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EF810" w14:textId="28167966" w:rsidR="004444D6" w:rsidRPr="007210B1" w:rsidRDefault="0025499D" w:rsidP="0025499D">
      <w:pPr>
        <w:pStyle w:val="Pagedecouverture"/>
        <w:rPr>
          <w:noProof/>
        </w:rPr>
      </w:pPr>
      <w:r>
        <w:rPr>
          <w:noProof/>
        </w:rPr>
        <w:pict w14:anchorId="3FC537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A834E9-7F5C-4C06-A8A2-B0E97A06CBA7" style="width:455.25pt;height:318pt">
            <v:imagedata r:id="rId8" o:title=""/>
          </v:shape>
        </w:pict>
      </w:r>
    </w:p>
    <w:p w14:paraId="083F3F74" w14:textId="77777777" w:rsidR="003B0F15" w:rsidRPr="007210B1" w:rsidRDefault="003B0F15" w:rsidP="003B0F15">
      <w:pPr>
        <w:rPr>
          <w:noProof/>
        </w:rPr>
        <w:sectPr w:rsidR="003B0F15" w:rsidRPr="007210B1" w:rsidSect="0025499D">
          <w:footerReference w:type="even" r:id="rId9"/>
          <w:footerReference w:type="default" r:id="rId10"/>
          <w:pgSz w:w="11907" w:h="16839"/>
          <w:pgMar w:top="1134" w:right="1417" w:bottom="1134" w:left="1417" w:header="709" w:footer="709" w:gutter="0"/>
          <w:pgNumType w:start="0"/>
          <w:cols w:space="720"/>
          <w:docGrid w:linePitch="360"/>
        </w:sectPr>
      </w:pPr>
    </w:p>
    <w:p w14:paraId="7D71FD1C" w14:textId="3B47A659" w:rsidR="003B0F15" w:rsidRPr="007210B1" w:rsidRDefault="00BB49A8" w:rsidP="00BB49A8">
      <w:pPr>
        <w:pStyle w:val="Statut"/>
        <w:rPr>
          <w:noProof/>
        </w:rPr>
      </w:pPr>
      <w:bookmarkStart w:id="0" w:name="_GoBack"/>
      <w:bookmarkEnd w:id="0"/>
      <w:r w:rsidRPr="00BB49A8">
        <w:rPr>
          <w:noProof/>
        </w:rPr>
        <w:lastRenderedPageBreak/>
        <w:t>Recommendation for a</w:t>
      </w:r>
    </w:p>
    <w:p w14:paraId="19080F50" w14:textId="1DD47A35" w:rsidR="02BEF105" w:rsidRPr="007210B1" w:rsidRDefault="00BB49A8" w:rsidP="00BB49A8">
      <w:pPr>
        <w:pStyle w:val="Typedudocument"/>
        <w:rPr>
          <w:noProof/>
        </w:rPr>
      </w:pPr>
      <w:r w:rsidRPr="00BB49A8">
        <w:rPr>
          <w:noProof/>
        </w:rPr>
        <w:t>COUNCIL RECOMMENDATION</w:t>
      </w:r>
    </w:p>
    <w:p w14:paraId="65403884" w14:textId="53CBFFC0" w:rsidR="003B0F15" w:rsidRPr="007210B1" w:rsidRDefault="00BB49A8" w:rsidP="00BB49A8">
      <w:pPr>
        <w:pStyle w:val="Titreobjet"/>
        <w:rPr>
          <w:noProof/>
        </w:rPr>
      </w:pPr>
      <w:r w:rsidRPr="00BB49A8">
        <w:rPr>
          <w:noProof/>
        </w:rPr>
        <w:t>on the economic, social, employment, structural and budgetary policies of Luxembourg</w:t>
      </w:r>
    </w:p>
    <w:p w14:paraId="6BC51297" w14:textId="77777777" w:rsidR="00CA0B25" w:rsidRPr="007210B1" w:rsidRDefault="6A48A4E9" w:rsidP="003B0F15">
      <w:pPr>
        <w:pStyle w:val="Institutionquiagit"/>
        <w:rPr>
          <w:noProof/>
        </w:rPr>
      </w:pPr>
      <w:r w:rsidRPr="007210B1">
        <w:rPr>
          <w:noProof/>
        </w:rPr>
        <w:t>THE COUNCIL OF THE EUROPEAN UNION,</w:t>
      </w:r>
    </w:p>
    <w:p w14:paraId="0267279D"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 xml:space="preserve">Having regard to the Treaty on the Functioning of the European Union, and in particular Article 121(2) and </w:t>
      </w:r>
      <w:r w:rsidR="009B3862" w:rsidRPr="007210B1">
        <w:rPr>
          <w:rFonts w:eastAsia="Times New Roman"/>
          <w:noProof/>
          <w:color w:val="000000" w:themeColor="text1"/>
          <w:szCs w:val="24"/>
        </w:rPr>
        <w:t>Article</w:t>
      </w:r>
      <w:r w:rsidRPr="007210B1">
        <w:rPr>
          <w:rFonts w:eastAsia="Times New Roman"/>
          <w:noProof/>
          <w:color w:val="000000" w:themeColor="text1"/>
          <w:szCs w:val="24"/>
        </w:rPr>
        <w:t xml:space="preserve"> 148(4) thereof,</w:t>
      </w:r>
    </w:p>
    <w:p w14:paraId="4A677625" w14:textId="77777777" w:rsidR="000041EA" w:rsidRPr="007210B1" w:rsidRDefault="6D7478E5" w:rsidP="65A46200">
      <w:pPr>
        <w:rPr>
          <w:rFonts w:eastAsia="Times New Roman"/>
          <w:noProof/>
          <w:color w:val="000000" w:themeColor="text1"/>
        </w:rPr>
      </w:pPr>
      <w:r w:rsidRPr="007210B1">
        <w:rPr>
          <w:rFonts w:eastAsia="Times New Roman"/>
          <w:noProof/>
          <w:color w:val="000000" w:themeColor="text1"/>
        </w:rPr>
        <w:t>Having regard to Regulation (EU) 2024/1263</w:t>
      </w:r>
      <w:r w:rsidRPr="007210B1">
        <w:rPr>
          <w:rFonts w:ascii="Segoe UI" w:eastAsia="Segoe UI" w:hAnsi="Segoe UI" w:cs="Segoe UI"/>
          <w:noProof/>
          <w:color w:val="000000" w:themeColor="text1"/>
          <w:sz w:val="18"/>
          <w:szCs w:val="18"/>
        </w:rPr>
        <w:t xml:space="preserve"> </w:t>
      </w:r>
      <w:r w:rsidRPr="007210B1">
        <w:rPr>
          <w:rFonts w:eastAsia="Times New Roman"/>
          <w:noProof/>
          <w:color w:val="000000" w:themeColor="text1"/>
        </w:rPr>
        <w:t>of the European Parliament and of the Council of 29 April 2024 on the effective coordination of economic policies and on multilateral budgetary surveillance and repealing Council Regulation (EC) No 1466/97 (</w:t>
      </w:r>
      <w:r w:rsidR="00627D27" w:rsidRPr="007210B1">
        <w:rPr>
          <w:rStyle w:val="FootnoteReference"/>
          <w:rFonts w:eastAsia="Times New Roman"/>
          <w:noProof/>
          <w:color w:val="000000" w:themeColor="text1"/>
        </w:rPr>
        <w:footnoteReference w:id="2"/>
      </w:r>
      <w:r w:rsidRPr="007210B1">
        <w:rPr>
          <w:rFonts w:eastAsia="Times New Roman"/>
          <w:noProof/>
          <w:color w:val="000000" w:themeColor="text1"/>
        </w:rPr>
        <w:t>), and in particular Article 3(3) thereof,</w:t>
      </w:r>
    </w:p>
    <w:p w14:paraId="7E2C478D"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Having regard to the recommendation of the European Commission,</w:t>
      </w:r>
    </w:p>
    <w:p w14:paraId="03C1E277"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Having regard to the resolutions of the European Parliament,</w:t>
      </w:r>
    </w:p>
    <w:p w14:paraId="4019949F"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Having regard to the conclusions of the European Council,</w:t>
      </w:r>
    </w:p>
    <w:p w14:paraId="306763BE"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Having regard to the opinion of the Employment Committee,</w:t>
      </w:r>
    </w:p>
    <w:p w14:paraId="096A2A8C"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Having regard to the opinion of the Economic and Financial Committee,</w:t>
      </w:r>
    </w:p>
    <w:p w14:paraId="48EEEB04"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Having regard to the opinion of the Social Protection Committee,</w:t>
      </w:r>
    </w:p>
    <w:p w14:paraId="10BACE19"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Having regard to the opinion of the Economic Policy Committee,</w:t>
      </w:r>
    </w:p>
    <w:p w14:paraId="69816028" w14:textId="77777777" w:rsidR="00CA0B25" w:rsidRPr="007210B1" w:rsidRDefault="6A48A4E9" w:rsidP="65A46200">
      <w:pPr>
        <w:rPr>
          <w:rFonts w:eastAsia="Times New Roman"/>
          <w:noProof/>
          <w:color w:val="000000" w:themeColor="text1"/>
          <w:szCs w:val="24"/>
        </w:rPr>
      </w:pPr>
      <w:r w:rsidRPr="007210B1">
        <w:rPr>
          <w:rFonts w:eastAsia="Times New Roman"/>
          <w:noProof/>
          <w:color w:val="000000" w:themeColor="text1"/>
          <w:szCs w:val="24"/>
        </w:rPr>
        <w:t>Whereas:</w:t>
      </w:r>
    </w:p>
    <w:p w14:paraId="2352DEE3" w14:textId="77777777" w:rsidR="00E1668D" w:rsidRPr="007210B1" w:rsidRDefault="00E1668D" w:rsidP="00443B91">
      <w:pPr>
        <w:pStyle w:val="ManualConsidrant"/>
        <w:rPr>
          <w:noProof/>
          <w:lang w:eastAsia="ja-JP"/>
        </w:rPr>
      </w:pPr>
      <w:r>
        <w:rPr>
          <w:noProof/>
        </w:rPr>
        <w:t>(1)</w:t>
      </w:r>
      <w:r>
        <w:rPr>
          <w:noProof/>
        </w:rPr>
        <w:tab/>
      </w:r>
      <w:r w:rsidRPr="007210B1">
        <w:rPr>
          <w:noProof/>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 </w:t>
      </w:r>
    </w:p>
    <w:p w14:paraId="3D3D63B6" w14:textId="2EE45900" w:rsidR="00CA0B25" w:rsidRPr="007210B1" w:rsidRDefault="24CA775A" w:rsidP="002F5A76">
      <w:pPr>
        <w:pStyle w:val="ManualConsidrant"/>
        <w:rPr>
          <w:rFonts w:eastAsia="Times New Roman"/>
          <w:noProof/>
          <w:color w:val="000000" w:themeColor="text1"/>
        </w:rPr>
      </w:pPr>
      <w:r>
        <w:rPr>
          <w:noProof/>
        </w:rPr>
        <w:t>(2)</w:t>
      </w:r>
      <w:r>
        <w:rPr>
          <w:noProof/>
        </w:rPr>
        <w:tab/>
      </w:r>
      <w:r w:rsidRPr="007210B1">
        <w:rPr>
          <w:rFonts w:eastAsia="Times New Roman"/>
          <w:noProof/>
          <w:color w:val="000000" w:themeColor="text1"/>
        </w:rPr>
        <w:t>On 16</w:t>
      </w:r>
      <w:r w:rsidR="007C1F9A" w:rsidRPr="007210B1">
        <w:rPr>
          <w:rFonts w:eastAsia="Times New Roman"/>
          <w:noProof/>
          <w:color w:val="000000" w:themeColor="text1"/>
        </w:rPr>
        <w:t> </w:t>
      </w:r>
      <w:r w:rsidRPr="007210B1">
        <w:rPr>
          <w:rFonts w:eastAsia="Times New Roman"/>
          <w:noProof/>
          <w:color w:val="000000" w:themeColor="text1"/>
        </w:rPr>
        <w:t>July</w:t>
      </w:r>
      <w:r w:rsidR="007C1F9A" w:rsidRPr="007210B1">
        <w:rPr>
          <w:rFonts w:eastAsia="Times New Roman"/>
          <w:noProof/>
          <w:color w:val="000000" w:themeColor="text1"/>
        </w:rPr>
        <w:t> </w:t>
      </w:r>
      <w:r w:rsidRPr="007210B1">
        <w:rPr>
          <w:rFonts w:eastAsia="Times New Roman"/>
          <w:noProof/>
          <w:color w:val="000000" w:themeColor="text1"/>
        </w:rPr>
        <w:t xml:space="preserve">2025, the Commission adopted its proposal for a </w:t>
      </w:r>
      <w:r w:rsidR="6BB9B7E7" w:rsidRPr="007210B1">
        <w:rPr>
          <w:rFonts w:eastAsia="Times New Roman"/>
          <w:noProof/>
          <w:color w:val="000000" w:themeColor="text1"/>
        </w:rPr>
        <w:t>r</w:t>
      </w:r>
      <w:r w:rsidRPr="007210B1">
        <w:rPr>
          <w:rFonts w:eastAsia="Times New Roman"/>
          <w:noProof/>
          <w:color w:val="000000" w:themeColor="text1"/>
        </w:rPr>
        <w:t>egulation establishing the European Fund for economic, social and territorial cohesion, agriculture and rural, fisheries and maritime, prosperity and security for the period 2028-2034 and amending Regulation (EU) 2023/955 and Regulation (EU, Euratom) 2024/2509</w:t>
      </w:r>
      <w:r w:rsidR="007D76A6">
        <w:rPr>
          <w:rFonts w:eastAsia="Times New Roman"/>
          <w:noProof/>
          <w:color w:val="000000" w:themeColor="text1"/>
        </w:rPr>
        <w:t xml:space="preserve"> </w:t>
      </w:r>
      <w:r w:rsidR="654C6AD4" w:rsidRPr="007210B1">
        <w:rPr>
          <w:rFonts w:eastAsia="Times New Roman"/>
          <w:noProof/>
          <w:color w:val="000000" w:themeColor="text1"/>
        </w:rPr>
        <w:t>(</w:t>
      </w:r>
      <w:r w:rsidRPr="007210B1">
        <w:rPr>
          <w:rStyle w:val="FootnoteReference"/>
          <w:rFonts w:eastAsia="Times New Roman"/>
          <w:noProof/>
          <w:color w:val="000000" w:themeColor="text1"/>
        </w:rPr>
        <w:footnoteReference w:id="3"/>
      </w:r>
      <w:r w:rsidR="654C6AD4" w:rsidRPr="007210B1">
        <w:rPr>
          <w:rFonts w:eastAsia="Times New Roman"/>
          <w:noProof/>
          <w:color w:val="000000" w:themeColor="text1"/>
        </w:rPr>
        <w:t>)</w:t>
      </w:r>
      <w:r w:rsidR="6F5F30FD" w:rsidRPr="007210B1">
        <w:rPr>
          <w:rFonts w:eastAsia="Times New Roman"/>
          <w:noProof/>
          <w:color w:val="000000" w:themeColor="text1"/>
        </w:rPr>
        <w:t>.</w:t>
      </w:r>
      <w:r w:rsidRPr="007210B1">
        <w:rPr>
          <w:rFonts w:eastAsia="Times New Roman"/>
          <w:noProof/>
          <w:color w:val="000000" w:themeColor="text1"/>
        </w:rPr>
        <w:t xml:space="preserve"> The proposal aims to increase the effectiveness of Union funding by reducing the fragmentation of the financial architecture and to support Member States in the coordination of their economic </w:t>
      </w:r>
      <w:r w:rsidR="0858AA2D" w:rsidRPr="007210B1">
        <w:rPr>
          <w:rFonts w:eastAsia="Times New Roman"/>
          <w:noProof/>
          <w:color w:val="000000" w:themeColor="text1"/>
        </w:rPr>
        <w:t xml:space="preserve">policy </w:t>
      </w:r>
      <w:r w:rsidRPr="007210B1">
        <w:rPr>
          <w:rFonts w:eastAsia="Times New Roman"/>
          <w:noProof/>
          <w:color w:val="000000" w:themeColor="text1"/>
        </w:rPr>
        <w:t xml:space="preserve">in line with Article 175 </w:t>
      </w:r>
      <w:r w:rsidR="31C437D5" w:rsidRPr="007210B1">
        <w:rPr>
          <w:rFonts w:eastAsia="Times New Roman"/>
          <w:noProof/>
          <w:color w:val="000000" w:themeColor="text1"/>
        </w:rPr>
        <w:t xml:space="preserve">of </w:t>
      </w:r>
      <w:r w:rsidRPr="007210B1">
        <w:rPr>
          <w:rFonts w:eastAsia="Times New Roman"/>
          <w:noProof/>
          <w:color w:val="000000" w:themeColor="text1"/>
        </w:rPr>
        <w:t>TFEU.</w:t>
      </w:r>
    </w:p>
    <w:p w14:paraId="77270E43" w14:textId="77777777" w:rsidR="00CA0B25" w:rsidRPr="007210B1" w:rsidRDefault="24CA775A" w:rsidP="002F5A76">
      <w:pPr>
        <w:pStyle w:val="ManualConsidrant"/>
        <w:rPr>
          <w:rFonts w:eastAsia="Times New Roman"/>
          <w:noProof/>
          <w:color w:val="000000" w:themeColor="text1"/>
        </w:rPr>
      </w:pPr>
      <w:r>
        <w:rPr>
          <w:noProof/>
        </w:rPr>
        <w:t>(3)</w:t>
      </w:r>
      <w:r>
        <w:rPr>
          <w:noProof/>
        </w:rPr>
        <w:tab/>
      </w:r>
      <w:r w:rsidRPr="007210B1">
        <w:rPr>
          <w:rFonts w:eastAsia="Times New Roman"/>
          <w:noProof/>
          <w:color w:val="000000" w:themeColor="text1"/>
        </w:rPr>
        <w:t>On 25</w:t>
      </w:r>
      <w:r w:rsidR="005F0E88" w:rsidRPr="007210B1">
        <w:rPr>
          <w:rFonts w:eastAsia="Times New Roman"/>
          <w:noProof/>
          <w:color w:val="000000" w:themeColor="text1"/>
        </w:rPr>
        <w:t> </w:t>
      </w:r>
      <w:r w:rsidRPr="007210B1">
        <w:rPr>
          <w:rFonts w:eastAsia="Times New Roman"/>
          <w:noProof/>
          <w:color w:val="000000" w:themeColor="text1"/>
        </w:rPr>
        <w:t>November</w:t>
      </w:r>
      <w:r w:rsidR="005F0E88" w:rsidRPr="007210B1">
        <w:rPr>
          <w:rFonts w:eastAsia="Times New Roman"/>
          <w:noProof/>
          <w:color w:val="000000" w:themeColor="text1"/>
        </w:rPr>
        <w:t> </w:t>
      </w:r>
      <w:r w:rsidRPr="007210B1">
        <w:rPr>
          <w:rFonts w:eastAsia="Times New Roman"/>
          <w:noProof/>
          <w:color w:val="000000" w:themeColor="text1"/>
        </w:rPr>
        <w:t>202</w:t>
      </w:r>
      <w:r w:rsidR="56546C95" w:rsidRPr="007210B1">
        <w:rPr>
          <w:rFonts w:eastAsia="Times New Roman"/>
          <w:noProof/>
          <w:color w:val="000000" w:themeColor="text1"/>
        </w:rPr>
        <w:t>5</w:t>
      </w:r>
      <w:r w:rsidRPr="007210B1">
        <w:rPr>
          <w:rFonts w:eastAsia="Times New Roman"/>
          <w:noProof/>
          <w:color w:val="000000" w:themeColor="text1"/>
        </w:rPr>
        <w:t xml:space="preserve"> the Commission adopted an opinion on the 2026 draft budgetary plan of </w:t>
      </w:r>
      <w:r w:rsidR="652A2FDB" w:rsidRPr="007210B1">
        <w:rPr>
          <w:rFonts w:eastAsia="Times New Roman"/>
          <w:noProof/>
          <w:color w:val="000000" w:themeColor="text1"/>
        </w:rPr>
        <w:t>Luxembourg</w:t>
      </w:r>
      <w:r w:rsidRPr="007210B1">
        <w:rPr>
          <w:rFonts w:eastAsia="Times New Roman"/>
          <w:noProof/>
          <w:color w:val="000000" w:themeColor="text1"/>
        </w:rPr>
        <w:t>.</w:t>
      </w:r>
      <w:r w:rsidR="27C666FD" w:rsidRPr="007210B1">
        <w:rPr>
          <w:rFonts w:eastAsia="Times New Roman"/>
          <w:noProof/>
          <w:color w:val="000000" w:themeColor="text1"/>
        </w:rPr>
        <w:t xml:space="preserve"> </w:t>
      </w:r>
      <w:r w:rsidRPr="007210B1">
        <w:rPr>
          <w:rFonts w:eastAsia="Times New Roman"/>
          <w:noProof/>
          <w:color w:val="000000" w:themeColor="text1"/>
        </w:rPr>
        <w:t xml:space="preserve">On the same date, on the basis of Regulation (EU) No 1176/2011, the Commission adopted the 2026 Alert Mechanism Report, in which it did not identify </w:t>
      </w:r>
      <w:r w:rsidR="27EE22FF" w:rsidRPr="007210B1">
        <w:rPr>
          <w:rFonts w:eastAsia="Times New Roman"/>
          <w:noProof/>
          <w:color w:val="000000" w:themeColor="text1"/>
        </w:rPr>
        <w:t>Luxembourg</w:t>
      </w:r>
      <w:r w:rsidR="2A11F4F6" w:rsidRPr="007210B1">
        <w:rPr>
          <w:rFonts w:eastAsia="Times New Roman"/>
          <w:noProof/>
          <w:color w:val="000000" w:themeColor="text1"/>
        </w:rPr>
        <w:t xml:space="preserve"> </w:t>
      </w:r>
      <w:r w:rsidRPr="007210B1">
        <w:rPr>
          <w:rFonts w:eastAsia="Times New Roman"/>
          <w:noProof/>
          <w:color w:val="000000" w:themeColor="text1"/>
        </w:rPr>
        <w:t>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E923F1" w:rsidRPr="007210B1">
        <w:rPr>
          <w:rStyle w:val="FootnoteReference"/>
          <w:rFonts w:eastAsia="Times New Roman"/>
          <w:noProof/>
          <w:color w:val="000000" w:themeColor="text1"/>
        </w:rPr>
        <w:footnoteReference w:id="4"/>
      </w:r>
      <w:r w:rsidRPr="007210B1">
        <w:rPr>
          <w:rFonts w:eastAsia="Times New Roman"/>
          <w:noProof/>
          <w:color w:val="000000" w:themeColor="text1"/>
        </w:rPr>
        <w:t xml:space="preserve">) on </w:t>
      </w:r>
      <w:r w:rsidR="395A1D01" w:rsidRPr="007210B1">
        <w:rPr>
          <w:rFonts w:eastAsia="Times New Roman"/>
          <w:noProof/>
          <w:color w:val="000000" w:themeColor="text1"/>
        </w:rPr>
        <w:t>21</w:t>
      </w:r>
      <w:r w:rsidR="005F0E88" w:rsidRPr="007210B1">
        <w:rPr>
          <w:rFonts w:eastAsia="Times New Roman"/>
          <w:noProof/>
          <w:color w:val="000000" w:themeColor="text1"/>
        </w:rPr>
        <w:t> </w:t>
      </w:r>
      <w:r w:rsidR="395A1D01" w:rsidRPr="007210B1">
        <w:rPr>
          <w:rFonts w:eastAsia="Times New Roman"/>
          <w:noProof/>
          <w:color w:val="000000" w:themeColor="text1"/>
        </w:rPr>
        <w:t>April</w:t>
      </w:r>
      <w:r w:rsidR="005F0E88" w:rsidRPr="007210B1">
        <w:rPr>
          <w:rFonts w:eastAsia="Times New Roman"/>
          <w:noProof/>
          <w:color w:val="000000" w:themeColor="text1"/>
        </w:rPr>
        <w:t> </w:t>
      </w:r>
      <w:r w:rsidRPr="007210B1">
        <w:rPr>
          <w:rFonts w:eastAsia="Times New Roman"/>
          <w:noProof/>
          <w:color w:val="000000" w:themeColor="text1"/>
        </w:rPr>
        <w:t xml:space="preserve">2026 and the Joint Employment Report, </w:t>
      </w:r>
      <w:r w:rsidR="5F15D0A5" w:rsidRPr="007210B1">
        <w:rPr>
          <w:rFonts w:eastAsia="Times New Roman"/>
          <w:noProof/>
          <w:color w:val="000000" w:themeColor="text1"/>
        </w:rPr>
        <w:t>and</w:t>
      </w:r>
      <w:r w:rsidRPr="007210B1">
        <w:rPr>
          <w:rFonts w:eastAsia="Times New Roman"/>
          <w:noProof/>
          <w:color w:val="000000" w:themeColor="text1"/>
        </w:rPr>
        <w:t xml:space="preserve"> the </w:t>
      </w:r>
      <w:r w:rsidR="5F15D0A5" w:rsidRPr="007210B1">
        <w:rPr>
          <w:rFonts w:eastAsia="Times New Roman"/>
          <w:noProof/>
          <w:color w:val="000000" w:themeColor="text1"/>
        </w:rPr>
        <w:t>R</w:t>
      </w:r>
      <w:r w:rsidRPr="007210B1">
        <w:rPr>
          <w:rFonts w:eastAsia="Times New Roman"/>
          <w:noProof/>
          <w:color w:val="000000" w:themeColor="text1"/>
        </w:rPr>
        <w:t>ecommendation on human capital on 9</w:t>
      </w:r>
      <w:r w:rsidR="005F0E88" w:rsidRPr="007210B1">
        <w:rPr>
          <w:rFonts w:eastAsia="Times New Roman"/>
          <w:noProof/>
          <w:color w:val="000000" w:themeColor="text1"/>
        </w:rPr>
        <w:t> </w:t>
      </w:r>
      <w:r w:rsidRPr="007210B1">
        <w:rPr>
          <w:rFonts w:eastAsia="Times New Roman"/>
          <w:noProof/>
          <w:color w:val="000000" w:themeColor="text1"/>
        </w:rPr>
        <w:t>March</w:t>
      </w:r>
      <w:r w:rsidR="005F0E88" w:rsidRPr="007210B1">
        <w:rPr>
          <w:rFonts w:eastAsia="Times New Roman"/>
          <w:noProof/>
          <w:color w:val="000000" w:themeColor="text1"/>
        </w:rPr>
        <w:t> </w:t>
      </w:r>
      <w:r w:rsidRPr="007210B1">
        <w:rPr>
          <w:rFonts w:eastAsia="Times New Roman"/>
          <w:noProof/>
          <w:color w:val="000000" w:themeColor="text1"/>
        </w:rPr>
        <w:t>2026.</w:t>
      </w:r>
    </w:p>
    <w:p w14:paraId="305B15AE" w14:textId="77777777" w:rsidR="00CA0B25" w:rsidRPr="007210B1" w:rsidRDefault="3D3B9A2A" w:rsidP="002F5A76">
      <w:pPr>
        <w:pStyle w:val="ManualConsidrant"/>
        <w:rPr>
          <w:rFonts w:eastAsia="Times New Roman"/>
          <w:noProof/>
          <w:color w:val="000000" w:themeColor="text1"/>
        </w:rPr>
      </w:pPr>
      <w:r>
        <w:rPr>
          <w:noProof/>
        </w:rPr>
        <w:t>(4)</w:t>
      </w:r>
      <w:r>
        <w:rPr>
          <w:noProof/>
        </w:rPr>
        <w:tab/>
      </w:r>
      <w:r w:rsidRPr="007210B1">
        <w:rPr>
          <w:rFonts w:eastAsia="Times New Roman"/>
          <w:noProof/>
          <w:color w:val="000000" w:themeColor="text1"/>
        </w:rPr>
        <w:t>On 29</w:t>
      </w:r>
      <w:r w:rsidR="005F0E88" w:rsidRPr="007210B1">
        <w:rPr>
          <w:rFonts w:eastAsia="Times New Roman"/>
          <w:noProof/>
          <w:color w:val="000000" w:themeColor="text1"/>
        </w:rPr>
        <w:t> </w:t>
      </w:r>
      <w:r w:rsidRPr="007210B1">
        <w:rPr>
          <w:rFonts w:eastAsia="Times New Roman"/>
          <w:noProof/>
          <w:color w:val="000000" w:themeColor="text1"/>
        </w:rPr>
        <w:t>January</w:t>
      </w:r>
      <w:r w:rsidR="005F0E88" w:rsidRPr="007210B1">
        <w:rPr>
          <w:rFonts w:eastAsia="Times New Roman"/>
          <w:noProof/>
          <w:color w:val="000000" w:themeColor="text1"/>
        </w:rPr>
        <w:t> </w:t>
      </w:r>
      <w:r w:rsidRPr="007210B1">
        <w:rPr>
          <w:rFonts w:eastAsia="Times New Roman"/>
          <w:noProof/>
          <w:color w:val="000000" w:themeColor="text1"/>
        </w:rPr>
        <w:t xml:space="preserve">2025, the Commission published the Competitiveness Compass, a strategic framework </w:t>
      </w:r>
      <w:r w:rsidR="5E859B45" w:rsidRPr="007210B1">
        <w:rPr>
          <w:rFonts w:eastAsia="Times New Roman"/>
          <w:noProof/>
          <w:color w:val="000000" w:themeColor="text1"/>
        </w:rPr>
        <w:t>that aims to</w:t>
      </w:r>
      <w:r w:rsidRPr="007210B1">
        <w:rPr>
          <w:rFonts w:eastAsia="Times New Roman"/>
          <w:noProof/>
          <w:color w:val="000000" w:themeColor="text1"/>
        </w:rPr>
        <w:t xml:space="preserve"> boost the U</w:t>
      </w:r>
      <w:r w:rsidR="5E859B45" w:rsidRPr="007210B1">
        <w:rPr>
          <w:rFonts w:eastAsia="Times New Roman"/>
          <w:noProof/>
          <w:color w:val="000000" w:themeColor="text1"/>
        </w:rPr>
        <w:t>nion</w:t>
      </w:r>
      <w:r w:rsidRPr="007210B1">
        <w:rPr>
          <w:rFonts w:eastAsia="Times New Roman"/>
          <w:noProof/>
          <w:color w:val="000000" w:themeColor="text1"/>
        </w:rPr>
        <w:t>’s global competitiveness over the next five years. It identifies the three transformati</w:t>
      </w:r>
      <w:r w:rsidR="581FCCEC" w:rsidRPr="007210B1">
        <w:rPr>
          <w:rFonts w:eastAsia="Times New Roman"/>
          <w:noProof/>
          <w:color w:val="000000" w:themeColor="text1"/>
        </w:rPr>
        <w:t>onal</w:t>
      </w:r>
      <w:r w:rsidRPr="007210B1">
        <w:rPr>
          <w:rFonts w:eastAsia="Times New Roman"/>
          <w:noProof/>
          <w:color w:val="000000" w:themeColor="text1"/>
        </w:rPr>
        <w:t xml:space="preserve"> imperatives of innovation, decarbonisation and competitiveness, and security as critical pillars for sustainable economic growth. The </w:t>
      </w:r>
      <w:r w:rsidR="1462DE7C" w:rsidRPr="007210B1">
        <w:rPr>
          <w:rFonts w:eastAsia="Times New Roman"/>
          <w:noProof/>
          <w:color w:val="000000" w:themeColor="text1"/>
        </w:rPr>
        <w:t>European Semester</w:t>
      </w:r>
      <w:r w:rsidRPr="007210B1">
        <w:rPr>
          <w:rFonts w:eastAsia="Times New Roman"/>
          <w:noProof/>
          <w:color w:val="000000" w:themeColor="text1"/>
        </w:rPr>
        <w:t xml:space="preserve"> is aligned with the </w:t>
      </w:r>
      <w:r w:rsidR="1462DE7C" w:rsidRPr="007210B1">
        <w:rPr>
          <w:rFonts w:eastAsia="Times New Roman"/>
          <w:noProof/>
          <w:color w:val="000000" w:themeColor="text1"/>
        </w:rPr>
        <w:t>Competitiveness Compass</w:t>
      </w:r>
      <w:r w:rsidRPr="007210B1">
        <w:rPr>
          <w:rFonts w:eastAsia="Times New Roman"/>
          <w:noProof/>
          <w:color w:val="000000" w:themeColor="text1"/>
        </w:rPr>
        <w:t>, ensuring that Member States’ economic policies are consistent with the Commission’s strategic objectives, creating a unified approach to economic governance that fosters sustainable growth, innovation and resilience across the Union.</w:t>
      </w:r>
    </w:p>
    <w:p w14:paraId="315B7912" w14:textId="77777777" w:rsidR="00CA0B25" w:rsidRPr="007210B1" w:rsidRDefault="24CA775A" w:rsidP="002F5A76">
      <w:pPr>
        <w:pStyle w:val="ManualConsidrant"/>
        <w:rPr>
          <w:rFonts w:eastAsia="Times New Roman"/>
          <w:noProof/>
          <w:color w:val="000000" w:themeColor="text1"/>
        </w:rPr>
      </w:pPr>
      <w:r>
        <w:rPr>
          <w:noProof/>
        </w:rPr>
        <w:t>(5)</w:t>
      </w:r>
      <w:r>
        <w:rPr>
          <w:noProof/>
        </w:rPr>
        <w:tab/>
      </w:r>
      <w:r w:rsidRPr="007210B1">
        <w:rPr>
          <w:rFonts w:eastAsia="Times New Roman"/>
          <w:noProof/>
          <w:color w:val="000000" w:themeColor="text1"/>
        </w:rPr>
        <w:t>In 2026, the European Semester for economic policy coordination continues to develop alongside the final stage of the R</w:t>
      </w:r>
      <w:r w:rsidR="52983F3D" w:rsidRPr="007210B1">
        <w:rPr>
          <w:rFonts w:eastAsia="Times New Roman"/>
          <w:noProof/>
          <w:color w:val="000000" w:themeColor="text1"/>
        </w:rPr>
        <w:t xml:space="preserve">ecovery and </w:t>
      </w:r>
      <w:r w:rsidRPr="007210B1">
        <w:rPr>
          <w:rFonts w:eastAsia="Times New Roman"/>
          <w:noProof/>
          <w:color w:val="000000" w:themeColor="text1"/>
        </w:rPr>
        <w:t>R</w:t>
      </w:r>
      <w:r w:rsidR="52983F3D" w:rsidRPr="007210B1">
        <w:rPr>
          <w:rFonts w:eastAsia="Times New Roman"/>
          <w:noProof/>
          <w:color w:val="000000" w:themeColor="text1"/>
        </w:rPr>
        <w:t xml:space="preserve">esilience </w:t>
      </w:r>
      <w:r w:rsidRPr="007210B1">
        <w:rPr>
          <w:rFonts w:eastAsia="Times New Roman"/>
          <w:noProof/>
          <w:color w:val="000000" w:themeColor="text1"/>
        </w:rPr>
        <w:t>F</w:t>
      </w:r>
      <w:r w:rsidR="52983F3D" w:rsidRPr="007210B1">
        <w:rPr>
          <w:rFonts w:eastAsia="Times New Roman"/>
          <w:noProof/>
          <w:color w:val="000000" w:themeColor="text1"/>
        </w:rPr>
        <w:t>acility (</w:t>
      </w:r>
      <w:r w:rsidRPr="007210B1">
        <w:rPr>
          <w:rFonts w:eastAsia="Times New Roman"/>
          <w:noProof/>
          <w:color w:val="000000" w:themeColor="text1"/>
        </w:rPr>
        <w:t>RRF</w:t>
      </w:r>
      <w:r w:rsidR="52983F3D" w:rsidRPr="007210B1">
        <w:rPr>
          <w:rFonts w:eastAsia="Times New Roman"/>
          <w:noProof/>
          <w:color w:val="000000" w:themeColor="text1"/>
        </w:rPr>
        <w:t>)</w:t>
      </w:r>
      <w:r w:rsidRPr="007210B1">
        <w:rPr>
          <w:rFonts w:eastAsia="Times New Roman"/>
          <w:noProof/>
          <w:color w:val="000000" w:themeColor="text1"/>
        </w:rPr>
        <w:t xml:space="preserve"> implementation</w:t>
      </w:r>
      <w:r w:rsidR="3E161E8E" w:rsidRPr="007210B1">
        <w:rPr>
          <w:rFonts w:eastAsia="Times New Roman"/>
          <w:noProof/>
          <w:color w:val="000000" w:themeColor="text1"/>
        </w:rPr>
        <w:t xml:space="preserve"> </w:t>
      </w:r>
      <w:r w:rsidR="39D02E32" w:rsidRPr="007210B1">
        <w:rPr>
          <w:rFonts w:eastAsia="Times New Roman"/>
          <w:noProof/>
          <w:color w:val="000000" w:themeColor="text1"/>
        </w:rPr>
        <w:t>(</w:t>
      </w:r>
      <w:r w:rsidR="0022688B" w:rsidRPr="007210B1">
        <w:rPr>
          <w:rStyle w:val="FootnoteReference"/>
          <w:rFonts w:eastAsia="Times New Roman"/>
          <w:noProof/>
          <w:color w:val="000000" w:themeColor="text1"/>
        </w:rPr>
        <w:footnoteReference w:id="5"/>
      </w:r>
      <w:r w:rsidR="39D02E32" w:rsidRPr="007210B1">
        <w:rPr>
          <w:rFonts w:eastAsia="Times New Roman"/>
          <w:noProof/>
          <w:color w:val="000000" w:themeColor="text1"/>
        </w:rPr>
        <w:t>)</w:t>
      </w:r>
      <w:r w:rsidRPr="007210B1">
        <w:rPr>
          <w:rFonts w:eastAsia="Times New Roman"/>
          <w:noProof/>
          <w:color w:val="000000" w:themeColor="text1"/>
        </w:rPr>
        <w:t>.</w:t>
      </w:r>
      <w:r w:rsidR="48EC8FCF" w:rsidRPr="007210B1">
        <w:rPr>
          <w:rFonts w:eastAsia="Times New Roman"/>
          <w:noProof/>
          <w:color w:val="000000" w:themeColor="text1"/>
        </w:rPr>
        <w:t xml:space="preserve"> R</w:t>
      </w:r>
      <w:r w:rsidRPr="007210B1">
        <w:rPr>
          <w:rFonts w:eastAsia="Times New Roman"/>
          <w:noProof/>
          <w:color w:val="000000" w:themeColor="text1"/>
        </w:rPr>
        <w:t xml:space="preserve">ecovery and resilience plans </w:t>
      </w:r>
      <w:r w:rsidR="47FA60B0" w:rsidRPr="007210B1">
        <w:rPr>
          <w:rFonts w:eastAsia="Times New Roman"/>
          <w:noProof/>
          <w:color w:val="000000" w:themeColor="text1"/>
        </w:rPr>
        <w:t>(RRP</w:t>
      </w:r>
      <w:r w:rsidR="7CBC3432" w:rsidRPr="007210B1">
        <w:rPr>
          <w:rFonts w:eastAsia="Times New Roman"/>
          <w:noProof/>
          <w:color w:val="000000" w:themeColor="text1"/>
        </w:rPr>
        <w:t>s</w:t>
      </w:r>
      <w:r w:rsidR="47FA60B0" w:rsidRPr="007210B1">
        <w:rPr>
          <w:rFonts w:eastAsia="Times New Roman"/>
          <w:noProof/>
          <w:color w:val="000000" w:themeColor="text1"/>
        </w:rPr>
        <w:t>)</w:t>
      </w:r>
      <w:r w:rsidR="3BEBC323" w:rsidRPr="007210B1">
        <w:rPr>
          <w:rFonts w:eastAsia="Times New Roman"/>
          <w:noProof/>
          <w:color w:val="000000" w:themeColor="text1"/>
        </w:rPr>
        <w:t>, alongside with cohesion</w:t>
      </w:r>
      <w:r w:rsidR="0F73466C" w:rsidRPr="007210B1">
        <w:rPr>
          <w:rFonts w:eastAsia="Times New Roman"/>
          <w:noProof/>
          <w:color w:val="000000" w:themeColor="text1"/>
        </w:rPr>
        <w:t xml:space="preserve"> policy</w:t>
      </w:r>
      <w:r w:rsidR="3BEBC323" w:rsidRPr="007210B1">
        <w:rPr>
          <w:rFonts w:eastAsia="Times New Roman"/>
          <w:noProof/>
          <w:color w:val="000000" w:themeColor="text1"/>
        </w:rPr>
        <w:t xml:space="preserve"> funding,</w:t>
      </w:r>
      <w:r w:rsidRPr="007210B1">
        <w:rPr>
          <w:rFonts w:eastAsia="Times New Roman"/>
          <w:noProof/>
          <w:color w:val="000000" w:themeColor="text1"/>
        </w:rPr>
        <w:t xml:space="preserve"> have been essential for delivering on the policy priorities under the European Semester, as the plans were required to effectively address all or a significant subset of challenges identified in the relevant country-specific recommendations issued in recent cycles. </w:t>
      </w:r>
      <w:r w:rsidR="5B38623B" w:rsidRPr="007210B1">
        <w:rPr>
          <w:rFonts w:eastAsia="Times New Roman"/>
          <w:noProof/>
          <w:color w:val="000000" w:themeColor="text1"/>
        </w:rPr>
        <w:t>and programmes funded by the European cohesion policy were required to take country-specific recommendations into account</w:t>
      </w:r>
      <w:r w:rsidRPr="007210B1">
        <w:rPr>
          <w:rFonts w:eastAsia="Times New Roman"/>
          <w:noProof/>
          <w:color w:val="000000" w:themeColor="text1"/>
        </w:rPr>
        <w:t xml:space="preserve">. </w:t>
      </w:r>
      <w:r w:rsidR="7CBC3432" w:rsidRPr="007210B1">
        <w:rPr>
          <w:rFonts w:eastAsia="Times New Roman"/>
          <w:noProof/>
          <w:color w:val="000000" w:themeColor="text1"/>
        </w:rPr>
        <w:t>As</w:t>
      </w:r>
      <w:r w:rsidRPr="007210B1">
        <w:rPr>
          <w:rFonts w:eastAsia="Times New Roman"/>
          <w:noProof/>
          <w:color w:val="000000" w:themeColor="text1"/>
        </w:rPr>
        <w:t xml:space="preserve"> the RRF </w:t>
      </w:r>
      <w:r w:rsidR="7CBC3432" w:rsidRPr="007210B1">
        <w:rPr>
          <w:rFonts w:eastAsia="Times New Roman"/>
          <w:noProof/>
          <w:color w:val="000000" w:themeColor="text1"/>
        </w:rPr>
        <w:t xml:space="preserve">approaches </w:t>
      </w:r>
      <w:r w:rsidRPr="007210B1">
        <w:rPr>
          <w:rFonts w:eastAsia="Times New Roman"/>
          <w:noProof/>
          <w:color w:val="000000" w:themeColor="text1"/>
        </w:rPr>
        <w:t>the end of its lifetime,</w:t>
      </w:r>
      <w:r w:rsidR="5C3F782F" w:rsidRPr="007210B1">
        <w:rPr>
          <w:rFonts w:eastAsia="Times New Roman"/>
          <w:noProof/>
          <w:color w:val="000000" w:themeColor="text1"/>
        </w:rPr>
        <w:t xml:space="preserve"> </w:t>
      </w:r>
      <w:r w:rsidRPr="007210B1">
        <w:rPr>
          <w:rFonts w:eastAsia="Times New Roman"/>
          <w:noProof/>
          <w:color w:val="000000" w:themeColor="text1"/>
        </w:rPr>
        <w:t xml:space="preserve">it remains essential </w:t>
      </w:r>
      <w:r w:rsidR="7CBC3432" w:rsidRPr="007210B1">
        <w:rPr>
          <w:rFonts w:eastAsia="Times New Roman"/>
          <w:noProof/>
          <w:color w:val="000000" w:themeColor="text1"/>
        </w:rPr>
        <w:t xml:space="preserve">to sustain the </w:t>
      </w:r>
      <w:r w:rsidRPr="007210B1">
        <w:rPr>
          <w:rFonts w:eastAsia="Times New Roman"/>
          <w:noProof/>
          <w:color w:val="000000" w:themeColor="text1"/>
        </w:rPr>
        <w:t xml:space="preserve">reforms </w:t>
      </w:r>
      <w:r w:rsidR="684EADD7" w:rsidRPr="007210B1">
        <w:rPr>
          <w:rFonts w:eastAsia="Times New Roman"/>
          <w:noProof/>
          <w:color w:val="000000" w:themeColor="text1"/>
        </w:rPr>
        <w:t>and investments</w:t>
      </w:r>
      <w:r w:rsidRPr="007210B1">
        <w:rPr>
          <w:rFonts w:eastAsia="Times New Roman"/>
          <w:noProof/>
          <w:color w:val="000000" w:themeColor="text1"/>
        </w:rPr>
        <w:t xml:space="preserve"> supported and implemented under </w:t>
      </w:r>
      <w:r w:rsidR="04FB85DC" w:rsidRPr="007210B1">
        <w:rPr>
          <w:rFonts w:eastAsia="Times New Roman"/>
          <w:noProof/>
          <w:color w:val="000000" w:themeColor="text1"/>
        </w:rPr>
        <w:t>the RRF, in p</w:t>
      </w:r>
      <w:r w:rsidR="366ABCA9" w:rsidRPr="007210B1">
        <w:rPr>
          <w:rFonts w:eastAsia="Times New Roman"/>
          <w:noProof/>
          <w:color w:val="000000" w:themeColor="text1"/>
        </w:rPr>
        <w:t>articular</w:t>
      </w:r>
      <w:r w:rsidR="775DAFB1" w:rsidRPr="007210B1">
        <w:rPr>
          <w:rFonts w:eastAsia="Times New Roman"/>
          <w:noProof/>
          <w:color w:val="000000" w:themeColor="text1"/>
        </w:rPr>
        <w:t xml:space="preserve"> those that contribute to addressing challenges identified in the country-specific recommendations.</w:t>
      </w:r>
    </w:p>
    <w:p w14:paraId="1D407E9C" w14:textId="77777777" w:rsidR="00CA0B25" w:rsidRPr="007210B1" w:rsidRDefault="3D3B9A2A" w:rsidP="002F5A76">
      <w:pPr>
        <w:pStyle w:val="ManualConsidrant"/>
        <w:rPr>
          <w:rFonts w:eastAsia="Times New Roman"/>
          <w:noProof/>
          <w:color w:val="000000" w:themeColor="text1"/>
        </w:rPr>
      </w:pPr>
      <w:r>
        <w:rPr>
          <w:noProof/>
        </w:rPr>
        <w:t>(6)</w:t>
      </w:r>
      <w:r>
        <w:rPr>
          <w:noProof/>
        </w:rPr>
        <w:tab/>
      </w:r>
      <w:r w:rsidRPr="007210B1">
        <w:rPr>
          <w:rFonts w:eastAsia="Times New Roman"/>
          <w:noProof/>
          <w:color w:val="000000" w:themeColor="text1"/>
        </w:rPr>
        <w:t>On 3</w:t>
      </w:r>
      <w:r w:rsidR="005F0E88" w:rsidRPr="007210B1">
        <w:rPr>
          <w:rFonts w:eastAsia="Times New Roman"/>
          <w:noProof/>
          <w:color w:val="000000" w:themeColor="text1"/>
        </w:rPr>
        <w:t> </w:t>
      </w:r>
      <w:r w:rsidRPr="007210B1">
        <w:rPr>
          <w:rFonts w:eastAsia="Times New Roman"/>
          <w:noProof/>
          <w:color w:val="000000" w:themeColor="text1"/>
        </w:rPr>
        <w:t>June</w:t>
      </w:r>
      <w:r w:rsidR="005F0E88" w:rsidRPr="007210B1">
        <w:rPr>
          <w:rFonts w:eastAsia="Times New Roman"/>
          <w:noProof/>
          <w:color w:val="000000" w:themeColor="text1"/>
        </w:rPr>
        <w:t> </w:t>
      </w:r>
      <w:r w:rsidRPr="007210B1">
        <w:rPr>
          <w:rFonts w:eastAsia="Times New Roman"/>
          <w:noProof/>
          <w:color w:val="000000" w:themeColor="text1"/>
        </w:rPr>
        <w:t xml:space="preserve">2026, the Commission published the 2026 country report for </w:t>
      </w:r>
      <w:r w:rsidR="141A1354" w:rsidRPr="007210B1">
        <w:rPr>
          <w:rFonts w:eastAsia="Times New Roman"/>
          <w:noProof/>
          <w:color w:val="000000" w:themeColor="text1"/>
        </w:rPr>
        <w:t>Luxembourg</w:t>
      </w:r>
      <w:r w:rsidRPr="007210B1">
        <w:rPr>
          <w:rFonts w:eastAsia="Times New Roman"/>
          <w:noProof/>
          <w:color w:val="000000" w:themeColor="text1"/>
        </w:rPr>
        <w:t xml:space="preserve">. It assessed </w:t>
      </w:r>
      <w:r w:rsidR="6991575E" w:rsidRPr="007210B1">
        <w:rPr>
          <w:rFonts w:eastAsia="Times New Roman"/>
          <w:noProof/>
          <w:color w:val="000000" w:themeColor="text1"/>
        </w:rPr>
        <w:t>Luxembourg</w:t>
      </w:r>
      <w:r w:rsidRPr="007210B1">
        <w:rPr>
          <w:rFonts w:eastAsia="Times New Roman"/>
          <w:noProof/>
          <w:color w:val="000000" w:themeColor="text1"/>
        </w:rPr>
        <w:t xml:space="preserve">’s progress in addressing the relevant country-specific recommendations and took stock of </w:t>
      </w:r>
      <w:r w:rsidR="7C6CE2B8" w:rsidRPr="007210B1">
        <w:rPr>
          <w:rFonts w:eastAsia="Times New Roman"/>
          <w:noProof/>
          <w:color w:val="000000" w:themeColor="text1"/>
        </w:rPr>
        <w:t>Luxembourg</w:t>
      </w:r>
      <w:r w:rsidRPr="007210B1">
        <w:rPr>
          <w:rFonts w:eastAsia="Times New Roman"/>
          <w:noProof/>
          <w:color w:val="000000" w:themeColor="text1"/>
        </w:rPr>
        <w:t xml:space="preserve">’s implementation of the </w:t>
      </w:r>
      <w:r w:rsidR="4398A849" w:rsidRPr="007210B1">
        <w:rPr>
          <w:rFonts w:eastAsia="Times New Roman"/>
          <w:noProof/>
          <w:color w:val="000000" w:themeColor="text1"/>
        </w:rPr>
        <w:t>RRP</w:t>
      </w:r>
      <w:r w:rsidRPr="007210B1">
        <w:rPr>
          <w:rFonts w:eastAsia="Times New Roman"/>
          <w:noProof/>
          <w:color w:val="000000" w:themeColor="text1"/>
        </w:rPr>
        <w:t xml:space="preserve">. On the basis of </w:t>
      </w:r>
      <w:r w:rsidR="4398A849" w:rsidRPr="007210B1">
        <w:rPr>
          <w:rFonts w:eastAsia="Times New Roman"/>
          <w:noProof/>
          <w:color w:val="000000" w:themeColor="text1"/>
        </w:rPr>
        <w:t xml:space="preserve">that </w:t>
      </w:r>
      <w:r w:rsidRPr="007210B1">
        <w:rPr>
          <w:rFonts w:eastAsia="Times New Roman"/>
          <w:noProof/>
          <w:color w:val="000000" w:themeColor="text1"/>
        </w:rPr>
        <w:t xml:space="preserve">analysis, the country report identified the most pressing challenges </w:t>
      </w:r>
      <w:r w:rsidR="5EF91B8B" w:rsidRPr="007210B1">
        <w:rPr>
          <w:rFonts w:eastAsia="Times New Roman"/>
          <w:noProof/>
          <w:color w:val="000000" w:themeColor="text1"/>
        </w:rPr>
        <w:t>Luxembourg</w:t>
      </w:r>
      <w:r w:rsidRPr="007210B1">
        <w:rPr>
          <w:rFonts w:eastAsia="Times New Roman"/>
          <w:noProof/>
          <w:color w:val="000000" w:themeColor="text1"/>
        </w:rPr>
        <w:t xml:space="preserve"> is facing. It also assessed </w:t>
      </w:r>
      <w:r w:rsidR="30347EDF" w:rsidRPr="007210B1">
        <w:rPr>
          <w:rFonts w:eastAsia="Times New Roman"/>
          <w:noProof/>
          <w:color w:val="000000" w:themeColor="text1"/>
        </w:rPr>
        <w:t>Luxembourg</w:t>
      </w:r>
      <w:r w:rsidRPr="007210B1">
        <w:rPr>
          <w:rFonts w:eastAsia="Times New Roman"/>
          <w:noProof/>
          <w:color w:val="000000" w:themeColor="text1"/>
        </w:rPr>
        <w:t>’s progress in implementing the European Pillar of Social Rights and in achieving the Union headline targets on employment, skills and poverty reduction, as well as progress in achieving the United Nations Sustainable Development Goals.</w:t>
      </w:r>
    </w:p>
    <w:p w14:paraId="4E45DCB2" w14:textId="714DFED6" w:rsidR="00CA0B25" w:rsidRPr="007210B1" w:rsidRDefault="008937E3" w:rsidP="002F5A76">
      <w:pPr>
        <w:pStyle w:val="ManualConsidrant"/>
        <w:rPr>
          <w:rFonts w:eastAsia="Times New Roman"/>
          <w:noProof/>
          <w:color w:val="000000" w:themeColor="text1"/>
        </w:rPr>
      </w:pPr>
      <w:r>
        <w:rPr>
          <w:noProof/>
        </w:rPr>
        <w:t>(7)</w:t>
      </w:r>
      <w:r>
        <w:rPr>
          <w:noProof/>
        </w:rPr>
        <w:tab/>
      </w:r>
      <w:r w:rsidRPr="007210B1">
        <w:rPr>
          <w:rFonts w:eastAsia="Times New Roman"/>
          <w:noProof/>
          <w:color w:val="000000" w:themeColor="text1"/>
        </w:rPr>
        <w:t>On 21</w:t>
      </w:r>
      <w:r w:rsidR="005F0E88" w:rsidRPr="007210B1">
        <w:rPr>
          <w:rFonts w:eastAsia="Times New Roman"/>
          <w:noProof/>
          <w:color w:val="000000" w:themeColor="text1"/>
        </w:rPr>
        <w:t> </w:t>
      </w:r>
      <w:r w:rsidRPr="007210B1">
        <w:rPr>
          <w:rFonts w:eastAsia="Times New Roman"/>
          <w:noProof/>
          <w:color w:val="000000" w:themeColor="text1"/>
        </w:rPr>
        <w:t>January</w:t>
      </w:r>
      <w:r w:rsidR="005F0E88" w:rsidRPr="007210B1">
        <w:rPr>
          <w:rFonts w:eastAsia="Times New Roman"/>
          <w:noProof/>
          <w:color w:val="000000" w:themeColor="text1"/>
        </w:rPr>
        <w:t> </w:t>
      </w:r>
      <w:r w:rsidRPr="007210B1">
        <w:rPr>
          <w:rFonts w:eastAsia="Times New Roman"/>
          <w:noProof/>
          <w:color w:val="000000" w:themeColor="text1"/>
        </w:rPr>
        <w:t>2025, the Council, upon the assessment and recommendation of the Commission, adopted a Recommendation endorsing the national medium-term fiscal-structural plan of Luxembourg</w:t>
      </w:r>
      <w:r w:rsidR="00EF2DAD">
        <w:rPr>
          <w:rFonts w:eastAsia="Times New Roman"/>
          <w:noProof/>
          <w:color w:val="000000" w:themeColor="text1"/>
        </w:rPr>
        <w:t xml:space="preserve"> </w:t>
      </w:r>
      <w:r w:rsidR="77CBD493" w:rsidRPr="007210B1">
        <w:rPr>
          <w:rFonts w:eastAsia="Times New Roman"/>
          <w:noProof/>
          <w:color w:val="000000" w:themeColor="text1"/>
        </w:rPr>
        <w:t>(</w:t>
      </w:r>
      <w:r w:rsidR="007618D2" w:rsidRPr="007210B1">
        <w:rPr>
          <w:rStyle w:val="FootnoteReference"/>
          <w:rFonts w:eastAsia="Times New Roman"/>
          <w:noProof/>
          <w:color w:val="000000" w:themeColor="text1"/>
        </w:rPr>
        <w:footnoteReference w:id="6"/>
      </w:r>
      <w:r w:rsidR="7144B7F5" w:rsidRPr="007210B1">
        <w:rPr>
          <w:rFonts w:eastAsia="Times New Roman"/>
          <w:noProof/>
          <w:color w:val="000000" w:themeColor="text1"/>
        </w:rPr>
        <w:t>)</w:t>
      </w:r>
      <w:r w:rsidRPr="007210B1">
        <w:rPr>
          <w:rFonts w:eastAsia="Times New Roman"/>
          <w:noProof/>
          <w:color w:val="000000" w:themeColor="text1"/>
        </w:rPr>
        <w:t>. The plan covers the period from 2025 until 2029 and sets a budgetary constraint in the form of a maximum net expenditure growth rate over five years. The Council recommended the following maximum growth rates of net expenditure: 5.8% in 2025, 4.7% in 2026, 3.8% in 2027, 5.4% in 2028 and 4.7% in 2029, which correspond to the maximum cumulative growth rates calculated by reference to the base year of 2023 of 14.2% in 2025, 19.6% in 2026, 24.1% in 2027, 30.8% in 2028 and 36.9% in 2029.</w:t>
      </w:r>
    </w:p>
    <w:p w14:paraId="69307114" w14:textId="4B057776" w:rsidR="00CA0B25" w:rsidRPr="007210B1" w:rsidRDefault="002B548F" w:rsidP="002F5A76">
      <w:pPr>
        <w:pStyle w:val="ManualConsidrant"/>
        <w:rPr>
          <w:rFonts w:eastAsia="Times New Roman"/>
          <w:noProof/>
          <w:color w:val="000000" w:themeColor="text1"/>
        </w:rPr>
      </w:pPr>
      <w:r>
        <w:rPr>
          <w:noProof/>
        </w:rPr>
        <w:t>(8)</w:t>
      </w:r>
      <w:r>
        <w:rPr>
          <w:noProof/>
        </w:rPr>
        <w:tab/>
      </w:r>
      <w:r w:rsidRPr="007210B1">
        <w:rPr>
          <w:rFonts w:eastAsia="Times New Roman"/>
          <w:noProof/>
          <w:color w:val="000000" w:themeColor="text1"/>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sidR="00EF2DAD">
        <w:rPr>
          <w:rFonts w:eastAsia="Times New Roman"/>
          <w:noProof/>
          <w:color w:val="000000" w:themeColor="text1"/>
        </w:rPr>
        <w:t xml:space="preserve"> </w:t>
      </w:r>
      <w:r w:rsidR="5B066176" w:rsidRPr="007210B1">
        <w:rPr>
          <w:rFonts w:eastAsia="Times New Roman"/>
          <w:noProof/>
          <w:color w:val="000000" w:themeColor="text1"/>
        </w:rPr>
        <w:t>(</w:t>
      </w:r>
      <w:r w:rsidR="00C83943" w:rsidRPr="007210B1">
        <w:rPr>
          <w:rStyle w:val="FootnoteReference"/>
          <w:rFonts w:eastAsia="Times New Roman"/>
          <w:noProof/>
          <w:color w:val="000000" w:themeColor="text1"/>
        </w:rPr>
        <w:footnoteReference w:id="7"/>
      </w:r>
      <w:r w:rsidR="75692B75" w:rsidRPr="007210B1">
        <w:rPr>
          <w:rFonts w:eastAsia="Times New Roman"/>
          <w:noProof/>
          <w:color w:val="000000" w:themeColor="text1"/>
        </w:rPr>
        <w:t>)</w:t>
      </w:r>
      <w:r w:rsidRPr="007210B1">
        <w:rPr>
          <w:rFonts w:eastAsia="Times New Roman"/>
          <w:noProof/>
          <w:color w:val="000000" w:themeColor="text1"/>
        </w:rPr>
        <w:t xml:space="preserve"> and this proposal was welcomed by the European Council of 6</w:t>
      </w:r>
      <w:r w:rsidR="005F0E88" w:rsidRPr="007210B1">
        <w:rPr>
          <w:rFonts w:eastAsia="Times New Roman"/>
          <w:noProof/>
          <w:color w:val="000000" w:themeColor="text1"/>
        </w:rPr>
        <w:t> </w:t>
      </w:r>
      <w:r w:rsidRPr="007210B1">
        <w:rPr>
          <w:rFonts w:eastAsia="Times New Roman"/>
          <w:noProof/>
          <w:color w:val="000000" w:themeColor="text1"/>
        </w:rPr>
        <w:t>March</w:t>
      </w:r>
      <w:r w:rsidR="005F0E88" w:rsidRPr="007210B1">
        <w:rPr>
          <w:rFonts w:eastAsia="Times New Roman"/>
          <w:noProof/>
          <w:color w:val="000000" w:themeColor="text1"/>
        </w:rPr>
        <w:t> </w:t>
      </w:r>
      <w:r w:rsidRPr="007210B1">
        <w:rPr>
          <w:rFonts w:eastAsia="Times New Roman"/>
          <w:noProof/>
          <w:color w:val="000000" w:themeColor="text1"/>
        </w:rPr>
        <w:t xml:space="preserve">2025. </w:t>
      </w:r>
      <w:r w:rsidR="004A5721" w:rsidRPr="007210B1">
        <w:rPr>
          <w:rFonts w:eastAsia="Times New Roman"/>
          <w:noProof/>
          <w:color w:val="000000" w:themeColor="text1"/>
        </w:rPr>
        <w:t>Member States may still request the activation of the national escape clause at any time until 2028, if they fulfil the criteria set in Article 26 of Regulation (EU) 2024/1263.</w:t>
      </w:r>
    </w:p>
    <w:p w14:paraId="026EF2FF" w14:textId="0FAADF8B" w:rsidR="00CA0B25" w:rsidRPr="007210B1" w:rsidRDefault="006062CF" w:rsidP="002F5A76">
      <w:pPr>
        <w:pStyle w:val="ManualConsidrant"/>
        <w:rPr>
          <w:rFonts w:eastAsia="Times New Roman"/>
          <w:noProof/>
          <w:color w:val="000000" w:themeColor="text1"/>
        </w:rPr>
      </w:pPr>
      <w:r>
        <w:rPr>
          <w:noProof/>
        </w:rPr>
        <w:t>(9)</w:t>
      </w:r>
      <w:r>
        <w:rPr>
          <w:noProof/>
        </w:rPr>
        <w:tab/>
      </w:r>
      <w:r w:rsidRPr="007210B1">
        <w:rPr>
          <w:rFonts w:eastAsia="Times New Roman"/>
          <w:noProof/>
          <w:color w:val="000000" w:themeColor="text1"/>
        </w:rPr>
        <w:t>On 29</w:t>
      </w:r>
      <w:r w:rsidR="005F0E88" w:rsidRPr="007210B1">
        <w:rPr>
          <w:rFonts w:eastAsia="Times New Roman"/>
          <w:noProof/>
          <w:color w:val="000000" w:themeColor="text1"/>
        </w:rPr>
        <w:t> </w:t>
      </w:r>
      <w:r w:rsidRPr="007210B1">
        <w:rPr>
          <w:rFonts w:eastAsia="Times New Roman"/>
          <w:noProof/>
          <w:color w:val="000000" w:themeColor="text1"/>
        </w:rPr>
        <w:t>April</w:t>
      </w:r>
      <w:r w:rsidR="005F0E88" w:rsidRPr="007210B1">
        <w:rPr>
          <w:rFonts w:eastAsia="Times New Roman"/>
          <w:noProof/>
          <w:color w:val="000000" w:themeColor="text1"/>
        </w:rPr>
        <w:t> </w:t>
      </w:r>
      <w:r w:rsidRPr="007210B1">
        <w:rPr>
          <w:rFonts w:eastAsia="Times New Roman"/>
          <w:noProof/>
          <w:color w:val="000000" w:themeColor="text1"/>
        </w:rPr>
        <w:t>2026, Luxembourg submitted its 2026 Annual Progress Report</w:t>
      </w:r>
      <w:r w:rsidR="00EF2DAD">
        <w:rPr>
          <w:rFonts w:eastAsia="Times New Roman"/>
          <w:noProof/>
          <w:color w:val="000000" w:themeColor="text1"/>
        </w:rPr>
        <w:t xml:space="preserve"> </w:t>
      </w:r>
      <w:r w:rsidR="312080C3" w:rsidRPr="007210B1">
        <w:rPr>
          <w:rFonts w:eastAsia="Times New Roman"/>
          <w:noProof/>
          <w:color w:val="000000" w:themeColor="text1"/>
        </w:rPr>
        <w:t>(</w:t>
      </w:r>
      <w:r w:rsidR="00E667D3" w:rsidRPr="007210B1">
        <w:rPr>
          <w:rStyle w:val="FootnoteReference"/>
          <w:rFonts w:eastAsia="Times New Roman"/>
          <w:noProof/>
          <w:color w:val="000000" w:themeColor="text1"/>
        </w:rPr>
        <w:footnoteReference w:id="8"/>
      </w:r>
      <w:r w:rsidR="1D118172" w:rsidRPr="007210B1">
        <w:rPr>
          <w:rFonts w:eastAsia="Times New Roman"/>
          <w:noProof/>
          <w:color w:val="000000" w:themeColor="text1"/>
        </w:rPr>
        <w:t>)</w:t>
      </w:r>
      <w:r w:rsidRPr="007210B1">
        <w:rPr>
          <w:rFonts w:eastAsia="Times New Roman"/>
          <w:noProof/>
          <w:color w:val="000000" w:themeColor="text1"/>
        </w:rPr>
        <w:t xml:space="preserve"> on adherence to the recommended maximum growth rates of net expenditure and the implementation of reforms and investments responding to the main challenges identified in the European Semester country-specific recommendations. The Annual Progress Report also reflects Luxembourg’s biannual reporting on the progress made in implementing its recovery and resilience plan in accordance with Article 27 of Regulation (EU) 2021/241.</w:t>
      </w:r>
    </w:p>
    <w:p w14:paraId="756CD53C" w14:textId="77777777" w:rsidR="00CA0B25" w:rsidRPr="007210B1" w:rsidRDefault="00DE05AE" w:rsidP="002F5A76">
      <w:pPr>
        <w:pStyle w:val="ManualConsidrant"/>
        <w:rPr>
          <w:rFonts w:eastAsia="Times New Roman"/>
          <w:noProof/>
          <w:color w:val="000000" w:themeColor="text1"/>
        </w:rPr>
      </w:pPr>
      <w:r>
        <w:rPr>
          <w:noProof/>
        </w:rPr>
        <w:t>(10)</w:t>
      </w:r>
      <w:r>
        <w:rPr>
          <w:noProof/>
        </w:rPr>
        <w:tab/>
      </w:r>
      <w:r w:rsidRPr="007210B1">
        <w:rPr>
          <w:rFonts w:eastAsia="Times New Roman"/>
          <w:noProof/>
          <w:color w:val="000000" w:themeColor="text1"/>
        </w:rPr>
        <w:t>Real GDP growth in 2025 was 0.6% and HICP inflation stood at 2.5%. The Commission Spring 2026 Forecast projects real GDP to grow by 1.6% in 2026 and 2.0% in 2027, and HICP inflation to stand at 2.7% in 2026 and 1.8% in 2027.</w:t>
      </w:r>
    </w:p>
    <w:p w14:paraId="6B3D4C44" w14:textId="2666B5C3" w:rsidR="00CA0B25" w:rsidRPr="007210B1" w:rsidRDefault="00A15E60" w:rsidP="002F5A76">
      <w:pPr>
        <w:pStyle w:val="ManualConsidrant"/>
        <w:rPr>
          <w:rFonts w:eastAsia="Times New Roman"/>
          <w:noProof/>
          <w:color w:val="000000" w:themeColor="text1"/>
        </w:rPr>
      </w:pPr>
      <w:r>
        <w:rPr>
          <w:noProof/>
        </w:rPr>
        <w:t>(11)</w:t>
      </w:r>
      <w:r>
        <w:rPr>
          <w:noProof/>
        </w:rPr>
        <w:tab/>
      </w:r>
      <w:r w:rsidRPr="007210B1">
        <w:rPr>
          <w:rFonts w:eastAsia="Times New Roman"/>
          <w:noProof/>
          <w:color w:val="000000" w:themeColor="text1"/>
        </w:rPr>
        <w:t>Based on data provided by Eurostat</w:t>
      </w:r>
      <w:r w:rsidR="00EF2DAD">
        <w:rPr>
          <w:rFonts w:eastAsia="Times New Roman"/>
          <w:noProof/>
          <w:color w:val="000000" w:themeColor="text1"/>
        </w:rPr>
        <w:t xml:space="preserve"> </w:t>
      </w:r>
      <w:r w:rsidR="69706F94" w:rsidRPr="007210B1">
        <w:rPr>
          <w:rFonts w:eastAsia="Times New Roman"/>
          <w:noProof/>
          <w:color w:val="000000" w:themeColor="text1"/>
        </w:rPr>
        <w:t>(</w:t>
      </w:r>
      <w:r w:rsidR="002610AE" w:rsidRPr="007210B1">
        <w:rPr>
          <w:rStyle w:val="FootnoteReference"/>
          <w:rFonts w:eastAsia="Times New Roman"/>
          <w:noProof/>
          <w:color w:val="000000" w:themeColor="text1"/>
        </w:rPr>
        <w:footnoteReference w:id="9"/>
      </w:r>
      <w:r w:rsidR="69EA854D" w:rsidRPr="007210B1">
        <w:rPr>
          <w:rFonts w:eastAsia="Times New Roman"/>
          <w:noProof/>
          <w:color w:val="000000" w:themeColor="text1"/>
        </w:rPr>
        <w:t>)</w:t>
      </w:r>
      <w:r w:rsidRPr="007210B1">
        <w:rPr>
          <w:rFonts w:eastAsia="Times New Roman"/>
          <w:noProof/>
          <w:color w:val="000000" w:themeColor="text1"/>
        </w:rPr>
        <w:t>, Luxembourg’s general government balance moved from a surplus of 0.9% of GDP in 2024 to a deficit of 2.0% of GDP in 2025. The deterioration in the general government balance in 2025 mainly reflects moderate growth of revenues, partly explained by the impact of measures to safeguard purchasing power and competitiveness, and dynamic expenditure, partly explained by sustained investment. Based on policy measures known by the cut-off date of the forecast, the Commission Spring 2026 Forecast projects a deficit of 1.2% of GDP in 2026 and 1.5% of GDP in 2027.</w:t>
      </w:r>
    </w:p>
    <w:p w14:paraId="29A3CC02" w14:textId="081FD41C" w:rsidR="00CA0B25" w:rsidRPr="007210B1" w:rsidRDefault="00A53550" w:rsidP="002F5A76">
      <w:pPr>
        <w:pStyle w:val="ManualConsidrant"/>
        <w:rPr>
          <w:rFonts w:eastAsia="Times New Roman"/>
          <w:noProof/>
          <w:color w:val="000000" w:themeColor="text1"/>
        </w:rPr>
      </w:pPr>
      <w:r>
        <w:rPr>
          <w:noProof/>
        </w:rPr>
        <w:t>(12)</w:t>
      </w:r>
      <w:r>
        <w:rPr>
          <w:noProof/>
        </w:rPr>
        <w:tab/>
      </w:r>
      <w:r w:rsidRPr="007210B1">
        <w:rPr>
          <w:rFonts w:eastAsia="Times New Roman"/>
          <w:noProof/>
          <w:color w:val="000000" w:themeColor="text1"/>
        </w:rPr>
        <w:t>Based on the Commission’s estimates, the fiscal stance</w:t>
      </w:r>
      <w:r w:rsidR="00EF2DAD">
        <w:rPr>
          <w:rFonts w:eastAsia="Times New Roman"/>
          <w:noProof/>
          <w:color w:val="000000" w:themeColor="text1"/>
        </w:rPr>
        <w:t xml:space="preserve"> </w:t>
      </w:r>
      <w:r w:rsidR="0F17E806" w:rsidRPr="007210B1">
        <w:rPr>
          <w:rFonts w:eastAsia="Times New Roman"/>
          <w:noProof/>
          <w:color w:val="000000" w:themeColor="text1"/>
        </w:rPr>
        <w:t>(</w:t>
      </w:r>
      <w:r w:rsidR="002A1449" w:rsidRPr="007210B1">
        <w:rPr>
          <w:rStyle w:val="FootnoteReference"/>
          <w:rFonts w:eastAsia="Times New Roman"/>
          <w:noProof/>
          <w:color w:val="000000" w:themeColor="text1"/>
        </w:rPr>
        <w:footnoteReference w:id="10"/>
      </w:r>
      <w:r w:rsidR="011FB250" w:rsidRPr="007210B1">
        <w:rPr>
          <w:rFonts w:eastAsia="Times New Roman"/>
          <w:noProof/>
          <w:color w:val="000000" w:themeColor="text1"/>
        </w:rPr>
        <w:t>)</w:t>
      </w:r>
      <w:r w:rsidRPr="007210B1">
        <w:rPr>
          <w:rFonts w:eastAsia="Times New Roman"/>
          <w:noProof/>
          <w:color w:val="000000" w:themeColor="text1"/>
        </w:rPr>
        <w:t>, which includes both nationally and EU financed expenditure, was expansionary, by 1.7% of GDP, in 2025. It is projected to be contractionary, by 0.4% of GDP in 2026, and expansionary, by 0.9% of GDP in 2027.</w:t>
      </w:r>
    </w:p>
    <w:p w14:paraId="0BD63395" w14:textId="4C1A6B5E" w:rsidR="00CA0B25" w:rsidRPr="007210B1" w:rsidRDefault="003A4AC6" w:rsidP="002F5A76">
      <w:pPr>
        <w:pStyle w:val="ManualConsidrant"/>
        <w:rPr>
          <w:rFonts w:eastAsia="Times New Roman"/>
          <w:noProof/>
          <w:color w:val="000000" w:themeColor="text1"/>
        </w:rPr>
      </w:pPr>
      <w:r>
        <w:rPr>
          <w:noProof/>
        </w:rPr>
        <w:t>(13)</w:t>
      </w:r>
      <w:r>
        <w:rPr>
          <w:noProof/>
        </w:rPr>
        <w:tab/>
      </w:r>
      <w:r w:rsidRPr="007210B1">
        <w:rPr>
          <w:rFonts w:eastAsia="Times New Roman"/>
          <w:noProof/>
          <w:color w:val="000000" w:themeColor="text1"/>
        </w:rPr>
        <w:t>Based on data provided by Eurostat</w:t>
      </w:r>
      <w:r w:rsidR="00EF2DAD">
        <w:rPr>
          <w:rFonts w:eastAsia="Times New Roman"/>
          <w:noProof/>
          <w:color w:val="000000" w:themeColor="text1"/>
        </w:rPr>
        <w:t xml:space="preserve"> </w:t>
      </w:r>
      <w:r w:rsidR="10B1943C" w:rsidRPr="007210B1">
        <w:rPr>
          <w:rFonts w:eastAsia="Times New Roman"/>
          <w:noProof/>
          <w:color w:val="000000" w:themeColor="text1"/>
        </w:rPr>
        <w:t>(</w:t>
      </w:r>
      <w:r w:rsidR="00E824E6" w:rsidRPr="007210B1">
        <w:rPr>
          <w:rStyle w:val="FootnoteReference"/>
          <w:rFonts w:eastAsia="Times New Roman"/>
          <w:noProof/>
          <w:color w:val="000000" w:themeColor="text1"/>
        </w:rPr>
        <w:footnoteReference w:id="11"/>
      </w:r>
      <w:r w:rsidR="63741E43" w:rsidRPr="007210B1">
        <w:rPr>
          <w:rFonts w:eastAsia="Times New Roman"/>
          <w:noProof/>
          <w:color w:val="000000" w:themeColor="text1"/>
        </w:rPr>
        <w:t>)</w:t>
      </w:r>
      <w:r w:rsidRPr="007210B1">
        <w:rPr>
          <w:rFonts w:eastAsia="Times New Roman"/>
          <w:noProof/>
          <w:color w:val="000000" w:themeColor="text1"/>
        </w:rPr>
        <w:t>, Luxembourg’s general government debt increased from 26.3% of GDP at the end of 2024 to 26.5% of GDP at the end of 2025. Based on policy measures known at the cut-off date of the forecast, the Commission Spring 2026 Forecast projects the debt-to-GDP ratio to increase to 29.2% by the end of 2026 and to further increase to 30.2% by the end of 2027.</w:t>
      </w:r>
    </w:p>
    <w:p w14:paraId="3385A037" w14:textId="5C8DEAC6" w:rsidR="00FD3D61" w:rsidRPr="007210B1" w:rsidRDefault="00FD3D61" w:rsidP="002F5A76">
      <w:pPr>
        <w:pStyle w:val="ManualConsidrant"/>
        <w:rPr>
          <w:rFonts w:eastAsia="Times New Roman"/>
          <w:noProof/>
          <w:color w:val="000000" w:themeColor="text1"/>
        </w:rPr>
      </w:pPr>
      <w:r>
        <w:rPr>
          <w:noProof/>
        </w:rPr>
        <w:t>(14)</w:t>
      </w:r>
      <w:r>
        <w:rPr>
          <w:noProof/>
        </w:rPr>
        <w:tab/>
      </w:r>
      <w:r w:rsidRPr="007210B1">
        <w:rPr>
          <w:rFonts w:eastAsia="Times New Roman"/>
          <w:noProof/>
          <w:color w:val="000000" w:themeColor="text1"/>
        </w:rPr>
        <w:t>Based on Eurostat data</w:t>
      </w:r>
      <w:r w:rsidR="00EF2DAD">
        <w:rPr>
          <w:rFonts w:eastAsia="Times New Roman"/>
          <w:noProof/>
          <w:color w:val="000000" w:themeColor="text1"/>
        </w:rPr>
        <w:t xml:space="preserve"> </w:t>
      </w:r>
      <w:r w:rsidR="143B52DC" w:rsidRPr="007210B1">
        <w:rPr>
          <w:rFonts w:eastAsia="Times New Roman"/>
          <w:noProof/>
          <w:color w:val="000000" w:themeColor="text1"/>
        </w:rPr>
        <w:t>(</w:t>
      </w:r>
      <w:r w:rsidR="00125F2C" w:rsidRPr="007210B1">
        <w:rPr>
          <w:rStyle w:val="FootnoteReference"/>
          <w:rFonts w:eastAsia="Times New Roman"/>
          <w:noProof/>
          <w:color w:val="000000" w:themeColor="text1"/>
        </w:rPr>
        <w:footnoteReference w:id="12"/>
      </w:r>
      <w:r w:rsidR="135933D4" w:rsidRPr="007210B1">
        <w:rPr>
          <w:rFonts w:eastAsia="Times New Roman"/>
          <w:noProof/>
          <w:color w:val="000000" w:themeColor="text1"/>
        </w:rPr>
        <w:t>)</w:t>
      </w:r>
      <w:r w:rsidRPr="007210B1">
        <w:rPr>
          <w:rFonts w:eastAsia="Times New Roman"/>
          <w:noProof/>
          <w:color w:val="000000" w:themeColor="text1"/>
        </w:rPr>
        <w:t>, total general government defence expenditure in Luxembourg amounted to 1.0% of GDP in 2025. According to the Commission Spring 2026 Forecast, it is projected at 1.2% of GDP in 2026.</w:t>
      </w:r>
    </w:p>
    <w:p w14:paraId="28602397" w14:textId="77777777" w:rsidR="00CA0B25" w:rsidRPr="007210B1" w:rsidRDefault="00E92A46" w:rsidP="002F5A76">
      <w:pPr>
        <w:pStyle w:val="ManualConsidrant"/>
        <w:rPr>
          <w:noProof/>
        </w:rPr>
      </w:pPr>
      <w:r>
        <w:rPr>
          <w:noProof/>
        </w:rPr>
        <w:t>(15)</w:t>
      </w:r>
      <w:r>
        <w:rPr>
          <w:noProof/>
        </w:rPr>
        <w:tab/>
      </w:r>
      <w:r w:rsidRPr="007210B1">
        <w:rPr>
          <w:noProof/>
          <w:lang w:eastAsia="ja-JP"/>
        </w:rPr>
        <w:t xml:space="preserve">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w:t>
      </w:r>
      <w:r w:rsidRPr="007210B1">
        <w:rPr>
          <w:rFonts w:eastAsia="Calibri" w:cs="Arial"/>
          <w:noProof/>
        </w:rPr>
        <w:t>Since the outbreak of the war in the Middle East in February 2026, Luxembourg has not adopted new fiscal policy measures to mitigate the impact of high energy prices on households and firms.</w:t>
      </w:r>
    </w:p>
    <w:p w14:paraId="0B4227E2" w14:textId="77777777" w:rsidR="00CA0B25" w:rsidRPr="007210B1" w:rsidRDefault="00644E17" w:rsidP="002F5A76">
      <w:pPr>
        <w:pStyle w:val="ManualConsidrant"/>
        <w:rPr>
          <w:rFonts w:eastAsia="Times New Roman"/>
          <w:noProof/>
          <w:color w:val="000000" w:themeColor="text1"/>
        </w:rPr>
      </w:pPr>
      <w:r>
        <w:rPr>
          <w:noProof/>
        </w:rPr>
        <w:t>(16)</w:t>
      </w:r>
      <w:r>
        <w:rPr>
          <w:noProof/>
        </w:rPr>
        <w:tab/>
      </w:r>
      <w:r w:rsidRPr="007210B1">
        <w:rPr>
          <w:noProof/>
        </w:rPr>
        <w:t xml:space="preserve"> </w:t>
      </w:r>
      <w:r w:rsidRPr="007210B1">
        <w:rPr>
          <w:rFonts w:eastAsia="Times New Roman"/>
          <w:noProof/>
          <w:color w:val="000000" w:themeColor="text1"/>
        </w:rPr>
        <w:t>Based on the Commission’s calculations, net expenditure in Luxembourg grew by 8.7% in 2025: and 15.7% cumulatively in 2024 and 2025. The net expenditure growth in 2025 is above the recommended maximum growth rate, corresponding to a deviation of 1.3% of GDP in annual terms. When considering 2024 and 2025 together, the cumulative growth rate of net expenditure is also above the recommended maximum growth rate, corresponding to a deviation of marginally above 0.6% of GDP in cumulative terms.</w:t>
      </w:r>
    </w:p>
    <w:p w14:paraId="0400BC48" w14:textId="77777777" w:rsidR="00C220F4" w:rsidRPr="007210B1" w:rsidRDefault="00C220F4" w:rsidP="002F5A76">
      <w:pPr>
        <w:pStyle w:val="ManualConsidrant"/>
        <w:rPr>
          <w:rFonts w:eastAsia="Times New Roman"/>
          <w:noProof/>
          <w:color w:val="000000" w:themeColor="text1"/>
        </w:rPr>
      </w:pPr>
      <w:r>
        <w:rPr>
          <w:noProof/>
        </w:rPr>
        <w:t>(17)</w:t>
      </w:r>
      <w:r>
        <w:rPr>
          <w:noProof/>
        </w:rPr>
        <w:tab/>
      </w:r>
      <w:r w:rsidRPr="007210B1">
        <w:rPr>
          <w:rFonts w:eastAsia="Times New Roman"/>
          <w:noProof/>
          <w:color w:val="000000" w:themeColor="text1"/>
        </w:rPr>
        <w:t>Based on the Commission’s calculations, net expenditure in Luxembourg is projected to grow by 3.5% in 2026, and 19.7% cumulatively in 2024, 2025 and 2026. The projected net expenditure growth in 2026 is below the recommended maximum growth rate. When considering 2024, 2025 and 2026 together, the projected cumulative deviation of net expenditure reduces to less than 0.1% of GDP.</w:t>
      </w:r>
    </w:p>
    <w:p w14:paraId="2B43CBF5" w14:textId="5A47F64F" w:rsidR="00CA0B25" w:rsidRPr="007210B1" w:rsidRDefault="1E808449" w:rsidP="002F5A76">
      <w:pPr>
        <w:pStyle w:val="ManualConsidrant"/>
        <w:rPr>
          <w:noProof/>
        </w:rPr>
      </w:pPr>
      <w:r>
        <w:rPr>
          <w:noProof/>
        </w:rPr>
        <w:t>(18)</w:t>
      </w:r>
      <w:r>
        <w:rPr>
          <w:noProof/>
        </w:rPr>
        <w:tab/>
      </w:r>
      <w:r w:rsidRPr="007210B1">
        <w:rPr>
          <w:noProof/>
        </w:rPr>
        <w:t>Luxembourg</w:t>
      </w:r>
      <w:r w:rsidR="6B4D5628" w:rsidRPr="007210B1">
        <w:rPr>
          <w:noProof/>
        </w:rPr>
        <w:t>’s pension system</w:t>
      </w:r>
      <w:r w:rsidRPr="007210B1">
        <w:rPr>
          <w:noProof/>
        </w:rPr>
        <w:t xml:space="preserve"> </w:t>
      </w:r>
      <w:r w:rsidR="4E29B84A" w:rsidRPr="007210B1">
        <w:rPr>
          <w:noProof/>
        </w:rPr>
        <w:t xml:space="preserve">faces </w:t>
      </w:r>
      <w:r w:rsidR="0D307003" w:rsidRPr="007210B1">
        <w:rPr>
          <w:noProof/>
        </w:rPr>
        <w:t xml:space="preserve">medium </w:t>
      </w:r>
      <w:r w:rsidR="2928D7FC" w:rsidRPr="007210B1">
        <w:rPr>
          <w:noProof/>
        </w:rPr>
        <w:t xml:space="preserve">and long-term challenges </w:t>
      </w:r>
      <w:r w:rsidR="20875859" w:rsidRPr="007210B1">
        <w:rPr>
          <w:noProof/>
        </w:rPr>
        <w:t>a</w:t>
      </w:r>
      <w:r w:rsidR="3B4DD115" w:rsidRPr="007210B1">
        <w:rPr>
          <w:noProof/>
        </w:rPr>
        <w:t xml:space="preserve">s demographic </w:t>
      </w:r>
      <w:r w:rsidR="22ACD53B" w:rsidRPr="007210B1">
        <w:rPr>
          <w:noProof/>
        </w:rPr>
        <w:t>trends</w:t>
      </w:r>
      <w:r w:rsidR="24530BC4" w:rsidRPr="007210B1">
        <w:rPr>
          <w:noProof/>
        </w:rPr>
        <w:t xml:space="preserve"> are projected t</w:t>
      </w:r>
      <w:r w:rsidR="200C56E4" w:rsidRPr="007210B1">
        <w:rPr>
          <w:noProof/>
        </w:rPr>
        <w:t>o threaten its sustainability</w:t>
      </w:r>
      <w:r w:rsidR="2710FCD3" w:rsidRPr="007210B1">
        <w:rPr>
          <w:noProof/>
        </w:rPr>
        <w:t xml:space="preserve">. </w:t>
      </w:r>
      <w:r w:rsidR="577DEE1B" w:rsidRPr="007210B1">
        <w:rPr>
          <w:noProof/>
        </w:rPr>
        <w:t xml:space="preserve">According to the </w:t>
      </w:r>
      <w:r w:rsidR="19610D3A" w:rsidRPr="007210B1">
        <w:rPr>
          <w:noProof/>
        </w:rPr>
        <w:t>202</w:t>
      </w:r>
      <w:r w:rsidR="4F12BB60" w:rsidRPr="007210B1">
        <w:rPr>
          <w:noProof/>
        </w:rPr>
        <w:t>4</w:t>
      </w:r>
      <w:r w:rsidR="577DEE1B" w:rsidRPr="007210B1">
        <w:rPr>
          <w:noProof/>
        </w:rPr>
        <w:t xml:space="preserve"> Ageing report</w:t>
      </w:r>
      <w:r w:rsidR="19610D3A" w:rsidRPr="007210B1">
        <w:rPr>
          <w:noProof/>
        </w:rPr>
        <w:t>, Luxembourg</w:t>
      </w:r>
      <w:r w:rsidR="4F12BB60" w:rsidRPr="007210B1">
        <w:rPr>
          <w:noProof/>
        </w:rPr>
        <w:t>’s</w:t>
      </w:r>
      <w:r w:rsidR="19610D3A" w:rsidRPr="007210B1">
        <w:rPr>
          <w:noProof/>
        </w:rPr>
        <w:t xml:space="preserve"> </w:t>
      </w:r>
      <w:r w:rsidR="4F12BB60" w:rsidRPr="007210B1">
        <w:rPr>
          <w:noProof/>
        </w:rPr>
        <w:t xml:space="preserve">pension </w:t>
      </w:r>
      <w:r w:rsidR="577DEE1B" w:rsidRPr="007210B1">
        <w:rPr>
          <w:noProof/>
        </w:rPr>
        <w:t>expe</w:t>
      </w:r>
      <w:r w:rsidR="22ACD53B" w:rsidRPr="007210B1">
        <w:rPr>
          <w:noProof/>
        </w:rPr>
        <w:t>n</w:t>
      </w:r>
      <w:r w:rsidR="577DEE1B" w:rsidRPr="007210B1">
        <w:rPr>
          <w:noProof/>
        </w:rPr>
        <w:t xml:space="preserve">diture is projected to </w:t>
      </w:r>
      <w:r w:rsidR="1DA5FEE2" w:rsidRPr="007210B1">
        <w:rPr>
          <w:noProof/>
        </w:rPr>
        <w:t xml:space="preserve">reach </w:t>
      </w:r>
      <w:r w:rsidR="577DEE1B" w:rsidRPr="007210B1">
        <w:rPr>
          <w:noProof/>
        </w:rPr>
        <w:t>17.5% of GDP</w:t>
      </w:r>
      <w:r w:rsidR="3B48EF23" w:rsidRPr="007210B1">
        <w:rPr>
          <w:noProof/>
        </w:rPr>
        <w:t xml:space="preserve"> in 2070,</w:t>
      </w:r>
      <w:r w:rsidR="1DA5FEE2" w:rsidRPr="007210B1">
        <w:rPr>
          <w:noProof/>
        </w:rPr>
        <w:t xml:space="preserve"> an </w:t>
      </w:r>
      <w:r w:rsidR="577DEE1B" w:rsidRPr="007210B1">
        <w:rPr>
          <w:noProof/>
        </w:rPr>
        <w:t xml:space="preserve">increase </w:t>
      </w:r>
      <w:r w:rsidR="0AD9433D" w:rsidRPr="007210B1">
        <w:rPr>
          <w:noProof/>
        </w:rPr>
        <w:t>of</w:t>
      </w:r>
      <w:r w:rsidR="577DEE1B" w:rsidRPr="007210B1">
        <w:rPr>
          <w:noProof/>
        </w:rPr>
        <w:t xml:space="preserve"> 8.</w:t>
      </w:r>
      <w:r w:rsidR="7F16D85C" w:rsidRPr="007210B1">
        <w:rPr>
          <w:noProof/>
        </w:rPr>
        <w:t>3</w:t>
      </w:r>
      <w:r w:rsidR="577DEE1B" w:rsidRPr="007210B1">
        <w:rPr>
          <w:noProof/>
        </w:rPr>
        <w:t xml:space="preserve"> pps from </w:t>
      </w:r>
      <w:r w:rsidR="5B8BFEEE" w:rsidRPr="007210B1">
        <w:rPr>
          <w:noProof/>
        </w:rPr>
        <w:t>202</w:t>
      </w:r>
      <w:r w:rsidR="7F16D85C" w:rsidRPr="007210B1">
        <w:rPr>
          <w:noProof/>
        </w:rPr>
        <w:t>2</w:t>
      </w:r>
      <w:r w:rsidR="5BF3D5B9" w:rsidRPr="007210B1">
        <w:rPr>
          <w:noProof/>
        </w:rPr>
        <w:t>,</w:t>
      </w:r>
      <w:r w:rsidR="577DEE1B" w:rsidRPr="007210B1">
        <w:rPr>
          <w:noProof/>
        </w:rPr>
        <w:t xml:space="preserve"> the highest </w:t>
      </w:r>
      <w:r w:rsidR="097135BF" w:rsidRPr="007210B1">
        <w:rPr>
          <w:noProof/>
        </w:rPr>
        <w:t>i</w:t>
      </w:r>
      <w:r w:rsidR="577DEE1B" w:rsidRPr="007210B1">
        <w:rPr>
          <w:noProof/>
        </w:rPr>
        <w:t>ncrea</w:t>
      </w:r>
      <w:r w:rsidR="097135BF" w:rsidRPr="007210B1">
        <w:rPr>
          <w:noProof/>
        </w:rPr>
        <w:t>s</w:t>
      </w:r>
      <w:r w:rsidR="577DEE1B" w:rsidRPr="007210B1">
        <w:rPr>
          <w:noProof/>
        </w:rPr>
        <w:t xml:space="preserve">e in the EU. </w:t>
      </w:r>
      <w:r w:rsidR="4D71FE1B" w:rsidRPr="007210B1">
        <w:rPr>
          <w:noProof/>
        </w:rPr>
        <w:t xml:space="preserve">In December 2025, Luxembourg </w:t>
      </w:r>
      <w:r w:rsidR="2CA5CC20" w:rsidRPr="007210B1">
        <w:rPr>
          <w:noProof/>
        </w:rPr>
        <w:t>adopted a pension reform</w:t>
      </w:r>
      <w:r w:rsidR="6CA6BAEB" w:rsidRPr="007210B1">
        <w:rPr>
          <w:noProof/>
        </w:rPr>
        <w:t>. The reform mainly consists of an increase in the contribution rate of 1.5 pps to 25.5%</w:t>
      </w:r>
      <w:r w:rsidR="7D8F500F" w:rsidRPr="007210B1">
        <w:rPr>
          <w:noProof/>
        </w:rPr>
        <w:t>, limited measures to increase prolonging careers</w:t>
      </w:r>
      <w:r w:rsidR="26D49281" w:rsidRPr="007210B1">
        <w:rPr>
          <w:noProof/>
        </w:rPr>
        <w:t xml:space="preserve"> by providing tax advanta</w:t>
      </w:r>
      <w:r w:rsidR="3743F3A6" w:rsidRPr="007210B1">
        <w:rPr>
          <w:noProof/>
        </w:rPr>
        <w:t>g</w:t>
      </w:r>
      <w:r w:rsidR="26D49281" w:rsidRPr="007210B1">
        <w:rPr>
          <w:noProof/>
        </w:rPr>
        <w:t xml:space="preserve">es, </w:t>
      </w:r>
      <w:r w:rsidR="54CEEA26" w:rsidRPr="007210B1">
        <w:rPr>
          <w:noProof/>
        </w:rPr>
        <w:t>introducing the right for a progressive pension,</w:t>
      </w:r>
      <w:r w:rsidR="26D49281" w:rsidRPr="007210B1">
        <w:rPr>
          <w:noProof/>
        </w:rPr>
        <w:t xml:space="preserve"> and increasing the mandatory contribution period of </w:t>
      </w:r>
      <w:r w:rsidR="032D4C20" w:rsidRPr="007210B1">
        <w:rPr>
          <w:noProof/>
        </w:rPr>
        <w:t xml:space="preserve">most </w:t>
      </w:r>
      <w:r w:rsidR="26D49281" w:rsidRPr="007210B1">
        <w:rPr>
          <w:noProof/>
        </w:rPr>
        <w:t>early retirees</w:t>
      </w:r>
      <w:r w:rsidR="48B41334" w:rsidRPr="007210B1">
        <w:rPr>
          <w:noProof/>
        </w:rPr>
        <w:t xml:space="preserve"> (</w:t>
      </w:r>
      <w:r w:rsidR="0015715A" w:rsidRPr="00AA4543">
        <w:rPr>
          <w:rStyle w:val="FootnoteReference"/>
          <w:rFonts w:eastAsia="Times New Roman"/>
          <w:noProof/>
        </w:rPr>
        <w:footnoteReference w:id="13"/>
      </w:r>
      <w:r w:rsidR="48B41334" w:rsidRPr="007210B1">
        <w:rPr>
          <w:noProof/>
        </w:rPr>
        <w:t>).</w:t>
      </w:r>
      <w:r w:rsidR="26D49281" w:rsidRPr="007210B1">
        <w:rPr>
          <w:noProof/>
        </w:rPr>
        <w:t xml:space="preserve"> </w:t>
      </w:r>
      <w:r w:rsidR="2929A3BE" w:rsidRPr="007210B1">
        <w:rPr>
          <w:rFonts w:eastAsia="Times New Roman"/>
          <w:noProof/>
          <w:color w:val="000000" w:themeColor="text1"/>
        </w:rPr>
        <w:t xml:space="preserve">Overall, the reform </w:t>
      </w:r>
      <w:r w:rsidR="62E70B35" w:rsidRPr="007210B1">
        <w:rPr>
          <w:rFonts w:eastAsia="Times New Roman"/>
          <w:noProof/>
          <w:color w:val="000000" w:themeColor="text1"/>
        </w:rPr>
        <w:t>appears</w:t>
      </w:r>
      <w:r w:rsidR="2929A3BE" w:rsidRPr="007210B1">
        <w:rPr>
          <w:rFonts w:eastAsia="Times New Roman"/>
          <w:noProof/>
          <w:color w:val="000000" w:themeColor="text1"/>
        </w:rPr>
        <w:t xml:space="preserve"> neither</w:t>
      </w:r>
      <w:r w:rsidR="10A9B101" w:rsidRPr="007210B1">
        <w:rPr>
          <w:rFonts w:eastAsia="Times New Roman"/>
          <w:noProof/>
          <w:color w:val="000000" w:themeColor="text1"/>
        </w:rPr>
        <w:t xml:space="preserve"> </w:t>
      </w:r>
      <w:r w:rsidR="2929A3BE" w:rsidRPr="007210B1">
        <w:rPr>
          <w:rFonts w:eastAsia="Times New Roman"/>
          <w:noProof/>
          <w:color w:val="000000" w:themeColor="text1"/>
        </w:rPr>
        <w:t xml:space="preserve">to be sufficient to address the structural issues affecting the sustainability of the pension system nor likely to significantly increase the low participation rate among workers aged 55–64. </w:t>
      </w:r>
      <w:r w:rsidR="38B7D9D4" w:rsidRPr="007210B1">
        <w:rPr>
          <w:noProof/>
        </w:rPr>
        <w:t>Population</w:t>
      </w:r>
      <w:r w:rsidR="577DEE1B" w:rsidRPr="007210B1">
        <w:rPr>
          <w:noProof/>
        </w:rPr>
        <w:t xml:space="preserve"> ageing</w:t>
      </w:r>
      <w:r w:rsidR="2D563C6F" w:rsidRPr="007210B1">
        <w:rPr>
          <w:noProof/>
        </w:rPr>
        <w:t>,</w:t>
      </w:r>
      <w:r w:rsidR="577DEE1B" w:rsidRPr="007210B1">
        <w:rPr>
          <w:noProof/>
        </w:rPr>
        <w:t xml:space="preserve"> in combination with a projected slowdown in</w:t>
      </w:r>
      <w:r w:rsidR="7AA8EB92" w:rsidRPr="007210B1">
        <w:rPr>
          <w:noProof/>
        </w:rPr>
        <w:t xml:space="preserve"> </w:t>
      </w:r>
      <w:r w:rsidR="34953021" w:rsidRPr="007210B1">
        <w:rPr>
          <w:noProof/>
        </w:rPr>
        <w:t xml:space="preserve">employment growth </w:t>
      </w:r>
      <w:r w:rsidR="577DEE1B" w:rsidRPr="007210B1">
        <w:rPr>
          <w:noProof/>
        </w:rPr>
        <w:t xml:space="preserve">to </w:t>
      </w:r>
      <w:r w:rsidR="57B29E46" w:rsidRPr="007210B1">
        <w:rPr>
          <w:noProof/>
        </w:rPr>
        <w:t>below</w:t>
      </w:r>
      <w:r w:rsidR="34953021" w:rsidRPr="007210B1">
        <w:rPr>
          <w:noProof/>
        </w:rPr>
        <w:t xml:space="preserve"> the </w:t>
      </w:r>
      <w:r w:rsidR="34EEEC08" w:rsidRPr="007210B1">
        <w:rPr>
          <w:noProof/>
        </w:rPr>
        <w:t xml:space="preserve">annual </w:t>
      </w:r>
      <w:r w:rsidR="34953021" w:rsidRPr="007210B1">
        <w:rPr>
          <w:noProof/>
        </w:rPr>
        <w:t>2</w:t>
      </w:r>
      <w:r w:rsidR="1025AB10" w:rsidRPr="007210B1">
        <w:rPr>
          <w:noProof/>
        </w:rPr>
        <w:t>-3</w:t>
      </w:r>
      <w:r w:rsidR="34953021" w:rsidRPr="007210B1">
        <w:rPr>
          <w:noProof/>
        </w:rPr>
        <w:t xml:space="preserve">% </w:t>
      </w:r>
      <w:r w:rsidR="34EEEC08" w:rsidRPr="007210B1">
        <w:rPr>
          <w:noProof/>
        </w:rPr>
        <w:t>increase</w:t>
      </w:r>
      <w:r w:rsidR="34953021" w:rsidRPr="007210B1">
        <w:rPr>
          <w:noProof/>
        </w:rPr>
        <w:t xml:space="preserve"> needed to keep the </w:t>
      </w:r>
      <w:r w:rsidR="2175DE29" w:rsidRPr="007210B1">
        <w:rPr>
          <w:noProof/>
        </w:rPr>
        <w:t>system in balance</w:t>
      </w:r>
      <w:r w:rsidR="7CBBEFC0" w:rsidRPr="007210B1">
        <w:rPr>
          <w:noProof/>
        </w:rPr>
        <w:t>,</w:t>
      </w:r>
      <w:r w:rsidR="577DEE1B" w:rsidRPr="007210B1">
        <w:rPr>
          <w:noProof/>
        </w:rPr>
        <w:t xml:space="preserve"> </w:t>
      </w:r>
      <w:r w:rsidR="7C81AA65" w:rsidRPr="007210B1">
        <w:rPr>
          <w:noProof/>
        </w:rPr>
        <w:t>is projected to</w:t>
      </w:r>
      <w:r w:rsidR="577DEE1B" w:rsidRPr="007210B1">
        <w:rPr>
          <w:noProof/>
        </w:rPr>
        <w:t xml:space="preserve"> lead to a deficit in the </w:t>
      </w:r>
      <w:r w:rsidR="18325E92" w:rsidRPr="007210B1">
        <w:rPr>
          <w:noProof/>
        </w:rPr>
        <w:t>Pillar I</w:t>
      </w:r>
      <w:r w:rsidR="577DEE1B" w:rsidRPr="007210B1">
        <w:rPr>
          <w:noProof/>
        </w:rPr>
        <w:t xml:space="preserve"> pension system in 2029 and a depletion of its reserves in 2048</w:t>
      </w:r>
      <w:r w:rsidR="48B41334" w:rsidRPr="007210B1">
        <w:rPr>
          <w:noProof/>
        </w:rPr>
        <w:t>.</w:t>
      </w:r>
      <w:r w:rsidR="577DEE1B" w:rsidRPr="007210B1">
        <w:rPr>
          <w:noProof/>
        </w:rPr>
        <w:t xml:space="preserve"> Pension benefits </w:t>
      </w:r>
      <w:r w:rsidR="1BC2B07D" w:rsidRPr="007210B1">
        <w:rPr>
          <w:noProof/>
        </w:rPr>
        <w:t xml:space="preserve">are </w:t>
      </w:r>
      <w:r w:rsidR="577DEE1B" w:rsidRPr="007210B1">
        <w:rPr>
          <w:noProof/>
        </w:rPr>
        <w:t>high</w:t>
      </w:r>
      <w:r w:rsidR="6654D308" w:rsidRPr="007210B1">
        <w:rPr>
          <w:noProof/>
        </w:rPr>
        <w:t>,</w:t>
      </w:r>
      <w:r w:rsidR="577DEE1B" w:rsidRPr="007210B1">
        <w:rPr>
          <w:noProof/>
        </w:rPr>
        <w:t xml:space="preserve"> with a gross replac</w:t>
      </w:r>
      <w:r w:rsidR="06667773" w:rsidRPr="007210B1">
        <w:rPr>
          <w:noProof/>
        </w:rPr>
        <w:t>e</w:t>
      </w:r>
      <w:r w:rsidR="577DEE1B" w:rsidRPr="007210B1">
        <w:rPr>
          <w:noProof/>
        </w:rPr>
        <w:t xml:space="preserve">ment rate </w:t>
      </w:r>
      <w:r w:rsidR="4CD00B82" w:rsidRPr="007210B1">
        <w:rPr>
          <w:noProof/>
        </w:rPr>
        <w:t>of</w:t>
      </w:r>
      <w:r w:rsidR="577DEE1B" w:rsidRPr="007210B1">
        <w:rPr>
          <w:noProof/>
        </w:rPr>
        <w:t xml:space="preserve"> 75% in 2022</w:t>
      </w:r>
      <w:r w:rsidR="48B41334" w:rsidRPr="007210B1">
        <w:rPr>
          <w:noProof/>
        </w:rPr>
        <w:t xml:space="preserve"> (</w:t>
      </w:r>
      <w:r w:rsidR="00FB19AF" w:rsidRPr="00AA4543">
        <w:rPr>
          <w:rStyle w:val="FootnoteReference"/>
          <w:rFonts w:eastAsia="Times New Roman"/>
          <w:noProof/>
        </w:rPr>
        <w:footnoteReference w:id="14"/>
      </w:r>
      <w:r w:rsidR="48B41334" w:rsidRPr="007210B1">
        <w:rPr>
          <w:noProof/>
        </w:rPr>
        <w:t>)</w:t>
      </w:r>
      <w:r w:rsidR="6654D308" w:rsidRPr="007210B1">
        <w:rPr>
          <w:noProof/>
        </w:rPr>
        <w:t>,</w:t>
      </w:r>
      <w:r w:rsidR="577DEE1B" w:rsidRPr="007210B1">
        <w:rPr>
          <w:noProof/>
        </w:rPr>
        <w:t xml:space="preserve"> while </w:t>
      </w:r>
      <w:r w:rsidR="7DDBD6CD" w:rsidRPr="007210B1">
        <w:rPr>
          <w:noProof/>
        </w:rPr>
        <w:t xml:space="preserve">the </w:t>
      </w:r>
      <w:r w:rsidR="577DEE1B" w:rsidRPr="007210B1">
        <w:rPr>
          <w:noProof/>
        </w:rPr>
        <w:t xml:space="preserve">time </w:t>
      </w:r>
      <w:r w:rsidR="7CBBF4B1" w:rsidRPr="007210B1">
        <w:rPr>
          <w:noProof/>
        </w:rPr>
        <w:t xml:space="preserve">spent </w:t>
      </w:r>
      <w:r w:rsidR="577DEE1B" w:rsidRPr="007210B1">
        <w:rPr>
          <w:noProof/>
        </w:rPr>
        <w:t xml:space="preserve">in retirement is the longest in the EU </w:t>
      </w:r>
      <w:r w:rsidR="7CBBF4B1" w:rsidRPr="007210B1">
        <w:rPr>
          <w:noProof/>
        </w:rPr>
        <w:t>(</w:t>
      </w:r>
      <w:r w:rsidR="577DEE1B" w:rsidRPr="007210B1">
        <w:rPr>
          <w:noProof/>
        </w:rPr>
        <w:t>2</w:t>
      </w:r>
      <w:r w:rsidR="3B39AD6D" w:rsidRPr="007210B1">
        <w:rPr>
          <w:noProof/>
        </w:rPr>
        <w:t>5</w:t>
      </w:r>
      <w:r w:rsidR="577DEE1B" w:rsidRPr="007210B1">
        <w:rPr>
          <w:noProof/>
        </w:rPr>
        <w:t>.</w:t>
      </w:r>
      <w:r w:rsidR="3B39AD6D" w:rsidRPr="007210B1">
        <w:rPr>
          <w:noProof/>
        </w:rPr>
        <w:t>2</w:t>
      </w:r>
      <w:r w:rsidR="577DEE1B" w:rsidRPr="007210B1">
        <w:rPr>
          <w:noProof/>
        </w:rPr>
        <w:t xml:space="preserve"> years for Luxembourg </w:t>
      </w:r>
      <w:r w:rsidR="19E5E408" w:rsidRPr="007210B1">
        <w:rPr>
          <w:noProof/>
        </w:rPr>
        <w:t>compared with</w:t>
      </w:r>
      <w:r w:rsidR="577DEE1B" w:rsidRPr="007210B1">
        <w:rPr>
          <w:noProof/>
        </w:rPr>
        <w:t xml:space="preserve"> </w:t>
      </w:r>
      <w:r w:rsidR="5B8FFC15" w:rsidRPr="007210B1">
        <w:rPr>
          <w:noProof/>
        </w:rPr>
        <w:t>21</w:t>
      </w:r>
      <w:r w:rsidR="577DEE1B" w:rsidRPr="007210B1">
        <w:rPr>
          <w:noProof/>
        </w:rPr>
        <w:t>.</w:t>
      </w:r>
      <w:r w:rsidR="5B8FFC15" w:rsidRPr="007210B1">
        <w:rPr>
          <w:noProof/>
        </w:rPr>
        <w:t>3</w:t>
      </w:r>
      <w:r w:rsidR="577DEE1B" w:rsidRPr="007210B1">
        <w:rPr>
          <w:noProof/>
        </w:rPr>
        <w:t xml:space="preserve"> for the EU </w:t>
      </w:r>
      <w:r w:rsidR="20B5F5D5" w:rsidRPr="007210B1">
        <w:rPr>
          <w:noProof/>
        </w:rPr>
        <w:t>average</w:t>
      </w:r>
      <w:r w:rsidR="577DEE1B" w:rsidRPr="007210B1">
        <w:rPr>
          <w:noProof/>
        </w:rPr>
        <w:t xml:space="preserve"> in </w:t>
      </w:r>
      <w:r w:rsidR="2DD393AC" w:rsidRPr="007210B1">
        <w:rPr>
          <w:noProof/>
        </w:rPr>
        <w:t>202</w:t>
      </w:r>
      <w:r w:rsidR="1BD7B0C0" w:rsidRPr="007210B1">
        <w:rPr>
          <w:noProof/>
        </w:rPr>
        <w:t>2</w:t>
      </w:r>
      <w:r w:rsidR="5B44DCD3" w:rsidRPr="007210B1">
        <w:rPr>
          <w:noProof/>
        </w:rPr>
        <w:t>)</w:t>
      </w:r>
      <w:r w:rsidR="48B41334" w:rsidRPr="007210B1">
        <w:rPr>
          <w:noProof/>
        </w:rPr>
        <w:t xml:space="preserve"> (</w:t>
      </w:r>
      <w:r w:rsidR="00FB19AF" w:rsidRPr="00AA4543">
        <w:rPr>
          <w:rStyle w:val="FootnoteReference"/>
          <w:rFonts w:eastAsia="Times New Roman"/>
          <w:noProof/>
        </w:rPr>
        <w:footnoteReference w:id="15"/>
      </w:r>
      <w:r w:rsidR="48B41334" w:rsidRPr="007210B1">
        <w:rPr>
          <w:noProof/>
        </w:rPr>
        <w:t>).</w:t>
      </w:r>
      <w:r w:rsidR="577DEE1B" w:rsidRPr="007210B1">
        <w:rPr>
          <w:noProof/>
        </w:rPr>
        <w:t xml:space="preserve"> Luxembourg </w:t>
      </w:r>
      <w:r w:rsidR="2323D909" w:rsidRPr="007210B1">
        <w:rPr>
          <w:noProof/>
        </w:rPr>
        <w:t>recorded</w:t>
      </w:r>
      <w:r w:rsidR="577DEE1B" w:rsidRPr="007210B1">
        <w:rPr>
          <w:noProof/>
        </w:rPr>
        <w:t xml:space="preserve"> the lowest participation rate of workers aged 55-64 in the EU in 2025 (51.9% </w:t>
      </w:r>
      <w:r w:rsidR="3BBC503B" w:rsidRPr="007210B1">
        <w:rPr>
          <w:noProof/>
        </w:rPr>
        <w:t>c</w:t>
      </w:r>
      <w:r w:rsidR="4EB2D496" w:rsidRPr="007210B1">
        <w:rPr>
          <w:noProof/>
        </w:rPr>
        <w:t>ompared with</w:t>
      </w:r>
      <w:r w:rsidR="577DEE1B" w:rsidRPr="007210B1">
        <w:rPr>
          <w:noProof/>
        </w:rPr>
        <w:t xml:space="preserve"> 69.5% in the EU</w:t>
      </w:r>
      <w:r w:rsidR="5525CC75" w:rsidRPr="007210B1">
        <w:rPr>
          <w:noProof/>
        </w:rPr>
        <w:t>)</w:t>
      </w:r>
      <w:r w:rsidR="48B41334" w:rsidRPr="007210B1">
        <w:rPr>
          <w:noProof/>
        </w:rPr>
        <w:t xml:space="preserve"> (</w:t>
      </w:r>
      <w:r w:rsidR="00C74FDA" w:rsidRPr="00AA4543">
        <w:rPr>
          <w:rStyle w:val="FootnoteReference"/>
          <w:rFonts w:eastAsia="Times New Roman"/>
          <w:noProof/>
        </w:rPr>
        <w:footnoteReference w:id="16"/>
      </w:r>
      <w:r w:rsidR="48B41334" w:rsidRPr="007210B1">
        <w:rPr>
          <w:noProof/>
        </w:rPr>
        <w:t>).</w:t>
      </w:r>
      <w:r w:rsidR="577DEE1B" w:rsidRPr="007210B1">
        <w:rPr>
          <w:noProof/>
        </w:rPr>
        <w:t xml:space="preserve"> </w:t>
      </w:r>
      <w:r w:rsidR="5B140A6B" w:rsidRPr="007210B1">
        <w:rPr>
          <w:noProof/>
        </w:rPr>
        <w:t>Although</w:t>
      </w:r>
      <w:r w:rsidR="577DEE1B" w:rsidRPr="007210B1">
        <w:rPr>
          <w:noProof/>
        </w:rPr>
        <w:t xml:space="preserve"> the statutory retir</w:t>
      </w:r>
      <w:r w:rsidR="1F3D85C7" w:rsidRPr="007210B1">
        <w:rPr>
          <w:noProof/>
        </w:rPr>
        <w:t>e</w:t>
      </w:r>
      <w:r w:rsidR="577DEE1B" w:rsidRPr="007210B1">
        <w:rPr>
          <w:noProof/>
        </w:rPr>
        <w:t xml:space="preserve">ment age is 65, early retirement </w:t>
      </w:r>
      <w:r w:rsidR="000E23EE" w:rsidRPr="007210B1">
        <w:rPr>
          <w:noProof/>
        </w:rPr>
        <w:t>is possible</w:t>
      </w:r>
      <w:r w:rsidR="577DEE1B" w:rsidRPr="007210B1">
        <w:rPr>
          <w:noProof/>
        </w:rPr>
        <w:t xml:space="preserve"> from </w:t>
      </w:r>
      <w:r w:rsidR="57D0F75E" w:rsidRPr="007210B1">
        <w:rPr>
          <w:noProof/>
        </w:rPr>
        <w:t>age</w:t>
      </w:r>
      <w:r w:rsidR="577DEE1B" w:rsidRPr="007210B1">
        <w:rPr>
          <w:noProof/>
        </w:rPr>
        <w:t xml:space="preserve"> 57</w:t>
      </w:r>
      <w:r w:rsidR="57D0F75E" w:rsidRPr="007210B1">
        <w:rPr>
          <w:noProof/>
        </w:rPr>
        <w:t>,</w:t>
      </w:r>
      <w:r w:rsidR="577DEE1B" w:rsidRPr="007210B1">
        <w:rPr>
          <w:noProof/>
        </w:rPr>
        <w:t xml:space="preserve"> resulting in on</w:t>
      </w:r>
      <w:r w:rsidR="312D4A0B" w:rsidRPr="007210B1">
        <w:rPr>
          <w:noProof/>
        </w:rPr>
        <w:t>e</w:t>
      </w:r>
      <w:r w:rsidR="577DEE1B" w:rsidRPr="007210B1">
        <w:rPr>
          <w:noProof/>
        </w:rPr>
        <w:t xml:space="preserve"> of the lowest effective retir</w:t>
      </w:r>
      <w:r w:rsidR="293B1844" w:rsidRPr="007210B1">
        <w:rPr>
          <w:noProof/>
        </w:rPr>
        <w:t>e</w:t>
      </w:r>
      <w:r w:rsidR="577DEE1B" w:rsidRPr="007210B1">
        <w:rPr>
          <w:noProof/>
        </w:rPr>
        <w:t>ment ages in the EU. Measures to encourage longer careers and high</w:t>
      </w:r>
      <w:r w:rsidR="0D0FB085" w:rsidRPr="007210B1">
        <w:rPr>
          <w:noProof/>
        </w:rPr>
        <w:t>er</w:t>
      </w:r>
      <w:r w:rsidR="577DEE1B" w:rsidRPr="007210B1">
        <w:rPr>
          <w:noProof/>
        </w:rPr>
        <w:t xml:space="preserve"> participation rates among workers </w:t>
      </w:r>
      <w:r w:rsidR="78E52C4E" w:rsidRPr="007210B1">
        <w:rPr>
          <w:noProof/>
        </w:rPr>
        <w:t>aged 55-64</w:t>
      </w:r>
      <w:r w:rsidR="577DEE1B" w:rsidRPr="007210B1">
        <w:rPr>
          <w:noProof/>
        </w:rPr>
        <w:t xml:space="preserve"> would help </w:t>
      </w:r>
      <w:r w:rsidR="46487530" w:rsidRPr="007210B1">
        <w:rPr>
          <w:noProof/>
        </w:rPr>
        <w:t>suppor</w:t>
      </w:r>
      <w:r w:rsidR="710663FF" w:rsidRPr="007210B1">
        <w:rPr>
          <w:noProof/>
        </w:rPr>
        <w:t>t</w:t>
      </w:r>
      <w:r w:rsidR="46487530" w:rsidRPr="007210B1">
        <w:rPr>
          <w:noProof/>
        </w:rPr>
        <w:t xml:space="preserve"> pension sustainability</w:t>
      </w:r>
      <w:r w:rsidR="577DEE1B" w:rsidRPr="007210B1">
        <w:rPr>
          <w:noProof/>
        </w:rPr>
        <w:t xml:space="preserve"> and economic growth</w:t>
      </w:r>
      <w:r w:rsidR="2175DE29" w:rsidRPr="007210B1">
        <w:rPr>
          <w:noProof/>
        </w:rPr>
        <w:t>.</w:t>
      </w:r>
    </w:p>
    <w:p w14:paraId="62F43983" w14:textId="77777777" w:rsidR="005C59B3" w:rsidRPr="007210B1" w:rsidRDefault="1A3E0ABF" w:rsidP="002F5A76">
      <w:pPr>
        <w:pStyle w:val="ManualConsidrant"/>
        <w:rPr>
          <w:rFonts w:eastAsia="Times New Roman"/>
          <w:noProof/>
          <w:color w:val="000000" w:themeColor="text1"/>
        </w:rPr>
      </w:pPr>
      <w:r>
        <w:rPr>
          <w:noProof/>
        </w:rPr>
        <w:t>(19)</w:t>
      </w:r>
      <w:r>
        <w:rPr>
          <w:noProof/>
        </w:rPr>
        <w:tab/>
      </w:r>
      <w:r w:rsidRPr="007210B1">
        <w:rPr>
          <w:noProof/>
        </w:rPr>
        <w:t xml:space="preserve">Luxembourg is confronted with a severe housing challenge, as affordability has markedly declined over the past decade due to soaring property prices. </w:t>
      </w:r>
      <w:r w:rsidR="2B935AF4" w:rsidRPr="007210B1">
        <w:rPr>
          <w:noProof/>
        </w:rPr>
        <w:t>After doubling over a decade, house prices started to correct after their peak in 2022, falling over 15% in two years.</w:t>
      </w:r>
      <w:r w:rsidR="2851C6C7" w:rsidRPr="007210B1">
        <w:rPr>
          <w:noProof/>
        </w:rPr>
        <w:t xml:space="preserve"> The decrease was triggered by the sharp rise in interest rates that impacted negatively the borrowing capacity.</w:t>
      </w:r>
      <w:r w:rsidR="2B935AF4" w:rsidRPr="007210B1">
        <w:rPr>
          <w:noProof/>
        </w:rPr>
        <w:t xml:space="preserve"> But despite this,</w:t>
      </w:r>
      <w:r w:rsidR="2851C6C7" w:rsidRPr="007210B1">
        <w:rPr>
          <w:noProof/>
        </w:rPr>
        <w:t xml:space="preserve"> </w:t>
      </w:r>
      <w:r w:rsidR="1035797E" w:rsidRPr="007210B1">
        <w:rPr>
          <w:noProof/>
        </w:rPr>
        <w:t>prices have since started to rise again and</w:t>
      </w:r>
      <w:r w:rsidR="6BB588A6" w:rsidRPr="007210B1">
        <w:rPr>
          <w:noProof/>
        </w:rPr>
        <w:t>,</w:t>
      </w:r>
      <w:r w:rsidR="1035797E" w:rsidRPr="007210B1">
        <w:rPr>
          <w:noProof/>
        </w:rPr>
        <w:t xml:space="preserve"> </w:t>
      </w:r>
      <w:r w:rsidR="2B935AF4" w:rsidRPr="007210B1">
        <w:rPr>
          <w:noProof/>
        </w:rPr>
        <w:t>i</w:t>
      </w:r>
      <w:r w:rsidRPr="007210B1">
        <w:rPr>
          <w:noProof/>
        </w:rPr>
        <w:t>n 2025, house prices in Luxembourg were 60% higher than a decade ago in nominal terms</w:t>
      </w:r>
      <w:r w:rsidR="16B89A59" w:rsidRPr="007210B1">
        <w:rPr>
          <w:noProof/>
        </w:rPr>
        <w:t xml:space="preserve"> while the average wage increased by only 40% in the same </w:t>
      </w:r>
      <w:r w:rsidR="705B7F92" w:rsidRPr="007210B1">
        <w:rPr>
          <w:noProof/>
        </w:rPr>
        <w:t>period</w:t>
      </w:r>
      <w:r w:rsidRPr="007210B1">
        <w:rPr>
          <w:noProof/>
        </w:rPr>
        <w:t xml:space="preserve">. Luxembourg is the EU’s most expensive housing market. High house prices are due to </w:t>
      </w:r>
      <w:r w:rsidR="4C3F7CA2" w:rsidRPr="007210B1">
        <w:rPr>
          <w:noProof/>
        </w:rPr>
        <w:t xml:space="preserve">a </w:t>
      </w:r>
      <w:r w:rsidRPr="007210B1">
        <w:rPr>
          <w:noProof/>
        </w:rPr>
        <w:t xml:space="preserve">supply-demand imbalance, </w:t>
      </w:r>
      <w:r w:rsidR="737B6690" w:rsidRPr="007210B1">
        <w:rPr>
          <w:noProof/>
        </w:rPr>
        <w:t xml:space="preserve">driven by </w:t>
      </w:r>
      <w:r w:rsidR="33D0EB0F" w:rsidRPr="007210B1">
        <w:rPr>
          <w:noProof/>
        </w:rPr>
        <w:t>po</w:t>
      </w:r>
      <w:r w:rsidR="6C461924" w:rsidRPr="007210B1">
        <w:rPr>
          <w:noProof/>
        </w:rPr>
        <w:t>pulation growth and</w:t>
      </w:r>
      <w:r w:rsidRPr="007210B1">
        <w:rPr>
          <w:noProof/>
        </w:rPr>
        <w:t xml:space="preserve"> </w:t>
      </w:r>
      <w:r w:rsidR="404B8C3F" w:rsidRPr="007210B1">
        <w:rPr>
          <w:noProof/>
        </w:rPr>
        <w:t xml:space="preserve">reinforced </w:t>
      </w:r>
      <w:r w:rsidRPr="007210B1">
        <w:rPr>
          <w:noProof/>
        </w:rPr>
        <w:t xml:space="preserve">by </w:t>
      </w:r>
      <w:r w:rsidR="5CED73EA" w:rsidRPr="007210B1">
        <w:rPr>
          <w:noProof/>
        </w:rPr>
        <w:t>a</w:t>
      </w:r>
      <w:r w:rsidRPr="007210B1">
        <w:rPr>
          <w:noProof/>
        </w:rPr>
        <w:t xml:space="preserve"> tax framework that support</w:t>
      </w:r>
      <w:r w:rsidR="155F5E87" w:rsidRPr="007210B1">
        <w:rPr>
          <w:noProof/>
        </w:rPr>
        <w:t>s</w:t>
      </w:r>
      <w:r w:rsidRPr="007210B1">
        <w:rPr>
          <w:noProof/>
        </w:rPr>
        <w:t xml:space="preserve"> demand and favour</w:t>
      </w:r>
      <w:r w:rsidR="155F5E87" w:rsidRPr="007210B1">
        <w:rPr>
          <w:noProof/>
        </w:rPr>
        <w:t>s</w:t>
      </w:r>
      <w:r w:rsidRPr="007210B1">
        <w:rPr>
          <w:noProof/>
        </w:rPr>
        <w:t xml:space="preserve"> land hoarding</w:t>
      </w:r>
      <w:r w:rsidR="769AFA05" w:rsidRPr="007210B1">
        <w:rPr>
          <w:noProof/>
        </w:rPr>
        <w:t>,</w:t>
      </w:r>
      <w:r w:rsidRPr="007210B1">
        <w:rPr>
          <w:noProof/>
        </w:rPr>
        <w:t xml:space="preserve"> and </w:t>
      </w:r>
      <w:r w:rsidR="31B4B044" w:rsidRPr="007210B1">
        <w:rPr>
          <w:noProof/>
        </w:rPr>
        <w:t xml:space="preserve">by a </w:t>
      </w:r>
      <w:r w:rsidRPr="007210B1">
        <w:rPr>
          <w:noProof/>
        </w:rPr>
        <w:t xml:space="preserve">concentration of land ownership. The land mobilisation and tax reform remains unimplemented and </w:t>
      </w:r>
      <w:r w:rsidR="49931B78" w:rsidRPr="007210B1">
        <w:rPr>
          <w:noProof/>
        </w:rPr>
        <w:t>the amended bills offer</w:t>
      </w:r>
      <w:r w:rsidRPr="007210B1">
        <w:rPr>
          <w:noProof/>
        </w:rPr>
        <w:t xml:space="preserve"> more possibilities for </w:t>
      </w:r>
      <w:r w:rsidR="346970CF" w:rsidRPr="007210B1">
        <w:rPr>
          <w:noProof/>
        </w:rPr>
        <w:t xml:space="preserve">tax </w:t>
      </w:r>
      <w:r w:rsidRPr="007210B1">
        <w:rPr>
          <w:noProof/>
        </w:rPr>
        <w:t xml:space="preserve">exemptions. </w:t>
      </w:r>
      <w:r w:rsidR="2F084BCC" w:rsidRPr="007210B1">
        <w:rPr>
          <w:noProof/>
        </w:rPr>
        <w:t>A</w:t>
      </w:r>
      <w:r w:rsidRPr="007210B1">
        <w:rPr>
          <w:noProof/>
        </w:rPr>
        <w:t>mbitious reform</w:t>
      </w:r>
      <w:r w:rsidR="2F084BCC" w:rsidRPr="007210B1">
        <w:rPr>
          <w:noProof/>
        </w:rPr>
        <w:t>s</w:t>
      </w:r>
      <w:r w:rsidRPr="007210B1">
        <w:rPr>
          <w:noProof/>
        </w:rPr>
        <w:t xml:space="preserve"> </w:t>
      </w:r>
      <w:r w:rsidR="0D9455BE" w:rsidRPr="007210B1">
        <w:rPr>
          <w:noProof/>
        </w:rPr>
        <w:t>such as measure</w:t>
      </w:r>
      <w:r w:rsidR="5AEC1970" w:rsidRPr="007210B1">
        <w:rPr>
          <w:noProof/>
        </w:rPr>
        <w:t>s</w:t>
      </w:r>
      <w:r w:rsidR="0D9455BE" w:rsidRPr="007210B1">
        <w:rPr>
          <w:noProof/>
        </w:rPr>
        <w:t xml:space="preserve"> to </w:t>
      </w:r>
      <w:r w:rsidR="00F66EF1" w:rsidRPr="007210B1">
        <w:rPr>
          <w:noProof/>
        </w:rPr>
        <w:t>unlock more land for development</w:t>
      </w:r>
      <w:r w:rsidR="169642F4" w:rsidRPr="007210B1">
        <w:rPr>
          <w:noProof/>
        </w:rPr>
        <w:t xml:space="preserve"> and</w:t>
      </w:r>
      <w:r w:rsidR="00F66EF1" w:rsidRPr="007210B1">
        <w:rPr>
          <w:noProof/>
        </w:rPr>
        <w:t xml:space="preserve"> implement large district projects on public land </w:t>
      </w:r>
      <w:r w:rsidR="2F084BCC" w:rsidRPr="007210B1">
        <w:rPr>
          <w:noProof/>
        </w:rPr>
        <w:t>w</w:t>
      </w:r>
      <w:r w:rsidRPr="007210B1">
        <w:rPr>
          <w:noProof/>
        </w:rPr>
        <w:t xml:space="preserve">ould help increase housing supply, including through the supply of affordable housing. Furthermore, </w:t>
      </w:r>
      <w:r w:rsidR="64CF0C8D" w:rsidRPr="007210B1">
        <w:rPr>
          <w:noProof/>
        </w:rPr>
        <w:t>on the demand side</w:t>
      </w:r>
      <w:r w:rsidRPr="007210B1">
        <w:rPr>
          <w:noProof/>
        </w:rPr>
        <w:t>, phasing out mortgage interest deductibility</w:t>
      </w:r>
      <w:r w:rsidR="6670D483" w:rsidRPr="007210B1">
        <w:rPr>
          <w:noProof/>
        </w:rPr>
        <w:t xml:space="preserve"> </w:t>
      </w:r>
      <w:r w:rsidRPr="007210B1">
        <w:rPr>
          <w:noProof/>
        </w:rPr>
        <w:t xml:space="preserve">would help to curb house prices. Priorities also include strengthening the macroprudential framework to reduce systemic risks linked to the high level of </w:t>
      </w:r>
      <w:r w:rsidR="1E4D45AD" w:rsidRPr="007210B1">
        <w:rPr>
          <w:noProof/>
        </w:rPr>
        <w:t>households’</w:t>
      </w:r>
      <w:r w:rsidRPr="007210B1">
        <w:rPr>
          <w:noProof/>
        </w:rPr>
        <w:t xml:space="preserve"> indebtedness and the significant share of mortgages with variable </w:t>
      </w:r>
      <w:r w:rsidR="71FEAF35" w:rsidRPr="007210B1">
        <w:rPr>
          <w:noProof/>
        </w:rPr>
        <w:t>interes</w:t>
      </w:r>
      <w:r w:rsidR="375383B4" w:rsidRPr="007210B1">
        <w:rPr>
          <w:noProof/>
        </w:rPr>
        <w:t xml:space="preserve">t </w:t>
      </w:r>
      <w:r w:rsidRPr="007210B1">
        <w:rPr>
          <w:noProof/>
        </w:rPr>
        <w:t>rates.</w:t>
      </w:r>
    </w:p>
    <w:p w14:paraId="4E4F49AE" w14:textId="77777777" w:rsidR="00263DE0" w:rsidRPr="007210B1" w:rsidRDefault="2E03A9C5" w:rsidP="002F5A76">
      <w:pPr>
        <w:pStyle w:val="ManualConsidrant"/>
        <w:rPr>
          <w:noProof/>
        </w:rPr>
      </w:pPr>
      <w:r>
        <w:rPr>
          <w:noProof/>
        </w:rPr>
        <w:t>(20)</w:t>
      </w:r>
      <w:r>
        <w:rPr>
          <w:noProof/>
        </w:rPr>
        <w:tab/>
      </w:r>
      <w:r w:rsidRPr="007210B1">
        <w:rPr>
          <w:noProof/>
        </w:rPr>
        <w:t xml:space="preserve">Luxembourg faces significant transportation challenges due to high cross-border commuter traffic and high dependency on cars, including company cars, which is exacerbated by </w:t>
      </w:r>
      <w:r w:rsidR="36772E6D" w:rsidRPr="007210B1">
        <w:rPr>
          <w:noProof/>
        </w:rPr>
        <w:t>insufficient housing supply</w:t>
      </w:r>
      <w:r w:rsidRPr="007210B1">
        <w:rPr>
          <w:noProof/>
        </w:rPr>
        <w:t xml:space="preserve"> that results in workers residing further away from their workplace</w:t>
      </w:r>
      <w:r w:rsidR="3E161E8E" w:rsidRPr="007210B1">
        <w:rPr>
          <w:noProof/>
        </w:rPr>
        <w:t xml:space="preserve"> (</w:t>
      </w:r>
      <w:r w:rsidR="00263DE0" w:rsidRPr="007210B1">
        <w:rPr>
          <w:rStyle w:val="FootnoteReference"/>
          <w:noProof/>
        </w:rPr>
        <w:footnoteReference w:id="17"/>
      </w:r>
      <w:r w:rsidR="3E161E8E" w:rsidRPr="007210B1">
        <w:rPr>
          <w:noProof/>
        </w:rPr>
        <w:t>)</w:t>
      </w:r>
      <w:r w:rsidRPr="007210B1">
        <w:rPr>
          <w:noProof/>
        </w:rPr>
        <w:t xml:space="preserve">. This situation has resulted in traffic congestion, impacting environmental sustainability. </w:t>
      </w:r>
      <w:r w:rsidR="7DCA4B1A" w:rsidRPr="007210B1">
        <w:rPr>
          <w:noProof/>
        </w:rPr>
        <w:t>While Luxembourg has made progress in improving public transport, a coordinated cross-border strategy would be needed to address the needs of its commuting workforce. This includes improving connectivity, integrating rail transport infrastructure with neighbouring countries, integrating ticketing systems and improving last-mile connections.</w:t>
      </w:r>
    </w:p>
    <w:p w14:paraId="52CA720D" w14:textId="02626CA1" w:rsidR="00DA3A24" w:rsidRPr="007210B1" w:rsidRDefault="51782812" w:rsidP="002F5A76">
      <w:pPr>
        <w:pStyle w:val="ManualConsidrant"/>
        <w:rPr>
          <w:rFonts w:eastAsia="Times New Roman"/>
          <w:noProof/>
          <w:color w:val="000000" w:themeColor="text1"/>
        </w:rPr>
      </w:pPr>
      <w:r>
        <w:rPr>
          <w:noProof/>
        </w:rPr>
        <w:t>(21)</w:t>
      </w:r>
      <w:r>
        <w:rPr>
          <w:noProof/>
        </w:rPr>
        <w:tab/>
      </w:r>
      <w:r w:rsidRPr="007210B1">
        <w:rPr>
          <w:rFonts w:eastAsia="Times New Roman"/>
          <w:noProof/>
          <w:color w:val="000000" w:themeColor="text1"/>
        </w:rPr>
        <w:t xml:space="preserve">Luxembourg remains exposed to </w:t>
      </w:r>
      <w:r w:rsidR="16D9543F" w:rsidRPr="007210B1">
        <w:rPr>
          <w:rFonts w:eastAsia="Times New Roman"/>
          <w:noProof/>
          <w:color w:val="000000" w:themeColor="text1"/>
        </w:rPr>
        <w:t>aggressive tax planning</w:t>
      </w:r>
      <w:r w:rsidRPr="007210B1">
        <w:rPr>
          <w:rFonts w:eastAsia="Times New Roman"/>
          <w:noProof/>
          <w:color w:val="000000" w:themeColor="text1"/>
        </w:rPr>
        <w:t xml:space="preserve"> risks linked to its role as a major financial hub hosting numerous multinational groups and large cross-border investment </w:t>
      </w:r>
      <w:r w:rsidR="4F0F496F" w:rsidRPr="007210B1">
        <w:rPr>
          <w:rFonts w:eastAsia="Times New Roman"/>
          <w:noProof/>
          <w:color w:val="000000" w:themeColor="text1"/>
        </w:rPr>
        <w:t>stocks</w:t>
      </w:r>
      <w:r w:rsidR="0514EEFB" w:rsidRPr="007210B1">
        <w:rPr>
          <w:rFonts w:eastAsia="Times New Roman"/>
          <w:noProof/>
          <w:color w:val="000000" w:themeColor="text1"/>
        </w:rPr>
        <w:t>.</w:t>
      </w:r>
      <w:r w:rsidRPr="007210B1">
        <w:rPr>
          <w:rFonts w:eastAsia="Times New Roman"/>
          <w:noProof/>
          <w:color w:val="000000" w:themeColor="text1"/>
        </w:rPr>
        <w:t xml:space="preserve"> Luxembourg has transposed relevant </w:t>
      </w:r>
      <w:r w:rsidR="207C55AB" w:rsidRPr="007210B1">
        <w:rPr>
          <w:rFonts w:eastAsia="Times New Roman"/>
          <w:noProof/>
          <w:color w:val="000000" w:themeColor="text1"/>
        </w:rPr>
        <w:t xml:space="preserve">European </w:t>
      </w:r>
      <w:r w:rsidRPr="007210B1">
        <w:rPr>
          <w:rFonts w:eastAsia="Times New Roman"/>
          <w:noProof/>
          <w:color w:val="000000" w:themeColor="text1"/>
        </w:rPr>
        <w:t xml:space="preserve">Union legislation, including </w:t>
      </w:r>
      <w:r w:rsidR="1C41F519" w:rsidRPr="007210B1">
        <w:rPr>
          <w:rFonts w:eastAsia="Times New Roman"/>
          <w:noProof/>
          <w:color w:val="000000" w:themeColor="text1"/>
        </w:rPr>
        <w:t xml:space="preserve">the </w:t>
      </w:r>
      <w:r w:rsidRPr="007210B1">
        <w:rPr>
          <w:rFonts w:eastAsia="Times New Roman"/>
          <w:noProof/>
          <w:color w:val="000000" w:themeColor="text1"/>
        </w:rPr>
        <w:t>Council Directive (EU) 2022/2523</w:t>
      </w:r>
      <w:r w:rsidR="553A12FC" w:rsidRPr="007210B1">
        <w:rPr>
          <w:rFonts w:eastAsia="Times New Roman"/>
          <w:noProof/>
          <w:color w:val="000000" w:themeColor="text1"/>
        </w:rPr>
        <w:t xml:space="preserve"> (</w:t>
      </w:r>
      <w:r w:rsidR="00600F86" w:rsidRPr="007210B1">
        <w:rPr>
          <w:rStyle w:val="FootnoteReference"/>
          <w:rFonts w:eastAsia="Times New Roman"/>
          <w:noProof/>
          <w:color w:val="000000" w:themeColor="text1"/>
        </w:rPr>
        <w:footnoteReference w:id="18"/>
      </w:r>
      <w:r w:rsidR="553A12FC" w:rsidRPr="007210B1">
        <w:rPr>
          <w:rFonts w:eastAsia="Times New Roman"/>
          <w:noProof/>
          <w:color w:val="000000" w:themeColor="text1"/>
        </w:rPr>
        <w:t>)</w:t>
      </w:r>
      <w:r w:rsidR="27952920" w:rsidRPr="007210B1">
        <w:rPr>
          <w:rFonts w:eastAsia="Times New Roman"/>
          <w:noProof/>
          <w:color w:val="000000" w:themeColor="text1"/>
        </w:rPr>
        <w:t xml:space="preserve"> (the </w:t>
      </w:r>
      <w:r w:rsidR="6E30A5A1" w:rsidRPr="007210B1">
        <w:rPr>
          <w:rFonts w:eastAsia="Times New Roman"/>
          <w:noProof/>
          <w:color w:val="000000" w:themeColor="text1"/>
        </w:rPr>
        <w:t>‘Pillar 2 Directive’)</w:t>
      </w:r>
      <w:r w:rsidRPr="007210B1">
        <w:rPr>
          <w:rFonts w:eastAsia="Times New Roman"/>
          <w:noProof/>
          <w:color w:val="000000" w:themeColor="text1"/>
        </w:rPr>
        <w:t xml:space="preserve">, </w:t>
      </w:r>
      <w:r w:rsidR="005B537C" w:rsidRPr="005B537C">
        <w:rPr>
          <w:rFonts w:eastAsia="Times New Roman"/>
          <w:noProof/>
          <w:color w:val="000000" w:themeColor="text1"/>
        </w:rPr>
        <w:t>as well as additional measures at national level, while the scope of Pillar 2</w:t>
      </w:r>
      <w:r w:rsidR="005B537C">
        <w:rPr>
          <w:rFonts w:eastAsia="Times New Roman"/>
          <w:noProof/>
          <w:color w:val="000000" w:themeColor="text1"/>
        </w:rPr>
        <w:t xml:space="preserve"> </w:t>
      </w:r>
      <w:r w:rsidR="0ED7CC85" w:rsidRPr="007210B1">
        <w:rPr>
          <w:rFonts w:eastAsia="Times New Roman"/>
          <w:noProof/>
          <w:color w:val="000000" w:themeColor="text1"/>
        </w:rPr>
        <w:t xml:space="preserve">is limited to </w:t>
      </w:r>
      <w:r w:rsidR="2B01C206" w:rsidRPr="007210B1">
        <w:rPr>
          <w:rFonts w:eastAsia="Times New Roman"/>
          <w:noProof/>
          <w:color w:val="000000" w:themeColor="text1"/>
        </w:rPr>
        <w:t xml:space="preserve">large entities </w:t>
      </w:r>
      <w:r w:rsidR="40F43F6A" w:rsidRPr="007210B1">
        <w:rPr>
          <w:rFonts w:eastAsia="Times New Roman"/>
          <w:noProof/>
          <w:color w:val="000000" w:themeColor="text1"/>
        </w:rPr>
        <w:t>with an annual revenue of at least EUR</w:t>
      </w:r>
      <w:r w:rsidR="007210B1">
        <w:rPr>
          <w:rFonts w:eastAsia="Times New Roman"/>
          <w:noProof/>
          <w:color w:val="000000" w:themeColor="text1"/>
        </w:rPr>
        <w:t> </w:t>
      </w:r>
      <w:r w:rsidR="40F43F6A" w:rsidRPr="007210B1">
        <w:rPr>
          <w:rFonts w:eastAsia="Times New Roman"/>
          <w:noProof/>
          <w:color w:val="000000" w:themeColor="text1"/>
        </w:rPr>
        <w:t>750 million</w:t>
      </w:r>
      <w:r w:rsidR="753A2007" w:rsidRPr="007210B1">
        <w:rPr>
          <w:rFonts w:eastAsia="Times New Roman"/>
          <w:noProof/>
          <w:color w:val="000000" w:themeColor="text1"/>
        </w:rPr>
        <w:t xml:space="preserve">. </w:t>
      </w:r>
      <w:r w:rsidR="005B537C">
        <w:rPr>
          <w:rFonts w:eastAsia="Times New Roman"/>
          <w:noProof/>
          <w:color w:val="000000" w:themeColor="text1"/>
        </w:rPr>
        <w:t>Specifically</w:t>
      </w:r>
      <w:r w:rsidR="753A2007" w:rsidRPr="007210B1">
        <w:rPr>
          <w:rFonts w:eastAsia="Times New Roman"/>
          <w:noProof/>
          <w:color w:val="000000" w:themeColor="text1"/>
        </w:rPr>
        <w:t>, Luxembourg</w:t>
      </w:r>
      <w:r w:rsidRPr="007210B1">
        <w:rPr>
          <w:rFonts w:eastAsia="Times New Roman"/>
          <w:noProof/>
          <w:color w:val="000000" w:themeColor="text1"/>
        </w:rPr>
        <w:t xml:space="preserve"> introduced a non-deductibility rule for interest and royalty payments</w:t>
      </w:r>
      <w:r>
        <w:rPr>
          <w:rFonts w:eastAsia="Times New Roman"/>
          <w:noProof/>
          <w:color w:val="000000" w:themeColor="text1"/>
        </w:rPr>
        <w:t>.</w:t>
      </w:r>
      <w:r w:rsidRPr="007210B1">
        <w:rPr>
          <w:rFonts w:eastAsia="Times New Roman"/>
          <w:noProof/>
          <w:color w:val="000000" w:themeColor="text1"/>
        </w:rPr>
        <w:t xml:space="preserve"> </w:t>
      </w:r>
      <w:r>
        <w:rPr>
          <w:rFonts w:eastAsia="Times New Roman"/>
          <w:noProof/>
          <w:color w:val="000000" w:themeColor="text1"/>
        </w:rPr>
        <w:t>H</w:t>
      </w:r>
      <w:r w:rsidR="6C204972" w:rsidRPr="007210B1">
        <w:rPr>
          <w:rFonts w:eastAsia="Times New Roman"/>
          <w:noProof/>
          <w:color w:val="000000" w:themeColor="text1"/>
        </w:rPr>
        <w:t>owever the scope of this measure</w:t>
      </w:r>
      <w:r w:rsidR="005B537C">
        <w:rPr>
          <w:rFonts w:eastAsia="Times New Roman"/>
          <w:noProof/>
          <w:color w:val="000000" w:themeColor="text1"/>
        </w:rPr>
        <w:t>, which applies</w:t>
      </w:r>
      <w:r w:rsidR="6C204972" w:rsidRPr="007210B1">
        <w:rPr>
          <w:rFonts w:eastAsia="Times New Roman"/>
          <w:noProof/>
          <w:color w:val="000000" w:themeColor="text1"/>
        </w:rPr>
        <w:t xml:space="preserve"> to jurisdictions on the European Union list of third country jurisdictions for tax purposes</w:t>
      </w:r>
      <w:r w:rsidR="1C28CAD3" w:rsidRPr="007210B1">
        <w:rPr>
          <w:rFonts w:eastAsia="Times New Roman"/>
          <w:noProof/>
          <w:color w:val="000000" w:themeColor="text1"/>
        </w:rPr>
        <w:t>,</w:t>
      </w:r>
      <w:r w:rsidR="6C204972" w:rsidRPr="007210B1">
        <w:rPr>
          <w:rFonts w:eastAsia="Times New Roman"/>
          <w:noProof/>
          <w:color w:val="000000" w:themeColor="text1"/>
        </w:rPr>
        <w:t xml:space="preserve"> </w:t>
      </w:r>
      <w:r w:rsidR="005B537C">
        <w:rPr>
          <w:rFonts w:eastAsia="Times New Roman"/>
          <w:noProof/>
          <w:color w:val="000000" w:themeColor="text1"/>
        </w:rPr>
        <w:t xml:space="preserve">is limited. </w:t>
      </w:r>
    </w:p>
    <w:p w14:paraId="3B862E65" w14:textId="77777777" w:rsidR="00CA0B25" w:rsidRPr="007210B1" w:rsidDel="007361D1" w:rsidRDefault="022EA26D" w:rsidP="002F5A76">
      <w:pPr>
        <w:pStyle w:val="ManualConsidrant"/>
        <w:rPr>
          <w:rFonts w:eastAsia="Times New Roman"/>
          <w:noProof/>
          <w:color w:val="000000" w:themeColor="text1"/>
        </w:rPr>
      </w:pPr>
      <w:r>
        <w:rPr>
          <w:noProof/>
        </w:rPr>
        <w:t>(22)</w:t>
      </w:r>
      <w:r>
        <w:rPr>
          <w:noProof/>
        </w:rPr>
        <w:tab/>
      </w:r>
      <w:r w:rsidRPr="007210B1">
        <w:rPr>
          <w:rFonts w:eastAsia="Times New Roman"/>
          <w:noProof/>
          <w:color w:val="000000" w:themeColor="text1"/>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p>
    <w:p w14:paraId="25AEB215" w14:textId="12978D5E" w:rsidR="00CA0B25" w:rsidRPr="007210B1" w:rsidRDefault="3A4C48D7" w:rsidP="002F5A76">
      <w:pPr>
        <w:pStyle w:val="ManualConsidrant"/>
        <w:rPr>
          <w:rFonts w:eastAsia="Times New Roman"/>
          <w:noProof/>
          <w:color w:val="000000" w:themeColor="text1"/>
        </w:rPr>
      </w:pPr>
      <w:r>
        <w:rPr>
          <w:noProof/>
        </w:rPr>
        <w:t>(23)</w:t>
      </w:r>
      <w:r>
        <w:rPr>
          <w:noProof/>
        </w:rPr>
        <w:tab/>
      </w:r>
      <w:r w:rsidRPr="007210B1">
        <w:rPr>
          <w:rFonts w:eastAsia="Times New Roman"/>
          <w:noProof/>
          <w:color w:val="000000" w:themeColor="text1"/>
        </w:rPr>
        <w:t>The implementation of cohesion policy programmes, which encompass support from</w:t>
      </w:r>
      <w:r w:rsidR="05615060" w:rsidRPr="007210B1">
        <w:rPr>
          <w:rFonts w:eastAsia="Times New Roman"/>
          <w:noProof/>
          <w:color w:val="000000" w:themeColor="text1"/>
        </w:rPr>
        <w:t xml:space="preserve"> </w:t>
      </w:r>
      <w:r w:rsidRPr="007210B1">
        <w:rPr>
          <w:rFonts w:eastAsia="Times New Roman"/>
          <w:noProof/>
          <w:color w:val="000000" w:themeColor="text1"/>
        </w:rPr>
        <w:t>the European Regional Development Fund (ERDF), the Just Transition Fund (JTF)</w:t>
      </w:r>
      <w:r w:rsidR="007210B1">
        <w:rPr>
          <w:rFonts w:eastAsia="Times New Roman"/>
          <w:noProof/>
          <w:color w:val="000000" w:themeColor="text1"/>
        </w:rPr>
        <w:t xml:space="preserve"> </w:t>
      </w:r>
      <w:r w:rsidRPr="007210B1">
        <w:rPr>
          <w:rFonts w:eastAsia="Times New Roman"/>
          <w:noProof/>
          <w:color w:val="000000" w:themeColor="text1"/>
        </w:rPr>
        <w:t>and the European Social Fund Plus (ESF+) in Luxembourg</w:t>
      </w:r>
      <w:r w:rsidR="00EF2DAD">
        <w:rPr>
          <w:rFonts w:eastAsia="Times New Roman"/>
          <w:noProof/>
          <w:color w:val="000000" w:themeColor="text1"/>
        </w:rPr>
        <w:t>,</w:t>
      </w:r>
      <w:r w:rsidRPr="007210B1">
        <w:rPr>
          <w:rFonts w:eastAsia="Times New Roman"/>
          <w:noProof/>
          <w:color w:val="000000" w:themeColor="text1"/>
        </w:rPr>
        <w:t xml:space="preserve"> is above</w:t>
      </w:r>
      <w:r w:rsidR="05615060" w:rsidRPr="007210B1">
        <w:rPr>
          <w:rFonts w:eastAsia="Times New Roman"/>
          <w:noProof/>
          <w:color w:val="000000" w:themeColor="text1"/>
        </w:rPr>
        <w:t xml:space="preserve"> </w:t>
      </w:r>
      <w:r w:rsidRPr="007210B1">
        <w:rPr>
          <w:rFonts w:eastAsia="Times New Roman"/>
          <w:noProof/>
          <w:color w:val="000000" w:themeColor="text1"/>
        </w:rPr>
        <w:t>the average pace at EU level, both in terms</w:t>
      </w:r>
      <w:r w:rsidR="05615060" w:rsidRPr="007210B1">
        <w:rPr>
          <w:rFonts w:eastAsia="Times New Roman"/>
          <w:noProof/>
          <w:color w:val="000000" w:themeColor="text1"/>
        </w:rPr>
        <w:t xml:space="preserve"> </w:t>
      </w:r>
      <w:r w:rsidRPr="007210B1">
        <w:rPr>
          <w:rFonts w:eastAsia="Times New Roman"/>
          <w:noProof/>
          <w:color w:val="000000" w:themeColor="text1"/>
        </w:rPr>
        <w:t>of project</w:t>
      </w:r>
      <w:r w:rsidR="05615060" w:rsidRPr="007210B1">
        <w:rPr>
          <w:rFonts w:eastAsia="Times New Roman"/>
          <w:noProof/>
          <w:color w:val="000000" w:themeColor="text1"/>
        </w:rPr>
        <w:t xml:space="preserve"> </w:t>
      </w:r>
      <w:r w:rsidRPr="007210B1">
        <w:rPr>
          <w:rFonts w:eastAsia="Times New Roman"/>
          <w:noProof/>
          <w:color w:val="000000" w:themeColor="text1"/>
        </w:rPr>
        <w:t>selection and payments. It is important to keep current</w:t>
      </w:r>
      <w:r w:rsidR="05615060" w:rsidRPr="007210B1">
        <w:rPr>
          <w:rFonts w:eastAsia="Times New Roman"/>
          <w:noProof/>
          <w:color w:val="000000" w:themeColor="text1"/>
        </w:rPr>
        <w:t xml:space="preserve"> </w:t>
      </w:r>
      <w:r w:rsidRPr="007210B1">
        <w:rPr>
          <w:rFonts w:eastAsia="Times New Roman"/>
          <w:noProof/>
          <w:color w:val="000000" w:themeColor="text1"/>
        </w:rPr>
        <w:t>momentum,</w:t>
      </w:r>
      <w:r w:rsidR="05615060" w:rsidRPr="007210B1">
        <w:rPr>
          <w:rFonts w:eastAsia="Times New Roman"/>
          <w:noProof/>
          <w:color w:val="000000" w:themeColor="text1"/>
        </w:rPr>
        <w:t xml:space="preserve"> </w:t>
      </w:r>
      <w:r w:rsidRPr="007210B1">
        <w:rPr>
          <w:rFonts w:eastAsia="Times New Roman"/>
          <w:noProof/>
          <w:color w:val="000000" w:themeColor="text1"/>
        </w:rPr>
        <w:t>while maximising the impact of investments on the ground, Luxembourg</w:t>
      </w:r>
      <w:r w:rsidR="05615060" w:rsidRPr="007210B1">
        <w:rPr>
          <w:rFonts w:eastAsia="Times New Roman"/>
          <w:noProof/>
          <w:color w:val="000000" w:themeColor="text1"/>
        </w:rPr>
        <w:t xml:space="preserve"> </w:t>
      </w:r>
      <w:r w:rsidRPr="007210B1">
        <w:rPr>
          <w:rFonts w:eastAsia="Times New Roman"/>
          <w:noProof/>
          <w:color w:val="000000" w:themeColor="text1"/>
        </w:rPr>
        <w:t>is already</w:t>
      </w:r>
      <w:r w:rsidR="05615060" w:rsidRPr="007210B1">
        <w:rPr>
          <w:rFonts w:eastAsia="Times New Roman"/>
          <w:noProof/>
          <w:color w:val="000000" w:themeColor="text1"/>
        </w:rPr>
        <w:t xml:space="preserve"> </w:t>
      </w:r>
      <w:r w:rsidRPr="007210B1">
        <w:rPr>
          <w:rFonts w:eastAsia="Times New Roman"/>
          <w:noProof/>
          <w:color w:val="000000" w:themeColor="text1"/>
        </w:rPr>
        <w:t>taking action</w:t>
      </w:r>
      <w:r w:rsidR="05615060" w:rsidRPr="007210B1">
        <w:rPr>
          <w:rFonts w:eastAsia="Times New Roman"/>
          <w:noProof/>
          <w:color w:val="000000" w:themeColor="text1"/>
        </w:rPr>
        <w:t xml:space="preserve"> </w:t>
      </w:r>
      <w:r w:rsidRPr="007210B1">
        <w:rPr>
          <w:rFonts w:eastAsia="Times New Roman"/>
          <w:noProof/>
          <w:color w:val="000000" w:themeColor="text1"/>
        </w:rPr>
        <w:t>under its cohesion policy</w:t>
      </w:r>
      <w:r w:rsidR="05615060" w:rsidRPr="007210B1">
        <w:rPr>
          <w:rFonts w:eastAsia="Times New Roman"/>
          <w:noProof/>
          <w:color w:val="000000" w:themeColor="text1"/>
        </w:rPr>
        <w:t xml:space="preserve"> </w:t>
      </w:r>
      <w:r w:rsidRPr="007210B1">
        <w:rPr>
          <w:rFonts w:eastAsia="Times New Roman"/>
          <w:noProof/>
          <w:color w:val="000000" w:themeColor="text1"/>
        </w:rPr>
        <w:t>programmes to boost competitiveness and growth. Nevertheless, some areas may require further strengthening</w:t>
      </w:r>
      <w:r w:rsidR="64ADE155" w:rsidRPr="007210B1">
        <w:rPr>
          <w:rFonts w:eastAsia="Times New Roman"/>
          <w:noProof/>
          <w:color w:val="000000" w:themeColor="text1"/>
        </w:rPr>
        <w:t xml:space="preserve"> in implementation</w:t>
      </w:r>
      <w:r w:rsidRPr="007210B1">
        <w:rPr>
          <w:rFonts w:eastAsia="Times New Roman"/>
          <w:noProof/>
          <w:color w:val="000000" w:themeColor="text1"/>
        </w:rPr>
        <w:t>, including those relating to digitalisation and energy infrastructures under the JTF.</w:t>
      </w:r>
    </w:p>
    <w:p w14:paraId="39F29DDB" w14:textId="77777777" w:rsidR="004A0394" w:rsidRPr="007210B1" w:rsidRDefault="196CF2C1" w:rsidP="002F5A76">
      <w:pPr>
        <w:pStyle w:val="ManualConsidrant"/>
        <w:rPr>
          <w:rFonts w:eastAsia="Times New Roman"/>
          <w:noProof/>
          <w:color w:val="000000" w:themeColor="text1"/>
        </w:rPr>
      </w:pPr>
      <w:r>
        <w:rPr>
          <w:noProof/>
        </w:rPr>
        <w:t>(24)</w:t>
      </w:r>
      <w:r>
        <w:rPr>
          <w:noProof/>
        </w:rPr>
        <w:tab/>
      </w:r>
      <w:r w:rsidRPr="007210B1">
        <w:rPr>
          <w:rFonts w:eastAsia="Times New Roman"/>
          <w:noProof/>
          <w:color w:val="000000" w:themeColor="text1"/>
        </w:rPr>
        <w:t>Luxembourg</w:t>
      </w:r>
      <w:r w:rsidR="3D3B9A2A" w:rsidRPr="007210B1">
        <w:rPr>
          <w:rFonts w:eastAsia="Times New Roman"/>
          <w:noProof/>
          <w:color w:val="000000" w:themeColor="text1"/>
        </w:rPr>
        <w:t xml:space="preserve"> faces several challenges related to </w:t>
      </w:r>
      <w:r w:rsidR="60F828B1" w:rsidRPr="007210B1">
        <w:rPr>
          <w:rFonts w:eastAsia="Times New Roman"/>
          <w:noProof/>
          <w:color w:val="000000" w:themeColor="text1"/>
        </w:rPr>
        <w:t xml:space="preserve">innovation </w:t>
      </w:r>
      <w:r w:rsidR="27D3E8AF" w:rsidRPr="007210B1">
        <w:rPr>
          <w:rFonts w:eastAsia="Times New Roman"/>
          <w:noProof/>
          <w:color w:val="000000" w:themeColor="text1"/>
        </w:rPr>
        <w:t xml:space="preserve">and </w:t>
      </w:r>
      <w:r w:rsidR="60A84320" w:rsidRPr="007210B1">
        <w:rPr>
          <w:rFonts w:eastAsia="Times New Roman"/>
          <w:noProof/>
          <w:color w:val="000000" w:themeColor="text1"/>
        </w:rPr>
        <w:t>competitiveness</w:t>
      </w:r>
      <w:r w:rsidR="7C6CE467" w:rsidRPr="007210B1">
        <w:rPr>
          <w:rFonts w:eastAsia="Times New Roman"/>
          <w:noProof/>
          <w:color w:val="000000" w:themeColor="text1"/>
        </w:rPr>
        <w:t xml:space="preserve"> </w:t>
      </w:r>
      <w:r w:rsidR="3D85EAB6" w:rsidRPr="007210B1">
        <w:rPr>
          <w:rFonts w:eastAsia="Times New Roman"/>
          <w:noProof/>
          <w:color w:val="000000" w:themeColor="text1"/>
        </w:rPr>
        <w:t xml:space="preserve">the </w:t>
      </w:r>
      <w:r w:rsidR="29B38B1E" w:rsidRPr="007210B1">
        <w:rPr>
          <w:rFonts w:eastAsia="Times New Roman"/>
          <w:noProof/>
          <w:color w:val="000000" w:themeColor="text1"/>
        </w:rPr>
        <w:t>energy</w:t>
      </w:r>
      <w:r w:rsidR="49568F6A" w:rsidRPr="007210B1">
        <w:rPr>
          <w:rFonts w:eastAsia="Times New Roman"/>
          <w:noProof/>
          <w:color w:val="000000" w:themeColor="text1"/>
        </w:rPr>
        <w:t xml:space="preserve"> transition</w:t>
      </w:r>
      <w:r w:rsidR="4C3A604D" w:rsidRPr="007210B1">
        <w:rPr>
          <w:rFonts w:eastAsia="Times New Roman"/>
          <w:noProof/>
          <w:color w:val="000000" w:themeColor="text1"/>
        </w:rPr>
        <w:t xml:space="preserve"> and the environment</w:t>
      </w:r>
      <w:r w:rsidR="49568F6A" w:rsidRPr="007210B1">
        <w:rPr>
          <w:rFonts w:eastAsia="Times New Roman"/>
          <w:noProof/>
          <w:color w:val="000000" w:themeColor="text1"/>
        </w:rPr>
        <w:t>,</w:t>
      </w:r>
      <w:r w:rsidR="76B8E89C" w:rsidRPr="007210B1">
        <w:rPr>
          <w:rFonts w:eastAsia="Times New Roman"/>
          <w:noProof/>
          <w:color w:val="000000" w:themeColor="text1"/>
        </w:rPr>
        <w:t xml:space="preserve"> </w:t>
      </w:r>
      <w:r w:rsidR="637DA1D1" w:rsidRPr="007210B1">
        <w:rPr>
          <w:rFonts w:eastAsia="Times New Roman"/>
          <w:noProof/>
          <w:color w:val="000000" w:themeColor="text1"/>
        </w:rPr>
        <w:t xml:space="preserve">equality in </w:t>
      </w:r>
      <w:r w:rsidR="3B6365E2" w:rsidRPr="007210B1">
        <w:rPr>
          <w:rFonts w:eastAsia="Times New Roman"/>
          <w:noProof/>
          <w:color w:val="000000" w:themeColor="text1"/>
        </w:rPr>
        <w:t>schools</w:t>
      </w:r>
      <w:r w:rsidR="1C297DD7" w:rsidRPr="007210B1">
        <w:rPr>
          <w:rFonts w:eastAsia="Times New Roman"/>
          <w:noProof/>
          <w:color w:val="000000" w:themeColor="text1"/>
        </w:rPr>
        <w:t>,</w:t>
      </w:r>
      <w:r w:rsidR="49568F6A" w:rsidRPr="007210B1">
        <w:rPr>
          <w:rFonts w:eastAsia="Times New Roman"/>
          <w:noProof/>
          <w:color w:val="000000" w:themeColor="text1"/>
        </w:rPr>
        <w:t xml:space="preserve"> upward social convergence</w:t>
      </w:r>
      <w:r w:rsidR="6211DC53" w:rsidRPr="007210B1">
        <w:rPr>
          <w:rFonts w:eastAsia="Times New Roman"/>
          <w:noProof/>
          <w:color w:val="000000" w:themeColor="text1"/>
        </w:rPr>
        <w:t xml:space="preserve"> and human capital development</w:t>
      </w:r>
      <w:r w:rsidR="3D3B9A2A" w:rsidRPr="007210B1">
        <w:rPr>
          <w:rFonts w:eastAsia="Times New Roman"/>
          <w:noProof/>
          <w:color w:val="000000" w:themeColor="text1"/>
        </w:rPr>
        <w:t>.</w:t>
      </w:r>
    </w:p>
    <w:p w14:paraId="2B9EA650" w14:textId="77777777" w:rsidR="7234F641" w:rsidRPr="007210B1" w:rsidRDefault="084F4178" w:rsidP="002F5A76">
      <w:pPr>
        <w:pStyle w:val="ManualConsidrant"/>
        <w:rPr>
          <w:rFonts w:eastAsia="Times New Roman"/>
          <w:noProof/>
          <w:color w:val="000000" w:themeColor="text1"/>
        </w:rPr>
      </w:pPr>
      <w:r>
        <w:rPr>
          <w:noProof/>
        </w:rPr>
        <w:t>(25)</w:t>
      </w:r>
      <w:r>
        <w:rPr>
          <w:noProof/>
        </w:rPr>
        <w:tab/>
      </w:r>
      <w:r w:rsidRPr="007210B1">
        <w:rPr>
          <w:rFonts w:eastAsia="Times New Roman"/>
          <w:noProof/>
          <w:color w:val="000000" w:themeColor="text1"/>
        </w:rPr>
        <w:t xml:space="preserve">Despite its strong scientific base and internationally well-connected research system, </w:t>
      </w:r>
      <w:bookmarkStart w:id="1" w:name="_Hlk198340592"/>
      <w:r w:rsidRPr="007210B1">
        <w:rPr>
          <w:rFonts w:eastAsia="Times New Roman"/>
          <w:noProof/>
          <w:color w:val="000000" w:themeColor="text1"/>
        </w:rPr>
        <w:t xml:space="preserve">business innovation and the scale-up opportunities </w:t>
      </w:r>
      <w:bookmarkEnd w:id="1"/>
      <w:r w:rsidRPr="007210B1">
        <w:rPr>
          <w:rFonts w:eastAsia="Times New Roman"/>
          <w:noProof/>
          <w:color w:val="000000" w:themeColor="text1"/>
        </w:rPr>
        <w:t xml:space="preserve">of </w:t>
      </w:r>
      <w:r w:rsidR="7CAFD1A5" w:rsidRPr="007210B1">
        <w:rPr>
          <w:rFonts w:eastAsia="Times New Roman"/>
          <w:noProof/>
          <w:color w:val="000000" w:themeColor="text1"/>
        </w:rPr>
        <w:t xml:space="preserve">local </w:t>
      </w:r>
      <w:r w:rsidRPr="007210B1">
        <w:rPr>
          <w:rFonts w:eastAsia="Times New Roman"/>
          <w:noProof/>
          <w:color w:val="000000" w:themeColor="text1"/>
        </w:rPr>
        <w:t xml:space="preserve">innovative start-ups and small to medium-sized enterprises (SMEs) remain limited. Luxembourg’s potential for </w:t>
      </w:r>
      <w:r w:rsidR="494A24C3" w:rsidRPr="007210B1">
        <w:rPr>
          <w:rFonts w:eastAsia="Times New Roman"/>
          <w:noProof/>
          <w:color w:val="000000" w:themeColor="text1"/>
        </w:rPr>
        <w:t>adoption</w:t>
      </w:r>
      <w:r w:rsidRPr="007210B1">
        <w:rPr>
          <w:rFonts w:eastAsia="Times New Roman"/>
          <w:noProof/>
          <w:color w:val="000000" w:themeColor="text1"/>
        </w:rPr>
        <w:t xml:space="preserve"> of new technologies and digitalisation remains under-exploited, with Luxembourg performing below the EU average in terms of basic digital intensity of SMEs</w:t>
      </w:r>
      <w:r w:rsidR="67311898" w:rsidRPr="007210B1">
        <w:rPr>
          <w:rFonts w:eastAsia="Times New Roman"/>
          <w:noProof/>
          <w:color w:val="000000" w:themeColor="text1"/>
        </w:rPr>
        <w:t xml:space="preserve"> (</w:t>
      </w:r>
      <w:r w:rsidR="00C14998" w:rsidRPr="00AA4543">
        <w:rPr>
          <w:rStyle w:val="FootnoteReference"/>
          <w:noProof/>
        </w:rPr>
        <w:footnoteReference w:id="19"/>
      </w:r>
      <w:r w:rsidR="67311898" w:rsidRPr="007210B1">
        <w:rPr>
          <w:rFonts w:eastAsia="Times New Roman"/>
          <w:noProof/>
          <w:color w:val="000000" w:themeColor="text1"/>
        </w:rPr>
        <w:t>)</w:t>
      </w:r>
      <w:r w:rsidR="05BEBD99" w:rsidRPr="007210B1">
        <w:rPr>
          <w:rFonts w:eastAsia="Times New Roman"/>
          <w:noProof/>
          <w:color w:val="000000" w:themeColor="text1"/>
        </w:rPr>
        <w:t>,</w:t>
      </w:r>
      <w:r w:rsidRPr="007210B1">
        <w:rPr>
          <w:rFonts w:eastAsia="Times New Roman"/>
          <w:noProof/>
          <w:color w:val="000000" w:themeColor="text1"/>
        </w:rPr>
        <w:t xml:space="preserve"> </w:t>
      </w:r>
      <w:r w:rsidR="05BEBD99" w:rsidRPr="007210B1">
        <w:rPr>
          <w:rFonts w:eastAsia="Times New Roman"/>
          <w:noProof/>
          <w:color w:val="000000" w:themeColor="text1"/>
        </w:rPr>
        <w:t>while a large share of innovative technology investment is made within multinational groups</w:t>
      </w:r>
      <w:r w:rsidR="50482CB3" w:rsidRPr="007210B1">
        <w:rPr>
          <w:rFonts w:eastAsia="Times New Roman"/>
          <w:noProof/>
          <w:color w:val="000000" w:themeColor="text1"/>
        </w:rPr>
        <w:t xml:space="preserve">, </w:t>
      </w:r>
      <w:r w:rsidR="622A3CA3" w:rsidRPr="007210B1">
        <w:rPr>
          <w:rFonts w:eastAsia="Times New Roman"/>
          <w:noProof/>
          <w:color w:val="000000" w:themeColor="text1"/>
        </w:rPr>
        <w:t>weighing</w:t>
      </w:r>
      <w:r w:rsidR="02CB346C" w:rsidRPr="007210B1">
        <w:rPr>
          <w:rFonts w:eastAsia="Times New Roman"/>
          <w:noProof/>
          <w:color w:val="000000" w:themeColor="text1"/>
        </w:rPr>
        <w:t xml:space="preserve"> </w:t>
      </w:r>
      <w:r w:rsidR="6F1417CC" w:rsidRPr="007210B1">
        <w:rPr>
          <w:rFonts w:eastAsia="Times New Roman"/>
          <w:noProof/>
          <w:color w:val="000000" w:themeColor="text1"/>
        </w:rPr>
        <w:t>on</w:t>
      </w:r>
      <w:r w:rsidR="50482CB3" w:rsidRPr="007210B1">
        <w:rPr>
          <w:rFonts w:eastAsia="Times New Roman"/>
          <w:noProof/>
          <w:color w:val="000000" w:themeColor="text1"/>
        </w:rPr>
        <w:t xml:space="preserve"> the diversification and competitiveness of the economy</w:t>
      </w:r>
      <w:r w:rsidR="05BEBD99" w:rsidRPr="007210B1">
        <w:rPr>
          <w:rFonts w:eastAsia="Times New Roman"/>
          <w:noProof/>
          <w:color w:val="000000" w:themeColor="text1"/>
        </w:rPr>
        <w:t xml:space="preserve">. </w:t>
      </w:r>
      <w:r w:rsidRPr="007210B1">
        <w:rPr>
          <w:rFonts w:eastAsia="Times New Roman"/>
          <w:noProof/>
          <w:color w:val="000000" w:themeColor="text1"/>
        </w:rPr>
        <w:t xml:space="preserve">Additionally, the country’s </w:t>
      </w:r>
      <w:bookmarkStart w:id="3" w:name="_Hlk198340668"/>
      <w:r w:rsidRPr="007210B1">
        <w:rPr>
          <w:rFonts w:eastAsia="Times New Roman"/>
          <w:noProof/>
          <w:color w:val="000000" w:themeColor="text1"/>
        </w:rPr>
        <w:t>business R&amp;D intensity has been on a downward trend over the last two decades</w:t>
      </w:r>
      <w:bookmarkEnd w:id="3"/>
      <w:r w:rsidRPr="007210B1">
        <w:rPr>
          <w:rFonts w:eastAsia="Times New Roman"/>
          <w:noProof/>
          <w:color w:val="000000" w:themeColor="text1"/>
        </w:rPr>
        <w:t>, falling to 0.4</w:t>
      </w:r>
      <w:r w:rsidR="37490189" w:rsidRPr="007210B1">
        <w:rPr>
          <w:rFonts w:eastAsia="Times New Roman"/>
          <w:noProof/>
          <w:color w:val="000000" w:themeColor="text1"/>
        </w:rPr>
        <w:t>5</w:t>
      </w:r>
      <w:r w:rsidRPr="007210B1">
        <w:rPr>
          <w:rFonts w:eastAsia="Times New Roman"/>
          <w:noProof/>
          <w:color w:val="000000" w:themeColor="text1"/>
        </w:rPr>
        <w:t>% of GDP in 202</w:t>
      </w:r>
      <w:r w:rsidR="37490189" w:rsidRPr="007210B1">
        <w:rPr>
          <w:rFonts w:eastAsia="Times New Roman"/>
          <w:noProof/>
          <w:color w:val="000000" w:themeColor="text1"/>
        </w:rPr>
        <w:t>4</w:t>
      </w:r>
      <w:r w:rsidRPr="007210B1">
        <w:rPr>
          <w:rFonts w:eastAsia="Times New Roman"/>
          <w:noProof/>
          <w:color w:val="000000" w:themeColor="text1"/>
        </w:rPr>
        <w:t>, far below the EU average of 1.49</w:t>
      </w:r>
      <w:r w:rsidR="7CEDD1F1" w:rsidRPr="007210B1">
        <w:rPr>
          <w:rFonts w:eastAsia="Times New Roman"/>
          <w:noProof/>
        </w:rPr>
        <w:t>%.</w:t>
      </w:r>
      <w:r w:rsidRPr="007210B1">
        <w:rPr>
          <w:rFonts w:eastAsia="Times New Roman"/>
          <w:noProof/>
        </w:rPr>
        <w:t xml:space="preserve"> </w:t>
      </w:r>
      <w:r w:rsidRPr="007210B1">
        <w:rPr>
          <w:rFonts w:eastAsia="Times New Roman"/>
          <w:noProof/>
          <w:color w:val="000000" w:themeColor="text1"/>
        </w:rPr>
        <w:t xml:space="preserve">While partly explained by Luxembourg’s services-based economy, business R&amp;D spending is substantially lower than in top-performing countries across a broad range of sectors </w:t>
      </w:r>
      <w:r w:rsidR="67311898" w:rsidRPr="007210B1">
        <w:rPr>
          <w:rFonts w:eastAsia="Times New Roman"/>
          <w:noProof/>
          <w:color w:val="000000" w:themeColor="text1"/>
        </w:rPr>
        <w:t>(</w:t>
      </w:r>
      <w:r w:rsidR="00C14998" w:rsidRPr="00AA4543">
        <w:rPr>
          <w:rStyle w:val="FootnoteReference"/>
          <w:noProof/>
        </w:rPr>
        <w:footnoteReference w:id="20"/>
      </w:r>
      <w:r w:rsidR="67311898" w:rsidRPr="007210B1">
        <w:rPr>
          <w:rFonts w:eastAsia="Times New Roman"/>
          <w:noProof/>
          <w:color w:val="000000" w:themeColor="text1"/>
        </w:rPr>
        <w:t>)</w:t>
      </w:r>
      <w:r w:rsidRPr="007210B1">
        <w:rPr>
          <w:rFonts w:eastAsia="Times New Roman"/>
          <w:noProof/>
          <w:color w:val="000000" w:themeColor="text1"/>
        </w:rPr>
        <w:t xml:space="preserve">. </w:t>
      </w:r>
      <w:r w:rsidR="29DDEC7B" w:rsidRPr="007210B1">
        <w:rPr>
          <w:rFonts w:eastAsia="Times New Roman"/>
          <w:noProof/>
          <w:color w:val="000000" w:themeColor="text1"/>
        </w:rPr>
        <w:t>Moreover, the quality of research outputs is not fully leveraged, with science-business linkages remaining weak.</w:t>
      </w:r>
    </w:p>
    <w:p w14:paraId="005F170B" w14:textId="77777777" w:rsidR="7234F641" w:rsidRPr="007210B1" w:rsidRDefault="6F8B6FE4" w:rsidP="002F5A76">
      <w:pPr>
        <w:pStyle w:val="ManualConsidrant"/>
        <w:rPr>
          <w:rFonts w:eastAsia="Times New Roman"/>
          <w:noProof/>
          <w:color w:val="000000" w:themeColor="text1"/>
        </w:rPr>
      </w:pPr>
      <w:r>
        <w:rPr>
          <w:noProof/>
        </w:rPr>
        <w:t>(26)</w:t>
      </w:r>
      <w:r>
        <w:rPr>
          <w:noProof/>
        </w:rPr>
        <w:tab/>
      </w:r>
      <w:r w:rsidRPr="007210B1">
        <w:rPr>
          <w:rFonts w:eastAsia="Times New Roman"/>
          <w:noProof/>
          <w:color w:val="000000" w:themeColor="text1"/>
        </w:rPr>
        <w:t xml:space="preserve">Luxembourg’s economy remains highly competitive, notably through its </w:t>
      </w:r>
      <w:r w:rsidR="20131F3A" w:rsidRPr="007210B1">
        <w:rPr>
          <w:rFonts w:eastAsia="Times New Roman"/>
          <w:noProof/>
          <w:color w:val="000000" w:themeColor="text1"/>
        </w:rPr>
        <w:t>large</w:t>
      </w:r>
      <w:r w:rsidR="68D4DF4B" w:rsidRPr="007210B1">
        <w:rPr>
          <w:rFonts w:eastAsia="Times New Roman"/>
          <w:noProof/>
          <w:color w:val="000000" w:themeColor="text1"/>
        </w:rPr>
        <w:t xml:space="preserve"> </w:t>
      </w:r>
      <w:r w:rsidRPr="007210B1">
        <w:rPr>
          <w:rFonts w:eastAsia="Times New Roman"/>
          <w:noProof/>
          <w:color w:val="000000" w:themeColor="text1"/>
        </w:rPr>
        <w:t xml:space="preserve">international financial </w:t>
      </w:r>
      <w:r w:rsidR="30572E35" w:rsidRPr="007210B1">
        <w:rPr>
          <w:rFonts w:eastAsia="Times New Roman"/>
          <w:noProof/>
          <w:color w:val="000000" w:themeColor="text1"/>
        </w:rPr>
        <w:t>sector</w:t>
      </w:r>
      <w:r w:rsidR="035F6AF5" w:rsidRPr="007210B1">
        <w:rPr>
          <w:rFonts w:eastAsia="Times New Roman"/>
          <w:noProof/>
          <w:color w:val="000000" w:themeColor="text1"/>
        </w:rPr>
        <w:t>.</w:t>
      </w:r>
      <w:r w:rsidRPr="007210B1">
        <w:rPr>
          <w:rFonts w:eastAsia="Times New Roman"/>
          <w:noProof/>
          <w:color w:val="000000" w:themeColor="text1"/>
        </w:rPr>
        <w:t xml:space="preserve"> </w:t>
      </w:r>
      <w:r w:rsidR="2C12D758" w:rsidRPr="007210B1">
        <w:rPr>
          <w:rFonts w:eastAsia="Times New Roman"/>
          <w:noProof/>
          <w:color w:val="000000" w:themeColor="text1"/>
        </w:rPr>
        <w:t>Y</w:t>
      </w:r>
      <w:r w:rsidRPr="007210B1">
        <w:rPr>
          <w:rFonts w:eastAsia="Times New Roman"/>
          <w:noProof/>
          <w:color w:val="000000" w:themeColor="text1"/>
        </w:rPr>
        <w:t xml:space="preserve">et </w:t>
      </w:r>
      <w:r w:rsidR="45D9F9AE" w:rsidRPr="007210B1">
        <w:rPr>
          <w:rFonts w:eastAsia="Times New Roman"/>
          <w:noProof/>
          <w:color w:val="000000" w:themeColor="text1"/>
        </w:rPr>
        <w:t>it</w:t>
      </w:r>
      <w:r w:rsidRPr="007210B1">
        <w:rPr>
          <w:rFonts w:eastAsia="Times New Roman"/>
          <w:noProof/>
          <w:color w:val="000000" w:themeColor="text1"/>
        </w:rPr>
        <w:t xml:space="preserve"> remains exposed to structural pressures linked to declining productivity</w:t>
      </w:r>
      <w:r w:rsidR="1063DDCE" w:rsidRPr="007210B1">
        <w:rPr>
          <w:rFonts w:eastAsia="Times New Roman"/>
          <w:noProof/>
          <w:color w:val="000000" w:themeColor="text1"/>
        </w:rPr>
        <w:t>.</w:t>
      </w:r>
      <w:r w:rsidRPr="007210B1">
        <w:rPr>
          <w:rFonts w:eastAsia="Times New Roman"/>
          <w:noProof/>
          <w:color w:val="000000" w:themeColor="text1"/>
        </w:rPr>
        <w:t xml:space="preserve"> </w:t>
      </w:r>
      <w:r w:rsidR="434BF1DA" w:rsidRPr="007210B1">
        <w:rPr>
          <w:rFonts w:eastAsia="Times New Roman"/>
          <w:noProof/>
          <w:color w:val="000000" w:themeColor="text1"/>
        </w:rPr>
        <w:t>Between</w:t>
      </w:r>
      <w:r w:rsidR="3BABB2B7" w:rsidRPr="007210B1">
        <w:rPr>
          <w:rFonts w:eastAsia="Times New Roman"/>
          <w:noProof/>
          <w:color w:val="000000" w:themeColor="text1"/>
        </w:rPr>
        <w:t xml:space="preserve"> 201</w:t>
      </w:r>
      <w:r w:rsidR="434BF1DA" w:rsidRPr="007210B1">
        <w:rPr>
          <w:rFonts w:eastAsia="Times New Roman"/>
          <w:noProof/>
          <w:color w:val="000000" w:themeColor="text1"/>
        </w:rPr>
        <w:t>5</w:t>
      </w:r>
      <w:r w:rsidR="3BABB2B7" w:rsidRPr="007210B1">
        <w:rPr>
          <w:rFonts w:eastAsia="Times New Roman"/>
          <w:noProof/>
          <w:color w:val="000000" w:themeColor="text1"/>
        </w:rPr>
        <w:t>-202</w:t>
      </w:r>
      <w:r w:rsidR="434BF1DA" w:rsidRPr="007210B1">
        <w:rPr>
          <w:rFonts w:eastAsia="Times New Roman"/>
          <w:noProof/>
          <w:color w:val="000000" w:themeColor="text1"/>
        </w:rPr>
        <w:t xml:space="preserve">5 total factor productivity </w:t>
      </w:r>
      <w:r w:rsidR="254BDF8B" w:rsidRPr="007210B1">
        <w:rPr>
          <w:rFonts w:eastAsia="Times New Roman"/>
          <w:noProof/>
          <w:color w:val="000000" w:themeColor="text1"/>
        </w:rPr>
        <w:t>decreased</w:t>
      </w:r>
      <w:r w:rsidR="434BF1DA" w:rsidRPr="007210B1">
        <w:rPr>
          <w:rFonts w:eastAsia="Times New Roman"/>
          <w:noProof/>
          <w:color w:val="000000" w:themeColor="text1"/>
        </w:rPr>
        <w:t xml:space="preserve"> by around </w:t>
      </w:r>
      <w:r w:rsidR="4AC27EC6" w:rsidRPr="007210B1">
        <w:rPr>
          <w:rFonts w:eastAsia="Times New Roman"/>
          <w:noProof/>
          <w:color w:val="000000" w:themeColor="text1"/>
        </w:rPr>
        <w:t>4%</w:t>
      </w:r>
      <w:r w:rsidR="68693A21" w:rsidRPr="007210B1">
        <w:rPr>
          <w:rFonts w:eastAsia="Times New Roman"/>
          <w:noProof/>
          <w:color w:val="000000" w:themeColor="text1"/>
        </w:rPr>
        <w:t xml:space="preserve">, while </w:t>
      </w:r>
      <w:r w:rsidR="230E7E52" w:rsidRPr="007210B1">
        <w:rPr>
          <w:rFonts w:eastAsia="Times New Roman"/>
          <w:noProof/>
          <w:color w:val="000000" w:themeColor="text1"/>
        </w:rPr>
        <w:t>the EU aggregate recorded</w:t>
      </w:r>
      <w:r w:rsidR="204BC2CC" w:rsidRPr="007210B1">
        <w:rPr>
          <w:rFonts w:eastAsia="Times New Roman"/>
          <w:noProof/>
          <w:color w:val="000000" w:themeColor="text1"/>
        </w:rPr>
        <w:t xml:space="preserve"> an </w:t>
      </w:r>
      <w:r w:rsidR="1A528FF4" w:rsidRPr="007210B1">
        <w:rPr>
          <w:rFonts w:eastAsia="Times New Roman"/>
          <w:noProof/>
          <w:color w:val="000000" w:themeColor="text1"/>
        </w:rPr>
        <w:t>increa</w:t>
      </w:r>
      <w:r w:rsidR="3910830F" w:rsidRPr="007210B1">
        <w:rPr>
          <w:rFonts w:eastAsia="Times New Roman"/>
          <w:noProof/>
          <w:color w:val="000000" w:themeColor="text1"/>
        </w:rPr>
        <w:t xml:space="preserve">se </w:t>
      </w:r>
      <w:r w:rsidR="204BC2CC" w:rsidRPr="007210B1">
        <w:rPr>
          <w:rFonts w:eastAsia="Times New Roman"/>
          <w:noProof/>
          <w:color w:val="000000" w:themeColor="text1"/>
        </w:rPr>
        <w:t xml:space="preserve">of </w:t>
      </w:r>
      <w:r w:rsidR="12DB111A" w:rsidRPr="007210B1">
        <w:rPr>
          <w:rFonts w:eastAsia="Times New Roman"/>
          <w:noProof/>
          <w:color w:val="000000" w:themeColor="text1"/>
        </w:rPr>
        <w:t xml:space="preserve">around </w:t>
      </w:r>
      <w:r w:rsidR="3910830F" w:rsidRPr="007210B1">
        <w:rPr>
          <w:rFonts w:eastAsia="Times New Roman"/>
          <w:noProof/>
          <w:color w:val="000000" w:themeColor="text1"/>
        </w:rPr>
        <w:t>6%</w:t>
      </w:r>
      <w:r w:rsidR="3BABB2B7" w:rsidRPr="007210B1">
        <w:rPr>
          <w:rFonts w:eastAsia="Times New Roman"/>
          <w:noProof/>
          <w:color w:val="000000" w:themeColor="text1"/>
        </w:rPr>
        <w:t>.</w:t>
      </w:r>
      <w:r w:rsidRPr="007210B1">
        <w:rPr>
          <w:rFonts w:eastAsia="Times New Roman"/>
          <w:noProof/>
          <w:color w:val="000000" w:themeColor="text1"/>
        </w:rPr>
        <w:t xml:space="preserve"> </w:t>
      </w:r>
      <w:r w:rsidR="7B4DA9A2" w:rsidRPr="007210B1">
        <w:rPr>
          <w:rFonts w:eastAsia="Times New Roman"/>
          <w:noProof/>
          <w:color w:val="000000" w:themeColor="text1"/>
        </w:rPr>
        <w:t xml:space="preserve">The </w:t>
      </w:r>
      <w:r w:rsidR="13036DBE" w:rsidRPr="007210B1">
        <w:rPr>
          <w:rFonts w:eastAsia="Times New Roman"/>
          <w:noProof/>
          <w:color w:val="000000" w:themeColor="text1"/>
        </w:rPr>
        <w:t xml:space="preserve">main driver of this </w:t>
      </w:r>
      <w:r w:rsidR="728AEC81" w:rsidRPr="007210B1">
        <w:rPr>
          <w:rFonts w:eastAsia="Times New Roman"/>
          <w:noProof/>
          <w:color w:val="000000" w:themeColor="text1"/>
        </w:rPr>
        <w:t>decline was</w:t>
      </w:r>
      <w:r w:rsidR="26D4D1F9" w:rsidRPr="007210B1">
        <w:rPr>
          <w:rFonts w:eastAsia="Times New Roman"/>
          <w:noProof/>
          <w:color w:val="000000" w:themeColor="text1"/>
        </w:rPr>
        <w:t xml:space="preserve"> </w:t>
      </w:r>
      <w:r w:rsidRPr="007210B1">
        <w:rPr>
          <w:rFonts w:eastAsia="Times New Roman"/>
          <w:noProof/>
          <w:color w:val="000000" w:themeColor="text1"/>
        </w:rPr>
        <w:t xml:space="preserve">the financial sector, </w:t>
      </w:r>
      <w:r w:rsidR="204BC2CC" w:rsidRPr="007210B1">
        <w:rPr>
          <w:rFonts w:eastAsia="Times New Roman"/>
          <w:noProof/>
          <w:color w:val="000000" w:themeColor="text1"/>
        </w:rPr>
        <w:t xml:space="preserve">where </w:t>
      </w:r>
      <w:r w:rsidRPr="007210B1">
        <w:rPr>
          <w:rFonts w:eastAsia="Times New Roman"/>
          <w:noProof/>
          <w:color w:val="000000" w:themeColor="text1"/>
        </w:rPr>
        <w:t xml:space="preserve">gross value added per hour worked fell by around 11.6% over </w:t>
      </w:r>
      <w:r w:rsidR="1B6D3572" w:rsidRPr="007210B1">
        <w:rPr>
          <w:rFonts w:eastAsia="Times New Roman"/>
          <w:noProof/>
          <w:color w:val="000000" w:themeColor="text1"/>
        </w:rPr>
        <w:t xml:space="preserve">the </w:t>
      </w:r>
      <w:r w:rsidR="12DB111A" w:rsidRPr="007210B1">
        <w:rPr>
          <w:rFonts w:eastAsia="Times New Roman"/>
          <w:noProof/>
          <w:color w:val="000000" w:themeColor="text1"/>
        </w:rPr>
        <w:t xml:space="preserve">same </w:t>
      </w:r>
      <w:r w:rsidR="1B6D3572" w:rsidRPr="007210B1">
        <w:rPr>
          <w:rFonts w:eastAsia="Times New Roman"/>
          <w:noProof/>
          <w:color w:val="000000" w:themeColor="text1"/>
        </w:rPr>
        <w:t>period</w:t>
      </w:r>
      <w:r w:rsidRPr="007210B1">
        <w:rPr>
          <w:rFonts w:eastAsia="Times New Roman"/>
          <w:noProof/>
          <w:color w:val="000000" w:themeColor="text1"/>
        </w:rPr>
        <w:t xml:space="preserve">. Rising international competition, evolving </w:t>
      </w:r>
      <w:r w:rsidR="7EE06748" w:rsidRPr="007210B1">
        <w:rPr>
          <w:rFonts w:eastAsia="Times New Roman"/>
          <w:noProof/>
          <w:color w:val="000000" w:themeColor="text1"/>
        </w:rPr>
        <w:t>European</w:t>
      </w:r>
      <w:r w:rsidRPr="007210B1">
        <w:rPr>
          <w:rFonts w:eastAsia="Times New Roman"/>
          <w:noProof/>
          <w:color w:val="000000" w:themeColor="text1"/>
        </w:rPr>
        <w:t xml:space="preserve"> Union regulatory requirements, labour market constraints, and the still limited d</w:t>
      </w:r>
      <w:r w:rsidR="5957C1A9" w:rsidRPr="007210B1">
        <w:rPr>
          <w:rFonts w:eastAsia="Times New Roman"/>
          <w:noProof/>
          <w:color w:val="000000" w:themeColor="text1"/>
        </w:rPr>
        <w:t>iv</w:t>
      </w:r>
      <w:r w:rsidRPr="007210B1">
        <w:rPr>
          <w:rFonts w:eastAsia="Times New Roman"/>
          <w:noProof/>
          <w:color w:val="000000" w:themeColor="text1"/>
        </w:rPr>
        <w:t>e</w:t>
      </w:r>
      <w:r w:rsidR="5957C1A9" w:rsidRPr="007210B1">
        <w:rPr>
          <w:rFonts w:eastAsia="Times New Roman"/>
          <w:noProof/>
          <w:color w:val="000000" w:themeColor="text1"/>
        </w:rPr>
        <w:t>rsification</w:t>
      </w:r>
      <w:r w:rsidR="50ADA61F" w:rsidRPr="007210B1">
        <w:rPr>
          <w:rFonts w:eastAsia="Times New Roman"/>
          <w:noProof/>
          <w:color w:val="000000" w:themeColor="text1"/>
        </w:rPr>
        <w:t xml:space="preserve"> </w:t>
      </w:r>
      <w:r w:rsidR="14416B12" w:rsidRPr="007210B1">
        <w:rPr>
          <w:rFonts w:eastAsia="Times New Roman"/>
          <w:noProof/>
          <w:color w:val="000000" w:themeColor="text1"/>
        </w:rPr>
        <w:t>to</w:t>
      </w:r>
      <w:r w:rsidRPr="007210B1">
        <w:rPr>
          <w:rFonts w:eastAsia="Times New Roman"/>
          <w:noProof/>
          <w:color w:val="000000" w:themeColor="text1"/>
        </w:rPr>
        <w:t xml:space="preserve"> higher-value activities, weigh on the resilience and long-term competitiveness of the economy. In that context, Luxembourg should step up efforts to</w:t>
      </w:r>
      <w:r w:rsidR="3448C7F2" w:rsidRPr="007210B1">
        <w:rPr>
          <w:rFonts w:eastAsia="Times New Roman"/>
          <w:noProof/>
          <w:color w:val="000000" w:themeColor="text1"/>
        </w:rPr>
        <w:t xml:space="preserve"> </w:t>
      </w:r>
      <w:r w:rsidR="5FF92156" w:rsidRPr="007210B1">
        <w:rPr>
          <w:rFonts w:eastAsia="Times New Roman"/>
          <w:noProof/>
          <w:color w:val="000000" w:themeColor="text1"/>
        </w:rPr>
        <w:t xml:space="preserve">further diversify </w:t>
      </w:r>
      <w:r w:rsidRPr="007210B1">
        <w:rPr>
          <w:rFonts w:eastAsia="Times New Roman"/>
          <w:noProof/>
          <w:color w:val="000000" w:themeColor="text1"/>
        </w:rPr>
        <w:t xml:space="preserve">the financial sector by improving conditions for </w:t>
      </w:r>
      <w:r w:rsidR="62892E0E" w:rsidRPr="007210B1">
        <w:rPr>
          <w:rFonts w:eastAsia="Times New Roman"/>
          <w:noProof/>
          <w:color w:val="000000" w:themeColor="text1"/>
        </w:rPr>
        <w:t>innovation</w:t>
      </w:r>
      <w:r w:rsidRPr="007210B1">
        <w:rPr>
          <w:rFonts w:eastAsia="Times New Roman"/>
          <w:noProof/>
          <w:color w:val="000000" w:themeColor="text1"/>
        </w:rPr>
        <w:t xml:space="preserve"> </w:t>
      </w:r>
      <w:r w:rsidR="62892E0E" w:rsidRPr="007210B1">
        <w:rPr>
          <w:rFonts w:eastAsia="Times New Roman"/>
          <w:noProof/>
          <w:color w:val="000000" w:themeColor="text1"/>
        </w:rPr>
        <w:t>and adoption of new technologies</w:t>
      </w:r>
      <w:r w:rsidR="6670AAED" w:rsidRPr="007210B1">
        <w:rPr>
          <w:rFonts w:eastAsia="Times New Roman"/>
          <w:noProof/>
          <w:color w:val="000000" w:themeColor="text1"/>
        </w:rPr>
        <w:t>,</w:t>
      </w:r>
      <w:r w:rsidR="717FABD1" w:rsidRPr="007210B1">
        <w:rPr>
          <w:rFonts w:eastAsia="Times New Roman"/>
          <w:noProof/>
          <w:color w:val="000000" w:themeColor="text1"/>
        </w:rPr>
        <w:t xml:space="preserve"> </w:t>
      </w:r>
      <w:r w:rsidR="6670AAED" w:rsidRPr="007210B1">
        <w:rPr>
          <w:rFonts w:eastAsia="Times New Roman"/>
          <w:noProof/>
          <w:color w:val="000000" w:themeColor="text1"/>
        </w:rPr>
        <w:t xml:space="preserve">including </w:t>
      </w:r>
      <w:r w:rsidR="38558A5F" w:rsidRPr="007210B1">
        <w:rPr>
          <w:rFonts w:eastAsia="Times New Roman"/>
          <w:noProof/>
          <w:color w:val="000000" w:themeColor="text1"/>
        </w:rPr>
        <w:t xml:space="preserve">those </w:t>
      </w:r>
      <w:r w:rsidR="5CC1B506" w:rsidRPr="007210B1">
        <w:rPr>
          <w:rFonts w:eastAsia="Times New Roman"/>
          <w:noProof/>
          <w:color w:val="000000" w:themeColor="text1"/>
        </w:rPr>
        <w:t>domestically produced</w:t>
      </w:r>
      <w:r w:rsidR="0BED3CEF" w:rsidRPr="007210B1">
        <w:rPr>
          <w:rFonts w:eastAsia="Times New Roman"/>
          <w:noProof/>
          <w:color w:val="000000" w:themeColor="text1"/>
        </w:rPr>
        <w:t>.</w:t>
      </w:r>
      <w:r w:rsidRPr="007210B1">
        <w:rPr>
          <w:rFonts w:eastAsia="Times New Roman"/>
          <w:noProof/>
          <w:color w:val="000000" w:themeColor="text1"/>
        </w:rPr>
        <w:t xml:space="preserve"> </w:t>
      </w:r>
      <w:r w:rsidR="0BED3CEF" w:rsidRPr="007210B1">
        <w:rPr>
          <w:rFonts w:eastAsia="Times New Roman"/>
          <w:noProof/>
          <w:color w:val="000000" w:themeColor="text1"/>
        </w:rPr>
        <w:t>S</w:t>
      </w:r>
      <w:r w:rsidRPr="007210B1">
        <w:rPr>
          <w:rFonts w:eastAsia="Times New Roman"/>
          <w:noProof/>
          <w:color w:val="000000" w:themeColor="text1"/>
        </w:rPr>
        <w:t>trengthening competition and market access in relevant business and professional services, facilitating</w:t>
      </w:r>
      <w:r w:rsidR="0C306265" w:rsidRPr="007210B1">
        <w:rPr>
          <w:rFonts w:eastAsia="Times New Roman"/>
          <w:noProof/>
          <w:color w:val="000000" w:themeColor="text1"/>
        </w:rPr>
        <w:t xml:space="preserve"> innovation diffusion</w:t>
      </w:r>
      <w:r w:rsidRPr="007210B1">
        <w:rPr>
          <w:rFonts w:eastAsia="Times New Roman"/>
          <w:noProof/>
          <w:color w:val="000000" w:themeColor="text1"/>
        </w:rPr>
        <w:t xml:space="preserve">, and </w:t>
      </w:r>
      <w:r w:rsidR="54BB88E8" w:rsidRPr="007210B1">
        <w:rPr>
          <w:rFonts w:eastAsia="Times New Roman"/>
          <w:noProof/>
          <w:color w:val="000000" w:themeColor="text1"/>
        </w:rPr>
        <w:t xml:space="preserve">further </w:t>
      </w:r>
      <w:r w:rsidRPr="007210B1">
        <w:rPr>
          <w:rFonts w:eastAsia="Times New Roman"/>
          <w:noProof/>
          <w:color w:val="000000" w:themeColor="text1"/>
        </w:rPr>
        <w:t xml:space="preserve">improving the </w:t>
      </w:r>
      <w:r w:rsidR="45CB3B47" w:rsidRPr="007210B1">
        <w:rPr>
          <w:rFonts w:eastAsia="Times New Roman"/>
          <w:noProof/>
          <w:color w:val="000000" w:themeColor="text1"/>
        </w:rPr>
        <w:t>business environment</w:t>
      </w:r>
      <w:r w:rsidR="49A8F278" w:rsidRPr="007210B1">
        <w:rPr>
          <w:rFonts w:eastAsia="Times New Roman"/>
          <w:noProof/>
          <w:color w:val="000000" w:themeColor="text1"/>
        </w:rPr>
        <w:t xml:space="preserve"> </w:t>
      </w:r>
      <w:r w:rsidR="6D712766" w:rsidRPr="007210B1">
        <w:rPr>
          <w:rFonts w:eastAsia="Times New Roman"/>
          <w:noProof/>
          <w:color w:val="000000" w:themeColor="text1"/>
        </w:rPr>
        <w:t>f</w:t>
      </w:r>
      <w:r w:rsidRPr="007210B1">
        <w:rPr>
          <w:rFonts w:eastAsia="Times New Roman"/>
          <w:noProof/>
          <w:color w:val="000000" w:themeColor="text1"/>
        </w:rPr>
        <w:t xml:space="preserve">ramework conditions </w:t>
      </w:r>
      <w:r w:rsidR="0C76AC03" w:rsidRPr="007210B1">
        <w:rPr>
          <w:rFonts w:eastAsia="Times New Roman"/>
          <w:noProof/>
          <w:color w:val="000000" w:themeColor="text1"/>
        </w:rPr>
        <w:t>would</w:t>
      </w:r>
      <w:r w:rsidRPr="007210B1">
        <w:rPr>
          <w:rFonts w:eastAsia="Times New Roman"/>
          <w:noProof/>
          <w:color w:val="000000" w:themeColor="text1"/>
        </w:rPr>
        <w:t xml:space="preserve"> allow productivity gains</w:t>
      </w:r>
      <w:r w:rsidR="59F0B8B7" w:rsidRPr="007210B1">
        <w:rPr>
          <w:rFonts w:eastAsia="Times New Roman"/>
          <w:noProof/>
          <w:color w:val="000000" w:themeColor="text1"/>
        </w:rPr>
        <w:t>.</w:t>
      </w:r>
    </w:p>
    <w:p w14:paraId="5B03BB84" w14:textId="77777777" w:rsidR="00F0456C" w:rsidRPr="007210B1" w:rsidRDefault="13463757" w:rsidP="002F5A76">
      <w:pPr>
        <w:pStyle w:val="ManualConsidrant"/>
        <w:rPr>
          <w:rFonts w:eastAsia="Times New Roman"/>
          <w:noProof/>
          <w:color w:val="000000" w:themeColor="text1"/>
        </w:rPr>
      </w:pPr>
      <w:r>
        <w:rPr>
          <w:noProof/>
        </w:rPr>
        <w:t>(27)</w:t>
      </w:r>
      <w:r>
        <w:rPr>
          <w:noProof/>
        </w:rPr>
        <w:tab/>
      </w:r>
      <w:r w:rsidRPr="007210B1">
        <w:rPr>
          <w:rFonts w:eastAsia="Times New Roman"/>
          <w:noProof/>
          <w:color w:val="000000" w:themeColor="text1"/>
        </w:rPr>
        <w:t xml:space="preserve">Luxembourg combines </w:t>
      </w:r>
      <w:r w:rsidR="4D878F85" w:rsidRPr="007210B1">
        <w:rPr>
          <w:rFonts w:eastAsia="Times New Roman"/>
          <w:noProof/>
          <w:color w:val="000000" w:themeColor="text1"/>
        </w:rPr>
        <w:t>high</w:t>
      </w:r>
      <w:r w:rsidRPr="007210B1">
        <w:rPr>
          <w:rFonts w:eastAsia="Times New Roman"/>
          <w:noProof/>
          <w:color w:val="000000" w:themeColor="text1"/>
        </w:rPr>
        <w:t xml:space="preserve"> household savings and a highly developed investment-fund ecosystem</w:t>
      </w:r>
      <w:r w:rsidR="69737C2E" w:rsidRPr="007210B1">
        <w:rPr>
          <w:rFonts w:eastAsia="Times New Roman"/>
          <w:noProof/>
          <w:color w:val="000000" w:themeColor="text1"/>
        </w:rPr>
        <w:t xml:space="preserve">. However, </w:t>
      </w:r>
      <w:r w:rsidR="7341CD92" w:rsidRPr="007210B1">
        <w:rPr>
          <w:rFonts w:eastAsia="Times New Roman"/>
          <w:noProof/>
          <w:color w:val="000000" w:themeColor="text1"/>
        </w:rPr>
        <w:t>it has a</w:t>
      </w:r>
      <w:r w:rsidRPr="007210B1">
        <w:rPr>
          <w:rFonts w:eastAsia="Times New Roman"/>
          <w:noProof/>
          <w:color w:val="000000" w:themeColor="text1"/>
        </w:rPr>
        <w:t xml:space="preserve"> modest domestic transmission of long-term risk capital towards innovation activities which continues to weigh on </w:t>
      </w:r>
      <w:r w:rsidR="171C8CB6" w:rsidRPr="007210B1">
        <w:rPr>
          <w:rFonts w:eastAsia="Times New Roman"/>
          <w:noProof/>
          <w:color w:val="000000" w:themeColor="text1"/>
        </w:rPr>
        <w:t>the</w:t>
      </w:r>
      <w:r w:rsidR="4F0A6E65" w:rsidRPr="007210B1">
        <w:rPr>
          <w:rFonts w:eastAsia="Times New Roman"/>
          <w:noProof/>
          <w:color w:val="000000" w:themeColor="text1"/>
        </w:rPr>
        <w:t xml:space="preserve"> </w:t>
      </w:r>
      <w:r w:rsidRPr="007210B1">
        <w:rPr>
          <w:rFonts w:eastAsia="Times New Roman"/>
          <w:noProof/>
          <w:color w:val="000000" w:themeColor="text1"/>
        </w:rPr>
        <w:t xml:space="preserve">diversification </w:t>
      </w:r>
      <w:r w:rsidR="6B52B6BC" w:rsidRPr="007210B1">
        <w:rPr>
          <w:rFonts w:eastAsia="Times New Roman"/>
          <w:noProof/>
          <w:color w:val="000000" w:themeColor="text1"/>
        </w:rPr>
        <w:t>of</w:t>
      </w:r>
      <w:r w:rsidRPr="007210B1">
        <w:rPr>
          <w:rFonts w:eastAsia="Times New Roman"/>
          <w:noProof/>
          <w:color w:val="000000" w:themeColor="text1"/>
        </w:rPr>
        <w:t xml:space="preserve"> the </w:t>
      </w:r>
      <w:r w:rsidR="6B52B6BC" w:rsidRPr="007210B1">
        <w:rPr>
          <w:rFonts w:eastAsia="Times New Roman"/>
          <w:noProof/>
          <w:color w:val="000000" w:themeColor="text1"/>
        </w:rPr>
        <w:t xml:space="preserve">economy </w:t>
      </w:r>
      <w:r w:rsidRPr="007210B1">
        <w:rPr>
          <w:rFonts w:eastAsia="Times New Roman"/>
          <w:noProof/>
          <w:color w:val="000000" w:themeColor="text1"/>
        </w:rPr>
        <w:t xml:space="preserve">and </w:t>
      </w:r>
      <w:r w:rsidR="02C99944" w:rsidRPr="007210B1">
        <w:rPr>
          <w:rFonts w:eastAsia="Times New Roman"/>
          <w:noProof/>
          <w:color w:val="000000" w:themeColor="text1"/>
        </w:rPr>
        <w:t xml:space="preserve">on </w:t>
      </w:r>
      <w:r w:rsidRPr="007210B1">
        <w:rPr>
          <w:rFonts w:eastAsia="Times New Roman"/>
          <w:noProof/>
          <w:color w:val="000000" w:themeColor="text1"/>
        </w:rPr>
        <w:t xml:space="preserve">the diffusion of productivity gains. While Luxembourg has strengthened parts of its innovation-finance architecture, including public support instruments and tax incentives for start-up investment, available evidence suggests that financing constraints remain particularly relevant for later-seed, growth and scaling stages, and that existing </w:t>
      </w:r>
      <w:r w:rsidR="00E0F96B" w:rsidRPr="007210B1">
        <w:rPr>
          <w:rFonts w:eastAsia="Times New Roman"/>
          <w:noProof/>
          <w:color w:val="000000" w:themeColor="text1"/>
        </w:rPr>
        <w:t>instruments do no</w:t>
      </w:r>
      <w:r w:rsidR="01B21BBC" w:rsidRPr="007210B1">
        <w:rPr>
          <w:rFonts w:eastAsia="Times New Roman"/>
          <w:noProof/>
          <w:color w:val="000000" w:themeColor="text1"/>
        </w:rPr>
        <w:t>t</w:t>
      </w:r>
      <w:r w:rsidR="00E0F96B" w:rsidRPr="007210B1">
        <w:rPr>
          <w:rFonts w:eastAsia="Times New Roman"/>
          <w:noProof/>
          <w:color w:val="000000" w:themeColor="text1"/>
        </w:rPr>
        <w:t xml:space="preserve"> sufficiently </w:t>
      </w:r>
      <w:r w:rsidRPr="007210B1">
        <w:rPr>
          <w:rFonts w:eastAsia="Times New Roman"/>
          <w:noProof/>
          <w:color w:val="000000" w:themeColor="text1"/>
        </w:rPr>
        <w:t>channel household</w:t>
      </w:r>
      <w:r w:rsidR="5E062941" w:rsidRPr="007210B1">
        <w:rPr>
          <w:rFonts w:eastAsia="Times New Roman"/>
          <w:noProof/>
          <w:color w:val="000000" w:themeColor="text1"/>
        </w:rPr>
        <w:t>s’</w:t>
      </w:r>
      <w:r w:rsidRPr="007210B1">
        <w:rPr>
          <w:rFonts w:eastAsia="Times New Roman"/>
          <w:noProof/>
          <w:color w:val="000000" w:themeColor="text1"/>
        </w:rPr>
        <w:t xml:space="preserve"> </w:t>
      </w:r>
      <w:r w:rsidR="1F2EBDD7" w:rsidRPr="007210B1">
        <w:rPr>
          <w:rFonts w:eastAsia="Times New Roman"/>
          <w:noProof/>
          <w:color w:val="000000" w:themeColor="text1"/>
        </w:rPr>
        <w:t>savings</w:t>
      </w:r>
      <w:r w:rsidRPr="007210B1">
        <w:rPr>
          <w:rFonts w:eastAsia="Times New Roman"/>
          <w:noProof/>
          <w:color w:val="000000" w:themeColor="text1"/>
        </w:rPr>
        <w:t xml:space="preserve"> </w:t>
      </w:r>
      <w:r w:rsidR="1835618E" w:rsidRPr="007210B1">
        <w:rPr>
          <w:rFonts w:eastAsia="Times New Roman"/>
          <w:noProof/>
          <w:color w:val="000000" w:themeColor="text1"/>
        </w:rPr>
        <w:t>to</w:t>
      </w:r>
      <w:r w:rsidR="39D5590F" w:rsidRPr="007210B1">
        <w:rPr>
          <w:rFonts w:eastAsia="Times New Roman"/>
          <w:noProof/>
          <w:color w:val="000000" w:themeColor="text1"/>
        </w:rPr>
        <w:t>ward</w:t>
      </w:r>
      <w:r w:rsidR="1835618E" w:rsidRPr="007210B1">
        <w:rPr>
          <w:rFonts w:eastAsia="Times New Roman"/>
          <w:noProof/>
          <w:color w:val="000000" w:themeColor="text1"/>
        </w:rPr>
        <w:t xml:space="preserve"> </w:t>
      </w:r>
      <w:r w:rsidRPr="007210B1">
        <w:rPr>
          <w:rFonts w:eastAsia="Times New Roman"/>
          <w:noProof/>
          <w:color w:val="000000" w:themeColor="text1"/>
        </w:rPr>
        <w:t xml:space="preserve">innovative </w:t>
      </w:r>
      <w:r w:rsidR="27E8BA59" w:rsidRPr="007210B1">
        <w:rPr>
          <w:rFonts w:eastAsia="Times New Roman"/>
          <w:noProof/>
          <w:color w:val="000000" w:themeColor="text1"/>
        </w:rPr>
        <w:t xml:space="preserve">domestic </w:t>
      </w:r>
      <w:r w:rsidRPr="007210B1">
        <w:rPr>
          <w:rFonts w:eastAsia="Times New Roman"/>
          <w:noProof/>
          <w:color w:val="000000" w:themeColor="text1"/>
        </w:rPr>
        <w:t xml:space="preserve">firms. In that context, facilitating greater household participation in diversified equity and long-term investment funds, under appropriate consumer-protection safeguards and with incentives linked to long holding periods, can help </w:t>
      </w:r>
      <w:r w:rsidR="70084D4C" w:rsidRPr="007210B1">
        <w:rPr>
          <w:rFonts w:eastAsia="Times New Roman"/>
          <w:noProof/>
          <w:color w:val="000000" w:themeColor="text1"/>
        </w:rPr>
        <w:t>channel</w:t>
      </w:r>
      <w:r w:rsidR="59F0B8B7" w:rsidRPr="007210B1">
        <w:rPr>
          <w:rFonts w:eastAsia="Times New Roman"/>
          <w:noProof/>
          <w:color w:val="000000" w:themeColor="text1"/>
        </w:rPr>
        <w:t xml:space="preserve"> </w:t>
      </w:r>
      <w:r w:rsidR="35EB71A0" w:rsidRPr="007210B1">
        <w:rPr>
          <w:rFonts w:eastAsia="Times New Roman"/>
          <w:noProof/>
          <w:color w:val="000000" w:themeColor="text1"/>
        </w:rPr>
        <w:t>household savings</w:t>
      </w:r>
      <w:r w:rsidR="3CF4B83C" w:rsidRPr="007210B1">
        <w:rPr>
          <w:rFonts w:eastAsia="Times New Roman"/>
          <w:noProof/>
          <w:color w:val="000000" w:themeColor="text1"/>
        </w:rPr>
        <w:t xml:space="preserve"> into the financing </w:t>
      </w:r>
      <w:r w:rsidR="089E1A70" w:rsidRPr="007210B1">
        <w:rPr>
          <w:rFonts w:eastAsia="Times New Roman"/>
          <w:noProof/>
          <w:color w:val="000000" w:themeColor="text1"/>
        </w:rPr>
        <w:t>of innovati</w:t>
      </w:r>
      <w:r w:rsidR="43D7FA0B" w:rsidRPr="007210B1">
        <w:rPr>
          <w:rFonts w:eastAsia="Times New Roman"/>
          <w:noProof/>
          <w:color w:val="000000" w:themeColor="text1"/>
        </w:rPr>
        <w:t>on</w:t>
      </w:r>
      <w:r w:rsidR="0C018389" w:rsidRPr="007210B1">
        <w:rPr>
          <w:rFonts w:eastAsia="Times New Roman"/>
          <w:noProof/>
          <w:color w:val="000000" w:themeColor="text1"/>
        </w:rPr>
        <w:t>.</w:t>
      </w:r>
    </w:p>
    <w:p w14:paraId="393D8B79" w14:textId="77777777" w:rsidR="009A142F" w:rsidRPr="007210B1" w:rsidRDefault="4DB19125" w:rsidP="002F5A76">
      <w:pPr>
        <w:pStyle w:val="ManualConsidrant"/>
        <w:rPr>
          <w:rFonts w:eastAsia="Times New Roman"/>
          <w:noProof/>
          <w:color w:val="000000" w:themeColor="text1"/>
        </w:rPr>
      </w:pPr>
      <w:r>
        <w:rPr>
          <w:noProof/>
        </w:rPr>
        <w:t>(28)</w:t>
      </w:r>
      <w:r>
        <w:rPr>
          <w:noProof/>
        </w:rPr>
        <w:tab/>
      </w:r>
      <w:bookmarkStart w:id="4" w:name="_Hlk229401882"/>
      <w:r w:rsidRPr="007210B1">
        <w:rPr>
          <w:rFonts w:eastAsia="Times New Roman"/>
          <w:noProof/>
          <w:color w:val="000000" w:themeColor="text1"/>
        </w:rPr>
        <w:t>Supplementary pension coverage in Luxembourg remains limited</w:t>
      </w:r>
      <w:r w:rsidR="180B2150" w:rsidRPr="007210B1">
        <w:rPr>
          <w:rFonts w:eastAsia="Times New Roman"/>
          <w:noProof/>
          <w:color w:val="000000" w:themeColor="text1"/>
        </w:rPr>
        <w:t>. A</w:t>
      </w:r>
      <w:r w:rsidRPr="007210B1">
        <w:rPr>
          <w:rFonts w:eastAsia="Times New Roman"/>
          <w:noProof/>
          <w:color w:val="000000" w:themeColor="text1"/>
        </w:rPr>
        <w:t xml:space="preserve">ccess to occupational supplementary schemes </w:t>
      </w:r>
      <w:r w:rsidR="0EEA93F7" w:rsidRPr="007210B1">
        <w:rPr>
          <w:rFonts w:eastAsia="Times New Roman"/>
          <w:noProof/>
          <w:color w:val="000000" w:themeColor="text1"/>
        </w:rPr>
        <w:t xml:space="preserve">largely </w:t>
      </w:r>
      <w:r w:rsidRPr="007210B1">
        <w:rPr>
          <w:rFonts w:eastAsia="Times New Roman"/>
          <w:noProof/>
          <w:color w:val="000000" w:themeColor="text1"/>
        </w:rPr>
        <w:t xml:space="preserve">depends on employer initiative, which may reduce </w:t>
      </w:r>
      <w:r w:rsidR="79B6BD8E" w:rsidRPr="007210B1">
        <w:rPr>
          <w:rFonts w:eastAsia="Times New Roman"/>
          <w:noProof/>
          <w:color w:val="000000" w:themeColor="text1"/>
        </w:rPr>
        <w:t>access</w:t>
      </w:r>
      <w:r w:rsidRPr="007210B1">
        <w:rPr>
          <w:rFonts w:eastAsia="Times New Roman"/>
          <w:noProof/>
          <w:color w:val="000000" w:themeColor="text1"/>
        </w:rPr>
        <w:t>, particular</w:t>
      </w:r>
      <w:r w:rsidR="1D6DFF64" w:rsidRPr="007210B1">
        <w:rPr>
          <w:rFonts w:eastAsia="Times New Roman"/>
          <w:noProof/>
          <w:color w:val="000000" w:themeColor="text1"/>
        </w:rPr>
        <w:t>ly</w:t>
      </w:r>
      <w:r w:rsidRPr="007210B1">
        <w:rPr>
          <w:rFonts w:eastAsia="Times New Roman"/>
          <w:noProof/>
          <w:color w:val="000000" w:themeColor="text1"/>
        </w:rPr>
        <w:t xml:space="preserve"> </w:t>
      </w:r>
      <w:r w:rsidR="1D6DFF64" w:rsidRPr="007210B1">
        <w:rPr>
          <w:rFonts w:eastAsia="Times New Roman"/>
          <w:noProof/>
          <w:color w:val="000000" w:themeColor="text1"/>
        </w:rPr>
        <w:t>for employees of</w:t>
      </w:r>
      <w:r w:rsidRPr="007210B1">
        <w:rPr>
          <w:rFonts w:eastAsia="Times New Roman"/>
          <w:noProof/>
          <w:color w:val="000000" w:themeColor="text1"/>
        </w:rPr>
        <w:t xml:space="preserve"> smaller firms</w:t>
      </w:r>
      <w:r w:rsidR="264B05E7" w:rsidRPr="007210B1">
        <w:rPr>
          <w:rFonts w:eastAsia="Times New Roman"/>
          <w:noProof/>
          <w:color w:val="000000" w:themeColor="text1"/>
        </w:rPr>
        <w:t>.</w:t>
      </w:r>
      <w:r w:rsidRPr="007210B1">
        <w:rPr>
          <w:rFonts w:eastAsia="Times New Roman"/>
          <w:noProof/>
          <w:color w:val="000000" w:themeColor="text1"/>
        </w:rPr>
        <w:t xml:space="preserve"> </w:t>
      </w:r>
      <w:r w:rsidR="4818DF55" w:rsidRPr="007210B1">
        <w:rPr>
          <w:rFonts w:eastAsia="Times New Roman"/>
          <w:noProof/>
          <w:color w:val="000000" w:themeColor="text1"/>
        </w:rPr>
        <w:t>Furthermore</w:t>
      </w:r>
      <w:r w:rsidR="503340C6" w:rsidRPr="007210B1">
        <w:rPr>
          <w:rFonts w:eastAsia="Times New Roman"/>
          <w:noProof/>
          <w:color w:val="000000" w:themeColor="text1"/>
        </w:rPr>
        <w:t>,</w:t>
      </w:r>
      <w:r w:rsidRPr="007210B1">
        <w:rPr>
          <w:rFonts w:eastAsia="Times New Roman"/>
          <w:noProof/>
          <w:color w:val="000000" w:themeColor="text1"/>
        </w:rPr>
        <w:t xml:space="preserve"> legal and fiscal uncertainty may also </w:t>
      </w:r>
      <w:r w:rsidR="724AE26A" w:rsidRPr="007210B1">
        <w:rPr>
          <w:rFonts w:eastAsia="Times New Roman"/>
          <w:noProof/>
          <w:color w:val="000000" w:themeColor="text1"/>
        </w:rPr>
        <w:t>deter</w:t>
      </w:r>
      <w:r w:rsidRPr="007210B1">
        <w:rPr>
          <w:rFonts w:eastAsia="Times New Roman"/>
          <w:noProof/>
          <w:color w:val="000000" w:themeColor="text1"/>
        </w:rPr>
        <w:t xml:space="preserve"> participation by parts of the cross-border workforce. At the same time, Luxembourg has a highly developed financial sector to support </w:t>
      </w:r>
      <w:r w:rsidR="6F1D0806" w:rsidRPr="007210B1">
        <w:rPr>
          <w:rFonts w:eastAsia="Times New Roman"/>
          <w:noProof/>
          <w:color w:val="000000" w:themeColor="text1"/>
        </w:rPr>
        <w:t xml:space="preserve">a </w:t>
      </w:r>
      <w:r w:rsidRPr="007210B1">
        <w:rPr>
          <w:rFonts w:eastAsia="Times New Roman"/>
          <w:noProof/>
          <w:color w:val="000000" w:themeColor="text1"/>
        </w:rPr>
        <w:t xml:space="preserve">wider access to supplementary pension arrangements </w:t>
      </w:r>
      <w:r w:rsidR="6F1D0806" w:rsidRPr="007210B1">
        <w:rPr>
          <w:rFonts w:eastAsia="Times New Roman"/>
          <w:noProof/>
          <w:color w:val="000000" w:themeColor="text1"/>
        </w:rPr>
        <w:t>and</w:t>
      </w:r>
      <w:r w:rsidRPr="007210B1">
        <w:rPr>
          <w:rFonts w:eastAsia="Times New Roman"/>
          <w:noProof/>
          <w:color w:val="000000" w:themeColor="text1"/>
        </w:rPr>
        <w:t xml:space="preserve"> an adequate legal and regulatory framework. Improving the availability of simple, portable and cost-transparent supplementary pension schemes</w:t>
      </w:r>
      <w:r w:rsidR="58DD07B3" w:rsidRPr="007210B1">
        <w:rPr>
          <w:rFonts w:eastAsia="Times New Roman"/>
          <w:noProof/>
          <w:color w:val="000000" w:themeColor="text1"/>
        </w:rPr>
        <w:t>,</w:t>
      </w:r>
      <w:r w:rsidR="122845DE" w:rsidRPr="007210B1">
        <w:rPr>
          <w:rFonts w:asciiTheme="minorHAnsi" w:hAnsiTheme="minorHAnsi" w:cstheme="minorBidi"/>
          <w:noProof/>
          <w:sz w:val="22"/>
        </w:rPr>
        <w:t xml:space="preserve"> </w:t>
      </w:r>
      <w:r w:rsidR="122845DE" w:rsidRPr="007210B1">
        <w:rPr>
          <w:rFonts w:eastAsia="Times New Roman"/>
          <w:noProof/>
          <w:color w:val="000000" w:themeColor="text1"/>
        </w:rPr>
        <w:t>such as through the introduction of auto-enrolment,</w:t>
      </w:r>
      <w:r w:rsidRPr="007210B1">
        <w:rPr>
          <w:rFonts w:eastAsia="Times New Roman"/>
          <w:noProof/>
          <w:color w:val="000000" w:themeColor="text1"/>
        </w:rPr>
        <w:t xml:space="preserve"> could help broaden participation in long-term savings and support retirement adequacy, particularly for workers who do not have access to a scheme through their employer.</w:t>
      </w:r>
    </w:p>
    <w:p w14:paraId="091C84FD" w14:textId="77777777" w:rsidR="7234F641" w:rsidRPr="007210B1" w:rsidRDefault="6A565BF2" w:rsidP="002F5A76">
      <w:pPr>
        <w:pStyle w:val="ManualConsidrant"/>
        <w:rPr>
          <w:noProof/>
        </w:rPr>
      </w:pPr>
      <w:r>
        <w:rPr>
          <w:noProof/>
        </w:rPr>
        <w:t>(29)</w:t>
      </w:r>
      <w:r>
        <w:rPr>
          <w:noProof/>
        </w:rPr>
        <w:tab/>
      </w:r>
      <w:bookmarkStart w:id="5" w:name="_Hlk229420049"/>
      <w:bookmarkEnd w:id="4"/>
      <w:r w:rsidRPr="007210B1">
        <w:rPr>
          <w:rFonts w:eastAsia="Times New Roman"/>
          <w:noProof/>
          <w:color w:val="000000" w:themeColor="text1"/>
        </w:rPr>
        <w:t>While Luxembourg is committed to improving the regulatory environment for the business services sector, significant regulatory barriers</w:t>
      </w:r>
      <w:r w:rsidR="35CBCB7C" w:rsidRPr="007210B1">
        <w:rPr>
          <w:rFonts w:eastAsia="Times New Roman"/>
          <w:noProof/>
          <w:color w:val="000000" w:themeColor="text1"/>
        </w:rPr>
        <w:t xml:space="preserve"> </w:t>
      </w:r>
      <w:r w:rsidRPr="007210B1">
        <w:rPr>
          <w:rFonts w:eastAsia="Times New Roman"/>
          <w:noProof/>
          <w:color w:val="000000" w:themeColor="text1"/>
        </w:rPr>
        <w:t>remain.</w:t>
      </w:r>
      <w:r w:rsidR="35CBCB7C" w:rsidRPr="007210B1">
        <w:rPr>
          <w:rFonts w:eastAsia="Times New Roman"/>
          <w:noProof/>
          <w:color w:val="000000" w:themeColor="text1"/>
        </w:rPr>
        <w:t xml:space="preserve"> </w:t>
      </w:r>
      <w:r w:rsidRPr="007210B1">
        <w:rPr>
          <w:rFonts w:eastAsia="Times New Roman"/>
          <w:noProof/>
          <w:color w:val="000000" w:themeColor="text1"/>
        </w:rPr>
        <w:t>According to the OECD</w:t>
      </w:r>
      <w:r w:rsidR="2809BC5A" w:rsidRPr="007210B1">
        <w:rPr>
          <w:rFonts w:eastAsia="Times New Roman"/>
          <w:noProof/>
          <w:color w:val="000000" w:themeColor="text1"/>
        </w:rPr>
        <w:t xml:space="preserve"> (</w:t>
      </w:r>
      <w:r w:rsidR="0065075B" w:rsidRPr="007210B1">
        <w:rPr>
          <w:rStyle w:val="FootnoteReference"/>
          <w:rFonts w:eastAsia="Times New Roman"/>
          <w:noProof/>
          <w:color w:val="000000" w:themeColor="text1"/>
        </w:rPr>
        <w:footnoteReference w:id="21"/>
      </w:r>
      <w:r w:rsidR="2809BC5A" w:rsidRPr="007210B1">
        <w:rPr>
          <w:rFonts w:eastAsia="Times New Roman"/>
          <w:noProof/>
          <w:color w:val="000000" w:themeColor="text1"/>
        </w:rPr>
        <w:t>)</w:t>
      </w:r>
      <w:r w:rsidR="35CBCB7C" w:rsidRPr="007210B1">
        <w:rPr>
          <w:rFonts w:eastAsia="Times New Roman"/>
          <w:noProof/>
          <w:color w:val="000000" w:themeColor="text1"/>
        </w:rPr>
        <w:t xml:space="preserve"> </w:t>
      </w:r>
      <w:r w:rsidRPr="007210B1">
        <w:rPr>
          <w:rFonts w:eastAsia="Times New Roman"/>
          <w:noProof/>
          <w:color w:val="000000" w:themeColor="text1"/>
        </w:rPr>
        <w:t>and the European Commission</w:t>
      </w:r>
      <w:r w:rsidR="2809BC5A" w:rsidRPr="007210B1">
        <w:rPr>
          <w:rFonts w:eastAsia="Times New Roman"/>
          <w:noProof/>
          <w:color w:val="000000" w:themeColor="text1"/>
        </w:rPr>
        <w:t xml:space="preserve"> (</w:t>
      </w:r>
      <w:r w:rsidR="0065075B" w:rsidRPr="007210B1">
        <w:rPr>
          <w:rStyle w:val="FootnoteReference"/>
          <w:rFonts w:eastAsia="Times New Roman"/>
          <w:noProof/>
          <w:color w:val="000000" w:themeColor="text1"/>
        </w:rPr>
        <w:footnoteReference w:id="22"/>
      </w:r>
      <w:r w:rsidR="2809BC5A" w:rsidRPr="007210B1">
        <w:rPr>
          <w:rFonts w:eastAsia="Times New Roman"/>
          <w:noProof/>
          <w:color w:val="000000" w:themeColor="text1"/>
        </w:rPr>
        <w:t>)</w:t>
      </w:r>
      <w:r w:rsidRPr="007210B1">
        <w:rPr>
          <w:rFonts w:eastAsia="Times New Roman"/>
          <w:noProof/>
          <w:color w:val="000000" w:themeColor="text1"/>
        </w:rPr>
        <w:t>, regulatory restrictions</w:t>
      </w:r>
      <w:r w:rsidR="35CBCB7C" w:rsidRPr="007210B1">
        <w:rPr>
          <w:rFonts w:eastAsia="Times New Roman"/>
          <w:noProof/>
          <w:color w:val="000000" w:themeColor="text1"/>
        </w:rPr>
        <w:t xml:space="preserve"> </w:t>
      </w:r>
      <w:r w:rsidRPr="007210B1">
        <w:rPr>
          <w:rFonts w:eastAsia="Times New Roman"/>
          <w:noProof/>
          <w:color w:val="000000" w:themeColor="text1"/>
        </w:rPr>
        <w:t>are still</w:t>
      </w:r>
      <w:r w:rsidR="35CBCB7C" w:rsidRPr="007210B1">
        <w:rPr>
          <w:rFonts w:eastAsia="Times New Roman"/>
          <w:noProof/>
          <w:color w:val="000000" w:themeColor="text1"/>
        </w:rPr>
        <w:t xml:space="preserve"> </w:t>
      </w:r>
      <w:r w:rsidRPr="007210B1">
        <w:rPr>
          <w:rFonts w:eastAsia="Times New Roman"/>
          <w:noProof/>
          <w:color w:val="000000" w:themeColor="text1"/>
        </w:rPr>
        <w:t>particularly high for lawyers, notaries, architects, civil engineers, and accountants. Barriers to competition can be due to limited pathways</w:t>
      </w:r>
      <w:r w:rsidR="6B7ABBE3" w:rsidRPr="007210B1">
        <w:rPr>
          <w:rFonts w:eastAsia="Times New Roman"/>
          <w:noProof/>
          <w:color w:val="000000" w:themeColor="text1"/>
        </w:rPr>
        <w:t xml:space="preserve"> </w:t>
      </w:r>
      <w:r w:rsidRPr="007210B1">
        <w:rPr>
          <w:rFonts w:eastAsia="Times New Roman"/>
          <w:noProof/>
          <w:color w:val="000000" w:themeColor="text1"/>
        </w:rPr>
        <w:t>to access some professions,</w:t>
      </w:r>
      <w:r w:rsidR="6B7ABBE3" w:rsidRPr="007210B1">
        <w:rPr>
          <w:rFonts w:eastAsia="Times New Roman"/>
          <w:noProof/>
          <w:color w:val="000000" w:themeColor="text1"/>
        </w:rPr>
        <w:t xml:space="preserve"> </w:t>
      </w:r>
      <w:r w:rsidRPr="007210B1">
        <w:rPr>
          <w:rFonts w:eastAsia="Times New Roman"/>
          <w:noProof/>
          <w:color w:val="000000" w:themeColor="text1"/>
        </w:rPr>
        <w:t>various</w:t>
      </w:r>
      <w:r w:rsidR="6B7ABBE3" w:rsidRPr="007210B1">
        <w:rPr>
          <w:rFonts w:eastAsia="Times New Roman"/>
          <w:noProof/>
          <w:color w:val="000000" w:themeColor="text1"/>
        </w:rPr>
        <w:t xml:space="preserve"> </w:t>
      </w:r>
      <w:r w:rsidRPr="007210B1">
        <w:rPr>
          <w:rFonts w:eastAsia="Times New Roman"/>
          <w:noProof/>
          <w:color w:val="000000" w:themeColor="text1"/>
        </w:rPr>
        <w:t>administrative obligations, the existence of binding tariffs, or the prohibition of any form of advertising and marketing</w:t>
      </w:r>
      <w:r w:rsidR="2809BC5A" w:rsidRPr="007210B1">
        <w:rPr>
          <w:rFonts w:eastAsia="Times New Roman"/>
          <w:noProof/>
          <w:color w:val="000000" w:themeColor="text1"/>
        </w:rPr>
        <w:t xml:space="preserve"> (</w:t>
      </w:r>
      <w:r w:rsidR="0065075B" w:rsidRPr="007210B1">
        <w:rPr>
          <w:rStyle w:val="FootnoteReference"/>
          <w:rFonts w:eastAsia="Times New Roman"/>
          <w:noProof/>
          <w:color w:val="000000" w:themeColor="text1"/>
        </w:rPr>
        <w:footnoteReference w:id="23"/>
      </w:r>
      <w:r w:rsidR="2809BC5A" w:rsidRPr="007210B1">
        <w:rPr>
          <w:rFonts w:eastAsia="Times New Roman"/>
          <w:noProof/>
          <w:color w:val="000000" w:themeColor="text1"/>
        </w:rPr>
        <w:t>)</w:t>
      </w:r>
      <w:r w:rsidRPr="007210B1">
        <w:rPr>
          <w:rFonts w:eastAsia="Times New Roman"/>
          <w:noProof/>
          <w:color w:val="000000" w:themeColor="text1"/>
        </w:rPr>
        <w:t>. Reducing the requirements or increasing flexibility would</w:t>
      </w:r>
      <w:r w:rsidR="2366ABF6" w:rsidRPr="007210B1">
        <w:rPr>
          <w:rFonts w:eastAsia="Times New Roman"/>
          <w:noProof/>
          <w:color w:val="000000" w:themeColor="text1"/>
        </w:rPr>
        <w:t xml:space="preserve"> </w:t>
      </w:r>
      <w:r w:rsidRPr="007210B1">
        <w:rPr>
          <w:rFonts w:eastAsia="Times New Roman"/>
          <w:noProof/>
          <w:color w:val="000000" w:themeColor="text1"/>
        </w:rPr>
        <w:t>boost</w:t>
      </w:r>
      <w:r w:rsidR="2366ABF6" w:rsidRPr="007210B1">
        <w:rPr>
          <w:rFonts w:eastAsia="Times New Roman"/>
          <w:noProof/>
          <w:color w:val="000000" w:themeColor="text1"/>
        </w:rPr>
        <w:t xml:space="preserve"> </w:t>
      </w:r>
      <w:r w:rsidRPr="007210B1">
        <w:rPr>
          <w:rFonts w:eastAsia="Times New Roman"/>
          <w:noProof/>
          <w:color w:val="000000" w:themeColor="text1"/>
        </w:rPr>
        <w:t>competition in the sector of regulated professions.</w:t>
      </w:r>
      <w:r w:rsidR="2366ABF6" w:rsidRPr="007210B1">
        <w:rPr>
          <w:rFonts w:eastAsia="Times New Roman"/>
          <w:noProof/>
          <w:color w:val="000000" w:themeColor="text1"/>
        </w:rPr>
        <w:t xml:space="preserve"> </w:t>
      </w:r>
      <w:r w:rsidRPr="007210B1">
        <w:rPr>
          <w:rFonts w:eastAsia="Times New Roman"/>
          <w:noProof/>
          <w:color w:val="000000" w:themeColor="text1"/>
        </w:rPr>
        <w:t>In the retail sector, regulatory restrictions</w:t>
      </w:r>
      <w:r w:rsidR="1AAE65D2" w:rsidRPr="007210B1">
        <w:rPr>
          <w:rFonts w:eastAsia="Times New Roman"/>
          <w:noProof/>
          <w:color w:val="000000" w:themeColor="text1"/>
        </w:rPr>
        <w:t xml:space="preserve"> </w:t>
      </w:r>
      <w:r w:rsidRPr="007210B1">
        <w:rPr>
          <w:rFonts w:eastAsia="Times New Roman"/>
          <w:noProof/>
          <w:color w:val="000000" w:themeColor="text1"/>
        </w:rPr>
        <w:t>are still</w:t>
      </w:r>
      <w:r w:rsidR="1AAE65D2" w:rsidRPr="007210B1">
        <w:rPr>
          <w:rFonts w:eastAsia="Times New Roman"/>
          <w:noProof/>
          <w:color w:val="000000" w:themeColor="text1"/>
        </w:rPr>
        <w:t xml:space="preserve"> </w:t>
      </w:r>
      <w:r w:rsidRPr="007210B1">
        <w:rPr>
          <w:rFonts w:eastAsia="Times New Roman"/>
          <w:noProof/>
          <w:color w:val="000000" w:themeColor="text1"/>
        </w:rPr>
        <w:t xml:space="preserve">slightly higher than in peer countries, although they have significantly decreased since 2018. </w:t>
      </w:r>
      <w:r w:rsidR="242BBE14" w:rsidRPr="007210B1">
        <w:rPr>
          <w:rFonts w:eastAsia="Times New Roman"/>
          <w:noProof/>
          <w:color w:val="000000" w:themeColor="text1"/>
        </w:rPr>
        <w:t xml:space="preserve">Additionally, </w:t>
      </w:r>
      <w:r w:rsidR="242BBE14" w:rsidRPr="007210B1">
        <w:rPr>
          <w:noProof/>
        </w:rPr>
        <w:t>Luxembourg’s barriers</w:t>
      </w:r>
      <w:r w:rsidR="4DA88B36" w:rsidRPr="007210B1">
        <w:rPr>
          <w:noProof/>
        </w:rPr>
        <w:t xml:space="preserve"> to</w:t>
      </w:r>
      <w:r w:rsidR="242BBE14" w:rsidRPr="007210B1">
        <w:rPr>
          <w:noProof/>
        </w:rPr>
        <w:t xml:space="preserve"> </w:t>
      </w:r>
      <w:r w:rsidR="55978788" w:rsidRPr="007210B1">
        <w:rPr>
          <w:noProof/>
        </w:rPr>
        <w:t>intra-European Economic Area (EEA)</w:t>
      </w:r>
      <w:r w:rsidR="707CA61E" w:rsidRPr="007210B1">
        <w:rPr>
          <w:noProof/>
        </w:rPr>
        <w:t xml:space="preserve"> </w:t>
      </w:r>
      <w:r w:rsidR="55978788" w:rsidRPr="007210B1">
        <w:rPr>
          <w:noProof/>
        </w:rPr>
        <w:t>services</w:t>
      </w:r>
      <w:r w:rsidR="5EAB08FC" w:rsidRPr="007210B1">
        <w:rPr>
          <w:noProof/>
        </w:rPr>
        <w:t xml:space="preserve"> </w:t>
      </w:r>
      <w:r w:rsidR="55978788" w:rsidRPr="007210B1">
        <w:rPr>
          <w:noProof/>
        </w:rPr>
        <w:t>trade</w:t>
      </w:r>
      <w:r w:rsidR="5EAB08FC" w:rsidRPr="007210B1">
        <w:rPr>
          <w:noProof/>
        </w:rPr>
        <w:t xml:space="preserve"> </w:t>
      </w:r>
      <w:r w:rsidR="212906A5" w:rsidRPr="007210B1">
        <w:rPr>
          <w:noProof/>
        </w:rPr>
        <w:t>are</w:t>
      </w:r>
      <w:r w:rsidR="4DA88B36" w:rsidRPr="007210B1">
        <w:rPr>
          <w:noProof/>
        </w:rPr>
        <w:t xml:space="preserve"> </w:t>
      </w:r>
      <w:r w:rsidR="15049965" w:rsidRPr="007210B1">
        <w:rPr>
          <w:noProof/>
        </w:rPr>
        <w:t xml:space="preserve">among </w:t>
      </w:r>
      <w:r w:rsidR="55978788" w:rsidRPr="007210B1">
        <w:rPr>
          <w:noProof/>
        </w:rPr>
        <w:t>the highest in the EU</w:t>
      </w:r>
      <w:r w:rsidR="2809BC5A" w:rsidRPr="007210B1">
        <w:rPr>
          <w:noProof/>
        </w:rPr>
        <w:t xml:space="preserve"> (</w:t>
      </w:r>
      <w:r w:rsidR="00425B5D" w:rsidRPr="007210B1">
        <w:rPr>
          <w:rStyle w:val="FootnoteReference"/>
          <w:noProof/>
        </w:rPr>
        <w:footnoteReference w:id="24"/>
      </w:r>
      <w:r w:rsidR="2809BC5A" w:rsidRPr="007210B1">
        <w:rPr>
          <w:noProof/>
        </w:rPr>
        <w:t>)</w:t>
      </w:r>
      <w:r w:rsidR="212906A5" w:rsidRPr="007210B1">
        <w:rPr>
          <w:noProof/>
        </w:rPr>
        <w:t xml:space="preserve">, </w:t>
      </w:r>
      <w:r w:rsidR="5EAB08FC" w:rsidRPr="007210B1">
        <w:rPr>
          <w:noProof/>
        </w:rPr>
        <w:t xml:space="preserve">impacting </w:t>
      </w:r>
      <w:r w:rsidR="212906A5" w:rsidRPr="007210B1">
        <w:rPr>
          <w:noProof/>
        </w:rPr>
        <w:t>key sectors</w:t>
      </w:r>
      <w:r w:rsidR="5EAB08FC" w:rsidRPr="007210B1">
        <w:rPr>
          <w:noProof/>
        </w:rPr>
        <w:t xml:space="preserve"> </w:t>
      </w:r>
      <w:r w:rsidR="212906A5" w:rsidRPr="007210B1">
        <w:rPr>
          <w:noProof/>
        </w:rPr>
        <w:t>such as</w:t>
      </w:r>
      <w:r w:rsidR="5EAB08FC" w:rsidRPr="007210B1">
        <w:rPr>
          <w:noProof/>
        </w:rPr>
        <w:t xml:space="preserve"> </w:t>
      </w:r>
      <w:r w:rsidR="212906A5" w:rsidRPr="007210B1">
        <w:rPr>
          <w:noProof/>
        </w:rPr>
        <w:t>construction and accounting.</w:t>
      </w:r>
    </w:p>
    <w:p w14:paraId="2626A432" w14:textId="77777777" w:rsidR="009544F3" w:rsidRPr="007210B1" w:rsidRDefault="6A3902A2" w:rsidP="002F5A76">
      <w:pPr>
        <w:pStyle w:val="ManualConsidrant"/>
        <w:rPr>
          <w:noProof/>
          <w:sz w:val="22"/>
        </w:rPr>
      </w:pPr>
      <w:r>
        <w:rPr>
          <w:noProof/>
        </w:rPr>
        <w:t>(30)</w:t>
      </w:r>
      <w:r>
        <w:rPr>
          <w:noProof/>
        </w:rPr>
        <w:tab/>
      </w:r>
      <w:bookmarkStart w:id="6" w:name="_Hlk228294223"/>
      <w:bookmarkEnd w:id="5"/>
      <w:r w:rsidRPr="007210B1">
        <w:rPr>
          <w:noProof/>
        </w:rPr>
        <w:t>D</w:t>
      </w:r>
      <w:r w:rsidR="5488B5FC" w:rsidRPr="007210B1">
        <w:rPr>
          <w:noProof/>
        </w:rPr>
        <w:t xml:space="preserve">espite recent notable reductions in greenhouse gas emissions from road transport, through policies </w:t>
      </w:r>
      <w:r w:rsidR="5B18EB2E" w:rsidRPr="007210B1">
        <w:rPr>
          <w:noProof/>
        </w:rPr>
        <w:t xml:space="preserve">such as </w:t>
      </w:r>
      <w:r w:rsidR="5488B5FC" w:rsidRPr="007210B1">
        <w:rPr>
          <w:noProof/>
        </w:rPr>
        <w:t>the National Mobility Plan 2035</w:t>
      </w:r>
      <w:r w:rsidR="2809BC5A" w:rsidRPr="007210B1">
        <w:rPr>
          <w:noProof/>
        </w:rPr>
        <w:t xml:space="preserve"> </w:t>
      </w:r>
      <w:r w:rsidR="1EEDDD17" w:rsidRPr="007210B1">
        <w:rPr>
          <w:noProof/>
        </w:rPr>
        <w:t>(</w:t>
      </w:r>
      <w:r w:rsidR="009544F3" w:rsidRPr="007210B1">
        <w:rPr>
          <w:rStyle w:val="FootnoteReference"/>
          <w:noProof/>
        </w:rPr>
        <w:footnoteReference w:id="25"/>
      </w:r>
      <w:r w:rsidR="1EEDDD17" w:rsidRPr="007210B1">
        <w:rPr>
          <w:noProof/>
        </w:rPr>
        <w:t>)</w:t>
      </w:r>
      <w:r w:rsidR="5488B5FC" w:rsidRPr="007210B1">
        <w:rPr>
          <w:noProof/>
        </w:rPr>
        <w:t xml:space="preserve"> and free public transport, the sector remains the primary </w:t>
      </w:r>
      <w:r w:rsidR="132D52BD" w:rsidRPr="007210B1">
        <w:rPr>
          <w:noProof/>
        </w:rPr>
        <w:t>source of</w:t>
      </w:r>
      <w:r w:rsidR="5488B5FC" w:rsidRPr="007210B1">
        <w:rPr>
          <w:noProof/>
        </w:rPr>
        <w:t xml:space="preserve"> greenhouse gas emissions, accounting for </w:t>
      </w:r>
      <w:r w:rsidR="35D7C7DE" w:rsidRPr="007210B1">
        <w:rPr>
          <w:noProof/>
        </w:rPr>
        <w:t>59</w:t>
      </w:r>
      <w:r w:rsidR="5488B5FC" w:rsidRPr="007210B1">
        <w:rPr>
          <w:noProof/>
        </w:rPr>
        <w:t>% of total emissions in Luxembourg’s effort-sharing sectors in 202</w:t>
      </w:r>
      <w:r w:rsidR="22217945" w:rsidRPr="007210B1">
        <w:rPr>
          <w:noProof/>
        </w:rPr>
        <w:t>4</w:t>
      </w:r>
      <w:r w:rsidR="2809BC5A" w:rsidRPr="007210B1">
        <w:rPr>
          <w:noProof/>
        </w:rPr>
        <w:t xml:space="preserve"> (</w:t>
      </w:r>
      <w:r w:rsidR="009544F3" w:rsidRPr="007210B1">
        <w:rPr>
          <w:rStyle w:val="FootnoteReference"/>
          <w:noProof/>
        </w:rPr>
        <w:footnoteReference w:id="26"/>
      </w:r>
      <w:r w:rsidR="2809BC5A" w:rsidRPr="007210B1">
        <w:rPr>
          <w:noProof/>
        </w:rPr>
        <w:t>)</w:t>
      </w:r>
      <w:r w:rsidR="5488B5FC" w:rsidRPr="007210B1">
        <w:rPr>
          <w:noProof/>
        </w:rPr>
        <w:t xml:space="preserve">. </w:t>
      </w:r>
      <w:r w:rsidR="15FFAF5F" w:rsidRPr="007210B1">
        <w:rPr>
          <w:noProof/>
        </w:rPr>
        <w:t xml:space="preserve">It also </w:t>
      </w:r>
      <w:r w:rsidR="44DE31DE" w:rsidRPr="007210B1">
        <w:rPr>
          <w:noProof/>
        </w:rPr>
        <w:t>contribute</w:t>
      </w:r>
      <w:r w:rsidR="08D6985D" w:rsidRPr="007210B1">
        <w:rPr>
          <w:noProof/>
        </w:rPr>
        <w:t>s</w:t>
      </w:r>
      <w:r w:rsidR="15FFAF5F" w:rsidRPr="007210B1">
        <w:rPr>
          <w:noProof/>
        </w:rPr>
        <w:t xml:space="preserve"> significantly to emissions</w:t>
      </w:r>
      <w:r w:rsidR="66707FEE" w:rsidRPr="007210B1">
        <w:rPr>
          <w:noProof/>
        </w:rPr>
        <w:t xml:space="preserve"> of</w:t>
      </w:r>
      <w:r w:rsidR="15FFAF5F" w:rsidRPr="007210B1">
        <w:rPr>
          <w:noProof/>
        </w:rPr>
        <w:t xml:space="preserve"> other air pollutants, accounting notably for 62% of NO</w:t>
      </w:r>
      <w:r w:rsidR="15FFAF5F" w:rsidRPr="007210B1">
        <w:rPr>
          <w:noProof/>
          <w:vertAlign w:val="subscript"/>
        </w:rPr>
        <w:t>x</w:t>
      </w:r>
      <w:r w:rsidR="15FFAF5F" w:rsidRPr="007210B1">
        <w:rPr>
          <w:noProof/>
        </w:rPr>
        <w:t>, and 32% of PM</w:t>
      </w:r>
      <w:r w:rsidR="15FFAF5F" w:rsidRPr="007210B1">
        <w:rPr>
          <w:noProof/>
          <w:vertAlign w:val="subscript"/>
        </w:rPr>
        <w:t>10</w:t>
      </w:r>
      <w:r w:rsidR="15FFAF5F" w:rsidRPr="007210B1">
        <w:rPr>
          <w:noProof/>
        </w:rPr>
        <w:t xml:space="preserve"> emissions in 2023</w:t>
      </w:r>
      <w:r w:rsidR="2809BC5A" w:rsidRPr="007210B1">
        <w:rPr>
          <w:noProof/>
        </w:rPr>
        <w:t xml:space="preserve"> (</w:t>
      </w:r>
      <w:r w:rsidR="00F3265A" w:rsidRPr="007210B1">
        <w:rPr>
          <w:rStyle w:val="FootnoteReference"/>
          <w:noProof/>
        </w:rPr>
        <w:footnoteReference w:id="27"/>
      </w:r>
      <w:r w:rsidR="2809BC5A" w:rsidRPr="007210B1">
        <w:rPr>
          <w:noProof/>
        </w:rPr>
        <w:t>)</w:t>
      </w:r>
      <w:r w:rsidR="44DE31DE" w:rsidRPr="007210B1">
        <w:rPr>
          <w:noProof/>
        </w:rPr>
        <w:t>.</w:t>
      </w:r>
      <w:r w:rsidR="6A4DE987" w:rsidRPr="007210B1">
        <w:rPr>
          <w:noProof/>
        </w:rPr>
        <w:t xml:space="preserve"> </w:t>
      </w:r>
      <w:r w:rsidR="5488B5FC" w:rsidRPr="007210B1">
        <w:rPr>
          <w:noProof/>
        </w:rPr>
        <w:t>While Luxembourg has made progress in promoting electric vehicles</w:t>
      </w:r>
      <w:r w:rsidR="691027A3" w:rsidRPr="007210B1">
        <w:rPr>
          <w:noProof/>
        </w:rPr>
        <w:t>,</w:t>
      </w:r>
      <w:r w:rsidR="5488B5FC" w:rsidRPr="007210B1">
        <w:rPr>
          <w:noProof/>
        </w:rPr>
        <w:t xml:space="preserve"> </w:t>
      </w:r>
      <w:r w:rsidR="691027A3" w:rsidRPr="007210B1">
        <w:rPr>
          <w:noProof/>
        </w:rPr>
        <w:t>f</w:t>
      </w:r>
      <w:r w:rsidR="5488B5FC" w:rsidRPr="007210B1">
        <w:rPr>
          <w:noProof/>
        </w:rPr>
        <w:t>urther decarbonising transport and investing in public transport infrastructure would help reduce emissions in line with the national 2030 emission reduction target</w:t>
      </w:r>
      <w:r w:rsidR="63D9AED3" w:rsidRPr="007210B1">
        <w:rPr>
          <w:noProof/>
        </w:rPr>
        <w:t xml:space="preserve"> and Luxembourg’s EU 2030 target</w:t>
      </w:r>
      <w:r w:rsidR="2D00C206" w:rsidRPr="007210B1">
        <w:rPr>
          <w:noProof/>
        </w:rPr>
        <w:t xml:space="preserve"> </w:t>
      </w:r>
      <w:r w:rsidR="34582EAB" w:rsidRPr="007210B1">
        <w:rPr>
          <w:noProof/>
        </w:rPr>
        <w:t>as determined in</w:t>
      </w:r>
      <w:r w:rsidR="1BF6B21B" w:rsidRPr="007210B1">
        <w:rPr>
          <w:noProof/>
        </w:rPr>
        <w:t xml:space="preserve"> the </w:t>
      </w:r>
      <w:r w:rsidR="34582EAB" w:rsidRPr="007210B1">
        <w:rPr>
          <w:noProof/>
        </w:rPr>
        <w:t>Ef</w:t>
      </w:r>
      <w:r w:rsidR="1BF6B21B" w:rsidRPr="007210B1">
        <w:rPr>
          <w:noProof/>
        </w:rPr>
        <w:t>fort Sharing Regulation</w:t>
      </w:r>
      <w:r w:rsidR="2809BC5A" w:rsidRPr="007210B1">
        <w:rPr>
          <w:noProof/>
        </w:rPr>
        <w:t xml:space="preserve"> (</w:t>
      </w:r>
      <w:r w:rsidR="00BF506A" w:rsidRPr="007210B1">
        <w:rPr>
          <w:rStyle w:val="FootnoteReference"/>
          <w:noProof/>
        </w:rPr>
        <w:footnoteReference w:id="28"/>
      </w:r>
      <w:r w:rsidR="2809BC5A" w:rsidRPr="007210B1">
        <w:rPr>
          <w:noProof/>
        </w:rPr>
        <w:t>)</w:t>
      </w:r>
      <w:r w:rsidR="5488B5FC" w:rsidRPr="007210B1">
        <w:rPr>
          <w:noProof/>
        </w:rPr>
        <w:t>.</w:t>
      </w:r>
    </w:p>
    <w:p w14:paraId="3375D42D" w14:textId="77777777" w:rsidR="5698CBEA" w:rsidRPr="007210B1" w:rsidRDefault="5BAF2EAD" w:rsidP="002F5A76">
      <w:pPr>
        <w:pStyle w:val="ManualConsidrant"/>
        <w:rPr>
          <w:rFonts w:eastAsia="Times New Roman"/>
          <w:noProof/>
          <w:color w:val="000000" w:themeColor="text1"/>
        </w:rPr>
      </w:pPr>
      <w:r>
        <w:rPr>
          <w:noProof/>
        </w:rPr>
        <w:t>(31)</w:t>
      </w:r>
      <w:r>
        <w:rPr>
          <w:noProof/>
        </w:rPr>
        <w:tab/>
      </w:r>
      <w:r w:rsidRPr="007210B1">
        <w:rPr>
          <w:rFonts w:eastAsia="Times New Roman"/>
          <w:noProof/>
        </w:rPr>
        <w:t xml:space="preserve">Efforts to decrease fossil fuel dependency through energy efficiency measures in residential and non-residential buildings have seen little progress. Between 2019 and 2024, Luxembourg’s final energy consumption in the residential sector plateaued, despite energy savings of households. </w:t>
      </w:r>
      <w:r w:rsidR="2EB33D08" w:rsidRPr="007210B1">
        <w:rPr>
          <w:rFonts w:eastAsia="Times New Roman"/>
          <w:noProof/>
        </w:rPr>
        <w:t>Savings</w:t>
      </w:r>
      <w:r w:rsidRPr="007210B1">
        <w:rPr>
          <w:rFonts w:eastAsia="Times New Roman"/>
          <w:noProof/>
        </w:rPr>
        <w:t xml:space="preserve"> were mainly offset by the increased number of dwellings and larger homes. Last year, Luxembourg extended the ‘Klimabonus Wunnen’ scheme beyond 2025, with the intention to increase the energy savings in the existing building sector. Luxembourg </w:t>
      </w:r>
      <w:r w:rsidR="0DE9B806" w:rsidRPr="007210B1">
        <w:rPr>
          <w:rFonts w:eastAsia="Times New Roman"/>
          <w:noProof/>
        </w:rPr>
        <w:t xml:space="preserve">plans </w:t>
      </w:r>
      <w:r w:rsidRPr="007210B1">
        <w:rPr>
          <w:rFonts w:eastAsia="Times New Roman"/>
          <w:noProof/>
        </w:rPr>
        <w:t xml:space="preserve">to </w:t>
      </w:r>
      <w:r w:rsidR="0DE9B806" w:rsidRPr="007210B1">
        <w:rPr>
          <w:rFonts w:eastAsia="Times New Roman"/>
          <w:noProof/>
        </w:rPr>
        <w:t>a</w:t>
      </w:r>
      <w:r w:rsidRPr="007210B1">
        <w:rPr>
          <w:rFonts w:eastAsia="Times New Roman"/>
          <w:noProof/>
        </w:rPr>
        <w:t>li</w:t>
      </w:r>
      <w:r w:rsidR="6F3E8436" w:rsidRPr="007210B1">
        <w:rPr>
          <w:rFonts w:eastAsia="Times New Roman"/>
          <w:noProof/>
        </w:rPr>
        <w:t>g</w:t>
      </w:r>
      <w:r w:rsidRPr="007210B1">
        <w:rPr>
          <w:rFonts w:eastAsia="Times New Roman"/>
          <w:noProof/>
        </w:rPr>
        <w:t xml:space="preserve">n with the </w:t>
      </w:r>
      <w:r w:rsidR="52A9CF29" w:rsidRPr="007210B1">
        <w:rPr>
          <w:rFonts w:eastAsia="Times New Roman"/>
          <w:noProof/>
        </w:rPr>
        <w:t xml:space="preserve">EU’s </w:t>
      </w:r>
      <w:r w:rsidRPr="007210B1">
        <w:rPr>
          <w:rFonts w:eastAsia="Times New Roman"/>
          <w:noProof/>
        </w:rPr>
        <w:t>minimum energy performance standards</w:t>
      </w:r>
      <w:r w:rsidR="328637B2" w:rsidRPr="007210B1">
        <w:rPr>
          <w:rFonts w:eastAsia="Times New Roman"/>
          <w:noProof/>
        </w:rPr>
        <w:t>,</w:t>
      </w:r>
      <w:r w:rsidRPr="007210B1">
        <w:rPr>
          <w:rFonts w:eastAsia="Times New Roman"/>
          <w:noProof/>
        </w:rPr>
        <w:t xml:space="preserve"> </w:t>
      </w:r>
      <w:r w:rsidR="328637B2" w:rsidRPr="007210B1">
        <w:rPr>
          <w:rFonts w:eastAsia="Times New Roman"/>
          <w:noProof/>
        </w:rPr>
        <w:t>based on nationally determined thresholds, to improve energy savings in non-residential buildings</w:t>
      </w:r>
      <w:r w:rsidRPr="007210B1">
        <w:rPr>
          <w:rFonts w:eastAsia="Times New Roman"/>
          <w:noProof/>
        </w:rPr>
        <w:t xml:space="preserve">. </w:t>
      </w:r>
      <w:bookmarkStart w:id="7" w:name="_Hlk228270649"/>
      <w:r w:rsidR="4C218EB6" w:rsidRPr="007210B1">
        <w:rPr>
          <w:rFonts w:eastAsia="Times New Roman"/>
          <w:noProof/>
        </w:rPr>
        <w:t>While industry accounts for a relatively small share of total GHG emissions in Luxembourg and has significantly reduced its emission intensity, industrial GHG emissions remain closely linked to energy use. While a range of voluntary schemes, support frameworks and emerging technologies are in place for industry decarbonisation, they do not yet fully address the scale and speed of transformation required</w:t>
      </w:r>
      <w:bookmarkEnd w:id="7"/>
      <w:r w:rsidR="4897460B" w:rsidRPr="007210B1">
        <w:rPr>
          <w:rFonts w:eastAsia="Times New Roman"/>
          <w:noProof/>
        </w:rPr>
        <w:t>.</w:t>
      </w:r>
    </w:p>
    <w:bookmarkEnd w:id="6"/>
    <w:p w14:paraId="4A599D29" w14:textId="77777777" w:rsidR="1645B4FA" w:rsidRPr="007210B1" w:rsidRDefault="35DE6F41" w:rsidP="002F5A76">
      <w:pPr>
        <w:pStyle w:val="ManualConsidrant"/>
        <w:spacing w:before="0" w:after="240"/>
        <w:rPr>
          <w:rFonts w:eastAsia="Times New Roman"/>
          <w:noProof/>
        </w:rPr>
      </w:pPr>
      <w:r>
        <w:rPr>
          <w:noProof/>
        </w:rPr>
        <w:t>(32)</w:t>
      </w:r>
      <w:r>
        <w:rPr>
          <w:noProof/>
        </w:rPr>
        <w:tab/>
      </w:r>
      <w:r w:rsidRPr="007210B1">
        <w:rPr>
          <w:rFonts w:eastAsia="Times New Roman"/>
          <w:noProof/>
        </w:rPr>
        <w:t xml:space="preserve">The transmission system operator sees a need to modernise </w:t>
      </w:r>
      <w:r w:rsidR="1D57EE43" w:rsidRPr="007210B1">
        <w:rPr>
          <w:rFonts w:eastAsia="Times New Roman"/>
          <w:noProof/>
        </w:rPr>
        <w:t xml:space="preserve">the high-voltage grid </w:t>
      </w:r>
      <w:r w:rsidR="538B2BF9" w:rsidRPr="007210B1">
        <w:rPr>
          <w:rFonts w:eastAsia="Times New Roman"/>
          <w:noProof/>
        </w:rPr>
        <w:t xml:space="preserve">to </w:t>
      </w:r>
      <w:r w:rsidR="31C5B13A" w:rsidRPr="007210B1">
        <w:rPr>
          <w:rFonts w:eastAsia="Times New Roman"/>
          <w:noProof/>
        </w:rPr>
        <w:t>handle</w:t>
      </w:r>
      <w:r w:rsidR="538B2BF9" w:rsidRPr="007210B1">
        <w:rPr>
          <w:rFonts w:eastAsia="Times New Roman"/>
          <w:noProof/>
        </w:rPr>
        <w:t xml:space="preserve"> </w:t>
      </w:r>
      <w:r w:rsidR="511E2565" w:rsidRPr="007210B1">
        <w:rPr>
          <w:rFonts w:eastAsia="Times New Roman"/>
          <w:noProof/>
        </w:rPr>
        <w:t>the renewable energy transmission needs</w:t>
      </w:r>
      <w:r w:rsidR="2AC9B522" w:rsidRPr="007210B1">
        <w:rPr>
          <w:rFonts w:eastAsia="Times New Roman"/>
          <w:noProof/>
        </w:rPr>
        <w:t>,</w:t>
      </w:r>
      <w:r w:rsidR="511E2565" w:rsidRPr="007210B1">
        <w:rPr>
          <w:rFonts w:eastAsia="Times New Roman"/>
          <w:noProof/>
        </w:rPr>
        <w:t xml:space="preserve"> and </w:t>
      </w:r>
      <w:r w:rsidR="196A636E" w:rsidRPr="007210B1">
        <w:rPr>
          <w:rFonts w:eastAsia="Times New Roman"/>
          <w:noProof/>
        </w:rPr>
        <w:t xml:space="preserve">to </w:t>
      </w:r>
      <w:r w:rsidR="511E2565" w:rsidRPr="007210B1">
        <w:rPr>
          <w:rFonts w:eastAsia="Times New Roman"/>
          <w:noProof/>
        </w:rPr>
        <w:t xml:space="preserve">increase its capacity </w:t>
      </w:r>
      <w:r w:rsidR="3A23F156" w:rsidRPr="007210B1">
        <w:rPr>
          <w:rFonts w:eastAsia="Times New Roman"/>
          <w:noProof/>
        </w:rPr>
        <w:t xml:space="preserve">to </w:t>
      </w:r>
      <w:r w:rsidR="3006FA08" w:rsidRPr="007210B1">
        <w:rPr>
          <w:rFonts w:eastAsia="Times New Roman"/>
          <w:noProof/>
        </w:rPr>
        <w:t>deal with</w:t>
      </w:r>
      <w:r w:rsidR="3A23F156" w:rsidRPr="007210B1">
        <w:rPr>
          <w:rFonts w:eastAsia="Times New Roman"/>
          <w:noProof/>
        </w:rPr>
        <w:t xml:space="preserve"> the expected demand in the near future, including cross-border </w:t>
      </w:r>
      <w:r w:rsidR="307DDB39" w:rsidRPr="007210B1">
        <w:rPr>
          <w:rFonts w:eastAsia="Times New Roman"/>
          <w:noProof/>
        </w:rPr>
        <w:t>interconnections</w:t>
      </w:r>
      <w:r w:rsidR="6CEC2B7A" w:rsidRPr="007210B1">
        <w:rPr>
          <w:rFonts w:eastAsia="Times New Roman"/>
          <w:noProof/>
        </w:rPr>
        <w:t xml:space="preserve">. </w:t>
      </w:r>
      <w:r w:rsidR="1ED913C8" w:rsidRPr="007210B1">
        <w:rPr>
          <w:rFonts w:eastAsia="Times New Roman"/>
          <w:noProof/>
        </w:rPr>
        <w:t>I</w:t>
      </w:r>
      <w:r w:rsidR="6B95AE9D" w:rsidRPr="007210B1">
        <w:rPr>
          <w:rFonts w:eastAsia="Times New Roman"/>
          <w:noProof/>
        </w:rPr>
        <w:t>n 2025</w:t>
      </w:r>
      <w:r w:rsidRPr="007210B1">
        <w:rPr>
          <w:rFonts w:eastAsia="Times New Roman"/>
          <w:noProof/>
        </w:rPr>
        <w:t xml:space="preserve">, </w:t>
      </w:r>
      <w:r w:rsidR="1E203F3A" w:rsidRPr="007210B1">
        <w:rPr>
          <w:rFonts w:eastAsia="Times New Roman"/>
          <w:noProof/>
        </w:rPr>
        <w:t>Luxembourg</w:t>
      </w:r>
      <w:r w:rsidR="7F83CDBE" w:rsidRPr="007210B1">
        <w:rPr>
          <w:rFonts w:eastAsia="Times New Roman"/>
          <w:noProof/>
        </w:rPr>
        <w:t xml:space="preserve"> </w:t>
      </w:r>
      <w:r w:rsidR="6B95AE9D" w:rsidRPr="007210B1">
        <w:rPr>
          <w:rFonts w:eastAsia="Times New Roman"/>
          <w:noProof/>
        </w:rPr>
        <w:t>started to advance</w:t>
      </w:r>
      <w:r w:rsidR="3F0D03C1" w:rsidRPr="007210B1">
        <w:rPr>
          <w:rFonts w:eastAsia="Times New Roman"/>
          <w:noProof/>
        </w:rPr>
        <w:t xml:space="preserve"> its renewable energy transition through the adoption of 51 concrete measures</w:t>
      </w:r>
      <w:r w:rsidR="6B95AE9D" w:rsidRPr="007210B1">
        <w:rPr>
          <w:rFonts w:eastAsia="Times New Roman"/>
          <w:noProof/>
        </w:rPr>
        <w:t xml:space="preserve">, which included i.a. the acceleration and simplification of renewable </w:t>
      </w:r>
      <w:r w:rsidR="3F0D03C1" w:rsidRPr="007210B1">
        <w:rPr>
          <w:rFonts w:eastAsia="Times New Roman"/>
          <w:noProof/>
        </w:rPr>
        <w:t>deployment</w:t>
      </w:r>
      <w:r w:rsidR="1AE70384" w:rsidRPr="007210B1">
        <w:rPr>
          <w:rFonts w:eastAsia="Times New Roman"/>
          <w:noProof/>
        </w:rPr>
        <w:t xml:space="preserve"> </w:t>
      </w:r>
      <w:r w:rsidR="723F1CCD" w:rsidRPr="007210B1">
        <w:rPr>
          <w:rFonts w:eastAsia="Times New Roman"/>
          <w:noProof/>
        </w:rPr>
        <w:t xml:space="preserve">via measures </w:t>
      </w:r>
      <w:r w:rsidR="6B95AE9D" w:rsidRPr="007210B1">
        <w:rPr>
          <w:rFonts w:eastAsia="Times New Roman"/>
          <w:noProof/>
        </w:rPr>
        <w:t xml:space="preserve">such as </w:t>
      </w:r>
      <w:r w:rsidR="1AE70384" w:rsidRPr="007210B1">
        <w:rPr>
          <w:rFonts w:eastAsia="Times New Roman"/>
          <w:noProof/>
        </w:rPr>
        <w:t>digitalised permitting procedures, optimised land use</w:t>
      </w:r>
      <w:r w:rsidR="6B95AE9D" w:rsidRPr="007210B1">
        <w:rPr>
          <w:rFonts w:eastAsia="Times New Roman"/>
          <w:noProof/>
        </w:rPr>
        <w:t xml:space="preserve"> or</w:t>
      </w:r>
      <w:r w:rsidR="1AE70384" w:rsidRPr="007210B1">
        <w:rPr>
          <w:rFonts w:eastAsia="Times New Roman"/>
          <w:noProof/>
        </w:rPr>
        <w:t xml:space="preserve"> citizen involvement</w:t>
      </w:r>
      <w:r w:rsidR="6B95AE9D" w:rsidRPr="007210B1">
        <w:rPr>
          <w:rFonts w:eastAsia="Times New Roman"/>
          <w:noProof/>
        </w:rPr>
        <w:t>.</w:t>
      </w:r>
      <w:r w:rsidR="3F0D03C1" w:rsidRPr="007210B1">
        <w:rPr>
          <w:rFonts w:eastAsia="Times New Roman"/>
          <w:noProof/>
        </w:rPr>
        <w:t xml:space="preserve"> </w:t>
      </w:r>
      <w:r w:rsidR="7F4256E3" w:rsidRPr="007210B1">
        <w:rPr>
          <w:rFonts w:eastAsia="Times New Roman"/>
          <w:noProof/>
        </w:rPr>
        <w:t xml:space="preserve">The full and timely implementation of those measures </w:t>
      </w:r>
      <w:r w:rsidR="65B58B8B" w:rsidRPr="007210B1">
        <w:rPr>
          <w:rFonts w:eastAsia="Times New Roman"/>
          <w:noProof/>
        </w:rPr>
        <w:t>is</w:t>
      </w:r>
      <w:r w:rsidR="7F4256E3" w:rsidRPr="007210B1">
        <w:rPr>
          <w:rFonts w:eastAsia="Times New Roman"/>
          <w:noProof/>
        </w:rPr>
        <w:t xml:space="preserve"> key for </w:t>
      </w:r>
      <w:r w:rsidR="79F8FF97" w:rsidRPr="007210B1">
        <w:rPr>
          <w:rFonts w:eastAsia="Times New Roman"/>
          <w:noProof/>
        </w:rPr>
        <w:t>Luxembourg</w:t>
      </w:r>
      <w:r w:rsidR="6B95AE9D" w:rsidRPr="007210B1">
        <w:rPr>
          <w:rFonts w:eastAsia="Times New Roman"/>
          <w:noProof/>
        </w:rPr>
        <w:t xml:space="preserve"> to reach </w:t>
      </w:r>
      <w:r w:rsidR="1FEF4AF4" w:rsidRPr="007210B1">
        <w:rPr>
          <w:rFonts w:eastAsia="Times New Roman"/>
          <w:noProof/>
        </w:rPr>
        <w:t>its target of</w:t>
      </w:r>
      <w:r w:rsidR="6B95AE9D" w:rsidRPr="007210B1">
        <w:rPr>
          <w:rFonts w:eastAsia="Times New Roman"/>
          <w:noProof/>
        </w:rPr>
        <w:t xml:space="preserve"> 37% </w:t>
      </w:r>
      <w:r w:rsidR="46137ADB" w:rsidRPr="007210B1">
        <w:rPr>
          <w:rFonts w:eastAsia="Times New Roman"/>
          <w:noProof/>
        </w:rPr>
        <w:t>o</w:t>
      </w:r>
      <w:r w:rsidR="58C7881D" w:rsidRPr="007210B1">
        <w:rPr>
          <w:rFonts w:eastAsia="Times New Roman"/>
          <w:noProof/>
        </w:rPr>
        <w:t>f</w:t>
      </w:r>
      <w:r w:rsidR="46137ADB" w:rsidRPr="007210B1">
        <w:rPr>
          <w:rFonts w:eastAsia="Times New Roman"/>
          <w:noProof/>
        </w:rPr>
        <w:t xml:space="preserve"> renewable energy in its energy mix by 2030</w:t>
      </w:r>
      <w:r w:rsidR="6B95AE9D" w:rsidRPr="007210B1">
        <w:rPr>
          <w:rFonts w:eastAsia="Times New Roman"/>
          <w:noProof/>
        </w:rPr>
        <w:t>.</w:t>
      </w:r>
    </w:p>
    <w:p w14:paraId="6AEF0D6D" w14:textId="77777777" w:rsidR="00A91083" w:rsidRPr="007210B1" w:rsidRDefault="00A91083" w:rsidP="002F5A76">
      <w:pPr>
        <w:pStyle w:val="ManualConsidrant"/>
        <w:rPr>
          <w:rFonts w:eastAsia="Times New Roman"/>
          <w:noProof/>
        </w:rPr>
      </w:pPr>
      <w:r>
        <w:rPr>
          <w:noProof/>
        </w:rPr>
        <w:t>(33)</w:t>
      </w:r>
      <w:r>
        <w:rPr>
          <w:noProof/>
        </w:rPr>
        <w:tab/>
      </w:r>
      <w:r w:rsidRPr="007210B1">
        <w:rPr>
          <w:rFonts w:eastAsia="Times New Roman"/>
          <w:noProof/>
        </w:rPr>
        <w:t>Luxembourg faces environmental challenges related to water quality, ecosystem degradation and land use, with implications for environmental sustainability and economic activity. Water resources are under pressure from a combination of factors, including nutrient and pesticide pollution, industrial emissions and physical alterations of water bodies, affecting both surface water and groundwater and creating risks for water availability and quality. Ecosystems are under increasing strain from pollution, land-take and climate change, while a substantial share of economic activity depends on ecosystem services. Forest health has deteriorated over recent decades, in particular as a result of climate-related damage caused by multiple droughts since 2018. This has reduced the capacity of forests to provide key services such as carbon storage, water regulation and biodiversity protection. These challenges highlight the importance of improving water quality, further promoting sustainable agriculture and strengthening climate-adapted forest management.</w:t>
      </w:r>
      <w:r w:rsidRPr="007210B1">
        <w:rPr>
          <w:noProof/>
        </w:rPr>
        <w:t xml:space="preserve"> While Luxembourg has taken steps to improve water management, promote more sustainable land and agricultural practices and strengthen the policy framework for forests, gaps remain and pressures on ecosystems persist. Strengthening governance and coordination across environmental, climate and agricultural policy areas, and addressing investment gaps, would support the effective implementation of measures focusing on water, land use and climate adaptation. In addition, </w:t>
      </w:r>
      <w:r w:rsidRPr="007210B1">
        <w:rPr>
          <w:rFonts w:eastAsia="Times New Roman"/>
          <w:noProof/>
        </w:rPr>
        <w:t>investing in circularity measures, in particular upstream,</w:t>
      </w:r>
      <w:r w:rsidRPr="007210B1">
        <w:rPr>
          <w:noProof/>
        </w:rPr>
        <w:t xml:space="preserve"> would contribute to reducing environmental pressures and supporting a more sustainable and resilient economy.</w:t>
      </w:r>
    </w:p>
    <w:p w14:paraId="6FE2FF23" w14:textId="77777777" w:rsidR="0088780A" w:rsidRPr="007210B1" w:rsidRDefault="2634BA10" w:rsidP="002F5A76">
      <w:pPr>
        <w:pStyle w:val="ManualConsidrant"/>
        <w:rPr>
          <w:noProof/>
        </w:rPr>
      </w:pPr>
      <w:r>
        <w:rPr>
          <w:noProof/>
        </w:rPr>
        <w:t>(34)</w:t>
      </w:r>
      <w:r>
        <w:rPr>
          <w:noProof/>
        </w:rPr>
        <w:tab/>
      </w:r>
      <w:r w:rsidRPr="007210B1">
        <w:rPr>
          <w:noProof/>
        </w:rPr>
        <w:t>In light of</w:t>
      </w:r>
      <w:r w:rsidR="19F03713" w:rsidRPr="007210B1">
        <w:rPr>
          <w:noProof/>
        </w:rPr>
        <w:t xml:space="preserve"> </w:t>
      </w:r>
      <w:r w:rsidRPr="007210B1">
        <w:rPr>
          <w:noProof/>
        </w:rPr>
        <w:t>the crucial role of human capital in enhancing the Union’s competitiveness and strategic autonomy, in 2026 the Council recommended that Member States</w:t>
      </w:r>
      <w:r w:rsidR="19F03713" w:rsidRPr="007210B1">
        <w:rPr>
          <w:noProof/>
        </w:rPr>
        <w:t xml:space="preserve"> </w:t>
      </w:r>
      <w:r w:rsidRPr="007210B1">
        <w:rPr>
          <w:noProof/>
        </w:rPr>
        <w:t>take action</w:t>
      </w:r>
      <w:r w:rsidR="19F03713" w:rsidRPr="007210B1">
        <w:rPr>
          <w:noProof/>
        </w:rPr>
        <w:t xml:space="preserve"> </w:t>
      </w:r>
      <w:r w:rsidRPr="007210B1">
        <w:rPr>
          <w:noProof/>
        </w:rPr>
        <w:t>to urgently address human capital</w:t>
      </w:r>
      <w:r w:rsidR="5AA09013" w:rsidRPr="007210B1">
        <w:rPr>
          <w:noProof/>
        </w:rPr>
        <w:t>-</w:t>
      </w:r>
      <w:r w:rsidRPr="007210B1">
        <w:rPr>
          <w:noProof/>
        </w:rPr>
        <w:t>related structural challenges</w:t>
      </w:r>
      <w:r w:rsidR="5AA09013" w:rsidRPr="007210B1">
        <w:rPr>
          <w:noProof/>
        </w:rPr>
        <w:t xml:space="preserve"> in the areas of skills and education</w:t>
      </w:r>
      <w:r w:rsidRPr="007210B1">
        <w:rPr>
          <w:noProof/>
        </w:rPr>
        <w:t>, which hamper competitiveness. The 2026</w:t>
      </w:r>
      <w:r w:rsidR="19F03713" w:rsidRPr="007210B1">
        <w:rPr>
          <w:noProof/>
        </w:rPr>
        <w:t xml:space="preserve"> </w:t>
      </w:r>
      <w:r w:rsidRPr="007210B1">
        <w:rPr>
          <w:noProof/>
        </w:rPr>
        <w:t>country-specific</w:t>
      </w:r>
      <w:r w:rsidR="19F03713" w:rsidRPr="007210B1">
        <w:rPr>
          <w:noProof/>
        </w:rPr>
        <w:t xml:space="preserve"> </w:t>
      </w:r>
      <w:r w:rsidRPr="007210B1">
        <w:rPr>
          <w:noProof/>
        </w:rPr>
        <w:t xml:space="preserve">recommendations addressed to </w:t>
      </w:r>
      <w:r w:rsidR="6A8EC513" w:rsidRPr="007210B1">
        <w:rPr>
          <w:noProof/>
        </w:rPr>
        <w:t>Luxembourg</w:t>
      </w:r>
      <w:r w:rsidRPr="007210B1">
        <w:rPr>
          <w:noProof/>
        </w:rPr>
        <w:t xml:space="preserve"> can</w:t>
      </w:r>
      <w:r w:rsidR="19F03713" w:rsidRPr="007210B1">
        <w:rPr>
          <w:noProof/>
        </w:rPr>
        <w:t xml:space="preserve"> </w:t>
      </w:r>
      <w:r w:rsidRPr="007210B1">
        <w:rPr>
          <w:noProof/>
        </w:rPr>
        <w:t>contribute to the implementation of the Council Recommendation on human capital in the Union.</w:t>
      </w:r>
    </w:p>
    <w:p w14:paraId="7262DB52" w14:textId="77777777" w:rsidR="1645B4FA" w:rsidRPr="007210B1" w:rsidRDefault="00292A8E" w:rsidP="002F5A76">
      <w:pPr>
        <w:pStyle w:val="ManualConsidrant"/>
        <w:rPr>
          <w:rFonts w:eastAsia="Times New Roman"/>
          <w:noProof/>
          <w:color w:val="000000" w:themeColor="text1"/>
        </w:rPr>
      </w:pPr>
      <w:r>
        <w:rPr>
          <w:noProof/>
        </w:rPr>
        <w:t>(35)</w:t>
      </w:r>
      <w:r>
        <w:rPr>
          <w:noProof/>
        </w:rPr>
        <w:tab/>
      </w:r>
      <w:r w:rsidRPr="007210B1">
        <w:rPr>
          <w:rFonts w:eastAsia="Times New Roman"/>
          <w:noProof/>
          <w:color w:val="000000" w:themeColor="text1"/>
        </w:rPr>
        <w:t>In Luxembourg’s educatio</w:t>
      </w:r>
      <w:r w:rsidR="4AA2F14A" w:rsidRPr="007210B1">
        <w:rPr>
          <w:rFonts w:eastAsia="Times New Roman"/>
          <w:noProof/>
          <w:color w:val="000000" w:themeColor="text1"/>
        </w:rPr>
        <w:t>n</w:t>
      </w:r>
      <w:r w:rsidRPr="007210B1">
        <w:rPr>
          <w:rFonts w:eastAsia="Times New Roman"/>
          <w:noProof/>
          <w:color w:val="000000" w:themeColor="text1"/>
        </w:rPr>
        <w:t xml:space="preserve"> system, disparities in educat</w:t>
      </w:r>
      <w:r w:rsidR="227CD118" w:rsidRPr="007210B1">
        <w:rPr>
          <w:rFonts w:eastAsia="Times New Roman"/>
          <w:noProof/>
          <w:color w:val="000000" w:themeColor="text1"/>
        </w:rPr>
        <w:t>ional performance</w:t>
      </w:r>
      <w:r w:rsidR="65FDF4A1" w:rsidRPr="007210B1">
        <w:rPr>
          <w:rFonts w:eastAsia="Times New Roman"/>
          <w:noProof/>
          <w:color w:val="000000" w:themeColor="text1"/>
        </w:rPr>
        <w:t>,</w:t>
      </w:r>
      <w:r w:rsidR="41B3B752" w:rsidRPr="007210B1">
        <w:rPr>
          <w:rFonts w:eastAsia="Times New Roman"/>
          <w:noProof/>
          <w:color w:val="000000" w:themeColor="text1"/>
        </w:rPr>
        <w:t xml:space="preserve"> particularly</w:t>
      </w:r>
      <w:r w:rsidR="37C57EE8" w:rsidRPr="007210B1">
        <w:rPr>
          <w:rFonts w:eastAsia="Times New Roman"/>
          <w:noProof/>
          <w:color w:val="000000" w:themeColor="text1"/>
        </w:rPr>
        <w:t xml:space="preserve"> among students from diverse linguistic backgrounds</w:t>
      </w:r>
      <w:r w:rsidR="243300F4" w:rsidRPr="007210B1">
        <w:rPr>
          <w:rFonts w:eastAsia="Times New Roman"/>
          <w:noProof/>
          <w:color w:val="000000" w:themeColor="text1"/>
        </w:rPr>
        <w:t>,</w:t>
      </w:r>
      <w:r w:rsidR="37C57EE8" w:rsidRPr="007210B1">
        <w:rPr>
          <w:rFonts w:eastAsia="Times New Roman"/>
          <w:noProof/>
          <w:color w:val="000000" w:themeColor="text1"/>
        </w:rPr>
        <w:t xml:space="preserve"> persist.</w:t>
      </w:r>
      <w:r w:rsidR="6C164E93" w:rsidRPr="007210B1">
        <w:rPr>
          <w:rFonts w:eastAsia="Times New Roman"/>
          <w:noProof/>
          <w:color w:val="000000" w:themeColor="text1"/>
        </w:rPr>
        <w:t xml:space="preserve"> </w:t>
      </w:r>
      <w:r w:rsidR="547FFA1A" w:rsidRPr="007210B1">
        <w:rPr>
          <w:rFonts w:eastAsia="Times New Roman"/>
          <w:noProof/>
          <w:color w:val="000000" w:themeColor="text1"/>
        </w:rPr>
        <w:t>The multilingual nature of instruction</w:t>
      </w:r>
      <w:r w:rsidR="2D0D660B" w:rsidRPr="007210B1">
        <w:rPr>
          <w:rFonts w:eastAsia="Times New Roman"/>
          <w:noProof/>
          <w:color w:val="000000" w:themeColor="text1"/>
        </w:rPr>
        <w:t xml:space="preserve">, </w:t>
      </w:r>
      <w:r w:rsidR="547FFA1A" w:rsidRPr="007210B1">
        <w:rPr>
          <w:rFonts w:eastAsia="Times New Roman"/>
          <w:noProof/>
          <w:color w:val="000000" w:themeColor="text1"/>
        </w:rPr>
        <w:t>particularly challenging for nearly 70% of students not exposed to Luxembourgish at home</w:t>
      </w:r>
      <w:r w:rsidR="2D0D660B" w:rsidRPr="007210B1">
        <w:rPr>
          <w:rFonts w:eastAsia="Times New Roman"/>
          <w:noProof/>
          <w:color w:val="000000" w:themeColor="text1"/>
        </w:rPr>
        <w:t xml:space="preserve">, </w:t>
      </w:r>
      <w:r w:rsidR="547FFA1A" w:rsidRPr="007210B1">
        <w:rPr>
          <w:rFonts w:eastAsia="Times New Roman"/>
          <w:noProof/>
          <w:color w:val="000000" w:themeColor="text1"/>
        </w:rPr>
        <w:t>contributes to enduring achievement gaps</w:t>
      </w:r>
      <w:r w:rsidR="2809BC5A" w:rsidRPr="007210B1">
        <w:rPr>
          <w:rFonts w:eastAsia="Times New Roman"/>
          <w:noProof/>
          <w:color w:val="000000" w:themeColor="text1"/>
        </w:rPr>
        <w:t xml:space="preserve"> (</w:t>
      </w:r>
      <w:r w:rsidR="0043133B" w:rsidRPr="007210B1">
        <w:rPr>
          <w:rStyle w:val="FootnoteReference"/>
          <w:rFonts w:eastAsia="Times New Roman"/>
          <w:noProof/>
          <w:color w:val="000000" w:themeColor="text1"/>
        </w:rPr>
        <w:footnoteReference w:id="29"/>
      </w:r>
      <w:r w:rsidR="2809BC5A" w:rsidRPr="007210B1">
        <w:rPr>
          <w:rFonts w:eastAsia="Times New Roman"/>
          <w:noProof/>
          <w:color w:val="000000" w:themeColor="text1"/>
        </w:rPr>
        <w:t>)</w:t>
      </w:r>
      <w:r w:rsidR="547FFA1A" w:rsidRPr="007210B1">
        <w:rPr>
          <w:rFonts w:eastAsia="Times New Roman"/>
          <w:noProof/>
          <w:color w:val="000000" w:themeColor="text1"/>
        </w:rPr>
        <w:t xml:space="preserve"> that are further reinforced by socio-economic background and </w:t>
      </w:r>
      <w:r w:rsidR="428D1C52" w:rsidRPr="007210B1">
        <w:rPr>
          <w:rFonts w:eastAsia="Times New Roman"/>
          <w:noProof/>
          <w:color w:val="000000" w:themeColor="text1"/>
        </w:rPr>
        <w:t>early streaming into different educational tracks</w:t>
      </w:r>
      <w:r w:rsidR="547FFA1A" w:rsidRPr="007210B1">
        <w:rPr>
          <w:rFonts w:eastAsia="Times New Roman"/>
          <w:noProof/>
          <w:color w:val="000000" w:themeColor="text1"/>
        </w:rPr>
        <w:t xml:space="preserve">. </w:t>
      </w:r>
      <w:bookmarkStart w:id="8" w:name="_Hlk228469644"/>
      <w:r w:rsidR="51DA03A1" w:rsidRPr="007210B1">
        <w:rPr>
          <w:rFonts w:eastAsia="Times New Roman"/>
          <w:noProof/>
          <w:color w:val="000000" w:themeColor="text1"/>
        </w:rPr>
        <w:t>A</w:t>
      </w:r>
      <w:r w:rsidR="16A015D2" w:rsidRPr="007210B1">
        <w:rPr>
          <w:rFonts w:eastAsia="Times New Roman"/>
          <w:noProof/>
          <w:color w:val="000000" w:themeColor="text1"/>
        </w:rPr>
        <w:t xml:space="preserve"> </w:t>
      </w:r>
      <w:r w:rsidR="147C6B6C" w:rsidRPr="007210B1">
        <w:rPr>
          <w:rFonts w:eastAsia="Times New Roman"/>
          <w:noProof/>
          <w:color w:val="000000" w:themeColor="text1"/>
        </w:rPr>
        <w:t>newly</w:t>
      </w:r>
      <w:r w:rsidR="6C659F35" w:rsidRPr="007210B1">
        <w:rPr>
          <w:rFonts w:eastAsia="Times New Roman"/>
          <w:noProof/>
          <w:color w:val="000000" w:themeColor="text1"/>
        </w:rPr>
        <w:t xml:space="preserve"> </w:t>
      </w:r>
      <w:r w:rsidR="0403CEE6" w:rsidRPr="007210B1">
        <w:rPr>
          <w:rFonts w:eastAsia="Times New Roman"/>
          <w:noProof/>
          <w:color w:val="000000" w:themeColor="text1"/>
        </w:rPr>
        <w:t>adopted</w:t>
      </w:r>
      <w:r w:rsidR="16A015D2" w:rsidRPr="007210B1">
        <w:rPr>
          <w:rFonts w:eastAsia="Times New Roman"/>
          <w:noProof/>
          <w:color w:val="000000" w:themeColor="text1"/>
        </w:rPr>
        <w:t xml:space="preserve"> reform, </w:t>
      </w:r>
      <w:r w:rsidR="04557319" w:rsidRPr="007210B1">
        <w:rPr>
          <w:rFonts w:eastAsia="Times New Roman"/>
          <w:noProof/>
          <w:color w:val="000000" w:themeColor="text1"/>
        </w:rPr>
        <w:t xml:space="preserve">with implementation beginning in September </w:t>
      </w:r>
      <w:r w:rsidR="16A015D2" w:rsidRPr="007210B1">
        <w:rPr>
          <w:rFonts w:eastAsia="Times New Roman"/>
          <w:noProof/>
          <w:color w:val="000000" w:themeColor="text1"/>
        </w:rPr>
        <w:t>202</w:t>
      </w:r>
      <w:r w:rsidR="3C8B8FC9" w:rsidRPr="007210B1">
        <w:rPr>
          <w:rFonts w:eastAsia="Times New Roman"/>
          <w:noProof/>
          <w:color w:val="000000" w:themeColor="text1"/>
        </w:rPr>
        <w:t>7</w:t>
      </w:r>
      <w:r w:rsidR="04557319" w:rsidRPr="007210B1">
        <w:rPr>
          <w:rFonts w:eastAsia="Times New Roman"/>
          <w:noProof/>
          <w:color w:val="000000" w:themeColor="text1"/>
        </w:rPr>
        <w:t>, introduces a choice between German and</w:t>
      </w:r>
      <w:r w:rsidR="73A154B2" w:rsidRPr="007210B1">
        <w:rPr>
          <w:rFonts w:eastAsia="Times New Roman"/>
          <w:noProof/>
          <w:color w:val="000000" w:themeColor="text1"/>
        </w:rPr>
        <w:t xml:space="preserve"> </w:t>
      </w:r>
      <w:r w:rsidR="16A015D2" w:rsidRPr="007210B1">
        <w:rPr>
          <w:rFonts w:eastAsia="Times New Roman"/>
          <w:noProof/>
          <w:color w:val="000000" w:themeColor="text1"/>
        </w:rPr>
        <w:t xml:space="preserve">French </w:t>
      </w:r>
      <w:r w:rsidR="6F827F0C" w:rsidRPr="007210B1">
        <w:rPr>
          <w:rFonts w:eastAsia="Times New Roman"/>
          <w:noProof/>
          <w:color w:val="000000" w:themeColor="text1"/>
        </w:rPr>
        <w:t>as the language of</w:t>
      </w:r>
      <w:r w:rsidR="16A015D2" w:rsidRPr="007210B1">
        <w:rPr>
          <w:rFonts w:eastAsia="Times New Roman"/>
          <w:noProof/>
          <w:color w:val="000000" w:themeColor="text1"/>
        </w:rPr>
        <w:t xml:space="preserve"> </w:t>
      </w:r>
      <w:r w:rsidR="3D68D925" w:rsidRPr="007210B1">
        <w:rPr>
          <w:rFonts w:eastAsia="Times New Roman"/>
          <w:noProof/>
          <w:color w:val="000000" w:themeColor="text1"/>
        </w:rPr>
        <w:t xml:space="preserve">literacy </w:t>
      </w:r>
      <w:r w:rsidR="66EFF435" w:rsidRPr="007210B1">
        <w:rPr>
          <w:rFonts w:eastAsia="Times New Roman"/>
          <w:noProof/>
          <w:color w:val="000000" w:themeColor="text1"/>
        </w:rPr>
        <w:t>and</w:t>
      </w:r>
      <w:r w:rsidR="16A015D2" w:rsidRPr="007210B1">
        <w:rPr>
          <w:rFonts w:eastAsia="Times New Roman"/>
          <w:noProof/>
          <w:color w:val="000000" w:themeColor="text1"/>
        </w:rPr>
        <w:t xml:space="preserve"> aim</w:t>
      </w:r>
      <w:r w:rsidR="66EFF435" w:rsidRPr="007210B1">
        <w:rPr>
          <w:rFonts w:eastAsia="Times New Roman"/>
          <w:noProof/>
          <w:color w:val="000000" w:themeColor="text1"/>
        </w:rPr>
        <w:t>s</w:t>
      </w:r>
      <w:r w:rsidR="16A015D2" w:rsidRPr="007210B1">
        <w:rPr>
          <w:rFonts w:eastAsia="Times New Roman"/>
          <w:noProof/>
          <w:color w:val="000000" w:themeColor="text1"/>
        </w:rPr>
        <w:t xml:space="preserve"> to address these challenges, </w:t>
      </w:r>
      <w:r w:rsidR="112B1048" w:rsidRPr="007210B1">
        <w:rPr>
          <w:rFonts w:eastAsia="Times New Roman"/>
          <w:noProof/>
          <w:color w:val="000000" w:themeColor="text1"/>
        </w:rPr>
        <w:t xml:space="preserve">and </w:t>
      </w:r>
      <w:r w:rsidR="7E7712C0" w:rsidRPr="007210B1">
        <w:rPr>
          <w:rFonts w:eastAsia="Times New Roman"/>
          <w:noProof/>
          <w:color w:val="000000" w:themeColor="text1"/>
        </w:rPr>
        <w:t>its</w:t>
      </w:r>
      <w:r w:rsidR="16A015D2" w:rsidRPr="007210B1">
        <w:rPr>
          <w:rFonts w:eastAsia="Times New Roman"/>
          <w:noProof/>
          <w:color w:val="000000" w:themeColor="text1"/>
        </w:rPr>
        <w:t xml:space="preserve"> effectiveness will ultimately depend on schools’ capacity to adapt teaching methods to meet the specific needs </w:t>
      </w:r>
      <w:r w:rsidR="019FCA72" w:rsidRPr="007210B1">
        <w:rPr>
          <w:rFonts w:eastAsia="Times New Roman"/>
          <w:noProof/>
          <w:color w:val="000000" w:themeColor="text1"/>
        </w:rPr>
        <w:t>of these students.</w:t>
      </w:r>
      <w:r w:rsidR="3B108522" w:rsidRPr="007210B1">
        <w:rPr>
          <w:rFonts w:eastAsia="Times New Roman"/>
          <w:noProof/>
          <w:color w:val="000000" w:themeColor="text1"/>
        </w:rPr>
        <w:t xml:space="preserve"> </w:t>
      </w:r>
      <w:bookmarkEnd w:id="8"/>
      <w:r w:rsidR="64066322" w:rsidRPr="007210B1">
        <w:rPr>
          <w:rFonts w:eastAsia="Times New Roman"/>
          <w:noProof/>
          <w:color w:val="000000" w:themeColor="text1"/>
        </w:rPr>
        <w:t xml:space="preserve">Meanwhile, </w:t>
      </w:r>
      <w:r w:rsidR="45D0EF48" w:rsidRPr="007210B1">
        <w:rPr>
          <w:rFonts w:eastAsia="Times New Roman"/>
          <w:noProof/>
          <w:color w:val="000000" w:themeColor="text1"/>
        </w:rPr>
        <w:t>higher</w:t>
      </w:r>
      <w:r w:rsidR="64066322" w:rsidRPr="007210B1">
        <w:rPr>
          <w:rFonts w:eastAsia="Times New Roman"/>
          <w:noProof/>
          <w:color w:val="000000" w:themeColor="text1"/>
        </w:rPr>
        <w:t xml:space="preserve"> early school leaving and</w:t>
      </w:r>
      <w:r w:rsidRPr="007210B1" w:rsidDel="17564387">
        <w:rPr>
          <w:rFonts w:eastAsia="Times New Roman"/>
          <w:noProof/>
          <w:color w:val="000000" w:themeColor="text1"/>
        </w:rPr>
        <w:t xml:space="preserve"> </w:t>
      </w:r>
      <w:r w:rsidR="64066322" w:rsidRPr="007210B1">
        <w:rPr>
          <w:rFonts w:eastAsia="Times New Roman"/>
          <w:noProof/>
          <w:color w:val="000000" w:themeColor="text1"/>
        </w:rPr>
        <w:t xml:space="preserve">NEET levels among disadvantaged and non-native students, combined with the overrepresentation of higher socio-economic groups in better-performing European public schools, </w:t>
      </w:r>
      <w:r w:rsidR="48517CA6" w:rsidRPr="007210B1">
        <w:rPr>
          <w:rFonts w:eastAsia="Times New Roman"/>
          <w:noProof/>
          <w:color w:val="000000" w:themeColor="text1"/>
        </w:rPr>
        <w:t xml:space="preserve">point to </w:t>
      </w:r>
      <w:r w:rsidR="64066322" w:rsidRPr="007210B1">
        <w:rPr>
          <w:rFonts w:eastAsia="Times New Roman"/>
          <w:noProof/>
          <w:color w:val="000000" w:themeColor="text1"/>
        </w:rPr>
        <w:t xml:space="preserve">systemic inequalities. </w:t>
      </w:r>
      <w:r w:rsidR="7A228629" w:rsidRPr="007210B1">
        <w:rPr>
          <w:rFonts w:eastAsia="Times New Roman"/>
          <w:noProof/>
          <w:color w:val="000000" w:themeColor="text1"/>
        </w:rPr>
        <w:t>As</w:t>
      </w:r>
      <w:r w:rsidR="5FE47F25" w:rsidRPr="007210B1">
        <w:rPr>
          <w:rFonts w:eastAsia="Times New Roman"/>
          <w:noProof/>
          <w:color w:val="000000" w:themeColor="text1"/>
        </w:rPr>
        <w:t xml:space="preserve"> Luxembourg record</w:t>
      </w:r>
      <w:r w:rsidR="7A228629" w:rsidRPr="007210B1">
        <w:rPr>
          <w:rFonts w:eastAsia="Times New Roman"/>
          <w:noProof/>
          <w:color w:val="000000" w:themeColor="text1"/>
        </w:rPr>
        <w:t>s</w:t>
      </w:r>
      <w:r w:rsidR="5FE47F25" w:rsidRPr="007210B1">
        <w:rPr>
          <w:rFonts w:eastAsia="Times New Roman"/>
          <w:noProof/>
          <w:color w:val="000000" w:themeColor="text1"/>
        </w:rPr>
        <w:t xml:space="preserve"> one of the EU’s largest performance gaps linked to parental education</w:t>
      </w:r>
      <w:r w:rsidR="2809BC5A" w:rsidRPr="007210B1">
        <w:rPr>
          <w:rFonts w:eastAsia="Times New Roman"/>
          <w:noProof/>
          <w:color w:val="000000" w:themeColor="text1"/>
        </w:rPr>
        <w:t xml:space="preserve"> (</w:t>
      </w:r>
      <w:r w:rsidR="0095336D" w:rsidRPr="007210B1">
        <w:rPr>
          <w:rStyle w:val="FootnoteReference"/>
          <w:rFonts w:eastAsia="Times New Roman"/>
          <w:noProof/>
          <w:color w:val="000000" w:themeColor="text1"/>
        </w:rPr>
        <w:footnoteReference w:id="30"/>
      </w:r>
      <w:r w:rsidR="2809BC5A" w:rsidRPr="007210B1">
        <w:rPr>
          <w:rFonts w:eastAsia="Times New Roman"/>
          <w:noProof/>
          <w:color w:val="000000" w:themeColor="text1"/>
        </w:rPr>
        <w:t>)</w:t>
      </w:r>
      <w:r w:rsidR="5FE47F25" w:rsidRPr="007210B1">
        <w:rPr>
          <w:rFonts w:eastAsia="Times New Roman"/>
          <w:noProof/>
          <w:color w:val="000000" w:themeColor="text1"/>
        </w:rPr>
        <w:t>, targeted support for linguistically diverse and disadvantages students is essential to ensure equitable opportunities and reduce disparities.</w:t>
      </w:r>
    </w:p>
    <w:p w14:paraId="5584D17F" w14:textId="7FE3B8D8" w:rsidR="00041BF8" w:rsidRPr="007210B1" w:rsidRDefault="2550237C" w:rsidP="002F5A76">
      <w:pPr>
        <w:pStyle w:val="ManualConsidrant"/>
        <w:rPr>
          <w:noProof/>
        </w:rPr>
      </w:pPr>
      <w:r>
        <w:rPr>
          <w:noProof/>
        </w:rPr>
        <w:t>(36)</w:t>
      </w:r>
      <w:r>
        <w:rPr>
          <w:noProof/>
        </w:rPr>
        <w:tab/>
      </w:r>
      <w:r w:rsidRPr="007210B1">
        <w:rPr>
          <w:rFonts w:eastAsia="Times New Roman"/>
          <w:noProof/>
          <w:color w:val="000000" w:themeColor="text1"/>
        </w:rPr>
        <w:t xml:space="preserve">Luxembourg continues to face significant labour market challenges related to skills mismatches and labour market participation. Despite Luxembourg’s generally high level of economic development, unemployment has increased in recent years and exceeded the Union average. Skills mismatches have </w:t>
      </w:r>
      <w:r w:rsidR="16C94B17" w:rsidRPr="007210B1">
        <w:rPr>
          <w:rFonts w:eastAsia="Times New Roman"/>
          <w:noProof/>
          <w:color w:val="000000" w:themeColor="text1"/>
        </w:rPr>
        <w:t>also</w:t>
      </w:r>
      <w:r w:rsidRPr="007210B1">
        <w:rPr>
          <w:rFonts w:eastAsia="Times New Roman"/>
          <w:noProof/>
          <w:color w:val="000000" w:themeColor="text1"/>
        </w:rPr>
        <w:t xml:space="preserve"> increased, with macroeconomic mismatches reaching 26.8% in 2024, significantly above the </w:t>
      </w:r>
      <w:r w:rsidR="7FF5802A" w:rsidRPr="007210B1">
        <w:rPr>
          <w:rFonts w:eastAsia="Times New Roman"/>
          <w:noProof/>
          <w:color w:val="000000" w:themeColor="text1"/>
        </w:rPr>
        <w:t xml:space="preserve">European </w:t>
      </w:r>
      <w:r w:rsidRPr="007210B1">
        <w:rPr>
          <w:rFonts w:eastAsia="Times New Roman"/>
          <w:noProof/>
          <w:color w:val="000000" w:themeColor="text1"/>
        </w:rPr>
        <w:t xml:space="preserve">Union average, reflecting significant disparities in employment outcomes across skill levels. The labour market is characterised by strong demand for high-skilled workers, while employment prospects remain more limited for low-qualified individuals, contributing to inequalities and in-work poverty. </w:t>
      </w:r>
      <w:r w:rsidR="60505E3A" w:rsidRPr="007210B1">
        <w:rPr>
          <w:rFonts w:eastAsia="Times New Roman"/>
          <w:noProof/>
          <w:color w:val="000000" w:themeColor="text1"/>
        </w:rPr>
        <w:t xml:space="preserve">However, recorded levels of poverty were lower in 2025, likely due to improvements in data collection on income and living conditions, although previous data showed levels were already decreasing. The </w:t>
      </w:r>
      <w:r w:rsidR="6B598FE4" w:rsidRPr="007210B1">
        <w:rPr>
          <w:rFonts w:eastAsia="Times New Roman"/>
          <w:noProof/>
          <w:color w:val="000000" w:themeColor="text1"/>
        </w:rPr>
        <w:t xml:space="preserve">at-risk-of-poverty </w:t>
      </w:r>
      <w:r w:rsidR="00AF6F13" w:rsidRPr="007210B1">
        <w:rPr>
          <w:rFonts w:eastAsia="Times New Roman"/>
          <w:noProof/>
          <w:color w:val="000000" w:themeColor="text1"/>
        </w:rPr>
        <w:t>or</w:t>
      </w:r>
      <w:r w:rsidR="6B598FE4" w:rsidRPr="007210B1">
        <w:rPr>
          <w:rFonts w:eastAsia="Times New Roman"/>
          <w:noProof/>
          <w:color w:val="000000" w:themeColor="text1"/>
        </w:rPr>
        <w:t xml:space="preserve"> social </w:t>
      </w:r>
      <w:r>
        <w:rPr>
          <w:rFonts w:eastAsia="Times New Roman"/>
          <w:noProof/>
          <w:color w:val="000000" w:themeColor="text1"/>
        </w:rPr>
        <w:t xml:space="preserve">exclusion </w:t>
      </w:r>
      <w:r w:rsidR="60505E3A" w:rsidRPr="007210B1">
        <w:rPr>
          <w:rFonts w:eastAsia="Times New Roman"/>
          <w:noProof/>
          <w:color w:val="000000" w:themeColor="text1"/>
        </w:rPr>
        <w:t xml:space="preserve">rate now stands at 18.2% (EU: 20.8%). </w:t>
      </w:r>
      <w:r w:rsidRPr="007210B1">
        <w:rPr>
          <w:rFonts w:eastAsia="Times New Roman"/>
          <w:noProof/>
          <w:color w:val="000000" w:themeColor="text1"/>
        </w:rPr>
        <w:t xml:space="preserve">At the same time, the employment and activity rates of older workers remain the lowest in the </w:t>
      </w:r>
      <w:r w:rsidR="2EC30724" w:rsidRPr="007210B1">
        <w:rPr>
          <w:rFonts w:eastAsia="Times New Roman"/>
          <w:noProof/>
          <w:color w:val="000000" w:themeColor="text1"/>
        </w:rPr>
        <w:t xml:space="preserve">European </w:t>
      </w:r>
      <w:r w:rsidRPr="007210B1">
        <w:rPr>
          <w:rFonts w:eastAsia="Times New Roman"/>
          <w:noProof/>
          <w:color w:val="000000" w:themeColor="text1"/>
        </w:rPr>
        <w:t xml:space="preserve">Union, with long-term unemployment concentrated among workers aged 45 and above, and participation in adult learning remains limited, constraining the capacity of workers to adapt to evolving skill needs. While Luxembourg has taken measures to improve employment prospects and support upskilling and reskilling, their impact remains fragmented; a more coordinated approach to skills development and active labour market policies, including </w:t>
      </w:r>
      <w:r w:rsidR="701E0C03" w:rsidRPr="007210B1">
        <w:rPr>
          <w:rFonts w:eastAsia="Times New Roman"/>
          <w:noProof/>
          <w:color w:val="000000" w:themeColor="text1"/>
        </w:rPr>
        <w:t xml:space="preserve">promoting </w:t>
      </w:r>
      <w:r w:rsidRPr="007210B1">
        <w:rPr>
          <w:rFonts w:eastAsia="Times New Roman"/>
          <w:noProof/>
          <w:color w:val="000000" w:themeColor="text1"/>
        </w:rPr>
        <w:t xml:space="preserve">vocational education and training and enhancing </w:t>
      </w:r>
      <w:r w:rsidR="5DC97F4E" w:rsidRPr="007210B1">
        <w:rPr>
          <w:rFonts w:eastAsia="Times New Roman"/>
          <w:noProof/>
          <w:color w:val="000000" w:themeColor="text1"/>
        </w:rPr>
        <w:t>lifelong learning</w:t>
      </w:r>
      <w:r w:rsidRPr="007210B1">
        <w:rPr>
          <w:rFonts w:eastAsia="Times New Roman"/>
          <w:noProof/>
          <w:color w:val="000000" w:themeColor="text1"/>
        </w:rPr>
        <w:t>, would support employability, address skills mismatches and improve labour market performance.</w:t>
      </w:r>
      <w:r w:rsidR="1EA8962B" w:rsidRPr="007210B1">
        <w:rPr>
          <w:rFonts w:eastAsia="Times New Roman"/>
          <w:noProof/>
          <w:color w:val="000000" w:themeColor="text1"/>
        </w:rPr>
        <w:t xml:space="preserve"> Addressing these challenges would also contribute to supporting upward social convergence, in line with the Commission services’ second-stage country analysis of the Social Convergence Framework</w:t>
      </w:r>
      <w:r w:rsidR="00EEA6C0" w:rsidRPr="007210B1">
        <w:rPr>
          <w:rFonts w:eastAsia="Times New Roman"/>
          <w:noProof/>
          <w:color w:val="000000" w:themeColor="text1"/>
        </w:rPr>
        <w:t xml:space="preserve"> (</w:t>
      </w:r>
      <w:r w:rsidR="002B3985" w:rsidRPr="007210B1">
        <w:rPr>
          <w:rStyle w:val="FootnoteReference"/>
          <w:rFonts w:eastAsia="Times New Roman"/>
          <w:noProof/>
          <w:color w:val="000000" w:themeColor="text1"/>
        </w:rPr>
        <w:footnoteReference w:id="31"/>
      </w:r>
      <w:r w:rsidR="00EEA6C0" w:rsidRPr="007210B1">
        <w:rPr>
          <w:rFonts w:eastAsia="Times New Roman"/>
          <w:noProof/>
          <w:color w:val="000000" w:themeColor="text1"/>
        </w:rPr>
        <w:t>)</w:t>
      </w:r>
      <w:r w:rsidR="1F9DB00F" w:rsidRPr="007210B1">
        <w:rPr>
          <w:rFonts w:eastAsia="Times New Roman"/>
          <w:noProof/>
          <w:color w:val="000000" w:themeColor="text1"/>
        </w:rPr>
        <w:t>.</w:t>
      </w:r>
    </w:p>
    <w:p w14:paraId="6365E6F3" w14:textId="51E9E0AD" w:rsidR="7FCC42F0" w:rsidRPr="007210B1" w:rsidRDefault="244C9D29" w:rsidP="002F5A76">
      <w:pPr>
        <w:pStyle w:val="ManualConsidrant"/>
        <w:rPr>
          <w:noProof/>
        </w:rPr>
      </w:pPr>
      <w:r>
        <w:rPr>
          <w:noProof/>
        </w:rPr>
        <w:t>(37)</w:t>
      </w:r>
      <w:r>
        <w:rPr>
          <w:noProof/>
        </w:rPr>
        <w:tab/>
      </w:r>
      <w:r w:rsidRPr="007210B1">
        <w:rPr>
          <w:noProof/>
        </w:rPr>
        <w:t xml:space="preserve">In view of the close interlinkages between the economies of euro-area Member States and their collective contribution to the functioning of the economic and monetary union, in 2026 the Council recommended that the euro-area Member States take action, including through their </w:t>
      </w:r>
      <w:r w:rsidR="408DBC91" w:rsidRPr="007210B1">
        <w:rPr>
          <w:noProof/>
        </w:rPr>
        <w:t>RRPs</w:t>
      </w:r>
      <w:r w:rsidRPr="007210B1">
        <w:rPr>
          <w:noProof/>
        </w:rPr>
        <w:t xml:space="preserve">, to implement the 2026 Recommendation on the </w:t>
      </w:r>
      <w:r w:rsidR="57D4BC3D" w:rsidRPr="007210B1">
        <w:rPr>
          <w:noProof/>
        </w:rPr>
        <w:t>economic policy of the</w:t>
      </w:r>
      <w:r w:rsidRPr="007210B1">
        <w:rPr>
          <w:noProof/>
        </w:rPr>
        <w:t xml:space="preserve"> euro area. For </w:t>
      </w:r>
      <w:r w:rsidR="09B60A2C" w:rsidRPr="007210B1">
        <w:rPr>
          <w:noProof/>
        </w:rPr>
        <w:t>Luxembourg</w:t>
      </w:r>
      <w:r w:rsidRPr="007210B1">
        <w:rPr>
          <w:noProof/>
        </w:rPr>
        <w:t xml:space="preserve">, </w:t>
      </w:r>
      <w:r w:rsidR="6F2F3130" w:rsidRPr="007210B1">
        <w:rPr>
          <w:noProof/>
        </w:rPr>
        <w:t xml:space="preserve">the recommendation (1) helps implement the first, </w:t>
      </w:r>
      <w:r w:rsidR="00021F6E">
        <w:rPr>
          <w:noProof/>
        </w:rPr>
        <w:t xml:space="preserve">the </w:t>
      </w:r>
      <w:r w:rsidR="6F2F3130" w:rsidRPr="007210B1">
        <w:rPr>
          <w:noProof/>
        </w:rPr>
        <w:t xml:space="preserve">second, </w:t>
      </w:r>
      <w:r w:rsidR="00021F6E">
        <w:rPr>
          <w:noProof/>
        </w:rPr>
        <w:t xml:space="preserve">the third, the </w:t>
      </w:r>
      <w:r w:rsidR="6F2F3130" w:rsidRPr="007210B1">
        <w:rPr>
          <w:noProof/>
        </w:rPr>
        <w:t>fifth</w:t>
      </w:r>
      <w:r w:rsidRPr="007210B1">
        <w:rPr>
          <w:noProof/>
        </w:rPr>
        <w:t xml:space="preserve"> </w:t>
      </w:r>
      <w:r w:rsidR="2726A577" w:rsidRPr="007210B1">
        <w:rPr>
          <w:noProof/>
        </w:rPr>
        <w:t>and</w:t>
      </w:r>
      <w:r w:rsidR="00021F6E">
        <w:rPr>
          <w:noProof/>
        </w:rPr>
        <w:t xml:space="preserve"> the</w:t>
      </w:r>
      <w:r w:rsidR="2726A577" w:rsidRPr="007210B1">
        <w:rPr>
          <w:noProof/>
        </w:rPr>
        <w:t xml:space="preserve"> fourteenth</w:t>
      </w:r>
      <w:r w:rsidR="6F2F3130" w:rsidRPr="007210B1">
        <w:rPr>
          <w:noProof/>
        </w:rPr>
        <w:t xml:space="preserve"> recommendation</w:t>
      </w:r>
      <w:r w:rsidR="2B026C83" w:rsidRPr="007210B1">
        <w:rPr>
          <w:noProof/>
        </w:rPr>
        <w:t>s</w:t>
      </w:r>
      <w:r w:rsidR="6F2F3130" w:rsidRPr="007210B1">
        <w:rPr>
          <w:noProof/>
        </w:rPr>
        <w:t xml:space="preserve"> on the euro area, recommendation (2) helps implement the fourth recommendation on the euro area, recommendation (3) helps implement the seventh</w:t>
      </w:r>
      <w:r w:rsidR="692795F0" w:rsidRPr="007210B1">
        <w:rPr>
          <w:noProof/>
        </w:rPr>
        <w:t xml:space="preserve">, </w:t>
      </w:r>
      <w:r w:rsidR="00021F6E">
        <w:rPr>
          <w:noProof/>
        </w:rPr>
        <w:t xml:space="preserve">the </w:t>
      </w:r>
      <w:r w:rsidR="692795F0" w:rsidRPr="007210B1">
        <w:rPr>
          <w:noProof/>
        </w:rPr>
        <w:t>eighth,</w:t>
      </w:r>
      <w:r w:rsidR="00021F6E">
        <w:rPr>
          <w:noProof/>
        </w:rPr>
        <w:t xml:space="preserve"> the</w:t>
      </w:r>
      <w:r w:rsidR="6F2F3130" w:rsidRPr="007210B1">
        <w:rPr>
          <w:noProof/>
        </w:rPr>
        <w:t xml:space="preserve"> ninth </w:t>
      </w:r>
      <w:r w:rsidR="10EA165D" w:rsidRPr="007210B1">
        <w:rPr>
          <w:noProof/>
        </w:rPr>
        <w:t>and</w:t>
      </w:r>
      <w:r w:rsidR="00021F6E">
        <w:rPr>
          <w:noProof/>
        </w:rPr>
        <w:t xml:space="preserve"> the</w:t>
      </w:r>
      <w:r w:rsidR="10EA165D" w:rsidRPr="007210B1">
        <w:rPr>
          <w:noProof/>
        </w:rPr>
        <w:t xml:space="preserve"> eleventh</w:t>
      </w:r>
      <w:r w:rsidRPr="007210B1">
        <w:rPr>
          <w:noProof/>
        </w:rPr>
        <w:t xml:space="preserve"> </w:t>
      </w:r>
      <w:r w:rsidR="6F2F3130" w:rsidRPr="007210B1">
        <w:rPr>
          <w:noProof/>
        </w:rPr>
        <w:t>recommendations on the euro area, recommendation (4) helps implement the seventh recommendation on the euro area and the recommendation (5) helps implement the fifth recommendation on the euro area.</w:t>
      </w:r>
    </w:p>
    <w:p w14:paraId="5759F51B" w14:textId="77777777" w:rsidR="00CA0B25" w:rsidRPr="007210B1" w:rsidRDefault="27AA44BA" w:rsidP="61D9638A">
      <w:pPr>
        <w:pStyle w:val="Formuledadoption"/>
        <w:rPr>
          <w:rFonts w:eastAsia="Times New Roman"/>
          <w:noProof/>
          <w:color w:val="000000" w:themeColor="text1"/>
        </w:rPr>
      </w:pPr>
      <w:r w:rsidRPr="007210B1">
        <w:rPr>
          <w:rFonts w:eastAsia="Times New Roman"/>
          <w:noProof/>
          <w:color w:val="000000" w:themeColor="text1"/>
        </w:rPr>
        <w:t>HEREBY RECOMMENDS</w:t>
      </w:r>
      <w:r w:rsidRPr="007210B1">
        <w:rPr>
          <w:rFonts w:eastAsia="Times New Roman"/>
          <w:noProof/>
          <w:color w:val="0000FF"/>
        </w:rPr>
        <w:t xml:space="preserve"> </w:t>
      </w:r>
      <w:r w:rsidRPr="007210B1">
        <w:rPr>
          <w:rFonts w:eastAsia="Times New Roman"/>
          <w:noProof/>
          <w:color w:val="000000" w:themeColor="text1"/>
        </w:rPr>
        <w:t xml:space="preserve">that </w:t>
      </w:r>
      <w:r w:rsidR="1B61B92C" w:rsidRPr="007210B1">
        <w:rPr>
          <w:rFonts w:eastAsia="Times New Roman"/>
          <w:noProof/>
          <w:color w:val="000000" w:themeColor="text1"/>
        </w:rPr>
        <w:t>Luxembourg</w:t>
      </w:r>
      <w:r w:rsidRPr="007210B1">
        <w:rPr>
          <w:rFonts w:eastAsia="Times New Roman"/>
          <w:noProof/>
          <w:color w:val="000000" w:themeColor="text1"/>
        </w:rPr>
        <w:t xml:space="preserve"> take action in </w:t>
      </w:r>
      <w:r w:rsidR="28079552" w:rsidRPr="007210B1">
        <w:rPr>
          <w:rFonts w:eastAsia="Times New Roman"/>
          <w:noProof/>
          <w:color w:val="000000" w:themeColor="text1"/>
        </w:rPr>
        <w:t xml:space="preserve">2026 </w:t>
      </w:r>
      <w:r w:rsidRPr="007210B1">
        <w:rPr>
          <w:rFonts w:eastAsia="Times New Roman"/>
          <w:noProof/>
          <w:color w:val="000000" w:themeColor="text1"/>
        </w:rPr>
        <w:t xml:space="preserve">and </w:t>
      </w:r>
      <w:r w:rsidR="28079552" w:rsidRPr="007210B1">
        <w:rPr>
          <w:rFonts w:eastAsia="Times New Roman"/>
          <w:noProof/>
          <w:color w:val="000000" w:themeColor="text1"/>
        </w:rPr>
        <w:t xml:space="preserve">2027 </w:t>
      </w:r>
      <w:r w:rsidRPr="007210B1">
        <w:rPr>
          <w:rFonts w:eastAsia="Times New Roman"/>
          <w:noProof/>
          <w:color w:val="000000" w:themeColor="text1"/>
        </w:rPr>
        <w:t>to:</w:t>
      </w:r>
    </w:p>
    <w:p w14:paraId="311CFE2D" w14:textId="1316D616" w:rsidR="00CA0B25" w:rsidRPr="007210B1" w:rsidRDefault="002D335F" w:rsidP="00443B91">
      <w:pPr>
        <w:pStyle w:val="ManualNumPar1"/>
        <w:ind w:hanging="720"/>
        <w:rPr>
          <w:rFonts w:eastAsia="Times New Roman"/>
          <w:noProof/>
          <w:color w:val="000000" w:themeColor="text1"/>
        </w:rPr>
      </w:pPr>
      <w:r>
        <w:rPr>
          <w:noProof/>
        </w:rPr>
        <w:t>1.</w:t>
      </w:r>
      <w:r>
        <w:rPr>
          <w:noProof/>
        </w:rPr>
        <w:tab/>
      </w:r>
      <w:r w:rsidRPr="007210B1">
        <w:rPr>
          <w:rFonts w:eastAsia="Times New Roman"/>
          <w:noProof/>
          <w:color w:val="000000" w:themeColor="text1"/>
        </w:rPr>
        <w:t xml:space="preserve">In view of the material deviation recorded in 2025 and deviation projected for 2026 by the Commission vis-à-vis the recommended net expenditure </w:t>
      </w:r>
      <w:r w:rsidR="00191CEC" w:rsidRPr="007210B1">
        <w:rPr>
          <w:rFonts w:eastAsia="Times New Roman"/>
          <w:noProof/>
          <w:color w:val="000000" w:themeColor="text1"/>
        </w:rPr>
        <w:t>ceiling</w:t>
      </w:r>
      <w:r w:rsidRPr="007210B1">
        <w:rPr>
          <w:rFonts w:eastAsia="Times New Roman"/>
          <w:noProof/>
          <w:color w:val="000000" w:themeColor="text1"/>
        </w:rPr>
        <w:t>,</w:t>
      </w:r>
      <w:r w:rsidR="00EC1B25" w:rsidRPr="007210B1">
        <w:rPr>
          <w:rFonts w:eastAsia="Times New Roman"/>
          <w:noProof/>
          <w:color w:val="000000" w:themeColor="text1"/>
        </w:rPr>
        <w:t xml:space="preserve"> </w:t>
      </w:r>
      <w:r w:rsidRPr="007210B1">
        <w:rPr>
          <w:rFonts w:eastAsia="Times New Roman"/>
          <w:noProof/>
          <w:color w:val="000000" w:themeColor="text1"/>
        </w:rPr>
        <w:t>take action to control</w:t>
      </w:r>
      <w:r w:rsidR="00EC1B25" w:rsidRPr="007210B1">
        <w:rPr>
          <w:rFonts w:eastAsia="Times New Roman"/>
          <w:noProof/>
          <w:color w:val="000000" w:themeColor="text1"/>
        </w:rPr>
        <w:t xml:space="preserve"> </w:t>
      </w:r>
      <w:r w:rsidRPr="007210B1">
        <w:rPr>
          <w:rFonts w:eastAsia="Times New Roman"/>
          <w:noProof/>
          <w:color w:val="000000" w:themeColor="text1"/>
        </w:rPr>
        <w:t>net expenditure so that it respects the maximum growth rates recommended by the Council on 21</w:t>
      </w:r>
      <w:r w:rsidR="00D647E4" w:rsidRPr="007210B1">
        <w:rPr>
          <w:rFonts w:eastAsia="Times New Roman"/>
          <w:noProof/>
          <w:color w:val="000000" w:themeColor="text1"/>
        </w:rPr>
        <w:t> </w:t>
      </w:r>
      <w:r w:rsidRPr="007210B1">
        <w:rPr>
          <w:rFonts w:eastAsia="Times New Roman"/>
          <w:noProof/>
          <w:color w:val="000000" w:themeColor="text1"/>
        </w:rPr>
        <w:t>January</w:t>
      </w:r>
      <w:r w:rsidR="00D647E4" w:rsidRPr="007210B1">
        <w:rPr>
          <w:rFonts w:eastAsia="Times New Roman"/>
          <w:noProof/>
          <w:color w:val="000000" w:themeColor="text1"/>
        </w:rPr>
        <w:t> </w:t>
      </w:r>
      <w:r w:rsidRPr="007210B1">
        <w:rPr>
          <w:rFonts w:eastAsia="Times New Roman"/>
          <w:noProof/>
          <w:color w:val="000000" w:themeColor="text1"/>
        </w:rPr>
        <w:t>2025.</w:t>
      </w:r>
      <w:r w:rsidR="4193ED2B" w:rsidRPr="007210B1">
        <w:rPr>
          <w:rFonts w:eastAsia="Times New Roman"/>
          <w:noProof/>
          <w:color w:val="000000" w:themeColor="text1"/>
        </w:rPr>
        <w:t xml:space="preserve"> </w:t>
      </w:r>
      <w:r w:rsidR="0038633E" w:rsidRPr="007210B1">
        <w:rPr>
          <w:noProof/>
        </w:rPr>
        <w:t>Reinforce defence spending and readiness while ensuring spending efficiency and gradually adapting the budget to sustain structurally higher defence spending.</w:t>
      </w:r>
      <w:r w:rsidR="00EC1B25" w:rsidRPr="007210B1">
        <w:rPr>
          <w:noProof/>
        </w:rPr>
        <w:t xml:space="preserve"> </w:t>
      </w:r>
      <w:r w:rsidR="4326DB55" w:rsidRPr="007210B1">
        <w:rPr>
          <w:rFonts w:eastAsia="Times New Roman"/>
          <w:noProof/>
          <w:color w:val="000000" w:themeColor="text1"/>
        </w:rPr>
        <w:t>Ensure that</w:t>
      </w:r>
      <w:r w:rsidR="691CE933" w:rsidRPr="007210B1">
        <w:rPr>
          <w:rFonts w:eastAsia="Times New Roman"/>
          <w:noProof/>
          <w:color w:val="000000" w:themeColor="text1"/>
        </w:rPr>
        <w:t xml:space="preserve"> </w:t>
      </w:r>
      <w:r w:rsidR="4326DB55" w:rsidRPr="007210B1">
        <w:rPr>
          <w:rFonts w:eastAsia="Times New Roman"/>
          <w:noProof/>
          <w:color w:val="000000" w:themeColor="text1"/>
        </w:rPr>
        <w:t>any</w:t>
      </w:r>
      <w:r w:rsidR="691CE933" w:rsidRPr="007210B1">
        <w:rPr>
          <w:rFonts w:eastAsia="Times New Roman"/>
          <w:noProof/>
          <w:color w:val="000000" w:themeColor="text1"/>
        </w:rPr>
        <w:t xml:space="preserve"> </w:t>
      </w:r>
      <w:r w:rsidR="4326DB55" w:rsidRPr="007210B1">
        <w:rPr>
          <w:rFonts w:eastAsia="Times New Roman"/>
          <w:noProof/>
          <w:color w:val="000000" w:themeColor="text1"/>
        </w:rPr>
        <w:t>measures taken to</w:t>
      </w:r>
      <w:r w:rsidR="691CE933" w:rsidRPr="007210B1">
        <w:rPr>
          <w:rFonts w:eastAsia="Times New Roman"/>
          <w:noProof/>
          <w:color w:val="000000" w:themeColor="text1"/>
        </w:rPr>
        <w:t xml:space="preserve"> </w:t>
      </w:r>
      <w:r w:rsidR="4326DB55" w:rsidRPr="007210B1">
        <w:rPr>
          <w:rFonts w:eastAsia="Times New Roman"/>
          <w:noProof/>
          <w:color w:val="000000" w:themeColor="text1"/>
        </w:rPr>
        <w:t>mitigate the impact of the hike in</w:t>
      </w:r>
      <w:r w:rsidR="691CE933" w:rsidRPr="007210B1">
        <w:rPr>
          <w:rFonts w:eastAsia="Times New Roman"/>
          <w:noProof/>
          <w:color w:val="000000" w:themeColor="text1"/>
        </w:rPr>
        <w:t xml:space="preserve"> </w:t>
      </w:r>
      <w:r w:rsidR="4326DB55" w:rsidRPr="007210B1">
        <w:rPr>
          <w:rFonts w:eastAsia="Times New Roman"/>
          <w:noProof/>
          <w:color w:val="000000" w:themeColor="text1"/>
        </w:rPr>
        <w:t>energy prices</w:t>
      </w:r>
      <w:r w:rsidR="720E76B2" w:rsidRPr="007210B1">
        <w:rPr>
          <w:rFonts w:eastAsia="Times New Roman"/>
          <w:noProof/>
          <w:color w:val="000000" w:themeColor="text1"/>
        </w:rPr>
        <w:t xml:space="preserve"> </w:t>
      </w:r>
      <w:r w:rsidR="4326DB55" w:rsidRPr="007210B1">
        <w:rPr>
          <w:rFonts w:eastAsia="Times New Roman"/>
          <w:noProof/>
          <w:color w:val="000000" w:themeColor="text1"/>
        </w:rPr>
        <w:t>are</w:t>
      </w:r>
      <w:r w:rsidR="691CE933" w:rsidRPr="007210B1">
        <w:rPr>
          <w:rFonts w:eastAsia="Times New Roman"/>
          <w:noProof/>
          <w:color w:val="000000" w:themeColor="text1"/>
        </w:rPr>
        <w:t xml:space="preserve"> </w:t>
      </w:r>
      <w:r w:rsidR="4326DB55" w:rsidRPr="007210B1">
        <w:rPr>
          <w:rFonts w:eastAsia="Times New Roman"/>
          <w:noProof/>
          <w:color w:val="000000" w:themeColor="text1"/>
        </w:rPr>
        <w:t>temporary,</w:t>
      </w:r>
      <w:r w:rsidR="691CE933" w:rsidRPr="007210B1">
        <w:rPr>
          <w:rFonts w:eastAsia="Times New Roman"/>
          <w:noProof/>
          <w:color w:val="000000" w:themeColor="text1"/>
        </w:rPr>
        <w:t xml:space="preserve"> </w:t>
      </w:r>
      <w:r w:rsidR="4326DB55" w:rsidRPr="007210B1">
        <w:rPr>
          <w:rFonts w:eastAsia="Times New Roman"/>
          <w:noProof/>
          <w:color w:val="000000" w:themeColor="text1"/>
        </w:rPr>
        <w:t>targeted at</w:t>
      </w:r>
      <w:r w:rsidR="691CE933" w:rsidRPr="007210B1">
        <w:rPr>
          <w:rFonts w:eastAsia="Times New Roman"/>
          <w:noProof/>
          <w:color w:val="000000" w:themeColor="text1"/>
        </w:rPr>
        <w:t xml:space="preserve"> </w:t>
      </w:r>
      <w:r w:rsidR="4326DB55" w:rsidRPr="007210B1">
        <w:rPr>
          <w:rFonts w:eastAsia="Times New Roman"/>
          <w:noProof/>
          <w:color w:val="000000" w:themeColor="text1"/>
        </w:rPr>
        <w:t>protecting vulnerable households</w:t>
      </w:r>
      <w:r w:rsidR="691CE933" w:rsidRPr="007210B1">
        <w:rPr>
          <w:rFonts w:eastAsia="Times New Roman"/>
          <w:noProof/>
          <w:color w:val="000000" w:themeColor="text1"/>
        </w:rPr>
        <w:t xml:space="preserve"> </w:t>
      </w:r>
      <w:r w:rsidR="00314C9E">
        <w:rPr>
          <w:rFonts w:eastAsia="Times New Roman"/>
          <w:noProof/>
          <w:color w:val="000000" w:themeColor="text1"/>
        </w:rPr>
        <w:t>or at</w:t>
      </w:r>
      <w:r w:rsidR="00314C9E" w:rsidRPr="007210B1">
        <w:rPr>
          <w:rFonts w:eastAsia="Times New Roman"/>
          <w:noProof/>
          <w:color w:val="000000" w:themeColor="text1"/>
        </w:rPr>
        <w:t xml:space="preserve"> </w:t>
      </w:r>
      <w:r w:rsidR="006126B7" w:rsidRPr="007210B1">
        <w:rPr>
          <w:rFonts w:eastAsia="Times New Roman"/>
          <w:noProof/>
          <w:color w:val="000000" w:themeColor="text1"/>
        </w:rPr>
        <w:t xml:space="preserve">addressing the needs of </w:t>
      </w:r>
      <w:r w:rsidR="4326DB55" w:rsidRPr="007210B1">
        <w:rPr>
          <w:rFonts w:eastAsia="Times New Roman"/>
          <w:noProof/>
          <w:color w:val="000000" w:themeColor="text1"/>
        </w:rPr>
        <w:t>energy-intensive</w:t>
      </w:r>
      <w:r w:rsidR="691CE933" w:rsidRPr="007210B1">
        <w:rPr>
          <w:rFonts w:eastAsia="Times New Roman"/>
          <w:noProof/>
          <w:color w:val="000000" w:themeColor="text1"/>
        </w:rPr>
        <w:t xml:space="preserve"> </w:t>
      </w:r>
      <w:r w:rsidR="4326DB55" w:rsidRPr="007210B1">
        <w:rPr>
          <w:rFonts w:eastAsia="Times New Roman"/>
          <w:noProof/>
          <w:color w:val="000000" w:themeColor="text1"/>
        </w:rPr>
        <w:t>firms,</w:t>
      </w:r>
      <w:r w:rsidR="691CE933" w:rsidRPr="007210B1">
        <w:rPr>
          <w:rFonts w:eastAsia="Times New Roman"/>
          <w:noProof/>
          <w:color w:val="000000" w:themeColor="text1"/>
        </w:rPr>
        <w:t xml:space="preserve"> </w:t>
      </w:r>
      <w:r w:rsidR="4326DB55" w:rsidRPr="007210B1">
        <w:rPr>
          <w:rFonts w:eastAsia="Times New Roman"/>
          <w:noProof/>
          <w:color w:val="000000" w:themeColor="text1"/>
        </w:rPr>
        <w:t>preserve incentives</w:t>
      </w:r>
      <w:r w:rsidR="691CE933" w:rsidRPr="007210B1">
        <w:rPr>
          <w:rFonts w:eastAsia="Times New Roman"/>
          <w:noProof/>
          <w:color w:val="000000" w:themeColor="text1"/>
        </w:rPr>
        <w:t xml:space="preserve"> </w:t>
      </w:r>
      <w:r w:rsidR="4326DB55" w:rsidRPr="007210B1">
        <w:rPr>
          <w:rFonts w:eastAsia="Times New Roman"/>
          <w:noProof/>
          <w:color w:val="000000" w:themeColor="text1"/>
        </w:rPr>
        <w:t>for energy savings</w:t>
      </w:r>
      <w:r w:rsidR="00BE308B" w:rsidRPr="007210B1">
        <w:rPr>
          <w:rFonts w:eastAsia="Times New Roman"/>
          <w:noProof/>
          <w:color w:val="000000" w:themeColor="text1"/>
        </w:rPr>
        <w:t xml:space="preserve"> while ensuring</w:t>
      </w:r>
      <w:r w:rsidR="691CE933" w:rsidRPr="007210B1">
        <w:rPr>
          <w:rFonts w:eastAsia="Times New Roman"/>
          <w:noProof/>
          <w:color w:val="000000" w:themeColor="text1"/>
        </w:rPr>
        <w:t xml:space="preserve"> </w:t>
      </w:r>
      <w:r w:rsidR="001F7F12" w:rsidRPr="007210B1">
        <w:rPr>
          <w:rFonts w:eastAsia="Times New Roman"/>
          <w:noProof/>
          <w:color w:val="000000" w:themeColor="text1"/>
        </w:rPr>
        <w:t xml:space="preserve">that </w:t>
      </w:r>
      <w:r w:rsidR="4326DB55" w:rsidRPr="007210B1">
        <w:rPr>
          <w:rFonts w:eastAsia="Times New Roman"/>
          <w:noProof/>
          <w:color w:val="000000" w:themeColor="text1"/>
        </w:rPr>
        <w:t>their</w:t>
      </w:r>
      <w:r w:rsidR="691CE933" w:rsidRPr="007210B1">
        <w:rPr>
          <w:rFonts w:eastAsia="Times New Roman"/>
          <w:noProof/>
          <w:color w:val="000000" w:themeColor="text1"/>
        </w:rPr>
        <w:t xml:space="preserve"> </w:t>
      </w:r>
      <w:r w:rsidR="4326DB55" w:rsidRPr="007210B1">
        <w:rPr>
          <w:rFonts w:eastAsia="Times New Roman"/>
          <w:noProof/>
          <w:color w:val="000000" w:themeColor="text1"/>
        </w:rPr>
        <w:t>fiscal</w:t>
      </w:r>
      <w:r w:rsidR="691CE933" w:rsidRPr="007210B1">
        <w:rPr>
          <w:rFonts w:eastAsia="Times New Roman"/>
          <w:noProof/>
          <w:color w:val="000000" w:themeColor="text1"/>
        </w:rPr>
        <w:t xml:space="preserve"> </w:t>
      </w:r>
      <w:r w:rsidR="4326DB55" w:rsidRPr="007210B1">
        <w:rPr>
          <w:rFonts w:eastAsia="Times New Roman"/>
          <w:noProof/>
          <w:color w:val="000000" w:themeColor="text1"/>
        </w:rPr>
        <w:t>cost</w:t>
      </w:r>
      <w:r w:rsidR="691CE933" w:rsidRPr="007210B1">
        <w:rPr>
          <w:rFonts w:eastAsia="Times New Roman"/>
          <w:noProof/>
          <w:color w:val="000000" w:themeColor="text1"/>
        </w:rPr>
        <w:t xml:space="preserve"> </w:t>
      </w:r>
      <w:r w:rsidR="4326DB55" w:rsidRPr="007210B1">
        <w:rPr>
          <w:rFonts w:eastAsia="Times New Roman"/>
          <w:noProof/>
          <w:color w:val="000000" w:themeColor="text1"/>
        </w:rPr>
        <w:t>is</w:t>
      </w:r>
      <w:r w:rsidR="691CE933" w:rsidRPr="007210B1">
        <w:rPr>
          <w:rFonts w:eastAsia="Times New Roman"/>
          <w:noProof/>
          <w:color w:val="000000" w:themeColor="text1"/>
        </w:rPr>
        <w:t xml:space="preserve"> </w:t>
      </w:r>
      <w:r w:rsidR="4326DB55" w:rsidRPr="007210B1">
        <w:rPr>
          <w:rFonts w:eastAsia="Times New Roman"/>
          <w:noProof/>
          <w:color w:val="000000" w:themeColor="text1"/>
        </w:rPr>
        <w:t xml:space="preserve">compatible with the </w:t>
      </w:r>
      <w:r>
        <w:rPr>
          <w:noProof/>
          <w:szCs w:val="24"/>
        </w:rPr>
        <w:t>commitments under the EU fiscal framework</w:t>
      </w:r>
      <w:r w:rsidR="4326DB55" w:rsidRPr="007210B1">
        <w:rPr>
          <w:rFonts w:eastAsia="Times New Roman"/>
          <w:noProof/>
          <w:color w:val="000000" w:themeColor="text1"/>
        </w:rPr>
        <w:t>.</w:t>
      </w:r>
      <w:r w:rsidR="2D202563" w:rsidRPr="007210B1">
        <w:rPr>
          <w:rFonts w:eastAsia="Times New Roman"/>
          <w:noProof/>
          <w:color w:val="000000" w:themeColor="text1"/>
        </w:rPr>
        <w:t xml:space="preserve"> </w:t>
      </w:r>
      <w:r w:rsidR="7D6A84DE" w:rsidRPr="007210B1">
        <w:rPr>
          <w:rFonts w:eastAsia="Times New Roman"/>
          <w:noProof/>
          <w:color w:val="000000" w:themeColor="text1"/>
        </w:rPr>
        <w:t>Address the long-term sustainability of the pension system, in particular by limiting early-retirement options and increasing the participation and employment rate of older workers. Increase housing supply, in particular by adopting a comprehensive land-use policy and a property tax reform, developing large-scale district projects on public land, and strengthening coordination with urban planning and cross-border public transport. Mitigate risks related to the housing market by phasing out fiscal incentives to borrow and by strengthening the macroprudential framework. Take further action to effectively tackle aggressive tax planning, in particular by ensuring sufficient taxation of outbound payments of interest and royalties to zero-/low-tax jurisdictions.</w:t>
      </w:r>
    </w:p>
    <w:p w14:paraId="404FD75E" w14:textId="77777777" w:rsidR="00CA0B25" w:rsidRPr="007210B1" w:rsidRDefault="217E8576" w:rsidP="00443B91">
      <w:pPr>
        <w:pStyle w:val="ManualNumPar1"/>
        <w:ind w:hanging="720"/>
        <w:rPr>
          <w:rFonts w:eastAsia="Times New Roman"/>
          <w:noProof/>
          <w:color w:val="000000" w:themeColor="text1"/>
        </w:rPr>
      </w:pPr>
      <w:r>
        <w:rPr>
          <w:noProof/>
        </w:rPr>
        <w:t>2.</w:t>
      </w:r>
      <w:r>
        <w:rPr>
          <w:noProof/>
        </w:rPr>
        <w:tab/>
      </w:r>
      <w:r w:rsidRPr="007210B1">
        <w:rPr>
          <w:rFonts w:eastAsia="Times New Roman"/>
          <w:noProof/>
          <w:color w:val="000000" w:themeColor="text1"/>
        </w:rPr>
        <w:t>Ensure continuity of reforms and investment</w:t>
      </w:r>
      <w:r w:rsidR="6037D12A" w:rsidRPr="007210B1">
        <w:rPr>
          <w:rFonts w:eastAsia="Times New Roman"/>
          <w:noProof/>
          <w:color w:val="000000" w:themeColor="text1"/>
        </w:rPr>
        <w:t>s</w:t>
      </w:r>
      <w:r w:rsidRPr="007210B1">
        <w:rPr>
          <w:rFonts w:eastAsia="Times New Roman"/>
          <w:noProof/>
          <w:color w:val="000000" w:themeColor="text1"/>
        </w:rPr>
        <w:t xml:space="preserve"> implemented under the Recovery and Resilience Facility. </w:t>
      </w:r>
      <w:r w:rsidR="5AF09B59" w:rsidRPr="007210B1">
        <w:rPr>
          <w:rFonts w:eastAsia="Times New Roman"/>
          <w:noProof/>
          <w:color w:val="000000" w:themeColor="text1"/>
        </w:rPr>
        <w:t>Sustain implementation momentum under</w:t>
      </w:r>
      <w:r w:rsidR="11AB4825" w:rsidRPr="007210B1">
        <w:rPr>
          <w:rFonts w:eastAsia="Times New Roman"/>
          <w:noProof/>
          <w:color w:val="000000" w:themeColor="text1"/>
        </w:rPr>
        <w:t xml:space="preserve"> </w:t>
      </w:r>
      <w:r w:rsidR="5AF09B59" w:rsidRPr="007210B1">
        <w:rPr>
          <w:rFonts w:eastAsia="Times New Roman"/>
          <w:noProof/>
          <w:color w:val="000000" w:themeColor="text1"/>
        </w:rPr>
        <w:t xml:space="preserve">cohesion policy programmes building, where appropriate, on the reallocation to strategic priorities </w:t>
      </w:r>
      <w:r w:rsidR="7812E863" w:rsidRPr="007210B1">
        <w:rPr>
          <w:rFonts w:eastAsia="Times New Roman"/>
          <w:noProof/>
          <w:color w:val="000000" w:themeColor="text1"/>
        </w:rPr>
        <w:t xml:space="preserve">and flexibilities </w:t>
      </w:r>
      <w:r w:rsidR="5AF09B59" w:rsidRPr="007210B1">
        <w:rPr>
          <w:rFonts w:eastAsia="Times New Roman"/>
          <w:noProof/>
          <w:color w:val="000000" w:themeColor="text1"/>
        </w:rPr>
        <w:t xml:space="preserve">in the mid-term review </w:t>
      </w:r>
      <w:r w:rsidR="7812E863" w:rsidRPr="007210B1">
        <w:rPr>
          <w:rFonts w:eastAsia="Times New Roman"/>
          <w:noProof/>
          <w:color w:val="000000" w:themeColor="text1"/>
        </w:rPr>
        <w:t>of</w:t>
      </w:r>
      <w:r w:rsidR="5AF09B59" w:rsidRPr="007210B1">
        <w:rPr>
          <w:rFonts w:eastAsia="Times New Roman"/>
          <w:noProof/>
          <w:color w:val="000000" w:themeColor="text1"/>
        </w:rPr>
        <w:t xml:space="preserve"> the cohesion policy framework.</w:t>
      </w:r>
    </w:p>
    <w:p w14:paraId="520614E1" w14:textId="77777777" w:rsidR="2CFD1338" w:rsidRPr="007210B1" w:rsidRDefault="5B489607" w:rsidP="00443B91">
      <w:pPr>
        <w:pStyle w:val="ManualNumPar1"/>
        <w:ind w:hanging="720"/>
        <w:rPr>
          <w:rFonts w:eastAsia="Times New Roman"/>
          <w:noProof/>
          <w:color w:val="000000" w:themeColor="text1"/>
        </w:rPr>
      </w:pPr>
      <w:r>
        <w:rPr>
          <w:noProof/>
        </w:rPr>
        <w:t>3.</w:t>
      </w:r>
      <w:r>
        <w:rPr>
          <w:noProof/>
        </w:rPr>
        <w:tab/>
      </w:r>
      <w:r w:rsidRPr="007210B1">
        <w:rPr>
          <w:rFonts w:eastAsia="Times New Roman"/>
          <w:noProof/>
          <w:color w:val="000000" w:themeColor="text1"/>
        </w:rPr>
        <w:t>F</w:t>
      </w:r>
      <w:r w:rsidR="4B346744" w:rsidRPr="007210B1">
        <w:rPr>
          <w:rFonts w:eastAsia="Times New Roman"/>
          <w:noProof/>
          <w:color w:val="000000" w:themeColor="text1"/>
        </w:rPr>
        <w:t xml:space="preserve">oster </w:t>
      </w:r>
      <w:r w:rsidR="5C104973" w:rsidRPr="007210B1">
        <w:rPr>
          <w:rFonts w:eastAsia="Times New Roman"/>
          <w:noProof/>
          <w:color w:val="000000" w:themeColor="text1"/>
        </w:rPr>
        <w:t xml:space="preserve">investment in </w:t>
      </w:r>
      <w:r w:rsidR="4B346744" w:rsidRPr="007210B1">
        <w:rPr>
          <w:rFonts w:eastAsia="Times New Roman"/>
          <w:noProof/>
          <w:color w:val="000000" w:themeColor="text1"/>
        </w:rPr>
        <w:t>innovation and support high R&amp;D intensive activities. Boost competitiveness by promoting diversification in the financial sector, accelerating the uptake of advanced digital technologies by SMEs, and enabling business scale-up and productivity growth. Address the innovation financing gap, including through greater households’ investment in equity and investment funds, alongside improved availability of supplementary pension schemes.</w:t>
      </w:r>
      <w:r w:rsidR="7F8B7C1F" w:rsidRPr="007210B1">
        <w:rPr>
          <w:rFonts w:eastAsia="Times New Roman"/>
          <w:noProof/>
          <w:color w:val="000000" w:themeColor="text1"/>
        </w:rPr>
        <w:t xml:space="preserve"> </w:t>
      </w:r>
      <w:r w:rsidR="4B346744" w:rsidRPr="007210B1">
        <w:rPr>
          <w:rFonts w:eastAsia="Times New Roman"/>
          <w:noProof/>
          <w:color w:val="000000" w:themeColor="text1"/>
        </w:rPr>
        <w:t>R</w:t>
      </w:r>
      <w:r w:rsidR="7F8B7C1F" w:rsidRPr="007210B1">
        <w:rPr>
          <w:rFonts w:eastAsia="Times New Roman"/>
          <w:noProof/>
          <w:color w:val="000000" w:themeColor="text1"/>
        </w:rPr>
        <w:t>emove</w:t>
      </w:r>
      <w:r w:rsidR="4C04F620" w:rsidRPr="007210B1">
        <w:rPr>
          <w:rFonts w:eastAsia="Times New Roman"/>
          <w:noProof/>
          <w:color w:val="000000" w:themeColor="text1"/>
        </w:rPr>
        <w:t xml:space="preserve"> </w:t>
      </w:r>
      <w:r w:rsidR="7F8B7C1F" w:rsidRPr="007210B1">
        <w:rPr>
          <w:rFonts w:eastAsia="Times New Roman"/>
          <w:noProof/>
          <w:color w:val="000000" w:themeColor="text1"/>
        </w:rPr>
        <w:t xml:space="preserve">barriers </w:t>
      </w:r>
      <w:r w:rsidR="4D3656D0" w:rsidRPr="007210B1">
        <w:rPr>
          <w:rFonts w:eastAsia="Times New Roman"/>
          <w:noProof/>
          <w:color w:val="000000" w:themeColor="text1"/>
        </w:rPr>
        <w:t xml:space="preserve">to competition, such as to the provision of services and </w:t>
      </w:r>
      <w:r w:rsidR="318534D0" w:rsidRPr="007210B1">
        <w:rPr>
          <w:rFonts w:eastAsia="Times New Roman"/>
          <w:noProof/>
          <w:color w:val="000000" w:themeColor="text1"/>
        </w:rPr>
        <w:t>in regulated professions</w:t>
      </w:r>
      <w:r w:rsidR="4C04F620" w:rsidRPr="007210B1">
        <w:rPr>
          <w:rFonts w:eastAsia="Times New Roman"/>
          <w:noProof/>
          <w:color w:val="000000" w:themeColor="text1"/>
        </w:rPr>
        <w:t>.</w:t>
      </w:r>
    </w:p>
    <w:p w14:paraId="4E5BCC83" w14:textId="77777777" w:rsidR="4A68C5DD" w:rsidRPr="007210B1" w:rsidRDefault="07F0B3D4" w:rsidP="00443B91">
      <w:pPr>
        <w:pStyle w:val="ManualNumPar1"/>
        <w:ind w:hanging="720"/>
        <w:rPr>
          <w:rFonts w:eastAsia="Times New Roman"/>
          <w:noProof/>
          <w:color w:val="000000" w:themeColor="text1"/>
        </w:rPr>
      </w:pPr>
      <w:r>
        <w:rPr>
          <w:noProof/>
        </w:rPr>
        <w:t>4.</w:t>
      </w:r>
      <w:r>
        <w:rPr>
          <w:noProof/>
        </w:rPr>
        <w:tab/>
      </w:r>
      <w:r w:rsidRPr="007210B1">
        <w:rPr>
          <w:rFonts w:eastAsia="Times New Roman"/>
          <w:noProof/>
          <w:color w:val="000000" w:themeColor="text1"/>
        </w:rPr>
        <w:t>Continue efforts in sustainable and efficient transport by further promoting the decarbonisation of transport and investing in public transport infrastructure</w:t>
      </w:r>
      <w:r w:rsidR="1E3A88B7" w:rsidRPr="007210B1">
        <w:rPr>
          <w:rFonts w:eastAsia="Times New Roman"/>
          <w:noProof/>
          <w:color w:val="000000" w:themeColor="text1"/>
        </w:rPr>
        <w:t xml:space="preserve"> and</w:t>
      </w:r>
      <w:r w:rsidRPr="007210B1">
        <w:rPr>
          <w:rFonts w:eastAsia="Times New Roman"/>
          <w:noProof/>
          <w:color w:val="000000" w:themeColor="text1"/>
        </w:rPr>
        <w:t xml:space="preserve"> </w:t>
      </w:r>
      <w:r w:rsidR="4D3CD39D" w:rsidRPr="007210B1">
        <w:rPr>
          <w:rFonts w:eastAsia="Times New Roman"/>
          <w:noProof/>
          <w:color w:val="000000" w:themeColor="text1"/>
        </w:rPr>
        <w:t>connectivity in rural areas</w:t>
      </w:r>
      <w:r w:rsidRPr="007210B1">
        <w:rPr>
          <w:rFonts w:eastAsia="Times New Roman"/>
          <w:noProof/>
          <w:color w:val="000000" w:themeColor="text1"/>
        </w:rPr>
        <w:t xml:space="preserve">. Reduce overall reliance on fossil fuels by investing in energy efficiency in </w:t>
      </w:r>
      <w:r w:rsidR="00D60018" w:rsidRPr="007210B1">
        <w:rPr>
          <w:rFonts w:eastAsia="Times New Roman"/>
          <w:noProof/>
          <w:color w:val="000000" w:themeColor="text1"/>
        </w:rPr>
        <w:t>b</w:t>
      </w:r>
      <w:r w:rsidR="061CBCA1" w:rsidRPr="007210B1">
        <w:rPr>
          <w:rFonts w:eastAsia="Times New Roman"/>
          <w:noProof/>
          <w:color w:val="000000" w:themeColor="text1"/>
        </w:rPr>
        <w:t>uildings</w:t>
      </w:r>
      <w:r w:rsidRPr="007210B1">
        <w:rPr>
          <w:rFonts w:eastAsia="Times New Roman"/>
          <w:noProof/>
          <w:color w:val="000000" w:themeColor="text1"/>
        </w:rPr>
        <w:t>. Modernise the high-voltage grid and increase its capacity, improve cross-border interconnections, and ease permitting procedures for renewable energy deployment. Support municipalities in deploying renewable energy.</w:t>
      </w:r>
      <w:r w:rsidR="68C4C1CE" w:rsidRPr="007210B1">
        <w:rPr>
          <w:rFonts w:eastAsia="Times New Roman"/>
          <w:noProof/>
          <w:color w:val="000000" w:themeColor="text1"/>
        </w:rPr>
        <w:t xml:space="preserve"> Improve climate and water resilience including through sustainable management of natural resources, stronger cross-sectoral governance, and circularity measures.</w:t>
      </w:r>
    </w:p>
    <w:p w14:paraId="32C19016" w14:textId="77777777" w:rsidR="00FD3C7A" w:rsidRPr="007210B1" w:rsidRDefault="370DD8B9" w:rsidP="00443B91">
      <w:pPr>
        <w:pStyle w:val="ManualNumPar1"/>
        <w:ind w:hanging="720"/>
        <w:rPr>
          <w:rFonts w:eastAsia="Times New Roman"/>
          <w:noProof/>
          <w:color w:val="000000" w:themeColor="text1"/>
        </w:rPr>
      </w:pPr>
      <w:r>
        <w:rPr>
          <w:noProof/>
        </w:rPr>
        <w:t>5.</w:t>
      </w:r>
      <w:r>
        <w:rPr>
          <w:noProof/>
        </w:rPr>
        <w:tab/>
      </w:r>
      <w:bookmarkStart w:id="9" w:name="_Hlk229489985"/>
      <w:r w:rsidRPr="007210B1">
        <w:rPr>
          <w:rFonts w:eastAsia="Times New Roman"/>
          <w:noProof/>
          <w:color w:val="000000" w:themeColor="text1"/>
        </w:rPr>
        <w:t>Improve</w:t>
      </w:r>
      <w:r w:rsidR="7F114D4C" w:rsidRPr="007210B1">
        <w:rPr>
          <w:rFonts w:eastAsia="Times New Roman"/>
          <w:noProof/>
          <w:color w:val="000000" w:themeColor="text1"/>
        </w:rPr>
        <w:t xml:space="preserve"> the</w:t>
      </w:r>
      <w:r w:rsidRPr="007210B1">
        <w:rPr>
          <w:rFonts w:eastAsia="Times New Roman"/>
          <w:noProof/>
          <w:color w:val="000000" w:themeColor="text1"/>
        </w:rPr>
        <w:t xml:space="preserve"> performance </w:t>
      </w:r>
      <w:r w:rsidR="004B8535" w:rsidRPr="007210B1">
        <w:rPr>
          <w:rFonts w:eastAsia="Times New Roman"/>
          <w:noProof/>
          <w:color w:val="000000" w:themeColor="text1"/>
        </w:rPr>
        <w:t xml:space="preserve">of the school system </w:t>
      </w:r>
      <w:r w:rsidRPr="007210B1">
        <w:rPr>
          <w:rFonts w:eastAsia="Times New Roman"/>
          <w:noProof/>
          <w:color w:val="000000" w:themeColor="text1"/>
        </w:rPr>
        <w:t xml:space="preserve">and ensure equal opportunities in schools by adapting teaching to the needs of disadvantaged students and those from various linguistic backgrounds. Address skills mismatches by enhancing </w:t>
      </w:r>
      <w:r w:rsidR="17CD26D0" w:rsidRPr="007210B1">
        <w:rPr>
          <w:rFonts w:eastAsia="Times New Roman"/>
          <w:noProof/>
          <w:color w:val="000000" w:themeColor="text1"/>
        </w:rPr>
        <w:t>lifelong learning</w:t>
      </w:r>
      <w:r w:rsidR="63F690CF" w:rsidRPr="007210B1">
        <w:rPr>
          <w:rFonts w:eastAsia="Times New Roman"/>
          <w:noProof/>
          <w:color w:val="000000" w:themeColor="text1"/>
        </w:rPr>
        <w:t xml:space="preserve"> and improving active labour market policies</w:t>
      </w:r>
      <w:r w:rsidRPr="007210B1">
        <w:rPr>
          <w:rFonts w:eastAsia="Times New Roman"/>
          <w:noProof/>
          <w:color w:val="000000" w:themeColor="text1"/>
        </w:rPr>
        <w:t>.</w:t>
      </w:r>
      <w:bookmarkEnd w:id="9"/>
    </w:p>
    <w:p w14:paraId="46C1754E" w14:textId="2927423F" w:rsidR="00CA0B25" w:rsidRPr="007210B1" w:rsidRDefault="00BB49A8" w:rsidP="009849AC">
      <w:pPr>
        <w:pStyle w:val="Fait"/>
        <w:rPr>
          <w:noProof/>
        </w:rPr>
      </w:pPr>
      <w:r>
        <w:rPr>
          <w:noProof/>
        </w:rPr>
        <w:t>Done at Brussels,</w:t>
      </w:r>
    </w:p>
    <w:p w14:paraId="06BE1EF6" w14:textId="77777777" w:rsidR="00CA0B25" w:rsidRPr="007210B1" w:rsidRDefault="6A48A4E9" w:rsidP="009849AC">
      <w:pPr>
        <w:pStyle w:val="Institutionquisigne"/>
        <w:jc w:val="center"/>
        <w:rPr>
          <w:rFonts w:eastAsia="Times New Roman"/>
          <w:iCs/>
          <w:noProof/>
          <w:color w:val="000000" w:themeColor="text1"/>
          <w:szCs w:val="24"/>
        </w:rPr>
      </w:pPr>
      <w:r w:rsidRPr="007210B1">
        <w:rPr>
          <w:rFonts w:eastAsia="Times New Roman"/>
          <w:iCs/>
          <w:noProof/>
          <w:color w:val="000000" w:themeColor="text1"/>
          <w:szCs w:val="24"/>
        </w:rPr>
        <w:t>For the Council</w:t>
      </w:r>
    </w:p>
    <w:p w14:paraId="46B66CE1" w14:textId="77777777" w:rsidR="00CA0B25" w:rsidRPr="00CA0B25" w:rsidRDefault="6A48A4E9" w:rsidP="00CF4D9A">
      <w:pPr>
        <w:pStyle w:val="Personnequisigne"/>
        <w:jc w:val="center"/>
        <w:rPr>
          <w:rFonts w:eastAsia="Times New Roman"/>
          <w:iCs/>
          <w:noProof/>
          <w:color w:val="000000" w:themeColor="text1"/>
          <w:szCs w:val="24"/>
        </w:rPr>
      </w:pPr>
      <w:r w:rsidRPr="007210B1">
        <w:rPr>
          <w:rFonts w:eastAsia="Times New Roman"/>
          <w:iCs/>
          <w:noProof/>
          <w:color w:val="000000" w:themeColor="text1"/>
          <w:szCs w:val="24"/>
        </w:rPr>
        <w:t>The President</w:t>
      </w:r>
    </w:p>
    <w:sectPr w:rsidR="00CA0B25" w:rsidRPr="00CA0B25" w:rsidSect="0025499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423A0" w14:textId="77777777" w:rsidR="009C51EB" w:rsidRPr="007210B1" w:rsidRDefault="009C51EB" w:rsidP="00CA0B25">
      <w:pPr>
        <w:spacing w:before="0" w:after="0"/>
      </w:pPr>
      <w:r w:rsidRPr="007210B1">
        <w:separator/>
      </w:r>
    </w:p>
  </w:endnote>
  <w:endnote w:type="continuationSeparator" w:id="0">
    <w:p w14:paraId="147655C8" w14:textId="77777777" w:rsidR="009C51EB" w:rsidRPr="007210B1" w:rsidRDefault="009C51EB" w:rsidP="00CA0B25">
      <w:pPr>
        <w:spacing w:before="0" w:after="0"/>
      </w:pPr>
      <w:r w:rsidRPr="007210B1">
        <w:continuationSeparator/>
      </w:r>
    </w:p>
  </w:endnote>
  <w:endnote w:type="continuationNotice" w:id="1">
    <w:p w14:paraId="281A5F25" w14:textId="77777777" w:rsidR="009C51EB" w:rsidRPr="007210B1" w:rsidRDefault="009C51E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D5C2C" w14:textId="3992628E" w:rsidR="0025499D" w:rsidRPr="0025499D" w:rsidRDefault="0025499D" w:rsidP="0025499D">
    <w:pPr>
      <w:pStyle w:val="Footer"/>
      <w:rPr>
        <w:rFonts w:ascii="Arial" w:hAnsi="Arial" w:cs="Arial"/>
        <w:b/>
        <w:sz w:val="48"/>
      </w:rPr>
    </w:pPr>
    <w:r w:rsidRPr="0025499D">
      <w:rPr>
        <w:rFonts w:ascii="Arial" w:hAnsi="Arial" w:cs="Arial"/>
        <w:b/>
        <w:sz w:val="48"/>
      </w:rPr>
      <w:t>EN</w:t>
    </w:r>
    <w:r w:rsidRPr="0025499D">
      <w:rPr>
        <w:rFonts w:ascii="Arial" w:hAnsi="Arial" w:cs="Arial"/>
        <w:b/>
        <w:sz w:val="48"/>
      </w:rPr>
      <w:tab/>
    </w:r>
    <w:r w:rsidRPr="0025499D">
      <w:rPr>
        <w:rFonts w:ascii="Arial" w:hAnsi="Arial" w:cs="Arial"/>
        <w:b/>
        <w:sz w:val="48"/>
      </w:rPr>
      <w:tab/>
    </w:r>
    <w:r w:rsidRPr="0025499D">
      <w:tab/>
    </w:r>
    <w:r w:rsidRPr="0025499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CADD4" w14:textId="30881C5D" w:rsidR="0025499D" w:rsidRPr="0025499D" w:rsidRDefault="0025499D" w:rsidP="0025499D">
    <w:pPr>
      <w:pStyle w:val="Footer"/>
      <w:rPr>
        <w:rFonts w:ascii="Arial" w:hAnsi="Arial" w:cs="Arial"/>
        <w:b/>
        <w:sz w:val="48"/>
      </w:rPr>
    </w:pPr>
    <w:r w:rsidRPr="0025499D">
      <w:rPr>
        <w:rFonts w:ascii="Arial" w:hAnsi="Arial" w:cs="Arial"/>
        <w:b/>
        <w:sz w:val="48"/>
      </w:rPr>
      <w:t>EN</w:t>
    </w:r>
    <w:r w:rsidRPr="0025499D">
      <w:rPr>
        <w:rFonts w:ascii="Arial" w:hAnsi="Arial" w:cs="Arial"/>
        <w:b/>
        <w:sz w:val="48"/>
      </w:rPr>
      <w:tab/>
    </w:r>
    <w:r w:rsidRPr="0025499D">
      <w:rPr>
        <w:rFonts w:ascii="Arial" w:hAnsi="Arial" w:cs="Arial"/>
        <w:b/>
        <w:sz w:val="48"/>
      </w:rPr>
      <w:tab/>
    </w:r>
    <w:r w:rsidRPr="0025499D">
      <w:tab/>
    </w:r>
    <w:r w:rsidRPr="0025499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1DD94" w14:textId="77777777" w:rsidR="0025499D" w:rsidRDefault="002549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AA8AE" w14:textId="428C58C8" w:rsidR="0025499D" w:rsidRPr="0025499D" w:rsidRDefault="0025499D" w:rsidP="0025499D">
    <w:pPr>
      <w:pStyle w:val="Footer"/>
      <w:rPr>
        <w:rFonts w:ascii="Arial" w:hAnsi="Arial" w:cs="Arial"/>
        <w:b/>
        <w:sz w:val="48"/>
      </w:rPr>
    </w:pPr>
    <w:r w:rsidRPr="0025499D">
      <w:rPr>
        <w:rFonts w:ascii="Arial" w:hAnsi="Arial" w:cs="Arial"/>
        <w:b/>
        <w:sz w:val="48"/>
      </w:rPr>
      <w:t>EN</w:t>
    </w:r>
    <w:r w:rsidRPr="0025499D">
      <w:rPr>
        <w:rFonts w:ascii="Arial" w:hAnsi="Arial" w:cs="Arial"/>
        <w:b/>
        <w:sz w:val="48"/>
      </w:rPr>
      <w:tab/>
    </w:r>
    <w:r>
      <w:fldChar w:fldCharType="begin"/>
    </w:r>
    <w:r>
      <w:instrText xml:space="preserve"> PAGE  \* MERGEFORMAT </w:instrText>
    </w:r>
    <w:r>
      <w:fldChar w:fldCharType="separate"/>
    </w:r>
    <w:r w:rsidR="009849AC">
      <w:rPr>
        <w:noProof/>
      </w:rPr>
      <w:t>11</w:t>
    </w:r>
    <w:r>
      <w:fldChar w:fldCharType="end"/>
    </w:r>
    <w:r>
      <w:tab/>
    </w:r>
    <w:r w:rsidRPr="0025499D">
      <w:tab/>
    </w:r>
    <w:r w:rsidRPr="0025499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D3E40" w14:textId="77777777" w:rsidR="0025499D" w:rsidRDefault="0025499D" w:rsidP="00254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261AE" w14:textId="77777777" w:rsidR="009C51EB" w:rsidRPr="007210B1" w:rsidRDefault="009C51EB" w:rsidP="00CA0B25">
      <w:pPr>
        <w:spacing w:before="0" w:after="0"/>
      </w:pPr>
      <w:r w:rsidRPr="007210B1">
        <w:separator/>
      </w:r>
    </w:p>
  </w:footnote>
  <w:footnote w:type="continuationSeparator" w:id="0">
    <w:p w14:paraId="653F206D" w14:textId="77777777" w:rsidR="009C51EB" w:rsidRPr="007210B1" w:rsidRDefault="009C51EB" w:rsidP="00CA0B25">
      <w:pPr>
        <w:spacing w:before="0" w:after="0"/>
      </w:pPr>
      <w:r w:rsidRPr="007210B1">
        <w:continuationSeparator/>
      </w:r>
    </w:p>
  </w:footnote>
  <w:footnote w:type="continuationNotice" w:id="1">
    <w:p w14:paraId="47E9936C" w14:textId="77777777" w:rsidR="009C51EB" w:rsidRPr="007210B1" w:rsidRDefault="009C51EB">
      <w:pPr>
        <w:spacing w:before="0" w:after="0"/>
      </w:pPr>
    </w:p>
  </w:footnote>
  <w:footnote w:id="2">
    <w:p w14:paraId="73026F14" w14:textId="09BAE19E" w:rsidR="00627D27" w:rsidRPr="007210B1" w:rsidRDefault="00627D27">
      <w:pPr>
        <w:pStyle w:val="FootnoteText"/>
      </w:pPr>
      <w:r w:rsidRPr="00AA4543">
        <w:rPr>
          <w:rStyle w:val="FootnoteReference"/>
        </w:rPr>
        <w:footnoteRef/>
      </w:r>
      <w:r w:rsidR="00AA4543">
        <w:tab/>
      </w:r>
      <w:r w:rsidRPr="007210B1">
        <w:t>Regulation (EU) 2024/1263 of the European Parliament and of the Council of 29</w:t>
      </w:r>
      <w:r w:rsidR="007C1F9A" w:rsidRPr="007210B1">
        <w:t> </w:t>
      </w:r>
      <w:r w:rsidRPr="007210B1">
        <w:t>April</w:t>
      </w:r>
      <w:r w:rsidR="007C1F9A" w:rsidRPr="007210B1">
        <w:t> </w:t>
      </w:r>
      <w:r w:rsidRPr="007210B1">
        <w:t>2024 on the effective coordination of economic policies and on multilateral budgetary surveillance and repealing Council Regulation (EC) No 1466/97 (OJ L, 2024/1263, 30</w:t>
      </w:r>
      <w:r w:rsidR="007C1F9A" w:rsidRPr="007210B1">
        <w:t> </w:t>
      </w:r>
      <w:r w:rsidRPr="007210B1">
        <w:t>4</w:t>
      </w:r>
      <w:r w:rsidR="007C1F9A" w:rsidRPr="007210B1">
        <w:t> </w:t>
      </w:r>
      <w:r w:rsidRPr="007210B1">
        <w:t xml:space="preserve">2024, ELI: </w:t>
      </w:r>
      <w:hyperlink r:id="rId1" w:history="1">
        <w:r w:rsidR="005F0E88" w:rsidRPr="007210B1">
          <w:rPr>
            <w:rStyle w:val="Hyperlink"/>
          </w:rPr>
          <w:t>http://data.europa.eu/eli/reg/2024/1263/oj</w:t>
        </w:r>
      </w:hyperlink>
      <w:r w:rsidRPr="007210B1">
        <w:t>)</w:t>
      </w:r>
      <w:r w:rsidR="007210B1">
        <w:t>.</w:t>
      </w:r>
    </w:p>
  </w:footnote>
  <w:footnote w:id="3">
    <w:p w14:paraId="3F6C4368" w14:textId="12FC850E" w:rsidR="10BAF215" w:rsidRPr="007210B1" w:rsidRDefault="10BAF215" w:rsidP="10BAF215">
      <w:pPr>
        <w:pStyle w:val="FootnoteText"/>
      </w:pPr>
      <w:r w:rsidRPr="00AA4543">
        <w:rPr>
          <w:rStyle w:val="FootnoteReference"/>
        </w:rPr>
        <w:footnoteRef/>
      </w:r>
      <w:r w:rsidR="00AA4543">
        <w:tab/>
      </w:r>
      <w:r w:rsidRPr="007210B1">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r w:rsidR="007210B1">
        <w:t>.</w:t>
      </w:r>
    </w:p>
  </w:footnote>
  <w:footnote w:id="4">
    <w:p w14:paraId="3762D169" w14:textId="6CD66EE8" w:rsidR="00E923F1" w:rsidRPr="00CF4D9A" w:rsidRDefault="00E923F1">
      <w:pPr>
        <w:pStyle w:val="FootnoteText"/>
        <w:rPr>
          <w:lang w:val="en-IE"/>
        </w:rPr>
      </w:pPr>
      <w:r w:rsidRPr="00AA4543">
        <w:rPr>
          <w:rStyle w:val="FootnoteReference"/>
        </w:rPr>
        <w:footnoteRef/>
      </w:r>
      <w:r w:rsidR="00AA4543" w:rsidRPr="00CF4D9A">
        <w:rPr>
          <w:lang w:val="en-IE"/>
        </w:rPr>
        <w:tab/>
      </w:r>
      <w:r w:rsidR="00EA4E07" w:rsidRPr="00CF4D9A">
        <w:rPr>
          <w:iCs/>
          <w:lang w:val="en-IE"/>
        </w:rPr>
        <w:t>OJ C, C/2026/2434, 28</w:t>
      </w:r>
      <w:r w:rsidR="005F0E88" w:rsidRPr="00CF4D9A">
        <w:rPr>
          <w:iCs/>
          <w:lang w:val="en-IE"/>
        </w:rPr>
        <w:t> </w:t>
      </w:r>
      <w:r w:rsidR="00EA4E07" w:rsidRPr="00CF4D9A">
        <w:rPr>
          <w:iCs/>
          <w:lang w:val="en-IE"/>
        </w:rPr>
        <w:t>4</w:t>
      </w:r>
      <w:r w:rsidR="005F0E88" w:rsidRPr="00CF4D9A">
        <w:rPr>
          <w:iCs/>
          <w:lang w:val="en-IE"/>
        </w:rPr>
        <w:t> </w:t>
      </w:r>
      <w:r w:rsidR="00EA4E07" w:rsidRPr="00CF4D9A">
        <w:rPr>
          <w:iCs/>
          <w:lang w:val="en-IE"/>
        </w:rPr>
        <w:t>2026, ELI:</w:t>
      </w:r>
      <w:r w:rsidR="005F0E88" w:rsidRPr="00CF4D9A">
        <w:rPr>
          <w:iCs/>
          <w:lang w:val="en-IE"/>
        </w:rPr>
        <w:t xml:space="preserve"> </w:t>
      </w:r>
      <w:hyperlink r:id="rId2" w:history="1">
        <w:r w:rsidR="005F0E88" w:rsidRPr="00CF4D9A">
          <w:rPr>
            <w:rStyle w:val="Hyperlink"/>
            <w:iCs/>
            <w:lang w:val="en-IE"/>
          </w:rPr>
          <w:t>http://data.europa.eu/eli/C/2026/2434/oj</w:t>
        </w:r>
      </w:hyperlink>
      <w:r w:rsidR="007210B1" w:rsidRPr="00CF4D9A">
        <w:rPr>
          <w:iCs/>
          <w:lang w:val="en-IE"/>
        </w:rPr>
        <w:t>.</w:t>
      </w:r>
    </w:p>
  </w:footnote>
  <w:footnote w:id="5">
    <w:p w14:paraId="650880CF" w14:textId="37C36310" w:rsidR="0022688B" w:rsidRPr="007210B1" w:rsidRDefault="0022688B">
      <w:pPr>
        <w:pStyle w:val="FootnoteText"/>
      </w:pPr>
      <w:r w:rsidRPr="00AA4543">
        <w:rPr>
          <w:rStyle w:val="FootnoteReference"/>
        </w:rPr>
        <w:footnoteRef/>
      </w:r>
      <w:r w:rsidR="00AA4543">
        <w:tab/>
      </w:r>
      <w:r w:rsidRPr="007210B1">
        <w:t>Regulation (EU) 2021/241 of the European Parliament and of the Council of 12</w:t>
      </w:r>
      <w:r w:rsidR="005F0E88" w:rsidRPr="007210B1">
        <w:t> </w:t>
      </w:r>
      <w:r w:rsidRPr="007210B1">
        <w:t>February</w:t>
      </w:r>
      <w:r w:rsidR="005F0E88" w:rsidRPr="007210B1">
        <w:t> </w:t>
      </w:r>
      <w:r w:rsidRPr="007210B1">
        <w:t>2021 establishing the Recovery and Resilience Facility (OJ L 57, 18</w:t>
      </w:r>
      <w:r w:rsidR="005F0E88" w:rsidRPr="007210B1">
        <w:t> </w:t>
      </w:r>
      <w:r w:rsidRPr="007210B1">
        <w:t>2</w:t>
      </w:r>
      <w:r w:rsidR="005F0E88" w:rsidRPr="007210B1">
        <w:t> </w:t>
      </w:r>
      <w:r w:rsidRPr="007210B1">
        <w:t xml:space="preserve">2021, p. 17, ELI: </w:t>
      </w:r>
      <w:hyperlink r:id="rId3" w:history="1">
        <w:r w:rsidR="005F0E88" w:rsidRPr="007210B1">
          <w:rPr>
            <w:rStyle w:val="Hyperlink"/>
          </w:rPr>
          <w:t>http://data.europa.eu/eli/reg/2021/241/oj</w:t>
        </w:r>
      </w:hyperlink>
      <w:r w:rsidRPr="007210B1">
        <w:t>).</w:t>
      </w:r>
    </w:p>
  </w:footnote>
  <w:footnote w:id="6">
    <w:p w14:paraId="124272F9" w14:textId="0E01F030" w:rsidR="007618D2" w:rsidRPr="007210B1" w:rsidRDefault="007618D2">
      <w:pPr>
        <w:pStyle w:val="FootnoteText"/>
      </w:pPr>
      <w:r w:rsidRPr="00AA4543">
        <w:rPr>
          <w:rStyle w:val="FootnoteReference"/>
        </w:rPr>
        <w:footnoteRef/>
      </w:r>
      <w:r w:rsidR="00AA4543">
        <w:tab/>
      </w:r>
      <w:r w:rsidR="00537B20" w:rsidRPr="007210B1">
        <w:t>Council Recommendation of 21</w:t>
      </w:r>
      <w:r w:rsidR="005F0E88" w:rsidRPr="007210B1">
        <w:t> </w:t>
      </w:r>
      <w:r w:rsidR="00537B20" w:rsidRPr="007210B1">
        <w:t>January</w:t>
      </w:r>
      <w:r w:rsidR="005F0E88" w:rsidRPr="007210B1">
        <w:t> </w:t>
      </w:r>
      <w:r w:rsidR="00537B20" w:rsidRPr="007210B1">
        <w:t>2025 endorsing the national medium-term fiscal-structural plan of Luxembourg (OJ C/2025/[650], 10</w:t>
      </w:r>
      <w:r w:rsidR="005F0E88" w:rsidRPr="007210B1">
        <w:t> </w:t>
      </w:r>
      <w:r w:rsidR="00537B20" w:rsidRPr="007210B1">
        <w:t>02</w:t>
      </w:r>
      <w:r w:rsidR="005F0E88" w:rsidRPr="007210B1">
        <w:t> </w:t>
      </w:r>
      <w:r w:rsidR="00537B20" w:rsidRPr="007210B1">
        <w:t xml:space="preserve">2025, ELI: </w:t>
      </w:r>
      <w:hyperlink r:id="rId4" w:history="1">
        <w:r w:rsidR="005F0E88" w:rsidRPr="007210B1">
          <w:rPr>
            <w:rStyle w:val="Hyperlink"/>
          </w:rPr>
          <w:t>http://data.europa.eu/eli/C/2025/650/oj</w:t>
        </w:r>
      </w:hyperlink>
      <w:r w:rsidR="00537B20" w:rsidRPr="007210B1">
        <w:t>.</w:t>
      </w:r>
    </w:p>
  </w:footnote>
  <w:footnote w:id="7">
    <w:p w14:paraId="1A4171E8" w14:textId="43295FC1" w:rsidR="00C83943" w:rsidRPr="007210B1" w:rsidRDefault="00C83943">
      <w:pPr>
        <w:pStyle w:val="FootnoteText"/>
      </w:pPr>
      <w:r w:rsidRPr="00AA4543">
        <w:rPr>
          <w:rStyle w:val="FootnoteReference"/>
        </w:rPr>
        <w:footnoteRef/>
      </w:r>
      <w:r w:rsidR="00AA4543">
        <w:tab/>
      </w:r>
      <w:r w:rsidRPr="007210B1">
        <w:t>Communication from the Commission, 'Accommodating increased defence expenditure within the Stability and Growth Pact’, Brussels, 19</w:t>
      </w:r>
      <w:r w:rsidR="005F0E88" w:rsidRPr="007210B1">
        <w:t> </w:t>
      </w:r>
      <w:r w:rsidRPr="007210B1">
        <w:t>3</w:t>
      </w:r>
      <w:r w:rsidR="005F0E88" w:rsidRPr="007210B1">
        <w:t> </w:t>
      </w:r>
      <w:r w:rsidRPr="007210B1">
        <w:t>2025, C(2025) 2000 final.</w:t>
      </w:r>
    </w:p>
  </w:footnote>
  <w:footnote w:id="8">
    <w:p w14:paraId="5BBB94A4" w14:textId="2BCFF9C6" w:rsidR="00E667D3" w:rsidRPr="007210B1" w:rsidRDefault="00E667D3">
      <w:pPr>
        <w:pStyle w:val="FootnoteText"/>
      </w:pPr>
      <w:r w:rsidRPr="00AA4543">
        <w:rPr>
          <w:rStyle w:val="FootnoteReference"/>
        </w:rPr>
        <w:footnoteRef/>
      </w:r>
      <w:r w:rsidR="00AA4543">
        <w:tab/>
      </w:r>
      <w:r w:rsidRPr="007210B1">
        <w:t xml:space="preserve">The 2026 Annual Progress Reports are available on: </w:t>
      </w:r>
      <w:hyperlink r:id="rId5" w:history="1">
        <w:r w:rsidRPr="007210B1">
          <w:rPr>
            <w:rStyle w:val="Hyperlink"/>
          </w:rPr>
          <w:t>https://economy-finance.ec.europa.eu/economic-and-fiscal-governance/stability-and-growth-pact/preventive-arm/annual-progress-reports_en</w:t>
        </w:r>
      </w:hyperlink>
      <w:r w:rsidRPr="007210B1">
        <w:t xml:space="preserve"> </w:t>
      </w:r>
    </w:p>
  </w:footnote>
  <w:footnote w:id="9">
    <w:p w14:paraId="46423CBB" w14:textId="5F3D8466" w:rsidR="002610AE" w:rsidRPr="007210B1" w:rsidRDefault="002610AE">
      <w:pPr>
        <w:pStyle w:val="FootnoteText"/>
      </w:pPr>
      <w:r w:rsidRPr="00AA4543">
        <w:rPr>
          <w:rStyle w:val="FootnoteReference"/>
        </w:rPr>
        <w:footnoteRef/>
      </w:r>
      <w:r w:rsidR="00AA4543">
        <w:tab/>
      </w:r>
      <w:r w:rsidR="00F97C93" w:rsidRPr="007210B1">
        <w:t>Eurostat-Euro Indicators, 22</w:t>
      </w:r>
      <w:r w:rsidR="005F0E88" w:rsidRPr="007210B1">
        <w:t> </w:t>
      </w:r>
      <w:r w:rsidR="00F97C93" w:rsidRPr="007210B1">
        <w:t>04</w:t>
      </w:r>
      <w:r w:rsidR="005F0E88" w:rsidRPr="007210B1">
        <w:t> </w:t>
      </w:r>
      <w:r w:rsidR="00F97C93" w:rsidRPr="007210B1">
        <w:t>2026.</w:t>
      </w:r>
    </w:p>
  </w:footnote>
  <w:footnote w:id="10">
    <w:p w14:paraId="7620B403" w14:textId="20F24EE1" w:rsidR="002A1449" w:rsidRPr="007210B1" w:rsidRDefault="002A1449">
      <w:pPr>
        <w:pStyle w:val="FootnoteText"/>
      </w:pPr>
      <w:r w:rsidRPr="00AA4543">
        <w:rPr>
          <w:rStyle w:val="FootnoteReference"/>
        </w:rPr>
        <w:footnoteRef/>
      </w:r>
      <w:r w:rsidR="00AA4543">
        <w:tab/>
      </w:r>
      <w:r w:rsidR="00E824E6" w:rsidRPr="007210B1">
        <w:t>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support (grants) from the Recovery and Resilience Facility and other Union funds.</w:t>
      </w:r>
    </w:p>
  </w:footnote>
  <w:footnote w:id="11">
    <w:p w14:paraId="5FA6CE60" w14:textId="61F1F97F" w:rsidR="00E824E6" w:rsidRPr="007210B1" w:rsidRDefault="00E824E6">
      <w:pPr>
        <w:pStyle w:val="FootnoteText"/>
      </w:pPr>
      <w:r w:rsidRPr="00AA4543">
        <w:rPr>
          <w:rStyle w:val="FootnoteReference"/>
        </w:rPr>
        <w:footnoteRef/>
      </w:r>
      <w:r w:rsidR="00AA4543">
        <w:tab/>
      </w:r>
      <w:r w:rsidR="00435BD9" w:rsidRPr="007210B1">
        <w:t>Eurostat-Euro Indicators, 22</w:t>
      </w:r>
      <w:r w:rsidR="005F0E88" w:rsidRPr="007210B1">
        <w:t> </w:t>
      </w:r>
      <w:r w:rsidR="00435BD9" w:rsidRPr="007210B1">
        <w:t>04</w:t>
      </w:r>
      <w:r w:rsidR="005F0E88" w:rsidRPr="007210B1">
        <w:t> </w:t>
      </w:r>
      <w:r w:rsidR="00435BD9" w:rsidRPr="007210B1">
        <w:t>2026.</w:t>
      </w:r>
    </w:p>
  </w:footnote>
  <w:footnote w:id="12">
    <w:p w14:paraId="1D48194F" w14:textId="5357924A" w:rsidR="00125F2C" w:rsidRPr="007210B1" w:rsidRDefault="00125F2C">
      <w:pPr>
        <w:pStyle w:val="FootnoteText"/>
      </w:pPr>
      <w:r w:rsidRPr="00AA4543">
        <w:rPr>
          <w:rStyle w:val="FootnoteReference"/>
        </w:rPr>
        <w:footnoteRef/>
      </w:r>
      <w:r w:rsidR="00AA4543">
        <w:tab/>
      </w:r>
      <w:r w:rsidRPr="007210B1">
        <w:t>Eurostat, government expenditure by classification of functions of government (COFOG).</w:t>
      </w:r>
    </w:p>
  </w:footnote>
  <w:footnote w:id="13">
    <w:p w14:paraId="71FFBCC5" w14:textId="6AAA48AA" w:rsidR="0015715A" w:rsidRPr="00D647E4" w:rsidRDefault="0015715A">
      <w:pPr>
        <w:pStyle w:val="FootnoteText"/>
        <w:rPr>
          <w:lang w:val="fr-BE"/>
        </w:rPr>
      </w:pPr>
      <w:r w:rsidRPr="00AA4543">
        <w:rPr>
          <w:rStyle w:val="FootnoteReference"/>
        </w:rPr>
        <w:footnoteRef/>
      </w:r>
      <w:r w:rsidR="00AA4543" w:rsidRPr="00D647E4">
        <w:rPr>
          <w:lang w:val="fr-BE"/>
        </w:rPr>
        <w:tab/>
      </w:r>
      <w:hyperlink r:id="rId6" w:history="1">
        <w:r w:rsidRPr="00D647E4">
          <w:rPr>
            <w:rStyle w:val="Hyperlink"/>
            <w:lang w:val="fr-BE"/>
          </w:rPr>
          <w:t>Loi de 19</w:t>
        </w:r>
        <w:r w:rsidR="005F0E88" w:rsidRPr="00D647E4">
          <w:rPr>
            <w:rStyle w:val="Hyperlink"/>
            <w:lang w:val="fr-BE"/>
          </w:rPr>
          <w:t> </w:t>
        </w:r>
        <w:r w:rsidRPr="00D647E4">
          <w:rPr>
            <w:rStyle w:val="Hyperlink"/>
            <w:lang w:val="fr-BE"/>
          </w:rPr>
          <w:t>Decembre</w:t>
        </w:r>
        <w:r w:rsidR="005F0E88" w:rsidRPr="00D647E4">
          <w:rPr>
            <w:rStyle w:val="Hyperlink"/>
            <w:lang w:val="fr-BE"/>
          </w:rPr>
          <w:t> </w:t>
        </w:r>
        <w:r w:rsidRPr="00D647E4">
          <w:rPr>
            <w:rStyle w:val="Hyperlink"/>
            <w:lang w:val="fr-BE"/>
          </w:rPr>
          <w:t>2025</w:t>
        </w:r>
        <w:r w:rsidR="00C21625" w:rsidRPr="00D647E4">
          <w:rPr>
            <w:rStyle w:val="Hyperlink"/>
            <w:lang w:val="fr-BE"/>
          </w:rPr>
          <w:t xml:space="preserve"> (Pension reform)</w:t>
        </w:r>
      </w:hyperlink>
      <w:r w:rsidR="00C21625" w:rsidRPr="00D647E4">
        <w:rPr>
          <w:lang w:val="fr-BE"/>
        </w:rPr>
        <w:t xml:space="preserve"> </w:t>
      </w:r>
      <w:r w:rsidR="00893555" w:rsidRPr="00D647E4">
        <w:rPr>
          <w:lang w:val="fr-BE"/>
        </w:rPr>
        <w:t xml:space="preserve">and </w:t>
      </w:r>
      <w:hyperlink r:id="rId7" w:history="1">
        <w:r w:rsidR="00C21625" w:rsidRPr="00D647E4">
          <w:rPr>
            <w:rStyle w:val="Hyperlink"/>
            <w:lang w:val="fr-BE"/>
          </w:rPr>
          <w:t>loi de 19</w:t>
        </w:r>
        <w:r w:rsidR="005F0E88" w:rsidRPr="00D647E4">
          <w:rPr>
            <w:rStyle w:val="Hyperlink"/>
            <w:lang w:val="fr-BE"/>
          </w:rPr>
          <w:t> </w:t>
        </w:r>
        <w:r w:rsidR="00C21625" w:rsidRPr="00D647E4">
          <w:rPr>
            <w:rStyle w:val="Hyperlink"/>
            <w:lang w:val="fr-BE"/>
          </w:rPr>
          <w:t>Decembre</w:t>
        </w:r>
        <w:r w:rsidR="005F0E88" w:rsidRPr="00D647E4">
          <w:rPr>
            <w:rStyle w:val="Hyperlink"/>
            <w:lang w:val="fr-BE"/>
          </w:rPr>
          <w:t> </w:t>
        </w:r>
        <w:r w:rsidR="00C21625" w:rsidRPr="00D647E4">
          <w:rPr>
            <w:rStyle w:val="Hyperlink"/>
            <w:lang w:val="fr-BE"/>
          </w:rPr>
          <w:t>2025 (Tax incentives).</w:t>
        </w:r>
      </w:hyperlink>
    </w:p>
  </w:footnote>
  <w:footnote w:id="14">
    <w:p w14:paraId="7AF9BFEF" w14:textId="38106307" w:rsidR="00FB19AF" w:rsidRPr="007210B1" w:rsidRDefault="00FB19AF">
      <w:pPr>
        <w:pStyle w:val="FootnoteText"/>
      </w:pPr>
      <w:r w:rsidRPr="00AA4543">
        <w:rPr>
          <w:rStyle w:val="FootnoteReference"/>
        </w:rPr>
        <w:footnoteRef/>
      </w:r>
      <w:r w:rsidR="00AA4543">
        <w:tab/>
      </w:r>
      <w:hyperlink r:id="rId8" w:history="1">
        <w:r w:rsidRPr="007210B1">
          <w:rPr>
            <w:rStyle w:val="Hyperlink"/>
            <w:rFonts w:eastAsia="Times New Roman"/>
          </w:rPr>
          <w:t>OECD: OECD Economic Surveys: Luxembourg 2025</w:t>
        </w:r>
      </w:hyperlink>
      <w:r w:rsidR="004D385F" w:rsidRPr="007210B1">
        <w:rPr>
          <w:rFonts w:eastAsia="Times New Roman"/>
          <w:color w:val="000000" w:themeColor="text1"/>
        </w:rPr>
        <w:t>.</w:t>
      </w:r>
    </w:p>
  </w:footnote>
  <w:footnote w:id="15">
    <w:p w14:paraId="5A452317" w14:textId="4D321B3B" w:rsidR="00FB19AF" w:rsidRPr="007210B1" w:rsidRDefault="00FB19AF">
      <w:pPr>
        <w:pStyle w:val="FootnoteText"/>
      </w:pPr>
      <w:r w:rsidRPr="00AA4543">
        <w:rPr>
          <w:rStyle w:val="FootnoteReference"/>
        </w:rPr>
        <w:footnoteRef/>
      </w:r>
      <w:r w:rsidR="00AA4543">
        <w:tab/>
      </w:r>
      <w:hyperlink r:id="rId9" w:history="1">
        <w:r w:rsidRPr="007210B1">
          <w:rPr>
            <w:rStyle w:val="Hyperlink"/>
            <w:rFonts w:eastAsia="Times New Roman"/>
          </w:rPr>
          <w:t xml:space="preserve">2024 Ageing </w:t>
        </w:r>
        <w:r w:rsidR="006E2570" w:rsidRPr="007210B1">
          <w:rPr>
            <w:rStyle w:val="Hyperlink"/>
            <w:rFonts w:eastAsia="Times New Roman"/>
          </w:rPr>
          <w:t>r</w:t>
        </w:r>
        <w:r w:rsidRPr="007210B1">
          <w:rPr>
            <w:rStyle w:val="Hyperlink"/>
            <w:rFonts w:eastAsia="Times New Roman"/>
          </w:rPr>
          <w:t>eport:</w:t>
        </w:r>
      </w:hyperlink>
      <w:r w:rsidRPr="007210B1">
        <w:rPr>
          <w:rFonts w:eastAsia="Times New Roman"/>
          <w:color w:val="000000" w:themeColor="text1"/>
        </w:rPr>
        <w:t xml:space="preserve"> Arithmetic mean of female and male </w:t>
      </w:r>
      <w:r w:rsidR="006E2570" w:rsidRPr="007210B1">
        <w:rPr>
          <w:rFonts w:eastAsia="Times New Roman"/>
          <w:color w:val="000000" w:themeColor="text1"/>
        </w:rPr>
        <w:t xml:space="preserve">life expectancy </w:t>
      </w:r>
      <w:r w:rsidR="00C40BC1" w:rsidRPr="007210B1">
        <w:rPr>
          <w:rFonts w:eastAsia="Times New Roman"/>
          <w:color w:val="000000" w:themeColor="text1"/>
        </w:rPr>
        <w:t>at 65</w:t>
      </w:r>
      <w:r w:rsidR="0027628C" w:rsidRPr="007210B1">
        <w:rPr>
          <w:rFonts w:eastAsia="Times New Roman"/>
          <w:color w:val="000000" w:themeColor="text1"/>
        </w:rPr>
        <w:t xml:space="preserve"> plus 65</w:t>
      </w:r>
      <w:r w:rsidR="00C40BC1" w:rsidRPr="007210B1">
        <w:rPr>
          <w:rFonts w:eastAsia="Times New Roman"/>
          <w:color w:val="000000" w:themeColor="text1"/>
        </w:rPr>
        <w:t xml:space="preserve"> </w:t>
      </w:r>
      <w:r w:rsidRPr="007210B1">
        <w:rPr>
          <w:rFonts w:eastAsia="Times New Roman"/>
          <w:color w:val="000000" w:themeColor="text1"/>
        </w:rPr>
        <w:t>minus the average lab</w:t>
      </w:r>
      <w:r w:rsidR="006E2570" w:rsidRPr="007210B1">
        <w:rPr>
          <w:rFonts w:eastAsia="Times New Roman"/>
          <w:color w:val="000000" w:themeColor="text1"/>
        </w:rPr>
        <w:t>o</w:t>
      </w:r>
      <w:r w:rsidRPr="007210B1">
        <w:rPr>
          <w:rFonts w:eastAsia="Times New Roman"/>
          <w:color w:val="000000" w:themeColor="text1"/>
        </w:rPr>
        <w:t>ur market exit age</w:t>
      </w:r>
      <w:r w:rsidR="00C34B4E" w:rsidRPr="007210B1">
        <w:rPr>
          <w:rFonts w:eastAsia="Times New Roman"/>
          <w:color w:val="000000" w:themeColor="text1"/>
        </w:rPr>
        <w:t>.</w:t>
      </w:r>
    </w:p>
  </w:footnote>
  <w:footnote w:id="16">
    <w:p w14:paraId="29601F85" w14:textId="11F45848" w:rsidR="00C74FDA" w:rsidRPr="00D647E4" w:rsidRDefault="00C74FDA">
      <w:pPr>
        <w:pStyle w:val="FootnoteText"/>
        <w:rPr>
          <w:lang w:val="fr-BE"/>
        </w:rPr>
      </w:pPr>
      <w:r w:rsidRPr="00AA4543">
        <w:rPr>
          <w:rStyle w:val="FootnoteReference"/>
        </w:rPr>
        <w:footnoteRef/>
      </w:r>
      <w:r w:rsidR="00AA4543" w:rsidRPr="00D647E4">
        <w:rPr>
          <w:lang w:val="fr-BE"/>
        </w:rPr>
        <w:tab/>
      </w:r>
      <w:r w:rsidRPr="00D647E4">
        <w:rPr>
          <w:rFonts w:eastAsia="Times New Roman"/>
          <w:color w:val="000000" w:themeColor="text1"/>
          <w:lang w:val="fr-BE"/>
        </w:rPr>
        <w:t>Eurostat:</w:t>
      </w:r>
      <w:r w:rsidR="00FB248E" w:rsidRPr="00D647E4">
        <w:rPr>
          <w:rFonts w:eastAsia="Times New Roman"/>
          <w:color w:val="000000" w:themeColor="text1"/>
          <w:lang w:val="fr-BE"/>
        </w:rPr>
        <w:t xml:space="preserve"> </w:t>
      </w:r>
      <w:hyperlink r:id="rId10" w:history="1">
        <w:r w:rsidR="00FB248E" w:rsidRPr="00D647E4">
          <w:rPr>
            <w:rStyle w:val="Hyperlink"/>
            <w:rFonts w:eastAsia="Times New Roman"/>
            <w:lang w:val="fr-BE"/>
          </w:rPr>
          <w:t>l</w:t>
        </w:r>
        <w:r w:rsidR="00A90E00" w:rsidRPr="00D647E4">
          <w:rPr>
            <w:rStyle w:val="Hyperlink"/>
            <w:rFonts w:eastAsia="Times New Roman"/>
            <w:lang w:val="fr-BE"/>
          </w:rPr>
          <w:t>fsa_argan</w:t>
        </w:r>
      </w:hyperlink>
      <w:r w:rsidRPr="00D647E4">
        <w:rPr>
          <w:rFonts w:eastAsia="Times New Roman"/>
          <w:color w:val="000000" w:themeColor="text1"/>
          <w:lang w:val="fr-BE"/>
        </w:rPr>
        <w:t xml:space="preserve"> </w:t>
      </w:r>
    </w:p>
  </w:footnote>
  <w:footnote w:id="17">
    <w:p w14:paraId="67A5F5F3" w14:textId="5CC939AB" w:rsidR="00263DE0" w:rsidRPr="00D647E4" w:rsidRDefault="00263DE0" w:rsidP="00263DE0">
      <w:pPr>
        <w:pStyle w:val="FootnoteText"/>
        <w:rPr>
          <w:lang w:val="fr-BE"/>
        </w:rPr>
      </w:pPr>
      <w:r w:rsidRPr="00AA4543">
        <w:rPr>
          <w:rStyle w:val="FootnoteReference"/>
        </w:rPr>
        <w:footnoteRef/>
      </w:r>
      <w:r w:rsidR="00AA4543" w:rsidRPr="00D647E4">
        <w:rPr>
          <w:lang w:val="fr-BE"/>
        </w:rPr>
        <w:tab/>
      </w:r>
      <w:r w:rsidRPr="00D647E4">
        <w:rPr>
          <w:lang w:val="fr-BE"/>
        </w:rPr>
        <w:t xml:space="preserve">Statec, 2025, </w:t>
      </w:r>
      <w:r w:rsidRPr="00D647E4">
        <w:rPr>
          <w:i/>
          <w:lang w:val="fr-BE"/>
        </w:rPr>
        <w:t>P2021 N°18 - La dépendance automobile persiste pour les déplacements domicile-travail</w:t>
      </w:r>
      <w:r w:rsidRPr="00D647E4">
        <w:rPr>
          <w:lang w:val="fr-BE"/>
        </w:rPr>
        <w:t>.</w:t>
      </w:r>
    </w:p>
  </w:footnote>
  <w:footnote w:id="18">
    <w:p w14:paraId="64D953CD" w14:textId="0429A881" w:rsidR="00600F86" w:rsidRPr="007210B1" w:rsidRDefault="00600F86">
      <w:pPr>
        <w:pStyle w:val="FootnoteText"/>
      </w:pPr>
      <w:r w:rsidRPr="00AA4543">
        <w:rPr>
          <w:rStyle w:val="FootnoteReference"/>
        </w:rPr>
        <w:footnoteRef/>
      </w:r>
      <w:r w:rsidR="00AA4543">
        <w:tab/>
      </w:r>
      <w:r w:rsidR="00C239D8" w:rsidRPr="007210B1">
        <w:rPr>
          <w:bCs/>
        </w:rPr>
        <w:t>Council Directive (EU) 2022/2523 of 14 December 2022 on ensuring a global minimum level of taxation for multinational enterprise groups and large-scale domestic groups in the Union [2022] OJ L 328, 22.12.2022, p. 1.</w:t>
      </w:r>
    </w:p>
  </w:footnote>
  <w:footnote w:id="19">
    <w:p w14:paraId="0070C83A" w14:textId="74EC770C" w:rsidR="00C14998" w:rsidRPr="007210B1" w:rsidRDefault="00C14998" w:rsidP="00C14998">
      <w:pPr>
        <w:pStyle w:val="FootnoteText"/>
      </w:pPr>
      <w:r w:rsidRPr="00AA4543">
        <w:rPr>
          <w:rStyle w:val="FootnoteReference"/>
        </w:rPr>
        <w:footnoteRef/>
      </w:r>
      <w:r w:rsidR="00AA4543">
        <w:tab/>
      </w:r>
      <w:r w:rsidRPr="007210B1">
        <w:t>Eurostat, (</w:t>
      </w:r>
      <w:bookmarkStart w:id="2" w:name="_Hlt198022701"/>
      <w:r w:rsidRPr="007210B1">
        <w:fldChar w:fldCharType="begin"/>
      </w:r>
      <w:r w:rsidRPr="007210B1">
        <w:instrText>HYPERLINK "https://ec.europa.eu/eurostat/databrowser/view/isoc_e_dii__custom_16558689/default/table?lang=en" \h</w:instrText>
      </w:r>
      <w:r w:rsidRPr="007210B1">
        <w:fldChar w:fldCharType="separate"/>
      </w:r>
      <w:r w:rsidRPr="007210B1">
        <w:rPr>
          <w:rStyle w:val="Hyperlink"/>
        </w:rPr>
        <w:t>isoc_e_dii</w:t>
      </w:r>
      <w:r w:rsidRPr="007210B1">
        <w:fldChar w:fldCharType="end"/>
      </w:r>
      <w:r w:rsidRPr="007210B1">
        <w:t>)</w:t>
      </w:r>
      <w:bookmarkEnd w:id="2"/>
      <w:r w:rsidRPr="007210B1">
        <w:t xml:space="preserve"> and Luxembourg Startup Ecosystem Assessment and Benchmarking, Ministère de l’Economie, </w:t>
      </w:r>
      <w:hyperlink r:id="rId11">
        <w:r w:rsidRPr="007210B1">
          <w:rPr>
            <w:rStyle w:val="Hyperlink"/>
          </w:rPr>
          <w:t>2023</w:t>
        </w:r>
      </w:hyperlink>
      <w:r w:rsidRPr="007210B1">
        <w:t>.</w:t>
      </w:r>
    </w:p>
  </w:footnote>
  <w:footnote w:id="20">
    <w:p w14:paraId="01BE0A01" w14:textId="76E0C292" w:rsidR="00C14998" w:rsidRPr="007210B1" w:rsidRDefault="00C14998" w:rsidP="00C14998">
      <w:pPr>
        <w:pStyle w:val="FootnoteText"/>
      </w:pPr>
      <w:r w:rsidRPr="00AA4543">
        <w:rPr>
          <w:rStyle w:val="FootnoteReference"/>
        </w:rPr>
        <w:footnoteRef/>
      </w:r>
      <w:r w:rsidR="00AA4543">
        <w:tab/>
      </w:r>
      <w:hyperlink r:id="rId12">
        <w:r w:rsidRPr="007210B1">
          <w:rPr>
            <w:rStyle w:val="Hyperlink"/>
          </w:rPr>
          <w:t>OECD Economic Surveys: Luxembourg 2025</w:t>
        </w:r>
      </w:hyperlink>
      <w:r w:rsidRPr="007210B1">
        <w:t>.</w:t>
      </w:r>
    </w:p>
  </w:footnote>
  <w:footnote w:id="21">
    <w:p w14:paraId="72926CED" w14:textId="039582F2" w:rsidR="0065075B" w:rsidRPr="007210B1" w:rsidRDefault="0065075B">
      <w:pPr>
        <w:pStyle w:val="FootnoteText"/>
      </w:pPr>
      <w:r w:rsidRPr="00AA4543">
        <w:rPr>
          <w:rStyle w:val="FootnoteReference"/>
        </w:rPr>
        <w:footnoteRef/>
      </w:r>
      <w:r w:rsidR="00AA4543">
        <w:tab/>
      </w:r>
      <w:r w:rsidR="00B32ABF" w:rsidRPr="007210B1">
        <w:t>OECD,</w:t>
      </w:r>
      <w:r w:rsidR="005F0E88" w:rsidRPr="007210B1">
        <w:t xml:space="preserve"> </w:t>
      </w:r>
      <w:hyperlink r:id="rId13" w:tgtFrame="_blank" w:history="1">
        <w:r w:rsidR="00B32ABF" w:rsidRPr="007210B1">
          <w:rPr>
            <w:rStyle w:val="Hyperlink"/>
          </w:rPr>
          <w:t>Product Market Regulation indicators</w:t>
        </w:r>
      </w:hyperlink>
      <w:r w:rsidR="00B32ABF" w:rsidRPr="007210B1">
        <w:t>, 202</w:t>
      </w:r>
      <w:r w:rsidR="00340CD6" w:rsidRPr="007210B1">
        <w:t>4</w:t>
      </w:r>
      <w:r w:rsidR="00B32ABF" w:rsidRPr="007210B1">
        <w:t>.</w:t>
      </w:r>
    </w:p>
  </w:footnote>
  <w:footnote w:id="22">
    <w:p w14:paraId="7669BE02" w14:textId="3BF35385" w:rsidR="0065075B" w:rsidRPr="007210B1" w:rsidRDefault="0065075B">
      <w:pPr>
        <w:pStyle w:val="FootnoteText"/>
      </w:pPr>
      <w:r w:rsidRPr="00AA4543">
        <w:rPr>
          <w:rStyle w:val="FootnoteReference"/>
        </w:rPr>
        <w:footnoteRef/>
      </w:r>
      <w:r w:rsidR="00AA4543">
        <w:tab/>
      </w:r>
      <w:r w:rsidR="003F38E0" w:rsidRPr="007210B1">
        <w:t xml:space="preserve">European Commission, </w:t>
      </w:r>
      <w:hyperlink r:id="rId14" w:tgtFrame="_blank" w:tooltip="https://eur-lex.europa.eu/legal-content/en/txt/pdf/?uri=celex:52021dc0385&amp;rid=1" w:history="1">
        <w:r w:rsidR="003F38E0" w:rsidRPr="007210B1">
          <w:rPr>
            <w:rStyle w:val="Hyperlink"/>
          </w:rPr>
          <w:t>Communication on updating the reform recommendations for regulation in professional services</w:t>
        </w:r>
      </w:hyperlink>
      <w:r w:rsidR="003F38E0" w:rsidRPr="007210B1">
        <w:t>, COM(2021)385, 9</w:t>
      </w:r>
      <w:r w:rsidR="005F0E88" w:rsidRPr="007210B1">
        <w:t> </w:t>
      </w:r>
      <w:r w:rsidR="003F38E0" w:rsidRPr="007210B1">
        <w:t>7</w:t>
      </w:r>
      <w:r w:rsidR="005F0E88" w:rsidRPr="007210B1">
        <w:t> </w:t>
      </w:r>
      <w:r w:rsidR="003F38E0" w:rsidRPr="007210B1">
        <w:t>2021.</w:t>
      </w:r>
    </w:p>
  </w:footnote>
  <w:footnote w:id="23">
    <w:p w14:paraId="51AB589F" w14:textId="212B21DC" w:rsidR="0065075B" w:rsidRPr="007210B1" w:rsidRDefault="0065075B">
      <w:pPr>
        <w:pStyle w:val="FootnoteText"/>
      </w:pPr>
      <w:r w:rsidRPr="00AA4543">
        <w:rPr>
          <w:rStyle w:val="FootnoteReference"/>
        </w:rPr>
        <w:footnoteRef/>
      </w:r>
      <w:r w:rsidR="00AA4543">
        <w:tab/>
      </w:r>
      <w:r w:rsidR="00367A6F" w:rsidRPr="007210B1">
        <w:t>OECD,</w:t>
      </w:r>
      <w:r w:rsidR="005F0E88" w:rsidRPr="007210B1">
        <w:t xml:space="preserve"> </w:t>
      </w:r>
      <w:hyperlink r:id="rId15" w:tgtFrame="_blank" w:tooltip="https://www.oecd.org/en/publications/oecd-economic-surveys-luxembourg_19990782.html" w:history="1">
        <w:r w:rsidR="00367A6F" w:rsidRPr="007210B1">
          <w:rPr>
            <w:rStyle w:val="Hyperlink"/>
          </w:rPr>
          <w:t>OECD Economic Surveys: Luxembourg OECD</w:t>
        </w:r>
      </w:hyperlink>
      <w:r w:rsidR="00367A6F" w:rsidRPr="007210B1">
        <w:t>, p. 106, April</w:t>
      </w:r>
      <w:r w:rsidR="005F0E88" w:rsidRPr="007210B1">
        <w:t> </w:t>
      </w:r>
      <w:r w:rsidR="00367A6F" w:rsidRPr="007210B1">
        <w:t>2025.</w:t>
      </w:r>
    </w:p>
  </w:footnote>
  <w:footnote w:id="24">
    <w:p w14:paraId="3573BC61" w14:textId="5EE84360" w:rsidR="00425B5D" w:rsidRPr="007210B1" w:rsidRDefault="00425B5D">
      <w:pPr>
        <w:pStyle w:val="FootnoteText"/>
      </w:pPr>
      <w:r w:rsidRPr="00AA4543">
        <w:rPr>
          <w:rStyle w:val="FootnoteReference"/>
        </w:rPr>
        <w:footnoteRef/>
      </w:r>
      <w:r w:rsidR="00AA4543">
        <w:tab/>
      </w:r>
      <w:r w:rsidR="005B52F1" w:rsidRPr="007210B1">
        <w:t xml:space="preserve">European Commission staff calculation based on the OECD, intra-EEA </w:t>
      </w:r>
      <w:hyperlink r:id="rId16" w:history="1">
        <w:r w:rsidR="005706FF" w:rsidRPr="007210B1">
          <w:rPr>
            <w:rStyle w:val="Hyperlink"/>
          </w:rPr>
          <w:t>STRI</w:t>
        </w:r>
      </w:hyperlink>
      <w:r w:rsidR="005706FF" w:rsidRPr="007210B1">
        <w:t xml:space="preserve"> database.</w:t>
      </w:r>
    </w:p>
  </w:footnote>
  <w:footnote w:id="25">
    <w:p w14:paraId="340EAF4E" w14:textId="1ED72B9D" w:rsidR="009544F3" w:rsidRPr="00D647E4" w:rsidRDefault="009544F3" w:rsidP="000922CF">
      <w:pPr>
        <w:pStyle w:val="FootnoteText"/>
        <w:rPr>
          <w:lang w:val="fr-BE"/>
        </w:rPr>
      </w:pPr>
      <w:r w:rsidRPr="00AA4543">
        <w:rPr>
          <w:rStyle w:val="FootnoteReference"/>
        </w:rPr>
        <w:footnoteRef/>
      </w:r>
      <w:r w:rsidR="00AA4543" w:rsidRPr="00D647E4">
        <w:rPr>
          <w:lang w:val="fr-BE"/>
        </w:rPr>
        <w:tab/>
      </w:r>
      <w:hyperlink r:id="rId17" w:history="1">
        <w:r w:rsidR="000922CF" w:rsidRPr="00CF4D9A">
          <w:rPr>
            <w:rStyle w:val="Hyperlink"/>
            <w:lang w:val="fr-BE"/>
          </w:rPr>
          <w:t>PNM 2035 - Plan national de mobilité - Le gouvernement luxembourgeois</w:t>
        </w:r>
      </w:hyperlink>
      <w:r w:rsidR="000922CF" w:rsidRPr="00BF2027">
        <w:rPr>
          <w:lang w:val="fr-BE"/>
        </w:rPr>
        <w:t>.</w:t>
      </w:r>
    </w:p>
  </w:footnote>
  <w:footnote w:id="26">
    <w:p w14:paraId="3268038D" w14:textId="377684E3" w:rsidR="009544F3" w:rsidRPr="007210B1" w:rsidRDefault="009544F3" w:rsidP="009544F3">
      <w:pPr>
        <w:pStyle w:val="FootnoteText"/>
      </w:pPr>
      <w:r w:rsidRPr="00AA4543">
        <w:rPr>
          <w:rStyle w:val="FootnoteReference"/>
        </w:rPr>
        <w:footnoteRef/>
      </w:r>
      <w:r w:rsidR="00AA4543">
        <w:tab/>
      </w:r>
      <w:r w:rsidRPr="007210B1">
        <w:t>The effort-sharing emissions for 2023 are based on approximated inventory data. The final data will be confirmed in 2027 after a comprehensive review.</w:t>
      </w:r>
    </w:p>
  </w:footnote>
  <w:footnote w:id="27">
    <w:p w14:paraId="5B5D053F" w14:textId="06E261B4" w:rsidR="00F3265A" w:rsidRPr="007210B1" w:rsidRDefault="00F3265A">
      <w:pPr>
        <w:pStyle w:val="FootnoteText"/>
      </w:pPr>
      <w:r w:rsidRPr="00AA4543">
        <w:rPr>
          <w:rStyle w:val="FootnoteReference"/>
        </w:rPr>
        <w:footnoteRef/>
      </w:r>
      <w:r w:rsidR="00AA4543">
        <w:tab/>
      </w:r>
      <w:hyperlink r:id="rId18" w:history="1">
        <w:r w:rsidRPr="00743104">
          <w:rPr>
            <w:rStyle w:val="Hyperlink"/>
          </w:rPr>
          <w:t>EEA, Air pollutant emissions data viewer (Gothenburg Protocol, Air Convention) 1990-2023, 2026</w:t>
        </w:r>
      </w:hyperlink>
      <w:r w:rsidRPr="007210B1">
        <w:t>.</w:t>
      </w:r>
    </w:p>
  </w:footnote>
  <w:footnote w:id="28">
    <w:p w14:paraId="1A9F379A" w14:textId="1AD0B299" w:rsidR="00BF506A" w:rsidRPr="007210B1" w:rsidRDefault="00BF506A">
      <w:pPr>
        <w:pStyle w:val="FootnoteText"/>
      </w:pPr>
      <w:r w:rsidRPr="00AA4543">
        <w:rPr>
          <w:rStyle w:val="FootnoteReference"/>
        </w:rPr>
        <w:footnoteRef/>
      </w:r>
      <w:r w:rsidR="00AA4543">
        <w:tab/>
      </w:r>
      <w:hyperlink r:id="rId19" w:history="1">
        <w:r w:rsidR="007B2282" w:rsidRPr="00743104">
          <w:rPr>
            <w:rStyle w:val="Hyperlink"/>
          </w:rPr>
          <w:t>Commission Implementing Decision (EU) 2020/2126</w:t>
        </w:r>
      </w:hyperlink>
      <w:r w:rsidR="00743104">
        <w:t>.</w:t>
      </w:r>
    </w:p>
  </w:footnote>
  <w:footnote w:id="29">
    <w:p w14:paraId="6924D021" w14:textId="072F6ED5" w:rsidR="0043133B" w:rsidRPr="007210B1" w:rsidRDefault="0043133B">
      <w:pPr>
        <w:pStyle w:val="FootnoteText"/>
      </w:pPr>
      <w:r w:rsidRPr="00AA4543">
        <w:rPr>
          <w:rStyle w:val="FootnoteReference"/>
        </w:rPr>
        <w:footnoteRef/>
      </w:r>
      <w:r w:rsidR="00AA4543">
        <w:tab/>
      </w:r>
      <w:r w:rsidRPr="007210B1">
        <w:t xml:space="preserve">ÉpStan Dashboard: Results from the Luxembourg school monitoring programme ‘Épreuves Standardisées’ </w:t>
      </w:r>
      <w:hyperlink r:id="rId20" w:history="1">
        <w:r w:rsidR="001F18A9" w:rsidRPr="007210B1">
          <w:rPr>
            <w:rStyle w:val="Hyperlink"/>
          </w:rPr>
          <w:t>http://dashboard.epstan.lu</w:t>
        </w:r>
      </w:hyperlink>
      <w:r w:rsidRPr="007210B1">
        <w:t>.</w:t>
      </w:r>
    </w:p>
  </w:footnote>
  <w:footnote w:id="30">
    <w:p w14:paraId="4451833D" w14:textId="0943AD72" w:rsidR="0095336D" w:rsidRPr="007210B1" w:rsidRDefault="0095336D">
      <w:pPr>
        <w:pStyle w:val="FootnoteText"/>
      </w:pPr>
      <w:r w:rsidRPr="00AA4543">
        <w:rPr>
          <w:rStyle w:val="FootnoteReference"/>
        </w:rPr>
        <w:footnoteRef/>
      </w:r>
      <w:r w:rsidR="00AA4543">
        <w:tab/>
      </w:r>
      <w:hyperlink r:id="rId21" w:history="1">
        <w:r w:rsidR="0038401D" w:rsidRPr="007210B1">
          <w:rPr>
            <w:rStyle w:val="Hyperlink"/>
          </w:rPr>
          <w:t>IC</w:t>
        </w:r>
        <w:r w:rsidR="00504A37" w:rsidRPr="007210B1">
          <w:rPr>
            <w:rStyle w:val="Hyperlink"/>
          </w:rPr>
          <w:t>ILS, 2023</w:t>
        </w:r>
      </w:hyperlink>
      <w:r w:rsidR="007210B1">
        <w:t>.</w:t>
      </w:r>
    </w:p>
  </w:footnote>
  <w:footnote w:id="31">
    <w:p w14:paraId="0624A1AA" w14:textId="129F6F7E" w:rsidR="002B3985" w:rsidRPr="00A33910" w:rsidRDefault="002B3985" w:rsidP="002B3985">
      <w:pPr>
        <w:pStyle w:val="FootnoteText"/>
        <w:rPr>
          <w:lang w:val="en-US"/>
        </w:rPr>
      </w:pPr>
      <w:r w:rsidRPr="00AA4543">
        <w:rPr>
          <w:rStyle w:val="FootnoteReference"/>
        </w:rPr>
        <w:footnoteRef/>
      </w:r>
      <w:r w:rsidR="00AA4543">
        <w:tab/>
      </w:r>
      <w:hyperlink r:id="rId22" w:history="1">
        <w:r w:rsidR="5C2DC94A" w:rsidRPr="007210B1">
          <w:rPr>
            <w:rStyle w:val="Hyperlink"/>
          </w:rPr>
          <w:t>SWD(2026)122 – Second-stage country analysis on social convergence in line with the Social Convergence Framework (SCF), 2026</w:t>
        </w:r>
      </w:hyperlink>
      <w:r w:rsidR="5C2DC94A" w:rsidRPr="007210B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2128A" w14:textId="77777777" w:rsidR="0025499D" w:rsidRDefault="002549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2E3" w14:textId="77777777" w:rsidR="0025499D" w:rsidRDefault="00254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nl-BE" w:vendorID="64" w:dllVersion="0" w:nlCheck="1" w:checkStyle="0"/>
  <w:activeWritingStyle w:appName="MSWord" w:lang="fr-FR"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9:59: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0BA834E9-7F5C-4C06-A8A2-B0E97A06CBA7"/>
    <w:docVar w:name="LW_COVERPAGE_TYPE" w:val="1"/>
    <w:docVar w:name="LW_CROSSREFERENCE" w:val="{SWD(2026) 216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Luxembourg"/>
    <w:docVar w:name="LW_TYPE.DOC.CP" w:val="COUNCIL RECOMMENDATION"/>
    <w:docVar w:name="LwApiVersions" w:val="LW4CoDe 1.24.5.0; LW 9.2, Build 20251112"/>
  </w:docVars>
  <w:rsids>
    <w:rsidRoot w:val="00CA0B25"/>
    <w:rsid w:val="00000045"/>
    <w:rsid w:val="00000090"/>
    <w:rsid w:val="000000BE"/>
    <w:rsid w:val="000001D5"/>
    <w:rsid w:val="00000228"/>
    <w:rsid w:val="00000234"/>
    <w:rsid w:val="00000239"/>
    <w:rsid w:val="0000026D"/>
    <w:rsid w:val="00000287"/>
    <w:rsid w:val="00000291"/>
    <w:rsid w:val="00000294"/>
    <w:rsid w:val="000002FE"/>
    <w:rsid w:val="00000388"/>
    <w:rsid w:val="000003EB"/>
    <w:rsid w:val="0000044A"/>
    <w:rsid w:val="00000450"/>
    <w:rsid w:val="00000490"/>
    <w:rsid w:val="000004B9"/>
    <w:rsid w:val="000004BD"/>
    <w:rsid w:val="000004E2"/>
    <w:rsid w:val="00000541"/>
    <w:rsid w:val="0000055D"/>
    <w:rsid w:val="0000059C"/>
    <w:rsid w:val="00000610"/>
    <w:rsid w:val="0000065A"/>
    <w:rsid w:val="00000667"/>
    <w:rsid w:val="000006B2"/>
    <w:rsid w:val="000006BC"/>
    <w:rsid w:val="00000748"/>
    <w:rsid w:val="000007B6"/>
    <w:rsid w:val="000007E0"/>
    <w:rsid w:val="00000828"/>
    <w:rsid w:val="00000859"/>
    <w:rsid w:val="00000862"/>
    <w:rsid w:val="0000087D"/>
    <w:rsid w:val="00000897"/>
    <w:rsid w:val="00000910"/>
    <w:rsid w:val="0000091C"/>
    <w:rsid w:val="0000096B"/>
    <w:rsid w:val="00000972"/>
    <w:rsid w:val="00000981"/>
    <w:rsid w:val="000009E8"/>
    <w:rsid w:val="00000AFB"/>
    <w:rsid w:val="00000B21"/>
    <w:rsid w:val="00000B35"/>
    <w:rsid w:val="00000B41"/>
    <w:rsid w:val="00000B4C"/>
    <w:rsid w:val="00000BCD"/>
    <w:rsid w:val="00000BE1"/>
    <w:rsid w:val="00000BE2"/>
    <w:rsid w:val="00000BEE"/>
    <w:rsid w:val="00000C11"/>
    <w:rsid w:val="00000C5D"/>
    <w:rsid w:val="00000C84"/>
    <w:rsid w:val="00000E58"/>
    <w:rsid w:val="00000EB3"/>
    <w:rsid w:val="00000EB5"/>
    <w:rsid w:val="00000F2F"/>
    <w:rsid w:val="00000F7A"/>
    <w:rsid w:val="00000F84"/>
    <w:rsid w:val="00000FA4"/>
    <w:rsid w:val="00000FA7"/>
    <w:rsid w:val="00000FEA"/>
    <w:rsid w:val="00001037"/>
    <w:rsid w:val="00001049"/>
    <w:rsid w:val="0000104E"/>
    <w:rsid w:val="000010AD"/>
    <w:rsid w:val="000010CC"/>
    <w:rsid w:val="000010D0"/>
    <w:rsid w:val="000010DF"/>
    <w:rsid w:val="000010F7"/>
    <w:rsid w:val="0000114E"/>
    <w:rsid w:val="000011EE"/>
    <w:rsid w:val="00001245"/>
    <w:rsid w:val="00001262"/>
    <w:rsid w:val="00001274"/>
    <w:rsid w:val="000012B3"/>
    <w:rsid w:val="000012D1"/>
    <w:rsid w:val="000012DD"/>
    <w:rsid w:val="000012E4"/>
    <w:rsid w:val="00001360"/>
    <w:rsid w:val="00001386"/>
    <w:rsid w:val="000013AD"/>
    <w:rsid w:val="000013CB"/>
    <w:rsid w:val="000013EA"/>
    <w:rsid w:val="00001437"/>
    <w:rsid w:val="00001438"/>
    <w:rsid w:val="0000145D"/>
    <w:rsid w:val="00001476"/>
    <w:rsid w:val="00001498"/>
    <w:rsid w:val="000014AC"/>
    <w:rsid w:val="00001512"/>
    <w:rsid w:val="00001557"/>
    <w:rsid w:val="00001582"/>
    <w:rsid w:val="000015D2"/>
    <w:rsid w:val="000015E4"/>
    <w:rsid w:val="0000165C"/>
    <w:rsid w:val="000016A8"/>
    <w:rsid w:val="0000176E"/>
    <w:rsid w:val="0000177C"/>
    <w:rsid w:val="0000178E"/>
    <w:rsid w:val="0000179E"/>
    <w:rsid w:val="000017BA"/>
    <w:rsid w:val="000017E0"/>
    <w:rsid w:val="00001827"/>
    <w:rsid w:val="00001858"/>
    <w:rsid w:val="00001868"/>
    <w:rsid w:val="000018F0"/>
    <w:rsid w:val="00001904"/>
    <w:rsid w:val="00001985"/>
    <w:rsid w:val="000019F5"/>
    <w:rsid w:val="00001AA6"/>
    <w:rsid w:val="00001AB8"/>
    <w:rsid w:val="00001AC7"/>
    <w:rsid w:val="00001AFE"/>
    <w:rsid w:val="00001B27"/>
    <w:rsid w:val="00001B76"/>
    <w:rsid w:val="00001BF9"/>
    <w:rsid w:val="00001C13"/>
    <w:rsid w:val="00001C58"/>
    <w:rsid w:val="00001C81"/>
    <w:rsid w:val="00001CDA"/>
    <w:rsid w:val="00001CE7"/>
    <w:rsid w:val="00001D6D"/>
    <w:rsid w:val="00001D81"/>
    <w:rsid w:val="00001D96"/>
    <w:rsid w:val="00001DA0"/>
    <w:rsid w:val="00001DA2"/>
    <w:rsid w:val="00001DEB"/>
    <w:rsid w:val="00001E18"/>
    <w:rsid w:val="00001E24"/>
    <w:rsid w:val="00001E32"/>
    <w:rsid w:val="00001E33"/>
    <w:rsid w:val="00001E9F"/>
    <w:rsid w:val="00001F2B"/>
    <w:rsid w:val="00001FAF"/>
    <w:rsid w:val="00001FBF"/>
    <w:rsid w:val="00001FD3"/>
    <w:rsid w:val="00002096"/>
    <w:rsid w:val="000020A4"/>
    <w:rsid w:val="000020B9"/>
    <w:rsid w:val="000020C8"/>
    <w:rsid w:val="000021ED"/>
    <w:rsid w:val="00002217"/>
    <w:rsid w:val="00002245"/>
    <w:rsid w:val="0000224B"/>
    <w:rsid w:val="0000229C"/>
    <w:rsid w:val="000022B0"/>
    <w:rsid w:val="000022F7"/>
    <w:rsid w:val="00002322"/>
    <w:rsid w:val="00002353"/>
    <w:rsid w:val="0000236A"/>
    <w:rsid w:val="00002373"/>
    <w:rsid w:val="000023B7"/>
    <w:rsid w:val="000023C6"/>
    <w:rsid w:val="00002401"/>
    <w:rsid w:val="00002436"/>
    <w:rsid w:val="00002439"/>
    <w:rsid w:val="000024C3"/>
    <w:rsid w:val="000024E2"/>
    <w:rsid w:val="000024F4"/>
    <w:rsid w:val="000024FD"/>
    <w:rsid w:val="0000253A"/>
    <w:rsid w:val="0000253F"/>
    <w:rsid w:val="0000256E"/>
    <w:rsid w:val="00002590"/>
    <w:rsid w:val="000025AA"/>
    <w:rsid w:val="0000267D"/>
    <w:rsid w:val="000026A4"/>
    <w:rsid w:val="000026AF"/>
    <w:rsid w:val="000026E7"/>
    <w:rsid w:val="0000271F"/>
    <w:rsid w:val="00002730"/>
    <w:rsid w:val="000027BC"/>
    <w:rsid w:val="000027C7"/>
    <w:rsid w:val="00002828"/>
    <w:rsid w:val="0000286E"/>
    <w:rsid w:val="00002887"/>
    <w:rsid w:val="000028E7"/>
    <w:rsid w:val="000028FD"/>
    <w:rsid w:val="000029C6"/>
    <w:rsid w:val="00002A11"/>
    <w:rsid w:val="00002A2B"/>
    <w:rsid w:val="00002A3B"/>
    <w:rsid w:val="00002A7E"/>
    <w:rsid w:val="00002AAC"/>
    <w:rsid w:val="00002B2E"/>
    <w:rsid w:val="00002BB3"/>
    <w:rsid w:val="00002BEA"/>
    <w:rsid w:val="00002C42"/>
    <w:rsid w:val="00002C55"/>
    <w:rsid w:val="00002C83"/>
    <w:rsid w:val="00002CB2"/>
    <w:rsid w:val="00002CC1"/>
    <w:rsid w:val="00002CDE"/>
    <w:rsid w:val="00002CF3"/>
    <w:rsid w:val="00002D39"/>
    <w:rsid w:val="00002D6D"/>
    <w:rsid w:val="00002D87"/>
    <w:rsid w:val="00002DA3"/>
    <w:rsid w:val="00002DDF"/>
    <w:rsid w:val="00002DE1"/>
    <w:rsid w:val="00002DEB"/>
    <w:rsid w:val="00002DF9"/>
    <w:rsid w:val="00002E02"/>
    <w:rsid w:val="00002E09"/>
    <w:rsid w:val="00002E33"/>
    <w:rsid w:val="00002E66"/>
    <w:rsid w:val="00002EA0"/>
    <w:rsid w:val="00002EAD"/>
    <w:rsid w:val="00002ECC"/>
    <w:rsid w:val="00002ED0"/>
    <w:rsid w:val="00002F3F"/>
    <w:rsid w:val="00002F45"/>
    <w:rsid w:val="00002F60"/>
    <w:rsid w:val="00002FC5"/>
    <w:rsid w:val="0000300D"/>
    <w:rsid w:val="0000302C"/>
    <w:rsid w:val="000030D9"/>
    <w:rsid w:val="000030E6"/>
    <w:rsid w:val="00003164"/>
    <w:rsid w:val="00003198"/>
    <w:rsid w:val="0000322B"/>
    <w:rsid w:val="000032B8"/>
    <w:rsid w:val="000032E7"/>
    <w:rsid w:val="000032FA"/>
    <w:rsid w:val="0000332F"/>
    <w:rsid w:val="0000336B"/>
    <w:rsid w:val="0000337E"/>
    <w:rsid w:val="000033EF"/>
    <w:rsid w:val="00003408"/>
    <w:rsid w:val="00003410"/>
    <w:rsid w:val="00003421"/>
    <w:rsid w:val="00003440"/>
    <w:rsid w:val="00003442"/>
    <w:rsid w:val="0000348B"/>
    <w:rsid w:val="000034A0"/>
    <w:rsid w:val="000034C1"/>
    <w:rsid w:val="0000350F"/>
    <w:rsid w:val="0000351E"/>
    <w:rsid w:val="0000351F"/>
    <w:rsid w:val="00003527"/>
    <w:rsid w:val="00003540"/>
    <w:rsid w:val="000035A0"/>
    <w:rsid w:val="000035B8"/>
    <w:rsid w:val="000035C6"/>
    <w:rsid w:val="000035CC"/>
    <w:rsid w:val="000035E2"/>
    <w:rsid w:val="0000361F"/>
    <w:rsid w:val="0000366E"/>
    <w:rsid w:val="0000367C"/>
    <w:rsid w:val="000036C2"/>
    <w:rsid w:val="0000370C"/>
    <w:rsid w:val="0000374C"/>
    <w:rsid w:val="00003776"/>
    <w:rsid w:val="0000377C"/>
    <w:rsid w:val="00003791"/>
    <w:rsid w:val="000037AF"/>
    <w:rsid w:val="00003828"/>
    <w:rsid w:val="00003837"/>
    <w:rsid w:val="00003854"/>
    <w:rsid w:val="00003855"/>
    <w:rsid w:val="000038F6"/>
    <w:rsid w:val="00003909"/>
    <w:rsid w:val="00003A84"/>
    <w:rsid w:val="00003ACE"/>
    <w:rsid w:val="00003ADE"/>
    <w:rsid w:val="00003B07"/>
    <w:rsid w:val="00003B3D"/>
    <w:rsid w:val="00003B68"/>
    <w:rsid w:val="00003C12"/>
    <w:rsid w:val="00003C16"/>
    <w:rsid w:val="00003C74"/>
    <w:rsid w:val="00003CE6"/>
    <w:rsid w:val="00003D2A"/>
    <w:rsid w:val="00003D98"/>
    <w:rsid w:val="00003DC5"/>
    <w:rsid w:val="00003DD1"/>
    <w:rsid w:val="00003DFC"/>
    <w:rsid w:val="00003E2D"/>
    <w:rsid w:val="00003E42"/>
    <w:rsid w:val="00003E6F"/>
    <w:rsid w:val="00003EDD"/>
    <w:rsid w:val="00003EED"/>
    <w:rsid w:val="00003F24"/>
    <w:rsid w:val="00003F2E"/>
    <w:rsid w:val="00003F32"/>
    <w:rsid w:val="00003FD6"/>
    <w:rsid w:val="0000400B"/>
    <w:rsid w:val="00004077"/>
    <w:rsid w:val="00004081"/>
    <w:rsid w:val="000040B8"/>
    <w:rsid w:val="000040D0"/>
    <w:rsid w:val="0000413F"/>
    <w:rsid w:val="00004143"/>
    <w:rsid w:val="0000417A"/>
    <w:rsid w:val="000041B6"/>
    <w:rsid w:val="000041C5"/>
    <w:rsid w:val="000041D1"/>
    <w:rsid w:val="000041EA"/>
    <w:rsid w:val="000041EC"/>
    <w:rsid w:val="00004205"/>
    <w:rsid w:val="00004287"/>
    <w:rsid w:val="000042BE"/>
    <w:rsid w:val="00004306"/>
    <w:rsid w:val="00004346"/>
    <w:rsid w:val="0000434B"/>
    <w:rsid w:val="00004396"/>
    <w:rsid w:val="000043D1"/>
    <w:rsid w:val="000043ED"/>
    <w:rsid w:val="000043F3"/>
    <w:rsid w:val="00004401"/>
    <w:rsid w:val="0000448E"/>
    <w:rsid w:val="0000449F"/>
    <w:rsid w:val="000044B0"/>
    <w:rsid w:val="0000450E"/>
    <w:rsid w:val="00004529"/>
    <w:rsid w:val="000045AA"/>
    <w:rsid w:val="000045D2"/>
    <w:rsid w:val="00004678"/>
    <w:rsid w:val="00004695"/>
    <w:rsid w:val="0000469B"/>
    <w:rsid w:val="00004712"/>
    <w:rsid w:val="00004737"/>
    <w:rsid w:val="00004752"/>
    <w:rsid w:val="00004778"/>
    <w:rsid w:val="0000479C"/>
    <w:rsid w:val="000047A5"/>
    <w:rsid w:val="000047AE"/>
    <w:rsid w:val="00004806"/>
    <w:rsid w:val="00004807"/>
    <w:rsid w:val="0000487A"/>
    <w:rsid w:val="000048BD"/>
    <w:rsid w:val="000048D7"/>
    <w:rsid w:val="00004923"/>
    <w:rsid w:val="0000495B"/>
    <w:rsid w:val="00004A08"/>
    <w:rsid w:val="00004A2B"/>
    <w:rsid w:val="00004A9B"/>
    <w:rsid w:val="00004AB1"/>
    <w:rsid w:val="00004AB6"/>
    <w:rsid w:val="00004AE0"/>
    <w:rsid w:val="00004B1B"/>
    <w:rsid w:val="00004BE9"/>
    <w:rsid w:val="00004C1C"/>
    <w:rsid w:val="00004C5D"/>
    <w:rsid w:val="00004C64"/>
    <w:rsid w:val="00004C66"/>
    <w:rsid w:val="00004CA9"/>
    <w:rsid w:val="00004CB1"/>
    <w:rsid w:val="00004CEA"/>
    <w:rsid w:val="00004D26"/>
    <w:rsid w:val="00004D44"/>
    <w:rsid w:val="00004D5B"/>
    <w:rsid w:val="00004D89"/>
    <w:rsid w:val="00004D97"/>
    <w:rsid w:val="00004DB5"/>
    <w:rsid w:val="00004E46"/>
    <w:rsid w:val="00004E52"/>
    <w:rsid w:val="00004E62"/>
    <w:rsid w:val="00004E84"/>
    <w:rsid w:val="00004EAA"/>
    <w:rsid w:val="00004EC6"/>
    <w:rsid w:val="00004EFD"/>
    <w:rsid w:val="00004F59"/>
    <w:rsid w:val="00004F9D"/>
    <w:rsid w:val="00005028"/>
    <w:rsid w:val="00005035"/>
    <w:rsid w:val="0000509C"/>
    <w:rsid w:val="000050C0"/>
    <w:rsid w:val="000050C4"/>
    <w:rsid w:val="000050DE"/>
    <w:rsid w:val="00005141"/>
    <w:rsid w:val="00005157"/>
    <w:rsid w:val="00005191"/>
    <w:rsid w:val="000052C8"/>
    <w:rsid w:val="0000533D"/>
    <w:rsid w:val="000053E1"/>
    <w:rsid w:val="00005438"/>
    <w:rsid w:val="0000543E"/>
    <w:rsid w:val="00005487"/>
    <w:rsid w:val="0000553C"/>
    <w:rsid w:val="000055AD"/>
    <w:rsid w:val="00005620"/>
    <w:rsid w:val="0000562C"/>
    <w:rsid w:val="00005666"/>
    <w:rsid w:val="00005671"/>
    <w:rsid w:val="0000567C"/>
    <w:rsid w:val="0000575D"/>
    <w:rsid w:val="0000577E"/>
    <w:rsid w:val="00005839"/>
    <w:rsid w:val="000058AE"/>
    <w:rsid w:val="000058DF"/>
    <w:rsid w:val="00005904"/>
    <w:rsid w:val="00005927"/>
    <w:rsid w:val="00005929"/>
    <w:rsid w:val="00005976"/>
    <w:rsid w:val="000059A9"/>
    <w:rsid w:val="000059F9"/>
    <w:rsid w:val="00005A2E"/>
    <w:rsid w:val="00005A32"/>
    <w:rsid w:val="00005A53"/>
    <w:rsid w:val="00005A90"/>
    <w:rsid w:val="00005AA5"/>
    <w:rsid w:val="00005AD4"/>
    <w:rsid w:val="00005B3F"/>
    <w:rsid w:val="00005BA1"/>
    <w:rsid w:val="00005BBD"/>
    <w:rsid w:val="00005BC3"/>
    <w:rsid w:val="00005BD8"/>
    <w:rsid w:val="00005C2D"/>
    <w:rsid w:val="00005CAA"/>
    <w:rsid w:val="00005CAF"/>
    <w:rsid w:val="00005CDB"/>
    <w:rsid w:val="00005D45"/>
    <w:rsid w:val="00005D5C"/>
    <w:rsid w:val="00005DBD"/>
    <w:rsid w:val="00005DE9"/>
    <w:rsid w:val="00005E47"/>
    <w:rsid w:val="00005E95"/>
    <w:rsid w:val="00005EE7"/>
    <w:rsid w:val="00005F6D"/>
    <w:rsid w:val="00005F92"/>
    <w:rsid w:val="00005FBF"/>
    <w:rsid w:val="00005FD5"/>
    <w:rsid w:val="00006019"/>
    <w:rsid w:val="00006039"/>
    <w:rsid w:val="00006074"/>
    <w:rsid w:val="00006083"/>
    <w:rsid w:val="00006099"/>
    <w:rsid w:val="000060F8"/>
    <w:rsid w:val="0000613B"/>
    <w:rsid w:val="00006154"/>
    <w:rsid w:val="00006177"/>
    <w:rsid w:val="00006180"/>
    <w:rsid w:val="000061B3"/>
    <w:rsid w:val="00006261"/>
    <w:rsid w:val="0000627C"/>
    <w:rsid w:val="00006290"/>
    <w:rsid w:val="000062A7"/>
    <w:rsid w:val="00006303"/>
    <w:rsid w:val="0000630B"/>
    <w:rsid w:val="00006326"/>
    <w:rsid w:val="00006331"/>
    <w:rsid w:val="0000633D"/>
    <w:rsid w:val="00006347"/>
    <w:rsid w:val="000063E3"/>
    <w:rsid w:val="00006419"/>
    <w:rsid w:val="00006458"/>
    <w:rsid w:val="00006484"/>
    <w:rsid w:val="000064E0"/>
    <w:rsid w:val="00006579"/>
    <w:rsid w:val="000065BE"/>
    <w:rsid w:val="000065E4"/>
    <w:rsid w:val="000065FC"/>
    <w:rsid w:val="00006644"/>
    <w:rsid w:val="00006646"/>
    <w:rsid w:val="00006675"/>
    <w:rsid w:val="00006722"/>
    <w:rsid w:val="00006725"/>
    <w:rsid w:val="00006742"/>
    <w:rsid w:val="0000678C"/>
    <w:rsid w:val="0000679F"/>
    <w:rsid w:val="00006842"/>
    <w:rsid w:val="000068A9"/>
    <w:rsid w:val="000068B3"/>
    <w:rsid w:val="000068F6"/>
    <w:rsid w:val="0000690D"/>
    <w:rsid w:val="0000692E"/>
    <w:rsid w:val="00006934"/>
    <w:rsid w:val="00006970"/>
    <w:rsid w:val="0000698A"/>
    <w:rsid w:val="00006994"/>
    <w:rsid w:val="000069BF"/>
    <w:rsid w:val="00006A12"/>
    <w:rsid w:val="00006A17"/>
    <w:rsid w:val="00006A36"/>
    <w:rsid w:val="00006A7F"/>
    <w:rsid w:val="00006AD4"/>
    <w:rsid w:val="00006B55"/>
    <w:rsid w:val="00006B8F"/>
    <w:rsid w:val="00006BAA"/>
    <w:rsid w:val="00006BE7"/>
    <w:rsid w:val="00006BE8"/>
    <w:rsid w:val="00006C03"/>
    <w:rsid w:val="00006C2C"/>
    <w:rsid w:val="00006C75"/>
    <w:rsid w:val="00006CC2"/>
    <w:rsid w:val="00006CE9"/>
    <w:rsid w:val="00006DED"/>
    <w:rsid w:val="00006E20"/>
    <w:rsid w:val="00006E27"/>
    <w:rsid w:val="00006EBD"/>
    <w:rsid w:val="00006FBB"/>
    <w:rsid w:val="00006FF6"/>
    <w:rsid w:val="00007042"/>
    <w:rsid w:val="000070CD"/>
    <w:rsid w:val="000070E4"/>
    <w:rsid w:val="0000715B"/>
    <w:rsid w:val="0000715D"/>
    <w:rsid w:val="000071A8"/>
    <w:rsid w:val="000071AD"/>
    <w:rsid w:val="000071BA"/>
    <w:rsid w:val="000071C4"/>
    <w:rsid w:val="0000721F"/>
    <w:rsid w:val="0000722D"/>
    <w:rsid w:val="000072AB"/>
    <w:rsid w:val="000072B7"/>
    <w:rsid w:val="000072E9"/>
    <w:rsid w:val="0000730C"/>
    <w:rsid w:val="00007339"/>
    <w:rsid w:val="000073BB"/>
    <w:rsid w:val="000073BE"/>
    <w:rsid w:val="0000740E"/>
    <w:rsid w:val="0000742E"/>
    <w:rsid w:val="00007460"/>
    <w:rsid w:val="00007462"/>
    <w:rsid w:val="0000749E"/>
    <w:rsid w:val="000074DA"/>
    <w:rsid w:val="0000756E"/>
    <w:rsid w:val="000075AF"/>
    <w:rsid w:val="000075D3"/>
    <w:rsid w:val="000075DF"/>
    <w:rsid w:val="000075EF"/>
    <w:rsid w:val="00007659"/>
    <w:rsid w:val="000076CD"/>
    <w:rsid w:val="0000776A"/>
    <w:rsid w:val="0000776E"/>
    <w:rsid w:val="000077A1"/>
    <w:rsid w:val="00007824"/>
    <w:rsid w:val="0000782D"/>
    <w:rsid w:val="00007892"/>
    <w:rsid w:val="00007898"/>
    <w:rsid w:val="0000789A"/>
    <w:rsid w:val="000078CA"/>
    <w:rsid w:val="00007917"/>
    <w:rsid w:val="00007938"/>
    <w:rsid w:val="0000797C"/>
    <w:rsid w:val="0000798D"/>
    <w:rsid w:val="0000799E"/>
    <w:rsid w:val="000079CE"/>
    <w:rsid w:val="000079EC"/>
    <w:rsid w:val="00007A7C"/>
    <w:rsid w:val="00007A9B"/>
    <w:rsid w:val="00007AB5"/>
    <w:rsid w:val="00007AF0"/>
    <w:rsid w:val="00007B01"/>
    <w:rsid w:val="00007B30"/>
    <w:rsid w:val="00007B52"/>
    <w:rsid w:val="00007B55"/>
    <w:rsid w:val="00007B91"/>
    <w:rsid w:val="00007BA8"/>
    <w:rsid w:val="00007BFB"/>
    <w:rsid w:val="00007C39"/>
    <w:rsid w:val="00007C8F"/>
    <w:rsid w:val="00007CD7"/>
    <w:rsid w:val="00007D43"/>
    <w:rsid w:val="00007D82"/>
    <w:rsid w:val="00007D87"/>
    <w:rsid w:val="00007DA4"/>
    <w:rsid w:val="00007E1F"/>
    <w:rsid w:val="00007E7A"/>
    <w:rsid w:val="00007E9D"/>
    <w:rsid w:val="00007EB4"/>
    <w:rsid w:val="00007F02"/>
    <w:rsid w:val="00007F1A"/>
    <w:rsid w:val="00007F9A"/>
    <w:rsid w:val="00007FC5"/>
    <w:rsid w:val="00007FE6"/>
    <w:rsid w:val="00010036"/>
    <w:rsid w:val="0001008E"/>
    <w:rsid w:val="00010092"/>
    <w:rsid w:val="000100D1"/>
    <w:rsid w:val="0001010E"/>
    <w:rsid w:val="0001012A"/>
    <w:rsid w:val="0001016E"/>
    <w:rsid w:val="0001017D"/>
    <w:rsid w:val="00010192"/>
    <w:rsid w:val="00010261"/>
    <w:rsid w:val="000102DF"/>
    <w:rsid w:val="00010302"/>
    <w:rsid w:val="00010386"/>
    <w:rsid w:val="000103BB"/>
    <w:rsid w:val="000103CE"/>
    <w:rsid w:val="00010465"/>
    <w:rsid w:val="00010468"/>
    <w:rsid w:val="0001046B"/>
    <w:rsid w:val="00010490"/>
    <w:rsid w:val="000104A4"/>
    <w:rsid w:val="000104ED"/>
    <w:rsid w:val="00010504"/>
    <w:rsid w:val="0001052F"/>
    <w:rsid w:val="0001054A"/>
    <w:rsid w:val="00010591"/>
    <w:rsid w:val="000105AC"/>
    <w:rsid w:val="000105EA"/>
    <w:rsid w:val="00010606"/>
    <w:rsid w:val="00010665"/>
    <w:rsid w:val="00010690"/>
    <w:rsid w:val="00010756"/>
    <w:rsid w:val="00010763"/>
    <w:rsid w:val="0001078C"/>
    <w:rsid w:val="0001080F"/>
    <w:rsid w:val="0001084B"/>
    <w:rsid w:val="000108BA"/>
    <w:rsid w:val="000108D1"/>
    <w:rsid w:val="00010926"/>
    <w:rsid w:val="0001098A"/>
    <w:rsid w:val="00010A08"/>
    <w:rsid w:val="00010A12"/>
    <w:rsid w:val="00010A15"/>
    <w:rsid w:val="00010A60"/>
    <w:rsid w:val="00010A67"/>
    <w:rsid w:val="00010AA0"/>
    <w:rsid w:val="00010B06"/>
    <w:rsid w:val="00010B3C"/>
    <w:rsid w:val="00010B51"/>
    <w:rsid w:val="00010B79"/>
    <w:rsid w:val="00010B7C"/>
    <w:rsid w:val="00010BAB"/>
    <w:rsid w:val="00010BC9"/>
    <w:rsid w:val="00010BDD"/>
    <w:rsid w:val="00010C0D"/>
    <w:rsid w:val="00010C34"/>
    <w:rsid w:val="00010C46"/>
    <w:rsid w:val="00010CA5"/>
    <w:rsid w:val="00010CA9"/>
    <w:rsid w:val="00010D1E"/>
    <w:rsid w:val="00010ECC"/>
    <w:rsid w:val="00010EDF"/>
    <w:rsid w:val="00010EF7"/>
    <w:rsid w:val="00010EFB"/>
    <w:rsid w:val="00010EFD"/>
    <w:rsid w:val="00010F1E"/>
    <w:rsid w:val="00010F79"/>
    <w:rsid w:val="00010F85"/>
    <w:rsid w:val="00010F9C"/>
    <w:rsid w:val="000110C4"/>
    <w:rsid w:val="000110E8"/>
    <w:rsid w:val="00011114"/>
    <w:rsid w:val="0001111D"/>
    <w:rsid w:val="00011158"/>
    <w:rsid w:val="000111D6"/>
    <w:rsid w:val="000111DB"/>
    <w:rsid w:val="000111EA"/>
    <w:rsid w:val="0001127F"/>
    <w:rsid w:val="000113A7"/>
    <w:rsid w:val="000113DC"/>
    <w:rsid w:val="00011436"/>
    <w:rsid w:val="0001144A"/>
    <w:rsid w:val="0001147D"/>
    <w:rsid w:val="00011483"/>
    <w:rsid w:val="00011495"/>
    <w:rsid w:val="00011532"/>
    <w:rsid w:val="000115AF"/>
    <w:rsid w:val="00011621"/>
    <w:rsid w:val="0001167E"/>
    <w:rsid w:val="00011698"/>
    <w:rsid w:val="0001170F"/>
    <w:rsid w:val="00011714"/>
    <w:rsid w:val="00011722"/>
    <w:rsid w:val="0001179A"/>
    <w:rsid w:val="0001179E"/>
    <w:rsid w:val="00011801"/>
    <w:rsid w:val="00011825"/>
    <w:rsid w:val="000118A6"/>
    <w:rsid w:val="000118A8"/>
    <w:rsid w:val="000118AA"/>
    <w:rsid w:val="000118B0"/>
    <w:rsid w:val="000118C3"/>
    <w:rsid w:val="000118C8"/>
    <w:rsid w:val="0001197C"/>
    <w:rsid w:val="0001198C"/>
    <w:rsid w:val="000119B0"/>
    <w:rsid w:val="00011A17"/>
    <w:rsid w:val="00011A41"/>
    <w:rsid w:val="00011A43"/>
    <w:rsid w:val="00011A54"/>
    <w:rsid w:val="00011A8A"/>
    <w:rsid w:val="00011A98"/>
    <w:rsid w:val="00011B70"/>
    <w:rsid w:val="00011B7E"/>
    <w:rsid w:val="00011B80"/>
    <w:rsid w:val="00011BB9"/>
    <w:rsid w:val="00011BF2"/>
    <w:rsid w:val="00011C0E"/>
    <w:rsid w:val="00011C5F"/>
    <w:rsid w:val="00011C8D"/>
    <w:rsid w:val="00011CD1"/>
    <w:rsid w:val="00011D2E"/>
    <w:rsid w:val="00011D5A"/>
    <w:rsid w:val="00011D90"/>
    <w:rsid w:val="00011DCC"/>
    <w:rsid w:val="00011DE1"/>
    <w:rsid w:val="00011E1C"/>
    <w:rsid w:val="00011E97"/>
    <w:rsid w:val="00011ECB"/>
    <w:rsid w:val="00011ECC"/>
    <w:rsid w:val="00011EE8"/>
    <w:rsid w:val="00011F6B"/>
    <w:rsid w:val="00011F95"/>
    <w:rsid w:val="00012033"/>
    <w:rsid w:val="00012042"/>
    <w:rsid w:val="0001208F"/>
    <w:rsid w:val="000120B4"/>
    <w:rsid w:val="000120DB"/>
    <w:rsid w:val="0001210F"/>
    <w:rsid w:val="0001214E"/>
    <w:rsid w:val="00012221"/>
    <w:rsid w:val="000122A4"/>
    <w:rsid w:val="000122B4"/>
    <w:rsid w:val="000122BB"/>
    <w:rsid w:val="000122F0"/>
    <w:rsid w:val="00012331"/>
    <w:rsid w:val="00012339"/>
    <w:rsid w:val="0001235E"/>
    <w:rsid w:val="000123B0"/>
    <w:rsid w:val="000123B8"/>
    <w:rsid w:val="00012405"/>
    <w:rsid w:val="00012406"/>
    <w:rsid w:val="0001240C"/>
    <w:rsid w:val="00012419"/>
    <w:rsid w:val="000124C6"/>
    <w:rsid w:val="000124E6"/>
    <w:rsid w:val="000124EF"/>
    <w:rsid w:val="00012506"/>
    <w:rsid w:val="00012528"/>
    <w:rsid w:val="0001252D"/>
    <w:rsid w:val="0001255F"/>
    <w:rsid w:val="0001258C"/>
    <w:rsid w:val="0001258E"/>
    <w:rsid w:val="000125C2"/>
    <w:rsid w:val="0001264C"/>
    <w:rsid w:val="0001265B"/>
    <w:rsid w:val="0001268B"/>
    <w:rsid w:val="000126C2"/>
    <w:rsid w:val="000127BC"/>
    <w:rsid w:val="000127D5"/>
    <w:rsid w:val="000127F7"/>
    <w:rsid w:val="0001286A"/>
    <w:rsid w:val="00012907"/>
    <w:rsid w:val="00012946"/>
    <w:rsid w:val="00012A6A"/>
    <w:rsid w:val="00012AF0"/>
    <w:rsid w:val="00012B88"/>
    <w:rsid w:val="00012BC9"/>
    <w:rsid w:val="00012BD5"/>
    <w:rsid w:val="00012BDE"/>
    <w:rsid w:val="00012C11"/>
    <w:rsid w:val="00012C36"/>
    <w:rsid w:val="00012CA7"/>
    <w:rsid w:val="00012CBA"/>
    <w:rsid w:val="00012CDC"/>
    <w:rsid w:val="00012D0A"/>
    <w:rsid w:val="00012D2E"/>
    <w:rsid w:val="00012D48"/>
    <w:rsid w:val="00012D73"/>
    <w:rsid w:val="00012E0D"/>
    <w:rsid w:val="00012E30"/>
    <w:rsid w:val="00012E4B"/>
    <w:rsid w:val="00012EA8"/>
    <w:rsid w:val="00012EB7"/>
    <w:rsid w:val="00012EE3"/>
    <w:rsid w:val="00012F44"/>
    <w:rsid w:val="00012FE2"/>
    <w:rsid w:val="00013063"/>
    <w:rsid w:val="0001306F"/>
    <w:rsid w:val="0001307F"/>
    <w:rsid w:val="00013086"/>
    <w:rsid w:val="000130A0"/>
    <w:rsid w:val="00013162"/>
    <w:rsid w:val="00013190"/>
    <w:rsid w:val="00013232"/>
    <w:rsid w:val="0001323C"/>
    <w:rsid w:val="00013254"/>
    <w:rsid w:val="0001330B"/>
    <w:rsid w:val="00013345"/>
    <w:rsid w:val="00013348"/>
    <w:rsid w:val="0001334C"/>
    <w:rsid w:val="000133FA"/>
    <w:rsid w:val="00013431"/>
    <w:rsid w:val="0001345A"/>
    <w:rsid w:val="00013477"/>
    <w:rsid w:val="00013489"/>
    <w:rsid w:val="000134C4"/>
    <w:rsid w:val="00013512"/>
    <w:rsid w:val="0001355A"/>
    <w:rsid w:val="0001356B"/>
    <w:rsid w:val="0001362B"/>
    <w:rsid w:val="0001362F"/>
    <w:rsid w:val="00013652"/>
    <w:rsid w:val="0001369A"/>
    <w:rsid w:val="000136AD"/>
    <w:rsid w:val="0001371E"/>
    <w:rsid w:val="00013748"/>
    <w:rsid w:val="0001380D"/>
    <w:rsid w:val="0001382E"/>
    <w:rsid w:val="0001386E"/>
    <w:rsid w:val="000138E5"/>
    <w:rsid w:val="00013927"/>
    <w:rsid w:val="00013A7D"/>
    <w:rsid w:val="00013AA4"/>
    <w:rsid w:val="00013AE3"/>
    <w:rsid w:val="00013B0D"/>
    <w:rsid w:val="00013B63"/>
    <w:rsid w:val="00013C0A"/>
    <w:rsid w:val="00013C15"/>
    <w:rsid w:val="00013C2F"/>
    <w:rsid w:val="00013C3F"/>
    <w:rsid w:val="00013C74"/>
    <w:rsid w:val="00013D3E"/>
    <w:rsid w:val="00013D7A"/>
    <w:rsid w:val="00013DAE"/>
    <w:rsid w:val="00013E27"/>
    <w:rsid w:val="00013E2E"/>
    <w:rsid w:val="00013E68"/>
    <w:rsid w:val="00013EC9"/>
    <w:rsid w:val="00013ED7"/>
    <w:rsid w:val="00013F12"/>
    <w:rsid w:val="00013F4A"/>
    <w:rsid w:val="00013F75"/>
    <w:rsid w:val="00013FA0"/>
    <w:rsid w:val="00013FD0"/>
    <w:rsid w:val="00013FE0"/>
    <w:rsid w:val="00013FF2"/>
    <w:rsid w:val="00013FF9"/>
    <w:rsid w:val="00013FFC"/>
    <w:rsid w:val="0001400C"/>
    <w:rsid w:val="000140CC"/>
    <w:rsid w:val="000140D0"/>
    <w:rsid w:val="0001417B"/>
    <w:rsid w:val="00014181"/>
    <w:rsid w:val="000141C7"/>
    <w:rsid w:val="0001428B"/>
    <w:rsid w:val="000142EF"/>
    <w:rsid w:val="0001436F"/>
    <w:rsid w:val="00014391"/>
    <w:rsid w:val="0001442F"/>
    <w:rsid w:val="00014433"/>
    <w:rsid w:val="0001444A"/>
    <w:rsid w:val="000144A3"/>
    <w:rsid w:val="000144B2"/>
    <w:rsid w:val="000144DC"/>
    <w:rsid w:val="000144EC"/>
    <w:rsid w:val="000144F9"/>
    <w:rsid w:val="0001450E"/>
    <w:rsid w:val="00014510"/>
    <w:rsid w:val="0001451C"/>
    <w:rsid w:val="00014527"/>
    <w:rsid w:val="00014535"/>
    <w:rsid w:val="0001457F"/>
    <w:rsid w:val="000145AC"/>
    <w:rsid w:val="000145C5"/>
    <w:rsid w:val="00014605"/>
    <w:rsid w:val="000146B6"/>
    <w:rsid w:val="00014750"/>
    <w:rsid w:val="00014764"/>
    <w:rsid w:val="00014781"/>
    <w:rsid w:val="0001478F"/>
    <w:rsid w:val="000147FA"/>
    <w:rsid w:val="00014801"/>
    <w:rsid w:val="0001480E"/>
    <w:rsid w:val="0001484E"/>
    <w:rsid w:val="00014880"/>
    <w:rsid w:val="000148FA"/>
    <w:rsid w:val="00014972"/>
    <w:rsid w:val="000149C4"/>
    <w:rsid w:val="00014A8E"/>
    <w:rsid w:val="00014AFB"/>
    <w:rsid w:val="00014C0C"/>
    <w:rsid w:val="00014C1B"/>
    <w:rsid w:val="00014C67"/>
    <w:rsid w:val="00014CC3"/>
    <w:rsid w:val="00014CDC"/>
    <w:rsid w:val="00014D9B"/>
    <w:rsid w:val="00014DDA"/>
    <w:rsid w:val="00014E45"/>
    <w:rsid w:val="00014E57"/>
    <w:rsid w:val="00014E6B"/>
    <w:rsid w:val="00014E73"/>
    <w:rsid w:val="00014F74"/>
    <w:rsid w:val="00014F7C"/>
    <w:rsid w:val="00014FA2"/>
    <w:rsid w:val="00014FAE"/>
    <w:rsid w:val="00015005"/>
    <w:rsid w:val="00015052"/>
    <w:rsid w:val="0001507F"/>
    <w:rsid w:val="00015086"/>
    <w:rsid w:val="000150A0"/>
    <w:rsid w:val="000150E0"/>
    <w:rsid w:val="00015129"/>
    <w:rsid w:val="00015182"/>
    <w:rsid w:val="00015194"/>
    <w:rsid w:val="000151A9"/>
    <w:rsid w:val="000151AA"/>
    <w:rsid w:val="000151B3"/>
    <w:rsid w:val="000151D7"/>
    <w:rsid w:val="00015217"/>
    <w:rsid w:val="000152C1"/>
    <w:rsid w:val="000152F3"/>
    <w:rsid w:val="00015315"/>
    <w:rsid w:val="0001534A"/>
    <w:rsid w:val="000153F2"/>
    <w:rsid w:val="000153F9"/>
    <w:rsid w:val="00015404"/>
    <w:rsid w:val="0001542E"/>
    <w:rsid w:val="0001544A"/>
    <w:rsid w:val="0001545B"/>
    <w:rsid w:val="000154F6"/>
    <w:rsid w:val="00015513"/>
    <w:rsid w:val="0001551A"/>
    <w:rsid w:val="0001552E"/>
    <w:rsid w:val="00015591"/>
    <w:rsid w:val="000155A4"/>
    <w:rsid w:val="000155AE"/>
    <w:rsid w:val="00015613"/>
    <w:rsid w:val="00015619"/>
    <w:rsid w:val="00015679"/>
    <w:rsid w:val="000156E0"/>
    <w:rsid w:val="00015706"/>
    <w:rsid w:val="0001570E"/>
    <w:rsid w:val="00015723"/>
    <w:rsid w:val="00015735"/>
    <w:rsid w:val="000157F9"/>
    <w:rsid w:val="00015807"/>
    <w:rsid w:val="00015983"/>
    <w:rsid w:val="00015986"/>
    <w:rsid w:val="000159A9"/>
    <w:rsid w:val="000159FC"/>
    <w:rsid w:val="00015A13"/>
    <w:rsid w:val="00015A53"/>
    <w:rsid w:val="00015AA2"/>
    <w:rsid w:val="00015ABD"/>
    <w:rsid w:val="00015AD9"/>
    <w:rsid w:val="00015AE6"/>
    <w:rsid w:val="00015C12"/>
    <w:rsid w:val="00015C30"/>
    <w:rsid w:val="00015C63"/>
    <w:rsid w:val="00015D6A"/>
    <w:rsid w:val="00015D81"/>
    <w:rsid w:val="00015D97"/>
    <w:rsid w:val="00015DAE"/>
    <w:rsid w:val="00015E17"/>
    <w:rsid w:val="00015E72"/>
    <w:rsid w:val="00015F40"/>
    <w:rsid w:val="00016090"/>
    <w:rsid w:val="00016098"/>
    <w:rsid w:val="000160B0"/>
    <w:rsid w:val="000160B6"/>
    <w:rsid w:val="000160E6"/>
    <w:rsid w:val="00016118"/>
    <w:rsid w:val="0001613C"/>
    <w:rsid w:val="0001614A"/>
    <w:rsid w:val="000161AB"/>
    <w:rsid w:val="0001622C"/>
    <w:rsid w:val="0001623C"/>
    <w:rsid w:val="000162D3"/>
    <w:rsid w:val="000162E8"/>
    <w:rsid w:val="00016322"/>
    <w:rsid w:val="00016357"/>
    <w:rsid w:val="00016365"/>
    <w:rsid w:val="00016379"/>
    <w:rsid w:val="0001638B"/>
    <w:rsid w:val="00016391"/>
    <w:rsid w:val="000163D1"/>
    <w:rsid w:val="0001642F"/>
    <w:rsid w:val="0001643C"/>
    <w:rsid w:val="00016478"/>
    <w:rsid w:val="000164A9"/>
    <w:rsid w:val="000164B6"/>
    <w:rsid w:val="000164D3"/>
    <w:rsid w:val="0001653C"/>
    <w:rsid w:val="000165A3"/>
    <w:rsid w:val="000165D3"/>
    <w:rsid w:val="000165D5"/>
    <w:rsid w:val="00016603"/>
    <w:rsid w:val="0001662C"/>
    <w:rsid w:val="000166C3"/>
    <w:rsid w:val="000166D4"/>
    <w:rsid w:val="00016701"/>
    <w:rsid w:val="00016754"/>
    <w:rsid w:val="00016774"/>
    <w:rsid w:val="00016775"/>
    <w:rsid w:val="0001677C"/>
    <w:rsid w:val="000167B4"/>
    <w:rsid w:val="000167D0"/>
    <w:rsid w:val="00016828"/>
    <w:rsid w:val="0001690F"/>
    <w:rsid w:val="0001692C"/>
    <w:rsid w:val="000169AA"/>
    <w:rsid w:val="000169AB"/>
    <w:rsid w:val="000169D5"/>
    <w:rsid w:val="00016A2D"/>
    <w:rsid w:val="00016A7E"/>
    <w:rsid w:val="00016A83"/>
    <w:rsid w:val="00016A98"/>
    <w:rsid w:val="00016AED"/>
    <w:rsid w:val="00016AF0"/>
    <w:rsid w:val="00016AF5"/>
    <w:rsid w:val="00016B0F"/>
    <w:rsid w:val="00016B6B"/>
    <w:rsid w:val="00016BAF"/>
    <w:rsid w:val="00016BB4"/>
    <w:rsid w:val="00016BDD"/>
    <w:rsid w:val="00016BF3"/>
    <w:rsid w:val="00016C19"/>
    <w:rsid w:val="00016C4A"/>
    <w:rsid w:val="00016C57"/>
    <w:rsid w:val="00016C6A"/>
    <w:rsid w:val="00016CC0"/>
    <w:rsid w:val="00016CFA"/>
    <w:rsid w:val="00016CFE"/>
    <w:rsid w:val="00016D09"/>
    <w:rsid w:val="00016D0A"/>
    <w:rsid w:val="00016DBD"/>
    <w:rsid w:val="00016DCE"/>
    <w:rsid w:val="00016DD1"/>
    <w:rsid w:val="00016DE5"/>
    <w:rsid w:val="00016EFC"/>
    <w:rsid w:val="00016F20"/>
    <w:rsid w:val="00016F37"/>
    <w:rsid w:val="00016F6D"/>
    <w:rsid w:val="00016F73"/>
    <w:rsid w:val="00016F7E"/>
    <w:rsid w:val="00016F97"/>
    <w:rsid w:val="0001700C"/>
    <w:rsid w:val="00017062"/>
    <w:rsid w:val="0001709D"/>
    <w:rsid w:val="000170A5"/>
    <w:rsid w:val="000170B8"/>
    <w:rsid w:val="000170C5"/>
    <w:rsid w:val="0001710E"/>
    <w:rsid w:val="00017134"/>
    <w:rsid w:val="00017145"/>
    <w:rsid w:val="00017163"/>
    <w:rsid w:val="00017164"/>
    <w:rsid w:val="000171C5"/>
    <w:rsid w:val="000171EE"/>
    <w:rsid w:val="00017206"/>
    <w:rsid w:val="000172CB"/>
    <w:rsid w:val="00017323"/>
    <w:rsid w:val="000173F6"/>
    <w:rsid w:val="00017444"/>
    <w:rsid w:val="00017490"/>
    <w:rsid w:val="000174C3"/>
    <w:rsid w:val="00017595"/>
    <w:rsid w:val="000175A2"/>
    <w:rsid w:val="000175E0"/>
    <w:rsid w:val="00017668"/>
    <w:rsid w:val="00017677"/>
    <w:rsid w:val="000176B0"/>
    <w:rsid w:val="000176DC"/>
    <w:rsid w:val="000176FF"/>
    <w:rsid w:val="0001770F"/>
    <w:rsid w:val="0001774C"/>
    <w:rsid w:val="000177AC"/>
    <w:rsid w:val="000177C4"/>
    <w:rsid w:val="000177E2"/>
    <w:rsid w:val="00017818"/>
    <w:rsid w:val="00017826"/>
    <w:rsid w:val="00017842"/>
    <w:rsid w:val="00017876"/>
    <w:rsid w:val="00017887"/>
    <w:rsid w:val="000178A4"/>
    <w:rsid w:val="00017944"/>
    <w:rsid w:val="0001795A"/>
    <w:rsid w:val="00017970"/>
    <w:rsid w:val="000179A2"/>
    <w:rsid w:val="00017A35"/>
    <w:rsid w:val="00017A38"/>
    <w:rsid w:val="00017A63"/>
    <w:rsid w:val="00017AAF"/>
    <w:rsid w:val="00017ACA"/>
    <w:rsid w:val="00017BD8"/>
    <w:rsid w:val="00017BEF"/>
    <w:rsid w:val="00017C20"/>
    <w:rsid w:val="00017C93"/>
    <w:rsid w:val="00017C98"/>
    <w:rsid w:val="00017CD2"/>
    <w:rsid w:val="00017CE2"/>
    <w:rsid w:val="00017D2E"/>
    <w:rsid w:val="00017DB8"/>
    <w:rsid w:val="00017DB9"/>
    <w:rsid w:val="00017DBA"/>
    <w:rsid w:val="00017DDA"/>
    <w:rsid w:val="00017DFD"/>
    <w:rsid w:val="00017E13"/>
    <w:rsid w:val="00017E3C"/>
    <w:rsid w:val="00017E9D"/>
    <w:rsid w:val="00017F66"/>
    <w:rsid w:val="00017FFB"/>
    <w:rsid w:val="00020039"/>
    <w:rsid w:val="0002003F"/>
    <w:rsid w:val="00020056"/>
    <w:rsid w:val="000200B0"/>
    <w:rsid w:val="000200CF"/>
    <w:rsid w:val="00020135"/>
    <w:rsid w:val="0002017F"/>
    <w:rsid w:val="000201E9"/>
    <w:rsid w:val="0002022A"/>
    <w:rsid w:val="000202D7"/>
    <w:rsid w:val="0002033B"/>
    <w:rsid w:val="00020347"/>
    <w:rsid w:val="0002039A"/>
    <w:rsid w:val="000203DC"/>
    <w:rsid w:val="0002040E"/>
    <w:rsid w:val="00020473"/>
    <w:rsid w:val="0002049F"/>
    <w:rsid w:val="000204E0"/>
    <w:rsid w:val="00020534"/>
    <w:rsid w:val="00020541"/>
    <w:rsid w:val="00020577"/>
    <w:rsid w:val="000205D7"/>
    <w:rsid w:val="000205E4"/>
    <w:rsid w:val="000205E5"/>
    <w:rsid w:val="00020707"/>
    <w:rsid w:val="00020734"/>
    <w:rsid w:val="00020750"/>
    <w:rsid w:val="00020761"/>
    <w:rsid w:val="00020792"/>
    <w:rsid w:val="000207B2"/>
    <w:rsid w:val="00020814"/>
    <w:rsid w:val="00020864"/>
    <w:rsid w:val="00020866"/>
    <w:rsid w:val="0002086D"/>
    <w:rsid w:val="0002087F"/>
    <w:rsid w:val="0002089A"/>
    <w:rsid w:val="000208C5"/>
    <w:rsid w:val="000208EC"/>
    <w:rsid w:val="000208FC"/>
    <w:rsid w:val="00020903"/>
    <w:rsid w:val="00020923"/>
    <w:rsid w:val="00020961"/>
    <w:rsid w:val="00020986"/>
    <w:rsid w:val="000209FC"/>
    <w:rsid w:val="00020A01"/>
    <w:rsid w:val="00020A07"/>
    <w:rsid w:val="00020A14"/>
    <w:rsid w:val="00020A38"/>
    <w:rsid w:val="00020A40"/>
    <w:rsid w:val="00020AF0"/>
    <w:rsid w:val="00020B30"/>
    <w:rsid w:val="00020B38"/>
    <w:rsid w:val="00020B71"/>
    <w:rsid w:val="00020B9C"/>
    <w:rsid w:val="00020C61"/>
    <w:rsid w:val="00020C73"/>
    <w:rsid w:val="00020D2B"/>
    <w:rsid w:val="00020D87"/>
    <w:rsid w:val="00020DC1"/>
    <w:rsid w:val="00020E2D"/>
    <w:rsid w:val="00020E95"/>
    <w:rsid w:val="00020F0B"/>
    <w:rsid w:val="00020FCC"/>
    <w:rsid w:val="00020FE8"/>
    <w:rsid w:val="00021003"/>
    <w:rsid w:val="000210A4"/>
    <w:rsid w:val="000210C4"/>
    <w:rsid w:val="00021152"/>
    <w:rsid w:val="000211BF"/>
    <w:rsid w:val="000211E2"/>
    <w:rsid w:val="000211F3"/>
    <w:rsid w:val="0002123C"/>
    <w:rsid w:val="00021247"/>
    <w:rsid w:val="00021256"/>
    <w:rsid w:val="0002129A"/>
    <w:rsid w:val="000212B0"/>
    <w:rsid w:val="000212C1"/>
    <w:rsid w:val="000212CC"/>
    <w:rsid w:val="0002132D"/>
    <w:rsid w:val="0002137C"/>
    <w:rsid w:val="00021384"/>
    <w:rsid w:val="00021394"/>
    <w:rsid w:val="00021443"/>
    <w:rsid w:val="00021484"/>
    <w:rsid w:val="000214AD"/>
    <w:rsid w:val="000214AE"/>
    <w:rsid w:val="000214B1"/>
    <w:rsid w:val="000214E3"/>
    <w:rsid w:val="00021532"/>
    <w:rsid w:val="0002153E"/>
    <w:rsid w:val="00021555"/>
    <w:rsid w:val="0002158B"/>
    <w:rsid w:val="00021592"/>
    <w:rsid w:val="000215B7"/>
    <w:rsid w:val="000215BA"/>
    <w:rsid w:val="000215EE"/>
    <w:rsid w:val="00021607"/>
    <w:rsid w:val="0002161E"/>
    <w:rsid w:val="00021632"/>
    <w:rsid w:val="00021658"/>
    <w:rsid w:val="0002169C"/>
    <w:rsid w:val="0002169D"/>
    <w:rsid w:val="000216BF"/>
    <w:rsid w:val="000216FD"/>
    <w:rsid w:val="00021715"/>
    <w:rsid w:val="00021776"/>
    <w:rsid w:val="00021797"/>
    <w:rsid w:val="000217DE"/>
    <w:rsid w:val="000217E7"/>
    <w:rsid w:val="000217ED"/>
    <w:rsid w:val="00021870"/>
    <w:rsid w:val="000218CD"/>
    <w:rsid w:val="000218E0"/>
    <w:rsid w:val="00021999"/>
    <w:rsid w:val="000219C1"/>
    <w:rsid w:val="00021A20"/>
    <w:rsid w:val="00021B2C"/>
    <w:rsid w:val="00021BD8"/>
    <w:rsid w:val="00021C00"/>
    <w:rsid w:val="00021C50"/>
    <w:rsid w:val="00021D82"/>
    <w:rsid w:val="00021DAF"/>
    <w:rsid w:val="00021DC0"/>
    <w:rsid w:val="00021DED"/>
    <w:rsid w:val="00021DF2"/>
    <w:rsid w:val="00021E83"/>
    <w:rsid w:val="00021EA8"/>
    <w:rsid w:val="00021F4C"/>
    <w:rsid w:val="00021F6E"/>
    <w:rsid w:val="00021FB8"/>
    <w:rsid w:val="0002201D"/>
    <w:rsid w:val="00022061"/>
    <w:rsid w:val="00022088"/>
    <w:rsid w:val="00022090"/>
    <w:rsid w:val="000220B1"/>
    <w:rsid w:val="000220BD"/>
    <w:rsid w:val="000220C7"/>
    <w:rsid w:val="000220D9"/>
    <w:rsid w:val="00022112"/>
    <w:rsid w:val="000221AB"/>
    <w:rsid w:val="000221B5"/>
    <w:rsid w:val="00022277"/>
    <w:rsid w:val="000222C5"/>
    <w:rsid w:val="000222EA"/>
    <w:rsid w:val="00022336"/>
    <w:rsid w:val="00022339"/>
    <w:rsid w:val="00022375"/>
    <w:rsid w:val="00022399"/>
    <w:rsid w:val="000223BC"/>
    <w:rsid w:val="000223D7"/>
    <w:rsid w:val="00022405"/>
    <w:rsid w:val="00022435"/>
    <w:rsid w:val="00022469"/>
    <w:rsid w:val="000224A1"/>
    <w:rsid w:val="000224EC"/>
    <w:rsid w:val="000224FF"/>
    <w:rsid w:val="00022565"/>
    <w:rsid w:val="000225C4"/>
    <w:rsid w:val="000225E1"/>
    <w:rsid w:val="00022612"/>
    <w:rsid w:val="00022625"/>
    <w:rsid w:val="00022636"/>
    <w:rsid w:val="00022643"/>
    <w:rsid w:val="0002269A"/>
    <w:rsid w:val="000226B1"/>
    <w:rsid w:val="000226BF"/>
    <w:rsid w:val="0002279E"/>
    <w:rsid w:val="000227B6"/>
    <w:rsid w:val="000227C6"/>
    <w:rsid w:val="00022894"/>
    <w:rsid w:val="000229BA"/>
    <w:rsid w:val="00022A03"/>
    <w:rsid w:val="00022A07"/>
    <w:rsid w:val="00022AD8"/>
    <w:rsid w:val="00022AFA"/>
    <w:rsid w:val="00022B1F"/>
    <w:rsid w:val="00022B61"/>
    <w:rsid w:val="00022BE3"/>
    <w:rsid w:val="00022C9D"/>
    <w:rsid w:val="00022CAA"/>
    <w:rsid w:val="00022DDB"/>
    <w:rsid w:val="00022E3D"/>
    <w:rsid w:val="00022ED1"/>
    <w:rsid w:val="00022F53"/>
    <w:rsid w:val="00022FEC"/>
    <w:rsid w:val="0002301D"/>
    <w:rsid w:val="0002308F"/>
    <w:rsid w:val="000230C0"/>
    <w:rsid w:val="000230E9"/>
    <w:rsid w:val="00023170"/>
    <w:rsid w:val="000231C5"/>
    <w:rsid w:val="000231E0"/>
    <w:rsid w:val="00023211"/>
    <w:rsid w:val="0002324C"/>
    <w:rsid w:val="00023269"/>
    <w:rsid w:val="0002326F"/>
    <w:rsid w:val="000232C2"/>
    <w:rsid w:val="000232F0"/>
    <w:rsid w:val="0002335F"/>
    <w:rsid w:val="000233DC"/>
    <w:rsid w:val="000233ED"/>
    <w:rsid w:val="00023431"/>
    <w:rsid w:val="00023462"/>
    <w:rsid w:val="000234A9"/>
    <w:rsid w:val="000234C5"/>
    <w:rsid w:val="000234CF"/>
    <w:rsid w:val="000234EF"/>
    <w:rsid w:val="000234F7"/>
    <w:rsid w:val="00023544"/>
    <w:rsid w:val="0002365B"/>
    <w:rsid w:val="0002367A"/>
    <w:rsid w:val="000236D2"/>
    <w:rsid w:val="000236E8"/>
    <w:rsid w:val="0002372A"/>
    <w:rsid w:val="0002373F"/>
    <w:rsid w:val="000237DB"/>
    <w:rsid w:val="000237F4"/>
    <w:rsid w:val="00023862"/>
    <w:rsid w:val="00023899"/>
    <w:rsid w:val="000238D0"/>
    <w:rsid w:val="00023975"/>
    <w:rsid w:val="00023993"/>
    <w:rsid w:val="00023A7E"/>
    <w:rsid w:val="00023A8D"/>
    <w:rsid w:val="00023A9B"/>
    <w:rsid w:val="00023A9E"/>
    <w:rsid w:val="00023ADE"/>
    <w:rsid w:val="00023B0A"/>
    <w:rsid w:val="00023B19"/>
    <w:rsid w:val="00023BA0"/>
    <w:rsid w:val="00023C16"/>
    <w:rsid w:val="00023C34"/>
    <w:rsid w:val="00023CC0"/>
    <w:rsid w:val="00023D09"/>
    <w:rsid w:val="00023D32"/>
    <w:rsid w:val="00023D3C"/>
    <w:rsid w:val="00023D6A"/>
    <w:rsid w:val="00023DA8"/>
    <w:rsid w:val="00023DB9"/>
    <w:rsid w:val="00023DFE"/>
    <w:rsid w:val="00023E27"/>
    <w:rsid w:val="00023E8D"/>
    <w:rsid w:val="00023EA1"/>
    <w:rsid w:val="00023F77"/>
    <w:rsid w:val="00023FCF"/>
    <w:rsid w:val="0002401C"/>
    <w:rsid w:val="00024030"/>
    <w:rsid w:val="0002403A"/>
    <w:rsid w:val="0002405D"/>
    <w:rsid w:val="000240AB"/>
    <w:rsid w:val="000240B5"/>
    <w:rsid w:val="000240E3"/>
    <w:rsid w:val="0002411D"/>
    <w:rsid w:val="0002414C"/>
    <w:rsid w:val="00024163"/>
    <w:rsid w:val="0002422E"/>
    <w:rsid w:val="000242A7"/>
    <w:rsid w:val="000242FC"/>
    <w:rsid w:val="000243BD"/>
    <w:rsid w:val="0002440C"/>
    <w:rsid w:val="0002442B"/>
    <w:rsid w:val="000244B5"/>
    <w:rsid w:val="000244B8"/>
    <w:rsid w:val="000244E2"/>
    <w:rsid w:val="000244E7"/>
    <w:rsid w:val="000244EE"/>
    <w:rsid w:val="000244FA"/>
    <w:rsid w:val="0002451E"/>
    <w:rsid w:val="00024558"/>
    <w:rsid w:val="0002456B"/>
    <w:rsid w:val="00024571"/>
    <w:rsid w:val="00024593"/>
    <w:rsid w:val="000245C3"/>
    <w:rsid w:val="000245D3"/>
    <w:rsid w:val="000245DD"/>
    <w:rsid w:val="000245F0"/>
    <w:rsid w:val="00024627"/>
    <w:rsid w:val="0002463F"/>
    <w:rsid w:val="000246CC"/>
    <w:rsid w:val="000247B7"/>
    <w:rsid w:val="000247F9"/>
    <w:rsid w:val="0002482E"/>
    <w:rsid w:val="00024834"/>
    <w:rsid w:val="0002487F"/>
    <w:rsid w:val="0002488A"/>
    <w:rsid w:val="00024943"/>
    <w:rsid w:val="0002497E"/>
    <w:rsid w:val="0002499F"/>
    <w:rsid w:val="00024A45"/>
    <w:rsid w:val="00024A65"/>
    <w:rsid w:val="00024A79"/>
    <w:rsid w:val="00024A8F"/>
    <w:rsid w:val="00024A9D"/>
    <w:rsid w:val="00024AB6"/>
    <w:rsid w:val="00024AE1"/>
    <w:rsid w:val="00024AE7"/>
    <w:rsid w:val="00024B14"/>
    <w:rsid w:val="00024B31"/>
    <w:rsid w:val="00024BCD"/>
    <w:rsid w:val="00024BDA"/>
    <w:rsid w:val="00024BFB"/>
    <w:rsid w:val="00024D7B"/>
    <w:rsid w:val="00024D92"/>
    <w:rsid w:val="00024DB2"/>
    <w:rsid w:val="00024DB6"/>
    <w:rsid w:val="00024DE6"/>
    <w:rsid w:val="00024E10"/>
    <w:rsid w:val="00024E47"/>
    <w:rsid w:val="00024E5F"/>
    <w:rsid w:val="00024E6E"/>
    <w:rsid w:val="00024EF5"/>
    <w:rsid w:val="00024EF8"/>
    <w:rsid w:val="00024F1F"/>
    <w:rsid w:val="00024F88"/>
    <w:rsid w:val="00024F9A"/>
    <w:rsid w:val="0002502B"/>
    <w:rsid w:val="0002505D"/>
    <w:rsid w:val="00025081"/>
    <w:rsid w:val="00025113"/>
    <w:rsid w:val="00025148"/>
    <w:rsid w:val="000251EB"/>
    <w:rsid w:val="0002524B"/>
    <w:rsid w:val="00025257"/>
    <w:rsid w:val="000252A1"/>
    <w:rsid w:val="000252B3"/>
    <w:rsid w:val="000252F5"/>
    <w:rsid w:val="0002531E"/>
    <w:rsid w:val="00025320"/>
    <w:rsid w:val="00025349"/>
    <w:rsid w:val="00025377"/>
    <w:rsid w:val="0002538C"/>
    <w:rsid w:val="00025432"/>
    <w:rsid w:val="000254AD"/>
    <w:rsid w:val="000254B9"/>
    <w:rsid w:val="000254C8"/>
    <w:rsid w:val="00025544"/>
    <w:rsid w:val="000255AD"/>
    <w:rsid w:val="00025602"/>
    <w:rsid w:val="00025623"/>
    <w:rsid w:val="0002564B"/>
    <w:rsid w:val="00025685"/>
    <w:rsid w:val="000256B2"/>
    <w:rsid w:val="000256CD"/>
    <w:rsid w:val="00025722"/>
    <w:rsid w:val="00025755"/>
    <w:rsid w:val="0002576B"/>
    <w:rsid w:val="00025817"/>
    <w:rsid w:val="0002582A"/>
    <w:rsid w:val="00025856"/>
    <w:rsid w:val="00025958"/>
    <w:rsid w:val="0002596E"/>
    <w:rsid w:val="000259BB"/>
    <w:rsid w:val="00025A69"/>
    <w:rsid w:val="00025ACD"/>
    <w:rsid w:val="00025AE9"/>
    <w:rsid w:val="00025B01"/>
    <w:rsid w:val="00025B9A"/>
    <w:rsid w:val="00025BC0"/>
    <w:rsid w:val="00025C4B"/>
    <w:rsid w:val="00025C9A"/>
    <w:rsid w:val="00025CAA"/>
    <w:rsid w:val="00025CBD"/>
    <w:rsid w:val="00025CE4"/>
    <w:rsid w:val="00025CEE"/>
    <w:rsid w:val="00025D21"/>
    <w:rsid w:val="00025D35"/>
    <w:rsid w:val="00025D62"/>
    <w:rsid w:val="00025D9A"/>
    <w:rsid w:val="00025EAD"/>
    <w:rsid w:val="00025EC7"/>
    <w:rsid w:val="00025EDE"/>
    <w:rsid w:val="00025F27"/>
    <w:rsid w:val="00025F3C"/>
    <w:rsid w:val="00026011"/>
    <w:rsid w:val="00026079"/>
    <w:rsid w:val="000260B3"/>
    <w:rsid w:val="000260E8"/>
    <w:rsid w:val="00026141"/>
    <w:rsid w:val="000261B4"/>
    <w:rsid w:val="000261E5"/>
    <w:rsid w:val="00026211"/>
    <w:rsid w:val="00026299"/>
    <w:rsid w:val="00026325"/>
    <w:rsid w:val="00026342"/>
    <w:rsid w:val="00026354"/>
    <w:rsid w:val="00026358"/>
    <w:rsid w:val="000263D7"/>
    <w:rsid w:val="000263DB"/>
    <w:rsid w:val="00026408"/>
    <w:rsid w:val="00026433"/>
    <w:rsid w:val="00026436"/>
    <w:rsid w:val="0002644A"/>
    <w:rsid w:val="0002649B"/>
    <w:rsid w:val="000264B6"/>
    <w:rsid w:val="00026521"/>
    <w:rsid w:val="0002659D"/>
    <w:rsid w:val="000265C9"/>
    <w:rsid w:val="000265E1"/>
    <w:rsid w:val="00026606"/>
    <w:rsid w:val="00026638"/>
    <w:rsid w:val="00026677"/>
    <w:rsid w:val="0002668F"/>
    <w:rsid w:val="00026691"/>
    <w:rsid w:val="00026692"/>
    <w:rsid w:val="000266A0"/>
    <w:rsid w:val="000266A7"/>
    <w:rsid w:val="000266C9"/>
    <w:rsid w:val="000266F5"/>
    <w:rsid w:val="00026714"/>
    <w:rsid w:val="00026743"/>
    <w:rsid w:val="00026769"/>
    <w:rsid w:val="00026783"/>
    <w:rsid w:val="000267C0"/>
    <w:rsid w:val="000267C6"/>
    <w:rsid w:val="00026808"/>
    <w:rsid w:val="00026825"/>
    <w:rsid w:val="0002685D"/>
    <w:rsid w:val="00026884"/>
    <w:rsid w:val="000268C1"/>
    <w:rsid w:val="0002690A"/>
    <w:rsid w:val="0002695B"/>
    <w:rsid w:val="0002695F"/>
    <w:rsid w:val="0002696F"/>
    <w:rsid w:val="00026977"/>
    <w:rsid w:val="000269CB"/>
    <w:rsid w:val="00026A21"/>
    <w:rsid w:val="00026A25"/>
    <w:rsid w:val="00026A8E"/>
    <w:rsid w:val="00026AA7"/>
    <w:rsid w:val="00026AEF"/>
    <w:rsid w:val="00026BA8"/>
    <w:rsid w:val="00026C01"/>
    <w:rsid w:val="00026C07"/>
    <w:rsid w:val="00026C18"/>
    <w:rsid w:val="00026C31"/>
    <w:rsid w:val="00026C65"/>
    <w:rsid w:val="00026C85"/>
    <w:rsid w:val="00026CF4"/>
    <w:rsid w:val="00026D68"/>
    <w:rsid w:val="00026D71"/>
    <w:rsid w:val="00026DBC"/>
    <w:rsid w:val="00026DCA"/>
    <w:rsid w:val="00026DF5"/>
    <w:rsid w:val="00026E9E"/>
    <w:rsid w:val="00026EA9"/>
    <w:rsid w:val="00026F1A"/>
    <w:rsid w:val="00026F2F"/>
    <w:rsid w:val="00026F99"/>
    <w:rsid w:val="00026FB7"/>
    <w:rsid w:val="00027006"/>
    <w:rsid w:val="00027008"/>
    <w:rsid w:val="0002702E"/>
    <w:rsid w:val="0002706F"/>
    <w:rsid w:val="0002707C"/>
    <w:rsid w:val="000270A4"/>
    <w:rsid w:val="000270E2"/>
    <w:rsid w:val="000270EC"/>
    <w:rsid w:val="000271B4"/>
    <w:rsid w:val="00027207"/>
    <w:rsid w:val="00027225"/>
    <w:rsid w:val="0002724F"/>
    <w:rsid w:val="00027253"/>
    <w:rsid w:val="0002733C"/>
    <w:rsid w:val="00027365"/>
    <w:rsid w:val="00027383"/>
    <w:rsid w:val="000273AF"/>
    <w:rsid w:val="000273E9"/>
    <w:rsid w:val="000273EA"/>
    <w:rsid w:val="00027475"/>
    <w:rsid w:val="0002751E"/>
    <w:rsid w:val="0002756A"/>
    <w:rsid w:val="00027593"/>
    <w:rsid w:val="000275EF"/>
    <w:rsid w:val="00027615"/>
    <w:rsid w:val="0002762A"/>
    <w:rsid w:val="0002766D"/>
    <w:rsid w:val="0002775C"/>
    <w:rsid w:val="00027781"/>
    <w:rsid w:val="0002778C"/>
    <w:rsid w:val="000277DE"/>
    <w:rsid w:val="000277EA"/>
    <w:rsid w:val="00027801"/>
    <w:rsid w:val="0002782B"/>
    <w:rsid w:val="00027924"/>
    <w:rsid w:val="000279D9"/>
    <w:rsid w:val="000279E4"/>
    <w:rsid w:val="00027A41"/>
    <w:rsid w:val="00027A86"/>
    <w:rsid w:val="00027B74"/>
    <w:rsid w:val="00027B8A"/>
    <w:rsid w:val="00027B9F"/>
    <w:rsid w:val="00027BE2"/>
    <w:rsid w:val="00027BE3"/>
    <w:rsid w:val="00027BEC"/>
    <w:rsid w:val="00027C12"/>
    <w:rsid w:val="00027C15"/>
    <w:rsid w:val="00027C7B"/>
    <w:rsid w:val="00027C80"/>
    <w:rsid w:val="00027D1E"/>
    <w:rsid w:val="00027D77"/>
    <w:rsid w:val="00027E1D"/>
    <w:rsid w:val="00027E51"/>
    <w:rsid w:val="00027E58"/>
    <w:rsid w:val="00027EC5"/>
    <w:rsid w:val="00027ED1"/>
    <w:rsid w:val="00027F17"/>
    <w:rsid w:val="00027F32"/>
    <w:rsid w:val="00027F49"/>
    <w:rsid w:val="00027F9F"/>
    <w:rsid w:val="00027FE7"/>
    <w:rsid w:val="00027FE8"/>
    <w:rsid w:val="00027FF8"/>
    <w:rsid w:val="0003001A"/>
    <w:rsid w:val="0003005C"/>
    <w:rsid w:val="000300D0"/>
    <w:rsid w:val="000300F9"/>
    <w:rsid w:val="00030153"/>
    <w:rsid w:val="0003016D"/>
    <w:rsid w:val="000301B7"/>
    <w:rsid w:val="000301E8"/>
    <w:rsid w:val="0003021C"/>
    <w:rsid w:val="00030244"/>
    <w:rsid w:val="00030314"/>
    <w:rsid w:val="00030347"/>
    <w:rsid w:val="00030387"/>
    <w:rsid w:val="00030399"/>
    <w:rsid w:val="000303A2"/>
    <w:rsid w:val="000303EC"/>
    <w:rsid w:val="000304D9"/>
    <w:rsid w:val="000304F2"/>
    <w:rsid w:val="0003053A"/>
    <w:rsid w:val="00030586"/>
    <w:rsid w:val="00030599"/>
    <w:rsid w:val="000305E4"/>
    <w:rsid w:val="00030603"/>
    <w:rsid w:val="00030622"/>
    <w:rsid w:val="00030628"/>
    <w:rsid w:val="0003066E"/>
    <w:rsid w:val="00030682"/>
    <w:rsid w:val="00030687"/>
    <w:rsid w:val="000306AC"/>
    <w:rsid w:val="000306AF"/>
    <w:rsid w:val="000306CE"/>
    <w:rsid w:val="0003073D"/>
    <w:rsid w:val="00030798"/>
    <w:rsid w:val="000307A5"/>
    <w:rsid w:val="000307D0"/>
    <w:rsid w:val="0003087F"/>
    <w:rsid w:val="000308EE"/>
    <w:rsid w:val="00030967"/>
    <w:rsid w:val="0003096E"/>
    <w:rsid w:val="00030990"/>
    <w:rsid w:val="000309F9"/>
    <w:rsid w:val="00030ACB"/>
    <w:rsid w:val="00030AE0"/>
    <w:rsid w:val="00030B14"/>
    <w:rsid w:val="00030B15"/>
    <w:rsid w:val="00030B8A"/>
    <w:rsid w:val="00030BBE"/>
    <w:rsid w:val="00030BCF"/>
    <w:rsid w:val="00030BD9"/>
    <w:rsid w:val="00030BEF"/>
    <w:rsid w:val="00030C2B"/>
    <w:rsid w:val="00030CA3"/>
    <w:rsid w:val="00030CA9"/>
    <w:rsid w:val="00030D58"/>
    <w:rsid w:val="00030D82"/>
    <w:rsid w:val="00030D91"/>
    <w:rsid w:val="00030E71"/>
    <w:rsid w:val="00030E75"/>
    <w:rsid w:val="00030EC4"/>
    <w:rsid w:val="00030EFF"/>
    <w:rsid w:val="00030F62"/>
    <w:rsid w:val="00030FA0"/>
    <w:rsid w:val="00030FC2"/>
    <w:rsid w:val="00031032"/>
    <w:rsid w:val="00031076"/>
    <w:rsid w:val="0003107D"/>
    <w:rsid w:val="000311BC"/>
    <w:rsid w:val="000311CE"/>
    <w:rsid w:val="000311D1"/>
    <w:rsid w:val="000311EF"/>
    <w:rsid w:val="000311FE"/>
    <w:rsid w:val="0003120B"/>
    <w:rsid w:val="00031215"/>
    <w:rsid w:val="0003125D"/>
    <w:rsid w:val="000312B2"/>
    <w:rsid w:val="000312C5"/>
    <w:rsid w:val="000312D6"/>
    <w:rsid w:val="00031302"/>
    <w:rsid w:val="0003133D"/>
    <w:rsid w:val="0003134D"/>
    <w:rsid w:val="000314CE"/>
    <w:rsid w:val="000314D2"/>
    <w:rsid w:val="000314D3"/>
    <w:rsid w:val="00031587"/>
    <w:rsid w:val="000315D2"/>
    <w:rsid w:val="000315D7"/>
    <w:rsid w:val="000316FF"/>
    <w:rsid w:val="00031719"/>
    <w:rsid w:val="00031775"/>
    <w:rsid w:val="000317C0"/>
    <w:rsid w:val="000317D7"/>
    <w:rsid w:val="000317E8"/>
    <w:rsid w:val="000317F0"/>
    <w:rsid w:val="000318A7"/>
    <w:rsid w:val="000318D5"/>
    <w:rsid w:val="000318DA"/>
    <w:rsid w:val="0003197E"/>
    <w:rsid w:val="00031984"/>
    <w:rsid w:val="000319A5"/>
    <w:rsid w:val="00031AB0"/>
    <w:rsid w:val="00031AD6"/>
    <w:rsid w:val="00031BF5"/>
    <w:rsid w:val="00031C99"/>
    <w:rsid w:val="00031C9A"/>
    <w:rsid w:val="00031C9B"/>
    <w:rsid w:val="00031CA0"/>
    <w:rsid w:val="00031CA2"/>
    <w:rsid w:val="00031CA6"/>
    <w:rsid w:val="00031CFC"/>
    <w:rsid w:val="00031D03"/>
    <w:rsid w:val="00031D85"/>
    <w:rsid w:val="00031D86"/>
    <w:rsid w:val="00031DA2"/>
    <w:rsid w:val="00031E2C"/>
    <w:rsid w:val="00031E71"/>
    <w:rsid w:val="00031E9F"/>
    <w:rsid w:val="00031F39"/>
    <w:rsid w:val="00031F67"/>
    <w:rsid w:val="00031F7A"/>
    <w:rsid w:val="00031FC9"/>
    <w:rsid w:val="00031FDC"/>
    <w:rsid w:val="00032067"/>
    <w:rsid w:val="00032099"/>
    <w:rsid w:val="00032121"/>
    <w:rsid w:val="00032124"/>
    <w:rsid w:val="0003212C"/>
    <w:rsid w:val="0003213D"/>
    <w:rsid w:val="00032143"/>
    <w:rsid w:val="00032197"/>
    <w:rsid w:val="00032199"/>
    <w:rsid w:val="000321CF"/>
    <w:rsid w:val="00032262"/>
    <w:rsid w:val="00032277"/>
    <w:rsid w:val="000322E0"/>
    <w:rsid w:val="00032333"/>
    <w:rsid w:val="00032336"/>
    <w:rsid w:val="0003235D"/>
    <w:rsid w:val="000323A4"/>
    <w:rsid w:val="000323D8"/>
    <w:rsid w:val="000323ED"/>
    <w:rsid w:val="0003244B"/>
    <w:rsid w:val="00032456"/>
    <w:rsid w:val="00032467"/>
    <w:rsid w:val="00032499"/>
    <w:rsid w:val="000324B9"/>
    <w:rsid w:val="000324C3"/>
    <w:rsid w:val="000324DC"/>
    <w:rsid w:val="00032597"/>
    <w:rsid w:val="000325DB"/>
    <w:rsid w:val="00032618"/>
    <w:rsid w:val="00032622"/>
    <w:rsid w:val="00032628"/>
    <w:rsid w:val="000326E5"/>
    <w:rsid w:val="000326FC"/>
    <w:rsid w:val="0003271E"/>
    <w:rsid w:val="00032754"/>
    <w:rsid w:val="00032773"/>
    <w:rsid w:val="000327C7"/>
    <w:rsid w:val="00032816"/>
    <w:rsid w:val="00032851"/>
    <w:rsid w:val="00032895"/>
    <w:rsid w:val="000328A7"/>
    <w:rsid w:val="000328F5"/>
    <w:rsid w:val="000328FF"/>
    <w:rsid w:val="00032914"/>
    <w:rsid w:val="0003291E"/>
    <w:rsid w:val="0003293F"/>
    <w:rsid w:val="00032A61"/>
    <w:rsid w:val="00032AEC"/>
    <w:rsid w:val="00032BA8"/>
    <w:rsid w:val="00032BBD"/>
    <w:rsid w:val="00032C57"/>
    <w:rsid w:val="00032C62"/>
    <w:rsid w:val="00032C63"/>
    <w:rsid w:val="00032C7C"/>
    <w:rsid w:val="00032C7F"/>
    <w:rsid w:val="00032CC7"/>
    <w:rsid w:val="00032D2F"/>
    <w:rsid w:val="00032DB5"/>
    <w:rsid w:val="00032E28"/>
    <w:rsid w:val="00032E3E"/>
    <w:rsid w:val="00032E40"/>
    <w:rsid w:val="00032E73"/>
    <w:rsid w:val="00032ED2"/>
    <w:rsid w:val="00032F01"/>
    <w:rsid w:val="00032F36"/>
    <w:rsid w:val="00033003"/>
    <w:rsid w:val="000330A4"/>
    <w:rsid w:val="000330BC"/>
    <w:rsid w:val="0003317B"/>
    <w:rsid w:val="00033190"/>
    <w:rsid w:val="00033214"/>
    <w:rsid w:val="00033225"/>
    <w:rsid w:val="00033230"/>
    <w:rsid w:val="0003323B"/>
    <w:rsid w:val="000332AD"/>
    <w:rsid w:val="000332E7"/>
    <w:rsid w:val="000332FF"/>
    <w:rsid w:val="000333B3"/>
    <w:rsid w:val="000333F8"/>
    <w:rsid w:val="0003341C"/>
    <w:rsid w:val="00033469"/>
    <w:rsid w:val="000334ED"/>
    <w:rsid w:val="0003355B"/>
    <w:rsid w:val="000335AE"/>
    <w:rsid w:val="000335DA"/>
    <w:rsid w:val="000335FA"/>
    <w:rsid w:val="00033610"/>
    <w:rsid w:val="0003367B"/>
    <w:rsid w:val="0003369A"/>
    <w:rsid w:val="00033734"/>
    <w:rsid w:val="0003374A"/>
    <w:rsid w:val="0003374E"/>
    <w:rsid w:val="00033771"/>
    <w:rsid w:val="0003378B"/>
    <w:rsid w:val="0003379C"/>
    <w:rsid w:val="000337A8"/>
    <w:rsid w:val="000337DC"/>
    <w:rsid w:val="000337DE"/>
    <w:rsid w:val="00033834"/>
    <w:rsid w:val="00033861"/>
    <w:rsid w:val="00033869"/>
    <w:rsid w:val="00033893"/>
    <w:rsid w:val="0003392A"/>
    <w:rsid w:val="00033A66"/>
    <w:rsid w:val="00033AF4"/>
    <w:rsid w:val="00033B5A"/>
    <w:rsid w:val="00033D1C"/>
    <w:rsid w:val="00033D56"/>
    <w:rsid w:val="00033D59"/>
    <w:rsid w:val="00033D8E"/>
    <w:rsid w:val="00033DC6"/>
    <w:rsid w:val="00033DF0"/>
    <w:rsid w:val="00033E16"/>
    <w:rsid w:val="00033EA9"/>
    <w:rsid w:val="00033ED0"/>
    <w:rsid w:val="00033F4D"/>
    <w:rsid w:val="00033F9A"/>
    <w:rsid w:val="00033FB9"/>
    <w:rsid w:val="00033FBD"/>
    <w:rsid w:val="00034003"/>
    <w:rsid w:val="00034071"/>
    <w:rsid w:val="0003411D"/>
    <w:rsid w:val="0003413E"/>
    <w:rsid w:val="00034151"/>
    <w:rsid w:val="000342C0"/>
    <w:rsid w:val="000342C6"/>
    <w:rsid w:val="000342FD"/>
    <w:rsid w:val="00034302"/>
    <w:rsid w:val="00034318"/>
    <w:rsid w:val="00034325"/>
    <w:rsid w:val="0003438B"/>
    <w:rsid w:val="00034392"/>
    <w:rsid w:val="000343B2"/>
    <w:rsid w:val="000343C2"/>
    <w:rsid w:val="000343F4"/>
    <w:rsid w:val="0003444F"/>
    <w:rsid w:val="000344DA"/>
    <w:rsid w:val="000344E1"/>
    <w:rsid w:val="0003450A"/>
    <w:rsid w:val="0003450E"/>
    <w:rsid w:val="0003457E"/>
    <w:rsid w:val="000345F8"/>
    <w:rsid w:val="00034662"/>
    <w:rsid w:val="0003473F"/>
    <w:rsid w:val="00034746"/>
    <w:rsid w:val="0003476A"/>
    <w:rsid w:val="000347EB"/>
    <w:rsid w:val="00034803"/>
    <w:rsid w:val="00034959"/>
    <w:rsid w:val="00034993"/>
    <w:rsid w:val="000349B1"/>
    <w:rsid w:val="000349B7"/>
    <w:rsid w:val="00034A09"/>
    <w:rsid w:val="00034A1B"/>
    <w:rsid w:val="00034A26"/>
    <w:rsid w:val="00034A5D"/>
    <w:rsid w:val="00034A63"/>
    <w:rsid w:val="00034A72"/>
    <w:rsid w:val="00034ACE"/>
    <w:rsid w:val="00034ACF"/>
    <w:rsid w:val="00034AEC"/>
    <w:rsid w:val="00034AF7"/>
    <w:rsid w:val="00034B23"/>
    <w:rsid w:val="00034C68"/>
    <w:rsid w:val="00034C73"/>
    <w:rsid w:val="00034CB6"/>
    <w:rsid w:val="00034CE8"/>
    <w:rsid w:val="00034D23"/>
    <w:rsid w:val="00034D4F"/>
    <w:rsid w:val="00034D88"/>
    <w:rsid w:val="00034D96"/>
    <w:rsid w:val="00034E4C"/>
    <w:rsid w:val="00034E6B"/>
    <w:rsid w:val="00034F09"/>
    <w:rsid w:val="00034F35"/>
    <w:rsid w:val="00034F6C"/>
    <w:rsid w:val="0003510F"/>
    <w:rsid w:val="0003512A"/>
    <w:rsid w:val="00035178"/>
    <w:rsid w:val="00035192"/>
    <w:rsid w:val="000351AA"/>
    <w:rsid w:val="0003528E"/>
    <w:rsid w:val="000352B3"/>
    <w:rsid w:val="000352E9"/>
    <w:rsid w:val="000352FD"/>
    <w:rsid w:val="000353F4"/>
    <w:rsid w:val="00035432"/>
    <w:rsid w:val="0003546C"/>
    <w:rsid w:val="00035473"/>
    <w:rsid w:val="000354AA"/>
    <w:rsid w:val="00035589"/>
    <w:rsid w:val="000355D5"/>
    <w:rsid w:val="00035627"/>
    <w:rsid w:val="00035670"/>
    <w:rsid w:val="000356C5"/>
    <w:rsid w:val="000356FC"/>
    <w:rsid w:val="000356FF"/>
    <w:rsid w:val="00035701"/>
    <w:rsid w:val="000357A5"/>
    <w:rsid w:val="000357EF"/>
    <w:rsid w:val="000359B3"/>
    <w:rsid w:val="000359B9"/>
    <w:rsid w:val="000359E3"/>
    <w:rsid w:val="00035A3D"/>
    <w:rsid w:val="00035AA6"/>
    <w:rsid w:val="00035AAA"/>
    <w:rsid w:val="00035AB5"/>
    <w:rsid w:val="00035B3F"/>
    <w:rsid w:val="00035B99"/>
    <w:rsid w:val="00035BB2"/>
    <w:rsid w:val="00035BC2"/>
    <w:rsid w:val="00035BE6"/>
    <w:rsid w:val="00035C37"/>
    <w:rsid w:val="00035C99"/>
    <w:rsid w:val="00035CB1"/>
    <w:rsid w:val="00035D1B"/>
    <w:rsid w:val="00035DF0"/>
    <w:rsid w:val="00035E32"/>
    <w:rsid w:val="00035E75"/>
    <w:rsid w:val="00035E7F"/>
    <w:rsid w:val="00035F5B"/>
    <w:rsid w:val="00035FA9"/>
    <w:rsid w:val="00036070"/>
    <w:rsid w:val="0003607D"/>
    <w:rsid w:val="000360CC"/>
    <w:rsid w:val="00036102"/>
    <w:rsid w:val="0003612E"/>
    <w:rsid w:val="00036138"/>
    <w:rsid w:val="0003616A"/>
    <w:rsid w:val="00036174"/>
    <w:rsid w:val="000361DF"/>
    <w:rsid w:val="00036255"/>
    <w:rsid w:val="00036295"/>
    <w:rsid w:val="000362BB"/>
    <w:rsid w:val="0003633A"/>
    <w:rsid w:val="0003634C"/>
    <w:rsid w:val="000363FD"/>
    <w:rsid w:val="00036437"/>
    <w:rsid w:val="00036440"/>
    <w:rsid w:val="00036446"/>
    <w:rsid w:val="000364BD"/>
    <w:rsid w:val="000364FE"/>
    <w:rsid w:val="00036517"/>
    <w:rsid w:val="00036562"/>
    <w:rsid w:val="00036582"/>
    <w:rsid w:val="000365C3"/>
    <w:rsid w:val="000365DA"/>
    <w:rsid w:val="000365DD"/>
    <w:rsid w:val="00036610"/>
    <w:rsid w:val="00036637"/>
    <w:rsid w:val="000366F2"/>
    <w:rsid w:val="000366FD"/>
    <w:rsid w:val="00036702"/>
    <w:rsid w:val="000367B1"/>
    <w:rsid w:val="000367D2"/>
    <w:rsid w:val="000367E1"/>
    <w:rsid w:val="0003684E"/>
    <w:rsid w:val="0003687B"/>
    <w:rsid w:val="00036890"/>
    <w:rsid w:val="000368A6"/>
    <w:rsid w:val="000368B4"/>
    <w:rsid w:val="000368FD"/>
    <w:rsid w:val="00036905"/>
    <w:rsid w:val="0003694B"/>
    <w:rsid w:val="00036973"/>
    <w:rsid w:val="000369AA"/>
    <w:rsid w:val="00036A12"/>
    <w:rsid w:val="00036AAE"/>
    <w:rsid w:val="00036AE4"/>
    <w:rsid w:val="00036B54"/>
    <w:rsid w:val="00036B58"/>
    <w:rsid w:val="00036B5D"/>
    <w:rsid w:val="00036BC1"/>
    <w:rsid w:val="00036BDE"/>
    <w:rsid w:val="00036C0E"/>
    <w:rsid w:val="00036D11"/>
    <w:rsid w:val="00036D73"/>
    <w:rsid w:val="00036DE9"/>
    <w:rsid w:val="00036E03"/>
    <w:rsid w:val="00036E34"/>
    <w:rsid w:val="00036E83"/>
    <w:rsid w:val="00036EA7"/>
    <w:rsid w:val="00036EEE"/>
    <w:rsid w:val="00036F59"/>
    <w:rsid w:val="00036FAD"/>
    <w:rsid w:val="00036FBE"/>
    <w:rsid w:val="0003704D"/>
    <w:rsid w:val="00037075"/>
    <w:rsid w:val="00037076"/>
    <w:rsid w:val="000370D1"/>
    <w:rsid w:val="000370D6"/>
    <w:rsid w:val="000370FD"/>
    <w:rsid w:val="0003712A"/>
    <w:rsid w:val="0003716E"/>
    <w:rsid w:val="000371A5"/>
    <w:rsid w:val="000371DA"/>
    <w:rsid w:val="0003729D"/>
    <w:rsid w:val="00037338"/>
    <w:rsid w:val="000373A0"/>
    <w:rsid w:val="000373F9"/>
    <w:rsid w:val="000373FD"/>
    <w:rsid w:val="0003741E"/>
    <w:rsid w:val="00037558"/>
    <w:rsid w:val="000375CF"/>
    <w:rsid w:val="000375DA"/>
    <w:rsid w:val="000375F1"/>
    <w:rsid w:val="00037653"/>
    <w:rsid w:val="00037665"/>
    <w:rsid w:val="0003769B"/>
    <w:rsid w:val="000376E9"/>
    <w:rsid w:val="00037707"/>
    <w:rsid w:val="00037756"/>
    <w:rsid w:val="00037764"/>
    <w:rsid w:val="00037773"/>
    <w:rsid w:val="000377C5"/>
    <w:rsid w:val="00037857"/>
    <w:rsid w:val="000378AD"/>
    <w:rsid w:val="00037912"/>
    <w:rsid w:val="0003794F"/>
    <w:rsid w:val="00037970"/>
    <w:rsid w:val="000379A2"/>
    <w:rsid w:val="000379D6"/>
    <w:rsid w:val="00037A30"/>
    <w:rsid w:val="00037A5D"/>
    <w:rsid w:val="00037A7C"/>
    <w:rsid w:val="00037AB2"/>
    <w:rsid w:val="00037ADB"/>
    <w:rsid w:val="00037AE6"/>
    <w:rsid w:val="00037B72"/>
    <w:rsid w:val="00037BEE"/>
    <w:rsid w:val="00037BFE"/>
    <w:rsid w:val="00037C86"/>
    <w:rsid w:val="00037CA0"/>
    <w:rsid w:val="00037D0C"/>
    <w:rsid w:val="00037D1B"/>
    <w:rsid w:val="00037D85"/>
    <w:rsid w:val="00037D93"/>
    <w:rsid w:val="00037DB2"/>
    <w:rsid w:val="00037E1D"/>
    <w:rsid w:val="00037ED0"/>
    <w:rsid w:val="00037EE2"/>
    <w:rsid w:val="00037EFA"/>
    <w:rsid w:val="00037F20"/>
    <w:rsid w:val="00037F3E"/>
    <w:rsid w:val="00037F3F"/>
    <w:rsid w:val="00037F5B"/>
    <w:rsid w:val="000386EA"/>
    <w:rsid w:val="00040025"/>
    <w:rsid w:val="00040031"/>
    <w:rsid w:val="00040067"/>
    <w:rsid w:val="000400B5"/>
    <w:rsid w:val="000400C2"/>
    <w:rsid w:val="000400C7"/>
    <w:rsid w:val="0004013D"/>
    <w:rsid w:val="000401DB"/>
    <w:rsid w:val="00040235"/>
    <w:rsid w:val="00040265"/>
    <w:rsid w:val="00040311"/>
    <w:rsid w:val="00040321"/>
    <w:rsid w:val="00040359"/>
    <w:rsid w:val="00040385"/>
    <w:rsid w:val="00040395"/>
    <w:rsid w:val="000403B7"/>
    <w:rsid w:val="00040426"/>
    <w:rsid w:val="00040489"/>
    <w:rsid w:val="00040490"/>
    <w:rsid w:val="00040533"/>
    <w:rsid w:val="00040602"/>
    <w:rsid w:val="00040606"/>
    <w:rsid w:val="0004061F"/>
    <w:rsid w:val="000406E3"/>
    <w:rsid w:val="000406F1"/>
    <w:rsid w:val="00040705"/>
    <w:rsid w:val="00040708"/>
    <w:rsid w:val="0004073D"/>
    <w:rsid w:val="0004073F"/>
    <w:rsid w:val="0004076A"/>
    <w:rsid w:val="000407C6"/>
    <w:rsid w:val="000407DA"/>
    <w:rsid w:val="0004082C"/>
    <w:rsid w:val="00040843"/>
    <w:rsid w:val="000408B7"/>
    <w:rsid w:val="000408BB"/>
    <w:rsid w:val="00040944"/>
    <w:rsid w:val="000409B6"/>
    <w:rsid w:val="00040A23"/>
    <w:rsid w:val="00040A44"/>
    <w:rsid w:val="00040A53"/>
    <w:rsid w:val="00040A8F"/>
    <w:rsid w:val="00040ADB"/>
    <w:rsid w:val="00040B28"/>
    <w:rsid w:val="00040B51"/>
    <w:rsid w:val="00040B71"/>
    <w:rsid w:val="00040B7A"/>
    <w:rsid w:val="00040BC1"/>
    <w:rsid w:val="00040BE2"/>
    <w:rsid w:val="00040C82"/>
    <w:rsid w:val="00040C86"/>
    <w:rsid w:val="00040CB3"/>
    <w:rsid w:val="00040D20"/>
    <w:rsid w:val="00040D39"/>
    <w:rsid w:val="00040D75"/>
    <w:rsid w:val="00040DA7"/>
    <w:rsid w:val="00040DF6"/>
    <w:rsid w:val="00040DFC"/>
    <w:rsid w:val="00040E41"/>
    <w:rsid w:val="00040E61"/>
    <w:rsid w:val="00040E65"/>
    <w:rsid w:val="00040EDA"/>
    <w:rsid w:val="00040F00"/>
    <w:rsid w:val="00040F99"/>
    <w:rsid w:val="00040FDA"/>
    <w:rsid w:val="00041050"/>
    <w:rsid w:val="00041069"/>
    <w:rsid w:val="000410E0"/>
    <w:rsid w:val="00041135"/>
    <w:rsid w:val="00041146"/>
    <w:rsid w:val="00041169"/>
    <w:rsid w:val="00041198"/>
    <w:rsid w:val="000411DF"/>
    <w:rsid w:val="000411F6"/>
    <w:rsid w:val="00041265"/>
    <w:rsid w:val="00041315"/>
    <w:rsid w:val="000413BA"/>
    <w:rsid w:val="000413BF"/>
    <w:rsid w:val="000413D6"/>
    <w:rsid w:val="00041464"/>
    <w:rsid w:val="00041509"/>
    <w:rsid w:val="00041512"/>
    <w:rsid w:val="00041521"/>
    <w:rsid w:val="0004154C"/>
    <w:rsid w:val="00041575"/>
    <w:rsid w:val="000415DD"/>
    <w:rsid w:val="000415E0"/>
    <w:rsid w:val="000415F4"/>
    <w:rsid w:val="0004162F"/>
    <w:rsid w:val="0004167D"/>
    <w:rsid w:val="00041697"/>
    <w:rsid w:val="000416AF"/>
    <w:rsid w:val="000416C5"/>
    <w:rsid w:val="000417AF"/>
    <w:rsid w:val="000417FF"/>
    <w:rsid w:val="00041812"/>
    <w:rsid w:val="000418B0"/>
    <w:rsid w:val="000418E3"/>
    <w:rsid w:val="0004191D"/>
    <w:rsid w:val="00041943"/>
    <w:rsid w:val="000419B0"/>
    <w:rsid w:val="00041A73"/>
    <w:rsid w:val="00041A84"/>
    <w:rsid w:val="00041ABD"/>
    <w:rsid w:val="00041B2D"/>
    <w:rsid w:val="00041BCF"/>
    <w:rsid w:val="00041BF8"/>
    <w:rsid w:val="00041C5B"/>
    <w:rsid w:val="00041C7C"/>
    <w:rsid w:val="00041C7F"/>
    <w:rsid w:val="00041CAB"/>
    <w:rsid w:val="00041D0E"/>
    <w:rsid w:val="00041D95"/>
    <w:rsid w:val="00041DCF"/>
    <w:rsid w:val="00041DD5"/>
    <w:rsid w:val="00041FAB"/>
    <w:rsid w:val="00041FF0"/>
    <w:rsid w:val="0004202C"/>
    <w:rsid w:val="00042034"/>
    <w:rsid w:val="00042090"/>
    <w:rsid w:val="000420B9"/>
    <w:rsid w:val="000420D1"/>
    <w:rsid w:val="000420F0"/>
    <w:rsid w:val="0004211C"/>
    <w:rsid w:val="000421AE"/>
    <w:rsid w:val="0004223E"/>
    <w:rsid w:val="00042286"/>
    <w:rsid w:val="000422A0"/>
    <w:rsid w:val="000422C5"/>
    <w:rsid w:val="000422CE"/>
    <w:rsid w:val="000422E0"/>
    <w:rsid w:val="000422E5"/>
    <w:rsid w:val="0004232E"/>
    <w:rsid w:val="00042335"/>
    <w:rsid w:val="000423C8"/>
    <w:rsid w:val="00042488"/>
    <w:rsid w:val="000424A6"/>
    <w:rsid w:val="000424B8"/>
    <w:rsid w:val="0004254C"/>
    <w:rsid w:val="00042566"/>
    <w:rsid w:val="000425A5"/>
    <w:rsid w:val="000425E0"/>
    <w:rsid w:val="000426E6"/>
    <w:rsid w:val="000426FD"/>
    <w:rsid w:val="0004274E"/>
    <w:rsid w:val="00042772"/>
    <w:rsid w:val="0004277D"/>
    <w:rsid w:val="00042786"/>
    <w:rsid w:val="00042799"/>
    <w:rsid w:val="00042803"/>
    <w:rsid w:val="00042899"/>
    <w:rsid w:val="0004289E"/>
    <w:rsid w:val="000428A1"/>
    <w:rsid w:val="00042913"/>
    <w:rsid w:val="0004299A"/>
    <w:rsid w:val="000429AB"/>
    <w:rsid w:val="000429F8"/>
    <w:rsid w:val="00042A6A"/>
    <w:rsid w:val="00042A72"/>
    <w:rsid w:val="00042AC7"/>
    <w:rsid w:val="00042B01"/>
    <w:rsid w:val="00042B16"/>
    <w:rsid w:val="00042B99"/>
    <w:rsid w:val="00042BE4"/>
    <w:rsid w:val="00042BEE"/>
    <w:rsid w:val="00042C1D"/>
    <w:rsid w:val="00042C3F"/>
    <w:rsid w:val="00042C85"/>
    <w:rsid w:val="00042CB7"/>
    <w:rsid w:val="00042CD3"/>
    <w:rsid w:val="00042CF1"/>
    <w:rsid w:val="00042D09"/>
    <w:rsid w:val="00042D18"/>
    <w:rsid w:val="00042D76"/>
    <w:rsid w:val="00042DB7"/>
    <w:rsid w:val="00042E4A"/>
    <w:rsid w:val="00042EAF"/>
    <w:rsid w:val="00042ED5"/>
    <w:rsid w:val="00042F57"/>
    <w:rsid w:val="00042F70"/>
    <w:rsid w:val="00042FEA"/>
    <w:rsid w:val="0004302B"/>
    <w:rsid w:val="00043043"/>
    <w:rsid w:val="00043061"/>
    <w:rsid w:val="0004307B"/>
    <w:rsid w:val="000430C9"/>
    <w:rsid w:val="000430CD"/>
    <w:rsid w:val="00043123"/>
    <w:rsid w:val="00043132"/>
    <w:rsid w:val="00043149"/>
    <w:rsid w:val="000431DB"/>
    <w:rsid w:val="000431FD"/>
    <w:rsid w:val="00043215"/>
    <w:rsid w:val="00043228"/>
    <w:rsid w:val="0004323E"/>
    <w:rsid w:val="00043244"/>
    <w:rsid w:val="0004324C"/>
    <w:rsid w:val="000432CD"/>
    <w:rsid w:val="0004330D"/>
    <w:rsid w:val="00043335"/>
    <w:rsid w:val="00043345"/>
    <w:rsid w:val="0004335A"/>
    <w:rsid w:val="00043380"/>
    <w:rsid w:val="0004338B"/>
    <w:rsid w:val="000433B5"/>
    <w:rsid w:val="000433CE"/>
    <w:rsid w:val="0004340E"/>
    <w:rsid w:val="0004346C"/>
    <w:rsid w:val="000434CC"/>
    <w:rsid w:val="000434EA"/>
    <w:rsid w:val="00043506"/>
    <w:rsid w:val="00043521"/>
    <w:rsid w:val="0004352F"/>
    <w:rsid w:val="0004353E"/>
    <w:rsid w:val="00043596"/>
    <w:rsid w:val="000435D2"/>
    <w:rsid w:val="0004361A"/>
    <w:rsid w:val="0004366A"/>
    <w:rsid w:val="0004366F"/>
    <w:rsid w:val="0004368A"/>
    <w:rsid w:val="000436C8"/>
    <w:rsid w:val="000436F4"/>
    <w:rsid w:val="000437D2"/>
    <w:rsid w:val="000437FA"/>
    <w:rsid w:val="0004383D"/>
    <w:rsid w:val="0004384F"/>
    <w:rsid w:val="00043856"/>
    <w:rsid w:val="0004387F"/>
    <w:rsid w:val="00043924"/>
    <w:rsid w:val="00043980"/>
    <w:rsid w:val="000439EB"/>
    <w:rsid w:val="000439EF"/>
    <w:rsid w:val="00043A24"/>
    <w:rsid w:val="00043A99"/>
    <w:rsid w:val="00043AB9"/>
    <w:rsid w:val="00043ABF"/>
    <w:rsid w:val="00043ADD"/>
    <w:rsid w:val="00043B39"/>
    <w:rsid w:val="00043B8B"/>
    <w:rsid w:val="00043BA9"/>
    <w:rsid w:val="00043BB8"/>
    <w:rsid w:val="00043CFC"/>
    <w:rsid w:val="00043D07"/>
    <w:rsid w:val="00043D97"/>
    <w:rsid w:val="00043DBF"/>
    <w:rsid w:val="00043DE1"/>
    <w:rsid w:val="00043E2D"/>
    <w:rsid w:val="00043EAA"/>
    <w:rsid w:val="00043FA3"/>
    <w:rsid w:val="00043FF3"/>
    <w:rsid w:val="00043FFE"/>
    <w:rsid w:val="00044072"/>
    <w:rsid w:val="00044088"/>
    <w:rsid w:val="0004409C"/>
    <w:rsid w:val="000440F1"/>
    <w:rsid w:val="00044119"/>
    <w:rsid w:val="0004411A"/>
    <w:rsid w:val="000441CD"/>
    <w:rsid w:val="000441E1"/>
    <w:rsid w:val="00044311"/>
    <w:rsid w:val="00044362"/>
    <w:rsid w:val="0004444E"/>
    <w:rsid w:val="0004446E"/>
    <w:rsid w:val="0004451D"/>
    <w:rsid w:val="00044547"/>
    <w:rsid w:val="000445BB"/>
    <w:rsid w:val="000445C0"/>
    <w:rsid w:val="00044612"/>
    <w:rsid w:val="00044613"/>
    <w:rsid w:val="00044686"/>
    <w:rsid w:val="000446B1"/>
    <w:rsid w:val="000446C9"/>
    <w:rsid w:val="000446E5"/>
    <w:rsid w:val="0004472E"/>
    <w:rsid w:val="0004475D"/>
    <w:rsid w:val="00044777"/>
    <w:rsid w:val="000447F1"/>
    <w:rsid w:val="00044848"/>
    <w:rsid w:val="000448B5"/>
    <w:rsid w:val="000448EE"/>
    <w:rsid w:val="00044941"/>
    <w:rsid w:val="00044969"/>
    <w:rsid w:val="00044986"/>
    <w:rsid w:val="00044A0F"/>
    <w:rsid w:val="00044A26"/>
    <w:rsid w:val="00044A58"/>
    <w:rsid w:val="00044A68"/>
    <w:rsid w:val="00044A82"/>
    <w:rsid w:val="00044AB1"/>
    <w:rsid w:val="00044AFE"/>
    <w:rsid w:val="00044B34"/>
    <w:rsid w:val="00044B46"/>
    <w:rsid w:val="00044B82"/>
    <w:rsid w:val="00044BDD"/>
    <w:rsid w:val="00044C3B"/>
    <w:rsid w:val="00044C74"/>
    <w:rsid w:val="00044CEF"/>
    <w:rsid w:val="00044D37"/>
    <w:rsid w:val="00044D73"/>
    <w:rsid w:val="00044DB3"/>
    <w:rsid w:val="00044E18"/>
    <w:rsid w:val="00044E9A"/>
    <w:rsid w:val="00044EA1"/>
    <w:rsid w:val="00044F16"/>
    <w:rsid w:val="00044F3B"/>
    <w:rsid w:val="00044F8E"/>
    <w:rsid w:val="00044F98"/>
    <w:rsid w:val="00044F9D"/>
    <w:rsid w:val="00044FA4"/>
    <w:rsid w:val="00044FAF"/>
    <w:rsid w:val="00044FD4"/>
    <w:rsid w:val="0004501E"/>
    <w:rsid w:val="00045037"/>
    <w:rsid w:val="000450DB"/>
    <w:rsid w:val="000450E6"/>
    <w:rsid w:val="0004514F"/>
    <w:rsid w:val="00045187"/>
    <w:rsid w:val="000451AE"/>
    <w:rsid w:val="000451BF"/>
    <w:rsid w:val="000451EA"/>
    <w:rsid w:val="0004520F"/>
    <w:rsid w:val="0004522F"/>
    <w:rsid w:val="0004526E"/>
    <w:rsid w:val="0004529E"/>
    <w:rsid w:val="000452A4"/>
    <w:rsid w:val="000452A6"/>
    <w:rsid w:val="00045321"/>
    <w:rsid w:val="000453E5"/>
    <w:rsid w:val="000453FB"/>
    <w:rsid w:val="00045450"/>
    <w:rsid w:val="0004545B"/>
    <w:rsid w:val="0004546F"/>
    <w:rsid w:val="00045479"/>
    <w:rsid w:val="00045497"/>
    <w:rsid w:val="00045572"/>
    <w:rsid w:val="000455A7"/>
    <w:rsid w:val="000455CC"/>
    <w:rsid w:val="000455D1"/>
    <w:rsid w:val="00045648"/>
    <w:rsid w:val="00045662"/>
    <w:rsid w:val="00045679"/>
    <w:rsid w:val="000456C2"/>
    <w:rsid w:val="000456EC"/>
    <w:rsid w:val="000456F6"/>
    <w:rsid w:val="00045715"/>
    <w:rsid w:val="00045719"/>
    <w:rsid w:val="0004573A"/>
    <w:rsid w:val="0004573F"/>
    <w:rsid w:val="00045750"/>
    <w:rsid w:val="000457AD"/>
    <w:rsid w:val="000457ED"/>
    <w:rsid w:val="0004581D"/>
    <w:rsid w:val="00045868"/>
    <w:rsid w:val="00045872"/>
    <w:rsid w:val="000458A5"/>
    <w:rsid w:val="000458B7"/>
    <w:rsid w:val="000458E8"/>
    <w:rsid w:val="0004590F"/>
    <w:rsid w:val="00045A9A"/>
    <w:rsid w:val="00045AE2"/>
    <w:rsid w:val="00045AEF"/>
    <w:rsid w:val="00045B65"/>
    <w:rsid w:val="00045BA1"/>
    <w:rsid w:val="00045BAB"/>
    <w:rsid w:val="00045BB2"/>
    <w:rsid w:val="00045BC0"/>
    <w:rsid w:val="00045BD9"/>
    <w:rsid w:val="00045CC7"/>
    <w:rsid w:val="00045D0F"/>
    <w:rsid w:val="00045D96"/>
    <w:rsid w:val="00045DC9"/>
    <w:rsid w:val="00045E6D"/>
    <w:rsid w:val="00045E6F"/>
    <w:rsid w:val="00045E8A"/>
    <w:rsid w:val="00045E96"/>
    <w:rsid w:val="00045E9C"/>
    <w:rsid w:val="00045EA6"/>
    <w:rsid w:val="00045EC3"/>
    <w:rsid w:val="00045EC9"/>
    <w:rsid w:val="00045ECD"/>
    <w:rsid w:val="00045F09"/>
    <w:rsid w:val="0004600D"/>
    <w:rsid w:val="0004608F"/>
    <w:rsid w:val="0004609C"/>
    <w:rsid w:val="000460B9"/>
    <w:rsid w:val="000460C7"/>
    <w:rsid w:val="00046106"/>
    <w:rsid w:val="00046142"/>
    <w:rsid w:val="00046145"/>
    <w:rsid w:val="0004615F"/>
    <w:rsid w:val="00046166"/>
    <w:rsid w:val="000461D7"/>
    <w:rsid w:val="00046207"/>
    <w:rsid w:val="00046214"/>
    <w:rsid w:val="00046249"/>
    <w:rsid w:val="0004625C"/>
    <w:rsid w:val="0004626A"/>
    <w:rsid w:val="000462A6"/>
    <w:rsid w:val="000462D0"/>
    <w:rsid w:val="0004633C"/>
    <w:rsid w:val="0004634D"/>
    <w:rsid w:val="00046363"/>
    <w:rsid w:val="0004636A"/>
    <w:rsid w:val="000463A4"/>
    <w:rsid w:val="000463B8"/>
    <w:rsid w:val="000463B9"/>
    <w:rsid w:val="000463D4"/>
    <w:rsid w:val="00046414"/>
    <w:rsid w:val="0004642B"/>
    <w:rsid w:val="00046447"/>
    <w:rsid w:val="00046491"/>
    <w:rsid w:val="000464CA"/>
    <w:rsid w:val="000464F9"/>
    <w:rsid w:val="00046500"/>
    <w:rsid w:val="000465A4"/>
    <w:rsid w:val="00046687"/>
    <w:rsid w:val="000466D9"/>
    <w:rsid w:val="000466F8"/>
    <w:rsid w:val="00046745"/>
    <w:rsid w:val="00046761"/>
    <w:rsid w:val="000467EE"/>
    <w:rsid w:val="00046836"/>
    <w:rsid w:val="0004684C"/>
    <w:rsid w:val="000468C8"/>
    <w:rsid w:val="0004690A"/>
    <w:rsid w:val="0004691C"/>
    <w:rsid w:val="0004692B"/>
    <w:rsid w:val="00046944"/>
    <w:rsid w:val="0004695A"/>
    <w:rsid w:val="00046961"/>
    <w:rsid w:val="00046987"/>
    <w:rsid w:val="00046A29"/>
    <w:rsid w:val="00046A58"/>
    <w:rsid w:val="00046AC2"/>
    <w:rsid w:val="00046AE3"/>
    <w:rsid w:val="00046AE8"/>
    <w:rsid w:val="00046B63"/>
    <w:rsid w:val="00046BA1"/>
    <w:rsid w:val="00046BD3"/>
    <w:rsid w:val="00046C07"/>
    <w:rsid w:val="00046C85"/>
    <w:rsid w:val="00046CA4"/>
    <w:rsid w:val="00046CD5"/>
    <w:rsid w:val="00046CF0"/>
    <w:rsid w:val="00046D8A"/>
    <w:rsid w:val="00046DBF"/>
    <w:rsid w:val="00046DD0"/>
    <w:rsid w:val="00046DD4"/>
    <w:rsid w:val="00046DE2"/>
    <w:rsid w:val="00046DEA"/>
    <w:rsid w:val="00046E31"/>
    <w:rsid w:val="00046E4C"/>
    <w:rsid w:val="00046E5D"/>
    <w:rsid w:val="00046EAB"/>
    <w:rsid w:val="00046EFB"/>
    <w:rsid w:val="00046F5C"/>
    <w:rsid w:val="00046FB5"/>
    <w:rsid w:val="00046FFD"/>
    <w:rsid w:val="00047014"/>
    <w:rsid w:val="00047085"/>
    <w:rsid w:val="0004709C"/>
    <w:rsid w:val="000470AA"/>
    <w:rsid w:val="000470B9"/>
    <w:rsid w:val="000470F9"/>
    <w:rsid w:val="00047101"/>
    <w:rsid w:val="00047109"/>
    <w:rsid w:val="00047119"/>
    <w:rsid w:val="00047145"/>
    <w:rsid w:val="000471BF"/>
    <w:rsid w:val="000471E3"/>
    <w:rsid w:val="000471E9"/>
    <w:rsid w:val="000472D6"/>
    <w:rsid w:val="00047326"/>
    <w:rsid w:val="00047347"/>
    <w:rsid w:val="00047370"/>
    <w:rsid w:val="0004737C"/>
    <w:rsid w:val="000473FD"/>
    <w:rsid w:val="000474A5"/>
    <w:rsid w:val="000474CE"/>
    <w:rsid w:val="0004752C"/>
    <w:rsid w:val="00047567"/>
    <w:rsid w:val="00047655"/>
    <w:rsid w:val="0004771D"/>
    <w:rsid w:val="00047731"/>
    <w:rsid w:val="00047737"/>
    <w:rsid w:val="0004779E"/>
    <w:rsid w:val="00047809"/>
    <w:rsid w:val="0004780F"/>
    <w:rsid w:val="0004783F"/>
    <w:rsid w:val="00047861"/>
    <w:rsid w:val="0004786F"/>
    <w:rsid w:val="000478B1"/>
    <w:rsid w:val="000478C2"/>
    <w:rsid w:val="000478E2"/>
    <w:rsid w:val="000478F0"/>
    <w:rsid w:val="0004795A"/>
    <w:rsid w:val="000479AF"/>
    <w:rsid w:val="00047A05"/>
    <w:rsid w:val="00047A0D"/>
    <w:rsid w:val="00047A4B"/>
    <w:rsid w:val="00047A91"/>
    <w:rsid w:val="00047AC3"/>
    <w:rsid w:val="00047AE3"/>
    <w:rsid w:val="00047AF6"/>
    <w:rsid w:val="00047B3A"/>
    <w:rsid w:val="00047BA1"/>
    <w:rsid w:val="00047BC9"/>
    <w:rsid w:val="00047BD4"/>
    <w:rsid w:val="00047BF7"/>
    <w:rsid w:val="00047C03"/>
    <w:rsid w:val="00047C07"/>
    <w:rsid w:val="00047C77"/>
    <w:rsid w:val="00047C8C"/>
    <w:rsid w:val="00047D4E"/>
    <w:rsid w:val="00047DF7"/>
    <w:rsid w:val="00047E2D"/>
    <w:rsid w:val="00047E48"/>
    <w:rsid w:val="00047E69"/>
    <w:rsid w:val="00047E73"/>
    <w:rsid w:val="00047EAA"/>
    <w:rsid w:val="00047ED6"/>
    <w:rsid w:val="00050006"/>
    <w:rsid w:val="0005000C"/>
    <w:rsid w:val="000500BC"/>
    <w:rsid w:val="000500CD"/>
    <w:rsid w:val="000500DD"/>
    <w:rsid w:val="00050170"/>
    <w:rsid w:val="0005019F"/>
    <w:rsid w:val="000501BF"/>
    <w:rsid w:val="000501CB"/>
    <w:rsid w:val="0005021C"/>
    <w:rsid w:val="0005028D"/>
    <w:rsid w:val="000502B5"/>
    <w:rsid w:val="0005032D"/>
    <w:rsid w:val="0005034A"/>
    <w:rsid w:val="0005038E"/>
    <w:rsid w:val="000503C4"/>
    <w:rsid w:val="000503E7"/>
    <w:rsid w:val="000503F0"/>
    <w:rsid w:val="000503FB"/>
    <w:rsid w:val="00050439"/>
    <w:rsid w:val="000504C6"/>
    <w:rsid w:val="0005050B"/>
    <w:rsid w:val="0005055E"/>
    <w:rsid w:val="0005058D"/>
    <w:rsid w:val="00050598"/>
    <w:rsid w:val="000505C9"/>
    <w:rsid w:val="00050719"/>
    <w:rsid w:val="000507CB"/>
    <w:rsid w:val="000507DD"/>
    <w:rsid w:val="000508B6"/>
    <w:rsid w:val="000508C6"/>
    <w:rsid w:val="000508E5"/>
    <w:rsid w:val="00050A45"/>
    <w:rsid w:val="00050A5B"/>
    <w:rsid w:val="00050A87"/>
    <w:rsid w:val="00050AC0"/>
    <w:rsid w:val="00050AFC"/>
    <w:rsid w:val="00050B3A"/>
    <w:rsid w:val="00050B61"/>
    <w:rsid w:val="00050B76"/>
    <w:rsid w:val="00050BE9"/>
    <w:rsid w:val="00050C0E"/>
    <w:rsid w:val="00050C11"/>
    <w:rsid w:val="00050C3C"/>
    <w:rsid w:val="00050C4B"/>
    <w:rsid w:val="00050C52"/>
    <w:rsid w:val="00050C65"/>
    <w:rsid w:val="00050CF2"/>
    <w:rsid w:val="00050CF5"/>
    <w:rsid w:val="00050D0A"/>
    <w:rsid w:val="00050D2C"/>
    <w:rsid w:val="00050D4F"/>
    <w:rsid w:val="00050D8B"/>
    <w:rsid w:val="00050DC9"/>
    <w:rsid w:val="00050DED"/>
    <w:rsid w:val="00050E0D"/>
    <w:rsid w:val="00050E53"/>
    <w:rsid w:val="00050EA4"/>
    <w:rsid w:val="00050EAD"/>
    <w:rsid w:val="00050ED6"/>
    <w:rsid w:val="00050F1C"/>
    <w:rsid w:val="00050F47"/>
    <w:rsid w:val="00050F59"/>
    <w:rsid w:val="00050F7F"/>
    <w:rsid w:val="00050F9C"/>
    <w:rsid w:val="00050FC4"/>
    <w:rsid w:val="00051003"/>
    <w:rsid w:val="00051080"/>
    <w:rsid w:val="000510AC"/>
    <w:rsid w:val="000510CA"/>
    <w:rsid w:val="0005115C"/>
    <w:rsid w:val="00051179"/>
    <w:rsid w:val="000511F4"/>
    <w:rsid w:val="000511FD"/>
    <w:rsid w:val="0005127E"/>
    <w:rsid w:val="000512C3"/>
    <w:rsid w:val="00051331"/>
    <w:rsid w:val="00051358"/>
    <w:rsid w:val="000513AC"/>
    <w:rsid w:val="000513FF"/>
    <w:rsid w:val="00051420"/>
    <w:rsid w:val="00051438"/>
    <w:rsid w:val="0005143A"/>
    <w:rsid w:val="000514C2"/>
    <w:rsid w:val="000514DA"/>
    <w:rsid w:val="000514F4"/>
    <w:rsid w:val="00051505"/>
    <w:rsid w:val="0005151B"/>
    <w:rsid w:val="00051580"/>
    <w:rsid w:val="000515E3"/>
    <w:rsid w:val="00051642"/>
    <w:rsid w:val="00051652"/>
    <w:rsid w:val="00051683"/>
    <w:rsid w:val="000516B6"/>
    <w:rsid w:val="000516E5"/>
    <w:rsid w:val="00051716"/>
    <w:rsid w:val="00051770"/>
    <w:rsid w:val="0005179D"/>
    <w:rsid w:val="000517A5"/>
    <w:rsid w:val="000517D4"/>
    <w:rsid w:val="000517E9"/>
    <w:rsid w:val="00051816"/>
    <w:rsid w:val="0005186E"/>
    <w:rsid w:val="00051883"/>
    <w:rsid w:val="000518A7"/>
    <w:rsid w:val="00051921"/>
    <w:rsid w:val="00051924"/>
    <w:rsid w:val="00051926"/>
    <w:rsid w:val="0005193B"/>
    <w:rsid w:val="00051960"/>
    <w:rsid w:val="0005197F"/>
    <w:rsid w:val="000519B0"/>
    <w:rsid w:val="000519F4"/>
    <w:rsid w:val="00051A16"/>
    <w:rsid w:val="00051A49"/>
    <w:rsid w:val="00051A58"/>
    <w:rsid w:val="00051A70"/>
    <w:rsid w:val="00051A74"/>
    <w:rsid w:val="00051AE3"/>
    <w:rsid w:val="00051AE5"/>
    <w:rsid w:val="00051BE9"/>
    <w:rsid w:val="00051C14"/>
    <w:rsid w:val="00051C69"/>
    <w:rsid w:val="00051CB4"/>
    <w:rsid w:val="00051CD0"/>
    <w:rsid w:val="00051D34"/>
    <w:rsid w:val="00051D55"/>
    <w:rsid w:val="00051DAA"/>
    <w:rsid w:val="00051DFB"/>
    <w:rsid w:val="00051DFC"/>
    <w:rsid w:val="00051E0B"/>
    <w:rsid w:val="00051EAF"/>
    <w:rsid w:val="00051EB8"/>
    <w:rsid w:val="00051F92"/>
    <w:rsid w:val="00051FCB"/>
    <w:rsid w:val="00051FD9"/>
    <w:rsid w:val="00051FE1"/>
    <w:rsid w:val="00051FF4"/>
    <w:rsid w:val="00052067"/>
    <w:rsid w:val="00052086"/>
    <w:rsid w:val="00052101"/>
    <w:rsid w:val="00052154"/>
    <w:rsid w:val="0005216A"/>
    <w:rsid w:val="00052189"/>
    <w:rsid w:val="00052195"/>
    <w:rsid w:val="000521BA"/>
    <w:rsid w:val="00052214"/>
    <w:rsid w:val="00052312"/>
    <w:rsid w:val="0005235A"/>
    <w:rsid w:val="000523CF"/>
    <w:rsid w:val="00052477"/>
    <w:rsid w:val="000524BC"/>
    <w:rsid w:val="00052520"/>
    <w:rsid w:val="00052537"/>
    <w:rsid w:val="0005253B"/>
    <w:rsid w:val="00052551"/>
    <w:rsid w:val="0005256B"/>
    <w:rsid w:val="00052583"/>
    <w:rsid w:val="00052597"/>
    <w:rsid w:val="0005259C"/>
    <w:rsid w:val="000525CE"/>
    <w:rsid w:val="000525DC"/>
    <w:rsid w:val="00052603"/>
    <w:rsid w:val="00052673"/>
    <w:rsid w:val="000526F6"/>
    <w:rsid w:val="00052701"/>
    <w:rsid w:val="00052705"/>
    <w:rsid w:val="0005270D"/>
    <w:rsid w:val="00052716"/>
    <w:rsid w:val="00052738"/>
    <w:rsid w:val="0005273C"/>
    <w:rsid w:val="000527CB"/>
    <w:rsid w:val="000527E4"/>
    <w:rsid w:val="000527F4"/>
    <w:rsid w:val="000527FE"/>
    <w:rsid w:val="00052838"/>
    <w:rsid w:val="0005285C"/>
    <w:rsid w:val="0005285D"/>
    <w:rsid w:val="0005285E"/>
    <w:rsid w:val="000528A0"/>
    <w:rsid w:val="000528B5"/>
    <w:rsid w:val="000528C9"/>
    <w:rsid w:val="00052941"/>
    <w:rsid w:val="00052962"/>
    <w:rsid w:val="0005298C"/>
    <w:rsid w:val="000529A3"/>
    <w:rsid w:val="000529A5"/>
    <w:rsid w:val="000529B2"/>
    <w:rsid w:val="000529DB"/>
    <w:rsid w:val="000529E5"/>
    <w:rsid w:val="00052A30"/>
    <w:rsid w:val="00052A84"/>
    <w:rsid w:val="00052AE8"/>
    <w:rsid w:val="00052B1A"/>
    <w:rsid w:val="00052B68"/>
    <w:rsid w:val="00052BE7"/>
    <w:rsid w:val="00052BF9"/>
    <w:rsid w:val="00052C86"/>
    <w:rsid w:val="00052D21"/>
    <w:rsid w:val="00052D2B"/>
    <w:rsid w:val="00052D5C"/>
    <w:rsid w:val="00052D95"/>
    <w:rsid w:val="00052E18"/>
    <w:rsid w:val="00052E29"/>
    <w:rsid w:val="00052E31"/>
    <w:rsid w:val="00052E70"/>
    <w:rsid w:val="00052EB2"/>
    <w:rsid w:val="00052EB3"/>
    <w:rsid w:val="00052F62"/>
    <w:rsid w:val="00052F7C"/>
    <w:rsid w:val="00052F93"/>
    <w:rsid w:val="00053025"/>
    <w:rsid w:val="00053027"/>
    <w:rsid w:val="00053082"/>
    <w:rsid w:val="000530A3"/>
    <w:rsid w:val="000530A4"/>
    <w:rsid w:val="00053144"/>
    <w:rsid w:val="0005317C"/>
    <w:rsid w:val="000531C6"/>
    <w:rsid w:val="000531C9"/>
    <w:rsid w:val="000531D5"/>
    <w:rsid w:val="000531FD"/>
    <w:rsid w:val="0005327A"/>
    <w:rsid w:val="000532A1"/>
    <w:rsid w:val="000532A9"/>
    <w:rsid w:val="000532AB"/>
    <w:rsid w:val="000532C6"/>
    <w:rsid w:val="00053326"/>
    <w:rsid w:val="0005335F"/>
    <w:rsid w:val="00053384"/>
    <w:rsid w:val="00053399"/>
    <w:rsid w:val="000533A3"/>
    <w:rsid w:val="000533B0"/>
    <w:rsid w:val="000533E9"/>
    <w:rsid w:val="0005343C"/>
    <w:rsid w:val="0005346B"/>
    <w:rsid w:val="0005355A"/>
    <w:rsid w:val="000535AA"/>
    <w:rsid w:val="0005362C"/>
    <w:rsid w:val="0005364B"/>
    <w:rsid w:val="00053666"/>
    <w:rsid w:val="00053675"/>
    <w:rsid w:val="00053682"/>
    <w:rsid w:val="000536DD"/>
    <w:rsid w:val="000536F4"/>
    <w:rsid w:val="000536FF"/>
    <w:rsid w:val="00053708"/>
    <w:rsid w:val="00053723"/>
    <w:rsid w:val="00053741"/>
    <w:rsid w:val="00053745"/>
    <w:rsid w:val="00053784"/>
    <w:rsid w:val="0005378B"/>
    <w:rsid w:val="000537A2"/>
    <w:rsid w:val="00053823"/>
    <w:rsid w:val="0005387D"/>
    <w:rsid w:val="00053919"/>
    <w:rsid w:val="00053927"/>
    <w:rsid w:val="0005392B"/>
    <w:rsid w:val="000539BD"/>
    <w:rsid w:val="00053A12"/>
    <w:rsid w:val="00053A13"/>
    <w:rsid w:val="00053A1C"/>
    <w:rsid w:val="00053A56"/>
    <w:rsid w:val="00053AD1"/>
    <w:rsid w:val="00053AD9"/>
    <w:rsid w:val="00053B6C"/>
    <w:rsid w:val="00053B88"/>
    <w:rsid w:val="00053B8F"/>
    <w:rsid w:val="00053BA2"/>
    <w:rsid w:val="00053BDB"/>
    <w:rsid w:val="00053C0A"/>
    <w:rsid w:val="00053CD1"/>
    <w:rsid w:val="00053CF1"/>
    <w:rsid w:val="00053D4F"/>
    <w:rsid w:val="00053DA2"/>
    <w:rsid w:val="00053DCF"/>
    <w:rsid w:val="00053EE7"/>
    <w:rsid w:val="00053F35"/>
    <w:rsid w:val="00053F8C"/>
    <w:rsid w:val="00054006"/>
    <w:rsid w:val="0005400F"/>
    <w:rsid w:val="0005405A"/>
    <w:rsid w:val="0005406E"/>
    <w:rsid w:val="00054079"/>
    <w:rsid w:val="000540A5"/>
    <w:rsid w:val="000540E3"/>
    <w:rsid w:val="00054128"/>
    <w:rsid w:val="00054137"/>
    <w:rsid w:val="0005417C"/>
    <w:rsid w:val="0005419C"/>
    <w:rsid w:val="000541D3"/>
    <w:rsid w:val="00054202"/>
    <w:rsid w:val="00054234"/>
    <w:rsid w:val="00054249"/>
    <w:rsid w:val="0005425C"/>
    <w:rsid w:val="00054278"/>
    <w:rsid w:val="00054284"/>
    <w:rsid w:val="000542BB"/>
    <w:rsid w:val="000542D2"/>
    <w:rsid w:val="00054322"/>
    <w:rsid w:val="00054359"/>
    <w:rsid w:val="000543FE"/>
    <w:rsid w:val="00054414"/>
    <w:rsid w:val="00054428"/>
    <w:rsid w:val="00054446"/>
    <w:rsid w:val="00054454"/>
    <w:rsid w:val="000544EB"/>
    <w:rsid w:val="00054503"/>
    <w:rsid w:val="00054535"/>
    <w:rsid w:val="0005459D"/>
    <w:rsid w:val="000546A9"/>
    <w:rsid w:val="0005470C"/>
    <w:rsid w:val="0005473A"/>
    <w:rsid w:val="00054766"/>
    <w:rsid w:val="0005477E"/>
    <w:rsid w:val="0005479F"/>
    <w:rsid w:val="000547BC"/>
    <w:rsid w:val="00054852"/>
    <w:rsid w:val="00054855"/>
    <w:rsid w:val="00054958"/>
    <w:rsid w:val="000549E8"/>
    <w:rsid w:val="000549E9"/>
    <w:rsid w:val="000549F5"/>
    <w:rsid w:val="00054B95"/>
    <w:rsid w:val="00054C15"/>
    <w:rsid w:val="00054C4B"/>
    <w:rsid w:val="00054C7F"/>
    <w:rsid w:val="00054C95"/>
    <w:rsid w:val="00054D0E"/>
    <w:rsid w:val="00054D43"/>
    <w:rsid w:val="00054D81"/>
    <w:rsid w:val="00054DBB"/>
    <w:rsid w:val="00054E2E"/>
    <w:rsid w:val="00054E35"/>
    <w:rsid w:val="00054E49"/>
    <w:rsid w:val="00054E6A"/>
    <w:rsid w:val="00054EC1"/>
    <w:rsid w:val="00054F2E"/>
    <w:rsid w:val="0005502E"/>
    <w:rsid w:val="00055032"/>
    <w:rsid w:val="00055037"/>
    <w:rsid w:val="00055064"/>
    <w:rsid w:val="00055073"/>
    <w:rsid w:val="0005508A"/>
    <w:rsid w:val="000550DE"/>
    <w:rsid w:val="00055124"/>
    <w:rsid w:val="00055127"/>
    <w:rsid w:val="00055134"/>
    <w:rsid w:val="0005514F"/>
    <w:rsid w:val="00055155"/>
    <w:rsid w:val="0005515C"/>
    <w:rsid w:val="00055180"/>
    <w:rsid w:val="000551B1"/>
    <w:rsid w:val="000551D9"/>
    <w:rsid w:val="000551DC"/>
    <w:rsid w:val="000551DD"/>
    <w:rsid w:val="000551E6"/>
    <w:rsid w:val="00055219"/>
    <w:rsid w:val="00055271"/>
    <w:rsid w:val="0005528D"/>
    <w:rsid w:val="000552BB"/>
    <w:rsid w:val="000552EA"/>
    <w:rsid w:val="00055307"/>
    <w:rsid w:val="00055312"/>
    <w:rsid w:val="00055319"/>
    <w:rsid w:val="0005536B"/>
    <w:rsid w:val="000553EA"/>
    <w:rsid w:val="000554ED"/>
    <w:rsid w:val="000555B7"/>
    <w:rsid w:val="000555C6"/>
    <w:rsid w:val="000555E6"/>
    <w:rsid w:val="0005568A"/>
    <w:rsid w:val="000556B4"/>
    <w:rsid w:val="00055733"/>
    <w:rsid w:val="00055767"/>
    <w:rsid w:val="000557E2"/>
    <w:rsid w:val="00055834"/>
    <w:rsid w:val="00055889"/>
    <w:rsid w:val="000558A8"/>
    <w:rsid w:val="00055916"/>
    <w:rsid w:val="00055933"/>
    <w:rsid w:val="0005593B"/>
    <w:rsid w:val="00055A36"/>
    <w:rsid w:val="00055A51"/>
    <w:rsid w:val="00055AA9"/>
    <w:rsid w:val="00055AD4"/>
    <w:rsid w:val="00055B2A"/>
    <w:rsid w:val="00055B33"/>
    <w:rsid w:val="00055C0E"/>
    <w:rsid w:val="00055C14"/>
    <w:rsid w:val="00055C19"/>
    <w:rsid w:val="00055C66"/>
    <w:rsid w:val="00055C97"/>
    <w:rsid w:val="00055CAD"/>
    <w:rsid w:val="00055CE9"/>
    <w:rsid w:val="00055D4A"/>
    <w:rsid w:val="00055D50"/>
    <w:rsid w:val="00055D5A"/>
    <w:rsid w:val="00055DE3"/>
    <w:rsid w:val="00055E25"/>
    <w:rsid w:val="00055E35"/>
    <w:rsid w:val="00055ECF"/>
    <w:rsid w:val="00055F43"/>
    <w:rsid w:val="00055FE3"/>
    <w:rsid w:val="00055FF4"/>
    <w:rsid w:val="00056036"/>
    <w:rsid w:val="00056070"/>
    <w:rsid w:val="000560BA"/>
    <w:rsid w:val="00056171"/>
    <w:rsid w:val="00056197"/>
    <w:rsid w:val="000561E3"/>
    <w:rsid w:val="000561FE"/>
    <w:rsid w:val="00056215"/>
    <w:rsid w:val="00056274"/>
    <w:rsid w:val="000562A8"/>
    <w:rsid w:val="0005633F"/>
    <w:rsid w:val="000563DF"/>
    <w:rsid w:val="000563F1"/>
    <w:rsid w:val="000563FE"/>
    <w:rsid w:val="0005647B"/>
    <w:rsid w:val="0005647C"/>
    <w:rsid w:val="00056481"/>
    <w:rsid w:val="000564EE"/>
    <w:rsid w:val="0005651B"/>
    <w:rsid w:val="00056588"/>
    <w:rsid w:val="000565C8"/>
    <w:rsid w:val="00056717"/>
    <w:rsid w:val="0005672A"/>
    <w:rsid w:val="00056752"/>
    <w:rsid w:val="0005676E"/>
    <w:rsid w:val="00056808"/>
    <w:rsid w:val="0005680A"/>
    <w:rsid w:val="0005684B"/>
    <w:rsid w:val="00056875"/>
    <w:rsid w:val="00056897"/>
    <w:rsid w:val="000568AC"/>
    <w:rsid w:val="000568C1"/>
    <w:rsid w:val="000568D4"/>
    <w:rsid w:val="000568FB"/>
    <w:rsid w:val="00056926"/>
    <w:rsid w:val="00056959"/>
    <w:rsid w:val="0005698C"/>
    <w:rsid w:val="000569AE"/>
    <w:rsid w:val="000569BF"/>
    <w:rsid w:val="00056A06"/>
    <w:rsid w:val="00056A2E"/>
    <w:rsid w:val="00056A39"/>
    <w:rsid w:val="00056A53"/>
    <w:rsid w:val="00056AF7"/>
    <w:rsid w:val="00056B20"/>
    <w:rsid w:val="00056B5A"/>
    <w:rsid w:val="00056B60"/>
    <w:rsid w:val="00056BAE"/>
    <w:rsid w:val="00056BF6"/>
    <w:rsid w:val="00056C08"/>
    <w:rsid w:val="00056C2A"/>
    <w:rsid w:val="00056C4D"/>
    <w:rsid w:val="00056C58"/>
    <w:rsid w:val="00056C98"/>
    <w:rsid w:val="00056C9B"/>
    <w:rsid w:val="00056D57"/>
    <w:rsid w:val="00056D6C"/>
    <w:rsid w:val="00056D83"/>
    <w:rsid w:val="00056DDD"/>
    <w:rsid w:val="00056E01"/>
    <w:rsid w:val="00056E32"/>
    <w:rsid w:val="00056E3F"/>
    <w:rsid w:val="00056E43"/>
    <w:rsid w:val="00056EC0"/>
    <w:rsid w:val="00056F4C"/>
    <w:rsid w:val="00056FA9"/>
    <w:rsid w:val="00056FC8"/>
    <w:rsid w:val="00056FD8"/>
    <w:rsid w:val="00056FE5"/>
    <w:rsid w:val="0005702D"/>
    <w:rsid w:val="0005703D"/>
    <w:rsid w:val="00057045"/>
    <w:rsid w:val="0005707E"/>
    <w:rsid w:val="00057095"/>
    <w:rsid w:val="000570AC"/>
    <w:rsid w:val="00057112"/>
    <w:rsid w:val="00057114"/>
    <w:rsid w:val="00057141"/>
    <w:rsid w:val="00057168"/>
    <w:rsid w:val="0005718A"/>
    <w:rsid w:val="000571A6"/>
    <w:rsid w:val="000571E9"/>
    <w:rsid w:val="00057233"/>
    <w:rsid w:val="00057266"/>
    <w:rsid w:val="00057279"/>
    <w:rsid w:val="0005727A"/>
    <w:rsid w:val="0005728C"/>
    <w:rsid w:val="00057308"/>
    <w:rsid w:val="000573C5"/>
    <w:rsid w:val="000573E7"/>
    <w:rsid w:val="000574A4"/>
    <w:rsid w:val="000574E9"/>
    <w:rsid w:val="00057542"/>
    <w:rsid w:val="00057557"/>
    <w:rsid w:val="000575B4"/>
    <w:rsid w:val="000575C0"/>
    <w:rsid w:val="000575DB"/>
    <w:rsid w:val="000575E9"/>
    <w:rsid w:val="00057640"/>
    <w:rsid w:val="00057663"/>
    <w:rsid w:val="00057692"/>
    <w:rsid w:val="000576CF"/>
    <w:rsid w:val="0005771A"/>
    <w:rsid w:val="000577D1"/>
    <w:rsid w:val="000578E7"/>
    <w:rsid w:val="00057931"/>
    <w:rsid w:val="000579B1"/>
    <w:rsid w:val="000579B6"/>
    <w:rsid w:val="000579C3"/>
    <w:rsid w:val="000579C7"/>
    <w:rsid w:val="00057A49"/>
    <w:rsid w:val="00057A80"/>
    <w:rsid w:val="00057AE4"/>
    <w:rsid w:val="00057B34"/>
    <w:rsid w:val="00057B68"/>
    <w:rsid w:val="00057B95"/>
    <w:rsid w:val="00057BB2"/>
    <w:rsid w:val="00057BCB"/>
    <w:rsid w:val="00057BDB"/>
    <w:rsid w:val="00057C00"/>
    <w:rsid w:val="00057C2A"/>
    <w:rsid w:val="00057C59"/>
    <w:rsid w:val="00057CA6"/>
    <w:rsid w:val="00057DCD"/>
    <w:rsid w:val="00057DF7"/>
    <w:rsid w:val="00057E1B"/>
    <w:rsid w:val="00057E35"/>
    <w:rsid w:val="00057FB8"/>
    <w:rsid w:val="00057FE1"/>
    <w:rsid w:val="00060081"/>
    <w:rsid w:val="00060092"/>
    <w:rsid w:val="0006009A"/>
    <w:rsid w:val="000600FF"/>
    <w:rsid w:val="0006011B"/>
    <w:rsid w:val="00060191"/>
    <w:rsid w:val="000601C4"/>
    <w:rsid w:val="000601D8"/>
    <w:rsid w:val="000602AC"/>
    <w:rsid w:val="000602C7"/>
    <w:rsid w:val="00060355"/>
    <w:rsid w:val="000603F6"/>
    <w:rsid w:val="00060480"/>
    <w:rsid w:val="000604D5"/>
    <w:rsid w:val="0006061F"/>
    <w:rsid w:val="00060645"/>
    <w:rsid w:val="000606B4"/>
    <w:rsid w:val="000606CA"/>
    <w:rsid w:val="0006070D"/>
    <w:rsid w:val="00060787"/>
    <w:rsid w:val="000607CA"/>
    <w:rsid w:val="000607EB"/>
    <w:rsid w:val="00060831"/>
    <w:rsid w:val="00060849"/>
    <w:rsid w:val="0006087E"/>
    <w:rsid w:val="000608D9"/>
    <w:rsid w:val="000608E1"/>
    <w:rsid w:val="000608ED"/>
    <w:rsid w:val="000608F0"/>
    <w:rsid w:val="0006093B"/>
    <w:rsid w:val="000609C0"/>
    <w:rsid w:val="000609CA"/>
    <w:rsid w:val="000609DB"/>
    <w:rsid w:val="000609FD"/>
    <w:rsid w:val="00060A0D"/>
    <w:rsid w:val="00060A6A"/>
    <w:rsid w:val="00060A6F"/>
    <w:rsid w:val="00060AD3"/>
    <w:rsid w:val="00060B16"/>
    <w:rsid w:val="00060B1C"/>
    <w:rsid w:val="00060B77"/>
    <w:rsid w:val="00060B88"/>
    <w:rsid w:val="00060B8C"/>
    <w:rsid w:val="00060C27"/>
    <w:rsid w:val="00060C4E"/>
    <w:rsid w:val="00060CB4"/>
    <w:rsid w:val="00060CDF"/>
    <w:rsid w:val="00060D10"/>
    <w:rsid w:val="00060D11"/>
    <w:rsid w:val="00060D3B"/>
    <w:rsid w:val="00060D55"/>
    <w:rsid w:val="00060D85"/>
    <w:rsid w:val="00060E88"/>
    <w:rsid w:val="00060EA4"/>
    <w:rsid w:val="00060ED8"/>
    <w:rsid w:val="00060F3C"/>
    <w:rsid w:val="00060F65"/>
    <w:rsid w:val="00060FA4"/>
    <w:rsid w:val="00061023"/>
    <w:rsid w:val="00061060"/>
    <w:rsid w:val="0006108B"/>
    <w:rsid w:val="000610AA"/>
    <w:rsid w:val="000610B3"/>
    <w:rsid w:val="000610E5"/>
    <w:rsid w:val="000610EA"/>
    <w:rsid w:val="00061147"/>
    <w:rsid w:val="0006116A"/>
    <w:rsid w:val="0006117B"/>
    <w:rsid w:val="00061182"/>
    <w:rsid w:val="000611FA"/>
    <w:rsid w:val="000611FE"/>
    <w:rsid w:val="00061234"/>
    <w:rsid w:val="000612B1"/>
    <w:rsid w:val="000612D3"/>
    <w:rsid w:val="000612D9"/>
    <w:rsid w:val="000612F9"/>
    <w:rsid w:val="00061316"/>
    <w:rsid w:val="00061355"/>
    <w:rsid w:val="0006138F"/>
    <w:rsid w:val="000613EE"/>
    <w:rsid w:val="00061404"/>
    <w:rsid w:val="000614CC"/>
    <w:rsid w:val="00061536"/>
    <w:rsid w:val="000615C5"/>
    <w:rsid w:val="000616DF"/>
    <w:rsid w:val="0006170F"/>
    <w:rsid w:val="00061710"/>
    <w:rsid w:val="00061720"/>
    <w:rsid w:val="00061728"/>
    <w:rsid w:val="0006173C"/>
    <w:rsid w:val="00061807"/>
    <w:rsid w:val="00061811"/>
    <w:rsid w:val="00061884"/>
    <w:rsid w:val="00061888"/>
    <w:rsid w:val="000618B0"/>
    <w:rsid w:val="000618C8"/>
    <w:rsid w:val="00061942"/>
    <w:rsid w:val="000619DB"/>
    <w:rsid w:val="000619E4"/>
    <w:rsid w:val="00061A4A"/>
    <w:rsid w:val="00061A50"/>
    <w:rsid w:val="00061A80"/>
    <w:rsid w:val="00061ADC"/>
    <w:rsid w:val="00061B21"/>
    <w:rsid w:val="00061B79"/>
    <w:rsid w:val="00061C3C"/>
    <w:rsid w:val="00061C45"/>
    <w:rsid w:val="00061C5B"/>
    <w:rsid w:val="00061E11"/>
    <w:rsid w:val="00061ECE"/>
    <w:rsid w:val="00061EDA"/>
    <w:rsid w:val="00061F61"/>
    <w:rsid w:val="00061F63"/>
    <w:rsid w:val="00061FA4"/>
    <w:rsid w:val="00061FE8"/>
    <w:rsid w:val="00061FEC"/>
    <w:rsid w:val="00062033"/>
    <w:rsid w:val="00062057"/>
    <w:rsid w:val="000620D0"/>
    <w:rsid w:val="000620E4"/>
    <w:rsid w:val="0006212F"/>
    <w:rsid w:val="00062161"/>
    <w:rsid w:val="00062163"/>
    <w:rsid w:val="00062177"/>
    <w:rsid w:val="000621A4"/>
    <w:rsid w:val="0006220D"/>
    <w:rsid w:val="00062241"/>
    <w:rsid w:val="00062272"/>
    <w:rsid w:val="000622A9"/>
    <w:rsid w:val="000622B2"/>
    <w:rsid w:val="000622D4"/>
    <w:rsid w:val="0006233B"/>
    <w:rsid w:val="00062359"/>
    <w:rsid w:val="00062369"/>
    <w:rsid w:val="0006236B"/>
    <w:rsid w:val="00062384"/>
    <w:rsid w:val="000623A2"/>
    <w:rsid w:val="00062430"/>
    <w:rsid w:val="00062473"/>
    <w:rsid w:val="000624A1"/>
    <w:rsid w:val="000625CA"/>
    <w:rsid w:val="000625CF"/>
    <w:rsid w:val="000625DD"/>
    <w:rsid w:val="0006263F"/>
    <w:rsid w:val="00062676"/>
    <w:rsid w:val="00062696"/>
    <w:rsid w:val="00062733"/>
    <w:rsid w:val="00062735"/>
    <w:rsid w:val="00062771"/>
    <w:rsid w:val="00062811"/>
    <w:rsid w:val="00062812"/>
    <w:rsid w:val="00062825"/>
    <w:rsid w:val="00062889"/>
    <w:rsid w:val="000628DB"/>
    <w:rsid w:val="000628F5"/>
    <w:rsid w:val="00062940"/>
    <w:rsid w:val="000629B2"/>
    <w:rsid w:val="000629D2"/>
    <w:rsid w:val="00062A05"/>
    <w:rsid w:val="00062A2C"/>
    <w:rsid w:val="00062A56"/>
    <w:rsid w:val="00062B0C"/>
    <w:rsid w:val="00062B3C"/>
    <w:rsid w:val="00062B80"/>
    <w:rsid w:val="00062C11"/>
    <w:rsid w:val="00062C14"/>
    <w:rsid w:val="00062C2C"/>
    <w:rsid w:val="00062C7B"/>
    <w:rsid w:val="00062CEB"/>
    <w:rsid w:val="00062CEC"/>
    <w:rsid w:val="00062D1B"/>
    <w:rsid w:val="00062D32"/>
    <w:rsid w:val="00062D36"/>
    <w:rsid w:val="00062D7C"/>
    <w:rsid w:val="00062D99"/>
    <w:rsid w:val="00062E47"/>
    <w:rsid w:val="00062EA8"/>
    <w:rsid w:val="00062EEB"/>
    <w:rsid w:val="00062F42"/>
    <w:rsid w:val="00062FB2"/>
    <w:rsid w:val="00062FCE"/>
    <w:rsid w:val="00062FD2"/>
    <w:rsid w:val="00062FD6"/>
    <w:rsid w:val="00063044"/>
    <w:rsid w:val="000630D6"/>
    <w:rsid w:val="0006318C"/>
    <w:rsid w:val="00063261"/>
    <w:rsid w:val="00063304"/>
    <w:rsid w:val="00063317"/>
    <w:rsid w:val="0006331D"/>
    <w:rsid w:val="00063327"/>
    <w:rsid w:val="00063335"/>
    <w:rsid w:val="00063340"/>
    <w:rsid w:val="000633BD"/>
    <w:rsid w:val="000633E2"/>
    <w:rsid w:val="0006343F"/>
    <w:rsid w:val="000634C3"/>
    <w:rsid w:val="000634F5"/>
    <w:rsid w:val="00063513"/>
    <w:rsid w:val="000635AF"/>
    <w:rsid w:val="000635B9"/>
    <w:rsid w:val="000635D0"/>
    <w:rsid w:val="00063623"/>
    <w:rsid w:val="0006368A"/>
    <w:rsid w:val="00063777"/>
    <w:rsid w:val="000637A1"/>
    <w:rsid w:val="00063822"/>
    <w:rsid w:val="0006384F"/>
    <w:rsid w:val="0006386C"/>
    <w:rsid w:val="000638A1"/>
    <w:rsid w:val="0006397D"/>
    <w:rsid w:val="000639A2"/>
    <w:rsid w:val="000639CD"/>
    <w:rsid w:val="000639D0"/>
    <w:rsid w:val="000639D6"/>
    <w:rsid w:val="00063B3F"/>
    <w:rsid w:val="00063BC9"/>
    <w:rsid w:val="00063BEE"/>
    <w:rsid w:val="00063C1C"/>
    <w:rsid w:val="00063C2C"/>
    <w:rsid w:val="00063C71"/>
    <w:rsid w:val="00063D54"/>
    <w:rsid w:val="00063DA3"/>
    <w:rsid w:val="00063E2A"/>
    <w:rsid w:val="00063E5C"/>
    <w:rsid w:val="00063EAD"/>
    <w:rsid w:val="00063EF8"/>
    <w:rsid w:val="00063F16"/>
    <w:rsid w:val="00063F6A"/>
    <w:rsid w:val="00063F75"/>
    <w:rsid w:val="00063FA2"/>
    <w:rsid w:val="00063FB3"/>
    <w:rsid w:val="0006401E"/>
    <w:rsid w:val="00064086"/>
    <w:rsid w:val="000640A8"/>
    <w:rsid w:val="000640E7"/>
    <w:rsid w:val="00064143"/>
    <w:rsid w:val="00064152"/>
    <w:rsid w:val="0006415C"/>
    <w:rsid w:val="000641AF"/>
    <w:rsid w:val="00064206"/>
    <w:rsid w:val="00064239"/>
    <w:rsid w:val="000642A9"/>
    <w:rsid w:val="000642EE"/>
    <w:rsid w:val="00064339"/>
    <w:rsid w:val="000643FA"/>
    <w:rsid w:val="000644A3"/>
    <w:rsid w:val="000644AE"/>
    <w:rsid w:val="000644B8"/>
    <w:rsid w:val="000644D2"/>
    <w:rsid w:val="000644D4"/>
    <w:rsid w:val="00064547"/>
    <w:rsid w:val="00064579"/>
    <w:rsid w:val="00064635"/>
    <w:rsid w:val="0006466B"/>
    <w:rsid w:val="000646EE"/>
    <w:rsid w:val="00064737"/>
    <w:rsid w:val="00064741"/>
    <w:rsid w:val="000647C6"/>
    <w:rsid w:val="00064809"/>
    <w:rsid w:val="0006485E"/>
    <w:rsid w:val="00064961"/>
    <w:rsid w:val="000649A8"/>
    <w:rsid w:val="000649AD"/>
    <w:rsid w:val="00064A11"/>
    <w:rsid w:val="00064A80"/>
    <w:rsid w:val="00064ABA"/>
    <w:rsid w:val="00064B2C"/>
    <w:rsid w:val="00064B2E"/>
    <w:rsid w:val="00064B73"/>
    <w:rsid w:val="00064BB5"/>
    <w:rsid w:val="00064BDF"/>
    <w:rsid w:val="00064BED"/>
    <w:rsid w:val="00064C10"/>
    <w:rsid w:val="00064C40"/>
    <w:rsid w:val="00064D11"/>
    <w:rsid w:val="00064D2F"/>
    <w:rsid w:val="00064DEE"/>
    <w:rsid w:val="00064E43"/>
    <w:rsid w:val="00064E8E"/>
    <w:rsid w:val="00064F5E"/>
    <w:rsid w:val="00064FDE"/>
    <w:rsid w:val="00064FE8"/>
    <w:rsid w:val="000650BA"/>
    <w:rsid w:val="000650C8"/>
    <w:rsid w:val="00065108"/>
    <w:rsid w:val="000651BC"/>
    <w:rsid w:val="000651C5"/>
    <w:rsid w:val="0006520E"/>
    <w:rsid w:val="0006521D"/>
    <w:rsid w:val="00065286"/>
    <w:rsid w:val="000652D3"/>
    <w:rsid w:val="000652DF"/>
    <w:rsid w:val="0006530D"/>
    <w:rsid w:val="00065310"/>
    <w:rsid w:val="0006533D"/>
    <w:rsid w:val="00065354"/>
    <w:rsid w:val="00065356"/>
    <w:rsid w:val="00065359"/>
    <w:rsid w:val="0006535A"/>
    <w:rsid w:val="00065376"/>
    <w:rsid w:val="0006538A"/>
    <w:rsid w:val="00065391"/>
    <w:rsid w:val="000653C8"/>
    <w:rsid w:val="000653D1"/>
    <w:rsid w:val="00065470"/>
    <w:rsid w:val="0006547A"/>
    <w:rsid w:val="00065480"/>
    <w:rsid w:val="000654CC"/>
    <w:rsid w:val="000654F0"/>
    <w:rsid w:val="0006551C"/>
    <w:rsid w:val="00065548"/>
    <w:rsid w:val="00065599"/>
    <w:rsid w:val="000655B8"/>
    <w:rsid w:val="000655DD"/>
    <w:rsid w:val="00065649"/>
    <w:rsid w:val="00065671"/>
    <w:rsid w:val="000656B1"/>
    <w:rsid w:val="00065720"/>
    <w:rsid w:val="00065761"/>
    <w:rsid w:val="000657E1"/>
    <w:rsid w:val="000657E3"/>
    <w:rsid w:val="00065849"/>
    <w:rsid w:val="00065869"/>
    <w:rsid w:val="000658AB"/>
    <w:rsid w:val="000658C9"/>
    <w:rsid w:val="00065987"/>
    <w:rsid w:val="00065A38"/>
    <w:rsid w:val="00065A4B"/>
    <w:rsid w:val="00065A4F"/>
    <w:rsid w:val="00065A68"/>
    <w:rsid w:val="00065AD2"/>
    <w:rsid w:val="00065B07"/>
    <w:rsid w:val="00065BE9"/>
    <w:rsid w:val="00065C42"/>
    <w:rsid w:val="00065C7D"/>
    <w:rsid w:val="00065C91"/>
    <w:rsid w:val="00065CCB"/>
    <w:rsid w:val="00065CF3"/>
    <w:rsid w:val="00065CFB"/>
    <w:rsid w:val="00065D23"/>
    <w:rsid w:val="00065D5D"/>
    <w:rsid w:val="00065D6E"/>
    <w:rsid w:val="00065D91"/>
    <w:rsid w:val="00065D9A"/>
    <w:rsid w:val="00065DDF"/>
    <w:rsid w:val="00065DF6"/>
    <w:rsid w:val="00065DF9"/>
    <w:rsid w:val="00065F3A"/>
    <w:rsid w:val="0006602E"/>
    <w:rsid w:val="00066094"/>
    <w:rsid w:val="000660F7"/>
    <w:rsid w:val="00066122"/>
    <w:rsid w:val="0006614A"/>
    <w:rsid w:val="000661E6"/>
    <w:rsid w:val="000661F6"/>
    <w:rsid w:val="0006621B"/>
    <w:rsid w:val="0006622D"/>
    <w:rsid w:val="00066247"/>
    <w:rsid w:val="0006631A"/>
    <w:rsid w:val="00066341"/>
    <w:rsid w:val="00066354"/>
    <w:rsid w:val="0006635A"/>
    <w:rsid w:val="0006639A"/>
    <w:rsid w:val="000663E2"/>
    <w:rsid w:val="0006642B"/>
    <w:rsid w:val="00066472"/>
    <w:rsid w:val="0006647A"/>
    <w:rsid w:val="00066529"/>
    <w:rsid w:val="00066532"/>
    <w:rsid w:val="00066581"/>
    <w:rsid w:val="000665A8"/>
    <w:rsid w:val="000665D3"/>
    <w:rsid w:val="00066616"/>
    <w:rsid w:val="0006662C"/>
    <w:rsid w:val="00066668"/>
    <w:rsid w:val="00066680"/>
    <w:rsid w:val="000666FA"/>
    <w:rsid w:val="00066704"/>
    <w:rsid w:val="0006676B"/>
    <w:rsid w:val="0006676C"/>
    <w:rsid w:val="0006678F"/>
    <w:rsid w:val="000667A1"/>
    <w:rsid w:val="000667D0"/>
    <w:rsid w:val="00066830"/>
    <w:rsid w:val="0006683C"/>
    <w:rsid w:val="000668CF"/>
    <w:rsid w:val="00066954"/>
    <w:rsid w:val="000669FA"/>
    <w:rsid w:val="00066A0A"/>
    <w:rsid w:val="00066A1D"/>
    <w:rsid w:val="00066A41"/>
    <w:rsid w:val="00066AEB"/>
    <w:rsid w:val="00066B35"/>
    <w:rsid w:val="00066BD7"/>
    <w:rsid w:val="00066C16"/>
    <w:rsid w:val="00066C1E"/>
    <w:rsid w:val="00066C36"/>
    <w:rsid w:val="00066C44"/>
    <w:rsid w:val="00066CBC"/>
    <w:rsid w:val="00066D1E"/>
    <w:rsid w:val="00066DA4"/>
    <w:rsid w:val="00066DDD"/>
    <w:rsid w:val="00066DF4"/>
    <w:rsid w:val="00066E7C"/>
    <w:rsid w:val="00066E92"/>
    <w:rsid w:val="00066F00"/>
    <w:rsid w:val="00067062"/>
    <w:rsid w:val="0006711C"/>
    <w:rsid w:val="00067191"/>
    <w:rsid w:val="00067193"/>
    <w:rsid w:val="000671FF"/>
    <w:rsid w:val="0006723A"/>
    <w:rsid w:val="0006725B"/>
    <w:rsid w:val="0006726C"/>
    <w:rsid w:val="00067279"/>
    <w:rsid w:val="0006729D"/>
    <w:rsid w:val="0006730F"/>
    <w:rsid w:val="00067311"/>
    <w:rsid w:val="0006734A"/>
    <w:rsid w:val="0006737C"/>
    <w:rsid w:val="00067396"/>
    <w:rsid w:val="00067489"/>
    <w:rsid w:val="000674A9"/>
    <w:rsid w:val="000674EE"/>
    <w:rsid w:val="000674F5"/>
    <w:rsid w:val="000674FF"/>
    <w:rsid w:val="000675A3"/>
    <w:rsid w:val="000675CC"/>
    <w:rsid w:val="000675F1"/>
    <w:rsid w:val="00067602"/>
    <w:rsid w:val="0006763F"/>
    <w:rsid w:val="00067645"/>
    <w:rsid w:val="00067693"/>
    <w:rsid w:val="000676B0"/>
    <w:rsid w:val="000676BC"/>
    <w:rsid w:val="0006774C"/>
    <w:rsid w:val="00067750"/>
    <w:rsid w:val="0006778A"/>
    <w:rsid w:val="000677A3"/>
    <w:rsid w:val="00067826"/>
    <w:rsid w:val="0006784A"/>
    <w:rsid w:val="0006785A"/>
    <w:rsid w:val="0006788D"/>
    <w:rsid w:val="00067898"/>
    <w:rsid w:val="000678D9"/>
    <w:rsid w:val="0006790A"/>
    <w:rsid w:val="00067922"/>
    <w:rsid w:val="00067925"/>
    <w:rsid w:val="00067949"/>
    <w:rsid w:val="00067959"/>
    <w:rsid w:val="00067968"/>
    <w:rsid w:val="000679B0"/>
    <w:rsid w:val="000679BC"/>
    <w:rsid w:val="00067A78"/>
    <w:rsid w:val="00067ACC"/>
    <w:rsid w:val="00067B2D"/>
    <w:rsid w:val="00067B76"/>
    <w:rsid w:val="00067BB1"/>
    <w:rsid w:val="00067C1A"/>
    <w:rsid w:val="00067C1C"/>
    <w:rsid w:val="00067C34"/>
    <w:rsid w:val="00067C6A"/>
    <w:rsid w:val="00067C75"/>
    <w:rsid w:val="00067C9D"/>
    <w:rsid w:val="00067CCC"/>
    <w:rsid w:val="00067D1A"/>
    <w:rsid w:val="00067D25"/>
    <w:rsid w:val="00067D70"/>
    <w:rsid w:val="00067D89"/>
    <w:rsid w:val="00067DAB"/>
    <w:rsid w:val="00067DFF"/>
    <w:rsid w:val="00067E0B"/>
    <w:rsid w:val="00067E56"/>
    <w:rsid w:val="00067E5B"/>
    <w:rsid w:val="00067E85"/>
    <w:rsid w:val="00067F2E"/>
    <w:rsid w:val="00067F62"/>
    <w:rsid w:val="00067F7A"/>
    <w:rsid w:val="00067FC2"/>
    <w:rsid w:val="0006D550"/>
    <w:rsid w:val="0007004D"/>
    <w:rsid w:val="00070064"/>
    <w:rsid w:val="000700C3"/>
    <w:rsid w:val="000700D6"/>
    <w:rsid w:val="0007010E"/>
    <w:rsid w:val="00070139"/>
    <w:rsid w:val="00070154"/>
    <w:rsid w:val="00070192"/>
    <w:rsid w:val="000701AE"/>
    <w:rsid w:val="00070201"/>
    <w:rsid w:val="0007023C"/>
    <w:rsid w:val="0007023E"/>
    <w:rsid w:val="00070263"/>
    <w:rsid w:val="00070272"/>
    <w:rsid w:val="000702BA"/>
    <w:rsid w:val="00070316"/>
    <w:rsid w:val="00070337"/>
    <w:rsid w:val="0007033B"/>
    <w:rsid w:val="00070345"/>
    <w:rsid w:val="0007038C"/>
    <w:rsid w:val="000703C8"/>
    <w:rsid w:val="0007044C"/>
    <w:rsid w:val="0007045D"/>
    <w:rsid w:val="0007045F"/>
    <w:rsid w:val="0007048C"/>
    <w:rsid w:val="000705D3"/>
    <w:rsid w:val="0007064A"/>
    <w:rsid w:val="000706BC"/>
    <w:rsid w:val="000706DD"/>
    <w:rsid w:val="000706EF"/>
    <w:rsid w:val="0007072E"/>
    <w:rsid w:val="00070736"/>
    <w:rsid w:val="0007073A"/>
    <w:rsid w:val="00070783"/>
    <w:rsid w:val="0007078C"/>
    <w:rsid w:val="000707A3"/>
    <w:rsid w:val="0007081C"/>
    <w:rsid w:val="00070835"/>
    <w:rsid w:val="0007083A"/>
    <w:rsid w:val="0007084C"/>
    <w:rsid w:val="0007088B"/>
    <w:rsid w:val="0007088E"/>
    <w:rsid w:val="000708D4"/>
    <w:rsid w:val="00070936"/>
    <w:rsid w:val="00070967"/>
    <w:rsid w:val="0007097C"/>
    <w:rsid w:val="000709BE"/>
    <w:rsid w:val="000709C4"/>
    <w:rsid w:val="000709C8"/>
    <w:rsid w:val="000709E8"/>
    <w:rsid w:val="000709FE"/>
    <w:rsid w:val="00070A09"/>
    <w:rsid w:val="00070A17"/>
    <w:rsid w:val="00070AE8"/>
    <w:rsid w:val="00070AFB"/>
    <w:rsid w:val="00070B34"/>
    <w:rsid w:val="00070B37"/>
    <w:rsid w:val="00070B80"/>
    <w:rsid w:val="00070BA1"/>
    <w:rsid w:val="00070BD4"/>
    <w:rsid w:val="00070BE9"/>
    <w:rsid w:val="00070C1E"/>
    <w:rsid w:val="00070D13"/>
    <w:rsid w:val="00070D46"/>
    <w:rsid w:val="00070D56"/>
    <w:rsid w:val="00070D63"/>
    <w:rsid w:val="00070DA2"/>
    <w:rsid w:val="00070DA3"/>
    <w:rsid w:val="00070DB3"/>
    <w:rsid w:val="00070DE9"/>
    <w:rsid w:val="00070E21"/>
    <w:rsid w:val="00070E22"/>
    <w:rsid w:val="00070E7E"/>
    <w:rsid w:val="00070ED7"/>
    <w:rsid w:val="00070F39"/>
    <w:rsid w:val="00070F4B"/>
    <w:rsid w:val="00070F73"/>
    <w:rsid w:val="00070FBC"/>
    <w:rsid w:val="00070FF5"/>
    <w:rsid w:val="00070FFF"/>
    <w:rsid w:val="00071043"/>
    <w:rsid w:val="00071048"/>
    <w:rsid w:val="000710C8"/>
    <w:rsid w:val="000710D6"/>
    <w:rsid w:val="000710FF"/>
    <w:rsid w:val="0007111F"/>
    <w:rsid w:val="00071121"/>
    <w:rsid w:val="000711C7"/>
    <w:rsid w:val="000711D2"/>
    <w:rsid w:val="00071203"/>
    <w:rsid w:val="0007128F"/>
    <w:rsid w:val="000712A5"/>
    <w:rsid w:val="000712A6"/>
    <w:rsid w:val="000713A3"/>
    <w:rsid w:val="000713EB"/>
    <w:rsid w:val="000713FA"/>
    <w:rsid w:val="00071418"/>
    <w:rsid w:val="00071478"/>
    <w:rsid w:val="00071496"/>
    <w:rsid w:val="000714A8"/>
    <w:rsid w:val="000714D9"/>
    <w:rsid w:val="0007151C"/>
    <w:rsid w:val="00071530"/>
    <w:rsid w:val="00071565"/>
    <w:rsid w:val="000715B5"/>
    <w:rsid w:val="000715F2"/>
    <w:rsid w:val="00071617"/>
    <w:rsid w:val="00071648"/>
    <w:rsid w:val="0007166C"/>
    <w:rsid w:val="00071688"/>
    <w:rsid w:val="000716DD"/>
    <w:rsid w:val="0007176F"/>
    <w:rsid w:val="000717A6"/>
    <w:rsid w:val="000717D1"/>
    <w:rsid w:val="000717E8"/>
    <w:rsid w:val="00071869"/>
    <w:rsid w:val="00071897"/>
    <w:rsid w:val="000718A5"/>
    <w:rsid w:val="000718E1"/>
    <w:rsid w:val="0007190C"/>
    <w:rsid w:val="00071920"/>
    <w:rsid w:val="00071951"/>
    <w:rsid w:val="000719AE"/>
    <w:rsid w:val="00071A5E"/>
    <w:rsid w:val="00071A64"/>
    <w:rsid w:val="00071A6C"/>
    <w:rsid w:val="00071A7B"/>
    <w:rsid w:val="00071A7E"/>
    <w:rsid w:val="00071AE3"/>
    <w:rsid w:val="00071AE5"/>
    <w:rsid w:val="00071AE7"/>
    <w:rsid w:val="00071AFA"/>
    <w:rsid w:val="00071AFC"/>
    <w:rsid w:val="00071B2D"/>
    <w:rsid w:val="00071B6D"/>
    <w:rsid w:val="00071B7D"/>
    <w:rsid w:val="00071B99"/>
    <w:rsid w:val="00071BD9"/>
    <w:rsid w:val="00071BE0"/>
    <w:rsid w:val="00071C76"/>
    <w:rsid w:val="00071CA6"/>
    <w:rsid w:val="00071D60"/>
    <w:rsid w:val="00071D71"/>
    <w:rsid w:val="00071D7D"/>
    <w:rsid w:val="00071D9D"/>
    <w:rsid w:val="00071DDE"/>
    <w:rsid w:val="00071DF0"/>
    <w:rsid w:val="00071E26"/>
    <w:rsid w:val="00071E31"/>
    <w:rsid w:val="00071E43"/>
    <w:rsid w:val="00071E45"/>
    <w:rsid w:val="00071E7A"/>
    <w:rsid w:val="00071ED1"/>
    <w:rsid w:val="00071EFE"/>
    <w:rsid w:val="00071F0F"/>
    <w:rsid w:val="00071F41"/>
    <w:rsid w:val="00071F8B"/>
    <w:rsid w:val="00071F94"/>
    <w:rsid w:val="00071FC2"/>
    <w:rsid w:val="00071FF2"/>
    <w:rsid w:val="00071FF8"/>
    <w:rsid w:val="00071FFB"/>
    <w:rsid w:val="00071FFF"/>
    <w:rsid w:val="00072078"/>
    <w:rsid w:val="000720E4"/>
    <w:rsid w:val="0007212C"/>
    <w:rsid w:val="00072158"/>
    <w:rsid w:val="000721D2"/>
    <w:rsid w:val="000721E5"/>
    <w:rsid w:val="00072253"/>
    <w:rsid w:val="00072269"/>
    <w:rsid w:val="000722C7"/>
    <w:rsid w:val="0007235C"/>
    <w:rsid w:val="00072375"/>
    <w:rsid w:val="000723A0"/>
    <w:rsid w:val="000723AF"/>
    <w:rsid w:val="000723BD"/>
    <w:rsid w:val="000724DB"/>
    <w:rsid w:val="000724EF"/>
    <w:rsid w:val="00072505"/>
    <w:rsid w:val="00072518"/>
    <w:rsid w:val="0007251D"/>
    <w:rsid w:val="00072591"/>
    <w:rsid w:val="000725BD"/>
    <w:rsid w:val="0007265E"/>
    <w:rsid w:val="00072687"/>
    <w:rsid w:val="000726BC"/>
    <w:rsid w:val="000726C2"/>
    <w:rsid w:val="000726D1"/>
    <w:rsid w:val="000726FF"/>
    <w:rsid w:val="00072733"/>
    <w:rsid w:val="00072737"/>
    <w:rsid w:val="000727A3"/>
    <w:rsid w:val="000727D0"/>
    <w:rsid w:val="0007281A"/>
    <w:rsid w:val="00072849"/>
    <w:rsid w:val="000728C4"/>
    <w:rsid w:val="000728C8"/>
    <w:rsid w:val="00072911"/>
    <w:rsid w:val="00072980"/>
    <w:rsid w:val="000729A8"/>
    <w:rsid w:val="000729D9"/>
    <w:rsid w:val="00072A20"/>
    <w:rsid w:val="00072A4D"/>
    <w:rsid w:val="00072A74"/>
    <w:rsid w:val="00072AA1"/>
    <w:rsid w:val="00072AAF"/>
    <w:rsid w:val="00072ADA"/>
    <w:rsid w:val="00072AE2"/>
    <w:rsid w:val="00072B05"/>
    <w:rsid w:val="00072B4F"/>
    <w:rsid w:val="00072B81"/>
    <w:rsid w:val="00072BC5"/>
    <w:rsid w:val="00072BE1"/>
    <w:rsid w:val="00072C0A"/>
    <w:rsid w:val="00072C66"/>
    <w:rsid w:val="00072CC8"/>
    <w:rsid w:val="00072CCB"/>
    <w:rsid w:val="00072CE2"/>
    <w:rsid w:val="00072CFD"/>
    <w:rsid w:val="00072D94"/>
    <w:rsid w:val="00072DBD"/>
    <w:rsid w:val="00072E4F"/>
    <w:rsid w:val="00072EBE"/>
    <w:rsid w:val="00073014"/>
    <w:rsid w:val="00073043"/>
    <w:rsid w:val="0007308C"/>
    <w:rsid w:val="000731B2"/>
    <w:rsid w:val="000731D2"/>
    <w:rsid w:val="00073274"/>
    <w:rsid w:val="00073296"/>
    <w:rsid w:val="00073325"/>
    <w:rsid w:val="0007340B"/>
    <w:rsid w:val="0007349C"/>
    <w:rsid w:val="000734BD"/>
    <w:rsid w:val="000734D0"/>
    <w:rsid w:val="0007353E"/>
    <w:rsid w:val="0007354C"/>
    <w:rsid w:val="0007357E"/>
    <w:rsid w:val="000735FE"/>
    <w:rsid w:val="00073620"/>
    <w:rsid w:val="0007365B"/>
    <w:rsid w:val="0007366E"/>
    <w:rsid w:val="00073688"/>
    <w:rsid w:val="0007374B"/>
    <w:rsid w:val="000737B6"/>
    <w:rsid w:val="000737C0"/>
    <w:rsid w:val="00073803"/>
    <w:rsid w:val="00073848"/>
    <w:rsid w:val="0007384F"/>
    <w:rsid w:val="0007387E"/>
    <w:rsid w:val="0007388B"/>
    <w:rsid w:val="000738B8"/>
    <w:rsid w:val="00073921"/>
    <w:rsid w:val="0007393F"/>
    <w:rsid w:val="000739AB"/>
    <w:rsid w:val="000739BA"/>
    <w:rsid w:val="00073A21"/>
    <w:rsid w:val="00073A2F"/>
    <w:rsid w:val="00073A41"/>
    <w:rsid w:val="00073A45"/>
    <w:rsid w:val="00073A8C"/>
    <w:rsid w:val="00073A9C"/>
    <w:rsid w:val="00073AFD"/>
    <w:rsid w:val="00073B88"/>
    <w:rsid w:val="00073B99"/>
    <w:rsid w:val="00073BBD"/>
    <w:rsid w:val="00073C1F"/>
    <w:rsid w:val="00073C9D"/>
    <w:rsid w:val="00073CBB"/>
    <w:rsid w:val="00073CCB"/>
    <w:rsid w:val="00073D0F"/>
    <w:rsid w:val="00073D10"/>
    <w:rsid w:val="00073D17"/>
    <w:rsid w:val="00073D28"/>
    <w:rsid w:val="00073D31"/>
    <w:rsid w:val="00073D34"/>
    <w:rsid w:val="00073D7D"/>
    <w:rsid w:val="00073E02"/>
    <w:rsid w:val="00073E04"/>
    <w:rsid w:val="00073E3D"/>
    <w:rsid w:val="00073E7F"/>
    <w:rsid w:val="00073EA0"/>
    <w:rsid w:val="00073ECE"/>
    <w:rsid w:val="00073F87"/>
    <w:rsid w:val="00073FB7"/>
    <w:rsid w:val="0007405B"/>
    <w:rsid w:val="0007405E"/>
    <w:rsid w:val="0007415A"/>
    <w:rsid w:val="0007417B"/>
    <w:rsid w:val="0007417C"/>
    <w:rsid w:val="00074191"/>
    <w:rsid w:val="000741B4"/>
    <w:rsid w:val="000741C0"/>
    <w:rsid w:val="000741D1"/>
    <w:rsid w:val="000741E6"/>
    <w:rsid w:val="00074214"/>
    <w:rsid w:val="0007421E"/>
    <w:rsid w:val="0007428A"/>
    <w:rsid w:val="00074294"/>
    <w:rsid w:val="000742C2"/>
    <w:rsid w:val="000742C8"/>
    <w:rsid w:val="000742CE"/>
    <w:rsid w:val="0007437C"/>
    <w:rsid w:val="000743A8"/>
    <w:rsid w:val="00074400"/>
    <w:rsid w:val="00074487"/>
    <w:rsid w:val="000744F6"/>
    <w:rsid w:val="000744FA"/>
    <w:rsid w:val="00074512"/>
    <w:rsid w:val="00074531"/>
    <w:rsid w:val="00074549"/>
    <w:rsid w:val="00074598"/>
    <w:rsid w:val="00074619"/>
    <w:rsid w:val="00074688"/>
    <w:rsid w:val="0007468B"/>
    <w:rsid w:val="000746B8"/>
    <w:rsid w:val="000746B9"/>
    <w:rsid w:val="000746EF"/>
    <w:rsid w:val="00074715"/>
    <w:rsid w:val="00074728"/>
    <w:rsid w:val="000747CF"/>
    <w:rsid w:val="000747F9"/>
    <w:rsid w:val="0007482E"/>
    <w:rsid w:val="00074854"/>
    <w:rsid w:val="00074880"/>
    <w:rsid w:val="000748BE"/>
    <w:rsid w:val="000748C9"/>
    <w:rsid w:val="0007492D"/>
    <w:rsid w:val="00074943"/>
    <w:rsid w:val="00074963"/>
    <w:rsid w:val="000749A4"/>
    <w:rsid w:val="000749EB"/>
    <w:rsid w:val="00074A4A"/>
    <w:rsid w:val="00074B0C"/>
    <w:rsid w:val="00074B1B"/>
    <w:rsid w:val="00074B22"/>
    <w:rsid w:val="00074B32"/>
    <w:rsid w:val="00074B58"/>
    <w:rsid w:val="00074B8C"/>
    <w:rsid w:val="00074BC6"/>
    <w:rsid w:val="00074BF3"/>
    <w:rsid w:val="00074C0B"/>
    <w:rsid w:val="00074C0E"/>
    <w:rsid w:val="00074C13"/>
    <w:rsid w:val="00074C15"/>
    <w:rsid w:val="00074C44"/>
    <w:rsid w:val="00074C56"/>
    <w:rsid w:val="00074CD7"/>
    <w:rsid w:val="00074D23"/>
    <w:rsid w:val="00074D2F"/>
    <w:rsid w:val="00074D76"/>
    <w:rsid w:val="00074DC9"/>
    <w:rsid w:val="00074DD1"/>
    <w:rsid w:val="00074DE3"/>
    <w:rsid w:val="00074E14"/>
    <w:rsid w:val="00074E1E"/>
    <w:rsid w:val="00074E33"/>
    <w:rsid w:val="00074E8B"/>
    <w:rsid w:val="00074EB4"/>
    <w:rsid w:val="00074F45"/>
    <w:rsid w:val="00074F5F"/>
    <w:rsid w:val="0007502F"/>
    <w:rsid w:val="00075074"/>
    <w:rsid w:val="0007507D"/>
    <w:rsid w:val="000750AB"/>
    <w:rsid w:val="000750DC"/>
    <w:rsid w:val="0007513C"/>
    <w:rsid w:val="0007515A"/>
    <w:rsid w:val="000751C8"/>
    <w:rsid w:val="0007521B"/>
    <w:rsid w:val="000752C0"/>
    <w:rsid w:val="000752ED"/>
    <w:rsid w:val="0007533F"/>
    <w:rsid w:val="00075340"/>
    <w:rsid w:val="00075372"/>
    <w:rsid w:val="000753C0"/>
    <w:rsid w:val="000753C8"/>
    <w:rsid w:val="000753D0"/>
    <w:rsid w:val="000753E1"/>
    <w:rsid w:val="00075442"/>
    <w:rsid w:val="00075452"/>
    <w:rsid w:val="00075498"/>
    <w:rsid w:val="0007550A"/>
    <w:rsid w:val="000755D6"/>
    <w:rsid w:val="000755ED"/>
    <w:rsid w:val="0007564B"/>
    <w:rsid w:val="00075664"/>
    <w:rsid w:val="0007566C"/>
    <w:rsid w:val="000756F6"/>
    <w:rsid w:val="00075791"/>
    <w:rsid w:val="0007579D"/>
    <w:rsid w:val="00075807"/>
    <w:rsid w:val="00075849"/>
    <w:rsid w:val="0007585C"/>
    <w:rsid w:val="00075883"/>
    <w:rsid w:val="000759C7"/>
    <w:rsid w:val="00075A1A"/>
    <w:rsid w:val="00075AD5"/>
    <w:rsid w:val="00075AE1"/>
    <w:rsid w:val="00075B41"/>
    <w:rsid w:val="00075BC5"/>
    <w:rsid w:val="00075C10"/>
    <w:rsid w:val="00075C8E"/>
    <w:rsid w:val="00075E22"/>
    <w:rsid w:val="00075E38"/>
    <w:rsid w:val="00075E44"/>
    <w:rsid w:val="00075EE1"/>
    <w:rsid w:val="00075EE8"/>
    <w:rsid w:val="00075EF7"/>
    <w:rsid w:val="00075F1D"/>
    <w:rsid w:val="00075F6F"/>
    <w:rsid w:val="00075F98"/>
    <w:rsid w:val="00075FE0"/>
    <w:rsid w:val="00076011"/>
    <w:rsid w:val="0007609F"/>
    <w:rsid w:val="000760EF"/>
    <w:rsid w:val="0007610A"/>
    <w:rsid w:val="00076126"/>
    <w:rsid w:val="00076152"/>
    <w:rsid w:val="0007618B"/>
    <w:rsid w:val="0007618E"/>
    <w:rsid w:val="000761E0"/>
    <w:rsid w:val="000761F9"/>
    <w:rsid w:val="0007624B"/>
    <w:rsid w:val="000762A4"/>
    <w:rsid w:val="00076329"/>
    <w:rsid w:val="00076356"/>
    <w:rsid w:val="000763F9"/>
    <w:rsid w:val="00076404"/>
    <w:rsid w:val="0007646B"/>
    <w:rsid w:val="0007647A"/>
    <w:rsid w:val="000764AF"/>
    <w:rsid w:val="000764C1"/>
    <w:rsid w:val="00076514"/>
    <w:rsid w:val="00076545"/>
    <w:rsid w:val="00076566"/>
    <w:rsid w:val="00076587"/>
    <w:rsid w:val="000765E0"/>
    <w:rsid w:val="0007666D"/>
    <w:rsid w:val="000766A3"/>
    <w:rsid w:val="000766E4"/>
    <w:rsid w:val="0007677B"/>
    <w:rsid w:val="000767B4"/>
    <w:rsid w:val="000767D3"/>
    <w:rsid w:val="000767F5"/>
    <w:rsid w:val="0007681D"/>
    <w:rsid w:val="000768BF"/>
    <w:rsid w:val="000768C7"/>
    <w:rsid w:val="000768DB"/>
    <w:rsid w:val="000768EA"/>
    <w:rsid w:val="000768FF"/>
    <w:rsid w:val="00076992"/>
    <w:rsid w:val="000769A5"/>
    <w:rsid w:val="000769CA"/>
    <w:rsid w:val="000769D2"/>
    <w:rsid w:val="000769D9"/>
    <w:rsid w:val="00076AED"/>
    <w:rsid w:val="00076B93"/>
    <w:rsid w:val="00076B99"/>
    <w:rsid w:val="00076BB6"/>
    <w:rsid w:val="00076BCD"/>
    <w:rsid w:val="00076BED"/>
    <w:rsid w:val="00076C3E"/>
    <w:rsid w:val="00076C4B"/>
    <w:rsid w:val="00076CD5"/>
    <w:rsid w:val="00076CDA"/>
    <w:rsid w:val="00076DDA"/>
    <w:rsid w:val="00076E12"/>
    <w:rsid w:val="00076E4A"/>
    <w:rsid w:val="00076E62"/>
    <w:rsid w:val="00076EAC"/>
    <w:rsid w:val="00076EED"/>
    <w:rsid w:val="00076FD8"/>
    <w:rsid w:val="00076FEF"/>
    <w:rsid w:val="0007701F"/>
    <w:rsid w:val="00077092"/>
    <w:rsid w:val="0007712C"/>
    <w:rsid w:val="00077187"/>
    <w:rsid w:val="00077268"/>
    <w:rsid w:val="000772A9"/>
    <w:rsid w:val="000772B4"/>
    <w:rsid w:val="000772DE"/>
    <w:rsid w:val="0007739D"/>
    <w:rsid w:val="000773B7"/>
    <w:rsid w:val="000773DF"/>
    <w:rsid w:val="0007741E"/>
    <w:rsid w:val="00077438"/>
    <w:rsid w:val="0007746C"/>
    <w:rsid w:val="00077493"/>
    <w:rsid w:val="000774FB"/>
    <w:rsid w:val="00077502"/>
    <w:rsid w:val="00077520"/>
    <w:rsid w:val="00077544"/>
    <w:rsid w:val="000775D6"/>
    <w:rsid w:val="000776C2"/>
    <w:rsid w:val="00077710"/>
    <w:rsid w:val="00077765"/>
    <w:rsid w:val="0007782E"/>
    <w:rsid w:val="000778B2"/>
    <w:rsid w:val="000778C9"/>
    <w:rsid w:val="000778CA"/>
    <w:rsid w:val="00077907"/>
    <w:rsid w:val="0007796B"/>
    <w:rsid w:val="000779BA"/>
    <w:rsid w:val="00077A50"/>
    <w:rsid w:val="00077B4B"/>
    <w:rsid w:val="00077B89"/>
    <w:rsid w:val="00077B9C"/>
    <w:rsid w:val="00077C3B"/>
    <w:rsid w:val="00077C80"/>
    <w:rsid w:val="00077C81"/>
    <w:rsid w:val="00077CAD"/>
    <w:rsid w:val="00077CB4"/>
    <w:rsid w:val="00077CF3"/>
    <w:rsid w:val="00077D41"/>
    <w:rsid w:val="00077D48"/>
    <w:rsid w:val="00077D78"/>
    <w:rsid w:val="00077DCF"/>
    <w:rsid w:val="00077DE0"/>
    <w:rsid w:val="00077DE6"/>
    <w:rsid w:val="00077E0D"/>
    <w:rsid w:val="00077E3F"/>
    <w:rsid w:val="00077E78"/>
    <w:rsid w:val="00077E9B"/>
    <w:rsid w:val="00077ED0"/>
    <w:rsid w:val="00077F01"/>
    <w:rsid w:val="00077FC2"/>
    <w:rsid w:val="0008002B"/>
    <w:rsid w:val="00080062"/>
    <w:rsid w:val="00080079"/>
    <w:rsid w:val="000800C8"/>
    <w:rsid w:val="00080132"/>
    <w:rsid w:val="0008015C"/>
    <w:rsid w:val="0008017A"/>
    <w:rsid w:val="00080193"/>
    <w:rsid w:val="000801EE"/>
    <w:rsid w:val="0008023A"/>
    <w:rsid w:val="00080265"/>
    <w:rsid w:val="0008026C"/>
    <w:rsid w:val="00080270"/>
    <w:rsid w:val="00080276"/>
    <w:rsid w:val="0008027E"/>
    <w:rsid w:val="000802A8"/>
    <w:rsid w:val="000802F8"/>
    <w:rsid w:val="0008031A"/>
    <w:rsid w:val="00080328"/>
    <w:rsid w:val="0008038A"/>
    <w:rsid w:val="00080397"/>
    <w:rsid w:val="000803F5"/>
    <w:rsid w:val="00080417"/>
    <w:rsid w:val="00080438"/>
    <w:rsid w:val="000804B3"/>
    <w:rsid w:val="000804BB"/>
    <w:rsid w:val="00080503"/>
    <w:rsid w:val="0008050B"/>
    <w:rsid w:val="0008057E"/>
    <w:rsid w:val="000805A7"/>
    <w:rsid w:val="0008063A"/>
    <w:rsid w:val="000806C5"/>
    <w:rsid w:val="000806D3"/>
    <w:rsid w:val="00080711"/>
    <w:rsid w:val="00080719"/>
    <w:rsid w:val="000807C0"/>
    <w:rsid w:val="000807F2"/>
    <w:rsid w:val="00080804"/>
    <w:rsid w:val="00080813"/>
    <w:rsid w:val="00080816"/>
    <w:rsid w:val="00080873"/>
    <w:rsid w:val="000808A1"/>
    <w:rsid w:val="000808F0"/>
    <w:rsid w:val="00080920"/>
    <w:rsid w:val="00080958"/>
    <w:rsid w:val="00080998"/>
    <w:rsid w:val="000809F3"/>
    <w:rsid w:val="000809F5"/>
    <w:rsid w:val="00080A0A"/>
    <w:rsid w:val="00080A26"/>
    <w:rsid w:val="00080A3A"/>
    <w:rsid w:val="00080A63"/>
    <w:rsid w:val="00080ACD"/>
    <w:rsid w:val="00080ACF"/>
    <w:rsid w:val="00080AD5"/>
    <w:rsid w:val="00080AF3"/>
    <w:rsid w:val="00080B18"/>
    <w:rsid w:val="00080B4D"/>
    <w:rsid w:val="00080B6B"/>
    <w:rsid w:val="00080BA1"/>
    <w:rsid w:val="00080BF5"/>
    <w:rsid w:val="00080C44"/>
    <w:rsid w:val="00080C95"/>
    <w:rsid w:val="00080CE5"/>
    <w:rsid w:val="00080CF2"/>
    <w:rsid w:val="00080E0F"/>
    <w:rsid w:val="00080E18"/>
    <w:rsid w:val="00080E44"/>
    <w:rsid w:val="00080E51"/>
    <w:rsid w:val="00080EDA"/>
    <w:rsid w:val="00080EF5"/>
    <w:rsid w:val="00080F14"/>
    <w:rsid w:val="00080F34"/>
    <w:rsid w:val="00080F53"/>
    <w:rsid w:val="00080FD2"/>
    <w:rsid w:val="00081003"/>
    <w:rsid w:val="00081013"/>
    <w:rsid w:val="000810DF"/>
    <w:rsid w:val="000810FF"/>
    <w:rsid w:val="00081109"/>
    <w:rsid w:val="0008111F"/>
    <w:rsid w:val="00081261"/>
    <w:rsid w:val="0008126A"/>
    <w:rsid w:val="00081298"/>
    <w:rsid w:val="00081301"/>
    <w:rsid w:val="00081326"/>
    <w:rsid w:val="00081334"/>
    <w:rsid w:val="00081351"/>
    <w:rsid w:val="000813D2"/>
    <w:rsid w:val="00081409"/>
    <w:rsid w:val="00081416"/>
    <w:rsid w:val="00081426"/>
    <w:rsid w:val="000814D7"/>
    <w:rsid w:val="000814FD"/>
    <w:rsid w:val="00081531"/>
    <w:rsid w:val="00081589"/>
    <w:rsid w:val="000815F2"/>
    <w:rsid w:val="00081624"/>
    <w:rsid w:val="00081649"/>
    <w:rsid w:val="00081720"/>
    <w:rsid w:val="00081786"/>
    <w:rsid w:val="000817A4"/>
    <w:rsid w:val="000817BA"/>
    <w:rsid w:val="00081800"/>
    <w:rsid w:val="00081845"/>
    <w:rsid w:val="000818CE"/>
    <w:rsid w:val="000818FE"/>
    <w:rsid w:val="00081908"/>
    <w:rsid w:val="000819A7"/>
    <w:rsid w:val="000819D5"/>
    <w:rsid w:val="000819DA"/>
    <w:rsid w:val="00081A4E"/>
    <w:rsid w:val="00081A59"/>
    <w:rsid w:val="00081A5D"/>
    <w:rsid w:val="00081A6E"/>
    <w:rsid w:val="00081AEA"/>
    <w:rsid w:val="00081B04"/>
    <w:rsid w:val="00081B15"/>
    <w:rsid w:val="00081B1C"/>
    <w:rsid w:val="00081B4D"/>
    <w:rsid w:val="00081B78"/>
    <w:rsid w:val="00081BA3"/>
    <w:rsid w:val="00081C2B"/>
    <w:rsid w:val="00081C38"/>
    <w:rsid w:val="00081D0F"/>
    <w:rsid w:val="00081DFD"/>
    <w:rsid w:val="00081E15"/>
    <w:rsid w:val="00081E9A"/>
    <w:rsid w:val="00081F88"/>
    <w:rsid w:val="00081FB9"/>
    <w:rsid w:val="00082013"/>
    <w:rsid w:val="0008203B"/>
    <w:rsid w:val="0008207E"/>
    <w:rsid w:val="000820A7"/>
    <w:rsid w:val="000820C3"/>
    <w:rsid w:val="000820F6"/>
    <w:rsid w:val="00082148"/>
    <w:rsid w:val="0008214D"/>
    <w:rsid w:val="00082161"/>
    <w:rsid w:val="00082171"/>
    <w:rsid w:val="00082181"/>
    <w:rsid w:val="00082195"/>
    <w:rsid w:val="000821CA"/>
    <w:rsid w:val="000821E4"/>
    <w:rsid w:val="00082222"/>
    <w:rsid w:val="0008222B"/>
    <w:rsid w:val="00082233"/>
    <w:rsid w:val="0008223A"/>
    <w:rsid w:val="00082242"/>
    <w:rsid w:val="00082286"/>
    <w:rsid w:val="00082335"/>
    <w:rsid w:val="00082339"/>
    <w:rsid w:val="00082374"/>
    <w:rsid w:val="00082379"/>
    <w:rsid w:val="00082382"/>
    <w:rsid w:val="00082420"/>
    <w:rsid w:val="000824A0"/>
    <w:rsid w:val="000824E5"/>
    <w:rsid w:val="000824EF"/>
    <w:rsid w:val="00082508"/>
    <w:rsid w:val="00082518"/>
    <w:rsid w:val="0008255D"/>
    <w:rsid w:val="00082568"/>
    <w:rsid w:val="00082577"/>
    <w:rsid w:val="0008263F"/>
    <w:rsid w:val="000826B6"/>
    <w:rsid w:val="000828F2"/>
    <w:rsid w:val="00082967"/>
    <w:rsid w:val="00082998"/>
    <w:rsid w:val="000829B6"/>
    <w:rsid w:val="00082A31"/>
    <w:rsid w:val="00082A33"/>
    <w:rsid w:val="00082A58"/>
    <w:rsid w:val="00082B33"/>
    <w:rsid w:val="00082BAA"/>
    <w:rsid w:val="00082C10"/>
    <w:rsid w:val="00082D1C"/>
    <w:rsid w:val="00082D39"/>
    <w:rsid w:val="00082E8D"/>
    <w:rsid w:val="00082F09"/>
    <w:rsid w:val="00082F31"/>
    <w:rsid w:val="00082F58"/>
    <w:rsid w:val="00082F7D"/>
    <w:rsid w:val="00082F93"/>
    <w:rsid w:val="00082FD1"/>
    <w:rsid w:val="00082FDD"/>
    <w:rsid w:val="00083026"/>
    <w:rsid w:val="00083091"/>
    <w:rsid w:val="00083093"/>
    <w:rsid w:val="0008309B"/>
    <w:rsid w:val="000830B7"/>
    <w:rsid w:val="0008310D"/>
    <w:rsid w:val="0008312C"/>
    <w:rsid w:val="000831A2"/>
    <w:rsid w:val="00083237"/>
    <w:rsid w:val="000832D1"/>
    <w:rsid w:val="00083350"/>
    <w:rsid w:val="00083371"/>
    <w:rsid w:val="0008337A"/>
    <w:rsid w:val="00083381"/>
    <w:rsid w:val="00083477"/>
    <w:rsid w:val="000834AE"/>
    <w:rsid w:val="000834DE"/>
    <w:rsid w:val="0008352A"/>
    <w:rsid w:val="00083530"/>
    <w:rsid w:val="0008359A"/>
    <w:rsid w:val="0008359C"/>
    <w:rsid w:val="000835BE"/>
    <w:rsid w:val="000835CA"/>
    <w:rsid w:val="000835E4"/>
    <w:rsid w:val="00083607"/>
    <w:rsid w:val="000836A0"/>
    <w:rsid w:val="00083705"/>
    <w:rsid w:val="0008373F"/>
    <w:rsid w:val="0008377D"/>
    <w:rsid w:val="000837C3"/>
    <w:rsid w:val="000837D7"/>
    <w:rsid w:val="000838AF"/>
    <w:rsid w:val="000838F9"/>
    <w:rsid w:val="000838FF"/>
    <w:rsid w:val="0008395F"/>
    <w:rsid w:val="00083989"/>
    <w:rsid w:val="0008398D"/>
    <w:rsid w:val="00083A35"/>
    <w:rsid w:val="00083AB7"/>
    <w:rsid w:val="00083B73"/>
    <w:rsid w:val="00083BCB"/>
    <w:rsid w:val="00083BF5"/>
    <w:rsid w:val="00083C45"/>
    <w:rsid w:val="00083C5A"/>
    <w:rsid w:val="00083CA0"/>
    <w:rsid w:val="00083CA1"/>
    <w:rsid w:val="00083CCC"/>
    <w:rsid w:val="00083D81"/>
    <w:rsid w:val="00083E4F"/>
    <w:rsid w:val="00083E80"/>
    <w:rsid w:val="00083E90"/>
    <w:rsid w:val="00083EB4"/>
    <w:rsid w:val="00083EB5"/>
    <w:rsid w:val="00083F49"/>
    <w:rsid w:val="00083F67"/>
    <w:rsid w:val="00083F77"/>
    <w:rsid w:val="0008402F"/>
    <w:rsid w:val="000840CD"/>
    <w:rsid w:val="000840F7"/>
    <w:rsid w:val="00084106"/>
    <w:rsid w:val="00084215"/>
    <w:rsid w:val="00084238"/>
    <w:rsid w:val="00084240"/>
    <w:rsid w:val="00084262"/>
    <w:rsid w:val="00084298"/>
    <w:rsid w:val="000842BC"/>
    <w:rsid w:val="000842CF"/>
    <w:rsid w:val="000842FA"/>
    <w:rsid w:val="0008430B"/>
    <w:rsid w:val="00084344"/>
    <w:rsid w:val="00084345"/>
    <w:rsid w:val="0008434B"/>
    <w:rsid w:val="00084371"/>
    <w:rsid w:val="00084372"/>
    <w:rsid w:val="00084379"/>
    <w:rsid w:val="00084383"/>
    <w:rsid w:val="000843AE"/>
    <w:rsid w:val="000843CF"/>
    <w:rsid w:val="000843F7"/>
    <w:rsid w:val="00084414"/>
    <w:rsid w:val="00084450"/>
    <w:rsid w:val="0008446B"/>
    <w:rsid w:val="000844E0"/>
    <w:rsid w:val="000844FC"/>
    <w:rsid w:val="00084528"/>
    <w:rsid w:val="0008452C"/>
    <w:rsid w:val="0008458A"/>
    <w:rsid w:val="000845DC"/>
    <w:rsid w:val="0008460D"/>
    <w:rsid w:val="00084635"/>
    <w:rsid w:val="00084677"/>
    <w:rsid w:val="00084690"/>
    <w:rsid w:val="00084701"/>
    <w:rsid w:val="00084712"/>
    <w:rsid w:val="00084740"/>
    <w:rsid w:val="0008475B"/>
    <w:rsid w:val="00084788"/>
    <w:rsid w:val="0008478E"/>
    <w:rsid w:val="000847AB"/>
    <w:rsid w:val="000847C1"/>
    <w:rsid w:val="000848A5"/>
    <w:rsid w:val="0008499C"/>
    <w:rsid w:val="000849A2"/>
    <w:rsid w:val="000849C9"/>
    <w:rsid w:val="00084A34"/>
    <w:rsid w:val="00084A43"/>
    <w:rsid w:val="00084B87"/>
    <w:rsid w:val="00084BA1"/>
    <w:rsid w:val="00084BD8"/>
    <w:rsid w:val="00084BF9"/>
    <w:rsid w:val="00084C44"/>
    <w:rsid w:val="00084C8E"/>
    <w:rsid w:val="00084CBF"/>
    <w:rsid w:val="00084CCC"/>
    <w:rsid w:val="00084D00"/>
    <w:rsid w:val="00084D06"/>
    <w:rsid w:val="00084D55"/>
    <w:rsid w:val="00084DA4"/>
    <w:rsid w:val="00084E68"/>
    <w:rsid w:val="00084EC3"/>
    <w:rsid w:val="00084EEA"/>
    <w:rsid w:val="00084EFD"/>
    <w:rsid w:val="00084F70"/>
    <w:rsid w:val="00085029"/>
    <w:rsid w:val="0008503C"/>
    <w:rsid w:val="0008507D"/>
    <w:rsid w:val="000850B2"/>
    <w:rsid w:val="00085106"/>
    <w:rsid w:val="0008513E"/>
    <w:rsid w:val="00085154"/>
    <w:rsid w:val="00085187"/>
    <w:rsid w:val="000851C5"/>
    <w:rsid w:val="0008521F"/>
    <w:rsid w:val="0008524B"/>
    <w:rsid w:val="00085273"/>
    <w:rsid w:val="00085290"/>
    <w:rsid w:val="0008532B"/>
    <w:rsid w:val="00085334"/>
    <w:rsid w:val="0008536D"/>
    <w:rsid w:val="0008543D"/>
    <w:rsid w:val="0008545B"/>
    <w:rsid w:val="000854BC"/>
    <w:rsid w:val="0008552F"/>
    <w:rsid w:val="0008554E"/>
    <w:rsid w:val="00085554"/>
    <w:rsid w:val="000855D7"/>
    <w:rsid w:val="000855FC"/>
    <w:rsid w:val="0008566F"/>
    <w:rsid w:val="0008569E"/>
    <w:rsid w:val="000856C0"/>
    <w:rsid w:val="00085716"/>
    <w:rsid w:val="0008573E"/>
    <w:rsid w:val="00085751"/>
    <w:rsid w:val="00085795"/>
    <w:rsid w:val="000857AB"/>
    <w:rsid w:val="0008585D"/>
    <w:rsid w:val="000858B9"/>
    <w:rsid w:val="000858C8"/>
    <w:rsid w:val="000858F4"/>
    <w:rsid w:val="0008591A"/>
    <w:rsid w:val="0008598F"/>
    <w:rsid w:val="00085A2E"/>
    <w:rsid w:val="00085A41"/>
    <w:rsid w:val="00085A4E"/>
    <w:rsid w:val="00085A7B"/>
    <w:rsid w:val="00085A88"/>
    <w:rsid w:val="00085ACA"/>
    <w:rsid w:val="00085B3E"/>
    <w:rsid w:val="00085B96"/>
    <w:rsid w:val="00085BC5"/>
    <w:rsid w:val="00085BFB"/>
    <w:rsid w:val="00085C49"/>
    <w:rsid w:val="00085C6E"/>
    <w:rsid w:val="00085C7A"/>
    <w:rsid w:val="00085C82"/>
    <w:rsid w:val="00085C9C"/>
    <w:rsid w:val="00085D31"/>
    <w:rsid w:val="00085D4F"/>
    <w:rsid w:val="00085D60"/>
    <w:rsid w:val="00085DE9"/>
    <w:rsid w:val="00085E13"/>
    <w:rsid w:val="00085E21"/>
    <w:rsid w:val="00085ED6"/>
    <w:rsid w:val="00085EDE"/>
    <w:rsid w:val="00085F01"/>
    <w:rsid w:val="00085F13"/>
    <w:rsid w:val="00085F35"/>
    <w:rsid w:val="00085F78"/>
    <w:rsid w:val="00085F91"/>
    <w:rsid w:val="00085FAF"/>
    <w:rsid w:val="00085FC8"/>
    <w:rsid w:val="0008600E"/>
    <w:rsid w:val="00086074"/>
    <w:rsid w:val="0008614C"/>
    <w:rsid w:val="0008619D"/>
    <w:rsid w:val="0008637E"/>
    <w:rsid w:val="00086387"/>
    <w:rsid w:val="00086396"/>
    <w:rsid w:val="000863D4"/>
    <w:rsid w:val="000863FE"/>
    <w:rsid w:val="00086425"/>
    <w:rsid w:val="0008646A"/>
    <w:rsid w:val="00086473"/>
    <w:rsid w:val="0008652C"/>
    <w:rsid w:val="0008652E"/>
    <w:rsid w:val="00086530"/>
    <w:rsid w:val="00086532"/>
    <w:rsid w:val="0008653B"/>
    <w:rsid w:val="00086552"/>
    <w:rsid w:val="00086578"/>
    <w:rsid w:val="000865E2"/>
    <w:rsid w:val="000865E3"/>
    <w:rsid w:val="00086601"/>
    <w:rsid w:val="00086613"/>
    <w:rsid w:val="00086615"/>
    <w:rsid w:val="00086644"/>
    <w:rsid w:val="00086652"/>
    <w:rsid w:val="00086691"/>
    <w:rsid w:val="000866A6"/>
    <w:rsid w:val="000866BA"/>
    <w:rsid w:val="000866FC"/>
    <w:rsid w:val="0008672D"/>
    <w:rsid w:val="0008675F"/>
    <w:rsid w:val="0008678B"/>
    <w:rsid w:val="0008679F"/>
    <w:rsid w:val="000867D1"/>
    <w:rsid w:val="00086800"/>
    <w:rsid w:val="00086822"/>
    <w:rsid w:val="000868BD"/>
    <w:rsid w:val="00086925"/>
    <w:rsid w:val="00086943"/>
    <w:rsid w:val="000869B7"/>
    <w:rsid w:val="00086A3E"/>
    <w:rsid w:val="00086A9C"/>
    <w:rsid w:val="00086B3F"/>
    <w:rsid w:val="00086B57"/>
    <w:rsid w:val="00086B76"/>
    <w:rsid w:val="00086B8A"/>
    <w:rsid w:val="00086BA1"/>
    <w:rsid w:val="00086C53"/>
    <w:rsid w:val="00086C74"/>
    <w:rsid w:val="00086CB2"/>
    <w:rsid w:val="00086CCF"/>
    <w:rsid w:val="00086CE5"/>
    <w:rsid w:val="00086D11"/>
    <w:rsid w:val="00086D6D"/>
    <w:rsid w:val="00086D87"/>
    <w:rsid w:val="00086DFD"/>
    <w:rsid w:val="00086E05"/>
    <w:rsid w:val="00086E06"/>
    <w:rsid w:val="00086E1D"/>
    <w:rsid w:val="00086E3B"/>
    <w:rsid w:val="00086E77"/>
    <w:rsid w:val="00086EF3"/>
    <w:rsid w:val="00086F1B"/>
    <w:rsid w:val="00086F2A"/>
    <w:rsid w:val="00086FD5"/>
    <w:rsid w:val="00087005"/>
    <w:rsid w:val="0008704B"/>
    <w:rsid w:val="0008706F"/>
    <w:rsid w:val="00087071"/>
    <w:rsid w:val="0008712E"/>
    <w:rsid w:val="00087183"/>
    <w:rsid w:val="000871EA"/>
    <w:rsid w:val="000871FF"/>
    <w:rsid w:val="00087264"/>
    <w:rsid w:val="000872BF"/>
    <w:rsid w:val="000872D4"/>
    <w:rsid w:val="0008739E"/>
    <w:rsid w:val="000873D9"/>
    <w:rsid w:val="00087403"/>
    <w:rsid w:val="00087427"/>
    <w:rsid w:val="0008742D"/>
    <w:rsid w:val="00087454"/>
    <w:rsid w:val="000874A5"/>
    <w:rsid w:val="000874AF"/>
    <w:rsid w:val="000874C9"/>
    <w:rsid w:val="0008752C"/>
    <w:rsid w:val="00087579"/>
    <w:rsid w:val="00087584"/>
    <w:rsid w:val="00087590"/>
    <w:rsid w:val="000876D4"/>
    <w:rsid w:val="000877B6"/>
    <w:rsid w:val="00087810"/>
    <w:rsid w:val="0008782F"/>
    <w:rsid w:val="00087856"/>
    <w:rsid w:val="00087861"/>
    <w:rsid w:val="000878B1"/>
    <w:rsid w:val="000878D7"/>
    <w:rsid w:val="000878FD"/>
    <w:rsid w:val="000878FE"/>
    <w:rsid w:val="00087903"/>
    <w:rsid w:val="00087976"/>
    <w:rsid w:val="000879EE"/>
    <w:rsid w:val="00087A19"/>
    <w:rsid w:val="00087A24"/>
    <w:rsid w:val="00087A5B"/>
    <w:rsid w:val="00087AAE"/>
    <w:rsid w:val="00087ACA"/>
    <w:rsid w:val="00087AD9"/>
    <w:rsid w:val="00087B3A"/>
    <w:rsid w:val="00087B6F"/>
    <w:rsid w:val="00087BBF"/>
    <w:rsid w:val="00087BCD"/>
    <w:rsid w:val="00087BFF"/>
    <w:rsid w:val="00087C02"/>
    <w:rsid w:val="00087C27"/>
    <w:rsid w:val="00087C36"/>
    <w:rsid w:val="00087C84"/>
    <w:rsid w:val="00087CE8"/>
    <w:rsid w:val="00087CFB"/>
    <w:rsid w:val="00087D3C"/>
    <w:rsid w:val="00087EA4"/>
    <w:rsid w:val="00087EE5"/>
    <w:rsid w:val="00087F0A"/>
    <w:rsid w:val="00087F48"/>
    <w:rsid w:val="00087F8B"/>
    <w:rsid w:val="00087FC6"/>
    <w:rsid w:val="00087FE0"/>
    <w:rsid w:val="00087FE9"/>
    <w:rsid w:val="00090009"/>
    <w:rsid w:val="0009001E"/>
    <w:rsid w:val="0009002E"/>
    <w:rsid w:val="00090034"/>
    <w:rsid w:val="00090043"/>
    <w:rsid w:val="0009008A"/>
    <w:rsid w:val="000900BC"/>
    <w:rsid w:val="00090102"/>
    <w:rsid w:val="00090112"/>
    <w:rsid w:val="00090126"/>
    <w:rsid w:val="00090152"/>
    <w:rsid w:val="0009017F"/>
    <w:rsid w:val="000901BE"/>
    <w:rsid w:val="0009021D"/>
    <w:rsid w:val="00090266"/>
    <w:rsid w:val="0009030B"/>
    <w:rsid w:val="0009032B"/>
    <w:rsid w:val="0009036E"/>
    <w:rsid w:val="00090397"/>
    <w:rsid w:val="0009043A"/>
    <w:rsid w:val="00090440"/>
    <w:rsid w:val="00090476"/>
    <w:rsid w:val="00090494"/>
    <w:rsid w:val="000904A0"/>
    <w:rsid w:val="0009053F"/>
    <w:rsid w:val="000905D8"/>
    <w:rsid w:val="000905E8"/>
    <w:rsid w:val="0009063E"/>
    <w:rsid w:val="00090788"/>
    <w:rsid w:val="00090809"/>
    <w:rsid w:val="0009089B"/>
    <w:rsid w:val="00090954"/>
    <w:rsid w:val="00090969"/>
    <w:rsid w:val="000909E0"/>
    <w:rsid w:val="00090A20"/>
    <w:rsid w:val="00090A79"/>
    <w:rsid w:val="00090AEF"/>
    <w:rsid w:val="00090AFE"/>
    <w:rsid w:val="00090B15"/>
    <w:rsid w:val="00090C73"/>
    <w:rsid w:val="00090C85"/>
    <w:rsid w:val="00090CED"/>
    <w:rsid w:val="00090D25"/>
    <w:rsid w:val="00090DB4"/>
    <w:rsid w:val="00090DD8"/>
    <w:rsid w:val="00090DEF"/>
    <w:rsid w:val="00090E08"/>
    <w:rsid w:val="00090E54"/>
    <w:rsid w:val="00090EB0"/>
    <w:rsid w:val="00090EBA"/>
    <w:rsid w:val="00090EE1"/>
    <w:rsid w:val="00090EFA"/>
    <w:rsid w:val="00090F30"/>
    <w:rsid w:val="00090F36"/>
    <w:rsid w:val="00090F9D"/>
    <w:rsid w:val="00090FBF"/>
    <w:rsid w:val="0009106E"/>
    <w:rsid w:val="00091085"/>
    <w:rsid w:val="00091088"/>
    <w:rsid w:val="0009109F"/>
    <w:rsid w:val="000910A7"/>
    <w:rsid w:val="000910DE"/>
    <w:rsid w:val="000910F0"/>
    <w:rsid w:val="000910F7"/>
    <w:rsid w:val="00091113"/>
    <w:rsid w:val="0009112F"/>
    <w:rsid w:val="00091139"/>
    <w:rsid w:val="00091196"/>
    <w:rsid w:val="000911EB"/>
    <w:rsid w:val="000911F1"/>
    <w:rsid w:val="0009124C"/>
    <w:rsid w:val="0009125A"/>
    <w:rsid w:val="0009127E"/>
    <w:rsid w:val="00091280"/>
    <w:rsid w:val="0009128D"/>
    <w:rsid w:val="000912A0"/>
    <w:rsid w:val="000912CA"/>
    <w:rsid w:val="00091325"/>
    <w:rsid w:val="00091348"/>
    <w:rsid w:val="00091366"/>
    <w:rsid w:val="000913AB"/>
    <w:rsid w:val="0009142B"/>
    <w:rsid w:val="00091443"/>
    <w:rsid w:val="00091461"/>
    <w:rsid w:val="0009149C"/>
    <w:rsid w:val="000914E0"/>
    <w:rsid w:val="000914F0"/>
    <w:rsid w:val="00091504"/>
    <w:rsid w:val="0009152C"/>
    <w:rsid w:val="00091547"/>
    <w:rsid w:val="00091587"/>
    <w:rsid w:val="0009167E"/>
    <w:rsid w:val="0009169C"/>
    <w:rsid w:val="000916C6"/>
    <w:rsid w:val="000916EF"/>
    <w:rsid w:val="00091706"/>
    <w:rsid w:val="00091742"/>
    <w:rsid w:val="00091744"/>
    <w:rsid w:val="00091760"/>
    <w:rsid w:val="00091786"/>
    <w:rsid w:val="000917E7"/>
    <w:rsid w:val="00091858"/>
    <w:rsid w:val="0009187F"/>
    <w:rsid w:val="00091896"/>
    <w:rsid w:val="00091912"/>
    <w:rsid w:val="00091933"/>
    <w:rsid w:val="00091939"/>
    <w:rsid w:val="0009193F"/>
    <w:rsid w:val="00091A2F"/>
    <w:rsid w:val="00091A43"/>
    <w:rsid w:val="00091A88"/>
    <w:rsid w:val="00091AD5"/>
    <w:rsid w:val="00091B36"/>
    <w:rsid w:val="00091B74"/>
    <w:rsid w:val="00091B82"/>
    <w:rsid w:val="00091B94"/>
    <w:rsid w:val="00091BA4"/>
    <w:rsid w:val="00091BCE"/>
    <w:rsid w:val="00091BE9"/>
    <w:rsid w:val="00091BF8"/>
    <w:rsid w:val="00091CD5"/>
    <w:rsid w:val="00091CFD"/>
    <w:rsid w:val="00091D91"/>
    <w:rsid w:val="00091DCA"/>
    <w:rsid w:val="00091DDC"/>
    <w:rsid w:val="00091E0C"/>
    <w:rsid w:val="00091E78"/>
    <w:rsid w:val="00091E9C"/>
    <w:rsid w:val="00091EAE"/>
    <w:rsid w:val="00091EB6"/>
    <w:rsid w:val="00091EDB"/>
    <w:rsid w:val="00091F69"/>
    <w:rsid w:val="000920B8"/>
    <w:rsid w:val="000920E7"/>
    <w:rsid w:val="000920F9"/>
    <w:rsid w:val="00092122"/>
    <w:rsid w:val="0009215D"/>
    <w:rsid w:val="0009218D"/>
    <w:rsid w:val="00092244"/>
    <w:rsid w:val="00092266"/>
    <w:rsid w:val="000922CF"/>
    <w:rsid w:val="000922E5"/>
    <w:rsid w:val="00092359"/>
    <w:rsid w:val="0009235A"/>
    <w:rsid w:val="000923BB"/>
    <w:rsid w:val="00092401"/>
    <w:rsid w:val="0009243D"/>
    <w:rsid w:val="00092496"/>
    <w:rsid w:val="000924AB"/>
    <w:rsid w:val="000924C9"/>
    <w:rsid w:val="000924F5"/>
    <w:rsid w:val="0009254E"/>
    <w:rsid w:val="00092584"/>
    <w:rsid w:val="000925EF"/>
    <w:rsid w:val="0009260D"/>
    <w:rsid w:val="0009266C"/>
    <w:rsid w:val="000926DA"/>
    <w:rsid w:val="00092710"/>
    <w:rsid w:val="0009276D"/>
    <w:rsid w:val="000927DE"/>
    <w:rsid w:val="00092844"/>
    <w:rsid w:val="00092879"/>
    <w:rsid w:val="000928AE"/>
    <w:rsid w:val="00092947"/>
    <w:rsid w:val="0009296E"/>
    <w:rsid w:val="000929C4"/>
    <w:rsid w:val="00092A40"/>
    <w:rsid w:val="00092A4C"/>
    <w:rsid w:val="00092AD1"/>
    <w:rsid w:val="00092B77"/>
    <w:rsid w:val="00092BBE"/>
    <w:rsid w:val="00092C60"/>
    <w:rsid w:val="00092C87"/>
    <w:rsid w:val="00092CD6"/>
    <w:rsid w:val="00092CF2"/>
    <w:rsid w:val="00092DA5"/>
    <w:rsid w:val="00092DC8"/>
    <w:rsid w:val="00092E3B"/>
    <w:rsid w:val="00092E62"/>
    <w:rsid w:val="00092EE7"/>
    <w:rsid w:val="00092F03"/>
    <w:rsid w:val="00092F1F"/>
    <w:rsid w:val="00092F2C"/>
    <w:rsid w:val="00092FF1"/>
    <w:rsid w:val="00092FF3"/>
    <w:rsid w:val="00092FF5"/>
    <w:rsid w:val="0009304C"/>
    <w:rsid w:val="00093054"/>
    <w:rsid w:val="00093063"/>
    <w:rsid w:val="00093084"/>
    <w:rsid w:val="0009311D"/>
    <w:rsid w:val="00093125"/>
    <w:rsid w:val="00093140"/>
    <w:rsid w:val="000931A8"/>
    <w:rsid w:val="000931E5"/>
    <w:rsid w:val="00093219"/>
    <w:rsid w:val="00093288"/>
    <w:rsid w:val="0009329B"/>
    <w:rsid w:val="000932C2"/>
    <w:rsid w:val="00093365"/>
    <w:rsid w:val="00093371"/>
    <w:rsid w:val="00093380"/>
    <w:rsid w:val="000933CC"/>
    <w:rsid w:val="000934AF"/>
    <w:rsid w:val="000934D4"/>
    <w:rsid w:val="000935CA"/>
    <w:rsid w:val="00093620"/>
    <w:rsid w:val="00093645"/>
    <w:rsid w:val="00093654"/>
    <w:rsid w:val="0009368F"/>
    <w:rsid w:val="00093694"/>
    <w:rsid w:val="000936AC"/>
    <w:rsid w:val="000936BB"/>
    <w:rsid w:val="000937B7"/>
    <w:rsid w:val="000937C5"/>
    <w:rsid w:val="00093807"/>
    <w:rsid w:val="0009383C"/>
    <w:rsid w:val="000938C5"/>
    <w:rsid w:val="000938D5"/>
    <w:rsid w:val="000938E5"/>
    <w:rsid w:val="000938F1"/>
    <w:rsid w:val="00093922"/>
    <w:rsid w:val="0009392A"/>
    <w:rsid w:val="000939CB"/>
    <w:rsid w:val="00093A0A"/>
    <w:rsid w:val="00093A15"/>
    <w:rsid w:val="00093A21"/>
    <w:rsid w:val="00093ACB"/>
    <w:rsid w:val="00093AD3"/>
    <w:rsid w:val="00093AF4"/>
    <w:rsid w:val="00093B33"/>
    <w:rsid w:val="00093BA6"/>
    <w:rsid w:val="00093BEA"/>
    <w:rsid w:val="00093C4F"/>
    <w:rsid w:val="00093C94"/>
    <w:rsid w:val="00093CCB"/>
    <w:rsid w:val="00093CDF"/>
    <w:rsid w:val="00093D24"/>
    <w:rsid w:val="00093DA3"/>
    <w:rsid w:val="00093DB1"/>
    <w:rsid w:val="00093DEC"/>
    <w:rsid w:val="00093E51"/>
    <w:rsid w:val="00093E59"/>
    <w:rsid w:val="00093EAF"/>
    <w:rsid w:val="00093ED8"/>
    <w:rsid w:val="00093EEF"/>
    <w:rsid w:val="00093EF1"/>
    <w:rsid w:val="00093FA5"/>
    <w:rsid w:val="0009402B"/>
    <w:rsid w:val="000940FE"/>
    <w:rsid w:val="0009415F"/>
    <w:rsid w:val="000941AE"/>
    <w:rsid w:val="000941C2"/>
    <w:rsid w:val="000941F2"/>
    <w:rsid w:val="00094249"/>
    <w:rsid w:val="000942CC"/>
    <w:rsid w:val="000942E8"/>
    <w:rsid w:val="000942FB"/>
    <w:rsid w:val="00094311"/>
    <w:rsid w:val="00094321"/>
    <w:rsid w:val="0009434E"/>
    <w:rsid w:val="00094375"/>
    <w:rsid w:val="000943C8"/>
    <w:rsid w:val="000943D2"/>
    <w:rsid w:val="00094447"/>
    <w:rsid w:val="000944D9"/>
    <w:rsid w:val="00094511"/>
    <w:rsid w:val="00094541"/>
    <w:rsid w:val="00094548"/>
    <w:rsid w:val="0009454B"/>
    <w:rsid w:val="00094603"/>
    <w:rsid w:val="0009461B"/>
    <w:rsid w:val="0009466F"/>
    <w:rsid w:val="00094681"/>
    <w:rsid w:val="0009469A"/>
    <w:rsid w:val="00094703"/>
    <w:rsid w:val="000947B7"/>
    <w:rsid w:val="000947ED"/>
    <w:rsid w:val="000947F3"/>
    <w:rsid w:val="00094831"/>
    <w:rsid w:val="0009483D"/>
    <w:rsid w:val="0009486D"/>
    <w:rsid w:val="00094874"/>
    <w:rsid w:val="000948AB"/>
    <w:rsid w:val="00094952"/>
    <w:rsid w:val="00094969"/>
    <w:rsid w:val="000949E1"/>
    <w:rsid w:val="00094A3C"/>
    <w:rsid w:val="00094A60"/>
    <w:rsid w:val="00094AD3"/>
    <w:rsid w:val="00094AE1"/>
    <w:rsid w:val="00094B3D"/>
    <w:rsid w:val="00094BBC"/>
    <w:rsid w:val="00094C38"/>
    <w:rsid w:val="00094C60"/>
    <w:rsid w:val="00094C80"/>
    <w:rsid w:val="00094C81"/>
    <w:rsid w:val="00094D1F"/>
    <w:rsid w:val="00094D42"/>
    <w:rsid w:val="00094D55"/>
    <w:rsid w:val="00094DA8"/>
    <w:rsid w:val="00094E2B"/>
    <w:rsid w:val="00094E39"/>
    <w:rsid w:val="00094E42"/>
    <w:rsid w:val="00094E5B"/>
    <w:rsid w:val="00094E7F"/>
    <w:rsid w:val="00094E86"/>
    <w:rsid w:val="00094EA7"/>
    <w:rsid w:val="00094EEB"/>
    <w:rsid w:val="00094F10"/>
    <w:rsid w:val="00094F6F"/>
    <w:rsid w:val="00094F70"/>
    <w:rsid w:val="00094F98"/>
    <w:rsid w:val="00095024"/>
    <w:rsid w:val="0009505C"/>
    <w:rsid w:val="0009506B"/>
    <w:rsid w:val="00095095"/>
    <w:rsid w:val="00095099"/>
    <w:rsid w:val="000950E1"/>
    <w:rsid w:val="0009515A"/>
    <w:rsid w:val="00095162"/>
    <w:rsid w:val="00095170"/>
    <w:rsid w:val="0009519D"/>
    <w:rsid w:val="000951B8"/>
    <w:rsid w:val="000951CA"/>
    <w:rsid w:val="000951CE"/>
    <w:rsid w:val="0009525D"/>
    <w:rsid w:val="00095260"/>
    <w:rsid w:val="000952CC"/>
    <w:rsid w:val="0009530B"/>
    <w:rsid w:val="00095318"/>
    <w:rsid w:val="0009532C"/>
    <w:rsid w:val="0009534D"/>
    <w:rsid w:val="000953D3"/>
    <w:rsid w:val="000953DC"/>
    <w:rsid w:val="00095449"/>
    <w:rsid w:val="0009548D"/>
    <w:rsid w:val="000954AA"/>
    <w:rsid w:val="000954B0"/>
    <w:rsid w:val="000954FE"/>
    <w:rsid w:val="00095566"/>
    <w:rsid w:val="000955B6"/>
    <w:rsid w:val="000955DD"/>
    <w:rsid w:val="0009565E"/>
    <w:rsid w:val="0009567D"/>
    <w:rsid w:val="0009570D"/>
    <w:rsid w:val="0009571C"/>
    <w:rsid w:val="00095749"/>
    <w:rsid w:val="00095791"/>
    <w:rsid w:val="00095801"/>
    <w:rsid w:val="000958A1"/>
    <w:rsid w:val="000958D9"/>
    <w:rsid w:val="000958E0"/>
    <w:rsid w:val="000958EE"/>
    <w:rsid w:val="00095928"/>
    <w:rsid w:val="0009596F"/>
    <w:rsid w:val="000959BA"/>
    <w:rsid w:val="000959D3"/>
    <w:rsid w:val="00095A05"/>
    <w:rsid w:val="00095A29"/>
    <w:rsid w:val="00095A50"/>
    <w:rsid w:val="00095A77"/>
    <w:rsid w:val="00095AB8"/>
    <w:rsid w:val="00095B28"/>
    <w:rsid w:val="00095B4D"/>
    <w:rsid w:val="00095B6E"/>
    <w:rsid w:val="00095B71"/>
    <w:rsid w:val="00095BB1"/>
    <w:rsid w:val="00095C37"/>
    <w:rsid w:val="00095C59"/>
    <w:rsid w:val="00095CA8"/>
    <w:rsid w:val="00095D57"/>
    <w:rsid w:val="00095D65"/>
    <w:rsid w:val="00095DC0"/>
    <w:rsid w:val="00095E71"/>
    <w:rsid w:val="00095EF0"/>
    <w:rsid w:val="00095F19"/>
    <w:rsid w:val="00095F1B"/>
    <w:rsid w:val="00095F50"/>
    <w:rsid w:val="00095FC5"/>
    <w:rsid w:val="00095FE0"/>
    <w:rsid w:val="00095FF7"/>
    <w:rsid w:val="0009600E"/>
    <w:rsid w:val="00096019"/>
    <w:rsid w:val="0009602D"/>
    <w:rsid w:val="0009606F"/>
    <w:rsid w:val="000960AF"/>
    <w:rsid w:val="000960F9"/>
    <w:rsid w:val="00096147"/>
    <w:rsid w:val="00096180"/>
    <w:rsid w:val="0009618A"/>
    <w:rsid w:val="000961E1"/>
    <w:rsid w:val="00096233"/>
    <w:rsid w:val="000962A7"/>
    <w:rsid w:val="000962B6"/>
    <w:rsid w:val="0009633D"/>
    <w:rsid w:val="00096343"/>
    <w:rsid w:val="00096347"/>
    <w:rsid w:val="00096358"/>
    <w:rsid w:val="0009635F"/>
    <w:rsid w:val="000963F6"/>
    <w:rsid w:val="0009642F"/>
    <w:rsid w:val="00096451"/>
    <w:rsid w:val="0009646A"/>
    <w:rsid w:val="00096500"/>
    <w:rsid w:val="00096525"/>
    <w:rsid w:val="00096551"/>
    <w:rsid w:val="000965F8"/>
    <w:rsid w:val="0009660F"/>
    <w:rsid w:val="00096634"/>
    <w:rsid w:val="0009666D"/>
    <w:rsid w:val="00096688"/>
    <w:rsid w:val="00096711"/>
    <w:rsid w:val="0009674C"/>
    <w:rsid w:val="000967BC"/>
    <w:rsid w:val="000967FB"/>
    <w:rsid w:val="00096809"/>
    <w:rsid w:val="00096826"/>
    <w:rsid w:val="000968B7"/>
    <w:rsid w:val="000968BB"/>
    <w:rsid w:val="000968DA"/>
    <w:rsid w:val="000968F7"/>
    <w:rsid w:val="0009692F"/>
    <w:rsid w:val="000969A6"/>
    <w:rsid w:val="000969A8"/>
    <w:rsid w:val="000969E7"/>
    <w:rsid w:val="00096A3D"/>
    <w:rsid w:val="00096A44"/>
    <w:rsid w:val="00096AE0"/>
    <w:rsid w:val="00096AE7"/>
    <w:rsid w:val="00096B5B"/>
    <w:rsid w:val="00096B85"/>
    <w:rsid w:val="00096B92"/>
    <w:rsid w:val="00096B96"/>
    <w:rsid w:val="00096BA2"/>
    <w:rsid w:val="00096C04"/>
    <w:rsid w:val="00096C34"/>
    <w:rsid w:val="00096C4F"/>
    <w:rsid w:val="00096CB7"/>
    <w:rsid w:val="00096CD4"/>
    <w:rsid w:val="00096D03"/>
    <w:rsid w:val="00096D0A"/>
    <w:rsid w:val="00096D64"/>
    <w:rsid w:val="00096D8A"/>
    <w:rsid w:val="00096E7D"/>
    <w:rsid w:val="00096E9C"/>
    <w:rsid w:val="00096FB0"/>
    <w:rsid w:val="00096FC6"/>
    <w:rsid w:val="00096FFB"/>
    <w:rsid w:val="00097001"/>
    <w:rsid w:val="00097051"/>
    <w:rsid w:val="000970CA"/>
    <w:rsid w:val="0009711C"/>
    <w:rsid w:val="00097134"/>
    <w:rsid w:val="00097143"/>
    <w:rsid w:val="00097194"/>
    <w:rsid w:val="000971AE"/>
    <w:rsid w:val="000971B6"/>
    <w:rsid w:val="000971CA"/>
    <w:rsid w:val="00097241"/>
    <w:rsid w:val="00097254"/>
    <w:rsid w:val="000972AD"/>
    <w:rsid w:val="00097323"/>
    <w:rsid w:val="00097330"/>
    <w:rsid w:val="000973B9"/>
    <w:rsid w:val="000973C5"/>
    <w:rsid w:val="000973FD"/>
    <w:rsid w:val="00097432"/>
    <w:rsid w:val="00097485"/>
    <w:rsid w:val="0009752F"/>
    <w:rsid w:val="00097531"/>
    <w:rsid w:val="000975A1"/>
    <w:rsid w:val="0009764D"/>
    <w:rsid w:val="000976B7"/>
    <w:rsid w:val="0009773C"/>
    <w:rsid w:val="000977DF"/>
    <w:rsid w:val="00097809"/>
    <w:rsid w:val="00097827"/>
    <w:rsid w:val="0009793D"/>
    <w:rsid w:val="00097951"/>
    <w:rsid w:val="0009797B"/>
    <w:rsid w:val="00097981"/>
    <w:rsid w:val="00097988"/>
    <w:rsid w:val="00097998"/>
    <w:rsid w:val="0009799E"/>
    <w:rsid w:val="000979BB"/>
    <w:rsid w:val="00097A26"/>
    <w:rsid w:val="00097A5C"/>
    <w:rsid w:val="00097B45"/>
    <w:rsid w:val="00097B50"/>
    <w:rsid w:val="00097B85"/>
    <w:rsid w:val="00097BB8"/>
    <w:rsid w:val="00097C0F"/>
    <w:rsid w:val="00097C39"/>
    <w:rsid w:val="00097C9B"/>
    <w:rsid w:val="00097CE3"/>
    <w:rsid w:val="00097D58"/>
    <w:rsid w:val="00097D63"/>
    <w:rsid w:val="00097D73"/>
    <w:rsid w:val="00097E44"/>
    <w:rsid w:val="00097E6B"/>
    <w:rsid w:val="00097E9A"/>
    <w:rsid w:val="00097EE0"/>
    <w:rsid w:val="00097EFB"/>
    <w:rsid w:val="00097F20"/>
    <w:rsid w:val="00097F3B"/>
    <w:rsid w:val="00097F98"/>
    <w:rsid w:val="00097FB5"/>
    <w:rsid w:val="000A0028"/>
    <w:rsid w:val="000A002D"/>
    <w:rsid w:val="000A003A"/>
    <w:rsid w:val="000A0049"/>
    <w:rsid w:val="000A0076"/>
    <w:rsid w:val="000A008D"/>
    <w:rsid w:val="000A00E3"/>
    <w:rsid w:val="000A00F3"/>
    <w:rsid w:val="000A0123"/>
    <w:rsid w:val="000A012B"/>
    <w:rsid w:val="000A01A3"/>
    <w:rsid w:val="000A0237"/>
    <w:rsid w:val="000A0324"/>
    <w:rsid w:val="000A032A"/>
    <w:rsid w:val="000A040F"/>
    <w:rsid w:val="000A0461"/>
    <w:rsid w:val="000A04AD"/>
    <w:rsid w:val="000A04E3"/>
    <w:rsid w:val="000A04F7"/>
    <w:rsid w:val="000A052D"/>
    <w:rsid w:val="000A0553"/>
    <w:rsid w:val="000A0593"/>
    <w:rsid w:val="000A05B7"/>
    <w:rsid w:val="000A060C"/>
    <w:rsid w:val="000A060D"/>
    <w:rsid w:val="000A062D"/>
    <w:rsid w:val="000A0638"/>
    <w:rsid w:val="000A0660"/>
    <w:rsid w:val="000A066D"/>
    <w:rsid w:val="000A06A0"/>
    <w:rsid w:val="000A06EE"/>
    <w:rsid w:val="000A0710"/>
    <w:rsid w:val="000A0726"/>
    <w:rsid w:val="000A0763"/>
    <w:rsid w:val="000A078B"/>
    <w:rsid w:val="000A0792"/>
    <w:rsid w:val="000A07BD"/>
    <w:rsid w:val="000A080E"/>
    <w:rsid w:val="000A085C"/>
    <w:rsid w:val="000A087B"/>
    <w:rsid w:val="000A0892"/>
    <w:rsid w:val="000A08C7"/>
    <w:rsid w:val="000A08DA"/>
    <w:rsid w:val="000A08E5"/>
    <w:rsid w:val="000A08EF"/>
    <w:rsid w:val="000A090B"/>
    <w:rsid w:val="000A0983"/>
    <w:rsid w:val="000A09D2"/>
    <w:rsid w:val="000A09F6"/>
    <w:rsid w:val="000A0A24"/>
    <w:rsid w:val="000A0A8B"/>
    <w:rsid w:val="000A0A99"/>
    <w:rsid w:val="000A0AB1"/>
    <w:rsid w:val="000A0B5E"/>
    <w:rsid w:val="000A0BFF"/>
    <w:rsid w:val="000A0C03"/>
    <w:rsid w:val="000A0C0A"/>
    <w:rsid w:val="000A0C12"/>
    <w:rsid w:val="000A0C68"/>
    <w:rsid w:val="000A0C75"/>
    <w:rsid w:val="000A0CC0"/>
    <w:rsid w:val="000A0D66"/>
    <w:rsid w:val="000A0D7A"/>
    <w:rsid w:val="000A0D7E"/>
    <w:rsid w:val="000A0DFD"/>
    <w:rsid w:val="000A0F96"/>
    <w:rsid w:val="000A0FCE"/>
    <w:rsid w:val="000A0FFE"/>
    <w:rsid w:val="000A109A"/>
    <w:rsid w:val="000A109C"/>
    <w:rsid w:val="000A10B3"/>
    <w:rsid w:val="000A10CE"/>
    <w:rsid w:val="000A10DA"/>
    <w:rsid w:val="000A1130"/>
    <w:rsid w:val="000A117E"/>
    <w:rsid w:val="000A11D7"/>
    <w:rsid w:val="000A11F0"/>
    <w:rsid w:val="000A1262"/>
    <w:rsid w:val="000A1282"/>
    <w:rsid w:val="000A1292"/>
    <w:rsid w:val="000A129D"/>
    <w:rsid w:val="000A12FF"/>
    <w:rsid w:val="000A1350"/>
    <w:rsid w:val="000A13BB"/>
    <w:rsid w:val="000A1411"/>
    <w:rsid w:val="000A14D8"/>
    <w:rsid w:val="000A14E4"/>
    <w:rsid w:val="000A14EB"/>
    <w:rsid w:val="000A1524"/>
    <w:rsid w:val="000A156C"/>
    <w:rsid w:val="000A1589"/>
    <w:rsid w:val="000A158D"/>
    <w:rsid w:val="000A15E0"/>
    <w:rsid w:val="000A15E7"/>
    <w:rsid w:val="000A1637"/>
    <w:rsid w:val="000A1645"/>
    <w:rsid w:val="000A1649"/>
    <w:rsid w:val="000A165F"/>
    <w:rsid w:val="000A1671"/>
    <w:rsid w:val="000A16B4"/>
    <w:rsid w:val="000A1705"/>
    <w:rsid w:val="000A1708"/>
    <w:rsid w:val="000A1786"/>
    <w:rsid w:val="000A186A"/>
    <w:rsid w:val="000A18C2"/>
    <w:rsid w:val="000A18DB"/>
    <w:rsid w:val="000A18EA"/>
    <w:rsid w:val="000A1943"/>
    <w:rsid w:val="000A1992"/>
    <w:rsid w:val="000A199F"/>
    <w:rsid w:val="000A19C6"/>
    <w:rsid w:val="000A1A02"/>
    <w:rsid w:val="000A1A58"/>
    <w:rsid w:val="000A1A61"/>
    <w:rsid w:val="000A1AF3"/>
    <w:rsid w:val="000A1AFE"/>
    <w:rsid w:val="000A1B03"/>
    <w:rsid w:val="000A1B6A"/>
    <w:rsid w:val="000A1B79"/>
    <w:rsid w:val="000A1B95"/>
    <w:rsid w:val="000A1CC0"/>
    <w:rsid w:val="000A1D32"/>
    <w:rsid w:val="000A1D5F"/>
    <w:rsid w:val="000A1D71"/>
    <w:rsid w:val="000A1DC6"/>
    <w:rsid w:val="000A1DEA"/>
    <w:rsid w:val="000A1E19"/>
    <w:rsid w:val="000A1E56"/>
    <w:rsid w:val="000A1E71"/>
    <w:rsid w:val="000A1E85"/>
    <w:rsid w:val="000A1F88"/>
    <w:rsid w:val="000A1FEA"/>
    <w:rsid w:val="000A1FF2"/>
    <w:rsid w:val="000A1FF7"/>
    <w:rsid w:val="000A2069"/>
    <w:rsid w:val="000A20BE"/>
    <w:rsid w:val="000A2139"/>
    <w:rsid w:val="000A21A5"/>
    <w:rsid w:val="000A21E7"/>
    <w:rsid w:val="000A2297"/>
    <w:rsid w:val="000A238F"/>
    <w:rsid w:val="000A2391"/>
    <w:rsid w:val="000A23F0"/>
    <w:rsid w:val="000A241E"/>
    <w:rsid w:val="000A2425"/>
    <w:rsid w:val="000A2493"/>
    <w:rsid w:val="000A2496"/>
    <w:rsid w:val="000A24A6"/>
    <w:rsid w:val="000A24AB"/>
    <w:rsid w:val="000A251F"/>
    <w:rsid w:val="000A252F"/>
    <w:rsid w:val="000A256B"/>
    <w:rsid w:val="000A2576"/>
    <w:rsid w:val="000A2628"/>
    <w:rsid w:val="000A26FC"/>
    <w:rsid w:val="000A2709"/>
    <w:rsid w:val="000A2731"/>
    <w:rsid w:val="000A2758"/>
    <w:rsid w:val="000A2780"/>
    <w:rsid w:val="000A27AD"/>
    <w:rsid w:val="000A27FE"/>
    <w:rsid w:val="000A2851"/>
    <w:rsid w:val="000A2872"/>
    <w:rsid w:val="000A2888"/>
    <w:rsid w:val="000A28D3"/>
    <w:rsid w:val="000A28DC"/>
    <w:rsid w:val="000A293C"/>
    <w:rsid w:val="000A298F"/>
    <w:rsid w:val="000A29E7"/>
    <w:rsid w:val="000A2A3F"/>
    <w:rsid w:val="000A2A43"/>
    <w:rsid w:val="000A2A69"/>
    <w:rsid w:val="000A2A8D"/>
    <w:rsid w:val="000A2AB9"/>
    <w:rsid w:val="000A2AFF"/>
    <w:rsid w:val="000A2B30"/>
    <w:rsid w:val="000A2B61"/>
    <w:rsid w:val="000A2BA5"/>
    <w:rsid w:val="000A2BFB"/>
    <w:rsid w:val="000A2C4A"/>
    <w:rsid w:val="000A2C5C"/>
    <w:rsid w:val="000A2C64"/>
    <w:rsid w:val="000A2CC0"/>
    <w:rsid w:val="000A2CEE"/>
    <w:rsid w:val="000A2D60"/>
    <w:rsid w:val="000A2D67"/>
    <w:rsid w:val="000A2D69"/>
    <w:rsid w:val="000A2E06"/>
    <w:rsid w:val="000A2EA9"/>
    <w:rsid w:val="000A2F0D"/>
    <w:rsid w:val="000A2F27"/>
    <w:rsid w:val="000A2F51"/>
    <w:rsid w:val="000A2F5A"/>
    <w:rsid w:val="000A2F5B"/>
    <w:rsid w:val="000A2FE4"/>
    <w:rsid w:val="000A3017"/>
    <w:rsid w:val="000A3022"/>
    <w:rsid w:val="000A305C"/>
    <w:rsid w:val="000A306C"/>
    <w:rsid w:val="000A3082"/>
    <w:rsid w:val="000A3122"/>
    <w:rsid w:val="000A3174"/>
    <w:rsid w:val="000A3179"/>
    <w:rsid w:val="000A3191"/>
    <w:rsid w:val="000A31D2"/>
    <w:rsid w:val="000A31D8"/>
    <w:rsid w:val="000A3289"/>
    <w:rsid w:val="000A3293"/>
    <w:rsid w:val="000A32A2"/>
    <w:rsid w:val="000A32BF"/>
    <w:rsid w:val="000A32DF"/>
    <w:rsid w:val="000A32E9"/>
    <w:rsid w:val="000A330D"/>
    <w:rsid w:val="000A330F"/>
    <w:rsid w:val="000A3384"/>
    <w:rsid w:val="000A3388"/>
    <w:rsid w:val="000A339D"/>
    <w:rsid w:val="000A33BF"/>
    <w:rsid w:val="000A33DD"/>
    <w:rsid w:val="000A3418"/>
    <w:rsid w:val="000A344D"/>
    <w:rsid w:val="000A347D"/>
    <w:rsid w:val="000A349E"/>
    <w:rsid w:val="000A3552"/>
    <w:rsid w:val="000A355D"/>
    <w:rsid w:val="000A35D3"/>
    <w:rsid w:val="000A35D4"/>
    <w:rsid w:val="000A3668"/>
    <w:rsid w:val="000A3686"/>
    <w:rsid w:val="000A36A3"/>
    <w:rsid w:val="000A36CD"/>
    <w:rsid w:val="000A36D3"/>
    <w:rsid w:val="000A372C"/>
    <w:rsid w:val="000A391A"/>
    <w:rsid w:val="000A3945"/>
    <w:rsid w:val="000A397E"/>
    <w:rsid w:val="000A39B5"/>
    <w:rsid w:val="000A39FA"/>
    <w:rsid w:val="000A3A02"/>
    <w:rsid w:val="000A3A30"/>
    <w:rsid w:val="000A3A32"/>
    <w:rsid w:val="000A3A68"/>
    <w:rsid w:val="000A3A98"/>
    <w:rsid w:val="000A3ACE"/>
    <w:rsid w:val="000A3AF9"/>
    <w:rsid w:val="000A3B24"/>
    <w:rsid w:val="000A3B72"/>
    <w:rsid w:val="000A3BBA"/>
    <w:rsid w:val="000A3BD4"/>
    <w:rsid w:val="000A3C8B"/>
    <w:rsid w:val="000A3CF0"/>
    <w:rsid w:val="000A3D03"/>
    <w:rsid w:val="000A3D21"/>
    <w:rsid w:val="000A3D6F"/>
    <w:rsid w:val="000A3DC9"/>
    <w:rsid w:val="000A3DCD"/>
    <w:rsid w:val="000A3E02"/>
    <w:rsid w:val="000A3E9C"/>
    <w:rsid w:val="000A3EB2"/>
    <w:rsid w:val="000A3F5A"/>
    <w:rsid w:val="000A3FAC"/>
    <w:rsid w:val="000A4049"/>
    <w:rsid w:val="000A406C"/>
    <w:rsid w:val="000A4086"/>
    <w:rsid w:val="000A40B9"/>
    <w:rsid w:val="000A414C"/>
    <w:rsid w:val="000A41DB"/>
    <w:rsid w:val="000A41E3"/>
    <w:rsid w:val="000A41F1"/>
    <w:rsid w:val="000A4213"/>
    <w:rsid w:val="000A4228"/>
    <w:rsid w:val="000A429C"/>
    <w:rsid w:val="000A42AF"/>
    <w:rsid w:val="000A42CB"/>
    <w:rsid w:val="000A4317"/>
    <w:rsid w:val="000A436C"/>
    <w:rsid w:val="000A43AD"/>
    <w:rsid w:val="000A43C2"/>
    <w:rsid w:val="000A43F4"/>
    <w:rsid w:val="000A4424"/>
    <w:rsid w:val="000A445D"/>
    <w:rsid w:val="000A447D"/>
    <w:rsid w:val="000A4487"/>
    <w:rsid w:val="000A44B4"/>
    <w:rsid w:val="000A452D"/>
    <w:rsid w:val="000A4532"/>
    <w:rsid w:val="000A45A7"/>
    <w:rsid w:val="000A45C7"/>
    <w:rsid w:val="000A45FC"/>
    <w:rsid w:val="000A4665"/>
    <w:rsid w:val="000A4687"/>
    <w:rsid w:val="000A46AC"/>
    <w:rsid w:val="000A46E7"/>
    <w:rsid w:val="000A473B"/>
    <w:rsid w:val="000A4754"/>
    <w:rsid w:val="000A4767"/>
    <w:rsid w:val="000A4789"/>
    <w:rsid w:val="000A47D4"/>
    <w:rsid w:val="000A47D8"/>
    <w:rsid w:val="000A4864"/>
    <w:rsid w:val="000A4877"/>
    <w:rsid w:val="000A48A2"/>
    <w:rsid w:val="000A48FA"/>
    <w:rsid w:val="000A490F"/>
    <w:rsid w:val="000A4934"/>
    <w:rsid w:val="000A496C"/>
    <w:rsid w:val="000A4996"/>
    <w:rsid w:val="000A49E5"/>
    <w:rsid w:val="000A4A89"/>
    <w:rsid w:val="000A4AD2"/>
    <w:rsid w:val="000A4AE5"/>
    <w:rsid w:val="000A4B84"/>
    <w:rsid w:val="000A4C0F"/>
    <w:rsid w:val="000A4C61"/>
    <w:rsid w:val="000A4CD7"/>
    <w:rsid w:val="000A4D01"/>
    <w:rsid w:val="000A4D05"/>
    <w:rsid w:val="000A4D70"/>
    <w:rsid w:val="000A4D7F"/>
    <w:rsid w:val="000A4D9F"/>
    <w:rsid w:val="000A4E2A"/>
    <w:rsid w:val="000A4E5E"/>
    <w:rsid w:val="000A4E66"/>
    <w:rsid w:val="000A4F67"/>
    <w:rsid w:val="000A4FCB"/>
    <w:rsid w:val="000A4FD6"/>
    <w:rsid w:val="000A500E"/>
    <w:rsid w:val="000A501A"/>
    <w:rsid w:val="000A505D"/>
    <w:rsid w:val="000A50A2"/>
    <w:rsid w:val="000A50A9"/>
    <w:rsid w:val="000A50B7"/>
    <w:rsid w:val="000A50FB"/>
    <w:rsid w:val="000A50FF"/>
    <w:rsid w:val="000A510D"/>
    <w:rsid w:val="000A5112"/>
    <w:rsid w:val="000A512B"/>
    <w:rsid w:val="000A512E"/>
    <w:rsid w:val="000A51B6"/>
    <w:rsid w:val="000A51EE"/>
    <w:rsid w:val="000A524D"/>
    <w:rsid w:val="000A5252"/>
    <w:rsid w:val="000A525E"/>
    <w:rsid w:val="000A52CB"/>
    <w:rsid w:val="000A53B2"/>
    <w:rsid w:val="000A53C2"/>
    <w:rsid w:val="000A53F9"/>
    <w:rsid w:val="000A5424"/>
    <w:rsid w:val="000A5426"/>
    <w:rsid w:val="000A545D"/>
    <w:rsid w:val="000A5467"/>
    <w:rsid w:val="000A547A"/>
    <w:rsid w:val="000A54A5"/>
    <w:rsid w:val="000A54B9"/>
    <w:rsid w:val="000A554C"/>
    <w:rsid w:val="000A5583"/>
    <w:rsid w:val="000A5591"/>
    <w:rsid w:val="000A5673"/>
    <w:rsid w:val="000A56E6"/>
    <w:rsid w:val="000A5703"/>
    <w:rsid w:val="000A5768"/>
    <w:rsid w:val="000A57EA"/>
    <w:rsid w:val="000A57EF"/>
    <w:rsid w:val="000A587E"/>
    <w:rsid w:val="000A5891"/>
    <w:rsid w:val="000A58D5"/>
    <w:rsid w:val="000A58E2"/>
    <w:rsid w:val="000A590D"/>
    <w:rsid w:val="000A59E8"/>
    <w:rsid w:val="000A5A35"/>
    <w:rsid w:val="000A5A36"/>
    <w:rsid w:val="000A5AE2"/>
    <w:rsid w:val="000A5AEC"/>
    <w:rsid w:val="000A5B3D"/>
    <w:rsid w:val="000A5C11"/>
    <w:rsid w:val="000A5C6E"/>
    <w:rsid w:val="000A5CFF"/>
    <w:rsid w:val="000A5D02"/>
    <w:rsid w:val="000A5D4A"/>
    <w:rsid w:val="000A5D54"/>
    <w:rsid w:val="000A5D70"/>
    <w:rsid w:val="000A5D86"/>
    <w:rsid w:val="000A5DEE"/>
    <w:rsid w:val="000A5E29"/>
    <w:rsid w:val="000A5E32"/>
    <w:rsid w:val="000A5EF8"/>
    <w:rsid w:val="000A5F12"/>
    <w:rsid w:val="000A5F5D"/>
    <w:rsid w:val="000A5F74"/>
    <w:rsid w:val="000A5FA4"/>
    <w:rsid w:val="000A5FE8"/>
    <w:rsid w:val="000A6045"/>
    <w:rsid w:val="000A6052"/>
    <w:rsid w:val="000A6092"/>
    <w:rsid w:val="000A60B0"/>
    <w:rsid w:val="000A6106"/>
    <w:rsid w:val="000A612C"/>
    <w:rsid w:val="000A6132"/>
    <w:rsid w:val="000A615F"/>
    <w:rsid w:val="000A61A2"/>
    <w:rsid w:val="000A61FA"/>
    <w:rsid w:val="000A6202"/>
    <w:rsid w:val="000A6203"/>
    <w:rsid w:val="000A6253"/>
    <w:rsid w:val="000A6264"/>
    <w:rsid w:val="000A6271"/>
    <w:rsid w:val="000A627A"/>
    <w:rsid w:val="000A62A3"/>
    <w:rsid w:val="000A62A8"/>
    <w:rsid w:val="000A62AA"/>
    <w:rsid w:val="000A62D2"/>
    <w:rsid w:val="000A63B8"/>
    <w:rsid w:val="000A63D9"/>
    <w:rsid w:val="000A63E6"/>
    <w:rsid w:val="000A640C"/>
    <w:rsid w:val="000A6429"/>
    <w:rsid w:val="000A6449"/>
    <w:rsid w:val="000A6462"/>
    <w:rsid w:val="000A647E"/>
    <w:rsid w:val="000A64A6"/>
    <w:rsid w:val="000A64B7"/>
    <w:rsid w:val="000A64D2"/>
    <w:rsid w:val="000A65A4"/>
    <w:rsid w:val="000A65B9"/>
    <w:rsid w:val="000A65CE"/>
    <w:rsid w:val="000A65F3"/>
    <w:rsid w:val="000A6601"/>
    <w:rsid w:val="000A6605"/>
    <w:rsid w:val="000A6626"/>
    <w:rsid w:val="000A663E"/>
    <w:rsid w:val="000A6652"/>
    <w:rsid w:val="000A6659"/>
    <w:rsid w:val="000A665A"/>
    <w:rsid w:val="000A6685"/>
    <w:rsid w:val="000A6730"/>
    <w:rsid w:val="000A67CC"/>
    <w:rsid w:val="000A6803"/>
    <w:rsid w:val="000A6839"/>
    <w:rsid w:val="000A6873"/>
    <w:rsid w:val="000A6884"/>
    <w:rsid w:val="000A68A2"/>
    <w:rsid w:val="000A68A5"/>
    <w:rsid w:val="000A6917"/>
    <w:rsid w:val="000A691C"/>
    <w:rsid w:val="000A6963"/>
    <w:rsid w:val="000A696C"/>
    <w:rsid w:val="000A6975"/>
    <w:rsid w:val="000A697A"/>
    <w:rsid w:val="000A6A05"/>
    <w:rsid w:val="000A6A4F"/>
    <w:rsid w:val="000A6AD1"/>
    <w:rsid w:val="000A6AE9"/>
    <w:rsid w:val="000A6B06"/>
    <w:rsid w:val="000A6B2D"/>
    <w:rsid w:val="000A6B4A"/>
    <w:rsid w:val="000A6B76"/>
    <w:rsid w:val="000A6B7D"/>
    <w:rsid w:val="000A6B81"/>
    <w:rsid w:val="000A6B91"/>
    <w:rsid w:val="000A6B92"/>
    <w:rsid w:val="000A6B94"/>
    <w:rsid w:val="000A6C24"/>
    <w:rsid w:val="000A6C53"/>
    <w:rsid w:val="000A6C5B"/>
    <w:rsid w:val="000A6C7F"/>
    <w:rsid w:val="000A6C97"/>
    <w:rsid w:val="000A6CF7"/>
    <w:rsid w:val="000A6D1E"/>
    <w:rsid w:val="000A6D90"/>
    <w:rsid w:val="000A6D92"/>
    <w:rsid w:val="000A6D9F"/>
    <w:rsid w:val="000A6E3F"/>
    <w:rsid w:val="000A6E79"/>
    <w:rsid w:val="000A6E8F"/>
    <w:rsid w:val="000A6EB6"/>
    <w:rsid w:val="000A6EC4"/>
    <w:rsid w:val="000A6F0A"/>
    <w:rsid w:val="000A6F94"/>
    <w:rsid w:val="000A7041"/>
    <w:rsid w:val="000A7089"/>
    <w:rsid w:val="000A70BF"/>
    <w:rsid w:val="000A70C4"/>
    <w:rsid w:val="000A71DD"/>
    <w:rsid w:val="000A71F8"/>
    <w:rsid w:val="000A7223"/>
    <w:rsid w:val="000A72AC"/>
    <w:rsid w:val="000A72C4"/>
    <w:rsid w:val="000A72E9"/>
    <w:rsid w:val="000A72FC"/>
    <w:rsid w:val="000A731B"/>
    <w:rsid w:val="000A7334"/>
    <w:rsid w:val="000A7335"/>
    <w:rsid w:val="000A7418"/>
    <w:rsid w:val="000A7431"/>
    <w:rsid w:val="000A7465"/>
    <w:rsid w:val="000A7472"/>
    <w:rsid w:val="000A7486"/>
    <w:rsid w:val="000A74FC"/>
    <w:rsid w:val="000A7561"/>
    <w:rsid w:val="000A75FF"/>
    <w:rsid w:val="000A760C"/>
    <w:rsid w:val="000A7625"/>
    <w:rsid w:val="000A7630"/>
    <w:rsid w:val="000A7643"/>
    <w:rsid w:val="000A765C"/>
    <w:rsid w:val="000A7669"/>
    <w:rsid w:val="000A76BD"/>
    <w:rsid w:val="000A76EE"/>
    <w:rsid w:val="000A772C"/>
    <w:rsid w:val="000A7783"/>
    <w:rsid w:val="000A7840"/>
    <w:rsid w:val="000A78CA"/>
    <w:rsid w:val="000A78E2"/>
    <w:rsid w:val="000A791F"/>
    <w:rsid w:val="000A7932"/>
    <w:rsid w:val="000A79BE"/>
    <w:rsid w:val="000A7A2D"/>
    <w:rsid w:val="000A7A59"/>
    <w:rsid w:val="000A7A92"/>
    <w:rsid w:val="000A7AC8"/>
    <w:rsid w:val="000A7ADF"/>
    <w:rsid w:val="000A7AE3"/>
    <w:rsid w:val="000A7B23"/>
    <w:rsid w:val="000A7B5E"/>
    <w:rsid w:val="000A7B9F"/>
    <w:rsid w:val="000A7C04"/>
    <w:rsid w:val="000A7C1F"/>
    <w:rsid w:val="000A7C50"/>
    <w:rsid w:val="000A7C5B"/>
    <w:rsid w:val="000A7C84"/>
    <w:rsid w:val="000A7C9F"/>
    <w:rsid w:val="000A7D67"/>
    <w:rsid w:val="000A7E18"/>
    <w:rsid w:val="000A7E36"/>
    <w:rsid w:val="000A7E93"/>
    <w:rsid w:val="000A7EA8"/>
    <w:rsid w:val="000A7EE3"/>
    <w:rsid w:val="000A7F00"/>
    <w:rsid w:val="000A7F16"/>
    <w:rsid w:val="000A7F38"/>
    <w:rsid w:val="000A7F57"/>
    <w:rsid w:val="000A7F78"/>
    <w:rsid w:val="000A7FC0"/>
    <w:rsid w:val="000A7FDB"/>
    <w:rsid w:val="000B000C"/>
    <w:rsid w:val="000B0028"/>
    <w:rsid w:val="000B0087"/>
    <w:rsid w:val="000B00B9"/>
    <w:rsid w:val="000B00D2"/>
    <w:rsid w:val="000B00E8"/>
    <w:rsid w:val="000B0127"/>
    <w:rsid w:val="000B01D5"/>
    <w:rsid w:val="000B02B3"/>
    <w:rsid w:val="000B02F0"/>
    <w:rsid w:val="000B0323"/>
    <w:rsid w:val="000B034F"/>
    <w:rsid w:val="000B035A"/>
    <w:rsid w:val="000B035E"/>
    <w:rsid w:val="000B0360"/>
    <w:rsid w:val="000B039C"/>
    <w:rsid w:val="000B03D7"/>
    <w:rsid w:val="000B03F8"/>
    <w:rsid w:val="000B0401"/>
    <w:rsid w:val="000B0427"/>
    <w:rsid w:val="000B045B"/>
    <w:rsid w:val="000B0465"/>
    <w:rsid w:val="000B049F"/>
    <w:rsid w:val="000B04D6"/>
    <w:rsid w:val="000B0529"/>
    <w:rsid w:val="000B053C"/>
    <w:rsid w:val="000B0554"/>
    <w:rsid w:val="000B0571"/>
    <w:rsid w:val="000B0580"/>
    <w:rsid w:val="000B058A"/>
    <w:rsid w:val="000B05C0"/>
    <w:rsid w:val="000B05F0"/>
    <w:rsid w:val="000B066B"/>
    <w:rsid w:val="000B06A2"/>
    <w:rsid w:val="000B06A9"/>
    <w:rsid w:val="000B06C3"/>
    <w:rsid w:val="000B06D9"/>
    <w:rsid w:val="000B070F"/>
    <w:rsid w:val="000B0715"/>
    <w:rsid w:val="000B0716"/>
    <w:rsid w:val="000B0788"/>
    <w:rsid w:val="000B07F6"/>
    <w:rsid w:val="000B082A"/>
    <w:rsid w:val="000B083B"/>
    <w:rsid w:val="000B086F"/>
    <w:rsid w:val="000B08D3"/>
    <w:rsid w:val="000B094B"/>
    <w:rsid w:val="000B0A1D"/>
    <w:rsid w:val="000B0A62"/>
    <w:rsid w:val="000B0ADF"/>
    <w:rsid w:val="000B0AE3"/>
    <w:rsid w:val="000B0AFA"/>
    <w:rsid w:val="000B0B3F"/>
    <w:rsid w:val="000B0B9B"/>
    <w:rsid w:val="000B0BB3"/>
    <w:rsid w:val="000B0BBE"/>
    <w:rsid w:val="000B0C68"/>
    <w:rsid w:val="000B0CB9"/>
    <w:rsid w:val="000B0DEF"/>
    <w:rsid w:val="000B0DF6"/>
    <w:rsid w:val="000B0E0B"/>
    <w:rsid w:val="000B0E32"/>
    <w:rsid w:val="000B0F74"/>
    <w:rsid w:val="000B0F9A"/>
    <w:rsid w:val="000B0FAF"/>
    <w:rsid w:val="000B1020"/>
    <w:rsid w:val="000B1035"/>
    <w:rsid w:val="000B1081"/>
    <w:rsid w:val="000B1087"/>
    <w:rsid w:val="000B10C9"/>
    <w:rsid w:val="000B10E9"/>
    <w:rsid w:val="000B1204"/>
    <w:rsid w:val="000B1222"/>
    <w:rsid w:val="000B1242"/>
    <w:rsid w:val="000B1291"/>
    <w:rsid w:val="000B12B3"/>
    <w:rsid w:val="000B12D5"/>
    <w:rsid w:val="000B1331"/>
    <w:rsid w:val="000B1337"/>
    <w:rsid w:val="000B136C"/>
    <w:rsid w:val="000B1389"/>
    <w:rsid w:val="000B141C"/>
    <w:rsid w:val="000B1430"/>
    <w:rsid w:val="000B145A"/>
    <w:rsid w:val="000B148C"/>
    <w:rsid w:val="000B14B5"/>
    <w:rsid w:val="000B14BB"/>
    <w:rsid w:val="000B14EC"/>
    <w:rsid w:val="000B150D"/>
    <w:rsid w:val="000B1523"/>
    <w:rsid w:val="000B159F"/>
    <w:rsid w:val="000B15A0"/>
    <w:rsid w:val="000B15E8"/>
    <w:rsid w:val="000B15E9"/>
    <w:rsid w:val="000B1608"/>
    <w:rsid w:val="000B161E"/>
    <w:rsid w:val="000B1640"/>
    <w:rsid w:val="000B1695"/>
    <w:rsid w:val="000B1698"/>
    <w:rsid w:val="000B169C"/>
    <w:rsid w:val="000B1723"/>
    <w:rsid w:val="000B1781"/>
    <w:rsid w:val="000B17B5"/>
    <w:rsid w:val="000B17C6"/>
    <w:rsid w:val="000B1855"/>
    <w:rsid w:val="000B1877"/>
    <w:rsid w:val="000B18A1"/>
    <w:rsid w:val="000B18E8"/>
    <w:rsid w:val="000B18ED"/>
    <w:rsid w:val="000B190B"/>
    <w:rsid w:val="000B1923"/>
    <w:rsid w:val="000B1991"/>
    <w:rsid w:val="000B199D"/>
    <w:rsid w:val="000B19D4"/>
    <w:rsid w:val="000B19DC"/>
    <w:rsid w:val="000B1A3A"/>
    <w:rsid w:val="000B1A6D"/>
    <w:rsid w:val="000B1B19"/>
    <w:rsid w:val="000B1B5D"/>
    <w:rsid w:val="000B1BA6"/>
    <w:rsid w:val="000B1C2E"/>
    <w:rsid w:val="000B1C4F"/>
    <w:rsid w:val="000B1C6D"/>
    <w:rsid w:val="000B1D30"/>
    <w:rsid w:val="000B1D3B"/>
    <w:rsid w:val="000B1D72"/>
    <w:rsid w:val="000B1D87"/>
    <w:rsid w:val="000B1DF7"/>
    <w:rsid w:val="000B1E14"/>
    <w:rsid w:val="000B1E90"/>
    <w:rsid w:val="000B1E9A"/>
    <w:rsid w:val="000B1FCA"/>
    <w:rsid w:val="000B201F"/>
    <w:rsid w:val="000B2026"/>
    <w:rsid w:val="000B2028"/>
    <w:rsid w:val="000B205B"/>
    <w:rsid w:val="000B2085"/>
    <w:rsid w:val="000B2099"/>
    <w:rsid w:val="000B20AE"/>
    <w:rsid w:val="000B20F6"/>
    <w:rsid w:val="000B20F9"/>
    <w:rsid w:val="000B2105"/>
    <w:rsid w:val="000B2117"/>
    <w:rsid w:val="000B21A5"/>
    <w:rsid w:val="000B2282"/>
    <w:rsid w:val="000B228F"/>
    <w:rsid w:val="000B22C3"/>
    <w:rsid w:val="000B22C5"/>
    <w:rsid w:val="000B2319"/>
    <w:rsid w:val="000B2382"/>
    <w:rsid w:val="000B240E"/>
    <w:rsid w:val="000B2459"/>
    <w:rsid w:val="000B2494"/>
    <w:rsid w:val="000B24F6"/>
    <w:rsid w:val="000B251A"/>
    <w:rsid w:val="000B252E"/>
    <w:rsid w:val="000B255A"/>
    <w:rsid w:val="000B255D"/>
    <w:rsid w:val="000B2590"/>
    <w:rsid w:val="000B25A2"/>
    <w:rsid w:val="000B25A8"/>
    <w:rsid w:val="000B25D2"/>
    <w:rsid w:val="000B2658"/>
    <w:rsid w:val="000B26A0"/>
    <w:rsid w:val="000B2707"/>
    <w:rsid w:val="000B274E"/>
    <w:rsid w:val="000B2775"/>
    <w:rsid w:val="000B27C8"/>
    <w:rsid w:val="000B27EE"/>
    <w:rsid w:val="000B27F3"/>
    <w:rsid w:val="000B283D"/>
    <w:rsid w:val="000B28EB"/>
    <w:rsid w:val="000B293E"/>
    <w:rsid w:val="000B2958"/>
    <w:rsid w:val="000B2996"/>
    <w:rsid w:val="000B2A3E"/>
    <w:rsid w:val="000B2A9B"/>
    <w:rsid w:val="000B2AB1"/>
    <w:rsid w:val="000B2AE2"/>
    <w:rsid w:val="000B2B15"/>
    <w:rsid w:val="000B2B44"/>
    <w:rsid w:val="000B2B53"/>
    <w:rsid w:val="000B2B9B"/>
    <w:rsid w:val="000B2BFA"/>
    <w:rsid w:val="000B2C36"/>
    <w:rsid w:val="000B2C37"/>
    <w:rsid w:val="000B2C7A"/>
    <w:rsid w:val="000B2C9B"/>
    <w:rsid w:val="000B2D00"/>
    <w:rsid w:val="000B2D03"/>
    <w:rsid w:val="000B2D47"/>
    <w:rsid w:val="000B2D89"/>
    <w:rsid w:val="000B2E1F"/>
    <w:rsid w:val="000B2EF5"/>
    <w:rsid w:val="000B2F58"/>
    <w:rsid w:val="000B3009"/>
    <w:rsid w:val="000B30F5"/>
    <w:rsid w:val="000B3185"/>
    <w:rsid w:val="000B31A7"/>
    <w:rsid w:val="000B31B8"/>
    <w:rsid w:val="000B3263"/>
    <w:rsid w:val="000B32DE"/>
    <w:rsid w:val="000B3332"/>
    <w:rsid w:val="000B33A6"/>
    <w:rsid w:val="000B33B8"/>
    <w:rsid w:val="000B33CD"/>
    <w:rsid w:val="000B33FF"/>
    <w:rsid w:val="000B3440"/>
    <w:rsid w:val="000B3464"/>
    <w:rsid w:val="000B3511"/>
    <w:rsid w:val="000B3514"/>
    <w:rsid w:val="000B35A8"/>
    <w:rsid w:val="000B35EF"/>
    <w:rsid w:val="000B3619"/>
    <w:rsid w:val="000B364E"/>
    <w:rsid w:val="000B36E1"/>
    <w:rsid w:val="000B371F"/>
    <w:rsid w:val="000B3729"/>
    <w:rsid w:val="000B3770"/>
    <w:rsid w:val="000B37A6"/>
    <w:rsid w:val="000B37AF"/>
    <w:rsid w:val="000B37B4"/>
    <w:rsid w:val="000B37CB"/>
    <w:rsid w:val="000B3859"/>
    <w:rsid w:val="000B389A"/>
    <w:rsid w:val="000B38F9"/>
    <w:rsid w:val="000B394B"/>
    <w:rsid w:val="000B3A34"/>
    <w:rsid w:val="000B3A48"/>
    <w:rsid w:val="000B3A5D"/>
    <w:rsid w:val="000B3A6A"/>
    <w:rsid w:val="000B3A8D"/>
    <w:rsid w:val="000B3B29"/>
    <w:rsid w:val="000B3B91"/>
    <w:rsid w:val="000B3C1D"/>
    <w:rsid w:val="000B3C64"/>
    <w:rsid w:val="000B3CA9"/>
    <w:rsid w:val="000B3CB5"/>
    <w:rsid w:val="000B3CEB"/>
    <w:rsid w:val="000B3D53"/>
    <w:rsid w:val="000B3D88"/>
    <w:rsid w:val="000B3EA3"/>
    <w:rsid w:val="000B3EA7"/>
    <w:rsid w:val="000B3EB2"/>
    <w:rsid w:val="000B3EBF"/>
    <w:rsid w:val="000B3EF6"/>
    <w:rsid w:val="000B3F0A"/>
    <w:rsid w:val="000B3F1A"/>
    <w:rsid w:val="000B3F29"/>
    <w:rsid w:val="000B3F6E"/>
    <w:rsid w:val="000B402E"/>
    <w:rsid w:val="000B40D9"/>
    <w:rsid w:val="000B40E7"/>
    <w:rsid w:val="000B41BF"/>
    <w:rsid w:val="000B41FF"/>
    <w:rsid w:val="000B420B"/>
    <w:rsid w:val="000B4263"/>
    <w:rsid w:val="000B4283"/>
    <w:rsid w:val="000B42BF"/>
    <w:rsid w:val="000B42DC"/>
    <w:rsid w:val="000B42DF"/>
    <w:rsid w:val="000B4361"/>
    <w:rsid w:val="000B4378"/>
    <w:rsid w:val="000B4379"/>
    <w:rsid w:val="000B4393"/>
    <w:rsid w:val="000B4449"/>
    <w:rsid w:val="000B447F"/>
    <w:rsid w:val="000B44E0"/>
    <w:rsid w:val="000B450E"/>
    <w:rsid w:val="000B456A"/>
    <w:rsid w:val="000B4581"/>
    <w:rsid w:val="000B45B8"/>
    <w:rsid w:val="000B4621"/>
    <w:rsid w:val="000B4635"/>
    <w:rsid w:val="000B4688"/>
    <w:rsid w:val="000B4727"/>
    <w:rsid w:val="000B4755"/>
    <w:rsid w:val="000B4763"/>
    <w:rsid w:val="000B4781"/>
    <w:rsid w:val="000B47A5"/>
    <w:rsid w:val="000B484F"/>
    <w:rsid w:val="000B4879"/>
    <w:rsid w:val="000B4892"/>
    <w:rsid w:val="000B48AE"/>
    <w:rsid w:val="000B4963"/>
    <w:rsid w:val="000B49B3"/>
    <w:rsid w:val="000B4A64"/>
    <w:rsid w:val="000B4A85"/>
    <w:rsid w:val="000B4ABF"/>
    <w:rsid w:val="000B4B0F"/>
    <w:rsid w:val="000B4B82"/>
    <w:rsid w:val="000B4BE5"/>
    <w:rsid w:val="000B4C86"/>
    <w:rsid w:val="000B4CEC"/>
    <w:rsid w:val="000B4D97"/>
    <w:rsid w:val="000B4E34"/>
    <w:rsid w:val="000B4E84"/>
    <w:rsid w:val="000B4E93"/>
    <w:rsid w:val="000B4EA8"/>
    <w:rsid w:val="000B4EF4"/>
    <w:rsid w:val="000B4EF6"/>
    <w:rsid w:val="000B4FEB"/>
    <w:rsid w:val="000B5016"/>
    <w:rsid w:val="000B501D"/>
    <w:rsid w:val="000B5096"/>
    <w:rsid w:val="000B50A2"/>
    <w:rsid w:val="000B50BA"/>
    <w:rsid w:val="000B50BC"/>
    <w:rsid w:val="000B50DC"/>
    <w:rsid w:val="000B5106"/>
    <w:rsid w:val="000B513D"/>
    <w:rsid w:val="000B514D"/>
    <w:rsid w:val="000B515A"/>
    <w:rsid w:val="000B5170"/>
    <w:rsid w:val="000B51FF"/>
    <w:rsid w:val="000B5221"/>
    <w:rsid w:val="000B5231"/>
    <w:rsid w:val="000B526C"/>
    <w:rsid w:val="000B527C"/>
    <w:rsid w:val="000B52B3"/>
    <w:rsid w:val="000B52E8"/>
    <w:rsid w:val="000B5314"/>
    <w:rsid w:val="000B5369"/>
    <w:rsid w:val="000B5396"/>
    <w:rsid w:val="000B53FD"/>
    <w:rsid w:val="000B540E"/>
    <w:rsid w:val="000B540F"/>
    <w:rsid w:val="000B543B"/>
    <w:rsid w:val="000B5460"/>
    <w:rsid w:val="000B5474"/>
    <w:rsid w:val="000B548E"/>
    <w:rsid w:val="000B54B9"/>
    <w:rsid w:val="000B554C"/>
    <w:rsid w:val="000B5553"/>
    <w:rsid w:val="000B561C"/>
    <w:rsid w:val="000B5655"/>
    <w:rsid w:val="000B5678"/>
    <w:rsid w:val="000B5694"/>
    <w:rsid w:val="000B56BB"/>
    <w:rsid w:val="000B56E6"/>
    <w:rsid w:val="000B572A"/>
    <w:rsid w:val="000B5737"/>
    <w:rsid w:val="000B575A"/>
    <w:rsid w:val="000B577B"/>
    <w:rsid w:val="000B57A6"/>
    <w:rsid w:val="000B57C5"/>
    <w:rsid w:val="000B57FD"/>
    <w:rsid w:val="000B57FE"/>
    <w:rsid w:val="000B583B"/>
    <w:rsid w:val="000B58C4"/>
    <w:rsid w:val="000B58C7"/>
    <w:rsid w:val="000B5921"/>
    <w:rsid w:val="000B5932"/>
    <w:rsid w:val="000B594C"/>
    <w:rsid w:val="000B5955"/>
    <w:rsid w:val="000B599B"/>
    <w:rsid w:val="000B5A4A"/>
    <w:rsid w:val="000B5A60"/>
    <w:rsid w:val="000B5AC0"/>
    <w:rsid w:val="000B5AD2"/>
    <w:rsid w:val="000B5B03"/>
    <w:rsid w:val="000B5B0B"/>
    <w:rsid w:val="000B5BC4"/>
    <w:rsid w:val="000B5BD0"/>
    <w:rsid w:val="000B5BFF"/>
    <w:rsid w:val="000B5C14"/>
    <w:rsid w:val="000B5C26"/>
    <w:rsid w:val="000B5C9A"/>
    <w:rsid w:val="000B5CB3"/>
    <w:rsid w:val="000B5DDB"/>
    <w:rsid w:val="000B5E14"/>
    <w:rsid w:val="000B5ED8"/>
    <w:rsid w:val="000B5EEC"/>
    <w:rsid w:val="000B5EEF"/>
    <w:rsid w:val="000B5F40"/>
    <w:rsid w:val="000B5F64"/>
    <w:rsid w:val="000B5F66"/>
    <w:rsid w:val="000B5FAE"/>
    <w:rsid w:val="000B6087"/>
    <w:rsid w:val="000B60A8"/>
    <w:rsid w:val="000B60A9"/>
    <w:rsid w:val="000B60F1"/>
    <w:rsid w:val="000B60F4"/>
    <w:rsid w:val="000B6166"/>
    <w:rsid w:val="000B619F"/>
    <w:rsid w:val="000B61DE"/>
    <w:rsid w:val="000B61F6"/>
    <w:rsid w:val="000B61FD"/>
    <w:rsid w:val="000B623E"/>
    <w:rsid w:val="000B6242"/>
    <w:rsid w:val="000B6276"/>
    <w:rsid w:val="000B6287"/>
    <w:rsid w:val="000B6306"/>
    <w:rsid w:val="000B630E"/>
    <w:rsid w:val="000B632E"/>
    <w:rsid w:val="000B6385"/>
    <w:rsid w:val="000B63B3"/>
    <w:rsid w:val="000B63BA"/>
    <w:rsid w:val="000B63EA"/>
    <w:rsid w:val="000B64C5"/>
    <w:rsid w:val="000B6504"/>
    <w:rsid w:val="000B650A"/>
    <w:rsid w:val="000B6546"/>
    <w:rsid w:val="000B654F"/>
    <w:rsid w:val="000B6592"/>
    <w:rsid w:val="000B65EE"/>
    <w:rsid w:val="000B6604"/>
    <w:rsid w:val="000B662E"/>
    <w:rsid w:val="000B6699"/>
    <w:rsid w:val="000B66AE"/>
    <w:rsid w:val="000B67EA"/>
    <w:rsid w:val="000B686B"/>
    <w:rsid w:val="000B6890"/>
    <w:rsid w:val="000B6893"/>
    <w:rsid w:val="000B68BB"/>
    <w:rsid w:val="000B68CC"/>
    <w:rsid w:val="000B68F2"/>
    <w:rsid w:val="000B68F4"/>
    <w:rsid w:val="000B6904"/>
    <w:rsid w:val="000B6930"/>
    <w:rsid w:val="000B695D"/>
    <w:rsid w:val="000B6996"/>
    <w:rsid w:val="000B699D"/>
    <w:rsid w:val="000B69BE"/>
    <w:rsid w:val="000B69CD"/>
    <w:rsid w:val="000B6A22"/>
    <w:rsid w:val="000B6A2F"/>
    <w:rsid w:val="000B6A3D"/>
    <w:rsid w:val="000B6A4F"/>
    <w:rsid w:val="000B6AAA"/>
    <w:rsid w:val="000B6AB6"/>
    <w:rsid w:val="000B6ADA"/>
    <w:rsid w:val="000B6AE5"/>
    <w:rsid w:val="000B6C09"/>
    <w:rsid w:val="000B6C2E"/>
    <w:rsid w:val="000B6C70"/>
    <w:rsid w:val="000B6CA2"/>
    <w:rsid w:val="000B6CE3"/>
    <w:rsid w:val="000B6D20"/>
    <w:rsid w:val="000B6DA2"/>
    <w:rsid w:val="000B6E1B"/>
    <w:rsid w:val="000B6E47"/>
    <w:rsid w:val="000B6EA9"/>
    <w:rsid w:val="000B6EC5"/>
    <w:rsid w:val="000B6ECE"/>
    <w:rsid w:val="000B6EE4"/>
    <w:rsid w:val="000B6F0D"/>
    <w:rsid w:val="000B6F94"/>
    <w:rsid w:val="000B6F9A"/>
    <w:rsid w:val="000B6FC1"/>
    <w:rsid w:val="000B700D"/>
    <w:rsid w:val="000B7032"/>
    <w:rsid w:val="000B706D"/>
    <w:rsid w:val="000B70A7"/>
    <w:rsid w:val="000B70C2"/>
    <w:rsid w:val="000B7116"/>
    <w:rsid w:val="000B7128"/>
    <w:rsid w:val="000B71CA"/>
    <w:rsid w:val="000B71DA"/>
    <w:rsid w:val="000B71E6"/>
    <w:rsid w:val="000B722E"/>
    <w:rsid w:val="000B729E"/>
    <w:rsid w:val="000B72D6"/>
    <w:rsid w:val="000B73ED"/>
    <w:rsid w:val="000B741F"/>
    <w:rsid w:val="000B7502"/>
    <w:rsid w:val="000B7563"/>
    <w:rsid w:val="000B75C3"/>
    <w:rsid w:val="000B75CB"/>
    <w:rsid w:val="000B75E1"/>
    <w:rsid w:val="000B76D6"/>
    <w:rsid w:val="000B76F2"/>
    <w:rsid w:val="000B7749"/>
    <w:rsid w:val="000B775E"/>
    <w:rsid w:val="000B778D"/>
    <w:rsid w:val="000B7832"/>
    <w:rsid w:val="000B789D"/>
    <w:rsid w:val="000B78A4"/>
    <w:rsid w:val="000B78C6"/>
    <w:rsid w:val="000B78CC"/>
    <w:rsid w:val="000B78D6"/>
    <w:rsid w:val="000B78DD"/>
    <w:rsid w:val="000B791D"/>
    <w:rsid w:val="000B7946"/>
    <w:rsid w:val="000B798E"/>
    <w:rsid w:val="000B79B0"/>
    <w:rsid w:val="000B79F0"/>
    <w:rsid w:val="000B7A1E"/>
    <w:rsid w:val="000B7A20"/>
    <w:rsid w:val="000B7A35"/>
    <w:rsid w:val="000B7A7D"/>
    <w:rsid w:val="000B7AF5"/>
    <w:rsid w:val="000B7B01"/>
    <w:rsid w:val="000B7B19"/>
    <w:rsid w:val="000B7B38"/>
    <w:rsid w:val="000B7B4D"/>
    <w:rsid w:val="000B7C16"/>
    <w:rsid w:val="000B7C19"/>
    <w:rsid w:val="000B7C27"/>
    <w:rsid w:val="000B7C2F"/>
    <w:rsid w:val="000B7C96"/>
    <w:rsid w:val="000B7CE3"/>
    <w:rsid w:val="000B7CFB"/>
    <w:rsid w:val="000B7D2D"/>
    <w:rsid w:val="000B7D6C"/>
    <w:rsid w:val="000B7DB6"/>
    <w:rsid w:val="000B7DCE"/>
    <w:rsid w:val="000B7E8D"/>
    <w:rsid w:val="000B7EC5"/>
    <w:rsid w:val="000B7F38"/>
    <w:rsid w:val="000B7F41"/>
    <w:rsid w:val="000B7F87"/>
    <w:rsid w:val="000C0053"/>
    <w:rsid w:val="000C007D"/>
    <w:rsid w:val="000C007F"/>
    <w:rsid w:val="000C0165"/>
    <w:rsid w:val="000C0171"/>
    <w:rsid w:val="000C0176"/>
    <w:rsid w:val="000C0186"/>
    <w:rsid w:val="000C019D"/>
    <w:rsid w:val="000C01AC"/>
    <w:rsid w:val="000C0207"/>
    <w:rsid w:val="000C02A8"/>
    <w:rsid w:val="000C02CB"/>
    <w:rsid w:val="000C02E2"/>
    <w:rsid w:val="000C02FD"/>
    <w:rsid w:val="000C030B"/>
    <w:rsid w:val="000C0365"/>
    <w:rsid w:val="000C036B"/>
    <w:rsid w:val="000C0400"/>
    <w:rsid w:val="000C040D"/>
    <w:rsid w:val="000C042E"/>
    <w:rsid w:val="000C0444"/>
    <w:rsid w:val="000C046D"/>
    <w:rsid w:val="000C0472"/>
    <w:rsid w:val="000C047B"/>
    <w:rsid w:val="000C0486"/>
    <w:rsid w:val="000C04BA"/>
    <w:rsid w:val="000C0510"/>
    <w:rsid w:val="000C0567"/>
    <w:rsid w:val="000C056B"/>
    <w:rsid w:val="000C05A7"/>
    <w:rsid w:val="000C05AF"/>
    <w:rsid w:val="000C05B6"/>
    <w:rsid w:val="000C05B9"/>
    <w:rsid w:val="000C0690"/>
    <w:rsid w:val="000C06A3"/>
    <w:rsid w:val="000C06B6"/>
    <w:rsid w:val="000C0782"/>
    <w:rsid w:val="000C07AC"/>
    <w:rsid w:val="000C07BA"/>
    <w:rsid w:val="000C07DE"/>
    <w:rsid w:val="000C08C6"/>
    <w:rsid w:val="000C095F"/>
    <w:rsid w:val="000C09DC"/>
    <w:rsid w:val="000C09E2"/>
    <w:rsid w:val="000C09EE"/>
    <w:rsid w:val="000C0A09"/>
    <w:rsid w:val="000C0A10"/>
    <w:rsid w:val="000C0A2F"/>
    <w:rsid w:val="000C0AC9"/>
    <w:rsid w:val="000C0ACC"/>
    <w:rsid w:val="000C0B43"/>
    <w:rsid w:val="000C0C5C"/>
    <w:rsid w:val="000C0CD1"/>
    <w:rsid w:val="000C0D08"/>
    <w:rsid w:val="000C0D0A"/>
    <w:rsid w:val="000C0DB0"/>
    <w:rsid w:val="000C0DC0"/>
    <w:rsid w:val="000C0E12"/>
    <w:rsid w:val="000C0E67"/>
    <w:rsid w:val="000C0EA9"/>
    <w:rsid w:val="000C0EBB"/>
    <w:rsid w:val="000C0F54"/>
    <w:rsid w:val="000C0FB9"/>
    <w:rsid w:val="000C1027"/>
    <w:rsid w:val="000C1034"/>
    <w:rsid w:val="000C109A"/>
    <w:rsid w:val="000C10BC"/>
    <w:rsid w:val="000C1133"/>
    <w:rsid w:val="000C1180"/>
    <w:rsid w:val="000C11C6"/>
    <w:rsid w:val="000C1253"/>
    <w:rsid w:val="000C130B"/>
    <w:rsid w:val="000C130F"/>
    <w:rsid w:val="000C1362"/>
    <w:rsid w:val="000C141C"/>
    <w:rsid w:val="000C1428"/>
    <w:rsid w:val="000C1456"/>
    <w:rsid w:val="000C1483"/>
    <w:rsid w:val="000C14DE"/>
    <w:rsid w:val="000C1520"/>
    <w:rsid w:val="000C1526"/>
    <w:rsid w:val="000C154B"/>
    <w:rsid w:val="000C1558"/>
    <w:rsid w:val="000C155C"/>
    <w:rsid w:val="000C15A4"/>
    <w:rsid w:val="000C15CF"/>
    <w:rsid w:val="000C15D4"/>
    <w:rsid w:val="000C15F2"/>
    <w:rsid w:val="000C15F7"/>
    <w:rsid w:val="000C1736"/>
    <w:rsid w:val="000C177B"/>
    <w:rsid w:val="000C17D5"/>
    <w:rsid w:val="000C184A"/>
    <w:rsid w:val="000C1852"/>
    <w:rsid w:val="000C1890"/>
    <w:rsid w:val="000C18B1"/>
    <w:rsid w:val="000C18B5"/>
    <w:rsid w:val="000C18C7"/>
    <w:rsid w:val="000C18DA"/>
    <w:rsid w:val="000C18FF"/>
    <w:rsid w:val="000C190A"/>
    <w:rsid w:val="000C19AD"/>
    <w:rsid w:val="000C19C6"/>
    <w:rsid w:val="000C1A20"/>
    <w:rsid w:val="000C1A66"/>
    <w:rsid w:val="000C1A7B"/>
    <w:rsid w:val="000C1B54"/>
    <w:rsid w:val="000C1BB2"/>
    <w:rsid w:val="000C1BD5"/>
    <w:rsid w:val="000C1C18"/>
    <w:rsid w:val="000C1C25"/>
    <w:rsid w:val="000C1C35"/>
    <w:rsid w:val="000C1C6C"/>
    <w:rsid w:val="000C1C92"/>
    <w:rsid w:val="000C1D07"/>
    <w:rsid w:val="000C1D76"/>
    <w:rsid w:val="000C1DB4"/>
    <w:rsid w:val="000C1DC5"/>
    <w:rsid w:val="000C1DF8"/>
    <w:rsid w:val="000C1E0C"/>
    <w:rsid w:val="000C1EB2"/>
    <w:rsid w:val="000C1EBA"/>
    <w:rsid w:val="000C1ECD"/>
    <w:rsid w:val="000C1EE3"/>
    <w:rsid w:val="000C1EE6"/>
    <w:rsid w:val="000C1F46"/>
    <w:rsid w:val="000C1FAB"/>
    <w:rsid w:val="000C2013"/>
    <w:rsid w:val="000C201B"/>
    <w:rsid w:val="000C2028"/>
    <w:rsid w:val="000C2067"/>
    <w:rsid w:val="000C20BC"/>
    <w:rsid w:val="000C20F5"/>
    <w:rsid w:val="000C2102"/>
    <w:rsid w:val="000C2157"/>
    <w:rsid w:val="000C2176"/>
    <w:rsid w:val="000C217C"/>
    <w:rsid w:val="000C21C5"/>
    <w:rsid w:val="000C21DA"/>
    <w:rsid w:val="000C2242"/>
    <w:rsid w:val="000C2243"/>
    <w:rsid w:val="000C2300"/>
    <w:rsid w:val="000C2312"/>
    <w:rsid w:val="000C23BE"/>
    <w:rsid w:val="000C23D6"/>
    <w:rsid w:val="000C2430"/>
    <w:rsid w:val="000C248B"/>
    <w:rsid w:val="000C2506"/>
    <w:rsid w:val="000C2518"/>
    <w:rsid w:val="000C25E2"/>
    <w:rsid w:val="000C25FA"/>
    <w:rsid w:val="000C2661"/>
    <w:rsid w:val="000C26B0"/>
    <w:rsid w:val="000C2715"/>
    <w:rsid w:val="000C273B"/>
    <w:rsid w:val="000C27CF"/>
    <w:rsid w:val="000C27DA"/>
    <w:rsid w:val="000C27FA"/>
    <w:rsid w:val="000C2819"/>
    <w:rsid w:val="000C2866"/>
    <w:rsid w:val="000C2897"/>
    <w:rsid w:val="000C28B5"/>
    <w:rsid w:val="000C299D"/>
    <w:rsid w:val="000C29E2"/>
    <w:rsid w:val="000C2A6D"/>
    <w:rsid w:val="000C2AC2"/>
    <w:rsid w:val="000C2AC5"/>
    <w:rsid w:val="000C2B08"/>
    <w:rsid w:val="000C2B4E"/>
    <w:rsid w:val="000C2BB9"/>
    <w:rsid w:val="000C2BEB"/>
    <w:rsid w:val="000C2C19"/>
    <w:rsid w:val="000C2C25"/>
    <w:rsid w:val="000C2C90"/>
    <w:rsid w:val="000C2C95"/>
    <w:rsid w:val="000C2CA7"/>
    <w:rsid w:val="000C2CE6"/>
    <w:rsid w:val="000C2CEF"/>
    <w:rsid w:val="000C2D1C"/>
    <w:rsid w:val="000C2DEA"/>
    <w:rsid w:val="000C2E03"/>
    <w:rsid w:val="000C2E53"/>
    <w:rsid w:val="000C2F33"/>
    <w:rsid w:val="000C2F57"/>
    <w:rsid w:val="000C2F85"/>
    <w:rsid w:val="000C2FA9"/>
    <w:rsid w:val="000C2FB0"/>
    <w:rsid w:val="000C30AC"/>
    <w:rsid w:val="000C30EC"/>
    <w:rsid w:val="000C30F0"/>
    <w:rsid w:val="000C3106"/>
    <w:rsid w:val="000C310E"/>
    <w:rsid w:val="000C3163"/>
    <w:rsid w:val="000C3167"/>
    <w:rsid w:val="000C316A"/>
    <w:rsid w:val="000C3181"/>
    <w:rsid w:val="000C3187"/>
    <w:rsid w:val="000C31C1"/>
    <w:rsid w:val="000C3201"/>
    <w:rsid w:val="000C3205"/>
    <w:rsid w:val="000C32AA"/>
    <w:rsid w:val="000C32D9"/>
    <w:rsid w:val="000C32E9"/>
    <w:rsid w:val="000C3327"/>
    <w:rsid w:val="000C3332"/>
    <w:rsid w:val="000C335C"/>
    <w:rsid w:val="000C337E"/>
    <w:rsid w:val="000C33B6"/>
    <w:rsid w:val="000C33D8"/>
    <w:rsid w:val="000C33DF"/>
    <w:rsid w:val="000C341D"/>
    <w:rsid w:val="000C3452"/>
    <w:rsid w:val="000C346C"/>
    <w:rsid w:val="000C352C"/>
    <w:rsid w:val="000C3555"/>
    <w:rsid w:val="000C356F"/>
    <w:rsid w:val="000C35B8"/>
    <w:rsid w:val="000C3624"/>
    <w:rsid w:val="000C362A"/>
    <w:rsid w:val="000C365D"/>
    <w:rsid w:val="000C3667"/>
    <w:rsid w:val="000C375B"/>
    <w:rsid w:val="000C37B9"/>
    <w:rsid w:val="000C37E4"/>
    <w:rsid w:val="000C384C"/>
    <w:rsid w:val="000C3927"/>
    <w:rsid w:val="000C3972"/>
    <w:rsid w:val="000C3996"/>
    <w:rsid w:val="000C39D3"/>
    <w:rsid w:val="000C39D8"/>
    <w:rsid w:val="000C3A11"/>
    <w:rsid w:val="000C3A12"/>
    <w:rsid w:val="000C3A93"/>
    <w:rsid w:val="000C3AB5"/>
    <w:rsid w:val="000C3AED"/>
    <w:rsid w:val="000C3B37"/>
    <w:rsid w:val="000C3B8E"/>
    <w:rsid w:val="000C3BA3"/>
    <w:rsid w:val="000C3BD4"/>
    <w:rsid w:val="000C3BE5"/>
    <w:rsid w:val="000C3C07"/>
    <w:rsid w:val="000C3C6F"/>
    <w:rsid w:val="000C3E14"/>
    <w:rsid w:val="000C3E19"/>
    <w:rsid w:val="000C3E58"/>
    <w:rsid w:val="000C3E63"/>
    <w:rsid w:val="000C3E7D"/>
    <w:rsid w:val="000C3EE3"/>
    <w:rsid w:val="000C3EE9"/>
    <w:rsid w:val="000C3F1B"/>
    <w:rsid w:val="000C3F1D"/>
    <w:rsid w:val="000C3FE3"/>
    <w:rsid w:val="000C4000"/>
    <w:rsid w:val="000C4018"/>
    <w:rsid w:val="000C40C1"/>
    <w:rsid w:val="000C42A3"/>
    <w:rsid w:val="000C42DD"/>
    <w:rsid w:val="000C42DF"/>
    <w:rsid w:val="000C42F3"/>
    <w:rsid w:val="000C4320"/>
    <w:rsid w:val="000C4330"/>
    <w:rsid w:val="000C436A"/>
    <w:rsid w:val="000C4440"/>
    <w:rsid w:val="000C4473"/>
    <w:rsid w:val="000C456F"/>
    <w:rsid w:val="000C4600"/>
    <w:rsid w:val="000C472A"/>
    <w:rsid w:val="000C4730"/>
    <w:rsid w:val="000C473B"/>
    <w:rsid w:val="000C4771"/>
    <w:rsid w:val="000C477B"/>
    <w:rsid w:val="000C4826"/>
    <w:rsid w:val="000C482B"/>
    <w:rsid w:val="000C486F"/>
    <w:rsid w:val="000C4873"/>
    <w:rsid w:val="000C4879"/>
    <w:rsid w:val="000C48C7"/>
    <w:rsid w:val="000C491C"/>
    <w:rsid w:val="000C499F"/>
    <w:rsid w:val="000C49C4"/>
    <w:rsid w:val="000C49C8"/>
    <w:rsid w:val="000C49E3"/>
    <w:rsid w:val="000C49E7"/>
    <w:rsid w:val="000C4A89"/>
    <w:rsid w:val="000C4B29"/>
    <w:rsid w:val="000C4B75"/>
    <w:rsid w:val="000C4B80"/>
    <w:rsid w:val="000C4B98"/>
    <w:rsid w:val="000C4B99"/>
    <w:rsid w:val="000C4BE3"/>
    <w:rsid w:val="000C4C07"/>
    <w:rsid w:val="000C4C4E"/>
    <w:rsid w:val="000C4C88"/>
    <w:rsid w:val="000C4CA1"/>
    <w:rsid w:val="000C4CE8"/>
    <w:rsid w:val="000C4D54"/>
    <w:rsid w:val="000C4D5E"/>
    <w:rsid w:val="000C4D96"/>
    <w:rsid w:val="000C4E2C"/>
    <w:rsid w:val="000C4F5C"/>
    <w:rsid w:val="000C4F60"/>
    <w:rsid w:val="000C4F74"/>
    <w:rsid w:val="000C4FB0"/>
    <w:rsid w:val="000C5051"/>
    <w:rsid w:val="000C505F"/>
    <w:rsid w:val="000C5078"/>
    <w:rsid w:val="000C5097"/>
    <w:rsid w:val="000C50B4"/>
    <w:rsid w:val="000C50DA"/>
    <w:rsid w:val="000C5105"/>
    <w:rsid w:val="000C5114"/>
    <w:rsid w:val="000C514F"/>
    <w:rsid w:val="000C5162"/>
    <w:rsid w:val="000C517A"/>
    <w:rsid w:val="000C51D6"/>
    <w:rsid w:val="000C51E9"/>
    <w:rsid w:val="000C51F8"/>
    <w:rsid w:val="000C521C"/>
    <w:rsid w:val="000C5256"/>
    <w:rsid w:val="000C5287"/>
    <w:rsid w:val="000C5308"/>
    <w:rsid w:val="000C532A"/>
    <w:rsid w:val="000C5348"/>
    <w:rsid w:val="000C535A"/>
    <w:rsid w:val="000C53A7"/>
    <w:rsid w:val="000C53A8"/>
    <w:rsid w:val="000C53C8"/>
    <w:rsid w:val="000C53CF"/>
    <w:rsid w:val="000C5409"/>
    <w:rsid w:val="000C541E"/>
    <w:rsid w:val="000C5422"/>
    <w:rsid w:val="000C546B"/>
    <w:rsid w:val="000C5493"/>
    <w:rsid w:val="000C54FB"/>
    <w:rsid w:val="000C5516"/>
    <w:rsid w:val="000C5526"/>
    <w:rsid w:val="000C5586"/>
    <w:rsid w:val="000C55B1"/>
    <w:rsid w:val="000C5627"/>
    <w:rsid w:val="000C5656"/>
    <w:rsid w:val="000C5671"/>
    <w:rsid w:val="000C56FD"/>
    <w:rsid w:val="000C5728"/>
    <w:rsid w:val="000C5751"/>
    <w:rsid w:val="000C5770"/>
    <w:rsid w:val="000C579F"/>
    <w:rsid w:val="000C57A1"/>
    <w:rsid w:val="000C57AA"/>
    <w:rsid w:val="000C57BB"/>
    <w:rsid w:val="000C57D9"/>
    <w:rsid w:val="000C57F1"/>
    <w:rsid w:val="000C5802"/>
    <w:rsid w:val="000C58C9"/>
    <w:rsid w:val="000C58D5"/>
    <w:rsid w:val="000C5926"/>
    <w:rsid w:val="000C5955"/>
    <w:rsid w:val="000C596F"/>
    <w:rsid w:val="000C597C"/>
    <w:rsid w:val="000C59CC"/>
    <w:rsid w:val="000C5A16"/>
    <w:rsid w:val="000C5AB1"/>
    <w:rsid w:val="000C5AE7"/>
    <w:rsid w:val="000C5B02"/>
    <w:rsid w:val="000C5BA2"/>
    <w:rsid w:val="000C5C02"/>
    <w:rsid w:val="000C5C1E"/>
    <w:rsid w:val="000C5C7F"/>
    <w:rsid w:val="000C5C82"/>
    <w:rsid w:val="000C5DDE"/>
    <w:rsid w:val="000C5DEB"/>
    <w:rsid w:val="000C5E2F"/>
    <w:rsid w:val="000C5E6C"/>
    <w:rsid w:val="000C5EDA"/>
    <w:rsid w:val="000C5F01"/>
    <w:rsid w:val="000C5F8E"/>
    <w:rsid w:val="000C5FB5"/>
    <w:rsid w:val="000C5FFF"/>
    <w:rsid w:val="000C6054"/>
    <w:rsid w:val="000C6082"/>
    <w:rsid w:val="000C608E"/>
    <w:rsid w:val="000C6093"/>
    <w:rsid w:val="000C6095"/>
    <w:rsid w:val="000C60C2"/>
    <w:rsid w:val="000C60C8"/>
    <w:rsid w:val="000C612C"/>
    <w:rsid w:val="000C6154"/>
    <w:rsid w:val="000C61A5"/>
    <w:rsid w:val="000C61CA"/>
    <w:rsid w:val="000C6207"/>
    <w:rsid w:val="000C6213"/>
    <w:rsid w:val="000C6248"/>
    <w:rsid w:val="000C638E"/>
    <w:rsid w:val="000C63C1"/>
    <w:rsid w:val="000C63E3"/>
    <w:rsid w:val="000C64C9"/>
    <w:rsid w:val="000C64FA"/>
    <w:rsid w:val="000C6522"/>
    <w:rsid w:val="000C655F"/>
    <w:rsid w:val="000C657E"/>
    <w:rsid w:val="000C65D0"/>
    <w:rsid w:val="000C65FD"/>
    <w:rsid w:val="000C6644"/>
    <w:rsid w:val="000C66B4"/>
    <w:rsid w:val="000C67CB"/>
    <w:rsid w:val="000C67F6"/>
    <w:rsid w:val="000C685F"/>
    <w:rsid w:val="000C6894"/>
    <w:rsid w:val="000C68A0"/>
    <w:rsid w:val="000C68B7"/>
    <w:rsid w:val="000C68BB"/>
    <w:rsid w:val="000C6900"/>
    <w:rsid w:val="000C6929"/>
    <w:rsid w:val="000C693D"/>
    <w:rsid w:val="000C6966"/>
    <w:rsid w:val="000C696A"/>
    <w:rsid w:val="000C6974"/>
    <w:rsid w:val="000C69F0"/>
    <w:rsid w:val="000C6A15"/>
    <w:rsid w:val="000C6AED"/>
    <w:rsid w:val="000C6AFD"/>
    <w:rsid w:val="000C6B96"/>
    <w:rsid w:val="000C6BB7"/>
    <w:rsid w:val="000C6BF2"/>
    <w:rsid w:val="000C6C48"/>
    <w:rsid w:val="000C6C5E"/>
    <w:rsid w:val="000C6CF5"/>
    <w:rsid w:val="000C6D4D"/>
    <w:rsid w:val="000C6D5C"/>
    <w:rsid w:val="000C6D6C"/>
    <w:rsid w:val="000C6DAF"/>
    <w:rsid w:val="000C6DDC"/>
    <w:rsid w:val="000C6DE5"/>
    <w:rsid w:val="000C6DF4"/>
    <w:rsid w:val="000C6E08"/>
    <w:rsid w:val="000C6E5C"/>
    <w:rsid w:val="000C6EF7"/>
    <w:rsid w:val="000C6F0D"/>
    <w:rsid w:val="000C6F3C"/>
    <w:rsid w:val="000C6F6E"/>
    <w:rsid w:val="000C6FA5"/>
    <w:rsid w:val="000C6FB5"/>
    <w:rsid w:val="000C701A"/>
    <w:rsid w:val="000C701C"/>
    <w:rsid w:val="000C70C3"/>
    <w:rsid w:val="000C7102"/>
    <w:rsid w:val="000C710F"/>
    <w:rsid w:val="000C7134"/>
    <w:rsid w:val="000C71A6"/>
    <w:rsid w:val="000C71CA"/>
    <w:rsid w:val="000C71E7"/>
    <w:rsid w:val="000C7244"/>
    <w:rsid w:val="000C724B"/>
    <w:rsid w:val="000C72CE"/>
    <w:rsid w:val="000C72EF"/>
    <w:rsid w:val="000C7326"/>
    <w:rsid w:val="000C7366"/>
    <w:rsid w:val="000C7368"/>
    <w:rsid w:val="000C7394"/>
    <w:rsid w:val="000C73AF"/>
    <w:rsid w:val="000C7422"/>
    <w:rsid w:val="000C742B"/>
    <w:rsid w:val="000C7437"/>
    <w:rsid w:val="000C743F"/>
    <w:rsid w:val="000C745F"/>
    <w:rsid w:val="000C748D"/>
    <w:rsid w:val="000C74E5"/>
    <w:rsid w:val="000C753A"/>
    <w:rsid w:val="000C7589"/>
    <w:rsid w:val="000C759B"/>
    <w:rsid w:val="000C759D"/>
    <w:rsid w:val="000C76BB"/>
    <w:rsid w:val="000C76F1"/>
    <w:rsid w:val="000C7712"/>
    <w:rsid w:val="000C771F"/>
    <w:rsid w:val="000C775C"/>
    <w:rsid w:val="000C7792"/>
    <w:rsid w:val="000C77C6"/>
    <w:rsid w:val="000C77CB"/>
    <w:rsid w:val="000C77CF"/>
    <w:rsid w:val="000C7853"/>
    <w:rsid w:val="000C78B6"/>
    <w:rsid w:val="000C7979"/>
    <w:rsid w:val="000C797D"/>
    <w:rsid w:val="000C7992"/>
    <w:rsid w:val="000C7993"/>
    <w:rsid w:val="000C79E6"/>
    <w:rsid w:val="000C79FD"/>
    <w:rsid w:val="000C7A7C"/>
    <w:rsid w:val="000C7AC6"/>
    <w:rsid w:val="000C7B73"/>
    <w:rsid w:val="000C7B76"/>
    <w:rsid w:val="000C7B79"/>
    <w:rsid w:val="000C7B97"/>
    <w:rsid w:val="000C7C87"/>
    <w:rsid w:val="000C7CC7"/>
    <w:rsid w:val="000C7D2C"/>
    <w:rsid w:val="000C7D48"/>
    <w:rsid w:val="000C7DE0"/>
    <w:rsid w:val="000C7EC0"/>
    <w:rsid w:val="000C7F06"/>
    <w:rsid w:val="000C7F58"/>
    <w:rsid w:val="000C7F61"/>
    <w:rsid w:val="000C7FB4"/>
    <w:rsid w:val="000D0001"/>
    <w:rsid w:val="000D0097"/>
    <w:rsid w:val="000D00CB"/>
    <w:rsid w:val="000D00FA"/>
    <w:rsid w:val="000D0157"/>
    <w:rsid w:val="000D0188"/>
    <w:rsid w:val="000D01C0"/>
    <w:rsid w:val="000D0299"/>
    <w:rsid w:val="000D02B4"/>
    <w:rsid w:val="000D0306"/>
    <w:rsid w:val="000D031F"/>
    <w:rsid w:val="000D0337"/>
    <w:rsid w:val="000D0360"/>
    <w:rsid w:val="000D0444"/>
    <w:rsid w:val="000D0449"/>
    <w:rsid w:val="000D0476"/>
    <w:rsid w:val="000D0538"/>
    <w:rsid w:val="000D059D"/>
    <w:rsid w:val="000D061B"/>
    <w:rsid w:val="000D0623"/>
    <w:rsid w:val="000D0629"/>
    <w:rsid w:val="000D0653"/>
    <w:rsid w:val="000D0668"/>
    <w:rsid w:val="000D0673"/>
    <w:rsid w:val="000D06A2"/>
    <w:rsid w:val="000D06EB"/>
    <w:rsid w:val="000D0844"/>
    <w:rsid w:val="000D084B"/>
    <w:rsid w:val="000D0853"/>
    <w:rsid w:val="000D0854"/>
    <w:rsid w:val="000D088E"/>
    <w:rsid w:val="000D08F1"/>
    <w:rsid w:val="000D08F6"/>
    <w:rsid w:val="000D090B"/>
    <w:rsid w:val="000D091D"/>
    <w:rsid w:val="000D0925"/>
    <w:rsid w:val="000D0998"/>
    <w:rsid w:val="000D09CC"/>
    <w:rsid w:val="000D0A35"/>
    <w:rsid w:val="000D0A6F"/>
    <w:rsid w:val="000D0AE2"/>
    <w:rsid w:val="000D0B52"/>
    <w:rsid w:val="000D0B9B"/>
    <w:rsid w:val="000D0BB4"/>
    <w:rsid w:val="000D0C4C"/>
    <w:rsid w:val="000D0C5E"/>
    <w:rsid w:val="000D0C8D"/>
    <w:rsid w:val="000D0CCA"/>
    <w:rsid w:val="000D0D14"/>
    <w:rsid w:val="000D0D3B"/>
    <w:rsid w:val="000D0D43"/>
    <w:rsid w:val="000D0D6C"/>
    <w:rsid w:val="000D0D73"/>
    <w:rsid w:val="000D0DA4"/>
    <w:rsid w:val="000D0ED0"/>
    <w:rsid w:val="000D0EE8"/>
    <w:rsid w:val="000D0F34"/>
    <w:rsid w:val="000D0F87"/>
    <w:rsid w:val="000D0F9F"/>
    <w:rsid w:val="000D0FC1"/>
    <w:rsid w:val="000D1013"/>
    <w:rsid w:val="000D1037"/>
    <w:rsid w:val="000D1090"/>
    <w:rsid w:val="000D10E7"/>
    <w:rsid w:val="000D1103"/>
    <w:rsid w:val="000D1168"/>
    <w:rsid w:val="000D117F"/>
    <w:rsid w:val="000D11A0"/>
    <w:rsid w:val="000D1207"/>
    <w:rsid w:val="000D1210"/>
    <w:rsid w:val="000D124A"/>
    <w:rsid w:val="000D125B"/>
    <w:rsid w:val="000D127F"/>
    <w:rsid w:val="000D12DB"/>
    <w:rsid w:val="000D12DE"/>
    <w:rsid w:val="000D1328"/>
    <w:rsid w:val="000D136B"/>
    <w:rsid w:val="000D13F4"/>
    <w:rsid w:val="000D1429"/>
    <w:rsid w:val="000D1442"/>
    <w:rsid w:val="000D144C"/>
    <w:rsid w:val="000D14CC"/>
    <w:rsid w:val="000D1539"/>
    <w:rsid w:val="000D155C"/>
    <w:rsid w:val="000D15A1"/>
    <w:rsid w:val="000D15FC"/>
    <w:rsid w:val="000D160F"/>
    <w:rsid w:val="000D1649"/>
    <w:rsid w:val="000D165B"/>
    <w:rsid w:val="000D167A"/>
    <w:rsid w:val="000D16BD"/>
    <w:rsid w:val="000D1708"/>
    <w:rsid w:val="000D1750"/>
    <w:rsid w:val="000D1783"/>
    <w:rsid w:val="000D1784"/>
    <w:rsid w:val="000D17CD"/>
    <w:rsid w:val="000D1825"/>
    <w:rsid w:val="000D18C0"/>
    <w:rsid w:val="000D1905"/>
    <w:rsid w:val="000D1970"/>
    <w:rsid w:val="000D1AA8"/>
    <w:rsid w:val="000D1AAE"/>
    <w:rsid w:val="000D1ACA"/>
    <w:rsid w:val="000D1AF2"/>
    <w:rsid w:val="000D1B1D"/>
    <w:rsid w:val="000D1BE6"/>
    <w:rsid w:val="000D1BFC"/>
    <w:rsid w:val="000D1D2C"/>
    <w:rsid w:val="000D1D40"/>
    <w:rsid w:val="000D1D88"/>
    <w:rsid w:val="000D1DD3"/>
    <w:rsid w:val="000D1E42"/>
    <w:rsid w:val="000D1E58"/>
    <w:rsid w:val="000D1E89"/>
    <w:rsid w:val="000D1E92"/>
    <w:rsid w:val="000D1EAA"/>
    <w:rsid w:val="000D1F25"/>
    <w:rsid w:val="000D1F48"/>
    <w:rsid w:val="000D1F6B"/>
    <w:rsid w:val="000D1F8F"/>
    <w:rsid w:val="000D1FAE"/>
    <w:rsid w:val="000D1FBF"/>
    <w:rsid w:val="000D200C"/>
    <w:rsid w:val="000D2030"/>
    <w:rsid w:val="000D2038"/>
    <w:rsid w:val="000D2081"/>
    <w:rsid w:val="000D20A0"/>
    <w:rsid w:val="000D2115"/>
    <w:rsid w:val="000D215B"/>
    <w:rsid w:val="000D21B1"/>
    <w:rsid w:val="000D21EA"/>
    <w:rsid w:val="000D2229"/>
    <w:rsid w:val="000D227E"/>
    <w:rsid w:val="000D2283"/>
    <w:rsid w:val="000D22A1"/>
    <w:rsid w:val="000D22E8"/>
    <w:rsid w:val="000D22FA"/>
    <w:rsid w:val="000D231F"/>
    <w:rsid w:val="000D2326"/>
    <w:rsid w:val="000D235C"/>
    <w:rsid w:val="000D237A"/>
    <w:rsid w:val="000D23A3"/>
    <w:rsid w:val="000D23DE"/>
    <w:rsid w:val="000D2433"/>
    <w:rsid w:val="000D24F7"/>
    <w:rsid w:val="000D251F"/>
    <w:rsid w:val="000D2528"/>
    <w:rsid w:val="000D2550"/>
    <w:rsid w:val="000D2552"/>
    <w:rsid w:val="000D256C"/>
    <w:rsid w:val="000D266B"/>
    <w:rsid w:val="000D268D"/>
    <w:rsid w:val="000D26A4"/>
    <w:rsid w:val="000D26F2"/>
    <w:rsid w:val="000D2708"/>
    <w:rsid w:val="000D2766"/>
    <w:rsid w:val="000D276D"/>
    <w:rsid w:val="000D279A"/>
    <w:rsid w:val="000D2824"/>
    <w:rsid w:val="000D2859"/>
    <w:rsid w:val="000D2889"/>
    <w:rsid w:val="000D28BA"/>
    <w:rsid w:val="000D2933"/>
    <w:rsid w:val="000D2948"/>
    <w:rsid w:val="000D2A0B"/>
    <w:rsid w:val="000D2A1D"/>
    <w:rsid w:val="000D2A25"/>
    <w:rsid w:val="000D2A39"/>
    <w:rsid w:val="000D2A6C"/>
    <w:rsid w:val="000D2A74"/>
    <w:rsid w:val="000D2ACB"/>
    <w:rsid w:val="000D2B22"/>
    <w:rsid w:val="000D2B25"/>
    <w:rsid w:val="000D2B34"/>
    <w:rsid w:val="000D2B35"/>
    <w:rsid w:val="000D2B3D"/>
    <w:rsid w:val="000D2B67"/>
    <w:rsid w:val="000D2C23"/>
    <w:rsid w:val="000D2C25"/>
    <w:rsid w:val="000D2C29"/>
    <w:rsid w:val="000D2C49"/>
    <w:rsid w:val="000D2C9E"/>
    <w:rsid w:val="000D2CD4"/>
    <w:rsid w:val="000D2CF7"/>
    <w:rsid w:val="000D2CFA"/>
    <w:rsid w:val="000D2D02"/>
    <w:rsid w:val="000D2D4D"/>
    <w:rsid w:val="000D2D54"/>
    <w:rsid w:val="000D2DEA"/>
    <w:rsid w:val="000D2DF4"/>
    <w:rsid w:val="000D2E1F"/>
    <w:rsid w:val="000D2E61"/>
    <w:rsid w:val="000D2F07"/>
    <w:rsid w:val="000D2F72"/>
    <w:rsid w:val="000D2FF5"/>
    <w:rsid w:val="000D3009"/>
    <w:rsid w:val="000D3020"/>
    <w:rsid w:val="000D306D"/>
    <w:rsid w:val="000D3073"/>
    <w:rsid w:val="000D30AE"/>
    <w:rsid w:val="000D30C2"/>
    <w:rsid w:val="000D3104"/>
    <w:rsid w:val="000D3160"/>
    <w:rsid w:val="000D31DB"/>
    <w:rsid w:val="000D31F0"/>
    <w:rsid w:val="000D3214"/>
    <w:rsid w:val="000D325C"/>
    <w:rsid w:val="000D329F"/>
    <w:rsid w:val="000D32B3"/>
    <w:rsid w:val="000D32F5"/>
    <w:rsid w:val="000D3316"/>
    <w:rsid w:val="000D3355"/>
    <w:rsid w:val="000D33BE"/>
    <w:rsid w:val="000D342A"/>
    <w:rsid w:val="000D344F"/>
    <w:rsid w:val="000D3465"/>
    <w:rsid w:val="000D34DA"/>
    <w:rsid w:val="000D34E1"/>
    <w:rsid w:val="000D3557"/>
    <w:rsid w:val="000D3563"/>
    <w:rsid w:val="000D3585"/>
    <w:rsid w:val="000D35B4"/>
    <w:rsid w:val="000D364C"/>
    <w:rsid w:val="000D365E"/>
    <w:rsid w:val="000D36AA"/>
    <w:rsid w:val="000D36AE"/>
    <w:rsid w:val="000D36DC"/>
    <w:rsid w:val="000D36EE"/>
    <w:rsid w:val="000D36F3"/>
    <w:rsid w:val="000D3769"/>
    <w:rsid w:val="000D3797"/>
    <w:rsid w:val="000D37E4"/>
    <w:rsid w:val="000D382D"/>
    <w:rsid w:val="000D3845"/>
    <w:rsid w:val="000D3877"/>
    <w:rsid w:val="000D391B"/>
    <w:rsid w:val="000D392C"/>
    <w:rsid w:val="000D3988"/>
    <w:rsid w:val="000D39BC"/>
    <w:rsid w:val="000D3A12"/>
    <w:rsid w:val="000D3A1B"/>
    <w:rsid w:val="000D3A88"/>
    <w:rsid w:val="000D3B04"/>
    <w:rsid w:val="000D3B54"/>
    <w:rsid w:val="000D3B5C"/>
    <w:rsid w:val="000D3B75"/>
    <w:rsid w:val="000D3BE7"/>
    <w:rsid w:val="000D3CD2"/>
    <w:rsid w:val="000D3D59"/>
    <w:rsid w:val="000D3E0A"/>
    <w:rsid w:val="000D3E3B"/>
    <w:rsid w:val="000D3EB9"/>
    <w:rsid w:val="000D3ED0"/>
    <w:rsid w:val="000D3EF6"/>
    <w:rsid w:val="000D3F6F"/>
    <w:rsid w:val="000D3FC1"/>
    <w:rsid w:val="000D3FC3"/>
    <w:rsid w:val="000D4008"/>
    <w:rsid w:val="000D400E"/>
    <w:rsid w:val="000D4050"/>
    <w:rsid w:val="000D408E"/>
    <w:rsid w:val="000D40FF"/>
    <w:rsid w:val="000D4119"/>
    <w:rsid w:val="000D4148"/>
    <w:rsid w:val="000D418C"/>
    <w:rsid w:val="000D41E1"/>
    <w:rsid w:val="000D4205"/>
    <w:rsid w:val="000D4232"/>
    <w:rsid w:val="000D423F"/>
    <w:rsid w:val="000D42DF"/>
    <w:rsid w:val="000D4315"/>
    <w:rsid w:val="000D431D"/>
    <w:rsid w:val="000D436A"/>
    <w:rsid w:val="000D4385"/>
    <w:rsid w:val="000D43B2"/>
    <w:rsid w:val="000D43E5"/>
    <w:rsid w:val="000D44B0"/>
    <w:rsid w:val="000D44B7"/>
    <w:rsid w:val="000D44D0"/>
    <w:rsid w:val="000D45BB"/>
    <w:rsid w:val="000D45D7"/>
    <w:rsid w:val="000D45EE"/>
    <w:rsid w:val="000D45EF"/>
    <w:rsid w:val="000D45F4"/>
    <w:rsid w:val="000D462F"/>
    <w:rsid w:val="000D4668"/>
    <w:rsid w:val="000D473D"/>
    <w:rsid w:val="000D473E"/>
    <w:rsid w:val="000D4769"/>
    <w:rsid w:val="000D478D"/>
    <w:rsid w:val="000D47A2"/>
    <w:rsid w:val="000D4800"/>
    <w:rsid w:val="000D4853"/>
    <w:rsid w:val="000D488E"/>
    <w:rsid w:val="000D489A"/>
    <w:rsid w:val="000D489C"/>
    <w:rsid w:val="000D4A3F"/>
    <w:rsid w:val="000D4A58"/>
    <w:rsid w:val="000D4A90"/>
    <w:rsid w:val="000D4AB7"/>
    <w:rsid w:val="000D4ABF"/>
    <w:rsid w:val="000D4ACF"/>
    <w:rsid w:val="000D4B22"/>
    <w:rsid w:val="000D4BEE"/>
    <w:rsid w:val="000D4BF0"/>
    <w:rsid w:val="000D4C1C"/>
    <w:rsid w:val="000D4C46"/>
    <w:rsid w:val="000D4C4D"/>
    <w:rsid w:val="000D4CD4"/>
    <w:rsid w:val="000D4CEB"/>
    <w:rsid w:val="000D4DFB"/>
    <w:rsid w:val="000D4E0A"/>
    <w:rsid w:val="000D4E2C"/>
    <w:rsid w:val="000D4E35"/>
    <w:rsid w:val="000D4E84"/>
    <w:rsid w:val="000D4EC0"/>
    <w:rsid w:val="000D4EC9"/>
    <w:rsid w:val="000D4F1B"/>
    <w:rsid w:val="000D4F2F"/>
    <w:rsid w:val="000D4F40"/>
    <w:rsid w:val="000D4F7B"/>
    <w:rsid w:val="000D4F93"/>
    <w:rsid w:val="000D4FD4"/>
    <w:rsid w:val="000D4FF8"/>
    <w:rsid w:val="000D502B"/>
    <w:rsid w:val="000D50ED"/>
    <w:rsid w:val="000D516A"/>
    <w:rsid w:val="000D51BE"/>
    <w:rsid w:val="000D51C4"/>
    <w:rsid w:val="000D51EC"/>
    <w:rsid w:val="000D5223"/>
    <w:rsid w:val="000D5257"/>
    <w:rsid w:val="000D536D"/>
    <w:rsid w:val="000D53AA"/>
    <w:rsid w:val="000D5434"/>
    <w:rsid w:val="000D5438"/>
    <w:rsid w:val="000D545D"/>
    <w:rsid w:val="000D5487"/>
    <w:rsid w:val="000D551A"/>
    <w:rsid w:val="000D5569"/>
    <w:rsid w:val="000D556B"/>
    <w:rsid w:val="000D55B3"/>
    <w:rsid w:val="000D569F"/>
    <w:rsid w:val="000D56BE"/>
    <w:rsid w:val="000D56DB"/>
    <w:rsid w:val="000D570C"/>
    <w:rsid w:val="000D5744"/>
    <w:rsid w:val="000D5745"/>
    <w:rsid w:val="000D5783"/>
    <w:rsid w:val="000D5796"/>
    <w:rsid w:val="000D57AE"/>
    <w:rsid w:val="000D57F0"/>
    <w:rsid w:val="000D580C"/>
    <w:rsid w:val="000D58B5"/>
    <w:rsid w:val="000D58CF"/>
    <w:rsid w:val="000D58F5"/>
    <w:rsid w:val="000D590A"/>
    <w:rsid w:val="000D591A"/>
    <w:rsid w:val="000D5921"/>
    <w:rsid w:val="000D5924"/>
    <w:rsid w:val="000D595F"/>
    <w:rsid w:val="000D5975"/>
    <w:rsid w:val="000D5984"/>
    <w:rsid w:val="000D599D"/>
    <w:rsid w:val="000D5A06"/>
    <w:rsid w:val="000D5A23"/>
    <w:rsid w:val="000D5A4B"/>
    <w:rsid w:val="000D5B37"/>
    <w:rsid w:val="000D5B5B"/>
    <w:rsid w:val="000D5B8F"/>
    <w:rsid w:val="000D5BD2"/>
    <w:rsid w:val="000D5BD4"/>
    <w:rsid w:val="000D5C06"/>
    <w:rsid w:val="000D5C11"/>
    <w:rsid w:val="000D5CD9"/>
    <w:rsid w:val="000D5D41"/>
    <w:rsid w:val="000D5E13"/>
    <w:rsid w:val="000D5E1F"/>
    <w:rsid w:val="000D5E5E"/>
    <w:rsid w:val="000D5E96"/>
    <w:rsid w:val="000D5EE0"/>
    <w:rsid w:val="000D5FB0"/>
    <w:rsid w:val="000D5FDD"/>
    <w:rsid w:val="000D6095"/>
    <w:rsid w:val="000D60B5"/>
    <w:rsid w:val="000D611E"/>
    <w:rsid w:val="000D6154"/>
    <w:rsid w:val="000D6160"/>
    <w:rsid w:val="000D6262"/>
    <w:rsid w:val="000D62B9"/>
    <w:rsid w:val="000D62DD"/>
    <w:rsid w:val="000D62E8"/>
    <w:rsid w:val="000D62FA"/>
    <w:rsid w:val="000D6324"/>
    <w:rsid w:val="000D6374"/>
    <w:rsid w:val="000D63B9"/>
    <w:rsid w:val="000D63D5"/>
    <w:rsid w:val="000D63EF"/>
    <w:rsid w:val="000D646C"/>
    <w:rsid w:val="000D64BF"/>
    <w:rsid w:val="000D6506"/>
    <w:rsid w:val="000D652E"/>
    <w:rsid w:val="000D654E"/>
    <w:rsid w:val="000D6552"/>
    <w:rsid w:val="000D659D"/>
    <w:rsid w:val="000D6603"/>
    <w:rsid w:val="000D6645"/>
    <w:rsid w:val="000D666A"/>
    <w:rsid w:val="000D6691"/>
    <w:rsid w:val="000D66FF"/>
    <w:rsid w:val="000D6732"/>
    <w:rsid w:val="000D67AA"/>
    <w:rsid w:val="000D67CA"/>
    <w:rsid w:val="000D6813"/>
    <w:rsid w:val="000D684B"/>
    <w:rsid w:val="000D688D"/>
    <w:rsid w:val="000D68CB"/>
    <w:rsid w:val="000D68F9"/>
    <w:rsid w:val="000D695E"/>
    <w:rsid w:val="000D698D"/>
    <w:rsid w:val="000D69A8"/>
    <w:rsid w:val="000D69CA"/>
    <w:rsid w:val="000D6A16"/>
    <w:rsid w:val="000D6A24"/>
    <w:rsid w:val="000D6A69"/>
    <w:rsid w:val="000D6AEA"/>
    <w:rsid w:val="000D6B4D"/>
    <w:rsid w:val="000D6B7F"/>
    <w:rsid w:val="000D6B8D"/>
    <w:rsid w:val="000D6BDC"/>
    <w:rsid w:val="000D6C23"/>
    <w:rsid w:val="000D6C41"/>
    <w:rsid w:val="000D6C61"/>
    <w:rsid w:val="000D6CA8"/>
    <w:rsid w:val="000D6CBC"/>
    <w:rsid w:val="000D6CF3"/>
    <w:rsid w:val="000D6CF7"/>
    <w:rsid w:val="000D6D0D"/>
    <w:rsid w:val="000D6D1E"/>
    <w:rsid w:val="000D6D9E"/>
    <w:rsid w:val="000D6E1B"/>
    <w:rsid w:val="000D6E93"/>
    <w:rsid w:val="000D6EE4"/>
    <w:rsid w:val="000D6F34"/>
    <w:rsid w:val="000D6F9B"/>
    <w:rsid w:val="000D7002"/>
    <w:rsid w:val="000D7037"/>
    <w:rsid w:val="000D703A"/>
    <w:rsid w:val="000D704B"/>
    <w:rsid w:val="000D7062"/>
    <w:rsid w:val="000D710D"/>
    <w:rsid w:val="000D718C"/>
    <w:rsid w:val="000D721B"/>
    <w:rsid w:val="000D727A"/>
    <w:rsid w:val="000D72F2"/>
    <w:rsid w:val="000D733B"/>
    <w:rsid w:val="000D736E"/>
    <w:rsid w:val="000D742F"/>
    <w:rsid w:val="000D74FC"/>
    <w:rsid w:val="000D7559"/>
    <w:rsid w:val="000D758A"/>
    <w:rsid w:val="000D75B2"/>
    <w:rsid w:val="000D7666"/>
    <w:rsid w:val="000D76B4"/>
    <w:rsid w:val="000D76BB"/>
    <w:rsid w:val="000D76E0"/>
    <w:rsid w:val="000D76EE"/>
    <w:rsid w:val="000D7760"/>
    <w:rsid w:val="000D7768"/>
    <w:rsid w:val="000D77EE"/>
    <w:rsid w:val="000D7872"/>
    <w:rsid w:val="000D78E6"/>
    <w:rsid w:val="000D78F3"/>
    <w:rsid w:val="000D790D"/>
    <w:rsid w:val="000D7917"/>
    <w:rsid w:val="000D7929"/>
    <w:rsid w:val="000D7981"/>
    <w:rsid w:val="000D7A16"/>
    <w:rsid w:val="000D7A20"/>
    <w:rsid w:val="000D7A5F"/>
    <w:rsid w:val="000D7A6E"/>
    <w:rsid w:val="000D7A87"/>
    <w:rsid w:val="000D7AC2"/>
    <w:rsid w:val="000D7AF9"/>
    <w:rsid w:val="000D7B18"/>
    <w:rsid w:val="000D7B37"/>
    <w:rsid w:val="000D7BD0"/>
    <w:rsid w:val="000D7C31"/>
    <w:rsid w:val="000D7C45"/>
    <w:rsid w:val="000D7C69"/>
    <w:rsid w:val="000D7C89"/>
    <w:rsid w:val="000D7CA1"/>
    <w:rsid w:val="000D7CBA"/>
    <w:rsid w:val="000D7D43"/>
    <w:rsid w:val="000D7E40"/>
    <w:rsid w:val="000D7E50"/>
    <w:rsid w:val="000D7E8E"/>
    <w:rsid w:val="000D7F00"/>
    <w:rsid w:val="000D7F55"/>
    <w:rsid w:val="000D7F57"/>
    <w:rsid w:val="000D7FAC"/>
    <w:rsid w:val="000E0020"/>
    <w:rsid w:val="000E0028"/>
    <w:rsid w:val="000E007A"/>
    <w:rsid w:val="000E008B"/>
    <w:rsid w:val="000E00FC"/>
    <w:rsid w:val="000E0115"/>
    <w:rsid w:val="000E0148"/>
    <w:rsid w:val="000E014B"/>
    <w:rsid w:val="000E01D8"/>
    <w:rsid w:val="000E01E4"/>
    <w:rsid w:val="000E01E7"/>
    <w:rsid w:val="000E0207"/>
    <w:rsid w:val="000E026C"/>
    <w:rsid w:val="000E02BD"/>
    <w:rsid w:val="000E02E1"/>
    <w:rsid w:val="000E02F7"/>
    <w:rsid w:val="000E0303"/>
    <w:rsid w:val="000E0327"/>
    <w:rsid w:val="000E0371"/>
    <w:rsid w:val="000E038D"/>
    <w:rsid w:val="000E03C1"/>
    <w:rsid w:val="000E03D4"/>
    <w:rsid w:val="000E03FD"/>
    <w:rsid w:val="000E0409"/>
    <w:rsid w:val="000E040D"/>
    <w:rsid w:val="000E0416"/>
    <w:rsid w:val="000E042F"/>
    <w:rsid w:val="000E044E"/>
    <w:rsid w:val="000E04AC"/>
    <w:rsid w:val="000E04D0"/>
    <w:rsid w:val="000E051A"/>
    <w:rsid w:val="000E0523"/>
    <w:rsid w:val="000E0525"/>
    <w:rsid w:val="000E054C"/>
    <w:rsid w:val="000E05B7"/>
    <w:rsid w:val="000E061F"/>
    <w:rsid w:val="000E0647"/>
    <w:rsid w:val="000E065F"/>
    <w:rsid w:val="000E06E9"/>
    <w:rsid w:val="000E06FE"/>
    <w:rsid w:val="000E075D"/>
    <w:rsid w:val="000E077C"/>
    <w:rsid w:val="000E077E"/>
    <w:rsid w:val="000E0789"/>
    <w:rsid w:val="000E07DD"/>
    <w:rsid w:val="000E07E9"/>
    <w:rsid w:val="000E0816"/>
    <w:rsid w:val="000E08AE"/>
    <w:rsid w:val="000E08C2"/>
    <w:rsid w:val="000E08F6"/>
    <w:rsid w:val="000E0910"/>
    <w:rsid w:val="000E094C"/>
    <w:rsid w:val="000E096A"/>
    <w:rsid w:val="000E098C"/>
    <w:rsid w:val="000E09AF"/>
    <w:rsid w:val="000E0A1E"/>
    <w:rsid w:val="000E0A58"/>
    <w:rsid w:val="000E0A7E"/>
    <w:rsid w:val="000E0ACC"/>
    <w:rsid w:val="000E0AD6"/>
    <w:rsid w:val="000E0B12"/>
    <w:rsid w:val="000E0B4D"/>
    <w:rsid w:val="000E0B4E"/>
    <w:rsid w:val="000E0B7F"/>
    <w:rsid w:val="000E0BDF"/>
    <w:rsid w:val="000E0BE4"/>
    <w:rsid w:val="000E0C35"/>
    <w:rsid w:val="000E0C53"/>
    <w:rsid w:val="000E0C9B"/>
    <w:rsid w:val="000E0CF4"/>
    <w:rsid w:val="000E0D3B"/>
    <w:rsid w:val="000E0D44"/>
    <w:rsid w:val="000E0D72"/>
    <w:rsid w:val="000E0D7A"/>
    <w:rsid w:val="000E0D9B"/>
    <w:rsid w:val="000E0DD0"/>
    <w:rsid w:val="000E0E19"/>
    <w:rsid w:val="000E0E4C"/>
    <w:rsid w:val="000E0E4F"/>
    <w:rsid w:val="000E0EB1"/>
    <w:rsid w:val="000E0EFF"/>
    <w:rsid w:val="000E0F0F"/>
    <w:rsid w:val="000E0F72"/>
    <w:rsid w:val="000E1064"/>
    <w:rsid w:val="000E107C"/>
    <w:rsid w:val="000E1081"/>
    <w:rsid w:val="000E10A8"/>
    <w:rsid w:val="000E1118"/>
    <w:rsid w:val="000E1121"/>
    <w:rsid w:val="000E1147"/>
    <w:rsid w:val="000E11B0"/>
    <w:rsid w:val="000E11E5"/>
    <w:rsid w:val="000E11EF"/>
    <w:rsid w:val="000E1215"/>
    <w:rsid w:val="000E123F"/>
    <w:rsid w:val="000E1242"/>
    <w:rsid w:val="000E12CC"/>
    <w:rsid w:val="000E12D6"/>
    <w:rsid w:val="000E1369"/>
    <w:rsid w:val="000E136D"/>
    <w:rsid w:val="000E1386"/>
    <w:rsid w:val="000E13A8"/>
    <w:rsid w:val="000E13EA"/>
    <w:rsid w:val="000E1437"/>
    <w:rsid w:val="000E1472"/>
    <w:rsid w:val="000E150F"/>
    <w:rsid w:val="000E1514"/>
    <w:rsid w:val="000E156B"/>
    <w:rsid w:val="000E1572"/>
    <w:rsid w:val="000E15E3"/>
    <w:rsid w:val="000E160D"/>
    <w:rsid w:val="000E167D"/>
    <w:rsid w:val="000E1682"/>
    <w:rsid w:val="000E16E9"/>
    <w:rsid w:val="000E173A"/>
    <w:rsid w:val="000E17A6"/>
    <w:rsid w:val="000E17D3"/>
    <w:rsid w:val="000E17DD"/>
    <w:rsid w:val="000E17F8"/>
    <w:rsid w:val="000E1803"/>
    <w:rsid w:val="000E1878"/>
    <w:rsid w:val="000E18C7"/>
    <w:rsid w:val="000E18C8"/>
    <w:rsid w:val="000E18E2"/>
    <w:rsid w:val="000E18F3"/>
    <w:rsid w:val="000E1916"/>
    <w:rsid w:val="000E1929"/>
    <w:rsid w:val="000E1931"/>
    <w:rsid w:val="000E198A"/>
    <w:rsid w:val="000E19A9"/>
    <w:rsid w:val="000E19DA"/>
    <w:rsid w:val="000E1A13"/>
    <w:rsid w:val="000E1A20"/>
    <w:rsid w:val="000E1A26"/>
    <w:rsid w:val="000E1A54"/>
    <w:rsid w:val="000E1A66"/>
    <w:rsid w:val="000E1ABC"/>
    <w:rsid w:val="000E1ABF"/>
    <w:rsid w:val="000E1B0B"/>
    <w:rsid w:val="000E1B59"/>
    <w:rsid w:val="000E1B93"/>
    <w:rsid w:val="000E1B9C"/>
    <w:rsid w:val="000E1BA6"/>
    <w:rsid w:val="000E1BBB"/>
    <w:rsid w:val="000E1C79"/>
    <w:rsid w:val="000E1C90"/>
    <w:rsid w:val="000E1CB7"/>
    <w:rsid w:val="000E1D0A"/>
    <w:rsid w:val="000E1D4B"/>
    <w:rsid w:val="000E1D4E"/>
    <w:rsid w:val="000E1D5E"/>
    <w:rsid w:val="000E1DF0"/>
    <w:rsid w:val="000E1DF7"/>
    <w:rsid w:val="000E1E36"/>
    <w:rsid w:val="000E1EA4"/>
    <w:rsid w:val="000E1F2B"/>
    <w:rsid w:val="000E1F2D"/>
    <w:rsid w:val="000E1F72"/>
    <w:rsid w:val="000E1FB6"/>
    <w:rsid w:val="000E1FBB"/>
    <w:rsid w:val="000E2002"/>
    <w:rsid w:val="000E2010"/>
    <w:rsid w:val="000E2074"/>
    <w:rsid w:val="000E20F2"/>
    <w:rsid w:val="000E218E"/>
    <w:rsid w:val="000E218F"/>
    <w:rsid w:val="000E21A2"/>
    <w:rsid w:val="000E21BF"/>
    <w:rsid w:val="000E21CE"/>
    <w:rsid w:val="000E21EC"/>
    <w:rsid w:val="000E2200"/>
    <w:rsid w:val="000E2209"/>
    <w:rsid w:val="000E2238"/>
    <w:rsid w:val="000E227B"/>
    <w:rsid w:val="000E228B"/>
    <w:rsid w:val="000E2295"/>
    <w:rsid w:val="000E2299"/>
    <w:rsid w:val="000E22D7"/>
    <w:rsid w:val="000E22F2"/>
    <w:rsid w:val="000E22FF"/>
    <w:rsid w:val="000E2333"/>
    <w:rsid w:val="000E239C"/>
    <w:rsid w:val="000E23A2"/>
    <w:rsid w:val="000E23EE"/>
    <w:rsid w:val="000E23FB"/>
    <w:rsid w:val="000E243C"/>
    <w:rsid w:val="000E2460"/>
    <w:rsid w:val="000E24C8"/>
    <w:rsid w:val="000E24DA"/>
    <w:rsid w:val="000E254A"/>
    <w:rsid w:val="000E2550"/>
    <w:rsid w:val="000E255D"/>
    <w:rsid w:val="000E2563"/>
    <w:rsid w:val="000E2576"/>
    <w:rsid w:val="000E25AD"/>
    <w:rsid w:val="000E25BB"/>
    <w:rsid w:val="000E25FB"/>
    <w:rsid w:val="000E2605"/>
    <w:rsid w:val="000E2612"/>
    <w:rsid w:val="000E26EE"/>
    <w:rsid w:val="000E26F6"/>
    <w:rsid w:val="000E2704"/>
    <w:rsid w:val="000E270E"/>
    <w:rsid w:val="000E2711"/>
    <w:rsid w:val="000E274B"/>
    <w:rsid w:val="000E277B"/>
    <w:rsid w:val="000E2781"/>
    <w:rsid w:val="000E2782"/>
    <w:rsid w:val="000E2793"/>
    <w:rsid w:val="000E280C"/>
    <w:rsid w:val="000E288B"/>
    <w:rsid w:val="000E28A9"/>
    <w:rsid w:val="000E2977"/>
    <w:rsid w:val="000E298E"/>
    <w:rsid w:val="000E2A1D"/>
    <w:rsid w:val="000E2ACF"/>
    <w:rsid w:val="000E2ADA"/>
    <w:rsid w:val="000E2AEA"/>
    <w:rsid w:val="000E2B02"/>
    <w:rsid w:val="000E2B7B"/>
    <w:rsid w:val="000E2B9E"/>
    <w:rsid w:val="000E2BC8"/>
    <w:rsid w:val="000E2CC0"/>
    <w:rsid w:val="000E2D1C"/>
    <w:rsid w:val="000E2D2C"/>
    <w:rsid w:val="000E2D60"/>
    <w:rsid w:val="000E2D79"/>
    <w:rsid w:val="000E2DA1"/>
    <w:rsid w:val="000E2DB8"/>
    <w:rsid w:val="000E2DFC"/>
    <w:rsid w:val="000E2E04"/>
    <w:rsid w:val="000E2E0A"/>
    <w:rsid w:val="000E2E1C"/>
    <w:rsid w:val="000E2E99"/>
    <w:rsid w:val="000E2F5B"/>
    <w:rsid w:val="000E2F8C"/>
    <w:rsid w:val="000E2F92"/>
    <w:rsid w:val="000E2FC3"/>
    <w:rsid w:val="000E302C"/>
    <w:rsid w:val="000E304E"/>
    <w:rsid w:val="000E3064"/>
    <w:rsid w:val="000E3085"/>
    <w:rsid w:val="000E308A"/>
    <w:rsid w:val="000E30A0"/>
    <w:rsid w:val="000E30CD"/>
    <w:rsid w:val="000E30E1"/>
    <w:rsid w:val="000E3123"/>
    <w:rsid w:val="000E3138"/>
    <w:rsid w:val="000E314C"/>
    <w:rsid w:val="000E3157"/>
    <w:rsid w:val="000E3160"/>
    <w:rsid w:val="000E3196"/>
    <w:rsid w:val="000E31B5"/>
    <w:rsid w:val="000E31FB"/>
    <w:rsid w:val="000E3226"/>
    <w:rsid w:val="000E3285"/>
    <w:rsid w:val="000E32AE"/>
    <w:rsid w:val="000E32AF"/>
    <w:rsid w:val="000E3360"/>
    <w:rsid w:val="000E3370"/>
    <w:rsid w:val="000E33C9"/>
    <w:rsid w:val="000E33F0"/>
    <w:rsid w:val="000E33F5"/>
    <w:rsid w:val="000E3497"/>
    <w:rsid w:val="000E34A9"/>
    <w:rsid w:val="000E34CB"/>
    <w:rsid w:val="000E361A"/>
    <w:rsid w:val="000E368C"/>
    <w:rsid w:val="000E36A3"/>
    <w:rsid w:val="000E36F1"/>
    <w:rsid w:val="000E3717"/>
    <w:rsid w:val="000E371B"/>
    <w:rsid w:val="000E377B"/>
    <w:rsid w:val="000E386F"/>
    <w:rsid w:val="000E3936"/>
    <w:rsid w:val="000E3964"/>
    <w:rsid w:val="000E398A"/>
    <w:rsid w:val="000E39A5"/>
    <w:rsid w:val="000E39C4"/>
    <w:rsid w:val="000E3A14"/>
    <w:rsid w:val="000E3A50"/>
    <w:rsid w:val="000E3ABB"/>
    <w:rsid w:val="000E3B12"/>
    <w:rsid w:val="000E3BA3"/>
    <w:rsid w:val="000E3BC3"/>
    <w:rsid w:val="000E3C6A"/>
    <w:rsid w:val="000E3C8A"/>
    <w:rsid w:val="000E3C8C"/>
    <w:rsid w:val="000E3C91"/>
    <w:rsid w:val="000E3C9D"/>
    <w:rsid w:val="000E3CA1"/>
    <w:rsid w:val="000E3CCF"/>
    <w:rsid w:val="000E3D4A"/>
    <w:rsid w:val="000E3D65"/>
    <w:rsid w:val="000E3D75"/>
    <w:rsid w:val="000E3DDF"/>
    <w:rsid w:val="000E3E42"/>
    <w:rsid w:val="000E3E47"/>
    <w:rsid w:val="000E3E7A"/>
    <w:rsid w:val="000E3E98"/>
    <w:rsid w:val="000E3ECE"/>
    <w:rsid w:val="000E3F28"/>
    <w:rsid w:val="000E3F52"/>
    <w:rsid w:val="000E3F58"/>
    <w:rsid w:val="000E3F61"/>
    <w:rsid w:val="000E3F7F"/>
    <w:rsid w:val="000E3F92"/>
    <w:rsid w:val="000E3FAF"/>
    <w:rsid w:val="000E3FBA"/>
    <w:rsid w:val="000E3FF3"/>
    <w:rsid w:val="000E4035"/>
    <w:rsid w:val="000E405F"/>
    <w:rsid w:val="000E4063"/>
    <w:rsid w:val="000E4072"/>
    <w:rsid w:val="000E40C7"/>
    <w:rsid w:val="000E40E4"/>
    <w:rsid w:val="000E416F"/>
    <w:rsid w:val="000E41E2"/>
    <w:rsid w:val="000E4234"/>
    <w:rsid w:val="000E423F"/>
    <w:rsid w:val="000E424C"/>
    <w:rsid w:val="000E425C"/>
    <w:rsid w:val="000E425D"/>
    <w:rsid w:val="000E4269"/>
    <w:rsid w:val="000E42EE"/>
    <w:rsid w:val="000E4318"/>
    <w:rsid w:val="000E432B"/>
    <w:rsid w:val="000E43BC"/>
    <w:rsid w:val="000E43DC"/>
    <w:rsid w:val="000E4478"/>
    <w:rsid w:val="000E447D"/>
    <w:rsid w:val="000E4493"/>
    <w:rsid w:val="000E4529"/>
    <w:rsid w:val="000E454D"/>
    <w:rsid w:val="000E4567"/>
    <w:rsid w:val="000E467B"/>
    <w:rsid w:val="000E4705"/>
    <w:rsid w:val="000E470A"/>
    <w:rsid w:val="000E4735"/>
    <w:rsid w:val="000E4762"/>
    <w:rsid w:val="000E4770"/>
    <w:rsid w:val="000E47DD"/>
    <w:rsid w:val="000E47E1"/>
    <w:rsid w:val="000E47F4"/>
    <w:rsid w:val="000E484C"/>
    <w:rsid w:val="000E4863"/>
    <w:rsid w:val="000E487B"/>
    <w:rsid w:val="000E48BF"/>
    <w:rsid w:val="000E4908"/>
    <w:rsid w:val="000E492F"/>
    <w:rsid w:val="000E4991"/>
    <w:rsid w:val="000E49BC"/>
    <w:rsid w:val="000E4A19"/>
    <w:rsid w:val="000E4A2B"/>
    <w:rsid w:val="000E4A3D"/>
    <w:rsid w:val="000E4A7F"/>
    <w:rsid w:val="000E4AB5"/>
    <w:rsid w:val="000E4AF7"/>
    <w:rsid w:val="000E4B42"/>
    <w:rsid w:val="000E4B74"/>
    <w:rsid w:val="000E4BAF"/>
    <w:rsid w:val="000E4BBB"/>
    <w:rsid w:val="000E4BC2"/>
    <w:rsid w:val="000E4CEE"/>
    <w:rsid w:val="000E4D01"/>
    <w:rsid w:val="000E4D16"/>
    <w:rsid w:val="000E4D36"/>
    <w:rsid w:val="000E4D4B"/>
    <w:rsid w:val="000E4DA0"/>
    <w:rsid w:val="000E4E29"/>
    <w:rsid w:val="000E4E48"/>
    <w:rsid w:val="000E4E4A"/>
    <w:rsid w:val="000E4EEA"/>
    <w:rsid w:val="000E4F03"/>
    <w:rsid w:val="000E4F65"/>
    <w:rsid w:val="000E4F6C"/>
    <w:rsid w:val="000E4F74"/>
    <w:rsid w:val="000E4F84"/>
    <w:rsid w:val="000E5049"/>
    <w:rsid w:val="000E506F"/>
    <w:rsid w:val="000E5078"/>
    <w:rsid w:val="000E51CA"/>
    <w:rsid w:val="000E523C"/>
    <w:rsid w:val="000E5251"/>
    <w:rsid w:val="000E52B9"/>
    <w:rsid w:val="000E52C4"/>
    <w:rsid w:val="000E5318"/>
    <w:rsid w:val="000E535B"/>
    <w:rsid w:val="000E5364"/>
    <w:rsid w:val="000E542D"/>
    <w:rsid w:val="000E5452"/>
    <w:rsid w:val="000E5495"/>
    <w:rsid w:val="000E54B5"/>
    <w:rsid w:val="000E551E"/>
    <w:rsid w:val="000E5525"/>
    <w:rsid w:val="000E5577"/>
    <w:rsid w:val="000E5595"/>
    <w:rsid w:val="000E560F"/>
    <w:rsid w:val="000E5663"/>
    <w:rsid w:val="000E57E3"/>
    <w:rsid w:val="000E57E8"/>
    <w:rsid w:val="000E5829"/>
    <w:rsid w:val="000E584D"/>
    <w:rsid w:val="000E5878"/>
    <w:rsid w:val="000E5899"/>
    <w:rsid w:val="000E58EF"/>
    <w:rsid w:val="000E590B"/>
    <w:rsid w:val="000E598D"/>
    <w:rsid w:val="000E59AA"/>
    <w:rsid w:val="000E59AC"/>
    <w:rsid w:val="000E59FC"/>
    <w:rsid w:val="000E5A6C"/>
    <w:rsid w:val="000E5BBD"/>
    <w:rsid w:val="000E5BC5"/>
    <w:rsid w:val="000E5BD6"/>
    <w:rsid w:val="000E5BEA"/>
    <w:rsid w:val="000E5BF5"/>
    <w:rsid w:val="000E5C17"/>
    <w:rsid w:val="000E5C26"/>
    <w:rsid w:val="000E5C5C"/>
    <w:rsid w:val="000E5C82"/>
    <w:rsid w:val="000E5CAE"/>
    <w:rsid w:val="000E5CD2"/>
    <w:rsid w:val="000E5CDE"/>
    <w:rsid w:val="000E5D0D"/>
    <w:rsid w:val="000E5D3A"/>
    <w:rsid w:val="000E5D6B"/>
    <w:rsid w:val="000E5D6C"/>
    <w:rsid w:val="000E5D8F"/>
    <w:rsid w:val="000E5D99"/>
    <w:rsid w:val="000E5D9A"/>
    <w:rsid w:val="000E5DC0"/>
    <w:rsid w:val="000E5E10"/>
    <w:rsid w:val="000E5EC8"/>
    <w:rsid w:val="000E5ECD"/>
    <w:rsid w:val="000E5EEC"/>
    <w:rsid w:val="000E5EF8"/>
    <w:rsid w:val="000E5F92"/>
    <w:rsid w:val="000E5FC9"/>
    <w:rsid w:val="000E6036"/>
    <w:rsid w:val="000E605D"/>
    <w:rsid w:val="000E60C7"/>
    <w:rsid w:val="000E60E0"/>
    <w:rsid w:val="000E617B"/>
    <w:rsid w:val="000E617C"/>
    <w:rsid w:val="000E618F"/>
    <w:rsid w:val="000E61CB"/>
    <w:rsid w:val="000E61F3"/>
    <w:rsid w:val="000E6239"/>
    <w:rsid w:val="000E62C6"/>
    <w:rsid w:val="000E62F3"/>
    <w:rsid w:val="000E62FD"/>
    <w:rsid w:val="000E62FF"/>
    <w:rsid w:val="000E639C"/>
    <w:rsid w:val="000E63C3"/>
    <w:rsid w:val="000E64C9"/>
    <w:rsid w:val="000E64DC"/>
    <w:rsid w:val="000E6642"/>
    <w:rsid w:val="000E669C"/>
    <w:rsid w:val="000E66C7"/>
    <w:rsid w:val="000E6700"/>
    <w:rsid w:val="000E6776"/>
    <w:rsid w:val="000E6787"/>
    <w:rsid w:val="000E682E"/>
    <w:rsid w:val="000E68AE"/>
    <w:rsid w:val="000E6926"/>
    <w:rsid w:val="000E6977"/>
    <w:rsid w:val="000E69A5"/>
    <w:rsid w:val="000E69A7"/>
    <w:rsid w:val="000E69C3"/>
    <w:rsid w:val="000E69DC"/>
    <w:rsid w:val="000E6A66"/>
    <w:rsid w:val="000E6A9F"/>
    <w:rsid w:val="000E6AA3"/>
    <w:rsid w:val="000E6AA5"/>
    <w:rsid w:val="000E6AC5"/>
    <w:rsid w:val="000E6ADF"/>
    <w:rsid w:val="000E6BA7"/>
    <w:rsid w:val="000E6BDB"/>
    <w:rsid w:val="000E6BDD"/>
    <w:rsid w:val="000E6C12"/>
    <w:rsid w:val="000E6C8B"/>
    <w:rsid w:val="000E6CFD"/>
    <w:rsid w:val="000E6DBD"/>
    <w:rsid w:val="000E6DCC"/>
    <w:rsid w:val="000E6DF4"/>
    <w:rsid w:val="000E6DF9"/>
    <w:rsid w:val="000E6E2A"/>
    <w:rsid w:val="000E6E32"/>
    <w:rsid w:val="000E6E8A"/>
    <w:rsid w:val="000E6ECE"/>
    <w:rsid w:val="000E6ED1"/>
    <w:rsid w:val="000E6EE4"/>
    <w:rsid w:val="000E6F41"/>
    <w:rsid w:val="000E6F78"/>
    <w:rsid w:val="000E6F8B"/>
    <w:rsid w:val="000E6FF7"/>
    <w:rsid w:val="000E700E"/>
    <w:rsid w:val="000E7022"/>
    <w:rsid w:val="000E7064"/>
    <w:rsid w:val="000E71C3"/>
    <w:rsid w:val="000E721B"/>
    <w:rsid w:val="000E7236"/>
    <w:rsid w:val="000E7295"/>
    <w:rsid w:val="000E72C0"/>
    <w:rsid w:val="000E72E9"/>
    <w:rsid w:val="000E72EA"/>
    <w:rsid w:val="000E73BC"/>
    <w:rsid w:val="000E74D1"/>
    <w:rsid w:val="000E74E7"/>
    <w:rsid w:val="000E7544"/>
    <w:rsid w:val="000E754F"/>
    <w:rsid w:val="000E7644"/>
    <w:rsid w:val="000E7671"/>
    <w:rsid w:val="000E7675"/>
    <w:rsid w:val="000E768D"/>
    <w:rsid w:val="000E76BA"/>
    <w:rsid w:val="000E773D"/>
    <w:rsid w:val="000E7744"/>
    <w:rsid w:val="000E7758"/>
    <w:rsid w:val="000E77B0"/>
    <w:rsid w:val="000E77C4"/>
    <w:rsid w:val="000E77F2"/>
    <w:rsid w:val="000E7808"/>
    <w:rsid w:val="000E7883"/>
    <w:rsid w:val="000E78AA"/>
    <w:rsid w:val="000E78E2"/>
    <w:rsid w:val="000E78FF"/>
    <w:rsid w:val="000E793B"/>
    <w:rsid w:val="000E7945"/>
    <w:rsid w:val="000E7953"/>
    <w:rsid w:val="000E798E"/>
    <w:rsid w:val="000E79B7"/>
    <w:rsid w:val="000E79F9"/>
    <w:rsid w:val="000E7A78"/>
    <w:rsid w:val="000E7A7A"/>
    <w:rsid w:val="000E7B50"/>
    <w:rsid w:val="000E7B52"/>
    <w:rsid w:val="000E7B77"/>
    <w:rsid w:val="000E7B98"/>
    <w:rsid w:val="000E7BDA"/>
    <w:rsid w:val="000E7BEA"/>
    <w:rsid w:val="000E7C84"/>
    <w:rsid w:val="000E7CD8"/>
    <w:rsid w:val="000E7D57"/>
    <w:rsid w:val="000E7D68"/>
    <w:rsid w:val="000E7D9A"/>
    <w:rsid w:val="000E7DAC"/>
    <w:rsid w:val="000E7DCB"/>
    <w:rsid w:val="000E7DD1"/>
    <w:rsid w:val="000E7E3C"/>
    <w:rsid w:val="000E7E5F"/>
    <w:rsid w:val="000E7E6C"/>
    <w:rsid w:val="000E7E7D"/>
    <w:rsid w:val="000E7E86"/>
    <w:rsid w:val="000E7E99"/>
    <w:rsid w:val="000E7EDF"/>
    <w:rsid w:val="000E7F06"/>
    <w:rsid w:val="000E7F17"/>
    <w:rsid w:val="000E7F7A"/>
    <w:rsid w:val="000E7F82"/>
    <w:rsid w:val="000E7F99"/>
    <w:rsid w:val="000E7FE8"/>
    <w:rsid w:val="000ECA4D"/>
    <w:rsid w:val="000F0079"/>
    <w:rsid w:val="000F00E0"/>
    <w:rsid w:val="000F00E7"/>
    <w:rsid w:val="000F00FB"/>
    <w:rsid w:val="000F0118"/>
    <w:rsid w:val="000F0136"/>
    <w:rsid w:val="000F01AD"/>
    <w:rsid w:val="000F02A9"/>
    <w:rsid w:val="000F0368"/>
    <w:rsid w:val="000F03C0"/>
    <w:rsid w:val="000F03C4"/>
    <w:rsid w:val="000F0442"/>
    <w:rsid w:val="000F0473"/>
    <w:rsid w:val="000F0495"/>
    <w:rsid w:val="000F04F2"/>
    <w:rsid w:val="000F04F6"/>
    <w:rsid w:val="000F0544"/>
    <w:rsid w:val="000F0549"/>
    <w:rsid w:val="000F057F"/>
    <w:rsid w:val="000F05BF"/>
    <w:rsid w:val="000F05D0"/>
    <w:rsid w:val="000F066C"/>
    <w:rsid w:val="000F0774"/>
    <w:rsid w:val="000F0784"/>
    <w:rsid w:val="000F07C3"/>
    <w:rsid w:val="000F07D2"/>
    <w:rsid w:val="000F07F0"/>
    <w:rsid w:val="000F088C"/>
    <w:rsid w:val="000F08A1"/>
    <w:rsid w:val="000F08AC"/>
    <w:rsid w:val="000F08D5"/>
    <w:rsid w:val="000F0960"/>
    <w:rsid w:val="000F09BE"/>
    <w:rsid w:val="000F0A90"/>
    <w:rsid w:val="000F0AE0"/>
    <w:rsid w:val="000F0B9D"/>
    <w:rsid w:val="000F0BB7"/>
    <w:rsid w:val="000F0C30"/>
    <w:rsid w:val="000F0C45"/>
    <w:rsid w:val="000F0C52"/>
    <w:rsid w:val="000F0C6F"/>
    <w:rsid w:val="000F0D29"/>
    <w:rsid w:val="000F0D63"/>
    <w:rsid w:val="000F0DB6"/>
    <w:rsid w:val="000F0DCE"/>
    <w:rsid w:val="000F0EDC"/>
    <w:rsid w:val="000F0EFC"/>
    <w:rsid w:val="000F0F2B"/>
    <w:rsid w:val="000F0F30"/>
    <w:rsid w:val="000F0FAD"/>
    <w:rsid w:val="000F0FD4"/>
    <w:rsid w:val="000F0FFA"/>
    <w:rsid w:val="000F0FFE"/>
    <w:rsid w:val="000F1049"/>
    <w:rsid w:val="000F109F"/>
    <w:rsid w:val="000F10DC"/>
    <w:rsid w:val="000F10F4"/>
    <w:rsid w:val="000F1103"/>
    <w:rsid w:val="000F114F"/>
    <w:rsid w:val="000F1170"/>
    <w:rsid w:val="000F1203"/>
    <w:rsid w:val="000F1244"/>
    <w:rsid w:val="000F12B0"/>
    <w:rsid w:val="000F12D6"/>
    <w:rsid w:val="000F1319"/>
    <w:rsid w:val="000F1325"/>
    <w:rsid w:val="000F1356"/>
    <w:rsid w:val="000F1372"/>
    <w:rsid w:val="000F1373"/>
    <w:rsid w:val="000F142B"/>
    <w:rsid w:val="000F14A9"/>
    <w:rsid w:val="000F14AF"/>
    <w:rsid w:val="000F14B9"/>
    <w:rsid w:val="000F14BD"/>
    <w:rsid w:val="000F15D2"/>
    <w:rsid w:val="000F15F4"/>
    <w:rsid w:val="000F163D"/>
    <w:rsid w:val="000F1659"/>
    <w:rsid w:val="000F1675"/>
    <w:rsid w:val="000F1692"/>
    <w:rsid w:val="000F16FE"/>
    <w:rsid w:val="000F171D"/>
    <w:rsid w:val="000F1745"/>
    <w:rsid w:val="000F17A7"/>
    <w:rsid w:val="000F17C1"/>
    <w:rsid w:val="000F1840"/>
    <w:rsid w:val="000F1895"/>
    <w:rsid w:val="000F18B4"/>
    <w:rsid w:val="000F18FB"/>
    <w:rsid w:val="000F1914"/>
    <w:rsid w:val="000F1925"/>
    <w:rsid w:val="000F194C"/>
    <w:rsid w:val="000F195C"/>
    <w:rsid w:val="000F1979"/>
    <w:rsid w:val="000F19D2"/>
    <w:rsid w:val="000F19FE"/>
    <w:rsid w:val="000F1A37"/>
    <w:rsid w:val="000F1A3B"/>
    <w:rsid w:val="000F1A6E"/>
    <w:rsid w:val="000F1AA8"/>
    <w:rsid w:val="000F1AD7"/>
    <w:rsid w:val="000F1AE5"/>
    <w:rsid w:val="000F1B15"/>
    <w:rsid w:val="000F1B30"/>
    <w:rsid w:val="000F1B43"/>
    <w:rsid w:val="000F1BA0"/>
    <w:rsid w:val="000F1BEC"/>
    <w:rsid w:val="000F1BF9"/>
    <w:rsid w:val="000F1BFB"/>
    <w:rsid w:val="000F1C3E"/>
    <w:rsid w:val="000F1C40"/>
    <w:rsid w:val="000F1C72"/>
    <w:rsid w:val="000F1C92"/>
    <w:rsid w:val="000F1C9D"/>
    <w:rsid w:val="000F1D0F"/>
    <w:rsid w:val="000F1D22"/>
    <w:rsid w:val="000F1D7D"/>
    <w:rsid w:val="000F1E15"/>
    <w:rsid w:val="000F1E17"/>
    <w:rsid w:val="000F1E2A"/>
    <w:rsid w:val="000F1E8E"/>
    <w:rsid w:val="000F1ED3"/>
    <w:rsid w:val="000F1EFE"/>
    <w:rsid w:val="000F1F3A"/>
    <w:rsid w:val="000F1F4C"/>
    <w:rsid w:val="000F1F69"/>
    <w:rsid w:val="000F1F9F"/>
    <w:rsid w:val="000F1FA7"/>
    <w:rsid w:val="000F2023"/>
    <w:rsid w:val="000F203A"/>
    <w:rsid w:val="000F203F"/>
    <w:rsid w:val="000F2066"/>
    <w:rsid w:val="000F2101"/>
    <w:rsid w:val="000F2123"/>
    <w:rsid w:val="000F2125"/>
    <w:rsid w:val="000F212B"/>
    <w:rsid w:val="000F2175"/>
    <w:rsid w:val="000F21BE"/>
    <w:rsid w:val="000F21FC"/>
    <w:rsid w:val="000F221F"/>
    <w:rsid w:val="000F225F"/>
    <w:rsid w:val="000F2321"/>
    <w:rsid w:val="000F2359"/>
    <w:rsid w:val="000F23C2"/>
    <w:rsid w:val="000F23E2"/>
    <w:rsid w:val="000F246C"/>
    <w:rsid w:val="000F2541"/>
    <w:rsid w:val="000F2564"/>
    <w:rsid w:val="000F25B5"/>
    <w:rsid w:val="000F25C4"/>
    <w:rsid w:val="000F25EA"/>
    <w:rsid w:val="000F25EF"/>
    <w:rsid w:val="000F2629"/>
    <w:rsid w:val="000F262B"/>
    <w:rsid w:val="000F2649"/>
    <w:rsid w:val="000F269F"/>
    <w:rsid w:val="000F26BD"/>
    <w:rsid w:val="000F26E7"/>
    <w:rsid w:val="000F26F3"/>
    <w:rsid w:val="000F276E"/>
    <w:rsid w:val="000F277F"/>
    <w:rsid w:val="000F2783"/>
    <w:rsid w:val="000F2789"/>
    <w:rsid w:val="000F27FE"/>
    <w:rsid w:val="000F282A"/>
    <w:rsid w:val="000F2844"/>
    <w:rsid w:val="000F287F"/>
    <w:rsid w:val="000F28AC"/>
    <w:rsid w:val="000F28AD"/>
    <w:rsid w:val="000F28B7"/>
    <w:rsid w:val="000F28C2"/>
    <w:rsid w:val="000F28E7"/>
    <w:rsid w:val="000F28ED"/>
    <w:rsid w:val="000F293E"/>
    <w:rsid w:val="000F2944"/>
    <w:rsid w:val="000F29F9"/>
    <w:rsid w:val="000F2A6B"/>
    <w:rsid w:val="000F2ABD"/>
    <w:rsid w:val="000F2B6E"/>
    <w:rsid w:val="000F2BD6"/>
    <w:rsid w:val="000F2BDE"/>
    <w:rsid w:val="000F2C0C"/>
    <w:rsid w:val="000F2C18"/>
    <w:rsid w:val="000F2C36"/>
    <w:rsid w:val="000F2C3A"/>
    <w:rsid w:val="000F2D12"/>
    <w:rsid w:val="000F2DA9"/>
    <w:rsid w:val="000F2EA3"/>
    <w:rsid w:val="000F2EAB"/>
    <w:rsid w:val="000F2EF4"/>
    <w:rsid w:val="000F2F5D"/>
    <w:rsid w:val="000F2F64"/>
    <w:rsid w:val="000F2FB1"/>
    <w:rsid w:val="000F2FDC"/>
    <w:rsid w:val="000F3075"/>
    <w:rsid w:val="000F3093"/>
    <w:rsid w:val="000F30A3"/>
    <w:rsid w:val="000F3118"/>
    <w:rsid w:val="000F3137"/>
    <w:rsid w:val="000F3171"/>
    <w:rsid w:val="000F31EA"/>
    <w:rsid w:val="000F32BA"/>
    <w:rsid w:val="000F32E3"/>
    <w:rsid w:val="000F3300"/>
    <w:rsid w:val="000F33C1"/>
    <w:rsid w:val="000F33D9"/>
    <w:rsid w:val="000F3416"/>
    <w:rsid w:val="000F341C"/>
    <w:rsid w:val="000F3425"/>
    <w:rsid w:val="000F3469"/>
    <w:rsid w:val="000F34AA"/>
    <w:rsid w:val="000F34C4"/>
    <w:rsid w:val="000F34DB"/>
    <w:rsid w:val="000F358C"/>
    <w:rsid w:val="000F35E0"/>
    <w:rsid w:val="000F36CF"/>
    <w:rsid w:val="000F372C"/>
    <w:rsid w:val="000F3737"/>
    <w:rsid w:val="000F3763"/>
    <w:rsid w:val="000F3826"/>
    <w:rsid w:val="000F382D"/>
    <w:rsid w:val="000F3840"/>
    <w:rsid w:val="000F3843"/>
    <w:rsid w:val="000F384C"/>
    <w:rsid w:val="000F3894"/>
    <w:rsid w:val="000F38DE"/>
    <w:rsid w:val="000F38F0"/>
    <w:rsid w:val="000F391C"/>
    <w:rsid w:val="000F3973"/>
    <w:rsid w:val="000F397D"/>
    <w:rsid w:val="000F39B5"/>
    <w:rsid w:val="000F3A52"/>
    <w:rsid w:val="000F3A5D"/>
    <w:rsid w:val="000F3A61"/>
    <w:rsid w:val="000F3AF6"/>
    <w:rsid w:val="000F3B08"/>
    <w:rsid w:val="000F3B0D"/>
    <w:rsid w:val="000F3B6E"/>
    <w:rsid w:val="000F3B8D"/>
    <w:rsid w:val="000F3C09"/>
    <w:rsid w:val="000F3C50"/>
    <w:rsid w:val="000F3CC1"/>
    <w:rsid w:val="000F3CD9"/>
    <w:rsid w:val="000F3CF5"/>
    <w:rsid w:val="000F3D76"/>
    <w:rsid w:val="000F3D9D"/>
    <w:rsid w:val="000F3DD9"/>
    <w:rsid w:val="000F3E59"/>
    <w:rsid w:val="000F3F1C"/>
    <w:rsid w:val="000F3F82"/>
    <w:rsid w:val="000F3F9A"/>
    <w:rsid w:val="000F3FB1"/>
    <w:rsid w:val="000F3FB9"/>
    <w:rsid w:val="000F3FD3"/>
    <w:rsid w:val="000F3FE7"/>
    <w:rsid w:val="000F4039"/>
    <w:rsid w:val="000F4081"/>
    <w:rsid w:val="000F4096"/>
    <w:rsid w:val="000F40DA"/>
    <w:rsid w:val="000F4113"/>
    <w:rsid w:val="000F4197"/>
    <w:rsid w:val="000F41F8"/>
    <w:rsid w:val="000F4214"/>
    <w:rsid w:val="000F423D"/>
    <w:rsid w:val="000F423F"/>
    <w:rsid w:val="000F425C"/>
    <w:rsid w:val="000F42AB"/>
    <w:rsid w:val="000F437B"/>
    <w:rsid w:val="000F43BB"/>
    <w:rsid w:val="000F43CB"/>
    <w:rsid w:val="000F43E6"/>
    <w:rsid w:val="000F43FF"/>
    <w:rsid w:val="000F44C9"/>
    <w:rsid w:val="000F44F4"/>
    <w:rsid w:val="000F44F5"/>
    <w:rsid w:val="000F4539"/>
    <w:rsid w:val="000F4579"/>
    <w:rsid w:val="000F4603"/>
    <w:rsid w:val="000F4621"/>
    <w:rsid w:val="000F4656"/>
    <w:rsid w:val="000F471F"/>
    <w:rsid w:val="000F472B"/>
    <w:rsid w:val="000F4883"/>
    <w:rsid w:val="000F4897"/>
    <w:rsid w:val="000F48AC"/>
    <w:rsid w:val="000F48BF"/>
    <w:rsid w:val="000F48FD"/>
    <w:rsid w:val="000F4913"/>
    <w:rsid w:val="000F4914"/>
    <w:rsid w:val="000F4926"/>
    <w:rsid w:val="000F4952"/>
    <w:rsid w:val="000F49F6"/>
    <w:rsid w:val="000F4A13"/>
    <w:rsid w:val="000F4A31"/>
    <w:rsid w:val="000F4A5D"/>
    <w:rsid w:val="000F4A8F"/>
    <w:rsid w:val="000F4AC3"/>
    <w:rsid w:val="000F4BD8"/>
    <w:rsid w:val="000F4BEB"/>
    <w:rsid w:val="000F4C0F"/>
    <w:rsid w:val="000F4C92"/>
    <w:rsid w:val="000F4CF9"/>
    <w:rsid w:val="000F4D40"/>
    <w:rsid w:val="000F4D62"/>
    <w:rsid w:val="000F4D65"/>
    <w:rsid w:val="000F4D88"/>
    <w:rsid w:val="000F4E2E"/>
    <w:rsid w:val="000F4E6B"/>
    <w:rsid w:val="000F4E98"/>
    <w:rsid w:val="000F4EAD"/>
    <w:rsid w:val="000F4EBE"/>
    <w:rsid w:val="000F4EC5"/>
    <w:rsid w:val="000F4EEA"/>
    <w:rsid w:val="000F4F37"/>
    <w:rsid w:val="000F4F54"/>
    <w:rsid w:val="000F4F6F"/>
    <w:rsid w:val="000F4FAA"/>
    <w:rsid w:val="000F4FF7"/>
    <w:rsid w:val="000F5023"/>
    <w:rsid w:val="000F5053"/>
    <w:rsid w:val="000F505B"/>
    <w:rsid w:val="000F5134"/>
    <w:rsid w:val="000F513E"/>
    <w:rsid w:val="000F51B4"/>
    <w:rsid w:val="000F51B8"/>
    <w:rsid w:val="000F5292"/>
    <w:rsid w:val="000F52CA"/>
    <w:rsid w:val="000F5391"/>
    <w:rsid w:val="000F53D6"/>
    <w:rsid w:val="000F54B6"/>
    <w:rsid w:val="000F5566"/>
    <w:rsid w:val="000F55D5"/>
    <w:rsid w:val="000F5620"/>
    <w:rsid w:val="000F5657"/>
    <w:rsid w:val="000F565F"/>
    <w:rsid w:val="000F5665"/>
    <w:rsid w:val="000F568E"/>
    <w:rsid w:val="000F56EF"/>
    <w:rsid w:val="000F5708"/>
    <w:rsid w:val="000F5731"/>
    <w:rsid w:val="000F5745"/>
    <w:rsid w:val="000F57E4"/>
    <w:rsid w:val="000F5800"/>
    <w:rsid w:val="000F580A"/>
    <w:rsid w:val="000F5907"/>
    <w:rsid w:val="000F598A"/>
    <w:rsid w:val="000F59D8"/>
    <w:rsid w:val="000F5A9C"/>
    <w:rsid w:val="000F5AA7"/>
    <w:rsid w:val="000F5B67"/>
    <w:rsid w:val="000F5B96"/>
    <w:rsid w:val="000F5BB9"/>
    <w:rsid w:val="000F5C1A"/>
    <w:rsid w:val="000F5C1B"/>
    <w:rsid w:val="000F5CCE"/>
    <w:rsid w:val="000F5CF8"/>
    <w:rsid w:val="000F5D60"/>
    <w:rsid w:val="000F5D6A"/>
    <w:rsid w:val="000F5DD1"/>
    <w:rsid w:val="000F5E08"/>
    <w:rsid w:val="000F5E81"/>
    <w:rsid w:val="000F5E8B"/>
    <w:rsid w:val="000F5ECE"/>
    <w:rsid w:val="000F5F39"/>
    <w:rsid w:val="000F5F52"/>
    <w:rsid w:val="000F5F99"/>
    <w:rsid w:val="000F5FAD"/>
    <w:rsid w:val="000F603F"/>
    <w:rsid w:val="000F607F"/>
    <w:rsid w:val="000F60AD"/>
    <w:rsid w:val="000F60C6"/>
    <w:rsid w:val="000F610F"/>
    <w:rsid w:val="000F6132"/>
    <w:rsid w:val="000F617B"/>
    <w:rsid w:val="000F6192"/>
    <w:rsid w:val="000F61A4"/>
    <w:rsid w:val="000F61A9"/>
    <w:rsid w:val="000F61D2"/>
    <w:rsid w:val="000F6206"/>
    <w:rsid w:val="000F6241"/>
    <w:rsid w:val="000F6249"/>
    <w:rsid w:val="000F6252"/>
    <w:rsid w:val="000F6262"/>
    <w:rsid w:val="000F6285"/>
    <w:rsid w:val="000F62BC"/>
    <w:rsid w:val="000F6389"/>
    <w:rsid w:val="000F639E"/>
    <w:rsid w:val="000F63C0"/>
    <w:rsid w:val="000F63CA"/>
    <w:rsid w:val="000F63D1"/>
    <w:rsid w:val="000F6423"/>
    <w:rsid w:val="000F642A"/>
    <w:rsid w:val="000F644B"/>
    <w:rsid w:val="000F6471"/>
    <w:rsid w:val="000F6522"/>
    <w:rsid w:val="000F652D"/>
    <w:rsid w:val="000F65AE"/>
    <w:rsid w:val="000F65E8"/>
    <w:rsid w:val="000F6671"/>
    <w:rsid w:val="000F669C"/>
    <w:rsid w:val="000F66A4"/>
    <w:rsid w:val="000F66B0"/>
    <w:rsid w:val="000F66B6"/>
    <w:rsid w:val="000F6746"/>
    <w:rsid w:val="000F67A4"/>
    <w:rsid w:val="000F67EC"/>
    <w:rsid w:val="000F680B"/>
    <w:rsid w:val="000F6829"/>
    <w:rsid w:val="000F6868"/>
    <w:rsid w:val="000F6881"/>
    <w:rsid w:val="000F691E"/>
    <w:rsid w:val="000F6987"/>
    <w:rsid w:val="000F698E"/>
    <w:rsid w:val="000F699F"/>
    <w:rsid w:val="000F6A4E"/>
    <w:rsid w:val="000F6A5E"/>
    <w:rsid w:val="000F6A6E"/>
    <w:rsid w:val="000F6AEF"/>
    <w:rsid w:val="000F6B00"/>
    <w:rsid w:val="000F6B2E"/>
    <w:rsid w:val="000F6B57"/>
    <w:rsid w:val="000F6B87"/>
    <w:rsid w:val="000F6C10"/>
    <w:rsid w:val="000F6D6E"/>
    <w:rsid w:val="000F6D92"/>
    <w:rsid w:val="000F6DA1"/>
    <w:rsid w:val="000F6DCC"/>
    <w:rsid w:val="000F6DE6"/>
    <w:rsid w:val="000F6E1C"/>
    <w:rsid w:val="000F6E9A"/>
    <w:rsid w:val="000F6EBF"/>
    <w:rsid w:val="000F6EC1"/>
    <w:rsid w:val="000F6ECB"/>
    <w:rsid w:val="000F6F3E"/>
    <w:rsid w:val="000F6F53"/>
    <w:rsid w:val="000F6F64"/>
    <w:rsid w:val="000F6F83"/>
    <w:rsid w:val="000F6FDB"/>
    <w:rsid w:val="000F7009"/>
    <w:rsid w:val="000F7058"/>
    <w:rsid w:val="000F70AC"/>
    <w:rsid w:val="000F70FD"/>
    <w:rsid w:val="000F7118"/>
    <w:rsid w:val="000F7122"/>
    <w:rsid w:val="000F719C"/>
    <w:rsid w:val="000F71AC"/>
    <w:rsid w:val="000F71D2"/>
    <w:rsid w:val="000F71ED"/>
    <w:rsid w:val="000F72A8"/>
    <w:rsid w:val="000F72BE"/>
    <w:rsid w:val="000F72C1"/>
    <w:rsid w:val="000F72D3"/>
    <w:rsid w:val="000F7317"/>
    <w:rsid w:val="000F7351"/>
    <w:rsid w:val="000F735A"/>
    <w:rsid w:val="000F73B0"/>
    <w:rsid w:val="000F73C6"/>
    <w:rsid w:val="000F73E6"/>
    <w:rsid w:val="000F73FB"/>
    <w:rsid w:val="000F73FE"/>
    <w:rsid w:val="000F7407"/>
    <w:rsid w:val="000F7411"/>
    <w:rsid w:val="000F7472"/>
    <w:rsid w:val="000F749C"/>
    <w:rsid w:val="000F74A2"/>
    <w:rsid w:val="000F74B8"/>
    <w:rsid w:val="000F74F5"/>
    <w:rsid w:val="000F7511"/>
    <w:rsid w:val="000F7541"/>
    <w:rsid w:val="000F7551"/>
    <w:rsid w:val="000F7570"/>
    <w:rsid w:val="000F757E"/>
    <w:rsid w:val="000F758E"/>
    <w:rsid w:val="000F759C"/>
    <w:rsid w:val="000F75C5"/>
    <w:rsid w:val="000F75EE"/>
    <w:rsid w:val="000F75FE"/>
    <w:rsid w:val="000F7617"/>
    <w:rsid w:val="000F767C"/>
    <w:rsid w:val="000F76D8"/>
    <w:rsid w:val="000F7727"/>
    <w:rsid w:val="000F7884"/>
    <w:rsid w:val="000F7891"/>
    <w:rsid w:val="000F7896"/>
    <w:rsid w:val="000F78A7"/>
    <w:rsid w:val="000F78BD"/>
    <w:rsid w:val="000F78D6"/>
    <w:rsid w:val="000F78E2"/>
    <w:rsid w:val="000F78EE"/>
    <w:rsid w:val="000F7906"/>
    <w:rsid w:val="000F7940"/>
    <w:rsid w:val="000F7953"/>
    <w:rsid w:val="000F7960"/>
    <w:rsid w:val="000F7968"/>
    <w:rsid w:val="000F797D"/>
    <w:rsid w:val="000F7990"/>
    <w:rsid w:val="000F79BC"/>
    <w:rsid w:val="000F79FD"/>
    <w:rsid w:val="000F7A96"/>
    <w:rsid w:val="000F7B5E"/>
    <w:rsid w:val="000F7B63"/>
    <w:rsid w:val="000F7B76"/>
    <w:rsid w:val="000F7BA5"/>
    <w:rsid w:val="000F7C76"/>
    <w:rsid w:val="000F7CD0"/>
    <w:rsid w:val="000F7CDE"/>
    <w:rsid w:val="000F7CFE"/>
    <w:rsid w:val="000F7D01"/>
    <w:rsid w:val="000F7D0F"/>
    <w:rsid w:val="000F7D39"/>
    <w:rsid w:val="000F7D42"/>
    <w:rsid w:val="000F7D45"/>
    <w:rsid w:val="000F7DE5"/>
    <w:rsid w:val="000F7DF8"/>
    <w:rsid w:val="000F7E18"/>
    <w:rsid w:val="000F7E42"/>
    <w:rsid w:val="000F7E88"/>
    <w:rsid w:val="000F7EBD"/>
    <w:rsid w:val="000F7F39"/>
    <w:rsid w:val="000F7F44"/>
    <w:rsid w:val="000F7F63"/>
    <w:rsid w:val="000F7F72"/>
    <w:rsid w:val="000F7FC7"/>
    <w:rsid w:val="000F7FEC"/>
    <w:rsid w:val="00100010"/>
    <w:rsid w:val="00100024"/>
    <w:rsid w:val="0010004F"/>
    <w:rsid w:val="00100070"/>
    <w:rsid w:val="00100076"/>
    <w:rsid w:val="00100090"/>
    <w:rsid w:val="001000BD"/>
    <w:rsid w:val="001000E6"/>
    <w:rsid w:val="0010011E"/>
    <w:rsid w:val="00100137"/>
    <w:rsid w:val="00100138"/>
    <w:rsid w:val="00100167"/>
    <w:rsid w:val="00100180"/>
    <w:rsid w:val="001001DC"/>
    <w:rsid w:val="001001E1"/>
    <w:rsid w:val="00100244"/>
    <w:rsid w:val="001002CF"/>
    <w:rsid w:val="00100370"/>
    <w:rsid w:val="00100388"/>
    <w:rsid w:val="0010046E"/>
    <w:rsid w:val="0010048E"/>
    <w:rsid w:val="001004B8"/>
    <w:rsid w:val="0010050B"/>
    <w:rsid w:val="001005A8"/>
    <w:rsid w:val="0010061D"/>
    <w:rsid w:val="0010062C"/>
    <w:rsid w:val="00100665"/>
    <w:rsid w:val="0010069D"/>
    <w:rsid w:val="00100707"/>
    <w:rsid w:val="00100753"/>
    <w:rsid w:val="00100857"/>
    <w:rsid w:val="00100891"/>
    <w:rsid w:val="001008B2"/>
    <w:rsid w:val="001008DA"/>
    <w:rsid w:val="001008E1"/>
    <w:rsid w:val="00100903"/>
    <w:rsid w:val="00100913"/>
    <w:rsid w:val="00100922"/>
    <w:rsid w:val="001009A6"/>
    <w:rsid w:val="001009A9"/>
    <w:rsid w:val="001009EC"/>
    <w:rsid w:val="001009FB"/>
    <w:rsid w:val="00100A04"/>
    <w:rsid w:val="00100A95"/>
    <w:rsid w:val="00100A9F"/>
    <w:rsid w:val="00100B56"/>
    <w:rsid w:val="00100B6F"/>
    <w:rsid w:val="00100BD2"/>
    <w:rsid w:val="00100D30"/>
    <w:rsid w:val="00100D50"/>
    <w:rsid w:val="00100DAA"/>
    <w:rsid w:val="00100E4A"/>
    <w:rsid w:val="00100F07"/>
    <w:rsid w:val="00100F59"/>
    <w:rsid w:val="00100FA1"/>
    <w:rsid w:val="00100FC1"/>
    <w:rsid w:val="00101000"/>
    <w:rsid w:val="0010103D"/>
    <w:rsid w:val="001010B3"/>
    <w:rsid w:val="001010F0"/>
    <w:rsid w:val="00101136"/>
    <w:rsid w:val="0010113F"/>
    <w:rsid w:val="00101144"/>
    <w:rsid w:val="00101252"/>
    <w:rsid w:val="001012A5"/>
    <w:rsid w:val="001012D5"/>
    <w:rsid w:val="0010136E"/>
    <w:rsid w:val="00101384"/>
    <w:rsid w:val="00101391"/>
    <w:rsid w:val="00101398"/>
    <w:rsid w:val="0010139E"/>
    <w:rsid w:val="001013A7"/>
    <w:rsid w:val="001013D1"/>
    <w:rsid w:val="0010140A"/>
    <w:rsid w:val="001014C3"/>
    <w:rsid w:val="001014D2"/>
    <w:rsid w:val="00101539"/>
    <w:rsid w:val="0010153E"/>
    <w:rsid w:val="00101630"/>
    <w:rsid w:val="001016AD"/>
    <w:rsid w:val="001016D8"/>
    <w:rsid w:val="0010173A"/>
    <w:rsid w:val="001017E1"/>
    <w:rsid w:val="001017F5"/>
    <w:rsid w:val="001017FB"/>
    <w:rsid w:val="00101803"/>
    <w:rsid w:val="0010182D"/>
    <w:rsid w:val="00101873"/>
    <w:rsid w:val="001018FB"/>
    <w:rsid w:val="001018FE"/>
    <w:rsid w:val="00101909"/>
    <w:rsid w:val="00101958"/>
    <w:rsid w:val="00101973"/>
    <w:rsid w:val="001019F3"/>
    <w:rsid w:val="00101A6A"/>
    <w:rsid w:val="00101AE1"/>
    <w:rsid w:val="00101B41"/>
    <w:rsid w:val="00101B5A"/>
    <w:rsid w:val="00101BB4"/>
    <w:rsid w:val="00101BF3"/>
    <w:rsid w:val="00101C4A"/>
    <w:rsid w:val="00101C94"/>
    <w:rsid w:val="00101CA1"/>
    <w:rsid w:val="00101CD1"/>
    <w:rsid w:val="00101D37"/>
    <w:rsid w:val="00101DFB"/>
    <w:rsid w:val="00101E52"/>
    <w:rsid w:val="00101E95"/>
    <w:rsid w:val="00101EA5"/>
    <w:rsid w:val="00101F06"/>
    <w:rsid w:val="00101F0B"/>
    <w:rsid w:val="00101F51"/>
    <w:rsid w:val="00101FB8"/>
    <w:rsid w:val="00101FBC"/>
    <w:rsid w:val="0010202A"/>
    <w:rsid w:val="00102048"/>
    <w:rsid w:val="0010209C"/>
    <w:rsid w:val="001020BC"/>
    <w:rsid w:val="001020DB"/>
    <w:rsid w:val="001020FE"/>
    <w:rsid w:val="001020FF"/>
    <w:rsid w:val="00102194"/>
    <w:rsid w:val="00102269"/>
    <w:rsid w:val="0010235B"/>
    <w:rsid w:val="00102377"/>
    <w:rsid w:val="00102378"/>
    <w:rsid w:val="001023D5"/>
    <w:rsid w:val="001023FD"/>
    <w:rsid w:val="00102439"/>
    <w:rsid w:val="00102464"/>
    <w:rsid w:val="001024A3"/>
    <w:rsid w:val="001024CD"/>
    <w:rsid w:val="00102541"/>
    <w:rsid w:val="00102566"/>
    <w:rsid w:val="001025C1"/>
    <w:rsid w:val="001025DE"/>
    <w:rsid w:val="00102602"/>
    <w:rsid w:val="0010264B"/>
    <w:rsid w:val="0010266E"/>
    <w:rsid w:val="00102701"/>
    <w:rsid w:val="00102750"/>
    <w:rsid w:val="001027C4"/>
    <w:rsid w:val="001027EA"/>
    <w:rsid w:val="001028A1"/>
    <w:rsid w:val="001028A6"/>
    <w:rsid w:val="001028A8"/>
    <w:rsid w:val="001028B7"/>
    <w:rsid w:val="001028C3"/>
    <w:rsid w:val="001028FA"/>
    <w:rsid w:val="00102927"/>
    <w:rsid w:val="00102935"/>
    <w:rsid w:val="0010296E"/>
    <w:rsid w:val="0010297B"/>
    <w:rsid w:val="00102993"/>
    <w:rsid w:val="001029A0"/>
    <w:rsid w:val="001029A9"/>
    <w:rsid w:val="001029BE"/>
    <w:rsid w:val="001029D0"/>
    <w:rsid w:val="001029E7"/>
    <w:rsid w:val="001029F1"/>
    <w:rsid w:val="00102A9E"/>
    <w:rsid w:val="00102AA1"/>
    <w:rsid w:val="00102ABB"/>
    <w:rsid w:val="00102B16"/>
    <w:rsid w:val="00102B57"/>
    <w:rsid w:val="00102B81"/>
    <w:rsid w:val="00102BA5"/>
    <w:rsid w:val="00102BBA"/>
    <w:rsid w:val="00102BC7"/>
    <w:rsid w:val="00102BCF"/>
    <w:rsid w:val="00102BE7"/>
    <w:rsid w:val="00102C12"/>
    <w:rsid w:val="00102C29"/>
    <w:rsid w:val="00102C65"/>
    <w:rsid w:val="00102CB1"/>
    <w:rsid w:val="00102CD7"/>
    <w:rsid w:val="00102CEA"/>
    <w:rsid w:val="00102D4A"/>
    <w:rsid w:val="00102D7C"/>
    <w:rsid w:val="00102DC0"/>
    <w:rsid w:val="00102DD8"/>
    <w:rsid w:val="00102E22"/>
    <w:rsid w:val="00102E56"/>
    <w:rsid w:val="00102E72"/>
    <w:rsid w:val="00102EC3"/>
    <w:rsid w:val="00102F1F"/>
    <w:rsid w:val="00102F25"/>
    <w:rsid w:val="00102F6B"/>
    <w:rsid w:val="00102F75"/>
    <w:rsid w:val="00102FA6"/>
    <w:rsid w:val="00102FDD"/>
    <w:rsid w:val="00102FFA"/>
    <w:rsid w:val="00103013"/>
    <w:rsid w:val="00103019"/>
    <w:rsid w:val="00103049"/>
    <w:rsid w:val="00103056"/>
    <w:rsid w:val="0010307F"/>
    <w:rsid w:val="00103108"/>
    <w:rsid w:val="00103167"/>
    <w:rsid w:val="001031BC"/>
    <w:rsid w:val="001031C1"/>
    <w:rsid w:val="00103205"/>
    <w:rsid w:val="001032D6"/>
    <w:rsid w:val="001033CE"/>
    <w:rsid w:val="0010340E"/>
    <w:rsid w:val="00103442"/>
    <w:rsid w:val="00103469"/>
    <w:rsid w:val="001034A0"/>
    <w:rsid w:val="001034E6"/>
    <w:rsid w:val="001034F0"/>
    <w:rsid w:val="00103519"/>
    <w:rsid w:val="0010351A"/>
    <w:rsid w:val="001035F4"/>
    <w:rsid w:val="00103627"/>
    <w:rsid w:val="00103664"/>
    <w:rsid w:val="001036B1"/>
    <w:rsid w:val="001036CA"/>
    <w:rsid w:val="00103778"/>
    <w:rsid w:val="001037F5"/>
    <w:rsid w:val="00103826"/>
    <w:rsid w:val="0010384E"/>
    <w:rsid w:val="00103860"/>
    <w:rsid w:val="00103865"/>
    <w:rsid w:val="0010389C"/>
    <w:rsid w:val="001038BF"/>
    <w:rsid w:val="0010391B"/>
    <w:rsid w:val="00103920"/>
    <w:rsid w:val="00103966"/>
    <w:rsid w:val="001039E2"/>
    <w:rsid w:val="001039EF"/>
    <w:rsid w:val="001039F4"/>
    <w:rsid w:val="00103A9E"/>
    <w:rsid w:val="00103ADB"/>
    <w:rsid w:val="00103AE3"/>
    <w:rsid w:val="00103B34"/>
    <w:rsid w:val="00103BAA"/>
    <w:rsid w:val="00103C02"/>
    <w:rsid w:val="00103C1C"/>
    <w:rsid w:val="00103C35"/>
    <w:rsid w:val="00103C45"/>
    <w:rsid w:val="00103C7B"/>
    <w:rsid w:val="00103CB4"/>
    <w:rsid w:val="00103CDD"/>
    <w:rsid w:val="00103D02"/>
    <w:rsid w:val="00103D3E"/>
    <w:rsid w:val="00103DCE"/>
    <w:rsid w:val="00103E60"/>
    <w:rsid w:val="00103EF0"/>
    <w:rsid w:val="00103F0F"/>
    <w:rsid w:val="00103F81"/>
    <w:rsid w:val="00103F84"/>
    <w:rsid w:val="00103FB7"/>
    <w:rsid w:val="00103FC1"/>
    <w:rsid w:val="00104028"/>
    <w:rsid w:val="00104046"/>
    <w:rsid w:val="0010405E"/>
    <w:rsid w:val="0010409E"/>
    <w:rsid w:val="001040BA"/>
    <w:rsid w:val="0010412B"/>
    <w:rsid w:val="0010412C"/>
    <w:rsid w:val="0010414B"/>
    <w:rsid w:val="00104168"/>
    <w:rsid w:val="0010416C"/>
    <w:rsid w:val="001041E3"/>
    <w:rsid w:val="00104281"/>
    <w:rsid w:val="00104383"/>
    <w:rsid w:val="001043A3"/>
    <w:rsid w:val="001043B6"/>
    <w:rsid w:val="0010440A"/>
    <w:rsid w:val="00104482"/>
    <w:rsid w:val="001044AD"/>
    <w:rsid w:val="001044FD"/>
    <w:rsid w:val="001045C4"/>
    <w:rsid w:val="001045EA"/>
    <w:rsid w:val="0010460D"/>
    <w:rsid w:val="0010461B"/>
    <w:rsid w:val="00104643"/>
    <w:rsid w:val="00104644"/>
    <w:rsid w:val="00104666"/>
    <w:rsid w:val="001046D4"/>
    <w:rsid w:val="00104711"/>
    <w:rsid w:val="001047B8"/>
    <w:rsid w:val="00104862"/>
    <w:rsid w:val="00104902"/>
    <w:rsid w:val="00104907"/>
    <w:rsid w:val="0010492B"/>
    <w:rsid w:val="00104998"/>
    <w:rsid w:val="001049C3"/>
    <w:rsid w:val="001049D8"/>
    <w:rsid w:val="00104A10"/>
    <w:rsid w:val="00104A19"/>
    <w:rsid w:val="00104A2B"/>
    <w:rsid w:val="00104A6E"/>
    <w:rsid w:val="00104A94"/>
    <w:rsid w:val="00104B12"/>
    <w:rsid w:val="00104B4E"/>
    <w:rsid w:val="00104B5F"/>
    <w:rsid w:val="00104B63"/>
    <w:rsid w:val="00104B8A"/>
    <w:rsid w:val="00104B9B"/>
    <w:rsid w:val="00104BD6"/>
    <w:rsid w:val="00104BF4"/>
    <w:rsid w:val="00104C04"/>
    <w:rsid w:val="00104C1F"/>
    <w:rsid w:val="00104C5F"/>
    <w:rsid w:val="00104C9D"/>
    <w:rsid w:val="00104CDB"/>
    <w:rsid w:val="00104DAB"/>
    <w:rsid w:val="00104DC3"/>
    <w:rsid w:val="00104E5C"/>
    <w:rsid w:val="00104EA3"/>
    <w:rsid w:val="00104F7B"/>
    <w:rsid w:val="00104FA5"/>
    <w:rsid w:val="00104FDD"/>
    <w:rsid w:val="00105057"/>
    <w:rsid w:val="0010507D"/>
    <w:rsid w:val="001050A3"/>
    <w:rsid w:val="001050DF"/>
    <w:rsid w:val="00105103"/>
    <w:rsid w:val="00105109"/>
    <w:rsid w:val="00105132"/>
    <w:rsid w:val="0010513B"/>
    <w:rsid w:val="00105140"/>
    <w:rsid w:val="00105144"/>
    <w:rsid w:val="00105158"/>
    <w:rsid w:val="00105161"/>
    <w:rsid w:val="00105184"/>
    <w:rsid w:val="0010518A"/>
    <w:rsid w:val="001051CC"/>
    <w:rsid w:val="001051D7"/>
    <w:rsid w:val="0010521B"/>
    <w:rsid w:val="00105247"/>
    <w:rsid w:val="00105265"/>
    <w:rsid w:val="001052C0"/>
    <w:rsid w:val="00105303"/>
    <w:rsid w:val="00105304"/>
    <w:rsid w:val="00105314"/>
    <w:rsid w:val="00105355"/>
    <w:rsid w:val="0010537F"/>
    <w:rsid w:val="00105416"/>
    <w:rsid w:val="0010541A"/>
    <w:rsid w:val="00105425"/>
    <w:rsid w:val="00105426"/>
    <w:rsid w:val="0010544B"/>
    <w:rsid w:val="00105451"/>
    <w:rsid w:val="001054CA"/>
    <w:rsid w:val="001054DA"/>
    <w:rsid w:val="0010551A"/>
    <w:rsid w:val="0010553B"/>
    <w:rsid w:val="00105555"/>
    <w:rsid w:val="0010558A"/>
    <w:rsid w:val="0010567D"/>
    <w:rsid w:val="0010569E"/>
    <w:rsid w:val="001056F4"/>
    <w:rsid w:val="00105705"/>
    <w:rsid w:val="0010579C"/>
    <w:rsid w:val="001057C1"/>
    <w:rsid w:val="0010581F"/>
    <w:rsid w:val="00105821"/>
    <w:rsid w:val="001058A8"/>
    <w:rsid w:val="001058BB"/>
    <w:rsid w:val="001058C1"/>
    <w:rsid w:val="00105906"/>
    <w:rsid w:val="00105908"/>
    <w:rsid w:val="00105A07"/>
    <w:rsid w:val="00105A89"/>
    <w:rsid w:val="00105B0A"/>
    <w:rsid w:val="00105B25"/>
    <w:rsid w:val="00105B2A"/>
    <w:rsid w:val="00105B4C"/>
    <w:rsid w:val="00105B5D"/>
    <w:rsid w:val="00105BC7"/>
    <w:rsid w:val="00105BD5"/>
    <w:rsid w:val="00105C38"/>
    <w:rsid w:val="00105C3F"/>
    <w:rsid w:val="00105C56"/>
    <w:rsid w:val="00105C76"/>
    <w:rsid w:val="00105CD0"/>
    <w:rsid w:val="00105CE9"/>
    <w:rsid w:val="00105D01"/>
    <w:rsid w:val="00105D95"/>
    <w:rsid w:val="00105DAD"/>
    <w:rsid w:val="00105DD1"/>
    <w:rsid w:val="00105E76"/>
    <w:rsid w:val="00105E8D"/>
    <w:rsid w:val="00105EB0"/>
    <w:rsid w:val="00105F0F"/>
    <w:rsid w:val="00105F1E"/>
    <w:rsid w:val="00105F97"/>
    <w:rsid w:val="00105FF5"/>
    <w:rsid w:val="0010600D"/>
    <w:rsid w:val="00106042"/>
    <w:rsid w:val="00106075"/>
    <w:rsid w:val="001061BB"/>
    <w:rsid w:val="001061C2"/>
    <w:rsid w:val="001061CB"/>
    <w:rsid w:val="001061CC"/>
    <w:rsid w:val="00106219"/>
    <w:rsid w:val="00106233"/>
    <w:rsid w:val="0010628D"/>
    <w:rsid w:val="00106295"/>
    <w:rsid w:val="001062AF"/>
    <w:rsid w:val="00106318"/>
    <w:rsid w:val="00106340"/>
    <w:rsid w:val="0010639C"/>
    <w:rsid w:val="001063B3"/>
    <w:rsid w:val="001063B5"/>
    <w:rsid w:val="00106477"/>
    <w:rsid w:val="00106576"/>
    <w:rsid w:val="00106630"/>
    <w:rsid w:val="001066D8"/>
    <w:rsid w:val="0010673E"/>
    <w:rsid w:val="00106760"/>
    <w:rsid w:val="0010676F"/>
    <w:rsid w:val="00106781"/>
    <w:rsid w:val="00106797"/>
    <w:rsid w:val="001067AC"/>
    <w:rsid w:val="001067B7"/>
    <w:rsid w:val="001067F6"/>
    <w:rsid w:val="00106845"/>
    <w:rsid w:val="00106932"/>
    <w:rsid w:val="00106934"/>
    <w:rsid w:val="0010693F"/>
    <w:rsid w:val="00106960"/>
    <w:rsid w:val="001069AF"/>
    <w:rsid w:val="001069CC"/>
    <w:rsid w:val="001069EE"/>
    <w:rsid w:val="00106A21"/>
    <w:rsid w:val="00106A77"/>
    <w:rsid w:val="00106AAE"/>
    <w:rsid w:val="00106AB9"/>
    <w:rsid w:val="00106B28"/>
    <w:rsid w:val="00106B54"/>
    <w:rsid w:val="00106B5E"/>
    <w:rsid w:val="00106B9C"/>
    <w:rsid w:val="00106C26"/>
    <w:rsid w:val="00106CBA"/>
    <w:rsid w:val="00106CD7"/>
    <w:rsid w:val="00106D51"/>
    <w:rsid w:val="00106E39"/>
    <w:rsid w:val="00106E5E"/>
    <w:rsid w:val="00106E7D"/>
    <w:rsid w:val="00106E9A"/>
    <w:rsid w:val="00106EAE"/>
    <w:rsid w:val="00106EC0"/>
    <w:rsid w:val="00106EC2"/>
    <w:rsid w:val="00106F59"/>
    <w:rsid w:val="00106FB6"/>
    <w:rsid w:val="00106FD8"/>
    <w:rsid w:val="00106FDD"/>
    <w:rsid w:val="00106FEE"/>
    <w:rsid w:val="00106FF4"/>
    <w:rsid w:val="0010707E"/>
    <w:rsid w:val="00107117"/>
    <w:rsid w:val="00107160"/>
    <w:rsid w:val="00107168"/>
    <w:rsid w:val="0010716A"/>
    <w:rsid w:val="001071C5"/>
    <w:rsid w:val="001071E0"/>
    <w:rsid w:val="0010723A"/>
    <w:rsid w:val="0010726D"/>
    <w:rsid w:val="0010726E"/>
    <w:rsid w:val="00107292"/>
    <w:rsid w:val="00107315"/>
    <w:rsid w:val="00107336"/>
    <w:rsid w:val="00107350"/>
    <w:rsid w:val="0010739D"/>
    <w:rsid w:val="001073A1"/>
    <w:rsid w:val="001073E3"/>
    <w:rsid w:val="00107490"/>
    <w:rsid w:val="001074A1"/>
    <w:rsid w:val="001074BB"/>
    <w:rsid w:val="001074D8"/>
    <w:rsid w:val="001074FC"/>
    <w:rsid w:val="00107553"/>
    <w:rsid w:val="0010761E"/>
    <w:rsid w:val="00107634"/>
    <w:rsid w:val="001077D2"/>
    <w:rsid w:val="0010781A"/>
    <w:rsid w:val="0010786D"/>
    <w:rsid w:val="00107882"/>
    <w:rsid w:val="0010788C"/>
    <w:rsid w:val="00107901"/>
    <w:rsid w:val="0010791A"/>
    <w:rsid w:val="001079A3"/>
    <w:rsid w:val="00107A00"/>
    <w:rsid w:val="00107A0D"/>
    <w:rsid w:val="00107A1E"/>
    <w:rsid w:val="00107A22"/>
    <w:rsid w:val="00107A3C"/>
    <w:rsid w:val="00107A92"/>
    <w:rsid w:val="00107AA5"/>
    <w:rsid w:val="00107ADD"/>
    <w:rsid w:val="00107AE6"/>
    <w:rsid w:val="00107BB5"/>
    <w:rsid w:val="00107BC9"/>
    <w:rsid w:val="00107C0C"/>
    <w:rsid w:val="00107CAB"/>
    <w:rsid w:val="00107CB1"/>
    <w:rsid w:val="00107CB4"/>
    <w:rsid w:val="00107D04"/>
    <w:rsid w:val="00107D0E"/>
    <w:rsid w:val="00107DA7"/>
    <w:rsid w:val="00107DEC"/>
    <w:rsid w:val="00107DED"/>
    <w:rsid w:val="00107E3B"/>
    <w:rsid w:val="00107ED8"/>
    <w:rsid w:val="00107EF2"/>
    <w:rsid w:val="00107F30"/>
    <w:rsid w:val="00107F39"/>
    <w:rsid w:val="00107F9C"/>
    <w:rsid w:val="00107FB7"/>
    <w:rsid w:val="00107FBA"/>
    <w:rsid w:val="00107FBB"/>
    <w:rsid w:val="00107FFE"/>
    <w:rsid w:val="00110062"/>
    <w:rsid w:val="0011006C"/>
    <w:rsid w:val="00110070"/>
    <w:rsid w:val="001100DA"/>
    <w:rsid w:val="00110107"/>
    <w:rsid w:val="00110155"/>
    <w:rsid w:val="0011015D"/>
    <w:rsid w:val="00110163"/>
    <w:rsid w:val="00110194"/>
    <w:rsid w:val="0011021A"/>
    <w:rsid w:val="00110278"/>
    <w:rsid w:val="001102B6"/>
    <w:rsid w:val="001102B9"/>
    <w:rsid w:val="001102DC"/>
    <w:rsid w:val="00110342"/>
    <w:rsid w:val="00110353"/>
    <w:rsid w:val="0011037F"/>
    <w:rsid w:val="001103D4"/>
    <w:rsid w:val="00110468"/>
    <w:rsid w:val="001104BB"/>
    <w:rsid w:val="001104EC"/>
    <w:rsid w:val="00110524"/>
    <w:rsid w:val="0011052E"/>
    <w:rsid w:val="0011053E"/>
    <w:rsid w:val="00110554"/>
    <w:rsid w:val="001105EE"/>
    <w:rsid w:val="00110627"/>
    <w:rsid w:val="0011064B"/>
    <w:rsid w:val="0011066F"/>
    <w:rsid w:val="00110693"/>
    <w:rsid w:val="001106E5"/>
    <w:rsid w:val="001106F6"/>
    <w:rsid w:val="0011075E"/>
    <w:rsid w:val="0011076E"/>
    <w:rsid w:val="00110783"/>
    <w:rsid w:val="00110796"/>
    <w:rsid w:val="001107B1"/>
    <w:rsid w:val="00110803"/>
    <w:rsid w:val="00110857"/>
    <w:rsid w:val="0011088D"/>
    <w:rsid w:val="001108B5"/>
    <w:rsid w:val="001108DC"/>
    <w:rsid w:val="00110991"/>
    <w:rsid w:val="001109CA"/>
    <w:rsid w:val="001109D5"/>
    <w:rsid w:val="001109F9"/>
    <w:rsid w:val="00110A79"/>
    <w:rsid w:val="00110AD7"/>
    <w:rsid w:val="00110B3A"/>
    <w:rsid w:val="00110B85"/>
    <w:rsid w:val="00110BFB"/>
    <w:rsid w:val="00110C56"/>
    <w:rsid w:val="00110C8A"/>
    <w:rsid w:val="00110CAC"/>
    <w:rsid w:val="00110CC9"/>
    <w:rsid w:val="00110CCC"/>
    <w:rsid w:val="00110CE2"/>
    <w:rsid w:val="00110D2A"/>
    <w:rsid w:val="00110D54"/>
    <w:rsid w:val="00110DAB"/>
    <w:rsid w:val="00110E0A"/>
    <w:rsid w:val="00110E0E"/>
    <w:rsid w:val="00110E3E"/>
    <w:rsid w:val="00110E50"/>
    <w:rsid w:val="00110E94"/>
    <w:rsid w:val="00110E9C"/>
    <w:rsid w:val="00110EB2"/>
    <w:rsid w:val="00110EBC"/>
    <w:rsid w:val="00110F38"/>
    <w:rsid w:val="00110F55"/>
    <w:rsid w:val="00110F66"/>
    <w:rsid w:val="00110F80"/>
    <w:rsid w:val="00110F8C"/>
    <w:rsid w:val="00110FB8"/>
    <w:rsid w:val="00111021"/>
    <w:rsid w:val="0011105A"/>
    <w:rsid w:val="00111071"/>
    <w:rsid w:val="00111099"/>
    <w:rsid w:val="00111120"/>
    <w:rsid w:val="0011112C"/>
    <w:rsid w:val="00111138"/>
    <w:rsid w:val="00111145"/>
    <w:rsid w:val="00111166"/>
    <w:rsid w:val="0011118D"/>
    <w:rsid w:val="001112A9"/>
    <w:rsid w:val="001112D1"/>
    <w:rsid w:val="001112FF"/>
    <w:rsid w:val="0011130A"/>
    <w:rsid w:val="00111324"/>
    <w:rsid w:val="00111329"/>
    <w:rsid w:val="00111358"/>
    <w:rsid w:val="0011136F"/>
    <w:rsid w:val="001113B4"/>
    <w:rsid w:val="0011143E"/>
    <w:rsid w:val="00111480"/>
    <w:rsid w:val="001114F1"/>
    <w:rsid w:val="00111548"/>
    <w:rsid w:val="00111558"/>
    <w:rsid w:val="001115D4"/>
    <w:rsid w:val="00111680"/>
    <w:rsid w:val="001116FF"/>
    <w:rsid w:val="00111706"/>
    <w:rsid w:val="00111721"/>
    <w:rsid w:val="0011174A"/>
    <w:rsid w:val="0011175A"/>
    <w:rsid w:val="00111763"/>
    <w:rsid w:val="00111773"/>
    <w:rsid w:val="001117AA"/>
    <w:rsid w:val="001117AE"/>
    <w:rsid w:val="00111805"/>
    <w:rsid w:val="0011182A"/>
    <w:rsid w:val="0011189C"/>
    <w:rsid w:val="001118B4"/>
    <w:rsid w:val="00111970"/>
    <w:rsid w:val="00111A1C"/>
    <w:rsid w:val="00111A24"/>
    <w:rsid w:val="00111B05"/>
    <w:rsid w:val="00111B62"/>
    <w:rsid w:val="00111B7A"/>
    <w:rsid w:val="00111BBF"/>
    <w:rsid w:val="00111BF9"/>
    <w:rsid w:val="00111BFD"/>
    <w:rsid w:val="00111C1A"/>
    <w:rsid w:val="00111C5B"/>
    <w:rsid w:val="00111CAD"/>
    <w:rsid w:val="00111CD2"/>
    <w:rsid w:val="00111CE2"/>
    <w:rsid w:val="00111CFA"/>
    <w:rsid w:val="00111D10"/>
    <w:rsid w:val="00111D35"/>
    <w:rsid w:val="00111D80"/>
    <w:rsid w:val="00111D88"/>
    <w:rsid w:val="00111D8C"/>
    <w:rsid w:val="00111DE7"/>
    <w:rsid w:val="00111DF3"/>
    <w:rsid w:val="00111E09"/>
    <w:rsid w:val="00111E0D"/>
    <w:rsid w:val="00111E11"/>
    <w:rsid w:val="00111EB0"/>
    <w:rsid w:val="00111F28"/>
    <w:rsid w:val="0011200C"/>
    <w:rsid w:val="001120AE"/>
    <w:rsid w:val="00112112"/>
    <w:rsid w:val="00112115"/>
    <w:rsid w:val="00112186"/>
    <w:rsid w:val="001121AC"/>
    <w:rsid w:val="001121C0"/>
    <w:rsid w:val="001121E0"/>
    <w:rsid w:val="00112213"/>
    <w:rsid w:val="00112215"/>
    <w:rsid w:val="0011221C"/>
    <w:rsid w:val="0011226D"/>
    <w:rsid w:val="001122EF"/>
    <w:rsid w:val="00112306"/>
    <w:rsid w:val="0011237B"/>
    <w:rsid w:val="001123B2"/>
    <w:rsid w:val="001123F3"/>
    <w:rsid w:val="00112488"/>
    <w:rsid w:val="00112490"/>
    <w:rsid w:val="001124AB"/>
    <w:rsid w:val="001124CF"/>
    <w:rsid w:val="001124DA"/>
    <w:rsid w:val="00112534"/>
    <w:rsid w:val="0011253F"/>
    <w:rsid w:val="0011255D"/>
    <w:rsid w:val="0011257D"/>
    <w:rsid w:val="00112588"/>
    <w:rsid w:val="001125B7"/>
    <w:rsid w:val="001125C0"/>
    <w:rsid w:val="001125E1"/>
    <w:rsid w:val="001125F1"/>
    <w:rsid w:val="00112668"/>
    <w:rsid w:val="001126AF"/>
    <w:rsid w:val="001126CA"/>
    <w:rsid w:val="001127C6"/>
    <w:rsid w:val="001127DB"/>
    <w:rsid w:val="0011286C"/>
    <w:rsid w:val="0011288C"/>
    <w:rsid w:val="0011295B"/>
    <w:rsid w:val="0011299C"/>
    <w:rsid w:val="00112A0A"/>
    <w:rsid w:val="00112A0E"/>
    <w:rsid w:val="00112A59"/>
    <w:rsid w:val="00112A60"/>
    <w:rsid w:val="00112A6D"/>
    <w:rsid w:val="00112B95"/>
    <w:rsid w:val="00112BBB"/>
    <w:rsid w:val="00112BC5"/>
    <w:rsid w:val="00112BF1"/>
    <w:rsid w:val="00112C2E"/>
    <w:rsid w:val="00112C45"/>
    <w:rsid w:val="00112C51"/>
    <w:rsid w:val="00112C6A"/>
    <w:rsid w:val="00112C90"/>
    <w:rsid w:val="00112CA1"/>
    <w:rsid w:val="00112CC3"/>
    <w:rsid w:val="00112CD8"/>
    <w:rsid w:val="00112CEB"/>
    <w:rsid w:val="00112DEE"/>
    <w:rsid w:val="00112E17"/>
    <w:rsid w:val="00112EC0"/>
    <w:rsid w:val="00112ED0"/>
    <w:rsid w:val="00112ED4"/>
    <w:rsid w:val="00112F17"/>
    <w:rsid w:val="00112F4A"/>
    <w:rsid w:val="00112F59"/>
    <w:rsid w:val="00112F6B"/>
    <w:rsid w:val="00112FCF"/>
    <w:rsid w:val="00113003"/>
    <w:rsid w:val="0011303C"/>
    <w:rsid w:val="0011308D"/>
    <w:rsid w:val="001130CE"/>
    <w:rsid w:val="001130CF"/>
    <w:rsid w:val="00113101"/>
    <w:rsid w:val="00113104"/>
    <w:rsid w:val="00113165"/>
    <w:rsid w:val="00113228"/>
    <w:rsid w:val="00113244"/>
    <w:rsid w:val="00113284"/>
    <w:rsid w:val="0011328C"/>
    <w:rsid w:val="001132F2"/>
    <w:rsid w:val="00113325"/>
    <w:rsid w:val="0011332E"/>
    <w:rsid w:val="0011334E"/>
    <w:rsid w:val="001134D4"/>
    <w:rsid w:val="00113568"/>
    <w:rsid w:val="0011356B"/>
    <w:rsid w:val="0011357E"/>
    <w:rsid w:val="00113594"/>
    <w:rsid w:val="001135CE"/>
    <w:rsid w:val="001135FB"/>
    <w:rsid w:val="0011369C"/>
    <w:rsid w:val="001136BD"/>
    <w:rsid w:val="001137A4"/>
    <w:rsid w:val="0011380D"/>
    <w:rsid w:val="00113815"/>
    <w:rsid w:val="00113831"/>
    <w:rsid w:val="00113895"/>
    <w:rsid w:val="00113964"/>
    <w:rsid w:val="001139C2"/>
    <w:rsid w:val="001139D2"/>
    <w:rsid w:val="001139DE"/>
    <w:rsid w:val="00113B61"/>
    <w:rsid w:val="00113B63"/>
    <w:rsid w:val="00113B7B"/>
    <w:rsid w:val="00113B92"/>
    <w:rsid w:val="00113C11"/>
    <w:rsid w:val="00113C65"/>
    <w:rsid w:val="00113CB4"/>
    <w:rsid w:val="00113CD3"/>
    <w:rsid w:val="00113D3F"/>
    <w:rsid w:val="00113DA6"/>
    <w:rsid w:val="00113E49"/>
    <w:rsid w:val="00113E4E"/>
    <w:rsid w:val="00113E75"/>
    <w:rsid w:val="00113EA0"/>
    <w:rsid w:val="00113EC5"/>
    <w:rsid w:val="00113F03"/>
    <w:rsid w:val="00113F16"/>
    <w:rsid w:val="00113F59"/>
    <w:rsid w:val="00113F5D"/>
    <w:rsid w:val="00113F7B"/>
    <w:rsid w:val="00113FAC"/>
    <w:rsid w:val="00113FCF"/>
    <w:rsid w:val="00114010"/>
    <w:rsid w:val="00114037"/>
    <w:rsid w:val="00114044"/>
    <w:rsid w:val="00114118"/>
    <w:rsid w:val="00114180"/>
    <w:rsid w:val="0011418C"/>
    <w:rsid w:val="00114221"/>
    <w:rsid w:val="00114246"/>
    <w:rsid w:val="0011424C"/>
    <w:rsid w:val="001142E7"/>
    <w:rsid w:val="001142FC"/>
    <w:rsid w:val="00114400"/>
    <w:rsid w:val="00114465"/>
    <w:rsid w:val="0011446F"/>
    <w:rsid w:val="00114515"/>
    <w:rsid w:val="00114526"/>
    <w:rsid w:val="00114591"/>
    <w:rsid w:val="001145D1"/>
    <w:rsid w:val="00114648"/>
    <w:rsid w:val="0011465D"/>
    <w:rsid w:val="0011471E"/>
    <w:rsid w:val="001147A1"/>
    <w:rsid w:val="001147D1"/>
    <w:rsid w:val="00114817"/>
    <w:rsid w:val="00114821"/>
    <w:rsid w:val="0011484D"/>
    <w:rsid w:val="00114865"/>
    <w:rsid w:val="00114874"/>
    <w:rsid w:val="001148B7"/>
    <w:rsid w:val="001148CD"/>
    <w:rsid w:val="001148D2"/>
    <w:rsid w:val="00114923"/>
    <w:rsid w:val="0011495C"/>
    <w:rsid w:val="001149C0"/>
    <w:rsid w:val="00114A18"/>
    <w:rsid w:val="00114A41"/>
    <w:rsid w:val="00114AD0"/>
    <w:rsid w:val="00114B02"/>
    <w:rsid w:val="00114B48"/>
    <w:rsid w:val="00114B55"/>
    <w:rsid w:val="00114B5D"/>
    <w:rsid w:val="00114BB0"/>
    <w:rsid w:val="00114BD7"/>
    <w:rsid w:val="00114BEB"/>
    <w:rsid w:val="00114C44"/>
    <w:rsid w:val="00114C48"/>
    <w:rsid w:val="00114C9C"/>
    <w:rsid w:val="00114CAF"/>
    <w:rsid w:val="00114CB1"/>
    <w:rsid w:val="00114CCE"/>
    <w:rsid w:val="00114D21"/>
    <w:rsid w:val="00114E15"/>
    <w:rsid w:val="00114E37"/>
    <w:rsid w:val="00114E45"/>
    <w:rsid w:val="00114E8C"/>
    <w:rsid w:val="00114E9A"/>
    <w:rsid w:val="00114EAE"/>
    <w:rsid w:val="00114ED6"/>
    <w:rsid w:val="00114F60"/>
    <w:rsid w:val="00114FDB"/>
    <w:rsid w:val="0011504F"/>
    <w:rsid w:val="0011508B"/>
    <w:rsid w:val="001150A4"/>
    <w:rsid w:val="001150A5"/>
    <w:rsid w:val="001150AD"/>
    <w:rsid w:val="001150FF"/>
    <w:rsid w:val="0011513E"/>
    <w:rsid w:val="0011519B"/>
    <w:rsid w:val="001151A8"/>
    <w:rsid w:val="001151AB"/>
    <w:rsid w:val="001151B4"/>
    <w:rsid w:val="00115221"/>
    <w:rsid w:val="001152B2"/>
    <w:rsid w:val="00115390"/>
    <w:rsid w:val="0011539A"/>
    <w:rsid w:val="001153E6"/>
    <w:rsid w:val="00115474"/>
    <w:rsid w:val="00115476"/>
    <w:rsid w:val="0011548D"/>
    <w:rsid w:val="00115520"/>
    <w:rsid w:val="00115574"/>
    <w:rsid w:val="001155C4"/>
    <w:rsid w:val="0011562C"/>
    <w:rsid w:val="0011566E"/>
    <w:rsid w:val="00115682"/>
    <w:rsid w:val="001156A4"/>
    <w:rsid w:val="001156B3"/>
    <w:rsid w:val="001156F4"/>
    <w:rsid w:val="00115716"/>
    <w:rsid w:val="0011576F"/>
    <w:rsid w:val="00115774"/>
    <w:rsid w:val="001157A3"/>
    <w:rsid w:val="00115857"/>
    <w:rsid w:val="0011589C"/>
    <w:rsid w:val="0011589D"/>
    <w:rsid w:val="001158C5"/>
    <w:rsid w:val="001158DA"/>
    <w:rsid w:val="001158DC"/>
    <w:rsid w:val="001158F2"/>
    <w:rsid w:val="00115930"/>
    <w:rsid w:val="00115934"/>
    <w:rsid w:val="0011593B"/>
    <w:rsid w:val="00115940"/>
    <w:rsid w:val="0011596C"/>
    <w:rsid w:val="0011596D"/>
    <w:rsid w:val="00115977"/>
    <w:rsid w:val="001159E0"/>
    <w:rsid w:val="001159EA"/>
    <w:rsid w:val="00115A25"/>
    <w:rsid w:val="00115A3C"/>
    <w:rsid w:val="00115A6A"/>
    <w:rsid w:val="00115A77"/>
    <w:rsid w:val="00115A7B"/>
    <w:rsid w:val="00115AD4"/>
    <w:rsid w:val="00115B0D"/>
    <w:rsid w:val="00115B42"/>
    <w:rsid w:val="00115B99"/>
    <w:rsid w:val="00115BDA"/>
    <w:rsid w:val="00115CB9"/>
    <w:rsid w:val="00115D25"/>
    <w:rsid w:val="00115D47"/>
    <w:rsid w:val="00115D8C"/>
    <w:rsid w:val="00115DED"/>
    <w:rsid w:val="00115F3F"/>
    <w:rsid w:val="00115F41"/>
    <w:rsid w:val="00115F46"/>
    <w:rsid w:val="00115F4C"/>
    <w:rsid w:val="00115F8F"/>
    <w:rsid w:val="00115FA2"/>
    <w:rsid w:val="00115FAC"/>
    <w:rsid w:val="00115FC0"/>
    <w:rsid w:val="00115FDE"/>
    <w:rsid w:val="00116052"/>
    <w:rsid w:val="0011606E"/>
    <w:rsid w:val="001160BE"/>
    <w:rsid w:val="001160C6"/>
    <w:rsid w:val="001160CC"/>
    <w:rsid w:val="001160E4"/>
    <w:rsid w:val="00116130"/>
    <w:rsid w:val="001161A0"/>
    <w:rsid w:val="001161D2"/>
    <w:rsid w:val="001161D9"/>
    <w:rsid w:val="001161E2"/>
    <w:rsid w:val="0011622E"/>
    <w:rsid w:val="001162AC"/>
    <w:rsid w:val="001162F3"/>
    <w:rsid w:val="001162FE"/>
    <w:rsid w:val="0011634C"/>
    <w:rsid w:val="001163CE"/>
    <w:rsid w:val="00116401"/>
    <w:rsid w:val="00116452"/>
    <w:rsid w:val="00116463"/>
    <w:rsid w:val="0011647C"/>
    <w:rsid w:val="0011656F"/>
    <w:rsid w:val="001165D9"/>
    <w:rsid w:val="001166B5"/>
    <w:rsid w:val="001166DD"/>
    <w:rsid w:val="001166ED"/>
    <w:rsid w:val="0011670A"/>
    <w:rsid w:val="00116712"/>
    <w:rsid w:val="0011671A"/>
    <w:rsid w:val="00116721"/>
    <w:rsid w:val="00116799"/>
    <w:rsid w:val="001167AC"/>
    <w:rsid w:val="001168AB"/>
    <w:rsid w:val="001168BC"/>
    <w:rsid w:val="001168E9"/>
    <w:rsid w:val="00116905"/>
    <w:rsid w:val="0011696E"/>
    <w:rsid w:val="001169B0"/>
    <w:rsid w:val="00116A20"/>
    <w:rsid w:val="00116A99"/>
    <w:rsid w:val="00116A9B"/>
    <w:rsid w:val="00116ADE"/>
    <w:rsid w:val="00116B0F"/>
    <w:rsid w:val="00116B70"/>
    <w:rsid w:val="00116B7D"/>
    <w:rsid w:val="00116BBF"/>
    <w:rsid w:val="00116C2A"/>
    <w:rsid w:val="00116C32"/>
    <w:rsid w:val="00116C98"/>
    <w:rsid w:val="00116CD2"/>
    <w:rsid w:val="00116CE9"/>
    <w:rsid w:val="00116CF8"/>
    <w:rsid w:val="00116D11"/>
    <w:rsid w:val="00116D54"/>
    <w:rsid w:val="00116D55"/>
    <w:rsid w:val="00116D5D"/>
    <w:rsid w:val="00116D87"/>
    <w:rsid w:val="00116D8A"/>
    <w:rsid w:val="00116D95"/>
    <w:rsid w:val="00116DBC"/>
    <w:rsid w:val="00116DFC"/>
    <w:rsid w:val="00116E0A"/>
    <w:rsid w:val="00116EEE"/>
    <w:rsid w:val="00116F42"/>
    <w:rsid w:val="00117024"/>
    <w:rsid w:val="001170BD"/>
    <w:rsid w:val="001170E2"/>
    <w:rsid w:val="00117115"/>
    <w:rsid w:val="00117142"/>
    <w:rsid w:val="001171E2"/>
    <w:rsid w:val="001171F5"/>
    <w:rsid w:val="001171FB"/>
    <w:rsid w:val="00117203"/>
    <w:rsid w:val="0011725B"/>
    <w:rsid w:val="0011726C"/>
    <w:rsid w:val="00117285"/>
    <w:rsid w:val="001172A4"/>
    <w:rsid w:val="001172C5"/>
    <w:rsid w:val="001172F8"/>
    <w:rsid w:val="00117313"/>
    <w:rsid w:val="0011737F"/>
    <w:rsid w:val="00117393"/>
    <w:rsid w:val="001173DF"/>
    <w:rsid w:val="001173EB"/>
    <w:rsid w:val="00117401"/>
    <w:rsid w:val="00117441"/>
    <w:rsid w:val="0011746E"/>
    <w:rsid w:val="00117492"/>
    <w:rsid w:val="001174A1"/>
    <w:rsid w:val="001174EB"/>
    <w:rsid w:val="00117505"/>
    <w:rsid w:val="00117574"/>
    <w:rsid w:val="00117598"/>
    <w:rsid w:val="001175B0"/>
    <w:rsid w:val="0011760E"/>
    <w:rsid w:val="001176AA"/>
    <w:rsid w:val="001176D1"/>
    <w:rsid w:val="00117707"/>
    <w:rsid w:val="0011774F"/>
    <w:rsid w:val="00117822"/>
    <w:rsid w:val="0011783B"/>
    <w:rsid w:val="001178DE"/>
    <w:rsid w:val="001178E5"/>
    <w:rsid w:val="001178EB"/>
    <w:rsid w:val="001178F9"/>
    <w:rsid w:val="0011790E"/>
    <w:rsid w:val="001179BD"/>
    <w:rsid w:val="001179E3"/>
    <w:rsid w:val="001179F3"/>
    <w:rsid w:val="00117A3B"/>
    <w:rsid w:val="00117A7A"/>
    <w:rsid w:val="00117A98"/>
    <w:rsid w:val="00117AA4"/>
    <w:rsid w:val="00117AB0"/>
    <w:rsid w:val="00117AC0"/>
    <w:rsid w:val="00117AE2"/>
    <w:rsid w:val="00117AEA"/>
    <w:rsid w:val="00117AF2"/>
    <w:rsid w:val="00117B3E"/>
    <w:rsid w:val="00117B54"/>
    <w:rsid w:val="00117B8D"/>
    <w:rsid w:val="00117BDC"/>
    <w:rsid w:val="00117BDF"/>
    <w:rsid w:val="00117C2A"/>
    <w:rsid w:val="00117CA4"/>
    <w:rsid w:val="00117D57"/>
    <w:rsid w:val="00117D65"/>
    <w:rsid w:val="00117DBF"/>
    <w:rsid w:val="00117DD6"/>
    <w:rsid w:val="00117E02"/>
    <w:rsid w:val="00117E1F"/>
    <w:rsid w:val="00117EB3"/>
    <w:rsid w:val="00117EC4"/>
    <w:rsid w:val="00117EC5"/>
    <w:rsid w:val="00117F2E"/>
    <w:rsid w:val="00117F36"/>
    <w:rsid w:val="00117FA7"/>
    <w:rsid w:val="0012003D"/>
    <w:rsid w:val="00120052"/>
    <w:rsid w:val="00120079"/>
    <w:rsid w:val="001200AE"/>
    <w:rsid w:val="001200D5"/>
    <w:rsid w:val="001200EA"/>
    <w:rsid w:val="00120104"/>
    <w:rsid w:val="001201C9"/>
    <w:rsid w:val="001201E5"/>
    <w:rsid w:val="0012025E"/>
    <w:rsid w:val="00120294"/>
    <w:rsid w:val="001202E2"/>
    <w:rsid w:val="00120322"/>
    <w:rsid w:val="00120363"/>
    <w:rsid w:val="001203A0"/>
    <w:rsid w:val="001203AA"/>
    <w:rsid w:val="001203DE"/>
    <w:rsid w:val="001203F8"/>
    <w:rsid w:val="0012043F"/>
    <w:rsid w:val="0012049D"/>
    <w:rsid w:val="001204B7"/>
    <w:rsid w:val="001204F5"/>
    <w:rsid w:val="0012053C"/>
    <w:rsid w:val="0012053F"/>
    <w:rsid w:val="00120563"/>
    <w:rsid w:val="001205C5"/>
    <w:rsid w:val="001205DD"/>
    <w:rsid w:val="001205FB"/>
    <w:rsid w:val="0012069A"/>
    <w:rsid w:val="001206C8"/>
    <w:rsid w:val="0012076B"/>
    <w:rsid w:val="001207DE"/>
    <w:rsid w:val="00120801"/>
    <w:rsid w:val="00120820"/>
    <w:rsid w:val="00120860"/>
    <w:rsid w:val="00120868"/>
    <w:rsid w:val="001208DA"/>
    <w:rsid w:val="0012092F"/>
    <w:rsid w:val="0012096F"/>
    <w:rsid w:val="001209DE"/>
    <w:rsid w:val="001209ED"/>
    <w:rsid w:val="001209F8"/>
    <w:rsid w:val="00120A7C"/>
    <w:rsid w:val="00120AA0"/>
    <w:rsid w:val="00120AA3"/>
    <w:rsid w:val="00120ACF"/>
    <w:rsid w:val="00120AEF"/>
    <w:rsid w:val="00120B19"/>
    <w:rsid w:val="00120B1B"/>
    <w:rsid w:val="00120B6C"/>
    <w:rsid w:val="00120BA6"/>
    <w:rsid w:val="00120BCD"/>
    <w:rsid w:val="00120BDB"/>
    <w:rsid w:val="00120C60"/>
    <w:rsid w:val="00120C75"/>
    <w:rsid w:val="00120D57"/>
    <w:rsid w:val="00120D95"/>
    <w:rsid w:val="00120E7F"/>
    <w:rsid w:val="00120EA1"/>
    <w:rsid w:val="00120ECE"/>
    <w:rsid w:val="00120ECF"/>
    <w:rsid w:val="00120EDE"/>
    <w:rsid w:val="00120FEF"/>
    <w:rsid w:val="00121058"/>
    <w:rsid w:val="0012106F"/>
    <w:rsid w:val="00121092"/>
    <w:rsid w:val="00121133"/>
    <w:rsid w:val="00121173"/>
    <w:rsid w:val="001211F4"/>
    <w:rsid w:val="00121279"/>
    <w:rsid w:val="001212C0"/>
    <w:rsid w:val="0012130D"/>
    <w:rsid w:val="0012130E"/>
    <w:rsid w:val="00121335"/>
    <w:rsid w:val="0012134C"/>
    <w:rsid w:val="0012135F"/>
    <w:rsid w:val="00121363"/>
    <w:rsid w:val="00121395"/>
    <w:rsid w:val="001213DD"/>
    <w:rsid w:val="0012140A"/>
    <w:rsid w:val="0012144B"/>
    <w:rsid w:val="00121490"/>
    <w:rsid w:val="001214DC"/>
    <w:rsid w:val="001214FE"/>
    <w:rsid w:val="00121512"/>
    <w:rsid w:val="00121518"/>
    <w:rsid w:val="0012155D"/>
    <w:rsid w:val="0012159D"/>
    <w:rsid w:val="001215BF"/>
    <w:rsid w:val="001215C5"/>
    <w:rsid w:val="0012160A"/>
    <w:rsid w:val="00121651"/>
    <w:rsid w:val="00121776"/>
    <w:rsid w:val="001217DC"/>
    <w:rsid w:val="00121858"/>
    <w:rsid w:val="0012186D"/>
    <w:rsid w:val="00121874"/>
    <w:rsid w:val="00121888"/>
    <w:rsid w:val="001218E1"/>
    <w:rsid w:val="00121963"/>
    <w:rsid w:val="00121977"/>
    <w:rsid w:val="00121982"/>
    <w:rsid w:val="0012198E"/>
    <w:rsid w:val="001219A0"/>
    <w:rsid w:val="001219C9"/>
    <w:rsid w:val="001219E6"/>
    <w:rsid w:val="00121A23"/>
    <w:rsid w:val="00121A6A"/>
    <w:rsid w:val="00121ACC"/>
    <w:rsid w:val="00121ADC"/>
    <w:rsid w:val="00121B3A"/>
    <w:rsid w:val="00121B98"/>
    <w:rsid w:val="00121B9B"/>
    <w:rsid w:val="00121BB1"/>
    <w:rsid w:val="00121BEA"/>
    <w:rsid w:val="00121C3E"/>
    <w:rsid w:val="00121C75"/>
    <w:rsid w:val="00121D41"/>
    <w:rsid w:val="00121D47"/>
    <w:rsid w:val="00121D74"/>
    <w:rsid w:val="00121D83"/>
    <w:rsid w:val="00121D87"/>
    <w:rsid w:val="00121D9A"/>
    <w:rsid w:val="00121DD2"/>
    <w:rsid w:val="00121E08"/>
    <w:rsid w:val="00121E26"/>
    <w:rsid w:val="00121ED6"/>
    <w:rsid w:val="00121ED8"/>
    <w:rsid w:val="00121F64"/>
    <w:rsid w:val="00121FB7"/>
    <w:rsid w:val="00121FD8"/>
    <w:rsid w:val="00121FFC"/>
    <w:rsid w:val="00122005"/>
    <w:rsid w:val="00122007"/>
    <w:rsid w:val="0012202C"/>
    <w:rsid w:val="001220A8"/>
    <w:rsid w:val="001220C5"/>
    <w:rsid w:val="001220EC"/>
    <w:rsid w:val="0012212E"/>
    <w:rsid w:val="00122135"/>
    <w:rsid w:val="001221F4"/>
    <w:rsid w:val="001221F7"/>
    <w:rsid w:val="00122201"/>
    <w:rsid w:val="00122210"/>
    <w:rsid w:val="00122216"/>
    <w:rsid w:val="0012226F"/>
    <w:rsid w:val="001222C1"/>
    <w:rsid w:val="001222CD"/>
    <w:rsid w:val="0012237E"/>
    <w:rsid w:val="001223A2"/>
    <w:rsid w:val="001223BA"/>
    <w:rsid w:val="001223CD"/>
    <w:rsid w:val="001223FF"/>
    <w:rsid w:val="0012241C"/>
    <w:rsid w:val="00122453"/>
    <w:rsid w:val="0012246A"/>
    <w:rsid w:val="001224B0"/>
    <w:rsid w:val="001224E8"/>
    <w:rsid w:val="0012251B"/>
    <w:rsid w:val="00122559"/>
    <w:rsid w:val="0012256D"/>
    <w:rsid w:val="0012256E"/>
    <w:rsid w:val="0012267B"/>
    <w:rsid w:val="00122694"/>
    <w:rsid w:val="00122696"/>
    <w:rsid w:val="001226A4"/>
    <w:rsid w:val="001226D3"/>
    <w:rsid w:val="001226F7"/>
    <w:rsid w:val="00122754"/>
    <w:rsid w:val="00122777"/>
    <w:rsid w:val="001227BD"/>
    <w:rsid w:val="001227D3"/>
    <w:rsid w:val="001227FB"/>
    <w:rsid w:val="00122852"/>
    <w:rsid w:val="00122854"/>
    <w:rsid w:val="00122889"/>
    <w:rsid w:val="0012288A"/>
    <w:rsid w:val="001228B5"/>
    <w:rsid w:val="00122924"/>
    <w:rsid w:val="00122993"/>
    <w:rsid w:val="001229B8"/>
    <w:rsid w:val="001229C3"/>
    <w:rsid w:val="001229DA"/>
    <w:rsid w:val="001229DD"/>
    <w:rsid w:val="001229F3"/>
    <w:rsid w:val="001229F8"/>
    <w:rsid w:val="00122A0E"/>
    <w:rsid w:val="00122A25"/>
    <w:rsid w:val="00122A57"/>
    <w:rsid w:val="00122A72"/>
    <w:rsid w:val="00122A98"/>
    <w:rsid w:val="00122AA2"/>
    <w:rsid w:val="00122AF7"/>
    <w:rsid w:val="00122B4B"/>
    <w:rsid w:val="00122B5C"/>
    <w:rsid w:val="00122BA7"/>
    <w:rsid w:val="00122C42"/>
    <w:rsid w:val="00122CA7"/>
    <w:rsid w:val="00122D5F"/>
    <w:rsid w:val="00122D79"/>
    <w:rsid w:val="00122D9F"/>
    <w:rsid w:val="00122DB2"/>
    <w:rsid w:val="00122E05"/>
    <w:rsid w:val="00122E94"/>
    <w:rsid w:val="00122E99"/>
    <w:rsid w:val="00122F4E"/>
    <w:rsid w:val="00122F51"/>
    <w:rsid w:val="00122FA5"/>
    <w:rsid w:val="00123080"/>
    <w:rsid w:val="001230B2"/>
    <w:rsid w:val="001230D2"/>
    <w:rsid w:val="0012319E"/>
    <w:rsid w:val="001231AD"/>
    <w:rsid w:val="001231FF"/>
    <w:rsid w:val="0012322A"/>
    <w:rsid w:val="00123250"/>
    <w:rsid w:val="00123253"/>
    <w:rsid w:val="001232B1"/>
    <w:rsid w:val="00123306"/>
    <w:rsid w:val="00123358"/>
    <w:rsid w:val="001233FD"/>
    <w:rsid w:val="001234A5"/>
    <w:rsid w:val="001234C2"/>
    <w:rsid w:val="00123529"/>
    <w:rsid w:val="0012355C"/>
    <w:rsid w:val="00123567"/>
    <w:rsid w:val="001235BC"/>
    <w:rsid w:val="0012362A"/>
    <w:rsid w:val="00123633"/>
    <w:rsid w:val="00123696"/>
    <w:rsid w:val="001236B3"/>
    <w:rsid w:val="0012371E"/>
    <w:rsid w:val="0012374E"/>
    <w:rsid w:val="00123780"/>
    <w:rsid w:val="001237A3"/>
    <w:rsid w:val="001237CC"/>
    <w:rsid w:val="001237D9"/>
    <w:rsid w:val="001237E9"/>
    <w:rsid w:val="0012380A"/>
    <w:rsid w:val="00123841"/>
    <w:rsid w:val="0012389D"/>
    <w:rsid w:val="001238D1"/>
    <w:rsid w:val="001239D0"/>
    <w:rsid w:val="00123A12"/>
    <w:rsid w:val="00123A2A"/>
    <w:rsid w:val="00123A38"/>
    <w:rsid w:val="00123A5B"/>
    <w:rsid w:val="00123A61"/>
    <w:rsid w:val="00123A9E"/>
    <w:rsid w:val="00123AD9"/>
    <w:rsid w:val="00123B0E"/>
    <w:rsid w:val="00123B46"/>
    <w:rsid w:val="00123C69"/>
    <w:rsid w:val="00123CD7"/>
    <w:rsid w:val="00123CE2"/>
    <w:rsid w:val="00123D0F"/>
    <w:rsid w:val="00123D3C"/>
    <w:rsid w:val="00123D4E"/>
    <w:rsid w:val="00123D8E"/>
    <w:rsid w:val="00123E24"/>
    <w:rsid w:val="00123E5F"/>
    <w:rsid w:val="00123E8E"/>
    <w:rsid w:val="00123E9C"/>
    <w:rsid w:val="00123EC7"/>
    <w:rsid w:val="00123EDC"/>
    <w:rsid w:val="00123EFC"/>
    <w:rsid w:val="00123F25"/>
    <w:rsid w:val="00123F3A"/>
    <w:rsid w:val="00123F9C"/>
    <w:rsid w:val="00123FB9"/>
    <w:rsid w:val="0012408D"/>
    <w:rsid w:val="001240AA"/>
    <w:rsid w:val="001240E5"/>
    <w:rsid w:val="00124146"/>
    <w:rsid w:val="00124199"/>
    <w:rsid w:val="001241A5"/>
    <w:rsid w:val="001241E2"/>
    <w:rsid w:val="001241F9"/>
    <w:rsid w:val="0012428B"/>
    <w:rsid w:val="001242A8"/>
    <w:rsid w:val="001242E4"/>
    <w:rsid w:val="00124301"/>
    <w:rsid w:val="0012436A"/>
    <w:rsid w:val="00124413"/>
    <w:rsid w:val="00124417"/>
    <w:rsid w:val="0012446E"/>
    <w:rsid w:val="00124487"/>
    <w:rsid w:val="001244B0"/>
    <w:rsid w:val="00124517"/>
    <w:rsid w:val="00124553"/>
    <w:rsid w:val="00124565"/>
    <w:rsid w:val="00124574"/>
    <w:rsid w:val="00124589"/>
    <w:rsid w:val="00124603"/>
    <w:rsid w:val="0012460E"/>
    <w:rsid w:val="00124667"/>
    <w:rsid w:val="00124692"/>
    <w:rsid w:val="001246A4"/>
    <w:rsid w:val="001246E7"/>
    <w:rsid w:val="0012471D"/>
    <w:rsid w:val="00124722"/>
    <w:rsid w:val="00124751"/>
    <w:rsid w:val="00124788"/>
    <w:rsid w:val="001247C5"/>
    <w:rsid w:val="00124819"/>
    <w:rsid w:val="00124840"/>
    <w:rsid w:val="001248A8"/>
    <w:rsid w:val="00124916"/>
    <w:rsid w:val="00124956"/>
    <w:rsid w:val="001249CD"/>
    <w:rsid w:val="00124A26"/>
    <w:rsid w:val="00124A40"/>
    <w:rsid w:val="00124A5C"/>
    <w:rsid w:val="00124AAC"/>
    <w:rsid w:val="00124AE2"/>
    <w:rsid w:val="00124B07"/>
    <w:rsid w:val="00124B17"/>
    <w:rsid w:val="00124B1D"/>
    <w:rsid w:val="00124B28"/>
    <w:rsid w:val="00124B6F"/>
    <w:rsid w:val="00124B7D"/>
    <w:rsid w:val="00124B84"/>
    <w:rsid w:val="00124BED"/>
    <w:rsid w:val="00124C0C"/>
    <w:rsid w:val="00124C37"/>
    <w:rsid w:val="00124CC7"/>
    <w:rsid w:val="00124CEC"/>
    <w:rsid w:val="00124CF7"/>
    <w:rsid w:val="00124D69"/>
    <w:rsid w:val="00124DD5"/>
    <w:rsid w:val="00124E13"/>
    <w:rsid w:val="00124F38"/>
    <w:rsid w:val="00124F8B"/>
    <w:rsid w:val="0012505F"/>
    <w:rsid w:val="00125069"/>
    <w:rsid w:val="0012506B"/>
    <w:rsid w:val="001250A0"/>
    <w:rsid w:val="00125105"/>
    <w:rsid w:val="00125191"/>
    <w:rsid w:val="001251B9"/>
    <w:rsid w:val="00125219"/>
    <w:rsid w:val="00125244"/>
    <w:rsid w:val="001252EA"/>
    <w:rsid w:val="00125303"/>
    <w:rsid w:val="00125345"/>
    <w:rsid w:val="0012538E"/>
    <w:rsid w:val="00125413"/>
    <w:rsid w:val="001254A9"/>
    <w:rsid w:val="001254AB"/>
    <w:rsid w:val="00125508"/>
    <w:rsid w:val="00125517"/>
    <w:rsid w:val="00125522"/>
    <w:rsid w:val="00125526"/>
    <w:rsid w:val="00125568"/>
    <w:rsid w:val="001255DF"/>
    <w:rsid w:val="001255F8"/>
    <w:rsid w:val="0012560D"/>
    <w:rsid w:val="00125638"/>
    <w:rsid w:val="00125682"/>
    <w:rsid w:val="001256C9"/>
    <w:rsid w:val="0012571F"/>
    <w:rsid w:val="0012574A"/>
    <w:rsid w:val="00125785"/>
    <w:rsid w:val="00125797"/>
    <w:rsid w:val="001257A1"/>
    <w:rsid w:val="0012582B"/>
    <w:rsid w:val="00125849"/>
    <w:rsid w:val="0012584E"/>
    <w:rsid w:val="00125853"/>
    <w:rsid w:val="0012586B"/>
    <w:rsid w:val="001258CD"/>
    <w:rsid w:val="001258DB"/>
    <w:rsid w:val="0012591D"/>
    <w:rsid w:val="00125965"/>
    <w:rsid w:val="001259BA"/>
    <w:rsid w:val="00125A1A"/>
    <w:rsid w:val="00125A32"/>
    <w:rsid w:val="00125A58"/>
    <w:rsid w:val="00125A8A"/>
    <w:rsid w:val="00125A9C"/>
    <w:rsid w:val="00125AD7"/>
    <w:rsid w:val="00125AEB"/>
    <w:rsid w:val="00125B20"/>
    <w:rsid w:val="00125B3D"/>
    <w:rsid w:val="00125B46"/>
    <w:rsid w:val="00125B63"/>
    <w:rsid w:val="00125C6A"/>
    <w:rsid w:val="00125C9F"/>
    <w:rsid w:val="00125CC7"/>
    <w:rsid w:val="00125CD6"/>
    <w:rsid w:val="00125D01"/>
    <w:rsid w:val="00125D25"/>
    <w:rsid w:val="00125D96"/>
    <w:rsid w:val="00125DC6"/>
    <w:rsid w:val="00125E1D"/>
    <w:rsid w:val="00125E28"/>
    <w:rsid w:val="00125E4A"/>
    <w:rsid w:val="00125E98"/>
    <w:rsid w:val="00125F2C"/>
    <w:rsid w:val="00125F72"/>
    <w:rsid w:val="00125FA4"/>
    <w:rsid w:val="00125FFE"/>
    <w:rsid w:val="00126015"/>
    <w:rsid w:val="0012603A"/>
    <w:rsid w:val="0012604E"/>
    <w:rsid w:val="00126064"/>
    <w:rsid w:val="001260F2"/>
    <w:rsid w:val="00126103"/>
    <w:rsid w:val="00126119"/>
    <w:rsid w:val="0012612C"/>
    <w:rsid w:val="00126168"/>
    <w:rsid w:val="00126191"/>
    <w:rsid w:val="001261B5"/>
    <w:rsid w:val="001261C9"/>
    <w:rsid w:val="001261FD"/>
    <w:rsid w:val="00126219"/>
    <w:rsid w:val="0012621C"/>
    <w:rsid w:val="00126270"/>
    <w:rsid w:val="00126277"/>
    <w:rsid w:val="00126343"/>
    <w:rsid w:val="0012636A"/>
    <w:rsid w:val="00126374"/>
    <w:rsid w:val="00126383"/>
    <w:rsid w:val="00126439"/>
    <w:rsid w:val="001264A3"/>
    <w:rsid w:val="001264EA"/>
    <w:rsid w:val="001264EF"/>
    <w:rsid w:val="0012658C"/>
    <w:rsid w:val="001265B8"/>
    <w:rsid w:val="001265BE"/>
    <w:rsid w:val="001265D5"/>
    <w:rsid w:val="001265FF"/>
    <w:rsid w:val="00126609"/>
    <w:rsid w:val="0012660E"/>
    <w:rsid w:val="0012666C"/>
    <w:rsid w:val="001266E6"/>
    <w:rsid w:val="001266E9"/>
    <w:rsid w:val="00126745"/>
    <w:rsid w:val="0012674A"/>
    <w:rsid w:val="001267A3"/>
    <w:rsid w:val="001267B4"/>
    <w:rsid w:val="001267DA"/>
    <w:rsid w:val="001267E6"/>
    <w:rsid w:val="00126831"/>
    <w:rsid w:val="00126843"/>
    <w:rsid w:val="00126880"/>
    <w:rsid w:val="001268AB"/>
    <w:rsid w:val="001268C1"/>
    <w:rsid w:val="001268C9"/>
    <w:rsid w:val="001268EE"/>
    <w:rsid w:val="001268F8"/>
    <w:rsid w:val="0012692A"/>
    <w:rsid w:val="001269F0"/>
    <w:rsid w:val="001269FD"/>
    <w:rsid w:val="00126A13"/>
    <w:rsid w:val="00126A1E"/>
    <w:rsid w:val="00126A94"/>
    <w:rsid w:val="00126AB6"/>
    <w:rsid w:val="00126AC4"/>
    <w:rsid w:val="00126AC6"/>
    <w:rsid w:val="00126AD0"/>
    <w:rsid w:val="00126B20"/>
    <w:rsid w:val="00126B25"/>
    <w:rsid w:val="00126B2D"/>
    <w:rsid w:val="00126B33"/>
    <w:rsid w:val="00126B62"/>
    <w:rsid w:val="00126B88"/>
    <w:rsid w:val="00126BAB"/>
    <w:rsid w:val="00126CC4"/>
    <w:rsid w:val="00126CD4"/>
    <w:rsid w:val="00126CF9"/>
    <w:rsid w:val="00126D5D"/>
    <w:rsid w:val="00126D75"/>
    <w:rsid w:val="00126D84"/>
    <w:rsid w:val="00126D8C"/>
    <w:rsid w:val="00126D92"/>
    <w:rsid w:val="00126D9E"/>
    <w:rsid w:val="00126DBD"/>
    <w:rsid w:val="00126DC8"/>
    <w:rsid w:val="00126DFC"/>
    <w:rsid w:val="00126E19"/>
    <w:rsid w:val="00126E3A"/>
    <w:rsid w:val="00126E46"/>
    <w:rsid w:val="00126E7A"/>
    <w:rsid w:val="00126EA3"/>
    <w:rsid w:val="00126F45"/>
    <w:rsid w:val="00126F46"/>
    <w:rsid w:val="00126F5F"/>
    <w:rsid w:val="00126F64"/>
    <w:rsid w:val="00126FA7"/>
    <w:rsid w:val="00126FC3"/>
    <w:rsid w:val="00127005"/>
    <w:rsid w:val="00127026"/>
    <w:rsid w:val="00127097"/>
    <w:rsid w:val="00127115"/>
    <w:rsid w:val="00127119"/>
    <w:rsid w:val="0012715A"/>
    <w:rsid w:val="00127184"/>
    <w:rsid w:val="0012718B"/>
    <w:rsid w:val="001271A6"/>
    <w:rsid w:val="001271FF"/>
    <w:rsid w:val="00127231"/>
    <w:rsid w:val="00127234"/>
    <w:rsid w:val="00127239"/>
    <w:rsid w:val="001272CB"/>
    <w:rsid w:val="0012733C"/>
    <w:rsid w:val="00127343"/>
    <w:rsid w:val="0012734E"/>
    <w:rsid w:val="0012736A"/>
    <w:rsid w:val="00127380"/>
    <w:rsid w:val="001273A6"/>
    <w:rsid w:val="001273AF"/>
    <w:rsid w:val="00127408"/>
    <w:rsid w:val="001274B0"/>
    <w:rsid w:val="001274B7"/>
    <w:rsid w:val="001274E2"/>
    <w:rsid w:val="001275B4"/>
    <w:rsid w:val="0012760A"/>
    <w:rsid w:val="0012763D"/>
    <w:rsid w:val="0012764B"/>
    <w:rsid w:val="001276B6"/>
    <w:rsid w:val="00127799"/>
    <w:rsid w:val="001277EA"/>
    <w:rsid w:val="00127814"/>
    <w:rsid w:val="0012782D"/>
    <w:rsid w:val="001278C2"/>
    <w:rsid w:val="001278E6"/>
    <w:rsid w:val="001278F3"/>
    <w:rsid w:val="00127966"/>
    <w:rsid w:val="0012796E"/>
    <w:rsid w:val="00127AA7"/>
    <w:rsid w:val="00127AE7"/>
    <w:rsid w:val="00127AF7"/>
    <w:rsid w:val="00127B4E"/>
    <w:rsid w:val="00127B68"/>
    <w:rsid w:val="00127B7D"/>
    <w:rsid w:val="00127B91"/>
    <w:rsid w:val="00127BC6"/>
    <w:rsid w:val="00127BD8"/>
    <w:rsid w:val="00127C05"/>
    <w:rsid w:val="00127C5E"/>
    <w:rsid w:val="00127D35"/>
    <w:rsid w:val="00127D5A"/>
    <w:rsid w:val="00127D60"/>
    <w:rsid w:val="00127DBD"/>
    <w:rsid w:val="00127DC8"/>
    <w:rsid w:val="00127DD3"/>
    <w:rsid w:val="00127DDB"/>
    <w:rsid w:val="00127E16"/>
    <w:rsid w:val="00127E4E"/>
    <w:rsid w:val="00127E96"/>
    <w:rsid w:val="00127EB8"/>
    <w:rsid w:val="00127EC8"/>
    <w:rsid w:val="00127F2D"/>
    <w:rsid w:val="00127F48"/>
    <w:rsid w:val="00127F9D"/>
    <w:rsid w:val="0012FDB7"/>
    <w:rsid w:val="00130027"/>
    <w:rsid w:val="00130070"/>
    <w:rsid w:val="00130096"/>
    <w:rsid w:val="0013009F"/>
    <w:rsid w:val="001300CE"/>
    <w:rsid w:val="001300F7"/>
    <w:rsid w:val="001300F9"/>
    <w:rsid w:val="0013012A"/>
    <w:rsid w:val="0013013A"/>
    <w:rsid w:val="00130195"/>
    <w:rsid w:val="001301FA"/>
    <w:rsid w:val="001301FC"/>
    <w:rsid w:val="00130218"/>
    <w:rsid w:val="00130237"/>
    <w:rsid w:val="0013025A"/>
    <w:rsid w:val="001302CC"/>
    <w:rsid w:val="0013032C"/>
    <w:rsid w:val="00130330"/>
    <w:rsid w:val="00130333"/>
    <w:rsid w:val="001303AB"/>
    <w:rsid w:val="0013043C"/>
    <w:rsid w:val="0013047F"/>
    <w:rsid w:val="001304A0"/>
    <w:rsid w:val="001304C7"/>
    <w:rsid w:val="001304D9"/>
    <w:rsid w:val="001305C5"/>
    <w:rsid w:val="0013063C"/>
    <w:rsid w:val="00130655"/>
    <w:rsid w:val="001306CE"/>
    <w:rsid w:val="001306FE"/>
    <w:rsid w:val="0013074B"/>
    <w:rsid w:val="001307AC"/>
    <w:rsid w:val="00130830"/>
    <w:rsid w:val="0013085E"/>
    <w:rsid w:val="00130893"/>
    <w:rsid w:val="001308CF"/>
    <w:rsid w:val="001308FD"/>
    <w:rsid w:val="0013097C"/>
    <w:rsid w:val="00130A41"/>
    <w:rsid w:val="00130A42"/>
    <w:rsid w:val="00130B09"/>
    <w:rsid w:val="00130B0C"/>
    <w:rsid w:val="00130B2A"/>
    <w:rsid w:val="00130B55"/>
    <w:rsid w:val="00130BC0"/>
    <w:rsid w:val="00130C32"/>
    <w:rsid w:val="00130C3B"/>
    <w:rsid w:val="00130C8E"/>
    <w:rsid w:val="00130D09"/>
    <w:rsid w:val="00130D2D"/>
    <w:rsid w:val="00130D5C"/>
    <w:rsid w:val="00130D84"/>
    <w:rsid w:val="00130DBB"/>
    <w:rsid w:val="00130DEB"/>
    <w:rsid w:val="00130DF8"/>
    <w:rsid w:val="00130E14"/>
    <w:rsid w:val="00130E9A"/>
    <w:rsid w:val="00130EA9"/>
    <w:rsid w:val="00130EF5"/>
    <w:rsid w:val="00130F7E"/>
    <w:rsid w:val="00130FC9"/>
    <w:rsid w:val="00131024"/>
    <w:rsid w:val="00131029"/>
    <w:rsid w:val="0013103F"/>
    <w:rsid w:val="0013107A"/>
    <w:rsid w:val="0013109F"/>
    <w:rsid w:val="001310B2"/>
    <w:rsid w:val="0013110E"/>
    <w:rsid w:val="00131132"/>
    <w:rsid w:val="00131137"/>
    <w:rsid w:val="00131162"/>
    <w:rsid w:val="001311AB"/>
    <w:rsid w:val="001311D8"/>
    <w:rsid w:val="001312D6"/>
    <w:rsid w:val="00131319"/>
    <w:rsid w:val="00131349"/>
    <w:rsid w:val="0013137D"/>
    <w:rsid w:val="001313AD"/>
    <w:rsid w:val="001313E4"/>
    <w:rsid w:val="00131480"/>
    <w:rsid w:val="001314BB"/>
    <w:rsid w:val="001314C2"/>
    <w:rsid w:val="001314FE"/>
    <w:rsid w:val="001315B8"/>
    <w:rsid w:val="001315D8"/>
    <w:rsid w:val="001315F2"/>
    <w:rsid w:val="00131612"/>
    <w:rsid w:val="0013161E"/>
    <w:rsid w:val="0013166C"/>
    <w:rsid w:val="001316AD"/>
    <w:rsid w:val="001316CA"/>
    <w:rsid w:val="0013171E"/>
    <w:rsid w:val="0013173F"/>
    <w:rsid w:val="00131804"/>
    <w:rsid w:val="00131848"/>
    <w:rsid w:val="00131854"/>
    <w:rsid w:val="0013186F"/>
    <w:rsid w:val="00131895"/>
    <w:rsid w:val="001318DA"/>
    <w:rsid w:val="0013190D"/>
    <w:rsid w:val="001319A9"/>
    <w:rsid w:val="00131A0B"/>
    <w:rsid w:val="00131AC3"/>
    <w:rsid w:val="00131ACC"/>
    <w:rsid w:val="00131AE9"/>
    <w:rsid w:val="00131B40"/>
    <w:rsid w:val="00131B9E"/>
    <w:rsid w:val="00131BF4"/>
    <w:rsid w:val="00131C3A"/>
    <w:rsid w:val="00131C6E"/>
    <w:rsid w:val="00131CCB"/>
    <w:rsid w:val="00131CDF"/>
    <w:rsid w:val="00131CFB"/>
    <w:rsid w:val="00131D2C"/>
    <w:rsid w:val="00131DBA"/>
    <w:rsid w:val="00131DD3"/>
    <w:rsid w:val="00131DDE"/>
    <w:rsid w:val="00131DE9"/>
    <w:rsid w:val="00131DEC"/>
    <w:rsid w:val="00131DF3"/>
    <w:rsid w:val="00131E1E"/>
    <w:rsid w:val="00131E58"/>
    <w:rsid w:val="00131EF2"/>
    <w:rsid w:val="00131EF5"/>
    <w:rsid w:val="00131F1F"/>
    <w:rsid w:val="00131F28"/>
    <w:rsid w:val="00131F3E"/>
    <w:rsid w:val="00131F99"/>
    <w:rsid w:val="00131FA7"/>
    <w:rsid w:val="00132016"/>
    <w:rsid w:val="00132094"/>
    <w:rsid w:val="001320B4"/>
    <w:rsid w:val="001321B6"/>
    <w:rsid w:val="001321C1"/>
    <w:rsid w:val="001321C6"/>
    <w:rsid w:val="00132247"/>
    <w:rsid w:val="00132259"/>
    <w:rsid w:val="001322A1"/>
    <w:rsid w:val="00132305"/>
    <w:rsid w:val="0013236B"/>
    <w:rsid w:val="0013236C"/>
    <w:rsid w:val="00132385"/>
    <w:rsid w:val="00132440"/>
    <w:rsid w:val="0013247B"/>
    <w:rsid w:val="00132480"/>
    <w:rsid w:val="00132502"/>
    <w:rsid w:val="0013256C"/>
    <w:rsid w:val="0013257B"/>
    <w:rsid w:val="00132637"/>
    <w:rsid w:val="0013265E"/>
    <w:rsid w:val="001326AC"/>
    <w:rsid w:val="001326F2"/>
    <w:rsid w:val="0013270D"/>
    <w:rsid w:val="00132728"/>
    <w:rsid w:val="00132760"/>
    <w:rsid w:val="00132770"/>
    <w:rsid w:val="00132772"/>
    <w:rsid w:val="001327C4"/>
    <w:rsid w:val="001327F2"/>
    <w:rsid w:val="00132810"/>
    <w:rsid w:val="00132836"/>
    <w:rsid w:val="0013283B"/>
    <w:rsid w:val="001328AA"/>
    <w:rsid w:val="00132902"/>
    <w:rsid w:val="00132909"/>
    <w:rsid w:val="00132925"/>
    <w:rsid w:val="001329A0"/>
    <w:rsid w:val="001329EF"/>
    <w:rsid w:val="00132A55"/>
    <w:rsid w:val="00132A6C"/>
    <w:rsid w:val="00132AB1"/>
    <w:rsid w:val="00132AFB"/>
    <w:rsid w:val="00132BFA"/>
    <w:rsid w:val="00132BFB"/>
    <w:rsid w:val="00132C14"/>
    <w:rsid w:val="00132C8B"/>
    <w:rsid w:val="00132C9B"/>
    <w:rsid w:val="00132D63"/>
    <w:rsid w:val="00132DD3"/>
    <w:rsid w:val="00132E41"/>
    <w:rsid w:val="00132ECA"/>
    <w:rsid w:val="00132ED7"/>
    <w:rsid w:val="00132F08"/>
    <w:rsid w:val="00132F0B"/>
    <w:rsid w:val="00132F1B"/>
    <w:rsid w:val="00132F40"/>
    <w:rsid w:val="00132F5B"/>
    <w:rsid w:val="00132F7C"/>
    <w:rsid w:val="00132FAF"/>
    <w:rsid w:val="0013305A"/>
    <w:rsid w:val="001330ED"/>
    <w:rsid w:val="0013311D"/>
    <w:rsid w:val="00133139"/>
    <w:rsid w:val="0013316A"/>
    <w:rsid w:val="0013319C"/>
    <w:rsid w:val="001331A0"/>
    <w:rsid w:val="001331AE"/>
    <w:rsid w:val="001331BD"/>
    <w:rsid w:val="001331CA"/>
    <w:rsid w:val="00133234"/>
    <w:rsid w:val="00133297"/>
    <w:rsid w:val="001332BC"/>
    <w:rsid w:val="001332ED"/>
    <w:rsid w:val="00133309"/>
    <w:rsid w:val="00133339"/>
    <w:rsid w:val="00133391"/>
    <w:rsid w:val="00133397"/>
    <w:rsid w:val="0013339F"/>
    <w:rsid w:val="001333D6"/>
    <w:rsid w:val="00133474"/>
    <w:rsid w:val="00133496"/>
    <w:rsid w:val="001334DD"/>
    <w:rsid w:val="001334E6"/>
    <w:rsid w:val="001334F6"/>
    <w:rsid w:val="0013355B"/>
    <w:rsid w:val="001335D4"/>
    <w:rsid w:val="001335DE"/>
    <w:rsid w:val="001335FB"/>
    <w:rsid w:val="001335FC"/>
    <w:rsid w:val="00133625"/>
    <w:rsid w:val="00133660"/>
    <w:rsid w:val="001336E0"/>
    <w:rsid w:val="0013370A"/>
    <w:rsid w:val="0013371A"/>
    <w:rsid w:val="00133785"/>
    <w:rsid w:val="0013378E"/>
    <w:rsid w:val="00133811"/>
    <w:rsid w:val="0013382A"/>
    <w:rsid w:val="0013389F"/>
    <w:rsid w:val="001338EA"/>
    <w:rsid w:val="001338EF"/>
    <w:rsid w:val="00133915"/>
    <w:rsid w:val="0013392D"/>
    <w:rsid w:val="00133940"/>
    <w:rsid w:val="0013399B"/>
    <w:rsid w:val="001339F9"/>
    <w:rsid w:val="00133A2A"/>
    <w:rsid w:val="00133A49"/>
    <w:rsid w:val="00133A66"/>
    <w:rsid w:val="00133ABE"/>
    <w:rsid w:val="00133B9C"/>
    <w:rsid w:val="00133B9E"/>
    <w:rsid w:val="00133BE8"/>
    <w:rsid w:val="00133C35"/>
    <w:rsid w:val="00133C84"/>
    <w:rsid w:val="00133CCA"/>
    <w:rsid w:val="00133D26"/>
    <w:rsid w:val="00133D60"/>
    <w:rsid w:val="00133D99"/>
    <w:rsid w:val="00133DC1"/>
    <w:rsid w:val="00133E39"/>
    <w:rsid w:val="00133E75"/>
    <w:rsid w:val="00133EFE"/>
    <w:rsid w:val="00133F17"/>
    <w:rsid w:val="00133F37"/>
    <w:rsid w:val="00133F68"/>
    <w:rsid w:val="00133F87"/>
    <w:rsid w:val="00133FD3"/>
    <w:rsid w:val="0013401C"/>
    <w:rsid w:val="0013402D"/>
    <w:rsid w:val="001340A9"/>
    <w:rsid w:val="001340B3"/>
    <w:rsid w:val="001340B4"/>
    <w:rsid w:val="00134138"/>
    <w:rsid w:val="0013414D"/>
    <w:rsid w:val="00134196"/>
    <w:rsid w:val="001341A3"/>
    <w:rsid w:val="001341CB"/>
    <w:rsid w:val="001341D2"/>
    <w:rsid w:val="001341DC"/>
    <w:rsid w:val="001341EF"/>
    <w:rsid w:val="001341FE"/>
    <w:rsid w:val="0013420F"/>
    <w:rsid w:val="00134211"/>
    <w:rsid w:val="00134227"/>
    <w:rsid w:val="0013422D"/>
    <w:rsid w:val="0013427E"/>
    <w:rsid w:val="001342B1"/>
    <w:rsid w:val="00134338"/>
    <w:rsid w:val="0013433C"/>
    <w:rsid w:val="00134340"/>
    <w:rsid w:val="00134373"/>
    <w:rsid w:val="001343BB"/>
    <w:rsid w:val="001343E8"/>
    <w:rsid w:val="0013440F"/>
    <w:rsid w:val="00134418"/>
    <w:rsid w:val="00134420"/>
    <w:rsid w:val="00134431"/>
    <w:rsid w:val="00134441"/>
    <w:rsid w:val="00134476"/>
    <w:rsid w:val="00134488"/>
    <w:rsid w:val="001344AC"/>
    <w:rsid w:val="001344B6"/>
    <w:rsid w:val="001344E9"/>
    <w:rsid w:val="0013455E"/>
    <w:rsid w:val="00134565"/>
    <w:rsid w:val="00134595"/>
    <w:rsid w:val="00134605"/>
    <w:rsid w:val="0013464E"/>
    <w:rsid w:val="0013472F"/>
    <w:rsid w:val="0013476B"/>
    <w:rsid w:val="00134772"/>
    <w:rsid w:val="00134797"/>
    <w:rsid w:val="001347DE"/>
    <w:rsid w:val="001347ED"/>
    <w:rsid w:val="00134840"/>
    <w:rsid w:val="001348A3"/>
    <w:rsid w:val="001348AB"/>
    <w:rsid w:val="001348F2"/>
    <w:rsid w:val="00134926"/>
    <w:rsid w:val="00134975"/>
    <w:rsid w:val="00134A01"/>
    <w:rsid w:val="00134A12"/>
    <w:rsid w:val="00134AC5"/>
    <w:rsid w:val="00134ACC"/>
    <w:rsid w:val="00134B51"/>
    <w:rsid w:val="00134B55"/>
    <w:rsid w:val="00134B86"/>
    <w:rsid w:val="00134BDB"/>
    <w:rsid w:val="00134C1A"/>
    <w:rsid w:val="00134C3F"/>
    <w:rsid w:val="00134C44"/>
    <w:rsid w:val="00134C75"/>
    <w:rsid w:val="00134C9B"/>
    <w:rsid w:val="00134CB7"/>
    <w:rsid w:val="00134CCD"/>
    <w:rsid w:val="00134D28"/>
    <w:rsid w:val="00134D4D"/>
    <w:rsid w:val="00134D76"/>
    <w:rsid w:val="00134DAB"/>
    <w:rsid w:val="00134E12"/>
    <w:rsid w:val="00134E1F"/>
    <w:rsid w:val="00134E29"/>
    <w:rsid w:val="00134E3E"/>
    <w:rsid w:val="00134E48"/>
    <w:rsid w:val="00134E49"/>
    <w:rsid w:val="00134E4A"/>
    <w:rsid w:val="00134E51"/>
    <w:rsid w:val="00134E88"/>
    <w:rsid w:val="00134F0B"/>
    <w:rsid w:val="00134F48"/>
    <w:rsid w:val="00134F4A"/>
    <w:rsid w:val="00134F6B"/>
    <w:rsid w:val="00134F77"/>
    <w:rsid w:val="00134F84"/>
    <w:rsid w:val="00134FD5"/>
    <w:rsid w:val="00135020"/>
    <w:rsid w:val="0013509D"/>
    <w:rsid w:val="001350B2"/>
    <w:rsid w:val="001350EB"/>
    <w:rsid w:val="001350F7"/>
    <w:rsid w:val="001350FD"/>
    <w:rsid w:val="00135142"/>
    <w:rsid w:val="00135191"/>
    <w:rsid w:val="001351C8"/>
    <w:rsid w:val="00135215"/>
    <w:rsid w:val="0013524F"/>
    <w:rsid w:val="00135258"/>
    <w:rsid w:val="00135287"/>
    <w:rsid w:val="00135385"/>
    <w:rsid w:val="001353B0"/>
    <w:rsid w:val="00135477"/>
    <w:rsid w:val="001354AD"/>
    <w:rsid w:val="001354DA"/>
    <w:rsid w:val="00135501"/>
    <w:rsid w:val="0013552F"/>
    <w:rsid w:val="00135540"/>
    <w:rsid w:val="0013555F"/>
    <w:rsid w:val="00135564"/>
    <w:rsid w:val="00135660"/>
    <w:rsid w:val="00135677"/>
    <w:rsid w:val="00135679"/>
    <w:rsid w:val="0013568A"/>
    <w:rsid w:val="001356AB"/>
    <w:rsid w:val="00135773"/>
    <w:rsid w:val="001357B1"/>
    <w:rsid w:val="001357B4"/>
    <w:rsid w:val="00135818"/>
    <w:rsid w:val="0013581D"/>
    <w:rsid w:val="00135852"/>
    <w:rsid w:val="00135865"/>
    <w:rsid w:val="001358E8"/>
    <w:rsid w:val="001358F9"/>
    <w:rsid w:val="00135912"/>
    <w:rsid w:val="0013591E"/>
    <w:rsid w:val="00135934"/>
    <w:rsid w:val="00135984"/>
    <w:rsid w:val="0013599C"/>
    <w:rsid w:val="001359C4"/>
    <w:rsid w:val="001359C5"/>
    <w:rsid w:val="001359E9"/>
    <w:rsid w:val="00135A20"/>
    <w:rsid w:val="00135A5D"/>
    <w:rsid w:val="00135A79"/>
    <w:rsid w:val="00135A9B"/>
    <w:rsid w:val="00135AB2"/>
    <w:rsid w:val="00135AD8"/>
    <w:rsid w:val="00135B1C"/>
    <w:rsid w:val="00135B59"/>
    <w:rsid w:val="00135B8C"/>
    <w:rsid w:val="00135BFB"/>
    <w:rsid w:val="00135C11"/>
    <w:rsid w:val="00135C29"/>
    <w:rsid w:val="00135C6E"/>
    <w:rsid w:val="00135C9D"/>
    <w:rsid w:val="00135CD3"/>
    <w:rsid w:val="00135CEA"/>
    <w:rsid w:val="00135CF1"/>
    <w:rsid w:val="00135D3A"/>
    <w:rsid w:val="00135D3B"/>
    <w:rsid w:val="00135D3E"/>
    <w:rsid w:val="00135D58"/>
    <w:rsid w:val="00135DA9"/>
    <w:rsid w:val="00135EF6"/>
    <w:rsid w:val="00135F36"/>
    <w:rsid w:val="00135F7B"/>
    <w:rsid w:val="00135F8D"/>
    <w:rsid w:val="00135FAC"/>
    <w:rsid w:val="00135FE3"/>
    <w:rsid w:val="00136059"/>
    <w:rsid w:val="00136065"/>
    <w:rsid w:val="0013609D"/>
    <w:rsid w:val="001360F8"/>
    <w:rsid w:val="00136116"/>
    <w:rsid w:val="0013611B"/>
    <w:rsid w:val="0013611E"/>
    <w:rsid w:val="00136132"/>
    <w:rsid w:val="00136149"/>
    <w:rsid w:val="00136153"/>
    <w:rsid w:val="00136155"/>
    <w:rsid w:val="001361D1"/>
    <w:rsid w:val="001361EA"/>
    <w:rsid w:val="001362D6"/>
    <w:rsid w:val="00136338"/>
    <w:rsid w:val="00136392"/>
    <w:rsid w:val="001363A3"/>
    <w:rsid w:val="001363CD"/>
    <w:rsid w:val="001364B6"/>
    <w:rsid w:val="0013652D"/>
    <w:rsid w:val="00136597"/>
    <w:rsid w:val="00136691"/>
    <w:rsid w:val="00136693"/>
    <w:rsid w:val="001366A0"/>
    <w:rsid w:val="00136748"/>
    <w:rsid w:val="0013674B"/>
    <w:rsid w:val="0013674F"/>
    <w:rsid w:val="00136761"/>
    <w:rsid w:val="00136773"/>
    <w:rsid w:val="001367B8"/>
    <w:rsid w:val="001367EA"/>
    <w:rsid w:val="00136803"/>
    <w:rsid w:val="0013682A"/>
    <w:rsid w:val="0013685B"/>
    <w:rsid w:val="00136872"/>
    <w:rsid w:val="0013687F"/>
    <w:rsid w:val="001368E1"/>
    <w:rsid w:val="001368ED"/>
    <w:rsid w:val="00136941"/>
    <w:rsid w:val="00136967"/>
    <w:rsid w:val="0013698B"/>
    <w:rsid w:val="0013699D"/>
    <w:rsid w:val="001369A7"/>
    <w:rsid w:val="001369AA"/>
    <w:rsid w:val="001369EE"/>
    <w:rsid w:val="00136A46"/>
    <w:rsid w:val="00136AA3"/>
    <w:rsid w:val="00136AC4"/>
    <w:rsid w:val="00136ACD"/>
    <w:rsid w:val="00136BB1"/>
    <w:rsid w:val="00136C53"/>
    <w:rsid w:val="00136C5F"/>
    <w:rsid w:val="00136CA8"/>
    <w:rsid w:val="00136D28"/>
    <w:rsid w:val="00136D41"/>
    <w:rsid w:val="00136DF6"/>
    <w:rsid w:val="00136E1A"/>
    <w:rsid w:val="00136E2B"/>
    <w:rsid w:val="00136E37"/>
    <w:rsid w:val="00136E52"/>
    <w:rsid w:val="00136E5B"/>
    <w:rsid w:val="00136E7B"/>
    <w:rsid w:val="00136E8B"/>
    <w:rsid w:val="00136EF0"/>
    <w:rsid w:val="00136F09"/>
    <w:rsid w:val="00136F52"/>
    <w:rsid w:val="00136F68"/>
    <w:rsid w:val="00136FDF"/>
    <w:rsid w:val="00136FE5"/>
    <w:rsid w:val="0013703B"/>
    <w:rsid w:val="00137042"/>
    <w:rsid w:val="001370A4"/>
    <w:rsid w:val="001370C4"/>
    <w:rsid w:val="0013714E"/>
    <w:rsid w:val="001371A5"/>
    <w:rsid w:val="001371BA"/>
    <w:rsid w:val="00137244"/>
    <w:rsid w:val="0013729C"/>
    <w:rsid w:val="001372B0"/>
    <w:rsid w:val="001372FE"/>
    <w:rsid w:val="0013730E"/>
    <w:rsid w:val="0013732D"/>
    <w:rsid w:val="00137391"/>
    <w:rsid w:val="001373B8"/>
    <w:rsid w:val="001373F1"/>
    <w:rsid w:val="00137412"/>
    <w:rsid w:val="0013745B"/>
    <w:rsid w:val="001374CA"/>
    <w:rsid w:val="001374F0"/>
    <w:rsid w:val="00137534"/>
    <w:rsid w:val="00137592"/>
    <w:rsid w:val="00137593"/>
    <w:rsid w:val="001375DF"/>
    <w:rsid w:val="00137603"/>
    <w:rsid w:val="00137732"/>
    <w:rsid w:val="00137794"/>
    <w:rsid w:val="001377DE"/>
    <w:rsid w:val="00137806"/>
    <w:rsid w:val="0013784B"/>
    <w:rsid w:val="001378CA"/>
    <w:rsid w:val="001378F6"/>
    <w:rsid w:val="0013795C"/>
    <w:rsid w:val="0013797D"/>
    <w:rsid w:val="001379AD"/>
    <w:rsid w:val="001379EF"/>
    <w:rsid w:val="00137A78"/>
    <w:rsid w:val="00137B64"/>
    <w:rsid w:val="00137C33"/>
    <w:rsid w:val="00137C34"/>
    <w:rsid w:val="00137C91"/>
    <w:rsid w:val="00137CCA"/>
    <w:rsid w:val="00137CF8"/>
    <w:rsid w:val="00137CFB"/>
    <w:rsid w:val="00137D95"/>
    <w:rsid w:val="00137E38"/>
    <w:rsid w:val="00137F12"/>
    <w:rsid w:val="00137FCD"/>
    <w:rsid w:val="00140041"/>
    <w:rsid w:val="0014006A"/>
    <w:rsid w:val="001400D4"/>
    <w:rsid w:val="001400D7"/>
    <w:rsid w:val="00140174"/>
    <w:rsid w:val="00140186"/>
    <w:rsid w:val="001401CF"/>
    <w:rsid w:val="00140217"/>
    <w:rsid w:val="0014030C"/>
    <w:rsid w:val="00140389"/>
    <w:rsid w:val="001403DE"/>
    <w:rsid w:val="001403F4"/>
    <w:rsid w:val="001403F5"/>
    <w:rsid w:val="00140464"/>
    <w:rsid w:val="0014048F"/>
    <w:rsid w:val="00140495"/>
    <w:rsid w:val="00140546"/>
    <w:rsid w:val="0014057F"/>
    <w:rsid w:val="00140606"/>
    <w:rsid w:val="00140621"/>
    <w:rsid w:val="00140659"/>
    <w:rsid w:val="001406C2"/>
    <w:rsid w:val="001406D5"/>
    <w:rsid w:val="001406E0"/>
    <w:rsid w:val="0014072D"/>
    <w:rsid w:val="0014076C"/>
    <w:rsid w:val="00140776"/>
    <w:rsid w:val="001407C4"/>
    <w:rsid w:val="00140810"/>
    <w:rsid w:val="0014085B"/>
    <w:rsid w:val="00140880"/>
    <w:rsid w:val="001408E5"/>
    <w:rsid w:val="001408F8"/>
    <w:rsid w:val="0014095D"/>
    <w:rsid w:val="00140987"/>
    <w:rsid w:val="001409A6"/>
    <w:rsid w:val="001409C4"/>
    <w:rsid w:val="001409FB"/>
    <w:rsid w:val="00140A1B"/>
    <w:rsid w:val="00140A46"/>
    <w:rsid w:val="00140A86"/>
    <w:rsid w:val="00140AEC"/>
    <w:rsid w:val="00140B04"/>
    <w:rsid w:val="00140B2E"/>
    <w:rsid w:val="00140B95"/>
    <w:rsid w:val="00140BAD"/>
    <w:rsid w:val="00140C10"/>
    <w:rsid w:val="00140C41"/>
    <w:rsid w:val="00140CE6"/>
    <w:rsid w:val="00140CF6"/>
    <w:rsid w:val="00140D18"/>
    <w:rsid w:val="00140E20"/>
    <w:rsid w:val="00140E38"/>
    <w:rsid w:val="00140E8D"/>
    <w:rsid w:val="00140ECB"/>
    <w:rsid w:val="00140ECF"/>
    <w:rsid w:val="00140F2F"/>
    <w:rsid w:val="00140F3C"/>
    <w:rsid w:val="00140F46"/>
    <w:rsid w:val="00140F4A"/>
    <w:rsid w:val="00140F64"/>
    <w:rsid w:val="00140F8A"/>
    <w:rsid w:val="00140FD0"/>
    <w:rsid w:val="0014100E"/>
    <w:rsid w:val="0014100F"/>
    <w:rsid w:val="00141045"/>
    <w:rsid w:val="00141082"/>
    <w:rsid w:val="00141091"/>
    <w:rsid w:val="001410A7"/>
    <w:rsid w:val="001410BC"/>
    <w:rsid w:val="00141186"/>
    <w:rsid w:val="00141189"/>
    <w:rsid w:val="001411A8"/>
    <w:rsid w:val="0014121D"/>
    <w:rsid w:val="0014124E"/>
    <w:rsid w:val="0014127E"/>
    <w:rsid w:val="001412C2"/>
    <w:rsid w:val="001412CA"/>
    <w:rsid w:val="001412FF"/>
    <w:rsid w:val="00141306"/>
    <w:rsid w:val="001413CD"/>
    <w:rsid w:val="001413F2"/>
    <w:rsid w:val="00141411"/>
    <w:rsid w:val="0014149F"/>
    <w:rsid w:val="001414BF"/>
    <w:rsid w:val="0014157F"/>
    <w:rsid w:val="00141636"/>
    <w:rsid w:val="00141661"/>
    <w:rsid w:val="0014166B"/>
    <w:rsid w:val="0014169E"/>
    <w:rsid w:val="001416B6"/>
    <w:rsid w:val="001416DA"/>
    <w:rsid w:val="00141704"/>
    <w:rsid w:val="00141726"/>
    <w:rsid w:val="00141734"/>
    <w:rsid w:val="0014178D"/>
    <w:rsid w:val="001417B5"/>
    <w:rsid w:val="001417DD"/>
    <w:rsid w:val="00141839"/>
    <w:rsid w:val="0014184D"/>
    <w:rsid w:val="0014185E"/>
    <w:rsid w:val="001418CE"/>
    <w:rsid w:val="001418DF"/>
    <w:rsid w:val="0014193C"/>
    <w:rsid w:val="00141985"/>
    <w:rsid w:val="001419E4"/>
    <w:rsid w:val="001419F0"/>
    <w:rsid w:val="00141ACC"/>
    <w:rsid w:val="00141ADF"/>
    <w:rsid w:val="00141AF2"/>
    <w:rsid w:val="00141B27"/>
    <w:rsid w:val="00141B43"/>
    <w:rsid w:val="00141B5B"/>
    <w:rsid w:val="00141B8F"/>
    <w:rsid w:val="00141BF8"/>
    <w:rsid w:val="00141C05"/>
    <w:rsid w:val="00141C5E"/>
    <w:rsid w:val="00141C6F"/>
    <w:rsid w:val="00141C9F"/>
    <w:rsid w:val="00141CC6"/>
    <w:rsid w:val="00141CFE"/>
    <w:rsid w:val="00141D75"/>
    <w:rsid w:val="00141D77"/>
    <w:rsid w:val="00141D7D"/>
    <w:rsid w:val="00141D99"/>
    <w:rsid w:val="00141DA4"/>
    <w:rsid w:val="00141DA9"/>
    <w:rsid w:val="00141DB0"/>
    <w:rsid w:val="00141DC0"/>
    <w:rsid w:val="00141E03"/>
    <w:rsid w:val="00141E1C"/>
    <w:rsid w:val="00141E8E"/>
    <w:rsid w:val="00141F8D"/>
    <w:rsid w:val="00141FDB"/>
    <w:rsid w:val="00141FE4"/>
    <w:rsid w:val="0014204F"/>
    <w:rsid w:val="00142065"/>
    <w:rsid w:val="001421A3"/>
    <w:rsid w:val="001421BE"/>
    <w:rsid w:val="001421E1"/>
    <w:rsid w:val="0014220C"/>
    <w:rsid w:val="00142218"/>
    <w:rsid w:val="0014228B"/>
    <w:rsid w:val="001422B6"/>
    <w:rsid w:val="00142350"/>
    <w:rsid w:val="001423DD"/>
    <w:rsid w:val="00142413"/>
    <w:rsid w:val="00142438"/>
    <w:rsid w:val="001424A1"/>
    <w:rsid w:val="001424C1"/>
    <w:rsid w:val="00142503"/>
    <w:rsid w:val="00142530"/>
    <w:rsid w:val="00142593"/>
    <w:rsid w:val="001425A9"/>
    <w:rsid w:val="001425AC"/>
    <w:rsid w:val="001425AF"/>
    <w:rsid w:val="0014260B"/>
    <w:rsid w:val="00142682"/>
    <w:rsid w:val="0014268D"/>
    <w:rsid w:val="00142699"/>
    <w:rsid w:val="00142705"/>
    <w:rsid w:val="00142721"/>
    <w:rsid w:val="0014272D"/>
    <w:rsid w:val="00142763"/>
    <w:rsid w:val="00142783"/>
    <w:rsid w:val="001427D3"/>
    <w:rsid w:val="001427EC"/>
    <w:rsid w:val="00142802"/>
    <w:rsid w:val="00142887"/>
    <w:rsid w:val="00142890"/>
    <w:rsid w:val="001429A5"/>
    <w:rsid w:val="00142A6D"/>
    <w:rsid w:val="00142A6F"/>
    <w:rsid w:val="00142AAC"/>
    <w:rsid w:val="00142AAF"/>
    <w:rsid w:val="00142AE5"/>
    <w:rsid w:val="00142AF5"/>
    <w:rsid w:val="00142AFF"/>
    <w:rsid w:val="00142B2B"/>
    <w:rsid w:val="00142B4E"/>
    <w:rsid w:val="00142B53"/>
    <w:rsid w:val="00142B6E"/>
    <w:rsid w:val="00142BF7"/>
    <w:rsid w:val="00142C9D"/>
    <w:rsid w:val="00142D04"/>
    <w:rsid w:val="00142D1F"/>
    <w:rsid w:val="00142D21"/>
    <w:rsid w:val="00142D42"/>
    <w:rsid w:val="00142DE5"/>
    <w:rsid w:val="00142DEB"/>
    <w:rsid w:val="00142E84"/>
    <w:rsid w:val="00142EC0"/>
    <w:rsid w:val="00142F3A"/>
    <w:rsid w:val="00142FBD"/>
    <w:rsid w:val="00142FE4"/>
    <w:rsid w:val="00143070"/>
    <w:rsid w:val="00143087"/>
    <w:rsid w:val="001430D3"/>
    <w:rsid w:val="00143135"/>
    <w:rsid w:val="00143174"/>
    <w:rsid w:val="001431F0"/>
    <w:rsid w:val="00143256"/>
    <w:rsid w:val="001432B9"/>
    <w:rsid w:val="001432DD"/>
    <w:rsid w:val="0014331E"/>
    <w:rsid w:val="0014336B"/>
    <w:rsid w:val="00143383"/>
    <w:rsid w:val="001433D5"/>
    <w:rsid w:val="00143462"/>
    <w:rsid w:val="00143496"/>
    <w:rsid w:val="001434E6"/>
    <w:rsid w:val="0014350A"/>
    <w:rsid w:val="00143563"/>
    <w:rsid w:val="001435A0"/>
    <w:rsid w:val="001435C1"/>
    <w:rsid w:val="001435F3"/>
    <w:rsid w:val="001435F8"/>
    <w:rsid w:val="0014362A"/>
    <w:rsid w:val="00143686"/>
    <w:rsid w:val="001436A6"/>
    <w:rsid w:val="00143704"/>
    <w:rsid w:val="00143775"/>
    <w:rsid w:val="00143803"/>
    <w:rsid w:val="00143822"/>
    <w:rsid w:val="00143859"/>
    <w:rsid w:val="001438B1"/>
    <w:rsid w:val="001438B5"/>
    <w:rsid w:val="00143903"/>
    <w:rsid w:val="001439C5"/>
    <w:rsid w:val="001439D6"/>
    <w:rsid w:val="001439EC"/>
    <w:rsid w:val="00143AA5"/>
    <w:rsid w:val="00143B1F"/>
    <w:rsid w:val="00143B54"/>
    <w:rsid w:val="00143B65"/>
    <w:rsid w:val="00143BE4"/>
    <w:rsid w:val="00143BF0"/>
    <w:rsid w:val="00143C00"/>
    <w:rsid w:val="00143C3F"/>
    <w:rsid w:val="00143CC6"/>
    <w:rsid w:val="00143CE2"/>
    <w:rsid w:val="00143CE8"/>
    <w:rsid w:val="00143D77"/>
    <w:rsid w:val="00143DE4"/>
    <w:rsid w:val="00143E12"/>
    <w:rsid w:val="00143E13"/>
    <w:rsid w:val="00143EC1"/>
    <w:rsid w:val="00143EC3"/>
    <w:rsid w:val="00143F22"/>
    <w:rsid w:val="00143FA9"/>
    <w:rsid w:val="00143FCF"/>
    <w:rsid w:val="00143FD3"/>
    <w:rsid w:val="00143FE9"/>
    <w:rsid w:val="00144027"/>
    <w:rsid w:val="00144045"/>
    <w:rsid w:val="00144075"/>
    <w:rsid w:val="0014407B"/>
    <w:rsid w:val="00144087"/>
    <w:rsid w:val="00144094"/>
    <w:rsid w:val="001440E8"/>
    <w:rsid w:val="0014419B"/>
    <w:rsid w:val="001441AF"/>
    <w:rsid w:val="001441E0"/>
    <w:rsid w:val="00144238"/>
    <w:rsid w:val="00144331"/>
    <w:rsid w:val="0014435C"/>
    <w:rsid w:val="0014436A"/>
    <w:rsid w:val="001444C7"/>
    <w:rsid w:val="001444DF"/>
    <w:rsid w:val="001444F8"/>
    <w:rsid w:val="00144518"/>
    <w:rsid w:val="0014452D"/>
    <w:rsid w:val="00144569"/>
    <w:rsid w:val="00144576"/>
    <w:rsid w:val="00144587"/>
    <w:rsid w:val="00144594"/>
    <w:rsid w:val="0014462F"/>
    <w:rsid w:val="00144692"/>
    <w:rsid w:val="00144779"/>
    <w:rsid w:val="0014480A"/>
    <w:rsid w:val="00144869"/>
    <w:rsid w:val="00144899"/>
    <w:rsid w:val="001448A1"/>
    <w:rsid w:val="001448CD"/>
    <w:rsid w:val="00144926"/>
    <w:rsid w:val="00144954"/>
    <w:rsid w:val="001449A9"/>
    <w:rsid w:val="001449AB"/>
    <w:rsid w:val="001449FD"/>
    <w:rsid w:val="001449FF"/>
    <w:rsid w:val="00144A35"/>
    <w:rsid w:val="00144BF3"/>
    <w:rsid w:val="00144C68"/>
    <w:rsid w:val="00144C83"/>
    <w:rsid w:val="00144C9D"/>
    <w:rsid w:val="00144CA7"/>
    <w:rsid w:val="00144CDA"/>
    <w:rsid w:val="00144CFA"/>
    <w:rsid w:val="00144D62"/>
    <w:rsid w:val="00144D64"/>
    <w:rsid w:val="00144D89"/>
    <w:rsid w:val="00144DEB"/>
    <w:rsid w:val="00144E3B"/>
    <w:rsid w:val="00144E77"/>
    <w:rsid w:val="00144EB9"/>
    <w:rsid w:val="00144EF7"/>
    <w:rsid w:val="00144F6A"/>
    <w:rsid w:val="00144FA6"/>
    <w:rsid w:val="00144FEF"/>
    <w:rsid w:val="00144FFB"/>
    <w:rsid w:val="0014500D"/>
    <w:rsid w:val="0014501B"/>
    <w:rsid w:val="0014504A"/>
    <w:rsid w:val="001450A9"/>
    <w:rsid w:val="00145176"/>
    <w:rsid w:val="00145191"/>
    <w:rsid w:val="001451CE"/>
    <w:rsid w:val="00145224"/>
    <w:rsid w:val="00145230"/>
    <w:rsid w:val="00145265"/>
    <w:rsid w:val="00145279"/>
    <w:rsid w:val="001452BB"/>
    <w:rsid w:val="001452C6"/>
    <w:rsid w:val="001452D7"/>
    <w:rsid w:val="001452D9"/>
    <w:rsid w:val="001453A1"/>
    <w:rsid w:val="0014541C"/>
    <w:rsid w:val="00145421"/>
    <w:rsid w:val="001454D6"/>
    <w:rsid w:val="0014553C"/>
    <w:rsid w:val="0014554E"/>
    <w:rsid w:val="00145590"/>
    <w:rsid w:val="001455A4"/>
    <w:rsid w:val="00145627"/>
    <w:rsid w:val="00145691"/>
    <w:rsid w:val="001456B2"/>
    <w:rsid w:val="001456D4"/>
    <w:rsid w:val="001456DD"/>
    <w:rsid w:val="00145712"/>
    <w:rsid w:val="0014571E"/>
    <w:rsid w:val="0014573C"/>
    <w:rsid w:val="0014577F"/>
    <w:rsid w:val="00145781"/>
    <w:rsid w:val="001457A5"/>
    <w:rsid w:val="0014582D"/>
    <w:rsid w:val="001458FD"/>
    <w:rsid w:val="0014598D"/>
    <w:rsid w:val="0014599A"/>
    <w:rsid w:val="001459B6"/>
    <w:rsid w:val="001459C8"/>
    <w:rsid w:val="001459D7"/>
    <w:rsid w:val="00145A4B"/>
    <w:rsid w:val="00145A5E"/>
    <w:rsid w:val="00145AB2"/>
    <w:rsid w:val="00145ACD"/>
    <w:rsid w:val="00145B16"/>
    <w:rsid w:val="00145B86"/>
    <w:rsid w:val="00145BE9"/>
    <w:rsid w:val="00145C0E"/>
    <w:rsid w:val="00145CFE"/>
    <w:rsid w:val="00145D70"/>
    <w:rsid w:val="00145D8C"/>
    <w:rsid w:val="00145DEE"/>
    <w:rsid w:val="00145E0C"/>
    <w:rsid w:val="00145E78"/>
    <w:rsid w:val="00145EF3"/>
    <w:rsid w:val="00145F53"/>
    <w:rsid w:val="00145F5B"/>
    <w:rsid w:val="00145FC3"/>
    <w:rsid w:val="001460C1"/>
    <w:rsid w:val="001460C3"/>
    <w:rsid w:val="001460C5"/>
    <w:rsid w:val="001460E0"/>
    <w:rsid w:val="001460FD"/>
    <w:rsid w:val="00146129"/>
    <w:rsid w:val="001461BE"/>
    <w:rsid w:val="001461DF"/>
    <w:rsid w:val="00146232"/>
    <w:rsid w:val="0014625B"/>
    <w:rsid w:val="00146282"/>
    <w:rsid w:val="0014628B"/>
    <w:rsid w:val="00146297"/>
    <w:rsid w:val="001462B8"/>
    <w:rsid w:val="00146315"/>
    <w:rsid w:val="0014634B"/>
    <w:rsid w:val="00146378"/>
    <w:rsid w:val="001463D4"/>
    <w:rsid w:val="0014648D"/>
    <w:rsid w:val="001464F3"/>
    <w:rsid w:val="00146504"/>
    <w:rsid w:val="00146529"/>
    <w:rsid w:val="00146574"/>
    <w:rsid w:val="001465C1"/>
    <w:rsid w:val="00146625"/>
    <w:rsid w:val="001466CA"/>
    <w:rsid w:val="0014670D"/>
    <w:rsid w:val="00146740"/>
    <w:rsid w:val="00146749"/>
    <w:rsid w:val="00146751"/>
    <w:rsid w:val="00146765"/>
    <w:rsid w:val="001467C7"/>
    <w:rsid w:val="00146803"/>
    <w:rsid w:val="0014681E"/>
    <w:rsid w:val="00146830"/>
    <w:rsid w:val="00146841"/>
    <w:rsid w:val="0014685B"/>
    <w:rsid w:val="001468DA"/>
    <w:rsid w:val="00146951"/>
    <w:rsid w:val="00146987"/>
    <w:rsid w:val="001469B4"/>
    <w:rsid w:val="001469CB"/>
    <w:rsid w:val="001469CD"/>
    <w:rsid w:val="001469F5"/>
    <w:rsid w:val="001469F7"/>
    <w:rsid w:val="00146A0C"/>
    <w:rsid w:val="00146A2B"/>
    <w:rsid w:val="00146A3D"/>
    <w:rsid w:val="00146A46"/>
    <w:rsid w:val="00146A49"/>
    <w:rsid w:val="00146B1C"/>
    <w:rsid w:val="00146B2C"/>
    <w:rsid w:val="00146B39"/>
    <w:rsid w:val="00146B6E"/>
    <w:rsid w:val="00146B79"/>
    <w:rsid w:val="00146B9B"/>
    <w:rsid w:val="00146BA6"/>
    <w:rsid w:val="00146BD3"/>
    <w:rsid w:val="00146C48"/>
    <w:rsid w:val="00146C76"/>
    <w:rsid w:val="00146C89"/>
    <w:rsid w:val="00146C9A"/>
    <w:rsid w:val="00146D12"/>
    <w:rsid w:val="00146DA8"/>
    <w:rsid w:val="00146DEC"/>
    <w:rsid w:val="00146E02"/>
    <w:rsid w:val="00146E16"/>
    <w:rsid w:val="00146E53"/>
    <w:rsid w:val="00146E5C"/>
    <w:rsid w:val="00146E80"/>
    <w:rsid w:val="00146E8D"/>
    <w:rsid w:val="00146F9C"/>
    <w:rsid w:val="00146FC0"/>
    <w:rsid w:val="00146FD6"/>
    <w:rsid w:val="00147012"/>
    <w:rsid w:val="0014706B"/>
    <w:rsid w:val="00147089"/>
    <w:rsid w:val="00147112"/>
    <w:rsid w:val="00147125"/>
    <w:rsid w:val="00147130"/>
    <w:rsid w:val="001471A6"/>
    <w:rsid w:val="001471FD"/>
    <w:rsid w:val="00147200"/>
    <w:rsid w:val="00147239"/>
    <w:rsid w:val="0014727D"/>
    <w:rsid w:val="0014728E"/>
    <w:rsid w:val="001472C4"/>
    <w:rsid w:val="001472EF"/>
    <w:rsid w:val="0014730B"/>
    <w:rsid w:val="0014733A"/>
    <w:rsid w:val="0014737C"/>
    <w:rsid w:val="00147385"/>
    <w:rsid w:val="00147395"/>
    <w:rsid w:val="00147423"/>
    <w:rsid w:val="00147479"/>
    <w:rsid w:val="0014747D"/>
    <w:rsid w:val="0014748D"/>
    <w:rsid w:val="001474CA"/>
    <w:rsid w:val="001474D3"/>
    <w:rsid w:val="001474D4"/>
    <w:rsid w:val="0014751F"/>
    <w:rsid w:val="00147526"/>
    <w:rsid w:val="0014752F"/>
    <w:rsid w:val="001475A3"/>
    <w:rsid w:val="001475D7"/>
    <w:rsid w:val="00147652"/>
    <w:rsid w:val="0014777C"/>
    <w:rsid w:val="0014777D"/>
    <w:rsid w:val="001477E9"/>
    <w:rsid w:val="00147800"/>
    <w:rsid w:val="00147855"/>
    <w:rsid w:val="00147866"/>
    <w:rsid w:val="00147880"/>
    <w:rsid w:val="001478B2"/>
    <w:rsid w:val="001478EC"/>
    <w:rsid w:val="00147944"/>
    <w:rsid w:val="0014798D"/>
    <w:rsid w:val="00147992"/>
    <w:rsid w:val="001479DD"/>
    <w:rsid w:val="001479FA"/>
    <w:rsid w:val="00147A54"/>
    <w:rsid w:val="00147A85"/>
    <w:rsid w:val="00147AD4"/>
    <w:rsid w:val="00147B4D"/>
    <w:rsid w:val="00147BAC"/>
    <w:rsid w:val="00147C30"/>
    <w:rsid w:val="00147C6F"/>
    <w:rsid w:val="00147C71"/>
    <w:rsid w:val="00147C7F"/>
    <w:rsid w:val="00147D68"/>
    <w:rsid w:val="00147D82"/>
    <w:rsid w:val="00147D8A"/>
    <w:rsid w:val="00147DAE"/>
    <w:rsid w:val="00147DBD"/>
    <w:rsid w:val="00147E09"/>
    <w:rsid w:val="00147E58"/>
    <w:rsid w:val="00147E8F"/>
    <w:rsid w:val="00147EA0"/>
    <w:rsid w:val="00147F54"/>
    <w:rsid w:val="00147FB9"/>
    <w:rsid w:val="0015003F"/>
    <w:rsid w:val="00150172"/>
    <w:rsid w:val="0015017B"/>
    <w:rsid w:val="001501E4"/>
    <w:rsid w:val="00150228"/>
    <w:rsid w:val="0015024B"/>
    <w:rsid w:val="001502AA"/>
    <w:rsid w:val="00150313"/>
    <w:rsid w:val="00150336"/>
    <w:rsid w:val="0015036C"/>
    <w:rsid w:val="00150382"/>
    <w:rsid w:val="0015038C"/>
    <w:rsid w:val="001503F2"/>
    <w:rsid w:val="00150410"/>
    <w:rsid w:val="001504B2"/>
    <w:rsid w:val="00150517"/>
    <w:rsid w:val="00150548"/>
    <w:rsid w:val="00150573"/>
    <w:rsid w:val="0015058B"/>
    <w:rsid w:val="001505C5"/>
    <w:rsid w:val="001505C6"/>
    <w:rsid w:val="00150621"/>
    <w:rsid w:val="00150626"/>
    <w:rsid w:val="00150630"/>
    <w:rsid w:val="00150685"/>
    <w:rsid w:val="001506A4"/>
    <w:rsid w:val="001506E4"/>
    <w:rsid w:val="00150786"/>
    <w:rsid w:val="001507AD"/>
    <w:rsid w:val="001507EB"/>
    <w:rsid w:val="00150862"/>
    <w:rsid w:val="0015086B"/>
    <w:rsid w:val="001508DD"/>
    <w:rsid w:val="0015092E"/>
    <w:rsid w:val="00150931"/>
    <w:rsid w:val="00150994"/>
    <w:rsid w:val="001509F9"/>
    <w:rsid w:val="00150A02"/>
    <w:rsid w:val="00150A1F"/>
    <w:rsid w:val="00150A26"/>
    <w:rsid w:val="00150A48"/>
    <w:rsid w:val="00150A62"/>
    <w:rsid w:val="00150AEA"/>
    <w:rsid w:val="00150B1D"/>
    <w:rsid w:val="00150BAB"/>
    <w:rsid w:val="00150BAC"/>
    <w:rsid w:val="00150BB8"/>
    <w:rsid w:val="00150C01"/>
    <w:rsid w:val="00150C13"/>
    <w:rsid w:val="00150C7C"/>
    <w:rsid w:val="00150CB3"/>
    <w:rsid w:val="00150CB9"/>
    <w:rsid w:val="00150CCD"/>
    <w:rsid w:val="00150D00"/>
    <w:rsid w:val="00150D16"/>
    <w:rsid w:val="00150D3C"/>
    <w:rsid w:val="00150D63"/>
    <w:rsid w:val="00150D77"/>
    <w:rsid w:val="00150DB8"/>
    <w:rsid w:val="00150DDC"/>
    <w:rsid w:val="00150DEA"/>
    <w:rsid w:val="00150E05"/>
    <w:rsid w:val="00150E2E"/>
    <w:rsid w:val="00150EB7"/>
    <w:rsid w:val="00150ED9"/>
    <w:rsid w:val="00150F24"/>
    <w:rsid w:val="00150F79"/>
    <w:rsid w:val="00150FCD"/>
    <w:rsid w:val="00150FDD"/>
    <w:rsid w:val="00151034"/>
    <w:rsid w:val="0015107A"/>
    <w:rsid w:val="001510A5"/>
    <w:rsid w:val="001510C3"/>
    <w:rsid w:val="00151144"/>
    <w:rsid w:val="0015116D"/>
    <w:rsid w:val="001511BF"/>
    <w:rsid w:val="001511F2"/>
    <w:rsid w:val="00151251"/>
    <w:rsid w:val="00151297"/>
    <w:rsid w:val="001512AA"/>
    <w:rsid w:val="001512BB"/>
    <w:rsid w:val="001512CE"/>
    <w:rsid w:val="0015131C"/>
    <w:rsid w:val="0015131D"/>
    <w:rsid w:val="001513A5"/>
    <w:rsid w:val="001513D9"/>
    <w:rsid w:val="001513E5"/>
    <w:rsid w:val="001513FA"/>
    <w:rsid w:val="00151456"/>
    <w:rsid w:val="001514D8"/>
    <w:rsid w:val="00151569"/>
    <w:rsid w:val="001515EE"/>
    <w:rsid w:val="00151613"/>
    <w:rsid w:val="00151615"/>
    <w:rsid w:val="00151687"/>
    <w:rsid w:val="001516E6"/>
    <w:rsid w:val="00151755"/>
    <w:rsid w:val="001517AC"/>
    <w:rsid w:val="001517C3"/>
    <w:rsid w:val="00151817"/>
    <w:rsid w:val="00151831"/>
    <w:rsid w:val="001518B6"/>
    <w:rsid w:val="001518F9"/>
    <w:rsid w:val="00151919"/>
    <w:rsid w:val="0015191C"/>
    <w:rsid w:val="0015192A"/>
    <w:rsid w:val="00151972"/>
    <w:rsid w:val="00151A27"/>
    <w:rsid w:val="00151A78"/>
    <w:rsid w:val="00151ADC"/>
    <w:rsid w:val="00151AFF"/>
    <w:rsid w:val="00151B13"/>
    <w:rsid w:val="00151B4F"/>
    <w:rsid w:val="00151B5F"/>
    <w:rsid w:val="00151BB1"/>
    <w:rsid w:val="00151BB4"/>
    <w:rsid w:val="00151BCE"/>
    <w:rsid w:val="00151C22"/>
    <w:rsid w:val="00151C55"/>
    <w:rsid w:val="00151CBB"/>
    <w:rsid w:val="00151D09"/>
    <w:rsid w:val="00151D12"/>
    <w:rsid w:val="00151D22"/>
    <w:rsid w:val="00151D38"/>
    <w:rsid w:val="00151D4C"/>
    <w:rsid w:val="00151DC3"/>
    <w:rsid w:val="00151DE4"/>
    <w:rsid w:val="00151E25"/>
    <w:rsid w:val="00151E82"/>
    <w:rsid w:val="00151EFD"/>
    <w:rsid w:val="00151F04"/>
    <w:rsid w:val="00151F34"/>
    <w:rsid w:val="00151F51"/>
    <w:rsid w:val="00151F63"/>
    <w:rsid w:val="0015203A"/>
    <w:rsid w:val="00152088"/>
    <w:rsid w:val="0015208B"/>
    <w:rsid w:val="0015209E"/>
    <w:rsid w:val="001520D9"/>
    <w:rsid w:val="001520E7"/>
    <w:rsid w:val="00152105"/>
    <w:rsid w:val="00152148"/>
    <w:rsid w:val="001521C1"/>
    <w:rsid w:val="001521C7"/>
    <w:rsid w:val="001521D0"/>
    <w:rsid w:val="001521D4"/>
    <w:rsid w:val="001521EC"/>
    <w:rsid w:val="00152239"/>
    <w:rsid w:val="00152242"/>
    <w:rsid w:val="00152289"/>
    <w:rsid w:val="001522A4"/>
    <w:rsid w:val="001522B4"/>
    <w:rsid w:val="001522CE"/>
    <w:rsid w:val="00152333"/>
    <w:rsid w:val="0015233C"/>
    <w:rsid w:val="00152359"/>
    <w:rsid w:val="0015236C"/>
    <w:rsid w:val="0015241A"/>
    <w:rsid w:val="0015241D"/>
    <w:rsid w:val="00152462"/>
    <w:rsid w:val="00152486"/>
    <w:rsid w:val="001524C1"/>
    <w:rsid w:val="001524F9"/>
    <w:rsid w:val="00152595"/>
    <w:rsid w:val="0015259F"/>
    <w:rsid w:val="00152653"/>
    <w:rsid w:val="001526E1"/>
    <w:rsid w:val="0015281B"/>
    <w:rsid w:val="00152831"/>
    <w:rsid w:val="00152894"/>
    <w:rsid w:val="00152969"/>
    <w:rsid w:val="001529DD"/>
    <w:rsid w:val="001529E0"/>
    <w:rsid w:val="00152A63"/>
    <w:rsid w:val="00152ABC"/>
    <w:rsid w:val="00152AC1"/>
    <w:rsid w:val="00152AC5"/>
    <w:rsid w:val="00152B2B"/>
    <w:rsid w:val="00152B45"/>
    <w:rsid w:val="00152B51"/>
    <w:rsid w:val="00152B52"/>
    <w:rsid w:val="00152BCD"/>
    <w:rsid w:val="00152BD2"/>
    <w:rsid w:val="00152BD3"/>
    <w:rsid w:val="00152BF7"/>
    <w:rsid w:val="00152BF9"/>
    <w:rsid w:val="00152C62"/>
    <w:rsid w:val="00152C73"/>
    <w:rsid w:val="00152C7D"/>
    <w:rsid w:val="00152C9E"/>
    <w:rsid w:val="00152CB8"/>
    <w:rsid w:val="00152CEF"/>
    <w:rsid w:val="00152D52"/>
    <w:rsid w:val="00152D63"/>
    <w:rsid w:val="00152D74"/>
    <w:rsid w:val="00152DC0"/>
    <w:rsid w:val="00152E6B"/>
    <w:rsid w:val="00152E88"/>
    <w:rsid w:val="00152EE9"/>
    <w:rsid w:val="00152F2A"/>
    <w:rsid w:val="00152F7C"/>
    <w:rsid w:val="00152FDE"/>
    <w:rsid w:val="00153039"/>
    <w:rsid w:val="0015303D"/>
    <w:rsid w:val="001530DF"/>
    <w:rsid w:val="00153107"/>
    <w:rsid w:val="00153191"/>
    <w:rsid w:val="001531F4"/>
    <w:rsid w:val="00153238"/>
    <w:rsid w:val="0015324B"/>
    <w:rsid w:val="00153286"/>
    <w:rsid w:val="001532B0"/>
    <w:rsid w:val="001532F6"/>
    <w:rsid w:val="0015331D"/>
    <w:rsid w:val="0015336D"/>
    <w:rsid w:val="00153378"/>
    <w:rsid w:val="001533FB"/>
    <w:rsid w:val="00153429"/>
    <w:rsid w:val="00153445"/>
    <w:rsid w:val="00153495"/>
    <w:rsid w:val="0015349B"/>
    <w:rsid w:val="001534CC"/>
    <w:rsid w:val="001534D1"/>
    <w:rsid w:val="001534EC"/>
    <w:rsid w:val="001534F6"/>
    <w:rsid w:val="0015351F"/>
    <w:rsid w:val="0015352D"/>
    <w:rsid w:val="00153538"/>
    <w:rsid w:val="001535C3"/>
    <w:rsid w:val="001535E9"/>
    <w:rsid w:val="001535F3"/>
    <w:rsid w:val="0015360F"/>
    <w:rsid w:val="00153664"/>
    <w:rsid w:val="00153678"/>
    <w:rsid w:val="001536F2"/>
    <w:rsid w:val="0015371D"/>
    <w:rsid w:val="00153728"/>
    <w:rsid w:val="001537CF"/>
    <w:rsid w:val="001537EC"/>
    <w:rsid w:val="00153880"/>
    <w:rsid w:val="001538E6"/>
    <w:rsid w:val="00153908"/>
    <w:rsid w:val="00153987"/>
    <w:rsid w:val="001539A0"/>
    <w:rsid w:val="00153A10"/>
    <w:rsid w:val="00153A46"/>
    <w:rsid w:val="00153A63"/>
    <w:rsid w:val="00153A84"/>
    <w:rsid w:val="00153A85"/>
    <w:rsid w:val="00153B1B"/>
    <w:rsid w:val="00153B25"/>
    <w:rsid w:val="00153B4E"/>
    <w:rsid w:val="00153BB7"/>
    <w:rsid w:val="00153C6B"/>
    <w:rsid w:val="00153D3A"/>
    <w:rsid w:val="00153D54"/>
    <w:rsid w:val="00153D7B"/>
    <w:rsid w:val="00153E1B"/>
    <w:rsid w:val="00153EB7"/>
    <w:rsid w:val="00153F00"/>
    <w:rsid w:val="00153F0E"/>
    <w:rsid w:val="00153F26"/>
    <w:rsid w:val="00153F95"/>
    <w:rsid w:val="00153F9C"/>
    <w:rsid w:val="00153FA6"/>
    <w:rsid w:val="00154069"/>
    <w:rsid w:val="00154093"/>
    <w:rsid w:val="00154145"/>
    <w:rsid w:val="001541DA"/>
    <w:rsid w:val="001541F4"/>
    <w:rsid w:val="00154206"/>
    <w:rsid w:val="00154246"/>
    <w:rsid w:val="00154277"/>
    <w:rsid w:val="0015431B"/>
    <w:rsid w:val="0015432B"/>
    <w:rsid w:val="00154370"/>
    <w:rsid w:val="0015439F"/>
    <w:rsid w:val="00154434"/>
    <w:rsid w:val="00154437"/>
    <w:rsid w:val="00154577"/>
    <w:rsid w:val="00154591"/>
    <w:rsid w:val="00154597"/>
    <w:rsid w:val="001545D6"/>
    <w:rsid w:val="001545E0"/>
    <w:rsid w:val="001545FC"/>
    <w:rsid w:val="00154698"/>
    <w:rsid w:val="001546CC"/>
    <w:rsid w:val="001546EA"/>
    <w:rsid w:val="0015470C"/>
    <w:rsid w:val="0015470D"/>
    <w:rsid w:val="0015474E"/>
    <w:rsid w:val="0015475F"/>
    <w:rsid w:val="0015478A"/>
    <w:rsid w:val="0015486C"/>
    <w:rsid w:val="0015489C"/>
    <w:rsid w:val="001548B6"/>
    <w:rsid w:val="0015490C"/>
    <w:rsid w:val="00154922"/>
    <w:rsid w:val="00154932"/>
    <w:rsid w:val="0015494A"/>
    <w:rsid w:val="00154998"/>
    <w:rsid w:val="001549C2"/>
    <w:rsid w:val="001549D1"/>
    <w:rsid w:val="001549DE"/>
    <w:rsid w:val="00154A17"/>
    <w:rsid w:val="00154A2A"/>
    <w:rsid w:val="00154AC8"/>
    <w:rsid w:val="00154B38"/>
    <w:rsid w:val="00154B54"/>
    <w:rsid w:val="00154BD5"/>
    <w:rsid w:val="00154BEC"/>
    <w:rsid w:val="00154C2E"/>
    <w:rsid w:val="00154C6F"/>
    <w:rsid w:val="00154C8D"/>
    <w:rsid w:val="00154C94"/>
    <w:rsid w:val="00154CED"/>
    <w:rsid w:val="00154D21"/>
    <w:rsid w:val="00154D5D"/>
    <w:rsid w:val="00154D61"/>
    <w:rsid w:val="00154D73"/>
    <w:rsid w:val="00154D87"/>
    <w:rsid w:val="00154D9E"/>
    <w:rsid w:val="00154DC0"/>
    <w:rsid w:val="00154DC7"/>
    <w:rsid w:val="00154E0B"/>
    <w:rsid w:val="00154E15"/>
    <w:rsid w:val="00154E1A"/>
    <w:rsid w:val="00154E20"/>
    <w:rsid w:val="00154E54"/>
    <w:rsid w:val="00154F0A"/>
    <w:rsid w:val="00154F56"/>
    <w:rsid w:val="00154F6A"/>
    <w:rsid w:val="00154FEC"/>
    <w:rsid w:val="0015504D"/>
    <w:rsid w:val="0015505C"/>
    <w:rsid w:val="001550CB"/>
    <w:rsid w:val="001550EB"/>
    <w:rsid w:val="00155114"/>
    <w:rsid w:val="0015511C"/>
    <w:rsid w:val="0015512B"/>
    <w:rsid w:val="00155140"/>
    <w:rsid w:val="0015516E"/>
    <w:rsid w:val="001551F2"/>
    <w:rsid w:val="0015520E"/>
    <w:rsid w:val="00155217"/>
    <w:rsid w:val="0015521D"/>
    <w:rsid w:val="0015523A"/>
    <w:rsid w:val="00155265"/>
    <w:rsid w:val="0015527E"/>
    <w:rsid w:val="001552B8"/>
    <w:rsid w:val="001552E5"/>
    <w:rsid w:val="00155304"/>
    <w:rsid w:val="001553BC"/>
    <w:rsid w:val="0015545D"/>
    <w:rsid w:val="0015548E"/>
    <w:rsid w:val="001555AC"/>
    <w:rsid w:val="001555B9"/>
    <w:rsid w:val="001555DB"/>
    <w:rsid w:val="00155606"/>
    <w:rsid w:val="00155625"/>
    <w:rsid w:val="001556C3"/>
    <w:rsid w:val="00155726"/>
    <w:rsid w:val="0015578D"/>
    <w:rsid w:val="00155810"/>
    <w:rsid w:val="00155811"/>
    <w:rsid w:val="00155840"/>
    <w:rsid w:val="00155896"/>
    <w:rsid w:val="001558E3"/>
    <w:rsid w:val="00155973"/>
    <w:rsid w:val="00155985"/>
    <w:rsid w:val="001559CC"/>
    <w:rsid w:val="00155A16"/>
    <w:rsid w:val="00155A37"/>
    <w:rsid w:val="00155A50"/>
    <w:rsid w:val="00155A68"/>
    <w:rsid w:val="00155AD0"/>
    <w:rsid w:val="00155B6D"/>
    <w:rsid w:val="00155BB8"/>
    <w:rsid w:val="00155C61"/>
    <w:rsid w:val="00155C83"/>
    <w:rsid w:val="00155D23"/>
    <w:rsid w:val="00155D2B"/>
    <w:rsid w:val="00155D8C"/>
    <w:rsid w:val="00155D90"/>
    <w:rsid w:val="00155DA0"/>
    <w:rsid w:val="00155DB2"/>
    <w:rsid w:val="00155DB3"/>
    <w:rsid w:val="00155DDD"/>
    <w:rsid w:val="00155E1A"/>
    <w:rsid w:val="00155E39"/>
    <w:rsid w:val="00155E3C"/>
    <w:rsid w:val="00155E43"/>
    <w:rsid w:val="00155E5B"/>
    <w:rsid w:val="00155EC2"/>
    <w:rsid w:val="00155F29"/>
    <w:rsid w:val="00155F3B"/>
    <w:rsid w:val="00155F55"/>
    <w:rsid w:val="00155F6C"/>
    <w:rsid w:val="00155F95"/>
    <w:rsid w:val="00156047"/>
    <w:rsid w:val="00156062"/>
    <w:rsid w:val="00156087"/>
    <w:rsid w:val="00156088"/>
    <w:rsid w:val="001560A9"/>
    <w:rsid w:val="001560C7"/>
    <w:rsid w:val="0015616C"/>
    <w:rsid w:val="001561B3"/>
    <w:rsid w:val="001561C2"/>
    <w:rsid w:val="001561C8"/>
    <w:rsid w:val="001561E8"/>
    <w:rsid w:val="001561FB"/>
    <w:rsid w:val="001562EC"/>
    <w:rsid w:val="001562F2"/>
    <w:rsid w:val="00156356"/>
    <w:rsid w:val="0015636A"/>
    <w:rsid w:val="00156380"/>
    <w:rsid w:val="00156384"/>
    <w:rsid w:val="0015638A"/>
    <w:rsid w:val="00156399"/>
    <w:rsid w:val="001563AA"/>
    <w:rsid w:val="001563BE"/>
    <w:rsid w:val="001563EA"/>
    <w:rsid w:val="00156435"/>
    <w:rsid w:val="00156439"/>
    <w:rsid w:val="00156490"/>
    <w:rsid w:val="001564F3"/>
    <w:rsid w:val="00156526"/>
    <w:rsid w:val="0015656D"/>
    <w:rsid w:val="0015659F"/>
    <w:rsid w:val="001565E6"/>
    <w:rsid w:val="001565ED"/>
    <w:rsid w:val="001565EE"/>
    <w:rsid w:val="0015661C"/>
    <w:rsid w:val="00156650"/>
    <w:rsid w:val="00156676"/>
    <w:rsid w:val="001566E3"/>
    <w:rsid w:val="00156708"/>
    <w:rsid w:val="0015671F"/>
    <w:rsid w:val="001567CD"/>
    <w:rsid w:val="001567EE"/>
    <w:rsid w:val="00156887"/>
    <w:rsid w:val="0015688A"/>
    <w:rsid w:val="00156925"/>
    <w:rsid w:val="00156A1A"/>
    <w:rsid w:val="00156A72"/>
    <w:rsid w:val="00156A83"/>
    <w:rsid w:val="00156A91"/>
    <w:rsid w:val="00156ACD"/>
    <w:rsid w:val="00156AE0"/>
    <w:rsid w:val="00156B5B"/>
    <w:rsid w:val="00156B7E"/>
    <w:rsid w:val="00156B87"/>
    <w:rsid w:val="00156BE0"/>
    <w:rsid w:val="00156CA0"/>
    <w:rsid w:val="00156D0F"/>
    <w:rsid w:val="00156D18"/>
    <w:rsid w:val="00156DA9"/>
    <w:rsid w:val="00156DAB"/>
    <w:rsid w:val="00156DCB"/>
    <w:rsid w:val="00156DD9"/>
    <w:rsid w:val="00156DF9"/>
    <w:rsid w:val="00156E8E"/>
    <w:rsid w:val="00156E93"/>
    <w:rsid w:val="00156EAC"/>
    <w:rsid w:val="00156ED1"/>
    <w:rsid w:val="00156F4A"/>
    <w:rsid w:val="00156F64"/>
    <w:rsid w:val="00156F83"/>
    <w:rsid w:val="0015700C"/>
    <w:rsid w:val="00157066"/>
    <w:rsid w:val="001570CB"/>
    <w:rsid w:val="001570FD"/>
    <w:rsid w:val="0015714B"/>
    <w:rsid w:val="0015715A"/>
    <w:rsid w:val="00157165"/>
    <w:rsid w:val="0015718A"/>
    <w:rsid w:val="00157192"/>
    <w:rsid w:val="001571A2"/>
    <w:rsid w:val="001571F2"/>
    <w:rsid w:val="00157252"/>
    <w:rsid w:val="001572A9"/>
    <w:rsid w:val="001572D1"/>
    <w:rsid w:val="001572F6"/>
    <w:rsid w:val="0015731F"/>
    <w:rsid w:val="0015734B"/>
    <w:rsid w:val="0015735E"/>
    <w:rsid w:val="001573C9"/>
    <w:rsid w:val="001573CC"/>
    <w:rsid w:val="0015744E"/>
    <w:rsid w:val="0015745B"/>
    <w:rsid w:val="00157476"/>
    <w:rsid w:val="0015749B"/>
    <w:rsid w:val="001574AE"/>
    <w:rsid w:val="001574B3"/>
    <w:rsid w:val="001574FA"/>
    <w:rsid w:val="00157507"/>
    <w:rsid w:val="00157512"/>
    <w:rsid w:val="00157541"/>
    <w:rsid w:val="0015757E"/>
    <w:rsid w:val="0015758C"/>
    <w:rsid w:val="001575C6"/>
    <w:rsid w:val="001575E7"/>
    <w:rsid w:val="001575E9"/>
    <w:rsid w:val="001575F8"/>
    <w:rsid w:val="0015767E"/>
    <w:rsid w:val="0015768D"/>
    <w:rsid w:val="00157690"/>
    <w:rsid w:val="001576AD"/>
    <w:rsid w:val="001576C2"/>
    <w:rsid w:val="001576F9"/>
    <w:rsid w:val="00157709"/>
    <w:rsid w:val="00157719"/>
    <w:rsid w:val="00157790"/>
    <w:rsid w:val="0015779B"/>
    <w:rsid w:val="0015785B"/>
    <w:rsid w:val="00157884"/>
    <w:rsid w:val="0015789D"/>
    <w:rsid w:val="00157968"/>
    <w:rsid w:val="001579D8"/>
    <w:rsid w:val="00157A85"/>
    <w:rsid w:val="00157A89"/>
    <w:rsid w:val="00157A8D"/>
    <w:rsid w:val="00157ABF"/>
    <w:rsid w:val="00157B2B"/>
    <w:rsid w:val="00157B3D"/>
    <w:rsid w:val="00157BDC"/>
    <w:rsid w:val="00157BF6"/>
    <w:rsid w:val="00157C25"/>
    <w:rsid w:val="00157C26"/>
    <w:rsid w:val="00157C6D"/>
    <w:rsid w:val="00157CA4"/>
    <w:rsid w:val="00157CBE"/>
    <w:rsid w:val="00157D41"/>
    <w:rsid w:val="00157D84"/>
    <w:rsid w:val="00157E65"/>
    <w:rsid w:val="00157E8E"/>
    <w:rsid w:val="00157EE2"/>
    <w:rsid w:val="00157F28"/>
    <w:rsid w:val="00157F63"/>
    <w:rsid w:val="00157F9D"/>
    <w:rsid w:val="00157FA1"/>
    <w:rsid w:val="00157FEA"/>
    <w:rsid w:val="00157FF1"/>
    <w:rsid w:val="00160084"/>
    <w:rsid w:val="001600A3"/>
    <w:rsid w:val="001600F7"/>
    <w:rsid w:val="0016012F"/>
    <w:rsid w:val="0016015E"/>
    <w:rsid w:val="001601D1"/>
    <w:rsid w:val="00160204"/>
    <w:rsid w:val="0016020A"/>
    <w:rsid w:val="00160231"/>
    <w:rsid w:val="0016023D"/>
    <w:rsid w:val="0016027C"/>
    <w:rsid w:val="00160302"/>
    <w:rsid w:val="00160315"/>
    <w:rsid w:val="00160349"/>
    <w:rsid w:val="00160369"/>
    <w:rsid w:val="0016036E"/>
    <w:rsid w:val="001603C5"/>
    <w:rsid w:val="0016047E"/>
    <w:rsid w:val="001604D6"/>
    <w:rsid w:val="0016051E"/>
    <w:rsid w:val="00160550"/>
    <w:rsid w:val="0016059B"/>
    <w:rsid w:val="001605B9"/>
    <w:rsid w:val="001605D8"/>
    <w:rsid w:val="00160679"/>
    <w:rsid w:val="00160721"/>
    <w:rsid w:val="0016074E"/>
    <w:rsid w:val="00160751"/>
    <w:rsid w:val="00160761"/>
    <w:rsid w:val="001607F0"/>
    <w:rsid w:val="00160806"/>
    <w:rsid w:val="0016086A"/>
    <w:rsid w:val="00160888"/>
    <w:rsid w:val="0016088A"/>
    <w:rsid w:val="001608E9"/>
    <w:rsid w:val="001608FB"/>
    <w:rsid w:val="0016094B"/>
    <w:rsid w:val="0016097E"/>
    <w:rsid w:val="001609D0"/>
    <w:rsid w:val="00160A01"/>
    <w:rsid w:val="00160A03"/>
    <w:rsid w:val="00160A26"/>
    <w:rsid w:val="00160A5F"/>
    <w:rsid w:val="00160A62"/>
    <w:rsid w:val="00160A6F"/>
    <w:rsid w:val="00160A74"/>
    <w:rsid w:val="00160ACC"/>
    <w:rsid w:val="00160B1F"/>
    <w:rsid w:val="00160B21"/>
    <w:rsid w:val="00160B42"/>
    <w:rsid w:val="00160B47"/>
    <w:rsid w:val="00160B7A"/>
    <w:rsid w:val="00160B85"/>
    <w:rsid w:val="00160B96"/>
    <w:rsid w:val="00160BEB"/>
    <w:rsid w:val="00160C06"/>
    <w:rsid w:val="00160C12"/>
    <w:rsid w:val="00160C53"/>
    <w:rsid w:val="00160CBE"/>
    <w:rsid w:val="00160D6E"/>
    <w:rsid w:val="00160D75"/>
    <w:rsid w:val="00160D7E"/>
    <w:rsid w:val="00160D8B"/>
    <w:rsid w:val="00160DD6"/>
    <w:rsid w:val="00160DF8"/>
    <w:rsid w:val="00160E20"/>
    <w:rsid w:val="00160E2D"/>
    <w:rsid w:val="00160EB5"/>
    <w:rsid w:val="00160EF7"/>
    <w:rsid w:val="00160F51"/>
    <w:rsid w:val="00160F56"/>
    <w:rsid w:val="00160F93"/>
    <w:rsid w:val="00160F94"/>
    <w:rsid w:val="00160FA7"/>
    <w:rsid w:val="00160FB4"/>
    <w:rsid w:val="00160FBE"/>
    <w:rsid w:val="00160FEE"/>
    <w:rsid w:val="00161019"/>
    <w:rsid w:val="00161092"/>
    <w:rsid w:val="001610A1"/>
    <w:rsid w:val="00161128"/>
    <w:rsid w:val="0016113A"/>
    <w:rsid w:val="00161146"/>
    <w:rsid w:val="001611E6"/>
    <w:rsid w:val="0016120F"/>
    <w:rsid w:val="00161248"/>
    <w:rsid w:val="00161285"/>
    <w:rsid w:val="001612F3"/>
    <w:rsid w:val="0016132F"/>
    <w:rsid w:val="00161337"/>
    <w:rsid w:val="001613C2"/>
    <w:rsid w:val="0016142F"/>
    <w:rsid w:val="00161447"/>
    <w:rsid w:val="00161485"/>
    <w:rsid w:val="001614A9"/>
    <w:rsid w:val="001614BA"/>
    <w:rsid w:val="001614C7"/>
    <w:rsid w:val="00161603"/>
    <w:rsid w:val="00161624"/>
    <w:rsid w:val="001616D4"/>
    <w:rsid w:val="001616D5"/>
    <w:rsid w:val="001616DF"/>
    <w:rsid w:val="001616FA"/>
    <w:rsid w:val="00161775"/>
    <w:rsid w:val="00161873"/>
    <w:rsid w:val="001618CD"/>
    <w:rsid w:val="00161947"/>
    <w:rsid w:val="00161989"/>
    <w:rsid w:val="00161998"/>
    <w:rsid w:val="00161A61"/>
    <w:rsid w:val="00161A68"/>
    <w:rsid w:val="00161AAF"/>
    <w:rsid w:val="00161AF5"/>
    <w:rsid w:val="00161B0D"/>
    <w:rsid w:val="00161B30"/>
    <w:rsid w:val="00161B7C"/>
    <w:rsid w:val="00161BC8"/>
    <w:rsid w:val="00161C39"/>
    <w:rsid w:val="00161C93"/>
    <w:rsid w:val="00161D13"/>
    <w:rsid w:val="00161D30"/>
    <w:rsid w:val="00161D6F"/>
    <w:rsid w:val="00161DB2"/>
    <w:rsid w:val="00161DBD"/>
    <w:rsid w:val="00161DCE"/>
    <w:rsid w:val="00161E44"/>
    <w:rsid w:val="00161E45"/>
    <w:rsid w:val="00161FE6"/>
    <w:rsid w:val="00162035"/>
    <w:rsid w:val="00162047"/>
    <w:rsid w:val="00162072"/>
    <w:rsid w:val="001620D9"/>
    <w:rsid w:val="001620E9"/>
    <w:rsid w:val="001620EB"/>
    <w:rsid w:val="001620F4"/>
    <w:rsid w:val="001620F6"/>
    <w:rsid w:val="00162102"/>
    <w:rsid w:val="0016212C"/>
    <w:rsid w:val="001621F3"/>
    <w:rsid w:val="00162216"/>
    <w:rsid w:val="00162282"/>
    <w:rsid w:val="001622B7"/>
    <w:rsid w:val="001622EC"/>
    <w:rsid w:val="001622EF"/>
    <w:rsid w:val="001622FA"/>
    <w:rsid w:val="0016232D"/>
    <w:rsid w:val="001623AF"/>
    <w:rsid w:val="001623F9"/>
    <w:rsid w:val="001623FA"/>
    <w:rsid w:val="0016240F"/>
    <w:rsid w:val="0016244C"/>
    <w:rsid w:val="00162475"/>
    <w:rsid w:val="001624D8"/>
    <w:rsid w:val="001624DC"/>
    <w:rsid w:val="001625EF"/>
    <w:rsid w:val="0016267F"/>
    <w:rsid w:val="00162687"/>
    <w:rsid w:val="001626A1"/>
    <w:rsid w:val="00162707"/>
    <w:rsid w:val="00162713"/>
    <w:rsid w:val="0016275A"/>
    <w:rsid w:val="00162781"/>
    <w:rsid w:val="001628BC"/>
    <w:rsid w:val="001628E6"/>
    <w:rsid w:val="00162954"/>
    <w:rsid w:val="00162963"/>
    <w:rsid w:val="001629A1"/>
    <w:rsid w:val="00162A07"/>
    <w:rsid w:val="00162A43"/>
    <w:rsid w:val="00162A89"/>
    <w:rsid w:val="00162ACD"/>
    <w:rsid w:val="00162AEA"/>
    <w:rsid w:val="00162B9E"/>
    <w:rsid w:val="00162C70"/>
    <w:rsid w:val="00162C7F"/>
    <w:rsid w:val="00162CAD"/>
    <w:rsid w:val="00162CCF"/>
    <w:rsid w:val="00162CDF"/>
    <w:rsid w:val="00162E76"/>
    <w:rsid w:val="00162EAD"/>
    <w:rsid w:val="00162ECE"/>
    <w:rsid w:val="00162ED0"/>
    <w:rsid w:val="00162F01"/>
    <w:rsid w:val="00162F6C"/>
    <w:rsid w:val="00162FE0"/>
    <w:rsid w:val="00163028"/>
    <w:rsid w:val="00163038"/>
    <w:rsid w:val="00163051"/>
    <w:rsid w:val="0016306F"/>
    <w:rsid w:val="00163089"/>
    <w:rsid w:val="001630A3"/>
    <w:rsid w:val="001630A8"/>
    <w:rsid w:val="001630C5"/>
    <w:rsid w:val="0016312E"/>
    <w:rsid w:val="0016315D"/>
    <w:rsid w:val="0016316D"/>
    <w:rsid w:val="0016317E"/>
    <w:rsid w:val="001631A8"/>
    <w:rsid w:val="00163235"/>
    <w:rsid w:val="0016323B"/>
    <w:rsid w:val="00163275"/>
    <w:rsid w:val="0016328B"/>
    <w:rsid w:val="001632BA"/>
    <w:rsid w:val="001632DD"/>
    <w:rsid w:val="00163346"/>
    <w:rsid w:val="00163357"/>
    <w:rsid w:val="00163366"/>
    <w:rsid w:val="0016338C"/>
    <w:rsid w:val="00163411"/>
    <w:rsid w:val="0016343F"/>
    <w:rsid w:val="00163454"/>
    <w:rsid w:val="0016345D"/>
    <w:rsid w:val="001634C4"/>
    <w:rsid w:val="001634E9"/>
    <w:rsid w:val="001634F5"/>
    <w:rsid w:val="0016353D"/>
    <w:rsid w:val="001635E5"/>
    <w:rsid w:val="001635EF"/>
    <w:rsid w:val="00163600"/>
    <w:rsid w:val="00163652"/>
    <w:rsid w:val="00163676"/>
    <w:rsid w:val="001636E3"/>
    <w:rsid w:val="001636EE"/>
    <w:rsid w:val="00163702"/>
    <w:rsid w:val="00163705"/>
    <w:rsid w:val="00163741"/>
    <w:rsid w:val="00163811"/>
    <w:rsid w:val="00163830"/>
    <w:rsid w:val="00163852"/>
    <w:rsid w:val="001638A2"/>
    <w:rsid w:val="001638B3"/>
    <w:rsid w:val="001638E0"/>
    <w:rsid w:val="001638F5"/>
    <w:rsid w:val="001639B7"/>
    <w:rsid w:val="001639CC"/>
    <w:rsid w:val="001639DF"/>
    <w:rsid w:val="00163A00"/>
    <w:rsid w:val="00163A39"/>
    <w:rsid w:val="00163A6B"/>
    <w:rsid w:val="00163AA9"/>
    <w:rsid w:val="00163AC9"/>
    <w:rsid w:val="00163AF4"/>
    <w:rsid w:val="00163C0F"/>
    <w:rsid w:val="00163C26"/>
    <w:rsid w:val="00163C4B"/>
    <w:rsid w:val="00163C85"/>
    <w:rsid w:val="00163C99"/>
    <w:rsid w:val="00163C9E"/>
    <w:rsid w:val="00163CD4"/>
    <w:rsid w:val="00163D5C"/>
    <w:rsid w:val="00163D8F"/>
    <w:rsid w:val="00163DA6"/>
    <w:rsid w:val="00163DB5"/>
    <w:rsid w:val="00163EAD"/>
    <w:rsid w:val="00163ED9"/>
    <w:rsid w:val="00163F9C"/>
    <w:rsid w:val="00163FE9"/>
    <w:rsid w:val="00163FED"/>
    <w:rsid w:val="0016406B"/>
    <w:rsid w:val="00164123"/>
    <w:rsid w:val="00164163"/>
    <w:rsid w:val="001641E6"/>
    <w:rsid w:val="0016420E"/>
    <w:rsid w:val="00164269"/>
    <w:rsid w:val="001642E2"/>
    <w:rsid w:val="0016436C"/>
    <w:rsid w:val="0016436E"/>
    <w:rsid w:val="0016439B"/>
    <w:rsid w:val="001643C5"/>
    <w:rsid w:val="001643CE"/>
    <w:rsid w:val="001643D0"/>
    <w:rsid w:val="001643EB"/>
    <w:rsid w:val="0016441E"/>
    <w:rsid w:val="00164421"/>
    <w:rsid w:val="00164438"/>
    <w:rsid w:val="00164460"/>
    <w:rsid w:val="001644D3"/>
    <w:rsid w:val="001644DA"/>
    <w:rsid w:val="001644DB"/>
    <w:rsid w:val="00164526"/>
    <w:rsid w:val="00164541"/>
    <w:rsid w:val="001645C7"/>
    <w:rsid w:val="001645FC"/>
    <w:rsid w:val="0016462C"/>
    <w:rsid w:val="00164661"/>
    <w:rsid w:val="001646BF"/>
    <w:rsid w:val="001646C5"/>
    <w:rsid w:val="00164710"/>
    <w:rsid w:val="00164729"/>
    <w:rsid w:val="0016483C"/>
    <w:rsid w:val="0016485A"/>
    <w:rsid w:val="00164919"/>
    <w:rsid w:val="0016498D"/>
    <w:rsid w:val="0016498F"/>
    <w:rsid w:val="00164A77"/>
    <w:rsid w:val="00164A7D"/>
    <w:rsid w:val="00164AAB"/>
    <w:rsid w:val="00164AC6"/>
    <w:rsid w:val="00164AD4"/>
    <w:rsid w:val="00164B0E"/>
    <w:rsid w:val="00164B0F"/>
    <w:rsid w:val="00164B17"/>
    <w:rsid w:val="00164B28"/>
    <w:rsid w:val="00164B3A"/>
    <w:rsid w:val="00164B52"/>
    <w:rsid w:val="00164B58"/>
    <w:rsid w:val="00164B7D"/>
    <w:rsid w:val="00164B99"/>
    <w:rsid w:val="00164BA6"/>
    <w:rsid w:val="00164BC9"/>
    <w:rsid w:val="00164BD1"/>
    <w:rsid w:val="00164C4C"/>
    <w:rsid w:val="00164C5B"/>
    <w:rsid w:val="00164C71"/>
    <w:rsid w:val="00164C8C"/>
    <w:rsid w:val="00164CD6"/>
    <w:rsid w:val="00164D0E"/>
    <w:rsid w:val="00164D25"/>
    <w:rsid w:val="00164D2A"/>
    <w:rsid w:val="00164D3C"/>
    <w:rsid w:val="00164D44"/>
    <w:rsid w:val="00164D50"/>
    <w:rsid w:val="00164D61"/>
    <w:rsid w:val="00164D67"/>
    <w:rsid w:val="00164D7F"/>
    <w:rsid w:val="00164D92"/>
    <w:rsid w:val="00164DBB"/>
    <w:rsid w:val="00164DEF"/>
    <w:rsid w:val="00164E10"/>
    <w:rsid w:val="00164E6C"/>
    <w:rsid w:val="00164ED3"/>
    <w:rsid w:val="00164F13"/>
    <w:rsid w:val="00164F26"/>
    <w:rsid w:val="00164F38"/>
    <w:rsid w:val="00164F3A"/>
    <w:rsid w:val="00164F4F"/>
    <w:rsid w:val="00164FD6"/>
    <w:rsid w:val="00164FDB"/>
    <w:rsid w:val="00165034"/>
    <w:rsid w:val="0016503B"/>
    <w:rsid w:val="0016504E"/>
    <w:rsid w:val="001650A9"/>
    <w:rsid w:val="001650CD"/>
    <w:rsid w:val="001650E7"/>
    <w:rsid w:val="001650FB"/>
    <w:rsid w:val="00165140"/>
    <w:rsid w:val="0016516A"/>
    <w:rsid w:val="001651E6"/>
    <w:rsid w:val="001651F6"/>
    <w:rsid w:val="001651FC"/>
    <w:rsid w:val="0016521A"/>
    <w:rsid w:val="00165286"/>
    <w:rsid w:val="001652B2"/>
    <w:rsid w:val="001652F7"/>
    <w:rsid w:val="00165357"/>
    <w:rsid w:val="0016537C"/>
    <w:rsid w:val="00165385"/>
    <w:rsid w:val="00165419"/>
    <w:rsid w:val="001654B4"/>
    <w:rsid w:val="001654D3"/>
    <w:rsid w:val="001654FC"/>
    <w:rsid w:val="00165552"/>
    <w:rsid w:val="0016558D"/>
    <w:rsid w:val="001655E6"/>
    <w:rsid w:val="001655FA"/>
    <w:rsid w:val="00165661"/>
    <w:rsid w:val="00165674"/>
    <w:rsid w:val="001656B7"/>
    <w:rsid w:val="001656EA"/>
    <w:rsid w:val="00165743"/>
    <w:rsid w:val="00165752"/>
    <w:rsid w:val="001657C3"/>
    <w:rsid w:val="0016582E"/>
    <w:rsid w:val="00165839"/>
    <w:rsid w:val="00165842"/>
    <w:rsid w:val="001658B9"/>
    <w:rsid w:val="001658D1"/>
    <w:rsid w:val="001658D2"/>
    <w:rsid w:val="00165954"/>
    <w:rsid w:val="0016595F"/>
    <w:rsid w:val="001659BB"/>
    <w:rsid w:val="001659CB"/>
    <w:rsid w:val="001659D7"/>
    <w:rsid w:val="001659DF"/>
    <w:rsid w:val="00165A79"/>
    <w:rsid w:val="00165AAC"/>
    <w:rsid w:val="00165ABA"/>
    <w:rsid w:val="00165AF0"/>
    <w:rsid w:val="00165B20"/>
    <w:rsid w:val="00165B53"/>
    <w:rsid w:val="00165B6F"/>
    <w:rsid w:val="00165B9B"/>
    <w:rsid w:val="00165C7A"/>
    <w:rsid w:val="00165CC2"/>
    <w:rsid w:val="00165D5D"/>
    <w:rsid w:val="00165DA2"/>
    <w:rsid w:val="00165E74"/>
    <w:rsid w:val="00165E81"/>
    <w:rsid w:val="00165F4D"/>
    <w:rsid w:val="00165F83"/>
    <w:rsid w:val="00165F8F"/>
    <w:rsid w:val="00165F9A"/>
    <w:rsid w:val="00165FED"/>
    <w:rsid w:val="00166045"/>
    <w:rsid w:val="0016605B"/>
    <w:rsid w:val="001660E7"/>
    <w:rsid w:val="00166125"/>
    <w:rsid w:val="00166165"/>
    <w:rsid w:val="0016628D"/>
    <w:rsid w:val="00166293"/>
    <w:rsid w:val="001662EE"/>
    <w:rsid w:val="00166361"/>
    <w:rsid w:val="00166371"/>
    <w:rsid w:val="00166382"/>
    <w:rsid w:val="001663B5"/>
    <w:rsid w:val="0016641D"/>
    <w:rsid w:val="001664D7"/>
    <w:rsid w:val="00166563"/>
    <w:rsid w:val="0016658B"/>
    <w:rsid w:val="001665F3"/>
    <w:rsid w:val="001665FA"/>
    <w:rsid w:val="00166626"/>
    <w:rsid w:val="00166632"/>
    <w:rsid w:val="00166636"/>
    <w:rsid w:val="0016664E"/>
    <w:rsid w:val="0016666C"/>
    <w:rsid w:val="00166699"/>
    <w:rsid w:val="001666D6"/>
    <w:rsid w:val="00166700"/>
    <w:rsid w:val="00166705"/>
    <w:rsid w:val="00166718"/>
    <w:rsid w:val="00166721"/>
    <w:rsid w:val="00166819"/>
    <w:rsid w:val="0016685B"/>
    <w:rsid w:val="001668CD"/>
    <w:rsid w:val="0016693B"/>
    <w:rsid w:val="001669AC"/>
    <w:rsid w:val="001669C5"/>
    <w:rsid w:val="00166A53"/>
    <w:rsid w:val="00166A99"/>
    <w:rsid w:val="00166A9A"/>
    <w:rsid w:val="00166AC0"/>
    <w:rsid w:val="00166B08"/>
    <w:rsid w:val="00166B0E"/>
    <w:rsid w:val="00166B1E"/>
    <w:rsid w:val="00166B55"/>
    <w:rsid w:val="00166B5F"/>
    <w:rsid w:val="00166B8D"/>
    <w:rsid w:val="00166B95"/>
    <w:rsid w:val="00166B96"/>
    <w:rsid w:val="00166B98"/>
    <w:rsid w:val="00166C3E"/>
    <w:rsid w:val="00166C58"/>
    <w:rsid w:val="00166C5C"/>
    <w:rsid w:val="00166C69"/>
    <w:rsid w:val="00166CB4"/>
    <w:rsid w:val="00166CF4"/>
    <w:rsid w:val="00166D07"/>
    <w:rsid w:val="00166D71"/>
    <w:rsid w:val="00166DCB"/>
    <w:rsid w:val="00166E4D"/>
    <w:rsid w:val="00166E55"/>
    <w:rsid w:val="00166E99"/>
    <w:rsid w:val="00166F00"/>
    <w:rsid w:val="00166F03"/>
    <w:rsid w:val="00167061"/>
    <w:rsid w:val="00167094"/>
    <w:rsid w:val="001670A4"/>
    <w:rsid w:val="001670C3"/>
    <w:rsid w:val="001670D1"/>
    <w:rsid w:val="001670E0"/>
    <w:rsid w:val="001670E4"/>
    <w:rsid w:val="00167135"/>
    <w:rsid w:val="00167151"/>
    <w:rsid w:val="00167210"/>
    <w:rsid w:val="00167240"/>
    <w:rsid w:val="00167254"/>
    <w:rsid w:val="0016729D"/>
    <w:rsid w:val="001672BC"/>
    <w:rsid w:val="001672CC"/>
    <w:rsid w:val="001672F8"/>
    <w:rsid w:val="00167365"/>
    <w:rsid w:val="00167395"/>
    <w:rsid w:val="0016739C"/>
    <w:rsid w:val="001673A5"/>
    <w:rsid w:val="001673B8"/>
    <w:rsid w:val="0016740E"/>
    <w:rsid w:val="00167440"/>
    <w:rsid w:val="00167466"/>
    <w:rsid w:val="00167483"/>
    <w:rsid w:val="001674A0"/>
    <w:rsid w:val="001674DA"/>
    <w:rsid w:val="00167521"/>
    <w:rsid w:val="001675A6"/>
    <w:rsid w:val="00167652"/>
    <w:rsid w:val="001676DB"/>
    <w:rsid w:val="00167881"/>
    <w:rsid w:val="00167883"/>
    <w:rsid w:val="001679DB"/>
    <w:rsid w:val="001679E0"/>
    <w:rsid w:val="00167A0E"/>
    <w:rsid w:val="00167A10"/>
    <w:rsid w:val="00167A11"/>
    <w:rsid w:val="00167A91"/>
    <w:rsid w:val="00167AF5"/>
    <w:rsid w:val="00167B3E"/>
    <w:rsid w:val="00167B51"/>
    <w:rsid w:val="00167C28"/>
    <w:rsid w:val="00167CD0"/>
    <w:rsid w:val="00167D93"/>
    <w:rsid w:val="00167DE9"/>
    <w:rsid w:val="00167E1A"/>
    <w:rsid w:val="00167E31"/>
    <w:rsid w:val="00167ED0"/>
    <w:rsid w:val="00167F17"/>
    <w:rsid w:val="00167F23"/>
    <w:rsid w:val="00167F44"/>
    <w:rsid w:val="00167F6F"/>
    <w:rsid w:val="00167F7F"/>
    <w:rsid w:val="00167FA7"/>
    <w:rsid w:val="00170018"/>
    <w:rsid w:val="00170062"/>
    <w:rsid w:val="0017007B"/>
    <w:rsid w:val="0017008F"/>
    <w:rsid w:val="001700B3"/>
    <w:rsid w:val="0017011F"/>
    <w:rsid w:val="00170120"/>
    <w:rsid w:val="00170162"/>
    <w:rsid w:val="00170193"/>
    <w:rsid w:val="001701D3"/>
    <w:rsid w:val="0017021E"/>
    <w:rsid w:val="00170274"/>
    <w:rsid w:val="001702E8"/>
    <w:rsid w:val="00170319"/>
    <w:rsid w:val="0017031C"/>
    <w:rsid w:val="001703A5"/>
    <w:rsid w:val="00170408"/>
    <w:rsid w:val="0017044C"/>
    <w:rsid w:val="001704DF"/>
    <w:rsid w:val="00170516"/>
    <w:rsid w:val="00170549"/>
    <w:rsid w:val="0017056A"/>
    <w:rsid w:val="001705A2"/>
    <w:rsid w:val="001705A3"/>
    <w:rsid w:val="001705E0"/>
    <w:rsid w:val="001706C7"/>
    <w:rsid w:val="001706E9"/>
    <w:rsid w:val="00170714"/>
    <w:rsid w:val="0017081A"/>
    <w:rsid w:val="00170877"/>
    <w:rsid w:val="00170888"/>
    <w:rsid w:val="001708A7"/>
    <w:rsid w:val="001708B2"/>
    <w:rsid w:val="001708B5"/>
    <w:rsid w:val="00170962"/>
    <w:rsid w:val="0017097B"/>
    <w:rsid w:val="001709BB"/>
    <w:rsid w:val="001709C4"/>
    <w:rsid w:val="001709C9"/>
    <w:rsid w:val="001709FF"/>
    <w:rsid w:val="00170A34"/>
    <w:rsid w:val="00170AAF"/>
    <w:rsid w:val="00170AB8"/>
    <w:rsid w:val="00170B33"/>
    <w:rsid w:val="00170B35"/>
    <w:rsid w:val="00170B3C"/>
    <w:rsid w:val="00170B45"/>
    <w:rsid w:val="00170BAC"/>
    <w:rsid w:val="00170BF3"/>
    <w:rsid w:val="00170C28"/>
    <w:rsid w:val="00170C3B"/>
    <w:rsid w:val="00170C8A"/>
    <w:rsid w:val="00170CBD"/>
    <w:rsid w:val="00170D1B"/>
    <w:rsid w:val="00170D23"/>
    <w:rsid w:val="00170D36"/>
    <w:rsid w:val="00170D41"/>
    <w:rsid w:val="00170D78"/>
    <w:rsid w:val="00170DAA"/>
    <w:rsid w:val="00170DE2"/>
    <w:rsid w:val="00170DF9"/>
    <w:rsid w:val="00170EDB"/>
    <w:rsid w:val="00170F6C"/>
    <w:rsid w:val="00170F86"/>
    <w:rsid w:val="00170F9A"/>
    <w:rsid w:val="00170FDD"/>
    <w:rsid w:val="00171020"/>
    <w:rsid w:val="001710AD"/>
    <w:rsid w:val="001710BE"/>
    <w:rsid w:val="00171100"/>
    <w:rsid w:val="00171126"/>
    <w:rsid w:val="00171178"/>
    <w:rsid w:val="001711C7"/>
    <w:rsid w:val="00171264"/>
    <w:rsid w:val="0017128D"/>
    <w:rsid w:val="001712CD"/>
    <w:rsid w:val="00171341"/>
    <w:rsid w:val="0017135A"/>
    <w:rsid w:val="00171379"/>
    <w:rsid w:val="00171471"/>
    <w:rsid w:val="00171499"/>
    <w:rsid w:val="001714F8"/>
    <w:rsid w:val="001715A6"/>
    <w:rsid w:val="001715F4"/>
    <w:rsid w:val="00171618"/>
    <w:rsid w:val="001717D8"/>
    <w:rsid w:val="00171867"/>
    <w:rsid w:val="0017188F"/>
    <w:rsid w:val="001718FC"/>
    <w:rsid w:val="001719A2"/>
    <w:rsid w:val="001719EA"/>
    <w:rsid w:val="00171A51"/>
    <w:rsid w:val="00171A69"/>
    <w:rsid w:val="00171A93"/>
    <w:rsid w:val="00171A9C"/>
    <w:rsid w:val="00171ADE"/>
    <w:rsid w:val="00171B3C"/>
    <w:rsid w:val="00171C48"/>
    <w:rsid w:val="00171CBD"/>
    <w:rsid w:val="00171D3A"/>
    <w:rsid w:val="00171E02"/>
    <w:rsid w:val="00171E0B"/>
    <w:rsid w:val="00171EA5"/>
    <w:rsid w:val="00171EB8"/>
    <w:rsid w:val="00171EE1"/>
    <w:rsid w:val="00171EEF"/>
    <w:rsid w:val="00171F08"/>
    <w:rsid w:val="00171F20"/>
    <w:rsid w:val="00171F27"/>
    <w:rsid w:val="00171F2D"/>
    <w:rsid w:val="00171F6B"/>
    <w:rsid w:val="00171FA0"/>
    <w:rsid w:val="00171FD7"/>
    <w:rsid w:val="00172003"/>
    <w:rsid w:val="001720FA"/>
    <w:rsid w:val="00172146"/>
    <w:rsid w:val="00172161"/>
    <w:rsid w:val="00172180"/>
    <w:rsid w:val="001721B7"/>
    <w:rsid w:val="001721BB"/>
    <w:rsid w:val="001721E4"/>
    <w:rsid w:val="00172210"/>
    <w:rsid w:val="001722AB"/>
    <w:rsid w:val="00172304"/>
    <w:rsid w:val="00172331"/>
    <w:rsid w:val="0017235A"/>
    <w:rsid w:val="0017235E"/>
    <w:rsid w:val="0017235F"/>
    <w:rsid w:val="00172371"/>
    <w:rsid w:val="00172372"/>
    <w:rsid w:val="0017238F"/>
    <w:rsid w:val="001723A9"/>
    <w:rsid w:val="001723D9"/>
    <w:rsid w:val="001723E5"/>
    <w:rsid w:val="0017242F"/>
    <w:rsid w:val="001724C9"/>
    <w:rsid w:val="00172505"/>
    <w:rsid w:val="00172560"/>
    <w:rsid w:val="00172573"/>
    <w:rsid w:val="00172591"/>
    <w:rsid w:val="001725A5"/>
    <w:rsid w:val="001725F2"/>
    <w:rsid w:val="00172622"/>
    <w:rsid w:val="00172642"/>
    <w:rsid w:val="0017267B"/>
    <w:rsid w:val="001726F9"/>
    <w:rsid w:val="00172718"/>
    <w:rsid w:val="00172730"/>
    <w:rsid w:val="00172733"/>
    <w:rsid w:val="0017275E"/>
    <w:rsid w:val="001727C6"/>
    <w:rsid w:val="0017281D"/>
    <w:rsid w:val="0017283F"/>
    <w:rsid w:val="0017284E"/>
    <w:rsid w:val="00172872"/>
    <w:rsid w:val="0017288C"/>
    <w:rsid w:val="001728C0"/>
    <w:rsid w:val="001728D2"/>
    <w:rsid w:val="001728FC"/>
    <w:rsid w:val="00172920"/>
    <w:rsid w:val="00172938"/>
    <w:rsid w:val="001729AB"/>
    <w:rsid w:val="001729D0"/>
    <w:rsid w:val="00172A04"/>
    <w:rsid w:val="00172B20"/>
    <w:rsid w:val="00172B53"/>
    <w:rsid w:val="00172B64"/>
    <w:rsid w:val="00172B79"/>
    <w:rsid w:val="00172BCB"/>
    <w:rsid w:val="00172BFD"/>
    <w:rsid w:val="00172C0B"/>
    <w:rsid w:val="00172C61"/>
    <w:rsid w:val="00172C89"/>
    <w:rsid w:val="00172CA9"/>
    <w:rsid w:val="00172CF7"/>
    <w:rsid w:val="00172CFA"/>
    <w:rsid w:val="00172D6F"/>
    <w:rsid w:val="00172D7B"/>
    <w:rsid w:val="00172DC4"/>
    <w:rsid w:val="00172DE9"/>
    <w:rsid w:val="00172E79"/>
    <w:rsid w:val="00172E93"/>
    <w:rsid w:val="00172EC9"/>
    <w:rsid w:val="00172EEB"/>
    <w:rsid w:val="00172F70"/>
    <w:rsid w:val="00172FB4"/>
    <w:rsid w:val="00172FEF"/>
    <w:rsid w:val="0017301F"/>
    <w:rsid w:val="00173067"/>
    <w:rsid w:val="001730BC"/>
    <w:rsid w:val="001731C1"/>
    <w:rsid w:val="00173261"/>
    <w:rsid w:val="0017330B"/>
    <w:rsid w:val="0017335C"/>
    <w:rsid w:val="00173361"/>
    <w:rsid w:val="001733CA"/>
    <w:rsid w:val="0017340B"/>
    <w:rsid w:val="0017340E"/>
    <w:rsid w:val="00173416"/>
    <w:rsid w:val="0017344E"/>
    <w:rsid w:val="00173488"/>
    <w:rsid w:val="0017348D"/>
    <w:rsid w:val="001734BF"/>
    <w:rsid w:val="001734CF"/>
    <w:rsid w:val="001734F2"/>
    <w:rsid w:val="001734F8"/>
    <w:rsid w:val="001734FD"/>
    <w:rsid w:val="00173518"/>
    <w:rsid w:val="0017352F"/>
    <w:rsid w:val="0017357F"/>
    <w:rsid w:val="001735AD"/>
    <w:rsid w:val="001735F8"/>
    <w:rsid w:val="001735FF"/>
    <w:rsid w:val="00173666"/>
    <w:rsid w:val="00173674"/>
    <w:rsid w:val="001736FB"/>
    <w:rsid w:val="0017376E"/>
    <w:rsid w:val="001737A4"/>
    <w:rsid w:val="001737B1"/>
    <w:rsid w:val="001737B3"/>
    <w:rsid w:val="00173823"/>
    <w:rsid w:val="00173841"/>
    <w:rsid w:val="00173851"/>
    <w:rsid w:val="00173878"/>
    <w:rsid w:val="00173893"/>
    <w:rsid w:val="00173897"/>
    <w:rsid w:val="001738C5"/>
    <w:rsid w:val="001738CE"/>
    <w:rsid w:val="001738D6"/>
    <w:rsid w:val="0017399C"/>
    <w:rsid w:val="00173A8B"/>
    <w:rsid w:val="00173A9D"/>
    <w:rsid w:val="00173B04"/>
    <w:rsid w:val="00173B58"/>
    <w:rsid w:val="00173B73"/>
    <w:rsid w:val="00173BAA"/>
    <w:rsid w:val="00173BC7"/>
    <w:rsid w:val="00173BE1"/>
    <w:rsid w:val="00173C07"/>
    <w:rsid w:val="00173C28"/>
    <w:rsid w:val="00173C35"/>
    <w:rsid w:val="00173CB8"/>
    <w:rsid w:val="00173CD4"/>
    <w:rsid w:val="00173CDD"/>
    <w:rsid w:val="00173CED"/>
    <w:rsid w:val="00173D26"/>
    <w:rsid w:val="00173D7C"/>
    <w:rsid w:val="00173DD2"/>
    <w:rsid w:val="00173E5D"/>
    <w:rsid w:val="00173E6C"/>
    <w:rsid w:val="00173E90"/>
    <w:rsid w:val="00173EC1"/>
    <w:rsid w:val="00173EFE"/>
    <w:rsid w:val="00173F2F"/>
    <w:rsid w:val="00173FB9"/>
    <w:rsid w:val="00173FDF"/>
    <w:rsid w:val="00173FF1"/>
    <w:rsid w:val="00173FFC"/>
    <w:rsid w:val="0017400E"/>
    <w:rsid w:val="0017403E"/>
    <w:rsid w:val="00174097"/>
    <w:rsid w:val="00174179"/>
    <w:rsid w:val="00174184"/>
    <w:rsid w:val="0017419F"/>
    <w:rsid w:val="001741D2"/>
    <w:rsid w:val="00174239"/>
    <w:rsid w:val="0017427E"/>
    <w:rsid w:val="001742DB"/>
    <w:rsid w:val="00174324"/>
    <w:rsid w:val="001743B3"/>
    <w:rsid w:val="001743F8"/>
    <w:rsid w:val="0017445E"/>
    <w:rsid w:val="0017450D"/>
    <w:rsid w:val="00174529"/>
    <w:rsid w:val="0017454F"/>
    <w:rsid w:val="0017455D"/>
    <w:rsid w:val="00174577"/>
    <w:rsid w:val="001745C6"/>
    <w:rsid w:val="001745CE"/>
    <w:rsid w:val="0017460A"/>
    <w:rsid w:val="0017466B"/>
    <w:rsid w:val="0017467E"/>
    <w:rsid w:val="001746F6"/>
    <w:rsid w:val="001746FE"/>
    <w:rsid w:val="00174736"/>
    <w:rsid w:val="0017476D"/>
    <w:rsid w:val="00174781"/>
    <w:rsid w:val="0017478A"/>
    <w:rsid w:val="0017478B"/>
    <w:rsid w:val="001747BB"/>
    <w:rsid w:val="001747EB"/>
    <w:rsid w:val="00174802"/>
    <w:rsid w:val="00174862"/>
    <w:rsid w:val="0017488C"/>
    <w:rsid w:val="001748D6"/>
    <w:rsid w:val="0017491F"/>
    <w:rsid w:val="00174962"/>
    <w:rsid w:val="00174983"/>
    <w:rsid w:val="00174A21"/>
    <w:rsid w:val="00174A34"/>
    <w:rsid w:val="00174A45"/>
    <w:rsid w:val="00174A49"/>
    <w:rsid w:val="00174A61"/>
    <w:rsid w:val="00174A7B"/>
    <w:rsid w:val="00174ACE"/>
    <w:rsid w:val="00174AF1"/>
    <w:rsid w:val="00174B40"/>
    <w:rsid w:val="00174B45"/>
    <w:rsid w:val="00174B46"/>
    <w:rsid w:val="00174B6F"/>
    <w:rsid w:val="00174C07"/>
    <w:rsid w:val="00174C86"/>
    <w:rsid w:val="00174C9A"/>
    <w:rsid w:val="00174CB4"/>
    <w:rsid w:val="00174CD2"/>
    <w:rsid w:val="00174D51"/>
    <w:rsid w:val="00174E2D"/>
    <w:rsid w:val="00174E7B"/>
    <w:rsid w:val="00174EA8"/>
    <w:rsid w:val="00174ED3"/>
    <w:rsid w:val="00174F5E"/>
    <w:rsid w:val="00174F8A"/>
    <w:rsid w:val="00174FDD"/>
    <w:rsid w:val="0017501B"/>
    <w:rsid w:val="00175174"/>
    <w:rsid w:val="00175188"/>
    <w:rsid w:val="001751B6"/>
    <w:rsid w:val="00175207"/>
    <w:rsid w:val="00175217"/>
    <w:rsid w:val="00175240"/>
    <w:rsid w:val="0017529F"/>
    <w:rsid w:val="00175306"/>
    <w:rsid w:val="0017533E"/>
    <w:rsid w:val="00175359"/>
    <w:rsid w:val="001753AC"/>
    <w:rsid w:val="001753EF"/>
    <w:rsid w:val="00175423"/>
    <w:rsid w:val="00175462"/>
    <w:rsid w:val="001754AD"/>
    <w:rsid w:val="001754B8"/>
    <w:rsid w:val="001754ED"/>
    <w:rsid w:val="0017554B"/>
    <w:rsid w:val="00175567"/>
    <w:rsid w:val="00175596"/>
    <w:rsid w:val="001755D2"/>
    <w:rsid w:val="00175643"/>
    <w:rsid w:val="001756D8"/>
    <w:rsid w:val="001756DB"/>
    <w:rsid w:val="00175704"/>
    <w:rsid w:val="0017573C"/>
    <w:rsid w:val="001757DF"/>
    <w:rsid w:val="001758DF"/>
    <w:rsid w:val="001759A9"/>
    <w:rsid w:val="001759C0"/>
    <w:rsid w:val="001759CE"/>
    <w:rsid w:val="00175A1F"/>
    <w:rsid w:val="00175A50"/>
    <w:rsid w:val="00175AB4"/>
    <w:rsid w:val="00175ABE"/>
    <w:rsid w:val="00175AC3"/>
    <w:rsid w:val="00175AC7"/>
    <w:rsid w:val="00175B58"/>
    <w:rsid w:val="00175B76"/>
    <w:rsid w:val="00175BD9"/>
    <w:rsid w:val="00175BEB"/>
    <w:rsid w:val="00175BF3"/>
    <w:rsid w:val="00175C04"/>
    <w:rsid w:val="00175C5A"/>
    <w:rsid w:val="00175C5B"/>
    <w:rsid w:val="00175C5D"/>
    <w:rsid w:val="00175C93"/>
    <w:rsid w:val="00175D3A"/>
    <w:rsid w:val="00175D4C"/>
    <w:rsid w:val="00175D80"/>
    <w:rsid w:val="00175D99"/>
    <w:rsid w:val="00175DB2"/>
    <w:rsid w:val="00175DCB"/>
    <w:rsid w:val="00175E0F"/>
    <w:rsid w:val="00175E23"/>
    <w:rsid w:val="00175E89"/>
    <w:rsid w:val="00175EC7"/>
    <w:rsid w:val="00175ED2"/>
    <w:rsid w:val="00175EE2"/>
    <w:rsid w:val="00175F2F"/>
    <w:rsid w:val="00175F3D"/>
    <w:rsid w:val="00175FA0"/>
    <w:rsid w:val="00176032"/>
    <w:rsid w:val="0017603F"/>
    <w:rsid w:val="00176045"/>
    <w:rsid w:val="001760E6"/>
    <w:rsid w:val="001760F7"/>
    <w:rsid w:val="0017612C"/>
    <w:rsid w:val="0017618A"/>
    <w:rsid w:val="001761D3"/>
    <w:rsid w:val="001761D8"/>
    <w:rsid w:val="00176223"/>
    <w:rsid w:val="00176235"/>
    <w:rsid w:val="0017624F"/>
    <w:rsid w:val="00176257"/>
    <w:rsid w:val="0017625A"/>
    <w:rsid w:val="00176270"/>
    <w:rsid w:val="00176288"/>
    <w:rsid w:val="001762A6"/>
    <w:rsid w:val="001762CA"/>
    <w:rsid w:val="001762FB"/>
    <w:rsid w:val="0017630B"/>
    <w:rsid w:val="00176362"/>
    <w:rsid w:val="0017637D"/>
    <w:rsid w:val="001763A3"/>
    <w:rsid w:val="001763CB"/>
    <w:rsid w:val="0017642A"/>
    <w:rsid w:val="0017645E"/>
    <w:rsid w:val="001766D0"/>
    <w:rsid w:val="001766FB"/>
    <w:rsid w:val="0017671B"/>
    <w:rsid w:val="00176775"/>
    <w:rsid w:val="0017677A"/>
    <w:rsid w:val="00176793"/>
    <w:rsid w:val="001767E8"/>
    <w:rsid w:val="00176804"/>
    <w:rsid w:val="00176845"/>
    <w:rsid w:val="00176847"/>
    <w:rsid w:val="0017685D"/>
    <w:rsid w:val="00176886"/>
    <w:rsid w:val="001768A3"/>
    <w:rsid w:val="001768B3"/>
    <w:rsid w:val="001768DC"/>
    <w:rsid w:val="0017690D"/>
    <w:rsid w:val="0017696F"/>
    <w:rsid w:val="00176973"/>
    <w:rsid w:val="00176981"/>
    <w:rsid w:val="00176998"/>
    <w:rsid w:val="001769C9"/>
    <w:rsid w:val="00176A02"/>
    <w:rsid w:val="00176A19"/>
    <w:rsid w:val="00176AC2"/>
    <w:rsid w:val="00176B01"/>
    <w:rsid w:val="00176B7C"/>
    <w:rsid w:val="00176C8E"/>
    <w:rsid w:val="00176CA0"/>
    <w:rsid w:val="00176CA9"/>
    <w:rsid w:val="00176CAB"/>
    <w:rsid w:val="00176CF5"/>
    <w:rsid w:val="00176D10"/>
    <w:rsid w:val="00176D57"/>
    <w:rsid w:val="00176D5E"/>
    <w:rsid w:val="00176D7B"/>
    <w:rsid w:val="00176DB7"/>
    <w:rsid w:val="00176DEF"/>
    <w:rsid w:val="00176E03"/>
    <w:rsid w:val="00176E0B"/>
    <w:rsid w:val="00176E9E"/>
    <w:rsid w:val="00176EC7"/>
    <w:rsid w:val="00176F05"/>
    <w:rsid w:val="00176F4A"/>
    <w:rsid w:val="00176F66"/>
    <w:rsid w:val="00176F8B"/>
    <w:rsid w:val="0017708E"/>
    <w:rsid w:val="0017709A"/>
    <w:rsid w:val="001770E0"/>
    <w:rsid w:val="00177140"/>
    <w:rsid w:val="0017717D"/>
    <w:rsid w:val="001771BD"/>
    <w:rsid w:val="001771E0"/>
    <w:rsid w:val="00177216"/>
    <w:rsid w:val="0017722F"/>
    <w:rsid w:val="00177272"/>
    <w:rsid w:val="0017728A"/>
    <w:rsid w:val="00177292"/>
    <w:rsid w:val="0017729E"/>
    <w:rsid w:val="001772C4"/>
    <w:rsid w:val="00177328"/>
    <w:rsid w:val="001773D2"/>
    <w:rsid w:val="00177443"/>
    <w:rsid w:val="0017749B"/>
    <w:rsid w:val="00177504"/>
    <w:rsid w:val="0017750A"/>
    <w:rsid w:val="0017752E"/>
    <w:rsid w:val="00177546"/>
    <w:rsid w:val="001775B3"/>
    <w:rsid w:val="001775C9"/>
    <w:rsid w:val="001775CF"/>
    <w:rsid w:val="001775D6"/>
    <w:rsid w:val="0017760F"/>
    <w:rsid w:val="0017761C"/>
    <w:rsid w:val="0017765C"/>
    <w:rsid w:val="0017766F"/>
    <w:rsid w:val="0017767D"/>
    <w:rsid w:val="001776C2"/>
    <w:rsid w:val="001776CD"/>
    <w:rsid w:val="001776F6"/>
    <w:rsid w:val="00177701"/>
    <w:rsid w:val="001777B3"/>
    <w:rsid w:val="001777D3"/>
    <w:rsid w:val="001778C2"/>
    <w:rsid w:val="001778F6"/>
    <w:rsid w:val="00177935"/>
    <w:rsid w:val="0017795E"/>
    <w:rsid w:val="0017797D"/>
    <w:rsid w:val="00177A8B"/>
    <w:rsid w:val="00177A95"/>
    <w:rsid w:val="00177ACB"/>
    <w:rsid w:val="00177AF6"/>
    <w:rsid w:val="00177B17"/>
    <w:rsid w:val="00177B23"/>
    <w:rsid w:val="00177B30"/>
    <w:rsid w:val="00177B6B"/>
    <w:rsid w:val="00177B85"/>
    <w:rsid w:val="00177B9F"/>
    <w:rsid w:val="00177BEE"/>
    <w:rsid w:val="00177C08"/>
    <w:rsid w:val="00177C73"/>
    <w:rsid w:val="00177D02"/>
    <w:rsid w:val="00177DB7"/>
    <w:rsid w:val="00177E1F"/>
    <w:rsid w:val="00177E2B"/>
    <w:rsid w:val="00177E3E"/>
    <w:rsid w:val="00177E74"/>
    <w:rsid w:val="00177F19"/>
    <w:rsid w:val="00177F3E"/>
    <w:rsid w:val="00177FF3"/>
    <w:rsid w:val="00180090"/>
    <w:rsid w:val="00180093"/>
    <w:rsid w:val="001800E5"/>
    <w:rsid w:val="00180106"/>
    <w:rsid w:val="00180107"/>
    <w:rsid w:val="0018013A"/>
    <w:rsid w:val="00180166"/>
    <w:rsid w:val="0018016F"/>
    <w:rsid w:val="0018018B"/>
    <w:rsid w:val="00180212"/>
    <w:rsid w:val="00180227"/>
    <w:rsid w:val="00180288"/>
    <w:rsid w:val="001802A7"/>
    <w:rsid w:val="0018037E"/>
    <w:rsid w:val="00180392"/>
    <w:rsid w:val="001803A8"/>
    <w:rsid w:val="001803CD"/>
    <w:rsid w:val="00180460"/>
    <w:rsid w:val="0018048F"/>
    <w:rsid w:val="00180501"/>
    <w:rsid w:val="00180528"/>
    <w:rsid w:val="00180530"/>
    <w:rsid w:val="001805EB"/>
    <w:rsid w:val="00180656"/>
    <w:rsid w:val="00180662"/>
    <w:rsid w:val="0018069F"/>
    <w:rsid w:val="001806D2"/>
    <w:rsid w:val="00180711"/>
    <w:rsid w:val="00180733"/>
    <w:rsid w:val="0018078A"/>
    <w:rsid w:val="00180799"/>
    <w:rsid w:val="001807CA"/>
    <w:rsid w:val="001807D6"/>
    <w:rsid w:val="001807DE"/>
    <w:rsid w:val="00180814"/>
    <w:rsid w:val="0018081B"/>
    <w:rsid w:val="00180827"/>
    <w:rsid w:val="00180857"/>
    <w:rsid w:val="00180867"/>
    <w:rsid w:val="0018086D"/>
    <w:rsid w:val="001808A1"/>
    <w:rsid w:val="001808AF"/>
    <w:rsid w:val="00180903"/>
    <w:rsid w:val="00180953"/>
    <w:rsid w:val="00180A9C"/>
    <w:rsid w:val="00180AB0"/>
    <w:rsid w:val="00180AC6"/>
    <w:rsid w:val="00180AE3"/>
    <w:rsid w:val="00180BA0"/>
    <w:rsid w:val="00180BE7"/>
    <w:rsid w:val="00180BFB"/>
    <w:rsid w:val="00180C12"/>
    <w:rsid w:val="00180C94"/>
    <w:rsid w:val="00180CAC"/>
    <w:rsid w:val="00180CFB"/>
    <w:rsid w:val="00180D01"/>
    <w:rsid w:val="00180D3F"/>
    <w:rsid w:val="00180D56"/>
    <w:rsid w:val="00180D58"/>
    <w:rsid w:val="00180D73"/>
    <w:rsid w:val="00180E35"/>
    <w:rsid w:val="00180E3E"/>
    <w:rsid w:val="00180E64"/>
    <w:rsid w:val="00180FD4"/>
    <w:rsid w:val="00181008"/>
    <w:rsid w:val="00181072"/>
    <w:rsid w:val="001810BA"/>
    <w:rsid w:val="001810BC"/>
    <w:rsid w:val="0018110D"/>
    <w:rsid w:val="0018110F"/>
    <w:rsid w:val="00181135"/>
    <w:rsid w:val="00181162"/>
    <w:rsid w:val="0018116C"/>
    <w:rsid w:val="001811D7"/>
    <w:rsid w:val="00181222"/>
    <w:rsid w:val="00181317"/>
    <w:rsid w:val="00181354"/>
    <w:rsid w:val="0018136F"/>
    <w:rsid w:val="00181373"/>
    <w:rsid w:val="0018138E"/>
    <w:rsid w:val="001813C0"/>
    <w:rsid w:val="001813EC"/>
    <w:rsid w:val="00181412"/>
    <w:rsid w:val="0018141D"/>
    <w:rsid w:val="0018145E"/>
    <w:rsid w:val="001814BF"/>
    <w:rsid w:val="001814CD"/>
    <w:rsid w:val="0018151B"/>
    <w:rsid w:val="0018158A"/>
    <w:rsid w:val="001815C3"/>
    <w:rsid w:val="001815DD"/>
    <w:rsid w:val="001815E3"/>
    <w:rsid w:val="00181649"/>
    <w:rsid w:val="001816D0"/>
    <w:rsid w:val="001816E9"/>
    <w:rsid w:val="00181729"/>
    <w:rsid w:val="00181799"/>
    <w:rsid w:val="001817E1"/>
    <w:rsid w:val="00181800"/>
    <w:rsid w:val="0018184A"/>
    <w:rsid w:val="0018184D"/>
    <w:rsid w:val="0018186E"/>
    <w:rsid w:val="00181886"/>
    <w:rsid w:val="001818BB"/>
    <w:rsid w:val="001818FE"/>
    <w:rsid w:val="00181961"/>
    <w:rsid w:val="001819A7"/>
    <w:rsid w:val="001819C3"/>
    <w:rsid w:val="001819F9"/>
    <w:rsid w:val="00181A18"/>
    <w:rsid w:val="00181AB6"/>
    <w:rsid w:val="00181AFC"/>
    <w:rsid w:val="00181B0D"/>
    <w:rsid w:val="00181B56"/>
    <w:rsid w:val="00181BA4"/>
    <w:rsid w:val="00181BDF"/>
    <w:rsid w:val="00181BE2"/>
    <w:rsid w:val="00181C09"/>
    <w:rsid w:val="00181C23"/>
    <w:rsid w:val="00181CA8"/>
    <w:rsid w:val="00181D10"/>
    <w:rsid w:val="00181D2D"/>
    <w:rsid w:val="00181D9D"/>
    <w:rsid w:val="00181DE3"/>
    <w:rsid w:val="00181E1E"/>
    <w:rsid w:val="00181EEC"/>
    <w:rsid w:val="00181EF2"/>
    <w:rsid w:val="00181EF9"/>
    <w:rsid w:val="00181F27"/>
    <w:rsid w:val="00181F38"/>
    <w:rsid w:val="00181F7A"/>
    <w:rsid w:val="00181F97"/>
    <w:rsid w:val="00182000"/>
    <w:rsid w:val="0018202D"/>
    <w:rsid w:val="00182050"/>
    <w:rsid w:val="00182052"/>
    <w:rsid w:val="0018206E"/>
    <w:rsid w:val="00182091"/>
    <w:rsid w:val="0018209A"/>
    <w:rsid w:val="001820D9"/>
    <w:rsid w:val="001820E1"/>
    <w:rsid w:val="001820ED"/>
    <w:rsid w:val="00182132"/>
    <w:rsid w:val="0018214E"/>
    <w:rsid w:val="0018216C"/>
    <w:rsid w:val="001821BE"/>
    <w:rsid w:val="001821F7"/>
    <w:rsid w:val="00182206"/>
    <w:rsid w:val="00182222"/>
    <w:rsid w:val="00182237"/>
    <w:rsid w:val="00182292"/>
    <w:rsid w:val="00182294"/>
    <w:rsid w:val="001822B9"/>
    <w:rsid w:val="001822FB"/>
    <w:rsid w:val="0018233A"/>
    <w:rsid w:val="001823A0"/>
    <w:rsid w:val="001823AB"/>
    <w:rsid w:val="001823D5"/>
    <w:rsid w:val="001823D8"/>
    <w:rsid w:val="001823FE"/>
    <w:rsid w:val="0018241B"/>
    <w:rsid w:val="001824D2"/>
    <w:rsid w:val="001824FB"/>
    <w:rsid w:val="0018256E"/>
    <w:rsid w:val="00182635"/>
    <w:rsid w:val="00182663"/>
    <w:rsid w:val="0018268D"/>
    <w:rsid w:val="001826A8"/>
    <w:rsid w:val="001826C2"/>
    <w:rsid w:val="001826EA"/>
    <w:rsid w:val="00182726"/>
    <w:rsid w:val="00182738"/>
    <w:rsid w:val="00182767"/>
    <w:rsid w:val="00182790"/>
    <w:rsid w:val="00182792"/>
    <w:rsid w:val="001827C2"/>
    <w:rsid w:val="001827FB"/>
    <w:rsid w:val="00182842"/>
    <w:rsid w:val="0018289A"/>
    <w:rsid w:val="001828C8"/>
    <w:rsid w:val="0018291D"/>
    <w:rsid w:val="00182949"/>
    <w:rsid w:val="0018297F"/>
    <w:rsid w:val="00182986"/>
    <w:rsid w:val="001829A4"/>
    <w:rsid w:val="001829B5"/>
    <w:rsid w:val="001829CB"/>
    <w:rsid w:val="001829F6"/>
    <w:rsid w:val="00182A32"/>
    <w:rsid w:val="00182A62"/>
    <w:rsid w:val="00182ABE"/>
    <w:rsid w:val="00182B12"/>
    <w:rsid w:val="00182B62"/>
    <w:rsid w:val="00182BD6"/>
    <w:rsid w:val="00182BEE"/>
    <w:rsid w:val="00182C03"/>
    <w:rsid w:val="00182C09"/>
    <w:rsid w:val="00182C26"/>
    <w:rsid w:val="00182C34"/>
    <w:rsid w:val="00182C47"/>
    <w:rsid w:val="00182C6D"/>
    <w:rsid w:val="00182CAD"/>
    <w:rsid w:val="00182CC6"/>
    <w:rsid w:val="00182D19"/>
    <w:rsid w:val="00182D43"/>
    <w:rsid w:val="00182DEB"/>
    <w:rsid w:val="00182E0B"/>
    <w:rsid w:val="00182E13"/>
    <w:rsid w:val="00182E39"/>
    <w:rsid w:val="00182E62"/>
    <w:rsid w:val="00182EAE"/>
    <w:rsid w:val="00182F69"/>
    <w:rsid w:val="00182F7D"/>
    <w:rsid w:val="00182F82"/>
    <w:rsid w:val="00182F85"/>
    <w:rsid w:val="00183124"/>
    <w:rsid w:val="00183156"/>
    <w:rsid w:val="0018318B"/>
    <w:rsid w:val="00183238"/>
    <w:rsid w:val="00183242"/>
    <w:rsid w:val="001832C0"/>
    <w:rsid w:val="001832CF"/>
    <w:rsid w:val="001832DA"/>
    <w:rsid w:val="00183303"/>
    <w:rsid w:val="0018331B"/>
    <w:rsid w:val="0018333E"/>
    <w:rsid w:val="0018337D"/>
    <w:rsid w:val="001833B9"/>
    <w:rsid w:val="0018346B"/>
    <w:rsid w:val="0018347C"/>
    <w:rsid w:val="00183497"/>
    <w:rsid w:val="001834AE"/>
    <w:rsid w:val="00183544"/>
    <w:rsid w:val="0018358D"/>
    <w:rsid w:val="001835E5"/>
    <w:rsid w:val="00183623"/>
    <w:rsid w:val="00183628"/>
    <w:rsid w:val="00183650"/>
    <w:rsid w:val="001836CA"/>
    <w:rsid w:val="001836DF"/>
    <w:rsid w:val="001836FA"/>
    <w:rsid w:val="0018374A"/>
    <w:rsid w:val="001837C6"/>
    <w:rsid w:val="001837C8"/>
    <w:rsid w:val="00183803"/>
    <w:rsid w:val="0018380A"/>
    <w:rsid w:val="00183868"/>
    <w:rsid w:val="0018386A"/>
    <w:rsid w:val="00183881"/>
    <w:rsid w:val="0018389C"/>
    <w:rsid w:val="001838BC"/>
    <w:rsid w:val="0018394F"/>
    <w:rsid w:val="001839C8"/>
    <w:rsid w:val="001839DF"/>
    <w:rsid w:val="00183A1A"/>
    <w:rsid w:val="00183A55"/>
    <w:rsid w:val="00183AD0"/>
    <w:rsid w:val="00183AE7"/>
    <w:rsid w:val="00183B19"/>
    <w:rsid w:val="00183B55"/>
    <w:rsid w:val="00183B90"/>
    <w:rsid w:val="00183BBE"/>
    <w:rsid w:val="00183C10"/>
    <w:rsid w:val="00183CAF"/>
    <w:rsid w:val="00183CB4"/>
    <w:rsid w:val="00183CBD"/>
    <w:rsid w:val="00183CEA"/>
    <w:rsid w:val="00183D1D"/>
    <w:rsid w:val="00183D36"/>
    <w:rsid w:val="00183D5E"/>
    <w:rsid w:val="00183DAE"/>
    <w:rsid w:val="00183DF1"/>
    <w:rsid w:val="00183E4D"/>
    <w:rsid w:val="00183E92"/>
    <w:rsid w:val="00183EB7"/>
    <w:rsid w:val="00183EF6"/>
    <w:rsid w:val="00183F08"/>
    <w:rsid w:val="00183F76"/>
    <w:rsid w:val="00183F95"/>
    <w:rsid w:val="00184076"/>
    <w:rsid w:val="001840A1"/>
    <w:rsid w:val="001840E5"/>
    <w:rsid w:val="001840EC"/>
    <w:rsid w:val="00184152"/>
    <w:rsid w:val="001841B3"/>
    <w:rsid w:val="001842C9"/>
    <w:rsid w:val="00184378"/>
    <w:rsid w:val="001843BB"/>
    <w:rsid w:val="00184493"/>
    <w:rsid w:val="001844A4"/>
    <w:rsid w:val="001844C7"/>
    <w:rsid w:val="001844F9"/>
    <w:rsid w:val="001845A4"/>
    <w:rsid w:val="001845D2"/>
    <w:rsid w:val="001845D3"/>
    <w:rsid w:val="0018461E"/>
    <w:rsid w:val="0018464D"/>
    <w:rsid w:val="00184685"/>
    <w:rsid w:val="001846AD"/>
    <w:rsid w:val="001847C0"/>
    <w:rsid w:val="00184803"/>
    <w:rsid w:val="00184809"/>
    <w:rsid w:val="00184876"/>
    <w:rsid w:val="001848CA"/>
    <w:rsid w:val="001848CD"/>
    <w:rsid w:val="00184910"/>
    <w:rsid w:val="0018494A"/>
    <w:rsid w:val="00184974"/>
    <w:rsid w:val="001849B0"/>
    <w:rsid w:val="001849B3"/>
    <w:rsid w:val="001849E2"/>
    <w:rsid w:val="00184A79"/>
    <w:rsid w:val="00184A82"/>
    <w:rsid w:val="00184AE1"/>
    <w:rsid w:val="00184B49"/>
    <w:rsid w:val="00184B9B"/>
    <w:rsid w:val="00184C13"/>
    <w:rsid w:val="00184C4B"/>
    <w:rsid w:val="00184C66"/>
    <w:rsid w:val="00184C85"/>
    <w:rsid w:val="00184CA8"/>
    <w:rsid w:val="00184CAD"/>
    <w:rsid w:val="00184D46"/>
    <w:rsid w:val="00184DFB"/>
    <w:rsid w:val="00184E1D"/>
    <w:rsid w:val="00184EDC"/>
    <w:rsid w:val="00184F29"/>
    <w:rsid w:val="00184F43"/>
    <w:rsid w:val="00184F5A"/>
    <w:rsid w:val="00184FA5"/>
    <w:rsid w:val="00184FB0"/>
    <w:rsid w:val="00184FB3"/>
    <w:rsid w:val="00184FF9"/>
    <w:rsid w:val="0018501E"/>
    <w:rsid w:val="00185022"/>
    <w:rsid w:val="00185047"/>
    <w:rsid w:val="00185085"/>
    <w:rsid w:val="001850B1"/>
    <w:rsid w:val="001850C0"/>
    <w:rsid w:val="001850FC"/>
    <w:rsid w:val="00185111"/>
    <w:rsid w:val="001851AF"/>
    <w:rsid w:val="0018523B"/>
    <w:rsid w:val="0018525A"/>
    <w:rsid w:val="0018525C"/>
    <w:rsid w:val="00185288"/>
    <w:rsid w:val="00185297"/>
    <w:rsid w:val="001852C3"/>
    <w:rsid w:val="001852CF"/>
    <w:rsid w:val="00185333"/>
    <w:rsid w:val="0018537F"/>
    <w:rsid w:val="001853BE"/>
    <w:rsid w:val="001853C5"/>
    <w:rsid w:val="001853C6"/>
    <w:rsid w:val="001853CC"/>
    <w:rsid w:val="0018543E"/>
    <w:rsid w:val="0018548F"/>
    <w:rsid w:val="0018553F"/>
    <w:rsid w:val="0018556D"/>
    <w:rsid w:val="001855CD"/>
    <w:rsid w:val="0018560C"/>
    <w:rsid w:val="001856E0"/>
    <w:rsid w:val="001856E9"/>
    <w:rsid w:val="00185713"/>
    <w:rsid w:val="00185765"/>
    <w:rsid w:val="00185790"/>
    <w:rsid w:val="001857B3"/>
    <w:rsid w:val="001857D6"/>
    <w:rsid w:val="001857DC"/>
    <w:rsid w:val="00185812"/>
    <w:rsid w:val="00185872"/>
    <w:rsid w:val="001858E1"/>
    <w:rsid w:val="00185A2E"/>
    <w:rsid w:val="00185A84"/>
    <w:rsid w:val="00185AC3"/>
    <w:rsid w:val="00185ACA"/>
    <w:rsid w:val="00185C60"/>
    <w:rsid w:val="00185C62"/>
    <w:rsid w:val="00185C91"/>
    <w:rsid w:val="00185CCB"/>
    <w:rsid w:val="00185D13"/>
    <w:rsid w:val="00185D38"/>
    <w:rsid w:val="00185D8B"/>
    <w:rsid w:val="00185DBE"/>
    <w:rsid w:val="00185DCD"/>
    <w:rsid w:val="00185DCF"/>
    <w:rsid w:val="00185DEB"/>
    <w:rsid w:val="00185E13"/>
    <w:rsid w:val="00185E69"/>
    <w:rsid w:val="00185E97"/>
    <w:rsid w:val="00185E98"/>
    <w:rsid w:val="00185EA0"/>
    <w:rsid w:val="00185EB8"/>
    <w:rsid w:val="00185EDD"/>
    <w:rsid w:val="00185F40"/>
    <w:rsid w:val="00185F69"/>
    <w:rsid w:val="00185FB7"/>
    <w:rsid w:val="00185FB8"/>
    <w:rsid w:val="00186140"/>
    <w:rsid w:val="00186158"/>
    <w:rsid w:val="0018618C"/>
    <w:rsid w:val="00186251"/>
    <w:rsid w:val="00186260"/>
    <w:rsid w:val="00186293"/>
    <w:rsid w:val="001862E9"/>
    <w:rsid w:val="00186315"/>
    <w:rsid w:val="0018633F"/>
    <w:rsid w:val="001863CF"/>
    <w:rsid w:val="001863F4"/>
    <w:rsid w:val="0018643B"/>
    <w:rsid w:val="00186496"/>
    <w:rsid w:val="00186499"/>
    <w:rsid w:val="001864D6"/>
    <w:rsid w:val="001865C4"/>
    <w:rsid w:val="00186617"/>
    <w:rsid w:val="00186662"/>
    <w:rsid w:val="001866AD"/>
    <w:rsid w:val="0018670A"/>
    <w:rsid w:val="001867BD"/>
    <w:rsid w:val="001867DE"/>
    <w:rsid w:val="00186817"/>
    <w:rsid w:val="00186866"/>
    <w:rsid w:val="00186891"/>
    <w:rsid w:val="001868B1"/>
    <w:rsid w:val="001868CB"/>
    <w:rsid w:val="001868F8"/>
    <w:rsid w:val="00186902"/>
    <w:rsid w:val="00186905"/>
    <w:rsid w:val="00186937"/>
    <w:rsid w:val="0018694D"/>
    <w:rsid w:val="00186983"/>
    <w:rsid w:val="001869D3"/>
    <w:rsid w:val="00186A35"/>
    <w:rsid w:val="00186A5A"/>
    <w:rsid w:val="00186A6B"/>
    <w:rsid w:val="00186B0F"/>
    <w:rsid w:val="00186B41"/>
    <w:rsid w:val="00186B5C"/>
    <w:rsid w:val="00186BB1"/>
    <w:rsid w:val="00186BB2"/>
    <w:rsid w:val="00186BFE"/>
    <w:rsid w:val="00186C1C"/>
    <w:rsid w:val="00186C48"/>
    <w:rsid w:val="00186C50"/>
    <w:rsid w:val="00186C64"/>
    <w:rsid w:val="00186CE8"/>
    <w:rsid w:val="00186CEC"/>
    <w:rsid w:val="00186D00"/>
    <w:rsid w:val="00186D7E"/>
    <w:rsid w:val="00186DA4"/>
    <w:rsid w:val="00186DE1"/>
    <w:rsid w:val="00186DE7"/>
    <w:rsid w:val="00186E0C"/>
    <w:rsid w:val="00186E58"/>
    <w:rsid w:val="00186E5F"/>
    <w:rsid w:val="00186EB4"/>
    <w:rsid w:val="00186F17"/>
    <w:rsid w:val="00186F26"/>
    <w:rsid w:val="00186F5B"/>
    <w:rsid w:val="00186FB7"/>
    <w:rsid w:val="00186FD8"/>
    <w:rsid w:val="0018702D"/>
    <w:rsid w:val="0018705B"/>
    <w:rsid w:val="0018705D"/>
    <w:rsid w:val="0018707C"/>
    <w:rsid w:val="00187080"/>
    <w:rsid w:val="0018710A"/>
    <w:rsid w:val="0018712A"/>
    <w:rsid w:val="0018714D"/>
    <w:rsid w:val="0018714E"/>
    <w:rsid w:val="00187227"/>
    <w:rsid w:val="00187261"/>
    <w:rsid w:val="001872C3"/>
    <w:rsid w:val="00187320"/>
    <w:rsid w:val="00187381"/>
    <w:rsid w:val="001873E3"/>
    <w:rsid w:val="00187445"/>
    <w:rsid w:val="0018746B"/>
    <w:rsid w:val="001874A2"/>
    <w:rsid w:val="001874B8"/>
    <w:rsid w:val="001874DC"/>
    <w:rsid w:val="00187570"/>
    <w:rsid w:val="0018758A"/>
    <w:rsid w:val="001875CB"/>
    <w:rsid w:val="001876F6"/>
    <w:rsid w:val="00187740"/>
    <w:rsid w:val="001877B2"/>
    <w:rsid w:val="00187849"/>
    <w:rsid w:val="00187865"/>
    <w:rsid w:val="0018788F"/>
    <w:rsid w:val="00187899"/>
    <w:rsid w:val="001878D2"/>
    <w:rsid w:val="00187912"/>
    <w:rsid w:val="00187B0B"/>
    <w:rsid w:val="00187B54"/>
    <w:rsid w:val="00187BA2"/>
    <w:rsid w:val="00187CB5"/>
    <w:rsid w:val="00187CE1"/>
    <w:rsid w:val="00187D19"/>
    <w:rsid w:val="00187D31"/>
    <w:rsid w:val="00187D94"/>
    <w:rsid w:val="00187DDF"/>
    <w:rsid w:val="00187DF8"/>
    <w:rsid w:val="00187E12"/>
    <w:rsid w:val="00187EA1"/>
    <w:rsid w:val="00187ED7"/>
    <w:rsid w:val="00187F00"/>
    <w:rsid w:val="00187F13"/>
    <w:rsid w:val="00187F68"/>
    <w:rsid w:val="00187F82"/>
    <w:rsid w:val="00187FB8"/>
    <w:rsid w:val="00187FC0"/>
    <w:rsid w:val="00190027"/>
    <w:rsid w:val="001900A4"/>
    <w:rsid w:val="0019012F"/>
    <w:rsid w:val="00190133"/>
    <w:rsid w:val="0019019F"/>
    <w:rsid w:val="001901AC"/>
    <w:rsid w:val="001901D8"/>
    <w:rsid w:val="00190279"/>
    <w:rsid w:val="00190367"/>
    <w:rsid w:val="00190377"/>
    <w:rsid w:val="00190391"/>
    <w:rsid w:val="001903ED"/>
    <w:rsid w:val="0019040A"/>
    <w:rsid w:val="0019040C"/>
    <w:rsid w:val="0019047B"/>
    <w:rsid w:val="001904B8"/>
    <w:rsid w:val="001904C5"/>
    <w:rsid w:val="001904F5"/>
    <w:rsid w:val="00190523"/>
    <w:rsid w:val="0019056B"/>
    <w:rsid w:val="00190576"/>
    <w:rsid w:val="0019057F"/>
    <w:rsid w:val="00190585"/>
    <w:rsid w:val="001905C4"/>
    <w:rsid w:val="001906A1"/>
    <w:rsid w:val="0019070B"/>
    <w:rsid w:val="00190750"/>
    <w:rsid w:val="00190771"/>
    <w:rsid w:val="00190772"/>
    <w:rsid w:val="00190794"/>
    <w:rsid w:val="00190840"/>
    <w:rsid w:val="00190885"/>
    <w:rsid w:val="001908F3"/>
    <w:rsid w:val="0019093B"/>
    <w:rsid w:val="001909AC"/>
    <w:rsid w:val="001909CD"/>
    <w:rsid w:val="001909E8"/>
    <w:rsid w:val="00190A35"/>
    <w:rsid w:val="00190AA4"/>
    <w:rsid w:val="00190AAB"/>
    <w:rsid w:val="00190B1F"/>
    <w:rsid w:val="00190B6C"/>
    <w:rsid w:val="00190BB4"/>
    <w:rsid w:val="00190BFD"/>
    <w:rsid w:val="00190C7D"/>
    <w:rsid w:val="00190CAB"/>
    <w:rsid w:val="00190D24"/>
    <w:rsid w:val="00190D2C"/>
    <w:rsid w:val="00190D39"/>
    <w:rsid w:val="00190DAE"/>
    <w:rsid w:val="00190DE4"/>
    <w:rsid w:val="00190E1A"/>
    <w:rsid w:val="00190E2B"/>
    <w:rsid w:val="00190EBA"/>
    <w:rsid w:val="00190EF0"/>
    <w:rsid w:val="00190F84"/>
    <w:rsid w:val="00190FE0"/>
    <w:rsid w:val="00191012"/>
    <w:rsid w:val="0019105A"/>
    <w:rsid w:val="001910F6"/>
    <w:rsid w:val="001910FA"/>
    <w:rsid w:val="00191135"/>
    <w:rsid w:val="00191143"/>
    <w:rsid w:val="0019116E"/>
    <w:rsid w:val="0019120B"/>
    <w:rsid w:val="00191217"/>
    <w:rsid w:val="00191223"/>
    <w:rsid w:val="001912C6"/>
    <w:rsid w:val="00191338"/>
    <w:rsid w:val="001913AB"/>
    <w:rsid w:val="00191463"/>
    <w:rsid w:val="0019146B"/>
    <w:rsid w:val="0019148A"/>
    <w:rsid w:val="0019154A"/>
    <w:rsid w:val="001915B1"/>
    <w:rsid w:val="001915C3"/>
    <w:rsid w:val="001916D0"/>
    <w:rsid w:val="00191764"/>
    <w:rsid w:val="00191773"/>
    <w:rsid w:val="001917AB"/>
    <w:rsid w:val="001917AD"/>
    <w:rsid w:val="001917EA"/>
    <w:rsid w:val="001917EF"/>
    <w:rsid w:val="00191846"/>
    <w:rsid w:val="00191891"/>
    <w:rsid w:val="001918B1"/>
    <w:rsid w:val="001918EC"/>
    <w:rsid w:val="001918FF"/>
    <w:rsid w:val="0019192F"/>
    <w:rsid w:val="00191932"/>
    <w:rsid w:val="00191986"/>
    <w:rsid w:val="00191997"/>
    <w:rsid w:val="001919EF"/>
    <w:rsid w:val="00191A36"/>
    <w:rsid w:val="00191A60"/>
    <w:rsid w:val="00191A6B"/>
    <w:rsid w:val="00191A77"/>
    <w:rsid w:val="00191B02"/>
    <w:rsid w:val="00191B03"/>
    <w:rsid w:val="00191B1E"/>
    <w:rsid w:val="00191C16"/>
    <w:rsid w:val="00191C9F"/>
    <w:rsid w:val="00191CEC"/>
    <w:rsid w:val="00191D08"/>
    <w:rsid w:val="00191D2D"/>
    <w:rsid w:val="00191D35"/>
    <w:rsid w:val="00191D43"/>
    <w:rsid w:val="00191D69"/>
    <w:rsid w:val="00191DA1"/>
    <w:rsid w:val="00191DCE"/>
    <w:rsid w:val="00191DE2"/>
    <w:rsid w:val="00191E08"/>
    <w:rsid w:val="00191E8F"/>
    <w:rsid w:val="00191E99"/>
    <w:rsid w:val="00191EC8"/>
    <w:rsid w:val="00191F2E"/>
    <w:rsid w:val="00191F78"/>
    <w:rsid w:val="00191F8D"/>
    <w:rsid w:val="00192004"/>
    <w:rsid w:val="001920A7"/>
    <w:rsid w:val="001920D4"/>
    <w:rsid w:val="0019215E"/>
    <w:rsid w:val="00192167"/>
    <w:rsid w:val="00192183"/>
    <w:rsid w:val="001921B2"/>
    <w:rsid w:val="001921B5"/>
    <w:rsid w:val="001921EE"/>
    <w:rsid w:val="00192209"/>
    <w:rsid w:val="0019227C"/>
    <w:rsid w:val="001922AD"/>
    <w:rsid w:val="001922CC"/>
    <w:rsid w:val="001922D7"/>
    <w:rsid w:val="001922E7"/>
    <w:rsid w:val="0019233F"/>
    <w:rsid w:val="0019236C"/>
    <w:rsid w:val="001923A5"/>
    <w:rsid w:val="0019240C"/>
    <w:rsid w:val="00192436"/>
    <w:rsid w:val="00192499"/>
    <w:rsid w:val="001924A1"/>
    <w:rsid w:val="001924FA"/>
    <w:rsid w:val="00192520"/>
    <w:rsid w:val="00192568"/>
    <w:rsid w:val="0019259C"/>
    <w:rsid w:val="001925CE"/>
    <w:rsid w:val="00192629"/>
    <w:rsid w:val="001926FC"/>
    <w:rsid w:val="00192742"/>
    <w:rsid w:val="00192745"/>
    <w:rsid w:val="00192779"/>
    <w:rsid w:val="0019280D"/>
    <w:rsid w:val="00192815"/>
    <w:rsid w:val="00192823"/>
    <w:rsid w:val="00192872"/>
    <w:rsid w:val="0019290C"/>
    <w:rsid w:val="00192960"/>
    <w:rsid w:val="00192A70"/>
    <w:rsid w:val="00192A8D"/>
    <w:rsid w:val="00192AA1"/>
    <w:rsid w:val="00192AB6"/>
    <w:rsid w:val="00192ACC"/>
    <w:rsid w:val="00192AD6"/>
    <w:rsid w:val="00192B0F"/>
    <w:rsid w:val="00192B33"/>
    <w:rsid w:val="00192B5E"/>
    <w:rsid w:val="00192BB5"/>
    <w:rsid w:val="00192C54"/>
    <w:rsid w:val="00192C8E"/>
    <w:rsid w:val="00192C94"/>
    <w:rsid w:val="00192CDD"/>
    <w:rsid w:val="00192D6E"/>
    <w:rsid w:val="00192D89"/>
    <w:rsid w:val="00192D8D"/>
    <w:rsid w:val="00192E96"/>
    <w:rsid w:val="00192EDC"/>
    <w:rsid w:val="00192F13"/>
    <w:rsid w:val="00192F14"/>
    <w:rsid w:val="00192F5B"/>
    <w:rsid w:val="00192FDD"/>
    <w:rsid w:val="00192FE6"/>
    <w:rsid w:val="00193040"/>
    <w:rsid w:val="00193076"/>
    <w:rsid w:val="001930BD"/>
    <w:rsid w:val="00193112"/>
    <w:rsid w:val="00193129"/>
    <w:rsid w:val="001931B3"/>
    <w:rsid w:val="001931DD"/>
    <w:rsid w:val="0019321B"/>
    <w:rsid w:val="0019324E"/>
    <w:rsid w:val="00193259"/>
    <w:rsid w:val="00193283"/>
    <w:rsid w:val="00193285"/>
    <w:rsid w:val="00193291"/>
    <w:rsid w:val="00193295"/>
    <w:rsid w:val="001932A4"/>
    <w:rsid w:val="001932CA"/>
    <w:rsid w:val="00193322"/>
    <w:rsid w:val="0019333B"/>
    <w:rsid w:val="00193342"/>
    <w:rsid w:val="00193376"/>
    <w:rsid w:val="0019337A"/>
    <w:rsid w:val="0019339B"/>
    <w:rsid w:val="0019345A"/>
    <w:rsid w:val="00193477"/>
    <w:rsid w:val="00193489"/>
    <w:rsid w:val="0019348C"/>
    <w:rsid w:val="00193521"/>
    <w:rsid w:val="0019352D"/>
    <w:rsid w:val="00193572"/>
    <w:rsid w:val="0019358D"/>
    <w:rsid w:val="001935C0"/>
    <w:rsid w:val="001935C4"/>
    <w:rsid w:val="00193621"/>
    <w:rsid w:val="00193656"/>
    <w:rsid w:val="00193660"/>
    <w:rsid w:val="0019366C"/>
    <w:rsid w:val="00193673"/>
    <w:rsid w:val="001936DD"/>
    <w:rsid w:val="00193711"/>
    <w:rsid w:val="0019378F"/>
    <w:rsid w:val="001937BA"/>
    <w:rsid w:val="00193826"/>
    <w:rsid w:val="00193915"/>
    <w:rsid w:val="00193916"/>
    <w:rsid w:val="0019396A"/>
    <w:rsid w:val="001939E3"/>
    <w:rsid w:val="001939ED"/>
    <w:rsid w:val="00193A47"/>
    <w:rsid w:val="00193AD9"/>
    <w:rsid w:val="00193B21"/>
    <w:rsid w:val="00193C35"/>
    <w:rsid w:val="00193CC7"/>
    <w:rsid w:val="00193D41"/>
    <w:rsid w:val="00193D70"/>
    <w:rsid w:val="00193D79"/>
    <w:rsid w:val="00193D85"/>
    <w:rsid w:val="00193D92"/>
    <w:rsid w:val="00193DB3"/>
    <w:rsid w:val="00193DC6"/>
    <w:rsid w:val="00193DFC"/>
    <w:rsid w:val="00193E32"/>
    <w:rsid w:val="00193EAC"/>
    <w:rsid w:val="00193EE9"/>
    <w:rsid w:val="00193F07"/>
    <w:rsid w:val="00193F2B"/>
    <w:rsid w:val="00193F32"/>
    <w:rsid w:val="00193FB6"/>
    <w:rsid w:val="0019414D"/>
    <w:rsid w:val="0019414F"/>
    <w:rsid w:val="0019416A"/>
    <w:rsid w:val="001941E4"/>
    <w:rsid w:val="00194239"/>
    <w:rsid w:val="0019423B"/>
    <w:rsid w:val="0019426E"/>
    <w:rsid w:val="00194388"/>
    <w:rsid w:val="0019438D"/>
    <w:rsid w:val="00194391"/>
    <w:rsid w:val="001943C4"/>
    <w:rsid w:val="001943D5"/>
    <w:rsid w:val="00194428"/>
    <w:rsid w:val="001944B3"/>
    <w:rsid w:val="001944ED"/>
    <w:rsid w:val="00194507"/>
    <w:rsid w:val="00194557"/>
    <w:rsid w:val="00194609"/>
    <w:rsid w:val="0019463C"/>
    <w:rsid w:val="0019463E"/>
    <w:rsid w:val="00194688"/>
    <w:rsid w:val="001946D0"/>
    <w:rsid w:val="0019470B"/>
    <w:rsid w:val="00194721"/>
    <w:rsid w:val="0019472A"/>
    <w:rsid w:val="00194743"/>
    <w:rsid w:val="00194766"/>
    <w:rsid w:val="0019476A"/>
    <w:rsid w:val="001947C0"/>
    <w:rsid w:val="0019483C"/>
    <w:rsid w:val="00194866"/>
    <w:rsid w:val="001948B0"/>
    <w:rsid w:val="0019498A"/>
    <w:rsid w:val="00194A04"/>
    <w:rsid w:val="00194A10"/>
    <w:rsid w:val="00194A1F"/>
    <w:rsid w:val="00194A2F"/>
    <w:rsid w:val="00194A57"/>
    <w:rsid w:val="00194A65"/>
    <w:rsid w:val="00194AC1"/>
    <w:rsid w:val="00194B6F"/>
    <w:rsid w:val="00194C87"/>
    <w:rsid w:val="00194CA5"/>
    <w:rsid w:val="00194CB2"/>
    <w:rsid w:val="00194D32"/>
    <w:rsid w:val="00194D85"/>
    <w:rsid w:val="00194DAF"/>
    <w:rsid w:val="00194DD1"/>
    <w:rsid w:val="00194DEB"/>
    <w:rsid w:val="00194E28"/>
    <w:rsid w:val="00194E40"/>
    <w:rsid w:val="00194E68"/>
    <w:rsid w:val="00194E75"/>
    <w:rsid w:val="00194E7F"/>
    <w:rsid w:val="00194E8B"/>
    <w:rsid w:val="00194EFC"/>
    <w:rsid w:val="00194F1F"/>
    <w:rsid w:val="00194FE6"/>
    <w:rsid w:val="001950D7"/>
    <w:rsid w:val="001950DE"/>
    <w:rsid w:val="001950FE"/>
    <w:rsid w:val="00195109"/>
    <w:rsid w:val="0019515A"/>
    <w:rsid w:val="00195171"/>
    <w:rsid w:val="0019519A"/>
    <w:rsid w:val="001951B2"/>
    <w:rsid w:val="001951B5"/>
    <w:rsid w:val="00195209"/>
    <w:rsid w:val="0019520E"/>
    <w:rsid w:val="0019522F"/>
    <w:rsid w:val="00195274"/>
    <w:rsid w:val="00195299"/>
    <w:rsid w:val="001952A7"/>
    <w:rsid w:val="001952CA"/>
    <w:rsid w:val="00195309"/>
    <w:rsid w:val="0019532B"/>
    <w:rsid w:val="00195358"/>
    <w:rsid w:val="0019537C"/>
    <w:rsid w:val="00195385"/>
    <w:rsid w:val="001953A9"/>
    <w:rsid w:val="001953B1"/>
    <w:rsid w:val="001953C7"/>
    <w:rsid w:val="001953CA"/>
    <w:rsid w:val="001953D7"/>
    <w:rsid w:val="00195401"/>
    <w:rsid w:val="00195409"/>
    <w:rsid w:val="0019547D"/>
    <w:rsid w:val="001954CC"/>
    <w:rsid w:val="00195562"/>
    <w:rsid w:val="001955B0"/>
    <w:rsid w:val="001955B9"/>
    <w:rsid w:val="00195621"/>
    <w:rsid w:val="00195628"/>
    <w:rsid w:val="00195687"/>
    <w:rsid w:val="0019569C"/>
    <w:rsid w:val="001956C4"/>
    <w:rsid w:val="00195763"/>
    <w:rsid w:val="001957DB"/>
    <w:rsid w:val="00195820"/>
    <w:rsid w:val="0019584D"/>
    <w:rsid w:val="00195865"/>
    <w:rsid w:val="001958BC"/>
    <w:rsid w:val="001958C2"/>
    <w:rsid w:val="001958D5"/>
    <w:rsid w:val="001958EC"/>
    <w:rsid w:val="00195930"/>
    <w:rsid w:val="0019596B"/>
    <w:rsid w:val="0019596E"/>
    <w:rsid w:val="00195984"/>
    <w:rsid w:val="0019598E"/>
    <w:rsid w:val="001959FF"/>
    <w:rsid w:val="00195A3A"/>
    <w:rsid w:val="00195A61"/>
    <w:rsid w:val="00195A9B"/>
    <w:rsid w:val="00195B5D"/>
    <w:rsid w:val="00195BAD"/>
    <w:rsid w:val="00195BD7"/>
    <w:rsid w:val="00195BE5"/>
    <w:rsid w:val="00195C26"/>
    <w:rsid w:val="00195C28"/>
    <w:rsid w:val="00195C76"/>
    <w:rsid w:val="00195CB9"/>
    <w:rsid w:val="00195CE0"/>
    <w:rsid w:val="00195DCA"/>
    <w:rsid w:val="00195E4D"/>
    <w:rsid w:val="00195E61"/>
    <w:rsid w:val="00195E78"/>
    <w:rsid w:val="00195EA7"/>
    <w:rsid w:val="00195EBE"/>
    <w:rsid w:val="00195ED3"/>
    <w:rsid w:val="00195ED5"/>
    <w:rsid w:val="00195ED7"/>
    <w:rsid w:val="00195F08"/>
    <w:rsid w:val="00195F71"/>
    <w:rsid w:val="00195F86"/>
    <w:rsid w:val="00195FA8"/>
    <w:rsid w:val="00196072"/>
    <w:rsid w:val="0019609B"/>
    <w:rsid w:val="001960C1"/>
    <w:rsid w:val="001960EA"/>
    <w:rsid w:val="001961A6"/>
    <w:rsid w:val="001961C0"/>
    <w:rsid w:val="001961F6"/>
    <w:rsid w:val="0019630B"/>
    <w:rsid w:val="00196344"/>
    <w:rsid w:val="001963DD"/>
    <w:rsid w:val="0019644E"/>
    <w:rsid w:val="0019644F"/>
    <w:rsid w:val="001964A8"/>
    <w:rsid w:val="001964AD"/>
    <w:rsid w:val="001964D0"/>
    <w:rsid w:val="001964DA"/>
    <w:rsid w:val="00196522"/>
    <w:rsid w:val="00196552"/>
    <w:rsid w:val="00196608"/>
    <w:rsid w:val="0019662F"/>
    <w:rsid w:val="001966A1"/>
    <w:rsid w:val="001966BC"/>
    <w:rsid w:val="001966EA"/>
    <w:rsid w:val="001967E1"/>
    <w:rsid w:val="0019682B"/>
    <w:rsid w:val="00196837"/>
    <w:rsid w:val="001968A7"/>
    <w:rsid w:val="001968AC"/>
    <w:rsid w:val="001968C8"/>
    <w:rsid w:val="001968D9"/>
    <w:rsid w:val="00196A5E"/>
    <w:rsid w:val="00196A62"/>
    <w:rsid w:val="00196A7A"/>
    <w:rsid w:val="00196A92"/>
    <w:rsid w:val="00196A9E"/>
    <w:rsid w:val="00196AC0"/>
    <w:rsid w:val="00196C0A"/>
    <w:rsid w:val="00196C4A"/>
    <w:rsid w:val="00196C6E"/>
    <w:rsid w:val="00196CA0"/>
    <w:rsid w:val="00196CE9"/>
    <w:rsid w:val="00196CF3"/>
    <w:rsid w:val="00196D47"/>
    <w:rsid w:val="00196D7E"/>
    <w:rsid w:val="00196DA8"/>
    <w:rsid w:val="00196DCA"/>
    <w:rsid w:val="00196EA8"/>
    <w:rsid w:val="00196ECB"/>
    <w:rsid w:val="00196F1D"/>
    <w:rsid w:val="00196FCA"/>
    <w:rsid w:val="00197011"/>
    <w:rsid w:val="00197014"/>
    <w:rsid w:val="0019702F"/>
    <w:rsid w:val="00197089"/>
    <w:rsid w:val="001970B1"/>
    <w:rsid w:val="001970C0"/>
    <w:rsid w:val="001970DA"/>
    <w:rsid w:val="00197176"/>
    <w:rsid w:val="001971DE"/>
    <w:rsid w:val="001971DF"/>
    <w:rsid w:val="001972A4"/>
    <w:rsid w:val="00197321"/>
    <w:rsid w:val="00197340"/>
    <w:rsid w:val="001973F9"/>
    <w:rsid w:val="0019745B"/>
    <w:rsid w:val="0019751D"/>
    <w:rsid w:val="00197557"/>
    <w:rsid w:val="00197567"/>
    <w:rsid w:val="001975A1"/>
    <w:rsid w:val="001975A9"/>
    <w:rsid w:val="001975D2"/>
    <w:rsid w:val="00197633"/>
    <w:rsid w:val="00197651"/>
    <w:rsid w:val="00197698"/>
    <w:rsid w:val="001976AF"/>
    <w:rsid w:val="001976C5"/>
    <w:rsid w:val="0019770C"/>
    <w:rsid w:val="00197722"/>
    <w:rsid w:val="0019772B"/>
    <w:rsid w:val="0019774D"/>
    <w:rsid w:val="00197777"/>
    <w:rsid w:val="00197934"/>
    <w:rsid w:val="001979B1"/>
    <w:rsid w:val="001979DB"/>
    <w:rsid w:val="00197AB5"/>
    <w:rsid w:val="00197B13"/>
    <w:rsid w:val="00197B4F"/>
    <w:rsid w:val="00197B52"/>
    <w:rsid w:val="00197B78"/>
    <w:rsid w:val="00197C18"/>
    <w:rsid w:val="00197C6F"/>
    <w:rsid w:val="00197CD8"/>
    <w:rsid w:val="00197D25"/>
    <w:rsid w:val="00197D38"/>
    <w:rsid w:val="00197D3D"/>
    <w:rsid w:val="00197D52"/>
    <w:rsid w:val="00197D66"/>
    <w:rsid w:val="00197D90"/>
    <w:rsid w:val="00197DA5"/>
    <w:rsid w:val="00197DEA"/>
    <w:rsid w:val="00197DEE"/>
    <w:rsid w:val="00197DEF"/>
    <w:rsid w:val="00197DFD"/>
    <w:rsid w:val="00197ED7"/>
    <w:rsid w:val="001A0008"/>
    <w:rsid w:val="001A003C"/>
    <w:rsid w:val="001A0045"/>
    <w:rsid w:val="001A00BC"/>
    <w:rsid w:val="001A0140"/>
    <w:rsid w:val="001A01CB"/>
    <w:rsid w:val="001A01E0"/>
    <w:rsid w:val="001A0201"/>
    <w:rsid w:val="001A022B"/>
    <w:rsid w:val="001A026A"/>
    <w:rsid w:val="001A0281"/>
    <w:rsid w:val="001A02DD"/>
    <w:rsid w:val="001A02FC"/>
    <w:rsid w:val="001A0300"/>
    <w:rsid w:val="001A030C"/>
    <w:rsid w:val="001A0320"/>
    <w:rsid w:val="001A032D"/>
    <w:rsid w:val="001A0333"/>
    <w:rsid w:val="001A0425"/>
    <w:rsid w:val="001A043A"/>
    <w:rsid w:val="001A0445"/>
    <w:rsid w:val="001A0447"/>
    <w:rsid w:val="001A04F2"/>
    <w:rsid w:val="001A04FA"/>
    <w:rsid w:val="001A0564"/>
    <w:rsid w:val="001A0567"/>
    <w:rsid w:val="001A05C9"/>
    <w:rsid w:val="001A05DB"/>
    <w:rsid w:val="001A05F9"/>
    <w:rsid w:val="001A0614"/>
    <w:rsid w:val="001A0668"/>
    <w:rsid w:val="001A066E"/>
    <w:rsid w:val="001A06AA"/>
    <w:rsid w:val="001A0722"/>
    <w:rsid w:val="001A07B4"/>
    <w:rsid w:val="001A083F"/>
    <w:rsid w:val="001A085F"/>
    <w:rsid w:val="001A08F5"/>
    <w:rsid w:val="001A092F"/>
    <w:rsid w:val="001A093E"/>
    <w:rsid w:val="001A0999"/>
    <w:rsid w:val="001A09A6"/>
    <w:rsid w:val="001A09D9"/>
    <w:rsid w:val="001A0A3B"/>
    <w:rsid w:val="001A0A59"/>
    <w:rsid w:val="001A0A99"/>
    <w:rsid w:val="001A0ACB"/>
    <w:rsid w:val="001A0AD8"/>
    <w:rsid w:val="001A0BB1"/>
    <w:rsid w:val="001A0BC4"/>
    <w:rsid w:val="001A0BDB"/>
    <w:rsid w:val="001A0BFA"/>
    <w:rsid w:val="001A0C96"/>
    <w:rsid w:val="001A0CEE"/>
    <w:rsid w:val="001A0D01"/>
    <w:rsid w:val="001A0D35"/>
    <w:rsid w:val="001A0D3B"/>
    <w:rsid w:val="001A0D7C"/>
    <w:rsid w:val="001A0DA9"/>
    <w:rsid w:val="001A0E4D"/>
    <w:rsid w:val="001A0E5E"/>
    <w:rsid w:val="001A0EE9"/>
    <w:rsid w:val="001A0EF5"/>
    <w:rsid w:val="001A0EF7"/>
    <w:rsid w:val="001A0F3A"/>
    <w:rsid w:val="001A0F40"/>
    <w:rsid w:val="001A0F52"/>
    <w:rsid w:val="001A0F7B"/>
    <w:rsid w:val="001A0F8E"/>
    <w:rsid w:val="001A1020"/>
    <w:rsid w:val="001A102C"/>
    <w:rsid w:val="001A1063"/>
    <w:rsid w:val="001A1075"/>
    <w:rsid w:val="001A10C9"/>
    <w:rsid w:val="001A10D0"/>
    <w:rsid w:val="001A10EE"/>
    <w:rsid w:val="001A10FB"/>
    <w:rsid w:val="001A11BB"/>
    <w:rsid w:val="001A11C1"/>
    <w:rsid w:val="001A1204"/>
    <w:rsid w:val="001A1277"/>
    <w:rsid w:val="001A128F"/>
    <w:rsid w:val="001A1351"/>
    <w:rsid w:val="001A138E"/>
    <w:rsid w:val="001A1449"/>
    <w:rsid w:val="001A14A2"/>
    <w:rsid w:val="001A14B3"/>
    <w:rsid w:val="001A14DC"/>
    <w:rsid w:val="001A14E2"/>
    <w:rsid w:val="001A154F"/>
    <w:rsid w:val="001A1551"/>
    <w:rsid w:val="001A15BE"/>
    <w:rsid w:val="001A15D5"/>
    <w:rsid w:val="001A15F3"/>
    <w:rsid w:val="001A164D"/>
    <w:rsid w:val="001A165D"/>
    <w:rsid w:val="001A1662"/>
    <w:rsid w:val="001A1676"/>
    <w:rsid w:val="001A1687"/>
    <w:rsid w:val="001A1698"/>
    <w:rsid w:val="001A175F"/>
    <w:rsid w:val="001A177A"/>
    <w:rsid w:val="001A182E"/>
    <w:rsid w:val="001A18CF"/>
    <w:rsid w:val="001A1979"/>
    <w:rsid w:val="001A19C0"/>
    <w:rsid w:val="001A19D4"/>
    <w:rsid w:val="001A1AD3"/>
    <w:rsid w:val="001A1AE3"/>
    <w:rsid w:val="001A1AE5"/>
    <w:rsid w:val="001A1B01"/>
    <w:rsid w:val="001A1B1F"/>
    <w:rsid w:val="001A1B8B"/>
    <w:rsid w:val="001A1BB5"/>
    <w:rsid w:val="001A1BDC"/>
    <w:rsid w:val="001A1C2A"/>
    <w:rsid w:val="001A1D3A"/>
    <w:rsid w:val="001A1D9C"/>
    <w:rsid w:val="001A1DA1"/>
    <w:rsid w:val="001A1DFE"/>
    <w:rsid w:val="001A1E23"/>
    <w:rsid w:val="001A1EDB"/>
    <w:rsid w:val="001A1F13"/>
    <w:rsid w:val="001A1F7F"/>
    <w:rsid w:val="001A1FEF"/>
    <w:rsid w:val="001A1FF7"/>
    <w:rsid w:val="001A2016"/>
    <w:rsid w:val="001A210F"/>
    <w:rsid w:val="001A2151"/>
    <w:rsid w:val="001A21CE"/>
    <w:rsid w:val="001A2215"/>
    <w:rsid w:val="001A2223"/>
    <w:rsid w:val="001A224E"/>
    <w:rsid w:val="001A22C6"/>
    <w:rsid w:val="001A22E8"/>
    <w:rsid w:val="001A22F1"/>
    <w:rsid w:val="001A2314"/>
    <w:rsid w:val="001A2329"/>
    <w:rsid w:val="001A2347"/>
    <w:rsid w:val="001A235B"/>
    <w:rsid w:val="001A239E"/>
    <w:rsid w:val="001A23C2"/>
    <w:rsid w:val="001A23CB"/>
    <w:rsid w:val="001A242B"/>
    <w:rsid w:val="001A24B0"/>
    <w:rsid w:val="001A24E3"/>
    <w:rsid w:val="001A257A"/>
    <w:rsid w:val="001A2580"/>
    <w:rsid w:val="001A25A7"/>
    <w:rsid w:val="001A25C5"/>
    <w:rsid w:val="001A25FF"/>
    <w:rsid w:val="001A2611"/>
    <w:rsid w:val="001A2636"/>
    <w:rsid w:val="001A2668"/>
    <w:rsid w:val="001A2692"/>
    <w:rsid w:val="001A26D5"/>
    <w:rsid w:val="001A2746"/>
    <w:rsid w:val="001A2769"/>
    <w:rsid w:val="001A27C0"/>
    <w:rsid w:val="001A2831"/>
    <w:rsid w:val="001A2843"/>
    <w:rsid w:val="001A28E4"/>
    <w:rsid w:val="001A28FF"/>
    <w:rsid w:val="001A2918"/>
    <w:rsid w:val="001A2953"/>
    <w:rsid w:val="001A2B13"/>
    <w:rsid w:val="001A2C86"/>
    <w:rsid w:val="001A2C8C"/>
    <w:rsid w:val="001A2CC8"/>
    <w:rsid w:val="001A2CD5"/>
    <w:rsid w:val="001A2CE1"/>
    <w:rsid w:val="001A2D32"/>
    <w:rsid w:val="001A2D48"/>
    <w:rsid w:val="001A2D74"/>
    <w:rsid w:val="001A2D8E"/>
    <w:rsid w:val="001A2DD6"/>
    <w:rsid w:val="001A2DDA"/>
    <w:rsid w:val="001A2DE4"/>
    <w:rsid w:val="001A2DE5"/>
    <w:rsid w:val="001A2DE8"/>
    <w:rsid w:val="001A2E36"/>
    <w:rsid w:val="001A2E41"/>
    <w:rsid w:val="001A2EB6"/>
    <w:rsid w:val="001A2F18"/>
    <w:rsid w:val="001A2F5F"/>
    <w:rsid w:val="001A2F76"/>
    <w:rsid w:val="001A2FC8"/>
    <w:rsid w:val="001A309A"/>
    <w:rsid w:val="001A3114"/>
    <w:rsid w:val="001A31EF"/>
    <w:rsid w:val="001A3268"/>
    <w:rsid w:val="001A332F"/>
    <w:rsid w:val="001A344E"/>
    <w:rsid w:val="001A3469"/>
    <w:rsid w:val="001A3504"/>
    <w:rsid w:val="001A360E"/>
    <w:rsid w:val="001A3630"/>
    <w:rsid w:val="001A365B"/>
    <w:rsid w:val="001A36A6"/>
    <w:rsid w:val="001A36B4"/>
    <w:rsid w:val="001A36FB"/>
    <w:rsid w:val="001A36FC"/>
    <w:rsid w:val="001A3723"/>
    <w:rsid w:val="001A374A"/>
    <w:rsid w:val="001A37C7"/>
    <w:rsid w:val="001A3823"/>
    <w:rsid w:val="001A386C"/>
    <w:rsid w:val="001A386F"/>
    <w:rsid w:val="001A3875"/>
    <w:rsid w:val="001A38F4"/>
    <w:rsid w:val="001A3951"/>
    <w:rsid w:val="001A3965"/>
    <w:rsid w:val="001A3989"/>
    <w:rsid w:val="001A39A0"/>
    <w:rsid w:val="001A39AD"/>
    <w:rsid w:val="001A39D0"/>
    <w:rsid w:val="001A3A23"/>
    <w:rsid w:val="001A3A52"/>
    <w:rsid w:val="001A3A7E"/>
    <w:rsid w:val="001A3ADB"/>
    <w:rsid w:val="001A3AEA"/>
    <w:rsid w:val="001A3B53"/>
    <w:rsid w:val="001A3B89"/>
    <w:rsid w:val="001A3B97"/>
    <w:rsid w:val="001A3BCC"/>
    <w:rsid w:val="001A3BF1"/>
    <w:rsid w:val="001A3CB4"/>
    <w:rsid w:val="001A3CEF"/>
    <w:rsid w:val="001A3D30"/>
    <w:rsid w:val="001A3D8A"/>
    <w:rsid w:val="001A3D9E"/>
    <w:rsid w:val="001A3DF6"/>
    <w:rsid w:val="001A3E8B"/>
    <w:rsid w:val="001A3EA1"/>
    <w:rsid w:val="001A3EA5"/>
    <w:rsid w:val="001A3EBB"/>
    <w:rsid w:val="001A3ED8"/>
    <w:rsid w:val="001A3EDE"/>
    <w:rsid w:val="001A3F22"/>
    <w:rsid w:val="001A3F23"/>
    <w:rsid w:val="001A3F27"/>
    <w:rsid w:val="001A3F38"/>
    <w:rsid w:val="001A3F42"/>
    <w:rsid w:val="001A3FF9"/>
    <w:rsid w:val="001A3FFE"/>
    <w:rsid w:val="001A3FFF"/>
    <w:rsid w:val="001A403A"/>
    <w:rsid w:val="001A411F"/>
    <w:rsid w:val="001A4132"/>
    <w:rsid w:val="001A41B1"/>
    <w:rsid w:val="001A41B7"/>
    <w:rsid w:val="001A41C5"/>
    <w:rsid w:val="001A421B"/>
    <w:rsid w:val="001A421D"/>
    <w:rsid w:val="001A4222"/>
    <w:rsid w:val="001A42BA"/>
    <w:rsid w:val="001A42BC"/>
    <w:rsid w:val="001A42DC"/>
    <w:rsid w:val="001A4367"/>
    <w:rsid w:val="001A4542"/>
    <w:rsid w:val="001A4557"/>
    <w:rsid w:val="001A457D"/>
    <w:rsid w:val="001A45C8"/>
    <w:rsid w:val="001A467D"/>
    <w:rsid w:val="001A46DF"/>
    <w:rsid w:val="001A483C"/>
    <w:rsid w:val="001A4901"/>
    <w:rsid w:val="001A4910"/>
    <w:rsid w:val="001A491E"/>
    <w:rsid w:val="001A4A5E"/>
    <w:rsid w:val="001A4A7E"/>
    <w:rsid w:val="001A4B00"/>
    <w:rsid w:val="001A4B0A"/>
    <w:rsid w:val="001A4B48"/>
    <w:rsid w:val="001A4C0B"/>
    <w:rsid w:val="001A4C6B"/>
    <w:rsid w:val="001A4C82"/>
    <w:rsid w:val="001A4CC5"/>
    <w:rsid w:val="001A4CFF"/>
    <w:rsid w:val="001A4D1F"/>
    <w:rsid w:val="001A4DA1"/>
    <w:rsid w:val="001A4DAE"/>
    <w:rsid w:val="001A4DF0"/>
    <w:rsid w:val="001A4DF1"/>
    <w:rsid w:val="001A4DFA"/>
    <w:rsid w:val="001A4E5F"/>
    <w:rsid w:val="001A4E63"/>
    <w:rsid w:val="001A4EC3"/>
    <w:rsid w:val="001A4ED1"/>
    <w:rsid w:val="001A4EE6"/>
    <w:rsid w:val="001A4F49"/>
    <w:rsid w:val="001A4F80"/>
    <w:rsid w:val="001A507D"/>
    <w:rsid w:val="001A509B"/>
    <w:rsid w:val="001A50F2"/>
    <w:rsid w:val="001A5100"/>
    <w:rsid w:val="001A5115"/>
    <w:rsid w:val="001A5155"/>
    <w:rsid w:val="001A5179"/>
    <w:rsid w:val="001A5192"/>
    <w:rsid w:val="001A51DB"/>
    <w:rsid w:val="001A521C"/>
    <w:rsid w:val="001A527A"/>
    <w:rsid w:val="001A52A9"/>
    <w:rsid w:val="001A52CA"/>
    <w:rsid w:val="001A5303"/>
    <w:rsid w:val="001A530E"/>
    <w:rsid w:val="001A533F"/>
    <w:rsid w:val="001A53C0"/>
    <w:rsid w:val="001A5405"/>
    <w:rsid w:val="001A541C"/>
    <w:rsid w:val="001A5423"/>
    <w:rsid w:val="001A544E"/>
    <w:rsid w:val="001A54D2"/>
    <w:rsid w:val="001A55C3"/>
    <w:rsid w:val="001A5635"/>
    <w:rsid w:val="001A5668"/>
    <w:rsid w:val="001A5755"/>
    <w:rsid w:val="001A5775"/>
    <w:rsid w:val="001A579A"/>
    <w:rsid w:val="001A580B"/>
    <w:rsid w:val="001A584D"/>
    <w:rsid w:val="001A58A2"/>
    <w:rsid w:val="001A58AC"/>
    <w:rsid w:val="001A5910"/>
    <w:rsid w:val="001A5934"/>
    <w:rsid w:val="001A5941"/>
    <w:rsid w:val="001A5983"/>
    <w:rsid w:val="001A59C1"/>
    <w:rsid w:val="001A5A5C"/>
    <w:rsid w:val="001A5AC6"/>
    <w:rsid w:val="001A5ADD"/>
    <w:rsid w:val="001A5B2B"/>
    <w:rsid w:val="001A5B57"/>
    <w:rsid w:val="001A5B8D"/>
    <w:rsid w:val="001A5BC9"/>
    <w:rsid w:val="001A5C4A"/>
    <w:rsid w:val="001A5C7D"/>
    <w:rsid w:val="001A5CBE"/>
    <w:rsid w:val="001A5D1C"/>
    <w:rsid w:val="001A5D45"/>
    <w:rsid w:val="001A5DE4"/>
    <w:rsid w:val="001A5E05"/>
    <w:rsid w:val="001A5F17"/>
    <w:rsid w:val="001A5F19"/>
    <w:rsid w:val="001A5F1B"/>
    <w:rsid w:val="001A5FA4"/>
    <w:rsid w:val="001A5FF7"/>
    <w:rsid w:val="001A6002"/>
    <w:rsid w:val="001A608B"/>
    <w:rsid w:val="001A60A2"/>
    <w:rsid w:val="001A6100"/>
    <w:rsid w:val="001A612E"/>
    <w:rsid w:val="001A617A"/>
    <w:rsid w:val="001A6182"/>
    <w:rsid w:val="001A61B6"/>
    <w:rsid w:val="001A622D"/>
    <w:rsid w:val="001A6245"/>
    <w:rsid w:val="001A6262"/>
    <w:rsid w:val="001A62A2"/>
    <w:rsid w:val="001A6314"/>
    <w:rsid w:val="001A631E"/>
    <w:rsid w:val="001A6343"/>
    <w:rsid w:val="001A63DA"/>
    <w:rsid w:val="001A6402"/>
    <w:rsid w:val="001A6472"/>
    <w:rsid w:val="001A64AA"/>
    <w:rsid w:val="001A64AD"/>
    <w:rsid w:val="001A65AD"/>
    <w:rsid w:val="001A65FF"/>
    <w:rsid w:val="001A6664"/>
    <w:rsid w:val="001A66F1"/>
    <w:rsid w:val="001A6714"/>
    <w:rsid w:val="001A675F"/>
    <w:rsid w:val="001A6766"/>
    <w:rsid w:val="001A678B"/>
    <w:rsid w:val="001A67F4"/>
    <w:rsid w:val="001A67FB"/>
    <w:rsid w:val="001A67FD"/>
    <w:rsid w:val="001A6867"/>
    <w:rsid w:val="001A68C7"/>
    <w:rsid w:val="001A68EE"/>
    <w:rsid w:val="001A6920"/>
    <w:rsid w:val="001A6972"/>
    <w:rsid w:val="001A69BB"/>
    <w:rsid w:val="001A69D0"/>
    <w:rsid w:val="001A69EB"/>
    <w:rsid w:val="001A6A1A"/>
    <w:rsid w:val="001A6B2F"/>
    <w:rsid w:val="001A6BB6"/>
    <w:rsid w:val="001A6BD1"/>
    <w:rsid w:val="001A6BED"/>
    <w:rsid w:val="001A6C1F"/>
    <w:rsid w:val="001A6C58"/>
    <w:rsid w:val="001A6C6A"/>
    <w:rsid w:val="001A6CD6"/>
    <w:rsid w:val="001A6D76"/>
    <w:rsid w:val="001A6E30"/>
    <w:rsid w:val="001A6E50"/>
    <w:rsid w:val="001A6E7D"/>
    <w:rsid w:val="001A6ED3"/>
    <w:rsid w:val="001A6F01"/>
    <w:rsid w:val="001A6F3B"/>
    <w:rsid w:val="001A6FA5"/>
    <w:rsid w:val="001A7061"/>
    <w:rsid w:val="001A70D6"/>
    <w:rsid w:val="001A7104"/>
    <w:rsid w:val="001A7119"/>
    <w:rsid w:val="001A713C"/>
    <w:rsid w:val="001A71CA"/>
    <w:rsid w:val="001A7202"/>
    <w:rsid w:val="001A721D"/>
    <w:rsid w:val="001A723E"/>
    <w:rsid w:val="001A726D"/>
    <w:rsid w:val="001A7272"/>
    <w:rsid w:val="001A7296"/>
    <w:rsid w:val="001A72F3"/>
    <w:rsid w:val="001A7343"/>
    <w:rsid w:val="001A7351"/>
    <w:rsid w:val="001A73C8"/>
    <w:rsid w:val="001A73F8"/>
    <w:rsid w:val="001A7403"/>
    <w:rsid w:val="001A746F"/>
    <w:rsid w:val="001A74B2"/>
    <w:rsid w:val="001A74B9"/>
    <w:rsid w:val="001A74FB"/>
    <w:rsid w:val="001A751E"/>
    <w:rsid w:val="001A757B"/>
    <w:rsid w:val="001A757C"/>
    <w:rsid w:val="001A758B"/>
    <w:rsid w:val="001A7591"/>
    <w:rsid w:val="001A75A7"/>
    <w:rsid w:val="001A7606"/>
    <w:rsid w:val="001A7616"/>
    <w:rsid w:val="001A763B"/>
    <w:rsid w:val="001A765D"/>
    <w:rsid w:val="001A7668"/>
    <w:rsid w:val="001A76D4"/>
    <w:rsid w:val="001A76FE"/>
    <w:rsid w:val="001A7734"/>
    <w:rsid w:val="001A7781"/>
    <w:rsid w:val="001A77D2"/>
    <w:rsid w:val="001A7868"/>
    <w:rsid w:val="001A78D4"/>
    <w:rsid w:val="001A78D6"/>
    <w:rsid w:val="001A791B"/>
    <w:rsid w:val="001A7970"/>
    <w:rsid w:val="001A79C0"/>
    <w:rsid w:val="001A7A73"/>
    <w:rsid w:val="001A7A76"/>
    <w:rsid w:val="001A7B04"/>
    <w:rsid w:val="001A7B16"/>
    <w:rsid w:val="001A7B57"/>
    <w:rsid w:val="001A7B94"/>
    <w:rsid w:val="001A7CDA"/>
    <w:rsid w:val="001A7CE4"/>
    <w:rsid w:val="001A7DCF"/>
    <w:rsid w:val="001A7E83"/>
    <w:rsid w:val="001A7EA5"/>
    <w:rsid w:val="001A7EA9"/>
    <w:rsid w:val="001A7F56"/>
    <w:rsid w:val="001A7F73"/>
    <w:rsid w:val="001A7FAF"/>
    <w:rsid w:val="001A7FBB"/>
    <w:rsid w:val="001B0034"/>
    <w:rsid w:val="001B007A"/>
    <w:rsid w:val="001B00B0"/>
    <w:rsid w:val="001B00D6"/>
    <w:rsid w:val="001B012D"/>
    <w:rsid w:val="001B018B"/>
    <w:rsid w:val="001B01E2"/>
    <w:rsid w:val="001B01F3"/>
    <w:rsid w:val="001B0206"/>
    <w:rsid w:val="001B021C"/>
    <w:rsid w:val="001B0380"/>
    <w:rsid w:val="001B03A8"/>
    <w:rsid w:val="001B03BF"/>
    <w:rsid w:val="001B03EF"/>
    <w:rsid w:val="001B044A"/>
    <w:rsid w:val="001B04B0"/>
    <w:rsid w:val="001B04DC"/>
    <w:rsid w:val="001B0510"/>
    <w:rsid w:val="001B0520"/>
    <w:rsid w:val="001B0531"/>
    <w:rsid w:val="001B0552"/>
    <w:rsid w:val="001B057F"/>
    <w:rsid w:val="001B05AB"/>
    <w:rsid w:val="001B05D6"/>
    <w:rsid w:val="001B05DB"/>
    <w:rsid w:val="001B05EA"/>
    <w:rsid w:val="001B0649"/>
    <w:rsid w:val="001B0708"/>
    <w:rsid w:val="001B074B"/>
    <w:rsid w:val="001B077B"/>
    <w:rsid w:val="001B079E"/>
    <w:rsid w:val="001B07C5"/>
    <w:rsid w:val="001B0842"/>
    <w:rsid w:val="001B086B"/>
    <w:rsid w:val="001B089C"/>
    <w:rsid w:val="001B089D"/>
    <w:rsid w:val="001B08C2"/>
    <w:rsid w:val="001B092C"/>
    <w:rsid w:val="001B09CC"/>
    <w:rsid w:val="001B0A28"/>
    <w:rsid w:val="001B0A49"/>
    <w:rsid w:val="001B0A4E"/>
    <w:rsid w:val="001B0AC1"/>
    <w:rsid w:val="001B0ACB"/>
    <w:rsid w:val="001B0B14"/>
    <w:rsid w:val="001B0B96"/>
    <w:rsid w:val="001B0BAC"/>
    <w:rsid w:val="001B0BEE"/>
    <w:rsid w:val="001B0C54"/>
    <w:rsid w:val="001B0CB1"/>
    <w:rsid w:val="001B0CE0"/>
    <w:rsid w:val="001B0D0C"/>
    <w:rsid w:val="001B0DA8"/>
    <w:rsid w:val="001B0DD3"/>
    <w:rsid w:val="001B0DDB"/>
    <w:rsid w:val="001B0E0C"/>
    <w:rsid w:val="001B0E79"/>
    <w:rsid w:val="001B0E7C"/>
    <w:rsid w:val="001B0E88"/>
    <w:rsid w:val="001B0E8F"/>
    <w:rsid w:val="001B0EC9"/>
    <w:rsid w:val="001B0EE9"/>
    <w:rsid w:val="001B0FEF"/>
    <w:rsid w:val="001B1023"/>
    <w:rsid w:val="001B102A"/>
    <w:rsid w:val="001B1048"/>
    <w:rsid w:val="001B1086"/>
    <w:rsid w:val="001B109B"/>
    <w:rsid w:val="001B10FB"/>
    <w:rsid w:val="001B11DF"/>
    <w:rsid w:val="001B11F1"/>
    <w:rsid w:val="001B11F4"/>
    <w:rsid w:val="001B1203"/>
    <w:rsid w:val="001B1213"/>
    <w:rsid w:val="001B1290"/>
    <w:rsid w:val="001B12A2"/>
    <w:rsid w:val="001B12C2"/>
    <w:rsid w:val="001B12D3"/>
    <w:rsid w:val="001B132D"/>
    <w:rsid w:val="001B1341"/>
    <w:rsid w:val="001B1352"/>
    <w:rsid w:val="001B138B"/>
    <w:rsid w:val="001B13A0"/>
    <w:rsid w:val="001B13A6"/>
    <w:rsid w:val="001B13D1"/>
    <w:rsid w:val="001B13E3"/>
    <w:rsid w:val="001B144A"/>
    <w:rsid w:val="001B1466"/>
    <w:rsid w:val="001B147C"/>
    <w:rsid w:val="001B14E5"/>
    <w:rsid w:val="001B1503"/>
    <w:rsid w:val="001B1526"/>
    <w:rsid w:val="001B1545"/>
    <w:rsid w:val="001B1558"/>
    <w:rsid w:val="001B1582"/>
    <w:rsid w:val="001B15A1"/>
    <w:rsid w:val="001B15BC"/>
    <w:rsid w:val="001B15E6"/>
    <w:rsid w:val="001B1639"/>
    <w:rsid w:val="001B1663"/>
    <w:rsid w:val="001B1672"/>
    <w:rsid w:val="001B16C1"/>
    <w:rsid w:val="001B1721"/>
    <w:rsid w:val="001B1773"/>
    <w:rsid w:val="001B17BE"/>
    <w:rsid w:val="001B1809"/>
    <w:rsid w:val="001B188E"/>
    <w:rsid w:val="001B18D4"/>
    <w:rsid w:val="001B18DE"/>
    <w:rsid w:val="001B18F8"/>
    <w:rsid w:val="001B1917"/>
    <w:rsid w:val="001B1934"/>
    <w:rsid w:val="001B1959"/>
    <w:rsid w:val="001B1979"/>
    <w:rsid w:val="001B1990"/>
    <w:rsid w:val="001B19B2"/>
    <w:rsid w:val="001B19DC"/>
    <w:rsid w:val="001B19E4"/>
    <w:rsid w:val="001B1A01"/>
    <w:rsid w:val="001B1A8D"/>
    <w:rsid w:val="001B1AB7"/>
    <w:rsid w:val="001B1AE7"/>
    <w:rsid w:val="001B1AF3"/>
    <w:rsid w:val="001B1B43"/>
    <w:rsid w:val="001B1B63"/>
    <w:rsid w:val="001B1B9C"/>
    <w:rsid w:val="001B1BBC"/>
    <w:rsid w:val="001B1C22"/>
    <w:rsid w:val="001B1C37"/>
    <w:rsid w:val="001B1C71"/>
    <w:rsid w:val="001B1CDC"/>
    <w:rsid w:val="001B1CDD"/>
    <w:rsid w:val="001B1CEC"/>
    <w:rsid w:val="001B1D02"/>
    <w:rsid w:val="001B1D35"/>
    <w:rsid w:val="001B1D88"/>
    <w:rsid w:val="001B1DC1"/>
    <w:rsid w:val="001B1DFC"/>
    <w:rsid w:val="001B1E17"/>
    <w:rsid w:val="001B1E27"/>
    <w:rsid w:val="001B1E75"/>
    <w:rsid w:val="001B1EC1"/>
    <w:rsid w:val="001B2040"/>
    <w:rsid w:val="001B20CE"/>
    <w:rsid w:val="001B20E9"/>
    <w:rsid w:val="001B2109"/>
    <w:rsid w:val="001B216A"/>
    <w:rsid w:val="001B2181"/>
    <w:rsid w:val="001B2184"/>
    <w:rsid w:val="001B21B2"/>
    <w:rsid w:val="001B21E4"/>
    <w:rsid w:val="001B21ED"/>
    <w:rsid w:val="001B21FA"/>
    <w:rsid w:val="001B22AA"/>
    <w:rsid w:val="001B22AC"/>
    <w:rsid w:val="001B22B2"/>
    <w:rsid w:val="001B22CB"/>
    <w:rsid w:val="001B2331"/>
    <w:rsid w:val="001B2352"/>
    <w:rsid w:val="001B2356"/>
    <w:rsid w:val="001B2398"/>
    <w:rsid w:val="001B2461"/>
    <w:rsid w:val="001B24BD"/>
    <w:rsid w:val="001B2516"/>
    <w:rsid w:val="001B25BB"/>
    <w:rsid w:val="001B25D2"/>
    <w:rsid w:val="001B25EA"/>
    <w:rsid w:val="001B260D"/>
    <w:rsid w:val="001B265C"/>
    <w:rsid w:val="001B2674"/>
    <w:rsid w:val="001B2679"/>
    <w:rsid w:val="001B26E3"/>
    <w:rsid w:val="001B26EE"/>
    <w:rsid w:val="001B26F0"/>
    <w:rsid w:val="001B26F8"/>
    <w:rsid w:val="001B27BC"/>
    <w:rsid w:val="001B27C9"/>
    <w:rsid w:val="001B27E4"/>
    <w:rsid w:val="001B2868"/>
    <w:rsid w:val="001B2932"/>
    <w:rsid w:val="001B293C"/>
    <w:rsid w:val="001B295A"/>
    <w:rsid w:val="001B2975"/>
    <w:rsid w:val="001B2999"/>
    <w:rsid w:val="001B29A0"/>
    <w:rsid w:val="001B29A8"/>
    <w:rsid w:val="001B29F6"/>
    <w:rsid w:val="001B2A24"/>
    <w:rsid w:val="001B2A65"/>
    <w:rsid w:val="001B2A73"/>
    <w:rsid w:val="001B2AA1"/>
    <w:rsid w:val="001B2ABB"/>
    <w:rsid w:val="001B2ACA"/>
    <w:rsid w:val="001B2ADF"/>
    <w:rsid w:val="001B2B45"/>
    <w:rsid w:val="001B2B75"/>
    <w:rsid w:val="001B2BC9"/>
    <w:rsid w:val="001B2C44"/>
    <w:rsid w:val="001B2CBB"/>
    <w:rsid w:val="001B2CC4"/>
    <w:rsid w:val="001B2D02"/>
    <w:rsid w:val="001B2D3D"/>
    <w:rsid w:val="001B2D43"/>
    <w:rsid w:val="001B2DB2"/>
    <w:rsid w:val="001B2DF0"/>
    <w:rsid w:val="001B2E4C"/>
    <w:rsid w:val="001B2E6A"/>
    <w:rsid w:val="001B2F47"/>
    <w:rsid w:val="001B2F88"/>
    <w:rsid w:val="001B2FA6"/>
    <w:rsid w:val="001B3004"/>
    <w:rsid w:val="001B3022"/>
    <w:rsid w:val="001B3086"/>
    <w:rsid w:val="001B30E2"/>
    <w:rsid w:val="001B3129"/>
    <w:rsid w:val="001B3176"/>
    <w:rsid w:val="001B317C"/>
    <w:rsid w:val="001B31C2"/>
    <w:rsid w:val="001B3200"/>
    <w:rsid w:val="001B321E"/>
    <w:rsid w:val="001B3233"/>
    <w:rsid w:val="001B328B"/>
    <w:rsid w:val="001B32A2"/>
    <w:rsid w:val="001B32CB"/>
    <w:rsid w:val="001B32F7"/>
    <w:rsid w:val="001B3314"/>
    <w:rsid w:val="001B3358"/>
    <w:rsid w:val="001B3371"/>
    <w:rsid w:val="001B3382"/>
    <w:rsid w:val="001B33CE"/>
    <w:rsid w:val="001B3451"/>
    <w:rsid w:val="001B347A"/>
    <w:rsid w:val="001B3483"/>
    <w:rsid w:val="001B3520"/>
    <w:rsid w:val="001B35BD"/>
    <w:rsid w:val="001B366A"/>
    <w:rsid w:val="001B371F"/>
    <w:rsid w:val="001B379B"/>
    <w:rsid w:val="001B3813"/>
    <w:rsid w:val="001B382E"/>
    <w:rsid w:val="001B3869"/>
    <w:rsid w:val="001B38B5"/>
    <w:rsid w:val="001B38B9"/>
    <w:rsid w:val="001B38D2"/>
    <w:rsid w:val="001B3918"/>
    <w:rsid w:val="001B393E"/>
    <w:rsid w:val="001B395B"/>
    <w:rsid w:val="001B3961"/>
    <w:rsid w:val="001B3966"/>
    <w:rsid w:val="001B39C6"/>
    <w:rsid w:val="001B39F6"/>
    <w:rsid w:val="001B3A44"/>
    <w:rsid w:val="001B3A64"/>
    <w:rsid w:val="001B3AA9"/>
    <w:rsid w:val="001B3AF7"/>
    <w:rsid w:val="001B3AF8"/>
    <w:rsid w:val="001B3B43"/>
    <w:rsid w:val="001B3B51"/>
    <w:rsid w:val="001B3BA7"/>
    <w:rsid w:val="001B3BFF"/>
    <w:rsid w:val="001B3C1B"/>
    <w:rsid w:val="001B3CE9"/>
    <w:rsid w:val="001B3D53"/>
    <w:rsid w:val="001B3E6C"/>
    <w:rsid w:val="001B3E93"/>
    <w:rsid w:val="001B3FA4"/>
    <w:rsid w:val="001B3FBF"/>
    <w:rsid w:val="001B3FE8"/>
    <w:rsid w:val="001B4011"/>
    <w:rsid w:val="001B401C"/>
    <w:rsid w:val="001B4029"/>
    <w:rsid w:val="001B4037"/>
    <w:rsid w:val="001B4046"/>
    <w:rsid w:val="001B4081"/>
    <w:rsid w:val="001B40E5"/>
    <w:rsid w:val="001B4123"/>
    <w:rsid w:val="001B414E"/>
    <w:rsid w:val="001B4186"/>
    <w:rsid w:val="001B41D5"/>
    <w:rsid w:val="001B423B"/>
    <w:rsid w:val="001B4263"/>
    <w:rsid w:val="001B4268"/>
    <w:rsid w:val="001B42C9"/>
    <w:rsid w:val="001B4321"/>
    <w:rsid w:val="001B4396"/>
    <w:rsid w:val="001B43AC"/>
    <w:rsid w:val="001B43DD"/>
    <w:rsid w:val="001B43ED"/>
    <w:rsid w:val="001B448E"/>
    <w:rsid w:val="001B44AE"/>
    <w:rsid w:val="001B44CB"/>
    <w:rsid w:val="001B44CC"/>
    <w:rsid w:val="001B44E7"/>
    <w:rsid w:val="001B4511"/>
    <w:rsid w:val="001B4562"/>
    <w:rsid w:val="001B4563"/>
    <w:rsid w:val="001B4564"/>
    <w:rsid w:val="001B4569"/>
    <w:rsid w:val="001B45C6"/>
    <w:rsid w:val="001B45CC"/>
    <w:rsid w:val="001B45D7"/>
    <w:rsid w:val="001B45DF"/>
    <w:rsid w:val="001B46E9"/>
    <w:rsid w:val="001B471A"/>
    <w:rsid w:val="001B474E"/>
    <w:rsid w:val="001B4860"/>
    <w:rsid w:val="001B48AB"/>
    <w:rsid w:val="001B48CE"/>
    <w:rsid w:val="001B48DE"/>
    <w:rsid w:val="001B490B"/>
    <w:rsid w:val="001B493E"/>
    <w:rsid w:val="001B497F"/>
    <w:rsid w:val="001B49A4"/>
    <w:rsid w:val="001B49DF"/>
    <w:rsid w:val="001B4A56"/>
    <w:rsid w:val="001B4A97"/>
    <w:rsid w:val="001B4BAC"/>
    <w:rsid w:val="001B4BF0"/>
    <w:rsid w:val="001B4D40"/>
    <w:rsid w:val="001B4D48"/>
    <w:rsid w:val="001B4D92"/>
    <w:rsid w:val="001B4D97"/>
    <w:rsid w:val="001B4DBB"/>
    <w:rsid w:val="001B4DC7"/>
    <w:rsid w:val="001B4DCE"/>
    <w:rsid w:val="001B4DFE"/>
    <w:rsid w:val="001B4E07"/>
    <w:rsid w:val="001B4E4B"/>
    <w:rsid w:val="001B4E73"/>
    <w:rsid w:val="001B4F2E"/>
    <w:rsid w:val="001B4F45"/>
    <w:rsid w:val="001B4F65"/>
    <w:rsid w:val="001B4F76"/>
    <w:rsid w:val="001B4F8F"/>
    <w:rsid w:val="001B4FAC"/>
    <w:rsid w:val="001B4FD3"/>
    <w:rsid w:val="001B5016"/>
    <w:rsid w:val="001B503C"/>
    <w:rsid w:val="001B5081"/>
    <w:rsid w:val="001B50DE"/>
    <w:rsid w:val="001B50FA"/>
    <w:rsid w:val="001B5162"/>
    <w:rsid w:val="001B5175"/>
    <w:rsid w:val="001B5187"/>
    <w:rsid w:val="001B51CC"/>
    <w:rsid w:val="001B51DC"/>
    <w:rsid w:val="001B51E5"/>
    <w:rsid w:val="001B5262"/>
    <w:rsid w:val="001B537B"/>
    <w:rsid w:val="001B5385"/>
    <w:rsid w:val="001B539D"/>
    <w:rsid w:val="001B54C0"/>
    <w:rsid w:val="001B5512"/>
    <w:rsid w:val="001B55AC"/>
    <w:rsid w:val="001B55CC"/>
    <w:rsid w:val="001B560B"/>
    <w:rsid w:val="001B560F"/>
    <w:rsid w:val="001B5621"/>
    <w:rsid w:val="001B566D"/>
    <w:rsid w:val="001B56CC"/>
    <w:rsid w:val="001B57B6"/>
    <w:rsid w:val="001B57E3"/>
    <w:rsid w:val="001B582B"/>
    <w:rsid w:val="001B58AC"/>
    <w:rsid w:val="001B5915"/>
    <w:rsid w:val="001B5937"/>
    <w:rsid w:val="001B599F"/>
    <w:rsid w:val="001B5A00"/>
    <w:rsid w:val="001B5A0A"/>
    <w:rsid w:val="001B5A54"/>
    <w:rsid w:val="001B5A72"/>
    <w:rsid w:val="001B5A74"/>
    <w:rsid w:val="001B5A83"/>
    <w:rsid w:val="001B5B28"/>
    <w:rsid w:val="001B5B53"/>
    <w:rsid w:val="001B5B7A"/>
    <w:rsid w:val="001B5BC1"/>
    <w:rsid w:val="001B5C4D"/>
    <w:rsid w:val="001B5C61"/>
    <w:rsid w:val="001B5D39"/>
    <w:rsid w:val="001B5DB9"/>
    <w:rsid w:val="001B5E47"/>
    <w:rsid w:val="001B5F1D"/>
    <w:rsid w:val="001B5F2F"/>
    <w:rsid w:val="001B5F5F"/>
    <w:rsid w:val="001B5F84"/>
    <w:rsid w:val="001B5F9D"/>
    <w:rsid w:val="001B5FA8"/>
    <w:rsid w:val="001B5FFC"/>
    <w:rsid w:val="001B6005"/>
    <w:rsid w:val="001B6048"/>
    <w:rsid w:val="001B60B7"/>
    <w:rsid w:val="001B60FC"/>
    <w:rsid w:val="001B6191"/>
    <w:rsid w:val="001B61C6"/>
    <w:rsid w:val="001B61DC"/>
    <w:rsid w:val="001B6209"/>
    <w:rsid w:val="001B621E"/>
    <w:rsid w:val="001B6291"/>
    <w:rsid w:val="001B62CC"/>
    <w:rsid w:val="001B632F"/>
    <w:rsid w:val="001B634C"/>
    <w:rsid w:val="001B635B"/>
    <w:rsid w:val="001B637C"/>
    <w:rsid w:val="001B63E1"/>
    <w:rsid w:val="001B6463"/>
    <w:rsid w:val="001B6480"/>
    <w:rsid w:val="001B6495"/>
    <w:rsid w:val="001B64E8"/>
    <w:rsid w:val="001B64EB"/>
    <w:rsid w:val="001B65BC"/>
    <w:rsid w:val="001B667E"/>
    <w:rsid w:val="001B66D2"/>
    <w:rsid w:val="001B6764"/>
    <w:rsid w:val="001B680F"/>
    <w:rsid w:val="001B68EF"/>
    <w:rsid w:val="001B690E"/>
    <w:rsid w:val="001B698B"/>
    <w:rsid w:val="001B69A2"/>
    <w:rsid w:val="001B69CF"/>
    <w:rsid w:val="001B69D6"/>
    <w:rsid w:val="001B6A49"/>
    <w:rsid w:val="001B6A76"/>
    <w:rsid w:val="001B6AA9"/>
    <w:rsid w:val="001B6ADC"/>
    <w:rsid w:val="001B6B00"/>
    <w:rsid w:val="001B6B39"/>
    <w:rsid w:val="001B6B60"/>
    <w:rsid w:val="001B6B94"/>
    <w:rsid w:val="001B6BA6"/>
    <w:rsid w:val="001B6C22"/>
    <w:rsid w:val="001B6C47"/>
    <w:rsid w:val="001B6CC8"/>
    <w:rsid w:val="001B6CD7"/>
    <w:rsid w:val="001B6D13"/>
    <w:rsid w:val="001B6D3B"/>
    <w:rsid w:val="001B6D64"/>
    <w:rsid w:val="001B6DE1"/>
    <w:rsid w:val="001B6E35"/>
    <w:rsid w:val="001B6EA5"/>
    <w:rsid w:val="001B6EC0"/>
    <w:rsid w:val="001B6ED5"/>
    <w:rsid w:val="001B6EE9"/>
    <w:rsid w:val="001B6F01"/>
    <w:rsid w:val="001B6F23"/>
    <w:rsid w:val="001B6F2E"/>
    <w:rsid w:val="001B6F4D"/>
    <w:rsid w:val="001B6F6C"/>
    <w:rsid w:val="001B6F74"/>
    <w:rsid w:val="001B6F9C"/>
    <w:rsid w:val="001B6FA8"/>
    <w:rsid w:val="001B7035"/>
    <w:rsid w:val="001B7110"/>
    <w:rsid w:val="001B7143"/>
    <w:rsid w:val="001B716F"/>
    <w:rsid w:val="001B718E"/>
    <w:rsid w:val="001B7227"/>
    <w:rsid w:val="001B7246"/>
    <w:rsid w:val="001B724E"/>
    <w:rsid w:val="001B728E"/>
    <w:rsid w:val="001B72C0"/>
    <w:rsid w:val="001B72CF"/>
    <w:rsid w:val="001B7317"/>
    <w:rsid w:val="001B734A"/>
    <w:rsid w:val="001B7351"/>
    <w:rsid w:val="001B7474"/>
    <w:rsid w:val="001B7477"/>
    <w:rsid w:val="001B74A5"/>
    <w:rsid w:val="001B74DF"/>
    <w:rsid w:val="001B7544"/>
    <w:rsid w:val="001B755C"/>
    <w:rsid w:val="001B75B3"/>
    <w:rsid w:val="001B75D9"/>
    <w:rsid w:val="001B7611"/>
    <w:rsid w:val="001B7637"/>
    <w:rsid w:val="001B763E"/>
    <w:rsid w:val="001B7677"/>
    <w:rsid w:val="001B76D2"/>
    <w:rsid w:val="001B7703"/>
    <w:rsid w:val="001B772C"/>
    <w:rsid w:val="001B7734"/>
    <w:rsid w:val="001B7752"/>
    <w:rsid w:val="001B776C"/>
    <w:rsid w:val="001B7772"/>
    <w:rsid w:val="001B77A1"/>
    <w:rsid w:val="001B77D9"/>
    <w:rsid w:val="001B77E1"/>
    <w:rsid w:val="001B7849"/>
    <w:rsid w:val="001B786F"/>
    <w:rsid w:val="001B78E6"/>
    <w:rsid w:val="001B78E7"/>
    <w:rsid w:val="001B7998"/>
    <w:rsid w:val="001B79CF"/>
    <w:rsid w:val="001B79FC"/>
    <w:rsid w:val="001B7A26"/>
    <w:rsid w:val="001B7AB2"/>
    <w:rsid w:val="001B7AB5"/>
    <w:rsid w:val="001B7AC0"/>
    <w:rsid w:val="001B7AD9"/>
    <w:rsid w:val="001B7B3F"/>
    <w:rsid w:val="001B7B4F"/>
    <w:rsid w:val="001B7B75"/>
    <w:rsid w:val="001B7B77"/>
    <w:rsid w:val="001B7B93"/>
    <w:rsid w:val="001B7C05"/>
    <w:rsid w:val="001B7C27"/>
    <w:rsid w:val="001B7C50"/>
    <w:rsid w:val="001B7CA4"/>
    <w:rsid w:val="001B7CBB"/>
    <w:rsid w:val="001B7CC8"/>
    <w:rsid w:val="001B7CF5"/>
    <w:rsid w:val="001B7CFC"/>
    <w:rsid w:val="001B7D20"/>
    <w:rsid w:val="001B7D7A"/>
    <w:rsid w:val="001B7D97"/>
    <w:rsid w:val="001B7DA5"/>
    <w:rsid w:val="001B7E27"/>
    <w:rsid w:val="001B7E2E"/>
    <w:rsid w:val="001B7E36"/>
    <w:rsid w:val="001B7E4C"/>
    <w:rsid w:val="001B7E67"/>
    <w:rsid w:val="001B7F0E"/>
    <w:rsid w:val="001B7F26"/>
    <w:rsid w:val="001B7F8F"/>
    <w:rsid w:val="001B7FC1"/>
    <w:rsid w:val="001C0052"/>
    <w:rsid w:val="001C00AC"/>
    <w:rsid w:val="001C00C6"/>
    <w:rsid w:val="001C00E4"/>
    <w:rsid w:val="001C01CE"/>
    <w:rsid w:val="001C026F"/>
    <w:rsid w:val="001C03F3"/>
    <w:rsid w:val="001C0417"/>
    <w:rsid w:val="001C04B8"/>
    <w:rsid w:val="001C056F"/>
    <w:rsid w:val="001C05AE"/>
    <w:rsid w:val="001C05B8"/>
    <w:rsid w:val="001C05FB"/>
    <w:rsid w:val="001C0642"/>
    <w:rsid w:val="001C06AC"/>
    <w:rsid w:val="001C06B2"/>
    <w:rsid w:val="001C06B8"/>
    <w:rsid w:val="001C06EE"/>
    <w:rsid w:val="001C074F"/>
    <w:rsid w:val="001C0781"/>
    <w:rsid w:val="001C0793"/>
    <w:rsid w:val="001C0847"/>
    <w:rsid w:val="001C090C"/>
    <w:rsid w:val="001C0931"/>
    <w:rsid w:val="001C0956"/>
    <w:rsid w:val="001C0962"/>
    <w:rsid w:val="001C0981"/>
    <w:rsid w:val="001C09A8"/>
    <w:rsid w:val="001C0A7B"/>
    <w:rsid w:val="001C0B9D"/>
    <w:rsid w:val="001C0BA3"/>
    <w:rsid w:val="001C0BD9"/>
    <w:rsid w:val="001C0BEC"/>
    <w:rsid w:val="001C0BF8"/>
    <w:rsid w:val="001C0C4B"/>
    <w:rsid w:val="001C0C76"/>
    <w:rsid w:val="001C0C80"/>
    <w:rsid w:val="001C0D19"/>
    <w:rsid w:val="001C0D5C"/>
    <w:rsid w:val="001C0D7A"/>
    <w:rsid w:val="001C0D97"/>
    <w:rsid w:val="001C0DA9"/>
    <w:rsid w:val="001C0DCA"/>
    <w:rsid w:val="001C0E58"/>
    <w:rsid w:val="001C0EC0"/>
    <w:rsid w:val="001C0EDA"/>
    <w:rsid w:val="001C0EF4"/>
    <w:rsid w:val="001C0F03"/>
    <w:rsid w:val="001C0F19"/>
    <w:rsid w:val="001C0F63"/>
    <w:rsid w:val="001C0F9C"/>
    <w:rsid w:val="001C0FC3"/>
    <w:rsid w:val="001C0FF1"/>
    <w:rsid w:val="001C1000"/>
    <w:rsid w:val="001C1063"/>
    <w:rsid w:val="001C109A"/>
    <w:rsid w:val="001C10B2"/>
    <w:rsid w:val="001C10C0"/>
    <w:rsid w:val="001C1126"/>
    <w:rsid w:val="001C1146"/>
    <w:rsid w:val="001C11B1"/>
    <w:rsid w:val="001C11E4"/>
    <w:rsid w:val="001C121D"/>
    <w:rsid w:val="001C1223"/>
    <w:rsid w:val="001C123C"/>
    <w:rsid w:val="001C12B2"/>
    <w:rsid w:val="001C12BD"/>
    <w:rsid w:val="001C12F7"/>
    <w:rsid w:val="001C132A"/>
    <w:rsid w:val="001C1335"/>
    <w:rsid w:val="001C1368"/>
    <w:rsid w:val="001C13F6"/>
    <w:rsid w:val="001C143C"/>
    <w:rsid w:val="001C1451"/>
    <w:rsid w:val="001C1579"/>
    <w:rsid w:val="001C15A0"/>
    <w:rsid w:val="001C1652"/>
    <w:rsid w:val="001C1663"/>
    <w:rsid w:val="001C1689"/>
    <w:rsid w:val="001C174B"/>
    <w:rsid w:val="001C1764"/>
    <w:rsid w:val="001C179C"/>
    <w:rsid w:val="001C17C0"/>
    <w:rsid w:val="001C1848"/>
    <w:rsid w:val="001C1856"/>
    <w:rsid w:val="001C1929"/>
    <w:rsid w:val="001C192C"/>
    <w:rsid w:val="001C193D"/>
    <w:rsid w:val="001C1957"/>
    <w:rsid w:val="001C1A06"/>
    <w:rsid w:val="001C1AA6"/>
    <w:rsid w:val="001C1AF1"/>
    <w:rsid w:val="001C1B38"/>
    <w:rsid w:val="001C1B3E"/>
    <w:rsid w:val="001C1B71"/>
    <w:rsid w:val="001C1B80"/>
    <w:rsid w:val="001C1C54"/>
    <w:rsid w:val="001C1D13"/>
    <w:rsid w:val="001C1D1D"/>
    <w:rsid w:val="001C1D33"/>
    <w:rsid w:val="001C1D47"/>
    <w:rsid w:val="001C1D57"/>
    <w:rsid w:val="001C1D5F"/>
    <w:rsid w:val="001C1D7A"/>
    <w:rsid w:val="001C1DB3"/>
    <w:rsid w:val="001C1DD6"/>
    <w:rsid w:val="001C1E79"/>
    <w:rsid w:val="001C1E85"/>
    <w:rsid w:val="001C1E8E"/>
    <w:rsid w:val="001C1E90"/>
    <w:rsid w:val="001C1F15"/>
    <w:rsid w:val="001C1F52"/>
    <w:rsid w:val="001C1F57"/>
    <w:rsid w:val="001C20E6"/>
    <w:rsid w:val="001C2131"/>
    <w:rsid w:val="001C2139"/>
    <w:rsid w:val="001C2165"/>
    <w:rsid w:val="001C21A1"/>
    <w:rsid w:val="001C2261"/>
    <w:rsid w:val="001C2268"/>
    <w:rsid w:val="001C2282"/>
    <w:rsid w:val="001C228E"/>
    <w:rsid w:val="001C2290"/>
    <w:rsid w:val="001C229B"/>
    <w:rsid w:val="001C22AE"/>
    <w:rsid w:val="001C22B3"/>
    <w:rsid w:val="001C2337"/>
    <w:rsid w:val="001C2349"/>
    <w:rsid w:val="001C23C5"/>
    <w:rsid w:val="001C23F7"/>
    <w:rsid w:val="001C24E2"/>
    <w:rsid w:val="001C251D"/>
    <w:rsid w:val="001C2586"/>
    <w:rsid w:val="001C25D6"/>
    <w:rsid w:val="001C25F8"/>
    <w:rsid w:val="001C2714"/>
    <w:rsid w:val="001C2763"/>
    <w:rsid w:val="001C2770"/>
    <w:rsid w:val="001C2774"/>
    <w:rsid w:val="001C2777"/>
    <w:rsid w:val="001C277A"/>
    <w:rsid w:val="001C277F"/>
    <w:rsid w:val="001C2783"/>
    <w:rsid w:val="001C278D"/>
    <w:rsid w:val="001C27B0"/>
    <w:rsid w:val="001C27D2"/>
    <w:rsid w:val="001C2810"/>
    <w:rsid w:val="001C2904"/>
    <w:rsid w:val="001C2911"/>
    <w:rsid w:val="001C2920"/>
    <w:rsid w:val="001C2934"/>
    <w:rsid w:val="001C295F"/>
    <w:rsid w:val="001C29E9"/>
    <w:rsid w:val="001C2A4E"/>
    <w:rsid w:val="001C2A51"/>
    <w:rsid w:val="001C2A95"/>
    <w:rsid w:val="001C2AA9"/>
    <w:rsid w:val="001C2AAB"/>
    <w:rsid w:val="001C2ACD"/>
    <w:rsid w:val="001C2AF7"/>
    <w:rsid w:val="001C2BB1"/>
    <w:rsid w:val="001C2BFA"/>
    <w:rsid w:val="001C2C4D"/>
    <w:rsid w:val="001C2C79"/>
    <w:rsid w:val="001C2D22"/>
    <w:rsid w:val="001C2D97"/>
    <w:rsid w:val="001C2DC2"/>
    <w:rsid w:val="001C2DF2"/>
    <w:rsid w:val="001C2E38"/>
    <w:rsid w:val="001C2E44"/>
    <w:rsid w:val="001C2E6F"/>
    <w:rsid w:val="001C2E91"/>
    <w:rsid w:val="001C2EB7"/>
    <w:rsid w:val="001C2F08"/>
    <w:rsid w:val="001C2F34"/>
    <w:rsid w:val="001C2F4B"/>
    <w:rsid w:val="001C2F8B"/>
    <w:rsid w:val="001C2FC7"/>
    <w:rsid w:val="001C3039"/>
    <w:rsid w:val="001C303C"/>
    <w:rsid w:val="001C3072"/>
    <w:rsid w:val="001C307A"/>
    <w:rsid w:val="001C3099"/>
    <w:rsid w:val="001C30A8"/>
    <w:rsid w:val="001C30B4"/>
    <w:rsid w:val="001C30D3"/>
    <w:rsid w:val="001C3160"/>
    <w:rsid w:val="001C3163"/>
    <w:rsid w:val="001C3174"/>
    <w:rsid w:val="001C3192"/>
    <w:rsid w:val="001C3259"/>
    <w:rsid w:val="001C32A4"/>
    <w:rsid w:val="001C32F0"/>
    <w:rsid w:val="001C33E1"/>
    <w:rsid w:val="001C3461"/>
    <w:rsid w:val="001C34A1"/>
    <w:rsid w:val="001C3574"/>
    <w:rsid w:val="001C3578"/>
    <w:rsid w:val="001C35FD"/>
    <w:rsid w:val="001C361F"/>
    <w:rsid w:val="001C36E3"/>
    <w:rsid w:val="001C371E"/>
    <w:rsid w:val="001C37CD"/>
    <w:rsid w:val="001C37F7"/>
    <w:rsid w:val="001C3861"/>
    <w:rsid w:val="001C38BB"/>
    <w:rsid w:val="001C38C0"/>
    <w:rsid w:val="001C38ED"/>
    <w:rsid w:val="001C3911"/>
    <w:rsid w:val="001C3917"/>
    <w:rsid w:val="001C395E"/>
    <w:rsid w:val="001C3978"/>
    <w:rsid w:val="001C39F6"/>
    <w:rsid w:val="001C3A34"/>
    <w:rsid w:val="001C3A88"/>
    <w:rsid w:val="001C3AB6"/>
    <w:rsid w:val="001C3AF7"/>
    <w:rsid w:val="001C3B29"/>
    <w:rsid w:val="001C3B2F"/>
    <w:rsid w:val="001C3B3F"/>
    <w:rsid w:val="001C3B8B"/>
    <w:rsid w:val="001C3BB4"/>
    <w:rsid w:val="001C3BC4"/>
    <w:rsid w:val="001C3C1B"/>
    <w:rsid w:val="001C3C55"/>
    <w:rsid w:val="001C3D65"/>
    <w:rsid w:val="001C3D87"/>
    <w:rsid w:val="001C3DEF"/>
    <w:rsid w:val="001C3E10"/>
    <w:rsid w:val="001C3E6B"/>
    <w:rsid w:val="001C3E7B"/>
    <w:rsid w:val="001C3E91"/>
    <w:rsid w:val="001C3ECB"/>
    <w:rsid w:val="001C3ECD"/>
    <w:rsid w:val="001C3F56"/>
    <w:rsid w:val="001C3FA3"/>
    <w:rsid w:val="001C4145"/>
    <w:rsid w:val="001C419F"/>
    <w:rsid w:val="001C41A6"/>
    <w:rsid w:val="001C41A7"/>
    <w:rsid w:val="001C41D2"/>
    <w:rsid w:val="001C42BD"/>
    <w:rsid w:val="001C42F4"/>
    <w:rsid w:val="001C4329"/>
    <w:rsid w:val="001C432B"/>
    <w:rsid w:val="001C4364"/>
    <w:rsid w:val="001C43D6"/>
    <w:rsid w:val="001C444A"/>
    <w:rsid w:val="001C44A0"/>
    <w:rsid w:val="001C44F4"/>
    <w:rsid w:val="001C44FB"/>
    <w:rsid w:val="001C4505"/>
    <w:rsid w:val="001C4509"/>
    <w:rsid w:val="001C4525"/>
    <w:rsid w:val="001C4555"/>
    <w:rsid w:val="001C45AA"/>
    <w:rsid w:val="001C45C2"/>
    <w:rsid w:val="001C45E9"/>
    <w:rsid w:val="001C465B"/>
    <w:rsid w:val="001C4666"/>
    <w:rsid w:val="001C468E"/>
    <w:rsid w:val="001C46B6"/>
    <w:rsid w:val="001C46CA"/>
    <w:rsid w:val="001C46EA"/>
    <w:rsid w:val="001C4704"/>
    <w:rsid w:val="001C474A"/>
    <w:rsid w:val="001C474D"/>
    <w:rsid w:val="001C47B6"/>
    <w:rsid w:val="001C4809"/>
    <w:rsid w:val="001C493A"/>
    <w:rsid w:val="001C4970"/>
    <w:rsid w:val="001C4977"/>
    <w:rsid w:val="001C498D"/>
    <w:rsid w:val="001C49B8"/>
    <w:rsid w:val="001C4A50"/>
    <w:rsid w:val="001C4A67"/>
    <w:rsid w:val="001C4AAE"/>
    <w:rsid w:val="001C4ADB"/>
    <w:rsid w:val="001C4B04"/>
    <w:rsid w:val="001C4B2F"/>
    <w:rsid w:val="001C4B30"/>
    <w:rsid w:val="001C4B6F"/>
    <w:rsid w:val="001C4B71"/>
    <w:rsid w:val="001C4BA9"/>
    <w:rsid w:val="001C4BEA"/>
    <w:rsid w:val="001C4BF0"/>
    <w:rsid w:val="001C4BF4"/>
    <w:rsid w:val="001C4C00"/>
    <w:rsid w:val="001C4C2D"/>
    <w:rsid w:val="001C4C34"/>
    <w:rsid w:val="001C4C90"/>
    <w:rsid w:val="001C4CB7"/>
    <w:rsid w:val="001C4CD0"/>
    <w:rsid w:val="001C4CE1"/>
    <w:rsid w:val="001C4D0C"/>
    <w:rsid w:val="001C4D2F"/>
    <w:rsid w:val="001C4DB2"/>
    <w:rsid w:val="001C4DBA"/>
    <w:rsid w:val="001C4DBD"/>
    <w:rsid w:val="001C4DD5"/>
    <w:rsid w:val="001C4E07"/>
    <w:rsid w:val="001C4E0F"/>
    <w:rsid w:val="001C4E7A"/>
    <w:rsid w:val="001C4F69"/>
    <w:rsid w:val="001C4F6F"/>
    <w:rsid w:val="001C500A"/>
    <w:rsid w:val="001C5032"/>
    <w:rsid w:val="001C5073"/>
    <w:rsid w:val="001C5085"/>
    <w:rsid w:val="001C50C0"/>
    <w:rsid w:val="001C5199"/>
    <w:rsid w:val="001C520B"/>
    <w:rsid w:val="001C524A"/>
    <w:rsid w:val="001C5269"/>
    <w:rsid w:val="001C52F2"/>
    <w:rsid w:val="001C5313"/>
    <w:rsid w:val="001C534A"/>
    <w:rsid w:val="001C5357"/>
    <w:rsid w:val="001C5365"/>
    <w:rsid w:val="001C5431"/>
    <w:rsid w:val="001C545F"/>
    <w:rsid w:val="001C548D"/>
    <w:rsid w:val="001C5495"/>
    <w:rsid w:val="001C54DA"/>
    <w:rsid w:val="001C5505"/>
    <w:rsid w:val="001C5511"/>
    <w:rsid w:val="001C5559"/>
    <w:rsid w:val="001C5581"/>
    <w:rsid w:val="001C55BB"/>
    <w:rsid w:val="001C55F3"/>
    <w:rsid w:val="001C5619"/>
    <w:rsid w:val="001C5647"/>
    <w:rsid w:val="001C565F"/>
    <w:rsid w:val="001C5695"/>
    <w:rsid w:val="001C570C"/>
    <w:rsid w:val="001C573A"/>
    <w:rsid w:val="001C5748"/>
    <w:rsid w:val="001C57BC"/>
    <w:rsid w:val="001C57D2"/>
    <w:rsid w:val="001C57D8"/>
    <w:rsid w:val="001C57DD"/>
    <w:rsid w:val="001C582D"/>
    <w:rsid w:val="001C59FE"/>
    <w:rsid w:val="001C5A19"/>
    <w:rsid w:val="001C5A6B"/>
    <w:rsid w:val="001C5A86"/>
    <w:rsid w:val="001C5A98"/>
    <w:rsid w:val="001C5AAA"/>
    <w:rsid w:val="001C5ABE"/>
    <w:rsid w:val="001C5AD7"/>
    <w:rsid w:val="001C5ADF"/>
    <w:rsid w:val="001C5B96"/>
    <w:rsid w:val="001C5B9D"/>
    <w:rsid w:val="001C5C05"/>
    <w:rsid w:val="001C5C0F"/>
    <w:rsid w:val="001C5C29"/>
    <w:rsid w:val="001C5C7A"/>
    <w:rsid w:val="001C5C8C"/>
    <w:rsid w:val="001C5D31"/>
    <w:rsid w:val="001C5DC8"/>
    <w:rsid w:val="001C5E33"/>
    <w:rsid w:val="001C5E3A"/>
    <w:rsid w:val="001C5E3D"/>
    <w:rsid w:val="001C5EB2"/>
    <w:rsid w:val="001C5EEF"/>
    <w:rsid w:val="001C5F40"/>
    <w:rsid w:val="001C5FFE"/>
    <w:rsid w:val="001C604F"/>
    <w:rsid w:val="001C6052"/>
    <w:rsid w:val="001C6055"/>
    <w:rsid w:val="001C60D8"/>
    <w:rsid w:val="001C60F8"/>
    <w:rsid w:val="001C6175"/>
    <w:rsid w:val="001C61A4"/>
    <w:rsid w:val="001C61BC"/>
    <w:rsid w:val="001C61D7"/>
    <w:rsid w:val="001C620C"/>
    <w:rsid w:val="001C621A"/>
    <w:rsid w:val="001C625E"/>
    <w:rsid w:val="001C629F"/>
    <w:rsid w:val="001C62D3"/>
    <w:rsid w:val="001C630D"/>
    <w:rsid w:val="001C633E"/>
    <w:rsid w:val="001C6384"/>
    <w:rsid w:val="001C63A0"/>
    <w:rsid w:val="001C63BC"/>
    <w:rsid w:val="001C63DA"/>
    <w:rsid w:val="001C6430"/>
    <w:rsid w:val="001C64C3"/>
    <w:rsid w:val="001C655B"/>
    <w:rsid w:val="001C65A6"/>
    <w:rsid w:val="001C65CA"/>
    <w:rsid w:val="001C660D"/>
    <w:rsid w:val="001C66BA"/>
    <w:rsid w:val="001C66CA"/>
    <w:rsid w:val="001C6706"/>
    <w:rsid w:val="001C673E"/>
    <w:rsid w:val="001C676C"/>
    <w:rsid w:val="001C679A"/>
    <w:rsid w:val="001C679B"/>
    <w:rsid w:val="001C6820"/>
    <w:rsid w:val="001C6833"/>
    <w:rsid w:val="001C6844"/>
    <w:rsid w:val="001C68C0"/>
    <w:rsid w:val="001C6964"/>
    <w:rsid w:val="001C696F"/>
    <w:rsid w:val="001C6994"/>
    <w:rsid w:val="001C6997"/>
    <w:rsid w:val="001C69A5"/>
    <w:rsid w:val="001C69F3"/>
    <w:rsid w:val="001C6A43"/>
    <w:rsid w:val="001C6A4D"/>
    <w:rsid w:val="001C6AC8"/>
    <w:rsid w:val="001C6AF5"/>
    <w:rsid w:val="001C6B3F"/>
    <w:rsid w:val="001C6B94"/>
    <w:rsid w:val="001C6BE6"/>
    <w:rsid w:val="001C6C20"/>
    <w:rsid w:val="001C6C38"/>
    <w:rsid w:val="001C6C41"/>
    <w:rsid w:val="001C6CCB"/>
    <w:rsid w:val="001C6D44"/>
    <w:rsid w:val="001C6D9A"/>
    <w:rsid w:val="001C6EB0"/>
    <w:rsid w:val="001C6EF1"/>
    <w:rsid w:val="001C6EF5"/>
    <w:rsid w:val="001C6F7C"/>
    <w:rsid w:val="001C6FA3"/>
    <w:rsid w:val="001C6FBA"/>
    <w:rsid w:val="001C6FC3"/>
    <w:rsid w:val="001C6FEB"/>
    <w:rsid w:val="001C705F"/>
    <w:rsid w:val="001C7060"/>
    <w:rsid w:val="001C70A7"/>
    <w:rsid w:val="001C7160"/>
    <w:rsid w:val="001C7197"/>
    <w:rsid w:val="001C71FE"/>
    <w:rsid w:val="001C7205"/>
    <w:rsid w:val="001C7249"/>
    <w:rsid w:val="001C724D"/>
    <w:rsid w:val="001C729C"/>
    <w:rsid w:val="001C72C7"/>
    <w:rsid w:val="001C738C"/>
    <w:rsid w:val="001C73E7"/>
    <w:rsid w:val="001C7401"/>
    <w:rsid w:val="001C7450"/>
    <w:rsid w:val="001C747B"/>
    <w:rsid w:val="001C7552"/>
    <w:rsid w:val="001C757E"/>
    <w:rsid w:val="001C7595"/>
    <w:rsid w:val="001C75F6"/>
    <w:rsid w:val="001C75F7"/>
    <w:rsid w:val="001C75FE"/>
    <w:rsid w:val="001C76D3"/>
    <w:rsid w:val="001C7703"/>
    <w:rsid w:val="001C771C"/>
    <w:rsid w:val="001C774B"/>
    <w:rsid w:val="001C7794"/>
    <w:rsid w:val="001C7810"/>
    <w:rsid w:val="001C7835"/>
    <w:rsid w:val="001C7884"/>
    <w:rsid w:val="001C7890"/>
    <w:rsid w:val="001C7896"/>
    <w:rsid w:val="001C78BF"/>
    <w:rsid w:val="001C78C9"/>
    <w:rsid w:val="001C799F"/>
    <w:rsid w:val="001C79A9"/>
    <w:rsid w:val="001C7A37"/>
    <w:rsid w:val="001C7A55"/>
    <w:rsid w:val="001C7A86"/>
    <w:rsid w:val="001C7AE0"/>
    <w:rsid w:val="001C7BD2"/>
    <w:rsid w:val="001C7BDC"/>
    <w:rsid w:val="001C7C18"/>
    <w:rsid w:val="001C7C89"/>
    <w:rsid w:val="001C7CD1"/>
    <w:rsid w:val="001C7CE1"/>
    <w:rsid w:val="001C7CF1"/>
    <w:rsid w:val="001C7D76"/>
    <w:rsid w:val="001C7D90"/>
    <w:rsid w:val="001C7D9E"/>
    <w:rsid w:val="001C7DAF"/>
    <w:rsid w:val="001C7E58"/>
    <w:rsid w:val="001C7EA5"/>
    <w:rsid w:val="001C7EE8"/>
    <w:rsid w:val="001C7F53"/>
    <w:rsid w:val="001C7F75"/>
    <w:rsid w:val="001C7FA3"/>
    <w:rsid w:val="001C7FEF"/>
    <w:rsid w:val="001D0003"/>
    <w:rsid w:val="001D000E"/>
    <w:rsid w:val="001D007E"/>
    <w:rsid w:val="001D0092"/>
    <w:rsid w:val="001D00F4"/>
    <w:rsid w:val="001D00FC"/>
    <w:rsid w:val="001D010F"/>
    <w:rsid w:val="001D012C"/>
    <w:rsid w:val="001D0135"/>
    <w:rsid w:val="001D013A"/>
    <w:rsid w:val="001D0176"/>
    <w:rsid w:val="001D0193"/>
    <w:rsid w:val="001D01C5"/>
    <w:rsid w:val="001D01E6"/>
    <w:rsid w:val="001D022A"/>
    <w:rsid w:val="001D0233"/>
    <w:rsid w:val="001D02AA"/>
    <w:rsid w:val="001D02B4"/>
    <w:rsid w:val="001D02EB"/>
    <w:rsid w:val="001D0376"/>
    <w:rsid w:val="001D03BB"/>
    <w:rsid w:val="001D03E3"/>
    <w:rsid w:val="001D03FD"/>
    <w:rsid w:val="001D04A1"/>
    <w:rsid w:val="001D04A9"/>
    <w:rsid w:val="001D05D0"/>
    <w:rsid w:val="001D05E1"/>
    <w:rsid w:val="001D061C"/>
    <w:rsid w:val="001D0621"/>
    <w:rsid w:val="001D062A"/>
    <w:rsid w:val="001D0656"/>
    <w:rsid w:val="001D0687"/>
    <w:rsid w:val="001D06A3"/>
    <w:rsid w:val="001D072A"/>
    <w:rsid w:val="001D072E"/>
    <w:rsid w:val="001D0749"/>
    <w:rsid w:val="001D0759"/>
    <w:rsid w:val="001D079C"/>
    <w:rsid w:val="001D0862"/>
    <w:rsid w:val="001D0889"/>
    <w:rsid w:val="001D08A0"/>
    <w:rsid w:val="001D0940"/>
    <w:rsid w:val="001D0954"/>
    <w:rsid w:val="001D09D3"/>
    <w:rsid w:val="001D0A21"/>
    <w:rsid w:val="001D0A5D"/>
    <w:rsid w:val="001D0AF2"/>
    <w:rsid w:val="001D0B2B"/>
    <w:rsid w:val="001D0B2C"/>
    <w:rsid w:val="001D0B8D"/>
    <w:rsid w:val="001D0C79"/>
    <w:rsid w:val="001D0D0B"/>
    <w:rsid w:val="001D0D27"/>
    <w:rsid w:val="001D0D8B"/>
    <w:rsid w:val="001D0E09"/>
    <w:rsid w:val="001D0E2B"/>
    <w:rsid w:val="001D0E81"/>
    <w:rsid w:val="001D0EBA"/>
    <w:rsid w:val="001D0EDE"/>
    <w:rsid w:val="001D0EFD"/>
    <w:rsid w:val="001D0F17"/>
    <w:rsid w:val="001D0F2B"/>
    <w:rsid w:val="001D0F42"/>
    <w:rsid w:val="001D0F85"/>
    <w:rsid w:val="001D0FA4"/>
    <w:rsid w:val="001D0FE2"/>
    <w:rsid w:val="001D0FFF"/>
    <w:rsid w:val="001D103D"/>
    <w:rsid w:val="001D104C"/>
    <w:rsid w:val="001D107A"/>
    <w:rsid w:val="001D113B"/>
    <w:rsid w:val="001D1177"/>
    <w:rsid w:val="001D11D3"/>
    <w:rsid w:val="001D11FB"/>
    <w:rsid w:val="001D1210"/>
    <w:rsid w:val="001D123D"/>
    <w:rsid w:val="001D1298"/>
    <w:rsid w:val="001D12E4"/>
    <w:rsid w:val="001D12E6"/>
    <w:rsid w:val="001D12E8"/>
    <w:rsid w:val="001D132E"/>
    <w:rsid w:val="001D1360"/>
    <w:rsid w:val="001D145F"/>
    <w:rsid w:val="001D1491"/>
    <w:rsid w:val="001D14A7"/>
    <w:rsid w:val="001D14B6"/>
    <w:rsid w:val="001D14DD"/>
    <w:rsid w:val="001D14E2"/>
    <w:rsid w:val="001D14FC"/>
    <w:rsid w:val="001D1501"/>
    <w:rsid w:val="001D1560"/>
    <w:rsid w:val="001D1617"/>
    <w:rsid w:val="001D161C"/>
    <w:rsid w:val="001D1735"/>
    <w:rsid w:val="001D17A2"/>
    <w:rsid w:val="001D17BD"/>
    <w:rsid w:val="001D19B4"/>
    <w:rsid w:val="001D19C1"/>
    <w:rsid w:val="001D19DF"/>
    <w:rsid w:val="001D1A62"/>
    <w:rsid w:val="001D1A7C"/>
    <w:rsid w:val="001D1AA6"/>
    <w:rsid w:val="001D1AF8"/>
    <w:rsid w:val="001D1B0B"/>
    <w:rsid w:val="001D1B34"/>
    <w:rsid w:val="001D1B43"/>
    <w:rsid w:val="001D1B8B"/>
    <w:rsid w:val="001D1BA1"/>
    <w:rsid w:val="001D1BE8"/>
    <w:rsid w:val="001D1C12"/>
    <w:rsid w:val="001D1C7F"/>
    <w:rsid w:val="001D1CAB"/>
    <w:rsid w:val="001D1CC3"/>
    <w:rsid w:val="001D1CCD"/>
    <w:rsid w:val="001D1DD9"/>
    <w:rsid w:val="001D1E3A"/>
    <w:rsid w:val="001D1E45"/>
    <w:rsid w:val="001D1E5A"/>
    <w:rsid w:val="001D1EC1"/>
    <w:rsid w:val="001D1F06"/>
    <w:rsid w:val="001D1F5D"/>
    <w:rsid w:val="001D1F65"/>
    <w:rsid w:val="001D1FE8"/>
    <w:rsid w:val="001D205D"/>
    <w:rsid w:val="001D2086"/>
    <w:rsid w:val="001D20B4"/>
    <w:rsid w:val="001D20B7"/>
    <w:rsid w:val="001D20C3"/>
    <w:rsid w:val="001D20C5"/>
    <w:rsid w:val="001D20F3"/>
    <w:rsid w:val="001D2122"/>
    <w:rsid w:val="001D2140"/>
    <w:rsid w:val="001D214B"/>
    <w:rsid w:val="001D2173"/>
    <w:rsid w:val="001D21F3"/>
    <w:rsid w:val="001D225A"/>
    <w:rsid w:val="001D2264"/>
    <w:rsid w:val="001D228D"/>
    <w:rsid w:val="001D2348"/>
    <w:rsid w:val="001D2367"/>
    <w:rsid w:val="001D23C4"/>
    <w:rsid w:val="001D242D"/>
    <w:rsid w:val="001D242F"/>
    <w:rsid w:val="001D2489"/>
    <w:rsid w:val="001D2495"/>
    <w:rsid w:val="001D2521"/>
    <w:rsid w:val="001D2570"/>
    <w:rsid w:val="001D2625"/>
    <w:rsid w:val="001D26B5"/>
    <w:rsid w:val="001D27BD"/>
    <w:rsid w:val="001D27DD"/>
    <w:rsid w:val="001D2840"/>
    <w:rsid w:val="001D2850"/>
    <w:rsid w:val="001D287D"/>
    <w:rsid w:val="001D2884"/>
    <w:rsid w:val="001D28B5"/>
    <w:rsid w:val="001D28CD"/>
    <w:rsid w:val="001D28FC"/>
    <w:rsid w:val="001D297C"/>
    <w:rsid w:val="001D299E"/>
    <w:rsid w:val="001D29DC"/>
    <w:rsid w:val="001D2A2C"/>
    <w:rsid w:val="001D2A8B"/>
    <w:rsid w:val="001D2ACC"/>
    <w:rsid w:val="001D2AE9"/>
    <w:rsid w:val="001D2AFE"/>
    <w:rsid w:val="001D2B14"/>
    <w:rsid w:val="001D2B9F"/>
    <w:rsid w:val="001D2BBB"/>
    <w:rsid w:val="001D2C18"/>
    <w:rsid w:val="001D2C45"/>
    <w:rsid w:val="001D2C7E"/>
    <w:rsid w:val="001D2C8C"/>
    <w:rsid w:val="001D2CC9"/>
    <w:rsid w:val="001D2DB5"/>
    <w:rsid w:val="001D2DB6"/>
    <w:rsid w:val="001D2DCB"/>
    <w:rsid w:val="001D2E01"/>
    <w:rsid w:val="001D2E14"/>
    <w:rsid w:val="001D2ECA"/>
    <w:rsid w:val="001D2F5E"/>
    <w:rsid w:val="001D30C4"/>
    <w:rsid w:val="001D3112"/>
    <w:rsid w:val="001D3162"/>
    <w:rsid w:val="001D31F1"/>
    <w:rsid w:val="001D3207"/>
    <w:rsid w:val="001D3272"/>
    <w:rsid w:val="001D3297"/>
    <w:rsid w:val="001D32B2"/>
    <w:rsid w:val="001D32BD"/>
    <w:rsid w:val="001D3323"/>
    <w:rsid w:val="001D337D"/>
    <w:rsid w:val="001D33A5"/>
    <w:rsid w:val="001D33EA"/>
    <w:rsid w:val="001D3436"/>
    <w:rsid w:val="001D343B"/>
    <w:rsid w:val="001D352F"/>
    <w:rsid w:val="001D3612"/>
    <w:rsid w:val="001D3627"/>
    <w:rsid w:val="001D364B"/>
    <w:rsid w:val="001D364D"/>
    <w:rsid w:val="001D36AC"/>
    <w:rsid w:val="001D36ED"/>
    <w:rsid w:val="001D36FD"/>
    <w:rsid w:val="001D371D"/>
    <w:rsid w:val="001D3727"/>
    <w:rsid w:val="001D3759"/>
    <w:rsid w:val="001D385F"/>
    <w:rsid w:val="001D386C"/>
    <w:rsid w:val="001D387C"/>
    <w:rsid w:val="001D3896"/>
    <w:rsid w:val="001D38B1"/>
    <w:rsid w:val="001D38D2"/>
    <w:rsid w:val="001D38F4"/>
    <w:rsid w:val="001D3969"/>
    <w:rsid w:val="001D39B8"/>
    <w:rsid w:val="001D3A14"/>
    <w:rsid w:val="001D3A68"/>
    <w:rsid w:val="001D3B2A"/>
    <w:rsid w:val="001D3B39"/>
    <w:rsid w:val="001D3B5A"/>
    <w:rsid w:val="001D3B88"/>
    <w:rsid w:val="001D3BA6"/>
    <w:rsid w:val="001D3C3B"/>
    <w:rsid w:val="001D3C5E"/>
    <w:rsid w:val="001D3C85"/>
    <w:rsid w:val="001D3C9D"/>
    <w:rsid w:val="001D3CD4"/>
    <w:rsid w:val="001D3D16"/>
    <w:rsid w:val="001D3D2A"/>
    <w:rsid w:val="001D3D30"/>
    <w:rsid w:val="001D3DCA"/>
    <w:rsid w:val="001D3DD8"/>
    <w:rsid w:val="001D3DDA"/>
    <w:rsid w:val="001D3E2D"/>
    <w:rsid w:val="001D3E31"/>
    <w:rsid w:val="001D3E51"/>
    <w:rsid w:val="001D3E80"/>
    <w:rsid w:val="001D3EEA"/>
    <w:rsid w:val="001D3F0A"/>
    <w:rsid w:val="001D3F1E"/>
    <w:rsid w:val="001D3F3A"/>
    <w:rsid w:val="001D3F54"/>
    <w:rsid w:val="001D3F82"/>
    <w:rsid w:val="001D3F9E"/>
    <w:rsid w:val="001D4006"/>
    <w:rsid w:val="001D4011"/>
    <w:rsid w:val="001D4058"/>
    <w:rsid w:val="001D4062"/>
    <w:rsid w:val="001D40E1"/>
    <w:rsid w:val="001D40EB"/>
    <w:rsid w:val="001D40F6"/>
    <w:rsid w:val="001D4112"/>
    <w:rsid w:val="001D4133"/>
    <w:rsid w:val="001D4168"/>
    <w:rsid w:val="001D41D1"/>
    <w:rsid w:val="001D425D"/>
    <w:rsid w:val="001D42AD"/>
    <w:rsid w:val="001D431E"/>
    <w:rsid w:val="001D437E"/>
    <w:rsid w:val="001D438F"/>
    <w:rsid w:val="001D43A7"/>
    <w:rsid w:val="001D43D2"/>
    <w:rsid w:val="001D442C"/>
    <w:rsid w:val="001D443D"/>
    <w:rsid w:val="001D4477"/>
    <w:rsid w:val="001D4504"/>
    <w:rsid w:val="001D456B"/>
    <w:rsid w:val="001D456C"/>
    <w:rsid w:val="001D45AD"/>
    <w:rsid w:val="001D45B6"/>
    <w:rsid w:val="001D45E8"/>
    <w:rsid w:val="001D462C"/>
    <w:rsid w:val="001D4661"/>
    <w:rsid w:val="001D46D5"/>
    <w:rsid w:val="001D470E"/>
    <w:rsid w:val="001D4792"/>
    <w:rsid w:val="001D47AC"/>
    <w:rsid w:val="001D47D0"/>
    <w:rsid w:val="001D47F2"/>
    <w:rsid w:val="001D4804"/>
    <w:rsid w:val="001D482A"/>
    <w:rsid w:val="001D4848"/>
    <w:rsid w:val="001D4869"/>
    <w:rsid w:val="001D48A7"/>
    <w:rsid w:val="001D48C6"/>
    <w:rsid w:val="001D494B"/>
    <w:rsid w:val="001D49CA"/>
    <w:rsid w:val="001D49F8"/>
    <w:rsid w:val="001D4A38"/>
    <w:rsid w:val="001D4A3E"/>
    <w:rsid w:val="001D4A7B"/>
    <w:rsid w:val="001D4A9E"/>
    <w:rsid w:val="001D4AC0"/>
    <w:rsid w:val="001D4B2B"/>
    <w:rsid w:val="001D4C13"/>
    <w:rsid w:val="001D4C1A"/>
    <w:rsid w:val="001D4C3A"/>
    <w:rsid w:val="001D4C72"/>
    <w:rsid w:val="001D4CA6"/>
    <w:rsid w:val="001D4D14"/>
    <w:rsid w:val="001D4D1E"/>
    <w:rsid w:val="001D4E37"/>
    <w:rsid w:val="001D4E7D"/>
    <w:rsid w:val="001D4EA8"/>
    <w:rsid w:val="001D4F78"/>
    <w:rsid w:val="001D4F7E"/>
    <w:rsid w:val="001D4F90"/>
    <w:rsid w:val="001D4F93"/>
    <w:rsid w:val="001D4FA8"/>
    <w:rsid w:val="001D4FE2"/>
    <w:rsid w:val="001D4FE5"/>
    <w:rsid w:val="001D5038"/>
    <w:rsid w:val="001D504D"/>
    <w:rsid w:val="001D5084"/>
    <w:rsid w:val="001D50BF"/>
    <w:rsid w:val="001D50FF"/>
    <w:rsid w:val="001D5138"/>
    <w:rsid w:val="001D515D"/>
    <w:rsid w:val="001D519F"/>
    <w:rsid w:val="001D5225"/>
    <w:rsid w:val="001D5266"/>
    <w:rsid w:val="001D5281"/>
    <w:rsid w:val="001D528D"/>
    <w:rsid w:val="001D52A4"/>
    <w:rsid w:val="001D531D"/>
    <w:rsid w:val="001D5337"/>
    <w:rsid w:val="001D53F7"/>
    <w:rsid w:val="001D5479"/>
    <w:rsid w:val="001D54EC"/>
    <w:rsid w:val="001D5503"/>
    <w:rsid w:val="001D5523"/>
    <w:rsid w:val="001D5543"/>
    <w:rsid w:val="001D5556"/>
    <w:rsid w:val="001D5570"/>
    <w:rsid w:val="001D5573"/>
    <w:rsid w:val="001D55C9"/>
    <w:rsid w:val="001D55FA"/>
    <w:rsid w:val="001D560B"/>
    <w:rsid w:val="001D5627"/>
    <w:rsid w:val="001D566B"/>
    <w:rsid w:val="001D5671"/>
    <w:rsid w:val="001D56D5"/>
    <w:rsid w:val="001D56E3"/>
    <w:rsid w:val="001D56EE"/>
    <w:rsid w:val="001D571C"/>
    <w:rsid w:val="001D57F0"/>
    <w:rsid w:val="001D5808"/>
    <w:rsid w:val="001D5865"/>
    <w:rsid w:val="001D5904"/>
    <w:rsid w:val="001D5989"/>
    <w:rsid w:val="001D5991"/>
    <w:rsid w:val="001D59D7"/>
    <w:rsid w:val="001D5A46"/>
    <w:rsid w:val="001D5A59"/>
    <w:rsid w:val="001D5A5F"/>
    <w:rsid w:val="001D5BAC"/>
    <w:rsid w:val="001D5BB7"/>
    <w:rsid w:val="001D5C3B"/>
    <w:rsid w:val="001D5C5A"/>
    <w:rsid w:val="001D5C8D"/>
    <w:rsid w:val="001D5C9B"/>
    <w:rsid w:val="001D5CB5"/>
    <w:rsid w:val="001D5CE5"/>
    <w:rsid w:val="001D5D9A"/>
    <w:rsid w:val="001D5DB6"/>
    <w:rsid w:val="001D5E9A"/>
    <w:rsid w:val="001D5F0B"/>
    <w:rsid w:val="001D5F31"/>
    <w:rsid w:val="001D5F6E"/>
    <w:rsid w:val="001D5F9F"/>
    <w:rsid w:val="001D6084"/>
    <w:rsid w:val="001D6092"/>
    <w:rsid w:val="001D60AD"/>
    <w:rsid w:val="001D60B2"/>
    <w:rsid w:val="001D60D9"/>
    <w:rsid w:val="001D6103"/>
    <w:rsid w:val="001D6149"/>
    <w:rsid w:val="001D617C"/>
    <w:rsid w:val="001D61FE"/>
    <w:rsid w:val="001D625D"/>
    <w:rsid w:val="001D62A5"/>
    <w:rsid w:val="001D62D6"/>
    <w:rsid w:val="001D62EE"/>
    <w:rsid w:val="001D6301"/>
    <w:rsid w:val="001D6326"/>
    <w:rsid w:val="001D634A"/>
    <w:rsid w:val="001D634C"/>
    <w:rsid w:val="001D63E9"/>
    <w:rsid w:val="001D63EB"/>
    <w:rsid w:val="001D6437"/>
    <w:rsid w:val="001D645C"/>
    <w:rsid w:val="001D64A1"/>
    <w:rsid w:val="001D654E"/>
    <w:rsid w:val="001D656A"/>
    <w:rsid w:val="001D65AD"/>
    <w:rsid w:val="001D65B4"/>
    <w:rsid w:val="001D65B9"/>
    <w:rsid w:val="001D65E6"/>
    <w:rsid w:val="001D6622"/>
    <w:rsid w:val="001D662C"/>
    <w:rsid w:val="001D675D"/>
    <w:rsid w:val="001D67CA"/>
    <w:rsid w:val="001D67F8"/>
    <w:rsid w:val="001D6836"/>
    <w:rsid w:val="001D6848"/>
    <w:rsid w:val="001D6857"/>
    <w:rsid w:val="001D6882"/>
    <w:rsid w:val="001D68EF"/>
    <w:rsid w:val="001D68F9"/>
    <w:rsid w:val="001D6925"/>
    <w:rsid w:val="001D6957"/>
    <w:rsid w:val="001D69AB"/>
    <w:rsid w:val="001D69DD"/>
    <w:rsid w:val="001D6A0D"/>
    <w:rsid w:val="001D6A4C"/>
    <w:rsid w:val="001D6A81"/>
    <w:rsid w:val="001D6A92"/>
    <w:rsid w:val="001D6AB5"/>
    <w:rsid w:val="001D6B3E"/>
    <w:rsid w:val="001D6B55"/>
    <w:rsid w:val="001D6B62"/>
    <w:rsid w:val="001D6B67"/>
    <w:rsid w:val="001D6B9A"/>
    <w:rsid w:val="001D6C1F"/>
    <w:rsid w:val="001D6C69"/>
    <w:rsid w:val="001D6CDA"/>
    <w:rsid w:val="001D6D53"/>
    <w:rsid w:val="001D6D5A"/>
    <w:rsid w:val="001D6D6C"/>
    <w:rsid w:val="001D6D9E"/>
    <w:rsid w:val="001D6DD8"/>
    <w:rsid w:val="001D6E1D"/>
    <w:rsid w:val="001D6E2C"/>
    <w:rsid w:val="001D6EAE"/>
    <w:rsid w:val="001D6EBD"/>
    <w:rsid w:val="001D6EEB"/>
    <w:rsid w:val="001D6EF4"/>
    <w:rsid w:val="001D6FC7"/>
    <w:rsid w:val="001D6FE0"/>
    <w:rsid w:val="001D7004"/>
    <w:rsid w:val="001D703D"/>
    <w:rsid w:val="001D7082"/>
    <w:rsid w:val="001D70E4"/>
    <w:rsid w:val="001D710D"/>
    <w:rsid w:val="001D715E"/>
    <w:rsid w:val="001D7165"/>
    <w:rsid w:val="001D72A1"/>
    <w:rsid w:val="001D72A9"/>
    <w:rsid w:val="001D72E0"/>
    <w:rsid w:val="001D72E9"/>
    <w:rsid w:val="001D7327"/>
    <w:rsid w:val="001D7371"/>
    <w:rsid w:val="001D739C"/>
    <w:rsid w:val="001D73A1"/>
    <w:rsid w:val="001D73D1"/>
    <w:rsid w:val="001D7422"/>
    <w:rsid w:val="001D7466"/>
    <w:rsid w:val="001D74CA"/>
    <w:rsid w:val="001D751D"/>
    <w:rsid w:val="001D751E"/>
    <w:rsid w:val="001D7544"/>
    <w:rsid w:val="001D755D"/>
    <w:rsid w:val="001D7590"/>
    <w:rsid w:val="001D75D9"/>
    <w:rsid w:val="001D7611"/>
    <w:rsid w:val="001D7651"/>
    <w:rsid w:val="001D7652"/>
    <w:rsid w:val="001D7662"/>
    <w:rsid w:val="001D767B"/>
    <w:rsid w:val="001D76EC"/>
    <w:rsid w:val="001D76EE"/>
    <w:rsid w:val="001D76FE"/>
    <w:rsid w:val="001D7772"/>
    <w:rsid w:val="001D778C"/>
    <w:rsid w:val="001D779B"/>
    <w:rsid w:val="001D77A1"/>
    <w:rsid w:val="001D77BF"/>
    <w:rsid w:val="001D77D2"/>
    <w:rsid w:val="001D7865"/>
    <w:rsid w:val="001D78A3"/>
    <w:rsid w:val="001D792E"/>
    <w:rsid w:val="001D79B9"/>
    <w:rsid w:val="001D79D5"/>
    <w:rsid w:val="001D7A6A"/>
    <w:rsid w:val="001D7A93"/>
    <w:rsid w:val="001D7A9C"/>
    <w:rsid w:val="001D7AA0"/>
    <w:rsid w:val="001D7AE6"/>
    <w:rsid w:val="001D7B04"/>
    <w:rsid w:val="001D7B3C"/>
    <w:rsid w:val="001D7BA9"/>
    <w:rsid w:val="001D7C44"/>
    <w:rsid w:val="001D7CC4"/>
    <w:rsid w:val="001D7D35"/>
    <w:rsid w:val="001D7D38"/>
    <w:rsid w:val="001D7D56"/>
    <w:rsid w:val="001D7D66"/>
    <w:rsid w:val="001D7DE5"/>
    <w:rsid w:val="001D7E29"/>
    <w:rsid w:val="001D7EA7"/>
    <w:rsid w:val="001D7ED6"/>
    <w:rsid w:val="001D7EF5"/>
    <w:rsid w:val="001D7F69"/>
    <w:rsid w:val="001D7FFE"/>
    <w:rsid w:val="001E0021"/>
    <w:rsid w:val="001E0046"/>
    <w:rsid w:val="001E0062"/>
    <w:rsid w:val="001E00AD"/>
    <w:rsid w:val="001E0123"/>
    <w:rsid w:val="001E012C"/>
    <w:rsid w:val="001E016B"/>
    <w:rsid w:val="001E018F"/>
    <w:rsid w:val="001E019E"/>
    <w:rsid w:val="001E01B5"/>
    <w:rsid w:val="001E0219"/>
    <w:rsid w:val="001E027E"/>
    <w:rsid w:val="001E032C"/>
    <w:rsid w:val="001E0331"/>
    <w:rsid w:val="001E0390"/>
    <w:rsid w:val="001E03A0"/>
    <w:rsid w:val="001E03A2"/>
    <w:rsid w:val="001E03CC"/>
    <w:rsid w:val="001E0451"/>
    <w:rsid w:val="001E04EB"/>
    <w:rsid w:val="001E0533"/>
    <w:rsid w:val="001E053B"/>
    <w:rsid w:val="001E05BF"/>
    <w:rsid w:val="001E05CD"/>
    <w:rsid w:val="001E05FA"/>
    <w:rsid w:val="001E0688"/>
    <w:rsid w:val="001E06F7"/>
    <w:rsid w:val="001E06FF"/>
    <w:rsid w:val="001E07AB"/>
    <w:rsid w:val="001E07D1"/>
    <w:rsid w:val="001E07D3"/>
    <w:rsid w:val="001E080C"/>
    <w:rsid w:val="001E08BC"/>
    <w:rsid w:val="001E08CA"/>
    <w:rsid w:val="001E08E4"/>
    <w:rsid w:val="001E094C"/>
    <w:rsid w:val="001E09E6"/>
    <w:rsid w:val="001E0A14"/>
    <w:rsid w:val="001E0A50"/>
    <w:rsid w:val="001E0ACA"/>
    <w:rsid w:val="001E0ACE"/>
    <w:rsid w:val="001E0B26"/>
    <w:rsid w:val="001E0B4E"/>
    <w:rsid w:val="001E0B6E"/>
    <w:rsid w:val="001E0BCF"/>
    <w:rsid w:val="001E0BEA"/>
    <w:rsid w:val="001E0C01"/>
    <w:rsid w:val="001E0C59"/>
    <w:rsid w:val="001E0C62"/>
    <w:rsid w:val="001E0CAD"/>
    <w:rsid w:val="001E0CAE"/>
    <w:rsid w:val="001E0CD3"/>
    <w:rsid w:val="001E0CDD"/>
    <w:rsid w:val="001E0D41"/>
    <w:rsid w:val="001E0DB5"/>
    <w:rsid w:val="001E0E0F"/>
    <w:rsid w:val="001E0E1B"/>
    <w:rsid w:val="001E0E85"/>
    <w:rsid w:val="001E0E8D"/>
    <w:rsid w:val="001E0E9E"/>
    <w:rsid w:val="001E0F02"/>
    <w:rsid w:val="001E0F06"/>
    <w:rsid w:val="001E0F34"/>
    <w:rsid w:val="001E0F58"/>
    <w:rsid w:val="001E0FEE"/>
    <w:rsid w:val="001E1004"/>
    <w:rsid w:val="001E1054"/>
    <w:rsid w:val="001E1082"/>
    <w:rsid w:val="001E10EA"/>
    <w:rsid w:val="001E10EE"/>
    <w:rsid w:val="001E110C"/>
    <w:rsid w:val="001E1119"/>
    <w:rsid w:val="001E112D"/>
    <w:rsid w:val="001E1151"/>
    <w:rsid w:val="001E116B"/>
    <w:rsid w:val="001E11B2"/>
    <w:rsid w:val="001E12FE"/>
    <w:rsid w:val="001E1310"/>
    <w:rsid w:val="001E1317"/>
    <w:rsid w:val="001E1344"/>
    <w:rsid w:val="001E1369"/>
    <w:rsid w:val="001E13CD"/>
    <w:rsid w:val="001E13D9"/>
    <w:rsid w:val="001E13E1"/>
    <w:rsid w:val="001E1414"/>
    <w:rsid w:val="001E1446"/>
    <w:rsid w:val="001E1471"/>
    <w:rsid w:val="001E14AC"/>
    <w:rsid w:val="001E14AE"/>
    <w:rsid w:val="001E14D2"/>
    <w:rsid w:val="001E14E0"/>
    <w:rsid w:val="001E14E7"/>
    <w:rsid w:val="001E14FE"/>
    <w:rsid w:val="001E151B"/>
    <w:rsid w:val="001E152B"/>
    <w:rsid w:val="001E154C"/>
    <w:rsid w:val="001E154D"/>
    <w:rsid w:val="001E155C"/>
    <w:rsid w:val="001E155D"/>
    <w:rsid w:val="001E157F"/>
    <w:rsid w:val="001E15E7"/>
    <w:rsid w:val="001E162A"/>
    <w:rsid w:val="001E1664"/>
    <w:rsid w:val="001E16F6"/>
    <w:rsid w:val="001E170C"/>
    <w:rsid w:val="001E1782"/>
    <w:rsid w:val="001E17A8"/>
    <w:rsid w:val="001E1803"/>
    <w:rsid w:val="001E1814"/>
    <w:rsid w:val="001E1829"/>
    <w:rsid w:val="001E183B"/>
    <w:rsid w:val="001E18C1"/>
    <w:rsid w:val="001E1913"/>
    <w:rsid w:val="001E1958"/>
    <w:rsid w:val="001E197F"/>
    <w:rsid w:val="001E19A0"/>
    <w:rsid w:val="001E1AB4"/>
    <w:rsid w:val="001E1AFF"/>
    <w:rsid w:val="001E1C4C"/>
    <w:rsid w:val="001E1C56"/>
    <w:rsid w:val="001E1C60"/>
    <w:rsid w:val="001E1C98"/>
    <w:rsid w:val="001E1D8E"/>
    <w:rsid w:val="001E1DA9"/>
    <w:rsid w:val="001E1E99"/>
    <w:rsid w:val="001E1ECD"/>
    <w:rsid w:val="001E1EEE"/>
    <w:rsid w:val="001E1EF5"/>
    <w:rsid w:val="001E1F95"/>
    <w:rsid w:val="001E1FD2"/>
    <w:rsid w:val="001E1FE5"/>
    <w:rsid w:val="001E20A3"/>
    <w:rsid w:val="001E20AE"/>
    <w:rsid w:val="001E20B1"/>
    <w:rsid w:val="001E20B7"/>
    <w:rsid w:val="001E20C2"/>
    <w:rsid w:val="001E20D3"/>
    <w:rsid w:val="001E20F8"/>
    <w:rsid w:val="001E20FA"/>
    <w:rsid w:val="001E216B"/>
    <w:rsid w:val="001E22F2"/>
    <w:rsid w:val="001E22F7"/>
    <w:rsid w:val="001E22FD"/>
    <w:rsid w:val="001E2327"/>
    <w:rsid w:val="001E2331"/>
    <w:rsid w:val="001E233A"/>
    <w:rsid w:val="001E236D"/>
    <w:rsid w:val="001E2411"/>
    <w:rsid w:val="001E2438"/>
    <w:rsid w:val="001E24A9"/>
    <w:rsid w:val="001E24D8"/>
    <w:rsid w:val="001E2551"/>
    <w:rsid w:val="001E258F"/>
    <w:rsid w:val="001E25A3"/>
    <w:rsid w:val="001E25B3"/>
    <w:rsid w:val="001E25BC"/>
    <w:rsid w:val="001E25D3"/>
    <w:rsid w:val="001E25E5"/>
    <w:rsid w:val="001E2621"/>
    <w:rsid w:val="001E2642"/>
    <w:rsid w:val="001E268C"/>
    <w:rsid w:val="001E26DD"/>
    <w:rsid w:val="001E270E"/>
    <w:rsid w:val="001E2748"/>
    <w:rsid w:val="001E277C"/>
    <w:rsid w:val="001E27D1"/>
    <w:rsid w:val="001E2808"/>
    <w:rsid w:val="001E284A"/>
    <w:rsid w:val="001E284E"/>
    <w:rsid w:val="001E2878"/>
    <w:rsid w:val="001E28AC"/>
    <w:rsid w:val="001E28C2"/>
    <w:rsid w:val="001E295C"/>
    <w:rsid w:val="001E29A3"/>
    <w:rsid w:val="001E29AD"/>
    <w:rsid w:val="001E29D2"/>
    <w:rsid w:val="001E2A00"/>
    <w:rsid w:val="001E2A05"/>
    <w:rsid w:val="001E2A2B"/>
    <w:rsid w:val="001E2A38"/>
    <w:rsid w:val="001E2A7B"/>
    <w:rsid w:val="001E2A95"/>
    <w:rsid w:val="001E2AA5"/>
    <w:rsid w:val="001E2AE3"/>
    <w:rsid w:val="001E2B3C"/>
    <w:rsid w:val="001E2B4D"/>
    <w:rsid w:val="001E2BB4"/>
    <w:rsid w:val="001E2C89"/>
    <w:rsid w:val="001E2C90"/>
    <w:rsid w:val="001E2C95"/>
    <w:rsid w:val="001E2CC2"/>
    <w:rsid w:val="001E2CCB"/>
    <w:rsid w:val="001E2CD0"/>
    <w:rsid w:val="001E2CE7"/>
    <w:rsid w:val="001E2D13"/>
    <w:rsid w:val="001E2D18"/>
    <w:rsid w:val="001E2D1A"/>
    <w:rsid w:val="001E2D8E"/>
    <w:rsid w:val="001E2EA6"/>
    <w:rsid w:val="001E2EE0"/>
    <w:rsid w:val="001E2EE5"/>
    <w:rsid w:val="001E2F38"/>
    <w:rsid w:val="001E2FC5"/>
    <w:rsid w:val="001E3023"/>
    <w:rsid w:val="001E3076"/>
    <w:rsid w:val="001E315C"/>
    <w:rsid w:val="001E3174"/>
    <w:rsid w:val="001E32BD"/>
    <w:rsid w:val="001E3357"/>
    <w:rsid w:val="001E3396"/>
    <w:rsid w:val="001E33C0"/>
    <w:rsid w:val="001E3414"/>
    <w:rsid w:val="001E341F"/>
    <w:rsid w:val="001E345A"/>
    <w:rsid w:val="001E3476"/>
    <w:rsid w:val="001E3494"/>
    <w:rsid w:val="001E3574"/>
    <w:rsid w:val="001E3590"/>
    <w:rsid w:val="001E35C4"/>
    <w:rsid w:val="001E35D2"/>
    <w:rsid w:val="001E3600"/>
    <w:rsid w:val="001E3627"/>
    <w:rsid w:val="001E365B"/>
    <w:rsid w:val="001E366E"/>
    <w:rsid w:val="001E3671"/>
    <w:rsid w:val="001E3682"/>
    <w:rsid w:val="001E36B5"/>
    <w:rsid w:val="001E36FD"/>
    <w:rsid w:val="001E3730"/>
    <w:rsid w:val="001E3755"/>
    <w:rsid w:val="001E378A"/>
    <w:rsid w:val="001E37BB"/>
    <w:rsid w:val="001E37DB"/>
    <w:rsid w:val="001E37F0"/>
    <w:rsid w:val="001E3868"/>
    <w:rsid w:val="001E3888"/>
    <w:rsid w:val="001E38DA"/>
    <w:rsid w:val="001E390B"/>
    <w:rsid w:val="001E3968"/>
    <w:rsid w:val="001E39CC"/>
    <w:rsid w:val="001E39D3"/>
    <w:rsid w:val="001E3A72"/>
    <w:rsid w:val="001E3B85"/>
    <w:rsid w:val="001E3BA1"/>
    <w:rsid w:val="001E3BF8"/>
    <w:rsid w:val="001E3CBF"/>
    <w:rsid w:val="001E3D38"/>
    <w:rsid w:val="001E3E50"/>
    <w:rsid w:val="001E3E5D"/>
    <w:rsid w:val="001E3E77"/>
    <w:rsid w:val="001E3E86"/>
    <w:rsid w:val="001E3EB7"/>
    <w:rsid w:val="001E3EB9"/>
    <w:rsid w:val="001E3EC2"/>
    <w:rsid w:val="001E3F00"/>
    <w:rsid w:val="001E3F52"/>
    <w:rsid w:val="001E3F91"/>
    <w:rsid w:val="001E3FA6"/>
    <w:rsid w:val="001E3FB0"/>
    <w:rsid w:val="001E4017"/>
    <w:rsid w:val="001E4036"/>
    <w:rsid w:val="001E4098"/>
    <w:rsid w:val="001E414E"/>
    <w:rsid w:val="001E4173"/>
    <w:rsid w:val="001E418A"/>
    <w:rsid w:val="001E41B5"/>
    <w:rsid w:val="001E41E0"/>
    <w:rsid w:val="001E41F8"/>
    <w:rsid w:val="001E424D"/>
    <w:rsid w:val="001E4294"/>
    <w:rsid w:val="001E42EA"/>
    <w:rsid w:val="001E433E"/>
    <w:rsid w:val="001E4357"/>
    <w:rsid w:val="001E4368"/>
    <w:rsid w:val="001E4375"/>
    <w:rsid w:val="001E437B"/>
    <w:rsid w:val="001E43BC"/>
    <w:rsid w:val="001E43C8"/>
    <w:rsid w:val="001E43D8"/>
    <w:rsid w:val="001E445F"/>
    <w:rsid w:val="001E4475"/>
    <w:rsid w:val="001E449E"/>
    <w:rsid w:val="001E4552"/>
    <w:rsid w:val="001E45B8"/>
    <w:rsid w:val="001E45B9"/>
    <w:rsid w:val="001E460C"/>
    <w:rsid w:val="001E461A"/>
    <w:rsid w:val="001E46CF"/>
    <w:rsid w:val="001E4894"/>
    <w:rsid w:val="001E48D5"/>
    <w:rsid w:val="001E4900"/>
    <w:rsid w:val="001E4924"/>
    <w:rsid w:val="001E495E"/>
    <w:rsid w:val="001E4A59"/>
    <w:rsid w:val="001E4B14"/>
    <w:rsid w:val="001E4B1B"/>
    <w:rsid w:val="001E4BDE"/>
    <w:rsid w:val="001E4C6A"/>
    <w:rsid w:val="001E4C73"/>
    <w:rsid w:val="001E4CB2"/>
    <w:rsid w:val="001E4CB4"/>
    <w:rsid w:val="001E4D57"/>
    <w:rsid w:val="001E4E28"/>
    <w:rsid w:val="001E4E2D"/>
    <w:rsid w:val="001E4E39"/>
    <w:rsid w:val="001E4E64"/>
    <w:rsid w:val="001E4ECF"/>
    <w:rsid w:val="001E4EE1"/>
    <w:rsid w:val="001E4EEE"/>
    <w:rsid w:val="001E4EF9"/>
    <w:rsid w:val="001E4F10"/>
    <w:rsid w:val="001E4F43"/>
    <w:rsid w:val="001E4F44"/>
    <w:rsid w:val="001E4F45"/>
    <w:rsid w:val="001E4F59"/>
    <w:rsid w:val="001E4F68"/>
    <w:rsid w:val="001E4FAB"/>
    <w:rsid w:val="001E4FC7"/>
    <w:rsid w:val="001E5002"/>
    <w:rsid w:val="001E500C"/>
    <w:rsid w:val="001E510F"/>
    <w:rsid w:val="001E5140"/>
    <w:rsid w:val="001E5189"/>
    <w:rsid w:val="001E51CF"/>
    <w:rsid w:val="001E51E2"/>
    <w:rsid w:val="001E5218"/>
    <w:rsid w:val="001E5287"/>
    <w:rsid w:val="001E52B3"/>
    <w:rsid w:val="001E52B9"/>
    <w:rsid w:val="001E52E0"/>
    <w:rsid w:val="001E53D5"/>
    <w:rsid w:val="001E540B"/>
    <w:rsid w:val="001E5436"/>
    <w:rsid w:val="001E547A"/>
    <w:rsid w:val="001E54E4"/>
    <w:rsid w:val="001E552A"/>
    <w:rsid w:val="001E557A"/>
    <w:rsid w:val="001E55D2"/>
    <w:rsid w:val="001E5604"/>
    <w:rsid w:val="001E56F6"/>
    <w:rsid w:val="001E5711"/>
    <w:rsid w:val="001E572A"/>
    <w:rsid w:val="001E578B"/>
    <w:rsid w:val="001E57F3"/>
    <w:rsid w:val="001E5824"/>
    <w:rsid w:val="001E587D"/>
    <w:rsid w:val="001E58AE"/>
    <w:rsid w:val="001E58B1"/>
    <w:rsid w:val="001E58FC"/>
    <w:rsid w:val="001E5918"/>
    <w:rsid w:val="001E59BC"/>
    <w:rsid w:val="001E5A35"/>
    <w:rsid w:val="001E5A39"/>
    <w:rsid w:val="001E5A86"/>
    <w:rsid w:val="001E5A99"/>
    <w:rsid w:val="001E5ADB"/>
    <w:rsid w:val="001E5AE7"/>
    <w:rsid w:val="001E5B53"/>
    <w:rsid w:val="001E5BE6"/>
    <w:rsid w:val="001E5BF5"/>
    <w:rsid w:val="001E5C5E"/>
    <w:rsid w:val="001E5D35"/>
    <w:rsid w:val="001E5D4B"/>
    <w:rsid w:val="001E5D93"/>
    <w:rsid w:val="001E5E1B"/>
    <w:rsid w:val="001E5E51"/>
    <w:rsid w:val="001E5EFA"/>
    <w:rsid w:val="001E5F3B"/>
    <w:rsid w:val="001E5FA2"/>
    <w:rsid w:val="001E6000"/>
    <w:rsid w:val="001E6012"/>
    <w:rsid w:val="001E605B"/>
    <w:rsid w:val="001E6064"/>
    <w:rsid w:val="001E6110"/>
    <w:rsid w:val="001E612A"/>
    <w:rsid w:val="001E61E1"/>
    <w:rsid w:val="001E627E"/>
    <w:rsid w:val="001E62D2"/>
    <w:rsid w:val="001E62E8"/>
    <w:rsid w:val="001E62F7"/>
    <w:rsid w:val="001E632E"/>
    <w:rsid w:val="001E63C0"/>
    <w:rsid w:val="001E63FF"/>
    <w:rsid w:val="001E641C"/>
    <w:rsid w:val="001E647A"/>
    <w:rsid w:val="001E64A9"/>
    <w:rsid w:val="001E64EA"/>
    <w:rsid w:val="001E6526"/>
    <w:rsid w:val="001E655A"/>
    <w:rsid w:val="001E6565"/>
    <w:rsid w:val="001E65E9"/>
    <w:rsid w:val="001E65FF"/>
    <w:rsid w:val="001E6641"/>
    <w:rsid w:val="001E6650"/>
    <w:rsid w:val="001E665A"/>
    <w:rsid w:val="001E6670"/>
    <w:rsid w:val="001E6685"/>
    <w:rsid w:val="001E6731"/>
    <w:rsid w:val="001E6733"/>
    <w:rsid w:val="001E6736"/>
    <w:rsid w:val="001E67C3"/>
    <w:rsid w:val="001E67F8"/>
    <w:rsid w:val="001E67FF"/>
    <w:rsid w:val="001E686D"/>
    <w:rsid w:val="001E6878"/>
    <w:rsid w:val="001E68D9"/>
    <w:rsid w:val="001E692B"/>
    <w:rsid w:val="001E6944"/>
    <w:rsid w:val="001E6967"/>
    <w:rsid w:val="001E6981"/>
    <w:rsid w:val="001E69F8"/>
    <w:rsid w:val="001E6B34"/>
    <w:rsid w:val="001E6B57"/>
    <w:rsid w:val="001E6C02"/>
    <w:rsid w:val="001E6C5C"/>
    <w:rsid w:val="001E6C78"/>
    <w:rsid w:val="001E6CC2"/>
    <w:rsid w:val="001E6D16"/>
    <w:rsid w:val="001E6D20"/>
    <w:rsid w:val="001E6D4F"/>
    <w:rsid w:val="001E6D53"/>
    <w:rsid w:val="001E6DD2"/>
    <w:rsid w:val="001E6E3F"/>
    <w:rsid w:val="001E6E60"/>
    <w:rsid w:val="001E6E66"/>
    <w:rsid w:val="001E6F08"/>
    <w:rsid w:val="001E6F19"/>
    <w:rsid w:val="001E6F27"/>
    <w:rsid w:val="001E6F44"/>
    <w:rsid w:val="001E6F8B"/>
    <w:rsid w:val="001E702C"/>
    <w:rsid w:val="001E705E"/>
    <w:rsid w:val="001E70C6"/>
    <w:rsid w:val="001E715B"/>
    <w:rsid w:val="001E71CF"/>
    <w:rsid w:val="001E71D5"/>
    <w:rsid w:val="001E71E4"/>
    <w:rsid w:val="001E71F8"/>
    <w:rsid w:val="001E7234"/>
    <w:rsid w:val="001E7329"/>
    <w:rsid w:val="001E7349"/>
    <w:rsid w:val="001E735B"/>
    <w:rsid w:val="001E736E"/>
    <w:rsid w:val="001E737D"/>
    <w:rsid w:val="001E73BB"/>
    <w:rsid w:val="001E73E4"/>
    <w:rsid w:val="001E73F1"/>
    <w:rsid w:val="001E73FA"/>
    <w:rsid w:val="001E7454"/>
    <w:rsid w:val="001E7464"/>
    <w:rsid w:val="001E7479"/>
    <w:rsid w:val="001E7496"/>
    <w:rsid w:val="001E7509"/>
    <w:rsid w:val="001E7589"/>
    <w:rsid w:val="001E75B7"/>
    <w:rsid w:val="001E75D6"/>
    <w:rsid w:val="001E76F1"/>
    <w:rsid w:val="001E7701"/>
    <w:rsid w:val="001E771B"/>
    <w:rsid w:val="001E7724"/>
    <w:rsid w:val="001E7797"/>
    <w:rsid w:val="001E77CF"/>
    <w:rsid w:val="001E7869"/>
    <w:rsid w:val="001E788D"/>
    <w:rsid w:val="001E7891"/>
    <w:rsid w:val="001E78FB"/>
    <w:rsid w:val="001E7975"/>
    <w:rsid w:val="001E79A0"/>
    <w:rsid w:val="001E7A16"/>
    <w:rsid w:val="001E7A8F"/>
    <w:rsid w:val="001E7AC9"/>
    <w:rsid w:val="001E7B03"/>
    <w:rsid w:val="001E7B16"/>
    <w:rsid w:val="001E7B1C"/>
    <w:rsid w:val="001E7B46"/>
    <w:rsid w:val="001E7B59"/>
    <w:rsid w:val="001E7BBF"/>
    <w:rsid w:val="001E7C18"/>
    <w:rsid w:val="001E7C26"/>
    <w:rsid w:val="001E7C2E"/>
    <w:rsid w:val="001E7C3A"/>
    <w:rsid w:val="001E7C88"/>
    <w:rsid w:val="001E7CCD"/>
    <w:rsid w:val="001E7CE0"/>
    <w:rsid w:val="001E7D32"/>
    <w:rsid w:val="001E7D3C"/>
    <w:rsid w:val="001E7D66"/>
    <w:rsid w:val="001E7D71"/>
    <w:rsid w:val="001E7D89"/>
    <w:rsid w:val="001E7D90"/>
    <w:rsid w:val="001E7DF4"/>
    <w:rsid w:val="001E7E08"/>
    <w:rsid w:val="001E7E1D"/>
    <w:rsid w:val="001E7E1F"/>
    <w:rsid w:val="001E7EE2"/>
    <w:rsid w:val="001E7F33"/>
    <w:rsid w:val="001E7F39"/>
    <w:rsid w:val="001E7FD9"/>
    <w:rsid w:val="001E7FF0"/>
    <w:rsid w:val="001F0015"/>
    <w:rsid w:val="001F0053"/>
    <w:rsid w:val="001F008D"/>
    <w:rsid w:val="001F00B7"/>
    <w:rsid w:val="001F0114"/>
    <w:rsid w:val="001F0189"/>
    <w:rsid w:val="001F0222"/>
    <w:rsid w:val="001F025B"/>
    <w:rsid w:val="001F02A4"/>
    <w:rsid w:val="001F030B"/>
    <w:rsid w:val="001F0370"/>
    <w:rsid w:val="001F03D0"/>
    <w:rsid w:val="001F0409"/>
    <w:rsid w:val="001F048A"/>
    <w:rsid w:val="001F0491"/>
    <w:rsid w:val="001F04BC"/>
    <w:rsid w:val="001F04DB"/>
    <w:rsid w:val="001F0504"/>
    <w:rsid w:val="001F05C6"/>
    <w:rsid w:val="001F05FF"/>
    <w:rsid w:val="001F0633"/>
    <w:rsid w:val="001F06A4"/>
    <w:rsid w:val="001F06AA"/>
    <w:rsid w:val="001F06CD"/>
    <w:rsid w:val="001F0700"/>
    <w:rsid w:val="001F0715"/>
    <w:rsid w:val="001F0744"/>
    <w:rsid w:val="001F078B"/>
    <w:rsid w:val="001F078E"/>
    <w:rsid w:val="001F07D2"/>
    <w:rsid w:val="001F07F7"/>
    <w:rsid w:val="001F081E"/>
    <w:rsid w:val="001F0883"/>
    <w:rsid w:val="001F0927"/>
    <w:rsid w:val="001F094C"/>
    <w:rsid w:val="001F0952"/>
    <w:rsid w:val="001F0966"/>
    <w:rsid w:val="001F099D"/>
    <w:rsid w:val="001F09B3"/>
    <w:rsid w:val="001F0A0E"/>
    <w:rsid w:val="001F0A3E"/>
    <w:rsid w:val="001F0AEB"/>
    <w:rsid w:val="001F0AFA"/>
    <w:rsid w:val="001F0B4C"/>
    <w:rsid w:val="001F0B5F"/>
    <w:rsid w:val="001F0B8F"/>
    <w:rsid w:val="001F0BD4"/>
    <w:rsid w:val="001F0C04"/>
    <w:rsid w:val="001F0C26"/>
    <w:rsid w:val="001F0C4A"/>
    <w:rsid w:val="001F0C54"/>
    <w:rsid w:val="001F0C63"/>
    <w:rsid w:val="001F0CB7"/>
    <w:rsid w:val="001F0CFE"/>
    <w:rsid w:val="001F0D02"/>
    <w:rsid w:val="001F0D61"/>
    <w:rsid w:val="001F0DA5"/>
    <w:rsid w:val="001F0E06"/>
    <w:rsid w:val="001F0E2B"/>
    <w:rsid w:val="001F0E53"/>
    <w:rsid w:val="001F0E96"/>
    <w:rsid w:val="001F0F67"/>
    <w:rsid w:val="001F0FE5"/>
    <w:rsid w:val="001F1028"/>
    <w:rsid w:val="001F1090"/>
    <w:rsid w:val="001F10AA"/>
    <w:rsid w:val="001F10C7"/>
    <w:rsid w:val="001F10F4"/>
    <w:rsid w:val="001F10FE"/>
    <w:rsid w:val="001F118F"/>
    <w:rsid w:val="001F1199"/>
    <w:rsid w:val="001F11A0"/>
    <w:rsid w:val="001F11A9"/>
    <w:rsid w:val="001F11D1"/>
    <w:rsid w:val="001F11F3"/>
    <w:rsid w:val="001F1252"/>
    <w:rsid w:val="001F1269"/>
    <w:rsid w:val="001F128C"/>
    <w:rsid w:val="001F12A5"/>
    <w:rsid w:val="001F13D5"/>
    <w:rsid w:val="001F1414"/>
    <w:rsid w:val="001F142F"/>
    <w:rsid w:val="001F1474"/>
    <w:rsid w:val="001F14CE"/>
    <w:rsid w:val="001F14E4"/>
    <w:rsid w:val="001F1593"/>
    <w:rsid w:val="001F1597"/>
    <w:rsid w:val="001F15DE"/>
    <w:rsid w:val="001F15F1"/>
    <w:rsid w:val="001F1697"/>
    <w:rsid w:val="001F16C5"/>
    <w:rsid w:val="001F16D8"/>
    <w:rsid w:val="001F172A"/>
    <w:rsid w:val="001F1756"/>
    <w:rsid w:val="001F175A"/>
    <w:rsid w:val="001F1763"/>
    <w:rsid w:val="001F177E"/>
    <w:rsid w:val="001F1789"/>
    <w:rsid w:val="001F17D0"/>
    <w:rsid w:val="001F1862"/>
    <w:rsid w:val="001F18A9"/>
    <w:rsid w:val="001F18BA"/>
    <w:rsid w:val="001F18E0"/>
    <w:rsid w:val="001F18E5"/>
    <w:rsid w:val="001F195B"/>
    <w:rsid w:val="001F197E"/>
    <w:rsid w:val="001F197F"/>
    <w:rsid w:val="001F19F6"/>
    <w:rsid w:val="001F1A62"/>
    <w:rsid w:val="001F1A7F"/>
    <w:rsid w:val="001F1ABC"/>
    <w:rsid w:val="001F1BA7"/>
    <w:rsid w:val="001F1C7E"/>
    <w:rsid w:val="001F1C83"/>
    <w:rsid w:val="001F1CBB"/>
    <w:rsid w:val="001F1CEA"/>
    <w:rsid w:val="001F1D5F"/>
    <w:rsid w:val="001F1E15"/>
    <w:rsid w:val="001F1E58"/>
    <w:rsid w:val="001F1E82"/>
    <w:rsid w:val="001F1EDB"/>
    <w:rsid w:val="001F1EEB"/>
    <w:rsid w:val="001F1F00"/>
    <w:rsid w:val="001F1F4C"/>
    <w:rsid w:val="001F1F8A"/>
    <w:rsid w:val="001F1F9A"/>
    <w:rsid w:val="001F1F9F"/>
    <w:rsid w:val="001F1FA4"/>
    <w:rsid w:val="001F1FDA"/>
    <w:rsid w:val="001F1FF2"/>
    <w:rsid w:val="001F203F"/>
    <w:rsid w:val="001F206F"/>
    <w:rsid w:val="001F2091"/>
    <w:rsid w:val="001F20B2"/>
    <w:rsid w:val="001F20B9"/>
    <w:rsid w:val="001F20CA"/>
    <w:rsid w:val="001F20F9"/>
    <w:rsid w:val="001F210B"/>
    <w:rsid w:val="001F2194"/>
    <w:rsid w:val="001F2222"/>
    <w:rsid w:val="001F2229"/>
    <w:rsid w:val="001F228E"/>
    <w:rsid w:val="001F2295"/>
    <w:rsid w:val="001F22C8"/>
    <w:rsid w:val="001F230D"/>
    <w:rsid w:val="001F232A"/>
    <w:rsid w:val="001F234B"/>
    <w:rsid w:val="001F2350"/>
    <w:rsid w:val="001F237F"/>
    <w:rsid w:val="001F23C1"/>
    <w:rsid w:val="001F23C9"/>
    <w:rsid w:val="001F2401"/>
    <w:rsid w:val="001F2406"/>
    <w:rsid w:val="001F249F"/>
    <w:rsid w:val="001F2576"/>
    <w:rsid w:val="001F2577"/>
    <w:rsid w:val="001F2590"/>
    <w:rsid w:val="001F25A6"/>
    <w:rsid w:val="001F25B1"/>
    <w:rsid w:val="001F25F4"/>
    <w:rsid w:val="001F25FC"/>
    <w:rsid w:val="001F267A"/>
    <w:rsid w:val="001F26B6"/>
    <w:rsid w:val="001F26BC"/>
    <w:rsid w:val="001F26C0"/>
    <w:rsid w:val="001F2708"/>
    <w:rsid w:val="001F270C"/>
    <w:rsid w:val="001F2710"/>
    <w:rsid w:val="001F275D"/>
    <w:rsid w:val="001F2783"/>
    <w:rsid w:val="001F27B1"/>
    <w:rsid w:val="001F27D9"/>
    <w:rsid w:val="001F27F2"/>
    <w:rsid w:val="001F2955"/>
    <w:rsid w:val="001F296F"/>
    <w:rsid w:val="001F29A0"/>
    <w:rsid w:val="001F29CB"/>
    <w:rsid w:val="001F2A1E"/>
    <w:rsid w:val="001F2A76"/>
    <w:rsid w:val="001F2A79"/>
    <w:rsid w:val="001F2A92"/>
    <w:rsid w:val="001F2B08"/>
    <w:rsid w:val="001F2B2F"/>
    <w:rsid w:val="001F2C71"/>
    <w:rsid w:val="001F2CA7"/>
    <w:rsid w:val="001F2CBF"/>
    <w:rsid w:val="001F2CD3"/>
    <w:rsid w:val="001F2D0C"/>
    <w:rsid w:val="001F2D0D"/>
    <w:rsid w:val="001F2DDD"/>
    <w:rsid w:val="001F2E02"/>
    <w:rsid w:val="001F2E55"/>
    <w:rsid w:val="001F2EF9"/>
    <w:rsid w:val="001F2FB6"/>
    <w:rsid w:val="001F2FC6"/>
    <w:rsid w:val="001F3078"/>
    <w:rsid w:val="001F307B"/>
    <w:rsid w:val="001F30C6"/>
    <w:rsid w:val="001F3173"/>
    <w:rsid w:val="001F31DC"/>
    <w:rsid w:val="001F31DD"/>
    <w:rsid w:val="001F31F9"/>
    <w:rsid w:val="001F3217"/>
    <w:rsid w:val="001F3222"/>
    <w:rsid w:val="001F322D"/>
    <w:rsid w:val="001F3245"/>
    <w:rsid w:val="001F3275"/>
    <w:rsid w:val="001F3306"/>
    <w:rsid w:val="001F33CF"/>
    <w:rsid w:val="001F33D0"/>
    <w:rsid w:val="001F33D9"/>
    <w:rsid w:val="001F33F8"/>
    <w:rsid w:val="001F340A"/>
    <w:rsid w:val="001F3420"/>
    <w:rsid w:val="001F3465"/>
    <w:rsid w:val="001F3494"/>
    <w:rsid w:val="001F34EA"/>
    <w:rsid w:val="001F34F9"/>
    <w:rsid w:val="001F3518"/>
    <w:rsid w:val="001F3585"/>
    <w:rsid w:val="001F35F0"/>
    <w:rsid w:val="001F3654"/>
    <w:rsid w:val="001F3658"/>
    <w:rsid w:val="001F3694"/>
    <w:rsid w:val="001F36DB"/>
    <w:rsid w:val="001F3771"/>
    <w:rsid w:val="001F37B7"/>
    <w:rsid w:val="001F37BB"/>
    <w:rsid w:val="001F381C"/>
    <w:rsid w:val="001F3840"/>
    <w:rsid w:val="001F3875"/>
    <w:rsid w:val="001F38D1"/>
    <w:rsid w:val="001F38E9"/>
    <w:rsid w:val="001F3966"/>
    <w:rsid w:val="001F3A2C"/>
    <w:rsid w:val="001F3A35"/>
    <w:rsid w:val="001F3A6A"/>
    <w:rsid w:val="001F3AA5"/>
    <w:rsid w:val="001F3B09"/>
    <w:rsid w:val="001F3B48"/>
    <w:rsid w:val="001F3B4F"/>
    <w:rsid w:val="001F3B82"/>
    <w:rsid w:val="001F3BAE"/>
    <w:rsid w:val="001F3BD6"/>
    <w:rsid w:val="001F3BDF"/>
    <w:rsid w:val="001F3C59"/>
    <w:rsid w:val="001F3C96"/>
    <w:rsid w:val="001F3CA3"/>
    <w:rsid w:val="001F3D08"/>
    <w:rsid w:val="001F3E06"/>
    <w:rsid w:val="001F3E0F"/>
    <w:rsid w:val="001F3E69"/>
    <w:rsid w:val="001F3E85"/>
    <w:rsid w:val="001F3EC3"/>
    <w:rsid w:val="001F3ECA"/>
    <w:rsid w:val="001F3ECC"/>
    <w:rsid w:val="001F3F0A"/>
    <w:rsid w:val="001F3F3C"/>
    <w:rsid w:val="001F3F9D"/>
    <w:rsid w:val="001F3FB8"/>
    <w:rsid w:val="001F3FD9"/>
    <w:rsid w:val="001F3FE4"/>
    <w:rsid w:val="001F402B"/>
    <w:rsid w:val="001F4068"/>
    <w:rsid w:val="001F40AF"/>
    <w:rsid w:val="001F40D8"/>
    <w:rsid w:val="001F416A"/>
    <w:rsid w:val="001F41A3"/>
    <w:rsid w:val="001F41BE"/>
    <w:rsid w:val="001F41C5"/>
    <w:rsid w:val="001F4212"/>
    <w:rsid w:val="001F4215"/>
    <w:rsid w:val="001F421B"/>
    <w:rsid w:val="001F4262"/>
    <w:rsid w:val="001F42DB"/>
    <w:rsid w:val="001F42E2"/>
    <w:rsid w:val="001F4381"/>
    <w:rsid w:val="001F43A1"/>
    <w:rsid w:val="001F446D"/>
    <w:rsid w:val="001F4550"/>
    <w:rsid w:val="001F45BD"/>
    <w:rsid w:val="001F45F9"/>
    <w:rsid w:val="001F4603"/>
    <w:rsid w:val="001F4627"/>
    <w:rsid w:val="001F4670"/>
    <w:rsid w:val="001F4671"/>
    <w:rsid w:val="001F4673"/>
    <w:rsid w:val="001F46AC"/>
    <w:rsid w:val="001F46B6"/>
    <w:rsid w:val="001F46BE"/>
    <w:rsid w:val="001F47AE"/>
    <w:rsid w:val="001F4807"/>
    <w:rsid w:val="001F484C"/>
    <w:rsid w:val="001F4880"/>
    <w:rsid w:val="001F48A1"/>
    <w:rsid w:val="001F48C3"/>
    <w:rsid w:val="001F48D0"/>
    <w:rsid w:val="001F490F"/>
    <w:rsid w:val="001F4938"/>
    <w:rsid w:val="001F497B"/>
    <w:rsid w:val="001F49B6"/>
    <w:rsid w:val="001F49BA"/>
    <w:rsid w:val="001F49C2"/>
    <w:rsid w:val="001F49D5"/>
    <w:rsid w:val="001F4A1E"/>
    <w:rsid w:val="001F4A2E"/>
    <w:rsid w:val="001F4A3C"/>
    <w:rsid w:val="001F4A61"/>
    <w:rsid w:val="001F4B18"/>
    <w:rsid w:val="001F4B5C"/>
    <w:rsid w:val="001F4BC4"/>
    <w:rsid w:val="001F4C00"/>
    <w:rsid w:val="001F4C0F"/>
    <w:rsid w:val="001F4C4A"/>
    <w:rsid w:val="001F4D0F"/>
    <w:rsid w:val="001F4D60"/>
    <w:rsid w:val="001F4D98"/>
    <w:rsid w:val="001F4EC8"/>
    <w:rsid w:val="001F4F0E"/>
    <w:rsid w:val="001F4F10"/>
    <w:rsid w:val="001F4F2E"/>
    <w:rsid w:val="001F4F46"/>
    <w:rsid w:val="001F4F6C"/>
    <w:rsid w:val="001F4FAE"/>
    <w:rsid w:val="001F5018"/>
    <w:rsid w:val="001F504A"/>
    <w:rsid w:val="001F5075"/>
    <w:rsid w:val="001F50EA"/>
    <w:rsid w:val="001F514F"/>
    <w:rsid w:val="001F515E"/>
    <w:rsid w:val="001F518B"/>
    <w:rsid w:val="001F5198"/>
    <w:rsid w:val="001F51B5"/>
    <w:rsid w:val="001F51BC"/>
    <w:rsid w:val="001F51C0"/>
    <w:rsid w:val="001F51E2"/>
    <w:rsid w:val="001F5225"/>
    <w:rsid w:val="001F5245"/>
    <w:rsid w:val="001F524D"/>
    <w:rsid w:val="001F5280"/>
    <w:rsid w:val="001F52F0"/>
    <w:rsid w:val="001F5338"/>
    <w:rsid w:val="001F534F"/>
    <w:rsid w:val="001F53BF"/>
    <w:rsid w:val="001F5413"/>
    <w:rsid w:val="001F5546"/>
    <w:rsid w:val="001F558D"/>
    <w:rsid w:val="001F55A8"/>
    <w:rsid w:val="001F55F6"/>
    <w:rsid w:val="001F55FA"/>
    <w:rsid w:val="001F5600"/>
    <w:rsid w:val="001F560B"/>
    <w:rsid w:val="001F565F"/>
    <w:rsid w:val="001F56FB"/>
    <w:rsid w:val="001F570A"/>
    <w:rsid w:val="001F572E"/>
    <w:rsid w:val="001F576F"/>
    <w:rsid w:val="001F57EB"/>
    <w:rsid w:val="001F585D"/>
    <w:rsid w:val="001F588A"/>
    <w:rsid w:val="001F592C"/>
    <w:rsid w:val="001F595D"/>
    <w:rsid w:val="001F596B"/>
    <w:rsid w:val="001F59C1"/>
    <w:rsid w:val="001F59EC"/>
    <w:rsid w:val="001F5A12"/>
    <w:rsid w:val="001F5A1B"/>
    <w:rsid w:val="001F5A9D"/>
    <w:rsid w:val="001F5ADF"/>
    <w:rsid w:val="001F5BF5"/>
    <w:rsid w:val="001F5C11"/>
    <w:rsid w:val="001F5C43"/>
    <w:rsid w:val="001F5C8B"/>
    <w:rsid w:val="001F5C96"/>
    <w:rsid w:val="001F5C9E"/>
    <w:rsid w:val="001F5CC4"/>
    <w:rsid w:val="001F5CD0"/>
    <w:rsid w:val="001F5D16"/>
    <w:rsid w:val="001F5D50"/>
    <w:rsid w:val="001F5D8D"/>
    <w:rsid w:val="001F5D9C"/>
    <w:rsid w:val="001F5E06"/>
    <w:rsid w:val="001F5E37"/>
    <w:rsid w:val="001F5E4B"/>
    <w:rsid w:val="001F5ED5"/>
    <w:rsid w:val="001F5F4C"/>
    <w:rsid w:val="001F5F4F"/>
    <w:rsid w:val="001F5FB0"/>
    <w:rsid w:val="001F5FB2"/>
    <w:rsid w:val="001F5FE6"/>
    <w:rsid w:val="001F6025"/>
    <w:rsid w:val="001F6027"/>
    <w:rsid w:val="001F6056"/>
    <w:rsid w:val="001F6094"/>
    <w:rsid w:val="001F60E3"/>
    <w:rsid w:val="001F6129"/>
    <w:rsid w:val="001F61AA"/>
    <w:rsid w:val="001F61AC"/>
    <w:rsid w:val="001F61C0"/>
    <w:rsid w:val="001F61F9"/>
    <w:rsid w:val="001F6215"/>
    <w:rsid w:val="001F62D3"/>
    <w:rsid w:val="001F6325"/>
    <w:rsid w:val="001F632C"/>
    <w:rsid w:val="001F634E"/>
    <w:rsid w:val="001F636B"/>
    <w:rsid w:val="001F63B4"/>
    <w:rsid w:val="001F63CD"/>
    <w:rsid w:val="001F63F3"/>
    <w:rsid w:val="001F63F4"/>
    <w:rsid w:val="001F6406"/>
    <w:rsid w:val="001F6419"/>
    <w:rsid w:val="001F6437"/>
    <w:rsid w:val="001F64A9"/>
    <w:rsid w:val="001F64AA"/>
    <w:rsid w:val="001F650F"/>
    <w:rsid w:val="001F6524"/>
    <w:rsid w:val="001F6531"/>
    <w:rsid w:val="001F65C2"/>
    <w:rsid w:val="001F662C"/>
    <w:rsid w:val="001F663D"/>
    <w:rsid w:val="001F664C"/>
    <w:rsid w:val="001F66CD"/>
    <w:rsid w:val="001F66F1"/>
    <w:rsid w:val="001F671B"/>
    <w:rsid w:val="001F671D"/>
    <w:rsid w:val="001F676B"/>
    <w:rsid w:val="001F67A7"/>
    <w:rsid w:val="001F67D6"/>
    <w:rsid w:val="001F67E7"/>
    <w:rsid w:val="001F67F8"/>
    <w:rsid w:val="001F67F9"/>
    <w:rsid w:val="001F6844"/>
    <w:rsid w:val="001F6887"/>
    <w:rsid w:val="001F68CF"/>
    <w:rsid w:val="001F68F0"/>
    <w:rsid w:val="001F68FD"/>
    <w:rsid w:val="001F68FF"/>
    <w:rsid w:val="001F69F9"/>
    <w:rsid w:val="001F6A36"/>
    <w:rsid w:val="001F6A3D"/>
    <w:rsid w:val="001F6A45"/>
    <w:rsid w:val="001F6A7B"/>
    <w:rsid w:val="001F6ACD"/>
    <w:rsid w:val="001F6B05"/>
    <w:rsid w:val="001F6B61"/>
    <w:rsid w:val="001F6B6A"/>
    <w:rsid w:val="001F6BD2"/>
    <w:rsid w:val="001F6C33"/>
    <w:rsid w:val="001F6C56"/>
    <w:rsid w:val="001F6CAA"/>
    <w:rsid w:val="001F6CC2"/>
    <w:rsid w:val="001F6CFD"/>
    <w:rsid w:val="001F6D06"/>
    <w:rsid w:val="001F6D14"/>
    <w:rsid w:val="001F6D1F"/>
    <w:rsid w:val="001F6D6E"/>
    <w:rsid w:val="001F6D9D"/>
    <w:rsid w:val="001F6DE0"/>
    <w:rsid w:val="001F6E17"/>
    <w:rsid w:val="001F6E8B"/>
    <w:rsid w:val="001F6E9E"/>
    <w:rsid w:val="001F6EE2"/>
    <w:rsid w:val="001F6F7D"/>
    <w:rsid w:val="001F7013"/>
    <w:rsid w:val="001F701F"/>
    <w:rsid w:val="001F7046"/>
    <w:rsid w:val="001F70A5"/>
    <w:rsid w:val="001F70D8"/>
    <w:rsid w:val="001F714C"/>
    <w:rsid w:val="001F716A"/>
    <w:rsid w:val="001F7195"/>
    <w:rsid w:val="001F71CE"/>
    <w:rsid w:val="001F7224"/>
    <w:rsid w:val="001F7278"/>
    <w:rsid w:val="001F72FB"/>
    <w:rsid w:val="001F7339"/>
    <w:rsid w:val="001F735D"/>
    <w:rsid w:val="001F736E"/>
    <w:rsid w:val="001F7373"/>
    <w:rsid w:val="001F73EF"/>
    <w:rsid w:val="001F73F8"/>
    <w:rsid w:val="001F7405"/>
    <w:rsid w:val="001F743C"/>
    <w:rsid w:val="001F7471"/>
    <w:rsid w:val="001F7525"/>
    <w:rsid w:val="001F7545"/>
    <w:rsid w:val="001F7559"/>
    <w:rsid w:val="001F758A"/>
    <w:rsid w:val="001F7598"/>
    <w:rsid w:val="001F75D8"/>
    <w:rsid w:val="001F7698"/>
    <w:rsid w:val="001F76CB"/>
    <w:rsid w:val="001F7702"/>
    <w:rsid w:val="001F7727"/>
    <w:rsid w:val="001F7770"/>
    <w:rsid w:val="001F77C2"/>
    <w:rsid w:val="001F7812"/>
    <w:rsid w:val="001F7847"/>
    <w:rsid w:val="001F7855"/>
    <w:rsid w:val="001F789E"/>
    <w:rsid w:val="001F78B5"/>
    <w:rsid w:val="001F794C"/>
    <w:rsid w:val="001F7966"/>
    <w:rsid w:val="001F79B6"/>
    <w:rsid w:val="001F79F4"/>
    <w:rsid w:val="001F7A2A"/>
    <w:rsid w:val="001F7A32"/>
    <w:rsid w:val="001F7A39"/>
    <w:rsid w:val="001F7A92"/>
    <w:rsid w:val="001F7AAB"/>
    <w:rsid w:val="001F7AE5"/>
    <w:rsid w:val="001F7B01"/>
    <w:rsid w:val="001F7C29"/>
    <w:rsid w:val="001F7C33"/>
    <w:rsid w:val="001F7C8B"/>
    <w:rsid w:val="001F7C9B"/>
    <w:rsid w:val="001F7CBA"/>
    <w:rsid w:val="001F7D20"/>
    <w:rsid w:val="001F7D36"/>
    <w:rsid w:val="001F7D4E"/>
    <w:rsid w:val="001F7D62"/>
    <w:rsid w:val="001F7D82"/>
    <w:rsid w:val="001F7D8C"/>
    <w:rsid w:val="001F7D9A"/>
    <w:rsid w:val="001F7DBB"/>
    <w:rsid w:val="001F7DDE"/>
    <w:rsid w:val="001F7E14"/>
    <w:rsid w:val="001F7E15"/>
    <w:rsid w:val="001F7E1D"/>
    <w:rsid w:val="001F7E28"/>
    <w:rsid w:val="001F7E35"/>
    <w:rsid w:val="001F7E4A"/>
    <w:rsid w:val="001F7E54"/>
    <w:rsid w:val="001F7E77"/>
    <w:rsid w:val="001F7E9F"/>
    <w:rsid w:val="001F7F12"/>
    <w:rsid w:val="001F7F55"/>
    <w:rsid w:val="001F7FB5"/>
    <w:rsid w:val="001F7FD1"/>
    <w:rsid w:val="001F7FF1"/>
    <w:rsid w:val="00200008"/>
    <w:rsid w:val="002000AB"/>
    <w:rsid w:val="002000B9"/>
    <w:rsid w:val="002000ED"/>
    <w:rsid w:val="00200115"/>
    <w:rsid w:val="00200153"/>
    <w:rsid w:val="0020015A"/>
    <w:rsid w:val="0020018F"/>
    <w:rsid w:val="002001C9"/>
    <w:rsid w:val="002001CA"/>
    <w:rsid w:val="0020022A"/>
    <w:rsid w:val="00200235"/>
    <w:rsid w:val="00200243"/>
    <w:rsid w:val="00200255"/>
    <w:rsid w:val="00200262"/>
    <w:rsid w:val="0020028D"/>
    <w:rsid w:val="002002D4"/>
    <w:rsid w:val="00200340"/>
    <w:rsid w:val="002003A7"/>
    <w:rsid w:val="002003BD"/>
    <w:rsid w:val="00200408"/>
    <w:rsid w:val="0020048C"/>
    <w:rsid w:val="00200526"/>
    <w:rsid w:val="0020052A"/>
    <w:rsid w:val="002005CA"/>
    <w:rsid w:val="002005D5"/>
    <w:rsid w:val="0020069F"/>
    <w:rsid w:val="002006AA"/>
    <w:rsid w:val="002006B1"/>
    <w:rsid w:val="00200701"/>
    <w:rsid w:val="0020075F"/>
    <w:rsid w:val="0020078F"/>
    <w:rsid w:val="0020079E"/>
    <w:rsid w:val="002007A2"/>
    <w:rsid w:val="002007A3"/>
    <w:rsid w:val="002007C4"/>
    <w:rsid w:val="002007CC"/>
    <w:rsid w:val="00200908"/>
    <w:rsid w:val="002009C0"/>
    <w:rsid w:val="002009FC"/>
    <w:rsid w:val="00200A34"/>
    <w:rsid w:val="00200A4D"/>
    <w:rsid w:val="00200B39"/>
    <w:rsid w:val="00200B3F"/>
    <w:rsid w:val="00200BB7"/>
    <w:rsid w:val="00200C2A"/>
    <w:rsid w:val="00200C2D"/>
    <w:rsid w:val="00200C5D"/>
    <w:rsid w:val="00200C91"/>
    <w:rsid w:val="00200CB0"/>
    <w:rsid w:val="00200CB1"/>
    <w:rsid w:val="00200CE1"/>
    <w:rsid w:val="00200CF9"/>
    <w:rsid w:val="00200D01"/>
    <w:rsid w:val="00200D44"/>
    <w:rsid w:val="00200D7F"/>
    <w:rsid w:val="00200DDD"/>
    <w:rsid w:val="00200DFE"/>
    <w:rsid w:val="00200E26"/>
    <w:rsid w:val="00200E2A"/>
    <w:rsid w:val="00200FCE"/>
    <w:rsid w:val="00200FF4"/>
    <w:rsid w:val="00201043"/>
    <w:rsid w:val="00201081"/>
    <w:rsid w:val="002010BC"/>
    <w:rsid w:val="002010C0"/>
    <w:rsid w:val="002010EE"/>
    <w:rsid w:val="00201135"/>
    <w:rsid w:val="0020114D"/>
    <w:rsid w:val="00201162"/>
    <w:rsid w:val="00201175"/>
    <w:rsid w:val="002011AC"/>
    <w:rsid w:val="0020122F"/>
    <w:rsid w:val="00201298"/>
    <w:rsid w:val="002012E2"/>
    <w:rsid w:val="0020133A"/>
    <w:rsid w:val="00201343"/>
    <w:rsid w:val="00201367"/>
    <w:rsid w:val="002013A2"/>
    <w:rsid w:val="002013B0"/>
    <w:rsid w:val="0020142D"/>
    <w:rsid w:val="0020148D"/>
    <w:rsid w:val="00201492"/>
    <w:rsid w:val="0020149E"/>
    <w:rsid w:val="002014CE"/>
    <w:rsid w:val="002014E8"/>
    <w:rsid w:val="00201536"/>
    <w:rsid w:val="00201681"/>
    <w:rsid w:val="002016D8"/>
    <w:rsid w:val="002016FF"/>
    <w:rsid w:val="00201705"/>
    <w:rsid w:val="00201743"/>
    <w:rsid w:val="00201774"/>
    <w:rsid w:val="0020183A"/>
    <w:rsid w:val="00201866"/>
    <w:rsid w:val="002018DD"/>
    <w:rsid w:val="0020194E"/>
    <w:rsid w:val="00201965"/>
    <w:rsid w:val="00201966"/>
    <w:rsid w:val="00201969"/>
    <w:rsid w:val="0020196E"/>
    <w:rsid w:val="002019BE"/>
    <w:rsid w:val="00201A66"/>
    <w:rsid w:val="00201A71"/>
    <w:rsid w:val="00201ADA"/>
    <w:rsid w:val="00201AE7"/>
    <w:rsid w:val="00201B19"/>
    <w:rsid w:val="00201B4B"/>
    <w:rsid w:val="00201D14"/>
    <w:rsid w:val="00201D18"/>
    <w:rsid w:val="00201D56"/>
    <w:rsid w:val="00201D68"/>
    <w:rsid w:val="00201D8C"/>
    <w:rsid w:val="00201DB0"/>
    <w:rsid w:val="00201DE8"/>
    <w:rsid w:val="00201E94"/>
    <w:rsid w:val="00201ED7"/>
    <w:rsid w:val="00201EEB"/>
    <w:rsid w:val="00201F14"/>
    <w:rsid w:val="00201F21"/>
    <w:rsid w:val="00201F23"/>
    <w:rsid w:val="00201F42"/>
    <w:rsid w:val="00201FDF"/>
    <w:rsid w:val="00201FE3"/>
    <w:rsid w:val="00201FE9"/>
    <w:rsid w:val="00201FEE"/>
    <w:rsid w:val="00202017"/>
    <w:rsid w:val="0020204C"/>
    <w:rsid w:val="00202050"/>
    <w:rsid w:val="00202071"/>
    <w:rsid w:val="00202124"/>
    <w:rsid w:val="0020213E"/>
    <w:rsid w:val="002021F9"/>
    <w:rsid w:val="0020226C"/>
    <w:rsid w:val="0020231C"/>
    <w:rsid w:val="0020235D"/>
    <w:rsid w:val="002023C9"/>
    <w:rsid w:val="002023EE"/>
    <w:rsid w:val="002023F3"/>
    <w:rsid w:val="0020244B"/>
    <w:rsid w:val="00202461"/>
    <w:rsid w:val="00202464"/>
    <w:rsid w:val="002024E1"/>
    <w:rsid w:val="00202595"/>
    <w:rsid w:val="00202607"/>
    <w:rsid w:val="00202611"/>
    <w:rsid w:val="002026B1"/>
    <w:rsid w:val="002026BD"/>
    <w:rsid w:val="002026F4"/>
    <w:rsid w:val="002026FF"/>
    <w:rsid w:val="00202712"/>
    <w:rsid w:val="00202755"/>
    <w:rsid w:val="00202775"/>
    <w:rsid w:val="002027BD"/>
    <w:rsid w:val="00202834"/>
    <w:rsid w:val="00202848"/>
    <w:rsid w:val="0020287E"/>
    <w:rsid w:val="0020293B"/>
    <w:rsid w:val="00202953"/>
    <w:rsid w:val="00202971"/>
    <w:rsid w:val="0020298E"/>
    <w:rsid w:val="002029E9"/>
    <w:rsid w:val="00202A54"/>
    <w:rsid w:val="00202ABB"/>
    <w:rsid w:val="00202AC3"/>
    <w:rsid w:val="00202AC4"/>
    <w:rsid w:val="00202AC7"/>
    <w:rsid w:val="00202AEE"/>
    <w:rsid w:val="00202B04"/>
    <w:rsid w:val="00202B10"/>
    <w:rsid w:val="00202B1C"/>
    <w:rsid w:val="00202B4A"/>
    <w:rsid w:val="00202BCB"/>
    <w:rsid w:val="00202C12"/>
    <w:rsid w:val="00202CC1"/>
    <w:rsid w:val="00202D5F"/>
    <w:rsid w:val="00202DD1"/>
    <w:rsid w:val="00202DDE"/>
    <w:rsid w:val="00202E0B"/>
    <w:rsid w:val="00202E8C"/>
    <w:rsid w:val="00202EAF"/>
    <w:rsid w:val="00202EE3"/>
    <w:rsid w:val="00202F2B"/>
    <w:rsid w:val="00202F4A"/>
    <w:rsid w:val="00202F4C"/>
    <w:rsid w:val="00202F56"/>
    <w:rsid w:val="00202FCE"/>
    <w:rsid w:val="00203034"/>
    <w:rsid w:val="002030B3"/>
    <w:rsid w:val="002030D1"/>
    <w:rsid w:val="002030DC"/>
    <w:rsid w:val="00203170"/>
    <w:rsid w:val="00203196"/>
    <w:rsid w:val="002031E9"/>
    <w:rsid w:val="0020324E"/>
    <w:rsid w:val="00203261"/>
    <w:rsid w:val="0020327E"/>
    <w:rsid w:val="002032B2"/>
    <w:rsid w:val="002032C7"/>
    <w:rsid w:val="002032DC"/>
    <w:rsid w:val="002032F9"/>
    <w:rsid w:val="00203349"/>
    <w:rsid w:val="00203390"/>
    <w:rsid w:val="00203415"/>
    <w:rsid w:val="00203471"/>
    <w:rsid w:val="002034AC"/>
    <w:rsid w:val="002034CC"/>
    <w:rsid w:val="002034DF"/>
    <w:rsid w:val="0020356A"/>
    <w:rsid w:val="00203599"/>
    <w:rsid w:val="002036BC"/>
    <w:rsid w:val="002036C2"/>
    <w:rsid w:val="002036CD"/>
    <w:rsid w:val="002036FD"/>
    <w:rsid w:val="002037CF"/>
    <w:rsid w:val="002037F1"/>
    <w:rsid w:val="00203832"/>
    <w:rsid w:val="00203874"/>
    <w:rsid w:val="002038D7"/>
    <w:rsid w:val="002038FC"/>
    <w:rsid w:val="00203934"/>
    <w:rsid w:val="00203A0E"/>
    <w:rsid w:val="00203A3B"/>
    <w:rsid w:val="00203A3F"/>
    <w:rsid w:val="00203A7A"/>
    <w:rsid w:val="00203AA3"/>
    <w:rsid w:val="00203B39"/>
    <w:rsid w:val="00203B4E"/>
    <w:rsid w:val="00203B9B"/>
    <w:rsid w:val="00203C94"/>
    <w:rsid w:val="00203CA7"/>
    <w:rsid w:val="00203CB0"/>
    <w:rsid w:val="00203CD3"/>
    <w:rsid w:val="00203CF9"/>
    <w:rsid w:val="00203D39"/>
    <w:rsid w:val="00203D61"/>
    <w:rsid w:val="00203DA8"/>
    <w:rsid w:val="00203DD8"/>
    <w:rsid w:val="00203DFE"/>
    <w:rsid w:val="00203E6F"/>
    <w:rsid w:val="00203EC5"/>
    <w:rsid w:val="00203ED0"/>
    <w:rsid w:val="00203F4B"/>
    <w:rsid w:val="00204060"/>
    <w:rsid w:val="002040F8"/>
    <w:rsid w:val="00204117"/>
    <w:rsid w:val="0020415E"/>
    <w:rsid w:val="00204197"/>
    <w:rsid w:val="002041BC"/>
    <w:rsid w:val="00204214"/>
    <w:rsid w:val="00204223"/>
    <w:rsid w:val="0020425C"/>
    <w:rsid w:val="00204283"/>
    <w:rsid w:val="00204293"/>
    <w:rsid w:val="002042BA"/>
    <w:rsid w:val="002042C3"/>
    <w:rsid w:val="002042CE"/>
    <w:rsid w:val="00204312"/>
    <w:rsid w:val="0020432C"/>
    <w:rsid w:val="00204399"/>
    <w:rsid w:val="002043A1"/>
    <w:rsid w:val="002043B2"/>
    <w:rsid w:val="002043B3"/>
    <w:rsid w:val="002043E9"/>
    <w:rsid w:val="00204461"/>
    <w:rsid w:val="00204498"/>
    <w:rsid w:val="002044AE"/>
    <w:rsid w:val="002044C2"/>
    <w:rsid w:val="002044E6"/>
    <w:rsid w:val="002044F3"/>
    <w:rsid w:val="0020456C"/>
    <w:rsid w:val="002045DA"/>
    <w:rsid w:val="0020465D"/>
    <w:rsid w:val="00204676"/>
    <w:rsid w:val="002046BC"/>
    <w:rsid w:val="002046D8"/>
    <w:rsid w:val="002046F3"/>
    <w:rsid w:val="00204766"/>
    <w:rsid w:val="0020476C"/>
    <w:rsid w:val="0020477C"/>
    <w:rsid w:val="002047EC"/>
    <w:rsid w:val="00204806"/>
    <w:rsid w:val="0020480D"/>
    <w:rsid w:val="0020481B"/>
    <w:rsid w:val="0020481E"/>
    <w:rsid w:val="00204834"/>
    <w:rsid w:val="00204844"/>
    <w:rsid w:val="00204846"/>
    <w:rsid w:val="00204875"/>
    <w:rsid w:val="002048CC"/>
    <w:rsid w:val="002048CD"/>
    <w:rsid w:val="002049B1"/>
    <w:rsid w:val="00204A14"/>
    <w:rsid w:val="00204A3F"/>
    <w:rsid w:val="00204AA6"/>
    <w:rsid w:val="00204BAE"/>
    <w:rsid w:val="00204C23"/>
    <w:rsid w:val="00204CAB"/>
    <w:rsid w:val="00204CE0"/>
    <w:rsid w:val="00204D35"/>
    <w:rsid w:val="00204D4B"/>
    <w:rsid w:val="00204D82"/>
    <w:rsid w:val="00204DB6"/>
    <w:rsid w:val="00204E17"/>
    <w:rsid w:val="00204E84"/>
    <w:rsid w:val="00204E8E"/>
    <w:rsid w:val="00204EB4"/>
    <w:rsid w:val="00204EDA"/>
    <w:rsid w:val="00204EF0"/>
    <w:rsid w:val="00204F9D"/>
    <w:rsid w:val="00204FBD"/>
    <w:rsid w:val="00205022"/>
    <w:rsid w:val="0020504F"/>
    <w:rsid w:val="002050D9"/>
    <w:rsid w:val="002050E2"/>
    <w:rsid w:val="0020513D"/>
    <w:rsid w:val="00205195"/>
    <w:rsid w:val="002051D6"/>
    <w:rsid w:val="0020523F"/>
    <w:rsid w:val="0020524F"/>
    <w:rsid w:val="00205294"/>
    <w:rsid w:val="002052DD"/>
    <w:rsid w:val="002052EC"/>
    <w:rsid w:val="00205309"/>
    <w:rsid w:val="0020531F"/>
    <w:rsid w:val="002053B1"/>
    <w:rsid w:val="002053D1"/>
    <w:rsid w:val="00205469"/>
    <w:rsid w:val="00205598"/>
    <w:rsid w:val="002055A6"/>
    <w:rsid w:val="002055AB"/>
    <w:rsid w:val="002055D7"/>
    <w:rsid w:val="0020570A"/>
    <w:rsid w:val="0020575A"/>
    <w:rsid w:val="002057AD"/>
    <w:rsid w:val="002057BB"/>
    <w:rsid w:val="002057CB"/>
    <w:rsid w:val="00205827"/>
    <w:rsid w:val="00205841"/>
    <w:rsid w:val="002058B8"/>
    <w:rsid w:val="002058BC"/>
    <w:rsid w:val="002058C3"/>
    <w:rsid w:val="002058CE"/>
    <w:rsid w:val="002059AE"/>
    <w:rsid w:val="00205A83"/>
    <w:rsid w:val="00205AB6"/>
    <w:rsid w:val="00205ABD"/>
    <w:rsid w:val="00205ACB"/>
    <w:rsid w:val="00205ADC"/>
    <w:rsid w:val="00205B0B"/>
    <w:rsid w:val="00205B31"/>
    <w:rsid w:val="00205B5D"/>
    <w:rsid w:val="00205BC1"/>
    <w:rsid w:val="00205BDF"/>
    <w:rsid w:val="00205BE0"/>
    <w:rsid w:val="00205BE2"/>
    <w:rsid w:val="00205BFF"/>
    <w:rsid w:val="00205CE3"/>
    <w:rsid w:val="00205CED"/>
    <w:rsid w:val="00205D23"/>
    <w:rsid w:val="00205D27"/>
    <w:rsid w:val="00205DA0"/>
    <w:rsid w:val="00205DCF"/>
    <w:rsid w:val="00205E24"/>
    <w:rsid w:val="00205E32"/>
    <w:rsid w:val="00205E8E"/>
    <w:rsid w:val="00205EAA"/>
    <w:rsid w:val="00205ED2"/>
    <w:rsid w:val="00205ED5"/>
    <w:rsid w:val="00206005"/>
    <w:rsid w:val="0020600A"/>
    <w:rsid w:val="00206048"/>
    <w:rsid w:val="0020609D"/>
    <w:rsid w:val="002060C2"/>
    <w:rsid w:val="002060D0"/>
    <w:rsid w:val="0020610B"/>
    <w:rsid w:val="002061A5"/>
    <w:rsid w:val="002061D5"/>
    <w:rsid w:val="002061E9"/>
    <w:rsid w:val="00206204"/>
    <w:rsid w:val="00206254"/>
    <w:rsid w:val="00206292"/>
    <w:rsid w:val="00206295"/>
    <w:rsid w:val="002062D9"/>
    <w:rsid w:val="00206387"/>
    <w:rsid w:val="002063F9"/>
    <w:rsid w:val="00206405"/>
    <w:rsid w:val="0020642F"/>
    <w:rsid w:val="0020644D"/>
    <w:rsid w:val="002064CE"/>
    <w:rsid w:val="0020650B"/>
    <w:rsid w:val="002065C2"/>
    <w:rsid w:val="002065EB"/>
    <w:rsid w:val="002065EC"/>
    <w:rsid w:val="002065F1"/>
    <w:rsid w:val="0020667C"/>
    <w:rsid w:val="002066CB"/>
    <w:rsid w:val="0020671D"/>
    <w:rsid w:val="00206775"/>
    <w:rsid w:val="0020677E"/>
    <w:rsid w:val="0020678F"/>
    <w:rsid w:val="002067CE"/>
    <w:rsid w:val="002067EC"/>
    <w:rsid w:val="0020685F"/>
    <w:rsid w:val="0020689D"/>
    <w:rsid w:val="00206974"/>
    <w:rsid w:val="00206980"/>
    <w:rsid w:val="002069A4"/>
    <w:rsid w:val="002069F9"/>
    <w:rsid w:val="00206A17"/>
    <w:rsid w:val="00206A2F"/>
    <w:rsid w:val="00206A4C"/>
    <w:rsid w:val="00206A7B"/>
    <w:rsid w:val="00206B1A"/>
    <w:rsid w:val="00206B46"/>
    <w:rsid w:val="00206B89"/>
    <w:rsid w:val="00206BD6"/>
    <w:rsid w:val="00206C18"/>
    <w:rsid w:val="00206C21"/>
    <w:rsid w:val="00206C2C"/>
    <w:rsid w:val="00206C5E"/>
    <w:rsid w:val="00206CC7"/>
    <w:rsid w:val="00206D47"/>
    <w:rsid w:val="00206E27"/>
    <w:rsid w:val="00206E48"/>
    <w:rsid w:val="00206E62"/>
    <w:rsid w:val="00206EF9"/>
    <w:rsid w:val="00206F1E"/>
    <w:rsid w:val="00206F62"/>
    <w:rsid w:val="00206FA1"/>
    <w:rsid w:val="00206FFC"/>
    <w:rsid w:val="00207034"/>
    <w:rsid w:val="0020706E"/>
    <w:rsid w:val="00207084"/>
    <w:rsid w:val="002070D2"/>
    <w:rsid w:val="002070F2"/>
    <w:rsid w:val="002070F3"/>
    <w:rsid w:val="00207139"/>
    <w:rsid w:val="00207144"/>
    <w:rsid w:val="00207190"/>
    <w:rsid w:val="002071A1"/>
    <w:rsid w:val="002071C0"/>
    <w:rsid w:val="002071C3"/>
    <w:rsid w:val="002071D2"/>
    <w:rsid w:val="002071DD"/>
    <w:rsid w:val="002071F4"/>
    <w:rsid w:val="002072C7"/>
    <w:rsid w:val="00207318"/>
    <w:rsid w:val="00207350"/>
    <w:rsid w:val="002073B5"/>
    <w:rsid w:val="002073BB"/>
    <w:rsid w:val="002073F6"/>
    <w:rsid w:val="002073F9"/>
    <w:rsid w:val="00207404"/>
    <w:rsid w:val="00207414"/>
    <w:rsid w:val="00207470"/>
    <w:rsid w:val="00207477"/>
    <w:rsid w:val="0020747A"/>
    <w:rsid w:val="0020747B"/>
    <w:rsid w:val="002074D5"/>
    <w:rsid w:val="002074D8"/>
    <w:rsid w:val="002075A2"/>
    <w:rsid w:val="002075C5"/>
    <w:rsid w:val="00207609"/>
    <w:rsid w:val="0020761E"/>
    <w:rsid w:val="00207654"/>
    <w:rsid w:val="002076D4"/>
    <w:rsid w:val="0020778F"/>
    <w:rsid w:val="0020779C"/>
    <w:rsid w:val="00207826"/>
    <w:rsid w:val="0020782B"/>
    <w:rsid w:val="0020785A"/>
    <w:rsid w:val="0020797F"/>
    <w:rsid w:val="002079A7"/>
    <w:rsid w:val="002079B7"/>
    <w:rsid w:val="002079EA"/>
    <w:rsid w:val="00207A02"/>
    <w:rsid w:val="00207A67"/>
    <w:rsid w:val="00207AB7"/>
    <w:rsid w:val="00207AB9"/>
    <w:rsid w:val="00207ABF"/>
    <w:rsid w:val="00207AE6"/>
    <w:rsid w:val="00207B01"/>
    <w:rsid w:val="00207BAF"/>
    <w:rsid w:val="00207C18"/>
    <w:rsid w:val="00207C68"/>
    <w:rsid w:val="00207C80"/>
    <w:rsid w:val="00207C93"/>
    <w:rsid w:val="00207CA8"/>
    <w:rsid w:val="00207CD7"/>
    <w:rsid w:val="00207D8F"/>
    <w:rsid w:val="00207DE3"/>
    <w:rsid w:val="00207DF2"/>
    <w:rsid w:val="00207E06"/>
    <w:rsid w:val="00207E23"/>
    <w:rsid w:val="00207E6C"/>
    <w:rsid w:val="00207EA6"/>
    <w:rsid w:val="00207EC0"/>
    <w:rsid w:val="00207EDC"/>
    <w:rsid w:val="00207F44"/>
    <w:rsid w:val="00207F8B"/>
    <w:rsid w:val="00207F9D"/>
    <w:rsid w:val="0020F347"/>
    <w:rsid w:val="00210054"/>
    <w:rsid w:val="00210072"/>
    <w:rsid w:val="0021009B"/>
    <w:rsid w:val="002100BC"/>
    <w:rsid w:val="002100FC"/>
    <w:rsid w:val="002101CE"/>
    <w:rsid w:val="002101F6"/>
    <w:rsid w:val="0021020F"/>
    <w:rsid w:val="00210210"/>
    <w:rsid w:val="00210245"/>
    <w:rsid w:val="00210257"/>
    <w:rsid w:val="00210311"/>
    <w:rsid w:val="002103B2"/>
    <w:rsid w:val="002103CB"/>
    <w:rsid w:val="002103EA"/>
    <w:rsid w:val="002103FF"/>
    <w:rsid w:val="00210429"/>
    <w:rsid w:val="00210454"/>
    <w:rsid w:val="002104B4"/>
    <w:rsid w:val="002104E8"/>
    <w:rsid w:val="002104EF"/>
    <w:rsid w:val="00210508"/>
    <w:rsid w:val="00210541"/>
    <w:rsid w:val="0021054C"/>
    <w:rsid w:val="00210555"/>
    <w:rsid w:val="002105A7"/>
    <w:rsid w:val="0021061B"/>
    <w:rsid w:val="00210630"/>
    <w:rsid w:val="00210643"/>
    <w:rsid w:val="00210652"/>
    <w:rsid w:val="002106AB"/>
    <w:rsid w:val="002106C9"/>
    <w:rsid w:val="002106CD"/>
    <w:rsid w:val="002106DD"/>
    <w:rsid w:val="002106E3"/>
    <w:rsid w:val="00210700"/>
    <w:rsid w:val="002107B1"/>
    <w:rsid w:val="002107D3"/>
    <w:rsid w:val="002107F2"/>
    <w:rsid w:val="0021082F"/>
    <w:rsid w:val="00210865"/>
    <w:rsid w:val="00210881"/>
    <w:rsid w:val="00210889"/>
    <w:rsid w:val="002108DF"/>
    <w:rsid w:val="002108F3"/>
    <w:rsid w:val="0021096D"/>
    <w:rsid w:val="002109E1"/>
    <w:rsid w:val="00210A0A"/>
    <w:rsid w:val="00210A81"/>
    <w:rsid w:val="00210A86"/>
    <w:rsid w:val="00210A98"/>
    <w:rsid w:val="00210B4D"/>
    <w:rsid w:val="00210B8F"/>
    <w:rsid w:val="00210BA7"/>
    <w:rsid w:val="00210C30"/>
    <w:rsid w:val="00210C92"/>
    <w:rsid w:val="00210CBC"/>
    <w:rsid w:val="00210D30"/>
    <w:rsid w:val="00210D3A"/>
    <w:rsid w:val="00210D4A"/>
    <w:rsid w:val="00210D50"/>
    <w:rsid w:val="00210D8C"/>
    <w:rsid w:val="00210D97"/>
    <w:rsid w:val="00210DB4"/>
    <w:rsid w:val="00210E02"/>
    <w:rsid w:val="00210E4D"/>
    <w:rsid w:val="00210E73"/>
    <w:rsid w:val="00210E90"/>
    <w:rsid w:val="00210EE6"/>
    <w:rsid w:val="00210F1E"/>
    <w:rsid w:val="00210F33"/>
    <w:rsid w:val="00210F3A"/>
    <w:rsid w:val="00210FBD"/>
    <w:rsid w:val="00210FD6"/>
    <w:rsid w:val="00211042"/>
    <w:rsid w:val="0021105C"/>
    <w:rsid w:val="00211078"/>
    <w:rsid w:val="002110A5"/>
    <w:rsid w:val="002110E9"/>
    <w:rsid w:val="002110F5"/>
    <w:rsid w:val="00211125"/>
    <w:rsid w:val="00211126"/>
    <w:rsid w:val="00211137"/>
    <w:rsid w:val="00211182"/>
    <w:rsid w:val="002111BB"/>
    <w:rsid w:val="002111DE"/>
    <w:rsid w:val="00211266"/>
    <w:rsid w:val="0021131A"/>
    <w:rsid w:val="00211374"/>
    <w:rsid w:val="0021138C"/>
    <w:rsid w:val="002113AF"/>
    <w:rsid w:val="00211464"/>
    <w:rsid w:val="0021147A"/>
    <w:rsid w:val="002114AE"/>
    <w:rsid w:val="00211537"/>
    <w:rsid w:val="002115F3"/>
    <w:rsid w:val="00211600"/>
    <w:rsid w:val="00211645"/>
    <w:rsid w:val="00211655"/>
    <w:rsid w:val="00211696"/>
    <w:rsid w:val="002116AE"/>
    <w:rsid w:val="002116D1"/>
    <w:rsid w:val="0021173E"/>
    <w:rsid w:val="00211753"/>
    <w:rsid w:val="0021177C"/>
    <w:rsid w:val="00211789"/>
    <w:rsid w:val="002117B0"/>
    <w:rsid w:val="002117D8"/>
    <w:rsid w:val="002117EB"/>
    <w:rsid w:val="00211801"/>
    <w:rsid w:val="00211855"/>
    <w:rsid w:val="0021190D"/>
    <w:rsid w:val="00211939"/>
    <w:rsid w:val="00211971"/>
    <w:rsid w:val="0021198D"/>
    <w:rsid w:val="002119A5"/>
    <w:rsid w:val="002119FF"/>
    <w:rsid w:val="00211A85"/>
    <w:rsid w:val="00211AE0"/>
    <w:rsid w:val="00211AE2"/>
    <w:rsid w:val="00211AF4"/>
    <w:rsid w:val="00211AFC"/>
    <w:rsid w:val="00211B68"/>
    <w:rsid w:val="00211B7F"/>
    <w:rsid w:val="00211BA4"/>
    <w:rsid w:val="00211BDB"/>
    <w:rsid w:val="00211BE2"/>
    <w:rsid w:val="00211BFE"/>
    <w:rsid w:val="00211C51"/>
    <w:rsid w:val="00211C5C"/>
    <w:rsid w:val="00211C60"/>
    <w:rsid w:val="00211C82"/>
    <w:rsid w:val="00211C88"/>
    <w:rsid w:val="00211C98"/>
    <w:rsid w:val="00211CFD"/>
    <w:rsid w:val="00211D2C"/>
    <w:rsid w:val="00211D59"/>
    <w:rsid w:val="00211DBD"/>
    <w:rsid w:val="00211E32"/>
    <w:rsid w:val="00211E51"/>
    <w:rsid w:val="00211EB5"/>
    <w:rsid w:val="00211FAD"/>
    <w:rsid w:val="00212032"/>
    <w:rsid w:val="00212067"/>
    <w:rsid w:val="00212138"/>
    <w:rsid w:val="0021217E"/>
    <w:rsid w:val="002121A0"/>
    <w:rsid w:val="002122A9"/>
    <w:rsid w:val="002122AE"/>
    <w:rsid w:val="002123AB"/>
    <w:rsid w:val="002123C0"/>
    <w:rsid w:val="00212439"/>
    <w:rsid w:val="00212479"/>
    <w:rsid w:val="002124A6"/>
    <w:rsid w:val="002124D1"/>
    <w:rsid w:val="002124EE"/>
    <w:rsid w:val="0021259E"/>
    <w:rsid w:val="002125DB"/>
    <w:rsid w:val="0021261C"/>
    <w:rsid w:val="002126C1"/>
    <w:rsid w:val="002126E8"/>
    <w:rsid w:val="00212724"/>
    <w:rsid w:val="00212769"/>
    <w:rsid w:val="00212772"/>
    <w:rsid w:val="0021277F"/>
    <w:rsid w:val="00212781"/>
    <w:rsid w:val="00212807"/>
    <w:rsid w:val="0021280A"/>
    <w:rsid w:val="00212835"/>
    <w:rsid w:val="00212856"/>
    <w:rsid w:val="0021287C"/>
    <w:rsid w:val="0021288C"/>
    <w:rsid w:val="00212895"/>
    <w:rsid w:val="002129A4"/>
    <w:rsid w:val="002129D6"/>
    <w:rsid w:val="002129EF"/>
    <w:rsid w:val="00212A31"/>
    <w:rsid w:val="00212A32"/>
    <w:rsid w:val="00212A85"/>
    <w:rsid w:val="00212AFC"/>
    <w:rsid w:val="00212B19"/>
    <w:rsid w:val="00212B73"/>
    <w:rsid w:val="00212BC0"/>
    <w:rsid w:val="00212BEF"/>
    <w:rsid w:val="00212C6E"/>
    <w:rsid w:val="00212C9E"/>
    <w:rsid w:val="00212CD0"/>
    <w:rsid w:val="00212D1C"/>
    <w:rsid w:val="00212D38"/>
    <w:rsid w:val="00212DA9"/>
    <w:rsid w:val="00212F6E"/>
    <w:rsid w:val="00212FD8"/>
    <w:rsid w:val="00213043"/>
    <w:rsid w:val="0021304F"/>
    <w:rsid w:val="0021310D"/>
    <w:rsid w:val="00213136"/>
    <w:rsid w:val="00213189"/>
    <w:rsid w:val="002131B4"/>
    <w:rsid w:val="002131D5"/>
    <w:rsid w:val="00213224"/>
    <w:rsid w:val="0021325A"/>
    <w:rsid w:val="0021326D"/>
    <w:rsid w:val="0021328D"/>
    <w:rsid w:val="002132B7"/>
    <w:rsid w:val="002132C5"/>
    <w:rsid w:val="0021338E"/>
    <w:rsid w:val="002133A7"/>
    <w:rsid w:val="002133F4"/>
    <w:rsid w:val="00213401"/>
    <w:rsid w:val="0021341B"/>
    <w:rsid w:val="00213487"/>
    <w:rsid w:val="002134E1"/>
    <w:rsid w:val="002134F8"/>
    <w:rsid w:val="00213512"/>
    <w:rsid w:val="00213553"/>
    <w:rsid w:val="0021356E"/>
    <w:rsid w:val="002135E6"/>
    <w:rsid w:val="00213664"/>
    <w:rsid w:val="0021367F"/>
    <w:rsid w:val="0021370B"/>
    <w:rsid w:val="002137DB"/>
    <w:rsid w:val="002137E7"/>
    <w:rsid w:val="0021383A"/>
    <w:rsid w:val="0021383E"/>
    <w:rsid w:val="0021389F"/>
    <w:rsid w:val="002138CB"/>
    <w:rsid w:val="002138CC"/>
    <w:rsid w:val="002139D9"/>
    <w:rsid w:val="002139DD"/>
    <w:rsid w:val="00213A5E"/>
    <w:rsid w:val="00213AD9"/>
    <w:rsid w:val="00213BA5"/>
    <w:rsid w:val="00213BC5"/>
    <w:rsid w:val="00213BE4"/>
    <w:rsid w:val="00213C1B"/>
    <w:rsid w:val="00213C3F"/>
    <w:rsid w:val="00213C83"/>
    <w:rsid w:val="00213CD4"/>
    <w:rsid w:val="00213CDE"/>
    <w:rsid w:val="00213D45"/>
    <w:rsid w:val="00213D49"/>
    <w:rsid w:val="00213D51"/>
    <w:rsid w:val="00213D6F"/>
    <w:rsid w:val="00213DA6"/>
    <w:rsid w:val="00213DBA"/>
    <w:rsid w:val="00213DD4"/>
    <w:rsid w:val="00213DDB"/>
    <w:rsid w:val="00213DE2"/>
    <w:rsid w:val="00213E63"/>
    <w:rsid w:val="00213E92"/>
    <w:rsid w:val="00213F60"/>
    <w:rsid w:val="00213F68"/>
    <w:rsid w:val="00213FE0"/>
    <w:rsid w:val="0021402B"/>
    <w:rsid w:val="00214037"/>
    <w:rsid w:val="0021405C"/>
    <w:rsid w:val="002140A2"/>
    <w:rsid w:val="002140A9"/>
    <w:rsid w:val="002140AB"/>
    <w:rsid w:val="002140F9"/>
    <w:rsid w:val="0021416B"/>
    <w:rsid w:val="00214170"/>
    <w:rsid w:val="0021417C"/>
    <w:rsid w:val="002141DA"/>
    <w:rsid w:val="00214287"/>
    <w:rsid w:val="0021429B"/>
    <w:rsid w:val="002142E4"/>
    <w:rsid w:val="0021436B"/>
    <w:rsid w:val="00214396"/>
    <w:rsid w:val="00214397"/>
    <w:rsid w:val="00214439"/>
    <w:rsid w:val="0021444E"/>
    <w:rsid w:val="00214455"/>
    <w:rsid w:val="0021446C"/>
    <w:rsid w:val="002144A9"/>
    <w:rsid w:val="002144C3"/>
    <w:rsid w:val="0021452C"/>
    <w:rsid w:val="00214532"/>
    <w:rsid w:val="0021455D"/>
    <w:rsid w:val="002145A4"/>
    <w:rsid w:val="00214671"/>
    <w:rsid w:val="0021467D"/>
    <w:rsid w:val="00214696"/>
    <w:rsid w:val="002146A8"/>
    <w:rsid w:val="002146BB"/>
    <w:rsid w:val="00214719"/>
    <w:rsid w:val="00214754"/>
    <w:rsid w:val="002147B3"/>
    <w:rsid w:val="00214815"/>
    <w:rsid w:val="00214828"/>
    <w:rsid w:val="0021488B"/>
    <w:rsid w:val="002148C6"/>
    <w:rsid w:val="002148F6"/>
    <w:rsid w:val="00214913"/>
    <w:rsid w:val="0021491E"/>
    <w:rsid w:val="0021491F"/>
    <w:rsid w:val="00214932"/>
    <w:rsid w:val="0021494E"/>
    <w:rsid w:val="00214956"/>
    <w:rsid w:val="00214997"/>
    <w:rsid w:val="00214A90"/>
    <w:rsid w:val="00214AAB"/>
    <w:rsid w:val="00214AAD"/>
    <w:rsid w:val="00214B0F"/>
    <w:rsid w:val="00214B16"/>
    <w:rsid w:val="00214B36"/>
    <w:rsid w:val="00214B41"/>
    <w:rsid w:val="00214B43"/>
    <w:rsid w:val="00214C05"/>
    <w:rsid w:val="00214C27"/>
    <w:rsid w:val="00214C64"/>
    <w:rsid w:val="00214C6D"/>
    <w:rsid w:val="00214D2C"/>
    <w:rsid w:val="00214D87"/>
    <w:rsid w:val="00214E22"/>
    <w:rsid w:val="00214E41"/>
    <w:rsid w:val="00214E56"/>
    <w:rsid w:val="00214E96"/>
    <w:rsid w:val="00214EAF"/>
    <w:rsid w:val="00214F76"/>
    <w:rsid w:val="00214FBC"/>
    <w:rsid w:val="00214FF1"/>
    <w:rsid w:val="0021504D"/>
    <w:rsid w:val="002150CF"/>
    <w:rsid w:val="002150EA"/>
    <w:rsid w:val="00215125"/>
    <w:rsid w:val="00215179"/>
    <w:rsid w:val="00215191"/>
    <w:rsid w:val="00215197"/>
    <w:rsid w:val="002151D7"/>
    <w:rsid w:val="0021521D"/>
    <w:rsid w:val="0021523A"/>
    <w:rsid w:val="0021524D"/>
    <w:rsid w:val="00215254"/>
    <w:rsid w:val="00215266"/>
    <w:rsid w:val="0021528C"/>
    <w:rsid w:val="002152D4"/>
    <w:rsid w:val="00215334"/>
    <w:rsid w:val="00215340"/>
    <w:rsid w:val="002153F0"/>
    <w:rsid w:val="002153FC"/>
    <w:rsid w:val="00215400"/>
    <w:rsid w:val="00215454"/>
    <w:rsid w:val="00215490"/>
    <w:rsid w:val="0021551B"/>
    <w:rsid w:val="002155DF"/>
    <w:rsid w:val="00215629"/>
    <w:rsid w:val="002156EB"/>
    <w:rsid w:val="00215704"/>
    <w:rsid w:val="00215732"/>
    <w:rsid w:val="00215738"/>
    <w:rsid w:val="00215813"/>
    <w:rsid w:val="00215851"/>
    <w:rsid w:val="0021585E"/>
    <w:rsid w:val="0021586F"/>
    <w:rsid w:val="002158B3"/>
    <w:rsid w:val="00215928"/>
    <w:rsid w:val="0021592A"/>
    <w:rsid w:val="00215A60"/>
    <w:rsid w:val="00215A92"/>
    <w:rsid w:val="00215AD9"/>
    <w:rsid w:val="00215B18"/>
    <w:rsid w:val="00215B7B"/>
    <w:rsid w:val="00215B81"/>
    <w:rsid w:val="00215C0E"/>
    <w:rsid w:val="00215C1B"/>
    <w:rsid w:val="00215C39"/>
    <w:rsid w:val="00215C85"/>
    <w:rsid w:val="00215CA7"/>
    <w:rsid w:val="00215CB0"/>
    <w:rsid w:val="00215CB7"/>
    <w:rsid w:val="00215CC7"/>
    <w:rsid w:val="00215DA3"/>
    <w:rsid w:val="00215DEB"/>
    <w:rsid w:val="00215E8D"/>
    <w:rsid w:val="00215ECA"/>
    <w:rsid w:val="00215F6B"/>
    <w:rsid w:val="00215F98"/>
    <w:rsid w:val="00215F9B"/>
    <w:rsid w:val="00215FDB"/>
    <w:rsid w:val="0021609C"/>
    <w:rsid w:val="00216100"/>
    <w:rsid w:val="00216152"/>
    <w:rsid w:val="00216170"/>
    <w:rsid w:val="00216187"/>
    <w:rsid w:val="0021619C"/>
    <w:rsid w:val="002161BF"/>
    <w:rsid w:val="002161CA"/>
    <w:rsid w:val="002161D2"/>
    <w:rsid w:val="002161E3"/>
    <w:rsid w:val="00216208"/>
    <w:rsid w:val="0021620A"/>
    <w:rsid w:val="0021620D"/>
    <w:rsid w:val="0021622B"/>
    <w:rsid w:val="0021623A"/>
    <w:rsid w:val="00216252"/>
    <w:rsid w:val="00216281"/>
    <w:rsid w:val="00216285"/>
    <w:rsid w:val="0021632A"/>
    <w:rsid w:val="002163B4"/>
    <w:rsid w:val="002163CD"/>
    <w:rsid w:val="002163F7"/>
    <w:rsid w:val="00216426"/>
    <w:rsid w:val="0021642C"/>
    <w:rsid w:val="00216528"/>
    <w:rsid w:val="002166C8"/>
    <w:rsid w:val="002166DF"/>
    <w:rsid w:val="002166EF"/>
    <w:rsid w:val="002167D0"/>
    <w:rsid w:val="00216860"/>
    <w:rsid w:val="002168DE"/>
    <w:rsid w:val="0021696F"/>
    <w:rsid w:val="00216995"/>
    <w:rsid w:val="002169AC"/>
    <w:rsid w:val="002169C2"/>
    <w:rsid w:val="002169DF"/>
    <w:rsid w:val="00216A32"/>
    <w:rsid w:val="00216A6C"/>
    <w:rsid w:val="00216A76"/>
    <w:rsid w:val="00216AA6"/>
    <w:rsid w:val="00216AE6"/>
    <w:rsid w:val="00216AEA"/>
    <w:rsid w:val="00216C12"/>
    <w:rsid w:val="00216C60"/>
    <w:rsid w:val="00216C92"/>
    <w:rsid w:val="00216CBB"/>
    <w:rsid w:val="00216CF4"/>
    <w:rsid w:val="00216D35"/>
    <w:rsid w:val="00216D7A"/>
    <w:rsid w:val="00216DDF"/>
    <w:rsid w:val="00216E23"/>
    <w:rsid w:val="00216E36"/>
    <w:rsid w:val="00216E4A"/>
    <w:rsid w:val="00216E84"/>
    <w:rsid w:val="00216EF0"/>
    <w:rsid w:val="00216F7C"/>
    <w:rsid w:val="00216F82"/>
    <w:rsid w:val="0021705A"/>
    <w:rsid w:val="002170A6"/>
    <w:rsid w:val="002170AE"/>
    <w:rsid w:val="002171DA"/>
    <w:rsid w:val="00217255"/>
    <w:rsid w:val="00217260"/>
    <w:rsid w:val="002172C5"/>
    <w:rsid w:val="00217315"/>
    <w:rsid w:val="00217327"/>
    <w:rsid w:val="00217354"/>
    <w:rsid w:val="00217412"/>
    <w:rsid w:val="0021743D"/>
    <w:rsid w:val="00217470"/>
    <w:rsid w:val="0021749E"/>
    <w:rsid w:val="002174C1"/>
    <w:rsid w:val="0021751D"/>
    <w:rsid w:val="00217530"/>
    <w:rsid w:val="002175C0"/>
    <w:rsid w:val="00217649"/>
    <w:rsid w:val="00217676"/>
    <w:rsid w:val="002176DF"/>
    <w:rsid w:val="002176E0"/>
    <w:rsid w:val="00217778"/>
    <w:rsid w:val="00217780"/>
    <w:rsid w:val="002177FA"/>
    <w:rsid w:val="00217828"/>
    <w:rsid w:val="00217844"/>
    <w:rsid w:val="00217872"/>
    <w:rsid w:val="002178B1"/>
    <w:rsid w:val="002178C6"/>
    <w:rsid w:val="002178DF"/>
    <w:rsid w:val="002178F5"/>
    <w:rsid w:val="00217928"/>
    <w:rsid w:val="0021795E"/>
    <w:rsid w:val="002179A6"/>
    <w:rsid w:val="00217A6C"/>
    <w:rsid w:val="00217AC8"/>
    <w:rsid w:val="00217ACF"/>
    <w:rsid w:val="00217AEE"/>
    <w:rsid w:val="00217B42"/>
    <w:rsid w:val="00217B51"/>
    <w:rsid w:val="00217B89"/>
    <w:rsid w:val="00217BA0"/>
    <w:rsid w:val="00217BD4"/>
    <w:rsid w:val="00217BD5"/>
    <w:rsid w:val="00217BF5"/>
    <w:rsid w:val="00217BF9"/>
    <w:rsid w:val="00217C2F"/>
    <w:rsid w:val="00217C65"/>
    <w:rsid w:val="00217CA0"/>
    <w:rsid w:val="00217CC2"/>
    <w:rsid w:val="00217CCF"/>
    <w:rsid w:val="00217D20"/>
    <w:rsid w:val="00217DA1"/>
    <w:rsid w:val="00217DAE"/>
    <w:rsid w:val="00217DE3"/>
    <w:rsid w:val="00217E0B"/>
    <w:rsid w:val="00217E5B"/>
    <w:rsid w:val="00217E8E"/>
    <w:rsid w:val="00217F41"/>
    <w:rsid w:val="00217F5A"/>
    <w:rsid w:val="00217FFB"/>
    <w:rsid w:val="0022007C"/>
    <w:rsid w:val="00220089"/>
    <w:rsid w:val="0022008A"/>
    <w:rsid w:val="002200E4"/>
    <w:rsid w:val="0022011D"/>
    <w:rsid w:val="00220140"/>
    <w:rsid w:val="00220151"/>
    <w:rsid w:val="002201A3"/>
    <w:rsid w:val="00220233"/>
    <w:rsid w:val="0022026D"/>
    <w:rsid w:val="00220276"/>
    <w:rsid w:val="00220280"/>
    <w:rsid w:val="002202FD"/>
    <w:rsid w:val="00220307"/>
    <w:rsid w:val="00220392"/>
    <w:rsid w:val="0022039E"/>
    <w:rsid w:val="0022044C"/>
    <w:rsid w:val="002204B3"/>
    <w:rsid w:val="00220533"/>
    <w:rsid w:val="0022053C"/>
    <w:rsid w:val="0022058C"/>
    <w:rsid w:val="0022059E"/>
    <w:rsid w:val="002205C5"/>
    <w:rsid w:val="002205EE"/>
    <w:rsid w:val="00220658"/>
    <w:rsid w:val="00220685"/>
    <w:rsid w:val="00220695"/>
    <w:rsid w:val="002206DE"/>
    <w:rsid w:val="002207A9"/>
    <w:rsid w:val="00220802"/>
    <w:rsid w:val="00220804"/>
    <w:rsid w:val="0022085E"/>
    <w:rsid w:val="002208D8"/>
    <w:rsid w:val="002208F4"/>
    <w:rsid w:val="002208F5"/>
    <w:rsid w:val="00220977"/>
    <w:rsid w:val="002209A6"/>
    <w:rsid w:val="002209C2"/>
    <w:rsid w:val="002209CD"/>
    <w:rsid w:val="00220A2F"/>
    <w:rsid w:val="00220A60"/>
    <w:rsid w:val="00220AEB"/>
    <w:rsid w:val="00220B83"/>
    <w:rsid w:val="00220B85"/>
    <w:rsid w:val="00220BE1"/>
    <w:rsid w:val="00220C08"/>
    <w:rsid w:val="00220C2A"/>
    <w:rsid w:val="00220C69"/>
    <w:rsid w:val="00220D8E"/>
    <w:rsid w:val="00220DB1"/>
    <w:rsid w:val="00220DB2"/>
    <w:rsid w:val="00220DCB"/>
    <w:rsid w:val="00220DDB"/>
    <w:rsid w:val="00220DDF"/>
    <w:rsid w:val="00220E4D"/>
    <w:rsid w:val="00220E84"/>
    <w:rsid w:val="00220F0C"/>
    <w:rsid w:val="00220F0D"/>
    <w:rsid w:val="00220F16"/>
    <w:rsid w:val="00220F21"/>
    <w:rsid w:val="00220F52"/>
    <w:rsid w:val="00221003"/>
    <w:rsid w:val="00221019"/>
    <w:rsid w:val="0022103A"/>
    <w:rsid w:val="00221069"/>
    <w:rsid w:val="0022111F"/>
    <w:rsid w:val="0022115B"/>
    <w:rsid w:val="00221177"/>
    <w:rsid w:val="002211CE"/>
    <w:rsid w:val="002211D5"/>
    <w:rsid w:val="00221256"/>
    <w:rsid w:val="00221272"/>
    <w:rsid w:val="00221276"/>
    <w:rsid w:val="002212DE"/>
    <w:rsid w:val="002212E2"/>
    <w:rsid w:val="002212FD"/>
    <w:rsid w:val="00221360"/>
    <w:rsid w:val="00221377"/>
    <w:rsid w:val="00221378"/>
    <w:rsid w:val="0022137D"/>
    <w:rsid w:val="00221389"/>
    <w:rsid w:val="002213A4"/>
    <w:rsid w:val="002213AD"/>
    <w:rsid w:val="002213B8"/>
    <w:rsid w:val="0022153E"/>
    <w:rsid w:val="00221541"/>
    <w:rsid w:val="00221557"/>
    <w:rsid w:val="002215AC"/>
    <w:rsid w:val="002215B0"/>
    <w:rsid w:val="002215FC"/>
    <w:rsid w:val="00221675"/>
    <w:rsid w:val="002216E1"/>
    <w:rsid w:val="002216F6"/>
    <w:rsid w:val="00221747"/>
    <w:rsid w:val="00221754"/>
    <w:rsid w:val="0022175C"/>
    <w:rsid w:val="00221763"/>
    <w:rsid w:val="002217E8"/>
    <w:rsid w:val="00221814"/>
    <w:rsid w:val="00221824"/>
    <w:rsid w:val="0022184C"/>
    <w:rsid w:val="00221865"/>
    <w:rsid w:val="0022187E"/>
    <w:rsid w:val="002218B7"/>
    <w:rsid w:val="00221954"/>
    <w:rsid w:val="00221958"/>
    <w:rsid w:val="00221992"/>
    <w:rsid w:val="002219AC"/>
    <w:rsid w:val="00221A26"/>
    <w:rsid w:val="00221A2E"/>
    <w:rsid w:val="00221A53"/>
    <w:rsid w:val="00221AD1"/>
    <w:rsid w:val="00221B33"/>
    <w:rsid w:val="00221BAC"/>
    <w:rsid w:val="00221BB7"/>
    <w:rsid w:val="00221C66"/>
    <w:rsid w:val="00221C87"/>
    <w:rsid w:val="00221C90"/>
    <w:rsid w:val="00221CD0"/>
    <w:rsid w:val="00221E6C"/>
    <w:rsid w:val="00221F19"/>
    <w:rsid w:val="00221F73"/>
    <w:rsid w:val="00221FB4"/>
    <w:rsid w:val="00221FB6"/>
    <w:rsid w:val="00221FC7"/>
    <w:rsid w:val="00222054"/>
    <w:rsid w:val="0022208D"/>
    <w:rsid w:val="0022214C"/>
    <w:rsid w:val="00222174"/>
    <w:rsid w:val="00222194"/>
    <w:rsid w:val="002221B2"/>
    <w:rsid w:val="002221E8"/>
    <w:rsid w:val="00222208"/>
    <w:rsid w:val="0022222C"/>
    <w:rsid w:val="0022225B"/>
    <w:rsid w:val="0022229A"/>
    <w:rsid w:val="002222B8"/>
    <w:rsid w:val="002222CB"/>
    <w:rsid w:val="002222EF"/>
    <w:rsid w:val="00222349"/>
    <w:rsid w:val="0022235E"/>
    <w:rsid w:val="002223A9"/>
    <w:rsid w:val="002223AA"/>
    <w:rsid w:val="00222403"/>
    <w:rsid w:val="00222408"/>
    <w:rsid w:val="0022242C"/>
    <w:rsid w:val="0022246B"/>
    <w:rsid w:val="002224E8"/>
    <w:rsid w:val="00222582"/>
    <w:rsid w:val="002225E4"/>
    <w:rsid w:val="002226A2"/>
    <w:rsid w:val="002226BD"/>
    <w:rsid w:val="002226C1"/>
    <w:rsid w:val="002226DD"/>
    <w:rsid w:val="0022278C"/>
    <w:rsid w:val="00222834"/>
    <w:rsid w:val="00222884"/>
    <w:rsid w:val="0022288E"/>
    <w:rsid w:val="00222893"/>
    <w:rsid w:val="00222908"/>
    <w:rsid w:val="0022297A"/>
    <w:rsid w:val="002229CA"/>
    <w:rsid w:val="00222A43"/>
    <w:rsid w:val="00222A93"/>
    <w:rsid w:val="00222AA9"/>
    <w:rsid w:val="00222AF5"/>
    <w:rsid w:val="00222B11"/>
    <w:rsid w:val="00222B3F"/>
    <w:rsid w:val="00222B53"/>
    <w:rsid w:val="00222B65"/>
    <w:rsid w:val="00222BAB"/>
    <w:rsid w:val="00222BBA"/>
    <w:rsid w:val="00222C0A"/>
    <w:rsid w:val="00222C50"/>
    <w:rsid w:val="00222C97"/>
    <w:rsid w:val="00222CB4"/>
    <w:rsid w:val="00222D4E"/>
    <w:rsid w:val="00222DA5"/>
    <w:rsid w:val="00222DCC"/>
    <w:rsid w:val="00222DD3"/>
    <w:rsid w:val="00222EA4"/>
    <w:rsid w:val="00222EC8"/>
    <w:rsid w:val="00222EEF"/>
    <w:rsid w:val="00222EFB"/>
    <w:rsid w:val="00222F00"/>
    <w:rsid w:val="00222F02"/>
    <w:rsid w:val="00222F20"/>
    <w:rsid w:val="00222F44"/>
    <w:rsid w:val="00222F97"/>
    <w:rsid w:val="00222FD2"/>
    <w:rsid w:val="00223019"/>
    <w:rsid w:val="00223045"/>
    <w:rsid w:val="00223087"/>
    <w:rsid w:val="00223098"/>
    <w:rsid w:val="0022310A"/>
    <w:rsid w:val="00223151"/>
    <w:rsid w:val="00223159"/>
    <w:rsid w:val="00223189"/>
    <w:rsid w:val="00223194"/>
    <w:rsid w:val="002231DC"/>
    <w:rsid w:val="00223214"/>
    <w:rsid w:val="00223223"/>
    <w:rsid w:val="0022323B"/>
    <w:rsid w:val="00223264"/>
    <w:rsid w:val="0022327E"/>
    <w:rsid w:val="0022328F"/>
    <w:rsid w:val="0022330F"/>
    <w:rsid w:val="00223317"/>
    <w:rsid w:val="00223342"/>
    <w:rsid w:val="00223350"/>
    <w:rsid w:val="00223390"/>
    <w:rsid w:val="002233A9"/>
    <w:rsid w:val="002233F2"/>
    <w:rsid w:val="00223408"/>
    <w:rsid w:val="0022348A"/>
    <w:rsid w:val="002234F5"/>
    <w:rsid w:val="00223536"/>
    <w:rsid w:val="0022358A"/>
    <w:rsid w:val="002235AA"/>
    <w:rsid w:val="002235B8"/>
    <w:rsid w:val="002235BB"/>
    <w:rsid w:val="002235EF"/>
    <w:rsid w:val="002235F1"/>
    <w:rsid w:val="00223643"/>
    <w:rsid w:val="00223658"/>
    <w:rsid w:val="00223678"/>
    <w:rsid w:val="002236AA"/>
    <w:rsid w:val="002236CA"/>
    <w:rsid w:val="002236E6"/>
    <w:rsid w:val="00223703"/>
    <w:rsid w:val="0022370E"/>
    <w:rsid w:val="0022380A"/>
    <w:rsid w:val="00223839"/>
    <w:rsid w:val="00223842"/>
    <w:rsid w:val="0022389E"/>
    <w:rsid w:val="002238B3"/>
    <w:rsid w:val="0022390A"/>
    <w:rsid w:val="00223994"/>
    <w:rsid w:val="002239A2"/>
    <w:rsid w:val="002239A9"/>
    <w:rsid w:val="002239CA"/>
    <w:rsid w:val="002239F1"/>
    <w:rsid w:val="00223A0B"/>
    <w:rsid w:val="00223A3B"/>
    <w:rsid w:val="00223A8B"/>
    <w:rsid w:val="00223AD2"/>
    <w:rsid w:val="00223B35"/>
    <w:rsid w:val="00223B78"/>
    <w:rsid w:val="00223B83"/>
    <w:rsid w:val="00223B94"/>
    <w:rsid w:val="00223C55"/>
    <w:rsid w:val="00223C70"/>
    <w:rsid w:val="00223D12"/>
    <w:rsid w:val="00223DB2"/>
    <w:rsid w:val="00223DCC"/>
    <w:rsid w:val="00223E1F"/>
    <w:rsid w:val="00223EBB"/>
    <w:rsid w:val="00223EC3"/>
    <w:rsid w:val="00223EF0"/>
    <w:rsid w:val="00223EF1"/>
    <w:rsid w:val="00223EF7"/>
    <w:rsid w:val="00223F42"/>
    <w:rsid w:val="00223F58"/>
    <w:rsid w:val="00223F63"/>
    <w:rsid w:val="00223F68"/>
    <w:rsid w:val="00223F6B"/>
    <w:rsid w:val="00223F76"/>
    <w:rsid w:val="00223F7D"/>
    <w:rsid w:val="00223F99"/>
    <w:rsid w:val="00223FC8"/>
    <w:rsid w:val="00223FE9"/>
    <w:rsid w:val="00224047"/>
    <w:rsid w:val="00224061"/>
    <w:rsid w:val="002240A3"/>
    <w:rsid w:val="002240C3"/>
    <w:rsid w:val="0022413F"/>
    <w:rsid w:val="00224149"/>
    <w:rsid w:val="00224160"/>
    <w:rsid w:val="00224162"/>
    <w:rsid w:val="00224179"/>
    <w:rsid w:val="002241B7"/>
    <w:rsid w:val="002241C2"/>
    <w:rsid w:val="00224222"/>
    <w:rsid w:val="00224235"/>
    <w:rsid w:val="00224246"/>
    <w:rsid w:val="0022424B"/>
    <w:rsid w:val="002243CA"/>
    <w:rsid w:val="0022440F"/>
    <w:rsid w:val="00224482"/>
    <w:rsid w:val="00224497"/>
    <w:rsid w:val="002244C6"/>
    <w:rsid w:val="00224510"/>
    <w:rsid w:val="0022454B"/>
    <w:rsid w:val="0022457E"/>
    <w:rsid w:val="002245A9"/>
    <w:rsid w:val="00224641"/>
    <w:rsid w:val="0022465C"/>
    <w:rsid w:val="00224727"/>
    <w:rsid w:val="0022474B"/>
    <w:rsid w:val="00224797"/>
    <w:rsid w:val="002247B4"/>
    <w:rsid w:val="0022482D"/>
    <w:rsid w:val="002248D5"/>
    <w:rsid w:val="00224992"/>
    <w:rsid w:val="0022499E"/>
    <w:rsid w:val="002249E3"/>
    <w:rsid w:val="00224A70"/>
    <w:rsid w:val="00224A7E"/>
    <w:rsid w:val="00224AAA"/>
    <w:rsid w:val="00224AB5"/>
    <w:rsid w:val="00224AD8"/>
    <w:rsid w:val="00224B47"/>
    <w:rsid w:val="00224BDB"/>
    <w:rsid w:val="00224C8E"/>
    <w:rsid w:val="00224C97"/>
    <w:rsid w:val="00224CAF"/>
    <w:rsid w:val="00224CB3"/>
    <w:rsid w:val="00224D02"/>
    <w:rsid w:val="00224D10"/>
    <w:rsid w:val="00224D32"/>
    <w:rsid w:val="00224D58"/>
    <w:rsid w:val="00224D5D"/>
    <w:rsid w:val="00224DA8"/>
    <w:rsid w:val="00224DBC"/>
    <w:rsid w:val="00224DBE"/>
    <w:rsid w:val="00224DC8"/>
    <w:rsid w:val="00224E27"/>
    <w:rsid w:val="00224E74"/>
    <w:rsid w:val="00224EC2"/>
    <w:rsid w:val="00224EC6"/>
    <w:rsid w:val="00224EE4"/>
    <w:rsid w:val="00224EFF"/>
    <w:rsid w:val="00224F13"/>
    <w:rsid w:val="00224F43"/>
    <w:rsid w:val="00224F65"/>
    <w:rsid w:val="00224FE5"/>
    <w:rsid w:val="00225027"/>
    <w:rsid w:val="0022505C"/>
    <w:rsid w:val="002250AB"/>
    <w:rsid w:val="002250E3"/>
    <w:rsid w:val="002250FC"/>
    <w:rsid w:val="00225159"/>
    <w:rsid w:val="00225166"/>
    <w:rsid w:val="002251C9"/>
    <w:rsid w:val="002251D3"/>
    <w:rsid w:val="0022520D"/>
    <w:rsid w:val="00225298"/>
    <w:rsid w:val="002252A1"/>
    <w:rsid w:val="002252A4"/>
    <w:rsid w:val="0022534F"/>
    <w:rsid w:val="0022536D"/>
    <w:rsid w:val="0022539C"/>
    <w:rsid w:val="002253BA"/>
    <w:rsid w:val="002253DF"/>
    <w:rsid w:val="002254C4"/>
    <w:rsid w:val="002254C5"/>
    <w:rsid w:val="0022553F"/>
    <w:rsid w:val="00225615"/>
    <w:rsid w:val="00225677"/>
    <w:rsid w:val="0022567C"/>
    <w:rsid w:val="00225690"/>
    <w:rsid w:val="002256A7"/>
    <w:rsid w:val="002257BC"/>
    <w:rsid w:val="002257C1"/>
    <w:rsid w:val="002257F3"/>
    <w:rsid w:val="00225812"/>
    <w:rsid w:val="0022581E"/>
    <w:rsid w:val="00225825"/>
    <w:rsid w:val="00225846"/>
    <w:rsid w:val="0022587C"/>
    <w:rsid w:val="00225892"/>
    <w:rsid w:val="00225904"/>
    <w:rsid w:val="0022592F"/>
    <w:rsid w:val="00225938"/>
    <w:rsid w:val="0022598A"/>
    <w:rsid w:val="002259D3"/>
    <w:rsid w:val="002259E1"/>
    <w:rsid w:val="002259F2"/>
    <w:rsid w:val="00225A00"/>
    <w:rsid w:val="00225A21"/>
    <w:rsid w:val="00225A29"/>
    <w:rsid w:val="00225A3C"/>
    <w:rsid w:val="00225A71"/>
    <w:rsid w:val="00225AAD"/>
    <w:rsid w:val="00225AB0"/>
    <w:rsid w:val="00225AE7"/>
    <w:rsid w:val="00225AED"/>
    <w:rsid w:val="00225B4E"/>
    <w:rsid w:val="00225B5E"/>
    <w:rsid w:val="00225BAA"/>
    <w:rsid w:val="00225BCB"/>
    <w:rsid w:val="00225C27"/>
    <w:rsid w:val="00225C40"/>
    <w:rsid w:val="00225C52"/>
    <w:rsid w:val="00225C8C"/>
    <w:rsid w:val="00225CB4"/>
    <w:rsid w:val="00225CB5"/>
    <w:rsid w:val="00225CB7"/>
    <w:rsid w:val="00225CC9"/>
    <w:rsid w:val="00225D0F"/>
    <w:rsid w:val="00225DEF"/>
    <w:rsid w:val="00225E03"/>
    <w:rsid w:val="00225E45"/>
    <w:rsid w:val="00225E4F"/>
    <w:rsid w:val="00225E5D"/>
    <w:rsid w:val="00225E6E"/>
    <w:rsid w:val="00225EAD"/>
    <w:rsid w:val="00225F10"/>
    <w:rsid w:val="00225F11"/>
    <w:rsid w:val="00225F17"/>
    <w:rsid w:val="00225F1E"/>
    <w:rsid w:val="00225F55"/>
    <w:rsid w:val="00225F5A"/>
    <w:rsid w:val="00225F64"/>
    <w:rsid w:val="00225FC9"/>
    <w:rsid w:val="00226005"/>
    <w:rsid w:val="00226066"/>
    <w:rsid w:val="00226079"/>
    <w:rsid w:val="002260BD"/>
    <w:rsid w:val="002260E2"/>
    <w:rsid w:val="00226105"/>
    <w:rsid w:val="00226172"/>
    <w:rsid w:val="002261FF"/>
    <w:rsid w:val="00226270"/>
    <w:rsid w:val="002262A8"/>
    <w:rsid w:val="002262BA"/>
    <w:rsid w:val="002262EC"/>
    <w:rsid w:val="00226313"/>
    <w:rsid w:val="0022632F"/>
    <w:rsid w:val="0022639B"/>
    <w:rsid w:val="0022644B"/>
    <w:rsid w:val="00226474"/>
    <w:rsid w:val="00226482"/>
    <w:rsid w:val="00226492"/>
    <w:rsid w:val="002264BD"/>
    <w:rsid w:val="002264D6"/>
    <w:rsid w:val="00226509"/>
    <w:rsid w:val="0022656D"/>
    <w:rsid w:val="002265B3"/>
    <w:rsid w:val="002265DD"/>
    <w:rsid w:val="00226617"/>
    <w:rsid w:val="0022662F"/>
    <w:rsid w:val="002266A9"/>
    <w:rsid w:val="002266B9"/>
    <w:rsid w:val="0022670F"/>
    <w:rsid w:val="00226764"/>
    <w:rsid w:val="002267A7"/>
    <w:rsid w:val="00226804"/>
    <w:rsid w:val="0022688B"/>
    <w:rsid w:val="002268A1"/>
    <w:rsid w:val="002268A6"/>
    <w:rsid w:val="002268BE"/>
    <w:rsid w:val="002268CC"/>
    <w:rsid w:val="002268D7"/>
    <w:rsid w:val="002269B7"/>
    <w:rsid w:val="002269B9"/>
    <w:rsid w:val="00226A15"/>
    <w:rsid w:val="00226A52"/>
    <w:rsid w:val="00226A54"/>
    <w:rsid w:val="00226A61"/>
    <w:rsid w:val="00226A6B"/>
    <w:rsid w:val="00226AA1"/>
    <w:rsid w:val="00226AA7"/>
    <w:rsid w:val="00226AC8"/>
    <w:rsid w:val="00226ACD"/>
    <w:rsid w:val="00226B01"/>
    <w:rsid w:val="00226B3F"/>
    <w:rsid w:val="00226B79"/>
    <w:rsid w:val="00226BA3"/>
    <w:rsid w:val="00226CAC"/>
    <w:rsid w:val="00226D52"/>
    <w:rsid w:val="00226D8B"/>
    <w:rsid w:val="00226DA8"/>
    <w:rsid w:val="00226DB9"/>
    <w:rsid w:val="00226DD7"/>
    <w:rsid w:val="00226DE1"/>
    <w:rsid w:val="00226DE8"/>
    <w:rsid w:val="00226DF3"/>
    <w:rsid w:val="00226E00"/>
    <w:rsid w:val="00226EA4"/>
    <w:rsid w:val="00226EB7"/>
    <w:rsid w:val="00226EBB"/>
    <w:rsid w:val="00226ED9"/>
    <w:rsid w:val="00226F07"/>
    <w:rsid w:val="00226F27"/>
    <w:rsid w:val="00226F9D"/>
    <w:rsid w:val="00226FB8"/>
    <w:rsid w:val="0022700F"/>
    <w:rsid w:val="00227047"/>
    <w:rsid w:val="002270B2"/>
    <w:rsid w:val="002270F4"/>
    <w:rsid w:val="00227116"/>
    <w:rsid w:val="0022715E"/>
    <w:rsid w:val="00227193"/>
    <w:rsid w:val="00227211"/>
    <w:rsid w:val="00227219"/>
    <w:rsid w:val="0022723D"/>
    <w:rsid w:val="00227273"/>
    <w:rsid w:val="002272A8"/>
    <w:rsid w:val="00227377"/>
    <w:rsid w:val="0022737D"/>
    <w:rsid w:val="002273A5"/>
    <w:rsid w:val="002273FE"/>
    <w:rsid w:val="00227440"/>
    <w:rsid w:val="00227462"/>
    <w:rsid w:val="002274C4"/>
    <w:rsid w:val="002274F0"/>
    <w:rsid w:val="00227512"/>
    <w:rsid w:val="002275C1"/>
    <w:rsid w:val="002275F1"/>
    <w:rsid w:val="00227611"/>
    <w:rsid w:val="002276BC"/>
    <w:rsid w:val="002276D9"/>
    <w:rsid w:val="00227775"/>
    <w:rsid w:val="00227813"/>
    <w:rsid w:val="00227864"/>
    <w:rsid w:val="0022794E"/>
    <w:rsid w:val="002279F0"/>
    <w:rsid w:val="00227A2A"/>
    <w:rsid w:val="00227A5A"/>
    <w:rsid w:val="00227A69"/>
    <w:rsid w:val="00227A92"/>
    <w:rsid w:val="00227AD4"/>
    <w:rsid w:val="00227AE9"/>
    <w:rsid w:val="00227B5B"/>
    <w:rsid w:val="00227B96"/>
    <w:rsid w:val="00227BAD"/>
    <w:rsid w:val="00227C27"/>
    <w:rsid w:val="00227C28"/>
    <w:rsid w:val="00227C41"/>
    <w:rsid w:val="00227C57"/>
    <w:rsid w:val="00227C93"/>
    <w:rsid w:val="00227CE8"/>
    <w:rsid w:val="00227D94"/>
    <w:rsid w:val="00227DC4"/>
    <w:rsid w:val="00227DCA"/>
    <w:rsid w:val="00227DD3"/>
    <w:rsid w:val="00227E50"/>
    <w:rsid w:val="00227E69"/>
    <w:rsid w:val="00227E9E"/>
    <w:rsid w:val="00227EB2"/>
    <w:rsid w:val="00227EF5"/>
    <w:rsid w:val="00227F1C"/>
    <w:rsid w:val="00227F7A"/>
    <w:rsid w:val="002300D8"/>
    <w:rsid w:val="002300DB"/>
    <w:rsid w:val="00230186"/>
    <w:rsid w:val="002301BA"/>
    <w:rsid w:val="002301CA"/>
    <w:rsid w:val="002301CC"/>
    <w:rsid w:val="002301EF"/>
    <w:rsid w:val="0023024C"/>
    <w:rsid w:val="00230307"/>
    <w:rsid w:val="00230315"/>
    <w:rsid w:val="00230368"/>
    <w:rsid w:val="002303D7"/>
    <w:rsid w:val="002303DB"/>
    <w:rsid w:val="00230433"/>
    <w:rsid w:val="0023044B"/>
    <w:rsid w:val="0023047C"/>
    <w:rsid w:val="002304AC"/>
    <w:rsid w:val="002304C7"/>
    <w:rsid w:val="002304F2"/>
    <w:rsid w:val="002304F4"/>
    <w:rsid w:val="002304F7"/>
    <w:rsid w:val="00230511"/>
    <w:rsid w:val="00230522"/>
    <w:rsid w:val="00230555"/>
    <w:rsid w:val="0023057C"/>
    <w:rsid w:val="002305AC"/>
    <w:rsid w:val="002305F1"/>
    <w:rsid w:val="002305F2"/>
    <w:rsid w:val="00230627"/>
    <w:rsid w:val="00230673"/>
    <w:rsid w:val="002306FE"/>
    <w:rsid w:val="00230724"/>
    <w:rsid w:val="002307A3"/>
    <w:rsid w:val="002307B7"/>
    <w:rsid w:val="002307C4"/>
    <w:rsid w:val="002307E3"/>
    <w:rsid w:val="002307F5"/>
    <w:rsid w:val="00230826"/>
    <w:rsid w:val="0023082F"/>
    <w:rsid w:val="00230843"/>
    <w:rsid w:val="002308B8"/>
    <w:rsid w:val="002308C7"/>
    <w:rsid w:val="002308D1"/>
    <w:rsid w:val="0023090F"/>
    <w:rsid w:val="0023098A"/>
    <w:rsid w:val="00230A58"/>
    <w:rsid w:val="00230A9C"/>
    <w:rsid w:val="00230AB3"/>
    <w:rsid w:val="00230AC0"/>
    <w:rsid w:val="00230AEC"/>
    <w:rsid w:val="00230B07"/>
    <w:rsid w:val="00230B37"/>
    <w:rsid w:val="00230B4E"/>
    <w:rsid w:val="00230BE4"/>
    <w:rsid w:val="00230C12"/>
    <w:rsid w:val="00230C38"/>
    <w:rsid w:val="00230CAC"/>
    <w:rsid w:val="00230CE6"/>
    <w:rsid w:val="00230CF4"/>
    <w:rsid w:val="00230CF7"/>
    <w:rsid w:val="00230D0F"/>
    <w:rsid w:val="00230D28"/>
    <w:rsid w:val="00230D35"/>
    <w:rsid w:val="00230D46"/>
    <w:rsid w:val="00230D48"/>
    <w:rsid w:val="00230D4F"/>
    <w:rsid w:val="00230DC8"/>
    <w:rsid w:val="00230DFB"/>
    <w:rsid w:val="00230E3F"/>
    <w:rsid w:val="00230E5A"/>
    <w:rsid w:val="00230E88"/>
    <w:rsid w:val="00230E96"/>
    <w:rsid w:val="00230EBF"/>
    <w:rsid w:val="00230ED8"/>
    <w:rsid w:val="00230EDA"/>
    <w:rsid w:val="00230F7C"/>
    <w:rsid w:val="00230F9E"/>
    <w:rsid w:val="00230FD8"/>
    <w:rsid w:val="00230FEE"/>
    <w:rsid w:val="0023106F"/>
    <w:rsid w:val="0023108E"/>
    <w:rsid w:val="0023110F"/>
    <w:rsid w:val="0023116B"/>
    <w:rsid w:val="0023117B"/>
    <w:rsid w:val="002311F5"/>
    <w:rsid w:val="0023123D"/>
    <w:rsid w:val="002312DE"/>
    <w:rsid w:val="00231322"/>
    <w:rsid w:val="002313E6"/>
    <w:rsid w:val="00231470"/>
    <w:rsid w:val="00231479"/>
    <w:rsid w:val="002314A4"/>
    <w:rsid w:val="002314DE"/>
    <w:rsid w:val="00231511"/>
    <w:rsid w:val="0023155F"/>
    <w:rsid w:val="002315C4"/>
    <w:rsid w:val="00231615"/>
    <w:rsid w:val="00231631"/>
    <w:rsid w:val="00231680"/>
    <w:rsid w:val="0023168F"/>
    <w:rsid w:val="0023169F"/>
    <w:rsid w:val="002316A7"/>
    <w:rsid w:val="002316B0"/>
    <w:rsid w:val="002316BD"/>
    <w:rsid w:val="002316D1"/>
    <w:rsid w:val="002316F3"/>
    <w:rsid w:val="002316FC"/>
    <w:rsid w:val="00231714"/>
    <w:rsid w:val="00231770"/>
    <w:rsid w:val="002317E5"/>
    <w:rsid w:val="00231802"/>
    <w:rsid w:val="00231829"/>
    <w:rsid w:val="0023184E"/>
    <w:rsid w:val="002318B2"/>
    <w:rsid w:val="002318D2"/>
    <w:rsid w:val="0023192B"/>
    <w:rsid w:val="00231937"/>
    <w:rsid w:val="002319A9"/>
    <w:rsid w:val="00231A6B"/>
    <w:rsid w:val="00231AAE"/>
    <w:rsid w:val="00231AE7"/>
    <w:rsid w:val="00231B36"/>
    <w:rsid w:val="00231B56"/>
    <w:rsid w:val="00231B92"/>
    <w:rsid w:val="00231B9D"/>
    <w:rsid w:val="00231BAD"/>
    <w:rsid w:val="00231BDE"/>
    <w:rsid w:val="00231C01"/>
    <w:rsid w:val="00231C02"/>
    <w:rsid w:val="00231C0F"/>
    <w:rsid w:val="00231C40"/>
    <w:rsid w:val="00231D49"/>
    <w:rsid w:val="00231D92"/>
    <w:rsid w:val="00231E07"/>
    <w:rsid w:val="00231E52"/>
    <w:rsid w:val="00231E66"/>
    <w:rsid w:val="00231E6D"/>
    <w:rsid w:val="00231E72"/>
    <w:rsid w:val="00231EB5"/>
    <w:rsid w:val="00231F0A"/>
    <w:rsid w:val="00231F64"/>
    <w:rsid w:val="00231F7F"/>
    <w:rsid w:val="0023201A"/>
    <w:rsid w:val="00232033"/>
    <w:rsid w:val="0023203E"/>
    <w:rsid w:val="00232064"/>
    <w:rsid w:val="00232072"/>
    <w:rsid w:val="002320B4"/>
    <w:rsid w:val="00232129"/>
    <w:rsid w:val="00232141"/>
    <w:rsid w:val="00232156"/>
    <w:rsid w:val="00232176"/>
    <w:rsid w:val="00232178"/>
    <w:rsid w:val="002321CC"/>
    <w:rsid w:val="002321E1"/>
    <w:rsid w:val="00232216"/>
    <w:rsid w:val="00232288"/>
    <w:rsid w:val="00232296"/>
    <w:rsid w:val="002322D9"/>
    <w:rsid w:val="0023237F"/>
    <w:rsid w:val="002323A7"/>
    <w:rsid w:val="002323CD"/>
    <w:rsid w:val="002323D8"/>
    <w:rsid w:val="002323FB"/>
    <w:rsid w:val="0023250C"/>
    <w:rsid w:val="00232636"/>
    <w:rsid w:val="0023264C"/>
    <w:rsid w:val="002326F6"/>
    <w:rsid w:val="00232726"/>
    <w:rsid w:val="0023273D"/>
    <w:rsid w:val="00232755"/>
    <w:rsid w:val="0023275C"/>
    <w:rsid w:val="0023278A"/>
    <w:rsid w:val="00232796"/>
    <w:rsid w:val="002327E2"/>
    <w:rsid w:val="00232811"/>
    <w:rsid w:val="00232818"/>
    <w:rsid w:val="002328AC"/>
    <w:rsid w:val="002328C8"/>
    <w:rsid w:val="00232966"/>
    <w:rsid w:val="002329F7"/>
    <w:rsid w:val="00232A2A"/>
    <w:rsid w:val="00232A45"/>
    <w:rsid w:val="00232A57"/>
    <w:rsid w:val="00232A5D"/>
    <w:rsid w:val="00232A7C"/>
    <w:rsid w:val="00232ACF"/>
    <w:rsid w:val="00232AD6"/>
    <w:rsid w:val="00232BB3"/>
    <w:rsid w:val="00232BF2"/>
    <w:rsid w:val="00232BF8"/>
    <w:rsid w:val="00232C28"/>
    <w:rsid w:val="00232C4D"/>
    <w:rsid w:val="00232C74"/>
    <w:rsid w:val="00232CB7"/>
    <w:rsid w:val="00232D0B"/>
    <w:rsid w:val="00232D5E"/>
    <w:rsid w:val="00232DFD"/>
    <w:rsid w:val="00232E19"/>
    <w:rsid w:val="00232E26"/>
    <w:rsid w:val="00232E62"/>
    <w:rsid w:val="00232E95"/>
    <w:rsid w:val="00232EAA"/>
    <w:rsid w:val="00232F0B"/>
    <w:rsid w:val="00232F16"/>
    <w:rsid w:val="00232F2A"/>
    <w:rsid w:val="00232F72"/>
    <w:rsid w:val="00232F99"/>
    <w:rsid w:val="00232FDD"/>
    <w:rsid w:val="00232FEA"/>
    <w:rsid w:val="0023300A"/>
    <w:rsid w:val="00233035"/>
    <w:rsid w:val="0023304D"/>
    <w:rsid w:val="00233089"/>
    <w:rsid w:val="002330BD"/>
    <w:rsid w:val="00233101"/>
    <w:rsid w:val="0023315A"/>
    <w:rsid w:val="00233173"/>
    <w:rsid w:val="00233183"/>
    <w:rsid w:val="002331CB"/>
    <w:rsid w:val="00233246"/>
    <w:rsid w:val="00233293"/>
    <w:rsid w:val="00233297"/>
    <w:rsid w:val="00233299"/>
    <w:rsid w:val="00233355"/>
    <w:rsid w:val="002333C9"/>
    <w:rsid w:val="002333F4"/>
    <w:rsid w:val="00233477"/>
    <w:rsid w:val="002334B9"/>
    <w:rsid w:val="002334CA"/>
    <w:rsid w:val="0023352A"/>
    <w:rsid w:val="002335AE"/>
    <w:rsid w:val="002335E0"/>
    <w:rsid w:val="002335F3"/>
    <w:rsid w:val="00233634"/>
    <w:rsid w:val="002336FF"/>
    <w:rsid w:val="00233746"/>
    <w:rsid w:val="00233759"/>
    <w:rsid w:val="002337DA"/>
    <w:rsid w:val="002337F2"/>
    <w:rsid w:val="00233819"/>
    <w:rsid w:val="00233846"/>
    <w:rsid w:val="0023384A"/>
    <w:rsid w:val="00233860"/>
    <w:rsid w:val="0023387B"/>
    <w:rsid w:val="002338DA"/>
    <w:rsid w:val="002338F1"/>
    <w:rsid w:val="0023390E"/>
    <w:rsid w:val="0023399F"/>
    <w:rsid w:val="002339E8"/>
    <w:rsid w:val="00233A0D"/>
    <w:rsid w:val="00233A23"/>
    <w:rsid w:val="00233A3A"/>
    <w:rsid w:val="00233AAB"/>
    <w:rsid w:val="00233AAC"/>
    <w:rsid w:val="00233AB7"/>
    <w:rsid w:val="00233B10"/>
    <w:rsid w:val="00233B16"/>
    <w:rsid w:val="00233B28"/>
    <w:rsid w:val="00233C23"/>
    <w:rsid w:val="00233CA7"/>
    <w:rsid w:val="00233CC6"/>
    <w:rsid w:val="00233D1C"/>
    <w:rsid w:val="00233D22"/>
    <w:rsid w:val="00233DE5"/>
    <w:rsid w:val="00233E51"/>
    <w:rsid w:val="00233E68"/>
    <w:rsid w:val="00233E7D"/>
    <w:rsid w:val="00233EB9"/>
    <w:rsid w:val="00233F93"/>
    <w:rsid w:val="00233FE3"/>
    <w:rsid w:val="002340CD"/>
    <w:rsid w:val="00234101"/>
    <w:rsid w:val="0023410B"/>
    <w:rsid w:val="00234190"/>
    <w:rsid w:val="002341A0"/>
    <w:rsid w:val="002341D9"/>
    <w:rsid w:val="00234277"/>
    <w:rsid w:val="002342A2"/>
    <w:rsid w:val="0023432E"/>
    <w:rsid w:val="002343A6"/>
    <w:rsid w:val="002343E7"/>
    <w:rsid w:val="00234447"/>
    <w:rsid w:val="0023452E"/>
    <w:rsid w:val="00234538"/>
    <w:rsid w:val="0023458D"/>
    <w:rsid w:val="00234592"/>
    <w:rsid w:val="002345F6"/>
    <w:rsid w:val="00234604"/>
    <w:rsid w:val="002346CE"/>
    <w:rsid w:val="0023472C"/>
    <w:rsid w:val="00234734"/>
    <w:rsid w:val="00234774"/>
    <w:rsid w:val="00234783"/>
    <w:rsid w:val="002347A1"/>
    <w:rsid w:val="002347F6"/>
    <w:rsid w:val="00234847"/>
    <w:rsid w:val="0023487E"/>
    <w:rsid w:val="002348B4"/>
    <w:rsid w:val="002348BC"/>
    <w:rsid w:val="002348E1"/>
    <w:rsid w:val="0023492F"/>
    <w:rsid w:val="00234954"/>
    <w:rsid w:val="00234988"/>
    <w:rsid w:val="002349BF"/>
    <w:rsid w:val="002349D1"/>
    <w:rsid w:val="002349ED"/>
    <w:rsid w:val="00234A36"/>
    <w:rsid w:val="00234AD9"/>
    <w:rsid w:val="00234ADF"/>
    <w:rsid w:val="00234B42"/>
    <w:rsid w:val="00234B5B"/>
    <w:rsid w:val="00234B89"/>
    <w:rsid w:val="00234B8F"/>
    <w:rsid w:val="00234BF1"/>
    <w:rsid w:val="00234C4F"/>
    <w:rsid w:val="00234CB6"/>
    <w:rsid w:val="00234CF4"/>
    <w:rsid w:val="00234DA6"/>
    <w:rsid w:val="00234DB3"/>
    <w:rsid w:val="00234DB7"/>
    <w:rsid w:val="00234E47"/>
    <w:rsid w:val="00234E54"/>
    <w:rsid w:val="00234EB4"/>
    <w:rsid w:val="00234EFF"/>
    <w:rsid w:val="00234F05"/>
    <w:rsid w:val="00234F1A"/>
    <w:rsid w:val="00234F1C"/>
    <w:rsid w:val="00234F41"/>
    <w:rsid w:val="00234F5D"/>
    <w:rsid w:val="00234F70"/>
    <w:rsid w:val="00234F76"/>
    <w:rsid w:val="00234F9A"/>
    <w:rsid w:val="00234FDA"/>
    <w:rsid w:val="002350A6"/>
    <w:rsid w:val="00235128"/>
    <w:rsid w:val="002351EE"/>
    <w:rsid w:val="0023521F"/>
    <w:rsid w:val="00235228"/>
    <w:rsid w:val="00235235"/>
    <w:rsid w:val="00235282"/>
    <w:rsid w:val="002352C7"/>
    <w:rsid w:val="00235318"/>
    <w:rsid w:val="002353EA"/>
    <w:rsid w:val="00235419"/>
    <w:rsid w:val="002354C5"/>
    <w:rsid w:val="002354DE"/>
    <w:rsid w:val="002354F8"/>
    <w:rsid w:val="002354FE"/>
    <w:rsid w:val="002355A4"/>
    <w:rsid w:val="002355C2"/>
    <w:rsid w:val="0023560F"/>
    <w:rsid w:val="002356A1"/>
    <w:rsid w:val="002356E0"/>
    <w:rsid w:val="00235706"/>
    <w:rsid w:val="00235751"/>
    <w:rsid w:val="0023577F"/>
    <w:rsid w:val="0023578C"/>
    <w:rsid w:val="002357BB"/>
    <w:rsid w:val="002357CD"/>
    <w:rsid w:val="002357E2"/>
    <w:rsid w:val="0023588B"/>
    <w:rsid w:val="00235895"/>
    <w:rsid w:val="002358BA"/>
    <w:rsid w:val="002358BE"/>
    <w:rsid w:val="00235905"/>
    <w:rsid w:val="0023593F"/>
    <w:rsid w:val="00235950"/>
    <w:rsid w:val="002359AB"/>
    <w:rsid w:val="002359E7"/>
    <w:rsid w:val="00235A12"/>
    <w:rsid w:val="00235A15"/>
    <w:rsid w:val="00235A26"/>
    <w:rsid w:val="00235A65"/>
    <w:rsid w:val="00235B20"/>
    <w:rsid w:val="00235B65"/>
    <w:rsid w:val="00235B98"/>
    <w:rsid w:val="00235BAE"/>
    <w:rsid w:val="00235BB0"/>
    <w:rsid w:val="00235BB6"/>
    <w:rsid w:val="00235BB8"/>
    <w:rsid w:val="00235BBE"/>
    <w:rsid w:val="00235C1C"/>
    <w:rsid w:val="00235C23"/>
    <w:rsid w:val="00235D38"/>
    <w:rsid w:val="00235DBF"/>
    <w:rsid w:val="00235E2E"/>
    <w:rsid w:val="00235E63"/>
    <w:rsid w:val="00235E9B"/>
    <w:rsid w:val="00235EA1"/>
    <w:rsid w:val="00235ED8"/>
    <w:rsid w:val="00235EDC"/>
    <w:rsid w:val="00235F22"/>
    <w:rsid w:val="00235F4B"/>
    <w:rsid w:val="00235F60"/>
    <w:rsid w:val="00235FBD"/>
    <w:rsid w:val="00236005"/>
    <w:rsid w:val="0023607C"/>
    <w:rsid w:val="0023612A"/>
    <w:rsid w:val="0023615B"/>
    <w:rsid w:val="0023618F"/>
    <w:rsid w:val="002361D1"/>
    <w:rsid w:val="002361D2"/>
    <w:rsid w:val="002361F8"/>
    <w:rsid w:val="00236246"/>
    <w:rsid w:val="0023624B"/>
    <w:rsid w:val="00236266"/>
    <w:rsid w:val="00236314"/>
    <w:rsid w:val="00236356"/>
    <w:rsid w:val="002363E8"/>
    <w:rsid w:val="00236434"/>
    <w:rsid w:val="0023643E"/>
    <w:rsid w:val="002364B4"/>
    <w:rsid w:val="002364E3"/>
    <w:rsid w:val="002364FB"/>
    <w:rsid w:val="00236525"/>
    <w:rsid w:val="0023652D"/>
    <w:rsid w:val="00236580"/>
    <w:rsid w:val="002365BF"/>
    <w:rsid w:val="002365FF"/>
    <w:rsid w:val="00236614"/>
    <w:rsid w:val="0023663D"/>
    <w:rsid w:val="0023663F"/>
    <w:rsid w:val="002366D6"/>
    <w:rsid w:val="00236776"/>
    <w:rsid w:val="00236795"/>
    <w:rsid w:val="002367A4"/>
    <w:rsid w:val="002367F5"/>
    <w:rsid w:val="00236805"/>
    <w:rsid w:val="00236811"/>
    <w:rsid w:val="0023685C"/>
    <w:rsid w:val="0023687C"/>
    <w:rsid w:val="002368E3"/>
    <w:rsid w:val="0023692D"/>
    <w:rsid w:val="00236977"/>
    <w:rsid w:val="002369C7"/>
    <w:rsid w:val="00236A17"/>
    <w:rsid w:val="00236A56"/>
    <w:rsid w:val="00236A6B"/>
    <w:rsid w:val="00236AE5"/>
    <w:rsid w:val="00236AFB"/>
    <w:rsid w:val="00236C11"/>
    <w:rsid w:val="00236C1E"/>
    <w:rsid w:val="00236C75"/>
    <w:rsid w:val="00236D27"/>
    <w:rsid w:val="00236DB8"/>
    <w:rsid w:val="00236DE1"/>
    <w:rsid w:val="00236DFE"/>
    <w:rsid w:val="00236E21"/>
    <w:rsid w:val="00236E5A"/>
    <w:rsid w:val="00236E73"/>
    <w:rsid w:val="00236F1C"/>
    <w:rsid w:val="00236F60"/>
    <w:rsid w:val="00236F67"/>
    <w:rsid w:val="00236F82"/>
    <w:rsid w:val="00236F87"/>
    <w:rsid w:val="00236FB7"/>
    <w:rsid w:val="00236FC0"/>
    <w:rsid w:val="00237055"/>
    <w:rsid w:val="002370C6"/>
    <w:rsid w:val="002370EE"/>
    <w:rsid w:val="00237157"/>
    <w:rsid w:val="00237167"/>
    <w:rsid w:val="00237184"/>
    <w:rsid w:val="00237188"/>
    <w:rsid w:val="002371C4"/>
    <w:rsid w:val="002371C8"/>
    <w:rsid w:val="00237276"/>
    <w:rsid w:val="00237289"/>
    <w:rsid w:val="002372A6"/>
    <w:rsid w:val="0023735D"/>
    <w:rsid w:val="002373E6"/>
    <w:rsid w:val="00237400"/>
    <w:rsid w:val="0023754A"/>
    <w:rsid w:val="00237593"/>
    <w:rsid w:val="00237646"/>
    <w:rsid w:val="00237652"/>
    <w:rsid w:val="00237723"/>
    <w:rsid w:val="00237786"/>
    <w:rsid w:val="0023781F"/>
    <w:rsid w:val="00237841"/>
    <w:rsid w:val="0023784C"/>
    <w:rsid w:val="0023788D"/>
    <w:rsid w:val="0023794F"/>
    <w:rsid w:val="00237955"/>
    <w:rsid w:val="0023795A"/>
    <w:rsid w:val="00237992"/>
    <w:rsid w:val="00237A08"/>
    <w:rsid w:val="00237A26"/>
    <w:rsid w:val="00237A3B"/>
    <w:rsid w:val="00237A41"/>
    <w:rsid w:val="00237A6D"/>
    <w:rsid w:val="00237AA0"/>
    <w:rsid w:val="00237AB3"/>
    <w:rsid w:val="00237B07"/>
    <w:rsid w:val="00237B32"/>
    <w:rsid w:val="00237B51"/>
    <w:rsid w:val="00237B76"/>
    <w:rsid w:val="00237BA2"/>
    <w:rsid w:val="00237BB1"/>
    <w:rsid w:val="00237BBA"/>
    <w:rsid w:val="00237C00"/>
    <w:rsid w:val="00237C07"/>
    <w:rsid w:val="00237C23"/>
    <w:rsid w:val="00237C2E"/>
    <w:rsid w:val="00237C38"/>
    <w:rsid w:val="00237C6C"/>
    <w:rsid w:val="00237C89"/>
    <w:rsid w:val="00237CA7"/>
    <w:rsid w:val="00237CBC"/>
    <w:rsid w:val="00237CC2"/>
    <w:rsid w:val="00237CE4"/>
    <w:rsid w:val="00237D03"/>
    <w:rsid w:val="00237DAA"/>
    <w:rsid w:val="00237DBA"/>
    <w:rsid w:val="00237E00"/>
    <w:rsid w:val="00237E33"/>
    <w:rsid w:val="00237E35"/>
    <w:rsid w:val="00237F22"/>
    <w:rsid w:val="00237F28"/>
    <w:rsid w:val="00237F90"/>
    <w:rsid w:val="00237FB1"/>
    <w:rsid w:val="00237FBE"/>
    <w:rsid w:val="00240036"/>
    <w:rsid w:val="00240086"/>
    <w:rsid w:val="00240127"/>
    <w:rsid w:val="00240185"/>
    <w:rsid w:val="00240191"/>
    <w:rsid w:val="002401D9"/>
    <w:rsid w:val="002401ED"/>
    <w:rsid w:val="002401F0"/>
    <w:rsid w:val="002401FF"/>
    <w:rsid w:val="0024020F"/>
    <w:rsid w:val="00240226"/>
    <w:rsid w:val="0024024A"/>
    <w:rsid w:val="00240273"/>
    <w:rsid w:val="00240312"/>
    <w:rsid w:val="00240407"/>
    <w:rsid w:val="00240412"/>
    <w:rsid w:val="00240413"/>
    <w:rsid w:val="00240448"/>
    <w:rsid w:val="00240458"/>
    <w:rsid w:val="00240532"/>
    <w:rsid w:val="0024056B"/>
    <w:rsid w:val="0024058F"/>
    <w:rsid w:val="00240601"/>
    <w:rsid w:val="00240615"/>
    <w:rsid w:val="0024063A"/>
    <w:rsid w:val="00240692"/>
    <w:rsid w:val="002406CD"/>
    <w:rsid w:val="002406EA"/>
    <w:rsid w:val="002406F3"/>
    <w:rsid w:val="00240734"/>
    <w:rsid w:val="00240736"/>
    <w:rsid w:val="00240750"/>
    <w:rsid w:val="0024076F"/>
    <w:rsid w:val="00240779"/>
    <w:rsid w:val="00240782"/>
    <w:rsid w:val="0024079A"/>
    <w:rsid w:val="002407A3"/>
    <w:rsid w:val="002408DC"/>
    <w:rsid w:val="00240987"/>
    <w:rsid w:val="002409AD"/>
    <w:rsid w:val="00240A64"/>
    <w:rsid w:val="00240A7B"/>
    <w:rsid w:val="00240BCD"/>
    <w:rsid w:val="00240BD4"/>
    <w:rsid w:val="00240CC5"/>
    <w:rsid w:val="00240CC6"/>
    <w:rsid w:val="00240CE4"/>
    <w:rsid w:val="00240D1D"/>
    <w:rsid w:val="00240D5F"/>
    <w:rsid w:val="00240D67"/>
    <w:rsid w:val="00240D72"/>
    <w:rsid w:val="00240DF7"/>
    <w:rsid w:val="00240E08"/>
    <w:rsid w:val="00240E5C"/>
    <w:rsid w:val="00240EB3"/>
    <w:rsid w:val="00240EDD"/>
    <w:rsid w:val="00240EFD"/>
    <w:rsid w:val="00240F88"/>
    <w:rsid w:val="00241072"/>
    <w:rsid w:val="0024108A"/>
    <w:rsid w:val="0024109B"/>
    <w:rsid w:val="00241101"/>
    <w:rsid w:val="00241104"/>
    <w:rsid w:val="00241178"/>
    <w:rsid w:val="0024121C"/>
    <w:rsid w:val="00241262"/>
    <w:rsid w:val="00241265"/>
    <w:rsid w:val="0024128A"/>
    <w:rsid w:val="00241296"/>
    <w:rsid w:val="00241346"/>
    <w:rsid w:val="00241369"/>
    <w:rsid w:val="0024137B"/>
    <w:rsid w:val="0024139D"/>
    <w:rsid w:val="002413DD"/>
    <w:rsid w:val="0024142E"/>
    <w:rsid w:val="0024146B"/>
    <w:rsid w:val="00241472"/>
    <w:rsid w:val="002414FF"/>
    <w:rsid w:val="002415AE"/>
    <w:rsid w:val="0024164C"/>
    <w:rsid w:val="002416B7"/>
    <w:rsid w:val="002417CE"/>
    <w:rsid w:val="00241864"/>
    <w:rsid w:val="0024187E"/>
    <w:rsid w:val="00241891"/>
    <w:rsid w:val="00241898"/>
    <w:rsid w:val="002418BC"/>
    <w:rsid w:val="00241928"/>
    <w:rsid w:val="00241940"/>
    <w:rsid w:val="00241963"/>
    <w:rsid w:val="0024199A"/>
    <w:rsid w:val="002419B4"/>
    <w:rsid w:val="00241A22"/>
    <w:rsid w:val="00241A28"/>
    <w:rsid w:val="00241A63"/>
    <w:rsid w:val="00241A90"/>
    <w:rsid w:val="00241AAF"/>
    <w:rsid w:val="00241B30"/>
    <w:rsid w:val="00241B32"/>
    <w:rsid w:val="00241BBF"/>
    <w:rsid w:val="00241BC6"/>
    <w:rsid w:val="00241BE3"/>
    <w:rsid w:val="00241C06"/>
    <w:rsid w:val="00241C33"/>
    <w:rsid w:val="00241C61"/>
    <w:rsid w:val="00241CA8"/>
    <w:rsid w:val="00241CD4"/>
    <w:rsid w:val="00241D21"/>
    <w:rsid w:val="00241D4D"/>
    <w:rsid w:val="00241D55"/>
    <w:rsid w:val="00241DC7"/>
    <w:rsid w:val="00241DEF"/>
    <w:rsid w:val="00241E45"/>
    <w:rsid w:val="00241E83"/>
    <w:rsid w:val="00241EA1"/>
    <w:rsid w:val="00241EBD"/>
    <w:rsid w:val="00241ED5"/>
    <w:rsid w:val="00241F6E"/>
    <w:rsid w:val="00241F8B"/>
    <w:rsid w:val="00241F9A"/>
    <w:rsid w:val="00241FE5"/>
    <w:rsid w:val="00242000"/>
    <w:rsid w:val="00242009"/>
    <w:rsid w:val="00242054"/>
    <w:rsid w:val="00242055"/>
    <w:rsid w:val="002420BF"/>
    <w:rsid w:val="002420C2"/>
    <w:rsid w:val="002420F2"/>
    <w:rsid w:val="002420FD"/>
    <w:rsid w:val="0024216C"/>
    <w:rsid w:val="002421A9"/>
    <w:rsid w:val="002421FB"/>
    <w:rsid w:val="00242203"/>
    <w:rsid w:val="00242238"/>
    <w:rsid w:val="00242246"/>
    <w:rsid w:val="0024227D"/>
    <w:rsid w:val="00242284"/>
    <w:rsid w:val="0024228C"/>
    <w:rsid w:val="002422EC"/>
    <w:rsid w:val="00242319"/>
    <w:rsid w:val="0024236F"/>
    <w:rsid w:val="002423C0"/>
    <w:rsid w:val="00242432"/>
    <w:rsid w:val="0024249A"/>
    <w:rsid w:val="002424B2"/>
    <w:rsid w:val="002424C2"/>
    <w:rsid w:val="002424FF"/>
    <w:rsid w:val="00242546"/>
    <w:rsid w:val="0024257B"/>
    <w:rsid w:val="002425C3"/>
    <w:rsid w:val="00242641"/>
    <w:rsid w:val="00242671"/>
    <w:rsid w:val="0024268F"/>
    <w:rsid w:val="002426D5"/>
    <w:rsid w:val="002426DB"/>
    <w:rsid w:val="002426F4"/>
    <w:rsid w:val="00242754"/>
    <w:rsid w:val="0024276C"/>
    <w:rsid w:val="0024276D"/>
    <w:rsid w:val="002428AD"/>
    <w:rsid w:val="002428F0"/>
    <w:rsid w:val="0024297D"/>
    <w:rsid w:val="0024297F"/>
    <w:rsid w:val="00242983"/>
    <w:rsid w:val="00242999"/>
    <w:rsid w:val="002429A9"/>
    <w:rsid w:val="00242A06"/>
    <w:rsid w:val="00242A60"/>
    <w:rsid w:val="00242AC1"/>
    <w:rsid w:val="00242AF6"/>
    <w:rsid w:val="00242B06"/>
    <w:rsid w:val="00242B19"/>
    <w:rsid w:val="00242B3D"/>
    <w:rsid w:val="00242B59"/>
    <w:rsid w:val="00242C5C"/>
    <w:rsid w:val="00242D0A"/>
    <w:rsid w:val="00242D6D"/>
    <w:rsid w:val="00242D79"/>
    <w:rsid w:val="00242DB1"/>
    <w:rsid w:val="00242E03"/>
    <w:rsid w:val="00242E11"/>
    <w:rsid w:val="00242F69"/>
    <w:rsid w:val="00242F8A"/>
    <w:rsid w:val="00242FD3"/>
    <w:rsid w:val="00242FDF"/>
    <w:rsid w:val="00243040"/>
    <w:rsid w:val="00243052"/>
    <w:rsid w:val="0024305F"/>
    <w:rsid w:val="002430BC"/>
    <w:rsid w:val="002430BD"/>
    <w:rsid w:val="002430DD"/>
    <w:rsid w:val="002430FB"/>
    <w:rsid w:val="00243145"/>
    <w:rsid w:val="00243152"/>
    <w:rsid w:val="00243198"/>
    <w:rsid w:val="002431B6"/>
    <w:rsid w:val="0024320D"/>
    <w:rsid w:val="0024325C"/>
    <w:rsid w:val="002432EB"/>
    <w:rsid w:val="002432ED"/>
    <w:rsid w:val="002432F2"/>
    <w:rsid w:val="00243316"/>
    <w:rsid w:val="00243331"/>
    <w:rsid w:val="0024334A"/>
    <w:rsid w:val="002433D1"/>
    <w:rsid w:val="002433E8"/>
    <w:rsid w:val="00243433"/>
    <w:rsid w:val="00243438"/>
    <w:rsid w:val="0024348D"/>
    <w:rsid w:val="002434DA"/>
    <w:rsid w:val="002434EB"/>
    <w:rsid w:val="00243520"/>
    <w:rsid w:val="0024357C"/>
    <w:rsid w:val="002435C0"/>
    <w:rsid w:val="002435F7"/>
    <w:rsid w:val="00243633"/>
    <w:rsid w:val="00243659"/>
    <w:rsid w:val="00243664"/>
    <w:rsid w:val="0024368B"/>
    <w:rsid w:val="002436F2"/>
    <w:rsid w:val="0024374A"/>
    <w:rsid w:val="0024376A"/>
    <w:rsid w:val="00243793"/>
    <w:rsid w:val="0024379B"/>
    <w:rsid w:val="002437CE"/>
    <w:rsid w:val="002437D2"/>
    <w:rsid w:val="0024380E"/>
    <w:rsid w:val="00243817"/>
    <w:rsid w:val="0024382D"/>
    <w:rsid w:val="0024382F"/>
    <w:rsid w:val="00243891"/>
    <w:rsid w:val="002438E9"/>
    <w:rsid w:val="0024393F"/>
    <w:rsid w:val="002439E4"/>
    <w:rsid w:val="00243A28"/>
    <w:rsid w:val="00243A63"/>
    <w:rsid w:val="00243A7C"/>
    <w:rsid w:val="00243A8E"/>
    <w:rsid w:val="00243ADE"/>
    <w:rsid w:val="00243B19"/>
    <w:rsid w:val="00243B1D"/>
    <w:rsid w:val="00243B47"/>
    <w:rsid w:val="00243B6C"/>
    <w:rsid w:val="00243BA0"/>
    <w:rsid w:val="00243BF3"/>
    <w:rsid w:val="00243C56"/>
    <w:rsid w:val="00243C60"/>
    <w:rsid w:val="00243C6C"/>
    <w:rsid w:val="00243D40"/>
    <w:rsid w:val="00243D58"/>
    <w:rsid w:val="00243D92"/>
    <w:rsid w:val="00243DB1"/>
    <w:rsid w:val="00243DEF"/>
    <w:rsid w:val="00243E49"/>
    <w:rsid w:val="00243EAF"/>
    <w:rsid w:val="00243EEF"/>
    <w:rsid w:val="00243EFE"/>
    <w:rsid w:val="00243F65"/>
    <w:rsid w:val="00244067"/>
    <w:rsid w:val="0024414B"/>
    <w:rsid w:val="0024418E"/>
    <w:rsid w:val="00244202"/>
    <w:rsid w:val="00244220"/>
    <w:rsid w:val="0024425E"/>
    <w:rsid w:val="0024427E"/>
    <w:rsid w:val="00244285"/>
    <w:rsid w:val="00244296"/>
    <w:rsid w:val="00244337"/>
    <w:rsid w:val="00244390"/>
    <w:rsid w:val="002443AD"/>
    <w:rsid w:val="002443CE"/>
    <w:rsid w:val="002443D7"/>
    <w:rsid w:val="0024442E"/>
    <w:rsid w:val="00244489"/>
    <w:rsid w:val="002444A4"/>
    <w:rsid w:val="002444AA"/>
    <w:rsid w:val="002444B2"/>
    <w:rsid w:val="002444B6"/>
    <w:rsid w:val="002444D3"/>
    <w:rsid w:val="002444DF"/>
    <w:rsid w:val="002444FE"/>
    <w:rsid w:val="0024450F"/>
    <w:rsid w:val="00244513"/>
    <w:rsid w:val="00244538"/>
    <w:rsid w:val="002445B1"/>
    <w:rsid w:val="002445C7"/>
    <w:rsid w:val="00244618"/>
    <w:rsid w:val="002446DF"/>
    <w:rsid w:val="0024471E"/>
    <w:rsid w:val="00244729"/>
    <w:rsid w:val="0024476A"/>
    <w:rsid w:val="0024478A"/>
    <w:rsid w:val="00244896"/>
    <w:rsid w:val="002448AE"/>
    <w:rsid w:val="0024492B"/>
    <w:rsid w:val="00244984"/>
    <w:rsid w:val="0024499F"/>
    <w:rsid w:val="002449CE"/>
    <w:rsid w:val="00244A25"/>
    <w:rsid w:val="00244A56"/>
    <w:rsid w:val="00244A5F"/>
    <w:rsid w:val="00244A61"/>
    <w:rsid w:val="00244B0C"/>
    <w:rsid w:val="00244B59"/>
    <w:rsid w:val="00244B90"/>
    <w:rsid w:val="00244B97"/>
    <w:rsid w:val="00244BA7"/>
    <w:rsid w:val="00244BBB"/>
    <w:rsid w:val="00244CE2"/>
    <w:rsid w:val="00244D07"/>
    <w:rsid w:val="00244D18"/>
    <w:rsid w:val="00244D25"/>
    <w:rsid w:val="00244D45"/>
    <w:rsid w:val="00244D53"/>
    <w:rsid w:val="00244DBF"/>
    <w:rsid w:val="00244DC3"/>
    <w:rsid w:val="00244E5F"/>
    <w:rsid w:val="00244E93"/>
    <w:rsid w:val="00244EFD"/>
    <w:rsid w:val="00244EFE"/>
    <w:rsid w:val="00244FBA"/>
    <w:rsid w:val="00245013"/>
    <w:rsid w:val="0024501C"/>
    <w:rsid w:val="0024508B"/>
    <w:rsid w:val="002450A6"/>
    <w:rsid w:val="0024512C"/>
    <w:rsid w:val="00245135"/>
    <w:rsid w:val="0024515E"/>
    <w:rsid w:val="0024516B"/>
    <w:rsid w:val="002451AF"/>
    <w:rsid w:val="00245203"/>
    <w:rsid w:val="00245211"/>
    <w:rsid w:val="0024524F"/>
    <w:rsid w:val="0024525E"/>
    <w:rsid w:val="00245262"/>
    <w:rsid w:val="002452BB"/>
    <w:rsid w:val="00245305"/>
    <w:rsid w:val="00245339"/>
    <w:rsid w:val="0024533D"/>
    <w:rsid w:val="00245379"/>
    <w:rsid w:val="00245385"/>
    <w:rsid w:val="002453CB"/>
    <w:rsid w:val="00245406"/>
    <w:rsid w:val="00245456"/>
    <w:rsid w:val="0024546A"/>
    <w:rsid w:val="002454CC"/>
    <w:rsid w:val="0024553E"/>
    <w:rsid w:val="0024554A"/>
    <w:rsid w:val="002455B0"/>
    <w:rsid w:val="002455C9"/>
    <w:rsid w:val="0024562E"/>
    <w:rsid w:val="00245637"/>
    <w:rsid w:val="0024563C"/>
    <w:rsid w:val="00245747"/>
    <w:rsid w:val="0024574A"/>
    <w:rsid w:val="002457E2"/>
    <w:rsid w:val="002457E8"/>
    <w:rsid w:val="0024580C"/>
    <w:rsid w:val="00245810"/>
    <w:rsid w:val="00245839"/>
    <w:rsid w:val="00245845"/>
    <w:rsid w:val="00245855"/>
    <w:rsid w:val="0024585C"/>
    <w:rsid w:val="002458C7"/>
    <w:rsid w:val="002458EA"/>
    <w:rsid w:val="002458EC"/>
    <w:rsid w:val="0024593C"/>
    <w:rsid w:val="00245956"/>
    <w:rsid w:val="00245963"/>
    <w:rsid w:val="00245994"/>
    <w:rsid w:val="002459C0"/>
    <w:rsid w:val="002459E4"/>
    <w:rsid w:val="002459E5"/>
    <w:rsid w:val="00245A0F"/>
    <w:rsid w:val="00245A24"/>
    <w:rsid w:val="00245A3C"/>
    <w:rsid w:val="00245A44"/>
    <w:rsid w:val="00245AF7"/>
    <w:rsid w:val="00245B0B"/>
    <w:rsid w:val="00245B3A"/>
    <w:rsid w:val="00245B63"/>
    <w:rsid w:val="00245C67"/>
    <w:rsid w:val="00245C9E"/>
    <w:rsid w:val="00245CF2"/>
    <w:rsid w:val="00245D6B"/>
    <w:rsid w:val="00245D93"/>
    <w:rsid w:val="00245F0D"/>
    <w:rsid w:val="00245F7A"/>
    <w:rsid w:val="002460DD"/>
    <w:rsid w:val="0024613B"/>
    <w:rsid w:val="00246160"/>
    <w:rsid w:val="002461DC"/>
    <w:rsid w:val="00246252"/>
    <w:rsid w:val="0024634F"/>
    <w:rsid w:val="00246360"/>
    <w:rsid w:val="00246363"/>
    <w:rsid w:val="002463E8"/>
    <w:rsid w:val="002464D8"/>
    <w:rsid w:val="00246560"/>
    <w:rsid w:val="0024659D"/>
    <w:rsid w:val="002465EF"/>
    <w:rsid w:val="00246600"/>
    <w:rsid w:val="00246611"/>
    <w:rsid w:val="00246650"/>
    <w:rsid w:val="002466DB"/>
    <w:rsid w:val="002466FE"/>
    <w:rsid w:val="00246712"/>
    <w:rsid w:val="0024673A"/>
    <w:rsid w:val="00246785"/>
    <w:rsid w:val="002467A9"/>
    <w:rsid w:val="002467B9"/>
    <w:rsid w:val="002467E6"/>
    <w:rsid w:val="00246817"/>
    <w:rsid w:val="0024686A"/>
    <w:rsid w:val="002468A0"/>
    <w:rsid w:val="002468AD"/>
    <w:rsid w:val="002468CE"/>
    <w:rsid w:val="00246952"/>
    <w:rsid w:val="00246995"/>
    <w:rsid w:val="002469D3"/>
    <w:rsid w:val="00246A03"/>
    <w:rsid w:val="00246A05"/>
    <w:rsid w:val="00246A49"/>
    <w:rsid w:val="00246A5B"/>
    <w:rsid w:val="00246A95"/>
    <w:rsid w:val="00246AAD"/>
    <w:rsid w:val="00246C22"/>
    <w:rsid w:val="00246C61"/>
    <w:rsid w:val="00246C69"/>
    <w:rsid w:val="00246C6E"/>
    <w:rsid w:val="00246CBC"/>
    <w:rsid w:val="00246D06"/>
    <w:rsid w:val="00246D14"/>
    <w:rsid w:val="00246D8A"/>
    <w:rsid w:val="00246E1E"/>
    <w:rsid w:val="00246E87"/>
    <w:rsid w:val="00246E98"/>
    <w:rsid w:val="002470AD"/>
    <w:rsid w:val="002470CF"/>
    <w:rsid w:val="002470E6"/>
    <w:rsid w:val="00247128"/>
    <w:rsid w:val="0024714F"/>
    <w:rsid w:val="00247150"/>
    <w:rsid w:val="0024716B"/>
    <w:rsid w:val="00247176"/>
    <w:rsid w:val="002471A3"/>
    <w:rsid w:val="002471DB"/>
    <w:rsid w:val="00247203"/>
    <w:rsid w:val="00247243"/>
    <w:rsid w:val="0024739A"/>
    <w:rsid w:val="002473B6"/>
    <w:rsid w:val="0024740A"/>
    <w:rsid w:val="0024746E"/>
    <w:rsid w:val="002474F5"/>
    <w:rsid w:val="002474FE"/>
    <w:rsid w:val="0024757E"/>
    <w:rsid w:val="0024765A"/>
    <w:rsid w:val="00247669"/>
    <w:rsid w:val="00247691"/>
    <w:rsid w:val="00247698"/>
    <w:rsid w:val="00247707"/>
    <w:rsid w:val="0024780C"/>
    <w:rsid w:val="0024781D"/>
    <w:rsid w:val="002478AA"/>
    <w:rsid w:val="002478D2"/>
    <w:rsid w:val="002478EF"/>
    <w:rsid w:val="00247905"/>
    <w:rsid w:val="00247960"/>
    <w:rsid w:val="00247963"/>
    <w:rsid w:val="002479AD"/>
    <w:rsid w:val="00247A3B"/>
    <w:rsid w:val="00247A50"/>
    <w:rsid w:val="00247A9F"/>
    <w:rsid w:val="00247AE9"/>
    <w:rsid w:val="00247B74"/>
    <w:rsid w:val="00247BBB"/>
    <w:rsid w:val="00247C4A"/>
    <w:rsid w:val="00247C54"/>
    <w:rsid w:val="00247CCA"/>
    <w:rsid w:val="00247CD2"/>
    <w:rsid w:val="00247CE2"/>
    <w:rsid w:val="00247DF0"/>
    <w:rsid w:val="00247E38"/>
    <w:rsid w:val="00247E52"/>
    <w:rsid w:val="00247EA4"/>
    <w:rsid w:val="00247EFC"/>
    <w:rsid w:val="00247F23"/>
    <w:rsid w:val="00247F37"/>
    <w:rsid w:val="00247F80"/>
    <w:rsid w:val="00250017"/>
    <w:rsid w:val="0025002A"/>
    <w:rsid w:val="00250065"/>
    <w:rsid w:val="002500C5"/>
    <w:rsid w:val="002500D8"/>
    <w:rsid w:val="002500E8"/>
    <w:rsid w:val="0025010F"/>
    <w:rsid w:val="0025014A"/>
    <w:rsid w:val="0025016C"/>
    <w:rsid w:val="00250173"/>
    <w:rsid w:val="002501A7"/>
    <w:rsid w:val="00250206"/>
    <w:rsid w:val="002502A0"/>
    <w:rsid w:val="002502E3"/>
    <w:rsid w:val="002502E7"/>
    <w:rsid w:val="00250368"/>
    <w:rsid w:val="00250374"/>
    <w:rsid w:val="0025038B"/>
    <w:rsid w:val="0025038E"/>
    <w:rsid w:val="00250390"/>
    <w:rsid w:val="00250395"/>
    <w:rsid w:val="00250439"/>
    <w:rsid w:val="00250482"/>
    <w:rsid w:val="00250494"/>
    <w:rsid w:val="002504B9"/>
    <w:rsid w:val="002504BF"/>
    <w:rsid w:val="002504C2"/>
    <w:rsid w:val="002504C9"/>
    <w:rsid w:val="002504DB"/>
    <w:rsid w:val="002504E0"/>
    <w:rsid w:val="00250533"/>
    <w:rsid w:val="0025054F"/>
    <w:rsid w:val="0025057D"/>
    <w:rsid w:val="002505C9"/>
    <w:rsid w:val="002505D9"/>
    <w:rsid w:val="002505ED"/>
    <w:rsid w:val="0025062A"/>
    <w:rsid w:val="00250668"/>
    <w:rsid w:val="002506A7"/>
    <w:rsid w:val="00250746"/>
    <w:rsid w:val="00250756"/>
    <w:rsid w:val="002507B1"/>
    <w:rsid w:val="002507BF"/>
    <w:rsid w:val="0025080B"/>
    <w:rsid w:val="002508C2"/>
    <w:rsid w:val="002508D0"/>
    <w:rsid w:val="00250902"/>
    <w:rsid w:val="00250922"/>
    <w:rsid w:val="0025093A"/>
    <w:rsid w:val="0025098F"/>
    <w:rsid w:val="002509AE"/>
    <w:rsid w:val="002509B6"/>
    <w:rsid w:val="002509C8"/>
    <w:rsid w:val="00250A07"/>
    <w:rsid w:val="00250A61"/>
    <w:rsid w:val="00250B41"/>
    <w:rsid w:val="00250B7A"/>
    <w:rsid w:val="00250BF8"/>
    <w:rsid w:val="00250C0C"/>
    <w:rsid w:val="00250C22"/>
    <w:rsid w:val="00250C36"/>
    <w:rsid w:val="00250C41"/>
    <w:rsid w:val="00250CC4"/>
    <w:rsid w:val="00250CC9"/>
    <w:rsid w:val="00250D15"/>
    <w:rsid w:val="00250DA3"/>
    <w:rsid w:val="00250DC0"/>
    <w:rsid w:val="00250DEF"/>
    <w:rsid w:val="00250EE4"/>
    <w:rsid w:val="00250EF6"/>
    <w:rsid w:val="00250F38"/>
    <w:rsid w:val="00250F3A"/>
    <w:rsid w:val="00250F57"/>
    <w:rsid w:val="00250F5E"/>
    <w:rsid w:val="00250F6A"/>
    <w:rsid w:val="00250F96"/>
    <w:rsid w:val="00250FC4"/>
    <w:rsid w:val="00250FF4"/>
    <w:rsid w:val="00250FFF"/>
    <w:rsid w:val="0025102A"/>
    <w:rsid w:val="0025105F"/>
    <w:rsid w:val="002510DD"/>
    <w:rsid w:val="002510EA"/>
    <w:rsid w:val="00251187"/>
    <w:rsid w:val="002511BE"/>
    <w:rsid w:val="002511EC"/>
    <w:rsid w:val="00251287"/>
    <w:rsid w:val="00251290"/>
    <w:rsid w:val="0025129F"/>
    <w:rsid w:val="002512C4"/>
    <w:rsid w:val="00251305"/>
    <w:rsid w:val="0025132C"/>
    <w:rsid w:val="0025133C"/>
    <w:rsid w:val="0025133E"/>
    <w:rsid w:val="0025134B"/>
    <w:rsid w:val="0025134F"/>
    <w:rsid w:val="0025135C"/>
    <w:rsid w:val="0025138C"/>
    <w:rsid w:val="002513C4"/>
    <w:rsid w:val="002513F8"/>
    <w:rsid w:val="00251452"/>
    <w:rsid w:val="00251474"/>
    <w:rsid w:val="002514D9"/>
    <w:rsid w:val="0025153F"/>
    <w:rsid w:val="00251583"/>
    <w:rsid w:val="002515DC"/>
    <w:rsid w:val="00251667"/>
    <w:rsid w:val="002516EF"/>
    <w:rsid w:val="00251770"/>
    <w:rsid w:val="00251778"/>
    <w:rsid w:val="002517A0"/>
    <w:rsid w:val="002517B7"/>
    <w:rsid w:val="00251855"/>
    <w:rsid w:val="002518E4"/>
    <w:rsid w:val="0025196E"/>
    <w:rsid w:val="00251990"/>
    <w:rsid w:val="002519D8"/>
    <w:rsid w:val="002519E7"/>
    <w:rsid w:val="00251A76"/>
    <w:rsid w:val="00251A77"/>
    <w:rsid w:val="00251A7C"/>
    <w:rsid w:val="00251AE3"/>
    <w:rsid w:val="00251AEA"/>
    <w:rsid w:val="00251B11"/>
    <w:rsid w:val="00251B18"/>
    <w:rsid w:val="00251B83"/>
    <w:rsid w:val="00251BFB"/>
    <w:rsid w:val="00251C1A"/>
    <w:rsid w:val="00251C33"/>
    <w:rsid w:val="00251C45"/>
    <w:rsid w:val="00251C58"/>
    <w:rsid w:val="00251CE4"/>
    <w:rsid w:val="00251D64"/>
    <w:rsid w:val="00251DB3"/>
    <w:rsid w:val="00251DCA"/>
    <w:rsid w:val="00251DDA"/>
    <w:rsid w:val="00251E7B"/>
    <w:rsid w:val="00251E87"/>
    <w:rsid w:val="00251EA9"/>
    <w:rsid w:val="00251EAB"/>
    <w:rsid w:val="00251F14"/>
    <w:rsid w:val="00251F53"/>
    <w:rsid w:val="00251FDD"/>
    <w:rsid w:val="00252024"/>
    <w:rsid w:val="00252032"/>
    <w:rsid w:val="00252066"/>
    <w:rsid w:val="00252072"/>
    <w:rsid w:val="002521CA"/>
    <w:rsid w:val="00252291"/>
    <w:rsid w:val="002522F2"/>
    <w:rsid w:val="0025234C"/>
    <w:rsid w:val="0025241E"/>
    <w:rsid w:val="0025244B"/>
    <w:rsid w:val="00252491"/>
    <w:rsid w:val="002524EC"/>
    <w:rsid w:val="0025254F"/>
    <w:rsid w:val="002525CF"/>
    <w:rsid w:val="002525EC"/>
    <w:rsid w:val="0025260E"/>
    <w:rsid w:val="00252721"/>
    <w:rsid w:val="0025275F"/>
    <w:rsid w:val="00252770"/>
    <w:rsid w:val="00252790"/>
    <w:rsid w:val="002527B1"/>
    <w:rsid w:val="002527B9"/>
    <w:rsid w:val="00252811"/>
    <w:rsid w:val="0025285E"/>
    <w:rsid w:val="00252883"/>
    <w:rsid w:val="00252888"/>
    <w:rsid w:val="002528BF"/>
    <w:rsid w:val="00252903"/>
    <w:rsid w:val="00252997"/>
    <w:rsid w:val="002529C1"/>
    <w:rsid w:val="002529D9"/>
    <w:rsid w:val="002529DC"/>
    <w:rsid w:val="002529FD"/>
    <w:rsid w:val="00252A5E"/>
    <w:rsid w:val="00252A74"/>
    <w:rsid w:val="00252A83"/>
    <w:rsid w:val="00252AB5"/>
    <w:rsid w:val="00252B26"/>
    <w:rsid w:val="00252B6A"/>
    <w:rsid w:val="00252BAD"/>
    <w:rsid w:val="00252BB8"/>
    <w:rsid w:val="00252BFC"/>
    <w:rsid w:val="00252C6E"/>
    <w:rsid w:val="00252CA0"/>
    <w:rsid w:val="00252DEE"/>
    <w:rsid w:val="00252DF7"/>
    <w:rsid w:val="00252EB0"/>
    <w:rsid w:val="00252EBE"/>
    <w:rsid w:val="00252ED1"/>
    <w:rsid w:val="00252EFF"/>
    <w:rsid w:val="00252F6F"/>
    <w:rsid w:val="00252F7A"/>
    <w:rsid w:val="00252F97"/>
    <w:rsid w:val="00253005"/>
    <w:rsid w:val="002530E3"/>
    <w:rsid w:val="00253121"/>
    <w:rsid w:val="00253151"/>
    <w:rsid w:val="00253164"/>
    <w:rsid w:val="0025319E"/>
    <w:rsid w:val="002531F6"/>
    <w:rsid w:val="0025322D"/>
    <w:rsid w:val="00253277"/>
    <w:rsid w:val="002532B1"/>
    <w:rsid w:val="00253375"/>
    <w:rsid w:val="002533DA"/>
    <w:rsid w:val="002533DB"/>
    <w:rsid w:val="00253433"/>
    <w:rsid w:val="00253461"/>
    <w:rsid w:val="002534A9"/>
    <w:rsid w:val="002534B9"/>
    <w:rsid w:val="00253517"/>
    <w:rsid w:val="0025354A"/>
    <w:rsid w:val="00253565"/>
    <w:rsid w:val="002535BC"/>
    <w:rsid w:val="00253605"/>
    <w:rsid w:val="0025360D"/>
    <w:rsid w:val="00253614"/>
    <w:rsid w:val="0025362D"/>
    <w:rsid w:val="0025366D"/>
    <w:rsid w:val="00253672"/>
    <w:rsid w:val="002536B2"/>
    <w:rsid w:val="002536C3"/>
    <w:rsid w:val="002536CD"/>
    <w:rsid w:val="00253707"/>
    <w:rsid w:val="002537BB"/>
    <w:rsid w:val="002537E0"/>
    <w:rsid w:val="002537EF"/>
    <w:rsid w:val="00253814"/>
    <w:rsid w:val="002538B8"/>
    <w:rsid w:val="002538C5"/>
    <w:rsid w:val="0025390D"/>
    <w:rsid w:val="00253953"/>
    <w:rsid w:val="0025395A"/>
    <w:rsid w:val="002539CD"/>
    <w:rsid w:val="00253A1C"/>
    <w:rsid w:val="00253A23"/>
    <w:rsid w:val="00253A3A"/>
    <w:rsid w:val="00253A53"/>
    <w:rsid w:val="00253A81"/>
    <w:rsid w:val="00253AA7"/>
    <w:rsid w:val="00253ABE"/>
    <w:rsid w:val="00253ABF"/>
    <w:rsid w:val="00253AD4"/>
    <w:rsid w:val="00253AFC"/>
    <w:rsid w:val="00253B5B"/>
    <w:rsid w:val="00253B65"/>
    <w:rsid w:val="00253BFE"/>
    <w:rsid w:val="00253C5F"/>
    <w:rsid w:val="00253C91"/>
    <w:rsid w:val="00253CDE"/>
    <w:rsid w:val="00253CEB"/>
    <w:rsid w:val="00253D03"/>
    <w:rsid w:val="00253D1F"/>
    <w:rsid w:val="00253D63"/>
    <w:rsid w:val="00253D69"/>
    <w:rsid w:val="00253D70"/>
    <w:rsid w:val="00253DB2"/>
    <w:rsid w:val="00253DF1"/>
    <w:rsid w:val="00253E08"/>
    <w:rsid w:val="00253E68"/>
    <w:rsid w:val="00253E69"/>
    <w:rsid w:val="00253E9C"/>
    <w:rsid w:val="00253E9F"/>
    <w:rsid w:val="00253EC7"/>
    <w:rsid w:val="00253EF8"/>
    <w:rsid w:val="00253F04"/>
    <w:rsid w:val="00253F69"/>
    <w:rsid w:val="00253F88"/>
    <w:rsid w:val="00253F9D"/>
    <w:rsid w:val="00253FB3"/>
    <w:rsid w:val="00253FBB"/>
    <w:rsid w:val="00253FF7"/>
    <w:rsid w:val="00254040"/>
    <w:rsid w:val="00254045"/>
    <w:rsid w:val="00254059"/>
    <w:rsid w:val="00254069"/>
    <w:rsid w:val="0025409F"/>
    <w:rsid w:val="002540D5"/>
    <w:rsid w:val="002541A9"/>
    <w:rsid w:val="00254232"/>
    <w:rsid w:val="0025429B"/>
    <w:rsid w:val="002542BC"/>
    <w:rsid w:val="002542DC"/>
    <w:rsid w:val="002542F7"/>
    <w:rsid w:val="00254312"/>
    <w:rsid w:val="00254315"/>
    <w:rsid w:val="0025431A"/>
    <w:rsid w:val="00254340"/>
    <w:rsid w:val="002543B0"/>
    <w:rsid w:val="002543E1"/>
    <w:rsid w:val="00254446"/>
    <w:rsid w:val="0025446F"/>
    <w:rsid w:val="00254482"/>
    <w:rsid w:val="00254522"/>
    <w:rsid w:val="00254551"/>
    <w:rsid w:val="0025458F"/>
    <w:rsid w:val="002545AD"/>
    <w:rsid w:val="002545F6"/>
    <w:rsid w:val="0025462A"/>
    <w:rsid w:val="00254635"/>
    <w:rsid w:val="00254671"/>
    <w:rsid w:val="002546D5"/>
    <w:rsid w:val="002546FB"/>
    <w:rsid w:val="00254709"/>
    <w:rsid w:val="00254734"/>
    <w:rsid w:val="00254796"/>
    <w:rsid w:val="002547A1"/>
    <w:rsid w:val="002547B4"/>
    <w:rsid w:val="002547CA"/>
    <w:rsid w:val="0025480B"/>
    <w:rsid w:val="00254864"/>
    <w:rsid w:val="002548E5"/>
    <w:rsid w:val="002548FB"/>
    <w:rsid w:val="002548FF"/>
    <w:rsid w:val="00254912"/>
    <w:rsid w:val="00254933"/>
    <w:rsid w:val="0025493E"/>
    <w:rsid w:val="00254946"/>
    <w:rsid w:val="00254959"/>
    <w:rsid w:val="0025496C"/>
    <w:rsid w:val="0025496F"/>
    <w:rsid w:val="0025499D"/>
    <w:rsid w:val="002549C7"/>
    <w:rsid w:val="002549DD"/>
    <w:rsid w:val="00254A72"/>
    <w:rsid w:val="00254AD2"/>
    <w:rsid w:val="00254AD4"/>
    <w:rsid w:val="00254AF7"/>
    <w:rsid w:val="00254B0C"/>
    <w:rsid w:val="00254B5F"/>
    <w:rsid w:val="00254B9A"/>
    <w:rsid w:val="00254BD8"/>
    <w:rsid w:val="00254BE2"/>
    <w:rsid w:val="00254BEB"/>
    <w:rsid w:val="00254C19"/>
    <w:rsid w:val="00254C3D"/>
    <w:rsid w:val="00254CA7"/>
    <w:rsid w:val="00254CF4"/>
    <w:rsid w:val="00254D06"/>
    <w:rsid w:val="00254D16"/>
    <w:rsid w:val="00254DC3"/>
    <w:rsid w:val="00254E5E"/>
    <w:rsid w:val="00254F38"/>
    <w:rsid w:val="00254F47"/>
    <w:rsid w:val="00254F93"/>
    <w:rsid w:val="00255014"/>
    <w:rsid w:val="0025501B"/>
    <w:rsid w:val="0025501D"/>
    <w:rsid w:val="002550A1"/>
    <w:rsid w:val="002551AC"/>
    <w:rsid w:val="002551B9"/>
    <w:rsid w:val="002551BA"/>
    <w:rsid w:val="0025520D"/>
    <w:rsid w:val="00255233"/>
    <w:rsid w:val="00255258"/>
    <w:rsid w:val="0025526D"/>
    <w:rsid w:val="00255283"/>
    <w:rsid w:val="00255288"/>
    <w:rsid w:val="002552AF"/>
    <w:rsid w:val="002552E7"/>
    <w:rsid w:val="002552F8"/>
    <w:rsid w:val="0025531D"/>
    <w:rsid w:val="00255349"/>
    <w:rsid w:val="002553BD"/>
    <w:rsid w:val="002553D0"/>
    <w:rsid w:val="002553E1"/>
    <w:rsid w:val="002553E6"/>
    <w:rsid w:val="0025540C"/>
    <w:rsid w:val="00255449"/>
    <w:rsid w:val="002554F5"/>
    <w:rsid w:val="0025550E"/>
    <w:rsid w:val="0025556C"/>
    <w:rsid w:val="002555BD"/>
    <w:rsid w:val="002555BE"/>
    <w:rsid w:val="002555CA"/>
    <w:rsid w:val="00255602"/>
    <w:rsid w:val="0025563A"/>
    <w:rsid w:val="0025566A"/>
    <w:rsid w:val="0025568C"/>
    <w:rsid w:val="0025568D"/>
    <w:rsid w:val="002556C2"/>
    <w:rsid w:val="002556E1"/>
    <w:rsid w:val="002556F4"/>
    <w:rsid w:val="002556F8"/>
    <w:rsid w:val="0025572A"/>
    <w:rsid w:val="0025576D"/>
    <w:rsid w:val="00255803"/>
    <w:rsid w:val="00255815"/>
    <w:rsid w:val="00255816"/>
    <w:rsid w:val="00255819"/>
    <w:rsid w:val="00255823"/>
    <w:rsid w:val="00255828"/>
    <w:rsid w:val="00255867"/>
    <w:rsid w:val="00255891"/>
    <w:rsid w:val="002558A0"/>
    <w:rsid w:val="002558EA"/>
    <w:rsid w:val="0025591F"/>
    <w:rsid w:val="00255971"/>
    <w:rsid w:val="002559B4"/>
    <w:rsid w:val="002559DA"/>
    <w:rsid w:val="002559E0"/>
    <w:rsid w:val="00255A23"/>
    <w:rsid w:val="00255A2F"/>
    <w:rsid w:val="00255ADA"/>
    <w:rsid w:val="00255B18"/>
    <w:rsid w:val="00255B3E"/>
    <w:rsid w:val="00255B5F"/>
    <w:rsid w:val="00255BA1"/>
    <w:rsid w:val="00255BD1"/>
    <w:rsid w:val="00255BEA"/>
    <w:rsid w:val="00255BFB"/>
    <w:rsid w:val="00255C01"/>
    <w:rsid w:val="00255C18"/>
    <w:rsid w:val="00255C46"/>
    <w:rsid w:val="00255C51"/>
    <w:rsid w:val="00255C69"/>
    <w:rsid w:val="00255C75"/>
    <w:rsid w:val="00255CAE"/>
    <w:rsid w:val="00255D3C"/>
    <w:rsid w:val="00255D5C"/>
    <w:rsid w:val="00255D79"/>
    <w:rsid w:val="00255DA9"/>
    <w:rsid w:val="00255DAD"/>
    <w:rsid w:val="00255DC2"/>
    <w:rsid w:val="00255E15"/>
    <w:rsid w:val="00255E35"/>
    <w:rsid w:val="00255E53"/>
    <w:rsid w:val="00255E6D"/>
    <w:rsid w:val="00255E96"/>
    <w:rsid w:val="00255EEA"/>
    <w:rsid w:val="00255F02"/>
    <w:rsid w:val="00255FD2"/>
    <w:rsid w:val="00256032"/>
    <w:rsid w:val="00256038"/>
    <w:rsid w:val="00256044"/>
    <w:rsid w:val="00256050"/>
    <w:rsid w:val="00256084"/>
    <w:rsid w:val="002560A0"/>
    <w:rsid w:val="002560A3"/>
    <w:rsid w:val="00256104"/>
    <w:rsid w:val="00256130"/>
    <w:rsid w:val="00256148"/>
    <w:rsid w:val="0025618D"/>
    <w:rsid w:val="002561D1"/>
    <w:rsid w:val="002561DE"/>
    <w:rsid w:val="002561FE"/>
    <w:rsid w:val="0025621D"/>
    <w:rsid w:val="00256232"/>
    <w:rsid w:val="00256284"/>
    <w:rsid w:val="002562A5"/>
    <w:rsid w:val="002562CB"/>
    <w:rsid w:val="002562DC"/>
    <w:rsid w:val="00256303"/>
    <w:rsid w:val="00256357"/>
    <w:rsid w:val="0025635A"/>
    <w:rsid w:val="00256395"/>
    <w:rsid w:val="002563AD"/>
    <w:rsid w:val="002563EC"/>
    <w:rsid w:val="00256434"/>
    <w:rsid w:val="00256449"/>
    <w:rsid w:val="00256484"/>
    <w:rsid w:val="002564BA"/>
    <w:rsid w:val="002564BB"/>
    <w:rsid w:val="00256505"/>
    <w:rsid w:val="0025652B"/>
    <w:rsid w:val="00256533"/>
    <w:rsid w:val="0025654F"/>
    <w:rsid w:val="00256576"/>
    <w:rsid w:val="002565CF"/>
    <w:rsid w:val="00256600"/>
    <w:rsid w:val="0025664F"/>
    <w:rsid w:val="002566D7"/>
    <w:rsid w:val="002566E8"/>
    <w:rsid w:val="0025670F"/>
    <w:rsid w:val="0025672E"/>
    <w:rsid w:val="00256742"/>
    <w:rsid w:val="00256773"/>
    <w:rsid w:val="002567F5"/>
    <w:rsid w:val="002568BE"/>
    <w:rsid w:val="002568DE"/>
    <w:rsid w:val="00256951"/>
    <w:rsid w:val="0025699A"/>
    <w:rsid w:val="002569AC"/>
    <w:rsid w:val="002569E1"/>
    <w:rsid w:val="002569FA"/>
    <w:rsid w:val="00256A1C"/>
    <w:rsid w:val="00256A59"/>
    <w:rsid w:val="00256A85"/>
    <w:rsid w:val="00256AA2"/>
    <w:rsid w:val="00256ABF"/>
    <w:rsid w:val="00256AC4"/>
    <w:rsid w:val="00256AD4"/>
    <w:rsid w:val="00256AD6"/>
    <w:rsid w:val="00256ADD"/>
    <w:rsid w:val="00256B02"/>
    <w:rsid w:val="00256B31"/>
    <w:rsid w:val="00256B46"/>
    <w:rsid w:val="00256B7C"/>
    <w:rsid w:val="00256BA1"/>
    <w:rsid w:val="00256BBD"/>
    <w:rsid w:val="00256BE2"/>
    <w:rsid w:val="00256BF7"/>
    <w:rsid w:val="00256C51"/>
    <w:rsid w:val="00256C56"/>
    <w:rsid w:val="00256C77"/>
    <w:rsid w:val="00256CE2"/>
    <w:rsid w:val="00256D7B"/>
    <w:rsid w:val="00256D82"/>
    <w:rsid w:val="00256DF8"/>
    <w:rsid w:val="00256E42"/>
    <w:rsid w:val="00256E47"/>
    <w:rsid w:val="00256E63"/>
    <w:rsid w:val="00256EA2"/>
    <w:rsid w:val="00256EA3"/>
    <w:rsid w:val="00256EC2"/>
    <w:rsid w:val="00256F07"/>
    <w:rsid w:val="00256F4B"/>
    <w:rsid w:val="00256F66"/>
    <w:rsid w:val="00256F81"/>
    <w:rsid w:val="0025702A"/>
    <w:rsid w:val="00257115"/>
    <w:rsid w:val="00257127"/>
    <w:rsid w:val="0025716A"/>
    <w:rsid w:val="00257171"/>
    <w:rsid w:val="0025718B"/>
    <w:rsid w:val="002571C9"/>
    <w:rsid w:val="002571E3"/>
    <w:rsid w:val="002572A7"/>
    <w:rsid w:val="002573A4"/>
    <w:rsid w:val="002573B3"/>
    <w:rsid w:val="002573F7"/>
    <w:rsid w:val="002574B7"/>
    <w:rsid w:val="00257519"/>
    <w:rsid w:val="00257554"/>
    <w:rsid w:val="002575A6"/>
    <w:rsid w:val="002575AE"/>
    <w:rsid w:val="002575DE"/>
    <w:rsid w:val="00257691"/>
    <w:rsid w:val="002576E1"/>
    <w:rsid w:val="002577CF"/>
    <w:rsid w:val="002578B9"/>
    <w:rsid w:val="002578BA"/>
    <w:rsid w:val="002578E4"/>
    <w:rsid w:val="0025790C"/>
    <w:rsid w:val="0025794B"/>
    <w:rsid w:val="002579AE"/>
    <w:rsid w:val="002579F7"/>
    <w:rsid w:val="00257A04"/>
    <w:rsid w:val="00257A17"/>
    <w:rsid w:val="00257A42"/>
    <w:rsid w:val="00257A50"/>
    <w:rsid w:val="00257A6D"/>
    <w:rsid w:val="00257B64"/>
    <w:rsid w:val="00257B7C"/>
    <w:rsid w:val="00257B9E"/>
    <w:rsid w:val="00257BAD"/>
    <w:rsid w:val="00257BEA"/>
    <w:rsid w:val="00257C07"/>
    <w:rsid w:val="00257C38"/>
    <w:rsid w:val="00257C3E"/>
    <w:rsid w:val="00257C68"/>
    <w:rsid w:val="00257C84"/>
    <w:rsid w:val="00257CF3"/>
    <w:rsid w:val="00257D49"/>
    <w:rsid w:val="00257D90"/>
    <w:rsid w:val="00257D94"/>
    <w:rsid w:val="00257DB7"/>
    <w:rsid w:val="00257DCE"/>
    <w:rsid w:val="00257DD8"/>
    <w:rsid w:val="00257DE0"/>
    <w:rsid w:val="00257E3C"/>
    <w:rsid w:val="00257E7D"/>
    <w:rsid w:val="00257E91"/>
    <w:rsid w:val="00257F37"/>
    <w:rsid w:val="00257F3D"/>
    <w:rsid w:val="00257F44"/>
    <w:rsid w:val="00257F58"/>
    <w:rsid w:val="00257FC7"/>
    <w:rsid w:val="00257FEE"/>
    <w:rsid w:val="00260008"/>
    <w:rsid w:val="0026005D"/>
    <w:rsid w:val="00260088"/>
    <w:rsid w:val="00260095"/>
    <w:rsid w:val="002600AC"/>
    <w:rsid w:val="002600BD"/>
    <w:rsid w:val="002600DC"/>
    <w:rsid w:val="002600DD"/>
    <w:rsid w:val="00260149"/>
    <w:rsid w:val="00260150"/>
    <w:rsid w:val="0026016C"/>
    <w:rsid w:val="002601C5"/>
    <w:rsid w:val="00260221"/>
    <w:rsid w:val="002602C9"/>
    <w:rsid w:val="002602E5"/>
    <w:rsid w:val="00260357"/>
    <w:rsid w:val="00260444"/>
    <w:rsid w:val="0026044B"/>
    <w:rsid w:val="0026044F"/>
    <w:rsid w:val="002604DA"/>
    <w:rsid w:val="002604E3"/>
    <w:rsid w:val="002604ED"/>
    <w:rsid w:val="002604F8"/>
    <w:rsid w:val="0026054B"/>
    <w:rsid w:val="0026062F"/>
    <w:rsid w:val="0026069D"/>
    <w:rsid w:val="002606CD"/>
    <w:rsid w:val="002606D2"/>
    <w:rsid w:val="0026081C"/>
    <w:rsid w:val="0026082D"/>
    <w:rsid w:val="0026085B"/>
    <w:rsid w:val="0026086B"/>
    <w:rsid w:val="00260899"/>
    <w:rsid w:val="002609AE"/>
    <w:rsid w:val="00260A43"/>
    <w:rsid w:val="00260A50"/>
    <w:rsid w:val="00260A6B"/>
    <w:rsid w:val="00260BDD"/>
    <w:rsid w:val="00260C33"/>
    <w:rsid w:val="00260C47"/>
    <w:rsid w:val="00260C54"/>
    <w:rsid w:val="00260CAF"/>
    <w:rsid w:val="00260CDD"/>
    <w:rsid w:val="00260CF6"/>
    <w:rsid w:val="00260D12"/>
    <w:rsid w:val="00260D6F"/>
    <w:rsid w:val="00260DB5"/>
    <w:rsid w:val="00260DBD"/>
    <w:rsid w:val="00260DC4"/>
    <w:rsid w:val="00260E93"/>
    <w:rsid w:val="00260F0F"/>
    <w:rsid w:val="00260F23"/>
    <w:rsid w:val="00260FB0"/>
    <w:rsid w:val="0026100E"/>
    <w:rsid w:val="00261022"/>
    <w:rsid w:val="00261076"/>
    <w:rsid w:val="00261083"/>
    <w:rsid w:val="002610AE"/>
    <w:rsid w:val="00261108"/>
    <w:rsid w:val="0026115D"/>
    <w:rsid w:val="0026119F"/>
    <w:rsid w:val="002611A3"/>
    <w:rsid w:val="002611B7"/>
    <w:rsid w:val="002611FE"/>
    <w:rsid w:val="00261262"/>
    <w:rsid w:val="0026126D"/>
    <w:rsid w:val="0026127D"/>
    <w:rsid w:val="00261294"/>
    <w:rsid w:val="002612DB"/>
    <w:rsid w:val="002612FB"/>
    <w:rsid w:val="00261312"/>
    <w:rsid w:val="00261313"/>
    <w:rsid w:val="0026131B"/>
    <w:rsid w:val="00261339"/>
    <w:rsid w:val="00261356"/>
    <w:rsid w:val="0026139C"/>
    <w:rsid w:val="002613CD"/>
    <w:rsid w:val="0026142A"/>
    <w:rsid w:val="00261444"/>
    <w:rsid w:val="0026145E"/>
    <w:rsid w:val="002614A2"/>
    <w:rsid w:val="002614EF"/>
    <w:rsid w:val="00261584"/>
    <w:rsid w:val="00261588"/>
    <w:rsid w:val="002615C1"/>
    <w:rsid w:val="00261600"/>
    <w:rsid w:val="0026167B"/>
    <w:rsid w:val="00261721"/>
    <w:rsid w:val="00261744"/>
    <w:rsid w:val="0026174C"/>
    <w:rsid w:val="00261763"/>
    <w:rsid w:val="00261785"/>
    <w:rsid w:val="00261791"/>
    <w:rsid w:val="00261797"/>
    <w:rsid w:val="002617B0"/>
    <w:rsid w:val="002617C3"/>
    <w:rsid w:val="002617C6"/>
    <w:rsid w:val="002617C9"/>
    <w:rsid w:val="002617E7"/>
    <w:rsid w:val="00261875"/>
    <w:rsid w:val="002618AB"/>
    <w:rsid w:val="002618C8"/>
    <w:rsid w:val="002618E1"/>
    <w:rsid w:val="002618F1"/>
    <w:rsid w:val="0026191F"/>
    <w:rsid w:val="00261963"/>
    <w:rsid w:val="00261978"/>
    <w:rsid w:val="0026197A"/>
    <w:rsid w:val="00261A3E"/>
    <w:rsid w:val="00261A4B"/>
    <w:rsid w:val="00261B65"/>
    <w:rsid w:val="00261B8E"/>
    <w:rsid w:val="00261B8F"/>
    <w:rsid w:val="00261BA4"/>
    <w:rsid w:val="00261BBD"/>
    <w:rsid w:val="00261BE8"/>
    <w:rsid w:val="00261C31"/>
    <w:rsid w:val="00261C34"/>
    <w:rsid w:val="00261C74"/>
    <w:rsid w:val="00261C7D"/>
    <w:rsid w:val="00261D46"/>
    <w:rsid w:val="00261D76"/>
    <w:rsid w:val="00261D7B"/>
    <w:rsid w:val="00261DC3"/>
    <w:rsid w:val="00261E41"/>
    <w:rsid w:val="00261EDD"/>
    <w:rsid w:val="00261F70"/>
    <w:rsid w:val="00261F8B"/>
    <w:rsid w:val="00261F9B"/>
    <w:rsid w:val="00261FB9"/>
    <w:rsid w:val="00261FE2"/>
    <w:rsid w:val="0026200C"/>
    <w:rsid w:val="00262023"/>
    <w:rsid w:val="00262026"/>
    <w:rsid w:val="0026206E"/>
    <w:rsid w:val="002620A3"/>
    <w:rsid w:val="0026218C"/>
    <w:rsid w:val="00262203"/>
    <w:rsid w:val="0026228D"/>
    <w:rsid w:val="00262384"/>
    <w:rsid w:val="002623E8"/>
    <w:rsid w:val="002623F6"/>
    <w:rsid w:val="00262450"/>
    <w:rsid w:val="00262458"/>
    <w:rsid w:val="002624A7"/>
    <w:rsid w:val="002624BB"/>
    <w:rsid w:val="002624D1"/>
    <w:rsid w:val="002624E3"/>
    <w:rsid w:val="0026251D"/>
    <w:rsid w:val="00262528"/>
    <w:rsid w:val="00262540"/>
    <w:rsid w:val="00262551"/>
    <w:rsid w:val="0026256D"/>
    <w:rsid w:val="002625AF"/>
    <w:rsid w:val="00262669"/>
    <w:rsid w:val="0026266E"/>
    <w:rsid w:val="0026269F"/>
    <w:rsid w:val="00262741"/>
    <w:rsid w:val="002627A6"/>
    <w:rsid w:val="002627B9"/>
    <w:rsid w:val="002627C9"/>
    <w:rsid w:val="00262802"/>
    <w:rsid w:val="00262842"/>
    <w:rsid w:val="0026284B"/>
    <w:rsid w:val="00262922"/>
    <w:rsid w:val="0026293D"/>
    <w:rsid w:val="0026296D"/>
    <w:rsid w:val="00262983"/>
    <w:rsid w:val="00262988"/>
    <w:rsid w:val="00262A66"/>
    <w:rsid w:val="00262A80"/>
    <w:rsid w:val="00262A9C"/>
    <w:rsid w:val="00262B2F"/>
    <w:rsid w:val="00262B67"/>
    <w:rsid w:val="00262B7F"/>
    <w:rsid w:val="00262BDD"/>
    <w:rsid w:val="00262C2E"/>
    <w:rsid w:val="00262C72"/>
    <w:rsid w:val="00262C81"/>
    <w:rsid w:val="00262D41"/>
    <w:rsid w:val="00262D53"/>
    <w:rsid w:val="00262D9E"/>
    <w:rsid w:val="00262DEC"/>
    <w:rsid w:val="00262E1D"/>
    <w:rsid w:val="00262E31"/>
    <w:rsid w:val="00262E3F"/>
    <w:rsid w:val="00262E8B"/>
    <w:rsid w:val="00262EAC"/>
    <w:rsid w:val="00262EB6"/>
    <w:rsid w:val="00262EE0"/>
    <w:rsid w:val="00262EE4"/>
    <w:rsid w:val="00262F10"/>
    <w:rsid w:val="00262F6E"/>
    <w:rsid w:val="00262F93"/>
    <w:rsid w:val="002630A6"/>
    <w:rsid w:val="002630B7"/>
    <w:rsid w:val="00263112"/>
    <w:rsid w:val="0026317B"/>
    <w:rsid w:val="002631D8"/>
    <w:rsid w:val="00263225"/>
    <w:rsid w:val="00263235"/>
    <w:rsid w:val="00263268"/>
    <w:rsid w:val="00263270"/>
    <w:rsid w:val="0026328C"/>
    <w:rsid w:val="002632A2"/>
    <w:rsid w:val="002632C5"/>
    <w:rsid w:val="002632EE"/>
    <w:rsid w:val="002632FE"/>
    <w:rsid w:val="002633B3"/>
    <w:rsid w:val="002633B6"/>
    <w:rsid w:val="002633DE"/>
    <w:rsid w:val="002633E2"/>
    <w:rsid w:val="0026347E"/>
    <w:rsid w:val="0026355D"/>
    <w:rsid w:val="0026359C"/>
    <w:rsid w:val="00263689"/>
    <w:rsid w:val="00263693"/>
    <w:rsid w:val="0026369D"/>
    <w:rsid w:val="002636D2"/>
    <w:rsid w:val="00263716"/>
    <w:rsid w:val="00263788"/>
    <w:rsid w:val="002637FB"/>
    <w:rsid w:val="0026393E"/>
    <w:rsid w:val="00263958"/>
    <w:rsid w:val="002639E1"/>
    <w:rsid w:val="00263A53"/>
    <w:rsid w:val="00263A5C"/>
    <w:rsid w:val="00263A8A"/>
    <w:rsid w:val="00263A93"/>
    <w:rsid w:val="00263AC3"/>
    <w:rsid w:val="00263ACE"/>
    <w:rsid w:val="00263AD4"/>
    <w:rsid w:val="00263B2F"/>
    <w:rsid w:val="00263BB3"/>
    <w:rsid w:val="00263BD5"/>
    <w:rsid w:val="00263BF4"/>
    <w:rsid w:val="00263C5C"/>
    <w:rsid w:val="00263C8B"/>
    <w:rsid w:val="00263CFF"/>
    <w:rsid w:val="00263D11"/>
    <w:rsid w:val="00263D44"/>
    <w:rsid w:val="00263D7B"/>
    <w:rsid w:val="00263D85"/>
    <w:rsid w:val="00263D90"/>
    <w:rsid w:val="00263DAA"/>
    <w:rsid w:val="00263DB2"/>
    <w:rsid w:val="00263DC0"/>
    <w:rsid w:val="00263DE0"/>
    <w:rsid w:val="00263DE2"/>
    <w:rsid w:val="00263EC3"/>
    <w:rsid w:val="00263EE8"/>
    <w:rsid w:val="00263F01"/>
    <w:rsid w:val="00263F1A"/>
    <w:rsid w:val="00264015"/>
    <w:rsid w:val="0026403B"/>
    <w:rsid w:val="002640B5"/>
    <w:rsid w:val="002640BC"/>
    <w:rsid w:val="002640BE"/>
    <w:rsid w:val="002640CB"/>
    <w:rsid w:val="00264104"/>
    <w:rsid w:val="00264119"/>
    <w:rsid w:val="0026411C"/>
    <w:rsid w:val="002641A6"/>
    <w:rsid w:val="002641AD"/>
    <w:rsid w:val="002641C2"/>
    <w:rsid w:val="002641D7"/>
    <w:rsid w:val="0026420A"/>
    <w:rsid w:val="0026423C"/>
    <w:rsid w:val="00264247"/>
    <w:rsid w:val="00264294"/>
    <w:rsid w:val="002642EB"/>
    <w:rsid w:val="00264338"/>
    <w:rsid w:val="00264373"/>
    <w:rsid w:val="0026440F"/>
    <w:rsid w:val="0026441A"/>
    <w:rsid w:val="0026441F"/>
    <w:rsid w:val="0026445E"/>
    <w:rsid w:val="0026446D"/>
    <w:rsid w:val="0026447D"/>
    <w:rsid w:val="002644AE"/>
    <w:rsid w:val="0026452D"/>
    <w:rsid w:val="00264537"/>
    <w:rsid w:val="00264548"/>
    <w:rsid w:val="0026456B"/>
    <w:rsid w:val="0026456F"/>
    <w:rsid w:val="002645AA"/>
    <w:rsid w:val="00264693"/>
    <w:rsid w:val="002646F0"/>
    <w:rsid w:val="0026472C"/>
    <w:rsid w:val="0026472F"/>
    <w:rsid w:val="002647CF"/>
    <w:rsid w:val="00264805"/>
    <w:rsid w:val="00264833"/>
    <w:rsid w:val="0026490D"/>
    <w:rsid w:val="0026491A"/>
    <w:rsid w:val="00264996"/>
    <w:rsid w:val="002649A8"/>
    <w:rsid w:val="002649BE"/>
    <w:rsid w:val="00264A08"/>
    <w:rsid w:val="00264A74"/>
    <w:rsid w:val="00264AC0"/>
    <w:rsid w:val="00264B6A"/>
    <w:rsid w:val="00264BE7"/>
    <w:rsid w:val="00264BF3"/>
    <w:rsid w:val="00264C0B"/>
    <w:rsid w:val="00264C17"/>
    <w:rsid w:val="00264C35"/>
    <w:rsid w:val="00264C51"/>
    <w:rsid w:val="00264C71"/>
    <w:rsid w:val="00264CD1"/>
    <w:rsid w:val="00264D06"/>
    <w:rsid w:val="00264D18"/>
    <w:rsid w:val="00264D4A"/>
    <w:rsid w:val="00264D58"/>
    <w:rsid w:val="00264D6F"/>
    <w:rsid w:val="00264D73"/>
    <w:rsid w:val="00264E6F"/>
    <w:rsid w:val="00264E87"/>
    <w:rsid w:val="00264E93"/>
    <w:rsid w:val="00264F1D"/>
    <w:rsid w:val="00264F39"/>
    <w:rsid w:val="00264F3C"/>
    <w:rsid w:val="00264F46"/>
    <w:rsid w:val="00264F72"/>
    <w:rsid w:val="00264F73"/>
    <w:rsid w:val="00264FAF"/>
    <w:rsid w:val="00264FBC"/>
    <w:rsid w:val="00264FC1"/>
    <w:rsid w:val="002650A3"/>
    <w:rsid w:val="002650A4"/>
    <w:rsid w:val="002650B6"/>
    <w:rsid w:val="002650D9"/>
    <w:rsid w:val="002651AA"/>
    <w:rsid w:val="00265201"/>
    <w:rsid w:val="00265236"/>
    <w:rsid w:val="00265262"/>
    <w:rsid w:val="00265277"/>
    <w:rsid w:val="0026529B"/>
    <w:rsid w:val="002652B4"/>
    <w:rsid w:val="002652BB"/>
    <w:rsid w:val="002652C2"/>
    <w:rsid w:val="00265303"/>
    <w:rsid w:val="00265319"/>
    <w:rsid w:val="002653A4"/>
    <w:rsid w:val="002653FD"/>
    <w:rsid w:val="0026542E"/>
    <w:rsid w:val="002654C3"/>
    <w:rsid w:val="00265501"/>
    <w:rsid w:val="0026552C"/>
    <w:rsid w:val="00265546"/>
    <w:rsid w:val="00265603"/>
    <w:rsid w:val="00265650"/>
    <w:rsid w:val="00265674"/>
    <w:rsid w:val="00265699"/>
    <w:rsid w:val="002656CE"/>
    <w:rsid w:val="00265763"/>
    <w:rsid w:val="0026577D"/>
    <w:rsid w:val="002657CF"/>
    <w:rsid w:val="00265818"/>
    <w:rsid w:val="0026585A"/>
    <w:rsid w:val="00265878"/>
    <w:rsid w:val="0026589C"/>
    <w:rsid w:val="00265969"/>
    <w:rsid w:val="002659B6"/>
    <w:rsid w:val="002659E3"/>
    <w:rsid w:val="002659F4"/>
    <w:rsid w:val="00265A45"/>
    <w:rsid w:val="00265A4C"/>
    <w:rsid w:val="00265A76"/>
    <w:rsid w:val="00265AA2"/>
    <w:rsid w:val="00265AEE"/>
    <w:rsid w:val="00265B2F"/>
    <w:rsid w:val="00265BA9"/>
    <w:rsid w:val="00265BB7"/>
    <w:rsid w:val="00265C21"/>
    <w:rsid w:val="00265C60"/>
    <w:rsid w:val="00265C68"/>
    <w:rsid w:val="00265C7C"/>
    <w:rsid w:val="00265CE1"/>
    <w:rsid w:val="00265D20"/>
    <w:rsid w:val="00265D56"/>
    <w:rsid w:val="00265D6E"/>
    <w:rsid w:val="00265E02"/>
    <w:rsid w:val="00265EB6"/>
    <w:rsid w:val="00265EED"/>
    <w:rsid w:val="00265F55"/>
    <w:rsid w:val="00265FBC"/>
    <w:rsid w:val="00265FBF"/>
    <w:rsid w:val="0026604E"/>
    <w:rsid w:val="002660E4"/>
    <w:rsid w:val="002660F9"/>
    <w:rsid w:val="002660FC"/>
    <w:rsid w:val="0026612B"/>
    <w:rsid w:val="0026613D"/>
    <w:rsid w:val="00266156"/>
    <w:rsid w:val="0026617A"/>
    <w:rsid w:val="0026619D"/>
    <w:rsid w:val="002661C7"/>
    <w:rsid w:val="002661ED"/>
    <w:rsid w:val="0026620B"/>
    <w:rsid w:val="00266237"/>
    <w:rsid w:val="002662A4"/>
    <w:rsid w:val="002662A6"/>
    <w:rsid w:val="002662AD"/>
    <w:rsid w:val="00266352"/>
    <w:rsid w:val="0026649A"/>
    <w:rsid w:val="002664B1"/>
    <w:rsid w:val="002664BA"/>
    <w:rsid w:val="002664EE"/>
    <w:rsid w:val="0026656C"/>
    <w:rsid w:val="0026659C"/>
    <w:rsid w:val="002665D8"/>
    <w:rsid w:val="0026663B"/>
    <w:rsid w:val="00266641"/>
    <w:rsid w:val="00266668"/>
    <w:rsid w:val="00266674"/>
    <w:rsid w:val="00266692"/>
    <w:rsid w:val="002666CF"/>
    <w:rsid w:val="002666D2"/>
    <w:rsid w:val="002666E4"/>
    <w:rsid w:val="00266722"/>
    <w:rsid w:val="0026675E"/>
    <w:rsid w:val="00266763"/>
    <w:rsid w:val="00266787"/>
    <w:rsid w:val="002667B8"/>
    <w:rsid w:val="002667BD"/>
    <w:rsid w:val="002667C3"/>
    <w:rsid w:val="0026680E"/>
    <w:rsid w:val="0026685B"/>
    <w:rsid w:val="00266860"/>
    <w:rsid w:val="00266936"/>
    <w:rsid w:val="0026693B"/>
    <w:rsid w:val="0026694C"/>
    <w:rsid w:val="00266952"/>
    <w:rsid w:val="00266964"/>
    <w:rsid w:val="00266968"/>
    <w:rsid w:val="002669F3"/>
    <w:rsid w:val="00266A09"/>
    <w:rsid w:val="00266A40"/>
    <w:rsid w:val="00266A4A"/>
    <w:rsid w:val="00266A54"/>
    <w:rsid w:val="00266AC5"/>
    <w:rsid w:val="00266AF6"/>
    <w:rsid w:val="00266B0B"/>
    <w:rsid w:val="00266B65"/>
    <w:rsid w:val="00266B6D"/>
    <w:rsid w:val="00266B72"/>
    <w:rsid w:val="00266B98"/>
    <w:rsid w:val="00266BAD"/>
    <w:rsid w:val="00266BE1"/>
    <w:rsid w:val="00266C07"/>
    <w:rsid w:val="00266C38"/>
    <w:rsid w:val="00266C88"/>
    <w:rsid w:val="00266C94"/>
    <w:rsid w:val="00266CB3"/>
    <w:rsid w:val="00266D0E"/>
    <w:rsid w:val="00266D62"/>
    <w:rsid w:val="00266DEC"/>
    <w:rsid w:val="00266DFE"/>
    <w:rsid w:val="00266E02"/>
    <w:rsid w:val="00266E1D"/>
    <w:rsid w:val="00266E85"/>
    <w:rsid w:val="00266EAD"/>
    <w:rsid w:val="00266F05"/>
    <w:rsid w:val="00266F09"/>
    <w:rsid w:val="00266F1C"/>
    <w:rsid w:val="00266F79"/>
    <w:rsid w:val="00267013"/>
    <w:rsid w:val="00267042"/>
    <w:rsid w:val="00267121"/>
    <w:rsid w:val="002671BE"/>
    <w:rsid w:val="0026722A"/>
    <w:rsid w:val="00267238"/>
    <w:rsid w:val="0026724B"/>
    <w:rsid w:val="002672C1"/>
    <w:rsid w:val="00267341"/>
    <w:rsid w:val="00267349"/>
    <w:rsid w:val="00267382"/>
    <w:rsid w:val="002673B0"/>
    <w:rsid w:val="0026741E"/>
    <w:rsid w:val="00267423"/>
    <w:rsid w:val="00267495"/>
    <w:rsid w:val="00267517"/>
    <w:rsid w:val="00267538"/>
    <w:rsid w:val="00267572"/>
    <w:rsid w:val="0026758D"/>
    <w:rsid w:val="002675BD"/>
    <w:rsid w:val="002675D3"/>
    <w:rsid w:val="002675D5"/>
    <w:rsid w:val="00267644"/>
    <w:rsid w:val="0026764C"/>
    <w:rsid w:val="0026765C"/>
    <w:rsid w:val="0026768C"/>
    <w:rsid w:val="00267748"/>
    <w:rsid w:val="0026777D"/>
    <w:rsid w:val="00267822"/>
    <w:rsid w:val="00267862"/>
    <w:rsid w:val="00267896"/>
    <w:rsid w:val="002678B3"/>
    <w:rsid w:val="002678D1"/>
    <w:rsid w:val="002678D8"/>
    <w:rsid w:val="002678E1"/>
    <w:rsid w:val="002679FA"/>
    <w:rsid w:val="00267A12"/>
    <w:rsid w:val="00267A16"/>
    <w:rsid w:val="00267A41"/>
    <w:rsid w:val="00267A73"/>
    <w:rsid w:val="00267AEA"/>
    <w:rsid w:val="00267B50"/>
    <w:rsid w:val="00267B83"/>
    <w:rsid w:val="00267B98"/>
    <w:rsid w:val="00267BD6"/>
    <w:rsid w:val="00267C64"/>
    <w:rsid w:val="00267C8F"/>
    <w:rsid w:val="00267CB5"/>
    <w:rsid w:val="00267CF6"/>
    <w:rsid w:val="00267CF7"/>
    <w:rsid w:val="00267D11"/>
    <w:rsid w:val="00267D6D"/>
    <w:rsid w:val="00267DA2"/>
    <w:rsid w:val="00267DB9"/>
    <w:rsid w:val="00267DBA"/>
    <w:rsid w:val="00267DC9"/>
    <w:rsid w:val="00267DCF"/>
    <w:rsid w:val="00267DFA"/>
    <w:rsid w:val="00267E59"/>
    <w:rsid w:val="00267E9B"/>
    <w:rsid w:val="00267EB5"/>
    <w:rsid w:val="00267EC7"/>
    <w:rsid w:val="00267ED6"/>
    <w:rsid w:val="00267F79"/>
    <w:rsid w:val="00267F7A"/>
    <w:rsid w:val="00267FE8"/>
    <w:rsid w:val="00267FEB"/>
    <w:rsid w:val="00270154"/>
    <w:rsid w:val="00270163"/>
    <w:rsid w:val="002701B0"/>
    <w:rsid w:val="002701F4"/>
    <w:rsid w:val="00270205"/>
    <w:rsid w:val="00270222"/>
    <w:rsid w:val="00270243"/>
    <w:rsid w:val="00270264"/>
    <w:rsid w:val="002702DD"/>
    <w:rsid w:val="0027035C"/>
    <w:rsid w:val="0027036B"/>
    <w:rsid w:val="00270427"/>
    <w:rsid w:val="00270453"/>
    <w:rsid w:val="00270455"/>
    <w:rsid w:val="00270468"/>
    <w:rsid w:val="0027048E"/>
    <w:rsid w:val="00270498"/>
    <w:rsid w:val="002704B3"/>
    <w:rsid w:val="002704BB"/>
    <w:rsid w:val="002704BC"/>
    <w:rsid w:val="002704C3"/>
    <w:rsid w:val="002704E4"/>
    <w:rsid w:val="0027056E"/>
    <w:rsid w:val="002705DC"/>
    <w:rsid w:val="002705EF"/>
    <w:rsid w:val="00270631"/>
    <w:rsid w:val="00270646"/>
    <w:rsid w:val="0027066C"/>
    <w:rsid w:val="0027067B"/>
    <w:rsid w:val="002706EB"/>
    <w:rsid w:val="00270768"/>
    <w:rsid w:val="002707BD"/>
    <w:rsid w:val="002707C2"/>
    <w:rsid w:val="002707E8"/>
    <w:rsid w:val="00270803"/>
    <w:rsid w:val="00270825"/>
    <w:rsid w:val="00270876"/>
    <w:rsid w:val="0027089F"/>
    <w:rsid w:val="0027092A"/>
    <w:rsid w:val="00270960"/>
    <w:rsid w:val="00270984"/>
    <w:rsid w:val="002709EE"/>
    <w:rsid w:val="002709F1"/>
    <w:rsid w:val="00270A0C"/>
    <w:rsid w:val="00270A28"/>
    <w:rsid w:val="00270A79"/>
    <w:rsid w:val="00270A8C"/>
    <w:rsid w:val="00270AA7"/>
    <w:rsid w:val="00270AC0"/>
    <w:rsid w:val="00270ADD"/>
    <w:rsid w:val="00270B89"/>
    <w:rsid w:val="00270B91"/>
    <w:rsid w:val="00270BA4"/>
    <w:rsid w:val="00270BF9"/>
    <w:rsid w:val="00270C1E"/>
    <w:rsid w:val="00270C63"/>
    <w:rsid w:val="00270C88"/>
    <w:rsid w:val="00270CA9"/>
    <w:rsid w:val="00270CC0"/>
    <w:rsid w:val="00270CC9"/>
    <w:rsid w:val="00270D5A"/>
    <w:rsid w:val="00270D8C"/>
    <w:rsid w:val="00270DBD"/>
    <w:rsid w:val="00270DBF"/>
    <w:rsid w:val="00270F86"/>
    <w:rsid w:val="0027101D"/>
    <w:rsid w:val="0027108E"/>
    <w:rsid w:val="00271101"/>
    <w:rsid w:val="00271175"/>
    <w:rsid w:val="002711F9"/>
    <w:rsid w:val="0027120B"/>
    <w:rsid w:val="0027120C"/>
    <w:rsid w:val="00271222"/>
    <w:rsid w:val="00271281"/>
    <w:rsid w:val="0027128F"/>
    <w:rsid w:val="002712C5"/>
    <w:rsid w:val="002712CF"/>
    <w:rsid w:val="002712FB"/>
    <w:rsid w:val="0027130B"/>
    <w:rsid w:val="00271321"/>
    <w:rsid w:val="00271341"/>
    <w:rsid w:val="00271359"/>
    <w:rsid w:val="00271422"/>
    <w:rsid w:val="00271489"/>
    <w:rsid w:val="002714C4"/>
    <w:rsid w:val="002714F6"/>
    <w:rsid w:val="00271504"/>
    <w:rsid w:val="00271558"/>
    <w:rsid w:val="00271592"/>
    <w:rsid w:val="002715E5"/>
    <w:rsid w:val="0027160E"/>
    <w:rsid w:val="00271618"/>
    <w:rsid w:val="0027161A"/>
    <w:rsid w:val="00271624"/>
    <w:rsid w:val="00271668"/>
    <w:rsid w:val="00271684"/>
    <w:rsid w:val="002716A0"/>
    <w:rsid w:val="002716E3"/>
    <w:rsid w:val="002716F6"/>
    <w:rsid w:val="0027172A"/>
    <w:rsid w:val="00271797"/>
    <w:rsid w:val="0027179D"/>
    <w:rsid w:val="002718BF"/>
    <w:rsid w:val="0027190A"/>
    <w:rsid w:val="0027190D"/>
    <w:rsid w:val="0027191D"/>
    <w:rsid w:val="00271934"/>
    <w:rsid w:val="00271966"/>
    <w:rsid w:val="00271A41"/>
    <w:rsid w:val="00271A5E"/>
    <w:rsid w:val="00271A75"/>
    <w:rsid w:val="00271A80"/>
    <w:rsid w:val="00271ABC"/>
    <w:rsid w:val="00271AC6"/>
    <w:rsid w:val="00271B1C"/>
    <w:rsid w:val="00271B2C"/>
    <w:rsid w:val="00271BB7"/>
    <w:rsid w:val="00271BBF"/>
    <w:rsid w:val="00271BCD"/>
    <w:rsid w:val="00271C10"/>
    <w:rsid w:val="00271C1C"/>
    <w:rsid w:val="00271C27"/>
    <w:rsid w:val="00271C85"/>
    <w:rsid w:val="00271D4D"/>
    <w:rsid w:val="00271DE2"/>
    <w:rsid w:val="00271DEB"/>
    <w:rsid w:val="00271E6E"/>
    <w:rsid w:val="00271EE2"/>
    <w:rsid w:val="00271F08"/>
    <w:rsid w:val="00271F14"/>
    <w:rsid w:val="00271F63"/>
    <w:rsid w:val="00271FBB"/>
    <w:rsid w:val="00271FCB"/>
    <w:rsid w:val="00271FFE"/>
    <w:rsid w:val="00272059"/>
    <w:rsid w:val="002720BC"/>
    <w:rsid w:val="002720FC"/>
    <w:rsid w:val="00272108"/>
    <w:rsid w:val="00272142"/>
    <w:rsid w:val="00272156"/>
    <w:rsid w:val="00272165"/>
    <w:rsid w:val="00272211"/>
    <w:rsid w:val="0027221D"/>
    <w:rsid w:val="0027223B"/>
    <w:rsid w:val="0027224B"/>
    <w:rsid w:val="00272292"/>
    <w:rsid w:val="002722AA"/>
    <w:rsid w:val="002722CF"/>
    <w:rsid w:val="002722EF"/>
    <w:rsid w:val="0027232C"/>
    <w:rsid w:val="00272354"/>
    <w:rsid w:val="0027236C"/>
    <w:rsid w:val="0027237C"/>
    <w:rsid w:val="0027238F"/>
    <w:rsid w:val="002723F8"/>
    <w:rsid w:val="0027249A"/>
    <w:rsid w:val="002724B9"/>
    <w:rsid w:val="002724E5"/>
    <w:rsid w:val="0027253B"/>
    <w:rsid w:val="00272540"/>
    <w:rsid w:val="00272630"/>
    <w:rsid w:val="0027264E"/>
    <w:rsid w:val="0027268C"/>
    <w:rsid w:val="00272698"/>
    <w:rsid w:val="002726B7"/>
    <w:rsid w:val="002726D8"/>
    <w:rsid w:val="002726FF"/>
    <w:rsid w:val="00272711"/>
    <w:rsid w:val="0027272B"/>
    <w:rsid w:val="00272789"/>
    <w:rsid w:val="0027278E"/>
    <w:rsid w:val="002727BF"/>
    <w:rsid w:val="00272811"/>
    <w:rsid w:val="00272819"/>
    <w:rsid w:val="00272835"/>
    <w:rsid w:val="00272892"/>
    <w:rsid w:val="002728B1"/>
    <w:rsid w:val="002728ED"/>
    <w:rsid w:val="002728F5"/>
    <w:rsid w:val="00272920"/>
    <w:rsid w:val="00272922"/>
    <w:rsid w:val="00272924"/>
    <w:rsid w:val="00272972"/>
    <w:rsid w:val="00272998"/>
    <w:rsid w:val="00272A2C"/>
    <w:rsid w:val="00272A37"/>
    <w:rsid w:val="00272A63"/>
    <w:rsid w:val="00272A8B"/>
    <w:rsid w:val="00272AEB"/>
    <w:rsid w:val="00272B2C"/>
    <w:rsid w:val="00272BF9"/>
    <w:rsid w:val="00272C0E"/>
    <w:rsid w:val="00272C15"/>
    <w:rsid w:val="00272CE6"/>
    <w:rsid w:val="00272D35"/>
    <w:rsid w:val="00272D40"/>
    <w:rsid w:val="00272D41"/>
    <w:rsid w:val="00272D6C"/>
    <w:rsid w:val="00272D79"/>
    <w:rsid w:val="00272D91"/>
    <w:rsid w:val="00272E26"/>
    <w:rsid w:val="00272E67"/>
    <w:rsid w:val="00272E9D"/>
    <w:rsid w:val="00272EC0"/>
    <w:rsid w:val="00272ED6"/>
    <w:rsid w:val="00273050"/>
    <w:rsid w:val="00273070"/>
    <w:rsid w:val="002730B7"/>
    <w:rsid w:val="002730E0"/>
    <w:rsid w:val="00273103"/>
    <w:rsid w:val="00273134"/>
    <w:rsid w:val="0027314E"/>
    <w:rsid w:val="002731B8"/>
    <w:rsid w:val="002731CB"/>
    <w:rsid w:val="002731F8"/>
    <w:rsid w:val="00273261"/>
    <w:rsid w:val="002732F2"/>
    <w:rsid w:val="0027332C"/>
    <w:rsid w:val="002733A6"/>
    <w:rsid w:val="002733C2"/>
    <w:rsid w:val="00273429"/>
    <w:rsid w:val="00273438"/>
    <w:rsid w:val="00273451"/>
    <w:rsid w:val="00273464"/>
    <w:rsid w:val="00273495"/>
    <w:rsid w:val="0027349A"/>
    <w:rsid w:val="002734A4"/>
    <w:rsid w:val="00273561"/>
    <w:rsid w:val="002735AA"/>
    <w:rsid w:val="002735C1"/>
    <w:rsid w:val="00273660"/>
    <w:rsid w:val="00273678"/>
    <w:rsid w:val="0027368B"/>
    <w:rsid w:val="002736B6"/>
    <w:rsid w:val="0027377E"/>
    <w:rsid w:val="0027378A"/>
    <w:rsid w:val="002737E4"/>
    <w:rsid w:val="0027386B"/>
    <w:rsid w:val="002738AE"/>
    <w:rsid w:val="002738B7"/>
    <w:rsid w:val="00273942"/>
    <w:rsid w:val="00273A09"/>
    <w:rsid w:val="00273A14"/>
    <w:rsid w:val="00273B3A"/>
    <w:rsid w:val="00273BA3"/>
    <w:rsid w:val="00273BA7"/>
    <w:rsid w:val="00273BD0"/>
    <w:rsid w:val="00273C82"/>
    <w:rsid w:val="00273CC3"/>
    <w:rsid w:val="00273CE1"/>
    <w:rsid w:val="00273CEE"/>
    <w:rsid w:val="00273D37"/>
    <w:rsid w:val="00273D42"/>
    <w:rsid w:val="00273DD8"/>
    <w:rsid w:val="00273E7F"/>
    <w:rsid w:val="00273E8E"/>
    <w:rsid w:val="00273F26"/>
    <w:rsid w:val="00273F40"/>
    <w:rsid w:val="00273F59"/>
    <w:rsid w:val="00273F9B"/>
    <w:rsid w:val="00273FFD"/>
    <w:rsid w:val="0027403B"/>
    <w:rsid w:val="0027403D"/>
    <w:rsid w:val="00274055"/>
    <w:rsid w:val="00274155"/>
    <w:rsid w:val="00274173"/>
    <w:rsid w:val="0027417C"/>
    <w:rsid w:val="002741B1"/>
    <w:rsid w:val="002741E1"/>
    <w:rsid w:val="002742CA"/>
    <w:rsid w:val="00274393"/>
    <w:rsid w:val="002743A7"/>
    <w:rsid w:val="002743E6"/>
    <w:rsid w:val="002743F5"/>
    <w:rsid w:val="00274439"/>
    <w:rsid w:val="0027444C"/>
    <w:rsid w:val="00274474"/>
    <w:rsid w:val="0027449B"/>
    <w:rsid w:val="002745B2"/>
    <w:rsid w:val="002745D1"/>
    <w:rsid w:val="00274627"/>
    <w:rsid w:val="0027466B"/>
    <w:rsid w:val="002746A6"/>
    <w:rsid w:val="00274715"/>
    <w:rsid w:val="00274747"/>
    <w:rsid w:val="00274749"/>
    <w:rsid w:val="00274770"/>
    <w:rsid w:val="00274799"/>
    <w:rsid w:val="002747AC"/>
    <w:rsid w:val="002747DD"/>
    <w:rsid w:val="002747FB"/>
    <w:rsid w:val="0027486E"/>
    <w:rsid w:val="00274884"/>
    <w:rsid w:val="00274885"/>
    <w:rsid w:val="00274980"/>
    <w:rsid w:val="0027499B"/>
    <w:rsid w:val="002749AB"/>
    <w:rsid w:val="00274A07"/>
    <w:rsid w:val="00274A0D"/>
    <w:rsid w:val="00274A1F"/>
    <w:rsid w:val="00274A71"/>
    <w:rsid w:val="00274A8E"/>
    <w:rsid w:val="00274ABA"/>
    <w:rsid w:val="00274AE8"/>
    <w:rsid w:val="00274AF2"/>
    <w:rsid w:val="00274B0F"/>
    <w:rsid w:val="00274B5A"/>
    <w:rsid w:val="00274B79"/>
    <w:rsid w:val="00274BA8"/>
    <w:rsid w:val="00274BB4"/>
    <w:rsid w:val="00274BC0"/>
    <w:rsid w:val="00274C29"/>
    <w:rsid w:val="00274CA3"/>
    <w:rsid w:val="00274CC6"/>
    <w:rsid w:val="00274D04"/>
    <w:rsid w:val="00274DAB"/>
    <w:rsid w:val="00274E06"/>
    <w:rsid w:val="00274F54"/>
    <w:rsid w:val="00274FAE"/>
    <w:rsid w:val="00274FB0"/>
    <w:rsid w:val="00274FE1"/>
    <w:rsid w:val="00274FEB"/>
    <w:rsid w:val="00275000"/>
    <w:rsid w:val="002750B4"/>
    <w:rsid w:val="00275101"/>
    <w:rsid w:val="00275109"/>
    <w:rsid w:val="00275133"/>
    <w:rsid w:val="002751BE"/>
    <w:rsid w:val="00275219"/>
    <w:rsid w:val="0027523D"/>
    <w:rsid w:val="0027528C"/>
    <w:rsid w:val="00275294"/>
    <w:rsid w:val="002752A4"/>
    <w:rsid w:val="002752BA"/>
    <w:rsid w:val="002752D7"/>
    <w:rsid w:val="002752F7"/>
    <w:rsid w:val="00275337"/>
    <w:rsid w:val="00275387"/>
    <w:rsid w:val="002753BB"/>
    <w:rsid w:val="002753CD"/>
    <w:rsid w:val="002753E7"/>
    <w:rsid w:val="00275404"/>
    <w:rsid w:val="00275448"/>
    <w:rsid w:val="00275461"/>
    <w:rsid w:val="0027549E"/>
    <w:rsid w:val="0027549F"/>
    <w:rsid w:val="0027550B"/>
    <w:rsid w:val="00275525"/>
    <w:rsid w:val="00275632"/>
    <w:rsid w:val="0027563F"/>
    <w:rsid w:val="0027565D"/>
    <w:rsid w:val="00275673"/>
    <w:rsid w:val="002756AB"/>
    <w:rsid w:val="002756FB"/>
    <w:rsid w:val="0027574A"/>
    <w:rsid w:val="00275761"/>
    <w:rsid w:val="0027583C"/>
    <w:rsid w:val="002758CB"/>
    <w:rsid w:val="002758D7"/>
    <w:rsid w:val="00275989"/>
    <w:rsid w:val="00275A79"/>
    <w:rsid w:val="00275AB7"/>
    <w:rsid w:val="00275B20"/>
    <w:rsid w:val="00275B6A"/>
    <w:rsid w:val="00275BB0"/>
    <w:rsid w:val="00275BC1"/>
    <w:rsid w:val="00275BCE"/>
    <w:rsid w:val="00275C01"/>
    <w:rsid w:val="00275C03"/>
    <w:rsid w:val="00275C1A"/>
    <w:rsid w:val="00275C50"/>
    <w:rsid w:val="00275CD7"/>
    <w:rsid w:val="00275D4D"/>
    <w:rsid w:val="00275DB9"/>
    <w:rsid w:val="00275E0E"/>
    <w:rsid w:val="00275E16"/>
    <w:rsid w:val="00275E99"/>
    <w:rsid w:val="00275ED7"/>
    <w:rsid w:val="00275EFD"/>
    <w:rsid w:val="00275F00"/>
    <w:rsid w:val="00275F05"/>
    <w:rsid w:val="00275FCE"/>
    <w:rsid w:val="0027609E"/>
    <w:rsid w:val="002760C3"/>
    <w:rsid w:val="002760D6"/>
    <w:rsid w:val="002760EA"/>
    <w:rsid w:val="0027611E"/>
    <w:rsid w:val="002761FA"/>
    <w:rsid w:val="00276215"/>
    <w:rsid w:val="0027628C"/>
    <w:rsid w:val="00276297"/>
    <w:rsid w:val="002762A9"/>
    <w:rsid w:val="002762D1"/>
    <w:rsid w:val="002762E9"/>
    <w:rsid w:val="00276339"/>
    <w:rsid w:val="0027636B"/>
    <w:rsid w:val="00276431"/>
    <w:rsid w:val="002764A7"/>
    <w:rsid w:val="00276548"/>
    <w:rsid w:val="00276599"/>
    <w:rsid w:val="002765F7"/>
    <w:rsid w:val="0027665A"/>
    <w:rsid w:val="002766E6"/>
    <w:rsid w:val="002767A8"/>
    <w:rsid w:val="00276806"/>
    <w:rsid w:val="00276848"/>
    <w:rsid w:val="0027686F"/>
    <w:rsid w:val="002769D6"/>
    <w:rsid w:val="002769F2"/>
    <w:rsid w:val="00276A7A"/>
    <w:rsid w:val="00276ADC"/>
    <w:rsid w:val="00276B36"/>
    <w:rsid w:val="00276B6D"/>
    <w:rsid w:val="00276B77"/>
    <w:rsid w:val="00276BA1"/>
    <w:rsid w:val="00276C49"/>
    <w:rsid w:val="00276C64"/>
    <w:rsid w:val="00276DBC"/>
    <w:rsid w:val="00276DC6"/>
    <w:rsid w:val="00276E48"/>
    <w:rsid w:val="00276E70"/>
    <w:rsid w:val="00276F36"/>
    <w:rsid w:val="00276F4F"/>
    <w:rsid w:val="00276FF1"/>
    <w:rsid w:val="0027702A"/>
    <w:rsid w:val="00277040"/>
    <w:rsid w:val="0027706A"/>
    <w:rsid w:val="0027707E"/>
    <w:rsid w:val="002770BB"/>
    <w:rsid w:val="002770D0"/>
    <w:rsid w:val="00277132"/>
    <w:rsid w:val="00277150"/>
    <w:rsid w:val="0027717E"/>
    <w:rsid w:val="002771F3"/>
    <w:rsid w:val="002771F9"/>
    <w:rsid w:val="00277230"/>
    <w:rsid w:val="0027729F"/>
    <w:rsid w:val="00277328"/>
    <w:rsid w:val="00277369"/>
    <w:rsid w:val="002773D0"/>
    <w:rsid w:val="00277414"/>
    <w:rsid w:val="00277505"/>
    <w:rsid w:val="0027751F"/>
    <w:rsid w:val="00277544"/>
    <w:rsid w:val="00277588"/>
    <w:rsid w:val="00277616"/>
    <w:rsid w:val="0027761D"/>
    <w:rsid w:val="0027762B"/>
    <w:rsid w:val="00277645"/>
    <w:rsid w:val="00277659"/>
    <w:rsid w:val="002776A6"/>
    <w:rsid w:val="002776C7"/>
    <w:rsid w:val="002777A2"/>
    <w:rsid w:val="002777AE"/>
    <w:rsid w:val="002777E7"/>
    <w:rsid w:val="00277898"/>
    <w:rsid w:val="00277911"/>
    <w:rsid w:val="00277942"/>
    <w:rsid w:val="0027795C"/>
    <w:rsid w:val="00277969"/>
    <w:rsid w:val="002779AC"/>
    <w:rsid w:val="002779C3"/>
    <w:rsid w:val="002779CA"/>
    <w:rsid w:val="002779DD"/>
    <w:rsid w:val="00277A21"/>
    <w:rsid w:val="00277A39"/>
    <w:rsid w:val="00277A66"/>
    <w:rsid w:val="00277ADF"/>
    <w:rsid w:val="00277B1E"/>
    <w:rsid w:val="00277B36"/>
    <w:rsid w:val="00277B57"/>
    <w:rsid w:val="00277B6F"/>
    <w:rsid w:val="00277B9C"/>
    <w:rsid w:val="00277BE9"/>
    <w:rsid w:val="00277BF7"/>
    <w:rsid w:val="00277C89"/>
    <w:rsid w:val="00277C9D"/>
    <w:rsid w:val="00277CB2"/>
    <w:rsid w:val="00277CDA"/>
    <w:rsid w:val="00277D0E"/>
    <w:rsid w:val="00277D1A"/>
    <w:rsid w:val="00277D59"/>
    <w:rsid w:val="00277E55"/>
    <w:rsid w:val="00277EA0"/>
    <w:rsid w:val="00277EAC"/>
    <w:rsid w:val="00277EBE"/>
    <w:rsid w:val="00277ED0"/>
    <w:rsid w:val="00277F02"/>
    <w:rsid w:val="00277F15"/>
    <w:rsid w:val="00277F2F"/>
    <w:rsid w:val="00277F41"/>
    <w:rsid w:val="0027EF3E"/>
    <w:rsid w:val="00280000"/>
    <w:rsid w:val="00280005"/>
    <w:rsid w:val="00280024"/>
    <w:rsid w:val="00280025"/>
    <w:rsid w:val="002800C7"/>
    <w:rsid w:val="0028012A"/>
    <w:rsid w:val="00280176"/>
    <w:rsid w:val="002801AB"/>
    <w:rsid w:val="002801DF"/>
    <w:rsid w:val="0028025B"/>
    <w:rsid w:val="0028028E"/>
    <w:rsid w:val="0028034C"/>
    <w:rsid w:val="0028034F"/>
    <w:rsid w:val="00280375"/>
    <w:rsid w:val="00280376"/>
    <w:rsid w:val="00280381"/>
    <w:rsid w:val="002803BD"/>
    <w:rsid w:val="00280410"/>
    <w:rsid w:val="0028048D"/>
    <w:rsid w:val="002804E8"/>
    <w:rsid w:val="00280540"/>
    <w:rsid w:val="002805D2"/>
    <w:rsid w:val="002805D6"/>
    <w:rsid w:val="002805EF"/>
    <w:rsid w:val="00280630"/>
    <w:rsid w:val="00280659"/>
    <w:rsid w:val="0028069A"/>
    <w:rsid w:val="002806C9"/>
    <w:rsid w:val="002806E2"/>
    <w:rsid w:val="00280758"/>
    <w:rsid w:val="0028078D"/>
    <w:rsid w:val="002807AA"/>
    <w:rsid w:val="002807E8"/>
    <w:rsid w:val="002807E9"/>
    <w:rsid w:val="002807F9"/>
    <w:rsid w:val="002807FE"/>
    <w:rsid w:val="00280805"/>
    <w:rsid w:val="0028084D"/>
    <w:rsid w:val="00280855"/>
    <w:rsid w:val="00280866"/>
    <w:rsid w:val="002808AC"/>
    <w:rsid w:val="002808C8"/>
    <w:rsid w:val="00280961"/>
    <w:rsid w:val="0028099F"/>
    <w:rsid w:val="002809CA"/>
    <w:rsid w:val="002809D4"/>
    <w:rsid w:val="00280A53"/>
    <w:rsid w:val="00280A63"/>
    <w:rsid w:val="00280B4D"/>
    <w:rsid w:val="00280BC8"/>
    <w:rsid w:val="00280D09"/>
    <w:rsid w:val="00280D3A"/>
    <w:rsid w:val="00280D69"/>
    <w:rsid w:val="00280DAA"/>
    <w:rsid w:val="00280DD5"/>
    <w:rsid w:val="00280DEE"/>
    <w:rsid w:val="00280E00"/>
    <w:rsid w:val="00280E0A"/>
    <w:rsid w:val="00280E22"/>
    <w:rsid w:val="00280E53"/>
    <w:rsid w:val="00280EA2"/>
    <w:rsid w:val="00281002"/>
    <w:rsid w:val="0028111A"/>
    <w:rsid w:val="002811AF"/>
    <w:rsid w:val="002811B5"/>
    <w:rsid w:val="002811F2"/>
    <w:rsid w:val="00281207"/>
    <w:rsid w:val="00281238"/>
    <w:rsid w:val="0028124B"/>
    <w:rsid w:val="002812BA"/>
    <w:rsid w:val="002812C0"/>
    <w:rsid w:val="0028135E"/>
    <w:rsid w:val="00281377"/>
    <w:rsid w:val="002813E1"/>
    <w:rsid w:val="00281462"/>
    <w:rsid w:val="002814C9"/>
    <w:rsid w:val="00281590"/>
    <w:rsid w:val="00281595"/>
    <w:rsid w:val="0028159F"/>
    <w:rsid w:val="002815A6"/>
    <w:rsid w:val="0028161C"/>
    <w:rsid w:val="00281625"/>
    <w:rsid w:val="00281663"/>
    <w:rsid w:val="00281670"/>
    <w:rsid w:val="002816D0"/>
    <w:rsid w:val="002816FC"/>
    <w:rsid w:val="00281758"/>
    <w:rsid w:val="0028183E"/>
    <w:rsid w:val="00281849"/>
    <w:rsid w:val="0028187A"/>
    <w:rsid w:val="0028187E"/>
    <w:rsid w:val="002818C0"/>
    <w:rsid w:val="00281934"/>
    <w:rsid w:val="00281957"/>
    <w:rsid w:val="00281972"/>
    <w:rsid w:val="00281974"/>
    <w:rsid w:val="002819B7"/>
    <w:rsid w:val="002819D2"/>
    <w:rsid w:val="002819E8"/>
    <w:rsid w:val="00281A27"/>
    <w:rsid w:val="00281AEF"/>
    <w:rsid w:val="00281AFB"/>
    <w:rsid w:val="00281B1F"/>
    <w:rsid w:val="00281B58"/>
    <w:rsid w:val="00281BB9"/>
    <w:rsid w:val="00281C38"/>
    <w:rsid w:val="00281C7A"/>
    <w:rsid w:val="00281C83"/>
    <w:rsid w:val="00281CC2"/>
    <w:rsid w:val="00281DB0"/>
    <w:rsid w:val="00281DC6"/>
    <w:rsid w:val="00281DE8"/>
    <w:rsid w:val="00281E5D"/>
    <w:rsid w:val="00281E72"/>
    <w:rsid w:val="00281E91"/>
    <w:rsid w:val="00281EC1"/>
    <w:rsid w:val="00281F0A"/>
    <w:rsid w:val="00281FAA"/>
    <w:rsid w:val="00281FD2"/>
    <w:rsid w:val="00282014"/>
    <w:rsid w:val="002820A8"/>
    <w:rsid w:val="00282168"/>
    <w:rsid w:val="0028218A"/>
    <w:rsid w:val="002821F5"/>
    <w:rsid w:val="00282242"/>
    <w:rsid w:val="00282259"/>
    <w:rsid w:val="0028228A"/>
    <w:rsid w:val="002822B4"/>
    <w:rsid w:val="00282304"/>
    <w:rsid w:val="0028232B"/>
    <w:rsid w:val="00282377"/>
    <w:rsid w:val="0028238C"/>
    <w:rsid w:val="0028239F"/>
    <w:rsid w:val="002823B0"/>
    <w:rsid w:val="0028249F"/>
    <w:rsid w:val="002824B1"/>
    <w:rsid w:val="002824DA"/>
    <w:rsid w:val="00282503"/>
    <w:rsid w:val="00282506"/>
    <w:rsid w:val="0028251E"/>
    <w:rsid w:val="0028253C"/>
    <w:rsid w:val="0028267A"/>
    <w:rsid w:val="0028268B"/>
    <w:rsid w:val="0028271B"/>
    <w:rsid w:val="00282725"/>
    <w:rsid w:val="00282732"/>
    <w:rsid w:val="0028275D"/>
    <w:rsid w:val="00282796"/>
    <w:rsid w:val="002827BC"/>
    <w:rsid w:val="002827DC"/>
    <w:rsid w:val="002827E4"/>
    <w:rsid w:val="00282882"/>
    <w:rsid w:val="00282898"/>
    <w:rsid w:val="0028289A"/>
    <w:rsid w:val="002828BD"/>
    <w:rsid w:val="002828EF"/>
    <w:rsid w:val="002828FB"/>
    <w:rsid w:val="00282929"/>
    <w:rsid w:val="0028298F"/>
    <w:rsid w:val="002829C4"/>
    <w:rsid w:val="002829FD"/>
    <w:rsid w:val="00282A2A"/>
    <w:rsid w:val="00282A85"/>
    <w:rsid w:val="00282AEA"/>
    <w:rsid w:val="00282AEC"/>
    <w:rsid w:val="00282B31"/>
    <w:rsid w:val="00282B54"/>
    <w:rsid w:val="00282BF1"/>
    <w:rsid w:val="00282C19"/>
    <w:rsid w:val="00282C44"/>
    <w:rsid w:val="00282C8E"/>
    <w:rsid w:val="00282CA5"/>
    <w:rsid w:val="00282D41"/>
    <w:rsid w:val="00282D42"/>
    <w:rsid w:val="00282DC1"/>
    <w:rsid w:val="00282DCE"/>
    <w:rsid w:val="00282DE1"/>
    <w:rsid w:val="00282DF7"/>
    <w:rsid w:val="00282E4E"/>
    <w:rsid w:val="00282E50"/>
    <w:rsid w:val="00282E5F"/>
    <w:rsid w:val="00282EBB"/>
    <w:rsid w:val="00282F0B"/>
    <w:rsid w:val="00282F1D"/>
    <w:rsid w:val="00282F20"/>
    <w:rsid w:val="00282F41"/>
    <w:rsid w:val="00282F47"/>
    <w:rsid w:val="00282FAD"/>
    <w:rsid w:val="00282FAF"/>
    <w:rsid w:val="00283040"/>
    <w:rsid w:val="00283073"/>
    <w:rsid w:val="002830CE"/>
    <w:rsid w:val="002830EA"/>
    <w:rsid w:val="002830F3"/>
    <w:rsid w:val="00283146"/>
    <w:rsid w:val="00283274"/>
    <w:rsid w:val="00283367"/>
    <w:rsid w:val="002833C4"/>
    <w:rsid w:val="002833E4"/>
    <w:rsid w:val="002833F7"/>
    <w:rsid w:val="00283449"/>
    <w:rsid w:val="00283483"/>
    <w:rsid w:val="002834E6"/>
    <w:rsid w:val="00283526"/>
    <w:rsid w:val="00283529"/>
    <w:rsid w:val="0028353B"/>
    <w:rsid w:val="00283544"/>
    <w:rsid w:val="00283581"/>
    <w:rsid w:val="00283591"/>
    <w:rsid w:val="002835FB"/>
    <w:rsid w:val="0028362A"/>
    <w:rsid w:val="00283681"/>
    <w:rsid w:val="00283685"/>
    <w:rsid w:val="0028368C"/>
    <w:rsid w:val="00283690"/>
    <w:rsid w:val="002836B0"/>
    <w:rsid w:val="002836EF"/>
    <w:rsid w:val="0028370E"/>
    <w:rsid w:val="0028372B"/>
    <w:rsid w:val="00283739"/>
    <w:rsid w:val="00283759"/>
    <w:rsid w:val="002837D1"/>
    <w:rsid w:val="002837F0"/>
    <w:rsid w:val="00283806"/>
    <w:rsid w:val="0028380A"/>
    <w:rsid w:val="0028381A"/>
    <w:rsid w:val="00283837"/>
    <w:rsid w:val="00283858"/>
    <w:rsid w:val="00283871"/>
    <w:rsid w:val="002838A1"/>
    <w:rsid w:val="00283958"/>
    <w:rsid w:val="00283998"/>
    <w:rsid w:val="002839BB"/>
    <w:rsid w:val="002839C8"/>
    <w:rsid w:val="002839E0"/>
    <w:rsid w:val="002839E2"/>
    <w:rsid w:val="002839F4"/>
    <w:rsid w:val="00283A5A"/>
    <w:rsid w:val="00283A87"/>
    <w:rsid w:val="00283ADB"/>
    <w:rsid w:val="00283AF6"/>
    <w:rsid w:val="00283B07"/>
    <w:rsid w:val="00283B96"/>
    <w:rsid w:val="00283B98"/>
    <w:rsid w:val="00283BC0"/>
    <w:rsid w:val="00283BDF"/>
    <w:rsid w:val="00283C13"/>
    <w:rsid w:val="00283C6C"/>
    <w:rsid w:val="00283C6E"/>
    <w:rsid w:val="00283CB6"/>
    <w:rsid w:val="00283CCB"/>
    <w:rsid w:val="00283CD6"/>
    <w:rsid w:val="00283D02"/>
    <w:rsid w:val="00283D21"/>
    <w:rsid w:val="00283D50"/>
    <w:rsid w:val="00283DAF"/>
    <w:rsid w:val="00283DF3"/>
    <w:rsid w:val="00283E0E"/>
    <w:rsid w:val="00283E36"/>
    <w:rsid w:val="00283E93"/>
    <w:rsid w:val="00283F17"/>
    <w:rsid w:val="00283F40"/>
    <w:rsid w:val="00283F95"/>
    <w:rsid w:val="00284054"/>
    <w:rsid w:val="002840B7"/>
    <w:rsid w:val="0028410B"/>
    <w:rsid w:val="00284194"/>
    <w:rsid w:val="002841BC"/>
    <w:rsid w:val="002841E2"/>
    <w:rsid w:val="00284227"/>
    <w:rsid w:val="0028423A"/>
    <w:rsid w:val="00284274"/>
    <w:rsid w:val="0028427D"/>
    <w:rsid w:val="00284340"/>
    <w:rsid w:val="00284349"/>
    <w:rsid w:val="002843A6"/>
    <w:rsid w:val="002843F4"/>
    <w:rsid w:val="002843FE"/>
    <w:rsid w:val="002844A1"/>
    <w:rsid w:val="002844BB"/>
    <w:rsid w:val="0028454D"/>
    <w:rsid w:val="002845A5"/>
    <w:rsid w:val="002845B7"/>
    <w:rsid w:val="002845BB"/>
    <w:rsid w:val="002845D1"/>
    <w:rsid w:val="0028464E"/>
    <w:rsid w:val="0028475F"/>
    <w:rsid w:val="002847AC"/>
    <w:rsid w:val="00284875"/>
    <w:rsid w:val="0028492A"/>
    <w:rsid w:val="00284987"/>
    <w:rsid w:val="00284997"/>
    <w:rsid w:val="002849B3"/>
    <w:rsid w:val="00284A2C"/>
    <w:rsid w:val="00284A4B"/>
    <w:rsid w:val="00284A94"/>
    <w:rsid w:val="00284A9C"/>
    <w:rsid w:val="00284ACA"/>
    <w:rsid w:val="00284B19"/>
    <w:rsid w:val="00284B3B"/>
    <w:rsid w:val="00284B6C"/>
    <w:rsid w:val="00284B88"/>
    <w:rsid w:val="00284BC4"/>
    <w:rsid w:val="00284BCC"/>
    <w:rsid w:val="00284BFB"/>
    <w:rsid w:val="00284C6E"/>
    <w:rsid w:val="00284C7B"/>
    <w:rsid w:val="00284CA9"/>
    <w:rsid w:val="00284D67"/>
    <w:rsid w:val="00284DBD"/>
    <w:rsid w:val="00284E39"/>
    <w:rsid w:val="00284E63"/>
    <w:rsid w:val="00284EB7"/>
    <w:rsid w:val="00284F3B"/>
    <w:rsid w:val="00284F86"/>
    <w:rsid w:val="002850A7"/>
    <w:rsid w:val="002850BF"/>
    <w:rsid w:val="002850D0"/>
    <w:rsid w:val="002851BE"/>
    <w:rsid w:val="002851E4"/>
    <w:rsid w:val="002851F9"/>
    <w:rsid w:val="00285231"/>
    <w:rsid w:val="00285255"/>
    <w:rsid w:val="00285259"/>
    <w:rsid w:val="002852AC"/>
    <w:rsid w:val="002852B4"/>
    <w:rsid w:val="0028533C"/>
    <w:rsid w:val="00285345"/>
    <w:rsid w:val="00285387"/>
    <w:rsid w:val="00285399"/>
    <w:rsid w:val="002853ED"/>
    <w:rsid w:val="002853F8"/>
    <w:rsid w:val="002853FB"/>
    <w:rsid w:val="00285400"/>
    <w:rsid w:val="00285414"/>
    <w:rsid w:val="0028542D"/>
    <w:rsid w:val="00285457"/>
    <w:rsid w:val="002854BD"/>
    <w:rsid w:val="002854D0"/>
    <w:rsid w:val="00285561"/>
    <w:rsid w:val="002855DD"/>
    <w:rsid w:val="0028560B"/>
    <w:rsid w:val="00285619"/>
    <w:rsid w:val="0028566A"/>
    <w:rsid w:val="00285693"/>
    <w:rsid w:val="002856D7"/>
    <w:rsid w:val="002856F1"/>
    <w:rsid w:val="002857D8"/>
    <w:rsid w:val="002857E2"/>
    <w:rsid w:val="002858BD"/>
    <w:rsid w:val="002858E8"/>
    <w:rsid w:val="00285917"/>
    <w:rsid w:val="00285919"/>
    <w:rsid w:val="00285988"/>
    <w:rsid w:val="00285A1E"/>
    <w:rsid w:val="00285A26"/>
    <w:rsid w:val="00285A6A"/>
    <w:rsid w:val="00285AA2"/>
    <w:rsid w:val="00285B03"/>
    <w:rsid w:val="00285B3D"/>
    <w:rsid w:val="00285B5A"/>
    <w:rsid w:val="00285B61"/>
    <w:rsid w:val="00285BC3"/>
    <w:rsid w:val="00285C23"/>
    <w:rsid w:val="00285C48"/>
    <w:rsid w:val="00285C74"/>
    <w:rsid w:val="00285CA0"/>
    <w:rsid w:val="00285CCF"/>
    <w:rsid w:val="00285DCA"/>
    <w:rsid w:val="00285E03"/>
    <w:rsid w:val="00285E60"/>
    <w:rsid w:val="00285EA0"/>
    <w:rsid w:val="00285EBA"/>
    <w:rsid w:val="00285F3B"/>
    <w:rsid w:val="00285F75"/>
    <w:rsid w:val="00285F88"/>
    <w:rsid w:val="0028602C"/>
    <w:rsid w:val="00286058"/>
    <w:rsid w:val="00286092"/>
    <w:rsid w:val="00286104"/>
    <w:rsid w:val="00286107"/>
    <w:rsid w:val="00286127"/>
    <w:rsid w:val="00286139"/>
    <w:rsid w:val="0028617F"/>
    <w:rsid w:val="00286196"/>
    <w:rsid w:val="002861BE"/>
    <w:rsid w:val="002861F4"/>
    <w:rsid w:val="0028624C"/>
    <w:rsid w:val="00286264"/>
    <w:rsid w:val="00286281"/>
    <w:rsid w:val="002862B5"/>
    <w:rsid w:val="0028631F"/>
    <w:rsid w:val="00286358"/>
    <w:rsid w:val="002863BF"/>
    <w:rsid w:val="00286467"/>
    <w:rsid w:val="002864E6"/>
    <w:rsid w:val="002864EC"/>
    <w:rsid w:val="00286510"/>
    <w:rsid w:val="00286516"/>
    <w:rsid w:val="00286527"/>
    <w:rsid w:val="00286531"/>
    <w:rsid w:val="00286539"/>
    <w:rsid w:val="0028654F"/>
    <w:rsid w:val="002865BF"/>
    <w:rsid w:val="00286623"/>
    <w:rsid w:val="0028667C"/>
    <w:rsid w:val="002866C0"/>
    <w:rsid w:val="002866E6"/>
    <w:rsid w:val="002866EA"/>
    <w:rsid w:val="002866EB"/>
    <w:rsid w:val="002867D4"/>
    <w:rsid w:val="00286831"/>
    <w:rsid w:val="00286845"/>
    <w:rsid w:val="00286849"/>
    <w:rsid w:val="002868B3"/>
    <w:rsid w:val="002868BE"/>
    <w:rsid w:val="002868C7"/>
    <w:rsid w:val="002868CC"/>
    <w:rsid w:val="002868DA"/>
    <w:rsid w:val="002868DD"/>
    <w:rsid w:val="002868FD"/>
    <w:rsid w:val="0028695A"/>
    <w:rsid w:val="00286974"/>
    <w:rsid w:val="00286A11"/>
    <w:rsid w:val="00286A3D"/>
    <w:rsid w:val="00286A73"/>
    <w:rsid w:val="00286ADA"/>
    <w:rsid w:val="00286AF7"/>
    <w:rsid w:val="00286B14"/>
    <w:rsid w:val="00286B42"/>
    <w:rsid w:val="00286B48"/>
    <w:rsid w:val="00286B7A"/>
    <w:rsid w:val="00286BA2"/>
    <w:rsid w:val="00286BA3"/>
    <w:rsid w:val="00286BF0"/>
    <w:rsid w:val="00286C7E"/>
    <w:rsid w:val="00286CBD"/>
    <w:rsid w:val="00286CDA"/>
    <w:rsid w:val="00286CE7"/>
    <w:rsid w:val="00286D22"/>
    <w:rsid w:val="00286D53"/>
    <w:rsid w:val="00286D6F"/>
    <w:rsid w:val="00286E03"/>
    <w:rsid w:val="00286E9C"/>
    <w:rsid w:val="00286EBC"/>
    <w:rsid w:val="00286F4B"/>
    <w:rsid w:val="00286F81"/>
    <w:rsid w:val="00286F82"/>
    <w:rsid w:val="00286FFB"/>
    <w:rsid w:val="00287012"/>
    <w:rsid w:val="00287020"/>
    <w:rsid w:val="002870AA"/>
    <w:rsid w:val="002870D6"/>
    <w:rsid w:val="002870DE"/>
    <w:rsid w:val="002870FD"/>
    <w:rsid w:val="00287113"/>
    <w:rsid w:val="0028715A"/>
    <w:rsid w:val="00287207"/>
    <w:rsid w:val="00287256"/>
    <w:rsid w:val="00287265"/>
    <w:rsid w:val="0028728A"/>
    <w:rsid w:val="00287303"/>
    <w:rsid w:val="0028732F"/>
    <w:rsid w:val="002873E4"/>
    <w:rsid w:val="0028745D"/>
    <w:rsid w:val="00287468"/>
    <w:rsid w:val="002874D1"/>
    <w:rsid w:val="002874EE"/>
    <w:rsid w:val="002874F6"/>
    <w:rsid w:val="0028750E"/>
    <w:rsid w:val="0028751C"/>
    <w:rsid w:val="00287547"/>
    <w:rsid w:val="00287548"/>
    <w:rsid w:val="00287563"/>
    <w:rsid w:val="00287570"/>
    <w:rsid w:val="0028757E"/>
    <w:rsid w:val="002875B9"/>
    <w:rsid w:val="002875C7"/>
    <w:rsid w:val="002875D6"/>
    <w:rsid w:val="00287600"/>
    <w:rsid w:val="0028767F"/>
    <w:rsid w:val="0028770D"/>
    <w:rsid w:val="00287743"/>
    <w:rsid w:val="00287794"/>
    <w:rsid w:val="002877B8"/>
    <w:rsid w:val="00287805"/>
    <w:rsid w:val="0028780F"/>
    <w:rsid w:val="00287812"/>
    <w:rsid w:val="00287863"/>
    <w:rsid w:val="00287872"/>
    <w:rsid w:val="002878F1"/>
    <w:rsid w:val="0028790F"/>
    <w:rsid w:val="002879BD"/>
    <w:rsid w:val="00287A77"/>
    <w:rsid w:val="00287A90"/>
    <w:rsid w:val="00287AFD"/>
    <w:rsid w:val="00287B05"/>
    <w:rsid w:val="00287B0B"/>
    <w:rsid w:val="00287B15"/>
    <w:rsid w:val="00287BF3"/>
    <w:rsid w:val="00287C45"/>
    <w:rsid w:val="00287C66"/>
    <w:rsid w:val="00287C6F"/>
    <w:rsid w:val="00287D05"/>
    <w:rsid w:val="00287D97"/>
    <w:rsid w:val="00287DB0"/>
    <w:rsid w:val="00287DCF"/>
    <w:rsid w:val="00287DE2"/>
    <w:rsid w:val="00287E33"/>
    <w:rsid w:val="00287E61"/>
    <w:rsid w:val="00287E84"/>
    <w:rsid w:val="00287E9A"/>
    <w:rsid w:val="00287F1F"/>
    <w:rsid w:val="00287F42"/>
    <w:rsid w:val="00287F4C"/>
    <w:rsid w:val="00287F63"/>
    <w:rsid w:val="00287F84"/>
    <w:rsid w:val="00287FA3"/>
    <w:rsid w:val="00287FC9"/>
    <w:rsid w:val="002900A2"/>
    <w:rsid w:val="002900AD"/>
    <w:rsid w:val="002900E7"/>
    <w:rsid w:val="002900E8"/>
    <w:rsid w:val="00290103"/>
    <w:rsid w:val="00290105"/>
    <w:rsid w:val="0029011F"/>
    <w:rsid w:val="002901FC"/>
    <w:rsid w:val="002901FE"/>
    <w:rsid w:val="00290244"/>
    <w:rsid w:val="0029026A"/>
    <w:rsid w:val="00290274"/>
    <w:rsid w:val="00290308"/>
    <w:rsid w:val="0029034D"/>
    <w:rsid w:val="00290369"/>
    <w:rsid w:val="00290394"/>
    <w:rsid w:val="002904C8"/>
    <w:rsid w:val="002904CC"/>
    <w:rsid w:val="002904E0"/>
    <w:rsid w:val="0029051E"/>
    <w:rsid w:val="00290528"/>
    <w:rsid w:val="0029053A"/>
    <w:rsid w:val="0029062D"/>
    <w:rsid w:val="00290635"/>
    <w:rsid w:val="002906BE"/>
    <w:rsid w:val="00290757"/>
    <w:rsid w:val="002907BC"/>
    <w:rsid w:val="002907CB"/>
    <w:rsid w:val="002908B7"/>
    <w:rsid w:val="002908DF"/>
    <w:rsid w:val="0029092C"/>
    <w:rsid w:val="00290993"/>
    <w:rsid w:val="002909B4"/>
    <w:rsid w:val="002909D2"/>
    <w:rsid w:val="002909EB"/>
    <w:rsid w:val="002909F2"/>
    <w:rsid w:val="00290A2B"/>
    <w:rsid w:val="00290A51"/>
    <w:rsid w:val="00290A64"/>
    <w:rsid w:val="00290A88"/>
    <w:rsid w:val="00290A9F"/>
    <w:rsid w:val="00290AB3"/>
    <w:rsid w:val="00290AFA"/>
    <w:rsid w:val="00290AFD"/>
    <w:rsid w:val="00290B16"/>
    <w:rsid w:val="00290B30"/>
    <w:rsid w:val="00290B98"/>
    <w:rsid w:val="00290BD4"/>
    <w:rsid w:val="00290C04"/>
    <w:rsid w:val="00290C0E"/>
    <w:rsid w:val="00290CCD"/>
    <w:rsid w:val="00290D15"/>
    <w:rsid w:val="00290D2B"/>
    <w:rsid w:val="00290D8F"/>
    <w:rsid w:val="00290DBD"/>
    <w:rsid w:val="00290DC2"/>
    <w:rsid w:val="00290DE0"/>
    <w:rsid w:val="00290DE2"/>
    <w:rsid w:val="00290E1D"/>
    <w:rsid w:val="00290E4B"/>
    <w:rsid w:val="00290E76"/>
    <w:rsid w:val="00290E9A"/>
    <w:rsid w:val="00290EC9"/>
    <w:rsid w:val="00290F5B"/>
    <w:rsid w:val="00291017"/>
    <w:rsid w:val="002910C1"/>
    <w:rsid w:val="00291116"/>
    <w:rsid w:val="00291138"/>
    <w:rsid w:val="00291154"/>
    <w:rsid w:val="00291176"/>
    <w:rsid w:val="0029118D"/>
    <w:rsid w:val="002911A2"/>
    <w:rsid w:val="002911CF"/>
    <w:rsid w:val="00291217"/>
    <w:rsid w:val="0029125B"/>
    <w:rsid w:val="00291274"/>
    <w:rsid w:val="00291283"/>
    <w:rsid w:val="00291324"/>
    <w:rsid w:val="0029134D"/>
    <w:rsid w:val="0029135F"/>
    <w:rsid w:val="00291395"/>
    <w:rsid w:val="0029139C"/>
    <w:rsid w:val="00291422"/>
    <w:rsid w:val="00291439"/>
    <w:rsid w:val="00291450"/>
    <w:rsid w:val="00291454"/>
    <w:rsid w:val="00291482"/>
    <w:rsid w:val="00291486"/>
    <w:rsid w:val="00291489"/>
    <w:rsid w:val="002914E3"/>
    <w:rsid w:val="0029153C"/>
    <w:rsid w:val="0029155D"/>
    <w:rsid w:val="00291616"/>
    <w:rsid w:val="00291623"/>
    <w:rsid w:val="0029163F"/>
    <w:rsid w:val="00291674"/>
    <w:rsid w:val="002916A6"/>
    <w:rsid w:val="002916F4"/>
    <w:rsid w:val="00291700"/>
    <w:rsid w:val="0029179B"/>
    <w:rsid w:val="002917D3"/>
    <w:rsid w:val="002917F3"/>
    <w:rsid w:val="0029180E"/>
    <w:rsid w:val="0029183C"/>
    <w:rsid w:val="00291856"/>
    <w:rsid w:val="002918F0"/>
    <w:rsid w:val="00291900"/>
    <w:rsid w:val="0029195D"/>
    <w:rsid w:val="0029195E"/>
    <w:rsid w:val="002919A4"/>
    <w:rsid w:val="002919AD"/>
    <w:rsid w:val="002919BB"/>
    <w:rsid w:val="00291A13"/>
    <w:rsid w:val="00291A2C"/>
    <w:rsid w:val="00291A3B"/>
    <w:rsid w:val="00291A51"/>
    <w:rsid w:val="00291B18"/>
    <w:rsid w:val="00291B24"/>
    <w:rsid w:val="00291B4B"/>
    <w:rsid w:val="00291B8E"/>
    <w:rsid w:val="00291BA2"/>
    <w:rsid w:val="00291BF2"/>
    <w:rsid w:val="00291C42"/>
    <w:rsid w:val="00291C5C"/>
    <w:rsid w:val="00291C8F"/>
    <w:rsid w:val="00291CAE"/>
    <w:rsid w:val="00291CC4"/>
    <w:rsid w:val="00291CF2"/>
    <w:rsid w:val="00291D48"/>
    <w:rsid w:val="00291DBB"/>
    <w:rsid w:val="00291DD9"/>
    <w:rsid w:val="00291DFC"/>
    <w:rsid w:val="00291E15"/>
    <w:rsid w:val="00291E42"/>
    <w:rsid w:val="00291E5B"/>
    <w:rsid w:val="00291E8D"/>
    <w:rsid w:val="00291EBD"/>
    <w:rsid w:val="00291F0B"/>
    <w:rsid w:val="00291F25"/>
    <w:rsid w:val="00291F84"/>
    <w:rsid w:val="00291F9F"/>
    <w:rsid w:val="00291FD0"/>
    <w:rsid w:val="00291FF0"/>
    <w:rsid w:val="00292036"/>
    <w:rsid w:val="00292061"/>
    <w:rsid w:val="0029212D"/>
    <w:rsid w:val="002921F3"/>
    <w:rsid w:val="00292208"/>
    <w:rsid w:val="0029223A"/>
    <w:rsid w:val="0029226F"/>
    <w:rsid w:val="002922B3"/>
    <w:rsid w:val="002922BD"/>
    <w:rsid w:val="002923B6"/>
    <w:rsid w:val="002923B9"/>
    <w:rsid w:val="002923D1"/>
    <w:rsid w:val="002923E3"/>
    <w:rsid w:val="002923EF"/>
    <w:rsid w:val="0029242D"/>
    <w:rsid w:val="00292459"/>
    <w:rsid w:val="0029246F"/>
    <w:rsid w:val="00292482"/>
    <w:rsid w:val="002924CE"/>
    <w:rsid w:val="002924D5"/>
    <w:rsid w:val="00292502"/>
    <w:rsid w:val="00292516"/>
    <w:rsid w:val="0029253F"/>
    <w:rsid w:val="00292577"/>
    <w:rsid w:val="0029258F"/>
    <w:rsid w:val="002925B7"/>
    <w:rsid w:val="0029260B"/>
    <w:rsid w:val="00292613"/>
    <w:rsid w:val="00292685"/>
    <w:rsid w:val="0029269B"/>
    <w:rsid w:val="002926BC"/>
    <w:rsid w:val="002926E6"/>
    <w:rsid w:val="002926F1"/>
    <w:rsid w:val="0029271D"/>
    <w:rsid w:val="0029277B"/>
    <w:rsid w:val="0029279B"/>
    <w:rsid w:val="002927B2"/>
    <w:rsid w:val="002927C7"/>
    <w:rsid w:val="002927F1"/>
    <w:rsid w:val="0029285C"/>
    <w:rsid w:val="00292882"/>
    <w:rsid w:val="00292896"/>
    <w:rsid w:val="002928F2"/>
    <w:rsid w:val="0029295E"/>
    <w:rsid w:val="00292963"/>
    <w:rsid w:val="0029297F"/>
    <w:rsid w:val="002929A1"/>
    <w:rsid w:val="00292A5B"/>
    <w:rsid w:val="00292A85"/>
    <w:rsid w:val="00292A8A"/>
    <w:rsid w:val="00292A8B"/>
    <w:rsid w:val="00292A8E"/>
    <w:rsid w:val="00292AF7"/>
    <w:rsid w:val="00292B23"/>
    <w:rsid w:val="00292B48"/>
    <w:rsid w:val="00292B49"/>
    <w:rsid w:val="00292B78"/>
    <w:rsid w:val="00292BA3"/>
    <w:rsid w:val="00292BB3"/>
    <w:rsid w:val="00292BC1"/>
    <w:rsid w:val="00292C04"/>
    <w:rsid w:val="00292C50"/>
    <w:rsid w:val="00292C61"/>
    <w:rsid w:val="00292CA7"/>
    <w:rsid w:val="00292CD0"/>
    <w:rsid w:val="00292CE5"/>
    <w:rsid w:val="00292D49"/>
    <w:rsid w:val="00292DE5"/>
    <w:rsid w:val="00292DF6"/>
    <w:rsid w:val="00292E7D"/>
    <w:rsid w:val="00292E99"/>
    <w:rsid w:val="00292EA2"/>
    <w:rsid w:val="00292ED3"/>
    <w:rsid w:val="00292F7C"/>
    <w:rsid w:val="00292F8E"/>
    <w:rsid w:val="00292FAC"/>
    <w:rsid w:val="00292FB6"/>
    <w:rsid w:val="00292FCA"/>
    <w:rsid w:val="00292FDC"/>
    <w:rsid w:val="00292FE4"/>
    <w:rsid w:val="00293142"/>
    <w:rsid w:val="002931C9"/>
    <w:rsid w:val="00293231"/>
    <w:rsid w:val="00293258"/>
    <w:rsid w:val="00293263"/>
    <w:rsid w:val="0029327D"/>
    <w:rsid w:val="002932A4"/>
    <w:rsid w:val="00293318"/>
    <w:rsid w:val="00293357"/>
    <w:rsid w:val="00293360"/>
    <w:rsid w:val="002933FD"/>
    <w:rsid w:val="00293405"/>
    <w:rsid w:val="00293419"/>
    <w:rsid w:val="002934E0"/>
    <w:rsid w:val="002934E1"/>
    <w:rsid w:val="002934EA"/>
    <w:rsid w:val="00293567"/>
    <w:rsid w:val="002935D4"/>
    <w:rsid w:val="002935D9"/>
    <w:rsid w:val="002935ED"/>
    <w:rsid w:val="002936AC"/>
    <w:rsid w:val="002936BE"/>
    <w:rsid w:val="00293708"/>
    <w:rsid w:val="00293711"/>
    <w:rsid w:val="00293717"/>
    <w:rsid w:val="00293731"/>
    <w:rsid w:val="00293732"/>
    <w:rsid w:val="0029373F"/>
    <w:rsid w:val="0029377C"/>
    <w:rsid w:val="00293809"/>
    <w:rsid w:val="00293850"/>
    <w:rsid w:val="0029385B"/>
    <w:rsid w:val="0029389F"/>
    <w:rsid w:val="002938CD"/>
    <w:rsid w:val="0029394E"/>
    <w:rsid w:val="00293964"/>
    <w:rsid w:val="00293991"/>
    <w:rsid w:val="00293AA8"/>
    <w:rsid w:val="00293ABB"/>
    <w:rsid w:val="00293AC2"/>
    <w:rsid w:val="00293B4A"/>
    <w:rsid w:val="00293B54"/>
    <w:rsid w:val="00293B80"/>
    <w:rsid w:val="00293B84"/>
    <w:rsid w:val="00293C06"/>
    <w:rsid w:val="00293C43"/>
    <w:rsid w:val="00293CD8"/>
    <w:rsid w:val="00293D08"/>
    <w:rsid w:val="00293DA6"/>
    <w:rsid w:val="00293DED"/>
    <w:rsid w:val="00293DF4"/>
    <w:rsid w:val="00293DFE"/>
    <w:rsid w:val="00293E0F"/>
    <w:rsid w:val="00293E75"/>
    <w:rsid w:val="00293E93"/>
    <w:rsid w:val="00293EE1"/>
    <w:rsid w:val="00293F19"/>
    <w:rsid w:val="00293F2C"/>
    <w:rsid w:val="00293F91"/>
    <w:rsid w:val="00293FB5"/>
    <w:rsid w:val="002940FA"/>
    <w:rsid w:val="00294113"/>
    <w:rsid w:val="0029414C"/>
    <w:rsid w:val="00294150"/>
    <w:rsid w:val="00294166"/>
    <w:rsid w:val="002941ED"/>
    <w:rsid w:val="0029428A"/>
    <w:rsid w:val="002942E8"/>
    <w:rsid w:val="002942F0"/>
    <w:rsid w:val="002942F9"/>
    <w:rsid w:val="00294313"/>
    <w:rsid w:val="00294348"/>
    <w:rsid w:val="0029442E"/>
    <w:rsid w:val="00294453"/>
    <w:rsid w:val="00294498"/>
    <w:rsid w:val="002944AD"/>
    <w:rsid w:val="002944B4"/>
    <w:rsid w:val="002944C2"/>
    <w:rsid w:val="002944F6"/>
    <w:rsid w:val="00294534"/>
    <w:rsid w:val="002945A5"/>
    <w:rsid w:val="002945CD"/>
    <w:rsid w:val="00294601"/>
    <w:rsid w:val="00294623"/>
    <w:rsid w:val="002946BF"/>
    <w:rsid w:val="0029473C"/>
    <w:rsid w:val="00294774"/>
    <w:rsid w:val="002947A2"/>
    <w:rsid w:val="002947C9"/>
    <w:rsid w:val="002947D4"/>
    <w:rsid w:val="0029481E"/>
    <w:rsid w:val="00294832"/>
    <w:rsid w:val="0029487C"/>
    <w:rsid w:val="002948DD"/>
    <w:rsid w:val="002948E5"/>
    <w:rsid w:val="002948F9"/>
    <w:rsid w:val="00294906"/>
    <w:rsid w:val="00294910"/>
    <w:rsid w:val="0029498F"/>
    <w:rsid w:val="00294990"/>
    <w:rsid w:val="002949D1"/>
    <w:rsid w:val="002949FA"/>
    <w:rsid w:val="00294A06"/>
    <w:rsid w:val="00294A2B"/>
    <w:rsid w:val="00294B30"/>
    <w:rsid w:val="00294BA9"/>
    <w:rsid w:val="00294C06"/>
    <w:rsid w:val="00294C40"/>
    <w:rsid w:val="00294C46"/>
    <w:rsid w:val="00294D19"/>
    <w:rsid w:val="00294D4F"/>
    <w:rsid w:val="00294D56"/>
    <w:rsid w:val="00294D5F"/>
    <w:rsid w:val="00294DDB"/>
    <w:rsid w:val="00294DF6"/>
    <w:rsid w:val="00294E13"/>
    <w:rsid w:val="00294E81"/>
    <w:rsid w:val="00294EDF"/>
    <w:rsid w:val="00294F2C"/>
    <w:rsid w:val="00294F43"/>
    <w:rsid w:val="00294F66"/>
    <w:rsid w:val="00294F95"/>
    <w:rsid w:val="00294F9C"/>
    <w:rsid w:val="00294FE6"/>
    <w:rsid w:val="00295020"/>
    <w:rsid w:val="0029503C"/>
    <w:rsid w:val="0029506B"/>
    <w:rsid w:val="002950DF"/>
    <w:rsid w:val="0029510D"/>
    <w:rsid w:val="00295119"/>
    <w:rsid w:val="0029511D"/>
    <w:rsid w:val="0029512A"/>
    <w:rsid w:val="00295170"/>
    <w:rsid w:val="002951B2"/>
    <w:rsid w:val="00295210"/>
    <w:rsid w:val="0029534A"/>
    <w:rsid w:val="00295365"/>
    <w:rsid w:val="00295380"/>
    <w:rsid w:val="0029549C"/>
    <w:rsid w:val="002954AA"/>
    <w:rsid w:val="002954B9"/>
    <w:rsid w:val="002954C4"/>
    <w:rsid w:val="002954CB"/>
    <w:rsid w:val="00295514"/>
    <w:rsid w:val="00295538"/>
    <w:rsid w:val="00295568"/>
    <w:rsid w:val="00295598"/>
    <w:rsid w:val="002955BC"/>
    <w:rsid w:val="002955DC"/>
    <w:rsid w:val="00295646"/>
    <w:rsid w:val="00295667"/>
    <w:rsid w:val="0029567D"/>
    <w:rsid w:val="00295682"/>
    <w:rsid w:val="0029577A"/>
    <w:rsid w:val="00295792"/>
    <w:rsid w:val="00295798"/>
    <w:rsid w:val="002957A9"/>
    <w:rsid w:val="002957EA"/>
    <w:rsid w:val="00295812"/>
    <w:rsid w:val="0029582E"/>
    <w:rsid w:val="002958AC"/>
    <w:rsid w:val="002958CE"/>
    <w:rsid w:val="002958D3"/>
    <w:rsid w:val="002958F2"/>
    <w:rsid w:val="0029590E"/>
    <w:rsid w:val="00295925"/>
    <w:rsid w:val="00295929"/>
    <w:rsid w:val="0029596D"/>
    <w:rsid w:val="002959D6"/>
    <w:rsid w:val="002959F3"/>
    <w:rsid w:val="00295A5D"/>
    <w:rsid w:val="00295A80"/>
    <w:rsid w:val="00295A8E"/>
    <w:rsid w:val="00295B0D"/>
    <w:rsid w:val="00295B1D"/>
    <w:rsid w:val="00295BD9"/>
    <w:rsid w:val="00295BFC"/>
    <w:rsid w:val="00295C2B"/>
    <w:rsid w:val="00295C39"/>
    <w:rsid w:val="00295C94"/>
    <w:rsid w:val="00295CF9"/>
    <w:rsid w:val="00295D13"/>
    <w:rsid w:val="00295D39"/>
    <w:rsid w:val="00295D89"/>
    <w:rsid w:val="00295D8C"/>
    <w:rsid w:val="00295DF0"/>
    <w:rsid w:val="00295E01"/>
    <w:rsid w:val="00295E83"/>
    <w:rsid w:val="00295EB1"/>
    <w:rsid w:val="00295F16"/>
    <w:rsid w:val="00295F2C"/>
    <w:rsid w:val="00295F56"/>
    <w:rsid w:val="00296089"/>
    <w:rsid w:val="00296092"/>
    <w:rsid w:val="002960CB"/>
    <w:rsid w:val="0029612E"/>
    <w:rsid w:val="002961DA"/>
    <w:rsid w:val="002961F4"/>
    <w:rsid w:val="002961FA"/>
    <w:rsid w:val="002961FC"/>
    <w:rsid w:val="00296202"/>
    <w:rsid w:val="0029622C"/>
    <w:rsid w:val="00296258"/>
    <w:rsid w:val="0029625C"/>
    <w:rsid w:val="00296318"/>
    <w:rsid w:val="00296357"/>
    <w:rsid w:val="002963DD"/>
    <w:rsid w:val="0029640E"/>
    <w:rsid w:val="00296422"/>
    <w:rsid w:val="00296431"/>
    <w:rsid w:val="00296469"/>
    <w:rsid w:val="0029648A"/>
    <w:rsid w:val="002964A0"/>
    <w:rsid w:val="002964AC"/>
    <w:rsid w:val="00296516"/>
    <w:rsid w:val="00296521"/>
    <w:rsid w:val="002965AA"/>
    <w:rsid w:val="002965B0"/>
    <w:rsid w:val="00296636"/>
    <w:rsid w:val="00296699"/>
    <w:rsid w:val="002966A6"/>
    <w:rsid w:val="002966CE"/>
    <w:rsid w:val="00296706"/>
    <w:rsid w:val="00296749"/>
    <w:rsid w:val="002967F3"/>
    <w:rsid w:val="0029688C"/>
    <w:rsid w:val="00296895"/>
    <w:rsid w:val="002968B1"/>
    <w:rsid w:val="002968CF"/>
    <w:rsid w:val="0029692B"/>
    <w:rsid w:val="00296947"/>
    <w:rsid w:val="00296961"/>
    <w:rsid w:val="00296962"/>
    <w:rsid w:val="0029696A"/>
    <w:rsid w:val="00296A00"/>
    <w:rsid w:val="00296A47"/>
    <w:rsid w:val="00296ADB"/>
    <w:rsid w:val="00296AF6"/>
    <w:rsid w:val="00296B5E"/>
    <w:rsid w:val="00296B6C"/>
    <w:rsid w:val="00296B6E"/>
    <w:rsid w:val="00296B8C"/>
    <w:rsid w:val="00296B9F"/>
    <w:rsid w:val="00296BDC"/>
    <w:rsid w:val="00296C23"/>
    <w:rsid w:val="00296C2A"/>
    <w:rsid w:val="00296CCF"/>
    <w:rsid w:val="00296D8C"/>
    <w:rsid w:val="00296E5C"/>
    <w:rsid w:val="00296E93"/>
    <w:rsid w:val="00296EB1"/>
    <w:rsid w:val="00296ED4"/>
    <w:rsid w:val="00296EE3"/>
    <w:rsid w:val="00296EF4"/>
    <w:rsid w:val="00296F1A"/>
    <w:rsid w:val="00296F45"/>
    <w:rsid w:val="00296FC6"/>
    <w:rsid w:val="00296FD6"/>
    <w:rsid w:val="00297069"/>
    <w:rsid w:val="00297091"/>
    <w:rsid w:val="00297093"/>
    <w:rsid w:val="002970BC"/>
    <w:rsid w:val="002970DE"/>
    <w:rsid w:val="002971D2"/>
    <w:rsid w:val="002971D6"/>
    <w:rsid w:val="002971F3"/>
    <w:rsid w:val="00297200"/>
    <w:rsid w:val="0029721B"/>
    <w:rsid w:val="00297254"/>
    <w:rsid w:val="00297259"/>
    <w:rsid w:val="00297309"/>
    <w:rsid w:val="00297315"/>
    <w:rsid w:val="002973CF"/>
    <w:rsid w:val="00297417"/>
    <w:rsid w:val="00297419"/>
    <w:rsid w:val="0029744E"/>
    <w:rsid w:val="00297451"/>
    <w:rsid w:val="0029747F"/>
    <w:rsid w:val="00297498"/>
    <w:rsid w:val="002974A5"/>
    <w:rsid w:val="002974A8"/>
    <w:rsid w:val="002974E0"/>
    <w:rsid w:val="00297581"/>
    <w:rsid w:val="00297586"/>
    <w:rsid w:val="0029758C"/>
    <w:rsid w:val="002975D5"/>
    <w:rsid w:val="00297630"/>
    <w:rsid w:val="0029768B"/>
    <w:rsid w:val="002976BA"/>
    <w:rsid w:val="002976E2"/>
    <w:rsid w:val="00297762"/>
    <w:rsid w:val="002977A7"/>
    <w:rsid w:val="002977EE"/>
    <w:rsid w:val="0029780E"/>
    <w:rsid w:val="002978A0"/>
    <w:rsid w:val="002978CD"/>
    <w:rsid w:val="0029793D"/>
    <w:rsid w:val="00297997"/>
    <w:rsid w:val="002979D2"/>
    <w:rsid w:val="00297A34"/>
    <w:rsid w:val="00297A59"/>
    <w:rsid w:val="00297A92"/>
    <w:rsid w:val="00297ACC"/>
    <w:rsid w:val="00297B44"/>
    <w:rsid w:val="00297B7F"/>
    <w:rsid w:val="00297BEE"/>
    <w:rsid w:val="00297C1E"/>
    <w:rsid w:val="00297C36"/>
    <w:rsid w:val="00297C46"/>
    <w:rsid w:val="00297C6C"/>
    <w:rsid w:val="00297C93"/>
    <w:rsid w:val="00297D31"/>
    <w:rsid w:val="00297D7F"/>
    <w:rsid w:val="00297D9B"/>
    <w:rsid w:val="00297DC7"/>
    <w:rsid w:val="00297E6D"/>
    <w:rsid w:val="00297E8A"/>
    <w:rsid w:val="00297F69"/>
    <w:rsid w:val="00297F6A"/>
    <w:rsid w:val="00297F73"/>
    <w:rsid w:val="00297F97"/>
    <w:rsid w:val="00297FE2"/>
    <w:rsid w:val="002A006C"/>
    <w:rsid w:val="002A007B"/>
    <w:rsid w:val="002A011D"/>
    <w:rsid w:val="002A0155"/>
    <w:rsid w:val="002A0174"/>
    <w:rsid w:val="002A01BC"/>
    <w:rsid w:val="002A01C0"/>
    <w:rsid w:val="002A0220"/>
    <w:rsid w:val="002A022D"/>
    <w:rsid w:val="002A0253"/>
    <w:rsid w:val="002A0283"/>
    <w:rsid w:val="002A029A"/>
    <w:rsid w:val="002A0310"/>
    <w:rsid w:val="002A0328"/>
    <w:rsid w:val="002A0360"/>
    <w:rsid w:val="002A0388"/>
    <w:rsid w:val="002A0396"/>
    <w:rsid w:val="002A03B2"/>
    <w:rsid w:val="002A03ED"/>
    <w:rsid w:val="002A0420"/>
    <w:rsid w:val="002A04A3"/>
    <w:rsid w:val="002A0502"/>
    <w:rsid w:val="002A0549"/>
    <w:rsid w:val="002A059D"/>
    <w:rsid w:val="002A05BA"/>
    <w:rsid w:val="002A05F3"/>
    <w:rsid w:val="002A06AA"/>
    <w:rsid w:val="002A0707"/>
    <w:rsid w:val="002A0720"/>
    <w:rsid w:val="002A07A6"/>
    <w:rsid w:val="002A07FA"/>
    <w:rsid w:val="002A07FC"/>
    <w:rsid w:val="002A0853"/>
    <w:rsid w:val="002A0858"/>
    <w:rsid w:val="002A085B"/>
    <w:rsid w:val="002A08D8"/>
    <w:rsid w:val="002A09FD"/>
    <w:rsid w:val="002A0A36"/>
    <w:rsid w:val="002A0ABD"/>
    <w:rsid w:val="002A0AD3"/>
    <w:rsid w:val="002A0AF5"/>
    <w:rsid w:val="002A0B77"/>
    <w:rsid w:val="002A0B89"/>
    <w:rsid w:val="002A0BD4"/>
    <w:rsid w:val="002A0BDC"/>
    <w:rsid w:val="002A0C0D"/>
    <w:rsid w:val="002A0C4D"/>
    <w:rsid w:val="002A0C4F"/>
    <w:rsid w:val="002A0CDD"/>
    <w:rsid w:val="002A0D1C"/>
    <w:rsid w:val="002A0D6F"/>
    <w:rsid w:val="002A0D7D"/>
    <w:rsid w:val="002A0DAC"/>
    <w:rsid w:val="002A0E16"/>
    <w:rsid w:val="002A0E29"/>
    <w:rsid w:val="002A0E54"/>
    <w:rsid w:val="002A0EA9"/>
    <w:rsid w:val="002A0EAD"/>
    <w:rsid w:val="002A0F74"/>
    <w:rsid w:val="002A0F77"/>
    <w:rsid w:val="002A0FA2"/>
    <w:rsid w:val="002A0FA3"/>
    <w:rsid w:val="002A1103"/>
    <w:rsid w:val="002A1152"/>
    <w:rsid w:val="002A11F7"/>
    <w:rsid w:val="002A1250"/>
    <w:rsid w:val="002A1296"/>
    <w:rsid w:val="002A129E"/>
    <w:rsid w:val="002A12C1"/>
    <w:rsid w:val="002A12EC"/>
    <w:rsid w:val="002A12F8"/>
    <w:rsid w:val="002A13A7"/>
    <w:rsid w:val="002A13F2"/>
    <w:rsid w:val="002A1403"/>
    <w:rsid w:val="002A1410"/>
    <w:rsid w:val="002A1424"/>
    <w:rsid w:val="002A1449"/>
    <w:rsid w:val="002A1509"/>
    <w:rsid w:val="002A15A3"/>
    <w:rsid w:val="002A15B9"/>
    <w:rsid w:val="002A15E7"/>
    <w:rsid w:val="002A16D3"/>
    <w:rsid w:val="002A1710"/>
    <w:rsid w:val="002A173C"/>
    <w:rsid w:val="002A1792"/>
    <w:rsid w:val="002A17BB"/>
    <w:rsid w:val="002A17DF"/>
    <w:rsid w:val="002A1806"/>
    <w:rsid w:val="002A1808"/>
    <w:rsid w:val="002A1830"/>
    <w:rsid w:val="002A1845"/>
    <w:rsid w:val="002A185B"/>
    <w:rsid w:val="002A1880"/>
    <w:rsid w:val="002A192F"/>
    <w:rsid w:val="002A194B"/>
    <w:rsid w:val="002A1976"/>
    <w:rsid w:val="002A19BF"/>
    <w:rsid w:val="002A19F1"/>
    <w:rsid w:val="002A19F4"/>
    <w:rsid w:val="002A1A5E"/>
    <w:rsid w:val="002A1AA0"/>
    <w:rsid w:val="002A1B50"/>
    <w:rsid w:val="002A1B65"/>
    <w:rsid w:val="002A1BB9"/>
    <w:rsid w:val="002A1BDC"/>
    <w:rsid w:val="002A1C3C"/>
    <w:rsid w:val="002A1CBB"/>
    <w:rsid w:val="002A1D33"/>
    <w:rsid w:val="002A1D99"/>
    <w:rsid w:val="002A1DE8"/>
    <w:rsid w:val="002A1E03"/>
    <w:rsid w:val="002A1E64"/>
    <w:rsid w:val="002A1EA6"/>
    <w:rsid w:val="002A1ED2"/>
    <w:rsid w:val="002A1ED6"/>
    <w:rsid w:val="002A1EEC"/>
    <w:rsid w:val="002A1F21"/>
    <w:rsid w:val="002A1F2D"/>
    <w:rsid w:val="002A1F76"/>
    <w:rsid w:val="002A1F7F"/>
    <w:rsid w:val="002A1F84"/>
    <w:rsid w:val="002A1F86"/>
    <w:rsid w:val="002A1F95"/>
    <w:rsid w:val="002A1FB0"/>
    <w:rsid w:val="002A1FB7"/>
    <w:rsid w:val="002A1FE6"/>
    <w:rsid w:val="002A1FF0"/>
    <w:rsid w:val="002A1FF6"/>
    <w:rsid w:val="002A2042"/>
    <w:rsid w:val="002A20B8"/>
    <w:rsid w:val="002A20C6"/>
    <w:rsid w:val="002A215A"/>
    <w:rsid w:val="002A2185"/>
    <w:rsid w:val="002A21B4"/>
    <w:rsid w:val="002A21E8"/>
    <w:rsid w:val="002A220A"/>
    <w:rsid w:val="002A2226"/>
    <w:rsid w:val="002A2299"/>
    <w:rsid w:val="002A22D6"/>
    <w:rsid w:val="002A236D"/>
    <w:rsid w:val="002A23E9"/>
    <w:rsid w:val="002A2424"/>
    <w:rsid w:val="002A2466"/>
    <w:rsid w:val="002A249E"/>
    <w:rsid w:val="002A24CB"/>
    <w:rsid w:val="002A24F9"/>
    <w:rsid w:val="002A25B7"/>
    <w:rsid w:val="002A25B8"/>
    <w:rsid w:val="002A2644"/>
    <w:rsid w:val="002A2659"/>
    <w:rsid w:val="002A26EC"/>
    <w:rsid w:val="002A27BE"/>
    <w:rsid w:val="002A27D1"/>
    <w:rsid w:val="002A2822"/>
    <w:rsid w:val="002A2893"/>
    <w:rsid w:val="002A28EB"/>
    <w:rsid w:val="002A295C"/>
    <w:rsid w:val="002A29B4"/>
    <w:rsid w:val="002A29C6"/>
    <w:rsid w:val="002A2A27"/>
    <w:rsid w:val="002A2A49"/>
    <w:rsid w:val="002A2B09"/>
    <w:rsid w:val="002A2B14"/>
    <w:rsid w:val="002A2B32"/>
    <w:rsid w:val="002A2B7F"/>
    <w:rsid w:val="002A2B83"/>
    <w:rsid w:val="002A2B98"/>
    <w:rsid w:val="002A2C02"/>
    <w:rsid w:val="002A2C8C"/>
    <w:rsid w:val="002A2CA8"/>
    <w:rsid w:val="002A2CE0"/>
    <w:rsid w:val="002A2D37"/>
    <w:rsid w:val="002A2D8B"/>
    <w:rsid w:val="002A2DB9"/>
    <w:rsid w:val="002A2DE8"/>
    <w:rsid w:val="002A2E05"/>
    <w:rsid w:val="002A2EA3"/>
    <w:rsid w:val="002A2EC3"/>
    <w:rsid w:val="002A2FF6"/>
    <w:rsid w:val="002A3002"/>
    <w:rsid w:val="002A307B"/>
    <w:rsid w:val="002A30CA"/>
    <w:rsid w:val="002A30DA"/>
    <w:rsid w:val="002A30EC"/>
    <w:rsid w:val="002A30EF"/>
    <w:rsid w:val="002A30F9"/>
    <w:rsid w:val="002A310D"/>
    <w:rsid w:val="002A313F"/>
    <w:rsid w:val="002A3151"/>
    <w:rsid w:val="002A31C1"/>
    <w:rsid w:val="002A323A"/>
    <w:rsid w:val="002A3316"/>
    <w:rsid w:val="002A3377"/>
    <w:rsid w:val="002A33AF"/>
    <w:rsid w:val="002A33E0"/>
    <w:rsid w:val="002A340E"/>
    <w:rsid w:val="002A342C"/>
    <w:rsid w:val="002A3436"/>
    <w:rsid w:val="002A3448"/>
    <w:rsid w:val="002A3453"/>
    <w:rsid w:val="002A3542"/>
    <w:rsid w:val="002A358C"/>
    <w:rsid w:val="002A35A1"/>
    <w:rsid w:val="002A3638"/>
    <w:rsid w:val="002A363E"/>
    <w:rsid w:val="002A36EA"/>
    <w:rsid w:val="002A377A"/>
    <w:rsid w:val="002A37B4"/>
    <w:rsid w:val="002A381D"/>
    <w:rsid w:val="002A383F"/>
    <w:rsid w:val="002A3855"/>
    <w:rsid w:val="002A3896"/>
    <w:rsid w:val="002A389C"/>
    <w:rsid w:val="002A38CD"/>
    <w:rsid w:val="002A3997"/>
    <w:rsid w:val="002A39D8"/>
    <w:rsid w:val="002A3A54"/>
    <w:rsid w:val="002A3ABF"/>
    <w:rsid w:val="002A3AE5"/>
    <w:rsid w:val="002A3AEC"/>
    <w:rsid w:val="002A3B3D"/>
    <w:rsid w:val="002A3B3F"/>
    <w:rsid w:val="002A3B62"/>
    <w:rsid w:val="002A3B98"/>
    <w:rsid w:val="002A3BD4"/>
    <w:rsid w:val="002A3BE8"/>
    <w:rsid w:val="002A3C01"/>
    <w:rsid w:val="002A3C49"/>
    <w:rsid w:val="002A3CFA"/>
    <w:rsid w:val="002A3D09"/>
    <w:rsid w:val="002A3D14"/>
    <w:rsid w:val="002A3D69"/>
    <w:rsid w:val="002A3DAB"/>
    <w:rsid w:val="002A3DB5"/>
    <w:rsid w:val="002A3DCF"/>
    <w:rsid w:val="002A3DE6"/>
    <w:rsid w:val="002A3E17"/>
    <w:rsid w:val="002A3E74"/>
    <w:rsid w:val="002A3EFD"/>
    <w:rsid w:val="002A3F2D"/>
    <w:rsid w:val="002A3F84"/>
    <w:rsid w:val="002A3FC1"/>
    <w:rsid w:val="002A4028"/>
    <w:rsid w:val="002A407B"/>
    <w:rsid w:val="002A4081"/>
    <w:rsid w:val="002A40DC"/>
    <w:rsid w:val="002A4179"/>
    <w:rsid w:val="002A4194"/>
    <w:rsid w:val="002A421C"/>
    <w:rsid w:val="002A4261"/>
    <w:rsid w:val="002A428F"/>
    <w:rsid w:val="002A4290"/>
    <w:rsid w:val="002A429E"/>
    <w:rsid w:val="002A4330"/>
    <w:rsid w:val="002A4356"/>
    <w:rsid w:val="002A4450"/>
    <w:rsid w:val="002A45CE"/>
    <w:rsid w:val="002A45E2"/>
    <w:rsid w:val="002A45FE"/>
    <w:rsid w:val="002A4628"/>
    <w:rsid w:val="002A466C"/>
    <w:rsid w:val="002A46EB"/>
    <w:rsid w:val="002A46F7"/>
    <w:rsid w:val="002A46FD"/>
    <w:rsid w:val="002A4761"/>
    <w:rsid w:val="002A4774"/>
    <w:rsid w:val="002A477E"/>
    <w:rsid w:val="002A4786"/>
    <w:rsid w:val="002A482C"/>
    <w:rsid w:val="002A4871"/>
    <w:rsid w:val="002A4898"/>
    <w:rsid w:val="002A48AD"/>
    <w:rsid w:val="002A48DA"/>
    <w:rsid w:val="002A4982"/>
    <w:rsid w:val="002A4A26"/>
    <w:rsid w:val="002A4A50"/>
    <w:rsid w:val="002A4AB1"/>
    <w:rsid w:val="002A4ABB"/>
    <w:rsid w:val="002A4AC0"/>
    <w:rsid w:val="002A4B1C"/>
    <w:rsid w:val="002A4B29"/>
    <w:rsid w:val="002A4B50"/>
    <w:rsid w:val="002A4BCD"/>
    <w:rsid w:val="002A4BD4"/>
    <w:rsid w:val="002A4C18"/>
    <w:rsid w:val="002A4C33"/>
    <w:rsid w:val="002A4C34"/>
    <w:rsid w:val="002A4C8E"/>
    <w:rsid w:val="002A4DA9"/>
    <w:rsid w:val="002A4DB1"/>
    <w:rsid w:val="002A4DCE"/>
    <w:rsid w:val="002A4DE7"/>
    <w:rsid w:val="002A4E2E"/>
    <w:rsid w:val="002A4E41"/>
    <w:rsid w:val="002A4F5A"/>
    <w:rsid w:val="002A4F5B"/>
    <w:rsid w:val="002A4F64"/>
    <w:rsid w:val="002A502C"/>
    <w:rsid w:val="002A5064"/>
    <w:rsid w:val="002A5078"/>
    <w:rsid w:val="002A513A"/>
    <w:rsid w:val="002A5165"/>
    <w:rsid w:val="002A51A1"/>
    <w:rsid w:val="002A51A5"/>
    <w:rsid w:val="002A51CF"/>
    <w:rsid w:val="002A51EE"/>
    <w:rsid w:val="002A5233"/>
    <w:rsid w:val="002A5249"/>
    <w:rsid w:val="002A5276"/>
    <w:rsid w:val="002A533C"/>
    <w:rsid w:val="002A5346"/>
    <w:rsid w:val="002A5388"/>
    <w:rsid w:val="002A53D1"/>
    <w:rsid w:val="002A53F0"/>
    <w:rsid w:val="002A53F1"/>
    <w:rsid w:val="002A53F2"/>
    <w:rsid w:val="002A54C3"/>
    <w:rsid w:val="002A5521"/>
    <w:rsid w:val="002A553E"/>
    <w:rsid w:val="002A5567"/>
    <w:rsid w:val="002A55B0"/>
    <w:rsid w:val="002A564C"/>
    <w:rsid w:val="002A5679"/>
    <w:rsid w:val="002A56A1"/>
    <w:rsid w:val="002A56ED"/>
    <w:rsid w:val="002A56F0"/>
    <w:rsid w:val="002A57BA"/>
    <w:rsid w:val="002A57F7"/>
    <w:rsid w:val="002A57FF"/>
    <w:rsid w:val="002A5819"/>
    <w:rsid w:val="002A5885"/>
    <w:rsid w:val="002A58AD"/>
    <w:rsid w:val="002A58E4"/>
    <w:rsid w:val="002A58F2"/>
    <w:rsid w:val="002A5923"/>
    <w:rsid w:val="002A5938"/>
    <w:rsid w:val="002A59A6"/>
    <w:rsid w:val="002A5A0B"/>
    <w:rsid w:val="002A5A3D"/>
    <w:rsid w:val="002A5A3F"/>
    <w:rsid w:val="002A5A6D"/>
    <w:rsid w:val="002A5A95"/>
    <w:rsid w:val="002A5AAA"/>
    <w:rsid w:val="002A5AE5"/>
    <w:rsid w:val="002A5AE9"/>
    <w:rsid w:val="002A5B62"/>
    <w:rsid w:val="002A5BAC"/>
    <w:rsid w:val="002A5BE5"/>
    <w:rsid w:val="002A5BFC"/>
    <w:rsid w:val="002A5C76"/>
    <w:rsid w:val="002A5C8D"/>
    <w:rsid w:val="002A5C9B"/>
    <w:rsid w:val="002A5CCA"/>
    <w:rsid w:val="002A5D0F"/>
    <w:rsid w:val="002A5D22"/>
    <w:rsid w:val="002A5D67"/>
    <w:rsid w:val="002A5D69"/>
    <w:rsid w:val="002A5E6F"/>
    <w:rsid w:val="002A5E72"/>
    <w:rsid w:val="002A5ECA"/>
    <w:rsid w:val="002A5F59"/>
    <w:rsid w:val="002A5F72"/>
    <w:rsid w:val="002A6015"/>
    <w:rsid w:val="002A603E"/>
    <w:rsid w:val="002A604B"/>
    <w:rsid w:val="002A6062"/>
    <w:rsid w:val="002A606C"/>
    <w:rsid w:val="002A607D"/>
    <w:rsid w:val="002A6082"/>
    <w:rsid w:val="002A60FD"/>
    <w:rsid w:val="002A617A"/>
    <w:rsid w:val="002A61A5"/>
    <w:rsid w:val="002A61C2"/>
    <w:rsid w:val="002A622B"/>
    <w:rsid w:val="002A626D"/>
    <w:rsid w:val="002A6280"/>
    <w:rsid w:val="002A62C1"/>
    <w:rsid w:val="002A62EF"/>
    <w:rsid w:val="002A632E"/>
    <w:rsid w:val="002A638B"/>
    <w:rsid w:val="002A64A0"/>
    <w:rsid w:val="002A64E3"/>
    <w:rsid w:val="002A650B"/>
    <w:rsid w:val="002A655A"/>
    <w:rsid w:val="002A65DA"/>
    <w:rsid w:val="002A65F4"/>
    <w:rsid w:val="002A6648"/>
    <w:rsid w:val="002A665F"/>
    <w:rsid w:val="002A6690"/>
    <w:rsid w:val="002A6715"/>
    <w:rsid w:val="002A675D"/>
    <w:rsid w:val="002A6897"/>
    <w:rsid w:val="002A68BF"/>
    <w:rsid w:val="002A68C1"/>
    <w:rsid w:val="002A68F3"/>
    <w:rsid w:val="002A6908"/>
    <w:rsid w:val="002A6931"/>
    <w:rsid w:val="002A696D"/>
    <w:rsid w:val="002A6981"/>
    <w:rsid w:val="002A6B0F"/>
    <w:rsid w:val="002A6B54"/>
    <w:rsid w:val="002A6C3D"/>
    <w:rsid w:val="002A6C4F"/>
    <w:rsid w:val="002A6C5B"/>
    <w:rsid w:val="002A6C62"/>
    <w:rsid w:val="002A6D06"/>
    <w:rsid w:val="002A6D12"/>
    <w:rsid w:val="002A6D65"/>
    <w:rsid w:val="002A6D82"/>
    <w:rsid w:val="002A6DC2"/>
    <w:rsid w:val="002A6E24"/>
    <w:rsid w:val="002A6E47"/>
    <w:rsid w:val="002A6E69"/>
    <w:rsid w:val="002A6EB7"/>
    <w:rsid w:val="002A6EBF"/>
    <w:rsid w:val="002A6F6C"/>
    <w:rsid w:val="002A6FAA"/>
    <w:rsid w:val="002A6FE3"/>
    <w:rsid w:val="002A7004"/>
    <w:rsid w:val="002A7022"/>
    <w:rsid w:val="002A707B"/>
    <w:rsid w:val="002A70CA"/>
    <w:rsid w:val="002A70E2"/>
    <w:rsid w:val="002A70E7"/>
    <w:rsid w:val="002A7107"/>
    <w:rsid w:val="002A71DE"/>
    <w:rsid w:val="002A71F4"/>
    <w:rsid w:val="002A720B"/>
    <w:rsid w:val="002A7213"/>
    <w:rsid w:val="002A725A"/>
    <w:rsid w:val="002A7275"/>
    <w:rsid w:val="002A72A7"/>
    <w:rsid w:val="002A72AA"/>
    <w:rsid w:val="002A72E1"/>
    <w:rsid w:val="002A7353"/>
    <w:rsid w:val="002A7360"/>
    <w:rsid w:val="002A73A3"/>
    <w:rsid w:val="002A74B4"/>
    <w:rsid w:val="002A7507"/>
    <w:rsid w:val="002A7515"/>
    <w:rsid w:val="002A756B"/>
    <w:rsid w:val="002A75EE"/>
    <w:rsid w:val="002A7618"/>
    <w:rsid w:val="002A7630"/>
    <w:rsid w:val="002A7685"/>
    <w:rsid w:val="002A76D7"/>
    <w:rsid w:val="002A775C"/>
    <w:rsid w:val="002A779B"/>
    <w:rsid w:val="002A77C8"/>
    <w:rsid w:val="002A7837"/>
    <w:rsid w:val="002A787A"/>
    <w:rsid w:val="002A78B0"/>
    <w:rsid w:val="002A791F"/>
    <w:rsid w:val="002A79A3"/>
    <w:rsid w:val="002A79A4"/>
    <w:rsid w:val="002A79B8"/>
    <w:rsid w:val="002A79F4"/>
    <w:rsid w:val="002A7A06"/>
    <w:rsid w:val="002A7A5E"/>
    <w:rsid w:val="002A7A72"/>
    <w:rsid w:val="002A7B23"/>
    <w:rsid w:val="002A7B2F"/>
    <w:rsid w:val="002A7B42"/>
    <w:rsid w:val="002A7B51"/>
    <w:rsid w:val="002A7B74"/>
    <w:rsid w:val="002A7BDA"/>
    <w:rsid w:val="002A7C0F"/>
    <w:rsid w:val="002A7CE8"/>
    <w:rsid w:val="002A7D13"/>
    <w:rsid w:val="002A7D37"/>
    <w:rsid w:val="002A7D59"/>
    <w:rsid w:val="002A7DA4"/>
    <w:rsid w:val="002A7DB0"/>
    <w:rsid w:val="002A7DCB"/>
    <w:rsid w:val="002A7DD8"/>
    <w:rsid w:val="002A7E19"/>
    <w:rsid w:val="002A7E59"/>
    <w:rsid w:val="002A7E65"/>
    <w:rsid w:val="002A7EFD"/>
    <w:rsid w:val="002A7F24"/>
    <w:rsid w:val="002B00FF"/>
    <w:rsid w:val="002B0156"/>
    <w:rsid w:val="002B01B5"/>
    <w:rsid w:val="002B01FC"/>
    <w:rsid w:val="002B0203"/>
    <w:rsid w:val="002B023E"/>
    <w:rsid w:val="002B0284"/>
    <w:rsid w:val="002B02C5"/>
    <w:rsid w:val="002B034B"/>
    <w:rsid w:val="002B03B6"/>
    <w:rsid w:val="002B03D6"/>
    <w:rsid w:val="002B0454"/>
    <w:rsid w:val="002B0486"/>
    <w:rsid w:val="002B0524"/>
    <w:rsid w:val="002B052C"/>
    <w:rsid w:val="002B0533"/>
    <w:rsid w:val="002B05D4"/>
    <w:rsid w:val="002B05D5"/>
    <w:rsid w:val="002B05E7"/>
    <w:rsid w:val="002B0666"/>
    <w:rsid w:val="002B06AB"/>
    <w:rsid w:val="002B06DD"/>
    <w:rsid w:val="002B06EC"/>
    <w:rsid w:val="002B070C"/>
    <w:rsid w:val="002B0714"/>
    <w:rsid w:val="002B072A"/>
    <w:rsid w:val="002B0730"/>
    <w:rsid w:val="002B0756"/>
    <w:rsid w:val="002B077C"/>
    <w:rsid w:val="002B086F"/>
    <w:rsid w:val="002B0882"/>
    <w:rsid w:val="002B0913"/>
    <w:rsid w:val="002B0932"/>
    <w:rsid w:val="002B0935"/>
    <w:rsid w:val="002B093C"/>
    <w:rsid w:val="002B097B"/>
    <w:rsid w:val="002B0993"/>
    <w:rsid w:val="002B0AF3"/>
    <w:rsid w:val="002B0B32"/>
    <w:rsid w:val="002B0B33"/>
    <w:rsid w:val="002B0B5F"/>
    <w:rsid w:val="002B0BB3"/>
    <w:rsid w:val="002B0BCD"/>
    <w:rsid w:val="002B0C0A"/>
    <w:rsid w:val="002B0C18"/>
    <w:rsid w:val="002B0C56"/>
    <w:rsid w:val="002B0C5C"/>
    <w:rsid w:val="002B0C79"/>
    <w:rsid w:val="002B0DDB"/>
    <w:rsid w:val="002B0E35"/>
    <w:rsid w:val="002B0E50"/>
    <w:rsid w:val="002B0E55"/>
    <w:rsid w:val="002B0E6F"/>
    <w:rsid w:val="002B0F14"/>
    <w:rsid w:val="002B0F56"/>
    <w:rsid w:val="002B0FF6"/>
    <w:rsid w:val="002B1038"/>
    <w:rsid w:val="002B106A"/>
    <w:rsid w:val="002B10B1"/>
    <w:rsid w:val="002B10E5"/>
    <w:rsid w:val="002B1183"/>
    <w:rsid w:val="002B1220"/>
    <w:rsid w:val="002B1250"/>
    <w:rsid w:val="002B126C"/>
    <w:rsid w:val="002B1283"/>
    <w:rsid w:val="002B12A6"/>
    <w:rsid w:val="002B132F"/>
    <w:rsid w:val="002B133A"/>
    <w:rsid w:val="002B136C"/>
    <w:rsid w:val="002B136D"/>
    <w:rsid w:val="002B13B4"/>
    <w:rsid w:val="002B13DC"/>
    <w:rsid w:val="002B140B"/>
    <w:rsid w:val="002B14E7"/>
    <w:rsid w:val="002B15C0"/>
    <w:rsid w:val="002B1671"/>
    <w:rsid w:val="002B168E"/>
    <w:rsid w:val="002B1777"/>
    <w:rsid w:val="002B17B4"/>
    <w:rsid w:val="002B1846"/>
    <w:rsid w:val="002B185F"/>
    <w:rsid w:val="002B187C"/>
    <w:rsid w:val="002B18BF"/>
    <w:rsid w:val="002B18EA"/>
    <w:rsid w:val="002B18FF"/>
    <w:rsid w:val="002B1995"/>
    <w:rsid w:val="002B1996"/>
    <w:rsid w:val="002B1A4C"/>
    <w:rsid w:val="002B1ACA"/>
    <w:rsid w:val="002B1AE1"/>
    <w:rsid w:val="002B1B1F"/>
    <w:rsid w:val="002B1B45"/>
    <w:rsid w:val="002B1B6D"/>
    <w:rsid w:val="002B1B87"/>
    <w:rsid w:val="002B1B95"/>
    <w:rsid w:val="002B1BFA"/>
    <w:rsid w:val="002B1C03"/>
    <w:rsid w:val="002B1CA3"/>
    <w:rsid w:val="002B1CE6"/>
    <w:rsid w:val="002B1D48"/>
    <w:rsid w:val="002B1DA8"/>
    <w:rsid w:val="002B1DE2"/>
    <w:rsid w:val="002B1DEC"/>
    <w:rsid w:val="002B1E71"/>
    <w:rsid w:val="002B1E7F"/>
    <w:rsid w:val="002B1E85"/>
    <w:rsid w:val="002B1E8A"/>
    <w:rsid w:val="002B1EB8"/>
    <w:rsid w:val="002B1EC5"/>
    <w:rsid w:val="002B1EEA"/>
    <w:rsid w:val="002B1F4A"/>
    <w:rsid w:val="002B1F7D"/>
    <w:rsid w:val="002B1F83"/>
    <w:rsid w:val="002B1FCC"/>
    <w:rsid w:val="002B1FD2"/>
    <w:rsid w:val="002B1FF6"/>
    <w:rsid w:val="002B2004"/>
    <w:rsid w:val="002B2047"/>
    <w:rsid w:val="002B20B8"/>
    <w:rsid w:val="002B20D5"/>
    <w:rsid w:val="002B20E4"/>
    <w:rsid w:val="002B210C"/>
    <w:rsid w:val="002B2264"/>
    <w:rsid w:val="002B227F"/>
    <w:rsid w:val="002B22E4"/>
    <w:rsid w:val="002B2338"/>
    <w:rsid w:val="002B2354"/>
    <w:rsid w:val="002B23BD"/>
    <w:rsid w:val="002B23F9"/>
    <w:rsid w:val="002B247F"/>
    <w:rsid w:val="002B24A2"/>
    <w:rsid w:val="002B250C"/>
    <w:rsid w:val="002B2581"/>
    <w:rsid w:val="002B25D0"/>
    <w:rsid w:val="002B25E9"/>
    <w:rsid w:val="002B2607"/>
    <w:rsid w:val="002B2687"/>
    <w:rsid w:val="002B26D0"/>
    <w:rsid w:val="002B273E"/>
    <w:rsid w:val="002B2848"/>
    <w:rsid w:val="002B285F"/>
    <w:rsid w:val="002B289D"/>
    <w:rsid w:val="002B28C9"/>
    <w:rsid w:val="002B2903"/>
    <w:rsid w:val="002B2988"/>
    <w:rsid w:val="002B2993"/>
    <w:rsid w:val="002B29C4"/>
    <w:rsid w:val="002B2A11"/>
    <w:rsid w:val="002B2A1D"/>
    <w:rsid w:val="002B2A46"/>
    <w:rsid w:val="002B2A55"/>
    <w:rsid w:val="002B2A71"/>
    <w:rsid w:val="002B2A7B"/>
    <w:rsid w:val="002B2A8A"/>
    <w:rsid w:val="002B2A8F"/>
    <w:rsid w:val="002B2B33"/>
    <w:rsid w:val="002B2B34"/>
    <w:rsid w:val="002B2B3B"/>
    <w:rsid w:val="002B2BD2"/>
    <w:rsid w:val="002B2C00"/>
    <w:rsid w:val="002B2C82"/>
    <w:rsid w:val="002B2C83"/>
    <w:rsid w:val="002B2C96"/>
    <w:rsid w:val="002B2CA8"/>
    <w:rsid w:val="002B2CC2"/>
    <w:rsid w:val="002B2D30"/>
    <w:rsid w:val="002B2D4E"/>
    <w:rsid w:val="002B2D7A"/>
    <w:rsid w:val="002B2D81"/>
    <w:rsid w:val="002B2D87"/>
    <w:rsid w:val="002B2DB1"/>
    <w:rsid w:val="002B2DCA"/>
    <w:rsid w:val="002B2DCF"/>
    <w:rsid w:val="002B2DE1"/>
    <w:rsid w:val="002B2E43"/>
    <w:rsid w:val="002B2E6A"/>
    <w:rsid w:val="002B2F25"/>
    <w:rsid w:val="002B2FD2"/>
    <w:rsid w:val="002B2FE3"/>
    <w:rsid w:val="002B3014"/>
    <w:rsid w:val="002B3024"/>
    <w:rsid w:val="002B3055"/>
    <w:rsid w:val="002B308B"/>
    <w:rsid w:val="002B3097"/>
    <w:rsid w:val="002B317B"/>
    <w:rsid w:val="002B31D3"/>
    <w:rsid w:val="002B3211"/>
    <w:rsid w:val="002B323A"/>
    <w:rsid w:val="002B33A5"/>
    <w:rsid w:val="002B33B3"/>
    <w:rsid w:val="002B33C1"/>
    <w:rsid w:val="002B3507"/>
    <w:rsid w:val="002B3535"/>
    <w:rsid w:val="002B357F"/>
    <w:rsid w:val="002B3593"/>
    <w:rsid w:val="002B35DC"/>
    <w:rsid w:val="002B3620"/>
    <w:rsid w:val="002B3695"/>
    <w:rsid w:val="002B379C"/>
    <w:rsid w:val="002B37AC"/>
    <w:rsid w:val="002B37BF"/>
    <w:rsid w:val="002B37EF"/>
    <w:rsid w:val="002B3842"/>
    <w:rsid w:val="002B384E"/>
    <w:rsid w:val="002B38C5"/>
    <w:rsid w:val="002B3925"/>
    <w:rsid w:val="002B3985"/>
    <w:rsid w:val="002B39A1"/>
    <w:rsid w:val="002B39C6"/>
    <w:rsid w:val="002B39DE"/>
    <w:rsid w:val="002B3A1D"/>
    <w:rsid w:val="002B3A1E"/>
    <w:rsid w:val="002B3AB4"/>
    <w:rsid w:val="002B3B08"/>
    <w:rsid w:val="002B3B8F"/>
    <w:rsid w:val="002B3BB0"/>
    <w:rsid w:val="002B3CB1"/>
    <w:rsid w:val="002B3CD4"/>
    <w:rsid w:val="002B3D79"/>
    <w:rsid w:val="002B3DA6"/>
    <w:rsid w:val="002B3DD1"/>
    <w:rsid w:val="002B3DF6"/>
    <w:rsid w:val="002B3E06"/>
    <w:rsid w:val="002B3E19"/>
    <w:rsid w:val="002B3E2C"/>
    <w:rsid w:val="002B3E3F"/>
    <w:rsid w:val="002B3E43"/>
    <w:rsid w:val="002B3E82"/>
    <w:rsid w:val="002B3EB6"/>
    <w:rsid w:val="002B3EE7"/>
    <w:rsid w:val="002B3EF8"/>
    <w:rsid w:val="002B3F03"/>
    <w:rsid w:val="002B3F2E"/>
    <w:rsid w:val="002B3F5C"/>
    <w:rsid w:val="002B3FF2"/>
    <w:rsid w:val="002B4003"/>
    <w:rsid w:val="002B400B"/>
    <w:rsid w:val="002B403F"/>
    <w:rsid w:val="002B4071"/>
    <w:rsid w:val="002B407D"/>
    <w:rsid w:val="002B408A"/>
    <w:rsid w:val="002B408D"/>
    <w:rsid w:val="002B40BA"/>
    <w:rsid w:val="002B4100"/>
    <w:rsid w:val="002B412D"/>
    <w:rsid w:val="002B4147"/>
    <w:rsid w:val="002B41FF"/>
    <w:rsid w:val="002B420C"/>
    <w:rsid w:val="002B423A"/>
    <w:rsid w:val="002B42A0"/>
    <w:rsid w:val="002B42E0"/>
    <w:rsid w:val="002B4385"/>
    <w:rsid w:val="002B4396"/>
    <w:rsid w:val="002B4403"/>
    <w:rsid w:val="002B4405"/>
    <w:rsid w:val="002B4433"/>
    <w:rsid w:val="002B4471"/>
    <w:rsid w:val="002B44BF"/>
    <w:rsid w:val="002B4528"/>
    <w:rsid w:val="002B4559"/>
    <w:rsid w:val="002B4622"/>
    <w:rsid w:val="002B465C"/>
    <w:rsid w:val="002B465D"/>
    <w:rsid w:val="002B468B"/>
    <w:rsid w:val="002B46CC"/>
    <w:rsid w:val="002B46D0"/>
    <w:rsid w:val="002B4719"/>
    <w:rsid w:val="002B475E"/>
    <w:rsid w:val="002B4830"/>
    <w:rsid w:val="002B4840"/>
    <w:rsid w:val="002B4977"/>
    <w:rsid w:val="002B4978"/>
    <w:rsid w:val="002B49D5"/>
    <w:rsid w:val="002B49D8"/>
    <w:rsid w:val="002B4A27"/>
    <w:rsid w:val="002B4AEE"/>
    <w:rsid w:val="002B4AF1"/>
    <w:rsid w:val="002B4B01"/>
    <w:rsid w:val="002B4B0C"/>
    <w:rsid w:val="002B4B31"/>
    <w:rsid w:val="002B4B32"/>
    <w:rsid w:val="002B4BFF"/>
    <w:rsid w:val="002B4C44"/>
    <w:rsid w:val="002B4C82"/>
    <w:rsid w:val="002B4CAA"/>
    <w:rsid w:val="002B4CFB"/>
    <w:rsid w:val="002B4D06"/>
    <w:rsid w:val="002B4D68"/>
    <w:rsid w:val="002B4DB9"/>
    <w:rsid w:val="002B4DEA"/>
    <w:rsid w:val="002B4E0C"/>
    <w:rsid w:val="002B4E41"/>
    <w:rsid w:val="002B4E6D"/>
    <w:rsid w:val="002B4E9E"/>
    <w:rsid w:val="002B4ECF"/>
    <w:rsid w:val="002B4ED2"/>
    <w:rsid w:val="002B4ED4"/>
    <w:rsid w:val="002B4F5A"/>
    <w:rsid w:val="002B4F68"/>
    <w:rsid w:val="002B4F75"/>
    <w:rsid w:val="002B4FF6"/>
    <w:rsid w:val="002B5020"/>
    <w:rsid w:val="002B502D"/>
    <w:rsid w:val="002B5067"/>
    <w:rsid w:val="002B509E"/>
    <w:rsid w:val="002B5142"/>
    <w:rsid w:val="002B5189"/>
    <w:rsid w:val="002B518F"/>
    <w:rsid w:val="002B5193"/>
    <w:rsid w:val="002B51BC"/>
    <w:rsid w:val="002B51BF"/>
    <w:rsid w:val="002B51FB"/>
    <w:rsid w:val="002B5207"/>
    <w:rsid w:val="002B523D"/>
    <w:rsid w:val="002B5250"/>
    <w:rsid w:val="002B5255"/>
    <w:rsid w:val="002B5298"/>
    <w:rsid w:val="002B5307"/>
    <w:rsid w:val="002B5353"/>
    <w:rsid w:val="002B538D"/>
    <w:rsid w:val="002B53A4"/>
    <w:rsid w:val="002B53A6"/>
    <w:rsid w:val="002B53D1"/>
    <w:rsid w:val="002B53E3"/>
    <w:rsid w:val="002B5438"/>
    <w:rsid w:val="002B5466"/>
    <w:rsid w:val="002B5475"/>
    <w:rsid w:val="002B5486"/>
    <w:rsid w:val="002B548F"/>
    <w:rsid w:val="002B54CF"/>
    <w:rsid w:val="002B54E7"/>
    <w:rsid w:val="002B5500"/>
    <w:rsid w:val="002B552A"/>
    <w:rsid w:val="002B5546"/>
    <w:rsid w:val="002B55AC"/>
    <w:rsid w:val="002B55B8"/>
    <w:rsid w:val="002B55F6"/>
    <w:rsid w:val="002B561D"/>
    <w:rsid w:val="002B567B"/>
    <w:rsid w:val="002B567C"/>
    <w:rsid w:val="002B56F3"/>
    <w:rsid w:val="002B57BC"/>
    <w:rsid w:val="002B5857"/>
    <w:rsid w:val="002B5882"/>
    <w:rsid w:val="002B58FA"/>
    <w:rsid w:val="002B5944"/>
    <w:rsid w:val="002B5956"/>
    <w:rsid w:val="002B5957"/>
    <w:rsid w:val="002B59A6"/>
    <w:rsid w:val="002B59C0"/>
    <w:rsid w:val="002B5A2F"/>
    <w:rsid w:val="002B5A93"/>
    <w:rsid w:val="002B5A94"/>
    <w:rsid w:val="002B5A9C"/>
    <w:rsid w:val="002B5AAB"/>
    <w:rsid w:val="002B5B06"/>
    <w:rsid w:val="002B5B43"/>
    <w:rsid w:val="002B5B61"/>
    <w:rsid w:val="002B5B63"/>
    <w:rsid w:val="002B5C4E"/>
    <w:rsid w:val="002B5C56"/>
    <w:rsid w:val="002B5C69"/>
    <w:rsid w:val="002B5D5C"/>
    <w:rsid w:val="002B5E06"/>
    <w:rsid w:val="002B5E2E"/>
    <w:rsid w:val="002B5E61"/>
    <w:rsid w:val="002B5EEC"/>
    <w:rsid w:val="002B5EEF"/>
    <w:rsid w:val="002B5FD8"/>
    <w:rsid w:val="002B6008"/>
    <w:rsid w:val="002B60A7"/>
    <w:rsid w:val="002B60AD"/>
    <w:rsid w:val="002B60AF"/>
    <w:rsid w:val="002B60E5"/>
    <w:rsid w:val="002B60E6"/>
    <w:rsid w:val="002B6105"/>
    <w:rsid w:val="002B6142"/>
    <w:rsid w:val="002B6197"/>
    <w:rsid w:val="002B61EE"/>
    <w:rsid w:val="002B61F7"/>
    <w:rsid w:val="002B6246"/>
    <w:rsid w:val="002B62A7"/>
    <w:rsid w:val="002B62C5"/>
    <w:rsid w:val="002B635A"/>
    <w:rsid w:val="002B6367"/>
    <w:rsid w:val="002B638E"/>
    <w:rsid w:val="002B63A7"/>
    <w:rsid w:val="002B63C3"/>
    <w:rsid w:val="002B642B"/>
    <w:rsid w:val="002B6430"/>
    <w:rsid w:val="002B6436"/>
    <w:rsid w:val="002B643F"/>
    <w:rsid w:val="002B646D"/>
    <w:rsid w:val="002B6495"/>
    <w:rsid w:val="002B64A2"/>
    <w:rsid w:val="002B6513"/>
    <w:rsid w:val="002B6528"/>
    <w:rsid w:val="002B6587"/>
    <w:rsid w:val="002B65C6"/>
    <w:rsid w:val="002B65E7"/>
    <w:rsid w:val="002B65EA"/>
    <w:rsid w:val="002B66B2"/>
    <w:rsid w:val="002B66B4"/>
    <w:rsid w:val="002B66E8"/>
    <w:rsid w:val="002B674A"/>
    <w:rsid w:val="002B6786"/>
    <w:rsid w:val="002B678D"/>
    <w:rsid w:val="002B67C4"/>
    <w:rsid w:val="002B67CE"/>
    <w:rsid w:val="002B6866"/>
    <w:rsid w:val="002B68A8"/>
    <w:rsid w:val="002B68CD"/>
    <w:rsid w:val="002B69A7"/>
    <w:rsid w:val="002B6A45"/>
    <w:rsid w:val="002B6A5B"/>
    <w:rsid w:val="002B6A84"/>
    <w:rsid w:val="002B6A9A"/>
    <w:rsid w:val="002B6AA6"/>
    <w:rsid w:val="002B6AEC"/>
    <w:rsid w:val="002B6B02"/>
    <w:rsid w:val="002B6B0D"/>
    <w:rsid w:val="002B6BC6"/>
    <w:rsid w:val="002B6BCB"/>
    <w:rsid w:val="002B6C18"/>
    <w:rsid w:val="002B6CAC"/>
    <w:rsid w:val="002B6CAE"/>
    <w:rsid w:val="002B6CB5"/>
    <w:rsid w:val="002B6CD6"/>
    <w:rsid w:val="002B6CEF"/>
    <w:rsid w:val="002B6CFB"/>
    <w:rsid w:val="002B6D51"/>
    <w:rsid w:val="002B6D7C"/>
    <w:rsid w:val="002B6DA0"/>
    <w:rsid w:val="002B6DB6"/>
    <w:rsid w:val="002B6E14"/>
    <w:rsid w:val="002B6E3A"/>
    <w:rsid w:val="002B6EB9"/>
    <w:rsid w:val="002B6F07"/>
    <w:rsid w:val="002B6F15"/>
    <w:rsid w:val="002B6F2E"/>
    <w:rsid w:val="002B6F6F"/>
    <w:rsid w:val="002B6FAC"/>
    <w:rsid w:val="002B6FB9"/>
    <w:rsid w:val="002B7025"/>
    <w:rsid w:val="002B71B1"/>
    <w:rsid w:val="002B7276"/>
    <w:rsid w:val="002B7277"/>
    <w:rsid w:val="002B72AA"/>
    <w:rsid w:val="002B7319"/>
    <w:rsid w:val="002B7369"/>
    <w:rsid w:val="002B73E7"/>
    <w:rsid w:val="002B73F7"/>
    <w:rsid w:val="002B7452"/>
    <w:rsid w:val="002B749F"/>
    <w:rsid w:val="002B74C6"/>
    <w:rsid w:val="002B750A"/>
    <w:rsid w:val="002B7514"/>
    <w:rsid w:val="002B753E"/>
    <w:rsid w:val="002B754B"/>
    <w:rsid w:val="002B7609"/>
    <w:rsid w:val="002B760A"/>
    <w:rsid w:val="002B7669"/>
    <w:rsid w:val="002B76F7"/>
    <w:rsid w:val="002B76FB"/>
    <w:rsid w:val="002B771E"/>
    <w:rsid w:val="002B772A"/>
    <w:rsid w:val="002B772B"/>
    <w:rsid w:val="002B7745"/>
    <w:rsid w:val="002B774D"/>
    <w:rsid w:val="002B779F"/>
    <w:rsid w:val="002B77BB"/>
    <w:rsid w:val="002B77D5"/>
    <w:rsid w:val="002B77D9"/>
    <w:rsid w:val="002B781E"/>
    <w:rsid w:val="002B785C"/>
    <w:rsid w:val="002B785E"/>
    <w:rsid w:val="002B787E"/>
    <w:rsid w:val="002B78B4"/>
    <w:rsid w:val="002B78C3"/>
    <w:rsid w:val="002B78DC"/>
    <w:rsid w:val="002B78E7"/>
    <w:rsid w:val="002B7921"/>
    <w:rsid w:val="002B7984"/>
    <w:rsid w:val="002B79C0"/>
    <w:rsid w:val="002B7A64"/>
    <w:rsid w:val="002B7A8E"/>
    <w:rsid w:val="002B7A9C"/>
    <w:rsid w:val="002B7AB8"/>
    <w:rsid w:val="002B7ADB"/>
    <w:rsid w:val="002B7AF3"/>
    <w:rsid w:val="002B7B33"/>
    <w:rsid w:val="002B7B6C"/>
    <w:rsid w:val="002B7BFC"/>
    <w:rsid w:val="002B7C4F"/>
    <w:rsid w:val="002B7C97"/>
    <w:rsid w:val="002B7CB0"/>
    <w:rsid w:val="002B7CC4"/>
    <w:rsid w:val="002B7D6F"/>
    <w:rsid w:val="002B7DAA"/>
    <w:rsid w:val="002B7DAF"/>
    <w:rsid w:val="002B7DCA"/>
    <w:rsid w:val="002B7E8A"/>
    <w:rsid w:val="002B7E96"/>
    <w:rsid w:val="002B7ED2"/>
    <w:rsid w:val="002B7EF9"/>
    <w:rsid w:val="002B7F0C"/>
    <w:rsid w:val="002B7F45"/>
    <w:rsid w:val="002B7F6A"/>
    <w:rsid w:val="002B7FA0"/>
    <w:rsid w:val="002B7FB2"/>
    <w:rsid w:val="002C0058"/>
    <w:rsid w:val="002C00E4"/>
    <w:rsid w:val="002C00F4"/>
    <w:rsid w:val="002C00F6"/>
    <w:rsid w:val="002C017A"/>
    <w:rsid w:val="002C018E"/>
    <w:rsid w:val="002C01DD"/>
    <w:rsid w:val="002C0256"/>
    <w:rsid w:val="002C0350"/>
    <w:rsid w:val="002C03E8"/>
    <w:rsid w:val="002C043B"/>
    <w:rsid w:val="002C0449"/>
    <w:rsid w:val="002C04E8"/>
    <w:rsid w:val="002C04EE"/>
    <w:rsid w:val="002C058C"/>
    <w:rsid w:val="002C0644"/>
    <w:rsid w:val="002C06C4"/>
    <w:rsid w:val="002C06C5"/>
    <w:rsid w:val="002C06D6"/>
    <w:rsid w:val="002C06DF"/>
    <w:rsid w:val="002C06EE"/>
    <w:rsid w:val="002C0738"/>
    <w:rsid w:val="002C0769"/>
    <w:rsid w:val="002C0805"/>
    <w:rsid w:val="002C08D9"/>
    <w:rsid w:val="002C0968"/>
    <w:rsid w:val="002C09FF"/>
    <w:rsid w:val="002C0A65"/>
    <w:rsid w:val="002C0AC9"/>
    <w:rsid w:val="002C0B2B"/>
    <w:rsid w:val="002C0B76"/>
    <w:rsid w:val="002C0B99"/>
    <w:rsid w:val="002C0BB6"/>
    <w:rsid w:val="002C0C09"/>
    <w:rsid w:val="002C0C5A"/>
    <w:rsid w:val="002C0C97"/>
    <w:rsid w:val="002C0CBF"/>
    <w:rsid w:val="002C0D14"/>
    <w:rsid w:val="002C0DB6"/>
    <w:rsid w:val="002C0DE1"/>
    <w:rsid w:val="002C0DE6"/>
    <w:rsid w:val="002C0E3F"/>
    <w:rsid w:val="002C0EE3"/>
    <w:rsid w:val="002C0F1D"/>
    <w:rsid w:val="002C0F71"/>
    <w:rsid w:val="002C0F85"/>
    <w:rsid w:val="002C0FDF"/>
    <w:rsid w:val="002C102D"/>
    <w:rsid w:val="002C1091"/>
    <w:rsid w:val="002C1140"/>
    <w:rsid w:val="002C1174"/>
    <w:rsid w:val="002C1189"/>
    <w:rsid w:val="002C118E"/>
    <w:rsid w:val="002C11F1"/>
    <w:rsid w:val="002C11F8"/>
    <w:rsid w:val="002C1210"/>
    <w:rsid w:val="002C128D"/>
    <w:rsid w:val="002C12E8"/>
    <w:rsid w:val="002C132E"/>
    <w:rsid w:val="002C138E"/>
    <w:rsid w:val="002C140B"/>
    <w:rsid w:val="002C14A6"/>
    <w:rsid w:val="002C14B6"/>
    <w:rsid w:val="002C14C5"/>
    <w:rsid w:val="002C14F3"/>
    <w:rsid w:val="002C1560"/>
    <w:rsid w:val="002C1597"/>
    <w:rsid w:val="002C15B7"/>
    <w:rsid w:val="002C15C7"/>
    <w:rsid w:val="002C15C8"/>
    <w:rsid w:val="002C160B"/>
    <w:rsid w:val="002C1664"/>
    <w:rsid w:val="002C1694"/>
    <w:rsid w:val="002C16C7"/>
    <w:rsid w:val="002C1707"/>
    <w:rsid w:val="002C170F"/>
    <w:rsid w:val="002C173C"/>
    <w:rsid w:val="002C1743"/>
    <w:rsid w:val="002C177F"/>
    <w:rsid w:val="002C17DA"/>
    <w:rsid w:val="002C17EB"/>
    <w:rsid w:val="002C1802"/>
    <w:rsid w:val="002C1881"/>
    <w:rsid w:val="002C18AB"/>
    <w:rsid w:val="002C18B3"/>
    <w:rsid w:val="002C18E0"/>
    <w:rsid w:val="002C190C"/>
    <w:rsid w:val="002C1955"/>
    <w:rsid w:val="002C197E"/>
    <w:rsid w:val="002C1A40"/>
    <w:rsid w:val="002C1A84"/>
    <w:rsid w:val="002C1A88"/>
    <w:rsid w:val="002C1ABC"/>
    <w:rsid w:val="002C1AE2"/>
    <w:rsid w:val="002C1AEB"/>
    <w:rsid w:val="002C1AFD"/>
    <w:rsid w:val="002C1B15"/>
    <w:rsid w:val="002C1B23"/>
    <w:rsid w:val="002C1B38"/>
    <w:rsid w:val="002C1B50"/>
    <w:rsid w:val="002C1B9E"/>
    <w:rsid w:val="002C1BF9"/>
    <w:rsid w:val="002C1BFF"/>
    <w:rsid w:val="002C1C01"/>
    <w:rsid w:val="002C1C42"/>
    <w:rsid w:val="002C1C95"/>
    <w:rsid w:val="002C1CC3"/>
    <w:rsid w:val="002C1CE4"/>
    <w:rsid w:val="002C1CE8"/>
    <w:rsid w:val="002C1D0A"/>
    <w:rsid w:val="002C1D0D"/>
    <w:rsid w:val="002C1D62"/>
    <w:rsid w:val="002C1DB0"/>
    <w:rsid w:val="002C1DB4"/>
    <w:rsid w:val="002C1DCC"/>
    <w:rsid w:val="002C1DE3"/>
    <w:rsid w:val="002C1DEA"/>
    <w:rsid w:val="002C1E01"/>
    <w:rsid w:val="002C1E45"/>
    <w:rsid w:val="002C1E7A"/>
    <w:rsid w:val="002C1EA5"/>
    <w:rsid w:val="002C1F5D"/>
    <w:rsid w:val="002C1FD3"/>
    <w:rsid w:val="002C1FD6"/>
    <w:rsid w:val="002C1FE8"/>
    <w:rsid w:val="002C201D"/>
    <w:rsid w:val="002C2061"/>
    <w:rsid w:val="002C2109"/>
    <w:rsid w:val="002C212E"/>
    <w:rsid w:val="002C213E"/>
    <w:rsid w:val="002C220A"/>
    <w:rsid w:val="002C2322"/>
    <w:rsid w:val="002C2390"/>
    <w:rsid w:val="002C23AE"/>
    <w:rsid w:val="002C23B9"/>
    <w:rsid w:val="002C2434"/>
    <w:rsid w:val="002C243F"/>
    <w:rsid w:val="002C248E"/>
    <w:rsid w:val="002C24C1"/>
    <w:rsid w:val="002C251B"/>
    <w:rsid w:val="002C254C"/>
    <w:rsid w:val="002C2588"/>
    <w:rsid w:val="002C25A2"/>
    <w:rsid w:val="002C264C"/>
    <w:rsid w:val="002C265E"/>
    <w:rsid w:val="002C266B"/>
    <w:rsid w:val="002C26A5"/>
    <w:rsid w:val="002C26B7"/>
    <w:rsid w:val="002C26B8"/>
    <w:rsid w:val="002C26D6"/>
    <w:rsid w:val="002C27A8"/>
    <w:rsid w:val="002C27D1"/>
    <w:rsid w:val="002C27E7"/>
    <w:rsid w:val="002C280E"/>
    <w:rsid w:val="002C282F"/>
    <w:rsid w:val="002C286C"/>
    <w:rsid w:val="002C2871"/>
    <w:rsid w:val="002C28A6"/>
    <w:rsid w:val="002C28E7"/>
    <w:rsid w:val="002C2901"/>
    <w:rsid w:val="002C2942"/>
    <w:rsid w:val="002C2955"/>
    <w:rsid w:val="002C29C3"/>
    <w:rsid w:val="002C2A59"/>
    <w:rsid w:val="002C2AAB"/>
    <w:rsid w:val="002C2AE1"/>
    <w:rsid w:val="002C2B3C"/>
    <w:rsid w:val="002C2B7E"/>
    <w:rsid w:val="002C2C0B"/>
    <w:rsid w:val="002C2C28"/>
    <w:rsid w:val="002C2C4D"/>
    <w:rsid w:val="002C2C86"/>
    <w:rsid w:val="002C2D2E"/>
    <w:rsid w:val="002C2D3E"/>
    <w:rsid w:val="002C2D45"/>
    <w:rsid w:val="002C2D69"/>
    <w:rsid w:val="002C2DEB"/>
    <w:rsid w:val="002C2EC6"/>
    <w:rsid w:val="002C2EDB"/>
    <w:rsid w:val="002C2F4D"/>
    <w:rsid w:val="002C2F89"/>
    <w:rsid w:val="002C2FC6"/>
    <w:rsid w:val="002C3048"/>
    <w:rsid w:val="002C304B"/>
    <w:rsid w:val="002C30C5"/>
    <w:rsid w:val="002C3165"/>
    <w:rsid w:val="002C31A7"/>
    <w:rsid w:val="002C31DC"/>
    <w:rsid w:val="002C31EF"/>
    <w:rsid w:val="002C3249"/>
    <w:rsid w:val="002C32AC"/>
    <w:rsid w:val="002C3342"/>
    <w:rsid w:val="002C335D"/>
    <w:rsid w:val="002C338D"/>
    <w:rsid w:val="002C33BD"/>
    <w:rsid w:val="002C33E1"/>
    <w:rsid w:val="002C33E9"/>
    <w:rsid w:val="002C341D"/>
    <w:rsid w:val="002C3497"/>
    <w:rsid w:val="002C34FA"/>
    <w:rsid w:val="002C359E"/>
    <w:rsid w:val="002C35A4"/>
    <w:rsid w:val="002C3639"/>
    <w:rsid w:val="002C3689"/>
    <w:rsid w:val="002C36CE"/>
    <w:rsid w:val="002C36E5"/>
    <w:rsid w:val="002C36F4"/>
    <w:rsid w:val="002C3724"/>
    <w:rsid w:val="002C3750"/>
    <w:rsid w:val="002C3756"/>
    <w:rsid w:val="002C377E"/>
    <w:rsid w:val="002C37D0"/>
    <w:rsid w:val="002C37E4"/>
    <w:rsid w:val="002C3813"/>
    <w:rsid w:val="002C3815"/>
    <w:rsid w:val="002C3854"/>
    <w:rsid w:val="002C386B"/>
    <w:rsid w:val="002C3871"/>
    <w:rsid w:val="002C393E"/>
    <w:rsid w:val="002C3951"/>
    <w:rsid w:val="002C3981"/>
    <w:rsid w:val="002C3984"/>
    <w:rsid w:val="002C39A6"/>
    <w:rsid w:val="002C39FA"/>
    <w:rsid w:val="002C3A0E"/>
    <w:rsid w:val="002C3A87"/>
    <w:rsid w:val="002C3A88"/>
    <w:rsid w:val="002C3A89"/>
    <w:rsid w:val="002C3AB3"/>
    <w:rsid w:val="002C3AC8"/>
    <w:rsid w:val="002C3B02"/>
    <w:rsid w:val="002C3B2E"/>
    <w:rsid w:val="002C3B56"/>
    <w:rsid w:val="002C3BF5"/>
    <w:rsid w:val="002C3C00"/>
    <w:rsid w:val="002C3C46"/>
    <w:rsid w:val="002C3C53"/>
    <w:rsid w:val="002C3C59"/>
    <w:rsid w:val="002C3C5B"/>
    <w:rsid w:val="002C3CA8"/>
    <w:rsid w:val="002C3CAA"/>
    <w:rsid w:val="002C3D20"/>
    <w:rsid w:val="002C3D3A"/>
    <w:rsid w:val="002C3D3F"/>
    <w:rsid w:val="002C3D68"/>
    <w:rsid w:val="002C3D8D"/>
    <w:rsid w:val="002C3E18"/>
    <w:rsid w:val="002C3E25"/>
    <w:rsid w:val="002C3E27"/>
    <w:rsid w:val="002C3EA7"/>
    <w:rsid w:val="002C3F31"/>
    <w:rsid w:val="002C3F62"/>
    <w:rsid w:val="002C3FE9"/>
    <w:rsid w:val="002C402F"/>
    <w:rsid w:val="002C405F"/>
    <w:rsid w:val="002C40DD"/>
    <w:rsid w:val="002C4123"/>
    <w:rsid w:val="002C4198"/>
    <w:rsid w:val="002C41D8"/>
    <w:rsid w:val="002C41F0"/>
    <w:rsid w:val="002C4228"/>
    <w:rsid w:val="002C426A"/>
    <w:rsid w:val="002C4273"/>
    <w:rsid w:val="002C42A3"/>
    <w:rsid w:val="002C42D6"/>
    <w:rsid w:val="002C42E7"/>
    <w:rsid w:val="002C4345"/>
    <w:rsid w:val="002C4346"/>
    <w:rsid w:val="002C434A"/>
    <w:rsid w:val="002C4363"/>
    <w:rsid w:val="002C437D"/>
    <w:rsid w:val="002C43E3"/>
    <w:rsid w:val="002C440A"/>
    <w:rsid w:val="002C445A"/>
    <w:rsid w:val="002C44BA"/>
    <w:rsid w:val="002C44C8"/>
    <w:rsid w:val="002C44CF"/>
    <w:rsid w:val="002C44EB"/>
    <w:rsid w:val="002C4523"/>
    <w:rsid w:val="002C45BF"/>
    <w:rsid w:val="002C45F1"/>
    <w:rsid w:val="002C4604"/>
    <w:rsid w:val="002C4658"/>
    <w:rsid w:val="002C468B"/>
    <w:rsid w:val="002C46D1"/>
    <w:rsid w:val="002C46EF"/>
    <w:rsid w:val="002C4706"/>
    <w:rsid w:val="002C4746"/>
    <w:rsid w:val="002C475D"/>
    <w:rsid w:val="002C482A"/>
    <w:rsid w:val="002C487A"/>
    <w:rsid w:val="002C48B2"/>
    <w:rsid w:val="002C4955"/>
    <w:rsid w:val="002C4989"/>
    <w:rsid w:val="002C499A"/>
    <w:rsid w:val="002C49DB"/>
    <w:rsid w:val="002C49EF"/>
    <w:rsid w:val="002C49F7"/>
    <w:rsid w:val="002C4A2B"/>
    <w:rsid w:val="002C4A64"/>
    <w:rsid w:val="002C4A92"/>
    <w:rsid w:val="002C4B00"/>
    <w:rsid w:val="002C4B5E"/>
    <w:rsid w:val="002C4BAD"/>
    <w:rsid w:val="002C4C09"/>
    <w:rsid w:val="002C4C27"/>
    <w:rsid w:val="002C4C7A"/>
    <w:rsid w:val="002C4C7F"/>
    <w:rsid w:val="002C4CAF"/>
    <w:rsid w:val="002C4D10"/>
    <w:rsid w:val="002C4E15"/>
    <w:rsid w:val="002C4ECA"/>
    <w:rsid w:val="002C4EF9"/>
    <w:rsid w:val="002C4F1B"/>
    <w:rsid w:val="002C4F1C"/>
    <w:rsid w:val="002C4F43"/>
    <w:rsid w:val="002C4F48"/>
    <w:rsid w:val="002C4F62"/>
    <w:rsid w:val="002C4F63"/>
    <w:rsid w:val="002C4FB8"/>
    <w:rsid w:val="002C503E"/>
    <w:rsid w:val="002C5063"/>
    <w:rsid w:val="002C518E"/>
    <w:rsid w:val="002C51E3"/>
    <w:rsid w:val="002C521E"/>
    <w:rsid w:val="002C5222"/>
    <w:rsid w:val="002C529A"/>
    <w:rsid w:val="002C5345"/>
    <w:rsid w:val="002C536A"/>
    <w:rsid w:val="002C538E"/>
    <w:rsid w:val="002C53D3"/>
    <w:rsid w:val="002C5433"/>
    <w:rsid w:val="002C5442"/>
    <w:rsid w:val="002C54EF"/>
    <w:rsid w:val="002C5533"/>
    <w:rsid w:val="002C554F"/>
    <w:rsid w:val="002C55D7"/>
    <w:rsid w:val="002C55DB"/>
    <w:rsid w:val="002C5614"/>
    <w:rsid w:val="002C5630"/>
    <w:rsid w:val="002C5669"/>
    <w:rsid w:val="002C5673"/>
    <w:rsid w:val="002C5698"/>
    <w:rsid w:val="002C574C"/>
    <w:rsid w:val="002C579C"/>
    <w:rsid w:val="002C57BA"/>
    <w:rsid w:val="002C57C8"/>
    <w:rsid w:val="002C57E9"/>
    <w:rsid w:val="002C581D"/>
    <w:rsid w:val="002C5857"/>
    <w:rsid w:val="002C586A"/>
    <w:rsid w:val="002C5912"/>
    <w:rsid w:val="002C5917"/>
    <w:rsid w:val="002C5950"/>
    <w:rsid w:val="002C596C"/>
    <w:rsid w:val="002C59B1"/>
    <w:rsid w:val="002C5A18"/>
    <w:rsid w:val="002C5A59"/>
    <w:rsid w:val="002C5AA5"/>
    <w:rsid w:val="002C5AC8"/>
    <w:rsid w:val="002C5AC9"/>
    <w:rsid w:val="002C5B10"/>
    <w:rsid w:val="002C5B34"/>
    <w:rsid w:val="002C5B84"/>
    <w:rsid w:val="002C5B99"/>
    <w:rsid w:val="002C5BAC"/>
    <w:rsid w:val="002C5BD9"/>
    <w:rsid w:val="002C5BF3"/>
    <w:rsid w:val="002C5BF6"/>
    <w:rsid w:val="002C5C27"/>
    <w:rsid w:val="002C5C6B"/>
    <w:rsid w:val="002C5C9C"/>
    <w:rsid w:val="002C5CAF"/>
    <w:rsid w:val="002C5CB9"/>
    <w:rsid w:val="002C5CC2"/>
    <w:rsid w:val="002C5CE2"/>
    <w:rsid w:val="002C5CFE"/>
    <w:rsid w:val="002C5D06"/>
    <w:rsid w:val="002C5D4D"/>
    <w:rsid w:val="002C5DD9"/>
    <w:rsid w:val="002C5DE3"/>
    <w:rsid w:val="002C5DED"/>
    <w:rsid w:val="002C5EF4"/>
    <w:rsid w:val="002C5F50"/>
    <w:rsid w:val="002C5FA4"/>
    <w:rsid w:val="002C5FD0"/>
    <w:rsid w:val="002C5FD9"/>
    <w:rsid w:val="002C601E"/>
    <w:rsid w:val="002C602B"/>
    <w:rsid w:val="002C6043"/>
    <w:rsid w:val="002C608A"/>
    <w:rsid w:val="002C60A0"/>
    <w:rsid w:val="002C6198"/>
    <w:rsid w:val="002C6231"/>
    <w:rsid w:val="002C631E"/>
    <w:rsid w:val="002C6356"/>
    <w:rsid w:val="002C6366"/>
    <w:rsid w:val="002C6377"/>
    <w:rsid w:val="002C638D"/>
    <w:rsid w:val="002C63D0"/>
    <w:rsid w:val="002C63F0"/>
    <w:rsid w:val="002C63F4"/>
    <w:rsid w:val="002C6403"/>
    <w:rsid w:val="002C640F"/>
    <w:rsid w:val="002C6416"/>
    <w:rsid w:val="002C641B"/>
    <w:rsid w:val="002C6447"/>
    <w:rsid w:val="002C64BF"/>
    <w:rsid w:val="002C64CF"/>
    <w:rsid w:val="002C64D6"/>
    <w:rsid w:val="002C653D"/>
    <w:rsid w:val="002C6542"/>
    <w:rsid w:val="002C65A5"/>
    <w:rsid w:val="002C65D9"/>
    <w:rsid w:val="002C6632"/>
    <w:rsid w:val="002C669A"/>
    <w:rsid w:val="002C66FD"/>
    <w:rsid w:val="002C673E"/>
    <w:rsid w:val="002C6746"/>
    <w:rsid w:val="002C676E"/>
    <w:rsid w:val="002C6795"/>
    <w:rsid w:val="002C67A9"/>
    <w:rsid w:val="002C67CE"/>
    <w:rsid w:val="002C67D6"/>
    <w:rsid w:val="002C6810"/>
    <w:rsid w:val="002C68DE"/>
    <w:rsid w:val="002C691B"/>
    <w:rsid w:val="002C6928"/>
    <w:rsid w:val="002C693E"/>
    <w:rsid w:val="002C6973"/>
    <w:rsid w:val="002C69AA"/>
    <w:rsid w:val="002C6A78"/>
    <w:rsid w:val="002C6A83"/>
    <w:rsid w:val="002C6AD5"/>
    <w:rsid w:val="002C6B54"/>
    <w:rsid w:val="002C6BAE"/>
    <w:rsid w:val="002C6BF6"/>
    <w:rsid w:val="002C6BFA"/>
    <w:rsid w:val="002C6C48"/>
    <w:rsid w:val="002C6C67"/>
    <w:rsid w:val="002C6C6E"/>
    <w:rsid w:val="002C6CBA"/>
    <w:rsid w:val="002C6CF2"/>
    <w:rsid w:val="002C6CF9"/>
    <w:rsid w:val="002C6D03"/>
    <w:rsid w:val="002C6DAB"/>
    <w:rsid w:val="002C6E0A"/>
    <w:rsid w:val="002C6E6A"/>
    <w:rsid w:val="002C6E74"/>
    <w:rsid w:val="002C6F03"/>
    <w:rsid w:val="002C6F23"/>
    <w:rsid w:val="002C6F30"/>
    <w:rsid w:val="002C6F66"/>
    <w:rsid w:val="002C6F71"/>
    <w:rsid w:val="002C6FB3"/>
    <w:rsid w:val="002C7067"/>
    <w:rsid w:val="002C71AE"/>
    <w:rsid w:val="002C71CA"/>
    <w:rsid w:val="002C71D5"/>
    <w:rsid w:val="002C7260"/>
    <w:rsid w:val="002C7329"/>
    <w:rsid w:val="002C732B"/>
    <w:rsid w:val="002C73D2"/>
    <w:rsid w:val="002C73D4"/>
    <w:rsid w:val="002C742D"/>
    <w:rsid w:val="002C7435"/>
    <w:rsid w:val="002C7459"/>
    <w:rsid w:val="002C747E"/>
    <w:rsid w:val="002C7560"/>
    <w:rsid w:val="002C7570"/>
    <w:rsid w:val="002C75F5"/>
    <w:rsid w:val="002C75FA"/>
    <w:rsid w:val="002C7602"/>
    <w:rsid w:val="002C7620"/>
    <w:rsid w:val="002C767A"/>
    <w:rsid w:val="002C767D"/>
    <w:rsid w:val="002C7680"/>
    <w:rsid w:val="002C76A0"/>
    <w:rsid w:val="002C76D8"/>
    <w:rsid w:val="002C7783"/>
    <w:rsid w:val="002C7804"/>
    <w:rsid w:val="002C7822"/>
    <w:rsid w:val="002C7904"/>
    <w:rsid w:val="002C793C"/>
    <w:rsid w:val="002C7954"/>
    <w:rsid w:val="002C7956"/>
    <w:rsid w:val="002C7984"/>
    <w:rsid w:val="002C79A0"/>
    <w:rsid w:val="002C79DF"/>
    <w:rsid w:val="002C79E9"/>
    <w:rsid w:val="002C7A17"/>
    <w:rsid w:val="002C7A22"/>
    <w:rsid w:val="002C7A7A"/>
    <w:rsid w:val="002C7A7F"/>
    <w:rsid w:val="002C7AB4"/>
    <w:rsid w:val="002C7AE7"/>
    <w:rsid w:val="002C7B8B"/>
    <w:rsid w:val="002C7B9F"/>
    <w:rsid w:val="002C7BBE"/>
    <w:rsid w:val="002C7BD0"/>
    <w:rsid w:val="002C7C60"/>
    <w:rsid w:val="002C7C64"/>
    <w:rsid w:val="002C7C82"/>
    <w:rsid w:val="002C7CE3"/>
    <w:rsid w:val="002C7DB2"/>
    <w:rsid w:val="002C7E04"/>
    <w:rsid w:val="002C7EF3"/>
    <w:rsid w:val="002C7F44"/>
    <w:rsid w:val="002C7F6B"/>
    <w:rsid w:val="002C7F98"/>
    <w:rsid w:val="002C7FD5"/>
    <w:rsid w:val="002C7FE3"/>
    <w:rsid w:val="002D002A"/>
    <w:rsid w:val="002D003C"/>
    <w:rsid w:val="002D0086"/>
    <w:rsid w:val="002D0124"/>
    <w:rsid w:val="002D015B"/>
    <w:rsid w:val="002D0183"/>
    <w:rsid w:val="002D01B3"/>
    <w:rsid w:val="002D01E9"/>
    <w:rsid w:val="002D01EA"/>
    <w:rsid w:val="002D024F"/>
    <w:rsid w:val="002D0284"/>
    <w:rsid w:val="002D02C5"/>
    <w:rsid w:val="002D02FB"/>
    <w:rsid w:val="002D033F"/>
    <w:rsid w:val="002D0354"/>
    <w:rsid w:val="002D03EB"/>
    <w:rsid w:val="002D0403"/>
    <w:rsid w:val="002D040F"/>
    <w:rsid w:val="002D0441"/>
    <w:rsid w:val="002D045E"/>
    <w:rsid w:val="002D0499"/>
    <w:rsid w:val="002D04C6"/>
    <w:rsid w:val="002D050A"/>
    <w:rsid w:val="002D057D"/>
    <w:rsid w:val="002D057E"/>
    <w:rsid w:val="002D05D0"/>
    <w:rsid w:val="002D064A"/>
    <w:rsid w:val="002D067B"/>
    <w:rsid w:val="002D067C"/>
    <w:rsid w:val="002D06B5"/>
    <w:rsid w:val="002D076C"/>
    <w:rsid w:val="002D07E8"/>
    <w:rsid w:val="002D07EF"/>
    <w:rsid w:val="002D0916"/>
    <w:rsid w:val="002D0961"/>
    <w:rsid w:val="002D09C6"/>
    <w:rsid w:val="002D0A10"/>
    <w:rsid w:val="002D0A7E"/>
    <w:rsid w:val="002D0AA0"/>
    <w:rsid w:val="002D0AA2"/>
    <w:rsid w:val="002D0ABD"/>
    <w:rsid w:val="002D0ACC"/>
    <w:rsid w:val="002D0B5B"/>
    <w:rsid w:val="002D0B62"/>
    <w:rsid w:val="002D0B76"/>
    <w:rsid w:val="002D0B77"/>
    <w:rsid w:val="002D0D1F"/>
    <w:rsid w:val="002D0D27"/>
    <w:rsid w:val="002D0D5C"/>
    <w:rsid w:val="002D0D92"/>
    <w:rsid w:val="002D0D9B"/>
    <w:rsid w:val="002D0E4B"/>
    <w:rsid w:val="002D0E99"/>
    <w:rsid w:val="002D0F8F"/>
    <w:rsid w:val="002D1019"/>
    <w:rsid w:val="002D1079"/>
    <w:rsid w:val="002D10E0"/>
    <w:rsid w:val="002D1126"/>
    <w:rsid w:val="002D1146"/>
    <w:rsid w:val="002D1175"/>
    <w:rsid w:val="002D119A"/>
    <w:rsid w:val="002D11F6"/>
    <w:rsid w:val="002D1200"/>
    <w:rsid w:val="002D1202"/>
    <w:rsid w:val="002D121E"/>
    <w:rsid w:val="002D1283"/>
    <w:rsid w:val="002D1290"/>
    <w:rsid w:val="002D12A9"/>
    <w:rsid w:val="002D12D0"/>
    <w:rsid w:val="002D138D"/>
    <w:rsid w:val="002D13B9"/>
    <w:rsid w:val="002D13BE"/>
    <w:rsid w:val="002D13C1"/>
    <w:rsid w:val="002D1410"/>
    <w:rsid w:val="002D1412"/>
    <w:rsid w:val="002D14F4"/>
    <w:rsid w:val="002D14F8"/>
    <w:rsid w:val="002D150C"/>
    <w:rsid w:val="002D1520"/>
    <w:rsid w:val="002D152A"/>
    <w:rsid w:val="002D154D"/>
    <w:rsid w:val="002D1557"/>
    <w:rsid w:val="002D15DD"/>
    <w:rsid w:val="002D1650"/>
    <w:rsid w:val="002D1659"/>
    <w:rsid w:val="002D168D"/>
    <w:rsid w:val="002D16E9"/>
    <w:rsid w:val="002D16EE"/>
    <w:rsid w:val="002D16F1"/>
    <w:rsid w:val="002D1700"/>
    <w:rsid w:val="002D176E"/>
    <w:rsid w:val="002D17A3"/>
    <w:rsid w:val="002D17AB"/>
    <w:rsid w:val="002D17F8"/>
    <w:rsid w:val="002D183F"/>
    <w:rsid w:val="002D185A"/>
    <w:rsid w:val="002D185B"/>
    <w:rsid w:val="002D18AF"/>
    <w:rsid w:val="002D1971"/>
    <w:rsid w:val="002D19FC"/>
    <w:rsid w:val="002D1A16"/>
    <w:rsid w:val="002D1A27"/>
    <w:rsid w:val="002D1A3A"/>
    <w:rsid w:val="002D1A4A"/>
    <w:rsid w:val="002D1A57"/>
    <w:rsid w:val="002D1A91"/>
    <w:rsid w:val="002D1B36"/>
    <w:rsid w:val="002D1B5F"/>
    <w:rsid w:val="002D1BC4"/>
    <w:rsid w:val="002D1C2C"/>
    <w:rsid w:val="002D1C54"/>
    <w:rsid w:val="002D1C5A"/>
    <w:rsid w:val="002D1C5B"/>
    <w:rsid w:val="002D1C7B"/>
    <w:rsid w:val="002D1D71"/>
    <w:rsid w:val="002D1DDB"/>
    <w:rsid w:val="002D1E01"/>
    <w:rsid w:val="002D1E18"/>
    <w:rsid w:val="002D1E3B"/>
    <w:rsid w:val="002D1E6D"/>
    <w:rsid w:val="002D1ED1"/>
    <w:rsid w:val="002D1EE6"/>
    <w:rsid w:val="002D1F16"/>
    <w:rsid w:val="002D1F83"/>
    <w:rsid w:val="002D1FAA"/>
    <w:rsid w:val="002D202F"/>
    <w:rsid w:val="002D2032"/>
    <w:rsid w:val="002D2047"/>
    <w:rsid w:val="002D205E"/>
    <w:rsid w:val="002D219F"/>
    <w:rsid w:val="002D21AE"/>
    <w:rsid w:val="002D21CB"/>
    <w:rsid w:val="002D21EA"/>
    <w:rsid w:val="002D21F9"/>
    <w:rsid w:val="002D2223"/>
    <w:rsid w:val="002D22B0"/>
    <w:rsid w:val="002D22C2"/>
    <w:rsid w:val="002D22FF"/>
    <w:rsid w:val="002D2308"/>
    <w:rsid w:val="002D235F"/>
    <w:rsid w:val="002D2388"/>
    <w:rsid w:val="002D23CD"/>
    <w:rsid w:val="002D23EA"/>
    <w:rsid w:val="002D2446"/>
    <w:rsid w:val="002D248F"/>
    <w:rsid w:val="002D2524"/>
    <w:rsid w:val="002D2549"/>
    <w:rsid w:val="002D2553"/>
    <w:rsid w:val="002D2567"/>
    <w:rsid w:val="002D259D"/>
    <w:rsid w:val="002D260A"/>
    <w:rsid w:val="002D267F"/>
    <w:rsid w:val="002D2682"/>
    <w:rsid w:val="002D2708"/>
    <w:rsid w:val="002D2760"/>
    <w:rsid w:val="002D277F"/>
    <w:rsid w:val="002D278F"/>
    <w:rsid w:val="002D27AB"/>
    <w:rsid w:val="002D27F3"/>
    <w:rsid w:val="002D282B"/>
    <w:rsid w:val="002D2886"/>
    <w:rsid w:val="002D28B4"/>
    <w:rsid w:val="002D2957"/>
    <w:rsid w:val="002D295B"/>
    <w:rsid w:val="002D29C6"/>
    <w:rsid w:val="002D2A0F"/>
    <w:rsid w:val="002D2AA6"/>
    <w:rsid w:val="002D2AB5"/>
    <w:rsid w:val="002D2B98"/>
    <w:rsid w:val="002D2C33"/>
    <w:rsid w:val="002D2C41"/>
    <w:rsid w:val="002D2C52"/>
    <w:rsid w:val="002D2C98"/>
    <w:rsid w:val="002D2CD3"/>
    <w:rsid w:val="002D2D18"/>
    <w:rsid w:val="002D2D47"/>
    <w:rsid w:val="002D2D56"/>
    <w:rsid w:val="002D2D74"/>
    <w:rsid w:val="002D2DB4"/>
    <w:rsid w:val="002D2DCB"/>
    <w:rsid w:val="002D2E0A"/>
    <w:rsid w:val="002D2E5B"/>
    <w:rsid w:val="002D2E96"/>
    <w:rsid w:val="002D2EE0"/>
    <w:rsid w:val="002D2F1D"/>
    <w:rsid w:val="002D2F55"/>
    <w:rsid w:val="002D302F"/>
    <w:rsid w:val="002D308C"/>
    <w:rsid w:val="002D309E"/>
    <w:rsid w:val="002D30CE"/>
    <w:rsid w:val="002D30DF"/>
    <w:rsid w:val="002D30EE"/>
    <w:rsid w:val="002D315F"/>
    <w:rsid w:val="002D3181"/>
    <w:rsid w:val="002D3196"/>
    <w:rsid w:val="002D31AC"/>
    <w:rsid w:val="002D321F"/>
    <w:rsid w:val="002D3230"/>
    <w:rsid w:val="002D323F"/>
    <w:rsid w:val="002D32AC"/>
    <w:rsid w:val="002D3301"/>
    <w:rsid w:val="002D3321"/>
    <w:rsid w:val="002D3350"/>
    <w:rsid w:val="002D3359"/>
    <w:rsid w:val="002D335F"/>
    <w:rsid w:val="002D33E0"/>
    <w:rsid w:val="002D3430"/>
    <w:rsid w:val="002D3436"/>
    <w:rsid w:val="002D343D"/>
    <w:rsid w:val="002D3467"/>
    <w:rsid w:val="002D34C7"/>
    <w:rsid w:val="002D3512"/>
    <w:rsid w:val="002D355F"/>
    <w:rsid w:val="002D3567"/>
    <w:rsid w:val="002D3568"/>
    <w:rsid w:val="002D356D"/>
    <w:rsid w:val="002D35AD"/>
    <w:rsid w:val="002D35B4"/>
    <w:rsid w:val="002D35C3"/>
    <w:rsid w:val="002D35D2"/>
    <w:rsid w:val="002D35F9"/>
    <w:rsid w:val="002D3683"/>
    <w:rsid w:val="002D36B2"/>
    <w:rsid w:val="002D36F8"/>
    <w:rsid w:val="002D3706"/>
    <w:rsid w:val="002D3727"/>
    <w:rsid w:val="002D37CF"/>
    <w:rsid w:val="002D37E2"/>
    <w:rsid w:val="002D3853"/>
    <w:rsid w:val="002D38E3"/>
    <w:rsid w:val="002D390E"/>
    <w:rsid w:val="002D3928"/>
    <w:rsid w:val="002D396E"/>
    <w:rsid w:val="002D39A6"/>
    <w:rsid w:val="002D39D8"/>
    <w:rsid w:val="002D39DC"/>
    <w:rsid w:val="002D39EF"/>
    <w:rsid w:val="002D3A19"/>
    <w:rsid w:val="002D3A1A"/>
    <w:rsid w:val="002D3A1C"/>
    <w:rsid w:val="002D3A32"/>
    <w:rsid w:val="002D3AC0"/>
    <w:rsid w:val="002D3AC3"/>
    <w:rsid w:val="002D3ACE"/>
    <w:rsid w:val="002D3B05"/>
    <w:rsid w:val="002D3B43"/>
    <w:rsid w:val="002D3B62"/>
    <w:rsid w:val="002D3B67"/>
    <w:rsid w:val="002D3B84"/>
    <w:rsid w:val="002D3C16"/>
    <w:rsid w:val="002D3CB9"/>
    <w:rsid w:val="002D3D0A"/>
    <w:rsid w:val="002D3D1E"/>
    <w:rsid w:val="002D3D3D"/>
    <w:rsid w:val="002D3DBD"/>
    <w:rsid w:val="002D3DC3"/>
    <w:rsid w:val="002D3E40"/>
    <w:rsid w:val="002D3E48"/>
    <w:rsid w:val="002D3E91"/>
    <w:rsid w:val="002D3EBF"/>
    <w:rsid w:val="002D3EE5"/>
    <w:rsid w:val="002D3FD9"/>
    <w:rsid w:val="002D3FE9"/>
    <w:rsid w:val="002D4049"/>
    <w:rsid w:val="002D407B"/>
    <w:rsid w:val="002D4099"/>
    <w:rsid w:val="002D418D"/>
    <w:rsid w:val="002D419E"/>
    <w:rsid w:val="002D41D2"/>
    <w:rsid w:val="002D4289"/>
    <w:rsid w:val="002D42B0"/>
    <w:rsid w:val="002D42E1"/>
    <w:rsid w:val="002D42F1"/>
    <w:rsid w:val="002D433C"/>
    <w:rsid w:val="002D437C"/>
    <w:rsid w:val="002D4382"/>
    <w:rsid w:val="002D43C0"/>
    <w:rsid w:val="002D44A5"/>
    <w:rsid w:val="002D451E"/>
    <w:rsid w:val="002D452C"/>
    <w:rsid w:val="002D4565"/>
    <w:rsid w:val="002D4647"/>
    <w:rsid w:val="002D464C"/>
    <w:rsid w:val="002D4666"/>
    <w:rsid w:val="002D4787"/>
    <w:rsid w:val="002D4846"/>
    <w:rsid w:val="002D4867"/>
    <w:rsid w:val="002D4872"/>
    <w:rsid w:val="002D48C2"/>
    <w:rsid w:val="002D48D7"/>
    <w:rsid w:val="002D4962"/>
    <w:rsid w:val="002D4966"/>
    <w:rsid w:val="002D4967"/>
    <w:rsid w:val="002D4A16"/>
    <w:rsid w:val="002D4A1B"/>
    <w:rsid w:val="002D4A2F"/>
    <w:rsid w:val="002D4A9B"/>
    <w:rsid w:val="002D4AD5"/>
    <w:rsid w:val="002D4AEF"/>
    <w:rsid w:val="002D4AFB"/>
    <w:rsid w:val="002D4AFC"/>
    <w:rsid w:val="002D4BF6"/>
    <w:rsid w:val="002D4C1E"/>
    <w:rsid w:val="002D4C30"/>
    <w:rsid w:val="002D4CF2"/>
    <w:rsid w:val="002D4D42"/>
    <w:rsid w:val="002D4D85"/>
    <w:rsid w:val="002D4DC4"/>
    <w:rsid w:val="002D4E0D"/>
    <w:rsid w:val="002D4E6E"/>
    <w:rsid w:val="002D4EB0"/>
    <w:rsid w:val="002D4ED4"/>
    <w:rsid w:val="002D4EEB"/>
    <w:rsid w:val="002D4EF6"/>
    <w:rsid w:val="002D4EFF"/>
    <w:rsid w:val="002D4F13"/>
    <w:rsid w:val="002D4F25"/>
    <w:rsid w:val="002D4F29"/>
    <w:rsid w:val="002D4F88"/>
    <w:rsid w:val="002D5039"/>
    <w:rsid w:val="002D504A"/>
    <w:rsid w:val="002D50A9"/>
    <w:rsid w:val="002D50F5"/>
    <w:rsid w:val="002D510E"/>
    <w:rsid w:val="002D5282"/>
    <w:rsid w:val="002D528A"/>
    <w:rsid w:val="002D52E6"/>
    <w:rsid w:val="002D5319"/>
    <w:rsid w:val="002D531A"/>
    <w:rsid w:val="002D5344"/>
    <w:rsid w:val="002D5348"/>
    <w:rsid w:val="002D5353"/>
    <w:rsid w:val="002D53A9"/>
    <w:rsid w:val="002D53D0"/>
    <w:rsid w:val="002D5404"/>
    <w:rsid w:val="002D5452"/>
    <w:rsid w:val="002D54B3"/>
    <w:rsid w:val="002D54CA"/>
    <w:rsid w:val="002D54CC"/>
    <w:rsid w:val="002D55D2"/>
    <w:rsid w:val="002D562D"/>
    <w:rsid w:val="002D56B2"/>
    <w:rsid w:val="002D56E0"/>
    <w:rsid w:val="002D56F3"/>
    <w:rsid w:val="002D577E"/>
    <w:rsid w:val="002D5803"/>
    <w:rsid w:val="002D5815"/>
    <w:rsid w:val="002D5836"/>
    <w:rsid w:val="002D584E"/>
    <w:rsid w:val="002D59E9"/>
    <w:rsid w:val="002D5A28"/>
    <w:rsid w:val="002D5A2C"/>
    <w:rsid w:val="002D5A54"/>
    <w:rsid w:val="002D5A67"/>
    <w:rsid w:val="002D5B85"/>
    <w:rsid w:val="002D5B87"/>
    <w:rsid w:val="002D5B8E"/>
    <w:rsid w:val="002D5BA6"/>
    <w:rsid w:val="002D5BC2"/>
    <w:rsid w:val="002D5BD2"/>
    <w:rsid w:val="002D5BD3"/>
    <w:rsid w:val="002D5C63"/>
    <w:rsid w:val="002D5C6A"/>
    <w:rsid w:val="002D5CC1"/>
    <w:rsid w:val="002D5CE4"/>
    <w:rsid w:val="002D5D17"/>
    <w:rsid w:val="002D5D36"/>
    <w:rsid w:val="002D5D4E"/>
    <w:rsid w:val="002D5DBA"/>
    <w:rsid w:val="002D5DCE"/>
    <w:rsid w:val="002D5E1A"/>
    <w:rsid w:val="002D5E1C"/>
    <w:rsid w:val="002D5E3B"/>
    <w:rsid w:val="002D5E8F"/>
    <w:rsid w:val="002D5EE1"/>
    <w:rsid w:val="002D5F9C"/>
    <w:rsid w:val="002D5FB6"/>
    <w:rsid w:val="002D5FC4"/>
    <w:rsid w:val="002D5FE9"/>
    <w:rsid w:val="002D6024"/>
    <w:rsid w:val="002D6027"/>
    <w:rsid w:val="002D6032"/>
    <w:rsid w:val="002D6086"/>
    <w:rsid w:val="002D608A"/>
    <w:rsid w:val="002D60CB"/>
    <w:rsid w:val="002D6169"/>
    <w:rsid w:val="002D61AB"/>
    <w:rsid w:val="002D6235"/>
    <w:rsid w:val="002D6238"/>
    <w:rsid w:val="002D624A"/>
    <w:rsid w:val="002D625E"/>
    <w:rsid w:val="002D627D"/>
    <w:rsid w:val="002D62B3"/>
    <w:rsid w:val="002D62DA"/>
    <w:rsid w:val="002D62F9"/>
    <w:rsid w:val="002D6330"/>
    <w:rsid w:val="002D6371"/>
    <w:rsid w:val="002D647A"/>
    <w:rsid w:val="002D6505"/>
    <w:rsid w:val="002D6519"/>
    <w:rsid w:val="002D656F"/>
    <w:rsid w:val="002D657D"/>
    <w:rsid w:val="002D6592"/>
    <w:rsid w:val="002D65B8"/>
    <w:rsid w:val="002D65CA"/>
    <w:rsid w:val="002D65F4"/>
    <w:rsid w:val="002D65FD"/>
    <w:rsid w:val="002D6626"/>
    <w:rsid w:val="002D66CA"/>
    <w:rsid w:val="002D66FA"/>
    <w:rsid w:val="002D6751"/>
    <w:rsid w:val="002D675E"/>
    <w:rsid w:val="002D6765"/>
    <w:rsid w:val="002D678B"/>
    <w:rsid w:val="002D67AB"/>
    <w:rsid w:val="002D67C5"/>
    <w:rsid w:val="002D67E0"/>
    <w:rsid w:val="002D6858"/>
    <w:rsid w:val="002D685D"/>
    <w:rsid w:val="002D68B1"/>
    <w:rsid w:val="002D6999"/>
    <w:rsid w:val="002D699D"/>
    <w:rsid w:val="002D69BE"/>
    <w:rsid w:val="002D69D6"/>
    <w:rsid w:val="002D69E4"/>
    <w:rsid w:val="002D6A03"/>
    <w:rsid w:val="002D6A6C"/>
    <w:rsid w:val="002D6A6F"/>
    <w:rsid w:val="002D6A92"/>
    <w:rsid w:val="002D6B09"/>
    <w:rsid w:val="002D6B24"/>
    <w:rsid w:val="002D6B48"/>
    <w:rsid w:val="002D6BD2"/>
    <w:rsid w:val="002D6CF1"/>
    <w:rsid w:val="002D6D1A"/>
    <w:rsid w:val="002D6D73"/>
    <w:rsid w:val="002D6D7D"/>
    <w:rsid w:val="002D6DB8"/>
    <w:rsid w:val="002D6DC9"/>
    <w:rsid w:val="002D6E0D"/>
    <w:rsid w:val="002D6E1F"/>
    <w:rsid w:val="002D6EA5"/>
    <w:rsid w:val="002D6EDB"/>
    <w:rsid w:val="002D6EDE"/>
    <w:rsid w:val="002D6EF4"/>
    <w:rsid w:val="002D6F4C"/>
    <w:rsid w:val="002D6F73"/>
    <w:rsid w:val="002D6FEE"/>
    <w:rsid w:val="002D701A"/>
    <w:rsid w:val="002D7069"/>
    <w:rsid w:val="002D70B5"/>
    <w:rsid w:val="002D70FD"/>
    <w:rsid w:val="002D71C9"/>
    <w:rsid w:val="002D71EA"/>
    <w:rsid w:val="002D71F4"/>
    <w:rsid w:val="002D7204"/>
    <w:rsid w:val="002D721F"/>
    <w:rsid w:val="002D727F"/>
    <w:rsid w:val="002D72D9"/>
    <w:rsid w:val="002D72FE"/>
    <w:rsid w:val="002D7300"/>
    <w:rsid w:val="002D7315"/>
    <w:rsid w:val="002D7340"/>
    <w:rsid w:val="002D7381"/>
    <w:rsid w:val="002D7399"/>
    <w:rsid w:val="002D73AA"/>
    <w:rsid w:val="002D73CB"/>
    <w:rsid w:val="002D7434"/>
    <w:rsid w:val="002D743F"/>
    <w:rsid w:val="002D7456"/>
    <w:rsid w:val="002D747C"/>
    <w:rsid w:val="002D749F"/>
    <w:rsid w:val="002D7536"/>
    <w:rsid w:val="002D7563"/>
    <w:rsid w:val="002D7590"/>
    <w:rsid w:val="002D7604"/>
    <w:rsid w:val="002D760B"/>
    <w:rsid w:val="002D763D"/>
    <w:rsid w:val="002D76DA"/>
    <w:rsid w:val="002D7730"/>
    <w:rsid w:val="002D773A"/>
    <w:rsid w:val="002D776C"/>
    <w:rsid w:val="002D77A6"/>
    <w:rsid w:val="002D77CE"/>
    <w:rsid w:val="002D7980"/>
    <w:rsid w:val="002D79B4"/>
    <w:rsid w:val="002D7A63"/>
    <w:rsid w:val="002D7A6C"/>
    <w:rsid w:val="002D7A8C"/>
    <w:rsid w:val="002D7AAD"/>
    <w:rsid w:val="002D7ADA"/>
    <w:rsid w:val="002D7AE5"/>
    <w:rsid w:val="002D7AEE"/>
    <w:rsid w:val="002D7B01"/>
    <w:rsid w:val="002D7B16"/>
    <w:rsid w:val="002D7B54"/>
    <w:rsid w:val="002D7C2E"/>
    <w:rsid w:val="002D7C77"/>
    <w:rsid w:val="002D7CF8"/>
    <w:rsid w:val="002D7D0D"/>
    <w:rsid w:val="002D7D4A"/>
    <w:rsid w:val="002D7D64"/>
    <w:rsid w:val="002D7D6C"/>
    <w:rsid w:val="002D7D6E"/>
    <w:rsid w:val="002D7E60"/>
    <w:rsid w:val="002D7E8F"/>
    <w:rsid w:val="002D7EC9"/>
    <w:rsid w:val="002D7F20"/>
    <w:rsid w:val="002D7F29"/>
    <w:rsid w:val="002D7F39"/>
    <w:rsid w:val="002D7F5F"/>
    <w:rsid w:val="002D7FC1"/>
    <w:rsid w:val="002D7FDE"/>
    <w:rsid w:val="002D7FF8"/>
    <w:rsid w:val="002E000B"/>
    <w:rsid w:val="002E0011"/>
    <w:rsid w:val="002E0020"/>
    <w:rsid w:val="002E003A"/>
    <w:rsid w:val="002E00BE"/>
    <w:rsid w:val="002E00D5"/>
    <w:rsid w:val="002E00DC"/>
    <w:rsid w:val="002E00F3"/>
    <w:rsid w:val="002E00F7"/>
    <w:rsid w:val="002E014B"/>
    <w:rsid w:val="002E0166"/>
    <w:rsid w:val="002E01A1"/>
    <w:rsid w:val="002E01D5"/>
    <w:rsid w:val="002E02AF"/>
    <w:rsid w:val="002E0374"/>
    <w:rsid w:val="002E03AA"/>
    <w:rsid w:val="002E03B6"/>
    <w:rsid w:val="002E0443"/>
    <w:rsid w:val="002E046C"/>
    <w:rsid w:val="002E049F"/>
    <w:rsid w:val="002E04A8"/>
    <w:rsid w:val="002E04ED"/>
    <w:rsid w:val="002E04FC"/>
    <w:rsid w:val="002E050A"/>
    <w:rsid w:val="002E0545"/>
    <w:rsid w:val="002E055A"/>
    <w:rsid w:val="002E05BE"/>
    <w:rsid w:val="002E0645"/>
    <w:rsid w:val="002E0651"/>
    <w:rsid w:val="002E06A4"/>
    <w:rsid w:val="002E06B5"/>
    <w:rsid w:val="002E06C4"/>
    <w:rsid w:val="002E06C7"/>
    <w:rsid w:val="002E070B"/>
    <w:rsid w:val="002E075A"/>
    <w:rsid w:val="002E0760"/>
    <w:rsid w:val="002E0776"/>
    <w:rsid w:val="002E07B7"/>
    <w:rsid w:val="002E0824"/>
    <w:rsid w:val="002E0845"/>
    <w:rsid w:val="002E0849"/>
    <w:rsid w:val="002E08B0"/>
    <w:rsid w:val="002E08DA"/>
    <w:rsid w:val="002E090F"/>
    <w:rsid w:val="002E0944"/>
    <w:rsid w:val="002E094C"/>
    <w:rsid w:val="002E097F"/>
    <w:rsid w:val="002E0A53"/>
    <w:rsid w:val="002E0AF6"/>
    <w:rsid w:val="002E0B02"/>
    <w:rsid w:val="002E0B04"/>
    <w:rsid w:val="002E0B7E"/>
    <w:rsid w:val="002E0B96"/>
    <w:rsid w:val="002E0C2B"/>
    <w:rsid w:val="002E0C68"/>
    <w:rsid w:val="002E0C6C"/>
    <w:rsid w:val="002E0CC6"/>
    <w:rsid w:val="002E0CFE"/>
    <w:rsid w:val="002E0D59"/>
    <w:rsid w:val="002E0DDE"/>
    <w:rsid w:val="002E0DE2"/>
    <w:rsid w:val="002E0E64"/>
    <w:rsid w:val="002E0E8C"/>
    <w:rsid w:val="002E0E98"/>
    <w:rsid w:val="002E0EA7"/>
    <w:rsid w:val="002E0EC8"/>
    <w:rsid w:val="002E0EF7"/>
    <w:rsid w:val="002E0EF9"/>
    <w:rsid w:val="002E0F45"/>
    <w:rsid w:val="002E0FEB"/>
    <w:rsid w:val="002E0FF1"/>
    <w:rsid w:val="002E101E"/>
    <w:rsid w:val="002E102B"/>
    <w:rsid w:val="002E1062"/>
    <w:rsid w:val="002E1082"/>
    <w:rsid w:val="002E10DC"/>
    <w:rsid w:val="002E111F"/>
    <w:rsid w:val="002E112A"/>
    <w:rsid w:val="002E1171"/>
    <w:rsid w:val="002E1178"/>
    <w:rsid w:val="002E1185"/>
    <w:rsid w:val="002E11C4"/>
    <w:rsid w:val="002E11D3"/>
    <w:rsid w:val="002E1253"/>
    <w:rsid w:val="002E12B0"/>
    <w:rsid w:val="002E12DF"/>
    <w:rsid w:val="002E134D"/>
    <w:rsid w:val="002E1376"/>
    <w:rsid w:val="002E13B7"/>
    <w:rsid w:val="002E1406"/>
    <w:rsid w:val="002E1456"/>
    <w:rsid w:val="002E14C5"/>
    <w:rsid w:val="002E1512"/>
    <w:rsid w:val="002E151B"/>
    <w:rsid w:val="002E15A5"/>
    <w:rsid w:val="002E15BF"/>
    <w:rsid w:val="002E15F8"/>
    <w:rsid w:val="002E162A"/>
    <w:rsid w:val="002E162F"/>
    <w:rsid w:val="002E1673"/>
    <w:rsid w:val="002E16A6"/>
    <w:rsid w:val="002E16AA"/>
    <w:rsid w:val="002E176C"/>
    <w:rsid w:val="002E17DA"/>
    <w:rsid w:val="002E17E3"/>
    <w:rsid w:val="002E17EE"/>
    <w:rsid w:val="002E18AD"/>
    <w:rsid w:val="002E18B5"/>
    <w:rsid w:val="002E18DC"/>
    <w:rsid w:val="002E18EA"/>
    <w:rsid w:val="002E18EB"/>
    <w:rsid w:val="002E18F6"/>
    <w:rsid w:val="002E1901"/>
    <w:rsid w:val="002E1925"/>
    <w:rsid w:val="002E1949"/>
    <w:rsid w:val="002E1994"/>
    <w:rsid w:val="002E19EA"/>
    <w:rsid w:val="002E19F9"/>
    <w:rsid w:val="002E1A21"/>
    <w:rsid w:val="002E1A24"/>
    <w:rsid w:val="002E1A37"/>
    <w:rsid w:val="002E1AE9"/>
    <w:rsid w:val="002E1B27"/>
    <w:rsid w:val="002E1B85"/>
    <w:rsid w:val="002E1B8C"/>
    <w:rsid w:val="002E1B96"/>
    <w:rsid w:val="002E1BAD"/>
    <w:rsid w:val="002E1BDD"/>
    <w:rsid w:val="002E1BE2"/>
    <w:rsid w:val="002E1C26"/>
    <w:rsid w:val="002E1C38"/>
    <w:rsid w:val="002E1C70"/>
    <w:rsid w:val="002E1C72"/>
    <w:rsid w:val="002E1C7A"/>
    <w:rsid w:val="002E1C89"/>
    <w:rsid w:val="002E1CDA"/>
    <w:rsid w:val="002E1D57"/>
    <w:rsid w:val="002E1D86"/>
    <w:rsid w:val="002E1DDD"/>
    <w:rsid w:val="002E1DDF"/>
    <w:rsid w:val="002E1DFB"/>
    <w:rsid w:val="002E1E03"/>
    <w:rsid w:val="002E1E61"/>
    <w:rsid w:val="002E1ED1"/>
    <w:rsid w:val="002E1EE4"/>
    <w:rsid w:val="002E1F03"/>
    <w:rsid w:val="002E1F0D"/>
    <w:rsid w:val="002E1F72"/>
    <w:rsid w:val="002E1F82"/>
    <w:rsid w:val="002E1FA4"/>
    <w:rsid w:val="002E1FFC"/>
    <w:rsid w:val="002E200D"/>
    <w:rsid w:val="002E2010"/>
    <w:rsid w:val="002E20C2"/>
    <w:rsid w:val="002E20E2"/>
    <w:rsid w:val="002E20FE"/>
    <w:rsid w:val="002E211A"/>
    <w:rsid w:val="002E2157"/>
    <w:rsid w:val="002E215A"/>
    <w:rsid w:val="002E21FA"/>
    <w:rsid w:val="002E21FC"/>
    <w:rsid w:val="002E226D"/>
    <w:rsid w:val="002E22B0"/>
    <w:rsid w:val="002E22C2"/>
    <w:rsid w:val="002E23A6"/>
    <w:rsid w:val="002E23BA"/>
    <w:rsid w:val="002E2427"/>
    <w:rsid w:val="002E2445"/>
    <w:rsid w:val="002E245B"/>
    <w:rsid w:val="002E24C6"/>
    <w:rsid w:val="002E2517"/>
    <w:rsid w:val="002E2524"/>
    <w:rsid w:val="002E2571"/>
    <w:rsid w:val="002E2605"/>
    <w:rsid w:val="002E2674"/>
    <w:rsid w:val="002E26E3"/>
    <w:rsid w:val="002E2705"/>
    <w:rsid w:val="002E283F"/>
    <w:rsid w:val="002E2945"/>
    <w:rsid w:val="002E2967"/>
    <w:rsid w:val="002E29AA"/>
    <w:rsid w:val="002E29CA"/>
    <w:rsid w:val="002E29E6"/>
    <w:rsid w:val="002E2A13"/>
    <w:rsid w:val="002E2A36"/>
    <w:rsid w:val="002E2A51"/>
    <w:rsid w:val="002E2AA1"/>
    <w:rsid w:val="002E2ABD"/>
    <w:rsid w:val="002E2B7A"/>
    <w:rsid w:val="002E2B8F"/>
    <w:rsid w:val="002E2BF8"/>
    <w:rsid w:val="002E2C58"/>
    <w:rsid w:val="002E2C78"/>
    <w:rsid w:val="002E2C8C"/>
    <w:rsid w:val="002E2CF8"/>
    <w:rsid w:val="002E2D4F"/>
    <w:rsid w:val="002E2D80"/>
    <w:rsid w:val="002E2D95"/>
    <w:rsid w:val="002E2DB8"/>
    <w:rsid w:val="002E2DE4"/>
    <w:rsid w:val="002E2EED"/>
    <w:rsid w:val="002E2F1F"/>
    <w:rsid w:val="002E2F80"/>
    <w:rsid w:val="002E2FA6"/>
    <w:rsid w:val="002E2FFA"/>
    <w:rsid w:val="002E30AA"/>
    <w:rsid w:val="002E30B8"/>
    <w:rsid w:val="002E30CB"/>
    <w:rsid w:val="002E30CC"/>
    <w:rsid w:val="002E3162"/>
    <w:rsid w:val="002E319C"/>
    <w:rsid w:val="002E31D0"/>
    <w:rsid w:val="002E3278"/>
    <w:rsid w:val="002E32A0"/>
    <w:rsid w:val="002E32BC"/>
    <w:rsid w:val="002E32C9"/>
    <w:rsid w:val="002E3309"/>
    <w:rsid w:val="002E33AA"/>
    <w:rsid w:val="002E33FF"/>
    <w:rsid w:val="002E3421"/>
    <w:rsid w:val="002E3444"/>
    <w:rsid w:val="002E34C1"/>
    <w:rsid w:val="002E34CC"/>
    <w:rsid w:val="002E34FC"/>
    <w:rsid w:val="002E3545"/>
    <w:rsid w:val="002E356C"/>
    <w:rsid w:val="002E35A1"/>
    <w:rsid w:val="002E35AA"/>
    <w:rsid w:val="002E35ED"/>
    <w:rsid w:val="002E3624"/>
    <w:rsid w:val="002E3630"/>
    <w:rsid w:val="002E373F"/>
    <w:rsid w:val="002E3786"/>
    <w:rsid w:val="002E37AB"/>
    <w:rsid w:val="002E37B5"/>
    <w:rsid w:val="002E37C6"/>
    <w:rsid w:val="002E37E7"/>
    <w:rsid w:val="002E383E"/>
    <w:rsid w:val="002E38AC"/>
    <w:rsid w:val="002E3A1B"/>
    <w:rsid w:val="002E3A85"/>
    <w:rsid w:val="002E3ACC"/>
    <w:rsid w:val="002E3B81"/>
    <w:rsid w:val="002E3B88"/>
    <w:rsid w:val="002E3BAC"/>
    <w:rsid w:val="002E3BB9"/>
    <w:rsid w:val="002E3BEE"/>
    <w:rsid w:val="002E3C0E"/>
    <w:rsid w:val="002E3C22"/>
    <w:rsid w:val="002E3C33"/>
    <w:rsid w:val="002E3C3A"/>
    <w:rsid w:val="002E3C3D"/>
    <w:rsid w:val="002E3C91"/>
    <w:rsid w:val="002E3CCB"/>
    <w:rsid w:val="002E3CF5"/>
    <w:rsid w:val="002E3CFD"/>
    <w:rsid w:val="002E3D04"/>
    <w:rsid w:val="002E3D48"/>
    <w:rsid w:val="002E3D96"/>
    <w:rsid w:val="002E3E47"/>
    <w:rsid w:val="002E3E5F"/>
    <w:rsid w:val="002E3E68"/>
    <w:rsid w:val="002E3E76"/>
    <w:rsid w:val="002E3E94"/>
    <w:rsid w:val="002E3F56"/>
    <w:rsid w:val="002E3F5F"/>
    <w:rsid w:val="002E3F9E"/>
    <w:rsid w:val="002E3FDA"/>
    <w:rsid w:val="002E4089"/>
    <w:rsid w:val="002E4093"/>
    <w:rsid w:val="002E40B5"/>
    <w:rsid w:val="002E40FF"/>
    <w:rsid w:val="002E4103"/>
    <w:rsid w:val="002E413E"/>
    <w:rsid w:val="002E415C"/>
    <w:rsid w:val="002E417A"/>
    <w:rsid w:val="002E41C7"/>
    <w:rsid w:val="002E41CA"/>
    <w:rsid w:val="002E41FB"/>
    <w:rsid w:val="002E4222"/>
    <w:rsid w:val="002E4269"/>
    <w:rsid w:val="002E428B"/>
    <w:rsid w:val="002E42AE"/>
    <w:rsid w:val="002E42B2"/>
    <w:rsid w:val="002E42CD"/>
    <w:rsid w:val="002E4351"/>
    <w:rsid w:val="002E4408"/>
    <w:rsid w:val="002E4494"/>
    <w:rsid w:val="002E451D"/>
    <w:rsid w:val="002E4547"/>
    <w:rsid w:val="002E4570"/>
    <w:rsid w:val="002E458D"/>
    <w:rsid w:val="002E46A5"/>
    <w:rsid w:val="002E4700"/>
    <w:rsid w:val="002E4756"/>
    <w:rsid w:val="002E47AD"/>
    <w:rsid w:val="002E47BA"/>
    <w:rsid w:val="002E47C6"/>
    <w:rsid w:val="002E47F8"/>
    <w:rsid w:val="002E480F"/>
    <w:rsid w:val="002E48A2"/>
    <w:rsid w:val="002E48B8"/>
    <w:rsid w:val="002E48F9"/>
    <w:rsid w:val="002E4916"/>
    <w:rsid w:val="002E4960"/>
    <w:rsid w:val="002E4996"/>
    <w:rsid w:val="002E4A09"/>
    <w:rsid w:val="002E4A17"/>
    <w:rsid w:val="002E4A9B"/>
    <w:rsid w:val="002E4AEB"/>
    <w:rsid w:val="002E4B00"/>
    <w:rsid w:val="002E4B1E"/>
    <w:rsid w:val="002E4B7E"/>
    <w:rsid w:val="002E4B8D"/>
    <w:rsid w:val="002E4BE6"/>
    <w:rsid w:val="002E4BEC"/>
    <w:rsid w:val="002E4C54"/>
    <w:rsid w:val="002E4C56"/>
    <w:rsid w:val="002E4C6F"/>
    <w:rsid w:val="002E4C9E"/>
    <w:rsid w:val="002E4CD5"/>
    <w:rsid w:val="002E4CE9"/>
    <w:rsid w:val="002E4D16"/>
    <w:rsid w:val="002E4D1E"/>
    <w:rsid w:val="002E4D3E"/>
    <w:rsid w:val="002E4E4C"/>
    <w:rsid w:val="002E4E63"/>
    <w:rsid w:val="002E4E86"/>
    <w:rsid w:val="002E4E98"/>
    <w:rsid w:val="002E4EA3"/>
    <w:rsid w:val="002E4EBA"/>
    <w:rsid w:val="002E4EC1"/>
    <w:rsid w:val="002E4EDB"/>
    <w:rsid w:val="002E4F43"/>
    <w:rsid w:val="002E4FA9"/>
    <w:rsid w:val="002E4FB5"/>
    <w:rsid w:val="002E500C"/>
    <w:rsid w:val="002E504C"/>
    <w:rsid w:val="002E50A3"/>
    <w:rsid w:val="002E50BF"/>
    <w:rsid w:val="002E5113"/>
    <w:rsid w:val="002E51AC"/>
    <w:rsid w:val="002E5240"/>
    <w:rsid w:val="002E52AE"/>
    <w:rsid w:val="002E52D3"/>
    <w:rsid w:val="002E5312"/>
    <w:rsid w:val="002E53DB"/>
    <w:rsid w:val="002E5459"/>
    <w:rsid w:val="002E55D3"/>
    <w:rsid w:val="002E55EA"/>
    <w:rsid w:val="002E5617"/>
    <w:rsid w:val="002E564F"/>
    <w:rsid w:val="002E56A4"/>
    <w:rsid w:val="002E56C2"/>
    <w:rsid w:val="002E5718"/>
    <w:rsid w:val="002E572B"/>
    <w:rsid w:val="002E573C"/>
    <w:rsid w:val="002E577F"/>
    <w:rsid w:val="002E57C3"/>
    <w:rsid w:val="002E5876"/>
    <w:rsid w:val="002E5878"/>
    <w:rsid w:val="002E58CA"/>
    <w:rsid w:val="002E5913"/>
    <w:rsid w:val="002E592E"/>
    <w:rsid w:val="002E5968"/>
    <w:rsid w:val="002E59DD"/>
    <w:rsid w:val="002E5A33"/>
    <w:rsid w:val="002E5AB3"/>
    <w:rsid w:val="002E5AEF"/>
    <w:rsid w:val="002E5B04"/>
    <w:rsid w:val="002E5B62"/>
    <w:rsid w:val="002E5B93"/>
    <w:rsid w:val="002E5B9F"/>
    <w:rsid w:val="002E5BBB"/>
    <w:rsid w:val="002E5BD7"/>
    <w:rsid w:val="002E5C15"/>
    <w:rsid w:val="002E5C8E"/>
    <w:rsid w:val="002E5D03"/>
    <w:rsid w:val="002E5D15"/>
    <w:rsid w:val="002E5D16"/>
    <w:rsid w:val="002E5D76"/>
    <w:rsid w:val="002E5D89"/>
    <w:rsid w:val="002E5E11"/>
    <w:rsid w:val="002E5E37"/>
    <w:rsid w:val="002E5E66"/>
    <w:rsid w:val="002E5E8A"/>
    <w:rsid w:val="002E5ECA"/>
    <w:rsid w:val="002E5ED1"/>
    <w:rsid w:val="002E5F0F"/>
    <w:rsid w:val="002E5F10"/>
    <w:rsid w:val="002E5FB7"/>
    <w:rsid w:val="002E5FC9"/>
    <w:rsid w:val="002E5FD0"/>
    <w:rsid w:val="002E5FE0"/>
    <w:rsid w:val="002E5FF8"/>
    <w:rsid w:val="002E5FFE"/>
    <w:rsid w:val="002E6004"/>
    <w:rsid w:val="002E6045"/>
    <w:rsid w:val="002E60A9"/>
    <w:rsid w:val="002E60B4"/>
    <w:rsid w:val="002E60D7"/>
    <w:rsid w:val="002E60F1"/>
    <w:rsid w:val="002E610A"/>
    <w:rsid w:val="002E612A"/>
    <w:rsid w:val="002E613A"/>
    <w:rsid w:val="002E61EF"/>
    <w:rsid w:val="002E6291"/>
    <w:rsid w:val="002E6334"/>
    <w:rsid w:val="002E633A"/>
    <w:rsid w:val="002E6353"/>
    <w:rsid w:val="002E635A"/>
    <w:rsid w:val="002E6364"/>
    <w:rsid w:val="002E63D3"/>
    <w:rsid w:val="002E6402"/>
    <w:rsid w:val="002E6471"/>
    <w:rsid w:val="002E648A"/>
    <w:rsid w:val="002E64AA"/>
    <w:rsid w:val="002E65D0"/>
    <w:rsid w:val="002E65DD"/>
    <w:rsid w:val="002E6646"/>
    <w:rsid w:val="002E66A0"/>
    <w:rsid w:val="002E66CF"/>
    <w:rsid w:val="002E6702"/>
    <w:rsid w:val="002E675A"/>
    <w:rsid w:val="002E67E0"/>
    <w:rsid w:val="002E67F4"/>
    <w:rsid w:val="002E6818"/>
    <w:rsid w:val="002E683B"/>
    <w:rsid w:val="002E68C3"/>
    <w:rsid w:val="002E693C"/>
    <w:rsid w:val="002E69FA"/>
    <w:rsid w:val="002E6A0E"/>
    <w:rsid w:val="002E6A19"/>
    <w:rsid w:val="002E6A45"/>
    <w:rsid w:val="002E6AC3"/>
    <w:rsid w:val="002E6AFA"/>
    <w:rsid w:val="002E6AFB"/>
    <w:rsid w:val="002E6B1B"/>
    <w:rsid w:val="002E6B49"/>
    <w:rsid w:val="002E6C09"/>
    <w:rsid w:val="002E6C6F"/>
    <w:rsid w:val="002E6CFB"/>
    <w:rsid w:val="002E6D1E"/>
    <w:rsid w:val="002E6D28"/>
    <w:rsid w:val="002E6D39"/>
    <w:rsid w:val="002E6D3C"/>
    <w:rsid w:val="002E6DFF"/>
    <w:rsid w:val="002E6E42"/>
    <w:rsid w:val="002E6E4E"/>
    <w:rsid w:val="002E6E57"/>
    <w:rsid w:val="002E6E76"/>
    <w:rsid w:val="002E6EB7"/>
    <w:rsid w:val="002E6F2B"/>
    <w:rsid w:val="002E6F58"/>
    <w:rsid w:val="002E6FD3"/>
    <w:rsid w:val="002E6FD7"/>
    <w:rsid w:val="002E7068"/>
    <w:rsid w:val="002E7080"/>
    <w:rsid w:val="002E708E"/>
    <w:rsid w:val="002E70A3"/>
    <w:rsid w:val="002E70DE"/>
    <w:rsid w:val="002E70E5"/>
    <w:rsid w:val="002E7146"/>
    <w:rsid w:val="002E7172"/>
    <w:rsid w:val="002E71AC"/>
    <w:rsid w:val="002E71BD"/>
    <w:rsid w:val="002E7289"/>
    <w:rsid w:val="002E728F"/>
    <w:rsid w:val="002E72D0"/>
    <w:rsid w:val="002E72D2"/>
    <w:rsid w:val="002E72F7"/>
    <w:rsid w:val="002E733A"/>
    <w:rsid w:val="002E742C"/>
    <w:rsid w:val="002E743F"/>
    <w:rsid w:val="002E74D3"/>
    <w:rsid w:val="002E74F6"/>
    <w:rsid w:val="002E7517"/>
    <w:rsid w:val="002E7535"/>
    <w:rsid w:val="002E75BA"/>
    <w:rsid w:val="002E75E1"/>
    <w:rsid w:val="002E7663"/>
    <w:rsid w:val="002E767B"/>
    <w:rsid w:val="002E7682"/>
    <w:rsid w:val="002E7709"/>
    <w:rsid w:val="002E776E"/>
    <w:rsid w:val="002E77BA"/>
    <w:rsid w:val="002E77BF"/>
    <w:rsid w:val="002E77F5"/>
    <w:rsid w:val="002E7807"/>
    <w:rsid w:val="002E781E"/>
    <w:rsid w:val="002E788C"/>
    <w:rsid w:val="002E78DF"/>
    <w:rsid w:val="002E7909"/>
    <w:rsid w:val="002E7984"/>
    <w:rsid w:val="002E79B9"/>
    <w:rsid w:val="002E79DC"/>
    <w:rsid w:val="002E79FF"/>
    <w:rsid w:val="002E7A13"/>
    <w:rsid w:val="002E7A19"/>
    <w:rsid w:val="002E7A22"/>
    <w:rsid w:val="002E7AB7"/>
    <w:rsid w:val="002E7B67"/>
    <w:rsid w:val="002E7BAB"/>
    <w:rsid w:val="002E7BDB"/>
    <w:rsid w:val="002E7C18"/>
    <w:rsid w:val="002E7C7E"/>
    <w:rsid w:val="002E7C89"/>
    <w:rsid w:val="002E7CA7"/>
    <w:rsid w:val="002E7CAB"/>
    <w:rsid w:val="002E7D02"/>
    <w:rsid w:val="002E7DC1"/>
    <w:rsid w:val="002E7DF9"/>
    <w:rsid w:val="002E7DFA"/>
    <w:rsid w:val="002E7E06"/>
    <w:rsid w:val="002E7E12"/>
    <w:rsid w:val="002E7E9E"/>
    <w:rsid w:val="002E7ED0"/>
    <w:rsid w:val="002E7EF7"/>
    <w:rsid w:val="002E7F54"/>
    <w:rsid w:val="002E7FB3"/>
    <w:rsid w:val="002F000D"/>
    <w:rsid w:val="002F0072"/>
    <w:rsid w:val="002F0081"/>
    <w:rsid w:val="002F00B5"/>
    <w:rsid w:val="002F00D3"/>
    <w:rsid w:val="002F00E2"/>
    <w:rsid w:val="002F013A"/>
    <w:rsid w:val="002F0164"/>
    <w:rsid w:val="002F01DE"/>
    <w:rsid w:val="002F0271"/>
    <w:rsid w:val="002F02CF"/>
    <w:rsid w:val="002F02D0"/>
    <w:rsid w:val="002F0336"/>
    <w:rsid w:val="002F03C6"/>
    <w:rsid w:val="002F03E5"/>
    <w:rsid w:val="002F041F"/>
    <w:rsid w:val="002F04B7"/>
    <w:rsid w:val="002F0512"/>
    <w:rsid w:val="002F0517"/>
    <w:rsid w:val="002F0520"/>
    <w:rsid w:val="002F0566"/>
    <w:rsid w:val="002F059B"/>
    <w:rsid w:val="002F0642"/>
    <w:rsid w:val="002F064A"/>
    <w:rsid w:val="002F065D"/>
    <w:rsid w:val="002F0669"/>
    <w:rsid w:val="002F0723"/>
    <w:rsid w:val="002F0797"/>
    <w:rsid w:val="002F07AA"/>
    <w:rsid w:val="002F081B"/>
    <w:rsid w:val="002F0891"/>
    <w:rsid w:val="002F08D5"/>
    <w:rsid w:val="002F0925"/>
    <w:rsid w:val="002F0A59"/>
    <w:rsid w:val="002F0A6E"/>
    <w:rsid w:val="002F0A71"/>
    <w:rsid w:val="002F0A9D"/>
    <w:rsid w:val="002F0AB2"/>
    <w:rsid w:val="002F0B44"/>
    <w:rsid w:val="002F0B73"/>
    <w:rsid w:val="002F0BBF"/>
    <w:rsid w:val="002F0CD4"/>
    <w:rsid w:val="002F0D07"/>
    <w:rsid w:val="002F0DD2"/>
    <w:rsid w:val="002F0DFE"/>
    <w:rsid w:val="002F0EB5"/>
    <w:rsid w:val="002F0EBE"/>
    <w:rsid w:val="002F0EFB"/>
    <w:rsid w:val="002F0FAA"/>
    <w:rsid w:val="002F0FE0"/>
    <w:rsid w:val="002F1003"/>
    <w:rsid w:val="002F1020"/>
    <w:rsid w:val="002F1058"/>
    <w:rsid w:val="002F1156"/>
    <w:rsid w:val="002F11A5"/>
    <w:rsid w:val="002F11BC"/>
    <w:rsid w:val="002F11F4"/>
    <w:rsid w:val="002F11FD"/>
    <w:rsid w:val="002F120A"/>
    <w:rsid w:val="002F1216"/>
    <w:rsid w:val="002F1227"/>
    <w:rsid w:val="002F128C"/>
    <w:rsid w:val="002F12C3"/>
    <w:rsid w:val="002F12D2"/>
    <w:rsid w:val="002F1364"/>
    <w:rsid w:val="002F13EB"/>
    <w:rsid w:val="002F13F1"/>
    <w:rsid w:val="002F14AD"/>
    <w:rsid w:val="002F14BA"/>
    <w:rsid w:val="002F14FB"/>
    <w:rsid w:val="002F1685"/>
    <w:rsid w:val="002F16AF"/>
    <w:rsid w:val="002F1718"/>
    <w:rsid w:val="002F1737"/>
    <w:rsid w:val="002F175B"/>
    <w:rsid w:val="002F175E"/>
    <w:rsid w:val="002F1780"/>
    <w:rsid w:val="002F1787"/>
    <w:rsid w:val="002F178A"/>
    <w:rsid w:val="002F17AD"/>
    <w:rsid w:val="002F17B3"/>
    <w:rsid w:val="002F17B8"/>
    <w:rsid w:val="002F17C0"/>
    <w:rsid w:val="002F185A"/>
    <w:rsid w:val="002F1877"/>
    <w:rsid w:val="002F19D5"/>
    <w:rsid w:val="002F19E3"/>
    <w:rsid w:val="002F1A10"/>
    <w:rsid w:val="002F1A3E"/>
    <w:rsid w:val="002F1A68"/>
    <w:rsid w:val="002F1AAF"/>
    <w:rsid w:val="002F1B13"/>
    <w:rsid w:val="002F1B1C"/>
    <w:rsid w:val="002F1B43"/>
    <w:rsid w:val="002F1B7D"/>
    <w:rsid w:val="002F1B83"/>
    <w:rsid w:val="002F1B90"/>
    <w:rsid w:val="002F1BA6"/>
    <w:rsid w:val="002F1BB1"/>
    <w:rsid w:val="002F1BBB"/>
    <w:rsid w:val="002F1BBF"/>
    <w:rsid w:val="002F1C2C"/>
    <w:rsid w:val="002F1C32"/>
    <w:rsid w:val="002F1C3E"/>
    <w:rsid w:val="002F1D1B"/>
    <w:rsid w:val="002F1D1F"/>
    <w:rsid w:val="002F1D26"/>
    <w:rsid w:val="002F1D28"/>
    <w:rsid w:val="002F1D6F"/>
    <w:rsid w:val="002F1D7F"/>
    <w:rsid w:val="002F1DB2"/>
    <w:rsid w:val="002F1DC0"/>
    <w:rsid w:val="002F1DF4"/>
    <w:rsid w:val="002F1EAD"/>
    <w:rsid w:val="002F1EF3"/>
    <w:rsid w:val="002F1EFD"/>
    <w:rsid w:val="002F1F31"/>
    <w:rsid w:val="002F1F3B"/>
    <w:rsid w:val="002F1F5B"/>
    <w:rsid w:val="002F1FF1"/>
    <w:rsid w:val="002F1FF8"/>
    <w:rsid w:val="002F2012"/>
    <w:rsid w:val="002F2014"/>
    <w:rsid w:val="002F203C"/>
    <w:rsid w:val="002F2099"/>
    <w:rsid w:val="002F20D3"/>
    <w:rsid w:val="002F20F7"/>
    <w:rsid w:val="002F211B"/>
    <w:rsid w:val="002F213C"/>
    <w:rsid w:val="002F215C"/>
    <w:rsid w:val="002F2208"/>
    <w:rsid w:val="002F2236"/>
    <w:rsid w:val="002F225B"/>
    <w:rsid w:val="002F2312"/>
    <w:rsid w:val="002F2353"/>
    <w:rsid w:val="002F2358"/>
    <w:rsid w:val="002F2364"/>
    <w:rsid w:val="002F238C"/>
    <w:rsid w:val="002F239B"/>
    <w:rsid w:val="002F23B6"/>
    <w:rsid w:val="002F23B7"/>
    <w:rsid w:val="002F2429"/>
    <w:rsid w:val="002F2488"/>
    <w:rsid w:val="002F2490"/>
    <w:rsid w:val="002F24D6"/>
    <w:rsid w:val="002F2506"/>
    <w:rsid w:val="002F2528"/>
    <w:rsid w:val="002F253E"/>
    <w:rsid w:val="002F25C7"/>
    <w:rsid w:val="002F25D7"/>
    <w:rsid w:val="002F2611"/>
    <w:rsid w:val="002F26EF"/>
    <w:rsid w:val="002F2859"/>
    <w:rsid w:val="002F28B9"/>
    <w:rsid w:val="002F28EA"/>
    <w:rsid w:val="002F298B"/>
    <w:rsid w:val="002F29C1"/>
    <w:rsid w:val="002F2A49"/>
    <w:rsid w:val="002F2AB7"/>
    <w:rsid w:val="002F2C5A"/>
    <w:rsid w:val="002F2C77"/>
    <w:rsid w:val="002F2D22"/>
    <w:rsid w:val="002F2D3C"/>
    <w:rsid w:val="002F2D65"/>
    <w:rsid w:val="002F2D6E"/>
    <w:rsid w:val="002F2D7E"/>
    <w:rsid w:val="002F2D91"/>
    <w:rsid w:val="002F2DF4"/>
    <w:rsid w:val="002F2DFE"/>
    <w:rsid w:val="002F2E23"/>
    <w:rsid w:val="002F2E2A"/>
    <w:rsid w:val="002F2E69"/>
    <w:rsid w:val="002F2EB5"/>
    <w:rsid w:val="002F2EE7"/>
    <w:rsid w:val="002F2EEC"/>
    <w:rsid w:val="002F2F60"/>
    <w:rsid w:val="002F2F7B"/>
    <w:rsid w:val="002F2FAF"/>
    <w:rsid w:val="002F2FDA"/>
    <w:rsid w:val="002F2FE4"/>
    <w:rsid w:val="002F3071"/>
    <w:rsid w:val="002F30A3"/>
    <w:rsid w:val="002F3142"/>
    <w:rsid w:val="002F31C2"/>
    <w:rsid w:val="002F325D"/>
    <w:rsid w:val="002F329E"/>
    <w:rsid w:val="002F32CD"/>
    <w:rsid w:val="002F32E8"/>
    <w:rsid w:val="002F3389"/>
    <w:rsid w:val="002F3393"/>
    <w:rsid w:val="002F3428"/>
    <w:rsid w:val="002F3490"/>
    <w:rsid w:val="002F34B4"/>
    <w:rsid w:val="002F34E6"/>
    <w:rsid w:val="002F351A"/>
    <w:rsid w:val="002F3521"/>
    <w:rsid w:val="002F353C"/>
    <w:rsid w:val="002F356A"/>
    <w:rsid w:val="002F35E8"/>
    <w:rsid w:val="002F364F"/>
    <w:rsid w:val="002F368D"/>
    <w:rsid w:val="002F36C1"/>
    <w:rsid w:val="002F36F4"/>
    <w:rsid w:val="002F3824"/>
    <w:rsid w:val="002F3860"/>
    <w:rsid w:val="002F387C"/>
    <w:rsid w:val="002F3893"/>
    <w:rsid w:val="002F38DF"/>
    <w:rsid w:val="002F3943"/>
    <w:rsid w:val="002F3954"/>
    <w:rsid w:val="002F39AE"/>
    <w:rsid w:val="002F39BB"/>
    <w:rsid w:val="002F39DF"/>
    <w:rsid w:val="002F3A0F"/>
    <w:rsid w:val="002F3A5D"/>
    <w:rsid w:val="002F3A63"/>
    <w:rsid w:val="002F3AD7"/>
    <w:rsid w:val="002F3B4C"/>
    <w:rsid w:val="002F3BC5"/>
    <w:rsid w:val="002F3BF1"/>
    <w:rsid w:val="002F3C42"/>
    <w:rsid w:val="002F3C91"/>
    <w:rsid w:val="002F3CC0"/>
    <w:rsid w:val="002F3CCC"/>
    <w:rsid w:val="002F3D20"/>
    <w:rsid w:val="002F3D64"/>
    <w:rsid w:val="002F3DC1"/>
    <w:rsid w:val="002F3DC2"/>
    <w:rsid w:val="002F3DC9"/>
    <w:rsid w:val="002F3E43"/>
    <w:rsid w:val="002F3E55"/>
    <w:rsid w:val="002F3F6D"/>
    <w:rsid w:val="002F400E"/>
    <w:rsid w:val="002F41CD"/>
    <w:rsid w:val="002F41D0"/>
    <w:rsid w:val="002F41D1"/>
    <w:rsid w:val="002F41E8"/>
    <w:rsid w:val="002F4209"/>
    <w:rsid w:val="002F4269"/>
    <w:rsid w:val="002F42C6"/>
    <w:rsid w:val="002F42CB"/>
    <w:rsid w:val="002F4365"/>
    <w:rsid w:val="002F43A6"/>
    <w:rsid w:val="002F447B"/>
    <w:rsid w:val="002F448C"/>
    <w:rsid w:val="002F4491"/>
    <w:rsid w:val="002F44CE"/>
    <w:rsid w:val="002F44D7"/>
    <w:rsid w:val="002F44DE"/>
    <w:rsid w:val="002F4515"/>
    <w:rsid w:val="002F456C"/>
    <w:rsid w:val="002F4606"/>
    <w:rsid w:val="002F463A"/>
    <w:rsid w:val="002F46AF"/>
    <w:rsid w:val="002F46CB"/>
    <w:rsid w:val="002F4711"/>
    <w:rsid w:val="002F473E"/>
    <w:rsid w:val="002F4761"/>
    <w:rsid w:val="002F4765"/>
    <w:rsid w:val="002F47E3"/>
    <w:rsid w:val="002F47FA"/>
    <w:rsid w:val="002F488A"/>
    <w:rsid w:val="002F4890"/>
    <w:rsid w:val="002F489D"/>
    <w:rsid w:val="002F48D4"/>
    <w:rsid w:val="002F48E6"/>
    <w:rsid w:val="002F48F3"/>
    <w:rsid w:val="002F48FA"/>
    <w:rsid w:val="002F491C"/>
    <w:rsid w:val="002F495A"/>
    <w:rsid w:val="002F49B6"/>
    <w:rsid w:val="002F4A76"/>
    <w:rsid w:val="002F4AB6"/>
    <w:rsid w:val="002F4AD1"/>
    <w:rsid w:val="002F4ADD"/>
    <w:rsid w:val="002F4B0F"/>
    <w:rsid w:val="002F4B62"/>
    <w:rsid w:val="002F4BC3"/>
    <w:rsid w:val="002F4C77"/>
    <w:rsid w:val="002F4C93"/>
    <w:rsid w:val="002F4CCA"/>
    <w:rsid w:val="002F4CD5"/>
    <w:rsid w:val="002F4CF6"/>
    <w:rsid w:val="002F4CF8"/>
    <w:rsid w:val="002F4D24"/>
    <w:rsid w:val="002F4D42"/>
    <w:rsid w:val="002F4D45"/>
    <w:rsid w:val="002F4D59"/>
    <w:rsid w:val="002F4D74"/>
    <w:rsid w:val="002F4D7E"/>
    <w:rsid w:val="002F4D8D"/>
    <w:rsid w:val="002F4D9A"/>
    <w:rsid w:val="002F4DBE"/>
    <w:rsid w:val="002F4E20"/>
    <w:rsid w:val="002F4EE2"/>
    <w:rsid w:val="002F4EF6"/>
    <w:rsid w:val="002F4FA6"/>
    <w:rsid w:val="002F4FE0"/>
    <w:rsid w:val="002F4FE4"/>
    <w:rsid w:val="002F501B"/>
    <w:rsid w:val="002F5043"/>
    <w:rsid w:val="002F50BF"/>
    <w:rsid w:val="002F50CA"/>
    <w:rsid w:val="002F5112"/>
    <w:rsid w:val="002F5117"/>
    <w:rsid w:val="002F512B"/>
    <w:rsid w:val="002F51C3"/>
    <w:rsid w:val="002F51CD"/>
    <w:rsid w:val="002F51DF"/>
    <w:rsid w:val="002F51FC"/>
    <w:rsid w:val="002F52BB"/>
    <w:rsid w:val="002F530B"/>
    <w:rsid w:val="002F5345"/>
    <w:rsid w:val="002F5346"/>
    <w:rsid w:val="002F538D"/>
    <w:rsid w:val="002F53B6"/>
    <w:rsid w:val="002F53C6"/>
    <w:rsid w:val="002F53D6"/>
    <w:rsid w:val="002F53E0"/>
    <w:rsid w:val="002F54F4"/>
    <w:rsid w:val="002F5503"/>
    <w:rsid w:val="002F553F"/>
    <w:rsid w:val="002F5588"/>
    <w:rsid w:val="002F55CF"/>
    <w:rsid w:val="002F5642"/>
    <w:rsid w:val="002F5674"/>
    <w:rsid w:val="002F5675"/>
    <w:rsid w:val="002F5680"/>
    <w:rsid w:val="002F572D"/>
    <w:rsid w:val="002F577E"/>
    <w:rsid w:val="002F5789"/>
    <w:rsid w:val="002F578A"/>
    <w:rsid w:val="002F5791"/>
    <w:rsid w:val="002F57B7"/>
    <w:rsid w:val="002F5813"/>
    <w:rsid w:val="002F5841"/>
    <w:rsid w:val="002F5870"/>
    <w:rsid w:val="002F5882"/>
    <w:rsid w:val="002F58C3"/>
    <w:rsid w:val="002F5969"/>
    <w:rsid w:val="002F597A"/>
    <w:rsid w:val="002F599B"/>
    <w:rsid w:val="002F59C0"/>
    <w:rsid w:val="002F59E6"/>
    <w:rsid w:val="002F5A1F"/>
    <w:rsid w:val="002F5A5E"/>
    <w:rsid w:val="002F5A76"/>
    <w:rsid w:val="002F5A9D"/>
    <w:rsid w:val="002F5ABD"/>
    <w:rsid w:val="002F5ACE"/>
    <w:rsid w:val="002F5C03"/>
    <w:rsid w:val="002F5C3B"/>
    <w:rsid w:val="002F5C91"/>
    <w:rsid w:val="002F5CB7"/>
    <w:rsid w:val="002F5CDD"/>
    <w:rsid w:val="002F5D2B"/>
    <w:rsid w:val="002F5D2C"/>
    <w:rsid w:val="002F5D6A"/>
    <w:rsid w:val="002F5D7F"/>
    <w:rsid w:val="002F5D81"/>
    <w:rsid w:val="002F5D8D"/>
    <w:rsid w:val="002F5DA0"/>
    <w:rsid w:val="002F5E21"/>
    <w:rsid w:val="002F5E2A"/>
    <w:rsid w:val="002F5E4E"/>
    <w:rsid w:val="002F5EA5"/>
    <w:rsid w:val="002F5EB7"/>
    <w:rsid w:val="002F5F25"/>
    <w:rsid w:val="002F5F43"/>
    <w:rsid w:val="002F5F8B"/>
    <w:rsid w:val="002F5FAC"/>
    <w:rsid w:val="002F5FBA"/>
    <w:rsid w:val="002F612B"/>
    <w:rsid w:val="002F6131"/>
    <w:rsid w:val="002F6145"/>
    <w:rsid w:val="002F61BE"/>
    <w:rsid w:val="002F6211"/>
    <w:rsid w:val="002F6242"/>
    <w:rsid w:val="002F62AA"/>
    <w:rsid w:val="002F62C2"/>
    <w:rsid w:val="002F6365"/>
    <w:rsid w:val="002F6385"/>
    <w:rsid w:val="002F63AA"/>
    <w:rsid w:val="002F63F0"/>
    <w:rsid w:val="002F6424"/>
    <w:rsid w:val="002F643A"/>
    <w:rsid w:val="002F6447"/>
    <w:rsid w:val="002F657B"/>
    <w:rsid w:val="002F6588"/>
    <w:rsid w:val="002F659B"/>
    <w:rsid w:val="002F65CC"/>
    <w:rsid w:val="002F65F3"/>
    <w:rsid w:val="002F6621"/>
    <w:rsid w:val="002F6633"/>
    <w:rsid w:val="002F66D2"/>
    <w:rsid w:val="002F671E"/>
    <w:rsid w:val="002F67B0"/>
    <w:rsid w:val="002F67D7"/>
    <w:rsid w:val="002F67D9"/>
    <w:rsid w:val="002F67E1"/>
    <w:rsid w:val="002F680A"/>
    <w:rsid w:val="002F6857"/>
    <w:rsid w:val="002F68AB"/>
    <w:rsid w:val="002F691B"/>
    <w:rsid w:val="002F6944"/>
    <w:rsid w:val="002F69B2"/>
    <w:rsid w:val="002F69B5"/>
    <w:rsid w:val="002F6A13"/>
    <w:rsid w:val="002F6A4A"/>
    <w:rsid w:val="002F6A73"/>
    <w:rsid w:val="002F6A8C"/>
    <w:rsid w:val="002F6BBF"/>
    <w:rsid w:val="002F6C3B"/>
    <w:rsid w:val="002F6C41"/>
    <w:rsid w:val="002F6CED"/>
    <w:rsid w:val="002F6D1F"/>
    <w:rsid w:val="002F6E49"/>
    <w:rsid w:val="002F6E85"/>
    <w:rsid w:val="002F6EB1"/>
    <w:rsid w:val="002F6EC1"/>
    <w:rsid w:val="002F6F32"/>
    <w:rsid w:val="002F6FA3"/>
    <w:rsid w:val="002F7007"/>
    <w:rsid w:val="002F708B"/>
    <w:rsid w:val="002F70BB"/>
    <w:rsid w:val="002F7152"/>
    <w:rsid w:val="002F715D"/>
    <w:rsid w:val="002F7191"/>
    <w:rsid w:val="002F721E"/>
    <w:rsid w:val="002F7223"/>
    <w:rsid w:val="002F723B"/>
    <w:rsid w:val="002F728B"/>
    <w:rsid w:val="002F730F"/>
    <w:rsid w:val="002F732D"/>
    <w:rsid w:val="002F7370"/>
    <w:rsid w:val="002F73D9"/>
    <w:rsid w:val="002F746C"/>
    <w:rsid w:val="002F748D"/>
    <w:rsid w:val="002F749B"/>
    <w:rsid w:val="002F74A5"/>
    <w:rsid w:val="002F7572"/>
    <w:rsid w:val="002F757A"/>
    <w:rsid w:val="002F75C9"/>
    <w:rsid w:val="002F77A2"/>
    <w:rsid w:val="002F77F7"/>
    <w:rsid w:val="002F7806"/>
    <w:rsid w:val="002F786A"/>
    <w:rsid w:val="002F78CD"/>
    <w:rsid w:val="002F790F"/>
    <w:rsid w:val="002F792A"/>
    <w:rsid w:val="002F7949"/>
    <w:rsid w:val="002F7986"/>
    <w:rsid w:val="002F79D1"/>
    <w:rsid w:val="002F7A45"/>
    <w:rsid w:val="002F7A46"/>
    <w:rsid w:val="002F7A4E"/>
    <w:rsid w:val="002F7A63"/>
    <w:rsid w:val="002F7BD4"/>
    <w:rsid w:val="002F7C1F"/>
    <w:rsid w:val="002F7C31"/>
    <w:rsid w:val="002F7C79"/>
    <w:rsid w:val="002F7CAE"/>
    <w:rsid w:val="002F7D0A"/>
    <w:rsid w:val="002F7D56"/>
    <w:rsid w:val="002F7E32"/>
    <w:rsid w:val="002F7E7F"/>
    <w:rsid w:val="002F7E95"/>
    <w:rsid w:val="002F7F83"/>
    <w:rsid w:val="002F7F8A"/>
    <w:rsid w:val="002F7F9C"/>
    <w:rsid w:val="002F7FE0"/>
    <w:rsid w:val="00300023"/>
    <w:rsid w:val="00300098"/>
    <w:rsid w:val="003000D6"/>
    <w:rsid w:val="003000F0"/>
    <w:rsid w:val="0030012B"/>
    <w:rsid w:val="00300175"/>
    <w:rsid w:val="003001AF"/>
    <w:rsid w:val="003001E0"/>
    <w:rsid w:val="003001E5"/>
    <w:rsid w:val="003001FD"/>
    <w:rsid w:val="0030021F"/>
    <w:rsid w:val="0030024E"/>
    <w:rsid w:val="00300288"/>
    <w:rsid w:val="0030035F"/>
    <w:rsid w:val="003004BB"/>
    <w:rsid w:val="003004D6"/>
    <w:rsid w:val="0030052C"/>
    <w:rsid w:val="00300552"/>
    <w:rsid w:val="00300576"/>
    <w:rsid w:val="0030057D"/>
    <w:rsid w:val="00300588"/>
    <w:rsid w:val="003005A2"/>
    <w:rsid w:val="003005E9"/>
    <w:rsid w:val="00300606"/>
    <w:rsid w:val="0030062B"/>
    <w:rsid w:val="0030067A"/>
    <w:rsid w:val="003006B2"/>
    <w:rsid w:val="003006FC"/>
    <w:rsid w:val="00300729"/>
    <w:rsid w:val="0030078C"/>
    <w:rsid w:val="0030083F"/>
    <w:rsid w:val="00300870"/>
    <w:rsid w:val="0030091E"/>
    <w:rsid w:val="00300928"/>
    <w:rsid w:val="0030095D"/>
    <w:rsid w:val="00300971"/>
    <w:rsid w:val="00300988"/>
    <w:rsid w:val="003009E9"/>
    <w:rsid w:val="003009F4"/>
    <w:rsid w:val="00300A5D"/>
    <w:rsid w:val="00300A72"/>
    <w:rsid w:val="00300A8F"/>
    <w:rsid w:val="00300A94"/>
    <w:rsid w:val="00300ADB"/>
    <w:rsid w:val="00300BCF"/>
    <w:rsid w:val="00300BEB"/>
    <w:rsid w:val="00300C04"/>
    <w:rsid w:val="00300C15"/>
    <w:rsid w:val="00300C5F"/>
    <w:rsid w:val="00300C6B"/>
    <w:rsid w:val="00300C77"/>
    <w:rsid w:val="00300C89"/>
    <w:rsid w:val="00300CA9"/>
    <w:rsid w:val="00300CC5"/>
    <w:rsid w:val="00300CC6"/>
    <w:rsid w:val="00300D95"/>
    <w:rsid w:val="00300DC4"/>
    <w:rsid w:val="00300DC6"/>
    <w:rsid w:val="00300E1A"/>
    <w:rsid w:val="00300E23"/>
    <w:rsid w:val="00300E35"/>
    <w:rsid w:val="00300E37"/>
    <w:rsid w:val="00300E7A"/>
    <w:rsid w:val="00300EAD"/>
    <w:rsid w:val="00300EC7"/>
    <w:rsid w:val="00300ED9"/>
    <w:rsid w:val="00300EED"/>
    <w:rsid w:val="00301009"/>
    <w:rsid w:val="00301025"/>
    <w:rsid w:val="0030105A"/>
    <w:rsid w:val="0030107A"/>
    <w:rsid w:val="003010B1"/>
    <w:rsid w:val="003010B7"/>
    <w:rsid w:val="003010C0"/>
    <w:rsid w:val="003010D5"/>
    <w:rsid w:val="003010E4"/>
    <w:rsid w:val="003010F6"/>
    <w:rsid w:val="00301143"/>
    <w:rsid w:val="00301180"/>
    <w:rsid w:val="0030118C"/>
    <w:rsid w:val="003011A4"/>
    <w:rsid w:val="003011E2"/>
    <w:rsid w:val="00301269"/>
    <w:rsid w:val="003012C9"/>
    <w:rsid w:val="00301348"/>
    <w:rsid w:val="003013BA"/>
    <w:rsid w:val="003013C7"/>
    <w:rsid w:val="003013E9"/>
    <w:rsid w:val="0030142C"/>
    <w:rsid w:val="00301444"/>
    <w:rsid w:val="003014B8"/>
    <w:rsid w:val="0030153B"/>
    <w:rsid w:val="00301548"/>
    <w:rsid w:val="00301582"/>
    <w:rsid w:val="003015D3"/>
    <w:rsid w:val="003015F5"/>
    <w:rsid w:val="0030162A"/>
    <w:rsid w:val="00301665"/>
    <w:rsid w:val="0030168C"/>
    <w:rsid w:val="003016AA"/>
    <w:rsid w:val="003016D3"/>
    <w:rsid w:val="0030171F"/>
    <w:rsid w:val="00301734"/>
    <w:rsid w:val="00301742"/>
    <w:rsid w:val="0030179B"/>
    <w:rsid w:val="003017B5"/>
    <w:rsid w:val="003017C3"/>
    <w:rsid w:val="003018F2"/>
    <w:rsid w:val="003018F5"/>
    <w:rsid w:val="0030192D"/>
    <w:rsid w:val="00301947"/>
    <w:rsid w:val="0030199A"/>
    <w:rsid w:val="003019E5"/>
    <w:rsid w:val="003019EE"/>
    <w:rsid w:val="003019F9"/>
    <w:rsid w:val="00301A1A"/>
    <w:rsid w:val="00301A27"/>
    <w:rsid w:val="00301A43"/>
    <w:rsid w:val="00301A65"/>
    <w:rsid w:val="00301A79"/>
    <w:rsid w:val="00301B66"/>
    <w:rsid w:val="00301B8D"/>
    <w:rsid w:val="00301B9C"/>
    <w:rsid w:val="00301BE9"/>
    <w:rsid w:val="00301C76"/>
    <w:rsid w:val="00301D1F"/>
    <w:rsid w:val="00301D34"/>
    <w:rsid w:val="00301D3C"/>
    <w:rsid w:val="00301D71"/>
    <w:rsid w:val="00301D82"/>
    <w:rsid w:val="00301D9F"/>
    <w:rsid w:val="00301DB5"/>
    <w:rsid w:val="00301DD0"/>
    <w:rsid w:val="00301DF8"/>
    <w:rsid w:val="00301E0F"/>
    <w:rsid w:val="00301E4A"/>
    <w:rsid w:val="00301E55"/>
    <w:rsid w:val="00301ED1"/>
    <w:rsid w:val="00301ED6"/>
    <w:rsid w:val="00301EDE"/>
    <w:rsid w:val="00301F0E"/>
    <w:rsid w:val="00301F38"/>
    <w:rsid w:val="00301F4F"/>
    <w:rsid w:val="00301F5B"/>
    <w:rsid w:val="00301FF6"/>
    <w:rsid w:val="0030200A"/>
    <w:rsid w:val="0030204D"/>
    <w:rsid w:val="00302052"/>
    <w:rsid w:val="0030206F"/>
    <w:rsid w:val="00302071"/>
    <w:rsid w:val="0030212A"/>
    <w:rsid w:val="0030213D"/>
    <w:rsid w:val="00302145"/>
    <w:rsid w:val="003021B1"/>
    <w:rsid w:val="00302213"/>
    <w:rsid w:val="00302240"/>
    <w:rsid w:val="00302257"/>
    <w:rsid w:val="0030225E"/>
    <w:rsid w:val="00302275"/>
    <w:rsid w:val="0030229B"/>
    <w:rsid w:val="003022D0"/>
    <w:rsid w:val="003022D6"/>
    <w:rsid w:val="003022F8"/>
    <w:rsid w:val="00302398"/>
    <w:rsid w:val="003023A2"/>
    <w:rsid w:val="003023AC"/>
    <w:rsid w:val="003023F0"/>
    <w:rsid w:val="003024E4"/>
    <w:rsid w:val="003024FC"/>
    <w:rsid w:val="0030250C"/>
    <w:rsid w:val="0030251C"/>
    <w:rsid w:val="0030258B"/>
    <w:rsid w:val="00302595"/>
    <w:rsid w:val="003025B9"/>
    <w:rsid w:val="003025ED"/>
    <w:rsid w:val="003026BD"/>
    <w:rsid w:val="003026F2"/>
    <w:rsid w:val="00302723"/>
    <w:rsid w:val="00302751"/>
    <w:rsid w:val="0030275D"/>
    <w:rsid w:val="00302781"/>
    <w:rsid w:val="003027A0"/>
    <w:rsid w:val="003027B5"/>
    <w:rsid w:val="003027CE"/>
    <w:rsid w:val="0030281E"/>
    <w:rsid w:val="00302823"/>
    <w:rsid w:val="0030282C"/>
    <w:rsid w:val="00302841"/>
    <w:rsid w:val="003028C6"/>
    <w:rsid w:val="003028DB"/>
    <w:rsid w:val="003028F9"/>
    <w:rsid w:val="00302986"/>
    <w:rsid w:val="00302A27"/>
    <w:rsid w:val="00302A72"/>
    <w:rsid w:val="00302AA2"/>
    <w:rsid w:val="00302AB4"/>
    <w:rsid w:val="00302AC0"/>
    <w:rsid w:val="00302AEB"/>
    <w:rsid w:val="00302AF6"/>
    <w:rsid w:val="00302B1B"/>
    <w:rsid w:val="00302B5A"/>
    <w:rsid w:val="00302B5E"/>
    <w:rsid w:val="00302BA4"/>
    <w:rsid w:val="00302C0C"/>
    <w:rsid w:val="00302CA9"/>
    <w:rsid w:val="00302D97"/>
    <w:rsid w:val="00302E28"/>
    <w:rsid w:val="00302E48"/>
    <w:rsid w:val="00302E53"/>
    <w:rsid w:val="00302F52"/>
    <w:rsid w:val="00302F8A"/>
    <w:rsid w:val="00302FA4"/>
    <w:rsid w:val="00302FDC"/>
    <w:rsid w:val="00302FF4"/>
    <w:rsid w:val="00303002"/>
    <w:rsid w:val="0030303B"/>
    <w:rsid w:val="00303051"/>
    <w:rsid w:val="00303065"/>
    <w:rsid w:val="00303084"/>
    <w:rsid w:val="00303217"/>
    <w:rsid w:val="0030321D"/>
    <w:rsid w:val="00303299"/>
    <w:rsid w:val="003032A9"/>
    <w:rsid w:val="003032D6"/>
    <w:rsid w:val="003032ED"/>
    <w:rsid w:val="003032FB"/>
    <w:rsid w:val="0030332E"/>
    <w:rsid w:val="00303376"/>
    <w:rsid w:val="0030338B"/>
    <w:rsid w:val="0030339D"/>
    <w:rsid w:val="003033CD"/>
    <w:rsid w:val="0030345E"/>
    <w:rsid w:val="00303469"/>
    <w:rsid w:val="0030347D"/>
    <w:rsid w:val="0030347E"/>
    <w:rsid w:val="003034E3"/>
    <w:rsid w:val="0030350E"/>
    <w:rsid w:val="0030355B"/>
    <w:rsid w:val="003035CB"/>
    <w:rsid w:val="003035D0"/>
    <w:rsid w:val="003035F2"/>
    <w:rsid w:val="00303635"/>
    <w:rsid w:val="00303697"/>
    <w:rsid w:val="003036DD"/>
    <w:rsid w:val="0030375E"/>
    <w:rsid w:val="00303766"/>
    <w:rsid w:val="00303767"/>
    <w:rsid w:val="0030376E"/>
    <w:rsid w:val="003037B5"/>
    <w:rsid w:val="00303820"/>
    <w:rsid w:val="00303842"/>
    <w:rsid w:val="00303847"/>
    <w:rsid w:val="00303860"/>
    <w:rsid w:val="00303871"/>
    <w:rsid w:val="003038B4"/>
    <w:rsid w:val="00303907"/>
    <w:rsid w:val="0030390F"/>
    <w:rsid w:val="0030391C"/>
    <w:rsid w:val="00303965"/>
    <w:rsid w:val="0030396E"/>
    <w:rsid w:val="003039A8"/>
    <w:rsid w:val="00303A07"/>
    <w:rsid w:val="00303A17"/>
    <w:rsid w:val="00303A4E"/>
    <w:rsid w:val="00303A72"/>
    <w:rsid w:val="00303A77"/>
    <w:rsid w:val="00303A8D"/>
    <w:rsid w:val="00303B11"/>
    <w:rsid w:val="00303B58"/>
    <w:rsid w:val="00303B59"/>
    <w:rsid w:val="00303B69"/>
    <w:rsid w:val="00303B73"/>
    <w:rsid w:val="00303C71"/>
    <w:rsid w:val="00303CBE"/>
    <w:rsid w:val="00303CD2"/>
    <w:rsid w:val="00303D22"/>
    <w:rsid w:val="00303D23"/>
    <w:rsid w:val="00303DB4"/>
    <w:rsid w:val="00303E43"/>
    <w:rsid w:val="00303E4D"/>
    <w:rsid w:val="00303E5D"/>
    <w:rsid w:val="00303ED7"/>
    <w:rsid w:val="00303FF3"/>
    <w:rsid w:val="0030407A"/>
    <w:rsid w:val="0030407B"/>
    <w:rsid w:val="00304108"/>
    <w:rsid w:val="00304134"/>
    <w:rsid w:val="00304176"/>
    <w:rsid w:val="0030418C"/>
    <w:rsid w:val="0030419A"/>
    <w:rsid w:val="003041B7"/>
    <w:rsid w:val="003041C1"/>
    <w:rsid w:val="00304244"/>
    <w:rsid w:val="00304296"/>
    <w:rsid w:val="003042CF"/>
    <w:rsid w:val="003042F0"/>
    <w:rsid w:val="00304316"/>
    <w:rsid w:val="0030437E"/>
    <w:rsid w:val="00304429"/>
    <w:rsid w:val="00304445"/>
    <w:rsid w:val="00304447"/>
    <w:rsid w:val="00304491"/>
    <w:rsid w:val="003044AF"/>
    <w:rsid w:val="003044B2"/>
    <w:rsid w:val="00304505"/>
    <w:rsid w:val="00304511"/>
    <w:rsid w:val="0030453A"/>
    <w:rsid w:val="00304546"/>
    <w:rsid w:val="003045ED"/>
    <w:rsid w:val="00304636"/>
    <w:rsid w:val="00304662"/>
    <w:rsid w:val="003046C2"/>
    <w:rsid w:val="00304702"/>
    <w:rsid w:val="00304706"/>
    <w:rsid w:val="0030470F"/>
    <w:rsid w:val="0030472C"/>
    <w:rsid w:val="00304732"/>
    <w:rsid w:val="00304734"/>
    <w:rsid w:val="0030475E"/>
    <w:rsid w:val="0030477D"/>
    <w:rsid w:val="0030487A"/>
    <w:rsid w:val="00304948"/>
    <w:rsid w:val="00304955"/>
    <w:rsid w:val="0030499D"/>
    <w:rsid w:val="003049B9"/>
    <w:rsid w:val="00304A4B"/>
    <w:rsid w:val="00304A55"/>
    <w:rsid w:val="00304AC9"/>
    <w:rsid w:val="00304ACA"/>
    <w:rsid w:val="00304AF6"/>
    <w:rsid w:val="00304B09"/>
    <w:rsid w:val="00304B10"/>
    <w:rsid w:val="00304B4D"/>
    <w:rsid w:val="00304B80"/>
    <w:rsid w:val="00304B9A"/>
    <w:rsid w:val="00304B9E"/>
    <w:rsid w:val="00304BB1"/>
    <w:rsid w:val="00304BE4"/>
    <w:rsid w:val="00304BFE"/>
    <w:rsid w:val="00304C21"/>
    <w:rsid w:val="00304C28"/>
    <w:rsid w:val="00304C3B"/>
    <w:rsid w:val="00304C75"/>
    <w:rsid w:val="00304CE6"/>
    <w:rsid w:val="00304CF2"/>
    <w:rsid w:val="00304D6F"/>
    <w:rsid w:val="00304DDE"/>
    <w:rsid w:val="00304E1A"/>
    <w:rsid w:val="00304E7A"/>
    <w:rsid w:val="00304EE7"/>
    <w:rsid w:val="00304F0F"/>
    <w:rsid w:val="00304F45"/>
    <w:rsid w:val="00304F51"/>
    <w:rsid w:val="00304F56"/>
    <w:rsid w:val="00304F73"/>
    <w:rsid w:val="00304FB5"/>
    <w:rsid w:val="00304FD9"/>
    <w:rsid w:val="00304FDA"/>
    <w:rsid w:val="00305034"/>
    <w:rsid w:val="0030504F"/>
    <w:rsid w:val="00305063"/>
    <w:rsid w:val="00305068"/>
    <w:rsid w:val="0030507A"/>
    <w:rsid w:val="003050C3"/>
    <w:rsid w:val="003050E8"/>
    <w:rsid w:val="00305125"/>
    <w:rsid w:val="003051A4"/>
    <w:rsid w:val="003051AD"/>
    <w:rsid w:val="003051D3"/>
    <w:rsid w:val="003051F3"/>
    <w:rsid w:val="0030531D"/>
    <w:rsid w:val="00305461"/>
    <w:rsid w:val="00305482"/>
    <w:rsid w:val="003054CE"/>
    <w:rsid w:val="003054DF"/>
    <w:rsid w:val="00305582"/>
    <w:rsid w:val="0030562B"/>
    <w:rsid w:val="0030563A"/>
    <w:rsid w:val="0030563E"/>
    <w:rsid w:val="003056FE"/>
    <w:rsid w:val="0030570E"/>
    <w:rsid w:val="00305765"/>
    <w:rsid w:val="00305799"/>
    <w:rsid w:val="003057D7"/>
    <w:rsid w:val="003057EB"/>
    <w:rsid w:val="0030581A"/>
    <w:rsid w:val="00305833"/>
    <w:rsid w:val="00305878"/>
    <w:rsid w:val="003058CF"/>
    <w:rsid w:val="00305945"/>
    <w:rsid w:val="00305993"/>
    <w:rsid w:val="003059BB"/>
    <w:rsid w:val="003059D9"/>
    <w:rsid w:val="003059E6"/>
    <w:rsid w:val="00305A26"/>
    <w:rsid w:val="00305A63"/>
    <w:rsid w:val="00305A76"/>
    <w:rsid w:val="00305A8B"/>
    <w:rsid w:val="00305A8C"/>
    <w:rsid w:val="00305A9E"/>
    <w:rsid w:val="00305B39"/>
    <w:rsid w:val="00305B5B"/>
    <w:rsid w:val="00305BE1"/>
    <w:rsid w:val="00305C26"/>
    <w:rsid w:val="00305C2B"/>
    <w:rsid w:val="00305C45"/>
    <w:rsid w:val="00305C83"/>
    <w:rsid w:val="00305CE1"/>
    <w:rsid w:val="00305D19"/>
    <w:rsid w:val="00305D6A"/>
    <w:rsid w:val="00305DD7"/>
    <w:rsid w:val="00305E2C"/>
    <w:rsid w:val="00305E5E"/>
    <w:rsid w:val="00305F53"/>
    <w:rsid w:val="00305FA4"/>
    <w:rsid w:val="00305FAD"/>
    <w:rsid w:val="00305FBD"/>
    <w:rsid w:val="00305FC0"/>
    <w:rsid w:val="00305FC7"/>
    <w:rsid w:val="00305FD4"/>
    <w:rsid w:val="00305FF9"/>
    <w:rsid w:val="0030604E"/>
    <w:rsid w:val="0030606C"/>
    <w:rsid w:val="0030607D"/>
    <w:rsid w:val="0030608B"/>
    <w:rsid w:val="003060A5"/>
    <w:rsid w:val="003060CB"/>
    <w:rsid w:val="003060FF"/>
    <w:rsid w:val="00306138"/>
    <w:rsid w:val="0030616D"/>
    <w:rsid w:val="0030618F"/>
    <w:rsid w:val="003061FC"/>
    <w:rsid w:val="00306211"/>
    <w:rsid w:val="00306237"/>
    <w:rsid w:val="00306255"/>
    <w:rsid w:val="0030629A"/>
    <w:rsid w:val="0030642E"/>
    <w:rsid w:val="003064A4"/>
    <w:rsid w:val="00306525"/>
    <w:rsid w:val="00306557"/>
    <w:rsid w:val="0030657C"/>
    <w:rsid w:val="00306591"/>
    <w:rsid w:val="003065BE"/>
    <w:rsid w:val="00306606"/>
    <w:rsid w:val="0030663A"/>
    <w:rsid w:val="0030667D"/>
    <w:rsid w:val="003066A8"/>
    <w:rsid w:val="003066AB"/>
    <w:rsid w:val="003066D9"/>
    <w:rsid w:val="003066F5"/>
    <w:rsid w:val="00306754"/>
    <w:rsid w:val="0030678D"/>
    <w:rsid w:val="0030678F"/>
    <w:rsid w:val="003067AE"/>
    <w:rsid w:val="00306818"/>
    <w:rsid w:val="0030685E"/>
    <w:rsid w:val="00306869"/>
    <w:rsid w:val="0030691C"/>
    <w:rsid w:val="00306931"/>
    <w:rsid w:val="0030698B"/>
    <w:rsid w:val="003069E0"/>
    <w:rsid w:val="003069E4"/>
    <w:rsid w:val="003069F7"/>
    <w:rsid w:val="00306A19"/>
    <w:rsid w:val="00306A1E"/>
    <w:rsid w:val="00306A23"/>
    <w:rsid w:val="00306A4F"/>
    <w:rsid w:val="00306AAA"/>
    <w:rsid w:val="00306B4C"/>
    <w:rsid w:val="00306B5A"/>
    <w:rsid w:val="00306C0F"/>
    <w:rsid w:val="00306C11"/>
    <w:rsid w:val="00306C31"/>
    <w:rsid w:val="00306CE6"/>
    <w:rsid w:val="00306D76"/>
    <w:rsid w:val="00306D9C"/>
    <w:rsid w:val="00306DEF"/>
    <w:rsid w:val="00306E1B"/>
    <w:rsid w:val="00306E42"/>
    <w:rsid w:val="00306E67"/>
    <w:rsid w:val="00306E96"/>
    <w:rsid w:val="00306EA3"/>
    <w:rsid w:val="00306EE6"/>
    <w:rsid w:val="00306EF3"/>
    <w:rsid w:val="00306F14"/>
    <w:rsid w:val="00306FBA"/>
    <w:rsid w:val="00306FEC"/>
    <w:rsid w:val="00306FEE"/>
    <w:rsid w:val="00307020"/>
    <w:rsid w:val="00307042"/>
    <w:rsid w:val="0030708A"/>
    <w:rsid w:val="003070D0"/>
    <w:rsid w:val="003070F7"/>
    <w:rsid w:val="00307133"/>
    <w:rsid w:val="00307178"/>
    <w:rsid w:val="00307179"/>
    <w:rsid w:val="0030717C"/>
    <w:rsid w:val="003071A9"/>
    <w:rsid w:val="003071FE"/>
    <w:rsid w:val="00307237"/>
    <w:rsid w:val="00307244"/>
    <w:rsid w:val="00307253"/>
    <w:rsid w:val="00307267"/>
    <w:rsid w:val="0030726B"/>
    <w:rsid w:val="00307279"/>
    <w:rsid w:val="0030729D"/>
    <w:rsid w:val="003072B4"/>
    <w:rsid w:val="003072E1"/>
    <w:rsid w:val="00307312"/>
    <w:rsid w:val="00307319"/>
    <w:rsid w:val="00307334"/>
    <w:rsid w:val="00307348"/>
    <w:rsid w:val="00307359"/>
    <w:rsid w:val="00307393"/>
    <w:rsid w:val="003073C4"/>
    <w:rsid w:val="00307445"/>
    <w:rsid w:val="00307475"/>
    <w:rsid w:val="003074AB"/>
    <w:rsid w:val="0030754C"/>
    <w:rsid w:val="00307584"/>
    <w:rsid w:val="003075A9"/>
    <w:rsid w:val="003075B8"/>
    <w:rsid w:val="003075C2"/>
    <w:rsid w:val="003075F2"/>
    <w:rsid w:val="0030760F"/>
    <w:rsid w:val="003076B8"/>
    <w:rsid w:val="003076F4"/>
    <w:rsid w:val="00307707"/>
    <w:rsid w:val="00307729"/>
    <w:rsid w:val="0030777D"/>
    <w:rsid w:val="003077CD"/>
    <w:rsid w:val="003077D4"/>
    <w:rsid w:val="003077F3"/>
    <w:rsid w:val="00307877"/>
    <w:rsid w:val="00307893"/>
    <w:rsid w:val="00307895"/>
    <w:rsid w:val="00307897"/>
    <w:rsid w:val="00307929"/>
    <w:rsid w:val="00307931"/>
    <w:rsid w:val="00307969"/>
    <w:rsid w:val="0030796B"/>
    <w:rsid w:val="00307986"/>
    <w:rsid w:val="00307991"/>
    <w:rsid w:val="003079A1"/>
    <w:rsid w:val="003079B3"/>
    <w:rsid w:val="003079C6"/>
    <w:rsid w:val="003079F8"/>
    <w:rsid w:val="00307A40"/>
    <w:rsid w:val="00307A55"/>
    <w:rsid w:val="00307A7F"/>
    <w:rsid w:val="00307AAD"/>
    <w:rsid w:val="00307B0D"/>
    <w:rsid w:val="00307B30"/>
    <w:rsid w:val="00307B76"/>
    <w:rsid w:val="00307C07"/>
    <w:rsid w:val="00307C3E"/>
    <w:rsid w:val="00307CCF"/>
    <w:rsid w:val="00307D61"/>
    <w:rsid w:val="00307D93"/>
    <w:rsid w:val="00307DCF"/>
    <w:rsid w:val="00307E4C"/>
    <w:rsid w:val="00307E72"/>
    <w:rsid w:val="00307EB0"/>
    <w:rsid w:val="00307F0A"/>
    <w:rsid w:val="00307F58"/>
    <w:rsid w:val="00307F74"/>
    <w:rsid w:val="00307FB5"/>
    <w:rsid w:val="00307FD8"/>
    <w:rsid w:val="00307FF2"/>
    <w:rsid w:val="00310016"/>
    <w:rsid w:val="00310017"/>
    <w:rsid w:val="00310028"/>
    <w:rsid w:val="00310095"/>
    <w:rsid w:val="003100CB"/>
    <w:rsid w:val="003100E4"/>
    <w:rsid w:val="003100FD"/>
    <w:rsid w:val="0031014D"/>
    <w:rsid w:val="003101BB"/>
    <w:rsid w:val="003101CA"/>
    <w:rsid w:val="003101DC"/>
    <w:rsid w:val="00310237"/>
    <w:rsid w:val="0031027D"/>
    <w:rsid w:val="003102C0"/>
    <w:rsid w:val="003102F2"/>
    <w:rsid w:val="003102F5"/>
    <w:rsid w:val="00310370"/>
    <w:rsid w:val="003103CA"/>
    <w:rsid w:val="0031043B"/>
    <w:rsid w:val="00310452"/>
    <w:rsid w:val="0031048B"/>
    <w:rsid w:val="003104C2"/>
    <w:rsid w:val="003104C8"/>
    <w:rsid w:val="003104F2"/>
    <w:rsid w:val="00310523"/>
    <w:rsid w:val="00310529"/>
    <w:rsid w:val="00310593"/>
    <w:rsid w:val="00310655"/>
    <w:rsid w:val="00310783"/>
    <w:rsid w:val="003107BB"/>
    <w:rsid w:val="003107FD"/>
    <w:rsid w:val="00310855"/>
    <w:rsid w:val="0031088A"/>
    <w:rsid w:val="00310918"/>
    <w:rsid w:val="00310955"/>
    <w:rsid w:val="0031096F"/>
    <w:rsid w:val="003109DB"/>
    <w:rsid w:val="003109F0"/>
    <w:rsid w:val="00310A06"/>
    <w:rsid w:val="00310A21"/>
    <w:rsid w:val="00310A28"/>
    <w:rsid w:val="00310A4E"/>
    <w:rsid w:val="00310A67"/>
    <w:rsid w:val="00310AF3"/>
    <w:rsid w:val="00310B29"/>
    <w:rsid w:val="00310B63"/>
    <w:rsid w:val="00310BAA"/>
    <w:rsid w:val="00310BFD"/>
    <w:rsid w:val="00310C71"/>
    <w:rsid w:val="00310C84"/>
    <w:rsid w:val="00310CEF"/>
    <w:rsid w:val="00310D0C"/>
    <w:rsid w:val="00310E3D"/>
    <w:rsid w:val="00310E69"/>
    <w:rsid w:val="00310EE6"/>
    <w:rsid w:val="00310F0B"/>
    <w:rsid w:val="00310F15"/>
    <w:rsid w:val="00310F30"/>
    <w:rsid w:val="00310FC4"/>
    <w:rsid w:val="0031101A"/>
    <w:rsid w:val="0031104F"/>
    <w:rsid w:val="0031118F"/>
    <w:rsid w:val="00311222"/>
    <w:rsid w:val="0031123D"/>
    <w:rsid w:val="00311275"/>
    <w:rsid w:val="003112A2"/>
    <w:rsid w:val="003112A9"/>
    <w:rsid w:val="003112B9"/>
    <w:rsid w:val="00311305"/>
    <w:rsid w:val="00311306"/>
    <w:rsid w:val="003113E3"/>
    <w:rsid w:val="003113F7"/>
    <w:rsid w:val="00311404"/>
    <w:rsid w:val="0031142A"/>
    <w:rsid w:val="0031143E"/>
    <w:rsid w:val="003114DD"/>
    <w:rsid w:val="00311535"/>
    <w:rsid w:val="00311613"/>
    <w:rsid w:val="003116B5"/>
    <w:rsid w:val="003116C5"/>
    <w:rsid w:val="003116E9"/>
    <w:rsid w:val="00311737"/>
    <w:rsid w:val="0031173B"/>
    <w:rsid w:val="00311803"/>
    <w:rsid w:val="00311821"/>
    <w:rsid w:val="003118EA"/>
    <w:rsid w:val="003118F4"/>
    <w:rsid w:val="003118FA"/>
    <w:rsid w:val="003118FB"/>
    <w:rsid w:val="0031191D"/>
    <w:rsid w:val="0031192C"/>
    <w:rsid w:val="0031196A"/>
    <w:rsid w:val="0031196E"/>
    <w:rsid w:val="003119CA"/>
    <w:rsid w:val="003119FA"/>
    <w:rsid w:val="00311A17"/>
    <w:rsid w:val="00311A2B"/>
    <w:rsid w:val="00311A64"/>
    <w:rsid w:val="00311A7E"/>
    <w:rsid w:val="00311ACA"/>
    <w:rsid w:val="00311ACD"/>
    <w:rsid w:val="00311AFF"/>
    <w:rsid w:val="00311B73"/>
    <w:rsid w:val="00311B80"/>
    <w:rsid w:val="00311C12"/>
    <w:rsid w:val="00311CD6"/>
    <w:rsid w:val="00311D0A"/>
    <w:rsid w:val="00311D23"/>
    <w:rsid w:val="00311D38"/>
    <w:rsid w:val="00311D61"/>
    <w:rsid w:val="00311E1C"/>
    <w:rsid w:val="00311E2F"/>
    <w:rsid w:val="00311EA3"/>
    <w:rsid w:val="00311EB4"/>
    <w:rsid w:val="00311ECC"/>
    <w:rsid w:val="00311EF9"/>
    <w:rsid w:val="00311F34"/>
    <w:rsid w:val="00311F6A"/>
    <w:rsid w:val="00311FC7"/>
    <w:rsid w:val="0031205D"/>
    <w:rsid w:val="00312074"/>
    <w:rsid w:val="003120A8"/>
    <w:rsid w:val="003120AC"/>
    <w:rsid w:val="003120E4"/>
    <w:rsid w:val="003120E5"/>
    <w:rsid w:val="0031210B"/>
    <w:rsid w:val="003121A6"/>
    <w:rsid w:val="003121AD"/>
    <w:rsid w:val="003121BD"/>
    <w:rsid w:val="003121FB"/>
    <w:rsid w:val="0031223B"/>
    <w:rsid w:val="003122B8"/>
    <w:rsid w:val="00312337"/>
    <w:rsid w:val="003123D3"/>
    <w:rsid w:val="00312405"/>
    <w:rsid w:val="00312424"/>
    <w:rsid w:val="00312461"/>
    <w:rsid w:val="003124B5"/>
    <w:rsid w:val="003124EB"/>
    <w:rsid w:val="00312505"/>
    <w:rsid w:val="00312512"/>
    <w:rsid w:val="0031258F"/>
    <w:rsid w:val="0031262B"/>
    <w:rsid w:val="0031267F"/>
    <w:rsid w:val="003126DF"/>
    <w:rsid w:val="0031274C"/>
    <w:rsid w:val="003127BB"/>
    <w:rsid w:val="00312809"/>
    <w:rsid w:val="00312827"/>
    <w:rsid w:val="0031283D"/>
    <w:rsid w:val="00312844"/>
    <w:rsid w:val="0031288A"/>
    <w:rsid w:val="003128DA"/>
    <w:rsid w:val="00312922"/>
    <w:rsid w:val="0031293E"/>
    <w:rsid w:val="0031294D"/>
    <w:rsid w:val="003129CA"/>
    <w:rsid w:val="003129CC"/>
    <w:rsid w:val="003129D5"/>
    <w:rsid w:val="003129FF"/>
    <w:rsid w:val="00312A64"/>
    <w:rsid w:val="00312A6C"/>
    <w:rsid w:val="00312B03"/>
    <w:rsid w:val="00312B47"/>
    <w:rsid w:val="00312B7F"/>
    <w:rsid w:val="00312BB8"/>
    <w:rsid w:val="00312C50"/>
    <w:rsid w:val="00312C7C"/>
    <w:rsid w:val="00312C7E"/>
    <w:rsid w:val="00312CD0"/>
    <w:rsid w:val="00312D39"/>
    <w:rsid w:val="00312DAF"/>
    <w:rsid w:val="00312DC3"/>
    <w:rsid w:val="00312E57"/>
    <w:rsid w:val="00312E7A"/>
    <w:rsid w:val="00312EAA"/>
    <w:rsid w:val="00312EBB"/>
    <w:rsid w:val="00312F12"/>
    <w:rsid w:val="00312F3F"/>
    <w:rsid w:val="00312F8F"/>
    <w:rsid w:val="00312F97"/>
    <w:rsid w:val="00312FE8"/>
    <w:rsid w:val="00313021"/>
    <w:rsid w:val="00313047"/>
    <w:rsid w:val="00313097"/>
    <w:rsid w:val="003131F4"/>
    <w:rsid w:val="0031325C"/>
    <w:rsid w:val="003132B5"/>
    <w:rsid w:val="003132D3"/>
    <w:rsid w:val="003132D5"/>
    <w:rsid w:val="0031331C"/>
    <w:rsid w:val="0031332C"/>
    <w:rsid w:val="00313352"/>
    <w:rsid w:val="00313485"/>
    <w:rsid w:val="003134B2"/>
    <w:rsid w:val="003134C9"/>
    <w:rsid w:val="0031352E"/>
    <w:rsid w:val="00313539"/>
    <w:rsid w:val="00313565"/>
    <w:rsid w:val="00313585"/>
    <w:rsid w:val="003135BD"/>
    <w:rsid w:val="003135EB"/>
    <w:rsid w:val="00313611"/>
    <w:rsid w:val="00313617"/>
    <w:rsid w:val="0031362A"/>
    <w:rsid w:val="00313694"/>
    <w:rsid w:val="0031369E"/>
    <w:rsid w:val="003136DF"/>
    <w:rsid w:val="0031377C"/>
    <w:rsid w:val="003137DF"/>
    <w:rsid w:val="00313821"/>
    <w:rsid w:val="0031385D"/>
    <w:rsid w:val="003138C8"/>
    <w:rsid w:val="003139DD"/>
    <w:rsid w:val="00313A4D"/>
    <w:rsid w:val="00313A63"/>
    <w:rsid w:val="00313A72"/>
    <w:rsid w:val="00313A9C"/>
    <w:rsid w:val="00313B13"/>
    <w:rsid w:val="00313BC6"/>
    <w:rsid w:val="00313BE1"/>
    <w:rsid w:val="00313C2E"/>
    <w:rsid w:val="00313C32"/>
    <w:rsid w:val="00313C6B"/>
    <w:rsid w:val="00313C78"/>
    <w:rsid w:val="00313C93"/>
    <w:rsid w:val="00313CD5"/>
    <w:rsid w:val="00313CE3"/>
    <w:rsid w:val="00313CFB"/>
    <w:rsid w:val="00313D6D"/>
    <w:rsid w:val="00313D93"/>
    <w:rsid w:val="00313DB0"/>
    <w:rsid w:val="00313DBC"/>
    <w:rsid w:val="00313DD1"/>
    <w:rsid w:val="00313DDD"/>
    <w:rsid w:val="00313DE2"/>
    <w:rsid w:val="00313E07"/>
    <w:rsid w:val="00313E29"/>
    <w:rsid w:val="00313E6F"/>
    <w:rsid w:val="00313E97"/>
    <w:rsid w:val="00313EAA"/>
    <w:rsid w:val="00313EF6"/>
    <w:rsid w:val="00313F1A"/>
    <w:rsid w:val="00313F6F"/>
    <w:rsid w:val="00313FB8"/>
    <w:rsid w:val="00313FC2"/>
    <w:rsid w:val="00313FE0"/>
    <w:rsid w:val="00313FF6"/>
    <w:rsid w:val="00313FFD"/>
    <w:rsid w:val="0031403D"/>
    <w:rsid w:val="0031406C"/>
    <w:rsid w:val="003140FB"/>
    <w:rsid w:val="0031412D"/>
    <w:rsid w:val="0031414A"/>
    <w:rsid w:val="003141B4"/>
    <w:rsid w:val="003141DF"/>
    <w:rsid w:val="003141F0"/>
    <w:rsid w:val="003142CA"/>
    <w:rsid w:val="00314333"/>
    <w:rsid w:val="0031434A"/>
    <w:rsid w:val="003143D3"/>
    <w:rsid w:val="00314460"/>
    <w:rsid w:val="003144C9"/>
    <w:rsid w:val="003144CC"/>
    <w:rsid w:val="00314528"/>
    <w:rsid w:val="0031453E"/>
    <w:rsid w:val="00314555"/>
    <w:rsid w:val="003145A7"/>
    <w:rsid w:val="00314604"/>
    <w:rsid w:val="0031460B"/>
    <w:rsid w:val="00314639"/>
    <w:rsid w:val="0031464A"/>
    <w:rsid w:val="0031464F"/>
    <w:rsid w:val="0031466C"/>
    <w:rsid w:val="00314689"/>
    <w:rsid w:val="00314709"/>
    <w:rsid w:val="0031470B"/>
    <w:rsid w:val="0031470E"/>
    <w:rsid w:val="0031470F"/>
    <w:rsid w:val="0031472B"/>
    <w:rsid w:val="003147EA"/>
    <w:rsid w:val="003148B8"/>
    <w:rsid w:val="003148D5"/>
    <w:rsid w:val="003148D6"/>
    <w:rsid w:val="003148DA"/>
    <w:rsid w:val="00314907"/>
    <w:rsid w:val="0031491F"/>
    <w:rsid w:val="0031494B"/>
    <w:rsid w:val="00314964"/>
    <w:rsid w:val="00314981"/>
    <w:rsid w:val="003149A2"/>
    <w:rsid w:val="003149AE"/>
    <w:rsid w:val="003149C5"/>
    <w:rsid w:val="003149E4"/>
    <w:rsid w:val="003149E5"/>
    <w:rsid w:val="003149F9"/>
    <w:rsid w:val="00314A86"/>
    <w:rsid w:val="00314B21"/>
    <w:rsid w:val="00314B44"/>
    <w:rsid w:val="00314B45"/>
    <w:rsid w:val="00314B93"/>
    <w:rsid w:val="00314BC1"/>
    <w:rsid w:val="00314C49"/>
    <w:rsid w:val="00314C4A"/>
    <w:rsid w:val="00314C8D"/>
    <w:rsid w:val="00314C9E"/>
    <w:rsid w:val="00314CB9"/>
    <w:rsid w:val="00314CC0"/>
    <w:rsid w:val="00314CD2"/>
    <w:rsid w:val="00314CDB"/>
    <w:rsid w:val="00314CF3"/>
    <w:rsid w:val="00314D1D"/>
    <w:rsid w:val="00314D29"/>
    <w:rsid w:val="00314D48"/>
    <w:rsid w:val="00314D4D"/>
    <w:rsid w:val="00314DDE"/>
    <w:rsid w:val="00314E0E"/>
    <w:rsid w:val="00314ED3"/>
    <w:rsid w:val="00314F2C"/>
    <w:rsid w:val="00314F6D"/>
    <w:rsid w:val="00314F7B"/>
    <w:rsid w:val="00314F8A"/>
    <w:rsid w:val="00314FC1"/>
    <w:rsid w:val="00314FFD"/>
    <w:rsid w:val="00315035"/>
    <w:rsid w:val="00315065"/>
    <w:rsid w:val="003150AA"/>
    <w:rsid w:val="003150C8"/>
    <w:rsid w:val="003150CB"/>
    <w:rsid w:val="003151B0"/>
    <w:rsid w:val="003151DC"/>
    <w:rsid w:val="00315261"/>
    <w:rsid w:val="003152FA"/>
    <w:rsid w:val="003153C2"/>
    <w:rsid w:val="003153D5"/>
    <w:rsid w:val="003153DD"/>
    <w:rsid w:val="00315413"/>
    <w:rsid w:val="00315464"/>
    <w:rsid w:val="00315475"/>
    <w:rsid w:val="003154B1"/>
    <w:rsid w:val="003154FD"/>
    <w:rsid w:val="0031550B"/>
    <w:rsid w:val="00315553"/>
    <w:rsid w:val="0031559D"/>
    <w:rsid w:val="003155C6"/>
    <w:rsid w:val="003155E7"/>
    <w:rsid w:val="0031562D"/>
    <w:rsid w:val="0031564E"/>
    <w:rsid w:val="0031568A"/>
    <w:rsid w:val="003156CD"/>
    <w:rsid w:val="003156CF"/>
    <w:rsid w:val="00315706"/>
    <w:rsid w:val="0031573F"/>
    <w:rsid w:val="0031575E"/>
    <w:rsid w:val="00315766"/>
    <w:rsid w:val="0031576C"/>
    <w:rsid w:val="003157EC"/>
    <w:rsid w:val="0031581C"/>
    <w:rsid w:val="0031585A"/>
    <w:rsid w:val="0031585C"/>
    <w:rsid w:val="00315903"/>
    <w:rsid w:val="003159B8"/>
    <w:rsid w:val="003159B9"/>
    <w:rsid w:val="003159C6"/>
    <w:rsid w:val="003159D1"/>
    <w:rsid w:val="003159D5"/>
    <w:rsid w:val="00315A2B"/>
    <w:rsid w:val="00315B0F"/>
    <w:rsid w:val="00315B27"/>
    <w:rsid w:val="00315BBC"/>
    <w:rsid w:val="00315C50"/>
    <w:rsid w:val="00315C80"/>
    <w:rsid w:val="00315C93"/>
    <w:rsid w:val="00315C9D"/>
    <w:rsid w:val="00315CE9"/>
    <w:rsid w:val="00315D0C"/>
    <w:rsid w:val="00315D15"/>
    <w:rsid w:val="00315D21"/>
    <w:rsid w:val="00315D44"/>
    <w:rsid w:val="00315D95"/>
    <w:rsid w:val="00315D97"/>
    <w:rsid w:val="00315DCC"/>
    <w:rsid w:val="00315DF3"/>
    <w:rsid w:val="00315DF4"/>
    <w:rsid w:val="00315DF8"/>
    <w:rsid w:val="00315E08"/>
    <w:rsid w:val="00315E0E"/>
    <w:rsid w:val="00315E0F"/>
    <w:rsid w:val="00315E17"/>
    <w:rsid w:val="00315E39"/>
    <w:rsid w:val="00315E81"/>
    <w:rsid w:val="00315E89"/>
    <w:rsid w:val="00315ECE"/>
    <w:rsid w:val="00315ED5"/>
    <w:rsid w:val="00315F12"/>
    <w:rsid w:val="00315F2B"/>
    <w:rsid w:val="00315F7C"/>
    <w:rsid w:val="00315FAD"/>
    <w:rsid w:val="00315FB3"/>
    <w:rsid w:val="00316011"/>
    <w:rsid w:val="00316014"/>
    <w:rsid w:val="00316075"/>
    <w:rsid w:val="00316091"/>
    <w:rsid w:val="003160D2"/>
    <w:rsid w:val="00316108"/>
    <w:rsid w:val="003161E2"/>
    <w:rsid w:val="003161F6"/>
    <w:rsid w:val="00316205"/>
    <w:rsid w:val="003162A9"/>
    <w:rsid w:val="003162CC"/>
    <w:rsid w:val="003162D4"/>
    <w:rsid w:val="003162D5"/>
    <w:rsid w:val="003162D8"/>
    <w:rsid w:val="003162DF"/>
    <w:rsid w:val="00316324"/>
    <w:rsid w:val="00316380"/>
    <w:rsid w:val="003163CE"/>
    <w:rsid w:val="00316443"/>
    <w:rsid w:val="00316450"/>
    <w:rsid w:val="0031645F"/>
    <w:rsid w:val="0031646B"/>
    <w:rsid w:val="0031649D"/>
    <w:rsid w:val="003164A4"/>
    <w:rsid w:val="003164F1"/>
    <w:rsid w:val="00316508"/>
    <w:rsid w:val="00316530"/>
    <w:rsid w:val="00316562"/>
    <w:rsid w:val="00316567"/>
    <w:rsid w:val="00316591"/>
    <w:rsid w:val="003165BF"/>
    <w:rsid w:val="003165E3"/>
    <w:rsid w:val="00316655"/>
    <w:rsid w:val="003166B1"/>
    <w:rsid w:val="003166D0"/>
    <w:rsid w:val="0031672E"/>
    <w:rsid w:val="00316757"/>
    <w:rsid w:val="003167B1"/>
    <w:rsid w:val="003167B5"/>
    <w:rsid w:val="003167E0"/>
    <w:rsid w:val="003167E2"/>
    <w:rsid w:val="0031686A"/>
    <w:rsid w:val="00316881"/>
    <w:rsid w:val="00316891"/>
    <w:rsid w:val="003168A6"/>
    <w:rsid w:val="003168BE"/>
    <w:rsid w:val="00316913"/>
    <w:rsid w:val="00316950"/>
    <w:rsid w:val="00316983"/>
    <w:rsid w:val="003169E9"/>
    <w:rsid w:val="00316A01"/>
    <w:rsid w:val="00316A06"/>
    <w:rsid w:val="00316A4A"/>
    <w:rsid w:val="00316A97"/>
    <w:rsid w:val="00316B3D"/>
    <w:rsid w:val="00316BAE"/>
    <w:rsid w:val="00316BBC"/>
    <w:rsid w:val="00316BC6"/>
    <w:rsid w:val="00316BF9"/>
    <w:rsid w:val="00316C19"/>
    <w:rsid w:val="00316C30"/>
    <w:rsid w:val="00316C39"/>
    <w:rsid w:val="00316C79"/>
    <w:rsid w:val="00316C97"/>
    <w:rsid w:val="00316CA0"/>
    <w:rsid w:val="00316CE7"/>
    <w:rsid w:val="00316D0E"/>
    <w:rsid w:val="00316D2F"/>
    <w:rsid w:val="00316D37"/>
    <w:rsid w:val="00316D63"/>
    <w:rsid w:val="00316DA7"/>
    <w:rsid w:val="00316DD8"/>
    <w:rsid w:val="00316DDD"/>
    <w:rsid w:val="00316DDE"/>
    <w:rsid w:val="00316DE3"/>
    <w:rsid w:val="00316DFF"/>
    <w:rsid w:val="00316E1A"/>
    <w:rsid w:val="00316E53"/>
    <w:rsid w:val="00316E66"/>
    <w:rsid w:val="00316E97"/>
    <w:rsid w:val="00316EAB"/>
    <w:rsid w:val="00316EE1"/>
    <w:rsid w:val="00316F6E"/>
    <w:rsid w:val="00316FAF"/>
    <w:rsid w:val="00316FD8"/>
    <w:rsid w:val="00317027"/>
    <w:rsid w:val="00317035"/>
    <w:rsid w:val="0031704B"/>
    <w:rsid w:val="00317060"/>
    <w:rsid w:val="0031709F"/>
    <w:rsid w:val="003170BB"/>
    <w:rsid w:val="003170F9"/>
    <w:rsid w:val="003170FB"/>
    <w:rsid w:val="00317137"/>
    <w:rsid w:val="00317146"/>
    <w:rsid w:val="0031717B"/>
    <w:rsid w:val="00317185"/>
    <w:rsid w:val="003171BF"/>
    <w:rsid w:val="0031722E"/>
    <w:rsid w:val="0031725E"/>
    <w:rsid w:val="0031727B"/>
    <w:rsid w:val="003172CA"/>
    <w:rsid w:val="00317304"/>
    <w:rsid w:val="0031733F"/>
    <w:rsid w:val="003173B4"/>
    <w:rsid w:val="003173BC"/>
    <w:rsid w:val="00317488"/>
    <w:rsid w:val="003174BC"/>
    <w:rsid w:val="003174D8"/>
    <w:rsid w:val="00317530"/>
    <w:rsid w:val="00317583"/>
    <w:rsid w:val="00317611"/>
    <w:rsid w:val="0031769D"/>
    <w:rsid w:val="0031773C"/>
    <w:rsid w:val="0031775B"/>
    <w:rsid w:val="00317770"/>
    <w:rsid w:val="0031777B"/>
    <w:rsid w:val="003178A1"/>
    <w:rsid w:val="003178EF"/>
    <w:rsid w:val="003178F6"/>
    <w:rsid w:val="00317950"/>
    <w:rsid w:val="00317962"/>
    <w:rsid w:val="00317982"/>
    <w:rsid w:val="003179A2"/>
    <w:rsid w:val="003179C6"/>
    <w:rsid w:val="003179F5"/>
    <w:rsid w:val="003179F9"/>
    <w:rsid w:val="00317A3B"/>
    <w:rsid w:val="00317A6D"/>
    <w:rsid w:val="00317A8B"/>
    <w:rsid w:val="00317AC9"/>
    <w:rsid w:val="00317B45"/>
    <w:rsid w:val="00317BB1"/>
    <w:rsid w:val="00317C37"/>
    <w:rsid w:val="00317C48"/>
    <w:rsid w:val="00317C5D"/>
    <w:rsid w:val="00317D44"/>
    <w:rsid w:val="00317D6D"/>
    <w:rsid w:val="00317D72"/>
    <w:rsid w:val="00317D74"/>
    <w:rsid w:val="00317D90"/>
    <w:rsid w:val="00317D91"/>
    <w:rsid w:val="00317DB2"/>
    <w:rsid w:val="00317DF0"/>
    <w:rsid w:val="00317E37"/>
    <w:rsid w:val="00317E60"/>
    <w:rsid w:val="00317EF5"/>
    <w:rsid w:val="00317F13"/>
    <w:rsid w:val="00317F31"/>
    <w:rsid w:val="00317F35"/>
    <w:rsid w:val="00317F6C"/>
    <w:rsid w:val="00317FCD"/>
    <w:rsid w:val="00317FCE"/>
    <w:rsid w:val="0032008F"/>
    <w:rsid w:val="0032009C"/>
    <w:rsid w:val="003200C2"/>
    <w:rsid w:val="003200CD"/>
    <w:rsid w:val="00320123"/>
    <w:rsid w:val="00320129"/>
    <w:rsid w:val="0032013D"/>
    <w:rsid w:val="003201E1"/>
    <w:rsid w:val="00320219"/>
    <w:rsid w:val="00320248"/>
    <w:rsid w:val="00320285"/>
    <w:rsid w:val="00320290"/>
    <w:rsid w:val="003202CF"/>
    <w:rsid w:val="003202E2"/>
    <w:rsid w:val="003202EC"/>
    <w:rsid w:val="00320312"/>
    <w:rsid w:val="0032032A"/>
    <w:rsid w:val="0032032F"/>
    <w:rsid w:val="0032036A"/>
    <w:rsid w:val="003203EE"/>
    <w:rsid w:val="003203EF"/>
    <w:rsid w:val="0032040F"/>
    <w:rsid w:val="00320447"/>
    <w:rsid w:val="0032050B"/>
    <w:rsid w:val="00320584"/>
    <w:rsid w:val="003205A5"/>
    <w:rsid w:val="003205C6"/>
    <w:rsid w:val="003205DF"/>
    <w:rsid w:val="00320606"/>
    <w:rsid w:val="00320612"/>
    <w:rsid w:val="00320615"/>
    <w:rsid w:val="003206E7"/>
    <w:rsid w:val="00320722"/>
    <w:rsid w:val="00320747"/>
    <w:rsid w:val="003207E1"/>
    <w:rsid w:val="0032081A"/>
    <w:rsid w:val="00320862"/>
    <w:rsid w:val="00320904"/>
    <w:rsid w:val="00320972"/>
    <w:rsid w:val="003209E1"/>
    <w:rsid w:val="00320A00"/>
    <w:rsid w:val="00320A25"/>
    <w:rsid w:val="00320A8B"/>
    <w:rsid w:val="00320A92"/>
    <w:rsid w:val="00320A98"/>
    <w:rsid w:val="00320AF5"/>
    <w:rsid w:val="00320B1F"/>
    <w:rsid w:val="00320B49"/>
    <w:rsid w:val="00320B7B"/>
    <w:rsid w:val="00320B82"/>
    <w:rsid w:val="00320B84"/>
    <w:rsid w:val="00320B9C"/>
    <w:rsid w:val="00320C0E"/>
    <w:rsid w:val="00320C12"/>
    <w:rsid w:val="00320C3A"/>
    <w:rsid w:val="00320C5D"/>
    <w:rsid w:val="00320C80"/>
    <w:rsid w:val="00320D13"/>
    <w:rsid w:val="00320D83"/>
    <w:rsid w:val="00320DEB"/>
    <w:rsid w:val="00320E27"/>
    <w:rsid w:val="00320E3F"/>
    <w:rsid w:val="00320E9C"/>
    <w:rsid w:val="00320EBB"/>
    <w:rsid w:val="00320ED2"/>
    <w:rsid w:val="00320F10"/>
    <w:rsid w:val="00320F34"/>
    <w:rsid w:val="00320FB0"/>
    <w:rsid w:val="00320FB8"/>
    <w:rsid w:val="00320FB9"/>
    <w:rsid w:val="00320FCC"/>
    <w:rsid w:val="00320FD4"/>
    <w:rsid w:val="00320FFE"/>
    <w:rsid w:val="00321010"/>
    <w:rsid w:val="00321013"/>
    <w:rsid w:val="003210AB"/>
    <w:rsid w:val="00321116"/>
    <w:rsid w:val="0032114F"/>
    <w:rsid w:val="0032116C"/>
    <w:rsid w:val="003211D9"/>
    <w:rsid w:val="00321218"/>
    <w:rsid w:val="00321230"/>
    <w:rsid w:val="00321238"/>
    <w:rsid w:val="00321247"/>
    <w:rsid w:val="0032129E"/>
    <w:rsid w:val="003212F6"/>
    <w:rsid w:val="003212F7"/>
    <w:rsid w:val="00321312"/>
    <w:rsid w:val="0032135A"/>
    <w:rsid w:val="003213DB"/>
    <w:rsid w:val="003213E2"/>
    <w:rsid w:val="003213E3"/>
    <w:rsid w:val="00321419"/>
    <w:rsid w:val="00321429"/>
    <w:rsid w:val="003214BE"/>
    <w:rsid w:val="003214E0"/>
    <w:rsid w:val="003214F0"/>
    <w:rsid w:val="003215CD"/>
    <w:rsid w:val="003215D8"/>
    <w:rsid w:val="00321636"/>
    <w:rsid w:val="003216A2"/>
    <w:rsid w:val="003216A3"/>
    <w:rsid w:val="00321708"/>
    <w:rsid w:val="00321745"/>
    <w:rsid w:val="00321758"/>
    <w:rsid w:val="00321777"/>
    <w:rsid w:val="00321791"/>
    <w:rsid w:val="003218AE"/>
    <w:rsid w:val="003218B7"/>
    <w:rsid w:val="0032192A"/>
    <w:rsid w:val="00321949"/>
    <w:rsid w:val="0032197B"/>
    <w:rsid w:val="003219B7"/>
    <w:rsid w:val="00321A07"/>
    <w:rsid w:val="00321A49"/>
    <w:rsid w:val="00321A90"/>
    <w:rsid w:val="00321AEE"/>
    <w:rsid w:val="00321B03"/>
    <w:rsid w:val="00321B1B"/>
    <w:rsid w:val="00321B65"/>
    <w:rsid w:val="00321B76"/>
    <w:rsid w:val="00321B96"/>
    <w:rsid w:val="00321BCD"/>
    <w:rsid w:val="00321BDD"/>
    <w:rsid w:val="00321C1E"/>
    <w:rsid w:val="00321C5F"/>
    <w:rsid w:val="00321C85"/>
    <w:rsid w:val="00321C8A"/>
    <w:rsid w:val="00321CA8"/>
    <w:rsid w:val="00321CBD"/>
    <w:rsid w:val="00321CCA"/>
    <w:rsid w:val="00321CD7"/>
    <w:rsid w:val="00321D15"/>
    <w:rsid w:val="00321D25"/>
    <w:rsid w:val="00321D68"/>
    <w:rsid w:val="00321D8A"/>
    <w:rsid w:val="00321D96"/>
    <w:rsid w:val="00321DBF"/>
    <w:rsid w:val="00321DF0"/>
    <w:rsid w:val="00321E1B"/>
    <w:rsid w:val="00321E3F"/>
    <w:rsid w:val="00321E77"/>
    <w:rsid w:val="00321EAF"/>
    <w:rsid w:val="00321F58"/>
    <w:rsid w:val="00321F60"/>
    <w:rsid w:val="00321F85"/>
    <w:rsid w:val="00321FD7"/>
    <w:rsid w:val="00322008"/>
    <w:rsid w:val="00322027"/>
    <w:rsid w:val="003220AC"/>
    <w:rsid w:val="003220B9"/>
    <w:rsid w:val="00322102"/>
    <w:rsid w:val="003221E2"/>
    <w:rsid w:val="00322236"/>
    <w:rsid w:val="00322279"/>
    <w:rsid w:val="0032228B"/>
    <w:rsid w:val="003222EE"/>
    <w:rsid w:val="0032231E"/>
    <w:rsid w:val="00322321"/>
    <w:rsid w:val="0032237D"/>
    <w:rsid w:val="00322389"/>
    <w:rsid w:val="003223B8"/>
    <w:rsid w:val="003223FF"/>
    <w:rsid w:val="0032241A"/>
    <w:rsid w:val="00322459"/>
    <w:rsid w:val="0032245B"/>
    <w:rsid w:val="00322488"/>
    <w:rsid w:val="003224C5"/>
    <w:rsid w:val="00322519"/>
    <w:rsid w:val="00322538"/>
    <w:rsid w:val="003225FE"/>
    <w:rsid w:val="003226D8"/>
    <w:rsid w:val="00322712"/>
    <w:rsid w:val="0032274B"/>
    <w:rsid w:val="00322755"/>
    <w:rsid w:val="00322780"/>
    <w:rsid w:val="003227B1"/>
    <w:rsid w:val="003227E2"/>
    <w:rsid w:val="00322830"/>
    <w:rsid w:val="00322875"/>
    <w:rsid w:val="0032287F"/>
    <w:rsid w:val="003228A3"/>
    <w:rsid w:val="003229E1"/>
    <w:rsid w:val="00322A39"/>
    <w:rsid w:val="00322A74"/>
    <w:rsid w:val="00322B08"/>
    <w:rsid w:val="00322B2A"/>
    <w:rsid w:val="00322B88"/>
    <w:rsid w:val="00322C3A"/>
    <w:rsid w:val="00322C41"/>
    <w:rsid w:val="00322C4D"/>
    <w:rsid w:val="00322CAB"/>
    <w:rsid w:val="00322CB9"/>
    <w:rsid w:val="00322E7F"/>
    <w:rsid w:val="00322E89"/>
    <w:rsid w:val="00322F2E"/>
    <w:rsid w:val="00322F4A"/>
    <w:rsid w:val="00322F86"/>
    <w:rsid w:val="00322FDF"/>
    <w:rsid w:val="0032300F"/>
    <w:rsid w:val="00323086"/>
    <w:rsid w:val="003230AD"/>
    <w:rsid w:val="003230DA"/>
    <w:rsid w:val="0032312F"/>
    <w:rsid w:val="00323167"/>
    <w:rsid w:val="00323176"/>
    <w:rsid w:val="003231D5"/>
    <w:rsid w:val="003231DA"/>
    <w:rsid w:val="00323221"/>
    <w:rsid w:val="0032324C"/>
    <w:rsid w:val="0032326C"/>
    <w:rsid w:val="00323304"/>
    <w:rsid w:val="00323345"/>
    <w:rsid w:val="003233B4"/>
    <w:rsid w:val="003233D5"/>
    <w:rsid w:val="003233D6"/>
    <w:rsid w:val="003233F1"/>
    <w:rsid w:val="0032340E"/>
    <w:rsid w:val="0032342C"/>
    <w:rsid w:val="0032343E"/>
    <w:rsid w:val="0032346B"/>
    <w:rsid w:val="00323487"/>
    <w:rsid w:val="003234C4"/>
    <w:rsid w:val="003234CB"/>
    <w:rsid w:val="003234D2"/>
    <w:rsid w:val="003234EE"/>
    <w:rsid w:val="00323500"/>
    <w:rsid w:val="00323521"/>
    <w:rsid w:val="0032353E"/>
    <w:rsid w:val="00323553"/>
    <w:rsid w:val="0032358B"/>
    <w:rsid w:val="003235C5"/>
    <w:rsid w:val="003235D3"/>
    <w:rsid w:val="0032360D"/>
    <w:rsid w:val="0032361B"/>
    <w:rsid w:val="00323679"/>
    <w:rsid w:val="00323711"/>
    <w:rsid w:val="0032372A"/>
    <w:rsid w:val="00323746"/>
    <w:rsid w:val="0032375E"/>
    <w:rsid w:val="003237B8"/>
    <w:rsid w:val="003237E0"/>
    <w:rsid w:val="0032380A"/>
    <w:rsid w:val="00323814"/>
    <w:rsid w:val="00323818"/>
    <w:rsid w:val="00323819"/>
    <w:rsid w:val="0032386F"/>
    <w:rsid w:val="003238AB"/>
    <w:rsid w:val="003238B0"/>
    <w:rsid w:val="00323956"/>
    <w:rsid w:val="0032395F"/>
    <w:rsid w:val="0032396D"/>
    <w:rsid w:val="00323986"/>
    <w:rsid w:val="00323998"/>
    <w:rsid w:val="003239B5"/>
    <w:rsid w:val="003239CB"/>
    <w:rsid w:val="003239E6"/>
    <w:rsid w:val="00323A09"/>
    <w:rsid w:val="00323A21"/>
    <w:rsid w:val="00323A66"/>
    <w:rsid w:val="00323A83"/>
    <w:rsid w:val="00323A97"/>
    <w:rsid w:val="00323AEC"/>
    <w:rsid w:val="00323B24"/>
    <w:rsid w:val="00323B3B"/>
    <w:rsid w:val="00323B3E"/>
    <w:rsid w:val="00323B45"/>
    <w:rsid w:val="00323B73"/>
    <w:rsid w:val="00323B97"/>
    <w:rsid w:val="00323BB8"/>
    <w:rsid w:val="00323BE9"/>
    <w:rsid w:val="00323C0D"/>
    <w:rsid w:val="00323C26"/>
    <w:rsid w:val="00323D2C"/>
    <w:rsid w:val="00323D31"/>
    <w:rsid w:val="00323D78"/>
    <w:rsid w:val="00323E8D"/>
    <w:rsid w:val="00323EBE"/>
    <w:rsid w:val="00323F55"/>
    <w:rsid w:val="00323FC2"/>
    <w:rsid w:val="00323FDE"/>
    <w:rsid w:val="00323FF6"/>
    <w:rsid w:val="0032407B"/>
    <w:rsid w:val="003240FE"/>
    <w:rsid w:val="0032410E"/>
    <w:rsid w:val="0032412D"/>
    <w:rsid w:val="0032414C"/>
    <w:rsid w:val="00324158"/>
    <w:rsid w:val="0032419A"/>
    <w:rsid w:val="0032419E"/>
    <w:rsid w:val="003241EE"/>
    <w:rsid w:val="00324222"/>
    <w:rsid w:val="00324345"/>
    <w:rsid w:val="0032434A"/>
    <w:rsid w:val="0032438E"/>
    <w:rsid w:val="003243C5"/>
    <w:rsid w:val="0032442D"/>
    <w:rsid w:val="00324435"/>
    <w:rsid w:val="00324484"/>
    <w:rsid w:val="0032448F"/>
    <w:rsid w:val="003244A6"/>
    <w:rsid w:val="003244D1"/>
    <w:rsid w:val="003244FE"/>
    <w:rsid w:val="0032452F"/>
    <w:rsid w:val="003245E7"/>
    <w:rsid w:val="003245E9"/>
    <w:rsid w:val="00324647"/>
    <w:rsid w:val="003246EC"/>
    <w:rsid w:val="00324730"/>
    <w:rsid w:val="00324746"/>
    <w:rsid w:val="00324756"/>
    <w:rsid w:val="0032478D"/>
    <w:rsid w:val="003247A1"/>
    <w:rsid w:val="003247B5"/>
    <w:rsid w:val="003247CA"/>
    <w:rsid w:val="0032482C"/>
    <w:rsid w:val="003248AA"/>
    <w:rsid w:val="00324988"/>
    <w:rsid w:val="003249C7"/>
    <w:rsid w:val="003249D3"/>
    <w:rsid w:val="00324A56"/>
    <w:rsid w:val="00324A9D"/>
    <w:rsid w:val="00324B16"/>
    <w:rsid w:val="00324B66"/>
    <w:rsid w:val="00324B98"/>
    <w:rsid w:val="00324BA6"/>
    <w:rsid w:val="00324BBD"/>
    <w:rsid w:val="00324C03"/>
    <w:rsid w:val="00324C11"/>
    <w:rsid w:val="00324C3C"/>
    <w:rsid w:val="00324D92"/>
    <w:rsid w:val="00324DA6"/>
    <w:rsid w:val="00324DD5"/>
    <w:rsid w:val="00324DE4"/>
    <w:rsid w:val="00324E04"/>
    <w:rsid w:val="00324E05"/>
    <w:rsid w:val="00324EA0"/>
    <w:rsid w:val="00324EC5"/>
    <w:rsid w:val="00324F0A"/>
    <w:rsid w:val="00324F8C"/>
    <w:rsid w:val="00325061"/>
    <w:rsid w:val="003250AC"/>
    <w:rsid w:val="003250C8"/>
    <w:rsid w:val="003250E0"/>
    <w:rsid w:val="003250F1"/>
    <w:rsid w:val="00325161"/>
    <w:rsid w:val="00325208"/>
    <w:rsid w:val="0032528B"/>
    <w:rsid w:val="00325309"/>
    <w:rsid w:val="003253CB"/>
    <w:rsid w:val="00325448"/>
    <w:rsid w:val="00325466"/>
    <w:rsid w:val="003254A9"/>
    <w:rsid w:val="003254CE"/>
    <w:rsid w:val="003254F7"/>
    <w:rsid w:val="00325513"/>
    <w:rsid w:val="0032552C"/>
    <w:rsid w:val="0032552E"/>
    <w:rsid w:val="00325543"/>
    <w:rsid w:val="0032556B"/>
    <w:rsid w:val="0032557D"/>
    <w:rsid w:val="003255AE"/>
    <w:rsid w:val="00325633"/>
    <w:rsid w:val="00325642"/>
    <w:rsid w:val="00325681"/>
    <w:rsid w:val="00325688"/>
    <w:rsid w:val="003256EB"/>
    <w:rsid w:val="00325771"/>
    <w:rsid w:val="00325798"/>
    <w:rsid w:val="0032584D"/>
    <w:rsid w:val="00325853"/>
    <w:rsid w:val="003258DA"/>
    <w:rsid w:val="00325902"/>
    <w:rsid w:val="00325935"/>
    <w:rsid w:val="00325964"/>
    <w:rsid w:val="00325988"/>
    <w:rsid w:val="003259C9"/>
    <w:rsid w:val="00325A32"/>
    <w:rsid w:val="00325A36"/>
    <w:rsid w:val="00325A58"/>
    <w:rsid w:val="00325B2F"/>
    <w:rsid w:val="00325B70"/>
    <w:rsid w:val="00325BB2"/>
    <w:rsid w:val="00325BCA"/>
    <w:rsid w:val="00325BCD"/>
    <w:rsid w:val="00325C37"/>
    <w:rsid w:val="00325CD5"/>
    <w:rsid w:val="00325D3B"/>
    <w:rsid w:val="00325D48"/>
    <w:rsid w:val="00325D67"/>
    <w:rsid w:val="00325DC7"/>
    <w:rsid w:val="00325E9E"/>
    <w:rsid w:val="00325EB1"/>
    <w:rsid w:val="00325EE1"/>
    <w:rsid w:val="00325F06"/>
    <w:rsid w:val="00325F18"/>
    <w:rsid w:val="00325F22"/>
    <w:rsid w:val="00325F52"/>
    <w:rsid w:val="00325F70"/>
    <w:rsid w:val="00325FCC"/>
    <w:rsid w:val="00325FF2"/>
    <w:rsid w:val="0032600D"/>
    <w:rsid w:val="00326010"/>
    <w:rsid w:val="00326094"/>
    <w:rsid w:val="0032615B"/>
    <w:rsid w:val="00326165"/>
    <w:rsid w:val="00326187"/>
    <w:rsid w:val="0032626E"/>
    <w:rsid w:val="00326274"/>
    <w:rsid w:val="0032627C"/>
    <w:rsid w:val="003262E2"/>
    <w:rsid w:val="003262F2"/>
    <w:rsid w:val="0032630A"/>
    <w:rsid w:val="0032632C"/>
    <w:rsid w:val="00326398"/>
    <w:rsid w:val="003263BD"/>
    <w:rsid w:val="0032642F"/>
    <w:rsid w:val="0032646E"/>
    <w:rsid w:val="003264DA"/>
    <w:rsid w:val="00326590"/>
    <w:rsid w:val="003265C3"/>
    <w:rsid w:val="00326606"/>
    <w:rsid w:val="00326652"/>
    <w:rsid w:val="00326664"/>
    <w:rsid w:val="0032666E"/>
    <w:rsid w:val="00326686"/>
    <w:rsid w:val="003266B4"/>
    <w:rsid w:val="003266CA"/>
    <w:rsid w:val="003267B0"/>
    <w:rsid w:val="003267D2"/>
    <w:rsid w:val="00326836"/>
    <w:rsid w:val="00326837"/>
    <w:rsid w:val="00326853"/>
    <w:rsid w:val="00326887"/>
    <w:rsid w:val="0032691B"/>
    <w:rsid w:val="0032695E"/>
    <w:rsid w:val="00326975"/>
    <w:rsid w:val="0032697E"/>
    <w:rsid w:val="00326988"/>
    <w:rsid w:val="003269CC"/>
    <w:rsid w:val="003269EA"/>
    <w:rsid w:val="003269F1"/>
    <w:rsid w:val="00326B1F"/>
    <w:rsid w:val="00326B52"/>
    <w:rsid w:val="00326BBA"/>
    <w:rsid w:val="00326BEB"/>
    <w:rsid w:val="00326BEF"/>
    <w:rsid w:val="00326BFE"/>
    <w:rsid w:val="00326C0B"/>
    <w:rsid w:val="00326CB0"/>
    <w:rsid w:val="00326CCB"/>
    <w:rsid w:val="00326CED"/>
    <w:rsid w:val="00326D07"/>
    <w:rsid w:val="00326D48"/>
    <w:rsid w:val="00326D4E"/>
    <w:rsid w:val="00326DB3"/>
    <w:rsid w:val="00326DF1"/>
    <w:rsid w:val="00326E19"/>
    <w:rsid w:val="00326E7A"/>
    <w:rsid w:val="00326E7C"/>
    <w:rsid w:val="00326E9C"/>
    <w:rsid w:val="00326EF1"/>
    <w:rsid w:val="00326F13"/>
    <w:rsid w:val="00326F63"/>
    <w:rsid w:val="00326FA5"/>
    <w:rsid w:val="00326FA8"/>
    <w:rsid w:val="00327008"/>
    <w:rsid w:val="00327016"/>
    <w:rsid w:val="00327108"/>
    <w:rsid w:val="0032711D"/>
    <w:rsid w:val="00327130"/>
    <w:rsid w:val="00327148"/>
    <w:rsid w:val="00327150"/>
    <w:rsid w:val="00327183"/>
    <w:rsid w:val="0032724A"/>
    <w:rsid w:val="00327269"/>
    <w:rsid w:val="00327283"/>
    <w:rsid w:val="0032728E"/>
    <w:rsid w:val="003272DA"/>
    <w:rsid w:val="0032735E"/>
    <w:rsid w:val="00327364"/>
    <w:rsid w:val="003273A4"/>
    <w:rsid w:val="0032740E"/>
    <w:rsid w:val="00327428"/>
    <w:rsid w:val="00327460"/>
    <w:rsid w:val="003274CA"/>
    <w:rsid w:val="0032751B"/>
    <w:rsid w:val="0032757D"/>
    <w:rsid w:val="003275B2"/>
    <w:rsid w:val="003275B4"/>
    <w:rsid w:val="003275D4"/>
    <w:rsid w:val="003275F0"/>
    <w:rsid w:val="003275F3"/>
    <w:rsid w:val="003275F4"/>
    <w:rsid w:val="0032760C"/>
    <w:rsid w:val="0032766F"/>
    <w:rsid w:val="00327706"/>
    <w:rsid w:val="00327709"/>
    <w:rsid w:val="00327724"/>
    <w:rsid w:val="003277A7"/>
    <w:rsid w:val="003277C0"/>
    <w:rsid w:val="003277D6"/>
    <w:rsid w:val="0032780A"/>
    <w:rsid w:val="00327865"/>
    <w:rsid w:val="00327879"/>
    <w:rsid w:val="0032790F"/>
    <w:rsid w:val="00327913"/>
    <w:rsid w:val="0032791C"/>
    <w:rsid w:val="00327975"/>
    <w:rsid w:val="00327A58"/>
    <w:rsid w:val="00327A6B"/>
    <w:rsid w:val="00327AD7"/>
    <w:rsid w:val="00327AE2"/>
    <w:rsid w:val="00327B4C"/>
    <w:rsid w:val="00327B5E"/>
    <w:rsid w:val="00327B76"/>
    <w:rsid w:val="00327BAF"/>
    <w:rsid w:val="00327BB5"/>
    <w:rsid w:val="00327BE7"/>
    <w:rsid w:val="00327C80"/>
    <w:rsid w:val="00327C82"/>
    <w:rsid w:val="00327C83"/>
    <w:rsid w:val="00327C92"/>
    <w:rsid w:val="00327CCF"/>
    <w:rsid w:val="00327D1B"/>
    <w:rsid w:val="00327D4D"/>
    <w:rsid w:val="00327D68"/>
    <w:rsid w:val="00327D6C"/>
    <w:rsid w:val="00327DA5"/>
    <w:rsid w:val="00327DA9"/>
    <w:rsid w:val="00327DB2"/>
    <w:rsid w:val="00327DC1"/>
    <w:rsid w:val="00327DCD"/>
    <w:rsid w:val="00327DDE"/>
    <w:rsid w:val="00327E85"/>
    <w:rsid w:val="00327EB7"/>
    <w:rsid w:val="00327EBF"/>
    <w:rsid w:val="00327EE0"/>
    <w:rsid w:val="00327F0D"/>
    <w:rsid w:val="00327F4F"/>
    <w:rsid w:val="00327F82"/>
    <w:rsid w:val="00327FF2"/>
    <w:rsid w:val="0033001A"/>
    <w:rsid w:val="0033002F"/>
    <w:rsid w:val="003300A7"/>
    <w:rsid w:val="003300D6"/>
    <w:rsid w:val="003300FE"/>
    <w:rsid w:val="0033010E"/>
    <w:rsid w:val="003301BC"/>
    <w:rsid w:val="003301D3"/>
    <w:rsid w:val="003301F0"/>
    <w:rsid w:val="003301FC"/>
    <w:rsid w:val="0033020A"/>
    <w:rsid w:val="00330220"/>
    <w:rsid w:val="00330329"/>
    <w:rsid w:val="0033033D"/>
    <w:rsid w:val="0033036E"/>
    <w:rsid w:val="0033037E"/>
    <w:rsid w:val="003303EE"/>
    <w:rsid w:val="003303F0"/>
    <w:rsid w:val="003304CE"/>
    <w:rsid w:val="00330561"/>
    <w:rsid w:val="00330627"/>
    <w:rsid w:val="00330676"/>
    <w:rsid w:val="0033068F"/>
    <w:rsid w:val="00330751"/>
    <w:rsid w:val="00330797"/>
    <w:rsid w:val="0033079A"/>
    <w:rsid w:val="003307E1"/>
    <w:rsid w:val="003307E4"/>
    <w:rsid w:val="0033085C"/>
    <w:rsid w:val="00330869"/>
    <w:rsid w:val="00330894"/>
    <w:rsid w:val="00330896"/>
    <w:rsid w:val="003308A8"/>
    <w:rsid w:val="00330912"/>
    <w:rsid w:val="00330941"/>
    <w:rsid w:val="00330997"/>
    <w:rsid w:val="003309CC"/>
    <w:rsid w:val="003309FF"/>
    <w:rsid w:val="00330A27"/>
    <w:rsid w:val="00330A6E"/>
    <w:rsid w:val="00330AB8"/>
    <w:rsid w:val="00330B09"/>
    <w:rsid w:val="00330B2D"/>
    <w:rsid w:val="00330B52"/>
    <w:rsid w:val="00330B7C"/>
    <w:rsid w:val="00330B83"/>
    <w:rsid w:val="00330BA6"/>
    <w:rsid w:val="00330BF8"/>
    <w:rsid w:val="00330C12"/>
    <w:rsid w:val="00330C6D"/>
    <w:rsid w:val="00330D58"/>
    <w:rsid w:val="00330D63"/>
    <w:rsid w:val="00330DB7"/>
    <w:rsid w:val="00330DBC"/>
    <w:rsid w:val="00330E03"/>
    <w:rsid w:val="00330E5C"/>
    <w:rsid w:val="00330E9E"/>
    <w:rsid w:val="00330EBE"/>
    <w:rsid w:val="00330EC3"/>
    <w:rsid w:val="00330EE6"/>
    <w:rsid w:val="00330EE7"/>
    <w:rsid w:val="00330F0F"/>
    <w:rsid w:val="00330F99"/>
    <w:rsid w:val="00330FB7"/>
    <w:rsid w:val="00330FC8"/>
    <w:rsid w:val="00330FF4"/>
    <w:rsid w:val="00331025"/>
    <w:rsid w:val="00331091"/>
    <w:rsid w:val="00331160"/>
    <w:rsid w:val="00331202"/>
    <w:rsid w:val="00331341"/>
    <w:rsid w:val="0033135D"/>
    <w:rsid w:val="0033136A"/>
    <w:rsid w:val="00331372"/>
    <w:rsid w:val="0033142D"/>
    <w:rsid w:val="00331461"/>
    <w:rsid w:val="0033149E"/>
    <w:rsid w:val="003314B1"/>
    <w:rsid w:val="00331595"/>
    <w:rsid w:val="00331597"/>
    <w:rsid w:val="003315CE"/>
    <w:rsid w:val="003315D8"/>
    <w:rsid w:val="003315F3"/>
    <w:rsid w:val="00331618"/>
    <w:rsid w:val="0033167B"/>
    <w:rsid w:val="00331682"/>
    <w:rsid w:val="003316CD"/>
    <w:rsid w:val="003316DF"/>
    <w:rsid w:val="003316E7"/>
    <w:rsid w:val="00331740"/>
    <w:rsid w:val="0033174B"/>
    <w:rsid w:val="00331803"/>
    <w:rsid w:val="00331853"/>
    <w:rsid w:val="003318B7"/>
    <w:rsid w:val="00331923"/>
    <w:rsid w:val="00331969"/>
    <w:rsid w:val="00331978"/>
    <w:rsid w:val="00331A75"/>
    <w:rsid w:val="00331A7D"/>
    <w:rsid w:val="00331AF7"/>
    <w:rsid w:val="00331B3F"/>
    <w:rsid w:val="00331B4B"/>
    <w:rsid w:val="00331B61"/>
    <w:rsid w:val="00331BD6"/>
    <w:rsid w:val="00331C13"/>
    <w:rsid w:val="00331C81"/>
    <w:rsid w:val="00331CE3"/>
    <w:rsid w:val="00331CEA"/>
    <w:rsid w:val="00331D21"/>
    <w:rsid w:val="00331D37"/>
    <w:rsid w:val="00331D6F"/>
    <w:rsid w:val="00331D7E"/>
    <w:rsid w:val="00331E15"/>
    <w:rsid w:val="00331E9A"/>
    <w:rsid w:val="00331F55"/>
    <w:rsid w:val="00331F77"/>
    <w:rsid w:val="00331F7C"/>
    <w:rsid w:val="00332089"/>
    <w:rsid w:val="003320BC"/>
    <w:rsid w:val="003320F0"/>
    <w:rsid w:val="00332124"/>
    <w:rsid w:val="00332157"/>
    <w:rsid w:val="00332166"/>
    <w:rsid w:val="00332184"/>
    <w:rsid w:val="003321BE"/>
    <w:rsid w:val="003321C2"/>
    <w:rsid w:val="003321F3"/>
    <w:rsid w:val="00332223"/>
    <w:rsid w:val="0033226C"/>
    <w:rsid w:val="003322B9"/>
    <w:rsid w:val="0033230B"/>
    <w:rsid w:val="00332316"/>
    <w:rsid w:val="00332350"/>
    <w:rsid w:val="00332440"/>
    <w:rsid w:val="00332470"/>
    <w:rsid w:val="00332476"/>
    <w:rsid w:val="003324ED"/>
    <w:rsid w:val="003324F0"/>
    <w:rsid w:val="003325EC"/>
    <w:rsid w:val="00332614"/>
    <w:rsid w:val="00332678"/>
    <w:rsid w:val="0033270D"/>
    <w:rsid w:val="003328B9"/>
    <w:rsid w:val="003328D2"/>
    <w:rsid w:val="003328FC"/>
    <w:rsid w:val="00332905"/>
    <w:rsid w:val="0033290B"/>
    <w:rsid w:val="003329B7"/>
    <w:rsid w:val="00332A39"/>
    <w:rsid w:val="00332A52"/>
    <w:rsid w:val="00332A54"/>
    <w:rsid w:val="00332A7C"/>
    <w:rsid w:val="00332A8A"/>
    <w:rsid w:val="00332AB3"/>
    <w:rsid w:val="00332AC6"/>
    <w:rsid w:val="00332ADA"/>
    <w:rsid w:val="00332B33"/>
    <w:rsid w:val="00332B57"/>
    <w:rsid w:val="00332B6B"/>
    <w:rsid w:val="00332B78"/>
    <w:rsid w:val="00332BB6"/>
    <w:rsid w:val="00332BE8"/>
    <w:rsid w:val="00332BF6"/>
    <w:rsid w:val="00332C27"/>
    <w:rsid w:val="00332C72"/>
    <w:rsid w:val="00332CC9"/>
    <w:rsid w:val="00332CDA"/>
    <w:rsid w:val="00332D2E"/>
    <w:rsid w:val="00332D68"/>
    <w:rsid w:val="00332DA5"/>
    <w:rsid w:val="00332DCD"/>
    <w:rsid w:val="00332E03"/>
    <w:rsid w:val="00332EA6"/>
    <w:rsid w:val="00332EB2"/>
    <w:rsid w:val="0033304A"/>
    <w:rsid w:val="0033308C"/>
    <w:rsid w:val="003330CF"/>
    <w:rsid w:val="0033311B"/>
    <w:rsid w:val="00333147"/>
    <w:rsid w:val="003331A8"/>
    <w:rsid w:val="0033324B"/>
    <w:rsid w:val="00333287"/>
    <w:rsid w:val="0033332E"/>
    <w:rsid w:val="00333335"/>
    <w:rsid w:val="00333366"/>
    <w:rsid w:val="003333AA"/>
    <w:rsid w:val="003333BE"/>
    <w:rsid w:val="003333CB"/>
    <w:rsid w:val="00333423"/>
    <w:rsid w:val="0033343E"/>
    <w:rsid w:val="00333476"/>
    <w:rsid w:val="003334F9"/>
    <w:rsid w:val="0033354B"/>
    <w:rsid w:val="003335A5"/>
    <w:rsid w:val="003335C9"/>
    <w:rsid w:val="003335E6"/>
    <w:rsid w:val="003335FD"/>
    <w:rsid w:val="0033363A"/>
    <w:rsid w:val="00333696"/>
    <w:rsid w:val="003336D3"/>
    <w:rsid w:val="00333709"/>
    <w:rsid w:val="00333712"/>
    <w:rsid w:val="00333786"/>
    <w:rsid w:val="00333832"/>
    <w:rsid w:val="00333868"/>
    <w:rsid w:val="003338A7"/>
    <w:rsid w:val="003338BD"/>
    <w:rsid w:val="003338CA"/>
    <w:rsid w:val="00333926"/>
    <w:rsid w:val="00333949"/>
    <w:rsid w:val="0033399A"/>
    <w:rsid w:val="003339B7"/>
    <w:rsid w:val="00333A60"/>
    <w:rsid w:val="00333AF1"/>
    <w:rsid w:val="00333B21"/>
    <w:rsid w:val="00333B3A"/>
    <w:rsid w:val="00333B3B"/>
    <w:rsid w:val="00333B3E"/>
    <w:rsid w:val="00333B5B"/>
    <w:rsid w:val="00333BC0"/>
    <w:rsid w:val="00333BE0"/>
    <w:rsid w:val="00333C3B"/>
    <w:rsid w:val="00333CB2"/>
    <w:rsid w:val="00333CD4"/>
    <w:rsid w:val="00333CE6"/>
    <w:rsid w:val="00333D43"/>
    <w:rsid w:val="00333D55"/>
    <w:rsid w:val="00333D5F"/>
    <w:rsid w:val="00333DA0"/>
    <w:rsid w:val="00333E66"/>
    <w:rsid w:val="00333E6F"/>
    <w:rsid w:val="00333E82"/>
    <w:rsid w:val="00333EBF"/>
    <w:rsid w:val="00333ECA"/>
    <w:rsid w:val="00333F4B"/>
    <w:rsid w:val="00333F57"/>
    <w:rsid w:val="00333F92"/>
    <w:rsid w:val="00333FC8"/>
    <w:rsid w:val="00333FEF"/>
    <w:rsid w:val="00334035"/>
    <w:rsid w:val="00334056"/>
    <w:rsid w:val="00334078"/>
    <w:rsid w:val="003340A4"/>
    <w:rsid w:val="003340C8"/>
    <w:rsid w:val="003340E0"/>
    <w:rsid w:val="0033410F"/>
    <w:rsid w:val="00334112"/>
    <w:rsid w:val="0033416C"/>
    <w:rsid w:val="0033419C"/>
    <w:rsid w:val="003341B6"/>
    <w:rsid w:val="0033425F"/>
    <w:rsid w:val="00334275"/>
    <w:rsid w:val="003342A0"/>
    <w:rsid w:val="003343EA"/>
    <w:rsid w:val="003344B0"/>
    <w:rsid w:val="0033451E"/>
    <w:rsid w:val="003345E0"/>
    <w:rsid w:val="0033460C"/>
    <w:rsid w:val="00334644"/>
    <w:rsid w:val="003346A7"/>
    <w:rsid w:val="003346CA"/>
    <w:rsid w:val="003346DA"/>
    <w:rsid w:val="00334713"/>
    <w:rsid w:val="0033473F"/>
    <w:rsid w:val="00334763"/>
    <w:rsid w:val="0033478A"/>
    <w:rsid w:val="00334795"/>
    <w:rsid w:val="003347D1"/>
    <w:rsid w:val="0033480E"/>
    <w:rsid w:val="003348D4"/>
    <w:rsid w:val="00334935"/>
    <w:rsid w:val="0033494B"/>
    <w:rsid w:val="003349C8"/>
    <w:rsid w:val="00334A17"/>
    <w:rsid w:val="00334A29"/>
    <w:rsid w:val="00334A39"/>
    <w:rsid w:val="00334A57"/>
    <w:rsid w:val="00334A69"/>
    <w:rsid w:val="00334A7A"/>
    <w:rsid w:val="00334AEF"/>
    <w:rsid w:val="00334AF9"/>
    <w:rsid w:val="00334B56"/>
    <w:rsid w:val="00334B57"/>
    <w:rsid w:val="00334B59"/>
    <w:rsid w:val="00334B73"/>
    <w:rsid w:val="00334B8C"/>
    <w:rsid w:val="00334BEB"/>
    <w:rsid w:val="00334BFA"/>
    <w:rsid w:val="00334BFB"/>
    <w:rsid w:val="00334C76"/>
    <w:rsid w:val="00334CBB"/>
    <w:rsid w:val="00334CC2"/>
    <w:rsid w:val="00334CC9"/>
    <w:rsid w:val="00334CF2"/>
    <w:rsid w:val="00334D24"/>
    <w:rsid w:val="00334D33"/>
    <w:rsid w:val="00334D90"/>
    <w:rsid w:val="00334DAD"/>
    <w:rsid w:val="00334DC0"/>
    <w:rsid w:val="00334DC3"/>
    <w:rsid w:val="00334DCA"/>
    <w:rsid w:val="00334DDA"/>
    <w:rsid w:val="00334DF0"/>
    <w:rsid w:val="00334E11"/>
    <w:rsid w:val="00334E44"/>
    <w:rsid w:val="00334EA2"/>
    <w:rsid w:val="00334EB9"/>
    <w:rsid w:val="00334EEE"/>
    <w:rsid w:val="00334F41"/>
    <w:rsid w:val="00335005"/>
    <w:rsid w:val="0033500B"/>
    <w:rsid w:val="00335085"/>
    <w:rsid w:val="0033509A"/>
    <w:rsid w:val="003350AC"/>
    <w:rsid w:val="003350D6"/>
    <w:rsid w:val="003351C2"/>
    <w:rsid w:val="003351E6"/>
    <w:rsid w:val="0033526F"/>
    <w:rsid w:val="0033528C"/>
    <w:rsid w:val="0033528E"/>
    <w:rsid w:val="003352A1"/>
    <w:rsid w:val="003352A2"/>
    <w:rsid w:val="003352C7"/>
    <w:rsid w:val="003352DA"/>
    <w:rsid w:val="0033530E"/>
    <w:rsid w:val="00335327"/>
    <w:rsid w:val="0033539B"/>
    <w:rsid w:val="00335417"/>
    <w:rsid w:val="00335480"/>
    <w:rsid w:val="0033549E"/>
    <w:rsid w:val="003355FB"/>
    <w:rsid w:val="00335646"/>
    <w:rsid w:val="0033564C"/>
    <w:rsid w:val="00335728"/>
    <w:rsid w:val="00335747"/>
    <w:rsid w:val="00335787"/>
    <w:rsid w:val="003357B5"/>
    <w:rsid w:val="003357CD"/>
    <w:rsid w:val="00335827"/>
    <w:rsid w:val="0033584B"/>
    <w:rsid w:val="00335882"/>
    <w:rsid w:val="003358FD"/>
    <w:rsid w:val="00335915"/>
    <w:rsid w:val="00335951"/>
    <w:rsid w:val="00335980"/>
    <w:rsid w:val="003359A0"/>
    <w:rsid w:val="003359FA"/>
    <w:rsid w:val="00335A0A"/>
    <w:rsid w:val="00335A3F"/>
    <w:rsid w:val="00335A91"/>
    <w:rsid w:val="00335A94"/>
    <w:rsid w:val="00335AB3"/>
    <w:rsid w:val="00335ABA"/>
    <w:rsid w:val="00335B84"/>
    <w:rsid w:val="00335BC6"/>
    <w:rsid w:val="00335BCB"/>
    <w:rsid w:val="00335BD8"/>
    <w:rsid w:val="00335C3B"/>
    <w:rsid w:val="00335C7B"/>
    <w:rsid w:val="00335CAC"/>
    <w:rsid w:val="00335CBE"/>
    <w:rsid w:val="00335D3E"/>
    <w:rsid w:val="00335DD1"/>
    <w:rsid w:val="00335E0A"/>
    <w:rsid w:val="00335E29"/>
    <w:rsid w:val="00335EF9"/>
    <w:rsid w:val="00335F28"/>
    <w:rsid w:val="00335F60"/>
    <w:rsid w:val="00335FD7"/>
    <w:rsid w:val="00336054"/>
    <w:rsid w:val="003360A2"/>
    <w:rsid w:val="003360B1"/>
    <w:rsid w:val="003360CD"/>
    <w:rsid w:val="003360EB"/>
    <w:rsid w:val="00336117"/>
    <w:rsid w:val="003361FE"/>
    <w:rsid w:val="00336205"/>
    <w:rsid w:val="0033627B"/>
    <w:rsid w:val="003362BC"/>
    <w:rsid w:val="003362C3"/>
    <w:rsid w:val="0033634D"/>
    <w:rsid w:val="003363A5"/>
    <w:rsid w:val="003363AD"/>
    <w:rsid w:val="003363C6"/>
    <w:rsid w:val="003363D3"/>
    <w:rsid w:val="003363E7"/>
    <w:rsid w:val="00336408"/>
    <w:rsid w:val="0033642E"/>
    <w:rsid w:val="00336454"/>
    <w:rsid w:val="0033645A"/>
    <w:rsid w:val="00336474"/>
    <w:rsid w:val="003364C2"/>
    <w:rsid w:val="003364DF"/>
    <w:rsid w:val="003365A6"/>
    <w:rsid w:val="00336618"/>
    <w:rsid w:val="003366D7"/>
    <w:rsid w:val="003366E2"/>
    <w:rsid w:val="00336719"/>
    <w:rsid w:val="0033671A"/>
    <w:rsid w:val="00336740"/>
    <w:rsid w:val="0033674E"/>
    <w:rsid w:val="00336886"/>
    <w:rsid w:val="003368FD"/>
    <w:rsid w:val="00336905"/>
    <w:rsid w:val="0033691A"/>
    <w:rsid w:val="00336941"/>
    <w:rsid w:val="00336998"/>
    <w:rsid w:val="003369D0"/>
    <w:rsid w:val="003369E3"/>
    <w:rsid w:val="00336A04"/>
    <w:rsid w:val="00336A2B"/>
    <w:rsid w:val="00336AE1"/>
    <w:rsid w:val="00336AF0"/>
    <w:rsid w:val="00336B0D"/>
    <w:rsid w:val="00336BC3"/>
    <w:rsid w:val="00336BC6"/>
    <w:rsid w:val="00336BEC"/>
    <w:rsid w:val="00336C31"/>
    <w:rsid w:val="00336C4A"/>
    <w:rsid w:val="00336C6A"/>
    <w:rsid w:val="00336C94"/>
    <w:rsid w:val="00336CD9"/>
    <w:rsid w:val="00336CF1"/>
    <w:rsid w:val="00336D94"/>
    <w:rsid w:val="00336D9F"/>
    <w:rsid w:val="00336E0D"/>
    <w:rsid w:val="00336E4D"/>
    <w:rsid w:val="00336EE7"/>
    <w:rsid w:val="00336F0E"/>
    <w:rsid w:val="00336F28"/>
    <w:rsid w:val="00336F60"/>
    <w:rsid w:val="00336F9B"/>
    <w:rsid w:val="00336FEE"/>
    <w:rsid w:val="00337051"/>
    <w:rsid w:val="00337092"/>
    <w:rsid w:val="003370B6"/>
    <w:rsid w:val="003370C2"/>
    <w:rsid w:val="00337117"/>
    <w:rsid w:val="00337228"/>
    <w:rsid w:val="00337254"/>
    <w:rsid w:val="003372A5"/>
    <w:rsid w:val="00337302"/>
    <w:rsid w:val="00337306"/>
    <w:rsid w:val="0033730A"/>
    <w:rsid w:val="00337313"/>
    <w:rsid w:val="0033731B"/>
    <w:rsid w:val="00337333"/>
    <w:rsid w:val="00337355"/>
    <w:rsid w:val="003373D1"/>
    <w:rsid w:val="003373D8"/>
    <w:rsid w:val="00337471"/>
    <w:rsid w:val="003374B1"/>
    <w:rsid w:val="003374E8"/>
    <w:rsid w:val="0033752C"/>
    <w:rsid w:val="00337574"/>
    <w:rsid w:val="00337594"/>
    <w:rsid w:val="003375F1"/>
    <w:rsid w:val="0033761D"/>
    <w:rsid w:val="00337628"/>
    <w:rsid w:val="00337629"/>
    <w:rsid w:val="003376A7"/>
    <w:rsid w:val="003376BF"/>
    <w:rsid w:val="003376D7"/>
    <w:rsid w:val="00337702"/>
    <w:rsid w:val="0033771D"/>
    <w:rsid w:val="00337730"/>
    <w:rsid w:val="0033779E"/>
    <w:rsid w:val="003377B6"/>
    <w:rsid w:val="00337817"/>
    <w:rsid w:val="00337823"/>
    <w:rsid w:val="00337824"/>
    <w:rsid w:val="0033782E"/>
    <w:rsid w:val="0033785D"/>
    <w:rsid w:val="0033787F"/>
    <w:rsid w:val="003378C7"/>
    <w:rsid w:val="003378CC"/>
    <w:rsid w:val="003378D4"/>
    <w:rsid w:val="003378F5"/>
    <w:rsid w:val="00337901"/>
    <w:rsid w:val="0033796C"/>
    <w:rsid w:val="003379B7"/>
    <w:rsid w:val="003379FF"/>
    <w:rsid w:val="00337A0F"/>
    <w:rsid w:val="00337A34"/>
    <w:rsid w:val="00337A6E"/>
    <w:rsid w:val="00337AD3"/>
    <w:rsid w:val="00337AD6"/>
    <w:rsid w:val="00337AE9"/>
    <w:rsid w:val="00337B9D"/>
    <w:rsid w:val="00337BAB"/>
    <w:rsid w:val="00337C5D"/>
    <w:rsid w:val="00337C6F"/>
    <w:rsid w:val="00337CCC"/>
    <w:rsid w:val="00337CE2"/>
    <w:rsid w:val="00337D2E"/>
    <w:rsid w:val="00337D51"/>
    <w:rsid w:val="00337D62"/>
    <w:rsid w:val="00337DD2"/>
    <w:rsid w:val="00337E73"/>
    <w:rsid w:val="00337EA8"/>
    <w:rsid w:val="00337EBD"/>
    <w:rsid w:val="00337F3A"/>
    <w:rsid w:val="0034002E"/>
    <w:rsid w:val="00340038"/>
    <w:rsid w:val="00340047"/>
    <w:rsid w:val="0034004C"/>
    <w:rsid w:val="003400E1"/>
    <w:rsid w:val="00340109"/>
    <w:rsid w:val="0034010A"/>
    <w:rsid w:val="00340154"/>
    <w:rsid w:val="00340191"/>
    <w:rsid w:val="003401C4"/>
    <w:rsid w:val="003401DB"/>
    <w:rsid w:val="003401ED"/>
    <w:rsid w:val="0034020C"/>
    <w:rsid w:val="00340232"/>
    <w:rsid w:val="0034025B"/>
    <w:rsid w:val="00340279"/>
    <w:rsid w:val="003402D8"/>
    <w:rsid w:val="0034032A"/>
    <w:rsid w:val="003403A2"/>
    <w:rsid w:val="003403C0"/>
    <w:rsid w:val="0034041A"/>
    <w:rsid w:val="00340425"/>
    <w:rsid w:val="0034043C"/>
    <w:rsid w:val="0034048F"/>
    <w:rsid w:val="003404B9"/>
    <w:rsid w:val="003404E5"/>
    <w:rsid w:val="00340549"/>
    <w:rsid w:val="00340584"/>
    <w:rsid w:val="003405BA"/>
    <w:rsid w:val="003405C3"/>
    <w:rsid w:val="003405E9"/>
    <w:rsid w:val="0034061B"/>
    <w:rsid w:val="00340626"/>
    <w:rsid w:val="00340645"/>
    <w:rsid w:val="0034068C"/>
    <w:rsid w:val="003406B9"/>
    <w:rsid w:val="00340752"/>
    <w:rsid w:val="00340793"/>
    <w:rsid w:val="003407D8"/>
    <w:rsid w:val="003407E6"/>
    <w:rsid w:val="00340812"/>
    <w:rsid w:val="00340829"/>
    <w:rsid w:val="0034088D"/>
    <w:rsid w:val="003408A6"/>
    <w:rsid w:val="003408B1"/>
    <w:rsid w:val="003408B4"/>
    <w:rsid w:val="003408DA"/>
    <w:rsid w:val="0034094E"/>
    <w:rsid w:val="0034097C"/>
    <w:rsid w:val="00340983"/>
    <w:rsid w:val="0034099E"/>
    <w:rsid w:val="003409A4"/>
    <w:rsid w:val="00340A20"/>
    <w:rsid w:val="00340A4B"/>
    <w:rsid w:val="00340A55"/>
    <w:rsid w:val="00340ADC"/>
    <w:rsid w:val="00340AEE"/>
    <w:rsid w:val="00340C5B"/>
    <w:rsid w:val="00340CB9"/>
    <w:rsid w:val="00340CD6"/>
    <w:rsid w:val="00340CEE"/>
    <w:rsid w:val="00340D01"/>
    <w:rsid w:val="00340D46"/>
    <w:rsid w:val="00340D49"/>
    <w:rsid w:val="00340D9F"/>
    <w:rsid w:val="00340E07"/>
    <w:rsid w:val="00340E51"/>
    <w:rsid w:val="00340E8F"/>
    <w:rsid w:val="00340EC3"/>
    <w:rsid w:val="00340F42"/>
    <w:rsid w:val="00340F5A"/>
    <w:rsid w:val="00340F6F"/>
    <w:rsid w:val="00340FAD"/>
    <w:rsid w:val="00340FDF"/>
    <w:rsid w:val="0034109E"/>
    <w:rsid w:val="003410AD"/>
    <w:rsid w:val="00341119"/>
    <w:rsid w:val="00341148"/>
    <w:rsid w:val="003411D5"/>
    <w:rsid w:val="00341249"/>
    <w:rsid w:val="00341264"/>
    <w:rsid w:val="003412E8"/>
    <w:rsid w:val="0034133D"/>
    <w:rsid w:val="00341385"/>
    <w:rsid w:val="003413BD"/>
    <w:rsid w:val="003414F3"/>
    <w:rsid w:val="00341511"/>
    <w:rsid w:val="00341531"/>
    <w:rsid w:val="0034154A"/>
    <w:rsid w:val="00341580"/>
    <w:rsid w:val="003415A6"/>
    <w:rsid w:val="003415BF"/>
    <w:rsid w:val="00341664"/>
    <w:rsid w:val="0034168D"/>
    <w:rsid w:val="003416C1"/>
    <w:rsid w:val="003416E7"/>
    <w:rsid w:val="003416F9"/>
    <w:rsid w:val="00341722"/>
    <w:rsid w:val="003417AD"/>
    <w:rsid w:val="003417F6"/>
    <w:rsid w:val="003417FA"/>
    <w:rsid w:val="0034184C"/>
    <w:rsid w:val="0034189C"/>
    <w:rsid w:val="003418FD"/>
    <w:rsid w:val="003419AF"/>
    <w:rsid w:val="00341A0C"/>
    <w:rsid w:val="00341A27"/>
    <w:rsid w:val="00341A57"/>
    <w:rsid w:val="00341A72"/>
    <w:rsid w:val="00341AB7"/>
    <w:rsid w:val="00341AFE"/>
    <w:rsid w:val="00341B1E"/>
    <w:rsid w:val="00341B3B"/>
    <w:rsid w:val="00341B5C"/>
    <w:rsid w:val="00341C05"/>
    <w:rsid w:val="00341C12"/>
    <w:rsid w:val="00341C18"/>
    <w:rsid w:val="00341C6F"/>
    <w:rsid w:val="00341D49"/>
    <w:rsid w:val="00341D79"/>
    <w:rsid w:val="00341D9F"/>
    <w:rsid w:val="00341DCE"/>
    <w:rsid w:val="00341E1C"/>
    <w:rsid w:val="00341E36"/>
    <w:rsid w:val="00341E88"/>
    <w:rsid w:val="00341E9E"/>
    <w:rsid w:val="00341F82"/>
    <w:rsid w:val="00341FC7"/>
    <w:rsid w:val="00342008"/>
    <w:rsid w:val="00342025"/>
    <w:rsid w:val="0034203D"/>
    <w:rsid w:val="003420C5"/>
    <w:rsid w:val="0034215D"/>
    <w:rsid w:val="0034216A"/>
    <w:rsid w:val="00342181"/>
    <w:rsid w:val="0034219A"/>
    <w:rsid w:val="003421C0"/>
    <w:rsid w:val="003421E1"/>
    <w:rsid w:val="00342216"/>
    <w:rsid w:val="00342294"/>
    <w:rsid w:val="003422B8"/>
    <w:rsid w:val="003422D2"/>
    <w:rsid w:val="003422E5"/>
    <w:rsid w:val="003422F3"/>
    <w:rsid w:val="00342345"/>
    <w:rsid w:val="00342352"/>
    <w:rsid w:val="0034238B"/>
    <w:rsid w:val="00342426"/>
    <w:rsid w:val="00342427"/>
    <w:rsid w:val="00342433"/>
    <w:rsid w:val="00342472"/>
    <w:rsid w:val="003424DE"/>
    <w:rsid w:val="003425D0"/>
    <w:rsid w:val="003425EF"/>
    <w:rsid w:val="003425F4"/>
    <w:rsid w:val="00342613"/>
    <w:rsid w:val="003426DD"/>
    <w:rsid w:val="00342717"/>
    <w:rsid w:val="00342720"/>
    <w:rsid w:val="00342726"/>
    <w:rsid w:val="00342755"/>
    <w:rsid w:val="0034275D"/>
    <w:rsid w:val="003427AE"/>
    <w:rsid w:val="00342804"/>
    <w:rsid w:val="0034299A"/>
    <w:rsid w:val="003429E0"/>
    <w:rsid w:val="00342A3E"/>
    <w:rsid w:val="00342ABF"/>
    <w:rsid w:val="00342B8F"/>
    <w:rsid w:val="00342BA4"/>
    <w:rsid w:val="00342BB4"/>
    <w:rsid w:val="00342BBC"/>
    <w:rsid w:val="00342BD9"/>
    <w:rsid w:val="00342BFE"/>
    <w:rsid w:val="00342C21"/>
    <w:rsid w:val="00342C82"/>
    <w:rsid w:val="00342C98"/>
    <w:rsid w:val="00342CC3"/>
    <w:rsid w:val="00342CDF"/>
    <w:rsid w:val="00342D97"/>
    <w:rsid w:val="00342DC8"/>
    <w:rsid w:val="00342DED"/>
    <w:rsid w:val="00342F41"/>
    <w:rsid w:val="00342F5F"/>
    <w:rsid w:val="00342F78"/>
    <w:rsid w:val="00342F95"/>
    <w:rsid w:val="00342FB6"/>
    <w:rsid w:val="00342FC0"/>
    <w:rsid w:val="00342FD7"/>
    <w:rsid w:val="00343011"/>
    <w:rsid w:val="00343036"/>
    <w:rsid w:val="0034303E"/>
    <w:rsid w:val="00343047"/>
    <w:rsid w:val="00343073"/>
    <w:rsid w:val="0034307B"/>
    <w:rsid w:val="00343223"/>
    <w:rsid w:val="0034323C"/>
    <w:rsid w:val="0034329A"/>
    <w:rsid w:val="003432AF"/>
    <w:rsid w:val="00343351"/>
    <w:rsid w:val="00343398"/>
    <w:rsid w:val="003433CD"/>
    <w:rsid w:val="0034342A"/>
    <w:rsid w:val="00343456"/>
    <w:rsid w:val="003434D0"/>
    <w:rsid w:val="00343520"/>
    <w:rsid w:val="0034352A"/>
    <w:rsid w:val="00343580"/>
    <w:rsid w:val="003435BC"/>
    <w:rsid w:val="003435BF"/>
    <w:rsid w:val="003435CD"/>
    <w:rsid w:val="00343600"/>
    <w:rsid w:val="0034363F"/>
    <w:rsid w:val="00343689"/>
    <w:rsid w:val="003436C7"/>
    <w:rsid w:val="003436E3"/>
    <w:rsid w:val="003436FE"/>
    <w:rsid w:val="0034372B"/>
    <w:rsid w:val="00343760"/>
    <w:rsid w:val="00343775"/>
    <w:rsid w:val="003437B0"/>
    <w:rsid w:val="003437F4"/>
    <w:rsid w:val="003438A9"/>
    <w:rsid w:val="00343974"/>
    <w:rsid w:val="003439E2"/>
    <w:rsid w:val="00343A29"/>
    <w:rsid w:val="00343A43"/>
    <w:rsid w:val="00343A81"/>
    <w:rsid w:val="00343A9A"/>
    <w:rsid w:val="00343AC2"/>
    <w:rsid w:val="00343AD9"/>
    <w:rsid w:val="00343AF8"/>
    <w:rsid w:val="00343B21"/>
    <w:rsid w:val="00343B42"/>
    <w:rsid w:val="00343B79"/>
    <w:rsid w:val="00343BBE"/>
    <w:rsid w:val="00343C08"/>
    <w:rsid w:val="00343C3D"/>
    <w:rsid w:val="00343C6E"/>
    <w:rsid w:val="00343C9F"/>
    <w:rsid w:val="00343CDC"/>
    <w:rsid w:val="00343CF6"/>
    <w:rsid w:val="00343D26"/>
    <w:rsid w:val="00343D68"/>
    <w:rsid w:val="00343DF7"/>
    <w:rsid w:val="00343E2F"/>
    <w:rsid w:val="00343E38"/>
    <w:rsid w:val="00343E39"/>
    <w:rsid w:val="00343ECF"/>
    <w:rsid w:val="00343F14"/>
    <w:rsid w:val="00343F8A"/>
    <w:rsid w:val="00343FEF"/>
    <w:rsid w:val="00344025"/>
    <w:rsid w:val="00344083"/>
    <w:rsid w:val="003440A6"/>
    <w:rsid w:val="003440F9"/>
    <w:rsid w:val="00344144"/>
    <w:rsid w:val="00344185"/>
    <w:rsid w:val="00344273"/>
    <w:rsid w:val="003442C6"/>
    <w:rsid w:val="003442C9"/>
    <w:rsid w:val="003442DD"/>
    <w:rsid w:val="00344316"/>
    <w:rsid w:val="00344382"/>
    <w:rsid w:val="00344387"/>
    <w:rsid w:val="003443D6"/>
    <w:rsid w:val="003443FD"/>
    <w:rsid w:val="00344427"/>
    <w:rsid w:val="00344461"/>
    <w:rsid w:val="0034446D"/>
    <w:rsid w:val="003444C7"/>
    <w:rsid w:val="003444F7"/>
    <w:rsid w:val="0034452D"/>
    <w:rsid w:val="0034455D"/>
    <w:rsid w:val="00344585"/>
    <w:rsid w:val="003445B3"/>
    <w:rsid w:val="003445EA"/>
    <w:rsid w:val="0034463E"/>
    <w:rsid w:val="00344693"/>
    <w:rsid w:val="00344721"/>
    <w:rsid w:val="0034473D"/>
    <w:rsid w:val="0034477E"/>
    <w:rsid w:val="00344784"/>
    <w:rsid w:val="0034479A"/>
    <w:rsid w:val="003447AC"/>
    <w:rsid w:val="003447C3"/>
    <w:rsid w:val="0034486E"/>
    <w:rsid w:val="003448A3"/>
    <w:rsid w:val="003448B8"/>
    <w:rsid w:val="00344914"/>
    <w:rsid w:val="00344930"/>
    <w:rsid w:val="00344960"/>
    <w:rsid w:val="003449FA"/>
    <w:rsid w:val="00344A0B"/>
    <w:rsid w:val="00344A14"/>
    <w:rsid w:val="00344A36"/>
    <w:rsid w:val="00344A64"/>
    <w:rsid w:val="00344A81"/>
    <w:rsid w:val="00344AB0"/>
    <w:rsid w:val="00344AE1"/>
    <w:rsid w:val="00344AE2"/>
    <w:rsid w:val="00344AE4"/>
    <w:rsid w:val="00344B93"/>
    <w:rsid w:val="00344B99"/>
    <w:rsid w:val="00344C06"/>
    <w:rsid w:val="00344C24"/>
    <w:rsid w:val="00344C36"/>
    <w:rsid w:val="00344C45"/>
    <w:rsid w:val="00344C86"/>
    <w:rsid w:val="00344C8E"/>
    <w:rsid w:val="00344CCB"/>
    <w:rsid w:val="00344CFD"/>
    <w:rsid w:val="00344D47"/>
    <w:rsid w:val="00344D4B"/>
    <w:rsid w:val="00344D76"/>
    <w:rsid w:val="00344D93"/>
    <w:rsid w:val="00344DE1"/>
    <w:rsid w:val="00344E69"/>
    <w:rsid w:val="00344EE1"/>
    <w:rsid w:val="00344EE7"/>
    <w:rsid w:val="00344F27"/>
    <w:rsid w:val="00344F4B"/>
    <w:rsid w:val="00344FC9"/>
    <w:rsid w:val="00344FDF"/>
    <w:rsid w:val="00345049"/>
    <w:rsid w:val="00345096"/>
    <w:rsid w:val="003450A8"/>
    <w:rsid w:val="003450AE"/>
    <w:rsid w:val="00345142"/>
    <w:rsid w:val="003451F0"/>
    <w:rsid w:val="00345252"/>
    <w:rsid w:val="0034525C"/>
    <w:rsid w:val="00345290"/>
    <w:rsid w:val="003452AF"/>
    <w:rsid w:val="003452D2"/>
    <w:rsid w:val="00345347"/>
    <w:rsid w:val="00345367"/>
    <w:rsid w:val="003453A5"/>
    <w:rsid w:val="003453B0"/>
    <w:rsid w:val="003453C4"/>
    <w:rsid w:val="003453E4"/>
    <w:rsid w:val="0034540B"/>
    <w:rsid w:val="0034544B"/>
    <w:rsid w:val="003454DF"/>
    <w:rsid w:val="0034551B"/>
    <w:rsid w:val="0034553C"/>
    <w:rsid w:val="003455C0"/>
    <w:rsid w:val="003455EC"/>
    <w:rsid w:val="0034567B"/>
    <w:rsid w:val="003456B2"/>
    <w:rsid w:val="0034570F"/>
    <w:rsid w:val="0034579E"/>
    <w:rsid w:val="00345809"/>
    <w:rsid w:val="0034587B"/>
    <w:rsid w:val="00345895"/>
    <w:rsid w:val="0034589A"/>
    <w:rsid w:val="0034589B"/>
    <w:rsid w:val="003458AC"/>
    <w:rsid w:val="003458C8"/>
    <w:rsid w:val="003458E4"/>
    <w:rsid w:val="0034590F"/>
    <w:rsid w:val="00345A39"/>
    <w:rsid w:val="00345A3B"/>
    <w:rsid w:val="00345A44"/>
    <w:rsid w:val="00345A80"/>
    <w:rsid w:val="00345A9C"/>
    <w:rsid w:val="00345AB5"/>
    <w:rsid w:val="00345ABC"/>
    <w:rsid w:val="00345AF4"/>
    <w:rsid w:val="00345B6B"/>
    <w:rsid w:val="00345C38"/>
    <w:rsid w:val="00345C5E"/>
    <w:rsid w:val="00345C6F"/>
    <w:rsid w:val="00345C79"/>
    <w:rsid w:val="00345D14"/>
    <w:rsid w:val="00345D56"/>
    <w:rsid w:val="00345DDA"/>
    <w:rsid w:val="00345E3C"/>
    <w:rsid w:val="00345ED7"/>
    <w:rsid w:val="00345EEE"/>
    <w:rsid w:val="00345EF1"/>
    <w:rsid w:val="00345F23"/>
    <w:rsid w:val="00345F85"/>
    <w:rsid w:val="003460EC"/>
    <w:rsid w:val="00346129"/>
    <w:rsid w:val="00346134"/>
    <w:rsid w:val="003461BB"/>
    <w:rsid w:val="00346218"/>
    <w:rsid w:val="00346220"/>
    <w:rsid w:val="00346257"/>
    <w:rsid w:val="0034629C"/>
    <w:rsid w:val="003462A8"/>
    <w:rsid w:val="003462BE"/>
    <w:rsid w:val="003462D1"/>
    <w:rsid w:val="003462EB"/>
    <w:rsid w:val="0034631F"/>
    <w:rsid w:val="0034634A"/>
    <w:rsid w:val="0034638D"/>
    <w:rsid w:val="003463A8"/>
    <w:rsid w:val="003463AA"/>
    <w:rsid w:val="003463B2"/>
    <w:rsid w:val="003463D3"/>
    <w:rsid w:val="003463DD"/>
    <w:rsid w:val="003464BE"/>
    <w:rsid w:val="003464D8"/>
    <w:rsid w:val="0034653A"/>
    <w:rsid w:val="00346558"/>
    <w:rsid w:val="00346599"/>
    <w:rsid w:val="003465E6"/>
    <w:rsid w:val="003465EA"/>
    <w:rsid w:val="00346602"/>
    <w:rsid w:val="0034662B"/>
    <w:rsid w:val="00346691"/>
    <w:rsid w:val="00346716"/>
    <w:rsid w:val="0034676A"/>
    <w:rsid w:val="00346799"/>
    <w:rsid w:val="003467B9"/>
    <w:rsid w:val="003467C0"/>
    <w:rsid w:val="003467C4"/>
    <w:rsid w:val="003467DE"/>
    <w:rsid w:val="0034680C"/>
    <w:rsid w:val="0034685B"/>
    <w:rsid w:val="00346956"/>
    <w:rsid w:val="0034697E"/>
    <w:rsid w:val="003469A0"/>
    <w:rsid w:val="003469E3"/>
    <w:rsid w:val="00346A9D"/>
    <w:rsid w:val="00346AA2"/>
    <w:rsid w:val="00346AA6"/>
    <w:rsid w:val="00346AA7"/>
    <w:rsid w:val="00346AD5"/>
    <w:rsid w:val="00346AE6"/>
    <w:rsid w:val="00346B63"/>
    <w:rsid w:val="00346BA1"/>
    <w:rsid w:val="00346C11"/>
    <w:rsid w:val="00346C1C"/>
    <w:rsid w:val="00346C41"/>
    <w:rsid w:val="00346C6A"/>
    <w:rsid w:val="00346C86"/>
    <w:rsid w:val="00346C90"/>
    <w:rsid w:val="00346D5D"/>
    <w:rsid w:val="00346D65"/>
    <w:rsid w:val="00346D9B"/>
    <w:rsid w:val="00346E08"/>
    <w:rsid w:val="00346E4C"/>
    <w:rsid w:val="00346EAD"/>
    <w:rsid w:val="00346EB0"/>
    <w:rsid w:val="00346EB8"/>
    <w:rsid w:val="00346EC5"/>
    <w:rsid w:val="00346F6C"/>
    <w:rsid w:val="00346F6D"/>
    <w:rsid w:val="00346FF9"/>
    <w:rsid w:val="00347002"/>
    <w:rsid w:val="0034700A"/>
    <w:rsid w:val="00347033"/>
    <w:rsid w:val="0034703F"/>
    <w:rsid w:val="00347051"/>
    <w:rsid w:val="003470CF"/>
    <w:rsid w:val="00347108"/>
    <w:rsid w:val="0034715F"/>
    <w:rsid w:val="00347193"/>
    <w:rsid w:val="003471E2"/>
    <w:rsid w:val="003471ED"/>
    <w:rsid w:val="00347229"/>
    <w:rsid w:val="00347282"/>
    <w:rsid w:val="00347371"/>
    <w:rsid w:val="00347378"/>
    <w:rsid w:val="003473A0"/>
    <w:rsid w:val="003473B8"/>
    <w:rsid w:val="0034743D"/>
    <w:rsid w:val="00347479"/>
    <w:rsid w:val="00347494"/>
    <w:rsid w:val="003474E9"/>
    <w:rsid w:val="00347515"/>
    <w:rsid w:val="0034755C"/>
    <w:rsid w:val="0034759D"/>
    <w:rsid w:val="003475FF"/>
    <w:rsid w:val="00347602"/>
    <w:rsid w:val="00347603"/>
    <w:rsid w:val="00347615"/>
    <w:rsid w:val="0034763B"/>
    <w:rsid w:val="0034765B"/>
    <w:rsid w:val="0034766B"/>
    <w:rsid w:val="003476C8"/>
    <w:rsid w:val="0034770D"/>
    <w:rsid w:val="00347729"/>
    <w:rsid w:val="0034774B"/>
    <w:rsid w:val="00347751"/>
    <w:rsid w:val="00347760"/>
    <w:rsid w:val="003477AB"/>
    <w:rsid w:val="003477C3"/>
    <w:rsid w:val="003477D2"/>
    <w:rsid w:val="003478E3"/>
    <w:rsid w:val="003478F8"/>
    <w:rsid w:val="003478FF"/>
    <w:rsid w:val="00347948"/>
    <w:rsid w:val="003479A0"/>
    <w:rsid w:val="003479DC"/>
    <w:rsid w:val="00347A09"/>
    <w:rsid w:val="00347A0E"/>
    <w:rsid w:val="00347A56"/>
    <w:rsid w:val="00347A83"/>
    <w:rsid w:val="00347AE8"/>
    <w:rsid w:val="00347B26"/>
    <w:rsid w:val="00347C31"/>
    <w:rsid w:val="00347C68"/>
    <w:rsid w:val="00347C9E"/>
    <w:rsid w:val="00347CCE"/>
    <w:rsid w:val="00347CD3"/>
    <w:rsid w:val="00347D0C"/>
    <w:rsid w:val="00347D4C"/>
    <w:rsid w:val="00347D87"/>
    <w:rsid w:val="00347D93"/>
    <w:rsid w:val="00347DC2"/>
    <w:rsid w:val="00347DEC"/>
    <w:rsid w:val="00347DF8"/>
    <w:rsid w:val="00347E04"/>
    <w:rsid w:val="00347E0C"/>
    <w:rsid w:val="00347E16"/>
    <w:rsid w:val="00347E19"/>
    <w:rsid w:val="00347E37"/>
    <w:rsid w:val="00347E49"/>
    <w:rsid w:val="00347E96"/>
    <w:rsid w:val="00347EBC"/>
    <w:rsid w:val="00347ECA"/>
    <w:rsid w:val="00347F4F"/>
    <w:rsid w:val="00347F82"/>
    <w:rsid w:val="00347F91"/>
    <w:rsid w:val="00347F9E"/>
    <w:rsid w:val="00347FBB"/>
    <w:rsid w:val="00347FF8"/>
    <w:rsid w:val="00350029"/>
    <w:rsid w:val="00350090"/>
    <w:rsid w:val="003500D4"/>
    <w:rsid w:val="0035012A"/>
    <w:rsid w:val="00350138"/>
    <w:rsid w:val="0035025A"/>
    <w:rsid w:val="003502BF"/>
    <w:rsid w:val="003502CE"/>
    <w:rsid w:val="003502D0"/>
    <w:rsid w:val="003502DF"/>
    <w:rsid w:val="0035030A"/>
    <w:rsid w:val="00350349"/>
    <w:rsid w:val="0035037F"/>
    <w:rsid w:val="003503A3"/>
    <w:rsid w:val="003503E6"/>
    <w:rsid w:val="0035044A"/>
    <w:rsid w:val="0035047B"/>
    <w:rsid w:val="00350483"/>
    <w:rsid w:val="003504AB"/>
    <w:rsid w:val="003504D8"/>
    <w:rsid w:val="00350523"/>
    <w:rsid w:val="0035052F"/>
    <w:rsid w:val="0035053B"/>
    <w:rsid w:val="0035055C"/>
    <w:rsid w:val="0035057E"/>
    <w:rsid w:val="003505EE"/>
    <w:rsid w:val="00350639"/>
    <w:rsid w:val="00350662"/>
    <w:rsid w:val="00350757"/>
    <w:rsid w:val="00350767"/>
    <w:rsid w:val="003507B2"/>
    <w:rsid w:val="003507D0"/>
    <w:rsid w:val="003507FE"/>
    <w:rsid w:val="00350812"/>
    <w:rsid w:val="00350850"/>
    <w:rsid w:val="00350853"/>
    <w:rsid w:val="003508AD"/>
    <w:rsid w:val="003508EF"/>
    <w:rsid w:val="00350A0C"/>
    <w:rsid w:val="00350A1A"/>
    <w:rsid w:val="00350A1B"/>
    <w:rsid w:val="00350A86"/>
    <w:rsid w:val="00350AA4"/>
    <w:rsid w:val="00350AC8"/>
    <w:rsid w:val="00350B2B"/>
    <w:rsid w:val="00350B35"/>
    <w:rsid w:val="00350B3E"/>
    <w:rsid w:val="00350B6A"/>
    <w:rsid w:val="00350C57"/>
    <w:rsid w:val="00350C8D"/>
    <w:rsid w:val="00350CB1"/>
    <w:rsid w:val="00350CCC"/>
    <w:rsid w:val="00350CE9"/>
    <w:rsid w:val="00350D07"/>
    <w:rsid w:val="00350D23"/>
    <w:rsid w:val="00350DCF"/>
    <w:rsid w:val="00350F02"/>
    <w:rsid w:val="00350F03"/>
    <w:rsid w:val="00350F13"/>
    <w:rsid w:val="00350F8D"/>
    <w:rsid w:val="00350FD1"/>
    <w:rsid w:val="0035102B"/>
    <w:rsid w:val="00351096"/>
    <w:rsid w:val="00351113"/>
    <w:rsid w:val="00351136"/>
    <w:rsid w:val="003511A2"/>
    <w:rsid w:val="003511C1"/>
    <w:rsid w:val="003511C4"/>
    <w:rsid w:val="003511DE"/>
    <w:rsid w:val="003511FE"/>
    <w:rsid w:val="00351207"/>
    <w:rsid w:val="0035123F"/>
    <w:rsid w:val="00351285"/>
    <w:rsid w:val="003512BC"/>
    <w:rsid w:val="0035130C"/>
    <w:rsid w:val="00351314"/>
    <w:rsid w:val="0035134A"/>
    <w:rsid w:val="00351372"/>
    <w:rsid w:val="00351381"/>
    <w:rsid w:val="0035138B"/>
    <w:rsid w:val="003513D4"/>
    <w:rsid w:val="0035142A"/>
    <w:rsid w:val="00351450"/>
    <w:rsid w:val="0035157E"/>
    <w:rsid w:val="003515AC"/>
    <w:rsid w:val="0035163B"/>
    <w:rsid w:val="00351685"/>
    <w:rsid w:val="003516F6"/>
    <w:rsid w:val="00351746"/>
    <w:rsid w:val="003517CD"/>
    <w:rsid w:val="003517F6"/>
    <w:rsid w:val="00351809"/>
    <w:rsid w:val="00351881"/>
    <w:rsid w:val="003518B1"/>
    <w:rsid w:val="003518CC"/>
    <w:rsid w:val="003518E2"/>
    <w:rsid w:val="003518E8"/>
    <w:rsid w:val="00351903"/>
    <w:rsid w:val="00351938"/>
    <w:rsid w:val="00351989"/>
    <w:rsid w:val="00351A25"/>
    <w:rsid w:val="00351A44"/>
    <w:rsid w:val="00351A76"/>
    <w:rsid w:val="00351A87"/>
    <w:rsid w:val="00351A8C"/>
    <w:rsid w:val="00351A8E"/>
    <w:rsid w:val="00351ACB"/>
    <w:rsid w:val="00351B15"/>
    <w:rsid w:val="00351B6E"/>
    <w:rsid w:val="00351B72"/>
    <w:rsid w:val="00351BF3"/>
    <w:rsid w:val="00351BF4"/>
    <w:rsid w:val="00351BF6"/>
    <w:rsid w:val="00351C0C"/>
    <w:rsid w:val="00351C1C"/>
    <w:rsid w:val="00351C20"/>
    <w:rsid w:val="00351C5A"/>
    <w:rsid w:val="00351C92"/>
    <w:rsid w:val="00351CB0"/>
    <w:rsid w:val="00351CE9"/>
    <w:rsid w:val="00351CFC"/>
    <w:rsid w:val="00351D5F"/>
    <w:rsid w:val="00351DAF"/>
    <w:rsid w:val="00351DB1"/>
    <w:rsid w:val="00351DC1"/>
    <w:rsid w:val="00351DE3"/>
    <w:rsid w:val="00351DEA"/>
    <w:rsid w:val="00351E44"/>
    <w:rsid w:val="00351E63"/>
    <w:rsid w:val="00351EA4"/>
    <w:rsid w:val="00351EBE"/>
    <w:rsid w:val="00351EC0"/>
    <w:rsid w:val="00351F1E"/>
    <w:rsid w:val="00351F3B"/>
    <w:rsid w:val="00351F8E"/>
    <w:rsid w:val="00351F8F"/>
    <w:rsid w:val="00351FAB"/>
    <w:rsid w:val="00351FE5"/>
    <w:rsid w:val="00351FEE"/>
    <w:rsid w:val="00352025"/>
    <w:rsid w:val="00352064"/>
    <w:rsid w:val="00352085"/>
    <w:rsid w:val="00352096"/>
    <w:rsid w:val="00352154"/>
    <w:rsid w:val="0035219C"/>
    <w:rsid w:val="003521F1"/>
    <w:rsid w:val="00352207"/>
    <w:rsid w:val="00352285"/>
    <w:rsid w:val="00352287"/>
    <w:rsid w:val="003522C8"/>
    <w:rsid w:val="003522EA"/>
    <w:rsid w:val="00352318"/>
    <w:rsid w:val="00352356"/>
    <w:rsid w:val="0035237D"/>
    <w:rsid w:val="003523EF"/>
    <w:rsid w:val="00352405"/>
    <w:rsid w:val="00352425"/>
    <w:rsid w:val="00352453"/>
    <w:rsid w:val="0035249C"/>
    <w:rsid w:val="003524F6"/>
    <w:rsid w:val="0035250E"/>
    <w:rsid w:val="00352512"/>
    <w:rsid w:val="00352517"/>
    <w:rsid w:val="00352549"/>
    <w:rsid w:val="0035258A"/>
    <w:rsid w:val="003525E0"/>
    <w:rsid w:val="00352616"/>
    <w:rsid w:val="0035262C"/>
    <w:rsid w:val="0035262F"/>
    <w:rsid w:val="00352670"/>
    <w:rsid w:val="003526EE"/>
    <w:rsid w:val="0035274E"/>
    <w:rsid w:val="0035276F"/>
    <w:rsid w:val="003527AB"/>
    <w:rsid w:val="003527E0"/>
    <w:rsid w:val="003527F5"/>
    <w:rsid w:val="00352821"/>
    <w:rsid w:val="0035283E"/>
    <w:rsid w:val="00352907"/>
    <w:rsid w:val="0035293D"/>
    <w:rsid w:val="0035296E"/>
    <w:rsid w:val="00352973"/>
    <w:rsid w:val="003529AA"/>
    <w:rsid w:val="00352A08"/>
    <w:rsid w:val="00352A19"/>
    <w:rsid w:val="00352A66"/>
    <w:rsid w:val="00352A89"/>
    <w:rsid w:val="00352AC4"/>
    <w:rsid w:val="00352AC6"/>
    <w:rsid w:val="00352B19"/>
    <w:rsid w:val="00352B2A"/>
    <w:rsid w:val="00352C27"/>
    <w:rsid w:val="00352C47"/>
    <w:rsid w:val="00352C66"/>
    <w:rsid w:val="00352D10"/>
    <w:rsid w:val="00352D4C"/>
    <w:rsid w:val="00352D78"/>
    <w:rsid w:val="00352D8D"/>
    <w:rsid w:val="00352E28"/>
    <w:rsid w:val="00352E48"/>
    <w:rsid w:val="00352EAC"/>
    <w:rsid w:val="00352EB8"/>
    <w:rsid w:val="00352F22"/>
    <w:rsid w:val="00352F44"/>
    <w:rsid w:val="00352F54"/>
    <w:rsid w:val="00352F7F"/>
    <w:rsid w:val="00352FA2"/>
    <w:rsid w:val="00352FD9"/>
    <w:rsid w:val="00353014"/>
    <w:rsid w:val="0035302E"/>
    <w:rsid w:val="00353064"/>
    <w:rsid w:val="003530A4"/>
    <w:rsid w:val="003530A9"/>
    <w:rsid w:val="003530B7"/>
    <w:rsid w:val="003530D0"/>
    <w:rsid w:val="003530F9"/>
    <w:rsid w:val="0035315D"/>
    <w:rsid w:val="0035318F"/>
    <w:rsid w:val="00353191"/>
    <w:rsid w:val="003531A2"/>
    <w:rsid w:val="003531B9"/>
    <w:rsid w:val="003531E0"/>
    <w:rsid w:val="00353200"/>
    <w:rsid w:val="00353223"/>
    <w:rsid w:val="00353238"/>
    <w:rsid w:val="00353255"/>
    <w:rsid w:val="0035327E"/>
    <w:rsid w:val="0035332E"/>
    <w:rsid w:val="00353341"/>
    <w:rsid w:val="00353389"/>
    <w:rsid w:val="003533A4"/>
    <w:rsid w:val="003533C4"/>
    <w:rsid w:val="003533DE"/>
    <w:rsid w:val="0035340C"/>
    <w:rsid w:val="00353421"/>
    <w:rsid w:val="003534B5"/>
    <w:rsid w:val="003534CC"/>
    <w:rsid w:val="00353519"/>
    <w:rsid w:val="00353534"/>
    <w:rsid w:val="0035354A"/>
    <w:rsid w:val="003535A0"/>
    <w:rsid w:val="003535F5"/>
    <w:rsid w:val="00353691"/>
    <w:rsid w:val="003536D9"/>
    <w:rsid w:val="003536FE"/>
    <w:rsid w:val="003537C1"/>
    <w:rsid w:val="003537C3"/>
    <w:rsid w:val="00353803"/>
    <w:rsid w:val="00353804"/>
    <w:rsid w:val="003538ED"/>
    <w:rsid w:val="003538F6"/>
    <w:rsid w:val="003538FD"/>
    <w:rsid w:val="00353900"/>
    <w:rsid w:val="00353912"/>
    <w:rsid w:val="00353947"/>
    <w:rsid w:val="00353957"/>
    <w:rsid w:val="003539B4"/>
    <w:rsid w:val="00353A0E"/>
    <w:rsid w:val="00353A67"/>
    <w:rsid w:val="00353A81"/>
    <w:rsid w:val="00353AD5"/>
    <w:rsid w:val="00353B5D"/>
    <w:rsid w:val="00353B74"/>
    <w:rsid w:val="00353B91"/>
    <w:rsid w:val="00353BD5"/>
    <w:rsid w:val="00353BDC"/>
    <w:rsid w:val="00353BE5"/>
    <w:rsid w:val="00353C35"/>
    <w:rsid w:val="00353CF1"/>
    <w:rsid w:val="00353D06"/>
    <w:rsid w:val="00353D6F"/>
    <w:rsid w:val="00353D86"/>
    <w:rsid w:val="00353DAC"/>
    <w:rsid w:val="00353E55"/>
    <w:rsid w:val="00353E5C"/>
    <w:rsid w:val="00353EEB"/>
    <w:rsid w:val="00353EEE"/>
    <w:rsid w:val="00353F4F"/>
    <w:rsid w:val="00353F53"/>
    <w:rsid w:val="00353F6A"/>
    <w:rsid w:val="00353F7F"/>
    <w:rsid w:val="0035400A"/>
    <w:rsid w:val="0035406F"/>
    <w:rsid w:val="00354115"/>
    <w:rsid w:val="00354174"/>
    <w:rsid w:val="0035423E"/>
    <w:rsid w:val="00354240"/>
    <w:rsid w:val="00354245"/>
    <w:rsid w:val="0035424B"/>
    <w:rsid w:val="00354276"/>
    <w:rsid w:val="003542AF"/>
    <w:rsid w:val="003542BC"/>
    <w:rsid w:val="00354356"/>
    <w:rsid w:val="003543F7"/>
    <w:rsid w:val="00354417"/>
    <w:rsid w:val="0035441A"/>
    <w:rsid w:val="003544D1"/>
    <w:rsid w:val="003544D6"/>
    <w:rsid w:val="00354545"/>
    <w:rsid w:val="0035454A"/>
    <w:rsid w:val="00354585"/>
    <w:rsid w:val="0035458A"/>
    <w:rsid w:val="00354629"/>
    <w:rsid w:val="00354686"/>
    <w:rsid w:val="003546A3"/>
    <w:rsid w:val="003546CF"/>
    <w:rsid w:val="003546DF"/>
    <w:rsid w:val="00354709"/>
    <w:rsid w:val="00354715"/>
    <w:rsid w:val="00354760"/>
    <w:rsid w:val="00354834"/>
    <w:rsid w:val="00354842"/>
    <w:rsid w:val="00354848"/>
    <w:rsid w:val="0035484D"/>
    <w:rsid w:val="00354854"/>
    <w:rsid w:val="00354855"/>
    <w:rsid w:val="0035486D"/>
    <w:rsid w:val="0035489D"/>
    <w:rsid w:val="00354925"/>
    <w:rsid w:val="003549B7"/>
    <w:rsid w:val="003549EE"/>
    <w:rsid w:val="00354A2E"/>
    <w:rsid w:val="00354A5D"/>
    <w:rsid w:val="00354A8A"/>
    <w:rsid w:val="00354B64"/>
    <w:rsid w:val="00354B7E"/>
    <w:rsid w:val="00354BC7"/>
    <w:rsid w:val="00354BCE"/>
    <w:rsid w:val="00354C6D"/>
    <w:rsid w:val="00354D95"/>
    <w:rsid w:val="00354E46"/>
    <w:rsid w:val="00354E8D"/>
    <w:rsid w:val="00354F0A"/>
    <w:rsid w:val="00354F33"/>
    <w:rsid w:val="00354F59"/>
    <w:rsid w:val="00355045"/>
    <w:rsid w:val="00355055"/>
    <w:rsid w:val="003550AB"/>
    <w:rsid w:val="003550E1"/>
    <w:rsid w:val="00355139"/>
    <w:rsid w:val="00355171"/>
    <w:rsid w:val="00355173"/>
    <w:rsid w:val="003551B4"/>
    <w:rsid w:val="003551D4"/>
    <w:rsid w:val="003551F0"/>
    <w:rsid w:val="00355207"/>
    <w:rsid w:val="00355218"/>
    <w:rsid w:val="00355253"/>
    <w:rsid w:val="00355268"/>
    <w:rsid w:val="0035529E"/>
    <w:rsid w:val="003552D3"/>
    <w:rsid w:val="003552D4"/>
    <w:rsid w:val="003552EC"/>
    <w:rsid w:val="0035530E"/>
    <w:rsid w:val="00355353"/>
    <w:rsid w:val="00355425"/>
    <w:rsid w:val="00355427"/>
    <w:rsid w:val="00355468"/>
    <w:rsid w:val="003554A4"/>
    <w:rsid w:val="003554F3"/>
    <w:rsid w:val="003555B2"/>
    <w:rsid w:val="003555FD"/>
    <w:rsid w:val="00355604"/>
    <w:rsid w:val="0035566E"/>
    <w:rsid w:val="00355677"/>
    <w:rsid w:val="003556D0"/>
    <w:rsid w:val="00355726"/>
    <w:rsid w:val="003557D4"/>
    <w:rsid w:val="00355823"/>
    <w:rsid w:val="00355840"/>
    <w:rsid w:val="00355859"/>
    <w:rsid w:val="00355889"/>
    <w:rsid w:val="00355890"/>
    <w:rsid w:val="003558C7"/>
    <w:rsid w:val="003558C9"/>
    <w:rsid w:val="003558FC"/>
    <w:rsid w:val="0035593B"/>
    <w:rsid w:val="00355978"/>
    <w:rsid w:val="00355994"/>
    <w:rsid w:val="003559D9"/>
    <w:rsid w:val="00355A1F"/>
    <w:rsid w:val="00355AC6"/>
    <w:rsid w:val="00355AE0"/>
    <w:rsid w:val="00355BB7"/>
    <w:rsid w:val="00355C3F"/>
    <w:rsid w:val="00355C94"/>
    <w:rsid w:val="00355D2E"/>
    <w:rsid w:val="00355D30"/>
    <w:rsid w:val="00355DA0"/>
    <w:rsid w:val="00355DD3"/>
    <w:rsid w:val="00355DEF"/>
    <w:rsid w:val="00355E9C"/>
    <w:rsid w:val="00355ED1"/>
    <w:rsid w:val="00355F25"/>
    <w:rsid w:val="00355F35"/>
    <w:rsid w:val="00355F55"/>
    <w:rsid w:val="00355F9A"/>
    <w:rsid w:val="00356020"/>
    <w:rsid w:val="00356027"/>
    <w:rsid w:val="003560D0"/>
    <w:rsid w:val="0035612B"/>
    <w:rsid w:val="00356179"/>
    <w:rsid w:val="00356194"/>
    <w:rsid w:val="003561DD"/>
    <w:rsid w:val="00356263"/>
    <w:rsid w:val="003562A7"/>
    <w:rsid w:val="003562B5"/>
    <w:rsid w:val="003562C3"/>
    <w:rsid w:val="00356362"/>
    <w:rsid w:val="0035643E"/>
    <w:rsid w:val="00356445"/>
    <w:rsid w:val="00356449"/>
    <w:rsid w:val="00356451"/>
    <w:rsid w:val="00356459"/>
    <w:rsid w:val="003564EC"/>
    <w:rsid w:val="0035656A"/>
    <w:rsid w:val="00356593"/>
    <w:rsid w:val="00356637"/>
    <w:rsid w:val="003566A2"/>
    <w:rsid w:val="003566E9"/>
    <w:rsid w:val="00356700"/>
    <w:rsid w:val="0035677A"/>
    <w:rsid w:val="00356797"/>
    <w:rsid w:val="003567BD"/>
    <w:rsid w:val="003567FE"/>
    <w:rsid w:val="003568BE"/>
    <w:rsid w:val="0035690A"/>
    <w:rsid w:val="00356932"/>
    <w:rsid w:val="003569A6"/>
    <w:rsid w:val="003569F8"/>
    <w:rsid w:val="00356A23"/>
    <w:rsid w:val="00356A4E"/>
    <w:rsid w:val="00356A53"/>
    <w:rsid w:val="00356A90"/>
    <w:rsid w:val="00356AEA"/>
    <w:rsid w:val="00356BC8"/>
    <w:rsid w:val="00356BEB"/>
    <w:rsid w:val="00356BF7"/>
    <w:rsid w:val="00356C2D"/>
    <w:rsid w:val="00356C3E"/>
    <w:rsid w:val="00356C78"/>
    <w:rsid w:val="00356C80"/>
    <w:rsid w:val="00356CDA"/>
    <w:rsid w:val="00356CE0"/>
    <w:rsid w:val="00356D22"/>
    <w:rsid w:val="00356D90"/>
    <w:rsid w:val="00356DB5"/>
    <w:rsid w:val="00356E28"/>
    <w:rsid w:val="00356E49"/>
    <w:rsid w:val="00356E91"/>
    <w:rsid w:val="00356EBA"/>
    <w:rsid w:val="00356ED4"/>
    <w:rsid w:val="00356EF9"/>
    <w:rsid w:val="00356F6E"/>
    <w:rsid w:val="00356FC6"/>
    <w:rsid w:val="0035702B"/>
    <w:rsid w:val="00357039"/>
    <w:rsid w:val="0035707D"/>
    <w:rsid w:val="003570D9"/>
    <w:rsid w:val="00357101"/>
    <w:rsid w:val="0035710E"/>
    <w:rsid w:val="0035713F"/>
    <w:rsid w:val="00357149"/>
    <w:rsid w:val="00357161"/>
    <w:rsid w:val="0035716D"/>
    <w:rsid w:val="003571F7"/>
    <w:rsid w:val="0035726B"/>
    <w:rsid w:val="00357337"/>
    <w:rsid w:val="00357383"/>
    <w:rsid w:val="003573C2"/>
    <w:rsid w:val="00357428"/>
    <w:rsid w:val="00357484"/>
    <w:rsid w:val="003574DA"/>
    <w:rsid w:val="003574E4"/>
    <w:rsid w:val="003575C3"/>
    <w:rsid w:val="003575DB"/>
    <w:rsid w:val="0035766C"/>
    <w:rsid w:val="0035773E"/>
    <w:rsid w:val="00357754"/>
    <w:rsid w:val="0035777E"/>
    <w:rsid w:val="003577B9"/>
    <w:rsid w:val="003577CA"/>
    <w:rsid w:val="003577FD"/>
    <w:rsid w:val="00357879"/>
    <w:rsid w:val="003578AF"/>
    <w:rsid w:val="003578D1"/>
    <w:rsid w:val="00357921"/>
    <w:rsid w:val="00357976"/>
    <w:rsid w:val="00357A34"/>
    <w:rsid w:val="00357A46"/>
    <w:rsid w:val="00357A6F"/>
    <w:rsid w:val="00357ADB"/>
    <w:rsid w:val="00357AE7"/>
    <w:rsid w:val="00357B02"/>
    <w:rsid w:val="00357B10"/>
    <w:rsid w:val="00357B17"/>
    <w:rsid w:val="00357B23"/>
    <w:rsid w:val="00357B25"/>
    <w:rsid w:val="00357B4F"/>
    <w:rsid w:val="00357B5C"/>
    <w:rsid w:val="00357B74"/>
    <w:rsid w:val="00357B89"/>
    <w:rsid w:val="00357B90"/>
    <w:rsid w:val="00357B95"/>
    <w:rsid w:val="00357C5E"/>
    <w:rsid w:val="00357C9C"/>
    <w:rsid w:val="00357D21"/>
    <w:rsid w:val="00357D33"/>
    <w:rsid w:val="00357D56"/>
    <w:rsid w:val="00357D80"/>
    <w:rsid w:val="00357DAA"/>
    <w:rsid w:val="00357DBC"/>
    <w:rsid w:val="00357DE8"/>
    <w:rsid w:val="00357DFE"/>
    <w:rsid w:val="00357E42"/>
    <w:rsid w:val="00357E57"/>
    <w:rsid w:val="00357E6D"/>
    <w:rsid w:val="00357EA7"/>
    <w:rsid w:val="00357F00"/>
    <w:rsid w:val="00357F39"/>
    <w:rsid w:val="00357F42"/>
    <w:rsid w:val="00357F4D"/>
    <w:rsid w:val="00360015"/>
    <w:rsid w:val="003600FB"/>
    <w:rsid w:val="00360145"/>
    <w:rsid w:val="003601DF"/>
    <w:rsid w:val="00360238"/>
    <w:rsid w:val="0036026C"/>
    <w:rsid w:val="00360282"/>
    <w:rsid w:val="00360283"/>
    <w:rsid w:val="003602C4"/>
    <w:rsid w:val="00360332"/>
    <w:rsid w:val="00360354"/>
    <w:rsid w:val="0036037C"/>
    <w:rsid w:val="0036042D"/>
    <w:rsid w:val="00360492"/>
    <w:rsid w:val="003604A9"/>
    <w:rsid w:val="003604DF"/>
    <w:rsid w:val="00360514"/>
    <w:rsid w:val="00360569"/>
    <w:rsid w:val="00360575"/>
    <w:rsid w:val="003605DE"/>
    <w:rsid w:val="0036068E"/>
    <w:rsid w:val="003606B1"/>
    <w:rsid w:val="003606F3"/>
    <w:rsid w:val="003606FA"/>
    <w:rsid w:val="00360730"/>
    <w:rsid w:val="00360796"/>
    <w:rsid w:val="003607D4"/>
    <w:rsid w:val="0036083C"/>
    <w:rsid w:val="00360923"/>
    <w:rsid w:val="00360930"/>
    <w:rsid w:val="003609A3"/>
    <w:rsid w:val="003609B3"/>
    <w:rsid w:val="003609E3"/>
    <w:rsid w:val="00360A79"/>
    <w:rsid w:val="00360ACC"/>
    <w:rsid w:val="00360AEE"/>
    <w:rsid w:val="00360B42"/>
    <w:rsid w:val="00360BC8"/>
    <w:rsid w:val="00360C55"/>
    <w:rsid w:val="00360C9F"/>
    <w:rsid w:val="00360CC1"/>
    <w:rsid w:val="00360CE0"/>
    <w:rsid w:val="00360CEC"/>
    <w:rsid w:val="00360D2C"/>
    <w:rsid w:val="00360D8A"/>
    <w:rsid w:val="00360DBE"/>
    <w:rsid w:val="00360E38"/>
    <w:rsid w:val="00360E80"/>
    <w:rsid w:val="00360E88"/>
    <w:rsid w:val="00360EFA"/>
    <w:rsid w:val="00360F77"/>
    <w:rsid w:val="00360FA7"/>
    <w:rsid w:val="00360FA8"/>
    <w:rsid w:val="00361020"/>
    <w:rsid w:val="00361038"/>
    <w:rsid w:val="00361082"/>
    <w:rsid w:val="00361096"/>
    <w:rsid w:val="0036109A"/>
    <w:rsid w:val="003610E8"/>
    <w:rsid w:val="00361116"/>
    <w:rsid w:val="003611BD"/>
    <w:rsid w:val="00361224"/>
    <w:rsid w:val="003612C4"/>
    <w:rsid w:val="003614A5"/>
    <w:rsid w:val="003614F5"/>
    <w:rsid w:val="0036154F"/>
    <w:rsid w:val="0036155C"/>
    <w:rsid w:val="0036159E"/>
    <w:rsid w:val="003615B6"/>
    <w:rsid w:val="003615D3"/>
    <w:rsid w:val="00361618"/>
    <w:rsid w:val="00361654"/>
    <w:rsid w:val="0036179F"/>
    <w:rsid w:val="003617EE"/>
    <w:rsid w:val="0036188D"/>
    <w:rsid w:val="003618A4"/>
    <w:rsid w:val="003618C2"/>
    <w:rsid w:val="003618D9"/>
    <w:rsid w:val="00361987"/>
    <w:rsid w:val="003619AB"/>
    <w:rsid w:val="003619C4"/>
    <w:rsid w:val="003619D0"/>
    <w:rsid w:val="00361A2C"/>
    <w:rsid w:val="00361AE9"/>
    <w:rsid w:val="00361B1E"/>
    <w:rsid w:val="00361B97"/>
    <w:rsid w:val="00361BB0"/>
    <w:rsid w:val="00361BC1"/>
    <w:rsid w:val="00361BEE"/>
    <w:rsid w:val="00361C5A"/>
    <w:rsid w:val="00361CB6"/>
    <w:rsid w:val="00361D54"/>
    <w:rsid w:val="00361DDB"/>
    <w:rsid w:val="00361E1E"/>
    <w:rsid w:val="00361E7F"/>
    <w:rsid w:val="00361EA1"/>
    <w:rsid w:val="00361EE7"/>
    <w:rsid w:val="00361EF2"/>
    <w:rsid w:val="00361F07"/>
    <w:rsid w:val="00361F1F"/>
    <w:rsid w:val="00361F70"/>
    <w:rsid w:val="00361F72"/>
    <w:rsid w:val="00361F84"/>
    <w:rsid w:val="00361F8E"/>
    <w:rsid w:val="00361FBE"/>
    <w:rsid w:val="00361FDF"/>
    <w:rsid w:val="00361FE5"/>
    <w:rsid w:val="0036200E"/>
    <w:rsid w:val="00362076"/>
    <w:rsid w:val="0036207E"/>
    <w:rsid w:val="00362082"/>
    <w:rsid w:val="00362084"/>
    <w:rsid w:val="003620CB"/>
    <w:rsid w:val="003620FA"/>
    <w:rsid w:val="0036211A"/>
    <w:rsid w:val="00362196"/>
    <w:rsid w:val="00362198"/>
    <w:rsid w:val="003621D1"/>
    <w:rsid w:val="00362258"/>
    <w:rsid w:val="003622C4"/>
    <w:rsid w:val="0036231F"/>
    <w:rsid w:val="003623AA"/>
    <w:rsid w:val="003623E4"/>
    <w:rsid w:val="00362402"/>
    <w:rsid w:val="00362407"/>
    <w:rsid w:val="00362428"/>
    <w:rsid w:val="00362442"/>
    <w:rsid w:val="00362443"/>
    <w:rsid w:val="0036247F"/>
    <w:rsid w:val="003624B1"/>
    <w:rsid w:val="003624C6"/>
    <w:rsid w:val="0036254A"/>
    <w:rsid w:val="003625BE"/>
    <w:rsid w:val="003626DE"/>
    <w:rsid w:val="003626EA"/>
    <w:rsid w:val="0036271F"/>
    <w:rsid w:val="003627D6"/>
    <w:rsid w:val="003627E1"/>
    <w:rsid w:val="00362840"/>
    <w:rsid w:val="00362842"/>
    <w:rsid w:val="00362859"/>
    <w:rsid w:val="003628C4"/>
    <w:rsid w:val="00362934"/>
    <w:rsid w:val="00362949"/>
    <w:rsid w:val="0036299D"/>
    <w:rsid w:val="003629E3"/>
    <w:rsid w:val="00362A09"/>
    <w:rsid w:val="00362A2B"/>
    <w:rsid w:val="00362A44"/>
    <w:rsid w:val="00362B2D"/>
    <w:rsid w:val="00362B5B"/>
    <w:rsid w:val="00362BD5"/>
    <w:rsid w:val="00362BD8"/>
    <w:rsid w:val="00362BD9"/>
    <w:rsid w:val="00362C44"/>
    <w:rsid w:val="00362C8B"/>
    <w:rsid w:val="00362CDA"/>
    <w:rsid w:val="00362CF8"/>
    <w:rsid w:val="00362D05"/>
    <w:rsid w:val="00362D5A"/>
    <w:rsid w:val="00362D70"/>
    <w:rsid w:val="00362D8B"/>
    <w:rsid w:val="00362D92"/>
    <w:rsid w:val="00362D9E"/>
    <w:rsid w:val="00362DDA"/>
    <w:rsid w:val="00362E6E"/>
    <w:rsid w:val="00362E73"/>
    <w:rsid w:val="00362EB5"/>
    <w:rsid w:val="00362EE9"/>
    <w:rsid w:val="00362F01"/>
    <w:rsid w:val="00362F0A"/>
    <w:rsid w:val="00362F35"/>
    <w:rsid w:val="00362F76"/>
    <w:rsid w:val="00362F99"/>
    <w:rsid w:val="00362FF2"/>
    <w:rsid w:val="00363003"/>
    <w:rsid w:val="00363054"/>
    <w:rsid w:val="003630DD"/>
    <w:rsid w:val="0036311E"/>
    <w:rsid w:val="00363149"/>
    <w:rsid w:val="00363175"/>
    <w:rsid w:val="00363186"/>
    <w:rsid w:val="0036321A"/>
    <w:rsid w:val="00363247"/>
    <w:rsid w:val="0036326B"/>
    <w:rsid w:val="0036328F"/>
    <w:rsid w:val="00363351"/>
    <w:rsid w:val="00363363"/>
    <w:rsid w:val="003633FF"/>
    <w:rsid w:val="00363420"/>
    <w:rsid w:val="00363450"/>
    <w:rsid w:val="003634C6"/>
    <w:rsid w:val="003634C8"/>
    <w:rsid w:val="003634C9"/>
    <w:rsid w:val="00363570"/>
    <w:rsid w:val="00363578"/>
    <w:rsid w:val="003635A3"/>
    <w:rsid w:val="003635E4"/>
    <w:rsid w:val="003635F7"/>
    <w:rsid w:val="0036364C"/>
    <w:rsid w:val="0036368A"/>
    <w:rsid w:val="0036369E"/>
    <w:rsid w:val="003636AB"/>
    <w:rsid w:val="003636B4"/>
    <w:rsid w:val="00363702"/>
    <w:rsid w:val="0036374B"/>
    <w:rsid w:val="0036378D"/>
    <w:rsid w:val="003637B5"/>
    <w:rsid w:val="003637CF"/>
    <w:rsid w:val="0036380C"/>
    <w:rsid w:val="00363858"/>
    <w:rsid w:val="00363861"/>
    <w:rsid w:val="00363880"/>
    <w:rsid w:val="003638B6"/>
    <w:rsid w:val="003638CC"/>
    <w:rsid w:val="003638CE"/>
    <w:rsid w:val="003638DD"/>
    <w:rsid w:val="00363942"/>
    <w:rsid w:val="003639AD"/>
    <w:rsid w:val="003639EA"/>
    <w:rsid w:val="00363A12"/>
    <w:rsid w:val="00363A1D"/>
    <w:rsid w:val="00363A44"/>
    <w:rsid w:val="00363A66"/>
    <w:rsid w:val="00363A74"/>
    <w:rsid w:val="00363A83"/>
    <w:rsid w:val="00363AF9"/>
    <w:rsid w:val="00363B16"/>
    <w:rsid w:val="00363B2C"/>
    <w:rsid w:val="00363B2F"/>
    <w:rsid w:val="00363C98"/>
    <w:rsid w:val="00363CD8"/>
    <w:rsid w:val="00363D21"/>
    <w:rsid w:val="00363D2D"/>
    <w:rsid w:val="00363D5F"/>
    <w:rsid w:val="00363D73"/>
    <w:rsid w:val="00363D7A"/>
    <w:rsid w:val="00363D98"/>
    <w:rsid w:val="00363D9E"/>
    <w:rsid w:val="00363DAB"/>
    <w:rsid w:val="00363DCA"/>
    <w:rsid w:val="00363DE1"/>
    <w:rsid w:val="00363E2A"/>
    <w:rsid w:val="00363E35"/>
    <w:rsid w:val="00363E52"/>
    <w:rsid w:val="00363ECD"/>
    <w:rsid w:val="00363ED7"/>
    <w:rsid w:val="00363EDF"/>
    <w:rsid w:val="00363F0F"/>
    <w:rsid w:val="00363F41"/>
    <w:rsid w:val="00363FD7"/>
    <w:rsid w:val="0036400A"/>
    <w:rsid w:val="00364012"/>
    <w:rsid w:val="00364044"/>
    <w:rsid w:val="00364082"/>
    <w:rsid w:val="003640E9"/>
    <w:rsid w:val="00364100"/>
    <w:rsid w:val="0036410C"/>
    <w:rsid w:val="0036413D"/>
    <w:rsid w:val="0036414B"/>
    <w:rsid w:val="0036414D"/>
    <w:rsid w:val="00364151"/>
    <w:rsid w:val="003641A4"/>
    <w:rsid w:val="003641BE"/>
    <w:rsid w:val="0036421F"/>
    <w:rsid w:val="00364230"/>
    <w:rsid w:val="00364239"/>
    <w:rsid w:val="00364270"/>
    <w:rsid w:val="0036429C"/>
    <w:rsid w:val="003642A9"/>
    <w:rsid w:val="003642BD"/>
    <w:rsid w:val="0036434A"/>
    <w:rsid w:val="00364355"/>
    <w:rsid w:val="0036435D"/>
    <w:rsid w:val="00364391"/>
    <w:rsid w:val="003644B5"/>
    <w:rsid w:val="003644FB"/>
    <w:rsid w:val="0036451E"/>
    <w:rsid w:val="0036452B"/>
    <w:rsid w:val="00364549"/>
    <w:rsid w:val="003645C3"/>
    <w:rsid w:val="003645C7"/>
    <w:rsid w:val="0036460E"/>
    <w:rsid w:val="0036461B"/>
    <w:rsid w:val="0036462F"/>
    <w:rsid w:val="003646A2"/>
    <w:rsid w:val="003646CC"/>
    <w:rsid w:val="003646ED"/>
    <w:rsid w:val="003646F3"/>
    <w:rsid w:val="0036472F"/>
    <w:rsid w:val="00364766"/>
    <w:rsid w:val="00364859"/>
    <w:rsid w:val="0036486A"/>
    <w:rsid w:val="00364873"/>
    <w:rsid w:val="003648A4"/>
    <w:rsid w:val="00364949"/>
    <w:rsid w:val="0036494C"/>
    <w:rsid w:val="0036498F"/>
    <w:rsid w:val="00364997"/>
    <w:rsid w:val="003649C2"/>
    <w:rsid w:val="003649C8"/>
    <w:rsid w:val="003649E4"/>
    <w:rsid w:val="00364A34"/>
    <w:rsid w:val="00364ADB"/>
    <w:rsid w:val="00364AE5"/>
    <w:rsid w:val="00364AF0"/>
    <w:rsid w:val="00364B2F"/>
    <w:rsid w:val="00364CA6"/>
    <w:rsid w:val="00364CA9"/>
    <w:rsid w:val="00364CBC"/>
    <w:rsid w:val="00364CE4"/>
    <w:rsid w:val="00364D50"/>
    <w:rsid w:val="00364D51"/>
    <w:rsid w:val="00364D8A"/>
    <w:rsid w:val="00364D8C"/>
    <w:rsid w:val="00364D92"/>
    <w:rsid w:val="00364DA3"/>
    <w:rsid w:val="00364DB6"/>
    <w:rsid w:val="00364DBA"/>
    <w:rsid w:val="00364E0B"/>
    <w:rsid w:val="00364E3D"/>
    <w:rsid w:val="00364E55"/>
    <w:rsid w:val="00364E5E"/>
    <w:rsid w:val="00364EDB"/>
    <w:rsid w:val="00364F2F"/>
    <w:rsid w:val="00364F3F"/>
    <w:rsid w:val="00364F9A"/>
    <w:rsid w:val="003650D6"/>
    <w:rsid w:val="00365127"/>
    <w:rsid w:val="00365130"/>
    <w:rsid w:val="00365185"/>
    <w:rsid w:val="003651CB"/>
    <w:rsid w:val="003651E8"/>
    <w:rsid w:val="003651F3"/>
    <w:rsid w:val="003652B7"/>
    <w:rsid w:val="0036532A"/>
    <w:rsid w:val="00365346"/>
    <w:rsid w:val="0036538D"/>
    <w:rsid w:val="00365391"/>
    <w:rsid w:val="003653EB"/>
    <w:rsid w:val="00365490"/>
    <w:rsid w:val="00365502"/>
    <w:rsid w:val="00365503"/>
    <w:rsid w:val="00365507"/>
    <w:rsid w:val="00365553"/>
    <w:rsid w:val="00365559"/>
    <w:rsid w:val="00365577"/>
    <w:rsid w:val="0036559A"/>
    <w:rsid w:val="0036559B"/>
    <w:rsid w:val="003655AC"/>
    <w:rsid w:val="003655E0"/>
    <w:rsid w:val="003655F4"/>
    <w:rsid w:val="003655F7"/>
    <w:rsid w:val="003655FC"/>
    <w:rsid w:val="0036564D"/>
    <w:rsid w:val="00365712"/>
    <w:rsid w:val="0036571B"/>
    <w:rsid w:val="00365784"/>
    <w:rsid w:val="00365786"/>
    <w:rsid w:val="003657EB"/>
    <w:rsid w:val="003657FE"/>
    <w:rsid w:val="00365808"/>
    <w:rsid w:val="00365828"/>
    <w:rsid w:val="003658B6"/>
    <w:rsid w:val="003658C0"/>
    <w:rsid w:val="003658D4"/>
    <w:rsid w:val="00365964"/>
    <w:rsid w:val="003659A1"/>
    <w:rsid w:val="003659A2"/>
    <w:rsid w:val="00365A05"/>
    <w:rsid w:val="00365A10"/>
    <w:rsid w:val="00365A15"/>
    <w:rsid w:val="00365B01"/>
    <w:rsid w:val="00365B2C"/>
    <w:rsid w:val="00365B46"/>
    <w:rsid w:val="00365BC6"/>
    <w:rsid w:val="00365BE7"/>
    <w:rsid w:val="00365BEC"/>
    <w:rsid w:val="00365BF6"/>
    <w:rsid w:val="00365C09"/>
    <w:rsid w:val="00365C7C"/>
    <w:rsid w:val="00365C91"/>
    <w:rsid w:val="00365CC6"/>
    <w:rsid w:val="00365D56"/>
    <w:rsid w:val="00365DFA"/>
    <w:rsid w:val="00365E02"/>
    <w:rsid w:val="00365E1E"/>
    <w:rsid w:val="00365E54"/>
    <w:rsid w:val="00365E59"/>
    <w:rsid w:val="00365E95"/>
    <w:rsid w:val="00365EA3"/>
    <w:rsid w:val="00365F0B"/>
    <w:rsid w:val="00365F14"/>
    <w:rsid w:val="00365F65"/>
    <w:rsid w:val="00365F92"/>
    <w:rsid w:val="00365FAE"/>
    <w:rsid w:val="00365FC5"/>
    <w:rsid w:val="00365FC8"/>
    <w:rsid w:val="0036600B"/>
    <w:rsid w:val="00366025"/>
    <w:rsid w:val="0036604D"/>
    <w:rsid w:val="00366081"/>
    <w:rsid w:val="0036609A"/>
    <w:rsid w:val="003660B2"/>
    <w:rsid w:val="003660D2"/>
    <w:rsid w:val="0036615E"/>
    <w:rsid w:val="00366165"/>
    <w:rsid w:val="0036616E"/>
    <w:rsid w:val="003661C6"/>
    <w:rsid w:val="0036625F"/>
    <w:rsid w:val="003662C2"/>
    <w:rsid w:val="0036631D"/>
    <w:rsid w:val="00366324"/>
    <w:rsid w:val="00366341"/>
    <w:rsid w:val="003663B7"/>
    <w:rsid w:val="003664D5"/>
    <w:rsid w:val="00366536"/>
    <w:rsid w:val="00366564"/>
    <w:rsid w:val="0036658A"/>
    <w:rsid w:val="003665B4"/>
    <w:rsid w:val="003665CB"/>
    <w:rsid w:val="003665D1"/>
    <w:rsid w:val="003665D2"/>
    <w:rsid w:val="003665E9"/>
    <w:rsid w:val="00366672"/>
    <w:rsid w:val="00366688"/>
    <w:rsid w:val="003666A8"/>
    <w:rsid w:val="00366826"/>
    <w:rsid w:val="00366886"/>
    <w:rsid w:val="003668E9"/>
    <w:rsid w:val="00366981"/>
    <w:rsid w:val="00366995"/>
    <w:rsid w:val="003669A6"/>
    <w:rsid w:val="00366A15"/>
    <w:rsid w:val="00366A3A"/>
    <w:rsid w:val="00366A79"/>
    <w:rsid w:val="00366AAF"/>
    <w:rsid w:val="00366AC1"/>
    <w:rsid w:val="00366B66"/>
    <w:rsid w:val="00366B70"/>
    <w:rsid w:val="00366B77"/>
    <w:rsid w:val="00366B7C"/>
    <w:rsid w:val="00366BAB"/>
    <w:rsid w:val="00366BAC"/>
    <w:rsid w:val="00366BBF"/>
    <w:rsid w:val="00366BEB"/>
    <w:rsid w:val="00366C44"/>
    <w:rsid w:val="00366CA8"/>
    <w:rsid w:val="00366CB3"/>
    <w:rsid w:val="00366CBB"/>
    <w:rsid w:val="00366CCC"/>
    <w:rsid w:val="00366D71"/>
    <w:rsid w:val="00366DAF"/>
    <w:rsid w:val="00366DF9"/>
    <w:rsid w:val="00366E58"/>
    <w:rsid w:val="00366E9C"/>
    <w:rsid w:val="00366EAE"/>
    <w:rsid w:val="00366F02"/>
    <w:rsid w:val="00366F5B"/>
    <w:rsid w:val="00366F87"/>
    <w:rsid w:val="00366FC3"/>
    <w:rsid w:val="00366FC7"/>
    <w:rsid w:val="00367070"/>
    <w:rsid w:val="0036707F"/>
    <w:rsid w:val="0036714E"/>
    <w:rsid w:val="00367215"/>
    <w:rsid w:val="00367218"/>
    <w:rsid w:val="00367242"/>
    <w:rsid w:val="0036726F"/>
    <w:rsid w:val="0036727A"/>
    <w:rsid w:val="003672A6"/>
    <w:rsid w:val="0036733C"/>
    <w:rsid w:val="0036735E"/>
    <w:rsid w:val="00367374"/>
    <w:rsid w:val="00367387"/>
    <w:rsid w:val="003673BE"/>
    <w:rsid w:val="003673E2"/>
    <w:rsid w:val="003673E6"/>
    <w:rsid w:val="0036742E"/>
    <w:rsid w:val="00367480"/>
    <w:rsid w:val="0036750D"/>
    <w:rsid w:val="00367549"/>
    <w:rsid w:val="00367559"/>
    <w:rsid w:val="0036757F"/>
    <w:rsid w:val="00367580"/>
    <w:rsid w:val="00367596"/>
    <w:rsid w:val="003675C2"/>
    <w:rsid w:val="003676E3"/>
    <w:rsid w:val="00367776"/>
    <w:rsid w:val="0036777C"/>
    <w:rsid w:val="00367829"/>
    <w:rsid w:val="0036783B"/>
    <w:rsid w:val="00367887"/>
    <w:rsid w:val="00367901"/>
    <w:rsid w:val="00367939"/>
    <w:rsid w:val="0036793E"/>
    <w:rsid w:val="0036796D"/>
    <w:rsid w:val="00367977"/>
    <w:rsid w:val="003679A5"/>
    <w:rsid w:val="003679C6"/>
    <w:rsid w:val="003679E5"/>
    <w:rsid w:val="00367A0C"/>
    <w:rsid w:val="00367A6F"/>
    <w:rsid w:val="00367AEB"/>
    <w:rsid w:val="00367B1A"/>
    <w:rsid w:val="00367B93"/>
    <w:rsid w:val="00367BA3"/>
    <w:rsid w:val="00367BAD"/>
    <w:rsid w:val="00367BAF"/>
    <w:rsid w:val="00367BDC"/>
    <w:rsid w:val="00367C0C"/>
    <w:rsid w:val="00367C33"/>
    <w:rsid w:val="00367C46"/>
    <w:rsid w:val="00367C94"/>
    <w:rsid w:val="00367C97"/>
    <w:rsid w:val="00367C9E"/>
    <w:rsid w:val="00367CBB"/>
    <w:rsid w:val="00367D34"/>
    <w:rsid w:val="00367DE6"/>
    <w:rsid w:val="00367E25"/>
    <w:rsid w:val="00367E52"/>
    <w:rsid w:val="00367E7E"/>
    <w:rsid w:val="00367EA5"/>
    <w:rsid w:val="00367EF4"/>
    <w:rsid w:val="00367F37"/>
    <w:rsid w:val="00367FBC"/>
    <w:rsid w:val="00367FEE"/>
    <w:rsid w:val="0037000D"/>
    <w:rsid w:val="0037001C"/>
    <w:rsid w:val="0037002B"/>
    <w:rsid w:val="00370081"/>
    <w:rsid w:val="003700C5"/>
    <w:rsid w:val="003700D5"/>
    <w:rsid w:val="00370114"/>
    <w:rsid w:val="003701E6"/>
    <w:rsid w:val="003701FC"/>
    <w:rsid w:val="00370325"/>
    <w:rsid w:val="00370369"/>
    <w:rsid w:val="0037037B"/>
    <w:rsid w:val="0037038F"/>
    <w:rsid w:val="003703BB"/>
    <w:rsid w:val="003703DB"/>
    <w:rsid w:val="003703E4"/>
    <w:rsid w:val="00370405"/>
    <w:rsid w:val="0037041F"/>
    <w:rsid w:val="0037044A"/>
    <w:rsid w:val="0037049D"/>
    <w:rsid w:val="00370516"/>
    <w:rsid w:val="00370535"/>
    <w:rsid w:val="003705CC"/>
    <w:rsid w:val="0037063B"/>
    <w:rsid w:val="0037065C"/>
    <w:rsid w:val="00370664"/>
    <w:rsid w:val="0037066A"/>
    <w:rsid w:val="00370687"/>
    <w:rsid w:val="00370779"/>
    <w:rsid w:val="0037081F"/>
    <w:rsid w:val="00370845"/>
    <w:rsid w:val="0037085A"/>
    <w:rsid w:val="003708FA"/>
    <w:rsid w:val="0037090C"/>
    <w:rsid w:val="003709BD"/>
    <w:rsid w:val="003709DD"/>
    <w:rsid w:val="00370A33"/>
    <w:rsid w:val="00370A4A"/>
    <w:rsid w:val="00370A5D"/>
    <w:rsid w:val="00370A63"/>
    <w:rsid w:val="00370AAF"/>
    <w:rsid w:val="00370ADF"/>
    <w:rsid w:val="00370AFD"/>
    <w:rsid w:val="00370B42"/>
    <w:rsid w:val="00370BBC"/>
    <w:rsid w:val="00370BFC"/>
    <w:rsid w:val="00370C30"/>
    <w:rsid w:val="00370C8D"/>
    <w:rsid w:val="00370CAF"/>
    <w:rsid w:val="00370CEA"/>
    <w:rsid w:val="00370D01"/>
    <w:rsid w:val="00370D0D"/>
    <w:rsid w:val="00370D27"/>
    <w:rsid w:val="00370D68"/>
    <w:rsid w:val="00370DD2"/>
    <w:rsid w:val="00370DD6"/>
    <w:rsid w:val="00370E4E"/>
    <w:rsid w:val="00370EFB"/>
    <w:rsid w:val="00370F0B"/>
    <w:rsid w:val="00370F15"/>
    <w:rsid w:val="00370F5C"/>
    <w:rsid w:val="00370F6E"/>
    <w:rsid w:val="00371050"/>
    <w:rsid w:val="0037105D"/>
    <w:rsid w:val="00371082"/>
    <w:rsid w:val="0037109B"/>
    <w:rsid w:val="003710F1"/>
    <w:rsid w:val="0037117C"/>
    <w:rsid w:val="003711F4"/>
    <w:rsid w:val="00371213"/>
    <w:rsid w:val="003712B4"/>
    <w:rsid w:val="0037133C"/>
    <w:rsid w:val="00371347"/>
    <w:rsid w:val="00371375"/>
    <w:rsid w:val="00371387"/>
    <w:rsid w:val="00371410"/>
    <w:rsid w:val="0037141D"/>
    <w:rsid w:val="00371422"/>
    <w:rsid w:val="00371449"/>
    <w:rsid w:val="0037146B"/>
    <w:rsid w:val="0037149B"/>
    <w:rsid w:val="003714AD"/>
    <w:rsid w:val="00371515"/>
    <w:rsid w:val="00371516"/>
    <w:rsid w:val="0037159D"/>
    <w:rsid w:val="003715C5"/>
    <w:rsid w:val="00371603"/>
    <w:rsid w:val="00371674"/>
    <w:rsid w:val="003716FB"/>
    <w:rsid w:val="00371746"/>
    <w:rsid w:val="003717C0"/>
    <w:rsid w:val="00371861"/>
    <w:rsid w:val="003718DD"/>
    <w:rsid w:val="003718DF"/>
    <w:rsid w:val="003719BF"/>
    <w:rsid w:val="003719D8"/>
    <w:rsid w:val="003719EB"/>
    <w:rsid w:val="00371A2B"/>
    <w:rsid w:val="00371AA8"/>
    <w:rsid w:val="00371AAE"/>
    <w:rsid w:val="00371B23"/>
    <w:rsid w:val="00371B8C"/>
    <w:rsid w:val="00371C32"/>
    <w:rsid w:val="00371C58"/>
    <w:rsid w:val="00371CEE"/>
    <w:rsid w:val="00371D2D"/>
    <w:rsid w:val="00371D2F"/>
    <w:rsid w:val="00371DC3"/>
    <w:rsid w:val="00371E0E"/>
    <w:rsid w:val="00371E5B"/>
    <w:rsid w:val="00371ED4"/>
    <w:rsid w:val="00371EE5"/>
    <w:rsid w:val="00371F65"/>
    <w:rsid w:val="00372004"/>
    <w:rsid w:val="0037204D"/>
    <w:rsid w:val="00372053"/>
    <w:rsid w:val="00372081"/>
    <w:rsid w:val="0037211E"/>
    <w:rsid w:val="003721C9"/>
    <w:rsid w:val="003721CD"/>
    <w:rsid w:val="003721DA"/>
    <w:rsid w:val="00372209"/>
    <w:rsid w:val="0037223A"/>
    <w:rsid w:val="00372286"/>
    <w:rsid w:val="00372306"/>
    <w:rsid w:val="00372333"/>
    <w:rsid w:val="003723BA"/>
    <w:rsid w:val="003723F2"/>
    <w:rsid w:val="00372473"/>
    <w:rsid w:val="00372505"/>
    <w:rsid w:val="00372566"/>
    <w:rsid w:val="00372596"/>
    <w:rsid w:val="0037259E"/>
    <w:rsid w:val="003725AC"/>
    <w:rsid w:val="00372609"/>
    <w:rsid w:val="003726CD"/>
    <w:rsid w:val="00372713"/>
    <w:rsid w:val="00372719"/>
    <w:rsid w:val="00372802"/>
    <w:rsid w:val="0037289A"/>
    <w:rsid w:val="003728AA"/>
    <w:rsid w:val="0037295A"/>
    <w:rsid w:val="00372989"/>
    <w:rsid w:val="0037298C"/>
    <w:rsid w:val="003729C8"/>
    <w:rsid w:val="003729D4"/>
    <w:rsid w:val="00372A08"/>
    <w:rsid w:val="00372AEF"/>
    <w:rsid w:val="00372AF4"/>
    <w:rsid w:val="00372B11"/>
    <w:rsid w:val="00372B63"/>
    <w:rsid w:val="00372B98"/>
    <w:rsid w:val="00372C70"/>
    <w:rsid w:val="00372C8F"/>
    <w:rsid w:val="00372CA4"/>
    <w:rsid w:val="00372CDF"/>
    <w:rsid w:val="00372CE3"/>
    <w:rsid w:val="00372D18"/>
    <w:rsid w:val="00372D1A"/>
    <w:rsid w:val="00372D55"/>
    <w:rsid w:val="00372D79"/>
    <w:rsid w:val="00372D84"/>
    <w:rsid w:val="00372D85"/>
    <w:rsid w:val="00372D87"/>
    <w:rsid w:val="00372E17"/>
    <w:rsid w:val="00372E27"/>
    <w:rsid w:val="00372E47"/>
    <w:rsid w:val="00372E52"/>
    <w:rsid w:val="00372E7C"/>
    <w:rsid w:val="00372F2A"/>
    <w:rsid w:val="00372F2E"/>
    <w:rsid w:val="00372FC8"/>
    <w:rsid w:val="00372FDC"/>
    <w:rsid w:val="0037303E"/>
    <w:rsid w:val="003730CE"/>
    <w:rsid w:val="00373119"/>
    <w:rsid w:val="00373205"/>
    <w:rsid w:val="0037322F"/>
    <w:rsid w:val="003732B6"/>
    <w:rsid w:val="003732FA"/>
    <w:rsid w:val="0037333D"/>
    <w:rsid w:val="00373387"/>
    <w:rsid w:val="003733A9"/>
    <w:rsid w:val="003733CA"/>
    <w:rsid w:val="003733CE"/>
    <w:rsid w:val="00373418"/>
    <w:rsid w:val="00373486"/>
    <w:rsid w:val="003734A1"/>
    <w:rsid w:val="003734AC"/>
    <w:rsid w:val="00373507"/>
    <w:rsid w:val="00373556"/>
    <w:rsid w:val="003735A0"/>
    <w:rsid w:val="003735C2"/>
    <w:rsid w:val="0037365D"/>
    <w:rsid w:val="003736BA"/>
    <w:rsid w:val="0037372B"/>
    <w:rsid w:val="00373740"/>
    <w:rsid w:val="0037377E"/>
    <w:rsid w:val="00373782"/>
    <w:rsid w:val="0037378D"/>
    <w:rsid w:val="003737D6"/>
    <w:rsid w:val="0037380F"/>
    <w:rsid w:val="0037381D"/>
    <w:rsid w:val="00373861"/>
    <w:rsid w:val="00373868"/>
    <w:rsid w:val="0037389D"/>
    <w:rsid w:val="003738A4"/>
    <w:rsid w:val="003738F4"/>
    <w:rsid w:val="00373939"/>
    <w:rsid w:val="00373951"/>
    <w:rsid w:val="00373982"/>
    <w:rsid w:val="003739E8"/>
    <w:rsid w:val="00373A16"/>
    <w:rsid w:val="00373A58"/>
    <w:rsid w:val="00373A70"/>
    <w:rsid w:val="00373A7D"/>
    <w:rsid w:val="00373A81"/>
    <w:rsid w:val="00373AF0"/>
    <w:rsid w:val="00373B2E"/>
    <w:rsid w:val="00373B4E"/>
    <w:rsid w:val="00373B51"/>
    <w:rsid w:val="00373B6F"/>
    <w:rsid w:val="00373B87"/>
    <w:rsid w:val="00373C52"/>
    <w:rsid w:val="00373C53"/>
    <w:rsid w:val="00373C79"/>
    <w:rsid w:val="00373D2B"/>
    <w:rsid w:val="00373D67"/>
    <w:rsid w:val="00373DB8"/>
    <w:rsid w:val="00373DDA"/>
    <w:rsid w:val="00373DE2"/>
    <w:rsid w:val="00373DE4"/>
    <w:rsid w:val="00373DF2"/>
    <w:rsid w:val="00373E6F"/>
    <w:rsid w:val="00373E8B"/>
    <w:rsid w:val="00373EA2"/>
    <w:rsid w:val="00373EA7"/>
    <w:rsid w:val="00373EE6"/>
    <w:rsid w:val="00373F1F"/>
    <w:rsid w:val="00373F95"/>
    <w:rsid w:val="00374012"/>
    <w:rsid w:val="00374016"/>
    <w:rsid w:val="00374034"/>
    <w:rsid w:val="00374055"/>
    <w:rsid w:val="003740AF"/>
    <w:rsid w:val="003740C8"/>
    <w:rsid w:val="00374139"/>
    <w:rsid w:val="00374167"/>
    <w:rsid w:val="00374177"/>
    <w:rsid w:val="00374181"/>
    <w:rsid w:val="003741A7"/>
    <w:rsid w:val="003741B0"/>
    <w:rsid w:val="003741DF"/>
    <w:rsid w:val="003741E7"/>
    <w:rsid w:val="00374200"/>
    <w:rsid w:val="00374210"/>
    <w:rsid w:val="00374288"/>
    <w:rsid w:val="003742CF"/>
    <w:rsid w:val="003742E5"/>
    <w:rsid w:val="003742F9"/>
    <w:rsid w:val="00374317"/>
    <w:rsid w:val="00374327"/>
    <w:rsid w:val="00374398"/>
    <w:rsid w:val="003743A3"/>
    <w:rsid w:val="003743A8"/>
    <w:rsid w:val="003743D7"/>
    <w:rsid w:val="00374460"/>
    <w:rsid w:val="003744AF"/>
    <w:rsid w:val="0037450E"/>
    <w:rsid w:val="0037456D"/>
    <w:rsid w:val="00374576"/>
    <w:rsid w:val="003745AA"/>
    <w:rsid w:val="00374616"/>
    <w:rsid w:val="00374686"/>
    <w:rsid w:val="00374715"/>
    <w:rsid w:val="00374769"/>
    <w:rsid w:val="00374775"/>
    <w:rsid w:val="0037482B"/>
    <w:rsid w:val="00374879"/>
    <w:rsid w:val="00374904"/>
    <w:rsid w:val="0037495F"/>
    <w:rsid w:val="00374994"/>
    <w:rsid w:val="003749D1"/>
    <w:rsid w:val="00374A55"/>
    <w:rsid w:val="00374A63"/>
    <w:rsid w:val="00374A6E"/>
    <w:rsid w:val="00374AB9"/>
    <w:rsid w:val="00374AE4"/>
    <w:rsid w:val="00374B11"/>
    <w:rsid w:val="00374B2E"/>
    <w:rsid w:val="00374B4A"/>
    <w:rsid w:val="00374B51"/>
    <w:rsid w:val="00374BDF"/>
    <w:rsid w:val="00374C26"/>
    <w:rsid w:val="00374C85"/>
    <w:rsid w:val="00374CBD"/>
    <w:rsid w:val="00374D26"/>
    <w:rsid w:val="00374D75"/>
    <w:rsid w:val="00374D78"/>
    <w:rsid w:val="00374D9B"/>
    <w:rsid w:val="00374DAD"/>
    <w:rsid w:val="00374E27"/>
    <w:rsid w:val="00374E32"/>
    <w:rsid w:val="00374E49"/>
    <w:rsid w:val="00374E72"/>
    <w:rsid w:val="00374E81"/>
    <w:rsid w:val="00374E88"/>
    <w:rsid w:val="00374EBD"/>
    <w:rsid w:val="00374EDE"/>
    <w:rsid w:val="00374F24"/>
    <w:rsid w:val="00374F57"/>
    <w:rsid w:val="00374FC4"/>
    <w:rsid w:val="00374FCE"/>
    <w:rsid w:val="00374FD9"/>
    <w:rsid w:val="00374FF0"/>
    <w:rsid w:val="0037502F"/>
    <w:rsid w:val="00375057"/>
    <w:rsid w:val="003750A8"/>
    <w:rsid w:val="00375112"/>
    <w:rsid w:val="0037511B"/>
    <w:rsid w:val="00375121"/>
    <w:rsid w:val="00375167"/>
    <w:rsid w:val="0037516B"/>
    <w:rsid w:val="003751B8"/>
    <w:rsid w:val="003751D1"/>
    <w:rsid w:val="0037521A"/>
    <w:rsid w:val="00375232"/>
    <w:rsid w:val="00375233"/>
    <w:rsid w:val="00375256"/>
    <w:rsid w:val="00375289"/>
    <w:rsid w:val="00375356"/>
    <w:rsid w:val="00375365"/>
    <w:rsid w:val="00375379"/>
    <w:rsid w:val="003753A4"/>
    <w:rsid w:val="003753B3"/>
    <w:rsid w:val="003753FA"/>
    <w:rsid w:val="003753FE"/>
    <w:rsid w:val="00375423"/>
    <w:rsid w:val="0037544B"/>
    <w:rsid w:val="00375497"/>
    <w:rsid w:val="003754E0"/>
    <w:rsid w:val="00375501"/>
    <w:rsid w:val="0037554E"/>
    <w:rsid w:val="0037556C"/>
    <w:rsid w:val="003755A2"/>
    <w:rsid w:val="003755A3"/>
    <w:rsid w:val="0037560F"/>
    <w:rsid w:val="0037563E"/>
    <w:rsid w:val="0037564D"/>
    <w:rsid w:val="00375662"/>
    <w:rsid w:val="003756D4"/>
    <w:rsid w:val="00375722"/>
    <w:rsid w:val="00375727"/>
    <w:rsid w:val="0037573F"/>
    <w:rsid w:val="003757AA"/>
    <w:rsid w:val="003757D3"/>
    <w:rsid w:val="003757F7"/>
    <w:rsid w:val="00375850"/>
    <w:rsid w:val="003758A7"/>
    <w:rsid w:val="003758BD"/>
    <w:rsid w:val="003758C0"/>
    <w:rsid w:val="003758D3"/>
    <w:rsid w:val="003758E8"/>
    <w:rsid w:val="003758FF"/>
    <w:rsid w:val="0037597F"/>
    <w:rsid w:val="003759A2"/>
    <w:rsid w:val="003759CF"/>
    <w:rsid w:val="00375A51"/>
    <w:rsid w:val="00375B45"/>
    <w:rsid w:val="00375B46"/>
    <w:rsid w:val="00375B92"/>
    <w:rsid w:val="00375C2D"/>
    <w:rsid w:val="00375C32"/>
    <w:rsid w:val="00375C89"/>
    <w:rsid w:val="00375CB5"/>
    <w:rsid w:val="00375D58"/>
    <w:rsid w:val="00375DD2"/>
    <w:rsid w:val="00375DD6"/>
    <w:rsid w:val="00375DE6"/>
    <w:rsid w:val="00375DE9"/>
    <w:rsid w:val="00375E26"/>
    <w:rsid w:val="00375E94"/>
    <w:rsid w:val="00375EC7"/>
    <w:rsid w:val="00375F36"/>
    <w:rsid w:val="00375F46"/>
    <w:rsid w:val="00376186"/>
    <w:rsid w:val="003761F0"/>
    <w:rsid w:val="00376249"/>
    <w:rsid w:val="00376282"/>
    <w:rsid w:val="003762C2"/>
    <w:rsid w:val="003762DD"/>
    <w:rsid w:val="0037633B"/>
    <w:rsid w:val="003763BB"/>
    <w:rsid w:val="003763C8"/>
    <w:rsid w:val="0037640C"/>
    <w:rsid w:val="003764AD"/>
    <w:rsid w:val="0037652D"/>
    <w:rsid w:val="003765AA"/>
    <w:rsid w:val="003765B4"/>
    <w:rsid w:val="00376608"/>
    <w:rsid w:val="00376622"/>
    <w:rsid w:val="0037667B"/>
    <w:rsid w:val="0037668F"/>
    <w:rsid w:val="00376697"/>
    <w:rsid w:val="0037669C"/>
    <w:rsid w:val="00376722"/>
    <w:rsid w:val="00376790"/>
    <w:rsid w:val="00376798"/>
    <w:rsid w:val="003767CD"/>
    <w:rsid w:val="00376808"/>
    <w:rsid w:val="00376833"/>
    <w:rsid w:val="003768B7"/>
    <w:rsid w:val="003768F7"/>
    <w:rsid w:val="003768FF"/>
    <w:rsid w:val="0037691E"/>
    <w:rsid w:val="00376922"/>
    <w:rsid w:val="00376956"/>
    <w:rsid w:val="0037695C"/>
    <w:rsid w:val="00376ACA"/>
    <w:rsid w:val="00376AD9"/>
    <w:rsid w:val="00376AF3"/>
    <w:rsid w:val="00376B22"/>
    <w:rsid w:val="00376B47"/>
    <w:rsid w:val="00376B4B"/>
    <w:rsid w:val="00376B59"/>
    <w:rsid w:val="00376B6F"/>
    <w:rsid w:val="00376B8E"/>
    <w:rsid w:val="00376B98"/>
    <w:rsid w:val="00376C03"/>
    <w:rsid w:val="00376C6D"/>
    <w:rsid w:val="00376C71"/>
    <w:rsid w:val="00376CC1"/>
    <w:rsid w:val="00376CEB"/>
    <w:rsid w:val="00376D1E"/>
    <w:rsid w:val="00376DA7"/>
    <w:rsid w:val="00376DAB"/>
    <w:rsid w:val="00376DDB"/>
    <w:rsid w:val="00376DDF"/>
    <w:rsid w:val="00376DEA"/>
    <w:rsid w:val="00376E4F"/>
    <w:rsid w:val="00376E5F"/>
    <w:rsid w:val="00376E94"/>
    <w:rsid w:val="00376F05"/>
    <w:rsid w:val="00376F26"/>
    <w:rsid w:val="00376F8B"/>
    <w:rsid w:val="00376F8F"/>
    <w:rsid w:val="00376FAC"/>
    <w:rsid w:val="00376FEF"/>
    <w:rsid w:val="0037708E"/>
    <w:rsid w:val="00377101"/>
    <w:rsid w:val="00377133"/>
    <w:rsid w:val="003771AA"/>
    <w:rsid w:val="0037721E"/>
    <w:rsid w:val="0037727F"/>
    <w:rsid w:val="0037729F"/>
    <w:rsid w:val="003772CB"/>
    <w:rsid w:val="003772F0"/>
    <w:rsid w:val="0037730A"/>
    <w:rsid w:val="0037731C"/>
    <w:rsid w:val="0037736B"/>
    <w:rsid w:val="00377375"/>
    <w:rsid w:val="003773E6"/>
    <w:rsid w:val="00377419"/>
    <w:rsid w:val="0037744C"/>
    <w:rsid w:val="0037748C"/>
    <w:rsid w:val="00377495"/>
    <w:rsid w:val="003774E9"/>
    <w:rsid w:val="003774FC"/>
    <w:rsid w:val="00377509"/>
    <w:rsid w:val="00377520"/>
    <w:rsid w:val="00377541"/>
    <w:rsid w:val="0037759C"/>
    <w:rsid w:val="003775C7"/>
    <w:rsid w:val="00377642"/>
    <w:rsid w:val="0037764C"/>
    <w:rsid w:val="0037765A"/>
    <w:rsid w:val="00377663"/>
    <w:rsid w:val="00377688"/>
    <w:rsid w:val="00377696"/>
    <w:rsid w:val="00377726"/>
    <w:rsid w:val="0037772A"/>
    <w:rsid w:val="0037773F"/>
    <w:rsid w:val="00377766"/>
    <w:rsid w:val="003777A2"/>
    <w:rsid w:val="003777C3"/>
    <w:rsid w:val="00377854"/>
    <w:rsid w:val="003778F3"/>
    <w:rsid w:val="00377947"/>
    <w:rsid w:val="0037795B"/>
    <w:rsid w:val="00377978"/>
    <w:rsid w:val="00377A62"/>
    <w:rsid w:val="00377A66"/>
    <w:rsid w:val="00377A8B"/>
    <w:rsid w:val="00377BBA"/>
    <w:rsid w:val="00377BFA"/>
    <w:rsid w:val="00377C01"/>
    <w:rsid w:val="00377D4B"/>
    <w:rsid w:val="00377DA3"/>
    <w:rsid w:val="00377DB2"/>
    <w:rsid w:val="00377DCA"/>
    <w:rsid w:val="00377E41"/>
    <w:rsid w:val="00377E54"/>
    <w:rsid w:val="00377EB6"/>
    <w:rsid w:val="00377F08"/>
    <w:rsid w:val="00377F42"/>
    <w:rsid w:val="00377F59"/>
    <w:rsid w:val="0038002B"/>
    <w:rsid w:val="0038002F"/>
    <w:rsid w:val="0038005D"/>
    <w:rsid w:val="003800A4"/>
    <w:rsid w:val="003800B5"/>
    <w:rsid w:val="003800D6"/>
    <w:rsid w:val="00380103"/>
    <w:rsid w:val="0038014B"/>
    <w:rsid w:val="0038015B"/>
    <w:rsid w:val="00380167"/>
    <w:rsid w:val="00380181"/>
    <w:rsid w:val="00380184"/>
    <w:rsid w:val="00380188"/>
    <w:rsid w:val="003801B1"/>
    <w:rsid w:val="003801DF"/>
    <w:rsid w:val="0038033A"/>
    <w:rsid w:val="00380394"/>
    <w:rsid w:val="003803AB"/>
    <w:rsid w:val="003803D3"/>
    <w:rsid w:val="00380419"/>
    <w:rsid w:val="00380455"/>
    <w:rsid w:val="00380498"/>
    <w:rsid w:val="003804F4"/>
    <w:rsid w:val="003804F6"/>
    <w:rsid w:val="003805BC"/>
    <w:rsid w:val="003805D8"/>
    <w:rsid w:val="003805DB"/>
    <w:rsid w:val="00380612"/>
    <w:rsid w:val="00380665"/>
    <w:rsid w:val="00380681"/>
    <w:rsid w:val="003806F2"/>
    <w:rsid w:val="00380766"/>
    <w:rsid w:val="00380814"/>
    <w:rsid w:val="0038082F"/>
    <w:rsid w:val="0038085D"/>
    <w:rsid w:val="0038086C"/>
    <w:rsid w:val="00380877"/>
    <w:rsid w:val="003808BC"/>
    <w:rsid w:val="003808C3"/>
    <w:rsid w:val="0038092B"/>
    <w:rsid w:val="0038094E"/>
    <w:rsid w:val="0038099B"/>
    <w:rsid w:val="003809BE"/>
    <w:rsid w:val="00380A52"/>
    <w:rsid w:val="00380A6A"/>
    <w:rsid w:val="00380A6E"/>
    <w:rsid w:val="00380A75"/>
    <w:rsid w:val="00380A8A"/>
    <w:rsid w:val="00380A8D"/>
    <w:rsid w:val="00380A9F"/>
    <w:rsid w:val="00380ACF"/>
    <w:rsid w:val="00380BA6"/>
    <w:rsid w:val="00380BD1"/>
    <w:rsid w:val="00380C72"/>
    <w:rsid w:val="00380C79"/>
    <w:rsid w:val="00380C98"/>
    <w:rsid w:val="00380D2A"/>
    <w:rsid w:val="00380D72"/>
    <w:rsid w:val="00380D82"/>
    <w:rsid w:val="00380DA2"/>
    <w:rsid w:val="00380DBD"/>
    <w:rsid w:val="00380DCF"/>
    <w:rsid w:val="00380E67"/>
    <w:rsid w:val="00380E6D"/>
    <w:rsid w:val="00380E6F"/>
    <w:rsid w:val="00380E8A"/>
    <w:rsid w:val="00380F21"/>
    <w:rsid w:val="00380F34"/>
    <w:rsid w:val="00380F4F"/>
    <w:rsid w:val="00380F6B"/>
    <w:rsid w:val="00380F99"/>
    <w:rsid w:val="00381013"/>
    <w:rsid w:val="0038101D"/>
    <w:rsid w:val="00381042"/>
    <w:rsid w:val="0038105A"/>
    <w:rsid w:val="003810B9"/>
    <w:rsid w:val="003810D2"/>
    <w:rsid w:val="003810FD"/>
    <w:rsid w:val="0038119B"/>
    <w:rsid w:val="003811A9"/>
    <w:rsid w:val="003811B0"/>
    <w:rsid w:val="003811D4"/>
    <w:rsid w:val="0038121B"/>
    <w:rsid w:val="00381253"/>
    <w:rsid w:val="0038126A"/>
    <w:rsid w:val="00381274"/>
    <w:rsid w:val="00381299"/>
    <w:rsid w:val="003812B2"/>
    <w:rsid w:val="003812BA"/>
    <w:rsid w:val="003812C1"/>
    <w:rsid w:val="003812C6"/>
    <w:rsid w:val="003812E4"/>
    <w:rsid w:val="003812EC"/>
    <w:rsid w:val="003812F5"/>
    <w:rsid w:val="0038133C"/>
    <w:rsid w:val="00381354"/>
    <w:rsid w:val="0038135D"/>
    <w:rsid w:val="0038136A"/>
    <w:rsid w:val="003813AA"/>
    <w:rsid w:val="003813D8"/>
    <w:rsid w:val="003813E1"/>
    <w:rsid w:val="003813EA"/>
    <w:rsid w:val="00381422"/>
    <w:rsid w:val="003814DD"/>
    <w:rsid w:val="0038151B"/>
    <w:rsid w:val="0038151D"/>
    <w:rsid w:val="003815A5"/>
    <w:rsid w:val="00381629"/>
    <w:rsid w:val="0038165F"/>
    <w:rsid w:val="003816D5"/>
    <w:rsid w:val="0038171B"/>
    <w:rsid w:val="0038178D"/>
    <w:rsid w:val="003817A2"/>
    <w:rsid w:val="003817CF"/>
    <w:rsid w:val="00381810"/>
    <w:rsid w:val="00381830"/>
    <w:rsid w:val="00381865"/>
    <w:rsid w:val="00381881"/>
    <w:rsid w:val="003818A9"/>
    <w:rsid w:val="003818CA"/>
    <w:rsid w:val="003818D7"/>
    <w:rsid w:val="0038191C"/>
    <w:rsid w:val="003819B0"/>
    <w:rsid w:val="003819C5"/>
    <w:rsid w:val="003819F7"/>
    <w:rsid w:val="003819FB"/>
    <w:rsid w:val="00381A6D"/>
    <w:rsid w:val="00381A96"/>
    <w:rsid w:val="00381ADB"/>
    <w:rsid w:val="00381B21"/>
    <w:rsid w:val="00381B50"/>
    <w:rsid w:val="00381B68"/>
    <w:rsid w:val="00381B79"/>
    <w:rsid w:val="00381BAC"/>
    <w:rsid w:val="00381D0E"/>
    <w:rsid w:val="00381D53"/>
    <w:rsid w:val="00381D71"/>
    <w:rsid w:val="00381D8A"/>
    <w:rsid w:val="00381DEB"/>
    <w:rsid w:val="00381DEE"/>
    <w:rsid w:val="00381E52"/>
    <w:rsid w:val="00381E96"/>
    <w:rsid w:val="00381F37"/>
    <w:rsid w:val="00381F98"/>
    <w:rsid w:val="00381FA1"/>
    <w:rsid w:val="003820AC"/>
    <w:rsid w:val="00382102"/>
    <w:rsid w:val="00382132"/>
    <w:rsid w:val="0038213B"/>
    <w:rsid w:val="0038215D"/>
    <w:rsid w:val="00382191"/>
    <w:rsid w:val="00382197"/>
    <w:rsid w:val="003821EC"/>
    <w:rsid w:val="00382269"/>
    <w:rsid w:val="00382293"/>
    <w:rsid w:val="003822F5"/>
    <w:rsid w:val="00382329"/>
    <w:rsid w:val="003823E7"/>
    <w:rsid w:val="00382410"/>
    <w:rsid w:val="003824B0"/>
    <w:rsid w:val="003824D8"/>
    <w:rsid w:val="0038254F"/>
    <w:rsid w:val="00382556"/>
    <w:rsid w:val="00382584"/>
    <w:rsid w:val="0038258D"/>
    <w:rsid w:val="003825B2"/>
    <w:rsid w:val="003825D5"/>
    <w:rsid w:val="003825EA"/>
    <w:rsid w:val="00382604"/>
    <w:rsid w:val="0038261E"/>
    <w:rsid w:val="0038266F"/>
    <w:rsid w:val="003826D5"/>
    <w:rsid w:val="003826D6"/>
    <w:rsid w:val="0038273A"/>
    <w:rsid w:val="003827B6"/>
    <w:rsid w:val="003827B9"/>
    <w:rsid w:val="003827D4"/>
    <w:rsid w:val="0038281B"/>
    <w:rsid w:val="003828AC"/>
    <w:rsid w:val="00382921"/>
    <w:rsid w:val="003829AE"/>
    <w:rsid w:val="003829FD"/>
    <w:rsid w:val="003829FF"/>
    <w:rsid w:val="00382A4B"/>
    <w:rsid w:val="00382A4F"/>
    <w:rsid w:val="00382A5B"/>
    <w:rsid w:val="00382AB8"/>
    <w:rsid w:val="00382B05"/>
    <w:rsid w:val="00382B46"/>
    <w:rsid w:val="00382B5E"/>
    <w:rsid w:val="00382B63"/>
    <w:rsid w:val="00382B98"/>
    <w:rsid w:val="00382BA4"/>
    <w:rsid w:val="00382BDC"/>
    <w:rsid w:val="00382C09"/>
    <w:rsid w:val="00382C4D"/>
    <w:rsid w:val="00382C9A"/>
    <w:rsid w:val="00382C9D"/>
    <w:rsid w:val="00382CB3"/>
    <w:rsid w:val="00382CDE"/>
    <w:rsid w:val="00382CFB"/>
    <w:rsid w:val="00382D5A"/>
    <w:rsid w:val="00382D61"/>
    <w:rsid w:val="00382D97"/>
    <w:rsid w:val="00382D9F"/>
    <w:rsid w:val="00382DC8"/>
    <w:rsid w:val="00382E6E"/>
    <w:rsid w:val="00382E98"/>
    <w:rsid w:val="00382F0B"/>
    <w:rsid w:val="00382F1E"/>
    <w:rsid w:val="00382F56"/>
    <w:rsid w:val="00382FAA"/>
    <w:rsid w:val="00382FC4"/>
    <w:rsid w:val="00382FE3"/>
    <w:rsid w:val="00383011"/>
    <w:rsid w:val="0038304E"/>
    <w:rsid w:val="003830DE"/>
    <w:rsid w:val="003831FE"/>
    <w:rsid w:val="0038326F"/>
    <w:rsid w:val="003832AF"/>
    <w:rsid w:val="003832B4"/>
    <w:rsid w:val="003832DD"/>
    <w:rsid w:val="003832F6"/>
    <w:rsid w:val="00383313"/>
    <w:rsid w:val="003833CC"/>
    <w:rsid w:val="003833D1"/>
    <w:rsid w:val="00383468"/>
    <w:rsid w:val="0038349D"/>
    <w:rsid w:val="003834BF"/>
    <w:rsid w:val="003834E6"/>
    <w:rsid w:val="003834EC"/>
    <w:rsid w:val="0038352D"/>
    <w:rsid w:val="003835EC"/>
    <w:rsid w:val="00383642"/>
    <w:rsid w:val="00383681"/>
    <w:rsid w:val="00383688"/>
    <w:rsid w:val="003836CB"/>
    <w:rsid w:val="003836FA"/>
    <w:rsid w:val="00383733"/>
    <w:rsid w:val="00383754"/>
    <w:rsid w:val="003838EC"/>
    <w:rsid w:val="00383994"/>
    <w:rsid w:val="00383A14"/>
    <w:rsid w:val="00383A18"/>
    <w:rsid w:val="00383AC9"/>
    <w:rsid w:val="00383B3A"/>
    <w:rsid w:val="00383BC2"/>
    <w:rsid w:val="00383BF0"/>
    <w:rsid w:val="00383C8F"/>
    <w:rsid w:val="00383CB8"/>
    <w:rsid w:val="00383CC8"/>
    <w:rsid w:val="00383D12"/>
    <w:rsid w:val="00383D3C"/>
    <w:rsid w:val="00383D6F"/>
    <w:rsid w:val="00383DEE"/>
    <w:rsid w:val="00383E8B"/>
    <w:rsid w:val="00383E8F"/>
    <w:rsid w:val="00383EA7"/>
    <w:rsid w:val="00383EF0"/>
    <w:rsid w:val="00383F42"/>
    <w:rsid w:val="00383FAA"/>
    <w:rsid w:val="00383FEE"/>
    <w:rsid w:val="0038401D"/>
    <w:rsid w:val="00384126"/>
    <w:rsid w:val="00384174"/>
    <w:rsid w:val="00384176"/>
    <w:rsid w:val="00384195"/>
    <w:rsid w:val="003841D7"/>
    <w:rsid w:val="00384264"/>
    <w:rsid w:val="00384272"/>
    <w:rsid w:val="003842A8"/>
    <w:rsid w:val="003842D1"/>
    <w:rsid w:val="0038432E"/>
    <w:rsid w:val="00384387"/>
    <w:rsid w:val="0038438B"/>
    <w:rsid w:val="00384435"/>
    <w:rsid w:val="0038444F"/>
    <w:rsid w:val="00384459"/>
    <w:rsid w:val="003844D0"/>
    <w:rsid w:val="003844D4"/>
    <w:rsid w:val="003844FB"/>
    <w:rsid w:val="0038458C"/>
    <w:rsid w:val="0038459C"/>
    <w:rsid w:val="003845B0"/>
    <w:rsid w:val="003845F5"/>
    <w:rsid w:val="003845FC"/>
    <w:rsid w:val="00384632"/>
    <w:rsid w:val="00384637"/>
    <w:rsid w:val="00384653"/>
    <w:rsid w:val="00384669"/>
    <w:rsid w:val="003846DE"/>
    <w:rsid w:val="00384723"/>
    <w:rsid w:val="00384726"/>
    <w:rsid w:val="00384745"/>
    <w:rsid w:val="0038477C"/>
    <w:rsid w:val="0038478F"/>
    <w:rsid w:val="003847D6"/>
    <w:rsid w:val="003847EB"/>
    <w:rsid w:val="0038484E"/>
    <w:rsid w:val="00384881"/>
    <w:rsid w:val="0038488D"/>
    <w:rsid w:val="0038496E"/>
    <w:rsid w:val="00384A4C"/>
    <w:rsid w:val="00384AC0"/>
    <w:rsid w:val="00384AC8"/>
    <w:rsid w:val="00384ACC"/>
    <w:rsid w:val="00384AFD"/>
    <w:rsid w:val="00384B1E"/>
    <w:rsid w:val="00384B23"/>
    <w:rsid w:val="00384B4B"/>
    <w:rsid w:val="00384B57"/>
    <w:rsid w:val="00384B78"/>
    <w:rsid w:val="00384BB6"/>
    <w:rsid w:val="00384C09"/>
    <w:rsid w:val="00384C2D"/>
    <w:rsid w:val="00384C55"/>
    <w:rsid w:val="00384C98"/>
    <w:rsid w:val="00384CA3"/>
    <w:rsid w:val="00384CED"/>
    <w:rsid w:val="00384D09"/>
    <w:rsid w:val="00384D35"/>
    <w:rsid w:val="00384DA4"/>
    <w:rsid w:val="00384DD8"/>
    <w:rsid w:val="00384E71"/>
    <w:rsid w:val="00384E7C"/>
    <w:rsid w:val="00384E84"/>
    <w:rsid w:val="00384EB0"/>
    <w:rsid w:val="00384EC8"/>
    <w:rsid w:val="00384F25"/>
    <w:rsid w:val="00384FC1"/>
    <w:rsid w:val="00384FC6"/>
    <w:rsid w:val="00385024"/>
    <w:rsid w:val="00385049"/>
    <w:rsid w:val="0038506C"/>
    <w:rsid w:val="00385306"/>
    <w:rsid w:val="00385322"/>
    <w:rsid w:val="00385380"/>
    <w:rsid w:val="003853BC"/>
    <w:rsid w:val="003853DB"/>
    <w:rsid w:val="0038541E"/>
    <w:rsid w:val="0038543F"/>
    <w:rsid w:val="003854B3"/>
    <w:rsid w:val="003854C0"/>
    <w:rsid w:val="003854E1"/>
    <w:rsid w:val="003854F6"/>
    <w:rsid w:val="003854FB"/>
    <w:rsid w:val="0038550C"/>
    <w:rsid w:val="00385512"/>
    <w:rsid w:val="0038551C"/>
    <w:rsid w:val="003855A6"/>
    <w:rsid w:val="003855B8"/>
    <w:rsid w:val="00385644"/>
    <w:rsid w:val="00385653"/>
    <w:rsid w:val="00385672"/>
    <w:rsid w:val="0038568C"/>
    <w:rsid w:val="003856DB"/>
    <w:rsid w:val="003856F9"/>
    <w:rsid w:val="0038574C"/>
    <w:rsid w:val="0038576C"/>
    <w:rsid w:val="003857B2"/>
    <w:rsid w:val="003857DA"/>
    <w:rsid w:val="003857DB"/>
    <w:rsid w:val="0038580C"/>
    <w:rsid w:val="00385833"/>
    <w:rsid w:val="0038587E"/>
    <w:rsid w:val="003858A6"/>
    <w:rsid w:val="003858C9"/>
    <w:rsid w:val="003858D2"/>
    <w:rsid w:val="0038592B"/>
    <w:rsid w:val="0038593F"/>
    <w:rsid w:val="00385941"/>
    <w:rsid w:val="00385957"/>
    <w:rsid w:val="0038596A"/>
    <w:rsid w:val="003859CD"/>
    <w:rsid w:val="003859D2"/>
    <w:rsid w:val="003859E0"/>
    <w:rsid w:val="003859EA"/>
    <w:rsid w:val="00385A74"/>
    <w:rsid w:val="00385A90"/>
    <w:rsid w:val="00385AA0"/>
    <w:rsid w:val="00385AB6"/>
    <w:rsid w:val="00385ADF"/>
    <w:rsid w:val="00385B14"/>
    <w:rsid w:val="00385BDF"/>
    <w:rsid w:val="00385BF8"/>
    <w:rsid w:val="00385C4A"/>
    <w:rsid w:val="00385C4F"/>
    <w:rsid w:val="00385CEE"/>
    <w:rsid w:val="00385CF0"/>
    <w:rsid w:val="00385D0E"/>
    <w:rsid w:val="00385D1F"/>
    <w:rsid w:val="00385D49"/>
    <w:rsid w:val="00385D4E"/>
    <w:rsid w:val="00385D69"/>
    <w:rsid w:val="00385D72"/>
    <w:rsid w:val="00385D73"/>
    <w:rsid w:val="00385DAF"/>
    <w:rsid w:val="00385DE4"/>
    <w:rsid w:val="00385DF4"/>
    <w:rsid w:val="00385E1F"/>
    <w:rsid w:val="00385E2D"/>
    <w:rsid w:val="00385E54"/>
    <w:rsid w:val="00385E84"/>
    <w:rsid w:val="00385EAB"/>
    <w:rsid w:val="00385ED9"/>
    <w:rsid w:val="00385F36"/>
    <w:rsid w:val="00385F3D"/>
    <w:rsid w:val="00385F58"/>
    <w:rsid w:val="00385F9A"/>
    <w:rsid w:val="00385FD5"/>
    <w:rsid w:val="00385FEB"/>
    <w:rsid w:val="00385FEE"/>
    <w:rsid w:val="00385FF3"/>
    <w:rsid w:val="0038605D"/>
    <w:rsid w:val="003860A3"/>
    <w:rsid w:val="003860A9"/>
    <w:rsid w:val="003860B2"/>
    <w:rsid w:val="003860C2"/>
    <w:rsid w:val="00386162"/>
    <w:rsid w:val="00386197"/>
    <w:rsid w:val="003861F0"/>
    <w:rsid w:val="003861F1"/>
    <w:rsid w:val="00386213"/>
    <w:rsid w:val="0038633E"/>
    <w:rsid w:val="003863CF"/>
    <w:rsid w:val="00386434"/>
    <w:rsid w:val="0038643B"/>
    <w:rsid w:val="0038658B"/>
    <w:rsid w:val="00386628"/>
    <w:rsid w:val="00386682"/>
    <w:rsid w:val="003866C6"/>
    <w:rsid w:val="003866EC"/>
    <w:rsid w:val="00386754"/>
    <w:rsid w:val="00386761"/>
    <w:rsid w:val="0038680C"/>
    <w:rsid w:val="0038685C"/>
    <w:rsid w:val="0038687B"/>
    <w:rsid w:val="003868B2"/>
    <w:rsid w:val="00386947"/>
    <w:rsid w:val="00386971"/>
    <w:rsid w:val="00386986"/>
    <w:rsid w:val="00386987"/>
    <w:rsid w:val="003869A4"/>
    <w:rsid w:val="003869B2"/>
    <w:rsid w:val="003869EA"/>
    <w:rsid w:val="003869EF"/>
    <w:rsid w:val="00386A13"/>
    <w:rsid w:val="00386A4C"/>
    <w:rsid w:val="00386AB7"/>
    <w:rsid w:val="00386ABA"/>
    <w:rsid w:val="00386AC2"/>
    <w:rsid w:val="00386B09"/>
    <w:rsid w:val="00386B6B"/>
    <w:rsid w:val="00386B9B"/>
    <w:rsid w:val="00386BAA"/>
    <w:rsid w:val="00386BD9"/>
    <w:rsid w:val="00386BE8"/>
    <w:rsid w:val="00386C13"/>
    <w:rsid w:val="00386C20"/>
    <w:rsid w:val="00386C5F"/>
    <w:rsid w:val="00386CCA"/>
    <w:rsid w:val="00386CCE"/>
    <w:rsid w:val="00386DD5"/>
    <w:rsid w:val="00386DF9"/>
    <w:rsid w:val="00386F10"/>
    <w:rsid w:val="00386F1D"/>
    <w:rsid w:val="00386FE0"/>
    <w:rsid w:val="00387010"/>
    <w:rsid w:val="0038707D"/>
    <w:rsid w:val="003870F4"/>
    <w:rsid w:val="0038716D"/>
    <w:rsid w:val="0038718D"/>
    <w:rsid w:val="003871A1"/>
    <w:rsid w:val="003871B6"/>
    <w:rsid w:val="003871E6"/>
    <w:rsid w:val="0038720B"/>
    <w:rsid w:val="0038721A"/>
    <w:rsid w:val="00387230"/>
    <w:rsid w:val="0038724C"/>
    <w:rsid w:val="00387265"/>
    <w:rsid w:val="003872FD"/>
    <w:rsid w:val="00387361"/>
    <w:rsid w:val="0038736E"/>
    <w:rsid w:val="0038737F"/>
    <w:rsid w:val="00387380"/>
    <w:rsid w:val="003873D1"/>
    <w:rsid w:val="00387441"/>
    <w:rsid w:val="00387451"/>
    <w:rsid w:val="00387547"/>
    <w:rsid w:val="0038754F"/>
    <w:rsid w:val="00387575"/>
    <w:rsid w:val="00387581"/>
    <w:rsid w:val="003875AC"/>
    <w:rsid w:val="003875E9"/>
    <w:rsid w:val="00387609"/>
    <w:rsid w:val="0038764E"/>
    <w:rsid w:val="0038768F"/>
    <w:rsid w:val="00387700"/>
    <w:rsid w:val="0038774B"/>
    <w:rsid w:val="0038774D"/>
    <w:rsid w:val="0038776E"/>
    <w:rsid w:val="00387800"/>
    <w:rsid w:val="00387818"/>
    <w:rsid w:val="00387823"/>
    <w:rsid w:val="00387840"/>
    <w:rsid w:val="0038784C"/>
    <w:rsid w:val="003878A5"/>
    <w:rsid w:val="00387914"/>
    <w:rsid w:val="00387961"/>
    <w:rsid w:val="00387962"/>
    <w:rsid w:val="0038796F"/>
    <w:rsid w:val="0038797B"/>
    <w:rsid w:val="003879EF"/>
    <w:rsid w:val="003879FF"/>
    <w:rsid w:val="00387A17"/>
    <w:rsid w:val="00387A1D"/>
    <w:rsid w:val="00387A35"/>
    <w:rsid w:val="00387A3D"/>
    <w:rsid w:val="00387A3E"/>
    <w:rsid w:val="00387A71"/>
    <w:rsid w:val="00387A82"/>
    <w:rsid w:val="00387A89"/>
    <w:rsid w:val="00387AF7"/>
    <w:rsid w:val="00387BAE"/>
    <w:rsid w:val="00387BB7"/>
    <w:rsid w:val="00387BC2"/>
    <w:rsid w:val="00387BD3"/>
    <w:rsid w:val="00387CBF"/>
    <w:rsid w:val="00387D0D"/>
    <w:rsid w:val="00387D2F"/>
    <w:rsid w:val="00387DA1"/>
    <w:rsid w:val="00387DF0"/>
    <w:rsid w:val="00387E82"/>
    <w:rsid w:val="00387F6C"/>
    <w:rsid w:val="00387FA7"/>
    <w:rsid w:val="00387FBA"/>
    <w:rsid w:val="00387FBE"/>
    <w:rsid w:val="00387FD9"/>
    <w:rsid w:val="00387FFC"/>
    <w:rsid w:val="00390086"/>
    <w:rsid w:val="003900A2"/>
    <w:rsid w:val="003900B8"/>
    <w:rsid w:val="003900E6"/>
    <w:rsid w:val="0039014D"/>
    <w:rsid w:val="00390158"/>
    <w:rsid w:val="0039015F"/>
    <w:rsid w:val="0039018E"/>
    <w:rsid w:val="003901AB"/>
    <w:rsid w:val="00390227"/>
    <w:rsid w:val="003902D4"/>
    <w:rsid w:val="003902FD"/>
    <w:rsid w:val="00390306"/>
    <w:rsid w:val="00390365"/>
    <w:rsid w:val="003903FF"/>
    <w:rsid w:val="00390447"/>
    <w:rsid w:val="0039046F"/>
    <w:rsid w:val="003904A5"/>
    <w:rsid w:val="003904D9"/>
    <w:rsid w:val="003905F4"/>
    <w:rsid w:val="0039061E"/>
    <w:rsid w:val="00390629"/>
    <w:rsid w:val="0039065E"/>
    <w:rsid w:val="00390686"/>
    <w:rsid w:val="003906CA"/>
    <w:rsid w:val="003906D6"/>
    <w:rsid w:val="00390776"/>
    <w:rsid w:val="00390786"/>
    <w:rsid w:val="00390790"/>
    <w:rsid w:val="003907C8"/>
    <w:rsid w:val="003907C9"/>
    <w:rsid w:val="00390813"/>
    <w:rsid w:val="003908A1"/>
    <w:rsid w:val="003908CB"/>
    <w:rsid w:val="0039090D"/>
    <w:rsid w:val="0039095B"/>
    <w:rsid w:val="00390963"/>
    <w:rsid w:val="003909FA"/>
    <w:rsid w:val="00390A1B"/>
    <w:rsid w:val="00390A6B"/>
    <w:rsid w:val="00390AB2"/>
    <w:rsid w:val="00390ABF"/>
    <w:rsid w:val="00390B0E"/>
    <w:rsid w:val="00390B21"/>
    <w:rsid w:val="00390B5C"/>
    <w:rsid w:val="00390B6A"/>
    <w:rsid w:val="00390B95"/>
    <w:rsid w:val="00390BA4"/>
    <w:rsid w:val="00390C1D"/>
    <w:rsid w:val="00390C34"/>
    <w:rsid w:val="00390C7A"/>
    <w:rsid w:val="00390CE2"/>
    <w:rsid w:val="00390D4D"/>
    <w:rsid w:val="00390D65"/>
    <w:rsid w:val="00390D75"/>
    <w:rsid w:val="00390DF9"/>
    <w:rsid w:val="00390E10"/>
    <w:rsid w:val="00390E7B"/>
    <w:rsid w:val="00390F26"/>
    <w:rsid w:val="00390F56"/>
    <w:rsid w:val="00390FB7"/>
    <w:rsid w:val="00390FBD"/>
    <w:rsid w:val="00391020"/>
    <w:rsid w:val="00391029"/>
    <w:rsid w:val="00391030"/>
    <w:rsid w:val="00391036"/>
    <w:rsid w:val="003910C5"/>
    <w:rsid w:val="003910D8"/>
    <w:rsid w:val="003910FB"/>
    <w:rsid w:val="003910FD"/>
    <w:rsid w:val="00391127"/>
    <w:rsid w:val="0039115D"/>
    <w:rsid w:val="003911D4"/>
    <w:rsid w:val="003911D5"/>
    <w:rsid w:val="003911E9"/>
    <w:rsid w:val="003911F1"/>
    <w:rsid w:val="00391233"/>
    <w:rsid w:val="00391261"/>
    <w:rsid w:val="00391290"/>
    <w:rsid w:val="003912AB"/>
    <w:rsid w:val="003912B0"/>
    <w:rsid w:val="00391305"/>
    <w:rsid w:val="00391353"/>
    <w:rsid w:val="00391360"/>
    <w:rsid w:val="0039146C"/>
    <w:rsid w:val="00391493"/>
    <w:rsid w:val="003914B1"/>
    <w:rsid w:val="003914DD"/>
    <w:rsid w:val="00391580"/>
    <w:rsid w:val="003915B5"/>
    <w:rsid w:val="00391665"/>
    <w:rsid w:val="00391791"/>
    <w:rsid w:val="003917BC"/>
    <w:rsid w:val="003917FE"/>
    <w:rsid w:val="00391813"/>
    <w:rsid w:val="00391835"/>
    <w:rsid w:val="0039186B"/>
    <w:rsid w:val="0039188B"/>
    <w:rsid w:val="003918CF"/>
    <w:rsid w:val="003919CA"/>
    <w:rsid w:val="00391A27"/>
    <w:rsid w:val="00391ABE"/>
    <w:rsid w:val="00391AED"/>
    <w:rsid w:val="00391AF6"/>
    <w:rsid w:val="00391B07"/>
    <w:rsid w:val="00391B09"/>
    <w:rsid w:val="00391B25"/>
    <w:rsid w:val="00391B34"/>
    <w:rsid w:val="00391B3D"/>
    <w:rsid w:val="00391BCA"/>
    <w:rsid w:val="00391BFC"/>
    <w:rsid w:val="00391BFD"/>
    <w:rsid w:val="00391C22"/>
    <w:rsid w:val="00391CB3"/>
    <w:rsid w:val="00391CE0"/>
    <w:rsid w:val="00391CFF"/>
    <w:rsid w:val="00391D06"/>
    <w:rsid w:val="00391D2B"/>
    <w:rsid w:val="00391DC9"/>
    <w:rsid w:val="00391E63"/>
    <w:rsid w:val="00391E6A"/>
    <w:rsid w:val="00391EEC"/>
    <w:rsid w:val="00391F44"/>
    <w:rsid w:val="00391FA8"/>
    <w:rsid w:val="00391FBD"/>
    <w:rsid w:val="00391FD2"/>
    <w:rsid w:val="00392098"/>
    <w:rsid w:val="003920C1"/>
    <w:rsid w:val="00392129"/>
    <w:rsid w:val="00392200"/>
    <w:rsid w:val="0039220C"/>
    <w:rsid w:val="0039220D"/>
    <w:rsid w:val="00392210"/>
    <w:rsid w:val="0039228A"/>
    <w:rsid w:val="003922B2"/>
    <w:rsid w:val="003922EB"/>
    <w:rsid w:val="003922FC"/>
    <w:rsid w:val="003922FD"/>
    <w:rsid w:val="00392320"/>
    <w:rsid w:val="0039232C"/>
    <w:rsid w:val="003923AF"/>
    <w:rsid w:val="003923BC"/>
    <w:rsid w:val="00392444"/>
    <w:rsid w:val="00392484"/>
    <w:rsid w:val="00392496"/>
    <w:rsid w:val="003924A5"/>
    <w:rsid w:val="003924AD"/>
    <w:rsid w:val="003924BB"/>
    <w:rsid w:val="003924C2"/>
    <w:rsid w:val="00392507"/>
    <w:rsid w:val="0039257F"/>
    <w:rsid w:val="003925AF"/>
    <w:rsid w:val="00392605"/>
    <w:rsid w:val="00392620"/>
    <w:rsid w:val="003926BB"/>
    <w:rsid w:val="003926D3"/>
    <w:rsid w:val="0039270F"/>
    <w:rsid w:val="0039271D"/>
    <w:rsid w:val="00392794"/>
    <w:rsid w:val="003927EC"/>
    <w:rsid w:val="003927FF"/>
    <w:rsid w:val="00392807"/>
    <w:rsid w:val="00392808"/>
    <w:rsid w:val="00392839"/>
    <w:rsid w:val="00392845"/>
    <w:rsid w:val="0039287B"/>
    <w:rsid w:val="003928B3"/>
    <w:rsid w:val="00392900"/>
    <w:rsid w:val="00392AAF"/>
    <w:rsid w:val="00392AC3"/>
    <w:rsid w:val="00392B15"/>
    <w:rsid w:val="00392C16"/>
    <w:rsid w:val="00392CE3"/>
    <w:rsid w:val="00392D0B"/>
    <w:rsid w:val="00392D11"/>
    <w:rsid w:val="00392D14"/>
    <w:rsid w:val="00392D30"/>
    <w:rsid w:val="00392D67"/>
    <w:rsid w:val="00392D69"/>
    <w:rsid w:val="00392D7F"/>
    <w:rsid w:val="00392D86"/>
    <w:rsid w:val="00392D8F"/>
    <w:rsid w:val="00392DAF"/>
    <w:rsid w:val="00392E0C"/>
    <w:rsid w:val="00392E1E"/>
    <w:rsid w:val="00392E4B"/>
    <w:rsid w:val="00392E63"/>
    <w:rsid w:val="00392F4F"/>
    <w:rsid w:val="00392FA2"/>
    <w:rsid w:val="00393055"/>
    <w:rsid w:val="0039307B"/>
    <w:rsid w:val="0039309A"/>
    <w:rsid w:val="003930B9"/>
    <w:rsid w:val="003930C3"/>
    <w:rsid w:val="0039316D"/>
    <w:rsid w:val="0039329A"/>
    <w:rsid w:val="003932EC"/>
    <w:rsid w:val="0039330C"/>
    <w:rsid w:val="0039331D"/>
    <w:rsid w:val="0039338D"/>
    <w:rsid w:val="003933C4"/>
    <w:rsid w:val="00393405"/>
    <w:rsid w:val="0039341C"/>
    <w:rsid w:val="0039344C"/>
    <w:rsid w:val="00393458"/>
    <w:rsid w:val="00393471"/>
    <w:rsid w:val="00393497"/>
    <w:rsid w:val="003934F4"/>
    <w:rsid w:val="0039351B"/>
    <w:rsid w:val="0039352C"/>
    <w:rsid w:val="0039353E"/>
    <w:rsid w:val="003935D0"/>
    <w:rsid w:val="003935D1"/>
    <w:rsid w:val="003935FF"/>
    <w:rsid w:val="00393623"/>
    <w:rsid w:val="003936B1"/>
    <w:rsid w:val="003936C9"/>
    <w:rsid w:val="003936CA"/>
    <w:rsid w:val="003936FC"/>
    <w:rsid w:val="0039370E"/>
    <w:rsid w:val="00393746"/>
    <w:rsid w:val="00393749"/>
    <w:rsid w:val="0039384A"/>
    <w:rsid w:val="0039387D"/>
    <w:rsid w:val="003938A7"/>
    <w:rsid w:val="00393942"/>
    <w:rsid w:val="00393949"/>
    <w:rsid w:val="0039396F"/>
    <w:rsid w:val="00393997"/>
    <w:rsid w:val="003939CC"/>
    <w:rsid w:val="003939DD"/>
    <w:rsid w:val="00393A25"/>
    <w:rsid w:val="00393A61"/>
    <w:rsid w:val="00393AA7"/>
    <w:rsid w:val="00393AC8"/>
    <w:rsid w:val="00393B02"/>
    <w:rsid w:val="00393BA4"/>
    <w:rsid w:val="00393C09"/>
    <w:rsid w:val="00393CC6"/>
    <w:rsid w:val="00393CD6"/>
    <w:rsid w:val="00393D65"/>
    <w:rsid w:val="00393DA0"/>
    <w:rsid w:val="00393DAD"/>
    <w:rsid w:val="00393DB8"/>
    <w:rsid w:val="00393DCD"/>
    <w:rsid w:val="00393E0A"/>
    <w:rsid w:val="00393EC8"/>
    <w:rsid w:val="00393ECA"/>
    <w:rsid w:val="00393EF6"/>
    <w:rsid w:val="00393F1F"/>
    <w:rsid w:val="00393F54"/>
    <w:rsid w:val="00393F5C"/>
    <w:rsid w:val="00393F8B"/>
    <w:rsid w:val="00393FA7"/>
    <w:rsid w:val="00394035"/>
    <w:rsid w:val="00394052"/>
    <w:rsid w:val="0039407E"/>
    <w:rsid w:val="003940B2"/>
    <w:rsid w:val="003940C3"/>
    <w:rsid w:val="003940E4"/>
    <w:rsid w:val="00394138"/>
    <w:rsid w:val="00394140"/>
    <w:rsid w:val="0039416D"/>
    <w:rsid w:val="003941BA"/>
    <w:rsid w:val="0039422B"/>
    <w:rsid w:val="00394256"/>
    <w:rsid w:val="00394274"/>
    <w:rsid w:val="003942AA"/>
    <w:rsid w:val="003942F8"/>
    <w:rsid w:val="00394308"/>
    <w:rsid w:val="0039434F"/>
    <w:rsid w:val="00394376"/>
    <w:rsid w:val="0039443B"/>
    <w:rsid w:val="00394493"/>
    <w:rsid w:val="003944C2"/>
    <w:rsid w:val="003944DA"/>
    <w:rsid w:val="0039452D"/>
    <w:rsid w:val="0039456B"/>
    <w:rsid w:val="003946AD"/>
    <w:rsid w:val="00394701"/>
    <w:rsid w:val="0039472F"/>
    <w:rsid w:val="0039475A"/>
    <w:rsid w:val="0039475E"/>
    <w:rsid w:val="003947AD"/>
    <w:rsid w:val="003947FE"/>
    <w:rsid w:val="0039480A"/>
    <w:rsid w:val="003948B9"/>
    <w:rsid w:val="00394927"/>
    <w:rsid w:val="0039492B"/>
    <w:rsid w:val="00394988"/>
    <w:rsid w:val="00394A0A"/>
    <w:rsid w:val="00394A22"/>
    <w:rsid w:val="00394A3F"/>
    <w:rsid w:val="00394A4B"/>
    <w:rsid w:val="00394A5F"/>
    <w:rsid w:val="00394A9C"/>
    <w:rsid w:val="00394B0D"/>
    <w:rsid w:val="00394B3A"/>
    <w:rsid w:val="00394B47"/>
    <w:rsid w:val="00394B88"/>
    <w:rsid w:val="00394B95"/>
    <w:rsid w:val="00394BB0"/>
    <w:rsid w:val="00394BE5"/>
    <w:rsid w:val="00394BFB"/>
    <w:rsid w:val="00394C1C"/>
    <w:rsid w:val="00394C1D"/>
    <w:rsid w:val="00394C69"/>
    <w:rsid w:val="00394CC3"/>
    <w:rsid w:val="00394D5A"/>
    <w:rsid w:val="00394D78"/>
    <w:rsid w:val="00394D96"/>
    <w:rsid w:val="00394DBD"/>
    <w:rsid w:val="00394DCB"/>
    <w:rsid w:val="00394E2E"/>
    <w:rsid w:val="00394E42"/>
    <w:rsid w:val="00394E60"/>
    <w:rsid w:val="00394ED2"/>
    <w:rsid w:val="00394EF6"/>
    <w:rsid w:val="00394F25"/>
    <w:rsid w:val="00394F37"/>
    <w:rsid w:val="00394F6E"/>
    <w:rsid w:val="00394F86"/>
    <w:rsid w:val="00394FAB"/>
    <w:rsid w:val="00394FC8"/>
    <w:rsid w:val="00395072"/>
    <w:rsid w:val="0039507A"/>
    <w:rsid w:val="0039507C"/>
    <w:rsid w:val="00395095"/>
    <w:rsid w:val="0039509E"/>
    <w:rsid w:val="003950C9"/>
    <w:rsid w:val="00395121"/>
    <w:rsid w:val="003951D7"/>
    <w:rsid w:val="003951DA"/>
    <w:rsid w:val="0039520A"/>
    <w:rsid w:val="0039523C"/>
    <w:rsid w:val="00395260"/>
    <w:rsid w:val="003952F2"/>
    <w:rsid w:val="003953C8"/>
    <w:rsid w:val="003953F6"/>
    <w:rsid w:val="00395406"/>
    <w:rsid w:val="00395496"/>
    <w:rsid w:val="00395515"/>
    <w:rsid w:val="00395523"/>
    <w:rsid w:val="00395535"/>
    <w:rsid w:val="00395556"/>
    <w:rsid w:val="00395587"/>
    <w:rsid w:val="003955BF"/>
    <w:rsid w:val="003955C0"/>
    <w:rsid w:val="0039562D"/>
    <w:rsid w:val="00395651"/>
    <w:rsid w:val="003956F9"/>
    <w:rsid w:val="0039571F"/>
    <w:rsid w:val="003957E3"/>
    <w:rsid w:val="00395896"/>
    <w:rsid w:val="00395916"/>
    <w:rsid w:val="0039594F"/>
    <w:rsid w:val="0039596E"/>
    <w:rsid w:val="0039599E"/>
    <w:rsid w:val="003959C3"/>
    <w:rsid w:val="00395A45"/>
    <w:rsid w:val="00395A6C"/>
    <w:rsid w:val="00395A71"/>
    <w:rsid w:val="00395AD6"/>
    <w:rsid w:val="00395AE8"/>
    <w:rsid w:val="00395AEB"/>
    <w:rsid w:val="00395AF6"/>
    <w:rsid w:val="00395B16"/>
    <w:rsid w:val="00395B54"/>
    <w:rsid w:val="00395BAC"/>
    <w:rsid w:val="00395BB1"/>
    <w:rsid w:val="00395BD8"/>
    <w:rsid w:val="00395C15"/>
    <w:rsid w:val="00395C46"/>
    <w:rsid w:val="00395CB9"/>
    <w:rsid w:val="00395CBB"/>
    <w:rsid w:val="00395D19"/>
    <w:rsid w:val="00395D3C"/>
    <w:rsid w:val="00395D5A"/>
    <w:rsid w:val="00395D67"/>
    <w:rsid w:val="00395DE0"/>
    <w:rsid w:val="00395E2D"/>
    <w:rsid w:val="00395ECC"/>
    <w:rsid w:val="00395ECF"/>
    <w:rsid w:val="00395EEA"/>
    <w:rsid w:val="00395EF9"/>
    <w:rsid w:val="00395F16"/>
    <w:rsid w:val="00395F2C"/>
    <w:rsid w:val="00395F30"/>
    <w:rsid w:val="00395F45"/>
    <w:rsid w:val="00395F7D"/>
    <w:rsid w:val="00395FAF"/>
    <w:rsid w:val="00395FB0"/>
    <w:rsid w:val="00396020"/>
    <w:rsid w:val="00396024"/>
    <w:rsid w:val="0039609A"/>
    <w:rsid w:val="0039611C"/>
    <w:rsid w:val="00396123"/>
    <w:rsid w:val="0039613A"/>
    <w:rsid w:val="00396158"/>
    <w:rsid w:val="0039616A"/>
    <w:rsid w:val="0039618A"/>
    <w:rsid w:val="0039619A"/>
    <w:rsid w:val="0039623E"/>
    <w:rsid w:val="00396252"/>
    <w:rsid w:val="00396258"/>
    <w:rsid w:val="0039625F"/>
    <w:rsid w:val="00396279"/>
    <w:rsid w:val="003962AD"/>
    <w:rsid w:val="003962B5"/>
    <w:rsid w:val="00396303"/>
    <w:rsid w:val="00396386"/>
    <w:rsid w:val="00396388"/>
    <w:rsid w:val="003963BE"/>
    <w:rsid w:val="003963D5"/>
    <w:rsid w:val="00396418"/>
    <w:rsid w:val="0039642E"/>
    <w:rsid w:val="0039659F"/>
    <w:rsid w:val="003965AC"/>
    <w:rsid w:val="003966AD"/>
    <w:rsid w:val="0039672C"/>
    <w:rsid w:val="00396758"/>
    <w:rsid w:val="00396759"/>
    <w:rsid w:val="00396763"/>
    <w:rsid w:val="0039678C"/>
    <w:rsid w:val="00396793"/>
    <w:rsid w:val="0039680A"/>
    <w:rsid w:val="00396839"/>
    <w:rsid w:val="003968CA"/>
    <w:rsid w:val="003968F6"/>
    <w:rsid w:val="0039697B"/>
    <w:rsid w:val="00396996"/>
    <w:rsid w:val="003969B6"/>
    <w:rsid w:val="00396A51"/>
    <w:rsid w:val="00396A7E"/>
    <w:rsid w:val="00396AB1"/>
    <w:rsid w:val="00396AC1"/>
    <w:rsid w:val="00396ACD"/>
    <w:rsid w:val="00396B18"/>
    <w:rsid w:val="00396B19"/>
    <w:rsid w:val="00396B23"/>
    <w:rsid w:val="00396B30"/>
    <w:rsid w:val="00396BEC"/>
    <w:rsid w:val="00396BFC"/>
    <w:rsid w:val="00396CD2"/>
    <w:rsid w:val="00396CE7"/>
    <w:rsid w:val="00396D33"/>
    <w:rsid w:val="00396D5D"/>
    <w:rsid w:val="00396DA1"/>
    <w:rsid w:val="00396DB3"/>
    <w:rsid w:val="00396DE3"/>
    <w:rsid w:val="00396E92"/>
    <w:rsid w:val="00396F49"/>
    <w:rsid w:val="00396F6D"/>
    <w:rsid w:val="00396F7C"/>
    <w:rsid w:val="00396F9B"/>
    <w:rsid w:val="00396FC0"/>
    <w:rsid w:val="00396FC9"/>
    <w:rsid w:val="00397065"/>
    <w:rsid w:val="00397089"/>
    <w:rsid w:val="003970B4"/>
    <w:rsid w:val="003970B5"/>
    <w:rsid w:val="003970EA"/>
    <w:rsid w:val="00397100"/>
    <w:rsid w:val="00397108"/>
    <w:rsid w:val="00397137"/>
    <w:rsid w:val="00397198"/>
    <w:rsid w:val="003971C6"/>
    <w:rsid w:val="003971FC"/>
    <w:rsid w:val="00397228"/>
    <w:rsid w:val="00397245"/>
    <w:rsid w:val="00397326"/>
    <w:rsid w:val="00397368"/>
    <w:rsid w:val="003973E8"/>
    <w:rsid w:val="00397451"/>
    <w:rsid w:val="0039746D"/>
    <w:rsid w:val="0039747F"/>
    <w:rsid w:val="003974EB"/>
    <w:rsid w:val="00397533"/>
    <w:rsid w:val="0039755C"/>
    <w:rsid w:val="003975AF"/>
    <w:rsid w:val="003975D2"/>
    <w:rsid w:val="0039761B"/>
    <w:rsid w:val="00397677"/>
    <w:rsid w:val="00397699"/>
    <w:rsid w:val="003976BA"/>
    <w:rsid w:val="003976C2"/>
    <w:rsid w:val="003976D7"/>
    <w:rsid w:val="003976DD"/>
    <w:rsid w:val="0039771D"/>
    <w:rsid w:val="00397740"/>
    <w:rsid w:val="003977BB"/>
    <w:rsid w:val="00397815"/>
    <w:rsid w:val="003978A5"/>
    <w:rsid w:val="003978BD"/>
    <w:rsid w:val="00397909"/>
    <w:rsid w:val="00397922"/>
    <w:rsid w:val="00397930"/>
    <w:rsid w:val="0039794D"/>
    <w:rsid w:val="00397A5F"/>
    <w:rsid w:val="00397A99"/>
    <w:rsid w:val="00397B22"/>
    <w:rsid w:val="00397B2D"/>
    <w:rsid w:val="00397B58"/>
    <w:rsid w:val="00397B6A"/>
    <w:rsid w:val="00397B84"/>
    <w:rsid w:val="00397BBB"/>
    <w:rsid w:val="00397BBE"/>
    <w:rsid w:val="00397C12"/>
    <w:rsid w:val="00397C16"/>
    <w:rsid w:val="00397C5D"/>
    <w:rsid w:val="00397C60"/>
    <w:rsid w:val="00397DC9"/>
    <w:rsid w:val="00397DFB"/>
    <w:rsid w:val="00397E0C"/>
    <w:rsid w:val="00397E33"/>
    <w:rsid w:val="00397E40"/>
    <w:rsid w:val="00397E4D"/>
    <w:rsid w:val="00397E72"/>
    <w:rsid w:val="00397EA0"/>
    <w:rsid w:val="00397F1E"/>
    <w:rsid w:val="00397F94"/>
    <w:rsid w:val="00397F9C"/>
    <w:rsid w:val="003A0060"/>
    <w:rsid w:val="003A00A1"/>
    <w:rsid w:val="003A00CC"/>
    <w:rsid w:val="003A01D2"/>
    <w:rsid w:val="003A023A"/>
    <w:rsid w:val="003A025D"/>
    <w:rsid w:val="003A042B"/>
    <w:rsid w:val="003A0471"/>
    <w:rsid w:val="003A04B0"/>
    <w:rsid w:val="003A0513"/>
    <w:rsid w:val="003A0585"/>
    <w:rsid w:val="003A059B"/>
    <w:rsid w:val="003A05C8"/>
    <w:rsid w:val="003A0633"/>
    <w:rsid w:val="003A063B"/>
    <w:rsid w:val="003A068F"/>
    <w:rsid w:val="003A069D"/>
    <w:rsid w:val="003A06B5"/>
    <w:rsid w:val="003A06ED"/>
    <w:rsid w:val="003A0738"/>
    <w:rsid w:val="003A0764"/>
    <w:rsid w:val="003A0778"/>
    <w:rsid w:val="003A080A"/>
    <w:rsid w:val="003A0831"/>
    <w:rsid w:val="003A0873"/>
    <w:rsid w:val="003A090E"/>
    <w:rsid w:val="003A0914"/>
    <w:rsid w:val="003A0965"/>
    <w:rsid w:val="003A0973"/>
    <w:rsid w:val="003A097D"/>
    <w:rsid w:val="003A0989"/>
    <w:rsid w:val="003A0991"/>
    <w:rsid w:val="003A09B7"/>
    <w:rsid w:val="003A09C8"/>
    <w:rsid w:val="003A0A35"/>
    <w:rsid w:val="003A0A76"/>
    <w:rsid w:val="003A0A7E"/>
    <w:rsid w:val="003A0A8E"/>
    <w:rsid w:val="003A0AAF"/>
    <w:rsid w:val="003A0ADA"/>
    <w:rsid w:val="003A0B40"/>
    <w:rsid w:val="003A0B55"/>
    <w:rsid w:val="003A0B5C"/>
    <w:rsid w:val="003A0C28"/>
    <w:rsid w:val="003A0C39"/>
    <w:rsid w:val="003A0C7B"/>
    <w:rsid w:val="003A0CEB"/>
    <w:rsid w:val="003A0D1B"/>
    <w:rsid w:val="003A0D43"/>
    <w:rsid w:val="003A0D6A"/>
    <w:rsid w:val="003A0D72"/>
    <w:rsid w:val="003A0E48"/>
    <w:rsid w:val="003A0E51"/>
    <w:rsid w:val="003A0EC2"/>
    <w:rsid w:val="003A0EC5"/>
    <w:rsid w:val="003A0ECC"/>
    <w:rsid w:val="003A0F07"/>
    <w:rsid w:val="003A0F25"/>
    <w:rsid w:val="003A0F6D"/>
    <w:rsid w:val="003A0F89"/>
    <w:rsid w:val="003A0FE3"/>
    <w:rsid w:val="003A0FEA"/>
    <w:rsid w:val="003A0FF8"/>
    <w:rsid w:val="003A10BD"/>
    <w:rsid w:val="003A10CA"/>
    <w:rsid w:val="003A1102"/>
    <w:rsid w:val="003A1185"/>
    <w:rsid w:val="003A11B8"/>
    <w:rsid w:val="003A11D6"/>
    <w:rsid w:val="003A11FF"/>
    <w:rsid w:val="003A12D6"/>
    <w:rsid w:val="003A1302"/>
    <w:rsid w:val="003A131C"/>
    <w:rsid w:val="003A1367"/>
    <w:rsid w:val="003A13BE"/>
    <w:rsid w:val="003A13E1"/>
    <w:rsid w:val="003A1487"/>
    <w:rsid w:val="003A148B"/>
    <w:rsid w:val="003A14BE"/>
    <w:rsid w:val="003A15F2"/>
    <w:rsid w:val="003A15F8"/>
    <w:rsid w:val="003A1618"/>
    <w:rsid w:val="003A163A"/>
    <w:rsid w:val="003A1645"/>
    <w:rsid w:val="003A16E2"/>
    <w:rsid w:val="003A1714"/>
    <w:rsid w:val="003A171E"/>
    <w:rsid w:val="003A1803"/>
    <w:rsid w:val="003A18C2"/>
    <w:rsid w:val="003A194E"/>
    <w:rsid w:val="003A1977"/>
    <w:rsid w:val="003A1991"/>
    <w:rsid w:val="003A19A4"/>
    <w:rsid w:val="003A19AD"/>
    <w:rsid w:val="003A1A19"/>
    <w:rsid w:val="003A1A5B"/>
    <w:rsid w:val="003A1AA3"/>
    <w:rsid w:val="003A1AC6"/>
    <w:rsid w:val="003A1B70"/>
    <w:rsid w:val="003A1BA9"/>
    <w:rsid w:val="003A1BFE"/>
    <w:rsid w:val="003A1C1D"/>
    <w:rsid w:val="003A1C4A"/>
    <w:rsid w:val="003A1C5D"/>
    <w:rsid w:val="003A1C7C"/>
    <w:rsid w:val="003A1CCF"/>
    <w:rsid w:val="003A1DC4"/>
    <w:rsid w:val="003A1DED"/>
    <w:rsid w:val="003A1DF7"/>
    <w:rsid w:val="003A1E0C"/>
    <w:rsid w:val="003A1E37"/>
    <w:rsid w:val="003A1E58"/>
    <w:rsid w:val="003A1E8A"/>
    <w:rsid w:val="003A1E9F"/>
    <w:rsid w:val="003A1EEA"/>
    <w:rsid w:val="003A1F8D"/>
    <w:rsid w:val="003A1FDD"/>
    <w:rsid w:val="003A1FF4"/>
    <w:rsid w:val="003A207A"/>
    <w:rsid w:val="003A20A5"/>
    <w:rsid w:val="003A210E"/>
    <w:rsid w:val="003A2126"/>
    <w:rsid w:val="003A2137"/>
    <w:rsid w:val="003A2138"/>
    <w:rsid w:val="003A2145"/>
    <w:rsid w:val="003A216E"/>
    <w:rsid w:val="003A21BE"/>
    <w:rsid w:val="003A21C6"/>
    <w:rsid w:val="003A2214"/>
    <w:rsid w:val="003A22DE"/>
    <w:rsid w:val="003A2318"/>
    <w:rsid w:val="003A2342"/>
    <w:rsid w:val="003A2344"/>
    <w:rsid w:val="003A2378"/>
    <w:rsid w:val="003A237D"/>
    <w:rsid w:val="003A23A0"/>
    <w:rsid w:val="003A23A3"/>
    <w:rsid w:val="003A2436"/>
    <w:rsid w:val="003A247B"/>
    <w:rsid w:val="003A2481"/>
    <w:rsid w:val="003A2491"/>
    <w:rsid w:val="003A249B"/>
    <w:rsid w:val="003A24A0"/>
    <w:rsid w:val="003A24F0"/>
    <w:rsid w:val="003A254B"/>
    <w:rsid w:val="003A2564"/>
    <w:rsid w:val="003A2567"/>
    <w:rsid w:val="003A25B3"/>
    <w:rsid w:val="003A25D8"/>
    <w:rsid w:val="003A2615"/>
    <w:rsid w:val="003A2627"/>
    <w:rsid w:val="003A26AB"/>
    <w:rsid w:val="003A26B1"/>
    <w:rsid w:val="003A26B8"/>
    <w:rsid w:val="003A26C1"/>
    <w:rsid w:val="003A26EC"/>
    <w:rsid w:val="003A2705"/>
    <w:rsid w:val="003A275E"/>
    <w:rsid w:val="003A2784"/>
    <w:rsid w:val="003A27C5"/>
    <w:rsid w:val="003A27DB"/>
    <w:rsid w:val="003A27F6"/>
    <w:rsid w:val="003A285C"/>
    <w:rsid w:val="003A28A0"/>
    <w:rsid w:val="003A28CB"/>
    <w:rsid w:val="003A28D2"/>
    <w:rsid w:val="003A2939"/>
    <w:rsid w:val="003A2952"/>
    <w:rsid w:val="003A2999"/>
    <w:rsid w:val="003A299A"/>
    <w:rsid w:val="003A29B3"/>
    <w:rsid w:val="003A2A50"/>
    <w:rsid w:val="003A2A79"/>
    <w:rsid w:val="003A2B55"/>
    <w:rsid w:val="003A2BC2"/>
    <w:rsid w:val="003A2C16"/>
    <w:rsid w:val="003A2C31"/>
    <w:rsid w:val="003A2C73"/>
    <w:rsid w:val="003A2C87"/>
    <w:rsid w:val="003A2CBB"/>
    <w:rsid w:val="003A2CC5"/>
    <w:rsid w:val="003A2D1D"/>
    <w:rsid w:val="003A2D1E"/>
    <w:rsid w:val="003A2D2F"/>
    <w:rsid w:val="003A2DC7"/>
    <w:rsid w:val="003A2DFD"/>
    <w:rsid w:val="003A2E53"/>
    <w:rsid w:val="003A2EFC"/>
    <w:rsid w:val="003A2F34"/>
    <w:rsid w:val="003A2F45"/>
    <w:rsid w:val="003A2F6C"/>
    <w:rsid w:val="003A2F6F"/>
    <w:rsid w:val="003A30DD"/>
    <w:rsid w:val="003A30FC"/>
    <w:rsid w:val="003A3162"/>
    <w:rsid w:val="003A318D"/>
    <w:rsid w:val="003A3190"/>
    <w:rsid w:val="003A31D6"/>
    <w:rsid w:val="003A31D8"/>
    <w:rsid w:val="003A31DC"/>
    <w:rsid w:val="003A320C"/>
    <w:rsid w:val="003A328F"/>
    <w:rsid w:val="003A3356"/>
    <w:rsid w:val="003A33A2"/>
    <w:rsid w:val="003A33B0"/>
    <w:rsid w:val="003A33F1"/>
    <w:rsid w:val="003A340C"/>
    <w:rsid w:val="003A34B0"/>
    <w:rsid w:val="003A34E7"/>
    <w:rsid w:val="003A34F3"/>
    <w:rsid w:val="003A3507"/>
    <w:rsid w:val="003A3538"/>
    <w:rsid w:val="003A3543"/>
    <w:rsid w:val="003A360C"/>
    <w:rsid w:val="003A363A"/>
    <w:rsid w:val="003A3664"/>
    <w:rsid w:val="003A36B2"/>
    <w:rsid w:val="003A371B"/>
    <w:rsid w:val="003A3740"/>
    <w:rsid w:val="003A374C"/>
    <w:rsid w:val="003A375C"/>
    <w:rsid w:val="003A3780"/>
    <w:rsid w:val="003A37E3"/>
    <w:rsid w:val="003A37EA"/>
    <w:rsid w:val="003A381A"/>
    <w:rsid w:val="003A3873"/>
    <w:rsid w:val="003A38D1"/>
    <w:rsid w:val="003A38EC"/>
    <w:rsid w:val="003A3934"/>
    <w:rsid w:val="003A3A37"/>
    <w:rsid w:val="003A3ABF"/>
    <w:rsid w:val="003A3B13"/>
    <w:rsid w:val="003A3BBF"/>
    <w:rsid w:val="003A3BE2"/>
    <w:rsid w:val="003A3BEA"/>
    <w:rsid w:val="003A3CB7"/>
    <w:rsid w:val="003A3D83"/>
    <w:rsid w:val="003A3DF4"/>
    <w:rsid w:val="003A3E4A"/>
    <w:rsid w:val="003A3E56"/>
    <w:rsid w:val="003A3E79"/>
    <w:rsid w:val="003A3F0E"/>
    <w:rsid w:val="003A3F2A"/>
    <w:rsid w:val="003A3FB8"/>
    <w:rsid w:val="003A4089"/>
    <w:rsid w:val="003A40D3"/>
    <w:rsid w:val="003A40DB"/>
    <w:rsid w:val="003A40FC"/>
    <w:rsid w:val="003A4122"/>
    <w:rsid w:val="003A4136"/>
    <w:rsid w:val="003A4151"/>
    <w:rsid w:val="003A416E"/>
    <w:rsid w:val="003A41CC"/>
    <w:rsid w:val="003A4285"/>
    <w:rsid w:val="003A4359"/>
    <w:rsid w:val="003A4386"/>
    <w:rsid w:val="003A43BB"/>
    <w:rsid w:val="003A4403"/>
    <w:rsid w:val="003A442D"/>
    <w:rsid w:val="003A4480"/>
    <w:rsid w:val="003A44BF"/>
    <w:rsid w:val="003A44D0"/>
    <w:rsid w:val="003A4510"/>
    <w:rsid w:val="003A4535"/>
    <w:rsid w:val="003A459C"/>
    <w:rsid w:val="003A45EC"/>
    <w:rsid w:val="003A45F5"/>
    <w:rsid w:val="003A45FE"/>
    <w:rsid w:val="003A460D"/>
    <w:rsid w:val="003A462D"/>
    <w:rsid w:val="003A4661"/>
    <w:rsid w:val="003A467A"/>
    <w:rsid w:val="003A467B"/>
    <w:rsid w:val="003A471E"/>
    <w:rsid w:val="003A4721"/>
    <w:rsid w:val="003A474B"/>
    <w:rsid w:val="003A475A"/>
    <w:rsid w:val="003A477A"/>
    <w:rsid w:val="003A478A"/>
    <w:rsid w:val="003A47D7"/>
    <w:rsid w:val="003A4832"/>
    <w:rsid w:val="003A483B"/>
    <w:rsid w:val="003A4844"/>
    <w:rsid w:val="003A4887"/>
    <w:rsid w:val="003A48DF"/>
    <w:rsid w:val="003A4918"/>
    <w:rsid w:val="003A494D"/>
    <w:rsid w:val="003A4A66"/>
    <w:rsid w:val="003A4AC6"/>
    <w:rsid w:val="003A4B0B"/>
    <w:rsid w:val="003A4B25"/>
    <w:rsid w:val="003A4B3E"/>
    <w:rsid w:val="003A4B57"/>
    <w:rsid w:val="003A4B67"/>
    <w:rsid w:val="003A4BB2"/>
    <w:rsid w:val="003A4BD9"/>
    <w:rsid w:val="003A4BEE"/>
    <w:rsid w:val="003A4BF0"/>
    <w:rsid w:val="003A4CA5"/>
    <w:rsid w:val="003A4CFA"/>
    <w:rsid w:val="003A4D43"/>
    <w:rsid w:val="003A4D4F"/>
    <w:rsid w:val="003A4DD1"/>
    <w:rsid w:val="003A4DDA"/>
    <w:rsid w:val="003A4E08"/>
    <w:rsid w:val="003A4E55"/>
    <w:rsid w:val="003A4E7D"/>
    <w:rsid w:val="003A4E82"/>
    <w:rsid w:val="003A4E9D"/>
    <w:rsid w:val="003A4ED9"/>
    <w:rsid w:val="003A4F63"/>
    <w:rsid w:val="003A5008"/>
    <w:rsid w:val="003A5025"/>
    <w:rsid w:val="003A5064"/>
    <w:rsid w:val="003A5095"/>
    <w:rsid w:val="003A50C2"/>
    <w:rsid w:val="003A50C7"/>
    <w:rsid w:val="003A50E6"/>
    <w:rsid w:val="003A50F7"/>
    <w:rsid w:val="003A511F"/>
    <w:rsid w:val="003A51E1"/>
    <w:rsid w:val="003A5278"/>
    <w:rsid w:val="003A531B"/>
    <w:rsid w:val="003A5355"/>
    <w:rsid w:val="003A541B"/>
    <w:rsid w:val="003A5462"/>
    <w:rsid w:val="003A5495"/>
    <w:rsid w:val="003A54B0"/>
    <w:rsid w:val="003A5506"/>
    <w:rsid w:val="003A5549"/>
    <w:rsid w:val="003A5566"/>
    <w:rsid w:val="003A55D8"/>
    <w:rsid w:val="003A560A"/>
    <w:rsid w:val="003A5638"/>
    <w:rsid w:val="003A5650"/>
    <w:rsid w:val="003A56B4"/>
    <w:rsid w:val="003A56B6"/>
    <w:rsid w:val="003A56CF"/>
    <w:rsid w:val="003A57DA"/>
    <w:rsid w:val="003A57EA"/>
    <w:rsid w:val="003A57FB"/>
    <w:rsid w:val="003A58BA"/>
    <w:rsid w:val="003A59BE"/>
    <w:rsid w:val="003A59C6"/>
    <w:rsid w:val="003A5A74"/>
    <w:rsid w:val="003A5AAB"/>
    <w:rsid w:val="003A5B21"/>
    <w:rsid w:val="003A5B45"/>
    <w:rsid w:val="003A5B59"/>
    <w:rsid w:val="003A5B68"/>
    <w:rsid w:val="003A5B7F"/>
    <w:rsid w:val="003A5BC3"/>
    <w:rsid w:val="003A5BF9"/>
    <w:rsid w:val="003A5C39"/>
    <w:rsid w:val="003A5C6A"/>
    <w:rsid w:val="003A5C7A"/>
    <w:rsid w:val="003A5C83"/>
    <w:rsid w:val="003A5D4F"/>
    <w:rsid w:val="003A5DA4"/>
    <w:rsid w:val="003A5DB9"/>
    <w:rsid w:val="003A5DBB"/>
    <w:rsid w:val="003A5DC2"/>
    <w:rsid w:val="003A5DF7"/>
    <w:rsid w:val="003A5E0F"/>
    <w:rsid w:val="003A5E27"/>
    <w:rsid w:val="003A5E3C"/>
    <w:rsid w:val="003A5EAE"/>
    <w:rsid w:val="003A5ED2"/>
    <w:rsid w:val="003A5F4F"/>
    <w:rsid w:val="003A5F76"/>
    <w:rsid w:val="003A5FB0"/>
    <w:rsid w:val="003A5FDF"/>
    <w:rsid w:val="003A6013"/>
    <w:rsid w:val="003A602F"/>
    <w:rsid w:val="003A6079"/>
    <w:rsid w:val="003A616B"/>
    <w:rsid w:val="003A617F"/>
    <w:rsid w:val="003A6186"/>
    <w:rsid w:val="003A61AC"/>
    <w:rsid w:val="003A6210"/>
    <w:rsid w:val="003A630F"/>
    <w:rsid w:val="003A637C"/>
    <w:rsid w:val="003A6380"/>
    <w:rsid w:val="003A63C4"/>
    <w:rsid w:val="003A63F1"/>
    <w:rsid w:val="003A6525"/>
    <w:rsid w:val="003A6532"/>
    <w:rsid w:val="003A659B"/>
    <w:rsid w:val="003A65A1"/>
    <w:rsid w:val="003A65EB"/>
    <w:rsid w:val="003A660B"/>
    <w:rsid w:val="003A6615"/>
    <w:rsid w:val="003A6628"/>
    <w:rsid w:val="003A66BB"/>
    <w:rsid w:val="003A66C3"/>
    <w:rsid w:val="003A66CC"/>
    <w:rsid w:val="003A677B"/>
    <w:rsid w:val="003A67C9"/>
    <w:rsid w:val="003A6825"/>
    <w:rsid w:val="003A6843"/>
    <w:rsid w:val="003A68C9"/>
    <w:rsid w:val="003A68D7"/>
    <w:rsid w:val="003A6900"/>
    <w:rsid w:val="003A695A"/>
    <w:rsid w:val="003A6960"/>
    <w:rsid w:val="003A699D"/>
    <w:rsid w:val="003A69F9"/>
    <w:rsid w:val="003A6A23"/>
    <w:rsid w:val="003A6AEA"/>
    <w:rsid w:val="003A6AEC"/>
    <w:rsid w:val="003A6B48"/>
    <w:rsid w:val="003A6B55"/>
    <w:rsid w:val="003A6B5D"/>
    <w:rsid w:val="003A6BDC"/>
    <w:rsid w:val="003A6C11"/>
    <w:rsid w:val="003A6C14"/>
    <w:rsid w:val="003A6C3B"/>
    <w:rsid w:val="003A6C74"/>
    <w:rsid w:val="003A6C96"/>
    <w:rsid w:val="003A6D1D"/>
    <w:rsid w:val="003A6D5A"/>
    <w:rsid w:val="003A6D77"/>
    <w:rsid w:val="003A6DBC"/>
    <w:rsid w:val="003A6E12"/>
    <w:rsid w:val="003A6E28"/>
    <w:rsid w:val="003A6E4B"/>
    <w:rsid w:val="003A6EA0"/>
    <w:rsid w:val="003A6EAC"/>
    <w:rsid w:val="003A6EB0"/>
    <w:rsid w:val="003A6EB7"/>
    <w:rsid w:val="003A6F7B"/>
    <w:rsid w:val="003A6F86"/>
    <w:rsid w:val="003A7000"/>
    <w:rsid w:val="003A7129"/>
    <w:rsid w:val="003A7132"/>
    <w:rsid w:val="003A7182"/>
    <w:rsid w:val="003A71E5"/>
    <w:rsid w:val="003A7223"/>
    <w:rsid w:val="003A72D5"/>
    <w:rsid w:val="003A72E1"/>
    <w:rsid w:val="003A72F1"/>
    <w:rsid w:val="003A735F"/>
    <w:rsid w:val="003A73B0"/>
    <w:rsid w:val="003A73DE"/>
    <w:rsid w:val="003A740C"/>
    <w:rsid w:val="003A7424"/>
    <w:rsid w:val="003A744F"/>
    <w:rsid w:val="003A745E"/>
    <w:rsid w:val="003A7479"/>
    <w:rsid w:val="003A7497"/>
    <w:rsid w:val="003A7541"/>
    <w:rsid w:val="003A757A"/>
    <w:rsid w:val="003A75BA"/>
    <w:rsid w:val="003A7616"/>
    <w:rsid w:val="003A7676"/>
    <w:rsid w:val="003A767F"/>
    <w:rsid w:val="003A76AA"/>
    <w:rsid w:val="003A76B9"/>
    <w:rsid w:val="003A76E8"/>
    <w:rsid w:val="003A7758"/>
    <w:rsid w:val="003A7760"/>
    <w:rsid w:val="003A7838"/>
    <w:rsid w:val="003A78D0"/>
    <w:rsid w:val="003A78F5"/>
    <w:rsid w:val="003A7913"/>
    <w:rsid w:val="003A7943"/>
    <w:rsid w:val="003A7972"/>
    <w:rsid w:val="003A798D"/>
    <w:rsid w:val="003A7A5B"/>
    <w:rsid w:val="003A7AA8"/>
    <w:rsid w:val="003A7AED"/>
    <w:rsid w:val="003A7AF3"/>
    <w:rsid w:val="003A7B01"/>
    <w:rsid w:val="003A7B28"/>
    <w:rsid w:val="003A7B9F"/>
    <w:rsid w:val="003A7BA3"/>
    <w:rsid w:val="003A7BD3"/>
    <w:rsid w:val="003A7C19"/>
    <w:rsid w:val="003A7C45"/>
    <w:rsid w:val="003A7C86"/>
    <w:rsid w:val="003A7CA9"/>
    <w:rsid w:val="003A7CAC"/>
    <w:rsid w:val="003A7D17"/>
    <w:rsid w:val="003A7D70"/>
    <w:rsid w:val="003A7DCE"/>
    <w:rsid w:val="003A7DD9"/>
    <w:rsid w:val="003A7E50"/>
    <w:rsid w:val="003A7E5F"/>
    <w:rsid w:val="003A7E73"/>
    <w:rsid w:val="003A7E79"/>
    <w:rsid w:val="003A7EE5"/>
    <w:rsid w:val="003A7F37"/>
    <w:rsid w:val="003A7F48"/>
    <w:rsid w:val="003A7FD7"/>
    <w:rsid w:val="003B005A"/>
    <w:rsid w:val="003B006B"/>
    <w:rsid w:val="003B0093"/>
    <w:rsid w:val="003B00BE"/>
    <w:rsid w:val="003B00F7"/>
    <w:rsid w:val="003B0141"/>
    <w:rsid w:val="003B0146"/>
    <w:rsid w:val="003B0193"/>
    <w:rsid w:val="003B01F0"/>
    <w:rsid w:val="003B0250"/>
    <w:rsid w:val="003B0296"/>
    <w:rsid w:val="003B02F4"/>
    <w:rsid w:val="003B032A"/>
    <w:rsid w:val="003B0339"/>
    <w:rsid w:val="003B035D"/>
    <w:rsid w:val="003B03A2"/>
    <w:rsid w:val="003B03D2"/>
    <w:rsid w:val="003B03E4"/>
    <w:rsid w:val="003B045C"/>
    <w:rsid w:val="003B046E"/>
    <w:rsid w:val="003B047E"/>
    <w:rsid w:val="003B04D7"/>
    <w:rsid w:val="003B0500"/>
    <w:rsid w:val="003B0534"/>
    <w:rsid w:val="003B053D"/>
    <w:rsid w:val="003B05C6"/>
    <w:rsid w:val="003B0619"/>
    <w:rsid w:val="003B0637"/>
    <w:rsid w:val="003B0641"/>
    <w:rsid w:val="003B066E"/>
    <w:rsid w:val="003B06B7"/>
    <w:rsid w:val="003B06DD"/>
    <w:rsid w:val="003B0762"/>
    <w:rsid w:val="003B07EC"/>
    <w:rsid w:val="003B07F7"/>
    <w:rsid w:val="003B0803"/>
    <w:rsid w:val="003B085A"/>
    <w:rsid w:val="003B0953"/>
    <w:rsid w:val="003B0956"/>
    <w:rsid w:val="003B09A6"/>
    <w:rsid w:val="003B09B2"/>
    <w:rsid w:val="003B09B3"/>
    <w:rsid w:val="003B09B9"/>
    <w:rsid w:val="003B0A11"/>
    <w:rsid w:val="003B0A30"/>
    <w:rsid w:val="003B0A60"/>
    <w:rsid w:val="003B0A78"/>
    <w:rsid w:val="003B0A7C"/>
    <w:rsid w:val="003B0C42"/>
    <w:rsid w:val="003B0C59"/>
    <w:rsid w:val="003B0C96"/>
    <w:rsid w:val="003B0C9B"/>
    <w:rsid w:val="003B0CE4"/>
    <w:rsid w:val="003B0D7B"/>
    <w:rsid w:val="003B0D8B"/>
    <w:rsid w:val="003B0DD4"/>
    <w:rsid w:val="003B0DD9"/>
    <w:rsid w:val="003B0DDA"/>
    <w:rsid w:val="003B0E23"/>
    <w:rsid w:val="003B0E59"/>
    <w:rsid w:val="003B0E74"/>
    <w:rsid w:val="003B0E87"/>
    <w:rsid w:val="003B0EA3"/>
    <w:rsid w:val="003B0EBC"/>
    <w:rsid w:val="003B0F15"/>
    <w:rsid w:val="003B0F42"/>
    <w:rsid w:val="003B0F77"/>
    <w:rsid w:val="003B0F8D"/>
    <w:rsid w:val="003B0FAA"/>
    <w:rsid w:val="003B0FFA"/>
    <w:rsid w:val="003B1013"/>
    <w:rsid w:val="003B1084"/>
    <w:rsid w:val="003B111E"/>
    <w:rsid w:val="003B1140"/>
    <w:rsid w:val="003B1150"/>
    <w:rsid w:val="003B11BD"/>
    <w:rsid w:val="003B11CA"/>
    <w:rsid w:val="003B11F5"/>
    <w:rsid w:val="003B127A"/>
    <w:rsid w:val="003B12F0"/>
    <w:rsid w:val="003B130F"/>
    <w:rsid w:val="003B1328"/>
    <w:rsid w:val="003B1339"/>
    <w:rsid w:val="003B1398"/>
    <w:rsid w:val="003B140D"/>
    <w:rsid w:val="003B1500"/>
    <w:rsid w:val="003B158A"/>
    <w:rsid w:val="003B1593"/>
    <w:rsid w:val="003B15B2"/>
    <w:rsid w:val="003B1630"/>
    <w:rsid w:val="003B16CA"/>
    <w:rsid w:val="003B1711"/>
    <w:rsid w:val="003B1725"/>
    <w:rsid w:val="003B174B"/>
    <w:rsid w:val="003B177F"/>
    <w:rsid w:val="003B1781"/>
    <w:rsid w:val="003B1819"/>
    <w:rsid w:val="003B1821"/>
    <w:rsid w:val="003B1836"/>
    <w:rsid w:val="003B1868"/>
    <w:rsid w:val="003B194F"/>
    <w:rsid w:val="003B1964"/>
    <w:rsid w:val="003B196A"/>
    <w:rsid w:val="003B1979"/>
    <w:rsid w:val="003B1A68"/>
    <w:rsid w:val="003B1A80"/>
    <w:rsid w:val="003B1AC2"/>
    <w:rsid w:val="003B1AF7"/>
    <w:rsid w:val="003B1B36"/>
    <w:rsid w:val="003B1BA0"/>
    <w:rsid w:val="003B1BAB"/>
    <w:rsid w:val="003B1BAE"/>
    <w:rsid w:val="003B1BFC"/>
    <w:rsid w:val="003B1C01"/>
    <w:rsid w:val="003B1C2F"/>
    <w:rsid w:val="003B1C81"/>
    <w:rsid w:val="003B1CA2"/>
    <w:rsid w:val="003B1CA7"/>
    <w:rsid w:val="003B1CAE"/>
    <w:rsid w:val="003B1CD5"/>
    <w:rsid w:val="003B1CFC"/>
    <w:rsid w:val="003B1D2F"/>
    <w:rsid w:val="003B1D3D"/>
    <w:rsid w:val="003B1D75"/>
    <w:rsid w:val="003B1D91"/>
    <w:rsid w:val="003B1DB8"/>
    <w:rsid w:val="003B1E0D"/>
    <w:rsid w:val="003B1E54"/>
    <w:rsid w:val="003B1E86"/>
    <w:rsid w:val="003B1E88"/>
    <w:rsid w:val="003B1EA3"/>
    <w:rsid w:val="003B1EC8"/>
    <w:rsid w:val="003B1EEF"/>
    <w:rsid w:val="003B1F31"/>
    <w:rsid w:val="003B1F83"/>
    <w:rsid w:val="003B1FAE"/>
    <w:rsid w:val="003B1FB9"/>
    <w:rsid w:val="003B1FD4"/>
    <w:rsid w:val="003B1FDB"/>
    <w:rsid w:val="003B2012"/>
    <w:rsid w:val="003B201D"/>
    <w:rsid w:val="003B20A5"/>
    <w:rsid w:val="003B20AF"/>
    <w:rsid w:val="003B20D7"/>
    <w:rsid w:val="003B20DB"/>
    <w:rsid w:val="003B216D"/>
    <w:rsid w:val="003B2198"/>
    <w:rsid w:val="003B21A4"/>
    <w:rsid w:val="003B21C9"/>
    <w:rsid w:val="003B2210"/>
    <w:rsid w:val="003B2252"/>
    <w:rsid w:val="003B22AE"/>
    <w:rsid w:val="003B22C4"/>
    <w:rsid w:val="003B22C6"/>
    <w:rsid w:val="003B233C"/>
    <w:rsid w:val="003B2384"/>
    <w:rsid w:val="003B23AA"/>
    <w:rsid w:val="003B23AB"/>
    <w:rsid w:val="003B23C3"/>
    <w:rsid w:val="003B23DC"/>
    <w:rsid w:val="003B23E3"/>
    <w:rsid w:val="003B23E6"/>
    <w:rsid w:val="003B245E"/>
    <w:rsid w:val="003B2460"/>
    <w:rsid w:val="003B247F"/>
    <w:rsid w:val="003B2482"/>
    <w:rsid w:val="003B2496"/>
    <w:rsid w:val="003B251F"/>
    <w:rsid w:val="003B2552"/>
    <w:rsid w:val="003B25A2"/>
    <w:rsid w:val="003B25B3"/>
    <w:rsid w:val="003B25C7"/>
    <w:rsid w:val="003B261C"/>
    <w:rsid w:val="003B2679"/>
    <w:rsid w:val="003B26CE"/>
    <w:rsid w:val="003B271E"/>
    <w:rsid w:val="003B278B"/>
    <w:rsid w:val="003B27BF"/>
    <w:rsid w:val="003B27F4"/>
    <w:rsid w:val="003B283C"/>
    <w:rsid w:val="003B2853"/>
    <w:rsid w:val="003B287C"/>
    <w:rsid w:val="003B2888"/>
    <w:rsid w:val="003B28F2"/>
    <w:rsid w:val="003B292C"/>
    <w:rsid w:val="003B2961"/>
    <w:rsid w:val="003B29C5"/>
    <w:rsid w:val="003B2A02"/>
    <w:rsid w:val="003B2A0D"/>
    <w:rsid w:val="003B2A29"/>
    <w:rsid w:val="003B2A36"/>
    <w:rsid w:val="003B2AC3"/>
    <w:rsid w:val="003B2AEF"/>
    <w:rsid w:val="003B2BDA"/>
    <w:rsid w:val="003B2C39"/>
    <w:rsid w:val="003B2C7D"/>
    <w:rsid w:val="003B2D40"/>
    <w:rsid w:val="003B2DDC"/>
    <w:rsid w:val="003B2EA8"/>
    <w:rsid w:val="003B2EB1"/>
    <w:rsid w:val="003B2ED3"/>
    <w:rsid w:val="003B2F0E"/>
    <w:rsid w:val="003B2F55"/>
    <w:rsid w:val="003B30CA"/>
    <w:rsid w:val="003B30CC"/>
    <w:rsid w:val="003B30DA"/>
    <w:rsid w:val="003B30F7"/>
    <w:rsid w:val="003B312B"/>
    <w:rsid w:val="003B314E"/>
    <w:rsid w:val="003B3158"/>
    <w:rsid w:val="003B3177"/>
    <w:rsid w:val="003B319A"/>
    <w:rsid w:val="003B31E4"/>
    <w:rsid w:val="003B3250"/>
    <w:rsid w:val="003B325D"/>
    <w:rsid w:val="003B32B0"/>
    <w:rsid w:val="003B32C0"/>
    <w:rsid w:val="003B335F"/>
    <w:rsid w:val="003B3361"/>
    <w:rsid w:val="003B337C"/>
    <w:rsid w:val="003B33F6"/>
    <w:rsid w:val="003B33FF"/>
    <w:rsid w:val="003B34D1"/>
    <w:rsid w:val="003B34D9"/>
    <w:rsid w:val="003B35D7"/>
    <w:rsid w:val="003B3604"/>
    <w:rsid w:val="003B365B"/>
    <w:rsid w:val="003B3661"/>
    <w:rsid w:val="003B36E3"/>
    <w:rsid w:val="003B373B"/>
    <w:rsid w:val="003B3740"/>
    <w:rsid w:val="003B3764"/>
    <w:rsid w:val="003B3776"/>
    <w:rsid w:val="003B378C"/>
    <w:rsid w:val="003B37BC"/>
    <w:rsid w:val="003B3808"/>
    <w:rsid w:val="003B38AF"/>
    <w:rsid w:val="003B38D1"/>
    <w:rsid w:val="003B3924"/>
    <w:rsid w:val="003B3932"/>
    <w:rsid w:val="003B393C"/>
    <w:rsid w:val="003B3963"/>
    <w:rsid w:val="003B39A0"/>
    <w:rsid w:val="003B3A05"/>
    <w:rsid w:val="003B3A0F"/>
    <w:rsid w:val="003B3A28"/>
    <w:rsid w:val="003B3A57"/>
    <w:rsid w:val="003B3A99"/>
    <w:rsid w:val="003B3AC1"/>
    <w:rsid w:val="003B3B2C"/>
    <w:rsid w:val="003B3B60"/>
    <w:rsid w:val="003B3BAD"/>
    <w:rsid w:val="003B3BD6"/>
    <w:rsid w:val="003B3BE8"/>
    <w:rsid w:val="003B3BE9"/>
    <w:rsid w:val="003B3C1A"/>
    <w:rsid w:val="003B3C4F"/>
    <w:rsid w:val="003B3C93"/>
    <w:rsid w:val="003B3C9F"/>
    <w:rsid w:val="003B3DFC"/>
    <w:rsid w:val="003B3DFE"/>
    <w:rsid w:val="003B3E4F"/>
    <w:rsid w:val="003B3E54"/>
    <w:rsid w:val="003B3E65"/>
    <w:rsid w:val="003B3E9B"/>
    <w:rsid w:val="003B3EF2"/>
    <w:rsid w:val="003B3F0C"/>
    <w:rsid w:val="003B3F35"/>
    <w:rsid w:val="003B3F4B"/>
    <w:rsid w:val="003B3FCF"/>
    <w:rsid w:val="003B3FEC"/>
    <w:rsid w:val="003B4019"/>
    <w:rsid w:val="003B4040"/>
    <w:rsid w:val="003B4077"/>
    <w:rsid w:val="003B4082"/>
    <w:rsid w:val="003B4102"/>
    <w:rsid w:val="003B4122"/>
    <w:rsid w:val="003B4136"/>
    <w:rsid w:val="003B41CD"/>
    <w:rsid w:val="003B41D0"/>
    <w:rsid w:val="003B41F6"/>
    <w:rsid w:val="003B41FA"/>
    <w:rsid w:val="003B4200"/>
    <w:rsid w:val="003B4202"/>
    <w:rsid w:val="003B4230"/>
    <w:rsid w:val="003B423E"/>
    <w:rsid w:val="003B4252"/>
    <w:rsid w:val="003B428E"/>
    <w:rsid w:val="003B42DF"/>
    <w:rsid w:val="003B42E9"/>
    <w:rsid w:val="003B4386"/>
    <w:rsid w:val="003B4388"/>
    <w:rsid w:val="003B43D8"/>
    <w:rsid w:val="003B43E6"/>
    <w:rsid w:val="003B43FB"/>
    <w:rsid w:val="003B440A"/>
    <w:rsid w:val="003B4414"/>
    <w:rsid w:val="003B4441"/>
    <w:rsid w:val="003B446B"/>
    <w:rsid w:val="003B4473"/>
    <w:rsid w:val="003B4541"/>
    <w:rsid w:val="003B4548"/>
    <w:rsid w:val="003B457E"/>
    <w:rsid w:val="003B457F"/>
    <w:rsid w:val="003B45AF"/>
    <w:rsid w:val="003B45B4"/>
    <w:rsid w:val="003B45E7"/>
    <w:rsid w:val="003B4630"/>
    <w:rsid w:val="003B4683"/>
    <w:rsid w:val="003B468D"/>
    <w:rsid w:val="003B46AB"/>
    <w:rsid w:val="003B4736"/>
    <w:rsid w:val="003B474E"/>
    <w:rsid w:val="003B47FE"/>
    <w:rsid w:val="003B4823"/>
    <w:rsid w:val="003B482F"/>
    <w:rsid w:val="003B4830"/>
    <w:rsid w:val="003B486A"/>
    <w:rsid w:val="003B489A"/>
    <w:rsid w:val="003B48CC"/>
    <w:rsid w:val="003B499B"/>
    <w:rsid w:val="003B49C5"/>
    <w:rsid w:val="003B4A90"/>
    <w:rsid w:val="003B4B03"/>
    <w:rsid w:val="003B4B26"/>
    <w:rsid w:val="003B4B36"/>
    <w:rsid w:val="003B4BB1"/>
    <w:rsid w:val="003B4BB4"/>
    <w:rsid w:val="003B4BC2"/>
    <w:rsid w:val="003B4BC3"/>
    <w:rsid w:val="003B4BF1"/>
    <w:rsid w:val="003B4C06"/>
    <w:rsid w:val="003B4CBA"/>
    <w:rsid w:val="003B4CDC"/>
    <w:rsid w:val="003B4CED"/>
    <w:rsid w:val="003B4D10"/>
    <w:rsid w:val="003B4D4B"/>
    <w:rsid w:val="003B4DB4"/>
    <w:rsid w:val="003B4E12"/>
    <w:rsid w:val="003B4E4F"/>
    <w:rsid w:val="003B4E91"/>
    <w:rsid w:val="003B4EB3"/>
    <w:rsid w:val="003B4F11"/>
    <w:rsid w:val="003B4F97"/>
    <w:rsid w:val="003B4FCD"/>
    <w:rsid w:val="003B50B3"/>
    <w:rsid w:val="003B50CF"/>
    <w:rsid w:val="003B5100"/>
    <w:rsid w:val="003B5102"/>
    <w:rsid w:val="003B5113"/>
    <w:rsid w:val="003B5160"/>
    <w:rsid w:val="003B5167"/>
    <w:rsid w:val="003B5209"/>
    <w:rsid w:val="003B525B"/>
    <w:rsid w:val="003B527E"/>
    <w:rsid w:val="003B52D6"/>
    <w:rsid w:val="003B52E3"/>
    <w:rsid w:val="003B531F"/>
    <w:rsid w:val="003B5343"/>
    <w:rsid w:val="003B5352"/>
    <w:rsid w:val="003B539F"/>
    <w:rsid w:val="003B53A1"/>
    <w:rsid w:val="003B53FB"/>
    <w:rsid w:val="003B542A"/>
    <w:rsid w:val="003B5473"/>
    <w:rsid w:val="003B54AC"/>
    <w:rsid w:val="003B54D2"/>
    <w:rsid w:val="003B5540"/>
    <w:rsid w:val="003B5596"/>
    <w:rsid w:val="003B559C"/>
    <w:rsid w:val="003B55AC"/>
    <w:rsid w:val="003B55AF"/>
    <w:rsid w:val="003B5638"/>
    <w:rsid w:val="003B569F"/>
    <w:rsid w:val="003B56DC"/>
    <w:rsid w:val="003B5701"/>
    <w:rsid w:val="003B575B"/>
    <w:rsid w:val="003B5763"/>
    <w:rsid w:val="003B578A"/>
    <w:rsid w:val="003B57CE"/>
    <w:rsid w:val="003B57D9"/>
    <w:rsid w:val="003B57DD"/>
    <w:rsid w:val="003B582D"/>
    <w:rsid w:val="003B584E"/>
    <w:rsid w:val="003B5867"/>
    <w:rsid w:val="003B587D"/>
    <w:rsid w:val="003B58D5"/>
    <w:rsid w:val="003B58E3"/>
    <w:rsid w:val="003B5933"/>
    <w:rsid w:val="003B59AE"/>
    <w:rsid w:val="003B5A04"/>
    <w:rsid w:val="003B5A19"/>
    <w:rsid w:val="003B5A1D"/>
    <w:rsid w:val="003B5A2F"/>
    <w:rsid w:val="003B5A4D"/>
    <w:rsid w:val="003B5A5C"/>
    <w:rsid w:val="003B5A68"/>
    <w:rsid w:val="003B5A70"/>
    <w:rsid w:val="003B5ACE"/>
    <w:rsid w:val="003B5AE0"/>
    <w:rsid w:val="003B5AF9"/>
    <w:rsid w:val="003B5AFB"/>
    <w:rsid w:val="003B5B4C"/>
    <w:rsid w:val="003B5B5C"/>
    <w:rsid w:val="003B5C3F"/>
    <w:rsid w:val="003B5C86"/>
    <w:rsid w:val="003B5CC3"/>
    <w:rsid w:val="003B5CE8"/>
    <w:rsid w:val="003B5D04"/>
    <w:rsid w:val="003B5D61"/>
    <w:rsid w:val="003B5DD6"/>
    <w:rsid w:val="003B5F0F"/>
    <w:rsid w:val="003B5F17"/>
    <w:rsid w:val="003B5F57"/>
    <w:rsid w:val="003B5F71"/>
    <w:rsid w:val="003B5FB7"/>
    <w:rsid w:val="003B5FDC"/>
    <w:rsid w:val="003B5FEA"/>
    <w:rsid w:val="003B5FED"/>
    <w:rsid w:val="003B5FF3"/>
    <w:rsid w:val="003B603F"/>
    <w:rsid w:val="003B604B"/>
    <w:rsid w:val="003B6071"/>
    <w:rsid w:val="003B607B"/>
    <w:rsid w:val="003B60B8"/>
    <w:rsid w:val="003B60CF"/>
    <w:rsid w:val="003B60F6"/>
    <w:rsid w:val="003B60FE"/>
    <w:rsid w:val="003B6106"/>
    <w:rsid w:val="003B625A"/>
    <w:rsid w:val="003B6303"/>
    <w:rsid w:val="003B6371"/>
    <w:rsid w:val="003B63A2"/>
    <w:rsid w:val="003B63DE"/>
    <w:rsid w:val="003B6419"/>
    <w:rsid w:val="003B641E"/>
    <w:rsid w:val="003B6423"/>
    <w:rsid w:val="003B6435"/>
    <w:rsid w:val="003B6460"/>
    <w:rsid w:val="003B6489"/>
    <w:rsid w:val="003B64BB"/>
    <w:rsid w:val="003B64C8"/>
    <w:rsid w:val="003B6572"/>
    <w:rsid w:val="003B658D"/>
    <w:rsid w:val="003B6670"/>
    <w:rsid w:val="003B66A9"/>
    <w:rsid w:val="003B66AD"/>
    <w:rsid w:val="003B66F9"/>
    <w:rsid w:val="003B6768"/>
    <w:rsid w:val="003B67D5"/>
    <w:rsid w:val="003B6841"/>
    <w:rsid w:val="003B6864"/>
    <w:rsid w:val="003B692F"/>
    <w:rsid w:val="003B6968"/>
    <w:rsid w:val="003B698D"/>
    <w:rsid w:val="003B69A4"/>
    <w:rsid w:val="003B69CC"/>
    <w:rsid w:val="003B6A22"/>
    <w:rsid w:val="003B6A3E"/>
    <w:rsid w:val="003B6A49"/>
    <w:rsid w:val="003B6A4F"/>
    <w:rsid w:val="003B6AA3"/>
    <w:rsid w:val="003B6AE1"/>
    <w:rsid w:val="003B6B03"/>
    <w:rsid w:val="003B6B1D"/>
    <w:rsid w:val="003B6B6E"/>
    <w:rsid w:val="003B6B7D"/>
    <w:rsid w:val="003B6B7E"/>
    <w:rsid w:val="003B6BBB"/>
    <w:rsid w:val="003B6BC2"/>
    <w:rsid w:val="003B6BD6"/>
    <w:rsid w:val="003B6BDF"/>
    <w:rsid w:val="003B6BED"/>
    <w:rsid w:val="003B6BEF"/>
    <w:rsid w:val="003B6C1B"/>
    <w:rsid w:val="003B6C41"/>
    <w:rsid w:val="003B6C5D"/>
    <w:rsid w:val="003B6C7A"/>
    <w:rsid w:val="003B6CA4"/>
    <w:rsid w:val="003B6CC0"/>
    <w:rsid w:val="003B6CEE"/>
    <w:rsid w:val="003B6D03"/>
    <w:rsid w:val="003B6D04"/>
    <w:rsid w:val="003B6D5D"/>
    <w:rsid w:val="003B6E82"/>
    <w:rsid w:val="003B6EDB"/>
    <w:rsid w:val="003B6EF6"/>
    <w:rsid w:val="003B6F10"/>
    <w:rsid w:val="003B7001"/>
    <w:rsid w:val="003B7019"/>
    <w:rsid w:val="003B70CB"/>
    <w:rsid w:val="003B7147"/>
    <w:rsid w:val="003B719E"/>
    <w:rsid w:val="003B71A3"/>
    <w:rsid w:val="003B71B7"/>
    <w:rsid w:val="003B71C2"/>
    <w:rsid w:val="003B7241"/>
    <w:rsid w:val="003B726D"/>
    <w:rsid w:val="003B72B6"/>
    <w:rsid w:val="003B72DE"/>
    <w:rsid w:val="003B732C"/>
    <w:rsid w:val="003B733D"/>
    <w:rsid w:val="003B73DC"/>
    <w:rsid w:val="003B7400"/>
    <w:rsid w:val="003B746D"/>
    <w:rsid w:val="003B749D"/>
    <w:rsid w:val="003B74EF"/>
    <w:rsid w:val="003B7514"/>
    <w:rsid w:val="003B75E5"/>
    <w:rsid w:val="003B7675"/>
    <w:rsid w:val="003B76A1"/>
    <w:rsid w:val="003B76D4"/>
    <w:rsid w:val="003B7704"/>
    <w:rsid w:val="003B7798"/>
    <w:rsid w:val="003B77A4"/>
    <w:rsid w:val="003B77FA"/>
    <w:rsid w:val="003B7836"/>
    <w:rsid w:val="003B7850"/>
    <w:rsid w:val="003B7851"/>
    <w:rsid w:val="003B785E"/>
    <w:rsid w:val="003B7886"/>
    <w:rsid w:val="003B7901"/>
    <w:rsid w:val="003B793D"/>
    <w:rsid w:val="003B795C"/>
    <w:rsid w:val="003B79CA"/>
    <w:rsid w:val="003B7A8D"/>
    <w:rsid w:val="003B7A98"/>
    <w:rsid w:val="003B7AC6"/>
    <w:rsid w:val="003B7AEC"/>
    <w:rsid w:val="003B7BEB"/>
    <w:rsid w:val="003B7BED"/>
    <w:rsid w:val="003B7CAC"/>
    <w:rsid w:val="003B7CB1"/>
    <w:rsid w:val="003B7CF2"/>
    <w:rsid w:val="003B7D43"/>
    <w:rsid w:val="003B7D53"/>
    <w:rsid w:val="003B7D5F"/>
    <w:rsid w:val="003B7D7A"/>
    <w:rsid w:val="003B7D84"/>
    <w:rsid w:val="003B7DCE"/>
    <w:rsid w:val="003B7DEF"/>
    <w:rsid w:val="003B7E01"/>
    <w:rsid w:val="003B7E0F"/>
    <w:rsid w:val="003B7E42"/>
    <w:rsid w:val="003B7E44"/>
    <w:rsid w:val="003B7E5E"/>
    <w:rsid w:val="003B7F2E"/>
    <w:rsid w:val="003B7F34"/>
    <w:rsid w:val="003B7F39"/>
    <w:rsid w:val="003B7F74"/>
    <w:rsid w:val="003B7FBA"/>
    <w:rsid w:val="003B7FE0"/>
    <w:rsid w:val="003B7FE3"/>
    <w:rsid w:val="003B7FF3"/>
    <w:rsid w:val="003B7FF6"/>
    <w:rsid w:val="003C0004"/>
    <w:rsid w:val="003C0016"/>
    <w:rsid w:val="003C0021"/>
    <w:rsid w:val="003C0034"/>
    <w:rsid w:val="003C009D"/>
    <w:rsid w:val="003C00E3"/>
    <w:rsid w:val="003C00E6"/>
    <w:rsid w:val="003C00FC"/>
    <w:rsid w:val="003C012C"/>
    <w:rsid w:val="003C01A6"/>
    <w:rsid w:val="003C01CE"/>
    <w:rsid w:val="003C028B"/>
    <w:rsid w:val="003C02B5"/>
    <w:rsid w:val="003C02C0"/>
    <w:rsid w:val="003C02C4"/>
    <w:rsid w:val="003C02DD"/>
    <w:rsid w:val="003C033E"/>
    <w:rsid w:val="003C035A"/>
    <w:rsid w:val="003C0360"/>
    <w:rsid w:val="003C0377"/>
    <w:rsid w:val="003C03BF"/>
    <w:rsid w:val="003C0407"/>
    <w:rsid w:val="003C040E"/>
    <w:rsid w:val="003C0452"/>
    <w:rsid w:val="003C04BE"/>
    <w:rsid w:val="003C04C4"/>
    <w:rsid w:val="003C04DC"/>
    <w:rsid w:val="003C0588"/>
    <w:rsid w:val="003C05A9"/>
    <w:rsid w:val="003C0689"/>
    <w:rsid w:val="003C06AA"/>
    <w:rsid w:val="003C0701"/>
    <w:rsid w:val="003C0703"/>
    <w:rsid w:val="003C0746"/>
    <w:rsid w:val="003C076E"/>
    <w:rsid w:val="003C07B5"/>
    <w:rsid w:val="003C0827"/>
    <w:rsid w:val="003C0879"/>
    <w:rsid w:val="003C0885"/>
    <w:rsid w:val="003C08F8"/>
    <w:rsid w:val="003C095D"/>
    <w:rsid w:val="003C096D"/>
    <w:rsid w:val="003C098F"/>
    <w:rsid w:val="003C09F5"/>
    <w:rsid w:val="003C0A00"/>
    <w:rsid w:val="003C0A04"/>
    <w:rsid w:val="003C0A0A"/>
    <w:rsid w:val="003C0A2F"/>
    <w:rsid w:val="003C0AA6"/>
    <w:rsid w:val="003C0AA7"/>
    <w:rsid w:val="003C0AEC"/>
    <w:rsid w:val="003C0B0F"/>
    <w:rsid w:val="003C0B4E"/>
    <w:rsid w:val="003C0B89"/>
    <w:rsid w:val="003C0BF9"/>
    <w:rsid w:val="003C0C16"/>
    <w:rsid w:val="003C0C2F"/>
    <w:rsid w:val="003C0C69"/>
    <w:rsid w:val="003C0C77"/>
    <w:rsid w:val="003C0D3C"/>
    <w:rsid w:val="003C0DC9"/>
    <w:rsid w:val="003C0E6E"/>
    <w:rsid w:val="003C0F0E"/>
    <w:rsid w:val="003C0F15"/>
    <w:rsid w:val="003C0F1C"/>
    <w:rsid w:val="003C0F27"/>
    <w:rsid w:val="003C0F90"/>
    <w:rsid w:val="003C0F9D"/>
    <w:rsid w:val="003C0FE8"/>
    <w:rsid w:val="003C1030"/>
    <w:rsid w:val="003C10BD"/>
    <w:rsid w:val="003C10D6"/>
    <w:rsid w:val="003C10ED"/>
    <w:rsid w:val="003C10F9"/>
    <w:rsid w:val="003C10FF"/>
    <w:rsid w:val="003C1142"/>
    <w:rsid w:val="003C114F"/>
    <w:rsid w:val="003C1166"/>
    <w:rsid w:val="003C11DF"/>
    <w:rsid w:val="003C120B"/>
    <w:rsid w:val="003C1219"/>
    <w:rsid w:val="003C121E"/>
    <w:rsid w:val="003C12AD"/>
    <w:rsid w:val="003C12EA"/>
    <w:rsid w:val="003C1362"/>
    <w:rsid w:val="003C1382"/>
    <w:rsid w:val="003C13A2"/>
    <w:rsid w:val="003C13DE"/>
    <w:rsid w:val="003C1421"/>
    <w:rsid w:val="003C14EC"/>
    <w:rsid w:val="003C152F"/>
    <w:rsid w:val="003C1587"/>
    <w:rsid w:val="003C15F4"/>
    <w:rsid w:val="003C1609"/>
    <w:rsid w:val="003C1621"/>
    <w:rsid w:val="003C1641"/>
    <w:rsid w:val="003C1740"/>
    <w:rsid w:val="003C1780"/>
    <w:rsid w:val="003C1791"/>
    <w:rsid w:val="003C18C4"/>
    <w:rsid w:val="003C1912"/>
    <w:rsid w:val="003C1923"/>
    <w:rsid w:val="003C193C"/>
    <w:rsid w:val="003C198F"/>
    <w:rsid w:val="003C1AE1"/>
    <w:rsid w:val="003C1AF1"/>
    <w:rsid w:val="003C1B1F"/>
    <w:rsid w:val="003C1B23"/>
    <w:rsid w:val="003C1B85"/>
    <w:rsid w:val="003C1BB2"/>
    <w:rsid w:val="003C1BE7"/>
    <w:rsid w:val="003C1BF1"/>
    <w:rsid w:val="003C1C1E"/>
    <w:rsid w:val="003C1C55"/>
    <w:rsid w:val="003C1C5C"/>
    <w:rsid w:val="003C1C9B"/>
    <w:rsid w:val="003C1E1D"/>
    <w:rsid w:val="003C1E4F"/>
    <w:rsid w:val="003C1E69"/>
    <w:rsid w:val="003C1EBC"/>
    <w:rsid w:val="003C1ED2"/>
    <w:rsid w:val="003C1EF4"/>
    <w:rsid w:val="003C1FA3"/>
    <w:rsid w:val="003C1FC7"/>
    <w:rsid w:val="003C1FCB"/>
    <w:rsid w:val="003C1FFB"/>
    <w:rsid w:val="003C201D"/>
    <w:rsid w:val="003C2097"/>
    <w:rsid w:val="003C209D"/>
    <w:rsid w:val="003C20F6"/>
    <w:rsid w:val="003C2161"/>
    <w:rsid w:val="003C2199"/>
    <w:rsid w:val="003C21A0"/>
    <w:rsid w:val="003C21A3"/>
    <w:rsid w:val="003C2278"/>
    <w:rsid w:val="003C22B4"/>
    <w:rsid w:val="003C22C4"/>
    <w:rsid w:val="003C23CC"/>
    <w:rsid w:val="003C24D7"/>
    <w:rsid w:val="003C2513"/>
    <w:rsid w:val="003C2552"/>
    <w:rsid w:val="003C2645"/>
    <w:rsid w:val="003C2663"/>
    <w:rsid w:val="003C26BE"/>
    <w:rsid w:val="003C26C9"/>
    <w:rsid w:val="003C26DE"/>
    <w:rsid w:val="003C26F9"/>
    <w:rsid w:val="003C275A"/>
    <w:rsid w:val="003C27A8"/>
    <w:rsid w:val="003C27EA"/>
    <w:rsid w:val="003C2872"/>
    <w:rsid w:val="003C2886"/>
    <w:rsid w:val="003C28E5"/>
    <w:rsid w:val="003C28EA"/>
    <w:rsid w:val="003C28F2"/>
    <w:rsid w:val="003C2904"/>
    <w:rsid w:val="003C296A"/>
    <w:rsid w:val="003C297F"/>
    <w:rsid w:val="003C29B6"/>
    <w:rsid w:val="003C29EB"/>
    <w:rsid w:val="003C2A52"/>
    <w:rsid w:val="003C2AA4"/>
    <w:rsid w:val="003C2B05"/>
    <w:rsid w:val="003C2B13"/>
    <w:rsid w:val="003C2B41"/>
    <w:rsid w:val="003C2B9C"/>
    <w:rsid w:val="003C2BB3"/>
    <w:rsid w:val="003C2BE5"/>
    <w:rsid w:val="003C2BEF"/>
    <w:rsid w:val="003C2C12"/>
    <w:rsid w:val="003C2C70"/>
    <w:rsid w:val="003C2C76"/>
    <w:rsid w:val="003C2CB8"/>
    <w:rsid w:val="003C2D3D"/>
    <w:rsid w:val="003C2D51"/>
    <w:rsid w:val="003C2D79"/>
    <w:rsid w:val="003C2D8A"/>
    <w:rsid w:val="003C2E02"/>
    <w:rsid w:val="003C2E42"/>
    <w:rsid w:val="003C2E58"/>
    <w:rsid w:val="003C2E87"/>
    <w:rsid w:val="003C2E96"/>
    <w:rsid w:val="003C2EAB"/>
    <w:rsid w:val="003C2EBC"/>
    <w:rsid w:val="003C2ECE"/>
    <w:rsid w:val="003C2F51"/>
    <w:rsid w:val="003C2F54"/>
    <w:rsid w:val="003C2F59"/>
    <w:rsid w:val="003C2F68"/>
    <w:rsid w:val="003C2F85"/>
    <w:rsid w:val="003C2F8B"/>
    <w:rsid w:val="003C2FC2"/>
    <w:rsid w:val="003C3052"/>
    <w:rsid w:val="003C308D"/>
    <w:rsid w:val="003C30A6"/>
    <w:rsid w:val="003C30C8"/>
    <w:rsid w:val="003C30EA"/>
    <w:rsid w:val="003C30F8"/>
    <w:rsid w:val="003C3131"/>
    <w:rsid w:val="003C3132"/>
    <w:rsid w:val="003C317B"/>
    <w:rsid w:val="003C3184"/>
    <w:rsid w:val="003C31BB"/>
    <w:rsid w:val="003C329B"/>
    <w:rsid w:val="003C3300"/>
    <w:rsid w:val="003C3301"/>
    <w:rsid w:val="003C331C"/>
    <w:rsid w:val="003C331D"/>
    <w:rsid w:val="003C3345"/>
    <w:rsid w:val="003C33F6"/>
    <w:rsid w:val="003C3454"/>
    <w:rsid w:val="003C3470"/>
    <w:rsid w:val="003C34C1"/>
    <w:rsid w:val="003C34D7"/>
    <w:rsid w:val="003C3567"/>
    <w:rsid w:val="003C35A9"/>
    <w:rsid w:val="003C35D1"/>
    <w:rsid w:val="003C363D"/>
    <w:rsid w:val="003C36A3"/>
    <w:rsid w:val="003C36B8"/>
    <w:rsid w:val="003C36BB"/>
    <w:rsid w:val="003C36E4"/>
    <w:rsid w:val="003C370B"/>
    <w:rsid w:val="003C380D"/>
    <w:rsid w:val="003C386B"/>
    <w:rsid w:val="003C3870"/>
    <w:rsid w:val="003C38A1"/>
    <w:rsid w:val="003C38BD"/>
    <w:rsid w:val="003C38E5"/>
    <w:rsid w:val="003C38EE"/>
    <w:rsid w:val="003C39BE"/>
    <w:rsid w:val="003C39D0"/>
    <w:rsid w:val="003C3A3C"/>
    <w:rsid w:val="003C3AA5"/>
    <w:rsid w:val="003C3AB3"/>
    <w:rsid w:val="003C3ABB"/>
    <w:rsid w:val="003C3ADE"/>
    <w:rsid w:val="003C3B34"/>
    <w:rsid w:val="003C3B7D"/>
    <w:rsid w:val="003C3BA5"/>
    <w:rsid w:val="003C3BF3"/>
    <w:rsid w:val="003C3C36"/>
    <w:rsid w:val="003C3C3B"/>
    <w:rsid w:val="003C3C91"/>
    <w:rsid w:val="003C3D16"/>
    <w:rsid w:val="003C3DC4"/>
    <w:rsid w:val="003C3DF1"/>
    <w:rsid w:val="003C3E6C"/>
    <w:rsid w:val="003C3EE5"/>
    <w:rsid w:val="003C3EF2"/>
    <w:rsid w:val="003C3EF3"/>
    <w:rsid w:val="003C3F29"/>
    <w:rsid w:val="003C3F30"/>
    <w:rsid w:val="003C3FB6"/>
    <w:rsid w:val="003C3FD8"/>
    <w:rsid w:val="003C4052"/>
    <w:rsid w:val="003C4082"/>
    <w:rsid w:val="003C40A1"/>
    <w:rsid w:val="003C40B2"/>
    <w:rsid w:val="003C40CD"/>
    <w:rsid w:val="003C40FD"/>
    <w:rsid w:val="003C4126"/>
    <w:rsid w:val="003C412C"/>
    <w:rsid w:val="003C4136"/>
    <w:rsid w:val="003C4152"/>
    <w:rsid w:val="003C41BD"/>
    <w:rsid w:val="003C4291"/>
    <w:rsid w:val="003C42BE"/>
    <w:rsid w:val="003C42C5"/>
    <w:rsid w:val="003C42E9"/>
    <w:rsid w:val="003C42FE"/>
    <w:rsid w:val="003C4301"/>
    <w:rsid w:val="003C436A"/>
    <w:rsid w:val="003C43F0"/>
    <w:rsid w:val="003C4478"/>
    <w:rsid w:val="003C447F"/>
    <w:rsid w:val="003C44A3"/>
    <w:rsid w:val="003C4519"/>
    <w:rsid w:val="003C45DD"/>
    <w:rsid w:val="003C468A"/>
    <w:rsid w:val="003C46C7"/>
    <w:rsid w:val="003C46CB"/>
    <w:rsid w:val="003C46CF"/>
    <w:rsid w:val="003C46ED"/>
    <w:rsid w:val="003C46F4"/>
    <w:rsid w:val="003C4728"/>
    <w:rsid w:val="003C47DA"/>
    <w:rsid w:val="003C4811"/>
    <w:rsid w:val="003C48C0"/>
    <w:rsid w:val="003C48DB"/>
    <w:rsid w:val="003C48E6"/>
    <w:rsid w:val="003C4983"/>
    <w:rsid w:val="003C499E"/>
    <w:rsid w:val="003C49AC"/>
    <w:rsid w:val="003C49C4"/>
    <w:rsid w:val="003C4A04"/>
    <w:rsid w:val="003C4A60"/>
    <w:rsid w:val="003C4A7A"/>
    <w:rsid w:val="003C4ABF"/>
    <w:rsid w:val="003C4AD0"/>
    <w:rsid w:val="003C4AD7"/>
    <w:rsid w:val="003C4B76"/>
    <w:rsid w:val="003C4C82"/>
    <w:rsid w:val="003C4D11"/>
    <w:rsid w:val="003C4D34"/>
    <w:rsid w:val="003C4DE7"/>
    <w:rsid w:val="003C4E1B"/>
    <w:rsid w:val="003C4E35"/>
    <w:rsid w:val="003C4E65"/>
    <w:rsid w:val="003C4EC3"/>
    <w:rsid w:val="003C4ED7"/>
    <w:rsid w:val="003C4F25"/>
    <w:rsid w:val="003C4F5A"/>
    <w:rsid w:val="003C4FD4"/>
    <w:rsid w:val="003C4FE0"/>
    <w:rsid w:val="003C4FE5"/>
    <w:rsid w:val="003C4FEE"/>
    <w:rsid w:val="003C5051"/>
    <w:rsid w:val="003C506E"/>
    <w:rsid w:val="003C50A1"/>
    <w:rsid w:val="003C50D5"/>
    <w:rsid w:val="003C50E8"/>
    <w:rsid w:val="003C5121"/>
    <w:rsid w:val="003C5176"/>
    <w:rsid w:val="003C524E"/>
    <w:rsid w:val="003C527F"/>
    <w:rsid w:val="003C528F"/>
    <w:rsid w:val="003C52F7"/>
    <w:rsid w:val="003C5312"/>
    <w:rsid w:val="003C5335"/>
    <w:rsid w:val="003C5347"/>
    <w:rsid w:val="003C5391"/>
    <w:rsid w:val="003C53AE"/>
    <w:rsid w:val="003C53F8"/>
    <w:rsid w:val="003C5403"/>
    <w:rsid w:val="003C5423"/>
    <w:rsid w:val="003C543B"/>
    <w:rsid w:val="003C568C"/>
    <w:rsid w:val="003C56DE"/>
    <w:rsid w:val="003C57AC"/>
    <w:rsid w:val="003C57D5"/>
    <w:rsid w:val="003C57F8"/>
    <w:rsid w:val="003C57FC"/>
    <w:rsid w:val="003C5879"/>
    <w:rsid w:val="003C58A9"/>
    <w:rsid w:val="003C5935"/>
    <w:rsid w:val="003C5947"/>
    <w:rsid w:val="003C598F"/>
    <w:rsid w:val="003C59A4"/>
    <w:rsid w:val="003C59F5"/>
    <w:rsid w:val="003C5A34"/>
    <w:rsid w:val="003C5A4F"/>
    <w:rsid w:val="003C5A57"/>
    <w:rsid w:val="003C5A5F"/>
    <w:rsid w:val="003C5AC0"/>
    <w:rsid w:val="003C5AD1"/>
    <w:rsid w:val="003C5C00"/>
    <w:rsid w:val="003C5CB2"/>
    <w:rsid w:val="003C5CB9"/>
    <w:rsid w:val="003C5D29"/>
    <w:rsid w:val="003C5D7A"/>
    <w:rsid w:val="003C5DFD"/>
    <w:rsid w:val="003C5E52"/>
    <w:rsid w:val="003C5E58"/>
    <w:rsid w:val="003C5E74"/>
    <w:rsid w:val="003C5E85"/>
    <w:rsid w:val="003C5EBB"/>
    <w:rsid w:val="003C5EEE"/>
    <w:rsid w:val="003C5EFA"/>
    <w:rsid w:val="003C5F0F"/>
    <w:rsid w:val="003C5F6C"/>
    <w:rsid w:val="003C5FF1"/>
    <w:rsid w:val="003C5FF9"/>
    <w:rsid w:val="003C601E"/>
    <w:rsid w:val="003C6055"/>
    <w:rsid w:val="003C6066"/>
    <w:rsid w:val="003C6070"/>
    <w:rsid w:val="003C6115"/>
    <w:rsid w:val="003C6130"/>
    <w:rsid w:val="003C615D"/>
    <w:rsid w:val="003C616E"/>
    <w:rsid w:val="003C618B"/>
    <w:rsid w:val="003C6196"/>
    <w:rsid w:val="003C61C3"/>
    <w:rsid w:val="003C61E0"/>
    <w:rsid w:val="003C62CF"/>
    <w:rsid w:val="003C6311"/>
    <w:rsid w:val="003C631A"/>
    <w:rsid w:val="003C637D"/>
    <w:rsid w:val="003C6389"/>
    <w:rsid w:val="003C63A0"/>
    <w:rsid w:val="003C63D0"/>
    <w:rsid w:val="003C6469"/>
    <w:rsid w:val="003C64A3"/>
    <w:rsid w:val="003C64BA"/>
    <w:rsid w:val="003C64D6"/>
    <w:rsid w:val="003C64D8"/>
    <w:rsid w:val="003C6547"/>
    <w:rsid w:val="003C656B"/>
    <w:rsid w:val="003C6581"/>
    <w:rsid w:val="003C658D"/>
    <w:rsid w:val="003C659D"/>
    <w:rsid w:val="003C661D"/>
    <w:rsid w:val="003C6622"/>
    <w:rsid w:val="003C6641"/>
    <w:rsid w:val="003C66B1"/>
    <w:rsid w:val="003C66F1"/>
    <w:rsid w:val="003C6739"/>
    <w:rsid w:val="003C6799"/>
    <w:rsid w:val="003C67A6"/>
    <w:rsid w:val="003C67AB"/>
    <w:rsid w:val="003C67C0"/>
    <w:rsid w:val="003C67E7"/>
    <w:rsid w:val="003C67F6"/>
    <w:rsid w:val="003C686E"/>
    <w:rsid w:val="003C6874"/>
    <w:rsid w:val="003C68CF"/>
    <w:rsid w:val="003C68E6"/>
    <w:rsid w:val="003C690B"/>
    <w:rsid w:val="003C6981"/>
    <w:rsid w:val="003C69AF"/>
    <w:rsid w:val="003C69C1"/>
    <w:rsid w:val="003C6A39"/>
    <w:rsid w:val="003C6A73"/>
    <w:rsid w:val="003C6AD0"/>
    <w:rsid w:val="003C6AE0"/>
    <w:rsid w:val="003C6B94"/>
    <w:rsid w:val="003C6B98"/>
    <w:rsid w:val="003C6BA2"/>
    <w:rsid w:val="003C6BB4"/>
    <w:rsid w:val="003C6C20"/>
    <w:rsid w:val="003C6C25"/>
    <w:rsid w:val="003C6C68"/>
    <w:rsid w:val="003C6C7C"/>
    <w:rsid w:val="003C6D22"/>
    <w:rsid w:val="003C6D24"/>
    <w:rsid w:val="003C6D2D"/>
    <w:rsid w:val="003C6D63"/>
    <w:rsid w:val="003C6DB8"/>
    <w:rsid w:val="003C6DEA"/>
    <w:rsid w:val="003C6DF8"/>
    <w:rsid w:val="003C6E0D"/>
    <w:rsid w:val="003C6E44"/>
    <w:rsid w:val="003C6E54"/>
    <w:rsid w:val="003C6EAB"/>
    <w:rsid w:val="003C6EAD"/>
    <w:rsid w:val="003C6EFA"/>
    <w:rsid w:val="003C6F1F"/>
    <w:rsid w:val="003C6F40"/>
    <w:rsid w:val="003C6F58"/>
    <w:rsid w:val="003C6F99"/>
    <w:rsid w:val="003C6FBC"/>
    <w:rsid w:val="003C6FC9"/>
    <w:rsid w:val="003C6FCC"/>
    <w:rsid w:val="003C6FE7"/>
    <w:rsid w:val="003C7046"/>
    <w:rsid w:val="003C7051"/>
    <w:rsid w:val="003C706B"/>
    <w:rsid w:val="003C708C"/>
    <w:rsid w:val="003C709E"/>
    <w:rsid w:val="003C7141"/>
    <w:rsid w:val="003C71D2"/>
    <w:rsid w:val="003C71EF"/>
    <w:rsid w:val="003C7244"/>
    <w:rsid w:val="003C72B1"/>
    <w:rsid w:val="003C72C6"/>
    <w:rsid w:val="003C72F2"/>
    <w:rsid w:val="003C7306"/>
    <w:rsid w:val="003C730E"/>
    <w:rsid w:val="003C7372"/>
    <w:rsid w:val="003C737C"/>
    <w:rsid w:val="003C73BA"/>
    <w:rsid w:val="003C741E"/>
    <w:rsid w:val="003C7491"/>
    <w:rsid w:val="003C74CF"/>
    <w:rsid w:val="003C7519"/>
    <w:rsid w:val="003C753E"/>
    <w:rsid w:val="003C75BA"/>
    <w:rsid w:val="003C75BF"/>
    <w:rsid w:val="003C7603"/>
    <w:rsid w:val="003C76EE"/>
    <w:rsid w:val="003C773F"/>
    <w:rsid w:val="003C778C"/>
    <w:rsid w:val="003C7817"/>
    <w:rsid w:val="003C784F"/>
    <w:rsid w:val="003C7896"/>
    <w:rsid w:val="003C7924"/>
    <w:rsid w:val="003C796D"/>
    <w:rsid w:val="003C79C6"/>
    <w:rsid w:val="003C7A61"/>
    <w:rsid w:val="003C7A8B"/>
    <w:rsid w:val="003C7A94"/>
    <w:rsid w:val="003C7AE4"/>
    <w:rsid w:val="003C7B13"/>
    <w:rsid w:val="003C7B3B"/>
    <w:rsid w:val="003C7B87"/>
    <w:rsid w:val="003C7B98"/>
    <w:rsid w:val="003C7B9C"/>
    <w:rsid w:val="003C7BA1"/>
    <w:rsid w:val="003C7BB3"/>
    <w:rsid w:val="003C7C21"/>
    <w:rsid w:val="003C7C4E"/>
    <w:rsid w:val="003C7C54"/>
    <w:rsid w:val="003C7CCB"/>
    <w:rsid w:val="003C7D07"/>
    <w:rsid w:val="003C7D60"/>
    <w:rsid w:val="003C7D6A"/>
    <w:rsid w:val="003C7E4F"/>
    <w:rsid w:val="003C7E95"/>
    <w:rsid w:val="003C7E97"/>
    <w:rsid w:val="003C7EBF"/>
    <w:rsid w:val="003C7EF2"/>
    <w:rsid w:val="003C7F5C"/>
    <w:rsid w:val="003C7F68"/>
    <w:rsid w:val="003C7FD0"/>
    <w:rsid w:val="003C7FD3"/>
    <w:rsid w:val="003D00F6"/>
    <w:rsid w:val="003D00FD"/>
    <w:rsid w:val="003D013C"/>
    <w:rsid w:val="003D013D"/>
    <w:rsid w:val="003D0185"/>
    <w:rsid w:val="003D01E3"/>
    <w:rsid w:val="003D0216"/>
    <w:rsid w:val="003D029A"/>
    <w:rsid w:val="003D0305"/>
    <w:rsid w:val="003D0306"/>
    <w:rsid w:val="003D0342"/>
    <w:rsid w:val="003D039A"/>
    <w:rsid w:val="003D0417"/>
    <w:rsid w:val="003D0430"/>
    <w:rsid w:val="003D0446"/>
    <w:rsid w:val="003D044C"/>
    <w:rsid w:val="003D048F"/>
    <w:rsid w:val="003D04D1"/>
    <w:rsid w:val="003D04D5"/>
    <w:rsid w:val="003D0529"/>
    <w:rsid w:val="003D059E"/>
    <w:rsid w:val="003D05EF"/>
    <w:rsid w:val="003D0611"/>
    <w:rsid w:val="003D066B"/>
    <w:rsid w:val="003D06B9"/>
    <w:rsid w:val="003D06D2"/>
    <w:rsid w:val="003D0745"/>
    <w:rsid w:val="003D077D"/>
    <w:rsid w:val="003D078F"/>
    <w:rsid w:val="003D0793"/>
    <w:rsid w:val="003D08F0"/>
    <w:rsid w:val="003D0915"/>
    <w:rsid w:val="003D0936"/>
    <w:rsid w:val="003D0980"/>
    <w:rsid w:val="003D0A18"/>
    <w:rsid w:val="003D0A1A"/>
    <w:rsid w:val="003D0A37"/>
    <w:rsid w:val="003D0A55"/>
    <w:rsid w:val="003D0A77"/>
    <w:rsid w:val="003D0ABF"/>
    <w:rsid w:val="003D0AD2"/>
    <w:rsid w:val="003D0B14"/>
    <w:rsid w:val="003D0BCB"/>
    <w:rsid w:val="003D0C51"/>
    <w:rsid w:val="003D0CA2"/>
    <w:rsid w:val="003D0CB4"/>
    <w:rsid w:val="003D0CCA"/>
    <w:rsid w:val="003D0CED"/>
    <w:rsid w:val="003D0D15"/>
    <w:rsid w:val="003D0D29"/>
    <w:rsid w:val="003D0D6B"/>
    <w:rsid w:val="003D0D80"/>
    <w:rsid w:val="003D0D9B"/>
    <w:rsid w:val="003D0DB7"/>
    <w:rsid w:val="003D0DE5"/>
    <w:rsid w:val="003D0E72"/>
    <w:rsid w:val="003D0E88"/>
    <w:rsid w:val="003D0E8F"/>
    <w:rsid w:val="003D0EE6"/>
    <w:rsid w:val="003D0F1A"/>
    <w:rsid w:val="003D0F3D"/>
    <w:rsid w:val="003D0F51"/>
    <w:rsid w:val="003D0F8A"/>
    <w:rsid w:val="003D0FAE"/>
    <w:rsid w:val="003D0FF8"/>
    <w:rsid w:val="003D1060"/>
    <w:rsid w:val="003D110F"/>
    <w:rsid w:val="003D114F"/>
    <w:rsid w:val="003D1172"/>
    <w:rsid w:val="003D1180"/>
    <w:rsid w:val="003D11B9"/>
    <w:rsid w:val="003D11BF"/>
    <w:rsid w:val="003D1200"/>
    <w:rsid w:val="003D121E"/>
    <w:rsid w:val="003D1268"/>
    <w:rsid w:val="003D1283"/>
    <w:rsid w:val="003D12C5"/>
    <w:rsid w:val="003D12EE"/>
    <w:rsid w:val="003D131B"/>
    <w:rsid w:val="003D1325"/>
    <w:rsid w:val="003D1343"/>
    <w:rsid w:val="003D134A"/>
    <w:rsid w:val="003D136B"/>
    <w:rsid w:val="003D1385"/>
    <w:rsid w:val="003D13D7"/>
    <w:rsid w:val="003D13D9"/>
    <w:rsid w:val="003D13F6"/>
    <w:rsid w:val="003D141B"/>
    <w:rsid w:val="003D141D"/>
    <w:rsid w:val="003D1459"/>
    <w:rsid w:val="003D14C5"/>
    <w:rsid w:val="003D14CA"/>
    <w:rsid w:val="003D14F1"/>
    <w:rsid w:val="003D1514"/>
    <w:rsid w:val="003D1560"/>
    <w:rsid w:val="003D1651"/>
    <w:rsid w:val="003D1709"/>
    <w:rsid w:val="003D1712"/>
    <w:rsid w:val="003D1717"/>
    <w:rsid w:val="003D177C"/>
    <w:rsid w:val="003D179E"/>
    <w:rsid w:val="003D1825"/>
    <w:rsid w:val="003D182B"/>
    <w:rsid w:val="003D1850"/>
    <w:rsid w:val="003D1885"/>
    <w:rsid w:val="003D189C"/>
    <w:rsid w:val="003D18AD"/>
    <w:rsid w:val="003D18C5"/>
    <w:rsid w:val="003D19A9"/>
    <w:rsid w:val="003D19C6"/>
    <w:rsid w:val="003D19FA"/>
    <w:rsid w:val="003D1A15"/>
    <w:rsid w:val="003D1A34"/>
    <w:rsid w:val="003D1A3F"/>
    <w:rsid w:val="003D1AD5"/>
    <w:rsid w:val="003D1AF4"/>
    <w:rsid w:val="003D1B04"/>
    <w:rsid w:val="003D1B0E"/>
    <w:rsid w:val="003D1B62"/>
    <w:rsid w:val="003D1BB3"/>
    <w:rsid w:val="003D1BD1"/>
    <w:rsid w:val="003D1C04"/>
    <w:rsid w:val="003D1C69"/>
    <w:rsid w:val="003D1C78"/>
    <w:rsid w:val="003D1C80"/>
    <w:rsid w:val="003D1D67"/>
    <w:rsid w:val="003D1D75"/>
    <w:rsid w:val="003D1D9F"/>
    <w:rsid w:val="003D1DAF"/>
    <w:rsid w:val="003D1E13"/>
    <w:rsid w:val="003D1E7D"/>
    <w:rsid w:val="003D1EAC"/>
    <w:rsid w:val="003D1EB3"/>
    <w:rsid w:val="003D1EDF"/>
    <w:rsid w:val="003D1F0D"/>
    <w:rsid w:val="003D1F18"/>
    <w:rsid w:val="003D1F1C"/>
    <w:rsid w:val="003D1F22"/>
    <w:rsid w:val="003D1F52"/>
    <w:rsid w:val="003D1FA2"/>
    <w:rsid w:val="003D1FA7"/>
    <w:rsid w:val="003D1FD5"/>
    <w:rsid w:val="003D2029"/>
    <w:rsid w:val="003D2039"/>
    <w:rsid w:val="003D2082"/>
    <w:rsid w:val="003D210A"/>
    <w:rsid w:val="003D2119"/>
    <w:rsid w:val="003D21DC"/>
    <w:rsid w:val="003D224D"/>
    <w:rsid w:val="003D22A8"/>
    <w:rsid w:val="003D22E0"/>
    <w:rsid w:val="003D22FA"/>
    <w:rsid w:val="003D22FF"/>
    <w:rsid w:val="003D2323"/>
    <w:rsid w:val="003D2338"/>
    <w:rsid w:val="003D23B4"/>
    <w:rsid w:val="003D23C1"/>
    <w:rsid w:val="003D2458"/>
    <w:rsid w:val="003D24A5"/>
    <w:rsid w:val="003D24DE"/>
    <w:rsid w:val="003D2542"/>
    <w:rsid w:val="003D2544"/>
    <w:rsid w:val="003D2556"/>
    <w:rsid w:val="003D2559"/>
    <w:rsid w:val="003D2572"/>
    <w:rsid w:val="003D25AA"/>
    <w:rsid w:val="003D2657"/>
    <w:rsid w:val="003D26D0"/>
    <w:rsid w:val="003D26D2"/>
    <w:rsid w:val="003D27A1"/>
    <w:rsid w:val="003D27C0"/>
    <w:rsid w:val="003D2814"/>
    <w:rsid w:val="003D281D"/>
    <w:rsid w:val="003D281E"/>
    <w:rsid w:val="003D281F"/>
    <w:rsid w:val="003D282F"/>
    <w:rsid w:val="003D286C"/>
    <w:rsid w:val="003D2870"/>
    <w:rsid w:val="003D2872"/>
    <w:rsid w:val="003D2894"/>
    <w:rsid w:val="003D28F3"/>
    <w:rsid w:val="003D2952"/>
    <w:rsid w:val="003D297F"/>
    <w:rsid w:val="003D29AB"/>
    <w:rsid w:val="003D29D6"/>
    <w:rsid w:val="003D2A10"/>
    <w:rsid w:val="003D2A65"/>
    <w:rsid w:val="003D2AB4"/>
    <w:rsid w:val="003D2ABD"/>
    <w:rsid w:val="003D2AF9"/>
    <w:rsid w:val="003D2BA5"/>
    <w:rsid w:val="003D2BFF"/>
    <w:rsid w:val="003D2C26"/>
    <w:rsid w:val="003D2C2E"/>
    <w:rsid w:val="003D2C62"/>
    <w:rsid w:val="003D2CC9"/>
    <w:rsid w:val="003D2CDA"/>
    <w:rsid w:val="003D2CDC"/>
    <w:rsid w:val="003D2CF0"/>
    <w:rsid w:val="003D2D41"/>
    <w:rsid w:val="003D2D50"/>
    <w:rsid w:val="003D2D7C"/>
    <w:rsid w:val="003D2D7D"/>
    <w:rsid w:val="003D2D93"/>
    <w:rsid w:val="003D2DE3"/>
    <w:rsid w:val="003D2DE9"/>
    <w:rsid w:val="003D2E3D"/>
    <w:rsid w:val="003D2E74"/>
    <w:rsid w:val="003D2E7D"/>
    <w:rsid w:val="003D2E89"/>
    <w:rsid w:val="003D2EA4"/>
    <w:rsid w:val="003D2EB8"/>
    <w:rsid w:val="003D2F77"/>
    <w:rsid w:val="003D2FBF"/>
    <w:rsid w:val="003D304D"/>
    <w:rsid w:val="003D305D"/>
    <w:rsid w:val="003D306B"/>
    <w:rsid w:val="003D3097"/>
    <w:rsid w:val="003D30AB"/>
    <w:rsid w:val="003D30B2"/>
    <w:rsid w:val="003D30B9"/>
    <w:rsid w:val="003D30CB"/>
    <w:rsid w:val="003D30FE"/>
    <w:rsid w:val="003D3116"/>
    <w:rsid w:val="003D3128"/>
    <w:rsid w:val="003D3178"/>
    <w:rsid w:val="003D31EC"/>
    <w:rsid w:val="003D31F1"/>
    <w:rsid w:val="003D32C4"/>
    <w:rsid w:val="003D338D"/>
    <w:rsid w:val="003D3395"/>
    <w:rsid w:val="003D33A5"/>
    <w:rsid w:val="003D33AC"/>
    <w:rsid w:val="003D33F1"/>
    <w:rsid w:val="003D3411"/>
    <w:rsid w:val="003D343E"/>
    <w:rsid w:val="003D34A8"/>
    <w:rsid w:val="003D34D0"/>
    <w:rsid w:val="003D34D5"/>
    <w:rsid w:val="003D34DE"/>
    <w:rsid w:val="003D34EF"/>
    <w:rsid w:val="003D3512"/>
    <w:rsid w:val="003D357E"/>
    <w:rsid w:val="003D35EA"/>
    <w:rsid w:val="003D3639"/>
    <w:rsid w:val="003D3649"/>
    <w:rsid w:val="003D3665"/>
    <w:rsid w:val="003D3672"/>
    <w:rsid w:val="003D367A"/>
    <w:rsid w:val="003D367C"/>
    <w:rsid w:val="003D36A1"/>
    <w:rsid w:val="003D36CD"/>
    <w:rsid w:val="003D36EE"/>
    <w:rsid w:val="003D372E"/>
    <w:rsid w:val="003D38D8"/>
    <w:rsid w:val="003D391B"/>
    <w:rsid w:val="003D3945"/>
    <w:rsid w:val="003D39D5"/>
    <w:rsid w:val="003D3A91"/>
    <w:rsid w:val="003D3AA4"/>
    <w:rsid w:val="003D3AD3"/>
    <w:rsid w:val="003D3B3B"/>
    <w:rsid w:val="003D3C65"/>
    <w:rsid w:val="003D3C76"/>
    <w:rsid w:val="003D3CCB"/>
    <w:rsid w:val="003D3CED"/>
    <w:rsid w:val="003D3D1C"/>
    <w:rsid w:val="003D3D44"/>
    <w:rsid w:val="003D3D67"/>
    <w:rsid w:val="003D3DB4"/>
    <w:rsid w:val="003D3E0A"/>
    <w:rsid w:val="003D3E3F"/>
    <w:rsid w:val="003D3E67"/>
    <w:rsid w:val="003D3EF6"/>
    <w:rsid w:val="003D3F1E"/>
    <w:rsid w:val="003D3F26"/>
    <w:rsid w:val="003D3F3F"/>
    <w:rsid w:val="003D3F52"/>
    <w:rsid w:val="003D3F80"/>
    <w:rsid w:val="003D406B"/>
    <w:rsid w:val="003D415D"/>
    <w:rsid w:val="003D4168"/>
    <w:rsid w:val="003D4175"/>
    <w:rsid w:val="003D4187"/>
    <w:rsid w:val="003D419B"/>
    <w:rsid w:val="003D425D"/>
    <w:rsid w:val="003D4286"/>
    <w:rsid w:val="003D42F6"/>
    <w:rsid w:val="003D4302"/>
    <w:rsid w:val="003D4350"/>
    <w:rsid w:val="003D435C"/>
    <w:rsid w:val="003D44B0"/>
    <w:rsid w:val="003D44FB"/>
    <w:rsid w:val="003D4527"/>
    <w:rsid w:val="003D453E"/>
    <w:rsid w:val="003D4546"/>
    <w:rsid w:val="003D455C"/>
    <w:rsid w:val="003D45AB"/>
    <w:rsid w:val="003D45FF"/>
    <w:rsid w:val="003D460A"/>
    <w:rsid w:val="003D463F"/>
    <w:rsid w:val="003D466D"/>
    <w:rsid w:val="003D4672"/>
    <w:rsid w:val="003D46C9"/>
    <w:rsid w:val="003D46CD"/>
    <w:rsid w:val="003D471D"/>
    <w:rsid w:val="003D4744"/>
    <w:rsid w:val="003D476E"/>
    <w:rsid w:val="003D4843"/>
    <w:rsid w:val="003D489D"/>
    <w:rsid w:val="003D49A6"/>
    <w:rsid w:val="003D49C6"/>
    <w:rsid w:val="003D4A83"/>
    <w:rsid w:val="003D4ACA"/>
    <w:rsid w:val="003D4B1E"/>
    <w:rsid w:val="003D4B2A"/>
    <w:rsid w:val="003D4BBF"/>
    <w:rsid w:val="003D4C07"/>
    <w:rsid w:val="003D4C0C"/>
    <w:rsid w:val="003D4C7C"/>
    <w:rsid w:val="003D4CAE"/>
    <w:rsid w:val="003D4CE4"/>
    <w:rsid w:val="003D4CE9"/>
    <w:rsid w:val="003D4D24"/>
    <w:rsid w:val="003D4D61"/>
    <w:rsid w:val="003D4DB2"/>
    <w:rsid w:val="003D4DD1"/>
    <w:rsid w:val="003D4E59"/>
    <w:rsid w:val="003D4EA8"/>
    <w:rsid w:val="003D4ECD"/>
    <w:rsid w:val="003D4EFF"/>
    <w:rsid w:val="003D4F1A"/>
    <w:rsid w:val="003D4F22"/>
    <w:rsid w:val="003D4F5E"/>
    <w:rsid w:val="003D4F96"/>
    <w:rsid w:val="003D4FC7"/>
    <w:rsid w:val="003D5011"/>
    <w:rsid w:val="003D5049"/>
    <w:rsid w:val="003D505A"/>
    <w:rsid w:val="003D507F"/>
    <w:rsid w:val="003D50B0"/>
    <w:rsid w:val="003D50FC"/>
    <w:rsid w:val="003D5171"/>
    <w:rsid w:val="003D517C"/>
    <w:rsid w:val="003D51EF"/>
    <w:rsid w:val="003D51F7"/>
    <w:rsid w:val="003D532A"/>
    <w:rsid w:val="003D5343"/>
    <w:rsid w:val="003D5345"/>
    <w:rsid w:val="003D53C2"/>
    <w:rsid w:val="003D542E"/>
    <w:rsid w:val="003D5507"/>
    <w:rsid w:val="003D5590"/>
    <w:rsid w:val="003D5595"/>
    <w:rsid w:val="003D55C7"/>
    <w:rsid w:val="003D55DC"/>
    <w:rsid w:val="003D55E9"/>
    <w:rsid w:val="003D563A"/>
    <w:rsid w:val="003D56D1"/>
    <w:rsid w:val="003D5719"/>
    <w:rsid w:val="003D573E"/>
    <w:rsid w:val="003D5768"/>
    <w:rsid w:val="003D57AD"/>
    <w:rsid w:val="003D5859"/>
    <w:rsid w:val="003D58F1"/>
    <w:rsid w:val="003D5987"/>
    <w:rsid w:val="003D5AE4"/>
    <w:rsid w:val="003D5B07"/>
    <w:rsid w:val="003D5B36"/>
    <w:rsid w:val="003D5B52"/>
    <w:rsid w:val="003D5B88"/>
    <w:rsid w:val="003D5B8A"/>
    <w:rsid w:val="003D5B91"/>
    <w:rsid w:val="003D5C2D"/>
    <w:rsid w:val="003D5C48"/>
    <w:rsid w:val="003D5CC7"/>
    <w:rsid w:val="003D5CE3"/>
    <w:rsid w:val="003D5D55"/>
    <w:rsid w:val="003D5D64"/>
    <w:rsid w:val="003D5DAF"/>
    <w:rsid w:val="003D5DB9"/>
    <w:rsid w:val="003D5DFC"/>
    <w:rsid w:val="003D5E6F"/>
    <w:rsid w:val="003D5EFD"/>
    <w:rsid w:val="003D5F10"/>
    <w:rsid w:val="003D5F78"/>
    <w:rsid w:val="003D6051"/>
    <w:rsid w:val="003D608A"/>
    <w:rsid w:val="003D60C1"/>
    <w:rsid w:val="003D60CF"/>
    <w:rsid w:val="003D60DC"/>
    <w:rsid w:val="003D611B"/>
    <w:rsid w:val="003D6125"/>
    <w:rsid w:val="003D6138"/>
    <w:rsid w:val="003D616F"/>
    <w:rsid w:val="003D6181"/>
    <w:rsid w:val="003D6184"/>
    <w:rsid w:val="003D6203"/>
    <w:rsid w:val="003D625D"/>
    <w:rsid w:val="003D62D3"/>
    <w:rsid w:val="003D6338"/>
    <w:rsid w:val="003D63A8"/>
    <w:rsid w:val="003D63C1"/>
    <w:rsid w:val="003D63ED"/>
    <w:rsid w:val="003D642D"/>
    <w:rsid w:val="003D648B"/>
    <w:rsid w:val="003D64D8"/>
    <w:rsid w:val="003D6516"/>
    <w:rsid w:val="003D659C"/>
    <w:rsid w:val="003D65A2"/>
    <w:rsid w:val="003D65B5"/>
    <w:rsid w:val="003D65DF"/>
    <w:rsid w:val="003D664C"/>
    <w:rsid w:val="003D664F"/>
    <w:rsid w:val="003D668D"/>
    <w:rsid w:val="003D66B4"/>
    <w:rsid w:val="003D66BF"/>
    <w:rsid w:val="003D66D2"/>
    <w:rsid w:val="003D6784"/>
    <w:rsid w:val="003D6798"/>
    <w:rsid w:val="003D67A0"/>
    <w:rsid w:val="003D67A2"/>
    <w:rsid w:val="003D67D5"/>
    <w:rsid w:val="003D67DE"/>
    <w:rsid w:val="003D685E"/>
    <w:rsid w:val="003D686A"/>
    <w:rsid w:val="003D6895"/>
    <w:rsid w:val="003D692E"/>
    <w:rsid w:val="003D6953"/>
    <w:rsid w:val="003D695E"/>
    <w:rsid w:val="003D696D"/>
    <w:rsid w:val="003D69A2"/>
    <w:rsid w:val="003D69B3"/>
    <w:rsid w:val="003D69D4"/>
    <w:rsid w:val="003D69DC"/>
    <w:rsid w:val="003D69FD"/>
    <w:rsid w:val="003D6A4F"/>
    <w:rsid w:val="003D6A69"/>
    <w:rsid w:val="003D6A6D"/>
    <w:rsid w:val="003D6ACA"/>
    <w:rsid w:val="003D6AE4"/>
    <w:rsid w:val="003D6B69"/>
    <w:rsid w:val="003D6B78"/>
    <w:rsid w:val="003D6B98"/>
    <w:rsid w:val="003D6D61"/>
    <w:rsid w:val="003D6D8A"/>
    <w:rsid w:val="003D6DEE"/>
    <w:rsid w:val="003D6E48"/>
    <w:rsid w:val="003D6E64"/>
    <w:rsid w:val="003D6E9C"/>
    <w:rsid w:val="003D6EAD"/>
    <w:rsid w:val="003D6EF9"/>
    <w:rsid w:val="003D6F51"/>
    <w:rsid w:val="003D6F5E"/>
    <w:rsid w:val="003D704F"/>
    <w:rsid w:val="003D70E9"/>
    <w:rsid w:val="003D70F1"/>
    <w:rsid w:val="003D7107"/>
    <w:rsid w:val="003D7113"/>
    <w:rsid w:val="003D7154"/>
    <w:rsid w:val="003D722C"/>
    <w:rsid w:val="003D72D6"/>
    <w:rsid w:val="003D7314"/>
    <w:rsid w:val="003D7336"/>
    <w:rsid w:val="003D734B"/>
    <w:rsid w:val="003D748F"/>
    <w:rsid w:val="003D74B9"/>
    <w:rsid w:val="003D74F9"/>
    <w:rsid w:val="003D759F"/>
    <w:rsid w:val="003D760E"/>
    <w:rsid w:val="003D762A"/>
    <w:rsid w:val="003D76F6"/>
    <w:rsid w:val="003D772F"/>
    <w:rsid w:val="003D7808"/>
    <w:rsid w:val="003D78F7"/>
    <w:rsid w:val="003D7934"/>
    <w:rsid w:val="003D79F9"/>
    <w:rsid w:val="003D7A1D"/>
    <w:rsid w:val="003D7AD0"/>
    <w:rsid w:val="003D7AE7"/>
    <w:rsid w:val="003D7AEB"/>
    <w:rsid w:val="003D7B2C"/>
    <w:rsid w:val="003D7B57"/>
    <w:rsid w:val="003D7B59"/>
    <w:rsid w:val="003D7B98"/>
    <w:rsid w:val="003D7BC1"/>
    <w:rsid w:val="003D7BC9"/>
    <w:rsid w:val="003D7C25"/>
    <w:rsid w:val="003D7C50"/>
    <w:rsid w:val="003D7C97"/>
    <w:rsid w:val="003D7CFA"/>
    <w:rsid w:val="003D7E8F"/>
    <w:rsid w:val="003D7E91"/>
    <w:rsid w:val="003D7EE2"/>
    <w:rsid w:val="003D7F0C"/>
    <w:rsid w:val="003D7F62"/>
    <w:rsid w:val="003D7F6B"/>
    <w:rsid w:val="003E0006"/>
    <w:rsid w:val="003E0021"/>
    <w:rsid w:val="003E0119"/>
    <w:rsid w:val="003E011F"/>
    <w:rsid w:val="003E0169"/>
    <w:rsid w:val="003E017E"/>
    <w:rsid w:val="003E01B4"/>
    <w:rsid w:val="003E0211"/>
    <w:rsid w:val="003E0334"/>
    <w:rsid w:val="003E033C"/>
    <w:rsid w:val="003E036A"/>
    <w:rsid w:val="003E0382"/>
    <w:rsid w:val="003E03A5"/>
    <w:rsid w:val="003E03DD"/>
    <w:rsid w:val="003E043D"/>
    <w:rsid w:val="003E054D"/>
    <w:rsid w:val="003E0567"/>
    <w:rsid w:val="003E05B3"/>
    <w:rsid w:val="003E060C"/>
    <w:rsid w:val="003E0647"/>
    <w:rsid w:val="003E06A9"/>
    <w:rsid w:val="003E0769"/>
    <w:rsid w:val="003E078C"/>
    <w:rsid w:val="003E07B2"/>
    <w:rsid w:val="003E07EB"/>
    <w:rsid w:val="003E07F4"/>
    <w:rsid w:val="003E0825"/>
    <w:rsid w:val="003E083A"/>
    <w:rsid w:val="003E083D"/>
    <w:rsid w:val="003E0842"/>
    <w:rsid w:val="003E089C"/>
    <w:rsid w:val="003E08D7"/>
    <w:rsid w:val="003E090E"/>
    <w:rsid w:val="003E0924"/>
    <w:rsid w:val="003E0961"/>
    <w:rsid w:val="003E096E"/>
    <w:rsid w:val="003E09D4"/>
    <w:rsid w:val="003E09E7"/>
    <w:rsid w:val="003E0A00"/>
    <w:rsid w:val="003E0A0F"/>
    <w:rsid w:val="003E0A1B"/>
    <w:rsid w:val="003E0A39"/>
    <w:rsid w:val="003E0A9D"/>
    <w:rsid w:val="003E0B05"/>
    <w:rsid w:val="003E0BB2"/>
    <w:rsid w:val="003E0BC3"/>
    <w:rsid w:val="003E0BCD"/>
    <w:rsid w:val="003E0BD8"/>
    <w:rsid w:val="003E0BE0"/>
    <w:rsid w:val="003E0C11"/>
    <w:rsid w:val="003E0C74"/>
    <w:rsid w:val="003E0C98"/>
    <w:rsid w:val="003E0CBB"/>
    <w:rsid w:val="003E0CD8"/>
    <w:rsid w:val="003E0D10"/>
    <w:rsid w:val="003E0D63"/>
    <w:rsid w:val="003E0DAF"/>
    <w:rsid w:val="003E0DEF"/>
    <w:rsid w:val="003E0EB5"/>
    <w:rsid w:val="003E0EE6"/>
    <w:rsid w:val="003E0EF7"/>
    <w:rsid w:val="003E0F18"/>
    <w:rsid w:val="003E1009"/>
    <w:rsid w:val="003E1086"/>
    <w:rsid w:val="003E10FB"/>
    <w:rsid w:val="003E1131"/>
    <w:rsid w:val="003E1153"/>
    <w:rsid w:val="003E11B0"/>
    <w:rsid w:val="003E11BB"/>
    <w:rsid w:val="003E120A"/>
    <w:rsid w:val="003E120E"/>
    <w:rsid w:val="003E125F"/>
    <w:rsid w:val="003E1288"/>
    <w:rsid w:val="003E12B7"/>
    <w:rsid w:val="003E1327"/>
    <w:rsid w:val="003E1328"/>
    <w:rsid w:val="003E1378"/>
    <w:rsid w:val="003E1384"/>
    <w:rsid w:val="003E138D"/>
    <w:rsid w:val="003E13F7"/>
    <w:rsid w:val="003E140D"/>
    <w:rsid w:val="003E145B"/>
    <w:rsid w:val="003E14D2"/>
    <w:rsid w:val="003E14E8"/>
    <w:rsid w:val="003E1554"/>
    <w:rsid w:val="003E1558"/>
    <w:rsid w:val="003E155C"/>
    <w:rsid w:val="003E157B"/>
    <w:rsid w:val="003E1589"/>
    <w:rsid w:val="003E1590"/>
    <w:rsid w:val="003E15DE"/>
    <w:rsid w:val="003E1683"/>
    <w:rsid w:val="003E1687"/>
    <w:rsid w:val="003E16A6"/>
    <w:rsid w:val="003E16BF"/>
    <w:rsid w:val="003E16E2"/>
    <w:rsid w:val="003E16F3"/>
    <w:rsid w:val="003E1750"/>
    <w:rsid w:val="003E179D"/>
    <w:rsid w:val="003E17C1"/>
    <w:rsid w:val="003E17DC"/>
    <w:rsid w:val="003E1806"/>
    <w:rsid w:val="003E1824"/>
    <w:rsid w:val="003E18FA"/>
    <w:rsid w:val="003E1973"/>
    <w:rsid w:val="003E198A"/>
    <w:rsid w:val="003E1BF8"/>
    <w:rsid w:val="003E1C00"/>
    <w:rsid w:val="003E1CC7"/>
    <w:rsid w:val="003E1CF5"/>
    <w:rsid w:val="003E1D80"/>
    <w:rsid w:val="003E1D92"/>
    <w:rsid w:val="003E1DDF"/>
    <w:rsid w:val="003E1E2E"/>
    <w:rsid w:val="003E1E51"/>
    <w:rsid w:val="003E1E5C"/>
    <w:rsid w:val="003E1E65"/>
    <w:rsid w:val="003E1E75"/>
    <w:rsid w:val="003E1EB5"/>
    <w:rsid w:val="003E1F06"/>
    <w:rsid w:val="003E1F51"/>
    <w:rsid w:val="003E1F57"/>
    <w:rsid w:val="003E1F68"/>
    <w:rsid w:val="003E1FCE"/>
    <w:rsid w:val="003E1FEB"/>
    <w:rsid w:val="003E1FFB"/>
    <w:rsid w:val="003E2044"/>
    <w:rsid w:val="003E20E5"/>
    <w:rsid w:val="003E20FE"/>
    <w:rsid w:val="003E2142"/>
    <w:rsid w:val="003E2151"/>
    <w:rsid w:val="003E216B"/>
    <w:rsid w:val="003E219A"/>
    <w:rsid w:val="003E21DA"/>
    <w:rsid w:val="003E2226"/>
    <w:rsid w:val="003E2227"/>
    <w:rsid w:val="003E226F"/>
    <w:rsid w:val="003E22BC"/>
    <w:rsid w:val="003E232E"/>
    <w:rsid w:val="003E2338"/>
    <w:rsid w:val="003E2371"/>
    <w:rsid w:val="003E23A7"/>
    <w:rsid w:val="003E23F8"/>
    <w:rsid w:val="003E23F9"/>
    <w:rsid w:val="003E23FE"/>
    <w:rsid w:val="003E24AE"/>
    <w:rsid w:val="003E251C"/>
    <w:rsid w:val="003E2541"/>
    <w:rsid w:val="003E2545"/>
    <w:rsid w:val="003E2547"/>
    <w:rsid w:val="003E2620"/>
    <w:rsid w:val="003E26C0"/>
    <w:rsid w:val="003E276D"/>
    <w:rsid w:val="003E27F4"/>
    <w:rsid w:val="003E285A"/>
    <w:rsid w:val="003E2884"/>
    <w:rsid w:val="003E2893"/>
    <w:rsid w:val="003E2962"/>
    <w:rsid w:val="003E2987"/>
    <w:rsid w:val="003E29AB"/>
    <w:rsid w:val="003E29FA"/>
    <w:rsid w:val="003E2A0C"/>
    <w:rsid w:val="003E2A0D"/>
    <w:rsid w:val="003E2A37"/>
    <w:rsid w:val="003E2A43"/>
    <w:rsid w:val="003E2A59"/>
    <w:rsid w:val="003E2AC4"/>
    <w:rsid w:val="003E2B11"/>
    <w:rsid w:val="003E2B8F"/>
    <w:rsid w:val="003E2BF6"/>
    <w:rsid w:val="003E2C41"/>
    <w:rsid w:val="003E2C47"/>
    <w:rsid w:val="003E2CA0"/>
    <w:rsid w:val="003E2CA1"/>
    <w:rsid w:val="003E2D1F"/>
    <w:rsid w:val="003E2D2F"/>
    <w:rsid w:val="003E2D34"/>
    <w:rsid w:val="003E2D44"/>
    <w:rsid w:val="003E2E2C"/>
    <w:rsid w:val="003E2E6A"/>
    <w:rsid w:val="003E2E6E"/>
    <w:rsid w:val="003E2E87"/>
    <w:rsid w:val="003E2E9A"/>
    <w:rsid w:val="003E2ECB"/>
    <w:rsid w:val="003E2F1B"/>
    <w:rsid w:val="003E2FCD"/>
    <w:rsid w:val="003E2FCE"/>
    <w:rsid w:val="003E3037"/>
    <w:rsid w:val="003E307B"/>
    <w:rsid w:val="003E309F"/>
    <w:rsid w:val="003E3108"/>
    <w:rsid w:val="003E3123"/>
    <w:rsid w:val="003E3175"/>
    <w:rsid w:val="003E318A"/>
    <w:rsid w:val="003E31AC"/>
    <w:rsid w:val="003E3252"/>
    <w:rsid w:val="003E3264"/>
    <w:rsid w:val="003E326A"/>
    <w:rsid w:val="003E328C"/>
    <w:rsid w:val="003E32C5"/>
    <w:rsid w:val="003E335F"/>
    <w:rsid w:val="003E33E3"/>
    <w:rsid w:val="003E349A"/>
    <w:rsid w:val="003E34AD"/>
    <w:rsid w:val="003E35B9"/>
    <w:rsid w:val="003E361F"/>
    <w:rsid w:val="003E362A"/>
    <w:rsid w:val="003E3689"/>
    <w:rsid w:val="003E3805"/>
    <w:rsid w:val="003E3863"/>
    <w:rsid w:val="003E38BF"/>
    <w:rsid w:val="003E391D"/>
    <w:rsid w:val="003E393F"/>
    <w:rsid w:val="003E3963"/>
    <w:rsid w:val="003E39FB"/>
    <w:rsid w:val="003E3A01"/>
    <w:rsid w:val="003E3A0C"/>
    <w:rsid w:val="003E3A14"/>
    <w:rsid w:val="003E3A50"/>
    <w:rsid w:val="003E3A73"/>
    <w:rsid w:val="003E3A86"/>
    <w:rsid w:val="003E3AFE"/>
    <w:rsid w:val="003E3B0F"/>
    <w:rsid w:val="003E3B19"/>
    <w:rsid w:val="003E3B29"/>
    <w:rsid w:val="003E3B61"/>
    <w:rsid w:val="003E3B7F"/>
    <w:rsid w:val="003E3BB9"/>
    <w:rsid w:val="003E3BDF"/>
    <w:rsid w:val="003E3BFF"/>
    <w:rsid w:val="003E3D1C"/>
    <w:rsid w:val="003E3D5C"/>
    <w:rsid w:val="003E3D6E"/>
    <w:rsid w:val="003E3D85"/>
    <w:rsid w:val="003E3DA5"/>
    <w:rsid w:val="003E3E57"/>
    <w:rsid w:val="003E3E7A"/>
    <w:rsid w:val="003E3EB2"/>
    <w:rsid w:val="003E3EBA"/>
    <w:rsid w:val="003E3EDB"/>
    <w:rsid w:val="003E3EF5"/>
    <w:rsid w:val="003E3FCC"/>
    <w:rsid w:val="003E4010"/>
    <w:rsid w:val="003E4018"/>
    <w:rsid w:val="003E4067"/>
    <w:rsid w:val="003E4096"/>
    <w:rsid w:val="003E40A3"/>
    <w:rsid w:val="003E40CB"/>
    <w:rsid w:val="003E4153"/>
    <w:rsid w:val="003E4188"/>
    <w:rsid w:val="003E419A"/>
    <w:rsid w:val="003E41E5"/>
    <w:rsid w:val="003E41F4"/>
    <w:rsid w:val="003E4213"/>
    <w:rsid w:val="003E4228"/>
    <w:rsid w:val="003E422B"/>
    <w:rsid w:val="003E4255"/>
    <w:rsid w:val="003E4271"/>
    <w:rsid w:val="003E42A7"/>
    <w:rsid w:val="003E42CC"/>
    <w:rsid w:val="003E435D"/>
    <w:rsid w:val="003E4405"/>
    <w:rsid w:val="003E4406"/>
    <w:rsid w:val="003E4418"/>
    <w:rsid w:val="003E441C"/>
    <w:rsid w:val="003E447A"/>
    <w:rsid w:val="003E4486"/>
    <w:rsid w:val="003E44E6"/>
    <w:rsid w:val="003E4506"/>
    <w:rsid w:val="003E454B"/>
    <w:rsid w:val="003E459C"/>
    <w:rsid w:val="003E45A9"/>
    <w:rsid w:val="003E45AE"/>
    <w:rsid w:val="003E45F7"/>
    <w:rsid w:val="003E4626"/>
    <w:rsid w:val="003E4636"/>
    <w:rsid w:val="003E463C"/>
    <w:rsid w:val="003E4666"/>
    <w:rsid w:val="003E46AC"/>
    <w:rsid w:val="003E46D5"/>
    <w:rsid w:val="003E46FE"/>
    <w:rsid w:val="003E4715"/>
    <w:rsid w:val="003E471E"/>
    <w:rsid w:val="003E4792"/>
    <w:rsid w:val="003E47EE"/>
    <w:rsid w:val="003E48A8"/>
    <w:rsid w:val="003E48AB"/>
    <w:rsid w:val="003E48BC"/>
    <w:rsid w:val="003E4969"/>
    <w:rsid w:val="003E496C"/>
    <w:rsid w:val="003E4988"/>
    <w:rsid w:val="003E49AF"/>
    <w:rsid w:val="003E49D8"/>
    <w:rsid w:val="003E49DC"/>
    <w:rsid w:val="003E49FD"/>
    <w:rsid w:val="003E4A37"/>
    <w:rsid w:val="003E4AA5"/>
    <w:rsid w:val="003E4B04"/>
    <w:rsid w:val="003E4B24"/>
    <w:rsid w:val="003E4BAD"/>
    <w:rsid w:val="003E4BC1"/>
    <w:rsid w:val="003E4BFD"/>
    <w:rsid w:val="003E4C8B"/>
    <w:rsid w:val="003E4C8E"/>
    <w:rsid w:val="003E4CAF"/>
    <w:rsid w:val="003E4CBC"/>
    <w:rsid w:val="003E4CC3"/>
    <w:rsid w:val="003E4CC6"/>
    <w:rsid w:val="003E4D9E"/>
    <w:rsid w:val="003E4DA9"/>
    <w:rsid w:val="003E4E38"/>
    <w:rsid w:val="003E4E4F"/>
    <w:rsid w:val="003E4E54"/>
    <w:rsid w:val="003E4F2B"/>
    <w:rsid w:val="003E4F2D"/>
    <w:rsid w:val="003E4F5A"/>
    <w:rsid w:val="003E4F5E"/>
    <w:rsid w:val="003E4F83"/>
    <w:rsid w:val="003E4FA9"/>
    <w:rsid w:val="003E4FB4"/>
    <w:rsid w:val="003E5029"/>
    <w:rsid w:val="003E5065"/>
    <w:rsid w:val="003E50D4"/>
    <w:rsid w:val="003E50E4"/>
    <w:rsid w:val="003E519B"/>
    <w:rsid w:val="003E51B8"/>
    <w:rsid w:val="003E51D4"/>
    <w:rsid w:val="003E52A5"/>
    <w:rsid w:val="003E5309"/>
    <w:rsid w:val="003E535D"/>
    <w:rsid w:val="003E53C2"/>
    <w:rsid w:val="003E53F7"/>
    <w:rsid w:val="003E5424"/>
    <w:rsid w:val="003E542E"/>
    <w:rsid w:val="003E5497"/>
    <w:rsid w:val="003E54A3"/>
    <w:rsid w:val="003E54A9"/>
    <w:rsid w:val="003E5585"/>
    <w:rsid w:val="003E55E4"/>
    <w:rsid w:val="003E56AE"/>
    <w:rsid w:val="003E56D8"/>
    <w:rsid w:val="003E56F3"/>
    <w:rsid w:val="003E571B"/>
    <w:rsid w:val="003E5753"/>
    <w:rsid w:val="003E57A2"/>
    <w:rsid w:val="003E57BF"/>
    <w:rsid w:val="003E57F6"/>
    <w:rsid w:val="003E5837"/>
    <w:rsid w:val="003E5858"/>
    <w:rsid w:val="003E58B7"/>
    <w:rsid w:val="003E5938"/>
    <w:rsid w:val="003E5957"/>
    <w:rsid w:val="003E5997"/>
    <w:rsid w:val="003E59F4"/>
    <w:rsid w:val="003E5A35"/>
    <w:rsid w:val="003E5A82"/>
    <w:rsid w:val="003E5AC1"/>
    <w:rsid w:val="003E5AD5"/>
    <w:rsid w:val="003E5AD7"/>
    <w:rsid w:val="003E5B30"/>
    <w:rsid w:val="003E5B47"/>
    <w:rsid w:val="003E5B52"/>
    <w:rsid w:val="003E5B66"/>
    <w:rsid w:val="003E5B6B"/>
    <w:rsid w:val="003E5B81"/>
    <w:rsid w:val="003E5BDD"/>
    <w:rsid w:val="003E5BE0"/>
    <w:rsid w:val="003E5C12"/>
    <w:rsid w:val="003E5D22"/>
    <w:rsid w:val="003E5DAB"/>
    <w:rsid w:val="003E5E0E"/>
    <w:rsid w:val="003E5E2E"/>
    <w:rsid w:val="003E5E65"/>
    <w:rsid w:val="003E5E7C"/>
    <w:rsid w:val="003E5E7F"/>
    <w:rsid w:val="003E5EC8"/>
    <w:rsid w:val="003E5F55"/>
    <w:rsid w:val="003E5F56"/>
    <w:rsid w:val="003E5F7E"/>
    <w:rsid w:val="003E5F8B"/>
    <w:rsid w:val="003E5F93"/>
    <w:rsid w:val="003E5FD3"/>
    <w:rsid w:val="003E5FF2"/>
    <w:rsid w:val="003E605A"/>
    <w:rsid w:val="003E6091"/>
    <w:rsid w:val="003E60B8"/>
    <w:rsid w:val="003E60E2"/>
    <w:rsid w:val="003E614B"/>
    <w:rsid w:val="003E61BF"/>
    <w:rsid w:val="003E61C8"/>
    <w:rsid w:val="003E620B"/>
    <w:rsid w:val="003E6225"/>
    <w:rsid w:val="003E6291"/>
    <w:rsid w:val="003E6295"/>
    <w:rsid w:val="003E631D"/>
    <w:rsid w:val="003E63D0"/>
    <w:rsid w:val="003E63E4"/>
    <w:rsid w:val="003E6405"/>
    <w:rsid w:val="003E6411"/>
    <w:rsid w:val="003E6459"/>
    <w:rsid w:val="003E64B5"/>
    <w:rsid w:val="003E64C5"/>
    <w:rsid w:val="003E6506"/>
    <w:rsid w:val="003E6539"/>
    <w:rsid w:val="003E6541"/>
    <w:rsid w:val="003E6556"/>
    <w:rsid w:val="003E655C"/>
    <w:rsid w:val="003E655E"/>
    <w:rsid w:val="003E658F"/>
    <w:rsid w:val="003E65B9"/>
    <w:rsid w:val="003E6621"/>
    <w:rsid w:val="003E6671"/>
    <w:rsid w:val="003E669A"/>
    <w:rsid w:val="003E66E5"/>
    <w:rsid w:val="003E6720"/>
    <w:rsid w:val="003E6723"/>
    <w:rsid w:val="003E6743"/>
    <w:rsid w:val="003E67AF"/>
    <w:rsid w:val="003E67D1"/>
    <w:rsid w:val="003E67F5"/>
    <w:rsid w:val="003E67FD"/>
    <w:rsid w:val="003E6814"/>
    <w:rsid w:val="003E6859"/>
    <w:rsid w:val="003E6898"/>
    <w:rsid w:val="003E6903"/>
    <w:rsid w:val="003E6975"/>
    <w:rsid w:val="003E6976"/>
    <w:rsid w:val="003E699D"/>
    <w:rsid w:val="003E69D4"/>
    <w:rsid w:val="003E6A46"/>
    <w:rsid w:val="003E6A4F"/>
    <w:rsid w:val="003E6A6E"/>
    <w:rsid w:val="003E6A83"/>
    <w:rsid w:val="003E6AA6"/>
    <w:rsid w:val="003E6BBF"/>
    <w:rsid w:val="003E6BD4"/>
    <w:rsid w:val="003E6BFE"/>
    <w:rsid w:val="003E6C30"/>
    <w:rsid w:val="003E6C8A"/>
    <w:rsid w:val="003E6D3B"/>
    <w:rsid w:val="003E6DA3"/>
    <w:rsid w:val="003E6DCA"/>
    <w:rsid w:val="003E6DDC"/>
    <w:rsid w:val="003E6E00"/>
    <w:rsid w:val="003E6E34"/>
    <w:rsid w:val="003E6E90"/>
    <w:rsid w:val="003E6EE8"/>
    <w:rsid w:val="003E6F6B"/>
    <w:rsid w:val="003E6FA1"/>
    <w:rsid w:val="003E6FF6"/>
    <w:rsid w:val="003E7040"/>
    <w:rsid w:val="003E7052"/>
    <w:rsid w:val="003E7057"/>
    <w:rsid w:val="003E7059"/>
    <w:rsid w:val="003E7061"/>
    <w:rsid w:val="003E70BD"/>
    <w:rsid w:val="003E70CE"/>
    <w:rsid w:val="003E70D8"/>
    <w:rsid w:val="003E710F"/>
    <w:rsid w:val="003E7163"/>
    <w:rsid w:val="003E7173"/>
    <w:rsid w:val="003E717B"/>
    <w:rsid w:val="003E7183"/>
    <w:rsid w:val="003E71BF"/>
    <w:rsid w:val="003E71C6"/>
    <w:rsid w:val="003E7228"/>
    <w:rsid w:val="003E722D"/>
    <w:rsid w:val="003E724A"/>
    <w:rsid w:val="003E72B2"/>
    <w:rsid w:val="003E72C3"/>
    <w:rsid w:val="003E7333"/>
    <w:rsid w:val="003E7335"/>
    <w:rsid w:val="003E7425"/>
    <w:rsid w:val="003E7428"/>
    <w:rsid w:val="003E742F"/>
    <w:rsid w:val="003E74C7"/>
    <w:rsid w:val="003E74F5"/>
    <w:rsid w:val="003E7514"/>
    <w:rsid w:val="003E757C"/>
    <w:rsid w:val="003E75BB"/>
    <w:rsid w:val="003E75E2"/>
    <w:rsid w:val="003E75F3"/>
    <w:rsid w:val="003E761F"/>
    <w:rsid w:val="003E7630"/>
    <w:rsid w:val="003E76FB"/>
    <w:rsid w:val="003E7709"/>
    <w:rsid w:val="003E7766"/>
    <w:rsid w:val="003E77AA"/>
    <w:rsid w:val="003E77AE"/>
    <w:rsid w:val="003E77C4"/>
    <w:rsid w:val="003E77CC"/>
    <w:rsid w:val="003E77CE"/>
    <w:rsid w:val="003E77D0"/>
    <w:rsid w:val="003E7817"/>
    <w:rsid w:val="003E7894"/>
    <w:rsid w:val="003E789B"/>
    <w:rsid w:val="003E7914"/>
    <w:rsid w:val="003E791A"/>
    <w:rsid w:val="003E79AB"/>
    <w:rsid w:val="003E79E2"/>
    <w:rsid w:val="003E7A05"/>
    <w:rsid w:val="003E7A58"/>
    <w:rsid w:val="003E7A73"/>
    <w:rsid w:val="003E7A75"/>
    <w:rsid w:val="003E7A94"/>
    <w:rsid w:val="003E7AA2"/>
    <w:rsid w:val="003E7AC4"/>
    <w:rsid w:val="003E7AF3"/>
    <w:rsid w:val="003E7B68"/>
    <w:rsid w:val="003E7B6B"/>
    <w:rsid w:val="003E7BAC"/>
    <w:rsid w:val="003E7CDD"/>
    <w:rsid w:val="003E7CE7"/>
    <w:rsid w:val="003E7D4F"/>
    <w:rsid w:val="003E7D91"/>
    <w:rsid w:val="003E7D97"/>
    <w:rsid w:val="003E7DAD"/>
    <w:rsid w:val="003E7E00"/>
    <w:rsid w:val="003E7E5E"/>
    <w:rsid w:val="003E7F16"/>
    <w:rsid w:val="003E7F43"/>
    <w:rsid w:val="003E7F5A"/>
    <w:rsid w:val="003E7FE9"/>
    <w:rsid w:val="003F0048"/>
    <w:rsid w:val="003F005B"/>
    <w:rsid w:val="003F0069"/>
    <w:rsid w:val="003F007A"/>
    <w:rsid w:val="003F009E"/>
    <w:rsid w:val="003F015F"/>
    <w:rsid w:val="003F0194"/>
    <w:rsid w:val="003F01BF"/>
    <w:rsid w:val="003F021C"/>
    <w:rsid w:val="003F023C"/>
    <w:rsid w:val="003F0362"/>
    <w:rsid w:val="003F0416"/>
    <w:rsid w:val="003F045E"/>
    <w:rsid w:val="003F0465"/>
    <w:rsid w:val="003F04C4"/>
    <w:rsid w:val="003F0503"/>
    <w:rsid w:val="003F0511"/>
    <w:rsid w:val="003F0521"/>
    <w:rsid w:val="003F0545"/>
    <w:rsid w:val="003F05C5"/>
    <w:rsid w:val="003F061A"/>
    <w:rsid w:val="003F0630"/>
    <w:rsid w:val="003F064B"/>
    <w:rsid w:val="003F0652"/>
    <w:rsid w:val="003F069B"/>
    <w:rsid w:val="003F06C0"/>
    <w:rsid w:val="003F0768"/>
    <w:rsid w:val="003F0783"/>
    <w:rsid w:val="003F07A6"/>
    <w:rsid w:val="003F07D8"/>
    <w:rsid w:val="003F07D9"/>
    <w:rsid w:val="003F07F9"/>
    <w:rsid w:val="003F083B"/>
    <w:rsid w:val="003F0856"/>
    <w:rsid w:val="003F086D"/>
    <w:rsid w:val="003F08B3"/>
    <w:rsid w:val="003F08E5"/>
    <w:rsid w:val="003F08F0"/>
    <w:rsid w:val="003F0908"/>
    <w:rsid w:val="003F097B"/>
    <w:rsid w:val="003F0A0D"/>
    <w:rsid w:val="003F0A14"/>
    <w:rsid w:val="003F0A5A"/>
    <w:rsid w:val="003F0AB1"/>
    <w:rsid w:val="003F0B11"/>
    <w:rsid w:val="003F0BD5"/>
    <w:rsid w:val="003F0C58"/>
    <w:rsid w:val="003F0CA7"/>
    <w:rsid w:val="003F0CB4"/>
    <w:rsid w:val="003F0D0F"/>
    <w:rsid w:val="003F0D3B"/>
    <w:rsid w:val="003F0D62"/>
    <w:rsid w:val="003F0D6D"/>
    <w:rsid w:val="003F0D78"/>
    <w:rsid w:val="003F0DFE"/>
    <w:rsid w:val="003F0E13"/>
    <w:rsid w:val="003F0E2D"/>
    <w:rsid w:val="003F0E32"/>
    <w:rsid w:val="003F0E5F"/>
    <w:rsid w:val="003F0EFB"/>
    <w:rsid w:val="003F0EFF"/>
    <w:rsid w:val="003F0F1B"/>
    <w:rsid w:val="003F0F53"/>
    <w:rsid w:val="003F0F5E"/>
    <w:rsid w:val="003F0F7A"/>
    <w:rsid w:val="003F103F"/>
    <w:rsid w:val="003F1080"/>
    <w:rsid w:val="003F10B0"/>
    <w:rsid w:val="003F10DA"/>
    <w:rsid w:val="003F1152"/>
    <w:rsid w:val="003F119A"/>
    <w:rsid w:val="003F1210"/>
    <w:rsid w:val="003F1223"/>
    <w:rsid w:val="003F122F"/>
    <w:rsid w:val="003F129F"/>
    <w:rsid w:val="003F12A6"/>
    <w:rsid w:val="003F12F2"/>
    <w:rsid w:val="003F1362"/>
    <w:rsid w:val="003F14B1"/>
    <w:rsid w:val="003F14D2"/>
    <w:rsid w:val="003F15A4"/>
    <w:rsid w:val="003F15FE"/>
    <w:rsid w:val="003F1668"/>
    <w:rsid w:val="003F169E"/>
    <w:rsid w:val="003F16B4"/>
    <w:rsid w:val="003F1710"/>
    <w:rsid w:val="003F171E"/>
    <w:rsid w:val="003F177E"/>
    <w:rsid w:val="003F17EA"/>
    <w:rsid w:val="003F182E"/>
    <w:rsid w:val="003F186C"/>
    <w:rsid w:val="003F186E"/>
    <w:rsid w:val="003F195B"/>
    <w:rsid w:val="003F1985"/>
    <w:rsid w:val="003F1986"/>
    <w:rsid w:val="003F19DB"/>
    <w:rsid w:val="003F1A07"/>
    <w:rsid w:val="003F1A4F"/>
    <w:rsid w:val="003F1AC9"/>
    <w:rsid w:val="003F1AD3"/>
    <w:rsid w:val="003F1AD6"/>
    <w:rsid w:val="003F1B4C"/>
    <w:rsid w:val="003F1BC7"/>
    <w:rsid w:val="003F1BCC"/>
    <w:rsid w:val="003F1C19"/>
    <w:rsid w:val="003F1C30"/>
    <w:rsid w:val="003F1C80"/>
    <w:rsid w:val="003F1D7F"/>
    <w:rsid w:val="003F1DD5"/>
    <w:rsid w:val="003F1E95"/>
    <w:rsid w:val="003F1EE4"/>
    <w:rsid w:val="003F1EF0"/>
    <w:rsid w:val="003F1EF5"/>
    <w:rsid w:val="003F1F00"/>
    <w:rsid w:val="003F2033"/>
    <w:rsid w:val="003F2093"/>
    <w:rsid w:val="003F20E5"/>
    <w:rsid w:val="003F20F9"/>
    <w:rsid w:val="003F21C9"/>
    <w:rsid w:val="003F2242"/>
    <w:rsid w:val="003F2267"/>
    <w:rsid w:val="003F228C"/>
    <w:rsid w:val="003F22C3"/>
    <w:rsid w:val="003F2359"/>
    <w:rsid w:val="003F23CF"/>
    <w:rsid w:val="003F23DF"/>
    <w:rsid w:val="003F2428"/>
    <w:rsid w:val="003F2461"/>
    <w:rsid w:val="003F2499"/>
    <w:rsid w:val="003F250A"/>
    <w:rsid w:val="003F258A"/>
    <w:rsid w:val="003F2596"/>
    <w:rsid w:val="003F25FA"/>
    <w:rsid w:val="003F2663"/>
    <w:rsid w:val="003F2729"/>
    <w:rsid w:val="003F275E"/>
    <w:rsid w:val="003F2763"/>
    <w:rsid w:val="003F27A1"/>
    <w:rsid w:val="003F27A3"/>
    <w:rsid w:val="003F285F"/>
    <w:rsid w:val="003F2883"/>
    <w:rsid w:val="003F28A5"/>
    <w:rsid w:val="003F28AA"/>
    <w:rsid w:val="003F292C"/>
    <w:rsid w:val="003F29DF"/>
    <w:rsid w:val="003F29F2"/>
    <w:rsid w:val="003F2A03"/>
    <w:rsid w:val="003F2A6D"/>
    <w:rsid w:val="003F2ABB"/>
    <w:rsid w:val="003F2AE7"/>
    <w:rsid w:val="003F2AEB"/>
    <w:rsid w:val="003F2B17"/>
    <w:rsid w:val="003F2B49"/>
    <w:rsid w:val="003F2B4B"/>
    <w:rsid w:val="003F2B8A"/>
    <w:rsid w:val="003F2B91"/>
    <w:rsid w:val="003F2BA3"/>
    <w:rsid w:val="003F2BEE"/>
    <w:rsid w:val="003F2C0F"/>
    <w:rsid w:val="003F2C13"/>
    <w:rsid w:val="003F2C44"/>
    <w:rsid w:val="003F2C91"/>
    <w:rsid w:val="003F2CB9"/>
    <w:rsid w:val="003F2CEE"/>
    <w:rsid w:val="003F2D2E"/>
    <w:rsid w:val="003F2D4D"/>
    <w:rsid w:val="003F2E53"/>
    <w:rsid w:val="003F2E72"/>
    <w:rsid w:val="003F2E89"/>
    <w:rsid w:val="003F2EC4"/>
    <w:rsid w:val="003F2EE1"/>
    <w:rsid w:val="003F2EE8"/>
    <w:rsid w:val="003F2EEA"/>
    <w:rsid w:val="003F2F10"/>
    <w:rsid w:val="003F2F3B"/>
    <w:rsid w:val="003F2F7F"/>
    <w:rsid w:val="003F2F86"/>
    <w:rsid w:val="003F3008"/>
    <w:rsid w:val="003F3025"/>
    <w:rsid w:val="003F302B"/>
    <w:rsid w:val="003F3056"/>
    <w:rsid w:val="003F310A"/>
    <w:rsid w:val="003F315E"/>
    <w:rsid w:val="003F3192"/>
    <w:rsid w:val="003F31BF"/>
    <w:rsid w:val="003F325D"/>
    <w:rsid w:val="003F3275"/>
    <w:rsid w:val="003F32BD"/>
    <w:rsid w:val="003F3315"/>
    <w:rsid w:val="003F331A"/>
    <w:rsid w:val="003F333D"/>
    <w:rsid w:val="003F338F"/>
    <w:rsid w:val="003F33F3"/>
    <w:rsid w:val="003F3406"/>
    <w:rsid w:val="003F3425"/>
    <w:rsid w:val="003F3477"/>
    <w:rsid w:val="003F347B"/>
    <w:rsid w:val="003F3494"/>
    <w:rsid w:val="003F34C2"/>
    <w:rsid w:val="003F34E1"/>
    <w:rsid w:val="003F34E7"/>
    <w:rsid w:val="003F34F0"/>
    <w:rsid w:val="003F3526"/>
    <w:rsid w:val="003F3550"/>
    <w:rsid w:val="003F3563"/>
    <w:rsid w:val="003F35B3"/>
    <w:rsid w:val="003F35B5"/>
    <w:rsid w:val="003F35D5"/>
    <w:rsid w:val="003F360C"/>
    <w:rsid w:val="003F366A"/>
    <w:rsid w:val="003F36F7"/>
    <w:rsid w:val="003F3701"/>
    <w:rsid w:val="003F3718"/>
    <w:rsid w:val="003F371D"/>
    <w:rsid w:val="003F3726"/>
    <w:rsid w:val="003F3732"/>
    <w:rsid w:val="003F374D"/>
    <w:rsid w:val="003F3761"/>
    <w:rsid w:val="003F376E"/>
    <w:rsid w:val="003F37BD"/>
    <w:rsid w:val="003F37E0"/>
    <w:rsid w:val="003F37FC"/>
    <w:rsid w:val="003F3837"/>
    <w:rsid w:val="003F384B"/>
    <w:rsid w:val="003F387D"/>
    <w:rsid w:val="003F38E0"/>
    <w:rsid w:val="003F38EF"/>
    <w:rsid w:val="003F392C"/>
    <w:rsid w:val="003F3947"/>
    <w:rsid w:val="003F3989"/>
    <w:rsid w:val="003F39AD"/>
    <w:rsid w:val="003F39CE"/>
    <w:rsid w:val="003F3A08"/>
    <w:rsid w:val="003F3A35"/>
    <w:rsid w:val="003F3B00"/>
    <w:rsid w:val="003F3B76"/>
    <w:rsid w:val="003F3BAB"/>
    <w:rsid w:val="003F3BE3"/>
    <w:rsid w:val="003F3C13"/>
    <w:rsid w:val="003F3C49"/>
    <w:rsid w:val="003F3C65"/>
    <w:rsid w:val="003F3CD6"/>
    <w:rsid w:val="003F3D42"/>
    <w:rsid w:val="003F3D43"/>
    <w:rsid w:val="003F3DC1"/>
    <w:rsid w:val="003F3E27"/>
    <w:rsid w:val="003F3E40"/>
    <w:rsid w:val="003F3E75"/>
    <w:rsid w:val="003F3EDB"/>
    <w:rsid w:val="003F3EED"/>
    <w:rsid w:val="003F3F13"/>
    <w:rsid w:val="003F3F6A"/>
    <w:rsid w:val="003F3F91"/>
    <w:rsid w:val="003F3FB8"/>
    <w:rsid w:val="003F3FBF"/>
    <w:rsid w:val="003F40AE"/>
    <w:rsid w:val="003F40C7"/>
    <w:rsid w:val="003F412A"/>
    <w:rsid w:val="003F427C"/>
    <w:rsid w:val="003F42B4"/>
    <w:rsid w:val="003F431A"/>
    <w:rsid w:val="003F433F"/>
    <w:rsid w:val="003F43F1"/>
    <w:rsid w:val="003F44C4"/>
    <w:rsid w:val="003F450E"/>
    <w:rsid w:val="003F4588"/>
    <w:rsid w:val="003F4589"/>
    <w:rsid w:val="003F45D8"/>
    <w:rsid w:val="003F4603"/>
    <w:rsid w:val="003F463A"/>
    <w:rsid w:val="003F4655"/>
    <w:rsid w:val="003F468F"/>
    <w:rsid w:val="003F469E"/>
    <w:rsid w:val="003F46D8"/>
    <w:rsid w:val="003F4771"/>
    <w:rsid w:val="003F47BE"/>
    <w:rsid w:val="003F47F9"/>
    <w:rsid w:val="003F4820"/>
    <w:rsid w:val="003F486B"/>
    <w:rsid w:val="003F486D"/>
    <w:rsid w:val="003F4872"/>
    <w:rsid w:val="003F489F"/>
    <w:rsid w:val="003F4902"/>
    <w:rsid w:val="003F4961"/>
    <w:rsid w:val="003F4993"/>
    <w:rsid w:val="003F49DA"/>
    <w:rsid w:val="003F4AA7"/>
    <w:rsid w:val="003F4B14"/>
    <w:rsid w:val="003F4B6C"/>
    <w:rsid w:val="003F4BD6"/>
    <w:rsid w:val="003F4BD7"/>
    <w:rsid w:val="003F4BDD"/>
    <w:rsid w:val="003F4C01"/>
    <w:rsid w:val="003F4C2D"/>
    <w:rsid w:val="003F4C4A"/>
    <w:rsid w:val="003F4D22"/>
    <w:rsid w:val="003F4D90"/>
    <w:rsid w:val="003F4DEB"/>
    <w:rsid w:val="003F4E2F"/>
    <w:rsid w:val="003F4E57"/>
    <w:rsid w:val="003F4FC1"/>
    <w:rsid w:val="003F503B"/>
    <w:rsid w:val="003F50D3"/>
    <w:rsid w:val="003F50D4"/>
    <w:rsid w:val="003F50EE"/>
    <w:rsid w:val="003F514B"/>
    <w:rsid w:val="003F516A"/>
    <w:rsid w:val="003F5193"/>
    <w:rsid w:val="003F51A8"/>
    <w:rsid w:val="003F51EC"/>
    <w:rsid w:val="003F520A"/>
    <w:rsid w:val="003F521F"/>
    <w:rsid w:val="003F5224"/>
    <w:rsid w:val="003F5242"/>
    <w:rsid w:val="003F5249"/>
    <w:rsid w:val="003F52B1"/>
    <w:rsid w:val="003F52D1"/>
    <w:rsid w:val="003F52EE"/>
    <w:rsid w:val="003F52F5"/>
    <w:rsid w:val="003F5317"/>
    <w:rsid w:val="003F5332"/>
    <w:rsid w:val="003F5359"/>
    <w:rsid w:val="003F536F"/>
    <w:rsid w:val="003F53D3"/>
    <w:rsid w:val="003F53F3"/>
    <w:rsid w:val="003F5456"/>
    <w:rsid w:val="003F54C1"/>
    <w:rsid w:val="003F54DA"/>
    <w:rsid w:val="003F55C4"/>
    <w:rsid w:val="003F55C8"/>
    <w:rsid w:val="003F55DB"/>
    <w:rsid w:val="003F5623"/>
    <w:rsid w:val="003F5668"/>
    <w:rsid w:val="003F56F6"/>
    <w:rsid w:val="003F587D"/>
    <w:rsid w:val="003F5882"/>
    <w:rsid w:val="003F588F"/>
    <w:rsid w:val="003F590F"/>
    <w:rsid w:val="003F5912"/>
    <w:rsid w:val="003F5984"/>
    <w:rsid w:val="003F59BD"/>
    <w:rsid w:val="003F5A23"/>
    <w:rsid w:val="003F5A4D"/>
    <w:rsid w:val="003F5AA2"/>
    <w:rsid w:val="003F5AAC"/>
    <w:rsid w:val="003F5AB9"/>
    <w:rsid w:val="003F5AD8"/>
    <w:rsid w:val="003F5AE8"/>
    <w:rsid w:val="003F5B37"/>
    <w:rsid w:val="003F5B5D"/>
    <w:rsid w:val="003F5BA2"/>
    <w:rsid w:val="003F5BD4"/>
    <w:rsid w:val="003F5BE9"/>
    <w:rsid w:val="003F5BF1"/>
    <w:rsid w:val="003F5BFA"/>
    <w:rsid w:val="003F5CE7"/>
    <w:rsid w:val="003F5DB9"/>
    <w:rsid w:val="003F5DDE"/>
    <w:rsid w:val="003F5EE9"/>
    <w:rsid w:val="003F5F00"/>
    <w:rsid w:val="003F5F37"/>
    <w:rsid w:val="003F5F54"/>
    <w:rsid w:val="003F5F5C"/>
    <w:rsid w:val="003F5FED"/>
    <w:rsid w:val="003F60FF"/>
    <w:rsid w:val="003F6127"/>
    <w:rsid w:val="003F6140"/>
    <w:rsid w:val="003F6171"/>
    <w:rsid w:val="003F61E7"/>
    <w:rsid w:val="003F622B"/>
    <w:rsid w:val="003F6276"/>
    <w:rsid w:val="003F6285"/>
    <w:rsid w:val="003F6320"/>
    <w:rsid w:val="003F6401"/>
    <w:rsid w:val="003F64B2"/>
    <w:rsid w:val="003F655C"/>
    <w:rsid w:val="003F6569"/>
    <w:rsid w:val="003F65B5"/>
    <w:rsid w:val="003F65E1"/>
    <w:rsid w:val="003F6636"/>
    <w:rsid w:val="003F6697"/>
    <w:rsid w:val="003F66E2"/>
    <w:rsid w:val="003F670D"/>
    <w:rsid w:val="003F6721"/>
    <w:rsid w:val="003F6735"/>
    <w:rsid w:val="003F67E4"/>
    <w:rsid w:val="003F680C"/>
    <w:rsid w:val="003F682F"/>
    <w:rsid w:val="003F6842"/>
    <w:rsid w:val="003F68B1"/>
    <w:rsid w:val="003F68D9"/>
    <w:rsid w:val="003F6902"/>
    <w:rsid w:val="003F699A"/>
    <w:rsid w:val="003F699F"/>
    <w:rsid w:val="003F69A8"/>
    <w:rsid w:val="003F69BD"/>
    <w:rsid w:val="003F69FE"/>
    <w:rsid w:val="003F6AA1"/>
    <w:rsid w:val="003F6AC8"/>
    <w:rsid w:val="003F6B5C"/>
    <w:rsid w:val="003F6B7F"/>
    <w:rsid w:val="003F6BAF"/>
    <w:rsid w:val="003F6BBB"/>
    <w:rsid w:val="003F6BCE"/>
    <w:rsid w:val="003F6C95"/>
    <w:rsid w:val="003F6CDC"/>
    <w:rsid w:val="003F6D0C"/>
    <w:rsid w:val="003F6D20"/>
    <w:rsid w:val="003F6DAF"/>
    <w:rsid w:val="003F6DB1"/>
    <w:rsid w:val="003F6E4D"/>
    <w:rsid w:val="003F6E96"/>
    <w:rsid w:val="003F6E9A"/>
    <w:rsid w:val="003F6ED6"/>
    <w:rsid w:val="003F6F85"/>
    <w:rsid w:val="003F6FEE"/>
    <w:rsid w:val="003F7008"/>
    <w:rsid w:val="003F700C"/>
    <w:rsid w:val="003F70C3"/>
    <w:rsid w:val="003F70C8"/>
    <w:rsid w:val="003F7149"/>
    <w:rsid w:val="003F71CB"/>
    <w:rsid w:val="003F71DB"/>
    <w:rsid w:val="003F7252"/>
    <w:rsid w:val="003F731B"/>
    <w:rsid w:val="003F737A"/>
    <w:rsid w:val="003F737D"/>
    <w:rsid w:val="003F7397"/>
    <w:rsid w:val="003F73E5"/>
    <w:rsid w:val="003F73EE"/>
    <w:rsid w:val="003F742C"/>
    <w:rsid w:val="003F749B"/>
    <w:rsid w:val="003F74A9"/>
    <w:rsid w:val="003F75E4"/>
    <w:rsid w:val="003F75EB"/>
    <w:rsid w:val="003F7634"/>
    <w:rsid w:val="003F767B"/>
    <w:rsid w:val="003F76D3"/>
    <w:rsid w:val="003F774D"/>
    <w:rsid w:val="003F7753"/>
    <w:rsid w:val="003F77AD"/>
    <w:rsid w:val="003F77F8"/>
    <w:rsid w:val="003F7812"/>
    <w:rsid w:val="003F781D"/>
    <w:rsid w:val="003F7876"/>
    <w:rsid w:val="003F78A0"/>
    <w:rsid w:val="003F78B2"/>
    <w:rsid w:val="003F7970"/>
    <w:rsid w:val="003F7A2E"/>
    <w:rsid w:val="003F7A55"/>
    <w:rsid w:val="003F7AAB"/>
    <w:rsid w:val="003F7AD4"/>
    <w:rsid w:val="003F7AEC"/>
    <w:rsid w:val="003F7B43"/>
    <w:rsid w:val="003F7B5F"/>
    <w:rsid w:val="003F7B6D"/>
    <w:rsid w:val="003F7BA0"/>
    <w:rsid w:val="003F7BB2"/>
    <w:rsid w:val="003F7C2B"/>
    <w:rsid w:val="003F7CA8"/>
    <w:rsid w:val="003F7D25"/>
    <w:rsid w:val="003F7D41"/>
    <w:rsid w:val="003F7D8E"/>
    <w:rsid w:val="003F7DD0"/>
    <w:rsid w:val="003F7E57"/>
    <w:rsid w:val="003F7E61"/>
    <w:rsid w:val="003F7EA7"/>
    <w:rsid w:val="003F7EB5"/>
    <w:rsid w:val="003F7EB7"/>
    <w:rsid w:val="003F7F52"/>
    <w:rsid w:val="003F7F61"/>
    <w:rsid w:val="003F7F71"/>
    <w:rsid w:val="003F7FAC"/>
    <w:rsid w:val="003F7FAE"/>
    <w:rsid w:val="003F7FF2"/>
    <w:rsid w:val="003F7FF6"/>
    <w:rsid w:val="00400016"/>
    <w:rsid w:val="004000B7"/>
    <w:rsid w:val="004000F6"/>
    <w:rsid w:val="0040018B"/>
    <w:rsid w:val="00400198"/>
    <w:rsid w:val="004001E9"/>
    <w:rsid w:val="004001F3"/>
    <w:rsid w:val="0040021D"/>
    <w:rsid w:val="00400256"/>
    <w:rsid w:val="004002CB"/>
    <w:rsid w:val="004003AC"/>
    <w:rsid w:val="004003B5"/>
    <w:rsid w:val="004003F2"/>
    <w:rsid w:val="00400407"/>
    <w:rsid w:val="0040041F"/>
    <w:rsid w:val="00400434"/>
    <w:rsid w:val="00400445"/>
    <w:rsid w:val="00400478"/>
    <w:rsid w:val="0040047F"/>
    <w:rsid w:val="004004B2"/>
    <w:rsid w:val="004004F1"/>
    <w:rsid w:val="0040058A"/>
    <w:rsid w:val="004005D1"/>
    <w:rsid w:val="004005D9"/>
    <w:rsid w:val="004005DB"/>
    <w:rsid w:val="00400618"/>
    <w:rsid w:val="00400638"/>
    <w:rsid w:val="004006F8"/>
    <w:rsid w:val="00400707"/>
    <w:rsid w:val="00400901"/>
    <w:rsid w:val="004009A9"/>
    <w:rsid w:val="004009E4"/>
    <w:rsid w:val="00400A76"/>
    <w:rsid w:val="00400A96"/>
    <w:rsid w:val="00400B82"/>
    <w:rsid w:val="00400B8B"/>
    <w:rsid w:val="00400BD5"/>
    <w:rsid w:val="00400BE8"/>
    <w:rsid w:val="00400C1C"/>
    <w:rsid w:val="00400CD8"/>
    <w:rsid w:val="00400D17"/>
    <w:rsid w:val="00400D35"/>
    <w:rsid w:val="00400DA8"/>
    <w:rsid w:val="00400DB3"/>
    <w:rsid w:val="00400E5B"/>
    <w:rsid w:val="00400EFB"/>
    <w:rsid w:val="00400F0D"/>
    <w:rsid w:val="00400F30"/>
    <w:rsid w:val="00400F42"/>
    <w:rsid w:val="00400F90"/>
    <w:rsid w:val="00400FC6"/>
    <w:rsid w:val="00400FE4"/>
    <w:rsid w:val="0040101C"/>
    <w:rsid w:val="0040103D"/>
    <w:rsid w:val="00401101"/>
    <w:rsid w:val="00401113"/>
    <w:rsid w:val="0040112F"/>
    <w:rsid w:val="00401131"/>
    <w:rsid w:val="00401165"/>
    <w:rsid w:val="004011B9"/>
    <w:rsid w:val="004011BA"/>
    <w:rsid w:val="004011C3"/>
    <w:rsid w:val="004011ED"/>
    <w:rsid w:val="004011F9"/>
    <w:rsid w:val="00401210"/>
    <w:rsid w:val="0040125E"/>
    <w:rsid w:val="0040128A"/>
    <w:rsid w:val="0040128E"/>
    <w:rsid w:val="004012B4"/>
    <w:rsid w:val="004012FF"/>
    <w:rsid w:val="0040131B"/>
    <w:rsid w:val="0040131E"/>
    <w:rsid w:val="0040133C"/>
    <w:rsid w:val="00401370"/>
    <w:rsid w:val="0040137E"/>
    <w:rsid w:val="00401397"/>
    <w:rsid w:val="004013AC"/>
    <w:rsid w:val="004013BC"/>
    <w:rsid w:val="004013D5"/>
    <w:rsid w:val="0040140D"/>
    <w:rsid w:val="00401435"/>
    <w:rsid w:val="0040143C"/>
    <w:rsid w:val="00401447"/>
    <w:rsid w:val="00401459"/>
    <w:rsid w:val="00401468"/>
    <w:rsid w:val="004014CC"/>
    <w:rsid w:val="004014E1"/>
    <w:rsid w:val="004014E3"/>
    <w:rsid w:val="004014F3"/>
    <w:rsid w:val="0040150D"/>
    <w:rsid w:val="00401519"/>
    <w:rsid w:val="0040151E"/>
    <w:rsid w:val="00401539"/>
    <w:rsid w:val="00401570"/>
    <w:rsid w:val="004015C7"/>
    <w:rsid w:val="0040165F"/>
    <w:rsid w:val="00401694"/>
    <w:rsid w:val="004016BB"/>
    <w:rsid w:val="0040171C"/>
    <w:rsid w:val="0040176F"/>
    <w:rsid w:val="00401790"/>
    <w:rsid w:val="004017FF"/>
    <w:rsid w:val="00401851"/>
    <w:rsid w:val="0040188B"/>
    <w:rsid w:val="004018A3"/>
    <w:rsid w:val="004018A8"/>
    <w:rsid w:val="004018C9"/>
    <w:rsid w:val="00401931"/>
    <w:rsid w:val="00401A18"/>
    <w:rsid w:val="00401AB6"/>
    <w:rsid w:val="00401C3F"/>
    <w:rsid w:val="00401C81"/>
    <w:rsid w:val="00401CA5"/>
    <w:rsid w:val="00401D25"/>
    <w:rsid w:val="00401D34"/>
    <w:rsid w:val="00401D57"/>
    <w:rsid w:val="00401D89"/>
    <w:rsid w:val="00401DEA"/>
    <w:rsid w:val="00401DF0"/>
    <w:rsid w:val="00401E45"/>
    <w:rsid w:val="00401E5A"/>
    <w:rsid w:val="00401E7D"/>
    <w:rsid w:val="00401ECF"/>
    <w:rsid w:val="00401F13"/>
    <w:rsid w:val="00401F31"/>
    <w:rsid w:val="00401F47"/>
    <w:rsid w:val="00401F50"/>
    <w:rsid w:val="00401FF4"/>
    <w:rsid w:val="00402041"/>
    <w:rsid w:val="00402060"/>
    <w:rsid w:val="00402077"/>
    <w:rsid w:val="004020D7"/>
    <w:rsid w:val="00402125"/>
    <w:rsid w:val="00402164"/>
    <w:rsid w:val="00402178"/>
    <w:rsid w:val="004021AE"/>
    <w:rsid w:val="004021C0"/>
    <w:rsid w:val="00402206"/>
    <w:rsid w:val="00402258"/>
    <w:rsid w:val="004022B5"/>
    <w:rsid w:val="00402340"/>
    <w:rsid w:val="00402363"/>
    <w:rsid w:val="00402372"/>
    <w:rsid w:val="00402394"/>
    <w:rsid w:val="004023C5"/>
    <w:rsid w:val="0040240C"/>
    <w:rsid w:val="00402444"/>
    <w:rsid w:val="00402449"/>
    <w:rsid w:val="00402468"/>
    <w:rsid w:val="0040247D"/>
    <w:rsid w:val="00402492"/>
    <w:rsid w:val="004024A8"/>
    <w:rsid w:val="004024C6"/>
    <w:rsid w:val="00402610"/>
    <w:rsid w:val="00402637"/>
    <w:rsid w:val="00402658"/>
    <w:rsid w:val="00402673"/>
    <w:rsid w:val="004026BA"/>
    <w:rsid w:val="004026F5"/>
    <w:rsid w:val="004026FD"/>
    <w:rsid w:val="00402707"/>
    <w:rsid w:val="0040273D"/>
    <w:rsid w:val="00402761"/>
    <w:rsid w:val="004027C5"/>
    <w:rsid w:val="0040280F"/>
    <w:rsid w:val="0040284E"/>
    <w:rsid w:val="00402872"/>
    <w:rsid w:val="0040287F"/>
    <w:rsid w:val="004028D5"/>
    <w:rsid w:val="00402925"/>
    <w:rsid w:val="0040295A"/>
    <w:rsid w:val="004029B9"/>
    <w:rsid w:val="00402A0A"/>
    <w:rsid w:val="00402A10"/>
    <w:rsid w:val="00402A13"/>
    <w:rsid w:val="00402A29"/>
    <w:rsid w:val="00402A34"/>
    <w:rsid w:val="00402A77"/>
    <w:rsid w:val="00402A8F"/>
    <w:rsid w:val="00402B11"/>
    <w:rsid w:val="00402B78"/>
    <w:rsid w:val="00402BE7"/>
    <w:rsid w:val="00402CB8"/>
    <w:rsid w:val="00402CDD"/>
    <w:rsid w:val="00402CF7"/>
    <w:rsid w:val="00402E0D"/>
    <w:rsid w:val="00402F49"/>
    <w:rsid w:val="00402F5D"/>
    <w:rsid w:val="00402FE9"/>
    <w:rsid w:val="0040300E"/>
    <w:rsid w:val="00403094"/>
    <w:rsid w:val="004030CB"/>
    <w:rsid w:val="004030DB"/>
    <w:rsid w:val="00403157"/>
    <w:rsid w:val="00403161"/>
    <w:rsid w:val="00403179"/>
    <w:rsid w:val="004031E0"/>
    <w:rsid w:val="004032C3"/>
    <w:rsid w:val="00403383"/>
    <w:rsid w:val="004033B8"/>
    <w:rsid w:val="004033BB"/>
    <w:rsid w:val="004033E6"/>
    <w:rsid w:val="004033E7"/>
    <w:rsid w:val="0040341C"/>
    <w:rsid w:val="00403431"/>
    <w:rsid w:val="00403475"/>
    <w:rsid w:val="0040348F"/>
    <w:rsid w:val="004034A3"/>
    <w:rsid w:val="004034B2"/>
    <w:rsid w:val="004034B4"/>
    <w:rsid w:val="004034FD"/>
    <w:rsid w:val="00403507"/>
    <w:rsid w:val="00403536"/>
    <w:rsid w:val="00403604"/>
    <w:rsid w:val="00403614"/>
    <w:rsid w:val="00403657"/>
    <w:rsid w:val="00403662"/>
    <w:rsid w:val="0040370F"/>
    <w:rsid w:val="0040374E"/>
    <w:rsid w:val="0040376A"/>
    <w:rsid w:val="004037D2"/>
    <w:rsid w:val="0040384F"/>
    <w:rsid w:val="00403858"/>
    <w:rsid w:val="004038AA"/>
    <w:rsid w:val="0040398F"/>
    <w:rsid w:val="0040399B"/>
    <w:rsid w:val="0040399D"/>
    <w:rsid w:val="004039CF"/>
    <w:rsid w:val="004039EF"/>
    <w:rsid w:val="00403A2B"/>
    <w:rsid w:val="00403AA8"/>
    <w:rsid w:val="00403BB0"/>
    <w:rsid w:val="00403BC6"/>
    <w:rsid w:val="00403C43"/>
    <w:rsid w:val="00403CA2"/>
    <w:rsid w:val="00403CBA"/>
    <w:rsid w:val="00403CE5"/>
    <w:rsid w:val="00403D65"/>
    <w:rsid w:val="00403DBA"/>
    <w:rsid w:val="00403DD5"/>
    <w:rsid w:val="00403DF7"/>
    <w:rsid w:val="00403DFC"/>
    <w:rsid w:val="00403E07"/>
    <w:rsid w:val="00403EB6"/>
    <w:rsid w:val="00403EF4"/>
    <w:rsid w:val="00403F3F"/>
    <w:rsid w:val="00403FC2"/>
    <w:rsid w:val="00404027"/>
    <w:rsid w:val="0040403B"/>
    <w:rsid w:val="00404040"/>
    <w:rsid w:val="00404055"/>
    <w:rsid w:val="0040407C"/>
    <w:rsid w:val="00404094"/>
    <w:rsid w:val="004040B9"/>
    <w:rsid w:val="0040412B"/>
    <w:rsid w:val="00404169"/>
    <w:rsid w:val="0040417D"/>
    <w:rsid w:val="0040417F"/>
    <w:rsid w:val="004041DD"/>
    <w:rsid w:val="004041EC"/>
    <w:rsid w:val="004041F4"/>
    <w:rsid w:val="004041FE"/>
    <w:rsid w:val="0040420A"/>
    <w:rsid w:val="00404224"/>
    <w:rsid w:val="004042C2"/>
    <w:rsid w:val="004042E2"/>
    <w:rsid w:val="00404333"/>
    <w:rsid w:val="0040439B"/>
    <w:rsid w:val="004043BE"/>
    <w:rsid w:val="004043CE"/>
    <w:rsid w:val="004043E2"/>
    <w:rsid w:val="00404414"/>
    <w:rsid w:val="00404417"/>
    <w:rsid w:val="0040441C"/>
    <w:rsid w:val="00404433"/>
    <w:rsid w:val="0040445E"/>
    <w:rsid w:val="00404488"/>
    <w:rsid w:val="004044A8"/>
    <w:rsid w:val="0040454A"/>
    <w:rsid w:val="0040467D"/>
    <w:rsid w:val="00404692"/>
    <w:rsid w:val="00404748"/>
    <w:rsid w:val="004047D5"/>
    <w:rsid w:val="004047F9"/>
    <w:rsid w:val="00404841"/>
    <w:rsid w:val="00404888"/>
    <w:rsid w:val="004048EB"/>
    <w:rsid w:val="00404905"/>
    <w:rsid w:val="00404935"/>
    <w:rsid w:val="00404936"/>
    <w:rsid w:val="0040493A"/>
    <w:rsid w:val="0040494B"/>
    <w:rsid w:val="004049D0"/>
    <w:rsid w:val="004049E0"/>
    <w:rsid w:val="00404A05"/>
    <w:rsid w:val="00404A32"/>
    <w:rsid w:val="00404A81"/>
    <w:rsid w:val="00404A8A"/>
    <w:rsid w:val="00404A9C"/>
    <w:rsid w:val="00404AA9"/>
    <w:rsid w:val="00404AB6"/>
    <w:rsid w:val="00404AF4"/>
    <w:rsid w:val="00404AFC"/>
    <w:rsid w:val="00404AFD"/>
    <w:rsid w:val="00404B18"/>
    <w:rsid w:val="00404B93"/>
    <w:rsid w:val="00404C15"/>
    <w:rsid w:val="00404C1D"/>
    <w:rsid w:val="00404C1E"/>
    <w:rsid w:val="00404C82"/>
    <w:rsid w:val="00404C9D"/>
    <w:rsid w:val="00404D00"/>
    <w:rsid w:val="00404D41"/>
    <w:rsid w:val="00404D45"/>
    <w:rsid w:val="00404D78"/>
    <w:rsid w:val="00404DAC"/>
    <w:rsid w:val="00404E07"/>
    <w:rsid w:val="00404EE8"/>
    <w:rsid w:val="00404F0A"/>
    <w:rsid w:val="00404F2E"/>
    <w:rsid w:val="00404F74"/>
    <w:rsid w:val="00404F83"/>
    <w:rsid w:val="00404FD2"/>
    <w:rsid w:val="00405011"/>
    <w:rsid w:val="00405026"/>
    <w:rsid w:val="00405027"/>
    <w:rsid w:val="00405092"/>
    <w:rsid w:val="00405139"/>
    <w:rsid w:val="004051A4"/>
    <w:rsid w:val="004051C3"/>
    <w:rsid w:val="004051E8"/>
    <w:rsid w:val="0040525F"/>
    <w:rsid w:val="0040528A"/>
    <w:rsid w:val="004052D8"/>
    <w:rsid w:val="004052F6"/>
    <w:rsid w:val="0040531A"/>
    <w:rsid w:val="0040533D"/>
    <w:rsid w:val="00405411"/>
    <w:rsid w:val="0040547A"/>
    <w:rsid w:val="004054EB"/>
    <w:rsid w:val="00405551"/>
    <w:rsid w:val="00405560"/>
    <w:rsid w:val="0040566C"/>
    <w:rsid w:val="004056C8"/>
    <w:rsid w:val="004056E9"/>
    <w:rsid w:val="004056F1"/>
    <w:rsid w:val="00405709"/>
    <w:rsid w:val="0040571A"/>
    <w:rsid w:val="004057A6"/>
    <w:rsid w:val="004057C7"/>
    <w:rsid w:val="00405833"/>
    <w:rsid w:val="00405873"/>
    <w:rsid w:val="004058D2"/>
    <w:rsid w:val="004058F8"/>
    <w:rsid w:val="0040595D"/>
    <w:rsid w:val="00405996"/>
    <w:rsid w:val="00405A8B"/>
    <w:rsid w:val="00405ABD"/>
    <w:rsid w:val="00405AF5"/>
    <w:rsid w:val="00405B20"/>
    <w:rsid w:val="00405B2E"/>
    <w:rsid w:val="00405B41"/>
    <w:rsid w:val="00405BA9"/>
    <w:rsid w:val="00405BC2"/>
    <w:rsid w:val="00405BD7"/>
    <w:rsid w:val="00405BE8"/>
    <w:rsid w:val="00405C3A"/>
    <w:rsid w:val="00405C81"/>
    <w:rsid w:val="00405CDC"/>
    <w:rsid w:val="00405CF8"/>
    <w:rsid w:val="00405D0D"/>
    <w:rsid w:val="00405D5D"/>
    <w:rsid w:val="00405D7C"/>
    <w:rsid w:val="00405DA7"/>
    <w:rsid w:val="00405DE6"/>
    <w:rsid w:val="00405E00"/>
    <w:rsid w:val="00405E53"/>
    <w:rsid w:val="00405F9B"/>
    <w:rsid w:val="00405FC3"/>
    <w:rsid w:val="00406045"/>
    <w:rsid w:val="0040605F"/>
    <w:rsid w:val="00406081"/>
    <w:rsid w:val="00406091"/>
    <w:rsid w:val="0040611A"/>
    <w:rsid w:val="004061C6"/>
    <w:rsid w:val="004061F9"/>
    <w:rsid w:val="0040636D"/>
    <w:rsid w:val="004063B8"/>
    <w:rsid w:val="004063DD"/>
    <w:rsid w:val="004063F2"/>
    <w:rsid w:val="0040643D"/>
    <w:rsid w:val="00406449"/>
    <w:rsid w:val="00406471"/>
    <w:rsid w:val="00406496"/>
    <w:rsid w:val="004064E0"/>
    <w:rsid w:val="004064E7"/>
    <w:rsid w:val="00406576"/>
    <w:rsid w:val="0040658D"/>
    <w:rsid w:val="004065DF"/>
    <w:rsid w:val="004065F8"/>
    <w:rsid w:val="00406623"/>
    <w:rsid w:val="00406634"/>
    <w:rsid w:val="00406650"/>
    <w:rsid w:val="00406789"/>
    <w:rsid w:val="0040678D"/>
    <w:rsid w:val="004067C0"/>
    <w:rsid w:val="004067CA"/>
    <w:rsid w:val="004067D5"/>
    <w:rsid w:val="004067D7"/>
    <w:rsid w:val="004067EE"/>
    <w:rsid w:val="00406814"/>
    <w:rsid w:val="004068C4"/>
    <w:rsid w:val="004068CA"/>
    <w:rsid w:val="004068F3"/>
    <w:rsid w:val="00406916"/>
    <w:rsid w:val="00406936"/>
    <w:rsid w:val="00406957"/>
    <w:rsid w:val="00406985"/>
    <w:rsid w:val="004069A6"/>
    <w:rsid w:val="00406A10"/>
    <w:rsid w:val="00406A3D"/>
    <w:rsid w:val="00406A4E"/>
    <w:rsid w:val="00406A62"/>
    <w:rsid w:val="00406AA0"/>
    <w:rsid w:val="00406AB2"/>
    <w:rsid w:val="00406ABB"/>
    <w:rsid w:val="00406B13"/>
    <w:rsid w:val="00406B22"/>
    <w:rsid w:val="00406BAA"/>
    <w:rsid w:val="00406C5F"/>
    <w:rsid w:val="00406CEB"/>
    <w:rsid w:val="00406D15"/>
    <w:rsid w:val="00406D21"/>
    <w:rsid w:val="00406D28"/>
    <w:rsid w:val="00406D36"/>
    <w:rsid w:val="00406DD6"/>
    <w:rsid w:val="00406DEB"/>
    <w:rsid w:val="00406DFF"/>
    <w:rsid w:val="00406E2C"/>
    <w:rsid w:val="00406E3A"/>
    <w:rsid w:val="00406EBF"/>
    <w:rsid w:val="00406EC9"/>
    <w:rsid w:val="00406F2D"/>
    <w:rsid w:val="00406F37"/>
    <w:rsid w:val="00406F7A"/>
    <w:rsid w:val="00406F82"/>
    <w:rsid w:val="00406F9F"/>
    <w:rsid w:val="00406FC3"/>
    <w:rsid w:val="00406FFB"/>
    <w:rsid w:val="00407007"/>
    <w:rsid w:val="00407023"/>
    <w:rsid w:val="00407034"/>
    <w:rsid w:val="0040705C"/>
    <w:rsid w:val="00407086"/>
    <w:rsid w:val="004070C7"/>
    <w:rsid w:val="004070CD"/>
    <w:rsid w:val="0040711F"/>
    <w:rsid w:val="00407138"/>
    <w:rsid w:val="0040713D"/>
    <w:rsid w:val="0040714E"/>
    <w:rsid w:val="0040718B"/>
    <w:rsid w:val="004071A4"/>
    <w:rsid w:val="00407205"/>
    <w:rsid w:val="00407247"/>
    <w:rsid w:val="0040724D"/>
    <w:rsid w:val="004072BE"/>
    <w:rsid w:val="004072C1"/>
    <w:rsid w:val="004072DD"/>
    <w:rsid w:val="00407306"/>
    <w:rsid w:val="00407345"/>
    <w:rsid w:val="0040739B"/>
    <w:rsid w:val="004073D7"/>
    <w:rsid w:val="004073ED"/>
    <w:rsid w:val="004073F2"/>
    <w:rsid w:val="004073FD"/>
    <w:rsid w:val="004074AE"/>
    <w:rsid w:val="004074B0"/>
    <w:rsid w:val="004074B7"/>
    <w:rsid w:val="004074F2"/>
    <w:rsid w:val="00407507"/>
    <w:rsid w:val="0040757B"/>
    <w:rsid w:val="0040758C"/>
    <w:rsid w:val="00407600"/>
    <w:rsid w:val="0040761C"/>
    <w:rsid w:val="00407709"/>
    <w:rsid w:val="00407724"/>
    <w:rsid w:val="004077B1"/>
    <w:rsid w:val="004077BB"/>
    <w:rsid w:val="00407816"/>
    <w:rsid w:val="00407898"/>
    <w:rsid w:val="004078A6"/>
    <w:rsid w:val="0040799C"/>
    <w:rsid w:val="00407A64"/>
    <w:rsid w:val="00407B0E"/>
    <w:rsid w:val="00407B6C"/>
    <w:rsid w:val="00407BA9"/>
    <w:rsid w:val="00407C1B"/>
    <w:rsid w:val="00407CD4"/>
    <w:rsid w:val="00407D0F"/>
    <w:rsid w:val="00407D2C"/>
    <w:rsid w:val="00407D6C"/>
    <w:rsid w:val="00407D72"/>
    <w:rsid w:val="00407DA0"/>
    <w:rsid w:val="00407DF6"/>
    <w:rsid w:val="00407DFE"/>
    <w:rsid w:val="00407E40"/>
    <w:rsid w:val="00407E5B"/>
    <w:rsid w:val="00407E81"/>
    <w:rsid w:val="00407F18"/>
    <w:rsid w:val="00407F1C"/>
    <w:rsid w:val="00407FD4"/>
    <w:rsid w:val="00410020"/>
    <w:rsid w:val="0041008F"/>
    <w:rsid w:val="004100A0"/>
    <w:rsid w:val="004100BE"/>
    <w:rsid w:val="0041012B"/>
    <w:rsid w:val="0041014A"/>
    <w:rsid w:val="0041018D"/>
    <w:rsid w:val="004101BD"/>
    <w:rsid w:val="004101C0"/>
    <w:rsid w:val="00410212"/>
    <w:rsid w:val="0041028B"/>
    <w:rsid w:val="004102B1"/>
    <w:rsid w:val="004102D6"/>
    <w:rsid w:val="004102F8"/>
    <w:rsid w:val="00410328"/>
    <w:rsid w:val="0041032A"/>
    <w:rsid w:val="0041034A"/>
    <w:rsid w:val="0041035C"/>
    <w:rsid w:val="00410365"/>
    <w:rsid w:val="00410382"/>
    <w:rsid w:val="00410384"/>
    <w:rsid w:val="004103AB"/>
    <w:rsid w:val="00410446"/>
    <w:rsid w:val="0041047F"/>
    <w:rsid w:val="004104D2"/>
    <w:rsid w:val="00410537"/>
    <w:rsid w:val="00410609"/>
    <w:rsid w:val="004106B3"/>
    <w:rsid w:val="004106F1"/>
    <w:rsid w:val="00410746"/>
    <w:rsid w:val="00410792"/>
    <w:rsid w:val="004107A3"/>
    <w:rsid w:val="0041080E"/>
    <w:rsid w:val="0041084C"/>
    <w:rsid w:val="004109C1"/>
    <w:rsid w:val="00410A92"/>
    <w:rsid w:val="00410AA3"/>
    <w:rsid w:val="00410ABB"/>
    <w:rsid w:val="00410ACC"/>
    <w:rsid w:val="00410B08"/>
    <w:rsid w:val="00410B69"/>
    <w:rsid w:val="00410BB2"/>
    <w:rsid w:val="00410BC7"/>
    <w:rsid w:val="00410C08"/>
    <w:rsid w:val="00410C26"/>
    <w:rsid w:val="00410CD3"/>
    <w:rsid w:val="00410D6A"/>
    <w:rsid w:val="00410D70"/>
    <w:rsid w:val="00410D76"/>
    <w:rsid w:val="00410D86"/>
    <w:rsid w:val="00410DEA"/>
    <w:rsid w:val="00410E08"/>
    <w:rsid w:val="00410E2C"/>
    <w:rsid w:val="00410E48"/>
    <w:rsid w:val="00410E4E"/>
    <w:rsid w:val="00410E6B"/>
    <w:rsid w:val="00410E7C"/>
    <w:rsid w:val="00410E9F"/>
    <w:rsid w:val="00410EAB"/>
    <w:rsid w:val="00410EEF"/>
    <w:rsid w:val="00410FB4"/>
    <w:rsid w:val="00410FF8"/>
    <w:rsid w:val="00411056"/>
    <w:rsid w:val="0041109E"/>
    <w:rsid w:val="004110B1"/>
    <w:rsid w:val="004111F3"/>
    <w:rsid w:val="0041125E"/>
    <w:rsid w:val="00411278"/>
    <w:rsid w:val="004112D0"/>
    <w:rsid w:val="00411313"/>
    <w:rsid w:val="00411336"/>
    <w:rsid w:val="0041136F"/>
    <w:rsid w:val="0041138A"/>
    <w:rsid w:val="0041139C"/>
    <w:rsid w:val="00411414"/>
    <w:rsid w:val="00411421"/>
    <w:rsid w:val="00411475"/>
    <w:rsid w:val="004114B7"/>
    <w:rsid w:val="004114C6"/>
    <w:rsid w:val="004114CA"/>
    <w:rsid w:val="0041151C"/>
    <w:rsid w:val="00411557"/>
    <w:rsid w:val="00411597"/>
    <w:rsid w:val="004115B5"/>
    <w:rsid w:val="004115C0"/>
    <w:rsid w:val="00411615"/>
    <w:rsid w:val="00411653"/>
    <w:rsid w:val="00411687"/>
    <w:rsid w:val="004116BF"/>
    <w:rsid w:val="0041170C"/>
    <w:rsid w:val="00411734"/>
    <w:rsid w:val="00411759"/>
    <w:rsid w:val="0041176D"/>
    <w:rsid w:val="00411781"/>
    <w:rsid w:val="004117DA"/>
    <w:rsid w:val="0041182A"/>
    <w:rsid w:val="004118A3"/>
    <w:rsid w:val="004118DB"/>
    <w:rsid w:val="0041193E"/>
    <w:rsid w:val="00411949"/>
    <w:rsid w:val="00411981"/>
    <w:rsid w:val="004119E9"/>
    <w:rsid w:val="004119FE"/>
    <w:rsid w:val="00411A1E"/>
    <w:rsid w:val="00411A29"/>
    <w:rsid w:val="00411A2B"/>
    <w:rsid w:val="00411A94"/>
    <w:rsid w:val="00411A9E"/>
    <w:rsid w:val="00411B12"/>
    <w:rsid w:val="00411B77"/>
    <w:rsid w:val="00411C03"/>
    <w:rsid w:val="00411C20"/>
    <w:rsid w:val="00411C4E"/>
    <w:rsid w:val="00411CCA"/>
    <w:rsid w:val="00411DCA"/>
    <w:rsid w:val="00411E29"/>
    <w:rsid w:val="00411E2F"/>
    <w:rsid w:val="00411E36"/>
    <w:rsid w:val="00411E63"/>
    <w:rsid w:val="00411EA6"/>
    <w:rsid w:val="00411EBD"/>
    <w:rsid w:val="00411ED4"/>
    <w:rsid w:val="00411FC3"/>
    <w:rsid w:val="00412044"/>
    <w:rsid w:val="00412077"/>
    <w:rsid w:val="00412123"/>
    <w:rsid w:val="00412129"/>
    <w:rsid w:val="0041213C"/>
    <w:rsid w:val="0041219C"/>
    <w:rsid w:val="004121FD"/>
    <w:rsid w:val="0041222D"/>
    <w:rsid w:val="00412266"/>
    <w:rsid w:val="004122B2"/>
    <w:rsid w:val="004122B9"/>
    <w:rsid w:val="004122BC"/>
    <w:rsid w:val="00412330"/>
    <w:rsid w:val="00412393"/>
    <w:rsid w:val="004123A4"/>
    <w:rsid w:val="004123AE"/>
    <w:rsid w:val="004123C2"/>
    <w:rsid w:val="004123DF"/>
    <w:rsid w:val="00412424"/>
    <w:rsid w:val="0041248C"/>
    <w:rsid w:val="004124BB"/>
    <w:rsid w:val="004124CF"/>
    <w:rsid w:val="004124ED"/>
    <w:rsid w:val="00412563"/>
    <w:rsid w:val="00412577"/>
    <w:rsid w:val="004125CA"/>
    <w:rsid w:val="00412686"/>
    <w:rsid w:val="004126A4"/>
    <w:rsid w:val="004126AE"/>
    <w:rsid w:val="004126F5"/>
    <w:rsid w:val="00412755"/>
    <w:rsid w:val="00412768"/>
    <w:rsid w:val="004127E4"/>
    <w:rsid w:val="00412816"/>
    <w:rsid w:val="0041290B"/>
    <w:rsid w:val="00412964"/>
    <w:rsid w:val="00412999"/>
    <w:rsid w:val="004129AC"/>
    <w:rsid w:val="004129D1"/>
    <w:rsid w:val="004129E7"/>
    <w:rsid w:val="00412A78"/>
    <w:rsid w:val="00412B21"/>
    <w:rsid w:val="00412B7D"/>
    <w:rsid w:val="00412B86"/>
    <w:rsid w:val="00412B93"/>
    <w:rsid w:val="00412B95"/>
    <w:rsid w:val="00412C86"/>
    <w:rsid w:val="00412CAA"/>
    <w:rsid w:val="00412CD6"/>
    <w:rsid w:val="00412CE6"/>
    <w:rsid w:val="00412D0C"/>
    <w:rsid w:val="00412D8E"/>
    <w:rsid w:val="00412DA9"/>
    <w:rsid w:val="00412DC3"/>
    <w:rsid w:val="00412DDB"/>
    <w:rsid w:val="00412E46"/>
    <w:rsid w:val="00412E81"/>
    <w:rsid w:val="00412E84"/>
    <w:rsid w:val="00412F1B"/>
    <w:rsid w:val="00412F1C"/>
    <w:rsid w:val="00412F1E"/>
    <w:rsid w:val="00412F2D"/>
    <w:rsid w:val="00412F39"/>
    <w:rsid w:val="00412F45"/>
    <w:rsid w:val="00412F7D"/>
    <w:rsid w:val="00412F92"/>
    <w:rsid w:val="00412FB6"/>
    <w:rsid w:val="00413061"/>
    <w:rsid w:val="0041309C"/>
    <w:rsid w:val="00413127"/>
    <w:rsid w:val="0041313A"/>
    <w:rsid w:val="0041313C"/>
    <w:rsid w:val="00413186"/>
    <w:rsid w:val="0041319C"/>
    <w:rsid w:val="0041321D"/>
    <w:rsid w:val="00413248"/>
    <w:rsid w:val="00413255"/>
    <w:rsid w:val="00413276"/>
    <w:rsid w:val="0041328F"/>
    <w:rsid w:val="00413316"/>
    <w:rsid w:val="00413356"/>
    <w:rsid w:val="0041337D"/>
    <w:rsid w:val="00413399"/>
    <w:rsid w:val="004133E6"/>
    <w:rsid w:val="004133E7"/>
    <w:rsid w:val="00413412"/>
    <w:rsid w:val="00413431"/>
    <w:rsid w:val="00413447"/>
    <w:rsid w:val="00413466"/>
    <w:rsid w:val="004134B5"/>
    <w:rsid w:val="00413596"/>
    <w:rsid w:val="004135AD"/>
    <w:rsid w:val="004135EA"/>
    <w:rsid w:val="00413637"/>
    <w:rsid w:val="00413646"/>
    <w:rsid w:val="004136C9"/>
    <w:rsid w:val="004137EE"/>
    <w:rsid w:val="004137EF"/>
    <w:rsid w:val="004137FB"/>
    <w:rsid w:val="0041381B"/>
    <w:rsid w:val="0041381C"/>
    <w:rsid w:val="00413867"/>
    <w:rsid w:val="004138C9"/>
    <w:rsid w:val="004138F8"/>
    <w:rsid w:val="004139A9"/>
    <w:rsid w:val="004139E7"/>
    <w:rsid w:val="00413A0B"/>
    <w:rsid w:val="00413A22"/>
    <w:rsid w:val="00413A63"/>
    <w:rsid w:val="00413A99"/>
    <w:rsid w:val="00413A9E"/>
    <w:rsid w:val="00413AB6"/>
    <w:rsid w:val="00413AF0"/>
    <w:rsid w:val="00413B65"/>
    <w:rsid w:val="00413B94"/>
    <w:rsid w:val="00413BA7"/>
    <w:rsid w:val="00413BDA"/>
    <w:rsid w:val="00413C58"/>
    <w:rsid w:val="00413C5E"/>
    <w:rsid w:val="00413CF4"/>
    <w:rsid w:val="00413D65"/>
    <w:rsid w:val="00413DE9"/>
    <w:rsid w:val="00413EAF"/>
    <w:rsid w:val="00413F58"/>
    <w:rsid w:val="00414080"/>
    <w:rsid w:val="004140C6"/>
    <w:rsid w:val="0041413A"/>
    <w:rsid w:val="00414141"/>
    <w:rsid w:val="00414163"/>
    <w:rsid w:val="00414168"/>
    <w:rsid w:val="00414191"/>
    <w:rsid w:val="004141CC"/>
    <w:rsid w:val="004141E8"/>
    <w:rsid w:val="0041424F"/>
    <w:rsid w:val="004142E4"/>
    <w:rsid w:val="0041430C"/>
    <w:rsid w:val="004143C2"/>
    <w:rsid w:val="004143CB"/>
    <w:rsid w:val="0041440B"/>
    <w:rsid w:val="00414439"/>
    <w:rsid w:val="00414488"/>
    <w:rsid w:val="004144CC"/>
    <w:rsid w:val="00414503"/>
    <w:rsid w:val="00414505"/>
    <w:rsid w:val="0041452A"/>
    <w:rsid w:val="00414576"/>
    <w:rsid w:val="004145A8"/>
    <w:rsid w:val="004145AE"/>
    <w:rsid w:val="004145B5"/>
    <w:rsid w:val="004145DF"/>
    <w:rsid w:val="004145F3"/>
    <w:rsid w:val="00414621"/>
    <w:rsid w:val="00414640"/>
    <w:rsid w:val="0041466F"/>
    <w:rsid w:val="00414680"/>
    <w:rsid w:val="004146F2"/>
    <w:rsid w:val="00414732"/>
    <w:rsid w:val="00414816"/>
    <w:rsid w:val="00414930"/>
    <w:rsid w:val="0041494E"/>
    <w:rsid w:val="004149D4"/>
    <w:rsid w:val="004149F0"/>
    <w:rsid w:val="00414A1C"/>
    <w:rsid w:val="00414A5B"/>
    <w:rsid w:val="00414A5D"/>
    <w:rsid w:val="00414A6E"/>
    <w:rsid w:val="00414AE2"/>
    <w:rsid w:val="00414B07"/>
    <w:rsid w:val="00414B1D"/>
    <w:rsid w:val="00414B59"/>
    <w:rsid w:val="00414B7A"/>
    <w:rsid w:val="00414C1C"/>
    <w:rsid w:val="00414C32"/>
    <w:rsid w:val="00414C4E"/>
    <w:rsid w:val="00414C62"/>
    <w:rsid w:val="00414D00"/>
    <w:rsid w:val="00414D0D"/>
    <w:rsid w:val="00414D2D"/>
    <w:rsid w:val="00414D42"/>
    <w:rsid w:val="00414DB6"/>
    <w:rsid w:val="00414DF1"/>
    <w:rsid w:val="00414E19"/>
    <w:rsid w:val="00414E55"/>
    <w:rsid w:val="00414E63"/>
    <w:rsid w:val="00414EA3"/>
    <w:rsid w:val="00414EAA"/>
    <w:rsid w:val="00414EF9"/>
    <w:rsid w:val="00414F34"/>
    <w:rsid w:val="00414F42"/>
    <w:rsid w:val="00414F4B"/>
    <w:rsid w:val="00414FFC"/>
    <w:rsid w:val="0041501E"/>
    <w:rsid w:val="00415043"/>
    <w:rsid w:val="0041507C"/>
    <w:rsid w:val="0041507E"/>
    <w:rsid w:val="0041508A"/>
    <w:rsid w:val="00415114"/>
    <w:rsid w:val="00415123"/>
    <w:rsid w:val="0041513E"/>
    <w:rsid w:val="00415149"/>
    <w:rsid w:val="00415169"/>
    <w:rsid w:val="004151FA"/>
    <w:rsid w:val="0041520D"/>
    <w:rsid w:val="0041524F"/>
    <w:rsid w:val="004152C8"/>
    <w:rsid w:val="00415335"/>
    <w:rsid w:val="00415358"/>
    <w:rsid w:val="0041535D"/>
    <w:rsid w:val="00415392"/>
    <w:rsid w:val="004153FE"/>
    <w:rsid w:val="00415416"/>
    <w:rsid w:val="0041541B"/>
    <w:rsid w:val="0041541E"/>
    <w:rsid w:val="00415439"/>
    <w:rsid w:val="00415467"/>
    <w:rsid w:val="0041549C"/>
    <w:rsid w:val="004154ED"/>
    <w:rsid w:val="0041553C"/>
    <w:rsid w:val="0041556B"/>
    <w:rsid w:val="0041559A"/>
    <w:rsid w:val="004155B1"/>
    <w:rsid w:val="0041561D"/>
    <w:rsid w:val="00415702"/>
    <w:rsid w:val="0041572E"/>
    <w:rsid w:val="004157BC"/>
    <w:rsid w:val="004157EA"/>
    <w:rsid w:val="00415809"/>
    <w:rsid w:val="00415832"/>
    <w:rsid w:val="00415843"/>
    <w:rsid w:val="00415847"/>
    <w:rsid w:val="00415849"/>
    <w:rsid w:val="00415872"/>
    <w:rsid w:val="004158BB"/>
    <w:rsid w:val="004158E4"/>
    <w:rsid w:val="0041594D"/>
    <w:rsid w:val="00415951"/>
    <w:rsid w:val="004159D6"/>
    <w:rsid w:val="00415A0F"/>
    <w:rsid w:val="00415A3A"/>
    <w:rsid w:val="00415A54"/>
    <w:rsid w:val="00415A5A"/>
    <w:rsid w:val="00415A77"/>
    <w:rsid w:val="00415A97"/>
    <w:rsid w:val="00415BF4"/>
    <w:rsid w:val="00415C8D"/>
    <w:rsid w:val="00415CE0"/>
    <w:rsid w:val="00415D43"/>
    <w:rsid w:val="00415DEC"/>
    <w:rsid w:val="00415E62"/>
    <w:rsid w:val="00415ED6"/>
    <w:rsid w:val="00415F58"/>
    <w:rsid w:val="0041606F"/>
    <w:rsid w:val="00416074"/>
    <w:rsid w:val="0041608A"/>
    <w:rsid w:val="00416147"/>
    <w:rsid w:val="00416180"/>
    <w:rsid w:val="004161AC"/>
    <w:rsid w:val="004161CD"/>
    <w:rsid w:val="0041628E"/>
    <w:rsid w:val="004162BC"/>
    <w:rsid w:val="00416352"/>
    <w:rsid w:val="00416397"/>
    <w:rsid w:val="004163F2"/>
    <w:rsid w:val="004163FC"/>
    <w:rsid w:val="00416426"/>
    <w:rsid w:val="0041647F"/>
    <w:rsid w:val="004164B0"/>
    <w:rsid w:val="004164F3"/>
    <w:rsid w:val="00416503"/>
    <w:rsid w:val="00416528"/>
    <w:rsid w:val="0041656C"/>
    <w:rsid w:val="00416651"/>
    <w:rsid w:val="0041665F"/>
    <w:rsid w:val="00416694"/>
    <w:rsid w:val="004166A1"/>
    <w:rsid w:val="004166BB"/>
    <w:rsid w:val="00416761"/>
    <w:rsid w:val="004167D3"/>
    <w:rsid w:val="0041681A"/>
    <w:rsid w:val="00416845"/>
    <w:rsid w:val="00416893"/>
    <w:rsid w:val="004168B6"/>
    <w:rsid w:val="004168ED"/>
    <w:rsid w:val="00416980"/>
    <w:rsid w:val="0041699B"/>
    <w:rsid w:val="004169AD"/>
    <w:rsid w:val="00416A03"/>
    <w:rsid w:val="00416A12"/>
    <w:rsid w:val="00416A14"/>
    <w:rsid w:val="00416A6F"/>
    <w:rsid w:val="00416A80"/>
    <w:rsid w:val="00416A86"/>
    <w:rsid w:val="00416A89"/>
    <w:rsid w:val="00416B25"/>
    <w:rsid w:val="00416B28"/>
    <w:rsid w:val="00416B3C"/>
    <w:rsid w:val="00416B74"/>
    <w:rsid w:val="00416BC4"/>
    <w:rsid w:val="00416C28"/>
    <w:rsid w:val="00416C74"/>
    <w:rsid w:val="00416CA0"/>
    <w:rsid w:val="00416D4B"/>
    <w:rsid w:val="00416D4D"/>
    <w:rsid w:val="00416DC1"/>
    <w:rsid w:val="00416DE9"/>
    <w:rsid w:val="00416E1A"/>
    <w:rsid w:val="00416E45"/>
    <w:rsid w:val="00416E85"/>
    <w:rsid w:val="00416E91"/>
    <w:rsid w:val="00416E97"/>
    <w:rsid w:val="00416EE8"/>
    <w:rsid w:val="00416F06"/>
    <w:rsid w:val="00416F5F"/>
    <w:rsid w:val="00416FB1"/>
    <w:rsid w:val="00417004"/>
    <w:rsid w:val="00417024"/>
    <w:rsid w:val="00417085"/>
    <w:rsid w:val="004170AB"/>
    <w:rsid w:val="004170B4"/>
    <w:rsid w:val="00417115"/>
    <w:rsid w:val="00417140"/>
    <w:rsid w:val="004171AC"/>
    <w:rsid w:val="004171B2"/>
    <w:rsid w:val="004171D7"/>
    <w:rsid w:val="0041720A"/>
    <w:rsid w:val="0041725F"/>
    <w:rsid w:val="0041728B"/>
    <w:rsid w:val="0041728F"/>
    <w:rsid w:val="0041737E"/>
    <w:rsid w:val="00417460"/>
    <w:rsid w:val="00417489"/>
    <w:rsid w:val="00417561"/>
    <w:rsid w:val="00417581"/>
    <w:rsid w:val="00417624"/>
    <w:rsid w:val="0041765A"/>
    <w:rsid w:val="00417692"/>
    <w:rsid w:val="004176D6"/>
    <w:rsid w:val="004176E6"/>
    <w:rsid w:val="00417736"/>
    <w:rsid w:val="004177CD"/>
    <w:rsid w:val="00417842"/>
    <w:rsid w:val="00417853"/>
    <w:rsid w:val="00417866"/>
    <w:rsid w:val="004178CC"/>
    <w:rsid w:val="004179B3"/>
    <w:rsid w:val="00417A13"/>
    <w:rsid w:val="00417A17"/>
    <w:rsid w:val="00417A2B"/>
    <w:rsid w:val="00417A69"/>
    <w:rsid w:val="00417A80"/>
    <w:rsid w:val="00417AAA"/>
    <w:rsid w:val="00417AB1"/>
    <w:rsid w:val="00417B40"/>
    <w:rsid w:val="00417BEF"/>
    <w:rsid w:val="00417C09"/>
    <w:rsid w:val="00417C4F"/>
    <w:rsid w:val="00417C85"/>
    <w:rsid w:val="00417C92"/>
    <w:rsid w:val="00417CE8"/>
    <w:rsid w:val="00417DA0"/>
    <w:rsid w:val="00417DC4"/>
    <w:rsid w:val="00417DE1"/>
    <w:rsid w:val="00417E1C"/>
    <w:rsid w:val="00417E71"/>
    <w:rsid w:val="00417EB7"/>
    <w:rsid w:val="00417F61"/>
    <w:rsid w:val="00417F84"/>
    <w:rsid w:val="00417FE8"/>
    <w:rsid w:val="0042004A"/>
    <w:rsid w:val="0042006C"/>
    <w:rsid w:val="00420092"/>
    <w:rsid w:val="004200B1"/>
    <w:rsid w:val="00420121"/>
    <w:rsid w:val="00420178"/>
    <w:rsid w:val="004201D0"/>
    <w:rsid w:val="004201DD"/>
    <w:rsid w:val="00420225"/>
    <w:rsid w:val="004202B4"/>
    <w:rsid w:val="004202B8"/>
    <w:rsid w:val="00420340"/>
    <w:rsid w:val="0042034B"/>
    <w:rsid w:val="0042034C"/>
    <w:rsid w:val="00420361"/>
    <w:rsid w:val="00420419"/>
    <w:rsid w:val="0042045D"/>
    <w:rsid w:val="00420487"/>
    <w:rsid w:val="0042049D"/>
    <w:rsid w:val="004204AE"/>
    <w:rsid w:val="004204B8"/>
    <w:rsid w:val="004204C8"/>
    <w:rsid w:val="00420578"/>
    <w:rsid w:val="004205BA"/>
    <w:rsid w:val="004205ED"/>
    <w:rsid w:val="004205F2"/>
    <w:rsid w:val="00420665"/>
    <w:rsid w:val="0042066C"/>
    <w:rsid w:val="00420692"/>
    <w:rsid w:val="0042069C"/>
    <w:rsid w:val="0042072B"/>
    <w:rsid w:val="00420737"/>
    <w:rsid w:val="0042075D"/>
    <w:rsid w:val="00420782"/>
    <w:rsid w:val="004207F8"/>
    <w:rsid w:val="0042085C"/>
    <w:rsid w:val="00420888"/>
    <w:rsid w:val="004208A5"/>
    <w:rsid w:val="004208AF"/>
    <w:rsid w:val="004208F3"/>
    <w:rsid w:val="0042090B"/>
    <w:rsid w:val="00420919"/>
    <w:rsid w:val="00420945"/>
    <w:rsid w:val="00420948"/>
    <w:rsid w:val="0042095A"/>
    <w:rsid w:val="004209FB"/>
    <w:rsid w:val="00420ABB"/>
    <w:rsid w:val="00420AF7"/>
    <w:rsid w:val="00420B18"/>
    <w:rsid w:val="00420B2F"/>
    <w:rsid w:val="00420B5C"/>
    <w:rsid w:val="00420BDE"/>
    <w:rsid w:val="00420C88"/>
    <w:rsid w:val="00420CD8"/>
    <w:rsid w:val="00420CE0"/>
    <w:rsid w:val="00420D38"/>
    <w:rsid w:val="00420D5D"/>
    <w:rsid w:val="00420D6E"/>
    <w:rsid w:val="00420D71"/>
    <w:rsid w:val="00420D84"/>
    <w:rsid w:val="00420DC0"/>
    <w:rsid w:val="00420DE1"/>
    <w:rsid w:val="00420DFE"/>
    <w:rsid w:val="00420E59"/>
    <w:rsid w:val="00420E88"/>
    <w:rsid w:val="00420EF0"/>
    <w:rsid w:val="00420FB8"/>
    <w:rsid w:val="00420FB9"/>
    <w:rsid w:val="00420FED"/>
    <w:rsid w:val="00421006"/>
    <w:rsid w:val="00421012"/>
    <w:rsid w:val="0042102A"/>
    <w:rsid w:val="00421041"/>
    <w:rsid w:val="00421083"/>
    <w:rsid w:val="004210DB"/>
    <w:rsid w:val="004210E8"/>
    <w:rsid w:val="0042114B"/>
    <w:rsid w:val="00421159"/>
    <w:rsid w:val="0042116E"/>
    <w:rsid w:val="00421182"/>
    <w:rsid w:val="004211A6"/>
    <w:rsid w:val="00421273"/>
    <w:rsid w:val="0042129A"/>
    <w:rsid w:val="004212E8"/>
    <w:rsid w:val="0042133B"/>
    <w:rsid w:val="00421442"/>
    <w:rsid w:val="0042144C"/>
    <w:rsid w:val="00421462"/>
    <w:rsid w:val="00421464"/>
    <w:rsid w:val="00421497"/>
    <w:rsid w:val="004214CB"/>
    <w:rsid w:val="004214D3"/>
    <w:rsid w:val="004214E5"/>
    <w:rsid w:val="004214FD"/>
    <w:rsid w:val="00421511"/>
    <w:rsid w:val="0042151B"/>
    <w:rsid w:val="0042159A"/>
    <w:rsid w:val="004215CF"/>
    <w:rsid w:val="00421626"/>
    <w:rsid w:val="0042166F"/>
    <w:rsid w:val="00421672"/>
    <w:rsid w:val="00421685"/>
    <w:rsid w:val="004216AB"/>
    <w:rsid w:val="004216E4"/>
    <w:rsid w:val="004217A1"/>
    <w:rsid w:val="004217F9"/>
    <w:rsid w:val="0042183E"/>
    <w:rsid w:val="0042184A"/>
    <w:rsid w:val="00421867"/>
    <w:rsid w:val="0042187D"/>
    <w:rsid w:val="004218A6"/>
    <w:rsid w:val="004218F4"/>
    <w:rsid w:val="004218F7"/>
    <w:rsid w:val="00421902"/>
    <w:rsid w:val="0042197B"/>
    <w:rsid w:val="004219F9"/>
    <w:rsid w:val="00421A99"/>
    <w:rsid w:val="00421AE5"/>
    <w:rsid w:val="00421BB1"/>
    <w:rsid w:val="00421BCF"/>
    <w:rsid w:val="00421BF0"/>
    <w:rsid w:val="00421BF6"/>
    <w:rsid w:val="00421C3D"/>
    <w:rsid w:val="00421C89"/>
    <w:rsid w:val="00421C99"/>
    <w:rsid w:val="00421CC0"/>
    <w:rsid w:val="00421DE9"/>
    <w:rsid w:val="00421DEA"/>
    <w:rsid w:val="00421E15"/>
    <w:rsid w:val="00421F09"/>
    <w:rsid w:val="00421F35"/>
    <w:rsid w:val="00421F86"/>
    <w:rsid w:val="00421FCB"/>
    <w:rsid w:val="00421FD1"/>
    <w:rsid w:val="00421FDE"/>
    <w:rsid w:val="0042209B"/>
    <w:rsid w:val="004220C7"/>
    <w:rsid w:val="004220D0"/>
    <w:rsid w:val="004221F9"/>
    <w:rsid w:val="00422223"/>
    <w:rsid w:val="0042223A"/>
    <w:rsid w:val="004222D3"/>
    <w:rsid w:val="004222D4"/>
    <w:rsid w:val="00422325"/>
    <w:rsid w:val="0042232B"/>
    <w:rsid w:val="00422334"/>
    <w:rsid w:val="00422370"/>
    <w:rsid w:val="00422477"/>
    <w:rsid w:val="0042249B"/>
    <w:rsid w:val="00422549"/>
    <w:rsid w:val="0042254A"/>
    <w:rsid w:val="00422579"/>
    <w:rsid w:val="004225AA"/>
    <w:rsid w:val="004225EA"/>
    <w:rsid w:val="00422669"/>
    <w:rsid w:val="0042267C"/>
    <w:rsid w:val="00422683"/>
    <w:rsid w:val="004226B1"/>
    <w:rsid w:val="004226CB"/>
    <w:rsid w:val="004226ED"/>
    <w:rsid w:val="004226FF"/>
    <w:rsid w:val="004227D5"/>
    <w:rsid w:val="00422809"/>
    <w:rsid w:val="00422835"/>
    <w:rsid w:val="00422869"/>
    <w:rsid w:val="004228E6"/>
    <w:rsid w:val="004228EE"/>
    <w:rsid w:val="004228F9"/>
    <w:rsid w:val="00422926"/>
    <w:rsid w:val="0042296B"/>
    <w:rsid w:val="0042298A"/>
    <w:rsid w:val="004229A4"/>
    <w:rsid w:val="004229A5"/>
    <w:rsid w:val="004229E8"/>
    <w:rsid w:val="00422A5D"/>
    <w:rsid w:val="00422AC8"/>
    <w:rsid w:val="00422B3A"/>
    <w:rsid w:val="00422BC1"/>
    <w:rsid w:val="00422BE6"/>
    <w:rsid w:val="00422BF4"/>
    <w:rsid w:val="00422BFD"/>
    <w:rsid w:val="00422C97"/>
    <w:rsid w:val="00422C98"/>
    <w:rsid w:val="00422C9D"/>
    <w:rsid w:val="00422CC6"/>
    <w:rsid w:val="00422D3B"/>
    <w:rsid w:val="00422DC2"/>
    <w:rsid w:val="00422E51"/>
    <w:rsid w:val="00422EC0"/>
    <w:rsid w:val="00422EDD"/>
    <w:rsid w:val="00422F0D"/>
    <w:rsid w:val="00422F32"/>
    <w:rsid w:val="00422F36"/>
    <w:rsid w:val="00422F5F"/>
    <w:rsid w:val="00422F6D"/>
    <w:rsid w:val="00422F75"/>
    <w:rsid w:val="00422FD0"/>
    <w:rsid w:val="00423005"/>
    <w:rsid w:val="00423027"/>
    <w:rsid w:val="00423042"/>
    <w:rsid w:val="004230DA"/>
    <w:rsid w:val="00423126"/>
    <w:rsid w:val="0042318C"/>
    <w:rsid w:val="004231A1"/>
    <w:rsid w:val="004231D7"/>
    <w:rsid w:val="00423281"/>
    <w:rsid w:val="004232F3"/>
    <w:rsid w:val="0042334F"/>
    <w:rsid w:val="00423357"/>
    <w:rsid w:val="00423362"/>
    <w:rsid w:val="0042337A"/>
    <w:rsid w:val="004233C7"/>
    <w:rsid w:val="004233C9"/>
    <w:rsid w:val="004233E4"/>
    <w:rsid w:val="0042347D"/>
    <w:rsid w:val="004234BF"/>
    <w:rsid w:val="004234D3"/>
    <w:rsid w:val="00423556"/>
    <w:rsid w:val="004235B5"/>
    <w:rsid w:val="004235C7"/>
    <w:rsid w:val="004235E0"/>
    <w:rsid w:val="004235F3"/>
    <w:rsid w:val="0042361E"/>
    <w:rsid w:val="0042362C"/>
    <w:rsid w:val="00423650"/>
    <w:rsid w:val="0042366C"/>
    <w:rsid w:val="00423707"/>
    <w:rsid w:val="004237DA"/>
    <w:rsid w:val="0042381F"/>
    <w:rsid w:val="00423833"/>
    <w:rsid w:val="0042388F"/>
    <w:rsid w:val="004238A1"/>
    <w:rsid w:val="004238AD"/>
    <w:rsid w:val="004238E5"/>
    <w:rsid w:val="00423906"/>
    <w:rsid w:val="00423932"/>
    <w:rsid w:val="00423962"/>
    <w:rsid w:val="00423A04"/>
    <w:rsid w:val="00423A50"/>
    <w:rsid w:val="00423A61"/>
    <w:rsid w:val="00423AD5"/>
    <w:rsid w:val="00423AE8"/>
    <w:rsid w:val="00423AF4"/>
    <w:rsid w:val="00423B39"/>
    <w:rsid w:val="00423B94"/>
    <w:rsid w:val="00423B95"/>
    <w:rsid w:val="00423BA5"/>
    <w:rsid w:val="00423C7D"/>
    <w:rsid w:val="00423D23"/>
    <w:rsid w:val="00423D88"/>
    <w:rsid w:val="00423DB8"/>
    <w:rsid w:val="00423EA6"/>
    <w:rsid w:val="00423ECA"/>
    <w:rsid w:val="00423ECE"/>
    <w:rsid w:val="00423ED4"/>
    <w:rsid w:val="00423EE3"/>
    <w:rsid w:val="00423F1E"/>
    <w:rsid w:val="00423F48"/>
    <w:rsid w:val="00423F4A"/>
    <w:rsid w:val="00423F59"/>
    <w:rsid w:val="00423F7E"/>
    <w:rsid w:val="00423FC9"/>
    <w:rsid w:val="00423FF3"/>
    <w:rsid w:val="004240BC"/>
    <w:rsid w:val="004240C4"/>
    <w:rsid w:val="004240F6"/>
    <w:rsid w:val="00424121"/>
    <w:rsid w:val="0042419C"/>
    <w:rsid w:val="004241C2"/>
    <w:rsid w:val="004241EF"/>
    <w:rsid w:val="00424284"/>
    <w:rsid w:val="00424350"/>
    <w:rsid w:val="0042435A"/>
    <w:rsid w:val="00424408"/>
    <w:rsid w:val="0042441E"/>
    <w:rsid w:val="00424446"/>
    <w:rsid w:val="0042444D"/>
    <w:rsid w:val="0042445A"/>
    <w:rsid w:val="004244B2"/>
    <w:rsid w:val="004244E0"/>
    <w:rsid w:val="004244E6"/>
    <w:rsid w:val="004244EB"/>
    <w:rsid w:val="004245A1"/>
    <w:rsid w:val="004245B6"/>
    <w:rsid w:val="004245C4"/>
    <w:rsid w:val="004245F4"/>
    <w:rsid w:val="00424673"/>
    <w:rsid w:val="0042473E"/>
    <w:rsid w:val="004247AE"/>
    <w:rsid w:val="004247C9"/>
    <w:rsid w:val="00424833"/>
    <w:rsid w:val="0042483C"/>
    <w:rsid w:val="00424845"/>
    <w:rsid w:val="0042484E"/>
    <w:rsid w:val="00424876"/>
    <w:rsid w:val="0042488C"/>
    <w:rsid w:val="004248F6"/>
    <w:rsid w:val="00424910"/>
    <w:rsid w:val="00424928"/>
    <w:rsid w:val="00424942"/>
    <w:rsid w:val="00424943"/>
    <w:rsid w:val="0042498B"/>
    <w:rsid w:val="00424998"/>
    <w:rsid w:val="004249A7"/>
    <w:rsid w:val="004249BB"/>
    <w:rsid w:val="004249BC"/>
    <w:rsid w:val="00424A56"/>
    <w:rsid w:val="00424ADD"/>
    <w:rsid w:val="00424B3C"/>
    <w:rsid w:val="00424B53"/>
    <w:rsid w:val="00424B5D"/>
    <w:rsid w:val="00424BC5"/>
    <w:rsid w:val="00424C46"/>
    <w:rsid w:val="00424CB0"/>
    <w:rsid w:val="00424CF3"/>
    <w:rsid w:val="00424D43"/>
    <w:rsid w:val="00424D5A"/>
    <w:rsid w:val="00424D75"/>
    <w:rsid w:val="00424DDD"/>
    <w:rsid w:val="00424EA6"/>
    <w:rsid w:val="00424EAA"/>
    <w:rsid w:val="00424EED"/>
    <w:rsid w:val="00424F46"/>
    <w:rsid w:val="00424F5C"/>
    <w:rsid w:val="00425045"/>
    <w:rsid w:val="00425074"/>
    <w:rsid w:val="004250CE"/>
    <w:rsid w:val="004250E1"/>
    <w:rsid w:val="0042512C"/>
    <w:rsid w:val="0042517F"/>
    <w:rsid w:val="004251D3"/>
    <w:rsid w:val="004251DA"/>
    <w:rsid w:val="004251ED"/>
    <w:rsid w:val="00425239"/>
    <w:rsid w:val="004252B7"/>
    <w:rsid w:val="0042537A"/>
    <w:rsid w:val="00425494"/>
    <w:rsid w:val="0042549A"/>
    <w:rsid w:val="004254F9"/>
    <w:rsid w:val="00425518"/>
    <w:rsid w:val="004255B0"/>
    <w:rsid w:val="00425626"/>
    <w:rsid w:val="00425642"/>
    <w:rsid w:val="00425694"/>
    <w:rsid w:val="004256E7"/>
    <w:rsid w:val="0042570C"/>
    <w:rsid w:val="00425792"/>
    <w:rsid w:val="004257AB"/>
    <w:rsid w:val="004257C2"/>
    <w:rsid w:val="004257D3"/>
    <w:rsid w:val="0042585F"/>
    <w:rsid w:val="004258A6"/>
    <w:rsid w:val="004258BA"/>
    <w:rsid w:val="004258CC"/>
    <w:rsid w:val="004258DE"/>
    <w:rsid w:val="004258EE"/>
    <w:rsid w:val="0042593E"/>
    <w:rsid w:val="0042594A"/>
    <w:rsid w:val="00425959"/>
    <w:rsid w:val="004259D5"/>
    <w:rsid w:val="00425A4D"/>
    <w:rsid w:val="00425A5E"/>
    <w:rsid w:val="00425B0F"/>
    <w:rsid w:val="00425B5D"/>
    <w:rsid w:val="00425BA7"/>
    <w:rsid w:val="00425BA9"/>
    <w:rsid w:val="00425BC2"/>
    <w:rsid w:val="00425BD3"/>
    <w:rsid w:val="00425BF6"/>
    <w:rsid w:val="00425C2D"/>
    <w:rsid w:val="00425C66"/>
    <w:rsid w:val="00425C9E"/>
    <w:rsid w:val="00425CD2"/>
    <w:rsid w:val="00425CE0"/>
    <w:rsid w:val="00425CF7"/>
    <w:rsid w:val="00425D02"/>
    <w:rsid w:val="00425DB1"/>
    <w:rsid w:val="00425DC8"/>
    <w:rsid w:val="00425E6B"/>
    <w:rsid w:val="00425E74"/>
    <w:rsid w:val="00425EC7"/>
    <w:rsid w:val="00425F19"/>
    <w:rsid w:val="00425F2C"/>
    <w:rsid w:val="00425F6B"/>
    <w:rsid w:val="00425F84"/>
    <w:rsid w:val="00425FFA"/>
    <w:rsid w:val="0042606B"/>
    <w:rsid w:val="004260A7"/>
    <w:rsid w:val="004260BF"/>
    <w:rsid w:val="0042614C"/>
    <w:rsid w:val="00426199"/>
    <w:rsid w:val="00426289"/>
    <w:rsid w:val="004262EE"/>
    <w:rsid w:val="0042634C"/>
    <w:rsid w:val="004263EC"/>
    <w:rsid w:val="0042640A"/>
    <w:rsid w:val="0042641D"/>
    <w:rsid w:val="004264BE"/>
    <w:rsid w:val="004264E4"/>
    <w:rsid w:val="0042650F"/>
    <w:rsid w:val="0042661A"/>
    <w:rsid w:val="00426639"/>
    <w:rsid w:val="0042666D"/>
    <w:rsid w:val="0042676D"/>
    <w:rsid w:val="00426786"/>
    <w:rsid w:val="00426841"/>
    <w:rsid w:val="00426850"/>
    <w:rsid w:val="0042688B"/>
    <w:rsid w:val="004268B8"/>
    <w:rsid w:val="004268D2"/>
    <w:rsid w:val="00426908"/>
    <w:rsid w:val="00426909"/>
    <w:rsid w:val="0042691C"/>
    <w:rsid w:val="0042691F"/>
    <w:rsid w:val="00426933"/>
    <w:rsid w:val="00426940"/>
    <w:rsid w:val="00426996"/>
    <w:rsid w:val="004269A9"/>
    <w:rsid w:val="004269B6"/>
    <w:rsid w:val="004269D0"/>
    <w:rsid w:val="004269E5"/>
    <w:rsid w:val="00426A41"/>
    <w:rsid w:val="00426A81"/>
    <w:rsid w:val="00426AD4"/>
    <w:rsid w:val="00426B17"/>
    <w:rsid w:val="00426B5F"/>
    <w:rsid w:val="00426B7E"/>
    <w:rsid w:val="00426BA1"/>
    <w:rsid w:val="00426BA3"/>
    <w:rsid w:val="00426BB2"/>
    <w:rsid w:val="00426BE4"/>
    <w:rsid w:val="00426C5C"/>
    <w:rsid w:val="00426CB3"/>
    <w:rsid w:val="00426CB8"/>
    <w:rsid w:val="00426D00"/>
    <w:rsid w:val="00426D08"/>
    <w:rsid w:val="00426D6D"/>
    <w:rsid w:val="00426D79"/>
    <w:rsid w:val="00426D92"/>
    <w:rsid w:val="00426DBC"/>
    <w:rsid w:val="00426DBD"/>
    <w:rsid w:val="00426DD4"/>
    <w:rsid w:val="00426DD5"/>
    <w:rsid w:val="00426DF0"/>
    <w:rsid w:val="00426E0C"/>
    <w:rsid w:val="00426EA4"/>
    <w:rsid w:val="00426EFC"/>
    <w:rsid w:val="00426F44"/>
    <w:rsid w:val="00426F59"/>
    <w:rsid w:val="00426FDC"/>
    <w:rsid w:val="00427006"/>
    <w:rsid w:val="0042707B"/>
    <w:rsid w:val="004270AA"/>
    <w:rsid w:val="00427166"/>
    <w:rsid w:val="00427196"/>
    <w:rsid w:val="004271D3"/>
    <w:rsid w:val="004271FA"/>
    <w:rsid w:val="0042722D"/>
    <w:rsid w:val="00427236"/>
    <w:rsid w:val="00427246"/>
    <w:rsid w:val="00427333"/>
    <w:rsid w:val="00427399"/>
    <w:rsid w:val="004273CB"/>
    <w:rsid w:val="00427405"/>
    <w:rsid w:val="00427451"/>
    <w:rsid w:val="004274CA"/>
    <w:rsid w:val="004274CF"/>
    <w:rsid w:val="0042752D"/>
    <w:rsid w:val="0042761E"/>
    <w:rsid w:val="00427627"/>
    <w:rsid w:val="00427645"/>
    <w:rsid w:val="00427779"/>
    <w:rsid w:val="00427782"/>
    <w:rsid w:val="00427810"/>
    <w:rsid w:val="0042786D"/>
    <w:rsid w:val="004278A1"/>
    <w:rsid w:val="00427902"/>
    <w:rsid w:val="00427906"/>
    <w:rsid w:val="00427908"/>
    <w:rsid w:val="0042795E"/>
    <w:rsid w:val="004279A2"/>
    <w:rsid w:val="00427A00"/>
    <w:rsid w:val="00427A1A"/>
    <w:rsid w:val="00427A91"/>
    <w:rsid w:val="00427AC6"/>
    <w:rsid w:val="00427B2F"/>
    <w:rsid w:val="00427B37"/>
    <w:rsid w:val="00427BFF"/>
    <w:rsid w:val="00427CB8"/>
    <w:rsid w:val="00427D18"/>
    <w:rsid w:val="00427D21"/>
    <w:rsid w:val="00427D4B"/>
    <w:rsid w:val="00427E08"/>
    <w:rsid w:val="00427F0D"/>
    <w:rsid w:val="00427F79"/>
    <w:rsid w:val="00427FB4"/>
    <w:rsid w:val="00427FC4"/>
    <w:rsid w:val="00427FFC"/>
    <w:rsid w:val="0043000F"/>
    <w:rsid w:val="00430074"/>
    <w:rsid w:val="0043007D"/>
    <w:rsid w:val="004300C7"/>
    <w:rsid w:val="004300CD"/>
    <w:rsid w:val="00430145"/>
    <w:rsid w:val="00430168"/>
    <w:rsid w:val="00430198"/>
    <w:rsid w:val="0043019F"/>
    <w:rsid w:val="004301AB"/>
    <w:rsid w:val="004301DF"/>
    <w:rsid w:val="00430204"/>
    <w:rsid w:val="004302D2"/>
    <w:rsid w:val="0043032F"/>
    <w:rsid w:val="00430373"/>
    <w:rsid w:val="0043037E"/>
    <w:rsid w:val="004303AD"/>
    <w:rsid w:val="0043040C"/>
    <w:rsid w:val="0043047E"/>
    <w:rsid w:val="004304A7"/>
    <w:rsid w:val="004304D6"/>
    <w:rsid w:val="0043051F"/>
    <w:rsid w:val="0043054D"/>
    <w:rsid w:val="00430576"/>
    <w:rsid w:val="0043059B"/>
    <w:rsid w:val="004305BA"/>
    <w:rsid w:val="00430620"/>
    <w:rsid w:val="00430629"/>
    <w:rsid w:val="00430635"/>
    <w:rsid w:val="0043068B"/>
    <w:rsid w:val="004306B8"/>
    <w:rsid w:val="00430796"/>
    <w:rsid w:val="004307AB"/>
    <w:rsid w:val="004307B0"/>
    <w:rsid w:val="004307C4"/>
    <w:rsid w:val="004307DF"/>
    <w:rsid w:val="0043086A"/>
    <w:rsid w:val="00430883"/>
    <w:rsid w:val="004308ED"/>
    <w:rsid w:val="00430938"/>
    <w:rsid w:val="0043097B"/>
    <w:rsid w:val="004309A3"/>
    <w:rsid w:val="004309D6"/>
    <w:rsid w:val="004309F0"/>
    <w:rsid w:val="00430A03"/>
    <w:rsid w:val="00430A39"/>
    <w:rsid w:val="00430A46"/>
    <w:rsid w:val="00430AE3"/>
    <w:rsid w:val="00430AE4"/>
    <w:rsid w:val="00430AF9"/>
    <w:rsid w:val="00430B29"/>
    <w:rsid w:val="00430B46"/>
    <w:rsid w:val="00430B5C"/>
    <w:rsid w:val="00430B68"/>
    <w:rsid w:val="00430BBB"/>
    <w:rsid w:val="00430BD8"/>
    <w:rsid w:val="00430BF8"/>
    <w:rsid w:val="00430C1F"/>
    <w:rsid w:val="00430C7B"/>
    <w:rsid w:val="00430CF9"/>
    <w:rsid w:val="00430D71"/>
    <w:rsid w:val="00430E07"/>
    <w:rsid w:val="00430E10"/>
    <w:rsid w:val="00430EA2"/>
    <w:rsid w:val="00430EB0"/>
    <w:rsid w:val="00430EE8"/>
    <w:rsid w:val="00430EEC"/>
    <w:rsid w:val="00430EFF"/>
    <w:rsid w:val="00430FBC"/>
    <w:rsid w:val="00430FC3"/>
    <w:rsid w:val="00430FEA"/>
    <w:rsid w:val="00430FF9"/>
    <w:rsid w:val="00431089"/>
    <w:rsid w:val="004310C8"/>
    <w:rsid w:val="0043115B"/>
    <w:rsid w:val="00431189"/>
    <w:rsid w:val="00431220"/>
    <w:rsid w:val="0043123F"/>
    <w:rsid w:val="00431261"/>
    <w:rsid w:val="004312A3"/>
    <w:rsid w:val="004312D8"/>
    <w:rsid w:val="004312E6"/>
    <w:rsid w:val="0043133B"/>
    <w:rsid w:val="00431340"/>
    <w:rsid w:val="004313C8"/>
    <w:rsid w:val="004313D0"/>
    <w:rsid w:val="00431439"/>
    <w:rsid w:val="004314BE"/>
    <w:rsid w:val="004314E0"/>
    <w:rsid w:val="00431590"/>
    <w:rsid w:val="00431597"/>
    <w:rsid w:val="00431604"/>
    <w:rsid w:val="00431641"/>
    <w:rsid w:val="00431649"/>
    <w:rsid w:val="00431737"/>
    <w:rsid w:val="00431788"/>
    <w:rsid w:val="00431799"/>
    <w:rsid w:val="00431814"/>
    <w:rsid w:val="00431818"/>
    <w:rsid w:val="0043183D"/>
    <w:rsid w:val="0043185E"/>
    <w:rsid w:val="00431887"/>
    <w:rsid w:val="004318B3"/>
    <w:rsid w:val="0043197A"/>
    <w:rsid w:val="0043199F"/>
    <w:rsid w:val="004319A6"/>
    <w:rsid w:val="004319B7"/>
    <w:rsid w:val="00431A68"/>
    <w:rsid w:val="00431B73"/>
    <w:rsid w:val="00431B7B"/>
    <w:rsid w:val="00431BA2"/>
    <w:rsid w:val="00431C45"/>
    <w:rsid w:val="00431C46"/>
    <w:rsid w:val="00431C75"/>
    <w:rsid w:val="00431C80"/>
    <w:rsid w:val="00431C82"/>
    <w:rsid w:val="00431CD5"/>
    <w:rsid w:val="00431D1C"/>
    <w:rsid w:val="00431D36"/>
    <w:rsid w:val="00431DF0"/>
    <w:rsid w:val="00431E40"/>
    <w:rsid w:val="00431E58"/>
    <w:rsid w:val="00431E62"/>
    <w:rsid w:val="00431E63"/>
    <w:rsid w:val="00431E84"/>
    <w:rsid w:val="00431EE3"/>
    <w:rsid w:val="00431FF3"/>
    <w:rsid w:val="0043201B"/>
    <w:rsid w:val="00432033"/>
    <w:rsid w:val="00432054"/>
    <w:rsid w:val="00432073"/>
    <w:rsid w:val="004320C5"/>
    <w:rsid w:val="004320DE"/>
    <w:rsid w:val="00432138"/>
    <w:rsid w:val="00432163"/>
    <w:rsid w:val="004321AC"/>
    <w:rsid w:val="004321D5"/>
    <w:rsid w:val="004321D8"/>
    <w:rsid w:val="004321FD"/>
    <w:rsid w:val="0043220C"/>
    <w:rsid w:val="0043221A"/>
    <w:rsid w:val="00432272"/>
    <w:rsid w:val="004322BE"/>
    <w:rsid w:val="004322CC"/>
    <w:rsid w:val="00432350"/>
    <w:rsid w:val="0043239B"/>
    <w:rsid w:val="004323E7"/>
    <w:rsid w:val="004324A1"/>
    <w:rsid w:val="004324B8"/>
    <w:rsid w:val="00432545"/>
    <w:rsid w:val="0043254E"/>
    <w:rsid w:val="00432596"/>
    <w:rsid w:val="0043266A"/>
    <w:rsid w:val="0043267F"/>
    <w:rsid w:val="00432700"/>
    <w:rsid w:val="00432707"/>
    <w:rsid w:val="0043271E"/>
    <w:rsid w:val="004327CC"/>
    <w:rsid w:val="0043280E"/>
    <w:rsid w:val="00432887"/>
    <w:rsid w:val="004328A4"/>
    <w:rsid w:val="004328CA"/>
    <w:rsid w:val="004328CE"/>
    <w:rsid w:val="00432905"/>
    <w:rsid w:val="0043292E"/>
    <w:rsid w:val="004329A0"/>
    <w:rsid w:val="004329AF"/>
    <w:rsid w:val="004329E0"/>
    <w:rsid w:val="00432A98"/>
    <w:rsid w:val="00432A9B"/>
    <w:rsid w:val="00432AAB"/>
    <w:rsid w:val="00432B65"/>
    <w:rsid w:val="00432B9F"/>
    <w:rsid w:val="00432BC1"/>
    <w:rsid w:val="00432BC4"/>
    <w:rsid w:val="00432BF5"/>
    <w:rsid w:val="00432C2F"/>
    <w:rsid w:val="00432C56"/>
    <w:rsid w:val="00432CBE"/>
    <w:rsid w:val="00432CC5"/>
    <w:rsid w:val="00432D4F"/>
    <w:rsid w:val="00432D9F"/>
    <w:rsid w:val="00432DE3"/>
    <w:rsid w:val="00432DFA"/>
    <w:rsid w:val="00432E06"/>
    <w:rsid w:val="00433001"/>
    <w:rsid w:val="0043306C"/>
    <w:rsid w:val="00433078"/>
    <w:rsid w:val="0043310F"/>
    <w:rsid w:val="00433124"/>
    <w:rsid w:val="0043314D"/>
    <w:rsid w:val="00433190"/>
    <w:rsid w:val="00433213"/>
    <w:rsid w:val="0043322C"/>
    <w:rsid w:val="0043323A"/>
    <w:rsid w:val="00433278"/>
    <w:rsid w:val="00433309"/>
    <w:rsid w:val="0043338B"/>
    <w:rsid w:val="004333B8"/>
    <w:rsid w:val="004333D8"/>
    <w:rsid w:val="0043344F"/>
    <w:rsid w:val="00433464"/>
    <w:rsid w:val="00433478"/>
    <w:rsid w:val="004334E0"/>
    <w:rsid w:val="004334E4"/>
    <w:rsid w:val="0043350E"/>
    <w:rsid w:val="00433537"/>
    <w:rsid w:val="0043356D"/>
    <w:rsid w:val="0043358D"/>
    <w:rsid w:val="004335B1"/>
    <w:rsid w:val="004335CD"/>
    <w:rsid w:val="004335CE"/>
    <w:rsid w:val="004335D1"/>
    <w:rsid w:val="004335E9"/>
    <w:rsid w:val="004335F1"/>
    <w:rsid w:val="00433613"/>
    <w:rsid w:val="0043365D"/>
    <w:rsid w:val="004336A5"/>
    <w:rsid w:val="004336E5"/>
    <w:rsid w:val="0043370B"/>
    <w:rsid w:val="00433710"/>
    <w:rsid w:val="0043371C"/>
    <w:rsid w:val="004337B0"/>
    <w:rsid w:val="004337B1"/>
    <w:rsid w:val="004337F9"/>
    <w:rsid w:val="00433806"/>
    <w:rsid w:val="004338E7"/>
    <w:rsid w:val="0043397E"/>
    <w:rsid w:val="0043399D"/>
    <w:rsid w:val="004339C9"/>
    <w:rsid w:val="004339CB"/>
    <w:rsid w:val="00433A09"/>
    <w:rsid w:val="00433A10"/>
    <w:rsid w:val="00433AA1"/>
    <w:rsid w:val="00433AB1"/>
    <w:rsid w:val="00433B2B"/>
    <w:rsid w:val="00433B39"/>
    <w:rsid w:val="00433B52"/>
    <w:rsid w:val="00433B5D"/>
    <w:rsid w:val="00433B6D"/>
    <w:rsid w:val="00433B89"/>
    <w:rsid w:val="00433BE3"/>
    <w:rsid w:val="00433BFC"/>
    <w:rsid w:val="00433CBE"/>
    <w:rsid w:val="00433CE4"/>
    <w:rsid w:val="00433D5B"/>
    <w:rsid w:val="00433D90"/>
    <w:rsid w:val="00433EF3"/>
    <w:rsid w:val="00433F4F"/>
    <w:rsid w:val="00433F7D"/>
    <w:rsid w:val="00433FF9"/>
    <w:rsid w:val="0043404A"/>
    <w:rsid w:val="00434073"/>
    <w:rsid w:val="0043408A"/>
    <w:rsid w:val="0043409C"/>
    <w:rsid w:val="0043409E"/>
    <w:rsid w:val="00434114"/>
    <w:rsid w:val="00434136"/>
    <w:rsid w:val="004341A9"/>
    <w:rsid w:val="004342A6"/>
    <w:rsid w:val="004342E5"/>
    <w:rsid w:val="00434337"/>
    <w:rsid w:val="00434347"/>
    <w:rsid w:val="004343A5"/>
    <w:rsid w:val="004343C1"/>
    <w:rsid w:val="00434409"/>
    <w:rsid w:val="00434447"/>
    <w:rsid w:val="00434483"/>
    <w:rsid w:val="004344A3"/>
    <w:rsid w:val="004344C5"/>
    <w:rsid w:val="004344E6"/>
    <w:rsid w:val="00434565"/>
    <w:rsid w:val="004345B2"/>
    <w:rsid w:val="00434635"/>
    <w:rsid w:val="00434673"/>
    <w:rsid w:val="0043469E"/>
    <w:rsid w:val="0043476E"/>
    <w:rsid w:val="00434789"/>
    <w:rsid w:val="004347E7"/>
    <w:rsid w:val="004347F3"/>
    <w:rsid w:val="004347F6"/>
    <w:rsid w:val="0043483A"/>
    <w:rsid w:val="0043486C"/>
    <w:rsid w:val="00434877"/>
    <w:rsid w:val="0043487E"/>
    <w:rsid w:val="00434887"/>
    <w:rsid w:val="004348BE"/>
    <w:rsid w:val="00434931"/>
    <w:rsid w:val="00434980"/>
    <w:rsid w:val="00434A13"/>
    <w:rsid w:val="00434A1B"/>
    <w:rsid w:val="00434A2C"/>
    <w:rsid w:val="00434A5B"/>
    <w:rsid w:val="00434ABD"/>
    <w:rsid w:val="00434AF0"/>
    <w:rsid w:val="00434AF6"/>
    <w:rsid w:val="00434B45"/>
    <w:rsid w:val="00434B78"/>
    <w:rsid w:val="00434B82"/>
    <w:rsid w:val="00434B9B"/>
    <w:rsid w:val="00434BC6"/>
    <w:rsid w:val="00434BD7"/>
    <w:rsid w:val="00434BED"/>
    <w:rsid w:val="00434BF2"/>
    <w:rsid w:val="00434C1A"/>
    <w:rsid w:val="00434C2A"/>
    <w:rsid w:val="00434C78"/>
    <w:rsid w:val="00434CD5"/>
    <w:rsid w:val="00434D0F"/>
    <w:rsid w:val="00434D15"/>
    <w:rsid w:val="00434D18"/>
    <w:rsid w:val="00434D4B"/>
    <w:rsid w:val="00434D83"/>
    <w:rsid w:val="00434D89"/>
    <w:rsid w:val="00434D92"/>
    <w:rsid w:val="00434D93"/>
    <w:rsid w:val="00434DD4"/>
    <w:rsid w:val="00434E7A"/>
    <w:rsid w:val="00434E9E"/>
    <w:rsid w:val="00434E9F"/>
    <w:rsid w:val="00434F19"/>
    <w:rsid w:val="00434F39"/>
    <w:rsid w:val="00434F62"/>
    <w:rsid w:val="00434FE6"/>
    <w:rsid w:val="0043505C"/>
    <w:rsid w:val="004350AA"/>
    <w:rsid w:val="004350BD"/>
    <w:rsid w:val="004350C3"/>
    <w:rsid w:val="004350E1"/>
    <w:rsid w:val="00435186"/>
    <w:rsid w:val="004351BC"/>
    <w:rsid w:val="0043523B"/>
    <w:rsid w:val="004353C2"/>
    <w:rsid w:val="004353DD"/>
    <w:rsid w:val="004353ED"/>
    <w:rsid w:val="004353F4"/>
    <w:rsid w:val="004353FA"/>
    <w:rsid w:val="00435404"/>
    <w:rsid w:val="0043547E"/>
    <w:rsid w:val="00435483"/>
    <w:rsid w:val="004354DF"/>
    <w:rsid w:val="004354F2"/>
    <w:rsid w:val="004354F4"/>
    <w:rsid w:val="004354F7"/>
    <w:rsid w:val="004355CA"/>
    <w:rsid w:val="00435608"/>
    <w:rsid w:val="00435613"/>
    <w:rsid w:val="00435671"/>
    <w:rsid w:val="00435686"/>
    <w:rsid w:val="0043569A"/>
    <w:rsid w:val="004356F5"/>
    <w:rsid w:val="004356FA"/>
    <w:rsid w:val="00435774"/>
    <w:rsid w:val="00435789"/>
    <w:rsid w:val="004357E4"/>
    <w:rsid w:val="004357EE"/>
    <w:rsid w:val="00435804"/>
    <w:rsid w:val="004358C3"/>
    <w:rsid w:val="004358D8"/>
    <w:rsid w:val="004359A1"/>
    <w:rsid w:val="00435A2E"/>
    <w:rsid w:val="00435AAF"/>
    <w:rsid w:val="00435B16"/>
    <w:rsid w:val="00435B1E"/>
    <w:rsid w:val="00435B6E"/>
    <w:rsid w:val="00435B85"/>
    <w:rsid w:val="00435BD9"/>
    <w:rsid w:val="00435BF5"/>
    <w:rsid w:val="00435C64"/>
    <w:rsid w:val="00435CB2"/>
    <w:rsid w:val="00435CBA"/>
    <w:rsid w:val="00435D70"/>
    <w:rsid w:val="00435DDB"/>
    <w:rsid w:val="00435E14"/>
    <w:rsid w:val="00435E20"/>
    <w:rsid w:val="00435E2C"/>
    <w:rsid w:val="00435E31"/>
    <w:rsid w:val="00435E42"/>
    <w:rsid w:val="00435E79"/>
    <w:rsid w:val="00435EDC"/>
    <w:rsid w:val="00435F16"/>
    <w:rsid w:val="00435FFF"/>
    <w:rsid w:val="0043601E"/>
    <w:rsid w:val="00436047"/>
    <w:rsid w:val="00436049"/>
    <w:rsid w:val="0043606A"/>
    <w:rsid w:val="004360C2"/>
    <w:rsid w:val="004360C6"/>
    <w:rsid w:val="004360CC"/>
    <w:rsid w:val="004360CE"/>
    <w:rsid w:val="0043613D"/>
    <w:rsid w:val="0043619D"/>
    <w:rsid w:val="00436207"/>
    <w:rsid w:val="004362AE"/>
    <w:rsid w:val="004362E0"/>
    <w:rsid w:val="00436309"/>
    <w:rsid w:val="0043632F"/>
    <w:rsid w:val="00436365"/>
    <w:rsid w:val="0043639B"/>
    <w:rsid w:val="0043645B"/>
    <w:rsid w:val="004364DA"/>
    <w:rsid w:val="004364E5"/>
    <w:rsid w:val="004364F3"/>
    <w:rsid w:val="0043656A"/>
    <w:rsid w:val="0043657E"/>
    <w:rsid w:val="00436613"/>
    <w:rsid w:val="00436679"/>
    <w:rsid w:val="004366BB"/>
    <w:rsid w:val="004366E8"/>
    <w:rsid w:val="00436790"/>
    <w:rsid w:val="004367AB"/>
    <w:rsid w:val="004367BA"/>
    <w:rsid w:val="004367E7"/>
    <w:rsid w:val="00436850"/>
    <w:rsid w:val="00436856"/>
    <w:rsid w:val="0043686B"/>
    <w:rsid w:val="004368A7"/>
    <w:rsid w:val="004368E6"/>
    <w:rsid w:val="00436912"/>
    <w:rsid w:val="00436950"/>
    <w:rsid w:val="00436998"/>
    <w:rsid w:val="00436A19"/>
    <w:rsid w:val="00436A20"/>
    <w:rsid w:val="00436A7C"/>
    <w:rsid w:val="00436AA1"/>
    <w:rsid w:val="00436ACC"/>
    <w:rsid w:val="00436B07"/>
    <w:rsid w:val="00436B0A"/>
    <w:rsid w:val="00436B69"/>
    <w:rsid w:val="00436C1A"/>
    <w:rsid w:val="00436C1D"/>
    <w:rsid w:val="00436C44"/>
    <w:rsid w:val="00436C9F"/>
    <w:rsid w:val="00436D08"/>
    <w:rsid w:val="00436D80"/>
    <w:rsid w:val="00436DBE"/>
    <w:rsid w:val="00436DEB"/>
    <w:rsid w:val="00436E5A"/>
    <w:rsid w:val="00436EA1"/>
    <w:rsid w:val="00436ECA"/>
    <w:rsid w:val="00436F16"/>
    <w:rsid w:val="00436F1D"/>
    <w:rsid w:val="00436F4F"/>
    <w:rsid w:val="00436F7C"/>
    <w:rsid w:val="00436F8D"/>
    <w:rsid w:val="00436FFF"/>
    <w:rsid w:val="0043709E"/>
    <w:rsid w:val="004370C5"/>
    <w:rsid w:val="00437143"/>
    <w:rsid w:val="00437189"/>
    <w:rsid w:val="0043722A"/>
    <w:rsid w:val="0043733E"/>
    <w:rsid w:val="004373A1"/>
    <w:rsid w:val="004373B2"/>
    <w:rsid w:val="00437461"/>
    <w:rsid w:val="00437579"/>
    <w:rsid w:val="004375A9"/>
    <w:rsid w:val="004375C9"/>
    <w:rsid w:val="004375DC"/>
    <w:rsid w:val="0043760A"/>
    <w:rsid w:val="00437641"/>
    <w:rsid w:val="00437657"/>
    <w:rsid w:val="0043766D"/>
    <w:rsid w:val="00437680"/>
    <w:rsid w:val="004376A2"/>
    <w:rsid w:val="004376C4"/>
    <w:rsid w:val="004376DE"/>
    <w:rsid w:val="00437763"/>
    <w:rsid w:val="004377B5"/>
    <w:rsid w:val="004377E7"/>
    <w:rsid w:val="0043782B"/>
    <w:rsid w:val="0043789B"/>
    <w:rsid w:val="0043791D"/>
    <w:rsid w:val="00437920"/>
    <w:rsid w:val="00437928"/>
    <w:rsid w:val="00437931"/>
    <w:rsid w:val="00437936"/>
    <w:rsid w:val="00437A83"/>
    <w:rsid w:val="00437AA5"/>
    <w:rsid w:val="00437B89"/>
    <w:rsid w:val="00437B99"/>
    <w:rsid w:val="00437C17"/>
    <w:rsid w:val="00437C36"/>
    <w:rsid w:val="00437C3D"/>
    <w:rsid w:val="00437C83"/>
    <w:rsid w:val="00437C9F"/>
    <w:rsid w:val="00437CAD"/>
    <w:rsid w:val="00437CE8"/>
    <w:rsid w:val="00437D72"/>
    <w:rsid w:val="00437DAD"/>
    <w:rsid w:val="00437DDF"/>
    <w:rsid w:val="00437E28"/>
    <w:rsid w:val="00437E57"/>
    <w:rsid w:val="00437E63"/>
    <w:rsid w:val="00437E87"/>
    <w:rsid w:val="00437ECE"/>
    <w:rsid w:val="00437F0B"/>
    <w:rsid w:val="00437F15"/>
    <w:rsid w:val="00437F81"/>
    <w:rsid w:val="00437F82"/>
    <w:rsid w:val="0044006B"/>
    <w:rsid w:val="00440072"/>
    <w:rsid w:val="00440086"/>
    <w:rsid w:val="004400AF"/>
    <w:rsid w:val="0044010D"/>
    <w:rsid w:val="004401FF"/>
    <w:rsid w:val="0044020A"/>
    <w:rsid w:val="0044021E"/>
    <w:rsid w:val="0044024C"/>
    <w:rsid w:val="004402A1"/>
    <w:rsid w:val="004402EC"/>
    <w:rsid w:val="004402F9"/>
    <w:rsid w:val="0044030A"/>
    <w:rsid w:val="0044032E"/>
    <w:rsid w:val="00440402"/>
    <w:rsid w:val="00440416"/>
    <w:rsid w:val="0044043F"/>
    <w:rsid w:val="004404B6"/>
    <w:rsid w:val="004404CE"/>
    <w:rsid w:val="00440508"/>
    <w:rsid w:val="00440581"/>
    <w:rsid w:val="00440631"/>
    <w:rsid w:val="00440633"/>
    <w:rsid w:val="00440697"/>
    <w:rsid w:val="004406AA"/>
    <w:rsid w:val="004406B8"/>
    <w:rsid w:val="004406BF"/>
    <w:rsid w:val="00440730"/>
    <w:rsid w:val="00440787"/>
    <w:rsid w:val="0044078D"/>
    <w:rsid w:val="004407FC"/>
    <w:rsid w:val="00440806"/>
    <w:rsid w:val="0044080E"/>
    <w:rsid w:val="0044081A"/>
    <w:rsid w:val="0044081F"/>
    <w:rsid w:val="00440875"/>
    <w:rsid w:val="0044087B"/>
    <w:rsid w:val="0044087C"/>
    <w:rsid w:val="0044089F"/>
    <w:rsid w:val="0044090A"/>
    <w:rsid w:val="0044090D"/>
    <w:rsid w:val="00440937"/>
    <w:rsid w:val="0044094D"/>
    <w:rsid w:val="00440992"/>
    <w:rsid w:val="0044099D"/>
    <w:rsid w:val="004409E3"/>
    <w:rsid w:val="004409F2"/>
    <w:rsid w:val="00440A18"/>
    <w:rsid w:val="00440A62"/>
    <w:rsid w:val="00440ABC"/>
    <w:rsid w:val="00440AC8"/>
    <w:rsid w:val="00440AE2"/>
    <w:rsid w:val="00440AE9"/>
    <w:rsid w:val="00440B2D"/>
    <w:rsid w:val="00440B67"/>
    <w:rsid w:val="00440B70"/>
    <w:rsid w:val="00440B8A"/>
    <w:rsid w:val="00440B96"/>
    <w:rsid w:val="00440BB8"/>
    <w:rsid w:val="00440C27"/>
    <w:rsid w:val="00440C57"/>
    <w:rsid w:val="00440C99"/>
    <w:rsid w:val="00440D46"/>
    <w:rsid w:val="00440D7E"/>
    <w:rsid w:val="00440D84"/>
    <w:rsid w:val="00440D8F"/>
    <w:rsid w:val="00440EFE"/>
    <w:rsid w:val="00440F65"/>
    <w:rsid w:val="00440F8A"/>
    <w:rsid w:val="00440FBC"/>
    <w:rsid w:val="00440FEF"/>
    <w:rsid w:val="0044111D"/>
    <w:rsid w:val="0044114C"/>
    <w:rsid w:val="0044115A"/>
    <w:rsid w:val="00441230"/>
    <w:rsid w:val="0044126D"/>
    <w:rsid w:val="004412A3"/>
    <w:rsid w:val="00441307"/>
    <w:rsid w:val="00441326"/>
    <w:rsid w:val="004413D4"/>
    <w:rsid w:val="00441426"/>
    <w:rsid w:val="00441465"/>
    <w:rsid w:val="0044149D"/>
    <w:rsid w:val="00441524"/>
    <w:rsid w:val="0044154E"/>
    <w:rsid w:val="00441578"/>
    <w:rsid w:val="00441579"/>
    <w:rsid w:val="004415D2"/>
    <w:rsid w:val="00441609"/>
    <w:rsid w:val="00441652"/>
    <w:rsid w:val="00441665"/>
    <w:rsid w:val="004416B6"/>
    <w:rsid w:val="004416C3"/>
    <w:rsid w:val="004416E7"/>
    <w:rsid w:val="00441732"/>
    <w:rsid w:val="00441789"/>
    <w:rsid w:val="00441795"/>
    <w:rsid w:val="004417DE"/>
    <w:rsid w:val="00441899"/>
    <w:rsid w:val="004418BD"/>
    <w:rsid w:val="004418CF"/>
    <w:rsid w:val="00441908"/>
    <w:rsid w:val="0044194C"/>
    <w:rsid w:val="004419B5"/>
    <w:rsid w:val="00441A20"/>
    <w:rsid w:val="00441A56"/>
    <w:rsid w:val="00441A5E"/>
    <w:rsid w:val="00441ACE"/>
    <w:rsid w:val="00441B46"/>
    <w:rsid w:val="00441B5B"/>
    <w:rsid w:val="00441C82"/>
    <w:rsid w:val="00441CD2"/>
    <w:rsid w:val="00441CF1"/>
    <w:rsid w:val="00441D1F"/>
    <w:rsid w:val="00441D31"/>
    <w:rsid w:val="00441D6E"/>
    <w:rsid w:val="00441D9D"/>
    <w:rsid w:val="00441DA5"/>
    <w:rsid w:val="00441DA9"/>
    <w:rsid w:val="00441E89"/>
    <w:rsid w:val="00441E9C"/>
    <w:rsid w:val="00441EB5"/>
    <w:rsid w:val="00441F2A"/>
    <w:rsid w:val="00441F2F"/>
    <w:rsid w:val="00441F30"/>
    <w:rsid w:val="00441F94"/>
    <w:rsid w:val="0044203D"/>
    <w:rsid w:val="00442094"/>
    <w:rsid w:val="004420F7"/>
    <w:rsid w:val="00442110"/>
    <w:rsid w:val="0044217E"/>
    <w:rsid w:val="00442193"/>
    <w:rsid w:val="00442195"/>
    <w:rsid w:val="0044219C"/>
    <w:rsid w:val="004421DF"/>
    <w:rsid w:val="00442203"/>
    <w:rsid w:val="0044220A"/>
    <w:rsid w:val="00442230"/>
    <w:rsid w:val="00442253"/>
    <w:rsid w:val="00442257"/>
    <w:rsid w:val="004422A1"/>
    <w:rsid w:val="004422AC"/>
    <w:rsid w:val="004422CA"/>
    <w:rsid w:val="004422FC"/>
    <w:rsid w:val="00442307"/>
    <w:rsid w:val="0044233F"/>
    <w:rsid w:val="00442355"/>
    <w:rsid w:val="0044237A"/>
    <w:rsid w:val="00442381"/>
    <w:rsid w:val="004423B3"/>
    <w:rsid w:val="004423BE"/>
    <w:rsid w:val="004423D8"/>
    <w:rsid w:val="004423EC"/>
    <w:rsid w:val="004423F3"/>
    <w:rsid w:val="00442429"/>
    <w:rsid w:val="00442486"/>
    <w:rsid w:val="004425D0"/>
    <w:rsid w:val="00442613"/>
    <w:rsid w:val="00442690"/>
    <w:rsid w:val="004426F8"/>
    <w:rsid w:val="00442767"/>
    <w:rsid w:val="004427FB"/>
    <w:rsid w:val="00442858"/>
    <w:rsid w:val="00442871"/>
    <w:rsid w:val="004428BD"/>
    <w:rsid w:val="004428DF"/>
    <w:rsid w:val="0044292E"/>
    <w:rsid w:val="00442948"/>
    <w:rsid w:val="00442A23"/>
    <w:rsid w:val="00442A3E"/>
    <w:rsid w:val="00442A42"/>
    <w:rsid w:val="00442AE9"/>
    <w:rsid w:val="00442B09"/>
    <w:rsid w:val="00442B0A"/>
    <w:rsid w:val="00442B0D"/>
    <w:rsid w:val="00442B3C"/>
    <w:rsid w:val="00442BD7"/>
    <w:rsid w:val="00442C00"/>
    <w:rsid w:val="00442C10"/>
    <w:rsid w:val="00442C33"/>
    <w:rsid w:val="00442C8A"/>
    <w:rsid w:val="00442CA2"/>
    <w:rsid w:val="00442CE8"/>
    <w:rsid w:val="00442D25"/>
    <w:rsid w:val="00442D76"/>
    <w:rsid w:val="00442DAC"/>
    <w:rsid w:val="00442E20"/>
    <w:rsid w:val="00442E2D"/>
    <w:rsid w:val="00442E71"/>
    <w:rsid w:val="00442EEA"/>
    <w:rsid w:val="00442F48"/>
    <w:rsid w:val="00442FBE"/>
    <w:rsid w:val="0044307A"/>
    <w:rsid w:val="004430AD"/>
    <w:rsid w:val="004430BD"/>
    <w:rsid w:val="004430EA"/>
    <w:rsid w:val="00443102"/>
    <w:rsid w:val="00443109"/>
    <w:rsid w:val="00443122"/>
    <w:rsid w:val="0044313F"/>
    <w:rsid w:val="0044315B"/>
    <w:rsid w:val="00443181"/>
    <w:rsid w:val="004431E2"/>
    <w:rsid w:val="00443262"/>
    <w:rsid w:val="0044326F"/>
    <w:rsid w:val="0044327D"/>
    <w:rsid w:val="004432C8"/>
    <w:rsid w:val="0044335C"/>
    <w:rsid w:val="00443384"/>
    <w:rsid w:val="0044338E"/>
    <w:rsid w:val="004433A4"/>
    <w:rsid w:val="004433D4"/>
    <w:rsid w:val="004433DF"/>
    <w:rsid w:val="004433FD"/>
    <w:rsid w:val="0044342A"/>
    <w:rsid w:val="00443462"/>
    <w:rsid w:val="00443463"/>
    <w:rsid w:val="00443484"/>
    <w:rsid w:val="004434BB"/>
    <w:rsid w:val="004434FE"/>
    <w:rsid w:val="00443543"/>
    <w:rsid w:val="004435AF"/>
    <w:rsid w:val="004435E6"/>
    <w:rsid w:val="00443633"/>
    <w:rsid w:val="00443687"/>
    <w:rsid w:val="0044368F"/>
    <w:rsid w:val="004436BA"/>
    <w:rsid w:val="00443762"/>
    <w:rsid w:val="0044379C"/>
    <w:rsid w:val="004437A9"/>
    <w:rsid w:val="00443839"/>
    <w:rsid w:val="004438B1"/>
    <w:rsid w:val="004438CF"/>
    <w:rsid w:val="00443929"/>
    <w:rsid w:val="00443948"/>
    <w:rsid w:val="0044399E"/>
    <w:rsid w:val="004439FB"/>
    <w:rsid w:val="00443A68"/>
    <w:rsid w:val="00443B0F"/>
    <w:rsid w:val="00443B47"/>
    <w:rsid w:val="00443B91"/>
    <w:rsid w:val="00443B99"/>
    <w:rsid w:val="00443BE1"/>
    <w:rsid w:val="00443CC4"/>
    <w:rsid w:val="00443D70"/>
    <w:rsid w:val="00443D95"/>
    <w:rsid w:val="00443DB9"/>
    <w:rsid w:val="00443E4F"/>
    <w:rsid w:val="00443E74"/>
    <w:rsid w:val="00443E85"/>
    <w:rsid w:val="00443E89"/>
    <w:rsid w:val="00443EDD"/>
    <w:rsid w:val="00443F1D"/>
    <w:rsid w:val="00443F28"/>
    <w:rsid w:val="00443F71"/>
    <w:rsid w:val="00443FD4"/>
    <w:rsid w:val="0044400B"/>
    <w:rsid w:val="0044402E"/>
    <w:rsid w:val="004440CA"/>
    <w:rsid w:val="004440DF"/>
    <w:rsid w:val="00444155"/>
    <w:rsid w:val="00444276"/>
    <w:rsid w:val="004442AA"/>
    <w:rsid w:val="004442B2"/>
    <w:rsid w:val="004442D3"/>
    <w:rsid w:val="00444302"/>
    <w:rsid w:val="0044430A"/>
    <w:rsid w:val="00444310"/>
    <w:rsid w:val="0044431A"/>
    <w:rsid w:val="0044433B"/>
    <w:rsid w:val="0044436B"/>
    <w:rsid w:val="00444375"/>
    <w:rsid w:val="004443AC"/>
    <w:rsid w:val="00444441"/>
    <w:rsid w:val="00444474"/>
    <w:rsid w:val="004444A7"/>
    <w:rsid w:val="004444D6"/>
    <w:rsid w:val="0044453F"/>
    <w:rsid w:val="00444549"/>
    <w:rsid w:val="00444551"/>
    <w:rsid w:val="0044462D"/>
    <w:rsid w:val="004446E8"/>
    <w:rsid w:val="004446F7"/>
    <w:rsid w:val="00444774"/>
    <w:rsid w:val="0044478F"/>
    <w:rsid w:val="00444797"/>
    <w:rsid w:val="004447F7"/>
    <w:rsid w:val="004448A7"/>
    <w:rsid w:val="00444907"/>
    <w:rsid w:val="0044491E"/>
    <w:rsid w:val="0044497B"/>
    <w:rsid w:val="0044498D"/>
    <w:rsid w:val="00444995"/>
    <w:rsid w:val="00444A0C"/>
    <w:rsid w:val="00444A22"/>
    <w:rsid w:val="00444AED"/>
    <w:rsid w:val="00444AF2"/>
    <w:rsid w:val="00444AF5"/>
    <w:rsid w:val="00444B87"/>
    <w:rsid w:val="00444B8E"/>
    <w:rsid w:val="00444BBF"/>
    <w:rsid w:val="00444C6F"/>
    <w:rsid w:val="00444C81"/>
    <w:rsid w:val="00444CCA"/>
    <w:rsid w:val="00444CCB"/>
    <w:rsid w:val="00444CDB"/>
    <w:rsid w:val="00444D12"/>
    <w:rsid w:val="00444D2B"/>
    <w:rsid w:val="00444DB1"/>
    <w:rsid w:val="00444DD3"/>
    <w:rsid w:val="00444E4E"/>
    <w:rsid w:val="00444E77"/>
    <w:rsid w:val="00444E9C"/>
    <w:rsid w:val="00444EAF"/>
    <w:rsid w:val="00444ED4"/>
    <w:rsid w:val="00444F15"/>
    <w:rsid w:val="00444F23"/>
    <w:rsid w:val="00444F63"/>
    <w:rsid w:val="00444F71"/>
    <w:rsid w:val="00445002"/>
    <w:rsid w:val="00445010"/>
    <w:rsid w:val="0044506B"/>
    <w:rsid w:val="00445081"/>
    <w:rsid w:val="0044508D"/>
    <w:rsid w:val="004451A9"/>
    <w:rsid w:val="004451BD"/>
    <w:rsid w:val="00445217"/>
    <w:rsid w:val="00445234"/>
    <w:rsid w:val="00445253"/>
    <w:rsid w:val="0044525A"/>
    <w:rsid w:val="004452B0"/>
    <w:rsid w:val="004452C5"/>
    <w:rsid w:val="004452F6"/>
    <w:rsid w:val="004452F8"/>
    <w:rsid w:val="0044531C"/>
    <w:rsid w:val="004453DD"/>
    <w:rsid w:val="00445474"/>
    <w:rsid w:val="004454C5"/>
    <w:rsid w:val="00445516"/>
    <w:rsid w:val="00445572"/>
    <w:rsid w:val="00445581"/>
    <w:rsid w:val="004455DF"/>
    <w:rsid w:val="0044564C"/>
    <w:rsid w:val="00445654"/>
    <w:rsid w:val="00445701"/>
    <w:rsid w:val="00445706"/>
    <w:rsid w:val="0044574E"/>
    <w:rsid w:val="004457D0"/>
    <w:rsid w:val="00445800"/>
    <w:rsid w:val="0044580E"/>
    <w:rsid w:val="00445871"/>
    <w:rsid w:val="00445876"/>
    <w:rsid w:val="0044587D"/>
    <w:rsid w:val="004458D4"/>
    <w:rsid w:val="0044594C"/>
    <w:rsid w:val="004459E1"/>
    <w:rsid w:val="00445A50"/>
    <w:rsid w:val="00445B45"/>
    <w:rsid w:val="00445B69"/>
    <w:rsid w:val="00445BEC"/>
    <w:rsid w:val="00445BF0"/>
    <w:rsid w:val="00445C2E"/>
    <w:rsid w:val="00445C43"/>
    <w:rsid w:val="00445C78"/>
    <w:rsid w:val="00445CA9"/>
    <w:rsid w:val="00445CBD"/>
    <w:rsid w:val="00445CDC"/>
    <w:rsid w:val="00445D00"/>
    <w:rsid w:val="00445D2A"/>
    <w:rsid w:val="00445D4A"/>
    <w:rsid w:val="00445D86"/>
    <w:rsid w:val="00445D9D"/>
    <w:rsid w:val="00445DB7"/>
    <w:rsid w:val="00445DD6"/>
    <w:rsid w:val="00445DF4"/>
    <w:rsid w:val="00445DF6"/>
    <w:rsid w:val="00445E47"/>
    <w:rsid w:val="00445E9A"/>
    <w:rsid w:val="00445EE0"/>
    <w:rsid w:val="0044608C"/>
    <w:rsid w:val="0044609A"/>
    <w:rsid w:val="004460BE"/>
    <w:rsid w:val="004460C3"/>
    <w:rsid w:val="004460FC"/>
    <w:rsid w:val="00446105"/>
    <w:rsid w:val="00446121"/>
    <w:rsid w:val="004461B2"/>
    <w:rsid w:val="004462DA"/>
    <w:rsid w:val="00446330"/>
    <w:rsid w:val="004463A9"/>
    <w:rsid w:val="004463DB"/>
    <w:rsid w:val="004463E1"/>
    <w:rsid w:val="004463EE"/>
    <w:rsid w:val="00446422"/>
    <w:rsid w:val="0044646E"/>
    <w:rsid w:val="004464D3"/>
    <w:rsid w:val="004464EB"/>
    <w:rsid w:val="00446500"/>
    <w:rsid w:val="0044655D"/>
    <w:rsid w:val="004465F1"/>
    <w:rsid w:val="00446628"/>
    <w:rsid w:val="00446661"/>
    <w:rsid w:val="00446683"/>
    <w:rsid w:val="004466C9"/>
    <w:rsid w:val="004466EE"/>
    <w:rsid w:val="00446708"/>
    <w:rsid w:val="0044671F"/>
    <w:rsid w:val="0044676B"/>
    <w:rsid w:val="00446787"/>
    <w:rsid w:val="004467DD"/>
    <w:rsid w:val="00446827"/>
    <w:rsid w:val="00446879"/>
    <w:rsid w:val="00446899"/>
    <w:rsid w:val="004468D0"/>
    <w:rsid w:val="00446910"/>
    <w:rsid w:val="00446927"/>
    <w:rsid w:val="0044695E"/>
    <w:rsid w:val="0044696C"/>
    <w:rsid w:val="0044696F"/>
    <w:rsid w:val="00446989"/>
    <w:rsid w:val="004469B9"/>
    <w:rsid w:val="00446A27"/>
    <w:rsid w:val="00446AA2"/>
    <w:rsid w:val="00446AD5"/>
    <w:rsid w:val="00446B12"/>
    <w:rsid w:val="00446B39"/>
    <w:rsid w:val="00446B4C"/>
    <w:rsid w:val="00446B75"/>
    <w:rsid w:val="00446BCC"/>
    <w:rsid w:val="00446C42"/>
    <w:rsid w:val="00446C5F"/>
    <w:rsid w:val="00446C7A"/>
    <w:rsid w:val="00446CD7"/>
    <w:rsid w:val="00446D54"/>
    <w:rsid w:val="00446D57"/>
    <w:rsid w:val="00446D7A"/>
    <w:rsid w:val="00446DD3"/>
    <w:rsid w:val="00446DE1"/>
    <w:rsid w:val="00446DED"/>
    <w:rsid w:val="00446E1D"/>
    <w:rsid w:val="00446E9E"/>
    <w:rsid w:val="00446EB0"/>
    <w:rsid w:val="00446EF1"/>
    <w:rsid w:val="00446F28"/>
    <w:rsid w:val="00446FEE"/>
    <w:rsid w:val="00447024"/>
    <w:rsid w:val="0044704B"/>
    <w:rsid w:val="004470BF"/>
    <w:rsid w:val="004470F2"/>
    <w:rsid w:val="004471A3"/>
    <w:rsid w:val="004471C4"/>
    <w:rsid w:val="00447242"/>
    <w:rsid w:val="0044724E"/>
    <w:rsid w:val="004472C5"/>
    <w:rsid w:val="004472FF"/>
    <w:rsid w:val="00447322"/>
    <w:rsid w:val="00447330"/>
    <w:rsid w:val="00447406"/>
    <w:rsid w:val="00447472"/>
    <w:rsid w:val="0044750A"/>
    <w:rsid w:val="00447515"/>
    <w:rsid w:val="004475C0"/>
    <w:rsid w:val="00447622"/>
    <w:rsid w:val="00447666"/>
    <w:rsid w:val="0044770F"/>
    <w:rsid w:val="00447779"/>
    <w:rsid w:val="00447793"/>
    <w:rsid w:val="00447816"/>
    <w:rsid w:val="00447922"/>
    <w:rsid w:val="0044793D"/>
    <w:rsid w:val="0044796D"/>
    <w:rsid w:val="0044796E"/>
    <w:rsid w:val="004479EB"/>
    <w:rsid w:val="00447A10"/>
    <w:rsid w:val="00447A23"/>
    <w:rsid w:val="00447A6C"/>
    <w:rsid w:val="00447A84"/>
    <w:rsid w:val="00447AD0"/>
    <w:rsid w:val="00447AEB"/>
    <w:rsid w:val="00447B78"/>
    <w:rsid w:val="00447B9C"/>
    <w:rsid w:val="00447BF7"/>
    <w:rsid w:val="00447C0B"/>
    <w:rsid w:val="00447C35"/>
    <w:rsid w:val="00447C3D"/>
    <w:rsid w:val="00447C73"/>
    <w:rsid w:val="00447CBE"/>
    <w:rsid w:val="00447CCE"/>
    <w:rsid w:val="00447CE4"/>
    <w:rsid w:val="00447D77"/>
    <w:rsid w:val="00447D9A"/>
    <w:rsid w:val="00447E87"/>
    <w:rsid w:val="00447E96"/>
    <w:rsid w:val="00447EA9"/>
    <w:rsid w:val="00447F39"/>
    <w:rsid w:val="00447F75"/>
    <w:rsid w:val="00447F8C"/>
    <w:rsid w:val="00447FA1"/>
    <w:rsid w:val="00447FB4"/>
    <w:rsid w:val="00447FFB"/>
    <w:rsid w:val="00450018"/>
    <w:rsid w:val="004500F7"/>
    <w:rsid w:val="0045010B"/>
    <w:rsid w:val="004501D0"/>
    <w:rsid w:val="004501F2"/>
    <w:rsid w:val="00450240"/>
    <w:rsid w:val="00450277"/>
    <w:rsid w:val="0045029B"/>
    <w:rsid w:val="004502DA"/>
    <w:rsid w:val="00450357"/>
    <w:rsid w:val="0045036C"/>
    <w:rsid w:val="004503A8"/>
    <w:rsid w:val="004503B9"/>
    <w:rsid w:val="004503E4"/>
    <w:rsid w:val="0045041A"/>
    <w:rsid w:val="004504B8"/>
    <w:rsid w:val="004504E4"/>
    <w:rsid w:val="0045056A"/>
    <w:rsid w:val="00450586"/>
    <w:rsid w:val="004505B1"/>
    <w:rsid w:val="004505D7"/>
    <w:rsid w:val="004505F7"/>
    <w:rsid w:val="004506F8"/>
    <w:rsid w:val="00450717"/>
    <w:rsid w:val="00450742"/>
    <w:rsid w:val="0045074B"/>
    <w:rsid w:val="0045076A"/>
    <w:rsid w:val="004507A4"/>
    <w:rsid w:val="004507B0"/>
    <w:rsid w:val="004507DE"/>
    <w:rsid w:val="004507EA"/>
    <w:rsid w:val="0045082D"/>
    <w:rsid w:val="0045084B"/>
    <w:rsid w:val="00450857"/>
    <w:rsid w:val="004508CC"/>
    <w:rsid w:val="004508F2"/>
    <w:rsid w:val="004508F8"/>
    <w:rsid w:val="004508F9"/>
    <w:rsid w:val="00450906"/>
    <w:rsid w:val="0045090C"/>
    <w:rsid w:val="0045090F"/>
    <w:rsid w:val="00450917"/>
    <w:rsid w:val="0045098F"/>
    <w:rsid w:val="00450995"/>
    <w:rsid w:val="004509F6"/>
    <w:rsid w:val="00450AB6"/>
    <w:rsid w:val="00450BE2"/>
    <w:rsid w:val="00450CB4"/>
    <w:rsid w:val="00450CC4"/>
    <w:rsid w:val="00450CDB"/>
    <w:rsid w:val="00450D40"/>
    <w:rsid w:val="00450D44"/>
    <w:rsid w:val="00450D4B"/>
    <w:rsid w:val="00450D9F"/>
    <w:rsid w:val="00450EA9"/>
    <w:rsid w:val="00450EAA"/>
    <w:rsid w:val="00450EB3"/>
    <w:rsid w:val="00450EC3"/>
    <w:rsid w:val="00450EE9"/>
    <w:rsid w:val="00450EFF"/>
    <w:rsid w:val="00450F12"/>
    <w:rsid w:val="00450F1A"/>
    <w:rsid w:val="00450F1C"/>
    <w:rsid w:val="00450F41"/>
    <w:rsid w:val="00450F4D"/>
    <w:rsid w:val="00450F50"/>
    <w:rsid w:val="00450FD3"/>
    <w:rsid w:val="004510AB"/>
    <w:rsid w:val="0045112A"/>
    <w:rsid w:val="00451144"/>
    <w:rsid w:val="00451251"/>
    <w:rsid w:val="00451283"/>
    <w:rsid w:val="0045128B"/>
    <w:rsid w:val="0045129D"/>
    <w:rsid w:val="004512A2"/>
    <w:rsid w:val="004512D4"/>
    <w:rsid w:val="00451342"/>
    <w:rsid w:val="0045138B"/>
    <w:rsid w:val="0045138C"/>
    <w:rsid w:val="004513AF"/>
    <w:rsid w:val="004513CE"/>
    <w:rsid w:val="004513E4"/>
    <w:rsid w:val="004513F1"/>
    <w:rsid w:val="004513FA"/>
    <w:rsid w:val="00451404"/>
    <w:rsid w:val="004514A0"/>
    <w:rsid w:val="004514DB"/>
    <w:rsid w:val="004515D6"/>
    <w:rsid w:val="00451614"/>
    <w:rsid w:val="004516A9"/>
    <w:rsid w:val="004516BE"/>
    <w:rsid w:val="004516D2"/>
    <w:rsid w:val="004516DD"/>
    <w:rsid w:val="004516E6"/>
    <w:rsid w:val="0045171A"/>
    <w:rsid w:val="00451739"/>
    <w:rsid w:val="0045175F"/>
    <w:rsid w:val="00451769"/>
    <w:rsid w:val="0045176D"/>
    <w:rsid w:val="004517A0"/>
    <w:rsid w:val="0045183D"/>
    <w:rsid w:val="00451860"/>
    <w:rsid w:val="004518F5"/>
    <w:rsid w:val="00451948"/>
    <w:rsid w:val="00451991"/>
    <w:rsid w:val="004519BE"/>
    <w:rsid w:val="00451A14"/>
    <w:rsid w:val="00451A24"/>
    <w:rsid w:val="00451A42"/>
    <w:rsid w:val="00451A43"/>
    <w:rsid w:val="00451A69"/>
    <w:rsid w:val="00451AA4"/>
    <w:rsid w:val="00451AAE"/>
    <w:rsid w:val="00451AAF"/>
    <w:rsid w:val="00451AF6"/>
    <w:rsid w:val="00451B0E"/>
    <w:rsid w:val="00451B30"/>
    <w:rsid w:val="00451C5E"/>
    <w:rsid w:val="00451C86"/>
    <w:rsid w:val="00451CE3"/>
    <w:rsid w:val="00451D11"/>
    <w:rsid w:val="00451D1F"/>
    <w:rsid w:val="00451D38"/>
    <w:rsid w:val="00451D73"/>
    <w:rsid w:val="00451DCC"/>
    <w:rsid w:val="00451E8A"/>
    <w:rsid w:val="00451EDB"/>
    <w:rsid w:val="00451F14"/>
    <w:rsid w:val="00451F72"/>
    <w:rsid w:val="00451FA1"/>
    <w:rsid w:val="004520F5"/>
    <w:rsid w:val="0045214C"/>
    <w:rsid w:val="004521B4"/>
    <w:rsid w:val="004521E8"/>
    <w:rsid w:val="004521FD"/>
    <w:rsid w:val="0045220F"/>
    <w:rsid w:val="0045223C"/>
    <w:rsid w:val="00452277"/>
    <w:rsid w:val="004522A9"/>
    <w:rsid w:val="00452319"/>
    <w:rsid w:val="00452352"/>
    <w:rsid w:val="004523CB"/>
    <w:rsid w:val="004523D7"/>
    <w:rsid w:val="004524DB"/>
    <w:rsid w:val="00452525"/>
    <w:rsid w:val="004525FB"/>
    <w:rsid w:val="00452657"/>
    <w:rsid w:val="0045268A"/>
    <w:rsid w:val="00452707"/>
    <w:rsid w:val="004527BB"/>
    <w:rsid w:val="00452800"/>
    <w:rsid w:val="004528CD"/>
    <w:rsid w:val="004528EE"/>
    <w:rsid w:val="0045293E"/>
    <w:rsid w:val="004529CA"/>
    <w:rsid w:val="004529D8"/>
    <w:rsid w:val="004529E6"/>
    <w:rsid w:val="004529FF"/>
    <w:rsid w:val="00452A64"/>
    <w:rsid w:val="00452AB5"/>
    <w:rsid w:val="00452AB8"/>
    <w:rsid w:val="00452B1B"/>
    <w:rsid w:val="00452B1E"/>
    <w:rsid w:val="00452BDB"/>
    <w:rsid w:val="00452BFE"/>
    <w:rsid w:val="00452C4F"/>
    <w:rsid w:val="00452CAA"/>
    <w:rsid w:val="00452D24"/>
    <w:rsid w:val="00452EDA"/>
    <w:rsid w:val="00452F3E"/>
    <w:rsid w:val="00452F59"/>
    <w:rsid w:val="00452FF3"/>
    <w:rsid w:val="0045303F"/>
    <w:rsid w:val="004530D9"/>
    <w:rsid w:val="004530DA"/>
    <w:rsid w:val="004530FA"/>
    <w:rsid w:val="00453114"/>
    <w:rsid w:val="00453128"/>
    <w:rsid w:val="0045315F"/>
    <w:rsid w:val="00453172"/>
    <w:rsid w:val="00453173"/>
    <w:rsid w:val="004531BC"/>
    <w:rsid w:val="004531ED"/>
    <w:rsid w:val="00453217"/>
    <w:rsid w:val="00453299"/>
    <w:rsid w:val="004532D4"/>
    <w:rsid w:val="00453322"/>
    <w:rsid w:val="0045332E"/>
    <w:rsid w:val="0045334F"/>
    <w:rsid w:val="0045335A"/>
    <w:rsid w:val="0045336A"/>
    <w:rsid w:val="00453382"/>
    <w:rsid w:val="004533CB"/>
    <w:rsid w:val="004533EC"/>
    <w:rsid w:val="00453429"/>
    <w:rsid w:val="0045343D"/>
    <w:rsid w:val="004534D8"/>
    <w:rsid w:val="00453563"/>
    <w:rsid w:val="004535B8"/>
    <w:rsid w:val="00453691"/>
    <w:rsid w:val="004536B6"/>
    <w:rsid w:val="004536C3"/>
    <w:rsid w:val="0045373B"/>
    <w:rsid w:val="0045374D"/>
    <w:rsid w:val="0045376D"/>
    <w:rsid w:val="00453773"/>
    <w:rsid w:val="004538B9"/>
    <w:rsid w:val="00453958"/>
    <w:rsid w:val="0045397E"/>
    <w:rsid w:val="004539D7"/>
    <w:rsid w:val="00453A02"/>
    <w:rsid w:val="00453A2C"/>
    <w:rsid w:val="00453A30"/>
    <w:rsid w:val="00453B0C"/>
    <w:rsid w:val="00453B3E"/>
    <w:rsid w:val="00453B60"/>
    <w:rsid w:val="00453BDD"/>
    <w:rsid w:val="00453C20"/>
    <w:rsid w:val="00453C38"/>
    <w:rsid w:val="00453CB6"/>
    <w:rsid w:val="00453CCA"/>
    <w:rsid w:val="00453DEE"/>
    <w:rsid w:val="00453E0A"/>
    <w:rsid w:val="00453E49"/>
    <w:rsid w:val="00453E5A"/>
    <w:rsid w:val="00453E71"/>
    <w:rsid w:val="00453E76"/>
    <w:rsid w:val="00453E8C"/>
    <w:rsid w:val="00453E92"/>
    <w:rsid w:val="00453E9D"/>
    <w:rsid w:val="00453EAB"/>
    <w:rsid w:val="00453EB9"/>
    <w:rsid w:val="00453EC0"/>
    <w:rsid w:val="00453ED3"/>
    <w:rsid w:val="00453EF1"/>
    <w:rsid w:val="00453F60"/>
    <w:rsid w:val="00453F86"/>
    <w:rsid w:val="00453F88"/>
    <w:rsid w:val="00453FC1"/>
    <w:rsid w:val="00453FE0"/>
    <w:rsid w:val="00454022"/>
    <w:rsid w:val="0045402D"/>
    <w:rsid w:val="0045405A"/>
    <w:rsid w:val="00454083"/>
    <w:rsid w:val="00454092"/>
    <w:rsid w:val="004540B3"/>
    <w:rsid w:val="004540BE"/>
    <w:rsid w:val="004540CF"/>
    <w:rsid w:val="004540EE"/>
    <w:rsid w:val="00454194"/>
    <w:rsid w:val="004541E6"/>
    <w:rsid w:val="00454206"/>
    <w:rsid w:val="00454244"/>
    <w:rsid w:val="0045428D"/>
    <w:rsid w:val="0045429E"/>
    <w:rsid w:val="004542BA"/>
    <w:rsid w:val="004542DC"/>
    <w:rsid w:val="004542F3"/>
    <w:rsid w:val="00454337"/>
    <w:rsid w:val="0045434E"/>
    <w:rsid w:val="004543A8"/>
    <w:rsid w:val="004543E9"/>
    <w:rsid w:val="00454404"/>
    <w:rsid w:val="00454432"/>
    <w:rsid w:val="004544FF"/>
    <w:rsid w:val="00454580"/>
    <w:rsid w:val="004545CF"/>
    <w:rsid w:val="004545E1"/>
    <w:rsid w:val="00454616"/>
    <w:rsid w:val="0045461B"/>
    <w:rsid w:val="004546A5"/>
    <w:rsid w:val="004546DD"/>
    <w:rsid w:val="004546F4"/>
    <w:rsid w:val="004546F9"/>
    <w:rsid w:val="00454736"/>
    <w:rsid w:val="0045474D"/>
    <w:rsid w:val="00454756"/>
    <w:rsid w:val="0045475A"/>
    <w:rsid w:val="00454785"/>
    <w:rsid w:val="0045479A"/>
    <w:rsid w:val="00454805"/>
    <w:rsid w:val="00454830"/>
    <w:rsid w:val="004548E2"/>
    <w:rsid w:val="00454918"/>
    <w:rsid w:val="004549A4"/>
    <w:rsid w:val="00454A2A"/>
    <w:rsid w:val="00454A36"/>
    <w:rsid w:val="00454A3A"/>
    <w:rsid w:val="00454A85"/>
    <w:rsid w:val="00454A99"/>
    <w:rsid w:val="00454B1A"/>
    <w:rsid w:val="00454B2C"/>
    <w:rsid w:val="00454B51"/>
    <w:rsid w:val="00454B5F"/>
    <w:rsid w:val="00454BB0"/>
    <w:rsid w:val="00454BD8"/>
    <w:rsid w:val="00454BFF"/>
    <w:rsid w:val="00454C58"/>
    <w:rsid w:val="00454CC4"/>
    <w:rsid w:val="00454CD3"/>
    <w:rsid w:val="00454DBD"/>
    <w:rsid w:val="00454E26"/>
    <w:rsid w:val="00454E32"/>
    <w:rsid w:val="00454E49"/>
    <w:rsid w:val="00454F09"/>
    <w:rsid w:val="00454F30"/>
    <w:rsid w:val="00454F37"/>
    <w:rsid w:val="00454F43"/>
    <w:rsid w:val="00454F47"/>
    <w:rsid w:val="00454F5E"/>
    <w:rsid w:val="00454FB1"/>
    <w:rsid w:val="00454FD5"/>
    <w:rsid w:val="00454FDD"/>
    <w:rsid w:val="00455027"/>
    <w:rsid w:val="0045502B"/>
    <w:rsid w:val="00455055"/>
    <w:rsid w:val="004550F1"/>
    <w:rsid w:val="0045511D"/>
    <w:rsid w:val="004551A3"/>
    <w:rsid w:val="00455205"/>
    <w:rsid w:val="0045527F"/>
    <w:rsid w:val="00455346"/>
    <w:rsid w:val="00455370"/>
    <w:rsid w:val="00455385"/>
    <w:rsid w:val="004553A9"/>
    <w:rsid w:val="004553DC"/>
    <w:rsid w:val="00455413"/>
    <w:rsid w:val="00455535"/>
    <w:rsid w:val="00455589"/>
    <w:rsid w:val="004555C2"/>
    <w:rsid w:val="004555CE"/>
    <w:rsid w:val="00455610"/>
    <w:rsid w:val="0045561B"/>
    <w:rsid w:val="0045562D"/>
    <w:rsid w:val="00455645"/>
    <w:rsid w:val="004556FB"/>
    <w:rsid w:val="00455715"/>
    <w:rsid w:val="00455726"/>
    <w:rsid w:val="00455772"/>
    <w:rsid w:val="0045583A"/>
    <w:rsid w:val="00455879"/>
    <w:rsid w:val="004558A8"/>
    <w:rsid w:val="004558F1"/>
    <w:rsid w:val="0045590E"/>
    <w:rsid w:val="00455942"/>
    <w:rsid w:val="00455972"/>
    <w:rsid w:val="004559D3"/>
    <w:rsid w:val="004559E0"/>
    <w:rsid w:val="00455A09"/>
    <w:rsid w:val="00455AF2"/>
    <w:rsid w:val="00455B3C"/>
    <w:rsid w:val="00455B49"/>
    <w:rsid w:val="00455B59"/>
    <w:rsid w:val="00455B7E"/>
    <w:rsid w:val="00455C5A"/>
    <w:rsid w:val="00455CA8"/>
    <w:rsid w:val="00455CA9"/>
    <w:rsid w:val="00455CC2"/>
    <w:rsid w:val="00455CCE"/>
    <w:rsid w:val="00455D2A"/>
    <w:rsid w:val="00455DC0"/>
    <w:rsid w:val="00455DD8"/>
    <w:rsid w:val="00455E3B"/>
    <w:rsid w:val="00455EAC"/>
    <w:rsid w:val="00455ECE"/>
    <w:rsid w:val="00455F2D"/>
    <w:rsid w:val="00455F32"/>
    <w:rsid w:val="00455F90"/>
    <w:rsid w:val="00455F9D"/>
    <w:rsid w:val="004560B1"/>
    <w:rsid w:val="004560B5"/>
    <w:rsid w:val="004561A3"/>
    <w:rsid w:val="004561B2"/>
    <w:rsid w:val="004561F6"/>
    <w:rsid w:val="00456207"/>
    <w:rsid w:val="00456241"/>
    <w:rsid w:val="004562AF"/>
    <w:rsid w:val="004562F7"/>
    <w:rsid w:val="00456327"/>
    <w:rsid w:val="00456353"/>
    <w:rsid w:val="0045639A"/>
    <w:rsid w:val="0045643F"/>
    <w:rsid w:val="004564D8"/>
    <w:rsid w:val="00456504"/>
    <w:rsid w:val="00456555"/>
    <w:rsid w:val="00456560"/>
    <w:rsid w:val="00456611"/>
    <w:rsid w:val="0045661A"/>
    <w:rsid w:val="00456658"/>
    <w:rsid w:val="00456673"/>
    <w:rsid w:val="0045667C"/>
    <w:rsid w:val="0045674D"/>
    <w:rsid w:val="00456775"/>
    <w:rsid w:val="0045677E"/>
    <w:rsid w:val="00456784"/>
    <w:rsid w:val="004567BD"/>
    <w:rsid w:val="004567BF"/>
    <w:rsid w:val="004567E8"/>
    <w:rsid w:val="004567EC"/>
    <w:rsid w:val="00456819"/>
    <w:rsid w:val="0045689B"/>
    <w:rsid w:val="004568C1"/>
    <w:rsid w:val="00456959"/>
    <w:rsid w:val="004569A4"/>
    <w:rsid w:val="004569A6"/>
    <w:rsid w:val="004569C1"/>
    <w:rsid w:val="004569D3"/>
    <w:rsid w:val="00456A69"/>
    <w:rsid w:val="00456A94"/>
    <w:rsid w:val="00456ACA"/>
    <w:rsid w:val="00456B1D"/>
    <w:rsid w:val="00456BCF"/>
    <w:rsid w:val="00456C19"/>
    <w:rsid w:val="00456C68"/>
    <w:rsid w:val="00456C6B"/>
    <w:rsid w:val="00456D00"/>
    <w:rsid w:val="00456D26"/>
    <w:rsid w:val="00456D3E"/>
    <w:rsid w:val="00456D52"/>
    <w:rsid w:val="00456D7B"/>
    <w:rsid w:val="00456D7D"/>
    <w:rsid w:val="00456D92"/>
    <w:rsid w:val="00456D95"/>
    <w:rsid w:val="00456EEA"/>
    <w:rsid w:val="00456F58"/>
    <w:rsid w:val="00456F59"/>
    <w:rsid w:val="00456FC5"/>
    <w:rsid w:val="00456FF3"/>
    <w:rsid w:val="00457051"/>
    <w:rsid w:val="004570B4"/>
    <w:rsid w:val="004570D1"/>
    <w:rsid w:val="004570DD"/>
    <w:rsid w:val="004570E5"/>
    <w:rsid w:val="00457164"/>
    <w:rsid w:val="00457182"/>
    <w:rsid w:val="004571B2"/>
    <w:rsid w:val="004571DF"/>
    <w:rsid w:val="004571E8"/>
    <w:rsid w:val="0045721D"/>
    <w:rsid w:val="004572A4"/>
    <w:rsid w:val="00457302"/>
    <w:rsid w:val="00457313"/>
    <w:rsid w:val="0045736B"/>
    <w:rsid w:val="004573A0"/>
    <w:rsid w:val="004573AE"/>
    <w:rsid w:val="004573C3"/>
    <w:rsid w:val="00457409"/>
    <w:rsid w:val="0045740E"/>
    <w:rsid w:val="00457467"/>
    <w:rsid w:val="0045748B"/>
    <w:rsid w:val="00457496"/>
    <w:rsid w:val="00457501"/>
    <w:rsid w:val="00457553"/>
    <w:rsid w:val="00457554"/>
    <w:rsid w:val="0045758B"/>
    <w:rsid w:val="00457591"/>
    <w:rsid w:val="0045766D"/>
    <w:rsid w:val="0045767F"/>
    <w:rsid w:val="004576E0"/>
    <w:rsid w:val="00457701"/>
    <w:rsid w:val="00457704"/>
    <w:rsid w:val="004577FF"/>
    <w:rsid w:val="00457811"/>
    <w:rsid w:val="00457844"/>
    <w:rsid w:val="00457867"/>
    <w:rsid w:val="004578EB"/>
    <w:rsid w:val="00457926"/>
    <w:rsid w:val="00457958"/>
    <w:rsid w:val="0045799D"/>
    <w:rsid w:val="004579E9"/>
    <w:rsid w:val="00457AB9"/>
    <w:rsid w:val="00457B18"/>
    <w:rsid w:val="00457B94"/>
    <w:rsid w:val="00457C71"/>
    <w:rsid w:val="00457C81"/>
    <w:rsid w:val="00457C92"/>
    <w:rsid w:val="00457CC2"/>
    <w:rsid w:val="00457CF6"/>
    <w:rsid w:val="00457DF1"/>
    <w:rsid w:val="00457E97"/>
    <w:rsid w:val="00457EB7"/>
    <w:rsid w:val="00457F3E"/>
    <w:rsid w:val="00457F64"/>
    <w:rsid w:val="00457F74"/>
    <w:rsid w:val="00457F84"/>
    <w:rsid w:val="00457FD8"/>
    <w:rsid w:val="0046000A"/>
    <w:rsid w:val="0046000C"/>
    <w:rsid w:val="00460042"/>
    <w:rsid w:val="0046005C"/>
    <w:rsid w:val="0046006F"/>
    <w:rsid w:val="00460099"/>
    <w:rsid w:val="004600C0"/>
    <w:rsid w:val="004600F2"/>
    <w:rsid w:val="004601A7"/>
    <w:rsid w:val="004601FB"/>
    <w:rsid w:val="00460207"/>
    <w:rsid w:val="0046020D"/>
    <w:rsid w:val="00460276"/>
    <w:rsid w:val="004602CD"/>
    <w:rsid w:val="00460341"/>
    <w:rsid w:val="004603B4"/>
    <w:rsid w:val="00460440"/>
    <w:rsid w:val="00460447"/>
    <w:rsid w:val="0046045B"/>
    <w:rsid w:val="004604EB"/>
    <w:rsid w:val="0046050A"/>
    <w:rsid w:val="0046055B"/>
    <w:rsid w:val="0046055D"/>
    <w:rsid w:val="0046057E"/>
    <w:rsid w:val="004605C4"/>
    <w:rsid w:val="004605D7"/>
    <w:rsid w:val="00460600"/>
    <w:rsid w:val="00460632"/>
    <w:rsid w:val="0046063C"/>
    <w:rsid w:val="0046065B"/>
    <w:rsid w:val="004606E9"/>
    <w:rsid w:val="0046074B"/>
    <w:rsid w:val="0046077C"/>
    <w:rsid w:val="004607A3"/>
    <w:rsid w:val="004607B0"/>
    <w:rsid w:val="004607BC"/>
    <w:rsid w:val="004607BF"/>
    <w:rsid w:val="00460846"/>
    <w:rsid w:val="00460849"/>
    <w:rsid w:val="004608B7"/>
    <w:rsid w:val="00460984"/>
    <w:rsid w:val="004609CA"/>
    <w:rsid w:val="004609F2"/>
    <w:rsid w:val="00460A20"/>
    <w:rsid w:val="00460A5B"/>
    <w:rsid w:val="00460A64"/>
    <w:rsid w:val="00460A68"/>
    <w:rsid w:val="00460B0A"/>
    <w:rsid w:val="00460B51"/>
    <w:rsid w:val="00460B75"/>
    <w:rsid w:val="00460C08"/>
    <w:rsid w:val="00460C6A"/>
    <w:rsid w:val="00460CB5"/>
    <w:rsid w:val="00460D2A"/>
    <w:rsid w:val="00460D9F"/>
    <w:rsid w:val="00460DDF"/>
    <w:rsid w:val="00460F01"/>
    <w:rsid w:val="00460F7E"/>
    <w:rsid w:val="00460F91"/>
    <w:rsid w:val="00460F97"/>
    <w:rsid w:val="00461073"/>
    <w:rsid w:val="00461076"/>
    <w:rsid w:val="0046108A"/>
    <w:rsid w:val="004610B8"/>
    <w:rsid w:val="00461123"/>
    <w:rsid w:val="004611BE"/>
    <w:rsid w:val="0046128D"/>
    <w:rsid w:val="004612D6"/>
    <w:rsid w:val="004613C9"/>
    <w:rsid w:val="00461421"/>
    <w:rsid w:val="004615AE"/>
    <w:rsid w:val="004615D0"/>
    <w:rsid w:val="00461782"/>
    <w:rsid w:val="0046178F"/>
    <w:rsid w:val="004617A4"/>
    <w:rsid w:val="004617CD"/>
    <w:rsid w:val="00461821"/>
    <w:rsid w:val="00461884"/>
    <w:rsid w:val="004618CB"/>
    <w:rsid w:val="00461901"/>
    <w:rsid w:val="0046194E"/>
    <w:rsid w:val="00461955"/>
    <w:rsid w:val="0046195A"/>
    <w:rsid w:val="004619D2"/>
    <w:rsid w:val="00461A40"/>
    <w:rsid w:val="00461A42"/>
    <w:rsid w:val="00461B64"/>
    <w:rsid w:val="00461B9E"/>
    <w:rsid w:val="00461BCE"/>
    <w:rsid w:val="00461C01"/>
    <w:rsid w:val="00461C85"/>
    <w:rsid w:val="00461C8B"/>
    <w:rsid w:val="00461CE9"/>
    <w:rsid w:val="00461D27"/>
    <w:rsid w:val="00461D4D"/>
    <w:rsid w:val="00461D75"/>
    <w:rsid w:val="00461D83"/>
    <w:rsid w:val="00461D9A"/>
    <w:rsid w:val="00461DF8"/>
    <w:rsid w:val="00461E85"/>
    <w:rsid w:val="00461EA0"/>
    <w:rsid w:val="00461EA1"/>
    <w:rsid w:val="00461F1F"/>
    <w:rsid w:val="00461F22"/>
    <w:rsid w:val="00461F87"/>
    <w:rsid w:val="00461FFB"/>
    <w:rsid w:val="00462019"/>
    <w:rsid w:val="00462065"/>
    <w:rsid w:val="0046206F"/>
    <w:rsid w:val="004620B4"/>
    <w:rsid w:val="00462118"/>
    <w:rsid w:val="004621A5"/>
    <w:rsid w:val="004621D9"/>
    <w:rsid w:val="0046220D"/>
    <w:rsid w:val="0046220E"/>
    <w:rsid w:val="00462221"/>
    <w:rsid w:val="00462230"/>
    <w:rsid w:val="0046229C"/>
    <w:rsid w:val="004622A8"/>
    <w:rsid w:val="004622BA"/>
    <w:rsid w:val="004622C2"/>
    <w:rsid w:val="004622D2"/>
    <w:rsid w:val="00462377"/>
    <w:rsid w:val="0046244C"/>
    <w:rsid w:val="00462492"/>
    <w:rsid w:val="00462548"/>
    <w:rsid w:val="00462549"/>
    <w:rsid w:val="0046254D"/>
    <w:rsid w:val="00462568"/>
    <w:rsid w:val="004625BF"/>
    <w:rsid w:val="004625DD"/>
    <w:rsid w:val="00462663"/>
    <w:rsid w:val="004626AD"/>
    <w:rsid w:val="004626FA"/>
    <w:rsid w:val="00462711"/>
    <w:rsid w:val="0046281E"/>
    <w:rsid w:val="0046286D"/>
    <w:rsid w:val="00462887"/>
    <w:rsid w:val="0046289C"/>
    <w:rsid w:val="0046290B"/>
    <w:rsid w:val="00462919"/>
    <w:rsid w:val="0046292D"/>
    <w:rsid w:val="00462947"/>
    <w:rsid w:val="004629EC"/>
    <w:rsid w:val="00462A0D"/>
    <w:rsid w:val="00462A2B"/>
    <w:rsid w:val="00462A2D"/>
    <w:rsid w:val="00462A30"/>
    <w:rsid w:val="00462B4A"/>
    <w:rsid w:val="00462BAA"/>
    <w:rsid w:val="00462BC8"/>
    <w:rsid w:val="00462BF4"/>
    <w:rsid w:val="00462C00"/>
    <w:rsid w:val="00462CCF"/>
    <w:rsid w:val="00462CDB"/>
    <w:rsid w:val="00462CE0"/>
    <w:rsid w:val="00462D03"/>
    <w:rsid w:val="00462D6B"/>
    <w:rsid w:val="00462D87"/>
    <w:rsid w:val="00462D99"/>
    <w:rsid w:val="00462DA0"/>
    <w:rsid w:val="00462DCE"/>
    <w:rsid w:val="00462E30"/>
    <w:rsid w:val="00462E5D"/>
    <w:rsid w:val="00462EFA"/>
    <w:rsid w:val="00462EFD"/>
    <w:rsid w:val="00462F41"/>
    <w:rsid w:val="00462FA6"/>
    <w:rsid w:val="00462FB9"/>
    <w:rsid w:val="00462FCB"/>
    <w:rsid w:val="00462FCE"/>
    <w:rsid w:val="00462FEA"/>
    <w:rsid w:val="00463037"/>
    <w:rsid w:val="00463068"/>
    <w:rsid w:val="0046308C"/>
    <w:rsid w:val="0046312F"/>
    <w:rsid w:val="0046313B"/>
    <w:rsid w:val="0046316D"/>
    <w:rsid w:val="0046317F"/>
    <w:rsid w:val="00463217"/>
    <w:rsid w:val="00463248"/>
    <w:rsid w:val="00463349"/>
    <w:rsid w:val="00463351"/>
    <w:rsid w:val="00463386"/>
    <w:rsid w:val="00463398"/>
    <w:rsid w:val="004633A4"/>
    <w:rsid w:val="004633AB"/>
    <w:rsid w:val="004633DA"/>
    <w:rsid w:val="004633EA"/>
    <w:rsid w:val="00463438"/>
    <w:rsid w:val="004634AA"/>
    <w:rsid w:val="0046359F"/>
    <w:rsid w:val="004635A2"/>
    <w:rsid w:val="004635FF"/>
    <w:rsid w:val="0046367C"/>
    <w:rsid w:val="004636CD"/>
    <w:rsid w:val="004636FA"/>
    <w:rsid w:val="00463744"/>
    <w:rsid w:val="00463765"/>
    <w:rsid w:val="0046381E"/>
    <w:rsid w:val="004638C1"/>
    <w:rsid w:val="00463957"/>
    <w:rsid w:val="0046397F"/>
    <w:rsid w:val="004639A0"/>
    <w:rsid w:val="00463A30"/>
    <w:rsid w:val="00463A81"/>
    <w:rsid w:val="00463AD2"/>
    <w:rsid w:val="00463B2F"/>
    <w:rsid w:val="00463B35"/>
    <w:rsid w:val="00463B36"/>
    <w:rsid w:val="00463B6D"/>
    <w:rsid w:val="00463B99"/>
    <w:rsid w:val="00463BE5"/>
    <w:rsid w:val="00463D5D"/>
    <w:rsid w:val="00463D5F"/>
    <w:rsid w:val="00463DEE"/>
    <w:rsid w:val="00463E11"/>
    <w:rsid w:val="00463E6C"/>
    <w:rsid w:val="00463EBA"/>
    <w:rsid w:val="00463F69"/>
    <w:rsid w:val="00463F83"/>
    <w:rsid w:val="00463FE4"/>
    <w:rsid w:val="00463FE6"/>
    <w:rsid w:val="00464103"/>
    <w:rsid w:val="00464117"/>
    <w:rsid w:val="00464118"/>
    <w:rsid w:val="00464143"/>
    <w:rsid w:val="004641CB"/>
    <w:rsid w:val="004641D4"/>
    <w:rsid w:val="00464209"/>
    <w:rsid w:val="004642E7"/>
    <w:rsid w:val="00464312"/>
    <w:rsid w:val="0046435C"/>
    <w:rsid w:val="004643C6"/>
    <w:rsid w:val="004643EA"/>
    <w:rsid w:val="004643F3"/>
    <w:rsid w:val="004643FF"/>
    <w:rsid w:val="00464452"/>
    <w:rsid w:val="00464467"/>
    <w:rsid w:val="0046449F"/>
    <w:rsid w:val="004644E5"/>
    <w:rsid w:val="0046457A"/>
    <w:rsid w:val="0046458F"/>
    <w:rsid w:val="004645D7"/>
    <w:rsid w:val="004646D5"/>
    <w:rsid w:val="00464818"/>
    <w:rsid w:val="0046485C"/>
    <w:rsid w:val="0046494F"/>
    <w:rsid w:val="0046499F"/>
    <w:rsid w:val="004649A1"/>
    <w:rsid w:val="00464ABD"/>
    <w:rsid w:val="00464AF5"/>
    <w:rsid w:val="00464AF7"/>
    <w:rsid w:val="00464B02"/>
    <w:rsid w:val="00464B61"/>
    <w:rsid w:val="00464BAE"/>
    <w:rsid w:val="00464BBD"/>
    <w:rsid w:val="00464C0D"/>
    <w:rsid w:val="00464C57"/>
    <w:rsid w:val="00464C9A"/>
    <w:rsid w:val="00464CCC"/>
    <w:rsid w:val="00464D5D"/>
    <w:rsid w:val="00464D71"/>
    <w:rsid w:val="00464D82"/>
    <w:rsid w:val="00464D92"/>
    <w:rsid w:val="00464D9C"/>
    <w:rsid w:val="00464DAC"/>
    <w:rsid w:val="00464DD4"/>
    <w:rsid w:val="00464DF0"/>
    <w:rsid w:val="00464E0D"/>
    <w:rsid w:val="00464E37"/>
    <w:rsid w:val="00464EA7"/>
    <w:rsid w:val="00464EDE"/>
    <w:rsid w:val="00464F16"/>
    <w:rsid w:val="00464F35"/>
    <w:rsid w:val="00464F44"/>
    <w:rsid w:val="00464FB4"/>
    <w:rsid w:val="00465059"/>
    <w:rsid w:val="00465103"/>
    <w:rsid w:val="00465113"/>
    <w:rsid w:val="00465120"/>
    <w:rsid w:val="00465130"/>
    <w:rsid w:val="0046515F"/>
    <w:rsid w:val="004651CF"/>
    <w:rsid w:val="00465211"/>
    <w:rsid w:val="00465223"/>
    <w:rsid w:val="00465265"/>
    <w:rsid w:val="00465272"/>
    <w:rsid w:val="004652BD"/>
    <w:rsid w:val="004652DB"/>
    <w:rsid w:val="004653A8"/>
    <w:rsid w:val="004653D6"/>
    <w:rsid w:val="004653F0"/>
    <w:rsid w:val="0046541C"/>
    <w:rsid w:val="0046542D"/>
    <w:rsid w:val="004654F7"/>
    <w:rsid w:val="00465555"/>
    <w:rsid w:val="00465590"/>
    <w:rsid w:val="004655B4"/>
    <w:rsid w:val="004655F2"/>
    <w:rsid w:val="00465625"/>
    <w:rsid w:val="00465647"/>
    <w:rsid w:val="004656AE"/>
    <w:rsid w:val="004656D5"/>
    <w:rsid w:val="004656EA"/>
    <w:rsid w:val="0046572D"/>
    <w:rsid w:val="0046576A"/>
    <w:rsid w:val="004657D7"/>
    <w:rsid w:val="004657E1"/>
    <w:rsid w:val="00465822"/>
    <w:rsid w:val="004658DC"/>
    <w:rsid w:val="00465921"/>
    <w:rsid w:val="0046593A"/>
    <w:rsid w:val="00465961"/>
    <w:rsid w:val="004659AD"/>
    <w:rsid w:val="00465A50"/>
    <w:rsid w:val="00465A76"/>
    <w:rsid w:val="00465AD8"/>
    <w:rsid w:val="00465B02"/>
    <w:rsid w:val="00465B5D"/>
    <w:rsid w:val="00465B82"/>
    <w:rsid w:val="00465BA9"/>
    <w:rsid w:val="00465C12"/>
    <w:rsid w:val="00465C28"/>
    <w:rsid w:val="00465C2C"/>
    <w:rsid w:val="00465C87"/>
    <w:rsid w:val="00465CF3"/>
    <w:rsid w:val="00465D29"/>
    <w:rsid w:val="00465DB7"/>
    <w:rsid w:val="00465E14"/>
    <w:rsid w:val="00465E3B"/>
    <w:rsid w:val="00465E59"/>
    <w:rsid w:val="00465E9B"/>
    <w:rsid w:val="00465ED0"/>
    <w:rsid w:val="00465EFD"/>
    <w:rsid w:val="00465F47"/>
    <w:rsid w:val="00465F61"/>
    <w:rsid w:val="00465F67"/>
    <w:rsid w:val="00465F7D"/>
    <w:rsid w:val="00465FB8"/>
    <w:rsid w:val="00465FDB"/>
    <w:rsid w:val="0046600C"/>
    <w:rsid w:val="00466017"/>
    <w:rsid w:val="00466018"/>
    <w:rsid w:val="00466028"/>
    <w:rsid w:val="0046605F"/>
    <w:rsid w:val="00466061"/>
    <w:rsid w:val="004660A8"/>
    <w:rsid w:val="004660BF"/>
    <w:rsid w:val="004660C6"/>
    <w:rsid w:val="004660DA"/>
    <w:rsid w:val="004660FA"/>
    <w:rsid w:val="00466103"/>
    <w:rsid w:val="004661D3"/>
    <w:rsid w:val="004661DC"/>
    <w:rsid w:val="00466207"/>
    <w:rsid w:val="00466222"/>
    <w:rsid w:val="00466243"/>
    <w:rsid w:val="0046624D"/>
    <w:rsid w:val="00466270"/>
    <w:rsid w:val="00466296"/>
    <w:rsid w:val="004662E2"/>
    <w:rsid w:val="00466392"/>
    <w:rsid w:val="004663E3"/>
    <w:rsid w:val="00466444"/>
    <w:rsid w:val="00466474"/>
    <w:rsid w:val="00466481"/>
    <w:rsid w:val="004664BD"/>
    <w:rsid w:val="004664C9"/>
    <w:rsid w:val="0046654A"/>
    <w:rsid w:val="0046655A"/>
    <w:rsid w:val="0046663E"/>
    <w:rsid w:val="00466646"/>
    <w:rsid w:val="00466702"/>
    <w:rsid w:val="00466708"/>
    <w:rsid w:val="00466709"/>
    <w:rsid w:val="0046670A"/>
    <w:rsid w:val="0046679D"/>
    <w:rsid w:val="004667C6"/>
    <w:rsid w:val="004667CE"/>
    <w:rsid w:val="00466838"/>
    <w:rsid w:val="00466879"/>
    <w:rsid w:val="004668ED"/>
    <w:rsid w:val="0046696E"/>
    <w:rsid w:val="004669F2"/>
    <w:rsid w:val="004669FB"/>
    <w:rsid w:val="00466A56"/>
    <w:rsid w:val="00466AD9"/>
    <w:rsid w:val="00466AE8"/>
    <w:rsid w:val="00466B09"/>
    <w:rsid w:val="00466B45"/>
    <w:rsid w:val="00466BAD"/>
    <w:rsid w:val="00466BDF"/>
    <w:rsid w:val="00466BEF"/>
    <w:rsid w:val="00466BFF"/>
    <w:rsid w:val="00466C32"/>
    <w:rsid w:val="00466C70"/>
    <w:rsid w:val="00466CA2"/>
    <w:rsid w:val="00466CD9"/>
    <w:rsid w:val="00466D30"/>
    <w:rsid w:val="00466DCF"/>
    <w:rsid w:val="00466DF3"/>
    <w:rsid w:val="00466E26"/>
    <w:rsid w:val="00466E28"/>
    <w:rsid w:val="00466E68"/>
    <w:rsid w:val="00466E77"/>
    <w:rsid w:val="00466E7F"/>
    <w:rsid w:val="00466E98"/>
    <w:rsid w:val="00466E9C"/>
    <w:rsid w:val="00466EA0"/>
    <w:rsid w:val="00466ED7"/>
    <w:rsid w:val="00466F18"/>
    <w:rsid w:val="00466F5C"/>
    <w:rsid w:val="00466FF2"/>
    <w:rsid w:val="0046704D"/>
    <w:rsid w:val="00467053"/>
    <w:rsid w:val="004670D1"/>
    <w:rsid w:val="004670FB"/>
    <w:rsid w:val="0046715E"/>
    <w:rsid w:val="00467178"/>
    <w:rsid w:val="004671BD"/>
    <w:rsid w:val="00467258"/>
    <w:rsid w:val="0046727C"/>
    <w:rsid w:val="00467299"/>
    <w:rsid w:val="004672FA"/>
    <w:rsid w:val="004672FE"/>
    <w:rsid w:val="00467308"/>
    <w:rsid w:val="00467320"/>
    <w:rsid w:val="0046735A"/>
    <w:rsid w:val="004673FD"/>
    <w:rsid w:val="00467457"/>
    <w:rsid w:val="0046746C"/>
    <w:rsid w:val="004674A7"/>
    <w:rsid w:val="004674C8"/>
    <w:rsid w:val="004674E4"/>
    <w:rsid w:val="004674F7"/>
    <w:rsid w:val="00467519"/>
    <w:rsid w:val="00467556"/>
    <w:rsid w:val="004675A9"/>
    <w:rsid w:val="00467609"/>
    <w:rsid w:val="0046761F"/>
    <w:rsid w:val="0046762D"/>
    <w:rsid w:val="0046763B"/>
    <w:rsid w:val="0046766E"/>
    <w:rsid w:val="0046767C"/>
    <w:rsid w:val="004676A5"/>
    <w:rsid w:val="00467700"/>
    <w:rsid w:val="0046770C"/>
    <w:rsid w:val="0046772A"/>
    <w:rsid w:val="00467774"/>
    <w:rsid w:val="0046778A"/>
    <w:rsid w:val="0046778C"/>
    <w:rsid w:val="00467854"/>
    <w:rsid w:val="0046788D"/>
    <w:rsid w:val="004678B3"/>
    <w:rsid w:val="004678B6"/>
    <w:rsid w:val="004678EC"/>
    <w:rsid w:val="00467909"/>
    <w:rsid w:val="0046796C"/>
    <w:rsid w:val="004679B0"/>
    <w:rsid w:val="004679F7"/>
    <w:rsid w:val="00467A4F"/>
    <w:rsid w:val="00467ACA"/>
    <w:rsid w:val="00467AD5"/>
    <w:rsid w:val="00467ADA"/>
    <w:rsid w:val="00467AE5"/>
    <w:rsid w:val="00467AF3"/>
    <w:rsid w:val="00467B18"/>
    <w:rsid w:val="00467B2C"/>
    <w:rsid w:val="00467B6B"/>
    <w:rsid w:val="00467B74"/>
    <w:rsid w:val="00467BCD"/>
    <w:rsid w:val="00467BD9"/>
    <w:rsid w:val="00467C09"/>
    <w:rsid w:val="00467C7F"/>
    <w:rsid w:val="00467C83"/>
    <w:rsid w:val="00467CB3"/>
    <w:rsid w:val="00467DD4"/>
    <w:rsid w:val="00467DFB"/>
    <w:rsid w:val="00467E45"/>
    <w:rsid w:val="00467EAF"/>
    <w:rsid w:val="00467F63"/>
    <w:rsid w:val="00467F9B"/>
    <w:rsid w:val="00467FD0"/>
    <w:rsid w:val="00467FE9"/>
    <w:rsid w:val="00470002"/>
    <w:rsid w:val="0047003D"/>
    <w:rsid w:val="00470070"/>
    <w:rsid w:val="00470087"/>
    <w:rsid w:val="00470175"/>
    <w:rsid w:val="00470180"/>
    <w:rsid w:val="004701CF"/>
    <w:rsid w:val="004701E1"/>
    <w:rsid w:val="004702D8"/>
    <w:rsid w:val="004702E0"/>
    <w:rsid w:val="00470310"/>
    <w:rsid w:val="00470380"/>
    <w:rsid w:val="004703A3"/>
    <w:rsid w:val="004703E8"/>
    <w:rsid w:val="004703F2"/>
    <w:rsid w:val="00470451"/>
    <w:rsid w:val="00470547"/>
    <w:rsid w:val="004705C1"/>
    <w:rsid w:val="004705E8"/>
    <w:rsid w:val="0047061E"/>
    <w:rsid w:val="00470621"/>
    <w:rsid w:val="00470641"/>
    <w:rsid w:val="00470662"/>
    <w:rsid w:val="00470715"/>
    <w:rsid w:val="0047075F"/>
    <w:rsid w:val="00470772"/>
    <w:rsid w:val="004707A5"/>
    <w:rsid w:val="004707D7"/>
    <w:rsid w:val="004707DD"/>
    <w:rsid w:val="004707F7"/>
    <w:rsid w:val="004707FD"/>
    <w:rsid w:val="0047089D"/>
    <w:rsid w:val="0047089F"/>
    <w:rsid w:val="004708C0"/>
    <w:rsid w:val="0047091F"/>
    <w:rsid w:val="00470983"/>
    <w:rsid w:val="004709BE"/>
    <w:rsid w:val="004709C7"/>
    <w:rsid w:val="004709F6"/>
    <w:rsid w:val="00470A01"/>
    <w:rsid w:val="00470A1D"/>
    <w:rsid w:val="00470A21"/>
    <w:rsid w:val="00470A55"/>
    <w:rsid w:val="00470AC0"/>
    <w:rsid w:val="00470ADE"/>
    <w:rsid w:val="00470AEA"/>
    <w:rsid w:val="00470AED"/>
    <w:rsid w:val="00470B06"/>
    <w:rsid w:val="00470B1A"/>
    <w:rsid w:val="00470BAA"/>
    <w:rsid w:val="00470BC2"/>
    <w:rsid w:val="00470C07"/>
    <w:rsid w:val="00470C0D"/>
    <w:rsid w:val="00470C1F"/>
    <w:rsid w:val="00470C5F"/>
    <w:rsid w:val="00470CBE"/>
    <w:rsid w:val="00470CDD"/>
    <w:rsid w:val="00470D3F"/>
    <w:rsid w:val="00470D72"/>
    <w:rsid w:val="00470D90"/>
    <w:rsid w:val="00470E03"/>
    <w:rsid w:val="00470E1F"/>
    <w:rsid w:val="00470E95"/>
    <w:rsid w:val="00470EB5"/>
    <w:rsid w:val="00470EFA"/>
    <w:rsid w:val="00470F3E"/>
    <w:rsid w:val="00470F58"/>
    <w:rsid w:val="00470FA7"/>
    <w:rsid w:val="00470FF1"/>
    <w:rsid w:val="00470FF3"/>
    <w:rsid w:val="00471072"/>
    <w:rsid w:val="00471107"/>
    <w:rsid w:val="0047112E"/>
    <w:rsid w:val="00471132"/>
    <w:rsid w:val="0047114A"/>
    <w:rsid w:val="0047119B"/>
    <w:rsid w:val="004711A1"/>
    <w:rsid w:val="004711AF"/>
    <w:rsid w:val="00471240"/>
    <w:rsid w:val="0047126F"/>
    <w:rsid w:val="004712AA"/>
    <w:rsid w:val="004712B2"/>
    <w:rsid w:val="004712E6"/>
    <w:rsid w:val="00471302"/>
    <w:rsid w:val="0047131A"/>
    <w:rsid w:val="00471336"/>
    <w:rsid w:val="00471368"/>
    <w:rsid w:val="00471382"/>
    <w:rsid w:val="004713BA"/>
    <w:rsid w:val="0047143E"/>
    <w:rsid w:val="0047144E"/>
    <w:rsid w:val="00471469"/>
    <w:rsid w:val="004714B1"/>
    <w:rsid w:val="004714CE"/>
    <w:rsid w:val="004714E5"/>
    <w:rsid w:val="00471522"/>
    <w:rsid w:val="0047152F"/>
    <w:rsid w:val="00471536"/>
    <w:rsid w:val="004715B2"/>
    <w:rsid w:val="004715BC"/>
    <w:rsid w:val="004716BF"/>
    <w:rsid w:val="0047177D"/>
    <w:rsid w:val="004717F6"/>
    <w:rsid w:val="0047181C"/>
    <w:rsid w:val="004718FB"/>
    <w:rsid w:val="00471908"/>
    <w:rsid w:val="00471942"/>
    <w:rsid w:val="004719A9"/>
    <w:rsid w:val="00471A3F"/>
    <w:rsid w:val="00471A59"/>
    <w:rsid w:val="00471AA8"/>
    <w:rsid w:val="00471B23"/>
    <w:rsid w:val="00471B3A"/>
    <w:rsid w:val="00471BED"/>
    <w:rsid w:val="00471C3B"/>
    <w:rsid w:val="00471C7A"/>
    <w:rsid w:val="00471CCA"/>
    <w:rsid w:val="00471CFD"/>
    <w:rsid w:val="00471D01"/>
    <w:rsid w:val="00471D86"/>
    <w:rsid w:val="00471D9B"/>
    <w:rsid w:val="00471DC8"/>
    <w:rsid w:val="00471DDE"/>
    <w:rsid w:val="00471DEE"/>
    <w:rsid w:val="00471EB5"/>
    <w:rsid w:val="00471EFD"/>
    <w:rsid w:val="00471F14"/>
    <w:rsid w:val="00471F1A"/>
    <w:rsid w:val="00471F8D"/>
    <w:rsid w:val="00471FA9"/>
    <w:rsid w:val="00471FFC"/>
    <w:rsid w:val="0047205F"/>
    <w:rsid w:val="0047206D"/>
    <w:rsid w:val="00472075"/>
    <w:rsid w:val="004720A7"/>
    <w:rsid w:val="004720F0"/>
    <w:rsid w:val="0047210C"/>
    <w:rsid w:val="00472111"/>
    <w:rsid w:val="00472165"/>
    <w:rsid w:val="0047217F"/>
    <w:rsid w:val="00472193"/>
    <w:rsid w:val="004721CF"/>
    <w:rsid w:val="004721FE"/>
    <w:rsid w:val="00472216"/>
    <w:rsid w:val="00472266"/>
    <w:rsid w:val="004722A4"/>
    <w:rsid w:val="004722E6"/>
    <w:rsid w:val="0047230D"/>
    <w:rsid w:val="0047231F"/>
    <w:rsid w:val="00472336"/>
    <w:rsid w:val="0047239A"/>
    <w:rsid w:val="0047239D"/>
    <w:rsid w:val="0047242A"/>
    <w:rsid w:val="004724D4"/>
    <w:rsid w:val="004724FC"/>
    <w:rsid w:val="0047257C"/>
    <w:rsid w:val="0047258A"/>
    <w:rsid w:val="004725A7"/>
    <w:rsid w:val="004725B2"/>
    <w:rsid w:val="00472605"/>
    <w:rsid w:val="004726A2"/>
    <w:rsid w:val="004726AB"/>
    <w:rsid w:val="004726DA"/>
    <w:rsid w:val="004726DB"/>
    <w:rsid w:val="00472745"/>
    <w:rsid w:val="00472746"/>
    <w:rsid w:val="0047278C"/>
    <w:rsid w:val="004727B5"/>
    <w:rsid w:val="004727DE"/>
    <w:rsid w:val="0047281C"/>
    <w:rsid w:val="004728B7"/>
    <w:rsid w:val="0047296C"/>
    <w:rsid w:val="00472979"/>
    <w:rsid w:val="004729B7"/>
    <w:rsid w:val="004729E3"/>
    <w:rsid w:val="004729FD"/>
    <w:rsid w:val="00472A26"/>
    <w:rsid w:val="00472AD8"/>
    <w:rsid w:val="00472ADB"/>
    <w:rsid w:val="00472AED"/>
    <w:rsid w:val="00472AFA"/>
    <w:rsid w:val="00472B14"/>
    <w:rsid w:val="00472B96"/>
    <w:rsid w:val="00472BE2"/>
    <w:rsid w:val="00472C15"/>
    <w:rsid w:val="00472C5D"/>
    <w:rsid w:val="00472C94"/>
    <w:rsid w:val="00472C9E"/>
    <w:rsid w:val="00472D10"/>
    <w:rsid w:val="00472DEA"/>
    <w:rsid w:val="00472E16"/>
    <w:rsid w:val="00472E3E"/>
    <w:rsid w:val="00472E48"/>
    <w:rsid w:val="00472ED0"/>
    <w:rsid w:val="00472EEF"/>
    <w:rsid w:val="00472F49"/>
    <w:rsid w:val="00472F4E"/>
    <w:rsid w:val="00472F91"/>
    <w:rsid w:val="00472FA5"/>
    <w:rsid w:val="00472FBE"/>
    <w:rsid w:val="00472FFF"/>
    <w:rsid w:val="00473011"/>
    <w:rsid w:val="00473037"/>
    <w:rsid w:val="00473054"/>
    <w:rsid w:val="00473082"/>
    <w:rsid w:val="004730AA"/>
    <w:rsid w:val="004730DF"/>
    <w:rsid w:val="00473104"/>
    <w:rsid w:val="0047319E"/>
    <w:rsid w:val="004731DF"/>
    <w:rsid w:val="0047322C"/>
    <w:rsid w:val="004732FD"/>
    <w:rsid w:val="00473343"/>
    <w:rsid w:val="0047334E"/>
    <w:rsid w:val="00473375"/>
    <w:rsid w:val="00473380"/>
    <w:rsid w:val="004733DC"/>
    <w:rsid w:val="004733FA"/>
    <w:rsid w:val="0047340E"/>
    <w:rsid w:val="00473426"/>
    <w:rsid w:val="0047342A"/>
    <w:rsid w:val="0047344E"/>
    <w:rsid w:val="00473484"/>
    <w:rsid w:val="004734E8"/>
    <w:rsid w:val="004734F7"/>
    <w:rsid w:val="004734F9"/>
    <w:rsid w:val="004735FC"/>
    <w:rsid w:val="00473612"/>
    <w:rsid w:val="0047365C"/>
    <w:rsid w:val="00473692"/>
    <w:rsid w:val="0047381D"/>
    <w:rsid w:val="00473856"/>
    <w:rsid w:val="0047385B"/>
    <w:rsid w:val="00473873"/>
    <w:rsid w:val="0047389B"/>
    <w:rsid w:val="00473905"/>
    <w:rsid w:val="00473944"/>
    <w:rsid w:val="0047398D"/>
    <w:rsid w:val="00473A06"/>
    <w:rsid w:val="00473A1A"/>
    <w:rsid w:val="00473A21"/>
    <w:rsid w:val="00473A2A"/>
    <w:rsid w:val="00473AD5"/>
    <w:rsid w:val="00473C0B"/>
    <w:rsid w:val="00473C22"/>
    <w:rsid w:val="00473C5B"/>
    <w:rsid w:val="00473C7F"/>
    <w:rsid w:val="00473C9F"/>
    <w:rsid w:val="00473CAB"/>
    <w:rsid w:val="00473CF3"/>
    <w:rsid w:val="00473D1D"/>
    <w:rsid w:val="00473D60"/>
    <w:rsid w:val="00473D67"/>
    <w:rsid w:val="00473E4E"/>
    <w:rsid w:val="00473E5E"/>
    <w:rsid w:val="00473E7A"/>
    <w:rsid w:val="00473E80"/>
    <w:rsid w:val="00473E8A"/>
    <w:rsid w:val="00473EDE"/>
    <w:rsid w:val="00473F49"/>
    <w:rsid w:val="00474085"/>
    <w:rsid w:val="00474087"/>
    <w:rsid w:val="004740B0"/>
    <w:rsid w:val="004740CF"/>
    <w:rsid w:val="00474111"/>
    <w:rsid w:val="0047412E"/>
    <w:rsid w:val="00474141"/>
    <w:rsid w:val="00474191"/>
    <w:rsid w:val="004741B2"/>
    <w:rsid w:val="004741C1"/>
    <w:rsid w:val="004741CA"/>
    <w:rsid w:val="00474268"/>
    <w:rsid w:val="004742A9"/>
    <w:rsid w:val="004742C7"/>
    <w:rsid w:val="004742EA"/>
    <w:rsid w:val="00474341"/>
    <w:rsid w:val="00474342"/>
    <w:rsid w:val="0047440E"/>
    <w:rsid w:val="0047444E"/>
    <w:rsid w:val="004744AB"/>
    <w:rsid w:val="0047450A"/>
    <w:rsid w:val="00474521"/>
    <w:rsid w:val="00474562"/>
    <w:rsid w:val="0047456B"/>
    <w:rsid w:val="00474588"/>
    <w:rsid w:val="0047458E"/>
    <w:rsid w:val="004745F3"/>
    <w:rsid w:val="0047462B"/>
    <w:rsid w:val="00474632"/>
    <w:rsid w:val="0047467E"/>
    <w:rsid w:val="004746A8"/>
    <w:rsid w:val="00474708"/>
    <w:rsid w:val="00474712"/>
    <w:rsid w:val="0047471A"/>
    <w:rsid w:val="00474746"/>
    <w:rsid w:val="00474750"/>
    <w:rsid w:val="00474798"/>
    <w:rsid w:val="00474835"/>
    <w:rsid w:val="00474848"/>
    <w:rsid w:val="00474884"/>
    <w:rsid w:val="004748E7"/>
    <w:rsid w:val="0047492F"/>
    <w:rsid w:val="00474950"/>
    <w:rsid w:val="00474956"/>
    <w:rsid w:val="0047496C"/>
    <w:rsid w:val="004749BA"/>
    <w:rsid w:val="004749C4"/>
    <w:rsid w:val="004749C9"/>
    <w:rsid w:val="00474A5A"/>
    <w:rsid w:val="00474AE4"/>
    <w:rsid w:val="00474B6D"/>
    <w:rsid w:val="00474B8D"/>
    <w:rsid w:val="00474B96"/>
    <w:rsid w:val="00474BD0"/>
    <w:rsid w:val="00474C15"/>
    <w:rsid w:val="00474C2F"/>
    <w:rsid w:val="00474C8E"/>
    <w:rsid w:val="00474C9B"/>
    <w:rsid w:val="00474D11"/>
    <w:rsid w:val="00474D3F"/>
    <w:rsid w:val="00474D49"/>
    <w:rsid w:val="00474D61"/>
    <w:rsid w:val="00474DB6"/>
    <w:rsid w:val="00474DDB"/>
    <w:rsid w:val="00474E1C"/>
    <w:rsid w:val="00474E36"/>
    <w:rsid w:val="00474E75"/>
    <w:rsid w:val="00474E9A"/>
    <w:rsid w:val="00474EBE"/>
    <w:rsid w:val="00474F0D"/>
    <w:rsid w:val="00475016"/>
    <w:rsid w:val="00475039"/>
    <w:rsid w:val="0047503C"/>
    <w:rsid w:val="00475067"/>
    <w:rsid w:val="00475073"/>
    <w:rsid w:val="004750A8"/>
    <w:rsid w:val="004750F2"/>
    <w:rsid w:val="0047510C"/>
    <w:rsid w:val="0047515B"/>
    <w:rsid w:val="00475161"/>
    <w:rsid w:val="00475205"/>
    <w:rsid w:val="0047524F"/>
    <w:rsid w:val="0047526F"/>
    <w:rsid w:val="004752C3"/>
    <w:rsid w:val="0047530D"/>
    <w:rsid w:val="00475321"/>
    <w:rsid w:val="00475366"/>
    <w:rsid w:val="004753AA"/>
    <w:rsid w:val="004753D8"/>
    <w:rsid w:val="004753EE"/>
    <w:rsid w:val="004753F8"/>
    <w:rsid w:val="004753FC"/>
    <w:rsid w:val="00475477"/>
    <w:rsid w:val="00475480"/>
    <w:rsid w:val="004754F4"/>
    <w:rsid w:val="004754F5"/>
    <w:rsid w:val="00475529"/>
    <w:rsid w:val="0047564F"/>
    <w:rsid w:val="00475671"/>
    <w:rsid w:val="0047567C"/>
    <w:rsid w:val="0047568C"/>
    <w:rsid w:val="00475690"/>
    <w:rsid w:val="004756CA"/>
    <w:rsid w:val="0047571D"/>
    <w:rsid w:val="0047572F"/>
    <w:rsid w:val="00475787"/>
    <w:rsid w:val="004757AF"/>
    <w:rsid w:val="004757BC"/>
    <w:rsid w:val="0047580C"/>
    <w:rsid w:val="0047586B"/>
    <w:rsid w:val="0047591A"/>
    <w:rsid w:val="00475985"/>
    <w:rsid w:val="004759F4"/>
    <w:rsid w:val="00475A48"/>
    <w:rsid w:val="00475A71"/>
    <w:rsid w:val="00475B02"/>
    <w:rsid w:val="00475B6E"/>
    <w:rsid w:val="00475B74"/>
    <w:rsid w:val="00475C37"/>
    <w:rsid w:val="00475C43"/>
    <w:rsid w:val="00475C99"/>
    <w:rsid w:val="00475CC3"/>
    <w:rsid w:val="00475CC9"/>
    <w:rsid w:val="00475CE4"/>
    <w:rsid w:val="00475DF5"/>
    <w:rsid w:val="00475E01"/>
    <w:rsid w:val="00475E08"/>
    <w:rsid w:val="00475E21"/>
    <w:rsid w:val="00475E28"/>
    <w:rsid w:val="00475EC0"/>
    <w:rsid w:val="00475ED2"/>
    <w:rsid w:val="00475F91"/>
    <w:rsid w:val="00475FE6"/>
    <w:rsid w:val="00476046"/>
    <w:rsid w:val="004760F2"/>
    <w:rsid w:val="00476142"/>
    <w:rsid w:val="004761E3"/>
    <w:rsid w:val="0047622C"/>
    <w:rsid w:val="0047627B"/>
    <w:rsid w:val="00476291"/>
    <w:rsid w:val="004762F2"/>
    <w:rsid w:val="00476324"/>
    <w:rsid w:val="00476374"/>
    <w:rsid w:val="004763C5"/>
    <w:rsid w:val="004763DF"/>
    <w:rsid w:val="0047643A"/>
    <w:rsid w:val="00476445"/>
    <w:rsid w:val="00476474"/>
    <w:rsid w:val="004764AA"/>
    <w:rsid w:val="004764C3"/>
    <w:rsid w:val="004764DA"/>
    <w:rsid w:val="004764EB"/>
    <w:rsid w:val="0047652A"/>
    <w:rsid w:val="004765A0"/>
    <w:rsid w:val="004765DD"/>
    <w:rsid w:val="004765E4"/>
    <w:rsid w:val="00476670"/>
    <w:rsid w:val="0047667A"/>
    <w:rsid w:val="00476688"/>
    <w:rsid w:val="0047668B"/>
    <w:rsid w:val="004766AC"/>
    <w:rsid w:val="004766D7"/>
    <w:rsid w:val="004766DA"/>
    <w:rsid w:val="0047676B"/>
    <w:rsid w:val="0047679A"/>
    <w:rsid w:val="004767B6"/>
    <w:rsid w:val="004767D6"/>
    <w:rsid w:val="004767F7"/>
    <w:rsid w:val="00476801"/>
    <w:rsid w:val="00476829"/>
    <w:rsid w:val="00476861"/>
    <w:rsid w:val="00476884"/>
    <w:rsid w:val="004768C3"/>
    <w:rsid w:val="004768E7"/>
    <w:rsid w:val="00476912"/>
    <w:rsid w:val="004769B5"/>
    <w:rsid w:val="00476A9F"/>
    <w:rsid w:val="00476AC2"/>
    <w:rsid w:val="00476B02"/>
    <w:rsid w:val="00476B89"/>
    <w:rsid w:val="00476C22"/>
    <w:rsid w:val="00476C2C"/>
    <w:rsid w:val="00476C38"/>
    <w:rsid w:val="00476CD7"/>
    <w:rsid w:val="00476D80"/>
    <w:rsid w:val="00476D88"/>
    <w:rsid w:val="00476E06"/>
    <w:rsid w:val="00476E0B"/>
    <w:rsid w:val="00476E0D"/>
    <w:rsid w:val="00476E43"/>
    <w:rsid w:val="00476E54"/>
    <w:rsid w:val="00476E58"/>
    <w:rsid w:val="00476E6A"/>
    <w:rsid w:val="00476EFE"/>
    <w:rsid w:val="00476F1F"/>
    <w:rsid w:val="00476F27"/>
    <w:rsid w:val="00476F2B"/>
    <w:rsid w:val="00477040"/>
    <w:rsid w:val="0047704A"/>
    <w:rsid w:val="00477094"/>
    <w:rsid w:val="004770E6"/>
    <w:rsid w:val="004770F1"/>
    <w:rsid w:val="00477101"/>
    <w:rsid w:val="00477105"/>
    <w:rsid w:val="0047714D"/>
    <w:rsid w:val="00477162"/>
    <w:rsid w:val="0047717A"/>
    <w:rsid w:val="004771F5"/>
    <w:rsid w:val="00477200"/>
    <w:rsid w:val="00477219"/>
    <w:rsid w:val="00477226"/>
    <w:rsid w:val="0047723C"/>
    <w:rsid w:val="0047725A"/>
    <w:rsid w:val="00477360"/>
    <w:rsid w:val="004773DA"/>
    <w:rsid w:val="0047744F"/>
    <w:rsid w:val="00477452"/>
    <w:rsid w:val="0047746A"/>
    <w:rsid w:val="004774AD"/>
    <w:rsid w:val="004774CD"/>
    <w:rsid w:val="004774D8"/>
    <w:rsid w:val="0047751D"/>
    <w:rsid w:val="00477544"/>
    <w:rsid w:val="00477554"/>
    <w:rsid w:val="004775D5"/>
    <w:rsid w:val="004775DD"/>
    <w:rsid w:val="004775DF"/>
    <w:rsid w:val="0047763B"/>
    <w:rsid w:val="004776AF"/>
    <w:rsid w:val="00477701"/>
    <w:rsid w:val="00477765"/>
    <w:rsid w:val="00477771"/>
    <w:rsid w:val="004777C8"/>
    <w:rsid w:val="004778F0"/>
    <w:rsid w:val="00477914"/>
    <w:rsid w:val="0047791B"/>
    <w:rsid w:val="00477A4D"/>
    <w:rsid w:val="00477AC8"/>
    <w:rsid w:val="00477AF0"/>
    <w:rsid w:val="00477B8A"/>
    <w:rsid w:val="00477BC0"/>
    <w:rsid w:val="00477BEC"/>
    <w:rsid w:val="00477C3A"/>
    <w:rsid w:val="00477C40"/>
    <w:rsid w:val="00477C4C"/>
    <w:rsid w:val="00477C94"/>
    <w:rsid w:val="00477D05"/>
    <w:rsid w:val="00477D0D"/>
    <w:rsid w:val="00477D5D"/>
    <w:rsid w:val="00477D74"/>
    <w:rsid w:val="00477D99"/>
    <w:rsid w:val="00477DF3"/>
    <w:rsid w:val="00477E45"/>
    <w:rsid w:val="00477E4A"/>
    <w:rsid w:val="00477EDE"/>
    <w:rsid w:val="00477FCA"/>
    <w:rsid w:val="00477FD7"/>
    <w:rsid w:val="00480024"/>
    <w:rsid w:val="0048003F"/>
    <w:rsid w:val="00480055"/>
    <w:rsid w:val="004800BF"/>
    <w:rsid w:val="004800C1"/>
    <w:rsid w:val="004800ED"/>
    <w:rsid w:val="0048014D"/>
    <w:rsid w:val="00480150"/>
    <w:rsid w:val="004801F1"/>
    <w:rsid w:val="004801FE"/>
    <w:rsid w:val="00480223"/>
    <w:rsid w:val="00480224"/>
    <w:rsid w:val="0048022F"/>
    <w:rsid w:val="00480265"/>
    <w:rsid w:val="0048026F"/>
    <w:rsid w:val="00480285"/>
    <w:rsid w:val="004802DD"/>
    <w:rsid w:val="004802E5"/>
    <w:rsid w:val="0048031A"/>
    <w:rsid w:val="00480336"/>
    <w:rsid w:val="00480352"/>
    <w:rsid w:val="0048035A"/>
    <w:rsid w:val="00480398"/>
    <w:rsid w:val="004803AD"/>
    <w:rsid w:val="0048041C"/>
    <w:rsid w:val="00480421"/>
    <w:rsid w:val="00480462"/>
    <w:rsid w:val="004804BE"/>
    <w:rsid w:val="004804C1"/>
    <w:rsid w:val="004804D9"/>
    <w:rsid w:val="0048055B"/>
    <w:rsid w:val="00480580"/>
    <w:rsid w:val="0048059D"/>
    <w:rsid w:val="004805FF"/>
    <w:rsid w:val="0048069C"/>
    <w:rsid w:val="004806FA"/>
    <w:rsid w:val="00480731"/>
    <w:rsid w:val="0048073A"/>
    <w:rsid w:val="00480743"/>
    <w:rsid w:val="00480751"/>
    <w:rsid w:val="004807CC"/>
    <w:rsid w:val="00480805"/>
    <w:rsid w:val="0048080F"/>
    <w:rsid w:val="00480814"/>
    <w:rsid w:val="00480818"/>
    <w:rsid w:val="00480820"/>
    <w:rsid w:val="00480888"/>
    <w:rsid w:val="004809B2"/>
    <w:rsid w:val="004809EF"/>
    <w:rsid w:val="00480A22"/>
    <w:rsid w:val="00480A4E"/>
    <w:rsid w:val="00480A6E"/>
    <w:rsid w:val="00480AB5"/>
    <w:rsid w:val="00480ACF"/>
    <w:rsid w:val="00480ADB"/>
    <w:rsid w:val="00480AEB"/>
    <w:rsid w:val="00480B7E"/>
    <w:rsid w:val="00480BD7"/>
    <w:rsid w:val="00480BDB"/>
    <w:rsid w:val="00480C06"/>
    <w:rsid w:val="00480C55"/>
    <w:rsid w:val="00480C95"/>
    <w:rsid w:val="00480CF7"/>
    <w:rsid w:val="00480CFA"/>
    <w:rsid w:val="00480D13"/>
    <w:rsid w:val="00480D18"/>
    <w:rsid w:val="00480D28"/>
    <w:rsid w:val="00480D51"/>
    <w:rsid w:val="00480D5F"/>
    <w:rsid w:val="00480D62"/>
    <w:rsid w:val="00480DB2"/>
    <w:rsid w:val="00480DC2"/>
    <w:rsid w:val="00480DDC"/>
    <w:rsid w:val="00480DFF"/>
    <w:rsid w:val="00480E08"/>
    <w:rsid w:val="00480E29"/>
    <w:rsid w:val="00480E3F"/>
    <w:rsid w:val="00480E40"/>
    <w:rsid w:val="00480E74"/>
    <w:rsid w:val="00480E92"/>
    <w:rsid w:val="00480E93"/>
    <w:rsid w:val="00480ED8"/>
    <w:rsid w:val="00480EF0"/>
    <w:rsid w:val="00480F46"/>
    <w:rsid w:val="00480F51"/>
    <w:rsid w:val="00480FA5"/>
    <w:rsid w:val="00480FE1"/>
    <w:rsid w:val="00480FF0"/>
    <w:rsid w:val="0048100C"/>
    <w:rsid w:val="004811CE"/>
    <w:rsid w:val="00481249"/>
    <w:rsid w:val="00481264"/>
    <w:rsid w:val="0048126E"/>
    <w:rsid w:val="004812D0"/>
    <w:rsid w:val="004812F7"/>
    <w:rsid w:val="0048136C"/>
    <w:rsid w:val="00481399"/>
    <w:rsid w:val="004813B3"/>
    <w:rsid w:val="004813CA"/>
    <w:rsid w:val="004813CF"/>
    <w:rsid w:val="004813FA"/>
    <w:rsid w:val="00481432"/>
    <w:rsid w:val="00481445"/>
    <w:rsid w:val="0048147A"/>
    <w:rsid w:val="00481536"/>
    <w:rsid w:val="00481609"/>
    <w:rsid w:val="0048179F"/>
    <w:rsid w:val="004817AD"/>
    <w:rsid w:val="004817BE"/>
    <w:rsid w:val="00481875"/>
    <w:rsid w:val="004818AA"/>
    <w:rsid w:val="004818F3"/>
    <w:rsid w:val="00481982"/>
    <w:rsid w:val="00481995"/>
    <w:rsid w:val="004819A0"/>
    <w:rsid w:val="004819E8"/>
    <w:rsid w:val="00481A21"/>
    <w:rsid w:val="00481A2E"/>
    <w:rsid w:val="00481A31"/>
    <w:rsid w:val="00481A67"/>
    <w:rsid w:val="00481A7B"/>
    <w:rsid w:val="00481AC4"/>
    <w:rsid w:val="00481ADB"/>
    <w:rsid w:val="00481B18"/>
    <w:rsid w:val="00481B29"/>
    <w:rsid w:val="00481B59"/>
    <w:rsid w:val="00481BA6"/>
    <w:rsid w:val="00481BC0"/>
    <w:rsid w:val="00481C22"/>
    <w:rsid w:val="00481C3D"/>
    <w:rsid w:val="00481CD3"/>
    <w:rsid w:val="00481D13"/>
    <w:rsid w:val="00481D79"/>
    <w:rsid w:val="00481DDB"/>
    <w:rsid w:val="00481DE7"/>
    <w:rsid w:val="00481E15"/>
    <w:rsid w:val="00481EA6"/>
    <w:rsid w:val="00481EE2"/>
    <w:rsid w:val="00481F1A"/>
    <w:rsid w:val="00481F1B"/>
    <w:rsid w:val="00481F1D"/>
    <w:rsid w:val="00481F9C"/>
    <w:rsid w:val="00482000"/>
    <w:rsid w:val="00482018"/>
    <w:rsid w:val="00482021"/>
    <w:rsid w:val="0048215C"/>
    <w:rsid w:val="00482175"/>
    <w:rsid w:val="004821D1"/>
    <w:rsid w:val="004821DC"/>
    <w:rsid w:val="00482205"/>
    <w:rsid w:val="004822E4"/>
    <w:rsid w:val="004822EE"/>
    <w:rsid w:val="004823B1"/>
    <w:rsid w:val="00482428"/>
    <w:rsid w:val="00482462"/>
    <w:rsid w:val="004824C1"/>
    <w:rsid w:val="0048250C"/>
    <w:rsid w:val="00482550"/>
    <w:rsid w:val="0048258D"/>
    <w:rsid w:val="00482593"/>
    <w:rsid w:val="00482599"/>
    <w:rsid w:val="0048259E"/>
    <w:rsid w:val="004825E6"/>
    <w:rsid w:val="004825FE"/>
    <w:rsid w:val="00482636"/>
    <w:rsid w:val="00482652"/>
    <w:rsid w:val="004826AA"/>
    <w:rsid w:val="00482743"/>
    <w:rsid w:val="00482774"/>
    <w:rsid w:val="00482798"/>
    <w:rsid w:val="004827EF"/>
    <w:rsid w:val="00482848"/>
    <w:rsid w:val="0048289D"/>
    <w:rsid w:val="004828AE"/>
    <w:rsid w:val="004828EC"/>
    <w:rsid w:val="004828F8"/>
    <w:rsid w:val="00482AE2"/>
    <w:rsid w:val="00482BA0"/>
    <w:rsid w:val="00482BF9"/>
    <w:rsid w:val="00482C2F"/>
    <w:rsid w:val="00482C3F"/>
    <w:rsid w:val="00482CE0"/>
    <w:rsid w:val="00482CE3"/>
    <w:rsid w:val="00482CFE"/>
    <w:rsid w:val="00482D5B"/>
    <w:rsid w:val="00482D88"/>
    <w:rsid w:val="00482DB6"/>
    <w:rsid w:val="00482DE2"/>
    <w:rsid w:val="00482E55"/>
    <w:rsid w:val="00482E8D"/>
    <w:rsid w:val="00482EDF"/>
    <w:rsid w:val="00482EF2"/>
    <w:rsid w:val="00482F4F"/>
    <w:rsid w:val="00482F77"/>
    <w:rsid w:val="00482F84"/>
    <w:rsid w:val="00482FA7"/>
    <w:rsid w:val="00482FAF"/>
    <w:rsid w:val="00483008"/>
    <w:rsid w:val="00483058"/>
    <w:rsid w:val="0048306A"/>
    <w:rsid w:val="004830C6"/>
    <w:rsid w:val="00483139"/>
    <w:rsid w:val="004831A0"/>
    <w:rsid w:val="004831A1"/>
    <w:rsid w:val="004831C0"/>
    <w:rsid w:val="004831F8"/>
    <w:rsid w:val="004831F9"/>
    <w:rsid w:val="0048323E"/>
    <w:rsid w:val="00483307"/>
    <w:rsid w:val="00483317"/>
    <w:rsid w:val="00483360"/>
    <w:rsid w:val="004833F9"/>
    <w:rsid w:val="0048345E"/>
    <w:rsid w:val="00483476"/>
    <w:rsid w:val="004834BD"/>
    <w:rsid w:val="004834C8"/>
    <w:rsid w:val="004834DF"/>
    <w:rsid w:val="0048352B"/>
    <w:rsid w:val="00483590"/>
    <w:rsid w:val="004835CA"/>
    <w:rsid w:val="0048361A"/>
    <w:rsid w:val="0048361E"/>
    <w:rsid w:val="00483699"/>
    <w:rsid w:val="004836D0"/>
    <w:rsid w:val="004836E0"/>
    <w:rsid w:val="004836E4"/>
    <w:rsid w:val="00483701"/>
    <w:rsid w:val="0048370D"/>
    <w:rsid w:val="00483716"/>
    <w:rsid w:val="00483730"/>
    <w:rsid w:val="00483734"/>
    <w:rsid w:val="0048378E"/>
    <w:rsid w:val="00483798"/>
    <w:rsid w:val="0048379A"/>
    <w:rsid w:val="004837E4"/>
    <w:rsid w:val="004837E9"/>
    <w:rsid w:val="00483812"/>
    <w:rsid w:val="00483814"/>
    <w:rsid w:val="00483818"/>
    <w:rsid w:val="00483833"/>
    <w:rsid w:val="00483860"/>
    <w:rsid w:val="004838C3"/>
    <w:rsid w:val="004838C6"/>
    <w:rsid w:val="00483901"/>
    <w:rsid w:val="00483948"/>
    <w:rsid w:val="0048397A"/>
    <w:rsid w:val="004839AF"/>
    <w:rsid w:val="004839BE"/>
    <w:rsid w:val="004839CE"/>
    <w:rsid w:val="00483A87"/>
    <w:rsid w:val="00483A97"/>
    <w:rsid w:val="00483B43"/>
    <w:rsid w:val="00483B55"/>
    <w:rsid w:val="00483BB6"/>
    <w:rsid w:val="00483BC1"/>
    <w:rsid w:val="00483BFA"/>
    <w:rsid w:val="00483BFF"/>
    <w:rsid w:val="00483C37"/>
    <w:rsid w:val="00483C39"/>
    <w:rsid w:val="00483C45"/>
    <w:rsid w:val="00483C83"/>
    <w:rsid w:val="00483CB5"/>
    <w:rsid w:val="00483CBB"/>
    <w:rsid w:val="00483CC3"/>
    <w:rsid w:val="00483D68"/>
    <w:rsid w:val="00483DD7"/>
    <w:rsid w:val="00483DDF"/>
    <w:rsid w:val="00483E59"/>
    <w:rsid w:val="00483E5A"/>
    <w:rsid w:val="00483E70"/>
    <w:rsid w:val="00483EE9"/>
    <w:rsid w:val="00483F04"/>
    <w:rsid w:val="00483F37"/>
    <w:rsid w:val="00483F59"/>
    <w:rsid w:val="00483F8B"/>
    <w:rsid w:val="00483FCD"/>
    <w:rsid w:val="00483FE0"/>
    <w:rsid w:val="00483FF2"/>
    <w:rsid w:val="0048400C"/>
    <w:rsid w:val="00484059"/>
    <w:rsid w:val="0048407A"/>
    <w:rsid w:val="004840D4"/>
    <w:rsid w:val="004840FC"/>
    <w:rsid w:val="0048412F"/>
    <w:rsid w:val="00484148"/>
    <w:rsid w:val="00484171"/>
    <w:rsid w:val="004841A2"/>
    <w:rsid w:val="0048425D"/>
    <w:rsid w:val="0048427F"/>
    <w:rsid w:val="00484305"/>
    <w:rsid w:val="004843C1"/>
    <w:rsid w:val="004843D5"/>
    <w:rsid w:val="0048446C"/>
    <w:rsid w:val="004844B9"/>
    <w:rsid w:val="004844D8"/>
    <w:rsid w:val="004844EC"/>
    <w:rsid w:val="004845D1"/>
    <w:rsid w:val="00484670"/>
    <w:rsid w:val="004846B7"/>
    <w:rsid w:val="004846BA"/>
    <w:rsid w:val="00484705"/>
    <w:rsid w:val="00484717"/>
    <w:rsid w:val="00484738"/>
    <w:rsid w:val="0048476E"/>
    <w:rsid w:val="00484790"/>
    <w:rsid w:val="004847BB"/>
    <w:rsid w:val="004847DA"/>
    <w:rsid w:val="0048482D"/>
    <w:rsid w:val="0048487B"/>
    <w:rsid w:val="00484962"/>
    <w:rsid w:val="004849A5"/>
    <w:rsid w:val="004849BB"/>
    <w:rsid w:val="00484A0B"/>
    <w:rsid w:val="00484A5A"/>
    <w:rsid w:val="00484ABB"/>
    <w:rsid w:val="00484AF8"/>
    <w:rsid w:val="00484AFC"/>
    <w:rsid w:val="00484B01"/>
    <w:rsid w:val="00484B31"/>
    <w:rsid w:val="00484B76"/>
    <w:rsid w:val="00484C31"/>
    <w:rsid w:val="00484C7E"/>
    <w:rsid w:val="00484CC5"/>
    <w:rsid w:val="00484CEF"/>
    <w:rsid w:val="00484CFF"/>
    <w:rsid w:val="00484D65"/>
    <w:rsid w:val="00484E0A"/>
    <w:rsid w:val="00484E0D"/>
    <w:rsid w:val="00484E30"/>
    <w:rsid w:val="00484E5E"/>
    <w:rsid w:val="00484EE2"/>
    <w:rsid w:val="00484F0B"/>
    <w:rsid w:val="00484F63"/>
    <w:rsid w:val="00484F65"/>
    <w:rsid w:val="00485027"/>
    <w:rsid w:val="004850AE"/>
    <w:rsid w:val="00485150"/>
    <w:rsid w:val="00485192"/>
    <w:rsid w:val="00485206"/>
    <w:rsid w:val="00485213"/>
    <w:rsid w:val="0048526E"/>
    <w:rsid w:val="00485272"/>
    <w:rsid w:val="004852F1"/>
    <w:rsid w:val="004852FA"/>
    <w:rsid w:val="0048532A"/>
    <w:rsid w:val="00485330"/>
    <w:rsid w:val="00485353"/>
    <w:rsid w:val="00485391"/>
    <w:rsid w:val="004853AC"/>
    <w:rsid w:val="004853EC"/>
    <w:rsid w:val="004853EE"/>
    <w:rsid w:val="00485436"/>
    <w:rsid w:val="00485483"/>
    <w:rsid w:val="0048551B"/>
    <w:rsid w:val="00485527"/>
    <w:rsid w:val="00485535"/>
    <w:rsid w:val="0048553B"/>
    <w:rsid w:val="004855B5"/>
    <w:rsid w:val="004855E1"/>
    <w:rsid w:val="004855EB"/>
    <w:rsid w:val="00485608"/>
    <w:rsid w:val="00485642"/>
    <w:rsid w:val="00485650"/>
    <w:rsid w:val="00485656"/>
    <w:rsid w:val="00485729"/>
    <w:rsid w:val="0048572E"/>
    <w:rsid w:val="00485747"/>
    <w:rsid w:val="00485758"/>
    <w:rsid w:val="004857C1"/>
    <w:rsid w:val="00485880"/>
    <w:rsid w:val="004858C3"/>
    <w:rsid w:val="00485911"/>
    <w:rsid w:val="0048591A"/>
    <w:rsid w:val="0048592C"/>
    <w:rsid w:val="00485956"/>
    <w:rsid w:val="00485976"/>
    <w:rsid w:val="00485997"/>
    <w:rsid w:val="004859A7"/>
    <w:rsid w:val="004859B5"/>
    <w:rsid w:val="004859FA"/>
    <w:rsid w:val="00485A4A"/>
    <w:rsid w:val="00485AB0"/>
    <w:rsid w:val="00485B29"/>
    <w:rsid w:val="00485B5F"/>
    <w:rsid w:val="00485B9A"/>
    <w:rsid w:val="00485BAD"/>
    <w:rsid w:val="00485BD0"/>
    <w:rsid w:val="00485BDA"/>
    <w:rsid w:val="00485BFB"/>
    <w:rsid w:val="00485C0A"/>
    <w:rsid w:val="00485C4D"/>
    <w:rsid w:val="00485C52"/>
    <w:rsid w:val="00485C8A"/>
    <w:rsid w:val="00485D19"/>
    <w:rsid w:val="00485D70"/>
    <w:rsid w:val="00485DB1"/>
    <w:rsid w:val="00485DBF"/>
    <w:rsid w:val="00485DC3"/>
    <w:rsid w:val="00485E17"/>
    <w:rsid w:val="00485E4B"/>
    <w:rsid w:val="00485E56"/>
    <w:rsid w:val="00485EF7"/>
    <w:rsid w:val="00485F52"/>
    <w:rsid w:val="00485F66"/>
    <w:rsid w:val="00485F7D"/>
    <w:rsid w:val="00485FD7"/>
    <w:rsid w:val="0048607A"/>
    <w:rsid w:val="00486092"/>
    <w:rsid w:val="004860A5"/>
    <w:rsid w:val="004860B0"/>
    <w:rsid w:val="0048610B"/>
    <w:rsid w:val="00486135"/>
    <w:rsid w:val="00486140"/>
    <w:rsid w:val="00486153"/>
    <w:rsid w:val="00486168"/>
    <w:rsid w:val="0048618F"/>
    <w:rsid w:val="00486195"/>
    <w:rsid w:val="004861EE"/>
    <w:rsid w:val="00486216"/>
    <w:rsid w:val="00486241"/>
    <w:rsid w:val="00486267"/>
    <w:rsid w:val="0048628E"/>
    <w:rsid w:val="004862FF"/>
    <w:rsid w:val="00486312"/>
    <w:rsid w:val="0048631D"/>
    <w:rsid w:val="00486356"/>
    <w:rsid w:val="0048640B"/>
    <w:rsid w:val="0048643A"/>
    <w:rsid w:val="0048643D"/>
    <w:rsid w:val="00486472"/>
    <w:rsid w:val="004864D0"/>
    <w:rsid w:val="004864D9"/>
    <w:rsid w:val="004864DE"/>
    <w:rsid w:val="0048650E"/>
    <w:rsid w:val="0048653E"/>
    <w:rsid w:val="004865B3"/>
    <w:rsid w:val="004865DD"/>
    <w:rsid w:val="004865E0"/>
    <w:rsid w:val="0048665B"/>
    <w:rsid w:val="004866DA"/>
    <w:rsid w:val="0048670F"/>
    <w:rsid w:val="004867A9"/>
    <w:rsid w:val="004867B6"/>
    <w:rsid w:val="00486844"/>
    <w:rsid w:val="00486896"/>
    <w:rsid w:val="004868AA"/>
    <w:rsid w:val="004868E8"/>
    <w:rsid w:val="00486956"/>
    <w:rsid w:val="0048695F"/>
    <w:rsid w:val="00486999"/>
    <w:rsid w:val="004869D4"/>
    <w:rsid w:val="00486A47"/>
    <w:rsid w:val="00486AAC"/>
    <w:rsid w:val="00486AAE"/>
    <w:rsid w:val="00486B54"/>
    <w:rsid w:val="00486BD8"/>
    <w:rsid w:val="00486C0D"/>
    <w:rsid w:val="00486C3C"/>
    <w:rsid w:val="00486C3D"/>
    <w:rsid w:val="00486CD3"/>
    <w:rsid w:val="00486CF0"/>
    <w:rsid w:val="00486D31"/>
    <w:rsid w:val="00486D61"/>
    <w:rsid w:val="00486D7B"/>
    <w:rsid w:val="00486D98"/>
    <w:rsid w:val="00486DC8"/>
    <w:rsid w:val="00486E65"/>
    <w:rsid w:val="00486EC0"/>
    <w:rsid w:val="00486EF4"/>
    <w:rsid w:val="00486F3D"/>
    <w:rsid w:val="00486F46"/>
    <w:rsid w:val="00486FA4"/>
    <w:rsid w:val="00487030"/>
    <w:rsid w:val="0048706E"/>
    <w:rsid w:val="00487080"/>
    <w:rsid w:val="00487098"/>
    <w:rsid w:val="0048709D"/>
    <w:rsid w:val="00487107"/>
    <w:rsid w:val="00487122"/>
    <w:rsid w:val="0048717F"/>
    <w:rsid w:val="004871A2"/>
    <w:rsid w:val="004872AD"/>
    <w:rsid w:val="004872BB"/>
    <w:rsid w:val="0048731A"/>
    <w:rsid w:val="00487327"/>
    <w:rsid w:val="0048732F"/>
    <w:rsid w:val="0048733F"/>
    <w:rsid w:val="00487384"/>
    <w:rsid w:val="00487395"/>
    <w:rsid w:val="00487396"/>
    <w:rsid w:val="004873DC"/>
    <w:rsid w:val="004873E0"/>
    <w:rsid w:val="0048740D"/>
    <w:rsid w:val="0048743D"/>
    <w:rsid w:val="00487456"/>
    <w:rsid w:val="004874C5"/>
    <w:rsid w:val="0048750E"/>
    <w:rsid w:val="00487558"/>
    <w:rsid w:val="00487568"/>
    <w:rsid w:val="00487595"/>
    <w:rsid w:val="0048762F"/>
    <w:rsid w:val="00487644"/>
    <w:rsid w:val="0048764B"/>
    <w:rsid w:val="0048767B"/>
    <w:rsid w:val="00487681"/>
    <w:rsid w:val="004876D8"/>
    <w:rsid w:val="004876E4"/>
    <w:rsid w:val="004876F5"/>
    <w:rsid w:val="00487753"/>
    <w:rsid w:val="00487769"/>
    <w:rsid w:val="004877BF"/>
    <w:rsid w:val="00487804"/>
    <w:rsid w:val="0048783A"/>
    <w:rsid w:val="0048783D"/>
    <w:rsid w:val="004878CC"/>
    <w:rsid w:val="004878F3"/>
    <w:rsid w:val="004878F9"/>
    <w:rsid w:val="004878FA"/>
    <w:rsid w:val="00487903"/>
    <w:rsid w:val="0048790D"/>
    <w:rsid w:val="00487923"/>
    <w:rsid w:val="00487968"/>
    <w:rsid w:val="00487A7D"/>
    <w:rsid w:val="00487B1C"/>
    <w:rsid w:val="00487B3A"/>
    <w:rsid w:val="00487B70"/>
    <w:rsid w:val="00487B8E"/>
    <w:rsid w:val="00487BF0"/>
    <w:rsid w:val="00487C2E"/>
    <w:rsid w:val="00487CA2"/>
    <w:rsid w:val="00487CB1"/>
    <w:rsid w:val="00487CCE"/>
    <w:rsid w:val="00487CE8"/>
    <w:rsid w:val="00487D1A"/>
    <w:rsid w:val="00487E21"/>
    <w:rsid w:val="00487E3F"/>
    <w:rsid w:val="00487E55"/>
    <w:rsid w:val="00487E5C"/>
    <w:rsid w:val="00487EA1"/>
    <w:rsid w:val="00487EBE"/>
    <w:rsid w:val="00487ED7"/>
    <w:rsid w:val="00487F2B"/>
    <w:rsid w:val="00487F46"/>
    <w:rsid w:val="00487F4A"/>
    <w:rsid w:val="00487F54"/>
    <w:rsid w:val="00487F5A"/>
    <w:rsid w:val="00487F80"/>
    <w:rsid w:val="00487F9E"/>
    <w:rsid w:val="00487FD1"/>
    <w:rsid w:val="00487FE5"/>
    <w:rsid w:val="00487FF3"/>
    <w:rsid w:val="00490064"/>
    <w:rsid w:val="00490079"/>
    <w:rsid w:val="00490086"/>
    <w:rsid w:val="004900C7"/>
    <w:rsid w:val="00490131"/>
    <w:rsid w:val="00490143"/>
    <w:rsid w:val="00490187"/>
    <w:rsid w:val="0049019C"/>
    <w:rsid w:val="004901C1"/>
    <w:rsid w:val="004901F1"/>
    <w:rsid w:val="00490209"/>
    <w:rsid w:val="004902A3"/>
    <w:rsid w:val="004902A8"/>
    <w:rsid w:val="004902CA"/>
    <w:rsid w:val="00490327"/>
    <w:rsid w:val="0049038E"/>
    <w:rsid w:val="00490472"/>
    <w:rsid w:val="00490480"/>
    <w:rsid w:val="004904CD"/>
    <w:rsid w:val="004904CF"/>
    <w:rsid w:val="004904DB"/>
    <w:rsid w:val="00490504"/>
    <w:rsid w:val="00490523"/>
    <w:rsid w:val="00490529"/>
    <w:rsid w:val="0049052D"/>
    <w:rsid w:val="00490547"/>
    <w:rsid w:val="00490567"/>
    <w:rsid w:val="00490568"/>
    <w:rsid w:val="00490593"/>
    <w:rsid w:val="004905C5"/>
    <w:rsid w:val="0049060F"/>
    <w:rsid w:val="0049065F"/>
    <w:rsid w:val="0049068B"/>
    <w:rsid w:val="00490699"/>
    <w:rsid w:val="004906BC"/>
    <w:rsid w:val="004906C6"/>
    <w:rsid w:val="004906CE"/>
    <w:rsid w:val="0049079C"/>
    <w:rsid w:val="004907AF"/>
    <w:rsid w:val="004907C1"/>
    <w:rsid w:val="00490815"/>
    <w:rsid w:val="0049082A"/>
    <w:rsid w:val="0049086A"/>
    <w:rsid w:val="00490893"/>
    <w:rsid w:val="00490934"/>
    <w:rsid w:val="0049096B"/>
    <w:rsid w:val="004909B2"/>
    <w:rsid w:val="004909C3"/>
    <w:rsid w:val="004909E7"/>
    <w:rsid w:val="00490A4B"/>
    <w:rsid w:val="00490A4E"/>
    <w:rsid w:val="00490B0A"/>
    <w:rsid w:val="00490B4E"/>
    <w:rsid w:val="00490BA9"/>
    <w:rsid w:val="00490BF6"/>
    <w:rsid w:val="00490C03"/>
    <w:rsid w:val="00490C0A"/>
    <w:rsid w:val="00490C25"/>
    <w:rsid w:val="00490C54"/>
    <w:rsid w:val="00490CD8"/>
    <w:rsid w:val="00490CFD"/>
    <w:rsid w:val="00490D50"/>
    <w:rsid w:val="00490D84"/>
    <w:rsid w:val="00490D9A"/>
    <w:rsid w:val="00490E75"/>
    <w:rsid w:val="00490EBD"/>
    <w:rsid w:val="00490ED9"/>
    <w:rsid w:val="00490F34"/>
    <w:rsid w:val="00490F58"/>
    <w:rsid w:val="00490F67"/>
    <w:rsid w:val="00490FA4"/>
    <w:rsid w:val="00490FC0"/>
    <w:rsid w:val="00490FF9"/>
    <w:rsid w:val="00491004"/>
    <w:rsid w:val="00491005"/>
    <w:rsid w:val="0049102B"/>
    <w:rsid w:val="00491051"/>
    <w:rsid w:val="004911A0"/>
    <w:rsid w:val="004911D5"/>
    <w:rsid w:val="00491216"/>
    <w:rsid w:val="004912DA"/>
    <w:rsid w:val="004912E9"/>
    <w:rsid w:val="004912FC"/>
    <w:rsid w:val="0049135D"/>
    <w:rsid w:val="00491386"/>
    <w:rsid w:val="004913AD"/>
    <w:rsid w:val="004913BB"/>
    <w:rsid w:val="004913D2"/>
    <w:rsid w:val="00491405"/>
    <w:rsid w:val="00491435"/>
    <w:rsid w:val="00491446"/>
    <w:rsid w:val="0049146E"/>
    <w:rsid w:val="004914F0"/>
    <w:rsid w:val="0049151F"/>
    <w:rsid w:val="0049154D"/>
    <w:rsid w:val="00491550"/>
    <w:rsid w:val="00491563"/>
    <w:rsid w:val="00491586"/>
    <w:rsid w:val="0049159A"/>
    <w:rsid w:val="004915C3"/>
    <w:rsid w:val="004915C5"/>
    <w:rsid w:val="004915F0"/>
    <w:rsid w:val="00491636"/>
    <w:rsid w:val="0049163E"/>
    <w:rsid w:val="0049168B"/>
    <w:rsid w:val="004916C6"/>
    <w:rsid w:val="00491717"/>
    <w:rsid w:val="0049171E"/>
    <w:rsid w:val="00491737"/>
    <w:rsid w:val="0049174B"/>
    <w:rsid w:val="00491784"/>
    <w:rsid w:val="004917AA"/>
    <w:rsid w:val="004917BD"/>
    <w:rsid w:val="004917E9"/>
    <w:rsid w:val="0049182C"/>
    <w:rsid w:val="00491870"/>
    <w:rsid w:val="0049188B"/>
    <w:rsid w:val="0049190E"/>
    <w:rsid w:val="00491911"/>
    <w:rsid w:val="00491988"/>
    <w:rsid w:val="00491989"/>
    <w:rsid w:val="004919B1"/>
    <w:rsid w:val="004919EE"/>
    <w:rsid w:val="00491A1D"/>
    <w:rsid w:val="00491A57"/>
    <w:rsid w:val="00491A98"/>
    <w:rsid w:val="00491A9B"/>
    <w:rsid w:val="00491AA8"/>
    <w:rsid w:val="00491AB2"/>
    <w:rsid w:val="00491AD0"/>
    <w:rsid w:val="00491B0A"/>
    <w:rsid w:val="00491B2E"/>
    <w:rsid w:val="00491B53"/>
    <w:rsid w:val="00491BF7"/>
    <w:rsid w:val="00491C1B"/>
    <w:rsid w:val="00491C47"/>
    <w:rsid w:val="00491CFF"/>
    <w:rsid w:val="00491D05"/>
    <w:rsid w:val="00491D31"/>
    <w:rsid w:val="00491D60"/>
    <w:rsid w:val="00491D66"/>
    <w:rsid w:val="00491DA8"/>
    <w:rsid w:val="00491E1B"/>
    <w:rsid w:val="00491E5A"/>
    <w:rsid w:val="00491EA6"/>
    <w:rsid w:val="00491EDC"/>
    <w:rsid w:val="00491EEB"/>
    <w:rsid w:val="00491F05"/>
    <w:rsid w:val="00491F16"/>
    <w:rsid w:val="00491F1B"/>
    <w:rsid w:val="00491F38"/>
    <w:rsid w:val="00491F48"/>
    <w:rsid w:val="00491F83"/>
    <w:rsid w:val="00491F9A"/>
    <w:rsid w:val="00491F9B"/>
    <w:rsid w:val="00491FB0"/>
    <w:rsid w:val="00491FF7"/>
    <w:rsid w:val="0049200D"/>
    <w:rsid w:val="00492096"/>
    <w:rsid w:val="004920AB"/>
    <w:rsid w:val="004920C4"/>
    <w:rsid w:val="004920E2"/>
    <w:rsid w:val="004920ED"/>
    <w:rsid w:val="0049210B"/>
    <w:rsid w:val="00492120"/>
    <w:rsid w:val="0049213E"/>
    <w:rsid w:val="00492177"/>
    <w:rsid w:val="004921C6"/>
    <w:rsid w:val="004922A3"/>
    <w:rsid w:val="004922C7"/>
    <w:rsid w:val="00492396"/>
    <w:rsid w:val="004923A3"/>
    <w:rsid w:val="004923A6"/>
    <w:rsid w:val="004923CC"/>
    <w:rsid w:val="0049245E"/>
    <w:rsid w:val="0049247B"/>
    <w:rsid w:val="004924AC"/>
    <w:rsid w:val="004924B8"/>
    <w:rsid w:val="004924BA"/>
    <w:rsid w:val="004924BB"/>
    <w:rsid w:val="004924C9"/>
    <w:rsid w:val="004924D6"/>
    <w:rsid w:val="0049251D"/>
    <w:rsid w:val="00492542"/>
    <w:rsid w:val="0049256B"/>
    <w:rsid w:val="00492591"/>
    <w:rsid w:val="004925AE"/>
    <w:rsid w:val="004925C9"/>
    <w:rsid w:val="004925D4"/>
    <w:rsid w:val="00492617"/>
    <w:rsid w:val="0049263A"/>
    <w:rsid w:val="0049264C"/>
    <w:rsid w:val="0049266A"/>
    <w:rsid w:val="004926A6"/>
    <w:rsid w:val="0049271E"/>
    <w:rsid w:val="0049278E"/>
    <w:rsid w:val="004927C1"/>
    <w:rsid w:val="004927EA"/>
    <w:rsid w:val="004927EB"/>
    <w:rsid w:val="004927FD"/>
    <w:rsid w:val="00492803"/>
    <w:rsid w:val="00492812"/>
    <w:rsid w:val="004928F9"/>
    <w:rsid w:val="00492912"/>
    <w:rsid w:val="00492949"/>
    <w:rsid w:val="00492956"/>
    <w:rsid w:val="00492958"/>
    <w:rsid w:val="00492971"/>
    <w:rsid w:val="0049298C"/>
    <w:rsid w:val="00492AD8"/>
    <w:rsid w:val="00492B3E"/>
    <w:rsid w:val="00492B7B"/>
    <w:rsid w:val="00492BA1"/>
    <w:rsid w:val="00492BAB"/>
    <w:rsid w:val="00492BB9"/>
    <w:rsid w:val="00492BDD"/>
    <w:rsid w:val="00492C01"/>
    <w:rsid w:val="00492C32"/>
    <w:rsid w:val="00492C3E"/>
    <w:rsid w:val="00492C74"/>
    <w:rsid w:val="00492C84"/>
    <w:rsid w:val="00492CB6"/>
    <w:rsid w:val="00492CBC"/>
    <w:rsid w:val="00492CCE"/>
    <w:rsid w:val="00492D63"/>
    <w:rsid w:val="00492D6B"/>
    <w:rsid w:val="00492D7A"/>
    <w:rsid w:val="00492D8F"/>
    <w:rsid w:val="00492DC8"/>
    <w:rsid w:val="00492DF3"/>
    <w:rsid w:val="00492E04"/>
    <w:rsid w:val="00492E42"/>
    <w:rsid w:val="00492EB1"/>
    <w:rsid w:val="00492F5B"/>
    <w:rsid w:val="00492F7A"/>
    <w:rsid w:val="00492F8E"/>
    <w:rsid w:val="00492FB3"/>
    <w:rsid w:val="00492FD2"/>
    <w:rsid w:val="00492FFE"/>
    <w:rsid w:val="00493000"/>
    <w:rsid w:val="00493054"/>
    <w:rsid w:val="004930AF"/>
    <w:rsid w:val="004930C3"/>
    <w:rsid w:val="0049310D"/>
    <w:rsid w:val="0049316D"/>
    <w:rsid w:val="004931AB"/>
    <w:rsid w:val="0049322C"/>
    <w:rsid w:val="00493234"/>
    <w:rsid w:val="00493247"/>
    <w:rsid w:val="00493268"/>
    <w:rsid w:val="0049327F"/>
    <w:rsid w:val="00493325"/>
    <w:rsid w:val="00493326"/>
    <w:rsid w:val="004933B1"/>
    <w:rsid w:val="004933EF"/>
    <w:rsid w:val="004933F5"/>
    <w:rsid w:val="00493456"/>
    <w:rsid w:val="00493493"/>
    <w:rsid w:val="004934A4"/>
    <w:rsid w:val="004934A8"/>
    <w:rsid w:val="004934DC"/>
    <w:rsid w:val="0049351B"/>
    <w:rsid w:val="004935A1"/>
    <w:rsid w:val="004935BF"/>
    <w:rsid w:val="00493625"/>
    <w:rsid w:val="00493687"/>
    <w:rsid w:val="004936A1"/>
    <w:rsid w:val="004936FE"/>
    <w:rsid w:val="0049370D"/>
    <w:rsid w:val="00493716"/>
    <w:rsid w:val="00493813"/>
    <w:rsid w:val="0049381A"/>
    <w:rsid w:val="00493827"/>
    <w:rsid w:val="004938F7"/>
    <w:rsid w:val="0049393D"/>
    <w:rsid w:val="0049395F"/>
    <w:rsid w:val="004939C0"/>
    <w:rsid w:val="00493A02"/>
    <w:rsid w:val="00493A6B"/>
    <w:rsid w:val="00493AC4"/>
    <w:rsid w:val="00493AD6"/>
    <w:rsid w:val="00493AEC"/>
    <w:rsid w:val="00493AF4"/>
    <w:rsid w:val="00493B4C"/>
    <w:rsid w:val="00493B4D"/>
    <w:rsid w:val="00493BA1"/>
    <w:rsid w:val="00493BF8"/>
    <w:rsid w:val="00493CAE"/>
    <w:rsid w:val="00493D37"/>
    <w:rsid w:val="00493D4C"/>
    <w:rsid w:val="00493D78"/>
    <w:rsid w:val="00493EF4"/>
    <w:rsid w:val="00493EF8"/>
    <w:rsid w:val="00493F57"/>
    <w:rsid w:val="00493FB9"/>
    <w:rsid w:val="0049404B"/>
    <w:rsid w:val="00494076"/>
    <w:rsid w:val="004940B6"/>
    <w:rsid w:val="004940CB"/>
    <w:rsid w:val="004940CF"/>
    <w:rsid w:val="004940D5"/>
    <w:rsid w:val="0049417B"/>
    <w:rsid w:val="0049421D"/>
    <w:rsid w:val="00494236"/>
    <w:rsid w:val="00494258"/>
    <w:rsid w:val="0049439D"/>
    <w:rsid w:val="0049442B"/>
    <w:rsid w:val="00494458"/>
    <w:rsid w:val="0049446C"/>
    <w:rsid w:val="004944D0"/>
    <w:rsid w:val="00494501"/>
    <w:rsid w:val="00494527"/>
    <w:rsid w:val="00494592"/>
    <w:rsid w:val="00494599"/>
    <w:rsid w:val="004945A8"/>
    <w:rsid w:val="00494604"/>
    <w:rsid w:val="0049461A"/>
    <w:rsid w:val="0049462F"/>
    <w:rsid w:val="00494656"/>
    <w:rsid w:val="00494695"/>
    <w:rsid w:val="004946F6"/>
    <w:rsid w:val="004946FE"/>
    <w:rsid w:val="00494729"/>
    <w:rsid w:val="0049483D"/>
    <w:rsid w:val="00494897"/>
    <w:rsid w:val="004948AD"/>
    <w:rsid w:val="004948C9"/>
    <w:rsid w:val="004948E2"/>
    <w:rsid w:val="004948E4"/>
    <w:rsid w:val="00494958"/>
    <w:rsid w:val="004949D2"/>
    <w:rsid w:val="00494A58"/>
    <w:rsid w:val="00494B0D"/>
    <w:rsid w:val="00494B1F"/>
    <w:rsid w:val="00494B5E"/>
    <w:rsid w:val="00494B9F"/>
    <w:rsid w:val="00494BE3"/>
    <w:rsid w:val="00494C8E"/>
    <w:rsid w:val="00494CD8"/>
    <w:rsid w:val="00494D18"/>
    <w:rsid w:val="00494D65"/>
    <w:rsid w:val="00494D6D"/>
    <w:rsid w:val="00494D82"/>
    <w:rsid w:val="00494D99"/>
    <w:rsid w:val="00494DAD"/>
    <w:rsid w:val="00494EE5"/>
    <w:rsid w:val="00494F75"/>
    <w:rsid w:val="00494FAE"/>
    <w:rsid w:val="00494FD5"/>
    <w:rsid w:val="00494FF2"/>
    <w:rsid w:val="00495006"/>
    <w:rsid w:val="00495012"/>
    <w:rsid w:val="00495024"/>
    <w:rsid w:val="0049502A"/>
    <w:rsid w:val="00495035"/>
    <w:rsid w:val="00495099"/>
    <w:rsid w:val="004950B5"/>
    <w:rsid w:val="004950E7"/>
    <w:rsid w:val="0049516B"/>
    <w:rsid w:val="00495186"/>
    <w:rsid w:val="004951BF"/>
    <w:rsid w:val="00495218"/>
    <w:rsid w:val="00495221"/>
    <w:rsid w:val="004952A2"/>
    <w:rsid w:val="004952CC"/>
    <w:rsid w:val="004952FB"/>
    <w:rsid w:val="00495308"/>
    <w:rsid w:val="0049532E"/>
    <w:rsid w:val="0049533A"/>
    <w:rsid w:val="0049535B"/>
    <w:rsid w:val="004953A3"/>
    <w:rsid w:val="004953B5"/>
    <w:rsid w:val="004953F4"/>
    <w:rsid w:val="004953FA"/>
    <w:rsid w:val="00495422"/>
    <w:rsid w:val="004954D1"/>
    <w:rsid w:val="00495550"/>
    <w:rsid w:val="004955AA"/>
    <w:rsid w:val="00495610"/>
    <w:rsid w:val="00495674"/>
    <w:rsid w:val="00495679"/>
    <w:rsid w:val="004956A5"/>
    <w:rsid w:val="004956C0"/>
    <w:rsid w:val="00495747"/>
    <w:rsid w:val="00495748"/>
    <w:rsid w:val="004957BC"/>
    <w:rsid w:val="004957CB"/>
    <w:rsid w:val="0049583A"/>
    <w:rsid w:val="004958C1"/>
    <w:rsid w:val="004958E3"/>
    <w:rsid w:val="004958EB"/>
    <w:rsid w:val="004959B4"/>
    <w:rsid w:val="004959C9"/>
    <w:rsid w:val="00495A28"/>
    <w:rsid w:val="00495AE6"/>
    <w:rsid w:val="00495B1F"/>
    <w:rsid w:val="00495B51"/>
    <w:rsid w:val="00495BBB"/>
    <w:rsid w:val="00495C23"/>
    <w:rsid w:val="00495C52"/>
    <w:rsid w:val="00495C91"/>
    <w:rsid w:val="00495D22"/>
    <w:rsid w:val="00495D59"/>
    <w:rsid w:val="00495D5B"/>
    <w:rsid w:val="00495D69"/>
    <w:rsid w:val="00495D8C"/>
    <w:rsid w:val="00495DE3"/>
    <w:rsid w:val="00495DE8"/>
    <w:rsid w:val="00495DEB"/>
    <w:rsid w:val="00495DFF"/>
    <w:rsid w:val="00495E1C"/>
    <w:rsid w:val="00495E2C"/>
    <w:rsid w:val="00495E41"/>
    <w:rsid w:val="00495E5A"/>
    <w:rsid w:val="00495E62"/>
    <w:rsid w:val="00495ECB"/>
    <w:rsid w:val="00495F01"/>
    <w:rsid w:val="00496036"/>
    <w:rsid w:val="00496059"/>
    <w:rsid w:val="004960E4"/>
    <w:rsid w:val="0049611E"/>
    <w:rsid w:val="00496147"/>
    <w:rsid w:val="00496154"/>
    <w:rsid w:val="00496191"/>
    <w:rsid w:val="0049628A"/>
    <w:rsid w:val="004962BE"/>
    <w:rsid w:val="004962C5"/>
    <w:rsid w:val="00496338"/>
    <w:rsid w:val="00496383"/>
    <w:rsid w:val="00496399"/>
    <w:rsid w:val="004963AD"/>
    <w:rsid w:val="004963CD"/>
    <w:rsid w:val="004963E2"/>
    <w:rsid w:val="00496446"/>
    <w:rsid w:val="00496477"/>
    <w:rsid w:val="004964AA"/>
    <w:rsid w:val="00496593"/>
    <w:rsid w:val="0049664D"/>
    <w:rsid w:val="0049666D"/>
    <w:rsid w:val="004966B1"/>
    <w:rsid w:val="004966D8"/>
    <w:rsid w:val="0049672D"/>
    <w:rsid w:val="00496760"/>
    <w:rsid w:val="004967A6"/>
    <w:rsid w:val="00496810"/>
    <w:rsid w:val="00496867"/>
    <w:rsid w:val="004968F2"/>
    <w:rsid w:val="00496936"/>
    <w:rsid w:val="00496938"/>
    <w:rsid w:val="00496986"/>
    <w:rsid w:val="00496998"/>
    <w:rsid w:val="004969C0"/>
    <w:rsid w:val="00496A3B"/>
    <w:rsid w:val="00496AB2"/>
    <w:rsid w:val="00496AD0"/>
    <w:rsid w:val="00496B27"/>
    <w:rsid w:val="00496B39"/>
    <w:rsid w:val="00496BCA"/>
    <w:rsid w:val="00496BEE"/>
    <w:rsid w:val="00496BF4"/>
    <w:rsid w:val="00496C94"/>
    <w:rsid w:val="00496CA5"/>
    <w:rsid w:val="00496D04"/>
    <w:rsid w:val="00496D8C"/>
    <w:rsid w:val="00496DE6"/>
    <w:rsid w:val="00496DFB"/>
    <w:rsid w:val="00496E43"/>
    <w:rsid w:val="00496E59"/>
    <w:rsid w:val="00496E82"/>
    <w:rsid w:val="00496F6D"/>
    <w:rsid w:val="00496FB1"/>
    <w:rsid w:val="00496FE1"/>
    <w:rsid w:val="00496FFB"/>
    <w:rsid w:val="00497097"/>
    <w:rsid w:val="004970C9"/>
    <w:rsid w:val="004970ED"/>
    <w:rsid w:val="004971E8"/>
    <w:rsid w:val="00497254"/>
    <w:rsid w:val="0049726F"/>
    <w:rsid w:val="00497271"/>
    <w:rsid w:val="00497288"/>
    <w:rsid w:val="0049728A"/>
    <w:rsid w:val="004972D9"/>
    <w:rsid w:val="0049736E"/>
    <w:rsid w:val="0049739D"/>
    <w:rsid w:val="0049744C"/>
    <w:rsid w:val="00497477"/>
    <w:rsid w:val="004974C6"/>
    <w:rsid w:val="004974E2"/>
    <w:rsid w:val="00497512"/>
    <w:rsid w:val="00497562"/>
    <w:rsid w:val="00497634"/>
    <w:rsid w:val="00497666"/>
    <w:rsid w:val="004976F0"/>
    <w:rsid w:val="004976F2"/>
    <w:rsid w:val="004976F6"/>
    <w:rsid w:val="0049770A"/>
    <w:rsid w:val="00497765"/>
    <w:rsid w:val="00497779"/>
    <w:rsid w:val="0049779E"/>
    <w:rsid w:val="004977B3"/>
    <w:rsid w:val="004977E7"/>
    <w:rsid w:val="0049780A"/>
    <w:rsid w:val="00497812"/>
    <w:rsid w:val="00497897"/>
    <w:rsid w:val="00497947"/>
    <w:rsid w:val="004979A7"/>
    <w:rsid w:val="004979AB"/>
    <w:rsid w:val="004979D1"/>
    <w:rsid w:val="00497A37"/>
    <w:rsid w:val="00497A57"/>
    <w:rsid w:val="00497A70"/>
    <w:rsid w:val="00497AB4"/>
    <w:rsid w:val="00497B00"/>
    <w:rsid w:val="00497B3D"/>
    <w:rsid w:val="00497B9C"/>
    <w:rsid w:val="00497BA9"/>
    <w:rsid w:val="00497BC4"/>
    <w:rsid w:val="00497C97"/>
    <w:rsid w:val="00497D15"/>
    <w:rsid w:val="00497D2F"/>
    <w:rsid w:val="00497D8D"/>
    <w:rsid w:val="00497E5C"/>
    <w:rsid w:val="00497E7E"/>
    <w:rsid w:val="00497EA2"/>
    <w:rsid w:val="00497EDA"/>
    <w:rsid w:val="00497F3E"/>
    <w:rsid w:val="00497F6C"/>
    <w:rsid w:val="00497FA2"/>
    <w:rsid w:val="004A0016"/>
    <w:rsid w:val="004A0068"/>
    <w:rsid w:val="004A00BB"/>
    <w:rsid w:val="004A00DF"/>
    <w:rsid w:val="004A017C"/>
    <w:rsid w:val="004A01E2"/>
    <w:rsid w:val="004A0246"/>
    <w:rsid w:val="004A0265"/>
    <w:rsid w:val="004A0272"/>
    <w:rsid w:val="004A0274"/>
    <w:rsid w:val="004A028A"/>
    <w:rsid w:val="004A0383"/>
    <w:rsid w:val="004A038D"/>
    <w:rsid w:val="004A0394"/>
    <w:rsid w:val="004A03A8"/>
    <w:rsid w:val="004A03EA"/>
    <w:rsid w:val="004A0461"/>
    <w:rsid w:val="004A0478"/>
    <w:rsid w:val="004A04CD"/>
    <w:rsid w:val="004A04D4"/>
    <w:rsid w:val="004A04DB"/>
    <w:rsid w:val="004A04E5"/>
    <w:rsid w:val="004A051A"/>
    <w:rsid w:val="004A058B"/>
    <w:rsid w:val="004A058E"/>
    <w:rsid w:val="004A05AD"/>
    <w:rsid w:val="004A05E7"/>
    <w:rsid w:val="004A05EE"/>
    <w:rsid w:val="004A0664"/>
    <w:rsid w:val="004A0686"/>
    <w:rsid w:val="004A068F"/>
    <w:rsid w:val="004A06A3"/>
    <w:rsid w:val="004A06AA"/>
    <w:rsid w:val="004A06B0"/>
    <w:rsid w:val="004A06B9"/>
    <w:rsid w:val="004A07BA"/>
    <w:rsid w:val="004A07E3"/>
    <w:rsid w:val="004A07EE"/>
    <w:rsid w:val="004A07F5"/>
    <w:rsid w:val="004A0829"/>
    <w:rsid w:val="004A0884"/>
    <w:rsid w:val="004A08C3"/>
    <w:rsid w:val="004A091B"/>
    <w:rsid w:val="004A09A4"/>
    <w:rsid w:val="004A09D9"/>
    <w:rsid w:val="004A09E1"/>
    <w:rsid w:val="004A09E2"/>
    <w:rsid w:val="004A0A14"/>
    <w:rsid w:val="004A0A2B"/>
    <w:rsid w:val="004A0A71"/>
    <w:rsid w:val="004A0AA8"/>
    <w:rsid w:val="004A0B43"/>
    <w:rsid w:val="004A0B63"/>
    <w:rsid w:val="004A0B6E"/>
    <w:rsid w:val="004A0B97"/>
    <w:rsid w:val="004A0BAE"/>
    <w:rsid w:val="004A0BF2"/>
    <w:rsid w:val="004A0C0D"/>
    <w:rsid w:val="004A0C11"/>
    <w:rsid w:val="004A0C24"/>
    <w:rsid w:val="004A0C3B"/>
    <w:rsid w:val="004A0C69"/>
    <w:rsid w:val="004A0CF9"/>
    <w:rsid w:val="004A0E18"/>
    <w:rsid w:val="004A0E38"/>
    <w:rsid w:val="004A0E6E"/>
    <w:rsid w:val="004A0E80"/>
    <w:rsid w:val="004A0E94"/>
    <w:rsid w:val="004A0EBE"/>
    <w:rsid w:val="004A0ED8"/>
    <w:rsid w:val="004A0EEC"/>
    <w:rsid w:val="004A0F1F"/>
    <w:rsid w:val="004A1008"/>
    <w:rsid w:val="004A1094"/>
    <w:rsid w:val="004A109E"/>
    <w:rsid w:val="004A10A1"/>
    <w:rsid w:val="004A1163"/>
    <w:rsid w:val="004A11B9"/>
    <w:rsid w:val="004A11F9"/>
    <w:rsid w:val="004A120B"/>
    <w:rsid w:val="004A1219"/>
    <w:rsid w:val="004A1271"/>
    <w:rsid w:val="004A12D8"/>
    <w:rsid w:val="004A1311"/>
    <w:rsid w:val="004A1334"/>
    <w:rsid w:val="004A135F"/>
    <w:rsid w:val="004A137E"/>
    <w:rsid w:val="004A1381"/>
    <w:rsid w:val="004A13D6"/>
    <w:rsid w:val="004A13E7"/>
    <w:rsid w:val="004A14A6"/>
    <w:rsid w:val="004A153E"/>
    <w:rsid w:val="004A1553"/>
    <w:rsid w:val="004A1564"/>
    <w:rsid w:val="004A1579"/>
    <w:rsid w:val="004A1596"/>
    <w:rsid w:val="004A15CC"/>
    <w:rsid w:val="004A15EC"/>
    <w:rsid w:val="004A1629"/>
    <w:rsid w:val="004A1678"/>
    <w:rsid w:val="004A16BF"/>
    <w:rsid w:val="004A16DB"/>
    <w:rsid w:val="004A171C"/>
    <w:rsid w:val="004A1799"/>
    <w:rsid w:val="004A1808"/>
    <w:rsid w:val="004A1879"/>
    <w:rsid w:val="004A1978"/>
    <w:rsid w:val="004A19B5"/>
    <w:rsid w:val="004A1A67"/>
    <w:rsid w:val="004A1AB5"/>
    <w:rsid w:val="004A1B51"/>
    <w:rsid w:val="004A1B5D"/>
    <w:rsid w:val="004A1BEA"/>
    <w:rsid w:val="004A1C1D"/>
    <w:rsid w:val="004A1C53"/>
    <w:rsid w:val="004A1C82"/>
    <w:rsid w:val="004A1C93"/>
    <w:rsid w:val="004A1CB8"/>
    <w:rsid w:val="004A1CCB"/>
    <w:rsid w:val="004A1D6E"/>
    <w:rsid w:val="004A1D91"/>
    <w:rsid w:val="004A1DA9"/>
    <w:rsid w:val="004A1DC8"/>
    <w:rsid w:val="004A1DC9"/>
    <w:rsid w:val="004A1E72"/>
    <w:rsid w:val="004A1ECB"/>
    <w:rsid w:val="004A1F49"/>
    <w:rsid w:val="004A1FA2"/>
    <w:rsid w:val="004A1FB6"/>
    <w:rsid w:val="004A2011"/>
    <w:rsid w:val="004A2040"/>
    <w:rsid w:val="004A2056"/>
    <w:rsid w:val="004A206F"/>
    <w:rsid w:val="004A207B"/>
    <w:rsid w:val="004A20AF"/>
    <w:rsid w:val="004A20BE"/>
    <w:rsid w:val="004A21BC"/>
    <w:rsid w:val="004A21C3"/>
    <w:rsid w:val="004A21D3"/>
    <w:rsid w:val="004A21FB"/>
    <w:rsid w:val="004A224E"/>
    <w:rsid w:val="004A22AC"/>
    <w:rsid w:val="004A22B6"/>
    <w:rsid w:val="004A22C1"/>
    <w:rsid w:val="004A22D4"/>
    <w:rsid w:val="004A22FD"/>
    <w:rsid w:val="004A2315"/>
    <w:rsid w:val="004A2380"/>
    <w:rsid w:val="004A23DC"/>
    <w:rsid w:val="004A241C"/>
    <w:rsid w:val="004A2426"/>
    <w:rsid w:val="004A2456"/>
    <w:rsid w:val="004A2474"/>
    <w:rsid w:val="004A24D0"/>
    <w:rsid w:val="004A24D7"/>
    <w:rsid w:val="004A2507"/>
    <w:rsid w:val="004A252E"/>
    <w:rsid w:val="004A255C"/>
    <w:rsid w:val="004A25C3"/>
    <w:rsid w:val="004A2616"/>
    <w:rsid w:val="004A263D"/>
    <w:rsid w:val="004A2675"/>
    <w:rsid w:val="004A26AA"/>
    <w:rsid w:val="004A26B3"/>
    <w:rsid w:val="004A2711"/>
    <w:rsid w:val="004A2764"/>
    <w:rsid w:val="004A2776"/>
    <w:rsid w:val="004A27BA"/>
    <w:rsid w:val="004A27C9"/>
    <w:rsid w:val="004A27CE"/>
    <w:rsid w:val="004A27E5"/>
    <w:rsid w:val="004A2818"/>
    <w:rsid w:val="004A284F"/>
    <w:rsid w:val="004A289E"/>
    <w:rsid w:val="004A28AA"/>
    <w:rsid w:val="004A28B7"/>
    <w:rsid w:val="004A293F"/>
    <w:rsid w:val="004A29D1"/>
    <w:rsid w:val="004A29FA"/>
    <w:rsid w:val="004A2A29"/>
    <w:rsid w:val="004A2AD5"/>
    <w:rsid w:val="004A2B0D"/>
    <w:rsid w:val="004A2B4F"/>
    <w:rsid w:val="004A2B72"/>
    <w:rsid w:val="004A2BF7"/>
    <w:rsid w:val="004A2C2D"/>
    <w:rsid w:val="004A2C65"/>
    <w:rsid w:val="004A2CD2"/>
    <w:rsid w:val="004A2D1C"/>
    <w:rsid w:val="004A2D6B"/>
    <w:rsid w:val="004A2DB6"/>
    <w:rsid w:val="004A2DB9"/>
    <w:rsid w:val="004A2DC9"/>
    <w:rsid w:val="004A2E4E"/>
    <w:rsid w:val="004A2EA0"/>
    <w:rsid w:val="004A2EE6"/>
    <w:rsid w:val="004A2F02"/>
    <w:rsid w:val="004A2F30"/>
    <w:rsid w:val="004A2F6E"/>
    <w:rsid w:val="004A2F7A"/>
    <w:rsid w:val="004A2FF5"/>
    <w:rsid w:val="004A3029"/>
    <w:rsid w:val="004A3041"/>
    <w:rsid w:val="004A304D"/>
    <w:rsid w:val="004A30AB"/>
    <w:rsid w:val="004A30E0"/>
    <w:rsid w:val="004A3115"/>
    <w:rsid w:val="004A3131"/>
    <w:rsid w:val="004A3187"/>
    <w:rsid w:val="004A3191"/>
    <w:rsid w:val="004A31A6"/>
    <w:rsid w:val="004A31CA"/>
    <w:rsid w:val="004A31E0"/>
    <w:rsid w:val="004A31F6"/>
    <w:rsid w:val="004A3200"/>
    <w:rsid w:val="004A32C3"/>
    <w:rsid w:val="004A32C9"/>
    <w:rsid w:val="004A32DE"/>
    <w:rsid w:val="004A33FB"/>
    <w:rsid w:val="004A34A1"/>
    <w:rsid w:val="004A34EF"/>
    <w:rsid w:val="004A3501"/>
    <w:rsid w:val="004A3502"/>
    <w:rsid w:val="004A3567"/>
    <w:rsid w:val="004A35D1"/>
    <w:rsid w:val="004A36B0"/>
    <w:rsid w:val="004A3717"/>
    <w:rsid w:val="004A3755"/>
    <w:rsid w:val="004A375B"/>
    <w:rsid w:val="004A3763"/>
    <w:rsid w:val="004A37F0"/>
    <w:rsid w:val="004A3827"/>
    <w:rsid w:val="004A3873"/>
    <w:rsid w:val="004A3895"/>
    <w:rsid w:val="004A38D3"/>
    <w:rsid w:val="004A3924"/>
    <w:rsid w:val="004A394B"/>
    <w:rsid w:val="004A396C"/>
    <w:rsid w:val="004A3995"/>
    <w:rsid w:val="004A39ED"/>
    <w:rsid w:val="004A39FB"/>
    <w:rsid w:val="004A3A09"/>
    <w:rsid w:val="004A3A0E"/>
    <w:rsid w:val="004A3A14"/>
    <w:rsid w:val="004A3A31"/>
    <w:rsid w:val="004A3A65"/>
    <w:rsid w:val="004A3A91"/>
    <w:rsid w:val="004A3ABD"/>
    <w:rsid w:val="004A3AEB"/>
    <w:rsid w:val="004A3B4B"/>
    <w:rsid w:val="004A3B9A"/>
    <w:rsid w:val="004A3BB0"/>
    <w:rsid w:val="004A3BFD"/>
    <w:rsid w:val="004A3C00"/>
    <w:rsid w:val="004A3C1B"/>
    <w:rsid w:val="004A3C28"/>
    <w:rsid w:val="004A3CD6"/>
    <w:rsid w:val="004A3D11"/>
    <w:rsid w:val="004A3D2D"/>
    <w:rsid w:val="004A3D3A"/>
    <w:rsid w:val="004A3D43"/>
    <w:rsid w:val="004A3D5D"/>
    <w:rsid w:val="004A3D71"/>
    <w:rsid w:val="004A3D95"/>
    <w:rsid w:val="004A3DBE"/>
    <w:rsid w:val="004A3DD5"/>
    <w:rsid w:val="004A3DE1"/>
    <w:rsid w:val="004A3E48"/>
    <w:rsid w:val="004A3EE6"/>
    <w:rsid w:val="004A3F89"/>
    <w:rsid w:val="004A3FBE"/>
    <w:rsid w:val="004A400D"/>
    <w:rsid w:val="004A404E"/>
    <w:rsid w:val="004A4082"/>
    <w:rsid w:val="004A4083"/>
    <w:rsid w:val="004A40D2"/>
    <w:rsid w:val="004A40FD"/>
    <w:rsid w:val="004A412B"/>
    <w:rsid w:val="004A419A"/>
    <w:rsid w:val="004A41C2"/>
    <w:rsid w:val="004A41D4"/>
    <w:rsid w:val="004A41F5"/>
    <w:rsid w:val="004A42AA"/>
    <w:rsid w:val="004A42B1"/>
    <w:rsid w:val="004A433B"/>
    <w:rsid w:val="004A43D4"/>
    <w:rsid w:val="004A4436"/>
    <w:rsid w:val="004A44A9"/>
    <w:rsid w:val="004A453F"/>
    <w:rsid w:val="004A458D"/>
    <w:rsid w:val="004A46DC"/>
    <w:rsid w:val="004A4727"/>
    <w:rsid w:val="004A4742"/>
    <w:rsid w:val="004A4768"/>
    <w:rsid w:val="004A47D9"/>
    <w:rsid w:val="004A4806"/>
    <w:rsid w:val="004A483E"/>
    <w:rsid w:val="004A484B"/>
    <w:rsid w:val="004A487D"/>
    <w:rsid w:val="004A48F8"/>
    <w:rsid w:val="004A48FC"/>
    <w:rsid w:val="004A492E"/>
    <w:rsid w:val="004A4932"/>
    <w:rsid w:val="004A49F1"/>
    <w:rsid w:val="004A4A11"/>
    <w:rsid w:val="004A4A76"/>
    <w:rsid w:val="004A4A78"/>
    <w:rsid w:val="004A4A8A"/>
    <w:rsid w:val="004A4AFF"/>
    <w:rsid w:val="004A4B4E"/>
    <w:rsid w:val="004A4B83"/>
    <w:rsid w:val="004A4BA5"/>
    <w:rsid w:val="004A4BF1"/>
    <w:rsid w:val="004A4BF8"/>
    <w:rsid w:val="004A4C04"/>
    <w:rsid w:val="004A4C0F"/>
    <w:rsid w:val="004A4C74"/>
    <w:rsid w:val="004A4C7B"/>
    <w:rsid w:val="004A4CEA"/>
    <w:rsid w:val="004A4D1D"/>
    <w:rsid w:val="004A4D27"/>
    <w:rsid w:val="004A4DD9"/>
    <w:rsid w:val="004A4DF6"/>
    <w:rsid w:val="004A4ECB"/>
    <w:rsid w:val="004A4F02"/>
    <w:rsid w:val="004A4F72"/>
    <w:rsid w:val="004A5022"/>
    <w:rsid w:val="004A5063"/>
    <w:rsid w:val="004A5092"/>
    <w:rsid w:val="004A50D6"/>
    <w:rsid w:val="004A5127"/>
    <w:rsid w:val="004A5145"/>
    <w:rsid w:val="004A515E"/>
    <w:rsid w:val="004A51A8"/>
    <w:rsid w:val="004A528B"/>
    <w:rsid w:val="004A52A5"/>
    <w:rsid w:val="004A52C1"/>
    <w:rsid w:val="004A52F0"/>
    <w:rsid w:val="004A5319"/>
    <w:rsid w:val="004A5376"/>
    <w:rsid w:val="004A53AA"/>
    <w:rsid w:val="004A53D5"/>
    <w:rsid w:val="004A53E8"/>
    <w:rsid w:val="004A53FB"/>
    <w:rsid w:val="004A5422"/>
    <w:rsid w:val="004A5444"/>
    <w:rsid w:val="004A545C"/>
    <w:rsid w:val="004A5479"/>
    <w:rsid w:val="004A54DE"/>
    <w:rsid w:val="004A552B"/>
    <w:rsid w:val="004A5545"/>
    <w:rsid w:val="004A556A"/>
    <w:rsid w:val="004A55FB"/>
    <w:rsid w:val="004A5600"/>
    <w:rsid w:val="004A569C"/>
    <w:rsid w:val="004A56A3"/>
    <w:rsid w:val="004A5709"/>
    <w:rsid w:val="004A5721"/>
    <w:rsid w:val="004A5777"/>
    <w:rsid w:val="004A57AC"/>
    <w:rsid w:val="004A57D3"/>
    <w:rsid w:val="004A57EE"/>
    <w:rsid w:val="004A583A"/>
    <w:rsid w:val="004A5878"/>
    <w:rsid w:val="004A58B5"/>
    <w:rsid w:val="004A58E3"/>
    <w:rsid w:val="004A5941"/>
    <w:rsid w:val="004A59B9"/>
    <w:rsid w:val="004A59BF"/>
    <w:rsid w:val="004A5A20"/>
    <w:rsid w:val="004A5A5B"/>
    <w:rsid w:val="004A5A6D"/>
    <w:rsid w:val="004A5AC6"/>
    <w:rsid w:val="004A5ACF"/>
    <w:rsid w:val="004A5AEB"/>
    <w:rsid w:val="004A5C41"/>
    <w:rsid w:val="004A5C84"/>
    <w:rsid w:val="004A5D5D"/>
    <w:rsid w:val="004A5D7D"/>
    <w:rsid w:val="004A5D80"/>
    <w:rsid w:val="004A5D98"/>
    <w:rsid w:val="004A5DF7"/>
    <w:rsid w:val="004A5E08"/>
    <w:rsid w:val="004A5E1B"/>
    <w:rsid w:val="004A5E42"/>
    <w:rsid w:val="004A5E7E"/>
    <w:rsid w:val="004A5EC3"/>
    <w:rsid w:val="004A5ED8"/>
    <w:rsid w:val="004A5EE0"/>
    <w:rsid w:val="004A5EF3"/>
    <w:rsid w:val="004A5F5C"/>
    <w:rsid w:val="004A6003"/>
    <w:rsid w:val="004A603D"/>
    <w:rsid w:val="004A6050"/>
    <w:rsid w:val="004A607A"/>
    <w:rsid w:val="004A60C4"/>
    <w:rsid w:val="004A6107"/>
    <w:rsid w:val="004A6135"/>
    <w:rsid w:val="004A614A"/>
    <w:rsid w:val="004A615A"/>
    <w:rsid w:val="004A6162"/>
    <w:rsid w:val="004A61F3"/>
    <w:rsid w:val="004A6233"/>
    <w:rsid w:val="004A62B6"/>
    <w:rsid w:val="004A630E"/>
    <w:rsid w:val="004A6342"/>
    <w:rsid w:val="004A637C"/>
    <w:rsid w:val="004A642C"/>
    <w:rsid w:val="004A6479"/>
    <w:rsid w:val="004A6490"/>
    <w:rsid w:val="004A6510"/>
    <w:rsid w:val="004A65B6"/>
    <w:rsid w:val="004A65E4"/>
    <w:rsid w:val="004A6611"/>
    <w:rsid w:val="004A662B"/>
    <w:rsid w:val="004A6633"/>
    <w:rsid w:val="004A6663"/>
    <w:rsid w:val="004A6681"/>
    <w:rsid w:val="004A6691"/>
    <w:rsid w:val="004A66D1"/>
    <w:rsid w:val="004A6735"/>
    <w:rsid w:val="004A677C"/>
    <w:rsid w:val="004A6789"/>
    <w:rsid w:val="004A67C8"/>
    <w:rsid w:val="004A67F6"/>
    <w:rsid w:val="004A67F7"/>
    <w:rsid w:val="004A6815"/>
    <w:rsid w:val="004A682E"/>
    <w:rsid w:val="004A6859"/>
    <w:rsid w:val="004A68A4"/>
    <w:rsid w:val="004A68E1"/>
    <w:rsid w:val="004A68EC"/>
    <w:rsid w:val="004A6939"/>
    <w:rsid w:val="004A69B9"/>
    <w:rsid w:val="004A69DC"/>
    <w:rsid w:val="004A69EB"/>
    <w:rsid w:val="004A6A14"/>
    <w:rsid w:val="004A6A5C"/>
    <w:rsid w:val="004A6AD6"/>
    <w:rsid w:val="004A6B06"/>
    <w:rsid w:val="004A6B10"/>
    <w:rsid w:val="004A6B53"/>
    <w:rsid w:val="004A6B5E"/>
    <w:rsid w:val="004A6BBF"/>
    <w:rsid w:val="004A6BD5"/>
    <w:rsid w:val="004A6C0B"/>
    <w:rsid w:val="004A6C14"/>
    <w:rsid w:val="004A6C8C"/>
    <w:rsid w:val="004A6D10"/>
    <w:rsid w:val="004A6D72"/>
    <w:rsid w:val="004A6E17"/>
    <w:rsid w:val="004A6E43"/>
    <w:rsid w:val="004A6F0F"/>
    <w:rsid w:val="004A6F5D"/>
    <w:rsid w:val="004A6FA4"/>
    <w:rsid w:val="004A6FC5"/>
    <w:rsid w:val="004A7012"/>
    <w:rsid w:val="004A701C"/>
    <w:rsid w:val="004A702B"/>
    <w:rsid w:val="004A707B"/>
    <w:rsid w:val="004A70B7"/>
    <w:rsid w:val="004A70D3"/>
    <w:rsid w:val="004A70F6"/>
    <w:rsid w:val="004A7250"/>
    <w:rsid w:val="004A7300"/>
    <w:rsid w:val="004A7336"/>
    <w:rsid w:val="004A737C"/>
    <w:rsid w:val="004A739E"/>
    <w:rsid w:val="004A73B2"/>
    <w:rsid w:val="004A73C6"/>
    <w:rsid w:val="004A744E"/>
    <w:rsid w:val="004A7466"/>
    <w:rsid w:val="004A74D2"/>
    <w:rsid w:val="004A74F5"/>
    <w:rsid w:val="004A752B"/>
    <w:rsid w:val="004A75AE"/>
    <w:rsid w:val="004A75CD"/>
    <w:rsid w:val="004A75DE"/>
    <w:rsid w:val="004A75ED"/>
    <w:rsid w:val="004A7624"/>
    <w:rsid w:val="004A768D"/>
    <w:rsid w:val="004A76CD"/>
    <w:rsid w:val="004A76CE"/>
    <w:rsid w:val="004A76DE"/>
    <w:rsid w:val="004A76E3"/>
    <w:rsid w:val="004A7740"/>
    <w:rsid w:val="004A775C"/>
    <w:rsid w:val="004A7896"/>
    <w:rsid w:val="004A78E0"/>
    <w:rsid w:val="004A790F"/>
    <w:rsid w:val="004A799C"/>
    <w:rsid w:val="004A7A07"/>
    <w:rsid w:val="004A7A26"/>
    <w:rsid w:val="004A7AA4"/>
    <w:rsid w:val="004A7B23"/>
    <w:rsid w:val="004A7B36"/>
    <w:rsid w:val="004A7B93"/>
    <w:rsid w:val="004A7BEE"/>
    <w:rsid w:val="004A7BFB"/>
    <w:rsid w:val="004A7C6C"/>
    <w:rsid w:val="004A7C73"/>
    <w:rsid w:val="004A7CB8"/>
    <w:rsid w:val="004A7CCD"/>
    <w:rsid w:val="004A7D15"/>
    <w:rsid w:val="004A7D37"/>
    <w:rsid w:val="004A7DAF"/>
    <w:rsid w:val="004A7DEE"/>
    <w:rsid w:val="004A7FA6"/>
    <w:rsid w:val="004A7FAD"/>
    <w:rsid w:val="004B0004"/>
    <w:rsid w:val="004B0013"/>
    <w:rsid w:val="004B0086"/>
    <w:rsid w:val="004B00A9"/>
    <w:rsid w:val="004B0114"/>
    <w:rsid w:val="004B0170"/>
    <w:rsid w:val="004B01B2"/>
    <w:rsid w:val="004B01B9"/>
    <w:rsid w:val="004B01FE"/>
    <w:rsid w:val="004B0212"/>
    <w:rsid w:val="004B0239"/>
    <w:rsid w:val="004B02A1"/>
    <w:rsid w:val="004B02BD"/>
    <w:rsid w:val="004B02E7"/>
    <w:rsid w:val="004B032D"/>
    <w:rsid w:val="004B0398"/>
    <w:rsid w:val="004B039C"/>
    <w:rsid w:val="004B0415"/>
    <w:rsid w:val="004B0441"/>
    <w:rsid w:val="004B0461"/>
    <w:rsid w:val="004B04C4"/>
    <w:rsid w:val="004B0546"/>
    <w:rsid w:val="004B05D1"/>
    <w:rsid w:val="004B05D3"/>
    <w:rsid w:val="004B0616"/>
    <w:rsid w:val="004B0628"/>
    <w:rsid w:val="004B072D"/>
    <w:rsid w:val="004B087E"/>
    <w:rsid w:val="004B0880"/>
    <w:rsid w:val="004B08D1"/>
    <w:rsid w:val="004B090F"/>
    <w:rsid w:val="004B0916"/>
    <w:rsid w:val="004B0955"/>
    <w:rsid w:val="004B096F"/>
    <w:rsid w:val="004B0977"/>
    <w:rsid w:val="004B097B"/>
    <w:rsid w:val="004B0998"/>
    <w:rsid w:val="004B0A28"/>
    <w:rsid w:val="004B0A5F"/>
    <w:rsid w:val="004B0AD6"/>
    <w:rsid w:val="004B0AD7"/>
    <w:rsid w:val="004B0AF9"/>
    <w:rsid w:val="004B0B4F"/>
    <w:rsid w:val="004B0CAF"/>
    <w:rsid w:val="004B0CC2"/>
    <w:rsid w:val="004B0CDD"/>
    <w:rsid w:val="004B0CE0"/>
    <w:rsid w:val="004B0CED"/>
    <w:rsid w:val="004B0CF5"/>
    <w:rsid w:val="004B0D05"/>
    <w:rsid w:val="004B0D0B"/>
    <w:rsid w:val="004B0D50"/>
    <w:rsid w:val="004B0D62"/>
    <w:rsid w:val="004B0DAD"/>
    <w:rsid w:val="004B0E10"/>
    <w:rsid w:val="004B0E13"/>
    <w:rsid w:val="004B0E1C"/>
    <w:rsid w:val="004B0E3A"/>
    <w:rsid w:val="004B0E3E"/>
    <w:rsid w:val="004B0E63"/>
    <w:rsid w:val="004B0E69"/>
    <w:rsid w:val="004B0E7A"/>
    <w:rsid w:val="004B0E83"/>
    <w:rsid w:val="004B0EB4"/>
    <w:rsid w:val="004B0F1F"/>
    <w:rsid w:val="004B0F6F"/>
    <w:rsid w:val="004B0FAD"/>
    <w:rsid w:val="004B1061"/>
    <w:rsid w:val="004B10F0"/>
    <w:rsid w:val="004B10F8"/>
    <w:rsid w:val="004B118B"/>
    <w:rsid w:val="004B1193"/>
    <w:rsid w:val="004B11CC"/>
    <w:rsid w:val="004B11EA"/>
    <w:rsid w:val="004B11F7"/>
    <w:rsid w:val="004B1215"/>
    <w:rsid w:val="004B121B"/>
    <w:rsid w:val="004B12AB"/>
    <w:rsid w:val="004B12B8"/>
    <w:rsid w:val="004B13A6"/>
    <w:rsid w:val="004B13AE"/>
    <w:rsid w:val="004B13C0"/>
    <w:rsid w:val="004B13E0"/>
    <w:rsid w:val="004B13E1"/>
    <w:rsid w:val="004B1461"/>
    <w:rsid w:val="004B1494"/>
    <w:rsid w:val="004B1499"/>
    <w:rsid w:val="004B14DB"/>
    <w:rsid w:val="004B1529"/>
    <w:rsid w:val="004B153A"/>
    <w:rsid w:val="004B155F"/>
    <w:rsid w:val="004B157C"/>
    <w:rsid w:val="004B158C"/>
    <w:rsid w:val="004B1606"/>
    <w:rsid w:val="004B162A"/>
    <w:rsid w:val="004B1634"/>
    <w:rsid w:val="004B1640"/>
    <w:rsid w:val="004B1676"/>
    <w:rsid w:val="004B16AC"/>
    <w:rsid w:val="004B1753"/>
    <w:rsid w:val="004B1773"/>
    <w:rsid w:val="004B1774"/>
    <w:rsid w:val="004B177F"/>
    <w:rsid w:val="004B1800"/>
    <w:rsid w:val="004B188A"/>
    <w:rsid w:val="004B18C6"/>
    <w:rsid w:val="004B18C7"/>
    <w:rsid w:val="004B1953"/>
    <w:rsid w:val="004B1988"/>
    <w:rsid w:val="004B1991"/>
    <w:rsid w:val="004B19C0"/>
    <w:rsid w:val="004B19F4"/>
    <w:rsid w:val="004B1A1B"/>
    <w:rsid w:val="004B1A73"/>
    <w:rsid w:val="004B1AE3"/>
    <w:rsid w:val="004B1B3A"/>
    <w:rsid w:val="004B1B44"/>
    <w:rsid w:val="004B1C94"/>
    <w:rsid w:val="004B1C9F"/>
    <w:rsid w:val="004B1CEF"/>
    <w:rsid w:val="004B1D1C"/>
    <w:rsid w:val="004B1D22"/>
    <w:rsid w:val="004B1D2D"/>
    <w:rsid w:val="004B1D31"/>
    <w:rsid w:val="004B1D46"/>
    <w:rsid w:val="004B1D49"/>
    <w:rsid w:val="004B1D4A"/>
    <w:rsid w:val="004B1D58"/>
    <w:rsid w:val="004B1D8B"/>
    <w:rsid w:val="004B1DBA"/>
    <w:rsid w:val="004B1DF5"/>
    <w:rsid w:val="004B1E23"/>
    <w:rsid w:val="004B1E3B"/>
    <w:rsid w:val="004B1E3D"/>
    <w:rsid w:val="004B1E43"/>
    <w:rsid w:val="004B1E56"/>
    <w:rsid w:val="004B1E8D"/>
    <w:rsid w:val="004B1E9D"/>
    <w:rsid w:val="004B1F34"/>
    <w:rsid w:val="004B1F3D"/>
    <w:rsid w:val="004B1F63"/>
    <w:rsid w:val="004B1FAC"/>
    <w:rsid w:val="004B1FB4"/>
    <w:rsid w:val="004B1FBB"/>
    <w:rsid w:val="004B1FE7"/>
    <w:rsid w:val="004B1FFF"/>
    <w:rsid w:val="004B20C8"/>
    <w:rsid w:val="004B2108"/>
    <w:rsid w:val="004B2113"/>
    <w:rsid w:val="004B2118"/>
    <w:rsid w:val="004B21A5"/>
    <w:rsid w:val="004B222D"/>
    <w:rsid w:val="004B22DA"/>
    <w:rsid w:val="004B231F"/>
    <w:rsid w:val="004B2353"/>
    <w:rsid w:val="004B2407"/>
    <w:rsid w:val="004B2413"/>
    <w:rsid w:val="004B250A"/>
    <w:rsid w:val="004B2543"/>
    <w:rsid w:val="004B25AE"/>
    <w:rsid w:val="004B25C3"/>
    <w:rsid w:val="004B2612"/>
    <w:rsid w:val="004B2659"/>
    <w:rsid w:val="004B2692"/>
    <w:rsid w:val="004B27A8"/>
    <w:rsid w:val="004B2834"/>
    <w:rsid w:val="004B28B8"/>
    <w:rsid w:val="004B28E6"/>
    <w:rsid w:val="004B28EF"/>
    <w:rsid w:val="004B28F2"/>
    <w:rsid w:val="004B2905"/>
    <w:rsid w:val="004B2928"/>
    <w:rsid w:val="004B29F2"/>
    <w:rsid w:val="004B29FB"/>
    <w:rsid w:val="004B2A68"/>
    <w:rsid w:val="004B2A8F"/>
    <w:rsid w:val="004B2ABF"/>
    <w:rsid w:val="004B2B41"/>
    <w:rsid w:val="004B2B55"/>
    <w:rsid w:val="004B2B66"/>
    <w:rsid w:val="004B2B93"/>
    <w:rsid w:val="004B2B9B"/>
    <w:rsid w:val="004B2C87"/>
    <w:rsid w:val="004B2CE4"/>
    <w:rsid w:val="004B2D22"/>
    <w:rsid w:val="004B2D53"/>
    <w:rsid w:val="004B2D98"/>
    <w:rsid w:val="004B2DF8"/>
    <w:rsid w:val="004B2E00"/>
    <w:rsid w:val="004B2E5A"/>
    <w:rsid w:val="004B2E67"/>
    <w:rsid w:val="004B2F52"/>
    <w:rsid w:val="004B2F71"/>
    <w:rsid w:val="004B2F98"/>
    <w:rsid w:val="004B2FAF"/>
    <w:rsid w:val="004B3079"/>
    <w:rsid w:val="004B30E8"/>
    <w:rsid w:val="004B312E"/>
    <w:rsid w:val="004B3161"/>
    <w:rsid w:val="004B31A6"/>
    <w:rsid w:val="004B320D"/>
    <w:rsid w:val="004B327C"/>
    <w:rsid w:val="004B32F7"/>
    <w:rsid w:val="004B3347"/>
    <w:rsid w:val="004B334E"/>
    <w:rsid w:val="004B337F"/>
    <w:rsid w:val="004B3394"/>
    <w:rsid w:val="004B33C8"/>
    <w:rsid w:val="004B33CA"/>
    <w:rsid w:val="004B33D6"/>
    <w:rsid w:val="004B3422"/>
    <w:rsid w:val="004B342B"/>
    <w:rsid w:val="004B342C"/>
    <w:rsid w:val="004B3467"/>
    <w:rsid w:val="004B3489"/>
    <w:rsid w:val="004B34A3"/>
    <w:rsid w:val="004B34FB"/>
    <w:rsid w:val="004B3517"/>
    <w:rsid w:val="004B36DC"/>
    <w:rsid w:val="004B36E2"/>
    <w:rsid w:val="004B36FB"/>
    <w:rsid w:val="004B371A"/>
    <w:rsid w:val="004B3736"/>
    <w:rsid w:val="004B3755"/>
    <w:rsid w:val="004B3776"/>
    <w:rsid w:val="004B3795"/>
    <w:rsid w:val="004B37AA"/>
    <w:rsid w:val="004B37FC"/>
    <w:rsid w:val="004B3809"/>
    <w:rsid w:val="004B381D"/>
    <w:rsid w:val="004B384D"/>
    <w:rsid w:val="004B3886"/>
    <w:rsid w:val="004B38B5"/>
    <w:rsid w:val="004B3916"/>
    <w:rsid w:val="004B3A11"/>
    <w:rsid w:val="004B3A20"/>
    <w:rsid w:val="004B3A35"/>
    <w:rsid w:val="004B3ABA"/>
    <w:rsid w:val="004B3AD8"/>
    <w:rsid w:val="004B3AF2"/>
    <w:rsid w:val="004B3AF9"/>
    <w:rsid w:val="004B3B57"/>
    <w:rsid w:val="004B3C90"/>
    <w:rsid w:val="004B3D18"/>
    <w:rsid w:val="004B3D27"/>
    <w:rsid w:val="004B3D63"/>
    <w:rsid w:val="004B3D99"/>
    <w:rsid w:val="004B3E35"/>
    <w:rsid w:val="004B3E86"/>
    <w:rsid w:val="004B3E92"/>
    <w:rsid w:val="004B3ED7"/>
    <w:rsid w:val="004B3EF5"/>
    <w:rsid w:val="004B3F66"/>
    <w:rsid w:val="004B3FDF"/>
    <w:rsid w:val="004B3FFA"/>
    <w:rsid w:val="004B406A"/>
    <w:rsid w:val="004B40AF"/>
    <w:rsid w:val="004B40C2"/>
    <w:rsid w:val="004B40F2"/>
    <w:rsid w:val="004B40F9"/>
    <w:rsid w:val="004B411B"/>
    <w:rsid w:val="004B412F"/>
    <w:rsid w:val="004B4133"/>
    <w:rsid w:val="004B415A"/>
    <w:rsid w:val="004B415B"/>
    <w:rsid w:val="004B415D"/>
    <w:rsid w:val="004B415E"/>
    <w:rsid w:val="004B4163"/>
    <w:rsid w:val="004B4172"/>
    <w:rsid w:val="004B4173"/>
    <w:rsid w:val="004B4196"/>
    <w:rsid w:val="004B41DD"/>
    <w:rsid w:val="004B4208"/>
    <w:rsid w:val="004B4221"/>
    <w:rsid w:val="004B4226"/>
    <w:rsid w:val="004B425B"/>
    <w:rsid w:val="004B4260"/>
    <w:rsid w:val="004B42B9"/>
    <w:rsid w:val="004B4308"/>
    <w:rsid w:val="004B4334"/>
    <w:rsid w:val="004B43A6"/>
    <w:rsid w:val="004B43B9"/>
    <w:rsid w:val="004B43F4"/>
    <w:rsid w:val="004B442B"/>
    <w:rsid w:val="004B4459"/>
    <w:rsid w:val="004B448F"/>
    <w:rsid w:val="004B44BA"/>
    <w:rsid w:val="004B4535"/>
    <w:rsid w:val="004B455B"/>
    <w:rsid w:val="004B462A"/>
    <w:rsid w:val="004B464B"/>
    <w:rsid w:val="004B466D"/>
    <w:rsid w:val="004B4687"/>
    <w:rsid w:val="004B46A0"/>
    <w:rsid w:val="004B46D7"/>
    <w:rsid w:val="004B477F"/>
    <w:rsid w:val="004B47BA"/>
    <w:rsid w:val="004B4867"/>
    <w:rsid w:val="004B4884"/>
    <w:rsid w:val="004B48A1"/>
    <w:rsid w:val="004B4950"/>
    <w:rsid w:val="004B4986"/>
    <w:rsid w:val="004B4991"/>
    <w:rsid w:val="004B49AD"/>
    <w:rsid w:val="004B49C3"/>
    <w:rsid w:val="004B49DE"/>
    <w:rsid w:val="004B4A11"/>
    <w:rsid w:val="004B4A65"/>
    <w:rsid w:val="004B4A7C"/>
    <w:rsid w:val="004B4AA6"/>
    <w:rsid w:val="004B4AD8"/>
    <w:rsid w:val="004B4B33"/>
    <w:rsid w:val="004B4B64"/>
    <w:rsid w:val="004B4B75"/>
    <w:rsid w:val="004B4B82"/>
    <w:rsid w:val="004B4BAA"/>
    <w:rsid w:val="004B4C83"/>
    <w:rsid w:val="004B4CC7"/>
    <w:rsid w:val="004B4CEA"/>
    <w:rsid w:val="004B4CF3"/>
    <w:rsid w:val="004B4D52"/>
    <w:rsid w:val="004B4D67"/>
    <w:rsid w:val="004B4D6B"/>
    <w:rsid w:val="004B4D94"/>
    <w:rsid w:val="004B4E2F"/>
    <w:rsid w:val="004B4E78"/>
    <w:rsid w:val="004B4E8A"/>
    <w:rsid w:val="004B4EAF"/>
    <w:rsid w:val="004B4EF7"/>
    <w:rsid w:val="004B4F50"/>
    <w:rsid w:val="004B4F5B"/>
    <w:rsid w:val="004B4F68"/>
    <w:rsid w:val="004B4FF2"/>
    <w:rsid w:val="004B501E"/>
    <w:rsid w:val="004B5038"/>
    <w:rsid w:val="004B504F"/>
    <w:rsid w:val="004B5061"/>
    <w:rsid w:val="004B5079"/>
    <w:rsid w:val="004B507A"/>
    <w:rsid w:val="004B50C0"/>
    <w:rsid w:val="004B51A8"/>
    <w:rsid w:val="004B5205"/>
    <w:rsid w:val="004B5264"/>
    <w:rsid w:val="004B52A8"/>
    <w:rsid w:val="004B535E"/>
    <w:rsid w:val="004B53CC"/>
    <w:rsid w:val="004B5415"/>
    <w:rsid w:val="004B544B"/>
    <w:rsid w:val="004B5484"/>
    <w:rsid w:val="004B54F5"/>
    <w:rsid w:val="004B5507"/>
    <w:rsid w:val="004B5534"/>
    <w:rsid w:val="004B557B"/>
    <w:rsid w:val="004B562E"/>
    <w:rsid w:val="004B5643"/>
    <w:rsid w:val="004B567C"/>
    <w:rsid w:val="004B56C5"/>
    <w:rsid w:val="004B56CF"/>
    <w:rsid w:val="004B571F"/>
    <w:rsid w:val="004B572C"/>
    <w:rsid w:val="004B577D"/>
    <w:rsid w:val="004B57AF"/>
    <w:rsid w:val="004B57F1"/>
    <w:rsid w:val="004B57F2"/>
    <w:rsid w:val="004B57F6"/>
    <w:rsid w:val="004B5825"/>
    <w:rsid w:val="004B5869"/>
    <w:rsid w:val="004B589D"/>
    <w:rsid w:val="004B58BF"/>
    <w:rsid w:val="004B58C4"/>
    <w:rsid w:val="004B58F3"/>
    <w:rsid w:val="004B590C"/>
    <w:rsid w:val="004B5958"/>
    <w:rsid w:val="004B598E"/>
    <w:rsid w:val="004B59B6"/>
    <w:rsid w:val="004B5A1F"/>
    <w:rsid w:val="004B5A24"/>
    <w:rsid w:val="004B5A3D"/>
    <w:rsid w:val="004B5A5C"/>
    <w:rsid w:val="004B5A8F"/>
    <w:rsid w:val="004B5AAE"/>
    <w:rsid w:val="004B5AB7"/>
    <w:rsid w:val="004B5B1D"/>
    <w:rsid w:val="004B5B3B"/>
    <w:rsid w:val="004B5B42"/>
    <w:rsid w:val="004B5BC9"/>
    <w:rsid w:val="004B5C0D"/>
    <w:rsid w:val="004B5C39"/>
    <w:rsid w:val="004B5C75"/>
    <w:rsid w:val="004B5CC6"/>
    <w:rsid w:val="004B5CF8"/>
    <w:rsid w:val="004B5D09"/>
    <w:rsid w:val="004B5D1D"/>
    <w:rsid w:val="004B5D1E"/>
    <w:rsid w:val="004B5DBC"/>
    <w:rsid w:val="004B5E32"/>
    <w:rsid w:val="004B5E35"/>
    <w:rsid w:val="004B5E3A"/>
    <w:rsid w:val="004B5E3F"/>
    <w:rsid w:val="004B5E5F"/>
    <w:rsid w:val="004B5E79"/>
    <w:rsid w:val="004B5E8F"/>
    <w:rsid w:val="004B5E96"/>
    <w:rsid w:val="004B5EA9"/>
    <w:rsid w:val="004B5ED5"/>
    <w:rsid w:val="004B5ED9"/>
    <w:rsid w:val="004B5EF0"/>
    <w:rsid w:val="004B5F90"/>
    <w:rsid w:val="004B5F9A"/>
    <w:rsid w:val="004B5FCF"/>
    <w:rsid w:val="004B5FDD"/>
    <w:rsid w:val="004B5FEA"/>
    <w:rsid w:val="004B6004"/>
    <w:rsid w:val="004B6069"/>
    <w:rsid w:val="004B6079"/>
    <w:rsid w:val="004B60B0"/>
    <w:rsid w:val="004B60F3"/>
    <w:rsid w:val="004B6134"/>
    <w:rsid w:val="004B6147"/>
    <w:rsid w:val="004B615C"/>
    <w:rsid w:val="004B619E"/>
    <w:rsid w:val="004B61EE"/>
    <w:rsid w:val="004B61FB"/>
    <w:rsid w:val="004B6215"/>
    <w:rsid w:val="004B621A"/>
    <w:rsid w:val="004B623E"/>
    <w:rsid w:val="004B631D"/>
    <w:rsid w:val="004B63E9"/>
    <w:rsid w:val="004B6419"/>
    <w:rsid w:val="004B64D2"/>
    <w:rsid w:val="004B653C"/>
    <w:rsid w:val="004B6550"/>
    <w:rsid w:val="004B6581"/>
    <w:rsid w:val="004B6600"/>
    <w:rsid w:val="004B6612"/>
    <w:rsid w:val="004B66FF"/>
    <w:rsid w:val="004B6722"/>
    <w:rsid w:val="004B672F"/>
    <w:rsid w:val="004B6751"/>
    <w:rsid w:val="004B679C"/>
    <w:rsid w:val="004B6804"/>
    <w:rsid w:val="004B6805"/>
    <w:rsid w:val="004B6813"/>
    <w:rsid w:val="004B6823"/>
    <w:rsid w:val="004B68CC"/>
    <w:rsid w:val="004B68D2"/>
    <w:rsid w:val="004B68F2"/>
    <w:rsid w:val="004B6955"/>
    <w:rsid w:val="004B69AD"/>
    <w:rsid w:val="004B6A2D"/>
    <w:rsid w:val="004B6AD2"/>
    <w:rsid w:val="004B6B33"/>
    <w:rsid w:val="004B6BAB"/>
    <w:rsid w:val="004B6BBC"/>
    <w:rsid w:val="004B6C42"/>
    <w:rsid w:val="004B6C8C"/>
    <w:rsid w:val="004B6CE4"/>
    <w:rsid w:val="004B6CF9"/>
    <w:rsid w:val="004B6D7B"/>
    <w:rsid w:val="004B6DB9"/>
    <w:rsid w:val="004B6E30"/>
    <w:rsid w:val="004B6E80"/>
    <w:rsid w:val="004B6EBA"/>
    <w:rsid w:val="004B6F17"/>
    <w:rsid w:val="004B6FCD"/>
    <w:rsid w:val="004B6FF3"/>
    <w:rsid w:val="004B7016"/>
    <w:rsid w:val="004B701D"/>
    <w:rsid w:val="004B7027"/>
    <w:rsid w:val="004B7046"/>
    <w:rsid w:val="004B70C7"/>
    <w:rsid w:val="004B70F0"/>
    <w:rsid w:val="004B70F8"/>
    <w:rsid w:val="004B712D"/>
    <w:rsid w:val="004B71A2"/>
    <w:rsid w:val="004B71B9"/>
    <w:rsid w:val="004B7226"/>
    <w:rsid w:val="004B7260"/>
    <w:rsid w:val="004B72D6"/>
    <w:rsid w:val="004B72E5"/>
    <w:rsid w:val="004B7337"/>
    <w:rsid w:val="004B735B"/>
    <w:rsid w:val="004B7360"/>
    <w:rsid w:val="004B736F"/>
    <w:rsid w:val="004B7387"/>
    <w:rsid w:val="004B73D1"/>
    <w:rsid w:val="004B73DD"/>
    <w:rsid w:val="004B73E5"/>
    <w:rsid w:val="004B7418"/>
    <w:rsid w:val="004B743F"/>
    <w:rsid w:val="004B74B0"/>
    <w:rsid w:val="004B756B"/>
    <w:rsid w:val="004B7575"/>
    <w:rsid w:val="004B758A"/>
    <w:rsid w:val="004B759D"/>
    <w:rsid w:val="004B7673"/>
    <w:rsid w:val="004B76FA"/>
    <w:rsid w:val="004B772F"/>
    <w:rsid w:val="004B774D"/>
    <w:rsid w:val="004B777D"/>
    <w:rsid w:val="004B77BB"/>
    <w:rsid w:val="004B77E9"/>
    <w:rsid w:val="004B77F8"/>
    <w:rsid w:val="004B781A"/>
    <w:rsid w:val="004B785D"/>
    <w:rsid w:val="004B78E9"/>
    <w:rsid w:val="004B78EB"/>
    <w:rsid w:val="004B7977"/>
    <w:rsid w:val="004B797F"/>
    <w:rsid w:val="004B79BD"/>
    <w:rsid w:val="004B7A37"/>
    <w:rsid w:val="004B7A73"/>
    <w:rsid w:val="004B7ABD"/>
    <w:rsid w:val="004B7AD8"/>
    <w:rsid w:val="004B7AFD"/>
    <w:rsid w:val="004B7B08"/>
    <w:rsid w:val="004B7B36"/>
    <w:rsid w:val="004B7B62"/>
    <w:rsid w:val="004B7B99"/>
    <w:rsid w:val="004B7BF0"/>
    <w:rsid w:val="004B7C0E"/>
    <w:rsid w:val="004B7C5E"/>
    <w:rsid w:val="004B7C90"/>
    <w:rsid w:val="004B7CE4"/>
    <w:rsid w:val="004B7D4D"/>
    <w:rsid w:val="004B7D5A"/>
    <w:rsid w:val="004B7D96"/>
    <w:rsid w:val="004B7ED0"/>
    <w:rsid w:val="004B7EDA"/>
    <w:rsid w:val="004B7EF8"/>
    <w:rsid w:val="004B7FA7"/>
    <w:rsid w:val="004B7FAA"/>
    <w:rsid w:val="004B7FCA"/>
    <w:rsid w:val="004B8535"/>
    <w:rsid w:val="004C0012"/>
    <w:rsid w:val="004C0035"/>
    <w:rsid w:val="004C0084"/>
    <w:rsid w:val="004C00BF"/>
    <w:rsid w:val="004C00D7"/>
    <w:rsid w:val="004C00DC"/>
    <w:rsid w:val="004C00F1"/>
    <w:rsid w:val="004C011E"/>
    <w:rsid w:val="004C01C3"/>
    <w:rsid w:val="004C01C4"/>
    <w:rsid w:val="004C0271"/>
    <w:rsid w:val="004C028F"/>
    <w:rsid w:val="004C02ED"/>
    <w:rsid w:val="004C0336"/>
    <w:rsid w:val="004C036D"/>
    <w:rsid w:val="004C03E5"/>
    <w:rsid w:val="004C03FE"/>
    <w:rsid w:val="004C0455"/>
    <w:rsid w:val="004C045B"/>
    <w:rsid w:val="004C047F"/>
    <w:rsid w:val="004C0491"/>
    <w:rsid w:val="004C0492"/>
    <w:rsid w:val="004C049C"/>
    <w:rsid w:val="004C04AA"/>
    <w:rsid w:val="004C04DF"/>
    <w:rsid w:val="004C04F2"/>
    <w:rsid w:val="004C0561"/>
    <w:rsid w:val="004C0575"/>
    <w:rsid w:val="004C059A"/>
    <w:rsid w:val="004C05B5"/>
    <w:rsid w:val="004C05CE"/>
    <w:rsid w:val="004C05ED"/>
    <w:rsid w:val="004C05F3"/>
    <w:rsid w:val="004C0614"/>
    <w:rsid w:val="004C0698"/>
    <w:rsid w:val="004C0763"/>
    <w:rsid w:val="004C07B4"/>
    <w:rsid w:val="004C07C9"/>
    <w:rsid w:val="004C07DA"/>
    <w:rsid w:val="004C07EA"/>
    <w:rsid w:val="004C07FD"/>
    <w:rsid w:val="004C0835"/>
    <w:rsid w:val="004C085A"/>
    <w:rsid w:val="004C0886"/>
    <w:rsid w:val="004C08AC"/>
    <w:rsid w:val="004C093E"/>
    <w:rsid w:val="004C095B"/>
    <w:rsid w:val="004C09D9"/>
    <w:rsid w:val="004C0A01"/>
    <w:rsid w:val="004C0A98"/>
    <w:rsid w:val="004C0B08"/>
    <w:rsid w:val="004C0BA7"/>
    <w:rsid w:val="004C0BA9"/>
    <w:rsid w:val="004C0C1A"/>
    <w:rsid w:val="004C0C2F"/>
    <w:rsid w:val="004C0C44"/>
    <w:rsid w:val="004C0C8D"/>
    <w:rsid w:val="004C0C9E"/>
    <w:rsid w:val="004C0D06"/>
    <w:rsid w:val="004C0DB1"/>
    <w:rsid w:val="004C0E16"/>
    <w:rsid w:val="004C0E29"/>
    <w:rsid w:val="004C0E4B"/>
    <w:rsid w:val="004C0E84"/>
    <w:rsid w:val="004C0E9D"/>
    <w:rsid w:val="004C0ECE"/>
    <w:rsid w:val="004C0EDE"/>
    <w:rsid w:val="004C0F38"/>
    <w:rsid w:val="004C0F5D"/>
    <w:rsid w:val="004C0FA7"/>
    <w:rsid w:val="004C0FA8"/>
    <w:rsid w:val="004C1022"/>
    <w:rsid w:val="004C1030"/>
    <w:rsid w:val="004C1057"/>
    <w:rsid w:val="004C106F"/>
    <w:rsid w:val="004C1072"/>
    <w:rsid w:val="004C108B"/>
    <w:rsid w:val="004C10B2"/>
    <w:rsid w:val="004C10ED"/>
    <w:rsid w:val="004C1190"/>
    <w:rsid w:val="004C11A6"/>
    <w:rsid w:val="004C125E"/>
    <w:rsid w:val="004C1269"/>
    <w:rsid w:val="004C130C"/>
    <w:rsid w:val="004C133D"/>
    <w:rsid w:val="004C13AD"/>
    <w:rsid w:val="004C13BF"/>
    <w:rsid w:val="004C13CA"/>
    <w:rsid w:val="004C13E4"/>
    <w:rsid w:val="004C1430"/>
    <w:rsid w:val="004C1432"/>
    <w:rsid w:val="004C1457"/>
    <w:rsid w:val="004C1473"/>
    <w:rsid w:val="004C14E5"/>
    <w:rsid w:val="004C15D5"/>
    <w:rsid w:val="004C160F"/>
    <w:rsid w:val="004C1623"/>
    <w:rsid w:val="004C1651"/>
    <w:rsid w:val="004C1668"/>
    <w:rsid w:val="004C167C"/>
    <w:rsid w:val="004C1728"/>
    <w:rsid w:val="004C1769"/>
    <w:rsid w:val="004C179D"/>
    <w:rsid w:val="004C17D1"/>
    <w:rsid w:val="004C17DF"/>
    <w:rsid w:val="004C17FE"/>
    <w:rsid w:val="004C180E"/>
    <w:rsid w:val="004C186A"/>
    <w:rsid w:val="004C1885"/>
    <w:rsid w:val="004C189F"/>
    <w:rsid w:val="004C18B6"/>
    <w:rsid w:val="004C1932"/>
    <w:rsid w:val="004C1959"/>
    <w:rsid w:val="004C1962"/>
    <w:rsid w:val="004C19B7"/>
    <w:rsid w:val="004C1A1B"/>
    <w:rsid w:val="004C1A21"/>
    <w:rsid w:val="004C1A2E"/>
    <w:rsid w:val="004C1A91"/>
    <w:rsid w:val="004C1AB8"/>
    <w:rsid w:val="004C1ACB"/>
    <w:rsid w:val="004C1B09"/>
    <w:rsid w:val="004C1B3B"/>
    <w:rsid w:val="004C1B55"/>
    <w:rsid w:val="004C1B81"/>
    <w:rsid w:val="004C1BBC"/>
    <w:rsid w:val="004C1C11"/>
    <w:rsid w:val="004C1C54"/>
    <w:rsid w:val="004C1CD8"/>
    <w:rsid w:val="004C1CF4"/>
    <w:rsid w:val="004C1D24"/>
    <w:rsid w:val="004C1D61"/>
    <w:rsid w:val="004C1D6C"/>
    <w:rsid w:val="004C1DE6"/>
    <w:rsid w:val="004C1E19"/>
    <w:rsid w:val="004C1E7E"/>
    <w:rsid w:val="004C1F29"/>
    <w:rsid w:val="004C1F96"/>
    <w:rsid w:val="004C1FE1"/>
    <w:rsid w:val="004C1FF8"/>
    <w:rsid w:val="004C1FFA"/>
    <w:rsid w:val="004C202E"/>
    <w:rsid w:val="004C2069"/>
    <w:rsid w:val="004C2081"/>
    <w:rsid w:val="004C20A1"/>
    <w:rsid w:val="004C2172"/>
    <w:rsid w:val="004C2184"/>
    <w:rsid w:val="004C218E"/>
    <w:rsid w:val="004C21B9"/>
    <w:rsid w:val="004C21F6"/>
    <w:rsid w:val="004C2203"/>
    <w:rsid w:val="004C221B"/>
    <w:rsid w:val="004C2240"/>
    <w:rsid w:val="004C22E6"/>
    <w:rsid w:val="004C22F1"/>
    <w:rsid w:val="004C2307"/>
    <w:rsid w:val="004C2343"/>
    <w:rsid w:val="004C234E"/>
    <w:rsid w:val="004C237B"/>
    <w:rsid w:val="004C239D"/>
    <w:rsid w:val="004C23F9"/>
    <w:rsid w:val="004C2469"/>
    <w:rsid w:val="004C246E"/>
    <w:rsid w:val="004C2491"/>
    <w:rsid w:val="004C249E"/>
    <w:rsid w:val="004C24A2"/>
    <w:rsid w:val="004C24B3"/>
    <w:rsid w:val="004C257F"/>
    <w:rsid w:val="004C2589"/>
    <w:rsid w:val="004C26B2"/>
    <w:rsid w:val="004C26D6"/>
    <w:rsid w:val="004C2795"/>
    <w:rsid w:val="004C27C7"/>
    <w:rsid w:val="004C2837"/>
    <w:rsid w:val="004C2846"/>
    <w:rsid w:val="004C2925"/>
    <w:rsid w:val="004C2A04"/>
    <w:rsid w:val="004C2A49"/>
    <w:rsid w:val="004C2B1F"/>
    <w:rsid w:val="004C2B38"/>
    <w:rsid w:val="004C2BB9"/>
    <w:rsid w:val="004C2BBA"/>
    <w:rsid w:val="004C2BE1"/>
    <w:rsid w:val="004C2C03"/>
    <w:rsid w:val="004C2C60"/>
    <w:rsid w:val="004C2CB0"/>
    <w:rsid w:val="004C2CD1"/>
    <w:rsid w:val="004C2DCC"/>
    <w:rsid w:val="004C2DF1"/>
    <w:rsid w:val="004C2F1B"/>
    <w:rsid w:val="004C2F3B"/>
    <w:rsid w:val="004C2F6C"/>
    <w:rsid w:val="004C2FAC"/>
    <w:rsid w:val="004C2FD4"/>
    <w:rsid w:val="004C2FDA"/>
    <w:rsid w:val="004C300F"/>
    <w:rsid w:val="004C303D"/>
    <w:rsid w:val="004C306D"/>
    <w:rsid w:val="004C30F7"/>
    <w:rsid w:val="004C3139"/>
    <w:rsid w:val="004C314C"/>
    <w:rsid w:val="004C3151"/>
    <w:rsid w:val="004C31BC"/>
    <w:rsid w:val="004C31E3"/>
    <w:rsid w:val="004C31F8"/>
    <w:rsid w:val="004C3229"/>
    <w:rsid w:val="004C323C"/>
    <w:rsid w:val="004C3291"/>
    <w:rsid w:val="004C32F1"/>
    <w:rsid w:val="004C339A"/>
    <w:rsid w:val="004C3446"/>
    <w:rsid w:val="004C3462"/>
    <w:rsid w:val="004C3487"/>
    <w:rsid w:val="004C34B9"/>
    <w:rsid w:val="004C34C6"/>
    <w:rsid w:val="004C34D1"/>
    <w:rsid w:val="004C34F0"/>
    <w:rsid w:val="004C359C"/>
    <w:rsid w:val="004C35EC"/>
    <w:rsid w:val="004C366F"/>
    <w:rsid w:val="004C36B1"/>
    <w:rsid w:val="004C36B2"/>
    <w:rsid w:val="004C3729"/>
    <w:rsid w:val="004C3749"/>
    <w:rsid w:val="004C37DB"/>
    <w:rsid w:val="004C3836"/>
    <w:rsid w:val="004C3887"/>
    <w:rsid w:val="004C389B"/>
    <w:rsid w:val="004C38C4"/>
    <w:rsid w:val="004C395D"/>
    <w:rsid w:val="004C3979"/>
    <w:rsid w:val="004C397D"/>
    <w:rsid w:val="004C3984"/>
    <w:rsid w:val="004C39CA"/>
    <w:rsid w:val="004C39F5"/>
    <w:rsid w:val="004C3A01"/>
    <w:rsid w:val="004C3A96"/>
    <w:rsid w:val="004C3A9B"/>
    <w:rsid w:val="004C3ABA"/>
    <w:rsid w:val="004C3AC4"/>
    <w:rsid w:val="004C3B26"/>
    <w:rsid w:val="004C3BE2"/>
    <w:rsid w:val="004C3C09"/>
    <w:rsid w:val="004C3C1B"/>
    <w:rsid w:val="004C3C20"/>
    <w:rsid w:val="004C3C21"/>
    <w:rsid w:val="004C3C2C"/>
    <w:rsid w:val="004C3C2F"/>
    <w:rsid w:val="004C3C57"/>
    <w:rsid w:val="004C3C8B"/>
    <w:rsid w:val="004C3CBB"/>
    <w:rsid w:val="004C3CC6"/>
    <w:rsid w:val="004C3D01"/>
    <w:rsid w:val="004C3DA9"/>
    <w:rsid w:val="004C3DEC"/>
    <w:rsid w:val="004C3E81"/>
    <w:rsid w:val="004C3E8E"/>
    <w:rsid w:val="004C3EC4"/>
    <w:rsid w:val="004C3ED2"/>
    <w:rsid w:val="004C3F12"/>
    <w:rsid w:val="004C3F2C"/>
    <w:rsid w:val="004C3F67"/>
    <w:rsid w:val="004C3F91"/>
    <w:rsid w:val="004C3FD7"/>
    <w:rsid w:val="004C3FF7"/>
    <w:rsid w:val="004C400F"/>
    <w:rsid w:val="004C409E"/>
    <w:rsid w:val="004C413F"/>
    <w:rsid w:val="004C4157"/>
    <w:rsid w:val="004C415C"/>
    <w:rsid w:val="004C41BF"/>
    <w:rsid w:val="004C41FF"/>
    <w:rsid w:val="004C4223"/>
    <w:rsid w:val="004C4285"/>
    <w:rsid w:val="004C429A"/>
    <w:rsid w:val="004C4322"/>
    <w:rsid w:val="004C4346"/>
    <w:rsid w:val="004C43A1"/>
    <w:rsid w:val="004C43A6"/>
    <w:rsid w:val="004C43F9"/>
    <w:rsid w:val="004C441E"/>
    <w:rsid w:val="004C4442"/>
    <w:rsid w:val="004C44B6"/>
    <w:rsid w:val="004C44BF"/>
    <w:rsid w:val="004C4556"/>
    <w:rsid w:val="004C45E4"/>
    <w:rsid w:val="004C4608"/>
    <w:rsid w:val="004C467A"/>
    <w:rsid w:val="004C46FA"/>
    <w:rsid w:val="004C4712"/>
    <w:rsid w:val="004C4728"/>
    <w:rsid w:val="004C478C"/>
    <w:rsid w:val="004C4791"/>
    <w:rsid w:val="004C47C3"/>
    <w:rsid w:val="004C47F2"/>
    <w:rsid w:val="004C480A"/>
    <w:rsid w:val="004C481B"/>
    <w:rsid w:val="004C4830"/>
    <w:rsid w:val="004C4866"/>
    <w:rsid w:val="004C48BD"/>
    <w:rsid w:val="004C48EF"/>
    <w:rsid w:val="004C48FA"/>
    <w:rsid w:val="004C491F"/>
    <w:rsid w:val="004C493A"/>
    <w:rsid w:val="004C496A"/>
    <w:rsid w:val="004C496D"/>
    <w:rsid w:val="004C49A9"/>
    <w:rsid w:val="004C49B8"/>
    <w:rsid w:val="004C49D1"/>
    <w:rsid w:val="004C4A0D"/>
    <w:rsid w:val="004C4A1A"/>
    <w:rsid w:val="004C4A2C"/>
    <w:rsid w:val="004C4A31"/>
    <w:rsid w:val="004C4A47"/>
    <w:rsid w:val="004C4A62"/>
    <w:rsid w:val="004C4A6C"/>
    <w:rsid w:val="004C4A79"/>
    <w:rsid w:val="004C4ABC"/>
    <w:rsid w:val="004C4B41"/>
    <w:rsid w:val="004C4C19"/>
    <w:rsid w:val="004C4C6A"/>
    <w:rsid w:val="004C4CCC"/>
    <w:rsid w:val="004C4CCE"/>
    <w:rsid w:val="004C4D2B"/>
    <w:rsid w:val="004C4DAF"/>
    <w:rsid w:val="004C4DFA"/>
    <w:rsid w:val="004C4E4C"/>
    <w:rsid w:val="004C4F52"/>
    <w:rsid w:val="004C4F7E"/>
    <w:rsid w:val="004C4F96"/>
    <w:rsid w:val="004C4F9E"/>
    <w:rsid w:val="004C4FCE"/>
    <w:rsid w:val="004C5060"/>
    <w:rsid w:val="004C5085"/>
    <w:rsid w:val="004C50BB"/>
    <w:rsid w:val="004C50EF"/>
    <w:rsid w:val="004C5169"/>
    <w:rsid w:val="004C517A"/>
    <w:rsid w:val="004C51A6"/>
    <w:rsid w:val="004C51E5"/>
    <w:rsid w:val="004C520B"/>
    <w:rsid w:val="004C52B3"/>
    <w:rsid w:val="004C52B5"/>
    <w:rsid w:val="004C52CA"/>
    <w:rsid w:val="004C52CF"/>
    <w:rsid w:val="004C530C"/>
    <w:rsid w:val="004C5320"/>
    <w:rsid w:val="004C5342"/>
    <w:rsid w:val="004C5379"/>
    <w:rsid w:val="004C5395"/>
    <w:rsid w:val="004C543D"/>
    <w:rsid w:val="004C5444"/>
    <w:rsid w:val="004C5450"/>
    <w:rsid w:val="004C548D"/>
    <w:rsid w:val="004C54A3"/>
    <w:rsid w:val="004C54DC"/>
    <w:rsid w:val="004C5523"/>
    <w:rsid w:val="004C554F"/>
    <w:rsid w:val="004C556B"/>
    <w:rsid w:val="004C55B4"/>
    <w:rsid w:val="004C566D"/>
    <w:rsid w:val="004C567E"/>
    <w:rsid w:val="004C56B5"/>
    <w:rsid w:val="004C56C8"/>
    <w:rsid w:val="004C578C"/>
    <w:rsid w:val="004C583F"/>
    <w:rsid w:val="004C588A"/>
    <w:rsid w:val="004C58A5"/>
    <w:rsid w:val="004C5968"/>
    <w:rsid w:val="004C5985"/>
    <w:rsid w:val="004C5986"/>
    <w:rsid w:val="004C59AF"/>
    <w:rsid w:val="004C59E2"/>
    <w:rsid w:val="004C59F7"/>
    <w:rsid w:val="004C5A21"/>
    <w:rsid w:val="004C5A43"/>
    <w:rsid w:val="004C5A7A"/>
    <w:rsid w:val="004C5AAE"/>
    <w:rsid w:val="004C5AFE"/>
    <w:rsid w:val="004C5BBF"/>
    <w:rsid w:val="004C5BF4"/>
    <w:rsid w:val="004C5C37"/>
    <w:rsid w:val="004C5C56"/>
    <w:rsid w:val="004C5C91"/>
    <w:rsid w:val="004C5CB9"/>
    <w:rsid w:val="004C5CED"/>
    <w:rsid w:val="004C5CFC"/>
    <w:rsid w:val="004C5D59"/>
    <w:rsid w:val="004C5D79"/>
    <w:rsid w:val="004C5D9C"/>
    <w:rsid w:val="004C5E04"/>
    <w:rsid w:val="004C5E59"/>
    <w:rsid w:val="004C5E5E"/>
    <w:rsid w:val="004C5E61"/>
    <w:rsid w:val="004C5E64"/>
    <w:rsid w:val="004C5E79"/>
    <w:rsid w:val="004C5F18"/>
    <w:rsid w:val="004C5FB2"/>
    <w:rsid w:val="004C6049"/>
    <w:rsid w:val="004C604A"/>
    <w:rsid w:val="004C6085"/>
    <w:rsid w:val="004C60A7"/>
    <w:rsid w:val="004C60C3"/>
    <w:rsid w:val="004C60DE"/>
    <w:rsid w:val="004C61DB"/>
    <w:rsid w:val="004C6229"/>
    <w:rsid w:val="004C624A"/>
    <w:rsid w:val="004C6254"/>
    <w:rsid w:val="004C62CC"/>
    <w:rsid w:val="004C6334"/>
    <w:rsid w:val="004C6353"/>
    <w:rsid w:val="004C6365"/>
    <w:rsid w:val="004C6388"/>
    <w:rsid w:val="004C6460"/>
    <w:rsid w:val="004C6492"/>
    <w:rsid w:val="004C64FF"/>
    <w:rsid w:val="004C656B"/>
    <w:rsid w:val="004C65A0"/>
    <w:rsid w:val="004C65AC"/>
    <w:rsid w:val="004C6639"/>
    <w:rsid w:val="004C66AC"/>
    <w:rsid w:val="004C672B"/>
    <w:rsid w:val="004C673A"/>
    <w:rsid w:val="004C67BD"/>
    <w:rsid w:val="004C67F4"/>
    <w:rsid w:val="004C6809"/>
    <w:rsid w:val="004C682D"/>
    <w:rsid w:val="004C684C"/>
    <w:rsid w:val="004C686E"/>
    <w:rsid w:val="004C689A"/>
    <w:rsid w:val="004C68D3"/>
    <w:rsid w:val="004C68E9"/>
    <w:rsid w:val="004C68EA"/>
    <w:rsid w:val="004C6903"/>
    <w:rsid w:val="004C6907"/>
    <w:rsid w:val="004C694E"/>
    <w:rsid w:val="004C6958"/>
    <w:rsid w:val="004C6986"/>
    <w:rsid w:val="004C6A6B"/>
    <w:rsid w:val="004C6AA2"/>
    <w:rsid w:val="004C6ACD"/>
    <w:rsid w:val="004C6AF6"/>
    <w:rsid w:val="004C6AFB"/>
    <w:rsid w:val="004C6B53"/>
    <w:rsid w:val="004C6BD3"/>
    <w:rsid w:val="004C6BE0"/>
    <w:rsid w:val="004C6BE8"/>
    <w:rsid w:val="004C6C34"/>
    <w:rsid w:val="004C6C48"/>
    <w:rsid w:val="004C6C58"/>
    <w:rsid w:val="004C6C76"/>
    <w:rsid w:val="004C6CC5"/>
    <w:rsid w:val="004C6D01"/>
    <w:rsid w:val="004C6D12"/>
    <w:rsid w:val="004C6D4B"/>
    <w:rsid w:val="004C6D70"/>
    <w:rsid w:val="004C6E49"/>
    <w:rsid w:val="004C6E5A"/>
    <w:rsid w:val="004C6E5E"/>
    <w:rsid w:val="004C6EA9"/>
    <w:rsid w:val="004C6FB6"/>
    <w:rsid w:val="004C6FC4"/>
    <w:rsid w:val="004C7018"/>
    <w:rsid w:val="004C7022"/>
    <w:rsid w:val="004C7055"/>
    <w:rsid w:val="004C70E0"/>
    <w:rsid w:val="004C7142"/>
    <w:rsid w:val="004C71A1"/>
    <w:rsid w:val="004C71C2"/>
    <w:rsid w:val="004C71CE"/>
    <w:rsid w:val="004C71EB"/>
    <w:rsid w:val="004C725D"/>
    <w:rsid w:val="004C72CE"/>
    <w:rsid w:val="004C7356"/>
    <w:rsid w:val="004C7385"/>
    <w:rsid w:val="004C73A7"/>
    <w:rsid w:val="004C7488"/>
    <w:rsid w:val="004C748C"/>
    <w:rsid w:val="004C748F"/>
    <w:rsid w:val="004C74C4"/>
    <w:rsid w:val="004C74E6"/>
    <w:rsid w:val="004C7535"/>
    <w:rsid w:val="004C755C"/>
    <w:rsid w:val="004C75D5"/>
    <w:rsid w:val="004C75F3"/>
    <w:rsid w:val="004C7608"/>
    <w:rsid w:val="004C7625"/>
    <w:rsid w:val="004C7669"/>
    <w:rsid w:val="004C7670"/>
    <w:rsid w:val="004C76FD"/>
    <w:rsid w:val="004C776A"/>
    <w:rsid w:val="004C776C"/>
    <w:rsid w:val="004C77BA"/>
    <w:rsid w:val="004C77CB"/>
    <w:rsid w:val="004C77F1"/>
    <w:rsid w:val="004C7833"/>
    <w:rsid w:val="004C789E"/>
    <w:rsid w:val="004C78BE"/>
    <w:rsid w:val="004C78DF"/>
    <w:rsid w:val="004C7992"/>
    <w:rsid w:val="004C79C7"/>
    <w:rsid w:val="004C7A28"/>
    <w:rsid w:val="004C7A4B"/>
    <w:rsid w:val="004C7AE7"/>
    <w:rsid w:val="004C7B02"/>
    <w:rsid w:val="004C7B11"/>
    <w:rsid w:val="004C7B1C"/>
    <w:rsid w:val="004C7C03"/>
    <w:rsid w:val="004C7C12"/>
    <w:rsid w:val="004C7CBE"/>
    <w:rsid w:val="004C7CDA"/>
    <w:rsid w:val="004C7D82"/>
    <w:rsid w:val="004C7DC4"/>
    <w:rsid w:val="004C7DCB"/>
    <w:rsid w:val="004C7DEA"/>
    <w:rsid w:val="004C7E5E"/>
    <w:rsid w:val="004C7E68"/>
    <w:rsid w:val="004C7E89"/>
    <w:rsid w:val="004C7E91"/>
    <w:rsid w:val="004C7F25"/>
    <w:rsid w:val="004C7F2C"/>
    <w:rsid w:val="004C7F3D"/>
    <w:rsid w:val="004C7F5B"/>
    <w:rsid w:val="004C7FBE"/>
    <w:rsid w:val="004C7FEB"/>
    <w:rsid w:val="004D0025"/>
    <w:rsid w:val="004D002D"/>
    <w:rsid w:val="004D0093"/>
    <w:rsid w:val="004D00A0"/>
    <w:rsid w:val="004D00A2"/>
    <w:rsid w:val="004D00AD"/>
    <w:rsid w:val="004D0114"/>
    <w:rsid w:val="004D0164"/>
    <w:rsid w:val="004D016C"/>
    <w:rsid w:val="004D01A6"/>
    <w:rsid w:val="004D01FA"/>
    <w:rsid w:val="004D0205"/>
    <w:rsid w:val="004D0208"/>
    <w:rsid w:val="004D0244"/>
    <w:rsid w:val="004D024E"/>
    <w:rsid w:val="004D024F"/>
    <w:rsid w:val="004D0250"/>
    <w:rsid w:val="004D0294"/>
    <w:rsid w:val="004D02C1"/>
    <w:rsid w:val="004D02EF"/>
    <w:rsid w:val="004D031B"/>
    <w:rsid w:val="004D0360"/>
    <w:rsid w:val="004D0396"/>
    <w:rsid w:val="004D039E"/>
    <w:rsid w:val="004D03A8"/>
    <w:rsid w:val="004D03B3"/>
    <w:rsid w:val="004D03FA"/>
    <w:rsid w:val="004D040C"/>
    <w:rsid w:val="004D0459"/>
    <w:rsid w:val="004D04BB"/>
    <w:rsid w:val="004D04CA"/>
    <w:rsid w:val="004D04D9"/>
    <w:rsid w:val="004D04F9"/>
    <w:rsid w:val="004D0531"/>
    <w:rsid w:val="004D0535"/>
    <w:rsid w:val="004D05F7"/>
    <w:rsid w:val="004D05F8"/>
    <w:rsid w:val="004D066F"/>
    <w:rsid w:val="004D0670"/>
    <w:rsid w:val="004D0671"/>
    <w:rsid w:val="004D0681"/>
    <w:rsid w:val="004D0693"/>
    <w:rsid w:val="004D0695"/>
    <w:rsid w:val="004D06B8"/>
    <w:rsid w:val="004D071F"/>
    <w:rsid w:val="004D0776"/>
    <w:rsid w:val="004D07A4"/>
    <w:rsid w:val="004D07B2"/>
    <w:rsid w:val="004D07B7"/>
    <w:rsid w:val="004D07D6"/>
    <w:rsid w:val="004D07D8"/>
    <w:rsid w:val="004D0835"/>
    <w:rsid w:val="004D0843"/>
    <w:rsid w:val="004D087B"/>
    <w:rsid w:val="004D0883"/>
    <w:rsid w:val="004D08A2"/>
    <w:rsid w:val="004D08B9"/>
    <w:rsid w:val="004D0908"/>
    <w:rsid w:val="004D0948"/>
    <w:rsid w:val="004D0A7E"/>
    <w:rsid w:val="004D0A88"/>
    <w:rsid w:val="004D0AB3"/>
    <w:rsid w:val="004D0B0D"/>
    <w:rsid w:val="004D0B9B"/>
    <w:rsid w:val="004D0BAB"/>
    <w:rsid w:val="004D0BB9"/>
    <w:rsid w:val="004D0BDA"/>
    <w:rsid w:val="004D0BDE"/>
    <w:rsid w:val="004D0C7D"/>
    <w:rsid w:val="004D0CD8"/>
    <w:rsid w:val="004D0CDD"/>
    <w:rsid w:val="004D0D19"/>
    <w:rsid w:val="004D0E00"/>
    <w:rsid w:val="004D0E0F"/>
    <w:rsid w:val="004D0E25"/>
    <w:rsid w:val="004D0E62"/>
    <w:rsid w:val="004D0E9D"/>
    <w:rsid w:val="004D0EB3"/>
    <w:rsid w:val="004D0ECC"/>
    <w:rsid w:val="004D0EE0"/>
    <w:rsid w:val="004D0EFD"/>
    <w:rsid w:val="004D0F57"/>
    <w:rsid w:val="004D0F58"/>
    <w:rsid w:val="004D0F84"/>
    <w:rsid w:val="004D0F97"/>
    <w:rsid w:val="004D0FA9"/>
    <w:rsid w:val="004D0FAF"/>
    <w:rsid w:val="004D0FD5"/>
    <w:rsid w:val="004D1037"/>
    <w:rsid w:val="004D1042"/>
    <w:rsid w:val="004D10AB"/>
    <w:rsid w:val="004D10B5"/>
    <w:rsid w:val="004D10D9"/>
    <w:rsid w:val="004D1198"/>
    <w:rsid w:val="004D11B2"/>
    <w:rsid w:val="004D11C7"/>
    <w:rsid w:val="004D122A"/>
    <w:rsid w:val="004D123C"/>
    <w:rsid w:val="004D1250"/>
    <w:rsid w:val="004D1305"/>
    <w:rsid w:val="004D1332"/>
    <w:rsid w:val="004D134E"/>
    <w:rsid w:val="004D1351"/>
    <w:rsid w:val="004D13CC"/>
    <w:rsid w:val="004D13CE"/>
    <w:rsid w:val="004D1414"/>
    <w:rsid w:val="004D14C2"/>
    <w:rsid w:val="004D14C9"/>
    <w:rsid w:val="004D150F"/>
    <w:rsid w:val="004D151B"/>
    <w:rsid w:val="004D15B4"/>
    <w:rsid w:val="004D15EF"/>
    <w:rsid w:val="004D1611"/>
    <w:rsid w:val="004D161E"/>
    <w:rsid w:val="004D1646"/>
    <w:rsid w:val="004D1683"/>
    <w:rsid w:val="004D168F"/>
    <w:rsid w:val="004D1701"/>
    <w:rsid w:val="004D1710"/>
    <w:rsid w:val="004D1742"/>
    <w:rsid w:val="004D1755"/>
    <w:rsid w:val="004D1756"/>
    <w:rsid w:val="004D179E"/>
    <w:rsid w:val="004D17A3"/>
    <w:rsid w:val="004D17BC"/>
    <w:rsid w:val="004D17F4"/>
    <w:rsid w:val="004D1835"/>
    <w:rsid w:val="004D183C"/>
    <w:rsid w:val="004D1842"/>
    <w:rsid w:val="004D184E"/>
    <w:rsid w:val="004D185A"/>
    <w:rsid w:val="004D18AC"/>
    <w:rsid w:val="004D18FB"/>
    <w:rsid w:val="004D195B"/>
    <w:rsid w:val="004D1968"/>
    <w:rsid w:val="004D198F"/>
    <w:rsid w:val="004D19A5"/>
    <w:rsid w:val="004D19F3"/>
    <w:rsid w:val="004D1A0F"/>
    <w:rsid w:val="004D1A5D"/>
    <w:rsid w:val="004D1A83"/>
    <w:rsid w:val="004D1AB4"/>
    <w:rsid w:val="004D1B86"/>
    <w:rsid w:val="004D1BE0"/>
    <w:rsid w:val="004D1BE1"/>
    <w:rsid w:val="004D1BE5"/>
    <w:rsid w:val="004D1BEB"/>
    <w:rsid w:val="004D1C02"/>
    <w:rsid w:val="004D1C5A"/>
    <w:rsid w:val="004D1C8C"/>
    <w:rsid w:val="004D1CC8"/>
    <w:rsid w:val="004D1CFC"/>
    <w:rsid w:val="004D1D18"/>
    <w:rsid w:val="004D1D48"/>
    <w:rsid w:val="004D1D50"/>
    <w:rsid w:val="004D1D95"/>
    <w:rsid w:val="004D1DFA"/>
    <w:rsid w:val="004D1E22"/>
    <w:rsid w:val="004D1E80"/>
    <w:rsid w:val="004D1EB1"/>
    <w:rsid w:val="004D1F15"/>
    <w:rsid w:val="004D1FD1"/>
    <w:rsid w:val="004D200B"/>
    <w:rsid w:val="004D2068"/>
    <w:rsid w:val="004D2073"/>
    <w:rsid w:val="004D208C"/>
    <w:rsid w:val="004D2097"/>
    <w:rsid w:val="004D21A9"/>
    <w:rsid w:val="004D2235"/>
    <w:rsid w:val="004D2270"/>
    <w:rsid w:val="004D227A"/>
    <w:rsid w:val="004D22B8"/>
    <w:rsid w:val="004D22D4"/>
    <w:rsid w:val="004D2305"/>
    <w:rsid w:val="004D237E"/>
    <w:rsid w:val="004D238A"/>
    <w:rsid w:val="004D23A5"/>
    <w:rsid w:val="004D23AD"/>
    <w:rsid w:val="004D23F2"/>
    <w:rsid w:val="004D2412"/>
    <w:rsid w:val="004D241C"/>
    <w:rsid w:val="004D242A"/>
    <w:rsid w:val="004D244A"/>
    <w:rsid w:val="004D2475"/>
    <w:rsid w:val="004D248F"/>
    <w:rsid w:val="004D24B4"/>
    <w:rsid w:val="004D24FE"/>
    <w:rsid w:val="004D2539"/>
    <w:rsid w:val="004D258A"/>
    <w:rsid w:val="004D25B2"/>
    <w:rsid w:val="004D2640"/>
    <w:rsid w:val="004D2641"/>
    <w:rsid w:val="004D264D"/>
    <w:rsid w:val="004D264E"/>
    <w:rsid w:val="004D2652"/>
    <w:rsid w:val="004D2679"/>
    <w:rsid w:val="004D26AB"/>
    <w:rsid w:val="004D26B6"/>
    <w:rsid w:val="004D26D2"/>
    <w:rsid w:val="004D26DA"/>
    <w:rsid w:val="004D2718"/>
    <w:rsid w:val="004D2735"/>
    <w:rsid w:val="004D274E"/>
    <w:rsid w:val="004D2757"/>
    <w:rsid w:val="004D279E"/>
    <w:rsid w:val="004D27A9"/>
    <w:rsid w:val="004D27B3"/>
    <w:rsid w:val="004D2821"/>
    <w:rsid w:val="004D2825"/>
    <w:rsid w:val="004D2831"/>
    <w:rsid w:val="004D2895"/>
    <w:rsid w:val="004D28E5"/>
    <w:rsid w:val="004D28EA"/>
    <w:rsid w:val="004D2904"/>
    <w:rsid w:val="004D2A11"/>
    <w:rsid w:val="004D2A76"/>
    <w:rsid w:val="004D2A7E"/>
    <w:rsid w:val="004D2AC4"/>
    <w:rsid w:val="004D2B06"/>
    <w:rsid w:val="004D2B40"/>
    <w:rsid w:val="004D2B4D"/>
    <w:rsid w:val="004D2B6B"/>
    <w:rsid w:val="004D2B81"/>
    <w:rsid w:val="004D2BA3"/>
    <w:rsid w:val="004D2BD2"/>
    <w:rsid w:val="004D2C70"/>
    <w:rsid w:val="004D2C82"/>
    <w:rsid w:val="004D2C9E"/>
    <w:rsid w:val="004D2CA4"/>
    <w:rsid w:val="004D2CB6"/>
    <w:rsid w:val="004D2CD0"/>
    <w:rsid w:val="004D2CD2"/>
    <w:rsid w:val="004D2CDA"/>
    <w:rsid w:val="004D2CF4"/>
    <w:rsid w:val="004D2D22"/>
    <w:rsid w:val="004D2D28"/>
    <w:rsid w:val="004D2D91"/>
    <w:rsid w:val="004D2EF6"/>
    <w:rsid w:val="004D2F16"/>
    <w:rsid w:val="004D2F33"/>
    <w:rsid w:val="004D2F76"/>
    <w:rsid w:val="004D2FC6"/>
    <w:rsid w:val="004D2FFF"/>
    <w:rsid w:val="004D3003"/>
    <w:rsid w:val="004D3072"/>
    <w:rsid w:val="004D3077"/>
    <w:rsid w:val="004D3112"/>
    <w:rsid w:val="004D3183"/>
    <w:rsid w:val="004D3221"/>
    <w:rsid w:val="004D3233"/>
    <w:rsid w:val="004D3272"/>
    <w:rsid w:val="004D32D2"/>
    <w:rsid w:val="004D33F5"/>
    <w:rsid w:val="004D3443"/>
    <w:rsid w:val="004D344C"/>
    <w:rsid w:val="004D3495"/>
    <w:rsid w:val="004D34AE"/>
    <w:rsid w:val="004D34E0"/>
    <w:rsid w:val="004D3517"/>
    <w:rsid w:val="004D3530"/>
    <w:rsid w:val="004D3533"/>
    <w:rsid w:val="004D3545"/>
    <w:rsid w:val="004D35A3"/>
    <w:rsid w:val="004D35A5"/>
    <w:rsid w:val="004D35F5"/>
    <w:rsid w:val="004D3637"/>
    <w:rsid w:val="004D3658"/>
    <w:rsid w:val="004D3697"/>
    <w:rsid w:val="004D36CB"/>
    <w:rsid w:val="004D36EA"/>
    <w:rsid w:val="004D3741"/>
    <w:rsid w:val="004D3777"/>
    <w:rsid w:val="004D37DA"/>
    <w:rsid w:val="004D37EE"/>
    <w:rsid w:val="004D37FC"/>
    <w:rsid w:val="004D3826"/>
    <w:rsid w:val="004D3848"/>
    <w:rsid w:val="004D385F"/>
    <w:rsid w:val="004D3890"/>
    <w:rsid w:val="004D38A2"/>
    <w:rsid w:val="004D38E6"/>
    <w:rsid w:val="004D390D"/>
    <w:rsid w:val="004D3917"/>
    <w:rsid w:val="004D39F4"/>
    <w:rsid w:val="004D39F8"/>
    <w:rsid w:val="004D39FF"/>
    <w:rsid w:val="004D3A2F"/>
    <w:rsid w:val="004D3A57"/>
    <w:rsid w:val="004D3A72"/>
    <w:rsid w:val="004D3AB6"/>
    <w:rsid w:val="004D3AC1"/>
    <w:rsid w:val="004D3ADC"/>
    <w:rsid w:val="004D3AEE"/>
    <w:rsid w:val="004D3B2F"/>
    <w:rsid w:val="004D3BE4"/>
    <w:rsid w:val="004D3BF2"/>
    <w:rsid w:val="004D3C0D"/>
    <w:rsid w:val="004D3C1F"/>
    <w:rsid w:val="004D3C4E"/>
    <w:rsid w:val="004D3C58"/>
    <w:rsid w:val="004D3C6A"/>
    <w:rsid w:val="004D3CC6"/>
    <w:rsid w:val="004D3CD4"/>
    <w:rsid w:val="004D3CF6"/>
    <w:rsid w:val="004D3D03"/>
    <w:rsid w:val="004D3D25"/>
    <w:rsid w:val="004D3D5A"/>
    <w:rsid w:val="004D3D70"/>
    <w:rsid w:val="004D3D88"/>
    <w:rsid w:val="004D3DA8"/>
    <w:rsid w:val="004D3DCC"/>
    <w:rsid w:val="004D3DCE"/>
    <w:rsid w:val="004D3DF9"/>
    <w:rsid w:val="004D3EA6"/>
    <w:rsid w:val="004D3ED1"/>
    <w:rsid w:val="004D3EF9"/>
    <w:rsid w:val="004D3F14"/>
    <w:rsid w:val="004D3F2E"/>
    <w:rsid w:val="004D3F8D"/>
    <w:rsid w:val="004D4008"/>
    <w:rsid w:val="004D4058"/>
    <w:rsid w:val="004D4059"/>
    <w:rsid w:val="004D411A"/>
    <w:rsid w:val="004D4124"/>
    <w:rsid w:val="004D419B"/>
    <w:rsid w:val="004D41C0"/>
    <w:rsid w:val="004D41DB"/>
    <w:rsid w:val="004D422C"/>
    <w:rsid w:val="004D425E"/>
    <w:rsid w:val="004D427C"/>
    <w:rsid w:val="004D4286"/>
    <w:rsid w:val="004D42B7"/>
    <w:rsid w:val="004D42C0"/>
    <w:rsid w:val="004D42E4"/>
    <w:rsid w:val="004D434E"/>
    <w:rsid w:val="004D4380"/>
    <w:rsid w:val="004D4383"/>
    <w:rsid w:val="004D43C6"/>
    <w:rsid w:val="004D4407"/>
    <w:rsid w:val="004D442E"/>
    <w:rsid w:val="004D44B6"/>
    <w:rsid w:val="004D44D5"/>
    <w:rsid w:val="004D44DF"/>
    <w:rsid w:val="004D44FE"/>
    <w:rsid w:val="004D4578"/>
    <w:rsid w:val="004D457E"/>
    <w:rsid w:val="004D4672"/>
    <w:rsid w:val="004D46B2"/>
    <w:rsid w:val="004D46EA"/>
    <w:rsid w:val="004D46F2"/>
    <w:rsid w:val="004D470A"/>
    <w:rsid w:val="004D471F"/>
    <w:rsid w:val="004D4755"/>
    <w:rsid w:val="004D4769"/>
    <w:rsid w:val="004D483D"/>
    <w:rsid w:val="004D486F"/>
    <w:rsid w:val="004D4888"/>
    <w:rsid w:val="004D4898"/>
    <w:rsid w:val="004D48AA"/>
    <w:rsid w:val="004D48BA"/>
    <w:rsid w:val="004D48F0"/>
    <w:rsid w:val="004D490F"/>
    <w:rsid w:val="004D4993"/>
    <w:rsid w:val="004D49AC"/>
    <w:rsid w:val="004D49D0"/>
    <w:rsid w:val="004D4A08"/>
    <w:rsid w:val="004D4A3B"/>
    <w:rsid w:val="004D4C28"/>
    <w:rsid w:val="004D4C65"/>
    <w:rsid w:val="004D4C7C"/>
    <w:rsid w:val="004D4C7F"/>
    <w:rsid w:val="004D4CD0"/>
    <w:rsid w:val="004D4CDA"/>
    <w:rsid w:val="004D4D12"/>
    <w:rsid w:val="004D4D42"/>
    <w:rsid w:val="004D4D7D"/>
    <w:rsid w:val="004D4DDC"/>
    <w:rsid w:val="004D4E5C"/>
    <w:rsid w:val="004D4EC9"/>
    <w:rsid w:val="004D4F3D"/>
    <w:rsid w:val="004D4FB3"/>
    <w:rsid w:val="004D4FB4"/>
    <w:rsid w:val="004D5020"/>
    <w:rsid w:val="004D502E"/>
    <w:rsid w:val="004D50C1"/>
    <w:rsid w:val="004D50D0"/>
    <w:rsid w:val="004D50DA"/>
    <w:rsid w:val="004D50E5"/>
    <w:rsid w:val="004D510D"/>
    <w:rsid w:val="004D512C"/>
    <w:rsid w:val="004D5136"/>
    <w:rsid w:val="004D514B"/>
    <w:rsid w:val="004D519B"/>
    <w:rsid w:val="004D528F"/>
    <w:rsid w:val="004D52D8"/>
    <w:rsid w:val="004D532A"/>
    <w:rsid w:val="004D536A"/>
    <w:rsid w:val="004D5376"/>
    <w:rsid w:val="004D53BB"/>
    <w:rsid w:val="004D53F5"/>
    <w:rsid w:val="004D5407"/>
    <w:rsid w:val="004D5415"/>
    <w:rsid w:val="004D543C"/>
    <w:rsid w:val="004D5452"/>
    <w:rsid w:val="004D5464"/>
    <w:rsid w:val="004D547F"/>
    <w:rsid w:val="004D54A6"/>
    <w:rsid w:val="004D54C0"/>
    <w:rsid w:val="004D5508"/>
    <w:rsid w:val="004D5522"/>
    <w:rsid w:val="004D5578"/>
    <w:rsid w:val="004D55E9"/>
    <w:rsid w:val="004D5622"/>
    <w:rsid w:val="004D5644"/>
    <w:rsid w:val="004D564A"/>
    <w:rsid w:val="004D568A"/>
    <w:rsid w:val="004D56AA"/>
    <w:rsid w:val="004D573B"/>
    <w:rsid w:val="004D5754"/>
    <w:rsid w:val="004D5785"/>
    <w:rsid w:val="004D578A"/>
    <w:rsid w:val="004D57E6"/>
    <w:rsid w:val="004D57FD"/>
    <w:rsid w:val="004D57FF"/>
    <w:rsid w:val="004D5836"/>
    <w:rsid w:val="004D58A5"/>
    <w:rsid w:val="004D58AC"/>
    <w:rsid w:val="004D58C3"/>
    <w:rsid w:val="004D58D8"/>
    <w:rsid w:val="004D5929"/>
    <w:rsid w:val="004D5935"/>
    <w:rsid w:val="004D59BB"/>
    <w:rsid w:val="004D59CF"/>
    <w:rsid w:val="004D59EB"/>
    <w:rsid w:val="004D5A4A"/>
    <w:rsid w:val="004D5A7A"/>
    <w:rsid w:val="004D5A87"/>
    <w:rsid w:val="004D5AAC"/>
    <w:rsid w:val="004D5B50"/>
    <w:rsid w:val="004D5B67"/>
    <w:rsid w:val="004D5B9B"/>
    <w:rsid w:val="004D5BD0"/>
    <w:rsid w:val="004D5BD2"/>
    <w:rsid w:val="004D5BF9"/>
    <w:rsid w:val="004D5D49"/>
    <w:rsid w:val="004D5D66"/>
    <w:rsid w:val="004D5D9F"/>
    <w:rsid w:val="004D5DBA"/>
    <w:rsid w:val="004D5DE5"/>
    <w:rsid w:val="004D5E20"/>
    <w:rsid w:val="004D5EA3"/>
    <w:rsid w:val="004D5EC3"/>
    <w:rsid w:val="004D5EE5"/>
    <w:rsid w:val="004D5EF5"/>
    <w:rsid w:val="004D5F24"/>
    <w:rsid w:val="004D5F48"/>
    <w:rsid w:val="004D5F87"/>
    <w:rsid w:val="004D5FDA"/>
    <w:rsid w:val="004D5FF2"/>
    <w:rsid w:val="004D5FF3"/>
    <w:rsid w:val="004D6013"/>
    <w:rsid w:val="004D60C9"/>
    <w:rsid w:val="004D60EC"/>
    <w:rsid w:val="004D6168"/>
    <w:rsid w:val="004D616E"/>
    <w:rsid w:val="004D6172"/>
    <w:rsid w:val="004D61A2"/>
    <w:rsid w:val="004D61AA"/>
    <w:rsid w:val="004D61B3"/>
    <w:rsid w:val="004D61D4"/>
    <w:rsid w:val="004D6246"/>
    <w:rsid w:val="004D625A"/>
    <w:rsid w:val="004D628B"/>
    <w:rsid w:val="004D6330"/>
    <w:rsid w:val="004D633F"/>
    <w:rsid w:val="004D634C"/>
    <w:rsid w:val="004D637B"/>
    <w:rsid w:val="004D641D"/>
    <w:rsid w:val="004D6477"/>
    <w:rsid w:val="004D64EA"/>
    <w:rsid w:val="004D64FF"/>
    <w:rsid w:val="004D6527"/>
    <w:rsid w:val="004D6564"/>
    <w:rsid w:val="004D65E3"/>
    <w:rsid w:val="004D664E"/>
    <w:rsid w:val="004D6679"/>
    <w:rsid w:val="004D6690"/>
    <w:rsid w:val="004D66E9"/>
    <w:rsid w:val="004D6742"/>
    <w:rsid w:val="004D67C7"/>
    <w:rsid w:val="004D6878"/>
    <w:rsid w:val="004D68C7"/>
    <w:rsid w:val="004D68C9"/>
    <w:rsid w:val="004D6926"/>
    <w:rsid w:val="004D69E9"/>
    <w:rsid w:val="004D69F6"/>
    <w:rsid w:val="004D6A23"/>
    <w:rsid w:val="004D6A31"/>
    <w:rsid w:val="004D6A4A"/>
    <w:rsid w:val="004D6A55"/>
    <w:rsid w:val="004D6AD8"/>
    <w:rsid w:val="004D6AF6"/>
    <w:rsid w:val="004D6BA6"/>
    <w:rsid w:val="004D6BB9"/>
    <w:rsid w:val="004D6CE8"/>
    <w:rsid w:val="004D6D20"/>
    <w:rsid w:val="004D6DA3"/>
    <w:rsid w:val="004D6DBA"/>
    <w:rsid w:val="004D6DBB"/>
    <w:rsid w:val="004D6DC1"/>
    <w:rsid w:val="004D6E2F"/>
    <w:rsid w:val="004D6E41"/>
    <w:rsid w:val="004D6EEE"/>
    <w:rsid w:val="004D6F15"/>
    <w:rsid w:val="004D6F1D"/>
    <w:rsid w:val="004D6F2A"/>
    <w:rsid w:val="004D6F9F"/>
    <w:rsid w:val="004D6FB4"/>
    <w:rsid w:val="004D6FB5"/>
    <w:rsid w:val="004D6FCD"/>
    <w:rsid w:val="004D7009"/>
    <w:rsid w:val="004D7027"/>
    <w:rsid w:val="004D7038"/>
    <w:rsid w:val="004D70B0"/>
    <w:rsid w:val="004D70B7"/>
    <w:rsid w:val="004D7109"/>
    <w:rsid w:val="004D7120"/>
    <w:rsid w:val="004D7137"/>
    <w:rsid w:val="004D71C7"/>
    <w:rsid w:val="004D722F"/>
    <w:rsid w:val="004D7247"/>
    <w:rsid w:val="004D725D"/>
    <w:rsid w:val="004D7288"/>
    <w:rsid w:val="004D7291"/>
    <w:rsid w:val="004D72A8"/>
    <w:rsid w:val="004D72D0"/>
    <w:rsid w:val="004D732D"/>
    <w:rsid w:val="004D733A"/>
    <w:rsid w:val="004D7388"/>
    <w:rsid w:val="004D73D7"/>
    <w:rsid w:val="004D7434"/>
    <w:rsid w:val="004D74EB"/>
    <w:rsid w:val="004D752A"/>
    <w:rsid w:val="004D7574"/>
    <w:rsid w:val="004D75FE"/>
    <w:rsid w:val="004D7691"/>
    <w:rsid w:val="004D76A1"/>
    <w:rsid w:val="004D76B8"/>
    <w:rsid w:val="004D76DB"/>
    <w:rsid w:val="004D7712"/>
    <w:rsid w:val="004D7753"/>
    <w:rsid w:val="004D77BC"/>
    <w:rsid w:val="004D7802"/>
    <w:rsid w:val="004D7827"/>
    <w:rsid w:val="004D787E"/>
    <w:rsid w:val="004D78BA"/>
    <w:rsid w:val="004D78EB"/>
    <w:rsid w:val="004D790C"/>
    <w:rsid w:val="004D792C"/>
    <w:rsid w:val="004D796E"/>
    <w:rsid w:val="004D7994"/>
    <w:rsid w:val="004D79AB"/>
    <w:rsid w:val="004D7A51"/>
    <w:rsid w:val="004D7AE6"/>
    <w:rsid w:val="004D7AFE"/>
    <w:rsid w:val="004D7B01"/>
    <w:rsid w:val="004D7B2E"/>
    <w:rsid w:val="004D7B9B"/>
    <w:rsid w:val="004D7BA3"/>
    <w:rsid w:val="004D7BC5"/>
    <w:rsid w:val="004D7BCA"/>
    <w:rsid w:val="004D7D37"/>
    <w:rsid w:val="004D7D3A"/>
    <w:rsid w:val="004D7D5E"/>
    <w:rsid w:val="004D7E8E"/>
    <w:rsid w:val="004D7E9B"/>
    <w:rsid w:val="004D7EE0"/>
    <w:rsid w:val="004D7F2A"/>
    <w:rsid w:val="004D7F2E"/>
    <w:rsid w:val="004D7F6B"/>
    <w:rsid w:val="004D7F90"/>
    <w:rsid w:val="004D7FB1"/>
    <w:rsid w:val="004D7FF4"/>
    <w:rsid w:val="004E0037"/>
    <w:rsid w:val="004E00D2"/>
    <w:rsid w:val="004E00DC"/>
    <w:rsid w:val="004E018A"/>
    <w:rsid w:val="004E0197"/>
    <w:rsid w:val="004E01F2"/>
    <w:rsid w:val="004E0226"/>
    <w:rsid w:val="004E0279"/>
    <w:rsid w:val="004E0289"/>
    <w:rsid w:val="004E02E1"/>
    <w:rsid w:val="004E03E7"/>
    <w:rsid w:val="004E03EC"/>
    <w:rsid w:val="004E03F4"/>
    <w:rsid w:val="004E0400"/>
    <w:rsid w:val="004E040E"/>
    <w:rsid w:val="004E0482"/>
    <w:rsid w:val="004E0483"/>
    <w:rsid w:val="004E0486"/>
    <w:rsid w:val="004E04B4"/>
    <w:rsid w:val="004E04FF"/>
    <w:rsid w:val="004E0513"/>
    <w:rsid w:val="004E05BC"/>
    <w:rsid w:val="004E0603"/>
    <w:rsid w:val="004E062F"/>
    <w:rsid w:val="004E064A"/>
    <w:rsid w:val="004E06D0"/>
    <w:rsid w:val="004E06D3"/>
    <w:rsid w:val="004E06DE"/>
    <w:rsid w:val="004E06ED"/>
    <w:rsid w:val="004E0758"/>
    <w:rsid w:val="004E0760"/>
    <w:rsid w:val="004E07A8"/>
    <w:rsid w:val="004E07C7"/>
    <w:rsid w:val="004E07EA"/>
    <w:rsid w:val="004E07F7"/>
    <w:rsid w:val="004E0821"/>
    <w:rsid w:val="004E08AB"/>
    <w:rsid w:val="004E08CF"/>
    <w:rsid w:val="004E08E0"/>
    <w:rsid w:val="004E0905"/>
    <w:rsid w:val="004E091A"/>
    <w:rsid w:val="004E0940"/>
    <w:rsid w:val="004E0942"/>
    <w:rsid w:val="004E0999"/>
    <w:rsid w:val="004E09BC"/>
    <w:rsid w:val="004E09E2"/>
    <w:rsid w:val="004E09F7"/>
    <w:rsid w:val="004E0A4F"/>
    <w:rsid w:val="004E0AC8"/>
    <w:rsid w:val="004E0B75"/>
    <w:rsid w:val="004E0BC0"/>
    <w:rsid w:val="004E0C0A"/>
    <w:rsid w:val="004E0C9E"/>
    <w:rsid w:val="004E0D2C"/>
    <w:rsid w:val="004E0DA3"/>
    <w:rsid w:val="004E0DB1"/>
    <w:rsid w:val="004E0DBF"/>
    <w:rsid w:val="004E0DC0"/>
    <w:rsid w:val="004E0E1B"/>
    <w:rsid w:val="004E0E82"/>
    <w:rsid w:val="004E0E89"/>
    <w:rsid w:val="004E0EDD"/>
    <w:rsid w:val="004E0EEC"/>
    <w:rsid w:val="004E0F70"/>
    <w:rsid w:val="004E0F88"/>
    <w:rsid w:val="004E0FAC"/>
    <w:rsid w:val="004E0FD7"/>
    <w:rsid w:val="004E0FE0"/>
    <w:rsid w:val="004E103E"/>
    <w:rsid w:val="004E10D5"/>
    <w:rsid w:val="004E10E5"/>
    <w:rsid w:val="004E111E"/>
    <w:rsid w:val="004E1188"/>
    <w:rsid w:val="004E11DE"/>
    <w:rsid w:val="004E128A"/>
    <w:rsid w:val="004E1342"/>
    <w:rsid w:val="004E137D"/>
    <w:rsid w:val="004E13EB"/>
    <w:rsid w:val="004E140F"/>
    <w:rsid w:val="004E1413"/>
    <w:rsid w:val="004E141C"/>
    <w:rsid w:val="004E147E"/>
    <w:rsid w:val="004E14B1"/>
    <w:rsid w:val="004E1573"/>
    <w:rsid w:val="004E1578"/>
    <w:rsid w:val="004E1644"/>
    <w:rsid w:val="004E167F"/>
    <w:rsid w:val="004E16F2"/>
    <w:rsid w:val="004E16F8"/>
    <w:rsid w:val="004E1719"/>
    <w:rsid w:val="004E1728"/>
    <w:rsid w:val="004E1730"/>
    <w:rsid w:val="004E179D"/>
    <w:rsid w:val="004E17B7"/>
    <w:rsid w:val="004E17D1"/>
    <w:rsid w:val="004E17D6"/>
    <w:rsid w:val="004E17FA"/>
    <w:rsid w:val="004E18A9"/>
    <w:rsid w:val="004E18F5"/>
    <w:rsid w:val="004E1913"/>
    <w:rsid w:val="004E1989"/>
    <w:rsid w:val="004E199A"/>
    <w:rsid w:val="004E19DA"/>
    <w:rsid w:val="004E19F5"/>
    <w:rsid w:val="004E19F9"/>
    <w:rsid w:val="004E1A1A"/>
    <w:rsid w:val="004E1A27"/>
    <w:rsid w:val="004E1A2B"/>
    <w:rsid w:val="004E1A69"/>
    <w:rsid w:val="004E1AA8"/>
    <w:rsid w:val="004E1AC7"/>
    <w:rsid w:val="004E1AE8"/>
    <w:rsid w:val="004E1B03"/>
    <w:rsid w:val="004E1B54"/>
    <w:rsid w:val="004E1BC9"/>
    <w:rsid w:val="004E1BE8"/>
    <w:rsid w:val="004E1C25"/>
    <w:rsid w:val="004E1CBA"/>
    <w:rsid w:val="004E1CD6"/>
    <w:rsid w:val="004E1D2E"/>
    <w:rsid w:val="004E1D47"/>
    <w:rsid w:val="004E1D4F"/>
    <w:rsid w:val="004E1D54"/>
    <w:rsid w:val="004E1D7A"/>
    <w:rsid w:val="004E1D89"/>
    <w:rsid w:val="004E1D95"/>
    <w:rsid w:val="004E1DF8"/>
    <w:rsid w:val="004E1DFB"/>
    <w:rsid w:val="004E1E1E"/>
    <w:rsid w:val="004E1EE5"/>
    <w:rsid w:val="004E1F32"/>
    <w:rsid w:val="004E1F6A"/>
    <w:rsid w:val="004E1F70"/>
    <w:rsid w:val="004E1F98"/>
    <w:rsid w:val="004E1FB6"/>
    <w:rsid w:val="004E208B"/>
    <w:rsid w:val="004E20A4"/>
    <w:rsid w:val="004E2110"/>
    <w:rsid w:val="004E2113"/>
    <w:rsid w:val="004E214E"/>
    <w:rsid w:val="004E2171"/>
    <w:rsid w:val="004E2247"/>
    <w:rsid w:val="004E224B"/>
    <w:rsid w:val="004E2289"/>
    <w:rsid w:val="004E2317"/>
    <w:rsid w:val="004E2329"/>
    <w:rsid w:val="004E2344"/>
    <w:rsid w:val="004E2366"/>
    <w:rsid w:val="004E2396"/>
    <w:rsid w:val="004E23B0"/>
    <w:rsid w:val="004E243F"/>
    <w:rsid w:val="004E2460"/>
    <w:rsid w:val="004E246D"/>
    <w:rsid w:val="004E24EB"/>
    <w:rsid w:val="004E2557"/>
    <w:rsid w:val="004E25B3"/>
    <w:rsid w:val="004E25BC"/>
    <w:rsid w:val="004E2649"/>
    <w:rsid w:val="004E2687"/>
    <w:rsid w:val="004E26C7"/>
    <w:rsid w:val="004E26D3"/>
    <w:rsid w:val="004E2733"/>
    <w:rsid w:val="004E2777"/>
    <w:rsid w:val="004E27FC"/>
    <w:rsid w:val="004E284A"/>
    <w:rsid w:val="004E2850"/>
    <w:rsid w:val="004E2913"/>
    <w:rsid w:val="004E293C"/>
    <w:rsid w:val="004E2957"/>
    <w:rsid w:val="004E297B"/>
    <w:rsid w:val="004E29A5"/>
    <w:rsid w:val="004E2A0E"/>
    <w:rsid w:val="004E2A52"/>
    <w:rsid w:val="004E2A88"/>
    <w:rsid w:val="004E2B2A"/>
    <w:rsid w:val="004E2B57"/>
    <w:rsid w:val="004E2B83"/>
    <w:rsid w:val="004E2BDA"/>
    <w:rsid w:val="004E2C48"/>
    <w:rsid w:val="004E2C5C"/>
    <w:rsid w:val="004E2CEE"/>
    <w:rsid w:val="004E2CEF"/>
    <w:rsid w:val="004E2D47"/>
    <w:rsid w:val="004E2D7E"/>
    <w:rsid w:val="004E2DD9"/>
    <w:rsid w:val="004E2DEA"/>
    <w:rsid w:val="004E2E0E"/>
    <w:rsid w:val="004E2E6D"/>
    <w:rsid w:val="004E2E81"/>
    <w:rsid w:val="004E2E92"/>
    <w:rsid w:val="004E2EB6"/>
    <w:rsid w:val="004E2EEB"/>
    <w:rsid w:val="004E2F45"/>
    <w:rsid w:val="004E2F4C"/>
    <w:rsid w:val="004E2F50"/>
    <w:rsid w:val="004E2F95"/>
    <w:rsid w:val="004E2FBE"/>
    <w:rsid w:val="004E2FF5"/>
    <w:rsid w:val="004E3002"/>
    <w:rsid w:val="004E3075"/>
    <w:rsid w:val="004E3100"/>
    <w:rsid w:val="004E314C"/>
    <w:rsid w:val="004E315C"/>
    <w:rsid w:val="004E3163"/>
    <w:rsid w:val="004E3176"/>
    <w:rsid w:val="004E3183"/>
    <w:rsid w:val="004E31BB"/>
    <w:rsid w:val="004E320C"/>
    <w:rsid w:val="004E3232"/>
    <w:rsid w:val="004E3290"/>
    <w:rsid w:val="004E32A1"/>
    <w:rsid w:val="004E32C6"/>
    <w:rsid w:val="004E32F9"/>
    <w:rsid w:val="004E332E"/>
    <w:rsid w:val="004E3382"/>
    <w:rsid w:val="004E338E"/>
    <w:rsid w:val="004E33BA"/>
    <w:rsid w:val="004E3409"/>
    <w:rsid w:val="004E34A0"/>
    <w:rsid w:val="004E34C1"/>
    <w:rsid w:val="004E34E9"/>
    <w:rsid w:val="004E34F0"/>
    <w:rsid w:val="004E3530"/>
    <w:rsid w:val="004E353E"/>
    <w:rsid w:val="004E3570"/>
    <w:rsid w:val="004E3583"/>
    <w:rsid w:val="004E35A7"/>
    <w:rsid w:val="004E35C9"/>
    <w:rsid w:val="004E35CA"/>
    <w:rsid w:val="004E35D7"/>
    <w:rsid w:val="004E35EB"/>
    <w:rsid w:val="004E362B"/>
    <w:rsid w:val="004E36AC"/>
    <w:rsid w:val="004E36B9"/>
    <w:rsid w:val="004E36C4"/>
    <w:rsid w:val="004E36D7"/>
    <w:rsid w:val="004E36DB"/>
    <w:rsid w:val="004E3724"/>
    <w:rsid w:val="004E373C"/>
    <w:rsid w:val="004E374D"/>
    <w:rsid w:val="004E37D0"/>
    <w:rsid w:val="004E3807"/>
    <w:rsid w:val="004E385A"/>
    <w:rsid w:val="004E38E1"/>
    <w:rsid w:val="004E39B0"/>
    <w:rsid w:val="004E39CC"/>
    <w:rsid w:val="004E39F2"/>
    <w:rsid w:val="004E3A9B"/>
    <w:rsid w:val="004E3AE7"/>
    <w:rsid w:val="004E3B26"/>
    <w:rsid w:val="004E3B3B"/>
    <w:rsid w:val="004E3B82"/>
    <w:rsid w:val="004E3B94"/>
    <w:rsid w:val="004E3BDC"/>
    <w:rsid w:val="004E3BEF"/>
    <w:rsid w:val="004E3C9A"/>
    <w:rsid w:val="004E3CB3"/>
    <w:rsid w:val="004E3CF3"/>
    <w:rsid w:val="004E3D5F"/>
    <w:rsid w:val="004E3DFE"/>
    <w:rsid w:val="004E3E7E"/>
    <w:rsid w:val="004E3EB1"/>
    <w:rsid w:val="004E3F96"/>
    <w:rsid w:val="004E3FD3"/>
    <w:rsid w:val="004E4164"/>
    <w:rsid w:val="004E4192"/>
    <w:rsid w:val="004E41A0"/>
    <w:rsid w:val="004E41A3"/>
    <w:rsid w:val="004E4201"/>
    <w:rsid w:val="004E4298"/>
    <w:rsid w:val="004E42C4"/>
    <w:rsid w:val="004E4347"/>
    <w:rsid w:val="004E4361"/>
    <w:rsid w:val="004E43C4"/>
    <w:rsid w:val="004E43F1"/>
    <w:rsid w:val="004E4419"/>
    <w:rsid w:val="004E4420"/>
    <w:rsid w:val="004E44BE"/>
    <w:rsid w:val="004E4522"/>
    <w:rsid w:val="004E4564"/>
    <w:rsid w:val="004E45AA"/>
    <w:rsid w:val="004E45E6"/>
    <w:rsid w:val="004E460C"/>
    <w:rsid w:val="004E464F"/>
    <w:rsid w:val="004E4718"/>
    <w:rsid w:val="004E472B"/>
    <w:rsid w:val="004E4760"/>
    <w:rsid w:val="004E477D"/>
    <w:rsid w:val="004E47D5"/>
    <w:rsid w:val="004E483F"/>
    <w:rsid w:val="004E489A"/>
    <w:rsid w:val="004E48B2"/>
    <w:rsid w:val="004E491B"/>
    <w:rsid w:val="004E4947"/>
    <w:rsid w:val="004E4966"/>
    <w:rsid w:val="004E496E"/>
    <w:rsid w:val="004E49F6"/>
    <w:rsid w:val="004E4A39"/>
    <w:rsid w:val="004E4A7C"/>
    <w:rsid w:val="004E4A85"/>
    <w:rsid w:val="004E4AA9"/>
    <w:rsid w:val="004E4AB3"/>
    <w:rsid w:val="004E4ACB"/>
    <w:rsid w:val="004E4BA9"/>
    <w:rsid w:val="004E4C1D"/>
    <w:rsid w:val="004E4C67"/>
    <w:rsid w:val="004E4C6C"/>
    <w:rsid w:val="004E4CA8"/>
    <w:rsid w:val="004E4CC8"/>
    <w:rsid w:val="004E4D1C"/>
    <w:rsid w:val="004E4D38"/>
    <w:rsid w:val="004E4D6C"/>
    <w:rsid w:val="004E4DD4"/>
    <w:rsid w:val="004E4E03"/>
    <w:rsid w:val="004E4E15"/>
    <w:rsid w:val="004E4E46"/>
    <w:rsid w:val="004E4E67"/>
    <w:rsid w:val="004E4F22"/>
    <w:rsid w:val="004E5019"/>
    <w:rsid w:val="004E5048"/>
    <w:rsid w:val="004E5056"/>
    <w:rsid w:val="004E5065"/>
    <w:rsid w:val="004E5164"/>
    <w:rsid w:val="004E51E6"/>
    <w:rsid w:val="004E527E"/>
    <w:rsid w:val="004E528B"/>
    <w:rsid w:val="004E5344"/>
    <w:rsid w:val="004E53C1"/>
    <w:rsid w:val="004E53D5"/>
    <w:rsid w:val="004E559E"/>
    <w:rsid w:val="004E55A1"/>
    <w:rsid w:val="004E55AB"/>
    <w:rsid w:val="004E55E2"/>
    <w:rsid w:val="004E5650"/>
    <w:rsid w:val="004E5676"/>
    <w:rsid w:val="004E56B5"/>
    <w:rsid w:val="004E5712"/>
    <w:rsid w:val="004E575C"/>
    <w:rsid w:val="004E57A1"/>
    <w:rsid w:val="004E57FB"/>
    <w:rsid w:val="004E5822"/>
    <w:rsid w:val="004E58EA"/>
    <w:rsid w:val="004E594C"/>
    <w:rsid w:val="004E599C"/>
    <w:rsid w:val="004E59B8"/>
    <w:rsid w:val="004E5A09"/>
    <w:rsid w:val="004E5A14"/>
    <w:rsid w:val="004E5A1F"/>
    <w:rsid w:val="004E5A29"/>
    <w:rsid w:val="004E5A36"/>
    <w:rsid w:val="004E5AC6"/>
    <w:rsid w:val="004E5ADB"/>
    <w:rsid w:val="004E5ADF"/>
    <w:rsid w:val="004E5AED"/>
    <w:rsid w:val="004E5AF6"/>
    <w:rsid w:val="004E5B12"/>
    <w:rsid w:val="004E5B2C"/>
    <w:rsid w:val="004E5B5B"/>
    <w:rsid w:val="004E5BB3"/>
    <w:rsid w:val="004E5BED"/>
    <w:rsid w:val="004E5BF9"/>
    <w:rsid w:val="004E5C0B"/>
    <w:rsid w:val="004E5C3C"/>
    <w:rsid w:val="004E5C50"/>
    <w:rsid w:val="004E5CA6"/>
    <w:rsid w:val="004E5CBB"/>
    <w:rsid w:val="004E5D14"/>
    <w:rsid w:val="004E5D60"/>
    <w:rsid w:val="004E5D7C"/>
    <w:rsid w:val="004E5D9B"/>
    <w:rsid w:val="004E5DB9"/>
    <w:rsid w:val="004E5DC2"/>
    <w:rsid w:val="004E5DD5"/>
    <w:rsid w:val="004E5E05"/>
    <w:rsid w:val="004E5E53"/>
    <w:rsid w:val="004E5EB6"/>
    <w:rsid w:val="004E5EDB"/>
    <w:rsid w:val="004E5EF1"/>
    <w:rsid w:val="004E5F2A"/>
    <w:rsid w:val="004E5F35"/>
    <w:rsid w:val="004E5F94"/>
    <w:rsid w:val="004E5FA8"/>
    <w:rsid w:val="004E5FF3"/>
    <w:rsid w:val="004E6010"/>
    <w:rsid w:val="004E6032"/>
    <w:rsid w:val="004E6038"/>
    <w:rsid w:val="004E605E"/>
    <w:rsid w:val="004E607E"/>
    <w:rsid w:val="004E60C8"/>
    <w:rsid w:val="004E613C"/>
    <w:rsid w:val="004E61C8"/>
    <w:rsid w:val="004E6266"/>
    <w:rsid w:val="004E62B9"/>
    <w:rsid w:val="004E62C2"/>
    <w:rsid w:val="004E62F1"/>
    <w:rsid w:val="004E630D"/>
    <w:rsid w:val="004E6314"/>
    <w:rsid w:val="004E6320"/>
    <w:rsid w:val="004E6337"/>
    <w:rsid w:val="004E633B"/>
    <w:rsid w:val="004E6365"/>
    <w:rsid w:val="004E6392"/>
    <w:rsid w:val="004E63AD"/>
    <w:rsid w:val="004E63D9"/>
    <w:rsid w:val="004E63EC"/>
    <w:rsid w:val="004E640C"/>
    <w:rsid w:val="004E640D"/>
    <w:rsid w:val="004E641F"/>
    <w:rsid w:val="004E644F"/>
    <w:rsid w:val="004E64AB"/>
    <w:rsid w:val="004E64AE"/>
    <w:rsid w:val="004E64D9"/>
    <w:rsid w:val="004E64F6"/>
    <w:rsid w:val="004E6534"/>
    <w:rsid w:val="004E6542"/>
    <w:rsid w:val="004E656A"/>
    <w:rsid w:val="004E65AF"/>
    <w:rsid w:val="004E65D2"/>
    <w:rsid w:val="004E666E"/>
    <w:rsid w:val="004E6699"/>
    <w:rsid w:val="004E66D9"/>
    <w:rsid w:val="004E6747"/>
    <w:rsid w:val="004E6797"/>
    <w:rsid w:val="004E67A3"/>
    <w:rsid w:val="004E6868"/>
    <w:rsid w:val="004E6882"/>
    <w:rsid w:val="004E688E"/>
    <w:rsid w:val="004E68D5"/>
    <w:rsid w:val="004E68E4"/>
    <w:rsid w:val="004E6972"/>
    <w:rsid w:val="004E6981"/>
    <w:rsid w:val="004E6A67"/>
    <w:rsid w:val="004E6A98"/>
    <w:rsid w:val="004E6AF7"/>
    <w:rsid w:val="004E6AFA"/>
    <w:rsid w:val="004E6AFD"/>
    <w:rsid w:val="004E6B5B"/>
    <w:rsid w:val="004E6BB7"/>
    <w:rsid w:val="004E6CFE"/>
    <w:rsid w:val="004E6D07"/>
    <w:rsid w:val="004E6D7C"/>
    <w:rsid w:val="004E6DC5"/>
    <w:rsid w:val="004E6DCE"/>
    <w:rsid w:val="004E6DF0"/>
    <w:rsid w:val="004E6E9F"/>
    <w:rsid w:val="004E6EDA"/>
    <w:rsid w:val="004E6F18"/>
    <w:rsid w:val="004E6F8D"/>
    <w:rsid w:val="004E6FB0"/>
    <w:rsid w:val="004E6FF1"/>
    <w:rsid w:val="004E70A2"/>
    <w:rsid w:val="004E70F5"/>
    <w:rsid w:val="004E70F8"/>
    <w:rsid w:val="004E7102"/>
    <w:rsid w:val="004E716B"/>
    <w:rsid w:val="004E71B9"/>
    <w:rsid w:val="004E7217"/>
    <w:rsid w:val="004E7227"/>
    <w:rsid w:val="004E72B1"/>
    <w:rsid w:val="004E7316"/>
    <w:rsid w:val="004E7387"/>
    <w:rsid w:val="004E73AB"/>
    <w:rsid w:val="004E743D"/>
    <w:rsid w:val="004E74E8"/>
    <w:rsid w:val="004E75C2"/>
    <w:rsid w:val="004E75D3"/>
    <w:rsid w:val="004E75F0"/>
    <w:rsid w:val="004E760F"/>
    <w:rsid w:val="004E762B"/>
    <w:rsid w:val="004E7640"/>
    <w:rsid w:val="004E7642"/>
    <w:rsid w:val="004E764A"/>
    <w:rsid w:val="004E7698"/>
    <w:rsid w:val="004E76FA"/>
    <w:rsid w:val="004E7719"/>
    <w:rsid w:val="004E7824"/>
    <w:rsid w:val="004E784C"/>
    <w:rsid w:val="004E789C"/>
    <w:rsid w:val="004E78D8"/>
    <w:rsid w:val="004E794D"/>
    <w:rsid w:val="004E7959"/>
    <w:rsid w:val="004E7968"/>
    <w:rsid w:val="004E796A"/>
    <w:rsid w:val="004E7989"/>
    <w:rsid w:val="004E79FC"/>
    <w:rsid w:val="004E7A2B"/>
    <w:rsid w:val="004E7A76"/>
    <w:rsid w:val="004E7AFB"/>
    <w:rsid w:val="004E7B31"/>
    <w:rsid w:val="004E7B4D"/>
    <w:rsid w:val="004E7C59"/>
    <w:rsid w:val="004E7C7A"/>
    <w:rsid w:val="004E7C82"/>
    <w:rsid w:val="004E7CA1"/>
    <w:rsid w:val="004E7D02"/>
    <w:rsid w:val="004E7D10"/>
    <w:rsid w:val="004E7D3C"/>
    <w:rsid w:val="004E7D44"/>
    <w:rsid w:val="004E7D6B"/>
    <w:rsid w:val="004E7D84"/>
    <w:rsid w:val="004E7DCD"/>
    <w:rsid w:val="004E7DE3"/>
    <w:rsid w:val="004E7EA6"/>
    <w:rsid w:val="004E7F25"/>
    <w:rsid w:val="004E7F62"/>
    <w:rsid w:val="004E7F96"/>
    <w:rsid w:val="004F0036"/>
    <w:rsid w:val="004F003C"/>
    <w:rsid w:val="004F0066"/>
    <w:rsid w:val="004F006B"/>
    <w:rsid w:val="004F016A"/>
    <w:rsid w:val="004F016E"/>
    <w:rsid w:val="004F01C4"/>
    <w:rsid w:val="004F0265"/>
    <w:rsid w:val="004F02D7"/>
    <w:rsid w:val="004F031E"/>
    <w:rsid w:val="004F0361"/>
    <w:rsid w:val="004F03CD"/>
    <w:rsid w:val="004F03E8"/>
    <w:rsid w:val="004F042B"/>
    <w:rsid w:val="004F0447"/>
    <w:rsid w:val="004F0454"/>
    <w:rsid w:val="004F0474"/>
    <w:rsid w:val="004F0548"/>
    <w:rsid w:val="004F05E2"/>
    <w:rsid w:val="004F0662"/>
    <w:rsid w:val="004F0675"/>
    <w:rsid w:val="004F0681"/>
    <w:rsid w:val="004F0685"/>
    <w:rsid w:val="004F06BB"/>
    <w:rsid w:val="004F06DC"/>
    <w:rsid w:val="004F0718"/>
    <w:rsid w:val="004F0762"/>
    <w:rsid w:val="004F07AC"/>
    <w:rsid w:val="004F07C5"/>
    <w:rsid w:val="004F07CA"/>
    <w:rsid w:val="004F08E8"/>
    <w:rsid w:val="004F08EE"/>
    <w:rsid w:val="004F091E"/>
    <w:rsid w:val="004F0978"/>
    <w:rsid w:val="004F0A1F"/>
    <w:rsid w:val="004F0AC4"/>
    <w:rsid w:val="004F0B1A"/>
    <w:rsid w:val="004F0B46"/>
    <w:rsid w:val="004F0BB0"/>
    <w:rsid w:val="004F0C2F"/>
    <w:rsid w:val="004F0C52"/>
    <w:rsid w:val="004F0C61"/>
    <w:rsid w:val="004F0C83"/>
    <w:rsid w:val="004F0D23"/>
    <w:rsid w:val="004F0D59"/>
    <w:rsid w:val="004F0D81"/>
    <w:rsid w:val="004F0DC0"/>
    <w:rsid w:val="004F0E2B"/>
    <w:rsid w:val="004F0EA9"/>
    <w:rsid w:val="004F0EDE"/>
    <w:rsid w:val="004F0F2B"/>
    <w:rsid w:val="004F0F9D"/>
    <w:rsid w:val="004F0FBC"/>
    <w:rsid w:val="004F0FDF"/>
    <w:rsid w:val="004F0FFA"/>
    <w:rsid w:val="004F1045"/>
    <w:rsid w:val="004F1069"/>
    <w:rsid w:val="004F1083"/>
    <w:rsid w:val="004F1087"/>
    <w:rsid w:val="004F10EB"/>
    <w:rsid w:val="004F116A"/>
    <w:rsid w:val="004F116D"/>
    <w:rsid w:val="004F1233"/>
    <w:rsid w:val="004F1237"/>
    <w:rsid w:val="004F1257"/>
    <w:rsid w:val="004F1295"/>
    <w:rsid w:val="004F12C8"/>
    <w:rsid w:val="004F1313"/>
    <w:rsid w:val="004F1348"/>
    <w:rsid w:val="004F1352"/>
    <w:rsid w:val="004F13B6"/>
    <w:rsid w:val="004F13C3"/>
    <w:rsid w:val="004F13C6"/>
    <w:rsid w:val="004F13F5"/>
    <w:rsid w:val="004F142A"/>
    <w:rsid w:val="004F147F"/>
    <w:rsid w:val="004F1480"/>
    <w:rsid w:val="004F1483"/>
    <w:rsid w:val="004F148C"/>
    <w:rsid w:val="004F149C"/>
    <w:rsid w:val="004F14B5"/>
    <w:rsid w:val="004F14F7"/>
    <w:rsid w:val="004F15D2"/>
    <w:rsid w:val="004F15E7"/>
    <w:rsid w:val="004F161B"/>
    <w:rsid w:val="004F1672"/>
    <w:rsid w:val="004F16DA"/>
    <w:rsid w:val="004F16F9"/>
    <w:rsid w:val="004F1709"/>
    <w:rsid w:val="004F171A"/>
    <w:rsid w:val="004F1737"/>
    <w:rsid w:val="004F174D"/>
    <w:rsid w:val="004F1758"/>
    <w:rsid w:val="004F178A"/>
    <w:rsid w:val="004F1793"/>
    <w:rsid w:val="004F1795"/>
    <w:rsid w:val="004F1796"/>
    <w:rsid w:val="004F17AB"/>
    <w:rsid w:val="004F17CE"/>
    <w:rsid w:val="004F17F0"/>
    <w:rsid w:val="004F180C"/>
    <w:rsid w:val="004F1893"/>
    <w:rsid w:val="004F1894"/>
    <w:rsid w:val="004F189B"/>
    <w:rsid w:val="004F18A3"/>
    <w:rsid w:val="004F18EA"/>
    <w:rsid w:val="004F1900"/>
    <w:rsid w:val="004F197B"/>
    <w:rsid w:val="004F1A58"/>
    <w:rsid w:val="004F1A98"/>
    <w:rsid w:val="004F1AE2"/>
    <w:rsid w:val="004F1B25"/>
    <w:rsid w:val="004F1B27"/>
    <w:rsid w:val="004F1B2D"/>
    <w:rsid w:val="004F1BDA"/>
    <w:rsid w:val="004F1C05"/>
    <w:rsid w:val="004F1C09"/>
    <w:rsid w:val="004F1C4D"/>
    <w:rsid w:val="004F1CFD"/>
    <w:rsid w:val="004F1D11"/>
    <w:rsid w:val="004F1D88"/>
    <w:rsid w:val="004F1DEE"/>
    <w:rsid w:val="004F1E5A"/>
    <w:rsid w:val="004F1EA8"/>
    <w:rsid w:val="004F1EB1"/>
    <w:rsid w:val="004F1EB2"/>
    <w:rsid w:val="004F1EC2"/>
    <w:rsid w:val="004F1F81"/>
    <w:rsid w:val="004F1F87"/>
    <w:rsid w:val="004F1F8A"/>
    <w:rsid w:val="004F20B6"/>
    <w:rsid w:val="004F210A"/>
    <w:rsid w:val="004F2159"/>
    <w:rsid w:val="004F222C"/>
    <w:rsid w:val="004F2233"/>
    <w:rsid w:val="004F2248"/>
    <w:rsid w:val="004F224A"/>
    <w:rsid w:val="004F2282"/>
    <w:rsid w:val="004F229E"/>
    <w:rsid w:val="004F22C8"/>
    <w:rsid w:val="004F231F"/>
    <w:rsid w:val="004F232E"/>
    <w:rsid w:val="004F23D8"/>
    <w:rsid w:val="004F2423"/>
    <w:rsid w:val="004F245D"/>
    <w:rsid w:val="004F249B"/>
    <w:rsid w:val="004F24A5"/>
    <w:rsid w:val="004F24A7"/>
    <w:rsid w:val="004F24A8"/>
    <w:rsid w:val="004F24EC"/>
    <w:rsid w:val="004F2551"/>
    <w:rsid w:val="004F25FF"/>
    <w:rsid w:val="004F2632"/>
    <w:rsid w:val="004F266C"/>
    <w:rsid w:val="004F26A0"/>
    <w:rsid w:val="004F26CA"/>
    <w:rsid w:val="004F26FA"/>
    <w:rsid w:val="004F26FE"/>
    <w:rsid w:val="004F2729"/>
    <w:rsid w:val="004F2791"/>
    <w:rsid w:val="004F2795"/>
    <w:rsid w:val="004F27C0"/>
    <w:rsid w:val="004F2843"/>
    <w:rsid w:val="004F28C4"/>
    <w:rsid w:val="004F294D"/>
    <w:rsid w:val="004F2966"/>
    <w:rsid w:val="004F2AF1"/>
    <w:rsid w:val="004F2AFB"/>
    <w:rsid w:val="004F2B01"/>
    <w:rsid w:val="004F2B2E"/>
    <w:rsid w:val="004F2BB2"/>
    <w:rsid w:val="004F2C28"/>
    <w:rsid w:val="004F2C36"/>
    <w:rsid w:val="004F2CFC"/>
    <w:rsid w:val="004F2D1F"/>
    <w:rsid w:val="004F2D75"/>
    <w:rsid w:val="004F2DB2"/>
    <w:rsid w:val="004F2DE7"/>
    <w:rsid w:val="004F2DFE"/>
    <w:rsid w:val="004F2EC8"/>
    <w:rsid w:val="004F2ED3"/>
    <w:rsid w:val="004F2F11"/>
    <w:rsid w:val="004F2F19"/>
    <w:rsid w:val="004F2F84"/>
    <w:rsid w:val="004F2FC8"/>
    <w:rsid w:val="004F2FD4"/>
    <w:rsid w:val="004F2FD5"/>
    <w:rsid w:val="004F3000"/>
    <w:rsid w:val="004F3001"/>
    <w:rsid w:val="004F3069"/>
    <w:rsid w:val="004F3095"/>
    <w:rsid w:val="004F30AC"/>
    <w:rsid w:val="004F30CF"/>
    <w:rsid w:val="004F30E9"/>
    <w:rsid w:val="004F3115"/>
    <w:rsid w:val="004F3126"/>
    <w:rsid w:val="004F313F"/>
    <w:rsid w:val="004F3173"/>
    <w:rsid w:val="004F3181"/>
    <w:rsid w:val="004F3188"/>
    <w:rsid w:val="004F31B1"/>
    <w:rsid w:val="004F31BB"/>
    <w:rsid w:val="004F340C"/>
    <w:rsid w:val="004F3439"/>
    <w:rsid w:val="004F346E"/>
    <w:rsid w:val="004F34B3"/>
    <w:rsid w:val="004F34C8"/>
    <w:rsid w:val="004F34D0"/>
    <w:rsid w:val="004F3584"/>
    <w:rsid w:val="004F3589"/>
    <w:rsid w:val="004F3602"/>
    <w:rsid w:val="004F3640"/>
    <w:rsid w:val="004F366B"/>
    <w:rsid w:val="004F3682"/>
    <w:rsid w:val="004F368A"/>
    <w:rsid w:val="004F377A"/>
    <w:rsid w:val="004F37C6"/>
    <w:rsid w:val="004F37DC"/>
    <w:rsid w:val="004F3817"/>
    <w:rsid w:val="004F3819"/>
    <w:rsid w:val="004F3821"/>
    <w:rsid w:val="004F3840"/>
    <w:rsid w:val="004F384A"/>
    <w:rsid w:val="004F384E"/>
    <w:rsid w:val="004F38D1"/>
    <w:rsid w:val="004F3900"/>
    <w:rsid w:val="004F3906"/>
    <w:rsid w:val="004F391D"/>
    <w:rsid w:val="004F3950"/>
    <w:rsid w:val="004F3974"/>
    <w:rsid w:val="004F3978"/>
    <w:rsid w:val="004F39D9"/>
    <w:rsid w:val="004F39F1"/>
    <w:rsid w:val="004F3A3B"/>
    <w:rsid w:val="004F3A91"/>
    <w:rsid w:val="004F3AAB"/>
    <w:rsid w:val="004F3AF3"/>
    <w:rsid w:val="004F3B46"/>
    <w:rsid w:val="004F3BAB"/>
    <w:rsid w:val="004F3BE3"/>
    <w:rsid w:val="004F3C3B"/>
    <w:rsid w:val="004F3C43"/>
    <w:rsid w:val="004F3D0B"/>
    <w:rsid w:val="004F3D7B"/>
    <w:rsid w:val="004F3D83"/>
    <w:rsid w:val="004F3D90"/>
    <w:rsid w:val="004F3DD1"/>
    <w:rsid w:val="004F3E8D"/>
    <w:rsid w:val="004F3E93"/>
    <w:rsid w:val="004F3EEA"/>
    <w:rsid w:val="004F3F02"/>
    <w:rsid w:val="004F3F2C"/>
    <w:rsid w:val="004F3F30"/>
    <w:rsid w:val="004F3F7C"/>
    <w:rsid w:val="004F3F9D"/>
    <w:rsid w:val="004F3FAB"/>
    <w:rsid w:val="004F3FC0"/>
    <w:rsid w:val="004F402E"/>
    <w:rsid w:val="004F40BF"/>
    <w:rsid w:val="004F4145"/>
    <w:rsid w:val="004F419D"/>
    <w:rsid w:val="004F426D"/>
    <w:rsid w:val="004F429A"/>
    <w:rsid w:val="004F429D"/>
    <w:rsid w:val="004F42AA"/>
    <w:rsid w:val="004F42B5"/>
    <w:rsid w:val="004F42C3"/>
    <w:rsid w:val="004F42E9"/>
    <w:rsid w:val="004F42F1"/>
    <w:rsid w:val="004F431F"/>
    <w:rsid w:val="004F43CE"/>
    <w:rsid w:val="004F4459"/>
    <w:rsid w:val="004F445B"/>
    <w:rsid w:val="004F446E"/>
    <w:rsid w:val="004F44CF"/>
    <w:rsid w:val="004F4565"/>
    <w:rsid w:val="004F4584"/>
    <w:rsid w:val="004F45E3"/>
    <w:rsid w:val="004F4662"/>
    <w:rsid w:val="004F46AB"/>
    <w:rsid w:val="004F46B1"/>
    <w:rsid w:val="004F4712"/>
    <w:rsid w:val="004F475A"/>
    <w:rsid w:val="004F475C"/>
    <w:rsid w:val="004F47E0"/>
    <w:rsid w:val="004F47EC"/>
    <w:rsid w:val="004F47ED"/>
    <w:rsid w:val="004F47F0"/>
    <w:rsid w:val="004F47FB"/>
    <w:rsid w:val="004F4876"/>
    <w:rsid w:val="004F48F1"/>
    <w:rsid w:val="004F4911"/>
    <w:rsid w:val="004F492C"/>
    <w:rsid w:val="004F4981"/>
    <w:rsid w:val="004F49AA"/>
    <w:rsid w:val="004F49E7"/>
    <w:rsid w:val="004F49FC"/>
    <w:rsid w:val="004F4A3B"/>
    <w:rsid w:val="004F4A5B"/>
    <w:rsid w:val="004F4A90"/>
    <w:rsid w:val="004F4ABF"/>
    <w:rsid w:val="004F4ACE"/>
    <w:rsid w:val="004F4AD9"/>
    <w:rsid w:val="004F4AE3"/>
    <w:rsid w:val="004F4AE7"/>
    <w:rsid w:val="004F4AEB"/>
    <w:rsid w:val="004F4B1D"/>
    <w:rsid w:val="004F4B81"/>
    <w:rsid w:val="004F4BD0"/>
    <w:rsid w:val="004F4BD9"/>
    <w:rsid w:val="004F4C24"/>
    <w:rsid w:val="004F4C88"/>
    <w:rsid w:val="004F4CB2"/>
    <w:rsid w:val="004F4CDD"/>
    <w:rsid w:val="004F4D28"/>
    <w:rsid w:val="004F4D63"/>
    <w:rsid w:val="004F4DB0"/>
    <w:rsid w:val="004F4DED"/>
    <w:rsid w:val="004F4E30"/>
    <w:rsid w:val="004F4E50"/>
    <w:rsid w:val="004F4E84"/>
    <w:rsid w:val="004F4EC6"/>
    <w:rsid w:val="004F4F01"/>
    <w:rsid w:val="004F4F08"/>
    <w:rsid w:val="004F4F29"/>
    <w:rsid w:val="004F4F92"/>
    <w:rsid w:val="004F4FC8"/>
    <w:rsid w:val="004F4FD5"/>
    <w:rsid w:val="004F4FE6"/>
    <w:rsid w:val="004F501B"/>
    <w:rsid w:val="004F501D"/>
    <w:rsid w:val="004F50E1"/>
    <w:rsid w:val="004F511C"/>
    <w:rsid w:val="004F51DD"/>
    <w:rsid w:val="004F52AE"/>
    <w:rsid w:val="004F53D8"/>
    <w:rsid w:val="004F5427"/>
    <w:rsid w:val="004F5452"/>
    <w:rsid w:val="004F545C"/>
    <w:rsid w:val="004F5472"/>
    <w:rsid w:val="004F54C5"/>
    <w:rsid w:val="004F5502"/>
    <w:rsid w:val="004F55CB"/>
    <w:rsid w:val="004F55E0"/>
    <w:rsid w:val="004F55FC"/>
    <w:rsid w:val="004F560D"/>
    <w:rsid w:val="004F562E"/>
    <w:rsid w:val="004F564A"/>
    <w:rsid w:val="004F5688"/>
    <w:rsid w:val="004F5698"/>
    <w:rsid w:val="004F5719"/>
    <w:rsid w:val="004F571C"/>
    <w:rsid w:val="004F574C"/>
    <w:rsid w:val="004F57DA"/>
    <w:rsid w:val="004F580E"/>
    <w:rsid w:val="004F5869"/>
    <w:rsid w:val="004F5877"/>
    <w:rsid w:val="004F58A1"/>
    <w:rsid w:val="004F5915"/>
    <w:rsid w:val="004F5951"/>
    <w:rsid w:val="004F5962"/>
    <w:rsid w:val="004F59F3"/>
    <w:rsid w:val="004F5A98"/>
    <w:rsid w:val="004F5AD9"/>
    <w:rsid w:val="004F5B75"/>
    <w:rsid w:val="004F5B9F"/>
    <w:rsid w:val="004F5BD5"/>
    <w:rsid w:val="004F5C27"/>
    <w:rsid w:val="004F5C2A"/>
    <w:rsid w:val="004F5CBD"/>
    <w:rsid w:val="004F5CD9"/>
    <w:rsid w:val="004F5CF2"/>
    <w:rsid w:val="004F5CF8"/>
    <w:rsid w:val="004F5D04"/>
    <w:rsid w:val="004F5D10"/>
    <w:rsid w:val="004F5D48"/>
    <w:rsid w:val="004F5D49"/>
    <w:rsid w:val="004F5D57"/>
    <w:rsid w:val="004F5D65"/>
    <w:rsid w:val="004F5D9F"/>
    <w:rsid w:val="004F5DA7"/>
    <w:rsid w:val="004F5E9A"/>
    <w:rsid w:val="004F5EBD"/>
    <w:rsid w:val="004F5EFA"/>
    <w:rsid w:val="004F5F74"/>
    <w:rsid w:val="004F5FD5"/>
    <w:rsid w:val="004F6062"/>
    <w:rsid w:val="004F6072"/>
    <w:rsid w:val="004F60F1"/>
    <w:rsid w:val="004F610F"/>
    <w:rsid w:val="004F6112"/>
    <w:rsid w:val="004F6169"/>
    <w:rsid w:val="004F617A"/>
    <w:rsid w:val="004F6188"/>
    <w:rsid w:val="004F618C"/>
    <w:rsid w:val="004F61EC"/>
    <w:rsid w:val="004F620E"/>
    <w:rsid w:val="004F627F"/>
    <w:rsid w:val="004F6312"/>
    <w:rsid w:val="004F63AF"/>
    <w:rsid w:val="004F63B2"/>
    <w:rsid w:val="004F6428"/>
    <w:rsid w:val="004F6439"/>
    <w:rsid w:val="004F646B"/>
    <w:rsid w:val="004F6475"/>
    <w:rsid w:val="004F647D"/>
    <w:rsid w:val="004F6506"/>
    <w:rsid w:val="004F65D6"/>
    <w:rsid w:val="004F65D9"/>
    <w:rsid w:val="004F6662"/>
    <w:rsid w:val="004F6683"/>
    <w:rsid w:val="004F66AB"/>
    <w:rsid w:val="004F6739"/>
    <w:rsid w:val="004F6751"/>
    <w:rsid w:val="004F6784"/>
    <w:rsid w:val="004F6805"/>
    <w:rsid w:val="004F680B"/>
    <w:rsid w:val="004F68B0"/>
    <w:rsid w:val="004F68B7"/>
    <w:rsid w:val="004F68F3"/>
    <w:rsid w:val="004F692A"/>
    <w:rsid w:val="004F6933"/>
    <w:rsid w:val="004F6941"/>
    <w:rsid w:val="004F694F"/>
    <w:rsid w:val="004F6968"/>
    <w:rsid w:val="004F69BC"/>
    <w:rsid w:val="004F69CB"/>
    <w:rsid w:val="004F6A0E"/>
    <w:rsid w:val="004F6A2F"/>
    <w:rsid w:val="004F6A53"/>
    <w:rsid w:val="004F6A60"/>
    <w:rsid w:val="004F6A7B"/>
    <w:rsid w:val="004F6A93"/>
    <w:rsid w:val="004F6B2D"/>
    <w:rsid w:val="004F6B5A"/>
    <w:rsid w:val="004F6BA3"/>
    <w:rsid w:val="004F6C0C"/>
    <w:rsid w:val="004F6C2C"/>
    <w:rsid w:val="004F6CE0"/>
    <w:rsid w:val="004F6CE6"/>
    <w:rsid w:val="004F6D7E"/>
    <w:rsid w:val="004F6D95"/>
    <w:rsid w:val="004F6E39"/>
    <w:rsid w:val="004F6F21"/>
    <w:rsid w:val="004F6F84"/>
    <w:rsid w:val="004F6FAB"/>
    <w:rsid w:val="004F707A"/>
    <w:rsid w:val="004F710E"/>
    <w:rsid w:val="004F7127"/>
    <w:rsid w:val="004F7156"/>
    <w:rsid w:val="004F715B"/>
    <w:rsid w:val="004F718A"/>
    <w:rsid w:val="004F7199"/>
    <w:rsid w:val="004F724C"/>
    <w:rsid w:val="004F7260"/>
    <w:rsid w:val="004F7295"/>
    <w:rsid w:val="004F72F1"/>
    <w:rsid w:val="004F7304"/>
    <w:rsid w:val="004F732F"/>
    <w:rsid w:val="004F7332"/>
    <w:rsid w:val="004F7368"/>
    <w:rsid w:val="004F738E"/>
    <w:rsid w:val="004F73D2"/>
    <w:rsid w:val="004F73DD"/>
    <w:rsid w:val="004F7405"/>
    <w:rsid w:val="004F742F"/>
    <w:rsid w:val="004F744E"/>
    <w:rsid w:val="004F7464"/>
    <w:rsid w:val="004F747E"/>
    <w:rsid w:val="004F7480"/>
    <w:rsid w:val="004F74C6"/>
    <w:rsid w:val="004F74D8"/>
    <w:rsid w:val="004F757B"/>
    <w:rsid w:val="004F7595"/>
    <w:rsid w:val="004F75BA"/>
    <w:rsid w:val="004F75C2"/>
    <w:rsid w:val="004F761D"/>
    <w:rsid w:val="004F7632"/>
    <w:rsid w:val="004F7683"/>
    <w:rsid w:val="004F7694"/>
    <w:rsid w:val="004F76A7"/>
    <w:rsid w:val="004F76E8"/>
    <w:rsid w:val="004F770E"/>
    <w:rsid w:val="004F772D"/>
    <w:rsid w:val="004F7845"/>
    <w:rsid w:val="004F7897"/>
    <w:rsid w:val="004F78D6"/>
    <w:rsid w:val="004F790B"/>
    <w:rsid w:val="004F7922"/>
    <w:rsid w:val="004F792F"/>
    <w:rsid w:val="004F79C2"/>
    <w:rsid w:val="004F79E6"/>
    <w:rsid w:val="004F7B41"/>
    <w:rsid w:val="004F7B49"/>
    <w:rsid w:val="004F7B50"/>
    <w:rsid w:val="004F7B74"/>
    <w:rsid w:val="004F7BB4"/>
    <w:rsid w:val="004F7BC6"/>
    <w:rsid w:val="004F7BE0"/>
    <w:rsid w:val="004F7C5D"/>
    <w:rsid w:val="004F7CCE"/>
    <w:rsid w:val="004F7D04"/>
    <w:rsid w:val="004F7D3E"/>
    <w:rsid w:val="004F7D73"/>
    <w:rsid w:val="004F7D7D"/>
    <w:rsid w:val="004F7D9A"/>
    <w:rsid w:val="004F7DE2"/>
    <w:rsid w:val="004F7E1F"/>
    <w:rsid w:val="004F7E38"/>
    <w:rsid w:val="004F7E88"/>
    <w:rsid w:val="004F7EE6"/>
    <w:rsid w:val="004F7F0B"/>
    <w:rsid w:val="004F7F1C"/>
    <w:rsid w:val="004F7F45"/>
    <w:rsid w:val="004F7FE3"/>
    <w:rsid w:val="00500048"/>
    <w:rsid w:val="0050004A"/>
    <w:rsid w:val="00500071"/>
    <w:rsid w:val="00500098"/>
    <w:rsid w:val="005000D2"/>
    <w:rsid w:val="00500100"/>
    <w:rsid w:val="00500114"/>
    <w:rsid w:val="00500232"/>
    <w:rsid w:val="0050026A"/>
    <w:rsid w:val="0050028C"/>
    <w:rsid w:val="005002CB"/>
    <w:rsid w:val="005002E1"/>
    <w:rsid w:val="005002ED"/>
    <w:rsid w:val="005002F6"/>
    <w:rsid w:val="0050036F"/>
    <w:rsid w:val="005003F6"/>
    <w:rsid w:val="00500428"/>
    <w:rsid w:val="00500437"/>
    <w:rsid w:val="00500474"/>
    <w:rsid w:val="0050048C"/>
    <w:rsid w:val="005004CF"/>
    <w:rsid w:val="005004E4"/>
    <w:rsid w:val="00500514"/>
    <w:rsid w:val="00500540"/>
    <w:rsid w:val="00500552"/>
    <w:rsid w:val="00500574"/>
    <w:rsid w:val="00500615"/>
    <w:rsid w:val="00500634"/>
    <w:rsid w:val="00500691"/>
    <w:rsid w:val="005006AC"/>
    <w:rsid w:val="00500705"/>
    <w:rsid w:val="00500772"/>
    <w:rsid w:val="00500801"/>
    <w:rsid w:val="00500847"/>
    <w:rsid w:val="005009D7"/>
    <w:rsid w:val="005009F8"/>
    <w:rsid w:val="00500A52"/>
    <w:rsid w:val="00500ADA"/>
    <w:rsid w:val="00500AF6"/>
    <w:rsid w:val="00500B74"/>
    <w:rsid w:val="00500B75"/>
    <w:rsid w:val="00500BC3"/>
    <w:rsid w:val="00500BF8"/>
    <w:rsid w:val="00500C40"/>
    <w:rsid w:val="00500CFF"/>
    <w:rsid w:val="00500DB8"/>
    <w:rsid w:val="00500DDE"/>
    <w:rsid w:val="00500E55"/>
    <w:rsid w:val="00500EAA"/>
    <w:rsid w:val="00500EF7"/>
    <w:rsid w:val="00500F1E"/>
    <w:rsid w:val="00500F44"/>
    <w:rsid w:val="00500F48"/>
    <w:rsid w:val="00500F52"/>
    <w:rsid w:val="00500F59"/>
    <w:rsid w:val="00500FB3"/>
    <w:rsid w:val="00500FBA"/>
    <w:rsid w:val="0050101C"/>
    <w:rsid w:val="0050102A"/>
    <w:rsid w:val="00501043"/>
    <w:rsid w:val="00501049"/>
    <w:rsid w:val="005010E7"/>
    <w:rsid w:val="005010EE"/>
    <w:rsid w:val="0050120F"/>
    <w:rsid w:val="0050124A"/>
    <w:rsid w:val="0050133F"/>
    <w:rsid w:val="00501360"/>
    <w:rsid w:val="005013DE"/>
    <w:rsid w:val="005013ED"/>
    <w:rsid w:val="00501431"/>
    <w:rsid w:val="005014F8"/>
    <w:rsid w:val="0050160A"/>
    <w:rsid w:val="00501663"/>
    <w:rsid w:val="0050167F"/>
    <w:rsid w:val="0050168A"/>
    <w:rsid w:val="005016AA"/>
    <w:rsid w:val="005016E6"/>
    <w:rsid w:val="005016F9"/>
    <w:rsid w:val="00501746"/>
    <w:rsid w:val="0050176F"/>
    <w:rsid w:val="0050177D"/>
    <w:rsid w:val="005017E6"/>
    <w:rsid w:val="00501817"/>
    <w:rsid w:val="0050182C"/>
    <w:rsid w:val="00501835"/>
    <w:rsid w:val="00501849"/>
    <w:rsid w:val="00501856"/>
    <w:rsid w:val="005018A2"/>
    <w:rsid w:val="005018A8"/>
    <w:rsid w:val="005018B3"/>
    <w:rsid w:val="0050190E"/>
    <w:rsid w:val="0050191A"/>
    <w:rsid w:val="00501924"/>
    <w:rsid w:val="00501A02"/>
    <w:rsid w:val="00501A05"/>
    <w:rsid w:val="00501A0B"/>
    <w:rsid w:val="00501A18"/>
    <w:rsid w:val="00501A24"/>
    <w:rsid w:val="00501A2A"/>
    <w:rsid w:val="00501A39"/>
    <w:rsid w:val="00501A6B"/>
    <w:rsid w:val="00501A8B"/>
    <w:rsid w:val="00501AC1"/>
    <w:rsid w:val="00501B5F"/>
    <w:rsid w:val="00501B80"/>
    <w:rsid w:val="00501BC0"/>
    <w:rsid w:val="00501BF1"/>
    <w:rsid w:val="00501BFD"/>
    <w:rsid w:val="00501C1E"/>
    <w:rsid w:val="00501C5B"/>
    <w:rsid w:val="00501D86"/>
    <w:rsid w:val="00501D8B"/>
    <w:rsid w:val="00501D8E"/>
    <w:rsid w:val="00501D90"/>
    <w:rsid w:val="00501DBB"/>
    <w:rsid w:val="00501DE7"/>
    <w:rsid w:val="00501E62"/>
    <w:rsid w:val="00501E7E"/>
    <w:rsid w:val="00501E81"/>
    <w:rsid w:val="00501EAC"/>
    <w:rsid w:val="00501F05"/>
    <w:rsid w:val="00501F5C"/>
    <w:rsid w:val="00501F6E"/>
    <w:rsid w:val="00501F74"/>
    <w:rsid w:val="00502022"/>
    <w:rsid w:val="00502039"/>
    <w:rsid w:val="005020B0"/>
    <w:rsid w:val="005020D4"/>
    <w:rsid w:val="005020F6"/>
    <w:rsid w:val="00502168"/>
    <w:rsid w:val="0050218A"/>
    <w:rsid w:val="00502199"/>
    <w:rsid w:val="0050219F"/>
    <w:rsid w:val="005021C8"/>
    <w:rsid w:val="005021F0"/>
    <w:rsid w:val="00502290"/>
    <w:rsid w:val="0050239C"/>
    <w:rsid w:val="005023B0"/>
    <w:rsid w:val="00502426"/>
    <w:rsid w:val="0050243A"/>
    <w:rsid w:val="00502449"/>
    <w:rsid w:val="00502450"/>
    <w:rsid w:val="005024E0"/>
    <w:rsid w:val="005024ED"/>
    <w:rsid w:val="005025E8"/>
    <w:rsid w:val="00502609"/>
    <w:rsid w:val="0050261F"/>
    <w:rsid w:val="00502650"/>
    <w:rsid w:val="0050267B"/>
    <w:rsid w:val="0050269E"/>
    <w:rsid w:val="005026B7"/>
    <w:rsid w:val="005026FF"/>
    <w:rsid w:val="00502721"/>
    <w:rsid w:val="00502728"/>
    <w:rsid w:val="00502735"/>
    <w:rsid w:val="00502807"/>
    <w:rsid w:val="00502826"/>
    <w:rsid w:val="00502846"/>
    <w:rsid w:val="005028B5"/>
    <w:rsid w:val="005028C8"/>
    <w:rsid w:val="00502937"/>
    <w:rsid w:val="00502A0B"/>
    <w:rsid w:val="00502A88"/>
    <w:rsid w:val="00502B03"/>
    <w:rsid w:val="00502B7A"/>
    <w:rsid w:val="00502BAC"/>
    <w:rsid w:val="00502BD3"/>
    <w:rsid w:val="00502BDA"/>
    <w:rsid w:val="00502BE5"/>
    <w:rsid w:val="00502BEB"/>
    <w:rsid w:val="00502C3E"/>
    <w:rsid w:val="00502C45"/>
    <w:rsid w:val="00502CC1"/>
    <w:rsid w:val="00502CF8"/>
    <w:rsid w:val="00502D19"/>
    <w:rsid w:val="00502D6C"/>
    <w:rsid w:val="00502DB5"/>
    <w:rsid w:val="00502DE1"/>
    <w:rsid w:val="00502E7D"/>
    <w:rsid w:val="00502E94"/>
    <w:rsid w:val="00502EA4"/>
    <w:rsid w:val="00502F5D"/>
    <w:rsid w:val="00502F80"/>
    <w:rsid w:val="00502F9A"/>
    <w:rsid w:val="00502FA5"/>
    <w:rsid w:val="00502FBA"/>
    <w:rsid w:val="00502FFB"/>
    <w:rsid w:val="00503009"/>
    <w:rsid w:val="005030AE"/>
    <w:rsid w:val="0050312E"/>
    <w:rsid w:val="00503161"/>
    <w:rsid w:val="0050316D"/>
    <w:rsid w:val="005031CC"/>
    <w:rsid w:val="005031CF"/>
    <w:rsid w:val="005031EB"/>
    <w:rsid w:val="00503269"/>
    <w:rsid w:val="00503275"/>
    <w:rsid w:val="005032B2"/>
    <w:rsid w:val="005032E6"/>
    <w:rsid w:val="0050330E"/>
    <w:rsid w:val="00503327"/>
    <w:rsid w:val="00503345"/>
    <w:rsid w:val="005033F5"/>
    <w:rsid w:val="005033F6"/>
    <w:rsid w:val="005033F7"/>
    <w:rsid w:val="00503484"/>
    <w:rsid w:val="005034D4"/>
    <w:rsid w:val="005034E1"/>
    <w:rsid w:val="0050357D"/>
    <w:rsid w:val="005035F1"/>
    <w:rsid w:val="0050360C"/>
    <w:rsid w:val="00503656"/>
    <w:rsid w:val="005036A0"/>
    <w:rsid w:val="00503722"/>
    <w:rsid w:val="00503773"/>
    <w:rsid w:val="00503778"/>
    <w:rsid w:val="0050379E"/>
    <w:rsid w:val="005037C2"/>
    <w:rsid w:val="005037D6"/>
    <w:rsid w:val="005037FD"/>
    <w:rsid w:val="00503813"/>
    <w:rsid w:val="00503838"/>
    <w:rsid w:val="0050383A"/>
    <w:rsid w:val="0050385A"/>
    <w:rsid w:val="00503867"/>
    <w:rsid w:val="00503886"/>
    <w:rsid w:val="005038A5"/>
    <w:rsid w:val="005038D1"/>
    <w:rsid w:val="00503909"/>
    <w:rsid w:val="0050392B"/>
    <w:rsid w:val="0050395B"/>
    <w:rsid w:val="00503999"/>
    <w:rsid w:val="005039A2"/>
    <w:rsid w:val="00503A0B"/>
    <w:rsid w:val="00503A11"/>
    <w:rsid w:val="00503A86"/>
    <w:rsid w:val="00503ACD"/>
    <w:rsid w:val="00503B1A"/>
    <w:rsid w:val="00503B63"/>
    <w:rsid w:val="00503BBD"/>
    <w:rsid w:val="00503C07"/>
    <w:rsid w:val="00503C56"/>
    <w:rsid w:val="00503D50"/>
    <w:rsid w:val="00503D75"/>
    <w:rsid w:val="00503D76"/>
    <w:rsid w:val="00503D7B"/>
    <w:rsid w:val="00503D7C"/>
    <w:rsid w:val="00503D8C"/>
    <w:rsid w:val="00503D94"/>
    <w:rsid w:val="00503DD7"/>
    <w:rsid w:val="00503DEC"/>
    <w:rsid w:val="00503ED7"/>
    <w:rsid w:val="00503F2A"/>
    <w:rsid w:val="00503F33"/>
    <w:rsid w:val="00503F3E"/>
    <w:rsid w:val="00503F6A"/>
    <w:rsid w:val="00503FA0"/>
    <w:rsid w:val="00503FDB"/>
    <w:rsid w:val="0050403B"/>
    <w:rsid w:val="00504053"/>
    <w:rsid w:val="0050409B"/>
    <w:rsid w:val="005040C1"/>
    <w:rsid w:val="005040F6"/>
    <w:rsid w:val="00504108"/>
    <w:rsid w:val="00504136"/>
    <w:rsid w:val="005041A9"/>
    <w:rsid w:val="005041BB"/>
    <w:rsid w:val="005041D5"/>
    <w:rsid w:val="0050423B"/>
    <w:rsid w:val="0050427E"/>
    <w:rsid w:val="005042E1"/>
    <w:rsid w:val="005042F6"/>
    <w:rsid w:val="00504356"/>
    <w:rsid w:val="00504376"/>
    <w:rsid w:val="0050438C"/>
    <w:rsid w:val="0050438D"/>
    <w:rsid w:val="005043CB"/>
    <w:rsid w:val="005043F1"/>
    <w:rsid w:val="00504417"/>
    <w:rsid w:val="005044B3"/>
    <w:rsid w:val="005044FF"/>
    <w:rsid w:val="0050451F"/>
    <w:rsid w:val="0050452D"/>
    <w:rsid w:val="0050453B"/>
    <w:rsid w:val="00504550"/>
    <w:rsid w:val="005045F1"/>
    <w:rsid w:val="00504618"/>
    <w:rsid w:val="005046AD"/>
    <w:rsid w:val="00504702"/>
    <w:rsid w:val="00504711"/>
    <w:rsid w:val="00504739"/>
    <w:rsid w:val="0050475E"/>
    <w:rsid w:val="0050476D"/>
    <w:rsid w:val="00504779"/>
    <w:rsid w:val="005047ED"/>
    <w:rsid w:val="005047F9"/>
    <w:rsid w:val="00504820"/>
    <w:rsid w:val="0050483D"/>
    <w:rsid w:val="0050486D"/>
    <w:rsid w:val="00504889"/>
    <w:rsid w:val="005048B8"/>
    <w:rsid w:val="0050493F"/>
    <w:rsid w:val="0050495C"/>
    <w:rsid w:val="00504A1E"/>
    <w:rsid w:val="00504A2A"/>
    <w:rsid w:val="00504A37"/>
    <w:rsid w:val="00504AE5"/>
    <w:rsid w:val="00504AEB"/>
    <w:rsid w:val="00504B1A"/>
    <w:rsid w:val="00504B50"/>
    <w:rsid w:val="00504B7F"/>
    <w:rsid w:val="00504B9C"/>
    <w:rsid w:val="00504C53"/>
    <w:rsid w:val="00504CC6"/>
    <w:rsid w:val="00504CD9"/>
    <w:rsid w:val="00504D86"/>
    <w:rsid w:val="00504D9D"/>
    <w:rsid w:val="00504DC3"/>
    <w:rsid w:val="00504E4F"/>
    <w:rsid w:val="00504ECB"/>
    <w:rsid w:val="00504ED5"/>
    <w:rsid w:val="00504F17"/>
    <w:rsid w:val="00504F96"/>
    <w:rsid w:val="00504FC7"/>
    <w:rsid w:val="0050506E"/>
    <w:rsid w:val="00505076"/>
    <w:rsid w:val="005050DD"/>
    <w:rsid w:val="005050FA"/>
    <w:rsid w:val="00505105"/>
    <w:rsid w:val="00505168"/>
    <w:rsid w:val="0050516A"/>
    <w:rsid w:val="0050516F"/>
    <w:rsid w:val="005051E2"/>
    <w:rsid w:val="00505206"/>
    <w:rsid w:val="0050529C"/>
    <w:rsid w:val="005052AB"/>
    <w:rsid w:val="005052F0"/>
    <w:rsid w:val="00505301"/>
    <w:rsid w:val="00505343"/>
    <w:rsid w:val="00505352"/>
    <w:rsid w:val="0050537C"/>
    <w:rsid w:val="00505382"/>
    <w:rsid w:val="00505393"/>
    <w:rsid w:val="005053AB"/>
    <w:rsid w:val="005053CA"/>
    <w:rsid w:val="005053CC"/>
    <w:rsid w:val="005054F6"/>
    <w:rsid w:val="00505573"/>
    <w:rsid w:val="0050558C"/>
    <w:rsid w:val="005055AD"/>
    <w:rsid w:val="005055BB"/>
    <w:rsid w:val="005055CA"/>
    <w:rsid w:val="005055E4"/>
    <w:rsid w:val="00505677"/>
    <w:rsid w:val="00505689"/>
    <w:rsid w:val="005056C9"/>
    <w:rsid w:val="005056FD"/>
    <w:rsid w:val="0050571E"/>
    <w:rsid w:val="00505753"/>
    <w:rsid w:val="00505769"/>
    <w:rsid w:val="00505816"/>
    <w:rsid w:val="0050581C"/>
    <w:rsid w:val="00505840"/>
    <w:rsid w:val="005058D6"/>
    <w:rsid w:val="005058DC"/>
    <w:rsid w:val="005058F4"/>
    <w:rsid w:val="00505996"/>
    <w:rsid w:val="005059D9"/>
    <w:rsid w:val="005059DE"/>
    <w:rsid w:val="00505A22"/>
    <w:rsid w:val="00505A45"/>
    <w:rsid w:val="00505ADA"/>
    <w:rsid w:val="00505AE3"/>
    <w:rsid w:val="00505AF3"/>
    <w:rsid w:val="00505B03"/>
    <w:rsid w:val="00505B13"/>
    <w:rsid w:val="00505B20"/>
    <w:rsid w:val="00505B46"/>
    <w:rsid w:val="00505B82"/>
    <w:rsid w:val="00505BDC"/>
    <w:rsid w:val="00505BE4"/>
    <w:rsid w:val="00505C2D"/>
    <w:rsid w:val="00505C30"/>
    <w:rsid w:val="00505C39"/>
    <w:rsid w:val="00505C3C"/>
    <w:rsid w:val="00505C92"/>
    <w:rsid w:val="00505C97"/>
    <w:rsid w:val="00505CB9"/>
    <w:rsid w:val="00505D91"/>
    <w:rsid w:val="00505DEB"/>
    <w:rsid w:val="00505DEC"/>
    <w:rsid w:val="00505E7D"/>
    <w:rsid w:val="00505E98"/>
    <w:rsid w:val="00505EB3"/>
    <w:rsid w:val="00505EB5"/>
    <w:rsid w:val="00505EC7"/>
    <w:rsid w:val="00505ED0"/>
    <w:rsid w:val="00505EE2"/>
    <w:rsid w:val="00506015"/>
    <w:rsid w:val="0050603B"/>
    <w:rsid w:val="0050609E"/>
    <w:rsid w:val="005060DA"/>
    <w:rsid w:val="0050611B"/>
    <w:rsid w:val="00506128"/>
    <w:rsid w:val="0050612A"/>
    <w:rsid w:val="0050619E"/>
    <w:rsid w:val="005061E1"/>
    <w:rsid w:val="00506225"/>
    <w:rsid w:val="00506270"/>
    <w:rsid w:val="005062E5"/>
    <w:rsid w:val="0050630B"/>
    <w:rsid w:val="0050634B"/>
    <w:rsid w:val="00506395"/>
    <w:rsid w:val="005063BA"/>
    <w:rsid w:val="005063E1"/>
    <w:rsid w:val="0050645A"/>
    <w:rsid w:val="0050646B"/>
    <w:rsid w:val="005064E4"/>
    <w:rsid w:val="005064E9"/>
    <w:rsid w:val="005064EC"/>
    <w:rsid w:val="00506502"/>
    <w:rsid w:val="00506534"/>
    <w:rsid w:val="0050653E"/>
    <w:rsid w:val="00506574"/>
    <w:rsid w:val="00506579"/>
    <w:rsid w:val="005065AD"/>
    <w:rsid w:val="0050668D"/>
    <w:rsid w:val="00506695"/>
    <w:rsid w:val="005066AC"/>
    <w:rsid w:val="005066FA"/>
    <w:rsid w:val="00506746"/>
    <w:rsid w:val="0050678C"/>
    <w:rsid w:val="005067FA"/>
    <w:rsid w:val="005068CA"/>
    <w:rsid w:val="00506910"/>
    <w:rsid w:val="00506936"/>
    <w:rsid w:val="00506941"/>
    <w:rsid w:val="0050694A"/>
    <w:rsid w:val="00506983"/>
    <w:rsid w:val="00506A49"/>
    <w:rsid w:val="00506AB8"/>
    <w:rsid w:val="00506AE2"/>
    <w:rsid w:val="00506B1F"/>
    <w:rsid w:val="00506C1A"/>
    <w:rsid w:val="00506C7D"/>
    <w:rsid w:val="00506CA5"/>
    <w:rsid w:val="00506CFB"/>
    <w:rsid w:val="00506D07"/>
    <w:rsid w:val="00506D42"/>
    <w:rsid w:val="00506D61"/>
    <w:rsid w:val="00506DD1"/>
    <w:rsid w:val="00506DF2"/>
    <w:rsid w:val="00506E06"/>
    <w:rsid w:val="00506E87"/>
    <w:rsid w:val="00506EAF"/>
    <w:rsid w:val="00506ECE"/>
    <w:rsid w:val="00506EFF"/>
    <w:rsid w:val="00506F5D"/>
    <w:rsid w:val="00506F64"/>
    <w:rsid w:val="00506FF7"/>
    <w:rsid w:val="00507015"/>
    <w:rsid w:val="00507057"/>
    <w:rsid w:val="0050706E"/>
    <w:rsid w:val="0050708E"/>
    <w:rsid w:val="005070D5"/>
    <w:rsid w:val="005070D6"/>
    <w:rsid w:val="005070D8"/>
    <w:rsid w:val="005070D9"/>
    <w:rsid w:val="005071E5"/>
    <w:rsid w:val="0050724B"/>
    <w:rsid w:val="0050725B"/>
    <w:rsid w:val="00507274"/>
    <w:rsid w:val="00507332"/>
    <w:rsid w:val="005073C7"/>
    <w:rsid w:val="00507402"/>
    <w:rsid w:val="00507419"/>
    <w:rsid w:val="0050745C"/>
    <w:rsid w:val="005074C9"/>
    <w:rsid w:val="005074EC"/>
    <w:rsid w:val="005074FB"/>
    <w:rsid w:val="00507582"/>
    <w:rsid w:val="005075A0"/>
    <w:rsid w:val="005075C4"/>
    <w:rsid w:val="00507659"/>
    <w:rsid w:val="005076A8"/>
    <w:rsid w:val="00507704"/>
    <w:rsid w:val="00507753"/>
    <w:rsid w:val="005077B0"/>
    <w:rsid w:val="005077BE"/>
    <w:rsid w:val="005077E5"/>
    <w:rsid w:val="00507865"/>
    <w:rsid w:val="00507902"/>
    <w:rsid w:val="0050790F"/>
    <w:rsid w:val="00507952"/>
    <w:rsid w:val="00507969"/>
    <w:rsid w:val="0050797B"/>
    <w:rsid w:val="0050799B"/>
    <w:rsid w:val="005079B0"/>
    <w:rsid w:val="005079CE"/>
    <w:rsid w:val="00507A45"/>
    <w:rsid w:val="00507A6D"/>
    <w:rsid w:val="00507A7E"/>
    <w:rsid w:val="00507AC5"/>
    <w:rsid w:val="00507B00"/>
    <w:rsid w:val="00507B4E"/>
    <w:rsid w:val="00507B56"/>
    <w:rsid w:val="00507B77"/>
    <w:rsid w:val="00507B88"/>
    <w:rsid w:val="00507C66"/>
    <w:rsid w:val="00507C6E"/>
    <w:rsid w:val="00507CF5"/>
    <w:rsid w:val="00507CFD"/>
    <w:rsid w:val="00507D46"/>
    <w:rsid w:val="00507D7A"/>
    <w:rsid w:val="00507D8B"/>
    <w:rsid w:val="00507D9A"/>
    <w:rsid w:val="00507DDB"/>
    <w:rsid w:val="00507DFA"/>
    <w:rsid w:val="00507E04"/>
    <w:rsid w:val="00507E3E"/>
    <w:rsid w:val="00507E9A"/>
    <w:rsid w:val="00507EE9"/>
    <w:rsid w:val="00507F36"/>
    <w:rsid w:val="00507F6A"/>
    <w:rsid w:val="00507F7F"/>
    <w:rsid w:val="00507F99"/>
    <w:rsid w:val="00507FBE"/>
    <w:rsid w:val="00507FC9"/>
    <w:rsid w:val="00507FDE"/>
    <w:rsid w:val="005100B0"/>
    <w:rsid w:val="005100F2"/>
    <w:rsid w:val="0051015A"/>
    <w:rsid w:val="005101B2"/>
    <w:rsid w:val="005101EC"/>
    <w:rsid w:val="00510287"/>
    <w:rsid w:val="00510289"/>
    <w:rsid w:val="005102A0"/>
    <w:rsid w:val="005102A8"/>
    <w:rsid w:val="0051032D"/>
    <w:rsid w:val="00510352"/>
    <w:rsid w:val="0051037B"/>
    <w:rsid w:val="005103AC"/>
    <w:rsid w:val="005103D6"/>
    <w:rsid w:val="00510422"/>
    <w:rsid w:val="005104A3"/>
    <w:rsid w:val="005104B4"/>
    <w:rsid w:val="005104E2"/>
    <w:rsid w:val="00510531"/>
    <w:rsid w:val="005105B0"/>
    <w:rsid w:val="005105FD"/>
    <w:rsid w:val="0051070E"/>
    <w:rsid w:val="0051071A"/>
    <w:rsid w:val="0051074F"/>
    <w:rsid w:val="005107A2"/>
    <w:rsid w:val="0051081E"/>
    <w:rsid w:val="005108AA"/>
    <w:rsid w:val="005108D7"/>
    <w:rsid w:val="00510945"/>
    <w:rsid w:val="0051096F"/>
    <w:rsid w:val="00510995"/>
    <w:rsid w:val="005109C2"/>
    <w:rsid w:val="005109F4"/>
    <w:rsid w:val="005109FC"/>
    <w:rsid w:val="00510A04"/>
    <w:rsid w:val="00510A42"/>
    <w:rsid w:val="00510A6D"/>
    <w:rsid w:val="00510AC8"/>
    <w:rsid w:val="00510AE0"/>
    <w:rsid w:val="00510BEF"/>
    <w:rsid w:val="00510C98"/>
    <w:rsid w:val="00510CBB"/>
    <w:rsid w:val="00510CDF"/>
    <w:rsid w:val="00510D28"/>
    <w:rsid w:val="00510D65"/>
    <w:rsid w:val="00510D90"/>
    <w:rsid w:val="00510E12"/>
    <w:rsid w:val="00510E4F"/>
    <w:rsid w:val="00510E7A"/>
    <w:rsid w:val="00510E9D"/>
    <w:rsid w:val="00510ED6"/>
    <w:rsid w:val="00510F0D"/>
    <w:rsid w:val="00510F11"/>
    <w:rsid w:val="00510F12"/>
    <w:rsid w:val="00510F62"/>
    <w:rsid w:val="0051101C"/>
    <w:rsid w:val="00511032"/>
    <w:rsid w:val="0051116F"/>
    <w:rsid w:val="005111C4"/>
    <w:rsid w:val="0051121A"/>
    <w:rsid w:val="00511221"/>
    <w:rsid w:val="00511274"/>
    <w:rsid w:val="005112B3"/>
    <w:rsid w:val="005112BB"/>
    <w:rsid w:val="005112C2"/>
    <w:rsid w:val="005112DD"/>
    <w:rsid w:val="005112FF"/>
    <w:rsid w:val="0051130D"/>
    <w:rsid w:val="00511327"/>
    <w:rsid w:val="0051132F"/>
    <w:rsid w:val="0051134C"/>
    <w:rsid w:val="00511375"/>
    <w:rsid w:val="005113E2"/>
    <w:rsid w:val="00511444"/>
    <w:rsid w:val="00511449"/>
    <w:rsid w:val="00511533"/>
    <w:rsid w:val="00511541"/>
    <w:rsid w:val="00511569"/>
    <w:rsid w:val="00511581"/>
    <w:rsid w:val="005115F4"/>
    <w:rsid w:val="00511643"/>
    <w:rsid w:val="005116DA"/>
    <w:rsid w:val="0051175D"/>
    <w:rsid w:val="0051179B"/>
    <w:rsid w:val="0051179C"/>
    <w:rsid w:val="005117E1"/>
    <w:rsid w:val="00511846"/>
    <w:rsid w:val="0051187A"/>
    <w:rsid w:val="005118B8"/>
    <w:rsid w:val="005119EB"/>
    <w:rsid w:val="00511A12"/>
    <w:rsid w:val="00511A29"/>
    <w:rsid w:val="00511ABB"/>
    <w:rsid w:val="00511B00"/>
    <w:rsid w:val="00511B7E"/>
    <w:rsid w:val="00511B91"/>
    <w:rsid w:val="00511C72"/>
    <w:rsid w:val="00511C9C"/>
    <w:rsid w:val="00511CD4"/>
    <w:rsid w:val="00511CD8"/>
    <w:rsid w:val="00511D6C"/>
    <w:rsid w:val="00511D81"/>
    <w:rsid w:val="00511DA4"/>
    <w:rsid w:val="00511E61"/>
    <w:rsid w:val="00511E9C"/>
    <w:rsid w:val="00511F24"/>
    <w:rsid w:val="00511F96"/>
    <w:rsid w:val="00511FA2"/>
    <w:rsid w:val="00512039"/>
    <w:rsid w:val="0051207A"/>
    <w:rsid w:val="005120A2"/>
    <w:rsid w:val="00512107"/>
    <w:rsid w:val="0051225C"/>
    <w:rsid w:val="0051226E"/>
    <w:rsid w:val="00512349"/>
    <w:rsid w:val="005123EC"/>
    <w:rsid w:val="005123F1"/>
    <w:rsid w:val="0051248F"/>
    <w:rsid w:val="0051257A"/>
    <w:rsid w:val="005125A6"/>
    <w:rsid w:val="005125B0"/>
    <w:rsid w:val="005125D1"/>
    <w:rsid w:val="005125DA"/>
    <w:rsid w:val="005125E0"/>
    <w:rsid w:val="00512717"/>
    <w:rsid w:val="0051273D"/>
    <w:rsid w:val="00512761"/>
    <w:rsid w:val="00512769"/>
    <w:rsid w:val="00512793"/>
    <w:rsid w:val="005127A8"/>
    <w:rsid w:val="00512879"/>
    <w:rsid w:val="005128BA"/>
    <w:rsid w:val="005128C7"/>
    <w:rsid w:val="00512901"/>
    <w:rsid w:val="00512927"/>
    <w:rsid w:val="005129A8"/>
    <w:rsid w:val="005129B7"/>
    <w:rsid w:val="005129DB"/>
    <w:rsid w:val="00512A6C"/>
    <w:rsid w:val="00512AA7"/>
    <w:rsid w:val="00512AC2"/>
    <w:rsid w:val="00512AC7"/>
    <w:rsid w:val="00512AEF"/>
    <w:rsid w:val="00512B47"/>
    <w:rsid w:val="00512B54"/>
    <w:rsid w:val="00512B60"/>
    <w:rsid w:val="00512B8F"/>
    <w:rsid w:val="00512BD6"/>
    <w:rsid w:val="00512C33"/>
    <w:rsid w:val="00512C76"/>
    <w:rsid w:val="00512CF2"/>
    <w:rsid w:val="00512D33"/>
    <w:rsid w:val="00512D51"/>
    <w:rsid w:val="00512D59"/>
    <w:rsid w:val="00512DAF"/>
    <w:rsid w:val="00512DC6"/>
    <w:rsid w:val="00512DD1"/>
    <w:rsid w:val="00512E09"/>
    <w:rsid w:val="00512E50"/>
    <w:rsid w:val="00512E82"/>
    <w:rsid w:val="00512F41"/>
    <w:rsid w:val="00512F72"/>
    <w:rsid w:val="00512F7F"/>
    <w:rsid w:val="00512F8C"/>
    <w:rsid w:val="00512FC7"/>
    <w:rsid w:val="00512FF7"/>
    <w:rsid w:val="005130C7"/>
    <w:rsid w:val="00513115"/>
    <w:rsid w:val="005131A7"/>
    <w:rsid w:val="005131C7"/>
    <w:rsid w:val="005131F6"/>
    <w:rsid w:val="0051320C"/>
    <w:rsid w:val="0051325A"/>
    <w:rsid w:val="005132F4"/>
    <w:rsid w:val="00513311"/>
    <w:rsid w:val="0051332A"/>
    <w:rsid w:val="00513346"/>
    <w:rsid w:val="00513365"/>
    <w:rsid w:val="005133A6"/>
    <w:rsid w:val="0051342D"/>
    <w:rsid w:val="00513435"/>
    <w:rsid w:val="00513492"/>
    <w:rsid w:val="005134B9"/>
    <w:rsid w:val="0051352B"/>
    <w:rsid w:val="0051357B"/>
    <w:rsid w:val="005135A7"/>
    <w:rsid w:val="00513605"/>
    <w:rsid w:val="005136B6"/>
    <w:rsid w:val="005136B7"/>
    <w:rsid w:val="005136C2"/>
    <w:rsid w:val="005136EA"/>
    <w:rsid w:val="0051379A"/>
    <w:rsid w:val="005137B7"/>
    <w:rsid w:val="005137DF"/>
    <w:rsid w:val="00513867"/>
    <w:rsid w:val="005138B4"/>
    <w:rsid w:val="005138C1"/>
    <w:rsid w:val="005138DB"/>
    <w:rsid w:val="005138E5"/>
    <w:rsid w:val="00513963"/>
    <w:rsid w:val="005139B2"/>
    <w:rsid w:val="005139CC"/>
    <w:rsid w:val="00513A0E"/>
    <w:rsid w:val="00513AA4"/>
    <w:rsid w:val="00513AB9"/>
    <w:rsid w:val="00513B3F"/>
    <w:rsid w:val="00513C66"/>
    <w:rsid w:val="00513CE5"/>
    <w:rsid w:val="00513D18"/>
    <w:rsid w:val="00513D42"/>
    <w:rsid w:val="00513DB0"/>
    <w:rsid w:val="00513DD5"/>
    <w:rsid w:val="00513EA1"/>
    <w:rsid w:val="00513EA2"/>
    <w:rsid w:val="00513EA8"/>
    <w:rsid w:val="00513EB9"/>
    <w:rsid w:val="00513EF4"/>
    <w:rsid w:val="00513F12"/>
    <w:rsid w:val="00513F50"/>
    <w:rsid w:val="00513F7F"/>
    <w:rsid w:val="00514066"/>
    <w:rsid w:val="005140A7"/>
    <w:rsid w:val="00514100"/>
    <w:rsid w:val="00514122"/>
    <w:rsid w:val="0051413D"/>
    <w:rsid w:val="00514171"/>
    <w:rsid w:val="00514177"/>
    <w:rsid w:val="0051419E"/>
    <w:rsid w:val="005141D7"/>
    <w:rsid w:val="005141EA"/>
    <w:rsid w:val="00514241"/>
    <w:rsid w:val="00514247"/>
    <w:rsid w:val="00514260"/>
    <w:rsid w:val="00514264"/>
    <w:rsid w:val="005142EA"/>
    <w:rsid w:val="00514443"/>
    <w:rsid w:val="0051447B"/>
    <w:rsid w:val="00514480"/>
    <w:rsid w:val="00514577"/>
    <w:rsid w:val="00514610"/>
    <w:rsid w:val="00514638"/>
    <w:rsid w:val="005146BE"/>
    <w:rsid w:val="0051471F"/>
    <w:rsid w:val="00514775"/>
    <w:rsid w:val="0051478F"/>
    <w:rsid w:val="005147A1"/>
    <w:rsid w:val="005147B6"/>
    <w:rsid w:val="005147EA"/>
    <w:rsid w:val="005147F7"/>
    <w:rsid w:val="00514846"/>
    <w:rsid w:val="005148A5"/>
    <w:rsid w:val="005148A8"/>
    <w:rsid w:val="005148EE"/>
    <w:rsid w:val="0051494A"/>
    <w:rsid w:val="005149A2"/>
    <w:rsid w:val="00514A0F"/>
    <w:rsid w:val="00514A36"/>
    <w:rsid w:val="00514A86"/>
    <w:rsid w:val="00514ADB"/>
    <w:rsid w:val="00514AFC"/>
    <w:rsid w:val="00514B13"/>
    <w:rsid w:val="00514B18"/>
    <w:rsid w:val="00514B8C"/>
    <w:rsid w:val="00514B93"/>
    <w:rsid w:val="00514BC9"/>
    <w:rsid w:val="00514C10"/>
    <w:rsid w:val="00514C36"/>
    <w:rsid w:val="00514C49"/>
    <w:rsid w:val="00514C65"/>
    <w:rsid w:val="00514CCF"/>
    <w:rsid w:val="00514D0B"/>
    <w:rsid w:val="00514D14"/>
    <w:rsid w:val="00514D1D"/>
    <w:rsid w:val="00514D8B"/>
    <w:rsid w:val="00514D93"/>
    <w:rsid w:val="00514D95"/>
    <w:rsid w:val="00514DFD"/>
    <w:rsid w:val="00514E0A"/>
    <w:rsid w:val="00514E2C"/>
    <w:rsid w:val="00514E35"/>
    <w:rsid w:val="00514EB6"/>
    <w:rsid w:val="00514ECC"/>
    <w:rsid w:val="00514F18"/>
    <w:rsid w:val="00514F2D"/>
    <w:rsid w:val="00514F5D"/>
    <w:rsid w:val="00514F6D"/>
    <w:rsid w:val="00514FB8"/>
    <w:rsid w:val="00514FC1"/>
    <w:rsid w:val="00515002"/>
    <w:rsid w:val="00515009"/>
    <w:rsid w:val="00515035"/>
    <w:rsid w:val="0051505F"/>
    <w:rsid w:val="0051507B"/>
    <w:rsid w:val="00515094"/>
    <w:rsid w:val="00515127"/>
    <w:rsid w:val="0051512A"/>
    <w:rsid w:val="00515196"/>
    <w:rsid w:val="005151E5"/>
    <w:rsid w:val="005151EA"/>
    <w:rsid w:val="005151F1"/>
    <w:rsid w:val="0051526E"/>
    <w:rsid w:val="0051527B"/>
    <w:rsid w:val="00515334"/>
    <w:rsid w:val="0051542A"/>
    <w:rsid w:val="00515438"/>
    <w:rsid w:val="0051547E"/>
    <w:rsid w:val="0051549A"/>
    <w:rsid w:val="00515506"/>
    <w:rsid w:val="00515546"/>
    <w:rsid w:val="0051556E"/>
    <w:rsid w:val="005155F2"/>
    <w:rsid w:val="005155FC"/>
    <w:rsid w:val="005156EF"/>
    <w:rsid w:val="00515709"/>
    <w:rsid w:val="005157C1"/>
    <w:rsid w:val="00515839"/>
    <w:rsid w:val="0051587B"/>
    <w:rsid w:val="005158B3"/>
    <w:rsid w:val="005158E3"/>
    <w:rsid w:val="00515915"/>
    <w:rsid w:val="0051594A"/>
    <w:rsid w:val="00515965"/>
    <w:rsid w:val="005159A2"/>
    <w:rsid w:val="005159BF"/>
    <w:rsid w:val="005159CC"/>
    <w:rsid w:val="005159F5"/>
    <w:rsid w:val="00515A52"/>
    <w:rsid w:val="00515AF1"/>
    <w:rsid w:val="00515B15"/>
    <w:rsid w:val="00515B33"/>
    <w:rsid w:val="00515B71"/>
    <w:rsid w:val="00515C87"/>
    <w:rsid w:val="00515C8F"/>
    <w:rsid w:val="00515C94"/>
    <w:rsid w:val="00515CAC"/>
    <w:rsid w:val="00515CE1"/>
    <w:rsid w:val="00515D52"/>
    <w:rsid w:val="00515D8E"/>
    <w:rsid w:val="00515DBA"/>
    <w:rsid w:val="00515DE2"/>
    <w:rsid w:val="00515E31"/>
    <w:rsid w:val="00515E59"/>
    <w:rsid w:val="00515F0F"/>
    <w:rsid w:val="00515F25"/>
    <w:rsid w:val="0051605C"/>
    <w:rsid w:val="00516133"/>
    <w:rsid w:val="00516160"/>
    <w:rsid w:val="005161E4"/>
    <w:rsid w:val="0051624F"/>
    <w:rsid w:val="00516268"/>
    <w:rsid w:val="005162D5"/>
    <w:rsid w:val="00516366"/>
    <w:rsid w:val="00516396"/>
    <w:rsid w:val="005163D3"/>
    <w:rsid w:val="005163FD"/>
    <w:rsid w:val="00516448"/>
    <w:rsid w:val="00516461"/>
    <w:rsid w:val="005164CE"/>
    <w:rsid w:val="005164DA"/>
    <w:rsid w:val="005164E4"/>
    <w:rsid w:val="00516536"/>
    <w:rsid w:val="0051653E"/>
    <w:rsid w:val="0051654E"/>
    <w:rsid w:val="00516609"/>
    <w:rsid w:val="0051662C"/>
    <w:rsid w:val="00516639"/>
    <w:rsid w:val="005166F9"/>
    <w:rsid w:val="005166FB"/>
    <w:rsid w:val="00516702"/>
    <w:rsid w:val="00516750"/>
    <w:rsid w:val="00516848"/>
    <w:rsid w:val="0051685E"/>
    <w:rsid w:val="00516921"/>
    <w:rsid w:val="00516925"/>
    <w:rsid w:val="00516940"/>
    <w:rsid w:val="0051694D"/>
    <w:rsid w:val="005169F4"/>
    <w:rsid w:val="00516A24"/>
    <w:rsid w:val="00516A67"/>
    <w:rsid w:val="00516A98"/>
    <w:rsid w:val="00516A9E"/>
    <w:rsid w:val="00516ACE"/>
    <w:rsid w:val="00516AF6"/>
    <w:rsid w:val="00516B8C"/>
    <w:rsid w:val="00516B8F"/>
    <w:rsid w:val="00516BEA"/>
    <w:rsid w:val="00516BF2"/>
    <w:rsid w:val="00516CDB"/>
    <w:rsid w:val="00516D05"/>
    <w:rsid w:val="00516D49"/>
    <w:rsid w:val="00516D76"/>
    <w:rsid w:val="00516DC9"/>
    <w:rsid w:val="00516E69"/>
    <w:rsid w:val="00516F2E"/>
    <w:rsid w:val="00516FB7"/>
    <w:rsid w:val="00517025"/>
    <w:rsid w:val="00517047"/>
    <w:rsid w:val="0051705B"/>
    <w:rsid w:val="005170B8"/>
    <w:rsid w:val="005170C4"/>
    <w:rsid w:val="005170C6"/>
    <w:rsid w:val="005170CF"/>
    <w:rsid w:val="0051710B"/>
    <w:rsid w:val="0051714C"/>
    <w:rsid w:val="0051716B"/>
    <w:rsid w:val="00517192"/>
    <w:rsid w:val="005171A6"/>
    <w:rsid w:val="005171BA"/>
    <w:rsid w:val="005171BB"/>
    <w:rsid w:val="00517205"/>
    <w:rsid w:val="00517222"/>
    <w:rsid w:val="0051723F"/>
    <w:rsid w:val="0051734B"/>
    <w:rsid w:val="00517370"/>
    <w:rsid w:val="005173B5"/>
    <w:rsid w:val="00517466"/>
    <w:rsid w:val="0051747C"/>
    <w:rsid w:val="0051749D"/>
    <w:rsid w:val="005174D6"/>
    <w:rsid w:val="005174EE"/>
    <w:rsid w:val="0051753A"/>
    <w:rsid w:val="00517542"/>
    <w:rsid w:val="0051756A"/>
    <w:rsid w:val="0051757E"/>
    <w:rsid w:val="00517588"/>
    <w:rsid w:val="005175C5"/>
    <w:rsid w:val="005175D4"/>
    <w:rsid w:val="005175E2"/>
    <w:rsid w:val="00517613"/>
    <w:rsid w:val="0051761F"/>
    <w:rsid w:val="00517699"/>
    <w:rsid w:val="005176C7"/>
    <w:rsid w:val="005176D3"/>
    <w:rsid w:val="005176DA"/>
    <w:rsid w:val="005176E8"/>
    <w:rsid w:val="005177BE"/>
    <w:rsid w:val="005177E5"/>
    <w:rsid w:val="005177FC"/>
    <w:rsid w:val="005177FF"/>
    <w:rsid w:val="0051780F"/>
    <w:rsid w:val="0051783C"/>
    <w:rsid w:val="00517841"/>
    <w:rsid w:val="00517934"/>
    <w:rsid w:val="00517997"/>
    <w:rsid w:val="005179AC"/>
    <w:rsid w:val="00517A21"/>
    <w:rsid w:val="00517A48"/>
    <w:rsid w:val="00517ADA"/>
    <w:rsid w:val="00517B0E"/>
    <w:rsid w:val="00517B1A"/>
    <w:rsid w:val="00517B9F"/>
    <w:rsid w:val="00517BE7"/>
    <w:rsid w:val="00517C41"/>
    <w:rsid w:val="00517CE8"/>
    <w:rsid w:val="00517D1D"/>
    <w:rsid w:val="00517D29"/>
    <w:rsid w:val="00517D3C"/>
    <w:rsid w:val="00517D48"/>
    <w:rsid w:val="00517D49"/>
    <w:rsid w:val="00517D9D"/>
    <w:rsid w:val="00517DB4"/>
    <w:rsid w:val="00517DE3"/>
    <w:rsid w:val="00517DEB"/>
    <w:rsid w:val="00517E6E"/>
    <w:rsid w:val="00517ECE"/>
    <w:rsid w:val="00517ED2"/>
    <w:rsid w:val="00517F41"/>
    <w:rsid w:val="00517FC5"/>
    <w:rsid w:val="00520019"/>
    <w:rsid w:val="00520098"/>
    <w:rsid w:val="005200FA"/>
    <w:rsid w:val="005201A6"/>
    <w:rsid w:val="005201AE"/>
    <w:rsid w:val="005201B6"/>
    <w:rsid w:val="005202AA"/>
    <w:rsid w:val="005202B2"/>
    <w:rsid w:val="005202C3"/>
    <w:rsid w:val="005202F0"/>
    <w:rsid w:val="0052033C"/>
    <w:rsid w:val="00520340"/>
    <w:rsid w:val="005203A1"/>
    <w:rsid w:val="00520411"/>
    <w:rsid w:val="00520514"/>
    <w:rsid w:val="00520539"/>
    <w:rsid w:val="005205A0"/>
    <w:rsid w:val="00520618"/>
    <w:rsid w:val="00520644"/>
    <w:rsid w:val="00520653"/>
    <w:rsid w:val="00520762"/>
    <w:rsid w:val="00520793"/>
    <w:rsid w:val="00520847"/>
    <w:rsid w:val="00520896"/>
    <w:rsid w:val="005208AC"/>
    <w:rsid w:val="005208BC"/>
    <w:rsid w:val="005208C5"/>
    <w:rsid w:val="0052090C"/>
    <w:rsid w:val="00520956"/>
    <w:rsid w:val="00520AE0"/>
    <w:rsid w:val="00520B12"/>
    <w:rsid w:val="00520B17"/>
    <w:rsid w:val="00520B37"/>
    <w:rsid w:val="00520B80"/>
    <w:rsid w:val="00520B81"/>
    <w:rsid w:val="00520B8A"/>
    <w:rsid w:val="00520BA2"/>
    <w:rsid w:val="00520BAC"/>
    <w:rsid w:val="00520BD4"/>
    <w:rsid w:val="00520C6F"/>
    <w:rsid w:val="00520C8F"/>
    <w:rsid w:val="00520CA1"/>
    <w:rsid w:val="00520CC3"/>
    <w:rsid w:val="00520D00"/>
    <w:rsid w:val="00520D3A"/>
    <w:rsid w:val="00520DB8"/>
    <w:rsid w:val="00520DBF"/>
    <w:rsid w:val="00520E37"/>
    <w:rsid w:val="00520E3F"/>
    <w:rsid w:val="00520E58"/>
    <w:rsid w:val="00520E93"/>
    <w:rsid w:val="00520F45"/>
    <w:rsid w:val="00520FC9"/>
    <w:rsid w:val="00521031"/>
    <w:rsid w:val="00521032"/>
    <w:rsid w:val="00521038"/>
    <w:rsid w:val="00521045"/>
    <w:rsid w:val="005210F3"/>
    <w:rsid w:val="005210FA"/>
    <w:rsid w:val="00521108"/>
    <w:rsid w:val="00521113"/>
    <w:rsid w:val="00521137"/>
    <w:rsid w:val="005211E8"/>
    <w:rsid w:val="005211EE"/>
    <w:rsid w:val="00521244"/>
    <w:rsid w:val="00521246"/>
    <w:rsid w:val="00521368"/>
    <w:rsid w:val="005213C2"/>
    <w:rsid w:val="005213DE"/>
    <w:rsid w:val="00521404"/>
    <w:rsid w:val="00521436"/>
    <w:rsid w:val="005214B1"/>
    <w:rsid w:val="005214C5"/>
    <w:rsid w:val="00521520"/>
    <w:rsid w:val="00521535"/>
    <w:rsid w:val="00521558"/>
    <w:rsid w:val="005215CB"/>
    <w:rsid w:val="0052164F"/>
    <w:rsid w:val="005216D1"/>
    <w:rsid w:val="005216D2"/>
    <w:rsid w:val="005216E6"/>
    <w:rsid w:val="005216EF"/>
    <w:rsid w:val="005216F9"/>
    <w:rsid w:val="00521729"/>
    <w:rsid w:val="0052172E"/>
    <w:rsid w:val="005217E7"/>
    <w:rsid w:val="005218B0"/>
    <w:rsid w:val="005218C7"/>
    <w:rsid w:val="005219FB"/>
    <w:rsid w:val="00521A0D"/>
    <w:rsid w:val="00521A42"/>
    <w:rsid w:val="00521A57"/>
    <w:rsid w:val="00521A85"/>
    <w:rsid w:val="00521A87"/>
    <w:rsid w:val="00521B28"/>
    <w:rsid w:val="00521B2B"/>
    <w:rsid w:val="00521B38"/>
    <w:rsid w:val="00521B93"/>
    <w:rsid w:val="00521BCC"/>
    <w:rsid w:val="00521BCF"/>
    <w:rsid w:val="00521BFC"/>
    <w:rsid w:val="00521C94"/>
    <w:rsid w:val="00521CA0"/>
    <w:rsid w:val="00521CD2"/>
    <w:rsid w:val="00521CFD"/>
    <w:rsid w:val="00521D45"/>
    <w:rsid w:val="00521D93"/>
    <w:rsid w:val="00521E34"/>
    <w:rsid w:val="00521E6E"/>
    <w:rsid w:val="00521F1E"/>
    <w:rsid w:val="00521F26"/>
    <w:rsid w:val="00521F90"/>
    <w:rsid w:val="00521F9E"/>
    <w:rsid w:val="00522004"/>
    <w:rsid w:val="00522146"/>
    <w:rsid w:val="00522155"/>
    <w:rsid w:val="0052215B"/>
    <w:rsid w:val="005221D3"/>
    <w:rsid w:val="005221E5"/>
    <w:rsid w:val="0052223A"/>
    <w:rsid w:val="00522260"/>
    <w:rsid w:val="00522275"/>
    <w:rsid w:val="0052228B"/>
    <w:rsid w:val="00522296"/>
    <w:rsid w:val="005222F0"/>
    <w:rsid w:val="00522307"/>
    <w:rsid w:val="0052235F"/>
    <w:rsid w:val="00522364"/>
    <w:rsid w:val="00522387"/>
    <w:rsid w:val="005223CA"/>
    <w:rsid w:val="00522407"/>
    <w:rsid w:val="0052240B"/>
    <w:rsid w:val="0052242B"/>
    <w:rsid w:val="00522440"/>
    <w:rsid w:val="00522491"/>
    <w:rsid w:val="005224CE"/>
    <w:rsid w:val="0052250B"/>
    <w:rsid w:val="00522581"/>
    <w:rsid w:val="0052258B"/>
    <w:rsid w:val="0052259D"/>
    <w:rsid w:val="005225A5"/>
    <w:rsid w:val="005225B7"/>
    <w:rsid w:val="00522643"/>
    <w:rsid w:val="00522676"/>
    <w:rsid w:val="00522693"/>
    <w:rsid w:val="0052269D"/>
    <w:rsid w:val="005226C3"/>
    <w:rsid w:val="005226E3"/>
    <w:rsid w:val="0052278E"/>
    <w:rsid w:val="005227AF"/>
    <w:rsid w:val="005227E5"/>
    <w:rsid w:val="005227F1"/>
    <w:rsid w:val="005227F8"/>
    <w:rsid w:val="00522879"/>
    <w:rsid w:val="005228AB"/>
    <w:rsid w:val="005228BF"/>
    <w:rsid w:val="005228E7"/>
    <w:rsid w:val="005228F3"/>
    <w:rsid w:val="005228F4"/>
    <w:rsid w:val="00522927"/>
    <w:rsid w:val="0052295B"/>
    <w:rsid w:val="005229A5"/>
    <w:rsid w:val="00522A1D"/>
    <w:rsid w:val="00522A49"/>
    <w:rsid w:val="00522A71"/>
    <w:rsid w:val="00522AA9"/>
    <w:rsid w:val="00522AE4"/>
    <w:rsid w:val="00522AE8"/>
    <w:rsid w:val="00522B05"/>
    <w:rsid w:val="00522B06"/>
    <w:rsid w:val="00522B07"/>
    <w:rsid w:val="00522B15"/>
    <w:rsid w:val="00522B22"/>
    <w:rsid w:val="00522B39"/>
    <w:rsid w:val="00522C22"/>
    <w:rsid w:val="00522C52"/>
    <w:rsid w:val="00522C53"/>
    <w:rsid w:val="00522CD9"/>
    <w:rsid w:val="00522D38"/>
    <w:rsid w:val="00522D4A"/>
    <w:rsid w:val="00522D73"/>
    <w:rsid w:val="00522D75"/>
    <w:rsid w:val="00522D91"/>
    <w:rsid w:val="00522DB4"/>
    <w:rsid w:val="00522DD8"/>
    <w:rsid w:val="00522E34"/>
    <w:rsid w:val="00522E55"/>
    <w:rsid w:val="00522E5B"/>
    <w:rsid w:val="00522E6F"/>
    <w:rsid w:val="00522E85"/>
    <w:rsid w:val="00522F30"/>
    <w:rsid w:val="00522FB5"/>
    <w:rsid w:val="00522FC2"/>
    <w:rsid w:val="00522FD6"/>
    <w:rsid w:val="00522FF2"/>
    <w:rsid w:val="0052306C"/>
    <w:rsid w:val="005230C6"/>
    <w:rsid w:val="005231C1"/>
    <w:rsid w:val="005231C7"/>
    <w:rsid w:val="005231E2"/>
    <w:rsid w:val="005231EB"/>
    <w:rsid w:val="00523204"/>
    <w:rsid w:val="00523211"/>
    <w:rsid w:val="00523227"/>
    <w:rsid w:val="0052327C"/>
    <w:rsid w:val="005232A3"/>
    <w:rsid w:val="005232BB"/>
    <w:rsid w:val="005232BC"/>
    <w:rsid w:val="005232C0"/>
    <w:rsid w:val="00523303"/>
    <w:rsid w:val="00523341"/>
    <w:rsid w:val="0052335D"/>
    <w:rsid w:val="0052339C"/>
    <w:rsid w:val="005233D5"/>
    <w:rsid w:val="005233F4"/>
    <w:rsid w:val="00523475"/>
    <w:rsid w:val="00523498"/>
    <w:rsid w:val="005234A9"/>
    <w:rsid w:val="005234C2"/>
    <w:rsid w:val="0052352E"/>
    <w:rsid w:val="00523541"/>
    <w:rsid w:val="0052354B"/>
    <w:rsid w:val="00523562"/>
    <w:rsid w:val="00523575"/>
    <w:rsid w:val="0052357C"/>
    <w:rsid w:val="0052358C"/>
    <w:rsid w:val="005235EE"/>
    <w:rsid w:val="00523635"/>
    <w:rsid w:val="00523662"/>
    <w:rsid w:val="0052369C"/>
    <w:rsid w:val="005236B4"/>
    <w:rsid w:val="00523741"/>
    <w:rsid w:val="00523813"/>
    <w:rsid w:val="00523890"/>
    <w:rsid w:val="005238AE"/>
    <w:rsid w:val="005238D7"/>
    <w:rsid w:val="005238F3"/>
    <w:rsid w:val="00523909"/>
    <w:rsid w:val="00523916"/>
    <w:rsid w:val="00523924"/>
    <w:rsid w:val="0052394C"/>
    <w:rsid w:val="0052396A"/>
    <w:rsid w:val="005239BF"/>
    <w:rsid w:val="00523A17"/>
    <w:rsid w:val="00523A84"/>
    <w:rsid w:val="00523B3A"/>
    <w:rsid w:val="00523B80"/>
    <w:rsid w:val="00523BC6"/>
    <w:rsid w:val="00523BF3"/>
    <w:rsid w:val="00523BFB"/>
    <w:rsid w:val="00523C16"/>
    <w:rsid w:val="00523C23"/>
    <w:rsid w:val="00523C74"/>
    <w:rsid w:val="00523CB7"/>
    <w:rsid w:val="00523CCF"/>
    <w:rsid w:val="00523DA9"/>
    <w:rsid w:val="00523E30"/>
    <w:rsid w:val="00523E45"/>
    <w:rsid w:val="00523E4A"/>
    <w:rsid w:val="00523E53"/>
    <w:rsid w:val="00523E60"/>
    <w:rsid w:val="00523ED4"/>
    <w:rsid w:val="00523F10"/>
    <w:rsid w:val="00523F57"/>
    <w:rsid w:val="00523F64"/>
    <w:rsid w:val="00523FA5"/>
    <w:rsid w:val="0052402F"/>
    <w:rsid w:val="0052403B"/>
    <w:rsid w:val="00524040"/>
    <w:rsid w:val="00524089"/>
    <w:rsid w:val="0052408A"/>
    <w:rsid w:val="0052409E"/>
    <w:rsid w:val="0052411E"/>
    <w:rsid w:val="00524186"/>
    <w:rsid w:val="005241E8"/>
    <w:rsid w:val="0052423B"/>
    <w:rsid w:val="00524263"/>
    <w:rsid w:val="00524329"/>
    <w:rsid w:val="00524391"/>
    <w:rsid w:val="00524447"/>
    <w:rsid w:val="0052445A"/>
    <w:rsid w:val="005244A5"/>
    <w:rsid w:val="005244A7"/>
    <w:rsid w:val="005244B5"/>
    <w:rsid w:val="005244CE"/>
    <w:rsid w:val="00524532"/>
    <w:rsid w:val="005245CB"/>
    <w:rsid w:val="00524617"/>
    <w:rsid w:val="00524716"/>
    <w:rsid w:val="005247D8"/>
    <w:rsid w:val="005247EE"/>
    <w:rsid w:val="005247F2"/>
    <w:rsid w:val="00524809"/>
    <w:rsid w:val="00524822"/>
    <w:rsid w:val="0052483F"/>
    <w:rsid w:val="00524841"/>
    <w:rsid w:val="00524848"/>
    <w:rsid w:val="005248BC"/>
    <w:rsid w:val="005248C5"/>
    <w:rsid w:val="0052491F"/>
    <w:rsid w:val="00524957"/>
    <w:rsid w:val="005249A4"/>
    <w:rsid w:val="00524AFB"/>
    <w:rsid w:val="00524B8E"/>
    <w:rsid w:val="00524BF7"/>
    <w:rsid w:val="00524C56"/>
    <w:rsid w:val="00524C5B"/>
    <w:rsid w:val="00524C7D"/>
    <w:rsid w:val="00524C8F"/>
    <w:rsid w:val="00524CE3"/>
    <w:rsid w:val="00524CEA"/>
    <w:rsid w:val="00524D98"/>
    <w:rsid w:val="00524DB1"/>
    <w:rsid w:val="00524DFF"/>
    <w:rsid w:val="00524E3A"/>
    <w:rsid w:val="00524E5D"/>
    <w:rsid w:val="00524EA4"/>
    <w:rsid w:val="00524EA6"/>
    <w:rsid w:val="00524ED2"/>
    <w:rsid w:val="00524F16"/>
    <w:rsid w:val="00524F8D"/>
    <w:rsid w:val="00524FA6"/>
    <w:rsid w:val="00524FE1"/>
    <w:rsid w:val="00524FF5"/>
    <w:rsid w:val="00525005"/>
    <w:rsid w:val="00525095"/>
    <w:rsid w:val="005250BD"/>
    <w:rsid w:val="005250F2"/>
    <w:rsid w:val="00525213"/>
    <w:rsid w:val="00525226"/>
    <w:rsid w:val="00525230"/>
    <w:rsid w:val="00525250"/>
    <w:rsid w:val="0052526B"/>
    <w:rsid w:val="00525290"/>
    <w:rsid w:val="0052529D"/>
    <w:rsid w:val="005252E5"/>
    <w:rsid w:val="005252FF"/>
    <w:rsid w:val="005253A1"/>
    <w:rsid w:val="005253C4"/>
    <w:rsid w:val="00525423"/>
    <w:rsid w:val="0052554A"/>
    <w:rsid w:val="00525550"/>
    <w:rsid w:val="0052555E"/>
    <w:rsid w:val="00525579"/>
    <w:rsid w:val="0052557E"/>
    <w:rsid w:val="00525605"/>
    <w:rsid w:val="00525606"/>
    <w:rsid w:val="0052560E"/>
    <w:rsid w:val="00525641"/>
    <w:rsid w:val="0052569C"/>
    <w:rsid w:val="005256A7"/>
    <w:rsid w:val="00525702"/>
    <w:rsid w:val="00525733"/>
    <w:rsid w:val="0052573C"/>
    <w:rsid w:val="00525748"/>
    <w:rsid w:val="00525767"/>
    <w:rsid w:val="005257F1"/>
    <w:rsid w:val="005257F8"/>
    <w:rsid w:val="00525837"/>
    <w:rsid w:val="0052583B"/>
    <w:rsid w:val="00525847"/>
    <w:rsid w:val="005258BB"/>
    <w:rsid w:val="005258BF"/>
    <w:rsid w:val="005258D7"/>
    <w:rsid w:val="00525903"/>
    <w:rsid w:val="00525929"/>
    <w:rsid w:val="00525936"/>
    <w:rsid w:val="00525970"/>
    <w:rsid w:val="00525977"/>
    <w:rsid w:val="0052598F"/>
    <w:rsid w:val="00525997"/>
    <w:rsid w:val="005259D7"/>
    <w:rsid w:val="00525A89"/>
    <w:rsid w:val="00525ACF"/>
    <w:rsid w:val="00525B4A"/>
    <w:rsid w:val="00525B80"/>
    <w:rsid w:val="00525C23"/>
    <w:rsid w:val="00525C38"/>
    <w:rsid w:val="00525C52"/>
    <w:rsid w:val="00525C65"/>
    <w:rsid w:val="00525CA9"/>
    <w:rsid w:val="00525D39"/>
    <w:rsid w:val="00525DDB"/>
    <w:rsid w:val="00525E1C"/>
    <w:rsid w:val="00525E8D"/>
    <w:rsid w:val="00525EDB"/>
    <w:rsid w:val="00525F2D"/>
    <w:rsid w:val="00526010"/>
    <w:rsid w:val="00526023"/>
    <w:rsid w:val="0052605A"/>
    <w:rsid w:val="0052607F"/>
    <w:rsid w:val="00526194"/>
    <w:rsid w:val="005261F9"/>
    <w:rsid w:val="00526240"/>
    <w:rsid w:val="005262B5"/>
    <w:rsid w:val="005262D2"/>
    <w:rsid w:val="00526330"/>
    <w:rsid w:val="005263AA"/>
    <w:rsid w:val="005263FC"/>
    <w:rsid w:val="00526403"/>
    <w:rsid w:val="00526427"/>
    <w:rsid w:val="00526437"/>
    <w:rsid w:val="005264A5"/>
    <w:rsid w:val="00526560"/>
    <w:rsid w:val="0052656B"/>
    <w:rsid w:val="005265C3"/>
    <w:rsid w:val="005265E2"/>
    <w:rsid w:val="00526626"/>
    <w:rsid w:val="00526672"/>
    <w:rsid w:val="005266A3"/>
    <w:rsid w:val="005266CE"/>
    <w:rsid w:val="005266CF"/>
    <w:rsid w:val="005266DF"/>
    <w:rsid w:val="005266F7"/>
    <w:rsid w:val="00526700"/>
    <w:rsid w:val="00526714"/>
    <w:rsid w:val="00526732"/>
    <w:rsid w:val="00526766"/>
    <w:rsid w:val="00526864"/>
    <w:rsid w:val="005268C4"/>
    <w:rsid w:val="005268E5"/>
    <w:rsid w:val="00526946"/>
    <w:rsid w:val="005269EA"/>
    <w:rsid w:val="00526A6B"/>
    <w:rsid w:val="00526AB3"/>
    <w:rsid w:val="00526AFB"/>
    <w:rsid w:val="00526B40"/>
    <w:rsid w:val="00526B66"/>
    <w:rsid w:val="00526B98"/>
    <w:rsid w:val="00526BD6"/>
    <w:rsid w:val="00526CB4"/>
    <w:rsid w:val="00526CC8"/>
    <w:rsid w:val="00526D11"/>
    <w:rsid w:val="00526DAD"/>
    <w:rsid w:val="00526DCC"/>
    <w:rsid w:val="00526DD6"/>
    <w:rsid w:val="00526DEB"/>
    <w:rsid w:val="00526E0F"/>
    <w:rsid w:val="00526E51"/>
    <w:rsid w:val="00526EFD"/>
    <w:rsid w:val="00526F43"/>
    <w:rsid w:val="00526F45"/>
    <w:rsid w:val="00526FB1"/>
    <w:rsid w:val="00526FB5"/>
    <w:rsid w:val="00526FEF"/>
    <w:rsid w:val="00527092"/>
    <w:rsid w:val="0052709D"/>
    <w:rsid w:val="005270F0"/>
    <w:rsid w:val="005271B4"/>
    <w:rsid w:val="005271FA"/>
    <w:rsid w:val="00527211"/>
    <w:rsid w:val="00527247"/>
    <w:rsid w:val="00527288"/>
    <w:rsid w:val="0052729B"/>
    <w:rsid w:val="005272CF"/>
    <w:rsid w:val="005273B5"/>
    <w:rsid w:val="0052749D"/>
    <w:rsid w:val="005274D3"/>
    <w:rsid w:val="005274DA"/>
    <w:rsid w:val="0052752E"/>
    <w:rsid w:val="00527533"/>
    <w:rsid w:val="00527539"/>
    <w:rsid w:val="00527546"/>
    <w:rsid w:val="0052759E"/>
    <w:rsid w:val="005275A8"/>
    <w:rsid w:val="005275CB"/>
    <w:rsid w:val="005275DB"/>
    <w:rsid w:val="005275EA"/>
    <w:rsid w:val="005275F7"/>
    <w:rsid w:val="0052760B"/>
    <w:rsid w:val="00527613"/>
    <w:rsid w:val="005276F4"/>
    <w:rsid w:val="0052770F"/>
    <w:rsid w:val="005277F8"/>
    <w:rsid w:val="00527831"/>
    <w:rsid w:val="0052784A"/>
    <w:rsid w:val="00527852"/>
    <w:rsid w:val="0052788D"/>
    <w:rsid w:val="0052789E"/>
    <w:rsid w:val="005278A7"/>
    <w:rsid w:val="005278CC"/>
    <w:rsid w:val="005278D1"/>
    <w:rsid w:val="005278E5"/>
    <w:rsid w:val="005278EA"/>
    <w:rsid w:val="005278FD"/>
    <w:rsid w:val="005279B9"/>
    <w:rsid w:val="005279D4"/>
    <w:rsid w:val="005279D7"/>
    <w:rsid w:val="005279E3"/>
    <w:rsid w:val="00527A0A"/>
    <w:rsid w:val="00527ABF"/>
    <w:rsid w:val="00527B1E"/>
    <w:rsid w:val="00527B22"/>
    <w:rsid w:val="00527B94"/>
    <w:rsid w:val="00527BAE"/>
    <w:rsid w:val="00527BD5"/>
    <w:rsid w:val="00527BF2"/>
    <w:rsid w:val="00527C03"/>
    <w:rsid w:val="00527C46"/>
    <w:rsid w:val="00527C7D"/>
    <w:rsid w:val="00527CEF"/>
    <w:rsid w:val="00527D41"/>
    <w:rsid w:val="00527E0E"/>
    <w:rsid w:val="00527E33"/>
    <w:rsid w:val="00527E3A"/>
    <w:rsid w:val="00527E73"/>
    <w:rsid w:val="00527E74"/>
    <w:rsid w:val="00527E85"/>
    <w:rsid w:val="00527EC1"/>
    <w:rsid w:val="00527F08"/>
    <w:rsid w:val="00527F0B"/>
    <w:rsid w:val="00527F47"/>
    <w:rsid w:val="00530048"/>
    <w:rsid w:val="005300B2"/>
    <w:rsid w:val="00530102"/>
    <w:rsid w:val="00530112"/>
    <w:rsid w:val="0053021F"/>
    <w:rsid w:val="00530311"/>
    <w:rsid w:val="00530321"/>
    <w:rsid w:val="0053037E"/>
    <w:rsid w:val="00530403"/>
    <w:rsid w:val="0053040D"/>
    <w:rsid w:val="00530428"/>
    <w:rsid w:val="00530464"/>
    <w:rsid w:val="00530492"/>
    <w:rsid w:val="0053049E"/>
    <w:rsid w:val="0053050C"/>
    <w:rsid w:val="00530516"/>
    <w:rsid w:val="00530528"/>
    <w:rsid w:val="0053052C"/>
    <w:rsid w:val="00530562"/>
    <w:rsid w:val="00530567"/>
    <w:rsid w:val="005305C1"/>
    <w:rsid w:val="005305F4"/>
    <w:rsid w:val="005305F5"/>
    <w:rsid w:val="00530678"/>
    <w:rsid w:val="0053068A"/>
    <w:rsid w:val="005306F4"/>
    <w:rsid w:val="0053073F"/>
    <w:rsid w:val="0053077B"/>
    <w:rsid w:val="005307E2"/>
    <w:rsid w:val="00530837"/>
    <w:rsid w:val="00530844"/>
    <w:rsid w:val="0053084D"/>
    <w:rsid w:val="00530A24"/>
    <w:rsid w:val="00530A32"/>
    <w:rsid w:val="00530A34"/>
    <w:rsid w:val="00530A36"/>
    <w:rsid w:val="00530A75"/>
    <w:rsid w:val="00530ACA"/>
    <w:rsid w:val="00530ACE"/>
    <w:rsid w:val="00530AD8"/>
    <w:rsid w:val="00530B78"/>
    <w:rsid w:val="00530BC3"/>
    <w:rsid w:val="00530C2A"/>
    <w:rsid w:val="00530C45"/>
    <w:rsid w:val="00530CFE"/>
    <w:rsid w:val="00530D37"/>
    <w:rsid w:val="00530D59"/>
    <w:rsid w:val="00530DA0"/>
    <w:rsid w:val="00530DDF"/>
    <w:rsid w:val="00530DFA"/>
    <w:rsid w:val="00530E30"/>
    <w:rsid w:val="00530E5A"/>
    <w:rsid w:val="00530E73"/>
    <w:rsid w:val="00530EA1"/>
    <w:rsid w:val="00530F08"/>
    <w:rsid w:val="00530F4E"/>
    <w:rsid w:val="00530F92"/>
    <w:rsid w:val="00530FF4"/>
    <w:rsid w:val="0053107E"/>
    <w:rsid w:val="00531089"/>
    <w:rsid w:val="005310BB"/>
    <w:rsid w:val="0053112D"/>
    <w:rsid w:val="0053117E"/>
    <w:rsid w:val="0053129A"/>
    <w:rsid w:val="0053130D"/>
    <w:rsid w:val="0053132F"/>
    <w:rsid w:val="00531332"/>
    <w:rsid w:val="00531350"/>
    <w:rsid w:val="00531386"/>
    <w:rsid w:val="0053138D"/>
    <w:rsid w:val="005313B8"/>
    <w:rsid w:val="005313D2"/>
    <w:rsid w:val="00531417"/>
    <w:rsid w:val="00531442"/>
    <w:rsid w:val="00531445"/>
    <w:rsid w:val="0053144A"/>
    <w:rsid w:val="00531460"/>
    <w:rsid w:val="005314A6"/>
    <w:rsid w:val="005314B2"/>
    <w:rsid w:val="005314DE"/>
    <w:rsid w:val="005314EF"/>
    <w:rsid w:val="00531563"/>
    <w:rsid w:val="0053158D"/>
    <w:rsid w:val="005315A6"/>
    <w:rsid w:val="005315BA"/>
    <w:rsid w:val="00531626"/>
    <w:rsid w:val="005317E9"/>
    <w:rsid w:val="00531811"/>
    <w:rsid w:val="00531858"/>
    <w:rsid w:val="00531884"/>
    <w:rsid w:val="0053189B"/>
    <w:rsid w:val="0053194D"/>
    <w:rsid w:val="00531951"/>
    <w:rsid w:val="0053195F"/>
    <w:rsid w:val="00531981"/>
    <w:rsid w:val="005319B3"/>
    <w:rsid w:val="005319F6"/>
    <w:rsid w:val="00531ADB"/>
    <w:rsid w:val="00531B07"/>
    <w:rsid w:val="00531BC7"/>
    <w:rsid w:val="00531BD1"/>
    <w:rsid w:val="00531C24"/>
    <w:rsid w:val="00531CC7"/>
    <w:rsid w:val="00531CDE"/>
    <w:rsid w:val="00531CE5"/>
    <w:rsid w:val="00531D06"/>
    <w:rsid w:val="00531D9F"/>
    <w:rsid w:val="00531DB9"/>
    <w:rsid w:val="00531DC4"/>
    <w:rsid w:val="00531EEE"/>
    <w:rsid w:val="00531F2D"/>
    <w:rsid w:val="00531F8B"/>
    <w:rsid w:val="00531F9A"/>
    <w:rsid w:val="00531FAA"/>
    <w:rsid w:val="00531FAF"/>
    <w:rsid w:val="00532000"/>
    <w:rsid w:val="00532008"/>
    <w:rsid w:val="0053203A"/>
    <w:rsid w:val="0053203E"/>
    <w:rsid w:val="00532096"/>
    <w:rsid w:val="005320E2"/>
    <w:rsid w:val="00532174"/>
    <w:rsid w:val="005321B4"/>
    <w:rsid w:val="005321E4"/>
    <w:rsid w:val="0053221C"/>
    <w:rsid w:val="0053222C"/>
    <w:rsid w:val="00532248"/>
    <w:rsid w:val="00532250"/>
    <w:rsid w:val="00532268"/>
    <w:rsid w:val="00532298"/>
    <w:rsid w:val="005322A8"/>
    <w:rsid w:val="005322D3"/>
    <w:rsid w:val="0053238A"/>
    <w:rsid w:val="005323E1"/>
    <w:rsid w:val="005324A5"/>
    <w:rsid w:val="00532565"/>
    <w:rsid w:val="005325B2"/>
    <w:rsid w:val="005325CC"/>
    <w:rsid w:val="00532619"/>
    <w:rsid w:val="0053263D"/>
    <w:rsid w:val="00532676"/>
    <w:rsid w:val="00532684"/>
    <w:rsid w:val="0053269D"/>
    <w:rsid w:val="005326AC"/>
    <w:rsid w:val="005326E3"/>
    <w:rsid w:val="00532756"/>
    <w:rsid w:val="00532771"/>
    <w:rsid w:val="00532778"/>
    <w:rsid w:val="00532808"/>
    <w:rsid w:val="0053285E"/>
    <w:rsid w:val="005328ED"/>
    <w:rsid w:val="0053291F"/>
    <w:rsid w:val="0053294D"/>
    <w:rsid w:val="00532973"/>
    <w:rsid w:val="00532976"/>
    <w:rsid w:val="0053298F"/>
    <w:rsid w:val="005329BD"/>
    <w:rsid w:val="00532A50"/>
    <w:rsid w:val="00532A67"/>
    <w:rsid w:val="00532B04"/>
    <w:rsid w:val="00532B20"/>
    <w:rsid w:val="00532B2F"/>
    <w:rsid w:val="00532B4C"/>
    <w:rsid w:val="00532B8D"/>
    <w:rsid w:val="00532BC8"/>
    <w:rsid w:val="00532C03"/>
    <w:rsid w:val="00532C6B"/>
    <w:rsid w:val="00532C8B"/>
    <w:rsid w:val="00532CBB"/>
    <w:rsid w:val="00532CCB"/>
    <w:rsid w:val="00532CEA"/>
    <w:rsid w:val="00532D1C"/>
    <w:rsid w:val="00532D61"/>
    <w:rsid w:val="00532D65"/>
    <w:rsid w:val="00532D82"/>
    <w:rsid w:val="00532D93"/>
    <w:rsid w:val="00532DB0"/>
    <w:rsid w:val="00532DB8"/>
    <w:rsid w:val="00532E37"/>
    <w:rsid w:val="00532E95"/>
    <w:rsid w:val="00532EBD"/>
    <w:rsid w:val="00532EDC"/>
    <w:rsid w:val="00532F36"/>
    <w:rsid w:val="00532FD3"/>
    <w:rsid w:val="00532FF5"/>
    <w:rsid w:val="00533102"/>
    <w:rsid w:val="0053314B"/>
    <w:rsid w:val="005331DA"/>
    <w:rsid w:val="00533222"/>
    <w:rsid w:val="0053325A"/>
    <w:rsid w:val="005332E2"/>
    <w:rsid w:val="0053337F"/>
    <w:rsid w:val="005333C7"/>
    <w:rsid w:val="005333D5"/>
    <w:rsid w:val="00533406"/>
    <w:rsid w:val="0053340A"/>
    <w:rsid w:val="0053348C"/>
    <w:rsid w:val="005334E4"/>
    <w:rsid w:val="0053353A"/>
    <w:rsid w:val="00533546"/>
    <w:rsid w:val="0053356D"/>
    <w:rsid w:val="005335CA"/>
    <w:rsid w:val="00533651"/>
    <w:rsid w:val="005336D5"/>
    <w:rsid w:val="005336E3"/>
    <w:rsid w:val="005336F6"/>
    <w:rsid w:val="0053370B"/>
    <w:rsid w:val="0053370C"/>
    <w:rsid w:val="00533727"/>
    <w:rsid w:val="00533773"/>
    <w:rsid w:val="00533781"/>
    <w:rsid w:val="00533786"/>
    <w:rsid w:val="00533794"/>
    <w:rsid w:val="005337C8"/>
    <w:rsid w:val="005337F3"/>
    <w:rsid w:val="0053384C"/>
    <w:rsid w:val="00533850"/>
    <w:rsid w:val="0053385D"/>
    <w:rsid w:val="00533872"/>
    <w:rsid w:val="00533907"/>
    <w:rsid w:val="005339E3"/>
    <w:rsid w:val="00533A12"/>
    <w:rsid w:val="00533A1C"/>
    <w:rsid w:val="00533A2A"/>
    <w:rsid w:val="00533A8A"/>
    <w:rsid w:val="00533AE6"/>
    <w:rsid w:val="00533B66"/>
    <w:rsid w:val="00533BBB"/>
    <w:rsid w:val="00533BFB"/>
    <w:rsid w:val="00533C0D"/>
    <w:rsid w:val="00533C0F"/>
    <w:rsid w:val="00533C11"/>
    <w:rsid w:val="00533C62"/>
    <w:rsid w:val="00533C79"/>
    <w:rsid w:val="00533CD6"/>
    <w:rsid w:val="00533CD7"/>
    <w:rsid w:val="00533D02"/>
    <w:rsid w:val="00533D14"/>
    <w:rsid w:val="00533D44"/>
    <w:rsid w:val="00533E4F"/>
    <w:rsid w:val="00533E66"/>
    <w:rsid w:val="00533EA6"/>
    <w:rsid w:val="00533EE3"/>
    <w:rsid w:val="00533F2F"/>
    <w:rsid w:val="00533FEC"/>
    <w:rsid w:val="00534098"/>
    <w:rsid w:val="0053410A"/>
    <w:rsid w:val="00534186"/>
    <w:rsid w:val="0053418E"/>
    <w:rsid w:val="005341CB"/>
    <w:rsid w:val="00534247"/>
    <w:rsid w:val="00534294"/>
    <w:rsid w:val="005342CD"/>
    <w:rsid w:val="005342F2"/>
    <w:rsid w:val="0053431B"/>
    <w:rsid w:val="0053439A"/>
    <w:rsid w:val="00534454"/>
    <w:rsid w:val="0053445A"/>
    <w:rsid w:val="00534498"/>
    <w:rsid w:val="005344BA"/>
    <w:rsid w:val="005344C8"/>
    <w:rsid w:val="0053450C"/>
    <w:rsid w:val="00534535"/>
    <w:rsid w:val="005345AF"/>
    <w:rsid w:val="005345E6"/>
    <w:rsid w:val="005345EE"/>
    <w:rsid w:val="005345FB"/>
    <w:rsid w:val="00534602"/>
    <w:rsid w:val="0053462E"/>
    <w:rsid w:val="0053463B"/>
    <w:rsid w:val="005346C8"/>
    <w:rsid w:val="0053470B"/>
    <w:rsid w:val="0053482C"/>
    <w:rsid w:val="00534838"/>
    <w:rsid w:val="00534849"/>
    <w:rsid w:val="0053492B"/>
    <w:rsid w:val="00534931"/>
    <w:rsid w:val="00534951"/>
    <w:rsid w:val="00534978"/>
    <w:rsid w:val="00534985"/>
    <w:rsid w:val="0053498D"/>
    <w:rsid w:val="005349F8"/>
    <w:rsid w:val="00534A25"/>
    <w:rsid w:val="00534A47"/>
    <w:rsid w:val="00534A6A"/>
    <w:rsid w:val="00534A75"/>
    <w:rsid w:val="00534AF7"/>
    <w:rsid w:val="00534B7F"/>
    <w:rsid w:val="00534B89"/>
    <w:rsid w:val="00534B8C"/>
    <w:rsid w:val="00534BBA"/>
    <w:rsid w:val="00534BBB"/>
    <w:rsid w:val="00534C2B"/>
    <w:rsid w:val="00534C3C"/>
    <w:rsid w:val="00534C68"/>
    <w:rsid w:val="00534CE4"/>
    <w:rsid w:val="00534CE8"/>
    <w:rsid w:val="00534D41"/>
    <w:rsid w:val="00534D61"/>
    <w:rsid w:val="00534DA6"/>
    <w:rsid w:val="00534DB2"/>
    <w:rsid w:val="00534DC9"/>
    <w:rsid w:val="00534DFF"/>
    <w:rsid w:val="00534E15"/>
    <w:rsid w:val="00534E62"/>
    <w:rsid w:val="00534E8D"/>
    <w:rsid w:val="00534EAE"/>
    <w:rsid w:val="00534EB9"/>
    <w:rsid w:val="00534EC2"/>
    <w:rsid w:val="00534F09"/>
    <w:rsid w:val="00534F5F"/>
    <w:rsid w:val="00534FB7"/>
    <w:rsid w:val="00534FE5"/>
    <w:rsid w:val="00535027"/>
    <w:rsid w:val="00535049"/>
    <w:rsid w:val="00535052"/>
    <w:rsid w:val="00535066"/>
    <w:rsid w:val="005350A4"/>
    <w:rsid w:val="005350B3"/>
    <w:rsid w:val="005350B5"/>
    <w:rsid w:val="005350BF"/>
    <w:rsid w:val="005350CF"/>
    <w:rsid w:val="00535105"/>
    <w:rsid w:val="005351E1"/>
    <w:rsid w:val="00535200"/>
    <w:rsid w:val="0053520A"/>
    <w:rsid w:val="0053522B"/>
    <w:rsid w:val="00535272"/>
    <w:rsid w:val="00535279"/>
    <w:rsid w:val="005352A8"/>
    <w:rsid w:val="005353E8"/>
    <w:rsid w:val="00535458"/>
    <w:rsid w:val="005354BC"/>
    <w:rsid w:val="005354DE"/>
    <w:rsid w:val="00535552"/>
    <w:rsid w:val="00535582"/>
    <w:rsid w:val="005355D1"/>
    <w:rsid w:val="0053561F"/>
    <w:rsid w:val="00535639"/>
    <w:rsid w:val="00535675"/>
    <w:rsid w:val="00535691"/>
    <w:rsid w:val="005356C0"/>
    <w:rsid w:val="005356D2"/>
    <w:rsid w:val="005356DF"/>
    <w:rsid w:val="0053573C"/>
    <w:rsid w:val="0053575D"/>
    <w:rsid w:val="00535761"/>
    <w:rsid w:val="0053578D"/>
    <w:rsid w:val="005357A8"/>
    <w:rsid w:val="005357CE"/>
    <w:rsid w:val="005357E7"/>
    <w:rsid w:val="0053580A"/>
    <w:rsid w:val="0053581F"/>
    <w:rsid w:val="00535838"/>
    <w:rsid w:val="00535858"/>
    <w:rsid w:val="0053589D"/>
    <w:rsid w:val="005358B8"/>
    <w:rsid w:val="005358DE"/>
    <w:rsid w:val="005358E2"/>
    <w:rsid w:val="00535900"/>
    <w:rsid w:val="0053591A"/>
    <w:rsid w:val="0053591C"/>
    <w:rsid w:val="00535929"/>
    <w:rsid w:val="00535930"/>
    <w:rsid w:val="00535952"/>
    <w:rsid w:val="0053595C"/>
    <w:rsid w:val="0053598A"/>
    <w:rsid w:val="005359B2"/>
    <w:rsid w:val="005359B8"/>
    <w:rsid w:val="00535AA6"/>
    <w:rsid w:val="00535ACC"/>
    <w:rsid w:val="00535B76"/>
    <w:rsid w:val="00535B9F"/>
    <w:rsid w:val="00535BF7"/>
    <w:rsid w:val="00535C4E"/>
    <w:rsid w:val="00535C6D"/>
    <w:rsid w:val="00535C75"/>
    <w:rsid w:val="00535C90"/>
    <w:rsid w:val="00535CCB"/>
    <w:rsid w:val="00535CDA"/>
    <w:rsid w:val="00535CE4"/>
    <w:rsid w:val="00535D71"/>
    <w:rsid w:val="00535D97"/>
    <w:rsid w:val="00535DBB"/>
    <w:rsid w:val="00535DF6"/>
    <w:rsid w:val="00535E21"/>
    <w:rsid w:val="00535E92"/>
    <w:rsid w:val="00535F44"/>
    <w:rsid w:val="00535F79"/>
    <w:rsid w:val="00536095"/>
    <w:rsid w:val="005360A3"/>
    <w:rsid w:val="005360A6"/>
    <w:rsid w:val="005360C8"/>
    <w:rsid w:val="00536133"/>
    <w:rsid w:val="00536188"/>
    <w:rsid w:val="005361AB"/>
    <w:rsid w:val="005361D4"/>
    <w:rsid w:val="005361EE"/>
    <w:rsid w:val="00536320"/>
    <w:rsid w:val="00536374"/>
    <w:rsid w:val="00536381"/>
    <w:rsid w:val="00536390"/>
    <w:rsid w:val="005363A1"/>
    <w:rsid w:val="005363A7"/>
    <w:rsid w:val="0053643A"/>
    <w:rsid w:val="00536493"/>
    <w:rsid w:val="005364A6"/>
    <w:rsid w:val="005364EB"/>
    <w:rsid w:val="0053651E"/>
    <w:rsid w:val="00536527"/>
    <w:rsid w:val="00536550"/>
    <w:rsid w:val="00536557"/>
    <w:rsid w:val="005365F4"/>
    <w:rsid w:val="00536613"/>
    <w:rsid w:val="0053665D"/>
    <w:rsid w:val="005366EF"/>
    <w:rsid w:val="00536720"/>
    <w:rsid w:val="00536723"/>
    <w:rsid w:val="00536752"/>
    <w:rsid w:val="0053675A"/>
    <w:rsid w:val="005367CF"/>
    <w:rsid w:val="005367E6"/>
    <w:rsid w:val="005368C3"/>
    <w:rsid w:val="005368F9"/>
    <w:rsid w:val="00536990"/>
    <w:rsid w:val="00536991"/>
    <w:rsid w:val="00536B3F"/>
    <w:rsid w:val="00536B94"/>
    <w:rsid w:val="00536BA1"/>
    <w:rsid w:val="00536BB1"/>
    <w:rsid w:val="00536BBF"/>
    <w:rsid w:val="00536C27"/>
    <w:rsid w:val="00536C54"/>
    <w:rsid w:val="00536C6D"/>
    <w:rsid w:val="00536CF1"/>
    <w:rsid w:val="00536CFE"/>
    <w:rsid w:val="00536D0A"/>
    <w:rsid w:val="00536D81"/>
    <w:rsid w:val="00536DA6"/>
    <w:rsid w:val="00536DB1"/>
    <w:rsid w:val="00536E64"/>
    <w:rsid w:val="00536ED4"/>
    <w:rsid w:val="00536F3D"/>
    <w:rsid w:val="00536F6F"/>
    <w:rsid w:val="00536F84"/>
    <w:rsid w:val="00536FB5"/>
    <w:rsid w:val="0053701B"/>
    <w:rsid w:val="0053702E"/>
    <w:rsid w:val="00537038"/>
    <w:rsid w:val="0053709A"/>
    <w:rsid w:val="00537104"/>
    <w:rsid w:val="0053711A"/>
    <w:rsid w:val="00537194"/>
    <w:rsid w:val="00537196"/>
    <w:rsid w:val="005371B0"/>
    <w:rsid w:val="005371E1"/>
    <w:rsid w:val="005371E9"/>
    <w:rsid w:val="0053727B"/>
    <w:rsid w:val="005372A4"/>
    <w:rsid w:val="005372B9"/>
    <w:rsid w:val="005372FF"/>
    <w:rsid w:val="00537386"/>
    <w:rsid w:val="00537387"/>
    <w:rsid w:val="00537399"/>
    <w:rsid w:val="005373B2"/>
    <w:rsid w:val="005373C3"/>
    <w:rsid w:val="005373E2"/>
    <w:rsid w:val="00537406"/>
    <w:rsid w:val="0053740A"/>
    <w:rsid w:val="0053742C"/>
    <w:rsid w:val="005374A4"/>
    <w:rsid w:val="005374BE"/>
    <w:rsid w:val="005374D9"/>
    <w:rsid w:val="0053751B"/>
    <w:rsid w:val="00537544"/>
    <w:rsid w:val="0053757C"/>
    <w:rsid w:val="005375EC"/>
    <w:rsid w:val="0053760D"/>
    <w:rsid w:val="0053761C"/>
    <w:rsid w:val="005376B0"/>
    <w:rsid w:val="00537717"/>
    <w:rsid w:val="0053771A"/>
    <w:rsid w:val="005377BF"/>
    <w:rsid w:val="005377C0"/>
    <w:rsid w:val="005377C8"/>
    <w:rsid w:val="005377EB"/>
    <w:rsid w:val="0053781F"/>
    <w:rsid w:val="00537856"/>
    <w:rsid w:val="0053786B"/>
    <w:rsid w:val="005378B8"/>
    <w:rsid w:val="005378BC"/>
    <w:rsid w:val="005378C8"/>
    <w:rsid w:val="00537935"/>
    <w:rsid w:val="00537937"/>
    <w:rsid w:val="0053794E"/>
    <w:rsid w:val="00537A42"/>
    <w:rsid w:val="00537A52"/>
    <w:rsid w:val="00537A71"/>
    <w:rsid w:val="00537B20"/>
    <w:rsid w:val="00537B36"/>
    <w:rsid w:val="00537B65"/>
    <w:rsid w:val="00537B67"/>
    <w:rsid w:val="00537B84"/>
    <w:rsid w:val="00537BB4"/>
    <w:rsid w:val="00537C0E"/>
    <w:rsid w:val="00537C2D"/>
    <w:rsid w:val="00537C40"/>
    <w:rsid w:val="00537C44"/>
    <w:rsid w:val="00537C54"/>
    <w:rsid w:val="00537D10"/>
    <w:rsid w:val="00537D4B"/>
    <w:rsid w:val="00537D4C"/>
    <w:rsid w:val="00537D77"/>
    <w:rsid w:val="00537DA5"/>
    <w:rsid w:val="00537DDE"/>
    <w:rsid w:val="00537EB3"/>
    <w:rsid w:val="00537EB8"/>
    <w:rsid w:val="00537EDB"/>
    <w:rsid w:val="00537F41"/>
    <w:rsid w:val="00537F45"/>
    <w:rsid w:val="00537F93"/>
    <w:rsid w:val="00537FAB"/>
    <w:rsid w:val="00537FC3"/>
    <w:rsid w:val="005400FB"/>
    <w:rsid w:val="00540114"/>
    <w:rsid w:val="00540127"/>
    <w:rsid w:val="00540197"/>
    <w:rsid w:val="005401AD"/>
    <w:rsid w:val="005401B6"/>
    <w:rsid w:val="005401D7"/>
    <w:rsid w:val="00540227"/>
    <w:rsid w:val="0054022A"/>
    <w:rsid w:val="0054026D"/>
    <w:rsid w:val="005402CE"/>
    <w:rsid w:val="00540348"/>
    <w:rsid w:val="00540383"/>
    <w:rsid w:val="0054041E"/>
    <w:rsid w:val="00540479"/>
    <w:rsid w:val="005404A7"/>
    <w:rsid w:val="00540503"/>
    <w:rsid w:val="0054052E"/>
    <w:rsid w:val="00540534"/>
    <w:rsid w:val="00540540"/>
    <w:rsid w:val="0054058F"/>
    <w:rsid w:val="00540598"/>
    <w:rsid w:val="005405D2"/>
    <w:rsid w:val="005405DB"/>
    <w:rsid w:val="005405EA"/>
    <w:rsid w:val="005405FF"/>
    <w:rsid w:val="00540654"/>
    <w:rsid w:val="0054069F"/>
    <w:rsid w:val="005406FA"/>
    <w:rsid w:val="00540773"/>
    <w:rsid w:val="005407A1"/>
    <w:rsid w:val="005407BB"/>
    <w:rsid w:val="005407D7"/>
    <w:rsid w:val="005407FC"/>
    <w:rsid w:val="00540842"/>
    <w:rsid w:val="0054085E"/>
    <w:rsid w:val="0054086F"/>
    <w:rsid w:val="00540886"/>
    <w:rsid w:val="00540887"/>
    <w:rsid w:val="005408CC"/>
    <w:rsid w:val="005408DC"/>
    <w:rsid w:val="0054093E"/>
    <w:rsid w:val="0054094C"/>
    <w:rsid w:val="0054095C"/>
    <w:rsid w:val="005409F4"/>
    <w:rsid w:val="00540A59"/>
    <w:rsid w:val="00540A96"/>
    <w:rsid w:val="00540AB0"/>
    <w:rsid w:val="00540ABF"/>
    <w:rsid w:val="00540ADE"/>
    <w:rsid w:val="00540AE5"/>
    <w:rsid w:val="00540B11"/>
    <w:rsid w:val="00540B2A"/>
    <w:rsid w:val="00540BA6"/>
    <w:rsid w:val="00540BB8"/>
    <w:rsid w:val="00540C48"/>
    <w:rsid w:val="00540C55"/>
    <w:rsid w:val="00540CA8"/>
    <w:rsid w:val="00540CE9"/>
    <w:rsid w:val="00540D83"/>
    <w:rsid w:val="00540D91"/>
    <w:rsid w:val="00540E77"/>
    <w:rsid w:val="00540ED0"/>
    <w:rsid w:val="00540F12"/>
    <w:rsid w:val="00540F2E"/>
    <w:rsid w:val="00540F4E"/>
    <w:rsid w:val="00540FA7"/>
    <w:rsid w:val="00540FD0"/>
    <w:rsid w:val="00540FF9"/>
    <w:rsid w:val="00541011"/>
    <w:rsid w:val="00541045"/>
    <w:rsid w:val="00541069"/>
    <w:rsid w:val="005410BC"/>
    <w:rsid w:val="005410E4"/>
    <w:rsid w:val="00541148"/>
    <w:rsid w:val="0054116A"/>
    <w:rsid w:val="0054118A"/>
    <w:rsid w:val="005411F3"/>
    <w:rsid w:val="0054126F"/>
    <w:rsid w:val="00541278"/>
    <w:rsid w:val="005412A9"/>
    <w:rsid w:val="005412C0"/>
    <w:rsid w:val="0054136B"/>
    <w:rsid w:val="00541391"/>
    <w:rsid w:val="005413A7"/>
    <w:rsid w:val="005413EE"/>
    <w:rsid w:val="00541406"/>
    <w:rsid w:val="0054148C"/>
    <w:rsid w:val="005414DA"/>
    <w:rsid w:val="005414E6"/>
    <w:rsid w:val="00541510"/>
    <w:rsid w:val="00541519"/>
    <w:rsid w:val="00541527"/>
    <w:rsid w:val="00541573"/>
    <w:rsid w:val="0054159F"/>
    <w:rsid w:val="005415D4"/>
    <w:rsid w:val="00541632"/>
    <w:rsid w:val="00541642"/>
    <w:rsid w:val="0054164A"/>
    <w:rsid w:val="00541672"/>
    <w:rsid w:val="005416DA"/>
    <w:rsid w:val="00541718"/>
    <w:rsid w:val="0054171A"/>
    <w:rsid w:val="00541720"/>
    <w:rsid w:val="00541752"/>
    <w:rsid w:val="00541797"/>
    <w:rsid w:val="0054179D"/>
    <w:rsid w:val="00541814"/>
    <w:rsid w:val="00541831"/>
    <w:rsid w:val="00541897"/>
    <w:rsid w:val="005418F0"/>
    <w:rsid w:val="00541923"/>
    <w:rsid w:val="00541938"/>
    <w:rsid w:val="0054199D"/>
    <w:rsid w:val="005419C3"/>
    <w:rsid w:val="005419F5"/>
    <w:rsid w:val="00541A50"/>
    <w:rsid w:val="00541A95"/>
    <w:rsid w:val="00541ADB"/>
    <w:rsid w:val="00541B06"/>
    <w:rsid w:val="00541B1A"/>
    <w:rsid w:val="00541B46"/>
    <w:rsid w:val="00541B4E"/>
    <w:rsid w:val="00541B64"/>
    <w:rsid w:val="00541B7B"/>
    <w:rsid w:val="00541B8F"/>
    <w:rsid w:val="00541BB7"/>
    <w:rsid w:val="00541C0A"/>
    <w:rsid w:val="00541C0B"/>
    <w:rsid w:val="00541CB6"/>
    <w:rsid w:val="00541CB8"/>
    <w:rsid w:val="00541D1D"/>
    <w:rsid w:val="00541DDA"/>
    <w:rsid w:val="00541DF8"/>
    <w:rsid w:val="00541E3C"/>
    <w:rsid w:val="00541E7D"/>
    <w:rsid w:val="00541EAA"/>
    <w:rsid w:val="00541F2E"/>
    <w:rsid w:val="00541F3C"/>
    <w:rsid w:val="00541F5F"/>
    <w:rsid w:val="00541FB0"/>
    <w:rsid w:val="00541FD5"/>
    <w:rsid w:val="00541FE8"/>
    <w:rsid w:val="005420DB"/>
    <w:rsid w:val="0054210A"/>
    <w:rsid w:val="005421A9"/>
    <w:rsid w:val="005421E9"/>
    <w:rsid w:val="005422F8"/>
    <w:rsid w:val="0054230B"/>
    <w:rsid w:val="00542312"/>
    <w:rsid w:val="0054232B"/>
    <w:rsid w:val="00542331"/>
    <w:rsid w:val="00542372"/>
    <w:rsid w:val="00542375"/>
    <w:rsid w:val="00542377"/>
    <w:rsid w:val="005423BF"/>
    <w:rsid w:val="005423FF"/>
    <w:rsid w:val="00542450"/>
    <w:rsid w:val="00542475"/>
    <w:rsid w:val="00542487"/>
    <w:rsid w:val="00542491"/>
    <w:rsid w:val="005424E6"/>
    <w:rsid w:val="00542528"/>
    <w:rsid w:val="00542533"/>
    <w:rsid w:val="00542536"/>
    <w:rsid w:val="00542545"/>
    <w:rsid w:val="005425B6"/>
    <w:rsid w:val="005425E4"/>
    <w:rsid w:val="005425E6"/>
    <w:rsid w:val="0054263B"/>
    <w:rsid w:val="00542656"/>
    <w:rsid w:val="005426A4"/>
    <w:rsid w:val="005426EA"/>
    <w:rsid w:val="0054271D"/>
    <w:rsid w:val="00542738"/>
    <w:rsid w:val="00542739"/>
    <w:rsid w:val="005427BE"/>
    <w:rsid w:val="005427C9"/>
    <w:rsid w:val="005427DD"/>
    <w:rsid w:val="0054280C"/>
    <w:rsid w:val="00542846"/>
    <w:rsid w:val="0054285F"/>
    <w:rsid w:val="0054288E"/>
    <w:rsid w:val="005428DB"/>
    <w:rsid w:val="005428EB"/>
    <w:rsid w:val="00542952"/>
    <w:rsid w:val="0054295D"/>
    <w:rsid w:val="00542969"/>
    <w:rsid w:val="005429E4"/>
    <w:rsid w:val="00542A8E"/>
    <w:rsid w:val="00542B0B"/>
    <w:rsid w:val="00542B5B"/>
    <w:rsid w:val="00542B64"/>
    <w:rsid w:val="00542BC1"/>
    <w:rsid w:val="00542BE2"/>
    <w:rsid w:val="00542C0D"/>
    <w:rsid w:val="00542C2C"/>
    <w:rsid w:val="00542C96"/>
    <w:rsid w:val="00542D25"/>
    <w:rsid w:val="00542D90"/>
    <w:rsid w:val="00542DD3"/>
    <w:rsid w:val="00542E20"/>
    <w:rsid w:val="00542E27"/>
    <w:rsid w:val="00542EC8"/>
    <w:rsid w:val="00542EEC"/>
    <w:rsid w:val="00542EF6"/>
    <w:rsid w:val="00542F1F"/>
    <w:rsid w:val="00542F2A"/>
    <w:rsid w:val="0054300C"/>
    <w:rsid w:val="00543023"/>
    <w:rsid w:val="0054304D"/>
    <w:rsid w:val="00543078"/>
    <w:rsid w:val="005430BE"/>
    <w:rsid w:val="005430DA"/>
    <w:rsid w:val="005430F2"/>
    <w:rsid w:val="0054314C"/>
    <w:rsid w:val="005431AC"/>
    <w:rsid w:val="005431C4"/>
    <w:rsid w:val="005431E5"/>
    <w:rsid w:val="005431F2"/>
    <w:rsid w:val="00543274"/>
    <w:rsid w:val="0054327C"/>
    <w:rsid w:val="00543284"/>
    <w:rsid w:val="005432B7"/>
    <w:rsid w:val="0054335A"/>
    <w:rsid w:val="0054340C"/>
    <w:rsid w:val="00543460"/>
    <w:rsid w:val="0054347C"/>
    <w:rsid w:val="0054347F"/>
    <w:rsid w:val="005434ED"/>
    <w:rsid w:val="00543531"/>
    <w:rsid w:val="00543580"/>
    <w:rsid w:val="005435AD"/>
    <w:rsid w:val="005435F8"/>
    <w:rsid w:val="00543601"/>
    <w:rsid w:val="00543604"/>
    <w:rsid w:val="00543680"/>
    <w:rsid w:val="00543687"/>
    <w:rsid w:val="005436F6"/>
    <w:rsid w:val="00543750"/>
    <w:rsid w:val="00543771"/>
    <w:rsid w:val="00543787"/>
    <w:rsid w:val="005437C0"/>
    <w:rsid w:val="005437DE"/>
    <w:rsid w:val="00543827"/>
    <w:rsid w:val="00543858"/>
    <w:rsid w:val="00543867"/>
    <w:rsid w:val="0054386C"/>
    <w:rsid w:val="0054390E"/>
    <w:rsid w:val="0054391F"/>
    <w:rsid w:val="00543932"/>
    <w:rsid w:val="0054394C"/>
    <w:rsid w:val="00543982"/>
    <w:rsid w:val="005439D3"/>
    <w:rsid w:val="00543A43"/>
    <w:rsid w:val="00543A4D"/>
    <w:rsid w:val="00543A4E"/>
    <w:rsid w:val="00543A92"/>
    <w:rsid w:val="00543ABC"/>
    <w:rsid w:val="00543AC0"/>
    <w:rsid w:val="00543AF9"/>
    <w:rsid w:val="00543B0D"/>
    <w:rsid w:val="00543B30"/>
    <w:rsid w:val="00543B85"/>
    <w:rsid w:val="00543BD7"/>
    <w:rsid w:val="00543C09"/>
    <w:rsid w:val="00543C79"/>
    <w:rsid w:val="00543C99"/>
    <w:rsid w:val="00543CF5"/>
    <w:rsid w:val="00543D7A"/>
    <w:rsid w:val="00543E09"/>
    <w:rsid w:val="00543E23"/>
    <w:rsid w:val="00543E5C"/>
    <w:rsid w:val="00543E6E"/>
    <w:rsid w:val="00543EA6"/>
    <w:rsid w:val="00543EBD"/>
    <w:rsid w:val="00543EFD"/>
    <w:rsid w:val="00543F24"/>
    <w:rsid w:val="00543FDB"/>
    <w:rsid w:val="00544067"/>
    <w:rsid w:val="00544116"/>
    <w:rsid w:val="0054413E"/>
    <w:rsid w:val="0054415B"/>
    <w:rsid w:val="00544195"/>
    <w:rsid w:val="005441D8"/>
    <w:rsid w:val="00544243"/>
    <w:rsid w:val="00544255"/>
    <w:rsid w:val="005442FF"/>
    <w:rsid w:val="0054437E"/>
    <w:rsid w:val="005443FE"/>
    <w:rsid w:val="005444F4"/>
    <w:rsid w:val="005445C3"/>
    <w:rsid w:val="005445F4"/>
    <w:rsid w:val="00544648"/>
    <w:rsid w:val="0054465F"/>
    <w:rsid w:val="005446D1"/>
    <w:rsid w:val="00544728"/>
    <w:rsid w:val="005447A6"/>
    <w:rsid w:val="005447C8"/>
    <w:rsid w:val="005447CE"/>
    <w:rsid w:val="005447EF"/>
    <w:rsid w:val="00544801"/>
    <w:rsid w:val="00544806"/>
    <w:rsid w:val="00544877"/>
    <w:rsid w:val="00544907"/>
    <w:rsid w:val="0054490A"/>
    <w:rsid w:val="00544924"/>
    <w:rsid w:val="00544969"/>
    <w:rsid w:val="005449B9"/>
    <w:rsid w:val="005449E2"/>
    <w:rsid w:val="005449EC"/>
    <w:rsid w:val="00544A57"/>
    <w:rsid w:val="00544A88"/>
    <w:rsid w:val="00544A8C"/>
    <w:rsid w:val="00544ABB"/>
    <w:rsid w:val="00544ADC"/>
    <w:rsid w:val="00544B50"/>
    <w:rsid w:val="00544B58"/>
    <w:rsid w:val="00544B62"/>
    <w:rsid w:val="00544B9F"/>
    <w:rsid w:val="00544BB2"/>
    <w:rsid w:val="00544C2C"/>
    <w:rsid w:val="00544C6A"/>
    <w:rsid w:val="00544C6B"/>
    <w:rsid w:val="00544CB3"/>
    <w:rsid w:val="00544CCE"/>
    <w:rsid w:val="00544CDB"/>
    <w:rsid w:val="00544D23"/>
    <w:rsid w:val="00544D5E"/>
    <w:rsid w:val="00544D84"/>
    <w:rsid w:val="00544D95"/>
    <w:rsid w:val="00544D9D"/>
    <w:rsid w:val="00544E60"/>
    <w:rsid w:val="00544E79"/>
    <w:rsid w:val="00544E7B"/>
    <w:rsid w:val="00544ED4"/>
    <w:rsid w:val="00544EF9"/>
    <w:rsid w:val="00544FC6"/>
    <w:rsid w:val="00544FD8"/>
    <w:rsid w:val="00544FDB"/>
    <w:rsid w:val="00544FDD"/>
    <w:rsid w:val="00544FDE"/>
    <w:rsid w:val="00544FE4"/>
    <w:rsid w:val="00545007"/>
    <w:rsid w:val="00545055"/>
    <w:rsid w:val="005450D8"/>
    <w:rsid w:val="005450F8"/>
    <w:rsid w:val="0054517C"/>
    <w:rsid w:val="0054518B"/>
    <w:rsid w:val="005451B1"/>
    <w:rsid w:val="005451EA"/>
    <w:rsid w:val="005452DF"/>
    <w:rsid w:val="00545304"/>
    <w:rsid w:val="0054531C"/>
    <w:rsid w:val="0054532A"/>
    <w:rsid w:val="0054536A"/>
    <w:rsid w:val="005453B7"/>
    <w:rsid w:val="005453FF"/>
    <w:rsid w:val="0054543E"/>
    <w:rsid w:val="005454A4"/>
    <w:rsid w:val="005454EB"/>
    <w:rsid w:val="005454ED"/>
    <w:rsid w:val="005454FA"/>
    <w:rsid w:val="00545503"/>
    <w:rsid w:val="00545570"/>
    <w:rsid w:val="0054558D"/>
    <w:rsid w:val="00545638"/>
    <w:rsid w:val="00545658"/>
    <w:rsid w:val="0054565F"/>
    <w:rsid w:val="00545722"/>
    <w:rsid w:val="00545724"/>
    <w:rsid w:val="00545739"/>
    <w:rsid w:val="0054578B"/>
    <w:rsid w:val="00545809"/>
    <w:rsid w:val="00545831"/>
    <w:rsid w:val="0054584E"/>
    <w:rsid w:val="0054588A"/>
    <w:rsid w:val="005458B5"/>
    <w:rsid w:val="005458D9"/>
    <w:rsid w:val="005458E7"/>
    <w:rsid w:val="005458F4"/>
    <w:rsid w:val="0054591A"/>
    <w:rsid w:val="00545937"/>
    <w:rsid w:val="00545980"/>
    <w:rsid w:val="00545A42"/>
    <w:rsid w:val="00545A7B"/>
    <w:rsid w:val="00545A89"/>
    <w:rsid w:val="00545AB1"/>
    <w:rsid w:val="00545AD4"/>
    <w:rsid w:val="00545B10"/>
    <w:rsid w:val="00545B1F"/>
    <w:rsid w:val="00545B87"/>
    <w:rsid w:val="00545BAE"/>
    <w:rsid w:val="00545C68"/>
    <w:rsid w:val="00545CAC"/>
    <w:rsid w:val="00545CE3"/>
    <w:rsid w:val="00545CF6"/>
    <w:rsid w:val="00545D19"/>
    <w:rsid w:val="00545D9B"/>
    <w:rsid w:val="00545DFC"/>
    <w:rsid w:val="00545E27"/>
    <w:rsid w:val="00545F56"/>
    <w:rsid w:val="00545F7E"/>
    <w:rsid w:val="00545F8C"/>
    <w:rsid w:val="00545F96"/>
    <w:rsid w:val="00545FF2"/>
    <w:rsid w:val="00546017"/>
    <w:rsid w:val="00546027"/>
    <w:rsid w:val="00546042"/>
    <w:rsid w:val="00546054"/>
    <w:rsid w:val="00546056"/>
    <w:rsid w:val="00546081"/>
    <w:rsid w:val="00546135"/>
    <w:rsid w:val="0054613D"/>
    <w:rsid w:val="0054615A"/>
    <w:rsid w:val="00546190"/>
    <w:rsid w:val="005461B7"/>
    <w:rsid w:val="00546213"/>
    <w:rsid w:val="00546247"/>
    <w:rsid w:val="005462F1"/>
    <w:rsid w:val="00546332"/>
    <w:rsid w:val="0054635E"/>
    <w:rsid w:val="00546362"/>
    <w:rsid w:val="00546375"/>
    <w:rsid w:val="0054639B"/>
    <w:rsid w:val="005463C0"/>
    <w:rsid w:val="005463C6"/>
    <w:rsid w:val="005463CD"/>
    <w:rsid w:val="005463F2"/>
    <w:rsid w:val="00546486"/>
    <w:rsid w:val="005464B0"/>
    <w:rsid w:val="00546535"/>
    <w:rsid w:val="00546559"/>
    <w:rsid w:val="0054658C"/>
    <w:rsid w:val="005465B8"/>
    <w:rsid w:val="0054665F"/>
    <w:rsid w:val="0054669E"/>
    <w:rsid w:val="005466F5"/>
    <w:rsid w:val="00546733"/>
    <w:rsid w:val="005467AB"/>
    <w:rsid w:val="005467B1"/>
    <w:rsid w:val="005467D1"/>
    <w:rsid w:val="005467E2"/>
    <w:rsid w:val="00546816"/>
    <w:rsid w:val="0054688B"/>
    <w:rsid w:val="005468E7"/>
    <w:rsid w:val="005468F9"/>
    <w:rsid w:val="0054690D"/>
    <w:rsid w:val="005469EE"/>
    <w:rsid w:val="00546A02"/>
    <w:rsid w:val="00546AB0"/>
    <w:rsid w:val="00546B61"/>
    <w:rsid w:val="00546BA8"/>
    <w:rsid w:val="00546BAF"/>
    <w:rsid w:val="00546BC8"/>
    <w:rsid w:val="00546BC9"/>
    <w:rsid w:val="00546BD4"/>
    <w:rsid w:val="00546C32"/>
    <w:rsid w:val="00546CFC"/>
    <w:rsid w:val="00546CFE"/>
    <w:rsid w:val="00546D08"/>
    <w:rsid w:val="00546D66"/>
    <w:rsid w:val="00546D70"/>
    <w:rsid w:val="00546E35"/>
    <w:rsid w:val="00546EA3"/>
    <w:rsid w:val="00546EC1"/>
    <w:rsid w:val="00546EC3"/>
    <w:rsid w:val="00546ECE"/>
    <w:rsid w:val="00546ED0"/>
    <w:rsid w:val="00546F08"/>
    <w:rsid w:val="00546F18"/>
    <w:rsid w:val="00546F77"/>
    <w:rsid w:val="00546F96"/>
    <w:rsid w:val="00546FAA"/>
    <w:rsid w:val="00547015"/>
    <w:rsid w:val="00547092"/>
    <w:rsid w:val="005470FA"/>
    <w:rsid w:val="0054713D"/>
    <w:rsid w:val="00547159"/>
    <w:rsid w:val="0054719A"/>
    <w:rsid w:val="005471BA"/>
    <w:rsid w:val="005471D1"/>
    <w:rsid w:val="005471D5"/>
    <w:rsid w:val="005471DB"/>
    <w:rsid w:val="005471E4"/>
    <w:rsid w:val="0054720C"/>
    <w:rsid w:val="005472AB"/>
    <w:rsid w:val="005472C5"/>
    <w:rsid w:val="005472CC"/>
    <w:rsid w:val="00547307"/>
    <w:rsid w:val="00547365"/>
    <w:rsid w:val="005473A2"/>
    <w:rsid w:val="005474C5"/>
    <w:rsid w:val="005474E8"/>
    <w:rsid w:val="00547509"/>
    <w:rsid w:val="00547525"/>
    <w:rsid w:val="0054755A"/>
    <w:rsid w:val="005475C5"/>
    <w:rsid w:val="005475F7"/>
    <w:rsid w:val="005475FE"/>
    <w:rsid w:val="00547608"/>
    <w:rsid w:val="005476F7"/>
    <w:rsid w:val="00547707"/>
    <w:rsid w:val="0054774E"/>
    <w:rsid w:val="0054776F"/>
    <w:rsid w:val="005477B0"/>
    <w:rsid w:val="005477E3"/>
    <w:rsid w:val="00547802"/>
    <w:rsid w:val="00547827"/>
    <w:rsid w:val="00547850"/>
    <w:rsid w:val="005478AC"/>
    <w:rsid w:val="005478DD"/>
    <w:rsid w:val="005478F8"/>
    <w:rsid w:val="00547939"/>
    <w:rsid w:val="0054797C"/>
    <w:rsid w:val="005479B5"/>
    <w:rsid w:val="005479F5"/>
    <w:rsid w:val="005479FF"/>
    <w:rsid w:val="00547A33"/>
    <w:rsid w:val="00547A5A"/>
    <w:rsid w:val="00547AF3"/>
    <w:rsid w:val="00547C3A"/>
    <w:rsid w:val="00547C63"/>
    <w:rsid w:val="00547C66"/>
    <w:rsid w:val="00547CB4"/>
    <w:rsid w:val="00547CBC"/>
    <w:rsid w:val="00547D5E"/>
    <w:rsid w:val="00547D99"/>
    <w:rsid w:val="00547E6C"/>
    <w:rsid w:val="00547E9E"/>
    <w:rsid w:val="00547EE8"/>
    <w:rsid w:val="00547F3F"/>
    <w:rsid w:val="00547F52"/>
    <w:rsid w:val="00547F9D"/>
    <w:rsid w:val="00547FB6"/>
    <w:rsid w:val="00550005"/>
    <w:rsid w:val="00550028"/>
    <w:rsid w:val="005500F9"/>
    <w:rsid w:val="0055011D"/>
    <w:rsid w:val="00550149"/>
    <w:rsid w:val="00550196"/>
    <w:rsid w:val="005501A0"/>
    <w:rsid w:val="00550211"/>
    <w:rsid w:val="0055023C"/>
    <w:rsid w:val="00550276"/>
    <w:rsid w:val="00550277"/>
    <w:rsid w:val="0055029A"/>
    <w:rsid w:val="005502C4"/>
    <w:rsid w:val="005502C5"/>
    <w:rsid w:val="005502D5"/>
    <w:rsid w:val="005502F7"/>
    <w:rsid w:val="005502F8"/>
    <w:rsid w:val="0055032A"/>
    <w:rsid w:val="00550331"/>
    <w:rsid w:val="00550374"/>
    <w:rsid w:val="00550384"/>
    <w:rsid w:val="005503A9"/>
    <w:rsid w:val="005503C4"/>
    <w:rsid w:val="005503C7"/>
    <w:rsid w:val="005503E5"/>
    <w:rsid w:val="00550419"/>
    <w:rsid w:val="00550466"/>
    <w:rsid w:val="00550493"/>
    <w:rsid w:val="005504FC"/>
    <w:rsid w:val="00550503"/>
    <w:rsid w:val="00550576"/>
    <w:rsid w:val="0055057F"/>
    <w:rsid w:val="00550594"/>
    <w:rsid w:val="00550625"/>
    <w:rsid w:val="00550669"/>
    <w:rsid w:val="00550759"/>
    <w:rsid w:val="0055077E"/>
    <w:rsid w:val="005507A8"/>
    <w:rsid w:val="005507B3"/>
    <w:rsid w:val="00550817"/>
    <w:rsid w:val="00550839"/>
    <w:rsid w:val="0055083F"/>
    <w:rsid w:val="00550892"/>
    <w:rsid w:val="005508B0"/>
    <w:rsid w:val="005508D9"/>
    <w:rsid w:val="00550919"/>
    <w:rsid w:val="00550975"/>
    <w:rsid w:val="00550A5B"/>
    <w:rsid w:val="00550AB5"/>
    <w:rsid w:val="00550AF7"/>
    <w:rsid w:val="00550B1A"/>
    <w:rsid w:val="00550B46"/>
    <w:rsid w:val="00550BE5"/>
    <w:rsid w:val="00550BFF"/>
    <w:rsid w:val="00550C28"/>
    <w:rsid w:val="00550C6E"/>
    <w:rsid w:val="00550CC4"/>
    <w:rsid w:val="00550CE5"/>
    <w:rsid w:val="00550D27"/>
    <w:rsid w:val="00550D29"/>
    <w:rsid w:val="00550D49"/>
    <w:rsid w:val="00550D73"/>
    <w:rsid w:val="00550D81"/>
    <w:rsid w:val="00550DA7"/>
    <w:rsid w:val="00550DBF"/>
    <w:rsid w:val="00550EA7"/>
    <w:rsid w:val="00550EA9"/>
    <w:rsid w:val="00550ECD"/>
    <w:rsid w:val="00550F4C"/>
    <w:rsid w:val="00550F7C"/>
    <w:rsid w:val="00550FE2"/>
    <w:rsid w:val="00550FF6"/>
    <w:rsid w:val="005510AA"/>
    <w:rsid w:val="005510E1"/>
    <w:rsid w:val="00551157"/>
    <w:rsid w:val="00551226"/>
    <w:rsid w:val="0055122F"/>
    <w:rsid w:val="0055126A"/>
    <w:rsid w:val="00551276"/>
    <w:rsid w:val="005512A6"/>
    <w:rsid w:val="005512AA"/>
    <w:rsid w:val="00551322"/>
    <w:rsid w:val="0055132D"/>
    <w:rsid w:val="00551342"/>
    <w:rsid w:val="005513AF"/>
    <w:rsid w:val="005513C6"/>
    <w:rsid w:val="005514BC"/>
    <w:rsid w:val="005514E8"/>
    <w:rsid w:val="00551563"/>
    <w:rsid w:val="005515D9"/>
    <w:rsid w:val="00551614"/>
    <w:rsid w:val="005518AB"/>
    <w:rsid w:val="0055193E"/>
    <w:rsid w:val="00551941"/>
    <w:rsid w:val="00551948"/>
    <w:rsid w:val="00551988"/>
    <w:rsid w:val="00551A2A"/>
    <w:rsid w:val="00551A4B"/>
    <w:rsid w:val="00551A7E"/>
    <w:rsid w:val="00551B02"/>
    <w:rsid w:val="00551B90"/>
    <w:rsid w:val="00551C17"/>
    <w:rsid w:val="00551C2E"/>
    <w:rsid w:val="00551C6D"/>
    <w:rsid w:val="00551CB4"/>
    <w:rsid w:val="00551CB6"/>
    <w:rsid w:val="00551D5D"/>
    <w:rsid w:val="00551D66"/>
    <w:rsid w:val="00551D69"/>
    <w:rsid w:val="00551DFD"/>
    <w:rsid w:val="00551EC3"/>
    <w:rsid w:val="00551EE9"/>
    <w:rsid w:val="00551EF9"/>
    <w:rsid w:val="00551F97"/>
    <w:rsid w:val="00551F98"/>
    <w:rsid w:val="00551F9A"/>
    <w:rsid w:val="00552057"/>
    <w:rsid w:val="0055208B"/>
    <w:rsid w:val="005520B2"/>
    <w:rsid w:val="00552101"/>
    <w:rsid w:val="00552124"/>
    <w:rsid w:val="00552131"/>
    <w:rsid w:val="0055214B"/>
    <w:rsid w:val="00552166"/>
    <w:rsid w:val="00552184"/>
    <w:rsid w:val="005521D2"/>
    <w:rsid w:val="00552205"/>
    <w:rsid w:val="00552227"/>
    <w:rsid w:val="00552239"/>
    <w:rsid w:val="0055227D"/>
    <w:rsid w:val="00552346"/>
    <w:rsid w:val="005523C0"/>
    <w:rsid w:val="005523C8"/>
    <w:rsid w:val="005523E1"/>
    <w:rsid w:val="00552496"/>
    <w:rsid w:val="005524F4"/>
    <w:rsid w:val="005524FE"/>
    <w:rsid w:val="0055253C"/>
    <w:rsid w:val="00552560"/>
    <w:rsid w:val="00552584"/>
    <w:rsid w:val="0055258B"/>
    <w:rsid w:val="005525B4"/>
    <w:rsid w:val="005525F4"/>
    <w:rsid w:val="00552609"/>
    <w:rsid w:val="00552633"/>
    <w:rsid w:val="00552743"/>
    <w:rsid w:val="00552796"/>
    <w:rsid w:val="005527C7"/>
    <w:rsid w:val="00552815"/>
    <w:rsid w:val="00552846"/>
    <w:rsid w:val="00552882"/>
    <w:rsid w:val="005528F0"/>
    <w:rsid w:val="00552902"/>
    <w:rsid w:val="00552932"/>
    <w:rsid w:val="0055297D"/>
    <w:rsid w:val="005529F8"/>
    <w:rsid w:val="00552AA5"/>
    <w:rsid w:val="00552AC0"/>
    <w:rsid w:val="00552B04"/>
    <w:rsid w:val="00552B15"/>
    <w:rsid w:val="00552B2F"/>
    <w:rsid w:val="00552B5E"/>
    <w:rsid w:val="00552B66"/>
    <w:rsid w:val="00552BBC"/>
    <w:rsid w:val="00552C58"/>
    <w:rsid w:val="00552C75"/>
    <w:rsid w:val="00552CD4"/>
    <w:rsid w:val="00552D2D"/>
    <w:rsid w:val="00552D2E"/>
    <w:rsid w:val="00552D35"/>
    <w:rsid w:val="00552D5C"/>
    <w:rsid w:val="00552DA8"/>
    <w:rsid w:val="00552E0E"/>
    <w:rsid w:val="00552E41"/>
    <w:rsid w:val="00552E79"/>
    <w:rsid w:val="00552EC8"/>
    <w:rsid w:val="00552ED6"/>
    <w:rsid w:val="00552ED9"/>
    <w:rsid w:val="00552EEB"/>
    <w:rsid w:val="00552F02"/>
    <w:rsid w:val="00552F11"/>
    <w:rsid w:val="00552F29"/>
    <w:rsid w:val="00552F85"/>
    <w:rsid w:val="00552F9D"/>
    <w:rsid w:val="00552FD9"/>
    <w:rsid w:val="00552FE6"/>
    <w:rsid w:val="00552FFE"/>
    <w:rsid w:val="00553027"/>
    <w:rsid w:val="005530C2"/>
    <w:rsid w:val="005530C8"/>
    <w:rsid w:val="00553139"/>
    <w:rsid w:val="005531D8"/>
    <w:rsid w:val="005531E5"/>
    <w:rsid w:val="0055322D"/>
    <w:rsid w:val="005532A3"/>
    <w:rsid w:val="005532D7"/>
    <w:rsid w:val="0055330A"/>
    <w:rsid w:val="0055332D"/>
    <w:rsid w:val="0055335D"/>
    <w:rsid w:val="00553377"/>
    <w:rsid w:val="00553395"/>
    <w:rsid w:val="00553426"/>
    <w:rsid w:val="0055347E"/>
    <w:rsid w:val="00553485"/>
    <w:rsid w:val="00553488"/>
    <w:rsid w:val="00553494"/>
    <w:rsid w:val="005534E6"/>
    <w:rsid w:val="00553517"/>
    <w:rsid w:val="005535AC"/>
    <w:rsid w:val="005535C6"/>
    <w:rsid w:val="005535CF"/>
    <w:rsid w:val="005535EF"/>
    <w:rsid w:val="005535F4"/>
    <w:rsid w:val="00553672"/>
    <w:rsid w:val="005536B6"/>
    <w:rsid w:val="005536F3"/>
    <w:rsid w:val="00553727"/>
    <w:rsid w:val="00553871"/>
    <w:rsid w:val="0055387F"/>
    <w:rsid w:val="005538AF"/>
    <w:rsid w:val="005538C8"/>
    <w:rsid w:val="005538D5"/>
    <w:rsid w:val="005538E0"/>
    <w:rsid w:val="0055390A"/>
    <w:rsid w:val="0055390B"/>
    <w:rsid w:val="0055390C"/>
    <w:rsid w:val="00553942"/>
    <w:rsid w:val="00553987"/>
    <w:rsid w:val="00553A0D"/>
    <w:rsid w:val="00553AD4"/>
    <w:rsid w:val="00553AE7"/>
    <w:rsid w:val="00553B87"/>
    <w:rsid w:val="00553BD4"/>
    <w:rsid w:val="00553BEF"/>
    <w:rsid w:val="00553C26"/>
    <w:rsid w:val="00553C2A"/>
    <w:rsid w:val="00553C31"/>
    <w:rsid w:val="00553C93"/>
    <w:rsid w:val="00553CD0"/>
    <w:rsid w:val="00553CD4"/>
    <w:rsid w:val="00553D07"/>
    <w:rsid w:val="00553D4F"/>
    <w:rsid w:val="00553DAF"/>
    <w:rsid w:val="00553DDE"/>
    <w:rsid w:val="00553E03"/>
    <w:rsid w:val="00553E65"/>
    <w:rsid w:val="00553E91"/>
    <w:rsid w:val="00553EB1"/>
    <w:rsid w:val="00553F2C"/>
    <w:rsid w:val="00553F38"/>
    <w:rsid w:val="00553F4D"/>
    <w:rsid w:val="00553F6A"/>
    <w:rsid w:val="00553FA2"/>
    <w:rsid w:val="00553FCF"/>
    <w:rsid w:val="00553FD9"/>
    <w:rsid w:val="00554012"/>
    <w:rsid w:val="00554103"/>
    <w:rsid w:val="0055414D"/>
    <w:rsid w:val="005541D0"/>
    <w:rsid w:val="00554206"/>
    <w:rsid w:val="00554264"/>
    <w:rsid w:val="0055428D"/>
    <w:rsid w:val="005542A5"/>
    <w:rsid w:val="005542D2"/>
    <w:rsid w:val="0055430B"/>
    <w:rsid w:val="00554320"/>
    <w:rsid w:val="0055434B"/>
    <w:rsid w:val="005543E1"/>
    <w:rsid w:val="00554413"/>
    <w:rsid w:val="0055442E"/>
    <w:rsid w:val="0055447E"/>
    <w:rsid w:val="00554496"/>
    <w:rsid w:val="005544B7"/>
    <w:rsid w:val="0055456B"/>
    <w:rsid w:val="005545A4"/>
    <w:rsid w:val="00554690"/>
    <w:rsid w:val="005546EB"/>
    <w:rsid w:val="00554730"/>
    <w:rsid w:val="0055475D"/>
    <w:rsid w:val="0055476D"/>
    <w:rsid w:val="00554771"/>
    <w:rsid w:val="00554789"/>
    <w:rsid w:val="00554798"/>
    <w:rsid w:val="005547EE"/>
    <w:rsid w:val="0055482F"/>
    <w:rsid w:val="00554835"/>
    <w:rsid w:val="00554841"/>
    <w:rsid w:val="00554852"/>
    <w:rsid w:val="005548D1"/>
    <w:rsid w:val="00554917"/>
    <w:rsid w:val="0055491F"/>
    <w:rsid w:val="00554959"/>
    <w:rsid w:val="005549D3"/>
    <w:rsid w:val="005549E9"/>
    <w:rsid w:val="00554B17"/>
    <w:rsid w:val="00554B22"/>
    <w:rsid w:val="00554B9D"/>
    <w:rsid w:val="00554C35"/>
    <w:rsid w:val="00554C53"/>
    <w:rsid w:val="00554C58"/>
    <w:rsid w:val="00554D2E"/>
    <w:rsid w:val="00554D5F"/>
    <w:rsid w:val="00554D70"/>
    <w:rsid w:val="00554D8B"/>
    <w:rsid w:val="00554E19"/>
    <w:rsid w:val="00554E2D"/>
    <w:rsid w:val="00554E4B"/>
    <w:rsid w:val="00554E50"/>
    <w:rsid w:val="00554EE8"/>
    <w:rsid w:val="00554F16"/>
    <w:rsid w:val="00554FB5"/>
    <w:rsid w:val="00554FE8"/>
    <w:rsid w:val="00554FF0"/>
    <w:rsid w:val="00554FFA"/>
    <w:rsid w:val="0055506D"/>
    <w:rsid w:val="005550F2"/>
    <w:rsid w:val="00555170"/>
    <w:rsid w:val="00555176"/>
    <w:rsid w:val="005551D2"/>
    <w:rsid w:val="00555229"/>
    <w:rsid w:val="0055525A"/>
    <w:rsid w:val="0055529C"/>
    <w:rsid w:val="005552B6"/>
    <w:rsid w:val="00555315"/>
    <w:rsid w:val="00555349"/>
    <w:rsid w:val="005553DD"/>
    <w:rsid w:val="00555439"/>
    <w:rsid w:val="0055546B"/>
    <w:rsid w:val="00555474"/>
    <w:rsid w:val="005554AA"/>
    <w:rsid w:val="005554E8"/>
    <w:rsid w:val="00555522"/>
    <w:rsid w:val="00555564"/>
    <w:rsid w:val="0055556E"/>
    <w:rsid w:val="00555588"/>
    <w:rsid w:val="005555CA"/>
    <w:rsid w:val="005555CE"/>
    <w:rsid w:val="005555DB"/>
    <w:rsid w:val="00555651"/>
    <w:rsid w:val="00555680"/>
    <w:rsid w:val="005556CC"/>
    <w:rsid w:val="005556F5"/>
    <w:rsid w:val="0055579A"/>
    <w:rsid w:val="005557BE"/>
    <w:rsid w:val="005557C3"/>
    <w:rsid w:val="005557C8"/>
    <w:rsid w:val="005557FA"/>
    <w:rsid w:val="00555818"/>
    <w:rsid w:val="00555839"/>
    <w:rsid w:val="0055583B"/>
    <w:rsid w:val="00555857"/>
    <w:rsid w:val="0055589D"/>
    <w:rsid w:val="005558C3"/>
    <w:rsid w:val="005558C6"/>
    <w:rsid w:val="0055592E"/>
    <w:rsid w:val="00555963"/>
    <w:rsid w:val="00555967"/>
    <w:rsid w:val="005559C2"/>
    <w:rsid w:val="005559FA"/>
    <w:rsid w:val="00555AE3"/>
    <w:rsid w:val="00555B96"/>
    <w:rsid w:val="00555BA2"/>
    <w:rsid w:val="00555BA6"/>
    <w:rsid w:val="00555BC8"/>
    <w:rsid w:val="00555C1A"/>
    <w:rsid w:val="00555C1E"/>
    <w:rsid w:val="00555C80"/>
    <w:rsid w:val="00555C8E"/>
    <w:rsid w:val="00555CC3"/>
    <w:rsid w:val="00555CE3"/>
    <w:rsid w:val="00555D4F"/>
    <w:rsid w:val="00555D98"/>
    <w:rsid w:val="00555DFF"/>
    <w:rsid w:val="00555E6E"/>
    <w:rsid w:val="00555EAF"/>
    <w:rsid w:val="00555EE3"/>
    <w:rsid w:val="00555EF6"/>
    <w:rsid w:val="00555F38"/>
    <w:rsid w:val="00555FEB"/>
    <w:rsid w:val="00556032"/>
    <w:rsid w:val="00556096"/>
    <w:rsid w:val="005560B8"/>
    <w:rsid w:val="005560CC"/>
    <w:rsid w:val="0055613C"/>
    <w:rsid w:val="0055613D"/>
    <w:rsid w:val="005561A2"/>
    <w:rsid w:val="005561EE"/>
    <w:rsid w:val="00556211"/>
    <w:rsid w:val="0055624F"/>
    <w:rsid w:val="0055628C"/>
    <w:rsid w:val="005562C4"/>
    <w:rsid w:val="005562CF"/>
    <w:rsid w:val="005562F6"/>
    <w:rsid w:val="0055639D"/>
    <w:rsid w:val="005563B6"/>
    <w:rsid w:val="005563D6"/>
    <w:rsid w:val="00556423"/>
    <w:rsid w:val="00556468"/>
    <w:rsid w:val="00556469"/>
    <w:rsid w:val="00556496"/>
    <w:rsid w:val="005564F8"/>
    <w:rsid w:val="00556512"/>
    <w:rsid w:val="0055651B"/>
    <w:rsid w:val="005565E8"/>
    <w:rsid w:val="005565F0"/>
    <w:rsid w:val="00556609"/>
    <w:rsid w:val="00556636"/>
    <w:rsid w:val="00556647"/>
    <w:rsid w:val="0055669A"/>
    <w:rsid w:val="005566F3"/>
    <w:rsid w:val="0055670E"/>
    <w:rsid w:val="00556745"/>
    <w:rsid w:val="00556787"/>
    <w:rsid w:val="0055679B"/>
    <w:rsid w:val="005567F9"/>
    <w:rsid w:val="00556850"/>
    <w:rsid w:val="0055686B"/>
    <w:rsid w:val="0055693A"/>
    <w:rsid w:val="00556962"/>
    <w:rsid w:val="005569B5"/>
    <w:rsid w:val="005569BC"/>
    <w:rsid w:val="005569D1"/>
    <w:rsid w:val="005569DE"/>
    <w:rsid w:val="00556A3D"/>
    <w:rsid w:val="00556A97"/>
    <w:rsid w:val="00556AD3"/>
    <w:rsid w:val="00556BF0"/>
    <w:rsid w:val="00556BF5"/>
    <w:rsid w:val="00556C1F"/>
    <w:rsid w:val="00556C5B"/>
    <w:rsid w:val="00556C65"/>
    <w:rsid w:val="00556CB0"/>
    <w:rsid w:val="00556CC4"/>
    <w:rsid w:val="00556CD9"/>
    <w:rsid w:val="00556D16"/>
    <w:rsid w:val="00556D4C"/>
    <w:rsid w:val="00556D81"/>
    <w:rsid w:val="00556E1C"/>
    <w:rsid w:val="00556E2F"/>
    <w:rsid w:val="00556E5C"/>
    <w:rsid w:val="00556E81"/>
    <w:rsid w:val="00556F05"/>
    <w:rsid w:val="00556F3D"/>
    <w:rsid w:val="00556F3F"/>
    <w:rsid w:val="00556FD6"/>
    <w:rsid w:val="00556FE1"/>
    <w:rsid w:val="0055701A"/>
    <w:rsid w:val="0055701F"/>
    <w:rsid w:val="0055705B"/>
    <w:rsid w:val="005570C2"/>
    <w:rsid w:val="005570FF"/>
    <w:rsid w:val="00557189"/>
    <w:rsid w:val="005571B6"/>
    <w:rsid w:val="005571D7"/>
    <w:rsid w:val="005571ED"/>
    <w:rsid w:val="00557205"/>
    <w:rsid w:val="00557207"/>
    <w:rsid w:val="0055724A"/>
    <w:rsid w:val="0055727C"/>
    <w:rsid w:val="00557288"/>
    <w:rsid w:val="0055728B"/>
    <w:rsid w:val="00557313"/>
    <w:rsid w:val="00557322"/>
    <w:rsid w:val="0055737A"/>
    <w:rsid w:val="005573B1"/>
    <w:rsid w:val="005573B2"/>
    <w:rsid w:val="00557525"/>
    <w:rsid w:val="0055753F"/>
    <w:rsid w:val="00557579"/>
    <w:rsid w:val="00557591"/>
    <w:rsid w:val="005575A8"/>
    <w:rsid w:val="005575C5"/>
    <w:rsid w:val="00557675"/>
    <w:rsid w:val="00557698"/>
    <w:rsid w:val="005577A2"/>
    <w:rsid w:val="005577EB"/>
    <w:rsid w:val="00557811"/>
    <w:rsid w:val="00557846"/>
    <w:rsid w:val="0055784A"/>
    <w:rsid w:val="00557866"/>
    <w:rsid w:val="00557867"/>
    <w:rsid w:val="00557887"/>
    <w:rsid w:val="00557889"/>
    <w:rsid w:val="005578B1"/>
    <w:rsid w:val="005578BB"/>
    <w:rsid w:val="005578E6"/>
    <w:rsid w:val="00557906"/>
    <w:rsid w:val="0055790F"/>
    <w:rsid w:val="00557923"/>
    <w:rsid w:val="00557938"/>
    <w:rsid w:val="0055795E"/>
    <w:rsid w:val="00557997"/>
    <w:rsid w:val="005579A9"/>
    <w:rsid w:val="005579C6"/>
    <w:rsid w:val="005579D1"/>
    <w:rsid w:val="005579E9"/>
    <w:rsid w:val="005579F8"/>
    <w:rsid w:val="00557A86"/>
    <w:rsid w:val="00557A92"/>
    <w:rsid w:val="00557A99"/>
    <w:rsid w:val="00557B36"/>
    <w:rsid w:val="00557B62"/>
    <w:rsid w:val="00557B99"/>
    <w:rsid w:val="00557C50"/>
    <w:rsid w:val="00557CA6"/>
    <w:rsid w:val="00557CC1"/>
    <w:rsid w:val="00557D2A"/>
    <w:rsid w:val="00557D42"/>
    <w:rsid w:val="00557D7C"/>
    <w:rsid w:val="00557DC5"/>
    <w:rsid w:val="00557DD7"/>
    <w:rsid w:val="00557E68"/>
    <w:rsid w:val="00557E9C"/>
    <w:rsid w:val="00557EC7"/>
    <w:rsid w:val="00557EDF"/>
    <w:rsid w:val="00557EFA"/>
    <w:rsid w:val="00557F14"/>
    <w:rsid w:val="00557F1B"/>
    <w:rsid w:val="00557F2B"/>
    <w:rsid w:val="00557F5A"/>
    <w:rsid w:val="00557F5B"/>
    <w:rsid w:val="00557F84"/>
    <w:rsid w:val="00557FD3"/>
    <w:rsid w:val="00557FD4"/>
    <w:rsid w:val="0055F43F"/>
    <w:rsid w:val="00560042"/>
    <w:rsid w:val="0056005E"/>
    <w:rsid w:val="00560066"/>
    <w:rsid w:val="00560067"/>
    <w:rsid w:val="0056007E"/>
    <w:rsid w:val="005600A0"/>
    <w:rsid w:val="005600DB"/>
    <w:rsid w:val="00560147"/>
    <w:rsid w:val="0056017D"/>
    <w:rsid w:val="005601C9"/>
    <w:rsid w:val="005601F7"/>
    <w:rsid w:val="00560256"/>
    <w:rsid w:val="0056026F"/>
    <w:rsid w:val="00560276"/>
    <w:rsid w:val="005602E9"/>
    <w:rsid w:val="00560311"/>
    <w:rsid w:val="0056033B"/>
    <w:rsid w:val="00560370"/>
    <w:rsid w:val="0056037F"/>
    <w:rsid w:val="005603D5"/>
    <w:rsid w:val="005603FD"/>
    <w:rsid w:val="0056043E"/>
    <w:rsid w:val="00560452"/>
    <w:rsid w:val="00560491"/>
    <w:rsid w:val="005604F8"/>
    <w:rsid w:val="00560556"/>
    <w:rsid w:val="0056059A"/>
    <w:rsid w:val="005605AD"/>
    <w:rsid w:val="005605E8"/>
    <w:rsid w:val="00560618"/>
    <w:rsid w:val="00560631"/>
    <w:rsid w:val="00560638"/>
    <w:rsid w:val="0056065C"/>
    <w:rsid w:val="00560670"/>
    <w:rsid w:val="005606CB"/>
    <w:rsid w:val="00560705"/>
    <w:rsid w:val="0056070D"/>
    <w:rsid w:val="00560731"/>
    <w:rsid w:val="0056076C"/>
    <w:rsid w:val="005607F1"/>
    <w:rsid w:val="00560819"/>
    <w:rsid w:val="00560855"/>
    <w:rsid w:val="0056087C"/>
    <w:rsid w:val="00560891"/>
    <w:rsid w:val="00560899"/>
    <w:rsid w:val="005608B2"/>
    <w:rsid w:val="005608FE"/>
    <w:rsid w:val="00560933"/>
    <w:rsid w:val="0056097C"/>
    <w:rsid w:val="005609AD"/>
    <w:rsid w:val="005609D9"/>
    <w:rsid w:val="00560A01"/>
    <w:rsid w:val="00560A1C"/>
    <w:rsid w:val="00560A20"/>
    <w:rsid w:val="00560A3D"/>
    <w:rsid w:val="00560AA2"/>
    <w:rsid w:val="00560AF5"/>
    <w:rsid w:val="00560B46"/>
    <w:rsid w:val="00560B64"/>
    <w:rsid w:val="00560BC3"/>
    <w:rsid w:val="00560BE1"/>
    <w:rsid w:val="00560BEB"/>
    <w:rsid w:val="00560C66"/>
    <w:rsid w:val="00560C7F"/>
    <w:rsid w:val="00560D14"/>
    <w:rsid w:val="00560D2F"/>
    <w:rsid w:val="00560D45"/>
    <w:rsid w:val="00560D54"/>
    <w:rsid w:val="00560D80"/>
    <w:rsid w:val="00560DFF"/>
    <w:rsid w:val="00560E82"/>
    <w:rsid w:val="00560EBA"/>
    <w:rsid w:val="00560ECD"/>
    <w:rsid w:val="00560F31"/>
    <w:rsid w:val="00560F5D"/>
    <w:rsid w:val="00560FB8"/>
    <w:rsid w:val="00561005"/>
    <w:rsid w:val="005610A7"/>
    <w:rsid w:val="005610F3"/>
    <w:rsid w:val="00561131"/>
    <w:rsid w:val="00561135"/>
    <w:rsid w:val="00561162"/>
    <w:rsid w:val="0056119C"/>
    <w:rsid w:val="005611C9"/>
    <w:rsid w:val="005611E3"/>
    <w:rsid w:val="00561285"/>
    <w:rsid w:val="0056130C"/>
    <w:rsid w:val="00561353"/>
    <w:rsid w:val="00561360"/>
    <w:rsid w:val="005613D7"/>
    <w:rsid w:val="0056141C"/>
    <w:rsid w:val="00561449"/>
    <w:rsid w:val="005614B9"/>
    <w:rsid w:val="005614FF"/>
    <w:rsid w:val="00561586"/>
    <w:rsid w:val="0056158B"/>
    <w:rsid w:val="005615CF"/>
    <w:rsid w:val="005615D9"/>
    <w:rsid w:val="005615DE"/>
    <w:rsid w:val="00561763"/>
    <w:rsid w:val="0056177E"/>
    <w:rsid w:val="00561818"/>
    <w:rsid w:val="00561888"/>
    <w:rsid w:val="0056188C"/>
    <w:rsid w:val="005618B6"/>
    <w:rsid w:val="005618C6"/>
    <w:rsid w:val="005618C8"/>
    <w:rsid w:val="00561906"/>
    <w:rsid w:val="005619BD"/>
    <w:rsid w:val="00561B58"/>
    <w:rsid w:val="00561B93"/>
    <w:rsid w:val="00561BFD"/>
    <w:rsid w:val="00561C01"/>
    <w:rsid w:val="00561C11"/>
    <w:rsid w:val="00561C99"/>
    <w:rsid w:val="00561CCB"/>
    <w:rsid w:val="00561CD3"/>
    <w:rsid w:val="00561DE4"/>
    <w:rsid w:val="00561E92"/>
    <w:rsid w:val="00561EDB"/>
    <w:rsid w:val="00561EFF"/>
    <w:rsid w:val="00561FAC"/>
    <w:rsid w:val="00562001"/>
    <w:rsid w:val="0056206B"/>
    <w:rsid w:val="00562077"/>
    <w:rsid w:val="0056209D"/>
    <w:rsid w:val="005620C0"/>
    <w:rsid w:val="005620CB"/>
    <w:rsid w:val="0056214E"/>
    <w:rsid w:val="005621AB"/>
    <w:rsid w:val="00562211"/>
    <w:rsid w:val="00562226"/>
    <w:rsid w:val="005622DD"/>
    <w:rsid w:val="0056232B"/>
    <w:rsid w:val="0056234D"/>
    <w:rsid w:val="005623D1"/>
    <w:rsid w:val="00562421"/>
    <w:rsid w:val="00562437"/>
    <w:rsid w:val="005624ED"/>
    <w:rsid w:val="00562509"/>
    <w:rsid w:val="00562520"/>
    <w:rsid w:val="00562576"/>
    <w:rsid w:val="005625BA"/>
    <w:rsid w:val="005625DD"/>
    <w:rsid w:val="005626A5"/>
    <w:rsid w:val="005626D1"/>
    <w:rsid w:val="005626DD"/>
    <w:rsid w:val="005626F3"/>
    <w:rsid w:val="005626F8"/>
    <w:rsid w:val="0056272A"/>
    <w:rsid w:val="0056277B"/>
    <w:rsid w:val="005627AB"/>
    <w:rsid w:val="005627D4"/>
    <w:rsid w:val="005628A6"/>
    <w:rsid w:val="005628B5"/>
    <w:rsid w:val="005628CC"/>
    <w:rsid w:val="00562937"/>
    <w:rsid w:val="00562982"/>
    <w:rsid w:val="00562A42"/>
    <w:rsid w:val="00562A5D"/>
    <w:rsid w:val="00562A6A"/>
    <w:rsid w:val="00562B4E"/>
    <w:rsid w:val="00562B5D"/>
    <w:rsid w:val="00562BA5"/>
    <w:rsid w:val="00562BCD"/>
    <w:rsid w:val="00562BD1"/>
    <w:rsid w:val="00562BE0"/>
    <w:rsid w:val="00562C23"/>
    <w:rsid w:val="00562C95"/>
    <w:rsid w:val="00562C98"/>
    <w:rsid w:val="00562CE5"/>
    <w:rsid w:val="00562D2E"/>
    <w:rsid w:val="00562D51"/>
    <w:rsid w:val="00562D6E"/>
    <w:rsid w:val="00562D77"/>
    <w:rsid w:val="00562DB6"/>
    <w:rsid w:val="00562E4B"/>
    <w:rsid w:val="00562E76"/>
    <w:rsid w:val="00562EB7"/>
    <w:rsid w:val="00562F00"/>
    <w:rsid w:val="00562F73"/>
    <w:rsid w:val="00562F76"/>
    <w:rsid w:val="00563004"/>
    <w:rsid w:val="00563046"/>
    <w:rsid w:val="0056304B"/>
    <w:rsid w:val="00563072"/>
    <w:rsid w:val="0056307C"/>
    <w:rsid w:val="0056307D"/>
    <w:rsid w:val="00563090"/>
    <w:rsid w:val="005630BE"/>
    <w:rsid w:val="005630DC"/>
    <w:rsid w:val="00563117"/>
    <w:rsid w:val="00563143"/>
    <w:rsid w:val="00563198"/>
    <w:rsid w:val="0056319B"/>
    <w:rsid w:val="005631B2"/>
    <w:rsid w:val="0056321D"/>
    <w:rsid w:val="00563231"/>
    <w:rsid w:val="00563234"/>
    <w:rsid w:val="0056323E"/>
    <w:rsid w:val="0056332F"/>
    <w:rsid w:val="00563382"/>
    <w:rsid w:val="00563399"/>
    <w:rsid w:val="005633E4"/>
    <w:rsid w:val="005633EE"/>
    <w:rsid w:val="00563401"/>
    <w:rsid w:val="00563428"/>
    <w:rsid w:val="0056342D"/>
    <w:rsid w:val="0056342F"/>
    <w:rsid w:val="0056345E"/>
    <w:rsid w:val="005634AB"/>
    <w:rsid w:val="00563553"/>
    <w:rsid w:val="00563558"/>
    <w:rsid w:val="005635C1"/>
    <w:rsid w:val="005635C7"/>
    <w:rsid w:val="005635F2"/>
    <w:rsid w:val="00563626"/>
    <w:rsid w:val="0056364A"/>
    <w:rsid w:val="00563650"/>
    <w:rsid w:val="00563651"/>
    <w:rsid w:val="005636C9"/>
    <w:rsid w:val="005636F3"/>
    <w:rsid w:val="0056370D"/>
    <w:rsid w:val="00563752"/>
    <w:rsid w:val="00563778"/>
    <w:rsid w:val="00563782"/>
    <w:rsid w:val="00563814"/>
    <w:rsid w:val="00563820"/>
    <w:rsid w:val="00563862"/>
    <w:rsid w:val="005638CF"/>
    <w:rsid w:val="005638E1"/>
    <w:rsid w:val="00563966"/>
    <w:rsid w:val="005639C4"/>
    <w:rsid w:val="00563A39"/>
    <w:rsid w:val="00563A3C"/>
    <w:rsid w:val="00563A60"/>
    <w:rsid w:val="00563A77"/>
    <w:rsid w:val="00563AE3"/>
    <w:rsid w:val="00563B64"/>
    <w:rsid w:val="00563BAB"/>
    <w:rsid w:val="00563C6C"/>
    <w:rsid w:val="00563C9F"/>
    <w:rsid w:val="00563CAD"/>
    <w:rsid w:val="00563CBE"/>
    <w:rsid w:val="00563CCE"/>
    <w:rsid w:val="00563CD9"/>
    <w:rsid w:val="00563D5A"/>
    <w:rsid w:val="00563D6C"/>
    <w:rsid w:val="00563D88"/>
    <w:rsid w:val="00563DAE"/>
    <w:rsid w:val="00563DF7"/>
    <w:rsid w:val="00563E0B"/>
    <w:rsid w:val="00563E2A"/>
    <w:rsid w:val="00563E42"/>
    <w:rsid w:val="00563E4C"/>
    <w:rsid w:val="00563E67"/>
    <w:rsid w:val="00563E72"/>
    <w:rsid w:val="00563E9A"/>
    <w:rsid w:val="00563ECF"/>
    <w:rsid w:val="00563F32"/>
    <w:rsid w:val="00563F3F"/>
    <w:rsid w:val="00563FDA"/>
    <w:rsid w:val="00563FEE"/>
    <w:rsid w:val="00564027"/>
    <w:rsid w:val="0056402F"/>
    <w:rsid w:val="0056404A"/>
    <w:rsid w:val="00564095"/>
    <w:rsid w:val="00564165"/>
    <w:rsid w:val="00564214"/>
    <w:rsid w:val="00564305"/>
    <w:rsid w:val="00564318"/>
    <w:rsid w:val="0056432C"/>
    <w:rsid w:val="0056436D"/>
    <w:rsid w:val="005643C3"/>
    <w:rsid w:val="005643F8"/>
    <w:rsid w:val="005644A2"/>
    <w:rsid w:val="005644C4"/>
    <w:rsid w:val="00564535"/>
    <w:rsid w:val="00564580"/>
    <w:rsid w:val="005645A8"/>
    <w:rsid w:val="005645C7"/>
    <w:rsid w:val="005645E5"/>
    <w:rsid w:val="00564637"/>
    <w:rsid w:val="00564639"/>
    <w:rsid w:val="005646E2"/>
    <w:rsid w:val="005646FB"/>
    <w:rsid w:val="0056476E"/>
    <w:rsid w:val="005647A3"/>
    <w:rsid w:val="005647F0"/>
    <w:rsid w:val="005647F2"/>
    <w:rsid w:val="005647F6"/>
    <w:rsid w:val="00564820"/>
    <w:rsid w:val="00564821"/>
    <w:rsid w:val="00564856"/>
    <w:rsid w:val="0056486A"/>
    <w:rsid w:val="005648C2"/>
    <w:rsid w:val="00564926"/>
    <w:rsid w:val="0056493B"/>
    <w:rsid w:val="0056493F"/>
    <w:rsid w:val="00564940"/>
    <w:rsid w:val="00564950"/>
    <w:rsid w:val="0056496C"/>
    <w:rsid w:val="005649F7"/>
    <w:rsid w:val="00564A10"/>
    <w:rsid w:val="00564A29"/>
    <w:rsid w:val="00564A7F"/>
    <w:rsid w:val="00564AFE"/>
    <w:rsid w:val="00564B32"/>
    <w:rsid w:val="00564B41"/>
    <w:rsid w:val="00564B6F"/>
    <w:rsid w:val="00564B7F"/>
    <w:rsid w:val="00564B97"/>
    <w:rsid w:val="00564B9E"/>
    <w:rsid w:val="00564BCD"/>
    <w:rsid w:val="00564BF9"/>
    <w:rsid w:val="00564C0C"/>
    <w:rsid w:val="00564C6D"/>
    <w:rsid w:val="00564C91"/>
    <w:rsid w:val="00564CC6"/>
    <w:rsid w:val="00564CEA"/>
    <w:rsid w:val="00564D50"/>
    <w:rsid w:val="00564D7A"/>
    <w:rsid w:val="00564D83"/>
    <w:rsid w:val="00564DB4"/>
    <w:rsid w:val="00564DCF"/>
    <w:rsid w:val="00564E2E"/>
    <w:rsid w:val="00564E88"/>
    <w:rsid w:val="00564E97"/>
    <w:rsid w:val="00564E9F"/>
    <w:rsid w:val="00564EA1"/>
    <w:rsid w:val="00564F08"/>
    <w:rsid w:val="00564F26"/>
    <w:rsid w:val="00564F50"/>
    <w:rsid w:val="00564F70"/>
    <w:rsid w:val="00564FAA"/>
    <w:rsid w:val="00564FB5"/>
    <w:rsid w:val="00564FDB"/>
    <w:rsid w:val="00565057"/>
    <w:rsid w:val="0056505A"/>
    <w:rsid w:val="005650D1"/>
    <w:rsid w:val="005650F0"/>
    <w:rsid w:val="00565104"/>
    <w:rsid w:val="0056518B"/>
    <w:rsid w:val="00565192"/>
    <w:rsid w:val="005651DA"/>
    <w:rsid w:val="0056529B"/>
    <w:rsid w:val="005652BD"/>
    <w:rsid w:val="005652C0"/>
    <w:rsid w:val="00565311"/>
    <w:rsid w:val="00565388"/>
    <w:rsid w:val="00565394"/>
    <w:rsid w:val="005653BB"/>
    <w:rsid w:val="0056540B"/>
    <w:rsid w:val="0056545D"/>
    <w:rsid w:val="00565490"/>
    <w:rsid w:val="00565492"/>
    <w:rsid w:val="00565509"/>
    <w:rsid w:val="00565530"/>
    <w:rsid w:val="00565581"/>
    <w:rsid w:val="0056559E"/>
    <w:rsid w:val="005655A1"/>
    <w:rsid w:val="005655E8"/>
    <w:rsid w:val="005655F1"/>
    <w:rsid w:val="0056560E"/>
    <w:rsid w:val="00565615"/>
    <w:rsid w:val="00565664"/>
    <w:rsid w:val="0056572A"/>
    <w:rsid w:val="0056575E"/>
    <w:rsid w:val="005657DE"/>
    <w:rsid w:val="0056581F"/>
    <w:rsid w:val="00565844"/>
    <w:rsid w:val="00565908"/>
    <w:rsid w:val="00565939"/>
    <w:rsid w:val="0056595C"/>
    <w:rsid w:val="00565996"/>
    <w:rsid w:val="005659A5"/>
    <w:rsid w:val="005659B1"/>
    <w:rsid w:val="00565A06"/>
    <w:rsid w:val="00565A5C"/>
    <w:rsid w:val="00565A7B"/>
    <w:rsid w:val="00565A95"/>
    <w:rsid w:val="00565B93"/>
    <w:rsid w:val="00565BB2"/>
    <w:rsid w:val="00565BC9"/>
    <w:rsid w:val="00565C10"/>
    <w:rsid w:val="00565C8B"/>
    <w:rsid w:val="00565CDC"/>
    <w:rsid w:val="00565D0A"/>
    <w:rsid w:val="00565D36"/>
    <w:rsid w:val="00565D3F"/>
    <w:rsid w:val="00565D57"/>
    <w:rsid w:val="00565D81"/>
    <w:rsid w:val="00565E6C"/>
    <w:rsid w:val="00565E7F"/>
    <w:rsid w:val="00565EAB"/>
    <w:rsid w:val="00565F25"/>
    <w:rsid w:val="00565FC4"/>
    <w:rsid w:val="00566036"/>
    <w:rsid w:val="00566049"/>
    <w:rsid w:val="00566051"/>
    <w:rsid w:val="0056608B"/>
    <w:rsid w:val="005660BD"/>
    <w:rsid w:val="005660F3"/>
    <w:rsid w:val="00566137"/>
    <w:rsid w:val="0056613F"/>
    <w:rsid w:val="00566152"/>
    <w:rsid w:val="0056616D"/>
    <w:rsid w:val="00566181"/>
    <w:rsid w:val="005661BD"/>
    <w:rsid w:val="005661C4"/>
    <w:rsid w:val="005661F3"/>
    <w:rsid w:val="0056620B"/>
    <w:rsid w:val="0056622E"/>
    <w:rsid w:val="0056628F"/>
    <w:rsid w:val="005662E2"/>
    <w:rsid w:val="00566358"/>
    <w:rsid w:val="0056638F"/>
    <w:rsid w:val="005663DD"/>
    <w:rsid w:val="00566410"/>
    <w:rsid w:val="0056642C"/>
    <w:rsid w:val="0056642D"/>
    <w:rsid w:val="005664BF"/>
    <w:rsid w:val="0056652B"/>
    <w:rsid w:val="0056657E"/>
    <w:rsid w:val="00566642"/>
    <w:rsid w:val="005666B2"/>
    <w:rsid w:val="005666C5"/>
    <w:rsid w:val="005666D9"/>
    <w:rsid w:val="00566708"/>
    <w:rsid w:val="0056671F"/>
    <w:rsid w:val="00566741"/>
    <w:rsid w:val="005667C3"/>
    <w:rsid w:val="0056698A"/>
    <w:rsid w:val="0056698D"/>
    <w:rsid w:val="005669BE"/>
    <w:rsid w:val="005669CD"/>
    <w:rsid w:val="00566A1B"/>
    <w:rsid w:val="00566A3F"/>
    <w:rsid w:val="00566A93"/>
    <w:rsid w:val="00566AF1"/>
    <w:rsid w:val="00566B13"/>
    <w:rsid w:val="00566B15"/>
    <w:rsid w:val="00566B47"/>
    <w:rsid w:val="00566BA1"/>
    <w:rsid w:val="00566BCF"/>
    <w:rsid w:val="00566C42"/>
    <w:rsid w:val="00566C53"/>
    <w:rsid w:val="00566CBB"/>
    <w:rsid w:val="00566D30"/>
    <w:rsid w:val="00566D97"/>
    <w:rsid w:val="00566E35"/>
    <w:rsid w:val="00566E7C"/>
    <w:rsid w:val="00566E94"/>
    <w:rsid w:val="00566E9D"/>
    <w:rsid w:val="00566EAC"/>
    <w:rsid w:val="00566EEE"/>
    <w:rsid w:val="00566F9B"/>
    <w:rsid w:val="00566FAA"/>
    <w:rsid w:val="00567017"/>
    <w:rsid w:val="00567022"/>
    <w:rsid w:val="00567040"/>
    <w:rsid w:val="0056708A"/>
    <w:rsid w:val="0056709E"/>
    <w:rsid w:val="00567108"/>
    <w:rsid w:val="0056713B"/>
    <w:rsid w:val="0056717A"/>
    <w:rsid w:val="0056717C"/>
    <w:rsid w:val="00567191"/>
    <w:rsid w:val="005671BE"/>
    <w:rsid w:val="005671F8"/>
    <w:rsid w:val="00567208"/>
    <w:rsid w:val="0056721E"/>
    <w:rsid w:val="00567228"/>
    <w:rsid w:val="00567285"/>
    <w:rsid w:val="00567321"/>
    <w:rsid w:val="00567395"/>
    <w:rsid w:val="00567460"/>
    <w:rsid w:val="0056748D"/>
    <w:rsid w:val="00567523"/>
    <w:rsid w:val="00567567"/>
    <w:rsid w:val="005675E3"/>
    <w:rsid w:val="00567656"/>
    <w:rsid w:val="0056765A"/>
    <w:rsid w:val="0056769A"/>
    <w:rsid w:val="005676C0"/>
    <w:rsid w:val="005676DF"/>
    <w:rsid w:val="005676E6"/>
    <w:rsid w:val="0056777C"/>
    <w:rsid w:val="0056778C"/>
    <w:rsid w:val="0056779F"/>
    <w:rsid w:val="005677B6"/>
    <w:rsid w:val="00567835"/>
    <w:rsid w:val="0056784D"/>
    <w:rsid w:val="00567897"/>
    <w:rsid w:val="005678B7"/>
    <w:rsid w:val="005678C2"/>
    <w:rsid w:val="005678F1"/>
    <w:rsid w:val="005678FE"/>
    <w:rsid w:val="00567905"/>
    <w:rsid w:val="00567962"/>
    <w:rsid w:val="00567969"/>
    <w:rsid w:val="00567986"/>
    <w:rsid w:val="005679AF"/>
    <w:rsid w:val="00567A94"/>
    <w:rsid w:val="00567AB2"/>
    <w:rsid w:val="00567B3E"/>
    <w:rsid w:val="00567BC8"/>
    <w:rsid w:val="00567BD5"/>
    <w:rsid w:val="00567C9D"/>
    <w:rsid w:val="00567CD3"/>
    <w:rsid w:val="00567D03"/>
    <w:rsid w:val="00567D12"/>
    <w:rsid w:val="00567D31"/>
    <w:rsid w:val="00567D60"/>
    <w:rsid w:val="00567D85"/>
    <w:rsid w:val="00567D89"/>
    <w:rsid w:val="00567E03"/>
    <w:rsid w:val="00567E67"/>
    <w:rsid w:val="00567E7A"/>
    <w:rsid w:val="00567EC2"/>
    <w:rsid w:val="00567F70"/>
    <w:rsid w:val="005700B7"/>
    <w:rsid w:val="005700C3"/>
    <w:rsid w:val="005700F0"/>
    <w:rsid w:val="00570123"/>
    <w:rsid w:val="00570125"/>
    <w:rsid w:val="00570140"/>
    <w:rsid w:val="00570143"/>
    <w:rsid w:val="005701B3"/>
    <w:rsid w:val="0057020B"/>
    <w:rsid w:val="00570222"/>
    <w:rsid w:val="00570251"/>
    <w:rsid w:val="00570252"/>
    <w:rsid w:val="0057027C"/>
    <w:rsid w:val="0057027F"/>
    <w:rsid w:val="005702B5"/>
    <w:rsid w:val="00570336"/>
    <w:rsid w:val="005703A1"/>
    <w:rsid w:val="005703C9"/>
    <w:rsid w:val="005703CE"/>
    <w:rsid w:val="005703E7"/>
    <w:rsid w:val="005703F9"/>
    <w:rsid w:val="00570413"/>
    <w:rsid w:val="00570446"/>
    <w:rsid w:val="005704C8"/>
    <w:rsid w:val="005704E3"/>
    <w:rsid w:val="00570524"/>
    <w:rsid w:val="00570566"/>
    <w:rsid w:val="0057058C"/>
    <w:rsid w:val="0057059C"/>
    <w:rsid w:val="005705B3"/>
    <w:rsid w:val="005705BF"/>
    <w:rsid w:val="005705C0"/>
    <w:rsid w:val="005705D2"/>
    <w:rsid w:val="00570602"/>
    <w:rsid w:val="00570652"/>
    <w:rsid w:val="005706A9"/>
    <w:rsid w:val="005706FF"/>
    <w:rsid w:val="00570724"/>
    <w:rsid w:val="00570740"/>
    <w:rsid w:val="00570771"/>
    <w:rsid w:val="005707F4"/>
    <w:rsid w:val="0057080B"/>
    <w:rsid w:val="0057087B"/>
    <w:rsid w:val="005708BA"/>
    <w:rsid w:val="005708F3"/>
    <w:rsid w:val="00570944"/>
    <w:rsid w:val="00570950"/>
    <w:rsid w:val="0057095E"/>
    <w:rsid w:val="00570993"/>
    <w:rsid w:val="005709BE"/>
    <w:rsid w:val="005709D9"/>
    <w:rsid w:val="005709DE"/>
    <w:rsid w:val="005709EC"/>
    <w:rsid w:val="00570A39"/>
    <w:rsid w:val="00570A49"/>
    <w:rsid w:val="00570B00"/>
    <w:rsid w:val="00570B24"/>
    <w:rsid w:val="00570B30"/>
    <w:rsid w:val="00570B9C"/>
    <w:rsid w:val="00570BB3"/>
    <w:rsid w:val="00570C02"/>
    <w:rsid w:val="00570C39"/>
    <w:rsid w:val="00570C9C"/>
    <w:rsid w:val="00570CC1"/>
    <w:rsid w:val="00570D35"/>
    <w:rsid w:val="00570D44"/>
    <w:rsid w:val="00570D69"/>
    <w:rsid w:val="00570D7A"/>
    <w:rsid w:val="00570D7C"/>
    <w:rsid w:val="00570D98"/>
    <w:rsid w:val="00570DBD"/>
    <w:rsid w:val="00570DC0"/>
    <w:rsid w:val="00570DC5"/>
    <w:rsid w:val="00570DF7"/>
    <w:rsid w:val="00570E1C"/>
    <w:rsid w:val="00570E87"/>
    <w:rsid w:val="00570EC7"/>
    <w:rsid w:val="00570EDF"/>
    <w:rsid w:val="00570EE7"/>
    <w:rsid w:val="00570EF7"/>
    <w:rsid w:val="00570F70"/>
    <w:rsid w:val="00570F94"/>
    <w:rsid w:val="00571046"/>
    <w:rsid w:val="0057104C"/>
    <w:rsid w:val="00571085"/>
    <w:rsid w:val="0057108E"/>
    <w:rsid w:val="005710C2"/>
    <w:rsid w:val="00571107"/>
    <w:rsid w:val="0057110D"/>
    <w:rsid w:val="005711C9"/>
    <w:rsid w:val="005711F3"/>
    <w:rsid w:val="00571280"/>
    <w:rsid w:val="005712DC"/>
    <w:rsid w:val="00571301"/>
    <w:rsid w:val="00571377"/>
    <w:rsid w:val="005713A9"/>
    <w:rsid w:val="0057142D"/>
    <w:rsid w:val="00571448"/>
    <w:rsid w:val="005714B1"/>
    <w:rsid w:val="005714E4"/>
    <w:rsid w:val="005715A8"/>
    <w:rsid w:val="005715D3"/>
    <w:rsid w:val="005715EB"/>
    <w:rsid w:val="0057163F"/>
    <w:rsid w:val="0057164C"/>
    <w:rsid w:val="00571685"/>
    <w:rsid w:val="0057168B"/>
    <w:rsid w:val="005716A9"/>
    <w:rsid w:val="005716BB"/>
    <w:rsid w:val="005716DE"/>
    <w:rsid w:val="00571807"/>
    <w:rsid w:val="005718A9"/>
    <w:rsid w:val="0057193F"/>
    <w:rsid w:val="0057194F"/>
    <w:rsid w:val="00571961"/>
    <w:rsid w:val="0057196F"/>
    <w:rsid w:val="005719AD"/>
    <w:rsid w:val="005719F7"/>
    <w:rsid w:val="00571A23"/>
    <w:rsid w:val="00571A4F"/>
    <w:rsid w:val="00571A6B"/>
    <w:rsid w:val="00571A98"/>
    <w:rsid w:val="00571AE1"/>
    <w:rsid w:val="00571AFD"/>
    <w:rsid w:val="00571B3D"/>
    <w:rsid w:val="00571B74"/>
    <w:rsid w:val="00571BCC"/>
    <w:rsid w:val="00571BCE"/>
    <w:rsid w:val="00571C22"/>
    <w:rsid w:val="00571C31"/>
    <w:rsid w:val="00571C3F"/>
    <w:rsid w:val="00571C67"/>
    <w:rsid w:val="00571CB9"/>
    <w:rsid w:val="00571CF3"/>
    <w:rsid w:val="00571CFD"/>
    <w:rsid w:val="00571D9B"/>
    <w:rsid w:val="00571DB8"/>
    <w:rsid w:val="00571E9C"/>
    <w:rsid w:val="00571EA7"/>
    <w:rsid w:val="00571F3B"/>
    <w:rsid w:val="00571F6C"/>
    <w:rsid w:val="00571FBA"/>
    <w:rsid w:val="0057202F"/>
    <w:rsid w:val="0057206E"/>
    <w:rsid w:val="00572074"/>
    <w:rsid w:val="0057209F"/>
    <w:rsid w:val="005720A2"/>
    <w:rsid w:val="0057213E"/>
    <w:rsid w:val="0057218B"/>
    <w:rsid w:val="0057218D"/>
    <w:rsid w:val="005721A7"/>
    <w:rsid w:val="005721D7"/>
    <w:rsid w:val="0057222A"/>
    <w:rsid w:val="00572230"/>
    <w:rsid w:val="00572276"/>
    <w:rsid w:val="005722A8"/>
    <w:rsid w:val="00572430"/>
    <w:rsid w:val="005724B3"/>
    <w:rsid w:val="005724DB"/>
    <w:rsid w:val="005724E1"/>
    <w:rsid w:val="0057251E"/>
    <w:rsid w:val="00572579"/>
    <w:rsid w:val="0057261C"/>
    <w:rsid w:val="00572624"/>
    <w:rsid w:val="0057262A"/>
    <w:rsid w:val="00572689"/>
    <w:rsid w:val="0057268D"/>
    <w:rsid w:val="005727D9"/>
    <w:rsid w:val="005727F4"/>
    <w:rsid w:val="005727FF"/>
    <w:rsid w:val="00572899"/>
    <w:rsid w:val="005728B2"/>
    <w:rsid w:val="00572928"/>
    <w:rsid w:val="00572A2D"/>
    <w:rsid w:val="00572AA0"/>
    <w:rsid w:val="00572AE8"/>
    <w:rsid w:val="00572B18"/>
    <w:rsid w:val="00572B47"/>
    <w:rsid w:val="00572B62"/>
    <w:rsid w:val="00572BA3"/>
    <w:rsid w:val="00572C2C"/>
    <w:rsid w:val="00572C43"/>
    <w:rsid w:val="00572CA2"/>
    <w:rsid w:val="00572CC6"/>
    <w:rsid w:val="00572CE7"/>
    <w:rsid w:val="00572D25"/>
    <w:rsid w:val="00572DF5"/>
    <w:rsid w:val="00572F06"/>
    <w:rsid w:val="00572F1A"/>
    <w:rsid w:val="00572F24"/>
    <w:rsid w:val="00572F6B"/>
    <w:rsid w:val="00572FAA"/>
    <w:rsid w:val="00572FC6"/>
    <w:rsid w:val="00572FD4"/>
    <w:rsid w:val="00572FE3"/>
    <w:rsid w:val="00573028"/>
    <w:rsid w:val="00573034"/>
    <w:rsid w:val="00573059"/>
    <w:rsid w:val="00573076"/>
    <w:rsid w:val="005730B6"/>
    <w:rsid w:val="005730F7"/>
    <w:rsid w:val="0057313B"/>
    <w:rsid w:val="005731FF"/>
    <w:rsid w:val="00573279"/>
    <w:rsid w:val="005732D7"/>
    <w:rsid w:val="00573307"/>
    <w:rsid w:val="0057335C"/>
    <w:rsid w:val="00573362"/>
    <w:rsid w:val="00573364"/>
    <w:rsid w:val="005733F1"/>
    <w:rsid w:val="00573407"/>
    <w:rsid w:val="0057341C"/>
    <w:rsid w:val="00573450"/>
    <w:rsid w:val="00573458"/>
    <w:rsid w:val="0057346E"/>
    <w:rsid w:val="005734A1"/>
    <w:rsid w:val="005734DB"/>
    <w:rsid w:val="005734F7"/>
    <w:rsid w:val="0057350E"/>
    <w:rsid w:val="00573517"/>
    <w:rsid w:val="00573518"/>
    <w:rsid w:val="0057352B"/>
    <w:rsid w:val="00573536"/>
    <w:rsid w:val="00573560"/>
    <w:rsid w:val="0057356D"/>
    <w:rsid w:val="005735B2"/>
    <w:rsid w:val="00573676"/>
    <w:rsid w:val="00573701"/>
    <w:rsid w:val="0057372E"/>
    <w:rsid w:val="00573790"/>
    <w:rsid w:val="005737BF"/>
    <w:rsid w:val="005737ED"/>
    <w:rsid w:val="005737F8"/>
    <w:rsid w:val="00573894"/>
    <w:rsid w:val="00573972"/>
    <w:rsid w:val="0057397D"/>
    <w:rsid w:val="005739B5"/>
    <w:rsid w:val="005739BA"/>
    <w:rsid w:val="005739E2"/>
    <w:rsid w:val="005739F5"/>
    <w:rsid w:val="00573A2E"/>
    <w:rsid w:val="00573A41"/>
    <w:rsid w:val="00573AB8"/>
    <w:rsid w:val="00573AD2"/>
    <w:rsid w:val="00573B17"/>
    <w:rsid w:val="00573B26"/>
    <w:rsid w:val="00573B2C"/>
    <w:rsid w:val="00573BA0"/>
    <w:rsid w:val="00573BD4"/>
    <w:rsid w:val="00573BFD"/>
    <w:rsid w:val="00573C09"/>
    <w:rsid w:val="00573C35"/>
    <w:rsid w:val="00573C44"/>
    <w:rsid w:val="00573CAD"/>
    <w:rsid w:val="00573D2F"/>
    <w:rsid w:val="00573D45"/>
    <w:rsid w:val="00573DEC"/>
    <w:rsid w:val="00573DFD"/>
    <w:rsid w:val="00573E24"/>
    <w:rsid w:val="00573E31"/>
    <w:rsid w:val="00573E6B"/>
    <w:rsid w:val="00573E9D"/>
    <w:rsid w:val="00573EAB"/>
    <w:rsid w:val="00573EB4"/>
    <w:rsid w:val="00573F4A"/>
    <w:rsid w:val="00573FA6"/>
    <w:rsid w:val="00573FC6"/>
    <w:rsid w:val="0057407D"/>
    <w:rsid w:val="0057409F"/>
    <w:rsid w:val="005741C4"/>
    <w:rsid w:val="00574239"/>
    <w:rsid w:val="005742E0"/>
    <w:rsid w:val="005742EA"/>
    <w:rsid w:val="005742EF"/>
    <w:rsid w:val="005742F5"/>
    <w:rsid w:val="00574358"/>
    <w:rsid w:val="0057438C"/>
    <w:rsid w:val="005743A4"/>
    <w:rsid w:val="005743E9"/>
    <w:rsid w:val="0057447E"/>
    <w:rsid w:val="00574502"/>
    <w:rsid w:val="00574509"/>
    <w:rsid w:val="0057451A"/>
    <w:rsid w:val="005745D1"/>
    <w:rsid w:val="005745F6"/>
    <w:rsid w:val="00574610"/>
    <w:rsid w:val="0057462C"/>
    <w:rsid w:val="005746C5"/>
    <w:rsid w:val="005746DB"/>
    <w:rsid w:val="005746E4"/>
    <w:rsid w:val="00574719"/>
    <w:rsid w:val="0057472D"/>
    <w:rsid w:val="00574758"/>
    <w:rsid w:val="00574790"/>
    <w:rsid w:val="005747EC"/>
    <w:rsid w:val="005747F7"/>
    <w:rsid w:val="00574847"/>
    <w:rsid w:val="005748F1"/>
    <w:rsid w:val="00574941"/>
    <w:rsid w:val="005749E1"/>
    <w:rsid w:val="00574A4E"/>
    <w:rsid w:val="00574AB3"/>
    <w:rsid w:val="00574AB8"/>
    <w:rsid w:val="00574ADD"/>
    <w:rsid w:val="00574AFD"/>
    <w:rsid w:val="00574B41"/>
    <w:rsid w:val="00574B50"/>
    <w:rsid w:val="00574BB0"/>
    <w:rsid w:val="00574BB2"/>
    <w:rsid w:val="00574BB4"/>
    <w:rsid w:val="00574BD5"/>
    <w:rsid w:val="00574C44"/>
    <w:rsid w:val="00574C8C"/>
    <w:rsid w:val="00574CC2"/>
    <w:rsid w:val="00574CC4"/>
    <w:rsid w:val="00574CDB"/>
    <w:rsid w:val="00574E2A"/>
    <w:rsid w:val="00574EB3"/>
    <w:rsid w:val="00574EB5"/>
    <w:rsid w:val="00574F54"/>
    <w:rsid w:val="00574FDE"/>
    <w:rsid w:val="0057505F"/>
    <w:rsid w:val="005750C1"/>
    <w:rsid w:val="00575104"/>
    <w:rsid w:val="00575159"/>
    <w:rsid w:val="00575188"/>
    <w:rsid w:val="00575260"/>
    <w:rsid w:val="00575298"/>
    <w:rsid w:val="005752B0"/>
    <w:rsid w:val="005752D4"/>
    <w:rsid w:val="00575376"/>
    <w:rsid w:val="005753D4"/>
    <w:rsid w:val="00575435"/>
    <w:rsid w:val="00575452"/>
    <w:rsid w:val="00575470"/>
    <w:rsid w:val="005754A4"/>
    <w:rsid w:val="005754E2"/>
    <w:rsid w:val="00575528"/>
    <w:rsid w:val="005756BD"/>
    <w:rsid w:val="005756DD"/>
    <w:rsid w:val="00575765"/>
    <w:rsid w:val="005757AA"/>
    <w:rsid w:val="005757EC"/>
    <w:rsid w:val="00575800"/>
    <w:rsid w:val="0057583D"/>
    <w:rsid w:val="0057587C"/>
    <w:rsid w:val="005758B8"/>
    <w:rsid w:val="00575943"/>
    <w:rsid w:val="0057597D"/>
    <w:rsid w:val="00575A5C"/>
    <w:rsid w:val="00575A84"/>
    <w:rsid w:val="00575AE1"/>
    <w:rsid w:val="00575AFB"/>
    <w:rsid w:val="00575B06"/>
    <w:rsid w:val="00575B49"/>
    <w:rsid w:val="00575B60"/>
    <w:rsid w:val="00575C3D"/>
    <w:rsid w:val="00575C70"/>
    <w:rsid w:val="00575CC4"/>
    <w:rsid w:val="00575DA1"/>
    <w:rsid w:val="00575DB7"/>
    <w:rsid w:val="00575DDD"/>
    <w:rsid w:val="00575DEF"/>
    <w:rsid w:val="00575E77"/>
    <w:rsid w:val="00575E82"/>
    <w:rsid w:val="00575E96"/>
    <w:rsid w:val="00575EB2"/>
    <w:rsid w:val="00575EB5"/>
    <w:rsid w:val="00575EE2"/>
    <w:rsid w:val="00575EFA"/>
    <w:rsid w:val="00575F4A"/>
    <w:rsid w:val="00575F5C"/>
    <w:rsid w:val="005760D0"/>
    <w:rsid w:val="005760D7"/>
    <w:rsid w:val="0057613E"/>
    <w:rsid w:val="005761BE"/>
    <w:rsid w:val="00576261"/>
    <w:rsid w:val="005762A9"/>
    <w:rsid w:val="00576303"/>
    <w:rsid w:val="00576348"/>
    <w:rsid w:val="00576359"/>
    <w:rsid w:val="00576384"/>
    <w:rsid w:val="005763EC"/>
    <w:rsid w:val="005764E7"/>
    <w:rsid w:val="0057651A"/>
    <w:rsid w:val="00576527"/>
    <w:rsid w:val="0057652F"/>
    <w:rsid w:val="00576539"/>
    <w:rsid w:val="0057655E"/>
    <w:rsid w:val="005765E8"/>
    <w:rsid w:val="00576642"/>
    <w:rsid w:val="00576689"/>
    <w:rsid w:val="005766E6"/>
    <w:rsid w:val="00576777"/>
    <w:rsid w:val="0057678B"/>
    <w:rsid w:val="0057678D"/>
    <w:rsid w:val="00576841"/>
    <w:rsid w:val="00576872"/>
    <w:rsid w:val="0057689A"/>
    <w:rsid w:val="005768FD"/>
    <w:rsid w:val="00576992"/>
    <w:rsid w:val="0057699B"/>
    <w:rsid w:val="005769DE"/>
    <w:rsid w:val="00576A31"/>
    <w:rsid w:val="00576AA8"/>
    <w:rsid w:val="00576AC5"/>
    <w:rsid w:val="00576ADF"/>
    <w:rsid w:val="00576BA0"/>
    <w:rsid w:val="00576BF8"/>
    <w:rsid w:val="00576BFA"/>
    <w:rsid w:val="00576BFF"/>
    <w:rsid w:val="00576C02"/>
    <w:rsid w:val="00576C2C"/>
    <w:rsid w:val="00576CCB"/>
    <w:rsid w:val="00576CDE"/>
    <w:rsid w:val="00576DDE"/>
    <w:rsid w:val="00576E1D"/>
    <w:rsid w:val="00576E29"/>
    <w:rsid w:val="00576ECB"/>
    <w:rsid w:val="00576F00"/>
    <w:rsid w:val="00576F36"/>
    <w:rsid w:val="00576F84"/>
    <w:rsid w:val="0057706C"/>
    <w:rsid w:val="005770E6"/>
    <w:rsid w:val="0057710D"/>
    <w:rsid w:val="00577110"/>
    <w:rsid w:val="00577181"/>
    <w:rsid w:val="005771A9"/>
    <w:rsid w:val="005771F2"/>
    <w:rsid w:val="00577224"/>
    <w:rsid w:val="00577279"/>
    <w:rsid w:val="0057727F"/>
    <w:rsid w:val="005772B9"/>
    <w:rsid w:val="00577374"/>
    <w:rsid w:val="0057738E"/>
    <w:rsid w:val="00577396"/>
    <w:rsid w:val="005773F7"/>
    <w:rsid w:val="00577403"/>
    <w:rsid w:val="00577408"/>
    <w:rsid w:val="0057749A"/>
    <w:rsid w:val="005775AB"/>
    <w:rsid w:val="005775E0"/>
    <w:rsid w:val="005775F5"/>
    <w:rsid w:val="00577610"/>
    <w:rsid w:val="005776D0"/>
    <w:rsid w:val="005776EA"/>
    <w:rsid w:val="00577731"/>
    <w:rsid w:val="0057778F"/>
    <w:rsid w:val="005777B5"/>
    <w:rsid w:val="005777F8"/>
    <w:rsid w:val="00577812"/>
    <w:rsid w:val="0057785A"/>
    <w:rsid w:val="00577888"/>
    <w:rsid w:val="005778EA"/>
    <w:rsid w:val="005778F2"/>
    <w:rsid w:val="0057794A"/>
    <w:rsid w:val="005779A6"/>
    <w:rsid w:val="00577A06"/>
    <w:rsid w:val="00577A3D"/>
    <w:rsid w:val="00577A41"/>
    <w:rsid w:val="00577A76"/>
    <w:rsid w:val="00577AC2"/>
    <w:rsid w:val="00577AD9"/>
    <w:rsid w:val="00577B04"/>
    <w:rsid w:val="00577B0C"/>
    <w:rsid w:val="00577B10"/>
    <w:rsid w:val="00577B37"/>
    <w:rsid w:val="00577B60"/>
    <w:rsid w:val="00577B7D"/>
    <w:rsid w:val="00577B85"/>
    <w:rsid w:val="00577BEB"/>
    <w:rsid w:val="00577C27"/>
    <w:rsid w:val="00577C59"/>
    <w:rsid w:val="00577C86"/>
    <w:rsid w:val="00577C97"/>
    <w:rsid w:val="00577C9C"/>
    <w:rsid w:val="00577CFC"/>
    <w:rsid w:val="00577D14"/>
    <w:rsid w:val="00577D62"/>
    <w:rsid w:val="00577DB3"/>
    <w:rsid w:val="00577E23"/>
    <w:rsid w:val="00577E34"/>
    <w:rsid w:val="00577E98"/>
    <w:rsid w:val="00577EB1"/>
    <w:rsid w:val="00577EDE"/>
    <w:rsid w:val="00577F45"/>
    <w:rsid w:val="00580079"/>
    <w:rsid w:val="0058009C"/>
    <w:rsid w:val="005800AB"/>
    <w:rsid w:val="00580117"/>
    <w:rsid w:val="00580144"/>
    <w:rsid w:val="0058019D"/>
    <w:rsid w:val="005801AC"/>
    <w:rsid w:val="005801D3"/>
    <w:rsid w:val="00580233"/>
    <w:rsid w:val="00580254"/>
    <w:rsid w:val="0058028D"/>
    <w:rsid w:val="005802D6"/>
    <w:rsid w:val="00580397"/>
    <w:rsid w:val="00580432"/>
    <w:rsid w:val="0058043D"/>
    <w:rsid w:val="0058050D"/>
    <w:rsid w:val="00580583"/>
    <w:rsid w:val="00580693"/>
    <w:rsid w:val="005806AE"/>
    <w:rsid w:val="005806BE"/>
    <w:rsid w:val="005806E2"/>
    <w:rsid w:val="00580704"/>
    <w:rsid w:val="00580714"/>
    <w:rsid w:val="00580718"/>
    <w:rsid w:val="0058071E"/>
    <w:rsid w:val="0058071F"/>
    <w:rsid w:val="00580736"/>
    <w:rsid w:val="00580846"/>
    <w:rsid w:val="005808CA"/>
    <w:rsid w:val="005808EF"/>
    <w:rsid w:val="00580935"/>
    <w:rsid w:val="0058095A"/>
    <w:rsid w:val="005809E4"/>
    <w:rsid w:val="00580A37"/>
    <w:rsid w:val="00580A51"/>
    <w:rsid w:val="00580A94"/>
    <w:rsid w:val="00580AB2"/>
    <w:rsid w:val="00580B1D"/>
    <w:rsid w:val="00580B2D"/>
    <w:rsid w:val="00580BA4"/>
    <w:rsid w:val="00580C51"/>
    <w:rsid w:val="00580CB0"/>
    <w:rsid w:val="00580CF0"/>
    <w:rsid w:val="00580D06"/>
    <w:rsid w:val="00580D0F"/>
    <w:rsid w:val="00580D30"/>
    <w:rsid w:val="00580D82"/>
    <w:rsid w:val="00580D9A"/>
    <w:rsid w:val="00580DDB"/>
    <w:rsid w:val="00580E04"/>
    <w:rsid w:val="00580E36"/>
    <w:rsid w:val="00580EE2"/>
    <w:rsid w:val="00580EE9"/>
    <w:rsid w:val="00580F20"/>
    <w:rsid w:val="00580F35"/>
    <w:rsid w:val="00580F59"/>
    <w:rsid w:val="00580FFE"/>
    <w:rsid w:val="00581009"/>
    <w:rsid w:val="0058101E"/>
    <w:rsid w:val="0058103D"/>
    <w:rsid w:val="005810C0"/>
    <w:rsid w:val="00581128"/>
    <w:rsid w:val="0058112B"/>
    <w:rsid w:val="0058112D"/>
    <w:rsid w:val="00581137"/>
    <w:rsid w:val="00581161"/>
    <w:rsid w:val="00581163"/>
    <w:rsid w:val="005811EA"/>
    <w:rsid w:val="00581224"/>
    <w:rsid w:val="00581269"/>
    <w:rsid w:val="0058126C"/>
    <w:rsid w:val="0058127E"/>
    <w:rsid w:val="005812BB"/>
    <w:rsid w:val="005812E8"/>
    <w:rsid w:val="00581379"/>
    <w:rsid w:val="00581391"/>
    <w:rsid w:val="005813CA"/>
    <w:rsid w:val="005814F7"/>
    <w:rsid w:val="00581545"/>
    <w:rsid w:val="005815A2"/>
    <w:rsid w:val="00581647"/>
    <w:rsid w:val="00581678"/>
    <w:rsid w:val="0058167D"/>
    <w:rsid w:val="005816AD"/>
    <w:rsid w:val="005816D5"/>
    <w:rsid w:val="005817B5"/>
    <w:rsid w:val="005817C1"/>
    <w:rsid w:val="005817ED"/>
    <w:rsid w:val="005817EF"/>
    <w:rsid w:val="0058187B"/>
    <w:rsid w:val="005818D9"/>
    <w:rsid w:val="005818EE"/>
    <w:rsid w:val="005819D6"/>
    <w:rsid w:val="00581A06"/>
    <w:rsid w:val="00581AC5"/>
    <w:rsid w:val="00581B4A"/>
    <w:rsid w:val="00581B54"/>
    <w:rsid w:val="00581C18"/>
    <w:rsid w:val="00581C4E"/>
    <w:rsid w:val="00581C69"/>
    <w:rsid w:val="00581CA1"/>
    <w:rsid w:val="00581D08"/>
    <w:rsid w:val="00581D18"/>
    <w:rsid w:val="00581D3C"/>
    <w:rsid w:val="00581D79"/>
    <w:rsid w:val="00581DB9"/>
    <w:rsid w:val="00581E2C"/>
    <w:rsid w:val="00581EA9"/>
    <w:rsid w:val="00581EDE"/>
    <w:rsid w:val="00581F16"/>
    <w:rsid w:val="00581F44"/>
    <w:rsid w:val="00582007"/>
    <w:rsid w:val="0058200A"/>
    <w:rsid w:val="00582017"/>
    <w:rsid w:val="00582020"/>
    <w:rsid w:val="00582052"/>
    <w:rsid w:val="0058207B"/>
    <w:rsid w:val="005820D0"/>
    <w:rsid w:val="0058210B"/>
    <w:rsid w:val="005821F6"/>
    <w:rsid w:val="005821FB"/>
    <w:rsid w:val="0058221E"/>
    <w:rsid w:val="0058224E"/>
    <w:rsid w:val="00582268"/>
    <w:rsid w:val="005822A2"/>
    <w:rsid w:val="005822AA"/>
    <w:rsid w:val="0058231D"/>
    <w:rsid w:val="0058233C"/>
    <w:rsid w:val="00582361"/>
    <w:rsid w:val="00582394"/>
    <w:rsid w:val="005823EC"/>
    <w:rsid w:val="0058242B"/>
    <w:rsid w:val="005824B8"/>
    <w:rsid w:val="00582545"/>
    <w:rsid w:val="005825A5"/>
    <w:rsid w:val="005825F7"/>
    <w:rsid w:val="00582601"/>
    <w:rsid w:val="005826A0"/>
    <w:rsid w:val="00582759"/>
    <w:rsid w:val="0058278E"/>
    <w:rsid w:val="00582798"/>
    <w:rsid w:val="005827B0"/>
    <w:rsid w:val="005827D2"/>
    <w:rsid w:val="005827F7"/>
    <w:rsid w:val="00582810"/>
    <w:rsid w:val="00582834"/>
    <w:rsid w:val="005828A4"/>
    <w:rsid w:val="005828C7"/>
    <w:rsid w:val="005829AC"/>
    <w:rsid w:val="00582A1F"/>
    <w:rsid w:val="00582A35"/>
    <w:rsid w:val="00582A4A"/>
    <w:rsid w:val="00582ACD"/>
    <w:rsid w:val="00582B0A"/>
    <w:rsid w:val="00582C36"/>
    <w:rsid w:val="00582C6D"/>
    <w:rsid w:val="00582CFA"/>
    <w:rsid w:val="00582D55"/>
    <w:rsid w:val="00582D95"/>
    <w:rsid w:val="00582D96"/>
    <w:rsid w:val="00582DD2"/>
    <w:rsid w:val="00582DF8"/>
    <w:rsid w:val="00582E3C"/>
    <w:rsid w:val="00582ED7"/>
    <w:rsid w:val="00582EE0"/>
    <w:rsid w:val="00582EE9"/>
    <w:rsid w:val="00582F17"/>
    <w:rsid w:val="0058303B"/>
    <w:rsid w:val="00583059"/>
    <w:rsid w:val="005830BC"/>
    <w:rsid w:val="005830DD"/>
    <w:rsid w:val="00583119"/>
    <w:rsid w:val="00583126"/>
    <w:rsid w:val="005831B8"/>
    <w:rsid w:val="005831BE"/>
    <w:rsid w:val="005832BE"/>
    <w:rsid w:val="00583308"/>
    <w:rsid w:val="00583326"/>
    <w:rsid w:val="00583358"/>
    <w:rsid w:val="00583375"/>
    <w:rsid w:val="00583388"/>
    <w:rsid w:val="005833E9"/>
    <w:rsid w:val="00583447"/>
    <w:rsid w:val="00583541"/>
    <w:rsid w:val="00583557"/>
    <w:rsid w:val="005835A2"/>
    <w:rsid w:val="00583628"/>
    <w:rsid w:val="00583636"/>
    <w:rsid w:val="00583694"/>
    <w:rsid w:val="005836E2"/>
    <w:rsid w:val="005836ED"/>
    <w:rsid w:val="005836FB"/>
    <w:rsid w:val="00583715"/>
    <w:rsid w:val="00583745"/>
    <w:rsid w:val="0058374E"/>
    <w:rsid w:val="0058375C"/>
    <w:rsid w:val="00583779"/>
    <w:rsid w:val="00583844"/>
    <w:rsid w:val="00583853"/>
    <w:rsid w:val="0058388B"/>
    <w:rsid w:val="005838E8"/>
    <w:rsid w:val="005838EA"/>
    <w:rsid w:val="00583967"/>
    <w:rsid w:val="005839C6"/>
    <w:rsid w:val="005839D7"/>
    <w:rsid w:val="00583A0A"/>
    <w:rsid w:val="00583A5F"/>
    <w:rsid w:val="00583A75"/>
    <w:rsid w:val="00583B71"/>
    <w:rsid w:val="00583BE9"/>
    <w:rsid w:val="00583C1C"/>
    <w:rsid w:val="00583C9F"/>
    <w:rsid w:val="00583CCD"/>
    <w:rsid w:val="00583CFB"/>
    <w:rsid w:val="00583D0B"/>
    <w:rsid w:val="00583D54"/>
    <w:rsid w:val="00583DE9"/>
    <w:rsid w:val="00583E82"/>
    <w:rsid w:val="00583ED4"/>
    <w:rsid w:val="00583EF4"/>
    <w:rsid w:val="00583F82"/>
    <w:rsid w:val="00583FEE"/>
    <w:rsid w:val="0058403E"/>
    <w:rsid w:val="005840D3"/>
    <w:rsid w:val="005840DE"/>
    <w:rsid w:val="00584103"/>
    <w:rsid w:val="00584117"/>
    <w:rsid w:val="00584198"/>
    <w:rsid w:val="005841A3"/>
    <w:rsid w:val="005841D7"/>
    <w:rsid w:val="005841DA"/>
    <w:rsid w:val="00584278"/>
    <w:rsid w:val="005842A7"/>
    <w:rsid w:val="005842B6"/>
    <w:rsid w:val="005842C2"/>
    <w:rsid w:val="005842CB"/>
    <w:rsid w:val="0058435C"/>
    <w:rsid w:val="0058435F"/>
    <w:rsid w:val="005843B0"/>
    <w:rsid w:val="00584445"/>
    <w:rsid w:val="005844FF"/>
    <w:rsid w:val="00584560"/>
    <w:rsid w:val="005845FE"/>
    <w:rsid w:val="0058461B"/>
    <w:rsid w:val="005846A5"/>
    <w:rsid w:val="005846C0"/>
    <w:rsid w:val="0058473F"/>
    <w:rsid w:val="00584740"/>
    <w:rsid w:val="005847E1"/>
    <w:rsid w:val="00584866"/>
    <w:rsid w:val="0058486E"/>
    <w:rsid w:val="005848AB"/>
    <w:rsid w:val="005848CD"/>
    <w:rsid w:val="005848E2"/>
    <w:rsid w:val="005848F8"/>
    <w:rsid w:val="005849C5"/>
    <w:rsid w:val="005849CE"/>
    <w:rsid w:val="00584A2B"/>
    <w:rsid w:val="00584A86"/>
    <w:rsid w:val="00584AE8"/>
    <w:rsid w:val="00584BE3"/>
    <w:rsid w:val="00584C0F"/>
    <w:rsid w:val="00584C4C"/>
    <w:rsid w:val="00584C72"/>
    <w:rsid w:val="00584CA7"/>
    <w:rsid w:val="00584CD9"/>
    <w:rsid w:val="00584D4A"/>
    <w:rsid w:val="00584D84"/>
    <w:rsid w:val="00584D8C"/>
    <w:rsid w:val="00584DB4"/>
    <w:rsid w:val="00584DEC"/>
    <w:rsid w:val="00584E0A"/>
    <w:rsid w:val="00584E2A"/>
    <w:rsid w:val="00584E97"/>
    <w:rsid w:val="00584EDF"/>
    <w:rsid w:val="00584F27"/>
    <w:rsid w:val="00584F3E"/>
    <w:rsid w:val="00584FB9"/>
    <w:rsid w:val="0058501A"/>
    <w:rsid w:val="0058504C"/>
    <w:rsid w:val="0058506A"/>
    <w:rsid w:val="00585086"/>
    <w:rsid w:val="0058509E"/>
    <w:rsid w:val="005850DE"/>
    <w:rsid w:val="00585102"/>
    <w:rsid w:val="0058511F"/>
    <w:rsid w:val="00585163"/>
    <w:rsid w:val="0058517F"/>
    <w:rsid w:val="0058519A"/>
    <w:rsid w:val="0058520B"/>
    <w:rsid w:val="00585230"/>
    <w:rsid w:val="0058525E"/>
    <w:rsid w:val="00585277"/>
    <w:rsid w:val="005852EA"/>
    <w:rsid w:val="00585315"/>
    <w:rsid w:val="0058537C"/>
    <w:rsid w:val="005853CA"/>
    <w:rsid w:val="00585405"/>
    <w:rsid w:val="00585406"/>
    <w:rsid w:val="00585428"/>
    <w:rsid w:val="00585488"/>
    <w:rsid w:val="00585544"/>
    <w:rsid w:val="0058558D"/>
    <w:rsid w:val="005856AC"/>
    <w:rsid w:val="005856CE"/>
    <w:rsid w:val="005856CF"/>
    <w:rsid w:val="005856DA"/>
    <w:rsid w:val="00585718"/>
    <w:rsid w:val="005857F9"/>
    <w:rsid w:val="0058584B"/>
    <w:rsid w:val="00585878"/>
    <w:rsid w:val="005858C2"/>
    <w:rsid w:val="005858C6"/>
    <w:rsid w:val="00585901"/>
    <w:rsid w:val="005859B0"/>
    <w:rsid w:val="005859B5"/>
    <w:rsid w:val="00585A26"/>
    <w:rsid w:val="00585A9D"/>
    <w:rsid w:val="00585AA6"/>
    <w:rsid w:val="00585AAB"/>
    <w:rsid w:val="00585ABE"/>
    <w:rsid w:val="00585B12"/>
    <w:rsid w:val="00585BB8"/>
    <w:rsid w:val="00585BE1"/>
    <w:rsid w:val="00585BFD"/>
    <w:rsid w:val="00585C0D"/>
    <w:rsid w:val="00585C5E"/>
    <w:rsid w:val="00585C9D"/>
    <w:rsid w:val="00585CB2"/>
    <w:rsid w:val="00585D27"/>
    <w:rsid w:val="00585E4D"/>
    <w:rsid w:val="00585F00"/>
    <w:rsid w:val="00585F4C"/>
    <w:rsid w:val="005860DB"/>
    <w:rsid w:val="005861C1"/>
    <w:rsid w:val="005861C3"/>
    <w:rsid w:val="0058623E"/>
    <w:rsid w:val="0058626D"/>
    <w:rsid w:val="00586271"/>
    <w:rsid w:val="00586279"/>
    <w:rsid w:val="00586295"/>
    <w:rsid w:val="005862BF"/>
    <w:rsid w:val="005862D2"/>
    <w:rsid w:val="005862DF"/>
    <w:rsid w:val="005862E8"/>
    <w:rsid w:val="00586330"/>
    <w:rsid w:val="00586351"/>
    <w:rsid w:val="0058637B"/>
    <w:rsid w:val="005863B8"/>
    <w:rsid w:val="00586418"/>
    <w:rsid w:val="0058643C"/>
    <w:rsid w:val="0058645F"/>
    <w:rsid w:val="00586472"/>
    <w:rsid w:val="00586474"/>
    <w:rsid w:val="005864C1"/>
    <w:rsid w:val="005864EB"/>
    <w:rsid w:val="005864EE"/>
    <w:rsid w:val="00586562"/>
    <w:rsid w:val="0058658E"/>
    <w:rsid w:val="005865DD"/>
    <w:rsid w:val="005865F0"/>
    <w:rsid w:val="005866E2"/>
    <w:rsid w:val="005866E8"/>
    <w:rsid w:val="00586707"/>
    <w:rsid w:val="0058674A"/>
    <w:rsid w:val="005867B6"/>
    <w:rsid w:val="005867BF"/>
    <w:rsid w:val="005867C7"/>
    <w:rsid w:val="0058680A"/>
    <w:rsid w:val="0058683C"/>
    <w:rsid w:val="00586863"/>
    <w:rsid w:val="00586886"/>
    <w:rsid w:val="0058688D"/>
    <w:rsid w:val="0058689B"/>
    <w:rsid w:val="005868FD"/>
    <w:rsid w:val="00586946"/>
    <w:rsid w:val="00586965"/>
    <w:rsid w:val="0058697F"/>
    <w:rsid w:val="005869BE"/>
    <w:rsid w:val="00586A56"/>
    <w:rsid w:val="00586A5D"/>
    <w:rsid w:val="00586A94"/>
    <w:rsid w:val="00586AAC"/>
    <w:rsid w:val="00586AD2"/>
    <w:rsid w:val="00586AD8"/>
    <w:rsid w:val="00586AEC"/>
    <w:rsid w:val="00586B06"/>
    <w:rsid w:val="00586B80"/>
    <w:rsid w:val="00586B8F"/>
    <w:rsid w:val="00586BAE"/>
    <w:rsid w:val="00586BE8"/>
    <w:rsid w:val="00586C07"/>
    <w:rsid w:val="00586C28"/>
    <w:rsid w:val="00586C82"/>
    <w:rsid w:val="00586CA5"/>
    <w:rsid w:val="00586CB8"/>
    <w:rsid w:val="00586D11"/>
    <w:rsid w:val="00586D6F"/>
    <w:rsid w:val="00586D9D"/>
    <w:rsid w:val="00586E58"/>
    <w:rsid w:val="00586E92"/>
    <w:rsid w:val="00586E99"/>
    <w:rsid w:val="00586EB8"/>
    <w:rsid w:val="00586ECB"/>
    <w:rsid w:val="00586EE9"/>
    <w:rsid w:val="00586EEA"/>
    <w:rsid w:val="00586EEB"/>
    <w:rsid w:val="00586F4B"/>
    <w:rsid w:val="00586F5F"/>
    <w:rsid w:val="00586F90"/>
    <w:rsid w:val="00586F9C"/>
    <w:rsid w:val="00586FA6"/>
    <w:rsid w:val="00586FE4"/>
    <w:rsid w:val="00586FFA"/>
    <w:rsid w:val="00587019"/>
    <w:rsid w:val="0058701C"/>
    <w:rsid w:val="00587089"/>
    <w:rsid w:val="0058708A"/>
    <w:rsid w:val="005870A7"/>
    <w:rsid w:val="005870EC"/>
    <w:rsid w:val="0058710A"/>
    <w:rsid w:val="00587291"/>
    <w:rsid w:val="005872B9"/>
    <w:rsid w:val="005872BB"/>
    <w:rsid w:val="005872CA"/>
    <w:rsid w:val="005872D1"/>
    <w:rsid w:val="0058731E"/>
    <w:rsid w:val="0058736B"/>
    <w:rsid w:val="00587387"/>
    <w:rsid w:val="005873E1"/>
    <w:rsid w:val="005873E5"/>
    <w:rsid w:val="00587401"/>
    <w:rsid w:val="00587407"/>
    <w:rsid w:val="00587480"/>
    <w:rsid w:val="0058757E"/>
    <w:rsid w:val="00587581"/>
    <w:rsid w:val="00587583"/>
    <w:rsid w:val="005875A0"/>
    <w:rsid w:val="00587645"/>
    <w:rsid w:val="005876DC"/>
    <w:rsid w:val="005877CA"/>
    <w:rsid w:val="0058780D"/>
    <w:rsid w:val="0058785E"/>
    <w:rsid w:val="00587873"/>
    <w:rsid w:val="00587889"/>
    <w:rsid w:val="005878E9"/>
    <w:rsid w:val="00587941"/>
    <w:rsid w:val="0058795F"/>
    <w:rsid w:val="005879DE"/>
    <w:rsid w:val="00587A1D"/>
    <w:rsid w:val="00587A37"/>
    <w:rsid w:val="00587A4B"/>
    <w:rsid w:val="00587A88"/>
    <w:rsid w:val="00587B63"/>
    <w:rsid w:val="00587B76"/>
    <w:rsid w:val="00587B8C"/>
    <w:rsid w:val="00587BE2"/>
    <w:rsid w:val="00587C7C"/>
    <w:rsid w:val="00587C80"/>
    <w:rsid w:val="00587CA8"/>
    <w:rsid w:val="00587D06"/>
    <w:rsid w:val="00587D3A"/>
    <w:rsid w:val="00587D71"/>
    <w:rsid w:val="00587D96"/>
    <w:rsid w:val="00587E84"/>
    <w:rsid w:val="00587EB8"/>
    <w:rsid w:val="00587ED4"/>
    <w:rsid w:val="00587EFD"/>
    <w:rsid w:val="00587F0B"/>
    <w:rsid w:val="00587FD3"/>
    <w:rsid w:val="00590009"/>
    <w:rsid w:val="0059000A"/>
    <w:rsid w:val="0059002B"/>
    <w:rsid w:val="0059004F"/>
    <w:rsid w:val="0059005E"/>
    <w:rsid w:val="0059006B"/>
    <w:rsid w:val="005900C8"/>
    <w:rsid w:val="005900CC"/>
    <w:rsid w:val="005900D0"/>
    <w:rsid w:val="005900D6"/>
    <w:rsid w:val="0059010D"/>
    <w:rsid w:val="00590159"/>
    <w:rsid w:val="005901B7"/>
    <w:rsid w:val="00590236"/>
    <w:rsid w:val="00590250"/>
    <w:rsid w:val="0059025E"/>
    <w:rsid w:val="00590271"/>
    <w:rsid w:val="005902A9"/>
    <w:rsid w:val="00590375"/>
    <w:rsid w:val="0059037A"/>
    <w:rsid w:val="005903B5"/>
    <w:rsid w:val="005903EA"/>
    <w:rsid w:val="0059048D"/>
    <w:rsid w:val="0059054E"/>
    <w:rsid w:val="005905EC"/>
    <w:rsid w:val="005906B9"/>
    <w:rsid w:val="0059072D"/>
    <w:rsid w:val="00590768"/>
    <w:rsid w:val="0059080C"/>
    <w:rsid w:val="0059081D"/>
    <w:rsid w:val="00590854"/>
    <w:rsid w:val="005908B9"/>
    <w:rsid w:val="005908E6"/>
    <w:rsid w:val="00590988"/>
    <w:rsid w:val="00590A24"/>
    <w:rsid w:val="00590A37"/>
    <w:rsid w:val="00590A61"/>
    <w:rsid w:val="00590A82"/>
    <w:rsid w:val="00590AFA"/>
    <w:rsid w:val="00590BD2"/>
    <w:rsid w:val="00590BDB"/>
    <w:rsid w:val="00590C79"/>
    <w:rsid w:val="00590D4B"/>
    <w:rsid w:val="00590D88"/>
    <w:rsid w:val="00590D97"/>
    <w:rsid w:val="00590DC9"/>
    <w:rsid w:val="00590DEA"/>
    <w:rsid w:val="00590E36"/>
    <w:rsid w:val="00590E46"/>
    <w:rsid w:val="00590E74"/>
    <w:rsid w:val="00590E7D"/>
    <w:rsid w:val="00590E89"/>
    <w:rsid w:val="00590F3F"/>
    <w:rsid w:val="00590F8B"/>
    <w:rsid w:val="0059102B"/>
    <w:rsid w:val="00591039"/>
    <w:rsid w:val="0059109D"/>
    <w:rsid w:val="005910C4"/>
    <w:rsid w:val="005910F9"/>
    <w:rsid w:val="0059110E"/>
    <w:rsid w:val="00591122"/>
    <w:rsid w:val="0059113E"/>
    <w:rsid w:val="00591168"/>
    <w:rsid w:val="005911A0"/>
    <w:rsid w:val="005911BE"/>
    <w:rsid w:val="005911EB"/>
    <w:rsid w:val="005911F1"/>
    <w:rsid w:val="00591273"/>
    <w:rsid w:val="00591278"/>
    <w:rsid w:val="00591295"/>
    <w:rsid w:val="005912AC"/>
    <w:rsid w:val="005912AF"/>
    <w:rsid w:val="00591302"/>
    <w:rsid w:val="00591321"/>
    <w:rsid w:val="00591324"/>
    <w:rsid w:val="0059132A"/>
    <w:rsid w:val="0059134F"/>
    <w:rsid w:val="00591359"/>
    <w:rsid w:val="00591376"/>
    <w:rsid w:val="005913C1"/>
    <w:rsid w:val="0059145E"/>
    <w:rsid w:val="005914C0"/>
    <w:rsid w:val="005914DB"/>
    <w:rsid w:val="005914F8"/>
    <w:rsid w:val="00591568"/>
    <w:rsid w:val="005915B7"/>
    <w:rsid w:val="00591726"/>
    <w:rsid w:val="0059178A"/>
    <w:rsid w:val="005917B8"/>
    <w:rsid w:val="005917C5"/>
    <w:rsid w:val="005917D1"/>
    <w:rsid w:val="00591879"/>
    <w:rsid w:val="005918D0"/>
    <w:rsid w:val="005918D2"/>
    <w:rsid w:val="00591950"/>
    <w:rsid w:val="005919F0"/>
    <w:rsid w:val="00591A15"/>
    <w:rsid w:val="00591A30"/>
    <w:rsid w:val="00591A62"/>
    <w:rsid w:val="00591A63"/>
    <w:rsid w:val="00591AB7"/>
    <w:rsid w:val="00591AC8"/>
    <w:rsid w:val="00591B23"/>
    <w:rsid w:val="00591B48"/>
    <w:rsid w:val="00591B7F"/>
    <w:rsid w:val="00591B96"/>
    <w:rsid w:val="00591BAA"/>
    <w:rsid w:val="00591C2F"/>
    <w:rsid w:val="00591CB1"/>
    <w:rsid w:val="00591CC1"/>
    <w:rsid w:val="00591D13"/>
    <w:rsid w:val="00591D2D"/>
    <w:rsid w:val="00591D6D"/>
    <w:rsid w:val="00591DE7"/>
    <w:rsid w:val="00591E60"/>
    <w:rsid w:val="00591E92"/>
    <w:rsid w:val="00591EAD"/>
    <w:rsid w:val="00591EF0"/>
    <w:rsid w:val="00591FD3"/>
    <w:rsid w:val="005920B9"/>
    <w:rsid w:val="005920E0"/>
    <w:rsid w:val="005920E3"/>
    <w:rsid w:val="0059212B"/>
    <w:rsid w:val="0059213E"/>
    <w:rsid w:val="00592163"/>
    <w:rsid w:val="00592188"/>
    <w:rsid w:val="00592206"/>
    <w:rsid w:val="00592320"/>
    <w:rsid w:val="0059235B"/>
    <w:rsid w:val="00592382"/>
    <w:rsid w:val="005923FC"/>
    <w:rsid w:val="00592402"/>
    <w:rsid w:val="0059249B"/>
    <w:rsid w:val="005924A2"/>
    <w:rsid w:val="005924AF"/>
    <w:rsid w:val="005924BF"/>
    <w:rsid w:val="005924C7"/>
    <w:rsid w:val="005924FD"/>
    <w:rsid w:val="00592573"/>
    <w:rsid w:val="005925AD"/>
    <w:rsid w:val="005926E2"/>
    <w:rsid w:val="00592716"/>
    <w:rsid w:val="00592717"/>
    <w:rsid w:val="0059271E"/>
    <w:rsid w:val="0059277C"/>
    <w:rsid w:val="00592788"/>
    <w:rsid w:val="005927C7"/>
    <w:rsid w:val="005927EC"/>
    <w:rsid w:val="00592809"/>
    <w:rsid w:val="005928B9"/>
    <w:rsid w:val="005928D8"/>
    <w:rsid w:val="00592926"/>
    <w:rsid w:val="0059293E"/>
    <w:rsid w:val="00592951"/>
    <w:rsid w:val="005929F2"/>
    <w:rsid w:val="00592A2A"/>
    <w:rsid w:val="00592AD6"/>
    <w:rsid w:val="00592B57"/>
    <w:rsid w:val="00592B67"/>
    <w:rsid w:val="00592BB1"/>
    <w:rsid w:val="00592C0A"/>
    <w:rsid w:val="00592C1B"/>
    <w:rsid w:val="00592C2F"/>
    <w:rsid w:val="00592C4A"/>
    <w:rsid w:val="00592C54"/>
    <w:rsid w:val="00592C5E"/>
    <w:rsid w:val="00592CB9"/>
    <w:rsid w:val="00592CE8"/>
    <w:rsid w:val="00592D91"/>
    <w:rsid w:val="00592DB1"/>
    <w:rsid w:val="00592DB2"/>
    <w:rsid w:val="00592DB3"/>
    <w:rsid w:val="00592DE0"/>
    <w:rsid w:val="00592DFF"/>
    <w:rsid w:val="00592E05"/>
    <w:rsid w:val="00592E10"/>
    <w:rsid w:val="00592E33"/>
    <w:rsid w:val="00592E82"/>
    <w:rsid w:val="00592E9A"/>
    <w:rsid w:val="00592EFA"/>
    <w:rsid w:val="00592F5A"/>
    <w:rsid w:val="00592FBE"/>
    <w:rsid w:val="00592FDD"/>
    <w:rsid w:val="00593086"/>
    <w:rsid w:val="0059308C"/>
    <w:rsid w:val="005930B9"/>
    <w:rsid w:val="005930F6"/>
    <w:rsid w:val="00593105"/>
    <w:rsid w:val="0059318B"/>
    <w:rsid w:val="005931AF"/>
    <w:rsid w:val="00593229"/>
    <w:rsid w:val="00593255"/>
    <w:rsid w:val="00593320"/>
    <w:rsid w:val="0059332F"/>
    <w:rsid w:val="005933F3"/>
    <w:rsid w:val="00593510"/>
    <w:rsid w:val="00593530"/>
    <w:rsid w:val="00593531"/>
    <w:rsid w:val="00593652"/>
    <w:rsid w:val="005936B7"/>
    <w:rsid w:val="005936D5"/>
    <w:rsid w:val="00593715"/>
    <w:rsid w:val="0059373E"/>
    <w:rsid w:val="005937D4"/>
    <w:rsid w:val="0059387D"/>
    <w:rsid w:val="005938B8"/>
    <w:rsid w:val="005938C0"/>
    <w:rsid w:val="005938DB"/>
    <w:rsid w:val="005938F6"/>
    <w:rsid w:val="00593957"/>
    <w:rsid w:val="0059399B"/>
    <w:rsid w:val="005939A3"/>
    <w:rsid w:val="005939B7"/>
    <w:rsid w:val="005939E6"/>
    <w:rsid w:val="00593A3D"/>
    <w:rsid w:val="00593A46"/>
    <w:rsid w:val="00593A4B"/>
    <w:rsid w:val="00593A96"/>
    <w:rsid w:val="00593AC8"/>
    <w:rsid w:val="00593AE7"/>
    <w:rsid w:val="00593B0A"/>
    <w:rsid w:val="00593C26"/>
    <w:rsid w:val="00593C5B"/>
    <w:rsid w:val="00593CA0"/>
    <w:rsid w:val="00593CA6"/>
    <w:rsid w:val="00593CB6"/>
    <w:rsid w:val="00593CE7"/>
    <w:rsid w:val="00593D88"/>
    <w:rsid w:val="00593E6C"/>
    <w:rsid w:val="00593EBA"/>
    <w:rsid w:val="00593F45"/>
    <w:rsid w:val="00593F4D"/>
    <w:rsid w:val="00593F88"/>
    <w:rsid w:val="00594002"/>
    <w:rsid w:val="0059400E"/>
    <w:rsid w:val="0059405E"/>
    <w:rsid w:val="005940D6"/>
    <w:rsid w:val="00594126"/>
    <w:rsid w:val="005941E1"/>
    <w:rsid w:val="005941EB"/>
    <w:rsid w:val="00594261"/>
    <w:rsid w:val="0059426E"/>
    <w:rsid w:val="0059428D"/>
    <w:rsid w:val="005942AB"/>
    <w:rsid w:val="005942E9"/>
    <w:rsid w:val="00594316"/>
    <w:rsid w:val="00594327"/>
    <w:rsid w:val="0059434F"/>
    <w:rsid w:val="0059439C"/>
    <w:rsid w:val="005943C2"/>
    <w:rsid w:val="00594442"/>
    <w:rsid w:val="00594462"/>
    <w:rsid w:val="00594492"/>
    <w:rsid w:val="005944C0"/>
    <w:rsid w:val="005944F2"/>
    <w:rsid w:val="00594557"/>
    <w:rsid w:val="00594567"/>
    <w:rsid w:val="0059457D"/>
    <w:rsid w:val="00594592"/>
    <w:rsid w:val="005945A1"/>
    <w:rsid w:val="005945AD"/>
    <w:rsid w:val="005945B0"/>
    <w:rsid w:val="005945C5"/>
    <w:rsid w:val="005945DF"/>
    <w:rsid w:val="00594640"/>
    <w:rsid w:val="005946B3"/>
    <w:rsid w:val="00594708"/>
    <w:rsid w:val="00594748"/>
    <w:rsid w:val="00594753"/>
    <w:rsid w:val="00594777"/>
    <w:rsid w:val="005947DC"/>
    <w:rsid w:val="00594826"/>
    <w:rsid w:val="00594834"/>
    <w:rsid w:val="0059483F"/>
    <w:rsid w:val="0059484C"/>
    <w:rsid w:val="00594881"/>
    <w:rsid w:val="005948A7"/>
    <w:rsid w:val="005948EA"/>
    <w:rsid w:val="005948FB"/>
    <w:rsid w:val="00594955"/>
    <w:rsid w:val="00594975"/>
    <w:rsid w:val="005949C0"/>
    <w:rsid w:val="00594A36"/>
    <w:rsid w:val="00594A3C"/>
    <w:rsid w:val="00594A5E"/>
    <w:rsid w:val="00594A80"/>
    <w:rsid w:val="00594A8C"/>
    <w:rsid w:val="00594B09"/>
    <w:rsid w:val="00594BE7"/>
    <w:rsid w:val="00594C1D"/>
    <w:rsid w:val="00594C52"/>
    <w:rsid w:val="00594C56"/>
    <w:rsid w:val="00594C60"/>
    <w:rsid w:val="00594CA0"/>
    <w:rsid w:val="00594CAD"/>
    <w:rsid w:val="00594D25"/>
    <w:rsid w:val="00594D2C"/>
    <w:rsid w:val="00594D65"/>
    <w:rsid w:val="00594DD9"/>
    <w:rsid w:val="00594DEA"/>
    <w:rsid w:val="00594FB4"/>
    <w:rsid w:val="00594FF9"/>
    <w:rsid w:val="00595004"/>
    <w:rsid w:val="00595046"/>
    <w:rsid w:val="0059515B"/>
    <w:rsid w:val="005951A7"/>
    <w:rsid w:val="005952E3"/>
    <w:rsid w:val="00595358"/>
    <w:rsid w:val="0059536A"/>
    <w:rsid w:val="0059536B"/>
    <w:rsid w:val="00595379"/>
    <w:rsid w:val="005953A7"/>
    <w:rsid w:val="005953EF"/>
    <w:rsid w:val="005953F2"/>
    <w:rsid w:val="00595440"/>
    <w:rsid w:val="00595449"/>
    <w:rsid w:val="00595470"/>
    <w:rsid w:val="00595475"/>
    <w:rsid w:val="0059547E"/>
    <w:rsid w:val="00595485"/>
    <w:rsid w:val="005954BB"/>
    <w:rsid w:val="005954BD"/>
    <w:rsid w:val="005954D9"/>
    <w:rsid w:val="00595508"/>
    <w:rsid w:val="0059550A"/>
    <w:rsid w:val="00595540"/>
    <w:rsid w:val="00595545"/>
    <w:rsid w:val="0059555F"/>
    <w:rsid w:val="005955A8"/>
    <w:rsid w:val="005955B3"/>
    <w:rsid w:val="00595645"/>
    <w:rsid w:val="00595684"/>
    <w:rsid w:val="0059568D"/>
    <w:rsid w:val="005956A0"/>
    <w:rsid w:val="005956AE"/>
    <w:rsid w:val="005956FE"/>
    <w:rsid w:val="00595711"/>
    <w:rsid w:val="0059575F"/>
    <w:rsid w:val="00595763"/>
    <w:rsid w:val="005957D5"/>
    <w:rsid w:val="005957EA"/>
    <w:rsid w:val="00595804"/>
    <w:rsid w:val="00595808"/>
    <w:rsid w:val="00595814"/>
    <w:rsid w:val="0059582C"/>
    <w:rsid w:val="00595839"/>
    <w:rsid w:val="00595845"/>
    <w:rsid w:val="005958B7"/>
    <w:rsid w:val="00595911"/>
    <w:rsid w:val="00595933"/>
    <w:rsid w:val="00595963"/>
    <w:rsid w:val="0059597B"/>
    <w:rsid w:val="00595A27"/>
    <w:rsid w:val="00595A39"/>
    <w:rsid w:val="00595A45"/>
    <w:rsid w:val="00595A55"/>
    <w:rsid w:val="00595AC3"/>
    <w:rsid w:val="00595BE3"/>
    <w:rsid w:val="00595BEC"/>
    <w:rsid w:val="00595C18"/>
    <w:rsid w:val="00595C2F"/>
    <w:rsid w:val="00595C43"/>
    <w:rsid w:val="00595C55"/>
    <w:rsid w:val="00595C7B"/>
    <w:rsid w:val="00595C9F"/>
    <w:rsid w:val="00595CF6"/>
    <w:rsid w:val="00595CFC"/>
    <w:rsid w:val="00595D2B"/>
    <w:rsid w:val="00595D7C"/>
    <w:rsid w:val="00595D87"/>
    <w:rsid w:val="00595DED"/>
    <w:rsid w:val="00595E38"/>
    <w:rsid w:val="00595F03"/>
    <w:rsid w:val="00595F2D"/>
    <w:rsid w:val="00595F58"/>
    <w:rsid w:val="00595F5C"/>
    <w:rsid w:val="00595FA1"/>
    <w:rsid w:val="00595FA9"/>
    <w:rsid w:val="00596065"/>
    <w:rsid w:val="00596085"/>
    <w:rsid w:val="00596099"/>
    <w:rsid w:val="005960B9"/>
    <w:rsid w:val="00596109"/>
    <w:rsid w:val="00596117"/>
    <w:rsid w:val="0059611D"/>
    <w:rsid w:val="00596138"/>
    <w:rsid w:val="005961F9"/>
    <w:rsid w:val="00596220"/>
    <w:rsid w:val="0059627A"/>
    <w:rsid w:val="0059628F"/>
    <w:rsid w:val="00596354"/>
    <w:rsid w:val="005963B3"/>
    <w:rsid w:val="0059642B"/>
    <w:rsid w:val="00596430"/>
    <w:rsid w:val="00596541"/>
    <w:rsid w:val="00596548"/>
    <w:rsid w:val="00596588"/>
    <w:rsid w:val="005965EC"/>
    <w:rsid w:val="0059667D"/>
    <w:rsid w:val="005966BF"/>
    <w:rsid w:val="00596745"/>
    <w:rsid w:val="00596784"/>
    <w:rsid w:val="00596793"/>
    <w:rsid w:val="0059680A"/>
    <w:rsid w:val="0059687D"/>
    <w:rsid w:val="0059688F"/>
    <w:rsid w:val="0059690B"/>
    <w:rsid w:val="0059690D"/>
    <w:rsid w:val="00596978"/>
    <w:rsid w:val="00596991"/>
    <w:rsid w:val="00596992"/>
    <w:rsid w:val="00596995"/>
    <w:rsid w:val="005969A1"/>
    <w:rsid w:val="00596A10"/>
    <w:rsid w:val="00596A44"/>
    <w:rsid w:val="00596A4D"/>
    <w:rsid w:val="00596A99"/>
    <w:rsid w:val="00596AEE"/>
    <w:rsid w:val="00596B86"/>
    <w:rsid w:val="00596BAC"/>
    <w:rsid w:val="00596C04"/>
    <w:rsid w:val="00596CA6"/>
    <w:rsid w:val="00596CCB"/>
    <w:rsid w:val="00596D1D"/>
    <w:rsid w:val="00596D4B"/>
    <w:rsid w:val="00596D86"/>
    <w:rsid w:val="00596E08"/>
    <w:rsid w:val="00596E10"/>
    <w:rsid w:val="00596E59"/>
    <w:rsid w:val="00596E6B"/>
    <w:rsid w:val="00596E81"/>
    <w:rsid w:val="00596EAD"/>
    <w:rsid w:val="00596F07"/>
    <w:rsid w:val="00596F0F"/>
    <w:rsid w:val="00596F35"/>
    <w:rsid w:val="00596F7D"/>
    <w:rsid w:val="00596FA4"/>
    <w:rsid w:val="00596FB0"/>
    <w:rsid w:val="00596FBD"/>
    <w:rsid w:val="00596FD4"/>
    <w:rsid w:val="00597054"/>
    <w:rsid w:val="005970C3"/>
    <w:rsid w:val="0059712B"/>
    <w:rsid w:val="0059713F"/>
    <w:rsid w:val="00597183"/>
    <w:rsid w:val="005971CB"/>
    <w:rsid w:val="00597200"/>
    <w:rsid w:val="00597215"/>
    <w:rsid w:val="0059723E"/>
    <w:rsid w:val="00597250"/>
    <w:rsid w:val="005972C0"/>
    <w:rsid w:val="00597319"/>
    <w:rsid w:val="0059742D"/>
    <w:rsid w:val="00597478"/>
    <w:rsid w:val="005974A2"/>
    <w:rsid w:val="0059750A"/>
    <w:rsid w:val="0059750B"/>
    <w:rsid w:val="0059753E"/>
    <w:rsid w:val="00597551"/>
    <w:rsid w:val="0059761A"/>
    <w:rsid w:val="0059763D"/>
    <w:rsid w:val="00597657"/>
    <w:rsid w:val="00597682"/>
    <w:rsid w:val="005976CA"/>
    <w:rsid w:val="00597714"/>
    <w:rsid w:val="00597731"/>
    <w:rsid w:val="0059774E"/>
    <w:rsid w:val="005977F9"/>
    <w:rsid w:val="005977FC"/>
    <w:rsid w:val="00597847"/>
    <w:rsid w:val="00597854"/>
    <w:rsid w:val="0059788C"/>
    <w:rsid w:val="0059797B"/>
    <w:rsid w:val="005979D4"/>
    <w:rsid w:val="00597A1E"/>
    <w:rsid w:val="00597A26"/>
    <w:rsid w:val="00597A4A"/>
    <w:rsid w:val="00597AA0"/>
    <w:rsid w:val="00597AFB"/>
    <w:rsid w:val="00597B9F"/>
    <w:rsid w:val="00597BB6"/>
    <w:rsid w:val="00597BBC"/>
    <w:rsid w:val="00597CB2"/>
    <w:rsid w:val="00597CBB"/>
    <w:rsid w:val="00597CC6"/>
    <w:rsid w:val="00597D33"/>
    <w:rsid w:val="00597D78"/>
    <w:rsid w:val="00597DE6"/>
    <w:rsid w:val="00597EB1"/>
    <w:rsid w:val="00597F47"/>
    <w:rsid w:val="00597F66"/>
    <w:rsid w:val="00597F67"/>
    <w:rsid w:val="00597F73"/>
    <w:rsid w:val="00597FC0"/>
    <w:rsid w:val="00597FE2"/>
    <w:rsid w:val="005A003A"/>
    <w:rsid w:val="005A0064"/>
    <w:rsid w:val="005A006A"/>
    <w:rsid w:val="005A0111"/>
    <w:rsid w:val="005A011D"/>
    <w:rsid w:val="005A011F"/>
    <w:rsid w:val="005A0190"/>
    <w:rsid w:val="005A01CD"/>
    <w:rsid w:val="005A01D7"/>
    <w:rsid w:val="005A0251"/>
    <w:rsid w:val="005A0262"/>
    <w:rsid w:val="005A028E"/>
    <w:rsid w:val="005A02ED"/>
    <w:rsid w:val="005A02F4"/>
    <w:rsid w:val="005A0301"/>
    <w:rsid w:val="005A030A"/>
    <w:rsid w:val="005A0330"/>
    <w:rsid w:val="005A0352"/>
    <w:rsid w:val="005A0360"/>
    <w:rsid w:val="005A0408"/>
    <w:rsid w:val="005A0411"/>
    <w:rsid w:val="005A0434"/>
    <w:rsid w:val="005A04B8"/>
    <w:rsid w:val="005A04EF"/>
    <w:rsid w:val="005A0535"/>
    <w:rsid w:val="005A0564"/>
    <w:rsid w:val="005A0577"/>
    <w:rsid w:val="005A05A1"/>
    <w:rsid w:val="005A05C7"/>
    <w:rsid w:val="005A0695"/>
    <w:rsid w:val="005A06D0"/>
    <w:rsid w:val="005A06FE"/>
    <w:rsid w:val="005A0750"/>
    <w:rsid w:val="005A075C"/>
    <w:rsid w:val="005A0831"/>
    <w:rsid w:val="005A0842"/>
    <w:rsid w:val="005A0919"/>
    <w:rsid w:val="005A0953"/>
    <w:rsid w:val="005A0992"/>
    <w:rsid w:val="005A0A09"/>
    <w:rsid w:val="005A0A28"/>
    <w:rsid w:val="005A0A4E"/>
    <w:rsid w:val="005A0A84"/>
    <w:rsid w:val="005A0AA6"/>
    <w:rsid w:val="005A0B13"/>
    <w:rsid w:val="005A0B57"/>
    <w:rsid w:val="005A0BA3"/>
    <w:rsid w:val="005A0BC8"/>
    <w:rsid w:val="005A0BE3"/>
    <w:rsid w:val="005A0C00"/>
    <w:rsid w:val="005A0C03"/>
    <w:rsid w:val="005A0C1F"/>
    <w:rsid w:val="005A0C7B"/>
    <w:rsid w:val="005A0C9B"/>
    <w:rsid w:val="005A0CAA"/>
    <w:rsid w:val="005A0CE1"/>
    <w:rsid w:val="005A0D13"/>
    <w:rsid w:val="005A0D36"/>
    <w:rsid w:val="005A0D43"/>
    <w:rsid w:val="005A0DB1"/>
    <w:rsid w:val="005A0DBB"/>
    <w:rsid w:val="005A0DC3"/>
    <w:rsid w:val="005A0E1A"/>
    <w:rsid w:val="005A0E3F"/>
    <w:rsid w:val="005A0E65"/>
    <w:rsid w:val="005A0EA0"/>
    <w:rsid w:val="005A0ED7"/>
    <w:rsid w:val="005A0F18"/>
    <w:rsid w:val="005A0F9D"/>
    <w:rsid w:val="005A0FB9"/>
    <w:rsid w:val="005A1011"/>
    <w:rsid w:val="005A105E"/>
    <w:rsid w:val="005A1091"/>
    <w:rsid w:val="005A10A5"/>
    <w:rsid w:val="005A1159"/>
    <w:rsid w:val="005A1162"/>
    <w:rsid w:val="005A1196"/>
    <w:rsid w:val="005A121E"/>
    <w:rsid w:val="005A1237"/>
    <w:rsid w:val="005A1242"/>
    <w:rsid w:val="005A1272"/>
    <w:rsid w:val="005A128C"/>
    <w:rsid w:val="005A1299"/>
    <w:rsid w:val="005A12AA"/>
    <w:rsid w:val="005A12B1"/>
    <w:rsid w:val="005A12C1"/>
    <w:rsid w:val="005A12E7"/>
    <w:rsid w:val="005A13E7"/>
    <w:rsid w:val="005A141A"/>
    <w:rsid w:val="005A1489"/>
    <w:rsid w:val="005A14E0"/>
    <w:rsid w:val="005A14E3"/>
    <w:rsid w:val="005A14E5"/>
    <w:rsid w:val="005A1511"/>
    <w:rsid w:val="005A158C"/>
    <w:rsid w:val="005A158D"/>
    <w:rsid w:val="005A159D"/>
    <w:rsid w:val="005A1672"/>
    <w:rsid w:val="005A176D"/>
    <w:rsid w:val="005A1822"/>
    <w:rsid w:val="005A1833"/>
    <w:rsid w:val="005A1870"/>
    <w:rsid w:val="005A1882"/>
    <w:rsid w:val="005A1887"/>
    <w:rsid w:val="005A189C"/>
    <w:rsid w:val="005A1918"/>
    <w:rsid w:val="005A192F"/>
    <w:rsid w:val="005A193A"/>
    <w:rsid w:val="005A1969"/>
    <w:rsid w:val="005A1A04"/>
    <w:rsid w:val="005A1AC6"/>
    <w:rsid w:val="005A1AE9"/>
    <w:rsid w:val="005A1B4F"/>
    <w:rsid w:val="005A1B7A"/>
    <w:rsid w:val="005A1B95"/>
    <w:rsid w:val="005A1BAC"/>
    <w:rsid w:val="005A1BF8"/>
    <w:rsid w:val="005A1C1F"/>
    <w:rsid w:val="005A1C71"/>
    <w:rsid w:val="005A1CE4"/>
    <w:rsid w:val="005A1D16"/>
    <w:rsid w:val="005A1D34"/>
    <w:rsid w:val="005A1DEC"/>
    <w:rsid w:val="005A1DFD"/>
    <w:rsid w:val="005A1E04"/>
    <w:rsid w:val="005A1E80"/>
    <w:rsid w:val="005A1E8A"/>
    <w:rsid w:val="005A1E9C"/>
    <w:rsid w:val="005A1ECA"/>
    <w:rsid w:val="005A1EF5"/>
    <w:rsid w:val="005A1FFB"/>
    <w:rsid w:val="005A2065"/>
    <w:rsid w:val="005A2091"/>
    <w:rsid w:val="005A20FE"/>
    <w:rsid w:val="005A2103"/>
    <w:rsid w:val="005A211A"/>
    <w:rsid w:val="005A2167"/>
    <w:rsid w:val="005A2175"/>
    <w:rsid w:val="005A217C"/>
    <w:rsid w:val="005A2203"/>
    <w:rsid w:val="005A229F"/>
    <w:rsid w:val="005A2355"/>
    <w:rsid w:val="005A238A"/>
    <w:rsid w:val="005A239C"/>
    <w:rsid w:val="005A23F1"/>
    <w:rsid w:val="005A23F6"/>
    <w:rsid w:val="005A23F8"/>
    <w:rsid w:val="005A240B"/>
    <w:rsid w:val="005A246D"/>
    <w:rsid w:val="005A24A7"/>
    <w:rsid w:val="005A2510"/>
    <w:rsid w:val="005A2551"/>
    <w:rsid w:val="005A255D"/>
    <w:rsid w:val="005A256E"/>
    <w:rsid w:val="005A2571"/>
    <w:rsid w:val="005A257C"/>
    <w:rsid w:val="005A2595"/>
    <w:rsid w:val="005A25DF"/>
    <w:rsid w:val="005A2657"/>
    <w:rsid w:val="005A265F"/>
    <w:rsid w:val="005A26D7"/>
    <w:rsid w:val="005A2706"/>
    <w:rsid w:val="005A2716"/>
    <w:rsid w:val="005A2762"/>
    <w:rsid w:val="005A2769"/>
    <w:rsid w:val="005A2782"/>
    <w:rsid w:val="005A279D"/>
    <w:rsid w:val="005A284B"/>
    <w:rsid w:val="005A287C"/>
    <w:rsid w:val="005A289F"/>
    <w:rsid w:val="005A28BC"/>
    <w:rsid w:val="005A28BD"/>
    <w:rsid w:val="005A28DF"/>
    <w:rsid w:val="005A28EB"/>
    <w:rsid w:val="005A292D"/>
    <w:rsid w:val="005A2976"/>
    <w:rsid w:val="005A2979"/>
    <w:rsid w:val="005A2994"/>
    <w:rsid w:val="005A29E3"/>
    <w:rsid w:val="005A2A2E"/>
    <w:rsid w:val="005A2A58"/>
    <w:rsid w:val="005A2AAB"/>
    <w:rsid w:val="005A2AB6"/>
    <w:rsid w:val="005A2ACE"/>
    <w:rsid w:val="005A2AE7"/>
    <w:rsid w:val="005A2B0A"/>
    <w:rsid w:val="005A2B5B"/>
    <w:rsid w:val="005A2B88"/>
    <w:rsid w:val="005A2BAE"/>
    <w:rsid w:val="005A2BD2"/>
    <w:rsid w:val="005A2C7E"/>
    <w:rsid w:val="005A2CB6"/>
    <w:rsid w:val="005A2D30"/>
    <w:rsid w:val="005A2D31"/>
    <w:rsid w:val="005A2D49"/>
    <w:rsid w:val="005A2D56"/>
    <w:rsid w:val="005A2D7D"/>
    <w:rsid w:val="005A2D7F"/>
    <w:rsid w:val="005A2DA1"/>
    <w:rsid w:val="005A2DAB"/>
    <w:rsid w:val="005A2DD2"/>
    <w:rsid w:val="005A2DD4"/>
    <w:rsid w:val="005A2E0E"/>
    <w:rsid w:val="005A2E1D"/>
    <w:rsid w:val="005A2E3E"/>
    <w:rsid w:val="005A2E58"/>
    <w:rsid w:val="005A2EB0"/>
    <w:rsid w:val="005A2EE1"/>
    <w:rsid w:val="005A2F09"/>
    <w:rsid w:val="005A2F3D"/>
    <w:rsid w:val="005A2F77"/>
    <w:rsid w:val="005A2FA8"/>
    <w:rsid w:val="005A3041"/>
    <w:rsid w:val="005A3067"/>
    <w:rsid w:val="005A3149"/>
    <w:rsid w:val="005A3152"/>
    <w:rsid w:val="005A3162"/>
    <w:rsid w:val="005A318D"/>
    <w:rsid w:val="005A31BD"/>
    <w:rsid w:val="005A323A"/>
    <w:rsid w:val="005A325D"/>
    <w:rsid w:val="005A327D"/>
    <w:rsid w:val="005A328B"/>
    <w:rsid w:val="005A329C"/>
    <w:rsid w:val="005A32AF"/>
    <w:rsid w:val="005A32DE"/>
    <w:rsid w:val="005A335C"/>
    <w:rsid w:val="005A3396"/>
    <w:rsid w:val="005A339B"/>
    <w:rsid w:val="005A33E6"/>
    <w:rsid w:val="005A33EC"/>
    <w:rsid w:val="005A3445"/>
    <w:rsid w:val="005A3483"/>
    <w:rsid w:val="005A34FC"/>
    <w:rsid w:val="005A3530"/>
    <w:rsid w:val="005A354C"/>
    <w:rsid w:val="005A3551"/>
    <w:rsid w:val="005A355A"/>
    <w:rsid w:val="005A3567"/>
    <w:rsid w:val="005A35BD"/>
    <w:rsid w:val="005A3626"/>
    <w:rsid w:val="005A36A2"/>
    <w:rsid w:val="005A3728"/>
    <w:rsid w:val="005A372B"/>
    <w:rsid w:val="005A3732"/>
    <w:rsid w:val="005A3747"/>
    <w:rsid w:val="005A374C"/>
    <w:rsid w:val="005A3750"/>
    <w:rsid w:val="005A3761"/>
    <w:rsid w:val="005A378F"/>
    <w:rsid w:val="005A3791"/>
    <w:rsid w:val="005A37A3"/>
    <w:rsid w:val="005A37C6"/>
    <w:rsid w:val="005A37D3"/>
    <w:rsid w:val="005A37FD"/>
    <w:rsid w:val="005A3822"/>
    <w:rsid w:val="005A3852"/>
    <w:rsid w:val="005A3939"/>
    <w:rsid w:val="005A3948"/>
    <w:rsid w:val="005A3988"/>
    <w:rsid w:val="005A39CC"/>
    <w:rsid w:val="005A39E2"/>
    <w:rsid w:val="005A39ED"/>
    <w:rsid w:val="005A3A5E"/>
    <w:rsid w:val="005A3A6F"/>
    <w:rsid w:val="005A3A71"/>
    <w:rsid w:val="005A3A7E"/>
    <w:rsid w:val="005A3AFD"/>
    <w:rsid w:val="005A3B49"/>
    <w:rsid w:val="005A3B6C"/>
    <w:rsid w:val="005A3B79"/>
    <w:rsid w:val="005A3BA2"/>
    <w:rsid w:val="005A3BA4"/>
    <w:rsid w:val="005A3BE4"/>
    <w:rsid w:val="005A3C80"/>
    <w:rsid w:val="005A3CAB"/>
    <w:rsid w:val="005A3D32"/>
    <w:rsid w:val="005A3D51"/>
    <w:rsid w:val="005A3DA8"/>
    <w:rsid w:val="005A3DF7"/>
    <w:rsid w:val="005A3E37"/>
    <w:rsid w:val="005A3EBF"/>
    <w:rsid w:val="005A3F2D"/>
    <w:rsid w:val="005A3F70"/>
    <w:rsid w:val="005A3FDB"/>
    <w:rsid w:val="005A403C"/>
    <w:rsid w:val="005A4073"/>
    <w:rsid w:val="005A40B2"/>
    <w:rsid w:val="005A4152"/>
    <w:rsid w:val="005A41A9"/>
    <w:rsid w:val="005A4231"/>
    <w:rsid w:val="005A4244"/>
    <w:rsid w:val="005A436F"/>
    <w:rsid w:val="005A4380"/>
    <w:rsid w:val="005A4401"/>
    <w:rsid w:val="005A4420"/>
    <w:rsid w:val="005A4442"/>
    <w:rsid w:val="005A44DB"/>
    <w:rsid w:val="005A44EB"/>
    <w:rsid w:val="005A44F1"/>
    <w:rsid w:val="005A44FA"/>
    <w:rsid w:val="005A457F"/>
    <w:rsid w:val="005A45A7"/>
    <w:rsid w:val="005A45B7"/>
    <w:rsid w:val="005A45CE"/>
    <w:rsid w:val="005A4670"/>
    <w:rsid w:val="005A468D"/>
    <w:rsid w:val="005A46A9"/>
    <w:rsid w:val="005A46B7"/>
    <w:rsid w:val="005A46D6"/>
    <w:rsid w:val="005A470D"/>
    <w:rsid w:val="005A4740"/>
    <w:rsid w:val="005A478C"/>
    <w:rsid w:val="005A479E"/>
    <w:rsid w:val="005A47B5"/>
    <w:rsid w:val="005A4832"/>
    <w:rsid w:val="005A4841"/>
    <w:rsid w:val="005A4858"/>
    <w:rsid w:val="005A48DB"/>
    <w:rsid w:val="005A491E"/>
    <w:rsid w:val="005A4940"/>
    <w:rsid w:val="005A4946"/>
    <w:rsid w:val="005A497C"/>
    <w:rsid w:val="005A4988"/>
    <w:rsid w:val="005A4A0A"/>
    <w:rsid w:val="005A4A11"/>
    <w:rsid w:val="005A4A13"/>
    <w:rsid w:val="005A4A37"/>
    <w:rsid w:val="005A4A6A"/>
    <w:rsid w:val="005A4AA5"/>
    <w:rsid w:val="005A4AC5"/>
    <w:rsid w:val="005A4C0A"/>
    <w:rsid w:val="005A4C11"/>
    <w:rsid w:val="005A4C21"/>
    <w:rsid w:val="005A4C2F"/>
    <w:rsid w:val="005A4C31"/>
    <w:rsid w:val="005A4C5C"/>
    <w:rsid w:val="005A4C96"/>
    <w:rsid w:val="005A4D40"/>
    <w:rsid w:val="005A4D69"/>
    <w:rsid w:val="005A4DD4"/>
    <w:rsid w:val="005A4E02"/>
    <w:rsid w:val="005A4E63"/>
    <w:rsid w:val="005A4EA0"/>
    <w:rsid w:val="005A4EED"/>
    <w:rsid w:val="005A4F56"/>
    <w:rsid w:val="005A5002"/>
    <w:rsid w:val="005A5019"/>
    <w:rsid w:val="005A5036"/>
    <w:rsid w:val="005A5053"/>
    <w:rsid w:val="005A507F"/>
    <w:rsid w:val="005A50C6"/>
    <w:rsid w:val="005A50E6"/>
    <w:rsid w:val="005A50FE"/>
    <w:rsid w:val="005A5161"/>
    <w:rsid w:val="005A517E"/>
    <w:rsid w:val="005A51ED"/>
    <w:rsid w:val="005A520D"/>
    <w:rsid w:val="005A5286"/>
    <w:rsid w:val="005A5297"/>
    <w:rsid w:val="005A534F"/>
    <w:rsid w:val="005A537C"/>
    <w:rsid w:val="005A53BF"/>
    <w:rsid w:val="005A53D8"/>
    <w:rsid w:val="005A53DF"/>
    <w:rsid w:val="005A53F5"/>
    <w:rsid w:val="005A541E"/>
    <w:rsid w:val="005A54BF"/>
    <w:rsid w:val="005A5532"/>
    <w:rsid w:val="005A5546"/>
    <w:rsid w:val="005A5570"/>
    <w:rsid w:val="005A5575"/>
    <w:rsid w:val="005A557F"/>
    <w:rsid w:val="005A559C"/>
    <w:rsid w:val="005A55C7"/>
    <w:rsid w:val="005A55FC"/>
    <w:rsid w:val="005A5616"/>
    <w:rsid w:val="005A5665"/>
    <w:rsid w:val="005A566D"/>
    <w:rsid w:val="005A56F4"/>
    <w:rsid w:val="005A5722"/>
    <w:rsid w:val="005A573D"/>
    <w:rsid w:val="005A5769"/>
    <w:rsid w:val="005A57C7"/>
    <w:rsid w:val="005A582D"/>
    <w:rsid w:val="005A5831"/>
    <w:rsid w:val="005A58C3"/>
    <w:rsid w:val="005A58CA"/>
    <w:rsid w:val="005A592A"/>
    <w:rsid w:val="005A5954"/>
    <w:rsid w:val="005A596F"/>
    <w:rsid w:val="005A5A31"/>
    <w:rsid w:val="005A5A4F"/>
    <w:rsid w:val="005A5A6F"/>
    <w:rsid w:val="005A5AEB"/>
    <w:rsid w:val="005A5B5A"/>
    <w:rsid w:val="005A5BA3"/>
    <w:rsid w:val="005A5C4D"/>
    <w:rsid w:val="005A5CC6"/>
    <w:rsid w:val="005A5D0B"/>
    <w:rsid w:val="005A5D42"/>
    <w:rsid w:val="005A5D48"/>
    <w:rsid w:val="005A5D63"/>
    <w:rsid w:val="005A5D72"/>
    <w:rsid w:val="005A5E40"/>
    <w:rsid w:val="005A5E90"/>
    <w:rsid w:val="005A5EC1"/>
    <w:rsid w:val="005A5F6B"/>
    <w:rsid w:val="005A601E"/>
    <w:rsid w:val="005A6036"/>
    <w:rsid w:val="005A60AE"/>
    <w:rsid w:val="005A60F7"/>
    <w:rsid w:val="005A6139"/>
    <w:rsid w:val="005A6167"/>
    <w:rsid w:val="005A616F"/>
    <w:rsid w:val="005A6187"/>
    <w:rsid w:val="005A618F"/>
    <w:rsid w:val="005A619D"/>
    <w:rsid w:val="005A61EE"/>
    <w:rsid w:val="005A62C9"/>
    <w:rsid w:val="005A6343"/>
    <w:rsid w:val="005A635E"/>
    <w:rsid w:val="005A6361"/>
    <w:rsid w:val="005A6411"/>
    <w:rsid w:val="005A6413"/>
    <w:rsid w:val="005A641A"/>
    <w:rsid w:val="005A6440"/>
    <w:rsid w:val="005A64A1"/>
    <w:rsid w:val="005A6508"/>
    <w:rsid w:val="005A65A9"/>
    <w:rsid w:val="005A65EC"/>
    <w:rsid w:val="005A663C"/>
    <w:rsid w:val="005A664A"/>
    <w:rsid w:val="005A666F"/>
    <w:rsid w:val="005A6727"/>
    <w:rsid w:val="005A672B"/>
    <w:rsid w:val="005A6747"/>
    <w:rsid w:val="005A675C"/>
    <w:rsid w:val="005A676C"/>
    <w:rsid w:val="005A6782"/>
    <w:rsid w:val="005A6816"/>
    <w:rsid w:val="005A681D"/>
    <w:rsid w:val="005A6821"/>
    <w:rsid w:val="005A683E"/>
    <w:rsid w:val="005A689A"/>
    <w:rsid w:val="005A68A0"/>
    <w:rsid w:val="005A68FC"/>
    <w:rsid w:val="005A68FD"/>
    <w:rsid w:val="005A6A39"/>
    <w:rsid w:val="005A6A3B"/>
    <w:rsid w:val="005A6A8F"/>
    <w:rsid w:val="005A6AAA"/>
    <w:rsid w:val="005A6ABB"/>
    <w:rsid w:val="005A6B6C"/>
    <w:rsid w:val="005A6B7B"/>
    <w:rsid w:val="005A6BB3"/>
    <w:rsid w:val="005A6C00"/>
    <w:rsid w:val="005A6C0A"/>
    <w:rsid w:val="005A6C52"/>
    <w:rsid w:val="005A6C78"/>
    <w:rsid w:val="005A6CB9"/>
    <w:rsid w:val="005A6D32"/>
    <w:rsid w:val="005A6DD6"/>
    <w:rsid w:val="005A6DE3"/>
    <w:rsid w:val="005A6DF1"/>
    <w:rsid w:val="005A6E9A"/>
    <w:rsid w:val="005A6EBC"/>
    <w:rsid w:val="005A6ED5"/>
    <w:rsid w:val="005A6EDA"/>
    <w:rsid w:val="005A6F25"/>
    <w:rsid w:val="005A6F52"/>
    <w:rsid w:val="005A6F53"/>
    <w:rsid w:val="005A6F55"/>
    <w:rsid w:val="005A6F67"/>
    <w:rsid w:val="005A6FC8"/>
    <w:rsid w:val="005A6FE7"/>
    <w:rsid w:val="005A7005"/>
    <w:rsid w:val="005A7006"/>
    <w:rsid w:val="005A7010"/>
    <w:rsid w:val="005A703A"/>
    <w:rsid w:val="005A71B1"/>
    <w:rsid w:val="005A71BE"/>
    <w:rsid w:val="005A721C"/>
    <w:rsid w:val="005A725D"/>
    <w:rsid w:val="005A7289"/>
    <w:rsid w:val="005A72C9"/>
    <w:rsid w:val="005A7332"/>
    <w:rsid w:val="005A734E"/>
    <w:rsid w:val="005A73BE"/>
    <w:rsid w:val="005A744D"/>
    <w:rsid w:val="005A7458"/>
    <w:rsid w:val="005A7473"/>
    <w:rsid w:val="005A74CE"/>
    <w:rsid w:val="005A74F5"/>
    <w:rsid w:val="005A751D"/>
    <w:rsid w:val="005A7522"/>
    <w:rsid w:val="005A752F"/>
    <w:rsid w:val="005A7554"/>
    <w:rsid w:val="005A75C3"/>
    <w:rsid w:val="005A7603"/>
    <w:rsid w:val="005A768A"/>
    <w:rsid w:val="005A7691"/>
    <w:rsid w:val="005A76AF"/>
    <w:rsid w:val="005A76C0"/>
    <w:rsid w:val="005A76F1"/>
    <w:rsid w:val="005A772E"/>
    <w:rsid w:val="005A77F1"/>
    <w:rsid w:val="005A77F5"/>
    <w:rsid w:val="005A7806"/>
    <w:rsid w:val="005A780F"/>
    <w:rsid w:val="005A7826"/>
    <w:rsid w:val="005A7881"/>
    <w:rsid w:val="005A788E"/>
    <w:rsid w:val="005A78B6"/>
    <w:rsid w:val="005A7995"/>
    <w:rsid w:val="005A7A00"/>
    <w:rsid w:val="005A7A13"/>
    <w:rsid w:val="005A7A3E"/>
    <w:rsid w:val="005A7A41"/>
    <w:rsid w:val="005A7A5E"/>
    <w:rsid w:val="005A7A86"/>
    <w:rsid w:val="005A7B37"/>
    <w:rsid w:val="005A7B5D"/>
    <w:rsid w:val="005A7B8A"/>
    <w:rsid w:val="005A7BED"/>
    <w:rsid w:val="005A7C0C"/>
    <w:rsid w:val="005A7C29"/>
    <w:rsid w:val="005A7C2F"/>
    <w:rsid w:val="005A7C80"/>
    <w:rsid w:val="005A7CB4"/>
    <w:rsid w:val="005A7DA0"/>
    <w:rsid w:val="005A7DC1"/>
    <w:rsid w:val="005A7DE8"/>
    <w:rsid w:val="005A7DEA"/>
    <w:rsid w:val="005A7DFB"/>
    <w:rsid w:val="005A7E2E"/>
    <w:rsid w:val="005A7E46"/>
    <w:rsid w:val="005A7E62"/>
    <w:rsid w:val="005A7EA5"/>
    <w:rsid w:val="005A7EDB"/>
    <w:rsid w:val="005A7EDF"/>
    <w:rsid w:val="005A7F27"/>
    <w:rsid w:val="005A7F60"/>
    <w:rsid w:val="005A7F89"/>
    <w:rsid w:val="005B008D"/>
    <w:rsid w:val="005B0096"/>
    <w:rsid w:val="005B00B5"/>
    <w:rsid w:val="005B00C5"/>
    <w:rsid w:val="005B00D6"/>
    <w:rsid w:val="005B017F"/>
    <w:rsid w:val="005B018C"/>
    <w:rsid w:val="005B0193"/>
    <w:rsid w:val="005B024F"/>
    <w:rsid w:val="005B0385"/>
    <w:rsid w:val="005B03A3"/>
    <w:rsid w:val="005B03C2"/>
    <w:rsid w:val="005B042F"/>
    <w:rsid w:val="005B04AF"/>
    <w:rsid w:val="005B04E0"/>
    <w:rsid w:val="005B04FF"/>
    <w:rsid w:val="005B0592"/>
    <w:rsid w:val="005B05DF"/>
    <w:rsid w:val="005B05F6"/>
    <w:rsid w:val="005B0629"/>
    <w:rsid w:val="005B06F7"/>
    <w:rsid w:val="005B0723"/>
    <w:rsid w:val="005B0774"/>
    <w:rsid w:val="005B0781"/>
    <w:rsid w:val="005B0783"/>
    <w:rsid w:val="005B08D5"/>
    <w:rsid w:val="005B0931"/>
    <w:rsid w:val="005B0966"/>
    <w:rsid w:val="005B0982"/>
    <w:rsid w:val="005B0998"/>
    <w:rsid w:val="005B0A2B"/>
    <w:rsid w:val="005B0A4E"/>
    <w:rsid w:val="005B0B00"/>
    <w:rsid w:val="005B0B1F"/>
    <w:rsid w:val="005B0B53"/>
    <w:rsid w:val="005B0B85"/>
    <w:rsid w:val="005B0BAB"/>
    <w:rsid w:val="005B0C4A"/>
    <w:rsid w:val="005B0C65"/>
    <w:rsid w:val="005B0D32"/>
    <w:rsid w:val="005B0D54"/>
    <w:rsid w:val="005B0DAC"/>
    <w:rsid w:val="005B0DBD"/>
    <w:rsid w:val="005B0E1D"/>
    <w:rsid w:val="005B0E35"/>
    <w:rsid w:val="005B0E97"/>
    <w:rsid w:val="005B0EB7"/>
    <w:rsid w:val="005B0EEC"/>
    <w:rsid w:val="005B0F35"/>
    <w:rsid w:val="005B0F42"/>
    <w:rsid w:val="005B0F5D"/>
    <w:rsid w:val="005B0FAE"/>
    <w:rsid w:val="005B1064"/>
    <w:rsid w:val="005B10EB"/>
    <w:rsid w:val="005B10FD"/>
    <w:rsid w:val="005B1114"/>
    <w:rsid w:val="005B1144"/>
    <w:rsid w:val="005B11A3"/>
    <w:rsid w:val="005B11C7"/>
    <w:rsid w:val="005B12B0"/>
    <w:rsid w:val="005B136D"/>
    <w:rsid w:val="005B13BF"/>
    <w:rsid w:val="005B13F6"/>
    <w:rsid w:val="005B14BF"/>
    <w:rsid w:val="005B14EB"/>
    <w:rsid w:val="005B1503"/>
    <w:rsid w:val="005B158C"/>
    <w:rsid w:val="005B15BC"/>
    <w:rsid w:val="005B1697"/>
    <w:rsid w:val="005B1721"/>
    <w:rsid w:val="005B17C4"/>
    <w:rsid w:val="005B1829"/>
    <w:rsid w:val="005B184D"/>
    <w:rsid w:val="005B188B"/>
    <w:rsid w:val="005B18BB"/>
    <w:rsid w:val="005B190D"/>
    <w:rsid w:val="005B19C7"/>
    <w:rsid w:val="005B19D4"/>
    <w:rsid w:val="005B1A5D"/>
    <w:rsid w:val="005B1AA1"/>
    <w:rsid w:val="005B1ABA"/>
    <w:rsid w:val="005B1AC8"/>
    <w:rsid w:val="005B1C33"/>
    <w:rsid w:val="005B1C6B"/>
    <w:rsid w:val="005B1CDB"/>
    <w:rsid w:val="005B1D00"/>
    <w:rsid w:val="005B1D10"/>
    <w:rsid w:val="005B1D2F"/>
    <w:rsid w:val="005B1D52"/>
    <w:rsid w:val="005B1E03"/>
    <w:rsid w:val="005B1E08"/>
    <w:rsid w:val="005B1E0B"/>
    <w:rsid w:val="005B1E0E"/>
    <w:rsid w:val="005B1E50"/>
    <w:rsid w:val="005B1ED4"/>
    <w:rsid w:val="005B1ED8"/>
    <w:rsid w:val="005B1F1A"/>
    <w:rsid w:val="005B1F71"/>
    <w:rsid w:val="005B1F85"/>
    <w:rsid w:val="005B1F8E"/>
    <w:rsid w:val="005B1FA7"/>
    <w:rsid w:val="005B1FD2"/>
    <w:rsid w:val="005B1FD5"/>
    <w:rsid w:val="005B2049"/>
    <w:rsid w:val="005B204C"/>
    <w:rsid w:val="005B20BD"/>
    <w:rsid w:val="005B20E5"/>
    <w:rsid w:val="005B211B"/>
    <w:rsid w:val="005B2131"/>
    <w:rsid w:val="005B2140"/>
    <w:rsid w:val="005B214B"/>
    <w:rsid w:val="005B2155"/>
    <w:rsid w:val="005B2168"/>
    <w:rsid w:val="005B21EE"/>
    <w:rsid w:val="005B21F9"/>
    <w:rsid w:val="005B2268"/>
    <w:rsid w:val="005B2272"/>
    <w:rsid w:val="005B22D1"/>
    <w:rsid w:val="005B22DD"/>
    <w:rsid w:val="005B233D"/>
    <w:rsid w:val="005B2345"/>
    <w:rsid w:val="005B2377"/>
    <w:rsid w:val="005B23A0"/>
    <w:rsid w:val="005B23E7"/>
    <w:rsid w:val="005B23F0"/>
    <w:rsid w:val="005B24A4"/>
    <w:rsid w:val="005B24A9"/>
    <w:rsid w:val="005B2560"/>
    <w:rsid w:val="005B2579"/>
    <w:rsid w:val="005B25B2"/>
    <w:rsid w:val="005B25D6"/>
    <w:rsid w:val="005B2682"/>
    <w:rsid w:val="005B26F1"/>
    <w:rsid w:val="005B2847"/>
    <w:rsid w:val="005B2856"/>
    <w:rsid w:val="005B2896"/>
    <w:rsid w:val="005B28B4"/>
    <w:rsid w:val="005B28B6"/>
    <w:rsid w:val="005B28BB"/>
    <w:rsid w:val="005B28D9"/>
    <w:rsid w:val="005B2916"/>
    <w:rsid w:val="005B2925"/>
    <w:rsid w:val="005B294C"/>
    <w:rsid w:val="005B2A1B"/>
    <w:rsid w:val="005B2AA7"/>
    <w:rsid w:val="005B2B61"/>
    <w:rsid w:val="005B2B9E"/>
    <w:rsid w:val="005B2BBD"/>
    <w:rsid w:val="005B2BFC"/>
    <w:rsid w:val="005B2C09"/>
    <w:rsid w:val="005B2C78"/>
    <w:rsid w:val="005B2CC0"/>
    <w:rsid w:val="005B2CC5"/>
    <w:rsid w:val="005B2D12"/>
    <w:rsid w:val="005B2D32"/>
    <w:rsid w:val="005B2DEB"/>
    <w:rsid w:val="005B2E31"/>
    <w:rsid w:val="005B2E58"/>
    <w:rsid w:val="005B2E83"/>
    <w:rsid w:val="005B2EBF"/>
    <w:rsid w:val="005B2EC0"/>
    <w:rsid w:val="005B2EC8"/>
    <w:rsid w:val="005B2F99"/>
    <w:rsid w:val="005B2F9A"/>
    <w:rsid w:val="005B2FCB"/>
    <w:rsid w:val="005B2FE4"/>
    <w:rsid w:val="005B300D"/>
    <w:rsid w:val="005B304C"/>
    <w:rsid w:val="005B3080"/>
    <w:rsid w:val="005B309C"/>
    <w:rsid w:val="005B30C1"/>
    <w:rsid w:val="005B3124"/>
    <w:rsid w:val="005B316C"/>
    <w:rsid w:val="005B3180"/>
    <w:rsid w:val="005B31A4"/>
    <w:rsid w:val="005B31B2"/>
    <w:rsid w:val="005B31B5"/>
    <w:rsid w:val="005B3263"/>
    <w:rsid w:val="005B32B0"/>
    <w:rsid w:val="005B32C9"/>
    <w:rsid w:val="005B336A"/>
    <w:rsid w:val="005B33A1"/>
    <w:rsid w:val="005B33DF"/>
    <w:rsid w:val="005B3407"/>
    <w:rsid w:val="005B3445"/>
    <w:rsid w:val="005B3455"/>
    <w:rsid w:val="005B3457"/>
    <w:rsid w:val="005B34E7"/>
    <w:rsid w:val="005B3519"/>
    <w:rsid w:val="005B3547"/>
    <w:rsid w:val="005B3568"/>
    <w:rsid w:val="005B35AD"/>
    <w:rsid w:val="005B35B3"/>
    <w:rsid w:val="005B3675"/>
    <w:rsid w:val="005B3681"/>
    <w:rsid w:val="005B36C8"/>
    <w:rsid w:val="005B3746"/>
    <w:rsid w:val="005B3776"/>
    <w:rsid w:val="005B37EA"/>
    <w:rsid w:val="005B3805"/>
    <w:rsid w:val="005B381E"/>
    <w:rsid w:val="005B3829"/>
    <w:rsid w:val="005B382A"/>
    <w:rsid w:val="005B385E"/>
    <w:rsid w:val="005B38A4"/>
    <w:rsid w:val="005B38B5"/>
    <w:rsid w:val="005B3941"/>
    <w:rsid w:val="005B399E"/>
    <w:rsid w:val="005B39B2"/>
    <w:rsid w:val="005B39BA"/>
    <w:rsid w:val="005B39F8"/>
    <w:rsid w:val="005B3A2B"/>
    <w:rsid w:val="005B3ACF"/>
    <w:rsid w:val="005B3AF5"/>
    <w:rsid w:val="005B3B02"/>
    <w:rsid w:val="005B3B35"/>
    <w:rsid w:val="005B3B4B"/>
    <w:rsid w:val="005B3B89"/>
    <w:rsid w:val="005B3BAD"/>
    <w:rsid w:val="005B3BBB"/>
    <w:rsid w:val="005B3BC6"/>
    <w:rsid w:val="005B3BCC"/>
    <w:rsid w:val="005B3C7D"/>
    <w:rsid w:val="005B3CAA"/>
    <w:rsid w:val="005B3CD6"/>
    <w:rsid w:val="005B3D75"/>
    <w:rsid w:val="005B3DA9"/>
    <w:rsid w:val="005B3DAD"/>
    <w:rsid w:val="005B3E03"/>
    <w:rsid w:val="005B3E06"/>
    <w:rsid w:val="005B3E73"/>
    <w:rsid w:val="005B3E9E"/>
    <w:rsid w:val="005B3F78"/>
    <w:rsid w:val="005B403C"/>
    <w:rsid w:val="005B403E"/>
    <w:rsid w:val="005B404F"/>
    <w:rsid w:val="005B413D"/>
    <w:rsid w:val="005B4198"/>
    <w:rsid w:val="005B41B7"/>
    <w:rsid w:val="005B4220"/>
    <w:rsid w:val="005B424B"/>
    <w:rsid w:val="005B42B6"/>
    <w:rsid w:val="005B436B"/>
    <w:rsid w:val="005B43E2"/>
    <w:rsid w:val="005B43F7"/>
    <w:rsid w:val="005B4420"/>
    <w:rsid w:val="005B4459"/>
    <w:rsid w:val="005B4504"/>
    <w:rsid w:val="005B4565"/>
    <w:rsid w:val="005B4566"/>
    <w:rsid w:val="005B46B5"/>
    <w:rsid w:val="005B46D5"/>
    <w:rsid w:val="005B4714"/>
    <w:rsid w:val="005B4723"/>
    <w:rsid w:val="005B476D"/>
    <w:rsid w:val="005B4830"/>
    <w:rsid w:val="005B485D"/>
    <w:rsid w:val="005B486E"/>
    <w:rsid w:val="005B4893"/>
    <w:rsid w:val="005B4894"/>
    <w:rsid w:val="005B48F8"/>
    <w:rsid w:val="005B4905"/>
    <w:rsid w:val="005B491F"/>
    <w:rsid w:val="005B49E7"/>
    <w:rsid w:val="005B4A12"/>
    <w:rsid w:val="005B4ACA"/>
    <w:rsid w:val="005B4AE3"/>
    <w:rsid w:val="005B4AE4"/>
    <w:rsid w:val="005B4AFC"/>
    <w:rsid w:val="005B4B86"/>
    <w:rsid w:val="005B4B87"/>
    <w:rsid w:val="005B4B8A"/>
    <w:rsid w:val="005B4BCB"/>
    <w:rsid w:val="005B4BD7"/>
    <w:rsid w:val="005B4BEE"/>
    <w:rsid w:val="005B4BFA"/>
    <w:rsid w:val="005B4C7E"/>
    <w:rsid w:val="005B4C9F"/>
    <w:rsid w:val="005B4CAB"/>
    <w:rsid w:val="005B4CC7"/>
    <w:rsid w:val="005B4D06"/>
    <w:rsid w:val="005B4D34"/>
    <w:rsid w:val="005B4E00"/>
    <w:rsid w:val="005B4E38"/>
    <w:rsid w:val="005B4EBD"/>
    <w:rsid w:val="005B4EDB"/>
    <w:rsid w:val="005B4EFC"/>
    <w:rsid w:val="005B4F2A"/>
    <w:rsid w:val="005B4F31"/>
    <w:rsid w:val="005B4F48"/>
    <w:rsid w:val="005B4FFB"/>
    <w:rsid w:val="005B5060"/>
    <w:rsid w:val="005B5074"/>
    <w:rsid w:val="005B50FE"/>
    <w:rsid w:val="005B5108"/>
    <w:rsid w:val="005B51D5"/>
    <w:rsid w:val="005B51F6"/>
    <w:rsid w:val="005B51F9"/>
    <w:rsid w:val="005B5235"/>
    <w:rsid w:val="005B52BD"/>
    <w:rsid w:val="005B52CA"/>
    <w:rsid w:val="005B52F1"/>
    <w:rsid w:val="005B5314"/>
    <w:rsid w:val="005B5322"/>
    <w:rsid w:val="005B5323"/>
    <w:rsid w:val="005B5350"/>
    <w:rsid w:val="005B537C"/>
    <w:rsid w:val="005B53B0"/>
    <w:rsid w:val="005B53C7"/>
    <w:rsid w:val="005B5408"/>
    <w:rsid w:val="005B542A"/>
    <w:rsid w:val="005B54B1"/>
    <w:rsid w:val="005B54CC"/>
    <w:rsid w:val="005B54E5"/>
    <w:rsid w:val="005B54F3"/>
    <w:rsid w:val="005B552C"/>
    <w:rsid w:val="005B557F"/>
    <w:rsid w:val="005B5582"/>
    <w:rsid w:val="005B5667"/>
    <w:rsid w:val="005B56DF"/>
    <w:rsid w:val="005B5743"/>
    <w:rsid w:val="005B5765"/>
    <w:rsid w:val="005B57DE"/>
    <w:rsid w:val="005B581F"/>
    <w:rsid w:val="005B582B"/>
    <w:rsid w:val="005B5855"/>
    <w:rsid w:val="005B5870"/>
    <w:rsid w:val="005B588F"/>
    <w:rsid w:val="005B5901"/>
    <w:rsid w:val="005B5909"/>
    <w:rsid w:val="005B590B"/>
    <w:rsid w:val="005B595E"/>
    <w:rsid w:val="005B5972"/>
    <w:rsid w:val="005B59BE"/>
    <w:rsid w:val="005B59EF"/>
    <w:rsid w:val="005B5A10"/>
    <w:rsid w:val="005B5A3B"/>
    <w:rsid w:val="005B5A94"/>
    <w:rsid w:val="005B5AB8"/>
    <w:rsid w:val="005B5AE6"/>
    <w:rsid w:val="005B5AFD"/>
    <w:rsid w:val="005B5B09"/>
    <w:rsid w:val="005B5B20"/>
    <w:rsid w:val="005B5BE0"/>
    <w:rsid w:val="005B5BE6"/>
    <w:rsid w:val="005B5BE7"/>
    <w:rsid w:val="005B5C7C"/>
    <w:rsid w:val="005B5C8D"/>
    <w:rsid w:val="005B5CA4"/>
    <w:rsid w:val="005B5CD5"/>
    <w:rsid w:val="005B5D64"/>
    <w:rsid w:val="005B5DB4"/>
    <w:rsid w:val="005B5DB9"/>
    <w:rsid w:val="005B5DCA"/>
    <w:rsid w:val="005B5DD6"/>
    <w:rsid w:val="005B5DE5"/>
    <w:rsid w:val="005B5E2A"/>
    <w:rsid w:val="005B5E75"/>
    <w:rsid w:val="005B5E9B"/>
    <w:rsid w:val="005B5EF0"/>
    <w:rsid w:val="005B5EF7"/>
    <w:rsid w:val="005B5F45"/>
    <w:rsid w:val="005B5F93"/>
    <w:rsid w:val="005B5FA6"/>
    <w:rsid w:val="005B5FB6"/>
    <w:rsid w:val="005B6005"/>
    <w:rsid w:val="005B6034"/>
    <w:rsid w:val="005B6044"/>
    <w:rsid w:val="005B6070"/>
    <w:rsid w:val="005B607C"/>
    <w:rsid w:val="005B60EA"/>
    <w:rsid w:val="005B61AC"/>
    <w:rsid w:val="005B61C4"/>
    <w:rsid w:val="005B6250"/>
    <w:rsid w:val="005B625A"/>
    <w:rsid w:val="005B6284"/>
    <w:rsid w:val="005B6293"/>
    <w:rsid w:val="005B62C7"/>
    <w:rsid w:val="005B6365"/>
    <w:rsid w:val="005B6373"/>
    <w:rsid w:val="005B6390"/>
    <w:rsid w:val="005B63DB"/>
    <w:rsid w:val="005B63FC"/>
    <w:rsid w:val="005B6421"/>
    <w:rsid w:val="005B643B"/>
    <w:rsid w:val="005B650E"/>
    <w:rsid w:val="005B654F"/>
    <w:rsid w:val="005B655A"/>
    <w:rsid w:val="005B6583"/>
    <w:rsid w:val="005B65B2"/>
    <w:rsid w:val="005B65F5"/>
    <w:rsid w:val="005B6636"/>
    <w:rsid w:val="005B66AE"/>
    <w:rsid w:val="005B6711"/>
    <w:rsid w:val="005B67A7"/>
    <w:rsid w:val="005B67EA"/>
    <w:rsid w:val="005B67F7"/>
    <w:rsid w:val="005B67FF"/>
    <w:rsid w:val="005B684B"/>
    <w:rsid w:val="005B686B"/>
    <w:rsid w:val="005B68B7"/>
    <w:rsid w:val="005B68E8"/>
    <w:rsid w:val="005B6925"/>
    <w:rsid w:val="005B6968"/>
    <w:rsid w:val="005B697D"/>
    <w:rsid w:val="005B69D8"/>
    <w:rsid w:val="005B69DF"/>
    <w:rsid w:val="005B69E7"/>
    <w:rsid w:val="005B6A41"/>
    <w:rsid w:val="005B6AAB"/>
    <w:rsid w:val="005B6AE8"/>
    <w:rsid w:val="005B6B33"/>
    <w:rsid w:val="005B6BBC"/>
    <w:rsid w:val="005B6BCD"/>
    <w:rsid w:val="005B6C26"/>
    <w:rsid w:val="005B6CAF"/>
    <w:rsid w:val="005B6CDB"/>
    <w:rsid w:val="005B6CF4"/>
    <w:rsid w:val="005B6D1C"/>
    <w:rsid w:val="005B6D88"/>
    <w:rsid w:val="005B6DA4"/>
    <w:rsid w:val="005B6DD2"/>
    <w:rsid w:val="005B6DEA"/>
    <w:rsid w:val="005B6E25"/>
    <w:rsid w:val="005B6EFB"/>
    <w:rsid w:val="005B6EFD"/>
    <w:rsid w:val="005B6F25"/>
    <w:rsid w:val="005B6F44"/>
    <w:rsid w:val="005B6F6B"/>
    <w:rsid w:val="005B6F8D"/>
    <w:rsid w:val="005B6FA5"/>
    <w:rsid w:val="005B6FBD"/>
    <w:rsid w:val="005B7045"/>
    <w:rsid w:val="005B7058"/>
    <w:rsid w:val="005B7065"/>
    <w:rsid w:val="005B7086"/>
    <w:rsid w:val="005B70E2"/>
    <w:rsid w:val="005B710B"/>
    <w:rsid w:val="005B71BA"/>
    <w:rsid w:val="005B71D6"/>
    <w:rsid w:val="005B731F"/>
    <w:rsid w:val="005B7374"/>
    <w:rsid w:val="005B7397"/>
    <w:rsid w:val="005B7401"/>
    <w:rsid w:val="005B7463"/>
    <w:rsid w:val="005B7466"/>
    <w:rsid w:val="005B746F"/>
    <w:rsid w:val="005B7489"/>
    <w:rsid w:val="005B749C"/>
    <w:rsid w:val="005B74A1"/>
    <w:rsid w:val="005B74CF"/>
    <w:rsid w:val="005B7549"/>
    <w:rsid w:val="005B7559"/>
    <w:rsid w:val="005B7565"/>
    <w:rsid w:val="005B762E"/>
    <w:rsid w:val="005B763B"/>
    <w:rsid w:val="005B76A8"/>
    <w:rsid w:val="005B76D4"/>
    <w:rsid w:val="005B772B"/>
    <w:rsid w:val="005B778F"/>
    <w:rsid w:val="005B77B1"/>
    <w:rsid w:val="005B7833"/>
    <w:rsid w:val="005B7842"/>
    <w:rsid w:val="005B7884"/>
    <w:rsid w:val="005B78B5"/>
    <w:rsid w:val="005B78BA"/>
    <w:rsid w:val="005B78CE"/>
    <w:rsid w:val="005B78D3"/>
    <w:rsid w:val="005B7972"/>
    <w:rsid w:val="005B79AD"/>
    <w:rsid w:val="005B7A03"/>
    <w:rsid w:val="005B7A34"/>
    <w:rsid w:val="005B7B04"/>
    <w:rsid w:val="005B7B17"/>
    <w:rsid w:val="005B7B47"/>
    <w:rsid w:val="005B7B8E"/>
    <w:rsid w:val="005B7B92"/>
    <w:rsid w:val="005B7BA0"/>
    <w:rsid w:val="005B7BCB"/>
    <w:rsid w:val="005B7C13"/>
    <w:rsid w:val="005B7C70"/>
    <w:rsid w:val="005B7C81"/>
    <w:rsid w:val="005B7CA5"/>
    <w:rsid w:val="005B7CDC"/>
    <w:rsid w:val="005B7D0F"/>
    <w:rsid w:val="005B7D22"/>
    <w:rsid w:val="005B7D2D"/>
    <w:rsid w:val="005B7D51"/>
    <w:rsid w:val="005B7D98"/>
    <w:rsid w:val="005B7DC6"/>
    <w:rsid w:val="005B7E20"/>
    <w:rsid w:val="005B7E84"/>
    <w:rsid w:val="005B7EB3"/>
    <w:rsid w:val="005B7EF7"/>
    <w:rsid w:val="005B7F13"/>
    <w:rsid w:val="005B7F33"/>
    <w:rsid w:val="005B7F44"/>
    <w:rsid w:val="005B7F47"/>
    <w:rsid w:val="005B7F77"/>
    <w:rsid w:val="005B7F91"/>
    <w:rsid w:val="005B7FA3"/>
    <w:rsid w:val="005B7FE6"/>
    <w:rsid w:val="005B7FF4"/>
    <w:rsid w:val="005C0054"/>
    <w:rsid w:val="005C0077"/>
    <w:rsid w:val="005C0096"/>
    <w:rsid w:val="005C024B"/>
    <w:rsid w:val="005C027F"/>
    <w:rsid w:val="005C02D8"/>
    <w:rsid w:val="005C030D"/>
    <w:rsid w:val="005C0336"/>
    <w:rsid w:val="005C033E"/>
    <w:rsid w:val="005C034B"/>
    <w:rsid w:val="005C03BD"/>
    <w:rsid w:val="005C03D8"/>
    <w:rsid w:val="005C03F0"/>
    <w:rsid w:val="005C0406"/>
    <w:rsid w:val="005C049D"/>
    <w:rsid w:val="005C04D6"/>
    <w:rsid w:val="005C0535"/>
    <w:rsid w:val="005C053A"/>
    <w:rsid w:val="005C0546"/>
    <w:rsid w:val="005C05F6"/>
    <w:rsid w:val="005C063D"/>
    <w:rsid w:val="005C0640"/>
    <w:rsid w:val="005C0663"/>
    <w:rsid w:val="005C0680"/>
    <w:rsid w:val="005C06C5"/>
    <w:rsid w:val="005C07AA"/>
    <w:rsid w:val="005C07AE"/>
    <w:rsid w:val="005C07F7"/>
    <w:rsid w:val="005C0838"/>
    <w:rsid w:val="005C0884"/>
    <w:rsid w:val="005C089D"/>
    <w:rsid w:val="005C08AD"/>
    <w:rsid w:val="005C08D6"/>
    <w:rsid w:val="005C08FF"/>
    <w:rsid w:val="005C098D"/>
    <w:rsid w:val="005C09D6"/>
    <w:rsid w:val="005C09FA"/>
    <w:rsid w:val="005C0A37"/>
    <w:rsid w:val="005C0A41"/>
    <w:rsid w:val="005C0A73"/>
    <w:rsid w:val="005C0A77"/>
    <w:rsid w:val="005C0AAB"/>
    <w:rsid w:val="005C0AB3"/>
    <w:rsid w:val="005C0AFB"/>
    <w:rsid w:val="005C0B97"/>
    <w:rsid w:val="005C0BDC"/>
    <w:rsid w:val="005C0C48"/>
    <w:rsid w:val="005C0C4E"/>
    <w:rsid w:val="005C0C52"/>
    <w:rsid w:val="005C0C98"/>
    <w:rsid w:val="005C0CA7"/>
    <w:rsid w:val="005C0CB9"/>
    <w:rsid w:val="005C0D3A"/>
    <w:rsid w:val="005C0DD6"/>
    <w:rsid w:val="005C0DEA"/>
    <w:rsid w:val="005C0E19"/>
    <w:rsid w:val="005C0E1D"/>
    <w:rsid w:val="005C0E95"/>
    <w:rsid w:val="005C0EA4"/>
    <w:rsid w:val="005C0EDE"/>
    <w:rsid w:val="005C0EE6"/>
    <w:rsid w:val="005C0F29"/>
    <w:rsid w:val="005C0F36"/>
    <w:rsid w:val="005C0F3E"/>
    <w:rsid w:val="005C0F52"/>
    <w:rsid w:val="005C0F97"/>
    <w:rsid w:val="005C108A"/>
    <w:rsid w:val="005C10A3"/>
    <w:rsid w:val="005C10BE"/>
    <w:rsid w:val="005C1129"/>
    <w:rsid w:val="005C115A"/>
    <w:rsid w:val="005C118A"/>
    <w:rsid w:val="005C11AF"/>
    <w:rsid w:val="005C11B6"/>
    <w:rsid w:val="005C11E1"/>
    <w:rsid w:val="005C11F6"/>
    <w:rsid w:val="005C1212"/>
    <w:rsid w:val="005C1251"/>
    <w:rsid w:val="005C125D"/>
    <w:rsid w:val="005C1275"/>
    <w:rsid w:val="005C1288"/>
    <w:rsid w:val="005C12B3"/>
    <w:rsid w:val="005C12D7"/>
    <w:rsid w:val="005C12E6"/>
    <w:rsid w:val="005C1320"/>
    <w:rsid w:val="005C1350"/>
    <w:rsid w:val="005C13BA"/>
    <w:rsid w:val="005C13C2"/>
    <w:rsid w:val="005C13CA"/>
    <w:rsid w:val="005C140F"/>
    <w:rsid w:val="005C1497"/>
    <w:rsid w:val="005C14B6"/>
    <w:rsid w:val="005C1524"/>
    <w:rsid w:val="005C1537"/>
    <w:rsid w:val="005C1588"/>
    <w:rsid w:val="005C1590"/>
    <w:rsid w:val="005C1592"/>
    <w:rsid w:val="005C15B8"/>
    <w:rsid w:val="005C15C4"/>
    <w:rsid w:val="005C15CB"/>
    <w:rsid w:val="005C1654"/>
    <w:rsid w:val="005C169D"/>
    <w:rsid w:val="005C16AD"/>
    <w:rsid w:val="005C16C3"/>
    <w:rsid w:val="005C174A"/>
    <w:rsid w:val="005C175C"/>
    <w:rsid w:val="005C17EF"/>
    <w:rsid w:val="005C1906"/>
    <w:rsid w:val="005C1947"/>
    <w:rsid w:val="005C1956"/>
    <w:rsid w:val="005C19CB"/>
    <w:rsid w:val="005C19DD"/>
    <w:rsid w:val="005C1AC6"/>
    <w:rsid w:val="005C1ACB"/>
    <w:rsid w:val="005C1C34"/>
    <w:rsid w:val="005C1C36"/>
    <w:rsid w:val="005C1C4A"/>
    <w:rsid w:val="005C1C7D"/>
    <w:rsid w:val="005C1CC4"/>
    <w:rsid w:val="005C1CE7"/>
    <w:rsid w:val="005C1D0C"/>
    <w:rsid w:val="005C1D5E"/>
    <w:rsid w:val="005C1D75"/>
    <w:rsid w:val="005C1DA1"/>
    <w:rsid w:val="005C1DC9"/>
    <w:rsid w:val="005C1DCE"/>
    <w:rsid w:val="005C1E3D"/>
    <w:rsid w:val="005C1E44"/>
    <w:rsid w:val="005C1E48"/>
    <w:rsid w:val="005C1E58"/>
    <w:rsid w:val="005C1EDB"/>
    <w:rsid w:val="005C1F2C"/>
    <w:rsid w:val="005C1F79"/>
    <w:rsid w:val="005C1FD8"/>
    <w:rsid w:val="005C1FDE"/>
    <w:rsid w:val="005C1FFA"/>
    <w:rsid w:val="005C2043"/>
    <w:rsid w:val="005C204D"/>
    <w:rsid w:val="005C205C"/>
    <w:rsid w:val="005C20A8"/>
    <w:rsid w:val="005C20D0"/>
    <w:rsid w:val="005C2120"/>
    <w:rsid w:val="005C2153"/>
    <w:rsid w:val="005C215B"/>
    <w:rsid w:val="005C21B9"/>
    <w:rsid w:val="005C21C9"/>
    <w:rsid w:val="005C21D1"/>
    <w:rsid w:val="005C220F"/>
    <w:rsid w:val="005C2271"/>
    <w:rsid w:val="005C22AD"/>
    <w:rsid w:val="005C22B1"/>
    <w:rsid w:val="005C2308"/>
    <w:rsid w:val="005C2335"/>
    <w:rsid w:val="005C2365"/>
    <w:rsid w:val="005C2392"/>
    <w:rsid w:val="005C23BA"/>
    <w:rsid w:val="005C23CB"/>
    <w:rsid w:val="005C23DA"/>
    <w:rsid w:val="005C2402"/>
    <w:rsid w:val="005C24FA"/>
    <w:rsid w:val="005C25DB"/>
    <w:rsid w:val="005C25DF"/>
    <w:rsid w:val="005C25FE"/>
    <w:rsid w:val="005C26ED"/>
    <w:rsid w:val="005C26EF"/>
    <w:rsid w:val="005C2782"/>
    <w:rsid w:val="005C27D6"/>
    <w:rsid w:val="005C2820"/>
    <w:rsid w:val="005C2838"/>
    <w:rsid w:val="005C2861"/>
    <w:rsid w:val="005C2872"/>
    <w:rsid w:val="005C289B"/>
    <w:rsid w:val="005C28A6"/>
    <w:rsid w:val="005C2959"/>
    <w:rsid w:val="005C2982"/>
    <w:rsid w:val="005C2992"/>
    <w:rsid w:val="005C29B4"/>
    <w:rsid w:val="005C29FC"/>
    <w:rsid w:val="005C2A0F"/>
    <w:rsid w:val="005C2A53"/>
    <w:rsid w:val="005C2A78"/>
    <w:rsid w:val="005C2A7B"/>
    <w:rsid w:val="005C2AFA"/>
    <w:rsid w:val="005C2B1E"/>
    <w:rsid w:val="005C2B9C"/>
    <w:rsid w:val="005C2C8F"/>
    <w:rsid w:val="005C2CCA"/>
    <w:rsid w:val="005C2D5D"/>
    <w:rsid w:val="005C2D94"/>
    <w:rsid w:val="005C2DA8"/>
    <w:rsid w:val="005C2DBC"/>
    <w:rsid w:val="005C2DE0"/>
    <w:rsid w:val="005C2E0B"/>
    <w:rsid w:val="005C2E3B"/>
    <w:rsid w:val="005C2E41"/>
    <w:rsid w:val="005C2EB3"/>
    <w:rsid w:val="005C2F29"/>
    <w:rsid w:val="005C2F2D"/>
    <w:rsid w:val="005C2F55"/>
    <w:rsid w:val="005C2F8C"/>
    <w:rsid w:val="005C2F8D"/>
    <w:rsid w:val="005C2F9D"/>
    <w:rsid w:val="005C2FFB"/>
    <w:rsid w:val="005C309A"/>
    <w:rsid w:val="005C30C3"/>
    <w:rsid w:val="005C30F1"/>
    <w:rsid w:val="005C3125"/>
    <w:rsid w:val="005C3133"/>
    <w:rsid w:val="005C314B"/>
    <w:rsid w:val="005C3154"/>
    <w:rsid w:val="005C3162"/>
    <w:rsid w:val="005C3324"/>
    <w:rsid w:val="005C334E"/>
    <w:rsid w:val="005C3357"/>
    <w:rsid w:val="005C336E"/>
    <w:rsid w:val="005C33DB"/>
    <w:rsid w:val="005C346B"/>
    <w:rsid w:val="005C36AC"/>
    <w:rsid w:val="005C36D6"/>
    <w:rsid w:val="005C36F9"/>
    <w:rsid w:val="005C3700"/>
    <w:rsid w:val="005C3712"/>
    <w:rsid w:val="005C3872"/>
    <w:rsid w:val="005C3905"/>
    <w:rsid w:val="005C3957"/>
    <w:rsid w:val="005C39AD"/>
    <w:rsid w:val="005C39E1"/>
    <w:rsid w:val="005C3A3C"/>
    <w:rsid w:val="005C3AED"/>
    <w:rsid w:val="005C3B54"/>
    <w:rsid w:val="005C3B6C"/>
    <w:rsid w:val="005C3B76"/>
    <w:rsid w:val="005C3C46"/>
    <w:rsid w:val="005C3C4F"/>
    <w:rsid w:val="005C3C73"/>
    <w:rsid w:val="005C3C7B"/>
    <w:rsid w:val="005C3C82"/>
    <w:rsid w:val="005C3C88"/>
    <w:rsid w:val="005C3D85"/>
    <w:rsid w:val="005C3DA5"/>
    <w:rsid w:val="005C3DC1"/>
    <w:rsid w:val="005C3DC5"/>
    <w:rsid w:val="005C3DD4"/>
    <w:rsid w:val="005C3DE1"/>
    <w:rsid w:val="005C3E0F"/>
    <w:rsid w:val="005C3E2D"/>
    <w:rsid w:val="005C3E3E"/>
    <w:rsid w:val="005C3E44"/>
    <w:rsid w:val="005C3E52"/>
    <w:rsid w:val="005C3FC4"/>
    <w:rsid w:val="005C3FCE"/>
    <w:rsid w:val="005C41D8"/>
    <w:rsid w:val="005C41DB"/>
    <w:rsid w:val="005C420F"/>
    <w:rsid w:val="005C4222"/>
    <w:rsid w:val="005C4249"/>
    <w:rsid w:val="005C4296"/>
    <w:rsid w:val="005C42F6"/>
    <w:rsid w:val="005C4317"/>
    <w:rsid w:val="005C4342"/>
    <w:rsid w:val="005C446B"/>
    <w:rsid w:val="005C4490"/>
    <w:rsid w:val="005C449A"/>
    <w:rsid w:val="005C4500"/>
    <w:rsid w:val="005C4544"/>
    <w:rsid w:val="005C4545"/>
    <w:rsid w:val="005C457B"/>
    <w:rsid w:val="005C45C7"/>
    <w:rsid w:val="005C4697"/>
    <w:rsid w:val="005C469B"/>
    <w:rsid w:val="005C46A5"/>
    <w:rsid w:val="005C46A8"/>
    <w:rsid w:val="005C46CC"/>
    <w:rsid w:val="005C472B"/>
    <w:rsid w:val="005C4737"/>
    <w:rsid w:val="005C474D"/>
    <w:rsid w:val="005C4781"/>
    <w:rsid w:val="005C4798"/>
    <w:rsid w:val="005C47A7"/>
    <w:rsid w:val="005C47C2"/>
    <w:rsid w:val="005C47E4"/>
    <w:rsid w:val="005C47E7"/>
    <w:rsid w:val="005C47FE"/>
    <w:rsid w:val="005C480B"/>
    <w:rsid w:val="005C482E"/>
    <w:rsid w:val="005C499E"/>
    <w:rsid w:val="005C49B2"/>
    <w:rsid w:val="005C49D3"/>
    <w:rsid w:val="005C4A75"/>
    <w:rsid w:val="005C4A88"/>
    <w:rsid w:val="005C4B07"/>
    <w:rsid w:val="005C4B7F"/>
    <w:rsid w:val="005C4BAE"/>
    <w:rsid w:val="005C4BCE"/>
    <w:rsid w:val="005C4BE9"/>
    <w:rsid w:val="005C4BEA"/>
    <w:rsid w:val="005C4CBC"/>
    <w:rsid w:val="005C4CC1"/>
    <w:rsid w:val="005C4CDE"/>
    <w:rsid w:val="005C4CDF"/>
    <w:rsid w:val="005C4CF8"/>
    <w:rsid w:val="005C4D70"/>
    <w:rsid w:val="005C4DD5"/>
    <w:rsid w:val="005C4E3A"/>
    <w:rsid w:val="005C4EA3"/>
    <w:rsid w:val="005C4F34"/>
    <w:rsid w:val="005C4FBA"/>
    <w:rsid w:val="005C503B"/>
    <w:rsid w:val="005C50E0"/>
    <w:rsid w:val="005C50EA"/>
    <w:rsid w:val="005C5143"/>
    <w:rsid w:val="005C51B0"/>
    <w:rsid w:val="005C51C1"/>
    <w:rsid w:val="005C51CD"/>
    <w:rsid w:val="005C51D3"/>
    <w:rsid w:val="005C5205"/>
    <w:rsid w:val="005C522B"/>
    <w:rsid w:val="005C528D"/>
    <w:rsid w:val="005C52BD"/>
    <w:rsid w:val="005C52DF"/>
    <w:rsid w:val="005C52F7"/>
    <w:rsid w:val="005C5306"/>
    <w:rsid w:val="005C5312"/>
    <w:rsid w:val="005C531C"/>
    <w:rsid w:val="005C5372"/>
    <w:rsid w:val="005C537A"/>
    <w:rsid w:val="005C5439"/>
    <w:rsid w:val="005C54C0"/>
    <w:rsid w:val="005C54C1"/>
    <w:rsid w:val="005C5502"/>
    <w:rsid w:val="005C550F"/>
    <w:rsid w:val="005C5557"/>
    <w:rsid w:val="005C555B"/>
    <w:rsid w:val="005C557B"/>
    <w:rsid w:val="005C5588"/>
    <w:rsid w:val="005C55C1"/>
    <w:rsid w:val="005C5646"/>
    <w:rsid w:val="005C5674"/>
    <w:rsid w:val="005C56F5"/>
    <w:rsid w:val="005C57AD"/>
    <w:rsid w:val="005C57DF"/>
    <w:rsid w:val="005C58E7"/>
    <w:rsid w:val="005C58EB"/>
    <w:rsid w:val="005C58F4"/>
    <w:rsid w:val="005C595D"/>
    <w:rsid w:val="005C5990"/>
    <w:rsid w:val="005C59B3"/>
    <w:rsid w:val="005C59DB"/>
    <w:rsid w:val="005C59FD"/>
    <w:rsid w:val="005C5A58"/>
    <w:rsid w:val="005C5AB6"/>
    <w:rsid w:val="005C5AFC"/>
    <w:rsid w:val="005C5B1A"/>
    <w:rsid w:val="005C5B49"/>
    <w:rsid w:val="005C5B5A"/>
    <w:rsid w:val="005C5B9B"/>
    <w:rsid w:val="005C5BAA"/>
    <w:rsid w:val="005C5BAC"/>
    <w:rsid w:val="005C5BF4"/>
    <w:rsid w:val="005C5BF9"/>
    <w:rsid w:val="005C5BFA"/>
    <w:rsid w:val="005C5C14"/>
    <w:rsid w:val="005C5C15"/>
    <w:rsid w:val="005C5C2D"/>
    <w:rsid w:val="005C5C56"/>
    <w:rsid w:val="005C5CA3"/>
    <w:rsid w:val="005C5CEE"/>
    <w:rsid w:val="005C5CF8"/>
    <w:rsid w:val="005C5D1F"/>
    <w:rsid w:val="005C5D5E"/>
    <w:rsid w:val="005C5D64"/>
    <w:rsid w:val="005C5D71"/>
    <w:rsid w:val="005C5DAE"/>
    <w:rsid w:val="005C5E3B"/>
    <w:rsid w:val="005C5E3F"/>
    <w:rsid w:val="005C5ECF"/>
    <w:rsid w:val="005C5EF2"/>
    <w:rsid w:val="005C5F26"/>
    <w:rsid w:val="005C5F65"/>
    <w:rsid w:val="005C5FA3"/>
    <w:rsid w:val="005C5FB0"/>
    <w:rsid w:val="005C6030"/>
    <w:rsid w:val="005C6095"/>
    <w:rsid w:val="005C60BE"/>
    <w:rsid w:val="005C6196"/>
    <w:rsid w:val="005C61B3"/>
    <w:rsid w:val="005C61B9"/>
    <w:rsid w:val="005C61D5"/>
    <w:rsid w:val="005C61E7"/>
    <w:rsid w:val="005C61F5"/>
    <w:rsid w:val="005C62D3"/>
    <w:rsid w:val="005C638D"/>
    <w:rsid w:val="005C6408"/>
    <w:rsid w:val="005C6417"/>
    <w:rsid w:val="005C6500"/>
    <w:rsid w:val="005C6560"/>
    <w:rsid w:val="005C65A4"/>
    <w:rsid w:val="005C65AD"/>
    <w:rsid w:val="005C65F8"/>
    <w:rsid w:val="005C6716"/>
    <w:rsid w:val="005C6790"/>
    <w:rsid w:val="005C6834"/>
    <w:rsid w:val="005C6850"/>
    <w:rsid w:val="005C6880"/>
    <w:rsid w:val="005C68B1"/>
    <w:rsid w:val="005C68C5"/>
    <w:rsid w:val="005C68D0"/>
    <w:rsid w:val="005C68E3"/>
    <w:rsid w:val="005C69CC"/>
    <w:rsid w:val="005C69DA"/>
    <w:rsid w:val="005C69F4"/>
    <w:rsid w:val="005C6A02"/>
    <w:rsid w:val="005C6A6D"/>
    <w:rsid w:val="005C6A8C"/>
    <w:rsid w:val="005C6AA6"/>
    <w:rsid w:val="005C6AD1"/>
    <w:rsid w:val="005C6AD2"/>
    <w:rsid w:val="005C6B15"/>
    <w:rsid w:val="005C6B49"/>
    <w:rsid w:val="005C6B5F"/>
    <w:rsid w:val="005C6B8F"/>
    <w:rsid w:val="005C6BFF"/>
    <w:rsid w:val="005C6C33"/>
    <w:rsid w:val="005C6C45"/>
    <w:rsid w:val="005C6C86"/>
    <w:rsid w:val="005C6CA0"/>
    <w:rsid w:val="005C6CF9"/>
    <w:rsid w:val="005C6D05"/>
    <w:rsid w:val="005C6D16"/>
    <w:rsid w:val="005C6D5E"/>
    <w:rsid w:val="005C6E79"/>
    <w:rsid w:val="005C6E95"/>
    <w:rsid w:val="005C6EA8"/>
    <w:rsid w:val="005C6EB5"/>
    <w:rsid w:val="005C6EED"/>
    <w:rsid w:val="005C6EFB"/>
    <w:rsid w:val="005C6FCE"/>
    <w:rsid w:val="005C7034"/>
    <w:rsid w:val="005C7088"/>
    <w:rsid w:val="005C7097"/>
    <w:rsid w:val="005C70D8"/>
    <w:rsid w:val="005C70F1"/>
    <w:rsid w:val="005C7126"/>
    <w:rsid w:val="005C7133"/>
    <w:rsid w:val="005C7178"/>
    <w:rsid w:val="005C71C4"/>
    <w:rsid w:val="005C7299"/>
    <w:rsid w:val="005C72F5"/>
    <w:rsid w:val="005C73CA"/>
    <w:rsid w:val="005C7445"/>
    <w:rsid w:val="005C747C"/>
    <w:rsid w:val="005C74A4"/>
    <w:rsid w:val="005C74D9"/>
    <w:rsid w:val="005C74E4"/>
    <w:rsid w:val="005C74F5"/>
    <w:rsid w:val="005C7612"/>
    <w:rsid w:val="005C763D"/>
    <w:rsid w:val="005C763E"/>
    <w:rsid w:val="005C7641"/>
    <w:rsid w:val="005C768D"/>
    <w:rsid w:val="005C76D4"/>
    <w:rsid w:val="005C76D6"/>
    <w:rsid w:val="005C7712"/>
    <w:rsid w:val="005C777B"/>
    <w:rsid w:val="005C77CA"/>
    <w:rsid w:val="005C77E4"/>
    <w:rsid w:val="005C780F"/>
    <w:rsid w:val="005C7826"/>
    <w:rsid w:val="005C7880"/>
    <w:rsid w:val="005C7888"/>
    <w:rsid w:val="005C7891"/>
    <w:rsid w:val="005C7892"/>
    <w:rsid w:val="005C78A4"/>
    <w:rsid w:val="005C78E3"/>
    <w:rsid w:val="005C78EA"/>
    <w:rsid w:val="005C78F9"/>
    <w:rsid w:val="005C79F4"/>
    <w:rsid w:val="005C7A24"/>
    <w:rsid w:val="005C7A31"/>
    <w:rsid w:val="005C7A86"/>
    <w:rsid w:val="005C7AAF"/>
    <w:rsid w:val="005C7AC8"/>
    <w:rsid w:val="005C7AF2"/>
    <w:rsid w:val="005C7BC4"/>
    <w:rsid w:val="005C7BD4"/>
    <w:rsid w:val="005C7C27"/>
    <w:rsid w:val="005C7C37"/>
    <w:rsid w:val="005C7C6A"/>
    <w:rsid w:val="005C7C9D"/>
    <w:rsid w:val="005C7CEC"/>
    <w:rsid w:val="005C7D22"/>
    <w:rsid w:val="005C7DAA"/>
    <w:rsid w:val="005C7E36"/>
    <w:rsid w:val="005C7E5A"/>
    <w:rsid w:val="005C7F22"/>
    <w:rsid w:val="005C7F2B"/>
    <w:rsid w:val="005C7FBF"/>
    <w:rsid w:val="005C7FD5"/>
    <w:rsid w:val="005C7FE3"/>
    <w:rsid w:val="005D0049"/>
    <w:rsid w:val="005D0051"/>
    <w:rsid w:val="005D005D"/>
    <w:rsid w:val="005D008D"/>
    <w:rsid w:val="005D00B2"/>
    <w:rsid w:val="005D00B4"/>
    <w:rsid w:val="005D0117"/>
    <w:rsid w:val="005D0139"/>
    <w:rsid w:val="005D014D"/>
    <w:rsid w:val="005D0190"/>
    <w:rsid w:val="005D0195"/>
    <w:rsid w:val="005D01B5"/>
    <w:rsid w:val="005D020F"/>
    <w:rsid w:val="005D02FA"/>
    <w:rsid w:val="005D0303"/>
    <w:rsid w:val="005D0348"/>
    <w:rsid w:val="005D034E"/>
    <w:rsid w:val="005D038F"/>
    <w:rsid w:val="005D03A2"/>
    <w:rsid w:val="005D03B7"/>
    <w:rsid w:val="005D03FA"/>
    <w:rsid w:val="005D03FD"/>
    <w:rsid w:val="005D0440"/>
    <w:rsid w:val="005D0486"/>
    <w:rsid w:val="005D04AF"/>
    <w:rsid w:val="005D0561"/>
    <w:rsid w:val="005D05B2"/>
    <w:rsid w:val="005D05CC"/>
    <w:rsid w:val="005D05CD"/>
    <w:rsid w:val="005D05CE"/>
    <w:rsid w:val="005D05DD"/>
    <w:rsid w:val="005D05EF"/>
    <w:rsid w:val="005D0603"/>
    <w:rsid w:val="005D0625"/>
    <w:rsid w:val="005D0639"/>
    <w:rsid w:val="005D0655"/>
    <w:rsid w:val="005D0666"/>
    <w:rsid w:val="005D06D5"/>
    <w:rsid w:val="005D06E6"/>
    <w:rsid w:val="005D072F"/>
    <w:rsid w:val="005D0789"/>
    <w:rsid w:val="005D07B3"/>
    <w:rsid w:val="005D07BA"/>
    <w:rsid w:val="005D07E0"/>
    <w:rsid w:val="005D07E1"/>
    <w:rsid w:val="005D0840"/>
    <w:rsid w:val="005D0884"/>
    <w:rsid w:val="005D08AF"/>
    <w:rsid w:val="005D08B3"/>
    <w:rsid w:val="005D08D1"/>
    <w:rsid w:val="005D0907"/>
    <w:rsid w:val="005D0947"/>
    <w:rsid w:val="005D0A40"/>
    <w:rsid w:val="005D0A41"/>
    <w:rsid w:val="005D0A71"/>
    <w:rsid w:val="005D0A83"/>
    <w:rsid w:val="005D0AD4"/>
    <w:rsid w:val="005D0AFE"/>
    <w:rsid w:val="005D0B28"/>
    <w:rsid w:val="005D0B5C"/>
    <w:rsid w:val="005D0BAF"/>
    <w:rsid w:val="005D0C15"/>
    <w:rsid w:val="005D0C62"/>
    <w:rsid w:val="005D0C78"/>
    <w:rsid w:val="005D0C9B"/>
    <w:rsid w:val="005D0CA2"/>
    <w:rsid w:val="005D0D54"/>
    <w:rsid w:val="005D0DA5"/>
    <w:rsid w:val="005D0DC4"/>
    <w:rsid w:val="005D0EC6"/>
    <w:rsid w:val="005D0EEA"/>
    <w:rsid w:val="005D0F03"/>
    <w:rsid w:val="005D0F53"/>
    <w:rsid w:val="005D0F7C"/>
    <w:rsid w:val="005D0FA4"/>
    <w:rsid w:val="005D0FCF"/>
    <w:rsid w:val="005D0FEE"/>
    <w:rsid w:val="005D1012"/>
    <w:rsid w:val="005D1090"/>
    <w:rsid w:val="005D10A2"/>
    <w:rsid w:val="005D10B3"/>
    <w:rsid w:val="005D10EC"/>
    <w:rsid w:val="005D10F3"/>
    <w:rsid w:val="005D10F4"/>
    <w:rsid w:val="005D110D"/>
    <w:rsid w:val="005D1112"/>
    <w:rsid w:val="005D116F"/>
    <w:rsid w:val="005D11D7"/>
    <w:rsid w:val="005D1231"/>
    <w:rsid w:val="005D127A"/>
    <w:rsid w:val="005D127C"/>
    <w:rsid w:val="005D1311"/>
    <w:rsid w:val="005D1324"/>
    <w:rsid w:val="005D13CD"/>
    <w:rsid w:val="005D1457"/>
    <w:rsid w:val="005D145B"/>
    <w:rsid w:val="005D149D"/>
    <w:rsid w:val="005D14A1"/>
    <w:rsid w:val="005D14E7"/>
    <w:rsid w:val="005D14ED"/>
    <w:rsid w:val="005D152F"/>
    <w:rsid w:val="005D1583"/>
    <w:rsid w:val="005D15C1"/>
    <w:rsid w:val="005D15E0"/>
    <w:rsid w:val="005D15F0"/>
    <w:rsid w:val="005D162B"/>
    <w:rsid w:val="005D16A3"/>
    <w:rsid w:val="005D16D3"/>
    <w:rsid w:val="005D173E"/>
    <w:rsid w:val="005D1760"/>
    <w:rsid w:val="005D1783"/>
    <w:rsid w:val="005D17E1"/>
    <w:rsid w:val="005D17F1"/>
    <w:rsid w:val="005D1803"/>
    <w:rsid w:val="005D1836"/>
    <w:rsid w:val="005D184F"/>
    <w:rsid w:val="005D1861"/>
    <w:rsid w:val="005D186F"/>
    <w:rsid w:val="005D1885"/>
    <w:rsid w:val="005D1888"/>
    <w:rsid w:val="005D18CF"/>
    <w:rsid w:val="005D1908"/>
    <w:rsid w:val="005D1949"/>
    <w:rsid w:val="005D1A04"/>
    <w:rsid w:val="005D1ACF"/>
    <w:rsid w:val="005D1AE7"/>
    <w:rsid w:val="005D1B42"/>
    <w:rsid w:val="005D1B78"/>
    <w:rsid w:val="005D1BC4"/>
    <w:rsid w:val="005D1C78"/>
    <w:rsid w:val="005D1C8A"/>
    <w:rsid w:val="005D1C9E"/>
    <w:rsid w:val="005D1CB5"/>
    <w:rsid w:val="005D1CEA"/>
    <w:rsid w:val="005D1D01"/>
    <w:rsid w:val="005D1D53"/>
    <w:rsid w:val="005D1D5A"/>
    <w:rsid w:val="005D1D92"/>
    <w:rsid w:val="005D1DDC"/>
    <w:rsid w:val="005D1DE8"/>
    <w:rsid w:val="005D1DFC"/>
    <w:rsid w:val="005D1E8E"/>
    <w:rsid w:val="005D1EF6"/>
    <w:rsid w:val="005D1F39"/>
    <w:rsid w:val="005D1F4A"/>
    <w:rsid w:val="005D1F5F"/>
    <w:rsid w:val="005D1F7A"/>
    <w:rsid w:val="005D1F8B"/>
    <w:rsid w:val="005D2054"/>
    <w:rsid w:val="005D2066"/>
    <w:rsid w:val="005D20B7"/>
    <w:rsid w:val="005D20EB"/>
    <w:rsid w:val="005D20F2"/>
    <w:rsid w:val="005D2100"/>
    <w:rsid w:val="005D213A"/>
    <w:rsid w:val="005D21CF"/>
    <w:rsid w:val="005D21FE"/>
    <w:rsid w:val="005D2212"/>
    <w:rsid w:val="005D2246"/>
    <w:rsid w:val="005D2247"/>
    <w:rsid w:val="005D2266"/>
    <w:rsid w:val="005D22C3"/>
    <w:rsid w:val="005D22DF"/>
    <w:rsid w:val="005D238A"/>
    <w:rsid w:val="005D2392"/>
    <w:rsid w:val="005D2409"/>
    <w:rsid w:val="005D245C"/>
    <w:rsid w:val="005D2460"/>
    <w:rsid w:val="005D2462"/>
    <w:rsid w:val="005D24B0"/>
    <w:rsid w:val="005D24F0"/>
    <w:rsid w:val="005D250A"/>
    <w:rsid w:val="005D2569"/>
    <w:rsid w:val="005D2601"/>
    <w:rsid w:val="005D261C"/>
    <w:rsid w:val="005D2697"/>
    <w:rsid w:val="005D26DF"/>
    <w:rsid w:val="005D2714"/>
    <w:rsid w:val="005D273F"/>
    <w:rsid w:val="005D278E"/>
    <w:rsid w:val="005D27B8"/>
    <w:rsid w:val="005D27BB"/>
    <w:rsid w:val="005D27CC"/>
    <w:rsid w:val="005D27F4"/>
    <w:rsid w:val="005D286D"/>
    <w:rsid w:val="005D29B0"/>
    <w:rsid w:val="005D29D2"/>
    <w:rsid w:val="005D29E3"/>
    <w:rsid w:val="005D2A2F"/>
    <w:rsid w:val="005D2A33"/>
    <w:rsid w:val="005D2A65"/>
    <w:rsid w:val="005D2BD2"/>
    <w:rsid w:val="005D2BD4"/>
    <w:rsid w:val="005D2C0A"/>
    <w:rsid w:val="005D2C13"/>
    <w:rsid w:val="005D2C48"/>
    <w:rsid w:val="005D2C51"/>
    <w:rsid w:val="005D2CA9"/>
    <w:rsid w:val="005D2CC0"/>
    <w:rsid w:val="005D2CEB"/>
    <w:rsid w:val="005D2D36"/>
    <w:rsid w:val="005D2DAA"/>
    <w:rsid w:val="005D2EC8"/>
    <w:rsid w:val="005D2EDA"/>
    <w:rsid w:val="005D2F45"/>
    <w:rsid w:val="005D2F5E"/>
    <w:rsid w:val="005D3016"/>
    <w:rsid w:val="005D3018"/>
    <w:rsid w:val="005D3019"/>
    <w:rsid w:val="005D302C"/>
    <w:rsid w:val="005D30A9"/>
    <w:rsid w:val="005D30BA"/>
    <w:rsid w:val="005D30D0"/>
    <w:rsid w:val="005D3108"/>
    <w:rsid w:val="005D3124"/>
    <w:rsid w:val="005D3148"/>
    <w:rsid w:val="005D3179"/>
    <w:rsid w:val="005D3184"/>
    <w:rsid w:val="005D31B7"/>
    <w:rsid w:val="005D31C2"/>
    <w:rsid w:val="005D31E1"/>
    <w:rsid w:val="005D321E"/>
    <w:rsid w:val="005D3248"/>
    <w:rsid w:val="005D3266"/>
    <w:rsid w:val="005D3267"/>
    <w:rsid w:val="005D32AA"/>
    <w:rsid w:val="005D330D"/>
    <w:rsid w:val="005D3333"/>
    <w:rsid w:val="005D33D3"/>
    <w:rsid w:val="005D33E8"/>
    <w:rsid w:val="005D341B"/>
    <w:rsid w:val="005D3452"/>
    <w:rsid w:val="005D3454"/>
    <w:rsid w:val="005D34DE"/>
    <w:rsid w:val="005D34F4"/>
    <w:rsid w:val="005D357A"/>
    <w:rsid w:val="005D35F7"/>
    <w:rsid w:val="005D3603"/>
    <w:rsid w:val="005D3634"/>
    <w:rsid w:val="005D36AF"/>
    <w:rsid w:val="005D3887"/>
    <w:rsid w:val="005D38AF"/>
    <w:rsid w:val="005D38E8"/>
    <w:rsid w:val="005D393C"/>
    <w:rsid w:val="005D3948"/>
    <w:rsid w:val="005D395A"/>
    <w:rsid w:val="005D396E"/>
    <w:rsid w:val="005D3982"/>
    <w:rsid w:val="005D39B3"/>
    <w:rsid w:val="005D39F2"/>
    <w:rsid w:val="005D3A65"/>
    <w:rsid w:val="005D3A66"/>
    <w:rsid w:val="005D3A7B"/>
    <w:rsid w:val="005D3A7E"/>
    <w:rsid w:val="005D3AA7"/>
    <w:rsid w:val="005D3AB2"/>
    <w:rsid w:val="005D3B09"/>
    <w:rsid w:val="005D3B2F"/>
    <w:rsid w:val="005D3B77"/>
    <w:rsid w:val="005D3BFF"/>
    <w:rsid w:val="005D3C0E"/>
    <w:rsid w:val="005D3C39"/>
    <w:rsid w:val="005D3C55"/>
    <w:rsid w:val="005D3CF8"/>
    <w:rsid w:val="005D3D05"/>
    <w:rsid w:val="005D3D61"/>
    <w:rsid w:val="005D3DAF"/>
    <w:rsid w:val="005D3E15"/>
    <w:rsid w:val="005D3E16"/>
    <w:rsid w:val="005D3E1F"/>
    <w:rsid w:val="005D3E78"/>
    <w:rsid w:val="005D3E7A"/>
    <w:rsid w:val="005D3E99"/>
    <w:rsid w:val="005D3EA5"/>
    <w:rsid w:val="005D3EAD"/>
    <w:rsid w:val="005D3EE3"/>
    <w:rsid w:val="005D3EE9"/>
    <w:rsid w:val="005D3EFE"/>
    <w:rsid w:val="005D3F90"/>
    <w:rsid w:val="005D4057"/>
    <w:rsid w:val="005D405A"/>
    <w:rsid w:val="005D405E"/>
    <w:rsid w:val="005D40F8"/>
    <w:rsid w:val="005D4139"/>
    <w:rsid w:val="005D41A5"/>
    <w:rsid w:val="005D4252"/>
    <w:rsid w:val="005D4274"/>
    <w:rsid w:val="005D4281"/>
    <w:rsid w:val="005D42CB"/>
    <w:rsid w:val="005D42D4"/>
    <w:rsid w:val="005D433D"/>
    <w:rsid w:val="005D43E8"/>
    <w:rsid w:val="005D43ED"/>
    <w:rsid w:val="005D43FC"/>
    <w:rsid w:val="005D4418"/>
    <w:rsid w:val="005D4436"/>
    <w:rsid w:val="005D4469"/>
    <w:rsid w:val="005D44EE"/>
    <w:rsid w:val="005D4569"/>
    <w:rsid w:val="005D458E"/>
    <w:rsid w:val="005D45D8"/>
    <w:rsid w:val="005D45F8"/>
    <w:rsid w:val="005D4649"/>
    <w:rsid w:val="005D46A1"/>
    <w:rsid w:val="005D46B3"/>
    <w:rsid w:val="005D46B6"/>
    <w:rsid w:val="005D46CC"/>
    <w:rsid w:val="005D4743"/>
    <w:rsid w:val="005D47D6"/>
    <w:rsid w:val="005D4858"/>
    <w:rsid w:val="005D4890"/>
    <w:rsid w:val="005D48C4"/>
    <w:rsid w:val="005D48DA"/>
    <w:rsid w:val="005D4957"/>
    <w:rsid w:val="005D49DE"/>
    <w:rsid w:val="005D4A9F"/>
    <w:rsid w:val="005D4AB5"/>
    <w:rsid w:val="005D4B17"/>
    <w:rsid w:val="005D4BF3"/>
    <w:rsid w:val="005D4C4D"/>
    <w:rsid w:val="005D4C72"/>
    <w:rsid w:val="005D4DBB"/>
    <w:rsid w:val="005D4DC2"/>
    <w:rsid w:val="005D4DFE"/>
    <w:rsid w:val="005D4E05"/>
    <w:rsid w:val="005D4E22"/>
    <w:rsid w:val="005D4E35"/>
    <w:rsid w:val="005D4E8A"/>
    <w:rsid w:val="005D4E8F"/>
    <w:rsid w:val="005D4ECE"/>
    <w:rsid w:val="005D4EE4"/>
    <w:rsid w:val="005D4F0C"/>
    <w:rsid w:val="005D4F39"/>
    <w:rsid w:val="005D4F40"/>
    <w:rsid w:val="005D4F4D"/>
    <w:rsid w:val="005D4F6A"/>
    <w:rsid w:val="005D4F7C"/>
    <w:rsid w:val="005D4F96"/>
    <w:rsid w:val="005D4FE4"/>
    <w:rsid w:val="005D5022"/>
    <w:rsid w:val="005D5023"/>
    <w:rsid w:val="005D505B"/>
    <w:rsid w:val="005D50A8"/>
    <w:rsid w:val="005D518D"/>
    <w:rsid w:val="005D51CD"/>
    <w:rsid w:val="005D526B"/>
    <w:rsid w:val="005D52A6"/>
    <w:rsid w:val="005D52A7"/>
    <w:rsid w:val="005D52DD"/>
    <w:rsid w:val="005D530F"/>
    <w:rsid w:val="005D537D"/>
    <w:rsid w:val="005D5385"/>
    <w:rsid w:val="005D53D6"/>
    <w:rsid w:val="005D53E5"/>
    <w:rsid w:val="005D540C"/>
    <w:rsid w:val="005D5432"/>
    <w:rsid w:val="005D5468"/>
    <w:rsid w:val="005D54A8"/>
    <w:rsid w:val="005D5503"/>
    <w:rsid w:val="005D5506"/>
    <w:rsid w:val="005D550A"/>
    <w:rsid w:val="005D5520"/>
    <w:rsid w:val="005D5541"/>
    <w:rsid w:val="005D557B"/>
    <w:rsid w:val="005D55B3"/>
    <w:rsid w:val="005D55F7"/>
    <w:rsid w:val="005D5601"/>
    <w:rsid w:val="005D5605"/>
    <w:rsid w:val="005D5612"/>
    <w:rsid w:val="005D5641"/>
    <w:rsid w:val="005D5642"/>
    <w:rsid w:val="005D565C"/>
    <w:rsid w:val="005D5674"/>
    <w:rsid w:val="005D5690"/>
    <w:rsid w:val="005D56BA"/>
    <w:rsid w:val="005D574D"/>
    <w:rsid w:val="005D57A8"/>
    <w:rsid w:val="005D581F"/>
    <w:rsid w:val="005D582E"/>
    <w:rsid w:val="005D587B"/>
    <w:rsid w:val="005D58B1"/>
    <w:rsid w:val="005D592D"/>
    <w:rsid w:val="005D5954"/>
    <w:rsid w:val="005D595A"/>
    <w:rsid w:val="005D5973"/>
    <w:rsid w:val="005D5991"/>
    <w:rsid w:val="005D59DC"/>
    <w:rsid w:val="005D5A0F"/>
    <w:rsid w:val="005D5A31"/>
    <w:rsid w:val="005D5A48"/>
    <w:rsid w:val="005D5A5E"/>
    <w:rsid w:val="005D5A96"/>
    <w:rsid w:val="005D5AAB"/>
    <w:rsid w:val="005D5AB4"/>
    <w:rsid w:val="005D5AC1"/>
    <w:rsid w:val="005D5AD1"/>
    <w:rsid w:val="005D5ADE"/>
    <w:rsid w:val="005D5AED"/>
    <w:rsid w:val="005D5B33"/>
    <w:rsid w:val="005D5B36"/>
    <w:rsid w:val="005D5B4B"/>
    <w:rsid w:val="005D5BAD"/>
    <w:rsid w:val="005D5BDF"/>
    <w:rsid w:val="005D5C79"/>
    <w:rsid w:val="005D5C8D"/>
    <w:rsid w:val="005D5CB7"/>
    <w:rsid w:val="005D5CF8"/>
    <w:rsid w:val="005D5D58"/>
    <w:rsid w:val="005D5D64"/>
    <w:rsid w:val="005D5D7E"/>
    <w:rsid w:val="005D5DFE"/>
    <w:rsid w:val="005D5E4A"/>
    <w:rsid w:val="005D5E77"/>
    <w:rsid w:val="005D5E7D"/>
    <w:rsid w:val="005D5EA7"/>
    <w:rsid w:val="005D5EC4"/>
    <w:rsid w:val="005D5EDB"/>
    <w:rsid w:val="005D5EE7"/>
    <w:rsid w:val="005D5F2F"/>
    <w:rsid w:val="005D5F4E"/>
    <w:rsid w:val="005D5FA0"/>
    <w:rsid w:val="005D609B"/>
    <w:rsid w:val="005D60A3"/>
    <w:rsid w:val="005D60D7"/>
    <w:rsid w:val="005D60DE"/>
    <w:rsid w:val="005D6130"/>
    <w:rsid w:val="005D613D"/>
    <w:rsid w:val="005D6150"/>
    <w:rsid w:val="005D6175"/>
    <w:rsid w:val="005D61CB"/>
    <w:rsid w:val="005D6211"/>
    <w:rsid w:val="005D6246"/>
    <w:rsid w:val="005D6272"/>
    <w:rsid w:val="005D628A"/>
    <w:rsid w:val="005D630F"/>
    <w:rsid w:val="005D63C5"/>
    <w:rsid w:val="005D63D9"/>
    <w:rsid w:val="005D640C"/>
    <w:rsid w:val="005D6451"/>
    <w:rsid w:val="005D64BF"/>
    <w:rsid w:val="005D64EB"/>
    <w:rsid w:val="005D651F"/>
    <w:rsid w:val="005D654C"/>
    <w:rsid w:val="005D658F"/>
    <w:rsid w:val="005D65BA"/>
    <w:rsid w:val="005D65BC"/>
    <w:rsid w:val="005D65C4"/>
    <w:rsid w:val="005D65F2"/>
    <w:rsid w:val="005D65FD"/>
    <w:rsid w:val="005D6633"/>
    <w:rsid w:val="005D66A7"/>
    <w:rsid w:val="005D66B0"/>
    <w:rsid w:val="005D6732"/>
    <w:rsid w:val="005D673A"/>
    <w:rsid w:val="005D6756"/>
    <w:rsid w:val="005D678C"/>
    <w:rsid w:val="005D683A"/>
    <w:rsid w:val="005D6868"/>
    <w:rsid w:val="005D688C"/>
    <w:rsid w:val="005D6893"/>
    <w:rsid w:val="005D68A6"/>
    <w:rsid w:val="005D6943"/>
    <w:rsid w:val="005D69CB"/>
    <w:rsid w:val="005D69E2"/>
    <w:rsid w:val="005D6A21"/>
    <w:rsid w:val="005D6A7A"/>
    <w:rsid w:val="005D6A89"/>
    <w:rsid w:val="005D6AA9"/>
    <w:rsid w:val="005D6B24"/>
    <w:rsid w:val="005D6B32"/>
    <w:rsid w:val="005D6B4D"/>
    <w:rsid w:val="005D6C1A"/>
    <w:rsid w:val="005D6C64"/>
    <w:rsid w:val="005D6CDE"/>
    <w:rsid w:val="005D6D81"/>
    <w:rsid w:val="005D6D96"/>
    <w:rsid w:val="005D6DDF"/>
    <w:rsid w:val="005D6DF4"/>
    <w:rsid w:val="005D6E3B"/>
    <w:rsid w:val="005D6E3F"/>
    <w:rsid w:val="005D6E79"/>
    <w:rsid w:val="005D6F62"/>
    <w:rsid w:val="005D6F6C"/>
    <w:rsid w:val="005D6F93"/>
    <w:rsid w:val="005D6FE0"/>
    <w:rsid w:val="005D6FFF"/>
    <w:rsid w:val="005D7024"/>
    <w:rsid w:val="005D702F"/>
    <w:rsid w:val="005D7087"/>
    <w:rsid w:val="005D7090"/>
    <w:rsid w:val="005D70A8"/>
    <w:rsid w:val="005D7140"/>
    <w:rsid w:val="005D71C0"/>
    <w:rsid w:val="005D71FB"/>
    <w:rsid w:val="005D7210"/>
    <w:rsid w:val="005D7245"/>
    <w:rsid w:val="005D725D"/>
    <w:rsid w:val="005D7279"/>
    <w:rsid w:val="005D729E"/>
    <w:rsid w:val="005D72F2"/>
    <w:rsid w:val="005D7339"/>
    <w:rsid w:val="005D7343"/>
    <w:rsid w:val="005D7360"/>
    <w:rsid w:val="005D7361"/>
    <w:rsid w:val="005D7382"/>
    <w:rsid w:val="005D740B"/>
    <w:rsid w:val="005D7487"/>
    <w:rsid w:val="005D7516"/>
    <w:rsid w:val="005D755D"/>
    <w:rsid w:val="005D7586"/>
    <w:rsid w:val="005D75CA"/>
    <w:rsid w:val="005D75CE"/>
    <w:rsid w:val="005D7600"/>
    <w:rsid w:val="005D762B"/>
    <w:rsid w:val="005D7631"/>
    <w:rsid w:val="005D767F"/>
    <w:rsid w:val="005D76BB"/>
    <w:rsid w:val="005D76D8"/>
    <w:rsid w:val="005D7715"/>
    <w:rsid w:val="005D7766"/>
    <w:rsid w:val="005D7787"/>
    <w:rsid w:val="005D77D5"/>
    <w:rsid w:val="005D77DB"/>
    <w:rsid w:val="005D77F2"/>
    <w:rsid w:val="005D78C8"/>
    <w:rsid w:val="005D78D4"/>
    <w:rsid w:val="005D794D"/>
    <w:rsid w:val="005D796A"/>
    <w:rsid w:val="005D79EA"/>
    <w:rsid w:val="005D7AD8"/>
    <w:rsid w:val="005D7AE0"/>
    <w:rsid w:val="005D7AEF"/>
    <w:rsid w:val="005D7AF2"/>
    <w:rsid w:val="005D7B63"/>
    <w:rsid w:val="005D7B6E"/>
    <w:rsid w:val="005D7B8B"/>
    <w:rsid w:val="005D7BC2"/>
    <w:rsid w:val="005D7C31"/>
    <w:rsid w:val="005D7C75"/>
    <w:rsid w:val="005D7CA5"/>
    <w:rsid w:val="005D7D45"/>
    <w:rsid w:val="005D7D93"/>
    <w:rsid w:val="005D7DDE"/>
    <w:rsid w:val="005D7DFF"/>
    <w:rsid w:val="005D7E10"/>
    <w:rsid w:val="005D7F54"/>
    <w:rsid w:val="005D7F65"/>
    <w:rsid w:val="005D7FAA"/>
    <w:rsid w:val="005D7FB7"/>
    <w:rsid w:val="005D7FDD"/>
    <w:rsid w:val="005E009E"/>
    <w:rsid w:val="005E00F1"/>
    <w:rsid w:val="005E011C"/>
    <w:rsid w:val="005E012C"/>
    <w:rsid w:val="005E0160"/>
    <w:rsid w:val="005E017F"/>
    <w:rsid w:val="005E01B0"/>
    <w:rsid w:val="005E01D2"/>
    <w:rsid w:val="005E01E8"/>
    <w:rsid w:val="005E01F9"/>
    <w:rsid w:val="005E0250"/>
    <w:rsid w:val="005E030E"/>
    <w:rsid w:val="005E0322"/>
    <w:rsid w:val="005E0337"/>
    <w:rsid w:val="005E037C"/>
    <w:rsid w:val="005E03E0"/>
    <w:rsid w:val="005E03E4"/>
    <w:rsid w:val="005E040E"/>
    <w:rsid w:val="005E0463"/>
    <w:rsid w:val="005E0495"/>
    <w:rsid w:val="005E0503"/>
    <w:rsid w:val="005E0507"/>
    <w:rsid w:val="005E0587"/>
    <w:rsid w:val="005E059A"/>
    <w:rsid w:val="005E05CE"/>
    <w:rsid w:val="005E05ED"/>
    <w:rsid w:val="005E05F7"/>
    <w:rsid w:val="005E0618"/>
    <w:rsid w:val="005E0634"/>
    <w:rsid w:val="005E06CE"/>
    <w:rsid w:val="005E06ED"/>
    <w:rsid w:val="005E070B"/>
    <w:rsid w:val="005E0740"/>
    <w:rsid w:val="005E0764"/>
    <w:rsid w:val="005E07A3"/>
    <w:rsid w:val="005E07D1"/>
    <w:rsid w:val="005E0808"/>
    <w:rsid w:val="005E0814"/>
    <w:rsid w:val="005E0822"/>
    <w:rsid w:val="005E084E"/>
    <w:rsid w:val="005E0852"/>
    <w:rsid w:val="005E085A"/>
    <w:rsid w:val="005E0861"/>
    <w:rsid w:val="005E0894"/>
    <w:rsid w:val="005E08CA"/>
    <w:rsid w:val="005E08D3"/>
    <w:rsid w:val="005E0923"/>
    <w:rsid w:val="005E0933"/>
    <w:rsid w:val="005E0939"/>
    <w:rsid w:val="005E0972"/>
    <w:rsid w:val="005E098E"/>
    <w:rsid w:val="005E09C1"/>
    <w:rsid w:val="005E09EF"/>
    <w:rsid w:val="005E0A41"/>
    <w:rsid w:val="005E0A72"/>
    <w:rsid w:val="005E0A76"/>
    <w:rsid w:val="005E0A9F"/>
    <w:rsid w:val="005E0AA9"/>
    <w:rsid w:val="005E0AF9"/>
    <w:rsid w:val="005E0B1D"/>
    <w:rsid w:val="005E0C62"/>
    <w:rsid w:val="005E0C68"/>
    <w:rsid w:val="005E0C81"/>
    <w:rsid w:val="005E0CE6"/>
    <w:rsid w:val="005E0D01"/>
    <w:rsid w:val="005E0D3A"/>
    <w:rsid w:val="005E0D40"/>
    <w:rsid w:val="005E0D84"/>
    <w:rsid w:val="005E0E7F"/>
    <w:rsid w:val="005E0EB9"/>
    <w:rsid w:val="005E0EFB"/>
    <w:rsid w:val="005E0F16"/>
    <w:rsid w:val="005E0F74"/>
    <w:rsid w:val="005E0FBA"/>
    <w:rsid w:val="005E0FC8"/>
    <w:rsid w:val="005E0FF6"/>
    <w:rsid w:val="005E0FFC"/>
    <w:rsid w:val="005E1001"/>
    <w:rsid w:val="005E100B"/>
    <w:rsid w:val="005E10F0"/>
    <w:rsid w:val="005E1166"/>
    <w:rsid w:val="005E119D"/>
    <w:rsid w:val="005E11E8"/>
    <w:rsid w:val="005E11F4"/>
    <w:rsid w:val="005E1205"/>
    <w:rsid w:val="005E1210"/>
    <w:rsid w:val="005E128E"/>
    <w:rsid w:val="005E12EC"/>
    <w:rsid w:val="005E1332"/>
    <w:rsid w:val="005E1366"/>
    <w:rsid w:val="005E13E4"/>
    <w:rsid w:val="005E1434"/>
    <w:rsid w:val="005E1590"/>
    <w:rsid w:val="005E15A4"/>
    <w:rsid w:val="005E15C4"/>
    <w:rsid w:val="005E15CA"/>
    <w:rsid w:val="005E1681"/>
    <w:rsid w:val="005E16B4"/>
    <w:rsid w:val="005E16D8"/>
    <w:rsid w:val="005E174E"/>
    <w:rsid w:val="005E1768"/>
    <w:rsid w:val="005E1774"/>
    <w:rsid w:val="005E1786"/>
    <w:rsid w:val="005E17C4"/>
    <w:rsid w:val="005E17C6"/>
    <w:rsid w:val="005E17DB"/>
    <w:rsid w:val="005E17FE"/>
    <w:rsid w:val="005E180B"/>
    <w:rsid w:val="005E181D"/>
    <w:rsid w:val="005E1820"/>
    <w:rsid w:val="005E187D"/>
    <w:rsid w:val="005E18C4"/>
    <w:rsid w:val="005E18DA"/>
    <w:rsid w:val="005E190B"/>
    <w:rsid w:val="005E1915"/>
    <w:rsid w:val="005E197C"/>
    <w:rsid w:val="005E1986"/>
    <w:rsid w:val="005E19D0"/>
    <w:rsid w:val="005E1A27"/>
    <w:rsid w:val="005E1A5A"/>
    <w:rsid w:val="005E1A93"/>
    <w:rsid w:val="005E1A99"/>
    <w:rsid w:val="005E1AB5"/>
    <w:rsid w:val="005E1B09"/>
    <w:rsid w:val="005E1B50"/>
    <w:rsid w:val="005E1B6E"/>
    <w:rsid w:val="005E1B7E"/>
    <w:rsid w:val="005E1BE2"/>
    <w:rsid w:val="005E1C03"/>
    <w:rsid w:val="005E1C19"/>
    <w:rsid w:val="005E1C46"/>
    <w:rsid w:val="005E1CC2"/>
    <w:rsid w:val="005E1CC8"/>
    <w:rsid w:val="005E1D39"/>
    <w:rsid w:val="005E1DC7"/>
    <w:rsid w:val="005E1DFD"/>
    <w:rsid w:val="005E1E74"/>
    <w:rsid w:val="005E1E8D"/>
    <w:rsid w:val="005E1E91"/>
    <w:rsid w:val="005E1F30"/>
    <w:rsid w:val="005E1F80"/>
    <w:rsid w:val="005E1FD6"/>
    <w:rsid w:val="005E2073"/>
    <w:rsid w:val="005E2084"/>
    <w:rsid w:val="005E20EC"/>
    <w:rsid w:val="005E212B"/>
    <w:rsid w:val="005E2150"/>
    <w:rsid w:val="005E2157"/>
    <w:rsid w:val="005E2165"/>
    <w:rsid w:val="005E2211"/>
    <w:rsid w:val="005E2244"/>
    <w:rsid w:val="005E2270"/>
    <w:rsid w:val="005E22A2"/>
    <w:rsid w:val="005E22C2"/>
    <w:rsid w:val="005E23DA"/>
    <w:rsid w:val="005E23FF"/>
    <w:rsid w:val="005E2444"/>
    <w:rsid w:val="005E245A"/>
    <w:rsid w:val="005E2465"/>
    <w:rsid w:val="005E24C1"/>
    <w:rsid w:val="005E2570"/>
    <w:rsid w:val="005E259F"/>
    <w:rsid w:val="005E263C"/>
    <w:rsid w:val="005E2679"/>
    <w:rsid w:val="005E2785"/>
    <w:rsid w:val="005E27CD"/>
    <w:rsid w:val="005E2866"/>
    <w:rsid w:val="005E2916"/>
    <w:rsid w:val="005E292A"/>
    <w:rsid w:val="005E292C"/>
    <w:rsid w:val="005E2930"/>
    <w:rsid w:val="005E2958"/>
    <w:rsid w:val="005E2961"/>
    <w:rsid w:val="005E2967"/>
    <w:rsid w:val="005E2970"/>
    <w:rsid w:val="005E2998"/>
    <w:rsid w:val="005E29AC"/>
    <w:rsid w:val="005E29B7"/>
    <w:rsid w:val="005E29C0"/>
    <w:rsid w:val="005E29CA"/>
    <w:rsid w:val="005E29FD"/>
    <w:rsid w:val="005E2A08"/>
    <w:rsid w:val="005E2A11"/>
    <w:rsid w:val="005E2A51"/>
    <w:rsid w:val="005E2A9D"/>
    <w:rsid w:val="005E2A9E"/>
    <w:rsid w:val="005E2AA6"/>
    <w:rsid w:val="005E2AC3"/>
    <w:rsid w:val="005E2AEE"/>
    <w:rsid w:val="005E2AF0"/>
    <w:rsid w:val="005E2B56"/>
    <w:rsid w:val="005E2B91"/>
    <w:rsid w:val="005E2B9E"/>
    <w:rsid w:val="005E2BD5"/>
    <w:rsid w:val="005E2C1C"/>
    <w:rsid w:val="005E2C9F"/>
    <w:rsid w:val="005E2CA4"/>
    <w:rsid w:val="005E2CAE"/>
    <w:rsid w:val="005E2CBC"/>
    <w:rsid w:val="005E2CC1"/>
    <w:rsid w:val="005E2CCE"/>
    <w:rsid w:val="005E2D03"/>
    <w:rsid w:val="005E2D0A"/>
    <w:rsid w:val="005E2D24"/>
    <w:rsid w:val="005E2D28"/>
    <w:rsid w:val="005E2DB6"/>
    <w:rsid w:val="005E2EDC"/>
    <w:rsid w:val="005E2EE5"/>
    <w:rsid w:val="005E2FDA"/>
    <w:rsid w:val="005E2FDC"/>
    <w:rsid w:val="005E300F"/>
    <w:rsid w:val="005E3044"/>
    <w:rsid w:val="005E3056"/>
    <w:rsid w:val="005E3096"/>
    <w:rsid w:val="005E309A"/>
    <w:rsid w:val="005E30B2"/>
    <w:rsid w:val="005E3187"/>
    <w:rsid w:val="005E3198"/>
    <w:rsid w:val="005E31FC"/>
    <w:rsid w:val="005E3248"/>
    <w:rsid w:val="005E32B0"/>
    <w:rsid w:val="005E32D3"/>
    <w:rsid w:val="005E32D7"/>
    <w:rsid w:val="005E32F1"/>
    <w:rsid w:val="005E330D"/>
    <w:rsid w:val="005E3347"/>
    <w:rsid w:val="005E33CA"/>
    <w:rsid w:val="005E3456"/>
    <w:rsid w:val="005E34AB"/>
    <w:rsid w:val="005E354D"/>
    <w:rsid w:val="005E358F"/>
    <w:rsid w:val="005E3644"/>
    <w:rsid w:val="005E36A2"/>
    <w:rsid w:val="005E36A9"/>
    <w:rsid w:val="005E36AE"/>
    <w:rsid w:val="005E36B4"/>
    <w:rsid w:val="005E36C2"/>
    <w:rsid w:val="005E370C"/>
    <w:rsid w:val="005E3731"/>
    <w:rsid w:val="005E3748"/>
    <w:rsid w:val="005E377F"/>
    <w:rsid w:val="005E378F"/>
    <w:rsid w:val="005E37AF"/>
    <w:rsid w:val="005E3836"/>
    <w:rsid w:val="005E3851"/>
    <w:rsid w:val="005E389B"/>
    <w:rsid w:val="005E38A1"/>
    <w:rsid w:val="005E38E9"/>
    <w:rsid w:val="005E3902"/>
    <w:rsid w:val="005E3909"/>
    <w:rsid w:val="005E398F"/>
    <w:rsid w:val="005E39B0"/>
    <w:rsid w:val="005E39BD"/>
    <w:rsid w:val="005E3A3A"/>
    <w:rsid w:val="005E3B0E"/>
    <w:rsid w:val="005E3B16"/>
    <w:rsid w:val="005E3B2B"/>
    <w:rsid w:val="005E3B46"/>
    <w:rsid w:val="005E3B74"/>
    <w:rsid w:val="005E3BC3"/>
    <w:rsid w:val="005E3BE3"/>
    <w:rsid w:val="005E3CA2"/>
    <w:rsid w:val="005E3CCB"/>
    <w:rsid w:val="005E3D1F"/>
    <w:rsid w:val="005E3D49"/>
    <w:rsid w:val="005E3D6E"/>
    <w:rsid w:val="005E3E1C"/>
    <w:rsid w:val="005E3E2B"/>
    <w:rsid w:val="005E3E52"/>
    <w:rsid w:val="005E3E8E"/>
    <w:rsid w:val="005E3EB0"/>
    <w:rsid w:val="005E3ECF"/>
    <w:rsid w:val="005E3F0B"/>
    <w:rsid w:val="005E3F26"/>
    <w:rsid w:val="005E3F5E"/>
    <w:rsid w:val="005E3F72"/>
    <w:rsid w:val="005E3FF5"/>
    <w:rsid w:val="005E4015"/>
    <w:rsid w:val="005E402B"/>
    <w:rsid w:val="005E4030"/>
    <w:rsid w:val="005E4085"/>
    <w:rsid w:val="005E4091"/>
    <w:rsid w:val="005E40A8"/>
    <w:rsid w:val="005E40D9"/>
    <w:rsid w:val="005E4181"/>
    <w:rsid w:val="005E4192"/>
    <w:rsid w:val="005E41EB"/>
    <w:rsid w:val="005E4229"/>
    <w:rsid w:val="005E424C"/>
    <w:rsid w:val="005E4275"/>
    <w:rsid w:val="005E42B8"/>
    <w:rsid w:val="005E42C6"/>
    <w:rsid w:val="005E42C7"/>
    <w:rsid w:val="005E42EE"/>
    <w:rsid w:val="005E4309"/>
    <w:rsid w:val="005E431E"/>
    <w:rsid w:val="005E4325"/>
    <w:rsid w:val="005E43BB"/>
    <w:rsid w:val="005E43DE"/>
    <w:rsid w:val="005E43F4"/>
    <w:rsid w:val="005E4441"/>
    <w:rsid w:val="005E4449"/>
    <w:rsid w:val="005E4460"/>
    <w:rsid w:val="005E448F"/>
    <w:rsid w:val="005E44F4"/>
    <w:rsid w:val="005E450D"/>
    <w:rsid w:val="005E457D"/>
    <w:rsid w:val="005E4607"/>
    <w:rsid w:val="005E461E"/>
    <w:rsid w:val="005E4643"/>
    <w:rsid w:val="005E467A"/>
    <w:rsid w:val="005E4685"/>
    <w:rsid w:val="005E46B9"/>
    <w:rsid w:val="005E46C9"/>
    <w:rsid w:val="005E46D3"/>
    <w:rsid w:val="005E4739"/>
    <w:rsid w:val="005E475F"/>
    <w:rsid w:val="005E47A5"/>
    <w:rsid w:val="005E47AF"/>
    <w:rsid w:val="005E47E2"/>
    <w:rsid w:val="005E4865"/>
    <w:rsid w:val="005E490B"/>
    <w:rsid w:val="005E4944"/>
    <w:rsid w:val="005E4948"/>
    <w:rsid w:val="005E49D2"/>
    <w:rsid w:val="005E49EA"/>
    <w:rsid w:val="005E49F0"/>
    <w:rsid w:val="005E4A21"/>
    <w:rsid w:val="005E4A23"/>
    <w:rsid w:val="005E4A40"/>
    <w:rsid w:val="005E4A72"/>
    <w:rsid w:val="005E4B18"/>
    <w:rsid w:val="005E4B5A"/>
    <w:rsid w:val="005E4B62"/>
    <w:rsid w:val="005E4C0B"/>
    <w:rsid w:val="005E4C9E"/>
    <w:rsid w:val="005E4CAC"/>
    <w:rsid w:val="005E4CCF"/>
    <w:rsid w:val="005E4D23"/>
    <w:rsid w:val="005E4DA3"/>
    <w:rsid w:val="005E4E09"/>
    <w:rsid w:val="005E4E24"/>
    <w:rsid w:val="005E4E56"/>
    <w:rsid w:val="005E4E70"/>
    <w:rsid w:val="005E4EDA"/>
    <w:rsid w:val="005E4F2F"/>
    <w:rsid w:val="005E4F71"/>
    <w:rsid w:val="005E4F9A"/>
    <w:rsid w:val="005E4F9D"/>
    <w:rsid w:val="005E4FC7"/>
    <w:rsid w:val="005E4FD7"/>
    <w:rsid w:val="005E4FDB"/>
    <w:rsid w:val="005E5092"/>
    <w:rsid w:val="005E50AF"/>
    <w:rsid w:val="005E50BE"/>
    <w:rsid w:val="005E5159"/>
    <w:rsid w:val="005E5183"/>
    <w:rsid w:val="005E5187"/>
    <w:rsid w:val="005E51D1"/>
    <w:rsid w:val="005E5238"/>
    <w:rsid w:val="005E5281"/>
    <w:rsid w:val="005E5282"/>
    <w:rsid w:val="005E529D"/>
    <w:rsid w:val="005E52AF"/>
    <w:rsid w:val="005E52E5"/>
    <w:rsid w:val="005E534C"/>
    <w:rsid w:val="005E5385"/>
    <w:rsid w:val="005E5392"/>
    <w:rsid w:val="005E5426"/>
    <w:rsid w:val="005E5453"/>
    <w:rsid w:val="005E5499"/>
    <w:rsid w:val="005E54C3"/>
    <w:rsid w:val="005E562F"/>
    <w:rsid w:val="005E564A"/>
    <w:rsid w:val="005E566B"/>
    <w:rsid w:val="005E56B3"/>
    <w:rsid w:val="005E5712"/>
    <w:rsid w:val="005E5723"/>
    <w:rsid w:val="005E5794"/>
    <w:rsid w:val="005E57E0"/>
    <w:rsid w:val="005E5853"/>
    <w:rsid w:val="005E5880"/>
    <w:rsid w:val="005E58AD"/>
    <w:rsid w:val="005E58C0"/>
    <w:rsid w:val="005E58E9"/>
    <w:rsid w:val="005E5905"/>
    <w:rsid w:val="005E593C"/>
    <w:rsid w:val="005E5972"/>
    <w:rsid w:val="005E59AF"/>
    <w:rsid w:val="005E5A27"/>
    <w:rsid w:val="005E5AFC"/>
    <w:rsid w:val="005E5B47"/>
    <w:rsid w:val="005E5BBF"/>
    <w:rsid w:val="005E5C4F"/>
    <w:rsid w:val="005E5CC7"/>
    <w:rsid w:val="005E5CE4"/>
    <w:rsid w:val="005E5D0A"/>
    <w:rsid w:val="005E5D26"/>
    <w:rsid w:val="005E5D3A"/>
    <w:rsid w:val="005E5E10"/>
    <w:rsid w:val="005E5ECC"/>
    <w:rsid w:val="005E5F1D"/>
    <w:rsid w:val="005E5F28"/>
    <w:rsid w:val="005E5F2A"/>
    <w:rsid w:val="005E5F48"/>
    <w:rsid w:val="005E5F58"/>
    <w:rsid w:val="005E5F71"/>
    <w:rsid w:val="005E5F95"/>
    <w:rsid w:val="005E5FBB"/>
    <w:rsid w:val="005E5FE3"/>
    <w:rsid w:val="005E5FFB"/>
    <w:rsid w:val="005E6000"/>
    <w:rsid w:val="005E604F"/>
    <w:rsid w:val="005E606F"/>
    <w:rsid w:val="005E60BF"/>
    <w:rsid w:val="005E6102"/>
    <w:rsid w:val="005E6144"/>
    <w:rsid w:val="005E614B"/>
    <w:rsid w:val="005E6155"/>
    <w:rsid w:val="005E615D"/>
    <w:rsid w:val="005E61BB"/>
    <w:rsid w:val="005E61C9"/>
    <w:rsid w:val="005E6226"/>
    <w:rsid w:val="005E624F"/>
    <w:rsid w:val="005E6265"/>
    <w:rsid w:val="005E626F"/>
    <w:rsid w:val="005E628A"/>
    <w:rsid w:val="005E62C1"/>
    <w:rsid w:val="005E62C7"/>
    <w:rsid w:val="005E62E4"/>
    <w:rsid w:val="005E62F2"/>
    <w:rsid w:val="005E6322"/>
    <w:rsid w:val="005E632F"/>
    <w:rsid w:val="005E63AC"/>
    <w:rsid w:val="005E6495"/>
    <w:rsid w:val="005E64BD"/>
    <w:rsid w:val="005E64F1"/>
    <w:rsid w:val="005E652E"/>
    <w:rsid w:val="005E653D"/>
    <w:rsid w:val="005E657C"/>
    <w:rsid w:val="005E6580"/>
    <w:rsid w:val="005E658D"/>
    <w:rsid w:val="005E658F"/>
    <w:rsid w:val="005E65EE"/>
    <w:rsid w:val="005E660F"/>
    <w:rsid w:val="005E665A"/>
    <w:rsid w:val="005E6676"/>
    <w:rsid w:val="005E668C"/>
    <w:rsid w:val="005E670B"/>
    <w:rsid w:val="005E6713"/>
    <w:rsid w:val="005E676A"/>
    <w:rsid w:val="005E6797"/>
    <w:rsid w:val="005E67AA"/>
    <w:rsid w:val="005E67AF"/>
    <w:rsid w:val="005E67C9"/>
    <w:rsid w:val="005E67D0"/>
    <w:rsid w:val="005E67FA"/>
    <w:rsid w:val="005E680D"/>
    <w:rsid w:val="005E6859"/>
    <w:rsid w:val="005E68A1"/>
    <w:rsid w:val="005E68CD"/>
    <w:rsid w:val="005E68DB"/>
    <w:rsid w:val="005E68E9"/>
    <w:rsid w:val="005E691A"/>
    <w:rsid w:val="005E6942"/>
    <w:rsid w:val="005E694A"/>
    <w:rsid w:val="005E6971"/>
    <w:rsid w:val="005E6977"/>
    <w:rsid w:val="005E6979"/>
    <w:rsid w:val="005E6985"/>
    <w:rsid w:val="005E6A5B"/>
    <w:rsid w:val="005E6ADA"/>
    <w:rsid w:val="005E6B14"/>
    <w:rsid w:val="005E6B1F"/>
    <w:rsid w:val="005E6B21"/>
    <w:rsid w:val="005E6B6A"/>
    <w:rsid w:val="005E6BB4"/>
    <w:rsid w:val="005E6BD1"/>
    <w:rsid w:val="005E6C0D"/>
    <w:rsid w:val="005E6C33"/>
    <w:rsid w:val="005E6C72"/>
    <w:rsid w:val="005E6CCB"/>
    <w:rsid w:val="005E6CD9"/>
    <w:rsid w:val="005E6CEC"/>
    <w:rsid w:val="005E6D4E"/>
    <w:rsid w:val="005E6D93"/>
    <w:rsid w:val="005E6DB0"/>
    <w:rsid w:val="005E6DC9"/>
    <w:rsid w:val="005E6DD7"/>
    <w:rsid w:val="005E6DF4"/>
    <w:rsid w:val="005E6E2D"/>
    <w:rsid w:val="005E6EA9"/>
    <w:rsid w:val="005E6EF8"/>
    <w:rsid w:val="005E6F67"/>
    <w:rsid w:val="005E6F74"/>
    <w:rsid w:val="005E6F9F"/>
    <w:rsid w:val="005E6FE2"/>
    <w:rsid w:val="005E702F"/>
    <w:rsid w:val="005E706D"/>
    <w:rsid w:val="005E70D1"/>
    <w:rsid w:val="005E7197"/>
    <w:rsid w:val="005E71D9"/>
    <w:rsid w:val="005E71F4"/>
    <w:rsid w:val="005E71F9"/>
    <w:rsid w:val="005E7223"/>
    <w:rsid w:val="005E722F"/>
    <w:rsid w:val="005E7249"/>
    <w:rsid w:val="005E7283"/>
    <w:rsid w:val="005E72CC"/>
    <w:rsid w:val="005E7308"/>
    <w:rsid w:val="005E731E"/>
    <w:rsid w:val="005E7376"/>
    <w:rsid w:val="005E739F"/>
    <w:rsid w:val="005E73C3"/>
    <w:rsid w:val="005E73CA"/>
    <w:rsid w:val="005E73D1"/>
    <w:rsid w:val="005E7415"/>
    <w:rsid w:val="005E7416"/>
    <w:rsid w:val="005E7432"/>
    <w:rsid w:val="005E7434"/>
    <w:rsid w:val="005E747C"/>
    <w:rsid w:val="005E747D"/>
    <w:rsid w:val="005E7513"/>
    <w:rsid w:val="005E751C"/>
    <w:rsid w:val="005E7533"/>
    <w:rsid w:val="005E757E"/>
    <w:rsid w:val="005E75B6"/>
    <w:rsid w:val="005E75BC"/>
    <w:rsid w:val="005E75C3"/>
    <w:rsid w:val="005E75E5"/>
    <w:rsid w:val="005E7622"/>
    <w:rsid w:val="005E7635"/>
    <w:rsid w:val="005E7646"/>
    <w:rsid w:val="005E765B"/>
    <w:rsid w:val="005E7687"/>
    <w:rsid w:val="005E7689"/>
    <w:rsid w:val="005E768A"/>
    <w:rsid w:val="005E76D3"/>
    <w:rsid w:val="005E771D"/>
    <w:rsid w:val="005E7743"/>
    <w:rsid w:val="005E77C7"/>
    <w:rsid w:val="005E7850"/>
    <w:rsid w:val="005E785C"/>
    <w:rsid w:val="005E7870"/>
    <w:rsid w:val="005E7939"/>
    <w:rsid w:val="005E793B"/>
    <w:rsid w:val="005E79F9"/>
    <w:rsid w:val="005E7A1C"/>
    <w:rsid w:val="005E7A4E"/>
    <w:rsid w:val="005E7A56"/>
    <w:rsid w:val="005E7A6C"/>
    <w:rsid w:val="005E7A9F"/>
    <w:rsid w:val="005E7AA8"/>
    <w:rsid w:val="005E7AE3"/>
    <w:rsid w:val="005E7B3B"/>
    <w:rsid w:val="005E7BB7"/>
    <w:rsid w:val="005E7BC6"/>
    <w:rsid w:val="005E7C06"/>
    <w:rsid w:val="005E7C63"/>
    <w:rsid w:val="005E7C7B"/>
    <w:rsid w:val="005E7CF9"/>
    <w:rsid w:val="005E7D2C"/>
    <w:rsid w:val="005E7D3B"/>
    <w:rsid w:val="005E7D49"/>
    <w:rsid w:val="005E7D4F"/>
    <w:rsid w:val="005E7D51"/>
    <w:rsid w:val="005E7DA8"/>
    <w:rsid w:val="005E7DE9"/>
    <w:rsid w:val="005E7E4D"/>
    <w:rsid w:val="005E7E8A"/>
    <w:rsid w:val="005E7E8B"/>
    <w:rsid w:val="005E7EBD"/>
    <w:rsid w:val="005E7EF3"/>
    <w:rsid w:val="005E7F07"/>
    <w:rsid w:val="005E7F22"/>
    <w:rsid w:val="005E7F6F"/>
    <w:rsid w:val="005E7FFA"/>
    <w:rsid w:val="005F0029"/>
    <w:rsid w:val="005F0039"/>
    <w:rsid w:val="005F007D"/>
    <w:rsid w:val="005F008D"/>
    <w:rsid w:val="005F009D"/>
    <w:rsid w:val="005F00AA"/>
    <w:rsid w:val="005F00F9"/>
    <w:rsid w:val="005F0148"/>
    <w:rsid w:val="005F0154"/>
    <w:rsid w:val="005F029E"/>
    <w:rsid w:val="005F02C2"/>
    <w:rsid w:val="005F02D2"/>
    <w:rsid w:val="005F02F4"/>
    <w:rsid w:val="005F035F"/>
    <w:rsid w:val="005F0368"/>
    <w:rsid w:val="005F0377"/>
    <w:rsid w:val="005F03A9"/>
    <w:rsid w:val="005F03B8"/>
    <w:rsid w:val="005F03C7"/>
    <w:rsid w:val="005F042E"/>
    <w:rsid w:val="005F044F"/>
    <w:rsid w:val="005F0452"/>
    <w:rsid w:val="005F047F"/>
    <w:rsid w:val="005F050B"/>
    <w:rsid w:val="005F0547"/>
    <w:rsid w:val="005F057C"/>
    <w:rsid w:val="005F05A9"/>
    <w:rsid w:val="005F05CC"/>
    <w:rsid w:val="005F0620"/>
    <w:rsid w:val="005F068E"/>
    <w:rsid w:val="005F06A9"/>
    <w:rsid w:val="005F06BD"/>
    <w:rsid w:val="005F06EE"/>
    <w:rsid w:val="005F0712"/>
    <w:rsid w:val="005F0724"/>
    <w:rsid w:val="005F0784"/>
    <w:rsid w:val="005F07AA"/>
    <w:rsid w:val="005F07BB"/>
    <w:rsid w:val="005F07CC"/>
    <w:rsid w:val="005F07DC"/>
    <w:rsid w:val="005F07DF"/>
    <w:rsid w:val="005F082B"/>
    <w:rsid w:val="005F0890"/>
    <w:rsid w:val="005F08C7"/>
    <w:rsid w:val="005F0918"/>
    <w:rsid w:val="005F093D"/>
    <w:rsid w:val="005F0948"/>
    <w:rsid w:val="005F09E7"/>
    <w:rsid w:val="005F09FD"/>
    <w:rsid w:val="005F0A27"/>
    <w:rsid w:val="005F0A50"/>
    <w:rsid w:val="005F0A55"/>
    <w:rsid w:val="005F0A72"/>
    <w:rsid w:val="005F0A85"/>
    <w:rsid w:val="005F0AA9"/>
    <w:rsid w:val="005F0B46"/>
    <w:rsid w:val="005F0B54"/>
    <w:rsid w:val="005F0B6D"/>
    <w:rsid w:val="005F0B86"/>
    <w:rsid w:val="005F0BDD"/>
    <w:rsid w:val="005F0D1C"/>
    <w:rsid w:val="005F0DC8"/>
    <w:rsid w:val="005F0DD7"/>
    <w:rsid w:val="005F0DDF"/>
    <w:rsid w:val="005F0E17"/>
    <w:rsid w:val="005F0E40"/>
    <w:rsid w:val="005F0E88"/>
    <w:rsid w:val="005F0FB6"/>
    <w:rsid w:val="005F0FFC"/>
    <w:rsid w:val="005F104E"/>
    <w:rsid w:val="005F1055"/>
    <w:rsid w:val="005F1078"/>
    <w:rsid w:val="005F10B0"/>
    <w:rsid w:val="005F10D8"/>
    <w:rsid w:val="005F10F9"/>
    <w:rsid w:val="005F10FC"/>
    <w:rsid w:val="005F110D"/>
    <w:rsid w:val="005F1133"/>
    <w:rsid w:val="005F11C8"/>
    <w:rsid w:val="005F11DB"/>
    <w:rsid w:val="005F11E0"/>
    <w:rsid w:val="005F11FA"/>
    <w:rsid w:val="005F11FE"/>
    <w:rsid w:val="005F1270"/>
    <w:rsid w:val="005F1276"/>
    <w:rsid w:val="005F12E4"/>
    <w:rsid w:val="005F1311"/>
    <w:rsid w:val="005F1333"/>
    <w:rsid w:val="005F13DB"/>
    <w:rsid w:val="005F143C"/>
    <w:rsid w:val="005F1490"/>
    <w:rsid w:val="005F1491"/>
    <w:rsid w:val="005F149F"/>
    <w:rsid w:val="005F14AE"/>
    <w:rsid w:val="005F14C3"/>
    <w:rsid w:val="005F1544"/>
    <w:rsid w:val="005F154C"/>
    <w:rsid w:val="005F155F"/>
    <w:rsid w:val="005F159A"/>
    <w:rsid w:val="005F15D4"/>
    <w:rsid w:val="005F1659"/>
    <w:rsid w:val="005F16DE"/>
    <w:rsid w:val="005F16FB"/>
    <w:rsid w:val="005F1706"/>
    <w:rsid w:val="005F1713"/>
    <w:rsid w:val="005F172E"/>
    <w:rsid w:val="005F17E2"/>
    <w:rsid w:val="005F17F9"/>
    <w:rsid w:val="005F184F"/>
    <w:rsid w:val="005F1862"/>
    <w:rsid w:val="005F18E0"/>
    <w:rsid w:val="005F1986"/>
    <w:rsid w:val="005F1999"/>
    <w:rsid w:val="005F19CA"/>
    <w:rsid w:val="005F1A0E"/>
    <w:rsid w:val="005F1A3C"/>
    <w:rsid w:val="005F1A5E"/>
    <w:rsid w:val="005F1A7A"/>
    <w:rsid w:val="005F1A9D"/>
    <w:rsid w:val="005F1A9E"/>
    <w:rsid w:val="005F1AB9"/>
    <w:rsid w:val="005F1B9F"/>
    <w:rsid w:val="005F1BE3"/>
    <w:rsid w:val="005F1BE4"/>
    <w:rsid w:val="005F1BF8"/>
    <w:rsid w:val="005F1BFB"/>
    <w:rsid w:val="005F1C3C"/>
    <w:rsid w:val="005F1C58"/>
    <w:rsid w:val="005F1C85"/>
    <w:rsid w:val="005F1C96"/>
    <w:rsid w:val="005F1D0B"/>
    <w:rsid w:val="005F1D7B"/>
    <w:rsid w:val="005F1D88"/>
    <w:rsid w:val="005F1DC2"/>
    <w:rsid w:val="005F1DF1"/>
    <w:rsid w:val="005F1E01"/>
    <w:rsid w:val="005F1E3C"/>
    <w:rsid w:val="005F1E72"/>
    <w:rsid w:val="005F1E9B"/>
    <w:rsid w:val="005F1ED1"/>
    <w:rsid w:val="005F1F06"/>
    <w:rsid w:val="005F1F36"/>
    <w:rsid w:val="005F1F3E"/>
    <w:rsid w:val="005F1F47"/>
    <w:rsid w:val="005F1F6B"/>
    <w:rsid w:val="005F1FF3"/>
    <w:rsid w:val="005F2010"/>
    <w:rsid w:val="005F201C"/>
    <w:rsid w:val="005F2020"/>
    <w:rsid w:val="005F2028"/>
    <w:rsid w:val="005F209F"/>
    <w:rsid w:val="005F20AB"/>
    <w:rsid w:val="005F20B4"/>
    <w:rsid w:val="005F2108"/>
    <w:rsid w:val="005F2124"/>
    <w:rsid w:val="005F212D"/>
    <w:rsid w:val="005F2171"/>
    <w:rsid w:val="005F2179"/>
    <w:rsid w:val="005F21B8"/>
    <w:rsid w:val="005F2204"/>
    <w:rsid w:val="005F2207"/>
    <w:rsid w:val="005F2258"/>
    <w:rsid w:val="005F225D"/>
    <w:rsid w:val="005F229E"/>
    <w:rsid w:val="005F22C6"/>
    <w:rsid w:val="005F22D4"/>
    <w:rsid w:val="005F22E3"/>
    <w:rsid w:val="005F2313"/>
    <w:rsid w:val="005F2354"/>
    <w:rsid w:val="005F2390"/>
    <w:rsid w:val="005F2391"/>
    <w:rsid w:val="005F2424"/>
    <w:rsid w:val="005F2476"/>
    <w:rsid w:val="005F249D"/>
    <w:rsid w:val="005F24B5"/>
    <w:rsid w:val="005F2629"/>
    <w:rsid w:val="005F263C"/>
    <w:rsid w:val="005F26F0"/>
    <w:rsid w:val="005F2779"/>
    <w:rsid w:val="005F27D7"/>
    <w:rsid w:val="005F2805"/>
    <w:rsid w:val="005F2809"/>
    <w:rsid w:val="005F2852"/>
    <w:rsid w:val="005F28DE"/>
    <w:rsid w:val="005F28EB"/>
    <w:rsid w:val="005F2921"/>
    <w:rsid w:val="005F2929"/>
    <w:rsid w:val="005F29D6"/>
    <w:rsid w:val="005F2A7F"/>
    <w:rsid w:val="005F2AD6"/>
    <w:rsid w:val="005F2B06"/>
    <w:rsid w:val="005F2BC1"/>
    <w:rsid w:val="005F2BC2"/>
    <w:rsid w:val="005F2BD9"/>
    <w:rsid w:val="005F2C1C"/>
    <w:rsid w:val="005F2C77"/>
    <w:rsid w:val="005F2C95"/>
    <w:rsid w:val="005F2CAC"/>
    <w:rsid w:val="005F2CEA"/>
    <w:rsid w:val="005F2D3C"/>
    <w:rsid w:val="005F2D71"/>
    <w:rsid w:val="005F2F55"/>
    <w:rsid w:val="005F2F91"/>
    <w:rsid w:val="005F2FC4"/>
    <w:rsid w:val="005F2FD0"/>
    <w:rsid w:val="005F2FE7"/>
    <w:rsid w:val="005F307E"/>
    <w:rsid w:val="005F30B9"/>
    <w:rsid w:val="005F30BE"/>
    <w:rsid w:val="005F30EB"/>
    <w:rsid w:val="005F312D"/>
    <w:rsid w:val="005F3135"/>
    <w:rsid w:val="005F3172"/>
    <w:rsid w:val="005F3176"/>
    <w:rsid w:val="005F323C"/>
    <w:rsid w:val="005F3240"/>
    <w:rsid w:val="005F328B"/>
    <w:rsid w:val="005F32A3"/>
    <w:rsid w:val="005F336E"/>
    <w:rsid w:val="005F338E"/>
    <w:rsid w:val="005F33D2"/>
    <w:rsid w:val="005F3427"/>
    <w:rsid w:val="005F34A7"/>
    <w:rsid w:val="005F351D"/>
    <w:rsid w:val="005F353E"/>
    <w:rsid w:val="005F3551"/>
    <w:rsid w:val="005F360F"/>
    <w:rsid w:val="005F3673"/>
    <w:rsid w:val="005F36FC"/>
    <w:rsid w:val="005F3739"/>
    <w:rsid w:val="005F3793"/>
    <w:rsid w:val="005F37DB"/>
    <w:rsid w:val="005F383F"/>
    <w:rsid w:val="005F3845"/>
    <w:rsid w:val="005F38CF"/>
    <w:rsid w:val="005F38F3"/>
    <w:rsid w:val="005F3911"/>
    <w:rsid w:val="005F3916"/>
    <w:rsid w:val="005F392D"/>
    <w:rsid w:val="005F3966"/>
    <w:rsid w:val="005F39E2"/>
    <w:rsid w:val="005F3A0E"/>
    <w:rsid w:val="005F3A26"/>
    <w:rsid w:val="005F3A8B"/>
    <w:rsid w:val="005F3AB3"/>
    <w:rsid w:val="005F3B3C"/>
    <w:rsid w:val="005F3B4D"/>
    <w:rsid w:val="005F3BAB"/>
    <w:rsid w:val="005F3CD0"/>
    <w:rsid w:val="005F3CDA"/>
    <w:rsid w:val="005F3D01"/>
    <w:rsid w:val="005F3D72"/>
    <w:rsid w:val="005F3DEA"/>
    <w:rsid w:val="005F3E19"/>
    <w:rsid w:val="005F3E24"/>
    <w:rsid w:val="005F3E8D"/>
    <w:rsid w:val="005F3E9D"/>
    <w:rsid w:val="005F3EA4"/>
    <w:rsid w:val="005F3EF3"/>
    <w:rsid w:val="005F3F15"/>
    <w:rsid w:val="005F3F28"/>
    <w:rsid w:val="005F3F74"/>
    <w:rsid w:val="005F3FDA"/>
    <w:rsid w:val="005F3FE4"/>
    <w:rsid w:val="005F3FFC"/>
    <w:rsid w:val="005F4026"/>
    <w:rsid w:val="005F4065"/>
    <w:rsid w:val="005F409E"/>
    <w:rsid w:val="005F40E9"/>
    <w:rsid w:val="005F416E"/>
    <w:rsid w:val="005F41BC"/>
    <w:rsid w:val="005F41C7"/>
    <w:rsid w:val="005F4225"/>
    <w:rsid w:val="005F4260"/>
    <w:rsid w:val="005F4284"/>
    <w:rsid w:val="005F42CC"/>
    <w:rsid w:val="005F42DA"/>
    <w:rsid w:val="005F437C"/>
    <w:rsid w:val="005F438A"/>
    <w:rsid w:val="005F43DD"/>
    <w:rsid w:val="005F4423"/>
    <w:rsid w:val="005F449F"/>
    <w:rsid w:val="005F44AC"/>
    <w:rsid w:val="005F44C3"/>
    <w:rsid w:val="005F4523"/>
    <w:rsid w:val="005F4526"/>
    <w:rsid w:val="005F4534"/>
    <w:rsid w:val="005F4561"/>
    <w:rsid w:val="005F45A2"/>
    <w:rsid w:val="005F45C8"/>
    <w:rsid w:val="005F4690"/>
    <w:rsid w:val="005F46CC"/>
    <w:rsid w:val="005F46F0"/>
    <w:rsid w:val="005F4715"/>
    <w:rsid w:val="005F4750"/>
    <w:rsid w:val="005F477A"/>
    <w:rsid w:val="005F47A6"/>
    <w:rsid w:val="005F47CC"/>
    <w:rsid w:val="005F47D1"/>
    <w:rsid w:val="005F4833"/>
    <w:rsid w:val="005F484C"/>
    <w:rsid w:val="005F488A"/>
    <w:rsid w:val="005F489C"/>
    <w:rsid w:val="005F48D0"/>
    <w:rsid w:val="005F48DC"/>
    <w:rsid w:val="005F48EE"/>
    <w:rsid w:val="005F4918"/>
    <w:rsid w:val="005F4923"/>
    <w:rsid w:val="005F4943"/>
    <w:rsid w:val="005F4976"/>
    <w:rsid w:val="005F49A4"/>
    <w:rsid w:val="005F4A02"/>
    <w:rsid w:val="005F4A1B"/>
    <w:rsid w:val="005F4A4B"/>
    <w:rsid w:val="005F4A56"/>
    <w:rsid w:val="005F4A71"/>
    <w:rsid w:val="005F4A95"/>
    <w:rsid w:val="005F4A9C"/>
    <w:rsid w:val="005F4AB0"/>
    <w:rsid w:val="005F4AC6"/>
    <w:rsid w:val="005F4B3A"/>
    <w:rsid w:val="005F4B3E"/>
    <w:rsid w:val="005F4B65"/>
    <w:rsid w:val="005F4B7C"/>
    <w:rsid w:val="005F4BC3"/>
    <w:rsid w:val="005F4BFC"/>
    <w:rsid w:val="005F4CCD"/>
    <w:rsid w:val="005F4D98"/>
    <w:rsid w:val="005F4DE3"/>
    <w:rsid w:val="005F4E05"/>
    <w:rsid w:val="005F4E23"/>
    <w:rsid w:val="005F4E26"/>
    <w:rsid w:val="005F4E35"/>
    <w:rsid w:val="005F4F97"/>
    <w:rsid w:val="005F4FA2"/>
    <w:rsid w:val="005F5024"/>
    <w:rsid w:val="005F503E"/>
    <w:rsid w:val="005F5063"/>
    <w:rsid w:val="005F507A"/>
    <w:rsid w:val="005F50AB"/>
    <w:rsid w:val="005F50E8"/>
    <w:rsid w:val="005F511E"/>
    <w:rsid w:val="005F511F"/>
    <w:rsid w:val="005F517D"/>
    <w:rsid w:val="005F521A"/>
    <w:rsid w:val="005F521D"/>
    <w:rsid w:val="005F5236"/>
    <w:rsid w:val="005F527F"/>
    <w:rsid w:val="005F52C8"/>
    <w:rsid w:val="005F52FC"/>
    <w:rsid w:val="005F5301"/>
    <w:rsid w:val="005F530E"/>
    <w:rsid w:val="005F5378"/>
    <w:rsid w:val="005F53BD"/>
    <w:rsid w:val="005F53D7"/>
    <w:rsid w:val="005F53FB"/>
    <w:rsid w:val="005F547A"/>
    <w:rsid w:val="005F54CA"/>
    <w:rsid w:val="005F5505"/>
    <w:rsid w:val="005F5559"/>
    <w:rsid w:val="005F55AC"/>
    <w:rsid w:val="005F5624"/>
    <w:rsid w:val="005F56C6"/>
    <w:rsid w:val="005F56CF"/>
    <w:rsid w:val="005F5790"/>
    <w:rsid w:val="005F57A4"/>
    <w:rsid w:val="005F5826"/>
    <w:rsid w:val="005F585F"/>
    <w:rsid w:val="005F5874"/>
    <w:rsid w:val="005F5898"/>
    <w:rsid w:val="005F58B5"/>
    <w:rsid w:val="005F5923"/>
    <w:rsid w:val="005F596C"/>
    <w:rsid w:val="005F59FB"/>
    <w:rsid w:val="005F5A54"/>
    <w:rsid w:val="005F5A5D"/>
    <w:rsid w:val="005F5A87"/>
    <w:rsid w:val="005F5ACB"/>
    <w:rsid w:val="005F5ADD"/>
    <w:rsid w:val="005F5B8C"/>
    <w:rsid w:val="005F5BD0"/>
    <w:rsid w:val="005F5BF6"/>
    <w:rsid w:val="005F5C99"/>
    <w:rsid w:val="005F5CEE"/>
    <w:rsid w:val="005F5CF2"/>
    <w:rsid w:val="005F5D18"/>
    <w:rsid w:val="005F5D2B"/>
    <w:rsid w:val="005F5D2C"/>
    <w:rsid w:val="005F5D4F"/>
    <w:rsid w:val="005F5D65"/>
    <w:rsid w:val="005F5DA2"/>
    <w:rsid w:val="005F5DD3"/>
    <w:rsid w:val="005F5DDB"/>
    <w:rsid w:val="005F5DE7"/>
    <w:rsid w:val="005F5E59"/>
    <w:rsid w:val="005F5E7E"/>
    <w:rsid w:val="005F5E80"/>
    <w:rsid w:val="005F5E93"/>
    <w:rsid w:val="005F5E9C"/>
    <w:rsid w:val="005F5EC4"/>
    <w:rsid w:val="005F5EC5"/>
    <w:rsid w:val="005F5EDB"/>
    <w:rsid w:val="005F5EDE"/>
    <w:rsid w:val="005F5F67"/>
    <w:rsid w:val="005F600D"/>
    <w:rsid w:val="005F60C1"/>
    <w:rsid w:val="005F60CD"/>
    <w:rsid w:val="005F60D4"/>
    <w:rsid w:val="005F60EE"/>
    <w:rsid w:val="005F610A"/>
    <w:rsid w:val="005F6150"/>
    <w:rsid w:val="005F6159"/>
    <w:rsid w:val="005F6161"/>
    <w:rsid w:val="005F619B"/>
    <w:rsid w:val="005F61B0"/>
    <w:rsid w:val="005F61CC"/>
    <w:rsid w:val="005F61D3"/>
    <w:rsid w:val="005F61F0"/>
    <w:rsid w:val="005F634F"/>
    <w:rsid w:val="005F635D"/>
    <w:rsid w:val="005F6397"/>
    <w:rsid w:val="005F63BD"/>
    <w:rsid w:val="005F63C7"/>
    <w:rsid w:val="005F6426"/>
    <w:rsid w:val="005F6429"/>
    <w:rsid w:val="005F6484"/>
    <w:rsid w:val="005F6499"/>
    <w:rsid w:val="005F64B0"/>
    <w:rsid w:val="005F64E0"/>
    <w:rsid w:val="005F6515"/>
    <w:rsid w:val="005F6593"/>
    <w:rsid w:val="005F6599"/>
    <w:rsid w:val="005F65BC"/>
    <w:rsid w:val="005F6618"/>
    <w:rsid w:val="005F663C"/>
    <w:rsid w:val="005F66BA"/>
    <w:rsid w:val="005F6703"/>
    <w:rsid w:val="005F6709"/>
    <w:rsid w:val="005F674A"/>
    <w:rsid w:val="005F6764"/>
    <w:rsid w:val="005F6782"/>
    <w:rsid w:val="005F678E"/>
    <w:rsid w:val="005F6849"/>
    <w:rsid w:val="005F6852"/>
    <w:rsid w:val="005F6874"/>
    <w:rsid w:val="005F68A5"/>
    <w:rsid w:val="005F6939"/>
    <w:rsid w:val="005F694D"/>
    <w:rsid w:val="005F6974"/>
    <w:rsid w:val="005F69F2"/>
    <w:rsid w:val="005F6A0E"/>
    <w:rsid w:val="005F6A15"/>
    <w:rsid w:val="005F6AEC"/>
    <w:rsid w:val="005F6B02"/>
    <w:rsid w:val="005F6B59"/>
    <w:rsid w:val="005F6BC9"/>
    <w:rsid w:val="005F6C56"/>
    <w:rsid w:val="005F6C83"/>
    <w:rsid w:val="005F6CAD"/>
    <w:rsid w:val="005F6CC8"/>
    <w:rsid w:val="005F6CE8"/>
    <w:rsid w:val="005F6D13"/>
    <w:rsid w:val="005F6D51"/>
    <w:rsid w:val="005F6D52"/>
    <w:rsid w:val="005F6D71"/>
    <w:rsid w:val="005F6D7A"/>
    <w:rsid w:val="005F6D9B"/>
    <w:rsid w:val="005F6DC7"/>
    <w:rsid w:val="005F6DE0"/>
    <w:rsid w:val="005F6DF0"/>
    <w:rsid w:val="005F6E33"/>
    <w:rsid w:val="005F6E81"/>
    <w:rsid w:val="005F6EAB"/>
    <w:rsid w:val="005F6F16"/>
    <w:rsid w:val="005F6F28"/>
    <w:rsid w:val="005F6F5F"/>
    <w:rsid w:val="005F6F7E"/>
    <w:rsid w:val="005F701F"/>
    <w:rsid w:val="005F708A"/>
    <w:rsid w:val="005F7105"/>
    <w:rsid w:val="005F7109"/>
    <w:rsid w:val="005F7165"/>
    <w:rsid w:val="005F7170"/>
    <w:rsid w:val="005F725E"/>
    <w:rsid w:val="005F72CF"/>
    <w:rsid w:val="005F7322"/>
    <w:rsid w:val="005F7349"/>
    <w:rsid w:val="005F73C6"/>
    <w:rsid w:val="005F74AF"/>
    <w:rsid w:val="005F7512"/>
    <w:rsid w:val="005F7557"/>
    <w:rsid w:val="005F7579"/>
    <w:rsid w:val="005F75C9"/>
    <w:rsid w:val="005F75CD"/>
    <w:rsid w:val="005F7618"/>
    <w:rsid w:val="005F76B9"/>
    <w:rsid w:val="005F76EF"/>
    <w:rsid w:val="005F7718"/>
    <w:rsid w:val="005F77D9"/>
    <w:rsid w:val="005F77FA"/>
    <w:rsid w:val="005F781D"/>
    <w:rsid w:val="005F782D"/>
    <w:rsid w:val="005F7872"/>
    <w:rsid w:val="005F7887"/>
    <w:rsid w:val="005F788B"/>
    <w:rsid w:val="005F788F"/>
    <w:rsid w:val="005F78AF"/>
    <w:rsid w:val="005F78EE"/>
    <w:rsid w:val="005F7A26"/>
    <w:rsid w:val="005F7A5F"/>
    <w:rsid w:val="005F7A74"/>
    <w:rsid w:val="005F7B7D"/>
    <w:rsid w:val="005F7BDB"/>
    <w:rsid w:val="005F7C46"/>
    <w:rsid w:val="005F7C61"/>
    <w:rsid w:val="005F7D1E"/>
    <w:rsid w:val="005F7D67"/>
    <w:rsid w:val="005F7DC7"/>
    <w:rsid w:val="005F7DE3"/>
    <w:rsid w:val="005F7E0F"/>
    <w:rsid w:val="005F7E3F"/>
    <w:rsid w:val="005F7E64"/>
    <w:rsid w:val="005F7ED7"/>
    <w:rsid w:val="005F7EDD"/>
    <w:rsid w:val="005F7EF2"/>
    <w:rsid w:val="00600004"/>
    <w:rsid w:val="00600025"/>
    <w:rsid w:val="0060005C"/>
    <w:rsid w:val="00600062"/>
    <w:rsid w:val="006000EE"/>
    <w:rsid w:val="00600192"/>
    <w:rsid w:val="0060019C"/>
    <w:rsid w:val="006001EC"/>
    <w:rsid w:val="0060022C"/>
    <w:rsid w:val="006002A6"/>
    <w:rsid w:val="006002AF"/>
    <w:rsid w:val="00600350"/>
    <w:rsid w:val="0060035A"/>
    <w:rsid w:val="0060037B"/>
    <w:rsid w:val="006003AC"/>
    <w:rsid w:val="006003CE"/>
    <w:rsid w:val="0060040E"/>
    <w:rsid w:val="0060042A"/>
    <w:rsid w:val="00600453"/>
    <w:rsid w:val="00600483"/>
    <w:rsid w:val="006004A3"/>
    <w:rsid w:val="006004F4"/>
    <w:rsid w:val="0060051A"/>
    <w:rsid w:val="0060052E"/>
    <w:rsid w:val="0060053B"/>
    <w:rsid w:val="0060056C"/>
    <w:rsid w:val="0060056F"/>
    <w:rsid w:val="006005D4"/>
    <w:rsid w:val="006005D5"/>
    <w:rsid w:val="006006AB"/>
    <w:rsid w:val="00600707"/>
    <w:rsid w:val="00600769"/>
    <w:rsid w:val="00600799"/>
    <w:rsid w:val="006007CD"/>
    <w:rsid w:val="0060081F"/>
    <w:rsid w:val="0060086A"/>
    <w:rsid w:val="006008B9"/>
    <w:rsid w:val="006009C3"/>
    <w:rsid w:val="00600A2A"/>
    <w:rsid w:val="00600A4D"/>
    <w:rsid w:val="00600A9E"/>
    <w:rsid w:val="00600ABF"/>
    <w:rsid w:val="00600B2C"/>
    <w:rsid w:val="00600B39"/>
    <w:rsid w:val="00600B4D"/>
    <w:rsid w:val="00600C41"/>
    <w:rsid w:val="00600C9D"/>
    <w:rsid w:val="00600CB6"/>
    <w:rsid w:val="00600D90"/>
    <w:rsid w:val="00600D9B"/>
    <w:rsid w:val="00600D9E"/>
    <w:rsid w:val="00600EA1"/>
    <w:rsid w:val="00600ED6"/>
    <w:rsid w:val="00600ED7"/>
    <w:rsid w:val="00600EE8"/>
    <w:rsid w:val="00600EEC"/>
    <w:rsid w:val="00600F86"/>
    <w:rsid w:val="00600F93"/>
    <w:rsid w:val="00600F96"/>
    <w:rsid w:val="00600F97"/>
    <w:rsid w:val="00600FF2"/>
    <w:rsid w:val="00601083"/>
    <w:rsid w:val="00601091"/>
    <w:rsid w:val="006010D6"/>
    <w:rsid w:val="00601119"/>
    <w:rsid w:val="006011A4"/>
    <w:rsid w:val="006011AE"/>
    <w:rsid w:val="00601239"/>
    <w:rsid w:val="0060123A"/>
    <w:rsid w:val="0060129C"/>
    <w:rsid w:val="006012BE"/>
    <w:rsid w:val="006012D1"/>
    <w:rsid w:val="006012E2"/>
    <w:rsid w:val="00601307"/>
    <w:rsid w:val="00601381"/>
    <w:rsid w:val="00601389"/>
    <w:rsid w:val="006013B6"/>
    <w:rsid w:val="006013FC"/>
    <w:rsid w:val="0060148D"/>
    <w:rsid w:val="006014B4"/>
    <w:rsid w:val="00601502"/>
    <w:rsid w:val="00601524"/>
    <w:rsid w:val="00601571"/>
    <w:rsid w:val="006015A1"/>
    <w:rsid w:val="006015E8"/>
    <w:rsid w:val="006016F6"/>
    <w:rsid w:val="0060174D"/>
    <w:rsid w:val="0060177F"/>
    <w:rsid w:val="00601825"/>
    <w:rsid w:val="0060188E"/>
    <w:rsid w:val="00601900"/>
    <w:rsid w:val="0060191E"/>
    <w:rsid w:val="00601974"/>
    <w:rsid w:val="006019B3"/>
    <w:rsid w:val="006019CC"/>
    <w:rsid w:val="00601A04"/>
    <w:rsid w:val="00601A39"/>
    <w:rsid w:val="00601A49"/>
    <w:rsid w:val="00601A91"/>
    <w:rsid w:val="00601AB3"/>
    <w:rsid w:val="00601B19"/>
    <w:rsid w:val="00601BE2"/>
    <w:rsid w:val="00601BE9"/>
    <w:rsid w:val="00601C2F"/>
    <w:rsid w:val="00601C44"/>
    <w:rsid w:val="00601C96"/>
    <w:rsid w:val="00601CBC"/>
    <w:rsid w:val="00601D1B"/>
    <w:rsid w:val="00601D39"/>
    <w:rsid w:val="00601DB2"/>
    <w:rsid w:val="00601DF4"/>
    <w:rsid w:val="00601EEA"/>
    <w:rsid w:val="00601F7E"/>
    <w:rsid w:val="00601F9D"/>
    <w:rsid w:val="00601FD7"/>
    <w:rsid w:val="00601FDC"/>
    <w:rsid w:val="0060201B"/>
    <w:rsid w:val="00602020"/>
    <w:rsid w:val="0060206A"/>
    <w:rsid w:val="006020B8"/>
    <w:rsid w:val="0060215C"/>
    <w:rsid w:val="0060218F"/>
    <w:rsid w:val="006022E9"/>
    <w:rsid w:val="006022F0"/>
    <w:rsid w:val="00602308"/>
    <w:rsid w:val="00602326"/>
    <w:rsid w:val="006023B0"/>
    <w:rsid w:val="006023C5"/>
    <w:rsid w:val="006023EA"/>
    <w:rsid w:val="00602414"/>
    <w:rsid w:val="00602428"/>
    <w:rsid w:val="00602447"/>
    <w:rsid w:val="00602463"/>
    <w:rsid w:val="00602496"/>
    <w:rsid w:val="00602501"/>
    <w:rsid w:val="0060253F"/>
    <w:rsid w:val="0060257D"/>
    <w:rsid w:val="006025B2"/>
    <w:rsid w:val="00602665"/>
    <w:rsid w:val="006026D2"/>
    <w:rsid w:val="006026EE"/>
    <w:rsid w:val="0060270A"/>
    <w:rsid w:val="00602739"/>
    <w:rsid w:val="00602765"/>
    <w:rsid w:val="006027B7"/>
    <w:rsid w:val="006027ED"/>
    <w:rsid w:val="0060281E"/>
    <w:rsid w:val="00602830"/>
    <w:rsid w:val="00602853"/>
    <w:rsid w:val="00602879"/>
    <w:rsid w:val="0060289D"/>
    <w:rsid w:val="006028FA"/>
    <w:rsid w:val="00602909"/>
    <w:rsid w:val="0060293D"/>
    <w:rsid w:val="00602A51"/>
    <w:rsid w:val="00602AB6"/>
    <w:rsid w:val="00602B29"/>
    <w:rsid w:val="00602B3D"/>
    <w:rsid w:val="00602B98"/>
    <w:rsid w:val="00602BA5"/>
    <w:rsid w:val="00602BB2"/>
    <w:rsid w:val="00602BCC"/>
    <w:rsid w:val="00602C0B"/>
    <w:rsid w:val="00602C88"/>
    <w:rsid w:val="00602CE3"/>
    <w:rsid w:val="00602D08"/>
    <w:rsid w:val="00602D8C"/>
    <w:rsid w:val="00602E0A"/>
    <w:rsid w:val="00602E36"/>
    <w:rsid w:val="00602E76"/>
    <w:rsid w:val="00602EAD"/>
    <w:rsid w:val="00602EAF"/>
    <w:rsid w:val="00602EC9"/>
    <w:rsid w:val="00602ED6"/>
    <w:rsid w:val="00602F8D"/>
    <w:rsid w:val="00602F97"/>
    <w:rsid w:val="00602F9A"/>
    <w:rsid w:val="00602FD6"/>
    <w:rsid w:val="00602FF4"/>
    <w:rsid w:val="00603028"/>
    <w:rsid w:val="00603061"/>
    <w:rsid w:val="006030D8"/>
    <w:rsid w:val="006030DC"/>
    <w:rsid w:val="00603111"/>
    <w:rsid w:val="00603167"/>
    <w:rsid w:val="00603185"/>
    <w:rsid w:val="006031D7"/>
    <w:rsid w:val="006031DA"/>
    <w:rsid w:val="00603214"/>
    <w:rsid w:val="0060327A"/>
    <w:rsid w:val="00603284"/>
    <w:rsid w:val="006032C1"/>
    <w:rsid w:val="006032F2"/>
    <w:rsid w:val="0060333A"/>
    <w:rsid w:val="006033F0"/>
    <w:rsid w:val="006033FF"/>
    <w:rsid w:val="006034C4"/>
    <w:rsid w:val="00603526"/>
    <w:rsid w:val="00603561"/>
    <w:rsid w:val="0060359B"/>
    <w:rsid w:val="006035B7"/>
    <w:rsid w:val="006035ED"/>
    <w:rsid w:val="00603602"/>
    <w:rsid w:val="00603643"/>
    <w:rsid w:val="0060365E"/>
    <w:rsid w:val="00603708"/>
    <w:rsid w:val="00603751"/>
    <w:rsid w:val="006037CD"/>
    <w:rsid w:val="00603873"/>
    <w:rsid w:val="00603893"/>
    <w:rsid w:val="006038C2"/>
    <w:rsid w:val="006038FC"/>
    <w:rsid w:val="0060390D"/>
    <w:rsid w:val="00603949"/>
    <w:rsid w:val="006039C8"/>
    <w:rsid w:val="00603A92"/>
    <w:rsid w:val="00603B78"/>
    <w:rsid w:val="00603BB4"/>
    <w:rsid w:val="00603BBE"/>
    <w:rsid w:val="00603CF6"/>
    <w:rsid w:val="00603D0C"/>
    <w:rsid w:val="00603D46"/>
    <w:rsid w:val="00603D5A"/>
    <w:rsid w:val="00603D74"/>
    <w:rsid w:val="00603D77"/>
    <w:rsid w:val="00603D7C"/>
    <w:rsid w:val="00603DB9"/>
    <w:rsid w:val="00603E8B"/>
    <w:rsid w:val="00603EA5"/>
    <w:rsid w:val="00603EB3"/>
    <w:rsid w:val="00603F39"/>
    <w:rsid w:val="00603F88"/>
    <w:rsid w:val="00603FC9"/>
    <w:rsid w:val="00603FF8"/>
    <w:rsid w:val="00604011"/>
    <w:rsid w:val="00604025"/>
    <w:rsid w:val="006040E5"/>
    <w:rsid w:val="0060410C"/>
    <w:rsid w:val="00604110"/>
    <w:rsid w:val="00604124"/>
    <w:rsid w:val="00604135"/>
    <w:rsid w:val="006041A1"/>
    <w:rsid w:val="006041FF"/>
    <w:rsid w:val="0060422D"/>
    <w:rsid w:val="0060422F"/>
    <w:rsid w:val="0060427F"/>
    <w:rsid w:val="006042AF"/>
    <w:rsid w:val="0060431B"/>
    <w:rsid w:val="00604335"/>
    <w:rsid w:val="0060435B"/>
    <w:rsid w:val="00604372"/>
    <w:rsid w:val="006043C3"/>
    <w:rsid w:val="006043D8"/>
    <w:rsid w:val="00604431"/>
    <w:rsid w:val="00604432"/>
    <w:rsid w:val="00604487"/>
    <w:rsid w:val="006044EC"/>
    <w:rsid w:val="0060457E"/>
    <w:rsid w:val="0060459B"/>
    <w:rsid w:val="006045DC"/>
    <w:rsid w:val="006045ED"/>
    <w:rsid w:val="0060463C"/>
    <w:rsid w:val="0060468E"/>
    <w:rsid w:val="006046BA"/>
    <w:rsid w:val="006046C6"/>
    <w:rsid w:val="00604756"/>
    <w:rsid w:val="006047A9"/>
    <w:rsid w:val="006047C5"/>
    <w:rsid w:val="00604806"/>
    <w:rsid w:val="00604825"/>
    <w:rsid w:val="0060483C"/>
    <w:rsid w:val="006048B3"/>
    <w:rsid w:val="006048C5"/>
    <w:rsid w:val="00604999"/>
    <w:rsid w:val="006049C6"/>
    <w:rsid w:val="00604A77"/>
    <w:rsid w:val="00604B03"/>
    <w:rsid w:val="00604B2C"/>
    <w:rsid w:val="00604B9D"/>
    <w:rsid w:val="00604C7C"/>
    <w:rsid w:val="00604CD1"/>
    <w:rsid w:val="00604D06"/>
    <w:rsid w:val="00604D4E"/>
    <w:rsid w:val="00604D6A"/>
    <w:rsid w:val="00604D7E"/>
    <w:rsid w:val="00604E41"/>
    <w:rsid w:val="00604E90"/>
    <w:rsid w:val="00604E97"/>
    <w:rsid w:val="00604F0E"/>
    <w:rsid w:val="00604F97"/>
    <w:rsid w:val="00604F99"/>
    <w:rsid w:val="00604FB3"/>
    <w:rsid w:val="00604FCB"/>
    <w:rsid w:val="00605017"/>
    <w:rsid w:val="006050B9"/>
    <w:rsid w:val="006050C9"/>
    <w:rsid w:val="006050CE"/>
    <w:rsid w:val="0060514D"/>
    <w:rsid w:val="00605170"/>
    <w:rsid w:val="0060518D"/>
    <w:rsid w:val="006051F6"/>
    <w:rsid w:val="0060521B"/>
    <w:rsid w:val="00605223"/>
    <w:rsid w:val="00605237"/>
    <w:rsid w:val="00605270"/>
    <w:rsid w:val="0060527F"/>
    <w:rsid w:val="0060528C"/>
    <w:rsid w:val="0060530D"/>
    <w:rsid w:val="00605337"/>
    <w:rsid w:val="006053F9"/>
    <w:rsid w:val="00605400"/>
    <w:rsid w:val="0060544C"/>
    <w:rsid w:val="00605470"/>
    <w:rsid w:val="00605480"/>
    <w:rsid w:val="00605527"/>
    <w:rsid w:val="00605538"/>
    <w:rsid w:val="0060553A"/>
    <w:rsid w:val="00605656"/>
    <w:rsid w:val="006056B2"/>
    <w:rsid w:val="006056B8"/>
    <w:rsid w:val="006056BA"/>
    <w:rsid w:val="0060576A"/>
    <w:rsid w:val="0060578D"/>
    <w:rsid w:val="006057A8"/>
    <w:rsid w:val="006057C5"/>
    <w:rsid w:val="006057EE"/>
    <w:rsid w:val="0060580C"/>
    <w:rsid w:val="00605838"/>
    <w:rsid w:val="00605870"/>
    <w:rsid w:val="006058DD"/>
    <w:rsid w:val="006058EC"/>
    <w:rsid w:val="00605909"/>
    <w:rsid w:val="006059BE"/>
    <w:rsid w:val="00605A24"/>
    <w:rsid w:val="00605ADF"/>
    <w:rsid w:val="00605AE8"/>
    <w:rsid w:val="00605B0A"/>
    <w:rsid w:val="00605B7B"/>
    <w:rsid w:val="00605BA6"/>
    <w:rsid w:val="00605C19"/>
    <w:rsid w:val="00605C4F"/>
    <w:rsid w:val="00605C58"/>
    <w:rsid w:val="00605C9D"/>
    <w:rsid w:val="00605CBB"/>
    <w:rsid w:val="00605CC5"/>
    <w:rsid w:val="00605CCE"/>
    <w:rsid w:val="00605D18"/>
    <w:rsid w:val="00605D4E"/>
    <w:rsid w:val="00605D5F"/>
    <w:rsid w:val="00605D6C"/>
    <w:rsid w:val="00605D70"/>
    <w:rsid w:val="00605D77"/>
    <w:rsid w:val="00605D78"/>
    <w:rsid w:val="00605EB3"/>
    <w:rsid w:val="00605ECF"/>
    <w:rsid w:val="00605F40"/>
    <w:rsid w:val="00605F4B"/>
    <w:rsid w:val="00605F67"/>
    <w:rsid w:val="00605FAF"/>
    <w:rsid w:val="00605FBA"/>
    <w:rsid w:val="00605FD2"/>
    <w:rsid w:val="00605FD7"/>
    <w:rsid w:val="00605FEC"/>
    <w:rsid w:val="00606003"/>
    <w:rsid w:val="00606008"/>
    <w:rsid w:val="0060603A"/>
    <w:rsid w:val="0060604E"/>
    <w:rsid w:val="00606057"/>
    <w:rsid w:val="006060A7"/>
    <w:rsid w:val="0060612C"/>
    <w:rsid w:val="00606137"/>
    <w:rsid w:val="00606184"/>
    <w:rsid w:val="00606186"/>
    <w:rsid w:val="006061B4"/>
    <w:rsid w:val="00606217"/>
    <w:rsid w:val="00606297"/>
    <w:rsid w:val="006062B1"/>
    <w:rsid w:val="006062CF"/>
    <w:rsid w:val="006062D3"/>
    <w:rsid w:val="006062FA"/>
    <w:rsid w:val="0060637E"/>
    <w:rsid w:val="0060638D"/>
    <w:rsid w:val="006063B3"/>
    <w:rsid w:val="00606415"/>
    <w:rsid w:val="00606442"/>
    <w:rsid w:val="006064AF"/>
    <w:rsid w:val="0060652E"/>
    <w:rsid w:val="0060652F"/>
    <w:rsid w:val="0060657C"/>
    <w:rsid w:val="006065BF"/>
    <w:rsid w:val="006065C4"/>
    <w:rsid w:val="006065CB"/>
    <w:rsid w:val="0060666F"/>
    <w:rsid w:val="006066BC"/>
    <w:rsid w:val="006066E6"/>
    <w:rsid w:val="006066F1"/>
    <w:rsid w:val="0060679F"/>
    <w:rsid w:val="006067A9"/>
    <w:rsid w:val="006067DC"/>
    <w:rsid w:val="00606816"/>
    <w:rsid w:val="006068E6"/>
    <w:rsid w:val="00606924"/>
    <w:rsid w:val="00606962"/>
    <w:rsid w:val="00606A06"/>
    <w:rsid w:val="00606A4F"/>
    <w:rsid w:val="00606A79"/>
    <w:rsid w:val="00606A9D"/>
    <w:rsid w:val="00606AA2"/>
    <w:rsid w:val="00606AB3"/>
    <w:rsid w:val="00606ACB"/>
    <w:rsid w:val="00606B99"/>
    <w:rsid w:val="00606BBD"/>
    <w:rsid w:val="00606BE3"/>
    <w:rsid w:val="00606C48"/>
    <w:rsid w:val="00606C4D"/>
    <w:rsid w:val="00606C8A"/>
    <w:rsid w:val="00606C9D"/>
    <w:rsid w:val="00606CA8"/>
    <w:rsid w:val="00606CCC"/>
    <w:rsid w:val="00606D15"/>
    <w:rsid w:val="00606D1A"/>
    <w:rsid w:val="00606D63"/>
    <w:rsid w:val="00606DA5"/>
    <w:rsid w:val="00606E19"/>
    <w:rsid w:val="00606E78"/>
    <w:rsid w:val="00606F0E"/>
    <w:rsid w:val="00606F2C"/>
    <w:rsid w:val="00606F53"/>
    <w:rsid w:val="00606F9A"/>
    <w:rsid w:val="00606FC3"/>
    <w:rsid w:val="00607004"/>
    <w:rsid w:val="00607037"/>
    <w:rsid w:val="00607152"/>
    <w:rsid w:val="0060716E"/>
    <w:rsid w:val="00607193"/>
    <w:rsid w:val="006071C0"/>
    <w:rsid w:val="00607266"/>
    <w:rsid w:val="0060728F"/>
    <w:rsid w:val="00607296"/>
    <w:rsid w:val="006072B2"/>
    <w:rsid w:val="006072C1"/>
    <w:rsid w:val="00607325"/>
    <w:rsid w:val="00607330"/>
    <w:rsid w:val="00607383"/>
    <w:rsid w:val="00607385"/>
    <w:rsid w:val="006073E2"/>
    <w:rsid w:val="00607436"/>
    <w:rsid w:val="00607464"/>
    <w:rsid w:val="00607469"/>
    <w:rsid w:val="0060746A"/>
    <w:rsid w:val="00607596"/>
    <w:rsid w:val="006075B1"/>
    <w:rsid w:val="006075B8"/>
    <w:rsid w:val="0060764D"/>
    <w:rsid w:val="00607665"/>
    <w:rsid w:val="0060766C"/>
    <w:rsid w:val="006076E6"/>
    <w:rsid w:val="00607752"/>
    <w:rsid w:val="0060778A"/>
    <w:rsid w:val="006077A2"/>
    <w:rsid w:val="0060781D"/>
    <w:rsid w:val="00607854"/>
    <w:rsid w:val="0060786E"/>
    <w:rsid w:val="00607878"/>
    <w:rsid w:val="00607889"/>
    <w:rsid w:val="006078B4"/>
    <w:rsid w:val="00607903"/>
    <w:rsid w:val="00607911"/>
    <w:rsid w:val="00607938"/>
    <w:rsid w:val="00607990"/>
    <w:rsid w:val="006079D9"/>
    <w:rsid w:val="00607A2C"/>
    <w:rsid w:val="00607A2D"/>
    <w:rsid w:val="00607A57"/>
    <w:rsid w:val="00607A80"/>
    <w:rsid w:val="00607AF8"/>
    <w:rsid w:val="00607B6D"/>
    <w:rsid w:val="00607B75"/>
    <w:rsid w:val="00607B82"/>
    <w:rsid w:val="00607BC7"/>
    <w:rsid w:val="00607C38"/>
    <w:rsid w:val="00607D74"/>
    <w:rsid w:val="00607D9A"/>
    <w:rsid w:val="00607DB4"/>
    <w:rsid w:val="00607DC0"/>
    <w:rsid w:val="00607E3A"/>
    <w:rsid w:val="00607E4F"/>
    <w:rsid w:val="00607E5A"/>
    <w:rsid w:val="00607E74"/>
    <w:rsid w:val="00607E7E"/>
    <w:rsid w:val="00607F39"/>
    <w:rsid w:val="00607F43"/>
    <w:rsid w:val="00607FE5"/>
    <w:rsid w:val="006100AB"/>
    <w:rsid w:val="006100FB"/>
    <w:rsid w:val="00610121"/>
    <w:rsid w:val="00610125"/>
    <w:rsid w:val="00610145"/>
    <w:rsid w:val="00610173"/>
    <w:rsid w:val="006101C9"/>
    <w:rsid w:val="00610266"/>
    <w:rsid w:val="0061032C"/>
    <w:rsid w:val="00610337"/>
    <w:rsid w:val="00610370"/>
    <w:rsid w:val="00610395"/>
    <w:rsid w:val="006103C2"/>
    <w:rsid w:val="006103EB"/>
    <w:rsid w:val="00610438"/>
    <w:rsid w:val="00610440"/>
    <w:rsid w:val="00610465"/>
    <w:rsid w:val="00610559"/>
    <w:rsid w:val="00610614"/>
    <w:rsid w:val="00610632"/>
    <w:rsid w:val="00610661"/>
    <w:rsid w:val="00610670"/>
    <w:rsid w:val="00610673"/>
    <w:rsid w:val="006106B6"/>
    <w:rsid w:val="006106C3"/>
    <w:rsid w:val="0061073C"/>
    <w:rsid w:val="00610751"/>
    <w:rsid w:val="00610771"/>
    <w:rsid w:val="006107A8"/>
    <w:rsid w:val="006107CC"/>
    <w:rsid w:val="00610811"/>
    <w:rsid w:val="00610843"/>
    <w:rsid w:val="00610872"/>
    <w:rsid w:val="0061087C"/>
    <w:rsid w:val="0061088B"/>
    <w:rsid w:val="006108A5"/>
    <w:rsid w:val="006108D8"/>
    <w:rsid w:val="006108E2"/>
    <w:rsid w:val="0061094B"/>
    <w:rsid w:val="00610971"/>
    <w:rsid w:val="006109AE"/>
    <w:rsid w:val="006109D0"/>
    <w:rsid w:val="00610AA6"/>
    <w:rsid w:val="00610AAB"/>
    <w:rsid w:val="00610AAE"/>
    <w:rsid w:val="00610AD5"/>
    <w:rsid w:val="00610ADB"/>
    <w:rsid w:val="00610B44"/>
    <w:rsid w:val="00610BB5"/>
    <w:rsid w:val="00610BC8"/>
    <w:rsid w:val="00610C1E"/>
    <w:rsid w:val="00610C33"/>
    <w:rsid w:val="00610C67"/>
    <w:rsid w:val="00610C6A"/>
    <w:rsid w:val="00610CC6"/>
    <w:rsid w:val="00610CDC"/>
    <w:rsid w:val="00610CFF"/>
    <w:rsid w:val="00610D16"/>
    <w:rsid w:val="00610D7D"/>
    <w:rsid w:val="00610D98"/>
    <w:rsid w:val="00610D9F"/>
    <w:rsid w:val="00610DAF"/>
    <w:rsid w:val="00610E2C"/>
    <w:rsid w:val="00610E62"/>
    <w:rsid w:val="00610E76"/>
    <w:rsid w:val="00610E8A"/>
    <w:rsid w:val="00610EC2"/>
    <w:rsid w:val="00610F30"/>
    <w:rsid w:val="00610F4E"/>
    <w:rsid w:val="00611062"/>
    <w:rsid w:val="00611099"/>
    <w:rsid w:val="006110A1"/>
    <w:rsid w:val="0061113B"/>
    <w:rsid w:val="0061115B"/>
    <w:rsid w:val="00611177"/>
    <w:rsid w:val="006111C7"/>
    <w:rsid w:val="006111D2"/>
    <w:rsid w:val="0061123B"/>
    <w:rsid w:val="00611248"/>
    <w:rsid w:val="006112D4"/>
    <w:rsid w:val="006112D5"/>
    <w:rsid w:val="006112E4"/>
    <w:rsid w:val="006112E8"/>
    <w:rsid w:val="00611317"/>
    <w:rsid w:val="0061135C"/>
    <w:rsid w:val="006113C5"/>
    <w:rsid w:val="00611426"/>
    <w:rsid w:val="00611451"/>
    <w:rsid w:val="0061146C"/>
    <w:rsid w:val="00611492"/>
    <w:rsid w:val="006114D0"/>
    <w:rsid w:val="006114E3"/>
    <w:rsid w:val="006114E6"/>
    <w:rsid w:val="006114F2"/>
    <w:rsid w:val="006114FF"/>
    <w:rsid w:val="00611504"/>
    <w:rsid w:val="006115B9"/>
    <w:rsid w:val="006115E3"/>
    <w:rsid w:val="00611635"/>
    <w:rsid w:val="00611661"/>
    <w:rsid w:val="006116A6"/>
    <w:rsid w:val="006116AF"/>
    <w:rsid w:val="0061175C"/>
    <w:rsid w:val="006117B6"/>
    <w:rsid w:val="0061181E"/>
    <w:rsid w:val="00611842"/>
    <w:rsid w:val="00611844"/>
    <w:rsid w:val="00611879"/>
    <w:rsid w:val="0061187F"/>
    <w:rsid w:val="0061188A"/>
    <w:rsid w:val="006118C2"/>
    <w:rsid w:val="00611902"/>
    <w:rsid w:val="00611913"/>
    <w:rsid w:val="0061194D"/>
    <w:rsid w:val="0061196D"/>
    <w:rsid w:val="006119FA"/>
    <w:rsid w:val="00611A5A"/>
    <w:rsid w:val="00611A62"/>
    <w:rsid w:val="00611A96"/>
    <w:rsid w:val="00611B08"/>
    <w:rsid w:val="00611B34"/>
    <w:rsid w:val="00611B63"/>
    <w:rsid w:val="00611BA9"/>
    <w:rsid w:val="00611BF7"/>
    <w:rsid w:val="00611C2D"/>
    <w:rsid w:val="00611C46"/>
    <w:rsid w:val="00611C4E"/>
    <w:rsid w:val="00611C51"/>
    <w:rsid w:val="00611C6E"/>
    <w:rsid w:val="00611C9D"/>
    <w:rsid w:val="00611CB6"/>
    <w:rsid w:val="00611CB8"/>
    <w:rsid w:val="00611D2A"/>
    <w:rsid w:val="00611D76"/>
    <w:rsid w:val="00611D80"/>
    <w:rsid w:val="00611DAA"/>
    <w:rsid w:val="00611DD7"/>
    <w:rsid w:val="00611E0A"/>
    <w:rsid w:val="00611E77"/>
    <w:rsid w:val="00611EA5"/>
    <w:rsid w:val="00611EA7"/>
    <w:rsid w:val="00611EF9"/>
    <w:rsid w:val="00611F5E"/>
    <w:rsid w:val="00611FE2"/>
    <w:rsid w:val="00611FE6"/>
    <w:rsid w:val="00612009"/>
    <w:rsid w:val="0061216D"/>
    <w:rsid w:val="00612171"/>
    <w:rsid w:val="006121AC"/>
    <w:rsid w:val="0061222C"/>
    <w:rsid w:val="006123A0"/>
    <w:rsid w:val="006123A1"/>
    <w:rsid w:val="006123A7"/>
    <w:rsid w:val="006123B7"/>
    <w:rsid w:val="006123D8"/>
    <w:rsid w:val="006123FA"/>
    <w:rsid w:val="0061241C"/>
    <w:rsid w:val="00612421"/>
    <w:rsid w:val="0061243F"/>
    <w:rsid w:val="0061245B"/>
    <w:rsid w:val="00612465"/>
    <w:rsid w:val="00612485"/>
    <w:rsid w:val="00612487"/>
    <w:rsid w:val="006124C7"/>
    <w:rsid w:val="0061255E"/>
    <w:rsid w:val="00612563"/>
    <w:rsid w:val="0061256B"/>
    <w:rsid w:val="00612571"/>
    <w:rsid w:val="006125A9"/>
    <w:rsid w:val="006125B1"/>
    <w:rsid w:val="006125B6"/>
    <w:rsid w:val="0061260E"/>
    <w:rsid w:val="00612636"/>
    <w:rsid w:val="0061264E"/>
    <w:rsid w:val="006126B7"/>
    <w:rsid w:val="00612717"/>
    <w:rsid w:val="0061274B"/>
    <w:rsid w:val="00612787"/>
    <w:rsid w:val="006127FC"/>
    <w:rsid w:val="00612883"/>
    <w:rsid w:val="00612A28"/>
    <w:rsid w:val="00612A5A"/>
    <w:rsid w:val="00612AA0"/>
    <w:rsid w:val="00612AF0"/>
    <w:rsid w:val="00612B10"/>
    <w:rsid w:val="00612BAA"/>
    <w:rsid w:val="00612BD6"/>
    <w:rsid w:val="00612D46"/>
    <w:rsid w:val="00612DF8"/>
    <w:rsid w:val="00612E6B"/>
    <w:rsid w:val="00612EB4"/>
    <w:rsid w:val="00612EC5"/>
    <w:rsid w:val="00612F9D"/>
    <w:rsid w:val="00612FBA"/>
    <w:rsid w:val="00612FC5"/>
    <w:rsid w:val="00613001"/>
    <w:rsid w:val="006130A8"/>
    <w:rsid w:val="00613141"/>
    <w:rsid w:val="0061315E"/>
    <w:rsid w:val="0061317F"/>
    <w:rsid w:val="0061319A"/>
    <w:rsid w:val="006131E9"/>
    <w:rsid w:val="006131F4"/>
    <w:rsid w:val="00613224"/>
    <w:rsid w:val="00613234"/>
    <w:rsid w:val="0061324B"/>
    <w:rsid w:val="0061328C"/>
    <w:rsid w:val="006132D3"/>
    <w:rsid w:val="00613382"/>
    <w:rsid w:val="006133B2"/>
    <w:rsid w:val="006133CC"/>
    <w:rsid w:val="006133D6"/>
    <w:rsid w:val="006133D8"/>
    <w:rsid w:val="006133E5"/>
    <w:rsid w:val="006133EE"/>
    <w:rsid w:val="0061344A"/>
    <w:rsid w:val="006134E4"/>
    <w:rsid w:val="0061354C"/>
    <w:rsid w:val="0061356A"/>
    <w:rsid w:val="00613597"/>
    <w:rsid w:val="006135B8"/>
    <w:rsid w:val="006135BE"/>
    <w:rsid w:val="006135C0"/>
    <w:rsid w:val="00613678"/>
    <w:rsid w:val="006136B1"/>
    <w:rsid w:val="006136C0"/>
    <w:rsid w:val="0061370B"/>
    <w:rsid w:val="00613747"/>
    <w:rsid w:val="00613784"/>
    <w:rsid w:val="006138EB"/>
    <w:rsid w:val="00613979"/>
    <w:rsid w:val="006139F1"/>
    <w:rsid w:val="00613A22"/>
    <w:rsid w:val="00613AE0"/>
    <w:rsid w:val="00613AF1"/>
    <w:rsid w:val="00613B07"/>
    <w:rsid w:val="00613B50"/>
    <w:rsid w:val="00613B79"/>
    <w:rsid w:val="00613BA9"/>
    <w:rsid w:val="00613BD5"/>
    <w:rsid w:val="00613C2C"/>
    <w:rsid w:val="00613C5E"/>
    <w:rsid w:val="00613C71"/>
    <w:rsid w:val="00613D30"/>
    <w:rsid w:val="00613DAD"/>
    <w:rsid w:val="00613DC4"/>
    <w:rsid w:val="00613DF0"/>
    <w:rsid w:val="00613E10"/>
    <w:rsid w:val="00613E9E"/>
    <w:rsid w:val="00613EA6"/>
    <w:rsid w:val="00613F4D"/>
    <w:rsid w:val="00613FA7"/>
    <w:rsid w:val="00613FFF"/>
    <w:rsid w:val="00614003"/>
    <w:rsid w:val="00614012"/>
    <w:rsid w:val="00614034"/>
    <w:rsid w:val="00614061"/>
    <w:rsid w:val="00614072"/>
    <w:rsid w:val="006140B6"/>
    <w:rsid w:val="00614107"/>
    <w:rsid w:val="00614127"/>
    <w:rsid w:val="006141AD"/>
    <w:rsid w:val="006141D6"/>
    <w:rsid w:val="006141ED"/>
    <w:rsid w:val="00614298"/>
    <w:rsid w:val="0061429A"/>
    <w:rsid w:val="00614303"/>
    <w:rsid w:val="0061432B"/>
    <w:rsid w:val="0061435C"/>
    <w:rsid w:val="0061436F"/>
    <w:rsid w:val="0061443B"/>
    <w:rsid w:val="00614454"/>
    <w:rsid w:val="00614457"/>
    <w:rsid w:val="0061446F"/>
    <w:rsid w:val="00614489"/>
    <w:rsid w:val="006144AE"/>
    <w:rsid w:val="006144BD"/>
    <w:rsid w:val="006144D5"/>
    <w:rsid w:val="00614500"/>
    <w:rsid w:val="00614502"/>
    <w:rsid w:val="0061455A"/>
    <w:rsid w:val="006145B3"/>
    <w:rsid w:val="006145C9"/>
    <w:rsid w:val="00614611"/>
    <w:rsid w:val="00614644"/>
    <w:rsid w:val="0061464A"/>
    <w:rsid w:val="006146E2"/>
    <w:rsid w:val="00614747"/>
    <w:rsid w:val="006147D6"/>
    <w:rsid w:val="0061480D"/>
    <w:rsid w:val="00614854"/>
    <w:rsid w:val="0061487E"/>
    <w:rsid w:val="006148F3"/>
    <w:rsid w:val="00614907"/>
    <w:rsid w:val="0061490D"/>
    <w:rsid w:val="00614912"/>
    <w:rsid w:val="0061491E"/>
    <w:rsid w:val="0061497D"/>
    <w:rsid w:val="006149A8"/>
    <w:rsid w:val="00614A03"/>
    <w:rsid w:val="00614A2A"/>
    <w:rsid w:val="00614A40"/>
    <w:rsid w:val="00614B09"/>
    <w:rsid w:val="00614B17"/>
    <w:rsid w:val="00614B4C"/>
    <w:rsid w:val="00614B84"/>
    <w:rsid w:val="00614CF2"/>
    <w:rsid w:val="00614CF3"/>
    <w:rsid w:val="00614D0B"/>
    <w:rsid w:val="00614D24"/>
    <w:rsid w:val="00614D61"/>
    <w:rsid w:val="00614D8E"/>
    <w:rsid w:val="00614D9B"/>
    <w:rsid w:val="00614DC0"/>
    <w:rsid w:val="00614DD5"/>
    <w:rsid w:val="00614E5A"/>
    <w:rsid w:val="00614E67"/>
    <w:rsid w:val="00614E77"/>
    <w:rsid w:val="00614F2B"/>
    <w:rsid w:val="00614F4B"/>
    <w:rsid w:val="00614F9B"/>
    <w:rsid w:val="00615059"/>
    <w:rsid w:val="006150D3"/>
    <w:rsid w:val="006150E5"/>
    <w:rsid w:val="006150EE"/>
    <w:rsid w:val="006150FA"/>
    <w:rsid w:val="00615133"/>
    <w:rsid w:val="0061513C"/>
    <w:rsid w:val="006151B0"/>
    <w:rsid w:val="006151B8"/>
    <w:rsid w:val="006151BB"/>
    <w:rsid w:val="006151BF"/>
    <w:rsid w:val="00615215"/>
    <w:rsid w:val="00615247"/>
    <w:rsid w:val="0061528A"/>
    <w:rsid w:val="00615295"/>
    <w:rsid w:val="006152CD"/>
    <w:rsid w:val="006152FB"/>
    <w:rsid w:val="00615334"/>
    <w:rsid w:val="00615366"/>
    <w:rsid w:val="00615374"/>
    <w:rsid w:val="006153D9"/>
    <w:rsid w:val="0061540C"/>
    <w:rsid w:val="0061541C"/>
    <w:rsid w:val="0061542D"/>
    <w:rsid w:val="00615497"/>
    <w:rsid w:val="006154BF"/>
    <w:rsid w:val="006154D2"/>
    <w:rsid w:val="0061551E"/>
    <w:rsid w:val="00615570"/>
    <w:rsid w:val="0061558F"/>
    <w:rsid w:val="006155A3"/>
    <w:rsid w:val="006156A5"/>
    <w:rsid w:val="006156C9"/>
    <w:rsid w:val="006156F5"/>
    <w:rsid w:val="00615720"/>
    <w:rsid w:val="00615733"/>
    <w:rsid w:val="00615743"/>
    <w:rsid w:val="00615748"/>
    <w:rsid w:val="00615757"/>
    <w:rsid w:val="0061576D"/>
    <w:rsid w:val="006157D0"/>
    <w:rsid w:val="006157DD"/>
    <w:rsid w:val="0061583F"/>
    <w:rsid w:val="0061590C"/>
    <w:rsid w:val="00615949"/>
    <w:rsid w:val="00615972"/>
    <w:rsid w:val="006159C1"/>
    <w:rsid w:val="00615A24"/>
    <w:rsid w:val="00615A56"/>
    <w:rsid w:val="00615A68"/>
    <w:rsid w:val="00615A8D"/>
    <w:rsid w:val="00615B1D"/>
    <w:rsid w:val="00615B20"/>
    <w:rsid w:val="00615BCC"/>
    <w:rsid w:val="00615C18"/>
    <w:rsid w:val="00615D3D"/>
    <w:rsid w:val="00615D52"/>
    <w:rsid w:val="00615DCA"/>
    <w:rsid w:val="00615E21"/>
    <w:rsid w:val="00615E33"/>
    <w:rsid w:val="00615E4B"/>
    <w:rsid w:val="00615ED3"/>
    <w:rsid w:val="00615ED5"/>
    <w:rsid w:val="00615EFB"/>
    <w:rsid w:val="0061600C"/>
    <w:rsid w:val="00616025"/>
    <w:rsid w:val="00616037"/>
    <w:rsid w:val="00616058"/>
    <w:rsid w:val="00616059"/>
    <w:rsid w:val="00616066"/>
    <w:rsid w:val="006160AF"/>
    <w:rsid w:val="006160B2"/>
    <w:rsid w:val="006160CF"/>
    <w:rsid w:val="00616103"/>
    <w:rsid w:val="00616117"/>
    <w:rsid w:val="00616122"/>
    <w:rsid w:val="0061615C"/>
    <w:rsid w:val="00616165"/>
    <w:rsid w:val="0061616F"/>
    <w:rsid w:val="006161EC"/>
    <w:rsid w:val="006161F5"/>
    <w:rsid w:val="006161F9"/>
    <w:rsid w:val="0061625B"/>
    <w:rsid w:val="0061626A"/>
    <w:rsid w:val="006162D2"/>
    <w:rsid w:val="006162F4"/>
    <w:rsid w:val="00616390"/>
    <w:rsid w:val="006163A1"/>
    <w:rsid w:val="006163A7"/>
    <w:rsid w:val="00616455"/>
    <w:rsid w:val="00616506"/>
    <w:rsid w:val="006165CD"/>
    <w:rsid w:val="00616639"/>
    <w:rsid w:val="006166BD"/>
    <w:rsid w:val="006166EA"/>
    <w:rsid w:val="0061670D"/>
    <w:rsid w:val="00616732"/>
    <w:rsid w:val="00616734"/>
    <w:rsid w:val="00616792"/>
    <w:rsid w:val="00616833"/>
    <w:rsid w:val="00616883"/>
    <w:rsid w:val="006168AC"/>
    <w:rsid w:val="00616947"/>
    <w:rsid w:val="00616997"/>
    <w:rsid w:val="006169CE"/>
    <w:rsid w:val="00616A33"/>
    <w:rsid w:val="00616AC1"/>
    <w:rsid w:val="00616B1D"/>
    <w:rsid w:val="00616B1E"/>
    <w:rsid w:val="00616B34"/>
    <w:rsid w:val="00616B6E"/>
    <w:rsid w:val="00616B8A"/>
    <w:rsid w:val="00616B92"/>
    <w:rsid w:val="00616BA2"/>
    <w:rsid w:val="00616BBD"/>
    <w:rsid w:val="00616C05"/>
    <w:rsid w:val="00616C8C"/>
    <w:rsid w:val="00616CAC"/>
    <w:rsid w:val="00616CB2"/>
    <w:rsid w:val="00616D30"/>
    <w:rsid w:val="00616D35"/>
    <w:rsid w:val="00616D3C"/>
    <w:rsid w:val="00616D59"/>
    <w:rsid w:val="00616D5F"/>
    <w:rsid w:val="00616DCA"/>
    <w:rsid w:val="00616DD0"/>
    <w:rsid w:val="00616E03"/>
    <w:rsid w:val="00616E09"/>
    <w:rsid w:val="00616E11"/>
    <w:rsid w:val="00616E53"/>
    <w:rsid w:val="00616E61"/>
    <w:rsid w:val="00616E7C"/>
    <w:rsid w:val="00616EF9"/>
    <w:rsid w:val="00616F3C"/>
    <w:rsid w:val="00616FAD"/>
    <w:rsid w:val="00617016"/>
    <w:rsid w:val="00617028"/>
    <w:rsid w:val="00617090"/>
    <w:rsid w:val="006170B0"/>
    <w:rsid w:val="0061712B"/>
    <w:rsid w:val="00617145"/>
    <w:rsid w:val="0061714F"/>
    <w:rsid w:val="006171CF"/>
    <w:rsid w:val="00617316"/>
    <w:rsid w:val="00617337"/>
    <w:rsid w:val="0061736B"/>
    <w:rsid w:val="0061736F"/>
    <w:rsid w:val="006173D4"/>
    <w:rsid w:val="00617405"/>
    <w:rsid w:val="00617415"/>
    <w:rsid w:val="0061743C"/>
    <w:rsid w:val="0061744F"/>
    <w:rsid w:val="0061746A"/>
    <w:rsid w:val="006174EF"/>
    <w:rsid w:val="006174FB"/>
    <w:rsid w:val="00617513"/>
    <w:rsid w:val="0061753D"/>
    <w:rsid w:val="00617559"/>
    <w:rsid w:val="0061759A"/>
    <w:rsid w:val="0061759C"/>
    <w:rsid w:val="006175BB"/>
    <w:rsid w:val="00617611"/>
    <w:rsid w:val="0061764A"/>
    <w:rsid w:val="0061766E"/>
    <w:rsid w:val="006176BF"/>
    <w:rsid w:val="006176E1"/>
    <w:rsid w:val="006176EE"/>
    <w:rsid w:val="006176F1"/>
    <w:rsid w:val="0061771F"/>
    <w:rsid w:val="00617752"/>
    <w:rsid w:val="006177A2"/>
    <w:rsid w:val="006177CB"/>
    <w:rsid w:val="006177D1"/>
    <w:rsid w:val="0061785F"/>
    <w:rsid w:val="00617866"/>
    <w:rsid w:val="0061788F"/>
    <w:rsid w:val="006178BC"/>
    <w:rsid w:val="006178C2"/>
    <w:rsid w:val="006179B3"/>
    <w:rsid w:val="006179CD"/>
    <w:rsid w:val="00617A29"/>
    <w:rsid w:val="00617A66"/>
    <w:rsid w:val="00617A69"/>
    <w:rsid w:val="00617A72"/>
    <w:rsid w:val="00617AA9"/>
    <w:rsid w:val="00617B2F"/>
    <w:rsid w:val="00617B36"/>
    <w:rsid w:val="00617B44"/>
    <w:rsid w:val="00617B63"/>
    <w:rsid w:val="00617B8A"/>
    <w:rsid w:val="00617BC4"/>
    <w:rsid w:val="00617C44"/>
    <w:rsid w:val="00617C62"/>
    <w:rsid w:val="00617CB6"/>
    <w:rsid w:val="00617CD7"/>
    <w:rsid w:val="00617D55"/>
    <w:rsid w:val="00617D9E"/>
    <w:rsid w:val="00617DE8"/>
    <w:rsid w:val="00617E71"/>
    <w:rsid w:val="00617EC7"/>
    <w:rsid w:val="00617F0C"/>
    <w:rsid w:val="00617FA3"/>
    <w:rsid w:val="00620039"/>
    <w:rsid w:val="0062008E"/>
    <w:rsid w:val="006200D6"/>
    <w:rsid w:val="00620117"/>
    <w:rsid w:val="0062016D"/>
    <w:rsid w:val="006201F6"/>
    <w:rsid w:val="006201FD"/>
    <w:rsid w:val="006202B1"/>
    <w:rsid w:val="006202BF"/>
    <w:rsid w:val="00620319"/>
    <w:rsid w:val="00620393"/>
    <w:rsid w:val="006203CF"/>
    <w:rsid w:val="00620504"/>
    <w:rsid w:val="0062050B"/>
    <w:rsid w:val="00620510"/>
    <w:rsid w:val="0062056C"/>
    <w:rsid w:val="00620580"/>
    <w:rsid w:val="006205F5"/>
    <w:rsid w:val="00620652"/>
    <w:rsid w:val="0062065E"/>
    <w:rsid w:val="006206F3"/>
    <w:rsid w:val="006206FD"/>
    <w:rsid w:val="00620708"/>
    <w:rsid w:val="006207A6"/>
    <w:rsid w:val="006207F7"/>
    <w:rsid w:val="00620801"/>
    <w:rsid w:val="006208F8"/>
    <w:rsid w:val="00620937"/>
    <w:rsid w:val="00620945"/>
    <w:rsid w:val="0062094F"/>
    <w:rsid w:val="006209B3"/>
    <w:rsid w:val="006209E8"/>
    <w:rsid w:val="00620A40"/>
    <w:rsid w:val="00620A52"/>
    <w:rsid w:val="00620A60"/>
    <w:rsid w:val="00620A89"/>
    <w:rsid w:val="00620AB0"/>
    <w:rsid w:val="00620AB8"/>
    <w:rsid w:val="00620AC9"/>
    <w:rsid w:val="00620AE2"/>
    <w:rsid w:val="00620B4B"/>
    <w:rsid w:val="00620C87"/>
    <w:rsid w:val="00620CE0"/>
    <w:rsid w:val="00620D15"/>
    <w:rsid w:val="00620D1F"/>
    <w:rsid w:val="00620D46"/>
    <w:rsid w:val="00620DC3"/>
    <w:rsid w:val="00620E03"/>
    <w:rsid w:val="00620E07"/>
    <w:rsid w:val="00620E82"/>
    <w:rsid w:val="00620E99"/>
    <w:rsid w:val="00620E9B"/>
    <w:rsid w:val="00620E9F"/>
    <w:rsid w:val="00620EC3"/>
    <w:rsid w:val="00620ED9"/>
    <w:rsid w:val="00620EF0"/>
    <w:rsid w:val="00620F26"/>
    <w:rsid w:val="00620F84"/>
    <w:rsid w:val="00620FCC"/>
    <w:rsid w:val="00621044"/>
    <w:rsid w:val="0062107B"/>
    <w:rsid w:val="00621102"/>
    <w:rsid w:val="00621150"/>
    <w:rsid w:val="00621170"/>
    <w:rsid w:val="006211AA"/>
    <w:rsid w:val="006211AB"/>
    <w:rsid w:val="006211CC"/>
    <w:rsid w:val="006211F1"/>
    <w:rsid w:val="00621224"/>
    <w:rsid w:val="00621259"/>
    <w:rsid w:val="0062127F"/>
    <w:rsid w:val="00621308"/>
    <w:rsid w:val="00621312"/>
    <w:rsid w:val="00621335"/>
    <w:rsid w:val="00621352"/>
    <w:rsid w:val="00621368"/>
    <w:rsid w:val="0062137C"/>
    <w:rsid w:val="00621391"/>
    <w:rsid w:val="006213BF"/>
    <w:rsid w:val="00621414"/>
    <w:rsid w:val="00621425"/>
    <w:rsid w:val="00621429"/>
    <w:rsid w:val="00621482"/>
    <w:rsid w:val="00621490"/>
    <w:rsid w:val="00621499"/>
    <w:rsid w:val="006214C7"/>
    <w:rsid w:val="006214D5"/>
    <w:rsid w:val="006214D6"/>
    <w:rsid w:val="006214E3"/>
    <w:rsid w:val="00621552"/>
    <w:rsid w:val="006215CC"/>
    <w:rsid w:val="006215DC"/>
    <w:rsid w:val="00621657"/>
    <w:rsid w:val="00621677"/>
    <w:rsid w:val="006216BF"/>
    <w:rsid w:val="006216C2"/>
    <w:rsid w:val="0062170D"/>
    <w:rsid w:val="0062172A"/>
    <w:rsid w:val="0062174E"/>
    <w:rsid w:val="006217C5"/>
    <w:rsid w:val="006217E8"/>
    <w:rsid w:val="00621847"/>
    <w:rsid w:val="0062189B"/>
    <w:rsid w:val="00621920"/>
    <w:rsid w:val="006219B1"/>
    <w:rsid w:val="006219FD"/>
    <w:rsid w:val="00621A41"/>
    <w:rsid w:val="00621AF0"/>
    <w:rsid w:val="00621B1D"/>
    <w:rsid w:val="00621C8D"/>
    <w:rsid w:val="00621CCC"/>
    <w:rsid w:val="00621D1A"/>
    <w:rsid w:val="00621D46"/>
    <w:rsid w:val="00621D68"/>
    <w:rsid w:val="00621DB5"/>
    <w:rsid w:val="00621DD3"/>
    <w:rsid w:val="00621DE2"/>
    <w:rsid w:val="00621DF3"/>
    <w:rsid w:val="00621E46"/>
    <w:rsid w:val="00621EAF"/>
    <w:rsid w:val="00621EBD"/>
    <w:rsid w:val="00621F39"/>
    <w:rsid w:val="00621F68"/>
    <w:rsid w:val="00621F6B"/>
    <w:rsid w:val="00621FCA"/>
    <w:rsid w:val="00622056"/>
    <w:rsid w:val="006220B7"/>
    <w:rsid w:val="006220C6"/>
    <w:rsid w:val="00622102"/>
    <w:rsid w:val="00622156"/>
    <w:rsid w:val="00622171"/>
    <w:rsid w:val="006221B5"/>
    <w:rsid w:val="006222B1"/>
    <w:rsid w:val="006222B2"/>
    <w:rsid w:val="006222BD"/>
    <w:rsid w:val="00622324"/>
    <w:rsid w:val="0062232C"/>
    <w:rsid w:val="006223CC"/>
    <w:rsid w:val="006223E6"/>
    <w:rsid w:val="00622445"/>
    <w:rsid w:val="006224BE"/>
    <w:rsid w:val="006224C2"/>
    <w:rsid w:val="006224F7"/>
    <w:rsid w:val="00622515"/>
    <w:rsid w:val="0062251F"/>
    <w:rsid w:val="006225A0"/>
    <w:rsid w:val="006225DE"/>
    <w:rsid w:val="006226BD"/>
    <w:rsid w:val="00622770"/>
    <w:rsid w:val="0062277F"/>
    <w:rsid w:val="00622804"/>
    <w:rsid w:val="00622807"/>
    <w:rsid w:val="00622852"/>
    <w:rsid w:val="00622858"/>
    <w:rsid w:val="00622878"/>
    <w:rsid w:val="006228B6"/>
    <w:rsid w:val="0062290D"/>
    <w:rsid w:val="00622971"/>
    <w:rsid w:val="0062297D"/>
    <w:rsid w:val="006229A4"/>
    <w:rsid w:val="006229BA"/>
    <w:rsid w:val="006229C8"/>
    <w:rsid w:val="006229D1"/>
    <w:rsid w:val="00622A45"/>
    <w:rsid w:val="00622A94"/>
    <w:rsid w:val="00622ABD"/>
    <w:rsid w:val="00622BA1"/>
    <w:rsid w:val="00622BBE"/>
    <w:rsid w:val="00622BCE"/>
    <w:rsid w:val="00622BD7"/>
    <w:rsid w:val="00622C00"/>
    <w:rsid w:val="00622C0B"/>
    <w:rsid w:val="00622CAC"/>
    <w:rsid w:val="00622CB6"/>
    <w:rsid w:val="00622D16"/>
    <w:rsid w:val="00622D5D"/>
    <w:rsid w:val="00622D73"/>
    <w:rsid w:val="00622DEC"/>
    <w:rsid w:val="00622DF9"/>
    <w:rsid w:val="00622E10"/>
    <w:rsid w:val="00622E1D"/>
    <w:rsid w:val="00622E57"/>
    <w:rsid w:val="00622E76"/>
    <w:rsid w:val="00622EDA"/>
    <w:rsid w:val="00622EE2"/>
    <w:rsid w:val="00622F12"/>
    <w:rsid w:val="00622F28"/>
    <w:rsid w:val="00622F3C"/>
    <w:rsid w:val="00622F47"/>
    <w:rsid w:val="00622F49"/>
    <w:rsid w:val="00622FA3"/>
    <w:rsid w:val="0062300C"/>
    <w:rsid w:val="0062300E"/>
    <w:rsid w:val="00623034"/>
    <w:rsid w:val="00623092"/>
    <w:rsid w:val="006230A1"/>
    <w:rsid w:val="006230A5"/>
    <w:rsid w:val="00623117"/>
    <w:rsid w:val="0062316A"/>
    <w:rsid w:val="0062316E"/>
    <w:rsid w:val="0062322C"/>
    <w:rsid w:val="00623286"/>
    <w:rsid w:val="006232BD"/>
    <w:rsid w:val="006232FF"/>
    <w:rsid w:val="0062333D"/>
    <w:rsid w:val="006233AD"/>
    <w:rsid w:val="00623449"/>
    <w:rsid w:val="006234C3"/>
    <w:rsid w:val="00623569"/>
    <w:rsid w:val="00623634"/>
    <w:rsid w:val="00623665"/>
    <w:rsid w:val="00623824"/>
    <w:rsid w:val="00623842"/>
    <w:rsid w:val="006238A1"/>
    <w:rsid w:val="0062391E"/>
    <w:rsid w:val="00623920"/>
    <w:rsid w:val="0062396D"/>
    <w:rsid w:val="00623A10"/>
    <w:rsid w:val="00623B17"/>
    <w:rsid w:val="00623B9C"/>
    <w:rsid w:val="00623B9F"/>
    <w:rsid w:val="00623C04"/>
    <w:rsid w:val="00623C25"/>
    <w:rsid w:val="00623CB4"/>
    <w:rsid w:val="00623CBE"/>
    <w:rsid w:val="00623CEB"/>
    <w:rsid w:val="00623D18"/>
    <w:rsid w:val="00623D23"/>
    <w:rsid w:val="00623D55"/>
    <w:rsid w:val="00623D5F"/>
    <w:rsid w:val="00623D7F"/>
    <w:rsid w:val="00623E46"/>
    <w:rsid w:val="00623ED5"/>
    <w:rsid w:val="00623EF5"/>
    <w:rsid w:val="00623F33"/>
    <w:rsid w:val="00623F5E"/>
    <w:rsid w:val="00623FD1"/>
    <w:rsid w:val="0062406A"/>
    <w:rsid w:val="006240B3"/>
    <w:rsid w:val="006240D7"/>
    <w:rsid w:val="00624111"/>
    <w:rsid w:val="00624170"/>
    <w:rsid w:val="0062417E"/>
    <w:rsid w:val="006241AB"/>
    <w:rsid w:val="006241AC"/>
    <w:rsid w:val="006241B4"/>
    <w:rsid w:val="006241E6"/>
    <w:rsid w:val="006242A0"/>
    <w:rsid w:val="00624310"/>
    <w:rsid w:val="0062433B"/>
    <w:rsid w:val="0062434D"/>
    <w:rsid w:val="006243AF"/>
    <w:rsid w:val="006243CE"/>
    <w:rsid w:val="00624453"/>
    <w:rsid w:val="006244A1"/>
    <w:rsid w:val="00624512"/>
    <w:rsid w:val="00624529"/>
    <w:rsid w:val="00624562"/>
    <w:rsid w:val="00624595"/>
    <w:rsid w:val="0062459D"/>
    <w:rsid w:val="006245D5"/>
    <w:rsid w:val="006245F4"/>
    <w:rsid w:val="00624600"/>
    <w:rsid w:val="0062460B"/>
    <w:rsid w:val="00624675"/>
    <w:rsid w:val="00624676"/>
    <w:rsid w:val="006246CA"/>
    <w:rsid w:val="00624783"/>
    <w:rsid w:val="006247D0"/>
    <w:rsid w:val="006247DC"/>
    <w:rsid w:val="00624804"/>
    <w:rsid w:val="00624813"/>
    <w:rsid w:val="00624866"/>
    <w:rsid w:val="0062486B"/>
    <w:rsid w:val="0062493B"/>
    <w:rsid w:val="00624958"/>
    <w:rsid w:val="00624999"/>
    <w:rsid w:val="006249BD"/>
    <w:rsid w:val="00624A50"/>
    <w:rsid w:val="00624AB7"/>
    <w:rsid w:val="00624AD7"/>
    <w:rsid w:val="00624AE1"/>
    <w:rsid w:val="00624AF4"/>
    <w:rsid w:val="00624B06"/>
    <w:rsid w:val="00624B65"/>
    <w:rsid w:val="00624B96"/>
    <w:rsid w:val="00624BDE"/>
    <w:rsid w:val="00624BF8"/>
    <w:rsid w:val="00624C28"/>
    <w:rsid w:val="00624C69"/>
    <w:rsid w:val="00624C79"/>
    <w:rsid w:val="00624CB0"/>
    <w:rsid w:val="00624CD1"/>
    <w:rsid w:val="00624D65"/>
    <w:rsid w:val="00624D97"/>
    <w:rsid w:val="00624DC6"/>
    <w:rsid w:val="00624E09"/>
    <w:rsid w:val="00624E81"/>
    <w:rsid w:val="00624EB3"/>
    <w:rsid w:val="00624EEB"/>
    <w:rsid w:val="00624F47"/>
    <w:rsid w:val="00624F48"/>
    <w:rsid w:val="00624F6B"/>
    <w:rsid w:val="00624FAF"/>
    <w:rsid w:val="00624FB7"/>
    <w:rsid w:val="00624FE9"/>
    <w:rsid w:val="00624FFE"/>
    <w:rsid w:val="00625045"/>
    <w:rsid w:val="00625113"/>
    <w:rsid w:val="00625158"/>
    <w:rsid w:val="006251A4"/>
    <w:rsid w:val="006251D2"/>
    <w:rsid w:val="00625240"/>
    <w:rsid w:val="00625245"/>
    <w:rsid w:val="00625267"/>
    <w:rsid w:val="006253A0"/>
    <w:rsid w:val="006253BB"/>
    <w:rsid w:val="006253CB"/>
    <w:rsid w:val="006253E9"/>
    <w:rsid w:val="0062544E"/>
    <w:rsid w:val="00625475"/>
    <w:rsid w:val="0062548A"/>
    <w:rsid w:val="006254AB"/>
    <w:rsid w:val="006254AD"/>
    <w:rsid w:val="0062550C"/>
    <w:rsid w:val="00625540"/>
    <w:rsid w:val="0062559D"/>
    <w:rsid w:val="006255A4"/>
    <w:rsid w:val="006255AE"/>
    <w:rsid w:val="006255ED"/>
    <w:rsid w:val="0062564D"/>
    <w:rsid w:val="006256D0"/>
    <w:rsid w:val="00625704"/>
    <w:rsid w:val="00625720"/>
    <w:rsid w:val="00625735"/>
    <w:rsid w:val="00625795"/>
    <w:rsid w:val="00625865"/>
    <w:rsid w:val="0062586B"/>
    <w:rsid w:val="00625911"/>
    <w:rsid w:val="00625915"/>
    <w:rsid w:val="00625923"/>
    <w:rsid w:val="0062593E"/>
    <w:rsid w:val="006259AF"/>
    <w:rsid w:val="006259DD"/>
    <w:rsid w:val="006259FD"/>
    <w:rsid w:val="00625A14"/>
    <w:rsid w:val="00625A45"/>
    <w:rsid w:val="00625A64"/>
    <w:rsid w:val="00625AF2"/>
    <w:rsid w:val="00625B75"/>
    <w:rsid w:val="00625B94"/>
    <w:rsid w:val="00625BD6"/>
    <w:rsid w:val="00625C05"/>
    <w:rsid w:val="00625C5F"/>
    <w:rsid w:val="00625C7F"/>
    <w:rsid w:val="00625CE4"/>
    <w:rsid w:val="00625D27"/>
    <w:rsid w:val="00625D53"/>
    <w:rsid w:val="00625D69"/>
    <w:rsid w:val="00625DB4"/>
    <w:rsid w:val="00625DC1"/>
    <w:rsid w:val="00625E38"/>
    <w:rsid w:val="00625EC0"/>
    <w:rsid w:val="00625F00"/>
    <w:rsid w:val="00625F01"/>
    <w:rsid w:val="00625F2E"/>
    <w:rsid w:val="00625F37"/>
    <w:rsid w:val="00625FDA"/>
    <w:rsid w:val="00626004"/>
    <w:rsid w:val="006260EF"/>
    <w:rsid w:val="0062619F"/>
    <w:rsid w:val="006261B7"/>
    <w:rsid w:val="006261B9"/>
    <w:rsid w:val="006261F1"/>
    <w:rsid w:val="006261FB"/>
    <w:rsid w:val="00626202"/>
    <w:rsid w:val="00626273"/>
    <w:rsid w:val="006262B5"/>
    <w:rsid w:val="006262F7"/>
    <w:rsid w:val="00626345"/>
    <w:rsid w:val="00626382"/>
    <w:rsid w:val="006263E4"/>
    <w:rsid w:val="006264A7"/>
    <w:rsid w:val="006264C6"/>
    <w:rsid w:val="00626523"/>
    <w:rsid w:val="00626573"/>
    <w:rsid w:val="00626586"/>
    <w:rsid w:val="00626591"/>
    <w:rsid w:val="006265A3"/>
    <w:rsid w:val="006265AA"/>
    <w:rsid w:val="006265C6"/>
    <w:rsid w:val="006265F3"/>
    <w:rsid w:val="0062661D"/>
    <w:rsid w:val="00626672"/>
    <w:rsid w:val="006266C4"/>
    <w:rsid w:val="006266F4"/>
    <w:rsid w:val="0062674F"/>
    <w:rsid w:val="0062675B"/>
    <w:rsid w:val="0062675E"/>
    <w:rsid w:val="00626760"/>
    <w:rsid w:val="00626763"/>
    <w:rsid w:val="0062677A"/>
    <w:rsid w:val="0062678F"/>
    <w:rsid w:val="00626791"/>
    <w:rsid w:val="006267C7"/>
    <w:rsid w:val="0062682F"/>
    <w:rsid w:val="006268F4"/>
    <w:rsid w:val="0062696F"/>
    <w:rsid w:val="006269E4"/>
    <w:rsid w:val="00626A39"/>
    <w:rsid w:val="00626A3F"/>
    <w:rsid w:val="00626A6F"/>
    <w:rsid w:val="00626A76"/>
    <w:rsid w:val="00626A93"/>
    <w:rsid w:val="00626AB4"/>
    <w:rsid w:val="00626B7A"/>
    <w:rsid w:val="00626C14"/>
    <w:rsid w:val="00626C7F"/>
    <w:rsid w:val="00626C86"/>
    <w:rsid w:val="00626CBE"/>
    <w:rsid w:val="00626CE5"/>
    <w:rsid w:val="00626D51"/>
    <w:rsid w:val="00626DD1"/>
    <w:rsid w:val="00626E2A"/>
    <w:rsid w:val="00626E3A"/>
    <w:rsid w:val="00626E60"/>
    <w:rsid w:val="00626E6E"/>
    <w:rsid w:val="00626E8B"/>
    <w:rsid w:val="00626F33"/>
    <w:rsid w:val="00626F53"/>
    <w:rsid w:val="00626F7E"/>
    <w:rsid w:val="00626F86"/>
    <w:rsid w:val="006270DD"/>
    <w:rsid w:val="0062714B"/>
    <w:rsid w:val="00627168"/>
    <w:rsid w:val="006271AF"/>
    <w:rsid w:val="006271D9"/>
    <w:rsid w:val="006272C4"/>
    <w:rsid w:val="006273AD"/>
    <w:rsid w:val="006273D5"/>
    <w:rsid w:val="006273E3"/>
    <w:rsid w:val="0062746E"/>
    <w:rsid w:val="00627470"/>
    <w:rsid w:val="00627483"/>
    <w:rsid w:val="0062752F"/>
    <w:rsid w:val="0062754E"/>
    <w:rsid w:val="0062757A"/>
    <w:rsid w:val="0062757B"/>
    <w:rsid w:val="0062758F"/>
    <w:rsid w:val="006275B5"/>
    <w:rsid w:val="0062761F"/>
    <w:rsid w:val="00627660"/>
    <w:rsid w:val="00627677"/>
    <w:rsid w:val="00627690"/>
    <w:rsid w:val="006276B2"/>
    <w:rsid w:val="006276CA"/>
    <w:rsid w:val="006276EA"/>
    <w:rsid w:val="00627702"/>
    <w:rsid w:val="00627716"/>
    <w:rsid w:val="00627759"/>
    <w:rsid w:val="00627775"/>
    <w:rsid w:val="00627789"/>
    <w:rsid w:val="00627790"/>
    <w:rsid w:val="006277C1"/>
    <w:rsid w:val="006277C7"/>
    <w:rsid w:val="006277F6"/>
    <w:rsid w:val="006278AF"/>
    <w:rsid w:val="0062797D"/>
    <w:rsid w:val="00627997"/>
    <w:rsid w:val="006279AB"/>
    <w:rsid w:val="006279B8"/>
    <w:rsid w:val="006279B9"/>
    <w:rsid w:val="00627A57"/>
    <w:rsid w:val="00627A7D"/>
    <w:rsid w:val="00627ADC"/>
    <w:rsid w:val="00627B05"/>
    <w:rsid w:val="00627B3E"/>
    <w:rsid w:val="00627B67"/>
    <w:rsid w:val="00627BCA"/>
    <w:rsid w:val="00627C6F"/>
    <w:rsid w:val="00627C93"/>
    <w:rsid w:val="00627D1B"/>
    <w:rsid w:val="00627D27"/>
    <w:rsid w:val="00627D4B"/>
    <w:rsid w:val="00627D8B"/>
    <w:rsid w:val="00627DAF"/>
    <w:rsid w:val="00627DBA"/>
    <w:rsid w:val="00627E26"/>
    <w:rsid w:val="00627E46"/>
    <w:rsid w:val="00627EF2"/>
    <w:rsid w:val="00627F85"/>
    <w:rsid w:val="00627F99"/>
    <w:rsid w:val="00630056"/>
    <w:rsid w:val="0063009F"/>
    <w:rsid w:val="006300C9"/>
    <w:rsid w:val="006300DA"/>
    <w:rsid w:val="00630141"/>
    <w:rsid w:val="00630169"/>
    <w:rsid w:val="00630203"/>
    <w:rsid w:val="00630255"/>
    <w:rsid w:val="006302F5"/>
    <w:rsid w:val="006302F9"/>
    <w:rsid w:val="00630305"/>
    <w:rsid w:val="00630314"/>
    <w:rsid w:val="00630339"/>
    <w:rsid w:val="0063033B"/>
    <w:rsid w:val="00630343"/>
    <w:rsid w:val="00630388"/>
    <w:rsid w:val="006303D3"/>
    <w:rsid w:val="00630484"/>
    <w:rsid w:val="006304E1"/>
    <w:rsid w:val="00630551"/>
    <w:rsid w:val="006305C6"/>
    <w:rsid w:val="006305EE"/>
    <w:rsid w:val="0063061C"/>
    <w:rsid w:val="00630636"/>
    <w:rsid w:val="00630666"/>
    <w:rsid w:val="0063068A"/>
    <w:rsid w:val="006306D4"/>
    <w:rsid w:val="0063074E"/>
    <w:rsid w:val="00630751"/>
    <w:rsid w:val="0063083A"/>
    <w:rsid w:val="00630919"/>
    <w:rsid w:val="00630994"/>
    <w:rsid w:val="0063099A"/>
    <w:rsid w:val="006309B6"/>
    <w:rsid w:val="006309CE"/>
    <w:rsid w:val="006309E8"/>
    <w:rsid w:val="00630A10"/>
    <w:rsid w:val="00630A61"/>
    <w:rsid w:val="00630A6D"/>
    <w:rsid w:val="00630A88"/>
    <w:rsid w:val="00630A94"/>
    <w:rsid w:val="00630AF4"/>
    <w:rsid w:val="00630B23"/>
    <w:rsid w:val="00630B9B"/>
    <w:rsid w:val="00630BD0"/>
    <w:rsid w:val="00630C4F"/>
    <w:rsid w:val="00630C73"/>
    <w:rsid w:val="00630CA7"/>
    <w:rsid w:val="00630CCA"/>
    <w:rsid w:val="00630CF0"/>
    <w:rsid w:val="00630D74"/>
    <w:rsid w:val="00630DD2"/>
    <w:rsid w:val="00630DD4"/>
    <w:rsid w:val="00630E44"/>
    <w:rsid w:val="00630F10"/>
    <w:rsid w:val="00630F47"/>
    <w:rsid w:val="00630F77"/>
    <w:rsid w:val="00630FA3"/>
    <w:rsid w:val="00630FC7"/>
    <w:rsid w:val="00630FDD"/>
    <w:rsid w:val="00631080"/>
    <w:rsid w:val="006310EA"/>
    <w:rsid w:val="0063110E"/>
    <w:rsid w:val="00631113"/>
    <w:rsid w:val="0063111F"/>
    <w:rsid w:val="00631143"/>
    <w:rsid w:val="006311B0"/>
    <w:rsid w:val="0063124C"/>
    <w:rsid w:val="00631262"/>
    <w:rsid w:val="0063129D"/>
    <w:rsid w:val="006312D2"/>
    <w:rsid w:val="00631329"/>
    <w:rsid w:val="0063136A"/>
    <w:rsid w:val="00631388"/>
    <w:rsid w:val="00631411"/>
    <w:rsid w:val="00631442"/>
    <w:rsid w:val="0063147C"/>
    <w:rsid w:val="00631503"/>
    <w:rsid w:val="0063150B"/>
    <w:rsid w:val="0063154F"/>
    <w:rsid w:val="0063156D"/>
    <w:rsid w:val="006315A3"/>
    <w:rsid w:val="006315EB"/>
    <w:rsid w:val="006315EC"/>
    <w:rsid w:val="006316F7"/>
    <w:rsid w:val="0063170C"/>
    <w:rsid w:val="00631739"/>
    <w:rsid w:val="0063180B"/>
    <w:rsid w:val="00631823"/>
    <w:rsid w:val="00631851"/>
    <w:rsid w:val="00631867"/>
    <w:rsid w:val="00631875"/>
    <w:rsid w:val="006318A7"/>
    <w:rsid w:val="0063194A"/>
    <w:rsid w:val="00631967"/>
    <w:rsid w:val="006319C3"/>
    <w:rsid w:val="00631A12"/>
    <w:rsid w:val="00631A18"/>
    <w:rsid w:val="00631A37"/>
    <w:rsid w:val="00631A62"/>
    <w:rsid w:val="00631AC2"/>
    <w:rsid w:val="00631AFF"/>
    <w:rsid w:val="00631B40"/>
    <w:rsid w:val="00631BAC"/>
    <w:rsid w:val="00631BB0"/>
    <w:rsid w:val="00631C1B"/>
    <w:rsid w:val="00631C1D"/>
    <w:rsid w:val="00631CC2"/>
    <w:rsid w:val="00631D1F"/>
    <w:rsid w:val="00631D65"/>
    <w:rsid w:val="00631D71"/>
    <w:rsid w:val="00631D9B"/>
    <w:rsid w:val="00631D9D"/>
    <w:rsid w:val="00631DC3"/>
    <w:rsid w:val="00631E92"/>
    <w:rsid w:val="00631EA0"/>
    <w:rsid w:val="00631FD7"/>
    <w:rsid w:val="00631FF7"/>
    <w:rsid w:val="00632006"/>
    <w:rsid w:val="0063201E"/>
    <w:rsid w:val="0063207B"/>
    <w:rsid w:val="00632082"/>
    <w:rsid w:val="00632091"/>
    <w:rsid w:val="006320B2"/>
    <w:rsid w:val="006320CC"/>
    <w:rsid w:val="00632101"/>
    <w:rsid w:val="00632112"/>
    <w:rsid w:val="0063212F"/>
    <w:rsid w:val="006321BF"/>
    <w:rsid w:val="006321DB"/>
    <w:rsid w:val="00632292"/>
    <w:rsid w:val="006322BC"/>
    <w:rsid w:val="006322DC"/>
    <w:rsid w:val="006322FC"/>
    <w:rsid w:val="006323AB"/>
    <w:rsid w:val="006323CB"/>
    <w:rsid w:val="006323D0"/>
    <w:rsid w:val="00632437"/>
    <w:rsid w:val="0063244A"/>
    <w:rsid w:val="006324DC"/>
    <w:rsid w:val="00632594"/>
    <w:rsid w:val="006325AF"/>
    <w:rsid w:val="006325B0"/>
    <w:rsid w:val="006325BD"/>
    <w:rsid w:val="006325DA"/>
    <w:rsid w:val="00632608"/>
    <w:rsid w:val="0063268C"/>
    <w:rsid w:val="00632742"/>
    <w:rsid w:val="006327BA"/>
    <w:rsid w:val="006327D4"/>
    <w:rsid w:val="00632823"/>
    <w:rsid w:val="00632854"/>
    <w:rsid w:val="0063287A"/>
    <w:rsid w:val="006328B7"/>
    <w:rsid w:val="006328C9"/>
    <w:rsid w:val="006328D1"/>
    <w:rsid w:val="006328F6"/>
    <w:rsid w:val="00632934"/>
    <w:rsid w:val="00632947"/>
    <w:rsid w:val="00632A36"/>
    <w:rsid w:val="00632A93"/>
    <w:rsid w:val="00632AD7"/>
    <w:rsid w:val="00632B51"/>
    <w:rsid w:val="00632B63"/>
    <w:rsid w:val="00632B7F"/>
    <w:rsid w:val="00632B89"/>
    <w:rsid w:val="00632B9D"/>
    <w:rsid w:val="00632BED"/>
    <w:rsid w:val="00632C1E"/>
    <w:rsid w:val="00632C7E"/>
    <w:rsid w:val="00632CA2"/>
    <w:rsid w:val="00632D8B"/>
    <w:rsid w:val="00632E5F"/>
    <w:rsid w:val="00632E9A"/>
    <w:rsid w:val="00632EE9"/>
    <w:rsid w:val="00632EF4"/>
    <w:rsid w:val="00633086"/>
    <w:rsid w:val="00633088"/>
    <w:rsid w:val="0063308C"/>
    <w:rsid w:val="00633094"/>
    <w:rsid w:val="006330BD"/>
    <w:rsid w:val="006330D8"/>
    <w:rsid w:val="006330FC"/>
    <w:rsid w:val="00633143"/>
    <w:rsid w:val="0063317E"/>
    <w:rsid w:val="006331BA"/>
    <w:rsid w:val="00633207"/>
    <w:rsid w:val="00633213"/>
    <w:rsid w:val="0063322F"/>
    <w:rsid w:val="00633230"/>
    <w:rsid w:val="00633308"/>
    <w:rsid w:val="0063331C"/>
    <w:rsid w:val="0063332F"/>
    <w:rsid w:val="0063333A"/>
    <w:rsid w:val="0063334B"/>
    <w:rsid w:val="006333EA"/>
    <w:rsid w:val="006333F1"/>
    <w:rsid w:val="0063340C"/>
    <w:rsid w:val="0063340E"/>
    <w:rsid w:val="00633410"/>
    <w:rsid w:val="00633445"/>
    <w:rsid w:val="006334B0"/>
    <w:rsid w:val="00633532"/>
    <w:rsid w:val="00633548"/>
    <w:rsid w:val="00633577"/>
    <w:rsid w:val="0063361A"/>
    <w:rsid w:val="00633652"/>
    <w:rsid w:val="00633682"/>
    <w:rsid w:val="00633747"/>
    <w:rsid w:val="00633778"/>
    <w:rsid w:val="006337E9"/>
    <w:rsid w:val="006337EC"/>
    <w:rsid w:val="0063380C"/>
    <w:rsid w:val="00633936"/>
    <w:rsid w:val="006339A6"/>
    <w:rsid w:val="00633A4D"/>
    <w:rsid w:val="00633AC2"/>
    <w:rsid w:val="00633AEF"/>
    <w:rsid w:val="00633B37"/>
    <w:rsid w:val="00633B51"/>
    <w:rsid w:val="00633B54"/>
    <w:rsid w:val="00633B5C"/>
    <w:rsid w:val="00633B68"/>
    <w:rsid w:val="00633B7A"/>
    <w:rsid w:val="00633C82"/>
    <w:rsid w:val="00633CA3"/>
    <w:rsid w:val="00633CD9"/>
    <w:rsid w:val="00633CFF"/>
    <w:rsid w:val="00633D8E"/>
    <w:rsid w:val="00633DAB"/>
    <w:rsid w:val="00633DBF"/>
    <w:rsid w:val="00633EA2"/>
    <w:rsid w:val="00633EB1"/>
    <w:rsid w:val="00633EFD"/>
    <w:rsid w:val="00633EFF"/>
    <w:rsid w:val="00633F85"/>
    <w:rsid w:val="00633F8B"/>
    <w:rsid w:val="00633FB3"/>
    <w:rsid w:val="00634012"/>
    <w:rsid w:val="00634019"/>
    <w:rsid w:val="0063402F"/>
    <w:rsid w:val="00634037"/>
    <w:rsid w:val="00634054"/>
    <w:rsid w:val="0063406B"/>
    <w:rsid w:val="00634102"/>
    <w:rsid w:val="00634134"/>
    <w:rsid w:val="00634172"/>
    <w:rsid w:val="0063419E"/>
    <w:rsid w:val="006341A9"/>
    <w:rsid w:val="006341D8"/>
    <w:rsid w:val="00634226"/>
    <w:rsid w:val="00634254"/>
    <w:rsid w:val="006342A5"/>
    <w:rsid w:val="006342DE"/>
    <w:rsid w:val="006342F6"/>
    <w:rsid w:val="00634313"/>
    <w:rsid w:val="0063432F"/>
    <w:rsid w:val="006343AC"/>
    <w:rsid w:val="0063447D"/>
    <w:rsid w:val="006344EE"/>
    <w:rsid w:val="006344F1"/>
    <w:rsid w:val="00634512"/>
    <w:rsid w:val="00634525"/>
    <w:rsid w:val="00634534"/>
    <w:rsid w:val="00634567"/>
    <w:rsid w:val="006345F0"/>
    <w:rsid w:val="00634602"/>
    <w:rsid w:val="00634612"/>
    <w:rsid w:val="0063463B"/>
    <w:rsid w:val="00634682"/>
    <w:rsid w:val="00634687"/>
    <w:rsid w:val="006346EA"/>
    <w:rsid w:val="00634707"/>
    <w:rsid w:val="0063473E"/>
    <w:rsid w:val="0063478F"/>
    <w:rsid w:val="006347D0"/>
    <w:rsid w:val="006347E6"/>
    <w:rsid w:val="00634853"/>
    <w:rsid w:val="00634950"/>
    <w:rsid w:val="00634981"/>
    <w:rsid w:val="00634989"/>
    <w:rsid w:val="006349CA"/>
    <w:rsid w:val="006349D9"/>
    <w:rsid w:val="006349F4"/>
    <w:rsid w:val="00634A06"/>
    <w:rsid w:val="00634A1C"/>
    <w:rsid w:val="00634A24"/>
    <w:rsid w:val="00634A27"/>
    <w:rsid w:val="00634A39"/>
    <w:rsid w:val="00634A7E"/>
    <w:rsid w:val="00634A91"/>
    <w:rsid w:val="00634A9C"/>
    <w:rsid w:val="00634ACB"/>
    <w:rsid w:val="00634AE4"/>
    <w:rsid w:val="00634B2A"/>
    <w:rsid w:val="00634BA9"/>
    <w:rsid w:val="00634BFC"/>
    <w:rsid w:val="00634C58"/>
    <w:rsid w:val="00634D87"/>
    <w:rsid w:val="00634DA9"/>
    <w:rsid w:val="00634DF7"/>
    <w:rsid w:val="00634DF8"/>
    <w:rsid w:val="00634E2E"/>
    <w:rsid w:val="00634E8D"/>
    <w:rsid w:val="00634EB8"/>
    <w:rsid w:val="00634ED5"/>
    <w:rsid w:val="00634EDF"/>
    <w:rsid w:val="00634F10"/>
    <w:rsid w:val="00634F61"/>
    <w:rsid w:val="0063501C"/>
    <w:rsid w:val="0063503B"/>
    <w:rsid w:val="0063503D"/>
    <w:rsid w:val="00635040"/>
    <w:rsid w:val="006350C1"/>
    <w:rsid w:val="00635165"/>
    <w:rsid w:val="00635193"/>
    <w:rsid w:val="006351CA"/>
    <w:rsid w:val="00635287"/>
    <w:rsid w:val="0063528E"/>
    <w:rsid w:val="006352B1"/>
    <w:rsid w:val="006352C0"/>
    <w:rsid w:val="00635309"/>
    <w:rsid w:val="0063536F"/>
    <w:rsid w:val="006353DB"/>
    <w:rsid w:val="00635441"/>
    <w:rsid w:val="006354EF"/>
    <w:rsid w:val="006354F4"/>
    <w:rsid w:val="00635511"/>
    <w:rsid w:val="00635565"/>
    <w:rsid w:val="00635583"/>
    <w:rsid w:val="00635593"/>
    <w:rsid w:val="0063562A"/>
    <w:rsid w:val="0063568C"/>
    <w:rsid w:val="0063574C"/>
    <w:rsid w:val="0063578C"/>
    <w:rsid w:val="006357CD"/>
    <w:rsid w:val="006357F9"/>
    <w:rsid w:val="00635900"/>
    <w:rsid w:val="00635933"/>
    <w:rsid w:val="0063595A"/>
    <w:rsid w:val="006359D6"/>
    <w:rsid w:val="006359DA"/>
    <w:rsid w:val="00635A6D"/>
    <w:rsid w:val="00635A89"/>
    <w:rsid w:val="00635AB6"/>
    <w:rsid w:val="00635B38"/>
    <w:rsid w:val="00635B3B"/>
    <w:rsid w:val="00635B46"/>
    <w:rsid w:val="00635BC3"/>
    <w:rsid w:val="00635C68"/>
    <w:rsid w:val="00635C90"/>
    <w:rsid w:val="00635C9A"/>
    <w:rsid w:val="00635CC4"/>
    <w:rsid w:val="00635CCE"/>
    <w:rsid w:val="00635D64"/>
    <w:rsid w:val="00635E1E"/>
    <w:rsid w:val="00635E28"/>
    <w:rsid w:val="00635E77"/>
    <w:rsid w:val="00635E7C"/>
    <w:rsid w:val="00635EC6"/>
    <w:rsid w:val="00635EFF"/>
    <w:rsid w:val="00635F12"/>
    <w:rsid w:val="00635F43"/>
    <w:rsid w:val="00635F8F"/>
    <w:rsid w:val="00635FC5"/>
    <w:rsid w:val="00635FC9"/>
    <w:rsid w:val="00635FD4"/>
    <w:rsid w:val="00635FDA"/>
    <w:rsid w:val="00636069"/>
    <w:rsid w:val="00636077"/>
    <w:rsid w:val="0063607E"/>
    <w:rsid w:val="00636084"/>
    <w:rsid w:val="00636092"/>
    <w:rsid w:val="006360A7"/>
    <w:rsid w:val="006361C4"/>
    <w:rsid w:val="00636261"/>
    <w:rsid w:val="006362AD"/>
    <w:rsid w:val="006362BE"/>
    <w:rsid w:val="0063632A"/>
    <w:rsid w:val="006363D0"/>
    <w:rsid w:val="0063646F"/>
    <w:rsid w:val="00636473"/>
    <w:rsid w:val="006364B6"/>
    <w:rsid w:val="006364E2"/>
    <w:rsid w:val="00636519"/>
    <w:rsid w:val="00636541"/>
    <w:rsid w:val="00636585"/>
    <w:rsid w:val="006365A0"/>
    <w:rsid w:val="006365A1"/>
    <w:rsid w:val="006365B1"/>
    <w:rsid w:val="006365BA"/>
    <w:rsid w:val="006365D9"/>
    <w:rsid w:val="00636689"/>
    <w:rsid w:val="006366E3"/>
    <w:rsid w:val="00636702"/>
    <w:rsid w:val="0063670B"/>
    <w:rsid w:val="00636713"/>
    <w:rsid w:val="0063672F"/>
    <w:rsid w:val="006367F3"/>
    <w:rsid w:val="0063680B"/>
    <w:rsid w:val="0063681D"/>
    <w:rsid w:val="00636858"/>
    <w:rsid w:val="00636899"/>
    <w:rsid w:val="006368C0"/>
    <w:rsid w:val="00636952"/>
    <w:rsid w:val="006369CD"/>
    <w:rsid w:val="006369D1"/>
    <w:rsid w:val="00636A34"/>
    <w:rsid w:val="00636A54"/>
    <w:rsid w:val="00636B12"/>
    <w:rsid w:val="00636B35"/>
    <w:rsid w:val="00636B90"/>
    <w:rsid w:val="00636BE3"/>
    <w:rsid w:val="00636C34"/>
    <w:rsid w:val="00636C59"/>
    <w:rsid w:val="00636CE6"/>
    <w:rsid w:val="00636D07"/>
    <w:rsid w:val="00636D75"/>
    <w:rsid w:val="00636DA0"/>
    <w:rsid w:val="00636DBF"/>
    <w:rsid w:val="00636DD1"/>
    <w:rsid w:val="00636DDD"/>
    <w:rsid w:val="00636DFF"/>
    <w:rsid w:val="00636E1E"/>
    <w:rsid w:val="00636E78"/>
    <w:rsid w:val="00636E7A"/>
    <w:rsid w:val="00636EB9"/>
    <w:rsid w:val="00636EDE"/>
    <w:rsid w:val="00636EEA"/>
    <w:rsid w:val="00636F0D"/>
    <w:rsid w:val="00636F2A"/>
    <w:rsid w:val="00636F34"/>
    <w:rsid w:val="00636F89"/>
    <w:rsid w:val="00636FDB"/>
    <w:rsid w:val="00637092"/>
    <w:rsid w:val="00637102"/>
    <w:rsid w:val="00637195"/>
    <w:rsid w:val="006371A1"/>
    <w:rsid w:val="006371FB"/>
    <w:rsid w:val="0063723F"/>
    <w:rsid w:val="00637262"/>
    <w:rsid w:val="0063729E"/>
    <w:rsid w:val="006372BB"/>
    <w:rsid w:val="006372CA"/>
    <w:rsid w:val="00637304"/>
    <w:rsid w:val="0063732B"/>
    <w:rsid w:val="0063733E"/>
    <w:rsid w:val="00637358"/>
    <w:rsid w:val="006373FA"/>
    <w:rsid w:val="0063747C"/>
    <w:rsid w:val="0063748C"/>
    <w:rsid w:val="0063749C"/>
    <w:rsid w:val="006374AF"/>
    <w:rsid w:val="006374B2"/>
    <w:rsid w:val="006374BC"/>
    <w:rsid w:val="006374D7"/>
    <w:rsid w:val="006374E2"/>
    <w:rsid w:val="00637505"/>
    <w:rsid w:val="00637561"/>
    <w:rsid w:val="0063766E"/>
    <w:rsid w:val="006376B0"/>
    <w:rsid w:val="006376C5"/>
    <w:rsid w:val="006376D1"/>
    <w:rsid w:val="00637726"/>
    <w:rsid w:val="00637728"/>
    <w:rsid w:val="00637763"/>
    <w:rsid w:val="0063776C"/>
    <w:rsid w:val="006377A0"/>
    <w:rsid w:val="0063780A"/>
    <w:rsid w:val="00637816"/>
    <w:rsid w:val="00637839"/>
    <w:rsid w:val="0063789C"/>
    <w:rsid w:val="006378A9"/>
    <w:rsid w:val="006378AB"/>
    <w:rsid w:val="006378C3"/>
    <w:rsid w:val="006378F4"/>
    <w:rsid w:val="0063790E"/>
    <w:rsid w:val="0063791D"/>
    <w:rsid w:val="0063794F"/>
    <w:rsid w:val="006379CA"/>
    <w:rsid w:val="00637AAD"/>
    <w:rsid w:val="00637BB5"/>
    <w:rsid w:val="00637C33"/>
    <w:rsid w:val="00637C98"/>
    <w:rsid w:val="00637CB2"/>
    <w:rsid w:val="00637CCF"/>
    <w:rsid w:val="00637D4B"/>
    <w:rsid w:val="00637D51"/>
    <w:rsid w:val="00637D6E"/>
    <w:rsid w:val="00637D78"/>
    <w:rsid w:val="00637DAB"/>
    <w:rsid w:val="00637DC9"/>
    <w:rsid w:val="00637DE7"/>
    <w:rsid w:val="00637E1A"/>
    <w:rsid w:val="00637E47"/>
    <w:rsid w:val="00637E49"/>
    <w:rsid w:val="00637F03"/>
    <w:rsid w:val="00637F38"/>
    <w:rsid w:val="00637F56"/>
    <w:rsid w:val="00637F77"/>
    <w:rsid w:val="00637F9D"/>
    <w:rsid w:val="00640002"/>
    <w:rsid w:val="00640043"/>
    <w:rsid w:val="00640044"/>
    <w:rsid w:val="00640077"/>
    <w:rsid w:val="0064011D"/>
    <w:rsid w:val="00640121"/>
    <w:rsid w:val="006401A4"/>
    <w:rsid w:val="006401AC"/>
    <w:rsid w:val="00640239"/>
    <w:rsid w:val="00640265"/>
    <w:rsid w:val="006402A0"/>
    <w:rsid w:val="006402AA"/>
    <w:rsid w:val="006402C4"/>
    <w:rsid w:val="006402E1"/>
    <w:rsid w:val="00640344"/>
    <w:rsid w:val="0064036D"/>
    <w:rsid w:val="006403AB"/>
    <w:rsid w:val="0064041D"/>
    <w:rsid w:val="00640462"/>
    <w:rsid w:val="006404DC"/>
    <w:rsid w:val="006404DF"/>
    <w:rsid w:val="006404F2"/>
    <w:rsid w:val="00640518"/>
    <w:rsid w:val="0064067B"/>
    <w:rsid w:val="006406B0"/>
    <w:rsid w:val="0064075E"/>
    <w:rsid w:val="00640765"/>
    <w:rsid w:val="00640771"/>
    <w:rsid w:val="006407D6"/>
    <w:rsid w:val="006407D9"/>
    <w:rsid w:val="00640827"/>
    <w:rsid w:val="006408DE"/>
    <w:rsid w:val="006408FC"/>
    <w:rsid w:val="00640965"/>
    <w:rsid w:val="006409B4"/>
    <w:rsid w:val="006409D1"/>
    <w:rsid w:val="00640A17"/>
    <w:rsid w:val="00640A8E"/>
    <w:rsid w:val="00640AB5"/>
    <w:rsid w:val="00640AEF"/>
    <w:rsid w:val="00640B0B"/>
    <w:rsid w:val="00640B54"/>
    <w:rsid w:val="00640B71"/>
    <w:rsid w:val="00640BB4"/>
    <w:rsid w:val="00640BCF"/>
    <w:rsid w:val="00640BDE"/>
    <w:rsid w:val="00640C17"/>
    <w:rsid w:val="00640C1C"/>
    <w:rsid w:val="00640C51"/>
    <w:rsid w:val="00640C5A"/>
    <w:rsid w:val="00640D56"/>
    <w:rsid w:val="00640D98"/>
    <w:rsid w:val="00640DB5"/>
    <w:rsid w:val="00640DD3"/>
    <w:rsid w:val="00640DF0"/>
    <w:rsid w:val="00640E0C"/>
    <w:rsid w:val="00640E4E"/>
    <w:rsid w:val="00640E67"/>
    <w:rsid w:val="00640F27"/>
    <w:rsid w:val="00640F58"/>
    <w:rsid w:val="00640F8B"/>
    <w:rsid w:val="00640F92"/>
    <w:rsid w:val="00640F9E"/>
    <w:rsid w:val="00640FA0"/>
    <w:rsid w:val="00640FD0"/>
    <w:rsid w:val="00640FE8"/>
    <w:rsid w:val="006410BB"/>
    <w:rsid w:val="006410C0"/>
    <w:rsid w:val="006410C2"/>
    <w:rsid w:val="006410D5"/>
    <w:rsid w:val="006410DC"/>
    <w:rsid w:val="006410DE"/>
    <w:rsid w:val="006410E1"/>
    <w:rsid w:val="006410EE"/>
    <w:rsid w:val="0064116E"/>
    <w:rsid w:val="006411DF"/>
    <w:rsid w:val="006411F4"/>
    <w:rsid w:val="00641237"/>
    <w:rsid w:val="00641240"/>
    <w:rsid w:val="00641286"/>
    <w:rsid w:val="006412B4"/>
    <w:rsid w:val="0064139E"/>
    <w:rsid w:val="006413A1"/>
    <w:rsid w:val="006413BE"/>
    <w:rsid w:val="00641413"/>
    <w:rsid w:val="006414D2"/>
    <w:rsid w:val="0064159F"/>
    <w:rsid w:val="006415DA"/>
    <w:rsid w:val="00641666"/>
    <w:rsid w:val="0064167A"/>
    <w:rsid w:val="00641710"/>
    <w:rsid w:val="00641763"/>
    <w:rsid w:val="00641793"/>
    <w:rsid w:val="006417E4"/>
    <w:rsid w:val="0064185E"/>
    <w:rsid w:val="006419A6"/>
    <w:rsid w:val="006419FA"/>
    <w:rsid w:val="00641A0E"/>
    <w:rsid w:val="00641A14"/>
    <w:rsid w:val="00641AAF"/>
    <w:rsid w:val="00641AB5"/>
    <w:rsid w:val="00641AEF"/>
    <w:rsid w:val="00641B8E"/>
    <w:rsid w:val="00641C05"/>
    <w:rsid w:val="00641C36"/>
    <w:rsid w:val="00641C6E"/>
    <w:rsid w:val="00641CB8"/>
    <w:rsid w:val="00641CF2"/>
    <w:rsid w:val="00641D01"/>
    <w:rsid w:val="00641D82"/>
    <w:rsid w:val="00641DB8"/>
    <w:rsid w:val="00641DBA"/>
    <w:rsid w:val="00641DF1"/>
    <w:rsid w:val="00641E39"/>
    <w:rsid w:val="00641E5A"/>
    <w:rsid w:val="00641EB2"/>
    <w:rsid w:val="00641FAB"/>
    <w:rsid w:val="00642039"/>
    <w:rsid w:val="006420D0"/>
    <w:rsid w:val="006420E2"/>
    <w:rsid w:val="00642111"/>
    <w:rsid w:val="0064212E"/>
    <w:rsid w:val="00642156"/>
    <w:rsid w:val="00642168"/>
    <w:rsid w:val="006421B4"/>
    <w:rsid w:val="00642269"/>
    <w:rsid w:val="006422FB"/>
    <w:rsid w:val="00642314"/>
    <w:rsid w:val="006423DD"/>
    <w:rsid w:val="0064249A"/>
    <w:rsid w:val="006424A0"/>
    <w:rsid w:val="006424A7"/>
    <w:rsid w:val="006424AB"/>
    <w:rsid w:val="006424AD"/>
    <w:rsid w:val="006424B8"/>
    <w:rsid w:val="006424F5"/>
    <w:rsid w:val="006425CA"/>
    <w:rsid w:val="006425D7"/>
    <w:rsid w:val="00642600"/>
    <w:rsid w:val="00642639"/>
    <w:rsid w:val="00642664"/>
    <w:rsid w:val="00642671"/>
    <w:rsid w:val="0064267A"/>
    <w:rsid w:val="006426A4"/>
    <w:rsid w:val="006426DA"/>
    <w:rsid w:val="006426F6"/>
    <w:rsid w:val="006426FB"/>
    <w:rsid w:val="00642711"/>
    <w:rsid w:val="0064275B"/>
    <w:rsid w:val="00642786"/>
    <w:rsid w:val="00642788"/>
    <w:rsid w:val="00642791"/>
    <w:rsid w:val="006427B7"/>
    <w:rsid w:val="006427BE"/>
    <w:rsid w:val="00642842"/>
    <w:rsid w:val="006428C4"/>
    <w:rsid w:val="00642929"/>
    <w:rsid w:val="00642934"/>
    <w:rsid w:val="0064293D"/>
    <w:rsid w:val="00642986"/>
    <w:rsid w:val="00642990"/>
    <w:rsid w:val="006429AD"/>
    <w:rsid w:val="006429B6"/>
    <w:rsid w:val="00642A1B"/>
    <w:rsid w:val="00642A7A"/>
    <w:rsid w:val="00642A89"/>
    <w:rsid w:val="00642ABB"/>
    <w:rsid w:val="00642ACA"/>
    <w:rsid w:val="00642AF1"/>
    <w:rsid w:val="00642B16"/>
    <w:rsid w:val="00642B19"/>
    <w:rsid w:val="00642B47"/>
    <w:rsid w:val="00642BC9"/>
    <w:rsid w:val="00642C24"/>
    <w:rsid w:val="00642C2F"/>
    <w:rsid w:val="00642C30"/>
    <w:rsid w:val="00642C6E"/>
    <w:rsid w:val="00642C80"/>
    <w:rsid w:val="00642C81"/>
    <w:rsid w:val="00642C8F"/>
    <w:rsid w:val="00642CBE"/>
    <w:rsid w:val="00642CCA"/>
    <w:rsid w:val="00642D15"/>
    <w:rsid w:val="00642D32"/>
    <w:rsid w:val="00642D4D"/>
    <w:rsid w:val="00642DA5"/>
    <w:rsid w:val="00642DBA"/>
    <w:rsid w:val="00642DE3"/>
    <w:rsid w:val="00642E9C"/>
    <w:rsid w:val="00642EAA"/>
    <w:rsid w:val="00642EB0"/>
    <w:rsid w:val="00642FCF"/>
    <w:rsid w:val="00643005"/>
    <w:rsid w:val="0064301D"/>
    <w:rsid w:val="0064303E"/>
    <w:rsid w:val="00643048"/>
    <w:rsid w:val="00643077"/>
    <w:rsid w:val="00643089"/>
    <w:rsid w:val="006430BA"/>
    <w:rsid w:val="006430E4"/>
    <w:rsid w:val="0064311B"/>
    <w:rsid w:val="006431BC"/>
    <w:rsid w:val="006431E7"/>
    <w:rsid w:val="006431FE"/>
    <w:rsid w:val="00643206"/>
    <w:rsid w:val="00643238"/>
    <w:rsid w:val="006432E1"/>
    <w:rsid w:val="0064330B"/>
    <w:rsid w:val="00643312"/>
    <w:rsid w:val="006433A0"/>
    <w:rsid w:val="006433B0"/>
    <w:rsid w:val="00643455"/>
    <w:rsid w:val="00643477"/>
    <w:rsid w:val="006434B3"/>
    <w:rsid w:val="006434C2"/>
    <w:rsid w:val="00643513"/>
    <w:rsid w:val="0064354C"/>
    <w:rsid w:val="0064354E"/>
    <w:rsid w:val="0064354F"/>
    <w:rsid w:val="00643550"/>
    <w:rsid w:val="006435D8"/>
    <w:rsid w:val="006435F3"/>
    <w:rsid w:val="006435FA"/>
    <w:rsid w:val="0064360B"/>
    <w:rsid w:val="006436BE"/>
    <w:rsid w:val="006436D2"/>
    <w:rsid w:val="00643749"/>
    <w:rsid w:val="00643755"/>
    <w:rsid w:val="0064378F"/>
    <w:rsid w:val="00643897"/>
    <w:rsid w:val="0064389D"/>
    <w:rsid w:val="006438AA"/>
    <w:rsid w:val="006439C2"/>
    <w:rsid w:val="006439C3"/>
    <w:rsid w:val="006439E4"/>
    <w:rsid w:val="00643A44"/>
    <w:rsid w:val="00643A67"/>
    <w:rsid w:val="00643B64"/>
    <w:rsid w:val="00643B8C"/>
    <w:rsid w:val="00643BD1"/>
    <w:rsid w:val="00643BED"/>
    <w:rsid w:val="00643BEE"/>
    <w:rsid w:val="00643C2B"/>
    <w:rsid w:val="00643C7B"/>
    <w:rsid w:val="00643CAA"/>
    <w:rsid w:val="00643D03"/>
    <w:rsid w:val="00643D30"/>
    <w:rsid w:val="00643D75"/>
    <w:rsid w:val="00643DBA"/>
    <w:rsid w:val="00643E86"/>
    <w:rsid w:val="00643ED5"/>
    <w:rsid w:val="00643EDE"/>
    <w:rsid w:val="00643F14"/>
    <w:rsid w:val="00643F39"/>
    <w:rsid w:val="00643FA8"/>
    <w:rsid w:val="00643FD0"/>
    <w:rsid w:val="0064403D"/>
    <w:rsid w:val="006440F3"/>
    <w:rsid w:val="0064410C"/>
    <w:rsid w:val="00644119"/>
    <w:rsid w:val="0064419C"/>
    <w:rsid w:val="00644337"/>
    <w:rsid w:val="006443A2"/>
    <w:rsid w:val="006443B1"/>
    <w:rsid w:val="006443FB"/>
    <w:rsid w:val="0064442F"/>
    <w:rsid w:val="00644435"/>
    <w:rsid w:val="00644476"/>
    <w:rsid w:val="00644490"/>
    <w:rsid w:val="006444BE"/>
    <w:rsid w:val="006444F1"/>
    <w:rsid w:val="00644551"/>
    <w:rsid w:val="00644558"/>
    <w:rsid w:val="00644569"/>
    <w:rsid w:val="006445D2"/>
    <w:rsid w:val="0064463E"/>
    <w:rsid w:val="006446D1"/>
    <w:rsid w:val="006446DA"/>
    <w:rsid w:val="00644753"/>
    <w:rsid w:val="006447EC"/>
    <w:rsid w:val="006447F2"/>
    <w:rsid w:val="006447F5"/>
    <w:rsid w:val="00644855"/>
    <w:rsid w:val="00644883"/>
    <w:rsid w:val="006448A7"/>
    <w:rsid w:val="006448BA"/>
    <w:rsid w:val="006448D5"/>
    <w:rsid w:val="006448EE"/>
    <w:rsid w:val="00644996"/>
    <w:rsid w:val="00644998"/>
    <w:rsid w:val="006449CD"/>
    <w:rsid w:val="006449E6"/>
    <w:rsid w:val="00644A41"/>
    <w:rsid w:val="00644A7E"/>
    <w:rsid w:val="00644AC5"/>
    <w:rsid w:val="00644AFF"/>
    <w:rsid w:val="00644B24"/>
    <w:rsid w:val="00644B92"/>
    <w:rsid w:val="00644BB4"/>
    <w:rsid w:val="00644BC5"/>
    <w:rsid w:val="00644BE7"/>
    <w:rsid w:val="00644BE9"/>
    <w:rsid w:val="00644C5A"/>
    <w:rsid w:val="00644D3A"/>
    <w:rsid w:val="00644D6F"/>
    <w:rsid w:val="00644D79"/>
    <w:rsid w:val="00644D7F"/>
    <w:rsid w:val="00644DA6"/>
    <w:rsid w:val="00644DC4"/>
    <w:rsid w:val="00644E17"/>
    <w:rsid w:val="00644E27"/>
    <w:rsid w:val="00644E49"/>
    <w:rsid w:val="00644E97"/>
    <w:rsid w:val="00644EF2"/>
    <w:rsid w:val="00644F05"/>
    <w:rsid w:val="00644F06"/>
    <w:rsid w:val="00644FB1"/>
    <w:rsid w:val="00644FC7"/>
    <w:rsid w:val="00644FF3"/>
    <w:rsid w:val="0064500B"/>
    <w:rsid w:val="00645016"/>
    <w:rsid w:val="00645042"/>
    <w:rsid w:val="0064509D"/>
    <w:rsid w:val="006450C3"/>
    <w:rsid w:val="0064510B"/>
    <w:rsid w:val="0064517A"/>
    <w:rsid w:val="00645184"/>
    <w:rsid w:val="006451A2"/>
    <w:rsid w:val="006451F3"/>
    <w:rsid w:val="0064524D"/>
    <w:rsid w:val="0064529C"/>
    <w:rsid w:val="006452A9"/>
    <w:rsid w:val="006452E7"/>
    <w:rsid w:val="00645333"/>
    <w:rsid w:val="006453B1"/>
    <w:rsid w:val="006453C2"/>
    <w:rsid w:val="00645480"/>
    <w:rsid w:val="0064549D"/>
    <w:rsid w:val="006454A4"/>
    <w:rsid w:val="006454C9"/>
    <w:rsid w:val="006454E4"/>
    <w:rsid w:val="00645543"/>
    <w:rsid w:val="0064559C"/>
    <w:rsid w:val="006455B9"/>
    <w:rsid w:val="006455C5"/>
    <w:rsid w:val="006455D5"/>
    <w:rsid w:val="00645632"/>
    <w:rsid w:val="00645634"/>
    <w:rsid w:val="00645650"/>
    <w:rsid w:val="0064565B"/>
    <w:rsid w:val="006456E4"/>
    <w:rsid w:val="00645703"/>
    <w:rsid w:val="0064576C"/>
    <w:rsid w:val="0064576E"/>
    <w:rsid w:val="00645775"/>
    <w:rsid w:val="0064577D"/>
    <w:rsid w:val="006457A9"/>
    <w:rsid w:val="006457E5"/>
    <w:rsid w:val="0064582B"/>
    <w:rsid w:val="0064584E"/>
    <w:rsid w:val="00645869"/>
    <w:rsid w:val="0064588E"/>
    <w:rsid w:val="00645893"/>
    <w:rsid w:val="00645894"/>
    <w:rsid w:val="0064589B"/>
    <w:rsid w:val="006458D9"/>
    <w:rsid w:val="006458F8"/>
    <w:rsid w:val="00645910"/>
    <w:rsid w:val="00645963"/>
    <w:rsid w:val="0064596F"/>
    <w:rsid w:val="00645971"/>
    <w:rsid w:val="00645988"/>
    <w:rsid w:val="00645999"/>
    <w:rsid w:val="006459A9"/>
    <w:rsid w:val="006459F7"/>
    <w:rsid w:val="00645A4A"/>
    <w:rsid w:val="00645A53"/>
    <w:rsid w:val="00645A58"/>
    <w:rsid w:val="00645B38"/>
    <w:rsid w:val="00645C98"/>
    <w:rsid w:val="00645D18"/>
    <w:rsid w:val="00645D2B"/>
    <w:rsid w:val="00645D4C"/>
    <w:rsid w:val="00645D5E"/>
    <w:rsid w:val="00645DC7"/>
    <w:rsid w:val="00645E3C"/>
    <w:rsid w:val="00645E4A"/>
    <w:rsid w:val="00645E5C"/>
    <w:rsid w:val="00645E6C"/>
    <w:rsid w:val="00645F07"/>
    <w:rsid w:val="00645F21"/>
    <w:rsid w:val="00645F44"/>
    <w:rsid w:val="00645F92"/>
    <w:rsid w:val="00645FC2"/>
    <w:rsid w:val="00645FDB"/>
    <w:rsid w:val="00646001"/>
    <w:rsid w:val="00646098"/>
    <w:rsid w:val="006460C9"/>
    <w:rsid w:val="006460CF"/>
    <w:rsid w:val="006460D5"/>
    <w:rsid w:val="0064610C"/>
    <w:rsid w:val="00646132"/>
    <w:rsid w:val="00646142"/>
    <w:rsid w:val="0064614C"/>
    <w:rsid w:val="00646151"/>
    <w:rsid w:val="0064616F"/>
    <w:rsid w:val="00646206"/>
    <w:rsid w:val="0064623B"/>
    <w:rsid w:val="006462D5"/>
    <w:rsid w:val="006462DD"/>
    <w:rsid w:val="00646336"/>
    <w:rsid w:val="0064633C"/>
    <w:rsid w:val="0064633E"/>
    <w:rsid w:val="00646386"/>
    <w:rsid w:val="0064644A"/>
    <w:rsid w:val="006464DB"/>
    <w:rsid w:val="006464EB"/>
    <w:rsid w:val="00646521"/>
    <w:rsid w:val="00646531"/>
    <w:rsid w:val="00646553"/>
    <w:rsid w:val="00646602"/>
    <w:rsid w:val="00646655"/>
    <w:rsid w:val="0064665C"/>
    <w:rsid w:val="0064666E"/>
    <w:rsid w:val="0064669B"/>
    <w:rsid w:val="00646771"/>
    <w:rsid w:val="0064677A"/>
    <w:rsid w:val="006467A3"/>
    <w:rsid w:val="006467AB"/>
    <w:rsid w:val="006467D1"/>
    <w:rsid w:val="006467DF"/>
    <w:rsid w:val="00646816"/>
    <w:rsid w:val="0064682D"/>
    <w:rsid w:val="00646843"/>
    <w:rsid w:val="00646846"/>
    <w:rsid w:val="0064684E"/>
    <w:rsid w:val="006468B5"/>
    <w:rsid w:val="00646954"/>
    <w:rsid w:val="0064699D"/>
    <w:rsid w:val="006469AB"/>
    <w:rsid w:val="006469F4"/>
    <w:rsid w:val="00646ADC"/>
    <w:rsid w:val="00646B32"/>
    <w:rsid w:val="00646B39"/>
    <w:rsid w:val="00646B8C"/>
    <w:rsid w:val="00646C89"/>
    <w:rsid w:val="00646CD6"/>
    <w:rsid w:val="00646D88"/>
    <w:rsid w:val="00646DD7"/>
    <w:rsid w:val="00646DFB"/>
    <w:rsid w:val="00646E39"/>
    <w:rsid w:val="00646EA8"/>
    <w:rsid w:val="00646EC6"/>
    <w:rsid w:val="00646EDC"/>
    <w:rsid w:val="00646F38"/>
    <w:rsid w:val="00646F43"/>
    <w:rsid w:val="00646F5B"/>
    <w:rsid w:val="00646F7E"/>
    <w:rsid w:val="0064702E"/>
    <w:rsid w:val="0064703F"/>
    <w:rsid w:val="00647054"/>
    <w:rsid w:val="006470F4"/>
    <w:rsid w:val="006470FF"/>
    <w:rsid w:val="00647153"/>
    <w:rsid w:val="00647197"/>
    <w:rsid w:val="006471C4"/>
    <w:rsid w:val="0064722F"/>
    <w:rsid w:val="00647231"/>
    <w:rsid w:val="0064726F"/>
    <w:rsid w:val="00647292"/>
    <w:rsid w:val="006472A3"/>
    <w:rsid w:val="00647313"/>
    <w:rsid w:val="0064732F"/>
    <w:rsid w:val="00647391"/>
    <w:rsid w:val="006473F8"/>
    <w:rsid w:val="00647436"/>
    <w:rsid w:val="0064747E"/>
    <w:rsid w:val="0064749C"/>
    <w:rsid w:val="006474CA"/>
    <w:rsid w:val="006474CE"/>
    <w:rsid w:val="00647501"/>
    <w:rsid w:val="00647534"/>
    <w:rsid w:val="00647537"/>
    <w:rsid w:val="00647547"/>
    <w:rsid w:val="00647557"/>
    <w:rsid w:val="0064755B"/>
    <w:rsid w:val="0064757F"/>
    <w:rsid w:val="006475DD"/>
    <w:rsid w:val="0064761B"/>
    <w:rsid w:val="0064761C"/>
    <w:rsid w:val="00647685"/>
    <w:rsid w:val="006476C0"/>
    <w:rsid w:val="006476F4"/>
    <w:rsid w:val="00647748"/>
    <w:rsid w:val="00647763"/>
    <w:rsid w:val="0064776F"/>
    <w:rsid w:val="0064779D"/>
    <w:rsid w:val="006477A0"/>
    <w:rsid w:val="006477C0"/>
    <w:rsid w:val="006477E4"/>
    <w:rsid w:val="006477E7"/>
    <w:rsid w:val="00647802"/>
    <w:rsid w:val="00647824"/>
    <w:rsid w:val="0064783C"/>
    <w:rsid w:val="00647848"/>
    <w:rsid w:val="00647849"/>
    <w:rsid w:val="0064787C"/>
    <w:rsid w:val="006478A8"/>
    <w:rsid w:val="006478F3"/>
    <w:rsid w:val="0064796A"/>
    <w:rsid w:val="006479EC"/>
    <w:rsid w:val="006479EF"/>
    <w:rsid w:val="00647A03"/>
    <w:rsid w:val="00647A31"/>
    <w:rsid w:val="00647A86"/>
    <w:rsid w:val="00647AB2"/>
    <w:rsid w:val="00647AE9"/>
    <w:rsid w:val="00647B16"/>
    <w:rsid w:val="00647B72"/>
    <w:rsid w:val="00647C5E"/>
    <w:rsid w:val="00647CAB"/>
    <w:rsid w:val="00647CD1"/>
    <w:rsid w:val="00647CDC"/>
    <w:rsid w:val="00647CDD"/>
    <w:rsid w:val="00647CF7"/>
    <w:rsid w:val="00647D7A"/>
    <w:rsid w:val="00647D87"/>
    <w:rsid w:val="00647D9B"/>
    <w:rsid w:val="00647DF3"/>
    <w:rsid w:val="00647E1A"/>
    <w:rsid w:val="00647E78"/>
    <w:rsid w:val="00647EE3"/>
    <w:rsid w:val="00647EFD"/>
    <w:rsid w:val="00647F8D"/>
    <w:rsid w:val="00647FAA"/>
    <w:rsid w:val="00647FED"/>
    <w:rsid w:val="0065002C"/>
    <w:rsid w:val="0065003F"/>
    <w:rsid w:val="00650089"/>
    <w:rsid w:val="006500B8"/>
    <w:rsid w:val="00650102"/>
    <w:rsid w:val="00650137"/>
    <w:rsid w:val="00650181"/>
    <w:rsid w:val="006501BA"/>
    <w:rsid w:val="006501CD"/>
    <w:rsid w:val="006501E3"/>
    <w:rsid w:val="00650206"/>
    <w:rsid w:val="00650226"/>
    <w:rsid w:val="00650242"/>
    <w:rsid w:val="006502A1"/>
    <w:rsid w:val="006502B1"/>
    <w:rsid w:val="00650336"/>
    <w:rsid w:val="0065046D"/>
    <w:rsid w:val="00650496"/>
    <w:rsid w:val="00650499"/>
    <w:rsid w:val="006504C2"/>
    <w:rsid w:val="0065052D"/>
    <w:rsid w:val="0065054A"/>
    <w:rsid w:val="0065056B"/>
    <w:rsid w:val="00650572"/>
    <w:rsid w:val="00650575"/>
    <w:rsid w:val="00650629"/>
    <w:rsid w:val="00650642"/>
    <w:rsid w:val="00650656"/>
    <w:rsid w:val="00650691"/>
    <w:rsid w:val="00650693"/>
    <w:rsid w:val="0065069E"/>
    <w:rsid w:val="006506D0"/>
    <w:rsid w:val="0065075B"/>
    <w:rsid w:val="00650773"/>
    <w:rsid w:val="006507B0"/>
    <w:rsid w:val="006507E8"/>
    <w:rsid w:val="006509AB"/>
    <w:rsid w:val="006509EF"/>
    <w:rsid w:val="006509F8"/>
    <w:rsid w:val="00650A23"/>
    <w:rsid w:val="00650AF0"/>
    <w:rsid w:val="00650B23"/>
    <w:rsid w:val="00650B6B"/>
    <w:rsid w:val="00650C45"/>
    <w:rsid w:val="00650C46"/>
    <w:rsid w:val="00650C55"/>
    <w:rsid w:val="00650CA3"/>
    <w:rsid w:val="00650CED"/>
    <w:rsid w:val="00650D21"/>
    <w:rsid w:val="00650DA9"/>
    <w:rsid w:val="00650DB1"/>
    <w:rsid w:val="00650DB7"/>
    <w:rsid w:val="00650E17"/>
    <w:rsid w:val="00650E41"/>
    <w:rsid w:val="00650EA0"/>
    <w:rsid w:val="00650FB3"/>
    <w:rsid w:val="00650FF8"/>
    <w:rsid w:val="00651002"/>
    <w:rsid w:val="0065104B"/>
    <w:rsid w:val="0065106E"/>
    <w:rsid w:val="00651083"/>
    <w:rsid w:val="006510B3"/>
    <w:rsid w:val="006510FF"/>
    <w:rsid w:val="006511A2"/>
    <w:rsid w:val="006512B5"/>
    <w:rsid w:val="006512B6"/>
    <w:rsid w:val="006512D3"/>
    <w:rsid w:val="006512E9"/>
    <w:rsid w:val="00651311"/>
    <w:rsid w:val="00651356"/>
    <w:rsid w:val="0065135D"/>
    <w:rsid w:val="0065138E"/>
    <w:rsid w:val="006513CB"/>
    <w:rsid w:val="006513F0"/>
    <w:rsid w:val="00651407"/>
    <w:rsid w:val="00651447"/>
    <w:rsid w:val="00651489"/>
    <w:rsid w:val="00651500"/>
    <w:rsid w:val="0065152C"/>
    <w:rsid w:val="00651571"/>
    <w:rsid w:val="00651574"/>
    <w:rsid w:val="0065157E"/>
    <w:rsid w:val="0065158B"/>
    <w:rsid w:val="0065166F"/>
    <w:rsid w:val="006516B5"/>
    <w:rsid w:val="006516F7"/>
    <w:rsid w:val="0065179A"/>
    <w:rsid w:val="0065180C"/>
    <w:rsid w:val="00651822"/>
    <w:rsid w:val="00651867"/>
    <w:rsid w:val="00651894"/>
    <w:rsid w:val="00651930"/>
    <w:rsid w:val="00651958"/>
    <w:rsid w:val="006519E6"/>
    <w:rsid w:val="00651AB9"/>
    <w:rsid w:val="00651AC5"/>
    <w:rsid w:val="00651AE7"/>
    <w:rsid w:val="00651B50"/>
    <w:rsid w:val="00651BA6"/>
    <w:rsid w:val="00651BD3"/>
    <w:rsid w:val="00651BEA"/>
    <w:rsid w:val="00651C1F"/>
    <w:rsid w:val="00651C38"/>
    <w:rsid w:val="00651C5D"/>
    <w:rsid w:val="00651CC3"/>
    <w:rsid w:val="00651CD3"/>
    <w:rsid w:val="00651D08"/>
    <w:rsid w:val="00651D30"/>
    <w:rsid w:val="00651D89"/>
    <w:rsid w:val="00651EB5"/>
    <w:rsid w:val="00651EE6"/>
    <w:rsid w:val="00651F89"/>
    <w:rsid w:val="00651FA2"/>
    <w:rsid w:val="00651FBE"/>
    <w:rsid w:val="00652015"/>
    <w:rsid w:val="006520B3"/>
    <w:rsid w:val="006521D8"/>
    <w:rsid w:val="0065223A"/>
    <w:rsid w:val="0065223D"/>
    <w:rsid w:val="0065224C"/>
    <w:rsid w:val="00652295"/>
    <w:rsid w:val="006522DB"/>
    <w:rsid w:val="006522DD"/>
    <w:rsid w:val="006522E8"/>
    <w:rsid w:val="00652340"/>
    <w:rsid w:val="006523CD"/>
    <w:rsid w:val="0065244F"/>
    <w:rsid w:val="00652463"/>
    <w:rsid w:val="00652464"/>
    <w:rsid w:val="006524A7"/>
    <w:rsid w:val="006524D1"/>
    <w:rsid w:val="0065251B"/>
    <w:rsid w:val="00652578"/>
    <w:rsid w:val="00652585"/>
    <w:rsid w:val="006525C9"/>
    <w:rsid w:val="006525DE"/>
    <w:rsid w:val="00652641"/>
    <w:rsid w:val="00652644"/>
    <w:rsid w:val="0065264B"/>
    <w:rsid w:val="0065267E"/>
    <w:rsid w:val="00652680"/>
    <w:rsid w:val="006526B7"/>
    <w:rsid w:val="006526E6"/>
    <w:rsid w:val="00652727"/>
    <w:rsid w:val="00652779"/>
    <w:rsid w:val="00652796"/>
    <w:rsid w:val="006527C0"/>
    <w:rsid w:val="0065281E"/>
    <w:rsid w:val="00652843"/>
    <w:rsid w:val="00652854"/>
    <w:rsid w:val="00652878"/>
    <w:rsid w:val="00652880"/>
    <w:rsid w:val="006528B6"/>
    <w:rsid w:val="006528CD"/>
    <w:rsid w:val="0065290D"/>
    <w:rsid w:val="0065291E"/>
    <w:rsid w:val="006529EF"/>
    <w:rsid w:val="00652A16"/>
    <w:rsid w:val="00652ABF"/>
    <w:rsid w:val="00652AF9"/>
    <w:rsid w:val="00652B04"/>
    <w:rsid w:val="00652B07"/>
    <w:rsid w:val="00652B17"/>
    <w:rsid w:val="00652BB1"/>
    <w:rsid w:val="00652BDA"/>
    <w:rsid w:val="00652BE4"/>
    <w:rsid w:val="00652BED"/>
    <w:rsid w:val="00652C01"/>
    <w:rsid w:val="00652C1C"/>
    <w:rsid w:val="00652C2E"/>
    <w:rsid w:val="00652C49"/>
    <w:rsid w:val="00652C53"/>
    <w:rsid w:val="00652C96"/>
    <w:rsid w:val="00652CEC"/>
    <w:rsid w:val="00652CF0"/>
    <w:rsid w:val="00652CF7"/>
    <w:rsid w:val="00652D54"/>
    <w:rsid w:val="00652DD2"/>
    <w:rsid w:val="00652E4D"/>
    <w:rsid w:val="00652E68"/>
    <w:rsid w:val="00652F06"/>
    <w:rsid w:val="00652F07"/>
    <w:rsid w:val="00652FB3"/>
    <w:rsid w:val="00653016"/>
    <w:rsid w:val="00653051"/>
    <w:rsid w:val="00653092"/>
    <w:rsid w:val="006530C8"/>
    <w:rsid w:val="006530CA"/>
    <w:rsid w:val="006530FD"/>
    <w:rsid w:val="0065311B"/>
    <w:rsid w:val="00653128"/>
    <w:rsid w:val="0065315F"/>
    <w:rsid w:val="00653213"/>
    <w:rsid w:val="00653217"/>
    <w:rsid w:val="00653298"/>
    <w:rsid w:val="006532F7"/>
    <w:rsid w:val="00653320"/>
    <w:rsid w:val="006533AE"/>
    <w:rsid w:val="0065340E"/>
    <w:rsid w:val="00653456"/>
    <w:rsid w:val="00653498"/>
    <w:rsid w:val="00653499"/>
    <w:rsid w:val="006534C0"/>
    <w:rsid w:val="006534CB"/>
    <w:rsid w:val="00653583"/>
    <w:rsid w:val="006535A9"/>
    <w:rsid w:val="006535D2"/>
    <w:rsid w:val="006535E1"/>
    <w:rsid w:val="006536C1"/>
    <w:rsid w:val="006536C8"/>
    <w:rsid w:val="006536E9"/>
    <w:rsid w:val="006536FC"/>
    <w:rsid w:val="00653711"/>
    <w:rsid w:val="0065371A"/>
    <w:rsid w:val="006537A2"/>
    <w:rsid w:val="0065383F"/>
    <w:rsid w:val="00653873"/>
    <w:rsid w:val="0065389B"/>
    <w:rsid w:val="006538B3"/>
    <w:rsid w:val="006538C0"/>
    <w:rsid w:val="00653938"/>
    <w:rsid w:val="00653958"/>
    <w:rsid w:val="006539A4"/>
    <w:rsid w:val="006539DB"/>
    <w:rsid w:val="00653A3B"/>
    <w:rsid w:val="00653A46"/>
    <w:rsid w:val="00653A4D"/>
    <w:rsid w:val="00653A56"/>
    <w:rsid w:val="00653A63"/>
    <w:rsid w:val="00653A76"/>
    <w:rsid w:val="00653A8E"/>
    <w:rsid w:val="00653AC1"/>
    <w:rsid w:val="00653B33"/>
    <w:rsid w:val="00653B4C"/>
    <w:rsid w:val="00653B6D"/>
    <w:rsid w:val="00653B97"/>
    <w:rsid w:val="00653B99"/>
    <w:rsid w:val="00653BE0"/>
    <w:rsid w:val="00653C10"/>
    <w:rsid w:val="00653C69"/>
    <w:rsid w:val="00653C73"/>
    <w:rsid w:val="00653C74"/>
    <w:rsid w:val="00653D09"/>
    <w:rsid w:val="00653D13"/>
    <w:rsid w:val="00653D52"/>
    <w:rsid w:val="00653DA5"/>
    <w:rsid w:val="00653DC8"/>
    <w:rsid w:val="00653E39"/>
    <w:rsid w:val="00653E7C"/>
    <w:rsid w:val="00653EA1"/>
    <w:rsid w:val="00653EB5"/>
    <w:rsid w:val="00653EDB"/>
    <w:rsid w:val="00653F11"/>
    <w:rsid w:val="00653F38"/>
    <w:rsid w:val="00653FA5"/>
    <w:rsid w:val="00653FC4"/>
    <w:rsid w:val="00653FCB"/>
    <w:rsid w:val="00653FE7"/>
    <w:rsid w:val="006540A4"/>
    <w:rsid w:val="006540DF"/>
    <w:rsid w:val="00654193"/>
    <w:rsid w:val="006541BA"/>
    <w:rsid w:val="006541C9"/>
    <w:rsid w:val="00654201"/>
    <w:rsid w:val="0065422F"/>
    <w:rsid w:val="00654237"/>
    <w:rsid w:val="00654259"/>
    <w:rsid w:val="00654275"/>
    <w:rsid w:val="006542B6"/>
    <w:rsid w:val="006542C8"/>
    <w:rsid w:val="006542F3"/>
    <w:rsid w:val="0065432D"/>
    <w:rsid w:val="00654389"/>
    <w:rsid w:val="0065438B"/>
    <w:rsid w:val="00654393"/>
    <w:rsid w:val="006543A8"/>
    <w:rsid w:val="006543AD"/>
    <w:rsid w:val="00654437"/>
    <w:rsid w:val="00654438"/>
    <w:rsid w:val="0065444A"/>
    <w:rsid w:val="00654485"/>
    <w:rsid w:val="006544AE"/>
    <w:rsid w:val="00654531"/>
    <w:rsid w:val="00654547"/>
    <w:rsid w:val="00654587"/>
    <w:rsid w:val="006545C5"/>
    <w:rsid w:val="00654603"/>
    <w:rsid w:val="00654612"/>
    <w:rsid w:val="0065465D"/>
    <w:rsid w:val="0065466F"/>
    <w:rsid w:val="00654697"/>
    <w:rsid w:val="006546A6"/>
    <w:rsid w:val="006546B4"/>
    <w:rsid w:val="006546BE"/>
    <w:rsid w:val="00654704"/>
    <w:rsid w:val="0065472F"/>
    <w:rsid w:val="00654739"/>
    <w:rsid w:val="0065475C"/>
    <w:rsid w:val="00654762"/>
    <w:rsid w:val="00654778"/>
    <w:rsid w:val="006547CD"/>
    <w:rsid w:val="006547FF"/>
    <w:rsid w:val="00654809"/>
    <w:rsid w:val="00654856"/>
    <w:rsid w:val="006548B4"/>
    <w:rsid w:val="00654912"/>
    <w:rsid w:val="0065492D"/>
    <w:rsid w:val="00654974"/>
    <w:rsid w:val="0065497D"/>
    <w:rsid w:val="006549BB"/>
    <w:rsid w:val="006549C5"/>
    <w:rsid w:val="006549D1"/>
    <w:rsid w:val="006549D4"/>
    <w:rsid w:val="00654A04"/>
    <w:rsid w:val="00654B97"/>
    <w:rsid w:val="00654BD9"/>
    <w:rsid w:val="00654BF9"/>
    <w:rsid w:val="00654C2B"/>
    <w:rsid w:val="00654C4E"/>
    <w:rsid w:val="00654C6A"/>
    <w:rsid w:val="00654C7A"/>
    <w:rsid w:val="00654CF2"/>
    <w:rsid w:val="00654D25"/>
    <w:rsid w:val="00654D4E"/>
    <w:rsid w:val="00654DE0"/>
    <w:rsid w:val="00654E48"/>
    <w:rsid w:val="00654E72"/>
    <w:rsid w:val="00654EAA"/>
    <w:rsid w:val="00654EB0"/>
    <w:rsid w:val="00654F2F"/>
    <w:rsid w:val="00654FBD"/>
    <w:rsid w:val="00655063"/>
    <w:rsid w:val="00655074"/>
    <w:rsid w:val="006550B0"/>
    <w:rsid w:val="006550EE"/>
    <w:rsid w:val="00655138"/>
    <w:rsid w:val="006551B6"/>
    <w:rsid w:val="00655231"/>
    <w:rsid w:val="00655275"/>
    <w:rsid w:val="006552A4"/>
    <w:rsid w:val="006553D4"/>
    <w:rsid w:val="006553ED"/>
    <w:rsid w:val="00655439"/>
    <w:rsid w:val="00655479"/>
    <w:rsid w:val="0065547F"/>
    <w:rsid w:val="0065548B"/>
    <w:rsid w:val="006554A5"/>
    <w:rsid w:val="0065550F"/>
    <w:rsid w:val="00655513"/>
    <w:rsid w:val="00655562"/>
    <w:rsid w:val="00655565"/>
    <w:rsid w:val="00655588"/>
    <w:rsid w:val="0065559C"/>
    <w:rsid w:val="006555A9"/>
    <w:rsid w:val="006555C1"/>
    <w:rsid w:val="0065560D"/>
    <w:rsid w:val="00655610"/>
    <w:rsid w:val="0065562C"/>
    <w:rsid w:val="0065569D"/>
    <w:rsid w:val="00655726"/>
    <w:rsid w:val="0065578E"/>
    <w:rsid w:val="006557AA"/>
    <w:rsid w:val="006557DB"/>
    <w:rsid w:val="006557E1"/>
    <w:rsid w:val="00655804"/>
    <w:rsid w:val="0065583E"/>
    <w:rsid w:val="00655842"/>
    <w:rsid w:val="0065584E"/>
    <w:rsid w:val="00655851"/>
    <w:rsid w:val="0065586D"/>
    <w:rsid w:val="00655879"/>
    <w:rsid w:val="0065588B"/>
    <w:rsid w:val="006558A4"/>
    <w:rsid w:val="00655934"/>
    <w:rsid w:val="0065597C"/>
    <w:rsid w:val="00655985"/>
    <w:rsid w:val="00655989"/>
    <w:rsid w:val="00655A32"/>
    <w:rsid w:val="00655A7A"/>
    <w:rsid w:val="00655ABB"/>
    <w:rsid w:val="00655ABE"/>
    <w:rsid w:val="00655B14"/>
    <w:rsid w:val="00655B4E"/>
    <w:rsid w:val="00655B55"/>
    <w:rsid w:val="00655B8B"/>
    <w:rsid w:val="00655B9E"/>
    <w:rsid w:val="00655BCF"/>
    <w:rsid w:val="00655BD7"/>
    <w:rsid w:val="00655C16"/>
    <w:rsid w:val="00655C3B"/>
    <w:rsid w:val="00655C56"/>
    <w:rsid w:val="00655C96"/>
    <w:rsid w:val="00655CA7"/>
    <w:rsid w:val="00655DE3"/>
    <w:rsid w:val="00655E14"/>
    <w:rsid w:val="00655E2E"/>
    <w:rsid w:val="00655E5F"/>
    <w:rsid w:val="00655E67"/>
    <w:rsid w:val="00655E85"/>
    <w:rsid w:val="00655E96"/>
    <w:rsid w:val="00655F2E"/>
    <w:rsid w:val="00655FBF"/>
    <w:rsid w:val="00655FD7"/>
    <w:rsid w:val="00656033"/>
    <w:rsid w:val="00656055"/>
    <w:rsid w:val="0065606E"/>
    <w:rsid w:val="006560D9"/>
    <w:rsid w:val="00656102"/>
    <w:rsid w:val="0065612E"/>
    <w:rsid w:val="0065613B"/>
    <w:rsid w:val="0065614B"/>
    <w:rsid w:val="0065615B"/>
    <w:rsid w:val="00656172"/>
    <w:rsid w:val="00656174"/>
    <w:rsid w:val="006561A8"/>
    <w:rsid w:val="006561D6"/>
    <w:rsid w:val="006561E1"/>
    <w:rsid w:val="006562B5"/>
    <w:rsid w:val="006562BF"/>
    <w:rsid w:val="006562E7"/>
    <w:rsid w:val="006562F5"/>
    <w:rsid w:val="00656301"/>
    <w:rsid w:val="00656313"/>
    <w:rsid w:val="00656324"/>
    <w:rsid w:val="00656470"/>
    <w:rsid w:val="00656491"/>
    <w:rsid w:val="006564BD"/>
    <w:rsid w:val="006564D2"/>
    <w:rsid w:val="00656538"/>
    <w:rsid w:val="00656543"/>
    <w:rsid w:val="00656559"/>
    <w:rsid w:val="0065655E"/>
    <w:rsid w:val="00656589"/>
    <w:rsid w:val="006565E0"/>
    <w:rsid w:val="00656607"/>
    <w:rsid w:val="0065662C"/>
    <w:rsid w:val="00656653"/>
    <w:rsid w:val="00656672"/>
    <w:rsid w:val="006566C9"/>
    <w:rsid w:val="006566E6"/>
    <w:rsid w:val="00656741"/>
    <w:rsid w:val="00656745"/>
    <w:rsid w:val="0065674F"/>
    <w:rsid w:val="006567B9"/>
    <w:rsid w:val="006567E2"/>
    <w:rsid w:val="00656852"/>
    <w:rsid w:val="0065685A"/>
    <w:rsid w:val="00656861"/>
    <w:rsid w:val="0065695C"/>
    <w:rsid w:val="00656979"/>
    <w:rsid w:val="006569E3"/>
    <w:rsid w:val="00656AD2"/>
    <w:rsid w:val="00656B1F"/>
    <w:rsid w:val="00656B55"/>
    <w:rsid w:val="00656B8D"/>
    <w:rsid w:val="00656B94"/>
    <w:rsid w:val="00656C25"/>
    <w:rsid w:val="00656C3A"/>
    <w:rsid w:val="00656C55"/>
    <w:rsid w:val="00656C96"/>
    <w:rsid w:val="00656CC5"/>
    <w:rsid w:val="00656D12"/>
    <w:rsid w:val="00656D38"/>
    <w:rsid w:val="00656D49"/>
    <w:rsid w:val="00656DF9"/>
    <w:rsid w:val="00656EA9"/>
    <w:rsid w:val="00656F01"/>
    <w:rsid w:val="00656F06"/>
    <w:rsid w:val="00656F70"/>
    <w:rsid w:val="00656FB5"/>
    <w:rsid w:val="00656FBA"/>
    <w:rsid w:val="00656FC1"/>
    <w:rsid w:val="006570D6"/>
    <w:rsid w:val="00657109"/>
    <w:rsid w:val="00657171"/>
    <w:rsid w:val="006571E1"/>
    <w:rsid w:val="0065720E"/>
    <w:rsid w:val="0065721A"/>
    <w:rsid w:val="0065721E"/>
    <w:rsid w:val="00657222"/>
    <w:rsid w:val="00657228"/>
    <w:rsid w:val="0065723F"/>
    <w:rsid w:val="00657257"/>
    <w:rsid w:val="00657276"/>
    <w:rsid w:val="0065727E"/>
    <w:rsid w:val="0065728F"/>
    <w:rsid w:val="00657295"/>
    <w:rsid w:val="0065730B"/>
    <w:rsid w:val="00657317"/>
    <w:rsid w:val="00657378"/>
    <w:rsid w:val="006573B9"/>
    <w:rsid w:val="006573BA"/>
    <w:rsid w:val="006573FC"/>
    <w:rsid w:val="00657416"/>
    <w:rsid w:val="00657487"/>
    <w:rsid w:val="006574A3"/>
    <w:rsid w:val="006574E7"/>
    <w:rsid w:val="006574EF"/>
    <w:rsid w:val="0065756A"/>
    <w:rsid w:val="006575CA"/>
    <w:rsid w:val="006575CB"/>
    <w:rsid w:val="006575E7"/>
    <w:rsid w:val="006575EE"/>
    <w:rsid w:val="006576A7"/>
    <w:rsid w:val="006576DF"/>
    <w:rsid w:val="00657734"/>
    <w:rsid w:val="006577C1"/>
    <w:rsid w:val="006577DA"/>
    <w:rsid w:val="006577DC"/>
    <w:rsid w:val="0065784D"/>
    <w:rsid w:val="0065787A"/>
    <w:rsid w:val="006578A8"/>
    <w:rsid w:val="006578D2"/>
    <w:rsid w:val="006578FF"/>
    <w:rsid w:val="0065799B"/>
    <w:rsid w:val="006579BD"/>
    <w:rsid w:val="006579DE"/>
    <w:rsid w:val="006579F4"/>
    <w:rsid w:val="00657A05"/>
    <w:rsid w:val="00657A0D"/>
    <w:rsid w:val="00657AB9"/>
    <w:rsid w:val="00657AC4"/>
    <w:rsid w:val="00657B5A"/>
    <w:rsid w:val="00657B6B"/>
    <w:rsid w:val="00657B7E"/>
    <w:rsid w:val="00657C54"/>
    <w:rsid w:val="00657C5D"/>
    <w:rsid w:val="00657C9E"/>
    <w:rsid w:val="00657CBE"/>
    <w:rsid w:val="00657CE6"/>
    <w:rsid w:val="00657D0B"/>
    <w:rsid w:val="00657D0D"/>
    <w:rsid w:val="00657D52"/>
    <w:rsid w:val="00657D59"/>
    <w:rsid w:val="00657DD3"/>
    <w:rsid w:val="00657E1E"/>
    <w:rsid w:val="00657E5F"/>
    <w:rsid w:val="00657E69"/>
    <w:rsid w:val="00657E78"/>
    <w:rsid w:val="00657E8F"/>
    <w:rsid w:val="00657E9B"/>
    <w:rsid w:val="00657EBC"/>
    <w:rsid w:val="00657ED3"/>
    <w:rsid w:val="00657F30"/>
    <w:rsid w:val="00657F57"/>
    <w:rsid w:val="00657FA5"/>
    <w:rsid w:val="00657FD1"/>
    <w:rsid w:val="00660020"/>
    <w:rsid w:val="0066008C"/>
    <w:rsid w:val="006600CA"/>
    <w:rsid w:val="006600CE"/>
    <w:rsid w:val="006600ED"/>
    <w:rsid w:val="00660153"/>
    <w:rsid w:val="0066015F"/>
    <w:rsid w:val="00660195"/>
    <w:rsid w:val="006601C5"/>
    <w:rsid w:val="006601DF"/>
    <w:rsid w:val="006601EE"/>
    <w:rsid w:val="00660231"/>
    <w:rsid w:val="00660271"/>
    <w:rsid w:val="00660299"/>
    <w:rsid w:val="0066029F"/>
    <w:rsid w:val="006602C2"/>
    <w:rsid w:val="006602C3"/>
    <w:rsid w:val="006602C9"/>
    <w:rsid w:val="006602E1"/>
    <w:rsid w:val="00660335"/>
    <w:rsid w:val="0066036F"/>
    <w:rsid w:val="006603A0"/>
    <w:rsid w:val="006603B6"/>
    <w:rsid w:val="00660457"/>
    <w:rsid w:val="0066045B"/>
    <w:rsid w:val="00660466"/>
    <w:rsid w:val="00660474"/>
    <w:rsid w:val="00660505"/>
    <w:rsid w:val="00660530"/>
    <w:rsid w:val="006605B5"/>
    <w:rsid w:val="00660627"/>
    <w:rsid w:val="006606B7"/>
    <w:rsid w:val="00660700"/>
    <w:rsid w:val="00660743"/>
    <w:rsid w:val="00660744"/>
    <w:rsid w:val="00660762"/>
    <w:rsid w:val="00660764"/>
    <w:rsid w:val="00660851"/>
    <w:rsid w:val="00660857"/>
    <w:rsid w:val="00660870"/>
    <w:rsid w:val="006608CD"/>
    <w:rsid w:val="006608EF"/>
    <w:rsid w:val="00660938"/>
    <w:rsid w:val="0066095B"/>
    <w:rsid w:val="006609C6"/>
    <w:rsid w:val="006609E9"/>
    <w:rsid w:val="00660B20"/>
    <w:rsid w:val="00660B80"/>
    <w:rsid w:val="00660B91"/>
    <w:rsid w:val="00660B93"/>
    <w:rsid w:val="00660D27"/>
    <w:rsid w:val="00660D3A"/>
    <w:rsid w:val="00660D4B"/>
    <w:rsid w:val="00660DC7"/>
    <w:rsid w:val="00660DF2"/>
    <w:rsid w:val="00660E30"/>
    <w:rsid w:val="00660E9D"/>
    <w:rsid w:val="00660EEB"/>
    <w:rsid w:val="00660F01"/>
    <w:rsid w:val="00660F26"/>
    <w:rsid w:val="00660F43"/>
    <w:rsid w:val="00660F6D"/>
    <w:rsid w:val="00660F7A"/>
    <w:rsid w:val="00660FE3"/>
    <w:rsid w:val="00661052"/>
    <w:rsid w:val="00661066"/>
    <w:rsid w:val="00661089"/>
    <w:rsid w:val="006610C6"/>
    <w:rsid w:val="006610DB"/>
    <w:rsid w:val="0066110E"/>
    <w:rsid w:val="00661184"/>
    <w:rsid w:val="006611C0"/>
    <w:rsid w:val="006611E2"/>
    <w:rsid w:val="00661200"/>
    <w:rsid w:val="00661234"/>
    <w:rsid w:val="00661254"/>
    <w:rsid w:val="00661272"/>
    <w:rsid w:val="0066129C"/>
    <w:rsid w:val="0066129E"/>
    <w:rsid w:val="006612C7"/>
    <w:rsid w:val="006612D5"/>
    <w:rsid w:val="00661348"/>
    <w:rsid w:val="00661395"/>
    <w:rsid w:val="00661397"/>
    <w:rsid w:val="006613E6"/>
    <w:rsid w:val="006613ED"/>
    <w:rsid w:val="00661422"/>
    <w:rsid w:val="00661450"/>
    <w:rsid w:val="006614BF"/>
    <w:rsid w:val="006614CF"/>
    <w:rsid w:val="006614EA"/>
    <w:rsid w:val="0066151E"/>
    <w:rsid w:val="006615BF"/>
    <w:rsid w:val="0066161C"/>
    <w:rsid w:val="00661656"/>
    <w:rsid w:val="0066165A"/>
    <w:rsid w:val="006616B0"/>
    <w:rsid w:val="006616DF"/>
    <w:rsid w:val="00661761"/>
    <w:rsid w:val="00661784"/>
    <w:rsid w:val="006617F3"/>
    <w:rsid w:val="00661805"/>
    <w:rsid w:val="00661844"/>
    <w:rsid w:val="00661997"/>
    <w:rsid w:val="00661999"/>
    <w:rsid w:val="006619BE"/>
    <w:rsid w:val="006619C1"/>
    <w:rsid w:val="006619C8"/>
    <w:rsid w:val="00661A2C"/>
    <w:rsid w:val="00661AC8"/>
    <w:rsid w:val="00661ACB"/>
    <w:rsid w:val="00661AD5"/>
    <w:rsid w:val="00661AE1"/>
    <w:rsid w:val="00661B2B"/>
    <w:rsid w:val="00661B4E"/>
    <w:rsid w:val="00661B71"/>
    <w:rsid w:val="00661B76"/>
    <w:rsid w:val="00661C32"/>
    <w:rsid w:val="00661C37"/>
    <w:rsid w:val="00661C53"/>
    <w:rsid w:val="00661C5F"/>
    <w:rsid w:val="00661C63"/>
    <w:rsid w:val="00661C6C"/>
    <w:rsid w:val="00661C88"/>
    <w:rsid w:val="00661C8F"/>
    <w:rsid w:val="00661C93"/>
    <w:rsid w:val="00661C9F"/>
    <w:rsid w:val="00661CFE"/>
    <w:rsid w:val="00661D18"/>
    <w:rsid w:val="00661D66"/>
    <w:rsid w:val="00661D8A"/>
    <w:rsid w:val="00661D96"/>
    <w:rsid w:val="00661DD0"/>
    <w:rsid w:val="00661E11"/>
    <w:rsid w:val="00661E23"/>
    <w:rsid w:val="00661E8F"/>
    <w:rsid w:val="00661E99"/>
    <w:rsid w:val="00661EAB"/>
    <w:rsid w:val="00661EE5"/>
    <w:rsid w:val="00661F84"/>
    <w:rsid w:val="00661F8E"/>
    <w:rsid w:val="00661FA9"/>
    <w:rsid w:val="00661FAE"/>
    <w:rsid w:val="00661FB8"/>
    <w:rsid w:val="00661FEF"/>
    <w:rsid w:val="00662046"/>
    <w:rsid w:val="00662076"/>
    <w:rsid w:val="006620B5"/>
    <w:rsid w:val="006620BC"/>
    <w:rsid w:val="006620D6"/>
    <w:rsid w:val="006621BD"/>
    <w:rsid w:val="006621D0"/>
    <w:rsid w:val="00662218"/>
    <w:rsid w:val="00662306"/>
    <w:rsid w:val="0066231E"/>
    <w:rsid w:val="006623B6"/>
    <w:rsid w:val="006623C0"/>
    <w:rsid w:val="006623D0"/>
    <w:rsid w:val="00662422"/>
    <w:rsid w:val="006624D9"/>
    <w:rsid w:val="006624E1"/>
    <w:rsid w:val="00662529"/>
    <w:rsid w:val="00662537"/>
    <w:rsid w:val="0066255A"/>
    <w:rsid w:val="006625B8"/>
    <w:rsid w:val="006625CE"/>
    <w:rsid w:val="006625DF"/>
    <w:rsid w:val="00662692"/>
    <w:rsid w:val="006626BF"/>
    <w:rsid w:val="006626CA"/>
    <w:rsid w:val="0066274A"/>
    <w:rsid w:val="006628E7"/>
    <w:rsid w:val="0066291D"/>
    <w:rsid w:val="00662969"/>
    <w:rsid w:val="00662980"/>
    <w:rsid w:val="0066299C"/>
    <w:rsid w:val="006629ED"/>
    <w:rsid w:val="006629F2"/>
    <w:rsid w:val="00662A7F"/>
    <w:rsid w:val="00662ADC"/>
    <w:rsid w:val="00662AF9"/>
    <w:rsid w:val="00662B04"/>
    <w:rsid w:val="00662B87"/>
    <w:rsid w:val="00662BD5"/>
    <w:rsid w:val="00662C0B"/>
    <w:rsid w:val="00662C0C"/>
    <w:rsid w:val="00662C16"/>
    <w:rsid w:val="00662C1A"/>
    <w:rsid w:val="00662C30"/>
    <w:rsid w:val="00662D2A"/>
    <w:rsid w:val="00662D57"/>
    <w:rsid w:val="00662D8A"/>
    <w:rsid w:val="00662DA1"/>
    <w:rsid w:val="00662DBB"/>
    <w:rsid w:val="00662DEA"/>
    <w:rsid w:val="00662E55"/>
    <w:rsid w:val="00662F35"/>
    <w:rsid w:val="00662F55"/>
    <w:rsid w:val="00662F73"/>
    <w:rsid w:val="00662FB9"/>
    <w:rsid w:val="00662FCE"/>
    <w:rsid w:val="00662FD0"/>
    <w:rsid w:val="0066300D"/>
    <w:rsid w:val="0066303D"/>
    <w:rsid w:val="0066305E"/>
    <w:rsid w:val="0066307C"/>
    <w:rsid w:val="006630E2"/>
    <w:rsid w:val="00663119"/>
    <w:rsid w:val="0066319C"/>
    <w:rsid w:val="006631CC"/>
    <w:rsid w:val="006631CD"/>
    <w:rsid w:val="006631D0"/>
    <w:rsid w:val="00663226"/>
    <w:rsid w:val="00663230"/>
    <w:rsid w:val="0066327B"/>
    <w:rsid w:val="006632B2"/>
    <w:rsid w:val="00663328"/>
    <w:rsid w:val="00663340"/>
    <w:rsid w:val="00663343"/>
    <w:rsid w:val="0066334F"/>
    <w:rsid w:val="00663351"/>
    <w:rsid w:val="00663365"/>
    <w:rsid w:val="00663432"/>
    <w:rsid w:val="00663441"/>
    <w:rsid w:val="00663462"/>
    <w:rsid w:val="00663468"/>
    <w:rsid w:val="0066346E"/>
    <w:rsid w:val="0066347D"/>
    <w:rsid w:val="006634EB"/>
    <w:rsid w:val="0066350C"/>
    <w:rsid w:val="00663562"/>
    <w:rsid w:val="00663578"/>
    <w:rsid w:val="00663581"/>
    <w:rsid w:val="006635E0"/>
    <w:rsid w:val="006635E9"/>
    <w:rsid w:val="006635F9"/>
    <w:rsid w:val="0066367C"/>
    <w:rsid w:val="00663681"/>
    <w:rsid w:val="00663688"/>
    <w:rsid w:val="006636DF"/>
    <w:rsid w:val="006636FE"/>
    <w:rsid w:val="00663724"/>
    <w:rsid w:val="0066375A"/>
    <w:rsid w:val="0066378A"/>
    <w:rsid w:val="00663799"/>
    <w:rsid w:val="006637C5"/>
    <w:rsid w:val="006637FC"/>
    <w:rsid w:val="0066380D"/>
    <w:rsid w:val="0066388C"/>
    <w:rsid w:val="006638CD"/>
    <w:rsid w:val="0066392F"/>
    <w:rsid w:val="00663942"/>
    <w:rsid w:val="006639DC"/>
    <w:rsid w:val="00663A2A"/>
    <w:rsid w:val="00663A3D"/>
    <w:rsid w:val="00663A8E"/>
    <w:rsid w:val="00663ABE"/>
    <w:rsid w:val="00663AD0"/>
    <w:rsid w:val="00663B45"/>
    <w:rsid w:val="00663BE5"/>
    <w:rsid w:val="00663C56"/>
    <w:rsid w:val="00663C74"/>
    <w:rsid w:val="00663C77"/>
    <w:rsid w:val="00663CB1"/>
    <w:rsid w:val="00663D1D"/>
    <w:rsid w:val="00663D49"/>
    <w:rsid w:val="00663D69"/>
    <w:rsid w:val="00663D9A"/>
    <w:rsid w:val="00663DB1"/>
    <w:rsid w:val="00663DD0"/>
    <w:rsid w:val="00663DEC"/>
    <w:rsid w:val="00663E71"/>
    <w:rsid w:val="00663EAE"/>
    <w:rsid w:val="00663EDE"/>
    <w:rsid w:val="00663F03"/>
    <w:rsid w:val="00663F73"/>
    <w:rsid w:val="00663F85"/>
    <w:rsid w:val="00663FA4"/>
    <w:rsid w:val="00663FBA"/>
    <w:rsid w:val="00663FC0"/>
    <w:rsid w:val="00663FC5"/>
    <w:rsid w:val="00664070"/>
    <w:rsid w:val="0066408B"/>
    <w:rsid w:val="006640BC"/>
    <w:rsid w:val="0066410A"/>
    <w:rsid w:val="0066411D"/>
    <w:rsid w:val="0066415F"/>
    <w:rsid w:val="00664174"/>
    <w:rsid w:val="006641D4"/>
    <w:rsid w:val="00664268"/>
    <w:rsid w:val="00664288"/>
    <w:rsid w:val="00664313"/>
    <w:rsid w:val="00664385"/>
    <w:rsid w:val="006643A5"/>
    <w:rsid w:val="006643D5"/>
    <w:rsid w:val="006645AF"/>
    <w:rsid w:val="006645B9"/>
    <w:rsid w:val="006645E5"/>
    <w:rsid w:val="006645F5"/>
    <w:rsid w:val="0066465A"/>
    <w:rsid w:val="0066467E"/>
    <w:rsid w:val="00664718"/>
    <w:rsid w:val="00664747"/>
    <w:rsid w:val="00664762"/>
    <w:rsid w:val="00664771"/>
    <w:rsid w:val="006647AA"/>
    <w:rsid w:val="006647E5"/>
    <w:rsid w:val="006647F5"/>
    <w:rsid w:val="0066486E"/>
    <w:rsid w:val="00664881"/>
    <w:rsid w:val="006648CB"/>
    <w:rsid w:val="006648ED"/>
    <w:rsid w:val="006648F4"/>
    <w:rsid w:val="0066491E"/>
    <w:rsid w:val="00664928"/>
    <w:rsid w:val="0066492C"/>
    <w:rsid w:val="0066499B"/>
    <w:rsid w:val="006649C0"/>
    <w:rsid w:val="006649FA"/>
    <w:rsid w:val="00664A03"/>
    <w:rsid w:val="00664ACA"/>
    <w:rsid w:val="00664AFB"/>
    <w:rsid w:val="00664B06"/>
    <w:rsid w:val="00664B22"/>
    <w:rsid w:val="00664B3E"/>
    <w:rsid w:val="00664B66"/>
    <w:rsid w:val="00664B72"/>
    <w:rsid w:val="00664B79"/>
    <w:rsid w:val="00664BBD"/>
    <w:rsid w:val="00664BBE"/>
    <w:rsid w:val="00664BCA"/>
    <w:rsid w:val="00664BF0"/>
    <w:rsid w:val="00664C56"/>
    <w:rsid w:val="00664C5D"/>
    <w:rsid w:val="00664C5E"/>
    <w:rsid w:val="00664C69"/>
    <w:rsid w:val="00664C94"/>
    <w:rsid w:val="00664CAE"/>
    <w:rsid w:val="00664D09"/>
    <w:rsid w:val="00664D15"/>
    <w:rsid w:val="00664D8B"/>
    <w:rsid w:val="00664DF4"/>
    <w:rsid w:val="00664E57"/>
    <w:rsid w:val="00664E8C"/>
    <w:rsid w:val="00664EE4"/>
    <w:rsid w:val="00664F01"/>
    <w:rsid w:val="00664F0B"/>
    <w:rsid w:val="00664F3C"/>
    <w:rsid w:val="00664FAA"/>
    <w:rsid w:val="00664FB3"/>
    <w:rsid w:val="00664FC9"/>
    <w:rsid w:val="0066500B"/>
    <w:rsid w:val="00665044"/>
    <w:rsid w:val="00665050"/>
    <w:rsid w:val="0066506B"/>
    <w:rsid w:val="006650B5"/>
    <w:rsid w:val="006650F4"/>
    <w:rsid w:val="006650FF"/>
    <w:rsid w:val="00665115"/>
    <w:rsid w:val="0066518E"/>
    <w:rsid w:val="0066519F"/>
    <w:rsid w:val="006651A8"/>
    <w:rsid w:val="006652EF"/>
    <w:rsid w:val="00665308"/>
    <w:rsid w:val="0066532E"/>
    <w:rsid w:val="0066532F"/>
    <w:rsid w:val="0066534F"/>
    <w:rsid w:val="00665361"/>
    <w:rsid w:val="00665388"/>
    <w:rsid w:val="0066538D"/>
    <w:rsid w:val="006653DD"/>
    <w:rsid w:val="0066543D"/>
    <w:rsid w:val="006654AB"/>
    <w:rsid w:val="00665567"/>
    <w:rsid w:val="00665573"/>
    <w:rsid w:val="006655EB"/>
    <w:rsid w:val="006655F1"/>
    <w:rsid w:val="006655F5"/>
    <w:rsid w:val="0066561F"/>
    <w:rsid w:val="00665634"/>
    <w:rsid w:val="00665661"/>
    <w:rsid w:val="00665732"/>
    <w:rsid w:val="00665821"/>
    <w:rsid w:val="00665863"/>
    <w:rsid w:val="00665869"/>
    <w:rsid w:val="00665890"/>
    <w:rsid w:val="006658CE"/>
    <w:rsid w:val="00665918"/>
    <w:rsid w:val="00665971"/>
    <w:rsid w:val="006659D2"/>
    <w:rsid w:val="00665A06"/>
    <w:rsid w:val="00665A44"/>
    <w:rsid w:val="00665A45"/>
    <w:rsid w:val="00665A75"/>
    <w:rsid w:val="00665A81"/>
    <w:rsid w:val="00665A9B"/>
    <w:rsid w:val="00665B9B"/>
    <w:rsid w:val="00665BA1"/>
    <w:rsid w:val="00665BA7"/>
    <w:rsid w:val="00665C07"/>
    <w:rsid w:val="00665C0C"/>
    <w:rsid w:val="00665C59"/>
    <w:rsid w:val="00665C5D"/>
    <w:rsid w:val="00665CB9"/>
    <w:rsid w:val="00665CEF"/>
    <w:rsid w:val="00665D17"/>
    <w:rsid w:val="00665D33"/>
    <w:rsid w:val="00665DA6"/>
    <w:rsid w:val="00665DDD"/>
    <w:rsid w:val="00665DFD"/>
    <w:rsid w:val="00665E58"/>
    <w:rsid w:val="00665EBC"/>
    <w:rsid w:val="00665EC9"/>
    <w:rsid w:val="00665EE4"/>
    <w:rsid w:val="00665F01"/>
    <w:rsid w:val="00665F1D"/>
    <w:rsid w:val="00665F3E"/>
    <w:rsid w:val="00665F51"/>
    <w:rsid w:val="00666039"/>
    <w:rsid w:val="0066603C"/>
    <w:rsid w:val="0066605C"/>
    <w:rsid w:val="00666063"/>
    <w:rsid w:val="0066607F"/>
    <w:rsid w:val="00666106"/>
    <w:rsid w:val="0066611B"/>
    <w:rsid w:val="00666121"/>
    <w:rsid w:val="0066617E"/>
    <w:rsid w:val="00666198"/>
    <w:rsid w:val="006661E5"/>
    <w:rsid w:val="00666295"/>
    <w:rsid w:val="006662A0"/>
    <w:rsid w:val="006662BD"/>
    <w:rsid w:val="0066636A"/>
    <w:rsid w:val="00666388"/>
    <w:rsid w:val="00666443"/>
    <w:rsid w:val="0066648A"/>
    <w:rsid w:val="006664FD"/>
    <w:rsid w:val="00666515"/>
    <w:rsid w:val="00666594"/>
    <w:rsid w:val="0066659A"/>
    <w:rsid w:val="0066668A"/>
    <w:rsid w:val="006666C9"/>
    <w:rsid w:val="006666F5"/>
    <w:rsid w:val="0066675E"/>
    <w:rsid w:val="00666765"/>
    <w:rsid w:val="0066676F"/>
    <w:rsid w:val="006667BB"/>
    <w:rsid w:val="006667D6"/>
    <w:rsid w:val="006667F9"/>
    <w:rsid w:val="00666864"/>
    <w:rsid w:val="0066687D"/>
    <w:rsid w:val="00666880"/>
    <w:rsid w:val="006668B0"/>
    <w:rsid w:val="006668D3"/>
    <w:rsid w:val="006668FD"/>
    <w:rsid w:val="00666998"/>
    <w:rsid w:val="006669A6"/>
    <w:rsid w:val="00666A28"/>
    <w:rsid w:val="00666AA1"/>
    <w:rsid w:val="00666AB0"/>
    <w:rsid w:val="00666AFD"/>
    <w:rsid w:val="00666B24"/>
    <w:rsid w:val="00666BAE"/>
    <w:rsid w:val="00666BBD"/>
    <w:rsid w:val="00666BEA"/>
    <w:rsid w:val="00666C70"/>
    <w:rsid w:val="00666C73"/>
    <w:rsid w:val="00666C91"/>
    <w:rsid w:val="00666CC9"/>
    <w:rsid w:val="00666D10"/>
    <w:rsid w:val="00666D42"/>
    <w:rsid w:val="00666D68"/>
    <w:rsid w:val="00666DB9"/>
    <w:rsid w:val="00666DC3"/>
    <w:rsid w:val="00666E13"/>
    <w:rsid w:val="00666E6B"/>
    <w:rsid w:val="00666E99"/>
    <w:rsid w:val="00666EBD"/>
    <w:rsid w:val="00666F40"/>
    <w:rsid w:val="00666F7E"/>
    <w:rsid w:val="00667089"/>
    <w:rsid w:val="00667099"/>
    <w:rsid w:val="006670A7"/>
    <w:rsid w:val="006670CB"/>
    <w:rsid w:val="0066712A"/>
    <w:rsid w:val="0066713D"/>
    <w:rsid w:val="0066717E"/>
    <w:rsid w:val="006671D0"/>
    <w:rsid w:val="00667217"/>
    <w:rsid w:val="00667219"/>
    <w:rsid w:val="00667220"/>
    <w:rsid w:val="00667225"/>
    <w:rsid w:val="00667247"/>
    <w:rsid w:val="00667268"/>
    <w:rsid w:val="0066726A"/>
    <w:rsid w:val="0066730D"/>
    <w:rsid w:val="00667317"/>
    <w:rsid w:val="006673DE"/>
    <w:rsid w:val="00667402"/>
    <w:rsid w:val="00667425"/>
    <w:rsid w:val="00667464"/>
    <w:rsid w:val="006674A2"/>
    <w:rsid w:val="006674A5"/>
    <w:rsid w:val="006674BF"/>
    <w:rsid w:val="00667556"/>
    <w:rsid w:val="00667577"/>
    <w:rsid w:val="00667579"/>
    <w:rsid w:val="00667585"/>
    <w:rsid w:val="00667615"/>
    <w:rsid w:val="0066766A"/>
    <w:rsid w:val="00667848"/>
    <w:rsid w:val="00667850"/>
    <w:rsid w:val="00667884"/>
    <w:rsid w:val="006678CA"/>
    <w:rsid w:val="00667917"/>
    <w:rsid w:val="00667948"/>
    <w:rsid w:val="00667977"/>
    <w:rsid w:val="0066797E"/>
    <w:rsid w:val="00667A53"/>
    <w:rsid w:val="00667A89"/>
    <w:rsid w:val="00667B0A"/>
    <w:rsid w:val="00667B5A"/>
    <w:rsid w:val="00667B89"/>
    <w:rsid w:val="00667BD5"/>
    <w:rsid w:val="00667BE7"/>
    <w:rsid w:val="00667C15"/>
    <w:rsid w:val="00667D28"/>
    <w:rsid w:val="00667DA8"/>
    <w:rsid w:val="00667DC6"/>
    <w:rsid w:val="00667DDB"/>
    <w:rsid w:val="00667DDE"/>
    <w:rsid w:val="00667E00"/>
    <w:rsid w:val="00667EA6"/>
    <w:rsid w:val="00667EB9"/>
    <w:rsid w:val="00667F31"/>
    <w:rsid w:val="00667F49"/>
    <w:rsid w:val="00667F4C"/>
    <w:rsid w:val="00667FA1"/>
    <w:rsid w:val="00667FA7"/>
    <w:rsid w:val="00670044"/>
    <w:rsid w:val="00670108"/>
    <w:rsid w:val="00670155"/>
    <w:rsid w:val="006701D8"/>
    <w:rsid w:val="006701E0"/>
    <w:rsid w:val="006701F6"/>
    <w:rsid w:val="0067022B"/>
    <w:rsid w:val="0067025A"/>
    <w:rsid w:val="00670298"/>
    <w:rsid w:val="006702FF"/>
    <w:rsid w:val="00670318"/>
    <w:rsid w:val="0067035F"/>
    <w:rsid w:val="006703AA"/>
    <w:rsid w:val="006703BD"/>
    <w:rsid w:val="00670427"/>
    <w:rsid w:val="00670431"/>
    <w:rsid w:val="00670473"/>
    <w:rsid w:val="0067047C"/>
    <w:rsid w:val="00670480"/>
    <w:rsid w:val="006704EE"/>
    <w:rsid w:val="00670504"/>
    <w:rsid w:val="0067054C"/>
    <w:rsid w:val="00670588"/>
    <w:rsid w:val="006705B7"/>
    <w:rsid w:val="006705BF"/>
    <w:rsid w:val="006705CA"/>
    <w:rsid w:val="00670662"/>
    <w:rsid w:val="00670691"/>
    <w:rsid w:val="00670698"/>
    <w:rsid w:val="00670743"/>
    <w:rsid w:val="00670770"/>
    <w:rsid w:val="00670780"/>
    <w:rsid w:val="00670798"/>
    <w:rsid w:val="006707A0"/>
    <w:rsid w:val="00670813"/>
    <w:rsid w:val="00670838"/>
    <w:rsid w:val="00670850"/>
    <w:rsid w:val="00670861"/>
    <w:rsid w:val="0067087F"/>
    <w:rsid w:val="006708A7"/>
    <w:rsid w:val="006708D3"/>
    <w:rsid w:val="006708F8"/>
    <w:rsid w:val="00670953"/>
    <w:rsid w:val="006709D0"/>
    <w:rsid w:val="006709FB"/>
    <w:rsid w:val="00670A82"/>
    <w:rsid w:val="00670A8E"/>
    <w:rsid w:val="00670B61"/>
    <w:rsid w:val="00670BA0"/>
    <w:rsid w:val="00670C4A"/>
    <w:rsid w:val="00670C7D"/>
    <w:rsid w:val="00670C80"/>
    <w:rsid w:val="00670CE4"/>
    <w:rsid w:val="00670CF0"/>
    <w:rsid w:val="00670D1A"/>
    <w:rsid w:val="00670D56"/>
    <w:rsid w:val="00670D6E"/>
    <w:rsid w:val="00670D79"/>
    <w:rsid w:val="00670DF3"/>
    <w:rsid w:val="00670DFD"/>
    <w:rsid w:val="00670E7E"/>
    <w:rsid w:val="00670E9D"/>
    <w:rsid w:val="00670EB1"/>
    <w:rsid w:val="00670EC4"/>
    <w:rsid w:val="00670ED5"/>
    <w:rsid w:val="00670F20"/>
    <w:rsid w:val="00670F66"/>
    <w:rsid w:val="00670F70"/>
    <w:rsid w:val="00670FA1"/>
    <w:rsid w:val="00670FCC"/>
    <w:rsid w:val="00670FD0"/>
    <w:rsid w:val="00670FD4"/>
    <w:rsid w:val="00670FD6"/>
    <w:rsid w:val="0067104F"/>
    <w:rsid w:val="00671053"/>
    <w:rsid w:val="00671064"/>
    <w:rsid w:val="00671090"/>
    <w:rsid w:val="006710B6"/>
    <w:rsid w:val="006710BD"/>
    <w:rsid w:val="00671186"/>
    <w:rsid w:val="006711BC"/>
    <w:rsid w:val="006711E9"/>
    <w:rsid w:val="00671216"/>
    <w:rsid w:val="0067121B"/>
    <w:rsid w:val="0067122D"/>
    <w:rsid w:val="00671232"/>
    <w:rsid w:val="006712CA"/>
    <w:rsid w:val="006712DC"/>
    <w:rsid w:val="006712EC"/>
    <w:rsid w:val="00671314"/>
    <w:rsid w:val="0067138C"/>
    <w:rsid w:val="006713B1"/>
    <w:rsid w:val="006713BF"/>
    <w:rsid w:val="0067145C"/>
    <w:rsid w:val="0067145F"/>
    <w:rsid w:val="006714F2"/>
    <w:rsid w:val="00671511"/>
    <w:rsid w:val="0067153B"/>
    <w:rsid w:val="00671569"/>
    <w:rsid w:val="006715C1"/>
    <w:rsid w:val="00671607"/>
    <w:rsid w:val="0067165F"/>
    <w:rsid w:val="00671674"/>
    <w:rsid w:val="006716A1"/>
    <w:rsid w:val="006716C1"/>
    <w:rsid w:val="0067170D"/>
    <w:rsid w:val="0067177C"/>
    <w:rsid w:val="00671787"/>
    <w:rsid w:val="006717D2"/>
    <w:rsid w:val="00671887"/>
    <w:rsid w:val="006718CA"/>
    <w:rsid w:val="006718D3"/>
    <w:rsid w:val="006718EC"/>
    <w:rsid w:val="0067191E"/>
    <w:rsid w:val="0067194A"/>
    <w:rsid w:val="006719A3"/>
    <w:rsid w:val="006719A4"/>
    <w:rsid w:val="00671A89"/>
    <w:rsid w:val="00671AF2"/>
    <w:rsid w:val="00671CD5"/>
    <w:rsid w:val="00671D11"/>
    <w:rsid w:val="00671D8A"/>
    <w:rsid w:val="00671DC7"/>
    <w:rsid w:val="00671DEC"/>
    <w:rsid w:val="00671DF5"/>
    <w:rsid w:val="00671E00"/>
    <w:rsid w:val="00671E37"/>
    <w:rsid w:val="00671EB7"/>
    <w:rsid w:val="00671F18"/>
    <w:rsid w:val="00671F25"/>
    <w:rsid w:val="00671F3D"/>
    <w:rsid w:val="00671F47"/>
    <w:rsid w:val="00671F53"/>
    <w:rsid w:val="00671F5A"/>
    <w:rsid w:val="00671F9A"/>
    <w:rsid w:val="00671FB6"/>
    <w:rsid w:val="00671FC3"/>
    <w:rsid w:val="00671FCF"/>
    <w:rsid w:val="00672027"/>
    <w:rsid w:val="0067203A"/>
    <w:rsid w:val="00672074"/>
    <w:rsid w:val="00672084"/>
    <w:rsid w:val="0067208E"/>
    <w:rsid w:val="00672099"/>
    <w:rsid w:val="006720B2"/>
    <w:rsid w:val="006720E6"/>
    <w:rsid w:val="00672149"/>
    <w:rsid w:val="006721A5"/>
    <w:rsid w:val="006721F8"/>
    <w:rsid w:val="0067227F"/>
    <w:rsid w:val="00672285"/>
    <w:rsid w:val="00672328"/>
    <w:rsid w:val="00672347"/>
    <w:rsid w:val="0067235C"/>
    <w:rsid w:val="0067236E"/>
    <w:rsid w:val="0067239F"/>
    <w:rsid w:val="006723E5"/>
    <w:rsid w:val="00672406"/>
    <w:rsid w:val="00672411"/>
    <w:rsid w:val="00672440"/>
    <w:rsid w:val="0067244A"/>
    <w:rsid w:val="0067245A"/>
    <w:rsid w:val="006724AC"/>
    <w:rsid w:val="0067252B"/>
    <w:rsid w:val="00672530"/>
    <w:rsid w:val="00672543"/>
    <w:rsid w:val="00672569"/>
    <w:rsid w:val="006725AA"/>
    <w:rsid w:val="006725B1"/>
    <w:rsid w:val="006725B4"/>
    <w:rsid w:val="006725B5"/>
    <w:rsid w:val="006725CA"/>
    <w:rsid w:val="00672604"/>
    <w:rsid w:val="0067260A"/>
    <w:rsid w:val="00672677"/>
    <w:rsid w:val="006726E8"/>
    <w:rsid w:val="006726FF"/>
    <w:rsid w:val="00672723"/>
    <w:rsid w:val="00672737"/>
    <w:rsid w:val="00672751"/>
    <w:rsid w:val="006727B6"/>
    <w:rsid w:val="006727C3"/>
    <w:rsid w:val="0067283E"/>
    <w:rsid w:val="00672915"/>
    <w:rsid w:val="0067291A"/>
    <w:rsid w:val="0067298D"/>
    <w:rsid w:val="006729B4"/>
    <w:rsid w:val="006729C6"/>
    <w:rsid w:val="006729CC"/>
    <w:rsid w:val="00672A35"/>
    <w:rsid w:val="00672A6E"/>
    <w:rsid w:val="00672A72"/>
    <w:rsid w:val="00672A76"/>
    <w:rsid w:val="00672A7B"/>
    <w:rsid w:val="00672A8A"/>
    <w:rsid w:val="00672AE8"/>
    <w:rsid w:val="00672B01"/>
    <w:rsid w:val="00672B23"/>
    <w:rsid w:val="00672B75"/>
    <w:rsid w:val="00672B7A"/>
    <w:rsid w:val="00672BE4"/>
    <w:rsid w:val="00672BF9"/>
    <w:rsid w:val="00672C4B"/>
    <w:rsid w:val="00672C67"/>
    <w:rsid w:val="00672CD9"/>
    <w:rsid w:val="00672CE6"/>
    <w:rsid w:val="00672D02"/>
    <w:rsid w:val="00672D18"/>
    <w:rsid w:val="00672DA3"/>
    <w:rsid w:val="00672E16"/>
    <w:rsid w:val="00672E9A"/>
    <w:rsid w:val="00672ED8"/>
    <w:rsid w:val="00672EE0"/>
    <w:rsid w:val="00672EF6"/>
    <w:rsid w:val="00672F9F"/>
    <w:rsid w:val="00672FE9"/>
    <w:rsid w:val="0067302A"/>
    <w:rsid w:val="0067303A"/>
    <w:rsid w:val="00673070"/>
    <w:rsid w:val="006730E1"/>
    <w:rsid w:val="006730F7"/>
    <w:rsid w:val="006731CC"/>
    <w:rsid w:val="006731F5"/>
    <w:rsid w:val="0067324A"/>
    <w:rsid w:val="006732FF"/>
    <w:rsid w:val="0067339C"/>
    <w:rsid w:val="006733DC"/>
    <w:rsid w:val="006733E7"/>
    <w:rsid w:val="00673492"/>
    <w:rsid w:val="00673494"/>
    <w:rsid w:val="006735BE"/>
    <w:rsid w:val="006735C8"/>
    <w:rsid w:val="006735C9"/>
    <w:rsid w:val="006735FE"/>
    <w:rsid w:val="006736B8"/>
    <w:rsid w:val="006736D9"/>
    <w:rsid w:val="0067371B"/>
    <w:rsid w:val="0067373B"/>
    <w:rsid w:val="006737D1"/>
    <w:rsid w:val="006737E5"/>
    <w:rsid w:val="00673813"/>
    <w:rsid w:val="00673823"/>
    <w:rsid w:val="00673832"/>
    <w:rsid w:val="00673841"/>
    <w:rsid w:val="0067385B"/>
    <w:rsid w:val="0067389D"/>
    <w:rsid w:val="006738AA"/>
    <w:rsid w:val="006738B2"/>
    <w:rsid w:val="006738B8"/>
    <w:rsid w:val="006738B9"/>
    <w:rsid w:val="00673973"/>
    <w:rsid w:val="00673980"/>
    <w:rsid w:val="00673984"/>
    <w:rsid w:val="0067399F"/>
    <w:rsid w:val="006739C0"/>
    <w:rsid w:val="006739C7"/>
    <w:rsid w:val="006739CD"/>
    <w:rsid w:val="006739D7"/>
    <w:rsid w:val="006739E1"/>
    <w:rsid w:val="00673A22"/>
    <w:rsid w:val="00673A3B"/>
    <w:rsid w:val="00673A57"/>
    <w:rsid w:val="00673ABE"/>
    <w:rsid w:val="00673AF8"/>
    <w:rsid w:val="00673B33"/>
    <w:rsid w:val="00673B42"/>
    <w:rsid w:val="00673B4F"/>
    <w:rsid w:val="00673B61"/>
    <w:rsid w:val="00673BB7"/>
    <w:rsid w:val="00673BC9"/>
    <w:rsid w:val="00673BCB"/>
    <w:rsid w:val="00673BF4"/>
    <w:rsid w:val="00673C5E"/>
    <w:rsid w:val="00673C92"/>
    <w:rsid w:val="00673D97"/>
    <w:rsid w:val="00673DD1"/>
    <w:rsid w:val="00673E0F"/>
    <w:rsid w:val="00673E19"/>
    <w:rsid w:val="00673E7F"/>
    <w:rsid w:val="00673E97"/>
    <w:rsid w:val="00673EA8"/>
    <w:rsid w:val="00673EB3"/>
    <w:rsid w:val="00673EC0"/>
    <w:rsid w:val="00673EEF"/>
    <w:rsid w:val="00673FA9"/>
    <w:rsid w:val="00673FC2"/>
    <w:rsid w:val="00673FF7"/>
    <w:rsid w:val="00674077"/>
    <w:rsid w:val="00674097"/>
    <w:rsid w:val="0067409F"/>
    <w:rsid w:val="00674103"/>
    <w:rsid w:val="0067412F"/>
    <w:rsid w:val="0067414C"/>
    <w:rsid w:val="00674173"/>
    <w:rsid w:val="006741A8"/>
    <w:rsid w:val="006741F1"/>
    <w:rsid w:val="00674210"/>
    <w:rsid w:val="0067421C"/>
    <w:rsid w:val="00674226"/>
    <w:rsid w:val="00674246"/>
    <w:rsid w:val="006742E3"/>
    <w:rsid w:val="0067430C"/>
    <w:rsid w:val="0067430E"/>
    <w:rsid w:val="00674319"/>
    <w:rsid w:val="00674325"/>
    <w:rsid w:val="00674338"/>
    <w:rsid w:val="00674382"/>
    <w:rsid w:val="00674413"/>
    <w:rsid w:val="0067449C"/>
    <w:rsid w:val="006744C7"/>
    <w:rsid w:val="006744F4"/>
    <w:rsid w:val="006744FB"/>
    <w:rsid w:val="00674517"/>
    <w:rsid w:val="00674518"/>
    <w:rsid w:val="00674584"/>
    <w:rsid w:val="0067461A"/>
    <w:rsid w:val="00674634"/>
    <w:rsid w:val="0067467B"/>
    <w:rsid w:val="006746F9"/>
    <w:rsid w:val="00674800"/>
    <w:rsid w:val="0067484D"/>
    <w:rsid w:val="006748C3"/>
    <w:rsid w:val="006748EE"/>
    <w:rsid w:val="0067490D"/>
    <w:rsid w:val="00674916"/>
    <w:rsid w:val="0067499A"/>
    <w:rsid w:val="006749CF"/>
    <w:rsid w:val="006749FA"/>
    <w:rsid w:val="00674A23"/>
    <w:rsid w:val="00674A53"/>
    <w:rsid w:val="00674A6C"/>
    <w:rsid w:val="00674AB9"/>
    <w:rsid w:val="00674AF0"/>
    <w:rsid w:val="00674B3B"/>
    <w:rsid w:val="00674B52"/>
    <w:rsid w:val="00674BC3"/>
    <w:rsid w:val="00674BF3"/>
    <w:rsid w:val="00674C1F"/>
    <w:rsid w:val="00674C27"/>
    <w:rsid w:val="00674C70"/>
    <w:rsid w:val="00674CC2"/>
    <w:rsid w:val="00674CDF"/>
    <w:rsid w:val="00674D1D"/>
    <w:rsid w:val="00674D1F"/>
    <w:rsid w:val="00674DC2"/>
    <w:rsid w:val="00674DCE"/>
    <w:rsid w:val="00674DDB"/>
    <w:rsid w:val="00674DE2"/>
    <w:rsid w:val="00674DF3"/>
    <w:rsid w:val="00674F52"/>
    <w:rsid w:val="00674FD1"/>
    <w:rsid w:val="00674FDA"/>
    <w:rsid w:val="00674FDB"/>
    <w:rsid w:val="00674FE9"/>
    <w:rsid w:val="00675008"/>
    <w:rsid w:val="0067501F"/>
    <w:rsid w:val="00675024"/>
    <w:rsid w:val="0067502C"/>
    <w:rsid w:val="00675032"/>
    <w:rsid w:val="00675045"/>
    <w:rsid w:val="00675057"/>
    <w:rsid w:val="00675083"/>
    <w:rsid w:val="006750E9"/>
    <w:rsid w:val="006750EF"/>
    <w:rsid w:val="00675126"/>
    <w:rsid w:val="00675132"/>
    <w:rsid w:val="00675166"/>
    <w:rsid w:val="00675185"/>
    <w:rsid w:val="006751A9"/>
    <w:rsid w:val="00675277"/>
    <w:rsid w:val="00675336"/>
    <w:rsid w:val="0067536D"/>
    <w:rsid w:val="00675395"/>
    <w:rsid w:val="006753A6"/>
    <w:rsid w:val="00675428"/>
    <w:rsid w:val="00675434"/>
    <w:rsid w:val="006754A9"/>
    <w:rsid w:val="006754AC"/>
    <w:rsid w:val="006754DA"/>
    <w:rsid w:val="0067558D"/>
    <w:rsid w:val="006755A3"/>
    <w:rsid w:val="006755BC"/>
    <w:rsid w:val="0067566A"/>
    <w:rsid w:val="00675705"/>
    <w:rsid w:val="00675707"/>
    <w:rsid w:val="0067577C"/>
    <w:rsid w:val="0067579F"/>
    <w:rsid w:val="00675820"/>
    <w:rsid w:val="00675831"/>
    <w:rsid w:val="00675891"/>
    <w:rsid w:val="006758AA"/>
    <w:rsid w:val="006758BB"/>
    <w:rsid w:val="006758F7"/>
    <w:rsid w:val="00675972"/>
    <w:rsid w:val="006759A0"/>
    <w:rsid w:val="00675A16"/>
    <w:rsid w:val="00675A42"/>
    <w:rsid w:val="00675A69"/>
    <w:rsid w:val="00675ADC"/>
    <w:rsid w:val="00675AE9"/>
    <w:rsid w:val="00675AFF"/>
    <w:rsid w:val="00675B18"/>
    <w:rsid w:val="00675B40"/>
    <w:rsid w:val="00675B67"/>
    <w:rsid w:val="00675B69"/>
    <w:rsid w:val="00675B8A"/>
    <w:rsid w:val="00675B9C"/>
    <w:rsid w:val="00675BB4"/>
    <w:rsid w:val="00675BB8"/>
    <w:rsid w:val="00675BD3"/>
    <w:rsid w:val="00675C17"/>
    <w:rsid w:val="00675C67"/>
    <w:rsid w:val="00675CA7"/>
    <w:rsid w:val="00675D3F"/>
    <w:rsid w:val="00675D47"/>
    <w:rsid w:val="00675DCA"/>
    <w:rsid w:val="00675E06"/>
    <w:rsid w:val="00675E12"/>
    <w:rsid w:val="00675E55"/>
    <w:rsid w:val="00675E7E"/>
    <w:rsid w:val="00675EA8"/>
    <w:rsid w:val="00675EC9"/>
    <w:rsid w:val="00675F52"/>
    <w:rsid w:val="00675F65"/>
    <w:rsid w:val="00675FE8"/>
    <w:rsid w:val="00675FF9"/>
    <w:rsid w:val="0067600D"/>
    <w:rsid w:val="00676021"/>
    <w:rsid w:val="0067602B"/>
    <w:rsid w:val="00676043"/>
    <w:rsid w:val="006760AC"/>
    <w:rsid w:val="0067611A"/>
    <w:rsid w:val="0067629D"/>
    <w:rsid w:val="006762E1"/>
    <w:rsid w:val="00676320"/>
    <w:rsid w:val="00676389"/>
    <w:rsid w:val="006763E6"/>
    <w:rsid w:val="006763F2"/>
    <w:rsid w:val="0067642B"/>
    <w:rsid w:val="00676471"/>
    <w:rsid w:val="006764A2"/>
    <w:rsid w:val="006764C4"/>
    <w:rsid w:val="006764EF"/>
    <w:rsid w:val="00676659"/>
    <w:rsid w:val="00676697"/>
    <w:rsid w:val="0067672F"/>
    <w:rsid w:val="00676738"/>
    <w:rsid w:val="00676751"/>
    <w:rsid w:val="00676754"/>
    <w:rsid w:val="00676785"/>
    <w:rsid w:val="00676799"/>
    <w:rsid w:val="006767FB"/>
    <w:rsid w:val="00676841"/>
    <w:rsid w:val="00676842"/>
    <w:rsid w:val="00676848"/>
    <w:rsid w:val="00676876"/>
    <w:rsid w:val="006768AF"/>
    <w:rsid w:val="006768DB"/>
    <w:rsid w:val="00676969"/>
    <w:rsid w:val="006769EB"/>
    <w:rsid w:val="00676A25"/>
    <w:rsid w:val="00676A8D"/>
    <w:rsid w:val="00676A90"/>
    <w:rsid w:val="00676A96"/>
    <w:rsid w:val="00676AD1"/>
    <w:rsid w:val="00676B23"/>
    <w:rsid w:val="00676B81"/>
    <w:rsid w:val="00676B99"/>
    <w:rsid w:val="00676BA7"/>
    <w:rsid w:val="00676BED"/>
    <w:rsid w:val="00676C33"/>
    <w:rsid w:val="00676C40"/>
    <w:rsid w:val="00676C42"/>
    <w:rsid w:val="00676D2D"/>
    <w:rsid w:val="00676DAB"/>
    <w:rsid w:val="00676E00"/>
    <w:rsid w:val="00676E1E"/>
    <w:rsid w:val="00676E22"/>
    <w:rsid w:val="00676E28"/>
    <w:rsid w:val="00676E2D"/>
    <w:rsid w:val="00676E75"/>
    <w:rsid w:val="00676EA6"/>
    <w:rsid w:val="00676EB8"/>
    <w:rsid w:val="00676ED3"/>
    <w:rsid w:val="00676F0E"/>
    <w:rsid w:val="00676F1B"/>
    <w:rsid w:val="00676F47"/>
    <w:rsid w:val="00676F5E"/>
    <w:rsid w:val="00676FBB"/>
    <w:rsid w:val="00677020"/>
    <w:rsid w:val="00677047"/>
    <w:rsid w:val="00677054"/>
    <w:rsid w:val="006770B6"/>
    <w:rsid w:val="006770C4"/>
    <w:rsid w:val="00677129"/>
    <w:rsid w:val="00677156"/>
    <w:rsid w:val="00677157"/>
    <w:rsid w:val="006771A0"/>
    <w:rsid w:val="006771B6"/>
    <w:rsid w:val="006771BD"/>
    <w:rsid w:val="006771C9"/>
    <w:rsid w:val="006771F8"/>
    <w:rsid w:val="00677218"/>
    <w:rsid w:val="00677243"/>
    <w:rsid w:val="006772DA"/>
    <w:rsid w:val="00677308"/>
    <w:rsid w:val="0067731D"/>
    <w:rsid w:val="0067732B"/>
    <w:rsid w:val="00677390"/>
    <w:rsid w:val="00677399"/>
    <w:rsid w:val="006773A4"/>
    <w:rsid w:val="006773B0"/>
    <w:rsid w:val="00677428"/>
    <w:rsid w:val="0067743C"/>
    <w:rsid w:val="00677443"/>
    <w:rsid w:val="00677453"/>
    <w:rsid w:val="00677499"/>
    <w:rsid w:val="00677574"/>
    <w:rsid w:val="00677623"/>
    <w:rsid w:val="00677657"/>
    <w:rsid w:val="00677665"/>
    <w:rsid w:val="006776B2"/>
    <w:rsid w:val="0067770C"/>
    <w:rsid w:val="00677710"/>
    <w:rsid w:val="00677744"/>
    <w:rsid w:val="00677761"/>
    <w:rsid w:val="00677767"/>
    <w:rsid w:val="006777B9"/>
    <w:rsid w:val="0067782F"/>
    <w:rsid w:val="0067785C"/>
    <w:rsid w:val="0067787F"/>
    <w:rsid w:val="006778A0"/>
    <w:rsid w:val="006778C5"/>
    <w:rsid w:val="006778CE"/>
    <w:rsid w:val="006778DB"/>
    <w:rsid w:val="00677902"/>
    <w:rsid w:val="00677908"/>
    <w:rsid w:val="00677917"/>
    <w:rsid w:val="0067794F"/>
    <w:rsid w:val="0067796C"/>
    <w:rsid w:val="00677991"/>
    <w:rsid w:val="006779E1"/>
    <w:rsid w:val="006779E7"/>
    <w:rsid w:val="006779FC"/>
    <w:rsid w:val="00677A0F"/>
    <w:rsid w:val="00677A65"/>
    <w:rsid w:val="00677AD6"/>
    <w:rsid w:val="00677B2B"/>
    <w:rsid w:val="00677B94"/>
    <w:rsid w:val="00677BC9"/>
    <w:rsid w:val="00677BF3"/>
    <w:rsid w:val="00677C09"/>
    <w:rsid w:val="00677D09"/>
    <w:rsid w:val="00677DD8"/>
    <w:rsid w:val="00677DF7"/>
    <w:rsid w:val="00677EAB"/>
    <w:rsid w:val="00677F4B"/>
    <w:rsid w:val="00677FED"/>
    <w:rsid w:val="00677FFC"/>
    <w:rsid w:val="00680013"/>
    <w:rsid w:val="00680065"/>
    <w:rsid w:val="006800A2"/>
    <w:rsid w:val="006800B4"/>
    <w:rsid w:val="006800B8"/>
    <w:rsid w:val="00680131"/>
    <w:rsid w:val="00680183"/>
    <w:rsid w:val="006801C7"/>
    <w:rsid w:val="00680216"/>
    <w:rsid w:val="00680225"/>
    <w:rsid w:val="0068022A"/>
    <w:rsid w:val="006802A3"/>
    <w:rsid w:val="006802BD"/>
    <w:rsid w:val="006802CC"/>
    <w:rsid w:val="006802D0"/>
    <w:rsid w:val="0068035B"/>
    <w:rsid w:val="00680434"/>
    <w:rsid w:val="00680474"/>
    <w:rsid w:val="006804AB"/>
    <w:rsid w:val="006804AF"/>
    <w:rsid w:val="006804E6"/>
    <w:rsid w:val="006804F5"/>
    <w:rsid w:val="00680526"/>
    <w:rsid w:val="00680582"/>
    <w:rsid w:val="006805C7"/>
    <w:rsid w:val="00680617"/>
    <w:rsid w:val="00680690"/>
    <w:rsid w:val="006806F5"/>
    <w:rsid w:val="00680705"/>
    <w:rsid w:val="00680713"/>
    <w:rsid w:val="0068072B"/>
    <w:rsid w:val="00680753"/>
    <w:rsid w:val="0068079B"/>
    <w:rsid w:val="006807A0"/>
    <w:rsid w:val="006807AD"/>
    <w:rsid w:val="00680808"/>
    <w:rsid w:val="00680816"/>
    <w:rsid w:val="0068081B"/>
    <w:rsid w:val="00680874"/>
    <w:rsid w:val="006808AE"/>
    <w:rsid w:val="006808E3"/>
    <w:rsid w:val="00680920"/>
    <w:rsid w:val="00680941"/>
    <w:rsid w:val="00680975"/>
    <w:rsid w:val="00680996"/>
    <w:rsid w:val="006809EF"/>
    <w:rsid w:val="00680A27"/>
    <w:rsid w:val="00680A5B"/>
    <w:rsid w:val="00680A6A"/>
    <w:rsid w:val="00680BE4"/>
    <w:rsid w:val="00680BF3"/>
    <w:rsid w:val="00680C0D"/>
    <w:rsid w:val="00680C1B"/>
    <w:rsid w:val="00680C49"/>
    <w:rsid w:val="00680C5F"/>
    <w:rsid w:val="00680CC6"/>
    <w:rsid w:val="00680CCC"/>
    <w:rsid w:val="00680D3E"/>
    <w:rsid w:val="00680D50"/>
    <w:rsid w:val="00680E0A"/>
    <w:rsid w:val="00680E47"/>
    <w:rsid w:val="00680E59"/>
    <w:rsid w:val="00680E5D"/>
    <w:rsid w:val="00680EAD"/>
    <w:rsid w:val="00680F83"/>
    <w:rsid w:val="00680F86"/>
    <w:rsid w:val="00680F9A"/>
    <w:rsid w:val="00680FA4"/>
    <w:rsid w:val="00680FBA"/>
    <w:rsid w:val="00680FC1"/>
    <w:rsid w:val="00680FC4"/>
    <w:rsid w:val="0068108D"/>
    <w:rsid w:val="006810BE"/>
    <w:rsid w:val="006810C7"/>
    <w:rsid w:val="006810D3"/>
    <w:rsid w:val="00681126"/>
    <w:rsid w:val="0068115D"/>
    <w:rsid w:val="00681193"/>
    <w:rsid w:val="006811D9"/>
    <w:rsid w:val="006811E5"/>
    <w:rsid w:val="00681262"/>
    <w:rsid w:val="0068129F"/>
    <w:rsid w:val="006812A0"/>
    <w:rsid w:val="006812C3"/>
    <w:rsid w:val="006812D1"/>
    <w:rsid w:val="0068133B"/>
    <w:rsid w:val="0068134C"/>
    <w:rsid w:val="0068138D"/>
    <w:rsid w:val="0068139F"/>
    <w:rsid w:val="006813B8"/>
    <w:rsid w:val="00681449"/>
    <w:rsid w:val="00681480"/>
    <w:rsid w:val="0068153C"/>
    <w:rsid w:val="00681660"/>
    <w:rsid w:val="00681670"/>
    <w:rsid w:val="00681690"/>
    <w:rsid w:val="006816B4"/>
    <w:rsid w:val="006816FB"/>
    <w:rsid w:val="00681742"/>
    <w:rsid w:val="00681893"/>
    <w:rsid w:val="0068192A"/>
    <w:rsid w:val="006819D8"/>
    <w:rsid w:val="00681A0A"/>
    <w:rsid w:val="00681A36"/>
    <w:rsid w:val="00681A7D"/>
    <w:rsid w:val="00681ACD"/>
    <w:rsid w:val="00681B0E"/>
    <w:rsid w:val="00681B26"/>
    <w:rsid w:val="00681B2D"/>
    <w:rsid w:val="00681B6F"/>
    <w:rsid w:val="00681BBB"/>
    <w:rsid w:val="00681BCC"/>
    <w:rsid w:val="00681BD2"/>
    <w:rsid w:val="00681C23"/>
    <w:rsid w:val="00681CF3"/>
    <w:rsid w:val="00681D47"/>
    <w:rsid w:val="00681DE3"/>
    <w:rsid w:val="00681E0B"/>
    <w:rsid w:val="00681E2F"/>
    <w:rsid w:val="00681E7D"/>
    <w:rsid w:val="00681EC2"/>
    <w:rsid w:val="00681ED4"/>
    <w:rsid w:val="00681F02"/>
    <w:rsid w:val="00681F17"/>
    <w:rsid w:val="00681FBD"/>
    <w:rsid w:val="00681FDA"/>
    <w:rsid w:val="00681FFC"/>
    <w:rsid w:val="0068200D"/>
    <w:rsid w:val="00682010"/>
    <w:rsid w:val="00682032"/>
    <w:rsid w:val="00682055"/>
    <w:rsid w:val="006820F9"/>
    <w:rsid w:val="0068215A"/>
    <w:rsid w:val="00682175"/>
    <w:rsid w:val="0068219A"/>
    <w:rsid w:val="0068219E"/>
    <w:rsid w:val="006821C3"/>
    <w:rsid w:val="006821EA"/>
    <w:rsid w:val="00682212"/>
    <w:rsid w:val="0068221D"/>
    <w:rsid w:val="00682265"/>
    <w:rsid w:val="0068232C"/>
    <w:rsid w:val="0068236F"/>
    <w:rsid w:val="00682380"/>
    <w:rsid w:val="006823A1"/>
    <w:rsid w:val="006823BF"/>
    <w:rsid w:val="006823D5"/>
    <w:rsid w:val="006823D6"/>
    <w:rsid w:val="006823EB"/>
    <w:rsid w:val="00682424"/>
    <w:rsid w:val="00682450"/>
    <w:rsid w:val="00682475"/>
    <w:rsid w:val="006824A5"/>
    <w:rsid w:val="0068250C"/>
    <w:rsid w:val="0068255B"/>
    <w:rsid w:val="006825B4"/>
    <w:rsid w:val="006825B8"/>
    <w:rsid w:val="006825F1"/>
    <w:rsid w:val="006826AE"/>
    <w:rsid w:val="006826BE"/>
    <w:rsid w:val="00682706"/>
    <w:rsid w:val="0068279E"/>
    <w:rsid w:val="006827DC"/>
    <w:rsid w:val="006827F2"/>
    <w:rsid w:val="00682831"/>
    <w:rsid w:val="00682877"/>
    <w:rsid w:val="0068287F"/>
    <w:rsid w:val="006828D1"/>
    <w:rsid w:val="006828F8"/>
    <w:rsid w:val="00682922"/>
    <w:rsid w:val="0068295D"/>
    <w:rsid w:val="0068298B"/>
    <w:rsid w:val="00682A71"/>
    <w:rsid w:val="00682ACA"/>
    <w:rsid w:val="00682B01"/>
    <w:rsid w:val="00682B28"/>
    <w:rsid w:val="00682B9C"/>
    <w:rsid w:val="00682B9E"/>
    <w:rsid w:val="00682BF2"/>
    <w:rsid w:val="00682C2A"/>
    <w:rsid w:val="00682C3A"/>
    <w:rsid w:val="00682D13"/>
    <w:rsid w:val="00682D3D"/>
    <w:rsid w:val="00682D55"/>
    <w:rsid w:val="00682DC0"/>
    <w:rsid w:val="00682DD4"/>
    <w:rsid w:val="00682DDD"/>
    <w:rsid w:val="00682EB9"/>
    <w:rsid w:val="00682F0C"/>
    <w:rsid w:val="00682F19"/>
    <w:rsid w:val="00682F1A"/>
    <w:rsid w:val="00682FD0"/>
    <w:rsid w:val="00682FF8"/>
    <w:rsid w:val="00683053"/>
    <w:rsid w:val="00683073"/>
    <w:rsid w:val="00683086"/>
    <w:rsid w:val="006830AB"/>
    <w:rsid w:val="006830B8"/>
    <w:rsid w:val="00683104"/>
    <w:rsid w:val="00683166"/>
    <w:rsid w:val="0068317A"/>
    <w:rsid w:val="0068317D"/>
    <w:rsid w:val="00683193"/>
    <w:rsid w:val="006831FB"/>
    <w:rsid w:val="00683208"/>
    <w:rsid w:val="00683318"/>
    <w:rsid w:val="0068332F"/>
    <w:rsid w:val="00683344"/>
    <w:rsid w:val="00683394"/>
    <w:rsid w:val="006833CA"/>
    <w:rsid w:val="006833E8"/>
    <w:rsid w:val="00683404"/>
    <w:rsid w:val="00683407"/>
    <w:rsid w:val="0068342B"/>
    <w:rsid w:val="0068342C"/>
    <w:rsid w:val="00683435"/>
    <w:rsid w:val="00683436"/>
    <w:rsid w:val="00683483"/>
    <w:rsid w:val="00683535"/>
    <w:rsid w:val="00683550"/>
    <w:rsid w:val="00683575"/>
    <w:rsid w:val="0068360E"/>
    <w:rsid w:val="00683637"/>
    <w:rsid w:val="0068363E"/>
    <w:rsid w:val="00683687"/>
    <w:rsid w:val="006836E7"/>
    <w:rsid w:val="006836F9"/>
    <w:rsid w:val="006836FF"/>
    <w:rsid w:val="0068377B"/>
    <w:rsid w:val="006837D7"/>
    <w:rsid w:val="006837DD"/>
    <w:rsid w:val="00683902"/>
    <w:rsid w:val="0068392C"/>
    <w:rsid w:val="00683949"/>
    <w:rsid w:val="00683978"/>
    <w:rsid w:val="006839B8"/>
    <w:rsid w:val="006839E7"/>
    <w:rsid w:val="00683A21"/>
    <w:rsid w:val="00683A4A"/>
    <w:rsid w:val="00683A61"/>
    <w:rsid w:val="00683A69"/>
    <w:rsid w:val="00683ACF"/>
    <w:rsid w:val="00683ADA"/>
    <w:rsid w:val="00683B50"/>
    <w:rsid w:val="00683B59"/>
    <w:rsid w:val="00683B83"/>
    <w:rsid w:val="00683BB9"/>
    <w:rsid w:val="00683BC2"/>
    <w:rsid w:val="00683BCE"/>
    <w:rsid w:val="00683BE3"/>
    <w:rsid w:val="00683BF6"/>
    <w:rsid w:val="00683C0D"/>
    <w:rsid w:val="00683D33"/>
    <w:rsid w:val="00683D8C"/>
    <w:rsid w:val="00683E38"/>
    <w:rsid w:val="00683E77"/>
    <w:rsid w:val="00683EA9"/>
    <w:rsid w:val="00683EAD"/>
    <w:rsid w:val="00683EB0"/>
    <w:rsid w:val="00683F38"/>
    <w:rsid w:val="00683F40"/>
    <w:rsid w:val="00683F5B"/>
    <w:rsid w:val="00683F5C"/>
    <w:rsid w:val="00683F7C"/>
    <w:rsid w:val="00683F9A"/>
    <w:rsid w:val="00683FBF"/>
    <w:rsid w:val="00684020"/>
    <w:rsid w:val="00684038"/>
    <w:rsid w:val="00684089"/>
    <w:rsid w:val="0068408C"/>
    <w:rsid w:val="006840EC"/>
    <w:rsid w:val="006841AB"/>
    <w:rsid w:val="006841F3"/>
    <w:rsid w:val="00684262"/>
    <w:rsid w:val="006842B5"/>
    <w:rsid w:val="006842DB"/>
    <w:rsid w:val="00684418"/>
    <w:rsid w:val="0068443E"/>
    <w:rsid w:val="0068444F"/>
    <w:rsid w:val="006844F4"/>
    <w:rsid w:val="0068451A"/>
    <w:rsid w:val="00684528"/>
    <w:rsid w:val="0068452C"/>
    <w:rsid w:val="006845B7"/>
    <w:rsid w:val="006845DE"/>
    <w:rsid w:val="0068462C"/>
    <w:rsid w:val="00684646"/>
    <w:rsid w:val="0068464F"/>
    <w:rsid w:val="00684681"/>
    <w:rsid w:val="00684694"/>
    <w:rsid w:val="006846D1"/>
    <w:rsid w:val="0068470A"/>
    <w:rsid w:val="00684727"/>
    <w:rsid w:val="0068472C"/>
    <w:rsid w:val="006847A4"/>
    <w:rsid w:val="006847AB"/>
    <w:rsid w:val="006847B4"/>
    <w:rsid w:val="006847D5"/>
    <w:rsid w:val="006847FC"/>
    <w:rsid w:val="00684813"/>
    <w:rsid w:val="006848B0"/>
    <w:rsid w:val="006848FA"/>
    <w:rsid w:val="00684919"/>
    <w:rsid w:val="0068492E"/>
    <w:rsid w:val="00684973"/>
    <w:rsid w:val="006849AC"/>
    <w:rsid w:val="006849C0"/>
    <w:rsid w:val="006849E2"/>
    <w:rsid w:val="00684A43"/>
    <w:rsid w:val="00684A7A"/>
    <w:rsid w:val="00684A8F"/>
    <w:rsid w:val="00684AA4"/>
    <w:rsid w:val="00684AA5"/>
    <w:rsid w:val="00684AAE"/>
    <w:rsid w:val="00684AB5"/>
    <w:rsid w:val="00684AB7"/>
    <w:rsid w:val="00684ACA"/>
    <w:rsid w:val="00684B0A"/>
    <w:rsid w:val="00684B44"/>
    <w:rsid w:val="00684BCB"/>
    <w:rsid w:val="00684BCF"/>
    <w:rsid w:val="00684C08"/>
    <w:rsid w:val="00684C4B"/>
    <w:rsid w:val="00684C8B"/>
    <w:rsid w:val="00684CE2"/>
    <w:rsid w:val="00684CF1"/>
    <w:rsid w:val="00684D33"/>
    <w:rsid w:val="00684D5F"/>
    <w:rsid w:val="00684D99"/>
    <w:rsid w:val="00684DB3"/>
    <w:rsid w:val="00684DBA"/>
    <w:rsid w:val="00684DBC"/>
    <w:rsid w:val="00684DC6"/>
    <w:rsid w:val="00684DE8"/>
    <w:rsid w:val="00684DEC"/>
    <w:rsid w:val="00684E03"/>
    <w:rsid w:val="00684E15"/>
    <w:rsid w:val="00684E20"/>
    <w:rsid w:val="00684E8E"/>
    <w:rsid w:val="00684F01"/>
    <w:rsid w:val="00684F36"/>
    <w:rsid w:val="00684FAD"/>
    <w:rsid w:val="00684FCB"/>
    <w:rsid w:val="00684FD3"/>
    <w:rsid w:val="00685083"/>
    <w:rsid w:val="006850F7"/>
    <w:rsid w:val="00685148"/>
    <w:rsid w:val="006851A3"/>
    <w:rsid w:val="006851E4"/>
    <w:rsid w:val="00685242"/>
    <w:rsid w:val="00685265"/>
    <w:rsid w:val="00685330"/>
    <w:rsid w:val="00685362"/>
    <w:rsid w:val="006853A2"/>
    <w:rsid w:val="006853B5"/>
    <w:rsid w:val="006853C3"/>
    <w:rsid w:val="006853E5"/>
    <w:rsid w:val="006853F1"/>
    <w:rsid w:val="006853F9"/>
    <w:rsid w:val="00685403"/>
    <w:rsid w:val="006854BC"/>
    <w:rsid w:val="006854D7"/>
    <w:rsid w:val="006854DE"/>
    <w:rsid w:val="006854ED"/>
    <w:rsid w:val="00685519"/>
    <w:rsid w:val="0068554A"/>
    <w:rsid w:val="00685552"/>
    <w:rsid w:val="0068556C"/>
    <w:rsid w:val="00685596"/>
    <w:rsid w:val="0068559A"/>
    <w:rsid w:val="006855BE"/>
    <w:rsid w:val="006855C0"/>
    <w:rsid w:val="006855E1"/>
    <w:rsid w:val="0068560B"/>
    <w:rsid w:val="00685615"/>
    <w:rsid w:val="00685654"/>
    <w:rsid w:val="006856CC"/>
    <w:rsid w:val="00685729"/>
    <w:rsid w:val="0068572B"/>
    <w:rsid w:val="00685737"/>
    <w:rsid w:val="00685743"/>
    <w:rsid w:val="00685782"/>
    <w:rsid w:val="0068578C"/>
    <w:rsid w:val="0068579A"/>
    <w:rsid w:val="00685836"/>
    <w:rsid w:val="0068588E"/>
    <w:rsid w:val="00685926"/>
    <w:rsid w:val="0068593E"/>
    <w:rsid w:val="006859B2"/>
    <w:rsid w:val="006859F3"/>
    <w:rsid w:val="00685A31"/>
    <w:rsid w:val="00685A66"/>
    <w:rsid w:val="00685A6B"/>
    <w:rsid w:val="00685A75"/>
    <w:rsid w:val="00685AB9"/>
    <w:rsid w:val="00685AC7"/>
    <w:rsid w:val="00685AD4"/>
    <w:rsid w:val="00685AD8"/>
    <w:rsid w:val="00685AEA"/>
    <w:rsid w:val="00685B47"/>
    <w:rsid w:val="00685B5B"/>
    <w:rsid w:val="00685C3C"/>
    <w:rsid w:val="00685C44"/>
    <w:rsid w:val="00685CD9"/>
    <w:rsid w:val="00685CDB"/>
    <w:rsid w:val="00685D06"/>
    <w:rsid w:val="00685D5F"/>
    <w:rsid w:val="00685D68"/>
    <w:rsid w:val="00685DF5"/>
    <w:rsid w:val="00685E32"/>
    <w:rsid w:val="00685F8F"/>
    <w:rsid w:val="00686006"/>
    <w:rsid w:val="00686031"/>
    <w:rsid w:val="0068606A"/>
    <w:rsid w:val="0068608D"/>
    <w:rsid w:val="006860E5"/>
    <w:rsid w:val="006860F3"/>
    <w:rsid w:val="0068613B"/>
    <w:rsid w:val="00686183"/>
    <w:rsid w:val="006861D1"/>
    <w:rsid w:val="006861E5"/>
    <w:rsid w:val="00686209"/>
    <w:rsid w:val="0068626D"/>
    <w:rsid w:val="00686291"/>
    <w:rsid w:val="00686298"/>
    <w:rsid w:val="006862AF"/>
    <w:rsid w:val="006862B7"/>
    <w:rsid w:val="006862BA"/>
    <w:rsid w:val="006862D5"/>
    <w:rsid w:val="006862FA"/>
    <w:rsid w:val="0068631A"/>
    <w:rsid w:val="0068637D"/>
    <w:rsid w:val="0068639A"/>
    <w:rsid w:val="006863E8"/>
    <w:rsid w:val="00686408"/>
    <w:rsid w:val="00686414"/>
    <w:rsid w:val="00686420"/>
    <w:rsid w:val="00686447"/>
    <w:rsid w:val="0068646F"/>
    <w:rsid w:val="006864D6"/>
    <w:rsid w:val="00686552"/>
    <w:rsid w:val="00686572"/>
    <w:rsid w:val="00686578"/>
    <w:rsid w:val="00686582"/>
    <w:rsid w:val="0068659F"/>
    <w:rsid w:val="006865B7"/>
    <w:rsid w:val="0068669E"/>
    <w:rsid w:val="006867AC"/>
    <w:rsid w:val="006867F7"/>
    <w:rsid w:val="00686807"/>
    <w:rsid w:val="00686812"/>
    <w:rsid w:val="0068686A"/>
    <w:rsid w:val="00686956"/>
    <w:rsid w:val="00686976"/>
    <w:rsid w:val="00686A52"/>
    <w:rsid w:val="00686A8E"/>
    <w:rsid w:val="00686AC4"/>
    <w:rsid w:val="00686AF9"/>
    <w:rsid w:val="00686B01"/>
    <w:rsid w:val="00686B5D"/>
    <w:rsid w:val="00686BCE"/>
    <w:rsid w:val="00686C0D"/>
    <w:rsid w:val="00686C1D"/>
    <w:rsid w:val="00686C1F"/>
    <w:rsid w:val="00686C35"/>
    <w:rsid w:val="00686C74"/>
    <w:rsid w:val="00686D78"/>
    <w:rsid w:val="00686E3B"/>
    <w:rsid w:val="00686E86"/>
    <w:rsid w:val="00686ECE"/>
    <w:rsid w:val="00686EDA"/>
    <w:rsid w:val="00686EFA"/>
    <w:rsid w:val="00686F12"/>
    <w:rsid w:val="00686F1E"/>
    <w:rsid w:val="00686F2C"/>
    <w:rsid w:val="00686F47"/>
    <w:rsid w:val="00686F4D"/>
    <w:rsid w:val="00686FBC"/>
    <w:rsid w:val="00686FE1"/>
    <w:rsid w:val="0068709B"/>
    <w:rsid w:val="006870E6"/>
    <w:rsid w:val="00687123"/>
    <w:rsid w:val="0068715E"/>
    <w:rsid w:val="00687186"/>
    <w:rsid w:val="0068723E"/>
    <w:rsid w:val="00687265"/>
    <w:rsid w:val="0068729B"/>
    <w:rsid w:val="006872CE"/>
    <w:rsid w:val="006873A0"/>
    <w:rsid w:val="006873C3"/>
    <w:rsid w:val="006873CE"/>
    <w:rsid w:val="006874C6"/>
    <w:rsid w:val="006874CC"/>
    <w:rsid w:val="0068750D"/>
    <w:rsid w:val="006875C2"/>
    <w:rsid w:val="006875D0"/>
    <w:rsid w:val="00687657"/>
    <w:rsid w:val="00687694"/>
    <w:rsid w:val="006876A8"/>
    <w:rsid w:val="006876B9"/>
    <w:rsid w:val="006876F5"/>
    <w:rsid w:val="00687708"/>
    <w:rsid w:val="00687722"/>
    <w:rsid w:val="006877BA"/>
    <w:rsid w:val="006877CF"/>
    <w:rsid w:val="00687809"/>
    <w:rsid w:val="00687837"/>
    <w:rsid w:val="00687892"/>
    <w:rsid w:val="006878AB"/>
    <w:rsid w:val="00687985"/>
    <w:rsid w:val="00687999"/>
    <w:rsid w:val="00687A9D"/>
    <w:rsid w:val="00687AC8"/>
    <w:rsid w:val="00687B54"/>
    <w:rsid w:val="00687BAB"/>
    <w:rsid w:val="00687C01"/>
    <w:rsid w:val="00687C07"/>
    <w:rsid w:val="00687C52"/>
    <w:rsid w:val="00687CB9"/>
    <w:rsid w:val="00687CD5"/>
    <w:rsid w:val="00687CD7"/>
    <w:rsid w:val="00687D46"/>
    <w:rsid w:val="00687DAD"/>
    <w:rsid w:val="00687DAE"/>
    <w:rsid w:val="00687DC0"/>
    <w:rsid w:val="00687E30"/>
    <w:rsid w:val="00687E72"/>
    <w:rsid w:val="00687ECD"/>
    <w:rsid w:val="00687F10"/>
    <w:rsid w:val="00687F4E"/>
    <w:rsid w:val="00687FC5"/>
    <w:rsid w:val="00690048"/>
    <w:rsid w:val="00690075"/>
    <w:rsid w:val="00690114"/>
    <w:rsid w:val="0069011F"/>
    <w:rsid w:val="00690163"/>
    <w:rsid w:val="006901B6"/>
    <w:rsid w:val="006901C0"/>
    <w:rsid w:val="00690212"/>
    <w:rsid w:val="00690221"/>
    <w:rsid w:val="0069025E"/>
    <w:rsid w:val="00690265"/>
    <w:rsid w:val="00690275"/>
    <w:rsid w:val="0069027F"/>
    <w:rsid w:val="00690286"/>
    <w:rsid w:val="006902CF"/>
    <w:rsid w:val="0069030F"/>
    <w:rsid w:val="00690311"/>
    <w:rsid w:val="0069031B"/>
    <w:rsid w:val="006903D3"/>
    <w:rsid w:val="006903DF"/>
    <w:rsid w:val="006903E0"/>
    <w:rsid w:val="00690442"/>
    <w:rsid w:val="006904F7"/>
    <w:rsid w:val="00690523"/>
    <w:rsid w:val="00690576"/>
    <w:rsid w:val="00690658"/>
    <w:rsid w:val="006906BF"/>
    <w:rsid w:val="006906F5"/>
    <w:rsid w:val="00690718"/>
    <w:rsid w:val="006907CE"/>
    <w:rsid w:val="006908B6"/>
    <w:rsid w:val="006908C2"/>
    <w:rsid w:val="00690935"/>
    <w:rsid w:val="00690947"/>
    <w:rsid w:val="00690960"/>
    <w:rsid w:val="006909F4"/>
    <w:rsid w:val="00690A2A"/>
    <w:rsid w:val="00690A6B"/>
    <w:rsid w:val="00690A70"/>
    <w:rsid w:val="00690B45"/>
    <w:rsid w:val="00690C09"/>
    <w:rsid w:val="00690C1E"/>
    <w:rsid w:val="00690C35"/>
    <w:rsid w:val="00690C5F"/>
    <w:rsid w:val="00690C9D"/>
    <w:rsid w:val="00690CAD"/>
    <w:rsid w:val="00690CE6"/>
    <w:rsid w:val="00690D27"/>
    <w:rsid w:val="00690D76"/>
    <w:rsid w:val="00690D8E"/>
    <w:rsid w:val="00690DA7"/>
    <w:rsid w:val="00690DF3"/>
    <w:rsid w:val="00690E0C"/>
    <w:rsid w:val="00690E1B"/>
    <w:rsid w:val="00690E69"/>
    <w:rsid w:val="00690E82"/>
    <w:rsid w:val="00690ED6"/>
    <w:rsid w:val="00690F2B"/>
    <w:rsid w:val="00690F83"/>
    <w:rsid w:val="00690F8E"/>
    <w:rsid w:val="00690FCF"/>
    <w:rsid w:val="0069100D"/>
    <w:rsid w:val="00691014"/>
    <w:rsid w:val="00691063"/>
    <w:rsid w:val="00691088"/>
    <w:rsid w:val="0069115A"/>
    <w:rsid w:val="0069117A"/>
    <w:rsid w:val="0069117D"/>
    <w:rsid w:val="006911E2"/>
    <w:rsid w:val="00691211"/>
    <w:rsid w:val="00691214"/>
    <w:rsid w:val="0069121F"/>
    <w:rsid w:val="0069125A"/>
    <w:rsid w:val="00691276"/>
    <w:rsid w:val="00691278"/>
    <w:rsid w:val="006912E8"/>
    <w:rsid w:val="00691330"/>
    <w:rsid w:val="00691385"/>
    <w:rsid w:val="0069138F"/>
    <w:rsid w:val="0069139A"/>
    <w:rsid w:val="0069143E"/>
    <w:rsid w:val="0069147F"/>
    <w:rsid w:val="006914FF"/>
    <w:rsid w:val="00691505"/>
    <w:rsid w:val="00691523"/>
    <w:rsid w:val="0069153C"/>
    <w:rsid w:val="0069154C"/>
    <w:rsid w:val="00691566"/>
    <w:rsid w:val="006915D6"/>
    <w:rsid w:val="00691655"/>
    <w:rsid w:val="00691669"/>
    <w:rsid w:val="00691727"/>
    <w:rsid w:val="00691782"/>
    <w:rsid w:val="006917AC"/>
    <w:rsid w:val="006917DA"/>
    <w:rsid w:val="0069181F"/>
    <w:rsid w:val="00691860"/>
    <w:rsid w:val="0069187D"/>
    <w:rsid w:val="006918FA"/>
    <w:rsid w:val="006918FE"/>
    <w:rsid w:val="00691902"/>
    <w:rsid w:val="00691924"/>
    <w:rsid w:val="0069199A"/>
    <w:rsid w:val="00691A0C"/>
    <w:rsid w:val="00691A27"/>
    <w:rsid w:val="00691A37"/>
    <w:rsid w:val="00691AAB"/>
    <w:rsid w:val="00691AD3"/>
    <w:rsid w:val="00691AF1"/>
    <w:rsid w:val="00691AF8"/>
    <w:rsid w:val="00691B03"/>
    <w:rsid w:val="00691B62"/>
    <w:rsid w:val="00691B78"/>
    <w:rsid w:val="00691C2B"/>
    <w:rsid w:val="00691CB4"/>
    <w:rsid w:val="00691CBB"/>
    <w:rsid w:val="00691DB8"/>
    <w:rsid w:val="00691DE0"/>
    <w:rsid w:val="00691DF0"/>
    <w:rsid w:val="00691EF8"/>
    <w:rsid w:val="00691FE2"/>
    <w:rsid w:val="0069202F"/>
    <w:rsid w:val="0069205C"/>
    <w:rsid w:val="00692073"/>
    <w:rsid w:val="00692079"/>
    <w:rsid w:val="00692085"/>
    <w:rsid w:val="006920AA"/>
    <w:rsid w:val="0069211C"/>
    <w:rsid w:val="00692168"/>
    <w:rsid w:val="006921AA"/>
    <w:rsid w:val="006921B3"/>
    <w:rsid w:val="006922A2"/>
    <w:rsid w:val="006922E8"/>
    <w:rsid w:val="00692327"/>
    <w:rsid w:val="00692328"/>
    <w:rsid w:val="0069232B"/>
    <w:rsid w:val="0069233F"/>
    <w:rsid w:val="00692364"/>
    <w:rsid w:val="00692420"/>
    <w:rsid w:val="0069242D"/>
    <w:rsid w:val="00692476"/>
    <w:rsid w:val="006924B3"/>
    <w:rsid w:val="006924B6"/>
    <w:rsid w:val="006924BA"/>
    <w:rsid w:val="006924D2"/>
    <w:rsid w:val="00692500"/>
    <w:rsid w:val="00692502"/>
    <w:rsid w:val="00692540"/>
    <w:rsid w:val="006925CF"/>
    <w:rsid w:val="00692657"/>
    <w:rsid w:val="006926B2"/>
    <w:rsid w:val="00692718"/>
    <w:rsid w:val="0069272C"/>
    <w:rsid w:val="0069273B"/>
    <w:rsid w:val="006927E5"/>
    <w:rsid w:val="00692803"/>
    <w:rsid w:val="00692828"/>
    <w:rsid w:val="00692876"/>
    <w:rsid w:val="0069291A"/>
    <w:rsid w:val="00692927"/>
    <w:rsid w:val="00692955"/>
    <w:rsid w:val="0069295B"/>
    <w:rsid w:val="0069297D"/>
    <w:rsid w:val="00692A3C"/>
    <w:rsid w:val="00692A7F"/>
    <w:rsid w:val="00692A9B"/>
    <w:rsid w:val="00692AEF"/>
    <w:rsid w:val="00692B3E"/>
    <w:rsid w:val="00692B44"/>
    <w:rsid w:val="00692B52"/>
    <w:rsid w:val="00692C1B"/>
    <w:rsid w:val="00692C35"/>
    <w:rsid w:val="00692C8E"/>
    <w:rsid w:val="00692CAB"/>
    <w:rsid w:val="00692CDB"/>
    <w:rsid w:val="00692CDD"/>
    <w:rsid w:val="00692CF1"/>
    <w:rsid w:val="00692D39"/>
    <w:rsid w:val="00692D47"/>
    <w:rsid w:val="00692D66"/>
    <w:rsid w:val="00692DF6"/>
    <w:rsid w:val="00692E46"/>
    <w:rsid w:val="00692EC8"/>
    <w:rsid w:val="00692EE8"/>
    <w:rsid w:val="00692FDC"/>
    <w:rsid w:val="00693011"/>
    <w:rsid w:val="0069301C"/>
    <w:rsid w:val="006930E5"/>
    <w:rsid w:val="00693139"/>
    <w:rsid w:val="00693155"/>
    <w:rsid w:val="00693172"/>
    <w:rsid w:val="006931A6"/>
    <w:rsid w:val="006931C3"/>
    <w:rsid w:val="00693264"/>
    <w:rsid w:val="00693270"/>
    <w:rsid w:val="0069329E"/>
    <w:rsid w:val="00693313"/>
    <w:rsid w:val="0069335D"/>
    <w:rsid w:val="0069336A"/>
    <w:rsid w:val="006933E1"/>
    <w:rsid w:val="006933FD"/>
    <w:rsid w:val="00693433"/>
    <w:rsid w:val="00693438"/>
    <w:rsid w:val="006934E4"/>
    <w:rsid w:val="006934FD"/>
    <w:rsid w:val="0069354C"/>
    <w:rsid w:val="00693578"/>
    <w:rsid w:val="0069357A"/>
    <w:rsid w:val="006935AE"/>
    <w:rsid w:val="006935D6"/>
    <w:rsid w:val="00693625"/>
    <w:rsid w:val="00693727"/>
    <w:rsid w:val="006937D3"/>
    <w:rsid w:val="006937DD"/>
    <w:rsid w:val="006937E9"/>
    <w:rsid w:val="0069384D"/>
    <w:rsid w:val="00693876"/>
    <w:rsid w:val="0069398B"/>
    <w:rsid w:val="00693A0D"/>
    <w:rsid w:val="00693A23"/>
    <w:rsid w:val="00693A5D"/>
    <w:rsid w:val="00693A63"/>
    <w:rsid w:val="00693A6F"/>
    <w:rsid w:val="00693A76"/>
    <w:rsid w:val="00693A8E"/>
    <w:rsid w:val="00693AC1"/>
    <w:rsid w:val="00693ADA"/>
    <w:rsid w:val="00693B1E"/>
    <w:rsid w:val="00693B32"/>
    <w:rsid w:val="00693B42"/>
    <w:rsid w:val="00693B4C"/>
    <w:rsid w:val="00693BEC"/>
    <w:rsid w:val="00693BFC"/>
    <w:rsid w:val="00693C5F"/>
    <w:rsid w:val="00693C8A"/>
    <w:rsid w:val="00693CC2"/>
    <w:rsid w:val="00693CC7"/>
    <w:rsid w:val="00693CFB"/>
    <w:rsid w:val="00693D1D"/>
    <w:rsid w:val="00693DBA"/>
    <w:rsid w:val="00693E12"/>
    <w:rsid w:val="00693E22"/>
    <w:rsid w:val="00693E65"/>
    <w:rsid w:val="00693F26"/>
    <w:rsid w:val="00693F5E"/>
    <w:rsid w:val="00693FFE"/>
    <w:rsid w:val="00694013"/>
    <w:rsid w:val="00694065"/>
    <w:rsid w:val="006940A1"/>
    <w:rsid w:val="006940DB"/>
    <w:rsid w:val="00694139"/>
    <w:rsid w:val="00694144"/>
    <w:rsid w:val="0069419F"/>
    <w:rsid w:val="006941AF"/>
    <w:rsid w:val="006941E6"/>
    <w:rsid w:val="00694213"/>
    <w:rsid w:val="0069421F"/>
    <w:rsid w:val="0069428C"/>
    <w:rsid w:val="006942EF"/>
    <w:rsid w:val="006942FA"/>
    <w:rsid w:val="00694339"/>
    <w:rsid w:val="006943AF"/>
    <w:rsid w:val="006943F3"/>
    <w:rsid w:val="006943F8"/>
    <w:rsid w:val="00694404"/>
    <w:rsid w:val="00694420"/>
    <w:rsid w:val="00694453"/>
    <w:rsid w:val="00694480"/>
    <w:rsid w:val="0069449B"/>
    <w:rsid w:val="00694557"/>
    <w:rsid w:val="00694593"/>
    <w:rsid w:val="006945B8"/>
    <w:rsid w:val="006946A4"/>
    <w:rsid w:val="006946A5"/>
    <w:rsid w:val="006946D5"/>
    <w:rsid w:val="00694769"/>
    <w:rsid w:val="00694785"/>
    <w:rsid w:val="0069478B"/>
    <w:rsid w:val="006947AF"/>
    <w:rsid w:val="006947C6"/>
    <w:rsid w:val="006947DF"/>
    <w:rsid w:val="00694800"/>
    <w:rsid w:val="0069483C"/>
    <w:rsid w:val="00694868"/>
    <w:rsid w:val="006948CC"/>
    <w:rsid w:val="00694921"/>
    <w:rsid w:val="0069493D"/>
    <w:rsid w:val="00694963"/>
    <w:rsid w:val="006949EE"/>
    <w:rsid w:val="00694A63"/>
    <w:rsid w:val="00694A76"/>
    <w:rsid w:val="00694A8F"/>
    <w:rsid w:val="00694A96"/>
    <w:rsid w:val="00694A9D"/>
    <w:rsid w:val="00694AB9"/>
    <w:rsid w:val="00694B1E"/>
    <w:rsid w:val="00694B3F"/>
    <w:rsid w:val="00694B5D"/>
    <w:rsid w:val="00694BCA"/>
    <w:rsid w:val="00694BD1"/>
    <w:rsid w:val="00694C01"/>
    <w:rsid w:val="00694C3A"/>
    <w:rsid w:val="00694CFF"/>
    <w:rsid w:val="00694D7A"/>
    <w:rsid w:val="00694DB2"/>
    <w:rsid w:val="00694DF8"/>
    <w:rsid w:val="00694E2C"/>
    <w:rsid w:val="00694E2F"/>
    <w:rsid w:val="00694E3A"/>
    <w:rsid w:val="00694F41"/>
    <w:rsid w:val="00694F64"/>
    <w:rsid w:val="00694FA0"/>
    <w:rsid w:val="00694FA1"/>
    <w:rsid w:val="00694FE5"/>
    <w:rsid w:val="00694FEF"/>
    <w:rsid w:val="0069500D"/>
    <w:rsid w:val="006950B4"/>
    <w:rsid w:val="00695112"/>
    <w:rsid w:val="0069516E"/>
    <w:rsid w:val="0069517A"/>
    <w:rsid w:val="00695194"/>
    <w:rsid w:val="006951F6"/>
    <w:rsid w:val="0069521F"/>
    <w:rsid w:val="0069523F"/>
    <w:rsid w:val="00695252"/>
    <w:rsid w:val="0069529E"/>
    <w:rsid w:val="006952D9"/>
    <w:rsid w:val="006952E6"/>
    <w:rsid w:val="006952EF"/>
    <w:rsid w:val="006953D1"/>
    <w:rsid w:val="006953F6"/>
    <w:rsid w:val="0069547F"/>
    <w:rsid w:val="00695489"/>
    <w:rsid w:val="006954B8"/>
    <w:rsid w:val="006954D7"/>
    <w:rsid w:val="0069558C"/>
    <w:rsid w:val="00695594"/>
    <w:rsid w:val="006955ED"/>
    <w:rsid w:val="00695653"/>
    <w:rsid w:val="00695685"/>
    <w:rsid w:val="0069568F"/>
    <w:rsid w:val="006956A5"/>
    <w:rsid w:val="006956DA"/>
    <w:rsid w:val="0069572B"/>
    <w:rsid w:val="00695752"/>
    <w:rsid w:val="00695790"/>
    <w:rsid w:val="006957A3"/>
    <w:rsid w:val="006957A6"/>
    <w:rsid w:val="006957AA"/>
    <w:rsid w:val="006957DA"/>
    <w:rsid w:val="006957EA"/>
    <w:rsid w:val="006957F9"/>
    <w:rsid w:val="006957FE"/>
    <w:rsid w:val="006957FF"/>
    <w:rsid w:val="00695802"/>
    <w:rsid w:val="0069585B"/>
    <w:rsid w:val="0069585D"/>
    <w:rsid w:val="0069585F"/>
    <w:rsid w:val="006958C2"/>
    <w:rsid w:val="006958D1"/>
    <w:rsid w:val="006958D3"/>
    <w:rsid w:val="006959A9"/>
    <w:rsid w:val="006959F1"/>
    <w:rsid w:val="00695A00"/>
    <w:rsid w:val="00695A2C"/>
    <w:rsid w:val="00695A9B"/>
    <w:rsid w:val="00695AF2"/>
    <w:rsid w:val="00695B86"/>
    <w:rsid w:val="00695C10"/>
    <w:rsid w:val="00695C37"/>
    <w:rsid w:val="00695C41"/>
    <w:rsid w:val="00695C62"/>
    <w:rsid w:val="00695C6E"/>
    <w:rsid w:val="00695C75"/>
    <w:rsid w:val="00695D6C"/>
    <w:rsid w:val="00695D8B"/>
    <w:rsid w:val="00695DBB"/>
    <w:rsid w:val="00695DE6"/>
    <w:rsid w:val="00695E33"/>
    <w:rsid w:val="00695E38"/>
    <w:rsid w:val="00695E4D"/>
    <w:rsid w:val="00695E65"/>
    <w:rsid w:val="00695EB6"/>
    <w:rsid w:val="00695ED9"/>
    <w:rsid w:val="00695F4C"/>
    <w:rsid w:val="00695F81"/>
    <w:rsid w:val="00695FE6"/>
    <w:rsid w:val="0069611C"/>
    <w:rsid w:val="0069613B"/>
    <w:rsid w:val="00696178"/>
    <w:rsid w:val="00696187"/>
    <w:rsid w:val="006961EB"/>
    <w:rsid w:val="00696253"/>
    <w:rsid w:val="00696262"/>
    <w:rsid w:val="006962E6"/>
    <w:rsid w:val="00696309"/>
    <w:rsid w:val="00696311"/>
    <w:rsid w:val="00696335"/>
    <w:rsid w:val="00696355"/>
    <w:rsid w:val="00696356"/>
    <w:rsid w:val="00696374"/>
    <w:rsid w:val="006963F1"/>
    <w:rsid w:val="0069644A"/>
    <w:rsid w:val="00696469"/>
    <w:rsid w:val="0069647E"/>
    <w:rsid w:val="006964B2"/>
    <w:rsid w:val="006964D7"/>
    <w:rsid w:val="00696500"/>
    <w:rsid w:val="00696516"/>
    <w:rsid w:val="00696521"/>
    <w:rsid w:val="0069654D"/>
    <w:rsid w:val="00696553"/>
    <w:rsid w:val="00696557"/>
    <w:rsid w:val="006965C1"/>
    <w:rsid w:val="006965D7"/>
    <w:rsid w:val="00696602"/>
    <w:rsid w:val="0069663F"/>
    <w:rsid w:val="00696675"/>
    <w:rsid w:val="0069668C"/>
    <w:rsid w:val="00696709"/>
    <w:rsid w:val="00696768"/>
    <w:rsid w:val="00696778"/>
    <w:rsid w:val="0069679E"/>
    <w:rsid w:val="006967AB"/>
    <w:rsid w:val="00696801"/>
    <w:rsid w:val="00696823"/>
    <w:rsid w:val="00696885"/>
    <w:rsid w:val="006968A1"/>
    <w:rsid w:val="006968CA"/>
    <w:rsid w:val="0069694A"/>
    <w:rsid w:val="00696A03"/>
    <w:rsid w:val="00696A11"/>
    <w:rsid w:val="00696AE1"/>
    <w:rsid w:val="00696BFC"/>
    <w:rsid w:val="00696C09"/>
    <w:rsid w:val="00696C5F"/>
    <w:rsid w:val="00696CCC"/>
    <w:rsid w:val="00696CD4"/>
    <w:rsid w:val="00696D33"/>
    <w:rsid w:val="00696D69"/>
    <w:rsid w:val="00696D70"/>
    <w:rsid w:val="00696DBF"/>
    <w:rsid w:val="00696DD8"/>
    <w:rsid w:val="00696DF8"/>
    <w:rsid w:val="00696E0D"/>
    <w:rsid w:val="00696E2D"/>
    <w:rsid w:val="00696E3D"/>
    <w:rsid w:val="00696ECD"/>
    <w:rsid w:val="00696FD5"/>
    <w:rsid w:val="00697019"/>
    <w:rsid w:val="0069702E"/>
    <w:rsid w:val="00697065"/>
    <w:rsid w:val="00697067"/>
    <w:rsid w:val="006970BA"/>
    <w:rsid w:val="006970C1"/>
    <w:rsid w:val="006970C4"/>
    <w:rsid w:val="006970C8"/>
    <w:rsid w:val="006970D4"/>
    <w:rsid w:val="006970E8"/>
    <w:rsid w:val="006970F3"/>
    <w:rsid w:val="00697134"/>
    <w:rsid w:val="00697139"/>
    <w:rsid w:val="0069714C"/>
    <w:rsid w:val="00697185"/>
    <w:rsid w:val="006971F7"/>
    <w:rsid w:val="0069721F"/>
    <w:rsid w:val="00697234"/>
    <w:rsid w:val="0069723D"/>
    <w:rsid w:val="00697250"/>
    <w:rsid w:val="006972FE"/>
    <w:rsid w:val="00697303"/>
    <w:rsid w:val="00697315"/>
    <w:rsid w:val="0069733B"/>
    <w:rsid w:val="00697344"/>
    <w:rsid w:val="0069735E"/>
    <w:rsid w:val="006973B8"/>
    <w:rsid w:val="006973D7"/>
    <w:rsid w:val="006973E4"/>
    <w:rsid w:val="00697480"/>
    <w:rsid w:val="006974BF"/>
    <w:rsid w:val="006974C7"/>
    <w:rsid w:val="006974F5"/>
    <w:rsid w:val="00697504"/>
    <w:rsid w:val="0069752C"/>
    <w:rsid w:val="0069755D"/>
    <w:rsid w:val="006975AC"/>
    <w:rsid w:val="006975FB"/>
    <w:rsid w:val="00697622"/>
    <w:rsid w:val="0069762A"/>
    <w:rsid w:val="00697648"/>
    <w:rsid w:val="00697682"/>
    <w:rsid w:val="00697687"/>
    <w:rsid w:val="006976E4"/>
    <w:rsid w:val="006977CD"/>
    <w:rsid w:val="00697815"/>
    <w:rsid w:val="00697840"/>
    <w:rsid w:val="0069787B"/>
    <w:rsid w:val="00697891"/>
    <w:rsid w:val="006978B0"/>
    <w:rsid w:val="00697953"/>
    <w:rsid w:val="00697A53"/>
    <w:rsid w:val="00697AC5"/>
    <w:rsid w:val="00697AED"/>
    <w:rsid w:val="00697B09"/>
    <w:rsid w:val="00697B21"/>
    <w:rsid w:val="00697B54"/>
    <w:rsid w:val="00697B82"/>
    <w:rsid w:val="00697BA9"/>
    <w:rsid w:val="00697BAA"/>
    <w:rsid w:val="00697BDC"/>
    <w:rsid w:val="00697C0E"/>
    <w:rsid w:val="00697C13"/>
    <w:rsid w:val="00697C4E"/>
    <w:rsid w:val="00697C60"/>
    <w:rsid w:val="00697C91"/>
    <w:rsid w:val="00697C93"/>
    <w:rsid w:val="00697D20"/>
    <w:rsid w:val="00697D2E"/>
    <w:rsid w:val="00697D36"/>
    <w:rsid w:val="00697D81"/>
    <w:rsid w:val="00697DA0"/>
    <w:rsid w:val="00697DE4"/>
    <w:rsid w:val="00697DEC"/>
    <w:rsid w:val="00697DFC"/>
    <w:rsid w:val="00697E11"/>
    <w:rsid w:val="00697EE3"/>
    <w:rsid w:val="00697EF0"/>
    <w:rsid w:val="00697F31"/>
    <w:rsid w:val="00697FBF"/>
    <w:rsid w:val="006A004C"/>
    <w:rsid w:val="006A0187"/>
    <w:rsid w:val="006A0189"/>
    <w:rsid w:val="006A0213"/>
    <w:rsid w:val="006A0228"/>
    <w:rsid w:val="006A0255"/>
    <w:rsid w:val="006A0295"/>
    <w:rsid w:val="006A02A0"/>
    <w:rsid w:val="006A02F2"/>
    <w:rsid w:val="006A0318"/>
    <w:rsid w:val="006A034D"/>
    <w:rsid w:val="006A03FF"/>
    <w:rsid w:val="006A0432"/>
    <w:rsid w:val="006A043B"/>
    <w:rsid w:val="006A04AF"/>
    <w:rsid w:val="006A0526"/>
    <w:rsid w:val="006A052E"/>
    <w:rsid w:val="006A056C"/>
    <w:rsid w:val="006A0590"/>
    <w:rsid w:val="006A0591"/>
    <w:rsid w:val="006A05EF"/>
    <w:rsid w:val="006A05F8"/>
    <w:rsid w:val="006A0605"/>
    <w:rsid w:val="006A0622"/>
    <w:rsid w:val="006A0645"/>
    <w:rsid w:val="006A0667"/>
    <w:rsid w:val="006A06ED"/>
    <w:rsid w:val="006A06F3"/>
    <w:rsid w:val="006A0732"/>
    <w:rsid w:val="006A073D"/>
    <w:rsid w:val="006A074E"/>
    <w:rsid w:val="006A0759"/>
    <w:rsid w:val="006A0792"/>
    <w:rsid w:val="006A07A7"/>
    <w:rsid w:val="006A082B"/>
    <w:rsid w:val="006A0843"/>
    <w:rsid w:val="006A0864"/>
    <w:rsid w:val="006A086A"/>
    <w:rsid w:val="006A0881"/>
    <w:rsid w:val="006A089D"/>
    <w:rsid w:val="006A08B2"/>
    <w:rsid w:val="006A08B9"/>
    <w:rsid w:val="006A08D9"/>
    <w:rsid w:val="006A08F9"/>
    <w:rsid w:val="006A096E"/>
    <w:rsid w:val="006A09FE"/>
    <w:rsid w:val="006A0A37"/>
    <w:rsid w:val="006A0A3E"/>
    <w:rsid w:val="006A0A47"/>
    <w:rsid w:val="006A0ACD"/>
    <w:rsid w:val="006A0AD8"/>
    <w:rsid w:val="006A0B22"/>
    <w:rsid w:val="006A0B6D"/>
    <w:rsid w:val="006A0BBA"/>
    <w:rsid w:val="006A0C03"/>
    <w:rsid w:val="006A0C12"/>
    <w:rsid w:val="006A0C26"/>
    <w:rsid w:val="006A0C4A"/>
    <w:rsid w:val="006A0C82"/>
    <w:rsid w:val="006A0C8B"/>
    <w:rsid w:val="006A0CC2"/>
    <w:rsid w:val="006A0CD7"/>
    <w:rsid w:val="006A0CDB"/>
    <w:rsid w:val="006A0D7F"/>
    <w:rsid w:val="006A0D87"/>
    <w:rsid w:val="006A0DB7"/>
    <w:rsid w:val="006A0DCF"/>
    <w:rsid w:val="006A0DD4"/>
    <w:rsid w:val="006A0E10"/>
    <w:rsid w:val="006A0E18"/>
    <w:rsid w:val="006A0E1B"/>
    <w:rsid w:val="006A0E2D"/>
    <w:rsid w:val="006A0E55"/>
    <w:rsid w:val="006A0F06"/>
    <w:rsid w:val="006A0F51"/>
    <w:rsid w:val="006A10A8"/>
    <w:rsid w:val="006A10F7"/>
    <w:rsid w:val="006A10F9"/>
    <w:rsid w:val="006A113B"/>
    <w:rsid w:val="006A1156"/>
    <w:rsid w:val="006A1198"/>
    <w:rsid w:val="006A1228"/>
    <w:rsid w:val="006A1280"/>
    <w:rsid w:val="006A132A"/>
    <w:rsid w:val="006A1470"/>
    <w:rsid w:val="006A14EA"/>
    <w:rsid w:val="006A1523"/>
    <w:rsid w:val="006A154B"/>
    <w:rsid w:val="006A155A"/>
    <w:rsid w:val="006A15DB"/>
    <w:rsid w:val="006A1640"/>
    <w:rsid w:val="006A169D"/>
    <w:rsid w:val="006A16E5"/>
    <w:rsid w:val="006A1782"/>
    <w:rsid w:val="006A17DD"/>
    <w:rsid w:val="006A1821"/>
    <w:rsid w:val="006A187E"/>
    <w:rsid w:val="006A1887"/>
    <w:rsid w:val="006A188C"/>
    <w:rsid w:val="006A193E"/>
    <w:rsid w:val="006A1947"/>
    <w:rsid w:val="006A19CD"/>
    <w:rsid w:val="006A1A16"/>
    <w:rsid w:val="006A1A29"/>
    <w:rsid w:val="006A1A32"/>
    <w:rsid w:val="006A1A9F"/>
    <w:rsid w:val="006A1ADA"/>
    <w:rsid w:val="006A1B4D"/>
    <w:rsid w:val="006A1B8A"/>
    <w:rsid w:val="006A1C50"/>
    <w:rsid w:val="006A1C58"/>
    <w:rsid w:val="006A1C7F"/>
    <w:rsid w:val="006A1C90"/>
    <w:rsid w:val="006A1CAF"/>
    <w:rsid w:val="006A1CF0"/>
    <w:rsid w:val="006A1D97"/>
    <w:rsid w:val="006A1DA4"/>
    <w:rsid w:val="006A1DE9"/>
    <w:rsid w:val="006A1DF8"/>
    <w:rsid w:val="006A1E4F"/>
    <w:rsid w:val="006A1F07"/>
    <w:rsid w:val="006A1F29"/>
    <w:rsid w:val="006A1F9D"/>
    <w:rsid w:val="006A1FA0"/>
    <w:rsid w:val="006A1FA5"/>
    <w:rsid w:val="006A1FE3"/>
    <w:rsid w:val="006A1FED"/>
    <w:rsid w:val="006A2042"/>
    <w:rsid w:val="006A2055"/>
    <w:rsid w:val="006A207A"/>
    <w:rsid w:val="006A207E"/>
    <w:rsid w:val="006A20CB"/>
    <w:rsid w:val="006A20EA"/>
    <w:rsid w:val="006A2193"/>
    <w:rsid w:val="006A21FC"/>
    <w:rsid w:val="006A225E"/>
    <w:rsid w:val="006A226B"/>
    <w:rsid w:val="006A2270"/>
    <w:rsid w:val="006A229C"/>
    <w:rsid w:val="006A22D0"/>
    <w:rsid w:val="006A2309"/>
    <w:rsid w:val="006A2317"/>
    <w:rsid w:val="006A235D"/>
    <w:rsid w:val="006A237B"/>
    <w:rsid w:val="006A23A7"/>
    <w:rsid w:val="006A23D1"/>
    <w:rsid w:val="006A23DE"/>
    <w:rsid w:val="006A2418"/>
    <w:rsid w:val="006A241B"/>
    <w:rsid w:val="006A243F"/>
    <w:rsid w:val="006A254F"/>
    <w:rsid w:val="006A25B6"/>
    <w:rsid w:val="006A25D5"/>
    <w:rsid w:val="006A263C"/>
    <w:rsid w:val="006A2651"/>
    <w:rsid w:val="006A2721"/>
    <w:rsid w:val="006A278E"/>
    <w:rsid w:val="006A27E3"/>
    <w:rsid w:val="006A2803"/>
    <w:rsid w:val="006A2809"/>
    <w:rsid w:val="006A282F"/>
    <w:rsid w:val="006A2834"/>
    <w:rsid w:val="006A284B"/>
    <w:rsid w:val="006A287A"/>
    <w:rsid w:val="006A287B"/>
    <w:rsid w:val="006A289E"/>
    <w:rsid w:val="006A28E9"/>
    <w:rsid w:val="006A28FE"/>
    <w:rsid w:val="006A2923"/>
    <w:rsid w:val="006A2AFD"/>
    <w:rsid w:val="006A2AFF"/>
    <w:rsid w:val="006A2B05"/>
    <w:rsid w:val="006A2B06"/>
    <w:rsid w:val="006A2B59"/>
    <w:rsid w:val="006A2BCF"/>
    <w:rsid w:val="006A2BEA"/>
    <w:rsid w:val="006A2D01"/>
    <w:rsid w:val="006A2D21"/>
    <w:rsid w:val="006A2D9B"/>
    <w:rsid w:val="006A2DAA"/>
    <w:rsid w:val="006A2DCA"/>
    <w:rsid w:val="006A2DDF"/>
    <w:rsid w:val="006A2E52"/>
    <w:rsid w:val="006A2E85"/>
    <w:rsid w:val="006A2EC0"/>
    <w:rsid w:val="006A2F06"/>
    <w:rsid w:val="006A2F0D"/>
    <w:rsid w:val="006A2F68"/>
    <w:rsid w:val="006A2FA3"/>
    <w:rsid w:val="006A2FA6"/>
    <w:rsid w:val="006A2FCD"/>
    <w:rsid w:val="006A3010"/>
    <w:rsid w:val="006A306F"/>
    <w:rsid w:val="006A30CA"/>
    <w:rsid w:val="006A30D1"/>
    <w:rsid w:val="006A30E1"/>
    <w:rsid w:val="006A30EF"/>
    <w:rsid w:val="006A3180"/>
    <w:rsid w:val="006A31CA"/>
    <w:rsid w:val="006A31D1"/>
    <w:rsid w:val="006A31E8"/>
    <w:rsid w:val="006A321C"/>
    <w:rsid w:val="006A3244"/>
    <w:rsid w:val="006A3276"/>
    <w:rsid w:val="006A3278"/>
    <w:rsid w:val="006A32BD"/>
    <w:rsid w:val="006A333B"/>
    <w:rsid w:val="006A333C"/>
    <w:rsid w:val="006A336C"/>
    <w:rsid w:val="006A3398"/>
    <w:rsid w:val="006A339D"/>
    <w:rsid w:val="006A33C6"/>
    <w:rsid w:val="006A33CB"/>
    <w:rsid w:val="006A345C"/>
    <w:rsid w:val="006A346E"/>
    <w:rsid w:val="006A34C4"/>
    <w:rsid w:val="006A34C9"/>
    <w:rsid w:val="006A34E2"/>
    <w:rsid w:val="006A3518"/>
    <w:rsid w:val="006A352B"/>
    <w:rsid w:val="006A3539"/>
    <w:rsid w:val="006A35D9"/>
    <w:rsid w:val="006A3613"/>
    <w:rsid w:val="006A3648"/>
    <w:rsid w:val="006A3680"/>
    <w:rsid w:val="006A3698"/>
    <w:rsid w:val="006A371E"/>
    <w:rsid w:val="006A37C7"/>
    <w:rsid w:val="006A37F1"/>
    <w:rsid w:val="006A3818"/>
    <w:rsid w:val="006A385C"/>
    <w:rsid w:val="006A387B"/>
    <w:rsid w:val="006A3897"/>
    <w:rsid w:val="006A389B"/>
    <w:rsid w:val="006A38DC"/>
    <w:rsid w:val="006A3935"/>
    <w:rsid w:val="006A39A2"/>
    <w:rsid w:val="006A39A7"/>
    <w:rsid w:val="006A39E2"/>
    <w:rsid w:val="006A3A34"/>
    <w:rsid w:val="006A3A81"/>
    <w:rsid w:val="006A3AB5"/>
    <w:rsid w:val="006A3AD3"/>
    <w:rsid w:val="006A3AE9"/>
    <w:rsid w:val="006A3AEE"/>
    <w:rsid w:val="006A3B4A"/>
    <w:rsid w:val="006A3C44"/>
    <w:rsid w:val="006A3CD0"/>
    <w:rsid w:val="006A3D22"/>
    <w:rsid w:val="006A3D3A"/>
    <w:rsid w:val="006A3D4D"/>
    <w:rsid w:val="006A3D53"/>
    <w:rsid w:val="006A3E56"/>
    <w:rsid w:val="006A3ED6"/>
    <w:rsid w:val="006A3F22"/>
    <w:rsid w:val="006A3FC6"/>
    <w:rsid w:val="006A4053"/>
    <w:rsid w:val="006A4075"/>
    <w:rsid w:val="006A408B"/>
    <w:rsid w:val="006A40BD"/>
    <w:rsid w:val="006A40E1"/>
    <w:rsid w:val="006A40F7"/>
    <w:rsid w:val="006A410C"/>
    <w:rsid w:val="006A4119"/>
    <w:rsid w:val="006A4190"/>
    <w:rsid w:val="006A4195"/>
    <w:rsid w:val="006A41FE"/>
    <w:rsid w:val="006A4206"/>
    <w:rsid w:val="006A4210"/>
    <w:rsid w:val="006A4234"/>
    <w:rsid w:val="006A4241"/>
    <w:rsid w:val="006A425D"/>
    <w:rsid w:val="006A43E7"/>
    <w:rsid w:val="006A443A"/>
    <w:rsid w:val="006A4458"/>
    <w:rsid w:val="006A44B3"/>
    <w:rsid w:val="006A44DC"/>
    <w:rsid w:val="006A455B"/>
    <w:rsid w:val="006A4570"/>
    <w:rsid w:val="006A4590"/>
    <w:rsid w:val="006A45DE"/>
    <w:rsid w:val="006A45E7"/>
    <w:rsid w:val="006A466D"/>
    <w:rsid w:val="006A4712"/>
    <w:rsid w:val="006A4776"/>
    <w:rsid w:val="006A47B0"/>
    <w:rsid w:val="006A4823"/>
    <w:rsid w:val="006A48B2"/>
    <w:rsid w:val="006A4917"/>
    <w:rsid w:val="006A4961"/>
    <w:rsid w:val="006A498B"/>
    <w:rsid w:val="006A49BF"/>
    <w:rsid w:val="006A4A35"/>
    <w:rsid w:val="006A4AC1"/>
    <w:rsid w:val="006A4AE0"/>
    <w:rsid w:val="006A4AE2"/>
    <w:rsid w:val="006A4B18"/>
    <w:rsid w:val="006A4B7A"/>
    <w:rsid w:val="006A4C1A"/>
    <w:rsid w:val="006A4C3E"/>
    <w:rsid w:val="006A4C63"/>
    <w:rsid w:val="006A4CC8"/>
    <w:rsid w:val="006A4CFE"/>
    <w:rsid w:val="006A4D95"/>
    <w:rsid w:val="006A4D9D"/>
    <w:rsid w:val="006A4DC0"/>
    <w:rsid w:val="006A4E25"/>
    <w:rsid w:val="006A4EF0"/>
    <w:rsid w:val="006A4EF4"/>
    <w:rsid w:val="006A4F49"/>
    <w:rsid w:val="006A4F4A"/>
    <w:rsid w:val="006A4F57"/>
    <w:rsid w:val="006A5083"/>
    <w:rsid w:val="006A5090"/>
    <w:rsid w:val="006A5096"/>
    <w:rsid w:val="006A5097"/>
    <w:rsid w:val="006A50EF"/>
    <w:rsid w:val="006A513E"/>
    <w:rsid w:val="006A5141"/>
    <w:rsid w:val="006A5169"/>
    <w:rsid w:val="006A521D"/>
    <w:rsid w:val="006A5283"/>
    <w:rsid w:val="006A52DE"/>
    <w:rsid w:val="006A5308"/>
    <w:rsid w:val="006A538A"/>
    <w:rsid w:val="006A539F"/>
    <w:rsid w:val="006A53DD"/>
    <w:rsid w:val="006A541D"/>
    <w:rsid w:val="006A5452"/>
    <w:rsid w:val="006A5468"/>
    <w:rsid w:val="006A5485"/>
    <w:rsid w:val="006A54A2"/>
    <w:rsid w:val="006A54E6"/>
    <w:rsid w:val="006A54F5"/>
    <w:rsid w:val="006A54FE"/>
    <w:rsid w:val="006A54FF"/>
    <w:rsid w:val="006A55C8"/>
    <w:rsid w:val="006A55F0"/>
    <w:rsid w:val="006A561E"/>
    <w:rsid w:val="006A56DD"/>
    <w:rsid w:val="006A5763"/>
    <w:rsid w:val="006A57EB"/>
    <w:rsid w:val="006A581D"/>
    <w:rsid w:val="006A586D"/>
    <w:rsid w:val="006A5893"/>
    <w:rsid w:val="006A5899"/>
    <w:rsid w:val="006A58BF"/>
    <w:rsid w:val="006A592D"/>
    <w:rsid w:val="006A5954"/>
    <w:rsid w:val="006A59E8"/>
    <w:rsid w:val="006A59EE"/>
    <w:rsid w:val="006A5A42"/>
    <w:rsid w:val="006A5A50"/>
    <w:rsid w:val="006A5AE0"/>
    <w:rsid w:val="006A5B1B"/>
    <w:rsid w:val="006A5B93"/>
    <w:rsid w:val="006A5BCE"/>
    <w:rsid w:val="006A5C4A"/>
    <w:rsid w:val="006A5CBA"/>
    <w:rsid w:val="006A5CE9"/>
    <w:rsid w:val="006A5D74"/>
    <w:rsid w:val="006A5D9A"/>
    <w:rsid w:val="006A5DEE"/>
    <w:rsid w:val="006A5E2F"/>
    <w:rsid w:val="006A5E3B"/>
    <w:rsid w:val="006A5E66"/>
    <w:rsid w:val="006A5ECC"/>
    <w:rsid w:val="006A5F1F"/>
    <w:rsid w:val="006A5F37"/>
    <w:rsid w:val="006A5F47"/>
    <w:rsid w:val="006A5F4C"/>
    <w:rsid w:val="006A5F88"/>
    <w:rsid w:val="006A5FAE"/>
    <w:rsid w:val="006A5FB4"/>
    <w:rsid w:val="006A603A"/>
    <w:rsid w:val="006A6065"/>
    <w:rsid w:val="006A6087"/>
    <w:rsid w:val="006A60D5"/>
    <w:rsid w:val="006A6168"/>
    <w:rsid w:val="006A618B"/>
    <w:rsid w:val="006A619F"/>
    <w:rsid w:val="006A61C6"/>
    <w:rsid w:val="006A61C7"/>
    <w:rsid w:val="006A6202"/>
    <w:rsid w:val="006A6216"/>
    <w:rsid w:val="006A62D9"/>
    <w:rsid w:val="006A631F"/>
    <w:rsid w:val="006A6382"/>
    <w:rsid w:val="006A639F"/>
    <w:rsid w:val="006A6402"/>
    <w:rsid w:val="006A6488"/>
    <w:rsid w:val="006A64A9"/>
    <w:rsid w:val="006A64E8"/>
    <w:rsid w:val="006A64FB"/>
    <w:rsid w:val="006A6508"/>
    <w:rsid w:val="006A652B"/>
    <w:rsid w:val="006A6542"/>
    <w:rsid w:val="006A6578"/>
    <w:rsid w:val="006A659B"/>
    <w:rsid w:val="006A6694"/>
    <w:rsid w:val="006A66C5"/>
    <w:rsid w:val="006A66D0"/>
    <w:rsid w:val="006A66E3"/>
    <w:rsid w:val="006A66F3"/>
    <w:rsid w:val="006A66FA"/>
    <w:rsid w:val="006A6762"/>
    <w:rsid w:val="006A6790"/>
    <w:rsid w:val="006A67A9"/>
    <w:rsid w:val="006A67B5"/>
    <w:rsid w:val="006A67B6"/>
    <w:rsid w:val="006A67B8"/>
    <w:rsid w:val="006A67D1"/>
    <w:rsid w:val="006A67F1"/>
    <w:rsid w:val="006A67F3"/>
    <w:rsid w:val="006A680C"/>
    <w:rsid w:val="006A6823"/>
    <w:rsid w:val="006A6844"/>
    <w:rsid w:val="006A68CD"/>
    <w:rsid w:val="006A68F4"/>
    <w:rsid w:val="006A68FC"/>
    <w:rsid w:val="006A692E"/>
    <w:rsid w:val="006A6937"/>
    <w:rsid w:val="006A6972"/>
    <w:rsid w:val="006A69AE"/>
    <w:rsid w:val="006A69C3"/>
    <w:rsid w:val="006A6A4E"/>
    <w:rsid w:val="006A6A55"/>
    <w:rsid w:val="006A6A6E"/>
    <w:rsid w:val="006A6AEC"/>
    <w:rsid w:val="006A6B61"/>
    <w:rsid w:val="006A6B7A"/>
    <w:rsid w:val="006A6BA7"/>
    <w:rsid w:val="006A6BD4"/>
    <w:rsid w:val="006A6BF4"/>
    <w:rsid w:val="006A6C09"/>
    <w:rsid w:val="006A6C39"/>
    <w:rsid w:val="006A6C73"/>
    <w:rsid w:val="006A6C95"/>
    <w:rsid w:val="006A6D66"/>
    <w:rsid w:val="006A6D93"/>
    <w:rsid w:val="006A6DF5"/>
    <w:rsid w:val="006A6E3E"/>
    <w:rsid w:val="006A6E4C"/>
    <w:rsid w:val="006A6E5D"/>
    <w:rsid w:val="006A6E9C"/>
    <w:rsid w:val="006A6EF5"/>
    <w:rsid w:val="006A6EFF"/>
    <w:rsid w:val="006A6F1A"/>
    <w:rsid w:val="006A6FEE"/>
    <w:rsid w:val="006A6FFB"/>
    <w:rsid w:val="006A703E"/>
    <w:rsid w:val="006A7049"/>
    <w:rsid w:val="006A7058"/>
    <w:rsid w:val="006A708A"/>
    <w:rsid w:val="006A7095"/>
    <w:rsid w:val="006A70D9"/>
    <w:rsid w:val="006A7112"/>
    <w:rsid w:val="006A7147"/>
    <w:rsid w:val="006A71C5"/>
    <w:rsid w:val="006A7206"/>
    <w:rsid w:val="006A7284"/>
    <w:rsid w:val="006A73F4"/>
    <w:rsid w:val="006A7475"/>
    <w:rsid w:val="006A7476"/>
    <w:rsid w:val="006A74F8"/>
    <w:rsid w:val="006A750B"/>
    <w:rsid w:val="006A751F"/>
    <w:rsid w:val="006A7530"/>
    <w:rsid w:val="006A7547"/>
    <w:rsid w:val="006A7558"/>
    <w:rsid w:val="006A7580"/>
    <w:rsid w:val="006A7582"/>
    <w:rsid w:val="006A7599"/>
    <w:rsid w:val="006A75A1"/>
    <w:rsid w:val="006A75B2"/>
    <w:rsid w:val="006A7628"/>
    <w:rsid w:val="006A762A"/>
    <w:rsid w:val="006A763A"/>
    <w:rsid w:val="006A76C4"/>
    <w:rsid w:val="006A76EC"/>
    <w:rsid w:val="006A76F6"/>
    <w:rsid w:val="006A76F7"/>
    <w:rsid w:val="006A7722"/>
    <w:rsid w:val="006A775E"/>
    <w:rsid w:val="006A77C7"/>
    <w:rsid w:val="006A77DA"/>
    <w:rsid w:val="006A783B"/>
    <w:rsid w:val="006A784F"/>
    <w:rsid w:val="006A788B"/>
    <w:rsid w:val="006A78BC"/>
    <w:rsid w:val="006A7974"/>
    <w:rsid w:val="006A797E"/>
    <w:rsid w:val="006A79D6"/>
    <w:rsid w:val="006A7A1D"/>
    <w:rsid w:val="006A7A56"/>
    <w:rsid w:val="006A7A8C"/>
    <w:rsid w:val="006A7AD7"/>
    <w:rsid w:val="006A7B80"/>
    <w:rsid w:val="006A7BB3"/>
    <w:rsid w:val="006A7BBC"/>
    <w:rsid w:val="006A7BE8"/>
    <w:rsid w:val="006A7BEF"/>
    <w:rsid w:val="006A7C1D"/>
    <w:rsid w:val="006A7CE8"/>
    <w:rsid w:val="006A7D0C"/>
    <w:rsid w:val="006A7D33"/>
    <w:rsid w:val="006A7D5C"/>
    <w:rsid w:val="006A7D6B"/>
    <w:rsid w:val="006A7DA0"/>
    <w:rsid w:val="006A7E56"/>
    <w:rsid w:val="006A7E6C"/>
    <w:rsid w:val="006A7E7E"/>
    <w:rsid w:val="006A7EF4"/>
    <w:rsid w:val="006A7EFE"/>
    <w:rsid w:val="006A7F35"/>
    <w:rsid w:val="006A7F69"/>
    <w:rsid w:val="006A7F6B"/>
    <w:rsid w:val="006A7F75"/>
    <w:rsid w:val="006A7FA3"/>
    <w:rsid w:val="006A7FF7"/>
    <w:rsid w:val="006B000D"/>
    <w:rsid w:val="006B001C"/>
    <w:rsid w:val="006B0078"/>
    <w:rsid w:val="006B008B"/>
    <w:rsid w:val="006B00B8"/>
    <w:rsid w:val="006B00C8"/>
    <w:rsid w:val="006B00E8"/>
    <w:rsid w:val="006B0128"/>
    <w:rsid w:val="006B021E"/>
    <w:rsid w:val="006B021F"/>
    <w:rsid w:val="006B023D"/>
    <w:rsid w:val="006B0278"/>
    <w:rsid w:val="006B02CA"/>
    <w:rsid w:val="006B038F"/>
    <w:rsid w:val="006B03CF"/>
    <w:rsid w:val="006B03DF"/>
    <w:rsid w:val="006B03F4"/>
    <w:rsid w:val="006B03FD"/>
    <w:rsid w:val="006B0421"/>
    <w:rsid w:val="006B0450"/>
    <w:rsid w:val="006B0453"/>
    <w:rsid w:val="006B0469"/>
    <w:rsid w:val="006B0483"/>
    <w:rsid w:val="006B05CA"/>
    <w:rsid w:val="006B0666"/>
    <w:rsid w:val="006B0667"/>
    <w:rsid w:val="006B06A6"/>
    <w:rsid w:val="006B074C"/>
    <w:rsid w:val="006B07DC"/>
    <w:rsid w:val="006B0824"/>
    <w:rsid w:val="006B0843"/>
    <w:rsid w:val="006B089E"/>
    <w:rsid w:val="006B08A0"/>
    <w:rsid w:val="006B0908"/>
    <w:rsid w:val="006B0970"/>
    <w:rsid w:val="006B0A3D"/>
    <w:rsid w:val="006B0A45"/>
    <w:rsid w:val="006B0A53"/>
    <w:rsid w:val="006B0AB2"/>
    <w:rsid w:val="006B0AC9"/>
    <w:rsid w:val="006B0B9A"/>
    <w:rsid w:val="006B0BFF"/>
    <w:rsid w:val="006B0C4C"/>
    <w:rsid w:val="006B0C5C"/>
    <w:rsid w:val="006B0C67"/>
    <w:rsid w:val="006B0C74"/>
    <w:rsid w:val="006B0C8A"/>
    <w:rsid w:val="006B0C94"/>
    <w:rsid w:val="006B0D2F"/>
    <w:rsid w:val="006B0D37"/>
    <w:rsid w:val="006B0D5C"/>
    <w:rsid w:val="006B0DD4"/>
    <w:rsid w:val="006B0E20"/>
    <w:rsid w:val="006B0E66"/>
    <w:rsid w:val="006B0E7C"/>
    <w:rsid w:val="006B0E83"/>
    <w:rsid w:val="006B0EBF"/>
    <w:rsid w:val="006B0EDB"/>
    <w:rsid w:val="006B0EEC"/>
    <w:rsid w:val="006B0F0C"/>
    <w:rsid w:val="006B0F84"/>
    <w:rsid w:val="006B0FEE"/>
    <w:rsid w:val="006B10D1"/>
    <w:rsid w:val="006B10ED"/>
    <w:rsid w:val="006B112E"/>
    <w:rsid w:val="006B1153"/>
    <w:rsid w:val="006B1169"/>
    <w:rsid w:val="006B1181"/>
    <w:rsid w:val="006B11C8"/>
    <w:rsid w:val="006B1232"/>
    <w:rsid w:val="006B1269"/>
    <w:rsid w:val="006B126F"/>
    <w:rsid w:val="006B1282"/>
    <w:rsid w:val="006B12AB"/>
    <w:rsid w:val="006B12C9"/>
    <w:rsid w:val="006B12EF"/>
    <w:rsid w:val="006B1345"/>
    <w:rsid w:val="006B13EC"/>
    <w:rsid w:val="006B13ED"/>
    <w:rsid w:val="006B145E"/>
    <w:rsid w:val="006B1499"/>
    <w:rsid w:val="006B14E5"/>
    <w:rsid w:val="006B14FA"/>
    <w:rsid w:val="006B1513"/>
    <w:rsid w:val="006B156F"/>
    <w:rsid w:val="006B15DD"/>
    <w:rsid w:val="006B1607"/>
    <w:rsid w:val="006B1608"/>
    <w:rsid w:val="006B1637"/>
    <w:rsid w:val="006B1650"/>
    <w:rsid w:val="006B1690"/>
    <w:rsid w:val="006B1693"/>
    <w:rsid w:val="006B169A"/>
    <w:rsid w:val="006B16C7"/>
    <w:rsid w:val="006B16E1"/>
    <w:rsid w:val="006B1720"/>
    <w:rsid w:val="006B172B"/>
    <w:rsid w:val="006B175B"/>
    <w:rsid w:val="006B1767"/>
    <w:rsid w:val="006B17D3"/>
    <w:rsid w:val="006B1803"/>
    <w:rsid w:val="006B1856"/>
    <w:rsid w:val="006B1885"/>
    <w:rsid w:val="006B18A7"/>
    <w:rsid w:val="006B18C5"/>
    <w:rsid w:val="006B18E6"/>
    <w:rsid w:val="006B18F9"/>
    <w:rsid w:val="006B1920"/>
    <w:rsid w:val="006B19A0"/>
    <w:rsid w:val="006B1A54"/>
    <w:rsid w:val="006B1A89"/>
    <w:rsid w:val="006B1A91"/>
    <w:rsid w:val="006B1ABD"/>
    <w:rsid w:val="006B1AF7"/>
    <w:rsid w:val="006B1B1E"/>
    <w:rsid w:val="006B1B87"/>
    <w:rsid w:val="006B1B88"/>
    <w:rsid w:val="006B1BC2"/>
    <w:rsid w:val="006B1BCD"/>
    <w:rsid w:val="006B1BE2"/>
    <w:rsid w:val="006B1C29"/>
    <w:rsid w:val="006B1C37"/>
    <w:rsid w:val="006B1C3D"/>
    <w:rsid w:val="006B1C5B"/>
    <w:rsid w:val="006B1C8E"/>
    <w:rsid w:val="006B1CB4"/>
    <w:rsid w:val="006B1CD5"/>
    <w:rsid w:val="006B1CEF"/>
    <w:rsid w:val="006B1CF8"/>
    <w:rsid w:val="006B1CFD"/>
    <w:rsid w:val="006B1D13"/>
    <w:rsid w:val="006B1D2A"/>
    <w:rsid w:val="006B1D6A"/>
    <w:rsid w:val="006B1D8E"/>
    <w:rsid w:val="006B1DB1"/>
    <w:rsid w:val="006B1DC0"/>
    <w:rsid w:val="006B1E41"/>
    <w:rsid w:val="006B1E7A"/>
    <w:rsid w:val="006B1E7D"/>
    <w:rsid w:val="006B1EB4"/>
    <w:rsid w:val="006B1F5B"/>
    <w:rsid w:val="006B1FB8"/>
    <w:rsid w:val="006B1FDD"/>
    <w:rsid w:val="006B1FE5"/>
    <w:rsid w:val="006B200D"/>
    <w:rsid w:val="006B202B"/>
    <w:rsid w:val="006B2068"/>
    <w:rsid w:val="006B2153"/>
    <w:rsid w:val="006B216B"/>
    <w:rsid w:val="006B21BC"/>
    <w:rsid w:val="006B2269"/>
    <w:rsid w:val="006B2307"/>
    <w:rsid w:val="006B236B"/>
    <w:rsid w:val="006B236D"/>
    <w:rsid w:val="006B240F"/>
    <w:rsid w:val="006B2417"/>
    <w:rsid w:val="006B244B"/>
    <w:rsid w:val="006B24A6"/>
    <w:rsid w:val="006B24C4"/>
    <w:rsid w:val="006B24C6"/>
    <w:rsid w:val="006B2618"/>
    <w:rsid w:val="006B264A"/>
    <w:rsid w:val="006B2680"/>
    <w:rsid w:val="006B270D"/>
    <w:rsid w:val="006B2710"/>
    <w:rsid w:val="006B2767"/>
    <w:rsid w:val="006B2798"/>
    <w:rsid w:val="006B27A2"/>
    <w:rsid w:val="006B27AC"/>
    <w:rsid w:val="006B27B2"/>
    <w:rsid w:val="006B27BA"/>
    <w:rsid w:val="006B27C0"/>
    <w:rsid w:val="006B2823"/>
    <w:rsid w:val="006B2833"/>
    <w:rsid w:val="006B286D"/>
    <w:rsid w:val="006B286E"/>
    <w:rsid w:val="006B288A"/>
    <w:rsid w:val="006B2897"/>
    <w:rsid w:val="006B28C1"/>
    <w:rsid w:val="006B28D2"/>
    <w:rsid w:val="006B293C"/>
    <w:rsid w:val="006B2975"/>
    <w:rsid w:val="006B29F0"/>
    <w:rsid w:val="006B2A50"/>
    <w:rsid w:val="006B2A58"/>
    <w:rsid w:val="006B2AB3"/>
    <w:rsid w:val="006B2AE2"/>
    <w:rsid w:val="006B2B01"/>
    <w:rsid w:val="006B2BDE"/>
    <w:rsid w:val="006B2BED"/>
    <w:rsid w:val="006B2C41"/>
    <w:rsid w:val="006B2C8B"/>
    <w:rsid w:val="006B2CC1"/>
    <w:rsid w:val="006B2CCB"/>
    <w:rsid w:val="006B2D28"/>
    <w:rsid w:val="006B2D42"/>
    <w:rsid w:val="006B2D50"/>
    <w:rsid w:val="006B2D75"/>
    <w:rsid w:val="006B2D89"/>
    <w:rsid w:val="006B2DBE"/>
    <w:rsid w:val="006B2DE1"/>
    <w:rsid w:val="006B2DEA"/>
    <w:rsid w:val="006B2E3E"/>
    <w:rsid w:val="006B2E44"/>
    <w:rsid w:val="006B2E92"/>
    <w:rsid w:val="006B2F21"/>
    <w:rsid w:val="006B2F2D"/>
    <w:rsid w:val="006B2F52"/>
    <w:rsid w:val="006B2F8E"/>
    <w:rsid w:val="006B2FB2"/>
    <w:rsid w:val="006B2FBA"/>
    <w:rsid w:val="006B3077"/>
    <w:rsid w:val="006B30BC"/>
    <w:rsid w:val="006B30CC"/>
    <w:rsid w:val="006B310B"/>
    <w:rsid w:val="006B3140"/>
    <w:rsid w:val="006B3174"/>
    <w:rsid w:val="006B317C"/>
    <w:rsid w:val="006B318F"/>
    <w:rsid w:val="006B3195"/>
    <w:rsid w:val="006B319F"/>
    <w:rsid w:val="006B31F4"/>
    <w:rsid w:val="006B31F5"/>
    <w:rsid w:val="006B3234"/>
    <w:rsid w:val="006B3243"/>
    <w:rsid w:val="006B324D"/>
    <w:rsid w:val="006B325A"/>
    <w:rsid w:val="006B32C5"/>
    <w:rsid w:val="006B3309"/>
    <w:rsid w:val="006B3338"/>
    <w:rsid w:val="006B3347"/>
    <w:rsid w:val="006B334D"/>
    <w:rsid w:val="006B3370"/>
    <w:rsid w:val="006B33B6"/>
    <w:rsid w:val="006B33BA"/>
    <w:rsid w:val="006B33C3"/>
    <w:rsid w:val="006B3436"/>
    <w:rsid w:val="006B3449"/>
    <w:rsid w:val="006B3484"/>
    <w:rsid w:val="006B3497"/>
    <w:rsid w:val="006B34C3"/>
    <w:rsid w:val="006B34F4"/>
    <w:rsid w:val="006B34FB"/>
    <w:rsid w:val="006B3555"/>
    <w:rsid w:val="006B358B"/>
    <w:rsid w:val="006B35A2"/>
    <w:rsid w:val="006B35F7"/>
    <w:rsid w:val="006B366A"/>
    <w:rsid w:val="006B366C"/>
    <w:rsid w:val="006B36C2"/>
    <w:rsid w:val="006B37E5"/>
    <w:rsid w:val="006B37F5"/>
    <w:rsid w:val="006B381A"/>
    <w:rsid w:val="006B381C"/>
    <w:rsid w:val="006B3855"/>
    <w:rsid w:val="006B3862"/>
    <w:rsid w:val="006B38CD"/>
    <w:rsid w:val="006B38F9"/>
    <w:rsid w:val="006B390E"/>
    <w:rsid w:val="006B391E"/>
    <w:rsid w:val="006B3940"/>
    <w:rsid w:val="006B3947"/>
    <w:rsid w:val="006B395F"/>
    <w:rsid w:val="006B39B4"/>
    <w:rsid w:val="006B3A97"/>
    <w:rsid w:val="006B3B63"/>
    <w:rsid w:val="006B3B83"/>
    <w:rsid w:val="006B3BC0"/>
    <w:rsid w:val="006B3BE4"/>
    <w:rsid w:val="006B3C23"/>
    <w:rsid w:val="006B3CE1"/>
    <w:rsid w:val="006B3CF5"/>
    <w:rsid w:val="006B3CF8"/>
    <w:rsid w:val="006B3D9F"/>
    <w:rsid w:val="006B3DAE"/>
    <w:rsid w:val="006B3DE9"/>
    <w:rsid w:val="006B3DF9"/>
    <w:rsid w:val="006B3E24"/>
    <w:rsid w:val="006B3E79"/>
    <w:rsid w:val="006B3E94"/>
    <w:rsid w:val="006B3EFD"/>
    <w:rsid w:val="006B3F40"/>
    <w:rsid w:val="006B3F4A"/>
    <w:rsid w:val="006B3F60"/>
    <w:rsid w:val="006B3F68"/>
    <w:rsid w:val="006B3F9A"/>
    <w:rsid w:val="006B3FC1"/>
    <w:rsid w:val="006B4006"/>
    <w:rsid w:val="006B4033"/>
    <w:rsid w:val="006B4063"/>
    <w:rsid w:val="006B4155"/>
    <w:rsid w:val="006B4156"/>
    <w:rsid w:val="006B4169"/>
    <w:rsid w:val="006B41AC"/>
    <w:rsid w:val="006B41BB"/>
    <w:rsid w:val="006B41DA"/>
    <w:rsid w:val="006B41EA"/>
    <w:rsid w:val="006B4200"/>
    <w:rsid w:val="006B421D"/>
    <w:rsid w:val="006B423B"/>
    <w:rsid w:val="006B423C"/>
    <w:rsid w:val="006B425F"/>
    <w:rsid w:val="006B4264"/>
    <w:rsid w:val="006B428E"/>
    <w:rsid w:val="006B42BB"/>
    <w:rsid w:val="006B42DC"/>
    <w:rsid w:val="006B4327"/>
    <w:rsid w:val="006B4344"/>
    <w:rsid w:val="006B4395"/>
    <w:rsid w:val="006B4407"/>
    <w:rsid w:val="006B442C"/>
    <w:rsid w:val="006B442D"/>
    <w:rsid w:val="006B4535"/>
    <w:rsid w:val="006B4621"/>
    <w:rsid w:val="006B4666"/>
    <w:rsid w:val="006B466A"/>
    <w:rsid w:val="006B4673"/>
    <w:rsid w:val="006B467F"/>
    <w:rsid w:val="006B4681"/>
    <w:rsid w:val="006B46EA"/>
    <w:rsid w:val="006B46F6"/>
    <w:rsid w:val="006B4810"/>
    <w:rsid w:val="006B482B"/>
    <w:rsid w:val="006B482F"/>
    <w:rsid w:val="006B4888"/>
    <w:rsid w:val="006B48A7"/>
    <w:rsid w:val="006B48C0"/>
    <w:rsid w:val="006B48E0"/>
    <w:rsid w:val="006B49A6"/>
    <w:rsid w:val="006B49C4"/>
    <w:rsid w:val="006B4ACE"/>
    <w:rsid w:val="006B4B56"/>
    <w:rsid w:val="006B4B8C"/>
    <w:rsid w:val="006B4B94"/>
    <w:rsid w:val="006B4C3D"/>
    <w:rsid w:val="006B4C42"/>
    <w:rsid w:val="006B4C6A"/>
    <w:rsid w:val="006B4C84"/>
    <w:rsid w:val="006B4CC7"/>
    <w:rsid w:val="006B4CE8"/>
    <w:rsid w:val="006B4D13"/>
    <w:rsid w:val="006B4D41"/>
    <w:rsid w:val="006B4D56"/>
    <w:rsid w:val="006B4D7B"/>
    <w:rsid w:val="006B4D99"/>
    <w:rsid w:val="006B4EAE"/>
    <w:rsid w:val="006B4EB6"/>
    <w:rsid w:val="006B4FB7"/>
    <w:rsid w:val="006B4FEA"/>
    <w:rsid w:val="006B501B"/>
    <w:rsid w:val="006B502C"/>
    <w:rsid w:val="006B508E"/>
    <w:rsid w:val="006B50CF"/>
    <w:rsid w:val="006B50D2"/>
    <w:rsid w:val="006B50D8"/>
    <w:rsid w:val="006B5144"/>
    <w:rsid w:val="006B51C5"/>
    <w:rsid w:val="006B51EB"/>
    <w:rsid w:val="006B51EF"/>
    <w:rsid w:val="006B521C"/>
    <w:rsid w:val="006B526A"/>
    <w:rsid w:val="006B526F"/>
    <w:rsid w:val="006B52A4"/>
    <w:rsid w:val="006B52BF"/>
    <w:rsid w:val="006B533F"/>
    <w:rsid w:val="006B5345"/>
    <w:rsid w:val="006B5346"/>
    <w:rsid w:val="006B5426"/>
    <w:rsid w:val="006B543E"/>
    <w:rsid w:val="006B544F"/>
    <w:rsid w:val="006B5463"/>
    <w:rsid w:val="006B5503"/>
    <w:rsid w:val="006B5525"/>
    <w:rsid w:val="006B5558"/>
    <w:rsid w:val="006B5576"/>
    <w:rsid w:val="006B557A"/>
    <w:rsid w:val="006B55CA"/>
    <w:rsid w:val="006B55D5"/>
    <w:rsid w:val="006B55EF"/>
    <w:rsid w:val="006B5610"/>
    <w:rsid w:val="006B56B3"/>
    <w:rsid w:val="006B56B8"/>
    <w:rsid w:val="006B5700"/>
    <w:rsid w:val="006B5703"/>
    <w:rsid w:val="006B5713"/>
    <w:rsid w:val="006B5733"/>
    <w:rsid w:val="006B5760"/>
    <w:rsid w:val="006B5867"/>
    <w:rsid w:val="006B5868"/>
    <w:rsid w:val="006B5990"/>
    <w:rsid w:val="006B5A07"/>
    <w:rsid w:val="006B5A10"/>
    <w:rsid w:val="006B5A15"/>
    <w:rsid w:val="006B5A2B"/>
    <w:rsid w:val="006B5A80"/>
    <w:rsid w:val="006B5AE7"/>
    <w:rsid w:val="006B5B30"/>
    <w:rsid w:val="006B5BD8"/>
    <w:rsid w:val="006B5BE9"/>
    <w:rsid w:val="006B5C04"/>
    <w:rsid w:val="006B5C27"/>
    <w:rsid w:val="006B5C66"/>
    <w:rsid w:val="006B5C81"/>
    <w:rsid w:val="006B5C8F"/>
    <w:rsid w:val="006B5CAD"/>
    <w:rsid w:val="006B5CC4"/>
    <w:rsid w:val="006B5D00"/>
    <w:rsid w:val="006B5D2C"/>
    <w:rsid w:val="006B5DD2"/>
    <w:rsid w:val="006B5EA2"/>
    <w:rsid w:val="006B5EF7"/>
    <w:rsid w:val="006B5F05"/>
    <w:rsid w:val="006B5F68"/>
    <w:rsid w:val="006B5FB0"/>
    <w:rsid w:val="006B5FB3"/>
    <w:rsid w:val="006B5FE0"/>
    <w:rsid w:val="006B5FFE"/>
    <w:rsid w:val="006B600E"/>
    <w:rsid w:val="006B605A"/>
    <w:rsid w:val="006B607B"/>
    <w:rsid w:val="006B608D"/>
    <w:rsid w:val="006B60A3"/>
    <w:rsid w:val="006B60A4"/>
    <w:rsid w:val="006B60AD"/>
    <w:rsid w:val="006B60FF"/>
    <w:rsid w:val="006B619B"/>
    <w:rsid w:val="006B61F6"/>
    <w:rsid w:val="006B6222"/>
    <w:rsid w:val="006B6232"/>
    <w:rsid w:val="006B626D"/>
    <w:rsid w:val="006B627A"/>
    <w:rsid w:val="006B6280"/>
    <w:rsid w:val="006B629F"/>
    <w:rsid w:val="006B6354"/>
    <w:rsid w:val="006B6365"/>
    <w:rsid w:val="006B637E"/>
    <w:rsid w:val="006B63AC"/>
    <w:rsid w:val="006B63CA"/>
    <w:rsid w:val="006B63E1"/>
    <w:rsid w:val="006B63F4"/>
    <w:rsid w:val="006B6422"/>
    <w:rsid w:val="006B642B"/>
    <w:rsid w:val="006B644A"/>
    <w:rsid w:val="006B6491"/>
    <w:rsid w:val="006B6556"/>
    <w:rsid w:val="006B657B"/>
    <w:rsid w:val="006B65BD"/>
    <w:rsid w:val="006B65F3"/>
    <w:rsid w:val="006B6612"/>
    <w:rsid w:val="006B6694"/>
    <w:rsid w:val="006B6703"/>
    <w:rsid w:val="006B6758"/>
    <w:rsid w:val="006B67BF"/>
    <w:rsid w:val="006B67D4"/>
    <w:rsid w:val="006B67ED"/>
    <w:rsid w:val="006B680C"/>
    <w:rsid w:val="006B6830"/>
    <w:rsid w:val="006B690D"/>
    <w:rsid w:val="006B693D"/>
    <w:rsid w:val="006B69A4"/>
    <w:rsid w:val="006B69B5"/>
    <w:rsid w:val="006B6A47"/>
    <w:rsid w:val="006B6A66"/>
    <w:rsid w:val="006B6A93"/>
    <w:rsid w:val="006B6AAA"/>
    <w:rsid w:val="006B6B2A"/>
    <w:rsid w:val="006B6B74"/>
    <w:rsid w:val="006B6B7D"/>
    <w:rsid w:val="006B6BC5"/>
    <w:rsid w:val="006B6C35"/>
    <w:rsid w:val="006B6C44"/>
    <w:rsid w:val="006B6D15"/>
    <w:rsid w:val="006B6D82"/>
    <w:rsid w:val="006B6DF8"/>
    <w:rsid w:val="006B6E85"/>
    <w:rsid w:val="006B6EA5"/>
    <w:rsid w:val="006B6EEB"/>
    <w:rsid w:val="006B6F38"/>
    <w:rsid w:val="006B6FB4"/>
    <w:rsid w:val="006B6FCD"/>
    <w:rsid w:val="006B7051"/>
    <w:rsid w:val="006B706C"/>
    <w:rsid w:val="006B706F"/>
    <w:rsid w:val="006B70B1"/>
    <w:rsid w:val="006B70E3"/>
    <w:rsid w:val="006B7120"/>
    <w:rsid w:val="006B7166"/>
    <w:rsid w:val="006B7172"/>
    <w:rsid w:val="006B71EA"/>
    <w:rsid w:val="006B7203"/>
    <w:rsid w:val="006B7247"/>
    <w:rsid w:val="006B7259"/>
    <w:rsid w:val="006B7279"/>
    <w:rsid w:val="006B72E0"/>
    <w:rsid w:val="006B72E2"/>
    <w:rsid w:val="006B730C"/>
    <w:rsid w:val="006B731A"/>
    <w:rsid w:val="006B739F"/>
    <w:rsid w:val="006B73E6"/>
    <w:rsid w:val="006B742E"/>
    <w:rsid w:val="006B745C"/>
    <w:rsid w:val="006B746C"/>
    <w:rsid w:val="006B746F"/>
    <w:rsid w:val="006B74A2"/>
    <w:rsid w:val="006B74A8"/>
    <w:rsid w:val="006B74BA"/>
    <w:rsid w:val="006B74BF"/>
    <w:rsid w:val="006B7552"/>
    <w:rsid w:val="006B75B2"/>
    <w:rsid w:val="006B7613"/>
    <w:rsid w:val="006B765B"/>
    <w:rsid w:val="006B769E"/>
    <w:rsid w:val="006B76AF"/>
    <w:rsid w:val="006B773F"/>
    <w:rsid w:val="006B77B9"/>
    <w:rsid w:val="006B77BB"/>
    <w:rsid w:val="006B77D0"/>
    <w:rsid w:val="006B78DF"/>
    <w:rsid w:val="006B7904"/>
    <w:rsid w:val="006B7931"/>
    <w:rsid w:val="006B795F"/>
    <w:rsid w:val="006B799A"/>
    <w:rsid w:val="006B79E0"/>
    <w:rsid w:val="006B7A31"/>
    <w:rsid w:val="006B7A43"/>
    <w:rsid w:val="006B7A78"/>
    <w:rsid w:val="006B7AFF"/>
    <w:rsid w:val="006B7B27"/>
    <w:rsid w:val="006B7B74"/>
    <w:rsid w:val="006B7BC4"/>
    <w:rsid w:val="006B7C1A"/>
    <w:rsid w:val="006B7C1B"/>
    <w:rsid w:val="006B7C27"/>
    <w:rsid w:val="006B7C33"/>
    <w:rsid w:val="006B7C74"/>
    <w:rsid w:val="006B7C9B"/>
    <w:rsid w:val="006B7D58"/>
    <w:rsid w:val="006B7DE0"/>
    <w:rsid w:val="006B7E18"/>
    <w:rsid w:val="006B7F10"/>
    <w:rsid w:val="006B7F5B"/>
    <w:rsid w:val="006B7FED"/>
    <w:rsid w:val="006C004D"/>
    <w:rsid w:val="006C00B0"/>
    <w:rsid w:val="006C010D"/>
    <w:rsid w:val="006C0138"/>
    <w:rsid w:val="006C0156"/>
    <w:rsid w:val="006C019A"/>
    <w:rsid w:val="006C01C9"/>
    <w:rsid w:val="006C01F2"/>
    <w:rsid w:val="006C0254"/>
    <w:rsid w:val="006C0258"/>
    <w:rsid w:val="006C025C"/>
    <w:rsid w:val="006C0268"/>
    <w:rsid w:val="006C02C1"/>
    <w:rsid w:val="006C02D5"/>
    <w:rsid w:val="006C0324"/>
    <w:rsid w:val="006C0335"/>
    <w:rsid w:val="006C0361"/>
    <w:rsid w:val="006C037A"/>
    <w:rsid w:val="006C0381"/>
    <w:rsid w:val="006C038C"/>
    <w:rsid w:val="006C0394"/>
    <w:rsid w:val="006C03B3"/>
    <w:rsid w:val="006C03C1"/>
    <w:rsid w:val="006C03EB"/>
    <w:rsid w:val="006C0449"/>
    <w:rsid w:val="006C0460"/>
    <w:rsid w:val="006C0470"/>
    <w:rsid w:val="006C04D2"/>
    <w:rsid w:val="006C051F"/>
    <w:rsid w:val="006C0570"/>
    <w:rsid w:val="006C058A"/>
    <w:rsid w:val="006C05AD"/>
    <w:rsid w:val="006C05AF"/>
    <w:rsid w:val="006C05C2"/>
    <w:rsid w:val="006C061B"/>
    <w:rsid w:val="006C061E"/>
    <w:rsid w:val="006C062C"/>
    <w:rsid w:val="006C0661"/>
    <w:rsid w:val="006C06BA"/>
    <w:rsid w:val="006C06F9"/>
    <w:rsid w:val="006C06FD"/>
    <w:rsid w:val="006C0736"/>
    <w:rsid w:val="006C0749"/>
    <w:rsid w:val="006C0798"/>
    <w:rsid w:val="006C07D7"/>
    <w:rsid w:val="006C0832"/>
    <w:rsid w:val="006C085A"/>
    <w:rsid w:val="006C0865"/>
    <w:rsid w:val="006C09E1"/>
    <w:rsid w:val="006C09E8"/>
    <w:rsid w:val="006C0A64"/>
    <w:rsid w:val="006C0A99"/>
    <w:rsid w:val="006C0AD1"/>
    <w:rsid w:val="006C0AD8"/>
    <w:rsid w:val="006C0B20"/>
    <w:rsid w:val="006C0B7E"/>
    <w:rsid w:val="006C0BDE"/>
    <w:rsid w:val="006C0CB4"/>
    <w:rsid w:val="006C0CDE"/>
    <w:rsid w:val="006C0CF1"/>
    <w:rsid w:val="006C0D06"/>
    <w:rsid w:val="006C0D42"/>
    <w:rsid w:val="006C0D93"/>
    <w:rsid w:val="006C0E18"/>
    <w:rsid w:val="006C0F18"/>
    <w:rsid w:val="006C0FB9"/>
    <w:rsid w:val="006C0FBE"/>
    <w:rsid w:val="006C0FBF"/>
    <w:rsid w:val="006C0FE4"/>
    <w:rsid w:val="006C0FE5"/>
    <w:rsid w:val="006C101E"/>
    <w:rsid w:val="006C102C"/>
    <w:rsid w:val="006C104C"/>
    <w:rsid w:val="006C1054"/>
    <w:rsid w:val="006C1067"/>
    <w:rsid w:val="006C10A5"/>
    <w:rsid w:val="006C10B4"/>
    <w:rsid w:val="006C10EA"/>
    <w:rsid w:val="006C1196"/>
    <w:rsid w:val="006C1204"/>
    <w:rsid w:val="006C1247"/>
    <w:rsid w:val="006C12B6"/>
    <w:rsid w:val="006C12BD"/>
    <w:rsid w:val="006C12D0"/>
    <w:rsid w:val="006C134A"/>
    <w:rsid w:val="006C13D8"/>
    <w:rsid w:val="006C1427"/>
    <w:rsid w:val="006C142A"/>
    <w:rsid w:val="006C1436"/>
    <w:rsid w:val="006C1514"/>
    <w:rsid w:val="006C153E"/>
    <w:rsid w:val="006C1647"/>
    <w:rsid w:val="006C1651"/>
    <w:rsid w:val="006C16A6"/>
    <w:rsid w:val="006C16AA"/>
    <w:rsid w:val="006C1750"/>
    <w:rsid w:val="006C1756"/>
    <w:rsid w:val="006C175F"/>
    <w:rsid w:val="006C1768"/>
    <w:rsid w:val="006C17A5"/>
    <w:rsid w:val="006C1805"/>
    <w:rsid w:val="006C182C"/>
    <w:rsid w:val="006C182D"/>
    <w:rsid w:val="006C1836"/>
    <w:rsid w:val="006C18D0"/>
    <w:rsid w:val="006C194E"/>
    <w:rsid w:val="006C1967"/>
    <w:rsid w:val="006C1989"/>
    <w:rsid w:val="006C19FE"/>
    <w:rsid w:val="006C1A07"/>
    <w:rsid w:val="006C1A5E"/>
    <w:rsid w:val="006C1ABA"/>
    <w:rsid w:val="006C1AE7"/>
    <w:rsid w:val="006C1B27"/>
    <w:rsid w:val="006C1B3A"/>
    <w:rsid w:val="006C1B5D"/>
    <w:rsid w:val="006C1B76"/>
    <w:rsid w:val="006C1B85"/>
    <w:rsid w:val="006C1BFE"/>
    <w:rsid w:val="006C1C01"/>
    <w:rsid w:val="006C1C54"/>
    <w:rsid w:val="006C1CB8"/>
    <w:rsid w:val="006C1CC4"/>
    <w:rsid w:val="006C1CCD"/>
    <w:rsid w:val="006C1CF3"/>
    <w:rsid w:val="006C1D7C"/>
    <w:rsid w:val="006C1D82"/>
    <w:rsid w:val="006C1D97"/>
    <w:rsid w:val="006C1DA1"/>
    <w:rsid w:val="006C1DE4"/>
    <w:rsid w:val="006C1DF9"/>
    <w:rsid w:val="006C1E0D"/>
    <w:rsid w:val="006C1E50"/>
    <w:rsid w:val="006C1E7C"/>
    <w:rsid w:val="006C1EB0"/>
    <w:rsid w:val="006C1F25"/>
    <w:rsid w:val="006C1F94"/>
    <w:rsid w:val="006C1FB2"/>
    <w:rsid w:val="006C1FD2"/>
    <w:rsid w:val="006C2072"/>
    <w:rsid w:val="006C2078"/>
    <w:rsid w:val="006C2080"/>
    <w:rsid w:val="006C20AD"/>
    <w:rsid w:val="006C20E2"/>
    <w:rsid w:val="006C20F5"/>
    <w:rsid w:val="006C214B"/>
    <w:rsid w:val="006C221B"/>
    <w:rsid w:val="006C2230"/>
    <w:rsid w:val="006C2250"/>
    <w:rsid w:val="006C228D"/>
    <w:rsid w:val="006C22D9"/>
    <w:rsid w:val="006C232A"/>
    <w:rsid w:val="006C2332"/>
    <w:rsid w:val="006C2347"/>
    <w:rsid w:val="006C2373"/>
    <w:rsid w:val="006C23E6"/>
    <w:rsid w:val="006C2434"/>
    <w:rsid w:val="006C247F"/>
    <w:rsid w:val="006C2498"/>
    <w:rsid w:val="006C24BE"/>
    <w:rsid w:val="006C2543"/>
    <w:rsid w:val="006C25A9"/>
    <w:rsid w:val="006C25BE"/>
    <w:rsid w:val="006C2680"/>
    <w:rsid w:val="006C2681"/>
    <w:rsid w:val="006C268A"/>
    <w:rsid w:val="006C26C4"/>
    <w:rsid w:val="006C26FA"/>
    <w:rsid w:val="006C2769"/>
    <w:rsid w:val="006C276A"/>
    <w:rsid w:val="006C277F"/>
    <w:rsid w:val="006C2784"/>
    <w:rsid w:val="006C27CD"/>
    <w:rsid w:val="006C2824"/>
    <w:rsid w:val="006C287A"/>
    <w:rsid w:val="006C28BE"/>
    <w:rsid w:val="006C2924"/>
    <w:rsid w:val="006C2930"/>
    <w:rsid w:val="006C295D"/>
    <w:rsid w:val="006C2972"/>
    <w:rsid w:val="006C29B5"/>
    <w:rsid w:val="006C29E8"/>
    <w:rsid w:val="006C29EE"/>
    <w:rsid w:val="006C2AC8"/>
    <w:rsid w:val="006C2B50"/>
    <w:rsid w:val="006C2BA6"/>
    <w:rsid w:val="006C2BBA"/>
    <w:rsid w:val="006C2BD4"/>
    <w:rsid w:val="006C2BF0"/>
    <w:rsid w:val="006C2C61"/>
    <w:rsid w:val="006C2CBC"/>
    <w:rsid w:val="006C2CC1"/>
    <w:rsid w:val="006C2D4D"/>
    <w:rsid w:val="006C2D56"/>
    <w:rsid w:val="006C2D99"/>
    <w:rsid w:val="006C2DBF"/>
    <w:rsid w:val="006C2DC5"/>
    <w:rsid w:val="006C2DC6"/>
    <w:rsid w:val="006C2DDA"/>
    <w:rsid w:val="006C2DFE"/>
    <w:rsid w:val="006C2EC3"/>
    <w:rsid w:val="006C2F08"/>
    <w:rsid w:val="006C2F29"/>
    <w:rsid w:val="006C2F4E"/>
    <w:rsid w:val="006C2F77"/>
    <w:rsid w:val="006C2FCD"/>
    <w:rsid w:val="006C2FD2"/>
    <w:rsid w:val="006C3019"/>
    <w:rsid w:val="006C3094"/>
    <w:rsid w:val="006C30B2"/>
    <w:rsid w:val="006C31FE"/>
    <w:rsid w:val="006C320D"/>
    <w:rsid w:val="006C3285"/>
    <w:rsid w:val="006C32A5"/>
    <w:rsid w:val="006C32D9"/>
    <w:rsid w:val="006C33D8"/>
    <w:rsid w:val="006C33E6"/>
    <w:rsid w:val="006C3405"/>
    <w:rsid w:val="006C3447"/>
    <w:rsid w:val="006C344C"/>
    <w:rsid w:val="006C348F"/>
    <w:rsid w:val="006C34A2"/>
    <w:rsid w:val="006C34DA"/>
    <w:rsid w:val="006C3533"/>
    <w:rsid w:val="006C354F"/>
    <w:rsid w:val="006C359D"/>
    <w:rsid w:val="006C35BD"/>
    <w:rsid w:val="006C35E6"/>
    <w:rsid w:val="006C3604"/>
    <w:rsid w:val="006C361A"/>
    <w:rsid w:val="006C365C"/>
    <w:rsid w:val="006C36C7"/>
    <w:rsid w:val="006C37A2"/>
    <w:rsid w:val="006C37A7"/>
    <w:rsid w:val="006C37A8"/>
    <w:rsid w:val="006C37BA"/>
    <w:rsid w:val="006C37C5"/>
    <w:rsid w:val="006C383D"/>
    <w:rsid w:val="006C3849"/>
    <w:rsid w:val="006C389E"/>
    <w:rsid w:val="006C3903"/>
    <w:rsid w:val="006C3928"/>
    <w:rsid w:val="006C3951"/>
    <w:rsid w:val="006C3961"/>
    <w:rsid w:val="006C3976"/>
    <w:rsid w:val="006C397F"/>
    <w:rsid w:val="006C39B7"/>
    <w:rsid w:val="006C39C3"/>
    <w:rsid w:val="006C39F2"/>
    <w:rsid w:val="006C3A7F"/>
    <w:rsid w:val="006C3AA0"/>
    <w:rsid w:val="006C3AC3"/>
    <w:rsid w:val="006C3ADC"/>
    <w:rsid w:val="006C3B57"/>
    <w:rsid w:val="006C3B5C"/>
    <w:rsid w:val="006C3BB1"/>
    <w:rsid w:val="006C3BBF"/>
    <w:rsid w:val="006C3BC9"/>
    <w:rsid w:val="006C3BD0"/>
    <w:rsid w:val="006C3BDA"/>
    <w:rsid w:val="006C3C54"/>
    <w:rsid w:val="006C3C5F"/>
    <w:rsid w:val="006C3CB9"/>
    <w:rsid w:val="006C3D55"/>
    <w:rsid w:val="006C3DAE"/>
    <w:rsid w:val="006C3DCB"/>
    <w:rsid w:val="006C3E6D"/>
    <w:rsid w:val="006C3E96"/>
    <w:rsid w:val="006C3EF0"/>
    <w:rsid w:val="006C3F83"/>
    <w:rsid w:val="006C3F85"/>
    <w:rsid w:val="006C4010"/>
    <w:rsid w:val="006C403D"/>
    <w:rsid w:val="006C40D7"/>
    <w:rsid w:val="006C40E9"/>
    <w:rsid w:val="006C4143"/>
    <w:rsid w:val="006C4185"/>
    <w:rsid w:val="006C4197"/>
    <w:rsid w:val="006C4233"/>
    <w:rsid w:val="006C4238"/>
    <w:rsid w:val="006C42A2"/>
    <w:rsid w:val="006C42E3"/>
    <w:rsid w:val="006C42F2"/>
    <w:rsid w:val="006C42F8"/>
    <w:rsid w:val="006C4304"/>
    <w:rsid w:val="006C4410"/>
    <w:rsid w:val="006C441B"/>
    <w:rsid w:val="006C44FD"/>
    <w:rsid w:val="006C4599"/>
    <w:rsid w:val="006C45A4"/>
    <w:rsid w:val="006C469D"/>
    <w:rsid w:val="006C46AB"/>
    <w:rsid w:val="006C46B3"/>
    <w:rsid w:val="006C46C4"/>
    <w:rsid w:val="006C475E"/>
    <w:rsid w:val="006C478C"/>
    <w:rsid w:val="006C47C1"/>
    <w:rsid w:val="006C47F7"/>
    <w:rsid w:val="006C4814"/>
    <w:rsid w:val="006C486E"/>
    <w:rsid w:val="006C488D"/>
    <w:rsid w:val="006C48A6"/>
    <w:rsid w:val="006C4907"/>
    <w:rsid w:val="006C4917"/>
    <w:rsid w:val="006C4A4C"/>
    <w:rsid w:val="006C4A9E"/>
    <w:rsid w:val="006C4AAE"/>
    <w:rsid w:val="006C4B08"/>
    <w:rsid w:val="006C4B75"/>
    <w:rsid w:val="006C4BB5"/>
    <w:rsid w:val="006C4BBF"/>
    <w:rsid w:val="006C4BDB"/>
    <w:rsid w:val="006C4BFA"/>
    <w:rsid w:val="006C4C0D"/>
    <w:rsid w:val="006C4C46"/>
    <w:rsid w:val="006C4C4B"/>
    <w:rsid w:val="006C4C50"/>
    <w:rsid w:val="006C4CB7"/>
    <w:rsid w:val="006C4CF1"/>
    <w:rsid w:val="006C4D0B"/>
    <w:rsid w:val="006C4D80"/>
    <w:rsid w:val="006C4D96"/>
    <w:rsid w:val="006C4DA9"/>
    <w:rsid w:val="006C4DB1"/>
    <w:rsid w:val="006C4DB3"/>
    <w:rsid w:val="006C4DDB"/>
    <w:rsid w:val="006C4DFB"/>
    <w:rsid w:val="006C4DFC"/>
    <w:rsid w:val="006C4E29"/>
    <w:rsid w:val="006C4E2D"/>
    <w:rsid w:val="006C4E32"/>
    <w:rsid w:val="006C4E5B"/>
    <w:rsid w:val="006C4E71"/>
    <w:rsid w:val="006C4EEF"/>
    <w:rsid w:val="006C4F28"/>
    <w:rsid w:val="006C4F51"/>
    <w:rsid w:val="006C4FCA"/>
    <w:rsid w:val="006C4FF0"/>
    <w:rsid w:val="006C5047"/>
    <w:rsid w:val="006C506C"/>
    <w:rsid w:val="006C507C"/>
    <w:rsid w:val="006C5088"/>
    <w:rsid w:val="006C5100"/>
    <w:rsid w:val="006C511B"/>
    <w:rsid w:val="006C5165"/>
    <w:rsid w:val="006C5175"/>
    <w:rsid w:val="006C5180"/>
    <w:rsid w:val="006C5196"/>
    <w:rsid w:val="006C5197"/>
    <w:rsid w:val="006C51A9"/>
    <w:rsid w:val="006C51BA"/>
    <w:rsid w:val="006C520A"/>
    <w:rsid w:val="006C521A"/>
    <w:rsid w:val="006C5249"/>
    <w:rsid w:val="006C52C0"/>
    <w:rsid w:val="006C52D9"/>
    <w:rsid w:val="006C52E1"/>
    <w:rsid w:val="006C533E"/>
    <w:rsid w:val="006C5360"/>
    <w:rsid w:val="006C5389"/>
    <w:rsid w:val="006C5428"/>
    <w:rsid w:val="006C5495"/>
    <w:rsid w:val="006C54AF"/>
    <w:rsid w:val="006C54C5"/>
    <w:rsid w:val="006C54C7"/>
    <w:rsid w:val="006C54DF"/>
    <w:rsid w:val="006C552B"/>
    <w:rsid w:val="006C555E"/>
    <w:rsid w:val="006C55E9"/>
    <w:rsid w:val="006C55EA"/>
    <w:rsid w:val="006C56E4"/>
    <w:rsid w:val="006C5733"/>
    <w:rsid w:val="006C574C"/>
    <w:rsid w:val="006C5799"/>
    <w:rsid w:val="006C586D"/>
    <w:rsid w:val="006C5899"/>
    <w:rsid w:val="006C58A5"/>
    <w:rsid w:val="006C58A6"/>
    <w:rsid w:val="006C58C5"/>
    <w:rsid w:val="006C58FB"/>
    <w:rsid w:val="006C592C"/>
    <w:rsid w:val="006C5936"/>
    <w:rsid w:val="006C5970"/>
    <w:rsid w:val="006C599B"/>
    <w:rsid w:val="006C59E3"/>
    <w:rsid w:val="006C59FC"/>
    <w:rsid w:val="006C5A0E"/>
    <w:rsid w:val="006C5B5C"/>
    <w:rsid w:val="006C5BE7"/>
    <w:rsid w:val="006C5BF1"/>
    <w:rsid w:val="006C5BFB"/>
    <w:rsid w:val="006C5C3A"/>
    <w:rsid w:val="006C5C6C"/>
    <w:rsid w:val="006C5C94"/>
    <w:rsid w:val="006C5CB5"/>
    <w:rsid w:val="006C5D60"/>
    <w:rsid w:val="006C5D76"/>
    <w:rsid w:val="006C5D9B"/>
    <w:rsid w:val="006C5DD9"/>
    <w:rsid w:val="006C5DF5"/>
    <w:rsid w:val="006C5E33"/>
    <w:rsid w:val="006C5E6D"/>
    <w:rsid w:val="006C5E83"/>
    <w:rsid w:val="006C5E9A"/>
    <w:rsid w:val="006C5EF0"/>
    <w:rsid w:val="006C5F12"/>
    <w:rsid w:val="006C6191"/>
    <w:rsid w:val="006C6197"/>
    <w:rsid w:val="006C628B"/>
    <w:rsid w:val="006C62B5"/>
    <w:rsid w:val="006C62DF"/>
    <w:rsid w:val="006C6322"/>
    <w:rsid w:val="006C6343"/>
    <w:rsid w:val="006C6355"/>
    <w:rsid w:val="006C63E1"/>
    <w:rsid w:val="006C6474"/>
    <w:rsid w:val="006C6491"/>
    <w:rsid w:val="006C64BD"/>
    <w:rsid w:val="006C655F"/>
    <w:rsid w:val="006C6583"/>
    <w:rsid w:val="006C659A"/>
    <w:rsid w:val="006C65EC"/>
    <w:rsid w:val="006C65F7"/>
    <w:rsid w:val="006C6606"/>
    <w:rsid w:val="006C6642"/>
    <w:rsid w:val="006C66B6"/>
    <w:rsid w:val="006C66FB"/>
    <w:rsid w:val="006C6790"/>
    <w:rsid w:val="006C682D"/>
    <w:rsid w:val="006C687B"/>
    <w:rsid w:val="006C689E"/>
    <w:rsid w:val="006C68EC"/>
    <w:rsid w:val="006C6952"/>
    <w:rsid w:val="006C6A16"/>
    <w:rsid w:val="006C6A75"/>
    <w:rsid w:val="006C6AA1"/>
    <w:rsid w:val="006C6ABA"/>
    <w:rsid w:val="006C6AFA"/>
    <w:rsid w:val="006C6B0D"/>
    <w:rsid w:val="006C6B66"/>
    <w:rsid w:val="006C6B72"/>
    <w:rsid w:val="006C6BD4"/>
    <w:rsid w:val="006C6BD9"/>
    <w:rsid w:val="006C6BDC"/>
    <w:rsid w:val="006C6C2A"/>
    <w:rsid w:val="006C6C82"/>
    <w:rsid w:val="006C6CC8"/>
    <w:rsid w:val="006C6D8F"/>
    <w:rsid w:val="006C6D91"/>
    <w:rsid w:val="006C6DFA"/>
    <w:rsid w:val="006C6EAA"/>
    <w:rsid w:val="006C6F6E"/>
    <w:rsid w:val="006C6FE6"/>
    <w:rsid w:val="006C6FEA"/>
    <w:rsid w:val="006C7043"/>
    <w:rsid w:val="006C70D1"/>
    <w:rsid w:val="006C71C0"/>
    <w:rsid w:val="006C71EB"/>
    <w:rsid w:val="006C72A5"/>
    <w:rsid w:val="006C72C1"/>
    <w:rsid w:val="006C72D1"/>
    <w:rsid w:val="006C72DF"/>
    <w:rsid w:val="006C72E9"/>
    <w:rsid w:val="006C7363"/>
    <w:rsid w:val="006C73CC"/>
    <w:rsid w:val="006C73F7"/>
    <w:rsid w:val="006C747C"/>
    <w:rsid w:val="006C7488"/>
    <w:rsid w:val="006C75CE"/>
    <w:rsid w:val="006C760C"/>
    <w:rsid w:val="006C7626"/>
    <w:rsid w:val="006C7634"/>
    <w:rsid w:val="006C7640"/>
    <w:rsid w:val="006C7678"/>
    <w:rsid w:val="006C7713"/>
    <w:rsid w:val="006C7759"/>
    <w:rsid w:val="006C7801"/>
    <w:rsid w:val="006C7820"/>
    <w:rsid w:val="006C7907"/>
    <w:rsid w:val="006C791C"/>
    <w:rsid w:val="006C7947"/>
    <w:rsid w:val="006C795C"/>
    <w:rsid w:val="006C7A00"/>
    <w:rsid w:val="006C7A31"/>
    <w:rsid w:val="006C7A38"/>
    <w:rsid w:val="006C7A3D"/>
    <w:rsid w:val="006C7A93"/>
    <w:rsid w:val="006C7A94"/>
    <w:rsid w:val="006C7AC2"/>
    <w:rsid w:val="006C7C0D"/>
    <w:rsid w:val="006C7C18"/>
    <w:rsid w:val="006C7C4F"/>
    <w:rsid w:val="006C7D60"/>
    <w:rsid w:val="006C7D7B"/>
    <w:rsid w:val="006C7D8C"/>
    <w:rsid w:val="006C7E3E"/>
    <w:rsid w:val="006C7E70"/>
    <w:rsid w:val="006C7F3E"/>
    <w:rsid w:val="006C7F5A"/>
    <w:rsid w:val="006C7F7A"/>
    <w:rsid w:val="006C7F7B"/>
    <w:rsid w:val="006C7FA1"/>
    <w:rsid w:val="006C7FA6"/>
    <w:rsid w:val="006C7FBA"/>
    <w:rsid w:val="006D0015"/>
    <w:rsid w:val="006D00FC"/>
    <w:rsid w:val="006D014F"/>
    <w:rsid w:val="006D0167"/>
    <w:rsid w:val="006D01CF"/>
    <w:rsid w:val="006D01EB"/>
    <w:rsid w:val="006D020D"/>
    <w:rsid w:val="006D022E"/>
    <w:rsid w:val="006D042B"/>
    <w:rsid w:val="006D053C"/>
    <w:rsid w:val="006D0543"/>
    <w:rsid w:val="006D06A4"/>
    <w:rsid w:val="006D06A5"/>
    <w:rsid w:val="006D06A7"/>
    <w:rsid w:val="006D074B"/>
    <w:rsid w:val="006D078C"/>
    <w:rsid w:val="006D0798"/>
    <w:rsid w:val="006D085C"/>
    <w:rsid w:val="006D08A0"/>
    <w:rsid w:val="006D08AD"/>
    <w:rsid w:val="006D08C6"/>
    <w:rsid w:val="006D08D9"/>
    <w:rsid w:val="006D098C"/>
    <w:rsid w:val="006D09A2"/>
    <w:rsid w:val="006D09BB"/>
    <w:rsid w:val="006D09BC"/>
    <w:rsid w:val="006D0A97"/>
    <w:rsid w:val="006D0ACF"/>
    <w:rsid w:val="006D0BAD"/>
    <w:rsid w:val="006D0C21"/>
    <w:rsid w:val="006D0C2A"/>
    <w:rsid w:val="006D0C69"/>
    <w:rsid w:val="006D0C71"/>
    <w:rsid w:val="006D0CFE"/>
    <w:rsid w:val="006D0D7D"/>
    <w:rsid w:val="006D0DA9"/>
    <w:rsid w:val="006D0DE9"/>
    <w:rsid w:val="006D0E4E"/>
    <w:rsid w:val="006D0EB0"/>
    <w:rsid w:val="006D0EC9"/>
    <w:rsid w:val="006D0F5D"/>
    <w:rsid w:val="006D1024"/>
    <w:rsid w:val="006D10CC"/>
    <w:rsid w:val="006D112C"/>
    <w:rsid w:val="006D1131"/>
    <w:rsid w:val="006D116C"/>
    <w:rsid w:val="006D117B"/>
    <w:rsid w:val="006D118E"/>
    <w:rsid w:val="006D11AD"/>
    <w:rsid w:val="006D1218"/>
    <w:rsid w:val="006D12DA"/>
    <w:rsid w:val="006D131B"/>
    <w:rsid w:val="006D1368"/>
    <w:rsid w:val="006D13D4"/>
    <w:rsid w:val="006D14DF"/>
    <w:rsid w:val="006D1568"/>
    <w:rsid w:val="006D156C"/>
    <w:rsid w:val="006D15A3"/>
    <w:rsid w:val="006D15CC"/>
    <w:rsid w:val="006D1649"/>
    <w:rsid w:val="006D166D"/>
    <w:rsid w:val="006D1673"/>
    <w:rsid w:val="006D16E5"/>
    <w:rsid w:val="006D1709"/>
    <w:rsid w:val="006D1719"/>
    <w:rsid w:val="006D1745"/>
    <w:rsid w:val="006D1769"/>
    <w:rsid w:val="006D176E"/>
    <w:rsid w:val="006D17F4"/>
    <w:rsid w:val="006D184B"/>
    <w:rsid w:val="006D1859"/>
    <w:rsid w:val="006D18C0"/>
    <w:rsid w:val="006D18D0"/>
    <w:rsid w:val="006D18DC"/>
    <w:rsid w:val="006D1992"/>
    <w:rsid w:val="006D199E"/>
    <w:rsid w:val="006D19F8"/>
    <w:rsid w:val="006D1A1E"/>
    <w:rsid w:val="006D1A51"/>
    <w:rsid w:val="006D1A79"/>
    <w:rsid w:val="006D1A84"/>
    <w:rsid w:val="006D1B7F"/>
    <w:rsid w:val="006D1C23"/>
    <w:rsid w:val="006D1C83"/>
    <w:rsid w:val="006D1CAF"/>
    <w:rsid w:val="006D1CC4"/>
    <w:rsid w:val="006D1CEE"/>
    <w:rsid w:val="006D1D20"/>
    <w:rsid w:val="006D1D32"/>
    <w:rsid w:val="006D1DC9"/>
    <w:rsid w:val="006D1DFA"/>
    <w:rsid w:val="006D1E23"/>
    <w:rsid w:val="006D1E3B"/>
    <w:rsid w:val="006D1EAB"/>
    <w:rsid w:val="006D1EC9"/>
    <w:rsid w:val="006D1F20"/>
    <w:rsid w:val="006D1F6E"/>
    <w:rsid w:val="006D2014"/>
    <w:rsid w:val="006D202F"/>
    <w:rsid w:val="006D20B1"/>
    <w:rsid w:val="006D2181"/>
    <w:rsid w:val="006D2204"/>
    <w:rsid w:val="006D2234"/>
    <w:rsid w:val="006D226C"/>
    <w:rsid w:val="006D2282"/>
    <w:rsid w:val="006D2290"/>
    <w:rsid w:val="006D22B1"/>
    <w:rsid w:val="006D22B9"/>
    <w:rsid w:val="006D22C0"/>
    <w:rsid w:val="006D22DB"/>
    <w:rsid w:val="006D22FF"/>
    <w:rsid w:val="006D2305"/>
    <w:rsid w:val="006D247C"/>
    <w:rsid w:val="006D24D2"/>
    <w:rsid w:val="006D24EF"/>
    <w:rsid w:val="006D250A"/>
    <w:rsid w:val="006D2565"/>
    <w:rsid w:val="006D2576"/>
    <w:rsid w:val="006D25B0"/>
    <w:rsid w:val="006D25B9"/>
    <w:rsid w:val="006D2698"/>
    <w:rsid w:val="006D2703"/>
    <w:rsid w:val="006D2713"/>
    <w:rsid w:val="006D276A"/>
    <w:rsid w:val="006D27C4"/>
    <w:rsid w:val="006D280F"/>
    <w:rsid w:val="006D292D"/>
    <w:rsid w:val="006D2986"/>
    <w:rsid w:val="006D2992"/>
    <w:rsid w:val="006D2996"/>
    <w:rsid w:val="006D29AB"/>
    <w:rsid w:val="006D29B9"/>
    <w:rsid w:val="006D29C9"/>
    <w:rsid w:val="006D29CA"/>
    <w:rsid w:val="006D29E5"/>
    <w:rsid w:val="006D2A72"/>
    <w:rsid w:val="006D2AB1"/>
    <w:rsid w:val="006D2ABB"/>
    <w:rsid w:val="006D2ADD"/>
    <w:rsid w:val="006D2B48"/>
    <w:rsid w:val="006D2B65"/>
    <w:rsid w:val="006D2B8C"/>
    <w:rsid w:val="006D2BD1"/>
    <w:rsid w:val="006D2BE3"/>
    <w:rsid w:val="006D2BE9"/>
    <w:rsid w:val="006D2CCD"/>
    <w:rsid w:val="006D2CFD"/>
    <w:rsid w:val="006D2D45"/>
    <w:rsid w:val="006D2D80"/>
    <w:rsid w:val="006D2DCE"/>
    <w:rsid w:val="006D2DDD"/>
    <w:rsid w:val="006D2E73"/>
    <w:rsid w:val="006D2F6D"/>
    <w:rsid w:val="006D2FD5"/>
    <w:rsid w:val="006D300C"/>
    <w:rsid w:val="006D305C"/>
    <w:rsid w:val="006D30C8"/>
    <w:rsid w:val="006D30E2"/>
    <w:rsid w:val="006D31A6"/>
    <w:rsid w:val="006D31EA"/>
    <w:rsid w:val="006D31F8"/>
    <w:rsid w:val="006D322D"/>
    <w:rsid w:val="006D3232"/>
    <w:rsid w:val="006D326F"/>
    <w:rsid w:val="006D3298"/>
    <w:rsid w:val="006D335B"/>
    <w:rsid w:val="006D33E9"/>
    <w:rsid w:val="006D3437"/>
    <w:rsid w:val="006D3456"/>
    <w:rsid w:val="006D346D"/>
    <w:rsid w:val="006D3488"/>
    <w:rsid w:val="006D3499"/>
    <w:rsid w:val="006D352C"/>
    <w:rsid w:val="006D3551"/>
    <w:rsid w:val="006D3556"/>
    <w:rsid w:val="006D35FF"/>
    <w:rsid w:val="006D3631"/>
    <w:rsid w:val="006D36E3"/>
    <w:rsid w:val="006D3767"/>
    <w:rsid w:val="006D3781"/>
    <w:rsid w:val="006D379F"/>
    <w:rsid w:val="006D3818"/>
    <w:rsid w:val="006D3829"/>
    <w:rsid w:val="006D389A"/>
    <w:rsid w:val="006D38B6"/>
    <w:rsid w:val="006D3996"/>
    <w:rsid w:val="006D39F2"/>
    <w:rsid w:val="006D3A31"/>
    <w:rsid w:val="006D3B3B"/>
    <w:rsid w:val="006D3B84"/>
    <w:rsid w:val="006D3B93"/>
    <w:rsid w:val="006D3C20"/>
    <w:rsid w:val="006D3C22"/>
    <w:rsid w:val="006D3C4E"/>
    <w:rsid w:val="006D3C56"/>
    <w:rsid w:val="006D3C97"/>
    <w:rsid w:val="006D3CC4"/>
    <w:rsid w:val="006D3D0E"/>
    <w:rsid w:val="006D3DD7"/>
    <w:rsid w:val="006D3E67"/>
    <w:rsid w:val="006D3ECC"/>
    <w:rsid w:val="006D3FDD"/>
    <w:rsid w:val="006D3FE1"/>
    <w:rsid w:val="006D3FF0"/>
    <w:rsid w:val="006D4011"/>
    <w:rsid w:val="006D4015"/>
    <w:rsid w:val="006D402D"/>
    <w:rsid w:val="006D403E"/>
    <w:rsid w:val="006D40BC"/>
    <w:rsid w:val="006D4112"/>
    <w:rsid w:val="006D4148"/>
    <w:rsid w:val="006D4149"/>
    <w:rsid w:val="006D4168"/>
    <w:rsid w:val="006D4177"/>
    <w:rsid w:val="006D41BC"/>
    <w:rsid w:val="006D41D1"/>
    <w:rsid w:val="006D41EB"/>
    <w:rsid w:val="006D421B"/>
    <w:rsid w:val="006D4251"/>
    <w:rsid w:val="006D4273"/>
    <w:rsid w:val="006D4296"/>
    <w:rsid w:val="006D4299"/>
    <w:rsid w:val="006D429C"/>
    <w:rsid w:val="006D42B1"/>
    <w:rsid w:val="006D445E"/>
    <w:rsid w:val="006D447C"/>
    <w:rsid w:val="006D44B2"/>
    <w:rsid w:val="006D44D8"/>
    <w:rsid w:val="006D4583"/>
    <w:rsid w:val="006D4594"/>
    <w:rsid w:val="006D466E"/>
    <w:rsid w:val="006D46E3"/>
    <w:rsid w:val="006D470F"/>
    <w:rsid w:val="006D472A"/>
    <w:rsid w:val="006D476C"/>
    <w:rsid w:val="006D479B"/>
    <w:rsid w:val="006D47A6"/>
    <w:rsid w:val="006D47DE"/>
    <w:rsid w:val="006D481B"/>
    <w:rsid w:val="006D4820"/>
    <w:rsid w:val="006D482A"/>
    <w:rsid w:val="006D4843"/>
    <w:rsid w:val="006D486A"/>
    <w:rsid w:val="006D48E7"/>
    <w:rsid w:val="006D48E9"/>
    <w:rsid w:val="006D4982"/>
    <w:rsid w:val="006D4994"/>
    <w:rsid w:val="006D49A1"/>
    <w:rsid w:val="006D4A55"/>
    <w:rsid w:val="006D4AEC"/>
    <w:rsid w:val="006D4AFF"/>
    <w:rsid w:val="006D4B37"/>
    <w:rsid w:val="006D4B90"/>
    <w:rsid w:val="006D4BA0"/>
    <w:rsid w:val="006D4BEE"/>
    <w:rsid w:val="006D4C0C"/>
    <w:rsid w:val="006D4C13"/>
    <w:rsid w:val="006D4C55"/>
    <w:rsid w:val="006D4D6F"/>
    <w:rsid w:val="006D4D89"/>
    <w:rsid w:val="006D4DCC"/>
    <w:rsid w:val="006D4EE8"/>
    <w:rsid w:val="006D4F14"/>
    <w:rsid w:val="006D4F60"/>
    <w:rsid w:val="006D4F62"/>
    <w:rsid w:val="006D501C"/>
    <w:rsid w:val="006D5039"/>
    <w:rsid w:val="006D5087"/>
    <w:rsid w:val="006D51B6"/>
    <w:rsid w:val="006D51D4"/>
    <w:rsid w:val="006D52DB"/>
    <w:rsid w:val="006D52EE"/>
    <w:rsid w:val="006D5302"/>
    <w:rsid w:val="006D5314"/>
    <w:rsid w:val="006D5369"/>
    <w:rsid w:val="006D5394"/>
    <w:rsid w:val="006D5396"/>
    <w:rsid w:val="006D53AA"/>
    <w:rsid w:val="006D53D5"/>
    <w:rsid w:val="006D53FD"/>
    <w:rsid w:val="006D5419"/>
    <w:rsid w:val="006D541A"/>
    <w:rsid w:val="006D547D"/>
    <w:rsid w:val="006D54B6"/>
    <w:rsid w:val="006D54C6"/>
    <w:rsid w:val="006D5514"/>
    <w:rsid w:val="006D55A2"/>
    <w:rsid w:val="006D565E"/>
    <w:rsid w:val="006D56AE"/>
    <w:rsid w:val="006D56BD"/>
    <w:rsid w:val="006D56DA"/>
    <w:rsid w:val="006D571F"/>
    <w:rsid w:val="006D574B"/>
    <w:rsid w:val="006D57A6"/>
    <w:rsid w:val="006D5891"/>
    <w:rsid w:val="006D58D3"/>
    <w:rsid w:val="006D58DC"/>
    <w:rsid w:val="006D58F0"/>
    <w:rsid w:val="006D595D"/>
    <w:rsid w:val="006D5973"/>
    <w:rsid w:val="006D59F6"/>
    <w:rsid w:val="006D5A75"/>
    <w:rsid w:val="006D5ABC"/>
    <w:rsid w:val="006D5C32"/>
    <w:rsid w:val="006D5C7A"/>
    <w:rsid w:val="006D5C83"/>
    <w:rsid w:val="006D5C99"/>
    <w:rsid w:val="006D5C9C"/>
    <w:rsid w:val="006D5C9E"/>
    <w:rsid w:val="006D5CA6"/>
    <w:rsid w:val="006D5CF4"/>
    <w:rsid w:val="006D5D00"/>
    <w:rsid w:val="006D5D01"/>
    <w:rsid w:val="006D5D76"/>
    <w:rsid w:val="006D5DBB"/>
    <w:rsid w:val="006D5DC2"/>
    <w:rsid w:val="006D5DDA"/>
    <w:rsid w:val="006D5EB3"/>
    <w:rsid w:val="006D5EE9"/>
    <w:rsid w:val="006D5F4D"/>
    <w:rsid w:val="006D5F68"/>
    <w:rsid w:val="006D5F8A"/>
    <w:rsid w:val="006D5F98"/>
    <w:rsid w:val="006D6026"/>
    <w:rsid w:val="006D6046"/>
    <w:rsid w:val="006D609F"/>
    <w:rsid w:val="006D60B3"/>
    <w:rsid w:val="006D60F4"/>
    <w:rsid w:val="006D6173"/>
    <w:rsid w:val="006D61EE"/>
    <w:rsid w:val="006D61F9"/>
    <w:rsid w:val="006D621D"/>
    <w:rsid w:val="006D6225"/>
    <w:rsid w:val="006D62D9"/>
    <w:rsid w:val="006D6300"/>
    <w:rsid w:val="006D6466"/>
    <w:rsid w:val="006D649C"/>
    <w:rsid w:val="006D64D9"/>
    <w:rsid w:val="006D64DB"/>
    <w:rsid w:val="006D64DC"/>
    <w:rsid w:val="006D6510"/>
    <w:rsid w:val="006D6516"/>
    <w:rsid w:val="006D651D"/>
    <w:rsid w:val="006D6521"/>
    <w:rsid w:val="006D653E"/>
    <w:rsid w:val="006D6544"/>
    <w:rsid w:val="006D6550"/>
    <w:rsid w:val="006D65F1"/>
    <w:rsid w:val="006D6609"/>
    <w:rsid w:val="006D660C"/>
    <w:rsid w:val="006D662F"/>
    <w:rsid w:val="006D664A"/>
    <w:rsid w:val="006D66B3"/>
    <w:rsid w:val="006D66E2"/>
    <w:rsid w:val="006D66F5"/>
    <w:rsid w:val="006D671F"/>
    <w:rsid w:val="006D674E"/>
    <w:rsid w:val="006D6783"/>
    <w:rsid w:val="006D67F1"/>
    <w:rsid w:val="006D67F8"/>
    <w:rsid w:val="006D6823"/>
    <w:rsid w:val="006D6849"/>
    <w:rsid w:val="006D6861"/>
    <w:rsid w:val="006D69AD"/>
    <w:rsid w:val="006D69B5"/>
    <w:rsid w:val="006D6A02"/>
    <w:rsid w:val="006D6A05"/>
    <w:rsid w:val="006D6A2B"/>
    <w:rsid w:val="006D6A50"/>
    <w:rsid w:val="006D6A55"/>
    <w:rsid w:val="006D6A5E"/>
    <w:rsid w:val="006D6A62"/>
    <w:rsid w:val="006D6A9C"/>
    <w:rsid w:val="006D6AB2"/>
    <w:rsid w:val="006D6AD9"/>
    <w:rsid w:val="006D6B03"/>
    <w:rsid w:val="006D6B14"/>
    <w:rsid w:val="006D6B26"/>
    <w:rsid w:val="006D6B6C"/>
    <w:rsid w:val="006D6BDC"/>
    <w:rsid w:val="006D6C0E"/>
    <w:rsid w:val="006D6C3E"/>
    <w:rsid w:val="006D6C96"/>
    <w:rsid w:val="006D6CCF"/>
    <w:rsid w:val="006D6D15"/>
    <w:rsid w:val="006D6D1D"/>
    <w:rsid w:val="006D6D2D"/>
    <w:rsid w:val="006D6D3F"/>
    <w:rsid w:val="006D6D46"/>
    <w:rsid w:val="006D6D95"/>
    <w:rsid w:val="006D6DD8"/>
    <w:rsid w:val="006D6DF6"/>
    <w:rsid w:val="006D6E0D"/>
    <w:rsid w:val="006D6E41"/>
    <w:rsid w:val="006D6EA3"/>
    <w:rsid w:val="006D704E"/>
    <w:rsid w:val="006D719C"/>
    <w:rsid w:val="006D71C3"/>
    <w:rsid w:val="006D725A"/>
    <w:rsid w:val="006D7285"/>
    <w:rsid w:val="006D7289"/>
    <w:rsid w:val="006D729E"/>
    <w:rsid w:val="006D72D1"/>
    <w:rsid w:val="006D732C"/>
    <w:rsid w:val="006D7341"/>
    <w:rsid w:val="006D73AF"/>
    <w:rsid w:val="006D73C5"/>
    <w:rsid w:val="006D73D1"/>
    <w:rsid w:val="006D73D9"/>
    <w:rsid w:val="006D73DA"/>
    <w:rsid w:val="006D73DB"/>
    <w:rsid w:val="006D73EA"/>
    <w:rsid w:val="006D742D"/>
    <w:rsid w:val="006D752D"/>
    <w:rsid w:val="006D7532"/>
    <w:rsid w:val="006D758F"/>
    <w:rsid w:val="006D75D0"/>
    <w:rsid w:val="006D75D2"/>
    <w:rsid w:val="006D75D9"/>
    <w:rsid w:val="006D7649"/>
    <w:rsid w:val="006D7699"/>
    <w:rsid w:val="006D7723"/>
    <w:rsid w:val="006D7745"/>
    <w:rsid w:val="006D776F"/>
    <w:rsid w:val="006D7781"/>
    <w:rsid w:val="006D77B4"/>
    <w:rsid w:val="006D77B5"/>
    <w:rsid w:val="006D783D"/>
    <w:rsid w:val="006D784B"/>
    <w:rsid w:val="006D784E"/>
    <w:rsid w:val="006D7871"/>
    <w:rsid w:val="006D7878"/>
    <w:rsid w:val="006D7890"/>
    <w:rsid w:val="006D78E2"/>
    <w:rsid w:val="006D791B"/>
    <w:rsid w:val="006D793B"/>
    <w:rsid w:val="006D793F"/>
    <w:rsid w:val="006D7984"/>
    <w:rsid w:val="006D7991"/>
    <w:rsid w:val="006D79DB"/>
    <w:rsid w:val="006D79EF"/>
    <w:rsid w:val="006D7A76"/>
    <w:rsid w:val="006D7AE9"/>
    <w:rsid w:val="006D7B1A"/>
    <w:rsid w:val="006D7B43"/>
    <w:rsid w:val="006D7B6C"/>
    <w:rsid w:val="006D7B7A"/>
    <w:rsid w:val="006D7BF0"/>
    <w:rsid w:val="006D7C14"/>
    <w:rsid w:val="006D7CD3"/>
    <w:rsid w:val="006D7D51"/>
    <w:rsid w:val="006D7D62"/>
    <w:rsid w:val="006D7D73"/>
    <w:rsid w:val="006D7D8D"/>
    <w:rsid w:val="006D7DD1"/>
    <w:rsid w:val="006D7DD9"/>
    <w:rsid w:val="006D7EA9"/>
    <w:rsid w:val="006D7F3B"/>
    <w:rsid w:val="006D7FD3"/>
    <w:rsid w:val="006E0003"/>
    <w:rsid w:val="006E000A"/>
    <w:rsid w:val="006E0017"/>
    <w:rsid w:val="006E0074"/>
    <w:rsid w:val="006E007F"/>
    <w:rsid w:val="006E0085"/>
    <w:rsid w:val="006E0091"/>
    <w:rsid w:val="006E0099"/>
    <w:rsid w:val="006E0141"/>
    <w:rsid w:val="006E01F3"/>
    <w:rsid w:val="006E0227"/>
    <w:rsid w:val="006E02AC"/>
    <w:rsid w:val="006E02CC"/>
    <w:rsid w:val="006E02E4"/>
    <w:rsid w:val="006E02E6"/>
    <w:rsid w:val="006E03AC"/>
    <w:rsid w:val="006E03EE"/>
    <w:rsid w:val="006E0443"/>
    <w:rsid w:val="006E0467"/>
    <w:rsid w:val="006E04D3"/>
    <w:rsid w:val="006E0502"/>
    <w:rsid w:val="006E0504"/>
    <w:rsid w:val="006E0511"/>
    <w:rsid w:val="006E05C2"/>
    <w:rsid w:val="006E05FC"/>
    <w:rsid w:val="006E0618"/>
    <w:rsid w:val="006E062B"/>
    <w:rsid w:val="006E0650"/>
    <w:rsid w:val="006E0664"/>
    <w:rsid w:val="006E0681"/>
    <w:rsid w:val="006E068B"/>
    <w:rsid w:val="006E0708"/>
    <w:rsid w:val="006E070E"/>
    <w:rsid w:val="006E07C2"/>
    <w:rsid w:val="006E07D3"/>
    <w:rsid w:val="006E07E8"/>
    <w:rsid w:val="006E07F7"/>
    <w:rsid w:val="006E08B1"/>
    <w:rsid w:val="006E08E4"/>
    <w:rsid w:val="006E0909"/>
    <w:rsid w:val="006E091D"/>
    <w:rsid w:val="006E0A58"/>
    <w:rsid w:val="006E0ACB"/>
    <w:rsid w:val="006E0B08"/>
    <w:rsid w:val="006E0B3B"/>
    <w:rsid w:val="006E0B7E"/>
    <w:rsid w:val="006E0BB1"/>
    <w:rsid w:val="006E0BDC"/>
    <w:rsid w:val="006E0BFD"/>
    <w:rsid w:val="006E0C28"/>
    <w:rsid w:val="006E0C35"/>
    <w:rsid w:val="006E0C9C"/>
    <w:rsid w:val="006E0CAD"/>
    <w:rsid w:val="006E0D0C"/>
    <w:rsid w:val="006E0D24"/>
    <w:rsid w:val="006E0D3C"/>
    <w:rsid w:val="006E0D8B"/>
    <w:rsid w:val="006E0DAC"/>
    <w:rsid w:val="006E0DB6"/>
    <w:rsid w:val="006E0DD7"/>
    <w:rsid w:val="006E0DFF"/>
    <w:rsid w:val="006E0E4F"/>
    <w:rsid w:val="006E0E9C"/>
    <w:rsid w:val="006E0ED5"/>
    <w:rsid w:val="006E0F9C"/>
    <w:rsid w:val="006E1054"/>
    <w:rsid w:val="006E10BA"/>
    <w:rsid w:val="006E10BD"/>
    <w:rsid w:val="006E10C8"/>
    <w:rsid w:val="006E1114"/>
    <w:rsid w:val="006E123A"/>
    <w:rsid w:val="006E124B"/>
    <w:rsid w:val="006E124E"/>
    <w:rsid w:val="006E1253"/>
    <w:rsid w:val="006E1272"/>
    <w:rsid w:val="006E12D6"/>
    <w:rsid w:val="006E12F5"/>
    <w:rsid w:val="006E132C"/>
    <w:rsid w:val="006E13B9"/>
    <w:rsid w:val="006E13BF"/>
    <w:rsid w:val="006E14C1"/>
    <w:rsid w:val="006E151D"/>
    <w:rsid w:val="006E1539"/>
    <w:rsid w:val="006E1551"/>
    <w:rsid w:val="006E159C"/>
    <w:rsid w:val="006E15D5"/>
    <w:rsid w:val="006E15D8"/>
    <w:rsid w:val="006E1629"/>
    <w:rsid w:val="006E167D"/>
    <w:rsid w:val="006E1710"/>
    <w:rsid w:val="006E1716"/>
    <w:rsid w:val="006E17B6"/>
    <w:rsid w:val="006E17BB"/>
    <w:rsid w:val="006E17BE"/>
    <w:rsid w:val="006E17FA"/>
    <w:rsid w:val="006E1834"/>
    <w:rsid w:val="006E18C1"/>
    <w:rsid w:val="006E18D5"/>
    <w:rsid w:val="006E1936"/>
    <w:rsid w:val="006E19CE"/>
    <w:rsid w:val="006E1A07"/>
    <w:rsid w:val="006E1A5B"/>
    <w:rsid w:val="006E1A68"/>
    <w:rsid w:val="006E1A7D"/>
    <w:rsid w:val="006E1AA9"/>
    <w:rsid w:val="006E1AAB"/>
    <w:rsid w:val="006E1AAE"/>
    <w:rsid w:val="006E1AB4"/>
    <w:rsid w:val="006E1AD4"/>
    <w:rsid w:val="006E1AE0"/>
    <w:rsid w:val="006E1AE3"/>
    <w:rsid w:val="006E1B26"/>
    <w:rsid w:val="006E1B5B"/>
    <w:rsid w:val="006E1B62"/>
    <w:rsid w:val="006E1BA1"/>
    <w:rsid w:val="006E1C1B"/>
    <w:rsid w:val="006E1CBD"/>
    <w:rsid w:val="006E1CD5"/>
    <w:rsid w:val="006E1D17"/>
    <w:rsid w:val="006E1D2C"/>
    <w:rsid w:val="006E1DFE"/>
    <w:rsid w:val="006E1E0E"/>
    <w:rsid w:val="006E1E82"/>
    <w:rsid w:val="006E1E8C"/>
    <w:rsid w:val="006E1F7D"/>
    <w:rsid w:val="006E1F89"/>
    <w:rsid w:val="006E1FB5"/>
    <w:rsid w:val="006E1FD7"/>
    <w:rsid w:val="006E2006"/>
    <w:rsid w:val="006E201C"/>
    <w:rsid w:val="006E203F"/>
    <w:rsid w:val="006E205E"/>
    <w:rsid w:val="006E2071"/>
    <w:rsid w:val="006E208F"/>
    <w:rsid w:val="006E20AF"/>
    <w:rsid w:val="006E2118"/>
    <w:rsid w:val="006E2186"/>
    <w:rsid w:val="006E21E2"/>
    <w:rsid w:val="006E221A"/>
    <w:rsid w:val="006E2243"/>
    <w:rsid w:val="006E224A"/>
    <w:rsid w:val="006E2268"/>
    <w:rsid w:val="006E2345"/>
    <w:rsid w:val="006E23A0"/>
    <w:rsid w:val="006E23CC"/>
    <w:rsid w:val="006E2422"/>
    <w:rsid w:val="006E243C"/>
    <w:rsid w:val="006E2458"/>
    <w:rsid w:val="006E2498"/>
    <w:rsid w:val="006E249C"/>
    <w:rsid w:val="006E24D9"/>
    <w:rsid w:val="006E24DC"/>
    <w:rsid w:val="006E2570"/>
    <w:rsid w:val="006E25B8"/>
    <w:rsid w:val="006E25C7"/>
    <w:rsid w:val="006E2629"/>
    <w:rsid w:val="006E266B"/>
    <w:rsid w:val="006E268A"/>
    <w:rsid w:val="006E26BE"/>
    <w:rsid w:val="006E272F"/>
    <w:rsid w:val="006E2760"/>
    <w:rsid w:val="006E2774"/>
    <w:rsid w:val="006E2791"/>
    <w:rsid w:val="006E27C8"/>
    <w:rsid w:val="006E27D1"/>
    <w:rsid w:val="006E27E7"/>
    <w:rsid w:val="006E2826"/>
    <w:rsid w:val="006E2829"/>
    <w:rsid w:val="006E284F"/>
    <w:rsid w:val="006E285A"/>
    <w:rsid w:val="006E2875"/>
    <w:rsid w:val="006E2998"/>
    <w:rsid w:val="006E29C7"/>
    <w:rsid w:val="006E29CA"/>
    <w:rsid w:val="006E29F8"/>
    <w:rsid w:val="006E2A18"/>
    <w:rsid w:val="006E2B00"/>
    <w:rsid w:val="006E2B01"/>
    <w:rsid w:val="006E2B3F"/>
    <w:rsid w:val="006E2B5A"/>
    <w:rsid w:val="006E2B85"/>
    <w:rsid w:val="006E2C06"/>
    <w:rsid w:val="006E2C3A"/>
    <w:rsid w:val="006E2C5A"/>
    <w:rsid w:val="006E2C66"/>
    <w:rsid w:val="006E2C6B"/>
    <w:rsid w:val="006E2CC6"/>
    <w:rsid w:val="006E2D1C"/>
    <w:rsid w:val="006E2D39"/>
    <w:rsid w:val="006E2DF1"/>
    <w:rsid w:val="006E2E10"/>
    <w:rsid w:val="006E2E7C"/>
    <w:rsid w:val="006E2E89"/>
    <w:rsid w:val="006E2EF6"/>
    <w:rsid w:val="006E2F21"/>
    <w:rsid w:val="006E2FA9"/>
    <w:rsid w:val="006E2FE0"/>
    <w:rsid w:val="006E2FE2"/>
    <w:rsid w:val="006E307E"/>
    <w:rsid w:val="006E30F2"/>
    <w:rsid w:val="006E3101"/>
    <w:rsid w:val="006E3123"/>
    <w:rsid w:val="006E3134"/>
    <w:rsid w:val="006E3185"/>
    <w:rsid w:val="006E31A1"/>
    <w:rsid w:val="006E31A2"/>
    <w:rsid w:val="006E31C3"/>
    <w:rsid w:val="006E321D"/>
    <w:rsid w:val="006E3286"/>
    <w:rsid w:val="006E32B5"/>
    <w:rsid w:val="006E32E1"/>
    <w:rsid w:val="006E32F2"/>
    <w:rsid w:val="006E32FC"/>
    <w:rsid w:val="006E331F"/>
    <w:rsid w:val="006E3371"/>
    <w:rsid w:val="006E3373"/>
    <w:rsid w:val="006E3388"/>
    <w:rsid w:val="006E33C7"/>
    <w:rsid w:val="006E33D1"/>
    <w:rsid w:val="006E33D3"/>
    <w:rsid w:val="006E33F1"/>
    <w:rsid w:val="006E3432"/>
    <w:rsid w:val="006E347E"/>
    <w:rsid w:val="006E34C7"/>
    <w:rsid w:val="006E3503"/>
    <w:rsid w:val="006E3535"/>
    <w:rsid w:val="006E3549"/>
    <w:rsid w:val="006E3565"/>
    <w:rsid w:val="006E3588"/>
    <w:rsid w:val="006E3594"/>
    <w:rsid w:val="006E35E1"/>
    <w:rsid w:val="006E360C"/>
    <w:rsid w:val="006E3646"/>
    <w:rsid w:val="006E369C"/>
    <w:rsid w:val="006E369E"/>
    <w:rsid w:val="006E36D9"/>
    <w:rsid w:val="006E36F2"/>
    <w:rsid w:val="006E3764"/>
    <w:rsid w:val="006E3769"/>
    <w:rsid w:val="006E376E"/>
    <w:rsid w:val="006E3798"/>
    <w:rsid w:val="006E37AF"/>
    <w:rsid w:val="006E3905"/>
    <w:rsid w:val="006E3912"/>
    <w:rsid w:val="006E3920"/>
    <w:rsid w:val="006E3977"/>
    <w:rsid w:val="006E39AC"/>
    <w:rsid w:val="006E3A16"/>
    <w:rsid w:val="006E3A71"/>
    <w:rsid w:val="006E3A77"/>
    <w:rsid w:val="006E3AC3"/>
    <w:rsid w:val="006E3ACA"/>
    <w:rsid w:val="006E3ADE"/>
    <w:rsid w:val="006E3B54"/>
    <w:rsid w:val="006E3B6B"/>
    <w:rsid w:val="006E3C04"/>
    <w:rsid w:val="006E3C42"/>
    <w:rsid w:val="006E3C53"/>
    <w:rsid w:val="006E3CDA"/>
    <w:rsid w:val="006E3D0E"/>
    <w:rsid w:val="006E3D3A"/>
    <w:rsid w:val="006E3D5C"/>
    <w:rsid w:val="006E3E83"/>
    <w:rsid w:val="006E3F07"/>
    <w:rsid w:val="006E3F09"/>
    <w:rsid w:val="006E3F0A"/>
    <w:rsid w:val="006E3F21"/>
    <w:rsid w:val="006E3FC9"/>
    <w:rsid w:val="006E405B"/>
    <w:rsid w:val="006E406C"/>
    <w:rsid w:val="006E40D8"/>
    <w:rsid w:val="006E40F9"/>
    <w:rsid w:val="006E411F"/>
    <w:rsid w:val="006E4137"/>
    <w:rsid w:val="006E4189"/>
    <w:rsid w:val="006E41BF"/>
    <w:rsid w:val="006E4258"/>
    <w:rsid w:val="006E425D"/>
    <w:rsid w:val="006E428C"/>
    <w:rsid w:val="006E4298"/>
    <w:rsid w:val="006E432B"/>
    <w:rsid w:val="006E43C9"/>
    <w:rsid w:val="006E43E9"/>
    <w:rsid w:val="006E4459"/>
    <w:rsid w:val="006E4508"/>
    <w:rsid w:val="006E4602"/>
    <w:rsid w:val="006E4612"/>
    <w:rsid w:val="006E462A"/>
    <w:rsid w:val="006E46A5"/>
    <w:rsid w:val="006E46C7"/>
    <w:rsid w:val="006E4745"/>
    <w:rsid w:val="006E475C"/>
    <w:rsid w:val="006E4787"/>
    <w:rsid w:val="006E47A4"/>
    <w:rsid w:val="006E47BA"/>
    <w:rsid w:val="006E47F1"/>
    <w:rsid w:val="006E47F4"/>
    <w:rsid w:val="006E484C"/>
    <w:rsid w:val="006E488B"/>
    <w:rsid w:val="006E48D7"/>
    <w:rsid w:val="006E494A"/>
    <w:rsid w:val="006E4950"/>
    <w:rsid w:val="006E4990"/>
    <w:rsid w:val="006E4997"/>
    <w:rsid w:val="006E49A7"/>
    <w:rsid w:val="006E4A2C"/>
    <w:rsid w:val="006E4A67"/>
    <w:rsid w:val="006E4A8A"/>
    <w:rsid w:val="006E4AB3"/>
    <w:rsid w:val="006E4B30"/>
    <w:rsid w:val="006E4B99"/>
    <w:rsid w:val="006E4BBE"/>
    <w:rsid w:val="006E4C16"/>
    <w:rsid w:val="006E4C4B"/>
    <w:rsid w:val="006E4CAD"/>
    <w:rsid w:val="006E4D61"/>
    <w:rsid w:val="006E4DA0"/>
    <w:rsid w:val="006E4DB0"/>
    <w:rsid w:val="006E4E21"/>
    <w:rsid w:val="006E4ECD"/>
    <w:rsid w:val="006E4ED9"/>
    <w:rsid w:val="006E4EE4"/>
    <w:rsid w:val="006E4F56"/>
    <w:rsid w:val="006E4F73"/>
    <w:rsid w:val="006E4FBD"/>
    <w:rsid w:val="006E509E"/>
    <w:rsid w:val="006E50BE"/>
    <w:rsid w:val="006E50FB"/>
    <w:rsid w:val="006E511D"/>
    <w:rsid w:val="006E516A"/>
    <w:rsid w:val="006E517F"/>
    <w:rsid w:val="006E51BD"/>
    <w:rsid w:val="006E527C"/>
    <w:rsid w:val="006E52C7"/>
    <w:rsid w:val="006E5353"/>
    <w:rsid w:val="006E53DB"/>
    <w:rsid w:val="006E53DE"/>
    <w:rsid w:val="006E53FB"/>
    <w:rsid w:val="006E5403"/>
    <w:rsid w:val="006E5418"/>
    <w:rsid w:val="006E5425"/>
    <w:rsid w:val="006E5449"/>
    <w:rsid w:val="006E5463"/>
    <w:rsid w:val="006E5493"/>
    <w:rsid w:val="006E54A7"/>
    <w:rsid w:val="006E54BA"/>
    <w:rsid w:val="006E54CB"/>
    <w:rsid w:val="006E54CF"/>
    <w:rsid w:val="006E54E3"/>
    <w:rsid w:val="006E5502"/>
    <w:rsid w:val="006E5533"/>
    <w:rsid w:val="006E559F"/>
    <w:rsid w:val="006E55F6"/>
    <w:rsid w:val="006E565F"/>
    <w:rsid w:val="006E5660"/>
    <w:rsid w:val="006E56AC"/>
    <w:rsid w:val="006E56FB"/>
    <w:rsid w:val="006E56FD"/>
    <w:rsid w:val="006E575A"/>
    <w:rsid w:val="006E5771"/>
    <w:rsid w:val="006E5798"/>
    <w:rsid w:val="006E5800"/>
    <w:rsid w:val="006E583C"/>
    <w:rsid w:val="006E5878"/>
    <w:rsid w:val="006E5887"/>
    <w:rsid w:val="006E58EF"/>
    <w:rsid w:val="006E5907"/>
    <w:rsid w:val="006E5932"/>
    <w:rsid w:val="006E59A1"/>
    <w:rsid w:val="006E59BF"/>
    <w:rsid w:val="006E59DD"/>
    <w:rsid w:val="006E59F1"/>
    <w:rsid w:val="006E5A0F"/>
    <w:rsid w:val="006E5A19"/>
    <w:rsid w:val="006E5A4C"/>
    <w:rsid w:val="006E5AAE"/>
    <w:rsid w:val="006E5AAF"/>
    <w:rsid w:val="006E5AB6"/>
    <w:rsid w:val="006E5B85"/>
    <w:rsid w:val="006E5BB9"/>
    <w:rsid w:val="006E5C49"/>
    <w:rsid w:val="006E5C4C"/>
    <w:rsid w:val="006E5C62"/>
    <w:rsid w:val="006E5C82"/>
    <w:rsid w:val="006E5C8C"/>
    <w:rsid w:val="006E5CBE"/>
    <w:rsid w:val="006E5D74"/>
    <w:rsid w:val="006E5D79"/>
    <w:rsid w:val="006E5E0C"/>
    <w:rsid w:val="006E5E30"/>
    <w:rsid w:val="006E5E4E"/>
    <w:rsid w:val="006E5E6D"/>
    <w:rsid w:val="006E5EA9"/>
    <w:rsid w:val="006E5EFE"/>
    <w:rsid w:val="006E5F4F"/>
    <w:rsid w:val="006E5F91"/>
    <w:rsid w:val="006E5FE3"/>
    <w:rsid w:val="006E603F"/>
    <w:rsid w:val="006E6050"/>
    <w:rsid w:val="006E6084"/>
    <w:rsid w:val="006E6088"/>
    <w:rsid w:val="006E60A2"/>
    <w:rsid w:val="006E6193"/>
    <w:rsid w:val="006E61AE"/>
    <w:rsid w:val="006E61D9"/>
    <w:rsid w:val="006E61F4"/>
    <w:rsid w:val="006E6207"/>
    <w:rsid w:val="006E6277"/>
    <w:rsid w:val="006E631F"/>
    <w:rsid w:val="006E63B3"/>
    <w:rsid w:val="006E63DC"/>
    <w:rsid w:val="006E6411"/>
    <w:rsid w:val="006E643B"/>
    <w:rsid w:val="006E64D4"/>
    <w:rsid w:val="006E64F1"/>
    <w:rsid w:val="006E64F5"/>
    <w:rsid w:val="006E6527"/>
    <w:rsid w:val="006E6538"/>
    <w:rsid w:val="006E6539"/>
    <w:rsid w:val="006E6570"/>
    <w:rsid w:val="006E65A2"/>
    <w:rsid w:val="006E65A5"/>
    <w:rsid w:val="006E65A6"/>
    <w:rsid w:val="006E65FA"/>
    <w:rsid w:val="006E6629"/>
    <w:rsid w:val="006E6668"/>
    <w:rsid w:val="006E669E"/>
    <w:rsid w:val="006E66A9"/>
    <w:rsid w:val="006E66C2"/>
    <w:rsid w:val="006E66F2"/>
    <w:rsid w:val="006E6789"/>
    <w:rsid w:val="006E678F"/>
    <w:rsid w:val="006E680C"/>
    <w:rsid w:val="006E684F"/>
    <w:rsid w:val="006E687D"/>
    <w:rsid w:val="006E689D"/>
    <w:rsid w:val="006E68A9"/>
    <w:rsid w:val="006E693B"/>
    <w:rsid w:val="006E6945"/>
    <w:rsid w:val="006E694D"/>
    <w:rsid w:val="006E694E"/>
    <w:rsid w:val="006E6991"/>
    <w:rsid w:val="006E69B6"/>
    <w:rsid w:val="006E69BD"/>
    <w:rsid w:val="006E69D5"/>
    <w:rsid w:val="006E6A03"/>
    <w:rsid w:val="006E6A3E"/>
    <w:rsid w:val="006E6A79"/>
    <w:rsid w:val="006E6AAC"/>
    <w:rsid w:val="006E6ABD"/>
    <w:rsid w:val="006E6AF3"/>
    <w:rsid w:val="006E6B62"/>
    <w:rsid w:val="006E6B64"/>
    <w:rsid w:val="006E6BA1"/>
    <w:rsid w:val="006E6BAE"/>
    <w:rsid w:val="006E6C27"/>
    <w:rsid w:val="006E6C4A"/>
    <w:rsid w:val="006E6C54"/>
    <w:rsid w:val="006E6C59"/>
    <w:rsid w:val="006E6D0A"/>
    <w:rsid w:val="006E6E7C"/>
    <w:rsid w:val="006E6EA3"/>
    <w:rsid w:val="006E6ECE"/>
    <w:rsid w:val="006E6F4B"/>
    <w:rsid w:val="006E6F86"/>
    <w:rsid w:val="006E6FA0"/>
    <w:rsid w:val="006E6FC7"/>
    <w:rsid w:val="006E700B"/>
    <w:rsid w:val="006E7038"/>
    <w:rsid w:val="006E703A"/>
    <w:rsid w:val="006E706F"/>
    <w:rsid w:val="006E70FE"/>
    <w:rsid w:val="006E7149"/>
    <w:rsid w:val="006E71B5"/>
    <w:rsid w:val="006E71CF"/>
    <w:rsid w:val="006E7218"/>
    <w:rsid w:val="006E7262"/>
    <w:rsid w:val="006E7266"/>
    <w:rsid w:val="006E7276"/>
    <w:rsid w:val="006E72E7"/>
    <w:rsid w:val="006E72F4"/>
    <w:rsid w:val="006E731B"/>
    <w:rsid w:val="006E73B8"/>
    <w:rsid w:val="006E73C5"/>
    <w:rsid w:val="006E73DF"/>
    <w:rsid w:val="006E74B4"/>
    <w:rsid w:val="006E74F4"/>
    <w:rsid w:val="006E74FF"/>
    <w:rsid w:val="006E7501"/>
    <w:rsid w:val="006E7577"/>
    <w:rsid w:val="006E75E5"/>
    <w:rsid w:val="006E765A"/>
    <w:rsid w:val="006E76BD"/>
    <w:rsid w:val="006E76EA"/>
    <w:rsid w:val="006E7710"/>
    <w:rsid w:val="006E7724"/>
    <w:rsid w:val="006E7745"/>
    <w:rsid w:val="006E77A8"/>
    <w:rsid w:val="006E77FA"/>
    <w:rsid w:val="006E7825"/>
    <w:rsid w:val="006E7828"/>
    <w:rsid w:val="006E787D"/>
    <w:rsid w:val="006E7897"/>
    <w:rsid w:val="006E78A7"/>
    <w:rsid w:val="006E78BE"/>
    <w:rsid w:val="006E78E0"/>
    <w:rsid w:val="006E7922"/>
    <w:rsid w:val="006E7923"/>
    <w:rsid w:val="006E797A"/>
    <w:rsid w:val="006E7985"/>
    <w:rsid w:val="006E79AD"/>
    <w:rsid w:val="006E79EC"/>
    <w:rsid w:val="006E79F9"/>
    <w:rsid w:val="006E79FA"/>
    <w:rsid w:val="006E7A2F"/>
    <w:rsid w:val="006E7A30"/>
    <w:rsid w:val="006E7A62"/>
    <w:rsid w:val="006E7A94"/>
    <w:rsid w:val="006E7AA5"/>
    <w:rsid w:val="006E7ADD"/>
    <w:rsid w:val="006E7B07"/>
    <w:rsid w:val="006E7B31"/>
    <w:rsid w:val="006E7B52"/>
    <w:rsid w:val="006E7BF3"/>
    <w:rsid w:val="006E7BF7"/>
    <w:rsid w:val="006E7C14"/>
    <w:rsid w:val="006E7C16"/>
    <w:rsid w:val="006E7C6F"/>
    <w:rsid w:val="006E7CEF"/>
    <w:rsid w:val="006E7D1C"/>
    <w:rsid w:val="006E7DC7"/>
    <w:rsid w:val="006E7E17"/>
    <w:rsid w:val="006E7E48"/>
    <w:rsid w:val="006E7E7F"/>
    <w:rsid w:val="006E7EB2"/>
    <w:rsid w:val="006E7EB4"/>
    <w:rsid w:val="006E7F52"/>
    <w:rsid w:val="006E7F59"/>
    <w:rsid w:val="006E7FEC"/>
    <w:rsid w:val="006F00FE"/>
    <w:rsid w:val="006F0149"/>
    <w:rsid w:val="006F01C9"/>
    <w:rsid w:val="006F0212"/>
    <w:rsid w:val="006F0248"/>
    <w:rsid w:val="006F027F"/>
    <w:rsid w:val="006F032B"/>
    <w:rsid w:val="006F0365"/>
    <w:rsid w:val="006F039E"/>
    <w:rsid w:val="006F040A"/>
    <w:rsid w:val="006F0413"/>
    <w:rsid w:val="006F0496"/>
    <w:rsid w:val="006F04AF"/>
    <w:rsid w:val="006F04CB"/>
    <w:rsid w:val="006F0554"/>
    <w:rsid w:val="006F060C"/>
    <w:rsid w:val="006F0626"/>
    <w:rsid w:val="006F06DA"/>
    <w:rsid w:val="006F072C"/>
    <w:rsid w:val="006F0731"/>
    <w:rsid w:val="006F0753"/>
    <w:rsid w:val="006F075D"/>
    <w:rsid w:val="006F0761"/>
    <w:rsid w:val="006F0779"/>
    <w:rsid w:val="006F07DB"/>
    <w:rsid w:val="006F07F4"/>
    <w:rsid w:val="006F0857"/>
    <w:rsid w:val="006F086A"/>
    <w:rsid w:val="006F08E4"/>
    <w:rsid w:val="006F08FE"/>
    <w:rsid w:val="006F0909"/>
    <w:rsid w:val="006F094A"/>
    <w:rsid w:val="006F095C"/>
    <w:rsid w:val="006F097C"/>
    <w:rsid w:val="006F0980"/>
    <w:rsid w:val="006F0A1E"/>
    <w:rsid w:val="006F0AA7"/>
    <w:rsid w:val="006F0AC2"/>
    <w:rsid w:val="006F0AF1"/>
    <w:rsid w:val="006F0B51"/>
    <w:rsid w:val="006F0BDD"/>
    <w:rsid w:val="006F0C05"/>
    <w:rsid w:val="006F0C4B"/>
    <w:rsid w:val="006F0C8D"/>
    <w:rsid w:val="006F0CD6"/>
    <w:rsid w:val="006F0D09"/>
    <w:rsid w:val="006F0D9A"/>
    <w:rsid w:val="006F0DE9"/>
    <w:rsid w:val="006F0E80"/>
    <w:rsid w:val="006F0E92"/>
    <w:rsid w:val="006F0EA5"/>
    <w:rsid w:val="006F0EAB"/>
    <w:rsid w:val="006F0F0B"/>
    <w:rsid w:val="006F0F39"/>
    <w:rsid w:val="006F0F7E"/>
    <w:rsid w:val="006F0FCC"/>
    <w:rsid w:val="006F0FEF"/>
    <w:rsid w:val="006F1058"/>
    <w:rsid w:val="006F1164"/>
    <w:rsid w:val="006F1180"/>
    <w:rsid w:val="006F11C5"/>
    <w:rsid w:val="006F11DD"/>
    <w:rsid w:val="006F1216"/>
    <w:rsid w:val="006F122E"/>
    <w:rsid w:val="006F134F"/>
    <w:rsid w:val="006F1379"/>
    <w:rsid w:val="006F13D1"/>
    <w:rsid w:val="006F1468"/>
    <w:rsid w:val="006F1507"/>
    <w:rsid w:val="006F1510"/>
    <w:rsid w:val="006F1523"/>
    <w:rsid w:val="006F152B"/>
    <w:rsid w:val="006F1552"/>
    <w:rsid w:val="006F159D"/>
    <w:rsid w:val="006F1609"/>
    <w:rsid w:val="006F166F"/>
    <w:rsid w:val="006F16A0"/>
    <w:rsid w:val="006F16EF"/>
    <w:rsid w:val="006F16F6"/>
    <w:rsid w:val="006F1732"/>
    <w:rsid w:val="006F1749"/>
    <w:rsid w:val="006F17B5"/>
    <w:rsid w:val="006F17CC"/>
    <w:rsid w:val="006F17CD"/>
    <w:rsid w:val="006F17DE"/>
    <w:rsid w:val="006F181B"/>
    <w:rsid w:val="006F181E"/>
    <w:rsid w:val="006F185F"/>
    <w:rsid w:val="006F1885"/>
    <w:rsid w:val="006F18BB"/>
    <w:rsid w:val="006F18D2"/>
    <w:rsid w:val="006F1923"/>
    <w:rsid w:val="006F1966"/>
    <w:rsid w:val="006F199E"/>
    <w:rsid w:val="006F19C1"/>
    <w:rsid w:val="006F19F2"/>
    <w:rsid w:val="006F19F5"/>
    <w:rsid w:val="006F1A47"/>
    <w:rsid w:val="006F1AB0"/>
    <w:rsid w:val="006F1AB6"/>
    <w:rsid w:val="006F1AE2"/>
    <w:rsid w:val="006F1AFF"/>
    <w:rsid w:val="006F1B3C"/>
    <w:rsid w:val="006F1B88"/>
    <w:rsid w:val="006F1BA9"/>
    <w:rsid w:val="006F1BAA"/>
    <w:rsid w:val="006F1C9A"/>
    <w:rsid w:val="006F1CB0"/>
    <w:rsid w:val="006F1CC4"/>
    <w:rsid w:val="006F1D3F"/>
    <w:rsid w:val="006F1D50"/>
    <w:rsid w:val="006F1D85"/>
    <w:rsid w:val="006F1D8A"/>
    <w:rsid w:val="006F1D97"/>
    <w:rsid w:val="006F1EA4"/>
    <w:rsid w:val="006F1EDA"/>
    <w:rsid w:val="006F1EED"/>
    <w:rsid w:val="006F1EEF"/>
    <w:rsid w:val="006F20BA"/>
    <w:rsid w:val="006F20EB"/>
    <w:rsid w:val="006F210F"/>
    <w:rsid w:val="006F2174"/>
    <w:rsid w:val="006F218B"/>
    <w:rsid w:val="006F22B1"/>
    <w:rsid w:val="006F22D4"/>
    <w:rsid w:val="006F22F9"/>
    <w:rsid w:val="006F2303"/>
    <w:rsid w:val="006F2312"/>
    <w:rsid w:val="006F2332"/>
    <w:rsid w:val="006F2333"/>
    <w:rsid w:val="006F23A4"/>
    <w:rsid w:val="006F23D7"/>
    <w:rsid w:val="006F23EA"/>
    <w:rsid w:val="006F2447"/>
    <w:rsid w:val="006F2501"/>
    <w:rsid w:val="006F2538"/>
    <w:rsid w:val="006F2541"/>
    <w:rsid w:val="006F2573"/>
    <w:rsid w:val="006F25E9"/>
    <w:rsid w:val="006F263C"/>
    <w:rsid w:val="006F2688"/>
    <w:rsid w:val="006F26F6"/>
    <w:rsid w:val="006F2790"/>
    <w:rsid w:val="006F2796"/>
    <w:rsid w:val="006F27A6"/>
    <w:rsid w:val="006F27AC"/>
    <w:rsid w:val="006F27CD"/>
    <w:rsid w:val="006F27EC"/>
    <w:rsid w:val="006F28B0"/>
    <w:rsid w:val="006F28E0"/>
    <w:rsid w:val="006F290A"/>
    <w:rsid w:val="006F295A"/>
    <w:rsid w:val="006F2988"/>
    <w:rsid w:val="006F29A7"/>
    <w:rsid w:val="006F29F3"/>
    <w:rsid w:val="006F2A20"/>
    <w:rsid w:val="006F2A25"/>
    <w:rsid w:val="006F2A2D"/>
    <w:rsid w:val="006F2AED"/>
    <w:rsid w:val="006F2B5A"/>
    <w:rsid w:val="006F2B70"/>
    <w:rsid w:val="006F2B7C"/>
    <w:rsid w:val="006F2B8B"/>
    <w:rsid w:val="006F2BD6"/>
    <w:rsid w:val="006F2C40"/>
    <w:rsid w:val="006F2CA2"/>
    <w:rsid w:val="006F2E0C"/>
    <w:rsid w:val="006F2E64"/>
    <w:rsid w:val="006F2E9E"/>
    <w:rsid w:val="006F2EC8"/>
    <w:rsid w:val="006F2F3F"/>
    <w:rsid w:val="006F2F8C"/>
    <w:rsid w:val="006F2FA9"/>
    <w:rsid w:val="006F2FD2"/>
    <w:rsid w:val="006F2FE2"/>
    <w:rsid w:val="006F2FEE"/>
    <w:rsid w:val="006F3064"/>
    <w:rsid w:val="006F31D0"/>
    <w:rsid w:val="006F3229"/>
    <w:rsid w:val="006F3282"/>
    <w:rsid w:val="006F32AC"/>
    <w:rsid w:val="006F32F8"/>
    <w:rsid w:val="006F3318"/>
    <w:rsid w:val="006F332D"/>
    <w:rsid w:val="006F33B7"/>
    <w:rsid w:val="006F33B9"/>
    <w:rsid w:val="006F33C7"/>
    <w:rsid w:val="006F33DD"/>
    <w:rsid w:val="006F34BB"/>
    <w:rsid w:val="006F351B"/>
    <w:rsid w:val="006F357E"/>
    <w:rsid w:val="006F35F2"/>
    <w:rsid w:val="006F3614"/>
    <w:rsid w:val="006F36D2"/>
    <w:rsid w:val="006F36E6"/>
    <w:rsid w:val="006F372C"/>
    <w:rsid w:val="006F3731"/>
    <w:rsid w:val="006F37C6"/>
    <w:rsid w:val="006F37DD"/>
    <w:rsid w:val="006F386E"/>
    <w:rsid w:val="006F388C"/>
    <w:rsid w:val="006F38C2"/>
    <w:rsid w:val="006F38EA"/>
    <w:rsid w:val="006F390A"/>
    <w:rsid w:val="006F3972"/>
    <w:rsid w:val="006F399D"/>
    <w:rsid w:val="006F39B2"/>
    <w:rsid w:val="006F3A10"/>
    <w:rsid w:val="006F3A4D"/>
    <w:rsid w:val="006F3A6E"/>
    <w:rsid w:val="006F3BB4"/>
    <w:rsid w:val="006F3BD7"/>
    <w:rsid w:val="006F3BF1"/>
    <w:rsid w:val="006F3C6F"/>
    <w:rsid w:val="006F3C76"/>
    <w:rsid w:val="006F3C7A"/>
    <w:rsid w:val="006F3C8F"/>
    <w:rsid w:val="006F3CF3"/>
    <w:rsid w:val="006F3D15"/>
    <w:rsid w:val="006F3D43"/>
    <w:rsid w:val="006F3D4F"/>
    <w:rsid w:val="006F3D52"/>
    <w:rsid w:val="006F3D56"/>
    <w:rsid w:val="006F3D76"/>
    <w:rsid w:val="006F3E42"/>
    <w:rsid w:val="006F3E81"/>
    <w:rsid w:val="006F3E9B"/>
    <w:rsid w:val="006F3EC1"/>
    <w:rsid w:val="006F3F53"/>
    <w:rsid w:val="006F3F9B"/>
    <w:rsid w:val="006F3FA9"/>
    <w:rsid w:val="006F3FB3"/>
    <w:rsid w:val="006F4036"/>
    <w:rsid w:val="006F4052"/>
    <w:rsid w:val="006F406F"/>
    <w:rsid w:val="006F40C7"/>
    <w:rsid w:val="006F40F8"/>
    <w:rsid w:val="006F418C"/>
    <w:rsid w:val="006F41DC"/>
    <w:rsid w:val="006F41EF"/>
    <w:rsid w:val="006F4221"/>
    <w:rsid w:val="006F4288"/>
    <w:rsid w:val="006F42A5"/>
    <w:rsid w:val="006F42F3"/>
    <w:rsid w:val="006F42F8"/>
    <w:rsid w:val="006F4366"/>
    <w:rsid w:val="006F436A"/>
    <w:rsid w:val="006F439A"/>
    <w:rsid w:val="006F43CF"/>
    <w:rsid w:val="006F43D3"/>
    <w:rsid w:val="006F4414"/>
    <w:rsid w:val="006F4421"/>
    <w:rsid w:val="006F4429"/>
    <w:rsid w:val="006F4441"/>
    <w:rsid w:val="006F4475"/>
    <w:rsid w:val="006F4488"/>
    <w:rsid w:val="006F4489"/>
    <w:rsid w:val="006F44DD"/>
    <w:rsid w:val="006F44F8"/>
    <w:rsid w:val="006F4506"/>
    <w:rsid w:val="006F451B"/>
    <w:rsid w:val="006F4563"/>
    <w:rsid w:val="006F45BA"/>
    <w:rsid w:val="006F45E0"/>
    <w:rsid w:val="006F45ED"/>
    <w:rsid w:val="006F4608"/>
    <w:rsid w:val="006F46C7"/>
    <w:rsid w:val="006F4771"/>
    <w:rsid w:val="006F47C9"/>
    <w:rsid w:val="006F47DA"/>
    <w:rsid w:val="006F47FC"/>
    <w:rsid w:val="006F4812"/>
    <w:rsid w:val="006F4861"/>
    <w:rsid w:val="006F487B"/>
    <w:rsid w:val="006F48B8"/>
    <w:rsid w:val="006F48ED"/>
    <w:rsid w:val="006F490E"/>
    <w:rsid w:val="006F496B"/>
    <w:rsid w:val="006F4972"/>
    <w:rsid w:val="006F49AA"/>
    <w:rsid w:val="006F49CF"/>
    <w:rsid w:val="006F4A86"/>
    <w:rsid w:val="006F4A90"/>
    <w:rsid w:val="006F4ABB"/>
    <w:rsid w:val="006F4B1C"/>
    <w:rsid w:val="006F4B85"/>
    <w:rsid w:val="006F4BE3"/>
    <w:rsid w:val="006F4C3A"/>
    <w:rsid w:val="006F4C84"/>
    <w:rsid w:val="006F4CC8"/>
    <w:rsid w:val="006F4CCD"/>
    <w:rsid w:val="006F4D34"/>
    <w:rsid w:val="006F4D67"/>
    <w:rsid w:val="006F4D9B"/>
    <w:rsid w:val="006F4DA1"/>
    <w:rsid w:val="006F4E28"/>
    <w:rsid w:val="006F4E3A"/>
    <w:rsid w:val="006F4E71"/>
    <w:rsid w:val="006F4E77"/>
    <w:rsid w:val="006F4E8C"/>
    <w:rsid w:val="006F4EDA"/>
    <w:rsid w:val="006F4EF0"/>
    <w:rsid w:val="006F4F18"/>
    <w:rsid w:val="006F4F21"/>
    <w:rsid w:val="006F4F2E"/>
    <w:rsid w:val="006F4F43"/>
    <w:rsid w:val="006F4F50"/>
    <w:rsid w:val="006F4FA6"/>
    <w:rsid w:val="006F4FC0"/>
    <w:rsid w:val="006F5016"/>
    <w:rsid w:val="006F503C"/>
    <w:rsid w:val="006F505F"/>
    <w:rsid w:val="006F506C"/>
    <w:rsid w:val="006F508A"/>
    <w:rsid w:val="006F50BD"/>
    <w:rsid w:val="006F5104"/>
    <w:rsid w:val="006F5115"/>
    <w:rsid w:val="006F512E"/>
    <w:rsid w:val="006F513B"/>
    <w:rsid w:val="006F514E"/>
    <w:rsid w:val="006F5189"/>
    <w:rsid w:val="006F51F0"/>
    <w:rsid w:val="006F5270"/>
    <w:rsid w:val="006F52AA"/>
    <w:rsid w:val="006F52D6"/>
    <w:rsid w:val="006F52DE"/>
    <w:rsid w:val="006F52F3"/>
    <w:rsid w:val="006F531C"/>
    <w:rsid w:val="006F5350"/>
    <w:rsid w:val="006F53AB"/>
    <w:rsid w:val="006F541C"/>
    <w:rsid w:val="006F5528"/>
    <w:rsid w:val="006F555F"/>
    <w:rsid w:val="006F55A3"/>
    <w:rsid w:val="006F55A7"/>
    <w:rsid w:val="006F55F0"/>
    <w:rsid w:val="006F5682"/>
    <w:rsid w:val="006F5685"/>
    <w:rsid w:val="006F569D"/>
    <w:rsid w:val="006F5707"/>
    <w:rsid w:val="006F5742"/>
    <w:rsid w:val="006F575E"/>
    <w:rsid w:val="006F57A2"/>
    <w:rsid w:val="006F57F3"/>
    <w:rsid w:val="006F580E"/>
    <w:rsid w:val="006F5855"/>
    <w:rsid w:val="006F5885"/>
    <w:rsid w:val="006F588F"/>
    <w:rsid w:val="006F58A1"/>
    <w:rsid w:val="006F58A2"/>
    <w:rsid w:val="006F58E8"/>
    <w:rsid w:val="006F590B"/>
    <w:rsid w:val="006F5920"/>
    <w:rsid w:val="006F5950"/>
    <w:rsid w:val="006F596F"/>
    <w:rsid w:val="006F5985"/>
    <w:rsid w:val="006F599C"/>
    <w:rsid w:val="006F59F6"/>
    <w:rsid w:val="006F5A59"/>
    <w:rsid w:val="006F5A69"/>
    <w:rsid w:val="006F5A6A"/>
    <w:rsid w:val="006F5ACF"/>
    <w:rsid w:val="006F5AE9"/>
    <w:rsid w:val="006F5AF5"/>
    <w:rsid w:val="006F5B05"/>
    <w:rsid w:val="006F5B60"/>
    <w:rsid w:val="006F5C16"/>
    <w:rsid w:val="006F5C1F"/>
    <w:rsid w:val="006F5C25"/>
    <w:rsid w:val="006F5C29"/>
    <w:rsid w:val="006F5C34"/>
    <w:rsid w:val="006F5C82"/>
    <w:rsid w:val="006F5D0C"/>
    <w:rsid w:val="006F5D0D"/>
    <w:rsid w:val="006F5D61"/>
    <w:rsid w:val="006F5DBF"/>
    <w:rsid w:val="006F5DE0"/>
    <w:rsid w:val="006F5E2B"/>
    <w:rsid w:val="006F5E5B"/>
    <w:rsid w:val="006F5EB7"/>
    <w:rsid w:val="006F5F94"/>
    <w:rsid w:val="006F5FC4"/>
    <w:rsid w:val="006F5FDC"/>
    <w:rsid w:val="006F6006"/>
    <w:rsid w:val="006F603A"/>
    <w:rsid w:val="006F6055"/>
    <w:rsid w:val="006F6061"/>
    <w:rsid w:val="006F6073"/>
    <w:rsid w:val="006F6088"/>
    <w:rsid w:val="006F609C"/>
    <w:rsid w:val="006F61B8"/>
    <w:rsid w:val="006F61D7"/>
    <w:rsid w:val="006F61E7"/>
    <w:rsid w:val="006F61FB"/>
    <w:rsid w:val="006F61FC"/>
    <w:rsid w:val="006F6201"/>
    <w:rsid w:val="006F6275"/>
    <w:rsid w:val="006F6286"/>
    <w:rsid w:val="006F62B7"/>
    <w:rsid w:val="006F631F"/>
    <w:rsid w:val="006F6381"/>
    <w:rsid w:val="006F63C9"/>
    <w:rsid w:val="006F63D1"/>
    <w:rsid w:val="006F63ED"/>
    <w:rsid w:val="006F6416"/>
    <w:rsid w:val="006F64AC"/>
    <w:rsid w:val="006F64C5"/>
    <w:rsid w:val="006F64CD"/>
    <w:rsid w:val="006F652A"/>
    <w:rsid w:val="006F654E"/>
    <w:rsid w:val="006F6561"/>
    <w:rsid w:val="006F6563"/>
    <w:rsid w:val="006F65EC"/>
    <w:rsid w:val="006F6618"/>
    <w:rsid w:val="006F6619"/>
    <w:rsid w:val="006F6671"/>
    <w:rsid w:val="006F669C"/>
    <w:rsid w:val="006F66B0"/>
    <w:rsid w:val="006F6746"/>
    <w:rsid w:val="006F674F"/>
    <w:rsid w:val="006F67C4"/>
    <w:rsid w:val="006F6825"/>
    <w:rsid w:val="006F68EF"/>
    <w:rsid w:val="006F693E"/>
    <w:rsid w:val="006F695C"/>
    <w:rsid w:val="006F69E9"/>
    <w:rsid w:val="006F69EE"/>
    <w:rsid w:val="006F6A2E"/>
    <w:rsid w:val="006F6A55"/>
    <w:rsid w:val="006F6A5D"/>
    <w:rsid w:val="006F6B50"/>
    <w:rsid w:val="006F6BCE"/>
    <w:rsid w:val="006F6BD8"/>
    <w:rsid w:val="006F6BF1"/>
    <w:rsid w:val="006F6C18"/>
    <w:rsid w:val="006F6C59"/>
    <w:rsid w:val="006F6C8B"/>
    <w:rsid w:val="006F6CD2"/>
    <w:rsid w:val="006F6D0C"/>
    <w:rsid w:val="006F6D87"/>
    <w:rsid w:val="006F6E01"/>
    <w:rsid w:val="006F6E31"/>
    <w:rsid w:val="006F6E5C"/>
    <w:rsid w:val="006F6F1F"/>
    <w:rsid w:val="006F6F64"/>
    <w:rsid w:val="006F6F67"/>
    <w:rsid w:val="006F6F7A"/>
    <w:rsid w:val="006F6F94"/>
    <w:rsid w:val="006F6FF3"/>
    <w:rsid w:val="006F7014"/>
    <w:rsid w:val="006F70C2"/>
    <w:rsid w:val="006F7102"/>
    <w:rsid w:val="006F713E"/>
    <w:rsid w:val="006F716C"/>
    <w:rsid w:val="006F71AD"/>
    <w:rsid w:val="006F71B2"/>
    <w:rsid w:val="006F7242"/>
    <w:rsid w:val="006F7243"/>
    <w:rsid w:val="006F728B"/>
    <w:rsid w:val="006F72CA"/>
    <w:rsid w:val="006F7346"/>
    <w:rsid w:val="006F7357"/>
    <w:rsid w:val="006F7407"/>
    <w:rsid w:val="006F740B"/>
    <w:rsid w:val="006F7490"/>
    <w:rsid w:val="006F74BB"/>
    <w:rsid w:val="006F750C"/>
    <w:rsid w:val="006F7530"/>
    <w:rsid w:val="006F7539"/>
    <w:rsid w:val="006F7559"/>
    <w:rsid w:val="006F7562"/>
    <w:rsid w:val="006F7575"/>
    <w:rsid w:val="006F7583"/>
    <w:rsid w:val="006F75A3"/>
    <w:rsid w:val="006F7602"/>
    <w:rsid w:val="006F761B"/>
    <w:rsid w:val="006F76D3"/>
    <w:rsid w:val="006F76DD"/>
    <w:rsid w:val="006F7700"/>
    <w:rsid w:val="006F7735"/>
    <w:rsid w:val="006F7740"/>
    <w:rsid w:val="006F7762"/>
    <w:rsid w:val="006F77A2"/>
    <w:rsid w:val="006F77C6"/>
    <w:rsid w:val="006F77CF"/>
    <w:rsid w:val="006F780A"/>
    <w:rsid w:val="006F7831"/>
    <w:rsid w:val="006F78B9"/>
    <w:rsid w:val="006F78DA"/>
    <w:rsid w:val="006F7969"/>
    <w:rsid w:val="006F796F"/>
    <w:rsid w:val="006F79E4"/>
    <w:rsid w:val="006F7A25"/>
    <w:rsid w:val="006F7A94"/>
    <w:rsid w:val="006F7AEA"/>
    <w:rsid w:val="006F7B07"/>
    <w:rsid w:val="006F7B31"/>
    <w:rsid w:val="006F7B44"/>
    <w:rsid w:val="006F7B4F"/>
    <w:rsid w:val="006F7B6A"/>
    <w:rsid w:val="006F7B9D"/>
    <w:rsid w:val="006F7BB3"/>
    <w:rsid w:val="006F7BF3"/>
    <w:rsid w:val="006F7C59"/>
    <w:rsid w:val="006F7C9C"/>
    <w:rsid w:val="006F7CB8"/>
    <w:rsid w:val="006F7CC2"/>
    <w:rsid w:val="006F7D0E"/>
    <w:rsid w:val="006F7D5B"/>
    <w:rsid w:val="006F7DAF"/>
    <w:rsid w:val="006F7DBC"/>
    <w:rsid w:val="006F7E01"/>
    <w:rsid w:val="006F7EAE"/>
    <w:rsid w:val="006F7EFE"/>
    <w:rsid w:val="006F7FA6"/>
    <w:rsid w:val="006F7FE8"/>
    <w:rsid w:val="00700052"/>
    <w:rsid w:val="007000A8"/>
    <w:rsid w:val="007000AB"/>
    <w:rsid w:val="007000F8"/>
    <w:rsid w:val="0070010A"/>
    <w:rsid w:val="0070010B"/>
    <w:rsid w:val="0070012D"/>
    <w:rsid w:val="0070013D"/>
    <w:rsid w:val="007001A0"/>
    <w:rsid w:val="007001B8"/>
    <w:rsid w:val="007001E8"/>
    <w:rsid w:val="007001ED"/>
    <w:rsid w:val="00700256"/>
    <w:rsid w:val="00700271"/>
    <w:rsid w:val="007002D1"/>
    <w:rsid w:val="00700302"/>
    <w:rsid w:val="0070033E"/>
    <w:rsid w:val="00700342"/>
    <w:rsid w:val="0070034D"/>
    <w:rsid w:val="00700363"/>
    <w:rsid w:val="00700442"/>
    <w:rsid w:val="007004A0"/>
    <w:rsid w:val="007004C2"/>
    <w:rsid w:val="007005DE"/>
    <w:rsid w:val="00700669"/>
    <w:rsid w:val="0070081D"/>
    <w:rsid w:val="0070082B"/>
    <w:rsid w:val="00700857"/>
    <w:rsid w:val="00700898"/>
    <w:rsid w:val="0070090C"/>
    <w:rsid w:val="007009DD"/>
    <w:rsid w:val="00700A00"/>
    <w:rsid w:val="00700A77"/>
    <w:rsid w:val="00700A9C"/>
    <w:rsid w:val="00700AD6"/>
    <w:rsid w:val="00700B06"/>
    <w:rsid w:val="00700B85"/>
    <w:rsid w:val="00700BCD"/>
    <w:rsid w:val="00700C25"/>
    <w:rsid w:val="00700C59"/>
    <w:rsid w:val="00700C86"/>
    <w:rsid w:val="00700CCE"/>
    <w:rsid w:val="00700D0F"/>
    <w:rsid w:val="00700D12"/>
    <w:rsid w:val="00700DE0"/>
    <w:rsid w:val="00700E3F"/>
    <w:rsid w:val="00700EE1"/>
    <w:rsid w:val="00700EE9"/>
    <w:rsid w:val="00700F13"/>
    <w:rsid w:val="00700F1C"/>
    <w:rsid w:val="00700F6B"/>
    <w:rsid w:val="00700FF2"/>
    <w:rsid w:val="0070106E"/>
    <w:rsid w:val="00701075"/>
    <w:rsid w:val="0070107F"/>
    <w:rsid w:val="007010E7"/>
    <w:rsid w:val="0070111D"/>
    <w:rsid w:val="00701149"/>
    <w:rsid w:val="0070116C"/>
    <w:rsid w:val="007011A9"/>
    <w:rsid w:val="0070121C"/>
    <w:rsid w:val="0070122A"/>
    <w:rsid w:val="00701245"/>
    <w:rsid w:val="007012E3"/>
    <w:rsid w:val="0070130B"/>
    <w:rsid w:val="007013BF"/>
    <w:rsid w:val="007013CA"/>
    <w:rsid w:val="007013D0"/>
    <w:rsid w:val="00701428"/>
    <w:rsid w:val="0070145E"/>
    <w:rsid w:val="0070147B"/>
    <w:rsid w:val="00701535"/>
    <w:rsid w:val="0070159E"/>
    <w:rsid w:val="007015AF"/>
    <w:rsid w:val="007015B3"/>
    <w:rsid w:val="007015D4"/>
    <w:rsid w:val="00701604"/>
    <w:rsid w:val="00701626"/>
    <w:rsid w:val="0070167D"/>
    <w:rsid w:val="00701746"/>
    <w:rsid w:val="0070178F"/>
    <w:rsid w:val="007017CA"/>
    <w:rsid w:val="0070180F"/>
    <w:rsid w:val="0070181B"/>
    <w:rsid w:val="0070184C"/>
    <w:rsid w:val="00701877"/>
    <w:rsid w:val="0070187B"/>
    <w:rsid w:val="007018A9"/>
    <w:rsid w:val="00701901"/>
    <w:rsid w:val="00701910"/>
    <w:rsid w:val="00701934"/>
    <w:rsid w:val="00701953"/>
    <w:rsid w:val="0070197D"/>
    <w:rsid w:val="007019DB"/>
    <w:rsid w:val="00701A08"/>
    <w:rsid w:val="00701A96"/>
    <w:rsid w:val="00701AE3"/>
    <w:rsid w:val="00701B01"/>
    <w:rsid w:val="00701B0C"/>
    <w:rsid w:val="00701B6D"/>
    <w:rsid w:val="00701B84"/>
    <w:rsid w:val="00701B85"/>
    <w:rsid w:val="00701BFD"/>
    <w:rsid w:val="00701C3A"/>
    <w:rsid w:val="00701C62"/>
    <w:rsid w:val="00701CA5"/>
    <w:rsid w:val="00701CE2"/>
    <w:rsid w:val="00701D8C"/>
    <w:rsid w:val="00701DBC"/>
    <w:rsid w:val="00701DEE"/>
    <w:rsid w:val="00701E79"/>
    <w:rsid w:val="00701E7F"/>
    <w:rsid w:val="00701E94"/>
    <w:rsid w:val="00701E95"/>
    <w:rsid w:val="00701EB1"/>
    <w:rsid w:val="00701EBD"/>
    <w:rsid w:val="00701F73"/>
    <w:rsid w:val="00701F84"/>
    <w:rsid w:val="00701F97"/>
    <w:rsid w:val="00701FB6"/>
    <w:rsid w:val="00701FEF"/>
    <w:rsid w:val="00702022"/>
    <w:rsid w:val="00702061"/>
    <w:rsid w:val="007020AB"/>
    <w:rsid w:val="007020DF"/>
    <w:rsid w:val="007020EA"/>
    <w:rsid w:val="00702157"/>
    <w:rsid w:val="007021A6"/>
    <w:rsid w:val="007021D1"/>
    <w:rsid w:val="007021DC"/>
    <w:rsid w:val="00702201"/>
    <w:rsid w:val="007022A4"/>
    <w:rsid w:val="007022D5"/>
    <w:rsid w:val="007022E7"/>
    <w:rsid w:val="00702307"/>
    <w:rsid w:val="00702369"/>
    <w:rsid w:val="00702384"/>
    <w:rsid w:val="0070238A"/>
    <w:rsid w:val="007023BF"/>
    <w:rsid w:val="007023EB"/>
    <w:rsid w:val="0070241B"/>
    <w:rsid w:val="00702458"/>
    <w:rsid w:val="0070247E"/>
    <w:rsid w:val="007024AF"/>
    <w:rsid w:val="00702582"/>
    <w:rsid w:val="007025C5"/>
    <w:rsid w:val="007025D3"/>
    <w:rsid w:val="0070262E"/>
    <w:rsid w:val="00702637"/>
    <w:rsid w:val="0070263E"/>
    <w:rsid w:val="00702640"/>
    <w:rsid w:val="007026B9"/>
    <w:rsid w:val="007026C0"/>
    <w:rsid w:val="007026C6"/>
    <w:rsid w:val="007026EC"/>
    <w:rsid w:val="00702702"/>
    <w:rsid w:val="0070271D"/>
    <w:rsid w:val="0070272F"/>
    <w:rsid w:val="0070273E"/>
    <w:rsid w:val="007027AD"/>
    <w:rsid w:val="0070283E"/>
    <w:rsid w:val="0070284B"/>
    <w:rsid w:val="007028A7"/>
    <w:rsid w:val="007028B4"/>
    <w:rsid w:val="0070290C"/>
    <w:rsid w:val="0070290F"/>
    <w:rsid w:val="00702930"/>
    <w:rsid w:val="00702933"/>
    <w:rsid w:val="0070298B"/>
    <w:rsid w:val="007029A7"/>
    <w:rsid w:val="007029B5"/>
    <w:rsid w:val="007029E9"/>
    <w:rsid w:val="007029F1"/>
    <w:rsid w:val="00702A6B"/>
    <w:rsid w:val="00702AA2"/>
    <w:rsid w:val="00702AE4"/>
    <w:rsid w:val="00702AFC"/>
    <w:rsid w:val="00702B33"/>
    <w:rsid w:val="00702B8B"/>
    <w:rsid w:val="00702BC8"/>
    <w:rsid w:val="00702C0C"/>
    <w:rsid w:val="00702C52"/>
    <w:rsid w:val="00702C7E"/>
    <w:rsid w:val="00702D3A"/>
    <w:rsid w:val="00702D89"/>
    <w:rsid w:val="00702DB3"/>
    <w:rsid w:val="00702DC7"/>
    <w:rsid w:val="00702E67"/>
    <w:rsid w:val="00702E8A"/>
    <w:rsid w:val="00702EBA"/>
    <w:rsid w:val="00702ED3"/>
    <w:rsid w:val="00702ED8"/>
    <w:rsid w:val="00702EE4"/>
    <w:rsid w:val="00702F27"/>
    <w:rsid w:val="00702F63"/>
    <w:rsid w:val="00702FC6"/>
    <w:rsid w:val="00702FCD"/>
    <w:rsid w:val="0070301B"/>
    <w:rsid w:val="007030BD"/>
    <w:rsid w:val="007030D2"/>
    <w:rsid w:val="007030DC"/>
    <w:rsid w:val="00703124"/>
    <w:rsid w:val="0070314A"/>
    <w:rsid w:val="00703187"/>
    <w:rsid w:val="007031A9"/>
    <w:rsid w:val="007031BC"/>
    <w:rsid w:val="00703200"/>
    <w:rsid w:val="0070326E"/>
    <w:rsid w:val="00703295"/>
    <w:rsid w:val="0070329A"/>
    <w:rsid w:val="007032B3"/>
    <w:rsid w:val="007032F1"/>
    <w:rsid w:val="00703367"/>
    <w:rsid w:val="007033D5"/>
    <w:rsid w:val="007033F2"/>
    <w:rsid w:val="0070340D"/>
    <w:rsid w:val="0070342C"/>
    <w:rsid w:val="0070343C"/>
    <w:rsid w:val="00703458"/>
    <w:rsid w:val="00703481"/>
    <w:rsid w:val="007034FB"/>
    <w:rsid w:val="007034FC"/>
    <w:rsid w:val="00703534"/>
    <w:rsid w:val="00703542"/>
    <w:rsid w:val="0070357B"/>
    <w:rsid w:val="007035CA"/>
    <w:rsid w:val="00703613"/>
    <w:rsid w:val="0070361E"/>
    <w:rsid w:val="0070365B"/>
    <w:rsid w:val="0070365D"/>
    <w:rsid w:val="00703661"/>
    <w:rsid w:val="007036B1"/>
    <w:rsid w:val="007036B5"/>
    <w:rsid w:val="007036EB"/>
    <w:rsid w:val="007036F6"/>
    <w:rsid w:val="00703721"/>
    <w:rsid w:val="00703736"/>
    <w:rsid w:val="00703781"/>
    <w:rsid w:val="007037E0"/>
    <w:rsid w:val="0070384D"/>
    <w:rsid w:val="00703854"/>
    <w:rsid w:val="00703879"/>
    <w:rsid w:val="0070388F"/>
    <w:rsid w:val="0070392A"/>
    <w:rsid w:val="00703970"/>
    <w:rsid w:val="0070398A"/>
    <w:rsid w:val="007039A3"/>
    <w:rsid w:val="00703A3E"/>
    <w:rsid w:val="00703A4B"/>
    <w:rsid w:val="00703A5F"/>
    <w:rsid w:val="00703A78"/>
    <w:rsid w:val="00703AF6"/>
    <w:rsid w:val="00703AF9"/>
    <w:rsid w:val="00703BC4"/>
    <w:rsid w:val="00703BD8"/>
    <w:rsid w:val="00703BE6"/>
    <w:rsid w:val="00703BFD"/>
    <w:rsid w:val="00703C56"/>
    <w:rsid w:val="00703C84"/>
    <w:rsid w:val="00703CAF"/>
    <w:rsid w:val="00703D21"/>
    <w:rsid w:val="00703D78"/>
    <w:rsid w:val="00703DBA"/>
    <w:rsid w:val="00703DD3"/>
    <w:rsid w:val="00703E21"/>
    <w:rsid w:val="00703E34"/>
    <w:rsid w:val="00703E80"/>
    <w:rsid w:val="00703EA6"/>
    <w:rsid w:val="00703EBE"/>
    <w:rsid w:val="00703EC2"/>
    <w:rsid w:val="00703F47"/>
    <w:rsid w:val="00704062"/>
    <w:rsid w:val="007040CA"/>
    <w:rsid w:val="00704103"/>
    <w:rsid w:val="00704107"/>
    <w:rsid w:val="00704145"/>
    <w:rsid w:val="00704245"/>
    <w:rsid w:val="0070427E"/>
    <w:rsid w:val="00704297"/>
    <w:rsid w:val="00704299"/>
    <w:rsid w:val="007042AE"/>
    <w:rsid w:val="007042ED"/>
    <w:rsid w:val="007042F1"/>
    <w:rsid w:val="00704321"/>
    <w:rsid w:val="00704388"/>
    <w:rsid w:val="007043AB"/>
    <w:rsid w:val="00704417"/>
    <w:rsid w:val="00704427"/>
    <w:rsid w:val="0070442C"/>
    <w:rsid w:val="007044B4"/>
    <w:rsid w:val="007044BC"/>
    <w:rsid w:val="007044D5"/>
    <w:rsid w:val="007044E5"/>
    <w:rsid w:val="00704512"/>
    <w:rsid w:val="00704571"/>
    <w:rsid w:val="007045A3"/>
    <w:rsid w:val="007045B1"/>
    <w:rsid w:val="007045FE"/>
    <w:rsid w:val="00704619"/>
    <w:rsid w:val="0070462B"/>
    <w:rsid w:val="00704719"/>
    <w:rsid w:val="00704787"/>
    <w:rsid w:val="007047C1"/>
    <w:rsid w:val="00704812"/>
    <w:rsid w:val="00704830"/>
    <w:rsid w:val="00704886"/>
    <w:rsid w:val="00704890"/>
    <w:rsid w:val="007048EA"/>
    <w:rsid w:val="00704917"/>
    <w:rsid w:val="0070495E"/>
    <w:rsid w:val="007049B4"/>
    <w:rsid w:val="007049E3"/>
    <w:rsid w:val="00704A0C"/>
    <w:rsid w:val="00704A1F"/>
    <w:rsid w:val="00704B39"/>
    <w:rsid w:val="00704B58"/>
    <w:rsid w:val="00704B91"/>
    <w:rsid w:val="00704B9F"/>
    <w:rsid w:val="00704BE2"/>
    <w:rsid w:val="00704C6B"/>
    <w:rsid w:val="00704C80"/>
    <w:rsid w:val="00704C83"/>
    <w:rsid w:val="00704C93"/>
    <w:rsid w:val="00704CBF"/>
    <w:rsid w:val="00704D8B"/>
    <w:rsid w:val="00704E52"/>
    <w:rsid w:val="00704E65"/>
    <w:rsid w:val="00704E7D"/>
    <w:rsid w:val="00704EA9"/>
    <w:rsid w:val="00704F25"/>
    <w:rsid w:val="00704F28"/>
    <w:rsid w:val="00704F64"/>
    <w:rsid w:val="00704F85"/>
    <w:rsid w:val="0070500D"/>
    <w:rsid w:val="00705033"/>
    <w:rsid w:val="0070507F"/>
    <w:rsid w:val="00705099"/>
    <w:rsid w:val="007050A7"/>
    <w:rsid w:val="007050BA"/>
    <w:rsid w:val="007050C0"/>
    <w:rsid w:val="007050CF"/>
    <w:rsid w:val="007050E6"/>
    <w:rsid w:val="0070516E"/>
    <w:rsid w:val="0070517F"/>
    <w:rsid w:val="0070519B"/>
    <w:rsid w:val="007051D0"/>
    <w:rsid w:val="00705223"/>
    <w:rsid w:val="0070524D"/>
    <w:rsid w:val="00705256"/>
    <w:rsid w:val="00705265"/>
    <w:rsid w:val="007052B2"/>
    <w:rsid w:val="007052B9"/>
    <w:rsid w:val="007052FC"/>
    <w:rsid w:val="0070531E"/>
    <w:rsid w:val="00705339"/>
    <w:rsid w:val="007053A5"/>
    <w:rsid w:val="007053BC"/>
    <w:rsid w:val="007053D8"/>
    <w:rsid w:val="007053E5"/>
    <w:rsid w:val="00705431"/>
    <w:rsid w:val="00705446"/>
    <w:rsid w:val="00705470"/>
    <w:rsid w:val="007054A6"/>
    <w:rsid w:val="007054AD"/>
    <w:rsid w:val="007054AF"/>
    <w:rsid w:val="007054BD"/>
    <w:rsid w:val="007054D9"/>
    <w:rsid w:val="00705529"/>
    <w:rsid w:val="00705545"/>
    <w:rsid w:val="0070557B"/>
    <w:rsid w:val="00705682"/>
    <w:rsid w:val="0070569B"/>
    <w:rsid w:val="007056BE"/>
    <w:rsid w:val="007056BF"/>
    <w:rsid w:val="00705775"/>
    <w:rsid w:val="0070577B"/>
    <w:rsid w:val="007057E8"/>
    <w:rsid w:val="00705800"/>
    <w:rsid w:val="00705868"/>
    <w:rsid w:val="0070588E"/>
    <w:rsid w:val="007059A5"/>
    <w:rsid w:val="007059DC"/>
    <w:rsid w:val="007059E3"/>
    <w:rsid w:val="00705ACD"/>
    <w:rsid w:val="00705AEB"/>
    <w:rsid w:val="00705BDB"/>
    <w:rsid w:val="00705C28"/>
    <w:rsid w:val="00705C55"/>
    <w:rsid w:val="00705C85"/>
    <w:rsid w:val="00705C90"/>
    <w:rsid w:val="00705D4A"/>
    <w:rsid w:val="00705D7F"/>
    <w:rsid w:val="00705D95"/>
    <w:rsid w:val="00705D96"/>
    <w:rsid w:val="00705DA2"/>
    <w:rsid w:val="00705DB1"/>
    <w:rsid w:val="00705DE9"/>
    <w:rsid w:val="00705E25"/>
    <w:rsid w:val="00705E32"/>
    <w:rsid w:val="00705E82"/>
    <w:rsid w:val="00705EF7"/>
    <w:rsid w:val="00705F04"/>
    <w:rsid w:val="00705FF7"/>
    <w:rsid w:val="0070601B"/>
    <w:rsid w:val="0070602A"/>
    <w:rsid w:val="0070609E"/>
    <w:rsid w:val="007060E1"/>
    <w:rsid w:val="00706107"/>
    <w:rsid w:val="00706117"/>
    <w:rsid w:val="00706127"/>
    <w:rsid w:val="00706146"/>
    <w:rsid w:val="0070614B"/>
    <w:rsid w:val="00706169"/>
    <w:rsid w:val="00706196"/>
    <w:rsid w:val="007061FF"/>
    <w:rsid w:val="0070623C"/>
    <w:rsid w:val="00706247"/>
    <w:rsid w:val="00706264"/>
    <w:rsid w:val="00706283"/>
    <w:rsid w:val="00706284"/>
    <w:rsid w:val="0070628E"/>
    <w:rsid w:val="007063FA"/>
    <w:rsid w:val="00706432"/>
    <w:rsid w:val="00706458"/>
    <w:rsid w:val="0070653D"/>
    <w:rsid w:val="007065F8"/>
    <w:rsid w:val="00706676"/>
    <w:rsid w:val="00706688"/>
    <w:rsid w:val="0070668F"/>
    <w:rsid w:val="00706699"/>
    <w:rsid w:val="007066C9"/>
    <w:rsid w:val="007066EB"/>
    <w:rsid w:val="007066F5"/>
    <w:rsid w:val="00706723"/>
    <w:rsid w:val="007067B3"/>
    <w:rsid w:val="007068A8"/>
    <w:rsid w:val="007068F6"/>
    <w:rsid w:val="0070691F"/>
    <w:rsid w:val="0070692F"/>
    <w:rsid w:val="00706968"/>
    <w:rsid w:val="0070697D"/>
    <w:rsid w:val="0070698E"/>
    <w:rsid w:val="007069D9"/>
    <w:rsid w:val="00706A92"/>
    <w:rsid w:val="00706A9B"/>
    <w:rsid w:val="00706AB4"/>
    <w:rsid w:val="00706AD3"/>
    <w:rsid w:val="00706AFE"/>
    <w:rsid w:val="00706B5E"/>
    <w:rsid w:val="00706B97"/>
    <w:rsid w:val="00706BA2"/>
    <w:rsid w:val="00706BBB"/>
    <w:rsid w:val="00706C42"/>
    <w:rsid w:val="00706C45"/>
    <w:rsid w:val="00706C4A"/>
    <w:rsid w:val="00706C57"/>
    <w:rsid w:val="00706C93"/>
    <w:rsid w:val="00706D78"/>
    <w:rsid w:val="00706D94"/>
    <w:rsid w:val="00706E40"/>
    <w:rsid w:val="00706E53"/>
    <w:rsid w:val="00706E68"/>
    <w:rsid w:val="00706F06"/>
    <w:rsid w:val="00706F17"/>
    <w:rsid w:val="00706F41"/>
    <w:rsid w:val="00706FB7"/>
    <w:rsid w:val="00707032"/>
    <w:rsid w:val="00707036"/>
    <w:rsid w:val="00707095"/>
    <w:rsid w:val="007070AE"/>
    <w:rsid w:val="007070D6"/>
    <w:rsid w:val="007070E0"/>
    <w:rsid w:val="00707123"/>
    <w:rsid w:val="00707190"/>
    <w:rsid w:val="00707294"/>
    <w:rsid w:val="007072D0"/>
    <w:rsid w:val="007072D5"/>
    <w:rsid w:val="007072E0"/>
    <w:rsid w:val="007072FA"/>
    <w:rsid w:val="00707302"/>
    <w:rsid w:val="00707303"/>
    <w:rsid w:val="0070731D"/>
    <w:rsid w:val="00707338"/>
    <w:rsid w:val="007073E9"/>
    <w:rsid w:val="007074B2"/>
    <w:rsid w:val="007074D9"/>
    <w:rsid w:val="00707526"/>
    <w:rsid w:val="00707577"/>
    <w:rsid w:val="007075F4"/>
    <w:rsid w:val="0070764E"/>
    <w:rsid w:val="00707653"/>
    <w:rsid w:val="0070765A"/>
    <w:rsid w:val="007076CF"/>
    <w:rsid w:val="007076FB"/>
    <w:rsid w:val="007077A9"/>
    <w:rsid w:val="007077E8"/>
    <w:rsid w:val="00707839"/>
    <w:rsid w:val="00707868"/>
    <w:rsid w:val="00707889"/>
    <w:rsid w:val="007078B3"/>
    <w:rsid w:val="00707910"/>
    <w:rsid w:val="00707946"/>
    <w:rsid w:val="007079D8"/>
    <w:rsid w:val="00707A82"/>
    <w:rsid w:val="00707ABA"/>
    <w:rsid w:val="00707B3A"/>
    <w:rsid w:val="00707B57"/>
    <w:rsid w:val="00707B5E"/>
    <w:rsid w:val="00707C0A"/>
    <w:rsid w:val="00707D14"/>
    <w:rsid w:val="00707D6D"/>
    <w:rsid w:val="00707D77"/>
    <w:rsid w:val="00707DBD"/>
    <w:rsid w:val="00707E43"/>
    <w:rsid w:val="00707EA7"/>
    <w:rsid w:val="00707EB6"/>
    <w:rsid w:val="00707EBB"/>
    <w:rsid w:val="00707F17"/>
    <w:rsid w:val="00707F47"/>
    <w:rsid w:val="00707F89"/>
    <w:rsid w:val="00707FDF"/>
    <w:rsid w:val="00707FE3"/>
    <w:rsid w:val="00707FE7"/>
    <w:rsid w:val="00707FF8"/>
    <w:rsid w:val="0070D63D"/>
    <w:rsid w:val="00710021"/>
    <w:rsid w:val="00710091"/>
    <w:rsid w:val="00710096"/>
    <w:rsid w:val="007100E9"/>
    <w:rsid w:val="0071015D"/>
    <w:rsid w:val="00710168"/>
    <w:rsid w:val="0071017A"/>
    <w:rsid w:val="00710183"/>
    <w:rsid w:val="00710199"/>
    <w:rsid w:val="007101A3"/>
    <w:rsid w:val="007101AD"/>
    <w:rsid w:val="00710210"/>
    <w:rsid w:val="007102C9"/>
    <w:rsid w:val="00710304"/>
    <w:rsid w:val="00710387"/>
    <w:rsid w:val="00710390"/>
    <w:rsid w:val="00710392"/>
    <w:rsid w:val="007103C1"/>
    <w:rsid w:val="007103F4"/>
    <w:rsid w:val="007103FE"/>
    <w:rsid w:val="00710459"/>
    <w:rsid w:val="007104AB"/>
    <w:rsid w:val="007104F7"/>
    <w:rsid w:val="00710516"/>
    <w:rsid w:val="00710557"/>
    <w:rsid w:val="00710588"/>
    <w:rsid w:val="007105B6"/>
    <w:rsid w:val="007105DB"/>
    <w:rsid w:val="007105E7"/>
    <w:rsid w:val="007105FC"/>
    <w:rsid w:val="00710603"/>
    <w:rsid w:val="00710605"/>
    <w:rsid w:val="00710625"/>
    <w:rsid w:val="00710649"/>
    <w:rsid w:val="0071070F"/>
    <w:rsid w:val="0071072B"/>
    <w:rsid w:val="0071077B"/>
    <w:rsid w:val="0071077C"/>
    <w:rsid w:val="007107B8"/>
    <w:rsid w:val="007107D2"/>
    <w:rsid w:val="007107F9"/>
    <w:rsid w:val="00710836"/>
    <w:rsid w:val="007108C0"/>
    <w:rsid w:val="007108DD"/>
    <w:rsid w:val="0071091C"/>
    <w:rsid w:val="00710935"/>
    <w:rsid w:val="0071093D"/>
    <w:rsid w:val="0071094F"/>
    <w:rsid w:val="00710967"/>
    <w:rsid w:val="0071096E"/>
    <w:rsid w:val="00710A46"/>
    <w:rsid w:val="00710A62"/>
    <w:rsid w:val="00710A90"/>
    <w:rsid w:val="00710AA5"/>
    <w:rsid w:val="00710AE4"/>
    <w:rsid w:val="00710AE8"/>
    <w:rsid w:val="00710AF0"/>
    <w:rsid w:val="00710B33"/>
    <w:rsid w:val="00710C2A"/>
    <w:rsid w:val="00710CE6"/>
    <w:rsid w:val="00710D5B"/>
    <w:rsid w:val="00710D8E"/>
    <w:rsid w:val="00710DF4"/>
    <w:rsid w:val="00710E35"/>
    <w:rsid w:val="00710E37"/>
    <w:rsid w:val="00710E6A"/>
    <w:rsid w:val="00710EF5"/>
    <w:rsid w:val="00710F1F"/>
    <w:rsid w:val="00710F21"/>
    <w:rsid w:val="00710F4E"/>
    <w:rsid w:val="00710F6A"/>
    <w:rsid w:val="00711028"/>
    <w:rsid w:val="00711045"/>
    <w:rsid w:val="00711072"/>
    <w:rsid w:val="007110BA"/>
    <w:rsid w:val="007110CF"/>
    <w:rsid w:val="0071117E"/>
    <w:rsid w:val="007111BF"/>
    <w:rsid w:val="007111DB"/>
    <w:rsid w:val="007112F1"/>
    <w:rsid w:val="00711324"/>
    <w:rsid w:val="00711347"/>
    <w:rsid w:val="00711351"/>
    <w:rsid w:val="00711378"/>
    <w:rsid w:val="0071137D"/>
    <w:rsid w:val="00711400"/>
    <w:rsid w:val="0071142B"/>
    <w:rsid w:val="0071143D"/>
    <w:rsid w:val="00711455"/>
    <w:rsid w:val="00711464"/>
    <w:rsid w:val="00711472"/>
    <w:rsid w:val="0071148F"/>
    <w:rsid w:val="00711493"/>
    <w:rsid w:val="007114AA"/>
    <w:rsid w:val="00711518"/>
    <w:rsid w:val="00711526"/>
    <w:rsid w:val="0071153D"/>
    <w:rsid w:val="0071154D"/>
    <w:rsid w:val="00711562"/>
    <w:rsid w:val="00711580"/>
    <w:rsid w:val="0071161A"/>
    <w:rsid w:val="00711670"/>
    <w:rsid w:val="007116A4"/>
    <w:rsid w:val="007116C7"/>
    <w:rsid w:val="007116E6"/>
    <w:rsid w:val="007116FD"/>
    <w:rsid w:val="00711752"/>
    <w:rsid w:val="00711783"/>
    <w:rsid w:val="0071188B"/>
    <w:rsid w:val="00711899"/>
    <w:rsid w:val="007118B5"/>
    <w:rsid w:val="00711979"/>
    <w:rsid w:val="007119A9"/>
    <w:rsid w:val="00711A04"/>
    <w:rsid w:val="00711A1E"/>
    <w:rsid w:val="00711A29"/>
    <w:rsid w:val="00711A8C"/>
    <w:rsid w:val="00711A92"/>
    <w:rsid w:val="00711B47"/>
    <w:rsid w:val="00711B91"/>
    <w:rsid w:val="00711B94"/>
    <w:rsid w:val="00711C34"/>
    <w:rsid w:val="00711C9B"/>
    <w:rsid w:val="00711CDE"/>
    <w:rsid w:val="00711D28"/>
    <w:rsid w:val="00711D2B"/>
    <w:rsid w:val="00711D50"/>
    <w:rsid w:val="00711D85"/>
    <w:rsid w:val="00711DC1"/>
    <w:rsid w:val="00711E4E"/>
    <w:rsid w:val="00711E89"/>
    <w:rsid w:val="00711EEF"/>
    <w:rsid w:val="00711F0C"/>
    <w:rsid w:val="00711F52"/>
    <w:rsid w:val="00711FA3"/>
    <w:rsid w:val="00711FBA"/>
    <w:rsid w:val="00711FC2"/>
    <w:rsid w:val="00711FE0"/>
    <w:rsid w:val="0071204A"/>
    <w:rsid w:val="00712073"/>
    <w:rsid w:val="007120B3"/>
    <w:rsid w:val="007120E3"/>
    <w:rsid w:val="0071211B"/>
    <w:rsid w:val="00712122"/>
    <w:rsid w:val="00712136"/>
    <w:rsid w:val="00712172"/>
    <w:rsid w:val="007121A8"/>
    <w:rsid w:val="007121D7"/>
    <w:rsid w:val="0071220A"/>
    <w:rsid w:val="00712219"/>
    <w:rsid w:val="0071226A"/>
    <w:rsid w:val="0071227A"/>
    <w:rsid w:val="0071228E"/>
    <w:rsid w:val="007122F0"/>
    <w:rsid w:val="0071231D"/>
    <w:rsid w:val="0071239A"/>
    <w:rsid w:val="007123A1"/>
    <w:rsid w:val="007123A4"/>
    <w:rsid w:val="007123D0"/>
    <w:rsid w:val="0071241C"/>
    <w:rsid w:val="00712429"/>
    <w:rsid w:val="00712478"/>
    <w:rsid w:val="00712495"/>
    <w:rsid w:val="007124BA"/>
    <w:rsid w:val="007124CC"/>
    <w:rsid w:val="00712506"/>
    <w:rsid w:val="00712515"/>
    <w:rsid w:val="00712551"/>
    <w:rsid w:val="00712589"/>
    <w:rsid w:val="007125BC"/>
    <w:rsid w:val="0071267E"/>
    <w:rsid w:val="0071276E"/>
    <w:rsid w:val="00712790"/>
    <w:rsid w:val="007127C8"/>
    <w:rsid w:val="007127CC"/>
    <w:rsid w:val="00712820"/>
    <w:rsid w:val="00712868"/>
    <w:rsid w:val="0071287C"/>
    <w:rsid w:val="0071287E"/>
    <w:rsid w:val="00712888"/>
    <w:rsid w:val="00712891"/>
    <w:rsid w:val="00712940"/>
    <w:rsid w:val="0071295A"/>
    <w:rsid w:val="00712A02"/>
    <w:rsid w:val="00712A11"/>
    <w:rsid w:val="00712A38"/>
    <w:rsid w:val="00712A6C"/>
    <w:rsid w:val="00712AC2"/>
    <w:rsid w:val="00712B95"/>
    <w:rsid w:val="00712B98"/>
    <w:rsid w:val="00712BA5"/>
    <w:rsid w:val="00712BCD"/>
    <w:rsid w:val="00712BD6"/>
    <w:rsid w:val="00712C13"/>
    <w:rsid w:val="00712C19"/>
    <w:rsid w:val="00712C8E"/>
    <w:rsid w:val="00712CAC"/>
    <w:rsid w:val="00712D4A"/>
    <w:rsid w:val="00712D4E"/>
    <w:rsid w:val="00712D5A"/>
    <w:rsid w:val="00712D88"/>
    <w:rsid w:val="00712E32"/>
    <w:rsid w:val="00712E69"/>
    <w:rsid w:val="00712EC8"/>
    <w:rsid w:val="00712EE8"/>
    <w:rsid w:val="00712EFB"/>
    <w:rsid w:val="00712F9B"/>
    <w:rsid w:val="00712FB5"/>
    <w:rsid w:val="00712FF0"/>
    <w:rsid w:val="0071302A"/>
    <w:rsid w:val="0071303D"/>
    <w:rsid w:val="00713067"/>
    <w:rsid w:val="00713079"/>
    <w:rsid w:val="007130AB"/>
    <w:rsid w:val="0071311C"/>
    <w:rsid w:val="00713163"/>
    <w:rsid w:val="007131A6"/>
    <w:rsid w:val="007131DD"/>
    <w:rsid w:val="007131E9"/>
    <w:rsid w:val="00713225"/>
    <w:rsid w:val="00713270"/>
    <w:rsid w:val="00713271"/>
    <w:rsid w:val="007132AE"/>
    <w:rsid w:val="007132C6"/>
    <w:rsid w:val="007132D8"/>
    <w:rsid w:val="00713380"/>
    <w:rsid w:val="0071338D"/>
    <w:rsid w:val="0071339B"/>
    <w:rsid w:val="007133EC"/>
    <w:rsid w:val="007133F1"/>
    <w:rsid w:val="00713513"/>
    <w:rsid w:val="0071356A"/>
    <w:rsid w:val="00713570"/>
    <w:rsid w:val="007135D2"/>
    <w:rsid w:val="00713611"/>
    <w:rsid w:val="00713617"/>
    <w:rsid w:val="0071363F"/>
    <w:rsid w:val="00713642"/>
    <w:rsid w:val="00713667"/>
    <w:rsid w:val="007136CC"/>
    <w:rsid w:val="00713714"/>
    <w:rsid w:val="00713717"/>
    <w:rsid w:val="007137DA"/>
    <w:rsid w:val="007137F4"/>
    <w:rsid w:val="0071385F"/>
    <w:rsid w:val="007138A1"/>
    <w:rsid w:val="007138B2"/>
    <w:rsid w:val="0071390F"/>
    <w:rsid w:val="0071391B"/>
    <w:rsid w:val="00713954"/>
    <w:rsid w:val="0071399F"/>
    <w:rsid w:val="00713A88"/>
    <w:rsid w:val="00713AF8"/>
    <w:rsid w:val="00713AF9"/>
    <w:rsid w:val="00713B07"/>
    <w:rsid w:val="00713BAB"/>
    <w:rsid w:val="00713BCB"/>
    <w:rsid w:val="00713BD2"/>
    <w:rsid w:val="00713BD5"/>
    <w:rsid w:val="00713C4F"/>
    <w:rsid w:val="00713CDB"/>
    <w:rsid w:val="00713D02"/>
    <w:rsid w:val="00713D3C"/>
    <w:rsid w:val="00713D44"/>
    <w:rsid w:val="00713DD0"/>
    <w:rsid w:val="00713E69"/>
    <w:rsid w:val="00713EA6"/>
    <w:rsid w:val="00713F47"/>
    <w:rsid w:val="00713F8F"/>
    <w:rsid w:val="00713F99"/>
    <w:rsid w:val="00713FFF"/>
    <w:rsid w:val="00714000"/>
    <w:rsid w:val="007140A6"/>
    <w:rsid w:val="007140F6"/>
    <w:rsid w:val="0071410A"/>
    <w:rsid w:val="00714141"/>
    <w:rsid w:val="007141CA"/>
    <w:rsid w:val="0071421D"/>
    <w:rsid w:val="0071423D"/>
    <w:rsid w:val="00714250"/>
    <w:rsid w:val="007142A7"/>
    <w:rsid w:val="007142C7"/>
    <w:rsid w:val="00714311"/>
    <w:rsid w:val="0071435D"/>
    <w:rsid w:val="0071439D"/>
    <w:rsid w:val="0071439E"/>
    <w:rsid w:val="007143A3"/>
    <w:rsid w:val="007143D6"/>
    <w:rsid w:val="007143DF"/>
    <w:rsid w:val="0071440C"/>
    <w:rsid w:val="0071444F"/>
    <w:rsid w:val="0071445A"/>
    <w:rsid w:val="00714467"/>
    <w:rsid w:val="007144BD"/>
    <w:rsid w:val="00714524"/>
    <w:rsid w:val="00714569"/>
    <w:rsid w:val="007145C2"/>
    <w:rsid w:val="007145EC"/>
    <w:rsid w:val="0071460F"/>
    <w:rsid w:val="00714623"/>
    <w:rsid w:val="00714626"/>
    <w:rsid w:val="00714673"/>
    <w:rsid w:val="0071467F"/>
    <w:rsid w:val="00714687"/>
    <w:rsid w:val="00714692"/>
    <w:rsid w:val="007146A8"/>
    <w:rsid w:val="00714709"/>
    <w:rsid w:val="0071476F"/>
    <w:rsid w:val="00714771"/>
    <w:rsid w:val="0071477D"/>
    <w:rsid w:val="007147AB"/>
    <w:rsid w:val="007147CA"/>
    <w:rsid w:val="007147D6"/>
    <w:rsid w:val="0071480E"/>
    <w:rsid w:val="007148B4"/>
    <w:rsid w:val="0071494F"/>
    <w:rsid w:val="00714956"/>
    <w:rsid w:val="00714970"/>
    <w:rsid w:val="00714975"/>
    <w:rsid w:val="00714A0D"/>
    <w:rsid w:val="00714B38"/>
    <w:rsid w:val="00714BB8"/>
    <w:rsid w:val="00714C3D"/>
    <w:rsid w:val="00714C47"/>
    <w:rsid w:val="00714CA0"/>
    <w:rsid w:val="00714D4B"/>
    <w:rsid w:val="00714D6E"/>
    <w:rsid w:val="00714DBB"/>
    <w:rsid w:val="00714DBE"/>
    <w:rsid w:val="00714DEA"/>
    <w:rsid w:val="00714E0C"/>
    <w:rsid w:val="00714E2A"/>
    <w:rsid w:val="00714E8F"/>
    <w:rsid w:val="00714F20"/>
    <w:rsid w:val="00714F26"/>
    <w:rsid w:val="00714F3A"/>
    <w:rsid w:val="00714F60"/>
    <w:rsid w:val="00714FA9"/>
    <w:rsid w:val="00715047"/>
    <w:rsid w:val="0071505D"/>
    <w:rsid w:val="00715084"/>
    <w:rsid w:val="007150CA"/>
    <w:rsid w:val="007150F2"/>
    <w:rsid w:val="007150F8"/>
    <w:rsid w:val="0071515E"/>
    <w:rsid w:val="007151B1"/>
    <w:rsid w:val="007151B9"/>
    <w:rsid w:val="007151D6"/>
    <w:rsid w:val="007151E7"/>
    <w:rsid w:val="00715211"/>
    <w:rsid w:val="00715221"/>
    <w:rsid w:val="0071522C"/>
    <w:rsid w:val="0071525E"/>
    <w:rsid w:val="0071526D"/>
    <w:rsid w:val="00715274"/>
    <w:rsid w:val="007152DE"/>
    <w:rsid w:val="00715346"/>
    <w:rsid w:val="00715355"/>
    <w:rsid w:val="0071536D"/>
    <w:rsid w:val="007153A2"/>
    <w:rsid w:val="007153BE"/>
    <w:rsid w:val="007153DE"/>
    <w:rsid w:val="0071542D"/>
    <w:rsid w:val="00715482"/>
    <w:rsid w:val="00715517"/>
    <w:rsid w:val="00715524"/>
    <w:rsid w:val="0071557F"/>
    <w:rsid w:val="007155DB"/>
    <w:rsid w:val="00715624"/>
    <w:rsid w:val="00715634"/>
    <w:rsid w:val="00715642"/>
    <w:rsid w:val="007156A4"/>
    <w:rsid w:val="007156FB"/>
    <w:rsid w:val="00715714"/>
    <w:rsid w:val="00715771"/>
    <w:rsid w:val="007157C6"/>
    <w:rsid w:val="007157E0"/>
    <w:rsid w:val="00715805"/>
    <w:rsid w:val="0071588A"/>
    <w:rsid w:val="007158DD"/>
    <w:rsid w:val="007158E1"/>
    <w:rsid w:val="007158FF"/>
    <w:rsid w:val="0071593C"/>
    <w:rsid w:val="0071595F"/>
    <w:rsid w:val="00715971"/>
    <w:rsid w:val="00715A1D"/>
    <w:rsid w:val="00715A30"/>
    <w:rsid w:val="00715B62"/>
    <w:rsid w:val="00715B68"/>
    <w:rsid w:val="00715B75"/>
    <w:rsid w:val="00715B9C"/>
    <w:rsid w:val="00715BC1"/>
    <w:rsid w:val="00715BCA"/>
    <w:rsid w:val="00715BEB"/>
    <w:rsid w:val="00715C23"/>
    <w:rsid w:val="00715C47"/>
    <w:rsid w:val="00715C60"/>
    <w:rsid w:val="00715C7D"/>
    <w:rsid w:val="00715D22"/>
    <w:rsid w:val="00715D2E"/>
    <w:rsid w:val="00715D32"/>
    <w:rsid w:val="00715D92"/>
    <w:rsid w:val="00715DAF"/>
    <w:rsid w:val="00715DC9"/>
    <w:rsid w:val="00715DF1"/>
    <w:rsid w:val="00715E02"/>
    <w:rsid w:val="00715E6C"/>
    <w:rsid w:val="00715E82"/>
    <w:rsid w:val="00715EF4"/>
    <w:rsid w:val="00715F72"/>
    <w:rsid w:val="00715F8C"/>
    <w:rsid w:val="00716002"/>
    <w:rsid w:val="00716080"/>
    <w:rsid w:val="007160B6"/>
    <w:rsid w:val="0071612E"/>
    <w:rsid w:val="00716139"/>
    <w:rsid w:val="0071619A"/>
    <w:rsid w:val="007161C9"/>
    <w:rsid w:val="007161CA"/>
    <w:rsid w:val="00716289"/>
    <w:rsid w:val="0071629F"/>
    <w:rsid w:val="00716376"/>
    <w:rsid w:val="0071637D"/>
    <w:rsid w:val="007163DD"/>
    <w:rsid w:val="007163E6"/>
    <w:rsid w:val="007163F5"/>
    <w:rsid w:val="00716473"/>
    <w:rsid w:val="00716497"/>
    <w:rsid w:val="007164AA"/>
    <w:rsid w:val="007164B1"/>
    <w:rsid w:val="007164E5"/>
    <w:rsid w:val="00716566"/>
    <w:rsid w:val="0071656C"/>
    <w:rsid w:val="00716584"/>
    <w:rsid w:val="00716595"/>
    <w:rsid w:val="007165A9"/>
    <w:rsid w:val="007165B5"/>
    <w:rsid w:val="00716613"/>
    <w:rsid w:val="00716677"/>
    <w:rsid w:val="00716685"/>
    <w:rsid w:val="007166B8"/>
    <w:rsid w:val="007166F2"/>
    <w:rsid w:val="007166F3"/>
    <w:rsid w:val="00716735"/>
    <w:rsid w:val="0071673F"/>
    <w:rsid w:val="00716852"/>
    <w:rsid w:val="00716870"/>
    <w:rsid w:val="007168BC"/>
    <w:rsid w:val="007168C0"/>
    <w:rsid w:val="00716947"/>
    <w:rsid w:val="007169B5"/>
    <w:rsid w:val="007169C6"/>
    <w:rsid w:val="007169ED"/>
    <w:rsid w:val="00716A31"/>
    <w:rsid w:val="00716A4B"/>
    <w:rsid w:val="00716A4D"/>
    <w:rsid w:val="00716A5E"/>
    <w:rsid w:val="00716ACA"/>
    <w:rsid w:val="00716AE3"/>
    <w:rsid w:val="00716AEC"/>
    <w:rsid w:val="00716B22"/>
    <w:rsid w:val="00716B46"/>
    <w:rsid w:val="00716B83"/>
    <w:rsid w:val="00716B9C"/>
    <w:rsid w:val="00716C3F"/>
    <w:rsid w:val="00716C92"/>
    <w:rsid w:val="00716CA2"/>
    <w:rsid w:val="00716CA5"/>
    <w:rsid w:val="00716CD4"/>
    <w:rsid w:val="00716D38"/>
    <w:rsid w:val="00716DC8"/>
    <w:rsid w:val="00716EC2"/>
    <w:rsid w:val="00716EDF"/>
    <w:rsid w:val="00716EE3"/>
    <w:rsid w:val="00716EFD"/>
    <w:rsid w:val="00717039"/>
    <w:rsid w:val="00717043"/>
    <w:rsid w:val="007170A0"/>
    <w:rsid w:val="007170A3"/>
    <w:rsid w:val="007170DF"/>
    <w:rsid w:val="00717160"/>
    <w:rsid w:val="0071716E"/>
    <w:rsid w:val="007171E2"/>
    <w:rsid w:val="007172C5"/>
    <w:rsid w:val="0071735F"/>
    <w:rsid w:val="00717369"/>
    <w:rsid w:val="0071736C"/>
    <w:rsid w:val="0071737F"/>
    <w:rsid w:val="00717396"/>
    <w:rsid w:val="007173D9"/>
    <w:rsid w:val="007173E5"/>
    <w:rsid w:val="00717469"/>
    <w:rsid w:val="00717474"/>
    <w:rsid w:val="00717540"/>
    <w:rsid w:val="0071754B"/>
    <w:rsid w:val="00717587"/>
    <w:rsid w:val="007175A0"/>
    <w:rsid w:val="007175F0"/>
    <w:rsid w:val="00717662"/>
    <w:rsid w:val="00717673"/>
    <w:rsid w:val="007176DE"/>
    <w:rsid w:val="007176F5"/>
    <w:rsid w:val="00717736"/>
    <w:rsid w:val="0071773D"/>
    <w:rsid w:val="0071776B"/>
    <w:rsid w:val="0071779B"/>
    <w:rsid w:val="0071788B"/>
    <w:rsid w:val="007178A6"/>
    <w:rsid w:val="007178E8"/>
    <w:rsid w:val="007178F2"/>
    <w:rsid w:val="00717909"/>
    <w:rsid w:val="0071791E"/>
    <w:rsid w:val="00717923"/>
    <w:rsid w:val="0071796C"/>
    <w:rsid w:val="007179AE"/>
    <w:rsid w:val="007179BA"/>
    <w:rsid w:val="007179C4"/>
    <w:rsid w:val="007179E2"/>
    <w:rsid w:val="00717A1B"/>
    <w:rsid w:val="00717A1D"/>
    <w:rsid w:val="00717A82"/>
    <w:rsid w:val="00717AA4"/>
    <w:rsid w:val="00717B1F"/>
    <w:rsid w:val="00717B27"/>
    <w:rsid w:val="00717C8E"/>
    <w:rsid w:val="00717CF2"/>
    <w:rsid w:val="00717D7C"/>
    <w:rsid w:val="00717D9A"/>
    <w:rsid w:val="00717ECD"/>
    <w:rsid w:val="00717EEE"/>
    <w:rsid w:val="00717F02"/>
    <w:rsid w:val="00717F4B"/>
    <w:rsid w:val="00717F97"/>
    <w:rsid w:val="00717F98"/>
    <w:rsid w:val="00717FF4"/>
    <w:rsid w:val="00720017"/>
    <w:rsid w:val="0072005B"/>
    <w:rsid w:val="007200BC"/>
    <w:rsid w:val="007200E2"/>
    <w:rsid w:val="007200FE"/>
    <w:rsid w:val="0072015E"/>
    <w:rsid w:val="0072022D"/>
    <w:rsid w:val="00720236"/>
    <w:rsid w:val="00720269"/>
    <w:rsid w:val="007202AD"/>
    <w:rsid w:val="00720317"/>
    <w:rsid w:val="00720346"/>
    <w:rsid w:val="0072039E"/>
    <w:rsid w:val="0072041C"/>
    <w:rsid w:val="0072043D"/>
    <w:rsid w:val="00720444"/>
    <w:rsid w:val="0072046B"/>
    <w:rsid w:val="007204F5"/>
    <w:rsid w:val="00720515"/>
    <w:rsid w:val="007205A3"/>
    <w:rsid w:val="007205B7"/>
    <w:rsid w:val="007205DA"/>
    <w:rsid w:val="00720659"/>
    <w:rsid w:val="007206C9"/>
    <w:rsid w:val="007206E2"/>
    <w:rsid w:val="00720743"/>
    <w:rsid w:val="00720747"/>
    <w:rsid w:val="0072077F"/>
    <w:rsid w:val="007207A8"/>
    <w:rsid w:val="007207E4"/>
    <w:rsid w:val="00720886"/>
    <w:rsid w:val="007208BB"/>
    <w:rsid w:val="007208FA"/>
    <w:rsid w:val="00720931"/>
    <w:rsid w:val="00720948"/>
    <w:rsid w:val="00720A0F"/>
    <w:rsid w:val="00720A2B"/>
    <w:rsid w:val="00720ADF"/>
    <w:rsid w:val="00720AF3"/>
    <w:rsid w:val="00720B34"/>
    <w:rsid w:val="00720B78"/>
    <w:rsid w:val="00720BC3"/>
    <w:rsid w:val="00720BDD"/>
    <w:rsid w:val="00720BE9"/>
    <w:rsid w:val="00720BFF"/>
    <w:rsid w:val="00720CE6"/>
    <w:rsid w:val="00720CE7"/>
    <w:rsid w:val="00720D23"/>
    <w:rsid w:val="00720D41"/>
    <w:rsid w:val="00720DB2"/>
    <w:rsid w:val="00720DDA"/>
    <w:rsid w:val="00720DDE"/>
    <w:rsid w:val="00720DE5"/>
    <w:rsid w:val="00720E00"/>
    <w:rsid w:val="00720E61"/>
    <w:rsid w:val="00720E77"/>
    <w:rsid w:val="00720F72"/>
    <w:rsid w:val="00720FC5"/>
    <w:rsid w:val="00720FE4"/>
    <w:rsid w:val="00721037"/>
    <w:rsid w:val="0072103D"/>
    <w:rsid w:val="00721084"/>
    <w:rsid w:val="0072109E"/>
    <w:rsid w:val="007210B1"/>
    <w:rsid w:val="007210E0"/>
    <w:rsid w:val="00721112"/>
    <w:rsid w:val="00721163"/>
    <w:rsid w:val="007211FC"/>
    <w:rsid w:val="00721201"/>
    <w:rsid w:val="00721216"/>
    <w:rsid w:val="00721302"/>
    <w:rsid w:val="00721337"/>
    <w:rsid w:val="0072137C"/>
    <w:rsid w:val="00721412"/>
    <w:rsid w:val="00721452"/>
    <w:rsid w:val="00721623"/>
    <w:rsid w:val="0072165F"/>
    <w:rsid w:val="007216BD"/>
    <w:rsid w:val="0072174D"/>
    <w:rsid w:val="00721764"/>
    <w:rsid w:val="0072177F"/>
    <w:rsid w:val="007217E1"/>
    <w:rsid w:val="007217E5"/>
    <w:rsid w:val="00721851"/>
    <w:rsid w:val="0072189A"/>
    <w:rsid w:val="007218CD"/>
    <w:rsid w:val="00721928"/>
    <w:rsid w:val="00721962"/>
    <w:rsid w:val="007219B4"/>
    <w:rsid w:val="00721A71"/>
    <w:rsid w:val="00721AB4"/>
    <w:rsid w:val="00721ACA"/>
    <w:rsid w:val="00721B08"/>
    <w:rsid w:val="00721BC0"/>
    <w:rsid w:val="00721C4A"/>
    <w:rsid w:val="00721C95"/>
    <w:rsid w:val="00721C9C"/>
    <w:rsid w:val="00721CBB"/>
    <w:rsid w:val="00721CF0"/>
    <w:rsid w:val="00721D45"/>
    <w:rsid w:val="00721DDD"/>
    <w:rsid w:val="00721DF7"/>
    <w:rsid w:val="00721E20"/>
    <w:rsid w:val="00721E7A"/>
    <w:rsid w:val="00721EA3"/>
    <w:rsid w:val="00721F11"/>
    <w:rsid w:val="00721F26"/>
    <w:rsid w:val="00721F28"/>
    <w:rsid w:val="00721F30"/>
    <w:rsid w:val="00721F52"/>
    <w:rsid w:val="00721F55"/>
    <w:rsid w:val="00721F5B"/>
    <w:rsid w:val="00721F81"/>
    <w:rsid w:val="00721FA4"/>
    <w:rsid w:val="00722074"/>
    <w:rsid w:val="0072207A"/>
    <w:rsid w:val="00722098"/>
    <w:rsid w:val="007220C7"/>
    <w:rsid w:val="007220E1"/>
    <w:rsid w:val="007220F5"/>
    <w:rsid w:val="00722108"/>
    <w:rsid w:val="0072219B"/>
    <w:rsid w:val="0072221F"/>
    <w:rsid w:val="00722231"/>
    <w:rsid w:val="0072224F"/>
    <w:rsid w:val="007222EF"/>
    <w:rsid w:val="00722334"/>
    <w:rsid w:val="007223E7"/>
    <w:rsid w:val="0072243F"/>
    <w:rsid w:val="007224C4"/>
    <w:rsid w:val="007224D1"/>
    <w:rsid w:val="007224E9"/>
    <w:rsid w:val="007224EA"/>
    <w:rsid w:val="0072254D"/>
    <w:rsid w:val="007225A4"/>
    <w:rsid w:val="007225BF"/>
    <w:rsid w:val="00722628"/>
    <w:rsid w:val="0072265E"/>
    <w:rsid w:val="00722679"/>
    <w:rsid w:val="007226F8"/>
    <w:rsid w:val="00722755"/>
    <w:rsid w:val="0072276B"/>
    <w:rsid w:val="007227EE"/>
    <w:rsid w:val="0072285F"/>
    <w:rsid w:val="00722865"/>
    <w:rsid w:val="007228B4"/>
    <w:rsid w:val="007228D1"/>
    <w:rsid w:val="00722933"/>
    <w:rsid w:val="00722999"/>
    <w:rsid w:val="007229F1"/>
    <w:rsid w:val="00722A5E"/>
    <w:rsid w:val="00722AAB"/>
    <w:rsid w:val="00722ABB"/>
    <w:rsid w:val="00722B0B"/>
    <w:rsid w:val="00722B13"/>
    <w:rsid w:val="00722B1A"/>
    <w:rsid w:val="00722B21"/>
    <w:rsid w:val="00722B79"/>
    <w:rsid w:val="00722B94"/>
    <w:rsid w:val="00722C35"/>
    <w:rsid w:val="00722CEE"/>
    <w:rsid w:val="00722D11"/>
    <w:rsid w:val="00722D45"/>
    <w:rsid w:val="00722E80"/>
    <w:rsid w:val="00722E86"/>
    <w:rsid w:val="00722F3E"/>
    <w:rsid w:val="00722F47"/>
    <w:rsid w:val="0072303E"/>
    <w:rsid w:val="00723056"/>
    <w:rsid w:val="00723088"/>
    <w:rsid w:val="007230B5"/>
    <w:rsid w:val="007230E7"/>
    <w:rsid w:val="007230FC"/>
    <w:rsid w:val="00723117"/>
    <w:rsid w:val="00723167"/>
    <w:rsid w:val="0072319A"/>
    <w:rsid w:val="007231A4"/>
    <w:rsid w:val="007231B9"/>
    <w:rsid w:val="007231C1"/>
    <w:rsid w:val="00723231"/>
    <w:rsid w:val="0072323C"/>
    <w:rsid w:val="0072330D"/>
    <w:rsid w:val="00723318"/>
    <w:rsid w:val="00723371"/>
    <w:rsid w:val="00723385"/>
    <w:rsid w:val="0072340D"/>
    <w:rsid w:val="007234DD"/>
    <w:rsid w:val="007234FB"/>
    <w:rsid w:val="0072351D"/>
    <w:rsid w:val="00723572"/>
    <w:rsid w:val="00723585"/>
    <w:rsid w:val="007235D9"/>
    <w:rsid w:val="007235DA"/>
    <w:rsid w:val="007236A2"/>
    <w:rsid w:val="007236EA"/>
    <w:rsid w:val="007236FE"/>
    <w:rsid w:val="0072378D"/>
    <w:rsid w:val="00723834"/>
    <w:rsid w:val="0072386D"/>
    <w:rsid w:val="00723884"/>
    <w:rsid w:val="007238AA"/>
    <w:rsid w:val="007238D6"/>
    <w:rsid w:val="00723997"/>
    <w:rsid w:val="00723A35"/>
    <w:rsid w:val="00723A36"/>
    <w:rsid w:val="00723A5C"/>
    <w:rsid w:val="00723A5E"/>
    <w:rsid w:val="00723A9B"/>
    <w:rsid w:val="00723AE4"/>
    <w:rsid w:val="00723B35"/>
    <w:rsid w:val="00723B43"/>
    <w:rsid w:val="00723B6D"/>
    <w:rsid w:val="00723B8E"/>
    <w:rsid w:val="00723BAA"/>
    <w:rsid w:val="00723BC9"/>
    <w:rsid w:val="00723C15"/>
    <w:rsid w:val="00723C3C"/>
    <w:rsid w:val="00723C62"/>
    <w:rsid w:val="00723CA3"/>
    <w:rsid w:val="00723CAC"/>
    <w:rsid w:val="00723D1F"/>
    <w:rsid w:val="00723D9C"/>
    <w:rsid w:val="00723DA4"/>
    <w:rsid w:val="00723DE6"/>
    <w:rsid w:val="00723E6B"/>
    <w:rsid w:val="00723E94"/>
    <w:rsid w:val="00723EC0"/>
    <w:rsid w:val="00723EDD"/>
    <w:rsid w:val="00723EF9"/>
    <w:rsid w:val="00723FE0"/>
    <w:rsid w:val="00724045"/>
    <w:rsid w:val="00724052"/>
    <w:rsid w:val="00724090"/>
    <w:rsid w:val="00724095"/>
    <w:rsid w:val="007240CF"/>
    <w:rsid w:val="007240EB"/>
    <w:rsid w:val="00724225"/>
    <w:rsid w:val="007242D1"/>
    <w:rsid w:val="007242D6"/>
    <w:rsid w:val="0072432F"/>
    <w:rsid w:val="0072433C"/>
    <w:rsid w:val="0072434D"/>
    <w:rsid w:val="007243D8"/>
    <w:rsid w:val="0072445E"/>
    <w:rsid w:val="00724483"/>
    <w:rsid w:val="007244D3"/>
    <w:rsid w:val="007244E4"/>
    <w:rsid w:val="00724519"/>
    <w:rsid w:val="00724523"/>
    <w:rsid w:val="00724593"/>
    <w:rsid w:val="0072459A"/>
    <w:rsid w:val="00724616"/>
    <w:rsid w:val="00724633"/>
    <w:rsid w:val="00724720"/>
    <w:rsid w:val="00724741"/>
    <w:rsid w:val="00724764"/>
    <w:rsid w:val="00724765"/>
    <w:rsid w:val="00724798"/>
    <w:rsid w:val="00724806"/>
    <w:rsid w:val="0072480F"/>
    <w:rsid w:val="0072484E"/>
    <w:rsid w:val="007248AE"/>
    <w:rsid w:val="00724903"/>
    <w:rsid w:val="0072493E"/>
    <w:rsid w:val="00724984"/>
    <w:rsid w:val="007249AE"/>
    <w:rsid w:val="007249CB"/>
    <w:rsid w:val="007249E4"/>
    <w:rsid w:val="00724A44"/>
    <w:rsid w:val="00724A6F"/>
    <w:rsid w:val="00724B1C"/>
    <w:rsid w:val="00724B5B"/>
    <w:rsid w:val="00724B84"/>
    <w:rsid w:val="00724B97"/>
    <w:rsid w:val="00724B9E"/>
    <w:rsid w:val="00724BC0"/>
    <w:rsid w:val="00724C06"/>
    <w:rsid w:val="00724C89"/>
    <w:rsid w:val="00724CBE"/>
    <w:rsid w:val="00724CDD"/>
    <w:rsid w:val="00724CFC"/>
    <w:rsid w:val="00724D00"/>
    <w:rsid w:val="00724D27"/>
    <w:rsid w:val="00724DEB"/>
    <w:rsid w:val="00724DF2"/>
    <w:rsid w:val="00724E16"/>
    <w:rsid w:val="00724EBC"/>
    <w:rsid w:val="00724F0E"/>
    <w:rsid w:val="00724F2D"/>
    <w:rsid w:val="00724F47"/>
    <w:rsid w:val="00724FDF"/>
    <w:rsid w:val="00724FFD"/>
    <w:rsid w:val="00725004"/>
    <w:rsid w:val="00725007"/>
    <w:rsid w:val="0072505C"/>
    <w:rsid w:val="00725076"/>
    <w:rsid w:val="007250D2"/>
    <w:rsid w:val="007250E3"/>
    <w:rsid w:val="0072519B"/>
    <w:rsid w:val="00725269"/>
    <w:rsid w:val="00725277"/>
    <w:rsid w:val="007252C5"/>
    <w:rsid w:val="00725372"/>
    <w:rsid w:val="00725454"/>
    <w:rsid w:val="00725480"/>
    <w:rsid w:val="00725562"/>
    <w:rsid w:val="007255FA"/>
    <w:rsid w:val="007255FB"/>
    <w:rsid w:val="00725630"/>
    <w:rsid w:val="00725683"/>
    <w:rsid w:val="00725690"/>
    <w:rsid w:val="00725698"/>
    <w:rsid w:val="007256C4"/>
    <w:rsid w:val="007256FC"/>
    <w:rsid w:val="00725708"/>
    <w:rsid w:val="0072578D"/>
    <w:rsid w:val="007257C6"/>
    <w:rsid w:val="007257C9"/>
    <w:rsid w:val="007257E9"/>
    <w:rsid w:val="00725807"/>
    <w:rsid w:val="0072580A"/>
    <w:rsid w:val="00725836"/>
    <w:rsid w:val="00725853"/>
    <w:rsid w:val="0072585E"/>
    <w:rsid w:val="0072586F"/>
    <w:rsid w:val="0072589C"/>
    <w:rsid w:val="0072595D"/>
    <w:rsid w:val="00725964"/>
    <w:rsid w:val="00725992"/>
    <w:rsid w:val="007259C4"/>
    <w:rsid w:val="00725A91"/>
    <w:rsid w:val="00725A9E"/>
    <w:rsid w:val="00725AE7"/>
    <w:rsid w:val="00725B42"/>
    <w:rsid w:val="00725B53"/>
    <w:rsid w:val="00725B7D"/>
    <w:rsid w:val="00725BAE"/>
    <w:rsid w:val="00725C53"/>
    <w:rsid w:val="00725CAC"/>
    <w:rsid w:val="00725D5D"/>
    <w:rsid w:val="00725DBE"/>
    <w:rsid w:val="00725DCE"/>
    <w:rsid w:val="00725E1D"/>
    <w:rsid w:val="00725E42"/>
    <w:rsid w:val="00725E50"/>
    <w:rsid w:val="00725F4A"/>
    <w:rsid w:val="00725FA5"/>
    <w:rsid w:val="00725FCF"/>
    <w:rsid w:val="00725FEE"/>
    <w:rsid w:val="0072602C"/>
    <w:rsid w:val="0072603B"/>
    <w:rsid w:val="0072607D"/>
    <w:rsid w:val="00726092"/>
    <w:rsid w:val="0072609A"/>
    <w:rsid w:val="007260C8"/>
    <w:rsid w:val="00726195"/>
    <w:rsid w:val="007261BF"/>
    <w:rsid w:val="007261FD"/>
    <w:rsid w:val="00726209"/>
    <w:rsid w:val="00726299"/>
    <w:rsid w:val="007262AE"/>
    <w:rsid w:val="00726306"/>
    <w:rsid w:val="00726338"/>
    <w:rsid w:val="0072634A"/>
    <w:rsid w:val="0072634C"/>
    <w:rsid w:val="0072637F"/>
    <w:rsid w:val="00726388"/>
    <w:rsid w:val="007263A8"/>
    <w:rsid w:val="007263BC"/>
    <w:rsid w:val="00726447"/>
    <w:rsid w:val="00726458"/>
    <w:rsid w:val="00726523"/>
    <w:rsid w:val="0072659C"/>
    <w:rsid w:val="007265B9"/>
    <w:rsid w:val="007265BF"/>
    <w:rsid w:val="007265CC"/>
    <w:rsid w:val="00726630"/>
    <w:rsid w:val="00726650"/>
    <w:rsid w:val="00726722"/>
    <w:rsid w:val="00726764"/>
    <w:rsid w:val="007267A6"/>
    <w:rsid w:val="007267BE"/>
    <w:rsid w:val="007268E4"/>
    <w:rsid w:val="007268FC"/>
    <w:rsid w:val="0072691B"/>
    <w:rsid w:val="00726974"/>
    <w:rsid w:val="007269EB"/>
    <w:rsid w:val="007269F9"/>
    <w:rsid w:val="00726A01"/>
    <w:rsid w:val="00726A3E"/>
    <w:rsid w:val="00726A60"/>
    <w:rsid w:val="00726A68"/>
    <w:rsid w:val="00726A7C"/>
    <w:rsid w:val="00726A7D"/>
    <w:rsid w:val="00726ABB"/>
    <w:rsid w:val="00726AD4"/>
    <w:rsid w:val="00726AEC"/>
    <w:rsid w:val="00726B25"/>
    <w:rsid w:val="00726B2B"/>
    <w:rsid w:val="00726B47"/>
    <w:rsid w:val="00726B7B"/>
    <w:rsid w:val="00726BB1"/>
    <w:rsid w:val="00726BCB"/>
    <w:rsid w:val="00726C48"/>
    <w:rsid w:val="00726C51"/>
    <w:rsid w:val="00726D05"/>
    <w:rsid w:val="00726D12"/>
    <w:rsid w:val="00726D77"/>
    <w:rsid w:val="00726DE5"/>
    <w:rsid w:val="00726E42"/>
    <w:rsid w:val="00726E89"/>
    <w:rsid w:val="00726F33"/>
    <w:rsid w:val="00726F53"/>
    <w:rsid w:val="00726F8E"/>
    <w:rsid w:val="00726F99"/>
    <w:rsid w:val="00726FDB"/>
    <w:rsid w:val="00726FEB"/>
    <w:rsid w:val="00726FF7"/>
    <w:rsid w:val="0072700C"/>
    <w:rsid w:val="0072701C"/>
    <w:rsid w:val="00727037"/>
    <w:rsid w:val="0072705E"/>
    <w:rsid w:val="0072709C"/>
    <w:rsid w:val="00727122"/>
    <w:rsid w:val="00727167"/>
    <w:rsid w:val="0072719D"/>
    <w:rsid w:val="0072721A"/>
    <w:rsid w:val="00727266"/>
    <w:rsid w:val="0072733F"/>
    <w:rsid w:val="00727380"/>
    <w:rsid w:val="0072749E"/>
    <w:rsid w:val="007274ED"/>
    <w:rsid w:val="00727513"/>
    <w:rsid w:val="00727536"/>
    <w:rsid w:val="0072753C"/>
    <w:rsid w:val="0072758E"/>
    <w:rsid w:val="007275D7"/>
    <w:rsid w:val="007275EB"/>
    <w:rsid w:val="00727654"/>
    <w:rsid w:val="007276B5"/>
    <w:rsid w:val="007276BE"/>
    <w:rsid w:val="007276C2"/>
    <w:rsid w:val="007276DB"/>
    <w:rsid w:val="00727723"/>
    <w:rsid w:val="007277C8"/>
    <w:rsid w:val="007277D2"/>
    <w:rsid w:val="007277EA"/>
    <w:rsid w:val="007277F3"/>
    <w:rsid w:val="007277F8"/>
    <w:rsid w:val="00727871"/>
    <w:rsid w:val="00727885"/>
    <w:rsid w:val="007278B3"/>
    <w:rsid w:val="007278D1"/>
    <w:rsid w:val="007278DC"/>
    <w:rsid w:val="00727965"/>
    <w:rsid w:val="00727973"/>
    <w:rsid w:val="00727977"/>
    <w:rsid w:val="0072798D"/>
    <w:rsid w:val="007279A8"/>
    <w:rsid w:val="007279AD"/>
    <w:rsid w:val="00727A08"/>
    <w:rsid w:val="00727A94"/>
    <w:rsid w:val="00727B75"/>
    <w:rsid w:val="00727BBB"/>
    <w:rsid w:val="00727BE8"/>
    <w:rsid w:val="00727BF2"/>
    <w:rsid w:val="00727C33"/>
    <w:rsid w:val="00727C41"/>
    <w:rsid w:val="00727C69"/>
    <w:rsid w:val="00727C72"/>
    <w:rsid w:val="00727C92"/>
    <w:rsid w:val="00727DB0"/>
    <w:rsid w:val="00727E7B"/>
    <w:rsid w:val="00727E8D"/>
    <w:rsid w:val="00727F09"/>
    <w:rsid w:val="00727F7C"/>
    <w:rsid w:val="00727FA7"/>
    <w:rsid w:val="00727FEB"/>
    <w:rsid w:val="00730009"/>
    <w:rsid w:val="00730022"/>
    <w:rsid w:val="00730033"/>
    <w:rsid w:val="007300A5"/>
    <w:rsid w:val="007300AC"/>
    <w:rsid w:val="00730162"/>
    <w:rsid w:val="0073018F"/>
    <w:rsid w:val="0073019C"/>
    <w:rsid w:val="007301AF"/>
    <w:rsid w:val="007301B6"/>
    <w:rsid w:val="007301C6"/>
    <w:rsid w:val="007301D6"/>
    <w:rsid w:val="0073021D"/>
    <w:rsid w:val="00730227"/>
    <w:rsid w:val="0073027A"/>
    <w:rsid w:val="00730285"/>
    <w:rsid w:val="007302CA"/>
    <w:rsid w:val="007302CC"/>
    <w:rsid w:val="00730350"/>
    <w:rsid w:val="00730385"/>
    <w:rsid w:val="007303EE"/>
    <w:rsid w:val="007303F6"/>
    <w:rsid w:val="0073040D"/>
    <w:rsid w:val="00730464"/>
    <w:rsid w:val="007305DB"/>
    <w:rsid w:val="00730651"/>
    <w:rsid w:val="007306C8"/>
    <w:rsid w:val="007306E6"/>
    <w:rsid w:val="00730710"/>
    <w:rsid w:val="00730711"/>
    <w:rsid w:val="0073071B"/>
    <w:rsid w:val="0073071F"/>
    <w:rsid w:val="0073074E"/>
    <w:rsid w:val="0073079F"/>
    <w:rsid w:val="007307B3"/>
    <w:rsid w:val="007307E8"/>
    <w:rsid w:val="007307EC"/>
    <w:rsid w:val="00730836"/>
    <w:rsid w:val="00730854"/>
    <w:rsid w:val="0073085A"/>
    <w:rsid w:val="00730869"/>
    <w:rsid w:val="0073093F"/>
    <w:rsid w:val="00730990"/>
    <w:rsid w:val="007309E5"/>
    <w:rsid w:val="00730A68"/>
    <w:rsid w:val="00730A89"/>
    <w:rsid w:val="00730AB8"/>
    <w:rsid w:val="00730AC4"/>
    <w:rsid w:val="00730B04"/>
    <w:rsid w:val="00730B1E"/>
    <w:rsid w:val="00730B36"/>
    <w:rsid w:val="00730B52"/>
    <w:rsid w:val="00730BC8"/>
    <w:rsid w:val="00730BF0"/>
    <w:rsid w:val="00730BF6"/>
    <w:rsid w:val="00730C24"/>
    <w:rsid w:val="00730CD8"/>
    <w:rsid w:val="00730DD7"/>
    <w:rsid w:val="00730DEE"/>
    <w:rsid w:val="00730E7F"/>
    <w:rsid w:val="00730E91"/>
    <w:rsid w:val="00730EEF"/>
    <w:rsid w:val="00730F0D"/>
    <w:rsid w:val="00730F38"/>
    <w:rsid w:val="00730F4B"/>
    <w:rsid w:val="00730FF1"/>
    <w:rsid w:val="0073100D"/>
    <w:rsid w:val="0073101E"/>
    <w:rsid w:val="0073103F"/>
    <w:rsid w:val="00731047"/>
    <w:rsid w:val="0073105C"/>
    <w:rsid w:val="00731071"/>
    <w:rsid w:val="0073109B"/>
    <w:rsid w:val="0073109D"/>
    <w:rsid w:val="007310D5"/>
    <w:rsid w:val="007310D6"/>
    <w:rsid w:val="0073112F"/>
    <w:rsid w:val="00731139"/>
    <w:rsid w:val="00731150"/>
    <w:rsid w:val="00731182"/>
    <w:rsid w:val="007311B5"/>
    <w:rsid w:val="00731240"/>
    <w:rsid w:val="00731241"/>
    <w:rsid w:val="00731251"/>
    <w:rsid w:val="007312B2"/>
    <w:rsid w:val="007312C6"/>
    <w:rsid w:val="007312CE"/>
    <w:rsid w:val="00731300"/>
    <w:rsid w:val="0073131E"/>
    <w:rsid w:val="00731392"/>
    <w:rsid w:val="00731479"/>
    <w:rsid w:val="00731538"/>
    <w:rsid w:val="00731556"/>
    <w:rsid w:val="00731561"/>
    <w:rsid w:val="0073156D"/>
    <w:rsid w:val="007315E8"/>
    <w:rsid w:val="0073161A"/>
    <w:rsid w:val="00731628"/>
    <w:rsid w:val="00731631"/>
    <w:rsid w:val="007316B1"/>
    <w:rsid w:val="007316DD"/>
    <w:rsid w:val="007316F4"/>
    <w:rsid w:val="007317F8"/>
    <w:rsid w:val="00731803"/>
    <w:rsid w:val="00731886"/>
    <w:rsid w:val="007318DD"/>
    <w:rsid w:val="0073191F"/>
    <w:rsid w:val="0073192C"/>
    <w:rsid w:val="00731957"/>
    <w:rsid w:val="00731962"/>
    <w:rsid w:val="0073196A"/>
    <w:rsid w:val="0073199A"/>
    <w:rsid w:val="0073199F"/>
    <w:rsid w:val="00731A0A"/>
    <w:rsid w:val="00731A35"/>
    <w:rsid w:val="00731A41"/>
    <w:rsid w:val="00731A45"/>
    <w:rsid w:val="00731A5D"/>
    <w:rsid w:val="00731ACA"/>
    <w:rsid w:val="00731ADB"/>
    <w:rsid w:val="00731B12"/>
    <w:rsid w:val="00731B76"/>
    <w:rsid w:val="00731B8B"/>
    <w:rsid w:val="00731B95"/>
    <w:rsid w:val="00731BC9"/>
    <w:rsid w:val="00731C65"/>
    <w:rsid w:val="00731CD1"/>
    <w:rsid w:val="00731D04"/>
    <w:rsid w:val="00731D0B"/>
    <w:rsid w:val="00731DFC"/>
    <w:rsid w:val="00731E23"/>
    <w:rsid w:val="00731EC3"/>
    <w:rsid w:val="00731ECA"/>
    <w:rsid w:val="00731F22"/>
    <w:rsid w:val="00731F4C"/>
    <w:rsid w:val="00731F90"/>
    <w:rsid w:val="00731FD9"/>
    <w:rsid w:val="00731FF5"/>
    <w:rsid w:val="0073204E"/>
    <w:rsid w:val="0073206C"/>
    <w:rsid w:val="00732092"/>
    <w:rsid w:val="007320B8"/>
    <w:rsid w:val="007320EF"/>
    <w:rsid w:val="00732119"/>
    <w:rsid w:val="00732123"/>
    <w:rsid w:val="00732128"/>
    <w:rsid w:val="00732131"/>
    <w:rsid w:val="007321A1"/>
    <w:rsid w:val="007321D3"/>
    <w:rsid w:val="007321D8"/>
    <w:rsid w:val="007321E6"/>
    <w:rsid w:val="007321E8"/>
    <w:rsid w:val="00732260"/>
    <w:rsid w:val="00732287"/>
    <w:rsid w:val="00732288"/>
    <w:rsid w:val="007322BF"/>
    <w:rsid w:val="007322D7"/>
    <w:rsid w:val="007322E4"/>
    <w:rsid w:val="0073233E"/>
    <w:rsid w:val="007323B0"/>
    <w:rsid w:val="0073240A"/>
    <w:rsid w:val="0073240E"/>
    <w:rsid w:val="0073241F"/>
    <w:rsid w:val="00732453"/>
    <w:rsid w:val="00732455"/>
    <w:rsid w:val="00732457"/>
    <w:rsid w:val="00732464"/>
    <w:rsid w:val="00732473"/>
    <w:rsid w:val="007324B3"/>
    <w:rsid w:val="007324D8"/>
    <w:rsid w:val="0073253D"/>
    <w:rsid w:val="00732542"/>
    <w:rsid w:val="00732544"/>
    <w:rsid w:val="00732682"/>
    <w:rsid w:val="007326AA"/>
    <w:rsid w:val="007326FC"/>
    <w:rsid w:val="00732728"/>
    <w:rsid w:val="0073274B"/>
    <w:rsid w:val="007327B5"/>
    <w:rsid w:val="00732802"/>
    <w:rsid w:val="0073280D"/>
    <w:rsid w:val="00732843"/>
    <w:rsid w:val="0073286D"/>
    <w:rsid w:val="00732900"/>
    <w:rsid w:val="00732943"/>
    <w:rsid w:val="00732996"/>
    <w:rsid w:val="00732A56"/>
    <w:rsid w:val="00732AAA"/>
    <w:rsid w:val="00732AC3"/>
    <w:rsid w:val="00732AFC"/>
    <w:rsid w:val="00732B23"/>
    <w:rsid w:val="00732B29"/>
    <w:rsid w:val="00732B77"/>
    <w:rsid w:val="00732BA1"/>
    <w:rsid w:val="00732BFD"/>
    <w:rsid w:val="00732C07"/>
    <w:rsid w:val="00732C11"/>
    <w:rsid w:val="00732C13"/>
    <w:rsid w:val="00732C23"/>
    <w:rsid w:val="00732C3A"/>
    <w:rsid w:val="00732CD2"/>
    <w:rsid w:val="00732CFA"/>
    <w:rsid w:val="00732CFD"/>
    <w:rsid w:val="00732D5D"/>
    <w:rsid w:val="00732DA3"/>
    <w:rsid w:val="00732E32"/>
    <w:rsid w:val="00732E65"/>
    <w:rsid w:val="00732EC3"/>
    <w:rsid w:val="00732F20"/>
    <w:rsid w:val="00732F45"/>
    <w:rsid w:val="00732F4C"/>
    <w:rsid w:val="00732F87"/>
    <w:rsid w:val="00732FB2"/>
    <w:rsid w:val="00732FC2"/>
    <w:rsid w:val="0073300C"/>
    <w:rsid w:val="00733056"/>
    <w:rsid w:val="0073306B"/>
    <w:rsid w:val="0073309D"/>
    <w:rsid w:val="007330D7"/>
    <w:rsid w:val="007331EA"/>
    <w:rsid w:val="007331F0"/>
    <w:rsid w:val="007331F2"/>
    <w:rsid w:val="00733215"/>
    <w:rsid w:val="007332BA"/>
    <w:rsid w:val="0073330B"/>
    <w:rsid w:val="00733321"/>
    <w:rsid w:val="007333CD"/>
    <w:rsid w:val="0073341D"/>
    <w:rsid w:val="00733492"/>
    <w:rsid w:val="007334B9"/>
    <w:rsid w:val="007334CE"/>
    <w:rsid w:val="0073350D"/>
    <w:rsid w:val="00733584"/>
    <w:rsid w:val="0073359A"/>
    <w:rsid w:val="00733652"/>
    <w:rsid w:val="0073369C"/>
    <w:rsid w:val="007336BC"/>
    <w:rsid w:val="0073370A"/>
    <w:rsid w:val="0073372C"/>
    <w:rsid w:val="0073372E"/>
    <w:rsid w:val="00733732"/>
    <w:rsid w:val="0073374C"/>
    <w:rsid w:val="00733769"/>
    <w:rsid w:val="0073379E"/>
    <w:rsid w:val="00733876"/>
    <w:rsid w:val="00733905"/>
    <w:rsid w:val="00733951"/>
    <w:rsid w:val="00733992"/>
    <w:rsid w:val="007339B5"/>
    <w:rsid w:val="007339E8"/>
    <w:rsid w:val="007339F3"/>
    <w:rsid w:val="00733A3B"/>
    <w:rsid w:val="00733A62"/>
    <w:rsid w:val="00733A6A"/>
    <w:rsid w:val="00733A90"/>
    <w:rsid w:val="00733A91"/>
    <w:rsid w:val="00733A94"/>
    <w:rsid w:val="00733AC4"/>
    <w:rsid w:val="00733AC8"/>
    <w:rsid w:val="00733AF7"/>
    <w:rsid w:val="00733B22"/>
    <w:rsid w:val="00733B2D"/>
    <w:rsid w:val="00733B31"/>
    <w:rsid w:val="00733B61"/>
    <w:rsid w:val="00733BE0"/>
    <w:rsid w:val="00733BEC"/>
    <w:rsid w:val="00733BFF"/>
    <w:rsid w:val="00733C23"/>
    <w:rsid w:val="00733C7F"/>
    <w:rsid w:val="00733CF1"/>
    <w:rsid w:val="00733DBB"/>
    <w:rsid w:val="00733EB7"/>
    <w:rsid w:val="00733ED1"/>
    <w:rsid w:val="00733F18"/>
    <w:rsid w:val="00733F26"/>
    <w:rsid w:val="00733FBE"/>
    <w:rsid w:val="00733FDA"/>
    <w:rsid w:val="00734049"/>
    <w:rsid w:val="007340A6"/>
    <w:rsid w:val="007340C9"/>
    <w:rsid w:val="007340DF"/>
    <w:rsid w:val="007340E9"/>
    <w:rsid w:val="00734106"/>
    <w:rsid w:val="00734179"/>
    <w:rsid w:val="007341D2"/>
    <w:rsid w:val="0073425D"/>
    <w:rsid w:val="00734275"/>
    <w:rsid w:val="00734284"/>
    <w:rsid w:val="007342D1"/>
    <w:rsid w:val="007342E6"/>
    <w:rsid w:val="007342F0"/>
    <w:rsid w:val="00734302"/>
    <w:rsid w:val="00734371"/>
    <w:rsid w:val="00734382"/>
    <w:rsid w:val="0073438A"/>
    <w:rsid w:val="007343AB"/>
    <w:rsid w:val="007343BD"/>
    <w:rsid w:val="007343CF"/>
    <w:rsid w:val="0073443E"/>
    <w:rsid w:val="00734458"/>
    <w:rsid w:val="00734472"/>
    <w:rsid w:val="007344BE"/>
    <w:rsid w:val="007344FD"/>
    <w:rsid w:val="007345A7"/>
    <w:rsid w:val="007345D4"/>
    <w:rsid w:val="007345DB"/>
    <w:rsid w:val="0073460F"/>
    <w:rsid w:val="00734659"/>
    <w:rsid w:val="00734668"/>
    <w:rsid w:val="00734685"/>
    <w:rsid w:val="0073469D"/>
    <w:rsid w:val="007346FA"/>
    <w:rsid w:val="007346FD"/>
    <w:rsid w:val="0073472F"/>
    <w:rsid w:val="0073475D"/>
    <w:rsid w:val="00734763"/>
    <w:rsid w:val="007347B8"/>
    <w:rsid w:val="007347CB"/>
    <w:rsid w:val="0073482D"/>
    <w:rsid w:val="0073485C"/>
    <w:rsid w:val="00734864"/>
    <w:rsid w:val="007348B6"/>
    <w:rsid w:val="0073495F"/>
    <w:rsid w:val="00734978"/>
    <w:rsid w:val="0073497E"/>
    <w:rsid w:val="00734983"/>
    <w:rsid w:val="00734987"/>
    <w:rsid w:val="007349B8"/>
    <w:rsid w:val="00734A46"/>
    <w:rsid w:val="00734A76"/>
    <w:rsid w:val="00734A91"/>
    <w:rsid w:val="00734B08"/>
    <w:rsid w:val="00734B29"/>
    <w:rsid w:val="00734B43"/>
    <w:rsid w:val="00734B85"/>
    <w:rsid w:val="00734BFD"/>
    <w:rsid w:val="00734C13"/>
    <w:rsid w:val="00734C5F"/>
    <w:rsid w:val="00734C66"/>
    <w:rsid w:val="00734C70"/>
    <w:rsid w:val="00734CE2"/>
    <w:rsid w:val="00734CF4"/>
    <w:rsid w:val="00734D5C"/>
    <w:rsid w:val="00734D60"/>
    <w:rsid w:val="00734D72"/>
    <w:rsid w:val="00734DC6"/>
    <w:rsid w:val="00734EC9"/>
    <w:rsid w:val="00734EDF"/>
    <w:rsid w:val="00734EF6"/>
    <w:rsid w:val="00734F34"/>
    <w:rsid w:val="00734F37"/>
    <w:rsid w:val="00734F82"/>
    <w:rsid w:val="00734F91"/>
    <w:rsid w:val="00734F97"/>
    <w:rsid w:val="00734F98"/>
    <w:rsid w:val="00734FB5"/>
    <w:rsid w:val="00734FB6"/>
    <w:rsid w:val="00734FBF"/>
    <w:rsid w:val="00734FCF"/>
    <w:rsid w:val="00735019"/>
    <w:rsid w:val="00735054"/>
    <w:rsid w:val="0073505C"/>
    <w:rsid w:val="00735089"/>
    <w:rsid w:val="007350CE"/>
    <w:rsid w:val="00735117"/>
    <w:rsid w:val="0073512A"/>
    <w:rsid w:val="00735140"/>
    <w:rsid w:val="007351B2"/>
    <w:rsid w:val="007351BE"/>
    <w:rsid w:val="007351EB"/>
    <w:rsid w:val="007351ED"/>
    <w:rsid w:val="00735258"/>
    <w:rsid w:val="007352E8"/>
    <w:rsid w:val="00735306"/>
    <w:rsid w:val="0073531D"/>
    <w:rsid w:val="00735390"/>
    <w:rsid w:val="007353F5"/>
    <w:rsid w:val="007353F9"/>
    <w:rsid w:val="0073540B"/>
    <w:rsid w:val="00735413"/>
    <w:rsid w:val="0073542F"/>
    <w:rsid w:val="00735456"/>
    <w:rsid w:val="0073545E"/>
    <w:rsid w:val="007354F7"/>
    <w:rsid w:val="00735501"/>
    <w:rsid w:val="007355DE"/>
    <w:rsid w:val="0073568B"/>
    <w:rsid w:val="00735738"/>
    <w:rsid w:val="0073575F"/>
    <w:rsid w:val="0073576F"/>
    <w:rsid w:val="007357FE"/>
    <w:rsid w:val="00735835"/>
    <w:rsid w:val="00735847"/>
    <w:rsid w:val="0073585D"/>
    <w:rsid w:val="0073589A"/>
    <w:rsid w:val="00735934"/>
    <w:rsid w:val="00735991"/>
    <w:rsid w:val="007359EC"/>
    <w:rsid w:val="007359FF"/>
    <w:rsid w:val="00735AC8"/>
    <w:rsid w:val="00735B0E"/>
    <w:rsid w:val="00735B28"/>
    <w:rsid w:val="00735B56"/>
    <w:rsid w:val="00735CB0"/>
    <w:rsid w:val="00735CCA"/>
    <w:rsid w:val="00735D90"/>
    <w:rsid w:val="00735D94"/>
    <w:rsid w:val="00735DE6"/>
    <w:rsid w:val="00735DF6"/>
    <w:rsid w:val="00735EB9"/>
    <w:rsid w:val="00735ED0"/>
    <w:rsid w:val="00735F85"/>
    <w:rsid w:val="00735FFC"/>
    <w:rsid w:val="0073600C"/>
    <w:rsid w:val="00736063"/>
    <w:rsid w:val="00736092"/>
    <w:rsid w:val="007360CB"/>
    <w:rsid w:val="007360F7"/>
    <w:rsid w:val="0073617F"/>
    <w:rsid w:val="007361D1"/>
    <w:rsid w:val="007361FC"/>
    <w:rsid w:val="00736222"/>
    <w:rsid w:val="00736234"/>
    <w:rsid w:val="00736271"/>
    <w:rsid w:val="00736287"/>
    <w:rsid w:val="0073633B"/>
    <w:rsid w:val="007363CB"/>
    <w:rsid w:val="0073643C"/>
    <w:rsid w:val="0073649C"/>
    <w:rsid w:val="00736577"/>
    <w:rsid w:val="00736594"/>
    <w:rsid w:val="007365A1"/>
    <w:rsid w:val="00736620"/>
    <w:rsid w:val="0073662D"/>
    <w:rsid w:val="0073669F"/>
    <w:rsid w:val="007366C0"/>
    <w:rsid w:val="007366D9"/>
    <w:rsid w:val="0073676D"/>
    <w:rsid w:val="00736782"/>
    <w:rsid w:val="0073686F"/>
    <w:rsid w:val="0073688F"/>
    <w:rsid w:val="0073689A"/>
    <w:rsid w:val="007368A2"/>
    <w:rsid w:val="00736901"/>
    <w:rsid w:val="00736930"/>
    <w:rsid w:val="007369D2"/>
    <w:rsid w:val="007369EF"/>
    <w:rsid w:val="00736A5B"/>
    <w:rsid w:val="00736A91"/>
    <w:rsid w:val="00736A9B"/>
    <w:rsid w:val="00736AA6"/>
    <w:rsid w:val="00736AAE"/>
    <w:rsid w:val="00736ABA"/>
    <w:rsid w:val="00736ABF"/>
    <w:rsid w:val="00736ACA"/>
    <w:rsid w:val="00736ACB"/>
    <w:rsid w:val="00736AD9"/>
    <w:rsid w:val="00736AF6"/>
    <w:rsid w:val="00736BA0"/>
    <w:rsid w:val="00736BD1"/>
    <w:rsid w:val="00736BD8"/>
    <w:rsid w:val="00736C02"/>
    <w:rsid w:val="00736C68"/>
    <w:rsid w:val="00736C7F"/>
    <w:rsid w:val="00736CD4"/>
    <w:rsid w:val="00736CFA"/>
    <w:rsid w:val="00736CFC"/>
    <w:rsid w:val="00736D5B"/>
    <w:rsid w:val="00736DB6"/>
    <w:rsid w:val="00736DCE"/>
    <w:rsid w:val="00736E33"/>
    <w:rsid w:val="00736E43"/>
    <w:rsid w:val="00736E63"/>
    <w:rsid w:val="00736E9B"/>
    <w:rsid w:val="00736EB2"/>
    <w:rsid w:val="00736F32"/>
    <w:rsid w:val="00736F56"/>
    <w:rsid w:val="00736FFA"/>
    <w:rsid w:val="00737017"/>
    <w:rsid w:val="0073704A"/>
    <w:rsid w:val="007370CD"/>
    <w:rsid w:val="007370E2"/>
    <w:rsid w:val="00737134"/>
    <w:rsid w:val="00737176"/>
    <w:rsid w:val="007371A0"/>
    <w:rsid w:val="007371AB"/>
    <w:rsid w:val="0073723C"/>
    <w:rsid w:val="0073727E"/>
    <w:rsid w:val="007372B1"/>
    <w:rsid w:val="00737331"/>
    <w:rsid w:val="0073736D"/>
    <w:rsid w:val="00737378"/>
    <w:rsid w:val="00737400"/>
    <w:rsid w:val="00737437"/>
    <w:rsid w:val="00737458"/>
    <w:rsid w:val="007374BD"/>
    <w:rsid w:val="00737530"/>
    <w:rsid w:val="00737549"/>
    <w:rsid w:val="00737558"/>
    <w:rsid w:val="0073758F"/>
    <w:rsid w:val="007375B0"/>
    <w:rsid w:val="007375B4"/>
    <w:rsid w:val="0073760A"/>
    <w:rsid w:val="00737636"/>
    <w:rsid w:val="00737640"/>
    <w:rsid w:val="0073764A"/>
    <w:rsid w:val="007376A3"/>
    <w:rsid w:val="007376B4"/>
    <w:rsid w:val="007376DA"/>
    <w:rsid w:val="007377AA"/>
    <w:rsid w:val="00737841"/>
    <w:rsid w:val="00737843"/>
    <w:rsid w:val="00737856"/>
    <w:rsid w:val="0073797E"/>
    <w:rsid w:val="007379A0"/>
    <w:rsid w:val="007379A9"/>
    <w:rsid w:val="00737A15"/>
    <w:rsid w:val="00737A7C"/>
    <w:rsid w:val="00737A87"/>
    <w:rsid w:val="00737B09"/>
    <w:rsid w:val="00737B22"/>
    <w:rsid w:val="00737B62"/>
    <w:rsid w:val="00737B7A"/>
    <w:rsid w:val="00737B9A"/>
    <w:rsid w:val="00737BA3"/>
    <w:rsid w:val="00737BA4"/>
    <w:rsid w:val="00737BCF"/>
    <w:rsid w:val="00737CA9"/>
    <w:rsid w:val="00737CFA"/>
    <w:rsid w:val="00737D27"/>
    <w:rsid w:val="00737D70"/>
    <w:rsid w:val="00737D75"/>
    <w:rsid w:val="00737DA7"/>
    <w:rsid w:val="00737DC9"/>
    <w:rsid w:val="00737DFE"/>
    <w:rsid w:val="00737E1D"/>
    <w:rsid w:val="00737E27"/>
    <w:rsid w:val="00737E6E"/>
    <w:rsid w:val="00737E84"/>
    <w:rsid w:val="00737E86"/>
    <w:rsid w:val="00737E9A"/>
    <w:rsid w:val="00737EC3"/>
    <w:rsid w:val="00737EE8"/>
    <w:rsid w:val="00737F0D"/>
    <w:rsid w:val="00737F25"/>
    <w:rsid w:val="00737FF4"/>
    <w:rsid w:val="007400AC"/>
    <w:rsid w:val="007400F7"/>
    <w:rsid w:val="00740104"/>
    <w:rsid w:val="0074012A"/>
    <w:rsid w:val="00740157"/>
    <w:rsid w:val="00740183"/>
    <w:rsid w:val="0074018E"/>
    <w:rsid w:val="0074019F"/>
    <w:rsid w:val="007401BB"/>
    <w:rsid w:val="007401E5"/>
    <w:rsid w:val="00740223"/>
    <w:rsid w:val="00740277"/>
    <w:rsid w:val="00740279"/>
    <w:rsid w:val="007402D6"/>
    <w:rsid w:val="0074031F"/>
    <w:rsid w:val="00740398"/>
    <w:rsid w:val="007403A5"/>
    <w:rsid w:val="007403BD"/>
    <w:rsid w:val="0074042E"/>
    <w:rsid w:val="0074045D"/>
    <w:rsid w:val="0074049D"/>
    <w:rsid w:val="007404B9"/>
    <w:rsid w:val="00740526"/>
    <w:rsid w:val="00740575"/>
    <w:rsid w:val="007405ED"/>
    <w:rsid w:val="00740641"/>
    <w:rsid w:val="00740655"/>
    <w:rsid w:val="0074069C"/>
    <w:rsid w:val="0074069D"/>
    <w:rsid w:val="00740709"/>
    <w:rsid w:val="0074073A"/>
    <w:rsid w:val="0074076F"/>
    <w:rsid w:val="007407AC"/>
    <w:rsid w:val="007407D9"/>
    <w:rsid w:val="00740845"/>
    <w:rsid w:val="007408C4"/>
    <w:rsid w:val="007408E8"/>
    <w:rsid w:val="007408EB"/>
    <w:rsid w:val="00740924"/>
    <w:rsid w:val="00740951"/>
    <w:rsid w:val="00740970"/>
    <w:rsid w:val="007409DC"/>
    <w:rsid w:val="007409E3"/>
    <w:rsid w:val="007409F9"/>
    <w:rsid w:val="007409FE"/>
    <w:rsid w:val="00740A26"/>
    <w:rsid w:val="00740A8F"/>
    <w:rsid w:val="00740AA4"/>
    <w:rsid w:val="00740AC2"/>
    <w:rsid w:val="00740B43"/>
    <w:rsid w:val="00740B4E"/>
    <w:rsid w:val="00740BE1"/>
    <w:rsid w:val="00740BFA"/>
    <w:rsid w:val="00740C33"/>
    <w:rsid w:val="00740C36"/>
    <w:rsid w:val="00740C99"/>
    <w:rsid w:val="00740CAE"/>
    <w:rsid w:val="00740CC2"/>
    <w:rsid w:val="00740CDA"/>
    <w:rsid w:val="00740CF0"/>
    <w:rsid w:val="00740D93"/>
    <w:rsid w:val="00740E4D"/>
    <w:rsid w:val="00740E75"/>
    <w:rsid w:val="00740EA7"/>
    <w:rsid w:val="00740EDF"/>
    <w:rsid w:val="00740EE8"/>
    <w:rsid w:val="00740EFB"/>
    <w:rsid w:val="00740F6E"/>
    <w:rsid w:val="00740F73"/>
    <w:rsid w:val="00740FD7"/>
    <w:rsid w:val="00740FE2"/>
    <w:rsid w:val="00741015"/>
    <w:rsid w:val="00741056"/>
    <w:rsid w:val="00741064"/>
    <w:rsid w:val="007410B9"/>
    <w:rsid w:val="007410C7"/>
    <w:rsid w:val="00741198"/>
    <w:rsid w:val="007411DA"/>
    <w:rsid w:val="00741274"/>
    <w:rsid w:val="00741323"/>
    <w:rsid w:val="007413B0"/>
    <w:rsid w:val="007413D2"/>
    <w:rsid w:val="0074141B"/>
    <w:rsid w:val="007414AC"/>
    <w:rsid w:val="007414EF"/>
    <w:rsid w:val="007415B3"/>
    <w:rsid w:val="007415E6"/>
    <w:rsid w:val="00741603"/>
    <w:rsid w:val="0074163F"/>
    <w:rsid w:val="0074164F"/>
    <w:rsid w:val="00741662"/>
    <w:rsid w:val="00741721"/>
    <w:rsid w:val="007417BA"/>
    <w:rsid w:val="007417C0"/>
    <w:rsid w:val="00741812"/>
    <w:rsid w:val="00741864"/>
    <w:rsid w:val="0074186A"/>
    <w:rsid w:val="00741B74"/>
    <w:rsid w:val="00741C31"/>
    <w:rsid w:val="00741C47"/>
    <w:rsid w:val="00741C48"/>
    <w:rsid w:val="00741C58"/>
    <w:rsid w:val="00741CAF"/>
    <w:rsid w:val="00741CDF"/>
    <w:rsid w:val="00741D3C"/>
    <w:rsid w:val="00741D55"/>
    <w:rsid w:val="00741D59"/>
    <w:rsid w:val="00741DD9"/>
    <w:rsid w:val="00741E61"/>
    <w:rsid w:val="00741E6D"/>
    <w:rsid w:val="00741EBF"/>
    <w:rsid w:val="00741EE1"/>
    <w:rsid w:val="00741EF9"/>
    <w:rsid w:val="00741F0A"/>
    <w:rsid w:val="0074202A"/>
    <w:rsid w:val="0074203E"/>
    <w:rsid w:val="00742049"/>
    <w:rsid w:val="0074204E"/>
    <w:rsid w:val="00742076"/>
    <w:rsid w:val="00742085"/>
    <w:rsid w:val="00742093"/>
    <w:rsid w:val="007420E5"/>
    <w:rsid w:val="00742154"/>
    <w:rsid w:val="0074226F"/>
    <w:rsid w:val="0074231E"/>
    <w:rsid w:val="0074233F"/>
    <w:rsid w:val="00742361"/>
    <w:rsid w:val="00742399"/>
    <w:rsid w:val="007423D1"/>
    <w:rsid w:val="007423F8"/>
    <w:rsid w:val="00742453"/>
    <w:rsid w:val="007424AD"/>
    <w:rsid w:val="0074252A"/>
    <w:rsid w:val="007425B0"/>
    <w:rsid w:val="007425E0"/>
    <w:rsid w:val="0074261C"/>
    <w:rsid w:val="00742641"/>
    <w:rsid w:val="007426BB"/>
    <w:rsid w:val="007426BD"/>
    <w:rsid w:val="007426CE"/>
    <w:rsid w:val="00742742"/>
    <w:rsid w:val="00742810"/>
    <w:rsid w:val="0074281D"/>
    <w:rsid w:val="00742870"/>
    <w:rsid w:val="00742877"/>
    <w:rsid w:val="007428D6"/>
    <w:rsid w:val="007428FC"/>
    <w:rsid w:val="0074290D"/>
    <w:rsid w:val="0074297C"/>
    <w:rsid w:val="007429AE"/>
    <w:rsid w:val="007429DA"/>
    <w:rsid w:val="00742A19"/>
    <w:rsid w:val="00742A45"/>
    <w:rsid w:val="00742A96"/>
    <w:rsid w:val="00742AAE"/>
    <w:rsid w:val="00742AC9"/>
    <w:rsid w:val="00742AE1"/>
    <w:rsid w:val="00742AFF"/>
    <w:rsid w:val="00742B08"/>
    <w:rsid w:val="00742BE2"/>
    <w:rsid w:val="00742C11"/>
    <w:rsid w:val="00742C23"/>
    <w:rsid w:val="00742C7B"/>
    <w:rsid w:val="00742C9A"/>
    <w:rsid w:val="00742CA4"/>
    <w:rsid w:val="00742CB4"/>
    <w:rsid w:val="00742CFC"/>
    <w:rsid w:val="00742D26"/>
    <w:rsid w:val="00742D8C"/>
    <w:rsid w:val="00742D97"/>
    <w:rsid w:val="00742DFB"/>
    <w:rsid w:val="00742E47"/>
    <w:rsid w:val="00742E77"/>
    <w:rsid w:val="00742EB0"/>
    <w:rsid w:val="00742ED7"/>
    <w:rsid w:val="00742F0F"/>
    <w:rsid w:val="00742F39"/>
    <w:rsid w:val="00743070"/>
    <w:rsid w:val="00743096"/>
    <w:rsid w:val="007430AA"/>
    <w:rsid w:val="007430C7"/>
    <w:rsid w:val="007430DD"/>
    <w:rsid w:val="007430F5"/>
    <w:rsid w:val="00743104"/>
    <w:rsid w:val="00743138"/>
    <w:rsid w:val="00743195"/>
    <w:rsid w:val="00743214"/>
    <w:rsid w:val="0074327E"/>
    <w:rsid w:val="0074328B"/>
    <w:rsid w:val="007432A1"/>
    <w:rsid w:val="007432E1"/>
    <w:rsid w:val="007432E2"/>
    <w:rsid w:val="00743323"/>
    <w:rsid w:val="0074333B"/>
    <w:rsid w:val="00743360"/>
    <w:rsid w:val="0074339A"/>
    <w:rsid w:val="007433AD"/>
    <w:rsid w:val="007433F0"/>
    <w:rsid w:val="00743402"/>
    <w:rsid w:val="0074340D"/>
    <w:rsid w:val="00743417"/>
    <w:rsid w:val="0074344F"/>
    <w:rsid w:val="00743468"/>
    <w:rsid w:val="007434F1"/>
    <w:rsid w:val="00743541"/>
    <w:rsid w:val="00743646"/>
    <w:rsid w:val="0074367D"/>
    <w:rsid w:val="007436E4"/>
    <w:rsid w:val="00743756"/>
    <w:rsid w:val="00743762"/>
    <w:rsid w:val="00743783"/>
    <w:rsid w:val="00743850"/>
    <w:rsid w:val="00743899"/>
    <w:rsid w:val="007438A7"/>
    <w:rsid w:val="00743913"/>
    <w:rsid w:val="00743915"/>
    <w:rsid w:val="00743929"/>
    <w:rsid w:val="0074392B"/>
    <w:rsid w:val="00743956"/>
    <w:rsid w:val="00743987"/>
    <w:rsid w:val="007439AF"/>
    <w:rsid w:val="007439E0"/>
    <w:rsid w:val="00743A05"/>
    <w:rsid w:val="00743ABF"/>
    <w:rsid w:val="00743AC7"/>
    <w:rsid w:val="00743AD9"/>
    <w:rsid w:val="00743B50"/>
    <w:rsid w:val="00743B5D"/>
    <w:rsid w:val="00743BE7"/>
    <w:rsid w:val="00743C55"/>
    <w:rsid w:val="00743CEB"/>
    <w:rsid w:val="00743D67"/>
    <w:rsid w:val="00743D6F"/>
    <w:rsid w:val="00743D7F"/>
    <w:rsid w:val="00743D84"/>
    <w:rsid w:val="00743DE9"/>
    <w:rsid w:val="00743E07"/>
    <w:rsid w:val="00743E18"/>
    <w:rsid w:val="00743E1C"/>
    <w:rsid w:val="00743E3A"/>
    <w:rsid w:val="00743E6B"/>
    <w:rsid w:val="00743E6C"/>
    <w:rsid w:val="00743E99"/>
    <w:rsid w:val="00743EA2"/>
    <w:rsid w:val="00743EAB"/>
    <w:rsid w:val="00743EAC"/>
    <w:rsid w:val="00743F45"/>
    <w:rsid w:val="00743F55"/>
    <w:rsid w:val="00743F72"/>
    <w:rsid w:val="00743F8E"/>
    <w:rsid w:val="00743F91"/>
    <w:rsid w:val="0074402E"/>
    <w:rsid w:val="00744057"/>
    <w:rsid w:val="007440FA"/>
    <w:rsid w:val="00744102"/>
    <w:rsid w:val="0074419A"/>
    <w:rsid w:val="007441A6"/>
    <w:rsid w:val="007441BF"/>
    <w:rsid w:val="00744259"/>
    <w:rsid w:val="007442A0"/>
    <w:rsid w:val="00744301"/>
    <w:rsid w:val="0074430F"/>
    <w:rsid w:val="0074434A"/>
    <w:rsid w:val="0074437B"/>
    <w:rsid w:val="00744388"/>
    <w:rsid w:val="007443EC"/>
    <w:rsid w:val="00744492"/>
    <w:rsid w:val="0074449F"/>
    <w:rsid w:val="00744509"/>
    <w:rsid w:val="00744535"/>
    <w:rsid w:val="0074457E"/>
    <w:rsid w:val="007445DC"/>
    <w:rsid w:val="007445E1"/>
    <w:rsid w:val="00744606"/>
    <w:rsid w:val="007446C3"/>
    <w:rsid w:val="00744703"/>
    <w:rsid w:val="00744719"/>
    <w:rsid w:val="00744786"/>
    <w:rsid w:val="0074478F"/>
    <w:rsid w:val="007447B5"/>
    <w:rsid w:val="00744845"/>
    <w:rsid w:val="00744874"/>
    <w:rsid w:val="0074489E"/>
    <w:rsid w:val="007448B0"/>
    <w:rsid w:val="007448EF"/>
    <w:rsid w:val="0074493C"/>
    <w:rsid w:val="0074499A"/>
    <w:rsid w:val="007449B6"/>
    <w:rsid w:val="007449B7"/>
    <w:rsid w:val="00744A22"/>
    <w:rsid w:val="00744ACE"/>
    <w:rsid w:val="00744B14"/>
    <w:rsid w:val="00744C08"/>
    <w:rsid w:val="00744C2A"/>
    <w:rsid w:val="00744C3E"/>
    <w:rsid w:val="00744CD9"/>
    <w:rsid w:val="00744D08"/>
    <w:rsid w:val="00744D14"/>
    <w:rsid w:val="00744D16"/>
    <w:rsid w:val="00744D28"/>
    <w:rsid w:val="00744D31"/>
    <w:rsid w:val="00744D41"/>
    <w:rsid w:val="00744D51"/>
    <w:rsid w:val="00744E45"/>
    <w:rsid w:val="00744F00"/>
    <w:rsid w:val="00744F0C"/>
    <w:rsid w:val="00744F49"/>
    <w:rsid w:val="00744F86"/>
    <w:rsid w:val="00744FA6"/>
    <w:rsid w:val="00744FE7"/>
    <w:rsid w:val="00745019"/>
    <w:rsid w:val="00745030"/>
    <w:rsid w:val="00745067"/>
    <w:rsid w:val="007450A1"/>
    <w:rsid w:val="007450D8"/>
    <w:rsid w:val="007450E4"/>
    <w:rsid w:val="00745128"/>
    <w:rsid w:val="007451A6"/>
    <w:rsid w:val="007451DA"/>
    <w:rsid w:val="007452B6"/>
    <w:rsid w:val="007452CE"/>
    <w:rsid w:val="00745329"/>
    <w:rsid w:val="007453A4"/>
    <w:rsid w:val="007453A8"/>
    <w:rsid w:val="007453F8"/>
    <w:rsid w:val="00745420"/>
    <w:rsid w:val="00745484"/>
    <w:rsid w:val="00745519"/>
    <w:rsid w:val="0074555D"/>
    <w:rsid w:val="0074558B"/>
    <w:rsid w:val="007455B8"/>
    <w:rsid w:val="007455F2"/>
    <w:rsid w:val="0074567E"/>
    <w:rsid w:val="00745687"/>
    <w:rsid w:val="007456E4"/>
    <w:rsid w:val="007456F3"/>
    <w:rsid w:val="007456F8"/>
    <w:rsid w:val="007456FC"/>
    <w:rsid w:val="0074574B"/>
    <w:rsid w:val="0074585D"/>
    <w:rsid w:val="0074586D"/>
    <w:rsid w:val="0074587E"/>
    <w:rsid w:val="00745926"/>
    <w:rsid w:val="0074594D"/>
    <w:rsid w:val="00745979"/>
    <w:rsid w:val="00745A46"/>
    <w:rsid w:val="00745AD7"/>
    <w:rsid w:val="00745B67"/>
    <w:rsid w:val="00745B86"/>
    <w:rsid w:val="00745BB0"/>
    <w:rsid w:val="00745BB5"/>
    <w:rsid w:val="00745BCD"/>
    <w:rsid w:val="00745BE8"/>
    <w:rsid w:val="00745BFC"/>
    <w:rsid w:val="00745C0C"/>
    <w:rsid w:val="00745C17"/>
    <w:rsid w:val="00745C82"/>
    <w:rsid w:val="00745C8C"/>
    <w:rsid w:val="00745C9D"/>
    <w:rsid w:val="00745CC4"/>
    <w:rsid w:val="00745CCF"/>
    <w:rsid w:val="00745CF3"/>
    <w:rsid w:val="00745D11"/>
    <w:rsid w:val="00745D2C"/>
    <w:rsid w:val="00745D50"/>
    <w:rsid w:val="00745D6D"/>
    <w:rsid w:val="00745E6E"/>
    <w:rsid w:val="00745EB0"/>
    <w:rsid w:val="00745EF8"/>
    <w:rsid w:val="00745F03"/>
    <w:rsid w:val="00745F37"/>
    <w:rsid w:val="00745F45"/>
    <w:rsid w:val="00746017"/>
    <w:rsid w:val="00746077"/>
    <w:rsid w:val="007460CF"/>
    <w:rsid w:val="007460DF"/>
    <w:rsid w:val="007460FB"/>
    <w:rsid w:val="0074610D"/>
    <w:rsid w:val="00746118"/>
    <w:rsid w:val="00746153"/>
    <w:rsid w:val="0074615B"/>
    <w:rsid w:val="007461C8"/>
    <w:rsid w:val="007461CD"/>
    <w:rsid w:val="007461EB"/>
    <w:rsid w:val="00746209"/>
    <w:rsid w:val="0074622E"/>
    <w:rsid w:val="0074625B"/>
    <w:rsid w:val="0074628F"/>
    <w:rsid w:val="0074629E"/>
    <w:rsid w:val="007462D6"/>
    <w:rsid w:val="0074631B"/>
    <w:rsid w:val="00746323"/>
    <w:rsid w:val="00746382"/>
    <w:rsid w:val="007463F9"/>
    <w:rsid w:val="0074641A"/>
    <w:rsid w:val="00746443"/>
    <w:rsid w:val="0074646C"/>
    <w:rsid w:val="0074648F"/>
    <w:rsid w:val="007464FC"/>
    <w:rsid w:val="0074655C"/>
    <w:rsid w:val="0074657B"/>
    <w:rsid w:val="0074667C"/>
    <w:rsid w:val="007466AE"/>
    <w:rsid w:val="007466C1"/>
    <w:rsid w:val="0074674C"/>
    <w:rsid w:val="0074677F"/>
    <w:rsid w:val="007467A2"/>
    <w:rsid w:val="007467F1"/>
    <w:rsid w:val="00746817"/>
    <w:rsid w:val="007468A0"/>
    <w:rsid w:val="007468FA"/>
    <w:rsid w:val="0074695B"/>
    <w:rsid w:val="00746970"/>
    <w:rsid w:val="00746986"/>
    <w:rsid w:val="007469F3"/>
    <w:rsid w:val="00746A4A"/>
    <w:rsid w:val="00746A57"/>
    <w:rsid w:val="00746A74"/>
    <w:rsid w:val="00746A8C"/>
    <w:rsid w:val="00746AC5"/>
    <w:rsid w:val="00746AF3"/>
    <w:rsid w:val="00746B17"/>
    <w:rsid w:val="00746B30"/>
    <w:rsid w:val="00746B53"/>
    <w:rsid w:val="00746B6D"/>
    <w:rsid w:val="00746B8B"/>
    <w:rsid w:val="00746B99"/>
    <w:rsid w:val="00746B9E"/>
    <w:rsid w:val="00746BB6"/>
    <w:rsid w:val="00746BBD"/>
    <w:rsid w:val="00746BBE"/>
    <w:rsid w:val="00746BF0"/>
    <w:rsid w:val="00746C10"/>
    <w:rsid w:val="00746CAB"/>
    <w:rsid w:val="00746CC8"/>
    <w:rsid w:val="00746CD0"/>
    <w:rsid w:val="00746D0B"/>
    <w:rsid w:val="00746D5F"/>
    <w:rsid w:val="00746E3C"/>
    <w:rsid w:val="00746EFD"/>
    <w:rsid w:val="00746F04"/>
    <w:rsid w:val="00746F74"/>
    <w:rsid w:val="00746F97"/>
    <w:rsid w:val="00746F99"/>
    <w:rsid w:val="00747038"/>
    <w:rsid w:val="0074706B"/>
    <w:rsid w:val="007470E3"/>
    <w:rsid w:val="00747147"/>
    <w:rsid w:val="00747179"/>
    <w:rsid w:val="00747183"/>
    <w:rsid w:val="007471C6"/>
    <w:rsid w:val="007471DC"/>
    <w:rsid w:val="007471DE"/>
    <w:rsid w:val="007471EB"/>
    <w:rsid w:val="007471FB"/>
    <w:rsid w:val="0074724A"/>
    <w:rsid w:val="0074729D"/>
    <w:rsid w:val="007472F2"/>
    <w:rsid w:val="0074730F"/>
    <w:rsid w:val="0074732B"/>
    <w:rsid w:val="00747353"/>
    <w:rsid w:val="007473C6"/>
    <w:rsid w:val="007473EC"/>
    <w:rsid w:val="00747411"/>
    <w:rsid w:val="0074741D"/>
    <w:rsid w:val="00747433"/>
    <w:rsid w:val="00747455"/>
    <w:rsid w:val="00747497"/>
    <w:rsid w:val="007474E4"/>
    <w:rsid w:val="007474F5"/>
    <w:rsid w:val="00747544"/>
    <w:rsid w:val="00747556"/>
    <w:rsid w:val="0074756F"/>
    <w:rsid w:val="007475A0"/>
    <w:rsid w:val="007475DA"/>
    <w:rsid w:val="00747695"/>
    <w:rsid w:val="007476B2"/>
    <w:rsid w:val="007476CE"/>
    <w:rsid w:val="00747750"/>
    <w:rsid w:val="00747756"/>
    <w:rsid w:val="00747770"/>
    <w:rsid w:val="007477F9"/>
    <w:rsid w:val="00747800"/>
    <w:rsid w:val="00747805"/>
    <w:rsid w:val="0074780A"/>
    <w:rsid w:val="00747868"/>
    <w:rsid w:val="0074787C"/>
    <w:rsid w:val="007478AA"/>
    <w:rsid w:val="007478AF"/>
    <w:rsid w:val="007478DD"/>
    <w:rsid w:val="007478E1"/>
    <w:rsid w:val="0074790D"/>
    <w:rsid w:val="00747919"/>
    <w:rsid w:val="0074795A"/>
    <w:rsid w:val="00747990"/>
    <w:rsid w:val="0074799D"/>
    <w:rsid w:val="0074799F"/>
    <w:rsid w:val="007479A8"/>
    <w:rsid w:val="007479D7"/>
    <w:rsid w:val="00747A86"/>
    <w:rsid w:val="00747A9E"/>
    <w:rsid w:val="00747AB3"/>
    <w:rsid w:val="00747B59"/>
    <w:rsid w:val="00747B64"/>
    <w:rsid w:val="00747B95"/>
    <w:rsid w:val="00747B9B"/>
    <w:rsid w:val="00747BFA"/>
    <w:rsid w:val="00747C3A"/>
    <w:rsid w:val="00747C51"/>
    <w:rsid w:val="00747CA7"/>
    <w:rsid w:val="00747CCA"/>
    <w:rsid w:val="00747CDD"/>
    <w:rsid w:val="00747CE8"/>
    <w:rsid w:val="00747CED"/>
    <w:rsid w:val="00747D4C"/>
    <w:rsid w:val="00747DAD"/>
    <w:rsid w:val="00747E19"/>
    <w:rsid w:val="00747E54"/>
    <w:rsid w:val="00747EEB"/>
    <w:rsid w:val="00747F7F"/>
    <w:rsid w:val="00747F82"/>
    <w:rsid w:val="0074A038"/>
    <w:rsid w:val="00750036"/>
    <w:rsid w:val="00750122"/>
    <w:rsid w:val="0075013C"/>
    <w:rsid w:val="00750149"/>
    <w:rsid w:val="007501AE"/>
    <w:rsid w:val="00750233"/>
    <w:rsid w:val="00750270"/>
    <w:rsid w:val="00750275"/>
    <w:rsid w:val="00750289"/>
    <w:rsid w:val="007502CD"/>
    <w:rsid w:val="007502D1"/>
    <w:rsid w:val="00750306"/>
    <w:rsid w:val="00750307"/>
    <w:rsid w:val="00750367"/>
    <w:rsid w:val="00750388"/>
    <w:rsid w:val="00750394"/>
    <w:rsid w:val="007503AE"/>
    <w:rsid w:val="007503B0"/>
    <w:rsid w:val="007503D6"/>
    <w:rsid w:val="0075040C"/>
    <w:rsid w:val="0075043E"/>
    <w:rsid w:val="00750456"/>
    <w:rsid w:val="0075046D"/>
    <w:rsid w:val="0075047C"/>
    <w:rsid w:val="00750535"/>
    <w:rsid w:val="00750555"/>
    <w:rsid w:val="0075056B"/>
    <w:rsid w:val="007505D2"/>
    <w:rsid w:val="0075061E"/>
    <w:rsid w:val="0075065C"/>
    <w:rsid w:val="007506AD"/>
    <w:rsid w:val="007506C2"/>
    <w:rsid w:val="007506E8"/>
    <w:rsid w:val="007506F1"/>
    <w:rsid w:val="0075073F"/>
    <w:rsid w:val="00750756"/>
    <w:rsid w:val="00750758"/>
    <w:rsid w:val="00750791"/>
    <w:rsid w:val="007507A7"/>
    <w:rsid w:val="007507B7"/>
    <w:rsid w:val="0075080F"/>
    <w:rsid w:val="00750858"/>
    <w:rsid w:val="007508BB"/>
    <w:rsid w:val="007508D5"/>
    <w:rsid w:val="0075091B"/>
    <w:rsid w:val="00750922"/>
    <w:rsid w:val="00750932"/>
    <w:rsid w:val="00750934"/>
    <w:rsid w:val="00750987"/>
    <w:rsid w:val="0075098C"/>
    <w:rsid w:val="0075098D"/>
    <w:rsid w:val="007509F5"/>
    <w:rsid w:val="00750A0B"/>
    <w:rsid w:val="00750ACE"/>
    <w:rsid w:val="00750BA0"/>
    <w:rsid w:val="00750BD1"/>
    <w:rsid w:val="00750BE5"/>
    <w:rsid w:val="00750C10"/>
    <w:rsid w:val="00750C67"/>
    <w:rsid w:val="00750CAE"/>
    <w:rsid w:val="00750D58"/>
    <w:rsid w:val="00750D97"/>
    <w:rsid w:val="00750DBD"/>
    <w:rsid w:val="00750E02"/>
    <w:rsid w:val="00750E65"/>
    <w:rsid w:val="00750E67"/>
    <w:rsid w:val="00750E69"/>
    <w:rsid w:val="00750E92"/>
    <w:rsid w:val="00750EC7"/>
    <w:rsid w:val="00750ED7"/>
    <w:rsid w:val="00750EDC"/>
    <w:rsid w:val="00750F3F"/>
    <w:rsid w:val="00750F5D"/>
    <w:rsid w:val="00750FF8"/>
    <w:rsid w:val="00751001"/>
    <w:rsid w:val="00751084"/>
    <w:rsid w:val="007510E7"/>
    <w:rsid w:val="007510E9"/>
    <w:rsid w:val="0075111E"/>
    <w:rsid w:val="0075119B"/>
    <w:rsid w:val="007511BF"/>
    <w:rsid w:val="007511FC"/>
    <w:rsid w:val="0075123E"/>
    <w:rsid w:val="00751311"/>
    <w:rsid w:val="00751352"/>
    <w:rsid w:val="00751365"/>
    <w:rsid w:val="00751373"/>
    <w:rsid w:val="007513A2"/>
    <w:rsid w:val="007513B9"/>
    <w:rsid w:val="00751461"/>
    <w:rsid w:val="00751466"/>
    <w:rsid w:val="00751511"/>
    <w:rsid w:val="00751512"/>
    <w:rsid w:val="0075152B"/>
    <w:rsid w:val="0075158E"/>
    <w:rsid w:val="007515E7"/>
    <w:rsid w:val="007515F9"/>
    <w:rsid w:val="007515FE"/>
    <w:rsid w:val="0075161B"/>
    <w:rsid w:val="00751634"/>
    <w:rsid w:val="00751651"/>
    <w:rsid w:val="00751679"/>
    <w:rsid w:val="007516B5"/>
    <w:rsid w:val="007516CE"/>
    <w:rsid w:val="00751731"/>
    <w:rsid w:val="007517A2"/>
    <w:rsid w:val="007517AE"/>
    <w:rsid w:val="007517DB"/>
    <w:rsid w:val="00751847"/>
    <w:rsid w:val="0075184C"/>
    <w:rsid w:val="00751897"/>
    <w:rsid w:val="007518EB"/>
    <w:rsid w:val="007518FB"/>
    <w:rsid w:val="00751952"/>
    <w:rsid w:val="007519A5"/>
    <w:rsid w:val="007519EF"/>
    <w:rsid w:val="00751A24"/>
    <w:rsid w:val="00751ACA"/>
    <w:rsid w:val="00751B00"/>
    <w:rsid w:val="00751B02"/>
    <w:rsid w:val="00751BC3"/>
    <w:rsid w:val="00751C1B"/>
    <w:rsid w:val="00751C2C"/>
    <w:rsid w:val="00751C48"/>
    <w:rsid w:val="00751CC1"/>
    <w:rsid w:val="00751CC9"/>
    <w:rsid w:val="00751D19"/>
    <w:rsid w:val="00751D24"/>
    <w:rsid w:val="00751DA4"/>
    <w:rsid w:val="00751DC2"/>
    <w:rsid w:val="00751DF3"/>
    <w:rsid w:val="00751E41"/>
    <w:rsid w:val="00751E75"/>
    <w:rsid w:val="00751EE5"/>
    <w:rsid w:val="00751F22"/>
    <w:rsid w:val="00751FB2"/>
    <w:rsid w:val="00751FBB"/>
    <w:rsid w:val="0075205F"/>
    <w:rsid w:val="00752093"/>
    <w:rsid w:val="0075213B"/>
    <w:rsid w:val="00752161"/>
    <w:rsid w:val="00752180"/>
    <w:rsid w:val="007521EA"/>
    <w:rsid w:val="00752241"/>
    <w:rsid w:val="007522B8"/>
    <w:rsid w:val="007522C4"/>
    <w:rsid w:val="007522D3"/>
    <w:rsid w:val="007522DF"/>
    <w:rsid w:val="007522FE"/>
    <w:rsid w:val="0075234F"/>
    <w:rsid w:val="00752351"/>
    <w:rsid w:val="0075239D"/>
    <w:rsid w:val="00752436"/>
    <w:rsid w:val="0075245B"/>
    <w:rsid w:val="0075248A"/>
    <w:rsid w:val="00752497"/>
    <w:rsid w:val="0075249B"/>
    <w:rsid w:val="007524C8"/>
    <w:rsid w:val="0075256E"/>
    <w:rsid w:val="00752574"/>
    <w:rsid w:val="00752606"/>
    <w:rsid w:val="00752681"/>
    <w:rsid w:val="00752690"/>
    <w:rsid w:val="007526BF"/>
    <w:rsid w:val="00752744"/>
    <w:rsid w:val="00752776"/>
    <w:rsid w:val="00752778"/>
    <w:rsid w:val="0075279F"/>
    <w:rsid w:val="00752804"/>
    <w:rsid w:val="00752809"/>
    <w:rsid w:val="00752841"/>
    <w:rsid w:val="007528CA"/>
    <w:rsid w:val="0075290E"/>
    <w:rsid w:val="007529F4"/>
    <w:rsid w:val="00752A43"/>
    <w:rsid w:val="00752A48"/>
    <w:rsid w:val="00752A50"/>
    <w:rsid w:val="00752A58"/>
    <w:rsid w:val="00752A8F"/>
    <w:rsid w:val="00752ACB"/>
    <w:rsid w:val="00752AD5"/>
    <w:rsid w:val="00752AFF"/>
    <w:rsid w:val="00752B32"/>
    <w:rsid w:val="00752B4C"/>
    <w:rsid w:val="00752B90"/>
    <w:rsid w:val="00752BAF"/>
    <w:rsid w:val="00752BFD"/>
    <w:rsid w:val="00752C3C"/>
    <w:rsid w:val="00752CC4"/>
    <w:rsid w:val="00752CF7"/>
    <w:rsid w:val="00752D87"/>
    <w:rsid w:val="00752D95"/>
    <w:rsid w:val="00752DAB"/>
    <w:rsid w:val="00752DB1"/>
    <w:rsid w:val="00752DCF"/>
    <w:rsid w:val="00752DEE"/>
    <w:rsid w:val="00752E6C"/>
    <w:rsid w:val="00752E78"/>
    <w:rsid w:val="00752E85"/>
    <w:rsid w:val="00752EEA"/>
    <w:rsid w:val="00752EED"/>
    <w:rsid w:val="00752FC7"/>
    <w:rsid w:val="00752FF4"/>
    <w:rsid w:val="00753012"/>
    <w:rsid w:val="00753019"/>
    <w:rsid w:val="00753045"/>
    <w:rsid w:val="0075304D"/>
    <w:rsid w:val="00753063"/>
    <w:rsid w:val="007530F4"/>
    <w:rsid w:val="00753120"/>
    <w:rsid w:val="007531E4"/>
    <w:rsid w:val="00753258"/>
    <w:rsid w:val="00753303"/>
    <w:rsid w:val="0075331D"/>
    <w:rsid w:val="0075336E"/>
    <w:rsid w:val="00753413"/>
    <w:rsid w:val="00753462"/>
    <w:rsid w:val="00753481"/>
    <w:rsid w:val="0075349D"/>
    <w:rsid w:val="007534E4"/>
    <w:rsid w:val="00753542"/>
    <w:rsid w:val="007535AB"/>
    <w:rsid w:val="007535F6"/>
    <w:rsid w:val="00753602"/>
    <w:rsid w:val="00753659"/>
    <w:rsid w:val="00753679"/>
    <w:rsid w:val="0075368F"/>
    <w:rsid w:val="007536E8"/>
    <w:rsid w:val="0075377F"/>
    <w:rsid w:val="0075378B"/>
    <w:rsid w:val="00753795"/>
    <w:rsid w:val="007537E0"/>
    <w:rsid w:val="0075382B"/>
    <w:rsid w:val="0075388D"/>
    <w:rsid w:val="007538D6"/>
    <w:rsid w:val="0075390C"/>
    <w:rsid w:val="00753937"/>
    <w:rsid w:val="0075393C"/>
    <w:rsid w:val="0075396B"/>
    <w:rsid w:val="007539B5"/>
    <w:rsid w:val="00753A33"/>
    <w:rsid w:val="00753AB4"/>
    <w:rsid w:val="00753AC2"/>
    <w:rsid w:val="00753AEC"/>
    <w:rsid w:val="00753B07"/>
    <w:rsid w:val="00753B20"/>
    <w:rsid w:val="00753B22"/>
    <w:rsid w:val="00753B50"/>
    <w:rsid w:val="00753BCD"/>
    <w:rsid w:val="00753BE7"/>
    <w:rsid w:val="00753BEB"/>
    <w:rsid w:val="00753C12"/>
    <w:rsid w:val="00753C58"/>
    <w:rsid w:val="00753C73"/>
    <w:rsid w:val="00753C7B"/>
    <w:rsid w:val="00753CC5"/>
    <w:rsid w:val="00753CD1"/>
    <w:rsid w:val="00753D16"/>
    <w:rsid w:val="00753D1E"/>
    <w:rsid w:val="00753D4C"/>
    <w:rsid w:val="00753E11"/>
    <w:rsid w:val="00753E2D"/>
    <w:rsid w:val="00753E2F"/>
    <w:rsid w:val="00753E3E"/>
    <w:rsid w:val="00753F18"/>
    <w:rsid w:val="00753F65"/>
    <w:rsid w:val="00753F66"/>
    <w:rsid w:val="00753F6E"/>
    <w:rsid w:val="00753FB3"/>
    <w:rsid w:val="00754011"/>
    <w:rsid w:val="00754060"/>
    <w:rsid w:val="007540A5"/>
    <w:rsid w:val="007540E7"/>
    <w:rsid w:val="007541AA"/>
    <w:rsid w:val="007541CC"/>
    <w:rsid w:val="007541D0"/>
    <w:rsid w:val="007541F4"/>
    <w:rsid w:val="0075421E"/>
    <w:rsid w:val="007542B3"/>
    <w:rsid w:val="007542DF"/>
    <w:rsid w:val="007542E4"/>
    <w:rsid w:val="0075430F"/>
    <w:rsid w:val="00754322"/>
    <w:rsid w:val="0075432E"/>
    <w:rsid w:val="007543BB"/>
    <w:rsid w:val="007543EA"/>
    <w:rsid w:val="00754449"/>
    <w:rsid w:val="0075446B"/>
    <w:rsid w:val="0075448F"/>
    <w:rsid w:val="007544A6"/>
    <w:rsid w:val="007544AF"/>
    <w:rsid w:val="007544C8"/>
    <w:rsid w:val="007544F3"/>
    <w:rsid w:val="0075453B"/>
    <w:rsid w:val="00754587"/>
    <w:rsid w:val="007545A7"/>
    <w:rsid w:val="007545C3"/>
    <w:rsid w:val="007545C6"/>
    <w:rsid w:val="007545DE"/>
    <w:rsid w:val="0075464D"/>
    <w:rsid w:val="00754686"/>
    <w:rsid w:val="0075469F"/>
    <w:rsid w:val="00754702"/>
    <w:rsid w:val="0075475E"/>
    <w:rsid w:val="0075478E"/>
    <w:rsid w:val="007547F7"/>
    <w:rsid w:val="0075483A"/>
    <w:rsid w:val="007548C7"/>
    <w:rsid w:val="007548DA"/>
    <w:rsid w:val="00754937"/>
    <w:rsid w:val="00754947"/>
    <w:rsid w:val="00754951"/>
    <w:rsid w:val="00754952"/>
    <w:rsid w:val="007549C8"/>
    <w:rsid w:val="007549CD"/>
    <w:rsid w:val="007549FC"/>
    <w:rsid w:val="00754A1C"/>
    <w:rsid w:val="00754A93"/>
    <w:rsid w:val="00754ABC"/>
    <w:rsid w:val="00754AE9"/>
    <w:rsid w:val="00754B11"/>
    <w:rsid w:val="00754B93"/>
    <w:rsid w:val="00754C0F"/>
    <w:rsid w:val="00754C33"/>
    <w:rsid w:val="00754C47"/>
    <w:rsid w:val="00754C8E"/>
    <w:rsid w:val="00754CB9"/>
    <w:rsid w:val="00754CE0"/>
    <w:rsid w:val="00754D0C"/>
    <w:rsid w:val="00754D77"/>
    <w:rsid w:val="00754D79"/>
    <w:rsid w:val="00754D7E"/>
    <w:rsid w:val="00754DB0"/>
    <w:rsid w:val="00754E51"/>
    <w:rsid w:val="00754ECF"/>
    <w:rsid w:val="00754F9A"/>
    <w:rsid w:val="00755051"/>
    <w:rsid w:val="0075505E"/>
    <w:rsid w:val="007550D0"/>
    <w:rsid w:val="007550D2"/>
    <w:rsid w:val="007551B4"/>
    <w:rsid w:val="007551D2"/>
    <w:rsid w:val="007552D1"/>
    <w:rsid w:val="007552F8"/>
    <w:rsid w:val="0075531C"/>
    <w:rsid w:val="0075532F"/>
    <w:rsid w:val="00755370"/>
    <w:rsid w:val="007553DD"/>
    <w:rsid w:val="0075541D"/>
    <w:rsid w:val="00755426"/>
    <w:rsid w:val="0075544B"/>
    <w:rsid w:val="0075551C"/>
    <w:rsid w:val="00755526"/>
    <w:rsid w:val="007555D8"/>
    <w:rsid w:val="00755656"/>
    <w:rsid w:val="0075568A"/>
    <w:rsid w:val="00755695"/>
    <w:rsid w:val="007556A3"/>
    <w:rsid w:val="0075579A"/>
    <w:rsid w:val="00755812"/>
    <w:rsid w:val="00755825"/>
    <w:rsid w:val="007558A8"/>
    <w:rsid w:val="007558BA"/>
    <w:rsid w:val="00755904"/>
    <w:rsid w:val="00755960"/>
    <w:rsid w:val="00755A22"/>
    <w:rsid w:val="00755A43"/>
    <w:rsid w:val="00755AE5"/>
    <w:rsid w:val="00755B0A"/>
    <w:rsid w:val="00755B31"/>
    <w:rsid w:val="00755B48"/>
    <w:rsid w:val="00755BA6"/>
    <w:rsid w:val="00755CFC"/>
    <w:rsid w:val="00755D07"/>
    <w:rsid w:val="00755D19"/>
    <w:rsid w:val="00755DAC"/>
    <w:rsid w:val="00755DFF"/>
    <w:rsid w:val="00755F4A"/>
    <w:rsid w:val="00755F59"/>
    <w:rsid w:val="00755F65"/>
    <w:rsid w:val="00755F7C"/>
    <w:rsid w:val="00755F9E"/>
    <w:rsid w:val="00755FA0"/>
    <w:rsid w:val="00755FCB"/>
    <w:rsid w:val="00756033"/>
    <w:rsid w:val="0075608F"/>
    <w:rsid w:val="0075612C"/>
    <w:rsid w:val="007561A0"/>
    <w:rsid w:val="007561A2"/>
    <w:rsid w:val="007561BF"/>
    <w:rsid w:val="00756242"/>
    <w:rsid w:val="0075626A"/>
    <w:rsid w:val="00756310"/>
    <w:rsid w:val="0075633A"/>
    <w:rsid w:val="00756358"/>
    <w:rsid w:val="0075636F"/>
    <w:rsid w:val="007563EA"/>
    <w:rsid w:val="00756405"/>
    <w:rsid w:val="00756416"/>
    <w:rsid w:val="00756419"/>
    <w:rsid w:val="0075641C"/>
    <w:rsid w:val="00756457"/>
    <w:rsid w:val="007564AF"/>
    <w:rsid w:val="00756506"/>
    <w:rsid w:val="00756552"/>
    <w:rsid w:val="00756591"/>
    <w:rsid w:val="007565DD"/>
    <w:rsid w:val="0075660E"/>
    <w:rsid w:val="00756618"/>
    <w:rsid w:val="0075661E"/>
    <w:rsid w:val="00756626"/>
    <w:rsid w:val="0075662C"/>
    <w:rsid w:val="00756642"/>
    <w:rsid w:val="0075674F"/>
    <w:rsid w:val="00756784"/>
    <w:rsid w:val="007567AD"/>
    <w:rsid w:val="007567CE"/>
    <w:rsid w:val="00756822"/>
    <w:rsid w:val="00756834"/>
    <w:rsid w:val="00756846"/>
    <w:rsid w:val="00756861"/>
    <w:rsid w:val="00756871"/>
    <w:rsid w:val="00756872"/>
    <w:rsid w:val="007568F7"/>
    <w:rsid w:val="00756915"/>
    <w:rsid w:val="0075692F"/>
    <w:rsid w:val="00756995"/>
    <w:rsid w:val="007569A5"/>
    <w:rsid w:val="00756A2C"/>
    <w:rsid w:val="00756A9D"/>
    <w:rsid w:val="00756AB0"/>
    <w:rsid w:val="00756AB3"/>
    <w:rsid w:val="00756B32"/>
    <w:rsid w:val="00756B87"/>
    <w:rsid w:val="00756B9B"/>
    <w:rsid w:val="00756BD5"/>
    <w:rsid w:val="00756BDF"/>
    <w:rsid w:val="00756BFF"/>
    <w:rsid w:val="00756C00"/>
    <w:rsid w:val="00756C5F"/>
    <w:rsid w:val="00756CAE"/>
    <w:rsid w:val="00756CF2"/>
    <w:rsid w:val="00756D0D"/>
    <w:rsid w:val="00756D1F"/>
    <w:rsid w:val="00756D3D"/>
    <w:rsid w:val="00756D42"/>
    <w:rsid w:val="00756D98"/>
    <w:rsid w:val="00756DAC"/>
    <w:rsid w:val="00756DD2"/>
    <w:rsid w:val="00756EC1"/>
    <w:rsid w:val="00756EDE"/>
    <w:rsid w:val="00756EF9"/>
    <w:rsid w:val="00756F13"/>
    <w:rsid w:val="00756F2A"/>
    <w:rsid w:val="00756F36"/>
    <w:rsid w:val="00756F55"/>
    <w:rsid w:val="00756FC6"/>
    <w:rsid w:val="00756FCC"/>
    <w:rsid w:val="00757039"/>
    <w:rsid w:val="0075708E"/>
    <w:rsid w:val="007570D3"/>
    <w:rsid w:val="0075713C"/>
    <w:rsid w:val="00757158"/>
    <w:rsid w:val="00757175"/>
    <w:rsid w:val="0075725F"/>
    <w:rsid w:val="0075729C"/>
    <w:rsid w:val="007572B9"/>
    <w:rsid w:val="007572C2"/>
    <w:rsid w:val="007572CF"/>
    <w:rsid w:val="007572E9"/>
    <w:rsid w:val="0075730E"/>
    <w:rsid w:val="00757366"/>
    <w:rsid w:val="00757381"/>
    <w:rsid w:val="007573B6"/>
    <w:rsid w:val="007573F0"/>
    <w:rsid w:val="00757414"/>
    <w:rsid w:val="00757441"/>
    <w:rsid w:val="00757476"/>
    <w:rsid w:val="00757489"/>
    <w:rsid w:val="007574F0"/>
    <w:rsid w:val="00757540"/>
    <w:rsid w:val="0075757C"/>
    <w:rsid w:val="007575A3"/>
    <w:rsid w:val="007575EF"/>
    <w:rsid w:val="007575F4"/>
    <w:rsid w:val="00757602"/>
    <w:rsid w:val="00757621"/>
    <w:rsid w:val="0075763B"/>
    <w:rsid w:val="0075763C"/>
    <w:rsid w:val="00757694"/>
    <w:rsid w:val="00757696"/>
    <w:rsid w:val="007576A8"/>
    <w:rsid w:val="007576AB"/>
    <w:rsid w:val="007576D2"/>
    <w:rsid w:val="00757764"/>
    <w:rsid w:val="007577CC"/>
    <w:rsid w:val="00757807"/>
    <w:rsid w:val="0075782B"/>
    <w:rsid w:val="00757834"/>
    <w:rsid w:val="00757893"/>
    <w:rsid w:val="007578E2"/>
    <w:rsid w:val="007578EA"/>
    <w:rsid w:val="007578F0"/>
    <w:rsid w:val="007578F2"/>
    <w:rsid w:val="00757925"/>
    <w:rsid w:val="00757951"/>
    <w:rsid w:val="00757956"/>
    <w:rsid w:val="00757963"/>
    <w:rsid w:val="00757964"/>
    <w:rsid w:val="00757A12"/>
    <w:rsid w:val="00757A15"/>
    <w:rsid w:val="00757A7E"/>
    <w:rsid w:val="00757A8D"/>
    <w:rsid w:val="00757AA3"/>
    <w:rsid w:val="00757AC4"/>
    <w:rsid w:val="00757AF5"/>
    <w:rsid w:val="00757B0C"/>
    <w:rsid w:val="00757B11"/>
    <w:rsid w:val="00757B3C"/>
    <w:rsid w:val="00757B70"/>
    <w:rsid w:val="00757B98"/>
    <w:rsid w:val="00757BB2"/>
    <w:rsid w:val="00757BBD"/>
    <w:rsid w:val="00757BFA"/>
    <w:rsid w:val="00757C04"/>
    <w:rsid w:val="00757CA4"/>
    <w:rsid w:val="00757CE8"/>
    <w:rsid w:val="00757DED"/>
    <w:rsid w:val="00757E6E"/>
    <w:rsid w:val="00757EA9"/>
    <w:rsid w:val="00757F10"/>
    <w:rsid w:val="00757F42"/>
    <w:rsid w:val="00757FC6"/>
    <w:rsid w:val="007600BA"/>
    <w:rsid w:val="007600E8"/>
    <w:rsid w:val="00760104"/>
    <w:rsid w:val="00760112"/>
    <w:rsid w:val="00760153"/>
    <w:rsid w:val="007602C2"/>
    <w:rsid w:val="00760306"/>
    <w:rsid w:val="00760331"/>
    <w:rsid w:val="00760379"/>
    <w:rsid w:val="0076038C"/>
    <w:rsid w:val="00760442"/>
    <w:rsid w:val="00760572"/>
    <w:rsid w:val="00760621"/>
    <w:rsid w:val="0076067C"/>
    <w:rsid w:val="0076073A"/>
    <w:rsid w:val="0076075A"/>
    <w:rsid w:val="007607B2"/>
    <w:rsid w:val="00760817"/>
    <w:rsid w:val="00760884"/>
    <w:rsid w:val="0076089A"/>
    <w:rsid w:val="007608DA"/>
    <w:rsid w:val="0076098A"/>
    <w:rsid w:val="00760991"/>
    <w:rsid w:val="007609B0"/>
    <w:rsid w:val="00760A48"/>
    <w:rsid w:val="00760A56"/>
    <w:rsid w:val="00760A67"/>
    <w:rsid w:val="00760ADE"/>
    <w:rsid w:val="00760AEE"/>
    <w:rsid w:val="00760B35"/>
    <w:rsid w:val="00760BBC"/>
    <w:rsid w:val="00760BE8"/>
    <w:rsid w:val="00760BF8"/>
    <w:rsid w:val="00760BF9"/>
    <w:rsid w:val="00760C19"/>
    <w:rsid w:val="00760C47"/>
    <w:rsid w:val="00760C4D"/>
    <w:rsid w:val="00760C6D"/>
    <w:rsid w:val="00760CA5"/>
    <w:rsid w:val="00760CBB"/>
    <w:rsid w:val="00760CC7"/>
    <w:rsid w:val="00760CE8"/>
    <w:rsid w:val="00760D0F"/>
    <w:rsid w:val="00760D3F"/>
    <w:rsid w:val="00760D7C"/>
    <w:rsid w:val="00760D82"/>
    <w:rsid w:val="00760E13"/>
    <w:rsid w:val="00760E16"/>
    <w:rsid w:val="00760E99"/>
    <w:rsid w:val="00760EA3"/>
    <w:rsid w:val="00760EB5"/>
    <w:rsid w:val="00760EBB"/>
    <w:rsid w:val="00760F0E"/>
    <w:rsid w:val="00760F85"/>
    <w:rsid w:val="00760F87"/>
    <w:rsid w:val="00760FA4"/>
    <w:rsid w:val="00760FA6"/>
    <w:rsid w:val="00761005"/>
    <w:rsid w:val="0076103F"/>
    <w:rsid w:val="0076109C"/>
    <w:rsid w:val="007610A5"/>
    <w:rsid w:val="007610BC"/>
    <w:rsid w:val="007610BE"/>
    <w:rsid w:val="007610C4"/>
    <w:rsid w:val="00761174"/>
    <w:rsid w:val="007611AB"/>
    <w:rsid w:val="007611FF"/>
    <w:rsid w:val="0076122C"/>
    <w:rsid w:val="0076125E"/>
    <w:rsid w:val="00761286"/>
    <w:rsid w:val="007612F2"/>
    <w:rsid w:val="0076130D"/>
    <w:rsid w:val="0076135C"/>
    <w:rsid w:val="00761365"/>
    <w:rsid w:val="0076137C"/>
    <w:rsid w:val="007613B3"/>
    <w:rsid w:val="0076142E"/>
    <w:rsid w:val="0076143E"/>
    <w:rsid w:val="00761443"/>
    <w:rsid w:val="0076145B"/>
    <w:rsid w:val="00761469"/>
    <w:rsid w:val="0076148F"/>
    <w:rsid w:val="00761494"/>
    <w:rsid w:val="007614D2"/>
    <w:rsid w:val="00761558"/>
    <w:rsid w:val="007615CA"/>
    <w:rsid w:val="007615EB"/>
    <w:rsid w:val="0076162F"/>
    <w:rsid w:val="0076163C"/>
    <w:rsid w:val="00761647"/>
    <w:rsid w:val="00761748"/>
    <w:rsid w:val="00761766"/>
    <w:rsid w:val="00761774"/>
    <w:rsid w:val="00761815"/>
    <w:rsid w:val="00761840"/>
    <w:rsid w:val="0076188C"/>
    <w:rsid w:val="00761890"/>
    <w:rsid w:val="007618D2"/>
    <w:rsid w:val="00761907"/>
    <w:rsid w:val="00761986"/>
    <w:rsid w:val="0076199D"/>
    <w:rsid w:val="007619BF"/>
    <w:rsid w:val="00761A0B"/>
    <w:rsid w:val="00761A20"/>
    <w:rsid w:val="00761A98"/>
    <w:rsid w:val="00761AB0"/>
    <w:rsid w:val="00761AD5"/>
    <w:rsid w:val="00761B1C"/>
    <w:rsid w:val="00761B3C"/>
    <w:rsid w:val="00761C47"/>
    <w:rsid w:val="00761C67"/>
    <w:rsid w:val="00761C80"/>
    <w:rsid w:val="00761C94"/>
    <w:rsid w:val="00761CA8"/>
    <w:rsid w:val="00761CC9"/>
    <w:rsid w:val="00761D6F"/>
    <w:rsid w:val="00761D9C"/>
    <w:rsid w:val="00761DAC"/>
    <w:rsid w:val="00761DE5"/>
    <w:rsid w:val="00761DED"/>
    <w:rsid w:val="00761ED2"/>
    <w:rsid w:val="00761F73"/>
    <w:rsid w:val="00761F98"/>
    <w:rsid w:val="00761FBC"/>
    <w:rsid w:val="00762050"/>
    <w:rsid w:val="0076209F"/>
    <w:rsid w:val="007620AA"/>
    <w:rsid w:val="0076213A"/>
    <w:rsid w:val="007621F1"/>
    <w:rsid w:val="00762210"/>
    <w:rsid w:val="00762287"/>
    <w:rsid w:val="007622B5"/>
    <w:rsid w:val="007622E8"/>
    <w:rsid w:val="007622ED"/>
    <w:rsid w:val="00762309"/>
    <w:rsid w:val="0076230A"/>
    <w:rsid w:val="00762332"/>
    <w:rsid w:val="007623E0"/>
    <w:rsid w:val="00762455"/>
    <w:rsid w:val="007624D9"/>
    <w:rsid w:val="007624E9"/>
    <w:rsid w:val="007624F1"/>
    <w:rsid w:val="00762502"/>
    <w:rsid w:val="0076252D"/>
    <w:rsid w:val="0076254C"/>
    <w:rsid w:val="00762569"/>
    <w:rsid w:val="007625D2"/>
    <w:rsid w:val="00762658"/>
    <w:rsid w:val="007626B3"/>
    <w:rsid w:val="007626D7"/>
    <w:rsid w:val="00762702"/>
    <w:rsid w:val="00762739"/>
    <w:rsid w:val="0076274C"/>
    <w:rsid w:val="00762750"/>
    <w:rsid w:val="0076278C"/>
    <w:rsid w:val="007627B4"/>
    <w:rsid w:val="00762883"/>
    <w:rsid w:val="0076289C"/>
    <w:rsid w:val="007628E7"/>
    <w:rsid w:val="007628F2"/>
    <w:rsid w:val="00762916"/>
    <w:rsid w:val="0076292D"/>
    <w:rsid w:val="0076296D"/>
    <w:rsid w:val="007629A3"/>
    <w:rsid w:val="007629E3"/>
    <w:rsid w:val="007629F9"/>
    <w:rsid w:val="00762A03"/>
    <w:rsid w:val="00762A41"/>
    <w:rsid w:val="00762A60"/>
    <w:rsid w:val="00762A6A"/>
    <w:rsid w:val="00762AAE"/>
    <w:rsid w:val="00762AC0"/>
    <w:rsid w:val="00762AC8"/>
    <w:rsid w:val="00762ACC"/>
    <w:rsid w:val="00762B51"/>
    <w:rsid w:val="00762B5C"/>
    <w:rsid w:val="00762B60"/>
    <w:rsid w:val="00762B66"/>
    <w:rsid w:val="00762B9F"/>
    <w:rsid w:val="00762C3A"/>
    <w:rsid w:val="00762C4F"/>
    <w:rsid w:val="00762CA8"/>
    <w:rsid w:val="00762CBA"/>
    <w:rsid w:val="00762CE0"/>
    <w:rsid w:val="00762CEE"/>
    <w:rsid w:val="00762D2D"/>
    <w:rsid w:val="00762D3D"/>
    <w:rsid w:val="00762D52"/>
    <w:rsid w:val="00762D72"/>
    <w:rsid w:val="00762DBA"/>
    <w:rsid w:val="00762DE1"/>
    <w:rsid w:val="00762E04"/>
    <w:rsid w:val="00762E40"/>
    <w:rsid w:val="00762E72"/>
    <w:rsid w:val="00762ED3"/>
    <w:rsid w:val="00762F01"/>
    <w:rsid w:val="00762F7D"/>
    <w:rsid w:val="00762F8F"/>
    <w:rsid w:val="00762F9D"/>
    <w:rsid w:val="00762FD4"/>
    <w:rsid w:val="00763000"/>
    <w:rsid w:val="0076304B"/>
    <w:rsid w:val="00763054"/>
    <w:rsid w:val="007630A2"/>
    <w:rsid w:val="007630B6"/>
    <w:rsid w:val="007630CF"/>
    <w:rsid w:val="007630FA"/>
    <w:rsid w:val="00763189"/>
    <w:rsid w:val="007631AC"/>
    <w:rsid w:val="007631C3"/>
    <w:rsid w:val="007631CF"/>
    <w:rsid w:val="007631E7"/>
    <w:rsid w:val="00763217"/>
    <w:rsid w:val="0076322E"/>
    <w:rsid w:val="00763238"/>
    <w:rsid w:val="00763275"/>
    <w:rsid w:val="007632D1"/>
    <w:rsid w:val="0076332A"/>
    <w:rsid w:val="0076335D"/>
    <w:rsid w:val="007633AE"/>
    <w:rsid w:val="007633E3"/>
    <w:rsid w:val="007633F1"/>
    <w:rsid w:val="007633F4"/>
    <w:rsid w:val="007633F6"/>
    <w:rsid w:val="00763409"/>
    <w:rsid w:val="00763412"/>
    <w:rsid w:val="00763415"/>
    <w:rsid w:val="00763439"/>
    <w:rsid w:val="0076346B"/>
    <w:rsid w:val="00763499"/>
    <w:rsid w:val="0076353A"/>
    <w:rsid w:val="0076355B"/>
    <w:rsid w:val="00763564"/>
    <w:rsid w:val="00763595"/>
    <w:rsid w:val="00763672"/>
    <w:rsid w:val="007636B8"/>
    <w:rsid w:val="00763744"/>
    <w:rsid w:val="007637AD"/>
    <w:rsid w:val="007637BC"/>
    <w:rsid w:val="007637DF"/>
    <w:rsid w:val="00763835"/>
    <w:rsid w:val="00763882"/>
    <w:rsid w:val="0076388A"/>
    <w:rsid w:val="007638B8"/>
    <w:rsid w:val="007638DF"/>
    <w:rsid w:val="007638F2"/>
    <w:rsid w:val="00763975"/>
    <w:rsid w:val="0076398B"/>
    <w:rsid w:val="007639B0"/>
    <w:rsid w:val="007639B2"/>
    <w:rsid w:val="00763A21"/>
    <w:rsid w:val="00763A3C"/>
    <w:rsid w:val="00763A46"/>
    <w:rsid w:val="00763A70"/>
    <w:rsid w:val="00763A7A"/>
    <w:rsid w:val="00763B27"/>
    <w:rsid w:val="00763B9C"/>
    <w:rsid w:val="00763C17"/>
    <w:rsid w:val="00763C26"/>
    <w:rsid w:val="00763C41"/>
    <w:rsid w:val="00763C6E"/>
    <w:rsid w:val="00763C7C"/>
    <w:rsid w:val="00763CA3"/>
    <w:rsid w:val="00763D68"/>
    <w:rsid w:val="00763DB0"/>
    <w:rsid w:val="00763DE2"/>
    <w:rsid w:val="00763DEB"/>
    <w:rsid w:val="00763E6F"/>
    <w:rsid w:val="00763ECA"/>
    <w:rsid w:val="00763FB9"/>
    <w:rsid w:val="00763FBF"/>
    <w:rsid w:val="00763FFA"/>
    <w:rsid w:val="00764012"/>
    <w:rsid w:val="00764049"/>
    <w:rsid w:val="00764085"/>
    <w:rsid w:val="007640CE"/>
    <w:rsid w:val="007640D2"/>
    <w:rsid w:val="007640E7"/>
    <w:rsid w:val="007640F9"/>
    <w:rsid w:val="0076410A"/>
    <w:rsid w:val="00764120"/>
    <w:rsid w:val="0076415E"/>
    <w:rsid w:val="007641DA"/>
    <w:rsid w:val="007641E7"/>
    <w:rsid w:val="00764217"/>
    <w:rsid w:val="00764282"/>
    <w:rsid w:val="007642B7"/>
    <w:rsid w:val="007642D2"/>
    <w:rsid w:val="00764318"/>
    <w:rsid w:val="00764328"/>
    <w:rsid w:val="00764357"/>
    <w:rsid w:val="0076438B"/>
    <w:rsid w:val="007643DE"/>
    <w:rsid w:val="007643FF"/>
    <w:rsid w:val="00764415"/>
    <w:rsid w:val="00764437"/>
    <w:rsid w:val="00764470"/>
    <w:rsid w:val="007644C2"/>
    <w:rsid w:val="007644D2"/>
    <w:rsid w:val="007644F7"/>
    <w:rsid w:val="0076453E"/>
    <w:rsid w:val="00764546"/>
    <w:rsid w:val="00764603"/>
    <w:rsid w:val="00764682"/>
    <w:rsid w:val="007646B4"/>
    <w:rsid w:val="007646F7"/>
    <w:rsid w:val="00764706"/>
    <w:rsid w:val="00764710"/>
    <w:rsid w:val="0076472C"/>
    <w:rsid w:val="00764731"/>
    <w:rsid w:val="007647E2"/>
    <w:rsid w:val="00764882"/>
    <w:rsid w:val="0076491C"/>
    <w:rsid w:val="0076496C"/>
    <w:rsid w:val="00764A09"/>
    <w:rsid w:val="00764A34"/>
    <w:rsid w:val="00764B1B"/>
    <w:rsid w:val="00764B34"/>
    <w:rsid w:val="00764B36"/>
    <w:rsid w:val="00764B47"/>
    <w:rsid w:val="00764B98"/>
    <w:rsid w:val="00764BA2"/>
    <w:rsid w:val="00764BE3"/>
    <w:rsid w:val="00764BF3"/>
    <w:rsid w:val="00764BF5"/>
    <w:rsid w:val="00764BFC"/>
    <w:rsid w:val="00764D0E"/>
    <w:rsid w:val="00764D18"/>
    <w:rsid w:val="00764D47"/>
    <w:rsid w:val="00764D57"/>
    <w:rsid w:val="00764DBB"/>
    <w:rsid w:val="00764DE8"/>
    <w:rsid w:val="00764E03"/>
    <w:rsid w:val="00764E22"/>
    <w:rsid w:val="00764EC2"/>
    <w:rsid w:val="00764FB0"/>
    <w:rsid w:val="00764FDF"/>
    <w:rsid w:val="0076502B"/>
    <w:rsid w:val="00765082"/>
    <w:rsid w:val="007650C4"/>
    <w:rsid w:val="00765101"/>
    <w:rsid w:val="0076514B"/>
    <w:rsid w:val="007651D8"/>
    <w:rsid w:val="007651E6"/>
    <w:rsid w:val="0076521B"/>
    <w:rsid w:val="00765265"/>
    <w:rsid w:val="00765290"/>
    <w:rsid w:val="007652B0"/>
    <w:rsid w:val="00765356"/>
    <w:rsid w:val="0076538E"/>
    <w:rsid w:val="007653C7"/>
    <w:rsid w:val="007653CE"/>
    <w:rsid w:val="00765484"/>
    <w:rsid w:val="0076549E"/>
    <w:rsid w:val="007654DE"/>
    <w:rsid w:val="007654F9"/>
    <w:rsid w:val="007655B1"/>
    <w:rsid w:val="00765615"/>
    <w:rsid w:val="0076567D"/>
    <w:rsid w:val="0076567F"/>
    <w:rsid w:val="007656A1"/>
    <w:rsid w:val="00765714"/>
    <w:rsid w:val="007657BD"/>
    <w:rsid w:val="0076585B"/>
    <w:rsid w:val="00765874"/>
    <w:rsid w:val="0076587E"/>
    <w:rsid w:val="00765895"/>
    <w:rsid w:val="007658A1"/>
    <w:rsid w:val="007658B8"/>
    <w:rsid w:val="007658D0"/>
    <w:rsid w:val="007658FB"/>
    <w:rsid w:val="00765908"/>
    <w:rsid w:val="0076590D"/>
    <w:rsid w:val="00765952"/>
    <w:rsid w:val="0076595D"/>
    <w:rsid w:val="00765969"/>
    <w:rsid w:val="0076599B"/>
    <w:rsid w:val="00765A44"/>
    <w:rsid w:val="00765B0B"/>
    <w:rsid w:val="00765B26"/>
    <w:rsid w:val="00765B30"/>
    <w:rsid w:val="00765B8B"/>
    <w:rsid w:val="00765C11"/>
    <w:rsid w:val="00765CDF"/>
    <w:rsid w:val="00765D49"/>
    <w:rsid w:val="00765D4D"/>
    <w:rsid w:val="00765DB2"/>
    <w:rsid w:val="00765DEE"/>
    <w:rsid w:val="00765DFA"/>
    <w:rsid w:val="00765E12"/>
    <w:rsid w:val="00765E3C"/>
    <w:rsid w:val="00765E60"/>
    <w:rsid w:val="00765E92"/>
    <w:rsid w:val="00765EA0"/>
    <w:rsid w:val="00765ECF"/>
    <w:rsid w:val="00765ED1"/>
    <w:rsid w:val="00765ED2"/>
    <w:rsid w:val="00765EDC"/>
    <w:rsid w:val="00765F3D"/>
    <w:rsid w:val="00765F4E"/>
    <w:rsid w:val="00765FA7"/>
    <w:rsid w:val="00765FDF"/>
    <w:rsid w:val="0076600D"/>
    <w:rsid w:val="00766022"/>
    <w:rsid w:val="0076605A"/>
    <w:rsid w:val="0076608A"/>
    <w:rsid w:val="00766097"/>
    <w:rsid w:val="00766108"/>
    <w:rsid w:val="00766166"/>
    <w:rsid w:val="007661AD"/>
    <w:rsid w:val="007661AF"/>
    <w:rsid w:val="007662E5"/>
    <w:rsid w:val="0076630C"/>
    <w:rsid w:val="00766330"/>
    <w:rsid w:val="00766379"/>
    <w:rsid w:val="00766388"/>
    <w:rsid w:val="00766399"/>
    <w:rsid w:val="007663B3"/>
    <w:rsid w:val="007663E4"/>
    <w:rsid w:val="00766455"/>
    <w:rsid w:val="00766460"/>
    <w:rsid w:val="0076652F"/>
    <w:rsid w:val="00766532"/>
    <w:rsid w:val="0076656F"/>
    <w:rsid w:val="0076658B"/>
    <w:rsid w:val="007665F5"/>
    <w:rsid w:val="00766604"/>
    <w:rsid w:val="0076662F"/>
    <w:rsid w:val="0076664E"/>
    <w:rsid w:val="0076665E"/>
    <w:rsid w:val="00766682"/>
    <w:rsid w:val="00766691"/>
    <w:rsid w:val="007666BE"/>
    <w:rsid w:val="00766709"/>
    <w:rsid w:val="00766727"/>
    <w:rsid w:val="00766776"/>
    <w:rsid w:val="007667AC"/>
    <w:rsid w:val="007667BF"/>
    <w:rsid w:val="00766826"/>
    <w:rsid w:val="00766848"/>
    <w:rsid w:val="00766876"/>
    <w:rsid w:val="0076693C"/>
    <w:rsid w:val="007669B8"/>
    <w:rsid w:val="007669E6"/>
    <w:rsid w:val="00766A9B"/>
    <w:rsid w:val="00766AC1"/>
    <w:rsid w:val="00766AC7"/>
    <w:rsid w:val="00766B21"/>
    <w:rsid w:val="00766BBD"/>
    <w:rsid w:val="00766BCD"/>
    <w:rsid w:val="00766BCE"/>
    <w:rsid w:val="00766BD6"/>
    <w:rsid w:val="00766BDA"/>
    <w:rsid w:val="00766C4C"/>
    <w:rsid w:val="00766C75"/>
    <w:rsid w:val="00766C9C"/>
    <w:rsid w:val="00766CE2"/>
    <w:rsid w:val="00766D36"/>
    <w:rsid w:val="00766D4F"/>
    <w:rsid w:val="00766D89"/>
    <w:rsid w:val="00766DB4"/>
    <w:rsid w:val="00766DB9"/>
    <w:rsid w:val="00766E52"/>
    <w:rsid w:val="00766E7A"/>
    <w:rsid w:val="00766E7B"/>
    <w:rsid w:val="00766E9B"/>
    <w:rsid w:val="00766EAF"/>
    <w:rsid w:val="00766EEB"/>
    <w:rsid w:val="00766F4D"/>
    <w:rsid w:val="00766F81"/>
    <w:rsid w:val="00766FAE"/>
    <w:rsid w:val="0076702D"/>
    <w:rsid w:val="00767085"/>
    <w:rsid w:val="00767097"/>
    <w:rsid w:val="00767108"/>
    <w:rsid w:val="0076713B"/>
    <w:rsid w:val="007671E8"/>
    <w:rsid w:val="007671F4"/>
    <w:rsid w:val="00767270"/>
    <w:rsid w:val="00767297"/>
    <w:rsid w:val="007672A4"/>
    <w:rsid w:val="0076736F"/>
    <w:rsid w:val="00767378"/>
    <w:rsid w:val="007673B4"/>
    <w:rsid w:val="007673DC"/>
    <w:rsid w:val="007673E7"/>
    <w:rsid w:val="00767405"/>
    <w:rsid w:val="007674BB"/>
    <w:rsid w:val="00767545"/>
    <w:rsid w:val="007675DA"/>
    <w:rsid w:val="00767623"/>
    <w:rsid w:val="0076769F"/>
    <w:rsid w:val="00767713"/>
    <w:rsid w:val="0076779F"/>
    <w:rsid w:val="00767820"/>
    <w:rsid w:val="00767881"/>
    <w:rsid w:val="00767891"/>
    <w:rsid w:val="00767893"/>
    <w:rsid w:val="007678D0"/>
    <w:rsid w:val="007678D2"/>
    <w:rsid w:val="007678F3"/>
    <w:rsid w:val="0076790B"/>
    <w:rsid w:val="00767977"/>
    <w:rsid w:val="00767987"/>
    <w:rsid w:val="0076798D"/>
    <w:rsid w:val="007679AE"/>
    <w:rsid w:val="007679CE"/>
    <w:rsid w:val="00767A0D"/>
    <w:rsid w:val="00767A1D"/>
    <w:rsid w:val="00767A59"/>
    <w:rsid w:val="00767AE2"/>
    <w:rsid w:val="00767B2A"/>
    <w:rsid w:val="00767B3B"/>
    <w:rsid w:val="00767B70"/>
    <w:rsid w:val="00767B7E"/>
    <w:rsid w:val="00767C19"/>
    <w:rsid w:val="00767C73"/>
    <w:rsid w:val="00767C83"/>
    <w:rsid w:val="00767CFA"/>
    <w:rsid w:val="00767D3B"/>
    <w:rsid w:val="00767D68"/>
    <w:rsid w:val="00767D80"/>
    <w:rsid w:val="00767DC7"/>
    <w:rsid w:val="00767E28"/>
    <w:rsid w:val="00767F1A"/>
    <w:rsid w:val="00767F40"/>
    <w:rsid w:val="00767F4C"/>
    <w:rsid w:val="00767FAB"/>
    <w:rsid w:val="00767FE4"/>
    <w:rsid w:val="0077000D"/>
    <w:rsid w:val="0077009A"/>
    <w:rsid w:val="007700E4"/>
    <w:rsid w:val="007700EA"/>
    <w:rsid w:val="00770130"/>
    <w:rsid w:val="00770168"/>
    <w:rsid w:val="007701D8"/>
    <w:rsid w:val="0077023A"/>
    <w:rsid w:val="00770251"/>
    <w:rsid w:val="0077026E"/>
    <w:rsid w:val="00770338"/>
    <w:rsid w:val="00770369"/>
    <w:rsid w:val="007703A5"/>
    <w:rsid w:val="007703D9"/>
    <w:rsid w:val="00770436"/>
    <w:rsid w:val="0077047C"/>
    <w:rsid w:val="007704A1"/>
    <w:rsid w:val="007704C1"/>
    <w:rsid w:val="00770562"/>
    <w:rsid w:val="007705B0"/>
    <w:rsid w:val="007705D2"/>
    <w:rsid w:val="007705F0"/>
    <w:rsid w:val="00770632"/>
    <w:rsid w:val="0077069A"/>
    <w:rsid w:val="007706CE"/>
    <w:rsid w:val="007706DE"/>
    <w:rsid w:val="00770712"/>
    <w:rsid w:val="00770713"/>
    <w:rsid w:val="00770720"/>
    <w:rsid w:val="00770764"/>
    <w:rsid w:val="007707A9"/>
    <w:rsid w:val="00770845"/>
    <w:rsid w:val="00770865"/>
    <w:rsid w:val="00770873"/>
    <w:rsid w:val="0077087F"/>
    <w:rsid w:val="007708AE"/>
    <w:rsid w:val="00770918"/>
    <w:rsid w:val="0077092B"/>
    <w:rsid w:val="0077096A"/>
    <w:rsid w:val="00770984"/>
    <w:rsid w:val="00770990"/>
    <w:rsid w:val="0077099E"/>
    <w:rsid w:val="007709C2"/>
    <w:rsid w:val="00770B0D"/>
    <w:rsid w:val="00770B1B"/>
    <w:rsid w:val="00770B93"/>
    <w:rsid w:val="00770BB4"/>
    <w:rsid w:val="00770BB5"/>
    <w:rsid w:val="00770BF1"/>
    <w:rsid w:val="00770C91"/>
    <w:rsid w:val="00770CD4"/>
    <w:rsid w:val="00770D37"/>
    <w:rsid w:val="00770D9C"/>
    <w:rsid w:val="00770E44"/>
    <w:rsid w:val="00770E58"/>
    <w:rsid w:val="00770EFA"/>
    <w:rsid w:val="00770F88"/>
    <w:rsid w:val="00770F98"/>
    <w:rsid w:val="00770FFD"/>
    <w:rsid w:val="0077106E"/>
    <w:rsid w:val="007710B4"/>
    <w:rsid w:val="007710DD"/>
    <w:rsid w:val="007711A4"/>
    <w:rsid w:val="007711CD"/>
    <w:rsid w:val="007711F6"/>
    <w:rsid w:val="00771204"/>
    <w:rsid w:val="0077120B"/>
    <w:rsid w:val="00771239"/>
    <w:rsid w:val="00771265"/>
    <w:rsid w:val="00771290"/>
    <w:rsid w:val="007712A3"/>
    <w:rsid w:val="007712C6"/>
    <w:rsid w:val="007712FB"/>
    <w:rsid w:val="0077131D"/>
    <w:rsid w:val="0077132D"/>
    <w:rsid w:val="00771349"/>
    <w:rsid w:val="0077135A"/>
    <w:rsid w:val="0077136C"/>
    <w:rsid w:val="0077136D"/>
    <w:rsid w:val="00771372"/>
    <w:rsid w:val="0077137D"/>
    <w:rsid w:val="00771400"/>
    <w:rsid w:val="00771409"/>
    <w:rsid w:val="007714C3"/>
    <w:rsid w:val="007714F8"/>
    <w:rsid w:val="0077151D"/>
    <w:rsid w:val="00771520"/>
    <w:rsid w:val="00771548"/>
    <w:rsid w:val="00771576"/>
    <w:rsid w:val="00771585"/>
    <w:rsid w:val="007715AB"/>
    <w:rsid w:val="007715C7"/>
    <w:rsid w:val="00771679"/>
    <w:rsid w:val="00771693"/>
    <w:rsid w:val="007716C9"/>
    <w:rsid w:val="0077170A"/>
    <w:rsid w:val="007717E4"/>
    <w:rsid w:val="0077180E"/>
    <w:rsid w:val="00771823"/>
    <w:rsid w:val="00771824"/>
    <w:rsid w:val="0077184D"/>
    <w:rsid w:val="00771865"/>
    <w:rsid w:val="0077186C"/>
    <w:rsid w:val="00771890"/>
    <w:rsid w:val="007718BF"/>
    <w:rsid w:val="007718D9"/>
    <w:rsid w:val="007718E9"/>
    <w:rsid w:val="00771916"/>
    <w:rsid w:val="0077195D"/>
    <w:rsid w:val="0077196A"/>
    <w:rsid w:val="0077197A"/>
    <w:rsid w:val="007719B7"/>
    <w:rsid w:val="007719DD"/>
    <w:rsid w:val="00771A09"/>
    <w:rsid w:val="00771A14"/>
    <w:rsid w:val="00771AB4"/>
    <w:rsid w:val="00771AEB"/>
    <w:rsid w:val="00771B28"/>
    <w:rsid w:val="00771BC1"/>
    <w:rsid w:val="00771BC8"/>
    <w:rsid w:val="00771BD2"/>
    <w:rsid w:val="00771C18"/>
    <w:rsid w:val="00771C5C"/>
    <w:rsid w:val="00771CCC"/>
    <w:rsid w:val="00771CCF"/>
    <w:rsid w:val="00771E44"/>
    <w:rsid w:val="00771E80"/>
    <w:rsid w:val="00771E81"/>
    <w:rsid w:val="00771EB8"/>
    <w:rsid w:val="00771EFB"/>
    <w:rsid w:val="00771F02"/>
    <w:rsid w:val="00771F43"/>
    <w:rsid w:val="00771FB3"/>
    <w:rsid w:val="00772016"/>
    <w:rsid w:val="0077205A"/>
    <w:rsid w:val="00772065"/>
    <w:rsid w:val="00772070"/>
    <w:rsid w:val="00772074"/>
    <w:rsid w:val="007720C4"/>
    <w:rsid w:val="007720E5"/>
    <w:rsid w:val="0077213E"/>
    <w:rsid w:val="007721A4"/>
    <w:rsid w:val="007721AC"/>
    <w:rsid w:val="007721C2"/>
    <w:rsid w:val="007721D2"/>
    <w:rsid w:val="007721E5"/>
    <w:rsid w:val="00772256"/>
    <w:rsid w:val="00772289"/>
    <w:rsid w:val="007722EB"/>
    <w:rsid w:val="00772356"/>
    <w:rsid w:val="007723B2"/>
    <w:rsid w:val="007723E6"/>
    <w:rsid w:val="00772435"/>
    <w:rsid w:val="007725DF"/>
    <w:rsid w:val="007725EE"/>
    <w:rsid w:val="007725F1"/>
    <w:rsid w:val="00772636"/>
    <w:rsid w:val="00772670"/>
    <w:rsid w:val="00772679"/>
    <w:rsid w:val="007726A4"/>
    <w:rsid w:val="007726AF"/>
    <w:rsid w:val="007726B6"/>
    <w:rsid w:val="00772730"/>
    <w:rsid w:val="00772791"/>
    <w:rsid w:val="007727AD"/>
    <w:rsid w:val="007727CC"/>
    <w:rsid w:val="007727E7"/>
    <w:rsid w:val="00772857"/>
    <w:rsid w:val="0077291C"/>
    <w:rsid w:val="00772940"/>
    <w:rsid w:val="007729EF"/>
    <w:rsid w:val="007729FB"/>
    <w:rsid w:val="00772A15"/>
    <w:rsid w:val="00772A39"/>
    <w:rsid w:val="00772A81"/>
    <w:rsid w:val="00772AE1"/>
    <w:rsid w:val="00772B34"/>
    <w:rsid w:val="00772BAD"/>
    <w:rsid w:val="00772BC7"/>
    <w:rsid w:val="00772BFA"/>
    <w:rsid w:val="00772C13"/>
    <w:rsid w:val="00772C16"/>
    <w:rsid w:val="00772C29"/>
    <w:rsid w:val="00772C40"/>
    <w:rsid w:val="00772CF5"/>
    <w:rsid w:val="00772CFE"/>
    <w:rsid w:val="00772D0B"/>
    <w:rsid w:val="00772D25"/>
    <w:rsid w:val="00772D5C"/>
    <w:rsid w:val="00772D9A"/>
    <w:rsid w:val="00772E3F"/>
    <w:rsid w:val="00772E6F"/>
    <w:rsid w:val="00772EEF"/>
    <w:rsid w:val="00772F5E"/>
    <w:rsid w:val="00772F6F"/>
    <w:rsid w:val="00772F9C"/>
    <w:rsid w:val="00772F9D"/>
    <w:rsid w:val="00772FE5"/>
    <w:rsid w:val="00773007"/>
    <w:rsid w:val="0077303A"/>
    <w:rsid w:val="00773046"/>
    <w:rsid w:val="007730D1"/>
    <w:rsid w:val="007730FA"/>
    <w:rsid w:val="007730FB"/>
    <w:rsid w:val="00773108"/>
    <w:rsid w:val="00773121"/>
    <w:rsid w:val="0077316B"/>
    <w:rsid w:val="0077318B"/>
    <w:rsid w:val="007731E0"/>
    <w:rsid w:val="00773211"/>
    <w:rsid w:val="0077325E"/>
    <w:rsid w:val="007732D0"/>
    <w:rsid w:val="00773303"/>
    <w:rsid w:val="0077330E"/>
    <w:rsid w:val="0077337D"/>
    <w:rsid w:val="00773391"/>
    <w:rsid w:val="007734AB"/>
    <w:rsid w:val="007734B5"/>
    <w:rsid w:val="007734DC"/>
    <w:rsid w:val="00773529"/>
    <w:rsid w:val="00773536"/>
    <w:rsid w:val="00773567"/>
    <w:rsid w:val="00773575"/>
    <w:rsid w:val="00773582"/>
    <w:rsid w:val="007735FB"/>
    <w:rsid w:val="007735FC"/>
    <w:rsid w:val="007735FF"/>
    <w:rsid w:val="00773628"/>
    <w:rsid w:val="0077363E"/>
    <w:rsid w:val="0077365F"/>
    <w:rsid w:val="00773719"/>
    <w:rsid w:val="007737A6"/>
    <w:rsid w:val="00773815"/>
    <w:rsid w:val="0077386A"/>
    <w:rsid w:val="0077388F"/>
    <w:rsid w:val="00773934"/>
    <w:rsid w:val="0077394A"/>
    <w:rsid w:val="00773979"/>
    <w:rsid w:val="007739D4"/>
    <w:rsid w:val="007739D6"/>
    <w:rsid w:val="00773A86"/>
    <w:rsid w:val="00773A87"/>
    <w:rsid w:val="00773AA7"/>
    <w:rsid w:val="00773AE6"/>
    <w:rsid w:val="00773AFA"/>
    <w:rsid w:val="00773B6B"/>
    <w:rsid w:val="00773BCF"/>
    <w:rsid w:val="00773BEB"/>
    <w:rsid w:val="00773C29"/>
    <w:rsid w:val="00773CA6"/>
    <w:rsid w:val="00773CA9"/>
    <w:rsid w:val="00773D0A"/>
    <w:rsid w:val="00773D4E"/>
    <w:rsid w:val="00773D78"/>
    <w:rsid w:val="00773D97"/>
    <w:rsid w:val="00773DC7"/>
    <w:rsid w:val="00773E2F"/>
    <w:rsid w:val="00773E78"/>
    <w:rsid w:val="00773ED9"/>
    <w:rsid w:val="00773F0D"/>
    <w:rsid w:val="00773F25"/>
    <w:rsid w:val="00773F63"/>
    <w:rsid w:val="00773F6A"/>
    <w:rsid w:val="00773F74"/>
    <w:rsid w:val="00773F82"/>
    <w:rsid w:val="00773F88"/>
    <w:rsid w:val="00773F92"/>
    <w:rsid w:val="00773FA6"/>
    <w:rsid w:val="00774056"/>
    <w:rsid w:val="0077405A"/>
    <w:rsid w:val="007740A4"/>
    <w:rsid w:val="00774100"/>
    <w:rsid w:val="00774109"/>
    <w:rsid w:val="00774124"/>
    <w:rsid w:val="0077416E"/>
    <w:rsid w:val="00774180"/>
    <w:rsid w:val="00774185"/>
    <w:rsid w:val="007741C6"/>
    <w:rsid w:val="00774205"/>
    <w:rsid w:val="00774214"/>
    <w:rsid w:val="0077422A"/>
    <w:rsid w:val="007742A4"/>
    <w:rsid w:val="0077433D"/>
    <w:rsid w:val="00774345"/>
    <w:rsid w:val="0077436F"/>
    <w:rsid w:val="007743D8"/>
    <w:rsid w:val="007743EF"/>
    <w:rsid w:val="007743F9"/>
    <w:rsid w:val="00774441"/>
    <w:rsid w:val="007744E9"/>
    <w:rsid w:val="007744F1"/>
    <w:rsid w:val="00774515"/>
    <w:rsid w:val="00774524"/>
    <w:rsid w:val="00774527"/>
    <w:rsid w:val="00774620"/>
    <w:rsid w:val="007746D3"/>
    <w:rsid w:val="0077471A"/>
    <w:rsid w:val="0077478F"/>
    <w:rsid w:val="007747F1"/>
    <w:rsid w:val="007747FD"/>
    <w:rsid w:val="00774821"/>
    <w:rsid w:val="0077483A"/>
    <w:rsid w:val="0077483F"/>
    <w:rsid w:val="0077487C"/>
    <w:rsid w:val="00774902"/>
    <w:rsid w:val="0077497E"/>
    <w:rsid w:val="007749B6"/>
    <w:rsid w:val="007749EB"/>
    <w:rsid w:val="007749FE"/>
    <w:rsid w:val="00774A27"/>
    <w:rsid w:val="00774A5F"/>
    <w:rsid w:val="00774AA4"/>
    <w:rsid w:val="00774AE2"/>
    <w:rsid w:val="00774AE7"/>
    <w:rsid w:val="00774AE9"/>
    <w:rsid w:val="00774AFD"/>
    <w:rsid w:val="00774B8A"/>
    <w:rsid w:val="00774BCB"/>
    <w:rsid w:val="00774BD8"/>
    <w:rsid w:val="00774C0D"/>
    <w:rsid w:val="00774C0E"/>
    <w:rsid w:val="00774CB5"/>
    <w:rsid w:val="00774CDE"/>
    <w:rsid w:val="00774D50"/>
    <w:rsid w:val="00774DC7"/>
    <w:rsid w:val="00774DCB"/>
    <w:rsid w:val="00774EC9"/>
    <w:rsid w:val="00774F0B"/>
    <w:rsid w:val="00774F6F"/>
    <w:rsid w:val="00774FE0"/>
    <w:rsid w:val="00774FE9"/>
    <w:rsid w:val="00774FF8"/>
    <w:rsid w:val="00774FFB"/>
    <w:rsid w:val="00775013"/>
    <w:rsid w:val="0077502D"/>
    <w:rsid w:val="0077503E"/>
    <w:rsid w:val="00775046"/>
    <w:rsid w:val="00775057"/>
    <w:rsid w:val="007750D2"/>
    <w:rsid w:val="007750DD"/>
    <w:rsid w:val="007750FF"/>
    <w:rsid w:val="00775138"/>
    <w:rsid w:val="0077515D"/>
    <w:rsid w:val="007751AC"/>
    <w:rsid w:val="007751CE"/>
    <w:rsid w:val="00775201"/>
    <w:rsid w:val="00775280"/>
    <w:rsid w:val="007752CF"/>
    <w:rsid w:val="007753A4"/>
    <w:rsid w:val="007753F6"/>
    <w:rsid w:val="00775409"/>
    <w:rsid w:val="00775445"/>
    <w:rsid w:val="00775502"/>
    <w:rsid w:val="00775575"/>
    <w:rsid w:val="00775588"/>
    <w:rsid w:val="0077559D"/>
    <w:rsid w:val="007755C2"/>
    <w:rsid w:val="00775620"/>
    <w:rsid w:val="00775639"/>
    <w:rsid w:val="00775640"/>
    <w:rsid w:val="00775647"/>
    <w:rsid w:val="00775671"/>
    <w:rsid w:val="0077570E"/>
    <w:rsid w:val="00775723"/>
    <w:rsid w:val="00775769"/>
    <w:rsid w:val="00775793"/>
    <w:rsid w:val="007757A9"/>
    <w:rsid w:val="007757DD"/>
    <w:rsid w:val="00775826"/>
    <w:rsid w:val="0077583B"/>
    <w:rsid w:val="00775892"/>
    <w:rsid w:val="007758A6"/>
    <w:rsid w:val="00775901"/>
    <w:rsid w:val="0077598A"/>
    <w:rsid w:val="007759F3"/>
    <w:rsid w:val="00775AA3"/>
    <w:rsid w:val="00775ACD"/>
    <w:rsid w:val="00775B01"/>
    <w:rsid w:val="00775B7F"/>
    <w:rsid w:val="00775B91"/>
    <w:rsid w:val="00775C36"/>
    <w:rsid w:val="00775C49"/>
    <w:rsid w:val="00775C72"/>
    <w:rsid w:val="00775CB5"/>
    <w:rsid w:val="00775CD3"/>
    <w:rsid w:val="00775D01"/>
    <w:rsid w:val="00775D7B"/>
    <w:rsid w:val="00775E25"/>
    <w:rsid w:val="00775E65"/>
    <w:rsid w:val="00775F1A"/>
    <w:rsid w:val="00775F92"/>
    <w:rsid w:val="00775FAE"/>
    <w:rsid w:val="00775FD9"/>
    <w:rsid w:val="0077603C"/>
    <w:rsid w:val="00776054"/>
    <w:rsid w:val="007760B4"/>
    <w:rsid w:val="007760D2"/>
    <w:rsid w:val="00776126"/>
    <w:rsid w:val="00776128"/>
    <w:rsid w:val="007761B7"/>
    <w:rsid w:val="0077620F"/>
    <w:rsid w:val="00776223"/>
    <w:rsid w:val="0077624A"/>
    <w:rsid w:val="00776255"/>
    <w:rsid w:val="007762A4"/>
    <w:rsid w:val="0077632F"/>
    <w:rsid w:val="00776379"/>
    <w:rsid w:val="0077637B"/>
    <w:rsid w:val="0077637E"/>
    <w:rsid w:val="00776383"/>
    <w:rsid w:val="0077644A"/>
    <w:rsid w:val="007764B1"/>
    <w:rsid w:val="007764B3"/>
    <w:rsid w:val="007764F2"/>
    <w:rsid w:val="0077651B"/>
    <w:rsid w:val="00776542"/>
    <w:rsid w:val="007765EA"/>
    <w:rsid w:val="0077660D"/>
    <w:rsid w:val="00776695"/>
    <w:rsid w:val="00776697"/>
    <w:rsid w:val="00776698"/>
    <w:rsid w:val="007766B3"/>
    <w:rsid w:val="007766C8"/>
    <w:rsid w:val="007766EA"/>
    <w:rsid w:val="0077672B"/>
    <w:rsid w:val="00776766"/>
    <w:rsid w:val="0077678E"/>
    <w:rsid w:val="007767E0"/>
    <w:rsid w:val="00776818"/>
    <w:rsid w:val="0077683E"/>
    <w:rsid w:val="00776863"/>
    <w:rsid w:val="0077687D"/>
    <w:rsid w:val="0077687F"/>
    <w:rsid w:val="007768BE"/>
    <w:rsid w:val="00776916"/>
    <w:rsid w:val="0077696E"/>
    <w:rsid w:val="0077698E"/>
    <w:rsid w:val="00776999"/>
    <w:rsid w:val="007769D5"/>
    <w:rsid w:val="00776A44"/>
    <w:rsid w:val="00776A5C"/>
    <w:rsid w:val="00776A62"/>
    <w:rsid w:val="00776A72"/>
    <w:rsid w:val="00776A7D"/>
    <w:rsid w:val="00776A99"/>
    <w:rsid w:val="00776AB6"/>
    <w:rsid w:val="00776B0D"/>
    <w:rsid w:val="00776B29"/>
    <w:rsid w:val="00776B93"/>
    <w:rsid w:val="00776C18"/>
    <w:rsid w:val="00776C43"/>
    <w:rsid w:val="00776C50"/>
    <w:rsid w:val="00776C61"/>
    <w:rsid w:val="00776C84"/>
    <w:rsid w:val="00776C8A"/>
    <w:rsid w:val="00776CD6"/>
    <w:rsid w:val="00776CD7"/>
    <w:rsid w:val="00776D2C"/>
    <w:rsid w:val="00776D2E"/>
    <w:rsid w:val="00776D7B"/>
    <w:rsid w:val="00776D95"/>
    <w:rsid w:val="00776DA9"/>
    <w:rsid w:val="00776DB8"/>
    <w:rsid w:val="00776E23"/>
    <w:rsid w:val="00776E87"/>
    <w:rsid w:val="00776ED3"/>
    <w:rsid w:val="00776F06"/>
    <w:rsid w:val="00776F08"/>
    <w:rsid w:val="00776F0F"/>
    <w:rsid w:val="00776F32"/>
    <w:rsid w:val="00776F3F"/>
    <w:rsid w:val="00776FBA"/>
    <w:rsid w:val="00776FC6"/>
    <w:rsid w:val="00776FFF"/>
    <w:rsid w:val="0077703C"/>
    <w:rsid w:val="00777045"/>
    <w:rsid w:val="0077708F"/>
    <w:rsid w:val="007770A7"/>
    <w:rsid w:val="007770FC"/>
    <w:rsid w:val="0077713E"/>
    <w:rsid w:val="00777152"/>
    <w:rsid w:val="007771E1"/>
    <w:rsid w:val="0077720D"/>
    <w:rsid w:val="0077724D"/>
    <w:rsid w:val="00777267"/>
    <w:rsid w:val="0077728B"/>
    <w:rsid w:val="007772CA"/>
    <w:rsid w:val="007772F6"/>
    <w:rsid w:val="0077734E"/>
    <w:rsid w:val="007774E6"/>
    <w:rsid w:val="0077751D"/>
    <w:rsid w:val="00777549"/>
    <w:rsid w:val="007775BB"/>
    <w:rsid w:val="0077762B"/>
    <w:rsid w:val="00777634"/>
    <w:rsid w:val="00777697"/>
    <w:rsid w:val="00777709"/>
    <w:rsid w:val="0077771A"/>
    <w:rsid w:val="00777780"/>
    <w:rsid w:val="007777FA"/>
    <w:rsid w:val="00777850"/>
    <w:rsid w:val="00777855"/>
    <w:rsid w:val="00777891"/>
    <w:rsid w:val="0077792D"/>
    <w:rsid w:val="0077793F"/>
    <w:rsid w:val="00777963"/>
    <w:rsid w:val="00777986"/>
    <w:rsid w:val="00777A73"/>
    <w:rsid w:val="00777AC8"/>
    <w:rsid w:val="00777B31"/>
    <w:rsid w:val="00777B65"/>
    <w:rsid w:val="00777B8C"/>
    <w:rsid w:val="00777BE3"/>
    <w:rsid w:val="00777BEB"/>
    <w:rsid w:val="00777C0A"/>
    <w:rsid w:val="00777CBD"/>
    <w:rsid w:val="00777CC5"/>
    <w:rsid w:val="00777CD9"/>
    <w:rsid w:val="00777CF2"/>
    <w:rsid w:val="00777D2C"/>
    <w:rsid w:val="00777D50"/>
    <w:rsid w:val="00777DB5"/>
    <w:rsid w:val="00777DF0"/>
    <w:rsid w:val="00777E3E"/>
    <w:rsid w:val="00777E81"/>
    <w:rsid w:val="00777EB7"/>
    <w:rsid w:val="00777EDF"/>
    <w:rsid w:val="00777F3C"/>
    <w:rsid w:val="00777F40"/>
    <w:rsid w:val="00777F43"/>
    <w:rsid w:val="00777F55"/>
    <w:rsid w:val="00777F6A"/>
    <w:rsid w:val="00777FB2"/>
    <w:rsid w:val="00777FBD"/>
    <w:rsid w:val="00777FC2"/>
    <w:rsid w:val="00777FCE"/>
    <w:rsid w:val="007800C8"/>
    <w:rsid w:val="007800DE"/>
    <w:rsid w:val="007800E5"/>
    <w:rsid w:val="0078011F"/>
    <w:rsid w:val="00780143"/>
    <w:rsid w:val="0078016C"/>
    <w:rsid w:val="007801AF"/>
    <w:rsid w:val="00780248"/>
    <w:rsid w:val="0078025D"/>
    <w:rsid w:val="00780265"/>
    <w:rsid w:val="0078028D"/>
    <w:rsid w:val="007802A7"/>
    <w:rsid w:val="007802B3"/>
    <w:rsid w:val="007802C4"/>
    <w:rsid w:val="007802ED"/>
    <w:rsid w:val="007802F1"/>
    <w:rsid w:val="00780309"/>
    <w:rsid w:val="00780371"/>
    <w:rsid w:val="00780382"/>
    <w:rsid w:val="007804E9"/>
    <w:rsid w:val="0078052A"/>
    <w:rsid w:val="0078054B"/>
    <w:rsid w:val="007805CF"/>
    <w:rsid w:val="007805D0"/>
    <w:rsid w:val="007805ED"/>
    <w:rsid w:val="007805EF"/>
    <w:rsid w:val="007805FC"/>
    <w:rsid w:val="00780651"/>
    <w:rsid w:val="0078065D"/>
    <w:rsid w:val="00780691"/>
    <w:rsid w:val="007806C0"/>
    <w:rsid w:val="007806D6"/>
    <w:rsid w:val="007806FC"/>
    <w:rsid w:val="00780706"/>
    <w:rsid w:val="0078072B"/>
    <w:rsid w:val="00780737"/>
    <w:rsid w:val="0078077D"/>
    <w:rsid w:val="007807B1"/>
    <w:rsid w:val="00780803"/>
    <w:rsid w:val="00780841"/>
    <w:rsid w:val="0078084E"/>
    <w:rsid w:val="0078086A"/>
    <w:rsid w:val="007808B4"/>
    <w:rsid w:val="007808F8"/>
    <w:rsid w:val="00780910"/>
    <w:rsid w:val="0078093C"/>
    <w:rsid w:val="0078096D"/>
    <w:rsid w:val="0078098A"/>
    <w:rsid w:val="007809E1"/>
    <w:rsid w:val="007809E3"/>
    <w:rsid w:val="007809FD"/>
    <w:rsid w:val="00780A78"/>
    <w:rsid w:val="00780AE9"/>
    <w:rsid w:val="00780B12"/>
    <w:rsid w:val="00780B99"/>
    <w:rsid w:val="00780BAF"/>
    <w:rsid w:val="00780C12"/>
    <w:rsid w:val="00780C14"/>
    <w:rsid w:val="00780C4E"/>
    <w:rsid w:val="00780C5E"/>
    <w:rsid w:val="00780C65"/>
    <w:rsid w:val="00780C9D"/>
    <w:rsid w:val="00780CCA"/>
    <w:rsid w:val="00780D27"/>
    <w:rsid w:val="00780D7A"/>
    <w:rsid w:val="00780DDB"/>
    <w:rsid w:val="00780E06"/>
    <w:rsid w:val="00780E8F"/>
    <w:rsid w:val="00780EBD"/>
    <w:rsid w:val="00780EBF"/>
    <w:rsid w:val="00780EC3"/>
    <w:rsid w:val="00780F48"/>
    <w:rsid w:val="00780F79"/>
    <w:rsid w:val="00780F7A"/>
    <w:rsid w:val="00780FAC"/>
    <w:rsid w:val="00780FBF"/>
    <w:rsid w:val="0078102D"/>
    <w:rsid w:val="00781065"/>
    <w:rsid w:val="00781080"/>
    <w:rsid w:val="0078108A"/>
    <w:rsid w:val="0078108E"/>
    <w:rsid w:val="00781090"/>
    <w:rsid w:val="00781135"/>
    <w:rsid w:val="007811AB"/>
    <w:rsid w:val="007812A9"/>
    <w:rsid w:val="0078136F"/>
    <w:rsid w:val="0078138D"/>
    <w:rsid w:val="007813CA"/>
    <w:rsid w:val="00781409"/>
    <w:rsid w:val="00781423"/>
    <w:rsid w:val="007814A0"/>
    <w:rsid w:val="007814B6"/>
    <w:rsid w:val="0078154D"/>
    <w:rsid w:val="007815CB"/>
    <w:rsid w:val="0078161F"/>
    <w:rsid w:val="00781632"/>
    <w:rsid w:val="00781646"/>
    <w:rsid w:val="0078169B"/>
    <w:rsid w:val="007816AA"/>
    <w:rsid w:val="007816AC"/>
    <w:rsid w:val="007816BC"/>
    <w:rsid w:val="007816C9"/>
    <w:rsid w:val="00781702"/>
    <w:rsid w:val="0078175C"/>
    <w:rsid w:val="00781771"/>
    <w:rsid w:val="0078177A"/>
    <w:rsid w:val="007817E9"/>
    <w:rsid w:val="0078180E"/>
    <w:rsid w:val="007818C8"/>
    <w:rsid w:val="007818C9"/>
    <w:rsid w:val="007818CF"/>
    <w:rsid w:val="00781918"/>
    <w:rsid w:val="0078193F"/>
    <w:rsid w:val="0078195B"/>
    <w:rsid w:val="0078195D"/>
    <w:rsid w:val="007819AC"/>
    <w:rsid w:val="007819F9"/>
    <w:rsid w:val="00781A11"/>
    <w:rsid w:val="00781A3E"/>
    <w:rsid w:val="00781B16"/>
    <w:rsid w:val="00781B34"/>
    <w:rsid w:val="00781B62"/>
    <w:rsid w:val="00781B6D"/>
    <w:rsid w:val="00781B6E"/>
    <w:rsid w:val="00781B6F"/>
    <w:rsid w:val="00781BFC"/>
    <w:rsid w:val="00781C13"/>
    <w:rsid w:val="00781C21"/>
    <w:rsid w:val="00781C2F"/>
    <w:rsid w:val="00781C39"/>
    <w:rsid w:val="00781C62"/>
    <w:rsid w:val="00781D0E"/>
    <w:rsid w:val="00781D75"/>
    <w:rsid w:val="00781DA3"/>
    <w:rsid w:val="00781DAD"/>
    <w:rsid w:val="00781DB4"/>
    <w:rsid w:val="00781DBF"/>
    <w:rsid w:val="00781E71"/>
    <w:rsid w:val="00781ED1"/>
    <w:rsid w:val="00781ED8"/>
    <w:rsid w:val="00781EDA"/>
    <w:rsid w:val="00781EF6"/>
    <w:rsid w:val="00781F11"/>
    <w:rsid w:val="00781F40"/>
    <w:rsid w:val="00781F5B"/>
    <w:rsid w:val="00781F8C"/>
    <w:rsid w:val="00781FDE"/>
    <w:rsid w:val="0078203B"/>
    <w:rsid w:val="007820E7"/>
    <w:rsid w:val="007820EC"/>
    <w:rsid w:val="00782179"/>
    <w:rsid w:val="00782181"/>
    <w:rsid w:val="0078218C"/>
    <w:rsid w:val="0078220C"/>
    <w:rsid w:val="0078221E"/>
    <w:rsid w:val="0078225F"/>
    <w:rsid w:val="00782262"/>
    <w:rsid w:val="0078226B"/>
    <w:rsid w:val="0078226C"/>
    <w:rsid w:val="00782281"/>
    <w:rsid w:val="00782302"/>
    <w:rsid w:val="0078249C"/>
    <w:rsid w:val="007824C5"/>
    <w:rsid w:val="00782507"/>
    <w:rsid w:val="007825A7"/>
    <w:rsid w:val="007825C4"/>
    <w:rsid w:val="00782601"/>
    <w:rsid w:val="00782633"/>
    <w:rsid w:val="0078265B"/>
    <w:rsid w:val="00782691"/>
    <w:rsid w:val="007826B3"/>
    <w:rsid w:val="007826BB"/>
    <w:rsid w:val="0078273B"/>
    <w:rsid w:val="007827E7"/>
    <w:rsid w:val="007827F3"/>
    <w:rsid w:val="00782889"/>
    <w:rsid w:val="0078289D"/>
    <w:rsid w:val="007828BF"/>
    <w:rsid w:val="007828CE"/>
    <w:rsid w:val="0078292E"/>
    <w:rsid w:val="0078293B"/>
    <w:rsid w:val="0078298A"/>
    <w:rsid w:val="00782A2F"/>
    <w:rsid w:val="00782A51"/>
    <w:rsid w:val="00782A7A"/>
    <w:rsid w:val="00782B1D"/>
    <w:rsid w:val="00782B35"/>
    <w:rsid w:val="00782B78"/>
    <w:rsid w:val="00782BF0"/>
    <w:rsid w:val="00782BF6"/>
    <w:rsid w:val="00782C24"/>
    <w:rsid w:val="00782C28"/>
    <w:rsid w:val="00782C92"/>
    <w:rsid w:val="00782CBC"/>
    <w:rsid w:val="00782CDB"/>
    <w:rsid w:val="00782CDC"/>
    <w:rsid w:val="00782DC5"/>
    <w:rsid w:val="00782DEA"/>
    <w:rsid w:val="00782DEF"/>
    <w:rsid w:val="00782E36"/>
    <w:rsid w:val="00782E68"/>
    <w:rsid w:val="00782F34"/>
    <w:rsid w:val="00782FCF"/>
    <w:rsid w:val="00783050"/>
    <w:rsid w:val="0078307B"/>
    <w:rsid w:val="007830A7"/>
    <w:rsid w:val="007830AC"/>
    <w:rsid w:val="00783164"/>
    <w:rsid w:val="00783166"/>
    <w:rsid w:val="00783176"/>
    <w:rsid w:val="00783215"/>
    <w:rsid w:val="00783221"/>
    <w:rsid w:val="00783230"/>
    <w:rsid w:val="00783234"/>
    <w:rsid w:val="0078327A"/>
    <w:rsid w:val="007832D6"/>
    <w:rsid w:val="00783310"/>
    <w:rsid w:val="00783336"/>
    <w:rsid w:val="00783341"/>
    <w:rsid w:val="0078334C"/>
    <w:rsid w:val="007833CD"/>
    <w:rsid w:val="00783402"/>
    <w:rsid w:val="00783431"/>
    <w:rsid w:val="007834D8"/>
    <w:rsid w:val="0078350C"/>
    <w:rsid w:val="00783539"/>
    <w:rsid w:val="0078356C"/>
    <w:rsid w:val="007835B1"/>
    <w:rsid w:val="007835BE"/>
    <w:rsid w:val="007835F0"/>
    <w:rsid w:val="0078360A"/>
    <w:rsid w:val="00783618"/>
    <w:rsid w:val="0078369C"/>
    <w:rsid w:val="007836DB"/>
    <w:rsid w:val="00783737"/>
    <w:rsid w:val="0078376F"/>
    <w:rsid w:val="00783812"/>
    <w:rsid w:val="00783813"/>
    <w:rsid w:val="00783856"/>
    <w:rsid w:val="0078385C"/>
    <w:rsid w:val="007838BC"/>
    <w:rsid w:val="007838E6"/>
    <w:rsid w:val="00783967"/>
    <w:rsid w:val="007839C2"/>
    <w:rsid w:val="007839C3"/>
    <w:rsid w:val="00783A08"/>
    <w:rsid w:val="00783A0E"/>
    <w:rsid w:val="00783A3F"/>
    <w:rsid w:val="00783A83"/>
    <w:rsid w:val="00783AAB"/>
    <w:rsid w:val="00783AC9"/>
    <w:rsid w:val="00783AD8"/>
    <w:rsid w:val="00783AE9"/>
    <w:rsid w:val="00783AF9"/>
    <w:rsid w:val="00783B56"/>
    <w:rsid w:val="00783B7E"/>
    <w:rsid w:val="00783BA3"/>
    <w:rsid w:val="00783BCD"/>
    <w:rsid w:val="00783BEC"/>
    <w:rsid w:val="00783BF5"/>
    <w:rsid w:val="00783C11"/>
    <w:rsid w:val="00783C31"/>
    <w:rsid w:val="00783CB5"/>
    <w:rsid w:val="00783D1A"/>
    <w:rsid w:val="00783D20"/>
    <w:rsid w:val="00783D85"/>
    <w:rsid w:val="00783D91"/>
    <w:rsid w:val="00783D96"/>
    <w:rsid w:val="00783DDF"/>
    <w:rsid w:val="00783EA6"/>
    <w:rsid w:val="00783ECC"/>
    <w:rsid w:val="00783EFC"/>
    <w:rsid w:val="00783EFD"/>
    <w:rsid w:val="00783F46"/>
    <w:rsid w:val="00783F4C"/>
    <w:rsid w:val="00783F95"/>
    <w:rsid w:val="00784063"/>
    <w:rsid w:val="00784065"/>
    <w:rsid w:val="0078408A"/>
    <w:rsid w:val="00784104"/>
    <w:rsid w:val="0078419C"/>
    <w:rsid w:val="007841ED"/>
    <w:rsid w:val="007841F7"/>
    <w:rsid w:val="00784271"/>
    <w:rsid w:val="007842E6"/>
    <w:rsid w:val="00784339"/>
    <w:rsid w:val="00784359"/>
    <w:rsid w:val="00784367"/>
    <w:rsid w:val="0078436A"/>
    <w:rsid w:val="00784446"/>
    <w:rsid w:val="0078444A"/>
    <w:rsid w:val="0078445D"/>
    <w:rsid w:val="0078447E"/>
    <w:rsid w:val="007844D9"/>
    <w:rsid w:val="00784512"/>
    <w:rsid w:val="00784527"/>
    <w:rsid w:val="00784595"/>
    <w:rsid w:val="00784610"/>
    <w:rsid w:val="00784657"/>
    <w:rsid w:val="00784659"/>
    <w:rsid w:val="00784669"/>
    <w:rsid w:val="007846F3"/>
    <w:rsid w:val="0078474C"/>
    <w:rsid w:val="00784759"/>
    <w:rsid w:val="007847E5"/>
    <w:rsid w:val="007847E7"/>
    <w:rsid w:val="007847F5"/>
    <w:rsid w:val="00784851"/>
    <w:rsid w:val="0078489D"/>
    <w:rsid w:val="007848DD"/>
    <w:rsid w:val="007848EA"/>
    <w:rsid w:val="0078492A"/>
    <w:rsid w:val="0078495E"/>
    <w:rsid w:val="007849AE"/>
    <w:rsid w:val="007849D8"/>
    <w:rsid w:val="00784A39"/>
    <w:rsid w:val="00784A6F"/>
    <w:rsid w:val="00784A98"/>
    <w:rsid w:val="00784AAA"/>
    <w:rsid w:val="00784B26"/>
    <w:rsid w:val="00784BC7"/>
    <w:rsid w:val="00784C21"/>
    <w:rsid w:val="00784C32"/>
    <w:rsid w:val="00784C35"/>
    <w:rsid w:val="00784C52"/>
    <w:rsid w:val="00784C74"/>
    <w:rsid w:val="00784C81"/>
    <w:rsid w:val="00784CB3"/>
    <w:rsid w:val="00784CF2"/>
    <w:rsid w:val="00784D0E"/>
    <w:rsid w:val="00784D77"/>
    <w:rsid w:val="00784E45"/>
    <w:rsid w:val="00784F04"/>
    <w:rsid w:val="00784F60"/>
    <w:rsid w:val="00784FA0"/>
    <w:rsid w:val="00784FE6"/>
    <w:rsid w:val="00785021"/>
    <w:rsid w:val="00785029"/>
    <w:rsid w:val="0078503C"/>
    <w:rsid w:val="00785081"/>
    <w:rsid w:val="00785094"/>
    <w:rsid w:val="007850F5"/>
    <w:rsid w:val="00785201"/>
    <w:rsid w:val="0078521C"/>
    <w:rsid w:val="0078522A"/>
    <w:rsid w:val="0078522C"/>
    <w:rsid w:val="0078525C"/>
    <w:rsid w:val="00785264"/>
    <w:rsid w:val="00785273"/>
    <w:rsid w:val="0078533F"/>
    <w:rsid w:val="00785350"/>
    <w:rsid w:val="00785362"/>
    <w:rsid w:val="00785392"/>
    <w:rsid w:val="00785396"/>
    <w:rsid w:val="00785453"/>
    <w:rsid w:val="0078548E"/>
    <w:rsid w:val="00785573"/>
    <w:rsid w:val="007855D3"/>
    <w:rsid w:val="007855E6"/>
    <w:rsid w:val="00785603"/>
    <w:rsid w:val="00785632"/>
    <w:rsid w:val="00785655"/>
    <w:rsid w:val="007856AA"/>
    <w:rsid w:val="007856B8"/>
    <w:rsid w:val="007856D3"/>
    <w:rsid w:val="00785735"/>
    <w:rsid w:val="00785794"/>
    <w:rsid w:val="007857A5"/>
    <w:rsid w:val="007858A4"/>
    <w:rsid w:val="007858C4"/>
    <w:rsid w:val="00785931"/>
    <w:rsid w:val="0078596E"/>
    <w:rsid w:val="007859E3"/>
    <w:rsid w:val="007859EA"/>
    <w:rsid w:val="00785A0B"/>
    <w:rsid w:val="00785A5D"/>
    <w:rsid w:val="00785AF4"/>
    <w:rsid w:val="00785AFD"/>
    <w:rsid w:val="00785BA5"/>
    <w:rsid w:val="00785BAB"/>
    <w:rsid w:val="00785BB3"/>
    <w:rsid w:val="00785BFF"/>
    <w:rsid w:val="00785C0D"/>
    <w:rsid w:val="00785C34"/>
    <w:rsid w:val="00785C38"/>
    <w:rsid w:val="00785CF6"/>
    <w:rsid w:val="00785D06"/>
    <w:rsid w:val="00785D28"/>
    <w:rsid w:val="00785D61"/>
    <w:rsid w:val="00785D65"/>
    <w:rsid w:val="00785DCD"/>
    <w:rsid w:val="00785E23"/>
    <w:rsid w:val="00785E3B"/>
    <w:rsid w:val="00785E4D"/>
    <w:rsid w:val="00785E71"/>
    <w:rsid w:val="00785EA5"/>
    <w:rsid w:val="00785EC5"/>
    <w:rsid w:val="00785EF7"/>
    <w:rsid w:val="00785FC6"/>
    <w:rsid w:val="00785FF7"/>
    <w:rsid w:val="00786102"/>
    <w:rsid w:val="00786160"/>
    <w:rsid w:val="00786186"/>
    <w:rsid w:val="00786187"/>
    <w:rsid w:val="007861C0"/>
    <w:rsid w:val="007861F7"/>
    <w:rsid w:val="00786205"/>
    <w:rsid w:val="00786227"/>
    <w:rsid w:val="00786241"/>
    <w:rsid w:val="00786258"/>
    <w:rsid w:val="007862BB"/>
    <w:rsid w:val="007862BC"/>
    <w:rsid w:val="00786325"/>
    <w:rsid w:val="00786382"/>
    <w:rsid w:val="00786479"/>
    <w:rsid w:val="0078647C"/>
    <w:rsid w:val="00786491"/>
    <w:rsid w:val="0078656E"/>
    <w:rsid w:val="00786585"/>
    <w:rsid w:val="00786610"/>
    <w:rsid w:val="0078665E"/>
    <w:rsid w:val="007866A2"/>
    <w:rsid w:val="0078670C"/>
    <w:rsid w:val="00786789"/>
    <w:rsid w:val="007867CB"/>
    <w:rsid w:val="007867DF"/>
    <w:rsid w:val="007867F2"/>
    <w:rsid w:val="00786804"/>
    <w:rsid w:val="00786809"/>
    <w:rsid w:val="00786832"/>
    <w:rsid w:val="00786851"/>
    <w:rsid w:val="0078689B"/>
    <w:rsid w:val="007868BD"/>
    <w:rsid w:val="007868E0"/>
    <w:rsid w:val="0078692F"/>
    <w:rsid w:val="00786946"/>
    <w:rsid w:val="00786953"/>
    <w:rsid w:val="00786992"/>
    <w:rsid w:val="007869A8"/>
    <w:rsid w:val="00786A4A"/>
    <w:rsid w:val="00786AA0"/>
    <w:rsid w:val="00786AB6"/>
    <w:rsid w:val="00786AC3"/>
    <w:rsid w:val="00786B1A"/>
    <w:rsid w:val="00786B49"/>
    <w:rsid w:val="00786BE2"/>
    <w:rsid w:val="00786C17"/>
    <w:rsid w:val="00786C60"/>
    <w:rsid w:val="00786CC9"/>
    <w:rsid w:val="00786CD4"/>
    <w:rsid w:val="00786CEE"/>
    <w:rsid w:val="00786CF8"/>
    <w:rsid w:val="00786D2F"/>
    <w:rsid w:val="00786D56"/>
    <w:rsid w:val="00786DA5"/>
    <w:rsid w:val="00786DFE"/>
    <w:rsid w:val="00786E05"/>
    <w:rsid w:val="00786E57"/>
    <w:rsid w:val="00786EAE"/>
    <w:rsid w:val="00786EB8"/>
    <w:rsid w:val="00786EEA"/>
    <w:rsid w:val="00786EEE"/>
    <w:rsid w:val="00786F0E"/>
    <w:rsid w:val="00786F31"/>
    <w:rsid w:val="00786F8D"/>
    <w:rsid w:val="00786FC6"/>
    <w:rsid w:val="00786FEA"/>
    <w:rsid w:val="007870B8"/>
    <w:rsid w:val="007870F8"/>
    <w:rsid w:val="0078713C"/>
    <w:rsid w:val="00787171"/>
    <w:rsid w:val="00787222"/>
    <w:rsid w:val="00787250"/>
    <w:rsid w:val="0078728B"/>
    <w:rsid w:val="007872CE"/>
    <w:rsid w:val="007872DE"/>
    <w:rsid w:val="007872E3"/>
    <w:rsid w:val="007872EE"/>
    <w:rsid w:val="0078730E"/>
    <w:rsid w:val="00787336"/>
    <w:rsid w:val="00787375"/>
    <w:rsid w:val="0078737F"/>
    <w:rsid w:val="0078738E"/>
    <w:rsid w:val="007873DD"/>
    <w:rsid w:val="007873E0"/>
    <w:rsid w:val="007873E9"/>
    <w:rsid w:val="00787408"/>
    <w:rsid w:val="0078740A"/>
    <w:rsid w:val="00787476"/>
    <w:rsid w:val="00787490"/>
    <w:rsid w:val="0078749B"/>
    <w:rsid w:val="007874ED"/>
    <w:rsid w:val="0078757A"/>
    <w:rsid w:val="00787593"/>
    <w:rsid w:val="007875E1"/>
    <w:rsid w:val="007875E8"/>
    <w:rsid w:val="0078761F"/>
    <w:rsid w:val="00787649"/>
    <w:rsid w:val="00787656"/>
    <w:rsid w:val="00787692"/>
    <w:rsid w:val="007876C4"/>
    <w:rsid w:val="007876F0"/>
    <w:rsid w:val="0078773A"/>
    <w:rsid w:val="0078779A"/>
    <w:rsid w:val="00787802"/>
    <w:rsid w:val="0078781C"/>
    <w:rsid w:val="00787843"/>
    <w:rsid w:val="00787863"/>
    <w:rsid w:val="0078786E"/>
    <w:rsid w:val="00787874"/>
    <w:rsid w:val="007878F5"/>
    <w:rsid w:val="00787918"/>
    <w:rsid w:val="0078795B"/>
    <w:rsid w:val="00787993"/>
    <w:rsid w:val="00787A0E"/>
    <w:rsid w:val="00787A80"/>
    <w:rsid w:val="00787A88"/>
    <w:rsid w:val="00787ADF"/>
    <w:rsid w:val="00787AF7"/>
    <w:rsid w:val="00787AFB"/>
    <w:rsid w:val="00787B4D"/>
    <w:rsid w:val="00787CCD"/>
    <w:rsid w:val="00787D15"/>
    <w:rsid w:val="00787D5A"/>
    <w:rsid w:val="00787D91"/>
    <w:rsid w:val="00787DFD"/>
    <w:rsid w:val="00787E14"/>
    <w:rsid w:val="00787E25"/>
    <w:rsid w:val="00787E61"/>
    <w:rsid w:val="00787E74"/>
    <w:rsid w:val="00787E77"/>
    <w:rsid w:val="00787F0A"/>
    <w:rsid w:val="00787F3C"/>
    <w:rsid w:val="00787FD6"/>
    <w:rsid w:val="00790095"/>
    <w:rsid w:val="007900D8"/>
    <w:rsid w:val="00790167"/>
    <w:rsid w:val="007901AA"/>
    <w:rsid w:val="007901B4"/>
    <w:rsid w:val="007901D1"/>
    <w:rsid w:val="007901FF"/>
    <w:rsid w:val="00790235"/>
    <w:rsid w:val="00790256"/>
    <w:rsid w:val="00790262"/>
    <w:rsid w:val="007902D2"/>
    <w:rsid w:val="007902EC"/>
    <w:rsid w:val="007902ED"/>
    <w:rsid w:val="00790303"/>
    <w:rsid w:val="00790332"/>
    <w:rsid w:val="007903D6"/>
    <w:rsid w:val="00790428"/>
    <w:rsid w:val="0079043D"/>
    <w:rsid w:val="00790449"/>
    <w:rsid w:val="0079046F"/>
    <w:rsid w:val="007904BE"/>
    <w:rsid w:val="0079056E"/>
    <w:rsid w:val="007905CC"/>
    <w:rsid w:val="00790627"/>
    <w:rsid w:val="0079063E"/>
    <w:rsid w:val="00790650"/>
    <w:rsid w:val="00790673"/>
    <w:rsid w:val="007906AA"/>
    <w:rsid w:val="00790730"/>
    <w:rsid w:val="0079079C"/>
    <w:rsid w:val="007907AD"/>
    <w:rsid w:val="00790808"/>
    <w:rsid w:val="0079083E"/>
    <w:rsid w:val="007908C1"/>
    <w:rsid w:val="007908D3"/>
    <w:rsid w:val="00790903"/>
    <w:rsid w:val="00790928"/>
    <w:rsid w:val="00790963"/>
    <w:rsid w:val="00790967"/>
    <w:rsid w:val="0079096B"/>
    <w:rsid w:val="00790A05"/>
    <w:rsid w:val="00790A2C"/>
    <w:rsid w:val="00790ABE"/>
    <w:rsid w:val="00790AD8"/>
    <w:rsid w:val="00790AD9"/>
    <w:rsid w:val="00790AE8"/>
    <w:rsid w:val="00790B03"/>
    <w:rsid w:val="00790B43"/>
    <w:rsid w:val="00790BBB"/>
    <w:rsid w:val="00790BE5"/>
    <w:rsid w:val="00790C15"/>
    <w:rsid w:val="00790C34"/>
    <w:rsid w:val="00790CAC"/>
    <w:rsid w:val="00790CDF"/>
    <w:rsid w:val="00790CE1"/>
    <w:rsid w:val="00790CEC"/>
    <w:rsid w:val="00790CF9"/>
    <w:rsid w:val="00790D65"/>
    <w:rsid w:val="00790D7C"/>
    <w:rsid w:val="00790DBA"/>
    <w:rsid w:val="00790DCD"/>
    <w:rsid w:val="00790E10"/>
    <w:rsid w:val="00790E13"/>
    <w:rsid w:val="00790E6D"/>
    <w:rsid w:val="00790EB7"/>
    <w:rsid w:val="00790EEE"/>
    <w:rsid w:val="00790EF0"/>
    <w:rsid w:val="00790F0F"/>
    <w:rsid w:val="00790F40"/>
    <w:rsid w:val="00790F4D"/>
    <w:rsid w:val="00791032"/>
    <w:rsid w:val="00791049"/>
    <w:rsid w:val="00791131"/>
    <w:rsid w:val="00791165"/>
    <w:rsid w:val="00791172"/>
    <w:rsid w:val="007911C5"/>
    <w:rsid w:val="007911CC"/>
    <w:rsid w:val="007911E1"/>
    <w:rsid w:val="007911FF"/>
    <w:rsid w:val="0079125F"/>
    <w:rsid w:val="00791273"/>
    <w:rsid w:val="007912A7"/>
    <w:rsid w:val="007912B2"/>
    <w:rsid w:val="007912F9"/>
    <w:rsid w:val="0079133E"/>
    <w:rsid w:val="0079134E"/>
    <w:rsid w:val="0079136F"/>
    <w:rsid w:val="007913B9"/>
    <w:rsid w:val="007913C2"/>
    <w:rsid w:val="0079140A"/>
    <w:rsid w:val="00791431"/>
    <w:rsid w:val="00791492"/>
    <w:rsid w:val="007914FE"/>
    <w:rsid w:val="0079151B"/>
    <w:rsid w:val="0079155A"/>
    <w:rsid w:val="007915B3"/>
    <w:rsid w:val="007915DE"/>
    <w:rsid w:val="00791619"/>
    <w:rsid w:val="00791653"/>
    <w:rsid w:val="007916BE"/>
    <w:rsid w:val="007916E0"/>
    <w:rsid w:val="0079173B"/>
    <w:rsid w:val="00791776"/>
    <w:rsid w:val="0079178F"/>
    <w:rsid w:val="007917C9"/>
    <w:rsid w:val="00791831"/>
    <w:rsid w:val="007918F5"/>
    <w:rsid w:val="00791992"/>
    <w:rsid w:val="00791A40"/>
    <w:rsid w:val="00791A80"/>
    <w:rsid w:val="00791AFA"/>
    <w:rsid w:val="00791B1A"/>
    <w:rsid w:val="00791B8B"/>
    <w:rsid w:val="00791BA5"/>
    <w:rsid w:val="00791BA6"/>
    <w:rsid w:val="00791BC2"/>
    <w:rsid w:val="00791C20"/>
    <w:rsid w:val="00791C56"/>
    <w:rsid w:val="00791D07"/>
    <w:rsid w:val="00791DB6"/>
    <w:rsid w:val="00791DDF"/>
    <w:rsid w:val="00791E59"/>
    <w:rsid w:val="00791E7B"/>
    <w:rsid w:val="00791F12"/>
    <w:rsid w:val="00791F15"/>
    <w:rsid w:val="00791F18"/>
    <w:rsid w:val="00791F2C"/>
    <w:rsid w:val="00791F8A"/>
    <w:rsid w:val="00791F92"/>
    <w:rsid w:val="00791FBA"/>
    <w:rsid w:val="00791FFA"/>
    <w:rsid w:val="0079201E"/>
    <w:rsid w:val="0079206E"/>
    <w:rsid w:val="00792099"/>
    <w:rsid w:val="007920A7"/>
    <w:rsid w:val="007920B1"/>
    <w:rsid w:val="007920E6"/>
    <w:rsid w:val="007920FE"/>
    <w:rsid w:val="0079217B"/>
    <w:rsid w:val="007921D2"/>
    <w:rsid w:val="0079230F"/>
    <w:rsid w:val="00792311"/>
    <w:rsid w:val="00792348"/>
    <w:rsid w:val="00792383"/>
    <w:rsid w:val="0079240E"/>
    <w:rsid w:val="007924F2"/>
    <w:rsid w:val="007925A9"/>
    <w:rsid w:val="007925B1"/>
    <w:rsid w:val="00792617"/>
    <w:rsid w:val="007927CF"/>
    <w:rsid w:val="007927D5"/>
    <w:rsid w:val="007927F5"/>
    <w:rsid w:val="00792823"/>
    <w:rsid w:val="0079285C"/>
    <w:rsid w:val="007928B9"/>
    <w:rsid w:val="007928D4"/>
    <w:rsid w:val="007928D8"/>
    <w:rsid w:val="007928EC"/>
    <w:rsid w:val="007928F7"/>
    <w:rsid w:val="007929AF"/>
    <w:rsid w:val="007929CC"/>
    <w:rsid w:val="007929E8"/>
    <w:rsid w:val="00792A09"/>
    <w:rsid w:val="00792B3B"/>
    <w:rsid w:val="00792B3E"/>
    <w:rsid w:val="00792B4D"/>
    <w:rsid w:val="00792B5E"/>
    <w:rsid w:val="00792B8E"/>
    <w:rsid w:val="00792BA6"/>
    <w:rsid w:val="00792BF7"/>
    <w:rsid w:val="00792BFE"/>
    <w:rsid w:val="00792C39"/>
    <w:rsid w:val="00792CEA"/>
    <w:rsid w:val="00792D1A"/>
    <w:rsid w:val="00792D35"/>
    <w:rsid w:val="00792D86"/>
    <w:rsid w:val="00792DD4"/>
    <w:rsid w:val="00792E81"/>
    <w:rsid w:val="00792EE7"/>
    <w:rsid w:val="00792F0C"/>
    <w:rsid w:val="00792FA9"/>
    <w:rsid w:val="00792FC5"/>
    <w:rsid w:val="0079300B"/>
    <w:rsid w:val="00793051"/>
    <w:rsid w:val="00793074"/>
    <w:rsid w:val="00793079"/>
    <w:rsid w:val="007930AE"/>
    <w:rsid w:val="007930D2"/>
    <w:rsid w:val="007930FC"/>
    <w:rsid w:val="00793155"/>
    <w:rsid w:val="00793191"/>
    <w:rsid w:val="00793195"/>
    <w:rsid w:val="007931B0"/>
    <w:rsid w:val="007931B7"/>
    <w:rsid w:val="007931BD"/>
    <w:rsid w:val="0079326F"/>
    <w:rsid w:val="00793288"/>
    <w:rsid w:val="007932A3"/>
    <w:rsid w:val="007932B6"/>
    <w:rsid w:val="007932F3"/>
    <w:rsid w:val="0079332D"/>
    <w:rsid w:val="0079332E"/>
    <w:rsid w:val="00793399"/>
    <w:rsid w:val="007933E9"/>
    <w:rsid w:val="007934A0"/>
    <w:rsid w:val="00793579"/>
    <w:rsid w:val="0079359E"/>
    <w:rsid w:val="007935A9"/>
    <w:rsid w:val="00793639"/>
    <w:rsid w:val="00793657"/>
    <w:rsid w:val="00793679"/>
    <w:rsid w:val="00793701"/>
    <w:rsid w:val="00793723"/>
    <w:rsid w:val="00793745"/>
    <w:rsid w:val="007937EC"/>
    <w:rsid w:val="0079385C"/>
    <w:rsid w:val="00793862"/>
    <w:rsid w:val="007938C4"/>
    <w:rsid w:val="00793940"/>
    <w:rsid w:val="00793941"/>
    <w:rsid w:val="0079398A"/>
    <w:rsid w:val="00793991"/>
    <w:rsid w:val="00793995"/>
    <w:rsid w:val="007939BE"/>
    <w:rsid w:val="00793A33"/>
    <w:rsid w:val="00793A8B"/>
    <w:rsid w:val="00793AEF"/>
    <w:rsid w:val="00793B45"/>
    <w:rsid w:val="00793B99"/>
    <w:rsid w:val="00793C31"/>
    <w:rsid w:val="00793C89"/>
    <w:rsid w:val="00793CC6"/>
    <w:rsid w:val="00793CFE"/>
    <w:rsid w:val="00793D77"/>
    <w:rsid w:val="00793D7E"/>
    <w:rsid w:val="00793D7F"/>
    <w:rsid w:val="00793E0A"/>
    <w:rsid w:val="00793E11"/>
    <w:rsid w:val="00793E82"/>
    <w:rsid w:val="00793E86"/>
    <w:rsid w:val="00793EDC"/>
    <w:rsid w:val="00793EF5"/>
    <w:rsid w:val="00793F76"/>
    <w:rsid w:val="00793F89"/>
    <w:rsid w:val="00793F9C"/>
    <w:rsid w:val="00793FB0"/>
    <w:rsid w:val="00793FC8"/>
    <w:rsid w:val="00793FDF"/>
    <w:rsid w:val="00794082"/>
    <w:rsid w:val="00794093"/>
    <w:rsid w:val="007940DF"/>
    <w:rsid w:val="007940FB"/>
    <w:rsid w:val="00794128"/>
    <w:rsid w:val="0079424D"/>
    <w:rsid w:val="00794282"/>
    <w:rsid w:val="0079428D"/>
    <w:rsid w:val="00794299"/>
    <w:rsid w:val="007942CF"/>
    <w:rsid w:val="0079430E"/>
    <w:rsid w:val="00794334"/>
    <w:rsid w:val="007943D4"/>
    <w:rsid w:val="007943DD"/>
    <w:rsid w:val="007943DF"/>
    <w:rsid w:val="007943EA"/>
    <w:rsid w:val="007943FD"/>
    <w:rsid w:val="0079440A"/>
    <w:rsid w:val="0079445D"/>
    <w:rsid w:val="00794476"/>
    <w:rsid w:val="00794505"/>
    <w:rsid w:val="00794514"/>
    <w:rsid w:val="00794560"/>
    <w:rsid w:val="00794568"/>
    <w:rsid w:val="0079461C"/>
    <w:rsid w:val="00794683"/>
    <w:rsid w:val="0079469D"/>
    <w:rsid w:val="007946E5"/>
    <w:rsid w:val="0079473B"/>
    <w:rsid w:val="007947A7"/>
    <w:rsid w:val="007947B3"/>
    <w:rsid w:val="007947CF"/>
    <w:rsid w:val="007947E1"/>
    <w:rsid w:val="007947E2"/>
    <w:rsid w:val="00794867"/>
    <w:rsid w:val="0079486A"/>
    <w:rsid w:val="0079488E"/>
    <w:rsid w:val="00794919"/>
    <w:rsid w:val="00794920"/>
    <w:rsid w:val="0079499C"/>
    <w:rsid w:val="007949FD"/>
    <w:rsid w:val="00794A42"/>
    <w:rsid w:val="00794B07"/>
    <w:rsid w:val="00794B26"/>
    <w:rsid w:val="00794B35"/>
    <w:rsid w:val="00794B4A"/>
    <w:rsid w:val="00794B51"/>
    <w:rsid w:val="00794B9C"/>
    <w:rsid w:val="00794C03"/>
    <w:rsid w:val="00794C0A"/>
    <w:rsid w:val="00794C64"/>
    <w:rsid w:val="00794C65"/>
    <w:rsid w:val="00794C6D"/>
    <w:rsid w:val="00794C83"/>
    <w:rsid w:val="00794C8B"/>
    <w:rsid w:val="00794C91"/>
    <w:rsid w:val="00794D09"/>
    <w:rsid w:val="00794D67"/>
    <w:rsid w:val="00794DBB"/>
    <w:rsid w:val="00794DC3"/>
    <w:rsid w:val="00794DE1"/>
    <w:rsid w:val="00794DE4"/>
    <w:rsid w:val="00794E13"/>
    <w:rsid w:val="00794E4B"/>
    <w:rsid w:val="00794E66"/>
    <w:rsid w:val="00794E82"/>
    <w:rsid w:val="00794EB3"/>
    <w:rsid w:val="00794ED9"/>
    <w:rsid w:val="00794EE0"/>
    <w:rsid w:val="00794EEF"/>
    <w:rsid w:val="00794F1C"/>
    <w:rsid w:val="00794F30"/>
    <w:rsid w:val="00794F57"/>
    <w:rsid w:val="00794F5F"/>
    <w:rsid w:val="00794FAA"/>
    <w:rsid w:val="00795011"/>
    <w:rsid w:val="00795063"/>
    <w:rsid w:val="00795072"/>
    <w:rsid w:val="00795089"/>
    <w:rsid w:val="00795093"/>
    <w:rsid w:val="0079509A"/>
    <w:rsid w:val="007950AE"/>
    <w:rsid w:val="00795196"/>
    <w:rsid w:val="007951BD"/>
    <w:rsid w:val="007952BD"/>
    <w:rsid w:val="00795348"/>
    <w:rsid w:val="0079535F"/>
    <w:rsid w:val="00795381"/>
    <w:rsid w:val="00795396"/>
    <w:rsid w:val="0079544E"/>
    <w:rsid w:val="00795481"/>
    <w:rsid w:val="0079548C"/>
    <w:rsid w:val="00795497"/>
    <w:rsid w:val="007954FA"/>
    <w:rsid w:val="00795509"/>
    <w:rsid w:val="00795528"/>
    <w:rsid w:val="00795537"/>
    <w:rsid w:val="00795542"/>
    <w:rsid w:val="0079554B"/>
    <w:rsid w:val="0079557C"/>
    <w:rsid w:val="007955EC"/>
    <w:rsid w:val="007955F1"/>
    <w:rsid w:val="00795763"/>
    <w:rsid w:val="0079576A"/>
    <w:rsid w:val="007957BC"/>
    <w:rsid w:val="007957C1"/>
    <w:rsid w:val="007957EF"/>
    <w:rsid w:val="00795854"/>
    <w:rsid w:val="0079585A"/>
    <w:rsid w:val="00795915"/>
    <w:rsid w:val="00795941"/>
    <w:rsid w:val="00795970"/>
    <w:rsid w:val="0079599A"/>
    <w:rsid w:val="007959A8"/>
    <w:rsid w:val="00795A32"/>
    <w:rsid w:val="00795A57"/>
    <w:rsid w:val="00795A59"/>
    <w:rsid w:val="00795A7E"/>
    <w:rsid w:val="00795ACD"/>
    <w:rsid w:val="00795B14"/>
    <w:rsid w:val="00795B26"/>
    <w:rsid w:val="00795B37"/>
    <w:rsid w:val="00795B61"/>
    <w:rsid w:val="00795BB5"/>
    <w:rsid w:val="00795BD5"/>
    <w:rsid w:val="00795C80"/>
    <w:rsid w:val="00795CCC"/>
    <w:rsid w:val="00795D0B"/>
    <w:rsid w:val="00795D19"/>
    <w:rsid w:val="00795D7F"/>
    <w:rsid w:val="00795DFC"/>
    <w:rsid w:val="00795E11"/>
    <w:rsid w:val="00795EEB"/>
    <w:rsid w:val="00795F0B"/>
    <w:rsid w:val="00796023"/>
    <w:rsid w:val="0079603C"/>
    <w:rsid w:val="00796123"/>
    <w:rsid w:val="00796182"/>
    <w:rsid w:val="0079618A"/>
    <w:rsid w:val="007961C1"/>
    <w:rsid w:val="007961EC"/>
    <w:rsid w:val="0079627C"/>
    <w:rsid w:val="007962FF"/>
    <w:rsid w:val="00796359"/>
    <w:rsid w:val="0079636B"/>
    <w:rsid w:val="007963AB"/>
    <w:rsid w:val="00796405"/>
    <w:rsid w:val="0079651B"/>
    <w:rsid w:val="0079651E"/>
    <w:rsid w:val="00796565"/>
    <w:rsid w:val="0079656B"/>
    <w:rsid w:val="00796586"/>
    <w:rsid w:val="00796595"/>
    <w:rsid w:val="007965BF"/>
    <w:rsid w:val="007965CD"/>
    <w:rsid w:val="00796601"/>
    <w:rsid w:val="0079660E"/>
    <w:rsid w:val="00796631"/>
    <w:rsid w:val="007966BF"/>
    <w:rsid w:val="007966CE"/>
    <w:rsid w:val="00796734"/>
    <w:rsid w:val="00796743"/>
    <w:rsid w:val="0079674C"/>
    <w:rsid w:val="007967F3"/>
    <w:rsid w:val="007967F4"/>
    <w:rsid w:val="007967FC"/>
    <w:rsid w:val="0079689E"/>
    <w:rsid w:val="007969EB"/>
    <w:rsid w:val="00796A0F"/>
    <w:rsid w:val="00796A11"/>
    <w:rsid w:val="00796A36"/>
    <w:rsid w:val="00796AFE"/>
    <w:rsid w:val="00796B14"/>
    <w:rsid w:val="00796B17"/>
    <w:rsid w:val="00796B5D"/>
    <w:rsid w:val="00796BA1"/>
    <w:rsid w:val="00796BC0"/>
    <w:rsid w:val="00796C3F"/>
    <w:rsid w:val="00796CB3"/>
    <w:rsid w:val="00796D14"/>
    <w:rsid w:val="00796DA7"/>
    <w:rsid w:val="00796E27"/>
    <w:rsid w:val="00796E48"/>
    <w:rsid w:val="00796E6D"/>
    <w:rsid w:val="00796E7D"/>
    <w:rsid w:val="00796E9B"/>
    <w:rsid w:val="00796EE9"/>
    <w:rsid w:val="00796F33"/>
    <w:rsid w:val="00796F37"/>
    <w:rsid w:val="00796F3D"/>
    <w:rsid w:val="00796F7D"/>
    <w:rsid w:val="00796FC4"/>
    <w:rsid w:val="00797028"/>
    <w:rsid w:val="00797046"/>
    <w:rsid w:val="0079704A"/>
    <w:rsid w:val="007970EF"/>
    <w:rsid w:val="0079714B"/>
    <w:rsid w:val="0079719C"/>
    <w:rsid w:val="0079720A"/>
    <w:rsid w:val="00797230"/>
    <w:rsid w:val="00797237"/>
    <w:rsid w:val="007972E7"/>
    <w:rsid w:val="0079730C"/>
    <w:rsid w:val="0079736A"/>
    <w:rsid w:val="0079737B"/>
    <w:rsid w:val="007973F0"/>
    <w:rsid w:val="00797402"/>
    <w:rsid w:val="0079740E"/>
    <w:rsid w:val="00797422"/>
    <w:rsid w:val="007974C4"/>
    <w:rsid w:val="007974D6"/>
    <w:rsid w:val="0079751F"/>
    <w:rsid w:val="007975E0"/>
    <w:rsid w:val="007975EC"/>
    <w:rsid w:val="00797600"/>
    <w:rsid w:val="00797604"/>
    <w:rsid w:val="0079764B"/>
    <w:rsid w:val="00797666"/>
    <w:rsid w:val="0079766C"/>
    <w:rsid w:val="007976F7"/>
    <w:rsid w:val="00797776"/>
    <w:rsid w:val="007977D5"/>
    <w:rsid w:val="007978A0"/>
    <w:rsid w:val="0079796B"/>
    <w:rsid w:val="0079798F"/>
    <w:rsid w:val="0079799C"/>
    <w:rsid w:val="007979A9"/>
    <w:rsid w:val="00797A3E"/>
    <w:rsid w:val="00797A46"/>
    <w:rsid w:val="00797A57"/>
    <w:rsid w:val="00797AA5"/>
    <w:rsid w:val="00797AB9"/>
    <w:rsid w:val="00797B35"/>
    <w:rsid w:val="00797B78"/>
    <w:rsid w:val="00797BDC"/>
    <w:rsid w:val="00797BFE"/>
    <w:rsid w:val="00797C39"/>
    <w:rsid w:val="00797C4F"/>
    <w:rsid w:val="00797C9F"/>
    <w:rsid w:val="00797CB2"/>
    <w:rsid w:val="00797D00"/>
    <w:rsid w:val="00797D53"/>
    <w:rsid w:val="00797DB2"/>
    <w:rsid w:val="00797DB5"/>
    <w:rsid w:val="00797DBA"/>
    <w:rsid w:val="00797E08"/>
    <w:rsid w:val="00797E64"/>
    <w:rsid w:val="00797F06"/>
    <w:rsid w:val="00797F17"/>
    <w:rsid w:val="00797F71"/>
    <w:rsid w:val="00797FA1"/>
    <w:rsid w:val="00797FAE"/>
    <w:rsid w:val="00797FF3"/>
    <w:rsid w:val="007A000A"/>
    <w:rsid w:val="007A003F"/>
    <w:rsid w:val="007A00EC"/>
    <w:rsid w:val="007A0107"/>
    <w:rsid w:val="007A011C"/>
    <w:rsid w:val="007A0131"/>
    <w:rsid w:val="007A014B"/>
    <w:rsid w:val="007A0197"/>
    <w:rsid w:val="007A0267"/>
    <w:rsid w:val="007A0284"/>
    <w:rsid w:val="007A032C"/>
    <w:rsid w:val="007A0336"/>
    <w:rsid w:val="007A033A"/>
    <w:rsid w:val="007A039A"/>
    <w:rsid w:val="007A03AD"/>
    <w:rsid w:val="007A03CF"/>
    <w:rsid w:val="007A0402"/>
    <w:rsid w:val="007A0411"/>
    <w:rsid w:val="007A045E"/>
    <w:rsid w:val="007A047E"/>
    <w:rsid w:val="007A049E"/>
    <w:rsid w:val="007A0544"/>
    <w:rsid w:val="007A05FA"/>
    <w:rsid w:val="007A0605"/>
    <w:rsid w:val="007A06CE"/>
    <w:rsid w:val="007A0753"/>
    <w:rsid w:val="007A078A"/>
    <w:rsid w:val="007A078B"/>
    <w:rsid w:val="007A07AE"/>
    <w:rsid w:val="007A07B4"/>
    <w:rsid w:val="007A0814"/>
    <w:rsid w:val="007A0858"/>
    <w:rsid w:val="007A08D2"/>
    <w:rsid w:val="007A08DE"/>
    <w:rsid w:val="007A0908"/>
    <w:rsid w:val="007A090D"/>
    <w:rsid w:val="007A0929"/>
    <w:rsid w:val="007A0977"/>
    <w:rsid w:val="007A09E7"/>
    <w:rsid w:val="007A0A11"/>
    <w:rsid w:val="007A0A78"/>
    <w:rsid w:val="007A0A94"/>
    <w:rsid w:val="007A0AA6"/>
    <w:rsid w:val="007A0B40"/>
    <w:rsid w:val="007A0BE9"/>
    <w:rsid w:val="007A0C09"/>
    <w:rsid w:val="007A0C1F"/>
    <w:rsid w:val="007A0C53"/>
    <w:rsid w:val="007A0CD1"/>
    <w:rsid w:val="007A0CDF"/>
    <w:rsid w:val="007A0CE8"/>
    <w:rsid w:val="007A0D0C"/>
    <w:rsid w:val="007A0D2C"/>
    <w:rsid w:val="007A0D6E"/>
    <w:rsid w:val="007A0D8A"/>
    <w:rsid w:val="007A0D8B"/>
    <w:rsid w:val="007A0DCE"/>
    <w:rsid w:val="007A0DE2"/>
    <w:rsid w:val="007A0EB4"/>
    <w:rsid w:val="007A0F21"/>
    <w:rsid w:val="007A0F4F"/>
    <w:rsid w:val="007A0F63"/>
    <w:rsid w:val="007A0F95"/>
    <w:rsid w:val="007A1046"/>
    <w:rsid w:val="007A105F"/>
    <w:rsid w:val="007A1168"/>
    <w:rsid w:val="007A11BB"/>
    <w:rsid w:val="007A11C2"/>
    <w:rsid w:val="007A11E7"/>
    <w:rsid w:val="007A11EE"/>
    <w:rsid w:val="007A120C"/>
    <w:rsid w:val="007A1234"/>
    <w:rsid w:val="007A12C1"/>
    <w:rsid w:val="007A1332"/>
    <w:rsid w:val="007A1346"/>
    <w:rsid w:val="007A13DE"/>
    <w:rsid w:val="007A13E6"/>
    <w:rsid w:val="007A13F8"/>
    <w:rsid w:val="007A146A"/>
    <w:rsid w:val="007A1492"/>
    <w:rsid w:val="007A1498"/>
    <w:rsid w:val="007A1499"/>
    <w:rsid w:val="007A14B6"/>
    <w:rsid w:val="007A14DC"/>
    <w:rsid w:val="007A1512"/>
    <w:rsid w:val="007A1533"/>
    <w:rsid w:val="007A153C"/>
    <w:rsid w:val="007A1556"/>
    <w:rsid w:val="007A1589"/>
    <w:rsid w:val="007A1591"/>
    <w:rsid w:val="007A15B0"/>
    <w:rsid w:val="007A15EC"/>
    <w:rsid w:val="007A160F"/>
    <w:rsid w:val="007A16E9"/>
    <w:rsid w:val="007A1749"/>
    <w:rsid w:val="007A176F"/>
    <w:rsid w:val="007A1780"/>
    <w:rsid w:val="007A179E"/>
    <w:rsid w:val="007A1806"/>
    <w:rsid w:val="007A1865"/>
    <w:rsid w:val="007A18BE"/>
    <w:rsid w:val="007A18CA"/>
    <w:rsid w:val="007A197D"/>
    <w:rsid w:val="007A19D2"/>
    <w:rsid w:val="007A1A06"/>
    <w:rsid w:val="007A1A5D"/>
    <w:rsid w:val="007A1AEC"/>
    <w:rsid w:val="007A1AF9"/>
    <w:rsid w:val="007A1B21"/>
    <w:rsid w:val="007A1B2D"/>
    <w:rsid w:val="007A1B3F"/>
    <w:rsid w:val="007A1B49"/>
    <w:rsid w:val="007A1B54"/>
    <w:rsid w:val="007A1B8D"/>
    <w:rsid w:val="007A1B90"/>
    <w:rsid w:val="007A1B92"/>
    <w:rsid w:val="007A1BC9"/>
    <w:rsid w:val="007A1D4B"/>
    <w:rsid w:val="007A1E36"/>
    <w:rsid w:val="007A1E38"/>
    <w:rsid w:val="007A1E54"/>
    <w:rsid w:val="007A1E8D"/>
    <w:rsid w:val="007A1F2B"/>
    <w:rsid w:val="007A1FA5"/>
    <w:rsid w:val="007A1FCF"/>
    <w:rsid w:val="007A1FF2"/>
    <w:rsid w:val="007A2066"/>
    <w:rsid w:val="007A2071"/>
    <w:rsid w:val="007A2101"/>
    <w:rsid w:val="007A210A"/>
    <w:rsid w:val="007A210B"/>
    <w:rsid w:val="007A213E"/>
    <w:rsid w:val="007A214A"/>
    <w:rsid w:val="007A2155"/>
    <w:rsid w:val="007A2157"/>
    <w:rsid w:val="007A2158"/>
    <w:rsid w:val="007A2165"/>
    <w:rsid w:val="007A218C"/>
    <w:rsid w:val="007A21C8"/>
    <w:rsid w:val="007A2267"/>
    <w:rsid w:val="007A2299"/>
    <w:rsid w:val="007A230E"/>
    <w:rsid w:val="007A231B"/>
    <w:rsid w:val="007A231D"/>
    <w:rsid w:val="007A23AE"/>
    <w:rsid w:val="007A23FE"/>
    <w:rsid w:val="007A2453"/>
    <w:rsid w:val="007A249F"/>
    <w:rsid w:val="007A24D9"/>
    <w:rsid w:val="007A250A"/>
    <w:rsid w:val="007A256C"/>
    <w:rsid w:val="007A257D"/>
    <w:rsid w:val="007A2592"/>
    <w:rsid w:val="007A25FF"/>
    <w:rsid w:val="007A261C"/>
    <w:rsid w:val="007A263B"/>
    <w:rsid w:val="007A269F"/>
    <w:rsid w:val="007A2712"/>
    <w:rsid w:val="007A2745"/>
    <w:rsid w:val="007A2749"/>
    <w:rsid w:val="007A276D"/>
    <w:rsid w:val="007A27E7"/>
    <w:rsid w:val="007A27E9"/>
    <w:rsid w:val="007A27FD"/>
    <w:rsid w:val="007A288D"/>
    <w:rsid w:val="007A28F5"/>
    <w:rsid w:val="007A2947"/>
    <w:rsid w:val="007A29A0"/>
    <w:rsid w:val="007A29CC"/>
    <w:rsid w:val="007A2AD4"/>
    <w:rsid w:val="007A2AFE"/>
    <w:rsid w:val="007A2B36"/>
    <w:rsid w:val="007A2B3D"/>
    <w:rsid w:val="007A2B88"/>
    <w:rsid w:val="007A2BD7"/>
    <w:rsid w:val="007A2BED"/>
    <w:rsid w:val="007A2D2D"/>
    <w:rsid w:val="007A2D5A"/>
    <w:rsid w:val="007A2D8B"/>
    <w:rsid w:val="007A2DAC"/>
    <w:rsid w:val="007A2DB4"/>
    <w:rsid w:val="007A2DCE"/>
    <w:rsid w:val="007A2DD7"/>
    <w:rsid w:val="007A2E0A"/>
    <w:rsid w:val="007A2E1D"/>
    <w:rsid w:val="007A2E3C"/>
    <w:rsid w:val="007A2E63"/>
    <w:rsid w:val="007A2E68"/>
    <w:rsid w:val="007A2E79"/>
    <w:rsid w:val="007A2EC3"/>
    <w:rsid w:val="007A2ED5"/>
    <w:rsid w:val="007A2F1D"/>
    <w:rsid w:val="007A2F21"/>
    <w:rsid w:val="007A2F24"/>
    <w:rsid w:val="007A2F55"/>
    <w:rsid w:val="007A2F6B"/>
    <w:rsid w:val="007A2F80"/>
    <w:rsid w:val="007A2FDA"/>
    <w:rsid w:val="007A3022"/>
    <w:rsid w:val="007A3098"/>
    <w:rsid w:val="007A30E2"/>
    <w:rsid w:val="007A3165"/>
    <w:rsid w:val="007A3207"/>
    <w:rsid w:val="007A3241"/>
    <w:rsid w:val="007A328B"/>
    <w:rsid w:val="007A32B8"/>
    <w:rsid w:val="007A3304"/>
    <w:rsid w:val="007A333B"/>
    <w:rsid w:val="007A3375"/>
    <w:rsid w:val="007A338D"/>
    <w:rsid w:val="007A340B"/>
    <w:rsid w:val="007A3430"/>
    <w:rsid w:val="007A3471"/>
    <w:rsid w:val="007A349B"/>
    <w:rsid w:val="007A3538"/>
    <w:rsid w:val="007A356F"/>
    <w:rsid w:val="007A35AE"/>
    <w:rsid w:val="007A35BD"/>
    <w:rsid w:val="007A35D3"/>
    <w:rsid w:val="007A361B"/>
    <w:rsid w:val="007A3686"/>
    <w:rsid w:val="007A3697"/>
    <w:rsid w:val="007A3698"/>
    <w:rsid w:val="007A36BF"/>
    <w:rsid w:val="007A36CF"/>
    <w:rsid w:val="007A36E1"/>
    <w:rsid w:val="007A36F3"/>
    <w:rsid w:val="007A36F8"/>
    <w:rsid w:val="007A3757"/>
    <w:rsid w:val="007A375B"/>
    <w:rsid w:val="007A375F"/>
    <w:rsid w:val="007A377C"/>
    <w:rsid w:val="007A3796"/>
    <w:rsid w:val="007A3799"/>
    <w:rsid w:val="007A37AF"/>
    <w:rsid w:val="007A37B4"/>
    <w:rsid w:val="007A3844"/>
    <w:rsid w:val="007A38CE"/>
    <w:rsid w:val="007A39CC"/>
    <w:rsid w:val="007A39E2"/>
    <w:rsid w:val="007A39ED"/>
    <w:rsid w:val="007A3A04"/>
    <w:rsid w:val="007A3A08"/>
    <w:rsid w:val="007A3A2C"/>
    <w:rsid w:val="007A3A76"/>
    <w:rsid w:val="007A3B1C"/>
    <w:rsid w:val="007A3B1D"/>
    <w:rsid w:val="007A3BC4"/>
    <w:rsid w:val="007A3BDA"/>
    <w:rsid w:val="007A3CC9"/>
    <w:rsid w:val="007A3CD9"/>
    <w:rsid w:val="007A3CE2"/>
    <w:rsid w:val="007A3D08"/>
    <w:rsid w:val="007A3D11"/>
    <w:rsid w:val="007A3DCF"/>
    <w:rsid w:val="007A3E17"/>
    <w:rsid w:val="007A3E1A"/>
    <w:rsid w:val="007A3E43"/>
    <w:rsid w:val="007A3E79"/>
    <w:rsid w:val="007A3E96"/>
    <w:rsid w:val="007A3EA2"/>
    <w:rsid w:val="007A3EA4"/>
    <w:rsid w:val="007A3EC3"/>
    <w:rsid w:val="007A3F18"/>
    <w:rsid w:val="007A3F82"/>
    <w:rsid w:val="007A3FB1"/>
    <w:rsid w:val="007A3FCD"/>
    <w:rsid w:val="007A3FEE"/>
    <w:rsid w:val="007A3FEF"/>
    <w:rsid w:val="007A4063"/>
    <w:rsid w:val="007A414F"/>
    <w:rsid w:val="007A41AF"/>
    <w:rsid w:val="007A42B9"/>
    <w:rsid w:val="007A433E"/>
    <w:rsid w:val="007A4377"/>
    <w:rsid w:val="007A4404"/>
    <w:rsid w:val="007A4405"/>
    <w:rsid w:val="007A4470"/>
    <w:rsid w:val="007A4480"/>
    <w:rsid w:val="007A4497"/>
    <w:rsid w:val="007A44E1"/>
    <w:rsid w:val="007A44E8"/>
    <w:rsid w:val="007A44F1"/>
    <w:rsid w:val="007A4552"/>
    <w:rsid w:val="007A4584"/>
    <w:rsid w:val="007A45DD"/>
    <w:rsid w:val="007A460A"/>
    <w:rsid w:val="007A4639"/>
    <w:rsid w:val="007A46AE"/>
    <w:rsid w:val="007A473B"/>
    <w:rsid w:val="007A4774"/>
    <w:rsid w:val="007A477F"/>
    <w:rsid w:val="007A4827"/>
    <w:rsid w:val="007A482D"/>
    <w:rsid w:val="007A48A7"/>
    <w:rsid w:val="007A48AF"/>
    <w:rsid w:val="007A48B9"/>
    <w:rsid w:val="007A48C7"/>
    <w:rsid w:val="007A48DB"/>
    <w:rsid w:val="007A49BA"/>
    <w:rsid w:val="007A4A15"/>
    <w:rsid w:val="007A4A42"/>
    <w:rsid w:val="007A4A52"/>
    <w:rsid w:val="007A4ABD"/>
    <w:rsid w:val="007A4AC6"/>
    <w:rsid w:val="007A4B24"/>
    <w:rsid w:val="007A4B45"/>
    <w:rsid w:val="007A4B6B"/>
    <w:rsid w:val="007A4B6F"/>
    <w:rsid w:val="007A4B70"/>
    <w:rsid w:val="007A4BBA"/>
    <w:rsid w:val="007A4C41"/>
    <w:rsid w:val="007A4C46"/>
    <w:rsid w:val="007A4C66"/>
    <w:rsid w:val="007A4CBC"/>
    <w:rsid w:val="007A4D1F"/>
    <w:rsid w:val="007A4D3C"/>
    <w:rsid w:val="007A4DEE"/>
    <w:rsid w:val="007A4E2B"/>
    <w:rsid w:val="007A4E4D"/>
    <w:rsid w:val="007A4F3A"/>
    <w:rsid w:val="007A4F44"/>
    <w:rsid w:val="007A4F58"/>
    <w:rsid w:val="007A4F78"/>
    <w:rsid w:val="007A4F9B"/>
    <w:rsid w:val="007A5000"/>
    <w:rsid w:val="007A502D"/>
    <w:rsid w:val="007A5031"/>
    <w:rsid w:val="007A5066"/>
    <w:rsid w:val="007A5078"/>
    <w:rsid w:val="007A5109"/>
    <w:rsid w:val="007A5151"/>
    <w:rsid w:val="007A515C"/>
    <w:rsid w:val="007A5180"/>
    <w:rsid w:val="007A51CB"/>
    <w:rsid w:val="007A523F"/>
    <w:rsid w:val="007A52DC"/>
    <w:rsid w:val="007A5320"/>
    <w:rsid w:val="007A5332"/>
    <w:rsid w:val="007A535D"/>
    <w:rsid w:val="007A537C"/>
    <w:rsid w:val="007A53D7"/>
    <w:rsid w:val="007A53F9"/>
    <w:rsid w:val="007A547E"/>
    <w:rsid w:val="007A5484"/>
    <w:rsid w:val="007A54F0"/>
    <w:rsid w:val="007A5556"/>
    <w:rsid w:val="007A5597"/>
    <w:rsid w:val="007A55A8"/>
    <w:rsid w:val="007A55EC"/>
    <w:rsid w:val="007A562D"/>
    <w:rsid w:val="007A565B"/>
    <w:rsid w:val="007A56B4"/>
    <w:rsid w:val="007A5744"/>
    <w:rsid w:val="007A574D"/>
    <w:rsid w:val="007A5772"/>
    <w:rsid w:val="007A5799"/>
    <w:rsid w:val="007A57B4"/>
    <w:rsid w:val="007A5838"/>
    <w:rsid w:val="007A583E"/>
    <w:rsid w:val="007A5885"/>
    <w:rsid w:val="007A589E"/>
    <w:rsid w:val="007A58AF"/>
    <w:rsid w:val="007A58CA"/>
    <w:rsid w:val="007A5925"/>
    <w:rsid w:val="007A595A"/>
    <w:rsid w:val="007A595C"/>
    <w:rsid w:val="007A5984"/>
    <w:rsid w:val="007A5986"/>
    <w:rsid w:val="007A599E"/>
    <w:rsid w:val="007A59D5"/>
    <w:rsid w:val="007A5A30"/>
    <w:rsid w:val="007A5A3F"/>
    <w:rsid w:val="007A5A55"/>
    <w:rsid w:val="007A5AA3"/>
    <w:rsid w:val="007A5AC1"/>
    <w:rsid w:val="007A5B12"/>
    <w:rsid w:val="007A5B32"/>
    <w:rsid w:val="007A5B54"/>
    <w:rsid w:val="007A5BD0"/>
    <w:rsid w:val="007A5C11"/>
    <w:rsid w:val="007A5C89"/>
    <w:rsid w:val="007A5C9F"/>
    <w:rsid w:val="007A5CA3"/>
    <w:rsid w:val="007A5CA8"/>
    <w:rsid w:val="007A5DC7"/>
    <w:rsid w:val="007A5E20"/>
    <w:rsid w:val="007A5E7A"/>
    <w:rsid w:val="007A5E94"/>
    <w:rsid w:val="007A5EE0"/>
    <w:rsid w:val="007A5EE3"/>
    <w:rsid w:val="007A5F15"/>
    <w:rsid w:val="007A5F43"/>
    <w:rsid w:val="007A5F5B"/>
    <w:rsid w:val="007A6004"/>
    <w:rsid w:val="007A604C"/>
    <w:rsid w:val="007A6095"/>
    <w:rsid w:val="007A60B0"/>
    <w:rsid w:val="007A60D5"/>
    <w:rsid w:val="007A6103"/>
    <w:rsid w:val="007A6137"/>
    <w:rsid w:val="007A6143"/>
    <w:rsid w:val="007A6148"/>
    <w:rsid w:val="007A617A"/>
    <w:rsid w:val="007A61A6"/>
    <w:rsid w:val="007A61F5"/>
    <w:rsid w:val="007A626B"/>
    <w:rsid w:val="007A62B9"/>
    <w:rsid w:val="007A6305"/>
    <w:rsid w:val="007A6365"/>
    <w:rsid w:val="007A639B"/>
    <w:rsid w:val="007A63DC"/>
    <w:rsid w:val="007A63E8"/>
    <w:rsid w:val="007A6436"/>
    <w:rsid w:val="007A643F"/>
    <w:rsid w:val="007A6507"/>
    <w:rsid w:val="007A6517"/>
    <w:rsid w:val="007A653D"/>
    <w:rsid w:val="007A6594"/>
    <w:rsid w:val="007A65E2"/>
    <w:rsid w:val="007A664D"/>
    <w:rsid w:val="007A66A7"/>
    <w:rsid w:val="007A67C9"/>
    <w:rsid w:val="007A68C2"/>
    <w:rsid w:val="007A6900"/>
    <w:rsid w:val="007A691E"/>
    <w:rsid w:val="007A6921"/>
    <w:rsid w:val="007A6982"/>
    <w:rsid w:val="007A69C0"/>
    <w:rsid w:val="007A69E0"/>
    <w:rsid w:val="007A69E9"/>
    <w:rsid w:val="007A6A05"/>
    <w:rsid w:val="007A6A06"/>
    <w:rsid w:val="007A6AC7"/>
    <w:rsid w:val="007A6AE4"/>
    <w:rsid w:val="007A6AFC"/>
    <w:rsid w:val="007A6B38"/>
    <w:rsid w:val="007A6B4C"/>
    <w:rsid w:val="007A6B60"/>
    <w:rsid w:val="007A6BFB"/>
    <w:rsid w:val="007A6C57"/>
    <w:rsid w:val="007A6CB7"/>
    <w:rsid w:val="007A6E47"/>
    <w:rsid w:val="007A6FD2"/>
    <w:rsid w:val="007A6FF5"/>
    <w:rsid w:val="007A7004"/>
    <w:rsid w:val="007A7045"/>
    <w:rsid w:val="007A707B"/>
    <w:rsid w:val="007A709F"/>
    <w:rsid w:val="007A7149"/>
    <w:rsid w:val="007A715F"/>
    <w:rsid w:val="007A7184"/>
    <w:rsid w:val="007A7250"/>
    <w:rsid w:val="007A72B3"/>
    <w:rsid w:val="007A72CC"/>
    <w:rsid w:val="007A72DB"/>
    <w:rsid w:val="007A72E9"/>
    <w:rsid w:val="007A72EF"/>
    <w:rsid w:val="007A7302"/>
    <w:rsid w:val="007A7340"/>
    <w:rsid w:val="007A7344"/>
    <w:rsid w:val="007A736A"/>
    <w:rsid w:val="007A7396"/>
    <w:rsid w:val="007A73EA"/>
    <w:rsid w:val="007A7401"/>
    <w:rsid w:val="007A7421"/>
    <w:rsid w:val="007A743D"/>
    <w:rsid w:val="007A7461"/>
    <w:rsid w:val="007A747D"/>
    <w:rsid w:val="007A74B7"/>
    <w:rsid w:val="007A74BD"/>
    <w:rsid w:val="007A74EA"/>
    <w:rsid w:val="007A74EB"/>
    <w:rsid w:val="007A7569"/>
    <w:rsid w:val="007A75B3"/>
    <w:rsid w:val="007A75CB"/>
    <w:rsid w:val="007A7640"/>
    <w:rsid w:val="007A765F"/>
    <w:rsid w:val="007A7662"/>
    <w:rsid w:val="007A7666"/>
    <w:rsid w:val="007A76D4"/>
    <w:rsid w:val="007A7751"/>
    <w:rsid w:val="007A77B8"/>
    <w:rsid w:val="007A77F5"/>
    <w:rsid w:val="007A78BF"/>
    <w:rsid w:val="007A7932"/>
    <w:rsid w:val="007A794B"/>
    <w:rsid w:val="007A7965"/>
    <w:rsid w:val="007A796B"/>
    <w:rsid w:val="007A7988"/>
    <w:rsid w:val="007A7A3D"/>
    <w:rsid w:val="007A7A74"/>
    <w:rsid w:val="007A7A89"/>
    <w:rsid w:val="007A7A8C"/>
    <w:rsid w:val="007A7A9F"/>
    <w:rsid w:val="007A7AE2"/>
    <w:rsid w:val="007A7AFE"/>
    <w:rsid w:val="007A7B13"/>
    <w:rsid w:val="007A7B20"/>
    <w:rsid w:val="007A7B29"/>
    <w:rsid w:val="007A7B34"/>
    <w:rsid w:val="007A7B85"/>
    <w:rsid w:val="007A7BA2"/>
    <w:rsid w:val="007A7BCA"/>
    <w:rsid w:val="007A7BE4"/>
    <w:rsid w:val="007A7C06"/>
    <w:rsid w:val="007A7C3C"/>
    <w:rsid w:val="007A7C49"/>
    <w:rsid w:val="007A7C4D"/>
    <w:rsid w:val="007A7C5A"/>
    <w:rsid w:val="007A7CE0"/>
    <w:rsid w:val="007A7CE7"/>
    <w:rsid w:val="007A7D03"/>
    <w:rsid w:val="007A7D9E"/>
    <w:rsid w:val="007A7E1F"/>
    <w:rsid w:val="007A7EA9"/>
    <w:rsid w:val="007A7EB0"/>
    <w:rsid w:val="007A7EB3"/>
    <w:rsid w:val="007A7F31"/>
    <w:rsid w:val="007A7F43"/>
    <w:rsid w:val="007A7F59"/>
    <w:rsid w:val="007A7FB1"/>
    <w:rsid w:val="007A7FE5"/>
    <w:rsid w:val="007B0027"/>
    <w:rsid w:val="007B006B"/>
    <w:rsid w:val="007B0082"/>
    <w:rsid w:val="007B01B9"/>
    <w:rsid w:val="007B01D0"/>
    <w:rsid w:val="007B01E5"/>
    <w:rsid w:val="007B0267"/>
    <w:rsid w:val="007B0276"/>
    <w:rsid w:val="007B0297"/>
    <w:rsid w:val="007B02C6"/>
    <w:rsid w:val="007B02D1"/>
    <w:rsid w:val="007B030F"/>
    <w:rsid w:val="007B0313"/>
    <w:rsid w:val="007B037E"/>
    <w:rsid w:val="007B03C3"/>
    <w:rsid w:val="007B0473"/>
    <w:rsid w:val="007B0489"/>
    <w:rsid w:val="007B04CD"/>
    <w:rsid w:val="007B0515"/>
    <w:rsid w:val="007B051C"/>
    <w:rsid w:val="007B0569"/>
    <w:rsid w:val="007B0628"/>
    <w:rsid w:val="007B063E"/>
    <w:rsid w:val="007B0640"/>
    <w:rsid w:val="007B0643"/>
    <w:rsid w:val="007B0660"/>
    <w:rsid w:val="007B0662"/>
    <w:rsid w:val="007B0744"/>
    <w:rsid w:val="007B0748"/>
    <w:rsid w:val="007B078C"/>
    <w:rsid w:val="007B0794"/>
    <w:rsid w:val="007B079D"/>
    <w:rsid w:val="007B07B0"/>
    <w:rsid w:val="007B07B9"/>
    <w:rsid w:val="007B07D9"/>
    <w:rsid w:val="007B0845"/>
    <w:rsid w:val="007B0924"/>
    <w:rsid w:val="007B0932"/>
    <w:rsid w:val="007B0954"/>
    <w:rsid w:val="007B09C3"/>
    <w:rsid w:val="007B09C4"/>
    <w:rsid w:val="007B09F6"/>
    <w:rsid w:val="007B0A40"/>
    <w:rsid w:val="007B0A56"/>
    <w:rsid w:val="007B0AAB"/>
    <w:rsid w:val="007B0AEF"/>
    <w:rsid w:val="007B0B0E"/>
    <w:rsid w:val="007B0B56"/>
    <w:rsid w:val="007B0B60"/>
    <w:rsid w:val="007B0B61"/>
    <w:rsid w:val="007B0B79"/>
    <w:rsid w:val="007B0BF2"/>
    <w:rsid w:val="007B0C32"/>
    <w:rsid w:val="007B0C40"/>
    <w:rsid w:val="007B0C58"/>
    <w:rsid w:val="007B0CC1"/>
    <w:rsid w:val="007B0D35"/>
    <w:rsid w:val="007B0D56"/>
    <w:rsid w:val="007B0D87"/>
    <w:rsid w:val="007B0DC4"/>
    <w:rsid w:val="007B0E04"/>
    <w:rsid w:val="007B0E19"/>
    <w:rsid w:val="007B0E7A"/>
    <w:rsid w:val="007B0E8C"/>
    <w:rsid w:val="007B0ECC"/>
    <w:rsid w:val="007B0F43"/>
    <w:rsid w:val="007B0F6D"/>
    <w:rsid w:val="007B0FA5"/>
    <w:rsid w:val="007B0FD5"/>
    <w:rsid w:val="007B1018"/>
    <w:rsid w:val="007B102A"/>
    <w:rsid w:val="007B103E"/>
    <w:rsid w:val="007B1072"/>
    <w:rsid w:val="007B1075"/>
    <w:rsid w:val="007B10A2"/>
    <w:rsid w:val="007B10B9"/>
    <w:rsid w:val="007B10FA"/>
    <w:rsid w:val="007B1111"/>
    <w:rsid w:val="007B11F9"/>
    <w:rsid w:val="007B1234"/>
    <w:rsid w:val="007B130E"/>
    <w:rsid w:val="007B130F"/>
    <w:rsid w:val="007B1343"/>
    <w:rsid w:val="007B134C"/>
    <w:rsid w:val="007B135F"/>
    <w:rsid w:val="007B1390"/>
    <w:rsid w:val="007B13BA"/>
    <w:rsid w:val="007B1412"/>
    <w:rsid w:val="007B1425"/>
    <w:rsid w:val="007B145F"/>
    <w:rsid w:val="007B1476"/>
    <w:rsid w:val="007B14A5"/>
    <w:rsid w:val="007B14AA"/>
    <w:rsid w:val="007B1535"/>
    <w:rsid w:val="007B15EE"/>
    <w:rsid w:val="007B164A"/>
    <w:rsid w:val="007B166C"/>
    <w:rsid w:val="007B16B1"/>
    <w:rsid w:val="007B16DC"/>
    <w:rsid w:val="007B16EB"/>
    <w:rsid w:val="007B1704"/>
    <w:rsid w:val="007B170F"/>
    <w:rsid w:val="007B175E"/>
    <w:rsid w:val="007B1790"/>
    <w:rsid w:val="007B17B0"/>
    <w:rsid w:val="007B17D8"/>
    <w:rsid w:val="007B18B4"/>
    <w:rsid w:val="007B18DE"/>
    <w:rsid w:val="007B191E"/>
    <w:rsid w:val="007B195F"/>
    <w:rsid w:val="007B1964"/>
    <w:rsid w:val="007B1A0C"/>
    <w:rsid w:val="007B1A67"/>
    <w:rsid w:val="007B1A90"/>
    <w:rsid w:val="007B1AA7"/>
    <w:rsid w:val="007B1AB8"/>
    <w:rsid w:val="007B1B3C"/>
    <w:rsid w:val="007B1B52"/>
    <w:rsid w:val="007B1B55"/>
    <w:rsid w:val="007B1B6D"/>
    <w:rsid w:val="007B1B8A"/>
    <w:rsid w:val="007B1B9E"/>
    <w:rsid w:val="007B1BEA"/>
    <w:rsid w:val="007B1DC3"/>
    <w:rsid w:val="007B1E18"/>
    <w:rsid w:val="007B1E25"/>
    <w:rsid w:val="007B1E4E"/>
    <w:rsid w:val="007B1E93"/>
    <w:rsid w:val="007B1EA2"/>
    <w:rsid w:val="007B1F14"/>
    <w:rsid w:val="007B1F85"/>
    <w:rsid w:val="007B1F94"/>
    <w:rsid w:val="007B200A"/>
    <w:rsid w:val="007B208E"/>
    <w:rsid w:val="007B209D"/>
    <w:rsid w:val="007B20A9"/>
    <w:rsid w:val="007B20F4"/>
    <w:rsid w:val="007B20F8"/>
    <w:rsid w:val="007B2100"/>
    <w:rsid w:val="007B2127"/>
    <w:rsid w:val="007B2145"/>
    <w:rsid w:val="007B2177"/>
    <w:rsid w:val="007B2197"/>
    <w:rsid w:val="007B2203"/>
    <w:rsid w:val="007B225D"/>
    <w:rsid w:val="007B2269"/>
    <w:rsid w:val="007B2282"/>
    <w:rsid w:val="007B22AF"/>
    <w:rsid w:val="007B22C5"/>
    <w:rsid w:val="007B22D6"/>
    <w:rsid w:val="007B22E5"/>
    <w:rsid w:val="007B22E9"/>
    <w:rsid w:val="007B2429"/>
    <w:rsid w:val="007B24B1"/>
    <w:rsid w:val="007B255A"/>
    <w:rsid w:val="007B2560"/>
    <w:rsid w:val="007B2573"/>
    <w:rsid w:val="007B2584"/>
    <w:rsid w:val="007B25B9"/>
    <w:rsid w:val="007B25E1"/>
    <w:rsid w:val="007B25E4"/>
    <w:rsid w:val="007B25F6"/>
    <w:rsid w:val="007B261B"/>
    <w:rsid w:val="007B2651"/>
    <w:rsid w:val="007B2675"/>
    <w:rsid w:val="007B2698"/>
    <w:rsid w:val="007B26AC"/>
    <w:rsid w:val="007B27B5"/>
    <w:rsid w:val="007B27C0"/>
    <w:rsid w:val="007B27F6"/>
    <w:rsid w:val="007B28A9"/>
    <w:rsid w:val="007B28D4"/>
    <w:rsid w:val="007B28F9"/>
    <w:rsid w:val="007B290F"/>
    <w:rsid w:val="007B291E"/>
    <w:rsid w:val="007B2922"/>
    <w:rsid w:val="007B296A"/>
    <w:rsid w:val="007B29E1"/>
    <w:rsid w:val="007B29FE"/>
    <w:rsid w:val="007B2A78"/>
    <w:rsid w:val="007B2ACB"/>
    <w:rsid w:val="007B2B71"/>
    <w:rsid w:val="007B2B89"/>
    <w:rsid w:val="007B2BAD"/>
    <w:rsid w:val="007B2C45"/>
    <w:rsid w:val="007B2D29"/>
    <w:rsid w:val="007B2DC4"/>
    <w:rsid w:val="007B2DD1"/>
    <w:rsid w:val="007B2E01"/>
    <w:rsid w:val="007B2E90"/>
    <w:rsid w:val="007B2EDC"/>
    <w:rsid w:val="007B2EEE"/>
    <w:rsid w:val="007B2F19"/>
    <w:rsid w:val="007B2F2C"/>
    <w:rsid w:val="007B2FBE"/>
    <w:rsid w:val="007B2FDC"/>
    <w:rsid w:val="007B3034"/>
    <w:rsid w:val="007B3046"/>
    <w:rsid w:val="007B307D"/>
    <w:rsid w:val="007B3083"/>
    <w:rsid w:val="007B30D9"/>
    <w:rsid w:val="007B3122"/>
    <w:rsid w:val="007B3229"/>
    <w:rsid w:val="007B3233"/>
    <w:rsid w:val="007B3240"/>
    <w:rsid w:val="007B32E7"/>
    <w:rsid w:val="007B332C"/>
    <w:rsid w:val="007B3331"/>
    <w:rsid w:val="007B3349"/>
    <w:rsid w:val="007B3371"/>
    <w:rsid w:val="007B34B1"/>
    <w:rsid w:val="007B350A"/>
    <w:rsid w:val="007B3524"/>
    <w:rsid w:val="007B3571"/>
    <w:rsid w:val="007B3585"/>
    <w:rsid w:val="007B359D"/>
    <w:rsid w:val="007B35C0"/>
    <w:rsid w:val="007B3615"/>
    <w:rsid w:val="007B361D"/>
    <w:rsid w:val="007B363B"/>
    <w:rsid w:val="007B3671"/>
    <w:rsid w:val="007B3712"/>
    <w:rsid w:val="007B3715"/>
    <w:rsid w:val="007B3769"/>
    <w:rsid w:val="007B377B"/>
    <w:rsid w:val="007B37E4"/>
    <w:rsid w:val="007B37E6"/>
    <w:rsid w:val="007B3816"/>
    <w:rsid w:val="007B3825"/>
    <w:rsid w:val="007B3849"/>
    <w:rsid w:val="007B38A5"/>
    <w:rsid w:val="007B38BF"/>
    <w:rsid w:val="007B3924"/>
    <w:rsid w:val="007B3957"/>
    <w:rsid w:val="007B398B"/>
    <w:rsid w:val="007B39E0"/>
    <w:rsid w:val="007B3A27"/>
    <w:rsid w:val="007B3A2E"/>
    <w:rsid w:val="007B3A3E"/>
    <w:rsid w:val="007B3A86"/>
    <w:rsid w:val="007B3AB5"/>
    <w:rsid w:val="007B3B03"/>
    <w:rsid w:val="007B3B2B"/>
    <w:rsid w:val="007B3B5C"/>
    <w:rsid w:val="007B3C5A"/>
    <w:rsid w:val="007B3C64"/>
    <w:rsid w:val="007B3D0A"/>
    <w:rsid w:val="007B3D55"/>
    <w:rsid w:val="007B3D7C"/>
    <w:rsid w:val="007B3D9F"/>
    <w:rsid w:val="007B3DBC"/>
    <w:rsid w:val="007B3DD5"/>
    <w:rsid w:val="007B3DEC"/>
    <w:rsid w:val="007B3E9B"/>
    <w:rsid w:val="007B3EBD"/>
    <w:rsid w:val="007B3EFC"/>
    <w:rsid w:val="007B3F48"/>
    <w:rsid w:val="007B3F72"/>
    <w:rsid w:val="007B3F8F"/>
    <w:rsid w:val="007B3FE4"/>
    <w:rsid w:val="007B3FE5"/>
    <w:rsid w:val="007B408A"/>
    <w:rsid w:val="007B40B4"/>
    <w:rsid w:val="007B40CA"/>
    <w:rsid w:val="007B412F"/>
    <w:rsid w:val="007B413E"/>
    <w:rsid w:val="007B414A"/>
    <w:rsid w:val="007B4153"/>
    <w:rsid w:val="007B4200"/>
    <w:rsid w:val="007B423F"/>
    <w:rsid w:val="007B425F"/>
    <w:rsid w:val="007B4274"/>
    <w:rsid w:val="007B434D"/>
    <w:rsid w:val="007B43E4"/>
    <w:rsid w:val="007B43F3"/>
    <w:rsid w:val="007B4443"/>
    <w:rsid w:val="007B4491"/>
    <w:rsid w:val="007B44F0"/>
    <w:rsid w:val="007B451E"/>
    <w:rsid w:val="007B4617"/>
    <w:rsid w:val="007B4634"/>
    <w:rsid w:val="007B464B"/>
    <w:rsid w:val="007B4671"/>
    <w:rsid w:val="007B468F"/>
    <w:rsid w:val="007B47A1"/>
    <w:rsid w:val="007B47DD"/>
    <w:rsid w:val="007B4818"/>
    <w:rsid w:val="007B4825"/>
    <w:rsid w:val="007B487E"/>
    <w:rsid w:val="007B48A0"/>
    <w:rsid w:val="007B48C4"/>
    <w:rsid w:val="007B48C5"/>
    <w:rsid w:val="007B48E1"/>
    <w:rsid w:val="007B4917"/>
    <w:rsid w:val="007B496E"/>
    <w:rsid w:val="007B4980"/>
    <w:rsid w:val="007B4999"/>
    <w:rsid w:val="007B4A01"/>
    <w:rsid w:val="007B4A2C"/>
    <w:rsid w:val="007B4A31"/>
    <w:rsid w:val="007B4A37"/>
    <w:rsid w:val="007B4AA8"/>
    <w:rsid w:val="007B4AD0"/>
    <w:rsid w:val="007B4AE2"/>
    <w:rsid w:val="007B4AF2"/>
    <w:rsid w:val="007B4B81"/>
    <w:rsid w:val="007B4B8F"/>
    <w:rsid w:val="007B4C70"/>
    <w:rsid w:val="007B4CB1"/>
    <w:rsid w:val="007B4CF4"/>
    <w:rsid w:val="007B4D03"/>
    <w:rsid w:val="007B4D12"/>
    <w:rsid w:val="007B4D1B"/>
    <w:rsid w:val="007B4E1B"/>
    <w:rsid w:val="007B4E2E"/>
    <w:rsid w:val="007B4E60"/>
    <w:rsid w:val="007B4F21"/>
    <w:rsid w:val="007B4F57"/>
    <w:rsid w:val="007B4F9A"/>
    <w:rsid w:val="007B4FB1"/>
    <w:rsid w:val="007B4FE6"/>
    <w:rsid w:val="007B5026"/>
    <w:rsid w:val="007B502C"/>
    <w:rsid w:val="007B5078"/>
    <w:rsid w:val="007B5079"/>
    <w:rsid w:val="007B509F"/>
    <w:rsid w:val="007B50CD"/>
    <w:rsid w:val="007B5121"/>
    <w:rsid w:val="007B5126"/>
    <w:rsid w:val="007B5128"/>
    <w:rsid w:val="007B514C"/>
    <w:rsid w:val="007B5156"/>
    <w:rsid w:val="007B515A"/>
    <w:rsid w:val="007B519F"/>
    <w:rsid w:val="007B51D9"/>
    <w:rsid w:val="007B5220"/>
    <w:rsid w:val="007B5284"/>
    <w:rsid w:val="007B52A3"/>
    <w:rsid w:val="007B52B4"/>
    <w:rsid w:val="007B52E7"/>
    <w:rsid w:val="007B531F"/>
    <w:rsid w:val="007B537B"/>
    <w:rsid w:val="007B538F"/>
    <w:rsid w:val="007B53AF"/>
    <w:rsid w:val="007B53D1"/>
    <w:rsid w:val="007B53DC"/>
    <w:rsid w:val="007B53E6"/>
    <w:rsid w:val="007B5401"/>
    <w:rsid w:val="007B541B"/>
    <w:rsid w:val="007B5447"/>
    <w:rsid w:val="007B5459"/>
    <w:rsid w:val="007B5472"/>
    <w:rsid w:val="007B549B"/>
    <w:rsid w:val="007B54C9"/>
    <w:rsid w:val="007B5538"/>
    <w:rsid w:val="007B5592"/>
    <w:rsid w:val="007B5653"/>
    <w:rsid w:val="007B56AA"/>
    <w:rsid w:val="007B5702"/>
    <w:rsid w:val="007B5728"/>
    <w:rsid w:val="007B575B"/>
    <w:rsid w:val="007B5766"/>
    <w:rsid w:val="007B5769"/>
    <w:rsid w:val="007B576B"/>
    <w:rsid w:val="007B577D"/>
    <w:rsid w:val="007B57B8"/>
    <w:rsid w:val="007B57D3"/>
    <w:rsid w:val="007B581E"/>
    <w:rsid w:val="007B5823"/>
    <w:rsid w:val="007B5836"/>
    <w:rsid w:val="007B5888"/>
    <w:rsid w:val="007B58C0"/>
    <w:rsid w:val="007B58D6"/>
    <w:rsid w:val="007B5918"/>
    <w:rsid w:val="007B5A1C"/>
    <w:rsid w:val="007B5A81"/>
    <w:rsid w:val="007B5AB4"/>
    <w:rsid w:val="007B5ADC"/>
    <w:rsid w:val="007B5AF1"/>
    <w:rsid w:val="007B5AFE"/>
    <w:rsid w:val="007B5B12"/>
    <w:rsid w:val="007B5B4E"/>
    <w:rsid w:val="007B5B60"/>
    <w:rsid w:val="007B5B84"/>
    <w:rsid w:val="007B5BB3"/>
    <w:rsid w:val="007B5BF0"/>
    <w:rsid w:val="007B5C8C"/>
    <w:rsid w:val="007B5CA1"/>
    <w:rsid w:val="007B5CE4"/>
    <w:rsid w:val="007B5DAB"/>
    <w:rsid w:val="007B5DB7"/>
    <w:rsid w:val="007B5DBA"/>
    <w:rsid w:val="007B5DC5"/>
    <w:rsid w:val="007B5DC7"/>
    <w:rsid w:val="007B5E1D"/>
    <w:rsid w:val="007B5E3C"/>
    <w:rsid w:val="007B5E62"/>
    <w:rsid w:val="007B5E71"/>
    <w:rsid w:val="007B5E82"/>
    <w:rsid w:val="007B5EC5"/>
    <w:rsid w:val="007B5F82"/>
    <w:rsid w:val="007B5F8C"/>
    <w:rsid w:val="007B5FB7"/>
    <w:rsid w:val="007B5FBC"/>
    <w:rsid w:val="007B5FE0"/>
    <w:rsid w:val="007B60A8"/>
    <w:rsid w:val="007B6244"/>
    <w:rsid w:val="007B6250"/>
    <w:rsid w:val="007B6262"/>
    <w:rsid w:val="007B626E"/>
    <w:rsid w:val="007B62F7"/>
    <w:rsid w:val="007B6329"/>
    <w:rsid w:val="007B6336"/>
    <w:rsid w:val="007B63A7"/>
    <w:rsid w:val="007B6419"/>
    <w:rsid w:val="007B6439"/>
    <w:rsid w:val="007B6480"/>
    <w:rsid w:val="007B6493"/>
    <w:rsid w:val="007B64A9"/>
    <w:rsid w:val="007B64E0"/>
    <w:rsid w:val="007B64E8"/>
    <w:rsid w:val="007B652B"/>
    <w:rsid w:val="007B6533"/>
    <w:rsid w:val="007B6543"/>
    <w:rsid w:val="007B6556"/>
    <w:rsid w:val="007B6634"/>
    <w:rsid w:val="007B664A"/>
    <w:rsid w:val="007B669A"/>
    <w:rsid w:val="007B66AC"/>
    <w:rsid w:val="007B66E0"/>
    <w:rsid w:val="007B6755"/>
    <w:rsid w:val="007B678E"/>
    <w:rsid w:val="007B67D8"/>
    <w:rsid w:val="007B6883"/>
    <w:rsid w:val="007B68A1"/>
    <w:rsid w:val="007B68CC"/>
    <w:rsid w:val="007B6934"/>
    <w:rsid w:val="007B6997"/>
    <w:rsid w:val="007B69E4"/>
    <w:rsid w:val="007B6A1B"/>
    <w:rsid w:val="007B6A38"/>
    <w:rsid w:val="007B6A6C"/>
    <w:rsid w:val="007B6A7F"/>
    <w:rsid w:val="007B6AE4"/>
    <w:rsid w:val="007B6B09"/>
    <w:rsid w:val="007B6B96"/>
    <w:rsid w:val="007B6BA2"/>
    <w:rsid w:val="007B6BAF"/>
    <w:rsid w:val="007B6BF7"/>
    <w:rsid w:val="007B6C00"/>
    <w:rsid w:val="007B6C13"/>
    <w:rsid w:val="007B6C55"/>
    <w:rsid w:val="007B6CB5"/>
    <w:rsid w:val="007B6CE3"/>
    <w:rsid w:val="007B6CE8"/>
    <w:rsid w:val="007B6D0C"/>
    <w:rsid w:val="007B6D1D"/>
    <w:rsid w:val="007B6D6B"/>
    <w:rsid w:val="007B6D78"/>
    <w:rsid w:val="007B6D9B"/>
    <w:rsid w:val="007B6DA8"/>
    <w:rsid w:val="007B6E6D"/>
    <w:rsid w:val="007B6ED2"/>
    <w:rsid w:val="007B6F27"/>
    <w:rsid w:val="007B6F3F"/>
    <w:rsid w:val="007B6F62"/>
    <w:rsid w:val="007B6F68"/>
    <w:rsid w:val="007B6F6B"/>
    <w:rsid w:val="007B70AC"/>
    <w:rsid w:val="007B70B2"/>
    <w:rsid w:val="007B70FD"/>
    <w:rsid w:val="007B7111"/>
    <w:rsid w:val="007B7159"/>
    <w:rsid w:val="007B7160"/>
    <w:rsid w:val="007B71B0"/>
    <w:rsid w:val="007B7212"/>
    <w:rsid w:val="007B7267"/>
    <w:rsid w:val="007B72FE"/>
    <w:rsid w:val="007B7305"/>
    <w:rsid w:val="007B734A"/>
    <w:rsid w:val="007B7394"/>
    <w:rsid w:val="007B739F"/>
    <w:rsid w:val="007B73CD"/>
    <w:rsid w:val="007B73FD"/>
    <w:rsid w:val="007B7434"/>
    <w:rsid w:val="007B7448"/>
    <w:rsid w:val="007B7499"/>
    <w:rsid w:val="007B750D"/>
    <w:rsid w:val="007B7565"/>
    <w:rsid w:val="007B75EA"/>
    <w:rsid w:val="007B7606"/>
    <w:rsid w:val="007B7652"/>
    <w:rsid w:val="007B766B"/>
    <w:rsid w:val="007B7686"/>
    <w:rsid w:val="007B76D1"/>
    <w:rsid w:val="007B7724"/>
    <w:rsid w:val="007B7742"/>
    <w:rsid w:val="007B78B6"/>
    <w:rsid w:val="007B78C1"/>
    <w:rsid w:val="007B78F4"/>
    <w:rsid w:val="007B790E"/>
    <w:rsid w:val="007B7984"/>
    <w:rsid w:val="007B79A2"/>
    <w:rsid w:val="007B79B9"/>
    <w:rsid w:val="007B79F6"/>
    <w:rsid w:val="007B7A04"/>
    <w:rsid w:val="007B7A41"/>
    <w:rsid w:val="007B7A86"/>
    <w:rsid w:val="007B7A97"/>
    <w:rsid w:val="007B7B12"/>
    <w:rsid w:val="007B7B14"/>
    <w:rsid w:val="007B7B81"/>
    <w:rsid w:val="007B7B87"/>
    <w:rsid w:val="007B7BB4"/>
    <w:rsid w:val="007B7BB6"/>
    <w:rsid w:val="007B7BCD"/>
    <w:rsid w:val="007B7BFD"/>
    <w:rsid w:val="007B7C03"/>
    <w:rsid w:val="007B7CC3"/>
    <w:rsid w:val="007B7D0E"/>
    <w:rsid w:val="007B7D21"/>
    <w:rsid w:val="007B7D5E"/>
    <w:rsid w:val="007B7DE8"/>
    <w:rsid w:val="007B7DF0"/>
    <w:rsid w:val="007B7E11"/>
    <w:rsid w:val="007B7E27"/>
    <w:rsid w:val="007B7E41"/>
    <w:rsid w:val="007B7F00"/>
    <w:rsid w:val="007B7F51"/>
    <w:rsid w:val="007B7F6A"/>
    <w:rsid w:val="007B7F79"/>
    <w:rsid w:val="007B7FB5"/>
    <w:rsid w:val="007BFA21"/>
    <w:rsid w:val="007C00C5"/>
    <w:rsid w:val="007C0108"/>
    <w:rsid w:val="007C0130"/>
    <w:rsid w:val="007C0132"/>
    <w:rsid w:val="007C014A"/>
    <w:rsid w:val="007C0195"/>
    <w:rsid w:val="007C01BA"/>
    <w:rsid w:val="007C01C2"/>
    <w:rsid w:val="007C01E9"/>
    <w:rsid w:val="007C0233"/>
    <w:rsid w:val="007C023B"/>
    <w:rsid w:val="007C028E"/>
    <w:rsid w:val="007C02E0"/>
    <w:rsid w:val="007C02E3"/>
    <w:rsid w:val="007C02F6"/>
    <w:rsid w:val="007C033E"/>
    <w:rsid w:val="007C0344"/>
    <w:rsid w:val="007C042D"/>
    <w:rsid w:val="007C0448"/>
    <w:rsid w:val="007C055C"/>
    <w:rsid w:val="007C0592"/>
    <w:rsid w:val="007C0624"/>
    <w:rsid w:val="007C065D"/>
    <w:rsid w:val="007C067D"/>
    <w:rsid w:val="007C06DD"/>
    <w:rsid w:val="007C0718"/>
    <w:rsid w:val="007C0723"/>
    <w:rsid w:val="007C0736"/>
    <w:rsid w:val="007C0770"/>
    <w:rsid w:val="007C0799"/>
    <w:rsid w:val="007C07A4"/>
    <w:rsid w:val="007C07C6"/>
    <w:rsid w:val="007C07D2"/>
    <w:rsid w:val="007C07E3"/>
    <w:rsid w:val="007C07E5"/>
    <w:rsid w:val="007C08E7"/>
    <w:rsid w:val="007C08E9"/>
    <w:rsid w:val="007C0918"/>
    <w:rsid w:val="007C0919"/>
    <w:rsid w:val="007C091F"/>
    <w:rsid w:val="007C095E"/>
    <w:rsid w:val="007C0985"/>
    <w:rsid w:val="007C0A40"/>
    <w:rsid w:val="007C0AFC"/>
    <w:rsid w:val="007C0B2F"/>
    <w:rsid w:val="007C0B42"/>
    <w:rsid w:val="007C0C69"/>
    <w:rsid w:val="007C0DB3"/>
    <w:rsid w:val="007C0DBB"/>
    <w:rsid w:val="007C0DBF"/>
    <w:rsid w:val="007C0E09"/>
    <w:rsid w:val="007C0E12"/>
    <w:rsid w:val="007C0EA5"/>
    <w:rsid w:val="007C0EDC"/>
    <w:rsid w:val="007C0F5E"/>
    <w:rsid w:val="007C0FD6"/>
    <w:rsid w:val="007C101C"/>
    <w:rsid w:val="007C10C7"/>
    <w:rsid w:val="007C10CF"/>
    <w:rsid w:val="007C111B"/>
    <w:rsid w:val="007C118E"/>
    <w:rsid w:val="007C11FB"/>
    <w:rsid w:val="007C1261"/>
    <w:rsid w:val="007C1268"/>
    <w:rsid w:val="007C127C"/>
    <w:rsid w:val="007C12AF"/>
    <w:rsid w:val="007C12DC"/>
    <w:rsid w:val="007C1348"/>
    <w:rsid w:val="007C149F"/>
    <w:rsid w:val="007C154F"/>
    <w:rsid w:val="007C1568"/>
    <w:rsid w:val="007C1597"/>
    <w:rsid w:val="007C15E9"/>
    <w:rsid w:val="007C1603"/>
    <w:rsid w:val="007C164E"/>
    <w:rsid w:val="007C169F"/>
    <w:rsid w:val="007C1754"/>
    <w:rsid w:val="007C1755"/>
    <w:rsid w:val="007C1775"/>
    <w:rsid w:val="007C1820"/>
    <w:rsid w:val="007C182C"/>
    <w:rsid w:val="007C1873"/>
    <w:rsid w:val="007C18A5"/>
    <w:rsid w:val="007C18D3"/>
    <w:rsid w:val="007C18D8"/>
    <w:rsid w:val="007C18DD"/>
    <w:rsid w:val="007C193F"/>
    <w:rsid w:val="007C1977"/>
    <w:rsid w:val="007C198E"/>
    <w:rsid w:val="007C19EB"/>
    <w:rsid w:val="007C1A19"/>
    <w:rsid w:val="007C1AEA"/>
    <w:rsid w:val="007C1B40"/>
    <w:rsid w:val="007C1B5F"/>
    <w:rsid w:val="007C1BBE"/>
    <w:rsid w:val="007C1BE4"/>
    <w:rsid w:val="007C1BF5"/>
    <w:rsid w:val="007C1C92"/>
    <w:rsid w:val="007C1CA5"/>
    <w:rsid w:val="007C1CB8"/>
    <w:rsid w:val="007C1CC9"/>
    <w:rsid w:val="007C1DA7"/>
    <w:rsid w:val="007C1DDF"/>
    <w:rsid w:val="007C1E40"/>
    <w:rsid w:val="007C1E8A"/>
    <w:rsid w:val="007C1EFB"/>
    <w:rsid w:val="007C1F9A"/>
    <w:rsid w:val="007C1F9D"/>
    <w:rsid w:val="007C2000"/>
    <w:rsid w:val="007C201A"/>
    <w:rsid w:val="007C2026"/>
    <w:rsid w:val="007C20C7"/>
    <w:rsid w:val="007C2114"/>
    <w:rsid w:val="007C211F"/>
    <w:rsid w:val="007C2141"/>
    <w:rsid w:val="007C21B7"/>
    <w:rsid w:val="007C21C5"/>
    <w:rsid w:val="007C21D1"/>
    <w:rsid w:val="007C221C"/>
    <w:rsid w:val="007C2224"/>
    <w:rsid w:val="007C2286"/>
    <w:rsid w:val="007C228C"/>
    <w:rsid w:val="007C22DF"/>
    <w:rsid w:val="007C22F1"/>
    <w:rsid w:val="007C2311"/>
    <w:rsid w:val="007C23E5"/>
    <w:rsid w:val="007C23E8"/>
    <w:rsid w:val="007C2415"/>
    <w:rsid w:val="007C2424"/>
    <w:rsid w:val="007C244F"/>
    <w:rsid w:val="007C246B"/>
    <w:rsid w:val="007C247A"/>
    <w:rsid w:val="007C24B5"/>
    <w:rsid w:val="007C24D2"/>
    <w:rsid w:val="007C24E4"/>
    <w:rsid w:val="007C2515"/>
    <w:rsid w:val="007C2555"/>
    <w:rsid w:val="007C25AB"/>
    <w:rsid w:val="007C260C"/>
    <w:rsid w:val="007C2630"/>
    <w:rsid w:val="007C266C"/>
    <w:rsid w:val="007C2693"/>
    <w:rsid w:val="007C26A3"/>
    <w:rsid w:val="007C26A6"/>
    <w:rsid w:val="007C26A7"/>
    <w:rsid w:val="007C26CA"/>
    <w:rsid w:val="007C2714"/>
    <w:rsid w:val="007C2724"/>
    <w:rsid w:val="007C2745"/>
    <w:rsid w:val="007C2805"/>
    <w:rsid w:val="007C2808"/>
    <w:rsid w:val="007C2851"/>
    <w:rsid w:val="007C285C"/>
    <w:rsid w:val="007C2888"/>
    <w:rsid w:val="007C291F"/>
    <w:rsid w:val="007C298F"/>
    <w:rsid w:val="007C29E1"/>
    <w:rsid w:val="007C29F4"/>
    <w:rsid w:val="007C2A30"/>
    <w:rsid w:val="007C2A47"/>
    <w:rsid w:val="007C2A5E"/>
    <w:rsid w:val="007C2A82"/>
    <w:rsid w:val="007C2BA0"/>
    <w:rsid w:val="007C2BCF"/>
    <w:rsid w:val="007C2C50"/>
    <w:rsid w:val="007C2C57"/>
    <w:rsid w:val="007C2C66"/>
    <w:rsid w:val="007C2C82"/>
    <w:rsid w:val="007C2CFA"/>
    <w:rsid w:val="007C2D0E"/>
    <w:rsid w:val="007C2D43"/>
    <w:rsid w:val="007C2E2B"/>
    <w:rsid w:val="007C2E44"/>
    <w:rsid w:val="007C2E5F"/>
    <w:rsid w:val="007C2E6F"/>
    <w:rsid w:val="007C2EAB"/>
    <w:rsid w:val="007C2ED1"/>
    <w:rsid w:val="007C2EFE"/>
    <w:rsid w:val="007C2F0B"/>
    <w:rsid w:val="007C2F17"/>
    <w:rsid w:val="007C2F4A"/>
    <w:rsid w:val="007C2F91"/>
    <w:rsid w:val="007C2FCF"/>
    <w:rsid w:val="007C2FFE"/>
    <w:rsid w:val="007C301B"/>
    <w:rsid w:val="007C303B"/>
    <w:rsid w:val="007C30A0"/>
    <w:rsid w:val="007C30E8"/>
    <w:rsid w:val="007C30FB"/>
    <w:rsid w:val="007C30FE"/>
    <w:rsid w:val="007C3181"/>
    <w:rsid w:val="007C31A2"/>
    <w:rsid w:val="007C31C5"/>
    <w:rsid w:val="007C31CC"/>
    <w:rsid w:val="007C31DD"/>
    <w:rsid w:val="007C31EB"/>
    <w:rsid w:val="007C31F2"/>
    <w:rsid w:val="007C31FD"/>
    <w:rsid w:val="007C3207"/>
    <w:rsid w:val="007C3212"/>
    <w:rsid w:val="007C321F"/>
    <w:rsid w:val="007C3233"/>
    <w:rsid w:val="007C3276"/>
    <w:rsid w:val="007C32BC"/>
    <w:rsid w:val="007C32E2"/>
    <w:rsid w:val="007C3314"/>
    <w:rsid w:val="007C336D"/>
    <w:rsid w:val="007C3388"/>
    <w:rsid w:val="007C3396"/>
    <w:rsid w:val="007C33D7"/>
    <w:rsid w:val="007C3480"/>
    <w:rsid w:val="007C349D"/>
    <w:rsid w:val="007C34DE"/>
    <w:rsid w:val="007C3543"/>
    <w:rsid w:val="007C360B"/>
    <w:rsid w:val="007C3623"/>
    <w:rsid w:val="007C3651"/>
    <w:rsid w:val="007C367D"/>
    <w:rsid w:val="007C369A"/>
    <w:rsid w:val="007C36D6"/>
    <w:rsid w:val="007C3722"/>
    <w:rsid w:val="007C3766"/>
    <w:rsid w:val="007C3788"/>
    <w:rsid w:val="007C380B"/>
    <w:rsid w:val="007C380F"/>
    <w:rsid w:val="007C383A"/>
    <w:rsid w:val="007C383B"/>
    <w:rsid w:val="007C3845"/>
    <w:rsid w:val="007C389B"/>
    <w:rsid w:val="007C38D8"/>
    <w:rsid w:val="007C38EC"/>
    <w:rsid w:val="007C38F4"/>
    <w:rsid w:val="007C396A"/>
    <w:rsid w:val="007C3979"/>
    <w:rsid w:val="007C3980"/>
    <w:rsid w:val="007C39E5"/>
    <w:rsid w:val="007C39E6"/>
    <w:rsid w:val="007C3A5B"/>
    <w:rsid w:val="007C3B16"/>
    <w:rsid w:val="007C3B34"/>
    <w:rsid w:val="007C3B4A"/>
    <w:rsid w:val="007C3BC8"/>
    <w:rsid w:val="007C3BE2"/>
    <w:rsid w:val="007C3C90"/>
    <w:rsid w:val="007C3CA3"/>
    <w:rsid w:val="007C3CB0"/>
    <w:rsid w:val="007C3D05"/>
    <w:rsid w:val="007C3D8A"/>
    <w:rsid w:val="007C3D92"/>
    <w:rsid w:val="007C3DE3"/>
    <w:rsid w:val="007C3E10"/>
    <w:rsid w:val="007C3E5D"/>
    <w:rsid w:val="007C3E83"/>
    <w:rsid w:val="007C3F1F"/>
    <w:rsid w:val="007C3F3A"/>
    <w:rsid w:val="007C3F3B"/>
    <w:rsid w:val="007C3F69"/>
    <w:rsid w:val="007C3F89"/>
    <w:rsid w:val="007C3FB8"/>
    <w:rsid w:val="007C4008"/>
    <w:rsid w:val="007C403F"/>
    <w:rsid w:val="007C4061"/>
    <w:rsid w:val="007C40D6"/>
    <w:rsid w:val="007C4178"/>
    <w:rsid w:val="007C4180"/>
    <w:rsid w:val="007C41D3"/>
    <w:rsid w:val="007C41E1"/>
    <w:rsid w:val="007C4204"/>
    <w:rsid w:val="007C420F"/>
    <w:rsid w:val="007C4278"/>
    <w:rsid w:val="007C4281"/>
    <w:rsid w:val="007C42C1"/>
    <w:rsid w:val="007C4301"/>
    <w:rsid w:val="007C4324"/>
    <w:rsid w:val="007C43A5"/>
    <w:rsid w:val="007C43E0"/>
    <w:rsid w:val="007C440F"/>
    <w:rsid w:val="007C441B"/>
    <w:rsid w:val="007C4435"/>
    <w:rsid w:val="007C4445"/>
    <w:rsid w:val="007C457E"/>
    <w:rsid w:val="007C4600"/>
    <w:rsid w:val="007C4631"/>
    <w:rsid w:val="007C463A"/>
    <w:rsid w:val="007C465A"/>
    <w:rsid w:val="007C466B"/>
    <w:rsid w:val="007C46A1"/>
    <w:rsid w:val="007C46B5"/>
    <w:rsid w:val="007C4720"/>
    <w:rsid w:val="007C4745"/>
    <w:rsid w:val="007C475A"/>
    <w:rsid w:val="007C47E5"/>
    <w:rsid w:val="007C488F"/>
    <w:rsid w:val="007C493C"/>
    <w:rsid w:val="007C49A8"/>
    <w:rsid w:val="007C49AA"/>
    <w:rsid w:val="007C49BD"/>
    <w:rsid w:val="007C49F7"/>
    <w:rsid w:val="007C49FF"/>
    <w:rsid w:val="007C4A06"/>
    <w:rsid w:val="007C4A32"/>
    <w:rsid w:val="007C4A43"/>
    <w:rsid w:val="007C4A4C"/>
    <w:rsid w:val="007C4AB3"/>
    <w:rsid w:val="007C4AD7"/>
    <w:rsid w:val="007C4AE2"/>
    <w:rsid w:val="007C4B15"/>
    <w:rsid w:val="007C4B1F"/>
    <w:rsid w:val="007C4B25"/>
    <w:rsid w:val="007C4B30"/>
    <w:rsid w:val="007C4B37"/>
    <w:rsid w:val="007C4B83"/>
    <w:rsid w:val="007C4B8A"/>
    <w:rsid w:val="007C4B99"/>
    <w:rsid w:val="007C4BDA"/>
    <w:rsid w:val="007C4BFC"/>
    <w:rsid w:val="007C4C5A"/>
    <w:rsid w:val="007C4C96"/>
    <w:rsid w:val="007C4C98"/>
    <w:rsid w:val="007C4CBC"/>
    <w:rsid w:val="007C4CBE"/>
    <w:rsid w:val="007C4CF5"/>
    <w:rsid w:val="007C4D20"/>
    <w:rsid w:val="007C4D83"/>
    <w:rsid w:val="007C4D95"/>
    <w:rsid w:val="007C4E18"/>
    <w:rsid w:val="007C4E1C"/>
    <w:rsid w:val="007C4E24"/>
    <w:rsid w:val="007C4E2B"/>
    <w:rsid w:val="007C4E44"/>
    <w:rsid w:val="007C4E7F"/>
    <w:rsid w:val="007C4E80"/>
    <w:rsid w:val="007C4EEF"/>
    <w:rsid w:val="007C4FAF"/>
    <w:rsid w:val="007C502C"/>
    <w:rsid w:val="007C5077"/>
    <w:rsid w:val="007C5099"/>
    <w:rsid w:val="007C5176"/>
    <w:rsid w:val="007C51B4"/>
    <w:rsid w:val="007C51D4"/>
    <w:rsid w:val="007C5216"/>
    <w:rsid w:val="007C5274"/>
    <w:rsid w:val="007C52F8"/>
    <w:rsid w:val="007C532A"/>
    <w:rsid w:val="007C5365"/>
    <w:rsid w:val="007C5448"/>
    <w:rsid w:val="007C5581"/>
    <w:rsid w:val="007C563B"/>
    <w:rsid w:val="007C567B"/>
    <w:rsid w:val="007C56CC"/>
    <w:rsid w:val="007C5701"/>
    <w:rsid w:val="007C571E"/>
    <w:rsid w:val="007C5779"/>
    <w:rsid w:val="007C57D4"/>
    <w:rsid w:val="007C57ED"/>
    <w:rsid w:val="007C58C4"/>
    <w:rsid w:val="007C593E"/>
    <w:rsid w:val="007C5941"/>
    <w:rsid w:val="007C59A8"/>
    <w:rsid w:val="007C5A31"/>
    <w:rsid w:val="007C5A6C"/>
    <w:rsid w:val="007C5A7C"/>
    <w:rsid w:val="007C5ABB"/>
    <w:rsid w:val="007C5AC1"/>
    <w:rsid w:val="007C5AC6"/>
    <w:rsid w:val="007C5B04"/>
    <w:rsid w:val="007C5BF9"/>
    <w:rsid w:val="007C5C09"/>
    <w:rsid w:val="007C5C24"/>
    <w:rsid w:val="007C5C4C"/>
    <w:rsid w:val="007C5C6A"/>
    <w:rsid w:val="007C5CA1"/>
    <w:rsid w:val="007C5CA4"/>
    <w:rsid w:val="007C5CE2"/>
    <w:rsid w:val="007C5D3C"/>
    <w:rsid w:val="007C5D40"/>
    <w:rsid w:val="007C5E1B"/>
    <w:rsid w:val="007C5E48"/>
    <w:rsid w:val="007C5E81"/>
    <w:rsid w:val="007C5E9B"/>
    <w:rsid w:val="007C5F1A"/>
    <w:rsid w:val="007C5F38"/>
    <w:rsid w:val="007C5F3B"/>
    <w:rsid w:val="007C5F70"/>
    <w:rsid w:val="007C5F7C"/>
    <w:rsid w:val="007C5FA6"/>
    <w:rsid w:val="007C5FBE"/>
    <w:rsid w:val="007C6054"/>
    <w:rsid w:val="007C6084"/>
    <w:rsid w:val="007C6086"/>
    <w:rsid w:val="007C6107"/>
    <w:rsid w:val="007C6154"/>
    <w:rsid w:val="007C61B5"/>
    <w:rsid w:val="007C61D3"/>
    <w:rsid w:val="007C61E8"/>
    <w:rsid w:val="007C61FC"/>
    <w:rsid w:val="007C620B"/>
    <w:rsid w:val="007C6232"/>
    <w:rsid w:val="007C6248"/>
    <w:rsid w:val="007C6250"/>
    <w:rsid w:val="007C6254"/>
    <w:rsid w:val="007C6273"/>
    <w:rsid w:val="007C6297"/>
    <w:rsid w:val="007C6301"/>
    <w:rsid w:val="007C6321"/>
    <w:rsid w:val="007C63F5"/>
    <w:rsid w:val="007C6450"/>
    <w:rsid w:val="007C6463"/>
    <w:rsid w:val="007C64F0"/>
    <w:rsid w:val="007C6523"/>
    <w:rsid w:val="007C653E"/>
    <w:rsid w:val="007C6546"/>
    <w:rsid w:val="007C6580"/>
    <w:rsid w:val="007C6614"/>
    <w:rsid w:val="007C663A"/>
    <w:rsid w:val="007C6651"/>
    <w:rsid w:val="007C6655"/>
    <w:rsid w:val="007C678A"/>
    <w:rsid w:val="007C67F0"/>
    <w:rsid w:val="007C685F"/>
    <w:rsid w:val="007C689C"/>
    <w:rsid w:val="007C68F6"/>
    <w:rsid w:val="007C6978"/>
    <w:rsid w:val="007C6A03"/>
    <w:rsid w:val="007C6A2C"/>
    <w:rsid w:val="007C6A82"/>
    <w:rsid w:val="007C6A98"/>
    <w:rsid w:val="007C6AB6"/>
    <w:rsid w:val="007C6ACA"/>
    <w:rsid w:val="007C6B53"/>
    <w:rsid w:val="007C6B83"/>
    <w:rsid w:val="007C6B86"/>
    <w:rsid w:val="007C6B9C"/>
    <w:rsid w:val="007C6C1E"/>
    <w:rsid w:val="007C6C39"/>
    <w:rsid w:val="007C6C3F"/>
    <w:rsid w:val="007C6C42"/>
    <w:rsid w:val="007C6C57"/>
    <w:rsid w:val="007C6C66"/>
    <w:rsid w:val="007C6C74"/>
    <w:rsid w:val="007C6C84"/>
    <w:rsid w:val="007C6D13"/>
    <w:rsid w:val="007C6D25"/>
    <w:rsid w:val="007C6D2C"/>
    <w:rsid w:val="007C6DBE"/>
    <w:rsid w:val="007C6DC5"/>
    <w:rsid w:val="007C6DD7"/>
    <w:rsid w:val="007C6DE9"/>
    <w:rsid w:val="007C6E47"/>
    <w:rsid w:val="007C6E67"/>
    <w:rsid w:val="007C6EB9"/>
    <w:rsid w:val="007C6F0C"/>
    <w:rsid w:val="007C6F2C"/>
    <w:rsid w:val="007C6FED"/>
    <w:rsid w:val="007C6FF7"/>
    <w:rsid w:val="007C7008"/>
    <w:rsid w:val="007C70A6"/>
    <w:rsid w:val="007C70B9"/>
    <w:rsid w:val="007C70C6"/>
    <w:rsid w:val="007C70C7"/>
    <w:rsid w:val="007C71C8"/>
    <w:rsid w:val="007C71D2"/>
    <w:rsid w:val="007C721B"/>
    <w:rsid w:val="007C7298"/>
    <w:rsid w:val="007C72CB"/>
    <w:rsid w:val="007C72D8"/>
    <w:rsid w:val="007C7349"/>
    <w:rsid w:val="007C737E"/>
    <w:rsid w:val="007C7390"/>
    <w:rsid w:val="007C73A6"/>
    <w:rsid w:val="007C73E7"/>
    <w:rsid w:val="007C746F"/>
    <w:rsid w:val="007C7470"/>
    <w:rsid w:val="007C74C2"/>
    <w:rsid w:val="007C74D6"/>
    <w:rsid w:val="007C752C"/>
    <w:rsid w:val="007C752F"/>
    <w:rsid w:val="007C759F"/>
    <w:rsid w:val="007C75EA"/>
    <w:rsid w:val="007C7675"/>
    <w:rsid w:val="007C7689"/>
    <w:rsid w:val="007C76D0"/>
    <w:rsid w:val="007C76DB"/>
    <w:rsid w:val="007C7798"/>
    <w:rsid w:val="007C77DF"/>
    <w:rsid w:val="007C77F3"/>
    <w:rsid w:val="007C77F4"/>
    <w:rsid w:val="007C77FF"/>
    <w:rsid w:val="007C780B"/>
    <w:rsid w:val="007C7841"/>
    <w:rsid w:val="007C78B9"/>
    <w:rsid w:val="007C78DF"/>
    <w:rsid w:val="007C7910"/>
    <w:rsid w:val="007C7912"/>
    <w:rsid w:val="007C793B"/>
    <w:rsid w:val="007C7980"/>
    <w:rsid w:val="007C79AC"/>
    <w:rsid w:val="007C79D4"/>
    <w:rsid w:val="007C7A3B"/>
    <w:rsid w:val="007C7A52"/>
    <w:rsid w:val="007C7A59"/>
    <w:rsid w:val="007C7B7A"/>
    <w:rsid w:val="007C7BE0"/>
    <w:rsid w:val="007C7C34"/>
    <w:rsid w:val="007C7C65"/>
    <w:rsid w:val="007C7C76"/>
    <w:rsid w:val="007C7CC0"/>
    <w:rsid w:val="007C7D5C"/>
    <w:rsid w:val="007C7DA6"/>
    <w:rsid w:val="007C7DC5"/>
    <w:rsid w:val="007C7EAD"/>
    <w:rsid w:val="007C7FA8"/>
    <w:rsid w:val="007D0068"/>
    <w:rsid w:val="007D0071"/>
    <w:rsid w:val="007D00E5"/>
    <w:rsid w:val="007D0131"/>
    <w:rsid w:val="007D014B"/>
    <w:rsid w:val="007D0154"/>
    <w:rsid w:val="007D0159"/>
    <w:rsid w:val="007D01A5"/>
    <w:rsid w:val="007D01B6"/>
    <w:rsid w:val="007D020E"/>
    <w:rsid w:val="007D0239"/>
    <w:rsid w:val="007D0247"/>
    <w:rsid w:val="007D0264"/>
    <w:rsid w:val="007D02A8"/>
    <w:rsid w:val="007D0341"/>
    <w:rsid w:val="007D03A7"/>
    <w:rsid w:val="007D03AD"/>
    <w:rsid w:val="007D03C1"/>
    <w:rsid w:val="007D0437"/>
    <w:rsid w:val="007D0464"/>
    <w:rsid w:val="007D04A8"/>
    <w:rsid w:val="007D060A"/>
    <w:rsid w:val="007D0617"/>
    <w:rsid w:val="007D0663"/>
    <w:rsid w:val="007D070A"/>
    <w:rsid w:val="007D0759"/>
    <w:rsid w:val="007D079A"/>
    <w:rsid w:val="007D079C"/>
    <w:rsid w:val="007D07B4"/>
    <w:rsid w:val="007D082A"/>
    <w:rsid w:val="007D0854"/>
    <w:rsid w:val="007D085E"/>
    <w:rsid w:val="007D0861"/>
    <w:rsid w:val="007D0928"/>
    <w:rsid w:val="007D0950"/>
    <w:rsid w:val="007D097C"/>
    <w:rsid w:val="007D0999"/>
    <w:rsid w:val="007D09C7"/>
    <w:rsid w:val="007D0A05"/>
    <w:rsid w:val="007D0A0E"/>
    <w:rsid w:val="007D0A7B"/>
    <w:rsid w:val="007D0A81"/>
    <w:rsid w:val="007D0B38"/>
    <w:rsid w:val="007D0B55"/>
    <w:rsid w:val="007D0BAB"/>
    <w:rsid w:val="007D0BE3"/>
    <w:rsid w:val="007D0BF2"/>
    <w:rsid w:val="007D0C04"/>
    <w:rsid w:val="007D0C8B"/>
    <w:rsid w:val="007D0C8F"/>
    <w:rsid w:val="007D0D50"/>
    <w:rsid w:val="007D0D77"/>
    <w:rsid w:val="007D0DAF"/>
    <w:rsid w:val="007D0DE5"/>
    <w:rsid w:val="007D0DE6"/>
    <w:rsid w:val="007D0DEA"/>
    <w:rsid w:val="007D0E45"/>
    <w:rsid w:val="007D0E48"/>
    <w:rsid w:val="007D0EB2"/>
    <w:rsid w:val="007D0EB8"/>
    <w:rsid w:val="007D0EBC"/>
    <w:rsid w:val="007D0F13"/>
    <w:rsid w:val="007D0F22"/>
    <w:rsid w:val="007D0F39"/>
    <w:rsid w:val="007D0FE7"/>
    <w:rsid w:val="007D0FEC"/>
    <w:rsid w:val="007D1029"/>
    <w:rsid w:val="007D104B"/>
    <w:rsid w:val="007D1056"/>
    <w:rsid w:val="007D10A9"/>
    <w:rsid w:val="007D10C0"/>
    <w:rsid w:val="007D1170"/>
    <w:rsid w:val="007D117F"/>
    <w:rsid w:val="007D1182"/>
    <w:rsid w:val="007D11C9"/>
    <w:rsid w:val="007D1239"/>
    <w:rsid w:val="007D1249"/>
    <w:rsid w:val="007D124A"/>
    <w:rsid w:val="007D1294"/>
    <w:rsid w:val="007D1298"/>
    <w:rsid w:val="007D129D"/>
    <w:rsid w:val="007D1317"/>
    <w:rsid w:val="007D1334"/>
    <w:rsid w:val="007D133E"/>
    <w:rsid w:val="007D1387"/>
    <w:rsid w:val="007D13DC"/>
    <w:rsid w:val="007D1427"/>
    <w:rsid w:val="007D1477"/>
    <w:rsid w:val="007D14D0"/>
    <w:rsid w:val="007D14E7"/>
    <w:rsid w:val="007D1549"/>
    <w:rsid w:val="007D1563"/>
    <w:rsid w:val="007D159D"/>
    <w:rsid w:val="007D15CB"/>
    <w:rsid w:val="007D15DC"/>
    <w:rsid w:val="007D15DD"/>
    <w:rsid w:val="007D162D"/>
    <w:rsid w:val="007D16B6"/>
    <w:rsid w:val="007D16C4"/>
    <w:rsid w:val="007D1743"/>
    <w:rsid w:val="007D1766"/>
    <w:rsid w:val="007D1776"/>
    <w:rsid w:val="007D17E0"/>
    <w:rsid w:val="007D181A"/>
    <w:rsid w:val="007D181F"/>
    <w:rsid w:val="007D187E"/>
    <w:rsid w:val="007D18E2"/>
    <w:rsid w:val="007D1965"/>
    <w:rsid w:val="007D1A04"/>
    <w:rsid w:val="007D1A0B"/>
    <w:rsid w:val="007D1A33"/>
    <w:rsid w:val="007D1A4B"/>
    <w:rsid w:val="007D1A76"/>
    <w:rsid w:val="007D1B11"/>
    <w:rsid w:val="007D1B28"/>
    <w:rsid w:val="007D1B9C"/>
    <w:rsid w:val="007D1C4A"/>
    <w:rsid w:val="007D1C69"/>
    <w:rsid w:val="007D1C82"/>
    <w:rsid w:val="007D1CA8"/>
    <w:rsid w:val="007D1CFF"/>
    <w:rsid w:val="007D1D10"/>
    <w:rsid w:val="007D1D11"/>
    <w:rsid w:val="007D1D34"/>
    <w:rsid w:val="007D1D48"/>
    <w:rsid w:val="007D1D4F"/>
    <w:rsid w:val="007D1D6A"/>
    <w:rsid w:val="007D1D9A"/>
    <w:rsid w:val="007D1E75"/>
    <w:rsid w:val="007D1EC5"/>
    <w:rsid w:val="007D1EEB"/>
    <w:rsid w:val="007D1F41"/>
    <w:rsid w:val="007D1FC9"/>
    <w:rsid w:val="007D1FFB"/>
    <w:rsid w:val="007D200A"/>
    <w:rsid w:val="007D2030"/>
    <w:rsid w:val="007D203C"/>
    <w:rsid w:val="007D206C"/>
    <w:rsid w:val="007D207E"/>
    <w:rsid w:val="007D20E8"/>
    <w:rsid w:val="007D2135"/>
    <w:rsid w:val="007D2155"/>
    <w:rsid w:val="007D21B5"/>
    <w:rsid w:val="007D21F5"/>
    <w:rsid w:val="007D22BD"/>
    <w:rsid w:val="007D22F6"/>
    <w:rsid w:val="007D231A"/>
    <w:rsid w:val="007D2337"/>
    <w:rsid w:val="007D2358"/>
    <w:rsid w:val="007D2365"/>
    <w:rsid w:val="007D236C"/>
    <w:rsid w:val="007D239E"/>
    <w:rsid w:val="007D242A"/>
    <w:rsid w:val="007D244C"/>
    <w:rsid w:val="007D248B"/>
    <w:rsid w:val="007D24A4"/>
    <w:rsid w:val="007D24EC"/>
    <w:rsid w:val="007D2569"/>
    <w:rsid w:val="007D258B"/>
    <w:rsid w:val="007D25E4"/>
    <w:rsid w:val="007D25E5"/>
    <w:rsid w:val="007D26CD"/>
    <w:rsid w:val="007D26E7"/>
    <w:rsid w:val="007D273F"/>
    <w:rsid w:val="007D277B"/>
    <w:rsid w:val="007D27EF"/>
    <w:rsid w:val="007D27F5"/>
    <w:rsid w:val="007D2837"/>
    <w:rsid w:val="007D283C"/>
    <w:rsid w:val="007D287C"/>
    <w:rsid w:val="007D28A0"/>
    <w:rsid w:val="007D28B4"/>
    <w:rsid w:val="007D28C5"/>
    <w:rsid w:val="007D28D6"/>
    <w:rsid w:val="007D292E"/>
    <w:rsid w:val="007D298C"/>
    <w:rsid w:val="007D299B"/>
    <w:rsid w:val="007D29A0"/>
    <w:rsid w:val="007D29ED"/>
    <w:rsid w:val="007D2A47"/>
    <w:rsid w:val="007D2A55"/>
    <w:rsid w:val="007D2A6C"/>
    <w:rsid w:val="007D2A91"/>
    <w:rsid w:val="007D2A93"/>
    <w:rsid w:val="007D2AA2"/>
    <w:rsid w:val="007D2ACD"/>
    <w:rsid w:val="007D2B28"/>
    <w:rsid w:val="007D2C24"/>
    <w:rsid w:val="007D2C78"/>
    <w:rsid w:val="007D2CF1"/>
    <w:rsid w:val="007D2D58"/>
    <w:rsid w:val="007D2E17"/>
    <w:rsid w:val="007D2E22"/>
    <w:rsid w:val="007D2E2F"/>
    <w:rsid w:val="007D2E56"/>
    <w:rsid w:val="007D2F44"/>
    <w:rsid w:val="007D2F4A"/>
    <w:rsid w:val="007D2F9F"/>
    <w:rsid w:val="007D2FD7"/>
    <w:rsid w:val="007D301D"/>
    <w:rsid w:val="007D3032"/>
    <w:rsid w:val="007D30BA"/>
    <w:rsid w:val="007D30BC"/>
    <w:rsid w:val="007D30EA"/>
    <w:rsid w:val="007D315F"/>
    <w:rsid w:val="007D31B9"/>
    <w:rsid w:val="007D3232"/>
    <w:rsid w:val="007D3279"/>
    <w:rsid w:val="007D32E3"/>
    <w:rsid w:val="007D3324"/>
    <w:rsid w:val="007D3334"/>
    <w:rsid w:val="007D3341"/>
    <w:rsid w:val="007D33B3"/>
    <w:rsid w:val="007D33D3"/>
    <w:rsid w:val="007D33DB"/>
    <w:rsid w:val="007D33FD"/>
    <w:rsid w:val="007D3479"/>
    <w:rsid w:val="007D3497"/>
    <w:rsid w:val="007D34E3"/>
    <w:rsid w:val="007D3504"/>
    <w:rsid w:val="007D3585"/>
    <w:rsid w:val="007D35A9"/>
    <w:rsid w:val="007D35CF"/>
    <w:rsid w:val="007D35EA"/>
    <w:rsid w:val="007D35F3"/>
    <w:rsid w:val="007D3644"/>
    <w:rsid w:val="007D369A"/>
    <w:rsid w:val="007D369D"/>
    <w:rsid w:val="007D36BA"/>
    <w:rsid w:val="007D36CF"/>
    <w:rsid w:val="007D373E"/>
    <w:rsid w:val="007D377D"/>
    <w:rsid w:val="007D37AB"/>
    <w:rsid w:val="007D37BD"/>
    <w:rsid w:val="007D37DF"/>
    <w:rsid w:val="007D37E2"/>
    <w:rsid w:val="007D37E8"/>
    <w:rsid w:val="007D3807"/>
    <w:rsid w:val="007D38CB"/>
    <w:rsid w:val="007D3901"/>
    <w:rsid w:val="007D3931"/>
    <w:rsid w:val="007D3954"/>
    <w:rsid w:val="007D3A39"/>
    <w:rsid w:val="007D3A90"/>
    <w:rsid w:val="007D3B0C"/>
    <w:rsid w:val="007D3B12"/>
    <w:rsid w:val="007D3B1C"/>
    <w:rsid w:val="007D3B38"/>
    <w:rsid w:val="007D3B4A"/>
    <w:rsid w:val="007D3B5D"/>
    <w:rsid w:val="007D3B64"/>
    <w:rsid w:val="007D3B7B"/>
    <w:rsid w:val="007D3BEC"/>
    <w:rsid w:val="007D3C4C"/>
    <w:rsid w:val="007D3D0A"/>
    <w:rsid w:val="007D3D29"/>
    <w:rsid w:val="007D3D4C"/>
    <w:rsid w:val="007D3D5C"/>
    <w:rsid w:val="007D3DAB"/>
    <w:rsid w:val="007D3DE6"/>
    <w:rsid w:val="007D3E03"/>
    <w:rsid w:val="007D3E16"/>
    <w:rsid w:val="007D3E35"/>
    <w:rsid w:val="007D3E3D"/>
    <w:rsid w:val="007D3E42"/>
    <w:rsid w:val="007D3E80"/>
    <w:rsid w:val="007D3E97"/>
    <w:rsid w:val="007D3F43"/>
    <w:rsid w:val="007D3F88"/>
    <w:rsid w:val="007D3FA6"/>
    <w:rsid w:val="007D3FBC"/>
    <w:rsid w:val="007D404C"/>
    <w:rsid w:val="007D4050"/>
    <w:rsid w:val="007D40AB"/>
    <w:rsid w:val="007D4125"/>
    <w:rsid w:val="007D4145"/>
    <w:rsid w:val="007D4156"/>
    <w:rsid w:val="007D4160"/>
    <w:rsid w:val="007D421B"/>
    <w:rsid w:val="007D42FB"/>
    <w:rsid w:val="007D432E"/>
    <w:rsid w:val="007D439C"/>
    <w:rsid w:val="007D439E"/>
    <w:rsid w:val="007D43B7"/>
    <w:rsid w:val="007D43E5"/>
    <w:rsid w:val="007D43FD"/>
    <w:rsid w:val="007D443A"/>
    <w:rsid w:val="007D4446"/>
    <w:rsid w:val="007D45CE"/>
    <w:rsid w:val="007D4657"/>
    <w:rsid w:val="007D465D"/>
    <w:rsid w:val="007D467B"/>
    <w:rsid w:val="007D469F"/>
    <w:rsid w:val="007D471D"/>
    <w:rsid w:val="007D476C"/>
    <w:rsid w:val="007D4832"/>
    <w:rsid w:val="007D487A"/>
    <w:rsid w:val="007D48AE"/>
    <w:rsid w:val="007D48CF"/>
    <w:rsid w:val="007D48DB"/>
    <w:rsid w:val="007D48FC"/>
    <w:rsid w:val="007D4965"/>
    <w:rsid w:val="007D496D"/>
    <w:rsid w:val="007D4976"/>
    <w:rsid w:val="007D4984"/>
    <w:rsid w:val="007D4986"/>
    <w:rsid w:val="007D4A9A"/>
    <w:rsid w:val="007D4ADE"/>
    <w:rsid w:val="007D4B17"/>
    <w:rsid w:val="007D4C92"/>
    <w:rsid w:val="007D4CF6"/>
    <w:rsid w:val="007D4D09"/>
    <w:rsid w:val="007D4D5A"/>
    <w:rsid w:val="007D4DD2"/>
    <w:rsid w:val="007D4DD9"/>
    <w:rsid w:val="007D4DF5"/>
    <w:rsid w:val="007D4E20"/>
    <w:rsid w:val="007D4E2A"/>
    <w:rsid w:val="007D4E68"/>
    <w:rsid w:val="007D4EC8"/>
    <w:rsid w:val="007D4EF3"/>
    <w:rsid w:val="007D4F09"/>
    <w:rsid w:val="007D4F0F"/>
    <w:rsid w:val="007D4F25"/>
    <w:rsid w:val="007D4FA0"/>
    <w:rsid w:val="007D4FEB"/>
    <w:rsid w:val="007D501B"/>
    <w:rsid w:val="007D5070"/>
    <w:rsid w:val="007D50A7"/>
    <w:rsid w:val="007D50C9"/>
    <w:rsid w:val="007D50CF"/>
    <w:rsid w:val="007D50E2"/>
    <w:rsid w:val="007D5109"/>
    <w:rsid w:val="007D5116"/>
    <w:rsid w:val="007D5146"/>
    <w:rsid w:val="007D5174"/>
    <w:rsid w:val="007D51DC"/>
    <w:rsid w:val="007D5282"/>
    <w:rsid w:val="007D52BE"/>
    <w:rsid w:val="007D52C0"/>
    <w:rsid w:val="007D52F7"/>
    <w:rsid w:val="007D5345"/>
    <w:rsid w:val="007D53CD"/>
    <w:rsid w:val="007D53D0"/>
    <w:rsid w:val="007D53E3"/>
    <w:rsid w:val="007D5499"/>
    <w:rsid w:val="007D54A7"/>
    <w:rsid w:val="007D54AC"/>
    <w:rsid w:val="007D54B9"/>
    <w:rsid w:val="007D54CD"/>
    <w:rsid w:val="007D5606"/>
    <w:rsid w:val="007D560A"/>
    <w:rsid w:val="007D5613"/>
    <w:rsid w:val="007D5629"/>
    <w:rsid w:val="007D5649"/>
    <w:rsid w:val="007D5654"/>
    <w:rsid w:val="007D5657"/>
    <w:rsid w:val="007D5661"/>
    <w:rsid w:val="007D567B"/>
    <w:rsid w:val="007D5713"/>
    <w:rsid w:val="007D579D"/>
    <w:rsid w:val="007D57DF"/>
    <w:rsid w:val="007D585A"/>
    <w:rsid w:val="007D5899"/>
    <w:rsid w:val="007D58AB"/>
    <w:rsid w:val="007D58AF"/>
    <w:rsid w:val="007D5979"/>
    <w:rsid w:val="007D59A9"/>
    <w:rsid w:val="007D59DC"/>
    <w:rsid w:val="007D5AAB"/>
    <w:rsid w:val="007D5AF4"/>
    <w:rsid w:val="007D5B17"/>
    <w:rsid w:val="007D5B40"/>
    <w:rsid w:val="007D5B80"/>
    <w:rsid w:val="007D5B93"/>
    <w:rsid w:val="007D5BBF"/>
    <w:rsid w:val="007D5BFD"/>
    <w:rsid w:val="007D5C10"/>
    <w:rsid w:val="007D5C2E"/>
    <w:rsid w:val="007D5C81"/>
    <w:rsid w:val="007D5C9E"/>
    <w:rsid w:val="007D5CD1"/>
    <w:rsid w:val="007D5D3E"/>
    <w:rsid w:val="007D5E13"/>
    <w:rsid w:val="007D5E2F"/>
    <w:rsid w:val="007D5E6F"/>
    <w:rsid w:val="007D5EBC"/>
    <w:rsid w:val="007D5ED3"/>
    <w:rsid w:val="007D5EEB"/>
    <w:rsid w:val="007D5EFD"/>
    <w:rsid w:val="007D5F29"/>
    <w:rsid w:val="007D5F85"/>
    <w:rsid w:val="007D5FAA"/>
    <w:rsid w:val="007D5FB8"/>
    <w:rsid w:val="007D5FBC"/>
    <w:rsid w:val="007D6049"/>
    <w:rsid w:val="007D6054"/>
    <w:rsid w:val="007D6085"/>
    <w:rsid w:val="007D616E"/>
    <w:rsid w:val="007D61DF"/>
    <w:rsid w:val="007D624C"/>
    <w:rsid w:val="007D625B"/>
    <w:rsid w:val="007D6274"/>
    <w:rsid w:val="007D6306"/>
    <w:rsid w:val="007D633E"/>
    <w:rsid w:val="007D6358"/>
    <w:rsid w:val="007D6383"/>
    <w:rsid w:val="007D639C"/>
    <w:rsid w:val="007D63EA"/>
    <w:rsid w:val="007D64B8"/>
    <w:rsid w:val="007D64E7"/>
    <w:rsid w:val="007D660F"/>
    <w:rsid w:val="007D6615"/>
    <w:rsid w:val="007D6661"/>
    <w:rsid w:val="007D666C"/>
    <w:rsid w:val="007D66CE"/>
    <w:rsid w:val="007D6790"/>
    <w:rsid w:val="007D6817"/>
    <w:rsid w:val="007D682A"/>
    <w:rsid w:val="007D684E"/>
    <w:rsid w:val="007D686F"/>
    <w:rsid w:val="007D68DD"/>
    <w:rsid w:val="007D6908"/>
    <w:rsid w:val="007D692B"/>
    <w:rsid w:val="007D6945"/>
    <w:rsid w:val="007D6962"/>
    <w:rsid w:val="007D6975"/>
    <w:rsid w:val="007D6976"/>
    <w:rsid w:val="007D69FF"/>
    <w:rsid w:val="007D6A27"/>
    <w:rsid w:val="007D6AF4"/>
    <w:rsid w:val="007D6B1D"/>
    <w:rsid w:val="007D6B58"/>
    <w:rsid w:val="007D6B94"/>
    <w:rsid w:val="007D6B9F"/>
    <w:rsid w:val="007D6BA9"/>
    <w:rsid w:val="007D6BDB"/>
    <w:rsid w:val="007D6BDE"/>
    <w:rsid w:val="007D6BE7"/>
    <w:rsid w:val="007D6C08"/>
    <w:rsid w:val="007D6C14"/>
    <w:rsid w:val="007D6C15"/>
    <w:rsid w:val="007D6C4A"/>
    <w:rsid w:val="007D6C59"/>
    <w:rsid w:val="007D6CB8"/>
    <w:rsid w:val="007D6CD3"/>
    <w:rsid w:val="007D6CDA"/>
    <w:rsid w:val="007D6D42"/>
    <w:rsid w:val="007D6E06"/>
    <w:rsid w:val="007D6E6F"/>
    <w:rsid w:val="007D6F26"/>
    <w:rsid w:val="007D6F35"/>
    <w:rsid w:val="007D6F96"/>
    <w:rsid w:val="007D7028"/>
    <w:rsid w:val="007D70A0"/>
    <w:rsid w:val="007D70F2"/>
    <w:rsid w:val="007D7103"/>
    <w:rsid w:val="007D7113"/>
    <w:rsid w:val="007D716C"/>
    <w:rsid w:val="007D7230"/>
    <w:rsid w:val="007D7252"/>
    <w:rsid w:val="007D7358"/>
    <w:rsid w:val="007D7425"/>
    <w:rsid w:val="007D7441"/>
    <w:rsid w:val="007D7460"/>
    <w:rsid w:val="007D7489"/>
    <w:rsid w:val="007D74FB"/>
    <w:rsid w:val="007D7569"/>
    <w:rsid w:val="007D75CC"/>
    <w:rsid w:val="007D766B"/>
    <w:rsid w:val="007D7671"/>
    <w:rsid w:val="007D7683"/>
    <w:rsid w:val="007D769B"/>
    <w:rsid w:val="007D76A6"/>
    <w:rsid w:val="007D76E5"/>
    <w:rsid w:val="007D7782"/>
    <w:rsid w:val="007D7789"/>
    <w:rsid w:val="007D778F"/>
    <w:rsid w:val="007D7808"/>
    <w:rsid w:val="007D785B"/>
    <w:rsid w:val="007D78F5"/>
    <w:rsid w:val="007D78F7"/>
    <w:rsid w:val="007D7AB5"/>
    <w:rsid w:val="007D7AC9"/>
    <w:rsid w:val="007D7B04"/>
    <w:rsid w:val="007D7B76"/>
    <w:rsid w:val="007D7BF8"/>
    <w:rsid w:val="007D7C33"/>
    <w:rsid w:val="007D7CD3"/>
    <w:rsid w:val="007D7D74"/>
    <w:rsid w:val="007D7D98"/>
    <w:rsid w:val="007D7DAF"/>
    <w:rsid w:val="007D7DFA"/>
    <w:rsid w:val="007D7E0B"/>
    <w:rsid w:val="007D7EAA"/>
    <w:rsid w:val="007D7F71"/>
    <w:rsid w:val="007D7F8A"/>
    <w:rsid w:val="007D7F8D"/>
    <w:rsid w:val="007E0080"/>
    <w:rsid w:val="007E00EB"/>
    <w:rsid w:val="007E010B"/>
    <w:rsid w:val="007E0154"/>
    <w:rsid w:val="007E0192"/>
    <w:rsid w:val="007E01EA"/>
    <w:rsid w:val="007E021F"/>
    <w:rsid w:val="007E0227"/>
    <w:rsid w:val="007E022E"/>
    <w:rsid w:val="007E023B"/>
    <w:rsid w:val="007E0255"/>
    <w:rsid w:val="007E025B"/>
    <w:rsid w:val="007E029A"/>
    <w:rsid w:val="007E02AD"/>
    <w:rsid w:val="007E02B5"/>
    <w:rsid w:val="007E04A6"/>
    <w:rsid w:val="007E04B4"/>
    <w:rsid w:val="007E04BE"/>
    <w:rsid w:val="007E04D9"/>
    <w:rsid w:val="007E04FD"/>
    <w:rsid w:val="007E052D"/>
    <w:rsid w:val="007E0548"/>
    <w:rsid w:val="007E0563"/>
    <w:rsid w:val="007E0576"/>
    <w:rsid w:val="007E05D3"/>
    <w:rsid w:val="007E05E0"/>
    <w:rsid w:val="007E05E4"/>
    <w:rsid w:val="007E061E"/>
    <w:rsid w:val="007E0630"/>
    <w:rsid w:val="007E0671"/>
    <w:rsid w:val="007E06C0"/>
    <w:rsid w:val="007E06D6"/>
    <w:rsid w:val="007E0728"/>
    <w:rsid w:val="007E0744"/>
    <w:rsid w:val="007E0792"/>
    <w:rsid w:val="007E07E5"/>
    <w:rsid w:val="007E0825"/>
    <w:rsid w:val="007E086E"/>
    <w:rsid w:val="007E08B1"/>
    <w:rsid w:val="007E090A"/>
    <w:rsid w:val="007E091B"/>
    <w:rsid w:val="007E092B"/>
    <w:rsid w:val="007E0960"/>
    <w:rsid w:val="007E0983"/>
    <w:rsid w:val="007E09CA"/>
    <w:rsid w:val="007E09FB"/>
    <w:rsid w:val="007E0A9B"/>
    <w:rsid w:val="007E0AA8"/>
    <w:rsid w:val="007E0ACC"/>
    <w:rsid w:val="007E0AEF"/>
    <w:rsid w:val="007E0B3C"/>
    <w:rsid w:val="007E0B53"/>
    <w:rsid w:val="007E0BA4"/>
    <w:rsid w:val="007E0D9A"/>
    <w:rsid w:val="007E0DAF"/>
    <w:rsid w:val="007E0DC6"/>
    <w:rsid w:val="007E0E1F"/>
    <w:rsid w:val="007E0E2E"/>
    <w:rsid w:val="007E0E79"/>
    <w:rsid w:val="007E0F98"/>
    <w:rsid w:val="007E0FE7"/>
    <w:rsid w:val="007E0FF8"/>
    <w:rsid w:val="007E1076"/>
    <w:rsid w:val="007E10A8"/>
    <w:rsid w:val="007E10C2"/>
    <w:rsid w:val="007E10D7"/>
    <w:rsid w:val="007E1102"/>
    <w:rsid w:val="007E1187"/>
    <w:rsid w:val="007E118B"/>
    <w:rsid w:val="007E11A4"/>
    <w:rsid w:val="007E11B2"/>
    <w:rsid w:val="007E11BD"/>
    <w:rsid w:val="007E11C1"/>
    <w:rsid w:val="007E127A"/>
    <w:rsid w:val="007E12F9"/>
    <w:rsid w:val="007E134A"/>
    <w:rsid w:val="007E13AF"/>
    <w:rsid w:val="007E13B2"/>
    <w:rsid w:val="007E13F5"/>
    <w:rsid w:val="007E1414"/>
    <w:rsid w:val="007E1442"/>
    <w:rsid w:val="007E152B"/>
    <w:rsid w:val="007E1553"/>
    <w:rsid w:val="007E15B7"/>
    <w:rsid w:val="007E15F3"/>
    <w:rsid w:val="007E169F"/>
    <w:rsid w:val="007E16F6"/>
    <w:rsid w:val="007E172A"/>
    <w:rsid w:val="007E1737"/>
    <w:rsid w:val="007E17B1"/>
    <w:rsid w:val="007E1833"/>
    <w:rsid w:val="007E1858"/>
    <w:rsid w:val="007E1894"/>
    <w:rsid w:val="007E1944"/>
    <w:rsid w:val="007E194F"/>
    <w:rsid w:val="007E1995"/>
    <w:rsid w:val="007E1A16"/>
    <w:rsid w:val="007E1A53"/>
    <w:rsid w:val="007E1A54"/>
    <w:rsid w:val="007E1ABA"/>
    <w:rsid w:val="007E1B3B"/>
    <w:rsid w:val="007E1B5B"/>
    <w:rsid w:val="007E1B71"/>
    <w:rsid w:val="007E1B78"/>
    <w:rsid w:val="007E1BB1"/>
    <w:rsid w:val="007E1BF5"/>
    <w:rsid w:val="007E1C28"/>
    <w:rsid w:val="007E1C54"/>
    <w:rsid w:val="007E1C64"/>
    <w:rsid w:val="007E1C66"/>
    <w:rsid w:val="007E1C86"/>
    <w:rsid w:val="007E1CD9"/>
    <w:rsid w:val="007E1D00"/>
    <w:rsid w:val="007E1D04"/>
    <w:rsid w:val="007E1DC5"/>
    <w:rsid w:val="007E1DD1"/>
    <w:rsid w:val="007E1DF6"/>
    <w:rsid w:val="007E1EBA"/>
    <w:rsid w:val="007E1ED7"/>
    <w:rsid w:val="007E1EFE"/>
    <w:rsid w:val="007E1F89"/>
    <w:rsid w:val="007E1FBB"/>
    <w:rsid w:val="007E1FEF"/>
    <w:rsid w:val="007E2068"/>
    <w:rsid w:val="007E2089"/>
    <w:rsid w:val="007E20E3"/>
    <w:rsid w:val="007E20EC"/>
    <w:rsid w:val="007E2140"/>
    <w:rsid w:val="007E21DD"/>
    <w:rsid w:val="007E21E8"/>
    <w:rsid w:val="007E2202"/>
    <w:rsid w:val="007E223B"/>
    <w:rsid w:val="007E2249"/>
    <w:rsid w:val="007E2260"/>
    <w:rsid w:val="007E22C3"/>
    <w:rsid w:val="007E22F5"/>
    <w:rsid w:val="007E2347"/>
    <w:rsid w:val="007E237C"/>
    <w:rsid w:val="007E23C2"/>
    <w:rsid w:val="007E2410"/>
    <w:rsid w:val="007E2458"/>
    <w:rsid w:val="007E2463"/>
    <w:rsid w:val="007E24C4"/>
    <w:rsid w:val="007E24E9"/>
    <w:rsid w:val="007E2506"/>
    <w:rsid w:val="007E2621"/>
    <w:rsid w:val="007E26D9"/>
    <w:rsid w:val="007E26E6"/>
    <w:rsid w:val="007E26FD"/>
    <w:rsid w:val="007E270D"/>
    <w:rsid w:val="007E271A"/>
    <w:rsid w:val="007E2760"/>
    <w:rsid w:val="007E27F9"/>
    <w:rsid w:val="007E2814"/>
    <w:rsid w:val="007E282A"/>
    <w:rsid w:val="007E299E"/>
    <w:rsid w:val="007E29BD"/>
    <w:rsid w:val="007E2A2B"/>
    <w:rsid w:val="007E2A36"/>
    <w:rsid w:val="007E2A51"/>
    <w:rsid w:val="007E2A72"/>
    <w:rsid w:val="007E2A79"/>
    <w:rsid w:val="007E2ABD"/>
    <w:rsid w:val="007E2BC6"/>
    <w:rsid w:val="007E2BE8"/>
    <w:rsid w:val="007E2BF6"/>
    <w:rsid w:val="007E2C0E"/>
    <w:rsid w:val="007E2C2F"/>
    <w:rsid w:val="007E2C38"/>
    <w:rsid w:val="007E2C95"/>
    <w:rsid w:val="007E2CA6"/>
    <w:rsid w:val="007E2CBA"/>
    <w:rsid w:val="007E2D04"/>
    <w:rsid w:val="007E2D0B"/>
    <w:rsid w:val="007E2E17"/>
    <w:rsid w:val="007E2E4F"/>
    <w:rsid w:val="007E2E6F"/>
    <w:rsid w:val="007E2E8E"/>
    <w:rsid w:val="007E2EA2"/>
    <w:rsid w:val="007E2F1F"/>
    <w:rsid w:val="007E2F46"/>
    <w:rsid w:val="007E2F4F"/>
    <w:rsid w:val="007E2F7C"/>
    <w:rsid w:val="007E2F7F"/>
    <w:rsid w:val="007E2FB9"/>
    <w:rsid w:val="007E2FC2"/>
    <w:rsid w:val="007E301D"/>
    <w:rsid w:val="007E3026"/>
    <w:rsid w:val="007E307C"/>
    <w:rsid w:val="007E309C"/>
    <w:rsid w:val="007E30C0"/>
    <w:rsid w:val="007E30CF"/>
    <w:rsid w:val="007E30D4"/>
    <w:rsid w:val="007E30F7"/>
    <w:rsid w:val="007E3128"/>
    <w:rsid w:val="007E3148"/>
    <w:rsid w:val="007E3165"/>
    <w:rsid w:val="007E3230"/>
    <w:rsid w:val="007E3266"/>
    <w:rsid w:val="007E327D"/>
    <w:rsid w:val="007E3332"/>
    <w:rsid w:val="007E333C"/>
    <w:rsid w:val="007E3354"/>
    <w:rsid w:val="007E33C8"/>
    <w:rsid w:val="007E3436"/>
    <w:rsid w:val="007E3443"/>
    <w:rsid w:val="007E347E"/>
    <w:rsid w:val="007E348E"/>
    <w:rsid w:val="007E34FC"/>
    <w:rsid w:val="007E3560"/>
    <w:rsid w:val="007E3579"/>
    <w:rsid w:val="007E3585"/>
    <w:rsid w:val="007E359C"/>
    <w:rsid w:val="007E35B5"/>
    <w:rsid w:val="007E35C0"/>
    <w:rsid w:val="007E361F"/>
    <w:rsid w:val="007E3665"/>
    <w:rsid w:val="007E3666"/>
    <w:rsid w:val="007E369A"/>
    <w:rsid w:val="007E3749"/>
    <w:rsid w:val="007E374F"/>
    <w:rsid w:val="007E37DA"/>
    <w:rsid w:val="007E3815"/>
    <w:rsid w:val="007E382F"/>
    <w:rsid w:val="007E3845"/>
    <w:rsid w:val="007E3881"/>
    <w:rsid w:val="007E3900"/>
    <w:rsid w:val="007E390E"/>
    <w:rsid w:val="007E3934"/>
    <w:rsid w:val="007E3944"/>
    <w:rsid w:val="007E3959"/>
    <w:rsid w:val="007E3960"/>
    <w:rsid w:val="007E398D"/>
    <w:rsid w:val="007E3A3B"/>
    <w:rsid w:val="007E3B18"/>
    <w:rsid w:val="007E3B5C"/>
    <w:rsid w:val="007E3B68"/>
    <w:rsid w:val="007E3B78"/>
    <w:rsid w:val="007E3B7B"/>
    <w:rsid w:val="007E3BCB"/>
    <w:rsid w:val="007E3C2B"/>
    <w:rsid w:val="007E3C53"/>
    <w:rsid w:val="007E3D6C"/>
    <w:rsid w:val="007E3D84"/>
    <w:rsid w:val="007E3D91"/>
    <w:rsid w:val="007E3D9E"/>
    <w:rsid w:val="007E3DAE"/>
    <w:rsid w:val="007E3DF6"/>
    <w:rsid w:val="007E3E03"/>
    <w:rsid w:val="007E3EA7"/>
    <w:rsid w:val="007E3EBE"/>
    <w:rsid w:val="007E3ED7"/>
    <w:rsid w:val="007E3F39"/>
    <w:rsid w:val="007E3F4B"/>
    <w:rsid w:val="007E3F6C"/>
    <w:rsid w:val="007E3FE0"/>
    <w:rsid w:val="007E400E"/>
    <w:rsid w:val="007E4022"/>
    <w:rsid w:val="007E4091"/>
    <w:rsid w:val="007E40D6"/>
    <w:rsid w:val="007E40E3"/>
    <w:rsid w:val="007E40EF"/>
    <w:rsid w:val="007E4121"/>
    <w:rsid w:val="007E4143"/>
    <w:rsid w:val="007E414C"/>
    <w:rsid w:val="007E4161"/>
    <w:rsid w:val="007E417C"/>
    <w:rsid w:val="007E4185"/>
    <w:rsid w:val="007E41A9"/>
    <w:rsid w:val="007E41E8"/>
    <w:rsid w:val="007E41F5"/>
    <w:rsid w:val="007E4206"/>
    <w:rsid w:val="007E4213"/>
    <w:rsid w:val="007E425C"/>
    <w:rsid w:val="007E42A2"/>
    <w:rsid w:val="007E430B"/>
    <w:rsid w:val="007E431D"/>
    <w:rsid w:val="007E4363"/>
    <w:rsid w:val="007E438A"/>
    <w:rsid w:val="007E446B"/>
    <w:rsid w:val="007E44BD"/>
    <w:rsid w:val="007E44FF"/>
    <w:rsid w:val="007E453B"/>
    <w:rsid w:val="007E4544"/>
    <w:rsid w:val="007E4574"/>
    <w:rsid w:val="007E45E4"/>
    <w:rsid w:val="007E45FF"/>
    <w:rsid w:val="007E4646"/>
    <w:rsid w:val="007E46AC"/>
    <w:rsid w:val="007E46CD"/>
    <w:rsid w:val="007E46D2"/>
    <w:rsid w:val="007E46D4"/>
    <w:rsid w:val="007E46E9"/>
    <w:rsid w:val="007E471C"/>
    <w:rsid w:val="007E4734"/>
    <w:rsid w:val="007E474E"/>
    <w:rsid w:val="007E4787"/>
    <w:rsid w:val="007E479C"/>
    <w:rsid w:val="007E48DC"/>
    <w:rsid w:val="007E4916"/>
    <w:rsid w:val="007E4943"/>
    <w:rsid w:val="007E4989"/>
    <w:rsid w:val="007E4993"/>
    <w:rsid w:val="007E49F6"/>
    <w:rsid w:val="007E4A5D"/>
    <w:rsid w:val="007E4A64"/>
    <w:rsid w:val="007E4A7E"/>
    <w:rsid w:val="007E4AA6"/>
    <w:rsid w:val="007E4AEB"/>
    <w:rsid w:val="007E4B08"/>
    <w:rsid w:val="007E4B6F"/>
    <w:rsid w:val="007E4B92"/>
    <w:rsid w:val="007E4C08"/>
    <w:rsid w:val="007E4C1F"/>
    <w:rsid w:val="007E4C26"/>
    <w:rsid w:val="007E4CB1"/>
    <w:rsid w:val="007E4D5E"/>
    <w:rsid w:val="007E4D9A"/>
    <w:rsid w:val="007E4DCC"/>
    <w:rsid w:val="007E4DEE"/>
    <w:rsid w:val="007E4E4B"/>
    <w:rsid w:val="007E4F03"/>
    <w:rsid w:val="007E4F1D"/>
    <w:rsid w:val="007E4F39"/>
    <w:rsid w:val="007E4F82"/>
    <w:rsid w:val="007E4F86"/>
    <w:rsid w:val="007E4F9C"/>
    <w:rsid w:val="007E5040"/>
    <w:rsid w:val="007E5043"/>
    <w:rsid w:val="007E5075"/>
    <w:rsid w:val="007E5086"/>
    <w:rsid w:val="007E50E8"/>
    <w:rsid w:val="007E5116"/>
    <w:rsid w:val="007E5129"/>
    <w:rsid w:val="007E518A"/>
    <w:rsid w:val="007E51DB"/>
    <w:rsid w:val="007E5245"/>
    <w:rsid w:val="007E5248"/>
    <w:rsid w:val="007E5258"/>
    <w:rsid w:val="007E528F"/>
    <w:rsid w:val="007E52C4"/>
    <w:rsid w:val="007E5309"/>
    <w:rsid w:val="007E5318"/>
    <w:rsid w:val="007E531E"/>
    <w:rsid w:val="007E532B"/>
    <w:rsid w:val="007E5394"/>
    <w:rsid w:val="007E5421"/>
    <w:rsid w:val="007E54F0"/>
    <w:rsid w:val="007E554F"/>
    <w:rsid w:val="007E55A2"/>
    <w:rsid w:val="007E55F8"/>
    <w:rsid w:val="007E55FC"/>
    <w:rsid w:val="007E5634"/>
    <w:rsid w:val="007E5639"/>
    <w:rsid w:val="007E5661"/>
    <w:rsid w:val="007E56AC"/>
    <w:rsid w:val="007E56C9"/>
    <w:rsid w:val="007E5765"/>
    <w:rsid w:val="007E57E9"/>
    <w:rsid w:val="007E5841"/>
    <w:rsid w:val="007E5897"/>
    <w:rsid w:val="007E58A7"/>
    <w:rsid w:val="007E590C"/>
    <w:rsid w:val="007E591F"/>
    <w:rsid w:val="007E5929"/>
    <w:rsid w:val="007E596A"/>
    <w:rsid w:val="007E59AD"/>
    <w:rsid w:val="007E59F1"/>
    <w:rsid w:val="007E59FF"/>
    <w:rsid w:val="007E5A79"/>
    <w:rsid w:val="007E5A7E"/>
    <w:rsid w:val="007E5A99"/>
    <w:rsid w:val="007E5B01"/>
    <w:rsid w:val="007E5B40"/>
    <w:rsid w:val="007E5B6C"/>
    <w:rsid w:val="007E5BD7"/>
    <w:rsid w:val="007E5CAA"/>
    <w:rsid w:val="007E5CAE"/>
    <w:rsid w:val="007E5CE5"/>
    <w:rsid w:val="007E5D62"/>
    <w:rsid w:val="007E5D73"/>
    <w:rsid w:val="007E5D90"/>
    <w:rsid w:val="007E5DC8"/>
    <w:rsid w:val="007E5DDA"/>
    <w:rsid w:val="007E5DE1"/>
    <w:rsid w:val="007E5E50"/>
    <w:rsid w:val="007E5E5D"/>
    <w:rsid w:val="007E5F1A"/>
    <w:rsid w:val="007E5F8E"/>
    <w:rsid w:val="007E5FA0"/>
    <w:rsid w:val="007E5FC4"/>
    <w:rsid w:val="007E5FD6"/>
    <w:rsid w:val="007E60A6"/>
    <w:rsid w:val="007E6124"/>
    <w:rsid w:val="007E6164"/>
    <w:rsid w:val="007E61D0"/>
    <w:rsid w:val="007E6288"/>
    <w:rsid w:val="007E6289"/>
    <w:rsid w:val="007E62B8"/>
    <w:rsid w:val="007E62D8"/>
    <w:rsid w:val="007E6307"/>
    <w:rsid w:val="007E636D"/>
    <w:rsid w:val="007E6374"/>
    <w:rsid w:val="007E637F"/>
    <w:rsid w:val="007E63C3"/>
    <w:rsid w:val="007E6402"/>
    <w:rsid w:val="007E6423"/>
    <w:rsid w:val="007E64F2"/>
    <w:rsid w:val="007E6521"/>
    <w:rsid w:val="007E653A"/>
    <w:rsid w:val="007E6543"/>
    <w:rsid w:val="007E6544"/>
    <w:rsid w:val="007E6572"/>
    <w:rsid w:val="007E6594"/>
    <w:rsid w:val="007E659D"/>
    <w:rsid w:val="007E65C8"/>
    <w:rsid w:val="007E65D5"/>
    <w:rsid w:val="007E664B"/>
    <w:rsid w:val="007E666C"/>
    <w:rsid w:val="007E66B3"/>
    <w:rsid w:val="007E66C0"/>
    <w:rsid w:val="007E66D2"/>
    <w:rsid w:val="007E66DD"/>
    <w:rsid w:val="007E677F"/>
    <w:rsid w:val="007E6788"/>
    <w:rsid w:val="007E6793"/>
    <w:rsid w:val="007E67AA"/>
    <w:rsid w:val="007E6834"/>
    <w:rsid w:val="007E6860"/>
    <w:rsid w:val="007E687D"/>
    <w:rsid w:val="007E68D5"/>
    <w:rsid w:val="007E6911"/>
    <w:rsid w:val="007E6919"/>
    <w:rsid w:val="007E6922"/>
    <w:rsid w:val="007E6974"/>
    <w:rsid w:val="007E697A"/>
    <w:rsid w:val="007E6984"/>
    <w:rsid w:val="007E69C4"/>
    <w:rsid w:val="007E6A0C"/>
    <w:rsid w:val="007E6A90"/>
    <w:rsid w:val="007E6A99"/>
    <w:rsid w:val="007E6AA1"/>
    <w:rsid w:val="007E6AB0"/>
    <w:rsid w:val="007E6ADA"/>
    <w:rsid w:val="007E6B06"/>
    <w:rsid w:val="007E6BE8"/>
    <w:rsid w:val="007E6C49"/>
    <w:rsid w:val="007E6C68"/>
    <w:rsid w:val="007E6C74"/>
    <w:rsid w:val="007E6C95"/>
    <w:rsid w:val="007E6D00"/>
    <w:rsid w:val="007E6D79"/>
    <w:rsid w:val="007E6DB9"/>
    <w:rsid w:val="007E6DBB"/>
    <w:rsid w:val="007E6E0A"/>
    <w:rsid w:val="007E6E38"/>
    <w:rsid w:val="007E6E41"/>
    <w:rsid w:val="007E6E79"/>
    <w:rsid w:val="007E6EB3"/>
    <w:rsid w:val="007E6ED3"/>
    <w:rsid w:val="007E6F40"/>
    <w:rsid w:val="007E6F43"/>
    <w:rsid w:val="007E6F4A"/>
    <w:rsid w:val="007E6F4C"/>
    <w:rsid w:val="007E6FAC"/>
    <w:rsid w:val="007E6FAE"/>
    <w:rsid w:val="007E6FB8"/>
    <w:rsid w:val="007E6FD5"/>
    <w:rsid w:val="007E6FF7"/>
    <w:rsid w:val="007E7000"/>
    <w:rsid w:val="007E703B"/>
    <w:rsid w:val="007E7085"/>
    <w:rsid w:val="007E70ED"/>
    <w:rsid w:val="007E70F0"/>
    <w:rsid w:val="007E7134"/>
    <w:rsid w:val="007E71C5"/>
    <w:rsid w:val="007E71D4"/>
    <w:rsid w:val="007E7202"/>
    <w:rsid w:val="007E723D"/>
    <w:rsid w:val="007E725E"/>
    <w:rsid w:val="007E732D"/>
    <w:rsid w:val="007E7332"/>
    <w:rsid w:val="007E7384"/>
    <w:rsid w:val="007E73F6"/>
    <w:rsid w:val="007E7422"/>
    <w:rsid w:val="007E7466"/>
    <w:rsid w:val="007E74B6"/>
    <w:rsid w:val="007E7511"/>
    <w:rsid w:val="007E751C"/>
    <w:rsid w:val="007E7556"/>
    <w:rsid w:val="007E755B"/>
    <w:rsid w:val="007E7568"/>
    <w:rsid w:val="007E7590"/>
    <w:rsid w:val="007E75A7"/>
    <w:rsid w:val="007E75D4"/>
    <w:rsid w:val="007E75D9"/>
    <w:rsid w:val="007E768A"/>
    <w:rsid w:val="007E7693"/>
    <w:rsid w:val="007E76BC"/>
    <w:rsid w:val="007E76D5"/>
    <w:rsid w:val="007E7749"/>
    <w:rsid w:val="007E779A"/>
    <w:rsid w:val="007E788C"/>
    <w:rsid w:val="007E799B"/>
    <w:rsid w:val="007E79FC"/>
    <w:rsid w:val="007E7A35"/>
    <w:rsid w:val="007E7A43"/>
    <w:rsid w:val="007E7A8B"/>
    <w:rsid w:val="007E7A97"/>
    <w:rsid w:val="007E7A9A"/>
    <w:rsid w:val="007E7AC8"/>
    <w:rsid w:val="007E7ADC"/>
    <w:rsid w:val="007E7B32"/>
    <w:rsid w:val="007E7B4D"/>
    <w:rsid w:val="007E7B54"/>
    <w:rsid w:val="007E7B83"/>
    <w:rsid w:val="007E7BA1"/>
    <w:rsid w:val="007E7BE6"/>
    <w:rsid w:val="007E7BEF"/>
    <w:rsid w:val="007E7C05"/>
    <w:rsid w:val="007E7C86"/>
    <w:rsid w:val="007E7DA4"/>
    <w:rsid w:val="007E7DA9"/>
    <w:rsid w:val="007E7E36"/>
    <w:rsid w:val="007E7EB0"/>
    <w:rsid w:val="007E7EDA"/>
    <w:rsid w:val="007E7F72"/>
    <w:rsid w:val="007E7F7E"/>
    <w:rsid w:val="007E7F99"/>
    <w:rsid w:val="007E7FEF"/>
    <w:rsid w:val="007F0021"/>
    <w:rsid w:val="007F0035"/>
    <w:rsid w:val="007F006D"/>
    <w:rsid w:val="007F007F"/>
    <w:rsid w:val="007F0157"/>
    <w:rsid w:val="007F0162"/>
    <w:rsid w:val="007F017D"/>
    <w:rsid w:val="007F01FE"/>
    <w:rsid w:val="007F01FF"/>
    <w:rsid w:val="007F0225"/>
    <w:rsid w:val="007F023F"/>
    <w:rsid w:val="007F0255"/>
    <w:rsid w:val="007F025E"/>
    <w:rsid w:val="007F02A5"/>
    <w:rsid w:val="007F02F9"/>
    <w:rsid w:val="007F0354"/>
    <w:rsid w:val="007F0364"/>
    <w:rsid w:val="007F03AE"/>
    <w:rsid w:val="007F03FE"/>
    <w:rsid w:val="007F0456"/>
    <w:rsid w:val="007F045C"/>
    <w:rsid w:val="007F0465"/>
    <w:rsid w:val="007F04BC"/>
    <w:rsid w:val="007F055F"/>
    <w:rsid w:val="007F0570"/>
    <w:rsid w:val="007F0583"/>
    <w:rsid w:val="007F05BC"/>
    <w:rsid w:val="007F05F2"/>
    <w:rsid w:val="007F0624"/>
    <w:rsid w:val="007F065D"/>
    <w:rsid w:val="007F0675"/>
    <w:rsid w:val="007F068A"/>
    <w:rsid w:val="007F06C8"/>
    <w:rsid w:val="007F06D1"/>
    <w:rsid w:val="007F06F4"/>
    <w:rsid w:val="007F0717"/>
    <w:rsid w:val="007F0745"/>
    <w:rsid w:val="007F074B"/>
    <w:rsid w:val="007F079B"/>
    <w:rsid w:val="007F083E"/>
    <w:rsid w:val="007F086E"/>
    <w:rsid w:val="007F088B"/>
    <w:rsid w:val="007F08A9"/>
    <w:rsid w:val="007F08FF"/>
    <w:rsid w:val="007F0929"/>
    <w:rsid w:val="007F0966"/>
    <w:rsid w:val="007F09A0"/>
    <w:rsid w:val="007F0A10"/>
    <w:rsid w:val="007F0A25"/>
    <w:rsid w:val="007F0A38"/>
    <w:rsid w:val="007F0AC4"/>
    <w:rsid w:val="007F0B3B"/>
    <w:rsid w:val="007F0BDD"/>
    <w:rsid w:val="007F0BE3"/>
    <w:rsid w:val="007F0C03"/>
    <w:rsid w:val="007F0C15"/>
    <w:rsid w:val="007F0C3C"/>
    <w:rsid w:val="007F0C50"/>
    <w:rsid w:val="007F0C61"/>
    <w:rsid w:val="007F0C66"/>
    <w:rsid w:val="007F0C78"/>
    <w:rsid w:val="007F0C9C"/>
    <w:rsid w:val="007F0CAB"/>
    <w:rsid w:val="007F0CB6"/>
    <w:rsid w:val="007F0CD7"/>
    <w:rsid w:val="007F0CDC"/>
    <w:rsid w:val="007F0D48"/>
    <w:rsid w:val="007F0D61"/>
    <w:rsid w:val="007F0E07"/>
    <w:rsid w:val="007F0EC5"/>
    <w:rsid w:val="007F0EEC"/>
    <w:rsid w:val="007F0EED"/>
    <w:rsid w:val="007F0EF4"/>
    <w:rsid w:val="007F0F4B"/>
    <w:rsid w:val="007F0F9F"/>
    <w:rsid w:val="007F0FAC"/>
    <w:rsid w:val="007F0FC5"/>
    <w:rsid w:val="007F0FF3"/>
    <w:rsid w:val="007F1012"/>
    <w:rsid w:val="007F1037"/>
    <w:rsid w:val="007F106D"/>
    <w:rsid w:val="007F1089"/>
    <w:rsid w:val="007F109B"/>
    <w:rsid w:val="007F10F1"/>
    <w:rsid w:val="007F110B"/>
    <w:rsid w:val="007F1124"/>
    <w:rsid w:val="007F1173"/>
    <w:rsid w:val="007F122E"/>
    <w:rsid w:val="007F1235"/>
    <w:rsid w:val="007F127A"/>
    <w:rsid w:val="007F1281"/>
    <w:rsid w:val="007F12FE"/>
    <w:rsid w:val="007F130F"/>
    <w:rsid w:val="007F1335"/>
    <w:rsid w:val="007F1341"/>
    <w:rsid w:val="007F1354"/>
    <w:rsid w:val="007F13B1"/>
    <w:rsid w:val="007F13C0"/>
    <w:rsid w:val="007F142B"/>
    <w:rsid w:val="007F1449"/>
    <w:rsid w:val="007F1467"/>
    <w:rsid w:val="007F1497"/>
    <w:rsid w:val="007F14FE"/>
    <w:rsid w:val="007F1565"/>
    <w:rsid w:val="007F15AF"/>
    <w:rsid w:val="007F15B9"/>
    <w:rsid w:val="007F15BC"/>
    <w:rsid w:val="007F1607"/>
    <w:rsid w:val="007F16F2"/>
    <w:rsid w:val="007F177B"/>
    <w:rsid w:val="007F179B"/>
    <w:rsid w:val="007F1843"/>
    <w:rsid w:val="007F18FA"/>
    <w:rsid w:val="007F1906"/>
    <w:rsid w:val="007F1908"/>
    <w:rsid w:val="007F1939"/>
    <w:rsid w:val="007F194B"/>
    <w:rsid w:val="007F1970"/>
    <w:rsid w:val="007F197C"/>
    <w:rsid w:val="007F197F"/>
    <w:rsid w:val="007F19E9"/>
    <w:rsid w:val="007F1A01"/>
    <w:rsid w:val="007F1A6B"/>
    <w:rsid w:val="007F1A6F"/>
    <w:rsid w:val="007F1A76"/>
    <w:rsid w:val="007F1C2C"/>
    <w:rsid w:val="007F1C97"/>
    <w:rsid w:val="007F1C9B"/>
    <w:rsid w:val="007F1CB6"/>
    <w:rsid w:val="007F1D18"/>
    <w:rsid w:val="007F1D2D"/>
    <w:rsid w:val="007F1D76"/>
    <w:rsid w:val="007F1D84"/>
    <w:rsid w:val="007F1DF5"/>
    <w:rsid w:val="007F1E14"/>
    <w:rsid w:val="007F1E8A"/>
    <w:rsid w:val="007F1F26"/>
    <w:rsid w:val="007F1F4A"/>
    <w:rsid w:val="007F1FBE"/>
    <w:rsid w:val="007F1FC1"/>
    <w:rsid w:val="007F2023"/>
    <w:rsid w:val="007F20CC"/>
    <w:rsid w:val="007F217C"/>
    <w:rsid w:val="007F2239"/>
    <w:rsid w:val="007F2299"/>
    <w:rsid w:val="007F22AE"/>
    <w:rsid w:val="007F22CD"/>
    <w:rsid w:val="007F22E9"/>
    <w:rsid w:val="007F234D"/>
    <w:rsid w:val="007F23B4"/>
    <w:rsid w:val="007F242B"/>
    <w:rsid w:val="007F2440"/>
    <w:rsid w:val="007F2447"/>
    <w:rsid w:val="007F248E"/>
    <w:rsid w:val="007F2566"/>
    <w:rsid w:val="007F25E4"/>
    <w:rsid w:val="007F263D"/>
    <w:rsid w:val="007F266A"/>
    <w:rsid w:val="007F26D7"/>
    <w:rsid w:val="007F26E6"/>
    <w:rsid w:val="007F2731"/>
    <w:rsid w:val="007F2786"/>
    <w:rsid w:val="007F27A8"/>
    <w:rsid w:val="007F27B2"/>
    <w:rsid w:val="007F27C9"/>
    <w:rsid w:val="007F27D9"/>
    <w:rsid w:val="007F27EE"/>
    <w:rsid w:val="007F27F0"/>
    <w:rsid w:val="007F27FD"/>
    <w:rsid w:val="007F2884"/>
    <w:rsid w:val="007F28DA"/>
    <w:rsid w:val="007F2983"/>
    <w:rsid w:val="007F2996"/>
    <w:rsid w:val="007F29BB"/>
    <w:rsid w:val="007F2A0B"/>
    <w:rsid w:val="007F2A0D"/>
    <w:rsid w:val="007F2A21"/>
    <w:rsid w:val="007F2A33"/>
    <w:rsid w:val="007F2B2F"/>
    <w:rsid w:val="007F2B7F"/>
    <w:rsid w:val="007F2BA1"/>
    <w:rsid w:val="007F2BDF"/>
    <w:rsid w:val="007F2BE3"/>
    <w:rsid w:val="007F2C08"/>
    <w:rsid w:val="007F2C11"/>
    <w:rsid w:val="007F2C5A"/>
    <w:rsid w:val="007F2C5D"/>
    <w:rsid w:val="007F2C90"/>
    <w:rsid w:val="007F2CD3"/>
    <w:rsid w:val="007F2CE6"/>
    <w:rsid w:val="007F2D33"/>
    <w:rsid w:val="007F2D63"/>
    <w:rsid w:val="007F2D6B"/>
    <w:rsid w:val="007F2D7E"/>
    <w:rsid w:val="007F2D8B"/>
    <w:rsid w:val="007F2DA8"/>
    <w:rsid w:val="007F2DC7"/>
    <w:rsid w:val="007F2E30"/>
    <w:rsid w:val="007F2E61"/>
    <w:rsid w:val="007F2E96"/>
    <w:rsid w:val="007F2E97"/>
    <w:rsid w:val="007F2EC0"/>
    <w:rsid w:val="007F2EC7"/>
    <w:rsid w:val="007F2ECE"/>
    <w:rsid w:val="007F2F37"/>
    <w:rsid w:val="007F2F93"/>
    <w:rsid w:val="007F2F96"/>
    <w:rsid w:val="007F2FED"/>
    <w:rsid w:val="007F2FFB"/>
    <w:rsid w:val="007F3018"/>
    <w:rsid w:val="007F30AA"/>
    <w:rsid w:val="007F30BA"/>
    <w:rsid w:val="007F3123"/>
    <w:rsid w:val="007F3160"/>
    <w:rsid w:val="007F31F4"/>
    <w:rsid w:val="007F3218"/>
    <w:rsid w:val="007F3246"/>
    <w:rsid w:val="007F32D7"/>
    <w:rsid w:val="007F32DA"/>
    <w:rsid w:val="007F3342"/>
    <w:rsid w:val="007F337B"/>
    <w:rsid w:val="007F3393"/>
    <w:rsid w:val="007F3397"/>
    <w:rsid w:val="007F33C3"/>
    <w:rsid w:val="007F33C8"/>
    <w:rsid w:val="007F33DB"/>
    <w:rsid w:val="007F3400"/>
    <w:rsid w:val="007F3421"/>
    <w:rsid w:val="007F34A9"/>
    <w:rsid w:val="007F3501"/>
    <w:rsid w:val="007F351D"/>
    <w:rsid w:val="007F3526"/>
    <w:rsid w:val="007F352E"/>
    <w:rsid w:val="007F3570"/>
    <w:rsid w:val="007F35BF"/>
    <w:rsid w:val="007F35E6"/>
    <w:rsid w:val="007F3663"/>
    <w:rsid w:val="007F36E8"/>
    <w:rsid w:val="007F371B"/>
    <w:rsid w:val="007F3758"/>
    <w:rsid w:val="007F376A"/>
    <w:rsid w:val="007F378E"/>
    <w:rsid w:val="007F37B8"/>
    <w:rsid w:val="007F380B"/>
    <w:rsid w:val="007F3814"/>
    <w:rsid w:val="007F3820"/>
    <w:rsid w:val="007F3842"/>
    <w:rsid w:val="007F3843"/>
    <w:rsid w:val="007F38FE"/>
    <w:rsid w:val="007F3900"/>
    <w:rsid w:val="007F3908"/>
    <w:rsid w:val="007F391F"/>
    <w:rsid w:val="007F395C"/>
    <w:rsid w:val="007F395F"/>
    <w:rsid w:val="007F39C7"/>
    <w:rsid w:val="007F39E6"/>
    <w:rsid w:val="007F3A2E"/>
    <w:rsid w:val="007F3AB5"/>
    <w:rsid w:val="007F3AB9"/>
    <w:rsid w:val="007F3AF8"/>
    <w:rsid w:val="007F3B0E"/>
    <w:rsid w:val="007F3B4F"/>
    <w:rsid w:val="007F3B74"/>
    <w:rsid w:val="007F3C8A"/>
    <w:rsid w:val="007F3CA7"/>
    <w:rsid w:val="007F3CE6"/>
    <w:rsid w:val="007F3D0B"/>
    <w:rsid w:val="007F3D15"/>
    <w:rsid w:val="007F3D23"/>
    <w:rsid w:val="007F3D36"/>
    <w:rsid w:val="007F3D44"/>
    <w:rsid w:val="007F3D7C"/>
    <w:rsid w:val="007F3DDC"/>
    <w:rsid w:val="007F3DF1"/>
    <w:rsid w:val="007F3E81"/>
    <w:rsid w:val="007F3F11"/>
    <w:rsid w:val="007F3F33"/>
    <w:rsid w:val="007F3F41"/>
    <w:rsid w:val="007F3F6A"/>
    <w:rsid w:val="007F3F76"/>
    <w:rsid w:val="007F3F81"/>
    <w:rsid w:val="007F3FAD"/>
    <w:rsid w:val="007F3FC7"/>
    <w:rsid w:val="007F3FD0"/>
    <w:rsid w:val="007F3FD1"/>
    <w:rsid w:val="007F3FDB"/>
    <w:rsid w:val="007F3FF5"/>
    <w:rsid w:val="007F4049"/>
    <w:rsid w:val="007F408D"/>
    <w:rsid w:val="007F410B"/>
    <w:rsid w:val="007F410E"/>
    <w:rsid w:val="007F4133"/>
    <w:rsid w:val="007F4147"/>
    <w:rsid w:val="007F41BB"/>
    <w:rsid w:val="007F41D3"/>
    <w:rsid w:val="007F41DB"/>
    <w:rsid w:val="007F41FE"/>
    <w:rsid w:val="007F423B"/>
    <w:rsid w:val="007F4284"/>
    <w:rsid w:val="007F42B6"/>
    <w:rsid w:val="007F42BF"/>
    <w:rsid w:val="007F42D0"/>
    <w:rsid w:val="007F4320"/>
    <w:rsid w:val="007F4383"/>
    <w:rsid w:val="007F440F"/>
    <w:rsid w:val="007F441E"/>
    <w:rsid w:val="007F4481"/>
    <w:rsid w:val="007F4497"/>
    <w:rsid w:val="007F44C6"/>
    <w:rsid w:val="007F44DC"/>
    <w:rsid w:val="007F4548"/>
    <w:rsid w:val="007F4607"/>
    <w:rsid w:val="007F4628"/>
    <w:rsid w:val="007F4782"/>
    <w:rsid w:val="007F4786"/>
    <w:rsid w:val="007F47A4"/>
    <w:rsid w:val="007F47B5"/>
    <w:rsid w:val="007F484A"/>
    <w:rsid w:val="007F492D"/>
    <w:rsid w:val="007F4A8B"/>
    <w:rsid w:val="007F4A9E"/>
    <w:rsid w:val="007F4AB2"/>
    <w:rsid w:val="007F4AD6"/>
    <w:rsid w:val="007F4AF7"/>
    <w:rsid w:val="007F4B3E"/>
    <w:rsid w:val="007F4BC9"/>
    <w:rsid w:val="007F4C12"/>
    <w:rsid w:val="007F4C56"/>
    <w:rsid w:val="007F4D05"/>
    <w:rsid w:val="007F4D13"/>
    <w:rsid w:val="007F4D57"/>
    <w:rsid w:val="007F4D86"/>
    <w:rsid w:val="007F4DB3"/>
    <w:rsid w:val="007F4DDA"/>
    <w:rsid w:val="007F4E80"/>
    <w:rsid w:val="007F4ECE"/>
    <w:rsid w:val="007F4F0F"/>
    <w:rsid w:val="007F4F15"/>
    <w:rsid w:val="007F4F5E"/>
    <w:rsid w:val="007F4F6F"/>
    <w:rsid w:val="007F4FF5"/>
    <w:rsid w:val="007F506D"/>
    <w:rsid w:val="007F50F1"/>
    <w:rsid w:val="007F5106"/>
    <w:rsid w:val="007F5132"/>
    <w:rsid w:val="007F514F"/>
    <w:rsid w:val="007F51A9"/>
    <w:rsid w:val="007F51B1"/>
    <w:rsid w:val="007F5202"/>
    <w:rsid w:val="007F5222"/>
    <w:rsid w:val="007F5259"/>
    <w:rsid w:val="007F5270"/>
    <w:rsid w:val="007F52AC"/>
    <w:rsid w:val="007F52F2"/>
    <w:rsid w:val="007F534B"/>
    <w:rsid w:val="007F538B"/>
    <w:rsid w:val="007F5438"/>
    <w:rsid w:val="007F5441"/>
    <w:rsid w:val="007F544B"/>
    <w:rsid w:val="007F5497"/>
    <w:rsid w:val="007F54AF"/>
    <w:rsid w:val="007F54CB"/>
    <w:rsid w:val="007F54F0"/>
    <w:rsid w:val="007F554F"/>
    <w:rsid w:val="007F55A5"/>
    <w:rsid w:val="007F562D"/>
    <w:rsid w:val="007F567C"/>
    <w:rsid w:val="007F56F5"/>
    <w:rsid w:val="007F576A"/>
    <w:rsid w:val="007F5805"/>
    <w:rsid w:val="007F5814"/>
    <w:rsid w:val="007F5826"/>
    <w:rsid w:val="007F587D"/>
    <w:rsid w:val="007F595A"/>
    <w:rsid w:val="007F5962"/>
    <w:rsid w:val="007F599F"/>
    <w:rsid w:val="007F59B6"/>
    <w:rsid w:val="007F59CA"/>
    <w:rsid w:val="007F5A12"/>
    <w:rsid w:val="007F5A21"/>
    <w:rsid w:val="007F5A79"/>
    <w:rsid w:val="007F5A98"/>
    <w:rsid w:val="007F5ADB"/>
    <w:rsid w:val="007F5AEB"/>
    <w:rsid w:val="007F5AF2"/>
    <w:rsid w:val="007F5B0B"/>
    <w:rsid w:val="007F5B35"/>
    <w:rsid w:val="007F5B3C"/>
    <w:rsid w:val="007F5B84"/>
    <w:rsid w:val="007F5BBA"/>
    <w:rsid w:val="007F5BC7"/>
    <w:rsid w:val="007F5BD5"/>
    <w:rsid w:val="007F5BF0"/>
    <w:rsid w:val="007F5C3C"/>
    <w:rsid w:val="007F5C4B"/>
    <w:rsid w:val="007F5C75"/>
    <w:rsid w:val="007F5C87"/>
    <w:rsid w:val="007F5D03"/>
    <w:rsid w:val="007F5D12"/>
    <w:rsid w:val="007F5D4F"/>
    <w:rsid w:val="007F5D93"/>
    <w:rsid w:val="007F5E11"/>
    <w:rsid w:val="007F5E2A"/>
    <w:rsid w:val="007F5E36"/>
    <w:rsid w:val="007F5E54"/>
    <w:rsid w:val="007F5EE6"/>
    <w:rsid w:val="007F5EF3"/>
    <w:rsid w:val="007F5F59"/>
    <w:rsid w:val="007F5F83"/>
    <w:rsid w:val="007F5F8D"/>
    <w:rsid w:val="007F5FB5"/>
    <w:rsid w:val="007F5FB7"/>
    <w:rsid w:val="007F6003"/>
    <w:rsid w:val="007F600D"/>
    <w:rsid w:val="007F6031"/>
    <w:rsid w:val="007F606A"/>
    <w:rsid w:val="007F609E"/>
    <w:rsid w:val="007F60C5"/>
    <w:rsid w:val="007F6113"/>
    <w:rsid w:val="007F6142"/>
    <w:rsid w:val="007F6154"/>
    <w:rsid w:val="007F6184"/>
    <w:rsid w:val="007F618F"/>
    <w:rsid w:val="007F619C"/>
    <w:rsid w:val="007F61E3"/>
    <w:rsid w:val="007F6240"/>
    <w:rsid w:val="007F6270"/>
    <w:rsid w:val="007F629F"/>
    <w:rsid w:val="007F6313"/>
    <w:rsid w:val="007F631C"/>
    <w:rsid w:val="007F6330"/>
    <w:rsid w:val="007F6334"/>
    <w:rsid w:val="007F633F"/>
    <w:rsid w:val="007F6343"/>
    <w:rsid w:val="007F6378"/>
    <w:rsid w:val="007F63B8"/>
    <w:rsid w:val="007F63C8"/>
    <w:rsid w:val="007F6447"/>
    <w:rsid w:val="007F6491"/>
    <w:rsid w:val="007F64B2"/>
    <w:rsid w:val="007F64CA"/>
    <w:rsid w:val="007F64CD"/>
    <w:rsid w:val="007F64DA"/>
    <w:rsid w:val="007F6558"/>
    <w:rsid w:val="007F65B9"/>
    <w:rsid w:val="007F65FE"/>
    <w:rsid w:val="007F6607"/>
    <w:rsid w:val="007F671A"/>
    <w:rsid w:val="007F671D"/>
    <w:rsid w:val="007F6750"/>
    <w:rsid w:val="007F679E"/>
    <w:rsid w:val="007F67CC"/>
    <w:rsid w:val="007F67EE"/>
    <w:rsid w:val="007F685C"/>
    <w:rsid w:val="007F68E6"/>
    <w:rsid w:val="007F6928"/>
    <w:rsid w:val="007F6978"/>
    <w:rsid w:val="007F69B6"/>
    <w:rsid w:val="007F6A63"/>
    <w:rsid w:val="007F6BF4"/>
    <w:rsid w:val="007F6C03"/>
    <w:rsid w:val="007F6C04"/>
    <w:rsid w:val="007F6C62"/>
    <w:rsid w:val="007F6C6B"/>
    <w:rsid w:val="007F6C76"/>
    <w:rsid w:val="007F6C91"/>
    <w:rsid w:val="007F6CA8"/>
    <w:rsid w:val="007F6CBC"/>
    <w:rsid w:val="007F6D5D"/>
    <w:rsid w:val="007F6D6C"/>
    <w:rsid w:val="007F6D76"/>
    <w:rsid w:val="007F6D9B"/>
    <w:rsid w:val="007F6DAB"/>
    <w:rsid w:val="007F6DD4"/>
    <w:rsid w:val="007F6E45"/>
    <w:rsid w:val="007F6EF4"/>
    <w:rsid w:val="007F6F22"/>
    <w:rsid w:val="007F6F80"/>
    <w:rsid w:val="007F6F99"/>
    <w:rsid w:val="007F70CD"/>
    <w:rsid w:val="007F7143"/>
    <w:rsid w:val="007F716C"/>
    <w:rsid w:val="007F719B"/>
    <w:rsid w:val="007F71F3"/>
    <w:rsid w:val="007F71FD"/>
    <w:rsid w:val="007F7274"/>
    <w:rsid w:val="007F735B"/>
    <w:rsid w:val="007F738F"/>
    <w:rsid w:val="007F7390"/>
    <w:rsid w:val="007F73A9"/>
    <w:rsid w:val="007F73EF"/>
    <w:rsid w:val="007F74A3"/>
    <w:rsid w:val="007F74BB"/>
    <w:rsid w:val="007F7539"/>
    <w:rsid w:val="007F756B"/>
    <w:rsid w:val="007F7596"/>
    <w:rsid w:val="007F7598"/>
    <w:rsid w:val="007F760B"/>
    <w:rsid w:val="007F7677"/>
    <w:rsid w:val="007F76B7"/>
    <w:rsid w:val="007F76D3"/>
    <w:rsid w:val="007F76DD"/>
    <w:rsid w:val="007F7708"/>
    <w:rsid w:val="007F771B"/>
    <w:rsid w:val="007F771E"/>
    <w:rsid w:val="007F77FC"/>
    <w:rsid w:val="007F787A"/>
    <w:rsid w:val="007F78C2"/>
    <w:rsid w:val="007F7913"/>
    <w:rsid w:val="007F7933"/>
    <w:rsid w:val="007F794E"/>
    <w:rsid w:val="007F797E"/>
    <w:rsid w:val="007F7A20"/>
    <w:rsid w:val="007F7AB2"/>
    <w:rsid w:val="007F7B61"/>
    <w:rsid w:val="007F7BBE"/>
    <w:rsid w:val="007F7BD7"/>
    <w:rsid w:val="007F7BD8"/>
    <w:rsid w:val="007F7BF3"/>
    <w:rsid w:val="007F7C2A"/>
    <w:rsid w:val="007F7C88"/>
    <w:rsid w:val="007F7C9F"/>
    <w:rsid w:val="007F7CAF"/>
    <w:rsid w:val="007F7CE5"/>
    <w:rsid w:val="007F7D31"/>
    <w:rsid w:val="007F7D64"/>
    <w:rsid w:val="007F7D92"/>
    <w:rsid w:val="007F7D97"/>
    <w:rsid w:val="007F7DC4"/>
    <w:rsid w:val="007F7DC5"/>
    <w:rsid w:val="007F7E05"/>
    <w:rsid w:val="007F7E4F"/>
    <w:rsid w:val="007F7E65"/>
    <w:rsid w:val="007F7EA5"/>
    <w:rsid w:val="007F7EF6"/>
    <w:rsid w:val="007F7F00"/>
    <w:rsid w:val="007F7F0A"/>
    <w:rsid w:val="007F7F63"/>
    <w:rsid w:val="007F7F86"/>
    <w:rsid w:val="007F7F91"/>
    <w:rsid w:val="007F7F94"/>
    <w:rsid w:val="007F7FF4"/>
    <w:rsid w:val="00800052"/>
    <w:rsid w:val="00800097"/>
    <w:rsid w:val="00800124"/>
    <w:rsid w:val="0080013A"/>
    <w:rsid w:val="0080013F"/>
    <w:rsid w:val="00800168"/>
    <w:rsid w:val="0080023B"/>
    <w:rsid w:val="0080025C"/>
    <w:rsid w:val="00800263"/>
    <w:rsid w:val="0080028E"/>
    <w:rsid w:val="008002E4"/>
    <w:rsid w:val="0080034E"/>
    <w:rsid w:val="00800355"/>
    <w:rsid w:val="0080035E"/>
    <w:rsid w:val="0080037D"/>
    <w:rsid w:val="00800390"/>
    <w:rsid w:val="008003C5"/>
    <w:rsid w:val="008004A0"/>
    <w:rsid w:val="00800516"/>
    <w:rsid w:val="0080053C"/>
    <w:rsid w:val="00800566"/>
    <w:rsid w:val="00800593"/>
    <w:rsid w:val="00800604"/>
    <w:rsid w:val="0080062F"/>
    <w:rsid w:val="0080066F"/>
    <w:rsid w:val="0080070B"/>
    <w:rsid w:val="00800722"/>
    <w:rsid w:val="0080076C"/>
    <w:rsid w:val="00800770"/>
    <w:rsid w:val="008007A1"/>
    <w:rsid w:val="00800868"/>
    <w:rsid w:val="00800877"/>
    <w:rsid w:val="008008B3"/>
    <w:rsid w:val="008008B4"/>
    <w:rsid w:val="008008D7"/>
    <w:rsid w:val="00800915"/>
    <w:rsid w:val="00800929"/>
    <w:rsid w:val="0080093F"/>
    <w:rsid w:val="00800942"/>
    <w:rsid w:val="00800951"/>
    <w:rsid w:val="008009C3"/>
    <w:rsid w:val="008009EB"/>
    <w:rsid w:val="008009F2"/>
    <w:rsid w:val="00800B8B"/>
    <w:rsid w:val="00800BC2"/>
    <w:rsid w:val="00800BF6"/>
    <w:rsid w:val="00800C1B"/>
    <w:rsid w:val="00800C2C"/>
    <w:rsid w:val="00800C32"/>
    <w:rsid w:val="00800C7E"/>
    <w:rsid w:val="00800C90"/>
    <w:rsid w:val="00800CB8"/>
    <w:rsid w:val="00800CF0"/>
    <w:rsid w:val="00800D61"/>
    <w:rsid w:val="00800E19"/>
    <w:rsid w:val="00800E37"/>
    <w:rsid w:val="00800E7E"/>
    <w:rsid w:val="00800E86"/>
    <w:rsid w:val="00800E89"/>
    <w:rsid w:val="00800FBD"/>
    <w:rsid w:val="008010B1"/>
    <w:rsid w:val="008010B7"/>
    <w:rsid w:val="0080114B"/>
    <w:rsid w:val="0080114D"/>
    <w:rsid w:val="00801155"/>
    <w:rsid w:val="00801160"/>
    <w:rsid w:val="00801183"/>
    <w:rsid w:val="008011A0"/>
    <w:rsid w:val="008011B4"/>
    <w:rsid w:val="008011B9"/>
    <w:rsid w:val="0080121D"/>
    <w:rsid w:val="00801237"/>
    <w:rsid w:val="0080124B"/>
    <w:rsid w:val="00801271"/>
    <w:rsid w:val="00801281"/>
    <w:rsid w:val="00801284"/>
    <w:rsid w:val="0080132D"/>
    <w:rsid w:val="00801381"/>
    <w:rsid w:val="00801387"/>
    <w:rsid w:val="00801427"/>
    <w:rsid w:val="008014A2"/>
    <w:rsid w:val="008014E6"/>
    <w:rsid w:val="00801524"/>
    <w:rsid w:val="00801528"/>
    <w:rsid w:val="00801557"/>
    <w:rsid w:val="00801568"/>
    <w:rsid w:val="0080157F"/>
    <w:rsid w:val="00801592"/>
    <w:rsid w:val="008015A3"/>
    <w:rsid w:val="008015AC"/>
    <w:rsid w:val="00801615"/>
    <w:rsid w:val="00801661"/>
    <w:rsid w:val="008016B8"/>
    <w:rsid w:val="00801786"/>
    <w:rsid w:val="0080178D"/>
    <w:rsid w:val="00801797"/>
    <w:rsid w:val="008017C5"/>
    <w:rsid w:val="00801850"/>
    <w:rsid w:val="0080185D"/>
    <w:rsid w:val="0080186F"/>
    <w:rsid w:val="00801888"/>
    <w:rsid w:val="0080190C"/>
    <w:rsid w:val="0080193C"/>
    <w:rsid w:val="00801956"/>
    <w:rsid w:val="00801970"/>
    <w:rsid w:val="008019AD"/>
    <w:rsid w:val="00801A2D"/>
    <w:rsid w:val="00801B4E"/>
    <w:rsid w:val="00801BB4"/>
    <w:rsid w:val="00801BCF"/>
    <w:rsid w:val="00801C7B"/>
    <w:rsid w:val="00801C85"/>
    <w:rsid w:val="00801CA4"/>
    <w:rsid w:val="00801D4C"/>
    <w:rsid w:val="00801D80"/>
    <w:rsid w:val="00801E19"/>
    <w:rsid w:val="00801E6C"/>
    <w:rsid w:val="00801EC6"/>
    <w:rsid w:val="00801F14"/>
    <w:rsid w:val="00801F17"/>
    <w:rsid w:val="00801F6E"/>
    <w:rsid w:val="00801FB3"/>
    <w:rsid w:val="00801FEA"/>
    <w:rsid w:val="0080200F"/>
    <w:rsid w:val="0080201C"/>
    <w:rsid w:val="00802054"/>
    <w:rsid w:val="008020D2"/>
    <w:rsid w:val="00802103"/>
    <w:rsid w:val="0080212E"/>
    <w:rsid w:val="00802137"/>
    <w:rsid w:val="00802215"/>
    <w:rsid w:val="00802241"/>
    <w:rsid w:val="00802285"/>
    <w:rsid w:val="008022A4"/>
    <w:rsid w:val="0080232F"/>
    <w:rsid w:val="00802391"/>
    <w:rsid w:val="008023F6"/>
    <w:rsid w:val="00802421"/>
    <w:rsid w:val="0080246A"/>
    <w:rsid w:val="00802507"/>
    <w:rsid w:val="00802508"/>
    <w:rsid w:val="00802537"/>
    <w:rsid w:val="00802554"/>
    <w:rsid w:val="00802559"/>
    <w:rsid w:val="0080255E"/>
    <w:rsid w:val="0080258C"/>
    <w:rsid w:val="008025B3"/>
    <w:rsid w:val="008025B9"/>
    <w:rsid w:val="0080268F"/>
    <w:rsid w:val="008026C5"/>
    <w:rsid w:val="008026D4"/>
    <w:rsid w:val="008026E2"/>
    <w:rsid w:val="00802729"/>
    <w:rsid w:val="00802760"/>
    <w:rsid w:val="008027AC"/>
    <w:rsid w:val="008027E6"/>
    <w:rsid w:val="0080283C"/>
    <w:rsid w:val="00802864"/>
    <w:rsid w:val="00802888"/>
    <w:rsid w:val="008028C8"/>
    <w:rsid w:val="008028E3"/>
    <w:rsid w:val="008028EC"/>
    <w:rsid w:val="0080295A"/>
    <w:rsid w:val="00802994"/>
    <w:rsid w:val="00802A3D"/>
    <w:rsid w:val="00802B63"/>
    <w:rsid w:val="00802B76"/>
    <w:rsid w:val="00802C04"/>
    <w:rsid w:val="00802C93"/>
    <w:rsid w:val="00802CDA"/>
    <w:rsid w:val="00802DAF"/>
    <w:rsid w:val="00802DCC"/>
    <w:rsid w:val="00802E01"/>
    <w:rsid w:val="00802E09"/>
    <w:rsid w:val="00802E77"/>
    <w:rsid w:val="00802E83"/>
    <w:rsid w:val="00802EC0"/>
    <w:rsid w:val="00802ED2"/>
    <w:rsid w:val="00802EE1"/>
    <w:rsid w:val="00802F1D"/>
    <w:rsid w:val="00802FB9"/>
    <w:rsid w:val="00802FC2"/>
    <w:rsid w:val="0080301D"/>
    <w:rsid w:val="00803057"/>
    <w:rsid w:val="008030AD"/>
    <w:rsid w:val="0080315E"/>
    <w:rsid w:val="008031BF"/>
    <w:rsid w:val="008031CA"/>
    <w:rsid w:val="008031EB"/>
    <w:rsid w:val="00803236"/>
    <w:rsid w:val="0080323E"/>
    <w:rsid w:val="00803256"/>
    <w:rsid w:val="008032AF"/>
    <w:rsid w:val="008032F7"/>
    <w:rsid w:val="00803337"/>
    <w:rsid w:val="00803374"/>
    <w:rsid w:val="008033B0"/>
    <w:rsid w:val="008033D1"/>
    <w:rsid w:val="008033DD"/>
    <w:rsid w:val="008033E4"/>
    <w:rsid w:val="00803415"/>
    <w:rsid w:val="00803441"/>
    <w:rsid w:val="00803467"/>
    <w:rsid w:val="00803494"/>
    <w:rsid w:val="008034C6"/>
    <w:rsid w:val="008034D5"/>
    <w:rsid w:val="008034E8"/>
    <w:rsid w:val="0080350F"/>
    <w:rsid w:val="00803531"/>
    <w:rsid w:val="0080353A"/>
    <w:rsid w:val="00803583"/>
    <w:rsid w:val="008035AA"/>
    <w:rsid w:val="00803628"/>
    <w:rsid w:val="00803667"/>
    <w:rsid w:val="0080369F"/>
    <w:rsid w:val="008036D4"/>
    <w:rsid w:val="008036DC"/>
    <w:rsid w:val="008036E7"/>
    <w:rsid w:val="00803739"/>
    <w:rsid w:val="008037ED"/>
    <w:rsid w:val="008037F6"/>
    <w:rsid w:val="00803801"/>
    <w:rsid w:val="00803814"/>
    <w:rsid w:val="00803877"/>
    <w:rsid w:val="00803892"/>
    <w:rsid w:val="008038DC"/>
    <w:rsid w:val="008038F8"/>
    <w:rsid w:val="00803925"/>
    <w:rsid w:val="008039E8"/>
    <w:rsid w:val="00803A35"/>
    <w:rsid w:val="00803A82"/>
    <w:rsid w:val="00803A9F"/>
    <w:rsid w:val="00803ACB"/>
    <w:rsid w:val="00803AFF"/>
    <w:rsid w:val="00803BC5"/>
    <w:rsid w:val="00803C15"/>
    <w:rsid w:val="00803C41"/>
    <w:rsid w:val="00803D7D"/>
    <w:rsid w:val="00803E44"/>
    <w:rsid w:val="00803E4B"/>
    <w:rsid w:val="00803E8B"/>
    <w:rsid w:val="00803EE0"/>
    <w:rsid w:val="00803EFA"/>
    <w:rsid w:val="00803F0E"/>
    <w:rsid w:val="00803F83"/>
    <w:rsid w:val="00803FDD"/>
    <w:rsid w:val="00804029"/>
    <w:rsid w:val="00804069"/>
    <w:rsid w:val="0080412A"/>
    <w:rsid w:val="00804131"/>
    <w:rsid w:val="00804176"/>
    <w:rsid w:val="00804290"/>
    <w:rsid w:val="008042D9"/>
    <w:rsid w:val="008042E3"/>
    <w:rsid w:val="0080430A"/>
    <w:rsid w:val="00804328"/>
    <w:rsid w:val="00804384"/>
    <w:rsid w:val="008043CA"/>
    <w:rsid w:val="0080443C"/>
    <w:rsid w:val="00804478"/>
    <w:rsid w:val="00804496"/>
    <w:rsid w:val="008044C6"/>
    <w:rsid w:val="00804504"/>
    <w:rsid w:val="0080457C"/>
    <w:rsid w:val="0080463A"/>
    <w:rsid w:val="0080469B"/>
    <w:rsid w:val="008046AB"/>
    <w:rsid w:val="008046DA"/>
    <w:rsid w:val="00804766"/>
    <w:rsid w:val="00804797"/>
    <w:rsid w:val="008047A3"/>
    <w:rsid w:val="0080488E"/>
    <w:rsid w:val="008048C6"/>
    <w:rsid w:val="008048D0"/>
    <w:rsid w:val="00804947"/>
    <w:rsid w:val="0080496D"/>
    <w:rsid w:val="00804971"/>
    <w:rsid w:val="008049B6"/>
    <w:rsid w:val="00804A04"/>
    <w:rsid w:val="00804A2C"/>
    <w:rsid w:val="00804A5B"/>
    <w:rsid w:val="00804A74"/>
    <w:rsid w:val="00804AAA"/>
    <w:rsid w:val="00804B75"/>
    <w:rsid w:val="00804BF8"/>
    <w:rsid w:val="00804C56"/>
    <w:rsid w:val="00804C7F"/>
    <w:rsid w:val="00804C95"/>
    <w:rsid w:val="00804D4F"/>
    <w:rsid w:val="00804D50"/>
    <w:rsid w:val="00804D62"/>
    <w:rsid w:val="00804DB3"/>
    <w:rsid w:val="00804DCF"/>
    <w:rsid w:val="00804E18"/>
    <w:rsid w:val="00804EE6"/>
    <w:rsid w:val="00804F14"/>
    <w:rsid w:val="00804F47"/>
    <w:rsid w:val="00804F65"/>
    <w:rsid w:val="00804FC7"/>
    <w:rsid w:val="00805034"/>
    <w:rsid w:val="0080503C"/>
    <w:rsid w:val="0080507E"/>
    <w:rsid w:val="00805122"/>
    <w:rsid w:val="0080515E"/>
    <w:rsid w:val="008051A5"/>
    <w:rsid w:val="008051DD"/>
    <w:rsid w:val="008051F2"/>
    <w:rsid w:val="00805204"/>
    <w:rsid w:val="00805214"/>
    <w:rsid w:val="00805266"/>
    <w:rsid w:val="0080527D"/>
    <w:rsid w:val="0080528F"/>
    <w:rsid w:val="0080529E"/>
    <w:rsid w:val="008052FA"/>
    <w:rsid w:val="008053EE"/>
    <w:rsid w:val="00805459"/>
    <w:rsid w:val="00805460"/>
    <w:rsid w:val="00805488"/>
    <w:rsid w:val="008054A2"/>
    <w:rsid w:val="008054A7"/>
    <w:rsid w:val="008054DB"/>
    <w:rsid w:val="008054E5"/>
    <w:rsid w:val="008054EA"/>
    <w:rsid w:val="008054F6"/>
    <w:rsid w:val="00805540"/>
    <w:rsid w:val="00805553"/>
    <w:rsid w:val="0080555B"/>
    <w:rsid w:val="008055DB"/>
    <w:rsid w:val="008055F9"/>
    <w:rsid w:val="00805615"/>
    <w:rsid w:val="00805645"/>
    <w:rsid w:val="0080568F"/>
    <w:rsid w:val="0080569A"/>
    <w:rsid w:val="0080573A"/>
    <w:rsid w:val="00805747"/>
    <w:rsid w:val="00805750"/>
    <w:rsid w:val="00805758"/>
    <w:rsid w:val="008057A9"/>
    <w:rsid w:val="008057F3"/>
    <w:rsid w:val="00805823"/>
    <w:rsid w:val="00805843"/>
    <w:rsid w:val="00805865"/>
    <w:rsid w:val="008058C8"/>
    <w:rsid w:val="00805942"/>
    <w:rsid w:val="0080598C"/>
    <w:rsid w:val="008059BA"/>
    <w:rsid w:val="008059EF"/>
    <w:rsid w:val="008059FD"/>
    <w:rsid w:val="008059FE"/>
    <w:rsid w:val="00805A4A"/>
    <w:rsid w:val="00805A59"/>
    <w:rsid w:val="00805A60"/>
    <w:rsid w:val="00805AC9"/>
    <w:rsid w:val="00805B43"/>
    <w:rsid w:val="00805B46"/>
    <w:rsid w:val="00805B61"/>
    <w:rsid w:val="00805B66"/>
    <w:rsid w:val="00805B71"/>
    <w:rsid w:val="00805B83"/>
    <w:rsid w:val="00805C1E"/>
    <w:rsid w:val="00805C85"/>
    <w:rsid w:val="00805CC3"/>
    <w:rsid w:val="00805D04"/>
    <w:rsid w:val="00805D0A"/>
    <w:rsid w:val="00805D7A"/>
    <w:rsid w:val="00805DC1"/>
    <w:rsid w:val="00805DE0"/>
    <w:rsid w:val="00805E77"/>
    <w:rsid w:val="00805EB7"/>
    <w:rsid w:val="00805EF2"/>
    <w:rsid w:val="00805F13"/>
    <w:rsid w:val="00805F61"/>
    <w:rsid w:val="00805F77"/>
    <w:rsid w:val="00805FB7"/>
    <w:rsid w:val="00805FF6"/>
    <w:rsid w:val="00806000"/>
    <w:rsid w:val="00806029"/>
    <w:rsid w:val="00806102"/>
    <w:rsid w:val="0080616C"/>
    <w:rsid w:val="00806194"/>
    <w:rsid w:val="008061A1"/>
    <w:rsid w:val="008061AE"/>
    <w:rsid w:val="008061E0"/>
    <w:rsid w:val="0080623A"/>
    <w:rsid w:val="00806291"/>
    <w:rsid w:val="00806296"/>
    <w:rsid w:val="008062A4"/>
    <w:rsid w:val="008062AF"/>
    <w:rsid w:val="00806323"/>
    <w:rsid w:val="00806330"/>
    <w:rsid w:val="00806448"/>
    <w:rsid w:val="00806487"/>
    <w:rsid w:val="008064A3"/>
    <w:rsid w:val="008064DB"/>
    <w:rsid w:val="008064E8"/>
    <w:rsid w:val="008064FD"/>
    <w:rsid w:val="00806514"/>
    <w:rsid w:val="00806531"/>
    <w:rsid w:val="00806562"/>
    <w:rsid w:val="008065C7"/>
    <w:rsid w:val="008065F4"/>
    <w:rsid w:val="008065FA"/>
    <w:rsid w:val="008066DF"/>
    <w:rsid w:val="008066E0"/>
    <w:rsid w:val="00806701"/>
    <w:rsid w:val="0080670E"/>
    <w:rsid w:val="0080674A"/>
    <w:rsid w:val="00806778"/>
    <w:rsid w:val="008067A5"/>
    <w:rsid w:val="008067AB"/>
    <w:rsid w:val="008067B0"/>
    <w:rsid w:val="00806883"/>
    <w:rsid w:val="00806888"/>
    <w:rsid w:val="008068D0"/>
    <w:rsid w:val="00806991"/>
    <w:rsid w:val="008069B6"/>
    <w:rsid w:val="008069F8"/>
    <w:rsid w:val="00806A2D"/>
    <w:rsid w:val="00806A64"/>
    <w:rsid w:val="00806A66"/>
    <w:rsid w:val="00806AA2"/>
    <w:rsid w:val="00806AAC"/>
    <w:rsid w:val="00806B57"/>
    <w:rsid w:val="00806B66"/>
    <w:rsid w:val="00806B87"/>
    <w:rsid w:val="00806BC6"/>
    <w:rsid w:val="00806C4E"/>
    <w:rsid w:val="00806CB4"/>
    <w:rsid w:val="00806CD3"/>
    <w:rsid w:val="00806D95"/>
    <w:rsid w:val="00806DEA"/>
    <w:rsid w:val="00806F0A"/>
    <w:rsid w:val="00806F13"/>
    <w:rsid w:val="00806F4A"/>
    <w:rsid w:val="00806F7D"/>
    <w:rsid w:val="00806F83"/>
    <w:rsid w:val="00807036"/>
    <w:rsid w:val="00807083"/>
    <w:rsid w:val="008070CE"/>
    <w:rsid w:val="008070EB"/>
    <w:rsid w:val="0080713B"/>
    <w:rsid w:val="008071B5"/>
    <w:rsid w:val="00807201"/>
    <w:rsid w:val="0080721F"/>
    <w:rsid w:val="00807291"/>
    <w:rsid w:val="0080729E"/>
    <w:rsid w:val="008072AB"/>
    <w:rsid w:val="00807325"/>
    <w:rsid w:val="00807339"/>
    <w:rsid w:val="00807346"/>
    <w:rsid w:val="0080737E"/>
    <w:rsid w:val="008073EA"/>
    <w:rsid w:val="0080743C"/>
    <w:rsid w:val="00807495"/>
    <w:rsid w:val="008074CC"/>
    <w:rsid w:val="008075AA"/>
    <w:rsid w:val="008075F1"/>
    <w:rsid w:val="0080760D"/>
    <w:rsid w:val="0080766C"/>
    <w:rsid w:val="008076A7"/>
    <w:rsid w:val="00807701"/>
    <w:rsid w:val="0080770D"/>
    <w:rsid w:val="00807727"/>
    <w:rsid w:val="0080774D"/>
    <w:rsid w:val="00807783"/>
    <w:rsid w:val="00807794"/>
    <w:rsid w:val="00807816"/>
    <w:rsid w:val="00807889"/>
    <w:rsid w:val="00807940"/>
    <w:rsid w:val="008079AD"/>
    <w:rsid w:val="008079F9"/>
    <w:rsid w:val="00807A12"/>
    <w:rsid w:val="00807A34"/>
    <w:rsid w:val="00807A51"/>
    <w:rsid w:val="00807A76"/>
    <w:rsid w:val="00807A93"/>
    <w:rsid w:val="00807ADD"/>
    <w:rsid w:val="00807B31"/>
    <w:rsid w:val="00807B8E"/>
    <w:rsid w:val="00807BAD"/>
    <w:rsid w:val="00807BEA"/>
    <w:rsid w:val="00807C39"/>
    <w:rsid w:val="00807D22"/>
    <w:rsid w:val="00807D56"/>
    <w:rsid w:val="00807D74"/>
    <w:rsid w:val="00807D86"/>
    <w:rsid w:val="00807D9E"/>
    <w:rsid w:val="00807DAD"/>
    <w:rsid w:val="00807DF9"/>
    <w:rsid w:val="00807E9B"/>
    <w:rsid w:val="00807EAB"/>
    <w:rsid w:val="00807EEA"/>
    <w:rsid w:val="00807F1C"/>
    <w:rsid w:val="00807F5A"/>
    <w:rsid w:val="00807F86"/>
    <w:rsid w:val="00807FEB"/>
    <w:rsid w:val="00810040"/>
    <w:rsid w:val="00810123"/>
    <w:rsid w:val="00810146"/>
    <w:rsid w:val="00810165"/>
    <w:rsid w:val="0081017B"/>
    <w:rsid w:val="008101A1"/>
    <w:rsid w:val="008101D4"/>
    <w:rsid w:val="00810240"/>
    <w:rsid w:val="0081028E"/>
    <w:rsid w:val="008102B7"/>
    <w:rsid w:val="008102C5"/>
    <w:rsid w:val="008102E9"/>
    <w:rsid w:val="008102ED"/>
    <w:rsid w:val="0081031F"/>
    <w:rsid w:val="00810336"/>
    <w:rsid w:val="0081035D"/>
    <w:rsid w:val="0081037A"/>
    <w:rsid w:val="0081037E"/>
    <w:rsid w:val="0081043F"/>
    <w:rsid w:val="0081045B"/>
    <w:rsid w:val="00810483"/>
    <w:rsid w:val="008104F8"/>
    <w:rsid w:val="00810534"/>
    <w:rsid w:val="008105DE"/>
    <w:rsid w:val="008105EA"/>
    <w:rsid w:val="008105F9"/>
    <w:rsid w:val="00810649"/>
    <w:rsid w:val="008106D4"/>
    <w:rsid w:val="008106DB"/>
    <w:rsid w:val="00810789"/>
    <w:rsid w:val="008107AC"/>
    <w:rsid w:val="008107CA"/>
    <w:rsid w:val="008107DC"/>
    <w:rsid w:val="008107ED"/>
    <w:rsid w:val="00810836"/>
    <w:rsid w:val="00810845"/>
    <w:rsid w:val="00810849"/>
    <w:rsid w:val="0081084B"/>
    <w:rsid w:val="00810850"/>
    <w:rsid w:val="00810864"/>
    <w:rsid w:val="00810884"/>
    <w:rsid w:val="00810951"/>
    <w:rsid w:val="00810999"/>
    <w:rsid w:val="00810A48"/>
    <w:rsid w:val="00810A85"/>
    <w:rsid w:val="00810AC5"/>
    <w:rsid w:val="00810AE1"/>
    <w:rsid w:val="00810B0C"/>
    <w:rsid w:val="00810B0E"/>
    <w:rsid w:val="00810B29"/>
    <w:rsid w:val="00810C35"/>
    <w:rsid w:val="00810C6E"/>
    <w:rsid w:val="00810C98"/>
    <w:rsid w:val="00810CF0"/>
    <w:rsid w:val="00810CF3"/>
    <w:rsid w:val="00810D2B"/>
    <w:rsid w:val="00810D30"/>
    <w:rsid w:val="00810D76"/>
    <w:rsid w:val="00810DA3"/>
    <w:rsid w:val="00810DC2"/>
    <w:rsid w:val="00810DC7"/>
    <w:rsid w:val="00810E12"/>
    <w:rsid w:val="00810E38"/>
    <w:rsid w:val="00810E71"/>
    <w:rsid w:val="00810EE3"/>
    <w:rsid w:val="00810EF6"/>
    <w:rsid w:val="00810F4E"/>
    <w:rsid w:val="00811041"/>
    <w:rsid w:val="00811050"/>
    <w:rsid w:val="008110C1"/>
    <w:rsid w:val="00811121"/>
    <w:rsid w:val="0081114E"/>
    <w:rsid w:val="008111B8"/>
    <w:rsid w:val="00811223"/>
    <w:rsid w:val="00811264"/>
    <w:rsid w:val="00811293"/>
    <w:rsid w:val="008112B9"/>
    <w:rsid w:val="008112C6"/>
    <w:rsid w:val="008112EC"/>
    <w:rsid w:val="0081131C"/>
    <w:rsid w:val="00811335"/>
    <w:rsid w:val="00811336"/>
    <w:rsid w:val="008113D8"/>
    <w:rsid w:val="00811417"/>
    <w:rsid w:val="0081141A"/>
    <w:rsid w:val="0081146F"/>
    <w:rsid w:val="00811561"/>
    <w:rsid w:val="008115F0"/>
    <w:rsid w:val="008115F1"/>
    <w:rsid w:val="008115FE"/>
    <w:rsid w:val="0081160C"/>
    <w:rsid w:val="0081161F"/>
    <w:rsid w:val="00811647"/>
    <w:rsid w:val="0081166B"/>
    <w:rsid w:val="0081167A"/>
    <w:rsid w:val="008116A9"/>
    <w:rsid w:val="00811747"/>
    <w:rsid w:val="0081180A"/>
    <w:rsid w:val="00811859"/>
    <w:rsid w:val="00811866"/>
    <w:rsid w:val="00811877"/>
    <w:rsid w:val="00811881"/>
    <w:rsid w:val="00811899"/>
    <w:rsid w:val="008118B6"/>
    <w:rsid w:val="0081191E"/>
    <w:rsid w:val="00811942"/>
    <w:rsid w:val="00811945"/>
    <w:rsid w:val="00811953"/>
    <w:rsid w:val="008119F6"/>
    <w:rsid w:val="008119FF"/>
    <w:rsid w:val="00811A1E"/>
    <w:rsid w:val="00811A44"/>
    <w:rsid w:val="00811A58"/>
    <w:rsid w:val="00811A8C"/>
    <w:rsid w:val="00811ACC"/>
    <w:rsid w:val="00811B6B"/>
    <w:rsid w:val="00811B76"/>
    <w:rsid w:val="00811BBA"/>
    <w:rsid w:val="00811BDD"/>
    <w:rsid w:val="00811C73"/>
    <w:rsid w:val="00811CD6"/>
    <w:rsid w:val="00811CFC"/>
    <w:rsid w:val="00811D5B"/>
    <w:rsid w:val="00811DA4"/>
    <w:rsid w:val="00811E05"/>
    <w:rsid w:val="00811E9E"/>
    <w:rsid w:val="00811F13"/>
    <w:rsid w:val="00811F23"/>
    <w:rsid w:val="00811F79"/>
    <w:rsid w:val="00811FBE"/>
    <w:rsid w:val="00811FC2"/>
    <w:rsid w:val="00811FCD"/>
    <w:rsid w:val="0081203C"/>
    <w:rsid w:val="00812043"/>
    <w:rsid w:val="0081208B"/>
    <w:rsid w:val="008120AD"/>
    <w:rsid w:val="008120C8"/>
    <w:rsid w:val="008120C9"/>
    <w:rsid w:val="0081211F"/>
    <w:rsid w:val="00812197"/>
    <w:rsid w:val="008122A6"/>
    <w:rsid w:val="008122E2"/>
    <w:rsid w:val="008122F2"/>
    <w:rsid w:val="00812353"/>
    <w:rsid w:val="008123BC"/>
    <w:rsid w:val="008123C8"/>
    <w:rsid w:val="0081246C"/>
    <w:rsid w:val="00812485"/>
    <w:rsid w:val="00812486"/>
    <w:rsid w:val="008124C2"/>
    <w:rsid w:val="008124C3"/>
    <w:rsid w:val="008124D4"/>
    <w:rsid w:val="00812528"/>
    <w:rsid w:val="00812561"/>
    <w:rsid w:val="0081259C"/>
    <w:rsid w:val="008125B9"/>
    <w:rsid w:val="008125BA"/>
    <w:rsid w:val="008125C4"/>
    <w:rsid w:val="008125F0"/>
    <w:rsid w:val="00812600"/>
    <w:rsid w:val="0081260C"/>
    <w:rsid w:val="00812612"/>
    <w:rsid w:val="0081262F"/>
    <w:rsid w:val="008126B6"/>
    <w:rsid w:val="008126ED"/>
    <w:rsid w:val="00812708"/>
    <w:rsid w:val="0081277D"/>
    <w:rsid w:val="008127A7"/>
    <w:rsid w:val="008127B0"/>
    <w:rsid w:val="00812828"/>
    <w:rsid w:val="0081284D"/>
    <w:rsid w:val="00812861"/>
    <w:rsid w:val="0081287C"/>
    <w:rsid w:val="00812885"/>
    <w:rsid w:val="008128B4"/>
    <w:rsid w:val="008128EB"/>
    <w:rsid w:val="008128F1"/>
    <w:rsid w:val="0081291E"/>
    <w:rsid w:val="0081291F"/>
    <w:rsid w:val="00812932"/>
    <w:rsid w:val="00812936"/>
    <w:rsid w:val="0081293A"/>
    <w:rsid w:val="0081295D"/>
    <w:rsid w:val="00812974"/>
    <w:rsid w:val="008129C4"/>
    <w:rsid w:val="00812A33"/>
    <w:rsid w:val="00812A6B"/>
    <w:rsid w:val="00812A79"/>
    <w:rsid w:val="00812A7B"/>
    <w:rsid w:val="00812AC5"/>
    <w:rsid w:val="00812B07"/>
    <w:rsid w:val="00812B24"/>
    <w:rsid w:val="00812B29"/>
    <w:rsid w:val="00812BB7"/>
    <w:rsid w:val="00812C35"/>
    <w:rsid w:val="00812C8E"/>
    <w:rsid w:val="00812C99"/>
    <w:rsid w:val="00812CA6"/>
    <w:rsid w:val="00812CAE"/>
    <w:rsid w:val="00812D0E"/>
    <w:rsid w:val="00812D1C"/>
    <w:rsid w:val="00812D1E"/>
    <w:rsid w:val="00812D37"/>
    <w:rsid w:val="00812D50"/>
    <w:rsid w:val="00812D5F"/>
    <w:rsid w:val="00812D89"/>
    <w:rsid w:val="00812DDE"/>
    <w:rsid w:val="00812E0A"/>
    <w:rsid w:val="00812E17"/>
    <w:rsid w:val="00812E27"/>
    <w:rsid w:val="00812EA6"/>
    <w:rsid w:val="00812EBB"/>
    <w:rsid w:val="00812ED6"/>
    <w:rsid w:val="00812EFE"/>
    <w:rsid w:val="00812F03"/>
    <w:rsid w:val="00812F2D"/>
    <w:rsid w:val="0081305C"/>
    <w:rsid w:val="00813077"/>
    <w:rsid w:val="008130AE"/>
    <w:rsid w:val="008131B0"/>
    <w:rsid w:val="008131B1"/>
    <w:rsid w:val="008132BD"/>
    <w:rsid w:val="008132DC"/>
    <w:rsid w:val="008132ED"/>
    <w:rsid w:val="0081334D"/>
    <w:rsid w:val="008133F5"/>
    <w:rsid w:val="008133F7"/>
    <w:rsid w:val="00813419"/>
    <w:rsid w:val="0081342E"/>
    <w:rsid w:val="00813463"/>
    <w:rsid w:val="0081346E"/>
    <w:rsid w:val="00813472"/>
    <w:rsid w:val="008134C4"/>
    <w:rsid w:val="008134DA"/>
    <w:rsid w:val="008134FE"/>
    <w:rsid w:val="008135A2"/>
    <w:rsid w:val="0081360D"/>
    <w:rsid w:val="008136AA"/>
    <w:rsid w:val="008136CE"/>
    <w:rsid w:val="008136E6"/>
    <w:rsid w:val="0081374D"/>
    <w:rsid w:val="00813750"/>
    <w:rsid w:val="00813755"/>
    <w:rsid w:val="00813794"/>
    <w:rsid w:val="008137A6"/>
    <w:rsid w:val="008137AE"/>
    <w:rsid w:val="008137CA"/>
    <w:rsid w:val="0081381E"/>
    <w:rsid w:val="0081383A"/>
    <w:rsid w:val="00813844"/>
    <w:rsid w:val="00813863"/>
    <w:rsid w:val="0081387B"/>
    <w:rsid w:val="00813895"/>
    <w:rsid w:val="008138EF"/>
    <w:rsid w:val="00813907"/>
    <w:rsid w:val="00813968"/>
    <w:rsid w:val="008139A4"/>
    <w:rsid w:val="008139A9"/>
    <w:rsid w:val="008139AF"/>
    <w:rsid w:val="008139C8"/>
    <w:rsid w:val="008139DF"/>
    <w:rsid w:val="008139E7"/>
    <w:rsid w:val="00813A08"/>
    <w:rsid w:val="00813A0B"/>
    <w:rsid w:val="00813A22"/>
    <w:rsid w:val="00813B3A"/>
    <w:rsid w:val="00813B57"/>
    <w:rsid w:val="00813B7E"/>
    <w:rsid w:val="00813BAA"/>
    <w:rsid w:val="00813C06"/>
    <w:rsid w:val="00813C61"/>
    <w:rsid w:val="00813D09"/>
    <w:rsid w:val="00813D88"/>
    <w:rsid w:val="00813DA3"/>
    <w:rsid w:val="00813E0D"/>
    <w:rsid w:val="00813E24"/>
    <w:rsid w:val="00813E37"/>
    <w:rsid w:val="00813EBE"/>
    <w:rsid w:val="00813FA3"/>
    <w:rsid w:val="0081404D"/>
    <w:rsid w:val="00814055"/>
    <w:rsid w:val="00814071"/>
    <w:rsid w:val="008140A0"/>
    <w:rsid w:val="008140EA"/>
    <w:rsid w:val="00814175"/>
    <w:rsid w:val="0081417D"/>
    <w:rsid w:val="00814196"/>
    <w:rsid w:val="008141B1"/>
    <w:rsid w:val="008141E8"/>
    <w:rsid w:val="0081424C"/>
    <w:rsid w:val="00814260"/>
    <w:rsid w:val="008142E1"/>
    <w:rsid w:val="008142F7"/>
    <w:rsid w:val="00814340"/>
    <w:rsid w:val="008143E0"/>
    <w:rsid w:val="008144CE"/>
    <w:rsid w:val="008144F3"/>
    <w:rsid w:val="0081458F"/>
    <w:rsid w:val="008145E1"/>
    <w:rsid w:val="0081463B"/>
    <w:rsid w:val="00814659"/>
    <w:rsid w:val="00814663"/>
    <w:rsid w:val="0081469F"/>
    <w:rsid w:val="008146C3"/>
    <w:rsid w:val="00814718"/>
    <w:rsid w:val="00814748"/>
    <w:rsid w:val="0081474A"/>
    <w:rsid w:val="008147DD"/>
    <w:rsid w:val="008147E1"/>
    <w:rsid w:val="00814815"/>
    <w:rsid w:val="008148EE"/>
    <w:rsid w:val="00814919"/>
    <w:rsid w:val="00814946"/>
    <w:rsid w:val="0081494D"/>
    <w:rsid w:val="0081499C"/>
    <w:rsid w:val="008149A1"/>
    <w:rsid w:val="008149E8"/>
    <w:rsid w:val="00814A06"/>
    <w:rsid w:val="00814A92"/>
    <w:rsid w:val="00814B32"/>
    <w:rsid w:val="00814B9E"/>
    <w:rsid w:val="00814C65"/>
    <w:rsid w:val="00814C8A"/>
    <w:rsid w:val="00814CD3"/>
    <w:rsid w:val="00814CE9"/>
    <w:rsid w:val="00814D2E"/>
    <w:rsid w:val="00814D72"/>
    <w:rsid w:val="00814D8A"/>
    <w:rsid w:val="00814DB9"/>
    <w:rsid w:val="00814DD9"/>
    <w:rsid w:val="00814E71"/>
    <w:rsid w:val="00814E9A"/>
    <w:rsid w:val="00814ED5"/>
    <w:rsid w:val="00814F3D"/>
    <w:rsid w:val="00814F47"/>
    <w:rsid w:val="00814FA9"/>
    <w:rsid w:val="00814FAE"/>
    <w:rsid w:val="00814FB2"/>
    <w:rsid w:val="00814FF8"/>
    <w:rsid w:val="00815013"/>
    <w:rsid w:val="00815192"/>
    <w:rsid w:val="00815195"/>
    <w:rsid w:val="0081519C"/>
    <w:rsid w:val="008151B2"/>
    <w:rsid w:val="008151B5"/>
    <w:rsid w:val="008151B7"/>
    <w:rsid w:val="00815249"/>
    <w:rsid w:val="0081524D"/>
    <w:rsid w:val="0081527A"/>
    <w:rsid w:val="008152C9"/>
    <w:rsid w:val="008152E2"/>
    <w:rsid w:val="00815314"/>
    <w:rsid w:val="0081536B"/>
    <w:rsid w:val="0081536D"/>
    <w:rsid w:val="0081536F"/>
    <w:rsid w:val="00815385"/>
    <w:rsid w:val="00815391"/>
    <w:rsid w:val="00815453"/>
    <w:rsid w:val="00815486"/>
    <w:rsid w:val="0081548B"/>
    <w:rsid w:val="008154F3"/>
    <w:rsid w:val="00815511"/>
    <w:rsid w:val="00815614"/>
    <w:rsid w:val="00815627"/>
    <w:rsid w:val="00815632"/>
    <w:rsid w:val="0081563E"/>
    <w:rsid w:val="00815656"/>
    <w:rsid w:val="0081566A"/>
    <w:rsid w:val="00815693"/>
    <w:rsid w:val="00815729"/>
    <w:rsid w:val="00815780"/>
    <w:rsid w:val="00815787"/>
    <w:rsid w:val="00815792"/>
    <w:rsid w:val="008157CE"/>
    <w:rsid w:val="00815801"/>
    <w:rsid w:val="0081584C"/>
    <w:rsid w:val="008158D2"/>
    <w:rsid w:val="0081592A"/>
    <w:rsid w:val="00815952"/>
    <w:rsid w:val="0081595B"/>
    <w:rsid w:val="008159D6"/>
    <w:rsid w:val="008159FC"/>
    <w:rsid w:val="00815A91"/>
    <w:rsid w:val="00815A96"/>
    <w:rsid w:val="00815AA2"/>
    <w:rsid w:val="00815AAF"/>
    <w:rsid w:val="00815BCF"/>
    <w:rsid w:val="00815BEA"/>
    <w:rsid w:val="00815C43"/>
    <w:rsid w:val="00815C58"/>
    <w:rsid w:val="00815D22"/>
    <w:rsid w:val="00815D2D"/>
    <w:rsid w:val="00815D4F"/>
    <w:rsid w:val="00815D52"/>
    <w:rsid w:val="00815D75"/>
    <w:rsid w:val="00815D8E"/>
    <w:rsid w:val="00815D94"/>
    <w:rsid w:val="00815DA7"/>
    <w:rsid w:val="00815DC5"/>
    <w:rsid w:val="00815DE7"/>
    <w:rsid w:val="00815E06"/>
    <w:rsid w:val="00815E1E"/>
    <w:rsid w:val="00815E44"/>
    <w:rsid w:val="00815E89"/>
    <w:rsid w:val="00815EA2"/>
    <w:rsid w:val="00815ECA"/>
    <w:rsid w:val="00815EDE"/>
    <w:rsid w:val="00815F11"/>
    <w:rsid w:val="00815F82"/>
    <w:rsid w:val="0081613F"/>
    <w:rsid w:val="00816145"/>
    <w:rsid w:val="00816155"/>
    <w:rsid w:val="00816197"/>
    <w:rsid w:val="008161CB"/>
    <w:rsid w:val="008161CD"/>
    <w:rsid w:val="008161D6"/>
    <w:rsid w:val="00816239"/>
    <w:rsid w:val="008162CB"/>
    <w:rsid w:val="00816307"/>
    <w:rsid w:val="00816324"/>
    <w:rsid w:val="0081636E"/>
    <w:rsid w:val="0081638C"/>
    <w:rsid w:val="008163A2"/>
    <w:rsid w:val="008163A8"/>
    <w:rsid w:val="00816439"/>
    <w:rsid w:val="00816482"/>
    <w:rsid w:val="0081650C"/>
    <w:rsid w:val="008165A0"/>
    <w:rsid w:val="0081663D"/>
    <w:rsid w:val="00816660"/>
    <w:rsid w:val="00816673"/>
    <w:rsid w:val="008166D4"/>
    <w:rsid w:val="008166D8"/>
    <w:rsid w:val="008167AD"/>
    <w:rsid w:val="008167CF"/>
    <w:rsid w:val="008167EC"/>
    <w:rsid w:val="00816859"/>
    <w:rsid w:val="00816A00"/>
    <w:rsid w:val="00816A49"/>
    <w:rsid w:val="00816A4E"/>
    <w:rsid w:val="00816A60"/>
    <w:rsid w:val="00816AAD"/>
    <w:rsid w:val="00816AC7"/>
    <w:rsid w:val="00816AF9"/>
    <w:rsid w:val="00816B18"/>
    <w:rsid w:val="00816B3B"/>
    <w:rsid w:val="00816B91"/>
    <w:rsid w:val="00816BCC"/>
    <w:rsid w:val="00816C79"/>
    <w:rsid w:val="00816CEC"/>
    <w:rsid w:val="00816DFD"/>
    <w:rsid w:val="00816E94"/>
    <w:rsid w:val="00816EC9"/>
    <w:rsid w:val="00816F2B"/>
    <w:rsid w:val="00816F68"/>
    <w:rsid w:val="00816FD2"/>
    <w:rsid w:val="00816FF7"/>
    <w:rsid w:val="00817036"/>
    <w:rsid w:val="0081710E"/>
    <w:rsid w:val="00817116"/>
    <w:rsid w:val="00817118"/>
    <w:rsid w:val="0081711D"/>
    <w:rsid w:val="00817132"/>
    <w:rsid w:val="00817171"/>
    <w:rsid w:val="00817183"/>
    <w:rsid w:val="00817184"/>
    <w:rsid w:val="00817201"/>
    <w:rsid w:val="00817237"/>
    <w:rsid w:val="0081724B"/>
    <w:rsid w:val="00817256"/>
    <w:rsid w:val="00817271"/>
    <w:rsid w:val="00817286"/>
    <w:rsid w:val="008172A3"/>
    <w:rsid w:val="008172DB"/>
    <w:rsid w:val="00817309"/>
    <w:rsid w:val="0081730B"/>
    <w:rsid w:val="00817328"/>
    <w:rsid w:val="008173D9"/>
    <w:rsid w:val="008173F1"/>
    <w:rsid w:val="00817471"/>
    <w:rsid w:val="00817487"/>
    <w:rsid w:val="0081748C"/>
    <w:rsid w:val="00817516"/>
    <w:rsid w:val="0081752E"/>
    <w:rsid w:val="00817548"/>
    <w:rsid w:val="00817554"/>
    <w:rsid w:val="0081755C"/>
    <w:rsid w:val="00817568"/>
    <w:rsid w:val="00817580"/>
    <w:rsid w:val="00817584"/>
    <w:rsid w:val="008175A2"/>
    <w:rsid w:val="0081763D"/>
    <w:rsid w:val="0081769D"/>
    <w:rsid w:val="00817707"/>
    <w:rsid w:val="00817735"/>
    <w:rsid w:val="00817741"/>
    <w:rsid w:val="0081784E"/>
    <w:rsid w:val="00817890"/>
    <w:rsid w:val="0081789C"/>
    <w:rsid w:val="008178D0"/>
    <w:rsid w:val="008178D8"/>
    <w:rsid w:val="0081791C"/>
    <w:rsid w:val="00817970"/>
    <w:rsid w:val="008179D4"/>
    <w:rsid w:val="008179E2"/>
    <w:rsid w:val="008179FA"/>
    <w:rsid w:val="00817A24"/>
    <w:rsid w:val="00817A60"/>
    <w:rsid w:val="00817A9C"/>
    <w:rsid w:val="00817ABC"/>
    <w:rsid w:val="00817B52"/>
    <w:rsid w:val="00817B5B"/>
    <w:rsid w:val="00817B93"/>
    <w:rsid w:val="00817C01"/>
    <w:rsid w:val="00817C14"/>
    <w:rsid w:val="00817C57"/>
    <w:rsid w:val="00817C6C"/>
    <w:rsid w:val="00817CA5"/>
    <w:rsid w:val="00817CB9"/>
    <w:rsid w:val="00817CC1"/>
    <w:rsid w:val="00817CC5"/>
    <w:rsid w:val="00817CFC"/>
    <w:rsid w:val="00817D4A"/>
    <w:rsid w:val="00817D99"/>
    <w:rsid w:val="00817DB3"/>
    <w:rsid w:val="00817DBE"/>
    <w:rsid w:val="00817E15"/>
    <w:rsid w:val="00817E1B"/>
    <w:rsid w:val="00817E67"/>
    <w:rsid w:val="00817E6D"/>
    <w:rsid w:val="00817E79"/>
    <w:rsid w:val="00817E92"/>
    <w:rsid w:val="00817E9C"/>
    <w:rsid w:val="00817E9D"/>
    <w:rsid w:val="00817ED1"/>
    <w:rsid w:val="00817EEA"/>
    <w:rsid w:val="00817F00"/>
    <w:rsid w:val="00817F48"/>
    <w:rsid w:val="00817FA8"/>
    <w:rsid w:val="00817FC7"/>
    <w:rsid w:val="00817FF6"/>
    <w:rsid w:val="00820073"/>
    <w:rsid w:val="0082007E"/>
    <w:rsid w:val="00820090"/>
    <w:rsid w:val="00820091"/>
    <w:rsid w:val="00820099"/>
    <w:rsid w:val="008200B0"/>
    <w:rsid w:val="008200C6"/>
    <w:rsid w:val="008200D5"/>
    <w:rsid w:val="008200F8"/>
    <w:rsid w:val="008200FC"/>
    <w:rsid w:val="00820135"/>
    <w:rsid w:val="0082014B"/>
    <w:rsid w:val="00820188"/>
    <w:rsid w:val="0082018F"/>
    <w:rsid w:val="00820208"/>
    <w:rsid w:val="0082020E"/>
    <w:rsid w:val="00820217"/>
    <w:rsid w:val="00820235"/>
    <w:rsid w:val="00820245"/>
    <w:rsid w:val="00820265"/>
    <w:rsid w:val="0082026B"/>
    <w:rsid w:val="00820273"/>
    <w:rsid w:val="0082027E"/>
    <w:rsid w:val="008202DE"/>
    <w:rsid w:val="008202E4"/>
    <w:rsid w:val="008202F5"/>
    <w:rsid w:val="008202FC"/>
    <w:rsid w:val="00820313"/>
    <w:rsid w:val="00820330"/>
    <w:rsid w:val="00820336"/>
    <w:rsid w:val="00820351"/>
    <w:rsid w:val="0082036C"/>
    <w:rsid w:val="008203AF"/>
    <w:rsid w:val="008203E3"/>
    <w:rsid w:val="008203F5"/>
    <w:rsid w:val="0082040A"/>
    <w:rsid w:val="0082045A"/>
    <w:rsid w:val="008204A7"/>
    <w:rsid w:val="0082052A"/>
    <w:rsid w:val="0082053C"/>
    <w:rsid w:val="0082058B"/>
    <w:rsid w:val="008205F8"/>
    <w:rsid w:val="00820605"/>
    <w:rsid w:val="00820607"/>
    <w:rsid w:val="00820670"/>
    <w:rsid w:val="00820699"/>
    <w:rsid w:val="008206D0"/>
    <w:rsid w:val="00820706"/>
    <w:rsid w:val="0082072F"/>
    <w:rsid w:val="008207C3"/>
    <w:rsid w:val="008207C8"/>
    <w:rsid w:val="008207CE"/>
    <w:rsid w:val="0082080B"/>
    <w:rsid w:val="00820827"/>
    <w:rsid w:val="0082083F"/>
    <w:rsid w:val="00820894"/>
    <w:rsid w:val="008208A8"/>
    <w:rsid w:val="00820A7E"/>
    <w:rsid w:val="00820AAC"/>
    <w:rsid w:val="00820AB8"/>
    <w:rsid w:val="00820B0C"/>
    <w:rsid w:val="00820BA5"/>
    <w:rsid w:val="00820BB7"/>
    <w:rsid w:val="00820BB9"/>
    <w:rsid w:val="00820BBA"/>
    <w:rsid w:val="00820C68"/>
    <w:rsid w:val="00820C9B"/>
    <w:rsid w:val="00820CA0"/>
    <w:rsid w:val="00820CA9"/>
    <w:rsid w:val="00820DBC"/>
    <w:rsid w:val="00820DFD"/>
    <w:rsid w:val="00820E13"/>
    <w:rsid w:val="00820E47"/>
    <w:rsid w:val="00820F44"/>
    <w:rsid w:val="00820F8B"/>
    <w:rsid w:val="00820F8E"/>
    <w:rsid w:val="00820FB3"/>
    <w:rsid w:val="00820FE8"/>
    <w:rsid w:val="00820FF3"/>
    <w:rsid w:val="0082109D"/>
    <w:rsid w:val="008210BE"/>
    <w:rsid w:val="0082117B"/>
    <w:rsid w:val="00821191"/>
    <w:rsid w:val="008211A6"/>
    <w:rsid w:val="008211EB"/>
    <w:rsid w:val="008211F5"/>
    <w:rsid w:val="0082122F"/>
    <w:rsid w:val="0082126F"/>
    <w:rsid w:val="00821283"/>
    <w:rsid w:val="008212BC"/>
    <w:rsid w:val="00821346"/>
    <w:rsid w:val="008213A3"/>
    <w:rsid w:val="008213EF"/>
    <w:rsid w:val="00821413"/>
    <w:rsid w:val="00821414"/>
    <w:rsid w:val="00821445"/>
    <w:rsid w:val="0082147F"/>
    <w:rsid w:val="008214F5"/>
    <w:rsid w:val="008214F9"/>
    <w:rsid w:val="00821503"/>
    <w:rsid w:val="0082151A"/>
    <w:rsid w:val="00821534"/>
    <w:rsid w:val="0082154D"/>
    <w:rsid w:val="0082156C"/>
    <w:rsid w:val="008215BE"/>
    <w:rsid w:val="008215DE"/>
    <w:rsid w:val="0082163B"/>
    <w:rsid w:val="00821720"/>
    <w:rsid w:val="0082173A"/>
    <w:rsid w:val="00821765"/>
    <w:rsid w:val="00821777"/>
    <w:rsid w:val="00821818"/>
    <w:rsid w:val="008218DD"/>
    <w:rsid w:val="008218E4"/>
    <w:rsid w:val="008218E6"/>
    <w:rsid w:val="00821911"/>
    <w:rsid w:val="0082193B"/>
    <w:rsid w:val="00821956"/>
    <w:rsid w:val="008219E9"/>
    <w:rsid w:val="00821A14"/>
    <w:rsid w:val="00821ABA"/>
    <w:rsid w:val="00821AE7"/>
    <w:rsid w:val="00821B0C"/>
    <w:rsid w:val="00821B21"/>
    <w:rsid w:val="00821B45"/>
    <w:rsid w:val="00821BAB"/>
    <w:rsid w:val="00821BAC"/>
    <w:rsid w:val="00821BB5"/>
    <w:rsid w:val="00821C0B"/>
    <w:rsid w:val="00821C3E"/>
    <w:rsid w:val="00821C46"/>
    <w:rsid w:val="00821C78"/>
    <w:rsid w:val="00821C80"/>
    <w:rsid w:val="00821C88"/>
    <w:rsid w:val="00821CCA"/>
    <w:rsid w:val="00821CDE"/>
    <w:rsid w:val="00821D14"/>
    <w:rsid w:val="00821E2D"/>
    <w:rsid w:val="00821E4E"/>
    <w:rsid w:val="00821F0C"/>
    <w:rsid w:val="00821F97"/>
    <w:rsid w:val="00821FE9"/>
    <w:rsid w:val="0082201E"/>
    <w:rsid w:val="00822045"/>
    <w:rsid w:val="00822073"/>
    <w:rsid w:val="008220A0"/>
    <w:rsid w:val="00822149"/>
    <w:rsid w:val="008221A4"/>
    <w:rsid w:val="008221D9"/>
    <w:rsid w:val="00822231"/>
    <w:rsid w:val="00822245"/>
    <w:rsid w:val="008222CC"/>
    <w:rsid w:val="00822328"/>
    <w:rsid w:val="00822363"/>
    <w:rsid w:val="00822367"/>
    <w:rsid w:val="008223A9"/>
    <w:rsid w:val="0082242B"/>
    <w:rsid w:val="0082243D"/>
    <w:rsid w:val="00822464"/>
    <w:rsid w:val="0082249F"/>
    <w:rsid w:val="008224E9"/>
    <w:rsid w:val="008224F6"/>
    <w:rsid w:val="008225AD"/>
    <w:rsid w:val="00822610"/>
    <w:rsid w:val="008226C9"/>
    <w:rsid w:val="00822724"/>
    <w:rsid w:val="00822729"/>
    <w:rsid w:val="0082278D"/>
    <w:rsid w:val="0082279B"/>
    <w:rsid w:val="008227B2"/>
    <w:rsid w:val="008227CA"/>
    <w:rsid w:val="00822889"/>
    <w:rsid w:val="008228A0"/>
    <w:rsid w:val="008228D3"/>
    <w:rsid w:val="008228D8"/>
    <w:rsid w:val="0082292B"/>
    <w:rsid w:val="00822997"/>
    <w:rsid w:val="00822A3F"/>
    <w:rsid w:val="00822A61"/>
    <w:rsid w:val="00822A6B"/>
    <w:rsid w:val="00822B00"/>
    <w:rsid w:val="00822B72"/>
    <w:rsid w:val="00822C25"/>
    <w:rsid w:val="00822C3B"/>
    <w:rsid w:val="00822C3E"/>
    <w:rsid w:val="00822CBF"/>
    <w:rsid w:val="00822CCD"/>
    <w:rsid w:val="00822CD4"/>
    <w:rsid w:val="00822CD7"/>
    <w:rsid w:val="00822CEE"/>
    <w:rsid w:val="00822D84"/>
    <w:rsid w:val="00822DB4"/>
    <w:rsid w:val="00822DE4"/>
    <w:rsid w:val="00822DEB"/>
    <w:rsid w:val="00822E47"/>
    <w:rsid w:val="00822E63"/>
    <w:rsid w:val="00822E78"/>
    <w:rsid w:val="00822E94"/>
    <w:rsid w:val="00822EAC"/>
    <w:rsid w:val="00822EB4"/>
    <w:rsid w:val="00822EBE"/>
    <w:rsid w:val="00822F5E"/>
    <w:rsid w:val="00822FC3"/>
    <w:rsid w:val="0082304F"/>
    <w:rsid w:val="0082306B"/>
    <w:rsid w:val="00823094"/>
    <w:rsid w:val="008230A5"/>
    <w:rsid w:val="008230F6"/>
    <w:rsid w:val="00823148"/>
    <w:rsid w:val="00823188"/>
    <w:rsid w:val="008231DD"/>
    <w:rsid w:val="00823208"/>
    <w:rsid w:val="0082322D"/>
    <w:rsid w:val="00823272"/>
    <w:rsid w:val="008232FB"/>
    <w:rsid w:val="00823387"/>
    <w:rsid w:val="0082338F"/>
    <w:rsid w:val="008233A8"/>
    <w:rsid w:val="008233C7"/>
    <w:rsid w:val="008233C8"/>
    <w:rsid w:val="008233F0"/>
    <w:rsid w:val="00823409"/>
    <w:rsid w:val="00823436"/>
    <w:rsid w:val="00823470"/>
    <w:rsid w:val="008234D2"/>
    <w:rsid w:val="008234DD"/>
    <w:rsid w:val="0082356C"/>
    <w:rsid w:val="00823590"/>
    <w:rsid w:val="008235A8"/>
    <w:rsid w:val="0082361E"/>
    <w:rsid w:val="0082365B"/>
    <w:rsid w:val="0082366F"/>
    <w:rsid w:val="008236DE"/>
    <w:rsid w:val="008236F7"/>
    <w:rsid w:val="0082370E"/>
    <w:rsid w:val="0082379B"/>
    <w:rsid w:val="00823821"/>
    <w:rsid w:val="00823849"/>
    <w:rsid w:val="0082389A"/>
    <w:rsid w:val="008238BE"/>
    <w:rsid w:val="008238F5"/>
    <w:rsid w:val="008238FC"/>
    <w:rsid w:val="00823902"/>
    <w:rsid w:val="0082390B"/>
    <w:rsid w:val="00823A2E"/>
    <w:rsid w:val="00823B80"/>
    <w:rsid w:val="00823B91"/>
    <w:rsid w:val="00823BA1"/>
    <w:rsid w:val="00823BC9"/>
    <w:rsid w:val="00823BDA"/>
    <w:rsid w:val="00823BE2"/>
    <w:rsid w:val="00823C0B"/>
    <w:rsid w:val="00823C20"/>
    <w:rsid w:val="00823CC1"/>
    <w:rsid w:val="00823CD7"/>
    <w:rsid w:val="00823D32"/>
    <w:rsid w:val="00823D6D"/>
    <w:rsid w:val="00823D85"/>
    <w:rsid w:val="00823DD5"/>
    <w:rsid w:val="00823DEF"/>
    <w:rsid w:val="00823E47"/>
    <w:rsid w:val="00823E9B"/>
    <w:rsid w:val="00823F04"/>
    <w:rsid w:val="00823F56"/>
    <w:rsid w:val="00823F80"/>
    <w:rsid w:val="00823FA6"/>
    <w:rsid w:val="00824016"/>
    <w:rsid w:val="00824024"/>
    <w:rsid w:val="00824076"/>
    <w:rsid w:val="008240FB"/>
    <w:rsid w:val="00824118"/>
    <w:rsid w:val="0082412D"/>
    <w:rsid w:val="0082413A"/>
    <w:rsid w:val="00824140"/>
    <w:rsid w:val="00824157"/>
    <w:rsid w:val="0082417B"/>
    <w:rsid w:val="0082419F"/>
    <w:rsid w:val="008241EE"/>
    <w:rsid w:val="0082421B"/>
    <w:rsid w:val="00824264"/>
    <w:rsid w:val="00824268"/>
    <w:rsid w:val="008242D7"/>
    <w:rsid w:val="00824312"/>
    <w:rsid w:val="00824317"/>
    <w:rsid w:val="0082432F"/>
    <w:rsid w:val="0082433D"/>
    <w:rsid w:val="0082435A"/>
    <w:rsid w:val="008243FC"/>
    <w:rsid w:val="00824409"/>
    <w:rsid w:val="0082440A"/>
    <w:rsid w:val="00824473"/>
    <w:rsid w:val="00824595"/>
    <w:rsid w:val="008245B2"/>
    <w:rsid w:val="008245BD"/>
    <w:rsid w:val="008245E3"/>
    <w:rsid w:val="00824671"/>
    <w:rsid w:val="008246E7"/>
    <w:rsid w:val="00824751"/>
    <w:rsid w:val="00824753"/>
    <w:rsid w:val="0082476A"/>
    <w:rsid w:val="008247D3"/>
    <w:rsid w:val="00824808"/>
    <w:rsid w:val="0082486D"/>
    <w:rsid w:val="00824873"/>
    <w:rsid w:val="00824895"/>
    <w:rsid w:val="008249A6"/>
    <w:rsid w:val="008249C2"/>
    <w:rsid w:val="008249CC"/>
    <w:rsid w:val="00824A0F"/>
    <w:rsid w:val="00824A2F"/>
    <w:rsid w:val="00824A3C"/>
    <w:rsid w:val="00824A66"/>
    <w:rsid w:val="00824A70"/>
    <w:rsid w:val="00824AAF"/>
    <w:rsid w:val="00824ACB"/>
    <w:rsid w:val="00824AD5"/>
    <w:rsid w:val="00824B25"/>
    <w:rsid w:val="00824B58"/>
    <w:rsid w:val="00824BB6"/>
    <w:rsid w:val="00824C09"/>
    <w:rsid w:val="00824C17"/>
    <w:rsid w:val="00824C18"/>
    <w:rsid w:val="00824C54"/>
    <w:rsid w:val="00824CA9"/>
    <w:rsid w:val="00824CC9"/>
    <w:rsid w:val="00824DBC"/>
    <w:rsid w:val="00824E31"/>
    <w:rsid w:val="00824E65"/>
    <w:rsid w:val="00824EC5"/>
    <w:rsid w:val="00824F0C"/>
    <w:rsid w:val="00824F27"/>
    <w:rsid w:val="00824F34"/>
    <w:rsid w:val="00824F59"/>
    <w:rsid w:val="00824F7B"/>
    <w:rsid w:val="00824FC8"/>
    <w:rsid w:val="00825002"/>
    <w:rsid w:val="0082516F"/>
    <w:rsid w:val="00825170"/>
    <w:rsid w:val="008251A1"/>
    <w:rsid w:val="008251B4"/>
    <w:rsid w:val="008251B8"/>
    <w:rsid w:val="008251D4"/>
    <w:rsid w:val="008251DB"/>
    <w:rsid w:val="00825239"/>
    <w:rsid w:val="00825242"/>
    <w:rsid w:val="00825294"/>
    <w:rsid w:val="00825316"/>
    <w:rsid w:val="008253B3"/>
    <w:rsid w:val="008253C1"/>
    <w:rsid w:val="008253D3"/>
    <w:rsid w:val="00825448"/>
    <w:rsid w:val="0082544F"/>
    <w:rsid w:val="00825583"/>
    <w:rsid w:val="008255BC"/>
    <w:rsid w:val="008255C0"/>
    <w:rsid w:val="0082569C"/>
    <w:rsid w:val="0082569D"/>
    <w:rsid w:val="008256AC"/>
    <w:rsid w:val="00825710"/>
    <w:rsid w:val="0082572C"/>
    <w:rsid w:val="00825834"/>
    <w:rsid w:val="00825875"/>
    <w:rsid w:val="00825897"/>
    <w:rsid w:val="008258CA"/>
    <w:rsid w:val="0082595C"/>
    <w:rsid w:val="00825986"/>
    <w:rsid w:val="0082598B"/>
    <w:rsid w:val="008259FA"/>
    <w:rsid w:val="00825A01"/>
    <w:rsid w:val="00825A2A"/>
    <w:rsid w:val="00825A55"/>
    <w:rsid w:val="00825AA7"/>
    <w:rsid w:val="00825AEE"/>
    <w:rsid w:val="00825B03"/>
    <w:rsid w:val="00825B2C"/>
    <w:rsid w:val="00825B2D"/>
    <w:rsid w:val="00825B5C"/>
    <w:rsid w:val="00825B94"/>
    <w:rsid w:val="00825BE4"/>
    <w:rsid w:val="00825C02"/>
    <w:rsid w:val="00825C09"/>
    <w:rsid w:val="00825CA6"/>
    <w:rsid w:val="00825CCE"/>
    <w:rsid w:val="00825D01"/>
    <w:rsid w:val="00825D2A"/>
    <w:rsid w:val="00825D61"/>
    <w:rsid w:val="00825D66"/>
    <w:rsid w:val="00825D8F"/>
    <w:rsid w:val="00825DCF"/>
    <w:rsid w:val="00825DD2"/>
    <w:rsid w:val="00825E10"/>
    <w:rsid w:val="00825E26"/>
    <w:rsid w:val="00825EAF"/>
    <w:rsid w:val="00825EF1"/>
    <w:rsid w:val="00825EFB"/>
    <w:rsid w:val="00825F0A"/>
    <w:rsid w:val="00825F69"/>
    <w:rsid w:val="00825F72"/>
    <w:rsid w:val="00825F98"/>
    <w:rsid w:val="00825FD1"/>
    <w:rsid w:val="00825FFD"/>
    <w:rsid w:val="00826006"/>
    <w:rsid w:val="0082606F"/>
    <w:rsid w:val="00826086"/>
    <w:rsid w:val="00826090"/>
    <w:rsid w:val="00826115"/>
    <w:rsid w:val="00826163"/>
    <w:rsid w:val="00826170"/>
    <w:rsid w:val="008261A1"/>
    <w:rsid w:val="008261B1"/>
    <w:rsid w:val="008261FF"/>
    <w:rsid w:val="0082621C"/>
    <w:rsid w:val="00826232"/>
    <w:rsid w:val="00826249"/>
    <w:rsid w:val="008262B6"/>
    <w:rsid w:val="008262C0"/>
    <w:rsid w:val="008262ED"/>
    <w:rsid w:val="00826319"/>
    <w:rsid w:val="00826321"/>
    <w:rsid w:val="00826361"/>
    <w:rsid w:val="0082636C"/>
    <w:rsid w:val="008263AB"/>
    <w:rsid w:val="008263B2"/>
    <w:rsid w:val="0082641A"/>
    <w:rsid w:val="00826421"/>
    <w:rsid w:val="00826429"/>
    <w:rsid w:val="00826529"/>
    <w:rsid w:val="0082655D"/>
    <w:rsid w:val="008265C0"/>
    <w:rsid w:val="008265C1"/>
    <w:rsid w:val="008265E0"/>
    <w:rsid w:val="008265E4"/>
    <w:rsid w:val="008265E5"/>
    <w:rsid w:val="008265FB"/>
    <w:rsid w:val="0082665E"/>
    <w:rsid w:val="0082667D"/>
    <w:rsid w:val="00826689"/>
    <w:rsid w:val="008266A7"/>
    <w:rsid w:val="008266D0"/>
    <w:rsid w:val="00826703"/>
    <w:rsid w:val="0082671F"/>
    <w:rsid w:val="00826723"/>
    <w:rsid w:val="00826751"/>
    <w:rsid w:val="008267EA"/>
    <w:rsid w:val="008267F2"/>
    <w:rsid w:val="00826896"/>
    <w:rsid w:val="008268B6"/>
    <w:rsid w:val="008268D7"/>
    <w:rsid w:val="00826905"/>
    <w:rsid w:val="0082694D"/>
    <w:rsid w:val="0082696B"/>
    <w:rsid w:val="00826973"/>
    <w:rsid w:val="008269CF"/>
    <w:rsid w:val="00826A2F"/>
    <w:rsid w:val="00826A30"/>
    <w:rsid w:val="00826AB0"/>
    <w:rsid w:val="00826AF0"/>
    <w:rsid w:val="00826B0B"/>
    <w:rsid w:val="00826B73"/>
    <w:rsid w:val="00826B78"/>
    <w:rsid w:val="00826B7E"/>
    <w:rsid w:val="00826BC6"/>
    <w:rsid w:val="00826C36"/>
    <w:rsid w:val="00826C7B"/>
    <w:rsid w:val="00826C9C"/>
    <w:rsid w:val="00826CAA"/>
    <w:rsid w:val="00826CE7"/>
    <w:rsid w:val="00826D58"/>
    <w:rsid w:val="00826D61"/>
    <w:rsid w:val="00826D83"/>
    <w:rsid w:val="00826F08"/>
    <w:rsid w:val="00826F0B"/>
    <w:rsid w:val="00826F36"/>
    <w:rsid w:val="00826F85"/>
    <w:rsid w:val="00826FB4"/>
    <w:rsid w:val="00826FFC"/>
    <w:rsid w:val="00827047"/>
    <w:rsid w:val="00827071"/>
    <w:rsid w:val="00827084"/>
    <w:rsid w:val="00827105"/>
    <w:rsid w:val="00827122"/>
    <w:rsid w:val="00827126"/>
    <w:rsid w:val="00827146"/>
    <w:rsid w:val="008271AA"/>
    <w:rsid w:val="008271CE"/>
    <w:rsid w:val="008271D7"/>
    <w:rsid w:val="00827231"/>
    <w:rsid w:val="00827235"/>
    <w:rsid w:val="0082726A"/>
    <w:rsid w:val="0082734D"/>
    <w:rsid w:val="008273CD"/>
    <w:rsid w:val="00827421"/>
    <w:rsid w:val="00827455"/>
    <w:rsid w:val="0082748D"/>
    <w:rsid w:val="00827490"/>
    <w:rsid w:val="0082759C"/>
    <w:rsid w:val="008275D7"/>
    <w:rsid w:val="00827632"/>
    <w:rsid w:val="00827654"/>
    <w:rsid w:val="00827661"/>
    <w:rsid w:val="008276C2"/>
    <w:rsid w:val="00827714"/>
    <w:rsid w:val="00827747"/>
    <w:rsid w:val="00827798"/>
    <w:rsid w:val="008277F1"/>
    <w:rsid w:val="0082781C"/>
    <w:rsid w:val="00827856"/>
    <w:rsid w:val="00827865"/>
    <w:rsid w:val="00827877"/>
    <w:rsid w:val="008278AC"/>
    <w:rsid w:val="00827926"/>
    <w:rsid w:val="0082792B"/>
    <w:rsid w:val="0082797B"/>
    <w:rsid w:val="008279C0"/>
    <w:rsid w:val="00827A06"/>
    <w:rsid w:val="00827A07"/>
    <w:rsid w:val="00827A7A"/>
    <w:rsid w:val="00827A9A"/>
    <w:rsid w:val="00827ADC"/>
    <w:rsid w:val="00827B31"/>
    <w:rsid w:val="00827B42"/>
    <w:rsid w:val="00827B5B"/>
    <w:rsid w:val="00827B87"/>
    <w:rsid w:val="00827B9C"/>
    <w:rsid w:val="00827C16"/>
    <w:rsid w:val="00827C1A"/>
    <w:rsid w:val="00827C47"/>
    <w:rsid w:val="00827C5F"/>
    <w:rsid w:val="00827C7D"/>
    <w:rsid w:val="00827CD8"/>
    <w:rsid w:val="00827D13"/>
    <w:rsid w:val="00827D5F"/>
    <w:rsid w:val="00827E24"/>
    <w:rsid w:val="00827E51"/>
    <w:rsid w:val="00827E56"/>
    <w:rsid w:val="00827EF4"/>
    <w:rsid w:val="008300EC"/>
    <w:rsid w:val="008301FC"/>
    <w:rsid w:val="008301FE"/>
    <w:rsid w:val="00830236"/>
    <w:rsid w:val="00830251"/>
    <w:rsid w:val="00830293"/>
    <w:rsid w:val="008302B4"/>
    <w:rsid w:val="008302B9"/>
    <w:rsid w:val="008302E7"/>
    <w:rsid w:val="00830355"/>
    <w:rsid w:val="008303D0"/>
    <w:rsid w:val="008303D1"/>
    <w:rsid w:val="008303F1"/>
    <w:rsid w:val="008303F7"/>
    <w:rsid w:val="0083040E"/>
    <w:rsid w:val="00830434"/>
    <w:rsid w:val="008304FA"/>
    <w:rsid w:val="00830526"/>
    <w:rsid w:val="00830577"/>
    <w:rsid w:val="008305AC"/>
    <w:rsid w:val="008305CB"/>
    <w:rsid w:val="00830608"/>
    <w:rsid w:val="00830679"/>
    <w:rsid w:val="008306A3"/>
    <w:rsid w:val="008306E1"/>
    <w:rsid w:val="008306EE"/>
    <w:rsid w:val="008306FE"/>
    <w:rsid w:val="008307BA"/>
    <w:rsid w:val="00830849"/>
    <w:rsid w:val="00830877"/>
    <w:rsid w:val="008308BD"/>
    <w:rsid w:val="0083092D"/>
    <w:rsid w:val="00830987"/>
    <w:rsid w:val="0083098B"/>
    <w:rsid w:val="00830B1F"/>
    <w:rsid w:val="00830B61"/>
    <w:rsid w:val="00830B6A"/>
    <w:rsid w:val="00830B75"/>
    <w:rsid w:val="00830B76"/>
    <w:rsid w:val="00830BE3"/>
    <w:rsid w:val="00830C1D"/>
    <w:rsid w:val="00830C27"/>
    <w:rsid w:val="00830C7B"/>
    <w:rsid w:val="00830D1A"/>
    <w:rsid w:val="00830D21"/>
    <w:rsid w:val="00830D3D"/>
    <w:rsid w:val="00830D3F"/>
    <w:rsid w:val="00830D40"/>
    <w:rsid w:val="00830D99"/>
    <w:rsid w:val="00830DCB"/>
    <w:rsid w:val="00830DCD"/>
    <w:rsid w:val="00830E56"/>
    <w:rsid w:val="00830E88"/>
    <w:rsid w:val="00830F24"/>
    <w:rsid w:val="00830F7F"/>
    <w:rsid w:val="00830F84"/>
    <w:rsid w:val="00830FB6"/>
    <w:rsid w:val="0083105F"/>
    <w:rsid w:val="00831062"/>
    <w:rsid w:val="008310A5"/>
    <w:rsid w:val="008310D6"/>
    <w:rsid w:val="0083113C"/>
    <w:rsid w:val="00831148"/>
    <w:rsid w:val="0083114D"/>
    <w:rsid w:val="00831177"/>
    <w:rsid w:val="008311AB"/>
    <w:rsid w:val="008311B7"/>
    <w:rsid w:val="008311CA"/>
    <w:rsid w:val="00831230"/>
    <w:rsid w:val="00831271"/>
    <w:rsid w:val="00831300"/>
    <w:rsid w:val="00831335"/>
    <w:rsid w:val="0083135F"/>
    <w:rsid w:val="0083136D"/>
    <w:rsid w:val="008313A5"/>
    <w:rsid w:val="008313CC"/>
    <w:rsid w:val="008313F0"/>
    <w:rsid w:val="0083142B"/>
    <w:rsid w:val="0083147C"/>
    <w:rsid w:val="008314A0"/>
    <w:rsid w:val="00831516"/>
    <w:rsid w:val="00831557"/>
    <w:rsid w:val="00831625"/>
    <w:rsid w:val="008316AF"/>
    <w:rsid w:val="008316B0"/>
    <w:rsid w:val="00831720"/>
    <w:rsid w:val="0083173D"/>
    <w:rsid w:val="008317C2"/>
    <w:rsid w:val="008317F2"/>
    <w:rsid w:val="00831807"/>
    <w:rsid w:val="008318A2"/>
    <w:rsid w:val="0083197F"/>
    <w:rsid w:val="008319F4"/>
    <w:rsid w:val="00831A62"/>
    <w:rsid w:val="00831AD2"/>
    <w:rsid w:val="00831ADE"/>
    <w:rsid w:val="00831B1F"/>
    <w:rsid w:val="00831B52"/>
    <w:rsid w:val="00831B84"/>
    <w:rsid w:val="00831B92"/>
    <w:rsid w:val="00831BB5"/>
    <w:rsid w:val="00831BCF"/>
    <w:rsid w:val="00831C02"/>
    <w:rsid w:val="00831C0C"/>
    <w:rsid w:val="00831C1D"/>
    <w:rsid w:val="00831C61"/>
    <w:rsid w:val="00831C95"/>
    <w:rsid w:val="00831C9A"/>
    <w:rsid w:val="00831CA2"/>
    <w:rsid w:val="00831D9F"/>
    <w:rsid w:val="00831DBA"/>
    <w:rsid w:val="00831DC7"/>
    <w:rsid w:val="00831DDF"/>
    <w:rsid w:val="00831E15"/>
    <w:rsid w:val="00831E5F"/>
    <w:rsid w:val="00831E6B"/>
    <w:rsid w:val="00831E8F"/>
    <w:rsid w:val="00831EC1"/>
    <w:rsid w:val="00831EC8"/>
    <w:rsid w:val="00831EC9"/>
    <w:rsid w:val="00831ECF"/>
    <w:rsid w:val="00831EF4"/>
    <w:rsid w:val="00831F52"/>
    <w:rsid w:val="00832070"/>
    <w:rsid w:val="008320D9"/>
    <w:rsid w:val="00832129"/>
    <w:rsid w:val="00832135"/>
    <w:rsid w:val="00832141"/>
    <w:rsid w:val="00832156"/>
    <w:rsid w:val="008321D5"/>
    <w:rsid w:val="0083221C"/>
    <w:rsid w:val="0083223C"/>
    <w:rsid w:val="00832302"/>
    <w:rsid w:val="00832370"/>
    <w:rsid w:val="0083239E"/>
    <w:rsid w:val="0083239F"/>
    <w:rsid w:val="008323DF"/>
    <w:rsid w:val="0083245A"/>
    <w:rsid w:val="0083246F"/>
    <w:rsid w:val="00832488"/>
    <w:rsid w:val="0083250B"/>
    <w:rsid w:val="00832540"/>
    <w:rsid w:val="008325B3"/>
    <w:rsid w:val="008325CF"/>
    <w:rsid w:val="0083260B"/>
    <w:rsid w:val="0083261B"/>
    <w:rsid w:val="00832655"/>
    <w:rsid w:val="008326E3"/>
    <w:rsid w:val="00832700"/>
    <w:rsid w:val="00832718"/>
    <w:rsid w:val="0083274C"/>
    <w:rsid w:val="00832763"/>
    <w:rsid w:val="0083279C"/>
    <w:rsid w:val="008327C3"/>
    <w:rsid w:val="0083281B"/>
    <w:rsid w:val="0083284F"/>
    <w:rsid w:val="00832871"/>
    <w:rsid w:val="008328F2"/>
    <w:rsid w:val="00832941"/>
    <w:rsid w:val="00832969"/>
    <w:rsid w:val="008329E6"/>
    <w:rsid w:val="00832A5F"/>
    <w:rsid w:val="00832AE3"/>
    <w:rsid w:val="00832AF1"/>
    <w:rsid w:val="00832C2A"/>
    <w:rsid w:val="00832C4D"/>
    <w:rsid w:val="00832C57"/>
    <w:rsid w:val="00832C65"/>
    <w:rsid w:val="00832C71"/>
    <w:rsid w:val="00832C9A"/>
    <w:rsid w:val="00832CAE"/>
    <w:rsid w:val="00832CFF"/>
    <w:rsid w:val="00832D5A"/>
    <w:rsid w:val="00832D70"/>
    <w:rsid w:val="00832DDB"/>
    <w:rsid w:val="00832DFA"/>
    <w:rsid w:val="00832E11"/>
    <w:rsid w:val="00832E29"/>
    <w:rsid w:val="00832E33"/>
    <w:rsid w:val="00832E3E"/>
    <w:rsid w:val="00832FB7"/>
    <w:rsid w:val="00833004"/>
    <w:rsid w:val="00833012"/>
    <w:rsid w:val="00833024"/>
    <w:rsid w:val="0083302A"/>
    <w:rsid w:val="00833060"/>
    <w:rsid w:val="0083306A"/>
    <w:rsid w:val="008330C5"/>
    <w:rsid w:val="008330CF"/>
    <w:rsid w:val="008330FB"/>
    <w:rsid w:val="0083318A"/>
    <w:rsid w:val="0083321C"/>
    <w:rsid w:val="00833246"/>
    <w:rsid w:val="008332C6"/>
    <w:rsid w:val="00833312"/>
    <w:rsid w:val="0083334A"/>
    <w:rsid w:val="00833358"/>
    <w:rsid w:val="0083338D"/>
    <w:rsid w:val="008333D9"/>
    <w:rsid w:val="008333E6"/>
    <w:rsid w:val="00833404"/>
    <w:rsid w:val="00833430"/>
    <w:rsid w:val="00833456"/>
    <w:rsid w:val="00833479"/>
    <w:rsid w:val="0083348F"/>
    <w:rsid w:val="00833597"/>
    <w:rsid w:val="008336A2"/>
    <w:rsid w:val="008336A5"/>
    <w:rsid w:val="008336BA"/>
    <w:rsid w:val="008336F7"/>
    <w:rsid w:val="0083377A"/>
    <w:rsid w:val="008337B3"/>
    <w:rsid w:val="008337C1"/>
    <w:rsid w:val="008337D9"/>
    <w:rsid w:val="0083381D"/>
    <w:rsid w:val="00833868"/>
    <w:rsid w:val="008338A3"/>
    <w:rsid w:val="008338FB"/>
    <w:rsid w:val="00833905"/>
    <w:rsid w:val="00833943"/>
    <w:rsid w:val="00833985"/>
    <w:rsid w:val="008339BA"/>
    <w:rsid w:val="00833A0D"/>
    <w:rsid w:val="00833A20"/>
    <w:rsid w:val="00833AB3"/>
    <w:rsid w:val="00833B2B"/>
    <w:rsid w:val="00833B5B"/>
    <w:rsid w:val="00833BF6"/>
    <w:rsid w:val="00833C44"/>
    <w:rsid w:val="00833C70"/>
    <w:rsid w:val="00833C89"/>
    <w:rsid w:val="00833CBB"/>
    <w:rsid w:val="00833CDE"/>
    <w:rsid w:val="00833D04"/>
    <w:rsid w:val="00833D0B"/>
    <w:rsid w:val="00833DB2"/>
    <w:rsid w:val="00833DCE"/>
    <w:rsid w:val="00833DDB"/>
    <w:rsid w:val="00833DE4"/>
    <w:rsid w:val="00833E9E"/>
    <w:rsid w:val="00833EBA"/>
    <w:rsid w:val="00833F17"/>
    <w:rsid w:val="00833F2A"/>
    <w:rsid w:val="00833F41"/>
    <w:rsid w:val="00833F69"/>
    <w:rsid w:val="00833F74"/>
    <w:rsid w:val="00833F92"/>
    <w:rsid w:val="00833FC2"/>
    <w:rsid w:val="0083409C"/>
    <w:rsid w:val="0083417C"/>
    <w:rsid w:val="0083419F"/>
    <w:rsid w:val="008341AC"/>
    <w:rsid w:val="00834228"/>
    <w:rsid w:val="0083431E"/>
    <w:rsid w:val="00834354"/>
    <w:rsid w:val="00834375"/>
    <w:rsid w:val="00834386"/>
    <w:rsid w:val="008343C5"/>
    <w:rsid w:val="008343DC"/>
    <w:rsid w:val="00834493"/>
    <w:rsid w:val="008344CC"/>
    <w:rsid w:val="008344D2"/>
    <w:rsid w:val="00834525"/>
    <w:rsid w:val="00834554"/>
    <w:rsid w:val="008345F0"/>
    <w:rsid w:val="00834713"/>
    <w:rsid w:val="00834759"/>
    <w:rsid w:val="00834846"/>
    <w:rsid w:val="00834871"/>
    <w:rsid w:val="00834876"/>
    <w:rsid w:val="00834911"/>
    <w:rsid w:val="0083497C"/>
    <w:rsid w:val="00834981"/>
    <w:rsid w:val="00834A30"/>
    <w:rsid w:val="00834A5B"/>
    <w:rsid w:val="00834AA0"/>
    <w:rsid w:val="00834AFD"/>
    <w:rsid w:val="00834B0E"/>
    <w:rsid w:val="00834B33"/>
    <w:rsid w:val="00834B6C"/>
    <w:rsid w:val="00834BA2"/>
    <w:rsid w:val="00834BD3"/>
    <w:rsid w:val="00834BE1"/>
    <w:rsid w:val="00834BF2"/>
    <w:rsid w:val="00834BFA"/>
    <w:rsid w:val="00834C1D"/>
    <w:rsid w:val="00834C2D"/>
    <w:rsid w:val="00834CBD"/>
    <w:rsid w:val="00834CDB"/>
    <w:rsid w:val="00834CEC"/>
    <w:rsid w:val="00834D19"/>
    <w:rsid w:val="00834D2A"/>
    <w:rsid w:val="00834D38"/>
    <w:rsid w:val="00834D8E"/>
    <w:rsid w:val="00834E0C"/>
    <w:rsid w:val="00834E0F"/>
    <w:rsid w:val="00834E31"/>
    <w:rsid w:val="00834EB5"/>
    <w:rsid w:val="00834EC1"/>
    <w:rsid w:val="00834EF1"/>
    <w:rsid w:val="00834F13"/>
    <w:rsid w:val="00834F72"/>
    <w:rsid w:val="00835007"/>
    <w:rsid w:val="00835099"/>
    <w:rsid w:val="008350A7"/>
    <w:rsid w:val="00835116"/>
    <w:rsid w:val="008351B1"/>
    <w:rsid w:val="008351B4"/>
    <w:rsid w:val="00835205"/>
    <w:rsid w:val="0083523B"/>
    <w:rsid w:val="00835242"/>
    <w:rsid w:val="00835260"/>
    <w:rsid w:val="008352AA"/>
    <w:rsid w:val="008352BB"/>
    <w:rsid w:val="00835300"/>
    <w:rsid w:val="0083535A"/>
    <w:rsid w:val="00835392"/>
    <w:rsid w:val="00835434"/>
    <w:rsid w:val="00835464"/>
    <w:rsid w:val="0083548B"/>
    <w:rsid w:val="00835498"/>
    <w:rsid w:val="008354DD"/>
    <w:rsid w:val="008354F3"/>
    <w:rsid w:val="0083554E"/>
    <w:rsid w:val="0083557D"/>
    <w:rsid w:val="0083558B"/>
    <w:rsid w:val="0083558D"/>
    <w:rsid w:val="008355D7"/>
    <w:rsid w:val="00835654"/>
    <w:rsid w:val="00835665"/>
    <w:rsid w:val="008356E9"/>
    <w:rsid w:val="008356EF"/>
    <w:rsid w:val="00835761"/>
    <w:rsid w:val="008357C4"/>
    <w:rsid w:val="008357CF"/>
    <w:rsid w:val="0083580D"/>
    <w:rsid w:val="0083582F"/>
    <w:rsid w:val="0083584C"/>
    <w:rsid w:val="008358C8"/>
    <w:rsid w:val="00835927"/>
    <w:rsid w:val="0083592B"/>
    <w:rsid w:val="00835955"/>
    <w:rsid w:val="00835964"/>
    <w:rsid w:val="0083596D"/>
    <w:rsid w:val="00835981"/>
    <w:rsid w:val="00835982"/>
    <w:rsid w:val="008359A8"/>
    <w:rsid w:val="008359AC"/>
    <w:rsid w:val="00835A32"/>
    <w:rsid w:val="00835A45"/>
    <w:rsid w:val="00835AF2"/>
    <w:rsid w:val="00835B6D"/>
    <w:rsid w:val="00835BA9"/>
    <w:rsid w:val="00835BED"/>
    <w:rsid w:val="00835C19"/>
    <w:rsid w:val="00835C2E"/>
    <w:rsid w:val="00835C35"/>
    <w:rsid w:val="00835C49"/>
    <w:rsid w:val="00835D40"/>
    <w:rsid w:val="00835D60"/>
    <w:rsid w:val="00835D61"/>
    <w:rsid w:val="00835E13"/>
    <w:rsid w:val="00835E17"/>
    <w:rsid w:val="00835E28"/>
    <w:rsid w:val="00835EA6"/>
    <w:rsid w:val="00835ECD"/>
    <w:rsid w:val="00835ED5"/>
    <w:rsid w:val="00835EEC"/>
    <w:rsid w:val="00835F01"/>
    <w:rsid w:val="00835F17"/>
    <w:rsid w:val="00835F27"/>
    <w:rsid w:val="00835F60"/>
    <w:rsid w:val="00835F88"/>
    <w:rsid w:val="00835FFB"/>
    <w:rsid w:val="00836135"/>
    <w:rsid w:val="00836189"/>
    <w:rsid w:val="008361D1"/>
    <w:rsid w:val="008361DB"/>
    <w:rsid w:val="0083620C"/>
    <w:rsid w:val="00836215"/>
    <w:rsid w:val="0083625D"/>
    <w:rsid w:val="008362BA"/>
    <w:rsid w:val="0083636D"/>
    <w:rsid w:val="0083637A"/>
    <w:rsid w:val="0083638F"/>
    <w:rsid w:val="008363AD"/>
    <w:rsid w:val="008363C7"/>
    <w:rsid w:val="008363D2"/>
    <w:rsid w:val="008363D4"/>
    <w:rsid w:val="00836425"/>
    <w:rsid w:val="00836477"/>
    <w:rsid w:val="008364CF"/>
    <w:rsid w:val="008365EC"/>
    <w:rsid w:val="008365F9"/>
    <w:rsid w:val="008365FC"/>
    <w:rsid w:val="00836629"/>
    <w:rsid w:val="008366B8"/>
    <w:rsid w:val="008366BE"/>
    <w:rsid w:val="008366C7"/>
    <w:rsid w:val="00836703"/>
    <w:rsid w:val="00836739"/>
    <w:rsid w:val="00836744"/>
    <w:rsid w:val="00836780"/>
    <w:rsid w:val="00836782"/>
    <w:rsid w:val="008367BA"/>
    <w:rsid w:val="008367C3"/>
    <w:rsid w:val="0083682D"/>
    <w:rsid w:val="0083684D"/>
    <w:rsid w:val="00836873"/>
    <w:rsid w:val="00836889"/>
    <w:rsid w:val="00836898"/>
    <w:rsid w:val="008368D7"/>
    <w:rsid w:val="008368FC"/>
    <w:rsid w:val="00836905"/>
    <w:rsid w:val="00836926"/>
    <w:rsid w:val="00836957"/>
    <w:rsid w:val="008369B4"/>
    <w:rsid w:val="008369B7"/>
    <w:rsid w:val="008369BF"/>
    <w:rsid w:val="008369C5"/>
    <w:rsid w:val="008369CC"/>
    <w:rsid w:val="00836A4F"/>
    <w:rsid w:val="00836A7B"/>
    <w:rsid w:val="00836AAE"/>
    <w:rsid w:val="00836AD6"/>
    <w:rsid w:val="00836AFD"/>
    <w:rsid w:val="00836B0C"/>
    <w:rsid w:val="00836B12"/>
    <w:rsid w:val="00836BA6"/>
    <w:rsid w:val="00836BD0"/>
    <w:rsid w:val="00836BD1"/>
    <w:rsid w:val="00836C02"/>
    <w:rsid w:val="00836C52"/>
    <w:rsid w:val="00836D0B"/>
    <w:rsid w:val="00836D23"/>
    <w:rsid w:val="00836D3C"/>
    <w:rsid w:val="00836D3D"/>
    <w:rsid w:val="00836D67"/>
    <w:rsid w:val="00836D8A"/>
    <w:rsid w:val="00836D8C"/>
    <w:rsid w:val="00836D9D"/>
    <w:rsid w:val="00836DD5"/>
    <w:rsid w:val="00836E96"/>
    <w:rsid w:val="00836EC8"/>
    <w:rsid w:val="00836ED6"/>
    <w:rsid w:val="00836EDC"/>
    <w:rsid w:val="00836F04"/>
    <w:rsid w:val="00836F22"/>
    <w:rsid w:val="00836FB0"/>
    <w:rsid w:val="00837020"/>
    <w:rsid w:val="00837024"/>
    <w:rsid w:val="0083709D"/>
    <w:rsid w:val="008370F9"/>
    <w:rsid w:val="00837197"/>
    <w:rsid w:val="008371E2"/>
    <w:rsid w:val="00837220"/>
    <w:rsid w:val="0083724F"/>
    <w:rsid w:val="00837259"/>
    <w:rsid w:val="00837264"/>
    <w:rsid w:val="008373BB"/>
    <w:rsid w:val="00837429"/>
    <w:rsid w:val="008374E3"/>
    <w:rsid w:val="00837554"/>
    <w:rsid w:val="008375A2"/>
    <w:rsid w:val="008375E1"/>
    <w:rsid w:val="008375EA"/>
    <w:rsid w:val="00837603"/>
    <w:rsid w:val="00837621"/>
    <w:rsid w:val="0083766C"/>
    <w:rsid w:val="00837722"/>
    <w:rsid w:val="00837724"/>
    <w:rsid w:val="00837760"/>
    <w:rsid w:val="0083776D"/>
    <w:rsid w:val="008377BC"/>
    <w:rsid w:val="008377D5"/>
    <w:rsid w:val="008377F6"/>
    <w:rsid w:val="00837839"/>
    <w:rsid w:val="00837897"/>
    <w:rsid w:val="008378D2"/>
    <w:rsid w:val="0083794B"/>
    <w:rsid w:val="008379C3"/>
    <w:rsid w:val="00837A37"/>
    <w:rsid w:val="00837A7E"/>
    <w:rsid w:val="00837AA8"/>
    <w:rsid w:val="00837AD8"/>
    <w:rsid w:val="00837B2A"/>
    <w:rsid w:val="00837BC9"/>
    <w:rsid w:val="00837BCC"/>
    <w:rsid w:val="00837C53"/>
    <w:rsid w:val="00837CC6"/>
    <w:rsid w:val="00837CDB"/>
    <w:rsid w:val="00837CFF"/>
    <w:rsid w:val="00837D03"/>
    <w:rsid w:val="00837D39"/>
    <w:rsid w:val="00837E5B"/>
    <w:rsid w:val="00837EA3"/>
    <w:rsid w:val="00837EA8"/>
    <w:rsid w:val="00837F0B"/>
    <w:rsid w:val="00837F1B"/>
    <w:rsid w:val="00837F50"/>
    <w:rsid w:val="00837F85"/>
    <w:rsid w:val="00837F95"/>
    <w:rsid w:val="00837FB6"/>
    <w:rsid w:val="00837FB9"/>
    <w:rsid w:val="00837FC1"/>
    <w:rsid w:val="0084001E"/>
    <w:rsid w:val="00840040"/>
    <w:rsid w:val="00840130"/>
    <w:rsid w:val="00840138"/>
    <w:rsid w:val="0084013A"/>
    <w:rsid w:val="00840142"/>
    <w:rsid w:val="0084015C"/>
    <w:rsid w:val="0084016F"/>
    <w:rsid w:val="00840188"/>
    <w:rsid w:val="00840198"/>
    <w:rsid w:val="008401FD"/>
    <w:rsid w:val="0084029D"/>
    <w:rsid w:val="00840306"/>
    <w:rsid w:val="0084030D"/>
    <w:rsid w:val="00840326"/>
    <w:rsid w:val="00840331"/>
    <w:rsid w:val="0084038D"/>
    <w:rsid w:val="008403D3"/>
    <w:rsid w:val="008404F2"/>
    <w:rsid w:val="0084054D"/>
    <w:rsid w:val="008405B5"/>
    <w:rsid w:val="008405C9"/>
    <w:rsid w:val="008405D4"/>
    <w:rsid w:val="008405D6"/>
    <w:rsid w:val="0084061A"/>
    <w:rsid w:val="00840624"/>
    <w:rsid w:val="0084062E"/>
    <w:rsid w:val="00840667"/>
    <w:rsid w:val="0084066E"/>
    <w:rsid w:val="0084067A"/>
    <w:rsid w:val="00840689"/>
    <w:rsid w:val="008406F1"/>
    <w:rsid w:val="0084076B"/>
    <w:rsid w:val="00840776"/>
    <w:rsid w:val="00840789"/>
    <w:rsid w:val="008407D3"/>
    <w:rsid w:val="0084083D"/>
    <w:rsid w:val="0084091E"/>
    <w:rsid w:val="00840946"/>
    <w:rsid w:val="00840996"/>
    <w:rsid w:val="0084099E"/>
    <w:rsid w:val="008409E6"/>
    <w:rsid w:val="00840A00"/>
    <w:rsid w:val="00840A15"/>
    <w:rsid w:val="00840A59"/>
    <w:rsid w:val="00840ACD"/>
    <w:rsid w:val="00840B1B"/>
    <w:rsid w:val="00840C09"/>
    <w:rsid w:val="00840C41"/>
    <w:rsid w:val="00840D11"/>
    <w:rsid w:val="00840D22"/>
    <w:rsid w:val="00840DD0"/>
    <w:rsid w:val="00840DF5"/>
    <w:rsid w:val="00840E0C"/>
    <w:rsid w:val="00840EB6"/>
    <w:rsid w:val="00840EF1"/>
    <w:rsid w:val="00840F21"/>
    <w:rsid w:val="00840F43"/>
    <w:rsid w:val="00840F77"/>
    <w:rsid w:val="00840FA2"/>
    <w:rsid w:val="00840FE1"/>
    <w:rsid w:val="00841007"/>
    <w:rsid w:val="00841013"/>
    <w:rsid w:val="00841038"/>
    <w:rsid w:val="00841051"/>
    <w:rsid w:val="008410ED"/>
    <w:rsid w:val="00841129"/>
    <w:rsid w:val="008412C9"/>
    <w:rsid w:val="008412D8"/>
    <w:rsid w:val="008412E5"/>
    <w:rsid w:val="0084133D"/>
    <w:rsid w:val="008413CE"/>
    <w:rsid w:val="008413E5"/>
    <w:rsid w:val="00841438"/>
    <w:rsid w:val="00841455"/>
    <w:rsid w:val="0084145B"/>
    <w:rsid w:val="008414A0"/>
    <w:rsid w:val="0084154E"/>
    <w:rsid w:val="0084157B"/>
    <w:rsid w:val="00841598"/>
    <w:rsid w:val="008415F8"/>
    <w:rsid w:val="0084161A"/>
    <w:rsid w:val="0084161E"/>
    <w:rsid w:val="00841630"/>
    <w:rsid w:val="008416A5"/>
    <w:rsid w:val="008416BC"/>
    <w:rsid w:val="0084173A"/>
    <w:rsid w:val="00841773"/>
    <w:rsid w:val="00841783"/>
    <w:rsid w:val="008417A1"/>
    <w:rsid w:val="0084180B"/>
    <w:rsid w:val="00841866"/>
    <w:rsid w:val="0084187E"/>
    <w:rsid w:val="00841883"/>
    <w:rsid w:val="008418AF"/>
    <w:rsid w:val="008418CC"/>
    <w:rsid w:val="008418CF"/>
    <w:rsid w:val="00841920"/>
    <w:rsid w:val="00841941"/>
    <w:rsid w:val="00841996"/>
    <w:rsid w:val="00841A48"/>
    <w:rsid w:val="00841A68"/>
    <w:rsid w:val="00841AA0"/>
    <w:rsid w:val="00841AB0"/>
    <w:rsid w:val="00841AF8"/>
    <w:rsid w:val="00841AFE"/>
    <w:rsid w:val="00841BB6"/>
    <w:rsid w:val="00841C91"/>
    <w:rsid w:val="00841D57"/>
    <w:rsid w:val="00841D9A"/>
    <w:rsid w:val="00841E10"/>
    <w:rsid w:val="00841E7E"/>
    <w:rsid w:val="00841E84"/>
    <w:rsid w:val="00841E88"/>
    <w:rsid w:val="00841F09"/>
    <w:rsid w:val="00841F84"/>
    <w:rsid w:val="00841FD2"/>
    <w:rsid w:val="00841FFD"/>
    <w:rsid w:val="008420C4"/>
    <w:rsid w:val="008420F4"/>
    <w:rsid w:val="008420FB"/>
    <w:rsid w:val="0084210B"/>
    <w:rsid w:val="00842186"/>
    <w:rsid w:val="008421B1"/>
    <w:rsid w:val="008421F6"/>
    <w:rsid w:val="00842254"/>
    <w:rsid w:val="00842286"/>
    <w:rsid w:val="008422F9"/>
    <w:rsid w:val="008423C1"/>
    <w:rsid w:val="008423D4"/>
    <w:rsid w:val="008423EB"/>
    <w:rsid w:val="0084245A"/>
    <w:rsid w:val="00842487"/>
    <w:rsid w:val="0084249E"/>
    <w:rsid w:val="008424B8"/>
    <w:rsid w:val="008424BD"/>
    <w:rsid w:val="008424D0"/>
    <w:rsid w:val="008424DA"/>
    <w:rsid w:val="00842502"/>
    <w:rsid w:val="00842512"/>
    <w:rsid w:val="00842523"/>
    <w:rsid w:val="0084256A"/>
    <w:rsid w:val="00842590"/>
    <w:rsid w:val="008425B0"/>
    <w:rsid w:val="0084264D"/>
    <w:rsid w:val="00842661"/>
    <w:rsid w:val="008426BC"/>
    <w:rsid w:val="008426CD"/>
    <w:rsid w:val="0084271E"/>
    <w:rsid w:val="0084274E"/>
    <w:rsid w:val="00842751"/>
    <w:rsid w:val="00842781"/>
    <w:rsid w:val="008427A1"/>
    <w:rsid w:val="008427A8"/>
    <w:rsid w:val="008427BD"/>
    <w:rsid w:val="008428F9"/>
    <w:rsid w:val="00842934"/>
    <w:rsid w:val="00842949"/>
    <w:rsid w:val="0084297A"/>
    <w:rsid w:val="00842991"/>
    <w:rsid w:val="0084299B"/>
    <w:rsid w:val="008429DC"/>
    <w:rsid w:val="00842B03"/>
    <w:rsid w:val="00842C09"/>
    <w:rsid w:val="00842C17"/>
    <w:rsid w:val="00842C49"/>
    <w:rsid w:val="00842C4A"/>
    <w:rsid w:val="00842C4C"/>
    <w:rsid w:val="00842C52"/>
    <w:rsid w:val="00842CAE"/>
    <w:rsid w:val="00842CD2"/>
    <w:rsid w:val="00842CDB"/>
    <w:rsid w:val="00842CEB"/>
    <w:rsid w:val="00842D70"/>
    <w:rsid w:val="00842DAA"/>
    <w:rsid w:val="00842DC0"/>
    <w:rsid w:val="00842DF9"/>
    <w:rsid w:val="00842E06"/>
    <w:rsid w:val="00842E10"/>
    <w:rsid w:val="00842ECB"/>
    <w:rsid w:val="00842F09"/>
    <w:rsid w:val="00842FA8"/>
    <w:rsid w:val="00842FBC"/>
    <w:rsid w:val="00842FC4"/>
    <w:rsid w:val="00842FDC"/>
    <w:rsid w:val="00842FF3"/>
    <w:rsid w:val="0084303F"/>
    <w:rsid w:val="0084304A"/>
    <w:rsid w:val="00843081"/>
    <w:rsid w:val="008430B6"/>
    <w:rsid w:val="0084310D"/>
    <w:rsid w:val="00843112"/>
    <w:rsid w:val="00843126"/>
    <w:rsid w:val="0084314B"/>
    <w:rsid w:val="008431B7"/>
    <w:rsid w:val="008431CE"/>
    <w:rsid w:val="00843231"/>
    <w:rsid w:val="00843261"/>
    <w:rsid w:val="008432C2"/>
    <w:rsid w:val="008432EE"/>
    <w:rsid w:val="008432F0"/>
    <w:rsid w:val="008432F5"/>
    <w:rsid w:val="0084340F"/>
    <w:rsid w:val="00843457"/>
    <w:rsid w:val="0084349A"/>
    <w:rsid w:val="008434BA"/>
    <w:rsid w:val="008434CF"/>
    <w:rsid w:val="008434EB"/>
    <w:rsid w:val="008434F8"/>
    <w:rsid w:val="00843525"/>
    <w:rsid w:val="00843526"/>
    <w:rsid w:val="0084352E"/>
    <w:rsid w:val="00843555"/>
    <w:rsid w:val="0084356E"/>
    <w:rsid w:val="0084357C"/>
    <w:rsid w:val="0084359F"/>
    <w:rsid w:val="008435BE"/>
    <w:rsid w:val="00843629"/>
    <w:rsid w:val="00843664"/>
    <w:rsid w:val="00843665"/>
    <w:rsid w:val="008436BE"/>
    <w:rsid w:val="008437B1"/>
    <w:rsid w:val="008437BB"/>
    <w:rsid w:val="00843800"/>
    <w:rsid w:val="00843830"/>
    <w:rsid w:val="00843886"/>
    <w:rsid w:val="00843899"/>
    <w:rsid w:val="008438F7"/>
    <w:rsid w:val="0084390B"/>
    <w:rsid w:val="0084391C"/>
    <w:rsid w:val="0084394C"/>
    <w:rsid w:val="00843960"/>
    <w:rsid w:val="00843A42"/>
    <w:rsid w:val="00843A8D"/>
    <w:rsid w:val="00843AC6"/>
    <w:rsid w:val="00843AFB"/>
    <w:rsid w:val="00843B40"/>
    <w:rsid w:val="00843B4D"/>
    <w:rsid w:val="00843B6E"/>
    <w:rsid w:val="00843BC2"/>
    <w:rsid w:val="00843C5A"/>
    <w:rsid w:val="00843C7E"/>
    <w:rsid w:val="00843C8F"/>
    <w:rsid w:val="00843CB2"/>
    <w:rsid w:val="00843CBF"/>
    <w:rsid w:val="00843CC1"/>
    <w:rsid w:val="00843D6E"/>
    <w:rsid w:val="00843D9B"/>
    <w:rsid w:val="00843DA3"/>
    <w:rsid w:val="00843DB3"/>
    <w:rsid w:val="00843E3F"/>
    <w:rsid w:val="00843E8B"/>
    <w:rsid w:val="00843EB9"/>
    <w:rsid w:val="00843EC6"/>
    <w:rsid w:val="00843F7D"/>
    <w:rsid w:val="00843F81"/>
    <w:rsid w:val="00843F9F"/>
    <w:rsid w:val="00843FC2"/>
    <w:rsid w:val="00844023"/>
    <w:rsid w:val="0084405A"/>
    <w:rsid w:val="008440B5"/>
    <w:rsid w:val="008440DB"/>
    <w:rsid w:val="008440FC"/>
    <w:rsid w:val="0084418F"/>
    <w:rsid w:val="008441BE"/>
    <w:rsid w:val="008441C6"/>
    <w:rsid w:val="008441D3"/>
    <w:rsid w:val="0084420A"/>
    <w:rsid w:val="00844234"/>
    <w:rsid w:val="0084423E"/>
    <w:rsid w:val="00844240"/>
    <w:rsid w:val="0084426E"/>
    <w:rsid w:val="008442C0"/>
    <w:rsid w:val="008442E7"/>
    <w:rsid w:val="0084431D"/>
    <w:rsid w:val="0084439B"/>
    <w:rsid w:val="008443A5"/>
    <w:rsid w:val="0084442D"/>
    <w:rsid w:val="0084445A"/>
    <w:rsid w:val="008444EF"/>
    <w:rsid w:val="008444F0"/>
    <w:rsid w:val="0084451B"/>
    <w:rsid w:val="00844551"/>
    <w:rsid w:val="0084461F"/>
    <w:rsid w:val="0084463C"/>
    <w:rsid w:val="0084463E"/>
    <w:rsid w:val="00844642"/>
    <w:rsid w:val="0084466A"/>
    <w:rsid w:val="0084467A"/>
    <w:rsid w:val="0084468D"/>
    <w:rsid w:val="008446E9"/>
    <w:rsid w:val="008446F5"/>
    <w:rsid w:val="00844702"/>
    <w:rsid w:val="00844726"/>
    <w:rsid w:val="0084472A"/>
    <w:rsid w:val="0084472F"/>
    <w:rsid w:val="00844739"/>
    <w:rsid w:val="0084477A"/>
    <w:rsid w:val="00844825"/>
    <w:rsid w:val="008448B8"/>
    <w:rsid w:val="008448C0"/>
    <w:rsid w:val="00844940"/>
    <w:rsid w:val="00844948"/>
    <w:rsid w:val="00844951"/>
    <w:rsid w:val="00844977"/>
    <w:rsid w:val="00844A84"/>
    <w:rsid w:val="00844AC9"/>
    <w:rsid w:val="00844AD8"/>
    <w:rsid w:val="00844AFA"/>
    <w:rsid w:val="00844B3E"/>
    <w:rsid w:val="00844B6A"/>
    <w:rsid w:val="00844C7B"/>
    <w:rsid w:val="00844D03"/>
    <w:rsid w:val="00844DA7"/>
    <w:rsid w:val="00844DD8"/>
    <w:rsid w:val="00844E2B"/>
    <w:rsid w:val="00844E31"/>
    <w:rsid w:val="00844EA2"/>
    <w:rsid w:val="00844ECC"/>
    <w:rsid w:val="00844EF9"/>
    <w:rsid w:val="00844F1A"/>
    <w:rsid w:val="00844F25"/>
    <w:rsid w:val="00844F94"/>
    <w:rsid w:val="00844FB3"/>
    <w:rsid w:val="00844FF2"/>
    <w:rsid w:val="00844FFE"/>
    <w:rsid w:val="00845039"/>
    <w:rsid w:val="00845119"/>
    <w:rsid w:val="00845233"/>
    <w:rsid w:val="008452A8"/>
    <w:rsid w:val="00845358"/>
    <w:rsid w:val="0084536B"/>
    <w:rsid w:val="008453C1"/>
    <w:rsid w:val="00845442"/>
    <w:rsid w:val="00845457"/>
    <w:rsid w:val="008454CB"/>
    <w:rsid w:val="008454CC"/>
    <w:rsid w:val="008454FA"/>
    <w:rsid w:val="00845507"/>
    <w:rsid w:val="008455A5"/>
    <w:rsid w:val="008455AF"/>
    <w:rsid w:val="008455EF"/>
    <w:rsid w:val="008456B6"/>
    <w:rsid w:val="008456DB"/>
    <w:rsid w:val="008456F8"/>
    <w:rsid w:val="00845729"/>
    <w:rsid w:val="00845764"/>
    <w:rsid w:val="00845771"/>
    <w:rsid w:val="008457A8"/>
    <w:rsid w:val="008457AA"/>
    <w:rsid w:val="008457EB"/>
    <w:rsid w:val="00845820"/>
    <w:rsid w:val="0084588D"/>
    <w:rsid w:val="008458C4"/>
    <w:rsid w:val="00845903"/>
    <w:rsid w:val="0084591F"/>
    <w:rsid w:val="0084593A"/>
    <w:rsid w:val="00845953"/>
    <w:rsid w:val="00845974"/>
    <w:rsid w:val="00845987"/>
    <w:rsid w:val="008459CD"/>
    <w:rsid w:val="008459FC"/>
    <w:rsid w:val="00845A1D"/>
    <w:rsid w:val="00845A2C"/>
    <w:rsid w:val="00845A70"/>
    <w:rsid w:val="00845A9A"/>
    <w:rsid w:val="00845ABB"/>
    <w:rsid w:val="00845AEF"/>
    <w:rsid w:val="00845B91"/>
    <w:rsid w:val="00845BDA"/>
    <w:rsid w:val="00845BF3"/>
    <w:rsid w:val="00845C0A"/>
    <w:rsid w:val="00845C77"/>
    <w:rsid w:val="00845C7B"/>
    <w:rsid w:val="00845CA2"/>
    <w:rsid w:val="00845D25"/>
    <w:rsid w:val="00845D27"/>
    <w:rsid w:val="00845D6F"/>
    <w:rsid w:val="00845DC2"/>
    <w:rsid w:val="00845DD4"/>
    <w:rsid w:val="00845DFC"/>
    <w:rsid w:val="00845E59"/>
    <w:rsid w:val="00845E63"/>
    <w:rsid w:val="00845EC0"/>
    <w:rsid w:val="00845F16"/>
    <w:rsid w:val="00845F5B"/>
    <w:rsid w:val="00845FA5"/>
    <w:rsid w:val="00845FBE"/>
    <w:rsid w:val="00845FF7"/>
    <w:rsid w:val="00846003"/>
    <w:rsid w:val="0084600E"/>
    <w:rsid w:val="0084606A"/>
    <w:rsid w:val="008460B9"/>
    <w:rsid w:val="008460DC"/>
    <w:rsid w:val="008460F4"/>
    <w:rsid w:val="00846107"/>
    <w:rsid w:val="008461B6"/>
    <w:rsid w:val="0084626E"/>
    <w:rsid w:val="00846274"/>
    <w:rsid w:val="0084630C"/>
    <w:rsid w:val="0084635E"/>
    <w:rsid w:val="008463A1"/>
    <w:rsid w:val="0084641D"/>
    <w:rsid w:val="0084644F"/>
    <w:rsid w:val="00846459"/>
    <w:rsid w:val="0084646D"/>
    <w:rsid w:val="0084647F"/>
    <w:rsid w:val="008464E6"/>
    <w:rsid w:val="0084650D"/>
    <w:rsid w:val="0084652A"/>
    <w:rsid w:val="008465ED"/>
    <w:rsid w:val="008466C9"/>
    <w:rsid w:val="00846768"/>
    <w:rsid w:val="0084677E"/>
    <w:rsid w:val="00846783"/>
    <w:rsid w:val="00846796"/>
    <w:rsid w:val="008467D7"/>
    <w:rsid w:val="00846805"/>
    <w:rsid w:val="00846812"/>
    <w:rsid w:val="0084683B"/>
    <w:rsid w:val="00846842"/>
    <w:rsid w:val="00846849"/>
    <w:rsid w:val="00846888"/>
    <w:rsid w:val="00846937"/>
    <w:rsid w:val="00846956"/>
    <w:rsid w:val="008469C2"/>
    <w:rsid w:val="008469E0"/>
    <w:rsid w:val="00846A1D"/>
    <w:rsid w:val="00846A52"/>
    <w:rsid w:val="00846ADC"/>
    <w:rsid w:val="00846B22"/>
    <w:rsid w:val="00846B3D"/>
    <w:rsid w:val="00846B49"/>
    <w:rsid w:val="00846BB6"/>
    <w:rsid w:val="00846C08"/>
    <w:rsid w:val="00846C15"/>
    <w:rsid w:val="00846C16"/>
    <w:rsid w:val="00846C1D"/>
    <w:rsid w:val="00846C28"/>
    <w:rsid w:val="00846CA6"/>
    <w:rsid w:val="00846CDE"/>
    <w:rsid w:val="00846D03"/>
    <w:rsid w:val="00846D08"/>
    <w:rsid w:val="00846D2D"/>
    <w:rsid w:val="00846D5A"/>
    <w:rsid w:val="00846D6A"/>
    <w:rsid w:val="00846D91"/>
    <w:rsid w:val="00846D9D"/>
    <w:rsid w:val="00846DDC"/>
    <w:rsid w:val="00846E12"/>
    <w:rsid w:val="00846E13"/>
    <w:rsid w:val="00846E43"/>
    <w:rsid w:val="00846E61"/>
    <w:rsid w:val="00846E64"/>
    <w:rsid w:val="00846EC3"/>
    <w:rsid w:val="00846F09"/>
    <w:rsid w:val="00846F1D"/>
    <w:rsid w:val="00846F72"/>
    <w:rsid w:val="00846F98"/>
    <w:rsid w:val="00846FBC"/>
    <w:rsid w:val="00846FC2"/>
    <w:rsid w:val="00846FCE"/>
    <w:rsid w:val="00846FD4"/>
    <w:rsid w:val="00847008"/>
    <w:rsid w:val="00847035"/>
    <w:rsid w:val="0084706D"/>
    <w:rsid w:val="008470FF"/>
    <w:rsid w:val="0084714C"/>
    <w:rsid w:val="00847173"/>
    <w:rsid w:val="0084719C"/>
    <w:rsid w:val="0084727F"/>
    <w:rsid w:val="008472A6"/>
    <w:rsid w:val="008472BE"/>
    <w:rsid w:val="00847300"/>
    <w:rsid w:val="00847312"/>
    <w:rsid w:val="00847347"/>
    <w:rsid w:val="0084735D"/>
    <w:rsid w:val="008473A1"/>
    <w:rsid w:val="008473B6"/>
    <w:rsid w:val="008473C0"/>
    <w:rsid w:val="0084741D"/>
    <w:rsid w:val="00847429"/>
    <w:rsid w:val="0084746C"/>
    <w:rsid w:val="008474A6"/>
    <w:rsid w:val="008474A7"/>
    <w:rsid w:val="008474AA"/>
    <w:rsid w:val="008474E2"/>
    <w:rsid w:val="00847522"/>
    <w:rsid w:val="00847595"/>
    <w:rsid w:val="0084759A"/>
    <w:rsid w:val="008475CE"/>
    <w:rsid w:val="008475D2"/>
    <w:rsid w:val="0084779B"/>
    <w:rsid w:val="008477D4"/>
    <w:rsid w:val="00847817"/>
    <w:rsid w:val="00847825"/>
    <w:rsid w:val="00847829"/>
    <w:rsid w:val="0084782F"/>
    <w:rsid w:val="008478BE"/>
    <w:rsid w:val="008478CE"/>
    <w:rsid w:val="00847918"/>
    <w:rsid w:val="0084792A"/>
    <w:rsid w:val="0084797D"/>
    <w:rsid w:val="008479A5"/>
    <w:rsid w:val="00847A45"/>
    <w:rsid w:val="00847A77"/>
    <w:rsid w:val="00847A9A"/>
    <w:rsid w:val="00847AB9"/>
    <w:rsid w:val="00847AFF"/>
    <w:rsid w:val="00847B13"/>
    <w:rsid w:val="00847B4B"/>
    <w:rsid w:val="00847B71"/>
    <w:rsid w:val="00847B7F"/>
    <w:rsid w:val="00847CF3"/>
    <w:rsid w:val="00847D14"/>
    <w:rsid w:val="00847D17"/>
    <w:rsid w:val="00847D26"/>
    <w:rsid w:val="00847D2F"/>
    <w:rsid w:val="00847D44"/>
    <w:rsid w:val="00847D6A"/>
    <w:rsid w:val="00847D6C"/>
    <w:rsid w:val="00847D8E"/>
    <w:rsid w:val="00847DD5"/>
    <w:rsid w:val="00847E0B"/>
    <w:rsid w:val="00847E1A"/>
    <w:rsid w:val="00847E2B"/>
    <w:rsid w:val="00847E34"/>
    <w:rsid w:val="00847E82"/>
    <w:rsid w:val="00847E87"/>
    <w:rsid w:val="00847F79"/>
    <w:rsid w:val="00847FCE"/>
    <w:rsid w:val="00847FFD"/>
    <w:rsid w:val="00850057"/>
    <w:rsid w:val="00850084"/>
    <w:rsid w:val="00850098"/>
    <w:rsid w:val="008500B1"/>
    <w:rsid w:val="008500BD"/>
    <w:rsid w:val="008500F1"/>
    <w:rsid w:val="0085010F"/>
    <w:rsid w:val="0085011D"/>
    <w:rsid w:val="008501C4"/>
    <w:rsid w:val="0085020C"/>
    <w:rsid w:val="0085028C"/>
    <w:rsid w:val="008502D4"/>
    <w:rsid w:val="0085031B"/>
    <w:rsid w:val="008503CB"/>
    <w:rsid w:val="008503E3"/>
    <w:rsid w:val="008504A1"/>
    <w:rsid w:val="00850513"/>
    <w:rsid w:val="00850553"/>
    <w:rsid w:val="00850564"/>
    <w:rsid w:val="00850594"/>
    <w:rsid w:val="008505A8"/>
    <w:rsid w:val="008505CA"/>
    <w:rsid w:val="0085060A"/>
    <w:rsid w:val="00850615"/>
    <w:rsid w:val="0085068B"/>
    <w:rsid w:val="008506DB"/>
    <w:rsid w:val="008506DF"/>
    <w:rsid w:val="008506E1"/>
    <w:rsid w:val="008506FF"/>
    <w:rsid w:val="00850720"/>
    <w:rsid w:val="00850733"/>
    <w:rsid w:val="0085074F"/>
    <w:rsid w:val="00850796"/>
    <w:rsid w:val="00850820"/>
    <w:rsid w:val="008508B2"/>
    <w:rsid w:val="00850924"/>
    <w:rsid w:val="008509A6"/>
    <w:rsid w:val="008509C9"/>
    <w:rsid w:val="00850A96"/>
    <w:rsid w:val="00850AED"/>
    <w:rsid w:val="00850B02"/>
    <w:rsid w:val="00850B0E"/>
    <w:rsid w:val="00850B16"/>
    <w:rsid w:val="00850B7F"/>
    <w:rsid w:val="00850BBB"/>
    <w:rsid w:val="00850C84"/>
    <w:rsid w:val="00850DA3"/>
    <w:rsid w:val="00850DB2"/>
    <w:rsid w:val="00850DD1"/>
    <w:rsid w:val="00850DE6"/>
    <w:rsid w:val="00850E4C"/>
    <w:rsid w:val="00850E73"/>
    <w:rsid w:val="00850E99"/>
    <w:rsid w:val="00850EFB"/>
    <w:rsid w:val="00850F10"/>
    <w:rsid w:val="00850F28"/>
    <w:rsid w:val="00850F40"/>
    <w:rsid w:val="00850F58"/>
    <w:rsid w:val="00850F9D"/>
    <w:rsid w:val="00850FD7"/>
    <w:rsid w:val="00851008"/>
    <w:rsid w:val="0085102D"/>
    <w:rsid w:val="00851078"/>
    <w:rsid w:val="00851079"/>
    <w:rsid w:val="008510BD"/>
    <w:rsid w:val="008510D0"/>
    <w:rsid w:val="008510EF"/>
    <w:rsid w:val="008510FE"/>
    <w:rsid w:val="008511E5"/>
    <w:rsid w:val="008511EE"/>
    <w:rsid w:val="0085126D"/>
    <w:rsid w:val="008512D1"/>
    <w:rsid w:val="008512E5"/>
    <w:rsid w:val="00851352"/>
    <w:rsid w:val="008513B9"/>
    <w:rsid w:val="008513D8"/>
    <w:rsid w:val="00851419"/>
    <w:rsid w:val="0085147F"/>
    <w:rsid w:val="008514BB"/>
    <w:rsid w:val="008514C1"/>
    <w:rsid w:val="0085155F"/>
    <w:rsid w:val="008515DE"/>
    <w:rsid w:val="008515F6"/>
    <w:rsid w:val="00851606"/>
    <w:rsid w:val="0085160A"/>
    <w:rsid w:val="0085162C"/>
    <w:rsid w:val="0085162D"/>
    <w:rsid w:val="00851643"/>
    <w:rsid w:val="00851649"/>
    <w:rsid w:val="0085166F"/>
    <w:rsid w:val="00851676"/>
    <w:rsid w:val="0085169F"/>
    <w:rsid w:val="00851767"/>
    <w:rsid w:val="00851778"/>
    <w:rsid w:val="00851799"/>
    <w:rsid w:val="0085186C"/>
    <w:rsid w:val="00851878"/>
    <w:rsid w:val="008518B5"/>
    <w:rsid w:val="008518E0"/>
    <w:rsid w:val="008518F4"/>
    <w:rsid w:val="00851925"/>
    <w:rsid w:val="00851973"/>
    <w:rsid w:val="00851990"/>
    <w:rsid w:val="008519BC"/>
    <w:rsid w:val="00851A77"/>
    <w:rsid w:val="00851AAA"/>
    <w:rsid w:val="00851B30"/>
    <w:rsid w:val="00851BA4"/>
    <w:rsid w:val="00851BA7"/>
    <w:rsid w:val="00851C91"/>
    <w:rsid w:val="00851CC8"/>
    <w:rsid w:val="00851D54"/>
    <w:rsid w:val="00851D9D"/>
    <w:rsid w:val="00851E29"/>
    <w:rsid w:val="00851E72"/>
    <w:rsid w:val="00851E8B"/>
    <w:rsid w:val="00851E8C"/>
    <w:rsid w:val="00851EBC"/>
    <w:rsid w:val="00851EE0"/>
    <w:rsid w:val="00851F90"/>
    <w:rsid w:val="00851FBF"/>
    <w:rsid w:val="00852065"/>
    <w:rsid w:val="0085206B"/>
    <w:rsid w:val="00852082"/>
    <w:rsid w:val="008520C2"/>
    <w:rsid w:val="00852177"/>
    <w:rsid w:val="008521AA"/>
    <w:rsid w:val="0085224C"/>
    <w:rsid w:val="00852264"/>
    <w:rsid w:val="0085235B"/>
    <w:rsid w:val="00852386"/>
    <w:rsid w:val="008523EF"/>
    <w:rsid w:val="00852439"/>
    <w:rsid w:val="008524BE"/>
    <w:rsid w:val="008524FE"/>
    <w:rsid w:val="00852538"/>
    <w:rsid w:val="0085254C"/>
    <w:rsid w:val="0085254E"/>
    <w:rsid w:val="008525AD"/>
    <w:rsid w:val="00852602"/>
    <w:rsid w:val="00852614"/>
    <w:rsid w:val="00852635"/>
    <w:rsid w:val="0085263E"/>
    <w:rsid w:val="00852656"/>
    <w:rsid w:val="00852662"/>
    <w:rsid w:val="0085266F"/>
    <w:rsid w:val="0085267A"/>
    <w:rsid w:val="0085268C"/>
    <w:rsid w:val="008526AF"/>
    <w:rsid w:val="008526D4"/>
    <w:rsid w:val="00852777"/>
    <w:rsid w:val="008527B2"/>
    <w:rsid w:val="008527E8"/>
    <w:rsid w:val="008527F6"/>
    <w:rsid w:val="008527FA"/>
    <w:rsid w:val="0085281E"/>
    <w:rsid w:val="00852845"/>
    <w:rsid w:val="0085287D"/>
    <w:rsid w:val="0085291F"/>
    <w:rsid w:val="00852992"/>
    <w:rsid w:val="008529D0"/>
    <w:rsid w:val="008529D1"/>
    <w:rsid w:val="008529E3"/>
    <w:rsid w:val="00852A1D"/>
    <w:rsid w:val="00852A46"/>
    <w:rsid w:val="00852A86"/>
    <w:rsid w:val="00852A93"/>
    <w:rsid w:val="00852B0B"/>
    <w:rsid w:val="00852B38"/>
    <w:rsid w:val="00852B3A"/>
    <w:rsid w:val="00852B55"/>
    <w:rsid w:val="00852BCF"/>
    <w:rsid w:val="00852C0D"/>
    <w:rsid w:val="00852C5E"/>
    <w:rsid w:val="00852C65"/>
    <w:rsid w:val="00852C67"/>
    <w:rsid w:val="00852D4C"/>
    <w:rsid w:val="00852D86"/>
    <w:rsid w:val="00852DD9"/>
    <w:rsid w:val="00852E04"/>
    <w:rsid w:val="00852E38"/>
    <w:rsid w:val="00852E52"/>
    <w:rsid w:val="00852F0F"/>
    <w:rsid w:val="00852F20"/>
    <w:rsid w:val="00852F30"/>
    <w:rsid w:val="00852F5F"/>
    <w:rsid w:val="00852FC3"/>
    <w:rsid w:val="00852FED"/>
    <w:rsid w:val="00852FFC"/>
    <w:rsid w:val="0085306A"/>
    <w:rsid w:val="0085308A"/>
    <w:rsid w:val="0085311E"/>
    <w:rsid w:val="00853142"/>
    <w:rsid w:val="00853170"/>
    <w:rsid w:val="008531AD"/>
    <w:rsid w:val="008531EB"/>
    <w:rsid w:val="00853203"/>
    <w:rsid w:val="00853226"/>
    <w:rsid w:val="0085322B"/>
    <w:rsid w:val="00853264"/>
    <w:rsid w:val="008532F9"/>
    <w:rsid w:val="00853304"/>
    <w:rsid w:val="0085334A"/>
    <w:rsid w:val="008533CF"/>
    <w:rsid w:val="008533F1"/>
    <w:rsid w:val="0085341D"/>
    <w:rsid w:val="008534B4"/>
    <w:rsid w:val="008534B5"/>
    <w:rsid w:val="008534B9"/>
    <w:rsid w:val="008534DE"/>
    <w:rsid w:val="00853536"/>
    <w:rsid w:val="0085357B"/>
    <w:rsid w:val="0085364B"/>
    <w:rsid w:val="008536DA"/>
    <w:rsid w:val="008536E4"/>
    <w:rsid w:val="008536ED"/>
    <w:rsid w:val="00853751"/>
    <w:rsid w:val="00853795"/>
    <w:rsid w:val="0085379F"/>
    <w:rsid w:val="0085388B"/>
    <w:rsid w:val="00853954"/>
    <w:rsid w:val="008539C7"/>
    <w:rsid w:val="008539E5"/>
    <w:rsid w:val="008539F8"/>
    <w:rsid w:val="00853B75"/>
    <w:rsid w:val="00853B7A"/>
    <w:rsid w:val="00853B9F"/>
    <w:rsid w:val="00853BA6"/>
    <w:rsid w:val="00853C24"/>
    <w:rsid w:val="00853C80"/>
    <w:rsid w:val="00853C9B"/>
    <w:rsid w:val="00853CAD"/>
    <w:rsid w:val="00853CC6"/>
    <w:rsid w:val="00853D04"/>
    <w:rsid w:val="00853D2D"/>
    <w:rsid w:val="00853D40"/>
    <w:rsid w:val="00853D79"/>
    <w:rsid w:val="00853D96"/>
    <w:rsid w:val="00853D9E"/>
    <w:rsid w:val="00853DCF"/>
    <w:rsid w:val="00853E38"/>
    <w:rsid w:val="00853ECA"/>
    <w:rsid w:val="00853EFC"/>
    <w:rsid w:val="00853F08"/>
    <w:rsid w:val="00853F5A"/>
    <w:rsid w:val="00853F93"/>
    <w:rsid w:val="00853FA6"/>
    <w:rsid w:val="00853FB6"/>
    <w:rsid w:val="008540C0"/>
    <w:rsid w:val="008540CF"/>
    <w:rsid w:val="00854131"/>
    <w:rsid w:val="00854169"/>
    <w:rsid w:val="0085416B"/>
    <w:rsid w:val="00854172"/>
    <w:rsid w:val="00854276"/>
    <w:rsid w:val="008542FB"/>
    <w:rsid w:val="00854320"/>
    <w:rsid w:val="0085433C"/>
    <w:rsid w:val="00854372"/>
    <w:rsid w:val="0085444B"/>
    <w:rsid w:val="0085444F"/>
    <w:rsid w:val="0085445C"/>
    <w:rsid w:val="008544DF"/>
    <w:rsid w:val="008544EA"/>
    <w:rsid w:val="0085456E"/>
    <w:rsid w:val="00854573"/>
    <w:rsid w:val="008545A0"/>
    <w:rsid w:val="008545BC"/>
    <w:rsid w:val="008545C9"/>
    <w:rsid w:val="008545FE"/>
    <w:rsid w:val="00854663"/>
    <w:rsid w:val="00854674"/>
    <w:rsid w:val="00854692"/>
    <w:rsid w:val="008546B3"/>
    <w:rsid w:val="008546C6"/>
    <w:rsid w:val="00854708"/>
    <w:rsid w:val="00854730"/>
    <w:rsid w:val="0085476B"/>
    <w:rsid w:val="0085487A"/>
    <w:rsid w:val="00854898"/>
    <w:rsid w:val="008548A5"/>
    <w:rsid w:val="008548CA"/>
    <w:rsid w:val="0085490C"/>
    <w:rsid w:val="0085494F"/>
    <w:rsid w:val="00854953"/>
    <w:rsid w:val="00854990"/>
    <w:rsid w:val="00854A2D"/>
    <w:rsid w:val="00854A61"/>
    <w:rsid w:val="00854B18"/>
    <w:rsid w:val="00854B2F"/>
    <w:rsid w:val="00854B3B"/>
    <w:rsid w:val="00854B5A"/>
    <w:rsid w:val="00854B72"/>
    <w:rsid w:val="00854B81"/>
    <w:rsid w:val="00854BED"/>
    <w:rsid w:val="00854BFE"/>
    <w:rsid w:val="00854C36"/>
    <w:rsid w:val="00854C46"/>
    <w:rsid w:val="00854C4D"/>
    <w:rsid w:val="00854C6E"/>
    <w:rsid w:val="00854D42"/>
    <w:rsid w:val="00854D6C"/>
    <w:rsid w:val="00854D88"/>
    <w:rsid w:val="00854E7E"/>
    <w:rsid w:val="00854EC3"/>
    <w:rsid w:val="00854ED2"/>
    <w:rsid w:val="00854EDF"/>
    <w:rsid w:val="00854EF5"/>
    <w:rsid w:val="00854F52"/>
    <w:rsid w:val="00854F8B"/>
    <w:rsid w:val="00854FF1"/>
    <w:rsid w:val="00855000"/>
    <w:rsid w:val="00855006"/>
    <w:rsid w:val="0085502A"/>
    <w:rsid w:val="00855036"/>
    <w:rsid w:val="00855060"/>
    <w:rsid w:val="0085508F"/>
    <w:rsid w:val="00855098"/>
    <w:rsid w:val="008550F7"/>
    <w:rsid w:val="0085511C"/>
    <w:rsid w:val="00855178"/>
    <w:rsid w:val="0085522F"/>
    <w:rsid w:val="00855237"/>
    <w:rsid w:val="00855277"/>
    <w:rsid w:val="008552DD"/>
    <w:rsid w:val="00855305"/>
    <w:rsid w:val="00855395"/>
    <w:rsid w:val="008553B3"/>
    <w:rsid w:val="008553E5"/>
    <w:rsid w:val="00855402"/>
    <w:rsid w:val="0085546B"/>
    <w:rsid w:val="00855471"/>
    <w:rsid w:val="0085548C"/>
    <w:rsid w:val="008554A9"/>
    <w:rsid w:val="0085551C"/>
    <w:rsid w:val="00855532"/>
    <w:rsid w:val="00855543"/>
    <w:rsid w:val="00855582"/>
    <w:rsid w:val="008555B7"/>
    <w:rsid w:val="00855644"/>
    <w:rsid w:val="00855654"/>
    <w:rsid w:val="0085567A"/>
    <w:rsid w:val="008556B4"/>
    <w:rsid w:val="0085570D"/>
    <w:rsid w:val="00855735"/>
    <w:rsid w:val="00855771"/>
    <w:rsid w:val="00855791"/>
    <w:rsid w:val="00855838"/>
    <w:rsid w:val="008558E1"/>
    <w:rsid w:val="00855968"/>
    <w:rsid w:val="008559C7"/>
    <w:rsid w:val="00855A34"/>
    <w:rsid w:val="00855A42"/>
    <w:rsid w:val="00855AD0"/>
    <w:rsid w:val="00855AE9"/>
    <w:rsid w:val="00855B27"/>
    <w:rsid w:val="00855B32"/>
    <w:rsid w:val="00855B5E"/>
    <w:rsid w:val="00855B6B"/>
    <w:rsid w:val="00855B7D"/>
    <w:rsid w:val="00855B93"/>
    <w:rsid w:val="00855BC5"/>
    <w:rsid w:val="00855BFA"/>
    <w:rsid w:val="00855C37"/>
    <w:rsid w:val="00855CCF"/>
    <w:rsid w:val="00855CDD"/>
    <w:rsid w:val="00855D33"/>
    <w:rsid w:val="00855DC0"/>
    <w:rsid w:val="00855DD8"/>
    <w:rsid w:val="00855DED"/>
    <w:rsid w:val="00855E11"/>
    <w:rsid w:val="00855E21"/>
    <w:rsid w:val="00855E2B"/>
    <w:rsid w:val="00855E3A"/>
    <w:rsid w:val="00855E5E"/>
    <w:rsid w:val="00855EF3"/>
    <w:rsid w:val="00855F2C"/>
    <w:rsid w:val="00855F30"/>
    <w:rsid w:val="00855FB2"/>
    <w:rsid w:val="00855FB4"/>
    <w:rsid w:val="0085606F"/>
    <w:rsid w:val="008560A0"/>
    <w:rsid w:val="008560E9"/>
    <w:rsid w:val="00856151"/>
    <w:rsid w:val="00856188"/>
    <w:rsid w:val="00856204"/>
    <w:rsid w:val="00856206"/>
    <w:rsid w:val="00856216"/>
    <w:rsid w:val="00856218"/>
    <w:rsid w:val="008562E2"/>
    <w:rsid w:val="008563E8"/>
    <w:rsid w:val="008563FD"/>
    <w:rsid w:val="00856424"/>
    <w:rsid w:val="00856449"/>
    <w:rsid w:val="008564A5"/>
    <w:rsid w:val="008564EF"/>
    <w:rsid w:val="00856545"/>
    <w:rsid w:val="00856585"/>
    <w:rsid w:val="0085659B"/>
    <w:rsid w:val="008565F1"/>
    <w:rsid w:val="008565F9"/>
    <w:rsid w:val="008566B9"/>
    <w:rsid w:val="008566E4"/>
    <w:rsid w:val="0085671E"/>
    <w:rsid w:val="0085680D"/>
    <w:rsid w:val="00856843"/>
    <w:rsid w:val="00856866"/>
    <w:rsid w:val="0085686C"/>
    <w:rsid w:val="00856885"/>
    <w:rsid w:val="00856914"/>
    <w:rsid w:val="0085693F"/>
    <w:rsid w:val="00856940"/>
    <w:rsid w:val="00856991"/>
    <w:rsid w:val="008569FC"/>
    <w:rsid w:val="00856A5B"/>
    <w:rsid w:val="00856B30"/>
    <w:rsid w:val="00856B4E"/>
    <w:rsid w:val="00856B61"/>
    <w:rsid w:val="00856BB6"/>
    <w:rsid w:val="00856C28"/>
    <w:rsid w:val="00856C51"/>
    <w:rsid w:val="00856C58"/>
    <w:rsid w:val="00856C9D"/>
    <w:rsid w:val="00856CB4"/>
    <w:rsid w:val="00856CC8"/>
    <w:rsid w:val="00856D10"/>
    <w:rsid w:val="00856DA6"/>
    <w:rsid w:val="00856DEF"/>
    <w:rsid w:val="00856E28"/>
    <w:rsid w:val="00856E81"/>
    <w:rsid w:val="00856EB0"/>
    <w:rsid w:val="00856EF9"/>
    <w:rsid w:val="00856F01"/>
    <w:rsid w:val="00856F7D"/>
    <w:rsid w:val="00856FEE"/>
    <w:rsid w:val="0085704E"/>
    <w:rsid w:val="00857073"/>
    <w:rsid w:val="00857089"/>
    <w:rsid w:val="00857099"/>
    <w:rsid w:val="008570A6"/>
    <w:rsid w:val="008570A8"/>
    <w:rsid w:val="008570CF"/>
    <w:rsid w:val="008570F3"/>
    <w:rsid w:val="0085710F"/>
    <w:rsid w:val="00857168"/>
    <w:rsid w:val="00857170"/>
    <w:rsid w:val="00857176"/>
    <w:rsid w:val="0085717B"/>
    <w:rsid w:val="008571BE"/>
    <w:rsid w:val="008571C3"/>
    <w:rsid w:val="008571E9"/>
    <w:rsid w:val="0085722A"/>
    <w:rsid w:val="0085723B"/>
    <w:rsid w:val="008572AD"/>
    <w:rsid w:val="008572AF"/>
    <w:rsid w:val="008572B4"/>
    <w:rsid w:val="008572E0"/>
    <w:rsid w:val="008572F8"/>
    <w:rsid w:val="00857354"/>
    <w:rsid w:val="00857380"/>
    <w:rsid w:val="00857386"/>
    <w:rsid w:val="00857393"/>
    <w:rsid w:val="008573F7"/>
    <w:rsid w:val="00857408"/>
    <w:rsid w:val="00857415"/>
    <w:rsid w:val="00857480"/>
    <w:rsid w:val="00857495"/>
    <w:rsid w:val="008574A2"/>
    <w:rsid w:val="0085751C"/>
    <w:rsid w:val="00857522"/>
    <w:rsid w:val="00857586"/>
    <w:rsid w:val="0085760C"/>
    <w:rsid w:val="0085766A"/>
    <w:rsid w:val="008576ED"/>
    <w:rsid w:val="008576FB"/>
    <w:rsid w:val="00857712"/>
    <w:rsid w:val="00857713"/>
    <w:rsid w:val="0085771A"/>
    <w:rsid w:val="0085772C"/>
    <w:rsid w:val="0085773A"/>
    <w:rsid w:val="0085773F"/>
    <w:rsid w:val="00857741"/>
    <w:rsid w:val="00857748"/>
    <w:rsid w:val="0085774A"/>
    <w:rsid w:val="00857756"/>
    <w:rsid w:val="00857857"/>
    <w:rsid w:val="0085786F"/>
    <w:rsid w:val="008578A4"/>
    <w:rsid w:val="008579BE"/>
    <w:rsid w:val="008579FF"/>
    <w:rsid w:val="00857A00"/>
    <w:rsid w:val="00857ACF"/>
    <w:rsid w:val="00857B50"/>
    <w:rsid w:val="00857B8D"/>
    <w:rsid w:val="00857B9B"/>
    <w:rsid w:val="00857BA3"/>
    <w:rsid w:val="00857BDE"/>
    <w:rsid w:val="00857C0E"/>
    <w:rsid w:val="00857D72"/>
    <w:rsid w:val="00857D74"/>
    <w:rsid w:val="00857D84"/>
    <w:rsid w:val="00857DE0"/>
    <w:rsid w:val="00857E2A"/>
    <w:rsid w:val="00857EA6"/>
    <w:rsid w:val="00857EEA"/>
    <w:rsid w:val="00857EF4"/>
    <w:rsid w:val="00857EFF"/>
    <w:rsid w:val="00857F13"/>
    <w:rsid w:val="00857FD4"/>
    <w:rsid w:val="00860016"/>
    <w:rsid w:val="00860031"/>
    <w:rsid w:val="00860034"/>
    <w:rsid w:val="00860050"/>
    <w:rsid w:val="008600C3"/>
    <w:rsid w:val="008600CE"/>
    <w:rsid w:val="00860159"/>
    <w:rsid w:val="0086019C"/>
    <w:rsid w:val="008601B5"/>
    <w:rsid w:val="00860234"/>
    <w:rsid w:val="0086028E"/>
    <w:rsid w:val="00860365"/>
    <w:rsid w:val="0086039E"/>
    <w:rsid w:val="008603F4"/>
    <w:rsid w:val="0086043B"/>
    <w:rsid w:val="00860442"/>
    <w:rsid w:val="00860448"/>
    <w:rsid w:val="00860449"/>
    <w:rsid w:val="00860470"/>
    <w:rsid w:val="00860476"/>
    <w:rsid w:val="0086048F"/>
    <w:rsid w:val="008604ED"/>
    <w:rsid w:val="00860530"/>
    <w:rsid w:val="00860548"/>
    <w:rsid w:val="008605C5"/>
    <w:rsid w:val="008605FD"/>
    <w:rsid w:val="00860610"/>
    <w:rsid w:val="00860620"/>
    <w:rsid w:val="0086062B"/>
    <w:rsid w:val="0086064B"/>
    <w:rsid w:val="0086065B"/>
    <w:rsid w:val="0086067D"/>
    <w:rsid w:val="00860692"/>
    <w:rsid w:val="00860717"/>
    <w:rsid w:val="00860729"/>
    <w:rsid w:val="0086072B"/>
    <w:rsid w:val="00860732"/>
    <w:rsid w:val="00860738"/>
    <w:rsid w:val="00860760"/>
    <w:rsid w:val="008607A3"/>
    <w:rsid w:val="008607E8"/>
    <w:rsid w:val="0086088A"/>
    <w:rsid w:val="008608A2"/>
    <w:rsid w:val="00860923"/>
    <w:rsid w:val="00860973"/>
    <w:rsid w:val="0086097F"/>
    <w:rsid w:val="008609E8"/>
    <w:rsid w:val="00860A2B"/>
    <w:rsid w:val="00860B09"/>
    <w:rsid w:val="00860B37"/>
    <w:rsid w:val="00860B8A"/>
    <w:rsid w:val="00860BE4"/>
    <w:rsid w:val="00860C0A"/>
    <w:rsid w:val="00860D21"/>
    <w:rsid w:val="00860D25"/>
    <w:rsid w:val="00860D50"/>
    <w:rsid w:val="00860DBE"/>
    <w:rsid w:val="00860E2B"/>
    <w:rsid w:val="00860E81"/>
    <w:rsid w:val="00860E8C"/>
    <w:rsid w:val="00860F52"/>
    <w:rsid w:val="00860F58"/>
    <w:rsid w:val="00860FB2"/>
    <w:rsid w:val="00860FC6"/>
    <w:rsid w:val="00860FD9"/>
    <w:rsid w:val="00861059"/>
    <w:rsid w:val="0086108D"/>
    <w:rsid w:val="008610CC"/>
    <w:rsid w:val="00861120"/>
    <w:rsid w:val="0086114B"/>
    <w:rsid w:val="0086119B"/>
    <w:rsid w:val="0086120A"/>
    <w:rsid w:val="00861210"/>
    <w:rsid w:val="00861229"/>
    <w:rsid w:val="00861289"/>
    <w:rsid w:val="008612A7"/>
    <w:rsid w:val="008612B9"/>
    <w:rsid w:val="008612E6"/>
    <w:rsid w:val="00861322"/>
    <w:rsid w:val="0086138A"/>
    <w:rsid w:val="0086139C"/>
    <w:rsid w:val="008613AD"/>
    <w:rsid w:val="008615E5"/>
    <w:rsid w:val="00861603"/>
    <w:rsid w:val="00861618"/>
    <w:rsid w:val="00861655"/>
    <w:rsid w:val="00861682"/>
    <w:rsid w:val="008616BD"/>
    <w:rsid w:val="008616FE"/>
    <w:rsid w:val="00861717"/>
    <w:rsid w:val="0086172A"/>
    <w:rsid w:val="00861743"/>
    <w:rsid w:val="00861746"/>
    <w:rsid w:val="00861773"/>
    <w:rsid w:val="00861778"/>
    <w:rsid w:val="0086178C"/>
    <w:rsid w:val="008617C4"/>
    <w:rsid w:val="008617CB"/>
    <w:rsid w:val="0086181C"/>
    <w:rsid w:val="008618F3"/>
    <w:rsid w:val="008618F4"/>
    <w:rsid w:val="00861927"/>
    <w:rsid w:val="0086193C"/>
    <w:rsid w:val="00861979"/>
    <w:rsid w:val="0086199C"/>
    <w:rsid w:val="008619BB"/>
    <w:rsid w:val="00861A20"/>
    <w:rsid w:val="00861A36"/>
    <w:rsid w:val="00861ADD"/>
    <w:rsid w:val="00861AEF"/>
    <w:rsid w:val="00861B12"/>
    <w:rsid w:val="00861B18"/>
    <w:rsid w:val="00861B5E"/>
    <w:rsid w:val="00861BFF"/>
    <w:rsid w:val="00861C49"/>
    <w:rsid w:val="00861C8C"/>
    <w:rsid w:val="00861D15"/>
    <w:rsid w:val="00861D20"/>
    <w:rsid w:val="00861D8E"/>
    <w:rsid w:val="00861E1C"/>
    <w:rsid w:val="00861E28"/>
    <w:rsid w:val="00861E51"/>
    <w:rsid w:val="00861E90"/>
    <w:rsid w:val="00861EF0"/>
    <w:rsid w:val="00861F21"/>
    <w:rsid w:val="00861F81"/>
    <w:rsid w:val="00862044"/>
    <w:rsid w:val="00862064"/>
    <w:rsid w:val="00862094"/>
    <w:rsid w:val="00862099"/>
    <w:rsid w:val="008620CB"/>
    <w:rsid w:val="0086219B"/>
    <w:rsid w:val="008621D9"/>
    <w:rsid w:val="00862227"/>
    <w:rsid w:val="0086224B"/>
    <w:rsid w:val="00862257"/>
    <w:rsid w:val="00862299"/>
    <w:rsid w:val="008622A0"/>
    <w:rsid w:val="008622A5"/>
    <w:rsid w:val="008622AF"/>
    <w:rsid w:val="008622C9"/>
    <w:rsid w:val="008622CD"/>
    <w:rsid w:val="008622D0"/>
    <w:rsid w:val="00862398"/>
    <w:rsid w:val="008623A6"/>
    <w:rsid w:val="008623B4"/>
    <w:rsid w:val="008623F0"/>
    <w:rsid w:val="00862469"/>
    <w:rsid w:val="008624A5"/>
    <w:rsid w:val="008624D3"/>
    <w:rsid w:val="008624E7"/>
    <w:rsid w:val="008624E9"/>
    <w:rsid w:val="00862526"/>
    <w:rsid w:val="0086252E"/>
    <w:rsid w:val="00862549"/>
    <w:rsid w:val="0086254D"/>
    <w:rsid w:val="0086255E"/>
    <w:rsid w:val="0086263A"/>
    <w:rsid w:val="00862678"/>
    <w:rsid w:val="008626AF"/>
    <w:rsid w:val="00862700"/>
    <w:rsid w:val="0086272B"/>
    <w:rsid w:val="0086273F"/>
    <w:rsid w:val="008627A6"/>
    <w:rsid w:val="008627B9"/>
    <w:rsid w:val="008627DB"/>
    <w:rsid w:val="00862850"/>
    <w:rsid w:val="0086287B"/>
    <w:rsid w:val="00862889"/>
    <w:rsid w:val="008628A9"/>
    <w:rsid w:val="00862916"/>
    <w:rsid w:val="0086296A"/>
    <w:rsid w:val="0086297D"/>
    <w:rsid w:val="008629E9"/>
    <w:rsid w:val="008629EE"/>
    <w:rsid w:val="00862A3C"/>
    <w:rsid w:val="00862A43"/>
    <w:rsid w:val="00862A68"/>
    <w:rsid w:val="00862A6F"/>
    <w:rsid w:val="00862A70"/>
    <w:rsid w:val="00862A76"/>
    <w:rsid w:val="00862AD4"/>
    <w:rsid w:val="00862B16"/>
    <w:rsid w:val="00862B78"/>
    <w:rsid w:val="00862C33"/>
    <w:rsid w:val="00862C48"/>
    <w:rsid w:val="00862C99"/>
    <w:rsid w:val="00862CC8"/>
    <w:rsid w:val="00862CF1"/>
    <w:rsid w:val="00862D03"/>
    <w:rsid w:val="00862D1E"/>
    <w:rsid w:val="00862DA0"/>
    <w:rsid w:val="00862DBE"/>
    <w:rsid w:val="00862DD1"/>
    <w:rsid w:val="00862DEC"/>
    <w:rsid w:val="00862E02"/>
    <w:rsid w:val="00862E5E"/>
    <w:rsid w:val="00862EE4"/>
    <w:rsid w:val="00862F06"/>
    <w:rsid w:val="00862F2A"/>
    <w:rsid w:val="00862F34"/>
    <w:rsid w:val="00862F66"/>
    <w:rsid w:val="00862F6A"/>
    <w:rsid w:val="00862F9C"/>
    <w:rsid w:val="00862FAC"/>
    <w:rsid w:val="00862FDE"/>
    <w:rsid w:val="00863006"/>
    <w:rsid w:val="00863025"/>
    <w:rsid w:val="0086303D"/>
    <w:rsid w:val="00863054"/>
    <w:rsid w:val="008630A4"/>
    <w:rsid w:val="008630AB"/>
    <w:rsid w:val="008630C9"/>
    <w:rsid w:val="008630E1"/>
    <w:rsid w:val="00863132"/>
    <w:rsid w:val="00863183"/>
    <w:rsid w:val="008631B7"/>
    <w:rsid w:val="008631D3"/>
    <w:rsid w:val="00863239"/>
    <w:rsid w:val="00863253"/>
    <w:rsid w:val="0086327C"/>
    <w:rsid w:val="0086328A"/>
    <w:rsid w:val="008632D5"/>
    <w:rsid w:val="008632ED"/>
    <w:rsid w:val="008632F7"/>
    <w:rsid w:val="00863341"/>
    <w:rsid w:val="00863354"/>
    <w:rsid w:val="0086338C"/>
    <w:rsid w:val="008633DF"/>
    <w:rsid w:val="0086343A"/>
    <w:rsid w:val="00863492"/>
    <w:rsid w:val="008634C3"/>
    <w:rsid w:val="008634E1"/>
    <w:rsid w:val="0086350D"/>
    <w:rsid w:val="0086353D"/>
    <w:rsid w:val="008635FC"/>
    <w:rsid w:val="00863634"/>
    <w:rsid w:val="00863635"/>
    <w:rsid w:val="0086364C"/>
    <w:rsid w:val="00863686"/>
    <w:rsid w:val="008636AC"/>
    <w:rsid w:val="008636BB"/>
    <w:rsid w:val="008636CA"/>
    <w:rsid w:val="0086376E"/>
    <w:rsid w:val="008637AB"/>
    <w:rsid w:val="008637EF"/>
    <w:rsid w:val="0086380F"/>
    <w:rsid w:val="0086383E"/>
    <w:rsid w:val="00863854"/>
    <w:rsid w:val="00863863"/>
    <w:rsid w:val="008638A0"/>
    <w:rsid w:val="008638C5"/>
    <w:rsid w:val="00863912"/>
    <w:rsid w:val="00863A0C"/>
    <w:rsid w:val="00863A3C"/>
    <w:rsid w:val="00863A4C"/>
    <w:rsid w:val="00863A7F"/>
    <w:rsid w:val="00863A90"/>
    <w:rsid w:val="00863AF1"/>
    <w:rsid w:val="00863B65"/>
    <w:rsid w:val="00863B70"/>
    <w:rsid w:val="00863BF4"/>
    <w:rsid w:val="00863C77"/>
    <w:rsid w:val="00863C78"/>
    <w:rsid w:val="00863C7B"/>
    <w:rsid w:val="00863D1B"/>
    <w:rsid w:val="00863D5F"/>
    <w:rsid w:val="00863E0C"/>
    <w:rsid w:val="00863E33"/>
    <w:rsid w:val="00863E38"/>
    <w:rsid w:val="00863E41"/>
    <w:rsid w:val="00863EAF"/>
    <w:rsid w:val="00863EDD"/>
    <w:rsid w:val="00863F05"/>
    <w:rsid w:val="00863FC6"/>
    <w:rsid w:val="00864051"/>
    <w:rsid w:val="00864057"/>
    <w:rsid w:val="0086407A"/>
    <w:rsid w:val="008640D6"/>
    <w:rsid w:val="0086411E"/>
    <w:rsid w:val="00864132"/>
    <w:rsid w:val="00864184"/>
    <w:rsid w:val="0086425F"/>
    <w:rsid w:val="00864263"/>
    <w:rsid w:val="00864272"/>
    <w:rsid w:val="00864279"/>
    <w:rsid w:val="00864288"/>
    <w:rsid w:val="008642DB"/>
    <w:rsid w:val="00864323"/>
    <w:rsid w:val="00864332"/>
    <w:rsid w:val="00864343"/>
    <w:rsid w:val="008643FB"/>
    <w:rsid w:val="0086441E"/>
    <w:rsid w:val="008644C0"/>
    <w:rsid w:val="008644D5"/>
    <w:rsid w:val="008644D6"/>
    <w:rsid w:val="00864511"/>
    <w:rsid w:val="00864514"/>
    <w:rsid w:val="00864547"/>
    <w:rsid w:val="0086457D"/>
    <w:rsid w:val="008645AE"/>
    <w:rsid w:val="008645B0"/>
    <w:rsid w:val="008645DE"/>
    <w:rsid w:val="00864610"/>
    <w:rsid w:val="0086466F"/>
    <w:rsid w:val="0086469A"/>
    <w:rsid w:val="008646BA"/>
    <w:rsid w:val="00864738"/>
    <w:rsid w:val="00864763"/>
    <w:rsid w:val="0086476B"/>
    <w:rsid w:val="008647B2"/>
    <w:rsid w:val="008647BC"/>
    <w:rsid w:val="008647D6"/>
    <w:rsid w:val="008647E5"/>
    <w:rsid w:val="008647FE"/>
    <w:rsid w:val="00864830"/>
    <w:rsid w:val="00864847"/>
    <w:rsid w:val="00864890"/>
    <w:rsid w:val="008648AC"/>
    <w:rsid w:val="008648EE"/>
    <w:rsid w:val="0086490F"/>
    <w:rsid w:val="00864946"/>
    <w:rsid w:val="00864965"/>
    <w:rsid w:val="00864981"/>
    <w:rsid w:val="0086498A"/>
    <w:rsid w:val="00864999"/>
    <w:rsid w:val="008649E0"/>
    <w:rsid w:val="008649FC"/>
    <w:rsid w:val="00864A20"/>
    <w:rsid w:val="00864A58"/>
    <w:rsid w:val="00864A5A"/>
    <w:rsid w:val="00864AC0"/>
    <w:rsid w:val="00864AEF"/>
    <w:rsid w:val="00864AF2"/>
    <w:rsid w:val="00864B0E"/>
    <w:rsid w:val="00864B53"/>
    <w:rsid w:val="00864B62"/>
    <w:rsid w:val="00864B9B"/>
    <w:rsid w:val="00864BAE"/>
    <w:rsid w:val="00864BB5"/>
    <w:rsid w:val="00864BFD"/>
    <w:rsid w:val="00864C08"/>
    <w:rsid w:val="00864C32"/>
    <w:rsid w:val="00864C56"/>
    <w:rsid w:val="00864C6E"/>
    <w:rsid w:val="00864CB2"/>
    <w:rsid w:val="00864CD3"/>
    <w:rsid w:val="00864D18"/>
    <w:rsid w:val="00864D27"/>
    <w:rsid w:val="00864D34"/>
    <w:rsid w:val="00864D76"/>
    <w:rsid w:val="00864D7A"/>
    <w:rsid w:val="00864E4B"/>
    <w:rsid w:val="00864E61"/>
    <w:rsid w:val="00864E73"/>
    <w:rsid w:val="00864E76"/>
    <w:rsid w:val="00864EA7"/>
    <w:rsid w:val="00864EB6"/>
    <w:rsid w:val="00864EFC"/>
    <w:rsid w:val="00864F2A"/>
    <w:rsid w:val="00864F35"/>
    <w:rsid w:val="00864F3D"/>
    <w:rsid w:val="00864F97"/>
    <w:rsid w:val="00864FB6"/>
    <w:rsid w:val="00864FC0"/>
    <w:rsid w:val="00864FDD"/>
    <w:rsid w:val="0086500C"/>
    <w:rsid w:val="00865039"/>
    <w:rsid w:val="00865092"/>
    <w:rsid w:val="008650D1"/>
    <w:rsid w:val="0086515A"/>
    <w:rsid w:val="00865195"/>
    <w:rsid w:val="00865254"/>
    <w:rsid w:val="00865278"/>
    <w:rsid w:val="0086527F"/>
    <w:rsid w:val="00865282"/>
    <w:rsid w:val="00865290"/>
    <w:rsid w:val="008652D5"/>
    <w:rsid w:val="00865327"/>
    <w:rsid w:val="0086533C"/>
    <w:rsid w:val="0086533E"/>
    <w:rsid w:val="00865368"/>
    <w:rsid w:val="0086538B"/>
    <w:rsid w:val="0086543C"/>
    <w:rsid w:val="0086547F"/>
    <w:rsid w:val="008654BA"/>
    <w:rsid w:val="008654CC"/>
    <w:rsid w:val="00865505"/>
    <w:rsid w:val="00865509"/>
    <w:rsid w:val="008655BA"/>
    <w:rsid w:val="008655BF"/>
    <w:rsid w:val="008655E7"/>
    <w:rsid w:val="0086562E"/>
    <w:rsid w:val="00865653"/>
    <w:rsid w:val="00865664"/>
    <w:rsid w:val="008656F5"/>
    <w:rsid w:val="00865736"/>
    <w:rsid w:val="008657B3"/>
    <w:rsid w:val="008657C8"/>
    <w:rsid w:val="0086588A"/>
    <w:rsid w:val="008658FF"/>
    <w:rsid w:val="008659C8"/>
    <w:rsid w:val="008659D2"/>
    <w:rsid w:val="008659E1"/>
    <w:rsid w:val="008659E2"/>
    <w:rsid w:val="008659EB"/>
    <w:rsid w:val="00865A17"/>
    <w:rsid w:val="00865A32"/>
    <w:rsid w:val="00865A81"/>
    <w:rsid w:val="00865A8B"/>
    <w:rsid w:val="00865A9B"/>
    <w:rsid w:val="00865B67"/>
    <w:rsid w:val="00865BA5"/>
    <w:rsid w:val="00865C4C"/>
    <w:rsid w:val="00865C68"/>
    <w:rsid w:val="00865C9B"/>
    <w:rsid w:val="00865D6B"/>
    <w:rsid w:val="00865D86"/>
    <w:rsid w:val="00865D90"/>
    <w:rsid w:val="00865D91"/>
    <w:rsid w:val="00865DB4"/>
    <w:rsid w:val="00865DF5"/>
    <w:rsid w:val="00865E09"/>
    <w:rsid w:val="00865E77"/>
    <w:rsid w:val="00865E7F"/>
    <w:rsid w:val="00865F0A"/>
    <w:rsid w:val="00865F14"/>
    <w:rsid w:val="00865F52"/>
    <w:rsid w:val="00865F74"/>
    <w:rsid w:val="008660D4"/>
    <w:rsid w:val="00866105"/>
    <w:rsid w:val="00866107"/>
    <w:rsid w:val="0086610A"/>
    <w:rsid w:val="00866169"/>
    <w:rsid w:val="00866175"/>
    <w:rsid w:val="008661AA"/>
    <w:rsid w:val="0086620C"/>
    <w:rsid w:val="0086637D"/>
    <w:rsid w:val="00866433"/>
    <w:rsid w:val="0086647B"/>
    <w:rsid w:val="0086647C"/>
    <w:rsid w:val="00866487"/>
    <w:rsid w:val="008665E8"/>
    <w:rsid w:val="00866687"/>
    <w:rsid w:val="0086669E"/>
    <w:rsid w:val="008666B8"/>
    <w:rsid w:val="008666BC"/>
    <w:rsid w:val="00866710"/>
    <w:rsid w:val="00866721"/>
    <w:rsid w:val="00866723"/>
    <w:rsid w:val="0086678D"/>
    <w:rsid w:val="00866792"/>
    <w:rsid w:val="00866798"/>
    <w:rsid w:val="00866799"/>
    <w:rsid w:val="008667BA"/>
    <w:rsid w:val="0086685E"/>
    <w:rsid w:val="008668F0"/>
    <w:rsid w:val="00866902"/>
    <w:rsid w:val="0086690A"/>
    <w:rsid w:val="00866915"/>
    <w:rsid w:val="00866958"/>
    <w:rsid w:val="008669A8"/>
    <w:rsid w:val="00866A3F"/>
    <w:rsid w:val="00866A6F"/>
    <w:rsid w:val="00866B79"/>
    <w:rsid w:val="00866B81"/>
    <w:rsid w:val="00866BB0"/>
    <w:rsid w:val="00866BD4"/>
    <w:rsid w:val="00866C36"/>
    <w:rsid w:val="00866CA2"/>
    <w:rsid w:val="00866CF2"/>
    <w:rsid w:val="00866D4A"/>
    <w:rsid w:val="00866D5B"/>
    <w:rsid w:val="00866D88"/>
    <w:rsid w:val="00866E17"/>
    <w:rsid w:val="00866E30"/>
    <w:rsid w:val="00866E65"/>
    <w:rsid w:val="00866F31"/>
    <w:rsid w:val="00866F53"/>
    <w:rsid w:val="00866F58"/>
    <w:rsid w:val="00866FA7"/>
    <w:rsid w:val="00867054"/>
    <w:rsid w:val="008670D4"/>
    <w:rsid w:val="00867104"/>
    <w:rsid w:val="0086714B"/>
    <w:rsid w:val="008671DB"/>
    <w:rsid w:val="008671EC"/>
    <w:rsid w:val="008671F3"/>
    <w:rsid w:val="00867245"/>
    <w:rsid w:val="00867246"/>
    <w:rsid w:val="008672B7"/>
    <w:rsid w:val="008672BD"/>
    <w:rsid w:val="008672F1"/>
    <w:rsid w:val="00867301"/>
    <w:rsid w:val="0086736F"/>
    <w:rsid w:val="0086737C"/>
    <w:rsid w:val="008673ED"/>
    <w:rsid w:val="00867400"/>
    <w:rsid w:val="00867412"/>
    <w:rsid w:val="00867418"/>
    <w:rsid w:val="00867470"/>
    <w:rsid w:val="00867553"/>
    <w:rsid w:val="008675A0"/>
    <w:rsid w:val="008675CA"/>
    <w:rsid w:val="0086763D"/>
    <w:rsid w:val="008676AE"/>
    <w:rsid w:val="008676DA"/>
    <w:rsid w:val="00867774"/>
    <w:rsid w:val="0086777F"/>
    <w:rsid w:val="008677A8"/>
    <w:rsid w:val="008677DE"/>
    <w:rsid w:val="0086783B"/>
    <w:rsid w:val="0086785E"/>
    <w:rsid w:val="0086786A"/>
    <w:rsid w:val="008678A3"/>
    <w:rsid w:val="008678F6"/>
    <w:rsid w:val="00867905"/>
    <w:rsid w:val="0086790C"/>
    <w:rsid w:val="00867923"/>
    <w:rsid w:val="00867952"/>
    <w:rsid w:val="008679B2"/>
    <w:rsid w:val="008679EF"/>
    <w:rsid w:val="00867A53"/>
    <w:rsid w:val="00867A93"/>
    <w:rsid w:val="00867AF3"/>
    <w:rsid w:val="00867B40"/>
    <w:rsid w:val="00867B47"/>
    <w:rsid w:val="00867B7A"/>
    <w:rsid w:val="00867B85"/>
    <w:rsid w:val="00867BF0"/>
    <w:rsid w:val="00867C5D"/>
    <w:rsid w:val="00867C63"/>
    <w:rsid w:val="00867CDE"/>
    <w:rsid w:val="00867D08"/>
    <w:rsid w:val="00867D3A"/>
    <w:rsid w:val="00867D7F"/>
    <w:rsid w:val="00867DE3"/>
    <w:rsid w:val="00867E17"/>
    <w:rsid w:val="00867E5C"/>
    <w:rsid w:val="00867F31"/>
    <w:rsid w:val="00867F40"/>
    <w:rsid w:val="00867FA2"/>
    <w:rsid w:val="00870012"/>
    <w:rsid w:val="0087003F"/>
    <w:rsid w:val="00870041"/>
    <w:rsid w:val="0087006F"/>
    <w:rsid w:val="00870084"/>
    <w:rsid w:val="008700AC"/>
    <w:rsid w:val="0087014A"/>
    <w:rsid w:val="0087014E"/>
    <w:rsid w:val="008701BA"/>
    <w:rsid w:val="00870200"/>
    <w:rsid w:val="00870271"/>
    <w:rsid w:val="008702C3"/>
    <w:rsid w:val="00870322"/>
    <w:rsid w:val="0087039E"/>
    <w:rsid w:val="008703D8"/>
    <w:rsid w:val="008703EF"/>
    <w:rsid w:val="00870447"/>
    <w:rsid w:val="00870482"/>
    <w:rsid w:val="008704A4"/>
    <w:rsid w:val="00870532"/>
    <w:rsid w:val="0087055B"/>
    <w:rsid w:val="00870580"/>
    <w:rsid w:val="0087058E"/>
    <w:rsid w:val="00870603"/>
    <w:rsid w:val="00870613"/>
    <w:rsid w:val="0087064C"/>
    <w:rsid w:val="008706B6"/>
    <w:rsid w:val="00870754"/>
    <w:rsid w:val="0087078B"/>
    <w:rsid w:val="008707C6"/>
    <w:rsid w:val="00870831"/>
    <w:rsid w:val="00870839"/>
    <w:rsid w:val="008708A8"/>
    <w:rsid w:val="008708B6"/>
    <w:rsid w:val="008708E4"/>
    <w:rsid w:val="008708F2"/>
    <w:rsid w:val="00870905"/>
    <w:rsid w:val="0087095C"/>
    <w:rsid w:val="008709C8"/>
    <w:rsid w:val="00870A15"/>
    <w:rsid w:val="00870BD0"/>
    <w:rsid w:val="00870C72"/>
    <w:rsid w:val="00870C8A"/>
    <w:rsid w:val="00870D0B"/>
    <w:rsid w:val="00870D55"/>
    <w:rsid w:val="00870E09"/>
    <w:rsid w:val="00870E40"/>
    <w:rsid w:val="00870E55"/>
    <w:rsid w:val="00870EF4"/>
    <w:rsid w:val="00870F49"/>
    <w:rsid w:val="00870F65"/>
    <w:rsid w:val="00870F72"/>
    <w:rsid w:val="00870F99"/>
    <w:rsid w:val="00870FB5"/>
    <w:rsid w:val="00871004"/>
    <w:rsid w:val="00871018"/>
    <w:rsid w:val="00871043"/>
    <w:rsid w:val="00871072"/>
    <w:rsid w:val="0087107A"/>
    <w:rsid w:val="00871082"/>
    <w:rsid w:val="00871090"/>
    <w:rsid w:val="0087111D"/>
    <w:rsid w:val="00871162"/>
    <w:rsid w:val="008711CA"/>
    <w:rsid w:val="008711DB"/>
    <w:rsid w:val="008711FF"/>
    <w:rsid w:val="00871248"/>
    <w:rsid w:val="00871253"/>
    <w:rsid w:val="0087127D"/>
    <w:rsid w:val="0087128C"/>
    <w:rsid w:val="008712C7"/>
    <w:rsid w:val="008712DD"/>
    <w:rsid w:val="0087133B"/>
    <w:rsid w:val="008713CE"/>
    <w:rsid w:val="0087140C"/>
    <w:rsid w:val="00871477"/>
    <w:rsid w:val="00871491"/>
    <w:rsid w:val="008714D7"/>
    <w:rsid w:val="008714F3"/>
    <w:rsid w:val="00871551"/>
    <w:rsid w:val="00871567"/>
    <w:rsid w:val="0087157B"/>
    <w:rsid w:val="008715A7"/>
    <w:rsid w:val="008715B6"/>
    <w:rsid w:val="008715EC"/>
    <w:rsid w:val="00871629"/>
    <w:rsid w:val="008716DA"/>
    <w:rsid w:val="008716F1"/>
    <w:rsid w:val="0087174A"/>
    <w:rsid w:val="008717A5"/>
    <w:rsid w:val="0087180A"/>
    <w:rsid w:val="00871883"/>
    <w:rsid w:val="00871884"/>
    <w:rsid w:val="0087189C"/>
    <w:rsid w:val="008718EF"/>
    <w:rsid w:val="00871964"/>
    <w:rsid w:val="0087197D"/>
    <w:rsid w:val="008719CE"/>
    <w:rsid w:val="00871A0B"/>
    <w:rsid w:val="00871A49"/>
    <w:rsid w:val="00871A54"/>
    <w:rsid w:val="00871A5F"/>
    <w:rsid w:val="00871A65"/>
    <w:rsid w:val="00871A75"/>
    <w:rsid w:val="00871A85"/>
    <w:rsid w:val="00871AF3"/>
    <w:rsid w:val="00871B6E"/>
    <w:rsid w:val="00871B9A"/>
    <w:rsid w:val="00871BC8"/>
    <w:rsid w:val="00871BCC"/>
    <w:rsid w:val="00871C2B"/>
    <w:rsid w:val="00871C36"/>
    <w:rsid w:val="00871C3F"/>
    <w:rsid w:val="00871C8A"/>
    <w:rsid w:val="00871CCE"/>
    <w:rsid w:val="00871CF9"/>
    <w:rsid w:val="00871D35"/>
    <w:rsid w:val="00871D57"/>
    <w:rsid w:val="00871DF2"/>
    <w:rsid w:val="00871E14"/>
    <w:rsid w:val="00871E16"/>
    <w:rsid w:val="00871E1C"/>
    <w:rsid w:val="00871E79"/>
    <w:rsid w:val="00871EB0"/>
    <w:rsid w:val="00871EF7"/>
    <w:rsid w:val="00871F24"/>
    <w:rsid w:val="00871F44"/>
    <w:rsid w:val="00871F61"/>
    <w:rsid w:val="00871F76"/>
    <w:rsid w:val="00871F91"/>
    <w:rsid w:val="008720A3"/>
    <w:rsid w:val="008720E6"/>
    <w:rsid w:val="00872122"/>
    <w:rsid w:val="0087212E"/>
    <w:rsid w:val="00872153"/>
    <w:rsid w:val="00872162"/>
    <w:rsid w:val="008721C7"/>
    <w:rsid w:val="00872286"/>
    <w:rsid w:val="00872296"/>
    <w:rsid w:val="008722DD"/>
    <w:rsid w:val="008722DF"/>
    <w:rsid w:val="00872303"/>
    <w:rsid w:val="00872318"/>
    <w:rsid w:val="00872336"/>
    <w:rsid w:val="00872342"/>
    <w:rsid w:val="0087234B"/>
    <w:rsid w:val="0087234C"/>
    <w:rsid w:val="008723AA"/>
    <w:rsid w:val="008723CC"/>
    <w:rsid w:val="0087244C"/>
    <w:rsid w:val="008724AC"/>
    <w:rsid w:val="008724D9"/>
    <w:rsid w:val="00872504"/>
    <w:rsid w:val="00872527"/>
    <w:rsid w:val="0087255A"/>
    <w:rsid w:val="00872582"/>
    <w:rsid w:val="0087258E"/>
    <w:rsid w:val="00872607"/>
    <w:rsid w:val="00872629"/>
    <w:rsid w:val="0087263A"/>
    <w:rsid w:val="008726D0"/>
    <w:rsid w:val="00872744"/>
    <w:rsid w:val="00872746"/>
    <w:rsid w:val="0087276C"/>
    <w:rsid w:val="008727D2"/>
    <w:rsid w:val="0087282B"/>
    <w:rsid w:val="00872832"/>
    <w:rsid w:val="00872850"/>
    <w:rsid w:val="0087285F"/>
    <w:rsid w:val="00872861"/>
    <w:rsid w:val="00872878"/>
    <w:rsid w:val="0087289C"/>
    <w:rsid w:val="008728EA"/>
    <w:rsid w:val="0087290D"/>
    <w:rsid w:val="0087297F"/>
    <w:rsid w:val="00872A57"/>
    <w:rsid w:val="00872A62"/>
    <w:rsid w:val="00872A84"/>
    <w:rsid w:val="00872AF7"/>
    <w:rsid w:val="00872B12"/>
    <w:rsid w:val="00872BAB"/>
    <w:rsid w:val="00872CC3"/>
    <w:rsid w:val="00872D26"/>
    <w:rsid w:val="00872D4F"/>
    <w:rsid w:val="00872D5E"/>
    <w:rsid w:val="00872D75"/>
    <w:rsid w:val="00872D8E"/>
    <w:rsid w:val="00872DA4"/>
    <w:rsid w:val="00872E00"/>
    <w:rsid w:val="00872E41"/>
    <w:rsid w:val="00872E73"/>
    <w:rsid w:val="00872EDA"/>
    <w:rsid w:val="00872F31"/>
    <w:rsid w:val="00872FCF"/>
    <w:rsid w:val="00872FFF"/>
    <w:rsid w:val="00873023"/>
    <w:rsid w:val="0087308F"/>
    <w:rsid w:val="008730AD"/>
    <w:rsid w:val="008730CC"/>
    <w:rsid w:val="008730DA"/>
    <w:rsid w:val="008730F1"/>
    <w:rsid w:val="008730FC"/>
    <w:rsid w:val="0087311E"/>
    <w:rsid w:val="00873190"/>
    <w:rsid w:val="008731FF"/>
    <w:rsid w:val="00873222"/>
    <w:rsid w:val="00873254"/>
    <w:rsid w:val="0087327D"/>
    <w:rsid w:val="008732EC"/>
    <w:rsid w:val="008732F6"/>
    <w:rsid w:val="00873345"/>
    <w:rsid w:val="00873355"/>
    <w:rsid w:val="008733A6"/>
    <w:rsid w:val="008733EC"/>
    <w:rsid w:val="008733F7"/>
    <w:rsid w:val="0087347D"/>
    <w:rsid w:val="0087348B"/>
    <w:rsid w:val="0087349E"/>
    <w:rsid w:val="008734BF"/>
    <w:rsid w:val="00873591"/>
    <w:rsid w:val="008735A6"/>
    <w:rsid w:val="008735A9"/>
    <w:rsid w:val="008735BF"/>
    <w:rsid w:val="008735C0"/>
    <w:rsid w:val="0087362A"/>
    <w:rsid w:val="0087366A"/>
    <w:rsid w:val="008736C4"/>
    <w:rsid w:val="008736E6"/>
    <w:rsid w:val="00873779"/>
    <w:rsid w:val="00873787"/>
    <w:rsid w:val="00873795"/>
    <w:rsid w:val="00873853"/>
    <w:rsid w:val="00873872"/>
    <w:rsid w:val="008738BF"/>
    <w:rsid w:val="0087399F"/>
    <w:rsid w:val="008739F1"/>
    <w:rsid w:val="00873A54"/>
    <w:rsid w:val="00873A57"/>
    <w:rsid w:val="00873A64"/>
    <w:rsid w:val="00873B11"/>
    <w:rsid w:val="00873B66"/>
    <w:rsid w:val="00873BA1"/>
    <w:rsid w:val="00873BF8"/>
    <w:rsid w:val="00873BFA"/>
    <w:rsid w:val="00873C4C"/>
    <w:rsid w:val="00873CB3"/>
    <w:rsid w:val="00873CF3"/>
    <w:rsid w:val="00873D15"/>
    <w:rsid w:val="00873D4C"/>
    <w:rsid w:val="00873D5E"/>
    <w:rsid w:val="00873D67"/>
    <w:rsid w:val="00873D74"/>
    <w:rsid w:val="00873D8C"/>
    <w:rsid w:val="00873DAC"/>
    <w:rsid w:val="00873DCE"/>
    <w:rsid w:val="00873E0C"/>
    <w:rsid w:val="00873E56"/>
    <w:rsid w:val="00873E6E"/>
    <w:rsid w:val="00873E72"/>
    <w:rsid w:val="00873EDF"/>
    <w:rsid w:val="00873F2E"/>
    <w:rsid w:val="00873F32"/>
    <w:rsid w:val="00873F36"/>
    <w:rsid w:val="0087401E"/>
    <w:rsid w:val="008740B9"/>
    <w:rsid w:val="008740BF"/>
    <w:rsid w:val="008740C4"/>
    <w:rsid w:val="008740D0"/>
    <w:rsid w:val="00874119"/>
    <w:rsid w:val="00874121"/>
    <w:rsid w:val="0087417D"/>
    <w:rsid w:val="0087417E"/>
    <w:rsid w:val="008741AC"/>
    <w:rsid w:val="008741DA"/>
    <w:rsid w:val="00874214"/>
    <w:rsid w:val="00874230"/>
    <w:rsid w:val="0087425B"/>
    <w:rsid w:val="00874264"/>
    <w:rsid w:val="008742BB"/>
    <w:rsid w:val="0087430F"/>
    <w:rsid w:val="0087431A"/>
    <w:rsid w:val="00874333"/>
    <w:rsid w:val="00874343"/>
    <w:rsid w:val="0087437C"/>
    <w:rsid w:val="0087437F"/>
    <w:rsid w:val="008743B6"/>
    <w:rsid w:val="008743EE"/>
    <w:rsid w:val="00874410"/>
    <w:rsid w:val="00874484"/>
    <w:rsid w:val="008744A7"/>
    <w:rsid w:val="00874506"/>
    <w:rsid w:val="00874586"/>
    <w:rsid w:val="008745F5"/>
    <w:rsid w:val="0087465B"/>
    <w:rsid w:val="0087465C"/>
    <w:rsid w:val="008746F8"/>
    <w:rsid w:val="0087470C"/>
    <w:rsid w:val="00874710"/>
    <w:rsid w:val="00874746"/>
    <w:rsid w:val="008747A8"/>
    <w:rsid w:val="008747C0"/>
    <w:rsid w:val="008748AD"/>
    <w:rsid w:val="008748C2"/>
    <w:rsid w:val="0087493A"/>
    <w:rsid w:val="0087495E"/>
    <w:rsid w:val="00874961"/>
    <w:rsid w:val="0087497D"/>
    <w:rsid w:val="008749DF"/>
    <w:rsid w:val="00874A7C"/>
    <w:rsid w:val="00874A8B"/>
    <w:rsid w:val="00874A8F"/>
    <w:rsid w:val="00874AF9"/>
    <w:rsid w:val="00874B0B"/>
    <w:rsid w:val="00874B36"/>
    <w:rsid w:val="00874B57"/>
    <w:rsid w:val="00874B85"/>
    <w:rsid w:val="00874B98"/>
    <w:rsid w:val="00874BCF"/>
    <w:rsid w:val="00874BF9"/>
    <w:rsid w:val="00874C20"/>
    <w:rsid w:val="00874C52"/>
    <w:rsid w:val="00874D4B"/>
    <w:rsid w:val="00874D66"/>
    <w:rsid w:val="00874DF6"/>
    <w:rsid w:val="00874E50"/>
    <w:rsid w:val="00874E7D"/>
    <w:rsid w:val="00874EB5"/>
    <w:rsid w:val="00874F16"/>
    <w:rsid w:val="00874F21"/>
    <w:rsid w:val="00874F49"/>
    <w:rsid w:val="00874F9A"/>
    <w:rsid w:val="00874FC9"/>
    <w:rsid w:val="00874FDD"/>
    <w:rsid w:val="00875069"/>
    <w:rsid w:val="0087514C"/>
    <w:rsid w:val="0087518C"/>
    <w:rsid w:val="008751BC"/>
    <w:rsid w:val="008751C0"/>
    <w:rsid w:val="008751C9"/>
    <w:rsid w:val="008751F1"/>
    <w:rsid w:val="00875244"/>
    <w:rsid w:val="00875254"/>
    <w:rsid w:val="00875270"/>
    <w:rsid w:val="008752A2"/>
    <w:rsid w:val="008753A0"/>
    <w:rsid w:val="008753B3"/>
    <w:rsid w:val="0087543C"/>
    <w:rsid w:val="00875456"/>
    <w:rsid w:val="00875470"/>
    <w:rsid w:val="00875518"/>
    <w:rsid w:val="00875631"/>
    <w:rsid w:val="00875691"/>
    <w:rsid w:val="00875726"/>
    <w:rsid w:val="00875742"/>
    <w:rsid w:val="00875797"/>
    <w:rsid w:val="00875821"/>
    <w:rsid w:val="008758A3"/>
    <w:rsid w:val="008758D7"/>
    <w:rsid w:val="008758F1"/>
    <w:rsid w:val="008759A7"/>
    <w:rsid w:val="008759ED"/>
    <w:rsid w:val="008759F8"/>
    <w:rsid w:val="00875A4E"/>
    <w:rsid w:val="00875ABF"/>
    <w:rsid w:val="00875B21"/>
    <w:rsid w:val="00875B5A"/>
    <w:rsid w:val="00875B91"/>
    <w:rsid w:val="00875BC7"/>
    <w:rsid w:val="00875BE0"/>
    <w:rsid w:val="00875BE5"/>
    <w:rsid w:val="00875C9B"/>
    <w:rsid w:val="00875CB9"/>
    <w:rsid w:val="00875CBB"/>
    <w:rsid w:val="00875D46"/>
    <w:rsid w:val="00875D59"/>
    <w:rsid w:val="00875D64"/>
    <w:rsid w:val="00875E17"/>
    <w:rsid w:val="00875E5D"/>
    <w:rsid w:val="00875E6F"/>
    <w:rsid w:val="00875E7A"/>
    <w:rsid w:val="00875EB7"/>
    <w:rsid w:val="00875ECD"/>
    <w:rsid w:val="00875F41"/>
    <w:rsid w:val="00875FF8"/>
    <w:rsid w:val="00876098"/>
    <w:rsid w:val="008760CC"/>
    <w:rsid w:val="008760E6"/>
    <w:rsid w:val="00876117"/>
    <w:rsid w:val="0087612E"/>
    <w:rsid w:val="00876179"/>
    <w:rsid w:val="008761B5"/>
    <w:rsid w:val="008761DB"/>
    <w:rsid w:val="00876268"/>
    <w:rsid w:val="00876280"/>
    <w:rsid w:val="008762AA"/>
    <w:rsid w:val="0087636E"/>
    <w:rsid w:val="00876399"/>
    <w:rsid w:val="008763E2"/>
    <w:rsid w:val="008763EC"/>
    <w:rsid w:val="008763EE"/>
    <w:rsid w:val="008763FD"/>
    <w:rsid w:val="00876437"/>
    <w:rsid w:val="008764B5"/>
    <w:rsid w:val="008764F4"/>
    <w:rsid w:val="0087653D"/>
    <w:rsid w:val="0087654C"/>
    <w:rsid w:val="00876566"/>
    <w:rsid w:val="00876595"/>
    <w:rsid w:val="0087663D"/>
    <w:rsid w:val="008766FD"/>
    <w:rsid w:val="008766FE"/>
    <w:rsid w:val="00876711"/>
    <w:rsid w:val="008767C4"/>
    <w:rsid w:val="008767FA"/>
    <w:rsid w:val="0087682E"/>
    <w:rsid w:val="0087683B"/>
    <w:rsid w:val="00876848"/>
    <w:rsid w:val="0087684E"/>
    <w:rsid w:val="0087687B"/>
    <w:rsid w:val="008768CA"/>
    <w:rsid w:val="008768DF"/>
    <w:rsid w:val="008768F5"/>
    <w:rsid w:val="00876925"/>
    <w:rsid w:val="0087693F"/>
    <w:rsid w:val="00876991"/>
    <w:rsid w:val="008769B9"/>
    <w:rsid w:val="008769CA"/>
    <w:rsid w:val="00876AC2"/>
    <w:rsid w:val="00876AFC"/>
    <w:rsid w:val="00876B10"/>
    <w:rsid w:val="00876B45"/>
    <w:rsid w:val="00876B50"/>
    <w:rsid w:val="00876B7A"/>
    <w:rsid w:val="00876B95"/>
    <w:rsid w:val="00876BA6"/>
    <w:rsid w:val="00876BA8"/>
    <w:rsid w:val="00876BDF"/>
    <w:rsid w:val="00876BE0"/>
    <w:rsid w:val="00876C62"/>
    <w:rsid w:val="00876C94"/>
    <w:rsid w:val="00876D6B"/>
    <w:rsid w:val="00876D71"/>
    <w:rsid w:val="00876E05"/>
    <w:rsid w:val="00876E41"/>
    <w:rsid w:val="00876E57"/>
    <w:rsid w:val="00876ECD"/>
    <w:rsid w:val="00876ECF"/>
    <w:rsid w:val="00876EFC"/>
    <w:rsid w:val="00876F0A"/>
    <w:rsid w:val="00876F0B"/>
    <w:rsid w:val="00876F0F"/>
    <w:rsid w:val="00876F57"/>
    <w:rsid w:val="00876F83"/>
    <w:rsid w:val="00877021"/>
    <w:rsid w:val="0087703A"/>
    <w:rsid w:val="0087705D"/>
    <w:rsid w:val="0087707C"/>
    <w:rsid w:val="008770A4"/>
    <w:rsid w:val="008770AB"/>
    <w:rsid w:val="008770C6"/>
    <w:rsid w:val="0087711F"/>
    <w:rsid w:val="00877226"/>
    <w:rsid w:val="0087725F"/>
    <w:rsid w:val="0087728C"/>
    <w:rsid w:val="008772B9"/>
    <w:rsid w:val="008772BC"/>
    <w:rsid w:val="008772DE"/>
    <w:rsid w:val="008772F1"/>
    <w:rsid w:val="00877308"/>
    <w:rsid w:val="00877319"/>
    <w:rsid w:val="00877325"/>
    <w:rsid w:val="0087737F"/>
    <w:rsid w:val="00877387"/>
    <w:rsid w:val="008773F3"/>
    <w:rsid w:val="0087742F"/>
    <w:rsid w:val="0087748C"/>
    <w:rsid w:val="0087748E"/>
    <w:rsid w:val="00877493"/>
    <w:rsid w:val="00877547"/>
    <w:rsid w:val="0087756B"/>
    <w:rsid w:val="008775B8"/>
    <w:rsid w:val="008775C9"/>
    <w:rsid w:val="00877611"/>
    <w:rsid w:val="00877633"/>
    <w:rsid w:val="00877659"/>
    <w:rsid w:val="008776A4"/>
    <w:rsid w:val="008776C8"/>
    <w:rsid w:val="0087772C"/>
    <w:rsid w:val="00877768"/>
    <w:rsid w:val="008777B2"/>
    <w:rsid w:val="00877818"/>
    <w:rsid w:val="0087781F"/>
    <w:rsid w:val="00877844"/>
    <w:rsid w:val="00877879"/>
    <w:rsid w:val="008778E3"/>
    <w:rsid w:val="008778FD"/>
    <w:rsid w:val="00877935"/>
    <w:rsid w:val="008779C2"/>
    <w:rsid w:val="008779CA"/>
    <w:rsid w:val="00877A1D"/>
    <w:rsid w:val="00877A8B"/>
    <w:rsid w:val="00877A9E"/>
    <w:rsid w:val="00877A9F"/>
    <w:rsid w:val="00877AB4"/>
    <w:rsid w:val="00877ABE"/>
    <w:rsid w:val="00877AE8"/>
    <w:rsid w:val="00877AF9"/>
    <w:rsid w:val="00877AFD"/>
    <w:rsid w:val="00877B19"/>
    <w:rsid w:val="00877B40"/>
    <w:rsid w:val="00877B60"/>
    <w:rsid w:val="00877C1D"/>
    <w:rsid w:val="00877C41"/>
    <w:rsid w:val="00877C4C"/>
    <w:rsid w:val="00877C5B"/>
    <w:rsid w:val="00877C61"/>
    <w:rsid w:val="00877C7C"/>
    <w:rsid w:val="00877C9F"/>
    <w:rsid w:val="00877CA7"/>
    <w:rsid w:val="00877CCA"/>
    <w:rsid w:val="00877CF0"/>
    <w:rsid w:val="00877D06"/>
    <w:rsid w:val="00877D25"/>
    <w:rsid w:val="00877DA8"/>
    <w:rsid w:val="00877DB4"/>
    <w:rsid w:val="00877DF4"/>
    <w:rsid w:val="00877E61"/>
    <w:rsid w:val="00877E9A"/>
    <w:rsid w:val="00877EAD"/>
    <w:rsid w:val="00877EB5"/>
    <w:rsid w:val="00877ECB"/>
    <w:rsid w:val="00877EDD"/>
    <w:rsid w:val="00877EED"/>
    <w:rsid w:val="00877F15"/>
    <w:rsid w:val="00877F3A"/>
    <w:rsid w:val="00877F96"/>
    <w:rsid w:val="00880030"/>
    <w:rsid w:val="00880051"/>
    <w:rsid w:val="00880062"/>
    <w:rsid w:val="0088006C"/>
    <w:rsid w:val="008800D0"/>
    <w:rsid w:val="008800F7"/>
    <w:rsid w:val="008802EC"/>
    <w:rsid w:val="008802F8"/>
    <w:rsid w:val="008803AB"/>
    <w:rsid w:val="008803FC"/>
    <w:rsid w:val="0088046F"/>
    <w:rsid w:val="0088048D"/>
    <w:rsid w:val="00880511"/>
    <w:rsid w:val="008805B5"/>
    <w:rsid w:val="00880600"/>
    <w:rsid w:val="00880616"/>
    <w:rsid w:val="00880620"/>
    <w:rsid w:val="00880674"/>
    <w:rsid w:val="0088067E"/>
    <w:rsid w:val="0088068F"/>
    <w:rsid w:val="00880696"/>
    <w:rsid w:val="008806A2"/>
    <w:rsid w:val="008806DB"/>
    <w:rsid w:val="008806E0"/>
    <w:rsid w:val="008807A8"/>
    <w:rsid w:val="008807C2"/>
    <w:rsid w:val="008807ED"/>
    <w:rsid w:val="0088085A"/>
    <w:rsid w:val="008808FB"/>
    <w:rsid w:val="008809A7"/>
    <w:rsid w:val="008809D6"/>
    <w:rsid w:val="008809DA"/>
    <w:rsid w:val="008809FC"/>
    <w:rsid w:val="00880A19"/>
    <w:rsid w:val="00880A1F"/>
    <w:rsid w:val="00880A44"/>
    <w:rsid w:val="00880A8E"/>
    <w:rsid w:val="00880A97"/>
    <w:rsid w:val="00880AB2"/>
    <w:rsid w:val="00880B03"/>
    <w:rsid w:val="00880B46"/>
    <w:rsid w:val="00880B4D"/>
    <w:rsid w:val="00880B76"/>
    <w:rsid w:val="00880B8D"/>
    <w:rsid w:val="00880C32"/>
    <w:rsid w:val="00880C75"/>
    <w:rsid w:val="00880CB9"/>
    <w:rsid w:val="00880CE0"/>
    <w:rsid w:val="00880CE4"/>
    <w:rsid w:val="00880CEF"/>
    <w:rsid w:val="00880CF1"/>
    <w:rsid w:val="00880D0F"/>
    <w:rsid w:val="00880D52"/>
    <w:rsid w:val="00880DBF"/>
    <w:rsid w:val="00880DD6"/>
    <w:rsid w:val="00880DF2"/>
    <w:rsid w:val="00880E06"/>
    <w:rsid w:val="00880E23"/>
    <w:rsid w:val="00880E5E"/>
    <w:rsid w:val="00880EAA"/>
    <w:rsid w:val="00880EE1"/>
    <w:rsid w:val="00880F74"/>
    <w:rsid w:val="00880FBD"/>
    <w:rsid w:val="0088100D"/>
    <w:rsid w:val="0088108E"/>
    <w:rsid w:val="008810D2"/>
    <w:rsid w:val="0088111A"/>
    <w:rsid w:val="0088121D"/>
    <w:rsid w:val="0088126B"/>
    <w:rsid w:val="008812EB"/>
    <w:rsid w:val="00881369"/>
    <w:rsid w:val="008813FB"/>
    <w:rsid w:val="00881404"/>
    <w:rsid w:val="0088143A"/>
    <w:rsid w:val="008814DD"/>
    <w:rsid w:val="00881510"/>
    <w:rsid w:val="00881536"/>
    <w:rsid w:val="0088155C"/>
    <w:rsid w:val="008815C7"/>
    <w:rsid w:val="00881609"/>
    <w:rsid w:val="0088163A"/>
    <w:rsid w:val="0088163C"/>
    <w:rsid w:val="00881660"/>
    <w:rsid w:val="0088166C"/>
    <w:rsid w:val="008817C9"/>
    <w:rsid w:val="008817CF"/>
    <w:rsid w:val="0088184B"/>
    <w:rsid w:val="00881856"/>
    <w:rsid w:val="00881867"/>
    <w:rsid w:val="00881878"/>
    <w:rsid w:val="0088188F"/>
    <w:rsid w:val="008818B4"/>
    <w:rsid w:val="008818F0"/>
    <w:rsid w:val="00881914"/>
    <w:rsid w:val="0088198F"/>
    <w:rsid w:val="00881A84"/>
    <w:rsid w:val="00881AE5"/>
    <w:rsid w:val="00881AFF"/>
    <w:rsid w:val="00881B14"/>
    <w:rsid w:val="00881B73"/>
    <w:rsid w:val="00881B96"/>
    <w:rsid w:val="00881BAF"/>
    <w:rsid w:val="00881BD7"/>
    <w:rsid w:val="00881C15"/>
    <w:rsid w:val="00881CB6"/>
    <w:rsid w:val="00881DD6"/>
    <w:rsid w:val="00881E0F"/>
    <w:rsid w:val="00881E39"/>
    <w:rsid w:val="00881E4B"/>
    <w:rsid w:val="00881E60"/>
    <w:rsid w:val="00881E7A"/>
    <w:rsid w:val="00881F0C"/>
    <w:rsid w:val="00881FCE"/>
    <w:rsid w:val="00882015"/>
    <w:rsid w:val="0088203C"/>
    <w:rsid w:val="00882064"/>
    <w:rsid w:val="008820A9"/>
    <w:rsid w:val="008821BB"/>
    <w:rsid w:val="008821DE"/>
    <w:rsid w:val="00882277"/>
    <w:rsid w:val="008822A5"/>
    <w:rsid w:val="008822B3"/>
    <w:rsid w:val="008822BF"/>
    <w:rsid w:val="008822E3"/>
    <w:rsid w:val="00882346"/>
    <w:rsid w:val="00882355"/>
    <w:rsid w:val="00882366"/>
    <w:rsid w:val="0088238E"/>
    <w:rsid w:val="008823A3"/>
    <w:rsid w:val="008823EE"/>
    <w:rsid w:val="0088241B"/>
    <w:rsid w:val="00882464"/>
    <w:rsid w:val="008824EC"/>
    <w:rsid w:val="0088254B"/>
    <w:rsid w:val="00882571"/>
    <w:rsid w:val="0088257F"/>
    <w:rsid w:val="00882589"/>
    <w:rsid w:val="00882592"/>
    <w:rsid w:val="008825D9"/>
    <w:rsid w:val="008825DB"/>
    <w:rsid w:val="00882637"/>
    <w:rsid w:val="0088266C"/>
    <w:rsid w:val="00882684"/>
    <w:rsid w:val="00882688"/>
    <w:rsid w:val="00882791"/>
    <w:rsid w:val="008827C0"/>
    <w:rsid w:val="008827CA"/>
    <w:rsid w:val="00882820"/>
    <w:rsid w:val="0088282E"/>
    <w:rsid w:val="00882869"/>
    <w:rsid w:val="0088289C"/>
    <w:rsid w:val="008828AD"/>
    <w:rsid w:val="008828DF"/>
    <w:rsid w:val="00882913"/>
    <w:rsid w:val="00882937"/>
    <w:rsid w:val="00882967"/>
    <w:rsid w:val="0088298A"/>
    <w:rsid w:val="008829AC"/>
    <w:rsid w:val="008829E2"/>
    <w:rsid w:val="00882A3D"/>
    <w:rsid w:val="00882B4D"/>
    <w:rsid w:val="00882B54"/>
    <w:rsid w:val="00882B84"/>
    <w:rsid w:val="00882BA5"/>
    <w:rsid w:val="00882BFD"/>
    <w:rsid w:val="00882C1E"/>
    <w:rsid w:val="00882C27"/>
    <w:rsid w:val="00882C6F"/>
    <w:rsid w:val="00882CBC"/>
    <w:rsid w:val="00882CF6"/>
    <w:rsid w:val="00882D3E"/>
    <w:rsid w:val="00882E05"/>
    <w:rsid w:val="00882E59"/>
    <w:rsid w:val="00882EC5"/>
    <w:rsid w:val="00882EDD"/>
    <w:rsid w:val="00882EEE"/>
    <w:rsid w:val="00882FDF"/>
    <w:rsid w:val="00883124"/>
    <w:rsid w:val="00883202"/>
    <w:rsid w:val="008832A9"/>
    <w:rsid w:val="008832B9"/>
    <w:rsid w:val="008832F1"/>
    <w:rsid w:val="008832FB"/>
    <w:rsid w:val="00883308"/>
    <w:rsid w:val="0088333C"/>
    <w:rsid w:val="00883346"/>
    <w:rsid w:val="0088335B"/>
    <w:rsid w:val="00883385"/>
    <w:rsid w:val="00883442"/>
    <w:rsid w:val="0088349A"/>
    <w:rsid w:val="008834CC"/>
    <w:rsid w:val="00883520"/>
    <w:rsid w:val="0088353C"/>
    <w:rsid w:val="00883570"/>
    <w:rsid w:val="00883579"/>
    <w:rsid w:val="00883634"/>
    <w:rsid w:val="0088368E"/>
    <w:rsid w:val="008836F7"/>
    <w:rsid w:val="00883711"/>
    <w:rsid w:val="0088371B"/>
    <w:rsid w:val="0088373B"/>
    <w:rsid w:val="00883750"/>
    <w:rsid w:val="00883782"/>
    <w:rsid w:val="008837B3"/>
    <w:rsid w:val="008837BE"/>
    <w:rsid w:val="008837D5"/>
    <w:rsid w:val="008838A8"/>
    <w:rsid w:val="008838B3"/>
    <w:rsid w:val="008838C6"/>
    <w:rsid w:val="008838CC"/>
    <w:rsid w:val="008838F8"/>
    <w:rsid w:val="008839B7"/>
    <w:rsid w:val="008839BB"/>
    <w:rsid w:val="00883A34"/>
    <w:rsid w:val="00883A5F"/>
    <w:rsid w:val="00883A7A"/>
    <w:rsid w:val="00883A7F"/>
    <w:rsid w:val="00883ACA"/>
    <w:rsid w:val="00883BBA"/>
    <w:rsid w:val="00883BC0"/>
    <w:rsid w:val="00883BFA"/>
    <w:rsid w:val="00883C1E"/>
    <w:rsid w:val="00883C76"/>
    <w:rsid w:val="00883C95"/>
    <w:rsid w:val="00883CA3"/>
    <w:rsid w:val="00883CB6"/>
    <w:rsid w:val="00883CB8"/>
    <w:rsid w:val="00883CD8"/>
    <w:rsid w:val="00883CE2"/>
    <w:rsid w:val="00883CF5"/>
    <w:rsid w:val="00883D1D"/>
    <w:rsid w:val="00883D71"/>
    <w:rsid w:val="00883D82"/>
    <w:rsid w:val="00883E1F"/>
    <w:rsid w:val="00883FDA"/>
    <w:rsid w:val="00883FF5"/>
    <w:rsid w:val="00883FFD"/>
    <w:rsid w:val="0088401B"/>
    <w:rsid w:val="0088403F"/>
    <w:rsid w:val="00884068"/>
    <w:rsid w:val="008840FB"/>
    <w:rsid w:val="00884180"/>
    <w:rsid w:val="0088418C"/>
    <w:rsid w:val="008841B0"/>
    <w:rsid w:val="008841B3"/>
    <w:rsid w:val="008841EE"/>
    <w:rsid w:val="0088426D"/>
    <w:rsid w:val="0088428F"/>
    <w:rsid w:val="008842F2"/>
    <w:rsid w:val="0088433E"/>
    <w:rsid w:val="008843CF"/>
    <w:rsid w:val="00884416"/>
    <w:rsid w:val="0088442D"/>
    <w:rsid w:val="00884442"/>
    <w:rsid w:val="00884446"/>
    <w:rsid w:val="008844AE"/>
    <w:rsid w:val="008844B7"/>
    <w:rsid w:val="008844CA"/>
    <w:rsid w:val="0088452B"/>
    <w:rsid w:val="008845A4"/>
    <w:rsid w:val="008845C4"/>
    <w:rsid w:val="008845E0"/>
    <w:rsid w:val="0088465F"/>
    <w:rsid w:val="0088467C"/>
    <w:rsid w:val="0088476F"/>
    <w:rsid w:val="008847DC"/>
    <w:rsid w:val="00884909"/>
    <w:rsid w:val="00884956"/>
    <w:rsid w:val="008849B0"/>
    <w:rsid w:val="008849BC"/>
    <w:rsid w:val="008849BF"/>
    <w:rsid w:val="00884A00"/>
    <w:rsid w:val="00884A41"/>
    <w:rsid w:val="00884A71"/>
    <w:rsid w:val="00884AB1"/>
    <w:rsid w:val="00884ACB"/>
    <w:rsid w:val="00884B18"/>
    <w:rsid w:val="00884B3A"/>
    <w:rsid w:val="00884B80"/>
    <w:rsid w:val="00884B9F"/>
    <w:rsid w:val="00884C35"/>
    <w:rsid w:val="00884CE0"/>
    <w:rsid w:val="00884D13"/>
    <w:rsid w:val="00884D35"/>
    <w:rsid w:val="00884D4B"/>
    <w:rsid w:val="00884D7B"/>
    <w:rsid w:val="00884E08"/>
    <w:rsid w:val="00884E0C"/>
    <w:rsid w:val="00884E37"/>
    <w:rsid w:val="00884F29"/>
    <w:rsid w:val="00884F59"/>
    <w:rsid w:val="00884FE5"/>
    <w:rsid w:val="00884FED"/>
    <w:rsid w:val="00885019"/>
    <w:rsid w:val="0088513E"/>
    <w:rsid w:val="00885142"/>
    <w:rsid w:val="0088523B"/>
    <w:rsid w:val="008852BF"/>
    <w:rsid w:val="00885307"/>
    <w:rsid w:val="0088535D"/>
    <w:rsid w:val="00885390"/>
    <w:rsid w:val="008853D2"/>
    <w:rsid w:val="00885425"/>
    <w:rsid w:val="0088543A"/>
    <w:rsid w:val="0088543F"/>
    <w:rsid w:val="00885453"/>
    <w:rsid w:val="00885483"/>
    <w:rsid w:val="0088548E"/>
    <w:rsid w:val="00885491"/>
    <w:rsid w:val="008854ED"/>
    <w:rsid w:val="0088550A"/>
    <w:rsid w:val="00885551"/>
    <w:rsid w:val="0088558D"/>
    <w:rsid w:val="008855A9"/>
    <w:rsid w:val="008855D5"/>
    <w:rsid w:val="008855FD"/>
    <w:rsid w:val="00885619"/>
    <w:rsid w:val="0088562B"/>
    <w:rsid w:val="008856AC"/>
    <w:rsid w:val="008856B9"/>
    <w:rsid w:val="008856C4"/>
    <w:rsid w:val="008857B3"/>
    <w:rsid w:val="008857C5"/>
    <w:rsid w:val="008857FE"/>
    <w:rsid w:val="0088584D"/>
    <w:rsid w:val="00885898"/>
    <w:rsid w:val="008858BB"/>
    <w:rsid w:val="008858ED"/>
    <w:rsid w:val="00885932"/>
    <w:rsid w:val="00885935"/>
    <w:rsid w:val="0088596F"/>
    <w:rsid w:val="00885974"/>
    <w:rsid w:val="0088598F"/>
    <w:rsid w:val="008859B4"/>
    <w:rsid w:val="008859F0"/>
    <w:rsid w:val="00885A32"/>
    <w:rsid w:val="00885A48"/>
    <w:rsid w:val="00885A8C"/>
    <w:rsid w:val="00885A96"/>
    <w:rsid w:val="00885AE1"/>
    <w:rsid w:val="00885B45"/>
    <w:rsid w:val="00885B47"/>
    <w:rsid w:val="00885B7A"/>
    <w:rsid w:val="00885BB7"/>
    <w:rsid w:val="00885C25"/>
    <w:rsid w:val="00885DAB"/>
    <w:rsid w:val="00885E15"/>
    <w:rsid w:val="00885E1D"/>
    <w:rsid w:val="00885E43"/>
    <w:rsid w:val="00885E85"/>
    <w:rsid w:val="00885F5D"/>
    <w:rsid w:val="00885FFB"/>
    <w:rsid w:val="00886015"/>
    <w:rsid w:val="00886071"/>
    <w:rsid w:val="00886087"/>
    <w:rsid w:val="008860A5"/>
    <w:rsid w:val="008860C7"/>
    <w:rsid w:val="008860EA"/>
    <w:rsid w:val="008860EC"/>
    <w:rsid w:val="008860EF"/>
    <w:rsid w:val="008860FC"/>
    <w:rsid w:val="008861C5"/>
    <w:rsid w:val="008861E4"/>
    <w:rsid w:val="008861F3"/>
    <w:rsid w:val="0088622A"/>
    <w:rsid w:val="0088629A"/>
    <w:rsid w:val="008862D7"/>
    <w:rsid w:val="0088630E"/>
    <w:rsid w:val="0088632F"/>
    <w:rsid w:val="00886338"/>
    <w:rsid w:val="008863D9"/>
    <w:rsid w:val="00886423"/>
    <w:rsid w:val="00886492"/>
    <w:rsid w:val="0088649C"/>
    <w:rsid w:val="008864E8"/>
    <w:rsid w:val="00886525"/>
    <w:rsid w:val="008865B9"/>
    <w:rsid w:val="00886628"/>
    <w:rsid w:val="0088668F"/>
    <w:rsid w:val="0088678F"/>
    <w:rsid w:val="008867AF"/>
    <w:rsid w:val="00886863"/>
    <w:rsid w:val="008868E9"/>
    <w:rsid w:val="00886918"/>
    <w:rsid w:val="00886974"/>
    <w:rsid w:val="00886994"/>
    <w:rsid w:val="00886998"/>
    <w:rsid w:val="008869B1"/>
    <w:rsid w:val="008869C5"/>
    <w:rsid w:val="008869C6"/>
    <w:rsid w:val="00886A18"/>
    <w:rsid w:val="00886A6C"/>
    <w:rsid w:val="00886A82"/>
    <w:rsid w:val="00886A96"/>
    <w:rsid w:val="00886AA8"/>
    <w:rsid w:val="00886ACB"/>
    <w:rsid w:val="00886AEB"/>
    <w:rsid w:val="00886AFB"/>
    <w:rsid w:val="00886B07"/>
    <w:rsid w:val="00886B4D"/>
    <w:rsid w:val="00886BE5"/>
    <w:rsid w:val="00886C28"/>
    <w:rsid w:val="00886C90"/>
    <w:rsid w:val="00886D4D"/>
    <w:rsid w:val="00886D86"/>
    <w:rsid w:val="00886D92"/>
    <w:rsid w:val="00886E9C"/>
    <w:rsid w:val="00886EA2"/>
    <w:rsid w:val="00886EED"/>
    <w:rsid w:val="00886EFC"/>
    <w:rsid w:val="00886F1C"/>
    <w:rsid w:val="00886F3A"/>
    <w:rsid w:val="00886F6B"/>
    <w:rsid w:val="00886F88"/>
    <w:rsid w:val="00886FCD"/>
    <w:rsid w:val="00886FE4"/>
    <w:rsid w:val="00887030"/>
    <w:rsid w:val="0088704B"/>
    <w:rsid w:val="008870B5"/>
    <w:rsid w:val="008870F8"/>
    <w:rsid w:val="008871BA"/>
    <w:rsid w:val="008871FE"/>
    <w:rsid w:val="00887222"/>
    <w:rsid w:val="0088723D"/>
    <w:rsid w:val="0088725E"/>
    <w:rsid w:val="008872AD"/>
    <w:rsid w:val="00887309"/>
    <w:rsid w:val="00887328"/>
    <w:rsid w:val="0088733E"/>
    <w:rsid w:val="00887340"/>
    <w:rsid w:val="00887343"/>
    <w:rsid w:val="00887364"/>
    <w:rsid w:val="008873B6"/>
    <w:rsid w:val="0088744F"/>
    <w:rsid w:val="00887461"/>
    <w:rsid w:val="00887482"/>
    <w:rsid w:val="0088752F"/>
    <w:rsid w:val="00887575"/>
    <w:rsid w:val="008875BF"/>
    <w:rsid w:val="008875DF"/>
    <w:rsid w:val="008875FB"/>
    <w:rsid w:val="00887662"/>
    <w:rsid w:val="0088766E"/>
    <w:rsid w:val="0088767E"/>
    <w:rsid w:val="008876A2"/>
    <w:rsid w:val="00887713"/>
    <w:rsid w:val="0088771D"/>
    <w:rsid w:val="00887764"/>
    <w:rsid w:val="00887775"/>
    <w:rsid w:val="0088777F"/>
    <w:rsid w:val="0088779D"/>
    <w:rsid w:val="008877E2"/>
    <w:rsid w:val="0088780A"/>
    <w:rsid w:val="00887838"/>
    <w:rsid w:val="00887847"/>
    <w:rsid w:val="00887895"/>
    <w:rsid w:val="008878D6"/>
    <w:rsid w:val="00887972"/>
    <w:rsid w:val="008879DE"/>
    <w:rsid w:val="008879FA"/>
    <w:rsid w:val="00887A95"/>
    <w:rsid w:val="00887B3B"/>
    <w:rsid w:val="00887C32"/>
    <w:rsid w:val="00887C42"/>
    <w:rsid w:val="00887C4A"/>
    <w:rsid w:val="00887C53"/>
    <w:rsid w:val="00887C7D"/>
    <w:rsid w:val="00887D04"/>
    <w:rsid w:val="00887DCE"/>
    <w:rsid w:val="00887E53"/>
    <w:rsid w:val="00887E64"/>
    <w:rsid w:val="00887EBC"/>
    <w:rsid w:val="00887ED4"/>
    <w:rsid w:val="00887F72"/>
    <w:rsid w:val="00887FDF"/>
    <w:rsid w:val="00887FE7"/>
    <w:rsid w:val="00890036"/>
    <w:rsid w:val="00890056"/>
    <w:rsid w:val="008900A9"/>
    <w:rsid w:val="00890134"/>
    <w:rsid w:val="0089013C"/>
    <w:rsid w:val="008901BD"/>
    <w:rsid w:val="008901C5"/>
    <w:rsid w:val="0089021D"/>
    <w:rsid w:val="0089024E"/>
    <w:rsid w:val="008902C0"/>
    <w:rsid w:val="008902DE"/>
    <w:rsid w:val="008903A3"/>
    <w:rsid w:val="008903C0"/>
    <w:rsid w:val="008903D7"/>
    <w:rsid w:val="008903E0"/>
    <w:rsid w:val="008903F8"/>
    <w:rsid w:val="00890404"/>
    <w:rsid w:val="00890408"/>
    <w:rsid w:val="00890555"/>
    <w:rsid w:val="00890593"/>
    <w:rsid w:val="00890596"/>
    <w:rsid w:val="008905C9"/>
    <w:rsid w:val="00890602"/>
    <w:rsid w:val="00890650"/>
    <w:rsid w:val="008906C5"/>
    <w:rsid w:val="00890704"/>
    <w:rsid w:val="00890714"/>
    <w:rsid w:val="00890730"/>
    <w:rsid w:val="008907AF"/>
    <w:rsid w:val="008907F1"/>
    <w:rsid w:val="0089085E"/>
    <w:rsid w:val="00890866"/>
    <w:rsid w:val="00890888"/>
    <w:rsid w:val="0089097E"/>
    <w:rsid w:val="008909A5"/>
    <w:rsid w:val="008909FC"/>
    <w:rsid w:val="00890A04"/>
    <w:rsid w:val="00890A83"/>
    <w:rsid w:val="00890A99"/>
    <w:rsid w:val="00890ABF"/>
    <w:rsid w:val="00890B02"/>
    <w:rsid w:val="00890C33"/>
    <w:rsid w:val="00890C4D"/>
    <w:rsid w:val="00890CB7"/>
    <w:rsid w:val="00890CEA"/>
    <w:rsid w:val="00890D23"/>
    <w:rsid w:val="00890DAB"/>
    <w:rsid w:val="00890DF9"/>
    <w:rsid w:val="00890DFA"/>
    <w:rsid w:val="00890E48"/>
    <w:rsid w:val="00890EF8"/>
    <w:rsid w:val="00890EFF"/>
    <w:rsid w:val="00890F19"/>
    <w:rsid w:val="00890F4E"/>
    <w:rsid w:val="00890F9C"/>
    <w:rsid w:val="00890FB7"/>
    <w:rsid w:val="00890FC4"/>
    <w:rsid w:val="00891052"/>
    <w:rsid w:val="008910B5"/>
    <w:rsid w:val="008910BF"/>
    <w:rsid w:val="008910C0"/>
    <w:rsid w:val="008910C2"/>
    <w:rsid w:val="008910DC"/>
    <w:rsid w:val="0089115A"/>
    <w:rsid w:val="0089117B"/>
    <w:rsid w:val="0089119A"/>
    <w:rsid w:val="00891208"/>
    <w:rsid w:val="00891233"/>
    <w:rsid w:val="00891236"/>
    <w:rsid w:val="0089136C"/>
    <w:rsid w:val="008913FE"/>
    <w:rsid w:val="00891497"/>
    <w:rsid w:val="0089152A"/>
    <w:rsid w:val="00891533"/>
    <w:rsid w:val="0089158A"/>
    <w:rsid w:val="00891599"/>
    <w:rsid w:val="008915CA"/>
    <w:rsid w:val="00891602"/>
    <w:rsid w:val="008916FC"/>
    <w:rsid w:val="00891724"/>
    <w:rsid w:val="00891764"/>
    <w:rsid w:val="00891793"/>
    <w:rsid w:val="0089184F"/>
    <w:rsid w:val="00891850"/>
    <w:rsid w:val="00891887"/>
    <w:rsid w:val="008918AC"/>
    <w:rsid w:val="008918BD"/>
    <w:rsid w:val="008918F9"/>
    <w:rsid w:val="008919E0"/>
    <w:rsid w:val="00891A13"/>
    <w:rsid w:val="00891A37"/>
    <w:rsid w:val="00891A44"/>
    <w:rsid w:val="00891A88"/>
    <w:rsid w:val="00891ABF"/>
    <w:rsid w:val="00891ACA"/>
    <w:rsid w:val="00891AE1"/>
    <w:rsid w:val="00891B16"/>
    <w:rsid w:val="00891B56"/>
    <w:rsid w:val="00891B82"/>
    <w:rsid w:val="00891B8E"/>
    <w:rsid w:val="00891BC6"/>
    <w:rsid w:val="00891C76"/>
    <w:rsid w:val="00891C82"/>
    <w:rsid w:val="00891CB2"/>
    <w:rsid w:val="00891CBD"/>
    <w:rsid w:val="00891D03"/>
    <w:rsid w:val="00891D73"/>
    <w:rsid w:val="00891DE5"/>
    <w:rsid w:val="00891E1E"/>
    <w:rsid w:val="00891E68"/>
    <w:rsid w:val="00891E86"/>
    <w:rsid w:val="00891E8B"/>
    <w:rsid w:val="00891F11"/>
    <w:rsid w:val="00891F63"/>
    <w:rsid w:val="00891FC4"/>
    <w:rsid w:val="0089200F"/>
    <w:rsid w:val="00892031"/>
    <w:rsid w:val="00892058"/>
    <w:rsid w:val="00892080"/>
    <w:rsid w:val="008920B5"/>
    <w:rsid w:val="0089219D"/>
    <w:rsid w:val="008921D0"/>
    <w:rsid w:val="00892231"/>
    <w:rsid w:val="0089227F"/>
    <w:rsid w:val="0089229E"/>
    <w:rsid w:val="008922A7"/>
    <w:rsid w:val="008922D0"/>
    <w:rsid w:val="008922E3"/>
    <w:rsid w:val="0089232A"/>
    <w:rsid w:val="00892340"/>
    <w:rsid w:val="00892382"/>
    <w:rsid w:val="00892387"/>
    <w:rsid w:val="00892398"/>
    <w:rsid w:val="008923BC"/>
    <w:rsid w:val="008923EE"/>
    <w:rsid w:val="00892454"/>
    <w:rsid w:val="0089247E"/>
    <w:rsid w:val="008924FF"/>
    <w:rsid w:val="00892563"/>
    <w:rsid w:val="00892570"/>
    <w:rsid w:val="008925C4"/>
    <w:rsid w:val="008925E3"/>
    <w:rsid w:val="00892602"/>
    <w:rsid w:val="00892604"/>
    <w:rsid w:val="00892655"/>
    <w:rsid w:val="00892709"/>
    <w:rsid w:val="008927AB"/>
    <w:rsid w:val="008927C3"/>
    <w:rsid w:val="008927EB"/>
    <w:rsid w:val="0089282F"/>
    <w:rsid w:val="0089283A"/>
    <w:rsid w:val="008928D5"/>
    <w:rsid w:val="008928EC"/>
    <w:rsid w:val="008929C8"/>
    <w:rsid w:val="00892A30"/>
    <w:rsid w:val="00892A78"/>
    <w:rsid w:val="00892A81"/>
    <w:rsid w:val="00892A8F"/>
    <w:rsid w:val="00892AD0"/>
    <w:rsid w:val="00892AD8"/>
    <w:rsid w:val="00892AFC"/>
    <w:rsid w:val="00892B11"/>
    <w:rsid w:val="00892B12"/>
    <w:rsid w:val="00892BE6"/>
    <w:rsid w:val="00892C0E"/>
    <w:rsid w:val="00892C18"/>
    <w:rsid w:val="00892C44"/>
    <w:rsid w:val="00892C49"/>
    <w:rsid w:val="00892D08"/>
    <w:rsid w:val="00892D29"/>
    <w:rsid w:val="00892DA1"/>
    <w:rsid w:val="00892DD2"/>
    <w:rsid w:val="00892E39"/>
    <w:rsid w:val="00892E3B"/>
    <w:rsid w:val="00892E5B"/>
    <w:rsid w:val="00892E6A"/>
    <w:rsid w:val="00892EBC"/>
    <w:rsid w:val="00892EDB"/>
    <w:rsid w:val="00892EE1"/>
    <w:rsid w:val="00892F36"/>
    <w:rsid w:val="00892F38"/>
    <w:rsid w:val="00892FBC"/>
    <w:rsid w:val="00892FFA"/>
    <w:rsid w:val="0089301A"/>
    <w:rsid w:val="00893028"/>
    <w:rsid w:val="00893038"/>
    <w:rsid w:val="008930BA"/>
    <w:rsid w:val="008930BC"/>
    <w:rsid w:val="008930E2"/>
    <w:rsid w:val="00893118"/>
    <w:rsid w:val="00893143"/>
    <w:rsid w:val="00893148"/>
    <w:rsid w:val="00893284"/>
    <w:rsid w:val="008932D5"/>
    <w:rsid w:val="008932DF"/>
    <w:rsid w:val="00893339"/>
    <w:rsid w:val="00893393"/>
    <w:rsid w:val="008933B2"/>
    <w:rsid w:val="008933E3"/>
    <w:rsid w:val="0089340A"/>
    <w:rsid w:val="0089345D"/>
    <w:rsid w:val="00893503"/>
    <w:rsid w:val="0089350E"/>
    <w:rsid w:val="00893512"/>
    <w:rsid w:val="00893555"/>
    <w:rsid w:val="00893571"/>
    <w:rsid w:val="00893576"/>
    <w:rsid w:val="008935E1"/>
    <w:rsid w:val="00893600"/>
    <w:rsid w:val="0089361D"/>
    <w:rsid w:val="00893659"/>
    <w:rsid w:val="00893761"/>
    <w:rsid w:val="00893766"/>
    <w:rsid w:val="0089377A"/>
    <w:rsid w:val="0089377D"/>
    <w:rsid w:val="008937E3"/>
    <w:rsid w:val="008937E5"/>
    <w:rsid w:val="008937F2"/>
    <w:rsid w:val="00893919"/>
    <w:rsid w:val="00893971"/>
    <w:rsid w:val="00893996"/>
    <w:rsid w:val="008939D1"/>
    <w:rsid w:val="00893A36"/>
    <w:rsid w:val="00893A62"/>
    <w:rsid w:val="00893A89"/>
    <w:rsid w:val="00893AA8"/>
    <w:rsid w:val="00893B25"/>
    <w:rsid w:val="00893B7F"/>
    <w:rsid w:val="00893B85"/>
    <w:rsid w:val="00893BED"/>
    <w:rsid w:val="00893C83"/>
    <w:rsid w:val="00893C9A"/>
    <w:rsid w:val="00893CE5"/>
    <w:rsid w:val="00893D73"/>
    <w:rsid w:val="00893D7C"/>
    <w:rsid w:val="00893DE0"/>
    <w:rsid w:val="00893E65"/>
    <w:rsid w:val="00893E98"/>
    <w:rsid w:val="00893F63"/>
    <w:rsid w:val="00893F85"/>
    <w:rsid w:val="00893FFA"/>
    <w:rsid w:val="00894063"/>
    <w:rsid w:val="00894071"/>
    <w:rsid w:val="008940E0"/>
    <w:rsid w:val="008940F6"/>
    <w:rsid w:val="008940FB"/>
    <w:rsid w:val="00894150"/>
    <w:rsid w:val="008941CF"/>
    <w:rsid w:val="0089428E"/>
    <w:rsid w:val="008942E3"/>
    <w:rsid w:val="00894357"/>
    <w:rsid w:val="0089435D"/>
    <w:rsid w:val="00894380"/>
    <w:rsid w:val="00894382"/>
    <w:rsid w:val="0089438C"/>
    <w:rsid w:val="008943B5"/>
    <w:rsid w:val="008943F4"/>
    <w:rsid w:val="00894454"/>
    <w:rsid w:val="0089446C"/>
    <w:rsid w:val="008944F2"/>
    <w:rsid w:val="0089451D"/>
    <w:rsid w:val="00894537"/>
    <w:rsid w:val="0089455A"/>
    <w:rsid w:val="0089468B"/>
    <w:rsid w:val="008946DF"/>
    <w:rsid w:val="0089475E"/>
    <w:rsid w:val="0089479B"/>
    <w:rsid w:val="008947B2"/>
    <w:rsid w:val="008947E5"/>
    <w:rsid w:val="0089481B"/>
    <w:rsid w:val="0089487D"/>
    <w:rsid w:val="0089489C"/>
    <w:rsid w:val="00894A16"/>
    <w:rsid w:val="00894AA3"/>
    <w:rsid w:val="00894AAC"/>
    <w:rsid w:val="00894AE5"/>
    <w:rsid w:val="00894B19"/>
    <w:rsid w:val="00894B41"/>
    <w:rsid w:val="00894B48"/>
    <w:rsid w:val="00894BC7"/>
    <w:rsid w:val="00894BEB"/>
    <w:rsid w:val="00894C31"/>
    <w:rsid w:val="00894CD8"/>
    <w:rsid w:val="00894DE7"/>
    <w:rsid w:val="00894DF8"/>
    <w:rsid w:val="00894F00"/>
    <w:rsid w:val="00894F16"/>
    <w:rsid w:val="00894F2A"/>
    <w:rsid w:val="00894F3B"/>
    <w:rsid w:val="00894F46"/>
    <w:rsid w:val="00894F72"/>
    <w:rsid w:val="00894FE7"/>
    <w:rsid w:val="0089505F"/>
    <w:rsid w:val="00895088"/>
    <w:rsid w:val="008950BE"/>
    <w:rsid w:val="008950C5"/>
    <w:rsid w:val="008950CE"/>
    <w:rsid w:val="008950D6"/>
    <w:rsid w:val="00895108"/>
    <w:rsid w:val="0089511C"/>
    <w:rsid w:val="0089518A"/>
    <w:rsid w:val="00895191"/>
    <w:rsid w:val="008951E8"/>
    <w:rsid w:val="0089539C"/>
    <w:rsid w:val="008953B9"/>
    <w:rsid w:val="0089541C"/>
    <w:rsid w:val="00895431"/>
    <w:rsid w:val="00895435"/>
    <w:rsid w:val="0089548F"/>
    <w:rsid w:val="008954B9"/>
    <w:rsid w:val="008954E2"/>
    <w:rsid w:val="00895505"/>
    <w:rsid w:val="00895515"/>
    <w:rsid w:val="00895643"/>
    <w:rsid w:val="00895666"/>
    <w:rsid w:val="00895695"/>
    <w:rsid w:val="0089569B"/>
    <w:rsid w:val="008956C3"/>
    <w:rsid w:val="008956C9"/>
    <w:rsid w:val="008956D5"/>
    <w:rsid w:val="008956D6"/>
    <w:rsid w:val="008956E9"/>
    <w:rsid w:val="00895714"/>
    <w:rsid w:val="0089571A"/>
    <w:rsid w:val="008957BA"/>
    <w:rsid w:val="00895885"/>
    <w:rsid w:val="00895889"/>
    <w:rsid w:val="008958DB"/>
    <w:rsid w:val="00895963"/>
    <w:rsid w:val="00895970"/>
    <w:rsid w:val="0089597C"/>
    <w:rsid w:val="008959A6"/>
    <w:rsid w:val="008959D7"/>
    <w:rsid w:val="00895A01"/>
    <w:rsid w:val="00895A46"/>
    <w:rsid w:val="00895A81"/>
    <w:rsid w:val="00895AD2"/>
    <w:rsid w:val="00895B0C"/>
    <w:rsid w:val="00895B6A"/>
    <w:rsid w:val="00895BE8"/>
    <w:rsid w:val="00895BF8"/>
    <w:rsid w:val="00895C0A"/>
    <w:rsid w:val="00895C4D"/>
    <w:rsid w:val="00895CA5"/>
    <w:rsid w:val="00895D2E"/>
    <w:rsid w:val="00895D63"/>
    <w:rsid w:val="00895D77"/>
    <w:rsid w:val="00895DEE"/>
    <w:rsid w:val="00895DFF"/>
    <w:rsid w:val="00895E2B"/>
    <w:rsid w:val="00895E2C"/>
    <w:rsid w:val="00895E34"/>
    <w:rsid w:val="00895E49"/>
    <w:rsid w:val="00895E77"/>
    <w:rsid w:val="00895E83"/>
    <w:rsid w:val="00895E9D"/>
    <w:rsid w:val="00895EB4"/>
    <w:rsid w:val="00895F7F"/>
    <w:rsid w:val="00895F86"/>
    <w:rsid w:val="0089602B"/>
    <w:rsid w:val="00896042"/>
    <w:rsid w:val="008960AF"/>
    <w:rsid w:val="008960E5"/>
    <w:rsid w:val="008960F0"/>
    <w:rsid w:val="00896113"/>
    <w:rsid w:val="0089614F"/>
    <w:rsid w:val="00896158"/>
    <w:rsid w:val="0089617A"/>
    <w:rsid w:val="00896184"/>
    <w:rsid w:val="008961E9"/>
    <w:rsid w:val="00896263"/>
    <w:rsid w:val="00896307"/>
    <w:rsid w:val="00896363"/>
    <w:rsid w:val="008963A4"/>
    <w:rsid w:val="00896470"/>
    <w:rsid w:val="008964A6"/>
    <w:rsid w:val="00896515"/>
    <w:rsid w:val="0089651A"/>
    <w:rsid w:val="00896549"/>
    <w:rsid w:val="0089656A"/>
    <w:rsid w:val="008965E0"/>
    <w:rsid w:val="008965E2"/>
    <w:rsid w:val="008965F3"/>
    <w:rsid w:val="00896606"/>
    <w:rsid w:val="00896610"/>
    <w:rsid w:val="00896639"/>
    <w:rsid w:val="00896651"/>
    <w:rsid w:val="0089668C"/>
    <w:rsid w:val="008966A0"/>
    <w:rsid w:val="008966DE"/>
    <w:rsid w:val="008966FA"/>
    <w:rsid w:val="0089677B"/>
    <w:rsid w:val="0089677E"/>
    <w:rsid w:val="008967B0"/>
    <w:rsid w:val="0089680B"/>
    <w:rsid w:val="0089683A"/>
    <w:rsid w:val="0089685E"/>
    <w:rsid w:val="00896887"/>
    <w:rsid w:val="0089689C"/>
    <w:rsid w:val="008968BA"/>
    <w:rsid w:val="00896962"/>
    <w:rsid w:val="00896A0C"/>
    <w:rsid w:val="00896A43"/>
    <w:rsid w:val="00896A4B"/>
    <w:rsid w:val="00896A62"/>
    <w:rsid w:val="00896A65"/>
    <w:rsid w:val="00896AD2"/>
    <w:rsid w:val="00896AE3"/>
    <w:rsid w:val="00896B54"/>
    <w:rsid w:val="00896B89"/>
    <w:rsid w:val="00896BE0"/>
    <w:rsid w:val="00896C95"/>
    <w:rsid w:val="00896D00"/>
    <w:rsid w:val="00896D0E"/>
    <w:rsid w:val="00896D0F"/>
    <w:rsid w:val="00896D2A"/>
    <w:rsid w:val="00896DB0"/>
    <w:rsid w:val="00896DB3"/>
    <w:rsid w:val="00896DD2"/>
    <w:rsid w:val="00896E5D"/>
    <w:rsid w:val="00896E70"/>
    <w:rsid w:val="00896E90"/>
    <w:rsid w:val="00896EEF"/>
    <w:rsid w:val="00896EFD"/>
    <w:rsid w:val="00896F11"/>
    <w:rsid w:val="00896F9B"/>
    <w:rsid w:val="00896F9E"/>
    <w:rsid w:val="00896FAA"/>
    <w:rsid w:val="00896FD5"/>
    <w:rsid w:val="00897022"/>
    <w:rsid w:val="0089703D"/>
    <w:rsid w:val="0089706B"/>
    <w:rsid w:val="008970B4"/>
    <w:rsid w:val="008970EE"/>
    <w:rsid w:val="00897100"/>
    <w:rsid w:val="0089712C"/>
    <w:rsid w:val="0089714D"/>
    <w:rsid w:val="00897176"/>
    <w:rsid w:val="00897190"/>
    <w:rsid w:val="00897290"/>
    <w:rsid w:val="008972FF"/>
    <w:rsid w:val="00897340"/>
    <w:rsid w:val="00897360"/>
    <w:rsid w:val="00897361"/>
    <w:rsid w:val="008973AB"/>
    <w:rsid w:val="008973EC"/>
    <w:rsid w:val="0089743C"/>
    <w:rsid w:val="008974C3"/>
    <w:rsid w:val="0089752A"/>
    <w:rsid w:val="008975A4"/>
    <w:rsid w:val="008975CB"/>
    <w:rsid w:val="00897614"/>
    <w:rsid w:val="00897617"/>
    <w:rsid w:val="0089763B"/>
    <w:rsid w:val="00897654"/>
    <w:rsid w:val="008976C0"/>
    <w:rsid w:val="008976F1"/>
    <w:rsid w:val="00897825"/>
    <w:rsid w:val="00897861"/>
    <w:rsid w:val="0089786C"/>
    <w:rsid w:val="00897969"/>
    <w:rsid w:val="0089796C"/>
    <w:rsid w:val="00897977"/>
    <w:rsid w:val="008979B8"/>
    <w:rsid w:val="008979F5"/>
    <w:rsid w:val="00897A49"/>
    <w:rsid w:val="00897AA1"/>
    <w:rsid w:val="00897B1B"/>
    <w:rsid w:val="00897BD1"/>
    <w:rsid w:val="00897BD7"/>
    <w:rsid w:val="00897C14"/>
    <w:rsid w:val="00897C96"/>
    <w:rsid w:val="00897CFA"/>
    <w:rsid w:val="00897D3D"/>
    <w:rsid w:val="00897D7D"/>
    <w:rsid w:val="00897DA1"/>
    <w:rsid w:val="00897DA8"/>
    <w:rsid w:val="00897DB8"/>
    <w:rsid w:val="00897DF5"/>
    <w:rsid w:val="00897E0E"/>
    <w:rsid w:val="00897E11"/>
    <w:rsid w:val="00897E48"/>
    <w:rsid w:val="00897E59"/>
    <w:rsid w:val="00897E8D"/>
    <w:rsid w:val="00897E93"/>
    <w:rsid w:val="00897F26"/>
    <w:rsid w:val="00897F7F"/>
    <w:rsid w:val="00897F82"/>
    <w:rsid w:val="00897FA9"/>
    <w:rsid w:val="00897FCA"/>
    <w:rsid w:val="00897FF6"/>
    <w:rsid w:val="00897FFA"/>
    <w:rsid w:val="008A00AD"/>
    <w:rsid w:val="008A00EF"/>
    <w:rsid w:val="008A00FA"/>
    <w:rsid w:val="008A0188"/>
    <w:rsid w:val="008A01F2"/>
    <w:rsid w:val="008A0279"/>
    <w:rsid w:val="008A029E"/>
    <w:rsid w:val="008A02B8"/>
    <w:rsid w:val="008A02DD"/>
    <w:rsid w:val="008A0315"/>
    <w:rsid w:val="008A0323"/>
    <w:rsid w:val="008A0349"/>
    <w:rsid w:val="008A034F"/>
    <w:rsid w:val="008A0395"/>
    <w:rsid w:val="008A0397"/>
    <w:rsid w:val="008A03BB"/>
    <w:rsid w:val="008A03DB"/>
    <w:rsid w:val="008A043C"/>
    <w:rsid w:val="008A0477"/>
    <w:rsid w:val="008A048E"/>
    <w:rsid w:val="008A04DC"/>
    <w:rsid w:val="008A04F3"/>
    <w:rsid w:val="008A054B"/>
    <w:rsid w:val="008A05D1"/>
    <w:rsid w:val="008A05E4"/>
    <w:rsid w:val="008A05EA"/>
    <w:rsid w:val="008A0667"/>
    <w:rsid w:val="008A066C"/>
    <w:rsid w:val="008A0673"/>
    <w:rsid w:val="008A0682"/>
    <w:rsid w:val="008A069A"/>
    <w:rsid w:val="008A06F9"/>
    <w:rsid w:val="008A0715"/>
    <w:rsid w:val="008A0746"/>
    <w:rsid w:val="008A0770"/>
    <w:rsid w:val="008A0793"/>
    <w:rsid w:val="008A07BE"/>
    <w:rsid w:val="008A0800"/>
    <w:rsid w:val="008A091D"/>
    <w:rsid w:val="008A099D"/>
    <w:rsid w:val="008A09B3"/>
    <w:rsid w:val="008A09C0"/>
    <w:rsid w:val="008A0A30"/>
    <w:rsid w:val="008A0A32"/>
    <w:rsid w:val="008A0A5A"/>
    <w:rsid w:val="008A0AAE"/>
    <w:rsid w:val="008A0B0D"/>
    <w:rsid w:val="008A0B26"/>
    <w:rsid w:val="008A0B39"/>
    <w:rsid w:val="008A0B41"/>
    <w:rsid w:val="008A0B6C"/>
    <w:rsid w:val="008A0BAC"/>
    <w:rsid w:val="008A0BBB"/>
    <w:rsid w:val="008A0BE9"/>
    <w:rsid w:val="008A0C89"/>
    <w:rsid w:val="008A0CD1"/>
    <w:rsid w:val="008A0D0F"/>
    <w:rsid w:val="008A0D3B"/>
    <w:rsid w:val="008A0D56"/>
    <w:rsid w:val="008A0D9B"/>
    <w:rsid w:val="008A0DB3"/>
    <w:rsid w:val="008A0DBC"/>
    <w:rsid w:val="008A0E1A"/>
    <w:rsid w:val="008A0E3A"/>
    <w:rsid w:val="008A0F67"/>
    <w:rsid w:val="008A0F9F"/>
    <w:rsid w:val="008A0FB7"/>
    <w:rsid w:val="008A0FC7"/>
    <w:rsid w:val="008A0FCE"/>
    <w:rsid w:val="008A1050"/>
    <w:rsid w:val="008A1141"/>
    <w:rsid w:val="008A1162"/>
    <w:rsid w:val="008A11D5"/>
    <w:rsid w:val="008A1205"/>
    <w:rsid w:val="008A121C"/>
    <w:rsid w:val="008A12CA"/>
    <w:rsid w:val="008A12E9"/>
    <w:rsid w:val="008A1349"/>
    <w:rsid w:val="008A138C"/>
    <w:rsid w:val="008A1395"/>
    <w:rsid w:val="008A139A"/>
    <w:rsid w:val="008A13D4"/>
    <w:rsid w:val="008A143A"/>
    <w:rsid w:val="008A14C5"/>
    <w:rsid w:val="008A152D"/>
    <w:rsid w:val="008A15F7"/>
    <w:rsid w:val="008A1622"/>
    <w:rsid w:val="008A1656"/>
    <w:rsid w:val="008A16BF"/>
    <w:rsid w:val="008A16D7"/>
    <w:rsid w:val="008A170F"/>
    <w:rsid w:val="008A1728"/>
    <w:rsid w:val="008A1748"/>
    <w:rsid w:val="008A1863"/>
    <w:rsid w:val="008A189E"/>
    <w:rsid w:val="008A18C4"/>
    <w:rsid w:val="008A18D8"/>
    <w:rsid w:val="008A196E"/>
    <w:rsid w:val="008A199A"/>
    <w:rsid w:val="008A1A8B"/>
    <w:rsid w:val="008A1B45"/>
    <w:rsid w:val="008A1B5E"/>
    <w:rsid w:val="008A1B9D"/>
    <w:rsid w:val="008A1C75"/>
    <w:rsid w:val="008A1C78"/>
    <w:rsid w:val="008A1CF7"/>
    <w:rsid w:val="008A1D1F"/>
    <w:rsid w:val="008A1D7A"/>
    <w:rsid w:val="008A1DAD"/>
    <w:rsid w:val="008A1DE0"/>
    <w:rsid w:val="008A1DFC"/>
    <w:rsid w:val="008A1E16"/>
    <w:rsid w:val="008A1E19"/>
    <w:rsid w:val="008A1E28"/>
    <w:rsid w:val="008A1E45"/>
    <w:rsid w:val="008A1E5D"/>
    <w:rsid w:val="008A1E86"/>
    <w:rsid w:val="008A1EAC"/>
    <w:rsid w:val="008A1EBA"/>
    <w:rsid w:val="008A1ECB"/>
    <w:rsid w:val="008A1F06"/>
    <w:rsid w:val="008A1F6F"/>
    <w:rsid w:val="008A1FA7"/>
    <w:rsid w:val="008A1FBE"/>
    <w:rsid w:val="008A1FC4"/>
    <w:rsid w:val="008A2037"/>
    <w:rsid w:val="008A203A"/>
    <w:rsid w:val="008A204E"/>
    <w:rsid w:val="008A2057"/>
    <w:rsid w:val="008A2059"/>
    <w:rsid w:val="008A207C"/>
    <w:rsid w:val="008A20C9"/>
    <w:rsid w:val="008A20E7"/>
    <w:rsid w:val="008A20F3"/>
    <w:rsid w:val="008A20FB"/>
    <w:rsid w:val="008A210A"/>
    <w:rsid w:val="008A2110"/>
    <w:rsid w:val="008A2159"/>
    <w:rsid w:val="008A21C6"/>
    <w:rsid w:val="008A2219"/>
    <w:rsid w:val="008A227C"/>
    <w:rsid w:val="008A228B"/>
    <w:rsid w:val="008A230A"/>
    <w:rsid w:val="008A233F"/>
    <w:rsid w:val="008A2352"/>
    <w:rsid w:val="008A236C"/>
    <w:rsid w:val="008A23B7"/>
    <w:rsid w:val="008A23FE"/>
    <w:rsid w:val="008A23FF"/>
    <w:rsid w:val="008A2450"/>
    <w:rsid w:val="008A2480"/>
    <w:rsid w:val="008A2492"/>
    <w:rsid w:val="008A2519"/>
    <w:rsid w:val="008A255B"/>
    <w:rsid w:val="008A2639"/>
    <w:rsid w:val="008A26A4"/>
    <w:rsid w:val="008A26AD"/>
    <w:rsid w:val="008A271D"/>
    <w:rsid w:val="008A278D"/>
    <w:rsid w:val="008A2793"/>
    <w:rsid w:val="008A2799"/>
    <w:rsid w:val="008A27A8"/>
    <w:rsid w:val="008A27AD"/>
    <w:rsid w:val="008A2802"/>
    <w:rsid w:val="008A2853"/>
    <w:rsid w:val="008A288B"/>
    <w:rsid w:val="008A28DC"/>
    <w:rsid w:val="008A28DF"/>
    <w:rsid w:val="008A29AB"/>
    <w:rsid w:val="008A29F3"/>
    <w:rsid w:val="008A2AAB"/>
    <w:rsid w:val="008A2AAC"/>
    <w:rsid w:val="008A2B20"/>
    <w:rsid w:val="008A2B3B"/>
    <w:rsid w:val="008A2B52"/>
    <w:rsid w:val="008A2BDD"/>
    <w:rsid w:val="008A2BE5"/>
    <w:rsid w:val="008A2C1B"/>
    <w:rsid w:val="008A2C1C"/>
    <w:rsid w:val="008A2C7E"/>
    <w:rsid w:val="008A2CC2"/>
    <w:rsid w:val="008A2CEA"/>
    <w:rsid w:val="008A2D26"/>
    <w:rsid w:val="008A2D58"/>
    <w:rsid w:val="008A2D73"/>
    <w:rsid w:val="008A2DDC"/>
    <w:rsid w:val="008A2DF6"/>
    <w:rsid w:val="008A2E4F"/>
    <w:rsid w:val="008A2E63"/>
    <w:rsid w:val="008A2E95"/>
    <w:rsid w:val="008A2EC6"/>
    <w:rsid w:val="008A2EFD"/>
    <w:rsid w:val="008A2FA2"/>
    <w:rsid w:val="008A2FB4"/>
    <w:rsid w:val="008A3024"/>
    <w:rsid w:val="008A3037"/>
    <w:rsid w:val="008A304A"/>
    <w:rsid w:val="008A30DD"/>
    <w:rsid w:val="008A3104"/>
    <w:rsid w:val="008A310A"/>
    <w:rsid w:val="008A3175"/>
    <w:rsid w:val="008A3178"/>
    <w:rsid w:val="008A3182"/>
    <w:rsid w:val="008A31B4"/>
    <w:rsid w:val="008A327C"/>
    <w:rsid w:val="008A32A5"/>
    <w:rsid w:val="008A32F8"/>
    <w:rsid w:val="008A3326"/>
    <w:rsid w:val="008A33A4"/>
    <w:rsid w:val="008A33AF"/>
    <w:rsid w:val="008A33B5"/>
    <w:rsid w:val="008A33DC"/>
    <w:rsid w:val="008A33F9"/>
    <w:rsid w:val="008A340E"/>
    <w:rsid w:val="008A3440"/>
    <w:rsid w:val="008A3471"/>
    <w:rsid w:val="008A347D"/>
    <w:rsid w:val="008A3493"/>
    <w:rsid w:val="008A34C0"/>
    <w:rsid w:val="008A34F4"/>
    <w:rsid w:val="008A3502"/>
    <w:rsid w:val="008A355C"/>
    <w:rsid w:val="008A3562"/>
    <w:rsid w:val="008A35B3"/>
    <w:rsid w:val="008A35C8"/>
    <w:rsid w:val="008A35D3"/>
    <w:rsid w:val="008A364C"/>
    <w:rsid w:val="008A3682"/>
    <w:rsid w:val="008A368C"/>
    <w:rsid w:val="008A36CB"/>
    <w:rsid w:val="008A36DF"/>
    <w:rsid w:val="008A3703"/>
    <w:rsid w:val="008A378B"/>
    <w:rsid w:val="008A37E2"/>
    <w:rsid w:val="008A37E9"/>
    <w:rsid w:val="008A3829"/>
    <w:rsid w:val="008A3866"/>
    <w:rsid w:val="008A3880"/>
    <w:rsid w:val="008A38AB"/>
    <w:rsid w:val="008A38AC"/>
    <w:rsid w:val="008A38AD"/>
    <w:rsid w:val="008A38C2"/>
    <w:rsid w:val="008A38E8"/>
    <w:rsid w:val="008A3914"/>
    <w:rsid w:val="008A3929"/>
    <w:rsid w:val="008A3931"/>
    <w:rsid w:val="008A393B"/>
    <w:rsid w:val="008A3945"/>
    <w:rsid w:val="008A3994"/>
    <w:rsid w:val="008A39B4"/>
    <w:rsid w:val="008A39C0"/>
    <w:rsid w:val="008A3A16"/>
    <w:rsid w:val="008A3A4A"/>
    <w:rsid w:val="008A3A95"/>
    <w:rsid w:val="008A3AA8"/>
    <w:rsid w:val="008A3B0A"/>
    <w:rsid w:val="008A3B20"/>
    <w:rsid w:val="008A3B2A"/>
    <w:rsid w:val="008A3BF4"/>
    <w:rsid w:val="008A3C08"/>
    <w:rsid w:val="008A3CC2"/>
    <w:rsid w:val="008A3D13"/>
    <w:rsid w:val="008A3D46"/>
    <w:rsid w:val="008A3E45"/>
    <w:rsid w:val="008A3E51"/>
    <w:rsid w:val="008A3E92"/>
    <w:rsid w:val="008A3EB4"/>
    <w:rsid w:val="008A3F63"/>
    <w:rsid w:val="008A3F78"/>
    <w:rsid w:val="008A3FC4"/>
    <w:rsid w:val="008A4061"/>
    <w:rsid w:val="008A40B6"/>
    <w:rsid w:val="008A40BB"/>
    <w:rsid w:val="008A40D9"/>
    <w:rsid w:val="008A4159"/>
    <w:rsid w:val="008A4187"/>
    <w:rsid w:val="008A4252"/>
    <w:rsid w:val="008A4277"/>
    <w:rsid w:val="008A42CC"/>
    <w:rsid w:val="008A42F0"/>
    <w:rsid w:val="008A432D"/>
    <w:rsid w:val="008A4365"/>
    <w:rsid w:val="008A436E"/>
    <w:rsid w:val="008A4373"/>
    <w:rsid w:val="008A43B8"/>
    <w:rsid w:val="008A43C1"/>
    <w:rsid w:val="008A4455"/>
    <w:rsid w:val="008A445A"/>
    <w:rsid w:val="008A4466"/>
    <w:rsid w:val="008A447E"/>
    <w:rsid w:val="008A44C2"/>
    <w:rsid w:val="008A4560"/>
    <w:rsid w:val="008A4566"/>
    <w:rsid w:val="008A4574"/>
    <w:rsid w:val="008A45BB"/>
    <w:rsid w:val="008A45E3"/>
    <w:rsid w:val="008A4634"/>
    <w:rsid w:val="008A46D8"/>
    <w:rsid w:val="008A4740"/>
    <w:rsid w:val="008A476A"/>
    <w:rsid w:val="008A4792"/>
    <w:rsid w:val="008A47EB"/>
    <w:rsid w:val="008A4838"/>
    <w:rsid w:val="008A48BE"/>
    <w:rsid w:val="008A496B"/>
    <w:rsid w:val="008A4974"/>
    <w:rsid w:val="008A49B1"/>
    <w:rsid w:val="008A49C7"/>
    <w:rsid w:val="008A49D3"/>
    <w:rsid w:val="008A49F2"/>
    <w:rsid w:val="008A4AE8"/>
    <w:rsid w:val="008A4AFC"/>
    <w:rsid w:val="008A4B17"/>
    <w:rsid w:val="008A4B22"/>
    <w:rsid w:val="008A4B3D"/>
    <w:rsid w:val="008A4BA1"/>
    <w:rsid w:val="008A4C33"/>
    <w:rsid w:val="008A4C3C"/>
    <w:rsid w:val="008A4C41"/>
    <w:rsid w:val="008A4C85"/>
    <w:rsid w:val="008A4CD6"/>
    <w:rsid w:val="008A4CF9"/>
    <w:rsid w:val="008A4D30"/>
    <w:rsid w:val="008A4D33"/>
    <w:rsid w:val="008A4DA0"/>
    <w:rsid w:val="008A4DD7"/>
    <w:rsid w:val="008A4DFD"/>
    <w:rsid w:val="008A4E32"/>
    <w:rsid w:val="008A4E59"/>
    <w:rsid w:val="008A4E61"/>
    <w:rsid w:val="008A4E7B"/>
    <w:rsid w:val="008A4EE3"/>
    <w:rsid w:val="008A4F40"/>
    <w:rsid w:val="008A4F72"/>
    <w:rsid w:val="008A4FBA"/>
    <w:rsid w:val="008A502B"/>
    <w:rsid w:val="008A507E"/>
    <w:rsid w:val="008A50F6"/>
    <w:rsid w:val="008A5155"/>
    <w:rsid w:val="008A516B"/>
    <w:rsid w:val="008A524F"/>
    <w:rsid w:val="008A525A"/>
    <w:rsid w:val="008A53B1"/>
    <w:rsid w:val="008A5401"/>
    <w:rsid w:val="008A5415"/>
    <w:rsid w:val="008A546E"/>
    <w:rsid w:val="008A54D1"/>
    <w:rsid w:val="008A54DF"/>
    <w:rsid w:val="008A5527"/>
    <w:rsid w:val="008A552C"/>
    <w:rsid w:val="008A5535"/>
    <w:rsid w:val="008A5556"/>
    <w:rsid w:val="008A5708"/>
    <w:rsid w:val="008A5790"/>
    <w:rsid w:val="008A57B1"/>
    <w:rsid w:val="008A57BE"/>
    <w:rsid w:val="008A57E8"/>
    <w:rsid w:val="008A5809"/>
    <w:rsid w:val="008A5835"/>
    <w:rsid w:val="008A583C"/>
    <w:rsid w:val="008A5860"/>
    <w:rsid w:val="008A5882"/>
    <w:rsid w:val="008A58A7"/>
    <w:rsid w:val="008A58E2"/>
    <w:rsid w:val="008A5971"/>
    <w:rsid w:val="008A59AE"/>
    <w:rsid w:val="008A59EF"/>
    <w:rsid w:val="008A5A11"/>
    <w:rsid w:val="008A5A2D"/>
    <w:rsid w:val="008A5A82"/>
    <w:rsid w:val="008A5A90"/>
    <w:rsid w:val="008A5AA2"/>
    <w:rsid w:val="008A5BCA"/>
    <w:rsid w:val="008A5BD4"/>
    <w:rsid w:val="008A5BF5"/>
    <w:rsid w:val="008A5C32"/>
    <w:rsid w:val="008A5CCA"/>
    <w:rsid w:val="008A5CFC"/>
    <w:rsid w:val="008A5D50"/>
    <w:rsid w:val="008A5D51"/>
    <w:rsid w:val="008A5D8A"/>
    <w:rsid w:val="008A5D8F"/>
    <w:rsid w:val="008A5DB6"/>
    <w:rsid w:val="008A5DF5"/>
    <w:rsid w:val="008A5E25"/>
    <w:rsid w:val="008A5E3B"/>
    <w:rsid w:val="008A5E8C"/>
    <w:rsid w:val="008A5F62"/>
    <w:rsid w:val="008A5F63"/>
    <w:rsid w:val="008A5FAD"/>
    <w:rsid w:val="008A5FD3"/>
    <w:rsid w:val="008A6001"/>
    <w:rsid w:val="008A6085"/>
    <w:rsid w:val="008A60C7"/>
    <w:rsid w:val="008A6103"/>
    <w:rsid w:val="008A6112"/>
    <w:rsid w:val="008A6187"/>
    <w:rsid w:val="008A6191"/>
    <w:rsid w:val="008A6199"/>
    <w:rsid w:val="008A619D"/>
    <w:rsid w:val="008A61BC"/>
    <w:rsid w:val="008A61EE"/>
    <w:rsid w:val="008A6206"/>
    <w:rsid w:val="008A6261"/>
    <w:rsid w:val="008A62BC"/>
    <w:rsid w:val="008A62E3"/>
    <w:rsid w:val="008A62F3"/>
    <w:rsid w:val="008A62F5"/>
    <w:rsid w:val="008A6326"/>
    <w:rsid w:val="008A6382"/>
    <w:rsid w:val="008A63DE"/>
    <w:rsid w:val="008A63E6"/>
    <w:rsid w:val="008A6426"/>
    <w:rsid w:val="008A6477"/>
    <w:rsid w:val="008A6489"/>
    <w:rsid w:val="008A649B"/>
    <w:rsid w:val="008A64B1"/>
    <w:rsid w:val="008A64D8"/>
    <w:rsid w:val="008A64E7"/>
    <w:rsid w:val="008A650E"/>
    <w:rsid w:val="008A658F"/>
    <w:rsid w:val="008A65A3"/>
    <w:rsid w:val="008A65F8"/>
    <w:rsid w:val="008A662C"/>
    <w:rsid w:val="008A6633"/>
    <w:rsid w:val="008A6642"/>
    <w:rsid w:val="008A66DC"/>
    <w:rsid w:val="008A670B"/>
    <w:rsid w:val="008A6769"/>
    <w:rsid w:val="008A677C"/>
    <w:rsid w:val="008A679E"/>
    <w:rsid w:val="008A67D4"/>
    <w:rsid w:val="008A6805"/>
    <w:rsid w:val="008A6844"/>
    <w:rsid w:val="008A68C8"/>
    <w:rsid w:val="008A68E1"/>
    <w:rsid w:val="008A6919"/>
    <w:rsid w:val="008A695A"/>
    <w:rsid w:val="008A69A7"/>
    <w:rsid w:val="008A69F9"/>
    <w:rsid w:val="008A6A04"/>
    <w:rsid w:val="008A6A1D"/>
    <w:rsid w:val="008A6A91"/>
    <w:rsid w:val="008A6AC1"/>
    <w:rsid w:val="008A6B08"/>
    <w:rsid w:val="008A6B9F"/>
    <w:rsid w:val="008A6C85"/>
    <w:rsid w:val="008A6D45"/>
    <w:rsid w:val="008A6D52"/>
    <w:rsid w:val="008A6D57"/>
    <w:rsid w:val="008A6D87"/>
    <w:rsid w:val="008A6D99"/>
    <w:rsid w:val="008A6DC6"/>
    <w:rsid w:val="008A6E73"/>
    <w:rsid w:val="008A6E79"/>
    <w:rsid w:val="008A6EA4"/>
    <w:rsid w:val="008A6F2E"/>
    <w:rsid w:val="008A6F51"/>
    <w:rsid w:val="008A6FBF"/>
    <w:rsid w:val="008A7001"/>
    <w:rsid w:val="008A701B"/>
    <w:rsid w:val="008A7140"/>
    <w:rsid w:val="008A714E"/>
    <w:rsid w:val="008A7161"/>
    <w:rsid w:val="008A7170"/>
    <w:rsid w:val="008A7199"/>
    <w:rsid w:val="008A71D8"/>
    <w:rsid w:val="008A724B"/>
    <w:rsid w:val="008A7262"/>
    <w:rsid w:val="008A7289"/>
    <w:rsid w:val="008A72D0"/>
    <w:rsid w:val="008A733D"/>
    <w:rsid w:val="008A7342"/>
    <w:rsid w:val="008A739D"/>
    <w:rsid w:val="008A7419"/>
    <w:rsid w:val="008A7424"/>
    <w:rsid w:val="008A74AF"/>
    <w:rsid w:val="008A74F4"/>
    <w:rsid w:val="008A7508"/>
    <w:rsid w:val="008A7547"/>
    <w:rsid w:val="008A7551"/>
    <w:rsid w:val="008A755C"/>
    <w:rsid w:val="008A758E"/>
    <w:rsid w:val="008A766A"/>
    <w:rsid w:val="008A768F"/>
    <w:rsid w:val="008A76BA"/>
    <w:rsid w:val="008A76BD"/>
    <w:rsid w:val="008A7721"/>
    <w:rsid w:val="008A7794"/>
    <w:rsid w:val="008A779F"/>
    <w:rsid w:val="008A77E5"/>
    <w:rsid w:val="008A77FC"/>
    <w:rsid w:val="008A780D"/>
    <w:rsid w:val="008A7814"/>
    <w:rsid w:val="008A781E"/>
    <w:rsid w:val="008A7845"/>
    <w:rsid w:val="008A7856"/>
    <w:rsid w:val="008A7890"/>
    <w:rsid w:val="008A78D2"/>
    <w:rsid w:val="008A78E4"/>
    <w:rsid w:val="008A7911"/>
    <w:rsid w:val="008A7931"/>
    <w:rsid w:val="008A7965"/>
    <w:rsid w:val="008A7987"/>
    <w:rsid w:val="008A79AF"/>
    <w:rsid w:val="008A79E8"/>
    <w:rsid w:val="008A7A32"/>
    <w:rsid w:val="008A7A38"/>
    <w:rsid w:val="008A7AE3"/>
    <w:rsid w:val="008A7B93"/>
    <w:rsid w:val="008A7C24"/>
    <w:rsid w:val="008A7C63"/>
    <w:rsid w:val="008A7CEC"/>
    <w:rsid w:val="008A7CF0"/>
    <w:rsid w:val="008A7D0D"/>
    <w:rsid w:val="008A7D87"/>
    <w:rsid w:val="008A7E36"/>
    <w:rsid w:val="008A7E4A"/>
    <w:rsid w:val="008A7EE5"/>
    <w:rsid w:val="008A7F32"/>
    <w:rsid w:val="008A7F88"/>
    <w:rsid w:val="008A7FDB"/>
    <w:rsid w:val="008A7FF3"/>
    <w:rsid w:val="008B0042"/>
    <w:rsid w:val="008B00D2"/>
    <w:rsid w:val="008B00F6"/>
    <w:rsid w:val="008B013C"/>
    <w:rsid w:val="008B0170"/>
    <w:rsid w:val="008B01E1"/>
    <w:rsid w:val="008B020B"/>
    <w:rsid w:val="008B0248"/>
    <w:rsid w:val="008B0260"/>
    <w:rsid w:val="008B0288"/>
    <w:rsid w:val="008B0293"/>
    <w:rsid w:val="008B02AD"/>
    <w:rsid w:val="008B02BD"/>
    <w:rsid w:val="008B02C7"/>
    <w:rsid w:val="008B0356"/>
    <w:rsid w:val="008B03E7"/>
    <w:rsid w:val="008B0449"/>
    <w:rsid w:val="008B0457"/>
    <w:rsid w:val="008B046A"/>
    <w:rsid w:val="008B04D6"/>
    <w:rsid w:val="008B04D7"/>
    <w:rsid w:val="008B0534"/>
    <w:rsid w:val="008B0548"/>
    <w:rsid w:val="008B0550"/>
    <w:rsid w:val="008B0563"/>
    <w:rsid w:val="008B05AA"/>
    <w:rsid w:val="008B05D7"/>
    <w:rsid w:val="008B05DB"/>
    <w:rsid w:val="008B05E2"/>
    <w:rsid w:val="008B05E4"/>
    <w:rsid w:val="008B0660"/>
    <w:rsid w:val="008B0672"/>
    <w:rsid w:val="008B068D"/>
    <w:rsid w:val="008B072D"/>
    <w:rsid w:val="008B07A1"/>
    <w:rsid w:val="008B07A2"/>
    <w:rsid w:val="008B07D6"/>
    <w:rsid w:val="008B07D9"/>
    <w:rsid w:val="008B07DE"/>
    <w:rsid w:val="008B0803"/>
    <w:rsid w:val="008B0832"/>
    <w:rsid w:val="008B0868"/>
    <w:rsid w:val="008B08C8"/>
    <w:rsid w:val="008B0923"/>
    <w:rsid w:val="008B0956"/>
    <w:rsid w:val="008B0970"/>
    <w:rsid w:val="008B09B7"/>
    <w:rsid w:val="008B09CA"/>
    <w:rsid w:val="008B0A7B"/>
    <w:rsid w:val="008B0AAE"/>
    <w:rsid w:val="008B0ABF"/>
    <w:rsid w:val="008B0B0D"/>
    <w:rsid w:val="008B0B39"/>
    <w:rsid w:val="008B0B3B"/>
    <w:rsid w:val="008B0B98"/>
    <w:rsid w:val="008B0BD9"/>
    <w:rsid w:val="008B0BE2"/>
    <w:rsid w:val="008B0C19"/>
    <w:rsid w:val="008B0C2A"/>
    <w:rsid w:val="008B0C8B"/>
    <w:rsid w:val="008B0CAA"/>
    <w:rsid w:val="008B0CB2"/>
    <w:rsid w:val="008B0CB4"/>
    <w:rsid w:val="008B0CF6"/>
    <w:rsid w:val="008B0D28"/>
    <w:rsid w:val="008B0D2C"/>
    <w:rsid w:val="008B0D36"/>
    <w:rsid w:val="008B0D3C"/>
    <w:rsid w:val="008B0D64"/>
    <w:rsid w:val="008B0DC3"/>
    <w:rsid w:val="008B0E43"/>
    <w:rsid w:val="008B0E68"/>
    <w:rsid w:val="008B0EE5"/>
    <w:rsid w:val="008B0EE6"/>
    <w:rsid w:val="008B0F18"/>
    <w:rsid w:val="008B0F1B"/>
    <w:rsid w:val="008B0F22"/>
    <w:rsid w:val="008B0F53"/>
    <w:rsid w:val="008B0F5E"/>
    <w:rsid w:val="008B0F8B"/>
    <w:rsid w:val="008B0FA6"/>
    <w:rsid w:val="008B0FE5"/>
    <w:rsid w:val="008B1002"/>
    <w:rsid w:val="008B1018"/>
    <w:rsid w:val="008B1040"/>
    <w:rsid w:val="008B10A2"/>
    <w:rsid w:val="008B10D1"/>
    <w:rsid w:val="008B10D3"/>
    <w:rsid w:val="008B112C"/>
    <w:rsid w:val="008B1145"/>
    <w:rsid w:val="008B1168"/>
    <w:rsid w:val="008B11C2"/>
    <w:rsid w:val="008B11D1"/>
    <w:rsid w:val="008B1217"/>
    <w:rsid w:val="008B121C"/>
    <w:rsid w:val="008B1256"/>
    <w:rsid w:val="008B128D"/>
    <w:rsid w:val="008B12C8"/>
    <w:rsid w:val="008B1305"/>
    <w:rsid w:val="008B1392"/>
    <w:rsid w:val="008B13A2"/>
    <w:rsid w:val="008B1404"/>
    <w:rsid w:val="008B140F"/>
    <w:rsid w:val="008B1423"/>
    <w:rsid w:val="008B149B"/>
    <w:rsid w:val="008B14BD"/>
    <w:rsid w:val="008B14C7"/>
    <w:rsid w:val="008B1521"/>
    <w:rsid w:val="008B1594"/>
    <w:rsid w:val="008B1607"/>
    <w:rsid w:val="008B1609"/>
    <w:rsid w:val="008B165D"/>
    <w:rsid w:val="008B1685"/>
    <w:rsid w:val="008B1703"/>
    <w:rsid w:val="008B1735"/>
    <w:rsid w:val="008B1768"/>
    <w:rsid w:val="008B1796"/>
    <w:rsid w:val="008B179C"/>
    <w:rsid w:val="008B17E0"/>
    <w:rsid w:val="008B18AE"/>
    <w:rsid w:val="008B18B2"/>
    <w:rsid w:val="008B1929"/>
    <w:rsid w:val="008B194C"/>
    <w:rsid w:val="008B1987"/>
    <w:rsid w:val="008B19DE"/>
    <w:rsid w:val="008B1A40"/>
    <w:rsid w:val="008B1A58"/>
    <w:rsid w:val="008B1AF4"/>
    <w:rsid w:val="008B1B6C"/>
    <w:rsid w:val="008B1BED"/>
    <w:rsid w:val="008B1C1B"/>
    <w:rsid w:val="008B1C61"/>
    <w:rsid w:val="008B1C74"/>
    <w:rsid w:val="008B1C96"/>
    <w:rsid w:val="008B1CBA"/>
    <w:rsid w:val="008B1CC0"/>
    <w:rsid w:val="008B1CCA"/>
    <w:rsid w:val="008B1CD3"/>
    <w:rsid w:val="008B1CEE"/>
    <w:rsid w:val="008B1D48"/>
    <w:rsid w:val="008B1DAC"/>
    <w:rsid w:val="008B1DE9"/>
    <w:rsid w:val="008B1DF2"/>
    <w:rsid w:val="008B1E3B"/>
    <w:rsid w:val="008B1E9A"/>
    <w:rsid w:val="008B1EA3"/>
    <w:rsid w:val="008B1F08"/>
    <w:rsid w:val="008B1F39"/>
    <w:rsid w:val="008B2018"/>
    <w:rsid w:val="008B209E"/>
    <w:rsid w:val="008B20A1"/>
    <w:rsid w:val="008B20F4"/>
    <w:rsid w:val="008B2116"/>
    <w:rsid w:val="008B2151"/>
    <w:rsid w:val="008B2155"/>
    <w:rsid w:val="008B21F1"/>
    <w:rsid w:val="008B2226"/>
    <w:rsid w:val="008B2284"/>
    <w:rsid w:val="008B22AC"/>
    <w:rsid w:val="008B22AD"/>
    <w:rsid w:val="008B2318"/>
    <w:rsid w:val="008B23C8"/>
    <w:rsid w:val="008B24DC"/>
    <w:rsid w:val="008B2507"/>
    <w:rsid w:val="008B2578"/>
    <w:rsid w:val="008B25CC"/>
    <w:rsid w:val="008B25F0"/>
    <w:rsid w:val="008B2600"/>
    <w:rsid w:val="008B2604"/>
    <w:rsid w:val="008B2618"/>
    <w:rsid w:val="008B2642"/>
    <w:rsid w:val="008B2654"/>
    <w:rsid w:val="008B2661"/>
    <w:rsid w:val="008B2664"/>
    <w:rsid w:val="008B2678"/>
    <w:rsid w:val="008B26CF"/>
    <w:rsid w:val="008B2706"/>
    <w:rsid w:val="008B274F"/>
    <w:rsid w:val="008B2752"/>
    <w:rsid w:val="008B2758"/>
    <w:rsid w:val="008B27D9"/>
    <w:rsid w:val="008B2819"/>
    <w:rsid w:val="008B2827"/>
    <w:rsid w:val="008B2861"/>
    <w:rsid w:val="008B2863"/>
    <w:rsid w:val="008B2876"/>
    <w:rsid w:val="008B2884"/>
    <w:rsid w:val="008B289F"/>
    <w:rsid w:val="008B2943"/>
    <w:rsid w:val="008B2956"/>
    <w:rsid w:val="008B298E"/>
    <w:rsid w:val="008B29C4"/>
    <w:rsid w:val="008B29F0"/>
    <w:rsid w:val="008B29F3"/>
    <w:rsid w:val="008B2A2C"/>
    <w:rsid w:val="008B2A59"/>
    <w:rsid w:val="008B2A77"/>
    <w:rsid w:val="008B2B31"/>
    <w:rsid w:val="008B2B59"/>
    <w:rsid w:val="008B2B78"/>
    <w:rsid w:val="008B2B8D"/>
    <w:rsid w:val="008B2BC6"/>
    <w:rsid w:val="008B2BEA"/>
    <w:rsid w:val="008B2C0C"/>
    <w:rsid w:val="008B2C17"/>
    <w:rsid w:val="008B2C66"/>
    <w:rsid w:val="008B2CD8"/>
    <w:rsid w:val="008B2D4E"/>
    <w:rsid w:val="008B2D5D"/>
    <w:rsid w:val="008B2D5F"/>
    <w:rsid w:val="008B2DAF"/>
    <w:rsid w:val="008B2DE2"/>
    <w:rsid w:val="008B2DEA"/>
    <w:rsid w:val="008B2ED8"/>
    <w:rsid w:val="008B2F1F"/>
    <w:rsid w:val="008B2FAD"/>
    <w:rsid w:val="008B301E"/>
    <w:rsid w:val="008B3022"/>
    <w:rsid w:val="008B304E"/>
    <w:rsid w:val="008B30DF"/>
    <w:rsid w:val="008B30F4"/>
    <w:rsid w:val="008B31C9"/>
    <w:rsid w:val="008B3232"/>
    <w:rsid w:val="008B327A"/>
    <w:rsid w:val="008B32A1"/>
    <w:rsid w:val="008B32A3"/>
    <w:rsid w:val="008B32A4"/>
    <w:rsid w:val="008B32AC"/>
    <w:rsid w:val="008B330D"/>
    <w:rsid w:val="008B3321"/>
    <w:rsid w:val="008B3339"/>
    <w:rsid w:val="008B336D"/>
    <w:rsid w:val="008B3444"/>
    <w:rsid w:val="008B34C6"/>
    <w:rsid w:val="008B353C"/>
    <w:rsid w:val="008B359A"/>
    <w:rsid w:val="008B35C0"/>
    <w:rsid w:val="008B35C6"/>
    <w:rsid w:val="008B35EA"/>
    <w:rsid w:val="008B35F7"/>
    <w:rsid w:val="008B368F"/>
    <w:rsid w:val="008B369D"/>
    <w:rsid w:val="008B3714"/>
    <w:rsid w:val="008B3748"/>
    <w:rsid w:val="008B377D"/>
    <w:rsid w:val="008B3870"/>
    <w:rsid w:val="008B38E7"/>
    <w:rsid w:val="008B38F0"/>
    <w:rsid w:val="008B3903"/>
    <w:rsid w:val="008B3908"/>
    <w:rsid w:val="008B3931"/>
    <w:rsid w:val="008B3986"/>
    <w:rsid w:val="008B3A08"/>
    <w:rsid w:val="008B3A38"/>
    <w:rsid w:val="008B3A73"/>
    <w:rsid w:val="008B3B9A"/>
    <w:rsid w:val="008B3BB1"/>
    <w:rsid w:val="008B3BF0"/>
    <w:rsid w:val="008B3BFE"/>
    <w:rsid w:val="008B3C25"/>
    <w:rsid w:val="008B3C8D"/>
    <w:rsid w:val="008B3CD1"/>
    <w:rsid w:val="008B3CF7"/>
    <w:rsid w:val="008B3D5B"/>
    <w:rsid w:val="008B3D5D"/>
    <w:rsid w:val="008B3D68"/>
    <w:rsid w:val="008B3DA4"/>
    <w:rsid w:val="008B3DC9"/>
    <w:rsid w:val="008B3DFE"/>
    <w:rsid w:val="008B3E19"/>
    <w:rsid w:val="008B3E63"/>
    <w:rsid w:val="008B3EC9"/>
    <w:rsid w:val="008B3F12"/>
    <w:rsid w:val="008B3F4D"/>
    <w:rsid w:val="008B3F5B"/>
    <w:rsid w:val="008B3FCB"/>
    <w:rsid w:val="008B3FDA"/>
    <w:rsid w:val="008B4007"/>
    <w:rsid w:val="008B40D1"/>
    <w:rsid w:val="008B4117"/>
    <w:rsid w:val="008B4129"/>
    <w:rsid w:val="008B4189"/>
    <w:rsid w:val="008B419B"/>
    <w:rsid w:val="008B419D"/>
    <w:rsid w:val="008B41CA"/>
    <w:rsid w:val="008B41D7"/>
    <w:rsid w:val="008B41F7"/>
    <w:rsid w:val="008B4297"/>
    <w:rsid w:val="008B4308"/>
    <w:rsid w:val="008B4335"/>
    <w:rsid w:val="008B4383"/>
    <w:rsid w:val="008B4394"/>
    <w:rsid w:val="008B43F8"/>
    <w:rsid w:val="008B441E"/>
    <w:rsid w:val="008B44F4"/>
    <w:rsid w:val="008B450E"/>
    <w:rsid w:val="008B4541"/>
    <w:rsid w:val="008B4573"/>
    <w:rsid w:val="008B4578"/>
    <w:rsid w:val="008B45AB"/>
    <w:rsid w:val="008B45AC"/>
    <w:rsid w:val="008B4609"/>
    <w:rsid w:val="008B46AE"/>
    <w:rsid w:val="008B46CC"/>
    <w:rsid w:val="008B46E8"/>
    <w:rsid w:val="008B4712"/>
    <w:rsid w:val="008B4725"/>
    <w:rsid w:val="008B4752"/>
    <w:rsid w:val="008B4790"/>
    <w:rsid w:val="008B4840"/>
    <w:rsid w:val="008B4844"/>
    <w:rsid w:val="008B4858"/>
    <w:rsid w:val="008B48A7"/>
    <w:rsid w:val="008B48F0"/>
    <w:rsid w:val="008B4927"/>
    <w:rsid w:val="008B492A"/>
    <w:rsid w:val="008B4946"/>
    <w:rsid w:val="008B4977"/>
    <w:rsid w:val="008B498A"/>
    <w:rsid w:val="008B4A80"/>
    <w:rsid w:val="008B4AC0"/>
    <w:rsid w:val="008B4AD5"/>
    <w:rsid w:val="008B4B2A"/>
    <w:rsid w:val="008B4B3F"/>
    <w:rsid w:val="008B4B59"/>
    <w:rsid w:val="008B4B5B"/>
    <w:rsid w:val="008B4B5F"/>
    <w:rsid w:val="008B4B74"/>
    <w:rsid w:val="008B4B7F"/>
    <w:rsid w:val="008B4B9C"/>
    <w:rsid w:val="008B4B9D"/>
    <w:rsid w:val="008B4BDE"/>
    <w:rsid w:val="008B4C25"/>
    <w:rsid w:val="008B4C3A"/>
    <w:rsid w:val="008B4C63"/>
    <w:rsid w:val="008B4C67"/>
    <w:rsid w:val="008B4C89"/>
    <w:rsid w:val="008B4CC6"/>
    <w:rsid w:val="008B4D22"/>
    <w:rsid w:val="008B4D7E"/>
    <w:rsid w:val="008B4E0E"/>
    <w:rsid w:val="008B4E57"/>
    <w:rsid w:val="008B4E5E"/>
    <w:rsid w:val="008B4EED"/>
    <w:rsid w:val="008B4EEF"/>
    <w:rsid w:val="008B4F2D"/>
    <w:rsid w:val="008B4F74"/>
    <w:rsid w:val="008B4F86"/>
    <w:rsid w:val="008B4F92"/>
    <w:rsid w:val="008B4FB0"/>
    <w:rsid w:val="008B4FE5"/>
    <w:rsid w:val="008B5011"/>
    <w:rsid w:val="008B50A4"/>
    <w:rsid w:val="008B5106"/>
    <w:rsid w:val="008B511D"/>
    <w:rsid w:val="008B5153"/>
    <w:rsid w:val="008B51C0"/>
    <w:rsid w:val="008B51DC"/>
    <w:rsid w:val="008B51E1"/>
    <w:rsid w:val="008B5210"/>
    <w:rsid w:val="008B5227"/>
    <w:rsid w:val="008B5277"/>
    <w:rsid w:val="008B5298"/>
    <w:rsid w:val="008B52FF"/>
    <w:rsid w:val="008B53B5"/>
    <w:rsid w:val="008B53FA"/>
    <w:rsid w:val="008B542A"/>
    <w:rsid w:val="008B5433"/>
    <w:rsid w:val="008B5491"/>
    <w:rsid w:val="008B54A9"/>
    <w:rsid w:val="008B554B"/>
    <w:rsid w:val="008B556E"/>
    <w:rsid w:val="008B5624"/>
    <w:rsid w:val="008B565D"/>
    <w:rsid w:val="008B568C"/>
    <w:rsid w:val="008B56A4"/>
    <w:rsid w:val="008B56BD"/>
    <w:rsid w:val="008B5719"/>
    <w:rsid w:val="008B5734"/>
    <w:rsid w:val="008B578D"/>
    <w:rsid w:val="008B57FD"/>
    <w:rsid w:val="008B5812"/>
    <w:rsid w:val="008B58A3"/>
    <w:rsid w:val="008B58AA"/>
    <w:rsid w:val="008B58E1"/>
    <w:rsid w:val="008B591C"/>
    <w:rsid w:val="008B593A"/>
    <w:rsid w:val="008B5971"/>
    <w:rsid w:val="008B59AD"/>
    <w:rsid w:val="008B5A33"/>
    <w:rsid w:val="008B5A54"/>
    <w:rsid w:val="008B5AF4"/>
    <w:rsid w:val="008B5B04"/>
    <w:rsid w:val="008B5BFD"/>
    <w:rsid w:val="008B5C18"/>
    <w:rsid w:val="008B5C36"/>
    <w:rsid w:val="008B5C7C"/>
    <w:rsid w:val="008B5CB8"/>
    <w:rsid w:val="008B5CCB"/>
    <w:rsid w:val="008B5D81"/>
    <w:rsid w:val="008B5DE4"/>
    <w:rsid w:val="008B5E1F"/>
    <w:rsid w:val="008B5E22"/>
    <w:rsid w:val="008B5E53"/>
    <w:rsid w:val="008B5E78"/>
    <w:rsid w:val="008B5EDD"/>
    <w:rsid w:val="008B5EE8"/>
    <w:rsid w:val="008B5F0E"/>
    <w:rsid w:val="008B5F40"/>
    <w:rsid w:val="008B5F87"/>
    <w:rsid w:val="008B5FA3"/>
    <w:rsid w:val="008B5FB6"/>
    <w:rsid w:val="008B601D"/>
    <w:rsid w:val="008B6025"/>
    <w:rsid w:val="008B602F"/>
    <w:rsid w:val="008B6059"/>
    <w:rsid w:val="008B60F6"/>
    <w:rsid w:val="008B6115"/>
    <w:rsid w:val="008B6128"/>
    <w:rsid w:val="008B6166"/>
    <w:rsid w:val="008B6176"/>
    <w:rsid w:val="008B618C"/>
    <w:rsid w:val="008B621A"/>
    <w:rsid w:val="008B623A"/>
    <w:rsid w:val="008B6267"/>
    <w:rsid w:val="008B6269"/>
    <w:rsid w:val="008B62CB"/>
    <w:rsid w:val="008B62D1"/>
    <w:rsid w:val="008B6307"/>
    <w:rsid w:val="008B6355"/>
    <w:rsid w:val="008B6427"/>
    <w:rsid w:val="008B6436"/>
    <w:rsid w:val="008B644B"/>
    <w:rsid w:val="008B6460"/>
    <w:rsid w:val="008B6468"/>
    <w:rsid w:val="008B64ED"/>
    <w:rsid w:val="008B6588"/>
    <w:rsid w:val="008B65D5"/>
    <w:rsid w:val="008B65FE"/>
    <w:rsid w:val="008B6606"/>
    <w:rsid w:val="008B6686"/>
    <w:rsid w:val="008B66C6"/>
    <w:rsid w:val="008B66DC"/>
    <w:rsid w:val="008B66DD"/>
    <w:rsid w:val="008B66E5"/>
    <w:rsid w:val="008B67B2"/>
    <w:rsid w:val="008B67DB"/>
    <w:rsid w:val="008B67F7"/>
    <w:rsid w:val="008B687D"/>
    <w:rsid w:val="008B68D3"/>
    <w:rsid w:val="008B697B"/>
    <w:rsid w:val="008B6982"/>
    <w:rsid w:val="008B6990"/>
    <w:rsid w:val="008B6993"/>
    <w:rsid w:val="008B6A20"/>
    <w:rsid w:val="008B6A35"/>
    <w:rsid w:val="008B6A42"/>
    <w:rsid w:val="008B6A61"/>
    <w:rsid w:val="008B6A68"/>
    <w:rsid w:val="008B6A77"/>
    <w:rsid w:val="008B6A9C"/>
    <w:rsid w:val="008B6A9F"/>
    <w:rsid w:val="008B6AEB"/>
    <w:rsid w:val="008B6AFD"/>
    <w:rsid w:val="008B6B79"/>
    <w:rsid w:val="008B6C34"/>
    <w:rsid w:val="008B6C5D"/>
    <w:rsid w:val="008B6C6D"/>
    <w:rsid w:val="008B6DE5"/>
    <w:rsid w:val="008B6DFD"/>
    <w:rsid w:val="008B6E84"/>
    <w:rsid w:val="008B6E9C"/>
    <w:rsid w:val="008B6EBE"/>
    <w:rsid w:val="008B6EE5"/>
    <w:rsid w:val="008B6F89"/>
    <w:rsid w:val="008B6FAF"/>
    <w:rsid w:val="008B6FBD"/>
    <w:rsid w:val="008B6FE1"/>
    <w:rsid w:val="008B7054"/>
    <w:rsid w:val="008B708A"/>
    <w:rsid w:val="008B7102"/>
    <w:rsid w:val="008B7143"/>
    <w:rsid w:val="008B7168"/>
    <w:rsid w:val="008B71A7"/>
    <w:rsid w:val="008B71B3"/>
    <w:rsid w:val="008B71DA"/>
    <w:rsid w:val="008B71DB"/>
    <w:rsid w:val="008B71DE"/>
    <w:rsid w:val="008B71EB"/>
    <w:rsid w:val="008B7236"/>
    <w:rsid w:val="008B724B"/>
    <w:rsid w:val="008B726B"/>
    <w:rsid w:val="008B728A"/>
    <w:rsid w:val="008B729C"/>
    <w:rsid w:val="008B72AC"/>
    <w:rsid w:val="008B72C9"/>
    <w:rsid w:val="008B739A"/>
    <w:rsid w:val="008B7421"/>
    <w:rsid w:val="008B7424"/>
    <w:rsid w:val="008B749D"/>
    <w:rsid w:val="008B7567"/>
    <w:rsid w:val="008B75CE"/>
    <w:rsid w:val="008B7635"/>
    <w:rsid w:val="008B7644"/>
    <w:rsid w:val="008B770D"/>
    <w:rsid w:val="008B7741"/>
    <w:rsid w:val="008B77AC"/>
    <w:rsid w:val="008B77E4"/>
    <w:rsid w:val="008B77F6"/>
    <w:rsid w:val="008B782E"/>
    <w:rsid w:val="008B7862"/>
    <w:rsid w:val="008B786F"/>
    <w:rsid w:val="008B7874"/>
    <w:rsid w:val="008B7875"/>
    <w:rsid w:val="008B7898"/>
    <w:rsid w:val="008B78EA"/>
    <w:rsid w:val="008B78F9"/>
    <w:rsid w:val="008B7977"/>
    <w:rsid w:val="008B79A1"/>
    <w:rsid w:val="008B79E0"/>
    <w:rsid w:val="008B79ED"/>
    <w:rsid w:val="008B7AA7"/>
    <w:rsid w:val="008B7B37"/>
    <w:rsid w:val="008B7B5C"/>
    <w:rsid w:val="008B7B5E"/>
    <w:rsid w:val="008B7B93"/>
    <w:rsid w:val="008B7B9D"/>
    <w:rsid w:val="008B7BB6"/>
    <w:rsid w:val="008B7BEF"/>
    <w:rsid w:val="008B7BF1"/>
    <w:rsid w:val="008B7C5D"/>
    <w:rsid w:val="008B7C96"/>
    <w:rsid w:val="008B7CB4"/>
    <w:rsid w:val="008B7D18"/>
    <w:rsid w:val="008B7D3F"/>
    <w:rsid w:val="008B7D4D"/>
    <w:rsid w:val="008B7D56"/>
    <w:rsid w:val="008B7DA4"/>
    <w:rsid w:val="008B7DA8"/>
    <w:rsid w:val="008B7DD0"/>
    <w:rsid w:val="008B7DF1"/>
    <w:rsid w:val="008B7E7E"/>
    <w:rsid w:val="008B7E98"/>
    <w:rsid w:val="008B7EF4"/>
    <w:rsid w:val="008B7EF8"/>
    <w:rsid w:val="008B7F08"/>
    <w:rsid w:val="008B7F0B"/>
    <w:rsid w:val="008B7F49"/>
    <w:rsid w:val="008B7F69"/>
    <w:rsid w:val="008B7F6D"/>
    <w:rsid w:val="008B7FA4"/>
    <w:rsid w:val="008B7FAC"/>
    <w:rsid w:val="008B7FD4"/>
    <w:rsid w:val="008C0031"/>
    <w:rsid w:val="008C004E"/>
    <w:rsid w:val="008C0119"/>
    <w:rsid w:val="008C0120"/>
    <w:rsid w:val="008C012E"/>
    <w:rsid w:val="008C0145"/>
    <w:rsid w:val="008C0146"/>
    <w:rsid w:val="008C036B"/>
    <w:rsid w:val="008C03EA"/>
    <w:rsid w:val="008C041E"/>
    <w:rsid w:val="008C0422"/>
    <w:rsid w:val="008C0442"/>
    <w:rsid w:val="008C048E"/>
    <w:rsid w:val="008C04AA"/>
    <w:rsid w:val="008C053C"/>
    <w:rsid w:val="008C053F"/>
    <w:rsid w:val="008C057D"/>
    <w:rsid w:val="008C058B"/>
    <w:rsid w:val="008C0598"/>
    <w:rsid w:val="008C059E"/>
    <w:rsid w:val="008C0618"/>
    <w:rsid w:val="008C0639"/>
    <w:rsid w:val="008C068D"/>
    <w:rsid w:val="008C06B3"/>
    <w:rsid w:val="008C0702"/>
    <w:rsid w:val="008C0759"/>
    <w:rsid w:val="008C077A"/>
    <w:rsid w:val="008C07BC"/>
    <w:rsid w:val="008C07C7"/>
    <w:rsid w:val="008C0881"/>
    <w:rsid w:val="008C0887"/>
    <w:rsid w:val="008C08A8"/>
    <w:rsid w:val="008C090B"/>
    <w:rsid w:val="008C0911"/>
    <w:rsid w:val="008C0927"/>
    <w:rsid w:val="008C09D2"/>
    <w:rsid w:val="008C09EB"/>
    <w:rsid w:val="008C0AAD"/>
    <w:rsid w:val="008C0B4A"/>
    <w:rsid w:val="008C0B5D"/>
    <w:rsid w:val="008C0B8B"/>
    <w:rsid w:val="008C0BA6"/>
    <w:rsid w:val="008C0BD3"/>
    <w:rsid w:val="008C0BFA"/>
    <w:rsid w:val="008C0C33"/>
    <w:rsid w:val="008C0C6B"/>
    <w:rsid w:val="008C0CBE"/>
    <w:rsid w:val="008C0E81"/>
    <w:rsid w:val="008C0EB2"/>
    <w:rsid w:val="008C0EDB"/>
    <w:rsid w:val="008C0F11"/>
    <w:rsid w:val="008C0F1A"/>
    <w:rsid w:val="008C0F25"/>
    <w:rsid w:val="008C103F"/>
    <w:rsid w:val="008C1097"/>
    <w:rsid w:val="008C10B7"/>
    <w:rsid w:val="008C1103"/>
    <w:rsid w:val="008C111A"/>
    <w:rsid w:val="008C112B"/>
    <w:rsid w:val="008C1163"/>
    <w:rsid w:val="008C116B"/>
    <w:rsid w:val="008C118B"/>
    <w:rsid w:val="008C118C"/>
    <w:rsid w:val="008C11FC"/>
    <w:rsid w:val="008C120C"/>
    <w:rsid w:val="008C1242"/>
    <w:rsid w:val="008C134C"/>
    <w:rsid w:val="008C137E"/>
    <w:rsid w:val="008C13A9"/>
    <w:rsid w:val="008C13E9"/>
    <w:rsid w:val="008C144E"/>
    <w:rsid w:val="008C1477"/>
    <w:rsid w:val="008C14E6"/>
    <w:rsid w:val="008C14F1"/>
    <w:rsid w:val="008C158A"/>
    <w:rsid w:val="008C15B0"/>
    <w:rsid w:val="008C1607"/>
    <w:rsid w:val="008C1622"/>
    <w:rsid w:val="008C16F1"/>
    <w:rsid w:val="008C170A"/>
    <w:rsid w:val="008C171B"/>
    <w:rsid w:val="008C172D"/>
    <w:rsid w:val="008C1739"/>
    <w:rsid w:val="008C17A4"/>
    <w:rsid w:val="008C1821"/>
    <w:rsid w:val="008C1888"/>
    <w:rsid w:val="008C1896"/>
    <w:rsid w:val="008C18C0"/>
    <w:rsid w:val="008C18DC"/>
    <w:rsid w:val="008C1910"/>
    <w:rsid w:val="008C1966"/>
    <w:rsid w:val="008C1995"/>
    <w:rsid w:val="008C1A21"/>
    <w:rsid w:val="008C1A37"/>
    <w:rsid w:val="008C1A3C"/>
    <w:rsid w:val="008C1AC6"/>
    <w:rsid w:val="008C1AE7"/>
    <w:rsid w:val="008C1B5D"/>
    <w:rsid w:val="008C1BA5"/>
    <w:rsid w:val="008C1BC1"/>
    <w:rsid w:val="008C1BDD"/>
    <w:rsid w:val="008C1C7B"/>
    <w:rsid w:val="008C1C9E"/>
    <w:rsid w:val="008C1CB3"/>
    <w:rsid w:val="008C1CDF"/>
    <w:rsid w:val="008C1CEA"/>
    <w:rsid w:val="008C1D63"/>
    <w:rsid w:val="008C1DA0"/>
    <w:rsid w:val="008C1DD1"/>
    <w:rsid w:val="008C1DD4"/>
    <w:rsid w:val="008C1EB7"/>
    <w:rsid w:val="008C1EC5"/>
    <w:rsid w:val="008C1F00"/>
    <w:rsid w:val="008C1F76"/>
    <w:rsid w:val="008C1F84"/>
    <w:rsid w:val="008C1F85"/>
    <w:rsid w:val="008C1FA7"/>
    <w:rsid w:val="008C1FB0"/>
    <w:rsid w:val="008C1FB2"/>
    <w:rsid w:val="008C1FC0"/>
    <w:rsid w:val="008C203E"/>
    <w:rsid w:val="008C206D"/>
    <w:rsid w:val="008C2098"/>
    <w:rsid w:val="008C20AA"/>
    <w:rsid w:val="008C20B8"/>
    <w:rsid w:val="008C210D"/>
    <w:rsid w:val="008C2139"/>
    <w:rsid w:val="008C2143"/>
    <w:rsid w:val="008C21B6"/>
    <w:rsid w:val="008C21D3"/>
    <w:rsid w:val="008C21E8"/>
    <w:rsid w:val="008C221A"/>
    <w:rsid w:val="008C2293"/>
    <w:rsid w:val="008C22B8"/>
    <w:rsid w:val="008C22FF"/>
    <w:rsid w:val="008C233B"/>
    <w:rsid w:val="008C2383"/>
    <w:rsid w:val="008C23A3"/>
    <w:rsid w:val="008C23AF"/>
    <w:rsid w:val="008C23F0"/>
    <w:rsid w:val="008C2405"/>
    <w:rsid w:val="008C2417"/>
    <w:rsid w:val="008C247F"/>
    <w:rsid w:val="008C24AA"/>
    <w:rsid w:val="008C24C0"/>
    <w:rsid w:val="008C24C3"/>
    <w:rsid w:val="008C24C4"/>
    <w:rsid w:val="008C252D"/>
    <w:rsid w:val="008C253C"/>
    <w:rsid w:val="008C257C"/>
    <w:rsid w:val="008C25B2"/>
    <w:rsid w:val="008C25F4"/>
    <w:rsid w:val="008C25F8"/>
    <w:rsid w:val="008C262D"/>
    <w:rsid w:val="008C2631"/>
    <w:rsid w:val="008C265E"/>
    <w:rsid w:val="008C268F"/>
    <w:rsid w:val="008C26BD"/>
    <w:rsid w:val="008C26C5"/>
    <w:rsid w:val="008C26CC"/>
    <w:rsid w:val="008C2739"/>
    <w:rsid w:val="008C2783"/>
    <w:rsid w:val="008C27C3"/>
    <w:rsid w:val="008C27FA"/>
    <w:rsid w:val="008C283D"/>
    <w:rsid w:val="008C2846"/>
    <w:rsid w:val="008C28DC"/>
    <w:rsid w:val="008C28E7"/>
    <w:rsid w:val="008C29A5"/>
    <w:rsid w:val="008C2A56"/>
    <w:rsid w:val="008C2A82"/>
    <w:rsid w:val="008C2A89"/>
    <w:rsid w:val="008C2AEF"/>
    <w:rsid w:val="008C2AFF"/>
    <w:rsid w:val="008C2B00"/>
    <w:rsid w:val="008C2B1B"/>
    <w:rsid w:val="008C2B4A"/>
    <w:rsid w:val="008C2C2F"/>
    <w:rsid w:val="008C2CA1"/>
    <w:rsid w:val="008C2CB9"/>
    <w:rsid w:val="008C2CC5"/>
    <w:rsid w:val="008C2CCB"/>
    <w:rsid w:val="008C2D26"/>
    <w:rsid w:val="008C2D79"/>
    <w:rsid w:val="008C2DA7"/>
    <w:rsid w:val="008C2DDD"/>
    <w:rsid w:val="008C2E28"/>
    <w:rsid w:val="008C2ED3"/>
    <w:rsid w:val="008C2EEF"/>
    <w:rsid w:val="008C2F7E"/>
    <w:rsid w:val="008C2FF9"/>
    <w:rsid w:val="008C2FFC"/>
    <w:rsid w:val="008C3038"/>
    <w:rsid w:val="008C308C"/>
    <w:rsid w:val="008C30B1"/>
    <w:rsid w:val="008C30CA"/>
    <w:rsid w:val="008C30EA"/>
    <w:rsid w:val="008C313D"/>
    <w:rsid w:val="008C31C9"/>
    <w:rsid w:val="008C3257"/>
    <w:rsid w:val="008C32C2"/>
    <w:rsid w:val="008C32FF"/>
    <w:rsid w:val="008C3300"/>
    <w:rsid w:val="008C3347"/>
    <w:rsid w:val="008C340F"/>
    <w:rsid w:val="008C3415"/>
    <w:rsid w:val="008C3431"/>
    <w:rsid w:val="008C347E"/>
    <w:rsid w:val="008C34C9"/>
    <w:rsid w:val="008C34F8"/>
    <w:rsid w:val="008C354A"/>
    <w:rsid w:val="008C3565"/>
    <w:rsid w:val="008C366C"/>
    <w:rsid w:val="008C3672"/>
    <w:rsid w:val="008C3679"/>
    <w:rsid w:val="008C3705"/>
    <w:rsid w:val="008C3711"/>
    <w:rsid w:val="008C373C"/>
    <w:rsid w:val="008C3786"/>
    <w:rsid w:val="008C3795"/>
    <w:rsid w:val="008C37A5"/>
    <w:rsid w:val="008C37B0"/>
    <w:rsid w:val="008C37C0"/>
    <w:rsid w:val="008C37C7"/>
    <w:rsid w:val="008C37D3"/>
    <w:rsid w:val="008C37D6"/>
    <w:rsid w:val="008C3845"/>
    <w:rsid w:val="008C3862"/>
    <w:rsid w:val="008C386B"/>
    <w:rsid w:val="008C38DC"/>
    <w:rsid w:val="008C3980"/>
    <w:rsid w:val="008C39EA"/>
    <w:rsid w:val="008C3A5D"/>
    <w:rsid w:val="008C3A7D"/>
    <w:rsid w:val="008C3A8B"/>
    <w:rsid w:val="008C3ADD"/>
    <w:rsid w:val="008C3B07"/>
    <w:rsid w:val="008C3B38"/>
    <w:rsid w:val="008C3B4D"/>
    <w:rsid w:val="008C3B8F"/>
    <w:rsid w:val="008C3BA8"/>
    <w:rsid w:val="008C3C7F"/>
    <w:rsid w:val="008C3CB6"/>
    <w:rsid w:val="008C3CB9"/>
    <w:rsid w:val="008C3CDF"/>
    <w:rsid w:val="008C3CE4"/>
    <w:rsid w:val="008C3D49"/>
    <w:rsid w:val="008C3DBA"/>
    <w:rsid w:val="008C3E78"/>
    <w:rsid w:val="008C3E99"/>
    <w:rsid w:val="008C3ECD"/>
    <w:rsid w:val="008C3EEE"/>
    <w:rsid w:val="008C3F0C"/>
    <w:rsid w:val="008C3F57"/>
    <w:rsid w:val="008C3F65"/>
    <w:rsid w:val="008C3FBA"/>
    <w:rsid w:val="008C403D"/>
    <w:rsid w:val="008C406E"/>
    <w:rsid w:val="008C40B3"/>
    <w:rsid w:val="008C40BE"/>
    <w:rsid w:val="008C40FF"/>
    <w:rsid w:val="008C413F"/>
    <w:rsid w:val="008C418A"/>
    <w:rsid w:val="008C4218"/>
    <w:rsid w:val="008C424E"/>
    <w:rsid w:val="008C4253"/>
    <w:rsid w:val="008C4272"/>
    <w:rsid w:val="008C4298"/>
    <w:rsid w:val="008C42CB"/>
    <w:rsid w:val="008C42E8"/>
    <w:rsid w:val="008C432B"/>
    <w:rsid w:val="008C4364"/>
    <w:rsid w:val="008C445E"/>
    <w:rsid w:val="008C44F4"/>
    <w:rsid w:val="008C4575"/>
    <w:rsid w:val="008C45BD"/>
    <w:rsid w:val="008C45C2"/>
    <w:rsid w:val="008C45CC"/>
    <w:rsid w:val="008C45D9"/>
    <w:rsid w:val="008C4674"/>
    <w:rsid w:val="008C4698"/>
    <w:rsid w:val="008C46CD"/>
    <w:rsid w:val="008C46DB"/>
    <w:rsid w:val="008C47BD"/>
    <w:rsid w:val="008C47EE"/>
    <w:rsid w:val="008C4802"/>
    <w:rsid w:val="008C4844"/>
    <w:rsid w:val="008C48D9"/>
    <w:rsid w:val="008C48F2"/>
    <w:rsid w:val="008C4907"/>
    <w:rsid w:val="008C4918"/>
    <w:rsid w:val="008C497B"/>
    <w:rsid w:val="008C4984"/>
    <w:rsid w:val="008C49AE"/>
    <w:rsid w:val="008C49D0"/>
    <w:rsid w:val="008C49E5"/>
    <w:rsid w:val="008C49E6"/>
    <w:rsid w:val="008C4A4A"/>
    <w:rsid w:val="008C4A4B"/>
    <w:rsid w:val="008C4A4F"/>
    <w:rsid w:val="008C4A73"/>
    <w:rsid w:val="008C4A9D"/>
    <w:rsid w:val="008C4AA9"/>
    <w:rsid w:val="008C4ACA"/>
    <w:rsid w:val="008C4ACC"/>
    <w:rsid w:val="008C4B1E"/>
    <w:rsid w:val="008C4BA6"/>
    <w:rsid w:val="008C4BF6"/>
    <w:rsid w:val="008C4BF9"/>
    <w:rsid w:val="008C4C5E"/>
    <w:rsid w:val="008C4C8B"/>
    <w:rsid w:val="008C4C98"/>
    <w:rsid w:val="008C4CDD"/>
    <w:rsid w:val="008C4CF6"/>
    <w:rsid w:val="008C4CFD"/>
    <w:rsid w:val="008C4D09"/>
    <w:rsid w:val="008C4D1F"/>
    <w:rsid w:val="008C4D21"/>
    <w:rsid w:val="008C4D6C"/>
    <w:rsid w:val="008C4DC2"/>
    <w:rsid w:val="008C4DDE"/>
    <w:rsid w:val="008C4DE9"/>
    <w:rsid w:val="008C4E6F"/>
    <w:rsid w:val="008C4E7E"/>
    <w:rsid w:val="008C4F14"/>
    <w:rsid w:val="008C4F43"/>
    <w:rsid w:val="008C4F9B"/>
    <w:rsid w:val="008C4FAB"/>
    <w:rsid w:val="008C4FC8"/>
    <w:rsid w:val="008C502C"/>
    <w:rsid w:val="008C507E"/>
    <w:rsid w:val="008C50F1"/>
    <w:rsid w:val="008C5112"/>
    <w:rsid w:val="008C5197"/>
    <w:rsid w:val="008C519E"/>
    <w:rsid w:val="008C51A0"/>
    <w:rsid w:val="008C5249"/>
    <w:rsid w:val="008C527B"/>
    <w:rsid w:val="008C52F3"/>
    <w:rsid w:val="008C531D"/>
    <w:rsid w:val="008C536D"/>
    <w:rsid w:val="008C53DD"/>
    <w:rsid w:val="008C541C"/>
    <w:rsid w:val="008C5442"/>
    <w:rsid w:val="008C545D"/>
    <w:rsid w:val="008C5479"/>
    <w:rsid w:val="008C54BD"/>
    <w:rsid w:val="008C55AA"/>
    <w:rsid w:val="008C5665"/>
    <w:rsid w:val="008C5669"/>
    <w:rsid w:val="008C566F"/>
    <w:rsid w:val="008C5676"/>
    <w:rsid w:val="008C578C"/>
    <w:rsid w:val="008C57B5"/>
    <w:rsid w:val="008C57D0"/>
    <w:rsid w:val="008C5856"/>
    <w:rsid w:val="008C5887"/>
    <w:rsid w:val="008C58DC"/>
    <w:rsid w:val="008C58E5"/>
    <w:rsid w:val="008C5909"/>
    <w:rsid w:val="008C5923"/>
    <w:rsid w:val="008C5944"/>
    <w:rsid w:val="008C59C2"/>
    <w:rsid w:val="008C59FB"/>
    <w:rsid w:val="008C59FF"/>
    <w:rsid w:val="008C5A04"/>
    <w:rsid w:val="008C5A48"/>
    <w:rsid w:val="008C5AE6"/>
    <w:rsid w:val="008C5AFD"/>
    <w:rsid w:val="008C5B0D"/>
    <w:rsid w:val="008C5B15"/>
    <w:rsid w:val="008C5B21"/>
    <w:rsid w:val="008C5B2E"/>
    <w:rsid w:val="008C5B39"/>
    <w:rsid w:val="008C5B7C"/>
    <w:rsid w:val="008C5BF0"/>
    <w:rsid w:val="008C5BF2"/>
    <w:rsid w:val="008C5BF7"/>
    <w:rsid w:val="008C5BF8"/>
    <w:rsid w:val="008C5C08"/>
    <w:rsid w:val="008C5C56"/>
    <w:rsid w:val="008C5C6E"/>
    <w:rsid w:val="008C5D0F"/>
    <w:rsid w:val="008C5D10"/>
    <w:rsid w:val="008C5D3C"/>
    <w:rsid w:val="008C5E0B"/>
    <w:rsid w:val="008C5E5F"/>
    <w:rsid w:val="008C5EA1"/>
    <w:rsid w:val="008C5EB2"/>
    <w:rsid w:val="008C5EED"/>
    <w:rsid w:val="008C5EEF"/>
    <w:rsid w:val="008C5F12"/>
    <w:rsid w:val="008C5F31"/>
    <w:rsid w:val="008C5F5C"/>
    <w:rsid w:val="008C5FAE"/>
    <w:rsid w:val="008C6073"/>
    <w:rsid w:val="008C609F"/>
    <w:rsid w:val="008C6116"/>
    <w:rsid w:val="008C612A"/>
    <w:rsid w:val="008C6177"/>
    <w:rsid w:val="008C617B"/>
    <w:rsid w:val="008C61C6"/>
    <w:rsid w:val="008C62BC"/>
    <w:rsid w:val="008C62DF"/>
    <w:rsid w:val="008C632D"/>
    <w:rsid w:val="008C6340"/>
    <w:rsid w:val="008C6356"/>
    <w:rsid w:val="008C6380"/>
    <w:rsid w:val="008C63B6"/>
    <w:rsid w:val="008C6416"/>
    <w:rsid w:val="008C6458"/>
    <w:rsid w:val="008C6474"/>
    <w:rsid w:val="008C64F0"/>
    <w:rsid w:val="008C64F5"/>
    <w:rsid w:val="008C650B"/>
    <w:rsid w:val="008C6521"/>
    <w:rsid w:val="008C6593"/>
    <w:rsid w:val="008C65A3"/>
    <w:rsid w:val="008C65FE"/>
    <w:rsid w:val="008C664C"/>
    <w:rsid w:val="008C665C"/>
    <w:rsid w:val="008C66A1"/>
    <w:rsid w:val="008C66A7"/>
    <w:rsid w:val="008C675A"/>
    <w:rsid w:val="008C67C2"/>
    <w:rsid w:val="008C6800"/>
    <w:rsid w:val="008C6839"/>
    <w:rsid w:val="008C688D"/>
    <w:rsid w:val="008C688F"/>
    <w:rsid w:val="008C68D5"/>
    <w:rsid w:val="008C6995"/>
    <w:rsid w:val="008C6A20"/>
    <w:rsid w:val="008C6A87"/>
    <w:rsid w:val="008C6B2F"/>
    <w:rsid w:val="008C6B62"/>
    <w:rsid w:val="008C6B8D"/>
    <w:rsid w:val="008C6BD9"/>
    <w:rsid w:val="008C6BEC"/>
    <w:rsid w:val="008C6C90"/>
    <w:rsid w:val="008C6CA7"/>
    <w:rsid w:val="008C6CC9"/>
    <w:rsid w:val="008C6DB9"/>
    <w:rsid w:val="008C6E0A"/>
    <w:rsid w:val="008C6E94"/>
    <w:rsid w:val="008C6F01"/>
    <w:rsid w:val="008C6F3C"/>
    <w:rsid w:val="008C6FBC"/>
    <w:rsid w:val="008C6FD6"/>
    <w:rsid w:val="008C7014"/>
    <w:rsid w:val="008C70B8"/>
    <w:rsid w:val="008C70DB"/>
    <w:rsid w:val="008C70ED"/>
    <w:rsid w:val="008C7115"/>
    <w:rsid w:val="008C71A2"/>
    <w:rsid w:val="008C71C1"/>
    <w:rsid w:val="008C71D9"/>
    <w:rsid w:val="008C7200"/>
    <w:rsid w:val="008C72A5"/>
    <w:rsid w:val="008C72B3"/>
    <w:rsid w:val="008C738B"/>
    <w:rsid w:val="008C73A7"/>
    <w:rsid w:val="008C73EB"/>
    <w:rsid w:val="008C7427"/>
    <w:rsid w:val="008C744D"/>
    <w:rsid w:val="008C7496"/>
    <w:rsid w:val="008C74B9"/>
    <w:rsid w:val="008C74CC"/>
    <w:rsid w:val="008C74EA"/>
    <w:rsid w:val="008C74EB"/>
    <w:rsid w:val="008C7508"/>
    <w:rsid w:val="008C7529"/>
    <w:rsid w:val="008C7578"/>
    <w:rsid w:val="008C757F"/>
    <w:rsid w:val="008C75F0"/>
    <w:rsid w:val="008C7605"/>
    <w:rsid w:val="008C762F"/>
    <w:rsid w:val="008C7647"/>
    <w:rsid w:val="008C7671"/>
    <w:rsid w:val="008C767F"/>
    <w:rsid w:val="008C76A3"/>
    <w:rsid w:val="008C76B2"/>
    <w:rsid w:val="008C76B8"/>
    <w:rsid w:val="008C773B"/>
    <w:rsid w:val="008C7741"/>
    <w:rsid w:val="008C774B"/>
    <w:rsid w:val="008C7759"/>
    <w:rsid w:val="008C7762"/>
    <w:rsid w:val="008C777E"/>
    <w:rsid w:val="008C7784"/>
    <w:rsid w:val="008C779A"/>
    <w:rsid w:val="008C7838"/>
    <w:rsid w:val="008C787E"/>
    <w:rsid w:val="008C78B2"/>
    <w:rsid w:val="008C78F9"/>
    <w:rsid w:val="008C78FE"/>
    <w:rsid w:val="008C793D"/>
    <w:rsid w:val="008C7984"/>
    <w:rsid w:val="008C79BF"/>
    <w:rsid w:val="008C7A0F"/>
    <w:rsid w:val="008C7A2A"/>
    <w:rsid w:val="008C7A4D"/>
    <w:rsid w:val="008C7A64"/>
    <w:rsid w:val="008C7ACB"/>
    <w:rsid w:val="008C7AE4"/>
    <w:rsid w:val="008C7B2A"/>
    <w:rsid w:val="008C7B6E"/>
    <w:rsid w:val="008C7B88"/>
    <w:rsid w:val="008C7BC8"/>
    <w:rsid w:val="008C7BE6"/>
    <w:rsid w:val="008C7C0F"/>
    <w:rsid w:val="008C7C40"/>
    <w:rsid w:val="008C7C8B"/>
    <w:rsid w:val="008C7C98"/>
    <w:rsid w:val="008C7D57"/>
    <w:rsid w:val="008C7D77"/>
    <w:rsid w:val="008C7D9B"/>
    <w:rsid w:val="008C7E75"/>
    <w:rsid w:val="008C7ECF"/>
    <w:rsid w:val="008C7F34"/>
    <w:rsid w:val="008C7F6E"/>
    <w:rsid w:val="008C7F80"/>
    <w:rsid w:val="008C7F81"/>
    <w:rsid w:val="008C7FC9"/>
    <w:rsid w:val="008D0005"/>
    <w:rsid w:val="008D0037"/>
    <w:rsid w:val="008D005E"/>
    <w:rsid w:val="008D0065"/>
    <w:rsid w:val="008D006C"/>
    <w:rsid w:val="008D006F"/>
    <w:rsid w:val="008D007D"/>
    <w:rsid w:val="008D00CA"/>
    <w:rsid w:val="008D00DA"/>
    <w:rsid w:val="008D01BE"/>
    <w:rsid w:val="008D01DD"/>
    <w:rsid w:val="008D020B"/>
    <w:rsid w:val="008D021A"/>
    <w:rsid w:val="008D022C"/>
    <w:rsid w:val="008D023D"/>
    <w:rsid w:val="008D02A2"/>
    <w:rsid w:val="008D02AB"/>
    <w:rsid w:val="008D02D4"/>
    <w:rsid w:val="008D0306"/>
    <w:rsid w:val="008D032A"/>
    <w:rsid w:val="008D033D"/>
    <w:rsid w:val="008D0340"/>
    <w:rsid w:val="008D03CE"/>
    <w:rsid w:val="008D03E2"/>
    <w:rsid w:val="008D042F"/>
    <w:rsid w:val="008D045D"/>
    <w:rsid w:val="008D0475"/>
    <w:rsid w:val="008D04D7"/>
    <w:rsid w:val="008D04E0"/>
    <w:rsid w:val="008D0507"/>
    <w:rsid w:val="008D050B"/>
    <w:rsid w:val="008D0568"/>
    <w:rsid w:val="008D05A0"/>
    <w:rsid w:val="008D05CF"/>
    <w:rsid w:val="008D05EC"/>
    <w:rsid w:val="008D0632"/>
    <w:rsid w:val="008D064F"/>
    <w:rsid w:val="008D0665"/>
    <w:rsid w:val="008D0682"/>
    <w:rsid w:val="008D06EB"/>
    <w:rsid w:val="008D0702"/>
    <w:rsid w:val="008D0853"/>
    <w:rsid w:val="008D08CB"/>
    <w:rsid w:val="008D08CD"/>
    <w:rsid w:val="008D091C"/>
    <w:rsid w:val="008D0979"/>
    <w:rsid w:val="008D0A01"/>
    <w:rsid w:val="008D0A1E"/>
    <w:rsid w:val="008D0A94"/>
    <w:rsid w:val="008D0B4A"/>
    <w:rsid w:val="008D0B62"/>
    <w:rsid w:val="008D0BFA"/>
    <w:rsid w:val="008D0C15"/>
    <w:rsid w:val="008D0C25"/>
    <w:rsid w:val="008D0C98"/>
    <w:rsid w:val="008D0C99"/>
    <w:rsid w:val="008D0CB9"/>
    <w:rsid w:val="008D0CF0"/>
    <w:rsid w:val="008D0D1F"/>
    <w:rsid w:val="008D0D39"/>
    <w:rsid w:val="008D0D72"/>
    <w:rsid w:val="008D0D7E"/>
    <w:rsid w:val="008D0DE5"/>
    <w:rsid w:val="008D0E66"/>
    <w:rsid w:val="008D0ED9"/>
    <w:rsid w:val="008D0F3B"/>
    <w:rsid w:val="008D0FDD"/>
    <w:rsid w:val="008D1025"/>
    <w:rsid w:val="008D1030"/>
    <w:rsid w:val="008D106A"/>
    <w:rsid w:val="008D10A1"/>
    <w:rsid w:val="008D10C3"/>
    <w:rsid w:val="008D10C9"/>
    <w:rsid w:val="008D10E7"/>
    <w:rsid w:val="008D1119"/>
    <w:rsid w:val="008D1192"/>
    <w:rsid w:val="008D11D5"/>
    <w:rsid w:val="008D121D"/>
    <w:rsid w:val="008D125C"/>
    <w:rsid w:val="008D1270"/>
    <w:rsid w:val="008D12BD"/>
    <w:rsid w:val="008D137A"/>
    <w:rsid w:val="008D137E"/>
    <w:rsid w:val="008D139C"/>
    <w:rsid w:val="008D140F"/>
    <w:rsid w:val="008D141C"/>
    <w:rsid w:val="008D143E"/>
    <w:rsid w:val="008D143F"/>
    <w:rsid w:val="008D14A1"/>
    <w:rsid w:val="008D14F8"/>
    <w:rsid w:val="008D153B"/>
    <w:rsid w:val="008D1577"/>
    <w:rsid w:val="008D161B"/>
    <w:rsid w:val="008D1653"/>
    <w:rsid w:val="008D16BD"/>
    <w:rsid w:val="008D16CA"/>
    <w:rsid w:val="008D16F1"/>
    <w:rsid w:val="008D16FE"/>
    <w:rsid w:val="008D1729"/>
    <w:rsid w:val="008D175A"/>
    <w:rsid w:val="008D17B8"/>
    <w:rsid w:val="008D1831"/>
    <w:rsid w:val="008D1835"/>
    <w:rsid w:val="008D186E"/>
    <w:rsid w:val="008D188E"/>
    <w:rsid w:val="008D1962"/>
    <w:rsid w:val="008D196C"/>
    <w:rsid w:val="008D199B"/>
    <w:rsid w:val="008D19F9"/>
    <w:rsid w:val="008D1A02"/>
    <w:rsid w:val="008D1A0C"/>
    <w:rsid w:val="008D1A2C"/>
    <w:rsid w:val="008D1A56"/>
    <w:rsid w:val="008D1ABD"/>
    <w:rsid w:val="008D1B41"/>
    <w:rsid w:val="008D1B54"/>
    <w:rsid w:val="008D1B57"/>
    <w:rsid w:val="008D1B9B"/>
    <w:rsid w:val="008D1BA8"/>
    <w:rsid w:val="008D1BC5"/>
    <w:rsid w:val="008D1C18"/>
    <w:rsid w:val="008D1C1C"/>
    <w:rsid w:val="008D1D12"/>
    <w:rsid w:val="008D1DAB"/>
    <w:rsid w:val="008D1DB9"/>
    <w:rsid w:val="008D1DF6"/>
    <w:rsid w:val="008D1F0E"/>
    <w:rsid w:val="008D1F39"/>
    <w:rsid w:val="008D1F3A"/>
    <w:rsid w:val="008D1F89"/>
    <w:rsid w:val="008D1FA3"/>
    <w:rsid w:val="008D1FD0"/>
    <w:rsid w:val="008D2056"/>
    <w:rsid w:val="008D2063"/>
    <w:rsid w:val="008D20A6"/>
    <w:rsid w:val="008D20CC"/>
    <w:rsid w:val="008D20D9"/>
    <w:rsid w:val="008D2109"/>
    <w:rsid w:val="008D2128"/>
    <w:rsid w:val="008D216D"/>
    <w:rsid w:val="008D2181"/>
    <w:rsid w:val="008D2184"/>
    <w:rsid w:val="008D21B1"/>
    <w:rsid w:val="008D2203"/>
    <w:rsid w:val="008D224E"/>
    <w:rsid w:val="008D22DD"/>
    <w:rsid w:val="008D22E6"/>
    <w:rsid w:val="008D2373"/>
    <w:rsid w:val="008D23AB"/>
    <w:rsid w:val="008D23F7"/>
    <w:rsid w:val="008D2490"/>
    <w:rsid w:val="008D249B"/>
    <w:rsid w:val="008D24FD"/>
    <w:rsid w:val="008D2535"/>
    <w:rsid w:val="008D2565"/>
    <w:rsid w:val="008D25B5"/>
    <w:rsid w:val="008D25BB"/>
    <w:rsid w:val="008D25E7"/>
    <w:rsid w:val="008D25E8"/>
    <w:rsid w:val="008D2651"/>
    <w:rsid w:val="008D26A9"/>
    <w:rsid w:val="008D2746"/>
    <w:rsid w:val="008D274E"/>
    <w:rsid w:val="008D2782"/>
    <w:rsid w:val="008D278A"/>
    <w:rsid w:val="008D27C0"/>
    <w:rsid w:val="008D27DD"/>
    <w:rsid w:val="008D2876"/>
    <w:rsid w:val="008D2895"/>
    <w:rsid w:val="008D2907"/>
    <w:rsid w:val="008D2927"/>
    <w:rsid w:val="008D295D"/>
    <w:rsid w:val="008D29C2"/>
    <w:rsid w:val="008D29DC"/>
    <w:rsid w:val="008D29E2"/>
    <w:rsid w:val="008D2A08"/>
    <w:rsid w:val="008D2A83"/>
    <w:rsid w:val="008D2AF2"/>
    <w:rsid w:val="008D2AFE"/>
    <w:rsid w:val="008D2B0E"/>
    <w:rsid w:val="008D2B19"/>
    <w:rsid w:val="008D2B58"/>
    <w:rsid w:val="008D2B59"/>
    <w:rsid w:val="008D2BD5"/>
    <w:rsid w:val="008D2BEB"/>
    <w:rsid w:val="008D2C80"/>
    <w:rsid w:val="008D2C84"/>
    <w:rsid w:val="008D2CD5"/>
    <w:rsid w:val="008D2CEF"/>
    <w:rsid w:val="008D2CF7"/>
    <w:rsid w:val="008D2D0B"/>
    <w:rsid w:val="008D2D19"/>
    <w:rsid w:val="008D2D58"/>
    <w:rsid w:val="008D2D5E"/>
    <w:rsid w:val="008D2DD6"/>
    <w:rsid w:val="008D2DDC"/>
    <w:rsid w:val="008D2DE0"/>
    <w:rsid w:val="008D2DFB"/>
    <w:rsid w:val="008D2E47"/>
    <w:rsid w:val="008D2E5E"/>
    <w:rsid w:val="008D2E6C"/>
    <w:rsid w:val="008D2E70"/>
    <w:rsid w:val="008D2EA2"/>
    <w:rsid w:val="008D2EAE"/>
    <w:rsid w:val="008D2EB4"/>
    <w:rsid w:val="008D2EB5"/>
    <w:rsid w:val="008D2ED6"/>
    <w:rsid w:val="008D2EDF"/>
    <w:rsid w:val="008D2EFA"/>
    <w:rsid w:val="008D2F23"/>
    <w:rsid w:val="008D2F3C"/>
    <w:rsid w:val="008D301D"/>
    <w:rsid w:val="008D3078"/>
    <w:rsid w:val="008D3081"/>
    <w:rsid w:val="008D309A"/>
    <w:rsid w:val="008D309D"/>
    <w:rsid w:val="008D30A7"/>
    <w:rsid w:val="008D3124"/>
    <w:rsid w:val="008D312D"/>
    <w:rsid w:val="008D3136"/>
    <w:rsid w:val="008D3156"/>
    <w:rsid w:val="008D319A"/>
    <w:rsid w:val="008D31A6"/>
    <w:rsid w:val="008D31DE"/>
    <w:rsid w:val="008D31FE"/>
    <w:rsid w:val="008D324D"/>
    <w:rsid w:val="008D3271"/>
    <w:rsid w:val="008D32B2"/>
    <w:rsid w:val="008D32EE"/>
    <w:rsid w:val="008D3329"/>
    <w:rsid w:val="008D336F"/>
    <w:rsid w:val="008D3434"/>
    <w:rsid w:val="008D348B"/>
    <w:rsid w:val="008D34F5"/>
    <w:rsid w:val="008D34F6"/>
    <w:rsid w:val="008D3533"/>
    <w:rsid w:val="008D3598"/>
    <w:rsid w:val="008D35BC"/>
    <w:rsid w:val="008D35DA"/>
    <w:rsid w:val="008D3733"/>
    <w:rsid w:val="008D373D"/>
    <w:rsid w:val="008D379C"/>
    <w:rsid w:val="008D37E5"/>
    <w:rsid w:val="008D3822"/>
    <w:rsid w:val="008D3854"/>
    <w:rsid w:val="008D38AF"/>
    <w:rsid w:val="008D3960"/>
    <w:rsid w:val="008D3984"/>
    <w:rsid w:val="008D3996"/>
    <w:rsid w:val="008D3B2F"/>
    <w:rsid w:val="008D3C06"/>
    <w:rsid w:val="008D3C28"/>
    <w:rsid w:val="008D3C74"/>
    <w:rsid w:val="008D3C92"/>
    <w:rsid w:val="008D3CC3"/>
    <w:rsid w:val="008D3CE1"/>
    <w:rsid w:val="008D3D3F"/>
    <w:rsid w:val="008D3D9D"/>
    <w:rsid w:val="008D3DAC"/>
    <w:rsid w:val="008D3DE2"/>
    <w:rsid w:val="008D3DF3"/>
    <w:rsid w:val="008D3E18"/>
    <w:rsid w:val="008D3E3F"/>
    <w:rsid w:val="008D3E4D"/>
    <w:rsid w:val="008D3E7C"/>
    <w:rsid w:val="008D3E85"/>
    <w:rsid w:val="008D3E8C"/>
    <w:rsid w:val="008D3E95"/>
    <w:rsid w:val="008D3EA5"/>
    <w:rsid w:val="008D3F18"/>
    <w:rsid w:val="008D3F47"/>
    <w:rsid w:val="008D3F61"/>
    <w:rsid w:val="008D4016"/>
    <w:rsid w:val="008D4062"/>
    <w:rsid w:val="008D4098"/>
    <w:rsid w:val="008D40A8"/>
    <w:rsid w:val="008D40DA"/>
    <w:rsid w:val="008D4173"/>
    <w:rsid w:val="008D4174"/>
    <w:rsid w:val="008D418C"/>
    <w:rsid w:val="008D41C8"/>
    <w:rsid w:val="008D41E3"/>
    <w:rsid w:val="008D421B"/>
    <w:rsid w:val="008D42A5"/>
    <w:rsid w:val="008D42CE"/>
    <w:rsid w:val="008D42F0"/>
    <w:rsid w:val="008D4351"/>
    <w:rsid w:val="008D435C"/>
    <w:rsid w:val="008D4371"/>
    <w:rsid w:val="008D4398"/>
    <w:rsid w:val="008D43B4"/>
    <w:rsid w:val="008D43E9"/>
    <w:rsid w:val="008D449C"/>
    <w:rsid w:val="008D452E"/>
    <w:rsid w:val="008D45A1"/>
    <w:rsid w:val="008D4643"/>
    <w:rsid w:val="008D464F"/>
    <w:rsid w:val="008D465D"/>
    <w:rsid w:val="008D46AD"/>
    <w:rsid w:val="008D4763"/>
    <w:rsid w:val="008D4767"/>
    <w:rsid w:val="008D482A"/>
    <w:rsid w:val="008D4887"/>
    <w:rsid w:val="008D488F"/>
    <w:rsid w:val="008D48C8"/>
    <w:rsid w:val="008D48EE"/>
    <w:rsid w:val="008D4936"/>
    <w:rsid w:val="008D4987"/>
    <w:rsid w:val="008D4A3F"/>
    <w:rsid w:val="008D4A9F"/>
    <w:rsid w:val="008D4AFA"/>
    <w:rsid w:val="008D4B4C"/>
    <w:rsid w:val="008D4B7E"/>
    <w:rsid w:val="008D4BA3"/>
    <w:rsid w:val="008D4BA4"/>
    <w:rsid w:val="008D4C13"/>
    <w:rsid w:val="008D4CC3"/>
    <w:rsid w:val="008D4D01"/>
    <w:rsid w:val="008D4D2F"/>
    <w:rsid w:val="008D4D40"/>
    <w:rsid w:val="008D4D48"/>
    <w:rsid w:val="008D4D8A"/>
    <w:rsid w:val="008D4DB6"/>
    <w:rsid w:val="008D4DC1"/>
    <w:rsid w:val="008D4DC9"/>
    <w:rsid w:val="008D4DF9"/>
    <w:rsid w:val="008D4E13"/>
    <w:rsid w:val="008D4E23"/>
    <w:rsid w:val="008D4EAD"/>
    <w:rsid w:val="008D4FF0"/>
    <w:rsid w:val="008D5026"/>
    <w:rsid w:val="008D5028"/>
    <w:rsid w:val="008D5064"/>
    <w:rsid w:val="008D5108"/>
    <w:rsid w:val="008D51AB"/>
    <w:rsid w:val="008D51D7"/>
    <w:rsid w:val="008D51E6"/>
    <w:rsid w:val="008D51FF"/>
    <w:rsid w:val="008D5203"/>
    <w:rsid w:val="008D525A"/>
    <w:rsid w:val="008D525F"/>
    <w:rsid w:val="008D52A8"/>
    <w:rsid w:val="008D52C8"/>
    <w:rsid w:val="008D52DE"/>
    <w:rsid w:val="008D5301"/>
    <w:rsid w:val="008D531C"/>
    <w:rsid w:val="008D5335"/>
    <w:rsid w:val="008D535A"/>
    <w:rsid w:val="008D5374"/>
    <w:rsid w:val="008D5384"/>
    <w:rsid w:val="008D538F"/>
    <w:rsid w:val="008D540C"/>
    <w:rsid w:val="008D5493"/>
    <w:rsid w:val="008D54AF"/>
    <w:rsid w:val="008D54C9"/>
    <w:rsid w:val="008D5538"/>
    <w:rsid w:val="008D5594"/>
    <w:rsid w:val="008D5598"/>
    <w:rsid w:val="008D55FD"/>
    <w:rsid w:val="008D562D"/>
    <w:rsid w:val="008D565D"/>
    <w:rsid w:val="008D569E"/>
    <w:rsid w:val="008D56A8"/>
    <w:rsid w:val="008D572F"/>
    <w:rsid w:val="008D5751"/>
    <w:rsid w:val="008D575F"/>
    <w:rsid w:val="008D5784"/>
    <w:rsid w:val="008D5796"/>
    <w:rsid w:val="008D57B8"/>
    <w:rsid w:val="008D5815"/>
    <w:rsid w:val="008D5850"/>
    <w:rsid w:val="008D5894"/>
    <w:rsid w:val="008D58C7"/>
    <w:rsid w:val="008D58CF"/>
    <w:rsid w:val="008D58DF"/>
    <w:rsid w:val="008D58FA"/>
    <w:rsid w:val="008D5923"/>
    <w:rsid w:val="008D593A"/>
    <w:rsid w:val="008D5941"/>
    <w:rsid w:val="008D5960"/>
    <w:rsid w:val="008D59EC"/>
    <w:rsid w:val="008D5A0C"/>
    <w:rsid w:val="008D5A7C"/>
    <w:rsid w:val="008D5A8C"/>
    <w:rsid w:val="008D5A9B"/>
    <w:rsid w:val="008D5AD9"/>
    <w:rsid w:val="008D5AF8"/>
    <w:rsid w:val="008D5B13"/>
    <w:rsid w:val="008D5B50"/>
    <w:rsid w:val="008D5B5E"/>
    <w:rsid w:val="008D5B80"/>
    <w:rsid w:val="008D5B87"/>
    <w:rsid w:val="008D5BD4"/>
    <w:rsid w:val="008D5BFD"/>
    <w:rsid w:val="008D5C56"/>
    <w:rsid w:val="008D5CB7"/>
    <w:rsid w:val="008D5CC5"/>
    <w:rsid w:val="008D5CD7"/>
    <w:rsid w:val="008D5CE0"/>
    <w:rsid w:val="008D5CF6"/>
    <w:rsid w:val="008D5D17"/>
    <w:rsid w:val="008D5D34"/>
    <w:rsid w:val="008D5D51"/>
    <w:rsid w:val="008D5E71"/>
    <w:rsid w:val="008D5E7F"/>
    <w:rsid w:val="008D5EFB"/>
    <w:rsid w:val="008D5F3D"/>
    <w:rsid w:val="008D5F58"/>
    <w:rsid w:val="008D5F59"/>
    <w:rsid w:val="008D5F9C"/>
    <w:rsid w:val="008D5FEB"/>
    <w:rsid w:val="008D6015"/>
    <w:rsid w:val="008D606A"/>
    <w:rsid w:val="008D60D5"/>
    <w:rsid w:val="008D60FD"/>
    <w:rsid w:val="008D613B"/>
    <w:rsid w:val="008D615D"/>
    <w:rsid w:val="008D6172"/>
    <w:rsid w:val="008D62DB"/>
    <w:rsid w:val="008D6302"/>
    <w:rsid w:val="008D6306"/>
    <w:rsid w:val="008D6324"/>
    <w:rsid w:val="008D63C4"/>
    <w:rsid w:val="008D63E5"/>
    <w:rsid w:val="008D63FE"/>
    <w:rsid w:val="008D6463"/>
    <w:rsid w:val="008D6472"/>
    <w:rsid w:val="008D6487"/>
    <w:rsid w:val="008D64EB"/>
    <w:rsid w:val="008D6530"/>
    <w:rsid w:val="008D6537"/>
    <w:rsid w:val="008D653D"/>
    <w:rsid w:val="008D6584"/>
    <w:rsid w:val="008D6602"/>
    <w:rsid w:val="008D6654"/>
    <w:rsid w:val="008D66DF"/>
    <w:rsid w:val="008D66EE"/>
    <w:rsid w:val="008D66FF"/>
    <w:rsid w:val="008D6727"/>
    <w:rsid w:val="008D672E"/>
    <w:rsid w:val="008D673D"/>
    <w:rsid w:val="008D678A"/>
    <w:rsid w:val="008D6791"/>
    <w:rsid w:val="008D67A0"/>
    <w:rsid w:val="008D67B2"/>
    <w:rsid w:val="008D6818"/>
    <w:rsid w:val="008D687B"/>
    <w:rsid w:val="008D689C"/>
    <w:rsid w:val="008D690F"/>
    <w:rsid w:val="008D6958"/>
    <w:rsid w:val="008D696C"/>
    <w:rsid w:val="008D69E2"/>
    <w:rsid w:val="008D6A50"/>
    <w:rsid w:val="008D6A71"/>
    <w:rsid w:val="008D6B2D"/>
    <w:rsid w:val="008D6C14"/>
    <w:rsid w:val="008D6C57"/>
    <w:rsid w:val="008D6C66"/>
    <w:rsid w:val="008D6C88"/>
    <w:rsid w:val="008D6D33"/>
    <w:rsid w:val="008D6D53"/>
    <w:rsid w:val="008D6D91"/>
    <w:rsid w:val="008D6DAE"/>
    <w:rsid w:val="008D6DC1"/>
    <w:rsid w:val="008D6DC2"/>
    <w:rsid w:val="008D6E89"/>
    <w:rsid w:val="008D6EF2"/>
    <w:rsid w:val="008D6F16"/>
    <w:rsid w:val="008D6F48"/>
    <w:rsid w:val="008D6F56"/>
    <w:rsid w:val="008D6F7B"/>
    <w:rsid w:val="008D6FB2"/>
    <w:rsid w:val="008D7021"/>
    <w:rsid w:val="008D7032"/>
    <w:rsid w:val="008D705A"/>
    <w:rsid w:val="008D7075"/>
    <w:rsid w:val="008D70A6"/>
    <w:rsid w:val="008D70AE"/>
    <w:rsid w:val="008D70B3"/>
    <w:rsid w:val="008D7120"/>
    <w:rsid w:val="008D715B"/>
    <w:rsid w:val="008D7168"/>
    <w:rsid w:val="008D71E4"/>
    <w:rsid w:val="008D728F"/>
    <w:rsid w:val="008D72DC"/>
    <w:rsid w:val="008D72E1"/>
    <w:rsid w:val="008D7318"/>
    <w:rsid w:val="008D73C4"/>
    <w:rsid w:val="008D73D1"/>
    <w:rsid w:val="008D73D7"/>
    <w:rsid w:val="008D7550"/>
    <w:rsid w:val="008D75EA"/>
    <w:rsid w:val="008D766D"/>
    <w:rsid w:val="008D7671"/>
    <w:rsid w:val="008D7677"/>
    <w:rsid w:val="008D77F3"/>
    <w:rsid w:val="008D77F5"/>
    <w:rsid w:val="008D787F"/>
    <w:rsid w:val="008D7893"/>
    <w:rsid w:val="008D78BA"/>
    <w:rsid w:val="008D78FB"/>
    <w:rsid w:val="008D79A3"/>
    <w:rsid w:val="008D79D7"/>
    <w:rsid w:val="008D79E2"/>
    <w:rsid w:val="008D7A52"/>
    <w:rsid w:val="008D7AB6"/>
    <w:rsid w:val="008D7B13"/>
    <w:rsid w:val="008D7B30"/>
    <w:rsid w:val="008D7B32"/>
    <w:rsid w:val="008D7B8D"/>
    <w:rsid w:val="008D7BB8"/>
    <w:rsid w:val="008D7BC4"/>
    <w:rsid w:val="008D7BD4"/>
    <w:rsid w:val="008D7BEC"/>
    <w:rsid w:val="008D7C04"/>
    <w:rsid w:val="008D7C61"/>
    <w:rsid w:val="008D7C63"/>
    <w:rsid w:val="008D7C88"/>
    <w:rsid w:val="008D7C8A"/>
    <w:rsid w:val="008D7CC6"/>
    <w:rsid w:val="008D7CE1"/>
    <w:rsid w:val="008D7D99"/>
    <w:rsid w:val="008D7E37"/>
    <w:rsid w:val="008D7F43"/>
    <w:rsid w:val="008D7F6F"/>
    <w:rsid w:val="008D7F76"/>
    <w:rsid w:val="008D7F7D"/>
    <w:rsid w:val="008D7FE3"/>
    <w:rsid w:val="008E0005"/>
    <w:rsid w:val="008E009A"/>
    <w:rsid w:val="008E00CF"/>
    <w:rsid w:val="008E010B"/>
    <w:rsid w:val="008E0143"/>
    <w:rsid w:val="008E0146"/>
    <w:rsid w:val="008E0173"/>
    <w:rsid w:val="008E018E"/>
    <w:rsid w:val="008E01AD"/>
    <w:rsid w:val="008E028A"/>
    <w:rsid w:val="008E02F7"/>
    <w:rsid w:val="008E0301"/>
    <w:rsid w:val="008E0309"/>
    <w:rsid w:val="008E0471"/>
    <w:rsid w:val="008E0473"/>
    <w:rsid w:val="008E0478"/>
    <w:rsid w:val="008E04A5"/>
    <w:rsid w:val="008E0529"/>
    <w:rsid w:val="008E0549"/>
    <w:rsid w:val="008E057E"/>
    <w:rsid w:val="008E0597"/>
    <w:rsid w:val="008E05C2"/>
    <w:rsid w:val="008E05C6"/>
    <w:rsid w:val="008E05F1"/>
    <w:rsid w:val="008E0638"/>
    <w:rsid w:val="008E0641"/>
    <w:rsid w:val="008E0645"/>
    <w:rsid w:val="008E0662"/>
    <w:rsid w:val="008E0671"/>
    <w:rsid w:val="008E06F5"/>
    <w:rsid w:val="008E0726"/>
    <w:rsid w:val="008E0772"/>
    <w:rsid w:val="008E0780"/>
    <w:rsid w:val="008E07AB"/>
    <w:rsid w:val="008E07ED"/>
    <w:rsid w:val="008E0816"/>
    <w:rsid w:val="008E081A"/>
    <w:rsid w:val="008E089F"/>
    <w:rsid w:val="008E08C4"/>
    <w:rsid w:val="008E08C5"/>
    <w:rsid w:val="008E08CC"/>
    <w:rsid w:val="008E0933"/>
    <w:rsid w:val="008E0995"/>
    <w:rsid w:val="008E099A"/>
    <w:rsid w:val="008E09EE"/>
    <w:rsid w:val="008E0A6C"/>
    <w:rsid w:val="008E0AD7"/>
    <w:rsid w:val="008E0B1B"/>
    <w:rsid w:val="008E0B44"/>
    <w:rsid w:val="008E0BE2"/>
    <w:rsid w:val="008E0BE3"/>
    <w:rsid w:val="008E0C42"/>
    <w:rsid w:val="008E0C4F"/>
    <w:rsid w:val="008E0C7A"/>
    <w:rsid w:val="008E0C88"/>
    <w:rsid w:val="008E0CC1"/>
    <w:rsid w:val="008E0CC6"/>
    <w:rsid w:val="008E0CF3"/>
    <w:rsid w:val="008E0CFE"/>
    <w:rsid w:val="008E0D03"/>
    <w:rsid w:val="008E0D0F"/>
    <w:rsid w:val="008E0D32"/>
    <w:rsid w:val="008E0DA0"/>
    <w:rsid w:val="008E0DB9"/>
    <w:rsid w:val="008E0DDF"/>
    <w:rsid w:val="008E0DE0"/>
    <w:rsid w:val="008E0E34"/>
    <w:rsid w:val="008E0E35"/>
    <w:rsid w:val="008E0E53"/>
    <w:rsid w:val="008E0E57"/>
    <w:rsid w:val="008E0E6C"/>
    <w:rsid w:val="008E0E7F"/>
    <w:rsid w:val="008E0E9F"/>
    <w:rsid w:val="008E0EB6"/>
    <w:rsid w:val="008E0ECB"/>
    <w:rsid w:val="008E0ECD"/>
    <w:rsid w:val="008E0F1A"/>
    <w:rsid w:val="008E0F3F"/>
    <w:rsid w:val="008E1042"/>
    <w:rsid w:val="008E104D"/>
    <w:rsid w:val="008E1167"/>
    <w:rsid w:val="008E11B1"/>
    <w:rsid w:val="008E11B8"/>
    <w:rsid w:val="008E1206"/>
    <w:rsid w:val="008E1231"/>
    <w:rsid w:val="008E126A"/>
    <w:rsid w:val="008E1281"/>
    <w:rsid w:val="008E12DE"/>
    <w:rsid w:val="008E12FC"/>
    <w:rsid w:val="008E1383"/>
    <w:rsid w:val="008E13BC"/>
    <w:rsid w:val="008E13D0"/>
    <w:rsid w:val="008E13EC"/>
    <w:rsid w:val="008E13FF"/>
    <w:rsid w:val="008E146A"/>
    <w:rsid w:val="008E14C5"/>
    <w:rsid w:val="008E14CD"/>
    <w:rsid w:val="008E14F1"/>
    <w:rsid w:val="008E15C4"/>
    <w:rsid w:val="008E15D3"/>
    <w:rsid w:val="008E1624"/>
    <w:rsid w:val="008E1633"/>
    <w:rsid w:val="008E1654"/>
    <w:rsid w:val="008E16B0"/>
    <w:rsid w:val="008E16BC"/>
    <w:rsid w:val="008E16CB"/>
    <w:rsid w:val="008E1700"/>
    <w:rsid w:val="008E1719"/>
    <w:rsid w:val="008E172C"/>
    <w:rsid w:val="008E179A"/>
    <w:rsid w:val="008E180E"/>
    <w:rsid w:val="008E1810"/>
    <w:rsid w:val="008E1823"/>
    <w:rsid w:val="008E1879"/>
    <w:rsid w:val="008E1913"/>
    <w:rsid w:val="008E1919"/>
    <w:rsid w:val="008E1930"/>
    <w:rsid w:val="008E193F"/>
    <w:rsid w:val="008E1944"/>
    <w:rsid w:val="008E1971"/>
    <w:rsid w:val="008E1982"/>
    <w:rsid w:val="008E198D"/>
    <w:rsid w:val="008E199B"/>
    <w:rsid w:val="008E1A48"/>
    <w:rsid w:val="008E1AA0"/>
    <w:rsid w:val="008E1AA2"/>
    <w:rsid w:val="008E1AA9"/>
    <w:rsid w:val="008E1AD9"/>
    <w:rsid w:val="008E1B00"/>
    <w:rsid w:val="008E1B15"/>
    <w:rsid w:val="008E1B3B"/>
    <w:rsid w:val="008E1B55"/>
    <w:rsid w:val="008E1B5A"/>
    <w:rsid w:val="008E1B5B"/>
    <w:rsid w:val="008E1BA6"/>
    <w:rsid w:val="008E1C0E"/>
    <w:rsid w:val="008E1C45"/>
    <w:rsid w:val="008E1C86"/>
    <w:rsid w:val="008E1D05"/>
    <w:rsid w:val="008E1D27"/>
    <w:rsid w:val="008E1D76"/>
    <w:rsid w:val="008E1D8C"/>
    <w:rsid w:val="008E1DDE"/>
    <w:rsid w:val="008E1DEB"/>
    <w:rsid w:val="008E1E41"/>
    <w:rsid w:val="008E1E46"/>
    <w:rsid w:val="008E1E4B"/>
    <w:rsid w:val="008E1E56"/>
    <w:rsid w:val="008E1F35"/>
    <w:rsid w:val="008E1FFE"/>
    <w:rsid w:val="008E201A"/>
    <w:rsid w:val="008E206E"/>
    <w:rsid w:val="008E20BC"/>
    <w:rsid w:val="008E20DD"/>
    <w:rsid w:val="008E20EC"/>
    <w:rsid w:val="008E2143"/>
    <w:rsid w:val="008E2168"/>
    <w:rsid w:val="008E21AA"/>
    <w:rsid w:val="008E21B5"/>
    <w:rsid w:val="008E21F0"/>
    <w:rsid w:val="008E21F2"/>
    <w:rsid w:val="008E2244"/>
    <w:rsid w:val="008E2267"/>
    <w:rsid w:val="008E229A"/>
    <w:rsid w:val="008E232D"/>
    <w:rsid w:val="008E2359"/>
    <w:rsid w:val="008E235D"/>
    <w:rsid w:val="008E2417"/>
    <w:rsid w:val="008E2499"/>
    <w:rsid w:val="008E24AA"/>
    <w:rsid w:val="008E24DE"/>
    <w:rsid w:val="008E24F3"/>
    <w:rsid w:val="008E2545"/>
    <w:rsid w:val="008E2560"/>
    <w:rsid w:val="008E262C"/>
    <w:rsid w:val="008E2694"/>
    <w:rsid w:val="008E26AD"/>
    <w:rsid w:val="008E270A"/>
    <w:rsid w:val="008E271F"/>
    <w:rsid w:val="008E2725"/>
    <w:rsid w:val="008E2751"/>
    <w:rsid w:val="008E2763"/>
    <w:rsid w:val="008E278B"/>
    <w:rsid w:val="008E27A9"/>
    <w:rsid w:val="008E27EC"/>
    <w:rsid w:val="008E2816"/>
    <w:rsid w:val="008E282B"/>
    <w:rsid w:val="008E28B1"/>
    <w:rsid w:val="008E28E5"/>
    <w:rsid w:val="008E2939"/>
    <w:rsid w:val="008E2958"/>
    <w:rsid w:val="008E29A3"/>
    <w:rsid w:val="008E2A23"/>
    <w:rsid w:val="008E2AE4"/>
    <w:rsid w:val="008E2B72"/>
    <w:rsid w:val="008E2B7B"/>
    <w:rsid w:val="008E2C37"/>
    <w:rsid w:val="008E2C4E"/>
    <w:rsid w:val="008E2CFE"/>
    <w:rsid w:val="008E2D0D"/>
    <w:rsid w:val="008E2DAF"/>
    <w:rsid w:val="008E2E22"/>
    <w:rsid w:val="008E2E76"/>
    <w:rsid w:val="008E2E8B"/>
    <w:rsid w:val="008E2E90"/>
    <w:rsid w:val="008E2E9A"/>
    <w:rsid w:val="008E2EA6"/>
    <w:rsid w:val="008E2EB5"/>
    <w:rsid w:val="008E2ED7"/>
    <w:rsid w:val="008E2EE8"/>
    <w:rsid w:val="008E2EE9"/>
    <w:rsid w:val="008E2F33"/>
    <w:rsid w:val="008E2FA3"/>
    <w:rsid w:val="008E2FDF"/>
    <w:rsid w:val="008E302C"/>
    <w:rsid w:val="008E3048"/>
    <w:rsid w:val="008E3051"/>
    <w:rsid w:val="008E3064"/>
    <w:rsid w:val="008E306B"/>
    <w:rsid w:val="008E3149"/>
    <w:rsid w:val="008E3156"/>
    <w:rsid w:val="008E3170"/>
    <w:rsid w:val="008E3184"/>
    <w:rsid w:val="008E31A1"/>
    <w:rsid w:val="008E31FF"/>
    <w:rsid w:val="008E320D"/>
    <w:rsid w:val="008E322D"/>
    <w:rsid w:val="008E3276"/>
    <w:rsid w:val="008E3291"/>
    <w:rsid w:val="008E32AA"/>
    <w:rsid w:val="008E3315"/>
    <w:rsid w:val="008E339C"/>
    <w:rsid w:val="008E33D7"/>
    <w:rsid w:val="008E3457"/>
    <w:rsid w:val="008E3461"/>
    <w:rsid w:val="008E348A"/>
    <w:rsid w:val="008E3553"/>
    <w:rsid w:val="008E3621"/>
    <w:rsid w:val="008E3659"/>
    <w:rsid w:val="008E365A"/>
    <w:rsid w:val="008E36B8"/>
    <w:rsid w:val="008E36C9"/>
    <w:rsid w:val="008E3701"/>
    <w:rsid w:val="008E37A9"/>
    <w:rsid w:val="008E3808"/>
    <w:rsid w:val="008E382F"/>
    <w:rsid w:val="008E3862"/>
    <w:rsid w:val="008E3878"/>
    <w:rsid w:val="008E3902"/>
    <w:rsid w:val="008E3970"/>
    <w:rsid w:val="008E3977"/>
    <w:rsid w:val="008E397E"/>
    <w:rsid w:val="008E398D"/>
    <w:rsid w:val="008E3A27"/>
    <w:rsid w:val="008E3AE2"/>
    <w:rsid w:val="008E3B71"/>
    <w:rsid w:val="008E3B84"/>
    <w:rsid w:val="008E3BB4"/>
    <w:rsid w:val="008E3BCF"/>
    <w:rsid w:val="008E3BDC"/>
    <w:rsid w:val="008E3C3B"/>
    <w:rsid w:val="008E3C93"/>
    <w:rsid w:val="008E3C9D"/>
    <w:rsid w:val="008E3CE1"/>
    <w:rsid w:val="008E3D18"/>
    <w:rsid w:val="008E3DBA"/>
    <w:rsid w:val="008E3DC0"/>
    <w:rsid w:val="008E3DC5"/>
    <w:rsid w:val="008E3DF7"/>
    <w:rsid w:val="008E3EA1"/>
    <w:rsid w:val="008E3EC7"/>
    <w:rsid w:val="008E3ED0"/>
    <w:rsid w:val="008E3F50"/>
    <w:rsid w:val="008E3F70"/>
    <w:rsid w:val="008E3FE5"/>
    <w:rsid w:val="008E3FF4"/>
    <w:rsid w:val="008E402D"/>
    <w:rsid w:val="008E4059"/>
    <w:rsid w:val="008E408B"/>
    <w:rsid w:val="008E40DB"/>
    <w:rsid w:val="008E4100"/>
    <w:rsid w:val="008E411E"/>
    <w:rsid w:val="008E415F"/>
    <w:rsid w:val="008E417C"/>
    <w:rsid w:val="008E41F0"/>
    <w:rsid w:val="008E426E"/>
    <w:rsid w:val="008E42A7"/>
    <w:rsid w:val="008E430B"/>
    <w:rsid w:val="008E43F2"/>
    <w:rsid w:val="008E440B"/>
    <w:rsid w:val="008E444A"/>
    <w:rsid w:val="008E44C7"/>
    <w:rsid w:val="008E44CF"/>
    <w:rsid w:val="008E44E8"/>
    <w:rsid w:val="008E44F1"/>
    <w:rsid w:val="008E4508"/>
    <w:rsid w:val="008E45A5"/>
    <w:rsid w:val="008E462A"/>
    <w:rsid w:val="008E4717"/>
    <w:rsid w:val="008E4777"/>
    <w:rsid w:val="008E47F8"/>
    <w:rsid w:val="008E48DC"/>
    <w:rsid w:val="008E4985"/>
    <w:rsid w:val="008E4998"/>
    <w:rsid w:val="008E49A2"/>
    <w:rsid w:val="008E49E3"/>
    <w:rsid w:val="008E4A8A"/>
    <w:rsid w:val="008E4AC0"/>
    <w:rsid w:val="008E4AD2"/>
    <w:rsid w:val="008E4AE2"/>
    <w:rsid w:val="008E4B5C"/>
    <w:rsid w:val="008E4C0A"/>
    <w:rsid w:val="008E4C8F"/>
    <w:rsid w:val="008E4D83"/>
    <w:rsid w:val="008E4DE8"/>
    <w:rsid w:val="008E4DEE"/>
    <w:rsid w:val="008E4E19"/>
    <w:rsid w:val="008E4EE7"/>
    <w:rsid w:val="008E4EE8"/>
    <w:rsid w:val="008E4F25"/>
    <w:rsid w:val="008E4F94"/>
    <w:rsid w:val="008E4FA8"/>
    <w:rsid w:val="008E4FCB"/>
    <w:rsid w:val="008E5057"/>
    <w:rsid w:val="008E5061"/>
    <w:rsid w:val="008E508A"/>
    <w:rsid w:val="008E5097"/>
    <w:rsid w:val="008E510C"/>
    <w:rsid w:val="008E51BC"/>
    <w:rsid w:val="008E5239"/>
    <w:rsid w:val="008E52F0"/>
    <w:rsid w:val="008E5301"/>
    <w:rsid w:val="008E53DF"/>
    <w:rsid w:val="008E5444"/>
    <w:rsid w:val="008E549E"/>
    <w:rsid w:val="008E54B5"/>
    <w:rsid w:val="008E54C8"/>
    <w:rsid w:val="008E5515"/>
    <w:rsid w:val="008E553A"/>
    <w:rsid w:val="008E5574"/>
    <w:rsid w:val="008E5586"/>
    <w:rsid w:val="008E5593"/>
    <w:rsid w:val="008E55DE"/>
    <w:rsid w:val="008E567E"/>
    <w:rsid w:val="008E5681"/>
    <w:rsid w:val="008E5682"/>
    <w:rsid w:val="008E5696"/>
    <w:rsid w:val="008E5782"/>
    <w:rsid w:val="008E579F"/>
    <w:rsid w:val="008E57A0"/>
    <w:rsid w:val="008E57E4"/>
    <w:rsid w:val="008E5809"/>
    <w:rsid w:val="008E58A5"/>
    <w:rsid w:val="008E59E7"/>
    <w:rsid w:val="008E5A3B"/>
    <w:rsid w:val="008E5A6E"/>
    <w:rsid w:val="008E5AAA"/>
    <w:rsid w:val="008E5AC7"/>
    <w:rsid w:val="008E5ACF"/>
    <w:rsid w:val="008E5AD0"/>
    <w:rsid w:val="008E5B09"/>
    <w:rsid w:val="008E5B0E"/>
    <w:rsid w:val="008E5B1A"/>
    <w:rsid w:val="008E5B37"/>
    <w:rsid w:val="008E5B76"/>
    <w:rsid w:val="008E5B87"/>
    <w:rsid w:val="008E5BC9"/>
    <w:rsid w:val="008E5BDA"/>
    <w:rsid w:val="008E5C54"/>
    <w:rsid w:val="008E5C77"/>
    <w:rsid w:val="008E5CE3"/>
    <w:rsid w:val="008E5D18"/>
    <w:rsid w:val="008E5D1F"/>
    <w:rsid w:val="008E5D3D"/>
    <w:rsid w:val="008E5D56"/>
    <w:rsid w:val="008E5D8F"/>
    <w:rsid w:val="008E5D95"/>
    <w:rsid w:val="008E5D9B"/>
    <w:rsid w:val="008E5E07"/>
    <w:rsid w:val="008E5E08"/>
    <w:rsid w:val="008E5E16"/>
    <w:rsid w:val="008E5E21"/>
    <w:rsid w:val="008E5EF1"/>
    <w:rsid w:val="008E5F98"/>
    <w:rsid w:val="008E5FFA"/>
    <w:rsid w:val="008E6007"/>
    <w:rsid w:val="008E603C"/>
    <w:rsid w:val="008E6094"/>
    <w:rsid w:val="008E60E1"/>
    <w:rsid w:val="008E6116"/>
    <w:rsid w:val="008E6180"/>
    <w:rsid w:val="008E61AF"/>
    <w:rsid w:val="008E621F"/>
    <w:rsid w:val="008E623D"/>
    <w:rsid w:val="008E627C"/>
    <w:rsid w:val="008E62D2"/>
    <w:rsid w:val="008E6307"/>
    <w:rsid w:val="008E63B9"/>
    <w:rsid w:val="008E643A"/>
    <w:rsid w:val="008E646E"/>
    <w:rsid w:val="008E6483"/>
    <w:rsid w:val="008E6488"/>
    <w:rsid w:val="008E64A8"/>
    <w:rsid w:val="008E64D5"/>
    <w:rsid w:val="008E6515"/>
    <w:rsid w:val="008E6546"/>
    <w:rsid w:val="008E6578"/>
    <w:rsid w:val="008E65D1"/>
    <w:rsid w:val="008E672C"/>
    <w:rsid w:val="008E677B"/>
    <w:rsid w:val="008E6819"/>
    <w:rsid w:val="008E68B3"/>
    <w:rsid w:val="008E68F6"/>
    <w:rsid w:val="008E68FF"/>
    <w:rsid w:val="008E6905"/>
    <w:rsid w:val="008E6909"/>
    <w:rsid w:val="008E6929"/>
    <w:rsid w:val="008E6937"/>
    <w:rsid w:val="008E6953"/>
    <w:rsid w:val="008E6962"/>
    <w:rsid w:val="008E6976"/>
    <w:rsid w:val="008E69C5"/>
    <w:rsid w:val="008E69E0"/>
    <w:rsid w:val="008E69E9"/>
    <w:rsid w:val="008E6A04"/>
    <w:rsid w:val="008E6A3E"/>
    <w:rsid w:val="008E6A58"/>
    <w:rsid w:val="008E6A60"/>
    <w:rsid w:val="008E6B28"/>
    <w:rsid w:val="008E6B5D"/>
    <w:rsid w:val="008E6B63"/>
    <w:rsid w:val="008E6BC6"/>
    <w:rsid w:val="008E6C20"/>
    <w:rsid w:val="008E6C6C"/>
    <w:rsid w:val="008E6CA5"/>
    <w:rsid w:val="008E6CC9"/>
    <w:rsid w:val="008E6D0D"/>
    <w:rsid w:val="008E6D26"/>
    <w:rsid w:val="008E6DA9"/>
    <w:rsid w:val="008E6DC5"/>
    <w:rsid w:val="008E6DE4"/>
    <w:rsid w:val="008E6DE9"/>
    <w:rsid w:val="008E6E08"/>
    <w:rsid w:val="008E6E0A"/>
    <w:rsid w:val="008E6E24"/>
    <w:rsid w:val="008E6E64"/>
    <w:rsid w:val="008E6E9F"/>
    <w:rsid w:val="008E6EA5"/>
    <w:rsid w:val="008E6EAB"/>
    <w:rsid w:val="008E6F1D"/>
    <w:rsid w:val="008E6FB3"/>
    <w:rsid w:val="008E6FBA"/>
    <w:rsid w:val="008E6FCA"/>
    <w:rsid w:val="008E7023"/>
    <w:rsid w:val="008E7044"/>
    <w:rsid w:val="008E70D4"/>
    <w:rsid w:val="008E70EA"/>
    <w:rsid w:val="008E711D"/>
    <w:rsid w:val="008E71A4"/>
    <w:rsid w:val="008E71E9"/>
    <w:rsid w:val="008E71F7"/>
    <w:rsid w:val="008E722C"/>
    <w:rsid w:val="008E724D"/>
    <w:rsid w:val="008E7250"/>
    <w:rsid w:val="008E72A5"/>
    <w:rsid w:val="008E72BF"/>
    <w:rsid w:val="008E7327"/>
    <w:rsid w:val="008E7359"/>
    <w:rsid w:val="008E735C"/>
    <w:rsid w:val="008E7416"/>
    <w:rsid w:val="008E74EA"/>
    <w:rsid w:val="008E7505"/>
    <w:rsid w:val="008E7512"/>
    <w:rsid w:val="008E7531"/>
    <w:rsid w:val="008E7541"/>
    <w:rsid w:val="008E755F"/>
    <w:rsid w:val="008E756F"/>
    <w:rsid w:val="008E7587"/>
    <w:rsid w:val="008E7590"/>
    <w:rsid w:val="008E75AE"/>
    <w:rsid w:val="008E75E5"/>
    <w:rsid w:val="008E75EC"/>
    <w:rsid w:val="008E7634"/>
    <w:rsid w:val="008E769A"/>
    <w:rsid w:val="008E76CC"/>
    <w:rsid w:val="008E7768"/>
    <w:rsid w:val="008E7826"/>
    <w:rsid w:val="008E786A"/>
    <w:rsid w:val="008E7881"/>
    <w:rsid w:val="008E78A3"/>
    <w:rsid w:val="008E78DA"/>
    <w:rsid w:val="008E790A"/>
    <w:rsid w:val="008E790B"/>
    <w:rsid w:val="008E790C"/>
    <w:rsid w:val="008E7A49"/>
    <w:rsid w:val="008E7ACD"/>
    <w:rsid w:val="008E7ADD"/>
    <w:rsid w:val="008E7AE6"/>
    <w:rsid w:val="008E7B35"/>
    <w:rsid w:val="008E7B6D"/>
    <w:rsid w:val="008E7B88"/>
    <w:rsid w:val="008E7C39"/>
    <w:rsid w:val="008E7C8F"/>
    <w:rsid w:val="008E7CF1"/>
    <w:rsid w:val="008E7D00"/>
    <w:rsid w:val="008E7D93"/>
    <w:rsid w:val="008E7E01"/>
    <w:rsid w:val="008E7E49"/>
    <w:rsid w:val="008E7EC2"/>
    <w:rsid w:val="008E7F28"/>
    <w:rsid w:val="008E7F5F"/>
    <w:rsid w:val="008E7F72"/>
    <w:rsid w:val="008E7FF4"/>
    <w:rsid w:val="008F000B"/>
    <w:rsid w:val="008F0073"/>
    <w:rsid w:val="008F009C"/>
    <w:rsid w:val="008F00BB"/>
    <w:rsid w:val="008F00F2"/>
    <w:rsid w:val="008F0146"/>
    <w:rsid w:val="008F014E"/>
    <w:rsid w:val="008F0174"/>
    <w:rsid w:val="008F0197"/>
    <w:rsid w:val="008F01CF"/>
    <w:rsid w:val="008F01D6"/>
    <w:rsid w:val="008F025A"/>
    <w:rsid w:val="008F0263"/>
    <w:rsid w:val="008F02C1"/>
    <w:rsid w:val="008F02CD"/>
    <w:rsid w:val="008F02E3"/>
    <w:rsid w:val="008F03F3"/>
    <w:rsid w:val="008F0402"/>
    <w:rsid w:val="008F044A"/>
    <w:rsid w:val="008F046A"/>
    <w:rsid w:val="008F04C8"/>
    <w:rsid w:val="008F04EB"/>
    <w:rsid w:val="008F0527"/>
    <w:rsid w:val="008F0534"/>
    <w:rsid w:val="008F056A"/>
    <w:rsid w:val="008F05DA"/>
    <w:rsid w:val="008F05E4"/>
    <w:rsid w:val="008F068D"/>
    <w:rsid w:val="008F06AB"/>
    <w:rsid w:val="008F06D4"/>
    <w:rsid w:val="008F06DE"/>
    <w:rsid w:val="008F06F8"/>
    <w:rsid w:val="008F072E"/>
    <w:rsid w:val="008F0757"/>
    <w:rsid w:val="008F07A2"/>
    <w:rsid w:val="008F07B4"/>
    <w:rsid w:val="008F0814"/>
    <w:rsid w:val="008F0823"/>
    <w:rsid w:val="008F0850"/>
    <w:rsid w:val="008F08BF"/>
    <w:rsid w:val="008F08F3"/>
    <w:rsid w:val="008F0904"/>
    <w:rsid w:val="008F097B"/>
    <w:rsid w:val="008F09ED"/>
    <w:rsid w:val="008F0A08"/>
    <w:rsid w:val="008F0A16"/>
    <w:rsid w:val="008F0A38"/>
    <w:rsid w:val="008F0B4D"/>
    <w:rsid w:val="008F0B63"/>
    <w:rsid w:val="008F0B7D"/>
    <w:rsid w:val="008F0B97"/>
    <w:rsid w:val="008F0CB5"/>
    <w:rsid w:val="008F0CB7"/>
    <w:rsid w:val="008F0CC7"/>
    <w:rsid w:val="008F0CFB"/>
    <w:rsid w:val="008F0DCF"/>
    <w:rsid w:val="008F0DF3"/>
    <w:rsid w:val="008F0E23"/>
    <w:rsid w:val="008F0E33"/>
    <w:rsid w:val="008F0EA8"/>
    <w:rsid w:val="008F0EC9"/>
    <w:rsid w:val="008F0EDB"/>
    <w:rsid w:val="008F0EF2"/>
    <w:rsid w:val="008F0F3E"/>
    <w:rsid w:val="008F0F86"/>
    <w:rsid w:val="008F0F8E"/>
    <w:rsid w:val="008F0FA5"/>
    <w:rsid w:val="008F0FCE"/>
    <w:rsid w:val="008F1021"/>
    <w:rsid w:val="008F1043"/>
    <w:rsid w:val="008F106C"/>
    <w:rsid w:val="008F109F"/>
    <w:rsid w:val="008F10BE"/>
    <w:rsid w:val="008F10D8"/>
    <w:rsid w:val="008F10EE"/>
    <w:rsid w:val="008F1108"/>
    <w:rsid w:val="008F110F"/>
    <w:rsid w:val="008F112B"/>
    <w:rsid w:val="008F112F"/>
    <w:rsid w:val="008F1171"/>
    <w:rsid w:val="008F118C"/>
    <w:rsid w:val="008F11DC"/>
    <w:rsid w:val="008F11E6"/>
    <w:rsid w:val="008F1208"/>
    <w:rsid w:val="008F120C"/>
    <w:rsid w:val="008F1246"/>
    <w:rsid w:val="008F1304"/>
    <w:rsid w:val="008F13BE"/>
    <w:rsid w:val="008F152E"/>
    <w:rsid w:val="008F1544"/>
    <w:rsid w:val="008F1741"/>
    <w:rsid w:val="008F174C"/>
    <w:rsid w:val="008F17B1"/>
    <w:rsid w:val="008F17C7"/>
    <w:rsid w:val="008F17E3"/>
    <w:rsid w:val="008F1857"/>
    <w:rsid w:val="008F185B"/>
    <w:rsid w:val="008F18FB"/>
    <w:rsid w:val="008F198E"/>
    <w:rsid w:val="008F1990"/>
    <w:rsid w:val="008F1A23"/>
    <w:rsid w:val="008F1ABC"/>
    <w:rsid w:val="008F1AE9"/>
    <w:rsid w:val="008F1B73"/>
    <w:rsid w:val="008F1C36"/>
    <w:rsid w:val="008F1C38"/>
    <w:rsid w:val="008F1C43"/>
    <w:rsid w:val="008F1C56"/>
    <w:rsid w:val="008F1C78"/>
    <w:rsid w:val="008F1CBF"/>
    <w:rsid w:val="008F1CC8"/>
    <w:rsid w:val="008F1D11"/>
    <w:rsid w:val="008F1D43"/>
    <w:rsid w:val="008F1D4C"/>
    <w:rsid w:val="008F1DA8"/>
    <w:rsid w:val="008F1DCA"/>
    <w:rsid w:val="008F1DE4"/>
    <w:rsid w:val="008F1E0E"/>
    <w:rsid w:val="008F1F41"/>
    <w:rsid w:val="008F1F6C"/>
    <w:rsid w:val="008F1F84"/>
    <w:rsid w:val="008F2023"/>
    <w:rsid w:val="008F2052"/>
    <w:rsid w:val="008F2053"/>
    <w:rsid w:val="008F2080"/>
    <w:rsid w:val="008F2144"/>
    <w:rsid w:val="008F228F"/>
    <w:rsid w:val="008F22CC"/>
    <w:rsid w:val="008F22DF"/>
    <w:rsid w:val="008F2329"/>
    <w:rsid w:val="008F23DC"/>
    <w:rsid w:val="008F2437"/>
    <w:rsid w:val="008F2444"/>
    <w:rsid w:val="008F257A"/>
    <w:rsid w:val="008F259C"/>
    <w:rsid w:val="008F260F"/>
    <w:rsid w:val="008F266D"/>
    <w:rsid w:val="008F26C2"/>
    <w:rsid w:val="008F26CD"/>
    <w:rsid w:val="008F26F0"/>
    <w:rsid w:val="008F26F4"/>
    <w:rsid w:val="008F275D"/>
    <w:rsid w:val="008F2773"/>
    <w:rsid w:val="008F282F"/>
    <w:rsid w:val="008F2888"/>
    <w:rsid w:val="008F28AC"/>
    <w:rsid w:val="008F28B7"/>
    <w:rsid w:val="008F28E6"/>
    <w:rsid w:val="008F2954"/>
    <w:rsid w:val="008F295E"/>
    <w:rsid w:val="008F297F"/>
    <w:rsid w:val="008F2A2E"/>
    <w:rsid w:val="008F2A97"/>
    <w:rsid w:val="008F2AC2"/>
    <w:rsid w:val="008F2B42"/>
    <w:rsid w:val="008F2B6E"/>
    <w:rsid w:val="008F2BFF"/>
    <w:rsid w:val="008F2C18"/>
    <w:rsid w:val="008F2C25"/>
    <w:rsid w:val="008F2C4B"/>
    <w:rsid w:val="008F2C85"/>
    <w:rsid w:val="008F2C88"/>
    <w:rsid w:val="008F2C8F"/>
    <w:rsid w:val="008F2CAC"/>
    <w:rsid w:val="008F2CBD"/>
    <w:rsid w:val="008F2CCD"/>
    <w:rsid w:val="008F2CDA"/>
    <w:rsid w:val="008F2CF0"/>
    <w:rsid w:val="008F2D37"/>
    <w:rsid w:val="008F2D4A"/>
    <w:rsid w:val="008F2D4C"/>
    <w:rsid w:val="008F2DB2"/>
    <w:rsid w:val="008F2E09"/>
    <w:rsid w:val="008F2E11"/>
    <w:rsid w:val="008F2E66"/>
    <w:rsid w:val="008F2E6F"/>
    <w:rsid w:val="008F2E87"/>
    <w:rsid w:val="008F2E89"/>
    <w:rsid w:val="008F2F33"/>
    <w:rsid w:val="008F2FEB"/>
    <w:rsid w:val="008F3006"/>
    <w:rsid w:val="008F30C6"/>
    <w:rsid w:val="008F3122"/>
    <w:rsid w:val="008F31B3"/>
    <w:rsid w:val="008F321E"/>
    <w:rsid w:val="008F3269"/>
    <w:rsid w:val="008F3295"/>
    <w:rsid w:val="008F3397"/>
    <w:rsid w:val="008F33A1"/>
    <w:rsid w:val="008F33E2"/>
    <w:rsid w:val="008F3479"/>
    <w:rsid w:val="008F34A8"/>
    <w:rsid w:val="008F34C5"/>
    <w:rsid w:val="008F34CD"/>
    <w:rsid w:val="008F34DB"/>
    <w:rsid w:val="008F3525"/>
    <w:rsid w:val="008F3529"/>
    <w:rsid w:val="008F3545"/>
    <w:rsid w:val="008F3551"/>
    <w:rsid w:val="008F3557"/>
    <w:rsid w:val="008F3559"/>
    <w:rsid w:val="008F3567"/>
    <w:rsid w:val="008F357D"/>
    <w:rsid w:val="008F3597"/>
    <w:rsid w:val="008F35A9"/>
    <w:rsid w:val="008F367D"/>
    <w:rsid w:val="008F3766"/>
    <w:rsid w:val="008F3780"/>
    <w:rsid w:val="008F3807"/>
    <w:rsid w:val="008F383C"/>
    <w:rsid w:val="008F3871"/>
    <w:rsid w:val="008F3895"/>
    <w:rsid w:val="008F38CF"/>
    <w:rsid w:val="008F38DA"/>
    <w:rsid w:val="008F38FC"/>
    <w:rsid w:val="008F3986"/>
    <w:rsid w:val="008F399F"/>
    <w:rsid w:val="008F39A4"/>
    <w:rsid w:val="008F39CF"/>
    <w:rsid w:val="008F39DA"/>
    <w:rsid w:val="008F39EC"/>
    <w:rsid w:val="008F39F8"/>
    <w:rsid w:val="008F39FD"/>
    <w:rsid w:val="008F3A33"/>
    <w:rsid w:val="008F3AD3"/>
    <w:rsid w:val="008F3B0D"/>
    <w:rsid w:val="008F3B2D"/>
    <w:rsid w:val="008F3B2E"/>
    <w:rsid w:val="008F3B46"/>
    <w:rsid w:val="008F3B67"/>
    <w:rsid w:val="008F3B7C"/>
    <w:rsid w:val="008F3B88"/>
    <w:rsid w:val="008F3BBD"/>
    <w:rsid w:val="008F3C15"/>
    <w:rsid w:val="008F3C4A"/>
    <w:rsid w:val="008F3C7A"/>
    <w:rsid w:val="008F3D1D"/>
    <w:rsid w:val="008F3D98"/>
    <w:rsid w:val="008F3D9E"/>
    <w:rsid w:val="008F3D9F"/>
    <w:rsid w:val="008F3DC9"/>
    <w:rsid w:val="008F3DD8"/>
    <w:rsid w:val="008F3DEE"/>
    <w:rsid w:val="008F3EFC"/>
    <w:rsid w:val="008F3F2A"/>
    <w:rsid w:val="008F3FA4"/>
    <w:rsid w:val="008F4008"/>
    <w:rsid w:val="008F4070"/>
    <w:rsid w:val="008F409F"/>
    <w:rsid w:val="008F40B1"/>
    <w:rsid w:val="008F40D9"/>
    <w:rsid w:val="008F4133"/>
    <w:rsid w:val="008F415C"/>
    <w:rsid w:val="008F416C"/>
    <w:rsid w:val="008F419C"/>
    <w:rsid w:val="008F41B9"/>
    <w:rsid w:val="008F4206"/>
    <w:rsid w:val="008F421B"/>
    <w:rsid w:val="008F4275"/>
    <w:rsid w:val="008F42A6"/>
    <w:rsid w:val="008F42A9"/>
    <w:rsid w:val="008F42B3"/>
    <w:rsid w:val="008F42E4"/>
    <w:rsid w:val="008F42FE"/>
    <w:rsid w:val="008F4377"/>
    <w:rsid w:val="008F43A8"/>
    <w:rsid w:val="008F43DE"/>
    <w:rsid w:val="008F4487"/>
    <w:rsid w:val="008F44B5"/>
    <w:rsid w:val="008F44D2"/>
    <w:rsid w:val="008F451F"/>
    <w:rsid w:val="008F4531"/>
    <w:rsid w:val="008F458E"/>
    <w:rsid w:val="008F45BA"/>
    <w:rsid w:val="008F461B"/>
    <w:rsid w:val="008F468F"/>
    <w:rsid w:val="008F46AD"/>
    <w:rsid w:val="008F4777"/>
    <w:rsid w:val="008F4785"/>
    <w:rsid w:val="008F47E1"/>
    <w:rsid w:val="008F4821"/>
    <w:rsid w:val="008F48B0"/>
    <w:rsid w:val="008F48B4"/>
    <w:rsid w:val="008F48BF"/>
    <w:rsid w:val="008F48DB"/>
    <w:rsid w:val="008F48E3"/>
    <w:rsid w:val="008F48F3"/>
    <w:rsid w:val="008F491B"/>
    <w:rsid w:val="008F491D"/>
    <w:rsid w:val="008F49BE"/>
    <w:rsid w:val="008F49EE"/>
    <w:rsid w:val="008F49F1"/>
    <w:rsid w:val="008F4A77"/>
    <w:rsid w:val="008F4B3B"/>
    <w:rsid w:val="008F4B42"/>
    <w:rsid w:val="008F4B77"/>
    <w:rsid w:val="008F4B95"/>
    <w:rsid w:val="008F4B99"/>
    <w:rsid w:val="008F4BA6"/>
    <w:rsid w:val="008F4C1E"/>
    <w:rsid w:val="008F4C48"/>
    <w:rsid w:val="008F4C6D"/>
    <w:rsid w:val="008F4C8B"/>
    <w:rsid w:val="008F4CD5"/>
    <w:rsid w:val="008F4D07"/>
    <w:rsid w:val="008F4D2D"/>
    <w:rsid w:val="008F4DE0"/>
    <w:rsid w:val="008F4E23"/>
    <w:rsid w:val="008F4F37"/>
    <w:rsid w:val="008F4F52"/>
    <w:rsid w:val="008F4FC0"/>
    <w:rsid w:val="008F502D"/>
    <w:rsid w:val="008F502E"/>
    <w:rsid w:val="008F5031"/>
    <w:rsid w:val="008F5054"/>
    <w:rsid w:val="008F510E"/>
    <w:rsid w:val="008F5114"/>
    <w:rsid w:val="008F5149"/>
    <w:rsid w:val="008F514B"/>
    <w:rsid w:val="008F5174"/>
    <w:rsid w:val="008F51A4"/>
    <w:rsid w:val="008F51CC"/>
    <w:rsid w:val="008F51E7"/>
    <w:rsid w:val="008F521A"/>
    <w:rsid w:val="008F5231"/>
    <w:rsid w:val="008F5275"/>
    <w:rsid w:val="008F52E9"/>
    <w:rsid w:val="008F52EB"/>
    <w:rsid w:val="008F5310"/>
    <w:rsid w:val="008F5375"/>
    <w:rsid w:val="008F53B5"/>
    <w:rsid w:val="008F53DD"/>
    <w:rsid w:val="008F53E7"/>
    <w:rsid w:val="008F5401"/>
    <w:rsid w:val="008F547D"/>
    <w:rsid w:val="008F54F2"/>
    <w:rsid w:val="008F5518"/>
    <w:rsid w:val="008F5571"/>
    <w:rsid w:val="008F5574"/>
    <w:rsid w:val="008F5583"/>
    <w:rsid w:val="008F558A"/>
    <w:rsid w:val="008F558C"/>
    <w:rsid w:val="008F559A"/>
    <w:rsid w:val="008F55A4"/>
    <w:rsid w:val="008F55BC"/>
    <w:rsid w:val="008F55D5"/>
    <w:rsid w:val="008F562E"/>
    <w:rsid w:val="008F5652"/>
    <w:rsid w:val="008F5668"/>
    <w:rsid w:val="008F56D3"/>
    <w:rsid w:val="008F57EE"/>
    <w:rsid w:val="008F5846"/>
    <w:rsid w:val="008F585E"/>
    <w:rsid w:val="008F5862"/>
    <w:rsid w:val="008F58E9"/>
    <w:rsid w:val="008F5901"/>
    <w:rsid w:val="008F595B"/>
    <w:rsid w:val="008F5989"/>
    <w:rsid w:val="008F598F"/>
    <w:rsid w:val="008F59D3"/>
    <w:rsid w:val="008F5A9A"/>
    <w:rsid w:val="008F5AA9"/>
    <w:rsid w:val="008F5ADC"/>
    <w:rsid w:val="008F5AE2"/>
    <w:rsid w:val="008F5AF3"/>
    <w:rsid w:val="008F5B03"/>
    <w:rsid w:val="008F5C4A"/>
    <w:rsid w:val="008F5CB6"/>
    <w:rsid w:val="008F5D47"/>
    <w:rsid w:val="008F5DB4"/>
    <w:rsid w:val="008F5DE3"/>
    <w:rsid w:val="008F5E2C"/>
    <w:rsid w:val="008F5E37"/>
    <w:rsid w:val="008F5E53"/>
    <w:rsid w:val="008F5E6C"/>
    <w:rsid w:val="008F5E6E"/>
    <w:rsid w:val="008F5E6F"/>
    <w:rsid w:val="008F5E9E"/>
    <w:rsid w:val="008F5EAE"/>
    <w:rsid w:val="008F5EE5"/>
    <w:rsid w:val="008F5F05"/>
    <w:rsid w:val="008F5F1F"/>
    <w:rsid w:val="008F5F21"/>
    <w:rsid w:val="008F5F39"/>
    <w:rsid w:val="008F5FC4"/>
    <w:rsid w:val="008F5FFA"/>
    <w:rsid w:val="008F5FFD"/>
    <w:rsid w:val="008F602D"/>
    <w:rsid w:val="008F60B1"/>
    <w:rsid w:val="008F60E4"/>
    <w:rsid w:val="008F6152"/>
    <w:rsid w:val="008F61E9"/>
    <w:rsid w:val="008F620C"/>
    <w:rsid w:val="008F6231"/>
    <w:rsid w:val="008F6252"/>
    <w:rsid w:val="008F62B9"/>
    <w:rsid w:val="008F62CD"/>
    <w:rsid w:val="008F62F1"/>
    <w:rsid w:val="008F6340"/>
    <w:rsid w:val="008F6349"/>
    <w:rsid w:val="008F6351"/>
    <w:rsid w:val="008F637A"/>
    <w:rsid w:val="008F6386"/>
    <w:rsid w:val="008F63BA"/>
    <w:rsid w:val="008F63EA"/>
    <w:rsid w:val="008F6407"/>
    <w:rsid w:val="008F64A1"/>
    <w:rsid w:val="008F650E"/>
    <w:rsid w:val="008F654D"/>
    <w:rsid w:val="008F6604"/>
    <w:rsid w:val="008F660C"/>
    <w:rsid w:val="008F6629"/>
    <w:rsid w:val="008F6630"/>
    <w:rsid w:val="008F664C"/>
    <w:rsid w:val="008F6682"/>
    <w:rsid w:val="008F6686"/>
    <w:rsid w:val="008F668E"/>
    <w:rsid w:val="008F6746"/>
    <w:rsid w:val="008F679C"/>
    <w:rsid w:val="008F67D4"/>
    <w:rsid w:val="008F69D6"/>
    <w:rsid w:val="008F6A4C"/>
    <w:rsid w:val="008F6A86"/>
    <w:rsid w:val="008F6ACD"/>
    <w:rsid w:val="008F6AE4"/>
    <w:rsid w:val="008F6B6F"/>
    <w:rsid w:val="008F6BB0"/>
    <w:rsid w:val="008F6BDA"/>
    <w:rsid w:val="008F6BE9"/>
    <w:rsid w:val="008F6BFB"/>
    <w:rsid w:val="008F6BFE"/>
    <w:rsid w:val="008F6D24"/>
    <w:rsid w:val="008F6D7D"/>
    <w:rsid w:val="008F6D88"/>
    <w:rsid w:val="008F6D8D"/>
    <w:rsid w:val="008F6D95"/>
    <w:rsid w:val="008F6DB6"/>
    <w:rsid w:val="008F6DE7"/>
    <w:rsid w:val="008F6E17"/>
    <w:rsid w:val="008F6EF8"/>
    <w:rsid w:val="008F6FB0"/>
    <w:rsid w:val="008F6FB7"/>
    <w:rsid w:val="008F6FDF"/>
    <w:rsid w:val="008F700C"/>
    <w:rsid w:val="008F7063"/>
    <w:rsid w:val="008F7077"/>
    <w:rsid w:val="008F70C5"/>
    <w:rsid w:val="008F7167"/>
    <w:rsid w:val="008F7177"/>
    <w:rsid w:val="008F71EC"/>
    <w:rsid w:val="008F7284"/>
    <w:rsid w:val="008F72D8"/>
    <w:rsid w:val="008F7426"/>
    <w:rsid w:val="008F7527"/>
    <w:rsid w:val="008F7591"/>
    <w:rsid w:val="008F7594"/>
    <w:rsid w:val="008F75DD"/>
    <w:rsid w:val="008F75E5"/>
    <w:rsid w:val="008F7609"/>
    <w:rsid w:val="008F7651"/>
    <w:rsid w:val="008F76A6"/>
    <w:rsid w:val="008F76D0"/>
    <w:rsid w:val="008F76E6"/>
    <w:rsid w:val="008F779C"/>
    <w:rsid w:val="008F77F3"/>
    <w:rsid w:val="008F7830"/>
    <w:rsid w:val="008F788C"/>
    <w:rsid w:val="008F7890"/>
    <w:rsid w:val="008F78E3"/>
    <w:rsid w:val="008F7934"/>
    <w:rsid w:val="008F793F"/>
    <w:rsid w:val="008F79B0"/>
    <w:rsid w:val="008F79B4"/>
    <w:rsid w:val="008F79CB"/>
    <w:rsid w:val="008F7A0B"/>
    <w:rsid w:val="008F7A3F"/>
    <w:rsid w:val="008F7A57"/>
    <w:rsid w:val="008F7A96"/>
    <w:rsid w:val="008F7B51"/>
    <w:rsid w:val="008F7C38"/>
    <w:rsid w:val="008F7D04"/>
    <w:rsid w:val="008F7D0B"/>
    <w:rsid w:val="008F7D41"/>
    <w:rsid w:val="008F7D66"/>
    <w:rsid w:val="008F7D6D"/>
    <w:rsid w:val="008F7DBB"/>
    <w:rsid w:val="008F7DCA"/>
    <w:rsid w:val="008F7DCF"/>
    <w:rsid w:val="008F7E64"/>
    <w:rsid w:val="008F7E7E"/>
    <w:rsid w:val="008F7E81"/>
    <w:rsid w:val="008F7F65"/>
    <w:rsid w:val="00900023"/>
    <w:rsid w:val="00900035"/>
    <w:rsid w:val="00900050"/>
    <w:rsid w:val="009000BC"/>
    <w:rsid w:val="009000C0"/>
    <w:rsid w:val="009000FB"/>
    <w:rsid w:val="0090012F"/>
    <w:rsid w:val="009001C5"/>
    <w:rsid w:val="009001CD"/>
    <w:rsid w:val="00900220"/>
    <w:rsid w:val="00900226"/>
    <w:rsid w:val="009002B9"/>
    <w:rsid w:val="009002D5"/>
    <w:rsid w:val="0090036F"/>
    <w:rsid w:val="009003E7"/>
    <w:rsid w:val="0090041C"/>
    <w:rsid w:val="00900468"/>
    <w:rsid w:val="00900470"/>
    <w:rsid w:val="00900481"/>
    <w:rsid w:val="009004D8"/>
    <w:rsid w:val="00900511"/>
    <w:rsid w:val="00900525"/>
    <w:rsid w:val="00900575"/>
    <w:rsid w:val="009005D0"/>
    <w:rsid w:val="00900626"/>
    <w:rsid w:val="0090063E"/>
    <w:rsid w:val="0090067C"/>
    <w:rsid w:val="0090067E"/>
    <w:rsid w:val="0090067F"/>
    <w:rsid w:val="00900686"/>
    <w:rsid w:val="0090072C"/>
    <w:rsid w:val="00900732"/>
    <w:rsid w:val="00900739"/>
    <w:rsid w:val="00900743"/>
    <w:rsid w:val="0090077B"/>
    <w:rsid w:val="0090078C"/>
    <w:rsid w:val="009007C0"/>
    <w:rsid w:val="009007F2"/>
    <w:rsid w:val="00900855"/>
    <w:rsid w:val="0090086B"/>
    <w:rsid w:val="00900870"/>
    <w:rsid w:val="0090089A"/>
    <w:rsid w:val="0090089D"/>
    <w:rsid w:val="009008A4"/>
    <w:rsid w:val="009008A5"/>
    <w:rsid w:val="009008D2"/>
    <w:rsid w:val="0090090A"/>
    <w:rsid w:val="00900921"/>
    <w:rsid w:val="009009A1"/>
    <w:rsid w:val="009009C9"/>
    <w:rsid w:val="00900A60"/>
    <w:rsid w:val="00900A6D"/>
    <w:rsid w:val="00900A9C"/>
    <w:rsid w:val="00900AB2"/>
    <w:rsid w:val="00900AE8"/>
    <w:rsid w:val="00900B1F"/>
    <w:rsid w:val="00900B4E"/>
    <w:rsid w:val="00900B55"/>
    <w:rsid w:val="00900BB4"/>
    <w:rsid w:val="00900C2F"/>
    <w:rsid w:val="00900C32"/>
    <w:rsid w:val="00900C7C"/>
    <w:rsid w:val="00900C9B"/>
    <w:rsid w:val="00900CC7"/>
    <w:rsid w:val="00900D8F"/>
    <w:rsid w:val="00900DA5"/>
    <w:rsid w:val="00900DB2"/>
    <w:rsid w:val="00900DB6"/>
    <w:rsid w:val="00900DB7"/>
    <w:rsid w:val="00900E4F"/>
    <w:rsid w:val="00900F57"/>
    <w:rsid w:val="00900F6F"/>
    <w:rsid w:val="00900F9E"/>
    <w:rsid w:val="00900FDE"/>
    <w:rsid w:val="0090101C"/>
    <w:rsid w:val="0090102B"/>
    <w:rsid w:val="00901047"/>
    <w:rsid w:val="0090108D"/>
    <w:rsid w:val="009010B5"/>
    <w:rsid w:val="009010F6"/>
    <w:rsid w:val="0090117D"/>
    <w:rsid w:val="00901195"/>
    <w:rsid w:val="009011B1"/>
    <w:rsid w:val="009011EB"/>
    <w:rsid w:val="009011F6"/>
    <w:rsid w:val="00901218"/>
    <w:rsid w:val="0090123F"/>
    <w:rsid w:val="00901273"/>
    <w:rsid w:val="009012B3"/>
    <w:rsid w:val="00901334"/>
    <w:rsid w:val="0090135B"/>
    <w:rsid w:val="00901382"/>
    <w:rsid w:val="009013C3"/>
    <w:rsid w:val="009013C6"/>
    <w:rsid w:val="009013EA"/>
    <w:rsid w:val="00901413"/>
    <w:rsid w:val="00901428"/>
    <w:rsid w:val="0090142E"/>
    <w:rsid w:val="0090144B"/>
    <w:rsid w:val="009014D5"/>
    <w:rsid w:val="00901592"/>
    <w:rsid w:val="009015A9"/>
    <w:rsid w:val="009015DF"/>
    <w:rsid w:val="00901624"/>
    <w:rsid w:val="009016C7"/>
    <w:rsid w:val="00901701"/>
    <w:rsid w:val="00901712"/>
    <w:rsid w:val="0090171B"/>
    <w:rsid w:val="00901734"/>
    <w:rsid w:val="00901773"/>
    <w:rsid w:val="009017A9"/>
    <w:rsid w:val="00901825"/>
    <w:rsid w:val="00901827"/>
    <w:rsid w:val="00901841"/>
    <w:rsid w:val="00901861"/>
    <w:rsid w:val="009018B0"/>
    <w:rsid w:val="009018D8"/>
    <w:rsid w:val="009018EA"/>
    <w:rsid w:val="00901933"/>
    <w:rsid w:val="00901934"/>
    <w:rsid w:val="0090199E"/>
    <w:rsid w:val="009019A5"/>
    <w:rsid w:val="009019D4"/>
    <w:rsid w:val="00901A0F"/>
    <w:rsid w:val="00901A9C"/>
    <w:rsid w:val="00901ADC"/>
    <w:rsid w:val="00901B3D"/>
    <w:rsid w:val="00901B5A"/>
    <w:rsid w:val="00901BD1"/>
    <w:rsid w:val="00901BE5"/>
    <w:rsid w:val="00901C0D"/>
    <w:rsid w:val="00901C58"/>
    <w:rsid w:val="00901C9B"/>
    <w:rsid w:val="00901CCF"/>
    <w:rsid w:val="00901CEA"/>
    <w:rsid w:val="00901D91"/>
    <w:rsid w:val="00901DDA"/>
    <w:rsid w:val="00901E22"/>
    <w:rsid w:val="00901E28"/>
    <w:rsid w:val="00901E3A"/>
    <w:rsid w:val="00901EC3"/>
    <w:rsid w:val="00901F4A"/>
    <w:rsid w:val="00901F56"/>
    <w:rsid w:val="00901F85"/>
    <w:rsid w:val="00901FB7"/>
    <w:rsid w:val="00901FCC"/>
    <w:rsid w:val="00901FEA"/>
    <w:rsid w:val="00901FFE"/>
    <w:rsid w:val="00902006"/>
    <w:rsid w:val="0090208D"/>
    <w:rsid w:val="009020D4"/>
    <w:rsid w:val="009020F8"/>
    <w:rsid w:val="009020FD"/>
    <w:rsid w:val="00902176"/>
    <w:rsid w:val="00902183"/>
    <w:rsid w:val="009021F8"/>
    <w:rsid w:val="00902204"/>
    <w:rsid w:val="0090221B"/>
    <w:rsid w:val="00902233"/>
    <w:rsid w:val="00902392"/>
    <w:rsid w:val="009023D5"/>
    <w:rsid w:val="009023DF"/>
    <w:rsid w:val="009023FE"/>
    <w:rsid w:val="0090241D"/>
    <w:rsid w:val="009024C5"/>
    <w:rsid w:val="009024DC"/>
    <w:rsid w:val="00902523"/>
    <w:rsid w:val="00902530"/>
    <w:rsid w:val="00902560"/>
    <w:rsid w:val="00902612"/>
    <w:rsid w:val="00902615"/>
    <w:rsid w:val="00902627"/>
    <w:rsid w:val="0090262E"/>
    <w:rsid w:val="00902668"/>
    <w:rsid w:val="009026AF"/>
    <w:rsid w:val="009026B1"/>
    <w:rsid w:val="009026ED"/>
    <w:rsid w:val="009026FA"/>
    <w:rsid w:val="00902705"/>
    <w:rsid w:val="00902739"/>
    <w:rsid w:val="00902779"/>
    <w:rsid w:val="0090278B"/>
    <w:rsid w:val="00902799"/>
    <w:rsid w:val="009027B9"/>
    <w:rsid w:val="009027F5"/>
    <w:rsid w:val="0090286A"/>
    <w:rsid w:val="009029BF"/>
    <w:rsid w:val="00902A07"/>
    <w:rsid w:val="00902A49"/>
    <w:rsid w:val="00902A9D"/>
    <w:rsid w:val="00902AF0"/>
    <w:rsid w:val="00902B1A"/>
    <w:rsid w:val="00902B4D"/>
    <w:rsid w:val="00902B56"/>
    <w:rsid w:val="00902B61"/>
    <w:rsid w:val="00902BE2"/>
    <w:rsid w:val="00902BFD"/>
    <w:rsid w:val="00902C26"/>
    <w:rsid w:val="00902C40"/>
    <w:rsid w:val="00902C4A"/>
    <w:rsid w:val="00902C7D"/>
    <w:rsid w:val="00902C8A"/>
    <w:rsid w:val="00902CD2"/>
    <w:rsid w:val="00902CDF"/>
    <w:rsid w:val="00902CE9"/>
    <w:rsid w:val="00902D01"/>
    <w:rsid w:val="00902D93"/>
    <w:rsid w:val="00902E02"/>
    <w:rsid w:val="00902E0B"/>
    <w:rsid w:val="00902E1A"/>
    <w:rsid w:val="00902E2F"/>
    <w:rsid w:val="00902E47"/>
    <w:rsid w:val="00902E61"/>
    <w:rsid w:val="00902ED2"/>
    <w:rsid w:val="00902F8C"/>
    <w:rsid w:val="00902F94"/>
    <w:rsid w:val="00902FC9"/>
    <w:rsid w:val="0090300F"/>
    <w:rsid w:val="00903040"/>
    <w:rsid w:val="0090304C"/>
    <w:rsid w:val="0090305A"/>
    <w:rsid w:val="00903068"/>
    <w:rsid w:val="00903086"/>
    <w:rsid w:val="0090308A"/>
    <w:rsid w:val="00903132"/>
    <w:rsid w:val="00903139"/>
    <w:rsid w:val="009031B7"/>
    <w:rsid w:val="00903234"/>
    <w:rsid w:val="0090325C"/>
    <w:rsid w:val="009032A8"/>
    <w:rsid w:val="009032C1"/>
    <w:rsid w:val="00903376"/>
    <w:rsid w:val="009033AC"/>
    <w:rsid w:val="00903437"/>
    <w:rsid w:val="00903445"/>
    <w:rsid w:val="0090346A"/>
    <w:rsid w:val="0090348F"/>
    <w:rsid w:val="009034A9"/>
    <w:rsid w:val="009034CD"/>
    <w:rsid w:val="00903586"/>
    <w:rsid w:val="009035B6"/>
    <w:rsid w:val="009035E8"/>
    <w:rsid w:val="0090360E"/>
    <w:rsid w:val="0090361A"/>
    <w:rsid w:val="00903634"/>
    <w:rsid w:val="00903657"/>
    <w:rsid w:val="009036CF"/>
    <w:rsid w:val="009036EA"/>
    <w:rsid w:val="00903723"/>
    <w:rsid w:val="00903733"/>
    <w:rsid w:val="0090374C"/>
    <w:rsid w:val="0090376E"/>
    <w:rsid w:val="00903782"/>
    <w:rsid w:val="0090379D"/>
    <w:rsid w:val="009037AF"/>
    <w:rsid w:val="0090386E"/>
    <w:rsid w:val="00903884"/>
    <w:rsid w:val="0090389C"/>
    <w:rsid w:val="009038E2"/>
    <w:rsid w:val="00903916"/>
    <w:rsid w:val="009039A0"/>
    <w:rsid w:val="00903A18"/>
    <w:rsid w:val="00903A19"/>
    <w:rsid w:val="00903A27"/>
    <w:rsid w:val="00903A4F"/>
    <w:rsid w:val="00903A8E"/>
    <w:rsid w:val="00903B16"/>
    <w:rsid w:val="00903B2F"/>
    <w:rsid w:val="00903B57"/>
    <w:rsid w:val="00903B58"/>
    <w:rsid w:val="00903B63"/>
    <w:rsid w:val="00903B72"/>
    <w:rsid w:val="00903BCF"/>
    <w:rsid w:val="00903C66"/>
    <w:rsid w:val="00903C96"/>
    <w:rsid w:val="00903CAE"/>
    <w:rsid w:val="00903CAF"/>
    <w:rsid w:val="00903CD2"/>
    <w:rsid w:val="00903DB7"/>
    <w:rsid w:val="00903DF8"/>
    <w:rsid w:val="00903DF9"/>
    <w:rsid w:val="00903E42"/>
    <w:rsid w:val="00903E48"/>
    <w:rsid w:val="00903F47"/>
    <w:rsid w:val="00903F49"/>
    <w:rsid w:val="00903FB2"/>
    <w:rsid w:val="00903FC9"/>
    <w:rsid w:val="00903FEA"/>
    <w:rsid w:val="0090402C"/>
    <w:rsid w:val="0090404A"/>
    <w:rsid w:val="009040A8"/>
    <w:rsid w:val="009040BC"/>
    <w:rsid w:val="009040C2"/>
    <w:rsid w:val="0090417E"/>
    <w:rsid w:val="009041D6"/>
    <w:rsid w:val="009041DE"/>
    <w:rsid w:val="009041E9"/>
    <w:rsid w:val="0090421E"/>
    <w:rsid w:val="00904247"/>
    <w:rsid w:val="00904256"/>
    <w:rsid w:val="00904270"/>
    <w:rsid w:val="00904277"/>
    <w:rsid w:val="009042C1"/>
    <w:rsid w:val="009042DB"/>
    <w:rsid w:val="009042FA"/>
    <w:rsid w:val="0090436C"/>
    <w:rsid w:val="009043B5"/>
    <w:rsid w:val="00904464"/>
    <w:rsid w:val="009044A4"/>
    <w:rsid w:val="009044DC"/>
    <w:rsid w:val="00904513"/>
    <w:rsid w:val="00904544"/>
    <w:rsid w:val="0090458C"/>
    <w:rsid w:val="009045BC"/>
    <w:rsid w:val="009045F8"/>
    <w:rsid w:val="0090461F"/>
    <w:rsid w:val="00904679"/>
    <w:rsid w:val="00904721"/>
    <w:rsid w:val="0090472D"/>
    <w:rsid w:val="00904778"/>
    <w:rsid w:val="0090480B"/>
    <w:rsid w:val="00904814"/>
    <w:rsid w:val="00904820"/>
    <w:rsid w:val="00904828"/>
    <w:rsid w:val="00904832"/>
    <w:rsid w:val="00904873"/>
    <w:rsid w:val="009048DF"/>
    <w:rsid w:val="009048EE"/>
    <w:rsid w:val="0090492E"/>
    <w:rsid w:val="0090498E"/>
    <w:rsid w:val="009049E9"/>
    <w:rsid w:val="009049F0"/>
    <w:rsid w:val="00904AAA"/>
    <w:rsid w:val="00904ABE"/>
    <w:rsid w:val="00904BBA"/>
    <w:rsid w:val="00904C5E"/>
    <w:rsid w:val="00904CB9"/>
    <w:rsid w:val="00904CF1"/>
    <w:rsid w:val="00904D4E"/>
    <w:rsid w:val="00904D7A"/>
    <w:rsid w:val="00904D8B"/>
    <w:rsid w:val="00904D92"/>
    <w:rsid w:val="00904D98"/>
    <w:rsid w:val="00904DA9"/>
    <w:rsid w:val="00904DFF"/>
    <w:rsid w:val="00904E21"/>
    <w:rsid w:val="00904E85"/>
    <w:rsid w:val="00904EC6"/>
    <w:rsid w:val="00904F2C"/>
    <w:rsid w:val="00904F49"/>
    <w:rsid w:val="00904F4A"/>
    <w:rsid w:val="0090500B"/>
    <w:rsid w:val="009050DE"/>
    <w:rsid w:val="009050ED"/>
    <w:rsid w:val="00905176"/>
    <w:rsid w:val="00905179"/>
    <w:rsid w:val="009051DB"/>
    <w:rsid w:val="0090525E"/>
    <w:rsid w:val="0090532A"/>
    <w:rsid w:val="00905345"/>
    <w:rsid w:val="0090534D"/>
    <w:rsid w:val="00905379"/>
    <w:rsid w:val="009053BD"/>
    <w:rsid w:val="0090543E"/>
    <w:rsid w:val="0090546D"/>
    <w:rsid w:val="009054E2"/>
    <w:rsid w:val="009054FA"/>
    <w:rsid w:val="00905515"/>
    <w:rsid w:val="00905517"/>
    <w:rsid w:val="0090553A"/>
    <w:rsid w:val="0090554B"/>
    <w:rsid w:val="0090555C"/>
    <w:rsid w:val="0090557F"/>
    <w:rsid w:val="009055EB"/>
    <w:rsid w:val="00905633"/>
    <w:rsid w:val="00905642"/>
    <w:rsid w:val="0090567E"/>
    <w:rsid w:val="009056A0"/>
    <w:rsid w:val="00905726"/>
    <w:rsid w:val="00905749"/>
    <w:rsid w:val="009057D7"/>
    <w:rsid w:val="009057FA"/>
    <w:rsid w:val="0090588B"/>
    <w:rsid w:val="00905971"/>
    <w:rsid w:val="0090598A"/>
    <w:rsid w:val="00905995"/>
    <w:rsid w:val="009059BB"/>
    <w:rsid w:val="009059EB"/>
    <w:rsid w:val="00905A04"/>
    <w:rsid w:val="00905A3D"/>
    <w:rsid w:val="00905A55"/>
    <w:rsid w:val="00905A67"/>
    <w:rsid w:val="00905B52"/>
    <w:rsid w:val="00905B7B"/>
    <w:rsid w:val="00905B91"/>
    <w:rsid w:val="00905C15"/>
    <w:rsid w:val="00905C56"/>
    <w:rsid w:val="00905CA0"/>
    <w:rsid w:val="00905CCC"/>
    <w:rsid w:val="00905D0E"/>
    <w:rsid w:val="00905D2C"/>
    <w:rsid w:val="00905DCC"/>
    <w:rsid w:val="00905E17"/>
    <w:rsid w:val="00905E18"/>
    <w:rsid w:val="00905E52"/>
    <w:rsid w:val="00905E59"/>
    <w:rsid w:val="00905EB9"/>
    <w:rsid w:val="00905EE0"/>
    <w:rsid w:val="00905F26"/>
    <w:rsid w:val="00905F40"/>
    <w:rsid w:val="00905FA2"/>
    <w:rsid w:val="00905FCF"/>
    <w:rsid w:val="00905FD7"/>
    <w:rsid w:val="00906067"/>
    <w:rsid w:val="00906092"/>
    <w:rsid w:val="009060A1"/>
    <w:rsid w:val="009060CA"/>
    <w:rsid w:val="009060CF"/>
    <w:rsid w:val="00906134"/>
    <w:rsid w:val="00906144"/>
    <w:rsid w:val="0090614D"/>
    <w:rsid w:val="0090615D"/>
    <w:rsid w:val="009061AA"/>
    <w:rsid w:val="009061AF"/>
    <w:rsid w:val="009061CF"/>
    <w:rsid w:val="009061D5"/>
    <w:rsid w:val="009061E8"/>
    <w:rsid w:val="009062BE"/>
    <w:rsid w:val="009062D6"/>
    <w:rsid w:val="00906359"/>
    <w:rsid w:val="0090638B"/>
    <w:rsid w:val="00906406"/>
    <w:rsid w:val="00906478"/>
    <w:rsid w:val="00906487"/>
    <w:rsid w:val="00906500"/>
    <w:rsid w:val="0090673B"/>
    <w:rsid w:val="00906897"/>
    <w:rsid w:val="00906916"/>
    <w:rsid w:val="009069DE"/>
    <w:rsid w:val="00906A0B"/>
    <w:rsid w:val="00906A28"/>
    <w:rsid w:val="00906A33"/>
    <w:rsid w:val="00906A37"/>
    <w:rsid w:val="00906A38"/>
    <w:rsid w:val="00906AC9"/>
    <w:rsid w:val="00906B37"/>
    <w:rsid w:val="00906C17"/>
    <w:rsid w:val="00906CAD"/>
    <w:rsid w:val="00906CB2"/>
    <w:rsid w:val="00906CBB"/>
    <w:rsid w:val="00906CDA"/>
    <w:rsid w:val="00906D57"/>
    <w:rsid w:val="00906D8E"/>
    <w:rsid w:val="00906DF1"/>
    <w:rsid w:val="00906E0A"/>
    <w:rsid w:val="00906E44"/>
    <w:rsid w:val="00906EC6"/>
    <w:rsid w:val="00906F65"/>
    <w:rsid w:val="00906F88"/>
    <w:rsid w:val="00906FC3"/>
    <w:rsid w:val="00906FEB"/>
    <w:rsid w:val="0090704D"/>
    <w:rsid w:val="009070D5"/>
    <w:rsid w:val="00907109"/>
    <w:rsid w:val="00907154"/>
    <w:rsid w:val="00907193"/>
    <w:rsid w:val="00907273"/>
    <w:rsid w:val="00907281"/>
    <w:rsid w:val="00907309"/>
    <w:rsid w:val="00907346"/>
    <w:rsid w:val="0090734E"/>
    <w:rsid w:val="00907374"/>
    <w:rsid w:val="00907389"/>
    <w:rsid w:val="0090738C"/>
    <w:rsid w:val="009073AB"/>
    <w:rsid w:val="009073C4"/>
    <w:rsid w:val="009073CA"/>
    <w:rsid w:val="009073E2"/>
    <w:rsid w:val="00907476"/>
    <w:rsid w:val="00907491"/>
    <w:rsid w:val="009074A2"/>
    <w:rsid w:val="009074AA"/>
    <w:rsid w:val="009074C5"/>
    <w:rsid w:val="009074D4"/>
    <w:rsid w:val="0090752F"/>
    <w:rsid w:val="00907560"/>
    <w:rsid w:val="00907585"/>
    <w:rsid w:val="009075C3"/>
    <w:rsid w:val="009075C8"/>
    <w:rsid w:val="009075D0"/>
    <w:rsid w:val="009075DE"/>
    <w:rsid w:val="00907689"/>
    <w:rsid w:val="0090769F"/>
    <w:rsid w:val="00907711"/>
    <w:rsid w:val="00907748"/>
    <w:rsid w:val="0090783E"/>
    <w:rsid w:val="0090783F"/>
    <w:rsid w:val="00907891"/>
    <w:rsid w:val="009078CD"/>
    <w:rsid w:val="009078DC"/>
    <w:rsid w:val="00907929"/>
    <w:rsid w:val="0090792F"/>
    <w:rsid w:val="00907988"/>
    <w:rsid w:val="009079A0"/>
    <w:rsid w:val="009079AA"/>
    <w:rsid w:val="009079D7"/>
    <w:rsid w:val="009079DC"/>
    <w:rsid w:val="009079E0"/>
    <w:rsid w:val="00907A55"/>
    <w:rsid w:val="00907ABB"/>
    <w:rsid w:val="00907AC9"/>
    <w:rsid w:val="00907AFD"/>
    <w:rsid w:val="00907B63"/>
    <w:rsid w:val="00907B90"/>
    <w:rsid w:val="00907BA5"/>
    <w:rsid w:val="00907BF5"/>
    <w:rsid w:val="00907C3B"/>
    <w:rsid w:val="00907CE0"/>
    <w:rsid w:val="00907CFD"/>
    <w:rsid w:val="00907D22"/>
    <w:rsid w:val="00907D8D"/>
    <w:rsid w:val="00907F33"/>
    <w:rsid w:val="00907F91"/>
    <w:rsid w:val="00907FAD"/>
    <w:rsid w:val="00907FB5"/>
    <w:rsid w:val="00907FC2"/>
    <w:rsid w:val="00907FFE"/>
    <w:rsid w:val="00910077"/>
    <w:rsid w:val="009101A0"/>
    <w:rsid w:val="009101DB"/>
    <w:rsid w:val="009101DF"/>
    <w:rsid w:val="009101EF"/>
    <w:rsid w:val="00910204"/>
    <w:rsid w:val="00910228"/>
    <w:rsid w:val="0091023F"/>
    <w:rsid w:val="00910260"/>
    <w:rsid w:val="0091029D"/>
    <w:rsid w:val="009102B9"/>
    <w:rsid w:val="00910321"/>
    <w:rsid w:val="00910331"/>
    <w:rsid w:val="0091049F"/>
    <w:rsid w:val="0091053C"/>
    <w:rsid w:val="00910553"/>
    <w:rsid w:val="00910565"/>
    <w:rsid w:val="00910633"/>
    <w:rsid w:val="00910637"/>
    <w:rsid w:val="00910644"/>
    <w:rsid w:val="0091066D"/>
    <w:rsid w:val="0091070A"/>
    <w:rsid w:val="0091071A"/>
    <w:rsid w:val="00910724"/>
    <w:rsid w:val="0091076F"/>
    <w:rsid w:val="009107AD"/>
    <w:rsid w:val="009107C4"/>
    <w:rsid w:val="009107DD"/>
    <w:rsid w:val="0091084B"/>
    <w:rsid w:val="00910886"/>
    <w:rsid w:val="0091088B"/>
    <w:rsid w:val="009108A5"/>
    <w:rsid w:val="009108CF"/>
    <w:rsid w:val="009108D0"/>
    <w:rsid w:val="009108D5"/>
    <w:rsid w:val="0091093A"/>
    <w:rsid w:val="00910991"/>
    <w:rsid w:val="009109A2"/>
    <w:rsid w:val="00910A5D"/>
    <w:rsid w:val="00910AB1"/>
    <w:rsid w:val="00910B20"/>
    <w:rsid w:val="00910B45"/>
    <w:rsid w:val="00910BCB"/>
    <w:rsid w:val="00910BE0"/>
    <w:rsid w:val="00910C85"/>
    <w:rsid w:val="00910D1D"/>
    <w:rsid w:val="00910D75"/>
    <w:rsid w:val="00910DD0"/>
    <w:rsid w:val="00910F26"/>
    <w:rsid w:val="00910F4B"/>
    <w:rsid w:val="00910F5C"/>
    <w:rsid w:val="00910F69"/>
    <w:rsid w:val="00910F70"/>
    <w:rsid w:val="00910F82"/>
    <w:rsid w:val="00910FA4"/>
    <w:rsid w:val="00911021"/>
    <w:rsid w:val="009110F9"/>
    <w:rsid w:val="00911185"/>
    <w:rsid w:val="0091121F"/>
    <w:rsid w:val="0091122D"/>
    <w:rsid w:val="0091126A"/>
    <w:rsid w:val="009112B8"/>
    <w:rsid w:val="009112CC"/>
    <w:rsid w:val="00911326"/>
    <w:rsid w:val="00911392"/>
    <w:rsid w:val="009113DE"/>
    <w:rsid w:val="009113E9"/>
    <w:rsid w:val="0091146C"/>
    <w:rsid w:val="0091147A"/>
    <w:rsid w:val="0091153A"/>
    <w:rsid w:val="00911584"/>
    <w:rsid w:val="0091159B"/>
    <w:rsid w:val="009115CF"/>
    <w:rsid w:val="00911643"/>
    <w:rsid w:val="0091164D"/>
    <w:rsid w:val="009116EE"/>
    <w:rsid w:val="00911730"/>
    <w:rsid w:val="0091174A"/>
    <w:rsid w:val="009117CA"/>
    <w:rsid w:val="009117DD"/>
    <w:rsid w:val="0091184A"/>
    <w:rsid w:val="00911859"/>
    <w:rsid w:val="009118A3"/>
    <w:rsid w:val="009118C5"/>
    <w:rsid w:val="009118E0"/>
    <w:rsid w:val="0091194E"/>
    <w:rsid w:val="009119AE"/>
    <w:rsid w:val="009119F0"/>
    <w:rsid w:val="00911A02"/>
    <w:rsid w:val="00911A3D"/>
    <w:rsid w:val="00911A85"/>
    <w:rsid w:val="00911AAA"/>
    <w:rsid w:val="00911ADB"/>
    <w:rsid w:val="00911B8F"/>
    <w:rsid w:val="00911BA6"/>
    <w:rsid w:val="00911C02"/>
    <w:rsid w:val="00911C37"/>
    <w:rsid w:val="00911C48"/>
    <w:rsid w:val="00911C56"/>
    <w:rsid w:val="00911C8C"/>
    <w:rsid w:val="00911C8F"/>
    <w:rsid w:val="00911CAD"/>
    <w:rsid w:val="00911CBD"/>
    <w:rsid w:val="00911CF3"/>
    <w:rsid w:val="00911D0E"/>
    <w:rsid w:val="00911D1B"/>
    <w:rsid w:val="00911D37"/>
    <w:rsid w:val="00911D55"/>
    <w:rsid w:val="00911D96"/>
    <w:rsid w:val="00911D9F"/>
    <w:rsid w:val="00911DF8"/>
    <w:rsid w:val="00911E08"/>
    <w:rsid w:val="00911E21"/>
    <w:rsid w:val="00911E65"/>
    <w:rsid w:val="00911E7A"/>
    <w:rsid w:val="00911ECA"/>
    <w:rsid w:val="00911F97"/>
    <w:rsid w:val="00911FC4"/>
    <w:rsid w:val="00911FD8"/>
    <w:rsid w:val="00911FE8"/>
    <w:rsid w:val="00912085"/>
    <w:rsid w:val="00912088"/>
    <w:rsid w:val="0091208C"/>
    <w:rsid w:val="00912105"/>
    <w:rsid w:val="00912169"/>
    <w:rsid w:val="00912176"/>
    <w:rsid w:val="0091219A"/>
    <w:rsid w:val="009121CC"/>
    <w:rsid w:val="00912249"/>
    <w:rsid w:val="0091224E"/>
    <w:rsid w:val="00912261"/>
    <w:rsid w:val="00912271"/>
    <w:rsid w:val="00912272"/>
    <w:rsid w:val="009122D3"/>
    <w:rsid w:val="00912324"/>
    <w:rsid w:val="009123A3"/>
    <w:rsid w:val="009123D2"/>
    <w:rsid w:val="009124A0"/>
    <w:rsid w:val="009124D2"/>
    <w:rsid w:val="009124DF"/>
    <w:rsid w:val="0091250C"/>
    <w:rsid w:val="0091252E"/>
    <w:rsid w:val="0091255B"/>
    <w:rsid w:val="0091259E"/>
    <w:rsid w:val="009125A5"/>
    <w:rsid w:val="00912613"/>
    <w:rsid w:val="0091263B"/>
    <w:rsid w:val="009126CF"/>
    <w:rsid w:val="00912744"/>
    <w:rsid w:val="009127C8"/>
    <w:rsid w:val="009127D2"/>
    <w:rsid w:val="00912805"/>
    <w:rsid w:val="0091281C"/>
    <w:rsid w:val="0091282D"/>
    <w:rsid w:val="0091284B"/>
    <w:rsid w:val="00912859"/>
    <w:rsid w:val="0091285F"/>
    <w:rsid w:val="009128AC"/>
    <w:rsid w:val="0091293E"/>
    <w:rsid w:val="009129DE"/>
    <w:rsid w:val="009129E7"/>
    <w:rsid w:val="009129F2"/>
    <w:rsid w:val="00912A62"/>
    <w:rsid w:val="00912A8F"/>
    <w:rsid w:val="00912C17"/>
    <w:rsid w:val="00912C1A"/>
    <w:rsid w:val="00912CB2"/>
    <w:rsid w:val="00912D0D"/>
    <w:rsid w:val="00912D3A"/>
    <w:rsid w:val="00912D50"/>
    <w:rsid w:val="00912D64"/>
    <w:rsid w:val="00912D91"/>
    <w:rsid w:val="00912E06"/>
    <w:rsid w:val="00912E86"/>
    <w:rsid w:val="00912EB5"/>
    <w:rsid w:val="00912EE4"/>
    <w:rsid w:val="00912F2C"/>
    <w:rsid w:val="00912F58"/>
    <w:rsid w:val="00912F6C"/>
    <w:rsid w:val="00912FA6"/>
    <w:rsid w:val="00913043"/>
    <w:rsid w:val="0091316C"/>
    <w:rsid w:val="0091317E"/>
    <w:rsid w:val="009131B4"/>
    <w:rsid w:val="00913234"/>
    <w:rsid w:val="0091326E"/>
    <w:rsid w:val="0091327F"/>
    <w:rsid w:val="0091329C"/>
    <w:rsid w:val="009132C9"/>
    <w:rsid w:val="009132FA"/>
    <w:rsid w:val="00913304"/>
    <w:rsid w:val="0091330D"/>
    <w:rsid w:val="00913317"/>
    <w:rsid w:val="00913337"/>
    <w:rsid w:val="0091339F"/>
    <w:rsid w:val="009133BE"/>
    <w:rsid w:val="009133D8"/>
    <w:rsid w:val="0091343F"/>
    <w:rsid w:val="00913467"/>
    <w:rsid w:val="0091346F"/>
    <w:rsid w:val="009134FB"/>
    <w:rsid w:val="00913500"/>
    <w:rsid w:val="00913505"/>
    <w:rsid w:val="0091350B"/>
    <w:rsid w:val="00913528"/>
    <w:rsid w:val="00913548"/>
    <w:rsid w:val="0091359A"/>
    <w:rsid w:val="009135A1"/>
    <w:rsid w:val="00913609"/>
    <w:rsid w:val="00913612"/>
    <w:rsid w:val="00913675"/>
    <w:rsid w:val="009136BA"/>
    <w:rsid w:val="009136DF"/>
    <w:rsid w:val="0091373D"/>
    <w:rsid w:val="00913752"/>
    <w:rsid w:val="009137BC"/>
    <w:rsid w:val="009137FB"/>
    <w:rsid w:val="00913813"/>
    <w:rsid w:val="00913825"/>
    <w:rsid w:val="00913849"/>
    <w:rsid w:val="00913891"/>
    <w:rsid w:val="009138BB"/>
    <w:rsid w:val="009138D4"/>
    <w:rsid w:val="0091394A"/>
    <w:rsid w:val="00913988"/>
    <w:rsid w:val="0091398F"/>
    <w:rsid w:val="009139DF"/>
    <w:rsid w:val="009139E2"/>
    <w:rsid w:val="00913A17"/>
    <w:rsid w:val="00913A3F"/>
    <w:rsid w:val="00913A6C"/>
    <w:rsid w:val="00913A93"/>
    <w:rsid w:val="00913AA4"/>
    <w:rsid w:val="00913AB4"/>
    <w:rsid w:val="00913AB8"/>
    <w:rsid w:val="00913AC9"/>
    <w:rsid w:val="00913B25"/>
    <w:rsid w:val="00913B98"/>
    <w:rsid w:val="00913BA6"/>
    <w:rsid w:val="00913BD9"/>
    <w:rsid w:val="00913C2F"/>
    <w:rsid w:val="00913C34"/>
    <w:rsid w:val="00913C36"/>
    <w:rsid w:val="00913C86"/>
    <w:rsid w:val="00913CB1"/>
    <w:rsid w:val="00913CD3"/>
    <w:rsid w:val="00913CE6"/>
    <w:rsid w:val="00913D16"/>
    <w:rsid w:val="00913D23"/>
    <w:rsid w:val="00913D29"/>
    <w:rsid w:val="00913D54"/>
    <w:rsid w:val="00913E46"/>
    <w:rsid w:val="00913E55"/>
    <w:rsid w:val="00913ED0"/>
    <w:rsid w:val="00913F00"/>
    <w:rsid w:val="00913F1E"/>
    <w:rsid w:val="00913F2D"/>
    <w:rsid w:val="00913F5E"/>
    <w:rsid w:val="00913F67"/>
    <w:rsid w:val="00913F81"/>
    <w:rsid w:val="00914026"/>
    <w:rsid w:val="0091402E"/>
    <w:rsid w:val="009140EB"/>
    <w:rsid w:val="0091414A"/>
    <w:rsid w:val="009141AD"/>
    <w:rsid w:val="00914208"/>
    <w:rsid w:val="0091422B"/>
    <w:rsid w:val="0091424C"/>
    <w:rsid w:val="0091439E"/>
    <w:rsid w:val="0091442E"/>
    <w:rsid w:val="0091445E"/>
    <w:rsid w:val="00914461"/>
    <w:rsid w:val="00914500"/>
    <w:rsid w:val="00914556"/>
    <w:rsid w:val="0091455A"/>
    <w:rsid w:val="0091456E"/>
    <w:rsid w:val="0091458C"/>
    <w:rsid w:val="009145AF"/>
    <w:rsid w:val="009145E2"/>
    <w:rsid w:val="009145F7"/>
    <w:rsid w:val="0091462C"/>
    <w:rsid w:val="00914639"/>
    <w:rsid w:val="0091468A"/>
    <w:rsid w:val="009147C1"/>
    <w:rsid w:val="00914871"/>
    <w:rsid w:val="0091489B"/>
    <w:rsid w:val="009148E5"/>
    <w:rsid w:val="00914900"/>
    <w:rsid w:val="00914968"/>
    <w:rsid w:val="00914A58"/>
    <w:rsid w:val="00914A69"/>
    <w:rsid w:val="00914A72"/>
    <w:rsid w:val="00914A7A"/>
    <w:rsid w:val="00914B6D"/>
    <w:rsid w:val="00914BB3"/>
    <w:rsid w:val="00914BC8"/>
    <w:rsid w:val="00914C1B"/>
    <w:rsid w:val="00914C3B"/>
    <w:rsid w:val="00914D60"/>
    <w:rsid w:val="00914DBD"/>
    <w:rsid w:val="00914DEB"/>
    <w:rsid w:val="00914E33"/>
    <w:rsid w:val="00914EC4"/>
    <w:rsid w:val="00914EFC"/>
    <w:rsid w:val="00914F46"/>
    <w:rsid w:val="00914F63"/>
    <w:rsid w:val="00914F6C"/>
    <w:rsid w:val="00915053"/>
    <w:rsid w:val="0091508A"/>
    <w:rsid w:val="009150AC"/>
    <w:rsid w:val="009150D0"/>
    <w:rsid w:val="0091510C"/>
    <w:rsid w:val="00915171"/>
    <w:rsid w:val="0091517C"/>
    <w:rsid w:val="0091519F"/>
    <w:rsid w:val="009151A9"/>
    <w:rsid w:val="00915234"/>
    <w:rsid w:val="009152C4"/>
    <w:rsid w:val="009152C8"/>
    <w:rsid w:val="009152F1"/>
    <w:rsid w:val="00915342"/>
    <w:rsid w:val="0091538E"/>
    <w:rsid w:val="009153E5"/>
    <w:rsid w:val="00915403"/>
    <w:rsid w:val="00915443"/>
    <w:rsid w:val="00915467"/>
    <w:rsid w:val="00915485"/>
    <w:rsid w:val="0091550C"/>
    <w:rsid w:val="00915519"/>
    <w:rsid w:val="0091552D"/>
    <w:rsid w:val="0091555B"/>
    <w:rsid w:val="00915588"/>
    <w:rsid w:val="0091561B"/>
    <w:rsid w:val="0091562B"/>
    <w:rsid w:val="0091562C"/>
    <w:rsid w:val="00915639"/>
    <w:rsid w:val="00915678"/>
    <w:rsid w:val="0091567D"/>
    <w:rsid w:val="00915693"/>
    <w:rsid w:val="009156B8"/>
    <w:rsid w:val="009156C7"/>
    <w:rsid w:val="0091571E"/>
    <w:rsid w:val="00915727"/>
    <w:rsid w:val="0091578E"/>
    <w:rsid w:val="009157A6"/>
    <w:rsid w:val="009157AC"/>
    <w:rsid w:val="009157BA"/>
    <w:rsid w:val="00915808"/>
    <w:rsid w:val="00915816"/>
    <w:rsid w:val="0091585A"/>
    <w:rsid w:val="009158FB"/>
    <w:rsid w:val="00915945"/>
    <w:rsid w:val="0091594C"/>
    <w:rsid w:val="0091596C"/>
    <w:rsid w:val="00915986"/>
    <w:rsid w:val="009159AA"/>
    <w:rsid w:val="009159DF"/>
    <w:rsid w:val="009159FC"/>
    <w:rsid w:val="00915A34"/>
    <w:rsid w:val="00915A59"/>
    <w:rsid w:val="00915A60"/>
    <w:rsid w:val="00915AF2"/>
    <w:rsid w:val="00915AF8"/>
    <w:rsid w:val="00915B19"/>
    <w:rsid w:val="00915B69"/>
    <w:rsid w:val="00915B86"/>
    <w:rsid w:val="00915B8B"/>
    <w:rsid w:val="00915B90"/>
    <w:rsid w:val="00915BB9"/>
    <w:rsid w:val="00915BC6"/>
    <w:rsid w:val="00915BCF"/>
    <w:rsid w:val="00915C5D"/>
    <w:rsid w:val="00915CAC"/>
    <w:rsid w:val="00915CB1"/>
    <w:rsid w:val="00915CBD"/>
    <w:rsid w:val="00915CDE"/>
    <w:rsid w:val="00915CDF"/>
    <w:rsid w:val="00915D43"/>
    <w:rsid w:val="00915D8F"/>
    <w:rsid w:val="00915E1E"/>
    <w:rsid w:val="00915E45"/>
    <w:rsid w:val="00915E52"/>
    <w:rsid w:val="00915E8A"/>
    <w:rsid w:val="00915F6A"/>
    <w:rsid w:val="00915FC4"/>
    <w:rsid w:val="00916063"/>
    <w:rsid w:val="00916103"/>
    <w:rsid w:val="00916182"/>
    <w:rsid w:val="009161BE"/>
    <w:rsid w:val="009161E7"/>
    <w:rsid w:val="009161EE"/>
    <w:rsid w:val="009161FC"/>
    <w:rsid w:val="00916221"/>
    <w:rsid w:val="00916265"/>
    <w:rsid w:val="009162AB"/>
    <w:rsid w:val="009162AD"/>
    <w:rsid w:val="009162D8"/>
    <w:rsid w:val="00916308"/>
    <w:rsid w:val="009163BB"/>
    <w:rsid w:val="00916457"/>
    <w:rsid w:val="00916479"/>
    <w:rsid w:val="0091647F"/>
    <w:rsid w:val="009164F4"/>
    <w:rsid w:val="00916512"/>
    <w:rsid w:val="00916570"/>
    <w:rsid w:val="0091657F"/>
    <w:rsid w:val="0091659A"/>
    <w:rsid w:val="009165C1"/>
    <w:rsid w:val="00916627"/>
    <w:rsid w:val="00916876"/>
    <w:rsid w:val="0091689A"/>
    <w:rsid w:val="009168D6"/>
    <w:rsid w:val="00916937"/>
    <w:rsid w:val="00916947"/>
    <w:rsid w:val="00916964"/>
    <w:rsid w:val="0091697D"/>
    <w:rsid w:val="009169E8"/>
    <w:rsid w:val="009169EA"/>
    <w:rsid w:val="00916A09"/>
    <w:rsid w:val="00916A16"/>
    <w:rsid w:val="00916A38"/>
    <w:rsid w:val="00916A9B"/>
    <w:rsid w:val="00916AC5"/>
    <w:rsid w:val="00916AC6"/>
    <w:rsid w:val="00916B7A"/>
    <w:rsid w:val="00916BE6"/>
    <w:rsid w:val="00916BE8"/>
    <w:rsid w:val="00916C50"/>
    <w:rsid w:val="00916C82"/>
    <w:rsid w:val="00916C98"/>
    <w:rsid w:val="00916D25"/>
    <w:rsid w:val="00916D2D"/>
    <w:rsid w:val="00916D43"/>
    <w:rsid w:val="00916D66"/>
    <w:rsid w:val="00916E38"/>
    <w:rsid w:val="00916E6C"/>
    <w:rsid w:val="00916EE6"/>
    <w:rsid w:val="00916F2C"/>
    <w:rsid w:val="00916F3A"/>
    <w:rsid w:val="00916FD2"/>
    <w:rsid w:val="00916FF1"/>
    <w:rsid w:val="00916FFC"/>
    <w:rsid w:val="00917037"/>
    <w:rsid w:val="00917093"/>
    <w:rsid w:val="009170C1"/>
    <w:rsid w:val="009170FD"/>
    <w:rsid w:val="00917156"/>
    <w:rsid w:val="0091715F"/>
    <w:rsid w:val="00917161"/>
    <w:rsid w:val="0091719A"/>
    <w:rsid w:val="00917209"/>
    <w:rsid w:val="0091721F"/>
    <w:rsid w:val="00917239"/>
    <w:rsid w:val="0091727F"/>
    <w:rsid w:val="009172D4"/>
    <w:rsid w:val="00917302"/>
    <w:rsid w:val="0091733A"/>
    <w:rsid w:val="00917341"/>
    <w:rsid w:val="0091735F"/>
    <w:rsid w:val="00917379"/>
    <w:rsid w:val="00917390"/>
    <w:rsid w:val="009173A8"/>
    <w:rsid w:val="0091740C"/>
    <w:rsid w:val="0091740F"/>
    <w:rsid w:val="00917413"/>
    <w:rsid w:val="00917442"/>
    <w:rsid w:val="009174A5"/>
    <w:rsid w:val="009174C8"/>
    <w:rsid w:val="009174EE"/>
    <w:rsid w:val="009174F5"/>
    <w:rsid w:val="00917506"/>
    <w:rsid w:val="0091755C"/>
    <w:rsid w:val="0091760C"/>
    <w:rsid w:val="00917612"/>
    <w:rsid w:val="00917673"/>
    <w:rsid w:val="009176B8"/>
    <w:rsid w:val="009176D0"/>
    <w:rsid w:val="009176D3"/>
    <w:rsid w:val="00917728"/>
    <w:rsid w:val="0091775D"/>
    <w:rsid w:val="009177EC"/>
    <w:rsid w:val="0091784E"/>
    <w:rsid w:val="009178DF"/>
    <w:rsid w:val="009178F4"/>
    <w:rsid w:val="009179E5"/>
    <w:rsid w:val="00917A39"/>
    <w:rsid w:val="00917A50"/>
    <w:rsid w:val="00917A5E"/>
    <w:rsid w:val="00917A94"/>
    <w:rsid w:val="00917AAC"/>
    <w:rsid w:val="00917B05"/>
    <w:rsid w:val="00917B10"/>
    <w:rsid w:val="00917B47"/>
    <w:rsid w:val="00917B9F"/>
    <w:rsid w:val="00917BE8"/>
    <w:rsid w:val="00917C6F"/>
    <w:rsid w:val="00917CD8"/>
    <w:rsid w:val="00917D4A"/>
    <w:rsid w:val="00917DD6"/>
    <w:rsid w:val="00917DEC"/>
    <w:rsid w:val="00917DF6"/>
    <w:rsid w:val="00917E07"/>
    <w:rsid w:val="00917E9B"/>
    <w:rsid w:val="00917EC7"/>
    <w:rsid w:val="00917EE1"/>
    <w:rsid w:val="00917EE6"/>
    <w:rsid w:val="00917F3D"/>
    <w:rsid w:val="00917F95"/>
    <w:rsid w:val="00917F99"/>
    <w:rsid w:val="00917FDB"/>
    <w:rsid w:val="0092002F"/>
    <w:rsid w:val="00920055"/>
    <w:rsid w:val="009200D9"/>
    <w:rsid w:val="009200E7"/>
    <w:rsid w:val="0092013E"/>
    <w:rsid w:val="00920193"/>
    <w:rsid w:val="009201B0"/>
    <w:rsid w:val="009201C6"/>
    <w:rsid w:val="009202B5"/>
    <w:rsid w:val="009202BD"/>
    <w:rsid w:val="0092032C"/>
    <w:rsid w:val="009203A4"/>
    <w:rsid w:val="009203A5"/>
    <w:rsid w:val="0092042D"/>
    <w:rsid w:val="0092042F"/>
    <w:rsid w:val="00920432"/>
    <w:rsid w:val="00920458"/>
    <w:rsid w:val="0092045F"/>
    <w:rsid w:val="00920483"/>
    <w:rsid w:val="0092049F"/>
    <w:rsid w:val="009204A2"/>
    <w:rsid w:val="009204B5"/>
    <w:rsid w:val="009204CA"/>
    <w:rsid w:val="0092050B"/>
    <w:rsid w:val="00920522"/>
    <w:rsid w:val="00920642"/>
    <w:rsid w:val="00920688"/>
    <w:rsid w:val="0092074A"/>
    <w:rsid w:val="0092078C"/>
    <w:rsid w:val="00920794"/>
    <w:rsid w:val="00920833"/>
    <w:rsid w:val="00920873"/>
    <w:rsid w:val="0092088D"/>
    <w:rsid w:val="0092093A"/>
    <w:rsid w:val="0092096E"/>
    <w:rsid w:val="00920971"/>
    <w:rsid w:val="0092098D"/>
    <w:rsid w:val="009209CF"/>
    <w:rsid w:val="00920A73"/>
    <w:rsid w:val="00920A92"/>
    <w:rsid w:val="00920AF6"/>
    <w:rsid w:val="00920B8A"/>
    <w:rsid w:val="00920BA9"/>
    <w:rsid w:val="00920BBC"/>
    <w:rsid w:val="00920BBD"/>
    <w:rsid w:val="00920BC3"/>
    <w:rsid w:val="00920C4F"/>
    <w:rsid w:val="00920CA0"/>
    <w:rsid w:val="00920CBE"/>
    <w:rsid w:val="00920CE2"/>
    <w:rsid w:val="00920D20"/>
    <w:rsid w:val="00920D38"/>
    <w:rsid w:val="00920D3B"/>
    <w:rsid w:val="00920D50"/>
    <w:rsid w:val="00920D51"/>
    <w:rsid w:val="00920D88"/>
    <w:rsid w:val="00920DAB"/>
    <w:rsid w:val="00920DF6"/>
    <w:rsid w:val="00920E23"/>
    <w:rsid w:val="00920E38"/>
    <w:rsid w:val="00920E62"/>
    <w:rsid w:val="00920F30"/>
    <w:rsid w:val="00920F4A"/>
    <w:rsid w:val="00920F4E"/>
    <w:rsid w:val="00920FBB"/>
    <w:rsid w:val="00921060"/>
    <w:rsid w:val="0092106E"/>
    <w:rsid w:val="009210B0"/>
    <w:rsid w:val="009210C8"/>
    <w:rsid w:val="00921168"/>
    <w:rsid w:val="009211B3"/>
    <w:rsid w:val="009211C6"/>
    <w:rsid w:val="00921233"/>
    <w:rsid w:val="00921291"/>
    <w:rsid w:val="00921295"/>
    <w:rsid w:val="009212E1"/>
    <w:rsid w:val="0092131D"/>
    <w:rsid w:val="00921321"/>
    <w:rsid w:val="009213A9"/>
    <w:rsid w:val="00921413"/>
    <w:rsid w:val="0092144B"/>
    <w:rsid w:val="009214FA"/>
    <w:rsid w:val="00921568"/>
    <w:rsid w:val="009215D9"/>
    <w:rsid w:val="00921621"/>
    <w:rsid w:val="00921632"/>
    <w:rsid w:val="0092163C"/>
    <w:rsid w:val="00921683"/>
    <w:rsid w:val="00921687"/>
    <w:rsid w:val="0092169D"/>
    <w:rsid w:val="009216FD"/>
    <w:rsid w:val="00921715"/>
    <w:rsid w:val="00921739"/>
    <w:rsid w:val="0092173C"/>
    <w:rsid w:val="00921874"/>
    <w:rsid w:val="009218C3"/>
    <w:rsid w:val="009218C5"/>
    <w:rsid w:val="009218D6"/>
    <w:rsid w:val="0092192A"/>
    <w:rsid w:val="0092192B"/>
    <w:rsid w:val="00921972"/>
    <w:rsid w:val="009219CD"/>
    <w:rsid w:val="009219DA"/>
    <w:rsid w:val="00921A0E"/>
    <w:rsid w:val="00921A11"/>
    <w:rsid w:val="00921A79"/>
    <w:rsid w:val="00921A9E"/>
    <w:rsid w:val="00921AC7"/>
    <w:rsid w:val="00921ACD"/>
    <w:rsid w:val="00921AF9"/>
    <w:rsid w:val="00921B07"/>
    <w:rsid w:val="00921B9A"/>
    <w:rsid w:val="00921C36"/>
    <w:rsid w:val="00921C45"/>
    <w:rsid w:val="00921C62"/>
    <w:rsid w:val="00921C78"/>
    <w:rsid w:val="00921CBF"/>
    <w:rsid w:val="00921CC6"/>
    <w:rsid w:val="00921CD9"/>
    <w:rsid w:val="00921CF4"/>
    <w:rsid w:val="00921D10"/>
    <w:rsid w:val="00921D11"/>
    <w:rsid w:val="00921D4F"/>
    <w:rsid w:val="00921D5D"/>
    <w:rsid w:val="00921DFA"/>
    <w:rsid w:val="00921E64"/>
    <w:rsid w:val="00921E78"/>
    <w:rsid w:val="00921E8B"/>
    <w:rsid w:val="00921ECD"/>
    <w:rsid w:val="00921FD2"/>
    <w:rsid w:val="00922025"/>
    <w:rsid w:val="00922035"/>
    <w:rsid w:val="0092206E"/>
    <w:rsid w:val="009220F0"/>
    <w:rsid w:val="009220FE"/>
    <w:rsid w:val="0092222B"/>
    <w:rsid w:val="009222A7"/>
    <w:rsid w:val="009222EE"/>
    <w:rsid w:val="009223B5"/>
    <w:rsid w:val="009223D6"/>
    <w:rsid w:val="009223F7"/>
    <w:rsid w:val="00922415"/>
    <w:rsid w:val="0092241D"/>
    <w:rsid w:val="00922445"/>
    <w:rsid w:val="0092244B"/>
    <w:rsid w:val="0092245B"/>
    <w:rsid w:val="0092247E"/>
    <w:rsid w:val="009224D0"/>
    <w:rsid w:val="009225BD"/>
    <w:rsid w:val="00922625"/>
    <w:rsid w:val="00922684"/>
    <w:rsid w:val="0092268A"/>
    <w:rsid w:val="009226AE"/>
    <w:rsid w:val="009226D3"/>
    <w:rsid w:val="0092270A"/>
    <w:rsid w:val="00922737"/>
    <w:rsid w:val="0092274B"/>
    <w:rsid w:val="0092277D"/>
    <w:rsid w:val="009227CF"/>
    <w:rsid w:val="00922810"/>
    <w:rsid w:val="00922811"/>
    <w:rsid w:val="0092284A"/>
    <w:rsid w:val="0092285F"/>
    <w:rsid w:val="0092289B"/>
    <w:rsid w:val="009228B2"/>
    <w:rsid w:val="009228F6"/>
    <w:rsid w:val="0092293E"/>
    <w:rsid w:val="00922954"/>
    <w:rsid w:val="009229BC"/>
    <w:rsid w:val="009229C2"/>
    <w:rsid w:val="009229DB"/>
    <w:rsid w:val="009229ED"/>
    <w:rsid w:val="00922A01"/>
    <w:rsid w:val="00922B28"/>
    <w:rsid w:val="00922B42"/>
    <w:rsid w:val="00922BAF"/>
    <w:rsid w:val="00922D39"/>
    <w:rsid w:val="00922DA8"/>
    <w:rsid w:val="00922DCA"/>
    <w:rsid w:val="00922DE7"/>
    <w:rsid w:val="00922E3C"/>
    <w:rsid w:val="00922E3F"/>
    <w:rsid w:val="00922E7F"/>
    <w:rsid w:val="00922EBE"/>
    <w:rsid w:val="00922FC1"/>
    <w:rsid w:val="00923056"/>
    <w:rsid w:val="00923080"/>
    <w:rsid w:val="009230D1"/>
    <w:rsid w:val="00923146"/>
    <w:rsid w:val="0092317F"/>
    <w:rsid w:val="00923186"/>
    <w:rsid w:val="00923189"/>
    <w:rsid w:val="0092318C"/>
    <w:rsid w:val="009231BF"/>
    <w:rsid w:val="00923233"/>
    <w:rsid w:val="00923242"/>
    <w:rsid w:val="009232F0"/>
    <w:rsid w:val="00923334"/>
    <w:rsid w:val="009233BC"/>
    <w:rsid w:val="009233F1"/>
    <w:rsid w:val="00923466"/>
    <w:rsid w:val="00923486"/>
    <w:rsid w:val="009234A0"/>
    <w:rsid w:val="009234CE"/>
    <w:rsid w:val="00923566"/>
    <w:rsid w:val="009235AF"/>
    <w:rsid w:val="009235CB"/>
    <w:rsid w:val="00923614"/>
    <w:rsid w:val="0092366B"/>
    <w:rsid w:val="00923689"/>
    <w:rsid w:val="009236B4"/>
    <w:rsid w:val="009236F3"/>
    <w:rsid w:val="00923750"/>
    <w:rsid w:val="00923773"/>
    <w:rsid w:val="009237D1"/>
    <w:rsid w:val="0092383C"/>
    <w:rsid w:val="0092393F"/>
    <w:rsid w:val="00923966"/>
    <w:rsid w:val="0092399A"/>
    <w:rsid w:val="009239C6"/>
    <w:rsid w:val="00923A81"/>
    <w:rsid w:val="00923AAA"/>
    <w:rsid w:val="00923AB7"/>
    <w:rsid w:val="00923B11"/>
    <w:rsid w:val="00923B25"/>
    <w:rsid w:val="00923BE1"/>
    <w:rsid w:val="00923C02"/>
    <w:rsid w:val="00923C1F"/>
    <w:rsid w:val="00923C3E"/>
    <w:rsid w:val="00923C6B"/>
    <w:rsid w:val="00923CDA"/>
    <w:rsid w:val="00923CED"/>
    <w:rsid w:val="00923D05"/>
    <w:rsid w:val="00923D85"/>
    <w:rsid w:val="00923DDE"/>
    <w:rsid w:val="00923DEE"/>
    <w:rsid w:val="00923EDD"/>
    <w:rsid w:val="00923F27"/>
    <w:rsid w:val="00923F8C"/>
    <w:rsid w:val="00923FA0"/>
    <w:rsid w:val="00923FC4"/>
    <w:rsid w:val="00924079"/>
    <w:rsid w:val="0092409C"/>
    <w:rsid w:val="009240D0"/>
    <w:rsid w:val="00924141"/>
    <w:rsid w:val="00924194"/>
    <w:rsid w:val="009241C0"/>
    <w:rsid w:val="00924260"/>
    <w:rsid w:val="0092429A"/>
    <w:rsid w:val="009242AE"/>
    <w:rsid w:val="009242B0"/>
    <w:rsid w:val="009242B6"/>
    <w:rsid w:val="00924330"/>
    <w:rsid w:val="00924342"/>
    <w:rsid w:val="00924353"/>
    <w:rsid w:val="009243A7"/>
    <w:rsid w:val="009243B0"/>
    <w:rsid w:val="009243BB"/>
    <w:rsid w:val="009243E8"/>
    <w:rsid w:val="0092441B"/>
    <w:rsid w:val="00924426"/>
    <w:rsid w:val="00924429"/>
    <w:rsid w:val="00924432"/>
    <w:rsid w:val="009244FC"/>
    <w:rsid w:val="00924556"/>
    <w:rsid w:val="0092455C"/>
    <w:rsid w:val="00924570"/>
    <w:rsid w:val="00924578"/>
    <w:rsid w:val="0092458C"/>
    <w:rsid w:val="009245D8"/>
    <w:rsid w:val="009245E9"/>
    <w:rsid w:val="0092462E"/>
    <w:rsid w:val="00924630"/>
    <w:rsid w:val="009246BD"/>
    <w:rsid w:val="009246C8"/>
    <w:rsid w:val="009246CC"/>
    <w:rsid w:val="009246FA"/>
    <w:rsid w:val="00924789"/>
    <w:rsid w:val="009247B4"/>
    <w:rsid w:val="00924862"/>
    <w:rsid w:val="009248A0"/>
    <w:rsid w:val="009248B7"/>
    <w:rsid w:val="00924903"/>
    <w:rsid w:val="0092492B"/>
    <w:rsid w:val="0092496D"/>
    <w:rsid w:val="00924980"/>
    <w:rsid w:val="009249E1"/>
    <w:rsid w:val="009249EA"/>
    <w:rsid w:val="00924A08"/>
    <w:rsid w:val="00924A16"/>
    <w:rsid w:val="00924A9D"/>
    <w:rsid w:val="00924ABB"/>
    <w:rsid w:val="00924B33"/>
    <w:rsid w:val="00924B4F"/>
    <w:rsid w:val="00924B6D"/>
    <w:rsid w:val="00924B73"/>
    <w:rsid w:val="00924B89"/>
    <w:rsid w:val="00924B95"/>
    <w:rsid w:val="00924C08"/>
    <w:rsid w:val="00924C9F"/>
    <w:rsid w:val="00924CB7"/>
    <w:rsid w:val="00924CED"/>
    <w:rsid w:val="00924CF7"/>
    <w:rsid w:val="00924D36"/>
    <w:rsid w:val="00924D72"/>
    <w:rsid w:val="00924D90"/>
    <w:rsid w:val="00924DA1"/>
    <w:rsid w:val="00924DB9"/>
    <w:rsid w:val="00924DBC"/>
    <w:rsid w:val="00924DC9"/>
    <w:rsid w:val="00924DCB"/>
    <w:rsid w:val="00924E29"/>
    <w:rsid w:val="00924E44"/>
    <w:rsid w:val="00924EAA"/>
    <w:rsid w:val="00924EB1"/>
    <w:rsid w:val="00924EBA"/>
    <w:rsid w:val="00924F59"/>
    <w:rsid w:val="00925019"/>
    <w:rsid w:val="0092505A"/>
    <w:rsid w:val="009250D1"/>
    <w:rsid w:val="00925168"/>
    <w:rsid w:val="0092524E"/>
    <w:rsid w:val="009252B0"/>
    <w:rsid w:val="009252D9"/>
    <w:rsid w:val="0092532B"/>
    <w:rsid w:val="0092532C"/>
    <w:rsid w:val="00925339"/>
    <w:rsid w:val="0092537A"/>
    <w:rsid w:val="009253B4"/>
    <w:rsid w:val="009253BB"/>
    <w:rsid w:val="009253C7"/>
    <w:rsid w:val="009253FB"/>
    <w:rsid w:val="0092549F"/>
    <w:rsid w:val="00925540"/>
    <w:rsid w:val="00925572"/>
    <w:rsid w:val="00925575"/>
    <w:rsid w:val="0092558D"/>
    <w:rsid w:val="00925642"/>
    <w:rsid w:val="00925647"/>
    <w:rsid w:val="0092565C"/>
    <w:rsid w:val="00925660"/>
    <w:rsid w:val="009256BE"/>
    <w:rsid w:val="009256C6"/>
    <w:rsid w:val="009256D7"/>
    <w:rsid w:val="0092570B"/>
    <w:rsid w:val="00925760"/>
    <w:rsid w:val="00925779"/>
    <w:rsid w:val="00925783"/>
    <w:rsid w:val="009257BB"/>
    <w:rsid w:val="009257C8"/>
    <w:rsid w:val="00925805"/>
    <w:rsid w:val="00925816"/>
    <w:rsid w:val="0092588C"/>
    <w:rsid w:val="009258CC"/>
    <w:rsid w:val="0092590B"/>
    <w:rsid w:val="00925914"/>
    <w:rsid w:val="00925959"/>
    <w:rsid w:val="0092595A"/>
    <w:rsid w:val="0092599B"/>
    <w:rsid w:val="009259D2"/>
    <w:rsid w:val="009259E4"/>
    <w:rsid w:val="00925B37"/>
    <w:rsid w:val="00925B4F"/>
    <w:rsid w:val="00925B54"/>
    <w:rsid w:val="00925BE2"/>
    <w:rsid w:val="00925C25"/>
    <w:rsid w:val="00925C61"/>
    <w:rsid w:val="00925C68"/>
    <w:rsid w:val="00925CBF"/>
    <w:rsid w:val="00925CDB"/>
    <w:rsid w:val="00925D47"/>
    <w:rsid w:val="00925DC7"/>
    <w:rsid w:val="00925DE6"/>
    <w:rsid w:val="00925EAC"/>
    <w:rsid w:val="00925EF9"/>
    <w:rsid w:val="00925FF7"/>
    <w:rsid w:val="00926017"/>
    <w:rsid w:val="00926031"/>
    <w:rsid w:val="0092605F"/>
    <w:rsid w:val="009260C9"/>
    <w:rsid w:val="009260F2"/>
    <w:rsid w:val="00926170"/>
    <w:rsid w:val="00926183"/>
    <w:rsid w:val="009261B8"/>
    <w:rsid w:val="009261C4"/>
    <w:rsid w:val="009261E9"/>
    <w:rsid w:val="009261EF"/>
    <w:rsid w:val="0092630D"/>
    <w:rsid w:val="00926367"/>
    <w:rsid w:val="009263C1"/>
    <w:rsid w:val="009263D9"/>
    <w:rsid w:val="00926478"/>
    <w:rsid w:val="00926484"/>
    <w:rsid w:val="00926501"/>
    <w:rsid w:val="00926510"/>
    <w:rsid w:val="00926539"/>
    <w:rsid w:val="009265B9"/>
    <w:rsid w:val="009265ED"/>
    <w:rsid w:val="009265F4"/>
    <w:rsid w:val="00926634"/>
    <w:rsid w:val="00926640"/>
    <w:rsid w:val="00926657"/>
    <w:rsid w:val="0092666A"/>
    <w:rsid w:val="0092669B"/>
    <w:rsid w:val="0092669F"/>
    <w:rsid w:val="009266D1"/>
    <w:rsid w:val="009266DD"/>
    <w:rsid w:val="009266F7"/>
    <w:rsid w:val="00926721"/>
    <w:rsid w:val="009267A5"/>
    <w:rsid w:val="009267D2"/>
    <w:rsid w:val="00926832"/>
    <w:rsid w:val="0092683C"/>
    <w:rsid w:val="00926863"/>
    <w:rsid w:val="009268B5"/>
    <w:rsid w:val="009268E5"/>
    <w:rsid w:val="00926936"/>
    <w:rsid w:val="0092694F"/>
    <w:rsid w:val="00926977"/>
    <w:rsid w:val="00926A59"/>
    <w:rsid w:val="00926B3B"/>
    <w:rsid w:val="00926BD6"/>
    <w:rsid w:val="00926C18"/>
    <w:rsid w:val="00926C34"/>
    <w:rsid w:val="00926C9A"/>
    <w:rsid w:val="00926D1B"/>
    <w:rsid w:val="00926D86"/>
    <w:rsid w:val="00926DDA"/>
    <w:rsid w:val="00926DF0"/>
    <w:rsid w:val="00926E83"/>
    <w:rsid w:val="00926E9F"/>
    <w:rsid w:val="00926EF3"/>
    <w:rsid w:val="00926F4D"/>
    <w:rsid w:val="00926F90"/>
    <w:rsid w:val="00926FC4"/>
    <w:rsid w:val="00926FDD"/>
    <w:rsid w:val="00926FEB"/>
    <w:rsid w:val="00927091"/>
    <w:rsid w:val="00927096"/>
    <w:rsid w:val="009270F5"/>
    <w:rsid w:val="00927117"/>
    <w:rsid w:val="00927137"/>
    <w:rsid w:val="0092715F"/>
    <w:rsid w:val="009271BE"/>
    <w:rsid w:val="009271E8"/>
    <w:rsid w:val="00927245"/>
    <w:rsid w:val="00927252"/>
    <w:rsid w:val="0092725E"/>
    <w:rsid w:val="009272BC"/>
    <w:rsid w:val="009272DF"/>
    <w:rsid w:val="00927344"/>
    <w:rsid w:val="0092736A"/>
    <w:rsid w:val="009273F6"/>
    <w:rsid w:val="00927425"/>
    <w:rsid w:val="00927427"/>
    <w:rsid w:val="00927443"/>
    <w:rsid w:val="00927498"/>
    <w:rsid w:val="009274B1"/>
    <w:rsid w:val="0092752A"/>
    <w:rsid w:val="0092754B"/>
    <w:rsid w:val="009275A0"/>
    <w:rsid w:val="009275A8"/>
    <w:rsid w:val="00927612"/>
    <w:rsid w:val="0092762B"/>
    <w:rsid w:val="009276B1"/>
    <w:rsid w:val="00927726"/>
    <w:rsid w:val="0092772C"/>
    <w:rsid w:val="0092772E"/>
    <w:rsid w:val="009277CC"/>
    <w:rsid w:val="009277E2"/>
    <w:rsid w:val="00927872"/>
    <w:rsid w:val="009278A9"/>
    <w:rsid w:val="009278FA"/>
    <w:rsid w:val="00927913"/>
    <w:rsid w:val="009279D9"/>
    <w:rsid w:val="00927A0A"/>
    <w:rsid w:val="00927A2D"/>
    <w:rsid w:val="00927A45"/>
    <w:rsid w:val="00927A4D"/>
    <w:rsid w:val="00927A5F"/>
    <w:rsid w:val="00927AB9"/>
    <w:rsid w:val="00927AC8"/>
    <w:rsid w:val="00927ACD"/>
    <w:rsid w:val="00927AD3"/>
    <w:rsid w:val="00927B22"/>
    <w:rsid w:val="00927B2F"/>
    <w:rsid w:val="00927B3A"/>
    <w:rsid w:val="00927B76"/>
    <w:rsid w:val="00927BC2"/>
    <w:rsid w:val="00927CA1"/>
    <w:rsid w:val="00927CCC"/>
    <w:rsid w:val="00927DCF"/>
    <w:rsid w:val="00927DD1"/>
    <w:rsid w:val="00927DF9"/>
    <w:rsid w:val="00927E57"/>
    <w:rsid w:val="00927E67"/>
    <w:rsid w:val="00927E80"/>
    <w:rsid w:val="00927F2C"/>
    <w:rsid w:val="00927F5E"/>
    <w:rsid w:val="00927F6A"/>
    <w:rsid w:val="00927F7D"/>
    <w:rsid w:val="00927F87"/>
    <w:rsid w:val="00927F8B"/>
    <w:rsid w:val="00927FDC"/>
    <w:rsid w:val="009300A6"/>
    <w:rsid w:val="009300D4"/>
    <w:rsid w:val="009300DD"/>
    <w:rsid w:val="009300EB"/>
    <w:rsid w:val="009300F9"/>
    <w:rsid w:val="0093010B"/>
    <w:rsid w:val="0093017C"/>
    <w:rsid w:val="0093019F"/>
    <w:rsid w:val="009301D9"/>
    <w:rsid w:val="0093026E"/>
    <w:rsid w:val="00930318"/>
    <w:rsid w:val="00930353"/>
    <w:rsid w:val="00930461"/>
    <w:rsid w:val="0093047D"/>
    <w:rsid w:val="009304DD"/>
    <w:rsid w:val="009304FB"/>
    <w:rsid w:val="0093053F"/>
    <w:rsid w:val="00930540"/>
    <w:rsid w:val="00930554"/>
    <w:rsid w:val="00930598"/>
    <w:rsid w:val="009305B6"/>
    <w:rsid w:val="009305CC"/>
    <w:rsid w:val="00930601"/>
    <w:rsid w:val="0093065B"/>
    <w:rsid w:val="00930660"/>
    <w:rsid w:val="00930667"/>
    <w:rsid w:val="00930670"/>
    <w:rsid w:val="009306ED"/>
    <w:rsid w:val="00930726"/>
    <w:rsid w:val="0093072F"/>
    <w:rsid w:val="00930790"/>
    <w:rsid w:val="009307D6"/>
    <w:rsid w:val="0093082D"/>
    <w:rsid w:val="00930831"/>
    <w:rsid w:val="00930833"/>
    <w:rsid w:val="00930875"/>
    <w:rsid w:val="009308F7"/>
    <w:rsid w:val="009309A9"/>
    <w:rsid w:val="00930A14"/>
    <w:rsid w:val="00930A54"/>
    <w:rsid w:val="00930A5C"/>
    <w:rsid w:val="00930A5E"/>
    <w:rsid w:val="00930ABD"/>
    <w:rsid w:val="00930B0E"/>
    <w:rsid w:val="00930B4F"/>
    <w:rsid w:val="00930B57"/>
    <w:rsid w:val="00930B77"/>
    <w:rsid w:val="00930B8D"/>
    <w:rsid w:val="00930C41"/>
    <w:rsid w:val="00930C76"/>
    <w:rsid w:val="00930C9D"/>
    <w:rsid w:val="00930CAC"/>
    <w:rsid w:val="00930CB9"/>
    <w:rsid w:val="00930D38"/>
    <w:rsid w:val="00930D78"/>
    <w:rsid w:val="00930E20"/>
    <w:rsid w:val="00930E58"/>
    <w:rsid w:val="00930E70"/>
    <w:rsid w:val="00930F3A"/>
    <w:rsid w:val="00930F6A"/>
    <w:rsid w:val="00930F6D"/>
    <w:rsid w:val="00930F83"/>
    <w:rsid w:val="00931055"/>
    <w:rsid w:val="00931058"/>
    <w:rsid w:val="0093108A"/>
    <w:rsid w:val="009310B4"/>
    <w:rsid w:val="009310C6"/>
    <w:rsid w:val="009310E9"/>
    <w:rsid w:val="00931168"/>
    <w:rsid w:val="009311D6"/>
    <w:rsid w:val="0093127C"/>
    <w:rsid w:val="009312C2"/>
    <w:rsid w:val="0093132A"/>
    <w:rsid w:val="0093134C"/>
    <w:rsid w:val="0093136E"/>
    <w:rsid w:val="00931386"/>
    <w:rsid w:val="0093145C"/>
    <w:rsid w:val="009314B0"/>
    <w:rsid w:val="00931512"/>
    <w:rsid w:val="0093155A"/>
    <w:rsid w:val="00931596"/>
    <w:rsid w:val="009315A2"/>
    <w:rsid w:val="009315EA"/>
    <w:rsid w:val="0093163C"/>
    <w:rsid w:val="00931665"/>
    <w:rsid w:val="009316C1"/>
    <w:rsid w:val="009316D5"/>
    <w:rsid w:val="00931706"/>
    <w:rsid w:val="00931711"/>
    <w:rsid w:val="00931794"/>
    <w:rsid w:val="009317D4"/>
    <w:rsid w:val="009317E0"/>
    <w:rsid w:val="009317E2"/>
    <w:rsid w:val="00931838"/>
    <w:rsid w:val="00931856"/>
    <w:rsid w:val="009318C6"/>
    <w:rsid w:val="009318EB"/>
    <w:rsid w:val="00931903"/>
    <w:rsid w:val="00931912"/>
    <w:rsid w:val="00931921"/>
    <w:rsid w:val="00931955"/>
    <w:rsid w:val="00931989"/>
    <w:rsid w:val="009319AE"/>
    <w:rsid w:val="009319FA"/>
    <w:rsid w:val="00931A22"/>
    <w:rsid w:val="00931A8C"/>
    <w:rsid w:val="00931AB3"/>
    <w:rsid w:val="00931B3C"/>
    <w:rsid w:val="00931B98"/>
    <w:rsid w:val="00931BBB"/>
    <w:rsid w:val="00931BDF"/>
    <w:rsid w:val="00931CD7"/>
    <w:rsid w:val="00931CD9"/>
    <w:rsid w:val="00931D49"/>
    <w:rsid w:val="00931D60"/>
    <w:rsid w:val="00931D73"/>
    <w:rsid w:val="00931D97"/>
    <w:rsid w:val="00931E12"/>
    <w:rsid w:val="00931EA6"/>
    <w:rsid w:val="00931EA8"/>
    <w:rsid w:val="00931ECA"/>
    <w:rsid w:val="00931F13"/>
    <w:rsid w:val="00931F36"/>
    <w:rsid w:val="00931F54"/>
    <w:rsid w:val="00931F56"/>
    <w:rsid w:val="00931FC7"/>
    <w:rsid w:val="00931FD3"/>
    <w:rsid w:val="00931FEE"/>
    <w:rsid w:val="00932050"/>
    <w:rsid w:val="00932058"/>
    <w:rsid w:val="0093209B"/>
    <w:rsid w:val="009320E2"/>
    <w:rsid w:val="009320F6"/>
    <w:rsid w:val="009320F7"/>
    <w:rsid w:val="00932116"/>
    <w:rsid w:val="0093211D"/>
    <w:rsid w:val="0093213E"/>
    <w:rsid w:val="009321A4"/>
    <w:rsid w:val="009321C5"/>
    <w:rsid w:val="00932249"/>
    <w:rsid w:val="0093226E"/>
    <w:rsid w:val="009322D3"/>
    <w:rsid w:val="00932304"/>
    <w:rsid w:val="009323E1"/>
    <w:rsid w:val="00932413"/>
    <w:rsid w:val="00932421"/>
    <w:rsid w:val="0093247F"/>
    <w:rsid w:val="00932510"/>
    <w:rsid w:val="00932522"/>
    <w:rsid w:val="0093258D"/>
    <w:rsid w:val="0093259A"/>
    <w:rsid w:val="009325C4"/>
    <w:rsid w:val="00932644"/>
    <w:rsid w:val="009326AD"/>
    <w:rsid w:val="009326C2"/>
    <w:rsid w:val="009326ED"/>
    <w:rsid w:val="009326F5"/>
    <w:rsid w:val="009326F8"/>
    <w:rsid w:val="00932723"/>
    <w:rsid w:val="00932727"/>
    <w:rsid w:val="00932780"/>
    <w:rsid w:val="00932795"/>
    <w:rsid w:val="009327D3"/>
    <w:rsid w:val="009328A8"/>
    <w:rsid w:val="0093292D"/>
    <w:rsid w:val="009329A6"/>
    <w:rsid w:val="009329E7"/>
    <w:rsid w:val="00932A32"/>
    <w:rsid w:val="00932A8A"/>
    <w:rsid w:val="00932A98"/>
    <w:rsid w:val="00932A9D"/>
    <w:rsid w:val="00932B0C"/>
    <w:rsid w:val="00932B26"/>
    <w:rsid w:val="00932B36"/>
    <w:rsid w:val="00932B38"/>
    <w:rsid w:val="00932B71"/>
    <w:rsid w:val="00932BBF"/>
    <w:rsid w:val="00932C0A"/>
    <w:rsid w:val="00932C30"/>
    <w:rsid w:val="00932CBD"/>
    <w:rsid w:val="00932D87"/>
    <w:rsid w:val="00932DB3"/>
    <w:rsid w:val="00932DBE"/>
    <w:rsid w:val="00932DD5"/>
    <w:rsid w:val="00932DF9"/>
    <w:rsid w:val="00932E29"/>
    <w:rsid w:val="00932E46"/>
    <w:rsid w:val="00932E7E"/>
    <w:rsid w:val="00932EA6"/>
    <w:rsid w:val="00932EEB"/>
    <w:rsid w:val="00932F47"/>
    <w:rsid w:val="00932FE6"/>
    <w:rsid w:val="0093317C"/>
    <w:rsid w:val="009331CA"/>
    <w:rsid w:val="009331DE"/>
    <w:rsid w:val="00933215"/>
    <w:rsid w:val="00933227"/>
    <w:rsid w:val="00933242"/>
    <w:rsid w:val="00933292"/>
    <w:rsid w:val="009332ED"/>
    <w:rsid w:val="009332EF"/>
    <w:rsid w:val="0093330F"/>
    <w:rsid w:val="0093335A"/>
    <w:rsid w:val="009333A3"/>
    <w:rsid w:val="009333DB"/>
    <w:rsid w:val="009333F9"/>
    <w:rsid w:val="00933475"/>
    <w:rsid w:val="009334B4"/>
    <w:rsid w:val="0093352A"/>
    <w:rsid w:val="009335A5"/>
    <w:rsid w:val="009335BA"/>
    <w:rsid w:val="009335D4"/>
    <w:rsid w:val="00933612"/>
    <w:rsid w:val="0093364A"/>
    <w:rsid w:val="00933687"/>
    <w:rsid w:val="0093369D"/>
    <w:rsid w:val="009336E5"/>
    <w:rsid w:val="00933735"/>
    <w:rsid w:val="00933760"/>
    <w:rsid w:val="00933773"/>
    <w:rsid w:val="00933788"/>
    <w:rsid w:val="009337B2"/>
    <w:rsid w:val="009337FE"/>
    <w:rsid w:val="00933835"/>
    <w:rsid w:val="0093388E"/>
    <w:rsid w:val="009338FD"/>
    <w:rsid w:val="009338FF"/>
    <w:rsid w:val="0093390F"/>
    <w:rsid w:val="0093397A"/>
    <w:rsid w:val="009339B0"/>
    <w:rsid w:val="009339B7"/>
    <w:rsid w:val="00933A08"/>
    <w:rsid w:val="00933A4C"/>
    <w:rsid w:val="00933A97"/>
    <w:rsid w:val="00933B27"/>
    <w:rsid w:val="00933BA5"/>
    <w:rsid w:val="00933BAB"/>
    <w:rsid w:val="00933BC5"/>
    <w:rsid w:val="00933BDA"/>
    <w:rsid w:val="00933BF9"/>
    <w:rsid w:val="00933C02"/>
    <w:rsid w:val="00933C9B"/>
    <w:rsid w:val="00933C9E"/>
    <w:rsid w:val="00933CA3"/>
    <w:rsid w:val="00933D25"/>
    <w:rsid w:val="00933D4F"/>
    <w:rsid w:val="00933D5D"/>
    <w:rsid w:val="00933DA5"/>
    <w:rsid w:val="00933DDC"/>
    <w:rsid w:val="00933E24"/>
    <w:rsid w:val="00933E4E"/>
    <w:rsid w:val="00933E90"/>
    <w:rsid w:val="00933EA3"/>
    <w:rsid w:val="00933EAB"/>
    <w:rsid w:val="00933EE5"/>
    <w:rsid w:val="00933F73"/>
    <w:rsid w:val="00934006"/>
    <w:rsid w:val="00934007"/>
    <w:rsid w:val="00934041"/>
    <w:rsid w:val="0093406F"/>
    <w:rsid w:val="00934072"/>
    <w:rsid w:val="00934077"/>
    <w:rsid w:val="0093407C"/>
    <w:rsid w:val="0093409A"/>
    <w:rsid w:val="009340B7"/>
    <w:rsid w:val="009340B8"/>
    <w:rsid w:val="009340E4"/>
    <w:rsid w:val="00934102"/>
    <w:rsid w:val="0093415E"/>
    <w:rsid w:val="00934173"/>
    <w:rsid w:val="009341D9"/>
    <w:rsid w:val="00934223"/>
    <w:rsid w:val="00934226"/>
    <w:rsid w:val="00934229"/>
    <w:rsid w:val="00934246"/>
    <w:rsid w:val="00934285"/>
    <w:rsid w:val="0093431B"/>
    <w:rsid w:val="0093436F"/>
    <w:rsid w:val="0093438A"/>
    <w:rsid w:val="00934390"/>
    <w:rsid w:val="0093439D"/>
    <w:rsid w:val="009343D2"/>
    <w:rsid w:val="00934400"/>
    <w:rsid w:val="0093448A"/>
    <w:rsid w:val="00934499"/>
    <w:rsid w:val="009344B9"/>
    <w:rsid w:val="009344FF"/>
    <w:rsid w:val="0093455A"/>
    <w:rsid w:val="00934586"/>
    <w:rsid w:val="009345A4"/>
    <w:rsid w:val="009345AF"/>
    <w:rsid w:val="00934692"/>
    <w:rsid w:val="009346B1"/>
    <w:rsid w:val="009346EB"/>
    <w:rsid w:val="0093470C"/>
    <w:rsid w:val="00934730"/>
    <w:rsid w:val="00934788"/>
    <w:rsid w:val="00934798"/>
    <w:rsid w:val="00934799"/>
    <w:rsid w:val="009347E2"/>
    <w:rsid w:val="009347FC"/>
    <w:rsid w:val="0093480B"/>
    <w:rsid w:val="00934811"/>
    <w:rsid w:val="00934838"/>
    <w:rsid w:val="00934854"/>
    <w:rsid w:val="0093485B"/>
    <w:rsid w:val="00934892"/>
    <w:rsid w:val="0093489C"/>
    <w:rsid w:val="009348CE"/>
    <w:rsid w:val="00934924"/>
    <w:rsid w:val="00934944"/>
    <w:rsid w:val="0093496A"/>
    <w:rsid w:val="009349FA"/>
    <w:rsid w:val="00934A21"/>
    <w:rsid w:val="00934A58"/>
    <w:rsid w:val="00934A64"/>
    <w:rsid w:val="00934A7B"/>
    <w:rsid w:val="00934AA9"/>
    <w:rsid w:val="00934B5D"/>
    <w:rsid w:val="00934B82"/>
    <w:rsid w:val="00934BB5"/>
    <w:rsid w:val="00934BB9"/>
    <w:rsid w:val="00934C1A"/>
    <w:rsid w:val="00934C78"/>
    <w:rsid w:val="00934CB7"/>
    <w:rsid w:val="00934CF7"/>
    <w:rsid w:val="00934D4B"/>
    <w:rsid w:val="00934DC3"/>
    <w:rsid w:val="00934DC6"/>
    <w:rsid w:val="00934EF1"/>
    <w:rsid w:val="00934EFD"/>
    <w:rsid w:val="00934EFF"/>
    <w:rsid w:val="00934F32"/>
    <w:rsid w:val="00934F77"/>
    <w:rsid w:val="00934FFB"/>
    <w:rsid w:val="00935028"/>
    <w:rsid w:val="009350A9"/>
    <w:rsid w:val="009350B6"/>
    <w:rsid w:val="009350C6"/>
    <w:rsid w:val="009350E5"/>
    <w:rsid w:val="0093513F"/>
    <w:rsid w:val="0093514C"/>
    <w:rsid w:val="00935180"/>
    <w:rsid w:val="00935212"/>
    <w:rsid w:val="0093524A"/>
    <w:rsid w:val="009352CD"/>
    <w:rsid w:val="0093537B"/>
    <w:rsid w:val="00935382"/>
    <w:rsid w:val="00935391"/>
    <w:rsid w:val="009353EE"/>
    <w:rsid w:val="009353F0"/>
    <w:rsid w:val="009354AA"/>
    <w:rsid w:val="009354D1"/>
    <w:rsid w:val="0093550E"/>
    <w:rsid w:val="00935525"/>
    <w:rsid w:val="00935533"/>
    <w:rsid w:val="0093557B"/>
    <w:rsid w:val="009355B7"/>
    <w:rsid w:val="009355D9"/>
    <w:rsid w:val="009355DD"/>
    <w:rsid w:val="0093568F"/>
    <w:rsid w:val="0093570D"/>
    <w:rsid w:val="00935732"/>
    <w:rsid w:val="0093583A"/>
    <w:rsid w:val="0093587F"/>
    <w:rsid w:val="009358FA"/>
    <w:rsid w:val="00935952"/>
    <w:rsid w:val="00935976"/>
    <w:rsid w:val="00935A0C"/>
    <w:rsid w:val="00935A2F"/>
    <w:rsid w:val="00935A3B"/>
    <w:rsid w:val="00935A80"/>
    <w:rsid w:val="00935AAF"/>
    <w:rsid w:val="00935B84"/>
    <w:rsid w:val="00935B8C"/>
    <w:rsid w:val="00935BC7"/>
    <w:rsid w:val="00935CCD"/>
    <w:rsid w:val="00935D09"/>
    <w:rsid w:val="00935D0F"/>
    <w:rsid w:val="00935D9C"/>
    <w:rsid w:val="00935DCC"/>
    <w:rsid w:val="00935DF8"/>
    <w:rsid w:val="00935E07"/>
    <w:rsid w:val="00935E2F"/>
    <w:rsid w:val="00935E7F"/>
    <w:rsid w:val="00935F03"/>
    <w:rsid w:val="00935F2E"/>
    <w:rsid w:val="00935FE3"/>
    <w:rsid w:val="00936045"/>
    <w:rsid w:val="0093605F"/>
    <w:rsid w:val="00936072"/>
    <w:rsid w:val="009360E8"/>
    <w:rsid w:val="00936127"/>
    <w:rsid w:val="0093616B"/>
    <w:rsid w:val="009361B4"/>
    <w:rsid w:val="009361E5"/>
    <w:rsid w:val="00936267"/>
    <w:rsid w:val="00936289"/>
    <w:rsid w:val="009362F4"/>
    <w:rsid w:val="009362FD"/>
    <w:rsid w:val="00936329"/>
    <w:rsid w:val="00936370"/>
    <w:rsid w:val="0093642D"/>
    <w:rsid w:val="00936451"/>
    <w:rsid w:val="00936464"/>
    <w:rsid w:val="009364A1"/>
    <w:rsid w:val="009364A2"/>
    <w:rsid w:val="009364B3"/>
    <w:rsid w:val="009364C2"/>
    <w:rsid w:val="00936512"/>
    <w:rsid w:val="00936517"/>
    <w:rsid w:val="00936578"/>
    <w:rsid w:val="0093659E"/>
    <w:rsid w:val="009365D2"/>
    <w:rsid w:val="009365FB"/>
    <w:rsid w:val="0093660A"/>
    <w:rsid w:val="0093665A"/>
    <w:rsid w:val="009366AA"/>
    <w:rsid w:val="009366CE"/>
    <w:rsid w:val="00936729"/>
    <w:rsid w:val="0093672A"/>
    <w:rsid w:val="0093675A"/>
    <w:rsid w:val="0093679C"/>
    <w:rsid w:val="0093680B"/>
    <w:rsid w:val="00936845"/>
    <w:rsid w:val="0093684E"/>
    <w:rsid w:val="00936861"/>
    <w:rsid w:val="0093686D"/>
    <w:rsid w:val="00936907"/>
    <w:rsid w:val="0093693F"/>
    <w:rsid w:val="00936987"/>
    <w:rsid w:val="009369E2"/>
    <w:rsid w:val="00936A1E"/>
    <w:rsid w:val="00936A23"/>
    <w:rsid w:val="00936A90"/>
    <w:rsid w:val="00936AB5"/>
    <w:rsid w:val="00936AC7"/>
    <w:rsid w:val="00936AD4"/>
    <w:rsid w:val="00936B76"/>
    <w:rsid w:val="00936BA8"/>
    <w:rsid w:val="00936BDF"/>
    <w:rsid w:val="00936BE1"/>
    <w:rsid w:val="00936BF9"/>
    <w:rsid w:val="00936C44"/>
    <w:rsid w:val="00936CAC"/>
    <w:rsid w:val="00936CB7"/>
    <w:rsid w:val="00936CE5"/>
    <w:rsid w:val="00936D12"/>
    <w:rsid w:val="00936D16"/>
    <w:rsid w:val="00936DF7"/>
    <w:rsid w:val="00936E15"/>
    <w:rsid w:val="00936EB1"/>
    <w:rsid w:val="00936EB2"/>
    <w:rsid w:val="00936EBC"/>
    <w:rsid w:val="00936F82"/>
    <w:rsid w:val="00936FCC"/>
    <w:rsid w:val="00936FD0"/>
    <w:rsid w:val="0093702F"/>
    <w:rsid w:val="00937071"/>
    <w:rsid w:val="009370BB"/>
    <w:rsid w:val="00937170"/>
    <w:rsid w:val="00937178"/>
    <w:rsid w:val="009371A9"/>
    <w:rsid w:val="009371EE"/>
    <w:rsid w:val="009372C6"/>
    <w:rsid w:val="00937310"/>
    <w:rsid w:val="00937330"/>
    <w:rsid w:val="00937463"/>
    <w:rsid w:val="00937479"/>
    <w:rsid w:val="009374DE"/>
    <w:rsid w:val="00937565"/>
    <w:rsid w:val="0093758B"/>
    <w:rsid w:val="0093759C"/>
    <w:rsid w:val="009375C1"/>
    <w:rsid w:val="009375CD"/>
    <w:rsid w:val="00937607"/>
    <w:rsid w:val="0093761F"/>
    <w:rsid w:val="0093762B"/>
    <w:rsid w:val="009376B6"/>
    <w:rsid w:val="00937743"/>
    <w:rsid w:val="009377BF"/>
    <w:rsid w:val="009377C3"/>
    <w:rsid w:val="009377EA"/>
    <w:rsid w:val="00937807"/>
    <w:rsid w:val="00937841"/>
    <w:rsid w:val="00937849"/>
    <w:rsid w:val="0093784E"/>
    <w:rsid w:val="0093785E"/>
    <w:rsid w:val="00937868"/>
    <w:rsid w:val="00937877"/>
    <w:rsid w:val="009378A3"/>
    <w:rsid w:val="009378B4"/>
    <w:rsid w:val="009378BA"/>
    <w:rsid w:val="00937957"/>
    <w:rsid w:val="0093795C"/>
    <w:rsid w:val="00937966"/>
    <w:rsid w:val="00937A33"/>
    <w:rsid w:val="00937A39"/>
    <w:rsid w:val="00937A3B"/>
    <w:rsid w:val="00937B11"/>
    <w:rsid w:val="00937B22"/>
    <w:rsid w:val="00937B2B"/>
    <w:rsid w:val="00937BAE"/>
    <w:rsid w:val="00937BBC"/>
    <w:rsid w:val="00937BED"/>
    <w:rsid w:val="00937C6C"/>
    <w:rsid w:val="00937CCE"/>
    <w:rsid w:val="00937CDD"/>
    <w:rsid w:val="00937D4A"/>
    <w:rsid w:val="00937D52"/>
    <w:rsid w:val="00937D6C"/>
    <w:rsid w:val="00937D74"/>
    <w:rsid w:val="00937DA4"/>
    <w:rsid w:val="00937E97"/>
    <w:rsid w:val="00937EEC"/>
    <w:rsid w:val="00937EFC"/>
    <w:rsid w:val="00937F15"/>
    <w:rsid w:val="00937F21"/>
    <w:rsid w:val="00937F2C"/>
    <w:rsid w:val="00937F3B"/>
    <w:rsid w:val="00937F57"/>
    <w:rsid w:val="00937F8D"/>
    <w:rsid w:val="009400A6"/>
    <w:rsid w:val="009400B9"/>
    <w:rsid w:val="009400CE"/>
    <w:rsid w:val="00940119"/>
    <w:rsid w:val="0094017A"/>
    <w:rsid w:val="00940182"/>
    <w:rsid w:val="009401A6"/>
    <w:rsid w:val="009401B1"/>
    <w:rsid w:val="009401F3"/>
    <w:rsid w:val="00940200"/>
    <w:rsid w:val="00940203"/>
    <w:rsid w:val="0094023F"/>
    <w:rsid w:val="0094028C"/>
    <w:rsid w:val="009402C1"/>
    <w:rsid w:val="009402F1"/>
    <w:rsid w:val="0094033B"/>
    <w:rsid w:val="00940362"/>
    <w:rsid w:val="009403AD"/>
    <w:rsid w:val="00940410"/>
    <w:rsid w:val="0094048E"/>
    <w:rsid w:val="009404A5"/>
    <w:rsid w:val="009404D0"/>
    <w:rsid w:val="009404DC"/>
    <w:rsid w:val="0094051A"/>
    <w:rsid w:val="0094052F"/>
    <w:rsid w:val="009405B9"/>
    <w:rsid w:val="009405CB"/>
    <w:rsid w:val="009405E9"/>
    <w:rsid w:val="009405EA"/>
    <w:rsid w:val="00940623"/>
    <w:rsid w:val="00940644"/>
    <w:rsid w:val="009406BD"/>
    <w:rsid w:val="009406C9"/>
    <w:rsid w:val="009406E6"/>
    <w:rsid w:val="009406EC"/>
    <w:rsid w:val="009406ED"/>
    <w:rsid w:val="00940731"/>
    <w:rsid w:val="0094075B"/>
    <w:rsid w:val="0094076D"/>
    <w:rsid w:val="0094082A"/>
    <w:rsid w:val="00940863"/>
    <w:rsid w:val="00940867"/>
    <w:rsid w:val="00940889"/>
    <w:rsid w:val="009408BD"/>
    <w:rsid w:val="00940936"/>
    <w:rsid w:val="00940968"/>
    <w:rsid w:val="00940971"/>
    <w:rsid w:val="00940975"/>
    <w:rsid w:val="0094097F"/>
    <w:rsid w:val="009409CC"/>
    <w:rsid w:val="00940A70"/>
    <w:rsid w:val="00940ABA"/>
    <w:rsid w:val="00940B00"/>
    <w:rsid w:val="00940B4D"/>
    <w:rsid w:val="00940B96"/>
    <w:rsid w:val="00940BE8"/>
    <w:rsid w:val="00940C52"/>
    <w:rsid w:val="00940D4D"/>
    <w:rsid w:val="00940D60"/>
    <w:rsid w:val="00940D7E"/>
    <w:rsid w:val="00940DC9"/>
    <w:rsid w:val="00940DE7"/>
    <w:rsid w:val="00940EA7"/>
    <w:rsid w:val="00940EC5"/>
    <w:rsid w:val="00940EF4"/>
    <w:rsid w:val="00940F0B"/>
    <w:rsid w:val="00940F1B"/>
    <w:rsid w:val="00940F39"/>
    <w:rsid w:val="00940F4A"/>
    <w:rsid w:val="00940FF1"/>
    <w:rsid w:val="00941012"/>
    <w:rsid w:val="00941099"/>
    <w:rsid w:val="009410E7"/>
    <w:rsid w:val="00941103"/>
    <w:rsid w:val="00941121"/>
    <w:rsid w:val="0094114C"/>
    <w:rsid w:val="00941171"/>
    <w:rsid w:val="009411B8"/>
    <w:rsid w:val="00941202"/>
    <w:rsid w:val="0094125D"/>
    <w:rsid w:val="009412AC"/>
    <w:rsid w:val="009412E5"/>
    <w:rsid w:val="00941303"/>
    <w:rsid w:val="0094130D"/>
    <w:rsid w:val="00941361"/>
    <w:rsid w:val="00941405"/>
    <w:rsid w:val="0094142F"/>
    <w:rsid w:val="00941446"/>
    <w:rsid w:val="00941524"/>
    <w:rsid w:val="00941534"/>
    <w:rsid w:val="00941545"/>
    <w:rsid w:val="00941551"/>
    <w:rsid w:val="0094158D"/>
    <w:rsid w:val="009415A5"/>
    <w:rsid w:val="009415EF"/>
    <w:rsid w:val="00941601"/>
    <w:rsid w:val="0094173A"/>
    <w:rsid w:val="0094174E"/>
    <w:rsid w:val="009417D8"/>
    <w:rsid w:val="009417E6"/>
    <w:rsid w:val="0094180E"/>
    <w:rsid w:val="0094187F"/>
    <w:rsid w:val="00941912"/>
    <w:rsid w:val="0094192F"/>
    <w:rsid w:val="009419D5"/>
    <w:rsid w:val="009419DB"/>
    <w:rsid w:val="00941A2D"/>
    <w:rsid w:val="00941A83"/>
    <w:rsid w:val="00941A86"/>
    <w:rsid w:val="00941ADF"/>
    <w:rsid w:val="00941AEC"/>
    <w:rsid w:val="00941AF5"/>
    <w:rsid w:val="00941B07"/>
    <w:rsid w:val="00941B29"/>
    <w:rsid w:val="00941B71"/>
    <w:rsid w:val="00941BA8"/>
    <w:rsid w:val="00941C38"/>
    <w:rsid w:val="00941C72"/>
    <w:rsid w:val="00941C7E"/>
    <w:rsid w:val="00941C7F"/>
    <w:rsid w:val="00941C8D"/>
    <w:rsid w:val="00941CA0"/>
    <w:rsid w:val="00941CA3"/>
    <w:rsid w:val="00941CFB"/>
    <w:rsid w:val="00941D37"/>
    <w:rsid w:val="00941D48"/>
    <w:rsid w:val="00941D64"/>
    <w:rsid w:val="00941DBE"/>
    <w:rsid w:val="00941DCB"/>
    <w:rsid w:val="00941E0A"/>
    <w:rsid w:val="00941E2F"/>
    <w:rsid w:val="00941E42"/>
    <w:rsid w:val="00941E58"/>
    <w:rsid w:val="00941ED8"/>
    <w:rsid w:val="00941EED"/>
    <w:rsid w:val="00941F2A"/>
    <w:rsid w:val="00941F2E"/>
    <w:rsid w:val="00941FDD"/>
    <w:rsid w:val="0094204E"/>
    <w:rsid w:val="00942057"/>
    <w:rsid w:val="00942073"/>
    <w:rsid w:val="00942075"/>
    <w:rsid w:val="009420C2"/>
    <w:rsid w:val="009421E3"/>
    <w:rsid w:val="009421F6"/>
    <w:rsid w:val="009421FB"/>
    <w:rsid w:val="00942222"/>
    <w:rsid w:val="0094223C"/>
    <w:rsid w:val="00942299"/>
    <w:rsid w:val="009422C2"/>
    <w:rsid w:val="009422CA"/>
    <w:rsid w:val="00942318"/>
    <w:rsid w:val="00942396"/>
    <w:rsid w:val="00942405"/>
    <w:rsid w:val="00942408"/>
    <w:rsid w:val="00942470"/>
    <w:rsid w:val="009424CF"/>
    <w:rsid w:val="009424FA"/>
    <w:rsid w:val="00942605"/>
    <w:rsid w:val="009426E5"/>
    <w:rsid w:val="00942741"/>
    <w:rsid w:val="00942799"/>
    <w:rsid w:val="009427CD"/>
    <w:rsid w:val="00942891"/>
    <w:rsid w:val="00942904"/>
    <w:rsid w:val="0094298A"/>
    <w:rsid w:val="0094298D"/>
    <w:rsid w:val="00942993"/>
    <w:rsid w:val="009429AB"/>
    <w:rsid w:val="009429D5"/>
    <w:rsid w:val="00942A36"/>
    <w:rsid w:val="00942A38"/>
    <w:rsid w:val="00942A4B"/>
    <w:rsid w:val="00942A6C"/>
    <w:rsid w:val="00942A7D"/>
    <w:rsid w:val="00942A85"/>
    <w:rsid w:val="00942B1A"/>
    <w:rsid w:val="00942B41"/>
    <w:rsid w:val="00942B8A"/>
    <w:rsid w:val="00942BA8"/>
    <w:rsid w:val="00942BB0"/>
    <w:rsid w:val="00942BCA"/>
    <w:rsid w:val="00942BE2"/>
    <w:rsid w:val="00942C4D"/>
    <w:rsid w:val="00942D14"/>
    <w:rsid w:val="00942D15"/>
    <w:rsid w:val="00942D59"/>
    <w:rsid w:val="00942D5C"/>
    <w:rsid w:val="00942DC7"/>
    <w:rsid w:val="00942DD5"/>
    <w:rsid w:val="00942DFA"/>
    <w:rsid w:val="00942E3F"/>
    <w:rsid w:val="00942F20"/>
    <w:rsid w:val="00942F26"/>
    <w:rsid w:val="00942F47"/>
    <w:rsid w:val="00942FB7"/>
    <w:rsid w:val="00942FCD"/>
    <w:rsid w:val="00942FE7"/>
    <w:rsid w:val="00943013"/>
    <w:rsid w:val="0094308E"/>
    <w:rsid w:val="0094312B"/>
    <w:rsid w:val="0094312F"/>
    <w:rsid w:val="00943182"/>
    <w:rsid w:val="009431A6"/>
    <w:rsid w:val="009431D3"/>
    <w:rsid w:val="00943213"/>
    <w:rsid w:val="00943263"/>
    <w:rsid w:val="009432AF"/>
    <w:rsid w:val="009432DF"/>
    <w:rsid w:val="00943360"/>
    <w:rsid w:val="00943366"/>
    <w:rsid w:val="009433B1"/>
    <w:rsid w:val="009433BE"/>
    <w:rsid w:val="009433C2"/>
    <w:rsid w:val="009433F8"/>
    <w:rsid w:val="00943449"/>
    <w:rsid w:val="00943467"/>
    <w:rsid w:val="00943468"/>
    <w:rsid w:val="0094348E"/>
    <w:rsid w:val="00943544"/>
    <w:rsid w:val="00943550"/>
    <w:rsid w:val="00943594"/>
    <w:rsid w:val="009435B1"/>
    <w:rsid w:val="0094367C"/>
    <w:rsid w:val="0094369D"/>
    <w:rsid w:val="009436B6"/>
    <w:rsid w:val="009436C7"/>
    <w:rsid w:val="009436EE"/>
    <w:rsid w:val="009436F3"/>
    <w:rsid w:val="00943707"/>
    <w:rsid w:val="00943719"/>
    <w:rsid w:val="0094376E"/>
    <w:rsid w:val="0094378A"/>
    <w:rsid w:val="009437ED"/>
    <w:rsid w:val="0094380E"/>
    <w:rsid w:val="00943823"/>
    <w:rsid w:val="00943839"/>
    <w:rsid w:val="00943841"/>
    <w:rsid w:val="009438F6"/>
    <w:rsid w:val="00943940"/>
    <w:rsid w:val="00943951"/>
    <w:rsid w:val="00943988"/>
    <w:rsid w:val="0094399B"/>
    <w:rsid w:val="009439F1"/>
    <w:rsid w:val="00943A14"/>
    <w:rsid w:val="00943A1A"/>
    <w:rsid w:val="00943AD2"/>
    <w:rsid w:val="00943B8B"/>
    <w:rsid w:val="00943BB4"/>
    <w:rsid w:val="00943BBA"/>
    <w:rsid w:val="00943BE8"/>
    <w:rsid w:val="00943C35"/>
    <w:rsid w:val="00943C59"/>
    <w:rsid w:val="00943CA2"/>
    <w:rsid w:val="00943D28"/>
    <w:rsid w:val="00943D3E"/>
    <w:rsid w:val="00943D40"/>
    <w:rsid w:val="00943D73"/>
    <w:rsid w:val="00943E09"/>
    <w:rsid w:val="00943E1C"/>
    <w:rsid w:val="00943E32"/>
    <w:rsid w:val="00943E58"/>
    <w:rsid w:val="00943EAD"/>
    <w:rsid w:val="00943ED9"/>
    <w:rsid w:val="00943F7D"/>
    <w:rsid w:val="00943FAC"/>
    <w:rsid w:val="00943FCC"/>
    <w:rsid w:val="00943FE2"/>
    <w:rsid w:val="00943FE9"/>
    <w:rsid w:val="00944021"/>
    <w:rsid w:val="00944056"/>
    <w:rsid w:val="00944091"/>
    <w:rsid w:val="0094411C"/>
    <w:rsid w:val="00944148"/>
    <w:rsid w:val="00944181"/>
    <w:rsid w:val="00944185"/>
    <w:rsid w:val="009441B6"/>
    <w:rsid w:val="009441BF"/>
    <w:rsid w:val="009441D0"/>
    <w:rsid w:val="009441E7"/>
    <w:rsid w:val="009441F0"/>
    <w:rsid w:val="009442C7"/>
    <w:rsid w:val="00944398"/>
    <w:rsid w:val="009443D3"/>
    <w:rsid w:val="009444A9"/>
    <w:rsid w:val="009444BE"/>
    <w:rsid w:val="009444C3"/>
    <w:rsid w:val="009444D9"/>
    <w:rsid w:val="009444DB"/>
    <w:rsid w:val="009444F3"/>
    <w:rsid w:val="0094451F"/>
    <w:rsid w:val="00944561"/>
    <w:rsid w:val="00944562"/>
    <w:rsid w:val="0094456C"/>
    <w:rsid w:val="0094459A"/>
    <w:rsid w:val="009445A0"/>
    <w:rsid w:val="00944635"/>
    <w:rsid w:val="0094464A"/>
    <w:rsid w:val="00944690"/>
    <w:rsid w:val="009446BB"/>
    <w:rsid w:val="009446C0"/>
    <w:rsid w:val="009446CE"/>
    <w:rsid w:val="009446F2"/>
    <w:rsid w:val="0094471C"/>
    <w:rsid w:val="0094476C"/>
    <w:rsid w:val="009447D8"/>
    <w:rsid w:val="009447F8"/>
    <w:rsid w:val="00944828"/>
    <w:rsid w:val="009448AA"/>
    <w:rsid w:val="009448CE"/>
    <w:rsid w:val="00944907"/>
    <w:rsid w:val="00944921"/>
    <w:rsid w:val="0094492F"/>
    <w:rsid w:val="00944A12"/>
    <w:rsid w:val="00944A14"/>
    <w:rsid w:val="00944AB5"/>
    <w:rsid w:val="00944AEA"/>
    <w:rsid w:val="00944B16"/>
    <w:rsid w:val="00944B1D"/>
    <w:rsid w:val="00944B2B"/>
    <w:rsid w:val="00944B4D"/>
    <w:rsid w:val="00944B76"/>
    <w:rsid w:val="00944BDD"/>
    <w:rsid w:val="00944C13"/>
    <w:rsid w:val="00944C2F"/>
    <w:rsid w:val="00944C4D"/>
    <w:rsid w:val="00944C62"/>
    <w:rsid w:val="00944CD7"/>
    <w:rsid w:val="00944CFC"/>
    <w:rsid w:val="00944D2D"/>
    <w:rsid w:val="00944D4C"/>
    <w:rsid w:val="00944D61"/>
    <w:rsid w:val="00944DFC"/>
    <w:rsid w:val="00944E0B"/>
    <w:rsid w:val="00944E70"/>
    <w:rsid w:val="00944EB3"/>
    <w:rsid w:val="00944EC9"/>
    <w:rsid w:val="00944F2D"/>
    <w:rsid w:val="00944FA7"/>
    <w:rsid w:val="00944FC0"/>
    <w:rsid w:val="00944FD3"/>
    <w:rsid w:val="00945073"/>
    <w:rsid w:val="009450DB"/>
    <w:rsid w:val="0094512B"/>
    <w:rsid w:val="0094514B"/>
    <w:rsid w:val="00945175"/>
    <w:rsid w:val="009451C6"/>
    <w:rsid w:val="009451CE"/>
    <w:rsid w:val="0094534F"/>
    <w:rsid w:val="00945358"/>
    <w:rsid w:val="009453B5"/>
    <w:rsid w:val="009453B7"/>
    <w:rsid w:val="00945450"/>
    <w:rsid w:val="00945493"/>
    <w:rsid w:val="00945506"/>
    <w:rsid w:val="00945650"/>
    <w:rsid w:val="00945699"/>
    <w:rsid w:val="0094569B"/>
    <w:rsid w:val="009456D8"/>
    <w:rsid w:val="009456E5"/>
    <w:rsid w:val="009456F6"/>
    <w:rsid w:val="0094570E"/>
    <w:rsid w:val="00945739"/>
    <w:rsid w:val="0094574C"/>
    <w:rsid w:val="0094574F"/>
    <w:rsid w:val="00945762"/>
    <w:rsid w:val="00945767"/>
    <w:rsid w:val="0094578C"/>
    <w:rsid w:val="009457C0"/>
    <w:rsid w:val="009457DF"/>
    <w:rsid w:val="00945877"/>
    <w:rsid w:val="00945890"/>
    <w:rsid w:val="0094589A"/>
    <w:rsid w:val="009458BB"/>
    <w:rsid w:val="009458C1"/>
    <w:rsid w:val="009458DF"/>
    <w:rsid w:val="0094592D"/>
    <w:rsid w:val="00945951"/>
    <w:rsid w:val="009459BC"/>
    <w:rsid w:val="00945A05"/>
    <w:rsid w:val="00945A2A"/>
    <w:rsid w:val="00945A75"/>
    <w:rsid w:val="00945A7E"/>
    <w:rsid w:val="00945B3E"/>
    <w:rsid w:val="00945C01"/>
    <w:rsid w:val="00945C87"/>
    <w:rsid w:val="00945CE0"/>
    <w:rsid w:val="00945CE8"/>
    <w:rsid w:val="00945D14"/>
    <w:rsid w:val="00945D24"/>
    <w:rsid w:val="00945D56"/>
    <w:rsid w:val="00945D84"/>
    <w:rsid w:val="00945DFC"/>
    <w:rsid w:val="00945E4F"/>
    <w:rsid w:val="00945E7F"/>
    <w:rsid w:val="00945E9C"/>
    <w:rsid w:val="00945F0C"/>
    <w:rsid w:val="00945F28"/>
    <w:rsid w:val="00945F4E"/>
    <w:rsid w:val="00945F67"/>
    <w:rsid w:val="00945FFB"/>
    <w:rsid w:val="00946006"/>
    <w:rsid w:val="0094606E"/>
    <w:rsid w:val="009460C7"/>
    <w:rsid w:val="00946137"/>
    <w:rsid w:val="00946165"/>
    <w:rsid w:val="009461AE"/>
    <w:rsid w:val="009461CD"/>
    <w:rsid w:val="009461E6"/>
    <w:rsid w:val="009461EE"/>
    <w:rsid w:val="009461FC"/>
    <w:rsid w:val="00946212"/>
    <w:rsid w:val="00946237"/>
    <w:rsid w:val="00946248"/>
    <w:rsid w:val="009462AC"/>
    <w:rsid w:val="0094633D"/>
    <w:rsid w:val="00946392"/>
    <w:rsid w:val="00946406"/>
    <w:rsid w:val="00946458"/>
    <w:rsid w:val="009464AF"/>
    <w:rsid w:val="009464F7"/>
    <w:rsid w:val="00946503"/>
    <w:rsid w:val="0094650C"/>
    <w:rsid w:val="00946578"/>
    <w:rsid w:val="00946665"/>
    <w:rsid w:val="00946702"/>
    <w:rsid w:val="0094673B"/>
    <w:rsid w:val="00946752"/>
    <w:rsid w:val="00946768"/>
    <w:rsid w:val="009467A1"/>
    <w:rsid w:val="009467E7"/>
    <w:rsid w:val="0094682C"/>
    <w:rsid w:val="00946931"/>
    <w:rsid w:val="0094693E"/>
    <w:rsid w:val="00946952"/>
    <w:rsid w:val="00946977"/>
    <w:rsid w:val="009469BF"/>
    <w:rsid w:val="00946A20"/>
    <w:rsid w:val="00946A2E"/>
    <w:rsid w:val="00946A35"/>
    <w:rsid w:val="00946ABF"/>
    <w:rsid w:val="00946B1D"/>
    <w:rsid w:val="00946B41"/>
    <w:rsid w:val="00946BA1"/>
    <w:rsid w:val="00946BCB"/>
    <w:rsid w:val="00946C04"/>
    <w:rsid w:val="00946C31"/>
    <w:rsid w:val="00946C39"/>
    <w:rsid w:val="00946C79"/>
    <w:rsid w:val="00946C88"/>
    <w:rsid w:val="00946CDC"/>
    <w:rsid w:val="00946CE2"/>
    <w:rsid w:val="00946D10"/>
    <w:rsid w:val="00946D7E"/>
    <w:rsid w:val="00946D98"/>
    <w:rsid w:val="00946DE6"/>
    <w:rsid w:val="00946E0D"/>
    <w:rsid w:val="00946E8F"/>
    <w:rsid w:val="00946EEB"/>
    <w:rsid w:val="00946FB3"/>
    <w:rsid w:val="0094702A"/>
    <w:rsid w:val="00947033"/>
    <w:rsid w:val="00947102"/>
    <w:rsid w:val="00947129"/>
    <w:rsid w:val="00947156"/>
    <w:rsid w:val="0094716A"/>
    <w:rsid w:val="00947197"/>
    <w:rsid w:val="009471C7"/>
    <w:rsid w:val="009471D6"/>
    <w:rsid w:val="00947254"/>
    <w:rsid w:val="00947261"/>
    <w:rsid w:val="009472F5"/>
    <w:rsid w:val="009472F9"/>
    <w:rsid w:val="0094730E"/>
    <w:rsid w:val="00947339"/>
    <w:rsid w:val="0094736A"/>
    <w:rsid w:val="00947392"/>
    <w:rsid w:val="009473C5"/>
    <w:rsid w:val="009473CD"/>
    <w:rsid w:val="009473F0"/>
    <w:rsid w:val="009473F8"/>
    <w:rsid w:val="00947440"/>
    <w:rsid w:val="00947452"/>
    <w:rsid w:val="009474DF"/>
    <w:rsid w:val="009474EA"/>
    <w:rsid w:val="00947542"/>
    <w:rsid w:val="00947641"/>
    <w:rsid w:val="009476D5"/>
    <w:rsid w:val="00947703"/>
    <w:rsid w:val="00947769"/>
    <w:rsid w:val="009477B7"/>
    <w:rsid w:val="009477EE"/>
    <w:rsid w:val="0094780D"/>
    <w:rsid w:val="00947874"/>
    <w:rsid w:val="009478C0"/>
    <w:rsid w:val="00947910"/>
    <w:rsid w:val="00947923"/>
    <w:rsid w:val="00947925"/>
    <w:rsid w:val="0094792B"/>
    <w:rsid w:val="009479AC"/>
    <w:rsid w:val="00947A09"/>
    <w:rsid w:val="00947A24"/>
    <w:rsid w:val="00947A56"/>
    <w:rsid w:val="00947A8A"/>
    <w:rsid w:val="00947A98"/>
    <w:rsid w:val="00947B0F"/>
    <w:rsid w:val="00947B7D"/>
    <w:rsid w:val="00947B9E"/>
    <w:rsid w:val="00947BF0"/>
    <w:rsid w:val="00947BF7"/>
    <w:rsid w:val="00947CB0"/>
    <w:rsid w:val="00947D00"/>
    <w:rsid w:val="00947D52"/>
    <w:rsid w:val="00947D7C"/>
    <w:rsid w:val="00947D7E"/>
    <w:rsid w:val="00947DCC"/>
    <w:rsid w:val="00947E20"/>
    <w:rsid w:val="00947EB2"/>
    <w:rsid w:val="00947EB7"/>
    <w:rsid w:val="00947ECE"/>
    <w:rsid w:val="00947EEA"/>
    <w:rsid w:val="00947F43"/>
    <w:rsid w:val="00947F61"/>
    <w:rsid w:val="00947F6D"/>
    <w:rsid w:val="00947F79"/>
    <w:rsid w:val="00947FD2"/>
    <w:rsid w:val="00947FF4"/>
    <w:rsid w:val="00950136"/>
    <w:rsid w:val="00950250"/>
    <w:rsid w:val="009502BE"/>
    <w:rsid w:val="00950355"/>
    <w:rsid w:val="00950364"/>
    <w:rsid w:val="00950366"/>
    <w:rsid w:val="009503A3"/>
    <w:rsid w:val="009503DA"/>
    <w:rsid w:val="0095042F"/>
    <w:rsid w:val="009504CC"/>
    <w:rsid w:val="00950525"/>
    <w:rsid w:val="0095053B"/>
    <w:rsid w:val="00950585"/>
    <w:rsid w:val="009505B1"/>
    <w:rsid w:val="00950602"/>
    <w:rsid w:val="00950611"/>
    <w:rsid w:val="00950665"/>
    <w:rsid w:val="00950681"/>
    <w:rsid w:val="009506F5"/>
    <w:rsid w:val="00950755"/>
    <w:rsid w:val="0095075C"/>
    <w:rsid w:val="00950787"/>
    <w:rsid w:val="00950790"/>
    <w:rsid w:val="009507AB"/>
    <w:rsid w:val="00950805"/>
    <w:rsid w:val="0095082C"/>
    <w:rsid w:val="0095095A"/>
    <w:rsid w:val="0095097F"/>
    <w:rsid w:val="0095098D"/>
    <w:rsid w:val="0095099B"/>
    <w:rsid w:val="00950A70"/>
    <w:rsid w:val="00950A9E"/>
    <w:rsid w:val="00950AA4"/>
    <w:rsid w:val="00950B3E"/>
    <w:rsid w:val="00950B4B"/>
    <w:rsid w:val="00950E27"/>
    <w:rsid w:val="00950E43"/>
    <w:rsid w:val="00950E5A"/>
    <w:rsid w:val="00950E65"/>
    <w:rsid w:val="00950E68"/>
    <w:rsid w:val="00950E84"/>
    <w:rsid w:val="00950EBD"/>
    <w:rsid w:val="00950F5C"/>
    <w:rsid w:val="00950FCA"/>
    <w:rsid w:val="00951054"/>
    <w:rsid w:val="009510A0"/>
    <w:rsid w:val="009510B2"/>
    <w:rsid w:val="00951106"/>
    <w:rsid w:val="00951123"/>
    <w:rsid w:val="00951149"/>
    <w:rsid w:val="0095121B"/>
    <w:rsid w:val="00951253"/>
    <w:rsid w:val="00951273"/>
    <w:rsid w:val="0095128A"/>
    <w:rsid w:val="009512BC"/>
    <w:rsid w:val="009512C1"/>
    <w:rsid w:val="009512F8"/>
    <w:rsid w:val="00951310"/>
    <w:rsid w:val="00951312"/>
    <w:rsid w:val="0095131C"/>
    <w:rsid w:val="00951321"/>
    <w:rsid w:val="0095135D"/>
    <w:rsid w:val="0095143E"/>
    <w:rsid w:val="00951451"/>
    <w:rsid w:val="00951499"/>
    <w:rsid w:val="009514CB"/>
    <w:rsid w:val="009514EE"/>
    <w:rsid w:val="00951502"/>
    <w:rsid w:val="00951556"/>
    <w:rsid w:val="00951567"/>
    <w:rsid w:val="00951570"/>
    <w:rsid w:val="0095158E"/>
    <w:rsid w:val="009515DB"/>
    <w:rsid w:val="009515E8"/>
    <w:rsid w:val="00951602"/>
    <w:rsid w:val="00951611"/>
    <w:rsid w:val="00951627"/>
    <w:rsid w:val="0095165D"/>
    <w:rsid w:val="009516A8"/>
    <w:rsid w:val="009516B6"/>
    <w:rsid w:val="00951719"/>
    <w:rsid w:val="009517AE"/>
    <w:rsid w:val="009517E2"/>
    <w:rsid w:val="00951814"/>
    <w:rsid w:val="009518BB"/>
    <w:rsid w:val="009518C8"/>
    <w:rsid w:val="0095195B"/>
    <w:rsid w:val="00951971"/>
    <w:rsid w:val="009519B6"/>
    <w:rsid w:val="009519FC"/>
    <w:rsid w:val="00951A0B"/>
    <w:rsid w:val="00951A27"/>
    <w:rsid w:val="00951A34"/>
    <w:rsid w:val="00951A5B"/>
    <w:rsid w:val="00951A86"/>
    <w:rsid w:val="00951A90"/>
    <w:rsid w:val="00951A9F"/>
    <w:rsid w:val="00951AFB"/>
    <w:rsid w:val="00951B3D"/>
    <w:rsid w:val="00951C5D"/>
    <w:rsid w:val="00951CFE"/>
    <w:rsid w:val="00951D45"/>
    <w:rsid w:val="00951E18"/>
    <w:rsid w:val="00951E59"/>
    <w:rsid w:val="00951E90"/>
    <w:rsid w:val="00951E9F"/>
    <w:rsid w:val="00951FFE"/>
    <w:rsid w:val="00952026"/>
    <w:rsid w:val="00952065"/>
    <w:rsid w:val="009520B1"/>
    <w:rsid w:val="0095214B"/>
    <w:rsid w:val="00952244"/>
    <w:rsid w:val="009522EB"/>
    <w:rsid w:val="00952347"/>
    <w:rsid w:val="0095238E"/>
    <w:rsid w:val="00952393"/>
    <w:rsid w:val="009523BC"/>
    <w:rsid w:val="009523D2"/>
    <w:rsid w:val="00952408"/>
    <w:rsid w:val="0095240C"/>
    <w:rsid w:val="00952451"/>
    <w:rsid w:val="009524B6"/>
    <w:rsid w:val="009525A8"/>
    <w:rsid w:val="009525AB"/>
    <w:rsid w:val="009525C0"/>
    <w:rsid w:val="009526E5"/>
    <w:rsid w:val="00952720"/>
    <w:rsid w:val="00952764"/>
    <w:rsid w:val="009527FD"/>
    <w:rsid w:val="00952836"/>
    <w:rsid w:val="009528A7"/>
    <w:rsid w:val="009528CD"/>
    <w:rsid w:val="009528D2"/>
    <w:rsid w:val="00952918"/>
    <w:rsid w:val="0095292C"/>
    <w:rsid w:val="0095292D"/>
    <w:rsid w:val="00952A16"/>
    <w:rsid w:val="00952ABD"/>
    <w:rsid w:val="00952B05"/>
    <w:rsid w:val="00952B71"/>
    <w:rsid w:val="00952B89"/>
    <w:rsid w:val="00952BCB"/>
    <w:rsid w:val="00952C33"/>
    <w:rsid w:val="00952C3B"/>
    <w:rsid w:val="00952C54"/>
    <w:rsid w:val="00952C71"/>
    <w:rsid w:val="00952C90"/>
    <w:rsid w:val="00952CAC"/>
    <w:rsid w:val="00952CCF"/>
    <w:rsid w:val="00952D32"/>
    <w:rsid w:val="00952D79"/>
    <w:rsid w:val="00952D80"/>
    <w:rsid w:val="00952D8F"/>
    <w:rsid w:val="00952E04"/>
    <w:rsid w:val="00952E22"/>
    <w:rsid w:val="00952E8C"/>
    <w:rsid w:val="00952E9E"/>
    <w:rsid w:val="00952EA0"/>
    <w:rsid w:val="00952EDB"/>
    <w:rsid w:val="00952F4E"/>
    <w:rsid w:val="00952F7E"/>
    <w:rsid w:val="00952FA0"/>
    <w:rsid w:val="00952FAA"/>
    <w:rsid w:val="00953081"/>
    <w:rsid w:val="009530A5"/>
    <w:rsid w:val="009530E0"/>
    <w:rsid w:val="00953164"/>
    <w:rsid w:val="00953190"/>
    <w:rsid w:val="00953199"/>
    <w:rsid w:val="00953253"/>
    <w:rsid w:val="009532AB"/>
    <w:rsid w:val="009532CF"/>
    <w:rsid w:val="0095336D"/>
    <w:rsid w:val="00953382"/>
    <w:rsid w:val="0095338A"/>
    <w:rsid w:val="0095339D"/>
    <w:rsid w:val="009533A5"/>
    <w:rsid w:val="009533AE"/>
    <w:rsid w:val="009533E6"/>
    <w:rsid w:val="0095342B"/>
    <w:rsid w:val="0095344F"/>
    <w:rsid w:val="00953478"/>
    <w:rsid w:val="009535CA"/>
    <w:rsid w:val="00953609"/>
    <w:rsid w:val="0095360C"/>
    <w:rsid w:val="009536B7"/>
    <w:rsid w:val="0095374D"/>
    <w:rsid w:val="00953753"/>
    <w:rsid w:val="009537BD"/>
    <w:rsid w:val="0095381D"/>
    <w:rsid w:val="009538E7"/>
    <w:rsid w:val="0095397C"/>
    <w:rsid w:val="009539A7"/>
    <w:rsid w:val="009539FE"/>
    <w:rsid w:val="00953A03"/>
    <w:rsid w:val="00953A09"/>
    <w:rsid w:val="00953A40"/>
    <w:rsid w:val="00953A6D"/>
    <w:rsid w:val="00953A71"/>
    <w:rsid w:val="00953A83"/>
    <w:rsid w:val="00953A9A"/>
    <w:rsid w:val="00953B85"/>
    <w:rsid w:val="00953B9B"/>
    <w:rsid w:val="00953BC8"/>
    <w:rsid w:val="00953C0D"/>
    <w:rsid w:val="00953C41"/>
    <w:rsid w:val="00953C74"/>
    <w:rsid w:val="00953C93"/>
    <w:rsid w:val="00953CB4"/>
    <w:rsid w:val="00953CC0"/>
    <w:rsid w:val="00953D4E"/>
    <w:rsid w:val="00953D8F"/>
    <w:rsid w:val="00953DB5"/>
    <w:rsid w:val="00953DF4"/>
    <w:rsid w:val="00953E02"/>
    <w:rsid w:val="00953E4C"/>
    <w:rsid w:val="00953E8F"/>
    <w:rsid w:val="00953E9A"/>
    <w:rsid w:val="00953ED4"/>
    <w:rsid w:val="00953EFE"/>
    <w:rsid w:val="00953F36"/>
    <w:rsid w:val="00953F55"/>
    <w:rsid w:val="00953FAB"/>
    <w:rsid w:val="00953FDB"/>
    <w:rsid w:val="00954084"/>
    <w:rsid w:val="00954091"/>
    <w:rsid w:val="009540F3"/>
    <w:rsid w:val="00954111"/>
    <w:rsid w:val="00954156"/>
    <w:rsid w:val="0095416C"/>
    <w:rsid w:val="0095423E"/>
    <w:rsid w:val="009542B2"/>
    <w:rsid w:val="0095433A"/>
    <w:rsid w:val="0095434B"/>
    <w:rsid w:val="00954397"/>
    <w:rsid w:val="009543A3"/>
    <w:rsid w:val="009543A5"/>
    <w:rsid w:val="0095441B"/>
    <w:rsid w:val="0095442C"/>
    <w:rsid w:val="0095443A"/>
    <w:rsid w:val="009544A7"/>
    <w:rsid w:val="009544AD"/>
    <w:rsid w:val="009544F3"/>
    <w:rsid w:val="0095451D"/>
    <w:rsid w:val="0095458F"/>
    <w:rsid w:val="009545FC"/>
    <w:rsid w:val="0095466E"/>
    <w:rsid w:val="009546AB"/>
    <w:rsid w:val="009546AD"/>
    <w:rsid w:val="0095478B"/>
    <w:rsid w:val="009547B1"/>
    <w:rsid w:val="009547EC"/>
    <w:rsid w:val="009547F3"/>
    <w:rsid w:val="00954806"/>
    <w:rsid w:val="009548B8"/>
    <w:rsid w:val="009548D3"/>
    <w:rsid w:val="0095494D"/>
    <w:rsid w:val="009549A6"/>
    <w:rsid w:val="009549FA"/>
    <w:rsid w:val="00954A04"/>
    <w:rsid w:val="00954A32"/>
    <w:rsid w:val="00954B0B"/>
    <w:rsid w:val="00954B41"/>
    <w:rsid w:val="00954BB2"/>
    <w:rsid w:val="00954BD4"/>
    <w:rsid w:val="00954C37"/>
    <w:rsid w:val="00954D26"/>
    <w:rsid w:val="00954DEC"/>
    <w:rsid w:val="00954DF7"/>
    <w:rsid w:val="00954E04"/>
    <w:rsid w:val="00954EAF"/>
    <w:rsid w:val="00954ED5"/>
    <w:rsid w:val="00954F30"/>
    <w:rsid w:val="00954F38"/>
    <w:rsid w:val="00954F5F"/>
    <w:rsid w:val="00954F98"/>
    <w:rsid w:val="00954FEC"/>
    <w:rsid w:val="0095500C"/>
    <w:rsid w:val="00955018"/>
    <w:rsid w:val="00955032"/>
    <w:rsid w:val="00955033"/>
    <w:rsid w:val="0095503F"/>
    <w:rsid w:val="0095504A"/>
    <w:rsid w:val="0095506F"/>
    <w:rsid w:val="00955089"/>
    <w:rsid w:val="009550A0"/>
    <w:rsid w:val="00955101"/>
    <w:rsid w:val="0095511D"/>
    <w:rsid w:val="00955125"/>
    <w:rsid w:val="009551DB"/>
    <w:rsid w:val="00955238"/>
    <w:rsid w:val="00955239"/>
    <w:rsid w:val="00955293"/>
    <w:rsid w:val="009552C3"/>
    <w:rsid w:val="009552D3"/>
    <w:rsid w:val="009552DC"/>
    <w:rsid w:val="009552F6"/>
    <w:rsid w:val="00955354"/>
    <w:rsid w:val="009553B7"/>
    <w:rsid w:val="009553BA"/>
    <w:rsid w:val="009553D2"/>
    <w:rsid w:val="0095542E"/>
    <w:rsid w:val="0095542F"/>
    <w:rsid w:val="00955443"/>
    <w:rsid w:val="00955457"/>
    <w:rsid w:val="00955470"/>
    <w:rsid w:val="009554AB"/>
    <w:rsid w:val="00955516"/>
    <w:rsid w:val="0095554B"/>
    <w:rsid w:val="00955597"/>
    <w:rsid w:val="009555D1"/>
    <w:rsid w:val="009555E2"/>
    <w:rsid w:val="009555EE"/>
    <w:rsid w:val="00955638"/>
    <w:rsid w:val="00955671"/>
    <w:rsid w:val="00955672"/>
    <w:rsid w:val="00955702"/>
    <w:rsid w:val="0095574E"/>
    <w:rsid w:val="00955759"/>
    <w:rsid w:val="0095577E"/>
    <w:rsid w:val="00955788"/>
    <w:rsid w:val="009557C1"/>
    <w:rsid w:val="009557C2"/>
    <w:rsid w:val="009557F9"/>
    <w:rsid w:val="0095589D"/>
    <w:rsid w:val="009558DE"/>
    <w:rsid w:val="009558F0"/>
    <w:rsid w:val="0095592B"/>
    <w:rsid w:val="00955957"/>
    <w:rsid w:val="0095598F"/>
    <w:rsid w:val="009559AB"/>
    <w:rsid w:val="00955A1E"/>
    <w:rsid w:val="00955A23"/>
    <w:rsid w:val="00955A60"/>
    <w:rsid w:val="00955A65"/>
    <w:rsid w:val="00955AEC"/>
    <w:rsid w:val="00955B92"/>
    <w:rsid w:val="00955BEF"/>
    <w:rsid w:val="00955C09"/>
    <w:rsid w:val="00955C9C"/>
    <w:rsid w:val="00955CAA"/>
    <w:rsid w:val="00955CF4"/>
    <w:rsid w:val="00955D0C"/>
    <w:rsid w:val="00955D81"/>
    <w:rsid w:val="00955DA2"/>
    <w:rsid w:val="00955DB7"/>
    <w:rsid w:val="00955DC6"/>
    <w:rsid w:val="00955E51"/>
    <w:rsid w:val="00955F0C"/>
    <w:rsid w:val="00955F25"/>
    <w:rsid w:val="00955F3A"/>
    <w:rsid w:val="00955F45"/>
    <w:rsid w:val="00955F46"/>
    <w:rsid w:val="00955F77"/>
    <w:rsid w:val="00955FDE"/>
    <w:rsid w:val="00956050"/>
    <w:rsid w:val="00956083"/>
    <w:rsid w:val="009560A2"/>
    <w:rsid w:val="00956122"/>
    <w:rsid w:val="00956124"/>
    <w:rsid w:val="00956129"/>
    <w:rsid w:val="00956135"/>
    <w:rsid w:val="00956178"/>
    <w:rsid w:val="009561A5"/>
    <w:rsid w:val="009561C0"/>
    <w:rsid w:val="009561E0"/>
    <w:rsid w:val="00956218"/>
    <w:rsid w:val="0095621F"/>
    <w:rsid w:val="0095623D"/>
    <w:rsid w:val="009562C1"/>
    <w:rsid w:val="009562C3"/>
    <w:rsid w:val="009563B4"/>
    <w:rsid w:val="009564B5"/>
    <w:rsid w:val="009564D1"/>
    <w:rsid w:val="009564D7"/>
    <w:rsid w:val="00956529"/>
    <w:rsid w:val="00956537"/>
    <w:rsid w:val="00956592"/>
    <w:rsid w:val="009565F3"/>
    <w:rsid w:val="0095661C"/>
    <w:rsid w:val="00956623"/>
    <w:rsid w:val="00956653"/>
    <w:rsid w:val="00956694"/>
    <w:rsid w:val="009566E7"/>
    <w:rsid w:val="009566F9"/>
    <w:rsid w:val="00956702"/>
    <w:rsid w:val="00956719"/>
    <w:rsid w:val="0095675A"/>
    <w:rsid w:val="00956780"/>
    <w:rsid w:val="009567EB"/>
    <w:rsid w:val="009567F8"/>
    <w:rsid w:val="009567FC"/>
    <w:rsid w:val="0095681F"/>
    <w:rsid w:val="00956838"/>
    <w:rsid w:val="00956842"/>
    <w:rsid w:val="0095686F"/>
    <w:rsid w:val="00956876"/>
    <w:rsid w:val="0095695E"/>
    <w:rsid w:val="00956996"/>
    <w:rsid w:val="009569D9"/>
    <w:rsid w:val="009569DB"/>
    <w:rsid w:val="009569E6"/>
    <w:rsid w:val="00956A59"/>
    <w:rsid w:val="00956A8D"/>
    <w:rsid w:val="00956A98"/>
    <w:rsid w:val="00956B83"/>
    <w:rsid w:val="00956B8C"/>
    <w:rsid w:val="00956B99"/>
    <w:rsid w:val="00956BE4"/>
    <w:rsid w:val="00956C06"/>
    <w:rsid w:val="00956C4E"/>
    <w:rsid w:val="00956CE7"/>
    <w:rsid w:val="00956CF2"/>
    <w:rsid w:val="00956D66"/>
    <w:rsid w:val="00956DA9"/>
    <w:rsid w:val="00956E71"/>
    <w:rsid w:val="00956EAD"/>
    <w:rsid w:val="00956F35"/>
    <w:rsid w:val="00956F95"/>
    <w:rsid w:val="00956FDB"/>
    <w:rsid w:val="00956FFD"/>
    <w:rsid w:val="009570A8"/>
    <w:rsid w:val="0095712F"/>
    <w:rsid w:val="009571BB"/>
    <w:rsid w:val="00957214"/>
    <w:rsid w:val="0095726E"/>
    <w:rsid w:val="00957270"/>
    <w:rsid w:val="00957328"/>
    <w:rsid w:val="00957382"/>
    <w:rsid w:val="00957385"/>
    <w:rsid w:val="009573C7"/>
    <w:rsid w:val="009573ED"/>
    <w:rsid w:val="0095741F"/>
    <w:rsid w:val="00957434"/>
    <w:rsid w:val="0095745F"/>
    <w:rsid w:val="00957501"/>
    <w:rsid w:val="0095750E"/>
    <w:rsid w:val="009575F4"/>
    <w:rsid w:val="00957610"/>
    <w:rsid w:val="009576D9"/>
    <w:rsid w:val="009576E7"/>
    <w:rsid w:val="00957708"/>
    <w:rsid w:val="0095772D"/>
    <w:rsid w:val="0095775A"/>
    <w:rsid w:val="009577D0"/>
    <w:rsid w:val="00957926"/>
    <w:rsid w:val="0095795C"/>
    <w:rsid w:val="00957979"/>
    <w:rsid w:val="009579B2"/>
    <w:rsid w:val="009579BE"/>
    <w:rsid w:val="009579E1"/>
    <w:rsid w:val="00957A23"/>
    <w:rsid w:val="00957A7C"/>
    <w:rsid w:val="00957B01"/>
    <w:rsid w:val="00957B03"/>
    <w:rsid w:val="00957B97"/>
    <w:rsid w:val="00957BC0"/>
    <w:rsid w:val="00957BD3"/>
    <w:rsid w:val="00957BEE"/>
    <w:rsid w:val="00957C06"/>
    <w:rsid w:val="00957C33"/>
    <w:rsid w:val="00957C74"/>
    <w:rsid w:val="00957C83"/>
    <w:rsid w:val="00957CBC"/>
    <w:rsid w:val="00957CCE"/>
    <w:rsid w:val="00957D10"/>
    <w:rsid w:val="00957D2E"/>
    <w:rsid w:val="00957D88"/>
    <w:rsid w:val="00957D8D"/>
    <w:rsid w:val="00957D8E"/>
    <w:rsid w:val="00957DCC"/>
    <w:rsid w:val="00957DDD"/>
    <w:rsid w:val="00957E19"/>
    <w:rsid w:val="00957E77"/>
    <w:rsid w:val="00957EC4"/>
    <w:rsid w:val="00957EE0"/>
    <w:rsid w:val="00957F2C"/>
    <w:rsid w:val="00957F93"/>
    <w:rsid w:val="00957FA4"/>
    <w:rsid w:val="00957FAE"/>
    <w:rsid w:val="00957FC3"/>
    <w:rsid w:val="009600A3"/>
    <w:rsid w:val="009600BC"/>
    <w:rsid w:val="009600C2"/>
    <w:rsid w:val="009600C9"/>
    <w:rsid w:val="009600D1"/>
    <w:rsid w:val="009600EE"/>
    <w:rsid w:val="009600F7"/>
    <w:rsid w:val="00960112"/>
    <w:rsid w:val="0096011C"/>
    <w:rsid w:val="0096012C"/>
    <w:rsid w:val="0096016C"/>
    <w:rsid w:val="0096016E"/>
    <w:rsid w:val="0096017F"/>
    <w:rsid w:val="0096018E"/>
    <w:rsid w:val="00960227"/>
    <w:rsid w:val="0096022C"/>
    <w:rsid w:val="009602B1"/>
    <w:rsid w:val="009602C8"/>
    <w:rsid w:val="00960332"/>
    <w:rsid w:val="0096035F"/>
    <w:rsid w:val="00960443"/>
    <w:rsid w:val="009604A3"/>
    <w:rsid w:val="00960566"/>
    <w:rsid w:val="00960703"/>
    <w:rsid w:val="00960717"/>
    <w:rsid w:val="009607CD"/>
    <w:rsid w:val="0096082F"/>
    <w:rsid w:val="00960839"/>
    <w:rsid w:val="0096086A"/>
    <w:rsid w:val="00960880"/>
    <w:rsid w:val="0096092D"/>
    <w:rsid w:val="00960948"/>
    <w:rsid w:val="0096096D"/>
    <w:rsid w:val="0096098C"/>
    <w:rsid w:val="00960994"/>
    <w:rsid w:val="009609A2"/>
    <w:rsid w:val="00960A1E"/>
    <w:rsid w:val="00960A87"/>
    <w:rsid w:val="00960AF2"/>
    <w:rsid w:val="00960AFC"/>
    <w:rsid w:val="00960B6F"/>
    <w:rsid w:val="00960BD6"/>
    <w:rsid w:val="00960C45"/>
    <w:rsid w:val="00960C49"/>
    <w:rsid w:val="00960CE6"/>
    <w:rsid w:val="00960D7C"/>
    <w:rsid w:val="00960DFA"/>
    <w:rsid w:val="00960EA9"/>
    <w:rsid w:val="00960F35"/>
    <w:rsid w:val="00960F86"/>
    <w:rsid w:val="00960FC0"/>
    <w:rsid w:val="00960FCF"/>
    <w:rsid w:val="00961022"/>
    <w:rsid w:val="0096109D"/>
    <w:rsid w:val="009610B7"/>
    <w:rsid w:val="0096110D"/>
    <w:rsid w:val="0096111F"/>
    <w:rsid w:val="00961175"/>
    <w:rsid w:val="009611CC"/>
    <w:rsid w:val="00961247"/>
    <w:rsid w:val="00961252"/>
    <w:rsid w:val="00961285"/>
    <w:rsid w:val="009612CE"/>
    <w:rsid w:val="009612D1"/>
    <w:rsid w:val="00961321"/>
    <w:rsid w:val="0096132A"/>
    <w:rsid w:val="009613A8"/>
    <w:rsid w:val="00961400"/>
    <w:rsid w:val="00961404"/>
    <w:rsid w:val="0096151E"/>
    <w:rsid w:val="0096158B"/>
    <w:rsid w:val="009615A2"/>
    <w:rsid w:val="009615C3"/>
    <w:rsid w:val="00961605"/>
    <w:rsid w:val="00961608"/>
    <w:rsid w:val="00961668"/>
    <w:rsid w:val="009616AD"/>
    <w:rsid w:val="009616B2"/>
    <w:rsid w:val="009616C0"/>
    <w:rsid w:val="009616E9"/>
    <w:rsid w:val="00961787"/>
    <w:rsid w:val="009617CA"/>
    <w:rsid w:val="00961850"/>
    <w:rsid w:val="0096186E"/>
    <w:rsid w:val="009618D3"/>
    <w:rsid w:val="00961923"/>
    <w:rsid w:val="0096192C"/>
    <w:rsid w:val="00961957"/>
    <w:rsid w:val="0096196D"/>
    <w:rsid w:val="009619A0"/>
    <w:rsid w:val="009619CE"/>
    <w:rsid w:val="00961A0D"/>
    <w:rsid w:val="00961A7B"/>
    <w:rsid w:val="00961B05"/>
    <w:rsid w:val="00961B6A"/>
    <w:rsid w:val="00961B95"/>
    <w:rsid w:val="00961BB4"/>
    <w:rsid w:val="00961BED"/>
    <w:rsid w:val="00961C05"/>
    <w:rsid w:val="00961C0D"/>
    <w:rsid w:val="00961C10"/>
    <w:rsid w:val="00961C1F"/>
    <w:rsid w:val="00961C9E"/>
    <w:rsid w:val="00961CE4"/>
    <w:rsid w:val="00961D1C"/>
    <w:rsid w:val="00961DB3"/>
    <w:rsid w:val="00961DF2"/>
    <w:rsid w:val="00961DFF"/>
    <w:rsid w:val="00961E06"/>
    <w:rsid w:val="00961E20"/>
    <w:rsid w:val="00961E2C"/>
    <w:rsid w:val="00961E4C"/>
    <w:rsid w:val="00961E52"/>
    <w:rsid w:val="00961E57"/>
    <w:rsid w:val="00961E9A"/>
    <w:rsid w:val="00961EC0"/>
    <w:rsid w:val="00961F07"/>
    <w:rsid w:val="00961F46"/>
    <w:rsid w:val="00961F7F"/>
    <w:rsid w:val="00962009"/>
    <w:rsid w:val="00962033"/>
    <w:rsid w:val="00962037"/>
    <w:rsid w:val="00962052"/>
    <w:rsid w:val="00962089"/>
    <w:rsid w:val="00962094"/>
    <w:rsid w:val="009620C0"/>
    <w:rsid w:val="00962113"/>
    <w:rsid w:val="0096212C"/>
    <w:rsid w:val="00962149"/>
    <w:rsid w:val="0096215C"/>
    <w:rsid w:val="0096218C"/>
    <w:rsid w:val="0096218E"/>
    <w:rsid w:val="0096219A"/>
    <w:rsid w:val="009621BD"/>
    <w:rsid w:val="009621C3"/>
    <w:rsid w:val="00962237"/>
    <w:rsid w:val="00962248"/>
    <w:rsid w:val="0096227B"/>
    <w:rsid w:val="009622B4"/>
    <w:rsid w:val="009622CE"/>
    <w:rsid w:val="009622D9"/>
    <w:rsid w:val="00962305"/>
    <w:rsid w:val="0096237F"/>
    <w:rsid w:val="009623EB"/>
    <w:rsid w:val="009623FD"/>
    <w:rsid w:val="00962411"/>
    <w:rsid w:val="009624F0"/>
    <w:rsid w:val="0096252B"/>
    <w:rsid w:val="0096254D"/>
    <w:rsid w:val="00962594"/>
    <w:rsid w:val="009625CA"/>
    <w:rsid w:val="00962677"/>
    <w:rsid w:val="00962691"/>
    <w:rsid w:val="00962787"/>
    <w:rsid w:val="009627C7"/>
    <w:rsid w:val="009627D7"/>
    <w:rsid w:val="00962806"/>
    <w:rsid w:val="0096282A"/>
    <w:rsid w:val="00962882"/>
    <w:rsid w:val="009628E0"/>
    <w:rsid w:val="0096293E"/>
    <w:rsid w:val="00962988"/>
    <w:rsid w:val="009629DD"/>
    <w:rsid w:val="009629F2"/>
    <w:rsid w:val="00962A09"/>
    <w:rsid w:val="00962A2C"/>
    <w:rsid w:val="00962A39"/>
    <w:rsid w:val="00962A60"/>
    <w:rsid w:val="00962A7A"/>
    <w:rsid w:val="00962B3A"/>
    <w:rsid w:val="00962B56"/>
    <w:rsid w:val="00962B95"/>
    <w:rsid w:val="00962B9C"/>
    <w:rsid w:val="00962C5F"/>
    <w:rsid w:val="00962CA1"/>
    <w:rsid w:val="00962D33"/>
    <w:rsid w:val="00962D4F"/>
    <w:rsid w:val="00962D7E"/>
    <w:rsid w:val="00962D88"/>
    <w:rsid w:val="00962DE2"/>
    <w:rsid w:val="00962E1C"/>
    <w:rsid w:val="00962E3E"/>
    <w:rsid w:val="00962E57"/>
    <w:rsid w:val="00962E58"/>
    <w:rsid w:val="00962E60"/>
    <w:rsid w:val="00962E94"/>
    <w:rsid w:val="00962EE2"/>
    <w:rsid w:val="00962EF2"/>
    <w:rsid w:val="00962F11"/>
    <w:rsid w:val="00962F19"/>
    <w:rsid w:val="00962F45"/>
    <w:rsid w:val="00962F64"/>
    <w:rsid w:val="00962F87"/>
    <w:rsid w:val="0096301C"/>
    <w:rsid w:val="00963078"/>
    <w:rsid w:val="0096311E"/>
    <w:rsid w:val="009631B1"/>
    <w:rsid w:val="0096320E"/>
    <w:rsid w:val="00963223"/>
    <w:rsid w:val="00963228"/>
    <w:rsid w:val="00963332"/>
    <w:rsid w:val="0096333D"/>
    <w:rsid w:val="0096337E"/>
    <w:rsid w:val="009633AA"/>
    <w:rsid w:val="009633D0"/>
    <w:rsid w:val="009633D9"/>
    <w:rsid w:val="009633EF"/>
    <w:rsid w:val="009633FF"/>
    <w:rsid w:val="00963419"/>
    <w:rsid w:val="00963422"/>
    <w:rsid w:val="00963436"/>
    <w:rsid w:val="0096344E"/>
    <w:rsid w:val="009634C1"/>
    <w:rsid w:val="009634D9"/>
    <w:rsid w:val="009634E8"/>
    <w:rsid w:val="00963548"/>
    <w:rsid w:val="00963598"/>
    <w:rsid w:val="009635A8"/>
    <w:rsid w:val="009635C9"/>
    <w:rsid w:val="009635E8"/>
    <w:rsid w:val="0096360D"/>
    <w:rsid w:val="0096361C"/>
    <w:rsid w:val="00963669"/>
    <w:rsid w:val="00963729"/>
    <w:rsid w:val="00963759"/>
    <w:rsid w:val="009637D8"/>
    <w:rsid w:val="0096387C"/>
    <w:rsid w:val="009638AC"/>
    <w:rsid w:val="009638C2"/>
    <w:rsid w:val="00963966"/>
    <w:rsid w:val="0096398C"/>
    <w:rsid w:val="009639D6"/>
    <w:rsid w:val="00963A15"/>
    <w:rsid w:val="00963A47"/>
    <w:rsid w:val="00963A56"/>
    <w:rsid w:val="00963BE8"/>
    <w:rsid w:val="00963CB0"/>
    <w:rsid w:val="00963CCD"/>
    <w:rsid w:val="00963DA6"/>
    <w:rsid w:val="00963DEB"/>
    <w:rsid w:val="00963E0E"/>
    <w:rsid w:val="00963EDE"/>
    <w:rsid w:val="00963F9A"/>
    <w:rsid w:val="00964037"/>
    <w:rsid w:val="00964066"/>
    <w:rsid w:val="009640A2"/>
    <w:rsid w:val="009640C1"/>
    <w:rsid w:val="009640C7"/>
    <w:rsid w:val="009640F6"/>
    <w:rsid w:val="00964118"/>
    <w:rsid w:val="00964129"/>
    <w:rsid w:val="00964153"/>
    <w:rsid w:val="009641EC"/>
    <w:rsid w:val="009642E2"/>
    <w:rsid w:val="00964316"/>
    <w:rsid w:val="0096432D"/>
    <w:rsid w:val="00964335"/>
    <w:rsid w:val="009643B7"/>
    <w:rsid w:val="009643D1"/>
    <w:rsid w:val="00964434"/>
    <w:rsid w:val="00964473"/>
    <w:rsid w:val="009644A5"/>
    <w:rsid w:val="009644DF"/>
    <w:rsid w:val="009644EE"/>
    <w:rsid w:val="009645B0"/>
    <w:rsid w:val="00964618"/>
    <w:rsid w:val="0096463D"/>
    <w:rsid w:val="00964675"/>
    <w:rsid w:val="00964683"/>
    <w:rsid w:val="0096468E"/>
    <w:rsid w:val="00964759"/>
    <w:rsid w:val="0096477B"/>
    <w:rsid w:val="009647C1"/>
    <w:rsid w:val="00964800"/>
    <w:rsid w:val="00964863"/>
    <w:rsid w:val="00964869"/>
    <w:rsid w:val="00964989"/>
    <w:rsid w:val="009649D7"/>
    <w:rsid w:val="00964A33"/>
    <w:rsid w:val="00964A3A"/>
    <w:rsid w:val="00964AD4"/>
    <w:rsid w:val="00964AF6"/>
    <w:rsid w:val="00964B2E"/>
    <w:rsid w:val="00964C60"/>
    <w:rsid w:val="00964C69"/>
    <w:rsid w:val="00964CCF"/>
    <w:rsid w:val="00964E42"/>
    <w:rsid w:val="00964E7D"/>
    <w:rsid w:val="00964EAE"/>
    <w:rsid w:val="00964F25"/>
    <w:rsid w:val="00964F57"/>
    <w:rsid w:val="00964F86"/>
    <w:rsid w:val="00964FB0"/>
    <w:rsid w:val="00964FB1"/>
    <w:rsid w:val="0096506E"/>
    <w:rsid w:val="0096507C"/>
    <w:rsid w:val="009650F4"/>
    <w:rsid w:val="00965144"/>
    <w:rsid w:val="00965167"/>
    <w:rsid w:val="00965177"/>
    <w:rsid w:val="0096519C"/>
    <w:rsid w:val="009651BB"/>
    <w:rsid w:val="00965288"/>
    <w:rsid w:val="00965290"/>
    <w:rsid w:val="009652EC"/>
    <w:rsid w:val="0096538E"/>
    <w:rsid w:val="00965396"/>
    <w:rsid w:val="00965411"/>
    <w:rsid w:val="00965494"/>
    <w:rsid w:val="009654A0"/>
    <w:rsid w:val="009654A9"/>
    <w:rsid w:val="00965517"/>
    <w:rsid w:val="00965537"/>
    <w:rsid w:val="00965573"/>
    <w:rsid w:val="00965590"/>
    <w:rsid w:val="009655ED"/>
    <w:rsid w:val="00965627"/>
    <w:rsid w:val="00965672"/>
    <w:rsid w:val="0096568A"/>
    <w:rsid w:val="009656ED"/>
    <w:rsid w:val="00965708"/>
    <w:rsid w:val="00965747"/>
    <w:rsid w:val="00965751"/>
    <w:rsid w:val="00965757"/>
    <w:rsid w:val="009658A2"/>
    <w:rsid w:val="009658B0"/>
    <w:rsid w:val="009658FB"/>
    <w:rsid w:val="00965915"/>
    <w:rsid w:val="00965931"/>
    <w:rsid w:val="0096593F"/>
    <w:rsid w:val="0096594A"/>
    <w:rsid w:val="00965955"/>
    <w:rsid w:val="009659B0"/>
    <w:rsid w:val="00965A1F"/>
    <w:rsid w:val="00965A75"/>
    <w:rsid w:val="00965AB7"/>
    <w:rsid w:val="00965ACC"/>
    <w:rsid w:val="00965B41"/>
    <w:rsid w:val="00965B5C"/>
    <w:rsid w:val="00965BC1"/>
    <w:rsid w:val="00965C00"/>
    <w:rsid w:val="00965C0E"/>
    <w:rsid w:val="00965C22"/>
    <w:rsid w:val="00965CFA"/>
    <w:rsid w:val="00965D13"/>
    <w:rsid w:val="00965D28"/>
    <w:rsid w:val="00965D62"/>
    <w:rsid w:val="00965DD3"/>
    <w:rsid w:val="00965E32"/>
    <w:rsid w:val="00965EF7"/>
    <w:rsid w:val="00965EFA"/>
    <w:rsid w:val="00965FBC"/>
    <w:rsid w:val="00965FDA"/>
    <w:rsid w:val="00965FFF"/>
    <w:rsid w:val="00966000"/>
    <w:rsid w:val="00966012"/>
    <w:rsid w:val="00966058"/>
    <w:rsid w:val="00966074"/>
    <w:rsid w:val="009660DE"/>
    <w:rsid w:val="009660E5"/>
    <w:rsid w:val="0096611B"/>
    <w:rsid w:val="00966136"/>
    <w:rsid w:val="00966141"/>
    <w:rsid w:val="0096616A"/>
    <w:rsid w:val="00966173"/>
    <w:rsid w:val="0096618A"/>
    <w:rsid w:val="009661C1"/>
    <w:rsid w:val="0096620D"/>
    <w:rsid w:val="00966224"/>
    <w:rsid w:val="00966227"/>
    <w:rsid w:val="0096623B"/>
    <w:rsid w:val="009662C6"/>
    <w:rsid w:val="009662C8"/>
    <w:rsid w:val="0096631A"/>
    <w:rsid w:val="0096631C"/>
    <w:rsid w:val="00966383"/>
    <w:rsid w:val="00966394"/>
    <w:rsid w:val="009663BF"/>
    <w:rsid w:val="0096648B"/>
    <w:rsid w:val="009664E7"/>
    <w:rsid w:val="00966534"/>
    <w:rsid w:val="0096653C"/>
    <w:rsid w:val="0096657B"/>
    <w:rsid w:val="00966599"/>
    <w:rsid w:val="0096664C"/>
    <w:rsid w:val="0096666B"/>
    <w:rsid w:val="0096666E"/>
    <w:rsid w:val="00966688"/>
    <w:rsid w:val="009666A0"/>
    <w:rsid w:val="009666D0"/>
    <w:rsid w:val="009666F0"/>
    <w:rsid w:val="00966782"/>
    <w:rsid w:val="009667D9"/>
    <w:rsid w:val="009667DC"/>
    <w:rsid w:val="0096682C"/>
    <w:rsid w:val="0096684E"/>
    <w:rsid w:val="009668A4"/>
    <w:rsid w:val="009668AD"/>
    <w:rsid w:val="00966944"/>
    <w:rsid w:val="00966955"/>
    <w:rsid w:val="009669A9"/>
    <w:rsid w:val="009669C1"/>
    <w:rsid w:val="009669D1"/>
    <w:rsid w:val="009669E0"/>
    <w:rsid w:val="009669F0"/>
    <w:rsid w:val="00966A41"/>
    <w:rsid w:val="00966C32"/>
    <w:rsid w:val="00966C65"/>
    <w:rsid w:val="00966C7E"/>
    <w:rsid w:val="00966CBF"/>
    <w:rsid w:val="00966CCC"/>
    <w:rsid w:val="00966D36"/>
    <w:rsid w:val="00966D70"/>
    <w:rsid w:val="00966DBC"/>
    <w:rsid w:val="00966E47"/>
    <w:rsid w:val="00966E56"/>
    <w:rsid w:val="00966E77"/>
    <w:rsid w:val="00966E9D"/>
    <w:rsid w:val="00966EB1"/>
    <w:rsid w:val="00966EBB"/>
    <w:rsid w:val="00966EC4"/>
    <w:rsid w:val="00966ECA"/>
    <w:rsid w:val="00966F36"/>
    <w:rsid w:val="00966F46"/>
    <w:rsid w:val="00966F67"/>
    <w:rsid w:val="00966FB5"/>
    <w:rsid w:val="00966FC2"/>
    <w:rsid w:val="00966FE3"/>
    <w:rsid w:val="00967045"/>
    <w:rsid w:val="0096706F"/>
    <w:rsid w:val="0096718F"/>
    <w:rsid w:val="009671A1"/>
    <w:rsid w:val="009671B1"/>
    <w:rsid w:val="0096722E"/>
    <w:rsid w:val="0096725A"/>
    <w:rsid w:val="009672B9"/>
    <w:rsid w:val="009672F2"/>
    <w:rsid w:val="009672F9"/>
    <w:rsid w:val="00967311"/>
    <w:rsid w:val="00967328"/>
    <w:rsid w:val="0096736B"/>
    <w:rsid w:val="00967383"/>
    <w:rsid w:val="009673A2"/>
    <w:rsid w:val="00967412"/>
    <w:rsid w:val="0096741F"/>
    <w:rsid w:val="00967474"/>
    <w:rsid w:val="0096749C"/>
    <w:rsid w:val="00967574"/>
    <w:rsid w:val="009675B6"/>
    <w:rsid w:val="00967631"/>
    <w:rsid w:val="0096766A"/>
    <w:rsid w:val="00967705"/>
    <w:rsid w:val="0096773B"/>
    <w:rsid w:val="0096774C"/>
    <w:rsid w:val="009677F5"/>
    <w:rsid w:val="00967829"/>
    <w:rsid w:val="009678E4"/>
    <w:rsid w:val="00967959"/>
    <w:rsid w:val="009679C1"/>
    <w:rsid w:val="00967B5A"/>
    <w:rsid w:val="00967B67"/>
    <w:rsid w:val="00967B93"/>
    <w:rsid w:val="00967BA7"/>
    <w:rsid w:val="00967BB2"/>
    <w:rsid w:val="00967C32"/>
    <w:rsid w:val="00967C91"/>
    <w:rsid w:val="00967CAE"/>
    <w:rsid w:val="00967CCB"/>
    <w:rsid w:val="00967CD5"/>
    <w:rsid w:val="00967CF1"/>
    <w:rsid w:val="00967D04"/>
    <w:rsid w:val="00967D65"/>
    <w:rsid w:val="00967D91"/>
    <w:rsid w:val="00967D95"/>
    <w:rsid w:val="00967D9B"/>
    <w:rsid w:val="00967DA0"/>
    <w:rsid w:val="00967DAD"/>
    <w:rsid w:val="00967DB4"/>
    <w:rsid w:val="00967DC5"/>
    <w:rsid w:val="00967DF5"/>
    <w:rsid w:val="00967E2F"/>
    <w:rsid w:val="00967E59"/>
    <w:rsid w:val="00967EA8"/>
    <w:rsid w:val="00967EBD"/>
    <w:rsid w:val="00967F18"/>
    <w:rsid w:val="00967F45"/>
    <w:rsid w:val="00967F7E"/>
    <w:rsid w:val="00967FCE"/>
    <w:rsid w:val="00967FDE"/>
    <w:rsid w:val="00970061"/>
    <w:rsid w:val="00970132"/>
    <w:rsid w:val="00970135"/>
    <w:rsid w:val="00970142"/>
    <w:rsid w:val="0097019F"/>
    <w:rsid w:val="009701A8"/>
    <w:rsid w:val="009701E0"/>
    <w:rsid w:val="009701E7"/>
    <w:rsid w:val="00970218"/>
    <w:rsid w:val="00970243"/>
    <w:rsid w:val="00970295"/>
    <w:rsid w:val="009702E4"/>
    <w:rsid w:val="00970367"/>
    <w:rsid w:val="00970370"/>
    <w:rsid w:val="00970387"/>
    <w:rsid w:val="0097039A"/>
    <w:rsid w:val="00970458"/>
    <w:rsid w:val="0097046D"/>
    <w:rsid w:val="009705AD"/>
    <w:rsid w:val="009705C4"/>
    <w:rsid w:val="00970616"/>
    <w:rsid w:val="00970635"/>
    <w:rsid w:val="00970636"/>
    <w:rsid w:val="00970672"/>
    <w:rsid w:val="009706B3"/>
    <w:rsid w:val="009706ED"/>
    <w:rsid w:val="00970742"/>
    <w:rsid w:val="00970744"/>
    <w:rsid w:val="00970767"/>
    <w:rsid w:val="0097079A"/>
    <w:rsid w:val="009707A6"/>
    <w:rsid w:val="0097082D"/>
    <w:rsid w:val="00970846"/>
    <w:rsid w:val="0097086E"/>
    <w:rsid w:val="0097088F"/>
    <w:rsid w:val="009708D8"/>
    <w:rsid w:val="00970947"/>
    <w:rsid w:val="0097097B"/>
    <w:rsid w:val="00970ADF"/>
    <w:rsid w:val="00970B13"/>
    <w:rsid w:val="00970B6D"/>
    <w:rsid w:val="00970BA3"/>
    <w:rsid w:val="00970BA4"/>
    <w:rsid w:val="00970BBB"/>
    <w:rsid w:val="00970C16"/>
    <w:rsid w:val="00970C39"/>
    <w:rsid w:val="00970C5C"/>
    <w:rsid w:val="00970C78"/>
    <w:rsid w:val="00970CA6"/>
    <w:rsid w:val="00970D13"/>
    <w:rsid w:val="00970D4F"/>
    <w:rsid w:val="00970D85"/>
    <w:rsid w:val="00970D9E"/>
    <w:rsid w:val="00970DF7"/>
    <w:rsid w:val="00970E65"/>
    <w:rsid w:val="00970F33"/>
    <w:rsid w:val="00970F34"/>
    <w:rsid w:val="00970FAC"/>
    <w:rsid w:val="00970FBB"/>
    <w:rsid w:val="00970FC3"/>
    <w:rsid w:val="00970FCD"/>
    <w:rsid w:val="0097101C"/>
    <w:rsid w:val="00971096"/>
    <w:rsid w:val="009710A7"/>
    <w:rsid w:val="009710CC"/>
    <w:rsid w:val="00971126"/>
    <w:rsid w:val="00971187"/>
    <w:rsid w:val="009711A0"/>
    <w:rsid w:val="009711A2"/>
    <w:rsid w:val="009711C9"/>
    <w:rsid w:val="009711E8"/>
    <w:rsid w:val="00971276"/>
    <w:rsid w:val="009712B5"/>
    <w:rsid w:val="009712BB"/>
    <w:rsid w:val="009712C7"/>
    <w:rsid w:val="00971318"/>
    <w:rsid w:val="00971339"/>
    <w:rsid w:val="00971342"/>
    <w:rsid w:val="009713A4"/>
    <w:rsid w:val="009713F8"/>
    <w:rsid w:val="0097145C"/>
    <w:rsid w:val="00971463"/>
    <w:rsid w:val="00971473"/>
    <w:rsid w:val="009714B5"/>
    <w:rsid w:val="00971512"/>
    <w:rsid w:val="00971536"/>
    <w:rsid w:val="009715D3"/>
    <w:rsid w:val="00971641"/>
    <w:rsid w:val="00971651"/>
    <w:rsid w:val="009716AA"/>
    <w:rsid w:val="009716B2"/>
    <w:rsid w:val="009716F1"/>
    <w:rsid w:val="00971704"/>
    <w:rsid w:val="009717B4"/>
    <w:rsid w:val="009717DC"/>
    <w:rsid w:val="009717E7"/>
    <w:rsid w:val="0097181C"/>
    <w:rsid w:val="00971833"/>
    <w:rsid w:val="00971839"/>
    <w:rsid w:val="009718CC"/>
    <w:rsid w:val="009718E5"/>
    <w:rsid w:val="00971910"/>
    <w:rsid w:val="00971945"/>
    <w:rsid w:val="0097196E"/>
    <w:rsid w:val="00971989"/>
    <w:rsid w:val="009719A6"/>
    <w:rsid w:val="00971A12"/>
    <w:rsid w:val="00971A33"/>
    <w:rsid w:val="00971A4B"/>
    <w:rsid w:val="00971A71"/>
    <w:rsid w:val="00971AA9"/>
    <w:rsid w:val="00971B0C"/>
    <w:rsid w:val="00971B32"/>
    <w:rsid w:val="00971BAF"/>
    <w:rsid w:val="00971BB7"/>
    <w:rsid w:val="00971C5A"/>
    <w:rsid w:val="00971C5D"/>
    <w:rsid w:val="00971CC6"/>
    <w:rsid w:val="00971CEF"/>
    <w:rsid w:val="00971D51"/>
    <w:rsid w:val="00971D53"/>
    <w:rsid w:val="00971D5A"/>
    <w:rsid w:val="00971D6A"/>
    <w:rsid w:val="00971E00"/>
    <w:rsid w:val="00971E01"/>
    <w:rsid w:val="00971E37"/>
    <w:rsid w:val="00971E5B"/>
    <w:rsid w:val="00971EBF"/>
    <w:rsid w:val="00971EF4"/>
    <w:rsid w:val="00971F2A"/>
    <w:rsid w:val="00971F4F"/>
    <w:rsid w:val="00971FA9"/>
    <w:rsid w:val="00971FF9"/>
    <w:rsid w:val="0097203A"/>
    <w:rsid w:val="00972087"/>
    <w:rsid w:val="009720BF"/>
    <w:rsid w:val="009720F3"/>
    <w:rsid w:val="009720FF"/>
    <w:rsid w:val="009721F9"/>
    <w:rsid w:val="009722EB"/>
    <w:rsid w:val="0097231F"/>
    <w:rsid w:val="00972345"/>
    <w:rsid w:val="0097235E"/>
    <w:rsid w:val="00972381"/>
    <w:rsid w:val="00972391"/>
    <w:rsid w:val="009723DA"/>
    <w:rsid w:val="00972464"/>
    <w:rsid w:val="00972489"/>
    <w:rsid w:val="009724A2"/>
    <w:rsid w:val="009724C8"/>
    <w:rsid w:val="009724F0"/>
    <w:rsid w:val="0097254E"/>
    <w:rsid w:val="00972551"/>
    <w:rsid w:val="00972562"/>
    <w:rsid w:val="00972589"/>
    <w:rsid w:val="00972593"/>
    <w:rsid w:val="00972611"/>
    <w:rsid w:val="0097264B"/>
    <w:rsid w:val="00972651"/>
    <w:rsid w:val="009726C3"/>
    <w:rsid w:val="0097278B"/>
    <w:rsid w:val="009727D2"/>
    <w:rsid w:val="009727D6"/>
    <w:rsid w:val="0097282F"/>
    <w:rsid w:val="00972883"/>
    <w:rsid w:val="009728D4"/>
    <w:rsid w:val="0097296B"/>
    <w:rsid w:val="009729F6"/>
    <w:rsid w:val="00972A14"/>
    <w:rsid w:val="00972A38"/>
    <w:rsid w:val="00972AEF"/>
    <w:rsid w:val="00972B0E"/>
    <w:rsid w:val="00972B5C"/>
    <w:rsid w:val="00972B65"/>
    <w:rsid w:val="00972B76"/>
    <w:rsid w:val="00972BE1"/>
    <w:rsid w:val="00972BEA"/>
    <w:rsid w:val="00972C2A"/>
    <w:rsid w:val="00972C40"/>
    <w:rsid w:val="00972C7F"/>
    <w:rsid w:val="00972C89"/>
    <w:rsid w:val="00972D46"/>
    <w:rsid w:val="00972D85"/>
    <w:rsid w:val="00972DE9"/>
    <w:rsid w:val="00972DFE"/>
    <w:rsid w:val="00972E04"/>
    <w:rsid w:val="00972E19"/>
    <w:rsid w:val="00972E80"/>
    <w:rsid w:val="00972E9C"/>
    <w:rsid w:val="00972EEE"/>
    <w:rsid w:val="00972F72"/>
    <w:rsid w:val="00972FDA"/>
    <w:rsid w:val="0097305B"/>
    <w:rsid w:val="00973066"/>
    <w:rsid w:val="009730B1"/>
    <w:rsid w:val="009730BC"/>
    <w:rsid w:val="009730DA"/>
    <w:rsid w:val="0097321B"/>
    <w:rsid w:val="00973228"/>
    <w:rsid w:val="00973234"/>
    <w:rsid w:val="00973236"/>
    <w:rsid w:val="009732A1"/>
    <w:rsid w:val="00973317"/>
    <w:rsid w:val="0097337A"/>
    <w:rsid w:val="00973380"/>
    <w:rsid w:val="0097340B"/>
    <w:rsid w:val="0097345F"/>
    <w:rsid w:val="00973485"/>
    <w:rsid w:val="0097348F"/>
    <w:rsid w:val="009734EA"/>
    <w:rsid w:val="0097350F"/>
    <w:rsid w:val="00973535"/>
    <w:rsid w:val="0097355C"/>
    <w:rsid w:val="00973570"/>
    <w:rsid w:val="0097359B"/>
    <w:rsid w:val="00973636"/>
    <w:rsid w:val="00973648"/>
    <w:rsid w:val="0097364D"/>
    <w:rsid w:val="0097366C"/>
    <w:rsid w:val="009736FA"/>
    <w:rsid w:val="00973701"/>
    <w:rsid w:val="0097377C"/>
    <w:rsid w:val="0097378D"/>
    <w:rsid w:val="00973846"/>
    <w:rsid w:val="0097384A"/>
    <w:rsid w:val="009738C2"/>
    <w:rsid w:val="00973952"/>
    <w:rsid w:val="00973990"/>
    <w:rsid w:val="00973A24"/>
    <w:rsid w:val="00973AA6"/>
    <w:rsid w:val="00973AC1"/>
    <w:rsid w:val="00973B3D"/>
    <w:rsid w:val="00973B3F"/>
    <w:rsid w:val="00973B59"/>
    <w:rsid w:val="00973B96"/>
    <w:rsid w:val="00973BDE"/>
    <w:rsid w:val="00973C2C"/>
    <w:rsid w:val="00973C52"/>
    <w:rsid w:val="00973C6B"/>
    <w:rsid w:val="00973E36"/>
    <w:rsid w:val="00973E95"/>
    <w:rsid w:val="00973ED3"/>
    <w:rsid w:val="00973F23"/>
    <w:rsid w:val="00973F75"/>
    <w:rsid w:val="00973FA4"/>
    <w:rsid w:val="00973FAF"/>
    <w:rsid w:val="00973FE3"/>
    <w:rsid w:val="00974043"/>
    <w:rsid w:val="009740B6"/>
    <w:rsid w:val="00974115"/>
    <w:rsid w:val="00974128"/>
    <w:rsid w:val="00974193"/>
    <w:rsid w:val="009741F3"/>
    <w:rsid w:val="00974229"/>
    <w:rsid w:val="0097428D"/>
    <w:rsid w:val="009742C7"/>
    <w:rsid w:val="009742FB"/>
    <w:rsid w:val="00974325"/>
    <w:rsid w:val="00974384"/>
    <w:rsid w:val="00974395"/>
    <w:rsid w:val="0097439E"/>
    <w:rsid w:val="009743AA"/>
    <w:rsid w:val="009743E3"/>
    <w:rsid w:val="0097440D"/>
    <w:rsid w:val="00974412"/>
    <w:rsid w:val="00974437"/>
    <w:rsid w:val="00974439"/>
    <w:rsid w:val="00974446"/>
    <w:rsid w:val="0097447C"/>
    <w:rsid w:val="00974497"/>
    <w:rsid w:val="009744B0"/>
    <w:rsid w:val="009744E3"/>
    <w:rsid w:val="009745B5"/>
    <w:rsid w:val="0097466C"/>
    <w:rsid w:val="0097468F"/>
    <w:rsid w:val="009746FA"/>
    <w:rsid w:val="00974739"/>
    <w:rsid w:val="00974774"/>
    <w:rsid w:val="00974778"/>
    <w:rsid w:val="009747A4"/>
    <w:rsid w:val="0097486B"/>
    <w:rsid w:val="0097489D"/>
    <w:rsid w:val="009748B6"/>
    <w:rsid w:val="00974903"/>
    <w:rsid w:val="00974904"/>
    <w:rsid w:val="00974926"/>
    <w:rsid w:val="00974958"/>
    <w:rsid w:val="00974995"/>
    <w:rsid w:val="009749B0"/>
    <w:rsid w:val="009749B1"/>
    <w:rsid w:val="00974A2B"/>
    <w:rsid w:val="00974A4D"/>
    <w:rsid w:val="00974A5F"/>
    <w:rsid w:val="00974A98"/>
    <w:rsid w:val="00974B0E"/>
    <w:rsid w:val="00974B26"/>
    <w:rsid w:val="00974B3A"/>
    <w:rsid w:val="00974B49"/>
    <w:rsid w:val="00974BB5"/>
    <w:rsid w:val="00974BE5"/>
    <w:rsid w:val="00974C89"/>
    <w:rsid w:val="00974C9E"/>
    <w:rsid w:val="00974CAE"/>
    <w:rsid w:val="00974CD7"/>
    <w:rsid w:val="00974CD8"/>
    <w:rsid w:val="00974CDD"/>
    <w:rsid w:val="00974D40"/>
    <w:rsid w:val="00974D89"/>
    <w:rsid w:val="00974E25"/>
    <w:rsid w:val="00974E6D"/>
    <w:rsid w:val="00974E81"/>
    <w:rsid w:val="00974F38"/>
    <w:rsid w:val="00974F8B"/>
    <w:rsid w:val="00974FA0"/>
    <w:rsid w:val="00974FC9"/>
    <w:rsid w:val="00974FCC"/>
    <w:rsid w:val="00974FDE"/>
    <w:rsid w:val="00975013"/>
    <w:rsid w:val="00975063"/>
    <w:rsid w:val="009750A9"/>
    <w:rsid w:val="009750BA"/>
    <w:rsid w:val="009750D0"/>
    <w:rsid w:val="00975140"/>
    <w:rsid w:val="0097514C"/>
    <w:rsid w:val="009751ED"/>
    <w:rsid w:val="00975200"/>
    <w:rsid w:val="00975221"/>
    <w:rsid w:val="00975262"/>
    <w:rsid w:val="009752A0"/>
    <w:rsid w:val="00975349"/>
    <w:rsid w:val="009753E0"/>
    <w:rsid w:val="009753FF"/>
    <w:rsid w:val="00975432"/>
    <w:rsid w:val="00975448"/>
    <w:rsid w:val="0097549B"/>
    <w:rsid w:val="0097555D"/>
    <w:rsid w:val="00975580"/>
    <w:rsid w:val="009755D4"/>
    <w:rsid w:val="009755DC"/>
    <w:rsid w:val="009755DE"/>
    <w:rsid w:val="0097560D"/>
    <w:rsid w:val="00975653"/>
    <w:rsid w:val="00975657"/>
    <w:rsid w:val="00975665"/>
    <w:rsid w:val="00975672"/>
    <w:rsid w:val="009756BC"/>
    <w:rsid w:val="009756CF"/>
    <w:rsid w:val="009756E2"/>
    <w:rsid w:val="00975722"/>
    <w:rsid w:val="00975775"/>
    <w:rsid w:val="00975776"/>
    <w:rsid w:val="00975781"/>
    <w:rsid w:val="009757BB"/>
    <w:rsid w:val="009757D6"/>
    <w:rsid w:val="009757F2"/>
    <w:rsid w:val="00975816"/>
    <w:rsid w:val="00975884"/>
    <w:rsid w:val="009758A3"/>
    <w:rsid w:val="009758AA"/>
    <w:rsid w:val="009759C7"/>
    <w:rsid w:val="009759CD"/>
    <w:rsid w:val="009759D6"/>
    <w:rsid w:val="00975A01"/>
    <w:rsid w:val="00975A1F"/>
    <w:rsid w:val="00975A40"/>
    <w:rsid w:val="00975A60"/>
    <w:rsid w:val="00975ABA"/>
    <w:rsid w:val="00975AC0"/>
    <w:rsid w:val="00975BE0"/>
    <w:rsid w:val="00975C3E"/>
    <w:rsid w:val="00975C89"/>
    <w:rsid w:val="00975CD6"/>
    <w:rsid w:val="00975CF9"/>
    <w:rsid w:val="00975D1D"/>
    <w:rsid w:val="00975D53"/>
    <w:rsid w:val="00975D86"/>
    <w:rsid w:val="00975DCC"/>
    <w:rsid w:val="00975DCD"/>
    <w:rsid w:val="00975DEC"/>
    <w:rsid w:val="00975E72"/>
    <w:rsid w:val="00975EBD"/>
    <w:rsid w:val="00975F1E"/>
    <w:rsid w:val="00975F70"/>
    <w:rsid w:val="0097600F"/>
    <w:rsid w:val="0097602F"/>
    <w:rsid w:val="0097604A"/>
    <w:rsid w:val="0097606E"/>
    <w:rsid w:val="0097608D"/>
    <w:rsid w:val="0097608F"/>
    <w:rsid w:val="0097611E"/>
    <w:rsid w:val="0097612C"/>
    <w:rsid w:val="00976149"/>
    <w:rsid w:val="00976171"/>
    <w:rsid w:val="009761C2"/>
    <w:rsid w:val="009761C9"/>
    <w:rsid w:val="00976216"/>
    <w:rsid w:val="00976218"/>
    <w:rsid w:val="0097621E"/>
    <w:rsid w:val="0097622A"/>
    <w:rsid w:val="009762AD"/>
    <w:rsid w:val="009762D5"/>
    <w:rsid w:val="00976303"/>
    <w:rsid w:val="00976336"/>
    <w:rsid w:val="00976352"/>
    <w:rsid w:val="00976369"/>
    <w:rsid w:val="009763C9"/>
    <w:rsid w:val="00976421"/>
    <w:rsid w:val="00976444"/>
    <w:rsid w:val="0097644E"/>
    <w:rsid w:val="00976470"/>
    <w:rsid w:val="009764BA"/>
    <w:rsid w:val="0097653E"/>
    <w:rsid w:val="009765F4"/>
    <w:rsid w:val="00976619"/>
    <w:rsid w:val="00976620"/>
    <w:rsid w:val="00976627"/>
    <w:rsid w:val="0097665B"/>
    <w:rsid w:val="009766B7"/>
    <w:rsid w:val="009766DF"/>
    <w:rsid w:val="00976721"/>
    <w:rsid w:val="00976760"/>
    <w:rsid w:val="009767AF"/>
    <w:rsid w:val="009767CE"/>
    <w:rsid w:val="0097687B"/>
    <w:rsid w:val="0097689D"/>
    <w:rsid w:val="009768B6"/>
    <w:rsid w:val="009768D9"/>
    <w:rsid w:val="009768E4"/>
    <w:rsid w:val="009768F4"/>
    <w:rsid w:val="00976993"/>
    <w:rsid w:val="009769F7"/>
    <w:rsid w:val="00976A13"/>
    <w:rsid w:val="00976A39"/>
    <w:rsid w:val="00976A3F"/>
    <w:rsid w:val="00976A48"/>
    <w:rsid w:val="00976A57"/>
    <w:rsid w:val="00976ABB"/>
    <w:rsid w:val="00976AEE"/>
    <w:rsid w:val="00976B74"/>
    <w:rsid w:val="00976BA1"/>
    <w:rsid w:val="00976BD6"/>
    <w:rsid w:val="00976C05"/>
    <w:rsid w:val="00976C47"/>
    <w:rsid w:val="00976CEB"/>
    <w:rsid w:val="00976D22"/>
    <w:rsid w:val="00976D2E"/>
    <w:rsid w:val="00976D55"/>
    <w:rsid w:val="00976D63"/>
    <w:rsid w:val="00976D65"/>
    <w:rsid w:val="00976D73"/>
    <w:rsid w:val="00976D76"/>
    <w:rsid w:val="00976DAC"/>
    <w:rsid w:val="00976EE2"/>
    <w:rsid w:val="00976EE8"/>
    <w:rsid w:val="00976EFF"/>
    <w:rsid w:val="00976F78"/>
    <w:rsid w:val="00976F8A"/>
    <w:rsid w:val="00976F94"/>
    <w:rsid w:val="00976FDB"/>
    <w:rsid w:val="00977015"/>
    <w:rsid w:val="0097708D"/>
    <w:rsid w:val="00977104"/>
    <w:rsid w:val="00977123"/>
    <w:rsid w:val="00977128"/>
    <w:rsid w:val="009771CC"/>
    <w:rsid w:val="009771FE"/>
    <w:rsid w:val="00977225"/>
    <w:rsid w:val="009772B6"/>
    <w:rsid w:val="009772BF"/>
    <w:rsid w:val="009772C8"/>
    <w:rsid w:val="00977365"/>
    <w:rsid w:val="00977395"/>
    <w:rsid w:val="0097741C"/>
    <w:rsid w:val="0097743C"/>
    <w:rsid w:val="00977475"/>
    <w:rsid w:val="00977485"/>
    <w:rsid w:val="00977494"/>
    <w:rsid w:val="009774D1"/>
    <w:rsid w:val="009774E8"/>
    <w:rsid w:val="009775B1"/>
    <w:rsid w:val="0097760F"/>
    <w:rsid w:val="00977650"/>
    <w:rsid w:val="0097765A"/>
    <w:rsid w:val="0097767E"/>
    <w:rsid w:val="009776CF"/>
    <w:rsid w:val="00977744"/>
    <w:rsid w:val="009777A9"/>
    <w:rsid w:val="009777B7"/>
    <w:rsid w:val="009777D1"/>
    <w:rsid w:val="009777F4"/>
    <w:rsid w:val="0097781B"/>
    <w:rsid w:val="0097782A"/>
    <w:rsid w:val="00977846"/>
    <w:rsid w:val="009778E8"/>
    <w:rsid w:val="00977955"/>
    <w:rsid w:val="00977972"/>
    <w:rsid w:val="00977979"/>
    <w:rsid w:val="009779BE"/>
    <w:rsid w:val="00977A6E"/>
    <w:rsid w:val="00977A74"/>
    <w:rsid w:val="00977AAE"/>
    <w:rsid w:val="00977B82"/>
    <w:rsid w:val="00977CB6"/>
    <w:rsid w:val="00977D08"/>
    <w:rsid w:val="00977D4D"/>
    <w:rsid w:val="00977DC6"/>
    <w:rsid w:val="00977E03"/>
    <w:rsid w:val="00977E14"/>
    <w:rsid w:val="00977E2E"/>
    <w:rsid w:val="00977E52"/>
    <w:rsid w:val="00977E8C"/>
    <w:rsid w:val="00977EA1"/>
    <w:rsid w:val="00977ED1"/>
    <w:rsid w:val="00977EDA"/>
    <w:rsid w:val="00977EF6"/>
    <w:rsid w:val="00977F3E"/>
    <w:rsid w:val="00977F5B"/>
    <w:rsid w:val="00977FA2"/>
    <w:rsid w:val="00977FAE"/>
    <w:rsid w:val="00977FE8"/>
    <w:rsid w:val="00980003"/>
    <w:rsid w:val="0098008B"/>
    <w:rsid w:val="009800B2"/>
    <w:rsid w:val="009800D2"/>
    <w:rsid w:val="009800EE"/>
    <w:rsid w:val="00980114"/>
    <w:rsid w:val="0098020B"/>
    <w:rsid w:val="0098025F"/>
    <w:rsid w:val="0098026B"/>
    <w:rsid w:val="0098028E"/>
    <w:rsid w:val="00980291"/>
    <w:rsid w:val="00980378"/>
    <w:rsid w:val="00980479"/>
    <w:rsid w:val="00980481"/>
    <w:rsid w:val="009804E2"/>
    <w:rsid w:val="009804F4"/>
    <w:rsid w:val="0098050F"/>
    <w:rsid w:val="0098056E"/>
    <w:rsid w:val="0098057E"/>
    <w:rsid w:val="00980591"/>
    <w:rsid w:val="0098059F"/>
    <w:rsid w:val="009805EC"/>
    <w:rsid w:val="00980607"/>
    <w:rsid w:val="00980682"/>
    <w:rsid w:val="009806F5"/>
    <w:rsid w:val="00980713"/>
    <w:rsid w:val="00980795"/>
    <w:rsid w:val="00980899"/>
    <w:rsid w:val="0098089B"/>
    <w:rsid w:val="009808D8"/>
    <w:rsid w:val="009808DB"/>
    <w:rsid w:val="009808DF"/>
    <w:rsid w:val="0098090D"/>
    <w:rsid w:val="00980991"/>
    <w:rsid w:val="009809F2"/>
    <w:rsid w:val="00980A5B"/>
    <w:rsid w:val="00980AB9"/>
    <w:rsid w:val="00980ABB"/>
    <w:rsid w:val="00980ABC"/>
    <w:rsid w:val="00980B53"/>
    <w:rsid w:val="00980B61"/>
    <w:rsid w:val="00980B9F"/>
    <w:rsid w:val="00980BBC"/>
    <w:rsid w:val="00980BE3"/>
    <w:rsid w:val="00980BE9"/>
    <w:rsid w:val="00980C4D"/>
    <w:rsid w:val="00980C50"/>
    <w:rsid w:val="00980C84"/>
    <w:rsid w:val="00980CB5"/>
    <w:rsid w:val="00980D0F"/>
    <w:rsid w:val="00980D19"/>
    <w:rsid w:val="00980D43"/>
    <w:rsid w:val="00980D53"/>
    <w:rsid w:val="00980DA8"/>
    <w:rsid w:val="00980DB3"/>
    <w:rsid w:val="00980DB6"/>
    <w:rsid w:val="00980DD2"/>
    <w:rsid w:val="00980DDF"/>
    <w:rsid w:val="00980DF2"/>
    <w:rsid w:val="00980DFE"/>
    <w:rsid w:val="00980E3A"/>
    <w:rsid w:val="00980E3D"/>
    <w:rsid w:val="00980EB4"/>
    <w:rsid w:val="00980EC3"/>
    <w:rsid w:val="00980F2D"/>
    <w:rsid w:val="00980F53"/>
    <w:rsid w:val="00980F77"/>
    <w:rsid w:val="00980FB4"/>
    <w:rsid w:val="00981042"/>
    <w:rsid w:val="00981097"/>
    <w:rsid w:val="009810C5"/>
    <w:rsid w:val="009810EB"/>
    <w:rsid w:val="00981118"/>
    <w:rsid w:val="0098120B"/>
    <w:rsid w:val="00981234"/>
    <w:rsid w:val="00981238"/>
    <w:rsid w:val="00981258"/>
    <w:rsid w:val="0098125E"/>
    <w:rsid w:val="00981274"/>
    <w:rsid w:val="009812CE"/>
    <w:rsid w:val="009812D3"/>
    <w:rsid w:val="00981339"/>
    <w:rsid w:val="00981450"/>
    <w:rsid w:val="009815A9"/>
    <w:rsid w:val="009815DB"/>
    <w:rsid w:val="009815FE"/>
    <w:rsid w:val="00981643"/>
    <w:rsid w:val="00981665"/>
    <w:rsid w:val="00981667"/>
    <w:rsid w:val="00981671"/>
    <w:rsid w:val="009816B4"/>
    <w:rsid w:val="009816CD"/>
    <w:rsid w:val="0098173A"/>
    <w:rsid w:val="009817E1"/>
    <w:rsid w:val="0098180D"/>
    <w:rsid w:val="0098182E"/>
    <w:rsid w:val="00981914"/>
    <w:rsid w:val="009819A0"/>
    <w:rsid w:val="009819EA"/>
    <w:rsid w:val="00981A3C"/>
    <w:rsid w:val="00981A6E"/>
    <w:rsid w:val="00981A9D"/>
    <w:rsid w:val="00981B02"/>
    <w:rsid w:val="00981B16"/>
    <w:rsid w:val="00981B1D"/>
    <w:rsid w:val="00981B4F"/>
    <w:rsid w:val="00981BAF"/>
    <w:rsid w:val="00981BE2"/>
    <w:rsid w:val="00981C04"/>
    <w:rsid w:val="00981C15"/>
    <w:rsid w:val="00981C81"/>
    <w:rsid w:val="00981CC0"/>
    <w:rsid w:val="00981D21"/>
    <w:rsid w:val="00981E1A"/>
    <w:rsid w:val="00981E24"/>
    <w:rsid w:val="00981E29"/>
    <w:rsid w:val="00981E57"/>
    <w:rsid w:val="00981E9C"/>
    <w:rsid w:val="00981ECA"/>
    <w:rsid w:val="00981ED6"/>
    <w:rsid w:val="00981F78"/>
    <w:rsid w:val="00981F9A"/>
    <w:rsid w:val="00982073"/>
    <w:rsid w:val="009820B5"/>
    <w:rsid w:val="009820D5"/>
    <w:rsid w:val="0098210E"/>
    <w:rsid w:val="00982128"/>
    <w:rsid w:val="00982132"/>
    <w:rsid w:val="00982180"/>
    <w:rsid w:val="00982188"/>
    <w:rsid w:val="009821B1"/>
    <w:rsid w:val="009821B3"/>
    <w:rsid w:val="009821DA"/>
    <w:rsid w:val="009822A2"/>
    <w:rsid w:val="009822A7"/>
    <w:rsid w:val="009822CF"/>
    <w:rsid w:val="009822EE"/>
    <w:rsid w:val="009822FE"/>
    <w:rsid w:val="00982303"/>
    <w:rsid w:val="00982337"/>
    <w:rsid w:val="009823AA"/>
    <w:rsid w:val="009823CA"/>
    <w:rsid w:val="009823DB"/>
    <w:rsid w:val="00982404"/>
    <w:rsid w:val="00982405"/>
    <w:rsid w:val="00982492"/>
    <w:rsid w:val="0098249B"/>
    <w:rsid w:val="009824CC"/>
    <w:rsid w:val="009824F9"/>
    <w:rsid w:val="00982528"/>
    <w:rsid w:val="00982533"/>
    <w:rsid w:val="009825B9"/>
    <w:rsid w:val="009825C1"/>
    <w:rsid w:val="00982664"/>
    <w:rsid w:val="009826D1"/>
    <w:rsid w:val="009826D5"/>
    <w:rsid w:val="009826E1"/>
    <w:rsid w:val="00982773"/>
    <w:rsid w:val="0098278E"/>
    <w:rsid w:val="00982795"/>
    <w:rsid w:val="009827A9"/>
    <w:rsid w:val="009827F9"/>
    <w:rsid w:val="00982814"/>
    <w:rsid w:val="00982865"/>
    <w:rsid w:val="009828A1"/>
    <w:rsid w:val="009828B4"/>
    <w:rsid w:val="009828FA"/>
    <w:rsid w:val="00982920"/>
    <w:rsid w:val="00982922"/>
    <w:rsid w:val="00982A6C"/>
    <w:rsid w:val="00982AD3"/>
    <w:rsid w:val="00982B0F"/>
    <w:rsid w:val="00982B17"/>
    <w:rsid w:val="00982B24"/>
    <w:rsid w:val="00982B2D"/>
    <w:rsid w:val="00982B4A"/>
    <w:rsid w:val="00982BF7"/>
    <w:rsid w:val="00982C4B"/>
    <w:rsid w:val="00982C4C"/>
    <w:rsid w:val="00982C60"/>
    <w:rsid w:val="00982CB0"/>
    <w:rsid w:val="00982CC0"/>
    <w:rsid w:val="00982CD7"/>
    <w:rsid w:val="00982D1C"/>
    <w:rsid w:val="00982D3F"/>
    <w:rsid w:val="00982D75"/>
    <w:rsid w:val="00982E08"/>
    <w:rsid w:val="00982E39"/>
    <w:rsid w:val="00982E82"/>
    <w:rsid w:val="00982E83"/>
    <w:rsid w:val="00982EDB"/>
    <w:rsid w:val="00982F16"/>
    <w:rsid w:val="00982F7A"/>
    <w:rsid w:val="00982FB1"/>
    <w:rsid w:val="0098301B"/>
    <w:rsid w:val="0098304B"/>
    <w:rsid w:val="00983054"/>
    <w:rsid w:val="0098307D"/>
    <w:rsid w:val="009830A9"/>
    <w:rsid w:val="009830D1"/>
    <w:rsid w:val="009830F4"/>
    <w:rsid w:val="009830F9"/>
    <w:rsid w:val="009830FB"/>
    <w:rsid w:val="0098317D"/>
    <w:rsid w:val="0098318E"/>
    <w:rsid w:val="009831AB"/>
    <w:rsid w:val="009831C4"/>
    <w:rsid w:val="0098322E"/>
    <w:rsid w:val="00983235"/>
    <w:rsid w:val="00983271"/>
    <w:rsid w:val="0098329D"/>
    <w:rsid w:val="009832AF"/>
    <w:rsid w:val="009832C4"/>
    <w:rsid w:val="009832FE"/>
    <w:rsid w:val="0098330F"/>
    <w:rsid w:val="00983363"/>
    <w:rsid w:val="00983373"/>
    <w:rsid w:val="00983374"/>
    <w:rsid w:val="0098337C"/>
    <w:rsid w:val="00983388"/>
    <w:rsid w:val="009833AA"/>
    <w:rsid w:val="009833EA"/>
    <w:rsid w:val="00983437"/>
    <w:rsid w:val="00983446"/>
    <w:rsid w:val="00983452"/>
    <w:rsid w:val="00983460"/>
    <w:rsid w:val="00983469"/>
    <w:rsid w:val="00983483"/>
    <w:rsid w:val="0098350E"/>
    <w:rsid w:val="00983529"/>
    <w:rsid w:val="0098353E"/>
    <w:rsid w:val="00983564"/>
    <w:rsid w:val="0098356C"/>
    <w:rsid w:val="0098359A"/>
    <w:rsid w:val="009835A6"/>
    <w:rsid w:val="009835C0"/>
    <w:rsid w:val="009835D8"/>
    <w:rsid w:val="009835F9"/>
    <w:rsid w:val="0098362F"/>
    <w:rsid w:val="0098365D"/>
    <w:rsid w:val="009836AE"/>
    <w:rsid w:val="009836E4"/>
    <w:rsid w:val="009836E7"/>
    <w:rsid w:val="009837F4"/>
    <w:rsid w:val="00983838"/>
    <w:rsid w:val="0098383E"/>
    <w:rsid w:val="00983871"/>
    <w:rsid w:val="009838B1"/>
    <w:rsid w:val="00983979"/>
    <w:rsid w:val="00983A31"/>
    <w:rsid w:val="00983B0A"/>
    <w:rsid w:val="00983B46"/>
    <w:rsid w:val="00983B4F"/>
    <w:rsid w:val="00983B65"/>
    <w:rsid w:val="00983B6D"/>
    <w:rsid w:val="00983BA3"/>
    <w:rsid w:val="00983BC7"/>
    <w:rsid w:val="00983BF3"/>
    <w:rsid w:val="00983C17"/>
    <w:rsid w:val="00983C32"/>
    <w:rsid w:val="00983C55"/>
    <w:rsid w:val="00983C67"/>
    <w:rsid w:val="00983CF4"/>
    <w:rsid w:val="00983D13"/>
    <w:rsid w:val="00983D44"/>
    <w:rsid w:val="00983D5B"/>
    <w:rsid w:val="00983D67"/>
    <w:rsid w:val="00983DB7"/>
    <w:rsid w:val="00983DF3"/>
    <w:rsid w:val="00983DF4"/>
    <w:rsid w:val="00983E24"/>
    <w:rsid w:val="00983E4E"/>
    <w:rsid w:val="00983E53"/>
    <w:rsid w:val="00983EC8"/>
    <w:rsid w:val="00983EFA"/>
    <w:rsid w:val="00983F37"/>
    <w:rsid w:val="00984025"/>
    <w:rsid w:val="00984069"/>
    <w:rsid w:val="0098408C"/>
    <w:rsid w:val="009840AE"/>
    <w:rsid w:val="009840D7"/>
    <w:rsid w:val="00984109"/>
    <w:rsid w:val="0098424C"/>
    <w:rsid w:val="0098425B"/>
    <w:rsid w:val="009842BF"/>
    <w:rsid w:val="0098434E"/>
    <w:rsid w:val="00984356"/>
    <w:rsid w:val="009843CF"/>
    <w:rsid w:val="009843D2"/>
    <w:rsid w:val="009843D5"/>
    <w:rsid w:val="0098440F"/>
    <w:rsid w:val="00984419"/>
    <w:rsid w:val="00984446"/>
    <w:rsid w:val="00984452"/>
    <w:rsid w:val="0098447D"/>
    <w:rsid w:val="009844B3"/>
    <w:rsid w:val="009844E5"/>
    <w:rsid w:val="00984534"/>
    <w:rsid w:val="00984563"/>
    <w:rsid w:val="00984592"/>
    <w:rsid w:val="009845B4"/>
    <w:rsid w:val="00984642"/>
    <w:rsid w:val="009846F3"/>
    <w:rsid w:val="00984825"/>
    <w:rsid w:val="0098486B"/>
    <w:rsid w:val="009848C5"/>
    <w:rsid w:val="009848D0"/>
    <w:rsid w:val="009848F3"/>
    <w:rsid w:val="00984909"/>
    <w:rsid w:val="00984977"/>
    <w:rsid w:val="0098498B"/>
    <w:rsid w:val="009849AC"/>
    <w:rsid w:val="009849B5"/>
    <w:rsid w:val="009849D9"/>
    <w:rsid w:val="009849E0"/>
    <w:rsid w:val="00984A16"/>
    <w:rsid w:val="00984A7A"/>
    <w:rsid w:val="00984A9E"/>
    <w:rsid w:val="00984AD5"/>
    <w:rsid w:val="00984AD8"/>
    <w:rsid w:val="00984B1C"/>
    <w:rsid w:val="00984B29"/>
    <w:rsid w:val="00984C42"/>
    <w:rsid w:val="00984C67"/>
    <w:rsid w:val="00984C96"/>
    <w:rsid w:val="00984CE9"/>
    <w:rsid w:val="00984D24"/>
    <w:rsid w:val="00984D2D"/>
    <w:rsid w:val="00984D40"/>
    <w:rsid w:val="00984D5F"/>
    <w:rsid w:val="00984D6B"/>
    <w:rsid w:val="00984D79"/>
    <w:rsid w:val="00984DF4"/>
    <w:rsid w:val="00984EDF"/>
    <w:rsid w:val="00984F12"/>
    <w:rsid w:val="00984F25"/>
    <w:rsid w:val="00984F3D"/>
    <w:rsid w:val="00984F6B"/>
    <w:rsid w:val="00984F75"/>
    <w:rsid w:val="00984FE6"/>
    <w:rsid w:val="00984FE8"/>
    <w:rsid w:val="00984FFE"/>
    <w:rsid w:val="0098502A"/>
    <w:rsid w:val="00985044"/>
    <w:rsid w:val="00985065"/>
    <w:rsid w:val="009850B9"/>
    <w:rsid w:val="009850CB"/>
    <w:rsid w:val="00985110"/>
    <w:rsid w:val="0098512F"/>
    <w:rsid w:val="009851EF"/>
    <w:rsid w:val="00985218"/>
    <w:rsid w:val="00985279"/>
    <w:rsid w:val="00985288"/>
    <w:rsid w:val="009852A5"/>
    <w:rsid w:val="009852DE"/>
    <w:rsid w:val="00985303"/>
    <w:rsid w:val="00985317"/>
    <w:rsid w:val="0098537A"/>
    <w:rsid w:val="00985398"/>
    <w:rsid w:val="009853B4"/>
    <w:rsid w:val="0098542E"/>
    <w:rsid w:val="0098544F"/>
    <w:rsid w:val="00985475"/>
    <w:rsid w:val="00985484"/>
    <w:rsid w:val="009854B0"/>
    <w:rsid w:val="009854BD"/>
    <w:rsid w:val="009854BE"/>
    <w:rsid w:val="009854E7"/>
    <w:rsid w:val="009854F4"/>
    <w:rsid w:val="00985509"/>
    <w:rsid w:val="00985527"/>
    <w:rsid w:val="0098552E"/>
    <w:rsid w:val="00985605"/>
    <w:rsid w:val="00985667"/>
    <w:rsid w:val="00985670"/>
    <w:rsid w:val="009856C9"/>
    <w:rsid w:val="00985732"/>
    <w:rsid w:val="0098573E"/>
    <w:rsid w:val="009857CA"/>
    <w:rsid w:val="009857E6"/>
    <w:rsid w:val="00985808"/>
    <w:rsid w:val="00985895"/>
    <w:rsid w:val="0098589C"/>
    <w:rsid w:val="009858F6"/>
    <w:rsid w:val="00985905"/>
    <w:rsid w:val="0098591C"/>
    <w:rsid w:val="0098592E"/>
    <w:rsid w:val="00985984"/>
    <w:rsid w:val="00985992"/>
    <w:rsid w:val="009859B2"/>
    <w:rsid w:val="009859C0"/>
    <w:rsid w:val="009859C4"/>
    <w:rsid w:val="00985A82"/>
    <w:rsid w:val="00985AA1"/>
    <w:rsid w:val="00985AB8"/>
    <w:rsid w:val="00985AFC"/>
    <w:rsid w:val="00985B28"/>
    <w:rsid w:val="00985B50"/>
    <w:rsid w:val="00985B58"/>
    <w:rsid w:val="00985B73"/>
    <w:rsid w:val="00985B8A"/>
    <w:rsid w:val="00985BB8"/>
    <w:rsid w:val="00985BC6"/>
    <w:rsid w:val="00985BD7"/>
    <w:rsid w:val="00985BFE"/>
    <w:rsid w:val="00985C01"/>
    <w:rsid w:val="00985C0B"/>
    <w:rsid w:val="00985C1C"/>
    <w:rsid w:val="00985C5A"/>
    <w:rsid w:val="00985C99"/>
    <w:rsid w:val="00985CD2"/>
    <w:rsid w:val="00985CDF"/>
    <w:rsid w:val="00985D50"/>
    <w:rsid w:val="00985DAA"/>
    <w:rsid w:val="00985DBF"/>
    <w:rsid w:val="00985DC9"/>
    <w:rsid w:val="00985E01"/>
    <w:rsid w:val="00985E49"/>
    <w:rsid w:val="00985EB2"/>
    <w:rsid w:val="00985EBD"/>
    <w:rsid w:val="00985EF2"/>
    <w:rsid w:val="00985FDF"/>
    <w:rsid w:val="00986054"/>
    <w:rsid w:val="009860BD"/>
    <w:rsid w:val="009860BF"/>
    <w:rsid w:val="00986130"/>
    <w:rsid w:val="00986175"/>
    <w:rsid w:val="009861E3"/>
    <w:rsid w:val="00986219"/>
    <w:rsid w:val="0098623D"/>
    <w:rsid w:val="00986258"/>
    <w:rsid w:val="0098628E"/>
    <w:rsid w:val="009862AF"/>
    <w:rsid w:val="009862B0"/>
    <w:rsid w:val="009863F4"/>
    <w:rsid w:val="009863F6"/>
    <w:rsid w:val="00986415"/>
    <w:rsid w:val="00986494"/>
    <w:rsid w:val="00986514"/>
    <w:rsid w:val="00986556"/>
    <w:rsid w:val="00986597"/>
    <w:rsid w:val="009865A2"/>
    <w:rsid w:val="009865E9"/>
    <w:rsid w:val="009865EA"/>
    <w:rsid w:val="0098662A"/>
    <w:rsid w:val="00986677"/>
    <w:rsid w:val="0098667C"/>
    <w:rsid w:val="0098668F"/>
    <w:rsid w:val="009866D6"/>
    <w:rsid w:val="009866DD"/>
    <w:rsid w:val="0098683B"/>
    <w:rsid w:val="0098686C"/>
    <w:rsid w:val="00986878"/>
    <w:rsid w:val="009868B2"/>
    <w:rsid w:val="009868EB"/>
    <w:rsid w:val="009869EA"/>
    <w:rsid w:val="00986A1C"/>
    <w:rsid w:val="00986A48"/>
    <w:rsid w:val="00986A89"/>
    <w:rsid w:val="00986AB4"/>
    <w:rsid w:val="00986AD5"/>
    <w:rsid w:val="00986AFB"/>
    <w:rsid w:val="00986B09"/>
    <w:rsid w:val="00986B0B"/>
    <w:rsid w:val="00986B26"/>
    <w:rsid w:val="00986B54"/>
    <w:rsid w:val="00986B6D"/>
    <w:rsid w:val="00986B80"/>
    <w:rsid w:val="00986BA4"/>
    <w:rsid w:val="00986BC6"/>
    <w:rsid w:val="00986BEC"/>
    <w:rsid w:val="00986C09"/>
    <w:rsid w:val="00986C2F"/>
    <w:rsid w:val="00986C86"/>
    <w:rsid w:val="00986CB1"/>
    <w:rsid w:val="00986D34"/>
    <w:rsid w:val="00986E0D"/>
    <w:rsid w:val="00986E3F"/>
    <w:rsid w:val="00986ECB"/>
    <w:rsid w:val="00986F3E"/>
    <w:rsid w:val="00986F90"/>
    <w:rsid w:val="00986FC5"/>
    <w:rsid w:val="00987004"/>
    <w:rsid w:val="00987054"/>
    <w:rsid w:val="0098705A"/>
    <w:rsid w:val="00987070"/>
    <w:rsid w:val="00987074"/>
    <w:rsid w:val="009870A1"/>
    <w:rsid w:val="009870B3"/>
    <w:rsid w:val="009871A0"/>
    <w:rsid w:val="00987210"/>
    <w:rsid w:val="00987241"/>
    <w:rsid w:val="0098725A"/>
    <w:rsid w:val="00987278"/>
    <w:rsid w:val="009873D5"/>
    <w:rsid w:val="009873E0"/>
    <w:rsid w:val="009873F2"/>
    <w:rsid w:val="00987482"/>
    <w:rsid w:val="0098751D"/>
    <w:rsid w:val="00987538"/>
    <w:rsid w:val="009875D3"/>
    <w:rsid w:val="0098760C"/>
    <w:rsid w:val="00987614"/>
    <w:rsid w:val="00987641"/>
    <w:rsid w:val="0098764C"/>
    <w:rsid w:val="0098767F"/>
    <w:rsid w:val="00987693"/>
    <w:rsid w:val="009876F2"/>
    <w:rsid w:val="00987719"/>
    <w:rsid w:val="00987753"/>
    <w:rsid w:val="00987792"/>
    <w:rsid w:val="009877B7"/>
    <w:rsid w:val="009878B3"/>
    <w:rsid w:val="009878E5"/>
    <w:rsid w:val="00987923"/>
    <w:rsid w:val="00987937"/>
    <w:rsid w:val="0098795F"/>
    <w:rsid w:val="00987991"/>
    <w:rsid w:val="009879C3"/>
    <w:rsid w:val="00987A0B"/>
    <w:rsid w:val="00987B1D"/>
    <w:rsid w:val="00987B26"/>
    <w:rsid w:val="00987B96"/>
    <w:rsid w:val="00987BF5"/>
    <w:rsid w:val="00987BFE"/>
    <w:rsid w:val="00987C0B"/>
    <w:rsid w:val="00987C21"/>
    <w:rsid w:val="00987C73"/>
    <w:rsid w:val="00987C81"/>
    <w:rsid w:val="00987CC4"/>
    <w:rsid w:val="00987D6F"/>
    <w:rsid w:val="00987DAC"/>
    <w:rsid w:val="00987DB8"/>
    <w:rsid w:val="00987E21"/>
    <w:rsid w:val="00987E3F"/>
    <w:rsid w:val="00987E89"/>
    <w:rsid w:val="00987EF3"/>
    <w:rsid w:val="00987F03"/>
    <w:rsid w:val="00987F04"/>
    <w:rsid w:val="00987F07"/>
    <w:rsid w:val="00987F43"/>
    <w:rsid w:val="00987FA0"/>
    <w:rsid w:val="00987FDA"/>
    <w:rsid w:val="00990014"/>
    <w:rsid w:val="00990020"/>
    <w:rsid w:val="00990040"/>
    <w:rsid w:val="00990071"/>
    <w:rsid w:val="009900C2"/>
    <w:rsid w:val="00990144"/>
    <w:rsid w:val="009901CB"/>
    <w:rsid w:val="009901D5"/>
    <w:rsid w:val="009901FE"/>
    <w:rsid w:val="00990247"/>
    <w:rsid w:val="009902CD"/>
    <w:rsid w:val="00990394"/>
    <w:rsid w:val="00990416"/>
    <w:rsid w:val="009904C8"/>
    <w:rsid w:val="009904D0"/>
    <w:rsid w:val="009904E6"/>
    <w:rsid w:val="009904F7"/>
    <w:rsid w:val="00990600"/>
    <w:rsid w:val="0099067E"/>
    <w:rsid w:val="00990684"/>
    <w:rsid w:val="00990695"/>
    <w:rsid w:val="009906C4"/>
    <w:rsid w:val="009906D0"/>
    <w:rsid w:val="009906ED"/>
    <w:rsid w:val="009906FB"/>
    <w:rsid w:val="00990730"/>
    <w:rsid w:val="0099074A"/>
    <w:rsid w:val="009907A2"/>
    <w:rsid w:val="009907FA"/>
    <w:rsid w:val="00990814"/>
    <w:rsid w:val="00990834"/>
    <w:rsid w:val="009908B8"/>
    <w:rsid w:val="009908B9"/>
    <w:rsid w:val="009908DD"/>
    <w:rsid w:val="00990921"/>
    <w:rsid w:val="009909AC"/>
    <w:rsid w:val="009909CF"/>
    <w:rsid w:val="009909D8"/>
    <w:rsid w:val="009909EC"/>
    <w:rsid w:val="00990A86"/>
    <w:rsid w:val="00990AF0"/>
    <w:rsid w:val="00990B32"/>
    <w:rsid w:val="00990B48"/>
    <w:rsid w:val="00990B8B"/>
    <w:rsid w:val="00990C11"/>
    <w:rsid w:val="00990C19"/>
    <w:rsid w:val="00990C21"/>
    <w:rsid w:val="00990D10"/>
    <w:rsid w:val="00990D8E"/>
    <w:rsid w:val="00990D90"/>
    <w:rsid w:val="00990DC3"/>
    <w:rsid w:val="00990DED"/>
    <w:rsid w:val="00990E2A"/>
    <w:rsid w:val="00990E6C"/>
    <w:rsid w:val="00990F18"/>
    <w:rsid w:val="00990F77"/>
    <w:rsid w:val="0099100A"/>
    <w:rsid w:val="0099100F"/>
    <w:rsid w:val="00991096"/>
    <w:rsid w:val="009910F2"/>
    <w:rsid w:val="0099113B"/>
    <w:rsid w:val="00991144"/>
    <w:rsid w:val="00991147"/>
    <w:rsid w:val="00991158"/>
    <w:rsid w:val="0099120B"/>
    <w:rsid w:val="0099126A"/>
    <w:rsid w:val="0099126E"/>
    <w:rsid w:val="00991287"/>
    <w:rsid w:val="00991385"/>
    <w:rsid w:val="009913E5"/>
    <w:rsid w:val="00991401"/>
    <w:rsid w:val="00991444"/>
    <w:rsid w:val="009914A6"/>
    <w:rsid w:val="0099157F"/>
    <w:rsid w:val="009915A0"/>
    <w:rsid w:val="009915B4"/>
    <w:rsid w:val="009915F2"/>
    <w:rsid w:val="00991627"/>
    <w:rsid w:val="00991628"/>
    <w:rsid w:val="00991661"/>
    <w:rsid w:val="0099169C"/>
    <w:rsid w:val="009916A8"/>
    <w:rsid w:val="0099171D"/>
    <w:rsid w:val="00991730"/>
    <w:rsid w:val="00991731"/>
    <w:rsid w:val="00991783"/>
    <w:rsid w:val="009917EA"/>
    <w:rsid w:val="009917ED"/>
    <w:rsid w:val="009917F5"/>
    <w:rsid w:val="009918C3"/>
    <w:rsid w:val="009918CD"/>
    <w:rsid w:val="009918D6"/>
    <w:rsid w:val="009919F1"/>
    <w:rsid w:val="00991A1C"/>
    <w:rsid w:val="00991AB2"/>
    <w:rsid w:val="00991AC5"/>
    <w:rsid w:val="00991B0D"/>
    <w:rsid w:val="00991B0F"/>
    <w:rsid w:val="00991B21"/>
    <w:rsid w:val="00991B3D"/>
    <w:rsid w:val="00991B41"/>
    <w:rsid w:val="00991B44"/>
    <w:rsid w:val="00991B47"/>
    <w:rsid w:val="00991B95"/>
    <w:rsid w:val="00991BDD"/>
    <w:rsid w:val="00991C71"/>
    <w:rsid w:val="00991C85"/>
    <w:rsid w:val="00991CD3"/>
    <w:rsid w:val="00991CE0"/>
    <w:rsid w:val="00991D23"/>
    <w:rsid w:val="00991D74"/>
    <w:rsid w:val="00991DB1"/>
    <w:rsid w:val="00991DD2"/>
    <w:rsid w:val="00991E04"/>
    <w:rsid w:val="00991E5C"/>
    <w:rsid w:val="00991E85"/>
    <w:rsid w:val="00991EFD"/>
    <w:rsid w:val="00991F09"/>
    <w:rsid w:val="00991F7E"/>
    <w:rsid w:val="00991FAD"/>
    <w:rsid w:val="00991FBE"/>
    <w:rsid w:val="0099205B"/>
    <w:rsid w:val="00992063"/>
    <w:rsid w:val="0099206B"/>
    <w:rsid w:val="00992074"/>
    <w:rsid w:val="009920AD"/>
    <w:rsid w:val="009920BA"/>
    <w:rsid w:val="009920E5"/>
    <w:rsid w:val="0099211E"/>
    <w:rsid w:val="00992122"/>
    <w:rsid w:val="00992139"/>
    <w:rsid w:val="009921AF"/>
    <w:rsid w:val="009921C4"/>
    <w:rsid w:val="00992200"/>
    <w:rsid w:val="00992224"/>
    <w:rsid w:val="00992243"/>
    <w:rsid w:val="009922C4"/>
    <w:rsid w:val="009922E8"/>
    <w:rsid w:val="0099231B"/>
    <w:rsid w:val="0099232F"/>
    <w:rsid w:val="00992333"/>
    <w:rsid w:val="00992380"/>
    <w:rsid w:val="0099239F"/>
    <w:rsid w:val="009923E9"/>
    <w:rsid w:val="00992459"/>
    <w:rsid w:val="00992483"/>
    <w:rsid w:val="009924BD"/>
    <w:rsid w:val="00992506"/>
    <w:rsid w:val="00992524"/>
    <w:rsid w:val="0099253D"/>
    <w:rsid w:val="00992544"/>
    <w:rsid w:val="0099254D"/>
    <w:rsid w:val="00992568"/>
    <w:rsid w:val="00992579"/>
    <w:rsid w:val="00992582"/>
    <w:rsid w:val="00992590"/>
    <w:rsid w:val="009925AB"/>
    <w:rsid w:val="009925E8"/>
    <w:rsid w:val="00992603"/>
    <w:rsid w:val="00992621"/>
    <w:rsid w:val="00992690"/>
    <w:rsid w:val="00992698"/>
    <w:rsid w:val="009926B9"/>
    <w:rsid w:val="0099271B"/>
    <w:rsid w:val="0099279C"/>
    <w:rsid w:val="00992879"/>
    <w:rsid w:val="00992893"/>
    <w:rsid w:val="009928D3"/>
    <w:rsid w:val="009928F7"/>
    <w:rsid w:val="00992A0A"/>
    <w:rsid w:val="00992A26"/>
    <w:rsid w:val="00992A6A"/>
    <w:rsid w:val="00992A72"/>
    <w:rsid w:val="00992A94"/>
    <w:rsid w:val="00992A95"/>
    <w:rsid w:val="00992A9F"/>
    <w:rsid w:val="00992AB3"/>
    <w:rsid w:val="00992AE8"/>
    <w:rsid w:val="00992B1E"/>
    <w:rsid w:val="00992B3D"/>
    <w:rsid w:val="00992B48"/>
    <w:rsid w:val="00992B72"/>
    <w:rsid w:val="00992B83"/>
    <w:rsid w:val="00992B87"/>
    <w:rsid w:val="00992BB5"/>
    <w:rsid w:val="00992D14"/>
    <w:rsid w:val="00992D39"/>
    <w:rsid w:val="00992DC3"/>
    <w:rsid w:val="00992E1E"/>
    <w:rsid w:val="00992E77"/>
    <w:rsid w:val="00992EB3"/>
    <w:rsid w:val="00992EBC"/>
    <w:rsid w:val="00992F28"/>
    <w:rsid w:val="00992F2E"/>
    <w:rsid w:val="00992F92"/>
    <w:rsid w:val="00993027"/>
    <w:rsid w:val="0099305D"/>
    <w:rsid w:val="00993078"/>
    <w:rsid w:val="009930C0"/>
    <w:rsid w:val="0099313C"/>
    <w:rsid w:val="0099315F"/>
    <w:rsid w:val="00993168"/>
    <w:rsid w:val="009931AB"/>
    <w:rsid w:val="009931EF"/>
    <w:rsid w:val="009931F3"/>
    <w:rsid w:val="009931FB"/>
    <w:rsid w:val="00993262"/>
    <w:rsid w:val="00993293"/>
    <w:rsid w:val="009932BC"/>
    <w:rsid w:val="00993330"/>
    <w:rsid w:val="00993367"/>
    <w:rsid w:val="0099337C"/>
    <w:rsid w:val="009933E0"/>
    <w:rsid w:val="0099340E"/>
    <w:rsid w:val="00993417"/>
    <w:rsid w:val="00993489"/>
    <w:rsid w:val="009934E9"/>
    <w:rsid w:val="00993511"/>
    <w:rsid w:val="00993515"/>
    <w:rsid w:val="00993528"/>
    <w:rsid w:val="0099352A"/>
    <w:rsid w:val="00993552"/>
    <w:rsid w:val="00993578"/>
    <w:rsid w:val="0099359F"/>
    <w:rsid w:val="009935A9"/>
    <w:rsid w:val="00993606"/>
    <w:rsid w:val="0099364B"/>
    <w:rsid w:val="00993672"/>
    <w:rsid w:val="00993692"/>
    <w:rsid w:val="009936D6"/>
    <w:rsid w:val="0099374C"/>
    <w:rsid w:val="0099377A"/>
    <w:rsid w:val="009937FA"/>
    <w:rsid w:val="0099383C"/>
    <w:rsid w:val="0099383D"/>
    <w:rsid w:val="0099386B"/>
    <w:rsid w:val="0099387C"/>
    <w:rsid w:val="009938A9"/>
    <w:rsid w:val="009938BF"/>
    <w:rsid w:val="009938FC"/>
    <w:rsid w:val="00993904"/>
    <w:rsid w:val="0099390F"/>
    <w:rsid w:val="00993957"/>
    <w:rsid w:val="00993963"/>
    <w:rsid w:val="00993992"/>
    <w:rsid w:val="0099399A"/>
    <w:rsid w:val="009939EC"/>
    <w:rsid w:val="009939EF"/>
    <w:rsid w:val="00993A00"/>
    <w:rsid w:val="00993A04"/>
    <w:rsid w:val="00993B02"/>
    <w:rsid w:val="00993B62"/>
    <w:rsid w:val="00993BC2"/>
    <w:rsid w:val="00993BC5"/>
    <w:rsid w:val="00993BD6"/>
    <w:rsid w:val="00993BD7"/>
    <w:rsid w:val="00993C05"/>
    <w:rsid w:val="00993C63"/>
    <w:rsid w:val="00993C77"/>
    <w:rsid w:val="00993C85"/>
    <w:rsid w:val="00993C99"/>
    <w:rsid w:val="00993CF6"/>
    <w:rsid w:val="00993D05"/>
    <w:rsid w:val="00993D09"/>
    <w:rsid w:val="00993D47"/>
    <w:rsid w:val="00993D84"/>
    <w:rsid w:val="00993DC8"/>
    <w:rsid w:val="00993DD3"/>
    <w:rsid w:val="00993DF1"/>
    <w:rsid w:val="00993ECC"/>
    <w:rsid w:val="00993FA0"/>
    <w:rsid w:val="00993FA1"/>
    <w:rsid w:val="00994042"/>
    <w:rsid w:val="00994159"/>
    <w:rsid w:val="00994174"/>
    <w:rsid w:val="00994177"/>
    <w:rsid w:val="009941CB"/>
    <w:rsid w:val="0099427B"/>
    <w:rsid w:val="00994298"/>
    <w:rsid w:val="009942C5"/>
    <w:rsid w:val="009942C9"/>
    <w:rsid w:val="00994325"/>
    <w:rsid w:val="00994355"/>
    <w:rsid w:val="009943C6"/>
    <w:rsid w:val="009943FC"/>
    <w:rsid w:val="00994419"/>
    <w:rsid w:val="00994429"/>
    <w:rsid w:val="00994430"/>
    <w:rsid w:val="0099446A"/>
    <w:rsid w:val="00994481"/>
    <w:rsid w:val="009944C0"/>
    <w:rsid w:val="009944C3"/>
    <w:rsid w:val="009944E9"/>
    <w:rsid w:val="0099453B"/>
    <w:rsid w:val="009945EB"/>
    <w:rsid w:val="00994604"/>
    <w:rsid w:val="00994613"/>
    <w:rsid w:val="0099466E"/>
    <w:rsid w:val="00994671"/>
    <w:rsid w:val="009946A0"/>
    <w:rsid w:val="00994703"/>
    <w:rsid w:val="00994755"/>
    <w:rsid w:val="00994757"/>
    <w:rsid w:val="00994828"/>
    <w:rsid w:val="0099485F"/>
    <w:rsid w:val="00994876"/>
    <w:rsid w:val="009948C7"/>
    <w:rsid w:val="009948ED"/>
    <w:rsid w:val="009948F3"/>
    <w:rsid w:val="0099493C"/>
    <w:rsid w:val="0099494B"/>
    <w:rsid w:val="00994A55"/>
    <w:rsid w:val="00994B1C"/>
    <w:rsid w:val="00994B46"/>
    <w:rsid w:val="00994B53"/>
    <w:rsid w:val="00994B8C"/>
    <w:rsid w:val="00994BCC"/>
    <w:rsid w:val="00994BCD"/>
    <w:rsid w:val="00994BCE"/>
    <w:rsid w:val="00994C1E"/>
    <w:rsid w:val="00994C94"/>
    <w:rsid w:val="00994CA4"/>
    <w:rsid w:val="00994D08"/>
    <w:rsid w:val="00994D5D"/>
    <w:rsid w:val="00994DA0"/>
    <w:rsid w:val="00994DB0"/>
    <w:rsid w:val="00994E07"/>
    <w:rsid w:val="00994E31"/>
    <w:rsid w:val="00994E96"/>
    <w:rsid w:val="00994EAD"/>
    <w:rsid w:val="00994F3B"/>
    <w:rsid w:val="00994F87"/>
    <w:rsid w:val="00994FDA"/>
    <w:rsid w:val="00994FE9"/>
    <w:rsid w:val="00995026"/>
    <w:rsid w:val="009950E4"/>
    <w:rsid w:val="009950F7"/>
    <w:rsid w:val="00995160"/>
    <w:rsid w:val="0099517D"/>
    <w:rsid w:val="00995194"/>
    <w:rsid w:val="009951B5"/>
    <w:rsid w:val="009952A2"/>
    <w:rsid w:val="009952B5"/>
    <w:rsid w:val="009952C0"/>
    <w:rsid w:val="009952C8"/>
    <w:rsid w:val="009952E5"/>
    <w:rsid w:val="00995319"/>
    <w:rsid w:val="0099535B"/>
    <w:rsid w:val="009953C1"/>
    <w:rsid w:val="009953F5"/>
    <w:rsid w:val="0099548F"/>
    <w:rsid w:val="009954A9"/>
    <w:rsid w:val="00995500"/>
    <w:rsid w:val="009955C9"/>
    <w:rsid w:val="00995600"/>
    <w:rsid w:val="0099562F"/>
    <w:rsid w:val="0099567A"/>
    <w:rsid w:val="00995686"/>
    <w:rsid w:val="00995740"/>
    <w:rsid w:val="0099577C"/>
    <w:rsid w:val="00995783"/>
    <w:rsid w:val="009957BD"/>
    <w:rsid w:val="009957C5"/>
    <w:rsid w:val="00995807"/>
    <w:rsid w:val="0099583B"/>
    <w:rsid w:val="00995857"/>
    <w:rsid w:val="00995863"/>
    <w:rsid w:val="00995876"/>
    <w:rsid w:val="0099588A"/>
    <w:rsid w:val="009958A0"/>
    <w:rsid w:val="0099590B"/>
    <w:rsid w:val="00995971"/>
    <w:rsid w:val="00995981"/>
    <w:rsid w:val="009959C7"/>
    <w:rsid w:val="00995A5F"/>
    <w:rsid w:val="00995A94"/>
    <w:rsid w:val="00995AA2"/>
    <w:rsid w:val="00995AB7"/>
    <w:rsid w:val="00995AC1"/>
    <w:rsid w:val="00995AC8"/>
    <w:rsid w:val="00995B99"/>
    <w:rsid w:val="00995BA3"/>
    <w:rsid w:val="00995BAB"/>
    <w:rsid w:val="00995BAF"/>
    <w:rsid w:val="00995BB3"/>
    <w:rsid w:val="00995C19"/>
    <w:rsid w:val="00995C4A"/>
    <w:rsid w:val="00995C74"/>
    <w:rsid w:val="00995C85"/>
    <w:rsid w:val="00995CA2"/>
    <w:rsid w:val="00995CE6"/>
    <w:rsid w:val="00995D0C"/>
    <w:rsid w:val="00995D69"/>
    <w:rsid w:val="00995D7D"/>
    <w:rsid w:val="00995DA0"/>
    <w:rsid w:val="00995DAE"/>
    <w:rsid w:val="00995E95"/>
    <w:rsid w:val="00995EB4"/>
    <w:rsid w:val="00995EC8"/>
    <w:rsid w:val="00995F3B"/>
    <w:rsid w:val="00995F65"/>
    <w:rsid w:val="00995FBB"/>
    <w:rsid w:val="00995FCB"/>
    <w:rsid w:val="00995FE0"/>
    <w:rsid w:val="00995FFF"/>
    <w:rsid w:val="00996022"/>
    <w:rsid w:val="0099602B"/>
    <w:rsid w:val="0099608D"/>
    <w:rsid w:val="009960A9"/>
    <w:rsid w:val="009960C3"/>
    <w:rsid w:val="00996129"/>
    <w:rsid w:val="00996145"/>
    <w:rsid w:val="0099616F"/>
    <w:rsid w:val="00996194"/>
    <w:rsid w:val="0099619B"/>
    <w:rsid w:val="0099621B"/>
    <w:rsid w:val="009962D4"/>
    <w:rsid w:val="009962E3"/>
    <w:rsid w:val="009963A0"/>
    <w:rsid w:val="009963E1"/>
    <w:rsid w:val="009963F5"/>
    <w:rsid w:val="009963FE"/>
    <w:rsid w:val="00996465"/>
    <w:rsid w:val="0099648A"/>
    <w:rsid w:val="0099649C"/>
    <w:rsid w:val="009964D9"/>
    <w:rsid w:val="00996505"/>
    <w:rsid w:val="009965E9"/>
    <w:rsid w:val="009965FC"/>
    <w:rsid w:val="00996655"/>
    <w:rsid w:val="00996659"/>
    <w:rsid w:val="00996684"/>
    <w:rsid w:val="00996687"/>
    <w:rsid w:val="009966A1"/>
    <w:rsid w:val="009966B8"/>
    <w:rsid w:val="009966E3"/>
    <w:rsid w:val="009966EC"/>
    <w:rsid w:val="009966F2"/>
    <w:rsid w:val="0099675C"/>
    <w:rsid w:val="0099677B"/>
    <w:rsid w:val="00996781"/>
    <w:rsid w:val="009967A5"/>
    <w:rsid w:val="009967AF"/>
    <w:rsid w:val="009967D4"/>
    <w:rsid w:val="009967FB"/>
    <w:rsid w:val="00996820"/>
    <w:rsid w:val="00996831"/>
    <w:rsid w:val="00996857"/>
    <w:rsid w:val="0099686E"/>
    <w:rsid w:val="009968F5"/>
    <w:rsid w:val="009969B2"/>
    <w:rsid w:val="009969E4"/>
    <w:rsid w:val="00996A34"/>
    <w:rsid w:val="00996A40"/>
    <w:rsid w:val="00996A5A"/>
    <w:rsid w:val="00996A5B"/>
    <w:rsid w:val="00996A6B"/>
    <w:rsid w:val="00996A8B"/>
    <w:rsid w:val="00996AB4"/>
    <w:rsid w:val="00996ADA"/>
    <w:rsid w:val="00996ADB"/>
    <w:rsid w:val="00996B42"/>
    <w:rsid w:val="00996B46"/>
    <w:rsid w:val="00996BB7"/>
    <w:rsid w:val="00996BE3"/>
    <w:rsid w:val="00996C18"/>
    <w:rsid w:val="00996D25"/>
    <w:rsid w:val="00996D28"/>
    <w:rsid w:val="00996D5E"/>
    <w:rsid w:val="00996D74"/>
    <w:rsid w:val="00996DB6"/>
    <w:rsid w:val="00996DBB"/>
    <w:rsid w:val="00996DDA"/>
    <w:rsid w:val="00996E19"/>
    <w:rsid w:val="00996E59"/>
    <w:rsid w:val="00996E6F"/>
    <w:rsid w:val="00996EB0"/>
    <w:rsid w:val="00996EC7"/>
    <w:rsid w:val="00996EEB"/>
    <w:rsid w:val="00996EFB"/>
    <w:rsid w:val="00996F83"/>
    <w:rsid w:val="00996F91"/>
    <w:rsid w:val="00996FAE"/>
    <w:rsid w:val="00996FB1"/>
    <w:rsid w:val="00997087"/>
    <w:rsid w:val="009970E7"/>
    <w:rsid w:val="009970F7"/>
    <w:rsid w:val="00997194"/>
    <w:rsid w:val="009971BF"/>
    <w:rsid w:val="00997220"/>
    <w:rsid w:val="00997244"/>
    <w:rsid w:val="00997259"/>
    <w:rsid w:val="009972F2"/>
    <w:rsid w:val="00997326"/>
    <w:rsid w:val="0099738C"/>
    <w:rsid w:val="009973BA"/>
    <w:rsid w:val="009973C6"/>
    <w:rsid w:val="009973ED"/>
    <w:rsid w:val="0099744C"/>
    <w:rsid w:val="009974E5"/>
    <w:rsid w:val="00997503"/>
    <w:rsid w:val="00997567"/>
    <w:rsid w:val="0099758A"/>
    <w:rsid w:val="009975A7"/>
    <w:rsid w:val="00997610"/>
    <w:rsid w:val="0099761C"/>
    <w:rsid w:val="0099766D"/>
    <w:rsid w:val="009976A4"/>
    <w:rsid w:val="009976BC"/>
    <w:rsid w:val="009976E6"/>
    <w:rsid w:val="009976FA"/>
    <w:rsid w:val="00997739"/>
    <w:rsid w:val="00997776"/>
    <w:rsid w:val="00997783"/>
    <w:rsid w:val="00997786"/>
    <w:rsid w:val="009977A9"/>
    <w:rsid w:val="00997802"/>
    <w:rsid w:val="009978CB"/>
    <w:rsid w:val="00997942"/>
    <w:rsid w:val="00997962"/>
    <w:rsid w:val="00997975"/>
    <w:rsid w:val="0099797D"/>
    <w:rsid w:val="009979AC"/>
    <w:rsid w:val="009979E4"/>
    <w:rsid w:val="00997A35"/>
    <w:rsid w:val="00997A81"/>
    <w:rsid w:val="00997A83"/>
    <w:rsid w:val="00997AB4"/>
    <w:rsid w:val="00997B2B"/>
    <w:rsid w:val="00997B37"/>
    <w:rsid w:val="00997B82"/>
    <w:rsid w:val="00997B93"/>
    <w:rsid w:val="00997BAC"/>
    <w:rsid w:val="00997BF8"/>
    <w:rsid w:val="00997CBD"/>
    <w:rsid w:val="00997D1C"/>
    <w:rsid w:val="00997D4C"/>
    <w:rsid w:val="00997D5F"/>
    <w:rsid w:val="00997E20"/>
    <w:rsid w:val="00997EA3"/>
    <w:rsid w:val="00997EB2"/>
    <w:rsid w:val="00997EDB"/>
    <w:rsid w:val="00997EE6"/>
    <w:rsid w:val="00997F38"/>
    <w:rsid w:val="00997F49"/>
    <w:rsid w:val="00997FA7"/>
    <w:rsid w:val="00997FD1"/>
    <w:rsid w:val="00997FE5"/>
    <w:rsid w:val="009A0032"/>
    <w:rsid w:val="009A0046"/>
    <w:rsid w:val="009A00DD"/>
    <w:rsid w:val="009A014B"/>
    <w:rsid w:val="009A01B0"/>
    <w:rsid w:val="009A01BD"/>
    <w:rsid w:val="009A01F2"/>
    <w:rsid w:val="009A01FF"/>
    <w:rsid w:val="009A0235"/>
    <w:rsid w:val="009A0269"/>
    <w:rsid w:val="009A0270"/>
    <w:rsid w:val="009A02BB"/>
    <w:rsid w:val="009A034C"/>
    <w:rsid w:val="009A0356"/>
    <w:rsid w:val="009A0359"/>
    <w:rsid w:val="009A0370"/>
    <w:rsid w:val="009A037A"/>
    <w:rsid w:val="009A0451"/>
    <w:rsid w:val="009A047F"/>
    <w:rsid w:val="009A0499"/>
    <w:rsid w:val="009A04AC"/>
    <w:rsid w:val="009A05CD"/>
    <w:rsid w:val="009A061F"/>
    <w:rsid w:val="009A0640"/>
    <w:rsid w:val="009A06A3"/>
    <w:rsid w:val="009A06BD"/>
    <w:rsid w:val="009A0718"/>
    <w:rsid w:val="009A0721"/>
    <w:rsid w:val="009A0734"/>
    <w:rsid w:val="009A0777"/>
    <w:rsid w:val="009A07A6"/>
    <w:rsid w:val="009A07DD"/>
    <w:rsid w:val="009A0909"/>
    <w:rsid w:val="009A0934"/>
    <w:rsid w:val="009A093B"/>
    <w:rsid w:val="009A09C8"/>
    <w:rsid w:val="009A09D9"/>
    <w:rsid w:val="009A0A2A"/>
    <w:rsid w:val="009A0A2C"/>
    <w:rsid w:val="009A0A60"/>
    <w:rsid w:val="009A0AC4"/>
    <w:rsid w:val="009A0B14"/>
    <w:rsid w:val="009A0B1C"/>
    <w:rsid w:val="009A0B22"/>
    <w:rsid w:val="009A0B68"/>
    <w:rsid w:val="009A0C84"/>
    <w:rsid w:val="009A0CAF"/>
    <w:rsid w:val="009A0CB7"/>
    <w:rsid w:val="009A0D66"/>
    <w:rsid w:val="009A0E4B"/>
    <w:rsid w:val="009A0E50"/>
    <w:rsid w:val="009A0E6E"/>
    <w:rsid w:val="009A0EAF"/>
    <w:rsid w:val="009A0F7D"/>
    <w:rsid w:val="009A0FA9"/>
    <w:rsid w:val="009A0FDD"/>
    <w:rsid w:val="009A0FE3"/>
    <w:rsid w:val="009A1040"/>
    <w:rsid w:val="009A1041"/>
    <w:rsid w:val="009A107A"/>
    <w:rsid w:val="009A107B"/>
    <w:rsid w:val="009A10BE"/>
    <w:rsid w:val="009A1138"/>
    <w:rsid w:val="009A1164"/>
    <w:rsid w:val="009A118F"/>
    <w:rsid w:val="009A11BC"/>
    <w:rsid w:val="009A1222"/>
    <w:rsid w:val="009A126E"/>
    <w:rsid w:val="009A126F"/>
    <w:rsid w:val="009A129F"/>
    <w:rsid w:val="009A12E8"/>
    <w:rsid w:val="009A12E9"/>
    <w:rsid w:val="009A12EC"/>
    <w:rsid w:val="009A1326"/>
    <w:rsid w:val="009A1341"/>
    <w:rsid w:val="009A142F"/>
    <w:rsid w:val="009A1481"/>
    <w:rsid w:val="009A1485"/>
    <w:rsid w:val="009A1487"/>
    <w:rsid w:val="009A14BC"/>
    <w:rsid w:val="009A1510"/>
    <w:rsid w:val="009A154D"/>
    <w:rsid w:val="009A1574"/>
    <w:rsid w:val="009A159F"/>
    <w:rsid w:val="009A16CE"/>
    <w:rsid w:val="009A16CF"/>
    <w:rsid w:val="009A16F9"/>
    <w:rsid w:val="009A1739"/>
    <w:rsid w:val="009A17AD"/>
    <w:rsid w:val="009A17D5"/>
    <w:rsid w:val="009A17FF"/>
    <w:rsid w:val="009A181E"/>
    <w:rsid w:val="009A1867"/>
    <w:rsid w:val="009A18F7"/>
    <w:rsid w:val="009A1967"/>
    <w:rsid w:val="009A19C7"/>
    <w:rsid w:val="009A19ED"/>
    <w:rsid w:val="009A1A1F"/>
    <w:rsid w:val="009A1AA8"/>
    <w:rsid w:val="009A1AD9"/>
    <w:rsid w:val="009A1B07"/>
    <w:rsid w:val="009A1B34"/>
    <w:rsid w:val="009A1B35"/>
    <w:rsid w:val="009A1B4C"/>
    <w:rsid w:val="009A1B52"/>
    <w:rsid w:val="009A1BA6"/>
    <w:rsid w:val="009A1BE0"/>
    <w:rsid w:val="009A1BF3"/>
    <w:rsid w:val="009A1C53"/>
    <w:rsid w:val="009A1C58"/>
    <w:rsid w:val="009A1CF1"/>
    <w:rsid w:val="009A1D3B"/>
    <w:rsid w:val="009A1D72"/>
    <w:rsid w:val="009A1D88"/>
    <w:rsid w:val="009A1D89"/>
    <w:rsid w:val="009A1DA6"/>
    <w:rsid w:val="009A1DED"/>
    <w:rsid w:val="009A1EE8"/>
    <w:rsid w:val="009A1F0D"/>
    <w:rsid w:val="009A1F10"/>
    <w:rsid w:val="009A1F22"/>
    <w:rsid w:val="009A1FF4"/>
    <w:rsid w:val="009A2025"/>
    <w:rsid w:val="009A2066"/>
    <w:rsid w:val="009A2069"/>
    <w:rsid w:val="009A206C"/>
    <w:rsid w:val="009A2070"/>
    <w:rsid w:val="009A20DA"/>
    <w:rsid w:val="009A2109"/>
    <w:rsid w:val="009A2111"/>
    <w:rsid w:val="009A212F"/>
    <w:rsid w:val="009A2149"/>
    <w:rsid w:val="009A2169"/>
    <w:rsid w:val="009A21D1"/>
    <w:rsid w:val="009A2249"/>
    <w:rsid w:val="009A2256"/>
    <w:rsid w:val="009A22F1"/>
    <w:rsid w:val="009A22FB"/>
    <w:rsid w:val="009A231C"/>
    <w:rsid w:val="009A2325"/>
    <w:rsid w:val="009A23CE"/>
    <w:rsid w:val="009A2400"/>
    <w:rsid w:val="009A2459"/>
    <w:rsid w:val="009A2478"/>
    <w:rsid w:val="009A24E0"/>
    <w:rsid w:val="009A252A"/>
    <w:rsid w:val="009A2538"/>
    <w:rsid w:val="009A255F"/>
    <w:rsid w:val="009A25DD"/>
    <w:rsid w:val="009A25FD"/>
    <w:rsid w:val="009A2632"/>
    <w:rsid w:val="009A2633"/>
    <w:rsid w:val="009A265E"/>
    <w:rsid w:val="009A26A9"/>
    <w:rsid w:val="009A273A"/>
    <w:rsid w:val="009A275A"/>
    <w:rsid w:val="009A276E"/>
    <w:rsid w:val="009A279C"/>
    <w:rsid w:val="009A27AA"/>
    <w:rsid w:val="009A27E0"/>
    <w:rsid w:val="009A27E4"/>
    <w:rsid w:val="009A2899"/>
    <w:rsid w:val="009A28AF"/>
    <w:rsid w:val="009A28E6"/>
    <w:rsid w:val="009A2940"/>
    <w:rsid w:val="009A299F"/>
    <w:rsid w:val="009A29D6"/>
    <w:rsid w:val="009A2A24"/>
    <w:rsid w:val="009A2A59"/>
    <w:rsid w:val="009A2A89"/>
    <w:rsid w:val="009A2AF5"/>
    <w:rsid w:val="009A2B28"/>
    <w:rsid w:val="009A2B4D"/>
    <w:rsid w:val="009A2B62"/>
    <w:rsid w:val="009A2C9A"/>
    <w:rsid w:val="009A2DB1"/>
    <w:rsid w:val="009A2E16"/>
    <w:rsid w:val="009A2ED3"/>
    <w:rsid w:val="009A2F93"/>
    <w:rsid w:val="009A2FAF"/>
    <w:rsid w:val="009A2FD1"/>
    <w:rsid w:val="009A2FF9"/>
    <w:rsid w:val="009A3058"/>
    <w:rsid w:val="009A3075"/>
    <w:rsid w:val="009A30B3"/>
    <w:rsid w:val="009A30DE"/>
    <w:rsid w:val="009A3184"/>
    <w:rsid w:val="009A3199"/>
    <w:rsid w:val="009A31C0"/>
    <w:rsid w:val="009A324F"/>
    <w:rsid w:val="009A3288"/>
    <w:rsid w:val="009A3297"/>
    <w:rsid w:val="009A32AB"/>
    <w:rsid w:val="009A32C6"/>
    <w:rsid w:val="009A32CD"/>
    <w:rsid w:val="009A32EB"/>
    <w:rsid w:val="009A32ED"/>
    <w:rsid w:val="009A32FB"/>
    <w:rsid w:val="009A3346"/>
    <w:rsid w:val="009A3348"/>
    <w:rsid w:val="009A33E7"/>
    <w:rsid w:val="009A33EF"/>
    <w:rsid w:val="009A33FA"/>
    <w:rsid w:val="009A3406"/>
    <w:rsid w:val="009A340A"/>
    <w:rsid w:val="009A3426"/>
    <w:rsid w:val="009A344C"/>
    <w:rsid w:val="009A3476"/>
    <w:rsid w:val="009A3481"/>
    <w:rsid w:val="009A348F"/>
    <w:rsid w:val="009A34E0"/>
    <w:rsid w:val="009A3518"/>
    <w:rsid w:val="009A3526"/>
    <w:rsid w:val="009A3548"/>
    <w:rsid w:val="009A3566"/>
    <w:rsid w:val="009A35F7"/>
    <w:rsid w:val="009A360E"/>
    <w:rsid w:val="009A36C5"/>
    <w:rsid w:val="009A36CE"/>
    <w:rsid w:val="009A36D4"/>
    <w:rsid w:val="009A371F"/>
    <w:rsid w:val="009A373C"/>
    <w:rsid w:val="009A3754"/>
    <w:rsid w:val="009A3815"/>
    <w:rsid w:val="009A3847"/>
    <w:rsid w:val="009A3855"/>
    <w:rsid w:val="009A38B2"/>
    <w:rsid w:val="009A3900"/>
    <w:rsid w:val="009A3919"/>
    <w:rsid w:val="009A3920"/>
    <w:rsid w:val="009A39CD"/>
    <w:rsid w:val="009A39D0"/>
    <w:rsid w:val="009A39D9"/>
    <w:rsid w:val="009A3A09"/>
    <w:rsid w:val="009A3A2A"/>
    <w:rsid w:val="009A3A73"/>
    <w:rsid w:val="009A3AB7"/>
    <w:rsid w:val="009A3ABE"/>
    <w:rsid w:val="009A3ACB"/>
    <w:rsid w:val="009A3B12"/>
    <w:rsid w:val="009A3B45"/>
    <w:rsid w:val="009A3B67"/>
    <w:rsid w:val="009A3B68"/>
    <w:rsid w:val="009A3BB1"/>
    <w:rsid w:val="009A3C63"/>
    <w:rsid w:val="009A3CCE"/>
    <w:rsid w:val="009A3D13"/>
    <w:rsid w:val="009A3D4C"/>
    <w:rsid w:val="009A3D6C"/>
    <w:rsid w:val="009A3DB4"/>
    <w:rsid w:val="009A3DED"/>
    <w:rsid w:val="009A3E00"/>
    <w:rsid w:val="009A3EB3"/>
    <w:rsid w:val="009A3EDC"/>
    <w:rsid w:val="009A3F21"/>
    <w:rsid w:val="009A3F2A"/>
    <w:rsid w:val="009A3F50"/>
    <w:rsid w:val="009A3FD3"/>
    <w:rsid w:val="009A3FE7"/>
    <w:rsid w:val="009A4049"/>
    <w:rsid w:val="009A4065"/>
    <w:rsid w:val="009A4076"/>
    <w:rsid w:val="009A40BC"/>
    <w:rsid w:val="009A4135"/>
    <w:rsid w:val="009A419C"/>
    <w:rsid w:val="009A4264"/>
    <w:rsid w:val="009A429B"/>
    <w:rsid w:val="009A42BA"/>
    <w:rsid w:val="009A42C9"/>
    <w:rsid w:val="009A436E"/>
    <w:rsid w:val="009A437F"/>
    <w:rsid w:val="009A43C6"/>
    <w:rsid w:val="009A441E"/>
    <w:rsid w:val="009A4435"/>
    <w:rsid w:val="009A44A1"/>
    <w:rsid w:val="009A44A2"/>
    <w:rsid w:val="009A44AF"/>
    <w:rsid w:val="009A44E6"/>
    <w:rsid w:val="009A44EE"/>
    <w:rsid w:val="009A451D"/>
    <w:rsid w:val="009A451E"/>
    <w:rsid w:val="009A4524"/>
    <w:rsid w:val="009A453F"/>
    <w:rsid w:val="009A4558"/>
    <w:rsid w:val="009A45C3"/>
    <w:rsid w:val="009A45CA"/>
    <w:rsid w:val="009A45D6"/>
    <w:rsid w:val="009A4618"/>
    <w:rsid w:val="009A464A"/>
    <w:rsid w:val="009A4658"/>
    <w:rsid w:val="009A4663"/>
    <w:rsid w:val="009A469B"/>
    <w:rsid w:val="009A470F"/>
    <w:rsid w:val="009A4727"/>
    <w:rsid w:val="009A47DE"/>
    <w:rsid w:val="009A47F3"/>
    <w:rsid w:val="009A48AA"/>
    <w:rsid w:val="009A48C8"/>
    <w:rsid w:val="009A48D4"/>
    <w:rsid w:val="009A48D7"/>
    <w:rsid w:val="009A48ED"/>
    <w:rsid w:val="009A4910"/>
    <w:rsid w:val="009A49EE"/>
    <w:rsid w:val="009A4A06"/>
    <w:rsid w:val="009A4A27"/>
    <w:rsid w:val="009A4A45"/>
    <w:rsid w:val="009A4A62"/>
    <w:rsid w:val="009A4A9F"/>
    <w:rsid w:val="009A4AEA"/>
    <w:rsid w:val="009A4AEC"/>
    <w:rsid w:val="009A4AFD"/>
    <w:rsid w:val="009A4B05"/>
    <w:rsid w:val="009A4B13"/>
    <w:rsid w:val="009A4B26"/>
    <w:rsid w:val="009A4BC3"/>
    <w:rsid w:val="009A4BD0"/>
    <w:rsid w:val="009A4BFF"/>
    <w:rsid w:val="009A4C49"/>
    <w:rsid w:val="009A4C54"/>
    <w:rsid w:val="009A4C98"/>
    <w:rsid w:val="009A4CB5"/>
    <w:rsid w:val="009A4D03"/>
    <w:rsid w:val="009A4D1E"/>
    <w:rsid w:val="009A4D67"/>
    <w:rsid w:val="009A4E18"/>
    <w:rsid w:val="009A4E33"/>
    <w:rsid w:val="009A4E41"/>
    <w:rsid w:val="009A4E68"/>
    <w:rsid w:val="009A4E9C"/>
    <w:rsid w:val="009A4EB8"/>
    <w:rsid w:val="009A4F77"/>
    <w:rsid w:val="009A4F9A"/>
    <w:rsid w:val="009A4FD2"/>
    <w:rsid w:val="009A4FE2"/>
    <w:rsid w:val="009A5008"/>
    <w:rsid w:val="009A505F"/>
    <w:rsid w:val="009A5075"/>
    <w:rsid w:val="009A5087"/>
    <w:rsid w:val="009A50D3"/>
    <w:rsid w:val="009A50D6"/>
    <w:rsid w:val="009A50D8"/>
    <w:rsid w:val="009A50DB"/>
    <w:rsid w:val="009A50F4"/>
    <w:rsid w:val="009A5113"/>
    <w:rsid w:val="009A517F"/>
    <w:rsid w:val="009A5182"/>
    <w:rsid w:val="009A5251"/>
    <w:rsid w:val="009A52A6"/>
    <w:rsid w:val="009A52FF"/>
    <w:rsid w:val="009A5339"/>
    <w:rsid w:val="009A5382"/>
    <w:rsid w:val="009A53D0"/>
    <w:rsid w:val="009A53E4"/>
    <w:rsid w:val="009A540C"/>
    <w:rsid w:val="009A5449"/>
    <w:rsid w:val="009A54F9"/>
    <w:rsid w:val="009A5500"/>
    <w:rsid w:val="009A5528"/>
    <w:rsid w:val="009A5535"/>
    <w:rsid w:val="009A555D"/>
    <w:rsid w:val="009A55BE"/>
    <w:rsid w:val="009A55C0"/>
    <w:rsid w:val="009A55C5"/>
    <w:rsid w:val="009A560C"/>
    <w:rsid w:val="009A569F"/>
    <w:rsid w:val="009A56AC"/>
    <w:rsid w:val="009A56C8"/>
    <w:rsid w:val="009A56F3"/>
    <w:rsid w:val="009A56F8"/>
    <w:rsid w:val="009A56FE"/>
    <w:rsid w:val="009A5707"/>
    <w:rsid w:val="009A5711"/>
    <w:rsid w:val="009A5742"/>
    <w:rsid w:val="009A57E1"/>
    <w:rsid w:val="009A5883"/>
    <w:rsid w:val="009A58B4"/>
    <w:rsid w:val="009A58BF"/>
    <w:rsid w:val="009A58EE"/>
    <w:rsid w:val="009A591C"/>
    <w:rsid w:val="009A5975"/>
    <w:rsid w:val="009A59F2"/>
    <w:rsid w:val="009A5B16"/>
    <w:rsid w:val="009A5B31"/>
    <w:rsid w:val="009A5B4E"/>
    <w:rsid w:val="009A5BEC"/>
    <w:rsid w:val="009A5BF0"/>
    <w:rsid w:val="009A5C00"/>
    <w:rsid w:val="009A5C36"/>
    <w:rsid w:val="009A5C4E"/>
    <w:rsid w:val="009A5CB2"/>
    <w:rsid w:val="009A5CFA"/>
    <w:rsid w:val="009A5D84"/>
    <w:rsid w:val="009A5DA2"/>
    <w:rsid w:val="009A5DA6"/>
    <w:rsid w:val="009A5DBD"/>
    <w:rsid w:val="009A5DF5"/>
    <w:rsid w:val="009A5F06"/>
    <w:rsid w:val="009A5F9E"/>
    <w:rsid w:val="009A5FAF"/>
    <w:rsid w:val="009A5FBF"/>
    <w:rsid w:val="009A6024"/>
    <w:rsid w:val="009A6026"/>
    <w:rsid w:val="009A6038"/>
    <w:rsid w:val="009A605B"/>
    <w:rsid w:val="009A607F"/>
    <w:rsid w:val="009A60C2"/>
    <w:rsid w:val="009A612A"/>
    <w:rsid w:val="009A6154"/>
    <w:rsid w:val="009A6197"/>
    <w:rsid w:val="009A61FF"/>
    <w:rsid w:val="009A620C"/>
    <w:rsid w:val="009A626F"/>
    <w:rsid w:val="009A6290"/>
    <w:rsid w:val="009A62F8"/>
    <w:rsid w:val="009A6315"/>
    <w:rsid w:val="009A633D"/>
    <w:rsid w:val="009A6377"/>
    <w:rsid w:val="009A640A"/>
    <w:rsid w:val="009A6476"/>
    <w:rsid w:val="009A6490"/>
    <w:rsid w:val="009A64A1"/>
    <w:rsid w:val="009A64AB"/>
    <w:rsid w:val="009A64E2"/>
    <w:rsid w:val="009A64F6"/>
    <w:rsid w:val="009A64FC"/>
    <w:rsid w:val="009A655D"/>
    <w:rsid w:val="009A6606"/>
    <w:rsid w:val="009A6634"/>
    <w:rsid w:val="009A6673"/>
    <w:rsid w:val="009A66A6"/>
    <w:rsid w:val="009A66AF"/>
    <w:rsid w:val="009A67DB"/>
    <w:rsid w:val="009A681B"/>
    <w:rsid w:val="009A6826"/>
    <w:rsid w:val="009A68D0"/>
    <w:rsid w:val="009A68D9"/>
    <w:rsid w:val="009A6931"/>
    <w:rsid w:val="009A6987"/>
    <w:rsid w:val="009A69B9"/>
    <w:rsid w:val="009A69D0"/>
    <w:rsid w:val="009A6A0E"/>
    <w:rsid w:val="009A6A31"/>
    <w:rsid w:val="009A6A42"/>
    <w:rsid w:val="009A6B14"/>
    <w:rsid w:val="009A6B43"/>
    <w:rsid w:val="009A6B8E"/>
    <w:rsid w:val="009A6B94"/>
    <w:rsid w:val="009A6BB9"/>
    <w:rsid w:val="009A6BBC"/>
    <w:rsid w:val="009A6C08"/>
    <w:rsid w:val="009A6C25"/>
    <w:rsid w:val="009A6C32"/>
    <w:rsid w:val="009A6C75"/>
    <w:rsid w:val="009A6D2A"/>
    <w:rsid w:val="009A6D32"/>
    <w:rsid w:val="009A6D3F"/>
    <w:rsid w:val="009A6D83"/>
    <w:rsid w:val="009A6E26"/>
    <w:rsid w:val="009A6E4D"/>
    <w:rsid w:val="009A6E5C"/>
    <w:rsid w:val="009A6EE3"/>
    <w:rsid w:val="009A6F03"/>
    <w:rsid w:val="009A6F51"/>
    <w:rsid w:val="009A701C"/>
    <w:rsid w:val="009A707B"/>
    <w:rsid w:val="009A70C7"/>
    <w:rsid w:val="009A7123"/>
    <w:rsid w:val="009A7196"/>
    <w:rsid w:val="009A7197"/>
    <w:rsid w:val="009A71DA"/>
    <w:rsid w:val="009A71E2"/>
    <w:rsid w:val="009A7237"/>
    <w:rsid w:val="009A7293"/>
    <w:rsid w:val="009A72B7"/>
    <w:rsid w:val="009A72DB"/>
    <w:rsid w:val="009A736F"/>
    <w:rsid w:val="009A7383"/>
    <w:rsid w:val="009A739E"/>
    <w:rsid w:val="009A73AD"/>
    <w:rsid w:val="009A73C1"/>
    <w:rsid w:val="009A73CB"/>
    <w:rsid w:val="009A7400"/>
    <w:rsid w:val="009A742F"/>
    <w:rsid w:val="009A748B"/>
    <w:rsid w:val="009A74A2"/>
    <w:rsid w:val="009A74B4"/>
    <w:rsid w:val="009A74C1"/>
    <w:rsid w:val="009A751D"/>
    <w:rsid w:val="009A7565"/>
    <w:rsid w:val="009A7646"/>
    <w:rsid w:val="009A768A"/>
    <w:rsid w:val="009A76A2"/>
    <w:rsid w:val="009A76D2"/>
    <w:rsid w:val="009A770D"/>
    <w:rsid w:val="009A7780"/>
    <w:rsid w:val="009A77DF"/>
    <w:rsid w:val="009A7858"/>
    <w:rsid w:val="009A78A8"/>
    <w:rsid w:val="009A78C9"/>
    <w:rsid w:val="009A78F2"/>
    <w:rsid w:val="009A7959"/>
    <w:rsid w:val="009A7993"/>
    <w:rsid w:val="009A79EA"/>
    <w:rsid w:val="009A7A9D"/>
    <w:rsid w:val="009A7AB9"/>
    <w:rsid w:val="009A7B15"/>
    <w:rsid w:val="009A7B38"/>
    <w:rsid w:val="009A7B4A"/>
    <w:rsid w:val="009A7B97"/>
    <w:rsid w:val="009A7B9E"/>
    <w:rsid w:val="009A7C09"/>
    <w:rsid w:val="009A7CFD"/>
    <w:rsid w:val="009A7D3C"/>
    <w:rsid w:val="009A7ECE"/>
    <w:rsid w:val="009A7EE9"/>
    <w:rsid w:val="009B0061"/>
    <w:rsid w:val="009B0074"/>
    <w:rsid w:val="009B00B6"/>
    <w:rsid w:val="009B0137"/>
    <w:rsid w:val="009B0146"/>
    <w:rsid w:val="009B0180"/>
    <w:rsid w:val="009B01BE"/>
    <w:rsid w:val="009B01C4"/>
    <w:rsid w:val="009B0283"/>
    <w:rsid w:val="009B030C"/>
    <w:rsid w:val="009B03A3"/>
    <w:rsid w:val="009B03F2"/>
    <w:rsid w:val="009B0409"/>
    <w:rsid w:val="009B041A"/>
    <w:rsid w:val="009B043F"/>
    <w:rsid w:val="009B0444"/>
    <w:rsid w:val="009B048D"/>
    <w:rsid w:val="009B0490"/>
    <w:rsid w:val="009B050D"/>
    <w:rsid w:val="009B050E"/>
    <w:rsid w:val="009B0540"/>
    <w:rsid w:val="009B05DE"/>
    <w:rsid w:val="009B05FE"/>
    <w:rsid w:val="009B069E"/>
    <w:rsid w:val="009B06A7"/>
    <w:rsid w:val="009B06EB"/>
    <w:rsid w:val="009B0742"/>
    <w:rsid w:val="009B07C7"/>
    <w:rsid w:val="009B0800"/>
    <w:rsid w:val="009B0843"/>
    <w:rsid w:val="009B0894"/>
    <w:rsid w:val="009B0895"/>
    <w:rsid w:val="009B08F2"/>
    <w:rsid w:val="009B0986"/>
    <w:rsid w:val="009B09B7"/>
    <w:rsid w:val="009B09BF"/>
    <w:rsid w:val="009B09D5"/>
    <w:rsid w:val="009B09E9"/>
    <w:rsid w:val="009B09FE"/>
    <w:rsid w:val="009B0AC1"/>
    <w:rsid w:val="009B0AC7"/>
    <w:rsid w:val="009B0AF2"/>
    <w:rsid w:val="009B0B49"/>
    <w:rsid w:val="009B0BE4"/>
    <w:rsid w:val="009B0C17"/>
    <w:rsid w:val="009B0C19"/>
    <w:rsid w:val="009B0C2D"/>
    <w:rsid w:val="009B0C7C"/>
    <w:rsid w:val="009B0C92"/>
    <w:rsid w:val="009B0C9C"/>
    <w:rsid w:val="009B0CAB"/>
    <w:rsid w:val="009B0D11"/>
    <w:rsid w:val="009B0D12"/>
    <w:rsid w:val="009B0DA1"/>
    <w:rsid w:val="009B0DAD"/>
    <w:rsid w:val="009B0E65"/>
    <w:rsid w:val="009B0EEB"/>
    <w:rsid w:val="009B0F9B"/>
    <w:rsid w:val="009B0FA2"/>
    <w:rsid w:val="009B0FBB"/>
    <w:rsid w:val="009B0FC0"/>
    <w:rsid w:val="009B0FF6"/>
    <w:rsid w:val="009B100B"/>
    <w:rsid w:val="009B100C"/>
    <w:rsid w:val="009B1065"/>
    <w:rsid w:val="009B1097"/>
    <w:rsid w:val="009B1168"/>
    <w:rsid w:val="009B1177"/>
    <w:rsid w:val="009B1200"/>
    <w:rsid w:val="009B1207"/>
    <w:rsid w:val="009B12D8"/>
    <w:rsid w:val="009B130D"/>
    <w:rsid w:val="009B131A"/>
    <w:rsid w:val="009B1350"/>
    <w:rsid w:val="009B137F"/>
    <w:rsid w:val="009B1380"/>
    <w:rsid w:val="009B138F"/>
    <w:rsid w:val="009B13AF"/>
    <w:rsid w:val="009B13B8"/>
    <w:rsid w:val="009B141F"/>
    <w:rsid w:val="009B14DB"/>
    <w:rsid w:val="009B14E7"/>
    <w:rsid w:val="009B14F5"/>
    <w:rsid w:val="009B1518"/>
    <w:rsid w:val="009B151A"/>
    <w:rsid w:val="009B15C7"/>
    <w:rsid w:val="009B15E7"/>
    <w:rsid w:val="009B1629"/>
    <w:rsid w:val="009B162F"/>
    <w:rsid w:val="009B1645"/>
    <w:rsid w:val="009B168E"/>
    <w:rsid w:val="009B16A8"/>
    <w:rsid w:val="009B16AA"/>
    <w:rsid w:val="009B16C6"/>
    <w:rsid w:val="009B16DD"/>
    <w:rsid w:val="009B1738"/>
    <w:rsid w:val="009B1776"/>
    <w:rsid w:val="009B17E9"/>
    <w:rsid w:val="009B1815"/>
    <w:rsid w:val="009B1890"/>
    <w:rsid w:val="009B18B7"/>
    <w:rsid w:val="009B18FA"/>
    <w:rsid w:val="009B19AA"/>
    <w:rsid w:val="009B19F4"/>
    <w:rsid w:val="009B1A35"/>
    <w:rsid w:val="009B1A3D"/>
    <w:rsid w:val="009B1B5E"/>
    <w:rsid w:val="009B1BC2"/>
    <w:rsid w:val="009B1BDC"/>
    <w:rsid w:val="009B1C28"/>
    <w:rsid w:val="009B1C4F"/>
    <w:rsid w:val="009B1C5E"/>
    <w:rsid w:val="009B1C67"/>
    <w:rsid w:val="009B1CAC"/>
    <w:rsid w:val="009B1CD9"/>
    <w:rsid w:val="009B1CEE"/>
    <w:rsid w:val="009B1D13"/>
    <w:rsid w:val="009B1D68"/>
    <w:rsid w:val="009B1D8D"/>
    <w:rsid w:val="009B1DAA"/>
    <w:rsid w:val="009B1DEE"/>
    <w:rsid w:val="009B1E25"/>
    <w:rsid w:val="009B1E50"/>
    <w:rsid w:val="009B1E5C"/>
    <w:rsid w:val="009B1E7A"/>
    <w:rsid w:val="009B1EED"/>
    <w:rsid w:val="009B1F07"/>
    <w:rsid w:val="009B1F3B"/>
    <w:rsid w:val="009B2018"/>
    <w:rsid w:val="009B21CA"/>
    <w:rsid w:val="009B2263"/>
    <w:rsid w:val="009B22D3"/>
    <w:rsid w:val="009B230C"/>
    <w:rsid w:val="009B2331"/>
    <w:rsid w:val="009B2352"/>
    <w:rsid w:val="009B2364"/>
    <w:rsid w:val="009B236A"/>
    <w:rsid w:val="009B23A7"/>
    <w:rsid w:val="009B23C6"/>
    <w:rsid w:val="009B2457"/>
    <w:rsid w:val="009B24AB"/>
    <w:rsid w:val="009B24AC"/>
    <w:rsid w:val="009B24FE"/>
    <w:rsid w:val="009B2550"/>
    <w:rsid w:val="009B2576"/>
    <w:rsid w:val="009B2583"/>
    <w:rsid w:val="009B25A6"/>
    <w:rsid w:val="009B25DE"/>
    <w:rsid w:val="009B2608"/>
    <w:rsid w:val="009B2635"/>
    <w:rsid w:val="009B2647"/>
    <w:rsid w:val="009B2675"/>
    <w:rsid w:val="009B26DB"/>
    <w:rsid w:val="009B26EC"/>
    <w:rsid w:val="009B2721"/>
    <w:rsid w:val="009B2735"/>
    <w:rsid w:val="009B274F"/>
    <w:rsid w:val="009B2776"/>
    <w:rsid w:val="009B277E"/>
    <w:rsid w:val="009B2798"/>
    <w:rsid w:val="009B27AE"/>
    <w:rsid w:val="009B27CB"/>
    <w:rsid w:val="009B27ED"/>
    <w:rsid w:val="009B27EE"/>
    <w:rsid w:val="009B283C"/>
    <w:rsid w:val="009B28B0"/>
    <w:rsid w:val="009B28F1"/>
    <w:rsid w:val="009B2952"/>
    <w:rsid w:val="009B296E"/>
    <w:rsid w:val="009B2976"/>
    <w:rsid w:val="009B2A15"/>
    <w:rsid w:val="009B2A62"/>
    <w:rsid w:val="009B2ACC"/>
    <w:rsid w:val="009B2B03"/>
    <w:rsid w:val="009B2B21"/>
    <w:rsid w:val="009B2B26"/>
    <w:rsid w:val="009B2B93"/>
    <w:rsid w:val="009B2D7B"/>
    <w:rsid w:val="009B2DB7"/>
    <w:rsid w:val="009B2DBA"/>
    <w:rsid w:val="009B2DFC"/>
    <w:rsid w:val="009B2E77"/>
    <w:rsid w:val="009B2E81"/>
    <w:rsid w:val="009B2EDD"/>
    <w:rsid w:val="009B2F03"/>
    <w:rsid w:val="009B2F65"/>
    <w:rsid w:val="009B2FA1"/>
    <w:rsid w:val="009B2FBB"/>
    <w:rsid w:val="009B30BE"/>
    <w:rsid w:val="009B3109"/>
    <w:rsid w:val="009B3118"/>
    <w:rsid w:val="009B311C"/>
    <w:rsid w:val="009B31FD"/>
    <w:rsid w:val="009B3267"/>
    <w:rsid w:val="009B3277"/>
    <w:rsid w:val="009B32B5"/>
    <w:rsid w:val="009B32F0"/>
    <w:rsid w:val="009B3305"/>
    <w:rsid w:val="009B330C"/>
    <w:rsid w:val="009B3347"/>
    <w:rsid w:val="009B3353"/>
    <w:rsid w:val="009B3365"/>
    <w:rsid w:val="009B33A4"/>
    <w:rsid w:val="009B33D4"/>
    <w:rsid w:val="009B345F"/>
    <w:rsid w:val="009B34AC"/>
    <w:rsid w:val="009B34B5"/>
    <w:rsid w:val="009B358C"/>
    <w:rsid w:val="009B35E2"/>
    <w:rsid w:val="009B35FB"/>
    <w:rsid w:val="009B365A"/>
    <w:rsid w:val="009B3663"/>
    <w:rsid w:val="009B3665"/>
    <w:rsid w:val="009B366D"/>
    <w:rsid w:val="009B3696"/>
    <w:rsid w:val="009B36DB"/>
    <w:rsid w:val="009B36F7"/>
    <w:rsid w:val="009B370F"/>
    <w:rsid w:val="009B3734"/>
    <w:rsid w:val="009B375B"/>
    <w:rsid w:val="009B3781"/>
    <w:rsid w:val="009B37CF"/>
    <w:rsid w:val="009B3824"/>
    <w:rsid w:val="009B384D"/>
    <w:rsid w:val="009B3862"/>
    <w:rsid w:val="009B396E"/>
    <w:rsid w:val="009B39A4"/>
    <w:rsid w:val="009B39C4"/>
    <w:rsid w:val="009B3A01"/>
    <w:rsid w:val="009B3A17"/>
    <w:rsid w:val="009B3A38"/>
    <w:rsid w:val="009B3A4D"/>
    <w:rsid w:val="009B3A61"/>
    <w:rsid w:val="009B3AB0"/>
    <w:rsid w:val="009B3B15"/>
    <w:rsid w:val="009B3B86"/>
    <w:rsid w:val="009B3BAE"/>
    <w:rsid w:val="009B3BDF"/>
    <w:rsid w:val="009B3C2E"/>
    <w:rsid w:val="009B3CEB"/>
    <w:rsid w:val="009B3E8C"/>
    <w:rsid w:val="009B3F27"/>
    <w:rsid w:val="009B3F60"/>
    <w:rsid w:val="009B3F61"/>
    <w:rsid w:val="009B3F7D"/>
    <w:rsid w:val="009B3F8E"/>
    <w:rsid w:val="009B3FD2"/>
    <w:rsid w:val="009B3FFA"/>
    <w:rsid w:val="009B40D2"/>
    <w:rsid w:val="009B41A7"/>
    <w:rsid w:val="009B41DA"/>
    <w:rsid w:val="009B41DE"/>
    <w:rsid w:val="009B425F"/>
    <w:rsid w:val="009B4273"/>
    <w:rsid w:val="009B42B0"/>
    <w:rsid w:val="009B42CB"/>
    <w:rsid w:val="009B42DB"/>
    <w:rsid w:val="009B4407"/>
    <w:rsid w:val="009B4491"/>
    <w:rsid w:val="009B44A2"/>
    <w:rsid w:val="009B4531"/>
    <w:rsid w:val="009B4535"/>
    <w:rsid w:val="009B4547"/>
    <w:rsid w:val="009B455F"/>
    <w:rsid w:val="009B456C"/>
    <w:rsid w:val="009B45B4"/>
    <w:rsid w:val="009B462D"/>
    <w:rsid w:val="009B4656"/>
    <w:rsid w:val="009B46DC"/>
    <w:rsid w:val="009B4778"/>
    <w:rsid w:val="009B47C8"/>
    <w:rsid w:val="009B47EA"/>
    <w:rsid w:val="009B480A"/>
    <w:rsid w:val="009B487C"/>
    <w:rsid w:val="009B48AA"/>
    <w:rsid w:val="009B494E"/>
    <w:rsid w:val="009B4961"/>
    <w:rsid w:val="009B49AD"/>
    <w:rsid w:val="009B49E0"/>
    <w:rsid w:val="009B4A75"/>
    <w:rsid w:val="009B4A8A"/>
    <w:rsid w:val="009B4A99"/>
    <w:rsid w:val="009B4AFF"/>
    <w:rsid w:val="009B4B01"/>
    <w:rsid w:val="009B4B2E"/>
    <w:rsid w:val="009B4B61"/>
    <w:rsid w:val="009B4B69"/>
    <w:rsid w:val="009B4B97"/>
    <w:rsid w:val="009B4BC1"/>
    <w:rsid w:val="009B4BFF"/>
    <w:rsid w:val="009B4C1F"/>
    <w:rsid w:val="009B4C42"/>
    <w:rsid w:val="009B4CF1"/>
    <w:rsid w:val="009B4D3D"/>
    <w:rsid w:val="009B4D56"/>
    <w:rsid w:val="009B4D5A"/>
    <w:rsid w:val="009B4D87"/>
    <w:rsid w:val="009B4DD4"/>
    <w:rsid w:val="009B4E0C"/>
    <w:rsid w:val="009B4E6B"/>
    <w:rsid w:val="009B4E7E"/>
    <w:rsid w:val="009B4ECB"/>
    <w:rsid w:val="009B4EED"/>
    <w:rsid w:val="009B4F0D"/>
    <w:rsid w:val="009B4F54"/>
    <w:rsid w:val="009B4F66"/>
    <w:rsid w:val="009B4F98"/>
    <w:rsid w:val="009B5007"/>
    <w:rsid w:val="009B5051"/>
    <w:rsid w:val="009B5107"/>
    <w:rsid w:val="009B510F"/>
    <w:rsid w:val="009B515A"/>
    <w:rsid w:val="009B51B3"/>
    <w:rsid w:val="009B521B"/>
    <w:rsid w:val="009B526F"/>
    <w:rsid w:val="009B5275"/>
    <w:rsid w:val="009B52AD"/>
    <w:rsid w:val="009B52D8"/>
    <w:rsid w:val="009B52FC"/>
    <w:rsid w:val="009B531C"/>
    <w:rsid w:val="009B5322"/>
    <w:rsid w:val="009B5341"/>
    <w:rsid w:val="009B536E"/>
    <w:rsid w:val="009B538C"/>
    <w:rsid w:val="009B538E"/>
    <w:rsid w:val="009B53D0"/>
    <w:rsid w:val="009B5412"/>
    <w:rsid w:val="009B5470"/>
    <w:rsid w:val="009B547A"/>
    <w:rsid w:val="009B5480"/>
    <w:rsid w:val="009B54C8"/>
    <w:rsid w:val="009B553B"/>
    <w:rsid w:val="009B5573"/>
    <w:rsid w:val="009B55A9"/>
    <w:rsid w:val="009B5606"/>
    <w:rsid w:val="009B5614"/>
    <w:rsid w:val="009B5624"/>
    <w:rsid w:val="009B5632"/>
    <w:rsid w:val="009B565F"/>
    <w:rsid w:val="009B5662"/>
    <w:rsid w:val="009B5686"/>
    <w:rsid w:val="009B5696"/>
    <w:rsid w:val="009B56AF"/>
    <w:rsid w:val="009B56B8"/>
    <w:rsid w:val="009B570C"/>
    <w:rsid w:val="009B5798"/>
    <w:rsid w:val="009B57C0"/>
    <w:rsid w:val="009B5825"/>
    <w:rsid w:val="009B58B0"/>
    <w:rsid w:val="009B58FD"/>
    <w:rsid w:val="009B5933"/>
    <w:rsid w:val="009B5956"/>
    <w:rsid w:val="009B59E8"/>
    <w:rsid w:val="009B5A3A"/>
    <w:rsid w:val="009B5A5A"/>
    <w:rsid w:val="009B5A75"/>
    <w:rsid w:val="009B5AC1"/>
    <w:rsid w:val="009B5AD8"/>
    <w:rsid w:val="009B5B63"/>
    <w:rsid w:val="009B5B82"/>
    <w:rsid w:val="009B5C06"/>
    <w:rsid w:val="009B5CFA"/>
    <w:rsid w:val="009B5D5F"/>
    <w:rsid w:val="009B5D72"/>
    <w:rsid w:val="009B5DA2"/>
    <w:rsid w:val="009B5DA7"/>
    <w:rsid w:val="009B5E18"/>
    <w:rsid w:val="009B5E39"/>
    <w:rsid w:val="009B5E91"/>
    <w:rsid w:val="009B5E94"/>
    <w:rsid w:val="009B5E9E"/>
    <w:rsid w:val="009B5EAD"/>
    <w:rsid w:val="009B5ED7"/>
    <w:rsid w:val="009B5F28"/>
    <w:rsid w:val="009B603F"/>
    <w:rsid w:val="009B6061"/>
    <w:rsid w:val="009B607D"/>
    <w:rsid w:val="009B60CB"/>
    <w:rsid w:val="009B615E"/>
    <w:rsid w:val="009B6176"/>
    <w:rsid w:val="009B61D3"/>
    <w:rsid w:val="009B621F"/>
    <w:rsid w:val="009B639F"/>
    <w:rsid w:val="009B63A9"/>
    <w:rsid w:val="009B63AE"/>
    <w:rsid w:val="009B6428"/>
    <w:rsid w:val="009B642B"/>
    <w:rsid w:val="009B655B"/>
    <w:rsid w:val="009B659A"/>
    <w:rsid w:val="009B659E"/>
    <w:rsid w:val="009B65B8"/>
    <w:rsid w:val="009B662C"/>
    <w:rsid w:val="009B664F"/>
    <w:rsid w:val="009B6666"/>
    <w:rsid w:val="009B6682"/>
    <w:rsid w:val="009B671B"/>
    <w:rsid w:val="009B6722"/>
    <w:rsid w:val="009B6740"/>
    <w:rsid w:val="009B675C"/>
    <w:rsid w:val="009B6784"/>
    <w:rsid w:val="009B67EB"/>
    <w:rsid w:val="009B6849"/>
    <w:rsid w:val="009B6850"/>
    <w:rsid w:val="009B68EE"/>
    <w:rsid w:val="009B6915"/>
    <w:rsid w:val="009B6978"/>
    <w:rsid w:val="009B6A11"/>
    <w:rsid w:val="009B6A30"/>
    <w:rsid w:val="009B6A38"/>
    <w:rsid w:val="009B6A48"/>
    <w:rsid w:val="009B6AFC"/>
    <w:rsid w:val="009B6B3C"/>
    <w:rsid w:val="009B6B40"/>
    <w:rsid w:val="009B6B45"/>
    <w:rsid w:val="009B6CFC"/>
    <w:rsid w:val="009B6DDA"/>
    <w:rsid w:val="009B6DF4"/>
    <w:rsid w:val="009B6E52"/>
    <w:rsid w:val="009B6F2F"/>
    <w:rsid w:val="009B6F53"/>
    <w:rsid w:val="009B6F77"/>
    <w:rsid w:val="009B6FAD"/>
    <w:rsid w:val="009B6FB3"/>
    <w:rsid w:val="009B6FD4"/>
    <w:rsid w:val="009B6FD6"/>
    <w:rsid w:val="009B7011"/>
    <w:rsid w:val="009B7064"/>
    <w:rsid w:val="009B7070"/>
    <w:rsid w:val="009B70C7"/>
    <w:rsid w:val="009B70C9"/>
    <w:rsid w:val="009B7141"/>
    <w:rsid w:val="009B719B"/>
    <w:rsid w:val="009B71DC"/>
    <w:rsid w:val="009B7208"/>
    <w:rsid w:val="009B7220"/>
    <w:rsid w:val="009B7253"/>
    <w:rsid w:val="009B7254"/>
    <w:rsid w:val="009B726A"/>
    <w:rsid w:val="009B7288"/>
    <w:rsid w:val="009B72CF"/>
    <w:rsid w:val="009B72F0"/>
    <w:rsid w:val="009B7315"/>
    <w:rsid w:val="009B7347"/>
    <w:rsid w:val="009B7415"/>
    <w:rsid w:val="009B74A4"/>
    <w:rsid w:val="009B74CE"/>
    <w:rsid w:val="009B7504"/>
    <w:rsid w:val="009B7533"/>
    <w:rsid w:val="009B7560"/>
    <w:rsid w:val="009B75E6"/>
    <w:rsid w:val="009B761E"/>
    <w:rsid w:val="009B7629"/>
    <w:rsid w:val="009B7655"/>
    <w:rsid w:val="009B769A"/>
    <w:rsid w:val="009B76D3"/>
    <w:rsid w:val="009B76EC"/>
    <w:rsid w:val="009B7739"/>
    <w:rsid w:val="009B77A2"/>
    <w:rsid w:val="009B77BB"/>
    <w:rsid w:val="009B7828"/>
    <w:rsid w:val="009B78E2"/>
    <w:rsid w:val="009B792F"/>
    <w:rsid w:val="009B7935"/>
    <w:rsid w:val="009B7944"/>
    <w:rsid w:val="009B7953"/>
    <w:rsid w:val="009B79C0"/>
    <w:rsid w:val="009B7A19"/>
    <w:rsid w:val="009B7AA0"/>
    <w:rsid w:val="009B7AB0"/>
    <w:rsid w:val="009B7AD3"/>
    <w:rsid w:val="009B7B24"/>
    <w:rsid w:val="009B7B61"/>
    <w:rsid w:val="009B7BA9"/>
    <w:rsid w:val="009B7BBE"/>
    <w:rsid w:val="009B7BC2"/>
    <w:rsid w:val="009B7BD4"/>
    <w:rsid w:val="009B7BD7"/>
    <w:rsid w:val="009B7BEA"/>
    <w:rsid w:val="009B7C11"/>
    <w:rsid w:val="009B7C16"/>
    <w:rsid w:val="009B7C2D"/>
    <w:rsid w:val="009B7CAF"/>
    <w:rsid w:val="009B7CD0"/>
    <w:rsid w:val="009B7D33"/>
    <w:rsid w:val="009B7D69"/>
    <w:rsid w:val="009B7DA7"/>
    <w:rsid w:val="009B7DE2"/>
    <w:rsid w:val="009B7E60"/>
    <w:rsid w:val="009B7E8F"/>
    <w:rsid w:val="009B7ED1"/>
    <w:rsid w:val="009B7EDC"/>
    <w:rsid w:val="009B7F5A"/>
    <w:rsid w:val="009B7F63"/>
    <w:rsid w:val="009B7F6B"/>
    <w:rsid w:val="009B7FC5"/>
    <w:rsid w:val="009BC74B"/>
    <w:rsid w:val="009C000D"/>
    <w:rsid w:val="009C0061"/>
    <w:rsid w:val="009C0078"/>
    <w:rsid w:val="009C00DA"/>
    <w:rsid w:val="009C011A"/>
    <w:rsid w:val="009C012B"/>
    <w:rsid w:val="009C0147"/>
    <w:rsid w:val="009C0151"/>
    <w:rsid w:val="009C018D"/>
    <w:rsid w:val="009C0201"/>
    <w:rsid w:val="009C0266"/>
    <w:rsid w:val="009C0268"/>
    <w:rsid w:val="009C028D"/>
    <w:rsid w:val="009C02B3"/>
    <w:rsid w:val="009C02E9"/>
    <w:rsid w:val="009C0310"/>
    <w:rsid w:val="009C0315"/>
    <w:rsid w:val="009C040F"/>
    <w:rsid w:val="009C0451"/>
    <w:rsid w:val="009C047A"/>
    <w:rsid w:val="009C048D"/>
    <w:rsid w:val="009C04C7"/>
    <w:rsid w:val="009C04D4"/>
    <w:rsid w:val="009C0512"/>
    <w:rsid w:val="009C0556"/>
    <w:rsid w:val="009C0562"/>
    <w:rsid w:val="009C0580"/>
    <w:rsid w:val="009C0584"/>
    <w:rsid w:val="009C0599"/>
    <w:rsid w:val="009C05C2"/>
    <w:rsid w:val="009C062C"/>
    <w:rsid w:val="009C06AF"/>
    <w:rsid w:val="009C06DF"/>
    <w:rsid w:val="009C06EE"/>
    <w:rsid w:val="009C06F5"/>
    <w:rsid w:val="009C0727"/>
    <w:rsid w:val="009C0773"/>
    <w:rsid w:val="009C079C"/>
    <w:rsid w:val="009C07B8"/>
    <w:rsid w:val="009C07C3"/>
    <w:rsid w:val="009C07D7"/>
    <w:rsid w:val="009C07E0"/>
    <w:rsid w:val="009C0825"/>
    <w:rsid w:val="009C084E"/>
    <w:rsid w:val="009C0871"/>
    <w:rsid w:val="009C0879"/>
    <w:rsid w:val="009C08EF"/>
    <w:rsid w:val="009C0908"/>
    <w:rsid w:val="009C0924"/>
    <w:rsid w:val="009C093F"/>
    <w:rsid w:val="009C0964"/>
    <w:rsid w:val="009C096C"/>
    <w:rsid w:val="009C09BB"/>
    <w:rsid w:val="009C0A0A"/>
    <w:rsid w:val="009C0AE7"/>
    <w:rsid w:val="009C0B4C"/>
    <w:rsid w:val="009C0B93"/>
    <w:rsid w:val="009C0BB2"/>
    <w:rsid w:val="009C0C5B"/>
    <w:rsid w:val="009C0C68"/>
    <w:rsid w:val="009C0C82"/>
    <w:rsid w:val="009C0CBB"/>
    <w:rsid w:val="009C0CBE"/>
    <w:rsid w:val="009C0D37"/>
    <w:rsid w:val="009C0D7B"/>
    <w:rsid w:val="009C0DB0"/>
    <w:rsid w:val="009C0E57"/>
    <w:rsid w:val="009C0E6D"/>
    <w:rsid w:val="009C0E9B"/>
    <w:rsid w:val="009C0EA7"/>
    <w:rsid w:val="009C0F62"/>
    <w:rsid w:val="009C0F6B"/>
    <w:rsid w:val="009C0F97"/>
    <w:rsid w:val="009C0F9E"/>
    <w:rsid w:val="009C0FEC"/>
    <w:rsid w:val="009C1073"/>
    <w:rsid w:val="009C1088"/>
    <w:rsid w:val="009C1089"/>
    <w:rsid w:val="009C10D0"/>
    <w:rsid w:val="009C115D"/>
    <w:rsid w:val="009C116D"/>
    <w:rsid w:val="009C11F5"/>
    <w:rsid w:val="009C1251"/>
    <w:rsid w:val="009C12F0"/>
    <w:rsid w:val="009C13C9"/>
    <w:rsid w:val="009C13D9"/>
    <w:rsid w:val="009C13F8"/>
    <w:rsid w:val="009C1432"/>
    <w:rsid w:val="009C147C"/>
    <w:rsid w:val="009C1493"/>
    <w:rsid w:val="009C14CD"/>
    <w:rsid w:val="009C1510"/>
    <w:rsid w:val="009C153D"/>
    <w:rsid w:val="009C157E"/>
    <w:rsid w:val="009C15E7"/>
    <w:rsid w:val="009C163F"/>
    <w:rsid w:val="009C1679"/>
    <w:rsid w:val="009C1748"/>
    <w:rsid w:val="009C1778"/>
    <w:rsid w:val="009C17BC"/>
    <w:rsid w:val="009C186E"/>
    <w:rsid w:val="009C190D"/>
    <w:rsid w:val="009C19C5"/>
    <w:rsid w:val="009C19DC"/>
    <w:rsid w:val="009C19F1"/>
    <w:rsid w:val="009C19FE"/>
    <w:rsid w:val="009C1A09"/>
    <w:rsid w:val="009C1A29"/>
    <w:rsid w:val="009C1A90"/>
    <w:rsid w:val="009C1AC4"/>
    <w:rsid w:val="009C1AE0"/>
    <w:rsid w:val="009C1B79"/>
    <w:rsid w:val="009C1C3B"/>
    <w:rsid w:val="009C1C4C"/>
    <w:rsid w:val="009C1D04"/>
    <w:rsid w:val="009C1D48"/>
    <w:rsid w:val="009C1DA0"/>
    <w:rsid w:val="009C1DD3"/>
    <w:rsid w:val="009C1DF3"/>
    <w:rsid w:val="009C1E11"/>
    <w:rsid w:val="009C1E1C"/>
    <w:rsid w:val="009C1E8F"/>
    <w:rsid w:val="009C1EB5"/>
    <w:rsid w:val="009C1F1C"/>
    <w:rsid w:val="009C1F58"/>
    <w:rsid w:val="009C1F5F"/>
    <w:rsid w:val="009C1FBC"/>
    <w:rsid w:val="009C1FE6"/>
    <w:rsid w:val="009C2050"/>
    <w:rsid w:val="009C210B"/>
    <w:rsid w:val="009C2144"/>
    <w:rsid w:val="009C2173"/>
    <w:rsid w:val="009C2193"/>
    <w:rsid w:val="009C21C1"/>
    <w:rsid w:val="009C21E1"/>
    <w:rsid w:val="009C21ED"/>
    <w:rsid w:val="009C2269"/>
    <w:rsid w:val="009C227F"/>
    <w:rsid w:val="009C2292"/>
    <w:rsid w:val="009C22E3"/>
    <w:rsid w:val="009C22EC"/>
    <w:rsid w:val="009C230F"/>
    <w:rsid w:val="009C238B"/>
    <w:rsid w:val="009C23BC"/>
    <w:rsid w:val="009C23D3"/>
    <w:rsid w:val="009C2458"/>
    <w:rsid w:val="009C24F0"/>
    <w:rsid w:val="009C2521"/>
    <w:rsid w:val="009C256A"/>
    <w:rsid w:val="009C25C8"/>
    <w:rsid w:val="009C2600"/>
    <w:rsid w:val="009C2624"/>
    <w:rsid w:val="009C265A"/>
    <w:rsid w:val="009C268D"/>
    <w:rsid w:val="009C26A4"/>
    <w:rsid w:val="009C26ED"/>
    <w:rsid w:val="009C272C"/>
    <w:rsid w:val="009C272F"/>
    <w:rsid w:val="009C274F"/>
    <w:rsid w:val="009C2789"/>
    <w:rsid w:val="009C278A"/>
    <w:rsid w:val="009C27E5"/>
    <w:rsid w:val="009C287E"/>
    <w:rsid w:val="009C2980"/>
    <w:rsid w:val="009C2A0E"/>
    <w:rsid w:val="009C2A34"/>
    <w:rsid w:val="009C2B0D"/>
    <w:rsid w:val="009C2B6E"/>
    <w:rsid w:val="009C2BBA"/>
    <w:rsid w:val="009C2BD6"/>
    <w:rsid w:val="009C2C00"/>
    <w:rsid w:val="009C2C0F"/>
    <w:rsid w:val="009C2CC0"/>
    <w:rsid w:val="009C2CDB"/>
    <w:rsid w:val="009C2D47"/>
    <w:rsid w:val="009C2DE9"/>
    <w:rsid w:val="009C2E18"/>
    <w:rsid w:val="009C2E29"/>
    <w:rsid w:val="009C2E3F"/>
    <w:rsid w:val="009C2E8D"/>
    <w:rsid w:val="009C2EEA"/>
    <w:rsid w:val="009C2F00"/>
    <w:rsid w:val="009C2F23"/>
    <w:rsid w:val="009C2F4C"/>
    <w:rsid w:val="009C2F77"/>
    <w:rsid w:val="009C300E"/>
    <w:rsid w:val="009C303F"/>
    <w:rsid w:val="009C308A"/>
    <w:rsid w:val="009C30B5"/>
    <w:rsid w:val="009C30B9"/>
    <w:rsid w:val="009C30E8"/>
    <w:rsid w:val="009C3125"/>
    <w:rsid w:val="009C3139"/>
    <w:rsid w:val="009C313B"/>
    <w:rsid w:val="009C3150"/>
    <w:rsid w:val="009C3180"/>
    <w:rsid w:val="009C319F"/>
    <w:rsid w:val="009C31F9"/>
    <w:rsid w:val="009C3229"/>
    <w:rsid w:val="009C3318"/>
    <w:rsid w:val="009C3337"/>
    <w:rsid w:val="009C3355"/>
    <w:rsid w:val="009C3375"/>
    <w:rsid w:val="009C33B6"/>
    <w:rsid w:val="009C340A"/>
    <w:rsid w:val="009C3461"/>
    <w:rsid w:val="009C34B7"/>
    <w:rsid w:val="009C3507"/>
    <w:rsid w:val="009C352E"/>
    <w:rsid w:val="009C3581"/>
    <w:rsid w:val="009C3600"/>
    <w:rsid w:val="009C3607"/>
    <w:rsid w:val="009C3631"/>
    <w:rsid w:val="009C367C"/>
    <w:rsid w:val="009C3723"/>
    <w:rsid w:val="009C372B"/>
    <w:rsid w:val="009C373D"/>
    <w:rsid w:val="009C37D8"/>
    <w:rsid w:val="009C380B"/>
    <w:rsid w:val="009C380F"/>
    <w:rsid w:val="009C3876"/>
    <w:rsid w:val="009C38C0"/>
    <w:rsid w:val="009C38DF"/>
    <w:rsid w:val="009C38E4"/>
    <w:rsid w:val="009C38ED"/>
    <w:rsid w:val="009C3969"/>
    <w:rsid w:val="009C3982"/>
    <w:rsid w:val="009C3994"/>
    <w:rsid w:val="009C399A"/>
    <w:rsid w:val="009C39D9"/>
    <w:rsid w:val="009C3A00"/>
    <w:rsid w:val="009C3A2C"/>
    <w:rsid w:val="009C3A2D"/>
    <w:rsid w:val="009C3A8C"/>
    <w:rsid w:val="009C3ADB"/>
    <w:rsid w:val="009C3B14"/>
    <w:rsid w:val="009C3B24"/>
    <w:rsid w:val="009C3B28"/>
    <w:rsid w:val="009C3B4D"/>
    <w:rsid w:val="009C3B86"/>
    <w:rsid w:val="009C3C04"/>
    <w:rsid w:val="009C3C24"/>
    <w:rsid w:val="009C3C37"/>
    <w:rsid w:val="009C3C43"/>
    <w:rsid w:val="009C3D0F"/>
    <w:rsid w:val="009C3D10"/>
    <w:rsid w:val="009C3D1A"/>
    <w:rsid w:val="009C3DA9"/>
    <w:rsid w:val="009C3DF8"/>
    <w:rsid w:val="009C3E12"/>
    <w:rsid w:val="009C3E8D"/>
    <w:rsid w:val="009C3EB5"/>
    <w:rsid w:val="009C3EC3"/>
    <w:rsid w:val="009C3F64"/>
    <w:rsid w:val="009C3F77"/>
    <w:rsid w:val="009C3FD1"/>
    <w:rsid w:val="009C3FF6"/>
    <w:rsid w:val="009C4089"/>
    <w:rsid w:val="009C40A3"/>
    <w:rsid w:val="009C40DB"/>
    <w:rsid w:val="009C4103"/>
    <w:rsid w:val="009C419B"/>
    <w:rsid w:val="009C41B1"/>
    <w:rsid w:val="009C41C0"/>
    <w:rsid w:val="009C41CA"/>
    <w:rsid w:val="009C41D7"/>
    <w:rsid w:val="009C42F3"/>
    <w:rsid w:val="009C42F8"/>
    <w:rsid w:val="009C4332"/>
    <w:rsid w:val="009C4335"/>
    <w:rsid w:val="009C4359"/>
    <w:rsid w:val="009C4443"/>
    <w:rsid w:val="009C44CA"/>
    <w:rsid w:val="009C44CC"/>
    <w:rsid w:val="009C44E6"/>
    <w:rsid w:val="009C457B"/>
    <w:rsid w:val="009C4599"/>
    <w:rsid w:val="009C45E8"/>
    <w:rsid w:val="009C462E"/>
    <w:rsid w:val="009C46C6"/>
    <w:rsid w:val="009C46E5"/>
    <w:rsid w:val="009C4704"/>
    <w:rsid w:val="009C47B5"/>
    <w:rsid w:val="009C47E4"/>
    <w:rsid w:val="009C480B"/>
    <w:rsid w:val="009C4836"/>
    <w:rsid w:val="009C4864"/>
    <w:rsid w:val="009C486D"/>
    <w:rsid w:val="009C4886"/>
    <w:rsid w:val="009C4896"/>
    <w:rsid w:val="009C48F6"/>
    <w:rsid w:val="009C4925"/>
    <w:rsid w:val="009C493C"/>
    <w:rsid w:val="009C4984"/>
    <w:rsid w:val="009C49C0"/>
    <w:rsid w:val="009C49CE"/>
    <w:rsid w:val="009C49EE"/>
    <w:rsid w:val="009C49F7"/>
    <w:rsid w:val="009C4A35"/>
    <w:rsid w:val="009C4A6B"/>
    <w:rsid w:val="009C4B00"/>
    <w:rsid w:val="009C4B04"/>
    <w:rsid w:val="009C4B1F"/>
    <w:rsid w:val="009C4C75"/>
    <w:rsid w:val="009C4C76"/>
    <w:rsid w:val="009C4CD9"/>
    <w:rsid w:val="009C4D09"/>
    <w:rsid w:val="009C4D4E"/>
    <w:rsid w:val="009C4DBD"/>
    <w:rsid w:val="009C4EAC"/>
    <w:rsid w:val="009C4F35"/>
    <w:rsid w:val="009C4F4A"/>
    <w:rsid w:val="009C4F96"/>
    <w:rsid w:val="009C500B"/>
    <w:rsid w:val="009C505C"/>
    <w:rsid w:val="009C50AA"/>
    <w:rsid w:val="009C50B1"/>
    <w:rsid w:val="009C50E3"/>
    <w:rsid w:val="009C50F6"/>
    <w:rsid w:val="009C5171"/>
    <w:rsid w:val="009C5173"/>
    <w:rsid w:val="009C518B"/>
    <w:rsid w:val="009C519C"/>
    <w:rsid w:val="009C51B2"/>
    <w:rsid w:val="009C51C8"/>
    <w:rsid w:val="009C51EB"/>
    <w:rsid w:val="009C5256"/>
    <w:rsid w:val="009C5290"/>
    <w:rsid w:val="009C52CA"/>
    <w:rsid w:val="009C5323"/>
    <w:rsid w:val="009C534C"/>
    <w:rsid w:val="009C536F"/>
    <w:rsid w:val="009C5399"/>
    <w:rsid w:val="009C53A8"/>
    <w:rsid w:val="009C53B9"/>
    <w:rsid w:val="009C53E1"/>
    <w:rsid w:val="009C542B"/>
    <w:rsid w:val="009C54C5"/>
    <w:rsid w:val="009C551F"/>
    <w:rsid w:val="009C55C4"/>
    <w:rsid w:val="009C55D6"/>
    <w:rsid w:val="009C5633"/>
    <w:rsid w:val="009C56A4"/>
    <w:rsid w:val="009C5710"/>
    <w:rsid w:val="009C5718"/>
    <w:rsid w:val="009C57B3"/>
    <w:rsid w:val="009C57F8"/>
    <w:rsid w:val="009C581D"/>
    <w:rsid w:val="009C5861"/>
    <w:rsid w:val="009C5881"/>
    <w:rsid w:val="009C5926"/>
    <w:rsid w:val="009C5947"/>
    <w:rsid w:val="009C59AB"/>
    <w:rsid w:val="009C59AC"/>
    <w:rsid w:val="009C59B5"/>
    <w:rsid w:val="009C59C4"/>
    <w:rsid w:val="009C59DA"/>
    <w:rsid w:val="009C5A1F"/>
    <w:rsid w:val="009C5A33"/>
    <w:rsid w:val="009C5A48"/>
    <w:rsid w:val="009C5A6A"/>
    <w:rsid w:val="009C5A9B"/>
    <w:rsid w:val="009C5AE3"/>
    <w:rsid w:val="009C5B07"/>
    <w:rsid w:val="009C5B20"/>
    <w:rsid w:val="009C5B35"/>
    <w:rsid w:val="009C5B6F"/>
    <w:rsid w:val="009C5C33"/>
    <w:rsid w:val="009C5C51"/>
    <w:rsid w:val="009C5C89"/>
    <w:rsid w:val="009C5CA6"/>
    <w:rsid w:val="009C5CCC"/>
    <w:rsid w:val="009C5D30"/>
    <w:rsid w:val="009C5D35"/>
    <w:rsid w:val="009C5DAE"/>
    <w:rsid w:val="009C5DEA"/>
    <w:rsid w:val="009C5E30"/>
    <w:rsid w:val="009C5F46"/>
    <w:rsid w:val="009C5F77"/>
    <w:rsid w:val="009C5FF3"/>
    <w:rsid w:val="009C6036"/>
    <w:rsid w:val="009C60B2"/>
    <w:rsid w:val="009C6118"/>
    <w:rsid w:val="009C6132"/>
    <w:rsid w:val="009C6159"/>
    <w:rsid w:val="009C615F"/>
    <w:rsid w:val="009C6190"/>
    <w:rsid w:val="009C61B0"/>
    <w:rsid w:val="009C621C"/>
    <w:rsid w:val="009C6296"/>
    <w:rsid w:val="009C62D3"/>
    <w:rsid w:val="009C62F2"/>
    <w:rsid w:val="009C6314"/>
    <w:rsid w:val="009C6329"/>
    <w:rsid w:val="009C6349"/>
    <w:rsid w:val="009C6371"/>
    <w:rsid w:val="009C63A6"/>
    <w:rsid w:val="009C63C9"/>
    <w:rsid w:val="009C63E4"/>
    <w:rsid w:val="009C642C"/>
    <w:rsid w:val="009C6493"/>
    <w:rsid w:val="009C64D5"/>
    <w:rsid w:val="009C64F5"/>
    <w:rsid w:val="009C64FB"/>
    <w:rsid w:val="009C6554"/>
    <w:rsid w:val="009C6558"/>
    <w:rsid w:val="009C656D"/>
    <w:rsid w:val="009C6622"/>
    <w:rsid w:val="009C6651"/>
    <w:rsid w:val="009C6670"/>
    <w:rsid w:val="009C667F"/>
    <w:rsid w:val="009C66A9"/>
    <w:rsid w:val="009C66C6"/>
    <w:rsid w:val="009C673F"/>
    <w:rsid w:val="009C6781"/>
    <w:rsid w:val="009C67BA"/>
    <w:rsid w:val="009C6810"/>
    <w:rsid w:val="009C685B"/>
    <w:rsid w:val="009C687D"/>
    <w:rsid w:val="009C6891"/>
    <w:rsid w:val="009C68C2"/>
    <w:rsid w:val="009C68CB"/>
    <w:rsid w:val="009C68D1"/>
    <w:rsid w:val="009C6917"/>
    <w:rsid w:val="009C697A"/>
    <w:rsid w:val="009C6994"/>
    <w:rsid w:val="009C6996"/>
    <w:rsid w:val="009C69FD"/>
    <w:rsid w:val="009C6A4C"/>
    <w:rsid w:val="009C6A4F"/>
    <w:rsid w:val="009C6A59"/>
    <w:rsid w:val="009C6ADD"/>
    <w:rsid w:val="009C6AE3"/>
    <w:rsid w:val="009C6B04"/>
    <w:rsid w:val="009C6B8A"/>
    <w:rsid w:val="009C6C77"/>
    <w:rsid w:val="009C6CCE"/>
    <w:rsid w:val="009C6CD3"/>
    <w:rsid w:val="009C6CDD"/>
    <w:rsid w:val="009C6DBE"/>
    <w:rsid w:val="009C6DFB"/>
    <w:rsid w:val="009C6E4F"/>
    <w:rsid w:val="009C6E5C"/>
    <w:rsid w:val="009C6E69"/>
    <w:rsid w:val="009C6EA0"/>
    <w:rsid w:val="009C6EF4"/>
    <w:rsid w:val="009C6F01"/>
    <w:rsid w:val="009C6F04"/>
    <w:rsid w:val="009C6F61"/>
    <w:rsid w:val="009C6FCC"/>
    <w:rsid w:val="009C7059"/>
    <w:rsid w:val="009C705F"/>
    <w:rsid w:val="009C70A8"/>
    <w:rsid w:val="009C70AA"/>
    <w:rsid w:val="009C70DA"/>
    <w:rsid w:val="009C7143"/>
    <w:rsid w:val="009C7180"/>
    <w:rsid w:val="009C7243"/>
    <w:rsid w:val="009C7307"/>
    <w:rsid w:val="009C7311"/>
    <w:rsid w:val="009C7373"/>
    <w:rsid w:val="009C73D6"/>
    <w:rsid w:val="009C73DB"/>
    <w:rsid w:val="009C742F"/>
    <w:rsid w:val="009C7434"/>
    <w:rsid w:val="009C7475"/>
    <w:rsid w:val="009C74A4"/>
    <w:rsid w:val="009C74CC"/>
    <w:rsid w:val="009C74EC"/>
    <w:rsid w:val="009C7510"/>
    <w:rsid w:val="009C7551"/>
    <w:rsid w:val="009C7587"/>
    <w:rsid w:val="009C758F"/>
    <w:rsid w:val="009C75AE"/>
    <w:rsid w:val="009C75FA"/>
    <w:rsid w:val="009C7644"/>
    <w:rsid w:val="009C76C5"/>
    <w:rsid w:val="009C76E0"/>
    <w:rsid w:val="009C7738"/>
    <w:rsid w:val="009C7767"/>
    <w:rsid w:val="009C7795"/>
    <w:rsid w:val="009C77A6"/>
    <w:rsid w:val="009C77D0"/>
    <w:rsid w:val="009C77E8"/>
    <w:rsid w:val="009C7842"/>
    <w:rsid w:val="009C7875"/>
    <w:rsid w:val="009C7877"/>
    <w:rsid w:val="009C78E2"/>
    <w:rsid w:val="009C78EB"/>
    <w:rsid w:val="009C78F3"/>
    <w:rsid w:val="009C7963"/>
    <w:rsid w:val="009C79E4"/>
    <w:rsid w:val="009C7A2E"/>
    <w:rsid w:val="009C7A6C"/>
    <w:rsid w:val="009C7A8D"/>
    <w:rsid w:val="009C7B6A"/>
    <w:rsid w:val="009C7BC6"/>
    <w:rsid w:val="009C7BD7"/>
    <w:rsid w:val="009C7C13"/>
    <w:rsid w:val="009C7C43"/>
    <w:rsid w:val="009C7C49"/>
    <w:rsid w:val="009C7CBF"/>
    <w:rsid w:val="009C7CCF"/>
    <w:rsid w:val="009C7D2C"/>
    <w:rsid w:val="009C7D5C"/>
    <w:rsid w:val="009C7DA5"/>
    <w:rsid w:val="009C7ECD"/>
    <w:rsid w:val="009C7F81"/>
    <w:rsid w:val="009C7F98"/>
    <w:rsid w:val="009C7FE5"/>
    <w:rsid w:val="009D003D"/>
    <w:rsid w:val="009D00EC"/>
    <w:rsid w:val="009D010E"/>
    <w:rsid w:val="009D011A"/>
    <w:rsid w:val="009D01A1"/>
    <w:rsid w:val="009D01B6"/>
    <w:rsid w:val="009D01FF"/>
    <w:rsid w:val="009D020C"/>
    <w:rsid w:val="009D0251"/>
    <w:rsid w:val="009D0280"/>
    <w:rsid w:val="009D02BA"/>
    <w:rsid w:val="009D02D0"/>
    <w:rsid w:val="009D0346"/>
    <w:rsid w:val="009D03AF"/>
    <w:rsid w:val="009D0409"/>
    <w:rsid w:val="009D0437"/>
    <w:rsid w:val="009D0457"/>
    <w:rsid w:val="009D049B"/>
    <w:rsid w:val="009D04E2"/>
    <w:rsid w:val="009D051A"/>
    <w:rsid w:val="009D0532"/>
    <w:rsid w:val="009D056F"/>
    <w:rsid w:val="009D0596"/>
    <w:rsid w:val="009D05EE"/>
    <w:rsid w:val="009D0617"/>
    <w:rsid w:val="009D061C"/>
    <w:rsid w:val="009D0686"/>
    <w:rsid w:val="009D06F9"/>
    <w:rsid w:val="009D070A"/>
    <w:rsid w:val="009D0744"/>
    <w:rsid w:val="009D0750"/>
    <w:rsid w:val="009D0778"/>
    <w:rsid w:val="009D078A"/>
    <w:rsid w:val="009D0792"/>
    <w:rsid w:val="009D07E6"/>
    <w:rsid w:val="009D07EB"/>
    <w:rsid w:val="009D080D"/>
    <w:rsid w:val="009D0839"/>
    <w:rsid w:val="009D0886"/>
    <w:rsid w:val="009D089F"/>
    <w:rsid w:val="009D08AC"/>
    <w:rsid w:val="009D08E1"/>
    <w:rsid w:val="009D0915"/>
    <w:rsid w:val="009D098A"/>
    <w:rsid w:val="009D0991"/>
    <w:rsid w:val="009D0A3B"/>
    <w:rsid w:val="009D0A55"/>
    <w:rsid w:val="009D0AA8"/>
    <w:rsid w:val="009D0AE6"/>
    <w:rsid w:val="009D0B16"/>
    <w:rsid w:val="009D0B1F"/>
    <w:rsid w:val="009D0B5D"/>
    <w:rsid w:val="009D0B98"/>
    <w:rsid w:val="009D0BA5"/>
    <w:rsid w:val="009D0BB5"/>
    <w:rsid w:val="009D0BE7"/>
    <w:rsid w:val="009D0C05"/>
    <w:rsid w:val="009D0C50"/>
    <w:rsid w:val="009D0C79"/>
    <w:rsid w:val="009D0CB6"/>
    <w:rsid w:val="009D0D18"/>
    <w:rsid w:val="009D0D3F"/>
    <w:rsid w:val="009D0DF9"/>
    <w:rsid w:val="009D0E2F"/>
    <w:rsid w:val="009D0E5D"/>
    <w:rsid w:val="009D0E82"/>
    <w:rsid w:val="009D0F38"/>
    <w:rsid w:val="009D0F5F"/>
    <w:rsid w:val="009D0F6C"/>
    <w:rsid w:val="009D0FC8"/>
    <w:rsid w:val="009D0FFD"/>
    <w:rsid w:val="009D1020"/>
    <w:rsid w:val="009D1029"/>
    <w:rsid w:val="009D10B0"/>
    <w:rsid w:val="009D10BC"/>
    <w:rsid w:val="009D10ED"/>
    <w:rsid w:val="009D1112"/>
    <w:rsid w:val="009D1151"/>
    <w:rsid w:val="009D117D"/>
    <w:rsid w:val="009D11B8"/>
    <w:rsid w:val="009D11FB"/>
    <w:rsid w:val="009D1211"/>
    <w:rsid w:val="009D1247"/>
    <w:rsid w:val="009D12A5"/>
    <w:rsid w:val="009D12AD"/>
    <w:rsid w:val="009D1316"/>
    <w:rsid w:val="009D1341"/>
    <w:rsid w:val="009D1350"/>
    <w:rsid w:val="009D1384"/>
    <w:rsid w:val="009D139C"/>
    <w:rsid w:val="009D13EF"/>
    <w:rsid w:val="009D143A"/>
    <w:rsid w:val="009D1449"/>
    <w:rsid w:val="009D145E"/>
    <w:rsid w:val="009D146C"/>
    <w:rsid w:val="009D1481"/>
    <w:rsid w:val="009D1504"/>
    <w:rsid w:val="009D1565"/>
    <w:rsid w:val="009D1601"/>
    <w:rsid w:val="009D1667"/>
    <w:rsid w:val="009D1675"/>
    <w:rsid w:val="009D16F4"/>
    <w:rsid w:val="009D1729"/>
    <w:rsid w:val="009D173F"/>
    <w:rsid w:val="009D176C"/>
    <w:rsid w:val="009D177F"/>
    <w:rsid w:val="009D17A0"/>
    <w:rsid w:val="009D17C3"/>
    <w:rsid w:val="009D17D6"/>
    <w:rsid w:val="009D17EB"/>
    <w:rsid w:val="009D17F8"/>
    <w:rsid w:val="009D17FD"/>
    <w:rsid w:val="009D18B8"/>
    <w:rsid w:val="009D18C3"/>
    <w:rsid w:val="009D1949"/>
    <w:rsid w:val="009D1958"/>
    <w:rsid w:val="009D195D"/>
    <w:rsid w:val="009D1961"/>
    <w:rsid w:val="009D1966"/>
    <w:rsid w:val="009D1968"/>
    <w:rsid w:val="009D197D"/>
    <w:rsid w:val="009D19BF"/>
    <w:rsid w:val="009D19D4"/>
    <w:rsid w:val="009D1A03"/>
    <w:rsid w:val="009D1A13"/>
    <w:rsid w:val="009D1A45"/>
    <w:rsid w:val="009D1A5E"/>
    <w:rsid w:val="009D1A77"/>
    <w:rsid w:val="009D1AAB"/>
    <w:rsid w:val="009D1ACD"/>
    <w:rsid w:val="009D1AD1"/>
    <w:rsid w:val="009D1AEA"/>
    <w:rsid w:val="009D1B7A"/>
    <w:rsid w:val="009D1BE6"/>
    <w:rsid w:val="009D1BFB"/>
    <w:rsid w:val="009D1C03"/>
    <w:rsid w:val="009D1C2E"/>
    <w:rsid w:val="009D1C7E"/>
    <w:rsid w:val="009D1C8B"/>
    <w:rsid w:val="009D1C9B"/>
    <w:rsid w:val="009D1C9D"/>
    <w:rsid w:val="009D1CA6"/>
    <w:rsid w:val="009D1D67"/>
    <w:rsid w:val="009D1DEF"/>
    <w:rsid w:val="009D1DF7"/>
    <w:rsid w:val="009D1DFC"/>
    <w:rsid w:val="009D1E12"/>
    <w:rsid w:val="009D1E5A"/>
    <w:rsid w:val="009D1E61"/>
    <w:rsid w:val="009D1EB7"/>
    <w:rsid w:val="009D1EBC"/>
    <w:rsid w:val="009D1EDD"/>
    <w:rsid w:val="009D1F13"/>
    <w:rsid w:val="009D1F23"/>
    <w:rsid w:val="009D1F32"/>
    <w:rsid w:val="009D1F76"/>
    <w:rsid w:val="009D1FA5"/>
    <w:rsid w:val="009D2047"/>
    <w:rsid w:val="009D204E"/>
    <w:rsid w:val="009D2054"/>
    <w:rsid w:val="009D208E"/>
    <w:rsid w:val="009D20DE"/>
    <w:rsid w:val="009D2125"/>
    <w:rsid w:val="009D21EE"/>
    <w:rsid w:val="009D22EA"/>
    <w:rsid w:val="009D22FB"/>
    <w:rsid w:val="009D2339"/>
    <w:rsid w:val="009D2350"/>
    <w:rsid w:val="009D2378"/>
    <w:rsid w:val="009D23F3"/>
    <w:rsid w:val="009D242B"/>
    <w:rsid w:val="009D246B"/>
    <w:rsid w:val="009D247F"/>
    <w:rsid w:val="009D251A"/>
    <w:rsid w:val="009D2540"/>
    <w:rsid w:val="009D2561"/>
    <w:rsid w:val="009D2578"/>
    <w:rsid w:val="009D2594"/>
    <w:rsid w:val="009D2616"/>
    <w:rsid w:val="009D2683"/>
    <w:rsid w:val="009D26AA"/>
    <w:rsid w:val="009D26DB"/>
    <w:rsid w:val="009D26E5"/>
    <w:rsid w:val="009D26F2"/>
    <w:rsid w:val="009D274D"/>
    <w:rsid w:val="009D2865"/>
    <w:rsid w:val="009D28F1"/>
    <w:rsid w:val="009D290C"/>
    <w:rsid w:val="009D290D"/>
    <w:rsid w:val="009D295A"/>
    <w:rsid w:val="009D299C"/>
    <w:rsid w:val="009D29D6"/>
    <w:rsid w:val="009D2A2E"/>
    <w:rsid w:val="009D2A50"/>
    <w:rsid w:val="009D2AEB"/>
    <w:rsid w:val="009D2AFD"/>
    <w:rsid w:val="009D2B73"/>
    <w:rsid w:val="009D2B8E"/>
    <w:rsid w:val="009D2B96"/>
    <w:rsid w:val="009D2BA2"/>
    <w:rsid w:val="009D2BD5"/>
    <w:rsid w:val="009D2C3E"/>
    <w:rsid w:val="009D2C43"/>
    <w:rsid w:val="009D2C4D"/>
    <w:rsid w:val="009D2C96"/>
    <w:rsid w:val="009D2CCD"/>
    <w:rsid w:val="009D2CE0"/>
    <w:rsid w:val="009D2D0C"/>
    <w:rsid w:val="009D2DAC"/>
    <w:rsid w:val="009D2DC1"/>
    <w:rsid w:val="009D2DCD"/>
    <w:rsid w:val="009D2E05"/>
    <w:rsid w:val="009D2E37"/>
    <w:rsid w:val="009D2E5F"/>
    <w:rsid w:val="009D2E70"/>
    <w:rsid w:val="009D2EA9"/>
    <w:rsid w:val="009D2EB4"/>
    <w:rsid w:val="009D304D"/>
    <w:rsid w:val="009D3136"/>
    <w:rsid w:val="009D3161"/>
    <w:rsid w:val="009D3171"/>
    <w:rsid w:val="009D31D3"/>
    <w:rsid w:val="009D31FD"/>
    <w:rsid w:val="009D3209"/>
    <w:rsid w:val="009D3237"/>
    <w:rsid w:val="009D325D"/>
    <w:rsid w:val="009D3294"/>
    <w:rsid w:val="009D329C"/>
    <w:rsid w:val="009D32C4"/>
    <w:rsid w:val="009D3337"/>
    <w:rsid w:val="009D339A"/>
    <w:rsid w:val="009D33EC"/>
    <w:rsid w:val="009D342F"/>
    <w:rsid w:val="009D3456"/>
    <w:rsid w:val="009D34DB"/>
    <w:rsid w:val="009D35F9"/>
    <w:rsid w:val="009D3674"/>
    <w:rsid w:val="009D369A"/>
    <w:rsid w:val="009D372B"/>
    <w:rsid w:val="009D3777"/>
    <w:rsid w:val="009D37C8"/>
    <w:rsid w:val="009D37D0"/>
    <w:rsid w:val="009D37F3"/>
    <w:rsid w:val="009D3802"/>
    <w:rsid w:val="009D380E"/>
    <w:rsid w:val="009D3873"/>
    <w:rsid w:val="009D38C7"/>
    <w:rsid w:val="009D396A"/>
    <w:rsid w:val="009D3999"/>
    <w:rsid w:val="009D39C2"/>
    <w:rsid w:val="009D39C4"/>
    <w:rsid w:val="009D3A51"/>
    <w:rsid w:val="009D3AA5"/>
    <w:rsid w:val="009D3AB7"/>
    <w:rsid w:val="009D3AD7"/>
    <w:rsid w:val="009D3AF1"/>
    <w:rsid w:val="009D3AF8"/>
    <w:rsid w:val="009D3B16"/>
    <w:rsid w:val="009D3B60"/>
    <w:rsid w:val="009D3B70"/>
    <w:rsid w:val="009D3BAA"/>
    <w:rsid w:val="009D3C3E"/>
    <w:rsid w:val="009D3C4D"/>
    <w:rsid w:val="009D3CAD"/>
    <w:rsid w:val="009D3D9B"/>
    <w:rsid w:val="009D3E2C"/>
    <w:rsid w:val="009D3E3B"/>
    <w:rsid w:val="009D3E51"/>
    <w:rsid w:val="009D3E56"/>
    <w:rsid w:val="009D3E98"/>
    <w:rsid w:val="009D3EDE"/>
    <w:rsid w:val="009D3F2F"/>
    <w:rsid w:val="009D3F98"/>
    <w:rsid w:val="009D4026"/>
    <w:rsid w:val="009D4068"/>
    <w:rsid w:val="009D409B"/>
    <w:rsid w:val="009D40AD"/>
    <w:rsid w:val="009D4104"/>
    <w:rsid w:val="009D4114"/>
    <w:rsid w:val="009D4125"/>
    <w:rsid w:val="009D4156"/>
    <w:rsid w:val="009D4172"/>
    <w:rsid w:val="009D41D8"/>
    <w:rsid w:val="009D41D9"/>
    <w:rsid w:val="009D421F"/>
    <w:rsid w:val="009D424F"/>
    <w:rsid w:val="009D42DA"/>
    <w:rsid w:val="009D42FD"/>
    <w:rsid w:val="009D42FF"/>
    <w:rsid w:val="009D4328"/>
    <w:rsid w:val="009D43B5"/>
    <w:rsid w:val="009D43F1"/>
    <w:rsid w:val="009D444E"/>
    <w:rsid w:val="009D44A3"/>
    <w:rsid w:val="009D453D"/>
    <w:rsid w:val="009D4577"/>
    <w:rsid w:val="009D457C"/>
    <w:rsid w:val="009D45FD"/>
    <w:rsid w:val="009D4680"/>
    <w:rsid w:val="009D468D"/>
    <w:rsid w:val="009D46A6"/>
    <w:rsid w:val="009D46B7"/>
    <w:rsid w:val="009D4710"/>
    <w:rsid w:val="009D4751"/>
    <w:rsid w:val="009D4785"/>
    <w:rsid w:val="009D47F8"/>
    <w:rsid w:val="009D483D"/>
    <w:rsid w:val="009D4898"/>
    <w:rsid w:val="009D48B4"/>
    <w:rsid w:val="009D48C0"/>
    <w:rsid w:val="009D48F6"/>
    <w:rsid w:val="009D4978"/>
    <w:rsid w:val="009D497F"/>
    <w:rsid w:val="009D49BC"/>
    <w:rsid w:val="009D49DC"/>
    <w:rsid w:val="009D4A05"/>
    <w:rsid w:val="009D4A42"/>
    <w:rsid w:val="009D4A5E"/>
    <w:rsid w:val="009D4A8A"/>
    <w:rsid w:val="009D4ACE"/>
    <w:rsid w:val="009D4AE2"/>
    <w:rsid w:val="009D4AEC"/>
    <w:rsid w:val="009D4AF3"/>
    <w:rsid w:val="009D4B06"/>
    <w:rsid w:val="009D4B2E"/>
    <w:rsid w:val="009D4B34"/>
    <w:rsid w:val="009D4B68"/>
    <w:rsid w:val="009D4BB6"/>
    <w:rsid w:val="009D4BCB"/>
    <w:rsid w:val="009D4BE6"/>
    <w:rsid w:val="009D4CA2"/>
    <w:rsid w:val="009D4CA6"/>
    <w:rsid w:val="009D4CD3"/>
    <w:rsid w:val="009D4CF9"/>
    <w:rsid w:val="009D4D0E"/>
    <w:rsid w:val="009D4D0F"/>
    <w:rsid w:val="009D4D49"/>
    <w:rsid w:val="009D4D77"/>
    <w:rsid w:val="009D4E10"/>
    <w:rsid w:val="009D4E26"/>
    <w:rsid w:val="009D4E41"/>
    <w:rsid w:val="009D4E93"/>
    <w:rsid w:val="009D4EFD"/>
    <w:rsid w:val="009D4FC5"/>
    <w:rsid w:val="009D4FD8"/>
    <w:rsid w:val="009D4FF3"/>
    <w:rsid w:val="009D501F"/>
    <w:rsid w:val="009D5056"/>
    <w:rsid w:val="009D505B"/>
    <w:rsid w:val="009D50D2"/>
    <w:rsid w:val="009D5110"/>
    <w:rsid w:val="009D5141"/>
    <w:rsid w:val="009D5148"/>
    <w:rsid w:val="009D5159"/>
    <w:rsid w:val="009D51F2"/>
    <w:rsid w:val="009D5221"/>
    <w:rsid w:val="009D523C"/>
    <w:rsid w:val="009D528B"/>
    <w:rsid w:val="009D539C"/>
    <w:rsid w:val="009D53AB"/>
    <w:rsid w:val="009D53D1"/>
    <w:rsid w:val="009D5458"/>
    <w:rsid w:val="009D54FA"/>
    <w:rsid w:val="009D5564"/>
    <w:rsid w:val="009D5565"/>
    <w:rsid w:val="009D559B"/>
    <w:rsid w:val="009D562D"/>
    <w:rsid w:val="009D563C"/>
    <w:rsid w:val="009D5675"/>
    <w:rsid w:val="009D5681"/>
    <w:rsid w:val="009D56FA"/>
    <w:rsid w:val="009D5756"/>
    <w:rsid w:val="009D57D3"/>
    <w:rsid w:val="009D57E6"/>
    <w:rsid w:val="009D57E8"/>
    <w:rsid w:val="009D5860"/>
    <w:rsid w:val="009D586B"/>
    <w:rsid w:val="009D589E"/>
    <w:rsid w:val="009D5906"/>
    <w:rsid w:val="009D592A"/>
    <w:rsid w:val="009D593F"/>
    <w:rsid w:val="009D5945"/>
    <w:rsid w:val="009D5987"/>
    <w:rsid w:val="009D59F5"/>
    <w:rsid w:val="009D59FE"/>
    <w:rsid w:val="009D5A95"/>
    <w:rsid w:val="009D5B09"/>
    <w:rsid w:val="009D5B0E"/>
    <w:rsid w:val="009D5B2A"/>
    <w:rsid w:val="009D5B97"/>
    <w:rsid w:val="009D5BA9"/>
    <w:rsid w:val="009D5BCF"/>
    <w:rsid w:val="009D5BD3"/>
    <w:rsid w:val="009D5C26"/>
    <w:rsid w:val="009D5C38"/>
    <w:rsid w:val="009D5C4C"/>
    <w:rsid w:val="009D5C96"/>
    <w:rsid w:val="009D5CDD"/>
    <w:rsid w:val="009D5CE5"/>
    <w:rsid w:val="009D5D14"/>
    <w:rsid w:val="009D5D2C"/>
    <w:rsid w:val="009D5D35"/>
    <w:rsid w:val="009D5D53"/>
    <w:rsid w:val="009D5D5C"/>
    <w:rsid w:val="009D5DB0"/>
    <w:rsid w:val="009D5DEA"/>
    <w:rsid w:val="009D5F04"/>
    <w:rsid w:val="009D5F7F"/>
    <w:rsid w:val="009D5FAA"/>
    <w:rsid w:val="009D600F"/>
    <w:rsid w:val="009D60D7"/>
    <w:rsid w:val="009D6144"/>
    <w:rsid w:val="009D61C0"/>
    <w:rsid w:val="009D61E6"/>
    <w:rsid w:val="009D620C"/>
    <w:rsid w:val="009D6262"/>
    <w:rsid w:val="009D627A"/>
    <w:rsid w:val="009D627E"/>
    <w:rsid w:val="009D6332"/>
    <w:rsid w:val="009D6413"/>
    <w:rsid w:val="009D6471"/>
    <w:rsid w:val="009D647A"/>
    <w:rsid w:val="009D64AD"/>
    <w:rsid w:val="009D652C"/>
    <w:rsid w:val="009D6546"/>
    <w:rsid w:val="009D656C"/>
    <w:rsid w:val="009D658A"/>
    <w:rsid w:val="009D65A1"/>
    <w:rsid w:val="009D65B3"/>
    <w:rsid w:val="009D65BD"/>
    <w:rsid w:val="009D66D4"/>
    <w:rsid w:val="009D6780"/>
    <w:rsid w:val="009D678C"/>
    <w:rsid w:val="009D6796"/>
    <w:rsid w:val="009D6852"/>
    <w:rsid w:val="009D68CE"/>
    <w:rsid w:val="009D698B"/>
    <w:rsid w:val="009D69A5"/>
    <w:rsid w:val="009D69BC"/>
    <w:rsid w:val="009D69EA"/>
    <w:rsid w:val="009D69FA"/>
    <w:rsid w:val="009D6A18"/>
    <w:rsid w:val="009D6AB8"/>
    <w:rsid w:val="009D6B17"/>
    <w:rsid w:val="009D6B78"/>
    <w:rsid w:val="009D6B7F"/>
    <w:rsid w:val="009D6BBB"/>
    <w:rsid w:val="009D6BD8"/>
    <w:rsid w:val="009D6C65"/>
    <w:rsid w:val="009D6CA7"/>
    <w:rsid w:val="009D6CC5"/>
    <w:rsid w:val="009D6D26"/>
    <w:rsid w:val="009D6D36"/>
    <w:rsid w:val="009D6D4E"/>
    <w:rsid w:val="009D6D65"/>
    <w:rsid w:val="009D6D6B"/>
    <w:rsid w:val="009D6D75"/>
    <w:rsid w:val="009D6D7E"/>
    <w:rsid w:val="009D6DF6"/>
    <w:rsid w:val="009D6E56"/>
    <w:rsid w:val="009D6F3B"/>
    <w:rsid w:val="009D6F43"/>
    <w:rsid w:val="009D6F65"/>
    <w:rsid w:val="009D703A"/>
    <w:rsid w:val="009D7046"/>
    <w:rsid w:val="009D70BE"/>
    <w:rsid w:val="009D7166"/>
    <w:rsid w:val="009D7170"/>
    <w:rsid w:val="009D718B"/>
    <w:rsid w:val="009D71A6"/>
    <w:rsid w:val="009D725B"/>
    <w:rsid w:val="009D72C9"/>
    <w:rsid w:val="009D72CC"/>
    <w:rsid w:val="009D7319"/>
    <w:rsid w:val="009D7333"/>
    <w:rsid w:val="009D73BD"/>
    <w:rsid w:val="009D73DD"/>
    <w:rsid w:val="009D7409"/>
    <w:rsid w:val="009D740E"/>
    <w:rsid w:val="009D74FA"/>
    <w:rsid w:val="009D75AC"/>
    <w:rsid w:val="009D7600"/>
    <w:rsid w:val="009D7624"/>
    <w:rsid w:val="009D771E"/>
    <w:rsid w:val="009D772F"/>
    <w:rsid w:val="009D7766"/>
    <w:rsid w:val="009D77CE"/>
    <w:rsid w:val="009D77FB"/>
    <w:rsid w:val="009D7859"/>
    <w:rsid w:val="009D7897"/>
    <w:rsid w:val="009D78D0"/>
    <w:rsid w:val="009D792C"/>
    <w:rsid w:val="009D792F"/>
    <w:rsid w:val="009D79DC"/>
    <w:rsid w:val="009D7A31"/>
    <w:rsid w:val="009D7A70"/>
    <w:rsid w:val="009D7B39"/>
    <w:rsid w:val="009D7B46"/>
    <w:rsid w:val="009D7B71"/>
    <w:rsid w:val="009D7BD5"/>
    <w:rsid w:val="009D7BE3"/>
    <w:rsid w:val="009D7CB3"/>
    <w:rsid w:val="009D7CE7"/>
    <w:rsid w:val="009D7D00"/>
    <w:rsid w:val="009D7D93"/>
    <w:rsid w:val="009D7E1D"/>
    <w:rsid w:val="009D7ECD"/>
    <w:rsid w:val="009D7F21"/>
    <w:rsid w:val="009D7FEF"/>
    <w:rsid w:val="009E003C"/>
    <w:rsid w:val="009E00FD"/>
    <w:rsid w:val="009E013E"/>
    <w:rsid w:val="009E0182"/>
    <w:rsid w:val="009E01AC"/>
    <w:rsid w:val="009E0201"/>
    <w:rsid w:val="009E0209"/>
    <w:rsid w:val="009E0235"/>
    <w:rsid w:val="009E0256"/>
    <w:rsid w:val="009E0278"/>
    <w:rsid w:val="009E02A0"/>
    <w:rsid w:val="009E02A2"/>
    <w:rsid w:val="009E02C8"/>
    <w:rsid w:val="009E0302"/>
    <w:rsid w:val="009E030C"/>
    <w:rsid w:val="009E0347"/>
    <w:rsid w:val="009E039A"/>
    <w:rsid w:val="009E03BB"/>
    <w:rsid w:val="009E03DA"/>
    <w:rsid w:val="009E03F9"/>
    <w:rsid w:val="009E0420"/>
    <w:rsid w:val="009E049C"/>
    <w:rsid w:val="009E04D0"/>
    <w:rsid w:val="009E04D1"/>
    <w:rsid w:val="009E04DC"/>
    <w:rsid w:val="009E04E7"/>
    <w:rsid w:val="009E0582"/>
    <w:rsid w:val="009E05CC"/>
    <w:rsid w:val="009E05D0"/>
    <w:rsid w:val="009E05E0"/>
    <w:rsid w:val="009E0666"/>
    <w:rsid w:val="009E0683"/>
    <w:rsid w:val="009E0714"/>
    <w:rsid w:val="009E07D0"/>
    <w:rsid w:val="009E07E6"/>
    <w:rsid w:val="009E082A"/>
    <w:rsid w:val="009E0839"/>
    <w:rsid w:val="009E0852"/>
    <w:rsid w:val="009E099A"/>
    <w:rsid w:val="009E09B3"/>
    <w:rsid w:val="009E09D3"/>
    <w:rsid w:val="009E0A2A"/>
    <w:rsid w:val="009E0A36"/>
    <w:rsid w:val="009E0A44"/>
    <w:rsid w:val="009E0A5E"/>
    <w:rsid w:val="009E0ABF"/>
    <w:rsid w:val="009E0B4B"/>
    <w:rsid w:val="009E0B72"/>
    <w:rsid w:val="009E0BEF"/>
    <w:rsid w:val="009E0BF4"/>
    <w:rsid w:val="009E0C9C"/>
    <w:rsid w:val="009E0CEA"/>
    <w:rsid w:val="009E0D85"/>
    <w:rsid w:val="009E0D90"/>
    <w:rsid w:val="009E0DA4"/>
    <w:rsid w:val="009E0DBF"/>
    <w:rsid w:val="009E0E0F"/>
    <w:rsid w:val="009E0F14"/>
    <w:rsid w:val="009E0F43"/>
    <w:rsid w:val="009E0F49"/>
    <w:rsid w:val="009E0F58"/>
    <w:rsid w:val="009E0F77"/>
    <w:rsid w:val="009E10DD"/>
    <w:rsid w:val="009E1147"/>
    <w:rsid w:val="009E119C"/>
    <w:rsid w:val="009E11B2"/>
    <w:rsid w:val="009E11CB"/>
    <w:rsid w:val="009E12C0"/>
    <w:rsid w:val="009E12D3"/>
    <w:rsid w:val="009E131B"/>
    <w:rsid w:val="009E1332"/>
    <w:rsid w:val="009E1338"/>
    <w:rsid w:val="009E1339"/>
    <w:rsid w:val="009E1370"/>
    <w:rsid w:val="009E13AC"/>
    <w:rsid w:val="009E13BA"/>
    <w:rsid w:val="009E13D9"/>
    <w:rsid w:val="009E13E7"/>
    <w:rsid w:val="009E147A"/>
    <w:rsid w:val="009E15B2"/>
    <w:rsid w:val="009E15C7"/>
    <w:rsid w:val="009E1632"/>
    <w:rsid w:val="009E168B"/>
    <w:rsid w:val="009E16B7"/>
    <w:rsid w:val="009E16BF"/>
    <w:rsid w:val="009E16DF"/>
    <w:rsid w:val="009E16E8"/>
    <w:rsid w:val="009E16F0"/>
    <w:rsid w:val="009E176C"/>
    <w:rsid w:val="009E176F"/>
    <w:rsid w:val="009E177A"/>
    <w:rsid w:val="009E17BB"/>
    <w:rsid w:val="009E17EB"/>
    <w:rsid w:val="009E17EC"/>
    <w:rsid w:val="009E1822"/>
    <w:rsid w:val="009E18D8"/>
    <w:rsid w:val="009E18E6"/>
    <w:rsid w:val="009E18EF"/>
    <w:rsid w:val="009E190C"/>
    <w:rsid w:val="009E1937"/>
    <w:rsid w:val="009E1964"/>
    <w:rsid w:val="009E1969"/>
    <w:rsid w:val="009E196B"/>
    <w:rsid w:val="009E1978"/>
    <w:rsid w:val="009E19B0"/>
    <w:rsid w:val="009E1A3D"/>
    <w:rsid w:val="009E1A4F"/>
    <w:rsid w:val="009E1A5F"/>
    <w:rsid w:val="009E1A61"/>
    <w:rsid w:val="009E1A67"/>
    <w:rsid w:val="009E1A8D"/>
    <w:rsid w:val="009E1A9A"/>
    <w:rsid w:val="009E1AE6"/>
    <w:rsid w:val="009E1B70"/>
    <w:rsid w:val="009E1B80"/>
    <w:rsid w:val="009E1BD2"/>
    <w:rsid w:val="009E1C66"/>
    <w:rsid w:val="009E1CF4"/>
    <w:rsid w:val="009E1D1A"/>
    <w:rsid w:val="009E1D6E"/>
    <w:rsid w:val="009E1E3D"/>
    <w:rsid w:val="009E1E6C"/>
    <w:rsid w:val="009E1E97"/>
    <w:rsid w:val="009E1EA4"/>
    <w:rsid w:val="009E1EB7"/>
    <w:rsid w:val="009E1F47"/>
    <w:rsid w:val="009E1F4C"/>
    <w:rsid w:val="009E1F6E"/>
    <w:rsid w:val="009E1FBE"/>
    <w:rsid w:val="009E1FF6"/>
    <w:rsid w:val="009E205F"/>
    <w:rsid w:val="009E20A3"/>
    <w:rsid w:val="009E20A5"/>
    <w:rsid w:val="009E2162"/>
    <w:rsid w:val="009E2168"/>
    <w:rsid w:val="009E21A1"/>
    <w:rsid w:val="009E225F"/>
    <w:rsid w:val="009E227E"/>
    <w:rsid w:val="009E2299"/>
    <w:rsid w:val="009E22C8"/>
    <w:rsid w:val="009E2350"/>
    <w:rsid w:val="009E23DD"/>
    <w:rsid w:val="009E23FE"/>
    <w:rsid w:val="009E242F"/>
    <w:rsid w:val="009E2456"/>
    <w:rsid w:val="009E2490"/>
    <w:rsid w:val="009E24AB"/>
    <w:rsid w:val="009E24C1"/>
    <w:rsid w:val="009E2561"/>
    <w:rsid w:val="009E256B"/>
    <w:rsid w:val="009E2579"/>
    <w:rsid w:val="009E2588"/>
    <w:rsid w:val="009E25CC"/>
    <w:rsid w:val="009E25CD"/>
    <w:rsid w:val="009E264A"/>
    <w:rsid w:val="009E2654"/>
    <w:rsid w:val="009E271C"/>
    <w:rsid w:val="009E274C"/>
    <w:rsid w:val="009E275B"/>
    <w:rsid w:val="009E277E"/>
    <w:rsid w:val="009E27C3"/>
    <w:rsid w:val="009E2849"/>
    <w:rsid w:val="009E284B"/>
    <w:rsid w:val="009E287A"/>
    <w:rsid w:val="009E291D"/>
    <w:rsid w:val="009E2989"/>
    <w:rsid w:val="009E298B"/>
    <w:rsid w:val="009E298C"/>
    <w:rsid w:val="009E29A2"/>
    <w:rsid w:val="009E29B8"/>
    <w:rsid w:val="009E29CE"/>
    <w:rsid w:val="009E2A54"/>
    <w:rsid w:val="009E2AFD"/>
    <w:rsid w:val="009E2B05"/>
    <w:rsid w:val="009E2B1A"/>
    <w:rsid w:val="009E2B79"/>
    <w:rsid w:val="009E2B9C"/>
    <w:rsid w:val="009E2BB7"/>
    <w:rsid w:val="009E2C01"/>
    <w:rsid w:val="009E2C27"/>
    <w:rsid w:val="009E2C71"/>
    <w:rsid w:val="009E2C85"/>
    <w:rsid w:val="009E2CE4"/>
    <w:rsid w:val="009E2DD9"/>
    <w:rsid w:val="009E2E16"/>
    <w:rsid w:val="009E2E2A"/>
    <w:rsid w:val="009E2E54"/>
    <w:rsid w:val="009E2E58"/>
    <w:rsid w:val="009E2E65"/>
    <w:rsid w:val="009E2E6D"/>
    <w:rsid w:val="009E2EC9"/>
    <w:rsid w:val="009E2EFC"/>
    <w:rsid w:val="009E2F0A"/>
    <w:rsid w:val="009E2F1B"/>
    <w:rsid w:val="009E2F64"/>
    <w:rsid w:val="009E2F6B"/>
    <w:rsid w:val="009E2F96"/>
    <w:rsid w:val="009E2FA4"/>
    <w:rsid w:val="009E2FD6"/>
    <w:rsid w:val="009E2FFF"/>
    <w:rsid w:val="009E3015"/>
    <w:rsid w:val="009E3043"/>
    <w:rsid w:val="009E305B"/>
    <w:rsid w:val="009E3063"/>
    <w:rsid w:val="009E30F5"/>
    <w:rsid w:val="009E3132"/>
    <w:rsid w:val="009E3134"/>
    <w:rsid w:val="009E3196"/>
    <w:rsid w:val="009E31A4"/>
    <w:rsid w:val="009E31F8"/>
    <w:rsid w:val="009E3200"/>
    <w:rsid w:val="009E324E"/>
    <w:rsid w:val="009E329C"/>
    <w:rsid w:val="009E32C0"/>
    <w:rsid w:val="009E32C3"/>
    <w:rsid w:val="009E33A6"/>
    <w:rsid w:val="009E33A8"/>
    <w:rsid w:val="009E33F4"/>
    <w:rsid w:val="009E3410"/>
    <w:rsid w:val="009E3431"/>
    <w:rsid w:val="009E3439"/>
    <w:rsid w:val="009E3455"/>
    <w:rsid w:val="009E3463"/>
    <w:rsid w:val="009E346F"/>
    <w:rsid w:val="009E3493"/>
    <w:rsid w:val="009E34A4"/>
    <w:rsid w:val="009E351A"/>
    <w:rsid w:val="009E355F"/>
    <w:rsid w:val="009E3567"/>
    <w:rsid w:val="009E3569"/>
    <w:rsid w:val="009E358C"/>
    <w:rsid w:val="009E368C"/>
    <w:rsid w:val="009E36AB"/>
    <w:rsid w:val="009E36C9"/>
    <w:rsid w:val="009E36F3"/>
    <w:rsid w:val="009E36F5"/>
    <w:rsid w:val="009E372D"/>
    <w:rsid w:val="009E3748"/>
    <w:rsid w:val="009E3760"/>
    <w:rsid w:val="009E3770"/>
    <w:rsid w:val="009E37CE"/>
    <w:rsid w:val="009E37DF"/>
    <w:rsid w:val="009E3830"/>
    <w:rsid w:val="009E38E2"/>
    <w:rsid w:val="009E3919"/>
    <w:rsid w:val="009E3940"/>
    <w:rsid w:val="009E3968"/>
    <w:rsid w:val="009E39F8"/>
    <w:rsid w:val="009E3A71"/>
    <w:rsid w:val="009E3A8F"/>
    <w:rsid w:val="009E3A9D"/>
    <w:rsid w:val="009E3B2C"/>
    <w:rsid w:val="009E3BA2"/>
    <w:rsid w:val="009E3BD1"/>
    <w:rsid w:val="009E3C36"/>
    <w:rsid w:val="009E3C57"/>
    <w:rsid w:val="009E3C69"/>
    <w:rsid w:val="009E3CA6"/>
    <w:rsid w:val="009E3CF9"/>
    <w:rsid w:val="009E3D17"/>
    <w:rsid w:val="009E3D1D"/>
    <w:rsid w:val="009E3DB3"/>
    <w:rsid w:val="009E3E18"/>
    <w:rsid w:val="009E3E2F"/>
    <w:rsid w:val="009E3E56"/>
    <w:rsid w:val="009E3E72"/>
    <w:rsid w:val="009E3EA1"/>
    <w:rsid w:val="009E3EB0"/>
    <w:rsid w:val="009E3EB7"/>
    <w:rsid w:val="009E3EC4"/>
    <w:rsid w:val="009E3EE3"/>
    <w:rsid w:val="009E3F00"/>
    <w:rsid w:val="009E3F16"/>
    <w:rsid w:val="009E3F78"/>
    <w:rsid w:val="009E4041"/>
    <w:rsid w:val="009E4069"/>
    <w:rsid w:val="009E4071"/>
    <w:rsid w:val="009E40F0"/>
    <w:rsid w:val="009E411B"/>
    <w:rsid w:val="009E419B"/>
    <w:rsid w:val="009E41A3"/>
    <w:rsid w:val="009E4217"/>
    <w:rsid w:val="009E421C"/>
    <w:rsid w:val="009E423B"/>
    <w:rsid w:val="009E423D"/>
    <w:rsid w:val="009E4252"/>
    <w:rsid w:val="009E42CF"/>
    <w:rsid w:val="009E432A"/>
    <w:rsid w:val="009E434D"/>
    <w:rsid w:val="009E43C8"/>
    <w:rsid w:val="009E4419"/>
    <w:rsid w:val="009E4457"/>
    <w:rsid w:val="009E448B"/>
    <w:rsid w:val="009E44F1"/>
    <w:rsid w:val="009E4504"/>
    <w:rsid w:val="009E453F"/>
    <w:rsid w:val="009E45A0"/>
    <w:rsid w:val="009E45D0"/>
    <w:rsid w:val="009E45F4"/>
    <w:rsid w:val="009E4647"/>
    <w:rsid w:val="009E464A"/>
    <w:rsid w:val="009E46B1"/>
    <w:rsid w:val="009E46C1"/>
    <w:rsid w:val="009E46C9"/>
    <w:rsid w:val="009E470F"/>
    <w:rsid w:val="009E4738"/>
    <w:rsid w:val="009E4764"/>
    <w:rsid w:val="009E477A"/>
    <w:rsid w:val="009E4813"/>
    <w:rsid w:val="009E4830"/>
    <w:rsid w:val="009E4842"/>
    <w:rsid w:val="009E4850"/>
    <w:rsid w:val="009E4873"/>
    <w:rsid w:val="009E4880"/>
    <w:rsid w:val="009E4897"/>
    <w:rsid w:val="009E48A8"/>
    <w:rsid w:val="009E48AE"/>
    <w:rsid w:val="009E4939"/>
    <w:rsid w:val="009E496E"/>
    <w:rsid w:val="009E49B5"/>
    <w:rsid w:val="009E4A5F"/>
    <w:rsid w:val="009E4AAC"/>
    <w:rsid w:val="009E4B07"/>
    <w:rsid w:val="009E4B27"/>
    <w:rsid w:val="009E4B50"/>
    <w:rsid w:val="009E4BE1"/>
    <w:rsid w:val="009E4BE8"/>
    <w:rsid w:val="009E4BE9"/>
    <w:rsid w:val="009E4C09"/>
    <w:rsid w:val="009E4C24"/>
    <w:rsid w:val="009E4C8C"/>
    <w:rsid w:val="009E4CAA"/>
    <w:rsid w:val="009E4CCA"/>
    <w:rsid w:val="009E4CEE"/>
    <w:rsid w:val="009E4D2B"/>
    <w:rsid w:val="009E4D5D"/>
    <w:rsid w:val="009E4D7B"/>
    <w:rsid w:val="009E4D7D"/>
    <w:rsid w:val="009E4DD2"/>
    <w:rsid w:val="009E4E17"/>
    <w:rsid w:val="009E4E60"/>
    <w:rsid w:val="009E4E90"/>
    <w:rsid w:val="009E4E92"/>
    <w:rsid w:val="009E4F3D"/>
    <w:rsid w:val="009E4F48"/>
    <w:rsid w:val="009E4F5C"/>
    <w:rsid w:val="009E4FA4"/>
    <w:rsid w:val="009E4FD6"/>
    <w:rsid w:val="009E5005"/>
    <w:rsid w:val="009E5021"/>
    <w:rsid w:val="009E5029"/>
    <w:rsid w:val="009E5099"/>
    <w:rsid w:val="009E50CA"/>
    <w:rsid w:val="009E50F3"/>
    <w:rsid w:val="009E511A"/>
    <w:rsid w:val="009E5150"/>
    <w:rsid w:val="009E5195"/>
    <w:rsid w:val="009E5212"/>
    <w:rsid w:val="009E521C"/>
    <w:rsid w:val="009E5230"/>
    <w:rsid w:val="009E5233"/>
    <w:rsid w:val="009E526F"/>
    <w:rsid w:val="009E532E"/>
    <w:rsid w:val="009E5372"/>
    <w:rsid w:val="009E53B7"/>
    <w:rsid w:val="009E541E"/>
    <w:rsid w:val="009E5454"/>
    <w:rsid w:val="009E5473"/>
    <w:rsid w:val="009E54AD"/>
    <w:rsid w:val="009E54B7"/>
    <w:rsid w:val="009E5538"/>
    <w:rsid w:val="009E553E"/>
    <w:rsid w:val="009E555E"/>
    <w:rsid w:val="009E559A"/>
    <w:rsid w:val="009E55B4"/>
    <w:rsid w:val="009E5663"/>
    <w:rsid w:val="009E5690"/>
    <w:rsid w:val="009E56FD"/>
    <w:rsid w:val="009E5716"/>
    <w:rsid w:val="009E571D"/>
    <w:rsid w:val="009E5749"/>
    <w:rsid w:val="009E574E"/>
    <w:rsid w:val="009E5755"/>
    <w:rsid w:val="009E5779"/>
    <w:rsid w:val="009E57EF"/>
    <w:rsid w:val="009E581B"/>
    <w:rsid w:val="009E5824"/>
    <w:rsid w:val="009E5880"/>
    <w:rsid w:val="009E5882"/>
    <w:rsid w:val="009E58DD"/>
    <w:rsid w:val="009E58FC"/>
    <w:rsid w:val="009E5926"/>
    <w:rsid w:val="009E5962"/>
    <w:rsid w:val="009E5990"/>
    <w:rsid w:val="009E59CD"/>
    <w:rsid w:val="009E5A35"/>
    <w:rsid w:val="009E5A4C"/>
    <w:rsid w:val="009E5ADD"/>
    <w:rsid w:val="009E5AE0"/>
    <w:rsid w:val="009E5B02"/>
    <w:rsid w:val="009E5B10"/>
    <w:rsid w:val="009E5BC9"/>
    <w:rsid w:val="009E5C02"/>
    <w:rsid w:val="009E5C14"/>
    <w:rsid w:val="009E5C47"/>
    <w:rsid w:val="009E5C9A"/>
    <w:rsid w:val="009E5D37"/>
    <w:rsid w:val="009E5D75"/>
    <w:rsid w:val="009E5D9D"/>
    <w:rsid w:val="009E5DEF"/>
    <w:rsid w:val="009E5E0B"/>
    <w:rsid w:val="009E5E34"/>
    <w:rsid w:val="009E5EAF"/>
    <w:rsid w:val="009E5EBD"/>
    <w:rsid w:val="009E5EC6"/>
    <w:rsid w:val="009E5F80"/>
    <w:rsid w:val="009E5F93"/>
    <w:rsid w:val="009E5FB7"/>
    <w:rsid w:val="009E5FCF"/>
    <w:rsid w:val="009E5FFF"/>
    <w:rsid w:val="009E6042"/>
    <w:rsid w:val="009E608E"/>
    <w:rsid w:val="009E60D8"/>
    <w:rsid w:val="009E60F4"/>
    <w:rsid w:val="009E611E"/>
    <w:rsid w:val="009E6155"/>
    <w:rsid w:val="009E615A"/>
    <w:rsid w:val="009E61D5"/>
    <w:rsid w:val="009E620F"/>
    <w:rsid w:val="009E623D"/>
    <w:rsid w:val="009E6274"/>
    <w:rsid w:val="009E627E"/>
    <w:rsid w:val="009E62A3"/>
    <w:rsid w:val="009E62F4"/>
    <w:rsid w:val="009E62F5"/>
    <w:rsid w:val="009E635E"/>
    <w:rsid w:val="009E635F"/>
    <w:rsid w:val="009E63F2"/>
    <w:rsid w:val="009E63F5"/>
    <w:rsid w:val="009E6430"/>
    <w:rsid w:val="009E643D"/>
    <w:rsid w:val="009E645B"/>
    <w:rsid w:val="009E646C"/>
    <w:rsid w:val="009E6492"/>
    <w:rsid w:val="009E649B"/>
    <w:rsid w:val="009E64B8"/>
    <w:rsid w:val="009E64F3"/>
    <w:rsid w:val="009E656B"/>
    <w:rsid w:val="009E6576"/>
    <w:rsid w:val="009E65A2"/>
    <w:rsid w:val="009E65C5"/>
    <w:rsid w:val="009E6614"/>
    <w:rsid w:val="009E6638"/>
    <w:rsid w:val="009E66B8"/>
    <w:rsid w:val="009E675D"/>
    <w:rsid w:val="009E679D"/>
    <w:rsid w:val="009E67AA"/>
    <w:rsid w:val="009E67E9"/>
    <w:rsid w:val="009E680C"/>
    <w:rsid w:val="009E6849"/>
    <w:rsid w:val="009E6873"/>
    <w:rsid w:val="009E687C"/>
    <w:rsid w:val="009E68A9"/>
    <w:rsid w:val="009E692D"/>
    <w:rsid w:val="009E6936"/>
    <w:rsid w:val="009E693A"/>
    <w:rsid w:val="009E69E4"/>
    <w:rsid w:val="009E6A75"/>
    <w:rsid w:val="009E6A8E"/>
    <w:rsid w:val="009E6AC8"/>
    <w:rsid w:val="009E6B32"/>
    <w:rsid w:val="009E6B34"/>
    <w:rsid w:val="009E6B45"/>
    <w:rsid w:val="009E6B9B"/>
    <w:rsid w:val="009E6BA0"/>
    <w:rsid w:val="009E6BE5"/>
    <w:rsid w:val="009E6BF5"/>
    <w:rsid w:val="009E6BF8"/>
    <w:rsid w:val="009E6C1E"/>
    <w:rsid w:val="009E6C65"/>
    <w:rsid w:val="009E6CC0"/>
    <w:rsid w:val="009E6CFB"/>
    <w:rsid w:val="009E6D0E"/>
    <w:rsid w:val="009E6D17"/>
    <w:rsid w:val="009E6D67"/>
    <w:rsid w:val="009E6D9F"/>
    <w:rsid w:val="009E6E2C"/>
    <w:rsid w:val="009E6E3E"/>
    <w:rsid w:val="009E6E47"/>
    <w:rsid w:val="009E6E6C"/>
    <w:rsid w:val="009E6E91"/>
    <w:rsid w:val="009E6F15"/>
    <w:rsid w:val="009E6F67"/>
    <w:rsid w:val="009E6FAF"/>
    <w:rsid w:val="009E6FE1"/>
    <w:rsid w:val="009E701E"/>
    <w:rsid w:val="009E7023"/>
    <w:rsid w:val="009E7053"/>
    <w:rsid w:val="009E708B"/>
    <w:rsid w:val="009E7099"/>
    <w:rsid w:val="009E70C5"/>
    <w:rsid w:val="009E70C7"/>
    <w:rsid w:val="009E70C8"/>
    <w:rsid w:val="009E70F6"/>
    <w:rsid w:val="009E70FD"/>
    <w:rsid w:val="009E718C"/>
    <w:rsid w:val="009E7199"/>
    <w:rsid w:val="009E71B1"/>
    <w:rsid w:val="009E71C3"/>
    <w:rsid w:val="009E721E"/>
    <w:rsid w:val="009E724F"/>
    <w:rsid w:val="009E7275"/>
    <w:rsid w:val="009E7286"/>
    <w:rsid w:val="009E728E"/>
    <w:rsid w:val="009E72A2"/>
    <w:rsid w:val="009E72C0"/>
    <w:rsid w:val="009E7308"/>
    <w:rsid w:val="009E7311"/>
    <w:rsid w:val="009E7319"/>
    <w:rsid w:val="009E732D"/>
    <w:rsid w:val="009E7387"/>
    <w:rsid w:val="009E738E"/>
    <w:rsid w:val="009E73AF"/>
    <w:rsid w:val="009E73E3"/>
    <w:rsid w:val="009E73F5"/>
    <w:rsid w:val="009E74DB"/>
    <w:rsid w:val="009E7535"/>
    <w:rsid w:val="009E753A"/>
    <w:rsid w:val="009E7565"/>
    <w:rsid w:val="009E7595"/>
    <w:rsid w:val="009E75A9"/>
    <w:rsid w:val="009E75D2"/>
    <w:rsid w:val="009E7601"/>
    <w:rsid w:val="009E7604"/>
    <w:rsid w:val="009E7605"/>
    <w:rsid w:val="009E764B"/>
    <w:rsid w:val="009E7676"/>
    <w:rsid w:val="009E76EF"/>
    <w:rsid w:val="009E76F1"/>
    <w:rsid w:val="009E76FC"/>
    <w:rsid w:val="009E7749"/>
    <w:rsid w:val="009E77AA"/>
    <w:rsid w:val="009E785B"/>
    <w:rsid w:val="009E7914"/>
    <w:rsid w:val="009E7957"/>
    <w:rsid w:val="009E7A2A"/>
    <w:rsid w:val="009E7A76"/>
    <w:rsid w:val="009E7AAD"/>
    <w:rsid w:val="009E7AE3"/>
    <w:rsid w:val="009E7AF8"/>
    <w:rsid w:val="009E7B41"/>
    <w:rsid w:val="009E7B6C"/>
    <w:rsid w:val="009E7B6F"/>
    <w:rsid w:val="009E7BF4"/>
    <w:rsid w:val="009E7C5F"/>
    <w:rsid w:val="009E7CB9"/>
    <w:rsid w:val="009E7D07"/>
    <w:rsid w:val="009E7D0C"/>
    <w:rsid w:val="009E7D59"/>
    <w:rsid w:val="009E7D91"/>
    <w:rsid w:val="009E7D93"/>
    <w:rsid w:val="009E7DBB"/>
    <w:rsid w:val="009E7DC1"/>
    <w:rsid w:val="009E7DC9"/>
    <w:rsid w:val="009E7DCD"/>
    <w:rsid w:val="009E7DF7"/>
    <w:rsid w:val="009E7E0A"/>
    <w:rsid w:val="009E7EA2"/>
    <w:rsid w:val="009E7EF0"/>
    <w:rsid w:val="009E7F1C"/>
    <w:rsid w:val="009E7FBE"/>
    <w:rsid w:val="009E7FBF"/>
    <w:rsid w:val="009E7FE0"/>
    <w:rsid w:val="009E7FFB"/>
    <w:rsid w:val="009F000F"/>
    <w:rsid w:val="009F0027"/>
    <w:rsid w:val="009F008D"/>
    <w:rsid w:val="009F0114"/>
    <w:rsid w:val="009F0146"/>
    <w:rsid w:val="009F017C"/>
    <w:rsid w:val="009F0219"/>
    <w:rsid w:val="009F025C"/>
    <w:rsid w:val="009F0288"/>
    <w:rsid w:val="009F02EE"/>
    <w:rsid w:val="009F0416"/>
    <w:rsid w:val="009F0434"/>
    <w:rsid w:val="009F0435"/>
    <w:rsid w:val="009F0463"/>
    <w:rsid w:val="009F0466"/>
    <w:rsid w:val="009F04C3"/>
    <w:rsid w:val="009F04DD"/>
    <w:rsid w:val="009F04E3"/>
    <w:rsid w:val="009F0547"/>
    <w:rsid w:val="009F055D"/>
    <w:rsid w:val="009F059E"/>
    <w:rsid w:val="009F05C5"/>
    <w:rsid w:val="009F05F2"/>
    <w:rsid w:val="009F05FC"/>
    <w:rsid w:val="009F061C"/>
    <w:rsid w:val="009F067E"/>
    <w:rsid w:val="009F074E"/>
    <w:rsid w:val="009F07F9"/>
    <w:rsid w:val="009F0814"/>
    <w:rsid w:val="009F0845"/>
    <w:rsid w:val="009F0856"/>
    <w:rsid w:val="009F0859"/>
    <w:rsid w:val="009F085C"/>
    <w:rsid w:val="009F0864"/>
    <w:rsid w:val="009F0968"/>
    <w:rsid w:val="009F0974"/>
    <w:rsid w:val="009F0A3E"/>
    <w:rsid w:val="009F0A96"/>
    <w:rsid w:val="009F0B3A"/>
    <w:rsid w:val="009F0B3E"/>
    <w:rsid w:val="009F0B47"/>
    <w:rsid w:val="009F0B64"/>
    <w:rsid w:val="009F0B8E"/>
    <w:rsid w:val="009F0BF8"/>
    <w:rsid w:val="009F0C15"/>
    <w:rsid w:val="009F0C1C"/>
    <w:rsid w:val="009F0C3A"/>
    <w:rsid w:val="009F0C8C"/>
    <w:rsid w:val="009F0CFB"/>
    <w:rsid w:val="009F0D30"/>
    <w:rsid w:val="009F0D7E"/>
    <w:rsid w:val="009F0D84"/>
    <w:rsid w:val="009F0E02"/>
    <w:rsid w:val="009F0E28"/>
    <w:rsid w:val="009F0E40"/>
    <w:rsid w:val="009F0E86"/>
    <w:rsid w:val="009F0EFD"/>
    <w:rsid w:val="009F0F13"/>
    <w:rsid w:val="009F0F44"/>
    <w:rsid w:val="009F0F47"/>
    <w:rsid w:val="009F0FA7"/>
    <w:rsid w:val="009F0FC8"/>
    <w:rsid w:val="009F101F"/>
    <w:rsid w:val="009F1022"/>
    <w:rsid w:val="009F107B"/>
    <w:rsid w:val="009F113D"/>
    <w:rsid w:val="009F123A"/>
    <w:rsid w:val="009F1256"/>
    <w:rsid w:val="009F1264"/>
    <w:rsid w:val="009F129D"/>
    <w:rsid w:val="009F136C"/>
    <w:rsid w:val="009F138F"/>
    <w:rsid w:val="009F146A"/>
    <w:rsid w:val="009F14D3"/>
    <w:rsid w:val="009F14F2"/>
    <w:rsid w:val="009F1597"/>
    <w:rsid w:val="009F15D2"/>
    <w:rsid w:val="009F1608"/>
    <w:rsid w:val="009F1609"/>
    <w:rsid w:val="009F169D"/>
    <w:rsid w:val="009F169F"/>
    <w:rsid w:val="009F16F7"/>
    <w:rsid w:val="009F1735"/>
    <w:rsid w:val="009F1740"/>
    <w:rsid w:val="009F175C"/>
    <w:rsid w:val="009F176C"/>
    <w:rsid w:val="009F1782"/>
    <w:rsid w:val="009F1788"/>
    <w:rsid w:val="009F1798"/>
    <w:rsid w:val="009F17AB"/>
    <w:rsid w:val="009F17C0"/>
    <w:rsid w:val="009F1839"/>
    <w:rsid w:val="009F1916"/>
    <w:rsid w:val="009F1977"/>
    <w:rsid w:val="009F19EA"/>
    <w:rsid w:val="009F1A6B"/>
    <w:rsid w:val="009F1A90"/>
    <w:rsid w:val="009F1AAC"/>
    <w:rsid w:val="009F1B03"/>
    <w:rsid w:val="009F1B78"/>
    <w:rsid w:val="009F1B7D"/>
    <w:rsid w:val="009F1C55"/>
    <w:rsid w:val="009F1C5E"/>
    <w:rsid w:val="009F1CAB"/>
    <w:rsid w:val="009F1CFC"/>
    <w:rsid w:val="009F1D08"/>
    <w:rsid w:val="009F1D1A"/>
    <w:rsid w:val="009F1D4C"/>
    <w:rsid w:val="009F1DCD"/>
    <w:rsid w:val="009F1DE8"/>
    <w:rsid w:val="009F1E1A"/>
    <w:rsid w:val="009F1E27"/>
    <w:rsid w:val="009F1E2B"/>
    <w:rsid w:val="009F1E77"/>
    <w:rsid w:val="009F1F13"/>
    <w:rsid w:val="009F1F15"/>
    <w:rsid w:val="009F1FAC"/>
    <w:rsid w:val="009F1FAD"/>
    <w:rsid w:val="009F1FBC"/>
    <w:rsid w:val="009F20CB"/>
    <w:rsid w:val="009F20F1"/>
    <w:rsid w:val="009F20F6"/>
    <w:rsid w:val="009F212E"/>
    <w:rsid w:val="009F21FF"/>
    <w:rsid w:val="009F2206"/>
    <w:rsid w:val="009F228B"/>
    <w:rsid w:val="009F22C5"/>
    <w:rsid w:val="009F234B"/>
    <w:rsid w:val="009F2351"/>
    <w:rsid w:val="009F2363"/>
    <w:rsid w:val="009F2366"/>
    <w:rsid w:val="009F2375"/>
    <w:rsid w:val="009F23D3"/>
    <w:rsid w:val="009F23D9"/>
    <w:rsid w:val="009F246F"/>
    <w:rsid w:val="009F24E8"/>
    <w:rsid w:val="009F2524"/>
    <w:rsid w:val="009F2598"/>
    <w:rsid w:val="009F25B0"/>
    <w:rsid w:val="009F25B2"/>
    <w:rsid w:val="009F25F3"/>
    <w:rsid w:val="009F25F5"/>
    <w:rsid w:val="009F2612"/>
    <w:rsid w:val="009F2629"/>
    <w:rsid w:val="009F2765"/>
    <w:rsid w:val="009F2769"/>
    <w:rsid w:val="009F2776"/>
    <w:rsid w:val="009F28BD"/>
    <w:rsid w:val="009F28CB"/>
    <w:rsid w:val="009F28D2"/>
    <w:rsid w:val="009F28FF"/>
    <w:rsid w:val="009F2969"/>
    <w:rsid w:val="009F29AC"/>
    <w:rsid w:val="009F2A0C"/>
    <w:rsid w:val="009F2AF6"/>
    <w:rsid w:val="009F2B02"/>
    <w:rsid w:val="009F2B0D"/>
    <w:rsid w:val="009F2B5D"/>
    <w:rsid w:val="009F2B61"/>
    <w:rsid w:val="009F2B6F"/>
    <w:rsid w:val="009F2BAC"/>
    <w:rsid w:val="009F2C03"/>
    <w:rsid w:val="009F2C40"/>
    <w:rsid w:val="009F2C78"/>
    <w:rsid w:val="009F2CB4"/>
    <w:rsid w:val="009F2D1D"/>
    <w:rsid w:val="009F2DA0"/>
    <w:rsid w:val="009F2DA1"/>
    <w:rsid w:val="009F2E83"/>
    <w:rsid w:val="009F2F02"/>
    <w:rsid w:val="009F301A"/>
    <w:rsid w:val="009F302E"/>
    <w:rsid w:val="009F304A"/>
    <w:rsid w:val="009F3065"/>
    <w:rsid w:val="009F30AF"/>
    <w:rsid w:val="009F316E"/>
    <w:rsid w:val="009F31C0"/>
    <w:rsid w:val="009F31D0"/>
    <w:rsid w:val="009F3205"/>
    <w:rsid w:val="009F3207"/>
    <w:rsid w:val="009F321B"/>
    <w:rsid w:val="009F321D"/>
    <w:rsid w:val="009F322B"/>
    <w:rsid w:val="009F325F"/>
    <w:rsid w:val="009F3262"/>
    <w:rsid w:val="009F3277"/>
    <w:rsid w:val="009F3304"/>
    <w:rsid w:val="009F335F"/>
    <w:rsid w:val="009F33AD"/>
    <w:rsid w:val="009F3402"/>
    <w:rsid w:val="009F340C"/>
    <w:rsid w:val="009F347C"/>
    <w:rsid w:val="009F3494"/>
    <w:rsid w:val="009F3527"/>
    <w:rsid w:val="009F353C"/>
    <w:rsid w:val="009F355F"/>
    <w:rsid w:val="009F3585"/>
    <w:rsid w:val="009F35E5"/>
    <w:rsid w:val="009F361B"/>
    <w:rsid w:val="009F3636"/>
    <w:rsid w:val="009F363B"/>
    <w:rsid w:val="009F36BA"/>
    <w:rsid w:val="009F36C6"/>
    <w:rsid w:val="009F36C9"/>
    <w:rsid w:val="009F36CF"/>
    <w:rsid w:val="009F36FE"/>
    <w:rsid w:val="009F3753"/>
    <w:rsid w:val="009F3762"/>
    <w:rsid w:val="009F3769"/>
    <w:rsid w:val="009F380C"/>
    <w:rsid w:val="009F3831"/>
    <w:rsid w:val="009F388E"/>
    <w:rsid w:val="009F38A6"/>
    <w:rsid w:val="009F38BF"/>
    <w:rsid w:val="009F395F"/>
    <w:rsid w:val="009F399D"/>
    <w:rsid w:val="009F3A54"/>
    <w:rsid w:val="009F3B06"/>
    <w:rsid w:val="009F3B1C"/>
    <w:rsid w:val="009F3B27"/>
    <w:rsid w:val="009F3B5D"/>
    <w:rsid w:val="009F3B6A"/>
    <w:rsid w:val="009F3B87"/>
    <w:rsid w:val="009F3BC9"/>
    <w:rsid w:val="009F3BE1"/>
    <w:rsid w:val="009F3C00"/>
    <w:rsid w:val="009F3C08"/>
    <w:rsid w:val="009F3C1B"/>
    <w:rsid w:val="009F3C26"/>
    <w:rsid w:val="009F3CA3"/>
    <w:rsid w:val="009F3CBD"/>
    <w:rsid w:val="009F3CC0"/>
    <w:rsid w:val="009F3CC5"/>
    <w:rsid w:val="009F3D5A"/>
    <w:rsid w:val="009F3E73"/>
    <w:rsid w:val="009F3F5C"/>
    <w:rsid w:val="009F3F65"/>
    <w:rsid w:val="009F3F67"/>
    <w:rsid w:val="009F3FBD"/>
    <w:rsid w:val="009F3FFD"/>
    <w:rsid w:val="009F4056"/>
    <w:rsid w:val="009F40CC"/>
    <w:rsid w:val="009F40CD"/>
    <w:rsid w:val="009F40F1"/>
    <w:rsid w:val="009F4110"/>
    <w:rsid w:val="009F420B"/>
    <w:rsid w:val="009F4217"/>
    <w:rsid w:val="009F4221"/>
    <w:rsid w:val="009F42B5"/>
    <w:rsid w:val="009F42E3"/>
    <w:rsid w:val="009F4307"/>
    <w:rsid w:val="009F4338"/>
    <w:rsid w:val="009F434F"/>
    <w:rsid w:val="009F438F"/>
    <w:rsid w:val="009F43EB"/>
    <w:rsid w:val="009F4466"/>
    <w:rsid w:val="009F4496"/>
    <w:rsid w:val="009F44C8"/>
    <w:rsid w:val="009F44DB"/>
    <w:rsid w:val="009F4501"/>
    <w:rsid w:val="009F4582"/>
    <w:rsid w:val="009F458B"/>
    <w:rsid w:val="009F463F"/>
    <w:rsid w:val="009F46A6"/>
    <w:rsid w:val="009F46E4"/>
    <w:rsid w:val="009F46EE"/>
    <w:rsid w:val="009F46FB"/>
    <w:rsid w:val="009F470E"/>
    <w:rsid w:val="009F471C"/>
    <w:rsid w:val="009F487A"/>
    <w:rsid w:val="009F489F"/>
    <w:rsid w:val="009F4930"/>
    <w:rsid w:val="009F4955"/>
    <w:rsid w:val="009F4957"/>
    <w:rsid w:val="009F49DE"/>
    <w:rsid w:val="009F49E3"/>
    <w:rsid w:val="009F4A5B"/>
    <w:rsid w:val="009F4B3E"/>
    <w:rsid w:val="009F4B43"/>
    <w:rsid w:val="009F4B4C"/>
    <w:rsid w:val="009F4BB3"/>
    <w:rsid w:val="009F4BE4"/>
    <w:rsid w:val="009F4C1B"/>
    <w:rsid w:val="009F4C66"/>
    <w:rsid w:val="009F4C83"/>
    <w:rsid w:val="009F4D0C"/>
    <w:rsid w:val="009F4DDA"/>
    <w:rsid w:val="009F4DF2"/>
    <w:rsid w:val="009F4E16"/>
    <w:rsid w:val="009F4E5C"/>
    <w:rsid w:val="009F4E78"/>
    <w:rsid w:val="009F4E9E"/>
    <w:rsid w:val="009F4EB9"/>
    <w:rsid w:val="009F4EC8"/>
    <w:rsid w:val="009F4ED3"/>
    <w:rsid w:val="009F4EDB"/>
    <w:rsid w:val="009F4EE7"/>
    <w:rsid w:val="009F4F16"/>
    <w:rsid w:val="009F4FB2"/>
    <w:rsid w:val="009F4FD9"/>
    <w:rsid w:val="009F4FE2"/>
    <w:rsid w:val="009F4FFF"/>
    <w:rsid w:val="009F5063"/>
    <w:rsid w:val="009F509F"/>
    <w:rsid w:val="009F50A4"/>
    <w:rsid w:val="009F50B1"/>
    <w:rsid w:val="009F50B5"/>
    <w:rsid w:val="009F50E8"/>
    <w:rsid w:val="009F514B"/>
    <w:rsid w:val="009F516C"/>
    <w:rsid w:val="009F51B8"/>
    <w:rsid w:val="009F51D6"/>
    <w:rsid w:val="009F51DA"/>
    <w:rsid w:val="009F5233"/>
    <w:rsid w:val="009F524A"/>
    <w:rsid w:val="009F528D"/>
    <w:rsid w:val="009F52F7"/>
    <w:rsid w:val="009F531C"/>
    <w:rsid w:val="009F5342"/>
    <w:rsid w:val="009F5394"/>
    <w:rsid w:val="009F53CE"/>
    <w:rsid w:val="009F53E2"/>
    <w:rsid w:val="009F54DA"/>
    <w:rsid w:val="009F550D"/>
    <w:rsid w:val="009F550F"/>
    <w:rsid w:val="009F552F"/>
    <w:rsid w:val="009F555B"/>
    <w:rsid w:val="009F556B"/>
    <w:rsid w:val="009F55FC"/>
    <w:rsid w:val="009F561F"/>
    <w:rsid w:val="009F562D"/>
    <w:rsid w:val="009F56EA"/>
    <w:rsid w:val="009F56F2"/>
    <w:rsid w:val="009F5736"/>
    <w:rsid w:val="009F573C"/>
    <w:rsid w:val="009F574A"/>
    <w:rsid w:val="009F5815"/>
    <w:rsid w:val="009F58CD"/>
    <w:rsid w:val="009F5974"/>
    <w:rsid w:val="009F5994"/>
    <w:rsid w:val="009F59C6"/>
    <w:rsid w:val="009F5A11"/>
    <w:rsid w:val="009F5A1E"/>
    <w:rsid w:val="009F5A22"/>
    <w:rsid w:val="009F5A39"/>
    <w:rsid w:val="009F5A6D"/>
    <w:rsid w:val="009F5A77"/>
    <w:rsid w:val="009F5AB5"/>
    <w:rsid w:val="009F5ABA"/>
    <w:rsid w:val="009F5AD3"/>
    <w:rsid w:val="009F5B0D"/>
    <w:rsid w:val="009F5B42"/>
    <w:rsid w:val="009F5B8B"/>
    <w:rsid w:val="009F5CAB"/>
    <w:rsid w:val="009F5D3B"/>
    <w:rsid w:val="009F5D45"/>
    <w:rsid w:val="009F5D82"/>
    <w:rsid w:val="009F5DD0"/>
    <w:rsid w:val="009F5DF6"/>
    <w:rsid w:val="009F5E0E"/>
    <w:rsid w:val="009F5E27"/>
    <w:rsid w:val="009F5E52"/>
    <w:rsid w:val="009F5EC7"/>
    <w:rsid w:val="009F5EF4"/>
    <w:rsid w:val="009F5EF5"/>
    <w:rsid w:val="009F5F1D"/>
    <w:rsid w:val="009F5F27"/>
    <w:rsid w:val="009F5FB7"/>
    <w:rsid w:val="009F5FC0"/>
    <w:rsid w:val="009F6008"/>
    <w:rsid w:val="009F600D"/>
    <w:rsid w:val="009F6030"/>
    <w:rsid w:val="009F6033"/>
    <w:rsid w:val="009F604B"/>
    <w:rsid w:val="009F606D"/>
    <w:rsid w:val="009F6077"/>
    <w:rsid w:val="009F60A0"/>
    <w:rsid w:val="009F60B3"/>
    <w:rsid w:val="009F60DD"/>
    <w:rsid w:val="009F614B"/>
    <w:rsid w:val="009F61CB"/>
    <w:rsid w:val="009F6231"/>
    <w:rsid w:val="009F63A3"/>
    <w:rsid w:val="009F63CE"/>
    <w:rsid w:val="009F6445"/>
    <w:rsid w:val="009F64A3"/>
    <w:rsid w:val="009F64F7"/>
    <w:rsid w:val="009F6550"/>
    <w:rsid w:val="009F6553"/>
    <w:rsid w:val="009F6598"/>
    <w:rsid w:val="009F65FE"/>
    <w:rsid w:val="009F662C"/>
    <w:rsid w:val="009F66B2"/>
    <w:rsid w:val="009F67A0"/>
    <w:rsid w:val="009F681C"/>
    <w:rsid w:val="009F6853"/>
    <w:rsid w:val="009F686C"/>
    <w:rsid w:val="009F68AB"/>
    <w:rsid w:val="009F690D"/>
    <w:rsid w:val="009F694A"/>
    <w:rsid w:val="009F695B"/>
    <w:rsid w:val="009F6981"/>
    <w:rsid w:val="009F6A99"/>
    <w:rsid w:val="009F6AD6"/>
    <w:rsid w:val="009F6AEE"/>
    <w:rsid w:val="009F6B05"/>
    <w:rsid w:val="009F6B3C"/>
    <w:rsid w:val="009F6B87"/>
    <w:rsid w:val="009F6B89"/>
    <w:rsid w:val="009F6BB2"/>
    <w:rsid w:val="009F6BE0"/>
    <w:rsid w:val="009F6BFE"/>
    <w:rsid w:val="009F6C32"/>
    <w:rsid w:val="009F6C77"/>
    <w:rsid w:val="009F6CA5"/>
    <w:rsid w:val="009F6D04"/>
    <w:rsid w:val="009F6D4C"/>
    <w:rsid w:val="009F6D74"/>
    <w:rsid w:val="009F6E1E"/>
    <w:rsid w:val="009F6E80"/>
    <w:rsid w:val="009F6FA7"/>
    <w:rsid w:val="009F7040"/>
    <w:rsid w:val="009F7058"/>
    <w:rsid w:val="009F70CD"/>
    <w:rsid w:val="009F7183"/>
    <w:rsid w:val="009F7194"/>
    <w:rsid w:val="009F71EF"/>
    <w:rsid w:val="009F7259"/>
    <w:rsid w:val="009F727A"/>
    <w:rsid w:val="009F72A9"/>
    <w:rsid w:val="009F72D2"/>
    <w:rsid w:val="009F72FF"/>
    <w:rsid w:val="009F7335"/>
    <w:rsid w:val="009F7354"/>
    <w:rsid w:val="009F7395"/>
    <w:rsid w:val="009F7437"/>
    <w:rsid w:val="009F747F"/>
    <w:rsid w:val="009F74B0"/>
    <w:rsid w:val="009F74C4"/>
    <w:rsid w:val="009F751B"/>
    <w:rsid w:val="009F753B"/>
    <w:rsid w:val="009F7564"/>
    <w:rsid w:val="009F75B4"/>
    <w:rsid w:val="009F75BB"/>
    <w:rsid w:val="009F75FB"/>
    <w:rsid w:val="009F7617"/>
    <w:rsid w:val="009F76AA"/>
    <w:rsid w:val="009F771E"/>
    <w:rsid w:val="009F775F"/>
    <w:rsid w:val="009F781B"/>
    <w:rsid w:val="009F7825"/>
    <w:rsid w:val="009F78BA"/>
    <w:rsid w:val="009F78CA"/>
    <w:rsid w:val="009F7904"/>
    <w:rsid w:val="009F7A28"/>
    <w:rsid w:val="009F7A45"/>
    <w:rsid w:val="009F7A63"/>
    <w:rsid w:val="009F7A69"/>
    <w:rsid w:val="009F7AA5"/>
    <w:rsid w:val="009F7AE0"/>
    <w:rsid w:val="009F7B43"/>
    <w:rsid w:val="009F7B60"/>
    <w:rsid w:val="009F7C8A"/>
    <w:rsid w:val="009F7C9C"/>
    <w:rsid w:val="009F7CD9"/>
    <w:rsid w:val="009F7CEB"/>
    <w:rsid w:val="009F7CFA"/>
    <w:rsid w:val="009F7E37"/>
    <w:rsid w:val="009F7EF7"/>
    <w:rsid w:val="009F7F1F"/>
    <w:rsid w:val="009F7F66"/>
    <w:rsid w:val="009F7F6B"/>
    <w:rsid w:val="009F7FAD"/>
    <w:rsid w:val="009F7FCA"/>
    <w:rsid w:val="009F7FD8"/>
    <w:rsid w:val="00A00015"/>
    <w:rsid w:val="00A00054"/>
    <w:rsid w:val="00A00056"/>
    <w:rsid w:val="00A000BF"/>
    <w:rsid w:val="00A0015F"/>
    <w:rsid w:val="00A00164"/>
    <w:rsid w:val="00A0019F"/>
    <w:rsid w:val="00A001AA"/>
    <w:rsid w:val="00A001B0"/>
    <w:rsid w:val="00A001BF"/>
    <w:rsid w:val="00A001C3"/>
    <w:rsid w:val="00A001C4"/>
    <w:rsid w:val="00A0020F"/>
    <w:rsid w:val="00A00228"/>
    <w:rsid w:val="00A0029A"/>
    <w:rsid w:val="00A002AF"/>
    <w:rsid w:val="00A002E6"/>
    <w:rsid w:val="00A0032B"/>
    <w:rsid w:val="00A00344"/>
    <w:rsid w:val="00A00360"/>
    <w:rsid w:val="00A0039F"/>
    <w:rsid w:val="00A0040F"/>
    <w:rsid w:val="00A00463"/>
    <w:rsid w:val="00A004A8"/>
    <w:rsid w:val="00A004E5"/>
    <w:rsid w:val="00A00503"/>
    <w:rsid w:val="00A0055D"/>
    <w:rsid w:val="00A00576"/>
    <w:rsid w:val="00A0057E"/>
    <w:rsid w:val="00A00604"/>
    <w:rsid w:val="00A006CA"/>
    <w:rsid w:val="00A006EE"/>
    <w:rsid w:val="00A0076E"/>
    <w:rsid w:val="00A0077B"/>
    <w:rsid w:val="00A00818"/>
    <w:rsid w:val="00A00869"/>
    <w:rsid w:val="00A00877"/>
    <w:rsid w:val="00A00907"/>
    <w:rsid w:val="00A0092D"/>
    <w:rsid w:val="00A009F0"/>
    <w:rsid w:val="00A009F1"/>
    <w:rsid w:val="00A00A16"/>
    <w:rsid w:val="00A00A18"/>
    <w:rsid w:val="00A00AA2"/>
    <w:rsid w:val="00A00ABB"/>
    <w:rsid w:val="00A00ACB"/>
    <w:rsid w:val="00A00B2F"/>
    <w:rsid w:val="00A00B44"/>
    <w:rsid w:val="00A00B8C"/>
    <w:rsid w:val="00A00CEA"/>
    <w:rsid w:val="00A00CFA"/>
    <w:rsid w:val="00A00CFF"/>
    <w:rsid w:val="00A00D2E"/>
    <w:rsid w:val="00A00D62"/>
    <w:rsid w:val="00A00D9F"/>
    <w:rsid w:val="00A00DBD"/>
    <w:rsid w:val="00A00DBE"/>
    <w:rsid w:val="00A00E1C"/>
    <w:rsid w:val="00A00E64"/>
    <w:rsid w:val="00A00EBE"/>
    <w:rsid w:val="00A00EC0"/>
    <w:rsid w:val="00A00F3D"/>
    <w:rsid w:val="00A00F50"/>
    <w:rsid w:val="00A00F60"/>
    <w:rsid w:val="00A00FD9"/>
    <w:rsid w:val="00A00FE0"/>
    <w:rsid w:val="00A0101A"/>
    <w:rsid w:val="00A01047"/>
    <w:rsid w:val="00A0106C"/>
    <w:rsid w:val="00A01078"/>
    <w:rsid w:val="00A0108B"/>
    <w:rsid w:val="00A010D1"/>
    <w:rsid w:val="00A011C3"/>
    <w:rsid w:val="00A01268"/>
    <w:rsid w:val="00A0126E"/>
    <w:rsid w:val="00A012CB"/>
    <w:rsid w:val="00A0131B"/>
    <w:rsid w:val="00A0137A"/>
    <w:rsid w:val="00A013FA"/>
    <w:rsid w:val="00A0148C"/>
    <w:rsid w:val="00A014A1"/>
    <w:rsid w:val="00A014AA"/>
    <w:rsid w:val="00A014C4"/>
    <w:rsid w:val="00A014D8"/>
    <w:rsid w:val="00A01563"/>
    <w:rsid w:val="00A0156D"/>
    <w:rsid w:val="00A01589"/>
    <w:rsid w:val="00A015AD"/>
    <w:rsid w:val="00A015D4"/>
    <w:rsid w:val="00A01652"/>
    <w:rsid w:val="00A0176C"/>
    <w:rsid w:val="00A01775"/>
    <w:rsid w:val="00A01788"/>
    <w:rsid w:val="00A017BC"/>
    <w:rsid w:val="00A017EC"/>
    <w:rsid w:val="00A01840"/>
    <w:rsid w:val="00A01899"/>
    <w:rsid w:val="00A018E5"/>
    <w:rsid w:val="00A01952"/>
    <w:rsid w:val="00A01986"/>
    <w:rsid w:val="00A0198A"/>
    <w:rsid w:val="00A019FA"/>
    <w:rsid w:val="00A01A00"/>
    <w:rsid w:val="00A01A16"/>
    <w:rsid w:val="00A01A87"/>
    <w:rsid w:val="00A01B2E"/>
    <w:rsid w:val="00A01B6B"/>
    <w:rsid w:val="00A01B75"/>
    <w:rsid w:val="00A01BEC"/>
    <w:rsid w:val="00A01C56"/>
    <w:rsid w:val="00A01C82"/>
    <w:rsid w:val="00A01CA2"/>
    <w:rsid w:val="00A01CA7"/>
    <w:rsid w:val="00A01CAC"/>
    <w:rsid w:val="00A01D06"/>
    <w:rsid w:val="00A01D36"/>
    <w:rsid w:val="00A01DC0"/>
    <w:rsid w:val="00A01DDB"/>
    <w:rsid w:val="00A01F17"/>
    <w:rsid w:val="00A01F1B"/>
    <w:rsid w:val="00A01F3F"/>
    <w:rsid w:val="00A01F60"/>
    <w:rsid w:val="00A01F98"/>
    <w:rsid w:val="00A01FD8"/>
    <w:rsid w:val="00A02003"/>
    <w:rsid w:val="00A02067"/>
    <w:rsid w:val="00A020B2"/>
    <w:rsid w:val="00A020D1"/>
    <w:rsid w:val="00A020EF"/>
    <w:rsid w:val="00A0211A"/>
    <w:rsid w:val="00A02161"/>
    <w:rsid w:val="00A0217D"/>
    <w:rsid w:val="00A0218F"/>
    <w:rsid w:val="00A02199"/>
    <w:rsid w:val="00A021D9"/>
    <w:rsid w:val="00A021E3"/>
    <w:rsid w:val="00A02203"/>
    <w:rsid w:val="00A02210"/>
    <w:rsid w:val="00A02234"/>
    <w:rsid w:val="00A02244"/>
    <w:rsid w:val="00A02271"/>
    <w:rsid w:val="00A02284"/>
    <w:rsid w:val="00A02286"/>
    <w:rsid w:val="00A022B5"/>
    <w:rsid w:val="00A022CB"/>
    <w:rsid w:val="00A02390"/>
    <w:rsid w:val="00A023EF"/>
    <w:rsid w:val="00A023FF"/>
    <w:rsid w:val="00A0247A"/>
    <w:rsid w:val="00A024F1"/>
    <w:rsid w:val="00A02536"/>
    <w:rsid w:val="00A02617"/>
    <w:rsid w:val="00A0261B"/>
    <w:rsid w:val="00A02684"/>
    <w:rsid w:val="00A026EC"/>
    <w:rsid w:val="00A02712"/>
    <w:rsid w:val="00A0279B"/>
    <w:rsid w:val="00A027C9"/>
    <w:rsid w:val="00A028DB"/>
    <w:rsid w:val="00A028EE"/>
    <w:rsid w:val="00A028F5"/>
    <w:rsid w:val="00A02912"/>
    <w:rsid w:val="00A0292B"/>
    <w:rsid w:val="00A02A72"/>
    <w:rsid w:val="00A02AB5"/>
    <w:rsid w:val="00A02B0C"/>
    <w:rsid w:val="00A02BB0"/>
    <w:rsid w:val="00A02C3B"/>
    <w:rsid w:val="00A02CD6"/>
    <w:rsid w:val="00A02CEE"/>
    <w:rsid w:val="00A02CEF"/>
    <w:rsid w:val="00A02D1F"/>
    <w:rsid w:val="00A02D3B"/>
    <w:rsid w:val="00A02D5A"/>
    <w:rsid w:val="00A02DDA"/>
    <w:rsid w:val="00A02E11"/>
    <w:rsid w:val="00A02E2D"/>
    <w:rsid w:val="00A02E77"/>
    <w:rsid w:val="00A02EAC"/>
    <w:rsid w:val="00A02F61"/>
    <w:rsid w:val="00A02F83"/>
    <w:rsid w:val="00A02FA7"/>
    <w:rsid w:val="00A02FE0"/>
    <w:rsid w:val="00A03017"/>
    <w:rsid w:val="00A0303A"/>
    <w:rsid w:val="00A03040"/>
    <w:rsid w:val="00A03057"/>
    <w:rsid w:val="00A0306A"/>
    <w:rsid w:val="00A030F3"/>
    <w:rsid w:val="00A0311C"/>
    <w:rsid w:val="00A03167"/>
    <w:rsid w:val="00A0316E"/>
    <w:rsid w:val="00A031A4"/>
    <w:rsid w:val="00A03202"/>
    <w:rsid w:val="00A03217"/>
    <w:rsid w:val="00A03229"/>
    <w:rsid w:val="00A0324E"/>
    <w:rsid w:val="00A0327E"/>
    <w:rsid w:val="00A032A6"/>
    <w:rsid w:val="00A032AB"/>
    <w:rsid w:val="00A03313"/>
    <w:rsid w:val="00A0331E"/>
    <w:rsid w:val="00A03322"/>
    <w:rsid w:val="00A03368"/>
    <w:rsid w:val="00A0336C"/>
    <w:rsid w:val="00A0338D"/>
    <w:rsid w:val="00A033D5"/>
    <w:rsid w:val="00A033E8"/>
    <w:rsid w:val="00A0343B"/>
    <w:rsid w:val="00A03503"/>
    <w:rsid w:val="00A03568"/>
    <w:rsid w:val="00A03611"/>
    <w:rsid w:val="00A03614"/>
    <w:rsid w:val="00A0369A"/>
    <w:rsid w:val="00A0376C"/>
    <w:rsid w:val="00A0377E"/>
    <w:rsid w:val="00A037D9"/>
    <w:rsid w:val="00A03822"/>
    <w:rsid w:val="00A03877"/>
    <w:rsid w:val="00A038A5"/>
    <w:rsid w:val="00A038EB"/>
    <w:rsid w:val="00A03940"/>
    <w:rsid w:val="00A0398E"/>
    <w:rsid w:val="00A039B8"/>
    <w:rsid w:val="00A039D4"/>
    <w:rsid w:val="00A03A4D"/>
    <w:rsid w:val="00A03A7A"/>
    <w:rsid w:val="00A03AA2"/>
    <w:rsid w:val="00A03AB5"/>
    <w:rsid w:val="00A03AD3"/>
    <w:rsid w:val="00A03AFB"/>
    <w:rsid w:val="00A03B47"/>
    <w:rsid w:val="00A03BB2"/>
    <w:rsid w:val="00A03C06"/>
    <w:rsid w:val="00A03C2D"/>
    <w:rsid w:val="00A03C57"/>
    <w:rsid w:val="00A03C65"/>
    <w:rsid w:val="00A03D73"/>
    <w:rsid w:val="00A03D78"/>
    <w:rsid w:val="00A03DC9"/>
    <w:rsid w:val="00A03E7A"/>
    <w:rsid w:val="00A03E98"/>
    <w:rsid w:val="00A03F1D"/>
    <w:rsid w:val="00A03F55"/>
    <w:rsid w:val="00A03FD9"/>
    <w:rsid w:val="00A04035"/>
    <w:rsid w:val="00A04052"/>
    <w:rsid w:val="00A04057"/>
    <w:rsid w:val="00A040DB"/>
    <w:rsid w:val="00A0415E"/>
    <w:rsid w:val="00A0418C"/>
    <w:rsid w:val="00A0429A"/>
    <w:rsid w:val="00A0429F"/>
    <w:rsid w:val="00A0430B"/>
    <w:rsid w:val="00A04394"/>
    <w:rsid w:val="00A04546"/>
    <w:rsid w:val="00A04638"/>
    <w:rsid w:val="00A04725"/>
    <w:rsid w:val="00A04772"/>
    <w:rsid w:val="00A047DC"/>
    <w:rsid w:val="00A047DE"/>
    <w:rsid w:val="00A04870"/>
    <w:rsid w:val="00A04872"/>
    <w:rsid w:val="00A04874"/>
    <w:rsid w:val="00A04886"/>
    <w:rsid w:val="00A0489A"/>
    <w:rsid w:val="00A048B2"/>
    <w:rsid w:val="00A048C2"/>
    <w:rsid w:val="00A048EC"/>
    <w:rsid w:val="00A0497B"/>
    <w:rsid w:val="00A049D4"/>
    <w:rsid w:val="00A049E2"/>
    <w:rsid w:val="00A049E9"/>
    <w:rsid w:val="00A049ED"/>
    <w:rsid w:val="00A04A19"/>
    <w:rsid w:val="00A04A5B"/>
    <w:rsid w:val="00A04A64"/>
    <w:rsid w:val="00A04A88"/>
    <w:rsid w:val="00A04AF8"/>
    <w:rsid w:val="00A04B0D"/>
    <w:rsid w:val="00A04B28"/>
    <w:rsid w:val="00A04B3D"/>
    <w:rsid w:val="00A04BBE"/>
    <w:rsid w:val="00A04C38"/>
    <w:rsid w:val="00A04C74"/>
    <w:rsid w:val="00A04D36"/>
    <w:rsid w:val="00A04D5C"/>
    <w:rsid w:val="00A04D89"/>
    <w:rsid w:val="00A04DF0"/>
    <w:rsid w:val="00A04E4C"/>
    <w:rsid w:val="00A04E4D"/>
    <w:rsid w:val="00A04ED6"/>
    <w:rsid w:val="00A04F10"/>
    <w:rsid w:val="00A04F93"/>
    <w:rsid w:val="00A04FE3"/>
    <w:rsid w:val="00A05027"/>
    <w:rsid w:val="00A05036"/>
    <w:rsid w:val="00A05052"/>
    <w:rsid w:val="00A05069"/>
    <w:rsid w:val="00A050C9"/>
    <w:rsid w:val="00A050D9"/>
    <w:rsid w:val="00A050DD"/>
    <w:rsid w:val="00A0512B"/>
    <w:rsid w:val="00A0516F"/>
    <w:rsid w:val="00A05197"/>
    <w:rsid w:val="00A051C0"/>
    <w:rsid w:val="00A051EF"/>
    <w:rsid w:val="00A05205"/>
    <w:rsid w:val="00A05209"/>
    <w:rsid w:val="00A05225"/>
    <w:rsid w:val="00A0528F"/>
    <w:rsid w:val="00A052D8"/>
    <w:rsid w:val="00A052F5"/>
    <w:rsid w:val="00A05318"/>
    <w:rsid w:val="00A05355"/>
    <w:rsid w:val="00A053B6"/>
    <w:rsid w:val="00A053DB"/>
    <w:rsid w:val="00A0546E"/>
    <w:rsid w:val="00A05590"/>
    <w:rsid w:val="00A055CA"/>
    <w:rsid w:val="00A056E1"/>
    <w:rsid w:val="00A0578C"/>
    <w:rsid w:val="00A057DC"/>
    <w:rsid w:val="00A057ED"/>
    <w:rsid w:val="00A057EF"/>
    <w:rsid w:val="00A05831"/>
    <w:rsid w:val="00A05877"/>
    <w:rsid w:val="00A0588F"/>
    <w:rsid w:val="00A05899"/>
    <w:rsid w:val="00A05944"/>
    <w:rsid w:val="00A0599B"/>
    <w:rsid w:val="00A059AD"/>
    <w:rsid w:val="00A059E6"/>
    <w:rsid w:val="00A05A07"/>
    <w:rsid w:val="00A05A2B"/>
    <w:rsid w:val="00A05ABC"/>
    <w:rsid w:val="00A05ACF"/>
    <w:rsid w:val="00A05B0E"/>
    <w:rsid w:val="00A05B16"/>
    <w:rsid w:val="00A05B39"/>
    <w:rsid w:val="00A05B99"/>
    <w:rsid w:val="00A05BAC"/>
    <w:rsid w:val="00A05BF8"/>
    <w:rsid w:val="00A05C20"/>
    <w:rsid w:val="00A05C22"/>
    <w:rsid w:val="00A05C28"/>
    <w:rsid w:val="00A05C81"/>
    <w:rsid w:val="00A05C8F"/>
    <w:rsid w:val="00A05CB0"/>
    <w:rsid w:val="00A05CE3"/>
    <w:rsid w:val="00A05D31"/>
    <w:rsid w:val="00A05D89"/>
    <w:rsid w:val="00A05D94"/>
    <w:rsid w:val="00A05DAA"/>
    <w:rsid w:val="00A05DCD"/>
    <w:rsid w:val="00A05DEF"/>
    <w:rsid w:val="00A05E05"/>
    <w:rsid w:val="00A05E17"/>
    <w:rsid w:val="00A05E3B"/>
    <w:rsid w:val="00A05E9D"/>
    <w:rsid w:val="00A05EE7"/>
    <w:rsid w:val="00A05F44"/>
    <w:rsid w:val="00A05F7C"/>
    <w:rsid w:val="00A05F8F"/>
    <w:rsid w:val="00A0604F"/>
    <w:rsid w:val="00A06055"/>
    <w:rsid w:val="00A0608F"/>
    <w:rsid w:val="00A060ED"/>
    <w:rsid w:val="00A060F1"/>
    <w:rsid w:val="00A06117"/>
    <w:rsid w:val="00A06199"/>
    <w:rsid w:val="00A0619F"/>
    <w:rsid w:val="00A0622E"/>
    <w:rsid w:val="00A0624A"/>
    <w:rsid w:val="00A0628A"/>
    <w:rsid w:val="00A0629E"/>
    <w:rsid w:val="00A062CD"/>
    <w:rsid w:val="00A062F3"/>
    <w:rsid w:val="00A06342"/>
    <w:rsid w:val="00A0635D"/>
    <w:rsid w:val="00A06408"/>
    <w:rsid w:val="00A06436"/>
    <w:rsid w:val="00A06443"/>
    <w:rsid w:val="00A06472"/>
    <w:rsid w:val="00A064AC"/>
    <w:rsid w:val="00A064BE"/>
    <w:rsid w:val="00A064CE"/>
    <w:rsid w:val="00A064D4"/>
    <w:rsid w:val="00A06535"/>
    <w:rsid w:val="00A06537"/>
    <w:rsid w:val="00A06589"/>
    <w:rsid w:val="00A0658D"/>
    <w:rsid w:val="00A065A3"/>
    <w:rsid w:val="00A065AF"/>
    <w:rsid w:val="00A065CD"/>
    <w:rsid w:val="00A065ED"/>
    <w:rsid w:val="00A06613"/>
    <w:rsid w:val="00A0667A"/>
    <w:rsid w:val="00A06690"/>
    <w:rsid w:val="00A066A7"/>
    <w:rsid w:val="00A066B7"/>
    <w:rsid w:val="00A066BE"/>
    <w:rsid w:val="00A066C5"/>
    <w:rsid w:val="00A066CB"/>
    <w:rsid w:val="00A066E2"/>
    <w:rsid w:val="00A06707"/>
    <w:rsid w:val="00A0675C"/>
    <w:rsid w:val="00A0678A"/>
    <w:rsid w:val="00A067BA"/>
    <w:rsid w:val="00A067DB"/>
    <w:rsid w:val="00A067F4"/>
    <w:rsid w:val="00A067FE"/>
    <w:rsid w:val="00A068D8"/>
    <w:rsid w:val="00A068DE"/>
    <w:rsid w:val="00A069B7"/>
    <w:rsid w:val="00A069F5"/>
    <w:rsid w:val="00A06A1F"/>
    <w:rsid w:val="00A06A47"/>
    <w:rsid w:val="00A06A8A"/>
    <w:rsid w:val="00A06AF9"/>
    <w:rsid w:val="00A06B2F"/>
    <w:rsid w:val="00A06B41"/>
    <w:rsid w:val="00A06B69"/>
    <w:rsid w:val="00A06B7A"/>
    <w:rsid w:val="00A06BA8"/>
    <w:rsid w:val="00A06BB9"/>
    <w:rsid w:val="00A06BF3"/>
    <w:rsid w:val="00A06C5B"/>
    <w:rsid w:val="00A06C94"/>
    <w:rsid w:val="00A06CC4"/>
    <w:rsid w:val="00A06DD5"/>
    <w:rsid w:val="00A06DDF"/>
    <w:rsid w:val="00A06E04"/>
    <w:rsid w:val="00A06E23"/>
    <w:rsid w:val="00A06E26"/>
    <w:rsid w:val="00A06E4A"/>
    <w:rsid w:val="00A06EDF"/>
    <w:rsid w:val="00A06F1B"/>
    <w:rsid w:val="00A06FA3"/>
    <w:rsid w:val="00A06FCD"/>
    <w:rsid w:val="00A0702A"/>
    <w:rsid w:val="00A07098"/>
    <w:rsid w:val="00A070A7"/>
    <w:rsid w:val="00A070AD"/>
    <w:rsid w:val="00A070BB"/>
    <w:rsid w:val="00A0710F"/>
    <w:rsid w:val="00A07126"/>
    <w:rsid w:val="00A07148"/>
    <w:rsid w:val="00A07152"/>
    <w:rsid w:val="00A07158"/>
    <w:rsid w:val="00A07166"/>
    <w:rsid w:val="00A0716D"/>
    <w:rsid w:val="00A0719F"/>
    <w:rsid w:val="00A071CC"/>
    <w:rsid w:val="00A071CD"/>
    <w:rsid w:val="00A07228"/>
    <w:rsid w:val="00A07288"/>
    <w:rsid w:val="00A07328"/>
    <w:rsid w:val="00A07366"/>
    <w:rsid w:val="00A0736D"/>
    <w:rsid w:val="00A073A1"/>
    <w:rsid w:val="00A073C4"/>
    <w:rsid w:val="00A073E6"/>
    <w:rsid w:val="00A073F4"/>
    <w:rsid w:val="00A074F3"/>
    <w:rsid w:val="00A07543"/>
    <w:rsid w:val="00A0754B"/>
    <w:rsid w:val="00A07562"/>
    <w:rsid w:val="00A07577"/>
    <w:rsid w:val="00A07579"/>
    <w:rsid w:val="00A075A1"/>
    <w:rsid w:val="00A075B8"/>
    <w:rsid w:val="00A07607"/>
    <w:rsid w:val="00A07620"/>
    <w:rsid w:val="00A0762E"/>
    <w:rsid w:val="00A076A2"/>
    <w:rsid w:val="00A076A9"/>
    <w:rsid w:val="00A07736"/>
    <w:rsid w:val="00A077A6"/>
    <w:rsid w:val="00A077D3"/>
    <w:rsid w:val="00A077F1"/>
    <w:rsid w:val="00A0781A"/>
    <w:rsid w:val="00A07834"/>
    <w:rsid w:val="00A07835"/>
    <w:rsid w:val="00A07855"/>
    <w:rsid w:val="00A07971"/>
    <w:rsid w:val="00A079AD"/>
    <w:rsid w:val="00A079DE"/>
    <w:rsid w:val="00A079F4"/>
    <w:rsid w:val="00A07A79"/>
    <w:rsid w:val="00A07A97"/>
    <w:rsid w:val="00A07AB5"/>
    <w:rsid w:val="00A07ADB"/>
    <w:rsid w:val="00A07AE1"/>
    <w:rsid w:val="00A07AFD"/>
    <w:rsid w:val="00A07B0D"/>
    <w:rsid w:val="00A07B36"/>
    <w:rsid w:val="00A07B93"/>
    <w:rsid w:val="00A07BBB"/>
    <w:rsid w:val="00A07C10"/>
    <w:rsid w:val="00A07C6F"/>
    <w:rsid w:val="00A07C89"/>
    <w:rsid w:val="00A07CAA"/>
    <w:rsid w:val="00A07DAD"/>
    <w:rsid w:val="00A07E1A"/>
    <w:rsid w:val="00A07E29"/>
    <w:rsid w:val="00A07E6F"/>
    <w:rsid w:val="00A07E74"/>
    <w:rsid w:val="00A07F24"/>
    <w:rsid w:val="00A07F5E"/>
    <w:rsid w:val="00A07FA1"/>
    <w:rsid w:val="00A07FB5"/>
    <w:rsid w:val="00A07FE5"/>
    <w:rsid w:val="00A10030"/>
    <w:rsid w:val="00A1003A"/>
    <w:rsid w:val="00A1005E"/>
    <w:rsid w:val="00A1008C"/>
    <w:rsid w:val="00A10098"/>
    <w:rsid w:val="00A1009E"/>
    <w:rsid w:val="00A100E0"/>
    <w:rsid w:val="00A10106"/>
    <w:rsid w:val="00A1012C"/>
    <w:rsid w:val="00A1013E"/>
    <w:rsid w:val="00A1014F"/>
    <w:rsid w:val="00A10184"/>
    <w:rsid w:val="00A101A3"/>
    <w:rsid w:val="00A101A6"/>
    <w:rsid w:val="00A1020A"/>
    <w:rsid w:val="00A10227"/>
    <w:rsid w:val="00A102AA"/>
    <w:rsid w:val="00A102BD"/>
    <w:rsid w:val="00A10349"/>
    <w:rsid w:val="00A10366"/>
    <w:rsid w:val="00A103D5"/>
    <w:rsid w:val="00A103DE"/>
    <w:rsid w:val="00A103F3"/>
    <w:rsid w:val="00A10404"/>
    <w:rsid w:val="00A10428"/>
    <w:rsid w:val="00A10497"/>
    <w:rsid w:val="00A1052F"/>
    <w:rsid w:val="00A10569"/>
    <w:rsid w:val="00A10596"/>
    <w:rsid w:val="00A105C1"/>
    <w:rsid w:val="00A105C2"/>
    <w:rsid w:val="00A105CD"/>
    <w:rsid w:val="00A1062E"/>
    <w:rsid w:val="00A10648"/>
    <w:rsid w:val="00A10668"/>
    <w:rsid w:val="00A106F8"/>
    <w:rsid w:val="00A10738"/>
    <w:rsid w:val="00A10783"/>
    <w:rsid w:val="00A107E7"/>
    <w:rsid w:val="00A10810"/>
    <w:rsid w:val="00A1083C"/>
    <w:rsid w:val="00A108B2"/>
    <w:rsid w:val="00A1091D"/>
    <w:rsid w:val="00A10952"/>
    <w:rsid w:val="00A10965"/>
    <w:rsid w:val="00A10969"/>
    <w:rsid w:val="00A1097C"/>
    <w:rsid w:val="00A1098F"/>
    <w:rsid w:val="00A10992"/>
    <w:rsid w:val="00A109AD"/>
    <w:rsid w:val="00A10AFC"/>
    <w:rsid w:val="00A10B52"/>
    <w:rsid w:val="00A10B66"/>
    <w:rsid w:val="00A10B83"/>
    <w:rsid w:val="00A10B84"/>
    <w:rsid w:val="00A10B8B"/>
    <w:rsid w:val="00A10BBD"/>
    <w:rsid w:val="00A10BCB"/>
    <w:rsid w:val="00A10C00"/>
    <w:rsid w:val="00A10C10"/>
    <w:rsid w:val="00A10D3E"/>
    <w:rsid w:val="00A10D66"/>
    <w:rsid w:val="00A10DD8"/>
    <w:rsid w:val="00A10E05"/>
    <w:rsid w:val="00A10E67"/>
    <w:rsid w:val="00A10EB5"/>
    <w:rsid w:val="00A10EE6"/>
    <w:rsid w:val="00A10F9B"/>
    <w:rsid w:val="00A1101A"/>
    <w:rsid w:val="00A110AB"/>
    <w:rsid w:val="00A110DE"/>
    <w:rsid w:val="00A110F4"/>
    <w:rsid w:val="00A110FB"/>
    <w:rsid w:val="00A1111E"/>
    <w:rsid w:val="00A1116D"/>
    <w:rsid w:val="00A11179"/>
    <w:rsid w:val="00A11190"/>
    <w:rsid w:val="00A1119B"/>
    <w:rsid w:val="00A11224"/>
    <w:rsid w:val="00A1122A"/>
    <w:rsid w:val="00A1123A"/>
    <w:rsid w:val="00A11293"/>
    <w:rsid w:val="00A112D3"/>
    <w:rsid w:val="00A11301"/>
    <w:rsid w:val="00A1130F"/>
    <w:rsid w:val="00A11392"/>
    <w:rsid w:val="00A11456"/>
    <w:rsid w:val="00A11471"/>
    <w:rsid w:val="00A11558"/>
    <w:rsid w:val="00A1157F"/>
    <w:rsid w:val="00A1161E"/>
    <w:rsid w:val="00A11675"/>
    <w:rsid w:val="00A11692"/>
    <w:rsid w:val="00A116AE"/>
    <w:rsid w:val="00A116D8"/>
    <w:rsid w:val="00A116E6"/>
    <w:rsid w:val="00A11701"/>
    <w:rsid w:val="00A11721"/>
    <w:rsid w:val="00A11794"/>
    <w:rsid w:val="00A117D2"/>
    <w:rsid w:val="00A117DB"/>
    <w:rsid w:val="00A11814"/>
    <w:rsid w:val="00A11820"/>
    <w:rsid w:val="00A1182D"/>
    <w:rsid w:val="00A11881"/>
    <w:rsid w:val="00A118AC"/>
    <w:rsid w:val="00A118CA"/>
    <w:rsid w:val="00A11900"/>
    <w:rsid w:val="00A11905"/>
    <w:rsid w:val="00A1191B"/>
    <w:rsid w:val="00A1191E"/>
    <w:rsid w:val="00A1191F"/>
    <w:rsid w:val="00A1199D"/>
    <w:rsid w:val="00A119F1"/>
    <w:rsid w:val="00A119F5"/>
    <w:rsid w:val="00A11A07"/>
    <w:rsid w:val="00A11A09"/>
    <w:rsid w:val="00A11A14"/>
    <w:rsid w:val="00A11AA7"/>
    <w:rsid w:val="00A11B19"/>
    <w:rsid w:val="00A11B34"/>
    <w:rsid w:val="00A11B4F"/>
    <w:rsid w:val="00A11B51"/>
    <w:rsid w:val="00A11B54"/>
    <w:rsid w:val="00A11BD6"/>
    <w:rsid w:val="00A11C3A"/>
    <w:rsid w:val="00A11C3D"/>
    <w:rsid w:val="00A11C4F"/>
    <w:rsid w:val="00A11C5A"/>
    <w:rsid w:val="00A11C6E"/>
    <w:rsid w:val="00A11CA9"/>
    <w:rsid w:val="00A11D03"/>
    <w:rsid w:val="00A11D1A"/>
    <w:rsid w:val="00A11DED"/>
    <w:rsid w:val="00A11E51"/>
    <w:rsid w:val="00A11E6A"/>
    <w:rsid w:val="00A11E72"/>
    <w:rsid w:val="00A11E78"/>
    <w:rsid w:val="00A11ED0"/>
    <w:rsid w:val="00A11F03"/>
    <w:rsid w:val="00A11F53"/>
    <w:rsid w:val="00A11F97"/>
    <w:rsid w:val="00A11FB6"/>
    <w:rsid w:val="00A1204D"/>
    <w:rsid w:val="00A120DC"/>
    <w:rsid w:val="00A1212E"/>
    <w:rsid w:val="00A1212F"/>
    <w:rsid w:val="00A12140"/>
    <w:rsid w:val="00A1216E"/>
    <w:rsid w:val="00A121C4"/>
    <w:rsid w:val="00A121DB"/>
    <w:rsid w:val="00A12228"/>
    <w:rsid w:val="00A12229"/>
    <w:rsid w:val="00A1225B"/>
    <w:rsid w:val="00A1227F"/>
    <w:rsid w:val="00A122B4"/>
    <w:rsid w:val="00A12344"/>
    <w:rsid w:val="00A123B7"/>
    <w:rsid w:val="00A123EE"/>
    <w:rsid w:val="00A12420"/>
    <w:rsid w:val="00A1250A"/>
    <w:rsid w:val="00A125C7"/>
    <w:rsid w:val="00A12699"/>
    <w:rsid w:val="00A1269B"/>
    <w:rsid w:val="00A126EE"/>
    <w:rsid w:val="00A126F1"/>
    <w:rsid w:val="00A127C7"/>
    <w:rsid w:val="00A12822"/>
    <w:rsid w:val="00A12836"/>
    <w:rsid w:val="00A12861"/>
    <w:rsid w:val="00A12865"/>
    <w:rsid w:val="00A129CF"/>
    <w:rsid w:val="00A12A08"/>
    <w:rsid w:val="00A12A21"/>
    <w:rsid w:val="00A12A76"/>
    <w:rsid w:val="00A12AA6"/>
    <w:rsid w:val="00A12ABA"/>
    <w:rsid w:val="00A12AE9"/>
    <w:rsid w:val="00A12AF1"/>
    <w:rsid w:val="00A12B3F"/>
    <w:rsid w:val="00A12B77"/>
    <w:rsid w:val="00A12B94"/>
    <w:rsid w:val="00A12BA4"/>
    <w:rsid w:val="00A12BC6"/>
    <w:rsid w:val="00A12C52"/>
    <w:rsid w:val="00A12C9C"/>
    <w:rsid w:val="00A12CC2"/>
    <w:rsid w:val="00A12CC6"/>
    <w:rsid w:val="00A12CE9"/>
    <w:rsid w:val="00A12D25"/>
    <w:rsid w:val="00A12D2F"/>
    <w:rsid w:val="00A12DFE"/>
    <w:rsid w:val="00A12E32"/>
    <w:rsid w:val="00A12E9D"/>
    <w:rsid w:val="00A12ECA"/>
    <w:rsid w:val="00A12ED0"/>
    <w:rsid w:val="00A12F22"/>
    <w:rsid w:val="00A12F47"/>
    <w:rsid w:val="00A12F50"/>
    <w:rsid w:val="00A12F95"/>
    <w:rsid w:val="00A12FB9"/>
    <w:rsid w:val="00A13034"/>
    <w:rsid w:val="00A1303F"/>
    <w:rsid w:val="00A13073"/>
    <w:rsid w:val="00A1308C"/>
    <w:rsid w:val="00A130C4"/>
    <w:rsid w:val="00A130EE"/>
    <w:rsid w:val="00A13158"/>
    <w:rsid w:val="00A1315A"/>
    <w:rsid w:val="00A1315D"/>
    <w:rsid w:val="00A1316F"/>
    <w:rsid w:val="00A1317A"/>
    <w:rsid w:val="00A131AB"/>
    <w:rsid w:val="00A131EA"/>
    <w:rsid w:val="00A13282"/>
    <w:rsid w:val="00A132BD"/>
    <w:rsid w:val="00A133A2"/>
    <w:rsid w:val="00A133DD"/>
    <w:rsid w:val="00A133EF"/>
    <w:rsid w:val="00A13406"/>
    <w:rsid w:val="00A13414"/>
    <w:rsid w:val="00A13421"/>
    <w:rsid w:val="00A1342F"/>
    <w:rsid w:val="00A1343E"/>
    <w:rsid w:val="00A134C9"/>
    <w:rsid w:val="00A134E5"/>
    <w:rsid w:val="00A13510"/>
    <w:rsid w:val="00A13523"/>
    <w:rsid w:val="00A135A4"/>
    <w:rsid w:val="00A135D2"/>
    <w:rsid w:val="00A136A2"/>
    <w:rsid w:val="00A13761"/>
    <w:rsid w:val="00A1378B"/>
    <w:rsid w:val="00A13802"/>
    <w:rsid w:val="00A13825"/>
    <w:rsid w:val="00A13845"/>
    <w:rsid w:val="00A1385C"/>
    <w:rsid w:val="00A13871"/>
    <w:rsid w:val="00A1388C"/>
    <w:rsid w:val="00A13934"/>
    <w:rsid w:val="00A13969"/>
    <w:rsid w:val="00A139DC"/>
    <w:rsid w:val="00A13A25"/>
    <w:rsid w:val="00A13A38"/>
    <w:rsid w:val="00A13A9E"/>
    <w:rsid w:val="00A13AA0"/>
    <w:rsid w:val="00A13AA5"/>
    <w:rsid w:val="00A13AC0"/>
    <w:rsid w:val="00A13AF5"/>
    <w:rsid w:val="00A13CBB"/>
    <w:rsid w:val="00A13CC4"/>
    <w:rsid w:val="00A13D38"/>
    <w:rsid w:val="00A13D4D"/>
    <w:rsid w:val="00A13D5B"/>
    <w:rsid w:val="00A13D6B"/>
    <w:rsid w:val="00A13D81"/>
    <w:rsid w:val="00A13E0F"/>
    <w:rsid w:val="00A13E66"/>
    <w:rsid w:val="00A13F62"/>
    <w:rsid w:val="00A13F69"/>
    <w:rsid w:val="00A13F6C"/>
    <w:rsid w:val="00A13F73"/>
    <w:rsid w:val="00A13FB4"/>
    <w:rsid w:val="00A1400F"/>
    <w:rsid w:val="00A14046"/>
    <w:rsid w:val="00A14088"/>
    <w:rsid w:val="00A1411C"/>
    <w:rsid w:val="00A14127"/>
    <w:rsid w:val="00A14163"/>
    <w:rsid w:val="00A14166"/>
    <w:rsid w:val="00A14196"/>
    <w:rsid w:val="00A141A3"/>
    <w:rsid w:val="00A141F3"/>
    <w:rsid w:val="00A14219"/>
    <w:rsid w:val="00A1423B"/>
    <w:rsid w:val="00A1424B"/>
    <w:rsid w:val="00A1426A"/>
    <w:rsid w:val="00A142A1"/>
    <w:rsid w:val="00A142CF"/>
    <w:rsid w:val="00A142EC"/>
    <w:rsid w:val="00A142FA"/>
    <w:rsid w:val="00A14325"/>
    <w:rsid w:val="00A14367"/>
    <w:rsid w:val="00A14379"/>
    <w:rsid w:val="00A143D1"/>
    <w:rsid w:val="00A14442"/>
    <w:rsid w:val="00A144EE"/>
    <w:rsid w:val="00A1450B"/>
    <w:rsid w:val="00A14531"/>
    <w:rsid w:val="00A145A9"/>
    <w:rsid w:val="00A145C0"/>
    <w:rsid w:val="00A145E7"/>
    <w:rsid w:val="00A14605"/>
    <w:rsid w:val="00A14660"/>
    <w:rsid w:val="00A146CF"/>
    <w:rsid w:val="00A146D8"/>
    <w:rsid w:val="00A1473A"/>
    <w:rsid w:val="00A1476B"/>
    <w:rsid w:val="00A1476E"/>
    <w:rsid w:val="00A14771"/>
    <w:rsid w:val="00A14788"/>
    <w:rsid w:val="00A14790"/>
    <w:rsid w:val="00A147DD"/>
    <w:rsid w:val="00A147FA"/>
    <w:rsid w:val="00A14870"/>
    <w:rsid w:val="00A14871"/>
    <w:rsid w:val="00A14873"/>
    <w:rsid w:val="00A14874"/>
    <w:rsid w:val="00A1490A"/>
    <w:rsid w:val="00A14983"/>
    <w:rsid w:val="00A149CD"/>
    <w:rsid w:val="00A149DB"/>
    <w:rsid w:val="00A14A03"/>
    <w:rsid w:val="00A14A5A"/>
    <w:rsid w:val="00A14A96"/>
    <w:rsid w:val="00A14A99"/>
    <w:rsid w:val="00A14A9F"/>
    <w:rsid w:val="00A14B4C"/>
    <w:rsid w:val="00A14B58"/>
    <w:rsid w:val="00A14B5A"/>
    <w:rsid w:val="00A14B70"/>
    <w:rsid w:val="00A14B71"/>
    <w:rsid w:val="00A14B7E"/>
    <w:rsid w:val="00A14B99"/>
    <w:rsid w:val="00A14C45"/>
    <w:rsid w:val="00A14C67"/>
    <w:rsid w:val="00A14C80"/>
    <w:rsid w:val="00A14C86"/>
    <w:rsid w:val="00A14C97"/>
    <w:rsid w:val="00A14CD5"/>
    <w:rsid w:val="00A14D29"/>
    <w:rsid w:val="00A14D42"/>
    <w:rsid w:val="00A14DB1"/>
    <w:rsid w:val="00A14DD4"/>
    <w:rsid w:val="00A14DFF"/>
    <w:rsid w:val="00A14E61"/>
    <w:rsid w:val="00A14E84"/>
    <w:rsid w:val="00A14E93"/>
    <w:rsid w:val="00A14E95"/>
    <w:rsid w:val="00A14F84"/>
    <w:rsid w:val="00A150AE"/>
    <w:rsid w:val="00A15100"/>
    <w:rsid w:val="00A15120"/>
    <w:rsid w:val="00A15164"/>
    <w:rsid w:val="00A1517A"/>
    <w:rsid w:val="00A1517F"/>
    <w:rsid w:val="00A151FA"/>
    <w:rsid w:val="00A15234"/>
    <w:rsid w:val="00A15294"/>
    <w:rsid w:val="00A1529D"/>
    <w:rsid w:val="00A152B3"/>
    <w:rsid w:val="00A152BA"/>
    <w:rsid w:val="00A152D0"/>
    <w:rsid w:val="00A15302"/>
    <w:rsid w:val="00A15324"/>
    <w:rsid w:val="00A15331"/>
    <w:rsid w:val="00A153CB"/>
    <w:rsid w:val="00A15475"/>
    <w:rsid w:val="00A15492"/>
    <w:rsid w:val="00A15493"/>
    <w:rsid w:val="00A154A9"/>
    <w:rsid w:val="00A154D5"/>
    <w:rsid w:val="00A1550A"/>
    <w:rsid w:val="00A1551E"/>
    <w:rsid w:val="00A15542"/>
    <w:rsid w:val="00A15565"/>
    <w:rsid w:val="00A15591"/>
    <w:rsid w:val="00A156A3"/>
    <w:rsid w:val="00A156B2"/>
    <w:rsid w:val="00A157EA"/>
    <w:rsid w:val="00A15802"/>
    <w:rsid w:val="00A15805"/>
    <w:rsid w:val="00A15850"/>
    <w:rsid w:val="00A15915"/>
    <w:rsid w:val="00A159D0"/>
    <w:rsid w:val="00A159E7"/>
    <w:rsid w:val="00A159F4"/>
    <w:rsid w:val="00A15A38"/>
    <w:rsid w:val="00A15A7F"/>
    <w:rsid w:val="00A15AAA"/>
    <w:rsid w:val="00A15AB1"/>
    <w:rsid w:val="00A15AC8"/>
    <w:rsid w:val="00A15AEA"/>
    <w:rsid w:val="00A15B2F"/>
    <w:rsid w:val="00A15B50"/>
    <w:rsid w:val="00A15B90"/>
    <w:rsid w:val="00A15BAE"/>
    <w:rsid w:val="00A15CD5"/>
    <w:rsid w:val="00A15CE8"/>
    <w:rsid w:val="00A15DCD"/>
    <w:rsid w:val="00A15E0E"/>
    <w:rsid w:val="00A15E1E"/>
    <w:rsid w:val="00A15E45"/>
    <w:rsid w:val="00A15E60"/>
    <w:rsid w:val="00A15E63"/>
    <w:rsid w:val="00A15E6C"/>
    <w:rsid w:val="00A15EB0"/>
    <w:rsid w:val="00A15EB8"/>
    <w:rsid w:val="00A15EBE"/>
    <w:rsid w:val="00A15EEB"/>
    <w:rsid w:val="00A15EED"/>
    <w:rsid w:val="00A15F2B"/>
    <w:rsid w:val="00A15F74"/>
    <w:rsid w:val="00A15FD5"/>
    <w:rsid w:val="00A15FE0"/>
    <w:rsid w:val="00A16029"/>
    <w:rsid w:val="00A16039"/>
    <w:rsid w:val="00A160D0"/>
    <w:rsid w:val="00A1617E"/>
    <w:rsid w:val="00A16192"/>
    <w:rsid w:val="00A161DD"/>
    <w:rsid w:val="00A1622B"/>
    <w:rsid w:val="00A16254"/>
    <w:rsid w:val="00A16280"/>
    <w:rsid w:val="00A16290"/>
    <w:rsid w:val="00A162AF"/>
    <w:rsid w:val="00A162B5"/>
    <w:rsid w:val="00A162BD"/>
    <w:rsid w:val="00A162D2"/>
    <w:rsid w:val="00A162EF"/>
    <w:rsid w:val="00A162FA"/>
    <w:rsid w:val="00A16311"/>
    <w:rsid w:val="00A16315"/>
    <w:rsid w:val="00A163AC"/>
    <w:rsid w:val="00A163B3"/>
    <w:rsid w:val="00A163F8"/>
    <w:rsid w:val="00A1645E"/>
    <w:rsid w:val="00A164AE"/>
    <w:rsid w:val="00A164B4"/>
    <w:rsid w:val="00A164DE"/>
    <w:rsid w:val="00A164E9"/>
    <w:rsid w:val="00A16507"/>
    <w:rsid w:val="00A16524"/>
    <w:rsid w:val="00A16528"/>
    <w:rsid w:val="00A16626"/>
    <w:rsid w:val="00A1662F"/>
    <w:rsid w:val="00A16639"/>
    <w:rsid w:val="00A16671"/>
    <w:rsid w:val="00A16679"/>
    <w:rsid w:val="00A166F9"/>
    <w:rsid w:val="00A1671E"/>
    <w:rsid w:val="00A16731"/>
    <w:rsid w:val="00A1677F"/>
    <w:rsid w:val="00A16782"/>
    <w:rsid w:val="00A1678A"/>
    <w:rsid w:val="00A16794"/>
    <w:rsid w:val="00A16797"/>
    <w:rsid w:val="00A167BC"/>
    <w:rsid w:val="00A167BD"/>
    <w:rsid w:val="00A16835"/>
    <w:rsid w:val="00A1685A"/>
    <w:rsid w:val="00A1686D"/>
    <w:rsid w:val="00A16870"/>
    <w:rsid w:val="00A168BF"/>
    <w:rsid w:val="00A168F9"/>
    <w:rsid w:val="00A16942"/>
    <w:rsid w:val="00A169FE"/>
    <w:rsid w:val="00A16A59"/>
    <w:rsid w:val="00A16AAD"/>
    <w:rsid w:val="00A16AC2"/>
    <w:rsid w:val="00A16B8F"/>
    <w:rsid w:val="00A16C0C"/>
    <w:rsid w:val="00A16C26"/>
    <w:rsid w:val="00A16C7F"/>
    <w:rsid w:val="00A16C9F"/>
    <w:rsid w:val="00A16CB4"/>
    <w:rsid w:val="00A16CC6"/>
    <w:rsid w:val="00A16CDC"/>
    <w:rsid w:val="00A16D03"/>
    <w:rsid w:val="00A16D04"/>
    <w:rsid w:val="00A16D73"/>
    <w:rsid w:val="00A16D9F"/>
    <w:rsid w:val="00A16DC3"/>
    <w:rsid w:val="00A16DDC"/>
    <w:rsid w:val="00A16E58"/>
    <w:rsid w:val="00A16E9D"/>
    <w:rsid w:val="00A16EC4"/>
    <w:rsid w:val="00A16ED3"/>
    <w:rsid w:val="00A16F43"/>
    <w:rsid w:val="00A16F49"/>
    <w:rsid w:val="00A16FC4"/>
    <w:rsid w:val="00A170BD"/>
    <w:rsid w:val="00A170E6"/>
    <w:rsid w:val="00A17172"/>
    <w:rsid w:val="00A1717E"/>
    <w:rsid w:val="00A17180"/>
    <w:rsid w:val="00A171B1"/>
    <w:rsid w:val="00A17306"/>
    <w:rsid w:val="00A17328"/>
    <w:rsid w:val="00A17335"/>
    <w:rsid w:val="00A17346"/>
    <w:rsid w:val="00A17435"/>
    <w:rsid w:val="00A17448"/>
    <w:rsid w:val="00A174E8"/>
    <w:rsid w:val="00A174ED"/>
    <w:rsid w:val="00A1750F"/>
    <w:rsid w:val="00A17538"/>
    <w:rsid w:val="00A17545"/>
    <w:rsid w:val="00A17642"/>
    <w:rsid w:val="00A176D4"/>
    <w:rsid w:val="00A17711"/>
    <w:rsid w:val="00A17755"/>
    <w:rsid w:val="00A177FC"/>
    <w:rsid w:val="00A1782C"/>
    <w:rsid w:val="00A17883"/>
    <w:rsid w:val="00A178BD"/>
    <w:rsid w:val="00A178C0"/>
    <w:rsid w:val="00A178D2"/>
    <w:rsid w:val="00A178D4"/>
    <w:rsid w:val="00A178DA"/>
    <w:rsid w:val="00A178E1"/>
    <w:rsid w:val="00A17938"/>
    <w:rsid w:val="00A17968"/>
    <w:rsid w:val="00A1796B"/>
    <w:rsid w:val="00A179D3"/>
    <w:rsid w:val="00A17A48"/>
    <w:rsid w:val="00A17A78"/>
    <w:rsid w:val="00A17A95"/>
    <w:rsid w:val="00A17ADA"/>
    <w:rsid w:val="00A17B36"/>
    <w:rsid w:val="00A17BBB"/>
    <w:rsid w:val="00A17BF0"/>
    <w:rsid w:val="00A17C06"/>
    <w:rsid w:val="00A17C07"/>
    <w:rsid w:val="00A17CB7"/>
    <w:rsid w:val="00A17CF6"/>
    <w:rsid w:val="00A17D58"/>
    <w:rsid w:val="00A17D8C"/>
    <w:rsid w:val="00A17E42"/>
    <w:rsid w:val="00A17ED4"/>
    <w:rsid w:val="00A17F08"/>
    <w:rsid w:val="00A17F0D"/>
    <w:rsid w:val="00A17F0F"/>
    <w:rsid w:val="00A17F25"/>
    <w:rsid w:val="00A17F75"/>
    <w:rsid w:val="00A17F82"/>
    <w:rsid w:val="00A17F98"/>
    <w:rsid w:val="00A17FB3"/>
    <w:rsid w:val="00A2004C"/>
    <w:rsid w:val="00A2005A"/>
    <w:rsid w:val="00A20098"/>
    <w:rsid w:val="00A20118"/>
    <w:rsid w:val="00A20132"/>
    <w:rsid w:val="00A20164"/>
    <w:rsid w:val="00A20169"/>
    <w:rsid w:val="00A201E1"/>
    <w:rsid w:val="00A2020A"/>
    <w:rsid w:val="00A202B7"/>
    <w:rsid w:val="00A202F1"/>
    <w:rsid w:val="00A20313"/>
    <w:rsid w:val="00A20360"/>
    <w:rsid w:val="00A203AE"/>
    <w:rsid w:val="00A2041D"/>
    <w:rsid w:val="00A20435"/>
    <w:rsid w:val="00A20452"/>
    <w:rsid w:val="00A20456"/>
    <w:rsid w:val="00A20475"/>
    <w:rsid w:val="00A2049F"/>
    <w:rsid w:val="00A204D3"/>
    <w:rsid w:val="00A20522"/>
    <w:rsid w:val="00A20524"/>
    <w:rsid w:val="00A20532"/>
    <w:rsid w:val="00A205B4"/>
    <w:rsid w:val="00A205CF"/>
    <w:rsid w:val="00A205DC"/>
    <w:rsid w:val="00A20631"/>
    <w:rsid w:val="00A2071D"/>
    <w:rsid w:val="00A2071E"/>
    <w:rsid w:val="00A20780"/>
    <w:rsid w:val="00A207B8"/>
    <w:rsid w:val="00A207BA"/>
    <w:rsid w:val="00A207E1"/>
    <w:rsid w:val="00A207EA"/>
    <w:rsid w:val="00A20814"/>
    <w:rsid w:val="00A208A2"/>
    <w:rsid w:val="00A208FE"/>
    <w:rsid w:val="00A20931"/>
    <w:rsid w:val="00A20957"/>
    <w:rsid w:val="00A20988"/>
    <w:rsid w:val="00A2098D"/>
    <w:rsid w:val="00A20A83"/>
    <w:rsid w:val="00A20A85"/>
    <w:rsid w:val="00A20AA9"/>
    <w:rsid w:val="00A20AAD"/>
    <w:rsid w:val="00A20AE7"/>
    <w:rsid w:val="00A20AF0"/>
    <w:rsid w:val="00A20BEA"/>
    <w:rsid w:val="00A20BEB"/>
    <w:rsid w:val="00A20C5E"/>
    <w:rsid w:val="00A20C76"/>
    <w:rsid w:val="00A20C7F"/>
    <w:rsid w:val="00A20C86"/>
    <w:rsid w:val="00A20C8B"/>
    <w:rsid w:val="00A20CD2"/>
    <w:rsid w:val="00A20D2A"/>
    <w:rsid w:val="00A20D43"/>
    <w:rsid w:val="00A20D4E"/>
    <w:rsid w:val="00A20D51"/>
    <w:rsid w:val="00A20E08"/>
    <w:rsid w:val="00A20EF8"/>
    <w:rsid w:val="00A20F0F"/>
    <w:rsid w:val="00A20F1D"/>
    <w:rsid w:val="00A20F20"/>
    <w:rsid w:val="00A20F22"/>
    <w:rsid w:val="00A20FAA"/>
    <w:rsid w:val="00A20FC0"/>
    <w:rsid w:val="00A20FDF"/>
    <w:rsid w:val="00A20FE7"/>
    <w:rsid w:val="00A21026"/>
    <w:rsid w:val="00A210A8"/>
    <w:rsid w:val="00A210B9"/>
    <w:rsid w:val="00A21176"/>
    <w:rsid w:val="00A21274"/>
    <w:rsid w:val="00A2131F"/>
    <w:rsid w:val="00A21373"/>
    <w:rsid w:val="00A21377"/>
    <w:rsid w:val="00A21388"/>
    <w:rsid w:val="00A213F1"/>
    <w:rsid w:val="00A21406"/>
    <w:rsid w:val="00A21451"/>
    <w:rsid w:val="00A214B7"/>
    <w:rsid w:val="00A21544"/>
    <w:rsid w:val="00A215A5"/>
    <w:rsid w:val="00A215E3"/>
    <w:rsid w:val="00A21623"/>
    <w:rsid w:val="00A2166E"/>
    <w:rsid w:val="00A216B1"/>
    <w:rsid w:val="00A216DD"/>
    <w:rsid w:val="00A21723"/>
    <w:rsid w:val="00A21778"/>
    <w:rsid w:val="00A21818"/>
    <w:rsid w:val="00A21835"/>
    <w:rsid w:val="00A2184F"/>
    <w:rsid w:val="00A21883"/>
    <w:rsid w:val="00A218A1"/>
    <w:rsid w:val="00A218CE"/>
    <w:rsid w:val="00A219C5"/>
    <w:rsid w:val="00A219CD"/>
    <w:rsid w:val="00A21A2B"/>
    <w:rsid w:val="00A21A2C"/>
    <w:rsid w:val="00A21A3E"/>
    <w:rsid w:val="00A21A58"/>
    <w:rsid w:val="00A21AA2"/>
    <w:rsid w:val="00A21ADC"/>
    <w:rsid w:val="00A21AE0"/>
    <w:rsid w:val="00A21B3E"/>
    <w:rsid w:val="00A21BE0"/>
    <w:rsid w:val="00A21C2A"/>
    <w:rsid w:val="00A21CD2"/>
    <w:rsid w:val="00A21CE4"/>
    <w:rsid w:val="00A21D31"/>
    <w:rsid w:val="00A21D32"/>
    <w:rsid w:val="00A21DBC"/>
    <w:rsid w:val="00A21DBE"/>
    <w:rsid w:val="00A21DC0"/>
    <w:rsid w:val="00A21E37"/>
    <w:rsid w:val="00A21E5B"/>
    <w:rsid w:val="00A21E8E"/>
    <w:rsid w:val="00A21F72"/>
    <w:rsid w:val="00A21F7B"/>
    <w:rsid w:val="00A21F8A"/>
    <w:rsid w:val="00A21FE8"/>
    <w:rsid w:val="00A22002"/>
    <w:rsid w:val="00A22013"/>
    <w:rsid w:val="00A22057"/>
    <w:rsid w:val="00A2206D"/>
    <w:rsid w:val="00A220E8"/>
    <w:rsid w:val="00A22149"/>
    <w:rsid w:val="00A2218F"/>
    <w:rsid w:val="00A221E4"/>
    <w:rsid w:val="00A221EB"/>
    <w:rsid w:val="00A22239"/>
    <w:rsid w:val="00A222A8"/>
    <w:rsid w:val="00A22303"/>
    <w:rsid w:val="00A2230C"/>
    <w:rsid w:val="00A22313"/>
    <w:rsid w:val="00A2236A"/>
    <w:rsid w:val="00A22389"/>
    <w:rsid w:val="00A22392"/>
    <w:rsid w:val="00A22398"/>
    <w:rsid w:val="00A2239B"/>
    <w:rsid w:val="00A22406"/>
    <w:rsid w:val="00A22421"/>
    <w:rsid w:val="00A22470"/>
    <w:rsid w:val="00A22475"/>
    <w:rsid w:val="00A22481"/>
    <w:rsid w:val="00A224E4"/>
    <w:rsid w:val="00A2252A"/>
    <w:rsid w:val="00A22559"/>
    <w:rsid w:val="00A225FB"/>
    <w:rsid w:val="00A22687"/>
    <w:rsid w:val="00A22689"/>
    <w:rsid w:val="00A226B3"/>
    <w:rsid w:val="00A22725"/>
    <w:rsid w:val="00A22776"/>
    <w:rsid w:val="00A2280D"/>
    <w:rsid w:val="00A2286B"/>
    <w:rsid w:val="00A228EC"/>
    <w:rsid w:val="00A22930"/>
    <w:rsid w:val="00A22931"/>
    <w:rsid w:val="00A22933"/>
    <w:rsid w:val="00A22955"/>
    <w:rsid w:val="00A229E1"/>
    <w:rsid w:val="00A22A06"/>
    <w:rsid w:val="00A22A08"/>
    <w:rsid w:val="00A22A0E"/>
    <w:rsid w:val="00A22A72"/>
    <w:rsid w:val="00A22ABB"/>
    <w:rsid w:val="00A22B40"/>
    <w:rsid w:val="00A22B68"/>
    <w:rsid w:val="00A22B90"/>
    <w:rsid w:val="00A22BC4"/>
    <w:rsid w:val="00A22C2C"/>
    <w:rsid w:val="00A22C60"/>
    <w:rsid w:val="00A22CA7"/>
    <w:rsid w:val="00A22D0D"/>
    <w:rsid w:val="00A22D1C"/>
    <w:rsid w:val="00A22DF2"/>
    <w:rsid w:val="00A22E1D"/>
    <w:rsid w:val="00A22E49"/>
    <w:rsid w:val="00A22E62"/>
    <w:rsid w:val="00A22F3F"/>
    <w:rsid w:val="00A22F48"/>
    <w:rsid w:val="00A22F55"/>
    <w:rsid w:val="00A22F5A"/>
    <w:rsid w:val="00A22FCE"/>
    <w:rsid w:val="00A22FD5"/>
    <w:rsid w:val="00A230C9"/>
    <w:rsid w:val="00A2310B"/>
    <w:rsid w:val="00A23115"/>
    <w:rsid w:val="00A23197"/>
    <w:rsid w:val="00A231E3"/>
    <w:rsid w:val="00A2323A"/>
    <w:rsid w:val="00A23246"/>
    <w:rsid w:val="00A2325A"/>
    <w:rsid w:val="00A2326C"/>
    <w:rsid w:val="00A232F6"/>
    <w:rsid w:val="00A23378"/>
    <w:rsid w:val="00A2337C"/>
    <w:rsid w:val="00A233CB"/>
    <w:rsid w:val="00A23407"/>
    <w:rsid w:val="00A23481"/>
    <w:rsid w:val="00A23483"/>
    <w:rsid w:val="00A23493"/>
    <w:rsid w:val="00A234A6"/>
    <w:rsid w:val="00A234BD"/>
    <w:rsid w:val="00A234CD"/>
    <w:rsid w:val="00A2356E"/>
    <w:rsid w:val="00A23580"/>
    <w:rsid w:val="00A23597"/>
    <w:rsid w:val="00A2359F"/>
    <w:rsid w:val="00A235F1"/>
    <w:rsid w:val="00A23691"/>
    <w:rsid w:val="00A236ED"/>
    <w:rsid w:val="00A23707"/>
    <w:rsid w:val="00A23710"/>
    <w:rsid w:val="00A23717"/>
    <w:rsid w:val="00A2372B"/>
    <w:rsid w:val="00A23736"/>
    <w:rsid w:val="00A23741"/>
    <w:rsid w:val="00A23768"/>
    <w:rsid w:val="00A2378A"/>
    <w:rsid w:val="00A2379E"/>
    <w:rsid w:val="00A237C2"/>
    <w:rsid w:val="00A2393C"/>
    <w:rsid w:val="00A2397B"/>
    <w:rsid w:val="00A239A3"/>
    <w:rsid w:val="00A23A27"/>
    <w:rsid w:val="00A23A6A"/>
    <w:rsid w:val="00A23A97"/>
    <w:rsid w:val="00A23ACC"/>
    <w:rsid w:val="00A23AD4"/>
    <w:rsid w:val="00A23B09"/>
    <w:rsid w:val="00A23B16"/>
    <w:rsid w:val="00A23B19"/>
    <w:rsid w:val="00A23B8C"/>
    <w:rsid w:val="00A23C43"/>
    <w:rsid w:val="00A23C59"/>
    <w:rsid w:val="00A23CBE"/>
    <w:rsid w:val="00A23D13"/>
    <w:rsid w:val="00A23DD0"/>
    <w:rsid w:val="00A23DD5"/>
    <w:rsid w:val="00A23DDE"/>
    <w:rsid w:val="00A23E74"/>
    <w:rsid w:val="00A23EEB"/>
    <w:rsid w:val="00A23F0C"/>
    <w:rsid w:val="00A23F0F"/>
    <w:rsid w:val="00A23F2E"/>
    <w:rsid w:val="00A23F3F"/>
    <w:rsid w:val="00A23F89"/>
    <w:rsid w:val="00A23F93"/>
    <w:rsid w:val="00A23FEF"/>
    <w:rsid w:val="00A2408D"/>
    <w:rsid w:val="00A240B8"/>
    <w:rsid w:val="00A24105"/>
    <w:rsid w:val="00A24139"/>
    <w:rsid w:val="00A24152"/>
    <w:rsid w:val="00A24189"/>
    <w:rsid w:val="00A241BB"/>
    <w:rsid w:val="00A241EE"/>
    <w:rsid w:val="00A241F4"/>
    <w:rsid w:val="00A24208"/>
    <w:rsid w:val="00A2420A"/>
    <w:rsid w:val="00A24238"/>
    <w:rsid w:val="00A24244"/>
    <w:rsid w:val="00A242A4"/>
    <w:rsid w:val="00A242B2"/>
    <w:rsid w:val="00A242BC"/>
    <w:rsid w:val="00A24317"/>
    <w:rsid w:val="00A24331"/>
    <w:rsid w:val="00A24336"/>
    <w:rsid w:val="00A24338"/>
    <w:rsid w:val="00A2438B"/>
    <w:rsid w:val="00A2438D"/>
    <w:rsid w:val="00A24398"/>
    <w:rsid w:val="00A2439A"/>
    <w:rsid w:val="00A243BF"/>
    <w:rsid w:val="00A243D7"/>
    <w:rsid w:val="00A243F5"/>
    <w:rsid w:val="00A24462"/>
    <w:rsid w:val="00A24499"/>
    <w:rsid w:val="00A244A6"/>
    <w:rsid w:val="00A244B3"/>
    <w:rsid w:val="00A244F7"/>
    <w:rsid w:val="00A24569"/>
    <w:rsid w:val="00A245B0"/>
    <w:rsid w:val="00A24661"/>
    <w:rsid w:val="00A24681"/>
    <w:rsid w:val="00A24740"/>
    <w:rsid w:val="00A24778"/>
    <w:rsid w:val="00A2478E"/>
    <w:rsid w:val="00A2479A"/>
    <w:rsid w:val="00A247C7"/>
    <w:rsid w:val="00A2480A"/>
    <w:rsid w:val="00A24859"/>
    <w:rsid w:val="00A2486B"/>
    <w:rsid w:val="00A2487A"/>
    <w:rsid w:val="00A2487C"/>
    <w:rsid w:val="00A2487D"/>
    <w:rsid w:val="00A2495D"/>
    <w:rsid w:val="00A249D3"/>
    <w:rsid w:val="00A24A06"/>
    <w:rsid w:val="00A24A18"/>
    <w:rsid w:val="00A24A48"/>
    <w:rsid w:val="00A24A95"/>
    <w:rsid w:val="00A24AAB"/>
    <w:rsid w:val="00A24B1D"/>
    <w:rsid w:val="00A24B9A"/>
    <w:rsid w:val="00A24BEF"/>
    <w:rsid w:val="00A24C9F"/>
    <w:rsid w:val="00A24CBB"/>
    <w:rsid w:val="00A24CC3"/>
    <w:rsid w:val="00A24D15"/>
    <w:rsid w:val="00A24D8C"/>
    <w:rsid w:val="00A24E03"/>
    <w:rsid w:val="00A24E1E"/>
    <w:rsid w:val="00A24E27"/>
    <w:rsid w:val="00A24E3E"/>
    <w:rsid w:val="00A24E54"/>
    <w:rsid w:val="00A24EA5"/>
    <w:rsid w:val="00A24EC3"/>
    <w:rsid w:val="00A24EF7"/>
    <w:rsid w:val="00A24EF9"/>
    <w:rsid w:val="00A24F14"/>
    <w:rsid w:val="00A24F1C"/>
    <w:rsid w:val="00A24F67"/>
    <w:rsid w:val="00A24FD4"/>
    <w:rsid w:val="00A24FFC"/>
    <w:rsid w:val="00A25002"/>
    <w:rsid w:val="00A25018"/>
    <w:rsid w:val="00A25044"/>
    <w:rsid w:val="00A25076"/>
    <w:rsid w:val="00A25094"/>
    <w:rsid w:val="00A250F1"/>
    <w:rsid w:val="00A250F8"/>
    <w:rsid w:val="00A25105"/>
    <w:rsid w:val="00A25114"/>
    <w:rsid w:val="00A25137"/>
    <w:rsid w:val="00A25167"/>
    <w:rsid w:val="00A2519E"/>
    <w:rsid w:val="00A251E5"/>
    <w:rsid w:val="00A2528B"/>
    <w:rsid w:val="00A25293"/>
    <w:rsid w:val="00A252AD"/>
    <w:rsid w:val="00A25328"/>
    <w:rsid w:val="00A2537E"/>
    <w:rsid w:val="00A2541F"/>
    <w:rsid w:val="00A2555B"/>
    <w:rsid w:val="00A255A9"/>
    <w:rsid w:val="00A25620"/>
    <w:rsid w:val="00A256C8"/>
    <w:rsid w:val="00A256CC"/>
    <w:rsid w:val="00A25727"/>
    <w:rsid w:val="00A2574B"/>
    <w:rsid w:val="00A2578D"/>
    <w:rsid w:val="00A257EE"/>
    <w:rsid w:val="00A257F9"/>
    <w:rsid w:val="00A25857"/>
    <w:rsid w:val="00A2585F"/>
    <w:rsid w:val="00A2588D"/>
    <w:rsid w:val="00A258A1"/>
    <w:rsid w:val="00A258AD"/>
    <w:rsid w:val="00A258C5"/>
    <w:rsid w:val="00A258E5"/>
    <w:rsid w:val="00A25938"/>
    <w:rsid w:val="00A25954"/>
    <w:rsid w:val="00A25956"/>
    <w:rsid w:val="00A2595C"/>
    <w:rsid w:val="00A25988"/>
    <w:rsid w:val="00A259FA"/>
    <w:rsid w:val="00A25A02"/>
    <w:rsid w:val="00A25A41"/>
    <w:rsid w:val="00A25A43"/>
    <w:rsid w:val="00A25AA9"/>
    <w:rsid w:val="00A25AAB"/>
    <w:rsid w:val="00A25AD1"/>
    <w:rsid w:val="00A25B23"/>
    <w:rsid w:val="00A25B4F"/>
    <w:rsid w:val="00A25C50"/>
    <w:rsid w:val="00A25C72"/>
    <w:rsid w:val="00A25C8D"/>
    <w:rsid w:val="00A25CD3"/>
    <w:rsid w:val="00A25CFA"/>
    <w:rsid w:val="00A25D24"/>
    <w:rsid w:val="00A25D90"/>
    <w:rsid w:val="00A25E21"/>
    <w:rsid w:val="00A25E83"/>
    <w:rsid w:val="00A25EBC"/>
    <w:rsid w:val="00A25EE3"/>
    <w:rsid w:val="00A25F06"/>
    <w:rsid w:val="00A25F85"/>
    <w:rsid w:val="00A25FB5"/>
    <w:rsid w:val="00A25FD4"/>
    <w:rsid w:val="00A2606A"/>
    <w:rsid w:val="00A260BE"/>
    <w:rsid w:val="00A26104"/>
    <w:rsid w:val="00A261F9"/>
    <w:rsid w:val="00A2628A"/>
    <w:rsid w:val="00A262AF"/>
    <w:rsid w:val="00A262EC"/>
    <w:rsid w:val="00A26313"/>
    <w:rsid w:val="00A263BB"/>
    <w:rsid w:val="00A26412"/>
    <w:rsid w:val="00A2643A"/>
    <w:rsid w:val="00A264A8"/>
    <w:rsid w:val="00A264CD"/>
    <w:rsid w:val="00A264E7"/>
    <w:rsid w:val="00A26621"/>
    <w:rsid w:val="00A26624"/>
    <w:rsid w:val="00A2665E"/>
    <w:rsid w:val="00A2669B"/>
    <w:rsid w:val="00A266D9"/>
    <w:rsid w:val="00A266EC"/>
    <w:rsid w:val="00A26741"/>
    <w:rsid w:val="00A267C2"/>
    <w:rsid w:val="00A267F8"/>
    <w:rsid w:val="00A26873"/>
    <w:rsid w:val="00A26892"/>
    <w:rsid w:val="00A268A8"/>
    <w:rsid w:val="00A268AD"/>
    <w:rsid w:val="00A269A6"/>
    <w:rsid w:val="00A26A08"/>
    <w:rsid w:val="00A26A19"/>
    <w:rsid w:val="00A26A30"/>
    <w:rsid w:val="00A26ABF"/>
    <w:rsid w:val="00A26BA7"/>
    <w:rsid w:val="00A26BC4"/>
    <w:rsid w:val="00A26BCC"/>
    <w:rsid w:val="00A26BEB"/>
    <w:rsid w:val="00A26C42"/>
    <w:rsid w:val="00A26C82"/>
    <w:rsid w:val="00A26CAB"/>
    <w:rsid w:val="00A26CB3"/>
    <w:rsid w:val="00A26CC3"/>
    <w:rsid w:val="00A26CD4"/>
    <w:rsid w:val="00A26D00"/>
    <w:rsid w:val="00A26D30"/>
    <w:rsid w:val="00A26D78"/>
    <w:rsid w:val="00A26D86"/>
    <w:rsid w:val="00A26D90"/>
    <w:rsid w:val="00A26DA2"/>
    <w:rsid w:val="00A26DAF"/>
    <w:rsid w:val="00A26DE7"/>
    <w:rsid w:val="00A26E2D"/>
    <w:rsid w:val="00A26E7B"/>
    <w:rsid w:val="00A26E8A"/>
    <w:rsid w:val="00A26EBD"/>
    <w:rsid w:val="00A26ED8"/>
    <w:rsid w:val="00A26ED9"/>
    <w:rsid w:val="00A26EEE"/>
    <w:rsid w:val="00A26F1A"/>
    <w:rsid w:val="00A26F1D"/>
    <w:rsid w:val="00A26FB2"/>
    <w:rsid w:val="00A2700D"/>
    <w:rsid w:val="00A2705A"/>
    <w:rsid w:val="00A2708D"/>
    <w:rsid w:val="00A27096"/>
    <w:rsid w:val="00A270B8"/>
    <w:rsid w:val="00A270D2"/>
    <w:rsid w:val="00A27136"/>
    <w:rsid w:val="00A2715E"/>
    <w:rsid w:val="00A2717C"/>
    <w:rsid w:val="00A2718B"/>
    <w:rsid w:val="00A271B0"/>
    <w:rsid w:val="00A271B7"/>
    <w:rsid w:val="00A27219"/>
    <w:rsid w:val="00A27239"/>
    <w:rsid w:val="00A27266"/>
    <w:rsid w:val="00A2729F"/>
    <w:rsid w:val="00A272AF"/>
    <w:rsid w:val="00A27349"/>
    <w:rsid w:val="00A2736F"/>
    <w:rsid w:val="00A273B0"/>
    <w:rsid w:val="00A273D5"/>
    <w:rsid w:val="00A2746E"/>
    <w:rsid w:val="00A27471"/>
    <w:rsid w:val="00A274CE"/>
    <w:rsid w:val="00A274F9"/>
    <w:rsid w:val="00A2755C"/>
    <w:rsid w:val="00A27565"/>
    <w:rsid w:val="00A27574"/>
    <w:rsid w:val="00A2764E"/>
    <w:rsid w:val="00A276BA"/>
    <w:rsid w:val="00A27741"/>
    <w:rsid w:val="00A277DE"/>
    <w:rsid w:val="00A2782B"/>
    <w:rsid w:val="00A2784A"/>
    <w:rsid w:val="00A278B0"/>
    <w:rsid w:val="00A27956"/>
    <w:rsid w:val="00A279C6"/>
    <w:rsid w:val="00A27A0B"/>
    <w:rsid w:val="00A27A2F"/>
    <w:rsid w:val="00A27AA5"/>
    <w:rsid w:val="00A27ABD"/>
    <w:rsid w:val="00A27AD5"/>
    <w:rsid w:val="00A27ADB"/>
    <w:rsid w:val="00A27B00"/>
    <w:rsid w:val="00A27B16"/>
    <w:rsid w:val="00A27B3E"/>
    <w:rsid w:val="00A27B68"/>
    <w:rsid w:val="00A27B6B"/>
    <w:rsid w:val="00A27C15"/>
    <w:rsid w:val="00A27C1C"/>
    <w:rsid w:val="00A27C21"/>
    <w:rsid w:val="00A27CA6"/>
    <w:rsid w:val="00A27CAE"/>
    <w:rsid w:val="00A27CC7"/>
    <w:rsid w:val="00A27CEC"/>
    <w:rsid w:val="00A27D09"/>
    <w:rsid w:val="00A27D43"/>
    <w:rsid w:val="00A27D86"/>
    <w:rsid w:val="00A27E87"/>
    <w:rsid w:val="00A27ED1"/>
    <w:rsid w:val="00A27ED8"/>
    <w:rsid w:val="00A27FA4"/>
    <w:rsid w:val="00A27FAD"/>
    <w:rsid w:val="00A27FE4"/>
    <w:rsid w:val="00A27FEE"/>
    <w:rsid w:val="00A3003E"/>
    <w:rsid w:val="00A300B2"/>
    <w:rsid w:val="00A300D5"/>
    <w:rsid w:val="00A30108"/>
    <w:rsid w:val="00A3016A"/>
    <w:rsid w:val="00A30176"/>
    <w:rsid w:val="00A301CE"/>
    <w:rsid w:val="00A30210"/>
    <w:rsid w:val="00A30217"/>
    <w:rsid w:val="00A30264"/>
    <w:rsid w:val="00A3026C"/>
    <w:rsid w:val="00A30298"/>
    <w:rsid w:val="00A302CB"/>
    <w:rsid w:val="00A302E8"/>
    <w:rsid w:val="00A3033F"/>
    <w:rsid w:val="00A30368"/>
    <w:rsid w:val="00A303B2"/>
    <w:rsid w:val="00A303BA"/>
    <w:rsid w:val="00A30405"/>
    <w:rsid w:val="00A30419"/>
    <w:rsid w:val="00A30528"/>
    <w:rsid w:val="00A305A4"/>
    <w:rsid w:val="00A305B2"/>
    <w:rsid w:val="00A305EF"/>
    <w:rsid w:val="00A305F2"/>
    <w:rsid w:val="00A305F9"/>
    <w:rsid w:val="00A306B0"/>
    <w:rsid w:val="00A306F0"/>
    <w:rsid w:val="00A30769"/>
    <w:rsid w:val="00A30789"/>
    <w:rsid w:val="00A307A2"/>
    <w:rsid w:val="00A3092B"/>
    <w:rsid w:val="00A30935"/>
    <w:rsid w:val="00A309B7"/>
    <w:rsid w:val="00A30A20"/>
    <w:rsid w:val="00A30A7F"/>
    <w:rsid w:val="00A30A9E"/>
    <w:rsid w:val="00A30AD5"/>
    <w:rsid w:val="00A30C60"/>
    <w:rsid w:val="00A30C67"/>
    <w:rsid w:val="00A30C74"/>
    <w:rsid w:val="00A30CAE"/>
    <w:rsid w:val="00A30CE1"/>
    <w:rsid w:val="00A30CF5"/>
    <w:rsid w:val="00A30CFC"/>
    <w:rsid w:val="00A30D6A"/>
    <w:rsid w:val="00A30D76"/>
    <w:rsid w:val="00A30D88"/>
    <w:rsid w:val="00A30DAA"/>
    <w:rsid w:val="00A30DE0"/>
    <w:rsid w:val="00A30E09"/>
    <w:rsid w:val="00A30E22"/>
    <w:rsid w:val="00A30E26"/>
    <w:rsid w:val="00A30E55"/>
    <w:rsid w:val="00A30E7B"/>
    <w:rsid w:val="00A30EED"/>
    <w:rsid w:val="00A30F57"/>
    <w:rsid w:val="00A30F6E"/>
    <w:rsid w:val="00A30FDB"/>
    <w:rsid w:val="00A30FE6"/>
    <w:rsid w:val="00A31051"/>
    <w:rsid w:val="00A310A6"/>
    <w:rsid w:val="00A3112F"/>
    <w:rsid w:val="00A3122F"/>
    <w:rsid w:val="00A31277"/>
    <w:rsid w:val="00A31283"/>
    <w:rsid w:val="00A312DA"/>
    <w:rsid w:val="00A312DD"/>
    <w:rsid w:val="00A312EF"/>
    <w:rsid w:val="00A312F4"/>
    <w:rsid w:val="00A31306"/>
    <w:rsid w:val="00A31384"/>
    <w:rsid w:val="00A31387"/>
    <w:rsid w:val="00A313B9"/>
    <w:rsid w:val="00A313C9"/>
    <w:rsid w:val="00A313D9"/>
    <w:rsid w:val="00A31415"/>
    <w:rsid w:val="00A31443"/>
    <w:rsid w:val="00A31455"/>
    <w:rsid w:val="00A31475"/>
    <w:rsid w:val="00A314B0"/>
    <w:rsid w:val="00A314B1"/>
    <w:rsid w:val="00A3159A"/>
    <w:rsid w:val="00A31626"/>
    <w:rsid w:val="00A31647"/>
    <w:rsid w:val="00A31668"/>
    <w:rsid w:val="00A31681"/>
    <w:rsid w:val="00A31686"/>
    <w:rsid w:val="00A3175A"/>
    <w:rsid w:val="00A3178A"/>
    <w:rsid w:val="00A317B2"/>
    <w:rsid w:val="00A317B9"/>
    <w:rsid w:val="00A317F1"/>
    <w:rsid w:val="00A317FE"/>
    <w:rsid w:val="00A3184F"/>
    <w:rsid w:val="00A3185D"/>
    <w:rsid w:val="00A318C6"/>
    <w:rsid w:val="00A3191B"/>
    <w:rsid w:val="00A31958"/>
    <w:rsid w:val="00A3199B"/>
    <w:rsid w:val="00A319D0"/>
    <w:rsid w:val="00A319F0"/>
    <w:rsid w:val="00A31A79"/>
    <w:rsid w:val="00A31ACB"/>
    <w:rsid w:val="00A31AD6"/>
    <w:rsid w:val="00A31BCF"/>
    <w:rsid w:val="00A31BEF"/>
    <w:rsid w:val="00A31C18"/>
    <w:rsid w:val="00A31C23"/>
    <w:rsid w:val="00A31C29"/>
    <w:rsid w:val="00A31C3A"/>
    <w:rsid w:val="00A31C98"/>
    <w:rsid w:val="00A31D0E"/>
    <w:rsid w:val="00A31DDE"/>
    <w:rsid w:val="00A31E17"/>
    <w:rsid w:val="00A31E34"/>
    <w:rsid w:val="00A31E4E"/>
    <w:rsid w:val="00A31E57"/>
    <w:rsid w:val="00A31E9A"/>
    <w:rsid w:val="00A31E9C"/>
    <w:rsid w:val="00A31EBB"/>
    <w:rsid w:val="00A31F1E"/>
    <w:rsid w:val="00A31F37"/>
    <w:rsid w:val="00A31F5E"/>
    <w:rsid w:val="00A31F72"/>
    <w:rsid w:val="00A31FF3"/>
    <w:rsid w:val="00A3201E"/>
    <w:rsid w:val="00A3202C"/>
    <w:rsid w:val="00A3205C"/>
    <w:rsid w:val="00A3207A"/>
    <w:rsid w:val="00A32094"/>
    <w:rsid w:val="00A321AE"/>
    <w:rsid w:val="00A321DF"/>
    <w:rsid w:val="00A32289"/>
    <w:rsid w:val="00A32297"/>
    <w:rsid w:val="00A322AC"/>
    <w:rsid w:val="00A322DF"/>
    <w:rsid w:val="00A32320"/>
    <w:rsid w:val="00A3232E"/>
    <w:rsid w:val="00A3236A"/>
    <w:rsid w:val="00A32388"/>
    <w:rsid w:val="00A323E2"/>
    <w:rsid w:val="00A323EC"/>
    <w:rsid w:val="00A32400"/>
    <w:rsid w:val="00A32423"/>
    <w:rsid w:val="00A32471"/>
    <w:rsid w:val="00A324C6"/>
    <w:rsid w:val="00A324CD"/>
    <w:rsid w:val="00A3250D"/>
    <w:rsid w:val="00A3251A"/>
    <w:rsid w:val="00A3253E"/>
    <w:rsid w:val="00A32544"/>
    <w:rsid w:val="00A325EF"/>
    <w:rsid w:val="00A32635"/>
    <w:rsid w:val="00A326A5"/>
    <w:rsid w:val="00A326C9"/>
    <w:rsid w:val="00A32711"/>
    <w:rsid w:val="00A32756"/>
    <w:rsid w:val="00A3278F"/>
    <w:rsid w:val="00A327BF"/>
    <w:rsid w:val="00A327CB"/>
    <w:rsid w:val="00A327E0"/>
    <w:rsid w:val="00A327E9"/>
    <w:rsid w:val="00A3282A"/>
    <w:rsid w:val="00A32875"/>
    <w:rsid w:val="00A328AA"/>
    <w:rsid w:val="00A328F4"/>
    <w:rsid w:val="00A32932"/>
    <w:rsid w:val="00A32961"/>
    <w:rsid w:val="00A32979"/>
    <w:rsid w:val="00A32995"/>
    <w:rsid w:val="00A329BD"/>
    <w:rsid w:val="00A329CB"/>
    <w:rsid w:val="00A329CD"/>
    <w:rsid w:val="00A329FD"/>
    <w:rsid w:val="00A32A62"/>
    <w:rsid w:val="00A32A89"/>
    <w:rsid w:val="00A32AF8"/>
    <w:rsid w:val="00A32B17"/>
    <w:rsid w:val="00A32B18"/>
    <w:rsid w:val="00A32B28"/>
    <w:rsid w:val="00A32B39"/>
    <w:rsid w:val="00A32B7E"/>
    <w:rsid w:val="00A32C09"/>
    <w:rsid w:val="00A32C36"/>
    <w:rsid w:val="00A32C6A"/>
    <w:rsid w:val="00A32C85"/>
    <w:rsid w:val="00A32C8C"/>
    <w:rsid w:val="00A32C9E"/>
    <w:rsid w:val="00A32CB3"/>
    <w:rsid w:val="00A32CBA"/>
    <w:rsid w:val="00A32CC7"/>
    <w:rsid w:val="00A32CE5"/>
    <w:rsid w:val="00A32D00"/>
    <w:rsid w:val="00A32D33"/>
    <w:rsid w:val="00A32D80"/>
    <w:rsid w:val="00A32DA6"/>
    <w:rsid w:val="00A32DB9"/>
    <w:rsid w:val="00A32DC6"/>
    <w:rsid w:val="00A32DDE"/>
    <w:rsid w:val="00A32E86"/>
    <w:rsid w:val="00A32EA6"/>
    <w:rsid w:val="00A32EC9"/>
    <w:rsid w:val="00A32EE8"/>
    <w:rsid w:val="00A32F14"/>
    <w:rsid w:val="00A32F34"/>
    <w:rsid w:val="00A32F46"/>
    <w:rsid w:val="00A32F62"/>
    <w:rsid w:val="00A32F77"/>
    <w:rsid w:val="00A32F9E"/>
    <w:rsid w:val="00A32F9F"/>
    <w:rsid w:val="00A32FA5"/>
    <w:rsid w:val="00A32FE5"/>
    <w:rsid w:val="00A3300D"/>
    <w:rsid w:val="00A33012"/>
    <w:rsid w:val="00A33017"/>
    <w:rsid w:val="00A33053"/>
    <w:rsid w:val="00A3305D"/>
    <w:rsid w:val="00A330EF"/>
    <w:rsid w:val="00A33257"/>
    <w:rsid w:val="00A33259"/>
    <w:rsid w:val="00A3325D"/>
    <w:rsid w:val="00A3325F"/>
    <w:rsid w:val="00A33277"/>
    <w:rsid w:val="00A33288"/>
    <w:rsid w:val="00A332DF"/>
    <w:rsid w:val="00A33308"/>
    <w:rsid w:val="00A33315"/>
    <w:rsid w:val="00A33331"/>
    <w:rsid w:val="00A3336B"/>
    <w:rsid w:val="00A33389"/>
    <w:rsid w:val="00A333BC"/>
    <w:rsid w:val="00A333E9"/>
    <w:rsid w:val="00A333F5"/>
    <w:rsid w:val="00A33425"/>
    <w:rsid w:val="00A334E2"/>
    <w:rsid w:val="00A3354A"/>
    <w:rsid w:val="00A33571"/>
    <w:rsid w:val="00A335C3"/>
    <w:rsid w:val="00A335E8"/>
    <w:rsid w:val="00A335EC"/>
    <w:rsid w:val="00A3366C"/>
    <w:rsid w:val="00A336BB"/>
    <w:rsid w:val="00A336C7"/>
    <w:rsid w:val="00A33703"/>
    <w:rsid w:val="00A3371B"/>
    <w:rsid w:val="00A33730"/>
    <w:rsid w:val="00A33738"/>
    <w:rsid w:val="00A3373A"/>
    <w:rsid w:val="00A33774"/>
    <w:rsid w:val="00A33780"/>
    <w:rsid w:val="00A33789"/>
    <w:rsid w:val="00A337AE"/>
    <w:rsid w:val="00A337B0"/>
    <w:rsid w:val="00A337C4"/>
    <w:rsid w:val="00A337CD"/>
    <w:rsid w:val="00A337CE"/>
    <w:rsid w:val="00A337F9"/>
    <w:rsid w:val="00A33808"/>
    <w:rsid w:val="00A33893"/>
    <w:rsid w:val="00A338AE"/>
    <w:rsid w:val="00A33984"/>
    <w:rsid w:val="00A33992"/>
    <w:rsid w:val="00A33A21"/>
    <w:rsid w:val="00A33A2E"/>
    <w:rsid w:val="00A33AB2"/>
    <w:rsid w:val="00A33B18"/>
    <w:rsid w:val="00A33B4A"/>
    <w:rsid w:val="00A33B5F"/>
    <w:rsid w:val="00A33B6C"/>
    <w:rsid w:val="00A33C0E"/>
    <w:rsid w:val="00A33CA3"/>
    <w:rsid w:val="00A33D1D"/>
    <w:rsid w:val="00A33D57"/>
    <w:rsid w:val="00A33D6B"/>
    <w:rsid w:val="00A33D9C"/>
    <w:rsid w:val="00A33DA8"/>
    <w:rsid w:val="00A33DC9"/>
    <w:rsid w:val="00A33DCE"/>
    <w:rsid w:val="00A33E88"/>
    <w:rsid w:val="00A33E8E"/>
    <w:rsid w:val="00A33EAA"/>
    <w:rsid w:val="00A33F00"/>
    <w:rsid w:val="00A33F27"/>
    <w:rsid w:val="00A33F36"/>
    <w:rsid w:val="00A33F89"/>
    <w:rsid w:val="00A33FBD"/>
    <w:rsid w:val="00A33FCA"/>
    <w:rsid w:val="00A33FDB"/>
    <w:rsid w:val="00A33FE0"/>
    <w:rsid w:val="00A33FF8"/>
    <w:rsid w:val="00A3401D"/>
    <w:rsid w:val="00A34043"/>
    <w:rsid w:val="00A34060"/>
    <w:rsid w:val="00A34085"/>
    <w:rsid w:val="00A340AB"/>
    <w:rsid w:val="00A340BE"/>
    <w:rsid w:val="00A34101"/>
    <w:rsid w:val="00A3411F"/>
    <w:rsid w:val="00A34133"/>
    <w:rsid w:val="00A34164"/>
    <w:rsid w:val="00A341A7"/>
    <w:rsid w:val="00A341AE"/>
    <w:rsid w:val="00A34254"/>
    <w:rsid w:val="00A342EA"/>
    <w:rsid w:val="00A342F8"/>
    <w:rsid w:val="00A3430B"/>
    <w:rsid w:val="00A34310"/>
    <w:rsid w:val="00A3436C"/>
    <w:rsid w:val="00A3437B"/>
    <w:rsid w:val="00A343C8"/>
    <w:rsid w:val="00A343F6"/>
    <w:rsid w:val="00A3444A"/>
    <w:rsid w:val="00A34463"/>
    <w:rsid w:val="00A34474"/>
    <w:rsid w:val="00A344D2"/>
    <w:rsid w:val="00A34561"/>
    <w:rsid w:val="00A3457B"/>
    <w:rsid w:val="00A3457E"/>
    <w:rsid w:val="00A345FD"/>
    <w:rsid w:val="00A34634"/>
    <w:rsid w:val="00A34648"/>
    <w:rsid w:val="00A3467D"/>
    <w:rsid w:val="00A346B2"/>
    <w:rsid w:val="00A346F1"/>
    <w:rsid w:val="00A34776"/>
    <w:rsid w:val="00A34778"/>
    <w:rsid w:val="00A347D1"/>
    <w:rsid w:val="00A348BF"/>
    <w:rsid w:val="00A348F1"/>
    <w:rsid w:val="00A3491A"/>
    <w:rsid w:val="00A34929"/>
    <w:rsid w:val="00A3498A"/>
    <w:rsid w:val="00A349A2"/>
    <w:rsid w:val="00A349E7"/>
    <w:rsid w:val="00A34A38"/>
    <w:rsid w:val="00A34ADB"/>
    <w:rsid w:val="00A34AEB"/>
    <w:rsid w:val="00A34B56"/>
    <w:rsid w:val="00A34BB1"/>
    <w:rsid w:val="00A34C0F"/>
    <w:rsid w:val="00A34C51"/>
    <w:rsid w:val="00A34C8C"/>
    <w:rsid w:val="00A34CA0"/>
    <w:rsid w:val="00A34CC6"/>
    <w:rsid w:val="00A34CE8"/>
    <w:rsid w:val="00A34D0B"/>
    <w:rsid w:val="00A34D1E"/>
    <w:rsid w:val="00A34D1F"/>
    <w:rsid w:val="00A34D38"/>
    <w:rsid w:val="00A34D50"/>
    <w:rsid w:val="00A34DBE"/>
    <w:rsid w:val="00A34E5B"/>
    <w:rsid w:val="00A34E96"/>
    <w:rsid w:val="00A34EFE"/>
    <w:rsid w:val="00A34F27"/>
    <w:rsid w:val="00A34F3C"/>
    <w:rsid w:val="00A34F8A"/>
    <w:rsid w:val="00A34FBF"/>
    <w:rsid w:val="00A34FE0"/>
    <w:rsid w:val="00A35067"/>
    <w:rsid w:val="00A35074"/>
    <w:rsid w:val="00A3507C"/>
    <w:rsid w:val="00A350D5"/>
    <w:rsid w:val="00A35101"/>
    <w:rsid w:val="00A351FE"/>
    <w:rsid w:val="00A35291"/>
    <w:rsid w:val="00A3530C"/>
    <w:rsid w:val="00A3533E"/>
    <w:rsid w:val="00A3536F"/>
    <w:rsid w:val="00A35394"/>
    <w:rsid w:val="00A353D3"/>
    <w:rsid w:val="00A353D6"/>
    <w:rsid w:val="00A353E8"/>
    <w:rsid w:val="00A35418"/>
    <w:rsid w:val="00A35431"/>
    <w:rsid w:val="00A3558A"/>
    <w:rsid w:val="00A355AB"/>
    <w:rsid w:val="00A355FD"/>
    <w:rsid w:val="00A35628"/>
    <w:rsid w:val="00A3563A"/>
    <w:rsid w:val="00A35643"/>
    <w:rsid w:val="00A35687"/>
    <w:rsid w:val="00A35690"/>
    <w:rsid w:val="00A35755"/>
    <w:rsid w:val="00A35828"/>
    <w:rsid w:val="00A358F6"/>
    <w:rsid w:val="00A358FB"/>
    <w:rsid w:val="00A3598D"/>
    <w:rsid w:val="00A359C0"/>
    <w:rsid w:val="00A359FD"/>
    <w:rsid w:val="00A35A09"/>
    <w:rsid w:val="00A35AD8"/>
    <w:rsid w:val="00A35AFB"/>
    <w:rsid w:val="00A35B24"/>
    <w:rsid w:val="00A35B4E"/>
    <w:rsid w:val="00A35B59"/>
    <w:rsid w:val="00A35B5D"/>
    <w:rsid w:val="00A35B76"/>
    <w:rsid w:val="00A35B95"/>
    <w:rsid w:val="00A35BBB"/>
    <w:rsid w:val="00A35C7B"/>
    <w:rsid w:val="00A35CD2"/>
    <w:rsid w:val="00A35CFF"/>
    <w:rsid w:val="00A35D1C"/>
    <w:rsid w:val="00A35D7C"/>
    <w:rsid w:val="00A35DD3"/>
    <w:rsid w:val="00A35E2B"/>
    <w:rsid w:val="00A35E62"/>
    <w:rsid w:val="00A35E7B"/>
    <w:rsid w:val="00A35ED0"/>
    <w:rsid w:val="00A35EF4"/>
    <w:rsid w:val="00A35F0B"/>
    <w:rsid w:val="00A35F74"/>
    <w:rsid w:val="00A35F94"/>
    <w:rsid w:val="00A35FE4"/>
    <w:rsid w:val="00A36068"/>
    <w:rsid w:val="00A36090"/>
    <w:rsid w:val="00A36157"/>
    <w:rsid w:val="00A36171"/>
    <w:rsid w:val="00A3618A"/>
    <w:rsid w:val="00A361CC"/>
    <w:rsid w:val="00A361D9"/>
    <w:rsid w:val="00A361EC"/>
    <w:rsid w:val="00A36231"/>
    <w:rsid w:val="00A3624A"/>
    <w:rsid w:val="00A3624C"/>
    <w:rsid w:val="00A3624F"/>
    <w:rsid w:val="00A36271"/>
    <w:rsid w:val="00A36295"/>
    <w:rsid w:val="00A36314"/>
    <w:rsid w:val="00A3632B"/>
    <w:rsid w:val="00A36371"/>
    <w:rsid w:val="00A3638B"/>
    <w:rsid w:val="00A3643C"/>
    <w:rsid w:val="00A3644C"/>
    <w:rsid w:val="00A364B6"/>
    <w:rsid w:val="00A364BA"/>
    <w:rsid w:val="00A36550"/>
    <w:rsid w:val="00A365A3"/>
    <w:rsid w:val="00A365E2"/>
    <w:rsid w:val="00A365E6"/>
    <w:rsid w:val="00A36631"/>
    <w:rsid w:val="00A36649"/>
    <w:rsid w:val="00A366FA"/>
    <w:rsid w:val="00A3672F"/>
    <w:rsid w:val="00A36767"/>
    <w:rsid w:val="00A3677A"/>
    <w:rsid w:val="00A367BE"/>
    <w:rsid w:val="00A36831"/>
    <w:rsid w:val="00A36865"/>
    <w:rsid w:val="00A36883"/>
    <w:rsid w:val="00A368F8"/>
    <w:rsid w:val="00A36911"/>
    <w:rsid w:val="00A36950"/>
    <w:rsid w:val="00A36A9A"/>
    <w:rsid w:val="00A36AA4"/>
    <w:rsid w:val="00A36AD1"/>
    <w:rsid w:val="00A36B28"/>
    <w:rsid w:val="00A36B8D"/>
    <w:rsid w:val="00A36BA1"/>
    <w:rsid w:val="00A36BF5"/>
    <w:rsid w:val="00A36C0F"/>
    <w:rsid w:val="00A36C6D"/>
    <w:rsid w:val="00A36C9C"/>
    <w:rsid w:val="00A36CD2"/>
    <w:rsid w:val="00A36CD9"/>
    <w:rsid w:val="00A36D9E"/>
    <w:rsid w:val="00A36DF7"/>
    <w:rsid w:val="00A36E0B"/>
    <w:rsid w:val="00A36E13"/>
    <w:rsid w:val="00A36E6C"/>
    <w:rsid w:val="00A36EB4"/>
    <w:rsid w:val="00A36EDE"/>
    <w:rsid w:val="00A36F0D"/>
    <w:rsid w:val="00A36F2B"/>
    <w:rsid w:val="00A36F2C"/>
    <w:rsid w:val="00A36FA7"/>
    <w:rsid w:val="00A37024"/>
    <w:rsid w:val="00A3707C"/>
    <w:rsid w:val="00A37141"/>
    <w:rsid w:val="00A3717B"/>
    <w:rsid w:val="00A371DB"/>
    <w:rsid w:val="00A371FB"/>
    <w:rsid w:val="00A372AC"/>
    <w:rsid w:val="00A372AD"/>
    <w:rsid w:val="00A37322"/>
    <w:rsid w:val="00A3734C"/>
    <w:rsid w:val="00A373A6"/>
    <w:rsid w:val="00A37411"/>
    <w:rsid w:val="00A37420"/>
    <w:rsid w:val="00A3742B"/>
    <w:rsid w:val="00A37433"/>
    <w:rsid w:val="00A37484"/>
    <w:rsid w:val="00A374AE"/>
    <w:rsid w:val="00A374DA"/>
    <w:rsid w:val="00A37567"/>
    <w:rsid w:val="00A3756B"/>
    <w:rsid w:val="00A3762B"/>
    <w:rsid w:val="00A37649"/>
    <w:rsid w:val="00A37663"/>
    <w:rsid w:val="00A3766F"/>
    <w:rsid w:val="00A37683"/>
    <w:rsid w:val="00A3769A"/>
    <w:rsid w:val="00A376AE"/>
    <w:rsid w:val="00A376ED"/>
    <w:rsid w:val="00A376EF"/>
    <w:rsid w:val="00A376F8"/>
    <w:rsid w:val="00A376FE"/>
    <w:rsid w:val="00A37704"/>
    <w:rsid w:val="00A37713"/>
    <w:rsid w:val="00A37749"/>
    <w:rsid w:val="00A37768"/>
    <w:rsid w:val="00A377B1"/>
    <w:rsid w:val="00A377D3"/>
    <w:rsid w:val="00A37816"/>
    <w:rsid w:val="00A37818"/>
    <w:rsid w:val="00A37831"/>
    <w:rsid w:val="00A37862"/>
    <w:rsid w:val="00A378C8"/>
    <w:rsid w:val="00A37909"/>
    <w:rsid w:val="00A3792B"/>
    <w:rsid w:val="00A3793A"/>
    <w:rsid w:val="00A3795A"/>
    <w:rsid w:val="00A379CD"/>
    <w:rsid w:val="00A379F9"/>
    <w:rsid w:val="00A37A1A"/>
    <w:rsid w:val="00A37A74"/>
    <w:rsid w:val="00A37A9F"/>
    <w:rsid w:val="00A37AD4"/>
    <w:rsid w:val="00A37B39"/>
    <w:rsid w:val="00A37B65"/>
    <w:rsid w:val="00A37B98"/>
    <w:rsid w:val="00A37BAE"/>
    <w:rsid w:val="00A37BF9"/>
    <w:rsid w:val="00A37C28"/>
    <w:rsid w:val="00A37C95"/>
    <w:rsid w:val="00A37D40"/>
    <w:rsid w:val="00A37D46"/>
    <w:rsid w:val="00A37D89"/>
    <w:rsid w:val="00A37DE8"/>
    <w:rsid w:val="00A37E13"/>
    <w:rsid w:val="00A37E58"/>
    <w:rsid w:val="00A37F33"/>
    <w:rsid w:val="00A37F84"/>
    <w:rsid w:val="00A37FC3"/>
    <w:rsid w:val="00A40009"/>
    <w:rsid w:val="00A40037"/>
    <w:rsid w:val="00A40063"/>
    <w:rsid w:val="00A40070"/>
    <w:rsid w:val="00A400DF"/>
    <w:rsid w:val="00A400E3"/>
    <w:rsid w:val="00A4010A"/>
    <w:rsid w:val="00A4011F"/>
    <w:rsid w:val="00A40124"/>
    <w:rsid w:val="00A401CA"/>
    <w:rsid w:val="00A401D1"/>
    <w:rsid w:val="00A40221"/>
    <w:rsid w:val="00A4028D"/>
    <w:rsid w:val="00A402B8"/>
    <w:rsid w:val="00A402BA"/>
    <w:rsid w:val="00A40322"/>
    <w:rsid w:val="00A4034D"/>
    <w:rsid w:val="00A40362"/>
    <w:rsid w:val="00A4037F"/>
    <w:rsid w:val="00A403AC"/>
    <w:rsid w:val="00A403B1"/>
    <w:rsid w:val="00A403BB"/>
    <w:rsid w:val="00A403BD"/>
    <w:rsid w:val="00A403DF"/>
    <w:rsid w:val="00A40402"/>
    <w:rsid w:val="00A40405"/>
    <w:rsid w:val="00A4041C"/>
    <w:rsid w:val="00A40432"/>
    <w:rsid w:val="00A40459"/>
    <w:rsid w:val="00A404AC"/>
    <w:rsid w:val="00A404B0"/>
    <w:rsid w:val="00A404F0"/>
    <w:rsid w:val="00A40571"/>
    <w:rsid w:val="00A4069B"/>
    <w:rsid w:val="00A406BB"/>
    <w:rsid w:val="00A40771"/>
    <w:rsid w:val="00A407D3"/>
    <w:rsid w:val="00A40848"/>
    <w:rsid w:val="00A40905"/>
    <w:rsid w:val="00A40968"/>
    <w:rsid w:val="00A409BE"/>
    <w:rsid w:val="00A409F7"/>
    <w:rsid w:val="00A409FE"/>
    <w:rsid w:val="00A40A15"/>
    <w:rsid w:val="00A40A63"/>
    <w:rsid w:val="00A40A7E"/>
    <w:rsid w:val="00A40B31"/>
    <w:rsid w:val="00A40B55"/>
    <w:rsid w:val="00A40BAC"/>
    <w:rsid w:val="00A40BBD"/>
    <w:rsid w:val="00A40C42"/>
    <w:rsid w:val="00A40C66"/>
    <w:rsid w:val="00A40D44"/>
    <w:rsid w:val="00A40D52"/>
    <w:rsid w:val="00A40D76"/>
    <w:rsid w:val="00A40E03"/>
    <w:rsid w:val="00A40E35"/>
    <w:rsid w:val="00A40EBE"/>
    <w:rsid w:val="00A40F23"/>
    <w:rsid w:val="00A40F3E"/>
    <w:rsid w:val="00A40F76"/>
    <w:rsid w:val="00A4115F"/>
    <w:rsid w:val="00A41168"/>
    <w:rsid w:val="00A41177"/>
    <w:rsid w:val="00A411C1"/>
    <w:rsid w:val="00A411FE"/>
    <w:rsid w:val="00A41273"/>
    <w:rsid w:val="00A41291"/>
    <w:rsid w:val="00A412A1"/>
    <w:rsid w:val="00A41303"/>
    <w:rsid w:val="00A41312"/>
    <w:rsid w:val="00A41319"/>
    <w:rsid w:val="00A41355"/>
    <w:rsid w:val="00A41384"/>
    <w:rsid w:val="00A41392"/>
    <w:rsid w:val="00A413B2"/>
    <w:rsid w:val="00A413D6"/>
    <w:rsid w:val="00A413DF"/>
    <w:rsid w:val="00A413F8"/>
    <w:rsid w:val="00A41444"/>
    <w:rsid w:val="00A41493"/>
    <w:rsid w:val="00A414AF"/>
    <w:rsid w:val="00A414FD"/>
    <w:rsid w:val="00A414FE"/>
    <w:rsid w:val="00A4152E"/>
    <w:rsid w:val="00A415C2"/>
    <w:rsid w:val="00A4165E"/>
    <w:rsid w:val="00A41670"/>
    <w:rsid w:val="00A41676"/>
    <w:rsid w:val="00A416A8"/>
    <w:rsid w:val="00A416E8"/>
    <w:rsid w:val="00A4172A"/>
    <w:rsid w:val="00A417E1"/>
    <w:rsid w:val="00A41836"/>
    <w:rsid w:val="00A41839"/>
    <w:rsid w:val="00A41849"/>
    <w:rsid w:val="00A4185A"/>
    <w:rsid w:val="00A4187F"/>
    <w:rsid w:val="00A4189F"/>
    <w:rsid w:val="00A419A0"/>
    <w:rsid w:val="00A419A8"/>
    <w:rsid w:val="00A419CE"/>
    <w:rsid w:val="00A41A3C"/>
    <w:rsid w:val="00A41A76"/>
    <w:rsid w:val="00A41B26"/>
    <w:rsid w:val="00A41C17"/>
    <w:rsid w:val="00A41C8A"/>
    <w:rsid w:val="00A41D32"/>
    <w:rsid w:val="00A41D46"/>
    <w:rsid w:val="00A41D76"/>
    <w:rsid w:val="00A41E37"/>
    <w:rsid w:val="00A41E69"/>
    <w:rsid w:val="00A41E91"/>
    <w:rsid w:val="00A41F2C"/>
    <w:rsid w:val="00A41FC7"/>
    <w:rsid w:val="00A41FD8"/>
    <w:rsid w:val="00A41FF1"/>
    <w:rsid w:val="00A4208F"/>
    <w:rsid w:val="00A42097"/>
    <w:rsid w:val="00A420D5"/>
    <w:rsid w:val="00A420D9"/>
    <w:rsid w:val="00A420F6"/>
    <w:rsid w:val="00A42116"/>
    <w:rsid w:val="00A42135"/>
    <w:rsid w:val="00A421E2"/>
    <w:rsid w:val="00A421E9"/>
    <w:rsid w:val="00A42201"/>
    <w:rsid w:val="00A4223E"/>
    <w:rsid w:val="00A42259"/>
    <w:rsid w:val="00A4234B"/>
    <w:rsid w:val="00A42429"/>
    <w:rsid w:val="00A4248C"/>
    <w:rsid w:val="00A42547"/>
    <w:rsid w:val="00A4254F"/>
    <w:rsid w:val="00A42570"/>
    <w:rsid w:val="00A425E0"/>
    <w:rsid w:val="00A42661"/>
    <w:rsid w:val="00A4267E"/>
    <w:rsid w:val="00A4269D"/>
    <w:rsid w:val="00A426B4"/>
    <w:rsid w:val="00A426BF"/>
    <w:rsid w:val="00A426CA"/>
    <w:rsid w:val="00A426DD"/>
    <w:rsid w:val="00A42770"/>
    <w:rsid w:val="00A42782"/>
    <w:rsid w:val="00A427AA"/>
    <w:rsid w:val="00A4284B"/>
    <w:rsid w:val="00A428D9"/>
    <w:rsid w:val="00A428E0"/>
    <w:rsid w:val="00A42928"/>
    <w:rsid w:val="00A429B3"/>
    <w:rsid w:val="00A429C5"/>
    <w:rsid w:val="00A429C6"/>
    <w:rsid w:val="00A42A42"/>
    <w:rsid w:val="00A42A5C"/>
    <w:rsid w:val="00A42A69"/>
    <w:rsid w:val="00A42A99"/>
    <w:rsid w:val="00A42B54"/>
    <w:rsid w:val="00A42B5D"/>
    <w:rsid w:val="00A42B9D"/>
    <w:rsid w:val="00A42BAA"/>
    <w:rsid w:val="00A42C76"/>
    <w:rsid w:val="00A42C93"/>
    <w:rsid w:val="00A42DA7"/>
    <w:rsid w:val="00A42DD2"/>
    <w:rsid w:val="00A42DF1"/>
    <w:rsid w:val="00A42E36"/>
    <w:rsid w:val="00A42E41"/>
    <w:rsid w:val="00A42E9D"/>
    <w:rsid w:val="00A42EC4"/>
    <w:rsid w:val="00A42EC6"/>
    <w:rsid w:val="00A42F46"/>
    <w:rsid w:val="00A42FEB"/>
    <w:rsid w:val="00A43023"/>
    <w:rsid w:val="00A43066"/>
    <w:rsid w:val="00A430C8"/>
    <w:rsid w:val="00A430D0"/>
    <w:rsid w:val="00A43127"/>
    <w:rsid w:val="00A43157"/>
    <w:rsid w:val="00A43178"/>
    <w:rsid w:val="00A431A9"/>
    <w:rsid w:val="00A431D7"/>
    <w:rsid w:val="00A43254"/>
    <w:rsid w:val="00A432BE"/>
    <w:rsid w:val="00A4330B"/>
    <w:rsid w:val="00A433CD"/>
    <w:rsid w:val="00A4346A"/>
    <w:rsid w:val="00A43516"/>
    <w:rsid w:val="00A4356E"/>
    <w:rsid w:val="00A43677"/>
    <w:rsid w:val="00A4371D"/>
    <w:rsid w:val="00A437B3"/>
    <w:rsid w:val="00A437D8"/>
    <w:rsid w:val="00A43811"/>
    <w:rsid w:val="00A43846"/>
    <w:rsid w:val="00A43859"/>
    <w:rsid w:val="00A4389A"/>
    <w:rsid w:val="00A438A9"/>
    <w:rsid w:val="00A438BA"/>
    <w:rsid w:val="00A438F8"/>
    <w:rsid w:val="00A4391B"/>
    <w:rsid w:val="00A4394D"/>
    <w:rsid w:val="00A43962"/>
    <w:rsid w:val="00A439CB"/>
    <w:rsid w:val="00A439F0"/>
    <w:rsid w:val="00A439F8"/>
    <w:rsid w:val="00A43A88"/>
    <w:rsid w:val="00A43AA7"/>
    <w:rsid w:val="00A43AB7"/>
    <w:rsid w:val="00A43AEC"/>
    <w:rsid w:val="00A43AFD"/>
    <w:rsid w:val="00A43B66"/>
    <w:rsid w:val="00A43B73"/>
    <w:rsid w:val="00A43B84"/>
    <w:rsid w:val="00A43BD2"/>
    <w:rsid w:val="00A43BD7"/>
    <w:rsid w:val="00A43BFD"/>
    <w:rsid w:val="00A43C50"/>
    <w:rsid w:val="00A43C72"/>
    <w:rsid w:val="00A43C82"/>
    <w:rsid w:val="00A43C95"/>
    <w:rsid w:val="00A43CAE"/>
    <w:rsid w:val="00A43D2A"/>
    <w:rsid w:val="00A43D3C"/>
    <w:rsid w:val="00A43DB4"/>
    <w:rsid w:val="00A43E09"/>
    <w:rsid w:val="00A43E74"/>
    <w:rsid w:val="00A43F39"/>
    <w:rsid w:val="00A43F44"/>
    <w:rsid w:val="00A43F5A"/>
    <w:rsid w:val="00A43FCA"/>
    <w:rsid w:val="00A43FFA"/>
    <w:rsid w:val="00A4408B"/>
    <w:rsid w:val="00A440A1"/>
    <w:rsid w:val="00A440AD"/>
    <w:rsid w:val="00A4411A"/>
    <w:rsid w:val="00A4413C"/>
    <w:rsid w:val="00A44175"/>
    <w:rsid w:val="00A44181"/>
    <w:rsid w:val="00A441B5"/>
    <w:rsid w:val="00A441CD"/>
    <w:rsid w:val="00A441DE"/>
    <w:rsid w:val="00A441F2"/>
    <w:rsid w:val="00A44205"/>
    <w:rsid w:val="00A44232"/>
    <w:rsid w:val="00A44242"/>
    <w:rsid w:val="00A4431A"/>
    <w:rsid w:val="00A4431E"/>
    <w:rsid w:val="00A44359"/>
    <w:rsid w:val="00A44384"/>
    <w:rsid w:val="00A4438D"/>
    <w:rsid w:val="00A443BA"/>
    <w:rsid w:val="00A44403"/>
    <w:rsid w:val="00A44466"/>
    <w:rsid w:val="00A444B1"/>
    <w:rsid w:val="00A444D7"/>
    <w:rsid w:val="00A445B6"/>
    <w:rsid w:val="00A445BB"/>
    <w:rsid w:val="00A445DE"/>
    <w:rsid w:val="00A445F5"/>
    <w:rsid w:val="00A44614"/>
    <w:rsid w:val="00A44658"/>
    <w:rsid w:val="00A44795"/>
    <w:rsid w:val="00A4479A"/>
    <w:rsid w:val="00A447A7"/>
    <w:rsid w:val="00A447AB"/>
    <w:rsid w:val="00A4481F"/>
    <w:rsid w:val="00A4482E"/>
    <w:rsid w:val="00A44842"/>
    <w:rsid w:val="00A4488C"/>
    <w:rsid w:val="00A448F6"/>
    <w:rsid w:val="00A448F9"/>
    <w:rsid w:val="00A44962"/>
    <w:rsid w:val="00A449B5"/>
    <w:rsid w:val="00A44A18"/>
    <w:rsid w:val="00A44A36"/>
    <w:rsid w:val="00A44A5E"/>
    <w:rsid w:val="00A44A7D"/>
    <w:rsid w:val="00A44AA6"/>
    <w:rsid w:val="00A44B6D"/>
    <w:rsid w:val="00A44BBB"/>
    <w:rsid w:val="00A44BD7"/>
    <w:rsid w:val="00A44BE9"/>
    <w:rsid w:val="00A44C28"/>
    <w:rsid w:val="00A44CFD"/>
    <w:rsid w:val="00A44D8D"/>
    <w:rsid w:val="00A44D96"/>
    <w:rsid w:val="00A44DD7"/>
    <w:rsid w:val="00A44DE1"/>
    <w:rsid w:val="00A44E03"/>
    <w:rsid w:val="00A44E33"/>
    <w:rsid w:val="00A44E43"/>
    <w:rsid w:val="00A44E5D"/>
    <w:rsid w:val="00A44E6B"/>
    <w:rsid w:val="00A44E8C"/>
    <w:rsid w:val="00A44E8E"/>
    <w:rsid w:val="00A44ECA"/>
    <w:rsid w:val="00A44F77"/>
    <w:rsid w:val="00A44FC5"/>
    <w:rsid w:val="00A4511A"/>
    <w:rsid w:val="00A4516C"/>
    <w:rsid w:val="00A451BF"/>
    <w:rsid w:val="00A451F1"/>
    <w:rsid w:val="00A45245"/>
    <w:rsid w:val="00A45261"/>
    <w:rsid w:val="00A45294"/>
    <w:rsid w:val="00A45319"/>
    <w:rsid w:val="00A45343"/>
    <w:rsid w:val="00A45352"/>
    <w:rsid w:val="00A45355"/>
    <w:rsid w:val="00A45373"/>
    <w:rsid w:val="00A45389"/>
    <w:rsid w:val="00A4543A"/>
    <w:rsid w:val="00A454A5"/>
    <w:rsid w:val="00A454B0"/>
    <w:rsid w:val="00A454C0"/>
    <w:rsid w:val="00A454FF"/>
    <w:rsid w:val="00A4550C"/>
    <w:rsid w:val="00A4552B"/>
    <w:rsid w:val="00A45577"/>
    <w:rsid w:val="00A45586"/>
    <w:rsid w:val="00A45598"/>
    <w:rsid w:val="00A455BA"/>
    <w:rsid w:val="00A45603"/>
    <w:rsid w:val="00A4562D"/>
    <w:rsid w:val="00A456DC"/>
    <w:rsid w:val="00A456E1"/>
    <w:rsid w:val="00A456E5"/>
    <w:rsid w:val="00A456EF"/>
    <w:rsid w:val="00A456F0"/>
    <w:rsid w:val="00A456F1"/>
    <w:rsid w:val="00A4574D"/>
    <w:rsid w:val="00A45753"/>
    <w:rsid w:val="00A4578E"/>
    <w:rsid w:val="00A45795"/>
    <w:rsid w:val="00A45800"/>
    <w:rsid w:val="00A4584A"/>
    <w:rsid w:val="00A45851"/>
    <w:rsid w:val="00A4585A"/>
    <w:rsid w:val="00A45867"/>
    <w:rsid w:val="00A45871"/>
    <w:rsid w:val="00A4589B"/>
    <w:rsid w:val="00A458A1"/>
    <w:rsid w:val="00A458EA"/>
    <w:rsid w:val="00A45936"/>
    <w:rsid w:val="00A45939"/>
    <w:rsid w:val="00A45985"/>
    <w:rsid w:val="00A459CE"/>
    <w:rsid w:val="00A45A33"/>
    <w:rsid w:val="00A45A5E"/>
    <w:rsid w:val="00A45ADD"/>
    <w:rsid w:val="00A45AF8"/>
    <w:rsid w:val="00A45B00"/>
    <w:rsid w:val="00A45B2F"/>
    <w:rsid w:val="00A45B4E"/>
    <w:rsid w:val="00A45B98"/>
    <w:rsid w:val="00A45C1E"/>
    <w:rsid w:val="00A45C52"/>
    <w:rsid w:val="00A45CE6"/>
    <w:rsid w:val="00A45D2D"/>
    <w:rsid w:val="00A45DC3"/>
    <w:rsid w:val="00A45DF3"/>
    <w:rsid w:val="00A45E32"/>
    <w:rsid w:val="00A45E59"/>
    <w:rsid w:val="00A45E9E"/>
    <w:rsid w:val="00A45EAA"/>
    <w:rsid w:val="00A45F37"/>
    <w:rsid w:val="00A45F4F"/>
    <w:rsid w:val="00A45F7A"/>
    <w:rsid w:val="00A45F9C"/>
    <w:rsid w:val="00A45FBC"/>
    <w:rsid w:val="00A4605A"/>
    <w:rsid w:val="00A46096"/>
    <w:rsid w:val="00A4611F"/>
    <w:rsid w:val="00A4614D"/>
    <w:rsid w:val="00A461E1"/>
    <w:rsid w:val="00A461E6"/>
    <w:rsid w:val="00A462A4"/>
    <w:rsid w:val="00A462E0"/>
    <w:rsid w:val="00A462E6"/>
    <w:rsid w:val="00A46402"/>
    <w:rsid w:val="00A46431"/>
    <w:rsid w:val="00A4650D"/>
    <w:rsid w:val="00A46585"/>
    <w:rsid w:val="00A4658F"/>
    <w:rsid w:val="00A465BB"/>
    <w:rsid w:val="00A465D4"/>
    <w:rsid w:val="00A465F4"/>
    <w:rsid w:val="00A465FE"/>
    <w:rsid w:val="00A46681"/>
    <w:rsid w:val="00A466F8"/>
    <w:rsid w:val="00A4670A"/>
    <w:rsid w:val="00A4671C"/>
    <w:rsid w:val="00A46766"/>
    <w:rsid w:val="00A4679F"/>
    <w:rsid w:val="00A467C2"/>
    <w:rsid w:val="00A467CC"/>
    <w:rsid w:val="00A467D9"/>
    <w:rsid w:val="00A46808"/>
    <w:rsid w:val="00A4680A"/>
    <w:rsid w:val="00A4682C"/>
    <w:rsid w:val="00A468CD"/>
    <w:rsid w:val="00A468D8"/>
    <w:rsid w:val="00A46902"/>
    <w:rsid w:val="00A46986"/>
    <w:rsid w:val="00A4698B"/>
    <w:rsid w:val="00A46995"/>
    <w:rsid w:val="00A469A3"/>
    <w:rsid w:val="00A469E7"/>
    <w:rsid w:val="00A469EC"/>
    <w:rsid w:val="00A46A06"/>
    <w:rsid w:val="00A46A17"/>
    <w:rsid w:val="00A46A19"/>
    <w:rsid w:val="00A46A40"/>
    <w:rsid w:val="00A46A4A"/>
    <w:rsid w:val="00A46A79"/>
    <w:rsid w:val="00A46B13"/>
    <w:rsid w:val="00A46B2E"/>
    <w:rsid w:val="00A46B5B"/>
    <w:rsid w:val="00A46BC9"/>
    <w:rsid w:val="00A46C18"/>
    <w:rsid w:val="00A46C86"/>
    <w:rsid w:val="00A46CA1"/>
    <w:rsid w:val="00A46D14"/>
    <w:rsid w:val="00A46D7F"/>
    <w:rsid w:val="00A46E49"/>
    <w:rsid w:val="00A46E63"/>
    <w:rsid w:val="00A46EB1"/>
    <w:rsid w:val="00A46F21"/>
    <w:rsid w:val="00A46F5C"/>
    <w:rsid w:val="00A46FAC"/>
    <w:rsid w:val="00A46FB6"/>
    <w:rsid w:val="00A46FB7"/>
    <w:rsid w:val="00A46FE6"/>
    <w:rsid w:val="00A46FF6"/>
    <w:rsid w:val="00A47002"/>
    <w:rsid w:val="00A47022"/>
    <w:rsid w:val="00A47072"/>
    <w:rsid w:val="00A470E5"/>
    <w:rsid w:val="00A4713C"/>
    <w:rsid w:val="00A4718B"/>
    <w:rsid w:val="00A471AB"/>
    <w:rsid w:val="00A471E0"/>
    <w:rsid w:val="00A471F4"/>
    <w:rsid w:val="00A471FA"/>
    <w:rsid w:val="00A47237"/>
    <w:rsid w:val="00A47239"/>
    <w:rsid w:val="00A47245"/>
    <w:rsid w:val="00A47308"/>
    <w:rsid w:val="00A4734C"/>
    <w:rsid w:val="00A47364"/>
    <w:rsid w:val="00A47378"/>
    <w:rsid w:val="00A473DB"/>
    <w:rsid w:val="00A47434"/>
    <w:rsid w:val="00A474F4"/>
    <w:rsid w:val="00A4751D"/>
    <w:rsid w:val="00A4755D"/>
    <w:rsid w:val="00A47572"/>
    <w:rsid w:val="00A475B8"/>
    <w:rsid w:val="00A475D1"/>
    <w:rsid w:val="00A47663"/>
    <w:rsid w:val="00A476DD"/>
    <w:rsid w:val="00A47734"/>
    <w:rsid w:val="00A4774F"/>
    <w:rsid w:val="00A47786"/>
    <w:rsid w:val="00A4780C"/>
    <w:rsid w:val="00A478F5"/>
    <w:rsid w:val="00A47944"/>
    <w:rsid w:val="00A47953"/>
    <w:rsid w:val="00A47959"/>
    <w:rsid w:val="00A4795E"/>
    <w:rsid w:val="00A479A9"/>
    <w:rsid w:val="00A479E2"/>
    <w:rsid w:val="00A47A0C"/>
    <w:rsid w:val="00A47A1C"/>
    <w:rsid w:val="00A47A2D"/>
    <w:rsid w:val="00A47A2E"/>
    <w:rsid w:val="00A47A54"/>
    <w:rsid w:val="00A47B35"/>
    <w:rsid w:val="00A47B57"/>
    <w:rsid w:val="00A47B95"/>
    <w:rsid w:val="00A47BA6"/>
    <w:rsid w:val="00A47BBF"/>
    <w:rsid w:val="00A47C16"/>
    <w:rsid w:val="00A47C1E"/>
    <w:rsid w:val="00A47C36"/>
    <w:rsid w:val="00A47C4D"/>
    <w:rsid w:val="00A47C8D"/>
    <w:rsid w:val="00A47CBB"/>
    <w:rsid w:val="00A47CFE"/>
    <w:rsid w:val="00A47D84"/>
    <w:rsid w:val="00A47DD2"/>
    <w:rsid w:val="00A47E5C"/>
    <w:rsid w:val="00A47E9E"/>
    <w:rsid w:val="00A47EE8"/>
    <w:rsid w:val="00A50002"/>
    <w:rsid w:val="00A5003B"/>
    <w:rsid w:val="00A5003F"/>
    <w:rsid w:val="00A50149"/>
    <w:rsid w:val="00A50172"/>
    <w:rsid w:val="00A50179"/>
    <w:rsid w:val="00A502BF"/>
    <w:rsid w:val="00A502F7"/>
    <w:rsid w:val="00A50395"/>
    <w:rsid w:val="00A503C7"/>
    <w:rsid w:val="00A503E3"/>
    <w:rsid w:val="00A503F4"/>
    <w:rsid w:val="00A50463"/>
    <w:rsid w:val="00A5048E"/>
    <w:rsid w:val="00A504AA"/>
    <w:rsid w:val="00A504BE"/>
    <w:rsid w:val="00A50515"/>
    <w:rsid w:val="00A5056B"/>
    <w:rsid w:val="00A5063F"/>
    <w:rsid w:val="00A50656"/>
    <w:rsid w:val="00A5068A"/>
    <w:rsid w:val="00A50690"/>
    <w:rsid w:val="00A506AE"/>
    <w:rsid w:val="00A506BC"/>
    <w:rsid w:val="00A506D6"/>
    <w:rsid w:val="00A506DF"/>
    <w:rsid w:val="00A506EC"/>
    <w:rsid w:val="00A50702"/>
    <w:rsid w:val="00A50706"/>
    <w:rsid w:val="00A50716"/>
    <w:rsid w:val="00A50758"/>
    <w:rsid w:val="00A507A7"/>
    <w:rsid w:val="00A507B2"/>
    <w:rsid w:val="00A507CF"/>
    <w:rsid w:val="00A507E8"/>
    <w:rsid w:val="00A50801"/>
    <w:rsid w:val="00A5082E"/>
    <w:rsid w:val="00A50844"/>
    <w:rsid w:val="00A508AD"/>
    <w:rsid w:val="00A508B1"/>
    <w:rsid w:val="00A508BE"/>
    <w:rsid w:val="00A508C6"/>
    <w:rsid w:val="00A508D0"/>
    <w:rsid w:val="00A508D7"/>
    <w:rsid w:val="00A50A53"/>
    <w:rsid w:val="00A50A68"/>
    <w:rsid w:val="00A50ABF"/>
    <w:rsid w:val="00A50C16"/>
    <w:rsid w:val="00A50C21"/>
    <w:rsid w:val="00A50C39"/>
    <w:rsid w:val="00A50C54"/>
    <w:rsid w:val="00A50C58"/>
    <w:rsid w:val="00A50CD4"/>
    <w:rsid w:val="00A50D38"/>
    <w:rsid w:val="00A50D70"/>
    <w:rsid w:val="00A50DC4"/>
    <w:rsid w:val="00A50E46"/>
    <w:rsid w:val="00A50E51"/>
    <w:rsid w:val="00A50EB1"/>
    <w:rsid w:val="00A50ED2"/>
    <w:rsid w:val="00A50EFA"/>
    <w:rsid w:val="00A50F16"/>
    <w:rsid w:val="00A50F32"/>
    <w:rsid w:val="00A50F9A"/>
    <w:rsid w:val="00A50FDF"/>
    <w:rsid w:val="00A51019"/>
    <w:rsid w:val="00A510AE"/>
    <w:rsid w:val="00A510BE"/>
    <w:rsid w:val="00A510D7"/>
    <w:rsid w:val="00A51159"/>
    <w:rsid w:val="00A51175"/>
    <w:rsid w:val="00A511BC"/>
    <w:rsid w:val="00A511D8"/>
    <w:rsid w:val="00A511DE"/>
    <w:rsid w:val="00A5124E"/>
    <w:rsid w:val="00A51259"/>
    <w:rsid w:val="00A51372"/>
    <w:rsid w:val="00A51396"/>
    <w:rsid w:val="00A513B6"/>
    <w:rsid w:val="00A513FA"/>
    <w:rsid w:val="00A514EC"/>
    <w:rsid w:val="00A51518"/>
    <w:rsid w:val="00A5153F"/>
    <w:rsid w:val="00A515E4"/>
    <w:rsid w:val="00A51646"/>
    <w:rsid w:val="00A5166A"/>
    <w:rsid w:val="00A516C8"/>
    <w:rsid w:val="00A5177C"/>
    <w:rsid w:val="00A5179F"/>
    <w:rsid w:val="00A5182A"/>
    <w:rsid w:val="00A51867"/>
    <w:rsid w:val="00A51876"/>
    <w:rsid w:val="00A51889"/>
    <w:rsid w:val="00A51907"/>
    <w:rsid w:val="00A51935"/>
    <w:rsid w:val="00A51966"/>
    <w:rsid w:val="00A519C9"/>
    <w:rsid w:val="00A519E8"/>
    <w:rsid w:val="00A519FB"/>
    <w:rsid w:val="00A51A0D"/>
    <w:rsid w:val="00A51A2B"/>
    <w:rsid w:val="00A51A79"/>
    <w:rsid w:val="00A51A82"/>
    <w:rsid w:val="00A51A87"/>
    <w:rsid w:val="00A51ABD"/>
    <w:rsid w:val="00A51B10"/>
    <w:rsid w:val="00A51B3A"/>
    <w:rsid w:val="00A51B9E"/>
    <w:rsid w:val="00A51BA7"/>
    <w:rsid w:val="00A51C0A"/>
    <w:rsid w:val="00A51C15"/>
    <w:rsid w:val="00A51C18"/>
    <w:rsid w:val="00A51C4A"/>
    <w:rsid w:val="00A51C62"/>
    <w:rsid w:val="00A51C78"/>
    <w:rsid w:val="00A51CBD"/>
    <w:rsid w:val="00A51CCF"/>
    <w:rsid w:val="00A51CF0"/>
    <w:rsid w:val="00A51CF3"/>
    <w:rsid w:val="00A51D0D"/>
    <w:rsid w:val="00A51D57"/>
    <w:rsid w:val="00A51DB6"/>
    <w:rsid w:val="00A51DCF"/>
    <w:rsid w:val="00A51DD3"/>
    <w:rsid w:val="00A51DD6"/>
    <w:rsid w:val="00A51E2C"/>
    <w:rsid w:val="00A51EF0"/>
    <w:rsid w:val="00A51FED"/>
    <w:rsid w:val="00A5201A"/>
    <w:rsid w:val="00A52020"/>
    <w:rsid w:val="00A5202C"/>
    <w:rsid w:val="00A52054"/>
    <w:rsid w:val="00A52069"/>
    <w:rsid w:val="00A5206B"/>
    <w:rsid w:val="00A520B4"/>
    <w:rsid w:val="00A5211B"/>
    <w:rsid w:val="00A521E0"/>
    <w:rsid w:val="00A522AD"/>
    <w:rsid w:val="00A522F2"/>
    <w:rsid w:val="00A52303"/>
    <w:rsid w:val="00A52381"/>
    <w:rsid w:val="00A5239D"/>
    <w:rsid w:val="00A523CE"/>
    <w:rsid w:val="00A523E0"/>
    <w:rsid w:val="00A52420"/>
    <w:rsid w:val="00A52549"/>
    <w:rsid w:val="00A525B0"/>
    <w:rsid w:val="00A525B4"/>
    <w:rsid w:val="00A525D8"/>
    <w:rsid w:val="00A525F5"/>
    <w:rsid w:val="00A52684"/>
    <w:rsid w:val="00A52686"/>
    <w:rsid w:val="00A526A6"/>
    <w:rsid w:val="00A52724"/>
    <w:rsid w:val="00A5277C"/>
    <w:rsid w:val="00A52791"/>
    <w:rsid w:val="00A527C9"/>
    <w:rsid w:val="00A527DA"/>
    <w:rsid w:val="00A5280D"/>
    <w:rsid w:val="00A52893"/>
    <w:rsid w:val="00A528A5"/>
    <w:rsid w:val="00A528D3"/>
    <w:rsid w:val="00A528E2"/>
    <w:rsid w:val="00A52935"/>
    <w:rsid w:val="00A52978"/>
    <w:rsid w:val="00A5297F"/>
    <w:rsid w:val="00A52981"/>
    <w:rsid w:val="00A5298C"/>
    <w:rsid w:val="00A529A1"/>
    <w:rsid w:val="00A52A22"/>
    <w:rsid w:val="00A52A47"/>
    <w:rsid w:val="00A52A8E"/>
    <w:rsid w:val="00A52AAC"/>
    <w:rsid w:val="00A52B0E"/>
    <w:rsid w:val="00A52B67"/>
    <w:rsid w:val="00A52B6E"/>
    <w:rsid w:val="00A52B8D"/>
    <w:rsid w:val="00A52BA2"/>
    <w:rsid w:val="00A52C63"/>
    <w:rsid w:val="00A52C7F"/>
    <w:rsid w:val="00A52C8C"/>
    <w:rsid w:val="00A52C95"/>
    <w:rsid w:val="00A52CBB"/>
    <w:rsid w:val="00A52CD6"/>
    <w:rsid w:val="00A52CE3"/>
    <w:rsid w:val="00A52CE5"/>
    <w:rsid w:val="00A52D3F"/>
    <w:rsid w:val="00A52D57"/>
    <w:rsid w:val="00A52D9C"/>
    <w:rsid w:val="00A52E2B"/>
    <w:rsid w:val="00A52E7E"/>
    <w:rsid w:val="00A52E96"/>
    <w:rsid w:val="00A52EFC"/>
    <w:rsid w:val="00A52F2C"/>
    <w:rsid w:val="00A52F62"/>
    <w:rsid w:val="00A52F66"/>
    <w:rsid w:val="00A52F83"/>
    <w:rsid w:val="00A52FD6"/>
    <w:rsid w:val="00A53038"/>
    <w:rsid w:val="00A53042"/>
    <w:rsid w:val="00A530E8"/>
    <w:rsid w:val="00A53146"/>
    <w:rsid w:val="00A5315C"/>
    <w:rsid w:val="00A5317F"/>
    <w:rsid w:val="00A53184"/>
    <w:rsid w:val="00A53197"/>
    <w:rsid w:val="00A5319C"/>
    <w:rsid w:val="00A531E2"/>
    <w:rsid w:val="00A53216"/>
    <w:rsid w:val="00A5324A"/>
    <w:rsid w:val="00A5325B"/>
    <w:rsid w:val="00A532DB"/>
    <w:rsid w:val="00A5333A"/>
    <w:rsid w:val="00A53370"/>
    <w:rsid w:val="00A5339A"/>
    <w:rsid w:val="00A5344B"/>
    <w:rsid w:val="00A5349B"/>
    <w:rsid w:val="00A5349F"/>
    <w:rsid w:val="00A5350A"/>
    <w:rsid w:val="00A53514"/>
    <w:rsid w:val="00A53550"/>
    <w:rsid w:val="00A5356A"/>
    <w:rsid w:val="00A5359D"/>
    <w:rsid w:val="00A535D8"/>
    <w:rsid w:val="00A5360B"/>
    <w:rsid w:val="00A5360C"/>
    <w:rsid w:val="00A53626"/>
    <w:rsid w:val="00A53657"/>
    <w:rsid w:val="00A53668"/>
    <w:rsid w:val="00A53669"/>
    <w:rsid w:val="00A5368E"/>
    <w:rsid w:val="00A536C2"/>
    <w:rsid w:val="00A536C4"/>
    <w:rsid w:val="00A536D0"/>
    <w:rsid w:val="00A53714"/>
    <w:rsid w:val="00A53777"/>
    <w:rsid w:val="00A537D1"/>
    <w:rsid w:val="00A537EC"/>
    <w:rsid w:val="00A537F8"/>
    <w:rsid w:val="00A537FC"/>
    <w:rsid w:val="00A53870"/>
    <w:rsid w:val="00A538BE"/>
    <w:rsid w:val="00A538DC"/>
    <w:rsid w:val="00A538F5"/>
    <w:rsid w:val="00A53901"/>
    <w:rsid w:val="00A53908"/>
    <w:rsid w:val="00A5390C"/>
    <w:rsid w:val="00A5397C"/>
    <w:rsid w:val="00A5399D"/>
    <w:rsid w:val="00A539D0"/>
    <w:rsid w:val="00A539FF"/>
    <w:rsid w:val="00A53A01"/>
    <w:rsid w:val="00A53A0D"/>
    <w:rsid w:val="00A53A1F"/>
    <w:rsid w:val="00A53A3D"/>
    <w:rsid w:val="00A53A79"/>
    <w:rsid w:val="00A53AD2"/>
    <w:rsid w:val="00A53B2E"/>
    <w:rsid w:val="00A53B69"/>
    <w:rsid w:val="00A53B7C"/>
    <w:rsid w:val="00A53BBB"/>
    <w:rsid w:val="00A53BDD"/>
    <w:rsid w:val="00A53BE7"/>
    <w:rsid w:val="00A53BFE"/>
    <w:rsid w:val="00A53C05"/>
    <w:rsid w:val="00A53CBE"/>
    <w:rsid w:val="00A53CD9"/>
    <w:rsid w:val="00A53D2F"/>
    <w:rsid w:val="00A53D41"/>
    <w:rsid w:val="00A53E93"/>
    <w:rsid w:val="00A53ED5"/>
    <w:rsid w:val="00A53F3A"/>
    <w:rsid w:val="00A53F6E"/>
    <w:rsid w:val="00A53F84"/>
    <w:rsid w:val="00A53F9E"/>
    <w:rsid w:val="00A53FAD"/>
    <w:rsid w:val="00A5404E"/>
    <w:rsid w:val="00A5409A"/>
    <w:rsid w:val="00A540E2"/>
    <w:rsid w:val="00A54136"/>
    <w:rsid w:val="00A5417D"/>
    <w:rsid w:val="00A5417E"/>
    <w:rsid w:val="00A54183"/>
    <w:rsid w:val="00A54191"/>
    <w:rsid w:val="00A541FC"/>
    <w:rsid w:val="00A54207"/>
    <w:rsid w:val="00A54243"/>
    <w:rsid w:val="00A54261"/>
    <w:rsid w:val="00A5427B"/>
    <w:rsid w:val="00A54332"/>
    <w:rsid w:val="00A5436D"/>
    <w:rsid w:val="00A5440A"/>
    <w:rsid w:val="00A544BE"/>
    <w:rsid w:val="00A544D3"/>
    <w:rsid w:val="00A544F4"/>
    <w:rsid w:val="00A54516"/>
    <w:rsid w:val="00A54517"/>
    <w:rsid w:val="00A5454A"/>
    <w:rsid w:val="00A545AF"/>
    <w:rsid w:val="00A545B3"/>
    <w:rsid w:val="00A545BF"/>
    <w:rsid w:val="00A5462B"/>
    <w:rsid w:val="00A54699"/>
    <w:rsid w:val="00A546B6"/>
    <w:rsid w:val="00A546C8"/>
    <w:rsid w:val="00A54719"/>
    <w:rsid w:val="00A54770"/>
    <w:rsid w:val="00A547F0"/>
    <w:rsid w:val="00A54822"/>
    <w:rsid w:val="00A54853"/>
    <w:rsid w:val="00A54879"/>
    <w:rsid w:val="00A548A4"/>
    <w:rsid w:val="00A548C9"/>
    <w:rsid w:val="00A548FA"/>
    <w:rsid w:val="00A5495D"/>
    <w:rsid w:val="00A54999"/>
    <w:rsid w:val="00A54A05"/>
    <w:rsid w:val="00A54A0B"/>
    <w:rsid w:val="00A54A5C"/>
    <w:rsid w:val="00A54A90"/>
    <w:rsid w:val="00A54ACE"/>
    <w:rsid w:val="00A54AE8"/>
    <w:rsid w:val="00A54B30"/>
    <w:rsid w:val="00A54B36"/>
    <w:rsid w:val="00A54B55"/>
    <w:rsid w:val="00A54C22"/>
    <w:rsid w:val="00A54CCC"/>
    <w:rsid w:val="00A54CE2"/>
    <w:rsid w:val="00A54D0C"/>
    <w:rsid w:val="00A54D36"/>
    <w:rsid w:val="00A54D58"/>
    <w:rsid w:val="00A54D70"/>
    <w:rsid w:val="00A54DA3"/>
    <w:rsid w:val="00A54E08"/>
    <w:rsid w:val="00A54E5C"/>
    <w:rsid w:val="00A54E8E"/>
    <w:rsid w:val="00A54FFA"/>
    <w:rsid w:val="00A55014"/>
    <w:rsid w:val="00A5502F"/>
    <w:rsid w:val="00A55078"/>
    <w:rsid w:val="00A5507A"/>
    <w:rsid w:val="00A550B1"/>
    <w:rsid w:val="00A55124"/>
    <w:rsid w:val="00A55136"/>
    <w:rsid w:val="00A5513E"/>
    <w:rsid w:val="00A55166"/>
    <w:rsid w:val="00A55168"/>
    <w:rsid w:val="00A551EB"/>
    <w:rsid w:val="00A551F6"/>
    <w:rsid w:val="00A5522C"/>
    <w:rsid w:val="00A5523D"/>
    <w:rsid w:val="00A55252"/>
    <w:rsid w:val="00A552AD"/>
    <w:rsid w:val="00A552B9"/>
    <w:rsid w:val="00A552ED"/>
    <w:rsid w:val="00A5537D"/>
    <w:rsid w:val="00A5540A"/>
    <w:rsid w:val="00A55437"/>
    <w:rsid w:val="00A55467"/>
    <w:rsid w:val="00A554C4"/>
    <w:rsid w:val="00A55514"/>
    <w:rsid w:val="00A55521"/>
    <w:rsid w:val="00A55539"/>
    <w:rsid w:val="00A5556A"/>
    <w:rsid w:val="00A5558B"/>
    <w:rsid w:val="00A5559E"/>
    <w:rsid w:val="00A555A0"/>
    <w:rsid w:val="00A555D5"/>
    <w:rsid w:val="00A55608"/>
    <w:rsid w:val="00A5561C"/>
    <w:rsid w:val="00A55650"/>
    <w:rsid w:val="00A55731"/>
    <w:rsid w:val="00A55767"/>
    <w:rsid w:val="00A557BE"/>
    <w:rsid w:val="00A557F3"/>
    <w:rsid w:val="00A5583A"/>
    <w:rsid w:val="00A558A2"/>
    <w:rsid w:val="00A558AD"/>
    <w:rsid w:val="00A558AF"/>
    <w:rsid w:val="00A558CD"/>
    <w:rsid w:val="00A55A00"/>
    <w:rsid w:val="00A55A36"/>
    <w:rsid w:val="00A55AA2"/>
    <w:rsid w:val="00A55B10"/>
    <w:rsid w:val="00A55BD5"/>
    <w:rsid w:val="00A55BFA"/>
    <w:rsid w:val="00A55CA5"/>
    <w:rsid w:val="00A55D29"/>
    <w:rsid w:val="00A55D55"/>
    <w:rsid w:val="00A55D6A"/>
    <w:rsid w:val="00A55D74"/>
    <w:rsid w:val="00A55D91"/>
    <w:rsid w:val="00A55E3D"/>
    <w:rsid w:val="00A55E78"/>
    <w:rsid w:val="00A55F08"/>
    <w:rsid w:val="00A55F77"/>
    <w:rsid w:val="00A55FCA"/>
    <w:rsid w:val="00A55FD6"/>
    <w:rsid w:val="00A56016"/>
    <w:rsid w:val="00A56027"/>
    <w:rsid w:val="00A56036"/>
    <w:rsid w:val="00A5608A"/>
    <w:rsid w:val="00A56093"/>
    <w:rsid w:val="00A5609A"/>
    <w:rsid w:val="00A560A9"/>
    <w:rsid w:val="00A5623F"/>
    <w:rsid w:val="00A562C1"/>
    <w:rsid w:val="00A562E5"/>
    <w:rsid w:val="00A562F5"/>
    <w:rsid w:val="00A5631A"/>
    <w:rsid w:val="00A5636A"/>
    <w:rsid w:val="00A563D9"/>
    <w:rsid w:val="00A5642D"/>
    <w:rsid w:val="00A5644B"/>
    <w:rsid w:val="00A5645C"/>
    <w:rsid w:val="00A5646E"/>
    <w:rsid w:val="00A56482"/>
    <w:rsid w:val="00A564C2"/>
    <w:rsid w:val="00A564D8"/>
    <w:rsid w:val="00A564EA"/>
    <w:rsid w:val="00A56509"/>
    <w:rsid w:val="00A56550"/>
    <w:rsid w:val="00A5655A"/>
    <w:rsid w:val="00A565B2"/>
    <w:rsid w:val="00A565C7"/>
    <w:rsid w:val="00A565CC"/>
    <w:rsid w:val="00A565FA"/>
    <w:rsid w:val="00A56608"/>
    <w:rsid w:val="00A5665A"/>
    <w:rsid w:val="00A566A2"/>
    <w:rsid w:val="00A56806"/>
    <w:rsid w:val="00A56830"/>
    <w:rsid w:val="00A5685A"/>
    <w:rsid w:val="00A56889"/>
    <w:rsid w:val="00A568AF"/>
    <w:rsid w:val="00A568E4"/>
    <w:rsid w:val="00A568EE"/>
    <w:rsid w:val="00A568F2"/>
    <w:rsid w:val="00A56958"/>
    <w:rsid w:val="00A56976"/>
    <w:rsid w:val="00A56A1A"/>
    <w:rsid w:val="00A56A34"/>
    <w:rsid w:val="00A56A38"/>
    <w:rsid w:val="00A56A69"/>
    <w:rsid w:val="00A56AD2"/>
    <w:rsid w:val="00A56AD9"/>
    <w:rsid w:val="00A56AEA"/>
    <w:rsid w:val="00A56B56"/>
    <w:rsid w:val="00A56BB3"/>
    <w:rsid w:val="00A56BF9"/>
    <w:rsid w:val="00A56C10"/>
    <w:rsid w:val="00A56C57"/>
    <w:rsid w:val="00A56C6E"/>
    <w:rsid w:val="00A56C72"/>
    <w:rsid w:val="00A56C8F"/>
    <w:rsid w:val="00A56CEF"/>
    <w:rsid w:val="00A56D64"/>
    <w:rsid w:val="00A56D7D"/>
    <w:rsid w:val="00A56DCE"/>
    <w:rsid w:val="00A56E1E"/>
    <w:rsid w:val="00A56E23"/>
    <w:rsid w:val="00A56E2E"/>
    <w:rsid w:val="00A56E55"/>
    <w:rsid w:val="00A56E61"/>
    <w:rsid w:val="00A56F1B"/>
    <w:rsid w:val="00A56F1E"/>
    <w:rsid w:val="00A56FF6"/>
    <w:rsid w:val="00A57047"/>
    <w:rsid w:val="00A57077"/>
    <w:rsid w:val="00A57080"/>
    <w:rsid w:val="00A57093"/>
    <w:rsid w:val="00A570E5"/>
    <w:rsid w:val="00A570EC"/>
    <w:rsid w:val="00A57119"/>
    <w:rsid w:val="00A5712A"/>
    <w:rsid w:val="00A5719D"/>
    <w:rsid w:val="00A57265"/>
    <w:rsid w:val="00A57269"/>
    <w:rsid w:val="00A5726B"/>
    <w:rsid w:val="00A572B8"/>
    <w:rsid w:val="00A57308"/>
    <w:rsid w:val="00A5734F"/>
    <w:rsid w:val="00A573C4"/>
    <w:rsid w:val="00A57419"/>
    <w:rsid w:val="00A57434"/>
    <w:rsid w:val="00A574C9"/>
    <w:rsid w:val="00A5757A"/>
    <w:rsid w:val="00A5760C"/>
    <w:rsid w:val="00A5762D"/>
    <w:rsid w:val="00A57696"/>
    <w:rsid w:val="00A5772C"/>
    <w:rsid w:val="00A577C2"/>
    <w:rsid w:val="00A577C4"/>
    <w:rsid w:val="00A577DC"/>
    <w:rsid w:val="00A57834"/>
    <w:rsid w:val="00A5784A"/>
    <w:rsid w:val="00A57865"/>
    <w:rsid w:val="00A57870"/>
    <w:rsid w:val="00A5788B"/>
    <w:rsid w:val="00A578A1"/>
    <w:rsid w:val="00A57918"/>
    <w:rsid w:val="00A5794A"/>
    <w:rsid w:val="00A57981"/>
    <w:rsid w:val="00A579A6"/>
    <w:rsid w:val="00A57A7E"/>
    <w:rsid w:val="00A57AF3"/>
    <w:rsid w:val="00A57B4F"/>
    <w:rsid w:val="00A57B63"/>
    <w:rsid w:val="00A57B6A"/>
    <w:rsid w:val="00A57C0E"/>
    <w:rsid w:val="00A57C3E"/>
    <w:rsid w:val="00A57C4C"/>
    <w:rsid w:val="00A57C95"/>
    <w:rsid w:val="00A57D21"/>
    <w:rsid w:val="00A57DAF"/>
    <w:rsid w:val="00A57DC4"/>
    <w:rsid w:val="00A57DD1"/>
    <w:rsid w:val="00A57DF3"/>
    <w:rsid w:val="00A57E6E"/>
    <w:rsid w:val="00A57EF3"/>
    <w:rsid w:val="00A57F3D"/>
    <w:rsid w:val="00A5EFA3"/>
    <w:rsid w:val="00A5F184"/>
    <w:rsid w:val="00A600AE"/>
    <w:rsid w:val="00A600F2"/>
    <w:rsid w:val="00A6012C"/>
    <w:rsid w:val="00A60178"/>
    <w:rsid w:val="00A601CC"/>
    <w:rsid w:val="00A601DB"/>
    <w:rsid w:val="00A60326"/>
    <w:rsid w:val="00A603CA"/>
    <w:rsid w:val="00A603D4"/>
    <w:rsid w:val="00A6041D"/>
    <w:rsid w:val="00A60425"/>
    <w:rsid w:val="00A604A3"/>
    <w:rsid w:val="00A604F9"/>
    <w:rsid w:val="00A60575"/>
    <w:rsid w:val="00A60591"/>
    <w:rsid w:val="00A605C5"/>
    <w:rsid w:val="00A605E4"/>
    <w:rsid w:val="00A60614"/>
    <w:rsid w:val="00A60657"/>
    <w:rsid w:val="00A606B1"/>
    <w:rsid w:val="00A606C1"/>
    <w:rsid w:val="00A606D4"/>
    <w:rsid w:val="00A6075C"/>
    <w:rsid w:val="00A60774"/>
    <w:rsid w:val="00A607A1"/>
    <w:rsid w:val="00A607C4"/>
    <w:rsid w:val="00A60824"/>
    <w:rsid w:val="00A60863"/>
    <w:rsid w:val="00A60876"/>
    <w:rsid w:val="00A608B6"/>
    <w:rsid w:val="00A608EA"/>
    <w:rsid w:val="00A60927"/>
    <w:rsid w:val="00A60939"/>
    <w:rsid w:val="00A6095B"/>
    <w:rsid w:val="00A60966"/>
    <w:rsid w:val="00A6097A"/>
    <w:rsid w:val="00A60996"/>
    <w:rsid w:val="00A609A4"/>
    <w:rsid w:val="00A60A1A"/>
    <w:rsid w:val="00A60A80"/>
    <w:rsid w:val="00A60A83"/>
    <w:rsid w:val="00A60AAA"/>
    <w:rsid w:val="00A60BA0"/>
    <w:rsid w:val="00A60BC6"/>
    <w:rsid w:val="00A60C42"/>
    <w:rsid w:val="00A60CA8"/>
    <w:rsid w:val="00A60CC2"/>
    <w:rsid w:val="00A60CEE"/>
    <w:rsid w:val="00A60CF5"/>
    <w:rsid w:val="00A60CFC"/>
    <w:rsid w:val="00A60D06"/>
    <w:rsid w:val="00A60DF8"/>
    <w:rsid w:val="00A60DFA"/>
    <w:rsid w:val="00A60E0C"/>
    <w:rsid w:val="00A60E4D"/>
    <w:rsid w:val="00A60EE4"/>
    <w:rsid w:val="00A60F21"/>
    <w:rsid w:val="00A60F4E"/>
    <w:rsid w:val="00A60FA3"/>
    <w:rsid w:val="00A60FFD"/>
    <w:rsid w:val="00A61015"/>
    <w:rsid w:val="00A6101E"/>
    <w:rsid w:val="00A6103C"/>
    <w:rsid w:val="00A61060"/>
    <w:rsid w:val="00A6107F"/>
    <w:rsid w:val="00A610CE"/>
    <w:rsid w:val="00A61220"/>
    <w:rsid w:val="00A61298"/>
    <w:rsid w:val="00A612A5"/>
    <w:rsid w:val="00A612AF"/>
    <w:rsid w:val="00A612B0"/>
    <w:rsid w:val="00A612C8"/>
    <w:rsid w:val="00A6134C"/>
    <w:rsid w:val="00A61383"/>
    <w:rsid w:val="00A6139F"/>
    <w:rsid w:val="00A613AD"/>
    <w:rsid w:val="00A613B7"/>
    <w:rsid w:val="00A613C2"/>
    <w:rsid w:val="00A6145A"/>
    <w:rsid w:val="00A61479"/>
    <w:rsid w:val="00A614B8"/>
    <w:rsid w:val="00A6153B"/>
    <w:rsid w:val="00A6157D"/>
    <w:rsid w:val="00A615A7"/>
    <w:rsid w:val="00A6165D"/>
    <w:rsid w:val="00A61699"/>
    <w:rsid w:val="00A616A3"/>
    <w:rsid w:val="00A616C0"/>
    <w:rsid w:val="00A616D3"/>
    <w:rsid w:val="00A61712"/>
    <w:rsid w:val="00A61769"/>
    <w:rsid w:val="00A617AE"/>
    <w:rsid w:val="00A617BB"/>
    <w:rsid w:val="00A617D3"/>
    <w:rsid w:val="00A6181E"/>
    <w:rsid w:val="00A61836"/>
    <w:rsid w:val="00A6186C"/>
    <w:rsid w:val="00A61884"/>
    <w:rsid w:val="00A618A6"/>
    <w:rsid w:val="00A61913"/>
    <w:rsid w:val="00A6197E"/>
    <w:rsid w:val="00A61A18"/>
    <w:rsid w:val="00A61B0A"/>
    <w:rsid w:val="00A61B1B"/>
    <w:rsid w:val="00A61BBD"/>
    <w:rsid w:val="00A61BCC"/>
    <w:rsid w:val="00A61BD2"/>
    <w:rsid w:val="00A61BD5"/>
    <w:rsid w:val="00A61BDC"/>
    <w:rsid w:val="00A61BE1"/>
    <w:rsid w:val="00A61BFA"/>
    <w:rsid w:val="00A61C1E"/>
    <w:rsid w:val="00A61D5F"/>
    <w:rsid w:val="00A61D7F"/>
    <w:rsid w:val="00A61DBC"/>
    <w:rsid w:val="00A61DF5"/>
    <w:rsid w:val="00A61E40"/>
    <w:rsid w:val="00A61E59"/>
    <w:rsid w:val="00A61E81"/>
    <w:rsid w:val="00A61E8F"/>
    <w:rsid w:val="00A61EC6"/>
    <w:rsid w:val="00A61F13"/>
    <w:rsid w:val="00A61F40"/>
    <w:rsid w:val="00A61FB3"/>
    <w:rsid w:val="00A62008"/>
    <w:rsid w:val="00A62045"/>
    <w:rsid w:val="00A62050"/>
    <w:rsid w:val="00A62090"/>
    <w:rsid w:val="00A621AD"/>
    <w:rsid w:val="00A621D7"/>
    <w:rsid w:val="00A621FB"/>
    <w:rsid w:val="00A62230"/>
    <w:rsid w:val="00A622D9"/>
    <w:rsid w:val="00A622FF"/>
    <w:rsid w:val="00A6231C"/>
    <w:rsid w:val="00A62383"/>
    <w:rsid w:val="00A6239F"/>
    <w:rsid w:val="00A623AA"/>
    <w:rsid w:val="00A623B2"/>
    <w:rsid w:val="00A623D6"/>
    <w:rsid w:val="00A62444"/>
    <w:rsid w:val="00A62457"/>
    <w:rsid w:val="00A624CC"/>
    <w:rsid w:val="00A624D9"/>
    <w:rsid w:val="00A62512"/>
    <w:rsid w:val="00A625A2"/>
    <w:rsid w:val="00A62636"/>
    <w:rsid w:val="00A62649"/>
    <w:rsid w:val="00A6266F"/>
    <w:rsid w:val="00A6268A"/>
    <w:rsid w:val="00A626C2"/>
    <w:rsid w:val="00A626FA"/>
    <w:rsid w:val="00A627CC"/>
    <w:rsid w:val="00A627D2"/>
    <w:rsid w:val="00A627EF"/>
    <w:rsid w:val="00A627F9"/>
    <w:rsid w:val="00A62850"/>
    <w:rsid w:val="00A6285F"/>
    <w:rsid w:val="00A6286A"/>
    <w:rsid w:val="00A6287D"/>
    <w:rsid w:val="00A62904"/>
    <w:rsid w:val="00A62953"/>
    <w:rsid w:val="00A6295A"/>
    <w:rsid w:val="00A62A0A"/>
    <w:rsid w:val="00A62A67"/>
    <w:rsid w:val="00A62B12"/>
    <w:rsid w:val="00A62B70"/>
    <w:rsid w:val="00A62B80"/>
    <w:rsid w:val="00A62BAE"/>
    <w:rsid w:val="00A62C25"/>
    <w:rsid w:val="00A62C2A"/>
    <w:rsid w:val="00A62C8B"/>
    <w:rsid w:val="00A62D3A"/>
    <w:rsid w:val="00A62D50"/>
    <w:rsid w:val="00A62D5B"/>
    <w:rsid w:val="00A62D6D"/>
    <w:rsid w:val="00A62E17"/>
    <w:rsid w:val="00A62E79"/>
    <w:rsid w:val="00A62E8E"/>
    <w:rsid w:val="00A62EB5"/>
    <w:rsid w:val="00A62F0F"/>
    <w:rsid w:val="00A62F11"/>
    <w:rsid w:val="00A62F45"/>
    <w:rsid w:val="00A62F9B"/>
    <w:rsid w:val="00A62FDC"/>
    <w:rsid w:val="00A62FF0"/>
    <w:rsid w:val="00A63096"/>
    <w:rsid w:val="00A630F3"/>
    <w:rsid w:val="00A6312A"/>
    <w:rsid w:val="00A631FA"/>
    <w:rsid w:val="00A63251"/>
    <w:rsid w:val="00A63274"/>
    <w:rsid w:val="00A6327E"/>
    <w:rsid w:val="00A632A3"/>
    <w:rsid w:val="00A63371"/>
    <w:rsid w:val="00A63374"/>
    <w:rsid w:val="00A633C8"/>
    <w:rsid w:val="00A633CD"/>
    <w:rsid w:val="00A6354A"/>
    <w:rsid w:val="00A6354F"/>
    <w:rsid w:val="00A63551"/>
    <w:rsid w:val="00A63558"/>
    <w:rsid w:val="00A63592"/>
    <w:rsid w:val="00A63612"/>
    <w:rsid w:val="00A6362E"/>
    <w:rsid w:val="00A63649"/>
    <w:rsid w:val="00A636B3"/>
    <w:rsid w:val="00A636CD"/>
    <w:rsid w:val="00A636D7"/>
    <w:rsid w:val="00A6372B"/>
    <w:rsid w:val="00A6375A"/>
    <w:rsid w:val="00A63766"/>
    <w:rsid w:val="00A63772"/>
    <w:rsid w:val="00A63790"/>
    <w:rsid w:val="00A6383D"/>
    <w:rsid w:val="00A63867"/>
    <w:rsid w:val="00A638A4"/>
    <w:rsid w:val="00A639B0"/>
    <w:rsid w:val="00A63A23"/>
    <w:rsid w:val="00A63A8E"/>
    <w:rsid w:val="00A63AA9"/>
    <w:rsid w:val="00A63B9A"/>
    <w:rsid w:val="00A63BD8"/>
    <w:rsid w:val="00A63C33"/>
    <w:rsid w:val="00A63C71"/>
    <w:rsid w:val="00A63C86"/>
    <w:rsid w:val="00A63D36"/>
    <w:rsid w:val="00A63E0A"/>
    <w:rsid w:val="00A63E85"/>
    <w:rsid w:val="00A63E90"/>
    <w:rsid w:val="00A63EB2"/>
    <w:rsid w:val="00A63EFD"/>
    <w:rsid w:val="00A63F0A"/>
    <w:rsid w:val="00A63F55"/>
    <w:rsid w:val="00A63FE6"/>
    <w:rsid w:val="00A6403F"/>
    <w:rsid w:val="00A6407F"/>
    <w:rsid w:val="00A64089"/>
    <w:rsid w:val="00A640A6"/>
    <w:rsid w:val="00A64100"/>
    <w:rsid w:val="00A64137"/>
    <w:rsid w:val="00A6417E"/>
    <w:rsid w:val="00A64194"/>
    <w:rsid w:val="00A641DA"/>
    <w:rsid w:val="00A64279"/>
    <w:rsid w:val="00A6428F"/>
    <w:rsid w:val="00A642A4"/>
    <w:rsid w:val="00A642A6"/>
    <w:rsid w:val="00A642C2"/>
    <w:rsid w:val="00A642DF"/>
    <w:rsid w:val="00A642EB"/>
    <w:rsid w:val="00A6433C"/>
    <w:rsid w:val="00A64356"/>
    <w:rsid w:val="00A64360"/>
    <w:rsid w:val="00A643CA"/>
    <w:rsid w:val="00A643F5"/>
    <w:rsid w:val="00A64426"/>
    <w:rsid w:val="00A6442D"/>
    <w:rsid w:val="00A64484"/>
    <w:rsid w:val="00A644AB"/>
    <w:rsid w:val="00A644E8"/>
    <w:rsid w:val="00A644FE"/>
    <w:rsid w:val="00A64535"/>
    <w:rsid w:val="00A64541"/>
    <w:rsid w:val="00A645A7"/>
    <w:rsid w:val="00A645D0"/>
    <w:rsid w:val="00A646A6"/>
    <w:rsid w:val="00A646A9"/>
    <w:rsid w:val="00A646AD"/>
    <w:rsid w:val="00A6472B"/>
    <w:rsid w:val="00A64748"/>
    <w:rsid w:val="00A647B4"/>
    <w:rsid w:val="00A647BF"/>
    <w:rsid w:val="00A64859"/>
    <w:rsid w:val="00A64881"/>
    <w:rsid w:val="00A64933"/>
    <w:rsid w:val="00A649D4"/>
    <w:rsid w:val="00A64A1D"/>
    <w:rsid w:val="00A64B1E"/>
    <w:rsid w:val="00A64B59"/>
    <w:rsid w:val="00A64B8D"/>
    <w:rsid w:val="00A64BE1"/>
    <w:rsid w:val="00A64BED"/>
    <w:rsid w:val="00A64C50"/>
    <w:rsid w:val="00A64CC0"/>
    <w:rsid w:val="00A64CEE"/>
    <w:rsid w:val="00A64CF8"/>
    <w:rsid w:val="00A64D55"/>
    <w:rsid w:val="00A64D7A"/>
    <w:rsid w:val="00A64D9D"/>
    <w:rsid w:val="00A64DA9"/>
    <w:rsid w:val="00A64DC4"/>
    <w:rsid w:val="00A64DCA"/>
    <w:rsid w:val="00A64E0E"/>
    <w:rsid w:val="00A64E41"/>
    <w:rsid w:val="00A64EEC"/>
    <w:rsid w:val="00A64EFB"/>
    <w:rsid w:val="00A64F05"/>
    <w:rsid w:val="00A6502B"/>
    <w:rsid w:val="00A6503D"/>
    <w:rsid w:val="00A65058"/>
    <w:rsid w:val="00A65115"/>
    <w:rsid w:val="00A65131"/>
    <w:rsid w:val="00A65154"/>
    <w:rsid w:val="00A651AA"/>
    <w:rsid w:val="00A651D0"/>
    <w:rsid w:val="00A65226"/>
    <w:rsid w:val="00A65255"/>
    <w:rsid w:val="00A652CD"/>
    <w:rsid w:val="00A652DF"/>
    <w:rsid w:val="00A6530C"/>
    <w:rsid w:val="00A65324"/>
    <w:rsid w:val="00A65338"/>
    <w:rsid w:val="00A65365"/>
    <w:rsid w:val="00A65390"/>
    <w:rsid w:val="00A653A1"/>
    <w:rsid w:val="00A653DC"/>
    <w:rsid w:val="00A65409"/>
    <w:rsid w:val="00A65431"/>
    <w:rsid w:val="00A6550E"/>
    <w:rsid w:val="00A655D1"/>
    <w:rsid w:val="00A6566B"/>
    <w:rsid w:val="00A656C7"/>
    <w:rsid w:val="00A656E4"/>
    <w:rsid w:val="00A65709"/>
    <w:rsid w:val="00A65715"/>
    <w:rsid w:val="00A6575C"/>
    <w:rsid w:val="00A657B1"/>
    <w:rsid w:val="00A657D1"/>
    <w:rsid w:val="00A657D2"/>
    <w:rsid w:val="00A657F9"/>
    <w:rsid w:val="00A65827"/>
    <w:rsid w:val="00A65867"/>
    <w:rsid w:val="00A65905"/>
    <w:rsid w:val="00A65979"/>
    <w:rsid w:val="00A65982"/>
    <w:rsid w:val="00A65A3F"/>
    <w:rsid w:val="00A65AA2"/>
    <w:rsid w:val="00A65B35"/>
    <w:rsid w:val="00A65B4C"/>
    <w:rsid w:val="00A65BBD"/>
    <w:rsid w:val="00A65BCC"/>
    <w:rsid w:val="00A65BD3"/>
    <w:rsid w:val="00A65C26"/>
    <w:rsid w:val="00A65C28"/>
    <w:rsid w:val="00A65C56"/>
    <w:rsid w:val="00A65C7E"/>
    <w:rsid w:val="00A65D4C"/>
    <w:rsid w:val="00A65D55"/>
    <w:rsid w:val="00A65D82"/>
    <w:rsid w:val="00A65D84"/>
    <w:rsid w:val="00A65DA0"/>
    <w:rsid w:val="00A65DE8"/>
    <w:rsid w:val="00A65DF3"/>
    <w:rsid w:val="00A65EE0"/>
    <w:rsid w:val="00A65EF2"/>
    <w:rsid w:val="00A65F11"/>
    <w:rsid w:val="00A65F70"/>
    <w:rsid w:val="00A65F77"/>
    <w:rsid w:val="00A65F84"/>
    <w:rsid w:val="00A65FA7"/>
    <w:rsid w:val="00A65FFC"/>
    <w:rsid w:val="00A66041"/>
    <w:rsid w:val="00A66088"/>
    <w:rsid w:val="00A660A0"/>
    <w:rsid w:val="00A660A7"/>
    <w:rsid w:val="00A660B2"/>
    <w:rsid w:val="00A660F0"/>
    <w:rsid w:val="00A6613F"/>
    <w:rsid w:val="00A6617F"/>
    <w:rsid w:val="00A661A2"/>
    <w:rsid w:val="00A661A9"/>
    <w:rsid w:val="00A661CE"/>
    <w:rsid w:val="00A66218"/>
    <w:rsid w:val="00A66247"/>
    <w:rsid w:val="00A662B0"/>
    <w:rsid w:val="00A662DA"/>
    <w:rsid w:val="00A662F4"/>
    <w:rsid w:val="00A66302"/>
    <w:rsid w:val="00A6630C"/>
    <w:rsid w:val="00A6630D"/>
    <w:rsid w:val="00A6637E"/>
    <w:rsid w:val="00A66393"/>
    <w:rsid w:val="00A663EC"/>
    <w:rsid w:val="00A66441"/>
    <w:rsid w:val="00A66451"/>
    <w:rsid w:val="00A664BF"/>
    <w:rsid w:val="00A664D8"/>
    <w:rsid w:val="00A664ED"/>
    <w:rsid w:val="00A664F0"/>
    <w:rsid w:val="00A665C5"/>
    <w:rsid w:val="00A66679"/>
    <w:rsid w:val="00A66705"/>
    <w:rsid w:val="00A6671A"/>
    <w:rsid w:val="00A66772"/>
    <w:rsid w:val="00A667BD"/>
    <w:rsid w:val="00A667FE"/>
    <w:rsid w:val="00A6681A"/>
    <w:rsid w:val="00A66897"/>
    <w:rsid w:val="00A668BB"/>
    <w:rsid w:val="00A669DD"/>
    <w:rsid w:val="00A66AA1"/>
    <w:rsid w:val="00A66ADA"/>
    <w:rsid w:val="00A66AE8"/>
    <w:rsid w:val="00A66B12"/>
    <w:rsid w:val="00A66B41"/>
    <w:rsid w:val="00A66B46"/>
    <w:rsid w:val="00A66B6C"/>
    <w:rsid w:val="00A66B78"/>
    <w:rsid w:val="00A66B7C"/>
    <w:rsid w:val="00A66B8F"/>
    <w:rsid w:val="00A66C22"/>
    <w:rsid w:val="00A66C32"/>
    <w:rsid w:val="00A66C8C"/>
    <w:rsid w:val="00A66CB7"/>
    <w:rsid w:val="00A66CDB"/>
    <w:rsid w:val="00A66CE4"/>
    <w:rsid w:val="00A66D1E"/>
    <w:rsid w:val="00A66DBE"/>
    <w:rsid w:val="00A66E0F"/>
    <w:rsid w:val="00A66E14"/>
    <w:rsid w:val="00A66E7A"/>
    <w:rsid w:val="00A66EB8"/>
    <w:rsid w:val="00A66EBD"/>
    <w:rsid w:val="00A66EE4"/>
    <w:rsid w:val="00A66F70"/>
    <w:rsid w:val="00A66F76"/>
    <w:rsid w:val="00A66FDC"/>
    <w:rsid w:val="00A66FFA"/>
    <w:rsid w:val="00A67085"/>
    <w:rsid w:val="00A67099"/>
    <w:rsid w:val="00A670CC"/>
    <w:rsid w:val="00A67108"/>
    <w:rsid w:val="00A6712A"/>
    <w:rsid w:val="00A6712F"/>
    <w:rsid w:val="00A67149"/>
    <w:rsid w:val="00A67170"/>
    <w:rsid w:val="00A67265"/>
    <w:rsid w:val="00A672F5"/>
    <w:rsid w:val="00A67381"/>
    <w:rsid w:val="00A673F6"/>
    <w:rsid w:val="00A67417"/>
    <w:rsid w:val="00A67435"/>
    <w:rsid w:val="00A6745C"/>
    <w:rsid w:val="00A6746D"/>
    <w:rsid w:val="00A67499"/>
    <w:rsid w:val="00A674A6"/>
    <w:rsid w:val="00A674BD"/>
    <w:rsid w:val="00A67519"/>
    <w:rsid w:val="00A675EC"/>
    <w:rsid w:val="00A67660"/>
    <w:rsid w:val="00A6767C"/>
    <w:rsid w:val="00A67730"/>
    <w:rsid w:val="00A67746"/>
    <w:rsid w:val="00A6776D"/>
    <w:rsid w:val="00A67793"/>
    <w:rsid w:val="00A6783D"/>
    <w:rsid w:val="00A67893"/>
    <w:rsid w:val="00A678B9"/>
    <w:rsid w:val="00A678F4"/>
    <w:rsid w:val="00A67901"/>
    <w:rsid w:val="00A67934"/>
    <w:rsid w:val="00A6793B"/>
    <w:rsid w:val="00A67962"/>
    <w:rsid w:val="00A679AC"/>
    <w:rsid w:val="00A679AE"/>
    <w:rsid w:val="00A679DB"/>
    <w:rsid w:val="00A67AD3"/>
    <w:rsid w:val="00A67AE9"/>
    <w:rsid w:val="00A67B36"/>
    <w:rsid w:val="00A67BCD"/>
    <w:rsid w:val="00A67BE7"/>
    <w:rsid w:val="00A67BFB"/>
    <w:rsid w:val="00A67C0B"/>
    <w:rsid w:val="00A67C31"/>
    <w:rsid w:val="00A67C89"/>
    <w:rsid w:val="00A67D5A"/>
    <w:rsid w:val="00A67D78"/>
    <w:rsid w:val="00A67D80"/>
    <w:rsid w:val="00A67DA4"/>
    <w:rsid w:val="00A67DED"/>
    <w:rsid w:val="00A67DFF"/>
    <w:rsid w:val="00A67E05"/>
    <w:rsid w:val="00A67E1D"/>
    <w:rsid w:val="00A67E35"/>
    <w:rsid w:val="00A67EC1"/>
    <w:rsid w:val="00A67F24"/>
    <w:rsid w:val="00A67F98"/>
    <w:rsid w:val="00A67F9D"/>
    <w:rsid w:val="00A70002"/>
    <w:rsid w:val="00A7004D"/>
    <w:rsid w:val="00A70057"/>
    <w:rsid w:val="00A70060"/>
    <w:rsid w:val="00A70071"/>
    <w:rsid w:val="00A70095"/>
    <w:rsid w:val="00A7016B"/>
    <w:rsid w:val="00A70187"/>
    <w:rsid w:val="00A701BC"/>
    <w:rsid w:val="00A70221"/>
    <w:rsid w:val="00A70252"/>
    <w:rsid w:val="00A70282"/>
    <w:rsid w:val="00A7034C"/>
    <w:rsid w:val="00A703AB"/>
    <w:rsid w:val="00A704CF"/>
    <w:rsid w:val="00A7050F"/>
    <w:rsid w:val="00A7051E"/>
    <w:rsid w:val="00A70525"/>
    <w:rsid w:val="00A7054E"/>
    <w:rsid w:val="00A70567"/>
    <w:rsid w:val="00A7057B"/>
    <w:rsid w:val="00A70595"/>
    <w:rsid w:val="00A70599"/>
    <w:rsid w:val="00A705A5"/>
    <w:rsid w:val="00A705EC"/>
    <w:rsid w:val="00A70678"/>
    <w:rsid w:val="00A706A8"/>
    <w:rsid w:val="00A7071F"/>
    <w:rsid w:val="00A70735"/>
    <w:rsid w:val="00A70749"/>
    <w:rsid w:val="00A707A7"/>
    <w:rsid w:val="00A7080F"/>
    <w:rsid w:val="00A7083E"/>
    <w:rsid w:val="00A70903"/>
    <w:rsid w:val="00A70926"/>
    <w:rsid w:val="00A70985"/>
    <w:rsid w:val="00A709D1"/>
    <w:rsid w:val="00A70B0A"/>
    <w:rsid w:val="00A70B6D"/>
    <w:rsid w:val="00A70B7F"/>
    <w:rsid w:val="00A70C07"/>
    <w:rsid w:val="00A70C0A"/>
    <w:rsid w:val="00A70C22"/>
    <w:rsid w:val="00A70C2D"/>
    <w:rsid w:val="00A70C4E"/>
    <w:rsid w:val="00A70C8C"/>
    <w:rsid w:val="00A70CA7"/>
    <w:rsid w:val="00A70CF1"/>
    <w:rsid w:val="00A70D0C"/>
    <w:rsid w:val="00A70D15"/>
    <w:rsid w:val="00A70D32"/>
    <w:rsid w:val="00A70DAC"/>
    <w:rsid w:val="00A70DBB"/>
    <w:rsid w:val="00A70DC5"/>
    <w:rsid w:val="00A70DD3"/>
    <w:rsid w:val="00A70E12"/>
    <w:rsid w:val="00A70E6A"/>
    <w:rsid w:val="00A70ECE"/>
    <w:rsid w:val="00A70F58"/>
    <w:rsid w:val="00A70F82"/>
    <w:rsid w:val="00A70FCC"/>
    <w:rsid w:val="00A70FF8"/>
    <w:rsid w:val="00A70FF9"/>
    <w:rsid w:val="00A7105D"/>
    <w:rsid w:val="00A71089"/>
    <w:rsid w:val="00A71096"/>
    <w:rsid w:val="00A710AF"/>
    <w:rsid w:val="00A710B9"/>
    <w:rsid w:val="00A7111A"/>
    <w:rsid w:val="00A7114C"/>
    <w:rsid w:val="00A711C0"/>
    <w:rsid w:val="00A711DC"/>
    <w:rsid w:val="00A71245"/>
    <w:rsid w:val="00A71280"/>
    <w:rsid w:val="00A712E2"/>
    <w:rsid w:val="00A71345"/>
    <w:rsid w:val="00A713E8"/>
    <w:rsid w:val="00A71434"/>
    <w:rsid w:val="00A714D5"/>
    <w:rsid w:val="00A71538"/>
    <w:rsid w:val="00A71645"/>
    <w:rsid w:val="00A71683"/>
    <w:rsid w:val="00A7168B"/>
    <w:rsid w:val="00A716DB"/>
    <w:rsid w:val="00A71728"/>
    <w:rsid w:val="00A71766"/>
    <w:rsid w:val="00A7176E"/>
    <w:rsid w:val="00A7182A"/>
    <w:rsid w:val="00A718B6"/>
    <w:rsid w:val="00A718C2"/>
    <w:rsid w:val="00A718F1"/>
    <w:rsid w:val="00A718FE"/>
    <w:rsid w:val="00A7190A"/>
    <w:rsid w:val="00A71918"/>
    <w:rsid w:val="00A7193F"/>
    <w:rsid w:val="00A719CB"/>
    <w:rsid w:val="00A719DD"/>
    <w:rsid w:val="00A719E5"/>
    <w:rsid w:val="00A719FD"/>
    <w:rsid w:val="00A71A3C"/>
    <w:rsid w:val="00A71B05"/>
    <w:rsid w:val="00A71B1B"/>
    <w:rsid w:val="00A71B4B"/>
    <w:rsid w:val="00A71B78"/>
    <w:rsid w:val="00A71B79"/>
    <w:rsid w:val="00A71B83"/>
    <w:rsid w:val="00A71B95"/>
    <w:rsid w:val="00A71BBB"/>
    <w:rsid w:val="00A71BC8"/>
    <w:rsid w:val="00A71C1B"/>
    <w:rsid w:val="00A71C1D"/>
    <w:rsid w:val="00A71C5B"/>
    <w:rsid w:val="00A71C75"/>
    <w:rsid w:val="00A71C7B"/>
    <w:rsid w:val="00A71CA2"/>
    <w:rsid w:val="00A71CD8"/>
    <w:rsid w:val="00A71CF0"/>
    <w:rsid w:val="00A71D15"/>
    <w:rsid w:val="00A71D2F"/>
    <w:rsid w:val="00A71D35"/>
    <w:rsid w:val="00A71D9D"/>
    <w:rsid w:val="00A71DD9"/>
    <w:rsid w:val="00A71DE5"/>
    <w:rsid w:val="00A71DED"/>
    <w:rsid w:val="00A71E29"/>
    <w:rsid w:val="00A71E45"/>
    <w:rsid w:val="00A71EF8"/>
    <w:rsid w:val="00A71F6F"/>
    <w:rsid w:val="00A71FA4"/>
    <w:rsid w:val="00A71FA9"/>
    <w:rsid w:val="00A71FE2"/>
    <w:rsid w:val="00A72041"/>
    <w:rsid w:val="00A72052"/>
    <w:rsid w:val="00A72064"/>
    <w:rsid w:val="00A72074"/>
    <w:rsid w:val="00A7207A"/>
    <w:rsid w:val="00A72099"/>
    <w:rsid w:val="00A720B8"/>
    <w:rsid w:val="00A720D4"/>
    <w:rsid w:val="00A72146"/>
    <w:rsid w:val="00A722C4"/>
    <w:rsid w:val="00A722CB"/>
    <w:rsid w:val="00A72305"/>
    <w:rsid w:val="00A72307"/>
    <w:rsid w:val="00A723C3"/>
    <w:rsid w:val="00A723CE"/>
    <w:rsid w:val="00A72405"/>
    <w:rsid w:val="00A72439"/>
    <w:rsid w:val="00A7243E"/>
    <w:rsid w:val="00A724E1"/>
    <w:rsid w:val="00A7255F"/>
    <w:rsid w:val="00A72561"/>
    <w:rsid w:val="00A725D1"/>
    <w:rsid w:val="00A725DD"/>
    <w:rsid w:val="00A725DE"/>
    <w:rsid w:val="00A725F1"/>
    <w:rsid w:val="00A7260E"/>
    <w:rsid w:val="00A72628"/>
    <w:rsid w:val="00A726C1"/>
    <w:rsid w:val="00A726E0"/>
    <w:rsid w:val="00A72788"/>
    <w:rsid w:val="00A727A5"/>
    <w:rsid w:val="00A727FA"/>
    <w:rsid w:val="00A7283E"/>
    <w:rsid w:val="00A72886"/>
    <w:rsid w:val="00A728CF"/>
    <w:rsid w:val="00A728DF"/>
    <w:rsid w:val="00A7297E"/>
    <w:rsid w:val="00A729A4"/>
    <w:rsid w:val="00A729AA"/>
    <w:rsid w:val="00A729B6"/>
    <w:rsid w:val="00A729DC"/>
    <w:rsid w:val="00A729E7"/>
    <w:rsid w:val="00A729F6"/>
    <w:rsid w:val="00A72AAB"/>
    <w:rsid w:val="00A72AD6"/>
    <w:rsid w:val="00A72B1F"/>
    <w:rsid w:val="00A72B22"/>
    <w:rsid w:val="00A72B25"/>
    <w:rsid w:val="00A72B2D"/>
    <w:rsid w:val="00A72B9E"/>
    <w:rsid w:val="00A72BAB"/>
    <w:rsid w:val="00A72BB9"/>
    <w:rsid w:val="00A72C31"/>
    <w:rsid w:val="00A72C3B"/>
    <w:rsid w:val="00A72C46"/>
    <w:rsid w:val="00A72C70"/>
    <w:rsid w:val="00A72CF8"/>
    <w:rsid w:val="00A72D52"/>
    <w:rsid w:val="00A72D9A"/>
    <w:rsid w:val="00A72DA9"/>
    <w:rsid w:val="00A72DD4"/>
    <w:rsid w:val="00A72E59"/>
    <w:rsid w:val="00A72E72"/>
    <w:rsid w:val="00A72ED6"/>
    <w:rsid w:val="00A72F5A"/>
    <w:rsid w:val="00A72F80"/>
    <w:rsid w:val="00A72F87"/>
    <w:rsid w:val="00A72FCC"/>
    <w:rsid w:val="00A7305B"/>
    <w:rsid w:val="00A730C5"/>
    <w:rsid w:val="00A73100"/>
    <w:rsid w:val="00A731B5"/>
    <w:rsid w:val="00A731F8"/>
    <w:rsid w:val="00A73236"/>
    <w:rsid w:val="00A73247"/>
    <w:rsid w:val="00A73291"/>
    <w:rsid w:val="00A732BF"/>
    <w:rsid w:val="00A7333D"/>
    <w:rsid w:val="00A733F7"/>
    <w:rsid w:val="00A73457"/>
    <w:rsid w:val="00A734BA"/>
    <w:rsid w:val="00A73663"/>
    <w:rsid w:val="00A73679"/>
    <w:rsid w:val="00A7369E"/>
    <w:rsid w:val="00A736D6"/>
    <w:rsid w:val="00A7375F"/>
    <w:rsid w:val="00A7380F"/>
    <w:rsid w:val="00A738AA"/>
    <w:rsid w:val="00A738F1"/>
    <w:rsid w:val="00A73918"/>
    <w:rsid w:val="00A7394E"/>
    <w:rsid w:val="00A7396D"/>
    <w:rsid w:val="00A7397D"/>
    <w:rsid w:val="00A7398C"/>
    <w:rsid w:val="00A739E0"/>
    <w:rsid w:val="00A73A59"/>
    <w:rsid w:val="00A73AB2"/>
    <w:rsid w:val="00A73AE4"/>
    <w:rsid w:val="00A73AFF"/>
    <w:rsid w:val="00A73B03"/>
    <w:rsid w:val="00A73B23"/>
    <w:rsid w:val="00A73B28"/>
    <w:rsid w:val="00A73B33"/>
    <w:rsid w:val="00A73B3A"/>
    <w:rsid w:val="00A73B61"/>
    <w:rsid w:val="00A73C5B"/>
    <w:rsid w:val="00A73D44"/>
    <w:rsid w:val="00A73D4C"/>
    <w:rsid w:val="00A73D8C"/>
    <w:rsid w:val="00A73D98"/>
    <w:rsid w:val="00A73DA4"/>
    <w:rsid w:val="00A73DAA"/>
    <w:rsid w:val="00A73DB6"/>
    <w:rsid w:val="00A73DC6"/>
    <w:rsid w:val="00A73DCC"/>
    <w:rsid w:val="00A73E3C"/>
    <w:rsid w:val="00A73E78"/>
    <w:rsid w:val="00A73F21"/>
    <w:rsid w:val="00A74043"/>
    <w:rsid w:val="00A74058"/>
    <w:rsid w:val="00A74060"/>
    <w:rsid w:val="00A740C3"/>
    <w:rsid w:val="00A74157"/>
    <w:rsid w:val="00A74173"/>
    <w:rsid w:val="00A741F2"/>
    <w:rsid w:val="00A74207"/>
    <w:rsid w:val="00A7420E"/>
    <w:rsid w:val="00A74273"/>
    <w:rsid w:val="00A74281"/>
    <w:rsid w:val="00A7428C"/>
    <w:rsid w:val="00A742A7"/>
    <w:rsid w:val="00A742B2"/>
    <w:rsid w:val="00A742EB"/>
    <w:rsid w:val="00A74301"/>
    <w:rsid w:val="00A7430A"/>
    <w:rsid w:val="00A74370"/>
    <w:rsid w:val="00A7437D"/>
    <w:rsid w:val="00A7439F"/>
    <w:rsid w:val="00A743B0"/>
    <w:rsid w:val="00A743B7"/>
    <w:rsid w:val="00A74401"/>
    <w:rsid w:val="00A74436"/>
    <w:rsid w:val="00A744CB"/>
    <w:rsid w:val="00A7452C"/>
    <w:rsid w:val="00A7458E"/>
    <w:rsid w:val="00A74595"/>
    <w:rsid w:val="00A745A7"/>
    <w:rsid w:val="00A745C1"/>
    <w:rsid w:val="00A745CD"/>
    <w:rsid w:val="00A74632"/>
    <w:rsid w:val="00A74652"/>
    <w:rsid w:val="00A74655"/>
    <w:rsid w:val="00A74689"/>
    <w:rsid w:val="00A7468C"/>
    <w:rsid w:val="00A746A9"/>
    <w:rsid w:val="00A74791"/>
    <w:rsid w:val="00A7479B"/>
    <w:rsid w:val="00A747F2"/>
    <w:rsid w:val="00A747FA"/>
    <w:rsid w:val="00A7481A"/>
    <w:rsid w:val="00A74868"/>
    <w:rsid w:val="00A74876"/>
    <w:rsid w:val="00A7488D"/>
    <w:rsid w:val="00A748A8"/>
    <w:rsid w:val="00A7496B"/>
    <w:rsid w:val="00A74993"/>
    <w:rsid w:val="00A74995"/>
    <w:rsid w:val="00A74A7A"/>
    <w:rsid w:val="00A74AA0"/>
    <w:rsid w:val="00A74ADC"/>
    <w:rsid w:val="00A74ADF"/>
    <w:rsid w:val="00A74B20"/>
    <w:rsid w:val="00A74B23"/>
    <w:rsid w:val="00A74B4B"/>
    <w:rsid w:val="00A74B5E"/>
    <w:rsid w:val="00A74B68"/>
    <w:rsid w:val="00A74BA7"/>
    <w:rsid w:val="00A74BE9"/>
    <w:rsid w:val="00A74C6E"/>
    <w:rsid w:val="00A74DA8"/>
    <w:rsid w:val="00A74E70"/>
    <w:rsid w:val="00A74EB7"/>
    <w:rsid w:val="00A74EC8"/>
    <w:rsid w:val="00A74ED6"/>
    <w:rsid w:val="00A74EDC"/>
    <w:rsid w:val="00A74F6E"/>
    <w:rsid w:val="00A74F73"/>
    <w:rsid w:val="00A74FAC"/>
    <w:rsid w:val="00A74FB0"/>
    <w:rsid w:val="00A74FD8"/>
    <w:rsid w:val="00A75007"/>
    <w:rsid w:val="00A7505E"/>
    <w:rsid w:val="00A75070"/>
    <w:rsid w:val="00A75107"/>
    <w:rsid w:val="00A7512E"/>
    <w:rsid w:val="00A751FA"/>
    <w:rsid w:val="00A75211"/>
    <w:rsid w:val="00A75220"/>
    <w:rsid w:val="00A75248"/>
    <w:rsid w:val="00A75255"/>
    <w:rsid w:val="00A7528F"/>
    <w:rsid w:val="00A752A5"/>
    <w:rsid w:val="00A752EA"/>
    <w:rsid w:val="00A7531D"/>
    <w:rsid w:val="00A75331"/>
    <w:rsid w:val="00A75364"/>
    <w:rsid w:val="00A75370"/>
    <w:rsid w:val="00A753C9"/>
    <w:rsid w:val="00A753FE"/>
    <w:rsid w:val="00A75427"/>
    <w:rsid w:val="00A75495"/>
    <w:rsid w:val="00A754B9"/>
    <w:rsid w:val="00A754E8"/>
    <w:rsid w:val="00A754F5"/>
    <w:rsid w:val="00A7550A"/>
    <w:rsid w:val="00A75512"/>
    <w:rsid w:val="00A7554C"/>
    <w:rsid w:val="00A75553"/>
    <w:rsid w:val="00A7557E"/>
    <w:rsid w:val="00A755A5"/>
    <w:rsid w:val="00A755EC"/>
    <w:rsid w:val="00A755FF"/>
    <w:rsid w:val="00A75697"/>
    <w:rsid w:val="00A75766"/>
    <w:rsid w:val="00A7580C"/>
    <w:rsid w:val="00A7580E"/>
    <w:rsid w:val="00A7583B"/>
    <w:rsid w:val="00A7584E"/>
    <w:rsid w:val="00A75906"/>
    <w:rsid w:val="00A75943"/>
    <w:rsid w:val="00A759A5"/>
    <w:rsid w:val="00A759DD"/>
    <w:rsid w:val="00A759F9"/>
    <w:rsid w:val="00A75A02"/>
    <w:rsid w:val="00A75A13"/>
    <w:rsid w:val="00A75A49"/>
    <w:rsid w:val="00A75A9A"/>
    <w:rsid w:val="00A75A9B"/>
    <w:rsid w:val="00A75AA8"/>
    <w:rsid w:val="00A75ACB"/>
    <w:rsid w:val="00A75ADA"/>
    <w:rsid w:val="00A75B11"/>
    <w:rsid w:val="00A75B4F"/>
    <w:rsid w:val="00A75B78"/>
    <w:rsid w:val="00A75B90"/>
    <w:rsid w:val="00A75B92"/>
    <w:rsid w:val="00A75BBC"/>
    <w:rsid w:val="00A75C10"/>
    <w:rsid w:val="00A75C17"/>
    <w:rsid w:val="00A75C2B"/>
    <w:rsid w:val="00A75C4C"/>
    <w:rsid w:val="00A75C90"/>
    <w:rsid w:val="00A75CA1"/>
    <w:rsid w:val="00A75D0B"/>
    <w:rsid w:val="00A75D73"/>
    <w:rsid w:val="00A75D89"/>
    <w:rsid w:val="00A75E05"/>
    <w:rsid w:val="00A75E61"/>
    <w:rsid w:val="00A75F02"/>
    <w:rsid w:val="00A75F3A"/>
    <w:rsid w:val="00A75F70"/>
    <w:rsid w:val="00A75FEB"/>
    <w:rsid w:val="00A76004"/>
    <w:rsid w:val="00A76013"/>
    <w:rsid w:val="00A76014"/>
    <w:rsid w:val="00A76073"/>
    <w:rsid w:val="00A76115"/>
    <w:rsid w:val="00A76137"/>
    <w:rsid w:val="00A76152"/>
    <w:rsid w:val="00A7617D"/>
    <w:rsid w:val="00A76180"/>
    <w:rsid w:val="00A7621C"/>
    <w:rsid w:val="00A7623D"/>
    <w:rsid w:val="00A7624D"/>
    <w:rsid w:val="00A7625A"/>
    <w:rsid w:val="00A762C8"/>
    <w:rsid w:val="00A762D6"/>
    <w:rsid w:val="00A7630C"/>
    <w:rsid w:val="00A7637D"/>
    <w:rsid w:val="00A763E9"/>
    <w:rsid w:val="00A76415"/>
    <w:rsid w:val="00A76494"/>
    <w:rsid w:val="00A764B5"/>
    <w:rsid w:val="00A764DC"/>
    <w:rsid w:val="00A764E0"/>
    <w:rsid w:val="00A7650B"/>
    <w:rsid w:val="00A7650D"/>
    <w:rsid w:val="00A76567"/>
    <w:rsid w:val="00A7656C"/>
    <w:rsid w:val="00A765AC"/>
    <w:rsid w:val="00A76606"/>
    <w:rsid w:val="00A76646"/>
    <w:rsid w:val="00A76652"/>
    <w:rsid w:val="00A766F3"/>
    <w:rsid w:val="00A7671F"/>
    <w:rsid w:val="00A7673E"/>
    <w:rsid w:val="00A76774"/>
    <w:rsid w:val="00A767C0"/>
    <w:rsid w:val="00A767C2"/>
    <w:rsid w:val="00A767D3"/>
    <w:rsid w:val="00A76822"/>
    <w:rsid w:val="00A76825"/>
    <w:rsid w:val="00A76839"/>
    <w:rsid w:val="00A7689B"/>
    <w:rsid w:val="00A768C1"/>
    <w:rsid w:val="00A768E3"/>
    <w:rsid w:val="00A76927"/>
    <w:rsid w:val="00A7696B"/>
    <w:rsid w:val="00A76975"/>
    <w:rsid w:val="00A769AD"/>
    <w:rsid w:val="00A769B0"/>
    <w:rsid w:val="00A769E9"/>
    <w:rsid w:val="00A76A27"/>
    <w:rsid w:val="00A76A38"/>
    <w:rsid w:val="00A76A62"/>
    <w:rsid w:val="00A76B04"/>
    <w:rsid w:val="00A76B8B"/>
    <w:rsid w:val="00A76B98"/>
    <w:rsid w:val="00A76BD0"/>
    <w:rsid w:val="00A76BF8"/>
    <w:rsid w:val="00A76C00"/>
    <w:rsid w:val="00A76C62"/>
    <w:rsid w:val="00A76C7E"/>
    <w:rsid w:val="00A76C83"/>
    <w:rsid w:val="00A76CA6"/>
    <w:rsid w:val="00A76CC4"/>
    <w:rsid w:val="00A76CCA"/>
    <w:rsid w:val="00A76D15"/>
    <w:rsid w:val="00A76D27"/>
    <w:rsid w:val="00A76D54"/>
    <w:rsid w:val="00A76D5C"/>
    <w:rsid w:val="00A76DA1"/>
    <w:rsid w:val="00A76DFF"/>
    <w:rsid w:val="00A76E1E"/>
    <w:rsid w:val="00A76E62"/>
    <w:rsid w:val="00A76E76"/>
    <w:rsid w:val="00A76E83"/>
    <w:rsid w:val="00A76ECB"/>
    <w:rsid w:val="00A76ECF"/>
    <w:rsid w:val="00A76ED2"/>
    <w:rsid w:val="00A76EF8"/>
    <w:rsid w:val="00A76F28"/>
    <w:rsid w:val="00A76F36"/>
    <w:rsid w:val="00A76F3E"/>
    <w:rsid w:val="00A76F4F"/>
    <w:rsid w:val="00A76FA4"/>
    <w:rsid w:val="00A76FC9"/>
    <w:rsid w:val="00A77021"/>
    <w:rsid w:val="00A77045"/>
    <w:rsid w:val="00A770AC"/>
    <w:rsid w:val="00A770F7"/>
    <w:rsid w:val="00A77101"/>
    <w:rsid w:val="00A7714F"/>
    <w:rsid w:val="00A7718B"/>
    <w:rsid w:val="00A7719D"/>
    <w:rsid w:val="00A771AD"/>
    <w:rsid w:val="00A771B7"/>
    <w:rsid w:val="00A771BD"/>
    <w:rsid w:val="00A771E8"/>
    <w:rsid w:val="00A7725D"/>
    <w:rsid w:val="00A77284"/>
    <w:rsid w:val="00A772B7"/>
    <w:rsid w:val="00A772C5"/>
    <w:rsid w:val="00A77311"/>
    <w:rsid w:val="00A7733D"/>
    <w:rsid w:val="00A7735A"/>
    <w:rsid w:val="00A773A5"/>
    <w:rsid w:val="00A773BE"/>
    <w:rsid w:val="00A773CA"/>
    <w:rsid w:val="00A774DA"/>
    <w:rsid w:val="00A774F2"/>
    <w:rsid w:val="00A7750E"/>
    <w:rsid w:val="00A7751C"/>
    <w:rsid w:val="00A77531"/>
    <w:rsid w:val="00A7753D"/>
    <w:rsid w:val="00A77551"/>
    <w:rsid w:val="00A77569"/>
    <w:rsid w:val="00A775AC"/>
    <w:rsid w:val="00A775BC"/>
    <w:rsid w:val="00A77606"/>
    <w:rsid w:val="00A77614"/>
    <w:rsid w:val="00A77637"/>
    <w:rsid w:val="00A776AD"/>
    <w:rsid w:val="00A776DB"/>
    <w:rsid w:val="00A776E3"/>
    <w:rsid w:val="00A776FA"/>
    <w:rsid w:val="00A77782"/>
    <w:rsid w:val="00A7778E"/>
    <w:rsid w:val="00A777A6"/>
    <w:rsid w:val="00A777D4"/>
    <w:rsid w:val="00A777E4"/>
    <w:rsid w:val="00A777F3"/>
    <w:rsid w:val="00A77809"/>
    <w:rsid w:val="00A7787F"/>
    <w:rsid w:val="00A778EE"/>
    <w:rsid w:val="00A7792A"/>
    <w:rsid w:val="00A7792D"/>
    <w:rsid w:val="00A77960"/>
    <w:rsid w:val="00A77972"/>
    <w:rsid w:val="00A779B6"/>
    <w:rsid w:val="00A779CD"/>
    <w:rsid w:val="00A779F1"/>
    <w:rsid w:val="00A779FE"/>
    <w:rsid w:val="00A77A23"/>
    <w:rsid w:val="00A77A32"/>
    <w:rsid w:val="00A77A7C"/>
    <w:rsid w:val="00A77AC0"/>
    <w:rsid w:val="00A77AE3"/>
    <w:rsid w:val="00A77AEE"/>
    <w:rsid w:val="00A77B4D"/>
    <w:rsid w:val="00A77C08"/>
    <w:rsid w:val="00A77C14"/>
    <w:rsid w:val="00A77C38"/>
    <w:rsid w:val="00A77C7F"/>
    <w:rsid w:val="00A77C99"/>
    <w:rsid w:val="00A77D2E"/>
    <w:rsid w:val="00A77DA2"/>
    <w:rsid w:val="00A77DD1"/>
    <w:rsid w:val="00A77DE9"/>
    <w:rsid w:val="00A77E3F"/>
    <w:rsid w:val="00A77E79"/>
    <w:rsid w:val="00A77FC2"/>
    <w:rsid w:val="00A77FEC"/>
    <w:rsid w:val="00A80022"/>
    <w:rsid w:val="00A8009E"/>
    <w:rsid w:val="00A800CD"/>
    <w:rsid w:val="00A800DB"/>
    <w:rsid w:val="00A800E5"/>
    <w:rsid w:val="00A800EB"/>
    <w:rsid w:val="00A800F7"/>
    <w:rsid w:val="00A80114"/>
    <w:rsid w:val="00A8012F"/>
    <w:rsid w:val="00A80137"/>
    <w:rsid w:val="00A8014E"/>
    <w:rsid w:val="00A80163"/>
    <w:rsid w:val="00A80165"/>
    <w:rsid w:val="00A8017E"/>
    <w:rsid w:val="00A801A3"/>
    <w:rsid w:val="00A801A7"/>
    <w:rsid w:val="00A801C8"/>
    <w:rsid w:val="00A80203"/>
    <w:rsid w:val="00A8021E"/>
    <w:rsid w:val="00A80228"/>
    <w:rsid w:val="00A802A5"/>
    <w:rsid w:val="00A802D1"/>
    <w:rsid w:val="00A802DF"/>
    <w:rsid w:val="00A80359"/>
    <w:rsid w:val="00A80382"/>
    <w:rsid w:val="00A8038D"/>
    <w:rsid w:val="00A8038F"/>
    <w:rsid w:val="00A8041B"/>
    <w:rsid w:val="00A804B5"/>
    <w:rsid w:val="00A804FA"/>
    <w:rsid w:val="00A805CB"/>
    <w:rsid w:val="00A8060E"/>
    <w:rsid w:val="00A8062B"/>
    <w:rsid w:val="00A806B2"/>
    <w:rsid w:val="00A80710"/>
    <w:rsid w:val="00A80726"/>
    <w:rsid w:val="00A807C6"/>
    <w:rsid w:val="00A807ED"/>
    <w:rsid w:val="00A8090A"/>
    <w:rsid w:val="00A80930"/>
    <w:rsid w:val="00A80970"/>
    <w:rsid w:val="00A809B3"/>
    <w:rsid w:val="00A80A29"/>
    <w:rsid w:val="00A80A3A"/>
    <w:rsid w:val="00A80AAC"/>
    <w:rsid w:val="00A80ABA"/>
    <w:rsid w:val="00A80B3F"/>
    <w:rsid w:val="00A80B63"/>
    <w:rsid w:val="00A80BA4"/>
    <w:rsid w:val="00A80C5E"/>
    <w:rsid w:val="00A80C70"/>
    <w:rsid w:val="00A80C79"/>
    <w:rsid w:val="00A80C9D"/>
    <w:rsid w:val="00A80D11"/>
    <w:rsid w:val="00A80D3E"/>
    <w:rsid w:val="00A80D84"/>
    <w:rsid w:val="00A80DDD"/>
    <w:rsid w:val="00A80DED"/>
    <w:rsid w:val="00A80E04"/>
    <w:rsid w:val="00A80E0B"/>
    <w:rsid w:val="00A80E17"/>
    <w:rsid w:val="00A80E1B"/>
    <w:rsid w:val="00A80E49"/>
    <w:rsid w:val="00A80E56"/>
    <w:rsid w:val="00A80E96"/>
    <w:rsid w:val="00A80F24"/>
    <w:rsid w:val="00A80FA2"/>
    <w:rsid w:val="00A80FE4"/>
    <w:rsid w:val="00A810BF"/>
    <w:rsid w:val="00A810C3"/>
    <w:rsid w:val="00A810D9"/>
    <w:rsid w:val="00A810EE"/>
    <w:rsid w:val="00A8110D"/>
    <w:rsid w:val="00A81118"/>
    <w:rsid w:val="00A81127"/>
    <w:rsid w:val="00A81140"/>
    <w:rsid w:val="00A81186"/>
    <w:rsid w:val="00A811A9"/>
    <w:rsid w:val="00A811FB"/>
    <w:rsid w:val="00A81260"/>
    <w:rsid w:val="00A81283"/>
    <w:rsid w:val="00A8128B"/>
    <w:rsid w:val="00A81292"/>
    <w:rsid w:val="00A812CF"/>
    <w:rsid w:val="00A812E2"/>
    <w:rsid w:val="00A812F6"/>
    <w:rsid w:val="00A81317"/>
    <w:rsid w:val="00A8136E"/>
    <w:rsid w:val="00A8138C"/>
    <w:rsid w:val="00A813A7"/>
    <w:rsid w:val="00A813E2"/>
    <w:rsid w:val="00A8145E"/>
    <w:rsid w:val="00A81488"/>
    <w:rsid w:val="00A814A6"/>
    <w:rsid w:val="00A814E9"/>
    <w:rsid w:val="00A81543"/>
    <w:rsid w:val="00A81576"/>
    <w:rsid w:val="00A815F6"/>
    <w:rsid w:val="00A8162E"/>
    <w:rsid w:val="00A816CA"/>
    <w:rsid w:val="00A81726"/>
    <w:rsid w:val="00A81729"/>
    <w:rsid w:val="00A81786"/>
    <w:rsid w:val="00A817CC"/>
    <w:rsid w:val="00A817DE"/>
    <w:rsid w:val="00A8184C"/>
    <w:rsid w:val="00A8187F"/>
    <w:rsid w:val="00A81887"/>
    <w:rsid w:val="00A818C5"/>
    <w:rsid w:val="00A818DD"/>
    <w:rsid w:val="00A81914"/>
    <w:rsid w:val="00A81929"/>
    <w:rsid w:val="00A81969"/>
    <w:rsid w:val="00A8197E"/>
    <w:rsid w:val="00A81991"/>
    <w:rsid w:val="00A819A5"/>
    <w:rsid w:val="00A819E5"/>
    <w:rsid w:val="00A819FC"/>
    <w:rsid w:val="00A81A67"/>
    <w:rsid w:val="00A81A7A"/>
    <w:rsid w:val="00A81AEC"/>
    <w:rsid w:val="00A81AF5"/>
    <w:rsid w:val="00A81AF9"/>
    <w:rsid w:val="00A81B92"/>
    <w:rsid w:val="00A81B9B"/>
    <w:rsid w:val="00A81BF2"/>
    <w:rsid w:val="00A81C1B"/>
    <w:rsid w:val="00A81C27"/>
    <w:rsid w:val="00A81C52"/>
    <w:rsid w:val="00A81C9E"/>
    <w:rsid w:val="00A81D01"/>
    <w:rsid w:val="00A81D90"/>
    <w:rsid w:val="00A81DBE"/>
    <w:rsid w:val="00A81E1B"/>
    <w:rsid w:val="00A81E3D"/>
    <w:rsid w:val="00A81E6E"/>
    <w:rsid w:val="00A81E88"/>
    <w:rsid w:val="00A81EA9"/>
    <w:rsid w:val="00A81EC8"/>
    <w:rsid w:val="00A81ED6"/>
    <w:rsid w:val="00A81F2D"/>
    <w:rsid w:val="00A81F73"/>
    <w:rsid w:val="00A8201F"/>
    <w:rsid w:val="00A82051"/>
    <w:rsid w:val="00A8208D"/>
    <w:rsid w:val="00A820D2"/>
    <w:rsid w:val="00A8214D"/>
    <w:rsid w:val="00A8218B"/>
    <w:rsid w:val="00A821C0"/>
    <w:rsid w:val="00A821C2"/>
    <w:rsid w:val="00A82233"/>
    <w:rsid w:val="00A8223F"/>
    <w:rsid w:val="00A8224B"/>
    <w:rsid w:val="00A82260"/>
    <w:rsid w:val="00A82296"/>
    <w:rsid w:val="00A822C2"/>
    <w:rsid w:val="00A822E4"/>
    <w:rsid w:val="00A8230A"/>
    <w:rsid w:val="00A82329"/>
    <w:rsid w:val="00A82349"/>
    <w:rsid w:val="00A82352"/>
    <w:rsid w:val="00A8236E"/>
    <w:rsid w:val="00A8246B"/>
    <w:rsid w:val="00A824A9"/>
    <w:rsid w:val="00A82517"/>
    <w:rsid w:val="00A82542"/>
    <w:rsid w:val="00A8255E"/>
    <w:rsid w:val="00A82663"/>
    <w:rsid w:val="00A82665"/>
    <w:rsid w:val="00A8266A"/>
    <w:rsid w:val="00A8271C"/>
    <w:rsid w:val="00A82776"/>
    <w:rsid w:val="00A827FD"/>
    <w:rsid w:val="00A8281E"/>
    <w:rsid w:val="00A82892"/>
    <w:rsid w:val="00A82898"/>
    <w:rsid w:val="00A828E1"/>
    <w:rsid w:val="00A828ED"/>
    <w:rsid w:val="00A829DB"/>
    <w:rsid w:val="00A82A30"/>
    <w:rsid w:val="00A82A52"/>
    <w:rsid w:val="00A82A58"/>
    <w:rsid w:val="00A82AAC"/>
    <w:rsid w:val="00A82ABF"/>
    <w:rsid w:val="00A82B97"/>
    <w:rsid w:val="00A82BF8"/>
    <w:rsid w:val="00A82C13"/>
    <w:rsid w:val="00A82C3E"/>
    <w:rsid w:val="00A82C4A"/>
    <w:rsid w:val="00A82C4C"/>
    <w:rsid w:val="00A82C85"/>
    <w:rsid w:val="00A82C91"/>
    <w:rsid w:val="00A82CD6"/>
    <w:rsid w:val="00A82D14"/>
    <w:rsid w:val="00A82D84"/>
    <w:rsid w:val="00A82D9E"/>
    <w:rsid w:val="00A82DA4"/>
    <w:rsid w:val="00A82E2A"/>
    <w:rsid w:val="00A82E4E"/>
    <w:rsid w:val="00A82EF7"/>
    <w:rsid w:val="00A82FAD"/>
    <w:rsid w:val="00A82FB6"/>
    <w:rsid w:val="00A8300D"/>
    <w:rsid w:val="00A8315F"/>
    <w:rsid w:val="00A8318A"/>
    <w:rsid w:val="00A83199"/>
    <w:rsid w:val="00A8321D"/>
    <w:rsid w:val="00A8324A"/>
    <w:rsid w:val="00A83268"/>
    <w:rsid w:val="00A83295"/>
    <w:rsid w:val="00A8332C"/>
    <w:rsid w:val="00A8335E"/>
    <w:rsid w:val="00A833ED"/>
    <w:rsid w:val="00A83419"/>
    <w:rsid w:val="00A8343E"/>
    <w:rsid w:val="00A83441"/>
    <w:rsid w:val="00A83450"/>
    <w:rsid w:val="00A8346B"/>
    <w:rsid w:val="00A834B4"/>
    <w:rsid w:val="00A834CF"/>
    <w:rsid w:val="00A834DD"/>
    <w:rsid w:val="00A83527"/>
    <w:rsid w:val="00A8354C"/>
    <w:rsid w:val="00A83589"/>
    <w:rsid w:val="00A835B2"/>
    <w:rsid w:val="00A835CE"/>
    <w:rsid w:val="00A8363E"/>
    <w:rsid w:val="00A83664"/>
    <w:rsid w:val="00A836B0"/>
    <w:rsid w:val="00A836BE"/>
    <w:rsid w:val="00A836C2"/>
    <w:rsid w:val="00A8373E"/>
    <w:rsid w:val="00A8380F"/>
    <w:rsid w:val="00A8394D"/>
    <w:rsid w:val="00A83957"/>
    <w:rsid w:val="00A8396A"/>
    <w:rsid w:val="00A83A5A"/>
    <w:rsid w:val="00A83A8A"/>
    <w:rsid w:val="00A83AD4"/>
    <w:rsid w:val="00A83ADC"/>
    <w:rsid w:val="00A83B00"/>
    <w:rsid w:val="00A83B26"/>
    <w:rsid w:val="00A83B4E"/>
    <w:rsid w:val="00A83BF1"/>
    <w:rsid w:val="00A83C0A"/>
    <w:rsid w:val="00A83C96"/>
    <w:rsid w:val="00A83C9C"/>
    <w:rsid w:val="00A83CC6"/>
    <w:rsid w:val="00A83D72"/>
    <w:rsid w:val="00A83E41"/>
    <w:rsid w:val="00A83E5C"/>
    <w:rsid w:val="00A83EF9"/>
    <w:rsid w:val="00A83F41"/>
    <w:rsid w:val="00A83F46"/>
    <w:rsid w:val="00A83F49"/>
    <w:rsid w:val="00A83F5C"/>
    <w:rsid w:val="00A83FF4"/>
    <w:rsid w:val="00A84086"/>
    <w:rsid w:val="00A840B6"/>
    <w:rsid w:val="00A840DB"/>
    <w:rsid w:val="00A84136"/>
    <w:rsid w:val="00A84143"/>
    <w:rsid w:val="00A84177"/>
    <w:rsid w:val="00A84191"/>
    <w:rsid w:val="00A841C4"/>
    <w:rsid w:val="00A841E1"/>
    <w:rsid w:val="00A841E8"/>
    <w:rsid w:val="00A842AF"/>
    <w:rsid w:val="00A842E0"/>
    <w:rsid w:val="00A842EB"/>
    <w:rsid w:val="00A842FA"/>
    <w:rsid w:val="00A84318"/>
    <w:rsid w:val="00A84419"/>
    <w:rsid w:val="00A8442C"/>
    <w:rsid w:val="00A84507"/>
    <w:rsid w:val="00A84556"/>
    <w:rsid w:val="00A8459D"/>
    <w:rsid w:val="00A845B4"/>
    <w:rsid w:val="00A84611"/>
    <w:rsid w:val="00A84613"/>
    <w:rsid w:val="00A84621"/>
    <w:rsid w:val="00A84665"/>
    <w:rsid w:val="00A84668"/>
    <w:rsid w:val="00A84690"/>
    <w:rsid w:val="00A846BE"/>
    <w:rsid w:val="00A84713"/>
    <w:rsid w:val="00A84735"/>
    <w:rsid w:val="00A8474D"/>
    <w:rsid w:val="00A84783"/>
    <w:rsid w:val="00A8478D"/>
    <w:rsid w:val="00A847D0"/>
    <w:rsid w:val="00A8480F"/>
    <w:rsid w:val="00A84847"/>
    <w:rsid w:val="00A8484D"/>
    <w:rsid w:val="00A8484E"/>
    <w:rsid w:val="00A8485E"/>
    <w:rsid w:val="00A84883"/>
    <w:rsid w:val="00A848AC"/>
    <w:rsid w:val="00A84923"/>
    <w:rsid w:val="00A84970"/>
    <w:rsid w:val="00A8498B"/>
    <w:rsid w:val="00A849C0"/>
    <w:rsid w:val="00A849EA"/>
    <w:rsid w:val="00A84A00"/>
    <w:rsid w:val="00A84A25"/>
    <w:rsid w:val="00A84A3E"/>
    <w:rsid w:val="00A84A45"/>
    <w:rsid w:val="00A84AAD"/>
    <w:rsid w:val="00A84B82"/>
    <w:rsid w:val="00A84B85"/>
    <w:rsid w:val="00A84B90"/>
    <w:rsid w:val="00A84C0C"/>
    <w:rsid w:val="00A84C2C"/>
    <w:rsid w:val="00A84C68"/>
    <w:rsid w:val="00A84CC6"/>
    <w:rsid w:val="00A84D21"/>
    <w:rsid w:val="00A84DD3"/>
    <w:rsid w:val="00A84DEF"/>
    <w:rsid w:val="00A84E7B"/>
    <w:rsid w:val="00A84E85"/>
    <w:rsid w:val="00A84E98"/>
    <w:rsid w:val="00A84EC5"/>
    <w:rsid w:val="00A84F7E"/>
    <w:rsid w:val="00A84FF1"/>
    <w:rsid w:val="00A84FF5"/>
    <w:rsid w:val="00A850C9"/>
    <w:rsid w:val="00A85100"/>
    <w:rsid w:val="00A8517A"/>
    <w:rsid w:val="00A85192"/>
    <w:rsid w:val="00A85199"/>
    <w:rsid w:val="00A851BA"/>
    <w:rsid w:val="00A851C2"/>
    <w:rsid w:val="00A85255"/>
    <w:rsid w:val="00A8532B"/>
    <w:rsid w:val="00A85348"/>
    <w:rsid w:val="00A853A3"/>
    <w:rsid w:val="00A853BC"/>
    <w:rsid w:val="00A853C7"/>
    <w:rsid w:val="00A853F7"/>
    <w:rsid w:val="00A8545F"/>
    <w:rsid w:val="00A85497"/>
    <w:rsid w:val="00A854BF"/>
    <w:rsid w:val="00A854C0"/>
    <w:rsid w:val="00A8551F"/>
    <w:rsid w:val="00A85521"/>
    <w:rsid w:val="00A855BA"/>
    <w:rsid w:val="00A855BD"/>
    <w:rsid w:val="00A85618"/>
    <w:rsid w:val="00A8561F"/>
    <w:rsid w:val="00A85636"/>
    <w:rsid w:val="00A8564D"/>
    <w:rsid w:val="00A8565F"/>
    <w:rsid w:val="00A8566C"/>
    <w:rsid w:val="00A85698"/>
    <w:rsid w:val="00A856BE"/>
    <w:rsid w:val="00A85702"/>
    <w:rsid w:val="00A8585F"/>
    <w:rsid w:val="00A85872"/>
    <w:rsid w:val="00A85985"/>
    <w:rsid w:val="00A85997"/>
    <w:rsid w:val="00A8599C"/>
    <w:rsid w:val="00A859AC"/>
    <w:rsid w:val="00A859B7"/>
    <w:rsid w:val="00A859DA"/>
    <w:rsid w:val="00A85A08"/>
    <w:rsid w:val="00A85B0A"/>
    <w:rsid w:val="00A85B31"/>
    <w:rsid w:val="00A85B65"/>
    <w:rsid w:val="00A85BDF"/>
    <w:rsid w:val="00A85C31"/>
    <w:rsid w:val="00A85C65"/>
    <w:rsid w:val="00A85C93"/>
    <w:rsid w:val="00A85CAA"/>
    <w:rsid w:val="00A85D57"/>
    <w:rsid w:val="00A85D88"/>
    <w:rsid w:val="00A85D9E"/>
    <w:rsid w:val="00A85DA9"/>
    <w:rsid w:val="00A85DE6"/>
    <w:rsid w:val="00A85DE8"/>
    <w:rsid w:val="00A85E5A"/>
    <w:rsid w:val="00A85E6D"/>
    <w:rsid w:val="00A85E7B"/>
    <w:rsid w:val="00A85F21"/>
    <w:rsid w:val="00A85FB2"/>
    <w:rsid w:val="00A85FDA"/>
    <w:rsid w:val="00A8604C"/>
    <w:rsid w:val="00A86067"/>
    <w:rsid w:val="00A860F0"/>
    <w:rsid w:val="00A86119"/>
    <w:rsid w:val="00A8613A"/>
    <w:rsid w:val="00A8616E"/>
    <w:rsid w:val="00A86177"/>
    <w:rsid w:val="00A86185"/>
    <w:rsid w:val="00A8620F"/>
    <w:rsid w:val="00A86218"/>
    <w:rsid w:val="00A8623A"/>
    <w:rsid w:val="00A8626D"/>
    <w:rsid w:val="00A8629F"/>
    <w:rsid w:val="00A862A0"/>
    <w:rsid w:val="00A863A0"/>
    <w:rsid w:val="00A863AA"/>
    <w:rsid w:val="00A863C5"/>
    <w:rsid w:val="00A8644B"/>
    <w:rsid w:val="00A8645C"/>
    <w:rsid w:val="00A86469"/>
    <w:rsid w:val="00A8648E"/>
    <w:rsid w:val="00A86535"/>
    <w:rsid w:val="00A86551"/>
    <w:rsid w:val="00A8659A"/>
    <w:rsid w:val="00A865AA"/>
    <w:rsid w:val="00A865CC"/>
    <w:rsid w:val="00A865F0"/>
    <w:rsid w:val="00A86623"/>
    <w:rsid w:val="00A86665"/>
    <w:rsid w:val="00A86674"/>
    <w:rsid w:val="00A866E0"/>
    <w:rsid w:val="00A86756"/>
    <w:rsid w:val="00A8683F"/>
    <w:rsid w:val="00A86861"/>
    <w:rsid w:val="00A868AC"/>
    <w:rsid w:val="00A868CC"/>
    <w:rsid w:val="00A868E5"/>
    <w:rsid w:val="00A869C6"/>
    <w:rsid w:val="00A869E7"/>
    <w:rsid w:val="00A86A32"/>
    <w:rsid w:val="00A86A39"/>
    <w:rsid w:val="00A86A60"/>
    <w:rsid w:val="00A86AA1"/>
    <w:rsid w:val="00A86AEC"/>
    <w:rsid w:val="00A86AF6"/>
    <w:rsid w:val="00A86B94"/>
    <w:rsid w:val="00A86BD8"/>
    <w:rsid w:val="00A86C06"/>
    <w:rsid w:val="00A86CD0"/>
    <w:rsid w:val="00A86CDF"/>
    <w:rsid w:val="00A86CFB"/>
    <w:rsid w:val="00A86D04"/>
    <w:rsid w:val="00A86DCD"/>
    <w:rsid w:val="00A86F8D"/>
    <w:rsid w:val="00A86FC6"/>
    <w:rsid w:val="00A86FC8"/>
    <w:rsid w:val="00A86FEA"/>
    <w:rsid w:val="00A870A3"/>
    <w:rsid w:val="00A870DA"/>
    <w:rsid w:val="00A87171"/>
    <w:rsid w:val="00A87183"/>
    <w:rsid w:val="00A87237"/>
    <w:rsid w:val="00A872B7"/>
    <w:rsid w:val="00A872C0"/>
    <w:rsid w:val="00A872CB"/>
    <w:rsid w:val="00A872D5"/>
    <w:rsid w:val="00A87317"/>
    <w:rsid w:val="00A8731D"/>
    <w:rsid w:val="00A87348"/>
    <w:rsid w:val="00A87395"/>
    <w:rsid w:val="00A873ED"/>
    <w:rsid w:val="00A87409"/>
    <w:rsid w:val="00A87418"/>
    <w:rsid w:val="00A8748E"/>
    <w:rsid w:val="00A874B7"/>
    <w:rsid w:val="00A874C8"/>
    <w:rsid w:val="00A874E0"/>
    <w:rsid w:val="00A874EB"/>
    <w:rsid w:val="00A87533"/>
    <w:rsid w:val="00A8755B"/>
    <w:rsid w:val="00A8755E"/>
    <w:rsid w:val="00A8757B"/>
    <w:rsid w:val="00A8759B"/>
    <w:rsid w:val="00A875C3"/>
    <w:rsid w:val="00A875CD"/>
    <w:rsid w:val="00A875DE"/>
    <w:rsid w:val="00A8770F"/>
    <w:rsid w:val="00A87719"/>
    <w:rsid w:val="00A87723"/>
    <w:rsid w:val="00A8778A"/>
    <w:rsid w:val="00A877A4"/>
    <w:rsid w:val="00A877EA"/>
    <w:rsid w:val="00A87808"/>
    <w:rsid w:val="00A87877"/>
    <w:rsid w:val="00A87880"/>
    <w:rsid w:val="00A87937"/>
    <w:rsid w:val="00A87943"/>
    <w:rsid w:val="00A87950"/>
    <w:rsid w:val="00A87967"/>
    <w:rsid w:val="00A87979"/>
    <w:rsid w:val="00A87981"/>
    <w:rsid w:val="00A87987"/>
    <w:rsid w:val="00A879AE"/>
    <w:rsid w:val="00A879B3"/>
    <w:rsid w:val="00A879E0"/>
    <w:rsid w:val="00A87A32"/>
    <w:rsid w:val="00A87A4F"/>
    <w:rsid w:val="00A87B3B"/>
    <w:rsid w:val="00A87B6D"/>
    <w:rsid w:val="00A87B8C"/>
    <w:rsid w:val="00A87B9F"/>
    <w:rsid w:val="00A87BBB"/>
    <w:rsid w:val="00A87BF4"/>
    <w:rsid w:val="00A87C91"/>
    <w:rsid w:val="00A87CA2"/>
    <w:rsid w:val="00A87D00"/>
    <w:rsid w:val="00A87D0B"/>
    <w:rsid w:val="00A87D21"/>
    <w:rsid w:val="00A87D2D"/>
    <w:rsid w:val="00A87D37"/>
    <w:rsid w:val="00A87DCA"/>
    <w:rsid w:val="00A87E15"/>
    <w:rsid w:val="00A87FFD"/>
    <w:rsid w:val="00A90048"/>
    <w:rsid w:val="00A9005E"/>
    <w:rsid w:val="00A90067"/>
    <w:rsid w:val="00A90084"/>
    <w:rsid w:val="00A90132"/>
    <w:rsid w:val="00A90136"/>
    <w:rsid w:val="00A90152"/>
    <w:rsid w:val="00A90180"/>
    <w:rsid w:val="00A901E5"/>
    <w:rsid w:val="00A901E7"/>
    <w:rsid w:val="00A901E8"/>
    <w:rsid w:val="00A9020B"/>
    <w:rsid w:val="00A90215"/>
    <w:rsid w:val="00A90243"/>
    <w:rsid w:val="00A9026D"/>
    <w:rsid w:val="00A9033A"/>
    <w:rsid w:val="00A90347"/>
    <w:rsid w:val="00A903A2"/>
    <w:rsid w:val="00A903FC"/>
    <w:rsid w:val="00A904B6"/>
    <w:rsid w:val="00A90537"/>
    <w:rsid w:val="00A90577"/>
    <w:rsid w:val="00A90597"/>
    <w:rsid w:val="00A90629"/>
    <w:rsid w:val="00A9065F"/>
    <w:rsid w:val="00A90686"/>
    <w:rsid w:val="00A9069E"/>
    <w:rsid w:val="00A906B9"/>
    <w:rsid w:val="00A906CA"/>
    <w:rsid w:val="00A906CD"/>
    <w:rsid w:val="00A907CE"/>
    <w:rsid w:val="00A907E3"/>
    <w:rsid w:val="00A90821"/>
    <w:rsid w:val="00A908AB"/>
    <w:rsid w:val="00A90921"/>
    <w:rsid w:val="00A90942"/>
    <w:rsid w:val="00A90992"/>
    <w:rsid w:val="00A909B0"/>
    <w:rsid w:val="00A90A30"/>
    <w:rsid w:val="00A90A4E"/>
    <w:rsid w:val="00A90A66"/>
    <w:rsid w:val="00A90AFF"/>
    <w:rsid w:val="00A90B9C"/>
    <w:rsid w:val="00A90BFD"/>
    <w:rsid w:val="00A90C70"/>
    <w:rsid w:val="00A90C7F"/>
    <w:rsid w:val="00A90C85"/>
    <w:rsid w:val="00A90D15"/>
    <w:rsid w:val="00A90D1F"/>
    <w:rsid w:val="00A90D91"/>
    <w:rsid w:val="00A90DCD"/>
    <w:rsid w:val="00A90E00"/>
    <w:rsid w:val="00A90E2A"/>
    <w:rsid w:val="00A90E2F"/>
    <w:rsid w:val="00A90E6C"/>
    <w:rsid w:val="00A90E71"/>
    <w:rsid w:val="00A90EDB"/>
    <w:rsid w:val="00A90EE5"/>
    <w:rsid w:val="00A90F4A"/>
    <w:rsid w:val="00A9104E"/>
    <w:rsid w:val="00A9106C"/>
    <w:rsid w:val="00A91083"/>
    <w:rsid w:val="00A910DE"/>
    <w:rsid w:val="00A911DD"/>
    <w:rsid w:val="00A91212"/>
    <w:rsid w:val="00A91249"/>
    <w:rsid w:val="00A912B2"/>
    <w:rsid w:val="00A91319"/>
    <w:rsid w:val="00A91326"/>
    <w:rsid w:val="00A91386"/>
    <w:rsid w:val="00A913A6"/>
    <w:rsid w:val="00A91461"/>
    <w:rsid w:val="00A91464"/>
    <w:rsid w:val="00A9148E"/>
    <w:rsid w:val="00A914A5"/>
    <w:rsid w:val="00A9155D"/>
    <w:rsid w:val="00A915CA"/>
    <w:rsid w:val="00A9162C"/>
    <w:rsid w:val="00A91636"/>
    <w:rsid w:val="00A91668"/>
    <w:rsid w:val="00A9168F"/>
    <w:rsid w:val="00A916B9"/>
    <w:rsid w:val="00A916C3"/>
    <w:rsid w:val="00A916FD"/>
    <w:rsid w:val="00A91788"/>
    <w:rsid w:val="00A917B0"/>
    <w:rsid w:val="00A917F4"/>
    <w:rsid w:val="00A91802"/>
    <w:rsid w:val="00A91804"/>
    <w:rsid w:val="00A91807"/>
    <w:rsid w:val="00A91884"/>
    <w:rsid w:val="00A9189E"/>
    <w:rsid w:val="00A918AC"/>
    <w:rsid w:val="00A918F7"/>
    <w:rsid w:val="00A91983"/>
    <w:rsid w:val="00A919C1"/>
    <w:rsid w:val="00A919D3"/>
    <w:rsid w:val="00A919E9"/>
    <w:rsid w:val="00A91A04"/>
    <w:rsid w:val="00A91A6A"/>
    <w:rsid w:val="00A91A97"/>
    <w:rsid w:val="00A91AD4"/>
    <w:rsid w:val="00A91AFC"/>
    <w:rsid w:val="00A91B0B"/>
    <w:rsid w:val="00A91B10"/>
    <w:rsid w:val="00A91BD4"/>
    <w:rsid w:val="00A91BF0"/>
    <w:rsid w:val="00A91BF5"/>
    <w:rsid w:val="00A91C55"/>
    <w:rsid w:val="00A91C6C"/>
    <w:rsid w:val="00A91CAC"/>
    <w:rsid w:val="00A91D1A"/>
    <w:rsid w:val="00A91D42"/>
    <w:rsid w:val="00A91D77"/>
    <w:rsid w:val="00A91DAE"/>
    <w:rsid w:val="00A91DD9"/>
    <w:rsid w:val="00A91E47"/>
    <w:rsid w:val="00A91EDF"/>
    <w:rsid w:val="00A91F92"/>
    <w:rsid w:val="00A9200A"/>
    <w:rsid w:val="00A9200D"/>
    <w:rsid w:val="00A92018"/>
    <w:rsid w:val="00A92045"/>
    <w:rsid w:val="00A9206D"/>
    <w:rsid w:val="00A9207E"/>
    <w:rsid w:val="00A92097"/>
    <w:rsid w:val="00A920C8"/>
    <w:rsid w:val="00A920D9"/>
    <w:rsid w:val="00A920F4"/>
    <w:rsid w:val="00A92119"/>
    <w:rsid w:val="00A9221D"/>
    <w:rsid w:val="00A922B7"/>
    <w:rsid w:val="00A922D3"/>
    <w:rsid w:val="00A922DE"/>
    <w:rsid w:val="00A92333"/>
    <w:rsid w:val="00A9234E"/>
    <w:rsid w:val="00A92357"/>
    <w:rsid w:val="00A92364"/>
    <w:rsid w:val="00A9237D"/>
    <w:rsid w:val="00A923AE"/>
    <w:rsid w:val="00A92401"/>
    <w:rsid w:val="00A92444"/>
    <w:rsid w:val="00A92454"/>
    <w:rsid w:val="00A9249C"/>
    <w:rsid w:val="00A9253E"/>
    <w:rsid w:val="00A92616"/>
    <w:rsid w:val="00A92644"/>
    <w:rsid w:val="00A926A2"/>
    <w:rsid w:val="00A926E0"/>
    <w:rsid w:val="00A9274B"/>
    <w:rsid w:val="00A92779"/>
    <w:rsid w:val="00A927A6"/>
    <w:rsid w:val="00A927D1"/>
    <w:rsid w:val="00A928AA"/>
    <w:rsid w:val="00A928B8"/>
    <w:rsid w:val="00A9295D"/>
    <w:rsid w:val="00A92970"/>
    <w:rsid w:val="00A929E9"/>
    <w:rsid w:val="00A92A3E"/>
    <w:rsid w:val="00A92A67"/>
    <w:rsid w:val="00A92A6A"/>
    <w:rsid w:val="00A92AD4"/>
    <w:rsid w:val="00A92AFD"/>
    <w:rsid w:val="00A92B68"/>
    <w:rsid w:val="00A92BAD"/>
    <w:rsid w:val="00A92BB4"/>
    <w:rsid w:val="00A92BBF"/>
    <w:rsid w:val="00A92BE4"/>
    <w:rsid w:val="00A92BEA"/>
    <w:rsid w:val="00A92BF3"/>
    <w:rsid w:val="00A92C3A"/>
    <w:rsid w:val="00A92CE1"/>
    <w:rsid w:val="00A92DEA"/>
    <w:rsid w:val="00A92DFB"/>
    <w:rsid w:val="00A92E5A"/>
    <w:rsid w:val="00A92E90"/>
    <w:rsid w:val="00A92EF5"/>
    <w:rsid w:val="00A92F9F"/>
    <w:rsid w:val="00A92FE0"/>
    <w:rsid w:val="00A9302D"/>
    <w:rsid w:val="00A93037"/>
    <w:rsid w:val="00A93084"/>
    <w:rsid w:val="00A930A6"/>
    <w:rsid w:val="00A930DC"/>
    <w:rsid w:val="00A9311E"/>
    <w:rsid w:val="00A93232"/>
    <w:rsid w:val="00A93260"/>
    <w:rsid w:val="00A9327F"/>
    <w:rsid w:val="00A932A5"/>
    <w:rsid w:val="00A932A6"/>
    <w:rsid w:val="00A932DB"/>
    <w:rsid w:val="00A93300"/>
    <w:rsid w:val="00A93306"/>
    <w:rsid w:val="00A9330A"/>
    <w:rsid w:val="00A93331"/>
    <w:rsid w:val="00A933A9"/>
    <w:rsid w:val="00A933BF"/>
    <w:rsid w:val="00A933EE"/>
    <w:rsid w:val="00A9340B"/>
    <w:rsid w:val="00A9343A"/>
    <w:rsid w:val="00A93454"/>
    <w:rsid w:val="00A93467"/>
    <w:rsid w:val="00A934C8"/>
    <w:rsid w:val="00A934D9"/>
    <w:rsid w:val="00A93580"/>
    <w:rsid w:val="00A93631"/>
    <w:rsid w:val="00A93655"/>
    <w:rsid w:val="00A9365D"/>
    <w:rsid w:val="00A93679"/>
    <w:rsid w:val="00A93689"/>
    <w:rsid w:val="00A936E0"/>
    <w:rsid w:val="00A936F5"/>
    <w:rsid w:val="00A93712"/>
    <w:rsid w:val="00A9372E"/>
    <w:rsid w:val="00A9374C"/>
    <w:rsid w:val="00A937A9"/>
    <w:rsid w:val="00A937C6"/>
    <w:rsid w:val="00A937D6"/>
    <w:rsid w:val="00A9385B"/>
    <w:rsid w:val="00A93860"/>
    <w:rsid w:val="00A93890"/>
    <w:rsid w:val="00A93899"/>
    <w:rsid w:val="00A938A9"/>
    <w:rsid w:val="00A938AE"/>
    <w:rsid w:val="00A938C9"/>
    <w:rsid w:val="00A938F8"/>
    <w:rsid w:val="00A93953"/>
    <w:rsid w:val="00A9396E"/>
    <w:rsid w:val="00A93975"/>
    <w:rsid w:val="00A93A1C"/>
    <w:rsid w:val="00A93A46"/>
    <w:rsid w:val="00A93A4F"/>
    <w:rsid w:val="00A93A74"/>
    <w:rsid w:val="00A93A91"/>
    <w:rsid w:val="00A93ABF"/>
    <w:rsid w:val="00A93AE4"/>
    <w:rsid w:val="00A93AE8"/>
    <w:rsid w:val="00A93B4F"/>
    <w:rsid w:val="00A93BE8"/>
    <w:rsid w:val="00A93C54"/>
    <w:rsid w:val="00A93C94"/>
    <w:rsid w:val="00A93CD3"/>
    <w:rsid w:val="00A93CD8"/>
    <w:rsid w:val="00A93CE2"/>
    <w:rsid w:val="00A93E52"/>
    <w:rsid w:val="00A93E86"/>
    <w:rsid w:val="00A93EB3"/>
    <w:rsid w:val="00A93EB8"/>
    <w:rsid w:val="00A93F63"/>
    <w:rsid w:val="00A93F6D"/>
    <w:rsid w:val="00A93FE3"/>
    <w:rsid w:val="00A93FE8"/>
    <w:rsid w:val="00A940B1"/>
    <w:rsid w:val="00A94130"/>
    <w:rsid w:val="00A9419C"/>
    <w:rsid w:val="00A941AD"/>
    <w:rsid w:val="00A941E0"/>
    <w:rsid w:val="00A9422B"/>
    <w:rsid w:val="00A94267"/>
    <w:rsid w:val="00A9427D"/>
    <w:rsid w:val="00A94294"/>
    <w:rsid w:val="00A9429B"/>
    <w:rsid w:val="00A942F4"/>
    <w:rsid w:val="00A94311"/>
    <w:rsid w:val="00A9433C"/>
    <w:rsid w:val="00A94389"/>
    <w:rsid w:val="00A943A9"/>
    <w:rsid w:val="00A943E8"/>
    <w:rsid w:val="00A94400"/>
    <w:rsid w:val="00A9441F"/>
    <w:rsid w:val="00A94463"/>
    <w:rsid w:val="00A94470"/>
    <w:rsid w:val="00A94493"/>
    <w:rsid w:val="00A944D3"/>
    <w:rsid w:val="00A94551"/>
    <w:rsid w:val="00A9459F"/>
    <w:rsid w:val="00A94685"/>
    <w:rsid w:val="00A946AE"/>
    <w:rsid w:val="00A946E7"/>
    <w:rsid w:val="00A946F6"/>
    <w:rsid w:val="00A9472D"/>
    <w:rsid w:val="00A9478F"/>
    <w:rsid w:val="00A947AC"/>
    <w:rsid w:val="00A9485C"/>
    <w:rsid w:val="00A9488A"/>
    <w:rsid w:val="00A948B5"/>
    <w:rsid w:val="00A948F8"/>
    <w:rsid w:val="00A94903"/>
    <w:rsid w:val="00A94907"/>
    <w:rsid w:val="00A9491E"/>
    <w:rsid w:val="00A94921"/>
    <w:rsid w:val="00A949C5"/>
    <w:rsid w:val="00A94A04"/>
    <w:rsid w:val="00A94A0F"/>
    <w:rsid w:val="00A94A42"/>
    <w:rsid w:val="00A94A43"/>
    <w:rsid w:val="00A94A87"/>
    <w:rsid w:val="00A94AB7"/>
    <w:rsid w:val="00A94AF6"/>
    <w:rsid w:val="00A94B25"/>
    <w:rsid w:val="00A94B4B"/>
    <w:rsid w:val="00A94B89"/>
    <w:rsid w:val="00A94B93"/>
    <w:rsid w:val="00A94BC3"/>
    <w:rsid w:val="00A94C9B"/>
    <w:rsid w:val="00A94CA5"/>
    <w:rsid w:val="00A94CAA"/>
    <w:rsid w:val="00A94D06"/>
    <w:rsid w:val="00A94D4A"/>
    <w:rsid w:val="00A94DF3"/>
    <w:rsid w:val="00A94E73"/>
    <w:rsid w:val="00A94E74"/>
    <w:rsid w:val="00A94E79"/>
    <w:rsid w:val="00A94E8F"/>
    <w:rsid w:val="00A94EA1"/>
    <w:rsid w:val="00A94EA5"/>
    <w:rsid w:val="00A94F51"/>
    <w:rsid w:val="00A94F60"/>
    <w:rsid w:val="00A94F85"/>
    <w:rsid w:val="00A94FE4"/>
    <w:rsid w:val="00A95046"/>
    <w:rsid w:val="00A95052"/>
    <w:rsid w:val="00A95075"/>
    <w:rsid w:val="00A9508B"/>
    <w:rsid w:val="00A95114"/>
    <w:rsid w:val="00A95130"/>
    <w:rsid w:val="00A95154"/>
    <w:rsid w:val="00A95157"/>
    <w:rsid w:val="00A95182"/>
    <w:rsid w:val="00A9518B"/>
    <w:rsid w:val="00A951B7"/>
    <w:rsid w:val="00A95216"/>
    <w:rsid w:val="00A95224"/>
    <w:rsid w:val="00A9523A"/>
    <w:rsid w:val="00A95279"/>
    <w:rsid w:val="00A952C1"/>
    <w:rsid w:val="00A9535C"/>
    <w:rsid w:val="00A953E7"/>
    <w:rsid w:val="00A9541F"/>
    <w:rsid w:val="00A9546F"/>
    <w:rsid w:val="00A954CB"/>
    <w:rsid w:val="00A95546"/>
    <w:rsid w:val="00A955E3"/>
    <w:rsid w:val="00A955EB"/>
    <w:rsid w:val="00A95602"/>
    <w:rsid w:val="00A956BC"/>
    <w:rsid w:val="00A95733"/>
    <w:rsid w:val="00A9576D"/>
    <w:rsid w:val="00A95825"/>
    <w:rsid w:val="00A95834"/>
    <w:rsid w:val="00A9584F"/>
    <w:rsid w:val="00A9585F"/>
    <w:rsid w:val="00A95883"/>
    <w:rsid w:val="00A958B0"/>
    <w:rsid w:val="00A958DB"/>
    <w:rsid w:val="00A958DD"/>
    <w:rsid w:val="00A958E1"/>
    <w:rsid w:val="00A958F0"/>
    <w:rsid w:val="00A958F5"/>
    <w:rsid w:val="00A959C1"/>
    <w:rsid w:val="00A95A6D"/>
    <w:rsid w:val="00A95A70"/>
    <w:rsid w:val="00A95AD7"/>
    <w:rsid w:val="00A95B32"/>
    <w:rsid w:val="00A95B44"/>
    <w:rsid w:val="00A95BDF"/>
    <w:rsid w:val="00A95C2F"/>
    <w:rsid w:val="00A95C38"/>
    <w:rsid w:val="00A95C72"/>
    <w:rsid w:val="00A95C9A"/>
    <w:rsid w:val="00A95D34"/>
    <w:rsid w:val="00A95D50"/>
    <w:rsid w:val="00A95D93"/>
    <w:rsid w:val="00A95DB2"/>
    <w:rsid w:val="00A95DF6"/>
    <w:rsid w:val="00A95E30"/>
    <w:rsid w:val="00A95E85"/>
    <w:rsid w:val="00A95EA3"/>
    <w:rsid w:val="00A95EE1"/>
    <w:rsid w:val="00A95F25"/>
    <w:rsid w:val="00A95F97"/>
    <w:rsid w:val="00A95FE9"/>
    <w:rsid w:val="00A960CD"/>
    <w:rsid w:val="00A960D1"/>
    <w:rsid w:val="00A960D2"/>
    <w:rsid w:val="00A96192"/>
    <w:rsid w:val="00A96194"/>
    <w:rsid w:val="00A961B7"/>
    <w:rsid w:val="00A961FF"/>
    <w:rsid w:val="00A96204"/>
    <w:rsid w:val="00A96226"/>
    <w:rsid w:val="00A96321"/>
    <w:rsid w:val="00A96328"/>
    <w:rsid w:val="00A9636C"/>
    <w:rsid w:val="00A964BB"/>
    <w:rsid w:val="00A964D5"/>
    <w:rsid w:val="00A964E3"/>
    <w:rsid w:val="00A9654F"/>
    <w:rsid w:val="00A965A2"/>
    <w:rsid w:val="00A965B9"/>
    <w:rsid w:val="00A96673"/>
    <w:rsid w:val="00A96699"/>
    <w:rsid w:val="00A966BA"/>
    <w:rsid w:val="00A966E7"/>
    <w:rsid w:val="00A966F1"/>
    <w:rsid w:val="00A96703"/>
    <w:rsid w:val="00A96770"/>
    <w:rsid w:val="00A9678C"/>
    <w:rsid w:val="00A967F9"/>
    <w:rsid w:val="00A96839"/>
    <w:rsid w:val="00A968C2"/>
    <w:rsid w:val="00A968F5"/>
    <w:rsid w:val="00A968FA"/>
    <w:rsid w:val="00A968FE"/>
    <w:rsid w:val="00A969E2"/>
    <w:rsid w:val="00A969F6"/>
    <w:rsid w:val="00A96A99"/>
    <w:rsid w:val="00A96AB6"/>
    <w:rsid w:val="00A96B1D"/>
    <w:rsid w:val="00A96B51"/>
    <w:rsid w:val="00A96B5E"/>
    <w:rsid w:val="00A96B71"/>
    <w:rsid w:val="00A96BAC"/>
    <w:rsid w:val="00A96BBA"/>
    <w:rsid w:val="00A96BCA"/>
    <w:rsid w:val="00A96C2C"/>
    <w:rsid w:val="00A96CA4"/>
    <w:rsid w:val="00A96CA9"/>
    <w:rsid w:val="00A96D3B"/>
    <w:rsid w:val="00A96D52"/>
    <w:rsid w:val="00A96D77"/>
    <w:rsid w:val="00A96DAD"/>
    <w:rsid w:val="00A96E14"/>
    <w:rsid w:val="00A96E1C"/>
    <w:rsid w:val="00A96E21"/>
    <w:rsid w:val="00A96E32"/>
    <w:rsid w:val="00A96F5F"/>
    <w:rsid w:val="00A96F88"/>
    <w:rsid w:val="00A96FE2"/>
    <w:rsid w:val="00A96FF1"/>
    <w:rsid w:val="00A97014"/>
    <w:rsid w:val="00A97029"/>
    <w:rsid w:val="00A9704F"/>
    <w:rsid w:val="00A97119"/>
    <w:rsid w:val="00A97177"/>
    <w:rsid w:val="00A97187"/>
    <w:rsid w:val="00A971B5"/>
    <w:rsid w:val="00A971B6"/>
    <w:rsid w:val="00A971DB"/>
    <w:rsid w:val="00A971E8"/>
    <w:rsid w:val="00A97275"/>
    <w:rsid w:val="00A97295"/>
    <w:rsid w:val="00A972C0"/>
    <w:rsid w:val="00A97308"/>
    <w:rsid w:val="00A9731C"/>
    <w:rsid w:val="00A9733A"/>
    <w:rsid w:val="00A97362"/>
    <w:rsid w:val="00A973CE"/>
    <w:rsid w:val="00A973F9"/>
    <w:rsid w:val="00A97442"/>
    <w:rsid w:val="00A97456"/>
    <w:rsid w:val="00A975A7"/>
    <w:rsid w:val="00A975C5"/>
    <w:rsid w:val="00A975E3"/>
    <w:rsid w:val="00A9761E"/>
    <w:rsid w:val="00A97621"/>
    <w:rsid w:val="00A976D9"/>
    <w:rsid w:val="00A977E1"/>
    <w:rsid w:val="00A97831"/>
    <w:rsid w:val="00A9784D"/>
    <w:rsid w:val="00A97870"/>
    <w:rsid w:val="00A97878"/>
    <w:rsid w:val="00A978A0"/>
    <w:rsid w:val="00A978A9"/>
    <w:rsid w:val="00A978F2"/>
    <w:rsid w:val="00A978F8"/>
    <w:rsid w:val="00A97936"/>
    <w:rsid w:val="00A97958"/>
    <w:rsid w:val="00A9795D"/>
    <w:rsid w:val="00A97978"/>
    <w:rsid w:val="00A97990"/>
    <w:rsid w:val="00A97A12"/>
    <w:rsid w:val="00A97A25"/>
    <w:rsid w:val="00A97A3B"/>
    <w:rsid w:val="00A97A4D"/>
    <w:rsid w:val="00A97A6A"/>
    <w:rsid w:val="00A97A8F"/>
    <w:rsid w:val="00A97A99"/>
    <w:rsid w:val="00A97A9A"/>
    <w:rsid w:val="00A97ABC"/>
    <w:rsid w:val="00A97AD9"/>
    <w:rsid w:val="00A97AFA"/>
    <w:rsid w:val="00A97B22"/>
    <w:rsid w:val="00A97B4C"/>
    <w:rsid w:val="00A97B5D"/>
    <w:rsid w:val="00A97BAD"/>
    <w:rsid w:val="00A97BAF"/>
    <w:rsid w:val="00A97BCA"/>
    <w:rsid w:val="00A97C25"/>
    <w:rsid w:val="00A97C2A"/>
    <w:rsid w:val="00A97C2F"/>
    <w:rsid w:val="00A97CAA"/>
    <w:rsid w:val="00A97D38"/>
    <w:rsid w:val="00A97DB6"/>
    <w:rsid w:val="00A97DBC"/>
    <w:rsid w:val="00A97DCB"/>
    <w:rsid w:val="00A97E4D"/>
    <w:rsid w:val="00A97EC6"/>
    <w:rsid w:val="00A97F73"/>
    <w:rsid w:val="00A97FA0"/>
    <w:rsid w:val="00A97FE4"/>
    <w:rsid w:val="00A97FEE"/>
    <w:rsid w:val="00AA00C0"/>
    <w:rsid w:val="00AA00DB"/>
    <w:rsid w:val="00AA00DC"/>
    <w:rsid w:val="00AA0121"/>
    <w:rsid w:val="00AA012C"/>
    <w:rsid w:val="00AA014B"/>
    <w:rsid w:val="00AA01BC"/>
    <w:rsid w:val="00AA020B"/>
    <w:rsid w:val="00AA0266"/>
    <w:rsid w:val="00AA0305"/>
    <w:rsid w:val="00AA03C7"/>
    <w:rsid w:val="00AA03FE"/>
    <w:rsid w:val="00AA040A"/>
    <w:rsid w:val="00AA041B"/>
    <w:rsid w:val="00AA0423"/>
    <w:rsid w:val="00AA0451"/>
    <w:rsid w:val="00AA04CA"/>
    <w:rsid w:val="00AA04DB"/>
    <w:rsid w:val="00AA051F"/>
    <w:rsid w:val="00AA055A"/>
    <w:rsid w:val="00AA0592"/>
    <w:rsid w:val="00AA05EF"/>
    <w:rsid w:val="00AA0696"/>
    <w:rsid w:val="00AA06A3"/>
    <w:rsid w:val="00AA06DC"/>
    <w:rsid w:val="00AA071D"/>
    <w:rsid w:val="00AA0769"/>
    <w:rsid w:val="00AA0786"/>
    <w:rsid w:val="00AA07A2"/>
    <w:rsid w:val="00AA07CC"/>
    <w:rsid w:val="00AA085F"/>
    <w:rsid w:val="00AA08A0"/>
    <w:rsid w:val="00AA08AB"/>
    <w:rsid w:val="00AA0907"/>
    <w:rsid w:val="00AA092B"/>
    <w:rsid w:val="00AA096D"/>
    <w:rsid w:val="00AA0993"/>
    <w:rsid w:val="00AA0994"/>
    <w:rsid w:val="00AA0A41"/>
    <w:rsid w:val="00AA0A91"/>
    <w:rsid w:val="00AA0ACA"/>
    <w:rsid w:val="00AA0B25"/>
    <w:rsid w:val="00AA0B5B"/>
    <w:rsid w:val="00AA0B8A"/>
    <w:rsid w:val="00AA0C69"/>
    <w:rsid w:val="00AA0CAE"/>
    <w:rsid w:val="00AA0CDD"/>
    <w:rsid w:val="00AA0D4E"/>
    <w:rsid w:val="00AA0D79"/>
    <w:rsid w:val="00AA0DA2"/>
    <w:rsid w:val="00AA0DC7"/>
    <w:rsid w:val="00AA0DCE"/>
    <w:rsid w:val="00AA0DE5"/>
    <w:rsid w:val="00AA0E29"/>
    <w:rsid w:val="00AA0E2C"/>
    <w:rsid w:val="00AA0EB6"/>
    <w:rsid w:val="00AA0EB9"/>
    <w:rsid w:val="00AA0F4C"/>
    <w:rsid w:val="00AA0F7A"/>
    <w:rsid w:val="00AA0F9B"/>
    <w:rsid w:val="00AA0FAD"/>
    <w:rsid w:val="00AA0FE0"/>
    <w:rsid w:val="00AA103F"/>
    <w:rsid w:val="00AA1060"/>
    <w:rsid w:val="00AA10AE"/>
    <w:rsid w:val="00AA10CC"/>
    <w:rsid w:val="00AA113D"/>
    <w:rsid w:val="00AA1198"/>
    <w:rsid w:val="00AA11E8"/>
    <w:rsid w:val="00AA1263"/>
    <w:rsid w:val="00AA1274"/>
    <w:rsid w:val="00AA12BE"/>
    <w:rsid w:val="00AA12FA"/>
    <w:rsid w:val="00AA1310"/>
    <w:rsid w:val="00AA1350"/>
    <w:rsid w:val="00AA1423"/>
    <w:rsid w:val="00AA143A"/>
    <w:rsid w:val="00AA1444"/>
    <w:rsid w:val="00AA1453"/>
    <w:rsid w:val="00AA14D7"/>
    <w:rsid w:val="00AA1582"/>
    <w:rsid w:val="00AA15A0"/>
    <w:rsid w:val="00AA15AE"/>
    <w:rsid w:val="00AA161D"/>
    <w:rsid w:val="00AA162A"/>
    <w:rsid w:val="00AA1664"/>
    <w:rsid w:val="00AA16D2"/>
    <w:rsid w:val="00AA1745"/>
    <w:rsid w:val="00AA1763"/>
    <w:rsid w:val="00AA1778"/>
    <w:rsid w:val="00AA17E4"/>
    <w:rsid w:val="00AA1858"/>
    <w:rsid w:val="00AA1888"/>
    <w:rsid w:val="00AA18F9"/>
    <w:rsid w:val="00AA196F"/>
    <w:rsid w:val="00AA197D"/>
    <w:rsid w:val="00AA19CE"/>
    <w:rsid w:val="00AA19E3"/>
    <w:rsid w:val="00AA1A03"/>
    <w:rsid w:val="00AA1A5A"/>
    <w:rsid w:val="00AA1AA3"/>
    <w:rsid w:val="00AA1AEA"/>
    <w:rsid w:val="00AA1B04"/>
    <w:rsid w:val="00AA1B2A"/>
    <w:rsid w:val="00AA1B2B"/>
    <w:rsid w:val="00AA1B8C"/>
    <w:rsid w:val="00AA1C2F"/>
    <w:rsid w:val="00AA1C94"/>
    <w:rsid w:val="00AA1D05"/>
    <w:rsid w:val="00AA1D27"/>
    <w:rsid w:val="00AA1DA6"/>
    <w:rsid w:val="00AA1E00"/>
    <w:rsid w:val="00AA1E25"/>
    <w:rsid w:val="00AA1EBA"/>
    <w:rsid w:val="00AA1EC9"/>
    <w:rsid w:val="00AA1F29"/>
    <w:rsid w:val="00AA1F5C"/>
    <w:rsid w:val="00AA1FD7"/>
    <w:rsid w:val="00AA2087"/>
    <w:rsid w:val="00AA20C9"/>
    <w:rsid w:val="00AA20FB"/>
    <w:rsid w:val="00AA217A"/>
    <w:rsid w:val="00AA21C1"/>
    <w:rsid w:val="00AA21CA"/>
    <w:rsid w:val="00AA2236"/>
    <w:rsid w:val="00AA2251"/>
    <w:rsid w:val="00AA2272"/>
    <w:rsid w:val="00AA2276"/>
    <w:rsid w:val="00AA22FE"/>
    <w:rsid w:val="00AA23C7"/>
    <w:rsid w:val="00AA23D4"/>
    <w:rsid w:val="00AA23F4"/>
    <w:rsid w:val="00AA2438"/>
    <w:rsid w:val="00AA243D"/>
    <w:rsid w:val="00AA2452"/>
    <w:rsid w:val="00AA24A4"/>
    <w:rsid w:val="00AA250B"/>
    <w:rsid w:val="00AA252D"/>
    <w:rsid w:val="00AA2565"/>
    <w:rsid w:val="00AA25C6"/>
    <w:rsid w:val="00AA2659"/>
    <w:rsid w:val="00AA2667"/>
    <w:rsid w:val="00AA2684"/>
    <w:rsid w:val="00AA2695"/>
    <w:rsid w:val="00AA26BA"/>
    <w:rsid w:val="00AA26E3"/>
    <w:rsid w:val="00AA26E5"/>
    <w:rsid w:val="00AA271B"/>
    <w:rsid w:val="00AA27B4"/>
    <w:rsid w:val="00AA27DF"/>
    <w:rsid w:val="00AA2857"/>
    <w:rsid w:val="00AA2898"/>
    <w:rsid w:val="00AA28F9"/>
    <w:rsid w:val="00AA2975"/>
    <w:rsid w:val="00AA29B4"/>
    <w:rsid w:val="00AA29D0"/>
    <w:rsid w:val="00AA29F1"/>
    <w:rsid w:val="00AA2A1F"/>
    <w:rsid w:val="00AA2A8F"/>
    <w:rsid w:val="00AA2ABC"/>
    <w:rsid w:val="00AA2AC8"/>
    <w:rsid w:val="00AA2B3F"/>
    <w:rsid w:val="00AA2BDF"/>
    <w:rsid w:val="00AA2C28"/>
    <w:rsid w:val="00AA2C50"/>
    <w:rsid w:val="00AA2C52"/>
    <w:rsid w:val="00AA2D62"/>
    <w:rsid w:val="00AA2F27"/>
    <w:rsid w:val="00AA2F2B"/>
    <w:rsid w:val="00AA2F3B"/>
    <w:rsid w:val="00AA2FAA"/>
    <w:rsid w:val="00AA2FF0"/>
    <w:rsid w:val="00AA301C"/>
    <w:rsid w:val="00AA302D"/>
    <w:rsid w:val="00AA3053"/>
    <w:rsid w:val="00AA3071"/>
    <w:rsid w:val="00AA307E"/>
    <w:rsid w:val="00AA30A2"/>
    <w:rsid w:val="00AA30E8"/>
    <w:rsid w:val="00AA3117"/>
    <w:rsid w:val="00AA3146"/>
    <w:rsid w:val="00AA31B1"/>
    <w:rsid w:val="00AA31EF"/>
    <w:rsid w:val="00AA3212"/>
    <w:rsid w:val="00AA323D"/>
    <w:rsid w:val="00AA325A"/>
    <w:rsid w:val="00AA3277"/>
    <w:rsid w:val="00AA32A6"/>
    <w:rsid w:val="00AA335A"/>
    <w:rsid w:val="00AA3378"/>
    <w:rsid w:val="00AA337E"/>
    <w:rsid w:val="00AA33B6"/>
    <w:rsid w:val="00AA349F"/>
    <w:rsid w:val="00AA34B9"/>
    <w:rsid w:val="00AA34D4"/>
    <w:rsid w:val="00AA34E1"/>
    <w:rsid w:val="00AA356F"/>
    <w:rsid w:val="00AA35AC"/>
    <w:rsid w:val="00AA35B5"/>
    <w:rsid w:val="00AA3675"/>
    <w:rsid w:val="00AA3732"/>
    <w:rsid w:val="00AA3753"/>
    <w:rsid w:val="00AA3829"/>
    <w:rsid w:val="00AA3844"/>
    <w:rsid w:val="00AA384D"/>
    <w:rsid w:val="00AA38E9"/>
    <w:rsid w:val="00AA38EA"/>
    <w:rsid w:val="00AA3903"/>
    <w:rsid w:val="00AA3980"/>
    <w:rsid w:val="00AA3982"/>
    <w:rsid w:val="00AA3990"/>
    <w:rsid w:val="00AA39AD"/>
    <w:rsid w:val="00AA39E1"/>
    <w:rsid w:val="00AA39F4"/>
    <w:rsid w:val="00AA3A0E"/>
    <w:rsid w:val="00AA3A3C"/>
    <w:rsid w:val="00AA3AA0"/>
    <w:rsid w:val="00AA3AB9"/>
    <w:rsid w:val="00AA3AD0"/>
    <w:rsid w:val="00AA3B47"/>
    <w:rsid w:val="00AA3BC9"/>
    <w:rsid w:val="00AA3BF7"/>
    <w:rsid w:val="00AA3C12"/>
    <w:rsid w:val="00AA3C1B"/>
    <w:rsid w:val="00AA3C4B"/>
    <w:rsid w:val="00AA3CA6"/>
    <w:rsid w:val="00AA3D31"/>
    <w:rsid w:val="00AA3D43"/>
    <w:rsid w:val="00AA3D56"/>
    <w:rsid w:val="00AA3D6E"/>
    <w:rsid w:val="00AA3DD4"/>
    <w:rsid w:val="00AA3DE4"/>
    <w:rsid w:val="00AA3E1B"/>
    <w:rsid w:val="00AA3E56"/>
    <w:rsid w:val="00AA3ED2"/>
    <w:rsid w:val="00AA3F28"/>
    <w:rsid w:val="00AA3F51"/>
    <w:rsid w:val="00AA3F6B"/>
    <w:rsid w:val="00AA3FCE"/>
    <w:rsid w:val="00AA3FD5"/>
    <w:rsid w:val="00AA3FD8"/>
    <w:rsid w:val="00AA40EF"/>
    <w:rsid w:val="00AA4107"/>
    <w:rsid w:val="00AA4161"/>
    <w:rsid w:val="00AA41EF"/>
    <w:rsid w:val="00AA4206"/>
    <w:rsid w:val="00AA4249"/>
    <w:rsid w:val="00AA424F"/>
    <w:rsid w:val="00AA4288"/>
    <w:rsid w:val="00AA42AE"/>
    <w:rsid w:val="00AA4319"/>
    <w:rsid w:val="00AA431E"/>
    <w:rsid w:val="00AA43C6"/>
    <w:rsid w:val="00AA4428"/>
    <w:rsid w:val="00AA4429"/>
    <w:rsid w:val="00AA4466"/>
    <w:rsid w:val="00AA4484"/>
    <w:rsid w:val="00AA44B8"/>
    <w:rsid w:val="00AA4543"/>
    <w:rsid w:val="00AA4656"/>
    <w:rsid w:val="00AA465B"/>
    <w:rsid w:val="00AA46E0"/>
    <w:rsid w:val="00AA46EB"/>
    <w:rsid w:val="00AA4714"/>
    <w:rsid w:val="00AA4724"/>
    <w:rsid w:val="00AA4772"/>
    <w:rsid w:val="00AA47C7"/>
    <w:rsid w:val="00AA47DE"/>
    <w:rsid w:val="00AA47E0"/>
    <w:rsid w:val="00AA4815"/>
    <w:rsid w:val="00AA4855"/>
    <w:rsid w:val="00AA4859"/>
    <w:rsid w:val="00AA4862"/>
    <w:rsid w:val="00AA4890"/>
    <w:rsid w:val="00AA4898"/>
    <w:rsid w:val="00AA492C"/>
    <w:rsid w:val="00AA493E"/>
    <w:rsid w:val="00AA4976"/>
    <w:rsid w:val="00AA49AF"/>
    <w:rsid w:val="00AA49B2"/>
    <w:rsid w:val="00AA49BE"/>
    <w:rsid w:val="00AA49EE"/>
    <w:rsid w:val="00AA49FA"/>
    <w:rsid w:val="00AA4B0F"/>
    <w:rsid w:val="00AA4B29"/>
    <w:rsid w:val="00AA4BA3"/>
    <w:rsid w:val="00AA4BD9"/>
    <w:rsid w:val="00AA4C35"/>
    <w:rsid w:val="00AA4C40"/>
    <w:rsid w:val="00AA4CC5"/>
    <w:rsid w:val="00AA4CF8"/>
    <w:rsid w:val="00AA4D2D"/>
    <w:rsid w:val="00AA4D7F"/>
    <w:rsid w:val="00AA4F43"/>
    <w:rsid w:val="00AA4F96"/>
    <w:rsid w:val="00AA4FA6"/>
    <w:rsid w:val="00AA4FE6"/>
    <w:rsid w:val="00AA5024"/>
    <w:rsid w:val="00AA5033"/>
    <w:rsid w:val="00AA5133"/>
    <w:rsid w:val="00AA51B3"/>
    <w:rsid w:val="00AA520A"/>
    <w:rsid w:val="00AA521F"/>
    <w:rsid w:val="00AA5245"/>
    <w:rsid w:val="00AA5265"/>
    <w:rsid w:val="00AA5270"/>
    <w:rsid w:val="00AA5284"/>
    <w:rsid w:val="00AA5310"/>
    <w:rsid w:val="00AA5313"/>
    <w:rsid w:val="00AA531D"/>
    <w:rsid w:val="00AA5324"/>
    <w:rsid w:val="00AA533D"/>
    <w:rsid w:val="00AA5353"/>
    <w:rsid w:val="00AA5407"/>
    <w:rsid w:val="00AA5417"/>
    <w:rsid w:val="00AA543F"/>
    <w:rsid w:val="00AA546D"/>
    <w:rsid w:val="00AA54E2"/>
    <w:rsid w:val="00AA5510"/>
    <w:rsid w:val="00AA5511"/>
    <w:rsid w:val="00AA5556"/>
    <w:rsid w:val="00AA5581"/>
    <w:rsid w:val="00AA55A4"/>
    <w:rsid w:val="00AA55B4"/>
    <w:rsid w:val="00AA55B8"/>
    <w:rsid w:val="00AA55BF"/>
    <w:rsid w:val="00AA5653"/>
    <w:rsid w:val="00AA5668"/>
    <w:rsid w:val="00AA5672"/>
    <w:rsid w:val="00AA56D1"/>
    <w:rsid w:val="00AA5791"/>
    <w:rsid w:val="00AA57C9"/>
    <w:rsid w:val="00AA57EC"/>
    <w:rsid w:val="00AA57F9"/>
    <w:rsid w:val="00AA582A"/>
    <w:rsid w:val="00AA589C"/>
    <w:rsid w:val="00AA58C3"/>
    <w:rsid w:val="00AA58CB"/>
    <w:rsid w:val="00AA5955"/>
    <w:rsid w:val="00AA595D"/>
    <w:rsid w:val="00AA59E9"/>
    <w:rsid w:val="00AA59F5"/>
    <w:rsid w:val="00AA5A0F"/>
    <w:rsid w:val="00AA5A54"/>
    <w:rsid w:val="00AA5ACD"/>
    <w:rsid w:val="00AA5AD2"/>
    <w:rsid w:val="00AA5ADE"/>
    <w:rsid w:val="00AA5B41"/>
    <w:rsid w:val="00AA5B67"/>
    <w:rsid w:val="00AA5BB2"/>
    <w:rsid w:val="00AA5C17"/>
    <w:rsid w:val="00AA5C63"/>
    <w:rsid w:val="00AA5C86"/>
    <w:rsid w:val="00AA5C9C"/>
    <w:rsid w:val="00AA5CB9"/>
    <w:rsid w:val="00AA5D0E"/>
    <w:rsid w:val="00AA5D1D"/>
    <w:rsid w:val="00AA5D78"/>
    <w:rsid w:val="00AA5D9A"/>
    <w:rsid w:val="00AA5DC2"/>
    <w:rsid w:val="00AA5DCF"/>
    <w:rsid w:val="00AA5DF2"/>
    <w:rsid w:val="00AA5E05"/>
    <w:rsid w:val="00AA5E5D"/>
    <w:rsid w:val="00AA5E6A"/>
    <w:rsid w:val="00AA5EB5"/>
    <w:rsid w:val="00AA5F6F"/>
    <w:rsid w:val="00AA5F71"/>
    <w:rsid w:val="00AA60AC"/>
    <w:rsid w:val="00AA60E7"/>
    <w:rsid w:val="00AA61B8"/>
    <w:rsid w:val="00AA61BD"/>
    <w:rsid w:val="00AA621F"/>
    <w:rsid w:val="00AA6282"/>
    <w:rsid w:val="00AA62F7"/>
    <w:rsid w:val="00AA6307"/>
    <w:rsid w:val="00AA6354"/>
    <w:rsid w:val="00AA63CC"/>
    <w:rsid w:val="00AA6407"/>
    <w:rsid w:val="00AA6415"/>
    <w:rsid w:val="00AA6427"/>
    <w:rsid w:val="00AA64DA"/>
    <w:rsid w:val="00AA64DC"/>
    <w:rsid w:val="00AA64F4"/>
    <w:rsid w:val="00AA656E"/>
    <w:rsid w:val="00AA65CE"/>
    <w:rsid w:val="00AA65F8"/>
    <w:rsid w:val="00AA6617"/>
    <w:rsid w:val="00AA6689"/>
    <w:rsid w:val="00AA66F6"/>
    <w:rsid w:val="00AA6746"/>
    <w:rsid w:val="00AA67AB"/>
    <w:rsid w:val="00AA6822"/>
    <w:rsid w:val="00AA682B"/>
    <w:rsid w:val="00AA6863"/>
    <w:rsid w:val="00AA6887"/>
    <w:rsid w:val="00AA689D"/>
    <w:rsid w:val="00AA6948"/>
    <w:rsid w:val="00AA694C"/>
    <w:rsid w:val="00AA6950"/>
    <w:rsid w:val="00AA69A6"/>
    <w:rsid w:val="00AA6A39"/>
    <w:rsid w:val="00AA6A50"/>
    <w:rsid w:val="00AA6A6C"/>
    <w:rsid w:val="00AA6A84"/>
    <w:rsid w:val="00AA6AAE"/>
    <w:rsid w:val="00AA6AEB"/>
    <w:rsid w:val="00AA6B1D"/>
    <w:rsid w:val="00AA6B7A"/>
    <w:rsid w:val="00AA6C47"/>
    <w:rsid w:val="00AA6C7A"/>
    <w:rsid w:val="00AA6CFA"/>
    <w:rsid w:val="00AA6D08"/>
    <w:rsid w:val="00AA6D54"/>
    <w:rsid w:val="00AA6D74"/>
    <w:rsid w:val="00AA6E0C"/>
    <w:rsid w:val="00AA6E33"/>
    <w:rsid w:val="00AA6EBD"/>
    <w:rsid w:val="00AA6F32"/>
    <w:rsid w:val="00AA6F64"/>
    <w:rsid w:val="00AA6FBF"/>
    <w:rsid w:val="00AA6FD9"/>
    <w:rsid w:val="00AA6FF4"/>
    <w:rsid w:val="00AA703C"/>
    <w:rsid w:val="00AA70B2"/>
    <w:rsid w:val="00AA7134"/>
    <w:rsid w:val="00AA71AB"/>
    <w:rsid w:val="00AA71F1"/>
    <w:rsid w:val="00AA7222"/>
    <w:rsid w:val="00AA723A"/>
    <w:rsid w:val="00AA724A"/>
    <w:rsid w:val="00AA7266"/>
    <w:rsid w:val="00AA73BB"/>
    <w:rsid w:val="00AA73C3"/>
    <w:rsid w:val="00AA7417"/>
    <w:rsid w:val="00AA7523"/>
    <w:rsid w:val="00AA757D"/>
    <w:rsid w:val="00AA7595"/>
    <w:rsid w:val="00AA75C5"/>
    <w:rsid w:val="00AA75F1"/>
    <w:rsid w:val="00AA76EE"/>
    <w:rsid w:val="00AA77A7"/>
    <w:rsid w:val="00AA77E6"/>
    <w:rsid w:val="00AA77FB"/>
    <w:rsid w:val="00AA7834"/>
    <w:rsid w:val="00AA787B"/>
    <w:rsid w:val="00AA7935"/>
    <w:rsid w:val="00AA79B5"/>
    <w:rsid w:val="00AA7A73"/>
    <w:rsid w:val="00AA7A86"/>
    <w:rsid w:val="00AA7ABE"/>
    <w:rsid w:val="00AA7AE8"/>
    <w:rsid w:val="00AA7AF1"/>
    <w:rsid w:val="00AA7B2B"/>
    <w:rsid w:val="00AA7B30"/>
    <w:rsid w:val="00AA7B31"/>
    <w:rsid w:val="00AA7B64"/>
    <w:rsid w:val="00AA7BDC"/>
    <w:rsid w:val="00AA7CE5"/>
    <w:rsid w:val="00AA7CED"/>
    <w:rsid w:val="00AA7D13"/>
    <w:rsid w:val="00AA7D24"/>
    <w:rsid w:val="00AA7D29"/>
    <w:rsid w:val="00AA7D4F"/>
    <w:rsid w:val="00AA7D56"/>
    <w:rsid w:val="00AA7D70"/>
    <w:rsid w:val="00AA7D8D"/>
    <w:rsid w:val="00AA7DBC"/>
    <w:rsid w:val="00AA7DCB"/>
    <w:rsid w:val="00AA7DCC"/>
    <w:rsid w:val="00AA7E1D"/>
    <w:rsid w:val="00AA7E6F"/>
    <w:rsid w:val="00AA7E8E"/>
    <w:rsid w:val="00AA7EA2"/>
    <w:rsid w:val="00AA7EFB"/>
    <w:rsid w:val="00AA7F85"/>
    <w:rsid w:val="00AB0003"/>
    <w:rsid w:val="00AB0056"/>
    <w:rsid w:val="00AB0057"/>
    <w:rsid w:val="00AB00BA"/>
    <w:rsid w:val="00AB0116"/>
    <w:rsid w:val="00AB0123"/>
    <w:rsid w:val="00AB015C"/>
    <w:rsid w:val="00AB0180"/>
    <w:rsid w:val="00AB0193"/>
    <w:rsid w:val="00AB030C"/>
    <w:rsid w:val="00AB0313"/>
    <w:rsid w:val="00AB031F"/>
    <w:rsid w:val="00AB0346"/>
    <w:rsid w:val="00AB0382"/>
    <w:rsid w:val="00AB038F"/>
    <w:rsid w:val="00AB03CE"/>
    <w:rsid w:val="00AB03E3"/>
    <w:rsid w:val="00AB0437"/>
    <w:rsid w:val="00AB0499"/>
    <w:rsid w:val="00AB04A2"/>
    <w:rsid w:val="00AB04C9"/>
    <w:rsid w:val="00AB0517"/>
    <w:rsid w:val="00AB0521"/>
    <w:rsid w:val="00AB060A"/>
    <w:rsid w:val="00AB0612"/>
    <w:rsid w:val="00AB0636"/>
    <w:rsid w:val="00AB06B4"/>
    <w:rsid w:val="00AB071D"/>
    <w:rsid w:val="00AB0761"/>
    <w:rsid w:val="00AB0786"/>
    <w:rsid w:val="00AB07A0"/>
    <w:rsid w:val="00AB07ED"/>
    <w:rsid w:val="00AB0803"/>
    <w:rsid w:val="00AB085A"/>
    <w:rsid w:val="00AB088A"/>
    <w:rsid w:val="00AB0890"/>
    <w:rsid w:val="00AB0897"/>
    <w:rsid w:val="00AB08BE"/>
    <w:rsid w:val="00AB090B"/>
    <w:rsid w:val="00AB093D"/>
    <w:rsid w:val="00AB093E"/>
    <w:rsid w:val="00AB0955"/>
    <w:rsid w:val="00AB097E"/>
    <w:rsid w:val="00AB09C3"/>
    <w:rsid w:val="00AB0A25"/>
    <w:rsid w:val="00AB0A26"/>
    <w:rsid w:val="00AB0A59"/>
    <w:rsid w:val="00AB0A6D"/>
    <w:rsid w:val="00AB0AEC"/>
    <w:rsid w:val="00AB0B2A"/>
    <w:rsid w:val="00AB0B69"/>
    <w:rsid w:val="00AB0BD0"/>
    <w:rsid w:val="00AB0C47"/>
    <w:rsid w:val="00AB0CAE"/>
    <w:rsid w:val="00AB0CE7"/>
    <w:rsid w:val="00AB0D7C"/>
    <w:rsid w:val="00AB0E2C"/>
    <w:rsid w:val="00AB0E61"/>
    <w:rsid w:val="00AB0EAB"/>
    <w:rsid w:val="00AB0EE3"/>
    <w:rsid w:val="00AB0EF6"/>
    <w:rsid w:val="00AB0F03"/>
    <w:rsid w:val="00AB0FA4"/>
    <w:rsid w:val="00AB101B"/>
    <w:rsid w:val="00AB103A"/>
    <w:rsid w:val="00AB1059"/>
    <w:rsid w:val="00AB107D"/>
    <w:rsid w:val="00AB107E"/>
    <w:rsid w:val="00AB108B"/>
    <w:rsid w:val="00AB10AF"/>
    <w:rsid w:val="00AB10BA"/>
    <w:rsid w:val="00AB10DB"/>
    <w:rsid w:val="00AB10EC"/>
    <w:rsid w:val="00AB1131"/>
    <w:rsid w:val="00AB1167"/>
    <w:rsid w:val="00AB11ED"/>
    <w:rsid w:val="00AB1210"/>
    <w:rsid w:val="00AB1212"/>
    <w:rsid w:val="00AB124C"/>
    <w:rsid w:val="00AB1284"/>
    <w:rsid w:val="00AB1296"/>
    <w:rsid w:val="00AB12CA"/>
    <w:rsid w:val="00AB12CC"/>
    <w:rsid w:val="00AB12DA"/>
    <w:rsid w:val="00AB1368"/>
    <w:rsid w:val="00AB13FE"/>
    <w:rsid w:val="00AB140E"/>
    <w:rsid w:val="00AB143C"/>
    <w:rsid w:val="00AB14F1"/>
    <w:rsid w:val="00AB159C"/>
    <w:rsid w:val="00AB15CB"/>
    <w:rsid w:val="00AB15F2"/>
    <w:rsid w:val="00AB164E"/>
    <w:rsid w:val="00AB16BE"/>
    <w:rsid w:val="00AB174C"/>
    <w:rsid w:val="00AB1755"/>
    <w:rsid w:val="00AB1764"/>
    <w:rsid w:val="00AB17B1"/>
    <w:rsid w:val="00AB17C8"/>
    <w:rsid w:val="00AB17EF"/>
    <w:rsid w:val="00AB182A"/>
    <w:rsid w:val="00AB1878"/>
    <w:rsid w:val="00AB187A"/>
    <w:rsid w:val="00AB18D6"/>
    <w:rsid w:val="00AB1936"/>
    <w:rsid w:val="00AB1972"/>
    <w:rsid w:val="00AB19D9"/>
    <w:rsid w:val="00AB1A35"/>
    <w:rsid w:val="00AB1A4C"/>
    <w:rsid w:val="00AB1AA9"/>
    <w:rsid w:val="00AB1AB1"/>
    <w:rsid w:val="00AB1AD5"/>
    <w:rsid w:val="00AB1B85"/>
    <w:rsid w:val="00AB1B8B"/>
    <w:rsid w:val="00AB1BDD"/>
    <w:rsid w:val="00AB1C1A"/>
    <w:rsid w:val="00AB1C8E"/>
    <w:rsid w:val="00AB1C96"/>
    <w:rsid w:val="00AB1CA4"/>
    <w:rsid w:val="00AB1D6F"/>
    <w:rsid w:val="00AB1D91"/>
    <w:rsid w:val="00AB1DD6"/>
    <w:rsid w:val="00AB1E3C"/>
    <w:rsid w:val="00AB1E75"/>
    <w:rsid w:val="00AB1EDA"/>
    <w:rsid w:val="00AB1F0E"/>
    <w:rsid w:val="00AB1F45"/>
    <w:rsid w:val="00AB1F4D"/>
    <w:rsid w:val="00AB1F97"/>
    <w:rsid w:val="00AB1F9D"/>
    <w:rsid w:val="00AB1FBA"/>
    <w:rsid w:val="00AB1FBD"/>
    <w:rsid w:val="00AB1FE6"/>
    <w:rsid w:val="00AB203C"/>
    <w:rsid w:val="00AB2068"/>
    <w:rsid w:val="00AB2071"/>
    <w:rsid w:val="00AB208A"/>
    <w:rsid w:val="00AB20C0"/>
    <w:rsid w:val="00AB218A"/>
    <w:rsid w:val="00AB21A8"/>
    <w:rsid w:val="00AB21CB"/>
    <w:rsid w:val="00AB22FF"/>
    <w:rsid w:val="00AB2376"/>
    <w:rsid w:val="00AB2391"/>
    <w:rsid w:val="00AB2419"/>
    <w:rsid w:val="00AB243B"/>
    <w:rsid w:val="00AB24B0"/>
    <w:rsid w:val="00AB2502"/>
    <w:rsid w:val="00AB250A"/>
    <w:rsid w:val="00AB2518"/>
    <w:rsid w:val="00AB25AC"/>
    <w:rsid w:val="00AB25D0"/>
    <w:rsid w:val="00AB2626"/>
    <w:rsid w:val="00AB2652"/>
    <w:rsid w:val="00AB265E"/>
    <w:rsid w:val="00AB266F"/>
    <w:rsid w:val="00AB26A2"/>
    <w:rsid w:val="00AB26A3"/>
    <w:rsid w:val="00AB26BF"/>
    <w:rsid w:val="00AB26DE"/>
    <w:rsid w:val="00AB273F"/>
    <w:rsid w:val="00AB2753"/>
    <w:rsid w:val="00AB279E"/>
    <w:rsid w:val="00AB27C0"/>
    <w:rsid w:val="00AB27E1"/>
    <w:rsid w:val="00AB281A"/>
    <w:rsid w:val="00AB2890"/>
    <w:rsid w:val="00AB2899"/>
    <w:rsid w:val="00AB28B4"/>
    <w:rsid w:val="00AB28DC"/>
    <w:rsid w:val="00AB2908"/>
    <w:rsid w:val="00AB294C"/>
    <w:rsid w:val="00AB296C"/>
    <w:rsid w:val="00AB297C"/>
    <w:rsid w:val="00AB298B"/>
    <w:rsid w:val="00AB2993"/>
    <w:rsid w:val="00AB29F6"/>
    <w:rsid w:val="00AB2AD3"/>
    <w:rsid w:val="00AB2AD9"/>
    <w:rsid w:val="00AB2B3B"/>
    <w:rsid w:val="00AB2BA3"/>
    <w:rsid w:val="00AB2BAC"/>
    <w:rsid w:val="00AB2C85"/>
    <w:rsid w:val="00AB2C9E"/>
    <w:rsid w:val="00AB2D0D"/>
    <w:rsid w:val="00AB2D1B"/>
    <w:rsid w:val="00AB2D6E"/>
    <w:rsid w:val="00AB2DB6"/>
    <w:rsid w:val="00AB2DDB"/>
    <w:rsid w:val="00AB2E8D"/>
    <w:rsid w:val="00AB2E99"/>
    <w:rsid w:val="00AB2EAC"/>
    <w:rsid w:val="00AB2ECE"/>
    <w:rsid w:val="00AB2F71"/>
    <w:rsid w:val="00AB2FA4"/>
    <w:rsid w:val="00AB2FAB"/>
    <w:rsid w:val="00AB2FC6"/>
    <w:rsid w:val="00AB2FFC"/>
    <w:rsid w:val="00AB300C"/>
    <w:rsid w:val="00AB300F"/>
    <w:rsid w:val="00AB301F"/>
    <w:rsid w:val="00AB3024"/>
    <w:rsid w:val="00AB3050"/>
    <w:rsid w:val="00AB307B"/>
    <w:rsid w:val="00AB30C7"/>
    <w:rsid w:val="00AB30FC"/>
    <w:rsid w:val="00AB3131"/>
    <w:rsid w:val="00AB320D"/>
    <w:rsid w:val="00AB324A"/>
    <w:rsid w:val="00AB3253"/>
    <w:rsid w:val="00AB3258"/>
    <w:rsid w:val="00AB3281"/>
    <w:rsid w:val="00AB32CC"/>
    <w:rsid w:val="00AB32DD"/>
    <w:rsid w:val="00AB32E9"/>
    <w:rsid w:val="00AB32F9"/>
    <w:rsid w:val="00AB335C"/>
    <w:rsid w:val="00AB33A3"/>
    <w:rsid w:val="00AB340E"/>
    <w:rsid w:val="00AB343F"/>
    <w:rsid w:val="00AB3469"/>
    <w:rsid w:val="00AB34CE"/>
    <w:rsid w:val="00AB34FB"/>
    <w:rsid w:val="00AB35E9"/>
    <w:rsid w:val="00AB363A"/>
    <w:rsid w:val="00AB36A6"/>
    <w:rsid w:val="00AB373E"/>
    <w:rsid w:val="00AB3769"/>
    <w:rsid w:val="00AB3773"/>
    <w:rsid w:val="00AB37D3"/>
    <w:rsid w:val="00AB37DA"/>
    <w:rsid w:val="00AB384C"/>
    <w:rsid w:val="00AB3857"/>
    <w:rsid w:val="00AB38AD"/>
    <w:rsid w:val="00AB3992"/>
    <w:rsid w:val="00AB3994"/>
    <w:rsid w:val="00AB39A7"/>
    <w:rsid w:val="00AB39B2"/>
    <w:rsid w:val="00AB39C1"/>
    <w:rsid w:val="00AB3A23"/>
    <w:rsid w:val="00AB3A38"/>
    <w:rsid w:val="00AB3A90"/>
    <w:rsid w:val="00AB3A99"/>
    <w:rsid w:val="00AB3AB8"/>
    <w:rsid w:val="00AB3AD7"/>
    <w:rsid w:val="00AB3B27"/>
    <w:rsid w:val="00AB3B46"/>
    <w:rsid w:val="00AB3B66"/>
    <w:rsid w:val="00AB3C5B"/>
    <w:rsid w:val="00AB3C65"/>
    <w:rsid w:val="00AB3C98"/>
    <w:rsid w:val="00AB3CCF"/>
    <w:rsid w:val="00AB3CE8"/>
    <w:rsid w:val="00AB3D01"/>
    <w:rsid w:val="00AB3D77"/>
    <w:rsid w:val="00AB3DC4"/>
    <w:rsid w:val="00AB3E02"/>
    <w:rsid w:val="00AB3E4C"/>
    <w:rsid w:val="00AB3E5D"/>
    <w:rsid w:val="00AB3E62"/>
    <w:rsid w:val="00AB3E82"/>
    <w:rsid w:val="00AB3EC7"/>
    <w:rsid w:val="00AB3EF7"/>
    <w:rsid w:val="00AB3F62"/>
    <w:rsid w:val="00AB3F74"/>
    <w:rsid w:val="00AB3F81"/>
    <w:rsid w:val="00AB3FC9"/>
    <w:rsid w:val="00AB3FFD"/>
    <w:rsid w:val="00AB4014"/>
    <w:rsid w:val="00AB4046"/>
    <w:rsid w:val="00AB4052"/>
    <w:rsid w:val="00AB4056"/>
    <w:rsid w:val="00AB408B"/>
    <w:rsid w:val="00AB40BC"/>
    <w:rsid w:val="00AB4106"/>
    <w:rsid w:val="00AB412C"/>
    <w:rsid w:val="00AB415D"/>
    <w:rsid w:val="00AB4189"/>
    <w:rsid w:val="00AB418E"/>
    <w:rsid w:val="00AB41A0"/>
    <w:rsid w:val="00AB41AB"/>
    <w:rsid w:val="00AB41C6"/>
    <w:rsid w:val="00AB41CA"/>
    <w:rsid w:val="00AB41D0"/>
    <w:rsid w:val="00AB41F2"/>
    <w:rsid w:val="00AB4241"/>
    <w:rsid w:val="00AB424D"/>
    <w:rsid w:val="00AB4258"/>
    <w:rsid w:val="00AB433B"/>
    <w:rsid w:val="00AB437C"/>
    <w:rsid w:val="00AB4393"/>
    <w:rsid w:val="00AB439D"/>
    <w:rsid w:val="00AB43B0"/>
    <w:rsid w:val="00AB43B2"/>
    <w:rsid w:val="00AB43D5"/>
    <w:rsid w:val="00AB441C"/>
    <w:rsid w:val="00AB4431"/>
    <w:rsid w:val="00AB443D"/>
    <w:rsid w:val="00AB4446"/>
    <w:rsid w:val="00AB44A7"/>
    <w:rsid w:val="00AB44CF"/>
    <w:rsid w:val="00AB452E"/>
    <w:rsid w:val="00AB4532"/>
    <w:rsid w:val="00AB4579"/>
    <w:rsid w:val="00AB4582"/>
    <w:rsid w:val="00AB467A"/>
    <w:rsid w:val="00AB4726"/>
    <w:rsid w:val="00AB472F"/>
    <w:rsid w:val="00AB473F"/>
    <w:rsid w:val="00AB4793"/>
    <w:rsid w:val="00AB47BC"/>
    <w:rsid w:val="00AB47F5"/>
    <w:rsid w:val="00AB480C"/>
    <w:rsid w:val="00AB4840"/>
    <w:rsid w:val="00AB4846"/>
    <w:rsid w:val="00AB486C"/>
    <w:rsid w:val="00AB48BE"/>
    <w:rsid w:val="00AB49A6"/>
    <w:rsid w:val="00AB49A7"/>
    <w:rsid w:val="00AB4A24"/>
    <w:rsid w:val="00AB4A52"/>
    <w:rsid w:val="00AB4A77"/>
    <w:rsid w:val="00AB4A79"/>
    <w:rsid w:val="00AB4A7C"/>
    <w:rsid w:val="00AB4AB6"/>
    <w:rsid w:val="00AB4AEE"/>
    <w:rsid w:val="00AB4AFD"/>
    <w:rsid w:val="00AB4B44"/>
    <w:rsid w:val="00AB4BB1"/>
    <w:rsid w:val="00AB4BDC"/>
    <w:rsid w:val="00AB4BE4"/>
    <w:rsid w:val="00AB4C0D"/>
    <w:rsid w:val="00AB4C6B"/>
    <w:rsid w:val="00AB4CA4"/>
    <w:rsid w:val="00AB4CBE"/>
    <w:rsid w:val="00AB4CEB"/>
    <w:rsid w:val="00AB4D34"/>
    <w:rsid w:val="00AB4D67"/>
    <w:rsid w:val="00AB4D9C"/>
    <w:rsid w:val="00AB4D9F"/>
    <w:rsid w:val="00AB4DA1"/>
    <w:rsid w:val="00AB4DE3"/>
    <w:rsid w:val="00AB4DEC"/>
    <w:rsid w:val="00AB4E2C"/>
    <w:rsid w:val="00AB4E77"/>
    <w:rsid w:val="00AB4E8C"/>
    <w:rsid w:val="00AB4EC5"/>
    <w:rsid w:val="00AB4EC7"/>
    <w:rsid w:val="00AB4F42"/>
    <w:rsid w:val="00AB4FCF"/>
    <w:rsid w:val="00AB50BE"/>
    <w:rsid w:val="00AB50DE"/>
    <w:rsid w:val="00AB50E8"/>
    <w:rsid w:val="00AB50FB"/>
    <w:rsid w:val="00AB517A"/>
    <w:rsid w:val="00AB5192"/>
    <w:rsid w:val="00AB5230"/>
    <w:rsid w:val="00AB524F"/>
    <w:rsid w:val="00AB5279"/>
    <w:rsid w:val="00AB5292"/>
    <w:rsid w:val="00AB52BC"/>
    <w:rsid w:val="00AB52F7"/>
    <w:rsid w:val="00AB5413"/>
    <w:rsid w:val="00AB5434"/>
    <w:rsid w:val="00AB546C"/>
    <w:rsid w:val="00AB54CC"/>
    <w:rsid w:val="00AB5564"/>
    <w:rsid w:val="00AB556C"/>
    <w:rsid w:val="00AB55B7"/>
    <w:rsid w:val="00AB5655"/>
    <w:rsid w:val="00AB574F"/>
    <w:rsid w:val="00AB5774"/>
    <w:rsid w:val="00AB5777"/>
    <w:rsid w:val="00AB5779"/>
    <w:rsid w:val="00AB579E"/>
    <w:rsid w:val="00AB57D2"/>
    <w:rsid w:val="00AB585D"/>
    <w:rsid w:val="00AB5885"/>
    <w:rsid w:val="00AB58DF"/>
    <w:rsid w:val="00AB58FA"/>
    <w:rsid w:val="00AB590D"/>
    <w:rsid w:val="00AB5A0C"/>
    <w:rsid w:val="00AB5A4F"/>
    <w:rsid w:val="00AB5A61"/>
    <w:rsid w:val="00AB5AB4"/>
    <w:rsid w:val="00AB5AD8"/>
    <w:rsid w:val="00AB5AF7"/>
    <w:rsid w:val="00AB5B11"/>
    <w:rsid w:val="00AB5B19"/>
    <w:rsid w:val="00AB5B37"/>
    <w:rsid w:val="00AB5B6F"/>
    <w:rsid w:val="00AB5B7B"/>
    <w:rsid w:val="00AB5B96"/>
    <w:rsid w:val="00AB5BCC"/>
    <w:rsid w:val="00AB5BFC"/>
    <w:rsid w:val="00AB5C21"/>
    <w:rsid w:val="00AB5C27"/>
    <w:rsid w:val="00AB5CC1"/>
    <w:rsid w:val="00AB5D21"/>
    <w:rsid w:val="00AB5D23"/>
    <w:rsid w:val="00AB5D58"/>
    <w:rsid w:val="00AB5D7D"/>
    <w:rsid w:val="00AB5D84"/>
    <w:rsid w:val="00AB5D93"/>
    <w:rsid w:val="00AB5DA9"/>
    <w:rsid w:val="00AB5DD7"/>
    <w:rsid w:val="00AB5E0A"/>
    <w:rsid w:val="00AB5E2E"/>
    <w:rsid w:val="00AB5E74"/>
    <w:rsid w:val="00AB5EB1"/>
    <w:rsid w:val="00AB5F0F"/>
    <w:rsid w:val="00AB5F1F"/>
    <w:rsid w:val="00AB5F4D"/>
    <w:rsid w:val="00AB5F88"/>
    <w:rsid w:val="00AB5FD3"/>
    <w:rsid w:val="00AB5FD8"/>
    <w:rsid w:val="00AB6053"/>
    <w:rsid w:val="00AB6061"/>
    <w:rsid w:val="00AB6100"/>
    <w:rsid w:val="00AB6103"/>
    <w:rsid w:val="00AB611F"/>
    <w:rsid w:val="00AB61CB"/>
    <w:rsid w:val="00AB61FF"/>
    <w:rsid w:val="00AB6205"/>
    <w:rsid w:val="00AB624D"/>
    <w:rsid w:val="00AB627B"/>
    <w:rsid w:val="00AB627F"/>
    <w:rsid w:val="00AB629F"/>
    <w:rsid w:val="00AB6339"/>
    <w:rsid w:val="00AB6349"/>
    <w:rsid w:val="00AB635D"/>
    <w:rsid w:val="00AB636C"/>
    <w:rsid w:val="00AB63CF"/>
    <w:rsid w:val="00AB643C"/>
    <w:rsid w:val="00AB647B"/>
    <w:rsid w:val="00AB649E"/>
    <w:rsid w:val="00AB64B3"/>
    <w:rsid w:val="00AB64B9"/>
    <w:rsid w:val="00AB652D"/>
    <w:rsid w:val="00AB657D"/>
    <w:rsid w:val="00AB6582"/>
    <w:rsid w:val="00AB65C0"/>
    <w:rsid w:val="00AB660E"/>
    <w:rsid w:val="00AB662D"/>
    <w:rsid w:val="00AB6794"/>
    <w:rsid w:val="00AB67FB"/>
    <w:rsid w:val="00AB680F"/>
    <w:rsid w:val="00AB6844"/>
    <w:rsid w:val="00AB6870"/>
    <w:rsid w:val="00AB68AE"/>
    <w:rsid w:val="00AB68B1"/>
    <w:rsid w:val="00AB68D3"/>
    <w:rsid w:val="00AB6936"/>
    <w:rsid w:val="00AB69AA"/>
    <w:rsid w:val="00AB6A3A"/>
    <w:rsid w:val="00AB6A3E"/>
    <w:rsid w:val="00AB6BAD"/>
    <w:rsid w:val="00AB6BB4"/>
    <w:rsid w:val="00AB6BEE"/>
    <w:rsid w:val="00AB6CEC"/>
    <w:rsid w:val="00AB6D2D"/>
    <w:rsid w:val="00AB6D5A"/>
    <w:rsid w:val="00AB6DA4"/>
    <w:rsid w:val="00AB6DB3"/>
    <w:rsid w:val="00AB6DB9"/>
    <w:rsid w:val="00AB6E12"/>
    <w:rsid w:val="00AB6E43"/>
    <w:rsid w:val="00AB6E7B"/>
    <w:rsid w:val="00AB6EE0"/>
    <w:rsid w:val="00AB6F39"/>
    <w:rsid w:val="00AB6F77"/>
    <w:rsid w:val="00AB6F7F"/>
    <w:rsid w:val="00AB6FBD"/>
    <w:rsid w:val="00AB7024"/>
    <w:rsid w:val="00AB70A9"/>
    <w:rsid w:val="00AB70B5"/>
    <w:rsid w:val="00AB711A"/>
    <w:rsid w:val="00AB7183"/>
    <w:rsid w:val="00AB71DA"/>
    <w:rsid w:val="00AB71E7"/>
    <w:rsid w:val="00AB7208"/>
    <w:rsid w:val="00AB725B"/>
    <w:rsid w:val="00AB72A7"/>
    <w:rsid w:val="00AB7318"/>
    <w:rsid w:val="00AB736E"/>
    <w:rsid w:val="00AB73F4"/>
    <w:rsid w:val="00AB751F"/>
    <w:rsid w:val="00AB7526"/>
    <w:rsid w:val="00AB755B"/>
    <w:rsid w:val="00AB75CE"/>
    <w:rsid w:val="00AB762C"/>
    <w:rsid w:val="00AB765B"/>
    <w:rsid w:val="00AB766C"/>
    <w:rsid w:val="00AB76A1"/>
    <w:rsid w:val="00AB76A7"/>
    <w:rsid w:val="00AB76C3"/>
    <w:rsid w:val="00AB7740"/>
    <w:rsid w:val="00AB7792"/>
    <w:rsid w:val="00AB77D4"/>
    <w:rsid w:val="00AB784F"/>
    <w:rsid w:val="00AB7866"/>
    <w:rsid w:val="00AB78CE"/>
    <w:rsid w:val="00AB78E3"/>
    <w:rsid w:val="00AB7914"/>
    <w:rsid w:val="00AB7943"/>
    <w:rsid w:val="00AB799C"/>
    <w:rsid w:val="00AB7A4B"/>
    <w:rsid w:val="00AB7A5C"/>
    <w:rsid w:val="00AB7AC8"/>
    <w:rsid w:val="00AB7B0D"/>
    <w:rsid w:val="00AB7B43"/>
    <w:rsid w:val="00AB7B7A"/>
    <w:rsid w:val="00AB7B7C"/>
    <w:rsid w:val="00AB7BC2"/>
    <w:rsid w:val="00AB7C3A"/>
    <w:rsid w:val="00AB7C54"/>
    <w:rsid w:val="00AB7C7E"/>
    <w:rsid w:val="00AB7CD2"/>
    <w:rsid w:val="00AB7D3C"/>
    <w:rsid w:val="00AB7D83"/>
    <w:rsid w:val="00AB7DB3"/>
    <w:rsid w:val="00AB7DC3"/>
    <w:rsid w:val="00AB7DE8"/>
    <w:rsid w:val="00AB7F17"/>
    <w:rsid w:val="00AB7F4C"/>
    <w:rsid w:val="00AB7F4F"/>
    <w:rsid w:val="00AB7F84"/>
    <w:rsid w:val="00AC001B"/>
    <w:rsid w:val="00AC0048"/>
    <w:rsid w:val="00AC0082"/>
    <w:rsid w:val="00AC008D"/>
    <w:rsid w:val="00AC0097"/>
    <w:rsid w:val="00AC00B4"/>
    <w:rsid w:val="00AC00B6"/>
    <w:rsid w:val="00AC00D1"/>
    <w:rsid w:val="00AC00E5"/>
    <w:rsid w:val="00AC00F7"/>
    <w:rsid w:val="00AC0201"/>
    <w:rsid w:val="00AC023A"/>
    <w:rsid w:val="00AC0245"/>
    <w:rsid w:val="00AC0271"/>
    <w:rsid w:val="00AC02A5"/>
    <w:rsid w:val="00AC02D3"/>
    <w:rsid w:val="00AC036F"/>
    <w:rsid w:val="00AC0378"/>
    <w:rsid w:val="00AC0392"/>
    <w:rsid w:val="00AC03CC"/>
    <w:rsid w:val="00AC03D3"/>
    <w:rsid w:val="00AC0408"/>
    <w:rsid w:val="00AC0425"/>
    <w:rsid w:val="00AC0460"/>
    <w:rsid w:val="00AC047C"/>
    <w:rsid w:val="00AC0491"/>
    <w:rsid w:val="00AC0495"/>
    <w:rsid w:val="00AC0549"/>
    <w:rsid w:val="00AC055D"/>
    <w:rsid w:val="00AC05A7"/>
    <w:rsid w:val="00AC05E8"/>
    <w:rsid w:val="00AC0607"/>
    <w:rsid w:val="00AC064F"/>
    <w:rsid w:val="00AC0651"/>
    <w:rsid w:val="00AC0669"/>
    <w:rsid w:val="00AC07FB"/>
    <w:rsid w:val="00AC07FC"/>
    <w:rsid w:val="00AC080B"/>
    <w:rsid w:val="00AC0837"/>
    <w:rsid w:val="00AC0946"/>
    <w:rsid w:val="00AC098A"/>
    <w:rsid w:val="00AC09CE"/>
    <w:rsid w:val="00AC09D4"/>
    <w:rsid w:val="00AC0A3F"/>
    <w:rsid w:val="00AC0A86"/>
    <w:rsid w:val="00AC0AB2"/>
    <w:rsid w:val="00AC0AC1"/>
    <w:rsid w:val="00AC0B14"/>
    <w:rsid w:val="00AC0B36"/>
    <w:rsid w:val="00AC0BA0"/>
    <w:rsid w:val="00AC0BF4"/>
    <w:rsid w:val="00AC0C24"/>
    <w:rsid w:val="00AC0C2D"/>
    <w:rsid w:val="00AC0C44"/>
    <w:rsid w:val="00AC0C5D"/>
    <w:rsid w:val="00AC0C78"/>
    <w:rsid w:val="00AC0C82"/>
    <w:rsid w:val="00AC0C9A"/>
    <w:rsid w:val="00AC0D1A"/>
    <w:rsid w:val="00AC0D4C"/>
    <w:rsid w:val="00AC0DDC"/>
    <w:rsid w:val="00AC0E01"/>
    <w:rsid w:val="00AC0E53"/>
    <w:rsid w:val="00AC0E88"/>
    <w:rsid w:val="00AC0F75"/>
    <w:rsid w:val="00AC103C"/>
    <w:rsid w:val="00AC1073"/>
    <w:rsid w:val="00AC10E1"/>
    <w:rsid w:val="00AC10FA"/>
    <w:rsid w:val="00AC113C"/>
    <w:rsid w:val="00AC113D"/>
    <w:rsid w:val="00AC1154"/>
    <w:rsid w:val="00AC1183"/>
    <w:rsid w:val="00AC11B6"/>
    <w:rsid w:val="00AC11B8"/>
    <w:rsid w:val="00AC11CA"/>
    <w:rsid w:val="00AC121C"/>
    <w:rsid w:val="00AC1268"/>
    <w:rsid w:val="00AC127A"/>
    <w:rsid w:val="00AC12FC"/>
    <w:rsid w:val="00AC1303"/>
    <w:rsid w:val="00AC132A"/>
    <w:rsid w:val="00AC13ED"/>
    <w:rsid w:val="00AC143C"/>
    <w:rsid w:val="00AC14EE"/>
    <w:rsid w:val="00AC151B"/>
    <w:rsid w:val="00AC1543"/>
    <w:rsid w:val="00AC1594"/>
    <w:rsid w:val="00AC15AC"/>
    <w:rsid w:val="00AC163E"/>
    <w:rsid w:val="00AC1644"/>
    <w:rsid w:val="00AC166B"/>
    <w:rsid w:val="00AC16EE"/>
    <w:rsid w:val="00AC16F5"/>
    <w:rsid w:val="00AC1708"/>
    <w:rsid w:val="00AC177E"/>
    <w:rsid w:val="00AC1782"/>
    <w:rsid w:val="00AC17B3"/>
    <w:rsid w:val="00AC17EB"/>
    <w:rsid w:val="00AC180E"/>
    <w:rsid w:val="00AC1822"/>
    <w:rsid w:val="00AC1836"/>
    <w:rsid w:val="00AC18C2"/>
    <w:rsid w:val="00AC18C8"/>
    <w:rsid w:val="00AC18E6"/>
    <w:rsid w:val="00AC1990"/>
    <w:rsid w:val="00AC1A02"/>
    <w:rsid w:val="00AC1A30"/>
    <w:rsid w:val="00AC1AA7"/>
    <w:rsid w:val="00AC1AAE"/>
    <w:rsid w:val="00AC1ADC"/>
    <w:rsid w:val="00AC1B0B"/>
    <w:rsid w:val="00AC1B4F"/>
    <w:rsid w:val="00AC1B5E"/>
    <w:rsid w:val="00AC1B6B"/>
    <w:rsid w:val="00AC1B9F"/>
    <w:rsid w:val="00AC1BDB"/>
    <w:rsid w:val="00AC1C09"/>
    <w:rsid w:val="00AC1C67"/>
    <w:rsid w:val="00AC1CC6"/>
    <w:rsid w:val="00AC1D03"/>
    <w:rsid w:val="00AC1D56"/>
    <w:rsid w:val="00AC1D91"/>
    <w:rsid w:val="00AC1E22"/>
    <w:rsid w:val="00AC1E25"/>
    <w:rsid w:val="00AC1E39"/>
    <w:rsid w:val="00AC1E41"/>
    <w:rsid w:val="00AC1ED5"/>
    <w:rsid w:val="00AC1EE2"/>
    <w:rsid w:val="00AC1F0E"/>
    <w:rsid w:val="00AC1F3D"/>
    <w:rsid w:val="00AC1F5A"/>
    <w:rsid w:val="00AC1FF0"/>
    <w:rsid w:val="00AC205B"/>
    <w:rsid w:val="00AC2076"/>
    <w:rsid w:val="00AC2107"/>
    <w:rsid w:val="00AC211F"/>
    <w:rsid w:val="00AC2184"/>
    <w:rsid w:val="00AC21E6"/>
    <w:rsid w:val="00AC21F5"/>
    <w:rsid w:val="00AC21FA"/>
    <w:rsid w:val="00AC2264"/>
    <w:rsid w:val="00AC230D"/>
    <w:rsid w:val="00AC2377"/>
    <w:rsid w:val="00AC23CD"/>
    <w:rsid w:val="00AC23FD"/>
    <w:rsid w:val="00AC246F"/>
    <w:rsid w:val="00AC24B9"/>
    <w:rsid w:val="00AC24E3"/>
    <w:rsid w:val="00AC2602"/>
    <w:rsid w:val="00AC2610"/>
    <w:rsid w:val="00AC2639"/>
    <w:rsid w:val="00AC2691"/>
    <w:rsid w:val="00AC2778"/>
    <w:rsid w:val="00AC2792"/>
    <w:rsid w:val="00AC27D5"/>
    <w:rsid w:val="00AC28F8"/>
    <w:rsid w:val="00AC2969"/>
    <w:rsid w:val="00AC2A3C"/>
    <w:rsid w:val="00AC2A56"/>
    <w:rsid w:val="00AC2B53"/>
    <w:rsid w:val="00AC2C3F"/>
    <w:rsid w:val="00AC2C74"/>
    <w:rsid w:val="00AC2C8D"/>
    <w:rsid w:val="00AC2CCC"/>
    <w:rsid w:val="00AC2D46"/>
    <w:rsid w:val="00AC2D54"/>
    <w:rsid w:val="00AC2DE0"/>
    <w:rsid w:val="00AC2E51"/>
    <w:rsid w:val="00AC2E6C"/>
    <w:rsid w:val="00AC2E9D"/>
    <w:rsid w:val="00AC2EA4"/>
    <w:rsid w:val="00AC2EB6"/>
    <w:rsid w:val="00AC2F47"/>
    <w:rsid w:val="00AC2F6B"/>
    <w:rsid w:val="00AC2F7F"/>
    <w:rsid w:val="00AC2FF2"/>
    <w:rsid w:val="00AC301B"/>
    <w:rsid w:val="00AC3087"/>
    <w:rsid w:val="00AC3095"/>
    <w:rsid w:val="00AC3111"/>
    <w:rsid w:val="00AC3139"/>
    <w:rsid w:val="00AC3147"/>
    <w:rsid w:val="00AC31A6"/>
    <w:rsid w:val="00AC31B7"/>
    <w:rsid w:val="00AC320E"/>
    <w:rsid w:val="00AC323D"/>
    <w:rsid w:val="00AC3254"/>
    <w:rsid w:val="00AC32A8"/>
    <w:rsid w:val="00AC32BF"/>
    <w:rsid w:val="00AC3312"/>
    <w:rsid w:val="00AC332C"/>
    <w:rsid w:val="00AC3338"/>
    <w:rsid w:val="00AC333C"/>
    <w:rsid w:val="00AC3359"/>
    <w:rsid w:val="00AC338D"/>
    <w:rsid w:val="00AC339F"/>
    <w:rsid w:val="00AC33A8"/>
    <w:rsid w:val="00AC33A9"/>
    <w:rsid w:val="00AC3401"/>
    <w:rsid w:val="00AC3416"/>
    <w:rsid w:val="00AC346E"/>
    <w:rsid w:val="00AC34B2"/>
    <w:rsid w:val="00AC3549"/>
    <w:rsid w:val="00AC35BA"/>
    <w:rsid w:val="00AC35C5"/>
    <w:rsid w:val="00AC3632"/>
    <w:rsid w:val="00AC3662"/>
    <w:rsid w:val="00AC3673"/>
    <w:rsid w:val="00AC36B3"/>
    <w:rsid w:val="00AC36F2"/>
    <w:rsid w:val="00AC373D"/>
    <w:rsid w:val="00AC3744"/>
    <w:rsid w:val="00AC376E"/>
    <w:rsid w:val="00AC37E9"/>
    <w:rsid w:val="00AC3804"/>
    <w:rsid w:val="00AC38AB"/>
    <w:rsid w:val="00AC38BE"/>
    <w:rsid w:val="00AC38FD"/>
    <w:rsid w:val="00AC3921"/>
    <w:rsid w:val="00AC39D7"/>
    <w:rsid w:val="00AC39FB"/>
    <w:rsid w:val="00AC3A83"/>
    <w:rsid w:val="00AC3ABF"/>
    <w:rsid w:val="00AC3AD2"/>
    <w:rsid w:val="00AC3AFC"/>
    <w:rsid w:val="00AC3B67"/>
    <w:rsid w:val="00AC3B7B"/>
    <w:rsid w:val="00AC3BD0"/>
    <w:rsid w:val="00AC3C8B"/>
    <w:rsid w:val="00AC3CCC"/>
    <w:rsid w:val="00AC3CE9"/>
    <w:rsid w:val="00AC3D6A"/>
    <w:rsid w:val="00AC3DAE"/>
    <w:rsid w:val="00AC3ECC"/>
    <w:rsid w:val="00AC3EDA"/>
    <w:rsid w:val="00AC3F01"/>
    <w:rsid w:val="00AC3F95"/>
    <w:rsid w:val="00AC3F9B"/>
    <w:rsid w:val="00AC3FB9"/>
    <w:rsid w:val="00AC3FBB"/>
    <w:rsid w:val="00AC3FD0"/>
    <w:rsid w:val="00AC3FD9"/>
    <w:rsid w:val="00AC3FE7"/>
    <w:rsid w:val="00AC4060"/>
    <w:rsid w:val="00AC4078"/>
    <w:rsid w:val="00AC4103"/>
    <w:rsid w:val="00AC41BC"/>
    <w:rsid w:val="00AC41D5"/>
    <w:rsid w:val="00AC426B"/>
    <w:rsid w:val="00AC427F"/>
    <w:rsid w:val="00AC42C1"/>
    <w:rsid w:val="00AC42D0"/>
    <w:rsid w:val="00AC42DC"/>
    <w:rsid w:val="00AC4311"/>
    <w:rsid w:val="00AC4361"/>
    <w:rsid w:val="00AC4367"/>
    <w:rsid w:val="00AC43A2"/>
    <w:rsid w:val="00AC4453"/>
    <w:rsid w:val="00AC449B"/>
    <w:rsid w:val="00AC44DD"/>
    <w:rsid w:val="00AC44FC"/>
    <w:rsid w:val="00AC45C4"/>
    <w:rsid w:val="00AC45E7"/>
    <w:rsid w:val="00AC45EC"/>
    <w:rsid w:val="00AC4642"/>
    <w:rsid w:val="00AC46C8"/>
    <w:rsid w:val="00AC4764"/>
    <w:rsid w:val="00AC47CE"/>
    <w:rsid w:val="00AC47F9"/>
    <w:rsid w:val="00AC4832"/>
    <w:rsid w:val="00AC48E0"/>
    <w:rsid w:val="00AC4931"/>
    <w:rsid w:val="00AC495D"/>
    <w:rsid w:val="00AC4A0B"/>
    <w:rsid w:val="00AC4A30"/>
    <w:rsid w:val="00AC4A43"/>
    <w:rsid w:val="00AC4A51"/>
    <w:rsid w:val="00AC4A6A"/>
    <w:rsid w:val="00AC4A6E"/>
    <w:rsid w:val="00AC4A80"/>
    <w:rsid w:val="00AC4ABD"/>
    <w:rsid w:val="00AC4AFF"/>
    <w:rsid w:val="00AC4B03"/>
    <w:rsid w:val="00AC4B4E"/>
    <w:rsid w:val="00AC4B54"/>
    <w:rsid w:val="00AC4B6B"/>
    <w:rsid w:val="00AC4BB9"/>
    <w:rsid w:val="00AC4BBA"/>
    <w:rsid w:val="00AC4BE4"/>
    <w:rsid w:val="00AC4C04"/>
    <w:rsid w:val="00AC4C41"/>
    <w:rsid w:val="00AC4C51"/>
    <w:rsid w:val="00AC4C70"/>
    <w:rsid w:val="00AC4C91"/>
    <w:rsid w:val="00AC4CA0"/>
    <w:rsid w:val="00AC4CAD"/>
    <w:rsid w:val="00AC4D26"/>
    <w:rsid w:val="00AC4D2E"/>
    <w:rsid w:val="00AC4DD9"/>
    <w:rsid w:val="00AC4E0A"/>
    <w:rsid w:val="00AC4EAE"/>
    <w:rsid w:val="00AC4EB0"/>
    <w:rsid w:val="00AC4EFD"/>
    <w:rsid w:val="00AC4F15"/>
    <w:rsid w:val="00AC4F79"/>
    <w:rsid w:val="00AC4F90"/>
    <w:rsid w:val="00AC4FA2"/>
    <w:rsid w:val="00AC4FA3"/>
    <w:rsid w:val="00AC4FF1"/>
    <w:rsid w:val="00AC502C"/>
    <w:rsid w:val="00AC506A"/>
    <w:rsid w:val="00AC506C"/>
    <w:rsid w:val="00AC50BC"/>
    <w:rsid w:val="00AC50E6"/>
    <w:rsid w:val="00AC50ED"/>
    <w:rsid w:val="00AC511C"/>
    <w:rsid w:val="00AC5142"/>
    <w:rsid w:val="00AC5191"/>
    <w:rsid w:val="00AC51BA"/>
    <w:rsid w:val="00AC525F"/>
    <w:rsid w:val="00AC52C1"/>
    <w:rsid w:val="00AC5340"/>
    <w:rsid w:val="00AC5378"/>
    <w:rsid w:val="00AC53A3"/>
    <w:rsid w:val="00AC53CD"/>
    <w:rsid w:val="00AC53DE"/>
    <w:rsid w:val="00AC53E1"/>
    <w:rsid w:val="00AC5429"/>
    <w:rsid w:val="00AC5489"/>
    <w:rsid w:val="00AC54A3"/>
    <w:rsid w:val="00AC54F2"/>
    <w:rsid w:val="00AC557F"/>
    <w:rsid w:val="00AC5590"/>
    <w:rsid w:val="00AC559F"/>
    <w:rsid w:val="00AC55AC"/>
    <w:rsid w:val="00AC55D0"/>
    <w:rsid w:val="00AC5604"/>
    <w:rsid w:val="00AC5605"/>
    <w:rsid w:val="00AC5643"/>
    <w:rsid w:val="00AC5819"/>
    <w:rsid w:val="00AC581A"/>
    <w:rsid w:val="00AC5820"/>
    <w:rsid w:val="00AC5832"/>
    <w:rsid w:val="00AC584F"/>
    <w:rsid w:val="00AC5895"/>
    <w:rsid w:val="00AC58C9"/>
    <w:rsid w:val="00AC597A"/>
    <w:rsid w:val="00AC5982"/>
    <w:rsid w:val="00AC59AB"/>
    <w:rsid w:val="00AC59D1"/>
    <w:rsid w:val="00AC5A7D"/>
    <w:rsid w:val="00AC5AC8"/>
    <w:rsid w:val="00AC5B60"/>
    <w:rsid w:val="00AC5B7F"/>
    <w:rsid w:val="00AC5B90"/>
    <w:rsid w:val="00AC5BEB"/>
    <w:rsid w:val="00AC5C5F"/>
    <w:rsid w:val="00AC5C67"/>
    <w:rsid w:val="00AC5C7E"/>
    <w:rsid w:val="00AC5CB5"/>
    <w:rsid w:val="00AC5DBB"/>
    <w:rsid w:val="00AC5DFD"/>
    <w:rsid w:val="00AC5E39"/>
    <w:rsid w:val="00AC5E49"/>
    <w:rsid w:val="00AC5E4F"/>
    <w:rsid w:val="00AC5E7B"/>
    <w:rsid w:val="00AC5E97"/>
    <w:rsid w:val="00AC5E98"/>
    <w:rsid w:val="00AC5EE3"/>
    <w:rsid w:val="00AC5EE4"/>
    <w:rsid w:val="00AC5EF9"/>
    <w:rsid w:val="00AC5F54"/>
    <w:rsid w:val="00AC60EA"/>
    <w:rsid w:val="00AC6104"/>
    <w:rsid w:val="00AC6116"/>
    <w:rsid w:val="00AC6181"/>
    <w:rsid w:val="00AC619D"/>
    <w:rsid w:val="00AC61DC"/>
    <w:rsid w:val="00AC61E2"/>
    <w:rsid w:val="00AC6233"/>
    <w:rsid w:val="00AC623B"/>
    <w:rsid w:val="00AC62BB"/>
    <w:rsid w:val="00AC630A"/>
    <w:rsid w:val="00AC6333"/>
    <w:rsid w:val="00AC6444"/>
    <w:rsid w:val="00AC644D"/>
    <w:rsid w:val="00AC6486"/>
    <w:rsid w:val="00AC64DD"/>
    <w:rsid w:val="00AC6510"/>
    <w:rsid w:val="00AC6567"/>
    <w:rsid w:val="00AC656D"/>
    <w:rsid w:val="00AC6570"/>
    <w:rsid w:val="00AC6591"/>
    <w:rsid w:val="00AC65BA"/>
    <w:rsid w:val="00AC65EC"/>
    <w:rsid w:val="00AC6604"/>
    <w:rsid w:val="00AC6606"/>
    <w:rsid w:val="00AC660A"/>
    <w:rsid w:val="00AC6611"/>
    <w:rsid w:val="00AC6619"/>
    <w:rsid w:val="00AC6648"/>
    <w:rsid w:val="00AC6686"/>
    <w:rsid w:val="00AC66EE"/>
    <w:rsid w:val="00AC6703"/>
    <w:rsid w:val="00AC670F"/>
    <w:rsid w:val="00AC67AC"/>
    <w:rsid w:val="00AC67C1"/>
    <w:rsid w:val="00AC67F5"/>
    <w:rsid w:val="00AC6853"/>
    <w:rsid w:val="00AC6861"/>
    <w:rsid w:val="00AC6886"/>
    <w:rsid w:val="00AC689E"/>
    <w:rsid w:val="00AC68D6"/>
    <w:rsid w:val="00AC68FC"/>
    <w:rsid w:val="00AC6925"/>
    <w:rsid w:val="00AC6949"/>
    <w:rsid w:val="00AC6955"/>
    <w:rsid w:val="00AC6971"/>
    <w:rsid w:val="00AC6988"/>
    <w:rsid w:val="00AC69C5"/>
    <w:rsid w:val="00AC69CB"/>
    <w:rsid w:val="00AC69D8"/>
    <w:rsid w:val="00AC69DF"/>
    <w:rsid w:val="00AC69E7"/>
    <w:rsid w:val="00AC6A05"/>
    <w:rsid w:val="00AC6A61"/>
    <w:rsid w:val="00AC6A97"/>
    <w:rsid w:val="00AC6AD5"/>
    <w:rsid w:val="00AC6AD7"/>
    <w:rsid w:val="00AC6B0C"/>
    <w:rsid w:val="00AC6B0E"/>
    <w:rsid w:val="00AC6B17"/>
    <w:rsid w:val="00AC6B1A"/>
    <w:rsid w:val="00AC6B43"/>
    <w:rsid w:val="00AC6BB1"/>
    <w:rsid w:val="00AC6BCF"/>
    <w:rsid w:val="00AC6C51"/>
    <w:rsid w:val="00AC6CC3"/>
    <w:rsid w:val="00AC6CE9"/>
    <w:rsid w:val="00AC6D00"/>
    <w:rsid w:val="00AC6D55"/>
    <w:rsid w:val="00AC6D70"/>
    <w:rsid w:val="00AC6DA5"/>
    <w:rsid w:val="00AC6DC4"/>
    <w:rsid w:val="00AC6DCA"/>
    <w:rsid w:val="00AC6DD8"/>
    <w:rsid w:val="00AC6E01"/>
    <w:rsid w:val="00AC6E13"/>
    <w:rsid w:val="00AC6E2A"/>
    <w:rsid w:val="00AC6E30"/>
    <w:rsid w:val="00AC6E78"/>
    <w:rsid w:val="00AC6F57"/>
    <w:rsid w:val="00AC6F93"/>
    <w:rsid w:val="00AC6FB4"/>
    <w:rsid w:val="00AC6FDB"/>
    <w:rsid w:val="00AC6FFE"/>
    <w:rsid w:val="00AC7011"/>
    <w:rsid w:val="00AC7060"/>
    <w:rsid w:val="00AC7072"/>
    <w:rsid w:val="00AC708C"/>
    <w:rsid w:val="00AC709D"/>
    <w:rsid w:val="00AC70AE"/>
    <w:rsid w:val="00AC70F5"/>
    <w:rsid w:val="00AC7182"/>
    <w:rsid w:val="00AC71C7"/>
    <w:rsid w:val="00AC720F"/>
    <w:rsid w:val="00AC7237"/>
    <w:rsid w:val="00AC7240"/>
    <w:rsid w:val="00AC7246"/>
    <w:rsid w:val="00AC72A9"/>
    <w:rsid w:val="00AC72C3"/>
    <w:rsid w:val="00AC7349"/>
    <w:rsid w:val="00AC735A"/>
    <w:rsid w:val="00AC73F9"/>
    <w:rsid w:val="00AC741B"/>
    <w:rsid w:val="00AC7442"/>
    <w:rsid w:val="00AC744F"/>
    <w:rsid w:val="00AC7460"/>
    <w:rsid w:val="00AC7484"/>
    <w:rsid w:val="00AC74EB"/>
    <w:rsid w:val="00AC7508"/>
    <w:rsid w:val="00AC7532"/>
    <w:rsid w:val="00AC754E"/>
    <w:rsid w:val="00AC759C"/>
    <w:rsid w:val="00AC764A"/>
    <w:rsid w:val="00AC76A3"/>
    <w:rsid w:val="00AC773D"/>
    <w:rsid w:val="00AC776C"/>
    <w:rsid w:val="00AC7785"/>
    <w:rsid w:val="00AC77AC"/>
    <w:rsid w:val="00AC77BE"/>
    <w:rsid w:val="00AC77D4"/>
    <w:rsid w:val="00AC7819"/>
    <w:rsid w:val="00AC782F"/>
    <w:rsid w:val="00AC7857"/>
    <w:rsid w:val="00AC7884"/>
    <w:rsid w:val="00AC78EC"/>
    <w:rsid w:val="00AC79C0"/>
    <w:rsid w:val="00AC79FC"/>
    <w:rsid w:val="00AC7A43"/>
    <w:rsid w:val="00AC7ABB"/>
    <w:rsid w:val="00AC7ACF"/>
    <w:rsid w:val="00AC7AE0"/>
    <w:rsid w:val="00AC7B34"/>
    <w:rsid w:val="00AC7B5C"/>
    <w:rsid w:val="00AC7BE5"/>
    <w:rsid w:val="00AC7BEE"/>
    <w:rsid w:val="00AC7C0A"/>
    <w:rsid w:val="00AC7C11"/>
    <w:rsid w:val="00AC7C7C"/>
    <w:rsid w:val="00AC7C88"/>
    <w:rsid w:val="00AC7CDE"/>
    <w:rsid w:val="00AC7CE9"/>
    <w:rsid w:val="00AC7D15"/>
    <w:rsid w:val="00AC7D2F"/>
    <w:rsid w:val="00AC7D5C"/>
    <w:rsid w:val="00AC7D7F"/>
    <w:rsid w:val="00AC7DA2"/>
    <w:rsid w:val="00AC7DAC"/>
    <w:rsid w:val="00AC7E4E"/>
    <w:rsid w:val="00AC7E55"/>
    <w:rsid w:val="00AC7E5D"/>
    <w:rsid w:val="00AC7F4D"/>
    <w:rsid w:val="00AC7F4F"/>
    <w:rsid w:val="00AC7FAC"/>
    <w:rsid w:val="00AD001C"/>
    <w:rsid w:val="00AD011C"/>
    <w:rsid w:val="00AD011E"/>
    <w:rsid w:val="00AD0147"/>
    <w:rsid w:val="00AD0163"/>
    <w:rsid w:val="00AD01A8"/>
    <w:rsid w:val="00AD01E3"/>
    <w:rsid w:val="00AD01E6"/>
    <w:rsid w:val="00AD01FE"/>
    <w:rsid w:val="00AD0212"/>
    <w:rsid w:val="00AD028E"/>
    <w:rsid w:val="00AD0292"/>
    <w:rsid w:val="00AD030F"/>
    <w:rsid w:val="00AD032E"/>
    <w:rsid w:val="00AD0355"/>
    <w:rsid w:val="00AD039E"/>
    <w:rsid w:val="00AD03D9"/>
    <w:rsid w:val="00AD040F"/>
    <w:rsid w:val="00AD043A"/>
    <w:rsid w:val="00AD04B9"/>
    <w:rsid w:val="00AD04F4"/>
    <w:rsid w:val="00AD0529"/>
    <w:rsid w:val="00AD054A"/>
    <w:rsid w:val="00AD0553"/>
    <w:rsid w:val="00AD05C0"/>
    <w:rsid w:val="00AD0672"/>
    <w:rsid w:val="00AD067A"/>
    <w:rsid w:val="00AD068F"/>
    <w:rsid w:val="00AD06EB"/>
    <w:rsid w:val="00AD0708"/>
    <w:rsid w:val="00AD073F"/>
    <w:rsid w:val="00AD080D"/>
    <w:rsid w:val="00AD0846"/>
    <w:rsid w:val="00AD0879"/>
    <w:rsid w:val="00AD093D"/>
    <w:rsid w:val="00AD0A4F"/>
    <w:rsid w:val="00AD0A5C"/>
    <w:rsid w:val="00AD0AB4"/>
    <w:rsid w:val="00AD0ACF"/>
    <w:rsid w:val="00AD0ADB"/>
    <w:rsid w:val="00AD0AE0"/>
    <w:rsid w:val="00AD0AED"/>
    <w:rsid w:val="00AD0B18"/>
    <w:rsid w:val="00AD0B41"/>
    <w:rsid w:val="00AD0B43"/>
    <w:rsid w:val="00AD0BC6"/>
    <w:rsid w:val="00AD0BD1"/>
    <w:rsid w:val="00AD0BE6"/>
    <w:rsid w:val="00AD0C05"/>
    <w:rsid w:val="00AD0C17"/>
    <w:rsid w:val="00AD0C41"/>
    <w:rsid w:val="00AD0C96"/>
    <w:rsid w:val="00AD0CD3"/>
    <w:rsid w:val="00AD0D1B"/>
    <w:rsid w:val="00AD0D21"/>
    <w:rsid w:val="00AD0D49"/>
    <w:rsid w:val="00AD0D5C"/>
    <w:rsid w:val="00AD0D74"/>
    <w:rsid w:val="00AD0DE4"/>
    <w:rsid w:val="00AD0DEE"/>
    <w:rsid w:val="00AD0E09"/>
    <w:rsid w:val="00AD0E4F"/>
    <w:rsid w:val="00AD0E5F"/>
    <w:rsid w:val="00AD0E72"/>
    <w:rsid w:val="00AD0EAA"/>
    <w:rsid w:val="00AD0F05"/>
    <w:rsid w:val="00AD0F1F"/>
    <w:rsid w:val="00AD0FDF"/>
    <w:rsid w:val="00AD0FF2"/>
    <w:rsid w:val="00AD103A"/>
    <w:rsid w:val="00AD1084"/>
    <w:rsid w:val="00AD109A"/>
    <w:rsid w:val="00AD10C4"/>
    <w:rsid w:val="00AD1108"/>
    <w:rsid w:val="00AD1118"/>
    <w:rsid w:val="00AD1133"/>
    <w:rsid w:val="00AD1194"/>
    <w:rsid w:val="00AD120B"/>
    <w:rsid w:val="00AD122E"/>
    <w:rsid w:val="00AD12BE"/>
    <w:rsid w:val="00AD12C4"/>
    <w:rsid w:val="00AD13D7"/>
    <w:rsid w:val="00AD13E6"/>
    <w:rsid w:val="00AD14B1"/>
    <w:rsid w:val="00AD14BD"/>
    <w:rsid w:val="00AD151C"/>
    <w:rsid w:val="00AD15DA"/>
    <w:rsid w:val="00AD162B"/>
    <w:rsid w:val="00AD166C"/>
    <w:rsid w:val="00AD1678"/>
    <w:rsid w:val="00AD16AE"/>
    <w:rsid w:val="00AD1731"/>
    <w:rsid w:val="00AD1740"/>
    <w:rsid w:val="00AD17E8"/>
    <w:rsid w:val="00AD1821"/>
    <w:rsid w:val="00AD1826"/>
    <w:rsid w:val="00AD184D"/>
    <w:rsid w:val="00AD184F"/>
    <w:rsid w:val="00AD185E"/>
    <w:rsid w:val="00AD1893"/>
    <w:rsid w:val="00AD18E9"/>
    <w:rsid w:val="00AD192D"/>
    <w:rsid w:val="00AD193C"/>
    <w:rsid w:val="00AD1940"/>
    <w:rsid w:val="00AD1984"/>
    <w:rsid w:val="00AD1990"/>
    <w:rsid w:val="00AD1994"/>
    <w:rsid w:val="00AD19BA"/>
    <w:rsid w:val="00AD19EB"/>
    <w:rsid w:val="00AD19FB"/>
    <w:rsid w:val="00AD1A34"/>
    <w:rsid w:val="00AD1A64"/>
    <w:rsid w:val="00AD1A65"/>
    <w:rsid w:val="00AD1A6E"/>
    <w:rsid w:val="00AD1AA8"/>
    <w:rsid w:val="00AD1AB8"/>
    <w:rsid w:val="00AD1B1E"/>
    <w:rsid w:val="00AD1B69"/>
    <w:rsid w:val="00AD1B6F"/>
    <w:rsid w:val="00AD1BB8"/>
    <w:rsid w:val="00AD1BE3"/>
    <w:rsid w:val="00AD1C4C"/>
    <w:rsid w:val="00AD1C8B"/>
    <w:rsid w:val="00AD1D09"/>
    <w:rsid w:val="00AD1D1C"/>
    <w:rsid w:val="00AD1D65"/>
    <w:rsid w:val="00AD1D99"/>
    <w:rsid w:val="00AD1DCB"/>
    <w:rsid w:val="00AD1E4C"/>
    <w:rsid w:val="00AD1E8F"/>
    <w:rsid w:val="00AD1EB1"/>
    <w:rsid w:val="00AD1F1D"/>
    <w:rsid w:val="00AD1F65"/>
    <w:rsid w:val="00AD1FB5"/>
    <w:rsid w:val="00AD1FED"/>
    <w:rsid w:val="00AD20D5"/>
    <w:rsid w:val="00AD2141"/>
    <w:rsid w:val="00AD2272"/>
    <w:rsid w:val="00AD2274"/>
    <w:rsid w:val="00AD22B5"/>
    <w:rsid w:val="00AD22BA"/>
    <w:rsid w:val="00AD22ED"/>
    <w:rsid w:val="00AD235F"/>
    <w:rsid w:val="00AD238F"/>
    <w:rsid w:val="00AD23E2"/>
    <w:rsid w:val="00AD23E5"/>
    <w:rsid w:val="00AD23F2"/>
    <w:rsid w:val="00AD2459"/>
    <w:rsid w:val="00AD245A"/>
    <w:rsid w:val="00AD24AF"/>
    <w:rsid w:val="00AD24EC"/>
    <w:rsid w:val="00AD2582"/>
    <w:rsid w:val="00AD258F"/>
    <w:rsid w:val="00AD265C"/>
    <w:rsid w:val="00AD268D"/>
    <w:rsid w:val="00AD26B6"/>
    <w:rsid w:val="00AD27B9"/>
    <w:rsid w:val="00AD27D4"/>
    <w:rsid w:val="00AD2802"/>
    <w:rsid w:val="00AD2899"/>
    <w:rsid w:val="00AD2903"/>
    <w:rsid w:val="00AD2961"/>
    <w:rsid w:val="00AD2969"/>
    <w:rsid w:val="00AD2970"/>
    <w:rsid w:val="00AD29B8"/>
    <w:rsid w:val="00AD29CB"/>
    <w:rsid w:val="00AD29D5"/>
    <w:rsid w:val="00AD2A18"/>
    <w:rsid w:val="00AD2A23"/>
    <w:rsid w:val="00AD2A3D"/>
    <w:rsid w:val="00AD2A60"/>
    <w:rsid w:val="00AD2A77"/>
    <w:rsid w:val="00AD2AB7"/>
    <w:rsid w:val="00AD2AE4"/>
    <w:rsid w:val="00AD2BA2"/>
    <w:rsid w:val="00AD2C19"/>
    <w:rsid w:val="00AD2C49"/>
    <w:rsid w:val="00AD2D11"/>
    <w:rsid w:val="00AD2DF8"/>
    <w:rsid w:val="00AD2DF9"/>
    <w:rsid w:val="00AD2DFA"/>
    <w:rsid w:val="00AD2E04"/>
    <w:rsid w:val="00AD2EA4"/>
    <w:rsid w:val="00AD2EB4"/>
    <w:rsid w:val="00AD2EC6"/>
    <w:rsid w:val="00AD2F19"/>
    <w:rsid w:val="00AD2F3A"/>
    <w:rsid w:val="00AD2F9C"/>
    <w:rsid w:val="00AD2F9D"/>
    <w:rsid w:val="00AD2FC8"/>
    <w:rsid w:val="00AD2FF7"/>
    <w:rsid w:val="00AD304D"/>
    <w:rsid w:val="00AD306D"/>
    <w:rsid w:val="00AD306F"/>
    <w:rsid w:val="00AD30FF"/>
    <w:rsid w:val="00AD319A"/>
    <w:rsid w:val="00AD319D"/>
    <w:rsid w:val="00AD3288"/>
    <w:rsid w:val="00AD32AA"/>
    <w:rsid w:val="00AD32ED"/>
    <w:rsid w:val="00AD3309"/>
    <w:rsid w:val="00AD332C"/>
    <w:rsid w:val="00AD332D"/>
    <w:rsid w:val="00AD33C6"/>
    <w:rsid w:val="00AD33E1"/>
    <w:rsid w:val="00AD33F7"/>
    <w:rsid w:val="00AD342F"/>
    <w:rsid w:val="00AD3472"/>
    <w:rsid w:val="00AD3494"/>
    <w:rsid w:val="00AD349E"/>
    <w:rsid w:val="00AD34DC"/>
    <w:rsid w:val="00AD34EA"/>
    <w:rsid w:val="00AD3509"/>
    <w:rsid w:val="00AD3513"/>
    <w:rsid w:val="00AD3587"/>
    <w:rsid w:val="00AD35A8"/>
    <w:rsid w:val="00AD35E4"/>
    <w:rsid w:val="00AD3613"/>
    <w:rsid w:val="00AD3671"/>
    <w:rsid w:val="00AD3672"/>
    <w:rsid w:val="00AD36B0"/>
    <w:rsid w:val="00AD37AB"/>
    <w:rsid w:val="00AD37DC"/>
    <w:rsid w:val="00AD37DF"/>
    <w:rsid w:val="00AD3822"/>
    <w:rsid w:val="00AD3856"/>
    <w:rsid w:val="00AD3868"/>
    <w:rsid w:val="00AD388A"/>
    <w:rsid w:val="00AD396C"/>
    <w:rsid w:val="00AD396E"/>
    <w:rsid w:val="00AD3972"/>
    <w:rsid w:val="00AD398A"/>
    <w:rsid w:val="00AD39A4"/>
    <w:rsid w:val="00AD39C7"/>
    <w:rsid w:val="00AD3A79"/>
    <w:rsid w:val="00AD3A8D"/>
    <w:rsid w:val="00AD3AF4"/>
    <w:rsid w:val="00AD3B4F"/>
    <w:rsid w:val="00AD3B5A"/>
    <w:rsid w:val="00AD3B6C"/>
    <w:rsid w:val="00AD3B9A"/>
    <w:rsid w:val="00AD3BA1"/>
    <w:rsid w:val="00AD3BED"/>
    <w:rsid w:val="00AD3BFB"/>
    <w:rsid w:val="00AD3C14"/>
    <w:rsid w:val="00AD3C3A"/>
    <w:rsid w:val="00AD3CDD"/>
    <w:rsid w:val="00AD3D2E"/>
    <w:rsid w:val="00AD3D3B"/>
    <w:rsid w:val="00AD3D43"/>
    <w:rsid w:val="00AD3D8E"/>
    <w:rsid w:val="00AD3DD6"/>
    <w:rsid w:val="00AD3DF5"/>
    <w:rsid w:val="00AD3F4E"/>
    <w:rsid w:val="00AD4013"/>
    <w:rsid w:val="00AD4049"/>
    <w:rsid w:val="00AD409E"/>
    <w:rsid w:val="00AD40A8"/>
    <w:rsid w:val="00AD40C4"/>
    <w:rsid w:val="00AD410B"/>
    <w:rsid w:val="00AD417E"/>
    <w:rsid w:val="00AD4195"/>
    <w:rsid w:val="00AD4254"/>
    <w:rsid w:val="00AD425D"/>
    <w:rsid w:val="00AD428D"/>
    <w:rsid w:val="00AD42BB"/>
    <w:rsid w:val="00AD42C9"/>
    <w:rsid w:val="00AD430D"/>
    <w:rsid w:val="00AD437E"/>
    <w:rsid w:val="00AD4380"/>
    <w:rsid w:val="00AD4386"/>
    <w:rsid w:val="00AD43BE"/>
    <w:rsid w:val="00AD4472"/>
    <w:rsid w:val="00AD4497"/>
    <w:rsid w:val="00AD44E5"/>
    <w:rsid w:val="00AD44FA"/>
    <w:rsid w:val="00AD4530"/>
    <w:rsid w:val="00AD454C"/>
    <w:rsid w:val="00AD456F"/>
    <w:rsid w:val="00AD457F"/>
    <w:rsid w:val="00AD4589"/>
    <w:rsid w:val="00AD45A6"/>
    <w:rsid w:val="00AD45E0"/>
    <w:rsid w:val="00AD46DC"/>
    <w:rsid w:val="00AD4741"/>
    <w:rsid w:val="00AD476A"/>
    <w:rsid w:val="00AD476F"/>
    <w:rsid w:val="00AD47BE"/>
    <w:rsid w:val="00AD47E4"/>
    <w:rsid w:val="00AD4814"/>
    <w:rsid w:val="00AD482B"/>
    <w:rsid w:val="00AD483C"/>
    <w:rsid w:val="00AD484D"/>
    <w:rsid w:val="00AD486C"/>
    <w:rsid w:val="00AD48F9"/>
    <w:rsid w:val="00AD4909"/>
    <w:rsid w:val="00AD491F"/>
    <w:rsid w:val="00AD4932"/>
    <w:rsid w:val="00AD4955"/>
    <w:rsid w:val="00AD49C0"/>
    <w:rsid w:val="00AD4A4E"/>
    <w:rsid w:val="00AD4A7D"/>
    <w:rsid w:val="00AD4ABF"/>
    <w:rsid w:val="00AD4AF4"/>
    <w:rsid w:val="00AD4B2D"/>
    <w:rsid w:val="00AD4B2E"/>
    <w:rsid w:val="00AD4B43"/>
    <w:rsid w:val="00AD4BB7"/>
    <w:rsid w:val="00AD4C46"/>
    <w:rsid w:val="00AD4C76"/>
    <w:rsid w:val="00AD4CAE"/>
    <w:rsid w:val="00AD4D34"/>
    <w:rsid w:val="00AD4D96"/>
    <w:rsid w:val="00AD4DA3"/>
    <w:rsid w:val="00AD4DC0"/>
    <w:rsid w:val="00AD4E2C"/>
    <w:rsid w:val="00AD4E3B"/>
    <w:rsid w:val="00AD4EEE"/>
    <w:rsid w:val="00AD4F65"/>
    <w:rsid w:val="00AD4FCD"/>
    <w:rsid w:val="00AD4FF8"/>
    <w:rsid w:val="00AD5003"/>
    <w:rsid w:val="00AD5027"/>
    <w:rsid w:val="00AD507D"/>
    <w:rsid w:val="00AD50DD"/>
    <w:rsid w:val="00AD51A2"/>
    <w:rsid w:val="00AD51E5"/>
    <w:rsid w:val="00AD5255"/>
    <w:rsid w:val="00AD52A0"/>
    <w:rsid w:val="00AD52CF"/>
    <w:rsid w:val="00AD52D4"/>
    <w:rsid w:val="00AD52FA"/>
    <w:rsid w:val="00AD534B"/>
    <w:rsid w:val="00AD537F"/>
    <w:rsid w:val="00AD5390"/>
    <w:rsid w:val="00AD53BD"/>
    <w:rsid w:val="00AD541F"/>
    <w:rsid w:val="00AD54E8"/>
    <w:rsid w:val="00AD5517"/>
    <w:rsid w:val="00AD5544"/>
    <w:rsid w:val="00AD5597"/>
    <w:rsid w:val="00AD559E"/>
    <w:rsid w:val="00AD55BE"/>
    <w:rsid w:val="00AD5669"/>
    <w:rsid w:val="00AD568C"/>
    <w:rsid w:val="00AD56C2"/>
    <w:rsid w:val="00AD56CA"/>
    <w:rsid w:val="00AD56D0"/>
    <w:rsid w:val="00AD56FA"/>
    <w:rsid w:val="00AD5779"/>
    <w:rsid w:val="00AD57CE"/>
    <w:rsid w:val="00AD5809"/>
    <w:rsid w:val="00AD5864"/>
    <w:rsid w:val="00AD5879"/>
    <w:rsid w:val="00AD58D7"/>
    <w:rsid w:val="00AD5961"/>
    <w:rsid w:val="00AD59C2"/>
    <w:rsid w:val="00AD5A15"/>
    <w:rsid w:val="00AD5A24"/>
    <w:rsid w:val="00AD5A2C"/>
    <w:rsid w:val="00AD5A31"/>
    <w:rsid w:val="00AD5A3F"/>
    <w:rsid w:val="00AD5A74"/>
    <w:rsid w:val="00AD5A84"/>
    <w:rsid w:val="00AD5AAC"/>
    <w:rsid w:val="00AD5B1C"/>
    <w:rsid w:val="00AD5B27"/>
    <w:rsid w:val="00AD5C30"/>
    <w:rsid w:val="00AD5C31"/>
    <w:rsid w:val="00AD5C63"/>
    <w:rsid w:val="00AD5C6E"/>
    <w:rsid w:val="00AD5D01"/>
    <w:rsid w:val="00AD5DBD"/>
    <w:rsid w:val="00AD5DEB"/>
    <w:rsid w:val="00AD5DFA"/>
    <w:rsid w:val="00AD5E10"/>
    <w:rsid w:val="00AD5E7C"/>
    <w:rsid w:val="00AD5E84"/>
    <w:rsid w:val="00AD5E91"/>
    <w:rsid w:val="00AD5EE9"/>
    <w:rsid w:val="00AD5F67"/>
    <w:rsid w:val="00AD5FA4"/>
    <w:rsid w:val="00AD5FF0"/>
    <w:rsid w:val="00AD6021"/>
    <w:rsid w:val="00AD6024"/>
    <w:rsid w:val="00AD6050"/>
    <w:rsid w:val="00AD6080"/>
    <w:rsid w:val="00AD60D5"/>
    <w:rsid w:val="00AD60DF"/>
    <w:rsid w:val="00AD60E5"/>
    <w:rsid w:val="00AD60F8"/>
    <w:rsid w:val="00AD613E"/>
    <w:rsid w:val="00AD61BA"/>
    <w:rsid w:val="00AD623B"/>
    <w:rsid w:val="00AD627E"/>
    <w:rsid w:val="00AD628B"/>
    <w:rsid w:val="00AD62B4"/>
    <w:rsid w:val="00AD62E9"/>
    <w:rsid w:val="00AD6369"/>
    <w:rsid w:val="00AD63A1"/>
    <w:rsid w:val="00AD63EE"/>
    <w:rsid w:val="00AD6416"/>
    <w:rsid w:val="00AD6418"/>
    <w:rsid w:val="00AD6489"/>
    <w:rsid w:val="00AD64A6"/>
    <w:rsid w:val="00AD64E3"/>
    <w:rsid w:val="00AD64E8"/>
    <w:rsid w:val="00AD6541"/>
    <w:rsid w:val="00AD6545"/>
    <w:rsid w:val="00AD6558"/>
    <w:rsid w:val="00AD656E"/>
    <w:rsid w:val="00AD65AF"/>
    <w:rsid w:val="00AD6606"/>
    <w:rsid w:val="00AD6628"/>
    <w:rsid w:val="00AD6660"/>
    <w:rsid w:val="00AD676D"/>
    <w:rsid w:val="00AD678C"/>
    <w:rsid w:val="00AD67FC"/>
    <w:rsid w:val="00AD681F"/>
    <w:rsid w:val="00AD6845"/>
    <w:rsid w:val="00AD6850"/>
    <w:rsid w:val="00AD6863"/>
    <w:rsid w:val="00AD689E"/>
    <w:rsid w:val="00AD68FF"/>
    <w:rsid w:val="00AD695C"/>
    <w:rsid w:val="00AD697C"/>
    <w:rsid w:val="00AD697D"/>
    <w:rsid w:val="00AD6AC9"/>
    <w:rsid w:val="00AD6AD7"/>
    <w:rsid w:val="00AD6B09"/>
    <w:rsid w:val="00AD6B0B"/>
    <w:rsid w:val="00AD6B38"/>
    <w:rsid w:val="00AD6B93"/>
    <w:rsid w:val="00AD6BBD"/>
    <w:rsid w:val="00AD6BC5"/>
    <w:rsid w:val="00AD6BF0"/>
    <w:rsid w:val="00AD6C0F"/>
    <w:rsid w:val="00AD6D44"/>
    <w:rsid w:val="00AD6D77"/>
    <w:rsid w:val="00AD6DBA"/>
    <w:rsid w:val="00AD6E0D"/>
    <w:rsid w:val="00AD6E52"/>
    <w:rsid w:val="00AD6EEC"/>
    <w:rsid w:val="00AD6EF7"/>
    <w:rsid w:val="00AD6EF8"/>
    <w:rsid w:val="00AD6F19"/>
    <w:rsid w:val="00AD6F2A"/>
    <w:rsid w:val="00AD6F2E"/>
    <w:rsid w:val="00AD6F58"/>
    <w:rsid w:val="00AD7036"/>
    <w:rsid w:val="00AD709E"/>
    <w:rsid w:val="00AD70A1"/>
    <w:rsid w:val="00AD71B7"/>
    <w:rsid w:val="00AD7207"/>
    <w:rsid w:val="00AD7230"/>
    <w:rsid w:val="00AD7254"/>
    <w:rsid w:val="00AD727D"/>
    <w:rsid w:val="00AD7283"/>
    <w:rsid w:val="00AD7294"/>
    <w:rsid w:val="00AD72A6"/>
    <w:rsid w:val="00AD72FE"/>
    <w:rsid w:val="00AD7336"/>
    <w:rsid w:val="00AD7346"/>
    <w:rsid w:val="00AD734B"/>
    <w:rsid w:val="00AD7486"/>
    <w:rsid w:val="00AD74A2"/>
    <w:rsid w:val="00AD74C6"/>
    <w:rsid w:val="00AD7500"/>
    <w:rsid w:val="00AD7510"/>
    <w:rsid w:val="00AD7572"/>
    <w:rsid w:val="00AD75A0"/>
    <w:rsid w:val="00AD7604"/>
    <w:rsid w:val="00AD762B"/>
    <w:rsid w:val="00AD7699"/>
    <w:rsid w:val="00AD76BD"/>
    <w:rsid w:val="00AD76DC"/>
    <w:rsid w:val="00AD778B"/>
    <w:rsid w:val="00AD7810"/>
    <w:rsid w:val="00AD7817"/>
    <w:rsid w:val="00AD783E"/>
    <w:rsid w:val="00AD784D"/>
    <w:rsid w:val="00AD7882"/>
    <w:rsid w:val="00AD7905"/>
    <w:rsid w:val="00AD7933"/>
    <w:rsid w:val="00AD79BD"/>
    <w:rsid w:val="00AD7A24"/>
    <w:rsid w:val="00AD7A34"/>
    <w:rsid w:val="00AD7A55"/>
    <w:rsid w:val="00AD7AC9"/>
    <w:rsid w:val="00AD7ACD"/>
    <w:rsid w:val="00AD7B39"/>
    <w:rsid w:val="00AD7B66"/>
    <w:rsid w:val="00AD7B86"/>
    <w:rsid w:val="00AD7BC2"/>
    <w:rsid w:val="00AD7BDC"/>
    <w:rsid w:val="00AD7BE5"/>
    <w:rsid w:val="00AD7C03"/>
    <w:rsid w:val="00AD7CED"/>
    <w:rsid w:val="00AD7D31"/>
    <w:rsid w:val="00AD7D70"/>
    <w:rsid w:val="00AD7DA4"/>
    <w:rsid w:val="00AD7E5B"/>
    <w:rsid w:val="00AD7E6E"/>
    <w:rsid w:val="00AD7EAD"/>
    <w:rsid w:val="00AD7EC7"/>
    <w:rsid w:val="00AD7F43"/>
    <w:rsid w:val="00AD7F4D"/>
    <w:rsid w:val="00AD7F5E"/>
    <w:rsid w:val="00AD7F75"/>
    <w:rsid w:val="00AD7FB7"/>
    <w:rsid w:val="00AD7FCE"/>
    <w:rsid w:val="00AE002A"/>
    <w:rsid w:val="00AE0056"/>
    <w:rsid w:val="00AE0060"/>
    <w:rsid w:val="00AE006A"/>
    <w:rsid w:val="00AE0072"/>
    <w:rsid w:val="00AE00A1"/>
    <w:rsid w:val="00AE00DA"/>
    <w:rsid w:val="00AE00EE"/>
    <w:rsid w:val="00AE010B"/>
    <w:rsid w:val="00AE0180"/>
    <w:rsid w:val="00AE01C6"/>
    <w:rsid w:val="00AE01D7"/>
    <w:rsid w:val="00AE025F"/>
    <w:rsid w:val="00AE0271"/>
    <w:rsid w:val="00AE0324"/>
    <w:rsid w:val="00AE0380"/>
    <w:rsid w:val="00AE039A"/>
    <w:rsid w:val="00AE03FB"/>
    <w:rsid w:val="00AE0447"/>
    <w:rsid w:val="00AE0495"/>
    <w:rsid w:val="00AE04DD"/>
    <w:rsid w:val="00AE04E0"/>
    <w:rsid w:val="00AE04E5"/>
    <w:rsid w:val="00AE051C"/>
    <w:rsid w:val="00AE0526"/>
    <w:rsid w:val="00AE052F"/>
    <w:rsid w:val="00AE05AD"/>
    <w:rsid w:val="00AE05D0"/>
    <w:rsid w:val="00AE062C"/>
    <w:rsid w:val="00AE0643"/>
    <w:rsid w:val="00AE064E"/>
    <w:rsid w:val="00AE0654"/>
    <w:rsid w:val="00AE06A8"/>
    <w:rsid w:val="00AE06C1"/>
    <w:rsid w:val="00AE06C3"/>
    <w:rsid w:val="00AE06CA"/>
    <w:rsid w:val="00AE06CD"/>
    <w:rsid w:val="00AE0715"/>
    <w:rsid w:val="00AE073A"/>
    <w:rsid w:val="00AE078C"/>
    <w:rsid w:val="00AE08BA"/>
    <w:rsid w:val="00AE08BD"/>
    <w:rsid w:val="00AE093A"/>
    <w:rsid w:val="00AE0967"/>
    <w:rsid w:val="00AE0989"/>
    <w:rsid w:val="00AE0990"/>
    <w:rsid w:val="00AE09F1"/>
    <w:rsid w:val="00AE09F3"/>
    <w:rsid w:val="00AE0A20"/>
    <w:rsid w:val="00AE0A34"/>
    <w:rsid w:val="00AE0A39"/>
    <w:rsid w:val="00AE0AB1"/>
    <w:rsid w:val="00AE0B36"/>
    <w:rsid w:val="00AE0BF6"/>
    <w:rsid w:val="00AE0C6D"/>
    <w:rsid w:val="00AE0C81"/>
    <w:rsid w:val="00AE0CAE"/>
    <w:rsid w:val="00AE0D0A"/>
    <w:rsid w:val="00AE0DC2"/>
    <w:rsid w:val="00AE0E58"/>
    <w:rsid w:val="00AE0E7B"/>
    <w:rsid w:val="00AE0E99"/>
    <w:rsid w:val="00AE0EB7"/>
    <w:rsid w:val="00AE0EC4"/>
    <w:rsid w:val="00AE0EE7"/>
    <w:rsid w:val="00AE0F06"/>
    <w:rsid w:val="00AE0F64"/>
    <w:rsid w:val="00AE0F90"/>
    <w:rsid w:val="00AE0F9A"/>
    <w:rsid w:val="00AE0FD1"/>
    <w:rsid w:val="00AE103C"/>
    <w:rsid w:val="00AE108D"/>
    <w:rsid w:val="00AE1092"/>
    <w:rsid w:val="00AE10F2"/>
    <w:rsid w:val="00AE1176"/>
    <w:rsid w:val="00AE1193"/>
    <w:rsid w:val="00AE11DD"/>
    <w:rsid w:val="00AE1223"/>
    <w:rsid w:val="00AE12EB"/>
    <w:rsid w:val="00AE1378"/>
    <w:rsid w:val="00AE14AD"/>
    <w:rsid w:val="00AE14CA"/>
    <w:rsid w:val="00AE1508"/>
    <w:rsid w:val="00AE152B"/>
    <w:rsid w:val="00AE153A"/>
    <w:rsid w:val="00AE1557"/>
    <w:rsid w:val="00AE15FA"/>
    <w:rsid w:val="00AE16E4"/>
    <w:rsid w:val="00AE174F"/>
    <w:rsid w:val="00AE1752"/>
    <w:rsid w:val="00AE17B7"/>
    <w:rsid w:val="00AE17BD"/>
    <w:rsid w:val="00AE182C"/>
    <w:rsid w:val="00AE1871"/>
    <w:rsid w:val="00AE1876"/>
    <w:rsid w:val="00AE18B1"/>
    <w:rsid w:val="00AE18D0"/>
    <w:rsid w:val="00AE18EC"/>
    <w:rsid w:val="00AE190B"/>
    <w:rsid w:val="00AE191A"/>
    <w:rsid w:val="00AE195E"/>
    <w:rsid w:val="00AE1989"/>
    <w:rsid w:val="00AE19A7"/>
    <w:rsid w:val="00AE1A03"/>
    <w:rsid w:val="00AE1A84"/>
    <w:rsid w:val="00AE1A85"/>
    <w:rsid w:val="00AE1B19"/>
    <w:rsid w:val="00AE1B29"/>
    <w:rsid w:val="00AE1B52"/>
    <w:rsid w:val="00AE1B80"/>
    <w:rsid w:val="00AE1B98"/>
    <w:rsid w:val="00AE1BE5"/>
    <w:rsid w:val="00AE1BF8"/>
    <w:rsid w:val="00AE1BFF"/>
    <w:rsid w:val="00AE1C47"/>
    <w:rsid w:val="00AE1C64"/>
    <w:rsid w:val="00AE1C82"/>
    <w:rsid w:val="00AE1CA6"/>
    <w:rsid w:val="00AE1CBC"/>
    <w:rsid w:val="00AE1CEE"/>
    <w:rsid w:val="00AE1D40"/>
    <w:rsid w:val="00AE1D5E"/>
    <w:rsid w:val="00AE1D96"/>
    <w:rsid w:val="00AE1EF3"/>
    <w:rsid w:val="00AE1F02"/>
    <w:rsid w:val="00AE1FD1"/>
    <w:rsid w:val="00AE1FFC"/>
    <w:rsid w:val="00AE20B4"/>
    <w:rsid w:val="00AE2184"/>
    <w:rsid w:val="00AE2192"/>
    <w:rsid w:val="00AE21E2"/>
    <w:rsid w:val="00AE220C"/>
    <w:rsid w:val="00AE2299"/>
    <w:rsid w:val="00AE22D5"/>
    <w:rsid w:val="00AE2301"/>
    <w:rsid w:val="00AE2302"/>
    <w:rsid w:val="00AE230B"/>
    <w:rsid w:val="00AE23A2"/>
    <w:rsid w:val="00AE23D5"/>
    <w:rsid w:val="00AE2448"/>
    <w:rsid w:val="00AE244D"/>
    <w:rsid w:val="00AE246A"/>
    <w:rsid w:val="00AE24B0"/>
    <w:rsid w:val="00AE24B4"/>
    <w:rsid w:val="00AE24CE"/>
    <w:rsid w:val="00AE2597"/>
    <w:rsid w:val="00AE25B1"/>
    <w:rsid w:val="00AE263D"/>
    <w:rsid w:val="00AE26B0"/>
    <w:rsid w:val="00AE26D8"/>
    <w:rsid w:val="00AE26FC"/>
    <w:rsid w:val="00AE2764"/>
    <w:rsid w:val="00AE27E0"/>
    <w:rsid w:val="00AE27E6"/>
    <w:rsid w:val="00AE280C"/>
    <w:rsid w:val="00AE2819"/>
    <w:rsid w:val="00AE2915"/>
    <w:rsid w:val="00AE29DA"/>
    <w:rsid w:val="00AE29F9"/>
    <w:rsid w:val="00AE2A14"/>
    <w:rsid w:val="00AE2A3B"/>
    <w:rsid w:val="00AE2A51"/>
    <w:rsid w:val="00AE2A5C"/>
    <w:rsid w:val="00AE2ABC"/>
    <w:rsid w:val="00AE2ABF"/>
    <w:rsid w:val="00AE2B12"/>
    <w:rsid w:val="00AE2B4E"/>
    <w:rsid w:val="00AE2B5A"/>
    <w:rsid w:val="00AE2B73"/>
    <w:rsid w:val="00AE2BB5"/>
    <w:rsid w:val="00AE2C6F"/>
    <w:rsid w:val="00AE2CA8"/>
    <w:rsid w:val="00AE2D40"/>
    <w:rsid w:val="00AE2DC7"/>
    <w:rsid w:val="00AE2E13"/>
    <w:rsid w:val="00AE2E27"/>
    <w:rsid w:val="00AE2E40"/>
    <w:rsid w:val="00AE2E85"/>
    <w:rsid w:val="00AE2ED9"/>
    <w:rsid w:val="00AE2EE7"/>
    <w:rsid w:val="00AE2EFF"/>
    <w:rsid w:val="00AE2F15"/>
    <w:rsid w:val="00AE2F19"/>
    <w:rsid w:val="00AE2F23"/>
    <w:rsid w:val="00AE2F41"/>
    <w:rsid w:val="00AE2F42"/>
    <w:rsid w:val="00AE2F48"/>
    <w:rsid w:val="00AE2F4B"/>
    <w:rsid w:val="00AE300C"/>
    <w:rsid w:val="00AE3036"/>
    <w:rsid w:val="00AE306C"/>
    <w:rsid w:val="00AE3161"/>
    <w:rsid w:val="00AE31DE"/>
    <w:rsid w:val="00AE31F3"/>
    <w:rsid w:val="00AE32A9"/>
    <w:rsid w:val="00AE32CB"/>
    <w:rsid w:val="00AE32EA"/>
    <w:rsid w:val="00AE330B"/>
    <w:rsid w:val="00AE332C"/>
    <w:rsid w:val="00AE3383"/>
    <w:rsid w:val="00AE3400"/>
    <w:rsid w:val="00AE3423"/>
    <w:rsid w:val="00AE3451"/>
    <w:rsid w:val="00AE3461"/>
    <w:rsid w:val="00AE346E"/>
    <w:rsid w:val="00AE348B"/>
    <w:rsid w:val="00AE3492"/>
    <w:rsid w:val="00AE349A"/>
    <w:rsid w:val="00AE34A4"/>
    <w:rsid w:val="00AE3583"/>
    <w:rsid w:val="00AE3592"/>
    <w:rsid w:val="00AE3596"/>
    <w:rsid w:val="00AE3626"/>
    <w:rsid w:val="00AE3654"/>
    <w:rsid w:val="00AE3692"/>
    <w:rsid w:val="00AE36C8"/>
    <w:rsid w:val="00AE36FE"/>
    <w:rsid w:val="00AE3717"/>
    <w:rsid w:val="00AE3720"/>
    <w:rsid w:val="00AE3747"/>
    <w:rsid w:val="00AE377F"/>
    <w:rsid w:val="00AE3794"/>
    <w:rsid w:val="00AE37B2"/>
    <w:rsid w:val="00AE37E4"/>
    <w:rsid w:val="00AE394F"/>
    <w:rsid w:val="00AE3969"/>
    <w:rsid w:val="00AE39AC"/>
    <w:rsid w:val="00AE39AF"/>
    <w:rsid w:val="00AE39D2"/>
    <w:rsid w:val="00AE39FF"/>
    <w:rsid w:val="00AE3A29"/>
    <w:rsid w:val="00AE3A98"/>
    <w:rsid w:val="00AE3AC8"/>
    <w:rsid w:val="00AE3AD4"/>
    <w:rsid w:val="00AE3AF9"/>
    <w:rsid w:val="00AE3AFB"/>
    <w:rsid w:val="00AE3B3D"/>
    <w:rsid w:val="00AE3B49"/>
    <w:rsid w:val="00AE3B66"/>
    <w:rsid w:val="00AE3B8E"/>
    <w:rsid w:val="00AE3BD9"/>
    <w:rsid w:val="00AE3BF0"/>
    <w:rsid w:val="00AE3C3C"/>
    <w:rsid w:val="00AE3C74"/>
    <w:rsid w:val="00AE3D11"/>
    <w:rsid w:val="00AE3D27"/>
    <w:rsid w:val="00AE3D55"/>
    <w:rsid w:val="00AE3D67"/>
    <w:rsid w:val="00AE3D6A"/>
    <w:rsid w:val="00AE3D92"/>
    <w:rsid w:val="00AE3D99"/>
    <w:rsid w:val="00AE3DB0"/>
    <w:rsid w:val="00AE3DEA"/>
    <w:rsid w:val="00AE3E01"/>
    <w:rsid w:val="00AE3EC4"/>
    <w:rsid w:val="00AE3F34"/>
    <w:rsid w:val="00AE3FE6"/>
    <w:rsid w:val="00AE4027"/>
    <w:rsid w:val="00AE4074"/>
    <w:rsid w:val="00AE4076"/>
    <w:rsid w:val="00AE407B"/>
    <w:rsid w:val="00AE4091"/>
    <w:rsid w:val="00AE4094"/>
    <w:rsid w:val="00AE418F"/>
    <w:rsid w:val="00AE41AD"/>
    <w:rsid w:val="00AE41C0"/>
    <w:rsid w:val="00AE41D2"/>
    <w:rsid w:val="00AE4300"/>
    <w:rsid w:val="00AE431C"/>
    <w:rsid w:val="00AE4325"/>
    <w:rsid w:val="00AE4364"/>
    <w:rsid w:val="00AE4378"/>
    <w:rsid w:val="00AE437D"/>
    <w:rsid w:val="00AE4382"/>
    <w:rsid w:val="00AE43A5"/>
    <w:rsid w:val="00AE43AB"/>
    <w:rsid w:val="00AE443B"/>
    <w:rsid w:val="00AE448E"/>
    <w:rsid w:val="00AE44B9"/>
    <w:rsid w:val="00AE44C3"/>
    <w:rsid w:val="00AE44C7"/>
    <w:rsid w:val="00AE44F2"/>
    <w:rsid w:val="00AE44FF"/>
    <w:rsid w:val="00AE4523"/>
    <w:rsid w:val="00AE4563"/>
    <w:rsid w:val="00AE4575"/>
    <w:rsid w:val="00AE45FD"/>
    <w:rsid w:val="00AE4672"/>
    <w:rsid w:val="00AE4715"/>
    <w:rsid w:val="00AE474D"/>
    <w:rsid w:val="00AE47D3"/>
    <w:rsid w:val="00AE47E0"/>
    <w:rsid w:val="00AE4803"/>
    <w:rsid w:val="00AE48C4"/>
    <w:rsid w:val="00AE48E4"/>
    <w:rsid w:val="00AE48F2"/>
    <w:rsid w:val="00AE4911"/>
    <w:rsid w:val="00AE492E"/>
    <w:rsid w:val="00AE494A"/>
    <w:rsid w:val="00AE495C"/>
    <w:rsid w:val="00AE4966"/>
    <w:rsid w:val="00AE498E"/>
    <w:rsid w:val="00AE4A31"/>
    <w:rsid w:val="00AE4ADF"/>
    <w:rsid w:val="00AE4B2E"/>
    <w:rsid w:val="00AE4B55"/>
    <w:rsid w:val="00AE4B87"/>
    <w:rsid w:val="00AE4B8D"/>
    <w:rsid w:val="00AE4BA5"/>
    <w:rsid w:val="00AE4BD4"/>
    <w:rsid w:val="00AE4BFE"/>
    <w:rsid w:val="00AE4C0F"/>
    <w:rsid w:val="00AE4C31"/>
    <w:rsid w:val="00AE4C47"/>
    <w:rsid w:val="00AE4C72"/>
    <w:rsid w:val="00AE4C7C"/>
    <w:rsid w:val="00AE4CAE"/>
    <w:rsid w:val="00AE4D25"/>
    <w:rsid w:val="00AE4D5A"/>
    <w:rsid w:val="00AE4DE2"/>
    <w:rsid w:val="00AE4DEB"/>
    <w:rsid w:val="00AE4DED"/>
    <w:rsid w:val="00AE4E1D"/>
    <w:rsid w:val="00AE4E28"/>
    <w:rsid w:val="00AE4E29"/>
    <w:rsid w:val="00AE4E49"/>
    <w:rsid w:val="00AE4E58"/>
    <w:rsid w:val="00AE4E8F"/>
    <w:rsid w:val="00AE4E93"/>
    <w:rsid w:val="00AE4EA8"/>
    <w:rsid w:val="00AE4F14"/>
    <w:rsid w:val="00AE5056"/>
    <w:rsid w:val="00AE50C3"/>
    <w:rsid w:val="00AE50D7"/>
    <w:rsid w:val="00AE50DB"/>
    <w:rsid w:val="00AE5114"/>
    <w:rsid w:val="00AE513F"/>
    <w:rsid w:val="00AE51C4"/>
    <w:rsid w:val="00AE51E7"/>
    <w:rsid w:val="00AE529C"/>
    <w:rsid w:val="00AE52B1"/>
    <w:rsid w:val="00AE52D8"/>
    <w:rsid w:val="00AE52EC"/>
    <w:rsid w:val="00AE5375"/>
    <w:rsid w:val="00AE537D"/>
    <w:rsid w:val="00AE53B1"/>
    <w:rsid w:val="00AE53C5"/>
    <w:rsid w:val="00AE53E7"/>
    <w:rsid w:val="00AE53F4"/>
    <w:rsid w:val="00AE543F"/>
    <w:rsid w:val="00AE5478"/>
    <w:rsid w:val="00AE555C"/>
    <w:rsid w:val="00AE5577"/>
    <w:rsid w:val="00AE558C"/>
    <w:rsid w:val="00AE55A8"/>
    <w:rsid w:val="00AE55CD"/>
    <w:rsid w:val="00AE56C8"/>
    <w:rsid w:val="00AE57B1"/>
    <w:rsid w:val="00AE57FC"/>
    <w:rsid w:val="00AE5825"/>
    <w:rsid w:val="00AE586A"/>
    <w:rsid w:val="00AE5879"/>
    <w:rsid w:val="00AE587D"/>
    <w:rsid w:val="00AE58A8"/>
    <w:rsid w:val="00AE58FE"/>
    <w:rsid w:val="00AE590A"/>
    <w:rsid w:val="00AE5924"/>
    <w:rsid w:val="00AE592F"/>
    <w:rsid w:val="00AE59BB"/>
    <w:rsid w:val="00AE5A13"/>
    <w:rsid w:val="00AE5A65"/>
    <w:rsid w:val="00AE5A85"/>
    <w:rsid w:val="00AE5A9D"/>
    <w:rsid w:val="00AE5ABC"/>
    <w:rsid w:val="00AE5ACA"/>
    <w:rsid w:val="00AE5AD7"/>
    <w:rsid w:val="00AE5AFB"/>
    <w:rsid w:val="00AE5B71"/>
    <w:rsid w:val="00AE5B7C"/>
    <w:rsid w:val="00AE5BAC"/>
    <w:rsid w:val="00AE5C1B"/>
    <w:rsid w:val="00AE5C48"/>
    <w:rsid w:val="00AE5C50"/>
    <w:rsid w:val="00AE5C84"/>
    <w:rsid w:val="00AE5CCA"/>
    <w:rsid w:val="00AE5CD7"/>
    <w:rsid w:val="00AE5D1E"/>
    <w:rsid w:val="00AE5D6E"/>
    <w:rsid w:val="00AE5D87"/>
    <w:rsid w:val="00AE5D8F"/>
    <w:rsid w:val="00AE5DA0"/>
    <w:rsid w:val="00AE5DA5"/>
    <w:rsid w:val="00AE5DAA"/>
    <w:rsid w:val="00AE5E29"/>
    <w:rsid w:val="00AE5E60"/>
    <w:rsid w:val="00AE5E6C"/>
    <w:rsid w:val="00AE5E84"/>
    <w:rsid w:val="00AE5E88"/>
    <w:rsid w:val="00AE5E91"/>
    <w:rsid w:val="00AE5ED4"/>
    <w:rsid w:val="00AE5EE2"/>
    <w:rsid w:val="00AE5F69"/>
    <w:rsid w:val="00AE5F8F"/>
    <w:rsid w:val="00AE5FA9"/>
    <w:rsid w:val="00AE5FAD"/>
    <w:rsid w:val="00AE5FB4"/>
    <w:rsid w:val="00AE5FCB"/>
    <w:rsid w:val="00AE5FF1"/>
    <w:rsid w:val="00AE602E"/>
    <w:rsid w:val="00AE6078"/>
    <w:rsid w:val="00AE60A9"/>
    <w:rsid w:val="00AE60F5"/>
    <w:rsid w:val="00AE60FE"/>
    <w:rsid w:val="00AE610E"/>
    <w:rsid w:val="00AE6140"/>
    <w:rsid w:val="00AE6154"/>
    <w:rsid w:val="00AE6164"/>
    <w:rsid w:val="00AE619F"/>
    <w:rsid w:val="00AE6264"/>
    <w:rsid w:val="00AE6267"/>
    <w:rsid w:val="00AE626C"/>
    <w:rsid w:val="00AE6281"/>
    <w:rsid w:val="00AE62A0"/>
    <w:rsid w:val="00AE62A6"/>
    <w:rsid w:val="00AE62B5"/>
    <w:rsid w:val="00AE635C"/>
    <w:rsid w:val="00AE6361"/>
    <w:rsid w:val="00AE63A2"/>
    <w:rsid w:val="00AE63DD"/>
    <w:rsid w:val="00AE6425"/>
    <w:rsid w:val="00AE648D"/>
    <w:rsid w:val="00AE64C1"/>
    <w:rsid w:val="00AE64FD"/>
    <w:rsid w:val="00AE6547"/>
    <w:rsid w:val="00AE6587"/>
    <w:rsid w:val="00AE65F4"/>
    <w:rsid w:val="00AE6672"/>
    <w:rsid w:val="00AE66A1"/>
    <w:rsid w:val="00AE66CA"/>
    <w:rsid w:val="00AE6711"/>
    <w:rsid w:val="00AE6733"/>
    <w:rsid w:val="00AE67B7"/>
    <w:rsid w:val="00AE67C0"/>
    <w:rsid w:val="00AE67CC"/>
    <w:rsid w:val="00AE67EB"/>
    <w:rsid w:val="00AE6825"/>
    <w:rsid w:val="00AE689E"/>
    <w:rsid w:val="00AE69C1"/>
    <w:rsid w:val="00AE69D3"/>
    <w:rsid w:val="00AE6A74"/>
    <w:rsid w:val="00AE6A88"/>
    <w:rsid w:val="00AE6A9C"/>
    <w:rsid w:val="00AE6AA6"/>
    <w:rsid w:val="00AE6ACD"/>
    <w:rsid w:val="00AE6B73"/>
    <w:rsid w:val="00AE6B83"/>
    <w:rsid w:val="00AE6BA0"/>
    <w:rsid w:val="00AE6BFB"/>
    <w:rsid w:val="00AE6C03"/>
    <w:rsid w:val="00AE6C1C"/>
    <w:rsid w:val="00AE6C69"/>
    <w:rsid w:val="00AE6CFE"/>
    <w:rsid w:val="00AE6D04"/>
    <w:rsid w:val="00AE6D46"/>
    <w:rsid w:val="00AE6D79"/>
    <w:rsid w:val="00AE6D9E"/>
    <w:rsid w:val="00AE6DA1"/>
    <w:rsid w:val="00AE6E4B"/>
    <w:rsid w:val="00AE6ED1"/>
    <w:rsid w:val="00AE6F3B"/>
    <w:rsid w:val="00AE6F60"/>
    <w:rsid w:val="00AE6F84"/>
    <w:rsid w:val="00AE6F98"/>
    <w:rsid w:val="00AE6FC5"/>
    <w:rsid w:val="00AE7007"/>
    <w:rsid w:val="00AE700E"/>
    <w:rsid w:val="00AE7012"/>
    <w:rsid w:val="00AE70A0"/>
    <w:rsid w:val="00AE70A7"/>
    <w:rsid w:val="00AE70A9"/>
    <w:rsid w:val="00AE70C8"/>
    <w:rsid w:val="00AE7194"/>
    <w:rsid w:val="00AE71BC"/>
    <w:rsid w:val="00AE7222"/>
    <w:rsid w:val="00AE72BA"/>
    <w:rsid w:val="00AE72F4"/>
    <w:rsid w:val="00AE733D"/>
    <w:rsid w:val="00AE734B"/>
    <w:rsid w:val="00AE738D"/>
    <w:rsid w:val="00AE7409"/>
    <w:rsid w:val="00AE7470"/>
    <w:rsid w:val="00AE7486"/>
    <w:rsid w:val="00AE74DD"/>
    <w:rsid w:val="00AE74E9"/>
    <w:rsid w:val="00AE753C"/>
    <w:rsid w:val="00AE75B4"/>
    <w:rsid w:val="00AE75C5"/>
    <w:rsid w:val="00AE75CB"/>
    <w:rsid w:val="00AE760F"/>
    <w:rsid w:val="00AE7691"/>
    <w:rsid w:val="00AE76C3"/>
    <w:rsid w:val="00AE76D8"/>
    <w:rsid w:val="00AE7797"/>
    <w:rsid w:val="00AE77BE"/>
    <w:rsid w:val="00AE77DD"/>
    <w:rsid w:val="00AE77EF"/>
    <w:rsid w:val="00AE77FF"/>
    <w:rsid w:val="00AE7834"/>
    <w:rsid w:val="00AE7876"/>
    <w:rsid w:val="00AE7877"/>
    <w:rsid w:val="00AE7907"/>
    <w:rsid w:val="00AE79C5"/>
    <w:rsid w:val="00AE7A14"/>
    <w:rsid w:val="00AE7A71"/>
    <w:rsid w:val="00AE7A8A"/>
    <w:rsid w:val="00AE7A9C"/>
    <w:rsid w:val="00AE7AEE"/>
    <w:rsid w:val="00AE7BE4"/>
    <w:rsid w:val="00AE7C1B"/>
    <w:rsid w:val="00AE7C81"/>
    <w:rsid w:val="00AE7CB4"/>
    <w:rsid w:val="00AE7CDC"/>
    <w:rsid w:val="00AE7D77"/>
    <w:rsid w:val="00AE7DC6"/>
    <w:rsid w:val="00AE7DCF"/>
    <w:rsid w:val="00AE7DE1"/>
    <w:rsid w:val="00AE7DF3"/>
    <w:rsid w:val="00AE7E0A"/>
    <w:rsid w:val="00AE7E19"/>
    <w:rsid w:val="00AE7E6B"/>
    <w:rsid w:val="00AE7E85"/>
    <w:rsid w:val="00AE7EA8"/>
    <w:rsid w:val="00AE7EBF"/>
    <w:rsid w:val="00AE7F15"/>
    <w:rsid w:val="00AE7F8A"/>
    <w:rsid w:val="00AE7FED"/>
    <w:rsid w:val="00AF002C"/>
    <w:rsid w:val="00AF0077"/>
    <w:rsid w:val="00AF0097"/>
    <w:rsid w:val="00AF009C"/>
    <w:rsid w:val="00AF00B8"/>
    <w:rsid w:val="00AF0132"/>
    <w:rsid w:val="00AF0193"/>
    <w:rsid w:val="00AF01B5"/>
    <w:rsid w:val="00AF01BB"/>
    <w:rsid w:val="00AF01CD"/>
    <w:rsid w:val="00AF0205"/>
    <w:rsid w:val="00AF021B"/>
    <w:rsid w:val="00AF0232"/>
    <w:rsid w:val="00AF023E"/>
    <w:rsid w:val="00AF02C4"/>
    <w:rsid w:val="00AF02C9"/>
    <w:rsid w:val="00AF02D1"/>
    <w:rsid w:val="00AF03DB"/>
    <w:rsid w:val="00AF03FC"/>
    <w:rsid w:val="00AF0433"/>
    <w:rsid w:val="00AF0455"/>
    <w:rsid w:val="00AF0471"/>
    <w:rsid w:val="00AF0475"/>
    <w:rsid w:val="00AF047D"/>
    <w:rsid w:val="00AF049C"/>
    <w:rsid w:val="00AF0503"/>
    <w:rsid w:val="00AF0518"/>
    <w:rsid w:val="00AF0535"/>
    <w:rsid w:val="00AF058C"/>
    <w:rsid w:val="00AF05C1"/>
    <w:rsid w:val="00AF05CF"/>
    <w:rsid w:val="00AF0607"/>
    <w:rsid w:val="00AF0632"/>
    <w:rsid w:val="00AF0649"/>
    <w:rsid w:val="00AF0677"/>
    <w:rsid w:val="00AF067B"/>
    <w:rsid w:val="00AF06D3"/>
    <w:rsid w:val="00AF06F6"/>
    <w:rsid w:val="00AF07BD"/>
    <w:rsid w:val="00AF07E1"/>
    <w:rsid w:val="00AF0807"/>
    <w:rsid w:val="00AF0836"/>
    <w:rsid w:val="00AF0844"/>
    <w:rsid w:val="00AF0882"/>
    <w:rsid w:val="00AF0891"/>
    <w:rsid w:val="00AF0893"/>
    <w:rsid w:val="00AF08B9"/>
    <w:rsid w:val="00AF09A5"/>
    <w:rsid w:val="00AF09D4"/>
    <w:rsid w:val="00AF09DA"/>
    <w:rsid w:val="00AF09EA"/>
    <w:rsid w:val="00AF09F3"/>
    <w:rsid w:val="00AF0A16"/>
    <w:rsid w:val="00AF0AC2"/>
    <w:rsid w:val="00AF0B0D"/>
    <w:rsid w:val="00AF0B15"/>
    <w:rsid w:val="00AF0B35"/>
    <w:rsid w:val="00AF0C65"/>
    <w:rsid w:val="00AF0CAF"/>
    <w:rsid w:val="00AF0CB8"/>
    <w:rsid w:val="00AF0E0B"/>
    <w:rsid w:val="00AF0E3C"/>
    <w:rsid w:val="00AF0E8C"/>
    <w:rsid w:val="00AF0E9B"/>
    <w:rsid w:val="00AF0EB6"/>
    <w:rsid w:val="00AF0F2C"/>
    <w:rsid w:val="00AF0F79"/>
    <w:rsid w:val="00AF0F99"/>
    <w:rsid w:val="00AF0FA5"/>
    <w:rsid w:val="00AF0FB4"/>
    <w:rsid w:val="00AF10E4"/>
    <w:rsid w:val="00AF1104"/>
    <w:rsid w:val="00AF1120"/>
    <w:rsid w:val="00AF1142"/>
    <w:rsid w:val="00AF118B"/>
    <w:rsid w:val="00AF11FE"/>
    <w:rsid w:val="00AF125F"/>
    <w:rsid w:val="00AF12A3"/>
    <w:rsid w:val="00AF1343"/>
    <w:rsid w:val="00AF1353"/>
    <w:rsid w:val="00AF1369"/>
    <w:rsid w:val="00AF13FE"/>
    <w:rsid w:val="00AF1447"/>
    <w:rsid w:val="00AF144C"/>
    <w:rsid w:val="00AF1478"/>
    <w:rsid w:val="00AF14CB"/>
    <w:rsid w:val="00AF1503"/>
    <w:rsid w:val="00AF150D"/>
    <w:rsid w:val="00AF1606"/>
    <w:rsid w:val="00AF1613"/>
    <w:rsid w:val="00AF1668"/>
    <w:rsid w:val="00AF166B"/>
    <w:rsid w:val="00AF167B"/>
    <w:rsid w:val="00AF1688"/>
    <w:rsid w:val="00AF169F"/>
    <w:rsid w:val="00AF16F6"/>
    <w:rsid w:val="00AF1712"/>
    <w:rsid w:val="00AF1723"/>
    <w:rsid w:val="00AF1748"/>
    <w:rsid w:val="00AF179D"/>
    <w:rsid w:val="00AF179E"/>
    <w:rsid w:val="00AF17A3"/>
    <w:rsid w:val="00AF1807"/>
    <w:rsid w:val="00AF182E"/>
    <w:rsid w:val="00AF188E"/>
    <w:rsid w:val="00AF18E3"/>
    <w:rsid w:val="00AF194B"/>
    <w:rsid w:val="00AF1956"/>
    <w:rsid w:val="00AF19DC"/>
    <w:rsid w:val="00AF1A07"/>
    <w:rsid w:val="00AF1A0A"/>
    <w:rsid w:val="00AF1B1C"/>
    <w:rsid w:val="00AF1B48"/>
    <w:rsid w:val="00AF1B52"/>
    <w:rsid w:val="00AF1B71"/>
    <w:rsid w:val="00AF1B8D"/>
    <w:rsid w:val="00AF1BC2"/>
    <w:rsid w:val="00AF1C18"/>
    <w:rsid w:val="00AF1C81"/>
    <w:rsid w:val="00AF1D22"/>
    <w:rsid w:val="00AF1D27"/>
    <w:rsid w:val="00AF1D40"/>
    <w:rsid w:val="00AF1DED"/>
    <w:rsid w:val="00AF1DFD"/>
    <w:rsid w:val="00AF1E09"/>
    <w:rsid w:val="00AF1EA9"/>
    <w:rsid w:val="00AF1ED5"/>
    <w:rsid w:val="00AF1F0D"/>
    <w:rsid w:val="00AF1FA7"/>
    <w:rsid w:val="00AF1FAE"/>
    <w:rsid w:val="00AF2159"/>
    <w:rsid w:val="00AF216F"/>
    <w:rsid w:val="00AF2175"/>
    <w:rsid w:val="00AF21D7"/>
    <w:rsid w:val="00AF2223"/>
    <w:rsid w:val="00AF2227"/>
    <w:rsid w:val="00AF22F2"/>
    <w:rsid w:val="00AF2317"/>
    <w:rsid w:val="00AF23C7"/>
    <w:rsid w:val="00AF23CE"/>
    <w:rsid w:val="00AF2438"/>
    <w:rsid w:val="00AF2474"/>
    <w:rsid w:val="00AF247F"/>
    <w:rsid w:val="00AF24C4"/>
    <w:rsid w:val="00AF24D0"/>
    <w:rsid w:val="00AF24EA"/>
    <w:rsid w:val="00AF2536"/>
    <w:rsid w:val="00AF255A"/>
    <w:rsid w:val="00AF2560"/>
    <w:rsid w:val="00AF256F"/>
    <w:rsid w:val="00AF2599"/>
    <w:rsid w:val="00AF259E"/>
    <w:rsid w:val="00AF25C0"/>
    <w:rsid w:val="00AF25E3"/>
    <w:rsid w:val="00AF25F0"/>
    <w:rsid w:val="00AF2601"/>
    <w:rsid w:val="00AF2606"/>
    <w:rsid w:val="00AF2634"/>
    <w:rsid w:val="00AF2684"/>
    <w:rsid w:val="00AF26BF"/>
    <w:rsid w:val="00AF26EA"/>
    <w:rsid w:val="00AF2701"/>
    <w:rsid w:val="00AF2707"/>
    <w:rsid w:val="00AF2753"/>
    <w:rsid w:val="00AF2797"/>
    <w:rsid w:val="00AF27DF"/>
    <w:rsid w:val="00AF282D"/>
    <w:rsid w:val="00AF289D"/>
    <w:rsid w:val="00AF28A5"/>
    <w:rsid w:val="00AF28C3"/>
    <w:rsid w:val="00AF2905"/>
    <w:rsid w:val="00AF2933"/>
    <w:rsid w:val="00AF2995"/>
    <w:rsid w:val="00AF29C4"/>
    <w:rsid w:val="00AF29D4"/>
    <w:rsid w:val="00AF2A03"/>
    <w:rsid w:val="00AF2A42"/>
    <w:rsid w:val="00AF2AA1"/>
    <w:rsid w:val="00AF2AEA"/>
    <w:rsid w:val="00AF2B0C"/>
    <w:rsid w:val="00AF2B4B"/>
    <w:rsid w:val="00AF2B6C"/>
    <w:rsid w:val="00AF2BBF"/>
    <w:rsid w:val="00AF2C17"/>
    <w:rsid w:val="00AF2CA6"/>
    <w:rsid w:val="00AF2D3F"/>
    <w:rsid w:val="00AF2D5B"/>
    <w:rsid w:val="00AF2DCD"/>
    <w:rsid w:val="00AF2E69"/>
    <w:rsid w:val="00AF2E8A"/>
    <w:rsid w:val="00AF2EBF"/>
    <w:rsid w:val="00AF2EF4"/>
    <w:rsid w:val="00AF2F0E"/>
    <w:rsid w:val="00AF2FC9"/>
    <w:rsid w:val="00AF3000"/>
    <w:rsid w:val="00AF300A"/>
    <w:rsid w:val="00AF3026"/>
    <w:rsid w:val="00AF3032"/>
    <w:rsid w:val="00AF3044"/>
    <w:rsid w:val="00AF304D"/>
    <w:rsid w:val="00AF3063"/>
    <w:rsid w:val="00AF30D4"/>
    <w:rsid w:val="00AF315B"/>
    <w:rsid w:val="00AF3175"/>
    <w:rsid w:val="00AF319A"/>
    <w:rsid w:val="00AF322C"/>
    <w:rsid w:val="00AF3256"/>
    <w:rsid w:val="00AF32DF"/>
    <w:rsid w:val="00AF3303"/>
    <w:rsid w:val="00AF330A"/>
    <w:rsid w:val="00AF334A"/>
    <w:rsid w:val="00AF3356"/>
    <w:rsid w:val="00AF338A"/>
    <w:rsid w:val="00AF3392"/>
    <w:rsid w:val="00AF33AD"/>
    <w:rsid w:val="00AF33B0"/>
    <w:rsid w:val="00AF33BB"/>
    <w:rsid w:val="00AF33EC"/>
    <w:rsid w:val="00AF340C"/>
    <w:rsid w:val="00AF349E"/>
    <w:rsid w:val="00AF34BA"/>
    <w:rsid w:val="00AF34C0"/>
    <w:rsid w:val="00AF34C8"/>
    <w:rsid w:val="00AF34DF"/>
    <w:rsid w:val="00AF34E0"/>
    <w:rsid w:val="00AF34F2"/>
    <w:rsid w:val="00AF3566"/>
    <w:rsid w:val="00AF3572"/>
    <w:rsid w:val="00AF3589"/>
    <w:rsid w:val="00AF3671"/>
    <w:rsid w:val="00AF3676"/>
    <w:rsid w:val="00AF36C7"/>
    <w:rsid w:val="00AF36CF"/>
    <w:rsid w:val="00AF373E"/>
    <w:rsid w:val="00AF376A"/>
    <w:rsid w:val="00AF379D"/>
    <w:rsid w:val="00AF37EB"/>
    <w:rsid w:val="00AF37FB"/>
    <w:rsid w:val="00AF3835"/>
    <w:rsid w:val="00AF3894"/>
    <w:rsid w:val="00AF38D8"/>
    <w:rsid w:val="00AF3937"/>
    <w:rsid w:val="00AF3956"/>
    <w:rsid w:val="00AF39C2"/>
    <w:rsid w:val="00AF39CB"/>
    <w:rsid w:val="00AF39E4"/>
    <w:rsid w:val="00AF39F7"/>
    <w:rsid w:val="00AF3A3C"/>
    <w:rsid w:val="00AF3A78"/>
    <w:rsid w:val="00AF3A82"/>
    <w:rsid w:val="00AF3A89"/>
    <w:rsid w:val="00AF3A9F"/>
    <w:rsid w:val="00AF3AB2"/>
    <w:rsid w:val="00AF3AE3"/>
    <w:rsid w:val="00AF3AE6"/>
    <w:rsid w:val="00AF3B89"/>
    <w:rsid w:val="00AF3BC6"/>
    <w:rsid w:val="00AF3BD7"/>
    <w:rsid w:val="00AF3C20"/>
    <w:rsid w:val="00AF3C82"/>
    <w:rsid w:val="00AF3C89"/>
    <w:rsid w:val="00AF3CC9"/>
    <w:rsid w:val="00AF3CDC"/>
    <w:rsid w:val="00AF3CE0"/>
    <w:rsid w:val="00AF3CE9"/>
    <w:rsid w:val="00AF3CF3"/>
    <w:rsid w:val="00AF3D6F"/>
    <w:rsid w:val="00AF3DA4"/>
    <w:rsid w:val="00AF3E0B"/>
    <w:rsid w:val="00AF3E3E"/>
    <w:rsid w:val="00AF3E9B"/>
    <w:rsid w:val="00AF3EA1"/>
    <w:rsid w:val="00AF3F24"/>
    <w:rsid w:val="00AF3F63"/>
    <w:rsid w:val="00AF3FAA"/>
    <w:rsid w:val="00AF3FF1"/>
    <w:rsid w:val="00AF4017"/>
    <w:rsid w:val="00AF404F"/>
    <w:rsid w:val="00AF4077"/>
    <w:rsid w:val="00AF40E3"/>
    <w:rsid w:val="00AF416F"/>
    <w:rsid w:val="00AF417F"/>
    <w:rsid w:val="00AF4186"/>
    <w:rsid w:val="00AF4189"/>
    <w:rsid w:val="00AF419B"/>
    <w:rsid w:val="00AF41C9"/>
    <w:rsid w:val="00AF41EA"/>
    <w:rsid w:val="00AF4266"/>
    <w:rsid w:val="00AF4294"/>
    <w:rsid w:val="00AF42C1"/>
    <w:rsid w:val="00AF42C3"/>
    <w:rsid w:val="00AF42E1"/>
    <w:rsid w:val="00AF433E"/>
    <w:rsid w:val="00AF4388"/>
    <w:rsid w:val="00AF43F3"/>
    <w:rsid w:val="00AF4411"/>
    <w:rsid w:val="00AF4430"/>
    <w:rsid w:val="00AF449A"/>
    <w:rsid w:val="00AF44AF"/>
    <w:rsid w:val="00AF44B6"/>
    <w:rsid w:val="00AF44BA"/>
    <w:rsid w:val="00AF44EF"/>
    <w:rsid w:val="00AF45B0"/>
    <w:rsid w:val="00AF45EA"/>
    <w:rsid w:val="00AF45F8"/>
    <w:rsid w:val="00AF463B"/>
    <w:rsid w:val="00AF4685"/>
    <w:rsid w:val="00AF4715"/>
    <w:rsid w:val="00AF475C"/>
    <w:rsid w:val="00AF477F"/>
    <w:rsid w:val="00AF479B"/>
    <w:rsid w:val="00AF47D4"/>
    <w:rsid w:val="00AF4826"/>
    <w:rsid w:val="00AF486B"/>
    <w:rsid w:val="00AF48AB"/>
    <w:rsid w:val="00AF48C0"/>
    <w:rsid w:val="00AF48DC"/>
    <w:rsid w:val="00AF4933"/>
    <w:rsid w:val="00AF499F"/>
    <w:rsid w:val="00AF49E6"/>
    <w:rsid w:val="00AF4A01"/>
    <w:rsid w:val="00AF4A08"/>
    <w:rsid w:val="00AF4A30"/>
    <w:rsid w:val="00AF4A95"/>
    <w:rsid w:val="00AF4AA5"/>
    <w:rsid w:val="00AF4BC4"/>
    <w:rsid w:val="00AF4C25"/>
    <w:rsid w:val="00AF4C2D"/>
    <w:rsid w:val="00AF4C6B"/>
    <w:rsid w:val="00AF4C8D"/>
    <w:rsid w:val="00AF4CAC"/>
    <w:rsid w:val="00AF4D3B"/>
    <w:rsid w:val="00AF4D6A"/>
    <w:rsid w:val="00AF4DE9"/>
    <w:rsid w:val="00AF4DEE"/>
    <w:rsid w:val="00AF4F6A"/>
    <w:rsid w:val="00AF5000"/>
    <w:rsid w:val="00AF5089"/>
    <w:rsid w:val="00AF513C"/>
    <w:rsid w:val="00AF5145"/>
    <w:rsid w:val="00AF51A9"/>
    <w:rsid w:val="00AF51FB"/>
    <w:rsid w:val="00AF525F"/>
    <w:rsid w:val="00AF5281"/>
    <w:rsid w:val="00AF52C4"/>
    <w:rsid w:val="00AF52CC"/>
    <w:rsid w:val="00AF52EB"/>
    <w:rsid w:val="00AF5321"/>
    <w:rsid w:val="00AF5397"/>
    <w:rsid w:val="00AF5419"/>
    <w:rsid w:val="00AF5458"/>
    <w:rsid w:val="00AF5499"/>
    <w:rsid w:val="00AF54A9"/>
    <w:rsid w:val="00AF54C4"/>
    <w:rsid w:val="00AF54D8"/>
    <w:rsid w:val="00AF54DB"/>
    <w:rsid w:val="00AF54E6"/>
    <w:rsid w:val="00AF5548"/>
    <w:rsid w:val="00AF555A"/>
    <w:rsid w:val="00AF555D"/>
    <w:rsid w:val="00AF5617"/>
    <w:rsid w:val="00AF5625"/>
    <w:rsid w:val="00AF5639"/>
    <w:rsid w:val="00AF567F"/>
    <w:rsid w:val="00AF569C"/>
    <w:rsid w:val="00AF56A1"/>
    <w:rsid w:val="00AF56FB"/>
    <w:rsid w:val="00AF5771"/>
    <w:rsid w:val="00AF57D9"/>
    <w:rsid w:val="00AF5817"/>
    <w:rsid w:val="00AF5828"/>
    <w:rsid w:val="00AF5840"/>
    <w:rsid w:val="00AF589D"/>
    <w:rsid w:val="00AF58CB"/>
    <w:rsid w:val="00AF58E7"/>
    <w:rsid w:val="00AF58FE"/>
    <w:rsid w:val="00AF59BB"/>
    <w:rsid w:val="00AF59EA"/>
    <w:rsid w:val="00AF5A15"/>
    <w:rsid w:val="00AF5A8E"/>
    <w:rsid w:val="00AF5B0B"/>
    <w:rsid w:val="00AF5B3E"/>
    <w:rsid w:val="00AF5B4A"/>
    <w:rsid w:val="00AF5B81"/>
    <w:rsid w:val="00AF5BAD"/>
    <w:rsid w:val="00AF5BF3"/>
    <w:rsid w:val="00AF5C43"/>
    <w:rsid w:val="00AF5C50"/>
    <w:rsid w:val="00AF5C6F"/>
    <w:rsid w:val="00AF5CA0"/>
    <w:rsid w:val="00AF5CAD"/>
    <w:rsid w:val="00AF5CE0"/>
    <w:rsid w:val="00AF5CF1"/>
    <w:rsid w:val="00AF5D08"/>
    <w:rsid w:val="00AF5D0D"/>
    <w:rsid w:val="00AF5D73"/>
    <w:rsid w:val="00AF5DC8"/>
    <w:rsid w:val="00AF5ED2"/>
    <w:rsid w:val="00AF5EE0"/>
    <w:rsid w:val="00AF5F28"/>
    <w:rsid w:val="00AF5F75"/>
    <w:rsid w:val="00AF5F81"/>
    <w:rsid w:val="00AF5FBE"/>
    <w:rsid w:val="00AF5FD0"/>
    <w:rsid w:val="00AF6003"/>
    <w:rsid w:val="00AF6034"/>
    <w:rsid w:val="00AF604E"/>
    <w:rsid w:val="00AF6077"/>
    <w:rsid w:val="00AF60B1"/>
    <w:rsid w:val="00AF60FF"/>
    <w:rsid w:val="00AF6131"/>
    <w:rsid w:val="00AF6321"/>
    <w:rsid w:val="00AF6332"/>
    <w:rsid w:val="00AF6380"/>
    <w:rsid w:val="00AF6391"/>
    <w:rsid w:val="00AF639D"/>
    <w:rsid w:val="00AF63A0"/>
    <w:rsid w:val="00AF63C9"/>
    <w:rsid w:val="00AF63DE"/>
    <w:rsid w:val="00AF641B"/>
    <w:rsid w:val="00AF643C"/>
    <w:rsid w:val="00AF6445"/>
    <w:rsid w:val="00AF6482"/>
    <w:rsid w:val="00AF64C6"/>
    <w:rsid w:val="00AF64DC"/>
    <w:rsid w:val="00AF65E5"/>
    <w:rsid w:val="00AF65EC"/>
    <w:rsid w:val="00AF65F1"/>
    <w:rsid w:val="00AF6604"/>
    <w:rsid w:val="00AF667D"/>
    <w:rsid w:val="00AF6687"/>
    <w:rsid w:val="00AF6688"/>
    <w:rsid w:val="00AF66DA"/>
    <w:rsid w:val="00AF672F"/>
    <w:rsid w:val="00AF6748"/>
    <w:rsid w:val="00AF67E7"/>
    <w:rsid w:val="00AF6820"/>
    <w:rsid w:val="00AF68AF"/>
    <w:rsid w:val="00AF68D6"/>
    <w:rsid w:val="00AF698C"/>
    <w:rsid w:val="00AF69B2"/>
    <w:rsid w:val="00AF69C8"/>
    <w:rsid w:val="00AF69CC"/>
    <w:rsid w:val="00AF69DB"/>
    <w:rsid w:val="00AF69DC"/>
    <w:rsid w:val="00AF69E2"/>
    <w:rsid w:val="00AF6A28"/>
    <w:rsid w:val="00AF6A4D"/>
    <w:rsid w:val="00AF6A60"/>
    <w:rsid w:val="00AF6AC3"/>
    <w:rsid w:val="00AF6BBA"/>
    <w:rsid w:val="00AF6C36"/>
    <w:rsid w:val="00AF6C44"/>
    <w:rsid w:val="00AF6CC5"/>
    <w:rsid w:val="00AF6CCF"/>
    <w:rsid w:val="00AF6D2C"/>
    <w:rsid w:val="00AF6D78"/>
    <w:rsid w:val="00AF6DEB"/>
    <w:rsid w:val="00AF6E67"/>
    <w:rsid w:val="00AF6EA2"/>
    <w:rsid w:val="00AF6EB6"/>
    <w:rsid w:val="00AF6ECA"/>
    <w:rsid w:val="00AF6EDC"/>
    <w:rsid w:val="00AF6EDD"/>
    <w:rsid w:val="00AF6EE7"/>
    <w:rsid w:val="00AF6F13"/>
    <w:rsid w:val="00AF6F7B"/>
    <w:rsid w:val="00AF702B"/>
    <w:rsid w:val="00AF7031"/>
    <w:rsid w:val="00AF7078"/>
    <w:rsid w:val="00AF7085"/>
    <w:rsid w:val="00AF708A"/>
    <w:rsid w:val="00AF70AE"/>
    <w:rsid w:val="00AF7149"/>
    <w:rsid w:val="00AF715D"/>
    <w:rsid w:val="00AF7187"/>
    <w:rsid w:val="00AF718F"/>
    <w:rsid w:val="00AF719E"/>
    <w:rsid w:val="00AF71B9"/>
    <w:rsid w:val="00AF7247"/>
    <w:rsid w:val="00AF726A"/>
    <w:rsid w:val="00AF726E"/>
    <w:rsid w:val="00AF7296"/>
    <w:rsid w:val="00AF733C"/>
    <w:rsid w:val="00AF73CD"/>
    <w:rsid w:val="00AF7424"/>
    <w:rsid w:val="00AF74D2"/>
    <w:rsid w:val="00AF74DA"/>
    <w:rsid w:val="00AF7503"/>
    <w:rsid w:val="00AF7519"/>
    <w:rsid w:val="00AF754D"/>
    <w:rsid w:val="00AF75C4"/>
    <w:rsid w:val="00AF75DA"/>
    <w:rsid w:val="00AF76B3"/>
    <w:rsid w:val="00AF76B6"/>
    <w:rsid w:val="00AF76B9"/>
    <w:rsid w:val="00AF76C9"/>
    <w:rsid w:val="00AF76E4"/>
    <w:rsid w:val="00AF76E6"/>
    <w:rsid w:val="00AF76FC"/>
    <w:rsid w:val="00AF771F"/>
    <w:rsid w:val="00AF7744"/>
    <w:rsid w:val="00AF7776"/>
    <w:rsid w:val="00AF7814"/>
    <w:rsid w:val="00AF7815"/>
    <w:rsid w:val="00AF7851"/>
    <w:rsid w:val="00AF7891"/>
    <w:rsid w:val="00AF78B9"/>
    <w:rsid w:val="00AF78D7"/>
    <w:rsid w:val="00AF795A"/>
    <w:rsid w:val="00AF79B0"/>
    <w:rsid w:val="00AF79BD"/>
    <w:rsid w:val="00AF79C0"/>
    <w:rsid w:val="00AF7A52"/>
    <w:rsid w:val="00AF7A5D"/>
    <w:rsid w:val="00AF7A8D"/>
    <w:rsid w:val="00AF7B26"/>
    <w:rsid w:val="00AF7C3F"/>
    <w:rsid w:val="00AF7C6D"/>
    <w:rsid w:val="00AF7CA2"/>
    <w:rsid w:val="00AF7D3C"/>
    <w:rsid w:val="00AF7DCD"/>
    <w:rsid w:val="00AF7DD4"/>
    <w:rsid w:val="00AF7E02"/>
    <w:rsid w:val="00AF7E34"/>
    <w:rsid w:val="00AF7EA0"/>
    <w:rsid w:val="00AF7EFB"/>
    <w:rsid w:val="00AF7F15"/>
    <w:rsid w:val="00AF7FA7"/>
    <w:rsid w:val="00B00068"/>
    <w:rsid w:val="00B00087"/>
    <w:rsid w:val="00B000D7"/>
    <w:rsid w:val="00B000F0"/>
    <w:rsid w:val="00B00107"/>
    <w:rsid w:val="00B00134"/>
    <w:rsid w:val="00B00149"/>
    <w:rsid w:val="00B0016A"/>
    <w:rsid w:val="00B0017A"/>
    <w:rsid w:val="00B0017C"/>
    <w:rsid w:val="00B001A4"/>
    <w:rsid w:val="00B001E0"/>
    <w:rsid w:val="00B001E7"/>
    <w:rsid w:val="00B00213"/>
    <w:rsid w:val="00B00249"/>
    <w:rsid w:val="00B0025E"/>
    <w:rsid w:val="00B00285"/>
    <w:rsid w:val="00B00286"/>
    <w:rsid w:val="00B002C5"/>
    <w:rsid w:val="00B002D1"/>
    <w:rsid w:val="00B003BA"/>
    <w:rsid w:val="00B003BB"/>
    <w:rsid w:val="00B003C1"/>
    <w:rsid w:val="00B004A6"/>
    <w:rsid w:val="00B004B3"/>
    <w:rsid w:val="00B00575"/>
    <w:rsid w:val="00B0058B"/>
    <w:rsid w:val="00B00620"/>
    <w:rsid w:val="00B0062B"/>
    <w:rsid w:val="00B00670"/>
    <w:rsid w:val="00B006FB"/>
    <w:rsid w:val="00B006FD"/>
    <w:rsid w:val="00B0072F"/>
    <w:rsid w:val="00B00751"/>
    <w:rsid w:val="00B00775"/>
    <w:rsid w:val="00B00785"/>
    <w:rsid w:val="00B007D7"/>
    <w:rsid w:val="00B00860"/>
    <w:rsid w:val="00B008A3"/>
    <w:rsid w:val="00B008B3"/>
    <w:rsid w:val="00B00954"/>
    <w:rsid w:val="00B009C4"/>
    <w:rsid w:val="00B00A1A"/>
    <w:rsid w:val="00B00A8C"/>
    <w:rsid w:val="00B00AB7"/>
    <w:rsid w:val="00B00AB8"/>
    <w:rsid w:val="00B00AE7"/>
    <w:rsid w:val="00B00B2B"/>
    <w:rsid w:val="00B00B66"/>
    <w:rsid w:val="00B00B69"/>
    <w:rsid w:val="00B00B72"/>
    <w:rsid w:val="00B00B8F"/>
    <w:rsid w:val="00B00BB9"/>
    <w:rsid w:val="00B00C1A"/>
    <w:rsid w:val="00B00C27"/>
    <w:rsid w:val="00B00CF0"/>
    <w:rsid w:val="00B00D05"/>
    <w:rsid w:val="00B00DBB"/>
    <w:rsid w:val="00B00DC5"/>
    <w:rsid w:val="00B00DE1"/>
    <w:rsid w:val="00B00DE2"/>
    <w:rsid w:val="00B00E3C"/>
    <w:rsid w:val="00B00E3D"/>
    <w:rsid w:val="00B00E4A"/>
    <w:rsid w:val="00B00E9D"/>
    <w:rsid w:val="00B00EEB"/>
    <w:rsid w:val="00B00EF1"/>
    <w:rsid w:val="00B00EF3"/>
    <w:rsid w:val="00B00F98"/>
    <w:rsid w:val="00B00FAB"/>
    <w:rsid w:val="00B01056"/>
    <w:rsid w:val="00B0108A"/>
    <w:rsid w:val="00B010C7"/>
    <w:rsid w:val="00B010C9"/>
    <w:rsid w:val="00B01150"/>
    <w:rsid w:val="00B0117F"/>
    <w:rsid w:val="00B01198"/>
    <w:rsid w:val="00B011C1"/>
    <w:rsid w:val="00B011D6"/>
    <w:rsid w:val="00B012AC"/>
    <w:rsid w:val="00B012D9"/>
    <w:rsid w:val="00B0138B"/>
    <w:rsid w:val="00B013EA"/>
    <w:rsid w:val="00B01438"/>
    <w:rsid w:val="00B014A0"/>
    <w:rsid w:val="00B014A5"/>
    <w:rsid w:val="00B014E5"/>
    <w:rsid w:val="00B01520"/>
    <w:rsid w:val="00B01571"/>
    <w:rsid w:val="00B01593"/>
    <w:rsid w:val="00B0161C"/>
    <w:rsid w:val="00B01674"/>
    <w:rsid w:val="00B01676"/>
    <w:rsid w:val="00B0169D"/>
    <w:rsid w:val="00B016C3"/>
    <w:rsid w:val="00B016ED"/>
    <w:rsid w:val="00B016FD"/>
    <w:rsid w:val="00B01734"/>
    <w:rsid w:val="00B01735"/>
    <w:rsid w:val="00B01748"/>
    <w:rsid w:val="00B017B2"/>
    <w:rsid w:val="00B017CB"/>
    <w:rsid w:val="00B01873"/>
    <w:rsid w:val="00B01874"/>
    <w:rsid w:val="00B018AA"/>
    <w:rsid w:val="00B018E1"/>
    <w:rsid w:val="00B019A5"/>
    <w:rsid w:val="00B019E0"/>
    <w:rsid w:val="00B01A29"/>
    <w:rsid w:val="00B01A8A"/>
    <w:rsid w:val="00B01B18"/>
    <w:rsid w:val="00B01B5D"/>
    <w:rsid w:val="00B01B85"/>
    <w:rsid w:val="00B01BB9"/>
    <w:rsid w:val="00B01BD5"/>
    <w:rsid w:val="00B01C4A"/>
    <w:rsid w:val="00B01C94"/>
    <w:rsid w:val="00B01D05"/>
    <w:rsid w:val="00B01DB8"/>
    <w:rsid w:val="00B01DD9"/>
    <w:rsid w:val="00B01E11"/>
    <w:rsid w:val="00B01E4C"/>
    <w:rsid w:val="00B01E87"/>
    <w:rsid w:val="00B01E91"/>
    <w:rsid w:val="00B01EA3"/>
    <w:rsid w:val="00B01EC4"/>
    <w:rsid w:val="00B01EF8"/>
    <w:rsid w:val="00B01F15"/>
    <w:rsid w:val="00B01F17"/>
    <w:rsid w:val="00B01F31"/>
    <w:rsid w:val="00B01F47"/>
    <w:rsid w:val="00B01F81"/>
    <w:rsid w:val="00B01FA3"/>
    <w:rsid w:val="00B01FA6"/>
    <w:rsid w:val="00B01FA9"/>
    <w:rsid w:val="00B01FBB"/>
    <w:rsid w:val="00B01FCC"/>
    <w:rsid w:val="00B02024"/>
    <w:rsid w:val="00B0203F"/>
    <w:rsid w:val="00B02072"/>
    <w:rsid w:val="00B020E1"/>
    <w:rsid w:val="00B0211D"/>
    <w:rsid w:val="00B021A1"/>
    <w:rsid w:val="00B021F4"/>
    <w:rsid w:val="00B022AE"/>
    <w:rsid w:val="00B02369"/>
    <w:rsid w:val="00B0238F"/>
    <w:rsid w:val="00B02405"/>
    <w:rsid w:val="00B02436"/>
    <w:rsid w:val="00B0244D"/>
    <w:rsid w:val="00B024AC"/>
    <w:rsid w:val="00B024DE"/>
    <w:rsid w:val="00B024DF"/>
    <w:rsid w:val="00B024E2"/>
    <w:rsid w:val="00B02503"/>
    <w:rsid w:val="00B0253B"/>
    <w:rsid w:val="00B025CB"/>
    <w:rsid w:val="00B026B0"/>
    <w:rsid w:val="00B026BF"/>
    <w:rsid w:val="00B0271C"/>
    <w:rsid w:val="00B02750"/>
    <w:rsid w:val="00B0275E"/>
    <w:rsid w:val="00B02766"/>
    <w:rsid w:val="00B02842"/>
    <w:rsid w:val="00B028A0"/>
    <w:rsid w:val="00B028BA"/>
    <w:rsid w:val="00B0290F"/>
    <w:rsid w:val="00B02912"/>
    <w:rsid w:val="00B02926"/>
    <w:rsid w:val="00B0298D"/>
    <w:rsid w:val="00B029DF"/>
    <w:rsid w:val="00B02A03"/>
    <w:rsid w:val="00B02A70"/>
    <w:rsid w:val="00B02A9E"/>
    <w:rsid w:val="00B02AA4"/>
    <w:rsid w:val="00B02AA6"/>
    <w:rsid w:val="00B02ACD"/>
    <w:rsid w:val="00B02AEB"/>
    <w:rsid w:val="00B02B14"/>
    <w:rsid w:val="00B02B79"/>
    <w:rsid w:val="00B02BC9"/>
    <w:rsid w:val="00B02BE9"/>
    <w:rsid w:val="00B02C28"/>
    <w:rsid w:val="00B02C57"/>
    <w:rsid w:val="00B02CB3"/>
    <w:rsid w:val="00B02CBB"/>
    <w:rsid w:val="00B02CCD"/>
    <w:rsid w:val="00B02CCE"/>
    <w:rsid w:val="00B02D18"/>
    <w:rsid w:val="00B02D33"/>
    <w:rsid w:val="00B02D40"/>
    <w:rsid w:val="00B02D4A"/>
    <w:rsid w:val="00B02DD8"/>
    <w:rsid w:val="00B02E64"/>
    <w:rsid w:val="00B02EB3"/>
    <w:rsid w:val="00B02EB7"/>
    <w:rsid w:val="00B02EDF"/>
    <w:rsid w:val="00B02EE2"/>
    <w:rsid w:val="00B02F84"/>
    <w:rsid w:val="00B02F8A"/>
    <w:rsid w:val="00B02FAF"/>
    <w:rsid w:val="00B02FEA"/>
    <w:rsid w:val="00B02FED"/>
    <w:rsid w:val="00B02FF5"/>
    <w:rsid w:val="00B03021"/>
    <w:rsid w:val="00B03025"/>
    <w:rsid w:val="00B03052"/>
    <w:rsid w:val="00B030A4"/>
    <w:rsid w:val="00B030B5"/>
    <w:rsid w:val="00B03104"/>
    <w:rsid w:val="00B0312A"/>
    <w:rsid w:val="00B0312E"/>
    <w:rsid w:val="00B0316C"/>
    <w:rsid w:val="00B0319C"/>
    <w:rsid w:val="00B031BB"/>
    <w:rsid w:val="00B031DE"/>
    <w:rsid w:val="00B0323B"/>
    <w:rsid w:val="00B0324D"/>
    <w:rsid w:val="00B0326B"/>
    <w:rsid w:val="00B0328B"/>
    <w:rsid w:val="00B0328F"/>
    <w:rsid w:val="00B032D7"/>
    <w:rsid w:val="00B032EF"/>
    <w:rsid w:val="00B03301"/>
    <w:rsid w:val="00B03316"/>
    <w:rsid w:val="00B0333A"/>
    <w:rsid w:val="00B033BF"/>
    <w:rsid w:val="00B033CC"/>
    <w:rsid w:val="00B033E3"/>
    <w:rsid w:val="00B03411"/>
    <w:rsid w:val="00B03425"/>
    <w:rsid w:val="00B03431"/>
    <w:rsid w:val="00B0348D"/>
    <w:rsid w:val="00B03492"/>
    <w:rsid w:val="00B034A5"/>
    <w:rsid w:val="00B034E7"/>
    <w:rsid w:val="00B034F8"/>
    <w:rsid w:val="00B0358D"/>
    <w:rsid w:val="00B0366A"/>
    <w:rsid w:val="00B03670"/>
    <w:rsid w:val="00B036A6"/>
    <w:rsid w:val="00B036FB"/>
    <w:rsid w:val="00B0375D"/>
    <w:rsid w:val="00B0376F"/>
    <w:rsid w:val="00B03784"/>
    <w:rsid w:val="00B037A8"/>
    <w:rsid w:val="00B037F8"/>
    <w:rsid w:val="00B0389C"/>
    <w:rsid w:val="00B038A1"/>
    <w:rsid w:val="00B038BA"/>
    <w:rsid w:val="00B03927"/>
    <w:rsid w:val="00B0397D"/>
    <w:rsid w:val="00B039D6"/>
    <w:rsid w:val="00B03A31"/>
    <w:rsid w:val="00B03A7E"/>
    <w:rsid w:val="00B03AC9"/>
    <w:rsid w:val="00B03B03"/>
    <w:rsid w:val="00B03BC7"/>
    <w:rsid w:val="00B03C0E"/>
    <w:rsid w:val="00B03C37"/>
    <w:rsid w:val="00B03C4E"/>
    <w:rsid w:val="00B03C78"/>
    <w:rsid w:val="00B03C9F"/>
    <w:rsid w:val="00B03CA4"/>
    <w:rsid w:val="00B03CAA"/>
    <w:rsid w:val="00B03D24"/>
    <w:rsid w:val="00B03D46"/>
    <w:rsid w:val="00B03DA4"/>
    <w:rsid w:val="00B03DD8"/>
    <w:rsid w:val="00B03E39"/>
    <w:rsid w:val="00B03E9C"/>
    <w:rsid w:val="00B03EBE"/>
    <w:rsid w:val="00B03F0B"/>
    <w:rsid w:val="00B03F84"/>
    <w:rsid w:val="00B03FB3"/>
    <w:rsid w:val="00B0401A"/>
    <w:rsid w:val="00B04025"/>
    <w:rsid w:val="00B04042"/>
    <w:rsid w:val="00B040BC"/>
    <w:rsid w:val="00B0415E"/>
    <w:rsid w:val="00B041E1"/>
    <w:rsid w:val="00B041FD"/>
    <w:rsid w:val="00B04225"/>
    <w:rsid w:val="00B0423B"/>
    <w:rsid w:val="00B04290"/>
    <w:rsid w:val="00B042AE"/>
    <w:rsid w:val="00B042EC"/>
    <w:rsid w:val="00B0430E"/>
    <w:rsid w:val="00B04358"/>
    <w:rsid w:val="00B04369"/>
    <w:rsid w:val="00B0438B"/>
    <w:rsid w:val="00B04400"/>
    <w:rsid w:val="00B04419"/>
    <w:rsid w:val="00B0445F"/>
    <w:rsid w:val="00B04465"/>
    <w:rsid w:val="00B0447A"/>
    <w:rsid w:val="00B04480"/>
    <w:rsid w:val="00B044A6"/>
    <w:rsid w:val="00B04505"/>
    <w:rsid w:val="00B04517"/>
    <w:rsid w:val="00B04563"/>
    <w:rsid w:val="00B0457E"/>
    <w:rsid w:val="00B045DB"/>
    <w:rsid w:val="00B045F4"/>
    <w:rsid w:val="00B04642"/>
    <w:rsid w:val="00B0464B"/>
    <w:rsid w:val="00B04665"/>
    <w:rsid w:val="00B0468C"/>
    <w:rsid w:val="00B046D7"/>
    <w:rsid w:val="00B04756"/>
    <w:rsid w:val="00B0481F"/>
    <w:rsid w:val="00B04831"/>
    <w:rsid w:val="00B04842"/>
    <w:rsid w:val="00B0489C"/>
    <w:rsid w:val="00B0491E"/>
    <w:rsid w:val="00B04942"/>
    <w:rsid w:val="00B04965"/>
    <w:rsid w:val="00B049D3"/>
    <w:rsid w:val="00B04A82"/>
    <w:rsid w:val="00B04AAB"/>
    <w:rsid w:val="00B04B17"/>
    <w:rsid w:val="00B04BCA"/>
    <w:rsid w:val="00B04C09"/>
    <w:rsid w:val="00B04C31"/>
    <w:rsid w:val="00B04C62"/>
    <w:rsid w:val="00B04C75"/>
    <w:rsid w:val="00B04C90"/>
    <w:rsid w:val="00B04CDD"/>
    <w:rsid w:val="00B04D87"/>
    <w:rsid w:val="00B04D94"/>
    <w:rsid w:val="00B04E9B"/>
    <w:rsid w:val="00B04F49"/>
    <w:rsid w:val="00B04F5E"/>
    <w:rsid w:val="00B04F6D"/>
    <w:rsid w:val="00B04FA5"/>
    <w:rsid w:val="00B04FD4"/>
    <w:rsid w:val="00B04FEA"/>
    <w:rsid w:val="00B04FED"/>
    <w:rsid w:val="00B04FFB"/>
    <w:rsid w:val="00B05030"/>
    <w:rsid w:val="00B05067"/>
    <w:rsid w:val="00B05074"/>
    <w:rsid w:val="00B050BC"/>
    <w:rsid w:val="00B051A2"/>
    <w:rsid w:val="00B051AA"/>
    <w:rsid w:val="00B051B0"/>
    <w:rsid w:val="00B051CC"/>
    <w:rsid w:val="00B051F7"/>
    <w:rsid w:val="00B0520F"/>
    <w:rsid w:val="00B05217"/>
    <w:rsid w:val="00B0523D"/>
    <w:rsid w:val="00B0529B"/>
    <w:rsid w:val="00B052A1"/>
    <w:rsid w:val="00B0534A"/>
    <w:rsid w:val="00B0536F"/>
    <w:rsid w:val="00B05378"/>
    <w:rsid w:val="00B053C4"/>
    <w:rsid w:val="00B05413"/>
    <w:rsid w:val="00B05479"/>
    <w:rsid w:val="00B054BF"/>
    <w:rsid w:val="00B05542"/>
    <w:rsid w:val="00B05556"/>
    <w:rsid w:val="00B05567"/>
    <w:rsid w:val="00B0559B"/>
    <w:rsid w:val="00B055B0"/>
    <w:rsid w:val="00B055E4"/>
    <w:rsid w:val="00B05649"/>
    <w:rsid w:val="00B05672"/>
    <w:rsid w:val="00B05680"/>
    <w:rsid w:val="00B056D3"/>
    <w:rsid w:val="00B056D4"/>
    <w:rsid w:val="00B056DF"/>
    <w:rsid w:val="00B0574F"/>
    <w:rsid w:val="00B05792"/>
    <w:rsid w:val="00B057A9"/>
    <w:rsid w:val="00B057CB"/>
    <w:rsid w:val="00B057D0"/>
    <w:rsid w:val="00B057F2"/>
    <w:rsid w:val="00B05862"/>
    <w:rsid w:val="00B05892"/>
    <w:rsid w:val="00B058F0"/>
    <w:rsid w:val="00B058F8"/>
    <w:rsid w:val="00B05954"/>
    <w:rsid w:val="00B059AC"/>
    <w:rsid w:val="00B059E9"/>
    <w:rsid w:val="00B05A5A"/>
    <w:rsid w:val="00B05A86"/>
    <w:rsid w:val="00B05B13"/>
    <w:rsid w:val="00B05B61"/>
    <w:rsid w:val="00B05B84"/>
    <w:rsid w:val="00B05B86"/>
    <w:rsid w:val="00B05BE3"/>
    <w:rsid w:val="00B05BF1"/>
    <w:rsid w:val="00B05C10"/>
    <w:rsid w:val="00B05C17"/>
    <w:rsid w:val="00B05C1F"/>
    <w:rsid w:val="00B05C32"/>
    <w:rsid w:val="00B05C53"/>
    <w:rsid w:val="00B05C6E"/>
    <w:rsid w:val="00B05CDA"/>
    <w:rsid w:val="00B05D17"/>
    <w:rsid w:val="00B05DC8"/>
    <w:rsid w:val="00B05DCC"/>
    <w:rsid w:val="00B05DF9"/>
    <w:rsid w:val="00B05E45"/>
    <w:rsid w:val="00B05E52"/>
    <w:rsid w:val="00B05EA7"/>
    <w:rsid w:val="00B05ECA"/>
    <w:rsid w:val="00B05EE4"/>
    <w:rsid w:val="00B05FB9"/>
    <w:rsid w:val="00B05FC5"/>
    <w:rsid w:val="00B05FD7"/>
    <w:rsid w:val="00B05FDF"/>
    <w:rsid w:val="00B06039"/>
    <w:rsid w:val="00B06048"/>
    <w:rsid w:val="00B060EC"/>
    <w:rsid w:val="00B06107"/>
    <w:rsid w:val="00B0614F"/>
    <w:rsid w:val="00B06171"/>
    <w:rsid w:val="00B06173"/>
    <w:rsid w:val="00B06192"/>
    <w:rsid w:val="00B061A6"/>
    <w:rsid w:val="00B06213"/>
    <w:rsid w:val="00B062D4"/>
    <w:rsid w:val="00B06358"/>
    <w:rsid w:val="00B06384"/>
    <w:rsid w:val="00B06388"/>
    <w:rsid w:val="00B0639E"/>
    <w:rsid w:val="00B0642F"/>
    <w:rsid w:val="00B06449"/>
    <w:rsid w:val="00B06474"/>
    <w:rsid w:val="00B06476"/>
    <w:rsid w:val="00B064B5"/>
    <w:rsid w:val="00B064FF"/>
    <w:rsid w:val="00B0651E"/>
    <w:rsid w:val="00B06562"/>
    <w:rsid w:val="00B065AA"/>
    <w:rsid w:val="00B065AF"/>
    <w:rsid w:val="00B065D2"/>
    <w:rsid w:val="00B065EA"/>
    <w:rsid w:val="00B06609"/>
    <w:rsid w:val="00B06689"/>
    <w:rsid w:val="00B066BF"/>
    <w:rsid w:val="00B066C2"/>
    <w:rsid w:val="00B066C7"/>
    <w:rsid w:val="00B066D1"/>
    <w:rsid w:val="00B066FE"/>
    <w:rsid w:val="00B06757"/>
    <w:rsid w:val="00B06787"/>
    <w:rsid w:val="00B067B3"/>
    <w:rsid w:val="00B067F2"/>
    <w:rsid w:val="00B0688F"/>
    <w:rsid w:val="00B068C5"/>
    <w:rsid w:val="00B06928"/>
    <w:rsid w:val="00B069CD"/>
    <w:rsid w:val="00B069D9"/>
    <w:rsid w:val="00B06A05"/>
    <w:rsid w:val="00B06A18"/>
    <w:rsid w:val="00B06A34"/>
    <w:rsid w:val="00B06A3A"/>
    <w:rsid w:val="00B06AAE"/>
    <w:rsid w:val="00B06AF5"/>
    <w:rsid w:val="00B06AFE"/>
    <w:rsid w:val="00B06B31"/>
    <w:rsid w:val="00B06B34"/>
    <w:rsid w:val="00B06B6E"/>
    <w:rsid w:val="00B06C64"/>
    <w:rsid w:val="00B06CBD"/>
    <w:rsid w:val="00B06CCD"/>
    <w:rsid w:val="00B06CF0"/>
    <w:rsid w:val="00B06D5B"/>
    <w:rsid w:val="00B06D6E"/>
    <w:rsid w:val="00B06D86"/>
    <w:rsid w:val="00B06E0D"/>
    <w:rsid w:val="00B06E10"/>
    <w:rsid w:val="00B06E23"/>
    <w:rsid w:val="00B06E99"/>
    <w:rsid w:val="00B06EE7"/>
    <w:rsid w:val="00B06EF8"/>
    <w:rsid w:val="00B06F4D"/>
    <w:rsid w:val="00B06FE4"/>
    <w:rsid w:val="00B06FE9"/>
    <w:rsid w:val="00B07086"/>
    <w:rsid w:val="00B0708C"/>
    <w:rsid w:val="00B070B5"/>
    <w:rsid w:val="00B070E0"/>
    <w:rsid w:val="00B070E2"/>
    <w:rsid w:val="00B07140"/>
    <w:rsid w:val="00B07157"/>
    <w:rsid w:val="00B07245"/>
    <w:rsid w:val="00B07278"/>
    <w:rsid w:val="00B0728D"/>
    <w:rsid w:val="00B07315"/>
    <w:rsid w:val="00B07346"/>
    <w:rsid w:val="00B07351"/>
    <w:rsid w:val="00B0735A"/>
    <w:rsid w:val="00B07360"/>
    <w:rsid w:val="00B073AA"/>
    <w:rsid w:val="00B073D6"/>
    <w:rsid w:val="00B073DF"/>
    <w:rsid w:val="00B07441"/>
    <w:rsid w:val="00B07467"/>
    <w:rsid w:val="00B07487"/>
    <w:rsid w:val="00B0748F"/>
    <w:rsid w:val="00B07574"/>
    <w:rsid w:val="00B07580"/>
    <w:rsid w:val="00B075D4"/>
    <w:rsid w:val="00B0760E"/>
    <w:rsid w:val="00B0779D"/>
    <w:rsid w:val="00B077B9"/>
    <w:rsid w:val="00B077D6"/>
    <w:rsid w:val="00B077DB"/>
    <w:rsid w:val="00B077F5"/>
    <w:rsid w:val="00B077FC"/>
    <w:rsid w:val="00B07857"/>
    <w:rsid w:val="00B07898"/>
    <w:rsid w:val="00B078DE"/>
    <w:rsid w:val="00B078ED"/>
    <w:rsid w:val="00B07915"/>
    <w:rsid w:val="00B07945"/>
    <w:rsid w:val="00B0798D"/>
    <w:rsid w:val="00B07A07"/>
    <w:rsid w:val="00B07A3E"/>
    <w:rsid w:val="00B07AE5"/>
    <w:rsid w:val="00B07B4D"/>
    <w:rsid w:val="00B07B8A"/>
    <w:rsid w:val="00B07C10"/>
    <w:rsid w:val="00B07C3F"/>
    <w:rsid w:val="00B07C49"/>
    <w:rsid w:val="00B07C90"/>
    <w:rsid w:val="00B07C93"/>
    <w:rsid w:val="00B07CE6"/>
    <w:rsid w:val="00B07CF9"/>
    <w:rsid w:val="00B07D87"/>
    <w:rsid w:val="00B07D96"/>
    <w:rsid w:val="00B07DB3"/>
    <w:rsid w:val="00B07DBF"/>
    <w:rsid w:val="00B07E1B"/>
    <w:rsid w:val="00B07E29"/>
    <w:rsid w:val="00B07E2D"/>
    <w:rsid w:val="00B07EA6"/>
    <w:rsid w:val="00B07F30"/>
    <w:rsid w:val="00B07F6C"/>
    <w:rsid w:val="00B07F70"/>
    <w:rsid w:val="00B07FA5"/>
    <w:rsid w:val="00B10035"/>
    <w:rsid w:val="00B10054"/>
    <w:rsid w:val="00B10102"/>
    <w:rsid w:val="00B10103"/>
    <w:rsid w:val="00B10197"/>
    <w:rsid w:val="00B101AE"/>
    <w:rsid w:val="00B101F7"/>
    <w:rsid w:val="00B10244"/>
    <w:rsid w:val="00B1028C"/>
    <w:rsid w:val="00B10296"/>
    <w:rsid w:val="00B102A9"/>
    <w:rsid w:val="00B102F1"/>
    <w:rsid w:val="00B102F6"/>
    <w:rsid w:val="00B10325"/>
    <w:rsid w:val="00B10341"/>
    <w:rsid w:val="00B103A5"/>
    <w:rsid w:val="00B103D4"/>
    <w:rsid w:val="00B10487"/>
    <w:rsid w:val="00B10492"/>
    <w:rsid w:val="00B1049B"/>
    <w:rsid w:val="00B104DC"/>
    <w:rsid w:val="00B104DE"/>
    <w:rsid w:val="00B1053F"/>
    <w:rsid w:val="00B10550"/>
    <w:rsid w:val="00B1055B"/>
    <w:rsid w:val="00B10582"/>
    <w:rsid w:val="00B10633"/>
    <w:rsid w:val="00B10694"/>
    <w:rsid w:val="00B106C2"/>
    <w:rsid w:val="00B106E1"/>
    <w:rsid w:val="00B1073A"/>
    <w:rsid w:val="00B1077B"/>
    <w:rsid w:val="00B107A9"/>
    <w:rsid w:val="00B10818"/>
    <w:rsid w:val="00B1088E"/>
    <w:rsid w:val="00B1091E"/>
    <w:rsid w:val="00B10948"/>
    <w:rsid w:val="00B1094C"/>
    <w:rsid w:val="00B109CE"/>
    <w:rsid w:val="00B10A42"/>
    <w:rsid w:val="00B10A6B"/>
    <w:rsid w:val="00B10ADF"/>
    <w:rsid w:val="00B10AF9"/>
    <w:rsid w:val="00B10B2B"/>
    <w:rsid w:val="00B10B7D"/>
    <w:rsid w:val="00B10BEB"/>
    <w:rsid w:val="00B10C6B"/>
    <w:rsid w:val="00B10C6E"/>
    <w:rsid w:val="00B10C82"/>
    <w:rsid w:val="00B10CB8"/>
    <w:rsid w:val="00B10D29"/>
    <w:rsid w:val="00B10D38"/>
    <w:rsid w:val="00B10D7F"/>
    <w:rsid w:val="00B10D80"/>
    <w:rsid w:val="00B10D81"/>
    <w:rsid w:val="00B10DBD"/>
    <w:rsid w:val="00B10DD2"/>
    <w:rsid w:val="00B10E41"/>
    <w:rsid w:val="00B10EF6"/>
    <w:rsid w:val="00B10EF9"/>
    <w:rsid w:val="00B10F93"/>
    <w:rsid w:val="00B10FB4"/>
    <w:rsid w:val="00B10FBD"/>
    <w:rsid w:val="00B10FCE"/>
    <w:rsid w:val="00B11059"/>
    <w:rsid w:val="00B11096"/>
    <w:rsid w:val="00B110E6"/>
    <w:rsid w:val="00B11171"/>
    <w:rsid w:val="00B1117B"/>
    <w:rsid w:val="00B11183"/>
    <w:rsid w:val="00B111F9"/>
    <w:rsid w:val="00B1123D"/>
    <w:rsid w:val="00B11248"/>
    <w:rsid w:val="00B11279"/>
    <w:rsid w:val="00B1128D"/>
    <w:rsid w:val="00B11293"/>
    <w:rsid w:val="00B11342"/>
    <w:rsid w:val="00B11349"/>
    <w:rsid w:val="00B1137B"/>
    <w:rsid w:val="00B113AF"/>
    <w:rsid w:val="00B11441"/>
    <w:rsid w:val="00B11446"/>
    <w:rsid w:val="00B1146E"/>
    <w:rsid w:val="00B1147E"/>
    <w:rsid w:val="00B1148C"/>
    <w:rsid w:val="00B114AF"/>
    <w:rsid w:val="00B1151A"/>
    <w:rsid w:val="00B11554"/>
    <w:rsid w:val="00B11574"/>
    <w:rsid w:val="00B11577"/>
    <w:rsid w:val="00B115A7"/>
    <w:rsid w:val="00B115CF"/>
    <w:rsid w:val="00B11656"/>
    <w:rsid w:val="00B11680"/>
    <w:rsid w:val="00B116AB"/>
    <w:rsid w:val="00B116C3"/>
    <w:rsid w:val="00B116FD"/>
    <w:rsid w:val="00B11712"/>
    <w:rsid w:val="00B117A9"/>
    <w:rsid w:val="00B117D1"/>
    <w:rsid w:val="00B117D2"/>
    <w:rsid w:val="00B117DD"/>
    <w:rsid w:val="00B117F3"/>
    <w:rsid w:val="00B11816"/>
    <w:rsid w:val="00B11856"/>
    <w:rsid w:val="00B1185E"/>
    <w:rsid w:val="00B11867"/>
    <w:rsid w:val="00B1189F"/>
    <w:rsid w:val="00B118E4"/>
    <w:rsid w:val="00B118F5"/>
    <w:rsid w:val="00B11943"/>
    <w:rsid w:val="00B11958"/>
    <w:rsid w:val="00B11998"/>
    <w:rsid w:val="00B119D2"/>
    <w:rsid w:val="00B119D7"/>
    <w:rsid w:val="00B11A4D"/>
    <w:rsid w:val="00B11A9C"/>
    <w:rsid w:val="00B11ABE"/>
    <w:rsid w:val="00B11AE9"/>
    <w:rsid w:val="00B11B60"/>
    <w:rsid w:val="00B11B7C"/>
    <w:rsid w:val="00B11C0D"/>
    <w:rsid w:val="00B11C43"/>
    <w:rsid w:val="00B11CFB"/>
    <w:rsid w:val="00B11D57"/>
    <w:rsid w:val="00B11D60"/>
    <w:rsid w:val="00B11DB4"/>
    <w:rsid w:val="00B11DDC"/>
    <w:rsid w:val="00B11E86"/>
    <w:rsid w:val="00B11EE2"/>
    <w:rsid w:val="00B11F7C"/>
    <w:rsid w:val="00B11F91"/>
    <w:rsid w:val="00B11FA2"/>
    <w:rsid w:val="00B12015"/>
    <w:rsid w:val="00B12019"/>
    <w:rsid w:val="00B12026"/>
    <w:rsid w:val="00B12092"/>
    <w:rsid w:val="00B120A3"/>
    <w:rsid w:val="00B120FB"/>
    <w:rsid w:val="00B1212C"/>
    <w:rsid w:val="00B12138"/>
    <w:rsid w:val="00B121B2"/>
    <w:rsid w:val="00B1221D"/>
    <w:rsid w:val="00B12228"/>
    <w:rsid w:val="00B1222C"/>
    <w:rsid w:val="00B12251"/>
    <w:rsid w:val="00B12266"/>
    <w:rsid w:val="00B1226E"/>
    <w:rsid w:val="00B12283"/>
    <w:rsid w:val="00B122AC"/>
    <w:rsid w:val="00B122BB"/>
    <w:rsid w:val="00B1230C"/>
    <w:rsid w:val="00B1235C"/>
    <w:rsid w:val="00B12379"/>
    <w:rsid w:val="00B123A2"/>
    <w:rsid w:val="00B12424"/>
    <w:rsid w:val="00B12470"/>
    <w:rsid w:val="00B12478"/>
    <w:rsid w:val="00B124AD"/>
    <w:rsid w:val="00B1251E"/>
    <w:rsid w:val="00B1254E"/>
    <w:rsid w:val="00B12594"/>
    <w:rsid w:val="00B125B7"/>
    <w:rsid w:val="00B125D9"/>
    <w:rsid w:val="00B126BA"/>
    <w:rsid w:val="00B126F6"/>
    <w:rsid w:val="00B12762"/>
    <w:rsid w:val="00B127DB"/>
    <w:rsid w:val="00B12825"/>
    <w:rsid w:val="00B12877"/>
    <w:rsid w:val="00B12883"/>
    <w:rsid w:val="00B128AF"/>
    <w:rsid w:val="00B128E4"/>
    <w:rsid w:val="00B12928"/>
    <w:rsid w:val="00B1293B"/>
    <w:rsid w:val="00B1296E"/>
    <w:rsid w:val="00B1297A"/>
    <w:rsid w:val="00B12993"/>
    <w:rsid w:val="00B12A18"/>
    <w:rsid w:val="00B12A25"/>
    <w:rsid w:val="00B12AB0"/>
    <w:rsid w:val="00B12AB5"/>
    <w:rsid w:val="00B12AD6"/>
    <w:rsid w:val="00B12AFD"/>
    <w:rsid w:val="00B12B57"/>
    <w:rsid w:val="00B12B8E"/>
    <w:rsid w:val="00B12B90"/>
    <w:rsid w:val="00B12BC2"/>
    <w:rsid w:val="00B12C12"/>
    <w:rsid w:val="00B12C50"/>
    <w:rsid w:val="00B12C6A"/>
    <w:rsid w:val="00B12C7F"/>
    <w:rsid w:val="00B12CB0"/>
    <w:rsid w:val="00B12CBA"/>
    <w:rsid w:val="00B12D36"/>
    <w:rsid w:val="00B12D93"/>
    <w:rsid w:val="00B12DDC"/>
    <w:rsid w:val="00B12E4E"/>
    <w:rsid w:val="00B12E6B"/>
    <w:rsid w:val="00B12F4B"/>
    <w:rsid w:val="00B12F4F"/>
    <w:rsid w:val="00B12F8E"/>
    <w:rsid w:val="00B12FED"/>
    <w:rsid w:val="00B13010"/>
    <w:rsid w:val="00B1304B"/>
    <w:rsid w:val="00B1305B"/>
    <w:rsid w:val="00B13138"/>
    <w:rsid w:val="00B13151"/>
    <w:rsid w:val="00B13193"/>
    <w:rsid w:val="00B131CF"/>
    <w:rsid w:val="00B131F2"/>
    <w:rsid w:val="00B1321E"/>
    <w:rsid w:val="00B13361"/>
    <w:rsid w:val="00B133E0"/>
    <w:rsid w:val="00B13407"/>
    <w:rsid w:val="00B13408"/>
    <w:rsid w:val="00B1340B"/>
    <w:rsid w:val="00B13416"/>
    <w:rsid w:val="00B1341E"/>
    <w:rsid w:val="00B13465"/>
    <w:rsid w:val="00B134DB"/>
    <w:rsid w:val="00B13507"/>
    <w:rsid w:val="00B13525"/>
    <w:rsid w:val="00B13542"/>
    <w:rsid w:val="00B13567"/>
    <w:rsid w:val="00B135BE"/>
    <w:rsid w:val="00B135E9"/>
    <w:rsid w:val="00B13649"/>
    <w:rsid w:val="00B1368B"/>
    <w:rsid w:val="00B1373B"/>
    <w:rsid w:val="00B137E1"/>
    <w:rsid w:val="00B1380E"/>
    <w:rsid w:val="00B13827"/>
    <w:rsid w:val="00B1384B"/>
    <w:rsid w:val="00B1385B"/>
    <w:rsid w:val="00B138A6"/>
    <w:rsid w:val="00B138CA"/>
    <w:rsid w:val="00B1393C"/>
    <w:rsid w:val="00B13960"/>
    <w:rsid w:val="00B1397E"/>
    <w:rsid w:val="00B139D6"/>
    <w:rsid w:val="00B139E5"/>
    <w:rsid w:val="00B13A69"/>
    <w:rsid w:val="00B13B8F"/>
    <w:rsid w:val="00B13BD4"/>
    <w:rsid w:val="00B13BD6"/>
    <w:rsid w:val="00B13C09"/>
    <w:rsid w:val="00B13C3B"/>
    <w:rsid w:val="00B13CD0"/>
    <w:rsid w:val="00B13D80"/>
    <w:rsid w:val="00B13DCD"/>
    <w:rsid w:val="00B13E08"/>
    <w:rsid w:val="00B13E17"/>
    <w:rsid w:val="00B13E83"/>
    <w:rsid w:val="00B13E85"/>
    <w:rsid w:val="00B13E92"/>
    <w:rsid w:val="00B13EBE"/>
    <w:rsid w:val="00B13EE1"/>
    <w:rsid w:val="00B13EEF"/>
    <w:rsid w:val="00B13F2C"/>
    <w:rsid w:val="00B13F7A"/>
    <w:rsid w:val="00B13F89"/>
    <w:rsid w:val="00B13F98"/>
    <w:rsid w:val="00B13FD3"/>
    <w:rsid w:val="00B14070"/>
    <w:rsid w:val="00B14135"/>
    <w:rsid w:val="00B1415B"/>
    <w:rsid w:val="00B141AF"/>
    <w:rsid w:val="00B141F3"/>
    <w:rsid w:val="00B14217"/>
    <w:rsid w:val="00B142BF"/>
    <w:rsid w:val="00B1437A"/>
    <w:rsid w:val="00B14397"/>
    <w:rsid w:val="00B143CA"/>
    <w:rsid w:val="00B1449C"/>
    <w:rsid w:val="00B14524"/>
    <w:rsid w:val="00B14587"/>
    <w:rsid w:val="00B145C9"/>
    <w:rsid w:val="00B145E3"/>
    <w:rsid w:val="00B14632"/>
    <w:rsid w:val="00B14634"/>
    <w:rsid w:val="00B14638"/>
    <w:rsid w:val="00B14663"/>
    <w:rsid w:val="00B14683"/>
    <w:rsid w:val="00B146AC"/>
    <w:rsid w:val="00B146DE"/>
    <w:rsid w:val="00B14749"/>
    <w:rsid w:val="00B1475E"/>
    <w:rsid w:val="00B14794"/>
    <w:rsid w:val="00B147C3"/>
    <w:rsid w:val="00B147F9"/>
    <w:rsid w:val="00B14816"/>
    <w:rsid w:val="00B14867"/>
    <w:rsid w:val="00B14875"/>
    <w:rsid w:val="00B148C9"/>
    <w:rsid w:val="00B148D5"/>
    <w:rsid w:val="00B14981"/>
    <w:rsid w:val="00B149F6"/>
    <w:rsid w:val="00B14A47"/>
    <w:rsid w:val="00B14A7B"/>
    <w:rsid w:val="00B14AFB"/>
    <w:rsid w:val="00B14B03"/>
    <w:rsid w:val="00B14B2E"/>
    <w:rsid w:val="00B14B6A"/>
    <w:rsid w:val="00B14B7F"/>
    <w:rsid w:val="00B14B9C"/>
    <w:rsid w:val="00B14B9E"/>
    <w:rsid w:val="00B14C51"/>
    <w:rsid w:val="00B14CAD"/>
    <w:rsid w:val="00B14CB2"/>
    <w:rsid w:val="00B14CD8"/>
    <w:rsid w:val="00B14D3A"/>
    <w:rsid w:val="00B14D98"/>
    <w:rsid w:val="00B14DA2"/>
    <w:rsid w:val="00B14E01"/>
    <w:rsid w:val="00B14E0E"/>
    <w:rsid w:val="00B14E6C"/>
    <w:rsid w:val="00B14E7F"/>
    <w:rsid w:val="00B14ED7"/>
    <w:rsid w:val="00B14EEA"/>
    <w:rsid w:val="00B14F02"/>
    <w:rsid w:val="00B14F17"/>
    <w:rsid w:val="00B14F42"/>
    <w:rsid w:val="00B14F83"/>
    <w:rsid w:val="00B14FB3"/>
    <w:rsid w:val="00B15011"/>
    <w:rsid w:val="00B1506D"/>
    <w:rsid w:val="00B150E0"/>
    <w:rsid w:val="00B150EA"/>
    <w:rsid w:val="00B15138"/>
    <w:rsid w:val="00B15156"/>
    <w:rsid w:val="00B15192"/>
    <w:rsid w:val="00B151AC"/>
    <w:rsid w:val="00B151B5"/>
    <w:rsid w:val="00B151E4"/>
    <w:rsid w:val="00B152B2"/>
    <w:rsid w:val="00B15316"/>
    <w:rsid w:val="00B1537B"/>
    <w:rsid w:val="00B153BB"/>
    <w:rsid w:val="00B153FC"/>
    <w:rsid w:val="00B15412"/>
    <w:rsid w:val="00B15420"/>
    <w:rsid w:val="00B15427"/>
    <w:rsid w:val="00B15459"/>
    <w:rsid w:val="00B1547F"/>
    <w:rsid w:val="00B15494"/>
    <w:rsid w:val="00B154BB"/>
    <w:rsid w:val="00B15516"/>
    <w:rsid w:val="00B155AB"/>
    <w:rsid w:val="00B1562A"/>
    <w:rsid w:val="00B15630"/>
    <w:rsid w:val="00B1564E"/>
    <w:rsid w:val="00B1565E"/>
    <w:rsid w:val="00B156AB"/>
    <w:rsid w:val="00B156C0"/>
    <w:rsid w:val="00B15704"/>
    <w:rsid w:val="00B15724"/>
    <w:rsid w:val="00B15755"/>
    <w:rsid w:val="00B15794"/>
    <w:rsid w:val="00B157A1"/>
    <w:rsid w:val="00B157C7"/>
    <w:rsid w:val="00B15824"/>
    <w:rsid w:val="00B15884"/>
    <w:rsid w:val="00B158DE"/>
    <w:rsid w:val="00B15992"/>
    <w:rsid w:val="00B159E7"/>
    <w:rsid w:val="00B15A23"/>
    <w:rsid w:val="00B15A4D"/>
    <w:rsid w:val="00B15A71"/>
    <w:rsid w:val="00B15B6B"/>
    <w:rsid w:val="00B15B90"/>
    <w:rsid w:val="00B15BB2"/>
    <w:rsid w:val="00B15BDB"/>
    <w:rsid w:val="00B15C24"/>
    <w:rsid w:val="00B15C30"/>
    <w:rsid w:val="00B15C44"/>
    <w:rsid w:val="00B15C5C"/>
    <w:rsid w:val="00B15C73"/>
    <w:rsid w:val="00B15C77"/>
    <w:rsid w:val="00B15CE3"/>
    <w:rsid w:val="00B15D1D"/>
    <w:rsid w:val="00B15D26"/>
    <w:rsid w:val="00B15D29"/>
    <w:rsid w:val="00B15D60"/>
    <w:rsid w:val="00B15D9D"/>
    <w:rsid w:val="00B15DC1"/>
    <w:rsid w:val="00B15E27"/>
    <w:rsid w:val="00B15E3F"/>
    <w:rsid w:val="00B15E78"/>
    <w:rsid w:val="00B15E8D"/>
    <w:rsid w:val="00B15EA8"/>
    <w:rsid w:val="00B15EBF"/>
    <w:rsid w:val="00B15F2E"/>
    <w:rsid w:val="00B15F6B"/>
    <w:rsid w:val="00B15F89"/>
    <w:rsid w:val="00B16058"/>
    <w:rsid w:val="00B16062"/>
    <w:rsid w:val="00B160F5"/>
    <w:rsid w:val="00B1610C"/>
    <w:rsid w:val="00B1610D"/>
    <w:rsid w:val="00B1611C"/>
    <w:rsid w:val="00B1616C"/>
    <w:rsid w:val="00B161A0"/>
    <w:rsid w:val="00B16224"/>
    <w:rsid w:val="00B162BF"/>
    <w:rsid w:val="00B162C1"/>
    <w:rsid w:val="00B1636C"/>
    <w:rsid w:val="00B163D3"/>
    <w:rsid w:val="00B163DB"/>
    <w:rsid w:val="00B164B9"/>
    <w:rsid w:val="00B164F7"/>
    <w:rsid w:val="00B16505"/>
    <w:rsid w:val="00B16536"/>
    <w:rsid w:val="00B1659E"/>
    <w:rsid w:val="00B1662D"/>
    <w:rsid w:val="00B16645"/>
    <w:rsid w:val="00B16659"/>
    <w:rsid w:val="00B1666D"/>
    <w:rsid w:val="00B1675E"/>
    <w:rsid w:val="00B167AA"/>
    <w:rsid w:val="00B167AE"/>
    <w:rsid w:val="00B168B7"/>
    <w:rsid w:val="00B168CD"/>
    <w:rsid w:val="00B1692D"/>
    <w:rsid w:val="00B16967"/>
    <w:rsid w:val="00B16989"/>
    <w:rsid w:val="00B16A1E"/>
    <w:rsid w:val="00B16A3E"/>
    <w:rsid w:val="00B16A4D"/>
    <w:rsid w:val="00B16A5C"/>
    <w:rsid w:val="00B16AA4"/>
    <w:rsid w:val="00B16AE0"/>
    <w:rsid w:val="00B16B4B"/>
    <w:rsid w:val="00B16B50"/>
    <w:rsid w:val="00B16B72"/>
    <w:rsid w:val="00B16BBD"/>
    <w:rsid w:val="00B16BF0"/>
    <w:rsid w:val="00B16C4A"/>
    <w:rsid w:val="00B16C51"/>
    <w:rsid w:val="00B16C86"/>
    <w:rsid w:val="00B16C94"/>
    <w:rsid w:val="00B16C9D"/>
    <w:rsid w:val="00B16CBA"/>
    <w:rsid w:val="00B16D25"/>
    <w:rsid w:val="00B16D5F"/>
    <w:rsid w:val="00B16D63"/>
    <w:rsid w:val="00B16D6A"/>
    <w:rsid w:val="00B16D75"/>
    <w:rsid w:val="00B16DA8"/>
    <w:rsid w:val="00B16DAE"/>
    <w:rsid w:val="00B16DC4"/>
    <w:rsid w:val="00B16DD9"/>
    <w:rsid w:val="00B16E05"/>
    <w:rsid w:val="00B16E1D"/>
    <w:rsid w:val="00B16E96"/>
    <w:rsid w:val="00B16EB5"/>
    <w:rsid w:val="00B16ECD"/>
    <w:rsid w:val="00B16EEC"/>
    <w:rsid w:val="00B16F51"/>
    <w:rsid w:val="00B16F8E"/>
    <w:rsid w:val="00B17012"/>
    <w:rsid w:val="00B17066"/>
    <w:rsid w:val="00B170AF"/>
    <w:rsid w:val="00B170B9"/>
    <w:rsid w:val="00B17110"/>
    <w:rsid w:val="00B17163"/>
    <w:rsid w:val="00B1718C"/>
    <w:rsid w:val="00B171B1"/>
    <w:rsid w:val="00B171F8"/>
    <w:rsid w:val="00B1725E"/>
    <w:rsid w:val="00B17286"/>
    <w:rsid w:val="00B172AF"/>
    <w:rsid w:val="00B172E5"/>
    <w:rsid w:val="00B172F4"/>
    <w:rsid w:val="00B172F5"/>
    <w:rsid w:val="00B172F9"/>
    <w:rsid w:val="00B17376"/>
    <w:rsid w:val="00B1737A"/>
    <w:rsid w:val="00B1737B"/>
    <w:rsid w:val="00B173B0"/>
    <w:rsid w:val="00B173B5"/>
    <w:rsid w:val="00B173DB"/>
    <w:rsid w:val="00B173EE"/>
    <w:rsid w:val="00B1742B"/>
    <w:rsid w:val="00B1749A"/>
    <w:rsid w:val="00B174B1"/>
    <w:rsid w:val="00B174BC"/>
    <w:rsid w:val="00B174E1"/>
    <w:rsid w:val="00B174ED"/>
    <w:rsid w:val="00B17513"/>
    <w:rsid w:val="00B17565"/>
    <w:rsid w:val="00B175AF"/>
    <w:rsid w:val="00B175FB"/>
    <w:rsid w:val="00B17645"/>
    <w:rsid w:val="00B1767A"/>
    <w:rsid w:val="00B17696"/>
    <w:rsid w:val="00B176AF"/>
    <w:rsid w:val="00B176BD"/>
    <w:rsid w:val="00B176C2"/>
    <w:rsid w:val="00B176F3"/>
    <w:rsid w:val="00B17719"/>
    <w:rsid w:val="00B17748"/>
    <w:rsid w:val="00B177A0"/>
    <w:rsid w:val="00B177B4"/>
    <w:rsid w:val="00B177C6"/>
    <w:rsid w:val="00B1781B"/>
    <w:rsid w:val="00B17821"/>
    <w:rsid w:val="00B1783C"/>
    <w:rsid w:val="00B1786A"/>
    <w:rsid w:val="00B178BA"/>
    <w:rsid w:val="00B178E6"/>
    <w:rsid w:val="00B17923"/>
    <w:rsid w:val="00B1792A"/>
    <w:rsid w:val="00B17981"/>
    <w:rsid w:val="00B179D4"/>
    <w:rsid w:val="00B179FB"/>
    <w:rsid w:val="00B17A3F"/>
    <w:rsid w:val="00B17A51"/>
    <w:rsid w:val="00B17A66"/>
    <w:rsid w:val="00B17A82"/>
    <w:rsid w:val="00B17A88"/>
    <w:rsid w:val="00B17AA0"/>
    <w:rsid w:val="00B17AE4"/>
    <w:rsid w:val="00B17B33"/>
    <w:rsid w:val="00B17B38"/>
    <w:rsid w:val="00B17B9A"/>
    <w:rsid w:val="00B17BF0"/>
    <w:rsid w:val="00B17BF2"/>
    <w:rsid w:val="00B17C2B"/>
    <w:rsid w:val="00B17C2F"/>
    <w:rsid w:val="00B17C82"/>
    <w:rsid w:val="00B17C91"/>
    <w:rsid w:val="00B17CCD"/>
    <w:rsid w:val="00B17D0C"/>
    <w:rsid w:val="00B17D42"/>
    <w:rsid w:val="00B17DAF"/>
    <w:rsid w:val="00B17DB9"/>
    <w:rsid w:val="00B17DE7"/>
    <w:rsid w:val="00B17DF8"/>
    <w:rsid w:val="00B17E7D"/>
    <w:rsid w:val="00B17E98"/>
    <w:rsid w:val="00B17EBA"/>
    <w:rsid w:val="00B17EE3"/>
    <w:rsid w:val="00B17F5D"/>
    <w:rsid w:val="00B17F95"/>
    <w:rsid w:val="00B17FCD"/>
    <w:rsid w:val="00B17FD1"/>
    <w:rsid w:val="00B17FE7"/>
    <w:rsid w:val="00B17FEC"/>
    <w:rsid w:val="00B20053"/>
    <w:rsid w:val="00B200BF"/>
    <w:rsid w:val="00B20124"/>
    <w:rsid w:val="00B20125"/>
    <w:rsid w:val="00B2013F"/>
    <w:rsid w:val="00B20179"/>
    <w:rsid w:val="00B20207"/>
    <w:rsid w:val="00B2020E"/>
    <w:rsid w:val="00B20230"/>
    <w:rsid w:val="00B20257"/>
    <w:rsid w:val="00B2025A"/>
    <w:rsid w:val="00B2026B"/>
    <w:rsid w:val="00B20272"/>
    <w:rsid w:val="00B20291"/>
    <w:rsid w:val="00B202AB"/>
    <w:rsid w:val="00B202DF"/>
    <w:rsid w:val="00B20319"/>
    <w:rsid w:val="00B2036B"/>
    <w:rsid w:val="00B203A9"/>
    <w:rsid w:val="00B203DB"/>
    <w:rsid w:val="00B204F7"/>
    <w:rsid w:val="00B2052E"/>
    <w:rsid w:val="00B20579"/>
    <w:rsid w:val="00B2058E"/>
    <w:rsid w:val="00B205AD"/>
    <w:rsid w:val="00B205D4"/>
    <w:rsid w:val="00B205E6"/>
    <w:rsid w:val="00B20609"/>
    <w:rsid w:val="00B20614"/>
    <w:rsid w:val="00B20634"/>
    <w:rsid w:val="00B20647"/>
    <w:rsid w:val="00B2069F"/>
    <w:rsid w:val="00B206A4"/>
    <w:rsid w:val="00B206A5"/>
    <w:rsid w:val="00B207CD"/>
    <w:rsid w:val="00B207F9"/>
    <w:rsid w:val="00B20876"/>
    <w:rsid w:val="00B20884"/>
    <w:rsid w:val="00B208B4"/>
    <w:rsid w:val="00B208E1"/>
    <w:rsid w:val="00B208ED"/>
    <w:rsid w:val="00B20941"/>
    <w:rsid w:val="00B2096F"/>
    <w:rsid w:val="00B20992"/>
    <w:rsid w:val="00B20A1E"/>
    <w:rsid w:val="00B20AF5"/>
    <w:rsid w:val="00B20B36"/>
    <w:rsid w:val="00B20BBD"/>
    <w:rsid w:val="00B20C70"/>
    <w:rsid w:val="00B20CC6"/>
    <w:rsid w:val="00B20CF1"/>
    <w:rsid w:val="00B20D57"/>
    <w:rsid w:val="00B20DCF"/>
    <w:rsid w:val="00B20E4F"/>
    <w:rsid w:val="00B20E70"/>
    <w:rsid w:val="00B20EBA"/>
    <w:rsid w:val="00B20ECE"/>
    <w:rsid w:val="00B20FD0"/>
    <w:rsid w:val="00B2100F"/>
    <w:rsid w:val="00B2102E"/>
    <w:rsid w:val="00B2107F"/>
    <w:rsid w:val="00B21122"/>
    <w:rsid w:val="00B21134"/>
    <w:rsid w:val="00B2116D"/>
    <w:rsid w:val="00B2121D"/>
    <w:rsid w:val="00B2127C"/>
    <w:rsid w:val="00B212AB"/>
    <w:rsid w:val="00B212D8"/>
    <w:rsid w:val="00B2139A"/>
    <w:rsid w:val="00B213CB"/>
    <w:rsid w:val="00B213E4"/>
    <w:rsid w:val="00B21401"/>
    <w:rsid w:val="00B2145C"/>
    <w:rsid w:val="00B214C2"/>
    <w:rsid w:val="00B21539"/>
    <w:rsid w:val="00B21558"/>
    <w:rsid w:val="00B2155C"/>
    <w:rsid w:val="00B21573"/>
    <w:rsid w:val="00B21596"/>
    <w:rsid w:val="00B2167F"/>
    <w:rsid w:val="00B216EB"/>
    <w:rsid w:val="00B216F6"/>
    <w:rsid w:val="00B2176A"/>
    <w:rsid w:val="00B21773"/>
    <w:rsid w:val="00B2178D"/>
    <w:rsid w:val="00B21792"/>
    <w:rsid w:val="00B217CE"/>
    <w:rsid w:val="00B2188D"/>
    <w:rsid w:val="00B218DA"/>
    <w:rsid w:val="00B218F8"/>
    <w:rsid w:val="00B2190F"/>
    <w:rsid w:val="00B2192B"/>
    <w:rsid w:val="00B21967"/>
    <w:rsid w:val="00B219CE"/>
    <w:rsid w:val="00B21A0E"/>
    <w:rsid w:val="00B21A26"/>
    <w:rsid w:val="00B21A3C"/>
    <w:rsid w:val="00B21A80"/>
    <w:rsid w:val="00B21A91"/>
    <w:rsid w:val="00B21ABB"/>
    <w:rsid w:val="00B21AC5"/>
    <w:rsid w:val="00B21B42"/>
    <w:rsid w:val="00B21B53"/>
    <w:rsid w:val="00B21BEC"/>
    <w:rsid w:val="00B21BEE"/>
    <w:rsid w:val="00B21BF8"/>
    <w:rsid w:val="00B21C1C"/>
    <w:rsid w:val="00B21D3D"/>
    <w:rsid w:val="00B21D5C"/>
    <w:rsid w:val="00B21D65"/>
    <w:rsid w:val="00B21D8D"/>
    <w:rsid w:val="00B21E05"/>
    <w:rsid w:val="00B21E37"/>
    <w:rsid w:val="00B21E6B"/>
    <w:rsid w:val="00B21F14"/>
    <w:rsid w:val="00B21F84"/>
    <w:rsid w:val="00B21FAE"/>
    <w:rsid w:val="00B2203C"/>
    <w:rsid w:val="00B22052"/>
    <w:rsid w:val="00B2207E"/>
    <w:rsid w:val="00B220C6"/>
    <w:rsid w:val="00B22188"/>
    <w:rsid w:val="00B2219F"/>
    <w:rsid w:val="00B2221B"/>
    <w:rsid w:val="00B22229"/>
    <w:rsid w:val="00B2228F"/>
    <w:rsid w:val="00B222D9"/>
    <w:rsid w:val="00B222ED"/>
    <w:rsid w:val="00B222F4"/>
    <w:rsid w:val="00B22394"/>
    <w:rsid w:val="00B223FC"/>
    <w:rsid w:val="00B2246D"/>
    <w:rsid w:val="00B22479"/>
    <w:rsid w:val="00B2247A"/>
    <w:rsid w:val="00B224CB"/>
    <w:rsid w:val="00B224DA"/>
    <w:rsid w:val="00B225C8"/>
    <w:rsid w:val="00B225D3"/>
    <w:rsid w:val="00B225D6"/>
    <w:rsid w:val="00B225F5"/>
    <w:rsid w:val="00B22722"/>
    <w:rsid w:val="00B2279B"/>
    <w:rsid w:val="00B227AF"/>
    <w:rsid w:val="00B22829"/>
    <w:rsid w:val="00B22833"/>
    <w:rsid w:val="00B2283A"/>
    <w:rsid w:val="00B228B9"/>
    <w:rsid w:val="00B228BA"/>
    <w:rsid w:val="00B228F1"/>
    <w:rsid w:val="00B22934"/>
    <w:rsid w:val="00B22960"/>
    <w:rsid w:val="00B22980"/>
    <w:rsid w:val="00B229C2"/>
    <w:rsid w:val="00B229EA"/>
    <w:rsid w:val="00B229F7"/>
    <w:rsid w:val="00B22A1A"/>
    <w:rsid w:val="00B22A54"/>
    <w:rsid w:val="00B22A81"/>
    <w:rsid w:val="00B22A85"/>
    <w:rsid w:val="00B22AB5"/>
    <w:rsid w:val="00B22B1C"/>
    <w:rsid w:val="00B22B2F"/>
    <w:rsid w:val="00B22B3D"/>
    <w:rsid w:val="00B22B56"/>
    <w:rsid w:val="00B22B94"/>
    <w:rsid w:val="00B22B99"/>
    <w:rsid w:val="00B22B9E"/>
    <w:rsid w:val="00B22BB5"/>
    <w:rsid w:val="00B22C87"/>
    <w:rsid w:val="00B22CAD"/>
    <w:rsid w:val="00B22CD4"/>
    <w:rsid w:val="00B22CD6"/>
    <w:rsid w:val="00B22CF4"/>
    <w:rsid w:val="00B22D49"/>
    <w:rsid w:val="00B22D5F"/>
    <w:rsid w:val="00B22D77"/>
    <w:rsid w:val="00B22DB0"/>
    <w:rsid w:val="00B22EC1"/>
    <w:rsid w:val="00B22EEA"/>
    <w:rsid w:val="00B22F22"/>
    <w:rsid w:val="00B22F4D"/>
    <w:rsid w:val="00B22F52"/>
    <w:rsid w:val="00B22F77"/>
    <w:rsid w:val="00B22FA5"/>
    <w:rsid w:val="00B22FB2"/>
    <w:rsid w:val="00B22FD0"/>
    <w:rsid w:val="00B22FF3"/>
    <w:rsid w:val="00B2302C"/>
    <w:rsid w:val="00B23037"/>
    <w:rsid w:val="00B23093"/>
    <w:rsid w:val="00B230A1"/>
    <w:rsid w:val="00B230B1"/>
    <w:rsid w:val="00B230D4"/>
    <w:rsid w:val="00B230E4"/>
    <w:rsid w:val="00B230F1"/>
    <w:rsid w:val="00B2313F"/>
    <w:rsid w:val="00B2314A"/>
    <w:rsid w:val="00B231AD"/>
    <w:rsid w:val="00B231C3"/>
    <w:rsid w:val="00B231C6"/>
    <w:rsid w:val="00B231CD"/>
    <w:rsid w:val="00B231FF"/>
    <w:rsid w:val="00B23292"/>
    <w:rsid w:val="00B232C4"/>
    <w:rsid w:val="00B232DF"/>
    <w:rsid w:val="00B23308"/>
    <w:rsid w:val="00B23379"/>
    <w:rsid w:val="00B233E9"/>
    <w:rsid w:val="00B2341A"/>
    <w:rsid w:val="00B234B6"/>
    <w:rsid w:val="00B234BF"/>
    <w:rsid w:val="00B23524"/>
    <w:rsid w:val="00B23532"/>
    <w:rsid w:val="00B23538"/>
    <w:rsid w:val="00B2353D"/>
    <w:rsid w:val="00B23591"/>
    <w:rsid w:val="00B235C4"/>
    <w:rsid w:val="00B23609"/>
    <w:rsid w:val="00B23624"/>
    <w:rsid w:val="00B23646"/>
    <w:rsid w:val="00B23663"/>
    <w:rsid w:val="00B23667"/>
    <w:rsid w:val="00B23709"/>
    <w:rsid w:val="00B2372E"/>
    <w:rsid w:val="00B237B2"/>
    <w:rsid w:val="00B237E8"/>
    <w:rsid w:val="00B23838"/>
    <w:rsid w:val="00B238A1"/>
    <w:rsid w:val="00B23971"/>
    <w:rsid w:val="00B2399B"/>
    <w:rsid w:val="00B239B0"/>
    <w:rsid w:val="00B239F1"/>
    <w:rsid w:val="00B23A0A"/>
    <w:rsid w:val="00B23A2B"/>
    <w:rsid w:val="00B23A32"/>
    <w:rsid w:val="00B23A69"/>
    <w:rsid w:val="00B23AC8"/>
    <w:rsid w:val="00B23AD6"/>
    <w:rsid w:val="00B23AEF"/>
    <w:rsid w:val="00B23B32"/>
    <w:rsid w:val="00B23B3C"/>
    <w:rsid w:val="00B23B7D"/>
    <w:rsid w:val="00B23BD6"/>
    <w:rsid w:val="00B23BF2"/>
    <w:rsid w:val="00B23BFA"/>
    <w:rsid w:val="00B23BFF"/>
    <w:rsid w:val="00B23C2F"/>
    <w:rsid w:val="00B23CE7"/>
    <w:rsid w:val="00B23CF3"/>
    <w:rsid w:val="00B23D36"/>
    <w:rsid w:val="00B23D5A"/>
    <w:rsid w:val="00B23E1F"/>
    <w:rsid w:val="00B23E45"/>
    <w:rsid w:val="00B23E71"/>
    <w:rsid w:val="00B23E87"/>
    <w:rsid w:val="00B23E96"/>
    <w:rsid w:val="00B23EA4"/>
    <w:rsid w:val="00B23F0A"/>
    <w:rsid w:val="00B23F1A"/>
    <w:rsid w:val="00B23F1D"/>
    <w:rsid w:val="00B23F5D"/>
    <w:rsid w:val="00B23F64"/>
    <w:rsid w:val="00B23F8E"/>
    <w:rsid w:val="00B23FD9"/>
    <w:rsid w:val="00B23FF7"/>
    <w:rsid w:val="00B2409B"/>
    <w:rsid w:val="00B240C1"/>
    <w:rsid w:val="00B24177"/>
    <w:rsid w:val="00B2417E"/>
    <w:rsid w:val="00B24181"/>
    <w:rsid w:val="00B241AA"/>
    <w:rsid w:val="00B241C9"/>
    <w:rsid w:val="00B24222"/>
    <w:rsid w:val="00B24244"/>
    <w:rsid w:val="00B2424B"/>
    <w:rsid w:val="00B2426A"/>
    <w:rsid w:val="00B2432E"/>
    <w:rsid w:val="00B243C5"/>
    <w:rsid w:val="00B2440A"/>
    <w:rsid w:val="00B24429"/>
    <w:rsid w:val="00B24465"/>
    <w:rsid w:val="00B24474"/>
    <w:rsid w:val="00B2449C"/>
    <w:rsid w:val="00B24566"/>
    <w:rsid w:val="00B24571"/>
    <w:rsid w:val="00B24593"/>
    <w:rsid w:val="00B245E1"/>
    <w:rsid w:val="00B245F9"/>
    <w:rsid w:val="00B246FD"/>
    <w:rsid w:val="00B2476E"/>
    <w:rsid w:val="00B2478E"/>
    <w:rsid w:val="00B247AE"/>
    <w:rsid w:val="00B247DA"/>
    <w:rsid w:val="00B24847"/>
    <w:rsid w:val="00B2486C"/>
    <w:rsid w:val="00B24878"/>
    <w:rsid w:val="00B2487C"/>
    <w:rsid w:val="00B24914"/>
    <w:rsid w:val="00B24954"/>
    <w:rsid w:val="00B24969"/>
    <w:rsid w:val="00B249B4"/>
    <w:rsid w:val="00B249F7"/>
    <w:rsid w:val="00B24A0C"/>
    <w:rsid w:val="00B24A40"/>
    <w:rsid w:val="00B24ACC"/>
    <w:rsid w:val="00B24ADF"/>
    <w:rsid w:val="00B24B3D"/>
    <w:rsid w:val="00B24BB1"/>
    <w:rsid w:val="00B24BB2"/>
    <w:rsid w:val="00B24BF6"/>
    <w:rsid w:val="00B24C46"/>
    <w:rsid w:val="00B24C5A"/>
    <w:rsid w:val="00B24D5C"/>
    <w:rsid w:val="00B24D61"/>
    <w:rsid w:val="00B24E3C"/>
    <w:rsid w:val="00B24E88"/>
    <w:rsid w:val="00B24EB0"/>
    <w:rsid w:val="00B24F91"/>
    <w:rsid w:val="00B24FEB"/>
    <w:rsid w:val="00B2502B"/>
    <w:rsid w:val="00B2509F"/>
    <w:rsid w:val="00B250B0"/>
    <w:rsid w:val="00B250E5"/>
    <w:rsid w:val="00B2510D"/>
    <w:rsid w:val="00B25128"/>
    <w:rsid w:val="00B2515F"/>
    <w:rsid w:val="00B25199"/>
    <w:rsid w:val="00B251C1"/>
    <w:rsid w:val="00B251D7"/>
    <w:rsid w:val="00B251E4"/>
    <w:rsid w:val="00B251EC"/>
    <w:rsid w:val="00B25225"/>
    <w:rsid w:val="00B25250"/>
    <w:rsid w:val="00B25281"/>
    <w:rsid w:val="00B252B6"/>
    <w:rsid w:val="00B252DD"/>
    <w:rsid w:val="00B2530B"/>
    <w:rsid w:val="00B25346"/>
    <w:rsid w:val="00B25361"/>
    <w:rsid w:val="00B2536B"/>
    <w:rsid w:val="00B2538C"/>
    <w:rsid w:val="00B253B1"/>
    <w:rsid w:val="00B253D1"/>
    <w:rsid w:val="00B25403"/>
    <w:rsid w:val="00B25468"/>
    <w:rsid w:val="00B25530"/>
    <w:rsid w:val="00B2562B"/>
    <w:rsid w:val="00B2564B"/>
    <w:rsid w:val="00B2565C"/>
    <w:rsid w:val="00B256ED"/>
    <w:rsid w:val="00B256FF"/>
    <w:rsid w:val="00B257C3"/>
    <w:rsid w:val="00B257C6"/>
    <w:rsid w:val="00B2580D"/>
    <w:rsid w:val="00B2582A"/>
    <w:rsid w:val="00B25842"/>
    <w:rsid w:val="00B258E3"/>
    <w:rsid w:val="00B258E7"/>
    <w:rsid w:val="00B258EE"/>
    <w:rsid w:val="00B25913"/>
    <w:rsid w:val="00B25919"/>
    <w:rsid w:val="00B25979"/>
    <w:rsid w:val="00B259F9"/>
    <w:rsid w:val="00B25A11"/>
    <w:rsid w:val="00B25A37"/>
    <w:rsid w:val="00B25A45"/>
    <w:rsid w:val="00B25A49"/>
    <w:rsid w:val="00B25B22"/>
    <w:rsid w:val="00B25B73"/>
    <w:rsid w:val="00B25BDB"/>
    <w:rsid w:val="00B25C26"/>
    <w:rsid w:val="00B25C94"/>
    <w:rsid w:val="00B25D51"/>
    <w:rsid w:val="00B25D80"/>
    <w:rsid w:val="00B25D8B"/>
    <w:rsid w:val="00B25E0D"/>
    <w:rsid w:val="00B25E42"/>
    <w:rsid w:val="00B25E5C"/>
    <w:rsid w:val="00B25E7D"/>
    <w:rsid w:val="00B25EB3"/>
    <w:rsid w:val="00B25ECF"/>
    <w:rsid w:val="00B25F20"/>
    <w:rsid w:val="00B25F2D"/>
    <w:rsid w:val="00B25F6B"/>
    <w:rsid w:val="00B25FC0"/>
    <w:rsid w:val="00B2603B"/>
    <w:rsid w:val="00B26067"/>
    <w:rsid w:val="00B26077"/>
    <w:rsid w:val="00B26100"/>
    <w:rsid w:val="00B26126"/>
    <w:rsid w:val="00B2617A"/>
    <w:rsid w:val="00B26189"/>
    <w:rsid w:val="00B261D8"/>
    <w:rsid w:val="00B26202"/>
    <w:rsid w:val="00B2620B"/>
    <w:rsid w:val="00B2623B"/>
    <w:rsid w:val="00B26241"/>
    <w:rsid w:val="00B26265"/>
    <w:rsid w:val="00B26281"/>
    <w:rsid w:val="00B26285"/>
    <w:rsid w:val="00B2629C"/>
    <w:rsid w:val="00B262F7"/>
    <w:rsid w:val="00B26338"/>
    <w:rsid w:val="00B26347"/>
    <w:rsid w:val="00B26348"/>
    <w:rsid w:val="00B263A5"/>
    <w:rsid w:val="00B263BB"/>
    <w:rsid w:val="00B263E8"/>
    <w:rsid w:val="00B264C1"/>
    <w:rsid w:val="00B26551"/>
    <w:rsid w:val="00B26572"/>
    <w:rsid w:val="00B26598"/>
    <w:rsid w:val="00B265B2"/>
    <w:rsid w:val="00B265CF"/>
    <w:rsid w:val="00B265F8"/>
    <w:rsid w:val="00B265F9"/>
    <w:rsid w:val="00B2664D"/>
    <w:rsid w:val="00B2664F"/>
    <w:rsid w:val="00B26716"/>
    <w:rsid w:val="00B26717"/>
    <w:rsid w:val="00B26719"/>
    <w:rsid w:val="00B26779"/>
    <w:rsid w:val="00B267AE"/>
    <w:rsid w:val="00B267C2"/>
    <w:rsid w:val="00B267F2"/>
    <w:rsid w:val="00B26812"/>
    <w:rsid w:val="00B2681C"/>
    <w:rsid w:val="00B268BB"/>
    <w:rsid w:val="00B268E7"/>
    <w:rsid w:val="00B26938"/>
    <w:rsid w:val="00B26990"/>
    <w:rsid w:val="00B26A0D"/>
    <w:rsid w:val="00B26A15"/>
    <w:rsid w:val="00B26A6F"/>
    <w:rsid w:val="00B26AC1"/>
    <w:rsid w:val="00B26B41"/>
    <w:rsid w:val="00B26BB7"/>
    <w:rsid w:val="00B26BBD"/>
    <w:rsid w:val="00B26BC3"/>
    <w:rsid w:val="00B26C02"/>
    <w:rsid w:val="00B26C8C"/>
    <w:rsid w:val="00B26C92"/>
    <w:rsid w:val="00B26C9E"/>
    <w:rsid w:val="00B26CB5"/>
    <w:rsid w:val="00B26D0B"/>
    <w:rsid w:val="00B26D2A"/>
    <w:rsid w:val="00B26D39"/>
    <w:rsid w:val="00B26D5F"/>
    <w:rsid w:val="00B26D84"/>
    <w:rsid w:val="00B26DDE"/>
    <w:rsid w:val="00B26E17"/>
    <w:rsid w:val="00B26E85"/>
    <w:rsid w:val="00B26EE1"/>
    <w:rsid w:val="00B26EFB"/>
    <w:rsid w:val="00B26F2F"/>
    <w:rsid w:val="00B26F3F"/>
    <w:rsid w:val="00B26F9E"/>
    <w:rsid w:val="00B26FCE"/>
    <w:rsid w:val="00B2707A"/>
    <w:rsid w:val="00B2709D"/>
    <w:rsid w:val="00B270AE"/>
    <w:rsid w:val="00B2710A"/>
    <w:rsid w:val="00B27112"/>
    <w:rsid w:val="00B2717A"/>
    <w:rsid w:val="00B2718B"/>
    <w:rsid w:val="00B271C1"/>
    <w:rsid w:val="00B271CF"/>
    <w:rsid w:val="00B2720E"/>
    <w:rsid w:val="00B27228"/>
    <w:rsid w:val="00B27256"/>
    <w:rsid w:val="00B27288"/>
    <w:rsid w:val="00B27294"/>
    <w:rsid w:val="00B272C4"/>
    <w:rsid w:val="00B2734B"/>
    <w:rsid w:val="00B273AA"/>
    <w:rsid w:val="00B273FD"/>
    <w:rsid w:val="00B2742B"/>
    <w:rsid w:val="00B27446"/>
    <w:rsid w:val="00B2745C"/>
    <w:rsid w:val="00B2746A"/>
    <w:rsid w:val="00B27478"/>
    <w:rsid w:val="00B274BB"/>
    <w:rsid w:val="00B274D7"/>
    <w:rsid w:val="00B27558"/>
    <w:rsid w:val="00B27561"/>
    <w:rsid w:val="00B275D6"/>
    <w:rsid w:val="00B27612"/>
    <w:rsid w:val="00B27618"/>
    <w:rsid w:val="00B2765C"/>
    <w:rsid w:val="00B27680"/>
    <w:rsid w:val="00B276D0"/>
    <w:rsid w:val="00B276D4"/>
    <w:rsid w:val="00B276DF"/>
    <w:rsid w:val="00B276FA"/>
    <w:rsid w:val="00B27746"/>
    <w:rsid w:val="00B27791"/>
    <w:rsid w:val="00B277F3"/>
    <w:rsid w:val="00B277F7"/>
    <w:rsid w:val="00B278B9"/>
    <w:rsid w:val="00B278FB"/>
    <w:rsid w:val="00B27929"/>
    <w:rsid w:val="00B279AD"/>
    <w:rsid w:val="00B279DC"/>
    <w:rsid w:val="00B279E4"/>
    <w:rsid w:val="00B279E8"/>
    <w:rsid w:val="00B279EA"/>
    <w:rsid w:val="00B27A35"/>
    <w:rsid w:val="00B27A4B"/>
    <w:rsid w:val="00B27A5A"/>
    <w:rsid w:val="00B27A89"/>
    <w:rsid w:val="00B27A9A"/>
    <w:rsid w:val="00B27ACD"/>
    <w:rsid w:val="00B27B0B"/>
    <w:rsid w:val="00B27B6D"/>
    <w:rsid w:val="00B27C10"/>
    <w:rsid w:val="00B27C21"/>
    <w:rsid w:val="00B27C57"/>
    <w:rsid w:val="00B27C70"/>
    <w:rsid w:val="00B27CB1"/>
    <w:rsid w:val="00B27CC5"/>
    <w:rsid w:val="00B27D0C"/>
    <w:rsid w:val="00B27D80"/>
    <w:rsid w:val="00B27D9B"/>
    <w:rsid w:val="00B27DB6"/>
    <w:rsid w:val="00B27EB3"/>
    <w:rsid w:val="00B27EBC"/>
    <w:rsid w:val="00B27EF5"/>
    <w:rsid w:val="00B27F54"/>
    <w:rsid w:val="00B27F75"/>
    <w:rsid w:val="00B28D87"/>
    <w:rsid w:val="00B3003F"/>
    <w:rsid w:val="00B30041"/>
    <w:rsid w:val="00B30068"/>
    <w:rsid w:val="00B30113"/>
    <w:rsid w:val="00B30116"/>
    <w:rsid w:val="00B301F6"/>
    <w:rsid w:val="00B30257"/>
    <w:rsid w:val="00B302A6"/>
    <w:rsid w:val="00B30388"/>
    <w:rsid w:val="00B303B6"/>
    <w:rsid w:val="00B303CA"/>
    <w:rsid w:val="00B303E7"/>
    <w:rsid w:val="00B3040D"/>
    <w:rsid w:val="00B30420"/>
    <w:rsid w:val="00B30467"/>
    <w:rsid w:val="00B3050F"/>
    <w:rsid w:val="00B3052F"/>
    <w:rsid w:val="00B30555"/>
    <w:rsid w:val="00B3057C"/>
    <w:rsid w:val="00B3058D"/>
    <w:rsid w:val="00B305A2"/>
    <w:rsid w:val="00B305C3"/>
    <w:rsid w:val="00B305F5"/>
    <w:rsid w:val="00B30659"/>
    <w:rsid w:val="00B306CF"/>
    <w:rsid w:val="00B30723"/>
    <w:rsid w:val="00B3078C"/>
    <w:rsid w:val="00B3079C"/>
    <w:rsid w:val="00B307AF"/>
    <w:rsid w:val="00B307DB"/>
    <w:rsid w:val="00B30813"/>
    <w:rsid w:val="00B3086A"/>
    <w:rsid w:val="00B3087C"/>
    <w:rsid w:val="00B308AA"/>
    <w:rsid w:val="00B308BB"/>
    <w:rsid w:val="00B3090B"/>
    <w:rsid w:val="00B3098D"/>
    <w:rsid w:val="00B309A5"/>
    <w:rsid w:val="00B309D7"/>
    <w:rsid w:val="00B30A18"/>
    <w:rsid w:val="00B30A41"/>
    <w:rsid w:val="00B30A70"/>
    <w:rsid w:val="00B30A93"/>
    <w:rsid w:val="00B30ABA"/>
    <w:rsid w:val="00B30ADA"/>
    <w:rsid w:val="00B30B4C"/>
    <w:rsid w:val="00B30B79"/>
    <w:rsid w:val="00B30B8C"/>
    <w:rsid w:val="00B30BC6"/>
    <w:rsid w:val="00B30C03"/>
    <w:rsid w:val="00B30C8E"/>
    <w:rsid w:val="00B30C9B"/>
    <w:rsid w:val="00B30CAC"/>
    <w:rsid w:val="00B30CEF"/>
    <w:rsid w:val="00B30D26"/>
    <w:rsid w:val="00B30D38"/>
    <w:rsid w:val="00B30D99"/>
    <w:rsid w:val="00B30E60"/>
    <w:rsid w:val="00B30E7C"/>
    <w:rsid w:val="00B30ED5"/>
    <w:rsid w:val="00B30FA4"/>
    <w:rsid w:val="00B30FBC"/>
    <w:rsid w:val="00B30FE8"/>
    <w:rsid w:val="00B30FF6"/>
    <w:rsid w:val="00B31044"/>
    <w:rsid w:val="00B310C5"/>
    <w:rsid w:val="00B310E2"/>
    <w:rsid w:val="00B31115"/>
    <w:rsid w:val="00B311B6"/>
    <w:rsid w:val="00B311E0"/>
    <w:rsid w:val="00B3125A"/>
    <w:rsid w:val="00B31279"/>
    <w:rsid w:val="00B31326"/>
    <w:rsid w:val="00B31327"/>
    <w:rsid w:val="00B3133C"/>
    <w:rsid w:val="00B31379"/>
    <w:rsid w:val="00B31388"/>
    <w:rsid w:val="00B313F1"/>
    <w:rsid w:val="00B3143B"/>
    <w:rsid w:val="00B3143C"/>
    <w:rsid w:val="00B31473"/>
    <w:rsid w:val="00B31486"/>
    <w:rsid w:val="00B31489"/>
    <w:rsid w:val="00B314B9"/>
    <w:rsid w:val="00B314C1"/>
    <w:rsid w:val="00B314C6"/>
    <w:rsid w:val="00B314DE"/>
    <w:rsid w:val="00B314E4"/>
    <w:rsid w:val="00B31558"/>
    <w:rsid w:val="00B3155A"/>
    <w:rsid w:val="00B315DC"/>
    <w:rsid w:val="00B31609"/>
    <w:rsid w:val="00B316B5"/>
    <w:rsid w:val="00B316F4"/>
    <w:rsid w:val="00B31790"/>
    <w:rsid w:val="00B31847"/>
    <w:rsid w:val="00B3185E"/>
    <w:rsid w:val="00B3186E"/>
    <w:rsid w:val="00B3189C"/>
    <w:rsid w:val="00B318D8"/>
    <w:rsid w:val="00B3191D"/>
    <w:rsid w:val="00B3192E"/>
    <w:rsid w:val="00B31968"/>
    <w:rsid w:val="00B319E3"/>
    <w:rsid w:val="00B31A51"/>
    <w:rsid w:val="00B31A6C"/>
    <w:rsid w:val="00B31A71"/>
    <w:rsid w:val="00B31AA5"/>
    <w:rsid w:val="00B31AD9"/>
    <w:rsid w:val="00B31ADA"/>
    <w:rsid w:val="00B31BCA"/>
    <w:rsid w:val="00B31D4E"/>
    <w:rsid w:val="00B31D51"/>
    <w:rsid w:val="00B31DA7"/>
    <w:rsid w:val="00B31DAA"/>
    <w:rsid w:val="00B31E41"/>
    <w:rsid w:val="00B31EF6"/>
    <w:rsid w:val="00B31F05"/>
    <w:rsid w:val="00B31F29"/>
    <w:rsid w:val="00B31FB1"/>
    <w:rsid w:val="00B31FC5"/>
    <w:rsid w:val="00B31FD9"/>
    <w:rsid w:val="00B31FFF"/>
    <w:rsid w:val="00B32052"/>
    <w:rsid w:val="00B320AB"/>
    <w:rsid w:val="00B320ED"/>
    <w:rsid w:val="00B32118"/>
    <w:rsid w:val="00B32148"/>
    <w:rsid w:val="00B321A4"/>
    <w:rsid w:val="00B321C9"/>
    <w:rsid w:val="00B32224"/>
    <w:rsid w:val="00B3222E"/>
    <w:rsid w:val="00B322B0"/>
    <w:rsid w:val="00B32319"/>
    <w:rsid w:val="00B32380"/>
    <w:rsid w:val="00B32399"/>
    <w:rsid w:val="00B323AF"/>
    <w:rsid w:val="00B323B7"/>
    <w:rsid w:val="00B323D1"/>
    <w:rsid w:val="00B323FC"/>
    <w:rsid w:val="00B324C1"/>
    <w:rsid w:val="00B324E0"/>
    <w:rsid w:val="00B32505"/>
    <w:rsid w:val="00B325FB"/>
    <w:rsid w:val="00B3266F"/>
    <w:rsid w:val="00B32683"/>
    <w:rsid w:val="00B326A6"/>
    <w:rsid w:val="00B326CA"/>
    <w:rsid w:val="00B32712"/>
    <w:rsid w:val="00B3274A"/>
    <w:rsid w:val="00B3277A"/>
    <w:rsid w:val="00B3279B"/>
    <w:rsid w:val="00B327BB"/>
    <w:rsid w:val="00B32830"/>
    <w:rsid w:val="00B32857"/>
    <w:rsid w:val="00B3289E"/>
    <w:rsid w:val="00B328D1"/>
    <w:rsid w:val="00B328FF"/>
    <w:rsid w:val="00B329B3"/>
    <w:rsid w:val="00B329B8"/>
    <w:rsid w:val="00B329E5"/>
    <w:rsid w:val="00B329FE"/>
    <w:rsid w:val="00B32A0F"/>
    <w:rsid w:val="00B32A11"/>
    <w:rsid w:val="00B32A4A"/>
    <w:rsid w:val="00B32A5F"/>
    <w:rsid w:val="00B32AAF"/>
    <w:rsid w:val="00B32ABE"/>
    <w:rsid w:val="00B32ABF"/>
    <w:rsid w:val="00B32B9D"/>
    <w:rsid w:val="00B32C4D"/>
    <w:rsid w:val="00B32CF5"/>
    <w:rsid w:val="00B32CFB"/>
    <w:rsid w:val="00B32D62"/>
    <w:rsid w:val="00B32DB1"/>
    <w:rsid w:val="00B32E69"/>
    <w:rsid w:val="00B32F01"/>
    <w:rsid w:val="00B32F27"/>
    <w:rsid w:val="00B32FE0"/>
    <w:rsid w:val="00B33018"/>
    <w:rsid w:val="00B3301E"/>
    <w:rsid w:val="00B3303D"/>
    <w:rsid w:val="00B3303E"/>
    <w:rsid w:val="00B330BC"/>
    <w:rsid w:val="00B330E2"/>
    <w:rsid w:val="00B330E9"/>
    <w:rsid w:val="00B33120"/>
    <w:rsid w:val="00B3312C"/>
    <w:rsid w:val="00B33180"/>
    <w:rsid w:val="00B33215"/>
    <w:rsid w:val="00B33325"/>
    <w:rsid w:val="00B334B2"/>
    <w:rsid w:val="00B334D8"/>
    <w:rsid w:val="00B33503"/>
    <w:rsid w:val="00B3350E"/>
    <w:rsid w:val="00B33512"/>
    <w:rsid w:val="00B3353B"/>
    <w:rsid w:val="00B33572"/>
    <w:rsid w:val="00B335AD"/>
    <w:rsid w:val="00B335E4"/>
    <w:rsid w:val="00B33621"/>
    <w:rsid w:val="00B336D9"/>
    <w:rsid w:val="00B336F5"/>
    <w:rsid w:val="00B336FC"/>
    <w:rsid w:val="00B33713"/>
    <w:rsid w:val="00B33738"/>
    <w:rsid w:val="00B3374B"/>
    <w:rsid w:val="00B33836"/>
    <w:rsid w:val="00B33839"/>
    <w:rsid w:val="00B33869"/>
    <w:rsid w:val="00B338B3"/>
    <w:rsid w:val="00B338FE"/>
    <w:rsid w:val="00B3394C"/>
    <w:rsid w:val="00B339C5"/>
    <w:rsid w:val="00B33A25"/>
    <w:rsid w:val="00B33A51"/>
    <w:rsid w:val="00B33A5D"/>
    <w:rsid w:val="00B33A74"/>
    <w:rsid w:val="00B33ABE"/>
    <w:rsid w:val="00B33B01"/>
    <w:rsid w:val="00B33B53"/>
    <w:rsid w:val="00B33B7E"/>
    <w:rsid w:val="00B33B85"/>
    <w:rsid w:val="00B33BC6"/>
    <w:rsid w:val="00B33C58"/>
    <w:rsid w:val="00B33C81"/>
    <w:rsid w:val="00B33CC2"/>
    <w:rsid w:val="00B33CC7"/>
    <w:rsid w:val="00B33CD1"/>
    <w:rsid w:val="00B33DBB"/>
    <w:rsid w:val="00B33DD2"/>
    <w:rsid w:val="00B33DF7"/>
    <w:rsid w:val="00B33EB5"/>
    <w:rsid w:val="00B33F29"/>
    <w:rsid w:val="00B33F3B"/>
    <w:rsid w:val="00B33F63"/>
    <w:rsid w:val="00B33F71"/>
    <w:rsid w:val="00B34063"/>
    <w:rsid w:val="00B34072"/>
    <w:rsid w:val="00B340B0"/>
    <w:rsid w:val="00B340D4"/>
    <w:rsid w:val="00B34109"/>
    <w:rsid w:val="00B34167"/>
    <w:rsid w:val="00B34192"/>
    <w:rsid w:val="00B341F4"/>
    <w:rsid w:val="00B341FF"/>
    <w:rsid w:val="00B34241"/>
    <w:rsid w:val="00B3426E"/>
    <w:rsid w:val="00B342D1"/>
    <w:rsid w:val="00B343B8"/>
    <w:rsid w:val="00B34415"/>
    <w:rsid w:val="00B34482"/>
    <w:rsid w:val="00B344CE"/>
    <w:rsid w:val="00B344F5"/>
    <w:rsid w:val="00B34515"/>
    <w:rsid w:val="00B34543"/>
    <w:rsid w:val="00B34569"/>
    <w:rsid w:val="00B34574"/>
    <w:rsid w:val="00B345A8"/>
    <w:rsid w:val="00B34608"/>
    <w:rsid w:val="00B34617"/>
    <w:rsid w:val="00B3465E"/>
    <w:rsid w:val="00B346CA"/>
    <w:rsid w:val="00B346D7"/>
    <w:rsid w:val="00B346E9"/>
    <w:rsid w:val="00B3473A"/>
    <w:rsid w:val="00B34773"/>
    <w:rsid w:val="00B347C1"/>
    <w:rsid w:val="00B34871"/>
    <w:rsid w:val="00B3488E"/>
    <w:rsid w:val="00B348B8"/>
    <w:rsid w:val="00B348EC"/>
    <w:rsid w:val="00B348F9"/>
    <w:rsid w:val="00B3494D"/>
    <w:rsid w:val="00B349C6"/>
    <w:rsid w:val="00B349DA"/>
    <w:rsid w:val="00B34A1D"/>
    <w:rsid w:val="00B34A5D"/>
    <w:rsid w:val="00B34A5E"/>
    <w:rsid w:val="00B34A9D"/>
    <w:rsid w:val="00B34ADD"/>
    <w:rsid w:val="00B34AE0"/>
    <w:rsid w:val="00B34AE2"/>
    <w:rsid w:val="00B34AF0"/>
    <w:rsid w:val="00B34AF7"/>
    <w:rsid w:val="00B34AFD"/>
    <w:rsid w:val="00B34B29"/>
    <w:rsid w:val="00B34B92"/>
    <w:rsid w:val="00B34CD2"/>
    <w:rsid w:val="00B34D46"/>
    <w:rsid w:val="00B34DFD"/>
    <w:rsid w:val="00B34F13"/>
    <w:rsid w:val="00B34F15"/>
    <w:rsid w:val="00B34F32"/>
    <w:rsid w:val="00B34F33"/>
    <w:rsid w:val="00B34F50"/>
    <w:rsid w:val="00B34F76"/>
    <w:rsid w:val="00B34F7C"/>
    <w:rsid w:val="00B34FA2"/>
    <w:rsid w:val="00B34FF5"/>
    <w:rsid w:val="00B35051"/>
    <w:rsid w:val="00B3506E"/>
    <w:rsid w:val="00B350BA"/>
    <w:rsid w:val="00B350FC"/>
    <w:rsid w:val="00B35174"/>
    <w:rsid w:val="00B35193"/>
    <w:rsid w:val="00B351C3"/>
    <w:rsid w:val="00B351CD"/>
    <w:rsid w:val="00B35214"/>
    <w:rsid w:val="00B35230"/>
    <w:rsid w:val="00B3524F"/>
    <w:rsid w:val="00B35253"/>
    <w:rsid w:val="00B35281"/>
    <w:rsid w:val="00B35291"/>
    <w:rsid w:val="00B352EA"/>
    <w:rsid w:val="00B3531C"/>
    <w:rsid w:val="00B35333"/>
    <w:rsid w:val="00B3534E"/>
    <w:rsid w:val="00B35370"/>
    <w:rsid w:val="00B353A0"/>
    <w:rsid w:val="00B353E9"/>
    <w:rsid w:val="00B3546F"/>
    <w:rsid w:val="00B35487"/>
    <w:rsid w:val="00B3562B"/>
    <w:rsid w:val="00B35687"/>
    <w:rsid w:val="00B35691"/>
    <w:rsid w:val="00B35762"/>
    <w:rsid w:val="00B35769"/>
    <w:rsid w:val="00B35792"/>
    <w:rsid w:val="00B357D9"/>
    <w:rsid w:val="00B3588B"/>
    <w:rsid w:val="00B35891"/>
    <w:rsid w:val="00B35896"/>
    <w:rsid w:val="00B35934"/>
    <w:rsid w:val="00B35959"/>
    <w:rsid w:val="00B35988"/>
    <w:rsid w:val="00B359C4"/>
    <w:rsid w:val="00B359CE"/>
    <w:rsid w:val="00B359E3"/>
    <w:rsid w:val="00B35A11"/>
    <w:rsid w:val="00B35A20"/>
    <w:rsid w:val="00B35A6E"/>
    <w:rsid w:val="00B35A7A"/>
    <w:rsid w:val="00B35A99"/>
    <w:rsid w:val="00B35ACA"/>
    <w:rsid w:val="00B35ADD"/>
    <w:rsid w:val="00B35AF7"/>
    <w:rsid w:val="00B35B04"/>
    <w:rsid w:val="00B35B4A"/>
    <w:rsid w:val="00B35B53"/>
    <w:rsid w:val="00B35B6F"/>
    <w:rsid w:val="00B35B7A"/>
    <w:rsid w:val="00B35B94"/>
    <w:rsid w:val="00B35BE2"/>
    <w:rsid w:val="00B35C85"/>
    <w:rsid w:val="00B35C88"/>
    <w:rsid w:val="00B35CC3"/>
    <w:rsid w:val="00B35CD8"/>
    <w:rsid w:val="00B35CDA"/>
    <w:rsid w:val="00B35D3C"/>
    <w:rsid w:val="00B35D60"/>
    <w:rsid w:val="00B35E50"/>
    <w:rsid w:val="00B35EB3"/>
    <w:rsid w:val="00B35ECA"/>
    <w:rsid w:val="00B35F2F"/>
    <w:rsid w:val="00B35F55"/>
    <w:rsid w:val="00B35FBF"/>
    <w:rsid w:val="00B36038"/>
    <w:rsid w:val="00B36051"/>
    <w:rsid w:val="00B3607B"/>
    <w:rsid w:val="00B3609E"/>
    <w:rsid w:val="00B36110"/>
    <w:rsid w:val="00B36115"/>
    <w:rsid w:val="00B36131"/>
    <w:rsid w:val="00B361C0"/>
    <w:rsid w:val="00B362CA"/>
    <w:rsid w:val="00B3630E"/>
    <w:rsid w:val="00B3634A"/>
    <w:rsid w:val="00B36478"/>
    <w:rsid w:val="00B364F0"/>
    <w:rsid w:val="00B36514"/>
    <w:rsid w:val="00B36551"/>
    <w:rsid w:val="00B36560"/>
    <w:rsid w:val="00B36592"/>
    <w:rsid w:val="00B36669"/>
    <w:rsid w:val="00B3667B"/>
    <w:rsid w:val="00B3667C"/>
    <w:rsid w:val="00B36692"/>
    <w:rsid w:val="00B366A3"/>
    <w:rsid w:val="00B366DF"/>
    <w:rsid w:val="00B3670C"/>
    <w:rsid w:val="00B3679D"/>
    <w:rsid w:val="00B36849"/>
    <w:rsid w:val="00B36878"/>
    <w:rsid w:val="00B368AD"/>
    <w:rsid w:val="00B368C9"/>
    <w:rsid w:val="00B368CA"/>
    <w:rsid w:val="00B36965"/>
    <w:rsid w:val="00B36A0B"/>
    <w:rsid w:val="00B36A47"/>
    <w:rsid w:val="00B36A7C"/>
    <w:rsid w:val="00B36A86"/>
    <w:rsid w:val="00B36ABF"/>
    <w:rsid w:val="00B36B0A"/>
    <w:rsid w:val="00B36B36"/>
    <w:rsid w:val="00B36B3E"/>
    <w:rsid w:val="00B36BA3"/>
    <w:rsid w:val="00B36BA6"/>
    <w:rsid w:val="00B36BAF"/>
    <w:rsid w:val="00B36C4D"/>
    <w:rsid w:val="00B36CD9"/>
    <w:rsid w:val="00B36CEF"/>
    <w:rsid w:val="00B36D14"/>
    <w:rsid w:val="00B36D22"/>
    <w:rsid w:val="00B36D30"/>
    <w:rsid w:val="00B36D3B"/>
    <w:rsid w:val="00B36D89"/>
    <w:rsid w:val="00B36DA8"/>
    <w:rsid w:val="00B36DAC"/>
    <w:rsid w:val="00B36DF2"/>
    <w:rsid w:val="00B36E4D"/>
    <w:rsid w:val="00B36F06"/>
    <w:rsid w:val="00B36F5A"/>
    <w:rsid w:val="00B36F64"/>
    <w:rsid w:val="00B36F7F"/>
    <w:rsid w:val="00B36FAD"/>
    <w:rsid w:val="00B36FBF"/>
    <w:rsid w:val="00B36FC6"/>
    <w:rsid w:val="00B37036"/>
    <w:rsid w:val="00B3707C"/>
    <w:rsid w:val="00B37093"/>
    <w:rsid w:val="00B370A8"/>
    <w:rsid w:val="00B370E9"/>
    <w:rsid w:val="00B3711B"/>
    <w:rsid w:val="00B37171"/>
    <w:rsid w:val="00B371B6"/>
    <w:rsid w:val="00B371CE"/>
    <w:rsid w:val="00B3720E"/>
    <w:rsid w:val="00B37294"/>
    <w:rsid w:val="00B372B5"/>
    <w:rsid w:val="00B373A9"/>
    <w:rsid w:val="00B373D6"/>
    <w:rsid w:val="00B3745A"/>
    <w:rsid w:val="00B3746B"/>
    <w:rsid w:val="00B3746E"/>
    <w:rsid w:val="00B374AB"/>
    <w:rsid w:val="00B374D8"/>
    <w:rsid w:val="00B374DA"/>
    <w:rsid w:val="00B3752F"/>
    <w:rsid w:val="00B3758B"/>
    <w:rsid w:val="00B375BF"/>
    <w:rsid w:val="00B3764C"/>
    <w:rsid w:val="00B37663"/>
    <w:rsid w:val="00B37672"/>
    <w:rsid w:val="00B3767C"/>
    <w:rsid w:val="00B37684"/>
    <w:rsid w:val="00B3775A"/>
    <w:rsid w:val="00B37764"/>
    <w:rsid w:val="00B37768"/>
    <w:rsid w:val="00B377C0"/>
    <w:rsid w:val="00B377CF"/>
    <w:rsid w:val="00B377E6"/>
    <w:rsid w:val="00B37801"/>
    <w:rsid w:val="00B378EF"/>
    <w:rsid w:val="00B378F1"/>
    <w:rsid w:val="00B37905"/>
    <w:rsid w:val="00B37910"/>
    <w:rsid w:val="00B3793E"/>
    <w:rsid w:val="00B37963"/>
    <w:rsid w:val="00B379BC"/>
    <w:rsid w:val="00B379FE"/>
    <w:rsid w:val="00B37A30"/>
    <w:rsid w:val="00B37A7D"/>
    <w:rsid w:val="00B37A97"/>
    <w:rsid w:val="00B37AD0"/>
    <w:rsid w:val="00B37B1A"/>
    <w:rsid w:val="00B37B8B"/>
    <w:rsid w:val="00B37BDE"/>
    <w:rsid w:val="00B37BDF"/>
    <w:rsid w:val="00B37C01"/>
    <w:rsid w:val="00B37CEC"/>
    <w:rsid w:val="00B37D6A"/>
    <w:rsid w:val="00B37DC1"/>
    <w:rsid w:val="00B37E80"/>
    <w:rsid w:val="00B37E99"/>
    <w:rsid w:val="00B37EBE"/>
    <w:rsid w:val="00B37F31"/>
    <w:rsid w:val="00B37F7A"/>
    <w:rsid w:val="00B37FC8"/>
    <w:rsid w:val="00B37FF6"/>
    <w:rsid w:val="00B37FF8"/>
    <w:rsid w:val="00B40044"/>
    <w:rsid w:val="00B4007E"/>
    <w:rsid w:val="00B40085"/>
    <w:rsid w:val="00B40090"/>
    <w:rsid w:val="00B4009E"/>
    <w:rsid w:val="00B400B9"/>
    <w:rsid w:val="00B40127"/>
    <w:rsid w:val="00B4017F"/>
    <w:rsid w:val="00B40190"/>
    <w:rsid w:val="00B401D9"/>
    <w:rsid w:val="00B4020B"/>
    <w:rsid w:val="00B402AB"/>
    <w:rsid w:val="00B40314"/>
    <w:rsid w:val="00B4034E"/>
    <w:rsid w:val="00B40376"/>
    <w:rsid w:val="00B40379"/>
    <w:rsid w:val="00B4043D"/>
    <w:rsid w:val="00B40461"/>
    <w:rsid w:val="00B404C8"/>
    <w:rsid w:val="00B40500"/>
    <w:rsid w:val="00B4052D"/>
    <w:rsid w:val="00B40570"/>
    <w:rsid w:val="00B40595"/>
    <w:rsid w:val="00B405FA"/>
    <w:rsid w:val="00B40634"/>
    <w:rsid w:val="00B40635"/>
    <w:rsid w:val="00B406C8"/>
    <w:rsid w:val="00B4070F"/>
    <w:rsid w:val="00B40744"/>
    <w:rsid w:val="00B40765"/>
    <w:rsid w:val="00B4076B"/>
    <w:rsid w:val="00B4077A"/>
    <w:rsid w:val="00B4077B"/>
    <w:rsid w:val="00B4079B"/>
    <w:rsid w:val="00B407C6"/>
    <w:rsid w:val="00B407DF"/>
    <w:rsid w:val="00B40895"/>
    <w:rsid w:val="00B408BE"/>
    <w:rsid w:val="00B408DF"/>
    <w:rsid w:val="00B40903"/>
    <w:rsid w:val="00B4092D"/>
    <w:rsid w:val="00B40942"/>
    <w:rsid w:val="00B40967"/>
    <w:rsid w:val="00B4099A"/>
    <w:rsid w:val="00B409C8"/>
    <w:rsid w:val="00B409DB"/>
    <w:rsid w:val="00B40A10"/>
    <w:rsid w:val="00B40B5F"/>
    <w:rsid w:val="00B40B93"/>
    <w:rsid w:val="00B40B9C"/>
    <w:rsid w:val="00B40C4E"/>
    <w:rsid w:val="00B40C7E"/>
    <w:rsid w:val="00B40C93"/>
    <w:rsid w:val="00B40CF5"/>
    <w:rsid w:val="00B40CFC"/>
    <w:rsid w:val="00B40D1D"/>
    <w:rsid w:val="00B40E07"/>
    <w:rsid w:val="00B40E45"/>
    <w:rsid w:val="00B40E7E"/>
    <w:rsid w:val="00B40E84"/>
    <w:rsid w:val="00B40ECC"/>
    <w:rsid w:val="00B40EF0"/>
    <w:rsid w:val="00B40EF3"/>
    <w:rsid w:val="00B40F18"/>
    <w:rsid w:val="00B40F70"/>
    <w:rsid w:val="00B4106F"/>
    <w:rsid w:val="00B41084"/>
    <w:rsid w:val="00B41086"/>
    <w:rsid w:val="00B410B5"/>
    <w:rsid w:val="00B410CF"/>
    <w:rsid w:val="00B410E9"/>
    <w:rsid w:val="00B410F3"/>
    <w:rsid w:val="00B410FC"/>
    <w:rsid w:val="00B41110"/>
    <w:rsid w:val="00B41112"/>
    <w:rsid w:val="00B41153"/>
    <w:rsid w:val="00B4116D"/>
    <w:rsid w:val="00B411C2"/>
    <w:rsid w:val="00B411F2"/>
    <w:rsid w:val="00B41217"/>
    <w:rsid w:val="00B4127F"/>
    <w:rsid w:val="00B412DA"/>
    <w:rsid w:val="00B4137A"/>
    <w:rsid w:val="00B413E3"/>
    <w:rsid w:val="00B4140F"/>
    <w:rsid w:val="00B41531"/>
    <w:rsid w:val="00B41539"/>
    <w:rsid w:val="00B4155C"/>
    <w:rsid w:val="00B41561"/>
    <w:rsid w:val="00B4159B"/>
    <w:rsid w:val="00B4159C"/>
    <w:rsid w:val="00B415B0"/>
    <w:rsid w:val="00B41689"/>
    <w:rsid w:val="00B416C0"/>
    <w:rsid w:val="00B416CD"/>
    <w:rsid w:val="00B416CF"/>
    <w:rsid w:val="00B41760"/>
    <w:rsid w:val="00B417AC"/>
    <w:rsid w:val="00B417BD"/>
    <w:rsid w:val="00B4187A"/>
    <w:rsid w:val="00B4187F"/>
    <w:rsid w:val="00B41909"/>
    <w:rsid w:val="00B41947"/>
    <w:rsid w:val="00B419C5"/>
    <w:rsid w:val="00B41ABB"/>
    <w:rsid w:val="00B41B3C"/>
    <w:rsid w:val="00B41B74"/>
    <w:rsid w:val="00B41BBC"/>
    <w:rsid w:val="00B41BC0"/>
    <w:rsid w:val="00B41BC5"/>
    <w:rsid w:val="00B41C02"/>
    <w:rsid w:val="00B41C50"/>
    <w:rsid w:val="00B41CB8"/>
    <w:rsid w:val="00B41D07"/>
    <w:rsid w:val="00B41D65"/>
    <w:rsid w:val="00B41F07"/>
    <w:rsid w:val="00B41F3B"/>
    <w:rsid w:val="00B41F7F"/>
    <w:rsid w:val="00B41F86"/>
    <w:rsid w:val="00B41F88"/>
    <w:rsid w:val="00B41FAD"/>
    <w:rsid w:val="00B41FB3"/>
    <w:rsid w:val="00B41FF5"/>
    <w:rsid w:val="00B420D3"/>
    <w:rsid w:val="00B420D4"/>
    <w:rsid w:val="00B420ED"/>
    <w:rsid w:val="00B42118"/>
    <w:rsid w:val="00B4213C"/>
    <w:rsid w:val="00B4216C"/>
    <w:rsid w:val="00B42226"/>
    <w:rsid w:val="00B422C0"/>
    <w:rsid w:val="00B42301"/>
    <w:rsid w:val="00B42326"/>
    <w:rsid w:val="00B423CE"/>
    <w:rsid w:val="00B424AE"/>
    <w:rsid w:val="00B424B9"/>
    <w:rsid w:val="00B424DC"/>
    <w:rsid w:val="00B42522"/>
    <w:rsid w:val="00B4253D"/>
    <w:rsid w:val="00B4253F"/>
    <w:rsid w:val="00B425CD"/>
    <w:rsid w:val="00B425E1"/>
    <w:rsid w:val="00B425FB"/>
    <w:rsid w:val="00B42659"/>
    <w:rsid w:val="00B42795"/>
    <w:rsid w:val="00B42821"/>
    <w:rsid w:val="00B42827"/>
    <w:rsid w:val="00B42858"/>
    <w:rsid w:val="00B4285C"/>
    <w:rsid w:val="00B42898"/>
    <w:rsid w:val="00B428B3"/>
    <w:rsid w:val="00B428C9"/>
    <w:rsid w:val="00B4296B"/>
    <w:rsid w:val="00B4296F"/>
    <w:rsid w:val="00B42A07"/>
    <w:rsid w:val="00B42A2B"/>
    <w:rsid w:val="00B42A58"/>
    <w:rsid w:val="00B42A85"/>
    <w:rsid w:val="00B42A86"/>
    <w:rsid w:val="00B42AC8"/>
    <w:rsid w:val="00B42B17"/>
    <w:rsid w:val="00B42B50"/>
    <w:rsid w:val="00B42B58"/>
    <w:rsid w:val="00B42B8D"/>
    <w:rsid w:val="00B42BCD"/>
    <w:rsid w:val="00B42C11"/>
    <w:rsid w:val="00B42C3E"/>
    <w:rsid w:val="00B42C44"/>
    <w:rsid w:val="00B42C54"/>
    <w:rsid w:val="00B42C57"/>
    <w:rsid w:val="00B42C7F"/>
    <w:rsid w:val="00B42C84"/>
    <w:rsid w:val="00B42CF2"/>
    <w:rsid w:val="00B42D02"/>
    <w:rsid w:val="00B42D89"/>
    <w:rsid w:val="00B42DFA"/>
    <w:rsid w:val="00B42E20"/>
    <w:rsid w:val="00B42E34"/>
    <w:rsid w:val="00B42E38"/>
    <w:rsid w:val="00B42E50"/>
    <w:rsid w:val="00B42E5C"/>
    <w:rsid w:val="00B42EE0"/>
    <w:rsid w:val="00B42F08"/>
    <w:rsid w:val="00B42F11"/>
    <w:rsid w:val="00B42F80"/>
    <w:rsid w:val="00B42FA5"/>
    <w:rsid w:val="00B43012"/>
    <w:rsid w:val="00B43064"/>
    <w:rsid w:val="00B43085"/>
    <w:rsid w:val="00B430A9"/>
    <w:rsid w:val="00B430BF"/>
    <w:rsid w:val="00B43162"/>
    <w:rsid w:val="00B43177"/>
    <w:rsid w:val="00B431A2"/>
    <w:rsid w:val="00B431DF"/>
    <w:rsid w:val="00B431F2"/>
    <w:rsid w:val="00B43210"/>
    <w:rsid w:val="00B43256"/>
    <w:rsid w:val="00B4329E"/>
    <w:rsid w:val="00B4331B"/>
    <w:rsid w:val="00B43332"/>
    <w:rsid w:val="00B4333C"/>
    <w:rsid w:val="00B433AA"/>
    <w:rsid w:val="00B433D6"/>
    <w:rsid w:val="00B43401"/>
    <w:rsid w:val="00B4342A"/>
    <w:rsid w:val="00B434C8"/>
    <w:rsid w:val="00B434F7"/>
    <w:rsid w:val="00B43537"/>
    <w:rsid w:val="00B43571"/>
    <w:rsid w:val="00B4357D"/>
    <w:rsid w:val="00B435AC"/>
    <w:rsid w:val="00B435CE"/>
    <w:rsid w:val="00B43655"/>
    <w:rsid w:val="00B4375A"/>
    <w:rsid w:val="00B43771"/>
    <w:rsid w:val="00B43781"/>
    <w:rsid w:val="00B43797"/>
    <w:rsid w:val="00B437B8"/>
    <w:rsid w:val="00B4385E"/>
    <w:rsid w:val="00B4387F"/>
    <w:rsid w:val="00B438E1"/>
    <w:rsid w:val="00B43913"/>
    <w:rsid w:val="00B439C2"/>
    <w:rsid w:val="00B439EE"/>
    <w:rsid w:val="00B43A6B"/>
    <w:rsid w:val="00B43A7D"/>
    <w:rsid w:val="00B43AC0"/>
    <w:rsid w:val="00B43ADD"/>
    <w:rsid w:val="00B43AE9"/>
    <w:rsid w:val="00B43B1A"/>
    <w:rsid w:val="00B43B21"/>
    <w:rsid w:val="00B43B47"/>
    <w:rsid w:val="00B43B75"/>
    <w:rsid w:val="00B43BAE"/>
    <w:rsid w:val="00B43C94"/>
    <w:rsid w:val="00B43CA4"/>
    <w:rsid w:val="00B43CE7"/>
    <w:rsid w:val="00B43D0A"/>
    <w:rsid w:val="00B43D57"/>
    <w:rsid w:val="00B43DC2"/>
    <w:rsid w:val="00B43EAC"/>
    <w:rsid w:val="00B43EAF"/>
    <w:rsid w:val="00B43EC1"/>
    <w:rsid w:val="00B43EE1"/>
    <w:rsid w:val="00B43EF4"/>
    <w:rsid w:val="00B43F10"/>
    <w:rsid w:val="00B43F3C"/>
    <w:rsid w:val="00B43F3E"/>
    <w:rsid w:val="00B43F5D"/>
    <w:rsid w:val="00B43F6C"/>
    <w:rsid w:val="00B43FC3"/>
    <w:rsid w:val="00B43FFB"/>
    <w:rsid w:val="00B4406D"/>
    <w:rsid w:val="00B4407F"/>
    <w:rsid w:val="00B440BF"/>
    <w:rsid w:val="00B440CF"/>
    <w:rsid w:val="00B440EB"/>
    <w:rsid w:val="00B440FE"/>
    <w:rsid w:val="00B4413B"/>
    <w:rsid w:val="00B44144"/>
    <w:rsid w:val="00B4418B"/>
    <w:rsid w:val="00B44196"/>
    <w:rsid w:val="00B441AB"/>
    <w:rsid w:val="00B441C7"/>
    <w:rsid w:val="00B441FB"/>
    <w:rsid w:val="00B4421B"/>
    <w:rsid w:val="00B44282"/>
    <w:rsid w:val="00B44300"/>
    <w:rsid w:val="00B44376"/>
    <w:rsid w:val="00B443BD"/>
    <w:rsid w:val="00B44405"/>
    <w:rsid w:val="00B44420"/>
    <w:rsid w:val="00B444D9"/>
    <w:rsid w:val="00B4453B"/>
    <w:rsid w:val="00B4454B"/>
    <w:rsid w:val="00B4454F"/>
    <w:rsid w:val="00B445D5"/>
    <w:rsid w:val="00B445E1"/>
    <w:rsid w:val="00B4467C"/>
    <w:rsid w:val="00B44696"/>
    <w:rsid w:val="00B446FD"/>
    <w:rsid w:val="00B4470A"/>
    <w:rsid w:val="00B4470B"/>
    <w:rsid w:val="00B44715"/>
    <w:rsid w:val="00B4471F"/>
    <w:rsid w:val="00B4475C"/>
    <w:rsid w:val="00B44766"/>
    <w:rsid w:val="00B4478B"/>
    <w:rsid w:val="00B447EC"/>
    <w:rsid w:val="00B44839"/>
    <w:rsid w:val="00B44865"/>
    <w:rsid w:val="00B4486C"/>
    <w:rsid w:val="00B4487D"/>
    <w:rsid w:val="00B44923"/>
    <w:rsid w:val="00B44958"/>
    <w:rsid w:val="00B449B0"/>
    <w:rsid w:val="00B449C4"/>
    <w:rsid w:val="00B44AA6"/>
    <w:rsid w:val="00B44AA7"/>
    <w:rsid w:val="00B44AB8"/>
    <w:rsid w:val="00B44AC0"/>
    <w:rsid w:val="00B44B1D"/>
    <w:rsid w:val="00B44B38"/>
    <w:rsid w:val="00B44B39"/>
    <w:rsid w:val="00B44B5E"/>
    <w:rsid w:val="00B44B70"/>
    <w:rsid w:val="00B44BDC"/>
    <w:rsid w:val="00B44BF0"/>
    <w:rsid w:val="00B44C93"/>
    <w:rsid w:val="00B44D76"/>
    <w:rsid w:val="00B44D7C"/>
    <w:rsid w:val="00B44D8F"/>
    <w:rsid w:val="00B44DC9"/>
    <w:rsid w:val="00B44E5D"/>
    <w:rsid w:val="00B44E61"/>
    <w:rsid w:val="00B44EC2"/>
    <w:rsid w:val="00B44F1B"/>
    <w:rsid w:val="00B4504D"/>
    <w:rsid w:val="00B4505A"/>
    <w:rsid w:val="00B45063"/>
    <w:rsid w:val="00B45081"/>
    <w:rsid w:val="00B45099"/>
    <w:rsid w:val="00B450E8"/>
    <w:rsid w:val="00B4517D"/>
    <w:rsid w:val="00B45185"/>
    <w:rsid w:val="00B4518A"/>
    <w:rsid w:val="00B451C5"/>
    <w:rsid w:val="00B4523D"/>
    <w:rsid w:val="00B452BD"/>
    <w:rsid w:val="00B452E3"/>
    <w:rsid w:val="00B45305"/>
    <w:rsid w:val="00B4535C"/>
    <w:rsid w:val="00B45420"/>
    <w:rsid w:val="00B4542F"/>
    <w:rsid w:val="00B45461"/>
    <w:rsid w:val="00B45488"/>
    <w:rsid w:val="00B454B2"/>
    <w:rsid w:val="00B454B9"/>
    <w:rsid w:val="00B454ED"/>
    <w:rsid w:val="00B45500"/>
    <w:rsid w:val="00B45507"/>
    <w:rsid w:val="00B4552A"/>
    <w:rsid w:val="00B45579"/>
    <w:rsid w:val="00B4562C"/>
    <w:rsid w:val="00B4565F"/>
    <w:rsid w:val="00B45672"/>
    <w:rsid w:val="00B45688"/>
    <w:rsid w:val="00B45720"/>
    <w:rsid w:val="00B45780"/>
    <w:rsid w:val="00B45781"/>
    <w:rsid w:val="00B45803"/>
    <w:rsid w:val="00B45855"/>
    <w:rsid w:val="00B45917"/>
    <w:rsid w:val="00B4598E"/>
    <w:rsid w:val="00B459FB"/>
    <w:rsid w:val="00B45A3F"/>
    <w:rsid w:val="00B45A98"/>
    <w:rsid w:val="00B45ADA"/>
    <w:rsid w:val="00B45AF1"/>
    <w:rsid w:val="00B45B29"/>
    <w:rsid w:val="00B45B6A"/>
    <w:rsid w:val="00B45B7C"/>
    <w:rsid w:val="00B45B8E"/>
    <w:rsid w:val="00B45BF4"/>
    <w:rsid w:val="00B45C7A"/>
    <w:rsid w:val="00B45CA7"/>
    <w:rsid w:val="00B45CCA"/>
    <w:rsid w:val="00B45D20"/>
    <w:rsid w:val="00B45D23"/>
    <w:rsid w:val="00B45D44"/>
    <w:rsid w:val="00B45D6B"/>
    <w:rsid w:val="00B45D80"/>
    <w:rsid w:val="00B45E1C"/>
    <w:rsid w:val="00B45EB2"/>
    <w:rsid w:val="00B45EB5"/>
    <w:rsid w:val="00B45ED3"/>
    <w:rsid w:val="00B45EE1"/>
    <w:rsid w:val="00B45EF9"/>
    <w:rsid w:val="00B45F53"/>
    <w:rsid w:val="00B45FAD"/>
    <w:rsid w:val="00B46018"/>
    <w:rsid w:val="00B46084"/>
    <w:rsid w:val="00B4612D"/>
    <w:rsid w:val="00B461A0"/>
    <w:rsid w:val="00B461C4"/>
    <w:rsid w:val="00B461DB"/>
    <w:rsid w:val="00B461F7"/>
    <w:rsid w:val="00B4620D"/>
    <w:rsid w:val="00B4620F"/>
    <w:rsid w:val="00B4621D"/>
    <w:rsid w:val="00B46231"/>
    <w:rsid w:val="00B4626E"/>
    <w:rsid w:val="00B46347"/>
    <w:rsid w:val="00B463C4"/>
    <w:rsid w:val="00B46464"/>
    <w:rsid w:val="00B46484"/>
    <w:rsid w:val="00B46510"/>
    <w:rsid w:val="00B46527"/>
    <w:rsid w:val="00B4654B"/>
    <w:rsid w:val="00B46577"/>
    <w:rsid w:val="00B46600"/>
    <w:rsid w:val="00B4661E"/>
    <w:rsid w:val="00B4668C"/>
    <w:rsid w:val="00B46732"/>
    <w:rsid w:val="00B4678E"/>
    <w:rsid w:val="00B467FE"/>
    <w:rsid w:val="00B4683B"/>
    <w:rsid w:val="00B46844"/>
    <w:rsid w:val="00B46856"/>
    <w:rsid w:val="00B4686B"/>
    <w:rsid w:val="00B46877"/>
    <w:rsid w:val="00B468B3"/>
    <w:rsid w:val="00B46926"/>
    <w:rsid w:val="00B469ED"/>
    <w:rsid w:val="00B46A09"/>
    <w:rsid w:val="00B46A3D"/>
    <w:rsid w:val="00B46A76"/>
    <w:rsid w:val="00B46AC0"/>
    <w:rsid w:val="00B46ACD"/>
    <w:rsid w:val="00B46B49"/>
    <w:rsid w:val="00B46B76"/>
    <w:rsid w:val="00B46BB1"/>
    <w:rsid w:val="00B46BEE"/>
    <w:rsid w:val="00B46C42"/>
    <w:rsid w:val="00B46C5A"/>
    <w:rsid w:val="00B46C78"/>
    <w:rsid w:val="00B46C79"/>
    <w:rsid w:val="00B46C8E"/>
    <w:rsid w:val="00B46CE0"/>
    <w:rsid w:val="00B46CE2"/>
    <w:rsid w:val="00B46CFC"/>
    <w:rsid w:val="00B46CFF"/>
    <w:rsid w:val="00B46D27"/>
    <w:rsid w:val="00B46D40"/>
    <w:rsid w:val="00B46D46"/>
    <w:rsid w:val="00B46D54"/>
    <w:rsid w:val="00B46DA5"/>
    <w:rsid w:val="00B46DAA"/>
    <w:rsid w:val="00B46E14"/>
    <w:rsid w:val="00B46E31"/>
    <w:rsid w:val="00B46E3D"/>
    <w:rsid w:val="00B46EE9"/>
    <w:rsid w:val="00B46F56"/>
    <w:rsid w:val="00B4700F"/>
    <w:rsid w:val="00B47024"/>
    <w:rsid w:val="00B47044"/>
    <w:rsid w:val="00B4705C"/>
    <w:rsid w:val="00B470F7"/>
    <w:rsid w:val="00B47168"/>
    <w:rsid w:val="00B471EE"/>
    <w:rsid w:val="00B47234"/>
    <w:rsid w:val="00B47235"/>
    <w:rsid w:val="00B47251"/>
    <w:rsid w:val="00B472D9"/>
    <w:rsid w:val="00B47440"/>
    <w:rsid w:val="00B47466"/>
    <w:rsid w:val="00B4749B"/>
    <w:rsid w:val="00B474A2"/>
    <w:rsid w:val="00B474C0"/>
    <w:rsid w:val="00B474F5"/>
    <w:rsid w:val="00B4754D"/>
    <w:rsid w:val="00B47567"/>
    <w:rsid w:val="00B4758E"/>
    <w:rsid w:val="00B475DF"/>
    <w:rsid w:val="00B4763A"/>
    <w:rsid w:val="00B47701"/>
    <w:rsid w:val="00B47709"/>
    <w:rsid w:val="00B47745"/>
    <w:rsid w:val="00B47754"/>
    <w:rsid w:val="00B47813"/>
    <w:rsid w:val="00B4788C"/>
    <w:rsid w:val="00B478DB"/>
    <w:rsid w:val="00B478E1"/>
    <w:rsid w:val="00B47915"/>
    <w:rsid w:val="00B47929"/>
    <w:rsid w:val="00B47952"/>
    <w:rsid w:val="00B479A0"/>
    <w:rsid w:val="00B479E1"/>
    <w:rsid w:val="00B479F6"/>
    <w:rsid w:val="00B47A16"/>
    <w:rsid w:val="00B47A26"/>
    <w:rsid w:val="00B47A46"/>
    <w:rsid w:val="00B47A5D"/>
    <w:rsid w:val="00B47B5C"/>
    <w:rsid w:val="00B47BF5"/>
    <w:rsid w:val="00B47BF7"/>
    <w:rsid w:val="00B47C8F"/>
    <w:rsid w:val="00B47CA8"/>
    <w:rsid w:val="00B47CB0"/>
    <w:rsid w:val="00B47D1D"/>
    <w:rsid w:val="00B47E18"/>
    <w:rsid w:val="00B47E4E"/>
    <w:rsid w:val="00B47EAE"/>
    <w:rsid w:val="00B47ED5"/>
    <w:rsid w:val="00B47F4B"/>
    <w:rsid w:val="00B47F56"/>
    <w:rsid w:val="00B47FA2"/>
    <w:rsid w:val="00B47FDB"/>
    <w:rsid w:val="00B47FF3"/>
    <w:rsid w:val="00B5000E"/>
    <w:rsid w:val="00B5001B"/>
    <w:rsid w:val="00B50033"/>
    <w:rsid w:val="00B5004F"/>
    <w:rsid w:val="00B500D2"/>
    <w:rsid w:val="00B500DA"/>
    <w:rsid w:val="00B500F4"/>
    <w:rsid w:val="00B50100"/>
    <w:rsid w:val="00B5015F"/>
    <w:rsid w:val="00B501F3"/>
    <w:rsid w:val="00B50269"/>
    <w:rsid w:val="00B50292"/>
    <w:rsid w:val="00B502C6"/>
    <w:rsid w:val="00B502CB"/>
    <w:rsid w:val="00B502FD"/>
    <w:rsid w:val="00B503BB"/>
    <w:rsid w:val="00B5040F"/>
    <w:rsid w:val="00B5044C"/>
    <w:rsid w:val="00B50477"/>
    <w:rsid w:val="00B5047A"/>
    <w:rsid w:val="00B50483"/>
    <w:rsid w:val="00B50515"/>
    <w:rsid w:val="00B505B9"/>
    <w:rsid w:val="00B50648"/>
    <w:rsid w:val="00B506E9"/>
    <w:rsid w:val="00B5075D"/>
    <w:rsid w:val="00B5079B"/>
    <w:rsid w:val="00B507D0"/>
    <w:rsid w:val="00B508A7"/>
    <w:rsid w:val="00B5095B"/>
    <w:rsid w:val="00B50972"/>
    <w:rsid w:val="00B509E5"/>
    <w:rsid w:val="00B50A94"/>
    <w:rsid w:val="00B50AE7"/>
    <w:rsid w:val="00B50B5D"/>
    <w:rsid w:val="00B50B70"/>
    <w:rsid w:val="00B50C33"/>
    <w:rsid w:val="00B50C54"/>
    <w:rsid w:val="00B50C5E"/>
    <w:rsid w:val="00B50CBD"/>
    <w:rsid w:val="00B50D2A"/>
    <w:rsid w:val="00B50D31"/>
    <w:rsid w:val="00B50D67"/>
    <w:rsid w:val="00B50DAE"/>
    <w:rsid w:val="00B50DDC"/>
    <w:rsid w:val="00B50E1C"/>
    <w:rsid w:val="00B50E9B"/>
    <w:rsid w:val="00B50EAF"/>
    <w:rsid w:val="00B50EC0"/>
    <w:rsid w:val="00B50F27"/>
    <w:rsid w:val="00B50F88"/>
    <w:rsid w:val="00B50FA9"/>
    <w:rsid w:val="00B50FE0"/>
    <w:rsid w:val="00B50FF9"/>
    <w:rsid w:val="00B50FFF"/>
    <w:rsid w:val="00B5102A"/>
    <w:rsid w:val="00B51043"/>
    <w:rsid w:val="00B51090"/>
    <w:rsid w:val="00B510D8"/>
    <w:rsid w:val="00B51176"/>
    <w:rsid w:val="00B511FB"/>
    <w:rsid w:val="00B51212"/>
    <w:rsid w:val="00B51328"/>
    <w:rsid w:val="00B51355"/>
    <w:rsid w:val="00B513C6"/>
    <w:rsid w:val="00B513DE"/>
    <w:rsid w:val="00B513E1"/>
    <w:rsid w:val="00B5145A"/>
    <w:rsid w:val="00B51487"/>
    <w:rsid w:val="00B514D4"/>
    <w:rsid w:val="00B5151A"/>
    <w:rsid w:val="00B5152E"/>
    <w:rsid w:val="00B5153F"/>
    <w:rsid w:val="00B515B8"/>
    <w:rsid w:val="00B515C7"/>
    <w:rsid w:val="00B515ED"/>
    <w:rsid w:val="00B515FB"/>
    <w:rsid w:val="00B5162E"/>
    <w:rsid w:val="00B516B8"/>
    <w:rsid w:val="00B516BE"/>
    <w:rsid w:val="00B516D9"/>
    <w:rsid w:val="00B516FD"/>
    <w:rsid w:val="00B51769"/>
    <w:rsid w:val="00B5179F"/>
    <w:rsid w:val="00B517C1"/>
    <w:rsid w:val="00B517D2"/>
    <w:rsid w:val="00B5182F"/>
    <w:rsid w:val="00B5184A"/>
    <w:rsid w:val="00B51872"/>
    <w:rsid w:val="00B51873"/>
    <w:rsid w:val="00B51925"/>
    <w:rsid w:val="00B5196B"/>
    <w:rsid w:val="00B5197A"/>
    <w:rsid w:val="00B519B7"/>
    <w:rsid w:val="00B51A45"/>
    <w:rsid w:val="00B51A9A"/>
    <w:rsid w:val="00B51B5F"/>
    <w:rsid w:val="00B51B84"/>
    <w:rsid w:val="00B51C23"/>
    <w:rsid w:val="00B51C83"/>
    <w:rsid w:val="00B51D32"/>
    <w:rsid w:val="00B51D44"/>
    <w:rsid w:val="00B51DD6"/>
    <w:rsid w:val="00B51DDA"/>
    <w:rsid w:val="00B51E08"/>
    <w:rsid w:val="00B51E15"/>
    <w:rsid w:val="00B51E28"/>
    <w:rsid w:val="00B51E4C"/>
    <w:rsid w:val="00B51E5D"/>
    <w:rsid w:val="00B51EFF"/>
    <w:rsid w:val="00B51F02"/>
    <w:rsid w:val="00B51F70"/>
    <w:rsid w:val="00B51FE6"/>
    <w:rsid w:val="00B52004"/>
    <w:rsid w:val="00B52015"/>
    <w:rsid w:val="00B52026"/>
    <w:rsid w:val="00B520CC"/>
    <w:rsid w:val="00B5210A"/>
    <w:rsid w:val="00B52160"/>
    <w:rsid w:val="00B522B3"/>
    <w:rsid w:val="00B5233F"/>
    <w:rsid w:val="00B52377"/>
    <w:rsid w:val="00B523FA"/>
    <w:rsid w:val="00B5241D"/>
    <w:rsid w:val="00B52423"/>
    <w:rsid w:val="00B5247C"/>
    <w:rsid w:val="00B524BA"/>
    <w:rsid w:val="00B52556"/>
    <w:rsid w:val="00B5256A"/>
    <w:rsid w:val="00B525B8"/>
    <w:rsid w:val="00B5266D"/>
    <w:rsid w:val="00B526C1"/>
    <w:rsid w:val="00B526F0"/>
    <w:rsid w:val="00B52727"/>
    <w:rsid w:val="00B5272A"/>
    <w:rsid w:val="00B5278B"/>
    <w:rsid w:val="00B52835"/>
    <w:rsid w:val="00B52886"/>
    <w:rsid w:val="00B528D4"/>
    <w:rsid w:val="00B528E5"/>
    <w:rsid w:val="00B528FD"/>
    <w:rsid w:val="00B52918"/>
    <w:rsid w:val="00B52933"/>
    <w:rsid w:val="00B52962"/>
    <w:rsid w:val="00B529FA"/>
    <w:rsid w:val="00B52A02"/>
    <w:rsid w:val="00B52A04"/>
    <w:rsid w:val="00B52A2A"/>
    <w:rsid w:val="00B52A3C"/>
    <w:rsid w:val="00B52A4B"/>
    <w:rsid w:val="00B52AA6"/>
    <w:rsid w:val="00B52AEC"/>
    <w:rsid w:val="00B52B7C"/>
    <w:rsid w:val="00B52B9B"/>
    <w:rsid w:val="00B52BB7"/>
    <w:rsid w:val="00B52BD2"/>
    <w:rsid w:val="00B52BDB"/>
    <w:rsid w:val="00B52BFB"/>
    <w:rsid w:val="00B52C37"/>
    <w:rsid w:val="00B52C99"/>
    <w:rsid w:val="00B52CD4"/>
    <w:rsid w:val="00B52D0F"/>
    <w:rsid w:val="00B52D1D"/>
    <w:rsid w:val="00B52D6B"/>
    <w:rsid w:val="00B52E14"/>
    <w:rsid w:val="00B52E3F"/>
    <w:rsid w:val="00B52EB9"/>
    <w:rsid w:val="00B52F1C"/>
    <w:rsid w:val="00B52F1E"/>
    <w:rsid w:val="00B53006"/>
    <w:rsid w:val="00B5301D"/>
    <w:rsid w:val="00B53056"/>
    <w:rsid w:val="00B5306C"/>
    <w:rsid w:val="00B5317C"/>
    <w:rsid w:val="00B531A3"/>
    <w:rsid w:val="00B53233"/>
    <w:rsid w:val="00B5329C"/>
    <w:rsid w:val="00B5331D"/>
    <w:rsid w:val="00B5333D"/>
    <w:rsid w:val="00B5338D"/>
    <w:rsid w:val="00B533C1"/>
    <w:rsid w:val="00B533DD"/>
    <w:rsid w:val="00B53401"/>
    <w:rsid w:val="00B53465"/>
    <w:rsid w:val="00B53483"/>
    <w:rsid w:val="00B534E5"/>
    <w:rsid w:val="00B5353D"/>
    <w:rsid w:val="00B5358B"/>
    <w:rsid w:val="00B5360C"/>
    <w:rsid w:val="00B53625"/>
    <w:rsid w:val="00B53658"/>
    <w:rsid w:val="00B5366C"/>
    <w:rsid w:val="00B5368C"/>
    <w:rsid w:val="00B5375E"/>
    <w:rsid w:val="00B537A5"/>
    <w:rsid w:val="00B53858"/>
    <w:rsid w:val="00B5388D"/>
    <w:rsid w:val="00B53892"/>
    <w:rsid w:val="00B538C5"/>
    <w:rsid w:val="00B538E4"/>
    <w:rsid w:val="00B538EA"/>
    <w:rsid w:val="00B5392E"/>
    <w:rsid w:val="00B539B8"/>
    <w:rsid w:val="00B53A09"/>
    <w:rsid w:val="00B53A28"/>
    <w:rsid w:val="00B53A7E"/>
    <w:rsid w:val="00B53AA0"/>
    <w:rsid w:val="00B53B4F"/>
    <w:rsid w:val="00B53B7D"/>
    <w:rsid w:val="00B53BA5"/>
    <w:rsid w:val="00B53BEB"/>
    <w:rsid w:val="00B53C59"/>
    <w:rsid w:val="00B53CF9"/>
    <w:rsid w:val="00B53D75"/>
    <w:rsid w:val="00B53D8D"/>
    <w:rsid w:val="00B53DA2"/>
    <w:rsid w:val="00B53DDE"/>
    <w:rsid w:val="00B53DFC"/>
    <w:rsid w:val="00B53E24"/>
    <w:rsid w:val="00B53E27"/>
    <w:rsid w:val="00B53E38"/>
    <w:rsid w:val="00B53E77"/>
    <w:rsid w:val="00B53EBE"/>
    <w:rsid w:val="00B53EDF"/>
    <w:rsid w:val="00B53EF1"/>
    <w:rsid w:val="00B53F0A"/>
    <w:rsid w:val="00B53F12"/>
    <w:rsid w:val="00B53F1F"/>
    <w:rsid w:val="00B53FF3"/>
    <w:rsid w:val="00B5409E"/>
    <w:rsid w:val="00B540AB"/>
    <w:rsid w:val="00B540F2"/>
    <w:rsid w:val="00B54134"/>
    <w:rsid w:val="00B54150"/>
    <w:rsid w:val="00B5419B"/>
    <w:rsid w:val="00B5420F"/>
    <w:rsid w:val="00B54219"/>
    <w:rsid w:val="00B54228"/>
    <w:rsid w:val="00B5422D"/>
    <w:rsid w:val="00B54280"/>
    <w:rsid w:val="00B542FB"/>
    <w:rsid w:val="00B54311"/>
    <w:rsid w:val="00B54318"/>
    <w:rsid w:val="00B5436B"/>
    <w:rsid w:val="00B54375"/>
    <w:rsid w:val="00B543CF"/>
    <w:rsid w:val="00B5441C"/>
    <w:rsid w:val="00B54445"/>
    <w:rsid w:val="00B54449"/>
    <w:rsid w:val="00B5444A"/>
    <w:rsid w:val="00B54457"/>
    <w:rsid w:val="00B54476"/>
    <w:rsid w:val="00B54523"/>
    <w:rsid w:val="00B5453B"/>
    <w:rsid w:val="00B5456E"/>
    <w:rsid w:val="00B54605"/>
    <w:rsid w:val="00B5461F"/>
    <w:rsid w:val="00B54631"/>
    <w:rsid w:val="00B54677"/>
    <w:rsid w:val="00B54678"/>
    <w:rsid w:val="00B5468E"/>
    <w:rsid w:val="00B5469B"/>
    <w:rsid w:val="00B546FC"/>
    <w:rsid w:val="00B5472F"/>
    <w:rsid w:val="00B54762"/>
    <w:rsid w:val="00B5477E"/>
    <w:rsid w:val="00B5478E"/>
    <w:rsid w:val="00B547F3"/>
    <w:rsid w:val="00B5486C"/>
    <w:rsid w:val="00B5487A"/>
    <w:rsid w:val="00B5493E"/>
    <w:rsid w:val="00B54979"/>
    <w:rsid w:val="00B549BC"/>
    <w:rsid w:val="00B54A2C"/>
    <w:rsid w:val="00B54A9B"/>
    <w:rsid w:val="00B54A9F"/>
    <w:rsid w:val="00B54AFA"/>
    <w:rsid w:val="00B54B22"/>
    <w:rsid w:val="00B54B85"/>
    <w:rsid w:val="00B54BB8"/>
    <w:rsid w:val="00B54BD7"/>
    <w:rsid w:val="00B54C68"/>
    <w:rsid w:val="00B54C80"/>
    <w:rsid w:val="00B54D1B"/>
    <w:rsid w:val="00B54D4F"/>
    <w:rsid w:val="00B54D67"/>
    <w:rsid w:val="00B54DC8"/>
    <w:rsid w:val="00B54E0E"/>
    <w:rsid w:val="00B54E14"/>
    <w:rsid w:val="00B54E44"/>
    <w:rsid w:val="00B54EE2"/>
    <w:rsid w:val="00B54EF0"/>
    <w:rsid w:val="00B54F22"/>
    <w:rsid w:val="00B54F44"/>
    <w:rsid w:val="00B54F54"/>
    <w:rsid w:val="00B54F7F"/>
    <w:rsid w:val="00B54F96"/>
    <w:rsid w:val="00B55055"/>
    <w:rsid w:val="00B55084"/>
    <w:rsid w:val="00B550AF"/>
    <w:rsid w:val="00B550BF"/>
    <w:rsid w:val="00B550D4"/>
    <w:rsid w:val="00B550D7"/>
    <w:rsid w:val="00B550F2"/>
    <w:rsid w:val="00B55129"/>
    <w:rsid w:val="00B55155"/>
    <w:rsid w:val="00B55169"/>
    <w:rsid w:val="00B55191"/>
    <w:rsid w:val="00B551DA"/>
    <w:rsid w:val="00B551E5"/>
    <w:rsid w:val="00B5526F"/>
    <w:rsid w:val="00B55276"/>
    <w:rsid w:val="00B552D0"/>
    <w:rsid w:val="00B552F4"/>
    <w:rsid w:val="00B55311"/>
    <w:rsid w:val="00B55331"/>
    <w:rsid w:val="00B553A4"/>
    <w:rsid w:val="00B5542B"/>
    <w:rsid w:val="00B55431"/>
    <w:rsid w:val="00B5548C"/>
    <w:rsid w:val="00B554F9"/>
    <w:rsid w:val="00B55517"/>
    <w:rsid w:val="00B55547"/>
    <w:rsid w:val="00B5557B"/>
    <w:rsid w:val="00B55593"/>
    <w:rsid w:val="00B555BF"/>
    <w:rsid w:val="00B55618"/>
    <w:rsid w:val="00B5561A"/>
    <w:rsid w:val="00B5562B"/>
    <w:rsid w:val="00B556FD"/>
    <w:rsid w:val="00B55734"/>
    <w:rsid w:val="00B5573F"/>
    <w:rsid w:val="00B55756"/>
    <w:rsid w:val="00B5577D"/>
    <w:rsid w:val="00B5578A"/>
    <w:rsid w:val="00B557A4"/>
    <w:rsid w:val="00B55853"/>
    <w:rsid w:val="00B558AB"/>
    <w:rsid w:val="00B558B3"/>
    <w:rsid w:val="00B558DA"/>
    <w:rsid w:val="00B558E5"/>
    <w:rsid w:val="00B55917"/>
    <w:rsid w:val="00B5591D"/>
    <w:rsid w:val="00B55926"/>
    <w:rsid w:val="00B559FE"/>
    <w:rsid w:val="00B55A09"/>
    <w:rsid w:val="00B55A57"/>
    <w:rsid w:val="00B55AAE"/>
    <w:rsid w:val="00B55AB6"/>
    <w:rsid w:val="00B55AD9"/>
    <w:rsid w:val="00B55B16"/>
    <w:rsid w:val="00B55B4C"/>
    <w:rsid w:val="00B55B6B"/>
    <w:rsid w:val="00B55BEC"/>
    <w:rsid w:val="00B55C08"/>
    <w:rsid w:val="00B55C27"/>
    <w:rsid w:val="00B55C2E"/>
    <w:rsid w:val="00B55CF2"/>
    <w:rsid w:val="00B55D52"/>
    <w:rsid w:val="00B55D59"/>
    <w:rsid w:val="00B55D5E"/>
    <w:rsid w:val="00B55D76"/>
    <w:rsid w:val="00B55D97"/>
    <w:rsid w:val="00B55DB4"/>
    <w:rsid w:val="00B55DDE"/>
    <w:rsid w:val="00B55E1C"/>
    <w:rsid w:val="00B55E6B"/>
    <w:rsid w:val="00B55F05"/>
    <w:rsid w:val="00B55F75"/>
    <w:rsid w:val="00B55F89"/>
    <w:rsid w:val="00B56067"/>
    <w:rsid w:val="00B56075"/>
    <w:rsid w:val="00B560DF"/>
    <w:rsid w:val="00B560E3"/>
    <w:rsid w:val="00B5621E"/>
    <w:rsid w:val="00B5622C"/>
    <w:rsid w:val="00B56230"/>
    <w:rsid w:val="00B56249"/>
    <w:rsid w:val="00B56266"/>
    <w:rsid w:val="00B56279"/>
    <w:rsid w:val="00B5628C"/>
    <w:rsid w:val="00B56297"/>
    <w:rsid w:val="00B562E5"/>
    <w:rsid w:val="00B56331"/>
    <w:rsid w:val="00B5637D"/>
    <w:rsid w:val="00B56468"/>
    <w:rsid w:val="00B564DB"/>
    <w:rsid w:val="00B564F2"/>
    <w:rsid w:val="00B56566"/>
    <w:rsid w:val="00B56583"/>
    <w:rsid w:val="00B565CE"/>
    <w:rsid w:val="00B565D0"/>
    <w:rsid w:val="00B565DA"/>
    <w:rsid w:val="00B5660A"/>
    <w:rsid w:val="00B5663C"/>
    <w:rsid w:val="00B566D0"/>
    <w:rsid w:val="00B56818"/>
    <w:rsid w:val="00B56867"/>
    <w:rsid w:val="00B5691A"/>
    <w:rsid w:val="00B5692F"/>
    <w:rsid w:val="00B56974"/>
    <w:rsid w:val="00B569BB"/>
    <w:rsid w:val="00B56A07"/>
    <w:rsid w:val="00B56A11"/>
    <w:rsid w:val="00B56A7F"/>
    <w:rsid w:val="00B56A88"/>
    <w:rsid w:val="00B56AAC"/>
    <w:rsid w:val="00B56B15"/>
    <w:rsid w:val="00B56B27"/>
    <w:rsid w:val="00B56B86"/>
    <w:rsid w:val="00B56BA7"/>
    <w:rsid w:val="00B56BEE"/>
    <w:rsid w:val="00B56C1F"/>
    <w:rsid w:val="00B56CE8"/>
    <w:rsid w:val="00B56D09"/>
    <w:rsid w:val="00B56D47"/>
    <w:rsid w:val="00B56D5E"/>
    <w:rsid w:val="00B56DCD"/>
    <w:rsid w:val="00B56DF2"/>
    <w:rsid w:val="00B56DFC"/>
    <w:rsid w:val="00B56E3C"/>
    <w:rsid w:val="00B56E4F"/>
    <w:rsid w:val="00B56E5F"/>
    <w:rsid w:val="00B56E81"/>
    <w:rsid w:val="00B56F56"/>
    <w:rsid w:val="00B56F59"/>
    <w:rsid w:val="00B56FE8"/>
    <w:rsid w:val="00B5702C"/>
    <w:rsid w:val="00B57062"/>
    <w:rsid w:val="00B57070"/>
    <w:rsid w:val="00B5708A"/>
    <w:rsid w:val="00B570B5"/>
    <w:rsid w:val="00B570E8"/>
    <w:rsid w:val="00B570F9"/>
    <w:rsid w:val="00B57132"/>
    <w:rsid w:val="00B5719A"/>
    <w:rsid w:val="00B571AD"/>
    <w:rsid w:val="00B571B6"/>
    <w:rsid w:val="00B571D0"/>
    <w:rsid w:val="00B571E2"/>
    <w:rsid w:val="00B571E8"/>
    <w:rsid w:val="00B5727B"/>
    <w:rsid w:val="00B572FC"/>
    <w:rsid w:val="00B57340"/>
    <w:rsid w:val="00B57364"/>
    <w:rsid w:val="00B57374"/>
    <w:rsid w:val="00B574C5"/>
    <w:rsid w:val="00B574CA"/>
    <w:rsid w:val="00B574EC"/>
    <w:rsid w:val="00B57519"/>
    <w:rsid w:val="00B5752F"/>
    <w:rsid w:val="00B575A0"/>
    <w:rsid w:val="00B575BF"/>
    <w:rsid w:val="00B575CF"/>
    <w:rsid w:val="00B57639"/>
    <w:rsid w:val="00B57684"/>
    <w:rsid w:val="00B57686"/>
    <w:rsid w:val="00B576B9"/>
    <w:rsid w:val="00B57700"/>
    <w:rsid w:val="00B5775D"/>
    <w:rsid w:val="00B5778E"/>
    <w:rsid w:val="00B577D1"/>
    <w:rsid w:val="00B57810"/>
    <w:rsid w:val="00B57811"/>
    <w:rsid w:val="00B57921"/>
    <w:rsid w:val="00B57978"/>
    <w:rsid w:val="00B57B4D"/>
    <w:rsid w:val="00B57B8A"/>
    <w:rsid w:val="00B57BAC"/>
    <w:rsid w:val="00B57BDA"/>
    <w:rsid w:val="00B57C27"/>
    <w:rsid w:val="00B57C36"/>
    <w:rsid w:val="00B57CDA"/>
    <w:rsid w:val="00B57D20"/>
    <w:rsid w:val="00B57D40"/>
    <w:rsid w:val="00B57D5A"/>
    <w:rsid w:val="00B57D9A"/>
    <w:rsid w:val="00B57DF2"/>
    <w:rsid w:val="00B57DF6"/>
    <w:rsid w:val="00B57DFC"/>
    <w:rsid w:val="00B57E75"/>
    <w:rsid w:val="00B57EC4"/>
    <w:rsid w:val="00B57EDA"/>
    <w:rsid w:val="00B57F01"/>
    <w:rsid w:val="00B57F79"/>
    <w:rsid w:val="00B57F82"/>
    <w:rsid w:val="00B57F90"/>
    <w:rsid w:val="00B57FC9"/>
    <w:rsid w:val="00B60002"/>
    <w:rsid w:val="00B6004F"/>
    <w:rsid w:val="00B60103"/>
    <w:rsid w:val="00B60110"/>
    <w:rsid w:val="00B60154"/>
    <w:rsid w:val="00B6015F"/>
    <w:rsid w:val="00B6020C"/>
    <w:rsid w:val="00B6021B"/>
    <w:rsid w:val="00B6029C"/>
    <w:rsid w:val="00B602A2"/>
    <w:rsid w:val="00B602C1"/>
    <w:rsid w:val="00B602C5"/>
    <w:rsid w:val="00B60321"/>
    <w:rsid w:val="00B60326"/>
    <w:rsid w:val="00B6038F"/>
    <w:rsid w:val="00B603C3"/>
    <w:rsid w:val="00B603D9"/>
    <w:rsid w:val="00B6042F"/>
    <w:rsid w:val="00B6046D"/>
    <w:rsid w:val="00B604AD"/>
    <w:rsid w:val="00B604DC"/>
    <w:rsid w:val="00B604EA"/>
    <w:rsid w:val="00B604FD"/>
    <w:rsid w:val="00B6056E"/>
    <w:rsid w:val="00B60572"/>
    <w:rsid w:val="00B6059A"/>
    <w:rsid w:val="00B6059E"/>
    <w:rsid w:val="00B605B1"/>
    <w:rsid w:val="00B606AD"/>
    <w:rsid w:val="00B606F4"/>
    <w:rsid w:val="00B60702"/>
    <w:rsid w:val="00B6076B"/>
    <w:rsid w:val="00B607B1"/>
    <w:rsid w:val="00B607DD"/>
    <w:rsid w:val="00B607E0"/>
    <w:rsid w:val="00B607F7"/>
    <w:rsid w:val="00B6086A"/>
    <w:rsid w:val="00B6086D"/>
    <w:rsid w:val="00B60874"/>
    <w:rsid w:val="00B608B8"/>
    <w:rsid w:val="00B608E5"/>
    <w:rsid w:val="00B608F3"/>
    <w:rsid w:val="00B60908"/>
    <w:rsid w:val="00B60916"/>
    <w:rsid w:val="00B60967"/>
    <w:rsid w:val="00B609F1"/>
    <w:rsid w:val="00B60A34"/>
    <w:rsid w:val="00B60B21"/>
    <w:rsid w:val="00B60B45"/>
    <w:rsid w:val="00B60B4E"/>
    <w:rsid w:val="00B60B81"/>
    <w:rsid w:val="00B60B92"/>
    <w:rsid w:val="00B60BF4"/>
    <w:rsid w:val="00B60CDE"/>
    <w:rsid w:val="00B60CEC"/>
    <w:rsid w:val="00B60D02"/>
    <w:rsid w:val="00B60DF4"/>
    <w:rsid w:val="00B60E27"/>
    <w:rsid w:val="00B60E4E"/>
    <w:rsid w:val="00B60E85"/>
    <w:rsid w:val="00B60EAD"/>
    <w:rsid w:val="00B60EBC"/>
    <w:rsid w:val="00B60ED1"/>
    <w:rsid w:val="00B60F94"/>
    <w:rsid w:val="00B60FC0"/>
    <w:rsid w:val="00B61016"/>
    <w:rsid w:val="00B61035"/>
    <w:rsid w:val="00B6104B"/>
    <w:rsid w:val="00B610A8"/>
    <w:rsid w:val="00B610F6"/>
    <w:rsid w:val="00B61108"/>
    <w:rsid w:val="00B6110A"/>
    <w:rsid w:val="00B6112D"/>
    <w:rsid w:val="00B61231"/>
    <w:rsid w:val="00B61258"/>
    <w:rsid w:val="00B61259"/>
    <w:rsid w:val="00B6125B"/>
    <w:rsid w:val="00B61270"/>
    <w:rsid w:val="00B612EA"/>
    <w:rsid w:val="00B6133A"/>
    <w:rsid w:val="00B61465"/>
    <w:rsid w:val="00B61468"/>
    <w:rsid w:val="00B61483"/>
    <w:rsid w:val="00B614A4"/>
    <w:rsid w:val="00B614AA"/>
    <w:rsid w:val="00B614CA"/>
    <w:rsid w:val="00B614F3"/>
    <w:rsid w:val="00B61503"/>
    <w:rsid w:val="00B61524"/>
    <w:rsid w:val="00B6152C"/>
    <w:rsid w:val="00B6153E"/>
    <w:rsid w:val="00B61540"/>
    <w:rsid w:val="00B61590"/>
    <w:rsid w:val="00B61674"/>
    <w:rsid w:val="00B6167B"/>
    <w:rsid w:val="00B61711"/>
    <w:rsid w:val="00B61767"/>
    <w:rsid w:val="00B617D5"/>
    <w:rsid w:val="00B61848"/>
    <w:rsid w:val="00B6184D"/>
    <w:rsid w:val="00B61872"/>
    <w:rsid w:val="00B618B1"/>
    <w:rsid w:val="00B618B8"/>
    <w:rsid w:val="00B618F8"/>
    <w:rsid w:val="00B61933"/>
    <w:rsid w:val="00B61A4E"/>
    <w:rsid w:val="00B61A90"/>
    <w:rsid w:val="00B61AA6"/>
    <w:rsid w:val="00B61B19"/>
    <w:rsid w:val="00B61B20"/>
    <w:rsid w:val="00B61B85"/>
    <w:rsid w:val="00B61B8B"/>
    <w:rsid w:val="00B61B98"/>
    <w:rsid w:val="00B61BE6"/>
    <w:rsid w:val="00B61C50"/>
    <w:rsid w:val="00B61C5C"/>
    <w:rsid w:val="00B61CF9"/>
    <w:rsid w:val="00B61D08"/>
    <w:rsid w:val="00B61D76"/>
    <w:rsid w:val="00B61D8C"/>
    <w:rsid w:val="00B61DE6"/>
    <w:rsid w:val="00B61EBC"/>
    <w:rsid w:val="00B61F42"/>
    <w:rsid w:val="00B61F5C"/>
    <w:rsid w:val="00B61F8A"/>
    <w:rsid w:val="00B61FC7"/>
    <w:rsid w:val="00B61FD5"/>
    <w:rsid w:val="00B61FF6"/>
    <w:rsid w:val="00B6208E"/>
    <w:rsid w:val="00B62096"/>
    <w:rsid w:val="00B620C8"/>
    <w:rsid w:val="00B620E1"/>
    <w:rsid w:val="00B62169"/>
    <w:rsid w:val="00B62257"/>
    <w:rsid w:val="00B6234D"/>
    <w:rsid w:val="00B62357"/>
    <w:rsid w:val="00B623C6"/>
    <w:rsid w:val="00B62492"/>
    <w:rsid w:val="00B624E3"/>
    <w:rsid w:val="00B625E0"/>
    <w:rsid w:val="00B6261F"/>
    <w:rsid w:val="00B6262C"/>
    <w:rsid w:val="00B6265F"/>
    <w:rsid w:val="00B6270A"/>
    <w:rsid w:val="00B627B6"/>
    <w:rsid w:val="00B627C8"/>
    <w:rsid w:val="00B628E7"/>
    <w:rsid w:val="00B628F4"/>
    <w:rsid w:val="00B629E8"/>
    <w:rsid w:val="00B62A17"/>
    <w:rsid w:val="00B62A75"/>
    <w:rsid w:val="00B62A9F"/>
    <w:rsid w:val="00B62B6F"/>
    <w:rsid w:val="00B62BAA"/>
    <w:rsid w:val="00B62C39"/>
    <w:rsid w:val="00B62C61"/>
    <w:rsid w:val="00B62CCB"/>
    <w:rsid w:val="00B62CD5"/>
    <w:rsid w:val="00B62D04"/>
    <w:rsid w:val="00B62D8C"/>
    <w:rsid w:val="00B62DA3"/>
    <w:rsid w:val="00B62E71"/>
    <w:rsid w:val="00B62E73"/>
    <w:rsid w:val="00B62EAF"/>
    <w:rsid w:val="00B62F4C"/>
    <w:rsid w:val="00B62F81"/>
    <w:rsid w:val="00B62F87"/>
    <w:rsid w:val="00B63053"/>
    <w:rsid w:val="00B63091"/>
    <w:rsid w:val="00B630A5"/>
    <w:rsid w:val="00B630B3"/>
    <w:rsid w:val="00B63198"/>
    <w:rsid w:val="00B631B6"/>
    <w:rsid w:val="00B63205"/>
    <w:rsid w:val="00B63274"/>
    <w:rsid w:val="00B632BA"/>
    <w:rsid w:val="00B632E3"/>
    <w:rsid w:val="00B632EE"/>
    <w:rsid w:val="00B63323"/>
    <w:rsid w:val="00B63376"/>
    <w:rsid w:val="00B633A0"/>
    <w:rsid w:val="00B633F6"/>
    <w:rsid w:val="00B63401"/>
    <w:rsid w:val="00B6340E"/>
    <w:rsid w:val="00B63428"/>
    <w:rsid w:val="00B63458"/>
    <w:rsid w:val="00B63492"/>
    <w:rsid w:val="00B634E2"/>
    <w:rsid w:val="00B63513"/>
    <w:rsid w:val="00B6351D"/>
    <w:rsid w:val="00B63546"/>
    <w:rsid w:val="00B63550"/>
    <w:rsid w:val="00B63567"/>
    <w:rsid w:val="00B63573"/>
    <w:rsid w:val="00B63575"/>
    <w:rsid w:val="00B63616"/>
    <w:rsid w:val="00B6363E"/>
    <w:rsid w:val="00B6364E"/>
    <w:rsid w:val="00B63678"/>
    <w:rsid w:val="00B63683"/>
    <w:rsid w:val="00B63688"/>
    <w:rsid w:val="00B6369D"/>
    <w:rsid w:val="00B63708"/>
    <w:rsid w:val="00B63722"/>
    <w:rsid w:val="00B637E1"/>
    <w:rsid w:val="00B637E5"/>
    <w:rsid w:val="00B637FE"/>
    <w:rsid w:val="00B63819"/>
    <w:rsid w:val="00B6386E"/>
    <w:rsid w:val="00B638AD"/>
    <w:rsid w:val="00B638DD"/>
    <w:rsid w:val="00B63901"/>
    <w:rsid w:val="00B63958"/>
    <w:rsid w:val="00B63986"/>
    <w:rsid w:val="00B639CD"/>
    <w:rsid w:val="00B63A25"/>
    <w:rsid w:val="00B63AA2"/>
    <w:rsid w:val="00B63B68"/>
    <w:rsid w:val="00B63BCB"/>
    <w:rsid w:val="00B63BEA"/>
    <w:rsid w:val="00B63C14"/>
    <w:rsid w:val="00B63C16"/>
    <w:rsid w:val="00B63C80"/>
    <w:rsid w:val="00B63CB2"/>
    <w:rsid w:val="00B63CD0"/>
    <w:rsid w:val="00B63D2B"/>
    <w:rsid w:val="00B63D64"/>
    <w:rsid w:val="00B63D89"/>
    <w:rsid w:val="00B63DAF"/>
    <w:rsid w:val="00B63DD7"/>
    <w:rsid w:val="00B63DDA"/>
    <w:rsid w:val="00B63DE3"/>
    <w:rsid w:val="00B63DEC"/>
    <w:rsid w:val="00B63E2E"/>
    <w:rsid w:val="00B63E62"/>
    <w:rsid w:val="00B63E67"/>
    <w:rsid w:val="00B63EA4"/>
    <w:rsid w:val="00B63EA6"/>
    <w:rsid w:val="00B63EC7"/>
    <w:rsid w:val="00B63ECB"/>
    <w:rsid w:val="00B63EF5"/>
    <w:rsid w:val="00B63F1A"/>
    <w:rsid w:val="00B63F7A"/>
    <w:rsid w:val="00B63F7C"/>
    <w:rsid w:val="00B63FA7"/>
    <w:rsid w:val="00B63FCE"/>
    <w:rsid w:val="00B63FDD"/>
    <w:rsid w:val="00B64031"/>
    <w:rsid w:val="00B640AE"/>
    <w:rsid w:val="00B64130"/>
    <w:rsid w:val="00B6414A"/>
    <w:rsid w:val="00B64204"/>
    <w:rsid w:val="00B64207"/>
    <w:rsid w:val="00B6423D"/>
    <w:rsid w:val="00B64274"/>
    <w:rsid w:val="00B642CD"/>
    <w:rsid w:val="00B64354"/>
    <w:rsid w:val="00B6435B"/>
    <w:rsid w:val="00B64373"/>
    <w:rsid w:val="00B6438A"/>
    <w:rsid w:val="00B643A3"/>
    <w:rsid w:val="00B643CB"/>
    <w:rsid w:val="00B64494"/>
    <w:rsid w:val="00B64595"/>
    <w:rsid w:val="00B645B1"/>
    <w:rsid w:val="00B64601"/>
    <w:rsid w:val="00B64604"/>
    <w:rsid w:val="00B64630"/>
    <w:rsid w:val="00B6463D"/>
    <w:rsid w:val="00B6472C"/>
    <w:rsid w:val="00B6478D"/>
    <w:rsid w:val="00B6485F"/>
    <w:rsid w:val="00B64861"/>
    <w:rsid w:val="00B64865"/>
    <w:rsid w:val="00B648AB"/>
    <w:rsid w:val="00B648C8"/>
    <w:rsid w:val="00B648E3"/>
    <w:rsid w:val="00B648EF"/>
    <w:rsid w:val="00B64902"/>
    <w:rsid w:val="00B6494F"/>
    <w:rsid w:val="00B6496C"/>
    <w:rsid w:val="00B64A0F"/>
    <w:rsid w:val="00B64AA0"/>
    <w:rsid w:val="00B64AAF"/>
    <w:rsid w:val="00B64AC8"/>
    <w:rsid w:val="00B64AE4"/>
    <w:rsid w:val="00B64B4B"/>
    <w:rsid w:val="00B64B5E"/>
    <w:rsid w:val="00B64B9D"/>
    <w:rsid w:val="00B64C0C"/>
    <w:rsid w:val="00B64C26"/>
    <w:rsid w:val="00B64C65"/>
    <w:rsid w:val="00B64C7E"/>
    <w:rsid w:val="00B64C9D"/>
    <w:rsid w:val="00B64CA8"/>
    <w:rsid w:val="00B64CCE"/>
    <w:rsid w:val="00B64CED"/>
    <w:rsid w:val="00B64CF1"/>
    <w:rsid w:val="00B64D7C"/>
    <w:rsid w:val="00B64D81"/>
    <w:rsid w:val="00B64D8F"/>
    <w:rsid w:val="00B64DA4"/>
    <w:rsid w:val="00B64DAD"/>
    <w:rsid w:val="00B64EB8"/>
    <w:rsid w:val="00B64F24"/>
    <w:rsid w:val="00B64F6C"/>
    <w:rsid w:val="00B64F7D"/>
    <w:rsid w:val="00B64FC0"/>
    <w:rsid w:val="00B64FC3"/>
    <w:rsid w:val="00B65011"/>
    <w:rsid w:val="00B6501C"/>
    <w:rsid w:val="00B65020"/>
    <w:rsid w:val="00B65033"/>
    <w:rsid w:val="00B650D2"/>
    <w:rsid w:val="00B650D3"/>
    <w:rsid w:val="00B650DC"/>
    <w:rsid w:val="00B65101"/>
    <w:rsid w:val="00B65121"/>
    <w:rsid w:val="00B65173"/>
    <w:rsid w:val="00B65195"/>
    <w:rsid w:val="00B6519A"/>
    <w:rsid w:val="00B651B9"/>
    <w:rsid w:val="00B651C6"/>
    <w:rsid w:val="00B65208"/>
    <w:rsid w:val="00B65211"/>
    <w:rsid w:val="00B65291"/>
    <w:rsid w:val="00B652E9"/>
    <w:rsid w:val="00B6532A"/>
    <w:rsid w:val="00B65347"/>
    <w:rsid w:val="00B65374"/>
    <w:rsid w:val="00B6537E"/>
    <w:rsid w:val="00B653E7"/>
    <w:rsid w:val="00B6540F"/>
    <w:rsid w:val="00B65410"/>
    <w:rsid w:val="00B65429"/>
    <w:rsid w:val="00B6546B"/>
    <w:rsid w:val="00B65487"/>
    <w:rsid w:val="00B654A5"/>
    <w:rsid w:val="00B65547"/>
    <w:rsid w:val="00B6560C"/>
    <w:rsid w:val="00B6566D"/>
    <w:rsid w:val="00B656AF"/>
    <w:rsid w:val="00B656F4"/>
    <w:rsid w:val="00B65736"/>
    <w:rsid w:val="00B65755"/>
    <w:rsid w:val="00B6575C"/>
    <w:rsid w:val="00B65776"/>
    <w:rsid w:val="00B6581E"/>
    <w:rsid w:val="00B6582C"/>
    <w:rsid w:val="00B6584E"/>
    <w:rsid w:val="00B65868"/>
    <w:rsid w:val="00B658B4"/>
    <w:rsid w:val="00B65923"/>
    <w:rsid w:val="00B6596D"/>
    <w:rsid w:val="00B65974"/>
    <w:rsid w:val="00B65999"/>
    <w:rsid w:val="00B659D6"/>
    <w:rsid w:val="00B659E3"/>
    <w:rsid w:val="00B65A4C"/>
    <w:rsid w:val="00B65AF4"/>
    <w:rsid w:val="00B65B12"/>
    <w:rsid w:val="00B65B1B"/>
    <w:rsid w:val="00B65B29"/>
    <w:rsid w:val="00B65B9E"/>
    <w:rsid w:val="00B65C36"/>
    <w:rsid w:val="00B65C60"/>
    <w:rsid w:val="00B65C7A"/>
    <w:rsid w:val="00B65CEB"/>
    <w:rsid w:val="00B65D55"/>
    <w:rsid w:val="00B65D7A"/>
    <w:rsid w:val="00B65D7E"/>
    <w:rsid w:val="00B65D8A"/>
    <w:rsid w:val="00B65D95"/>
    <w:rsid w:val="00B65DFC"/>
    <w:rsid w:val="00B65DFE"/>
    <w:rsid w:val="00B65E05"/>
    <w:rsid w:val="00B65E30"/>
    <w:rsid w:val="00B65E45"/>
    <w:rsid w:val="00B65E5F"/>
    <w:rsid w:val="00B65EB0"/>
    <w:rsid w:val="00B65ECC"/>
    <w:rsid w:val="00B65F08"/>
    <w:rsid w:val="00B65F6A"/>
    <w:rsid w:val="00B65FB7"/>
    <w:rsid w:val="00B65FBE"/>
    <w:rsid w:val="00B66086"/>
    <w:rsid w:val="00B660E7"/>
    <w:rsid w:val="00B66124"/>
    <w:rsid w:val="00B66145"/>
    <w:rsid w:val="00B661AD"/>
    <w:rsid w:val="00B661E9"/>
    <w:rsid w:val="00B6620D"/>
    <w:rsid w:val="00B66250"/>
    <w:rsid w:val="00B66292"/>
    <w:rsid w:val="00B6634B"/>
    <w:rsid w:val="00B6635D"/>
    <w:rsid w:val="00B6639B"/>
    <w:rsid w:val="00B66435"/>
    <w:rsid w:val="00B6644E"/>
    <w:rsid w:val="00B66529"/>
    <w:rsid w:val="00B66537"/>
    <w:rsid w:val="00B66540"/>
    <w:rsid w:val="00B66565"/>
    <w:rsid w:val="00B66618"/>
    <w:rsid w:val="00B66632"/>
    <w:rsid w:val="00B66737"/>
    <w:rsid w:val="00B66738"/>
    <w:rsid w:val="00B6677E"/>
    <w:rsid w:val="00B667BD"/>
    <w:rsid w:val="00B667D8"/>
    <w:rsid w:val="00B66937"/>
    <w:rsid w:val="00B669A9"/>
    <w:rsid w:val="00B669E5"/>
    <w:rsid w:val="00B66A21"/>
    <w:rsid w:val="00B66A70"/>
    <w:rsid w:val="00B66A72"/>
    <w:rsid w:val="00B66B61"/>
    <w:rsid w:val="00B66BA6"/>
    <w:rsid w:val="00B66BD0"/>
    <w:rsid w:val="00B66C09"/>
    <w:rsid w:val="00B66C3B"/>
    <w:rsid w:val="00B66C4E"/>
    <w:rsid w:val="00B66C84"/>
    <w:rsid w:val="00B66C86"/>
    <w:rsid w:val="00B66CB4"/>
    <w:rsid w:val="00B66CBD"/>
    <w:rsid w:val="00B66D4B"/>
    <w:rsid w:val="00B66D64"/>
    <w:rsid w:val="00B66D88"/>
    <w:rsid w:val="00B66E11"/>
    <w:rsid w:val="00B66E2B"/>
    <w:rsid w:val="00B66E9F"/>
    <w:rsid w:val="00B66EFE"/>
    <w:rsid w:val="00B66F00"/>
    <w:rsid w:val="00B66F4F"/>
    <w:rsid w:val="00B66F77"/>
    <w:rsid w:val="00B66FD4"/>
    <w:rsid w:val="00B66FF6"/>
    <w:rsid w:val="00B67015"/>
    <w:rsid w:val="00B67028"/>
    <w:rsid w:val="00B6705A"/>
    <w:rsid w:val="00B67090"/>
    <w:rsid w:val="00B6709E"/>
    <w:rsid w:val="00B670A3"/>
    <w:rsid w:val="00B670E4"/>
    <w:rsid w:val="00B670E8"/>
    <w:rsid w:val="00B67111"/>
    <w:rsid w:val="00B6714E"/>
    <w:rsid w:val="00B671A3"/>
    <w:rsid w:val="00B671CB"/>
    <w:rsid w:val="00B671CE"/>
    <w:rsid w:val="00B6720A"/>
    <w:rsid w:val="00B6721F"/>
    <w:rsid w:val="00B67249"/>
    <w:rsid w:val="00B672E7"/>
    <w:rsid w:val="00B67327"/>
    <w:rsid w:val="00B67352"/>
    <w:rsid w:val="00B67369"/>
    <w:rsid w:val="00B67383"/>
    <w:rsid w:val="00B67389"/>
    <w:rsid w:val="00B6739B"/>
    <w:rsid w:val="00B6747E"/>
    <w:rsid w:val="00B6757A"/>
    <w:rsid w:val="00B675B9"/>
    <w:rsid w:val="00B675CD"/>
    <w:rsid w:val="00B6764A"/>
    <w:rsid w:val="00B67677"/>
    <w:rsid w:val="00B676EE"/>
    <w:rsid w:val="00B6770F"/>
    <w:rsid w:val="00B6773D"/>
    <w:rsid w:val="00B6775D"/>
    <w:rsid w:val="00B67772"/>
    <w:rsid w:val="00B677B3"/>
    <w:rsid w:val="00B6782A"/>
    <w:rsid w:val="00B67857"/>
    <w:rsid w:val="00B678DF"/>
    <w:rsid w:val="00B678E8"/>
    <w:rsid w:val="00B67902"/>
    <w:rsid w:val="00B67977"/>
    <w:rsid w:val="00B679D8"/>
    <w:rsid w:val="00B67A32"/>
    <w:rsid w:val="00B67A78"/>
    <w:rsid w:val="00B67B2C"/>
    <w:rsid w:val="00B67B73"/>
    <w:rsid w:val="00B67B8C"/>
    <w:rsid w:val="00B67BB4"/>
    <w:rsid w:val="00B67BF2"/>
    <w:rsid w:val="00B67BF3"/>
    <w:rsid w:val="00B67C7E"/>
    <w:rsid w:val="00B67D33"/>
    <w:rsid w:val="00B67D63"/>
    <w:rsid w:val="00B67D69"/>
    <w:rsid w:val="00B67DEF"/>
    <w:rsid w:val="00B67DF4"/>
    <w:rsid w:val="00B67E1E"/>
    <w:rsid w:val="00B67ECE"/>
    <w:rsid w:val="00B67F49"/>
    <w:rsid w:val="00B67F6E"/>
    <w:rsid w:val="00B67F7D"/>
    <w:rsid w:val="00B70068"/>
    <w:rsid w:val="00B7007C"/>
    <w:rsid w:val="00B700AA"/>
    <w:rsid w:val="00B700CC"/>
    <w:rsid w:val="00B70101"/>
    <w:rsid w:val="00B7016D"/>
    <w:rsid w:val="00B7017A"/>
    <w:rsid w:val="00B70198"/>
    <w:rsid w:val="00B70239"/>
    <w:rsid w:val="00B70274"/>
    <w:rsid w:val="00B70293"/>
    <w:rsid w:val="00B702E9"/>
    <w:rsid w:val="00B7030B"/>
    <w:rsid w:val="00B70350"/>
    <w:rsid w:val="00B70363"/>
    <w:rsid w:val="00B703A6"/>
    <w:rsid w:val="00B703BA"/>
    <w:rsid w:val="00B703F4"/>
    <w:rsid w:val="00B70493"/>
    <w:rsid w:val="00B7051C"/>
    <w:rsid w:val="00B7054E"/>
    <w:rsid w:val="00B7057C"/>
    <w:rsid w:val="00B70582"/>
    <w:rsid w:val="00B705D0"/>
    <w:rsid w:val="00B705D7"/>
    <w:rsid w:val="00B705E7"/>
    <w:rsid w:val="00B705EE"/>
    <w:rsid w:val="00B70619"/>
    <w:rsid w:val="00B7061B"/>
    <w:rsid w:val="00B70625"/>
    <w:rsid w:val="00B7065B"/>
    <w:rsid w:val="00B706B7"/>
    <w:rsid w:val="00B706C9"/>
    <w:rsid w:val="00B706EC"/>
    <w:rsid w:val="00B70737"/>
    <w:rsid w:val="00B70754"/>
    <w:rsid w:val="00B7075D"/>
    <w:rsid w:val="00B707B9"/>
    <w:rsid w:val="00B707D4"/>
    <w:rsid w:val="00B7083B"/>
    <w:rsid w:val="00B7084A"/>
    <w:rsid w:val="00B7089C"/>
    <w:rsid w:val="00B708DA"/>
    <w:rsid w:val="00B7092E"/>
    <w:rsid w:val="00B709AF"/>
    <w:rsid w:val="00B709CB"/>
    <w:rsid w:val="00B70A4E"/>
    <w:rsid w:val="00B70A6D"/>
    <w:rsid w:val="00B70A9F"/>
    <w:rsid w:val="00B70AE1"/>
    <w:rsid w:val="00B70B2F"/>
    <w:rsid w:val="00B70B40"/>
    <w:rsid w:val="00B70B4F"/>
    <w:rsid w:val="00B70B64"/>
    <w:rsid w:val="00B70B8A"/>
    <w:rsid w:val="00B70B9B"/>
    <w:rsid w:val="00B70BB2"/>
    <w:rsid w:val="00B70C11"/>
    <w:rsid w:val="00B70CB4"/>
    <w:rsid w:val="00B70CFE"/>
    <w:rsid w:val="00B70D56"/>
    <w:rsid w:val="00B70D5C"/>
    <w:rsid w:val="00B70D5D"/>
    <w:rsid w:val="00B70DC4"/>
    <w:rsid w:val="00B70DCA"/>
    <w:rsid w:val="00B70DDD"/>
    <w:rsid w:val="00B70DEB"/>
    <w:rsid w:val="00B70E35"/>
    <w:rsid w:val="00B70EAC"/>
    <w:rsid w:val="00B70EC0"/>
    <w:rsid w:val="00B70F36"/>
    <w:rsid w:val="00B70F76"/>
    <w:rsid w:val="00B70F8D"/>
    <w:rsid w:val="00B70FCD"/>
    <w:rsid w:val="00B70FF2"/>
    <w:rsid w:val="00B71012"/>
    <w:rsid w:val="00B71035"/>
    <w:rsid w:val="00B7103A"/>
    <w:rsid w:val="00B71073"/>
    <w:rsid w:val="00B71077"/>
    <w:rsid w:val="00B71097"/>
    <w:rsid w:val="00B710DD"/>
    <w:rsid w:val="00B71154"/>
    <w:rsid w:val="00B7119B"/>
    <w:rsid w:val="00B71224"/>
    <w:rsid w:val="00B712A9"/>
    <w:rsid w:val="00B712CE"/>
    <w:rsid w:val="00B712DA"/>
    <w:rsid w:val="00B712F2"/>
    <w:rsid w:val="00B7133D"/>
    <w:rsid w:val="00B713C5"/>
    <w:rsid w:val="00B713F0"/>
    <w:rsid w:val="00B714A0"/>
    <w:rsid w:val="00B714E2"/>
    <w:rsid w:val="00B71533"/>
    <w:rsid w:val="00B7154E"/>
    <w:rsid w:val="00B71554"/>
    <w:rsid w:val="00B7158C"/>
    <w:rsid w:val="00B715D9"/>
    <w:rsid w:val="00B715EC"/>
    <w:rsid w:val="00B71632"/>
    <w:rsid w:val="00B71692"/>
    <w:rsid w:val="00B7169E"/>
    <w:rsid w:val="00B716C3"/>
    <w:rsid w:val="00B716EB"/>
    <w:rsid w:val="00B71782"/>
    <w:rsid w:val="00B7183D"/>
    <w:rsid w:val="00B7183E"/>
    <w:rsid w:val="00B7184A"/>
    <w:rsid w:val="00B718CF"/>
    <w:rsid w:val="00B71A1B"/>
    <w:rsid w:val="00B71A51"/>
    <w:rsid w:val="00B71A62"/>
    <w:rsid w:val="00B71A64"/>
    <w:rsid w:val="00B71A75"/>
    <w:rsid w:val="00B71A94"/>
    <w:rsid w:val="00B71AA3"/>
    <w:rsid w:val="00B71B02"/>
    <w:rsid w:val="00B71B6E"/>
    <w:rsid w:val="00B71BDF"/>
    <w:rsid w:val="00B71C44"/>
    <w:rsid w:val="00B71C4B"/>
    <w:rsid w:val="00B71C71"/>
    <w:rsid w:val="00B71C7E"/>
    <w:rsid w:val="00B71CA4"/>
    <w:rsid w:val="00B71CC8"/>
    <w:rsid w:val="00B71CF1"/>
    <w:rsid w:val="00B71D59"/>
    <w:rsid w:val="00B71D63"/>
    <w:rsid w:val="00B71E33"/>
    <w:rsid w:val="00B71E74"/>
    <w:rsid w:val="00B71E98"/>
    <w:rsid w:val="00B71EB6"/>
    <w:rsid w:val="00B71ED7"/>
    <w:rsid w:val="00B71FC2"/>
    <w:rsid w:val="00B71FC4"/>
    <w:rsid w:val="00B7201D"/>
    <w:rsid w:val="00B7202E"/>
    <w:rsid w:val="00B72082"/>
    <w:rsid w:val="00B720CD"/>
    <w:rsid w:val="00B72161"/>
    <w:rsid w:val="00B7217F"/>
    <w:rsid w:val="00B72226"/>
    <w:rsid w:val="00B72276"/>
    <w:rsid w:val="00B72298"/>
    <w:rsid w:val="00B722A3"/>
    <w:rsid w:val="00B722B2"/>
    <w:rsid w:val="00B72329"/>
    <w:rsid w:val="00B72361"/>
    <w:rsid w:val="00B723A1"/>
    <w:rsid w:val="00B723AB"/>
    <w:rsid w:val="00B723CB"/>
    <w:rsid w:val="00B723CC"/>
    <w:rsid w:val="00B72426"/>
    <w:rsid w:val="00B7244A"/>
    <w:rsid w:val="00B72480"/>
    <w:rsid w:val="00B724C9"/>
    <w:rsid w:val="00B72537"/>
    <w:rsid w:val="00B7253D"/>
    <w:rsid w:val="00B72589"/>
    <w:rsid w:val="00B725CC"/>
    <w:rsid w:val="00B72685"/>
    <w:rsid w:val="00B72686"/>
    <w:rsid w:val="00B726C1"/>
    <w:rsid w:val="00B727B2"/>
    <w:rsid w:val="00B727C9"/>
    <w:rsid w:val="00B727F7"/>
    <w:rsid w:val="00B727FA"/>
    <w:rsid w:val="00B72800"/>
    <w:rsid w:val="00B7284A"/>
    <w:rsid w:val="00B728B3"/>
    <w:rsid w:val="00B728C9"/>
    <w:rsid w:val="00B7292A"/>
    <w:rsid w:val="00B72995"/>
    <w:rsid w:val="00B729B9"/>
    <w:rsid w:val="00B72A1C"/>
    <w:rsid w:val="00B72B04"/>
    <w:rsid w:val="00B72B1D"/>
    <w:rsid w:val="00B72B3A"/>
    <w:rsid w:val="00B72B71"/>
    <w:rsid w:val="00B72BF0"/>
    <w:rsid w:val="00B72C47"/>
    <w:rsid w:val="00B72C66"/>
    <w:rsid w:val="00B72C9A"/>
    <w:rsid w:val="00B72CB2"/>
    <w:rsid w:val="00B72CDE"/>
    <w:rsid w:val="00B72D03"/>
    <w:rsid w:val="00B72D51"/>
    <w:rsid w:val="00B72D7C"/>
    <w:rsid w:val="00B72DDC"/>
    <w:rsid w:val="00B72E2A"/>
    <w:rsid w:val="00B72E35"/>
    <w:rsid w:val="00B72E3F"/>
    <w:rsid w:val="00B72E55"/>
    <w:rsid w:val="00B72E98"/>
    <w:rsid w:val="00B72EBB"/>
    <w:rsid w:val="00B72F01"/>
    <w:rsid w:val="00B72F21"/>
    <w:rsid w:val="00B730BA"/>
    <w:rsid w:val="00B73123"/>
    <w:rsid w:val="00B73181"/>
    <w:rsid w:val="00B731DB"/>
    <w:rsid w:val="00B7320D"/>
    <w:rsid w:val="00B73268"/>
    <w:rsid w:val="00B73274"/>
    <w:rsid w:val="00B732C4"/>
    <w:rsid w:val="00B732DA"/>
    <w:rsid w:val="00B732E4"/>
    <w:rsid w:val="00B732F2"/>
    <w:rsid w:val="00B73304"/>
    <w:rsid w:val="00B7334C"/>
    <w:rsid w:val="00B7335E"/>
    <w:rsid w:val="00B73396"/>
    <w:rsid w:val="00B73438"/>
    <w:rsid w:val="00B734A3"/>
    <w:rsid w:val="00B734C4"/>
    <w:rsid w:val="00B734DC"/>
    <w:rsid w:val="00B73514"/>
    <w:rsid w:val="00B7352F"/>
    <w:rsid w:val="00B73537"/>
    <w:rsid w:val="00B7355D"/>
    <w:rsid w:val="00B73585"/>
    <w:rsid w:val="00B73636"/>
    <w:rsid w:val="00B73688"/>
    <w:rsid w:val="00B736A7"/>
    <w:rsid w:val="00B73770"/>
    <w:rsid w:val="00B73772"/>
    <w:rsid w:val="00B73782"/>
    <w:rsid w:val="00B73783"/>
    <w:rsid w:val="00B7378F"/>
    <w:rsid w:val="00B737B0"/>
    <w:rsid w:val="00B737B4"/>
    <w:rsid w:val="00B737CD"/>
    <w:rsid w:val="00B737DD"/>
    <w:rsid w:val="00B738E2"/>
    <w:rsid w:val="00B738EF"/>
    <w:rsid w:val="00B73901"/>
    <w:rsid w:val="00B73903"/>
    <w:rsid w:val="00B73907"/>
    <w:rsid w:val="00B7391F"/>
    <w:rsid w:val="00B73980"/>
    <w:rsid w:val="00B739A6"/>
    <w:rsid w:val="00B739AF"/>
    <w:rsid w:val="00B739C9"/>
    <w:rsid w:val="00B739E1"/>
    <w:rsid w:val="00B739EA"/>
    <w:rsid w:val="00B73A51"/>
    <w:rsid w:val="00B73B59"/>
    <w:rsid w:val="00B73B61"/>
    <w:rsid w:val="00B73BC6"/>
    <w:rsid w:val="00B73BE0"/>
    <w:rsid w:val="00B73BF2"/>
    <w:rsid w:val="00B73C0D"/>
    <w:rsid w:val="00B73C36"/>
    <w:rsid w:val="00B73C40"/>
    <w:rsid w:val="00B73C5D"/>
    <w:rsid w:val="00B73C63"/>
    <w:rsid w:val="00B73CB8"/>
    <w:rsid w:val="00B73D33"/>
    <w:rsid w:val="00B73D38"/>
    <w:rsid w:val="00B73D4B"/>
    <w:rsid w:val="00B73DAE"/>
    <w:rsid w:val="00B73DCD"/>
    <w:rsid w:val="00B73DED"/>
    <w:rsid w:val="00B73E3A"/>
    <w:rsid w:val="00B73E6E"/>
    <w:rsid w:val="00B73EE7"/>
    <w:rsid w:val="00B73F2E"/>
    <w:rsid w:val="00B73F51"/>
    <w:rsid w:val="00B74036"/>
    <w:rsid w:val="00B74071"/>
    <w:rsid w:val="00B74073"/>
    <w:rsid w:val="00B7416E"/>
    <w:rsid w:val="00B74198"/>
    <w:rsid w:val="00B741E1"/>
    <w:rsid w:val="00B7422D"/>
    <w:rsid w:val="00B74271"/>
    <w:rsid w:val="00B742C9"/>
    <w:rsid w:val="00B742DA"/>
    <w:rsid w:val="00B742E0"/>
    <w:rsid w:val="00B7435D"/>
    <w:rsid w:val="00B74383"/>
    <w:rsid w:val="00B74395"/>
    <w:rsid w:val="00B743EF"/>
    <w:rsid w:val="00B74415"/>
    <w:rsid w:val="00B7445B"/>
    <w:rsid w:val="00B7445C"/>
    <w:rsid w:val="00B74468"/>
    <w:rsid w:val="00B7448B"/>
    <w:rsid w:val="00B744B8"/>
    <w:rsid w:val="00B744DC"/>
    <w:rsid w:val="00B744E0"/>
    <w:rsid w:val="00B744E6"/>
    <w:rsid w:val="00B74512"/>
    <w:rsid w:val="00B74518"/>
    <w:rsid w:val="00B7454B"/>
    <w:rsid w:val="00B74573"/>
    <w:rsid w:val="00B74591"/>
    <w:rsid w:val="00B745F2"/>
    <w:rsid w:val="00B74609"/>
    <w:rsid w:val="00B74654"/>
    <w:rsid w:val="00B74671"/>
    <w:rsid w:val="00B74674"/>
    <w:rsid w:val="00B7469B"/>
    <w:rsid w:val="00B74703"/>
    <w:rsid w:val="00B7470D"/>
    <w:rsid w:val="00B7475A"/>
    <w:rsid w:val="00B7476A"/>
    <w:rsid w:val="00B74784"/>
    <w:rsid w:val="00B747C2"/>
    <w:rsid w:val="00B747DA"/>
    <w:rsid w:val="00B747E0"/>
    <w:rsid w:val="00B7482F"/>
    <w:rsid w:val="00B7486A"/>
    <w:rsid w:val="00B748A5"/>
    <w:rsid w:val="00B748CF"/>
    <w:rsid w:val="00B74933"/>
    <w:rsid w:val="00B74A2C"/>
    <w:rsid w:val="00B74A57"/>
    <w:rsid w:val="00B74A61"/>
    <w:rsid w:val="00B74AC3"/>
    <w:rsid w:val="00B74ACC"/>
    <w:rsid w:val="00B74BA7"/>
    <w:rsid w:val="00B74BAF"/>
    <w:rsid w:val="00B74BB1"/>
    <w:rsid w:val="00B74BBB"/>
    <w:rsid w:val="00B74BC7"/>
    <w:rsid w:val="00B74D97"/>
    <w:rsid w:val="00B74DD2"/>
    <w:rsid w:val="00B74DE1"/>
    <w:rsid w:val="00B74DE5"/>
    <w:rsid w:val="00B74E81"/>
    <w:rsid w:val="00B74EA3"/>
    <w:rsid w:val="00B74EA9"/>
    <w:rsid w:val="00B74F77"/>
    <w:rsid w:val="00B74FCC"/>
    <w:rsid w:val="00B74FF2"/>
    <w:rsid w:val="00B75013"/>
    <w:rsid w:val="00B75048"/>
    <w:rsid w:val="00B75080"/>
    <w:rsid w:val="00B750AA"/>
    <w:rsid w:val="00B750DD"/>
    <w:rsid w:val="00B75103"/>
    <w:rsid w:val="00B75116"/>
    <w:rsid w:val="00B75148"/>
    <w:rsid w:val="00B751AB"/>
    <w:rsid w:val="00B751FE"/>
    <w:rsid w:val="00B75206"/>
    <w:rsid w:val="00B7521E"/>
    <w:rsid w:val="00B75232"/>
    <w:rsid w:val="00B75248"/>
    <w:rsid w:val="00B75250"/>
    <w:rsid w:val="00B75280"/>
    <w:rsid w:val="00B75309"/>
    <w:rsid w:val="00B7532E"/>
    <w:rsid w:val="00B753C9"/>
    <w:rsid w:val="00B75420"/>
    <w:rsid w:val="00B7543A"/>
    <w:rsid w:val="00B75466"/>
    <w:rsid w:val="00B75474"/>
    <w:rsid w:val="00B754A2"/>
    <w:rsid w:val="00B754BE"/>
    <w:rsid w:val="00B7550B"/>
    <w:rsid w:val="00B75559"/>
    <w:rsid w:val="00B755B9"/>
    <w:rsid w:val="00B755E1"/>
    <w:rsid w:val="00B755FE"/>
    <w:rsid w:val="00B756BF"/>
    <w:rsid w:val="00B756D7"/>
    <w:rsid w:val="00B756DA"/>
    <w:rsid w:val="00B7570A"/>
    <w:rsid w:val="00B75718"/>
    <w:rsid w:val="00B757A1"/>
    <w:rsid w:val="00B757D0"/>
    <w:rsid w:val="00B757FC"/>
    <w:rsid w:val="00B75814"/>
    <w:rsid w:val="00B75849"/>
    <w:rsid w:val="00B7584E"/>
    <w:rsid w:val="00B75864"/>
    <w:rsid w:val="00B7589B"/>
    <w:rsid w:val="00B75907"/>
    <w:rsid w:val="00B75967"/>
    <w:rsid w:val="00B759E8"/>
    <w:rsid w:val="00B75A03"/>
    <w:rsid w:val="00B75A2C"/>
    <w:rsid w:val="00B75A44"/>
    <w:rsid w:val="00B75ABC"/>
    <w:rsid w:val="00B75AFD"/>
    <w:rsid w:val="00B75B0B"/>
    <w:rsid w:val="00B75B58"/>
    <w:rsid w:val="00B75BE5"/>
    <w:rsid w:val="00B75C07"/>
    <w:rsid w:val="00B75C3B"/>
    <w:rsid w:val="00B75C51"/>
    <w:rsid w:val="00B75C56"/>
    <w:rsid w:val="00B75C8A"/>
    <w:rsid w:val="00B75CED"/>
    <w:rsid w:val="00B75CFF"/>
    <w:rsid w:val="00B75D0C"/>
    <w:rsid w:val="00B75D1D"/>
    <w:rsid w:val="00B75D7B"/>
    <w:rsid w:val="00B75DA4"/>
    <w:rsid w:val="00B75F07"/>
    <w:rsid w:val="00B76010"/>
    <w:rsid w:val="00B76100"/>
    <w:rsid w:val="00B76138"/>
    <w:rsid w:val="00B76144"/>
    <w:rsid w:val="00B7615C"/>
    <w:rsid w:val="00B76178"/>
    <w:rsid w:val="00B761B3"/>
    <w:rsid w:val="00B76208"/>
    <w:rsid w:val="00B7620B"/>
    <w:rsid w:val="00B76233"/>
    <w:rsid w:val="00B76245"/>
    <w:rsid w:val="00B7624E"/>
    <w:rsid w:val="00B7625D"/>
    <w:rsid w:val="00B76286"/>
    <w:rsid w:val="00B762BC"/>
    <w:rsid w:val="00B762C4"/>
    <w:rsid w:val="00B7634E"/>
    <w:rsid w:val="00B763C1"/>
    <w:rsid w:val="00B7641D"/>
    <w:rsid w:val="00B76429"/>
    <w:rsid w:val="00B76536"/>
    <w:rsid w:val="00B76543"/>
    <w:rsid w:val="00B76548"/>
    <w:rsid w:val="00B76553"/>
    <w:rsid w:val="00B76601"/>
    <w:rsid w:val="00B7662C"/>
    <w:rsid w:val="00B76687"/>
    <w:rsid w:val="00B76691"/>
    <w:rsid w:val="00B7670A"/>
    <w:rsid w:val="00B7671E"/>
    <w:rsid w:val="00B7677E"/>
    <w:rsid w:val="00B7687A"/>
    <w:rsid w:val="00B768A8"/>
    <w:rsid w:val="00B768F0"/>
    <w:rsid w:val="00B76945"/>
    <w:rsid w:val="00B76965"/>
    <w:rsid w:val="00B76987"/>
    <w:rsid w:val="00B769AB"/>
    <w:rsid w:val="00B769FC"/>
    <w:rsid w:val="00B76A84"/>
    <w:rsid w:val="00B76ABD"/>
    <w:rsid w:val="00B76B46"/>
    <w:rsid w:val="00B76B54"/>
    <w:rsid w:val="00B76B83"/>
    <w:rsid w:val="00B76BBA"/>
    <w:rsid w:val="00B76BCF"/>
    <w:rsid w:val="00B76BDC"/>
    <w:rsid w:val="00B76C0D"/>
    <w:rsid w:val="00B76C1F"/>
    <w:rsid w:val="00B76C2D"/>
    <w:rsid w:val="00B76C45"/>
    <w:rsid w:val="00B76C50"/>
    <w:rsid w:val="00B76CEB"/>
    <w:rsid w:val="00B76D52"/>
    <w:rsid w:val="00B76D55"/>
    <w:rsid w:val="00B76D5C"/>
    <w:rsid w:val="00B76D72"/>
    <w:rsid w:val="00B76DD6"/>
    <w:rsid w:val="00B76DF5"/>
    <w:rsid w:val="00B76E1D"/>
    <w:rsid w:val="00B76EDF"/>
    <w:rsid w:val="00B76F06"/>
    <w:rsid w:val="00B76F51"/>
    <w:rsid w:val="00B76FC3"/>
    <w:rsid w:val="00B77040"/>
    <w:rsid w:val="00B77056"/>
    <w:rsid w:val="00B7707A"/>
    <w:rsid w:val="00B77094"/>
    <w:rsid w:val="00B770F2"/>
    <w:rsid w:val="00B7712A"/>
    <w:rsid w:val="00B7714E"/>
    <w:rsid w:val="00B77162"/>
    <w:rsid w:val="00B771DE"/>
    <w:rsid w:val="00B771F7"/>
    <w:rsid w:val="00B77242"/>
    <w:rsid w:val="00B7726C"/>
    <w:rsid w:val="00B77289"/>
    <w:rsid w:val="00B7729A"/>
    <w:rsid w:val="00B772C9"/>
    <w:rsid w:val="00B772D7"/>
    <w:rsid w:val="00B7736A"/>
    <w:rsid w:val="00B773A6"/>
    <w:rsid w:val="00B77404"/>
    <w:rsid w:val="00B7740A"/>
    <w:rsid w:val="00B77414"/>
    <w:rsid w:val="00B7744E"/>
    <w:rsid w:val="00B774C2"/>
    <w:rsid w:val="00B77515"/>
    <w:rsid w:val="00B7752C"/>
    <w:rsid w:val="00B77592"/>
    <w:rsid w:val="00B775A2"/>
    <w:rsid w:val="00B775AF"/>
    <w:rsid w:val="00B775D7"/>
    <w:rsid w:val="00B7762A"/>
    <w:rsid w:val="00B77663"/>
    <w:rsid w:val="00B7771B"/>
    <w:rsid w:val="00B77733"/>
    <w:rsid w:val="00B77739"/>
    <w:rsid w:val="00B7773B"/>
    <w:rsid w:val="00B77771"/>
    <w:rsid w:val="00B777B7"/>
    <w:rsid w:val="00B778A2"/>
    <w:rsid w:val="00B77905"/>
    <w:rsid w:val="00B77958"/>
    <w:rsid w:val="00B779CC"/>
    <w:rsid w:val="00B779EA"/>
    <w:rsid w:val="00B779FF"/>
    <w:rsid w:val="00B77A07"/>
    <w:rsid w:val="00B77A26"/>
    <w:rsid w:val="00B77AA4"/>
    <w:rsid w:val="00B77AB6"/>
    <w:rsid w:val="00B77AD4"/>
    <w:rsid w:val="00B77B3B"/>
    <w:rsid w:val="00B77BB0"/>
    <w:rsid w:val="00B77BBE"/>
    <w:rsid w:val="00B77CA0"/>
    <w:rsid w:val="00B77CAF"/>
    <w:rsid w:val="00B77CF1"/>
    <w:rsid w:val="00B77D14"/>
    <w:rsid w:val="00B77D57"/>
    <w:rsid w:val="00B77D66"/>
    <w:rsid w:val="00B77E1B"/>
    <w:rsid w:val="00B77E80"/>
    <w:rsid w:val="00B77EFB"/>
    <w:rsid w:val="00B77F0D"/>
    <w:rsid w:val="00B77FA4"/>
    <w:rsid w:val="00B8001F"/>
    <w:rsid w:val="00B80028"/>
    <w:rsid w:val="00B80037"/>
    <w:rsid w:val="00B8005E"/>
    <w:rsid w:val="00B80066"/>
    <w:rsid w:val="00B8007A"/>
    <w:rsid w:val="00B800AA"/>
    <w:rsid w:val="00B800DE"/>
    <w:rsid w:val="00B8013E"/>
    <w:rsid w:val="00B80185"/>
    <w:rsid w:val="00B801C0"/>
    <w:rsid w:val="00B801D6"/>
    <w:rsid w:val="00B801EE"/>
    <w:rsid w:val="00B801FC"/>
    <w:rsid w:val="00B80248"/>
    <w:rsid w:val="00B80264"/>
    <w:rsid w:val="00B80358"/>
    <w:rsid w:val="00B803B7"/>
    <w:rsid w:val="00B803CB"/>
    <w:rsid w:val="00B80448"/>
    <w:rsid w:val="00B8049D"/>
    <w:rsid w:val="00B804A8"/>
    <w:rsid w:val="00B804AC"/>
    <w:rsid w:val="00B804CF"/>
    <w:rsid w:val="00B80527"/>
    <w:rsid w:val="00B8053F"/>
    <w:rsid w:val="00B80555"/>
    <w:rsid w:val="00B8059D"/>
    <w:rsid w:val="00B805AF"/>
    <w:rsid w:val="00B805C1"/>
    <w:rsid w:val="00B805F7"/>
    <w:rsid w:val="00B80603"/>
    <w:rsid w:val="00B80610"/>
    <w:rsid w:val="00B80641"/>
    <w:rsid w:val="00B806F1"/>
    <w:rsid w:val="00B8070B"/>
    <w:rsid w:val="00B8074C"/>
    <w:rsid w:val="00B80750"/>
    <w:rsid w:val="00B8077A"/>
    <w:rsid w:val="00B80793"/>
    <w:rsid w:val="00B80831"/>
    <w:rsid w:val="00B80848"/>
    <w:rsid w:val="00B8086E"/>
    <w:rsid w:val="00B80892"/>
    <w:rsid w:val="00B808BD"/>
    <w:rsid w:val="00B8092B"/>
    <w:rsid w:val="00B809DB"/>
    <w:rsid w:val="00B80A17"/>
    <w:rsid w:val="00B80A76"/>
    <w:rsid w:val="00B80AA7"/>
    <w:rsid w:val="00B80ABE"/>
    <w:rsid w:val="00B80AE7"/>
    <w:rsid w:val="00B80B19"/>
    <w:rsid w:val="00B80BD1"/>
    <w:rsid w:val="00B80BDE"/>
    <w:rsid w:val="00B80BF0"/>
    <w:rsid w:val="00B80C05"/>
    <w:rsid w:val="00B80C09"/>
    <w:rsid w:val="00B80CB1"/>
    <w:rsid w:val="00B80CE0"/>
    <w:rsid w:val="00B80D64"/>
    <w:rsid w:val="00B80D7B"/>
    <w:rsid w:val="00B80DAC"/>
    <w:rsid w:val="00B80DBA"/>
    <w:rsid w:val="00B80E9B"/>
    <w:rsid w:val="00B80E9D"/>
    <w:rsid w:val="00B80EA2"/>
    <w:rsid w:val="00B80EC8"/>
    <w:rsid w:val="00B80ED0"/>
    <w:rsid w:val="00B80EFE"/>
    <w:rsid w:val="00B80F68"/>
    <w:rsid w:val="00B80F7B"/>
    <w:rsid w:val="00B80FBD"/>
    <w:rsid w:val="00B81051"/>
    <w:rsid w:val="00B81052"/>
    <w:rsid w:val="00B81057"/>
    <w:rsid w:val="00B81082"/>
    <w:rsid w:val="00B810B8"/>
    <w:rsid w:val="00B810B9"/>
    <w:rsid w:val="00B810DE"/>
    <w:rsid w:val="00B8110D"/>
    <w:rsid w:val="00B8115C"/>
    <w:rsid w:val="00B81178"/>
    <w:rsid w:val="00B811A3"/>
    <w:rsid w:val="00B81234"/>
    <w:rsid w:val="00B8130B"/>
    <w:rsid w:val="00B81319"/>
    <w:rsid w:val="00B8132B"/>
    <w:rsid w:val="00B81371"/>
    <w:rsid w:val="00B81374"/>
    <w:rsid w:val="00B81379"/>
    <w:rsid w:val="00B813EA"/>
    <w:rsid w:val="00B81406"/>
    <w:rsid w:val="00B81413"/>
    <w:rsid w:val="00B8145B"/>
    <w:rsid w:val="00B8146E"/>
    <w:rsid w:val="00B81489"/>
    <w:rsid w:val="00B81544"/>
    <w:rsid w:val="00B8154D"/>
    <w:rsid w:val="00B81585"/>
    <w:rsid w:val="00B815AD"/>
    <w:rsid w:val="00B815B1"/>
    <w:rsid w:val="00B8167F"/>
    <w:rsid w:val="00B816AC"/>
    <w:rsid w:val="00B81725"/>
    <w:rsid w:val="00B8173A"/>
    <w:rsid w:val="00B81758"/>
    <w:rsid w:val="00B81780"/>
    <w:rsid w:val="00B817B9"/>
    <w:rsid w:val="00B81806"/>
    <w:rsid w:val="00B81826"/>
    <w:rsid w:val="00B8185E"/>
    <w:rsid w:val="00B81883"/>
    <w:rsid w:val="00B818A0"/>
    <w:rsid w:val="00B818DB"/>
    <w:rsid w:val="00B8193B"/>
    <w:rsid w:val="00B81948"/>
    <w:rsid w:val="00B81995"/>
    <w:rsid w:val="00B819DC"/>
    <w:rsid w:val="00B819F1"/>
    <w:rsid w:val="00B81A11"/>
    <w:rsid w:val="00B81A7D"/>
    <w:rsid w:val="00B81AEA"/>
    <w:rsid w:val="00B81B4C"/>
    <w:rsid w:val="00B81BC9"/>
    <w:rsid w:val="00B81BDA"/>
    <w:rsid w:val="00B81BDE"/>
    <w:rsid w:val="00B81BE7"/>
    <w:rsid w:val="00B81BF0"/>
    <w:rsid w:val="00B81C83"/>
    <w:rsid w:val="00B81C8E"/>
    <w:rsid w:val="00B81CC5"/>
    <w:rsid w:val="00B81D4E"/>
    <w:rsid w:val="00B81DF2"/>
    <w:rsid w:val="00B81E96"/>
    <w:rsid w:val="00B81E9D"/>
    <w:rsid w:val="00B81EE0"/>
    <w:rsid w:val="00B81F52"/>
    <w:rsid w:val="00B81F66"/>
    <w:rsid w:val="00B81F67"/>
    <w:rsid w:val="00B81F83"/>
    <w:rsid w:val="00B81FBA"/>
    <w:rsid w:val="00B8201F"/>
    <w:rsid w:val="00B8208E"/>
    <w:rsid w:val="00B820BF"/>
    <w:rsid w:val="00B820CC"/>
    <w:rsid w:val="00B820CE"/>
    <w:rsid w:val="00B821C2"/>
    <w:rsid w:val="00B821E9"/>
    <w:rsid w:val="00B8229B"/>
    <w:rsid w:val="00B8233D"/>
    <w:rsid w:val="00B823E4"/>
    <w:rsid w:val="00B82588"/>
    <w:rsid w:val="00B82589"/>
    <w:rsid w:val="00B8258B"/>
    <w:rsid w:val="00B825AC"/>
    <w:rsid w:val="00B825FC"/>
    <w:rsid w:val="00B82633"/>
    <w:rsid w:val="00B82636"/>
    <w:rsid w:val="00B82649"/>
    <w:rsid w:val="00B8268A"/>
    <w:rsid w:val="00B826FC"/>
    <w:rsid w:val="00B8271B"/>
    <w:rsid w:val="00B8273C"/>
    <w:rsid w:val="00B82805"/>
    <w:rsid w:val="00B82818"/>
    <w:rsid w:val="00B82824"/>
    <w:rsid w:val="00B82842"/>
    <w:rsid w:val="00B8284A"/>
    <w:rsid w:val="00B82879"/>
    <w:rsid w:val="00B8288E"/>
    <w:rsid w:val="00B828F3"/>
    <w:rsid w:val="00B82901"/>
    <w:rsid w:val="00B8295E"/>
    <w:rsid w:val="00B82974"/>
    <w:rsid w:val="00B8298F"/>
    <w:rsid w:val="00B829B1"/>
    <w:rsid w:val="00B829BA"/>
    <w:rsid w:val="00B82A08"/>
    <w:rsid w:val="00B82AA2"/>
    <w:rsid w:val="00B82ABE"/>
    <w:rsid w:val="00B82AEF"/>
    <w:rsid w:val="00B82AF4"/>
    <w:rsid w:val="00B82B34"/>
    <w:rsid w:val="00B82B67"/>
    <w:rsid w:val="00B82B69"/>
    <w:rsid w:val="00B82B97"/>
    <w:rsid w:val="00B82BA5"/>
    <w:rsid w:val="00B82BAB"/>
    <w:rsid w:val="00B82BE5"/>
    <w:rsid w:val="00B82C01"/>
    <w:rsid w:val="00B82C1B"/>
    <w:rsid w:val="00B82C1F"/>
    <w:rsid w:val="00B82C42"/>
    <w:rsid w:val="00B82C7C"/>
    <w:rsid w:val="00B82CE2"/>
    <w:rsid w:val="00B82D15"/>
    <w:rsid w:val="00B82D25"/>
    <w:rsid w:val="00B82D43"/>
    <w:rsid w:val="00B82D4F"/>
    <w:rsid w:val="00B82D51"/>
    <w:rsid w:val="00B82DA9"/>
    <w:rsid w:val="00B82DEC"/>
    <w:rsid w:val="00B82DF6"/>
    <w:rsid w:val="00B82E3C"/>
    <w:rsid w:val="00B82E54"/>
    <w:rsid w:val="00B82E87"/>
    <w:rsid w:val="00B82EBF"/>
    <w:rsid w:val="00B82EC2"/>
    <w:rsid w:val="00B82F3B"/>
    <w:rsid w:val="00B82F7E"/>
    <w:rsid w:val="00B82F93"/>
    <w:rsid w:val="00B82FD3"/>
    <w:rsid w:val="00B82FD7"/>
    <w:rsid w:val="00B8307C"/>
    <w:rsid w:val="00B83082"/>
    <w:rsid w:val="00B83094"/>
    <w:rsid w:val="00B830C1"/>
    <w:rsid w:val="00B831D0"/>
    <w:rsid w:val="00B831DC"/>
    <w:rsid w:val="00B83215"/>
    <w:rsid w:val="00B83220"/>
    <w:rsid w:val="00B8329E"/>
    <w:rsid w:val="00B83367"/>
    <w:rsid w:val="00B83396"/>
    <w:rsid w:val="00B833AB"/>
    <w:rsid w:val="00B833B3"/>
    <w:rsid w:val="00B833B5"/>
    <w:rsid w:val="00B833C3"/>
    <w:rsid w:val="00B833D1"/>
    <w:rsid w:val="00B833D6"/>
    <w:rsid w:val="00B833F3"/>
    <w:rsid w:val="00B8340F"/>
    <w:rsid w:val="00B83431"/>
    <w:rsid w:val="00B83501"/>
    <w:rsid w:val="00B83502"/>
    <w:rsid w:val="00B83503"/>
    <w:rsid w:val="00B8358A"/>
    <w:rsid w:val="00B835CD"/>
    <w:rsid w:val="00B8360B"/>
    <w:rsid w:val="00B836C5"/>
    <w:rsid w:val="00B836F7"/>
    <w:rsid w:val="00B83723"/>
    <w:rsid w:val="00B8378B"/>
    <w:rsid w:val="00B837BB"/>
    <w:rsid w:val="00B837DC"/>
    <w:rsid w:val="00B8380B"/>
    <w:rsid w:val="00B8384D"/>
    <w:rsid w:val="00B8385F"/>
    <w:rsid w:val="00B83889"/>
    <w:rsid w:val="00B8393B"/>
    <w:rsid w:val="00B8397C"/>
    <w:rsid w:val="00B839D3"/>
    <w:rsid w:val="00B839D9"/>
    <w:rsid w:val="00B83A0F"/>
    <w:rsid w:val="00B83A17"/>
    <w:rsid w:val="00B83A75"/>
    <w:rsid w:val="00B83AE5"/>
    <w:rsid w:val="00B83AFB"/>
    <w:rsid w:val="00B83B46"/>
    <w:rsid w:val="00B83B6B"/>
    <w:rsid w:val="00B83BB0"/>
    <w:rsid w:val="00B83BD1"/>
    <w:rsid w:val="00B83C04"/>
    <w:rsid w:val="00B83C0A"/>
    <w:rsid w:val="00B83C1D"/>
    <w:rsid w:val="00B83C54"/>
    <w:rsid w:val="00B83CD1"/>
    <w:rsid w:val="00B83CF3"/>
    <w:rsid w:val="00B83CF7"/>
    <w:rsid w:val="00B83D11"/>
    <w:rsid w:val="00B83D22"/>
    <w:rsid w:val="00B83D63"/>
    <w:rsid w:val="00B83D83"/>
    <w:rsid w:val="00B83DD6"/>
    <w:rsid w:val="00B83E9A"/>
    <w:rsid w:val="00B83EB4"/>
    <w:rsid w:val="00B83ED0"/>
    <w:rsid w:val="00B83EEF"/>
    <w:rsid w:val="00B83F38"/>
    <w:rsid w:val="00B83F43"/>
    <w:rsid w:val="00B83FA6"/>
    <w:rsid w:val="00B83FDB"/>
    <w:rsid w:val="00B8402C"/>
    <w:rsid w:val="00B8403A"/>
    <w:rsid w:val="00B84058"/>
    <w:rsid w:val="00B840B6"/>
    <w:rsid w:val="00B840C8"/>
    <w:rsid w:val="00B840DD"/>
    <w:rsid w:val="00B84119"/>
    <w:rsid w:val="00B84174"/>
    <w:rsid w:val="00B8418D"/>
    <w:rsid w:val="00B84191"/>
    <w:rsid w:val="00B841AB"/>
    <w:rsid w:val="00B84213"/>
    <w:rsid w:val="00B8421B"/>
    <w:rsid w:val="00B84223"/>
    <w:rsid w:val="00B84282"/>
    <w:rsid w:val="00B8435B"/>
    <w:rsid w:val="00B84380"/>
    <w:rsid w:val="00B843A0"/>
    <w:rsid w:val="00B843BB"/>
    <w:rsid w:val="00B84409"/>
    <w:rsid w:val="00B84412"/>
    <w:rsid w:val="00B8441F"/>
    <w:rsid w:val="00B84488"/>
    <w:rsid w:val="00B84497"/>
    <w:rsid w:val="00B844DE"/>
    <w:rsid w:val="00B8453F"/>
    <w:rsid w:val="00B8454B"/>
    <w:rsid w:val="00B84572"/>
    <w:rsid w:val="00B845E5"/>
    <w:rsid w:val="00B84640"/>
    <w:rsid w:val="00B846DA"/>
    <w:rsid w:val="00B847F7"/>
    <w:rsid w:val="00B84843"/>
    <w:rsid w:val="00B84878"/>
    <w:rsid w:val="00B848EC"/>
    <w:rsid w:val="00B8490C"/>
    <w:rsid w:val="00B84927"/>
    <w:rsid w:val="00B849C6"/>
    <w:rsid w:val="00B849CD"/>
    <w:rsid w:val="00B84AE2"/>
    <w:rsid w:val="00B84B02"/>
    <w:rsid w:val="00B84B4A"/>
    <w:rsid w:val="00B84BDE"/>
    <w:rsid w:val="00B84C96"/>
    <w:rsid w:val="00B84C98"/>
    <w:rsid w:val="00B84CA7"/>
    <w:rsid w:val="00B84CC8"/>
    <w:rsid w:val="00B84D24"/>
    <w:rsid w:val="00B84D37"/>
    <w:rsid w:val="00B84D9F"/>
    <w:rsid w:val="00B84DE3"/>
    <w:rsid w:val="00B84E23"/>
    <w:rsid w:val="00B84EC6"/>
    <w:rsid w:val="00B84F42"/>
    <w:rsid w:val="00B84F43"/>
    <w:rsid w:val="00B84F81"/>
    <w:rsid w:val="00B84FBA"/>
    <w:rsid w:val="00B84FF6"/>
    <w:rsid w:val="00B84FFB"/>
    <w:rsid w:val="00B85009"/>
    <w:rsid w:val="00B850AA"/>
    <w:rsid w:val="00B85146"/>
    <w:rsid w:val="00B85191"/>
    <w:rsid w:val="00B851F5"/>
    <w:rsid w:val="00B85230"/>
    <w:rsid w:val="00B85300"/>
    <w:rsid w:val="00B85358"/>
    <w:rsid w:val="00B85472"/>
    <w:rsid w:val="00B85490"/>
    <w:rsid w:val="00B854A4"/>
    <w:rsid w:val="00B854D6"/>
    <w:rsid w:val="00B8550E"/>
    <w:rsid w:val="00B85517"/>
    <w:rsid w:val="00B855C7"/>
    <w:rsid w:val="00B85602"/>
    <w:rsid w:val="00B85609"/>
    <w:rsid w:val="00B85647"/>
    <w:rsid w:val="00B8567C"/>
    <w:rsid w:val="00B856D3"/>
    <w:rsid w:val="00B8572D"/>
    <w:rsid w:val="00B8573C"/>
    <w:rsid w:val="00B85788"/>
    <w:rsid w:val="00B857D2"/>
    <w:rsid w:val="00B85803"/>
    <w:rsid w:val="00B85877"/>
    <w:rsid w:val="00B858D6"/>
    <w:rsid w:val="00B859DE"/>
    <w:rsid w:val="00B859FC"/>
    <w:rsid w:val="00B85A08"/>
    <w:rsid w:val="00B85A18"/>
    <w:rsid w:val="00B85A19"/>
    <w:rsid w:val="00B85A42"/>
    <w:rsid w:val="00B85A69"/>
    <w:rsid w:val="00B85AD8"/>
    <w:rsid w:val="00B85AEB"/>
    <w:rsid w:val="00B85B24"/>
    <w:rsid w:val="00B85B48"/>
    <w:rsid w:val="00B85B8D"/>
    <w:rsid w:val="00B85B99"/>
    <w:rsid w:val="00B85C2D"/>
    <w:rsid w:val="00B85C59"/>
    <w:rsid w:val="00B85CA3"/>
    <w:rsid w:val="00B85CB8"/>
    <w:rsid w:val="00B85CD4"/>
    <w:rsid w:val="00B85E09"/>
    <w:rsid w:val="00B85E10"/>
    <w:rsid w:val="00B85E95"/>
    <w:rsid w:val="00B85E9B"/>
    <w:rsid w:val="00B85EBF"/>
    <w:rsid w:val="00B85EF1"/>
    <w:rsid w:val="00B85F52"/>
    <w:rsid w:val="00B85F58"/>
    <w:rsid w:val="00B85FA0"/>
    <w:rsid w:val="00B85FEA"/>
    <w:rsid w:val="00B85FF2"/>
    <w:rsid w:val="00B86026"/>
    <w:rsid w:val="00B8604E"/>
    <w:rsid w:val="00B8605A"/>
    <w:rsid w:val="00B860E9"/>
    <w:rsid w:val="00B8614B"/>
    <w:rsid w:val="00B86182"/>
    <w:rsid w:val="00B861A5"/>
    <w:rsid w:val="00B861AF"/>
    <w:rsid w:val="00B861D4"/>
    <w:rsid w:val="00B861E5"/>
    <w:rsid w:val="00B861F0"/>
    <w:rsid w:val="00B8620D"/>
    <w:rsid w:val="00B862D6"/>
    <w:rsid w:val="00B862D9"/>
    <w:rsid w:val="00B863B0"/>
    <w:rsid w:val="00B863B3"/>
    <w:rsid w:val="00B863D2"/>
    <w:rsid w:val="00B8646E"/>
    <w:rsid w:val="00B8647A"/>
    <w:rsid w:val="00B86484"/>
    <w:rsid w:val="00B86489"/>
    <w:rsid w:val="00B8648A"/>
    <w:rsid w:val="00B86492"/>
    <w:rsid w:val="00B86516"/>
    <w:rsid w:val="00B86549"/>
    <w:rsid w:val="00B8654B"/>
    <w:rsid w:val="00B86598"/>
    <w:rsid w:val="00B86599"/>
    <w:rsid w:val="00B8659C"/>
    <w:rsid w:val="00B8659F"/>
    <w:rsid w:val="00B865F0"/>
    <w:rsid w:val="00B865F5"/>
    <w:rsid w:val="00B86688"/>
    <w:rsid w:val="00B866A9"/>
    <w:rsid w:val="00B866B9"/>
    <w:rsid w:val="00B866BE"/>
    <w:rsid w:val="00B866E6"/>
    <w:rsid w:val="00B8671B"/>
    <w:rsid w:val="00B8672D"/>
    <w:rsid w:val="00B86772"/>
    <w:rsid w:val="00B86775"/>
    <w:rsid w:val="00B8680E"/>
    <w:rsid w:val="00B86814"/>
    <w:rsid w:val="00B86859"/>
    <w:rsid w:val="00B868A3"/>
    <w:rsid w:val="00B868D4"/>
    <w:rsid w:val="00B868EF"/>
    <w:rsid w:val="00B86941"/>
    <w:rsid w:val="00B869C4"/>
    <w:rsid w:val="00B86A06"/>
    <w:rsid w:val="00B86A3C"/>
    <w:rsid w:val="00B86A51"/>
    <w:rsid w:val="00B86A6A"/>
    <w:rsid w:val="00B86AF7"/>
    <w:rsid w:val="00B86B25"/>
    <w:rsid w:val="00B86B3D"/>
    <w:rsid w:val="00B86B61"/>
    <w:rsid w:val="00B86B94"/>
    <w:rsid w:val="00B86C98"/>
    <w:rsid w:val="00B86CAE"/>
    <w:rsid w:val="00B86CED"/>
    <w:rsid w:val="00B86D60"/>
    <w:rsid w:val="00B86DEC"/>
    <w:rsid w:val="00B86DF6"/>
    <w:rsid w:val="00B86DFC"/>
    <w:rsid w:val="00B86E7D"/>
    <w:rsid w:val="00B86E85"/>
    <w:rsid w:val="00B86EA4"/>
    <w:rsid w:val="00B86EF0"/>
    <w:rsid w:val="00B86F07"/>
    <w:rsid w:val="00B86F22"/>
    <w:rsid w:val="00B86F92"/>
    <w:rsid w:val="00B86F96"/>
    <w:rsid w:val="00B86FB3"/>
    <w:rsid w:val="00B8701B"/>
    <w:rsid w:val="00B8702D"/>
    <w:rsid w:val="00B8705E"/>
    <w:rsid w:val="00B87063"/>
    <w:rsid w:val="00B87064"/>
    <w:rsid w:val="00B8708C"/>
    <w:rsid w:val="00B8710D"/>
    <w:rsid w:val="00B87190"/>
    <w:rsid w:val="00B871D6"/>
    <w:rsid w:val="00B87265"/>
    <w:rsid w:val="00B872AE"/>
    <w:rsid w:val="00B87399"/>
    <w:rsid w:val="00B873CE"/>
    <w:rsid w:val="00B873F2"/>
    <w:rsid w:val="00B87426"/>
    <w:rsid w:val="00B8743C"/>
    <w:rsid w:val="00B8745A"/>
    <w:rsid w:val="00B874B7"/>
    <w:rsid w:val="00B874C0"/>
    <w:rsid w:val="00B874D1"/>
    <w:rsid w:val="00B8753F"/>
    <w:rsid w:val="00B87541"/>
    <w:rsid w:val="00B87582"/>
    <w:rsid w:val="00B87590"/>
    <w:rsid w:val="00B87597"/>
    <w:rsid w:val="00B875E1"/>
    <w:rsid w:val="00B875FB"/>
    <w:rsid w:val="00B87614"/>
    <w:rsid w:val="00B87645"/>
    <w:rsid w:val="00B87646"/>
    <w:rsid w:val="00B87680"/>
    <w:rsid w:val="00B87684"/>
    <w:rsid w:val="00B8768C"/>
    <w:rsid w:val="00B876A0"/>
    <w:rsid w:val="00B876E4"/>
    <w:rsid w:val="00B87722"/>
    <w:rsid w:val="00B87724"/>
    <w:rsid w:val="00B87753"/>
    <w:rsid w:val="00B87760"/>
    <w:rsid w:val="00B87784"/>
    <w:rsid w:val="00B877B4"/>
    <w:rsid w:val="00B877BA"/>
    <w:rsid w:val="00B877D8"/>
    <w:rsid w:val="00B87811"/>
    <w:rsid w:val="00B87906"/>
    <w:rsid w:val="00B8792A"/>
    <w:rsid w:val="00B87959"/>
    <w:rsid w:val="00B87962"/>
    <w:rsid w:val="00B8796E"/>
    <w:rsid w:val="00B87989"/>
    <w:rsid w:val="00B87A2C"/>
    <w:rsid w:val="00B87A56"/>
    <w:rsid w:val="00B87A5B"/>
    <w:rsid w:val="00B87AE3"/>
    <w:rsid w:val="00B87B07"/>
    <w:rsid w:val="00B87B0B"/>
    <w:rsid w:val="00B87B3A"/>
    <w:rsid w:val="00B87B7A"/>
    <w:rsid w:val="00B87B88"/>
    <w:rsid w:val="00B87B97"/>
    <w:rsid w:val="00B87B9A"/>
    <w:rsid w:val="00B87C11"/>
    <w:rsid w:val="00B87C43"/>
    <w:rsid w:val="00B87C50"/>
    <w:rsid w:val="00B87C54"/>
    <w:rsid w:val="00B87C8D"/>
    <w:rsid w:val="00B87C9F"/>
    <w:rsid w:val="00B87D30"/>
    <w:rsid w:val="00B87DAE"/>
    <w:rsid w:val="00B87DF6"/>
    <w:rsid w:val="00B87DF9"/>
    <w:rsid w:val="00B87E4E"/>
    <w:rsid w:val="00B87EA3"/>
    <w:rsid w:val="00B87EE5"/>
    <w:rsid w:val="00B87EFE"/>
    <w:rsid w:val="00B87EFF"/>
    <w:rsid w:val="00B87F08"/>
    <w:rsid w:val="00B87F0E"/>
    <w:rsid w:val="00B87F33"/>
    <w:rsid w:val="00B87F89"/>
    <w:rsid w:val="00B87F99"/>
    <w:rsid w:val="00B87FAD"/>
    <w:rsid w:val="00B87FCA"/>
    <w:rsid w:val="00B87FDF"/>
    <w:rsid w:val="00B90035"/>
    <w:rsid w:val="00B90055"/>
    <w:rsid w:val="00B900B1"/>
    <w:rsid w:val="00B900C2"/>
    <w:rsid w:val="00B9011B"/>
    <w:rsid w:val="00B9013E"/>
    <w:rsid w:val="00B901DD"/>
    <w:rsid w:val="00B90268"/>
    <w:rsid w:val="00B90279"/>
    <w:rsid w:val="00B90312"/>
    <w:rsid w:val="00B9031E"/>
    <w:rsid w:val="00B9032B"/>
    <w:rsid w:val="00B90357"/>
    <w:rsid w:val="00B903B5"/>
    <w:rsid w:val="00B90408"/>
    <w:rsid w:val="00B90452"/>
    <w:rsid w:val="00B90482"/>
    <w:rsid w:val="00B90493"/>
    <w:rsid w:val="00B90494"/>
    <w:rsid w:val="00B904BD"/>
    <w:rsid w:val="00B904DE"/>
    <w:rsid w:val="00B90539"/>
    <w:rsid w:val="00B9053F"/>
    <w:rsid w:val="00B9055C"/>
    <w:rsid w:val="00B905ED"/>
    <w:rsid w:val="00B905F4"/>
    <w:rsid w:val="00B9063A"/>
    <w:rsid w:val="00B9069F"/>
    <w:rsid w:val="00B90746"/>
    <w:rsid w:val="00B907D7"/>
    <w:rsid w:val="00B9083A"/>
    <w:rsid w:val="00B90858"/>
    <w:rsid w:val="00B9087E"/>
    <w:rsid w:val="00B90941"/>
    <w:rsid w:val="00B909D7"/>
    <w:rsid w:val="00B90A22"/>
    <w:rsid w:val="00B90A47"/>
    <w:rsid w:val="00B90A4E"/>
    <w:rsid w:val="00B90A5B"/>
    <w:rsid w:val="00B90A6E"/>
    <w:rsid w:val="00B90A8C"/>
    <w:rsid w:val="00B90ABD"/>
    <w:rsid w:val="00B90B26"/>
    <w:rsid w:val="00B90B28"/>
    <w:rsid w:val="00B90B36"/>
    <w:rsid w:val="00B90B79"/>
    <w:rsid w:val="00B90BAD"/>
    <w:rsid w:val="00B90BBA"/>
    <w:rsid w:val="00B90BD7"/>
    <w:rsid w:val="00B90BEE"/>
    <w:rsid w:val="00B90C24"/>
    <w:rsid w:val="00B90C62"/>
    <w:rsid w:val="00B90CD3"/>
    <w:rsid w:val="00B90D37"/>
    <w:rsid w:val="00B90D8D"/>
    <w:rsid w:val="00B90D9F"/>
    <w:rsid w:val="00B90DD5"/>
    <w:rsid w:val="00B90DE7"/>
    <w:rsid w:val="00B90DF1"/>
    <w:rsid w:val="00B90E1E"/>
    <w:rsid w:val="00B90E24"/>
    <w:rsid w:val="00B90E2E"/>
    <w:rsid w:val="00B90E36"/>
    <w:rsid w:val="00B90ED3"/>
    <w:rsid w:val="00B90F6C"/>
    <w:rsid w:val="00B91008"/>
    <w:rsid w:val="00B91024"/>
    <w:rsid w:val="00B9109B"/>
    <w:rsid w:val="00B910A8"/>
    <w:rsid w:val="00B910F2"/>
    <w:rsid w:val="00B9111B"/>
    <w:rsid w:val="00B9113B"/>
    <w:rsid w:val="00B91149"/>
    <w:rsid w:val="00B9114A"/>
    <w:rsid w:val="00B91154"/>
    <w:rsid w:val="00B91158"/>
    <w:rsid w:val="00B911B2"/>
    <w:rsid w:val="00B911B3"/>
    <w:rsid w:val="00B911FC"/>
    <w:rsid w:val="00B91296"/>
    <w:rsid w:val="00B9129C"/>
    <w:rsid w:val="00B912B5"/>
    <w:rsid w:val="00B912B9"/>
    <w:rsid w:val="00B91317"/>
    <w:rsid w:val="00B91365"/>
    <w:rsid w:val="00B91385"/>
    <w:rsid w:val="00B913AE"/>
    <w:rsid w:val="00B913B2"/>
    <w:rsid w:val="00B914A0"/>
    <w:rsid w:val="00B914ED"/>
    <w:rsid w:val="00B914FC"/>
    <w:rsid w:val="00B915D5"/>
    <w:rsid w:val="00B915F4"/>
    <w:rsid w:val="00B91624"/>
    <w:rsid w:val="00B91626"/>
    <w:rsid w:val="00B91636"/>
    <w:rsid w:val="00B91643"/>
    <w:rsid w:val="00B91690"/>
    <w:rsid w:val="00B916D1"/>
    <w:rsid w:val="00B9175E"/>
    <w:rsid w:val="00B91773"/>
    <w:rsid w:val="00B91808"/>
    <w:rsid w:val="00B91835"/>
    <w:rsid w:val="00B9184B"/>
    <w:rsid w:val="00B91902"/>
    <w:rsid w:val="00B91933"/>
    <w:rsid w:val="00B91997"/>
    <w:rsid w:val="00B919B4"/>
    <w:rsid w:val="00B919E7"/>
    <w:rsid w:val="00B91A29"/>
    <w:rsid w:val="00B91AA7"/>
    <w:rsid w:val="00B91ABE"/>
    <w:rsid w:val="00B91B2C"/>
    <w:rsid w:val="00B91B2F"/>
    <w:rsid w:val="00B91B48"/>
    <w:rsid w:val="00B91B8B"/>
    <w:rsid w:val="00B91BB1"/>
    <w:rsid w:val="00B91BE0"/>
    <w:rsid w:val="00B91C13"/>
    <w:rsid w:val="00B91C4E"/>
    <w:rsid w:val="00B91C50"/>
    <w:rsid w:val="00B91C5A"/>
    <w:rsid w:val="00B91C83"/>
    <w:rsid w:val="00B91C87"/>
    <w:rsid w:val="00B91CE2"/>
    <w:rsid w:val="00B91D43"/>
    <w:rsid w:val="00B91D5A"/>
    <w:rsid w:val="00B91D87"/>
    <w:rsid w:val="00B91E5A"/>
    <w:rsid w:val="00B91E73"/>
    <w:rsid w:val="00B91E7D"/>
    <w:rsid w:val="00B91EC4"/>
    <w:rsid w:val="00B91F7F"/>
    <w:rsid w:val="00B91F93"/>
    <w:rsid w:val="00B91FA9"/>
    <w:rsid w:val="00B91FAD"/>
    <w:rsid w:val="00B91FB9"/>
    <w:rsid w:val="00B91FC4"/>
    <w:rsid w:val="00B91FE0"/>
    <w:rsid w:val="00B92004"/>
    <w:rsid w:val="00B92069"/>
    <w:rsid w:val="00B92086"/>
    <w:rsid w:val="00B92099"/>
    <w:rsid w:val="00B920C5"/>
    <w:rsid w:val="00B92106"/>
    <w:rsid w:val="00B92153"/>
    <w:rsid w:val="00B9215D"/>
    <w:rsid w:val="00B9224D"/>
    <w:rsid w:val="00B92283"/>
    <w:rsid w:val="00B922F7"/>
    <w:rsid w:val="00B92368"/>
    <w:rsid w:val="00B923A4"/>
    <w:rsid w:val="00B923D8"/>
    <w:rsid w:val="00B92451"/>
    <w:rsid w:val="00B92513"/>
    <w:rsid w:val="00B925F4"/>
    <w:rsid w:val="00B925F9"/>
    <w:rsid w:val="00B9260E"/>
    <w:rsid w:val="00B926CC"/>
    <w:rsid w:val="00B926E1"/>
    <w:rsid w:val="00B926E9"/>
    <w:rsid w:val="00B92727"/>
    <w:rsid w:val="00B927B1"/>
    <w:rsid w:val="00B927E1"/>
    <w:rsid w:val="00B92890"/>
    <w:rsid w:val="00B928FD"/>
    <w:rsid w:val="00B9293C"/>
    <w:rsid w:val="00B92958"/>
    <w:rsid w:val="00B92999"/>
    <w:rsid w:val="00B9299F"/>
    <w:rsid w:val="00B929CC"/>
    <w:rsid w:val="00B92A00"/>
    <w:rsid w:val="00B92AE3"/>
    <w:rsid w:val="00B92BAD"/>
    <w:rsid w:val="00B92BB6"/>
    <w:rsid w:val="00B92BEC"/>
    <w:rsid w:val="00B92C13"/>
    <w:rsid w:val="00B92C26"/>
    <w:rsid w:val="00B92C35"/>
    <w:rsid w:val="00B92C37"/>
    <w:rsid w:val="00B92C92"/>
    <w:rsid w:val="00B92C9B"/>
    <w:rsid w:val="00B92CD9"/>
    <w:rsid w:val="00B92DA4"/>
    <w:rsid w:val="00B92E8F"/>
    <w:rsid w:val="00B92EBF"/>
    <w:rsid w:val="00B92F01"/>
    <w:rsid w:val="00B92F2C"/>
    <w:rsid w:val="00B92F39"/>
    <w:rsid w:val="00B92F43"/>
    <w:rsid w:val="00B92F57"/>
    <w:rsid w:val="00B92F6D"/>
    <w:rsid w:val="00B92F7F"/>
    <w:rsid w:val="00B92F80"/>
    <w:rsid w:val="00B92F8B"/>
    <w:rsid w:val="00B92FF7"/>
    <w:rsid w:val="00B93042"/>
    <w:rsid w:val="00B93065"/>
    <w:rsid w:val="00B93094"/>
    <w:rsid w:val="00B930EB"/>
    <w:rsid w:val="00B9312E"/>
    <w:rsid w:val="00B93181"/>
    <w:rsid w:val="00B93227"/>
    <w:rsid w:val="00B93234"/>
    <w:rsid w:val="00B93267"/>
    <w:rsid w:val="00B9327C"/>
    <w:rsid w:val="00B932BF"/>
    <w:rsid w:val="00B932EC"/>
    <w:rsid w:val="00B93329"/>
    <w:rsid w:val="00B9338E"/>
    <w:rsid w:val="00B93398"/>
    <w:rsid w:val="00B93414"/>
    <w:rsid w:val="00B9341E"/>
    <w:rsid w:val="00B934B2"/>
    <w:rsid w:val="00B934CE"/>
    <w:rsid w:val="00B93506"/>
    <w:rsid w:val="00B93574"/>
    <w:rsid w:val="00B935AC"/>
    <w:rsid w:val="00B935EC"/>
    <w:rsid w:val="00B93654"/>
    <w:rsid w:val="00B9369C"/>
    <w:rsid w:val="00B936C9"/>
    <w:rsid w:val="00B936DD"/>
    <w:rsid w:val="00B936EF"/>
    <w:rsid w:val="00B936F8"/>
    <w:rsid w:val="00B9375F"/>
    <w:rsid w:val="00B93764"/>
    <w:rsid w:val="00B93789"/>
    <w:rsid w:val="00B9378F"/>
    <w:rsid w:val="00B9381D"/>
    <w:rsid w:val="00B93857"/>
    <w:rsid w:val="00B9387D"/>
    <w:rsid w:val="00B93965"/>
    <w:rsid w:val="00B939B9"/>
    <w:rsid w:val="00B939FA"/>
    <w:rsid w:val="00B93A08"/>
    <w:rsid w:val="00B93A69"/>
    <w:rsid w:val="00B93AAF"/>
    <w:rsid w:val="00B93AC2"/>
    <w:rsid w:val="00B93AF8"/>
    <w:rsid w:val="00B93B06"/>
    <w:rsid w:val="00B93B3A"/>
    <w:rsid w:val="00B93B4F"/>
    <w:rsid w:val="00B93B6B"/>
    <w:rsid w:val="00B93C07"/>
    <w:rsid w:val="00B93C2D"/>
    <w:rsid w:val="00B93C45"/>
    <w:rsid w:val="00B93C61"/>
    <w:rsid w:val="00B93CC4"/>
    <w:rsid w:val="00B93CE8"/>
    <w:rsid w:val="00B93D20"/>
    <w:rsid w:val="00B93D22"/>
    <w:rsid w:val="00B93D97"/>
    <w:rsid w:val="00B93E33"/>
    <w:rsid w:val="00B93E63"/>
    <w:rsid w:val="00B93E70"/>
    <w:rsid w:val="00B93E7E"/>
    <w:rsid w:val="00B93E8E"/>
    <w:rsid w:val="00B93EC3"/>
    <w:rsid w:val="00B93F7A"/>
    <w:rsid w:val="00B93F98"/>
    <w:rsid w:val="00B93FE8"/>
    <w:rsid w:val="00B93FF8"/>
    <w:rsid w:val="00B94003"/>
    <w:rsid w:val="00B94086"/>
    <w:rsid w:val="00B94118"/>
    <w:rsid w:val="00B9417D"/>
    <w:rsid w:val="00B941D5"/>
    <w:rsid w:val="00B94230"/>
    <w:rsid w:val="00B9423D"/>
    <w:rsid w:val="00B94245"/>
    <w:rsid w:val="00B942FE"/>
    <w:rsid w:val="00B94314"/>
    <w:rsid w:val="00B9432C"/>
    <w:rsid w:val="00B94361"/>
    <w:rsid w:val="00B9437A"/>
    <w:rsid w:val="00B94382"/>
    <w:rsid w:val="00B943B9"/>
    <w:rsid w:val="00B943C7"/>
    <w:rsid w:val="00B943E8"/>
    <w:rsid w:val="00B943EE"/>
    <w:rsid w:val="00B94407"/>
    <w:rsid w:val="00B94443"/>
    <w:rsid w:val="00B9445D"/>
    <w:rsid w:val="00B9445F"/>
    <w:rsid w:val="00B9449E"/>
    <w:rsid w:val="00B945B6"/>
    <w:rsid w:val="00B945FD"/>
    <w:rsid w:val="00B9461B"/>
    <w:rsid w:val="00B94632"/>
    <w:rsid w:val="00B94669"/>
    <w:rsid w:val="00B947D0"/>
    <w:rsid w:val="00B9481D"/>
    <w:rsid w:val="00B94857"/>
    <w:rsid w:val="00B94859"/>
    <w:rsid w:val="00B94897"/>
    <w:rsid w:val="00B948DE"/>
    <w:rsid w:val="00B9491B"/>
    <w:rsid w:val="00B94937"/>
    <w:rsid w:val="00B94939"/>
    <w:rsid w:val="00B9497D"/>
    <w:rsid w:val="00B949B0"/>
    <w:rsid w:val="00B949BB"/>
    <w:rsid w:val="00B949EC"/>
    <w:rsid w:val="00B94AC5"/>
    <w:rsid w:val="00B94ACC"/>
    <w:rsid w:val="00B94B11"/>
    <w:rsid w:val="00B94B37"/>
    <w:rsid w:val="00B94B5F"/>
    <w:rsid w:val="00B94C2C"/>
    <w:rsid w:val="00B94CE2"/>
    <w:rsid w:val="00B94D1B"/>
    <w:rsid w:val="00B94DA2"/>
    <w:rsid w:val="00B94DDF"/>
    <w:rsid w:val="00B94E2E"/>
    <w:rsid w:val="00B94E50"/>
    <w:rsid w:val="00B94E85"/>
    <w:rsid w:val="00B94E90"/>
    <w:rsid w:val="00B94E92"/>
    <w:rsid w:val="00B94E9A"/>
    <w:rsid w:val="00B94F2B"/>
    <w:rsid w:val="00B94F32"/>
    <w:rsid w:val="00B94F3B"/>
    <w:rsid w:val="00B94F52"/>
    <w:rsid w:val="00B94F6E"/>
    <w:rsid w:val="00B94F76"/>
    <w:rsid w:val="00B94F78"/>
    <w:rsid w:val="00B94FD2"/>
    <w:rsid w:val="00B94FE1"/>
    <w:rsid w:val="00B95000"/>
    <w:rsid w:val="00B95004"/>
    <w:rsid w:val="00B95009"/>
    <w:rsid w:val="00B95060"/>
    <w:rsid w:val="00B9508B"/>
    <w:rsid w:val="00B9509D"/>
    <w:rsid w:val="00B950CE"/>
    <w:rsid w:val="00B950EB"/>
    <w:rsid w:val="00B95152"/>
    <w:rsid w:val="00B9517D"/>
    <w:rsid w:val="00B951AA"/>
    <w:rsid w:val="00B951E3"/>
    <w:rsid w:val="00B951F0"/>
    <w:rsid w:val="00B9522D"/>
    <w:rsid w:val="00B9523F"/>
    <w:rsid w:val="00B95243"/>
    <w:rsid w:val="00B95244"/>
    <w:rsid w:val="00B9536A"/>
    <w:rsid w:val="00B953BB"/>
    <w:rsid w:val="00B953D5"/>
    <w:rsid w:val="00B9540A"/>
    <w:rsid w:val="00B95433"/>
    <w:rsid w:val="00B95447"/>
    <w:rsid w:val="00B95528"/>
    <w:rsid w:val="00B9552C"/>
    <w:rsid w:val="00B95594"/>
    <w:rsid w:val="00B955C7"/>
    <w:rsid w:val="00B955DF"/>
    <w:rsid w:val="00B955F2"/>
    <w:rsid w:val="00B9562F"/>
    <w:rsid w:val="00B95637"/>
    <w:rsid w:val="00B956CD"/>
    <w:rsid w:val="00B956D8"/>
    <w:rsid w:val="00B95718"/>
    <w:rsid w:val="00B95746"/>
    <w:rsid w:val="00B9576E"/>
    <w:rsid w:val="00B957BB"/>
    <w:rsid w:val="00B957CB"/>
    <w:rsid w:val="00B957DB"/>
    <w:rsid w:val="00B95841"/>
    <w:rsid w:val="00B95848"/>
    <w:rsid w:val="00B95854"/>
    <w:rsid w:val="00B95862"/>
    <w:rsid w:val="00B95880"/>
    <w:rsid w:val="00B95884"/>
    <w:rsid w:val="00B95896"/>
    <w:rsid w:val="00B958CD"/>
    <w:rsid w:val="00B95901"/>
    <w:rsid w:val="00B95923"/>
    <w:rsid w:val="00B95959"/>
    <w:rsid w:val="00B95A17"/>
    <w:rsid w:val="00B95A38"/>
    <w:rsid w:val="00B95A56"/>
    <w:rsid w:val="00B95A90"/>
    <w:rsid w:val="00B95AAE"/>
    <w:rsid w:val="00B95B40"/>
    <w:rsid w:val="00B95B52"/>
    <w:rsid w:val="00B95B86"/>
    <w:rsid w:val="00B95BC5"/>
    <w:rsid w:val="00B95BCE"/>
    <w:rsid w:val="00B95C03"/>
    <w:rsid w:val="00B95C1C"/>
    <w:rsid w:val="00B95C27"/>
    <w:rsid w:val="00B95C49"/>
    <w:rsid w:val="00B95C80"/>
    <w:rsid w:val="00B95C92"/>
    <w:rsid w:val="00B95D7A"/>
    <w:rsid w:val="00B95DA1"/>
    <w:rsid w:val="00B95DCB"/>
    <w:rsid w:val="00B95DD1"/>
    <w:rsid w:val="00B95E93"/>
    <w:rsid w:val="00B95E99"/>
    <w:rsid w:val="00B95EC5"/>
    <w:rsid w:val="00B95EF1"/>
    <w:rsid w:val="00B95F01"/>
    <w:rsid w:val="00B95F44"/>
    <w:rsid w:val="00B95F85"/>
    <w:rsid w:val="00B95F9F"/>
    <w:rsid w:val="00B95FD4"/>
    <w:rsid w:val="00B95FF5"/>
    <w:rsid w:val="00B9600C"/>
    <w:rsid w:val="00B9601B"/>
    <w:rsid w:val="00B9604A"/>
    <w:rsid w:val="00B9606D"/>
    <w:rsid w:val="00B9607E"/>
    <w:rsid w:val="00B96092"/>
    <w:rsid w:val="00B96158"/>
    <w:rsid w:val="00B9621B"/>
    <w:rsid w:val="00B96259"/>
    <w:rsid w:val="00B962FD"/>
    <w:rsid w:val="00B96304"/>
    <w:rsid w:val="00B9631F"/>
    <w:rsid w:val="00B96393"/>
    <w:rsid w:val="00B963B0"/>
    <w:rsid w:val="00B963CA"/>
    <w:rsid w:val="00B96415"/>
    <w:rsid w:val="00B964EA"/>
    <w:rsid w:val="00B96554"/>
    <w:rsid w:val="00B96635"/>
    <w:rsid w:val="00B9665D"/>
    <w:rsid w:val="00B966A1"/>
    <w:rsid w:val="00B96704"/>
    <w:rsid w:val="00B96778"/>
    <w:rsid w:val="00B9678B"/>
    <w:rsid w:val="00B96797"/>
    <w:rsid w:val="00B967C3"/>
    <w:rsid w:val="00B967E6"/>
    <w:rsid w:val="00B967E8"/>
    <w:rsid w:val="00B967F5"/>
    <w:rsid w:val="00B9686B"/>
    <w:rsid w:val="00B9688C"/>
    <w:rsid w:val="00B9691A"/>
    <w:rsid w:val="00B96977"/>
    <w:rsid w:val="00B9699B"/>
    <w:rsid w:val="00B969BD"/>
    <w:rsid w:val="00B96A80"/>
    <w:rsid w:val="00B96A8F"/>
    <w:rsid w:val="00B96A94"/>
    <w:rsid w:val="00B96B32"/>
    <w:rsid w:val="00B96CCD"/>
    <w:rsid w:val="00B96CEA"/>
    <w:rsid w:val="00B96DA3"/>
    <w:rsid w:val="00B96E5F"/>
    <w:rsid w:val="00B96EA6"/>
    <w:rsid w:val="00B96EAD"/>
    <w:rsid w:val="00B96EB7"/>
    <w:rsid w:val="00B96F1A"/>
    <w:rsid w:val="00B96FCE"/>
    <w:rsid w:val="00B9702B"/>
    <w:rsid w:val="00B9705C"/>
    <w:rsid w:val="00B97084"/>
    <w:rsid w:val="00B970C0"/>
    <w:rsid w:val="00B970EA"/>
    <w:rsid w:val="00B9715A"/>
    <w:rsid w:val="00B97187"/>
    <w:rsid w:val="00B971EF"/>
    <w:rsid w:val="00B97233"/>
    <w:rsid w:val="00B97289"/>
    <w:rsid w:val="00B97334"/>
    <w:rsid w:val="00B97399"/>
    <w:rsid w:val="00B973B7"/>
    <w:rsid w:val="00B9746D"/>
    <w:rsid w:val="00B974C5"/>
    <w:rsid w:val="00B975BC"/>
    <w:rsid w:val="00B975F7"/>
    <w:rsid w:val="00B9762E"/>
    <w:rsid w:val="00B9764F"/>
    <w:rsid w:val="00B97653"/>
    <w:rsid w:val="00B97698"/>
    <w:rsid w:val="00B976A6"/>
    <w:rsid w:val="00B97706"/>
    <w:rsid w:val="00B97714"/>
    <w:rsid w:val="00B97727"/>
    <w:rsid w:val="00B9772F"/>
    <w:rsid w:val="00B97730"/>
    <w:rsid w:val="00B97751"/>
    <w:rsid w:val="00B9777A"/>
    <w:rsid w:val="00B977B5"/>
    <w:rsid w:val="00B9783F"/>
    <w:rsid w:val="00B97842"/>
    <w:rsid w:val="00B97861"/>
    <w:rsid w:val="00B97892"/>
    <w:rsid w:val="00B978AA"/>
    <w:rsid w:val="00B978BC"/>
    <w:rsid w:val="00B978C0"/>
    <w:rsid w:val="00B978C8"/>
    <w:rsid w:val="00B978CF"/>
    <w:rsid w:val="00B978F5"/>
    <w:rsid w:val="00B97A14"/>
    <w:rsid w:val="00B97A23"/>
    <w:rsid w:val="00B97A6C"/>
    <w:rsid w:val="00B97ACC"/>
    <w:rsid w:val="00B97AF7"/>
    <w:rsid w:val="00B97B05"/>
    <w:rsid w:val="00B97C21"/>
    <w:rsid w:val="00B97C68"/>
    <w:rsid w:val="00B97C6D"/>
    <w:rsid w:val="00B97D17"/>
    <w:rsid w:val="00B97D6E"/>
    <w:rsid w:val="00B97DCF"/>
    <w:rsid w:val="00B97E03"/>
    <w:rsid w:val="00B97F00"/>
    <w:rsid w:val="00B97F23"/>
    <w:rsid w:val="00B97F55"/>
    <w:rsid w:val="00B97F58"/>
    <w:rsid w:val="00B97F5F"/>
    <w:rsid w:val="00B97FA2"/>
    <w:rsid w:val="00B97FCE"/>
    <w:rsid w:val="00B97FF5"/>
    <w:rsid w:val="00BA0074"/>
    <w:rsid w:val="00BA0079"/>
    <w:rsid w:val="00BA0084"/>
    <w:rsid w:val="00BA0087"/>
    <w:rsid w:val="00BA0094"/>
    <w:rsid w:val="00BA010C"/>
    <w:rsid w:val="00BA016F"/>
    <w:rsid w:val="00BA01B1"/>
    <w:rsid w:val="00BA0218"/>
    <w:rsid w:val="00BA022D"/>
    <w:rsid w:val="00BA0233"/>
    <w:rsid w:val="00BA0241"/>
    <w:rsid w:val="00BA027A"/>
    <w:rsid w:val="00BA0286"/>
    <w:rsid w:val="00BA0298"/>
    <w:rsid w:val="00BA0329"/>
    <w:rsid w:val="00BA0344"/>
    <w:rsid w:val="00BA0360"/>
    <w:rsid w:val="00BA0395"/>
    <w:rsid w:val="00BA03EC"/>
    <w:rsid w:val="00BA0514"/>
    <w:rsid w:val="00BA059C"/>
    <w:rsid w:val="00BA05C6"/>
    <w:rsid w:val="00BA0611"/>
    <w:rsid w:val="00BA061A"/>
    <w:rsid w:val="00BA06AA"/>
    <w:rsid w:val="00BA06AD"/>
    <w:rsid w:val="00BA06B8"/>
    <w:rsid w:val="00BA06C3"/>
    <w:rsid w:val="00BA0825"/>
    <w:rsid w:val="00BA082C"/>
    <w:rsid w:val="00BA0850"/>
    <w:rsid w:val="00BA085E"/>
    <w:rsid w:val="00BA08C3"/>
    <w:rsid w:val="00BA0909"/>
    <w:rsid w:val="00BA0953"/>
    <w:rsid w:val="00BA0978"/>
    <w:rsid w:val="00BA099E"/>
    <w:rsid w:val="00BA09D8"/>
    <w:rsid w:val="00BA09DD"/>
    <w:rsid w:val="00BA0A1F"/>
    <w:rsid w:val="00BA0A64"/>
    <w:rsid w:val="00BA0A6E"/>
    <w:rsid w:val="00BA0ADC"/>
    <w:rsid w:val="00BA0ADF"/>
    <w:rsid w:val="00BA0B31"/>
    <w:rsid w:val="00BA0B8A"/>
    <w:rsid w:val="00BA0C0B"/>
    <w:rsid w:val="00BA0C29"/>
    <w:rsid w:val="00BA0C5B"/>
    <w:rsid w:val="00BA0CA0"/>
    <w:rsid w:val="00BA0CF8"/>
    <w:rsid w:val="00BA0CFA"/>
    <w:rsid w:val="00BA0D30"/>
    <w:rsid w:val="00BA0D63"/>
    <w:rsid w:val="00BA0D81"/>
    <w:rsid w:val="00BA0E9A"/>
    <w:rsid w:val="00BA0E9D"/>
    <w:rsid w:val="00BA0F14"/>
    <w:rsid w:val="00BA0FD4"/>
    <w:rsid w:val="00BA1041"/>
    <w:rsid w:val="00BA109B"/>
    <w:rsid w:val="00BA10E0"/>
    <w:rsid w:val="00BA10E1"/>
    <w:rsid w:val="00BA115A"/>
    <w:rsid w:val="00BA1178"/>
    <w:rsid w:val="00BA1195"/>
    <w:rsid w:val="00BA11CC"/>
    <w:rsid w:val="00BA11EE"/>
    <w:rsid w:val="00BA1221"/>
    <w:rsid w:val="00BA1288"/>
    <w:rsid w:val="00BA12B2"/>
    <w:rsid w:val="00BA12DD"/>
    <w:rsid w:val="00BA1307"/>
    <w:rsid w:val="00BA1311"/>
    <w:rsid w:val="00BA1319"/>
    <w:rsid w:val="00BA131C"/>
    <w:rsid w:val="00BA134E"/>
    <w:rsid w:val="00BA1368"/>
    <w:rsid w:val="00BA137F"/>
    <w:rsid w:val="00BA13AD"/>
    <w:rsid w:val="00BA13EF"/>
    <w:rsid w:val="00BA1404"/>
    <w:rsid w:val="00BA148B"/>
    <w:rsid w:val="00BA14A0"/>
    <w:rsid w:val="00BA1554"/>
    <w:rsid w:val="00BA1559"/>
    <w:rsid w:val="00BA15AF"/>
    <w:rsid w:val="00BA15C4"/>
    <w:rsid w:val="00BA15E0"/>
    <w:rsid w:val="00BA15E3"/>
    <w:rsid w:val="00BA16BA"/>
    <w:rsid w:val="00BA16C0"/>
    <w:rsid w:val="00BA171B"/>
    <w:rsid w:val="00BA1728"/>
    <w:rsid w:val="00BA176E"/>
    <w:rsid w:val="00BA1779"/>
    <w:rsid w:val="00BA1868"/>
    <w:rsid w:val="00BA1887"/>
    <w:rsid w:val="00BA18D3"/>
    <w:rsid w:val="00BA1939"/>
    <w:rsid w:val="00BA1A0A"/>
    <w:rsid w:val="00BA1A2B"/>
    <w:rsid w:val="00BA1AA3"/>
    <w:rsid w:val="00BA1B01"/>
    <w:rsid w:val="00BA1B03"/>
    <w:rsid w:val="00BA1B51"/>
    <w:rsid w:val="00BA1B65"/>
    <w:rsid w:val="00BA1B66"/>
    <w:rsid w:val="00BA1B73"/>
    <w:rsid w:val="00BA1B77"/>
    <w:rsid w:val="00BA1B91"/>
    <w:rsid w:val="00BA1BAC"/>
    <w:rsid w:val="00BA1BCF"/>
    <w:rsid w:val="00BA1C2E"/>
    <w:rsid w:val="00BA1C84"/>
    <w:rsid w:val="00BA1C9E"/>
    <w:rsid w:val="00BA1CA0"/>
    <w:rsid w:val="00BA1CB1"/>
    <w:rsid w:val="00BA1CC1"/>
    <w:rsid w:val="00BA1CF8"/>
    <w:rsid w:val="00BA1D5D"/>
    <w:rsid w:val="00BA1DAC"/>
    <w:rsid w:val="00BA1DC6"/>
    <w:rsid w:val="00BA1EEF"/>
    <w:rsid w:val="00BA1F46"/>
    <w:rsid w:val="00BA1FA7"/>
    <w:rsid w:val="00BA1FDB"/>
    <w:rsid w:val="00BA2004"/>
    <w:rsid w:val="00BA2010"/>
    <w:rsid w:val="00BA2032"/>
    <w:rsid w:val="00BA204B"/>
    <w:rsid w:val="00BA206B"/>
    <w:rsid w:val="00BA2077"/>
    <w:rsid w:val="00BA20C3"/>
    <w:rsid w:val="00BA20E7"/>
    <w:rsid w:val="00BA210A"/>
    <w:rsid w:val="00BA210F"/>
    <w:rsid w:val="00BA211B"/>
    <w:rsid w:val="00BA213E"/>
    <w:rsid w:val="00BA22A2"/>
    <w:rsid w:val="00BA22AB"/>
    <w:rsid w:val="00BA2305"/>
    <w:rsid w:val="00BA234F"/>
    <w:rsid w:val="00BA2388"/>
    <w:rsid w:val="00BA23A9"/>
    <w:rsid w:val="00BA23B0"/>
    <w:rsid w:val="00BA23B5"/>
    <w:rsid w:val="00BA23D7"/>
    <w:rsid w:val="00BA2421"/>
    <w:rsid w:val="00BA249E"/>
    <w:rsid w:val="00BA24C3"/>
    <w:rsid w:val="00BA2510"/>
    <w:rsid w:val="00BA2529"/>
    <w:rsid w:val="00BA2566"/>
    <w:rsid w:val="00BA25BE"/>
    <w:rsid w:val="00BA25C2"/>
    <w:rsid w:val="00BA25DD"/>
    <w:rsid w:val="00BA26AA"/>
    <w:rsid w:val="00BA26BD"/>
    <w:rsid w:val="00BA26FB"/>
    <w:rsid w:val="00BA274D"/>
    <w:rsid w:val="00BA2764"/>
    <w:rsid w:val="00BA27AB"/>
    <w:rsid w:val="00BA27AF"/>
    <w:rsid w:val="00BA28AC"/>
    <w:rsid w:val="00BA28E1"/>
    <w:rsid w:val="00BA28EA"/>
    <w:rsid w:val="00BA2915"/>
    <w:rsid w:val="00BA2995"/>
    <w:rsid w:val="00BA2A03"/>
    <w:rsid w:val="00BA2A60"/>
    <w:rsid w:val="00BA2AC1"/>
    <w:rsid w:val="00BA2AFB"/>
    <w:rsid w:val="00BA2B21"/>
    <w:rsid w:val="00BA2B43"/>
    <w:rsid w:val="00BA2B67"/>
    <w:rsid w:val="00BA2B76"/>
    <w:rsid w:val="00BA2B8B"/>
    <w:rsid w:val="00BA2BC0"/>
    <w:rsid w:val="00BA2BEB"/>
    <w:rsid w:val="00BA2C52"/>
    <w:rsid w:val="00BA2CAA"/>
    <w:rsid w:val="00BA2D79"/>
    <w:rsid w:val="00BA2D8B"/>
    <w:rsid w:val="00BA2DAD"/>
    <w:rsid w:val="00BA2E1F"/>
    <w:rsid w:val="00BA2E22"/>
    <w:rsid w:val="00BA2E50"/>
    <w:rsid w:val="00BA2E73"/>
    <w:rsid w:val="00BA2E9A"/>
    <w:rsid w:val="00BA2EDD"/>
    <w:rsid w:val="00BA2F04"/>
    <w:rsid w:val="00BA2F08"/>
    <w:rsid w:val="00BA2F96"/>
    <w:rsid w:val="00BA301A"/>
    <w:rsid w:val="00BA30BC"/>
    <w:rsid w:val="00BA30D3"/>
    <w:rsid w:val="00BA30FD"/>
    <w:rsid w:val="00BA30FF"/>
    <w:rsid w:val="00BA3121"/>
    <w:rsid w:val="00BA3188"/>
    <w:rsid w:val="00BA318B"/>
    <w:rsid w:val="00BA31B2"/>
    <w:rsid w:val="00BA31EF"/>
    <w:rsid w:val="00BA31F2"/>
    <w:rsid w:val="00BA3244"/>
    <w:rsid w:val="00BA3263"/>
    <w:rsid w:val="00BA3275"/>
    <w:rsid w:val="00BA32DA"/>
    <w:rsid w:val="00BA32E2"/>
    <w:rsid w:val="00BA3304"/>
    <w:rsid w:val="00BA332C"/>
    <w:rsid w:val="00BA3337"/>
    <w:rsid w:val="00BA334C"/>
    <w:rsid w:val="00BA3396"/>
    <w:rsid w:val="00BA33E5"/>
    <w:rsid w:val="00BA3413"/>
    <w:rsid w:val="00BA3424"/>
    <w:rsid w:val="00BA344A"/>
    <w:rsid w:val="00BA3457"/>
    <w:rsid w:val="00BA34C8"/>
    <w:rsid w:val="00BA34F3"/>
    <w:rsid w:val="00BA3509"/>
    <w:rsid w:val="00BA3513"/>
    <w:rsid w:val="00BA356F"/>
    <w:rsid w:val="00BA35A5"/>
    <w:rsid w:val="00BA36A8"/>
    <w:rsid w:val="00BA36BD"/>
    <w:rsid w:val="00BA3732"/>
    <w:rsid w:val="00BA3849"/>
    <w:rsid w:val="00BA3898"/>
    <w:rsid w:val="00BA3927"/>
    <w:rsid w:val="00BA393C"/>
    <w:rsid w:val="00BA3A04"/>
    <w:rsid w:val="00BA3A1B"/>
    <w:rsid w:val="00BA3A2A"/>
    <w:rsid w:val="00BA3A36"/>
    <w:rsid w:val="00BA3A56"/>
    <w:rsid w:val="00BA3A6D"/>
    <w:rsid w:val="00BA3B40"/>
    <w:rsid w:val="00BA3B77"/>
    <w:rsid w:val="00BA3C69"/>
    <w:rsid w:val="00BA3CF8"/>
    <w:rsid w:val="00BA3D9A"/>
    <w:rsid w:val="00BA3DA6"/>
    <w:rsid w:val="00BA3DAA"/>
    <w:rsid w:val="00BA3DC9"/>
    <w:rsid w:val="00BA3EC1"/>
    <w:rsid w:val="00BA3EF1"/>
    <w:rsid w:val="00BA3EF9"/>
    <w:rsid w:val="00BA4044"/>
    <w:rsid w:val="00BA40BF"/>
    <w:rsid w:val="00BA40C6"/>
    <w:rsid w:val="00BA40C7"/>
    <w:rsid w:val="00BA40E7"/>
    <w:rsid w:val="00BA4145"/>
    <w:rsid w:val="00BA4186"/>
    <w:rsid w:val="00BA41E4"/>
    <w:rsid w:val="00BA4243"/>
    <w:rsid w:val="00BA42BD"/>
    <w:rsid w:val="00BA42D5"/>
    <w:rsid w:val="00BA432B"/>
    <w:rsid w:val="00BA437E"/>
    <w:rsid w:val="00BA4413"/>
    <w:rsid w:val="00BA4421"/>
    <w:rsid w:val="00BA4428"/>
    <w:rsid w:val="00BA4464"/>
    <w:rsid w:val="00BA4468"/>
    <w:rsid w:val="00BA4478"/>
    <w:rsid w:val="00BA448E"/>
    <w:rsid w:val="00BA44A7"/>
    <w:rsid w:val="00BA44AC"/>
    <w:rsid w:val="00BA45FC"/>
    <w:rsid w:val="00BA4634"/>
    <w:rsid w:val="00BA468E"/>
    <w:rsid w:val="00BA46A8"/>
    <w:rsid w:val="00BA46CD"/>
    <w:rsid w:val="00BA46F0"/>
    <w:rsid w:val="00BA46FC"/>
    <w:rsid w:val="00BA4717"/>
    <w:rsid w:val="00BA4757"/>
    <w:rsid w:val="00BA4794"/>
    <w:rsid w:val="00BA480E"/>
    <w:rsid w:val="00BA482B"/>
    <w:rsid w:val="00BA486B"/>
    <w:rsid w:val="00BA4889"/>
    <w:rsid w:val="00BA488A"/>
    <w:rsid w:val="00BA490D"/>
    <w:rsid w:val="00BA49A3"/>
    <w:rsid w:val="00BA49BA"/>
    <w:rsid w:val="00BA49F4"/>
    <w:rsid w:val="00BA4A19"/>
    <w:rsid w:val="00BA4AB8"/>
    <w:rsid w:val="00BA4AC0"/>
    <w:rsid w:val="00BA4AEC"/>
    <w:rsid w:val="00BA4B00"/>
    <w:rsid w:val="00BA4B12"/>
    <w:rsid w:val="00BA4B91"/>
    <w:rsid w:val="00BA4BBC"/>
    <w:rsid w:val="00BA4BD7"/>
    <w:rsid w:val="00BA4BEA"/>
    <w:rsid w:val="00BA4BF1"/>
    <w:rsid w:val="00BA4BFE"/>
    <w:rsid w:val="00BA4C25"/>
    <w:rsid w:val="00BA4C50"/>
    <w:rsid w:val="00BA4C62"/>
    <w:rsid w:val="00BA4C89"/>
    <w:rsid w:val="00BA4D05"/>
    <w:rsid w:val="00BA4D1E"/>
    <w:rsid w:val="00BA4D63"/>
    <w:rsid w:val="00BA4D6A"/>
    <w:rsid w:val="00BA4D78"/>
    <w:rsid w:val="00BA4D8F"/>
    <w:rsid w:val="00BA4D90"/>
    <w:rsid w:val="00BA4DB0"/>
    <w:rsid w:val="00BA4DF9"/>
    <w:rsid w:val="00BA4E35"/>
    <w:rsid w:val="00BA4EA2"/>
    <w:rsid w:val="00BA4F3B"/>
    <w:rsid w:val="00BA4F49"/>
    <w:rsid w:val="00BA4F54"/>
    <w:rsid w:val="00BA4F79"/>
    <w:rsid w:val="00BA4FD4"/>
    <w:rsid w:val="00BA4FE8"/>
    <w:rsid w:val="00BA5005"/>
    <w:rsid w:val="00BA5021"/>
    <w:rsid w:val="00BA5052"/>
    <w:rsid w:val="00BA5067"/>
    <w:rsid w:val="00BA50E6"/>
    <w:rsid w:val="00BA510B"/>
    <w:rsid w:val="00BA515E"/>
    <w:rsid w:val="00BA5189"/>
    <w:rsid w:val="00BA51C5"/>
    <w:rsid w:val="00BA522C"/>
    <w:rsid w:val="00BA5297"/>
    <w:rsid w:val="00BA52C1"/>
    <w:rsid w:val="00BA52ED"/>
    <w:rsid w:val="00BA532C"/>
    <w:rsid w:val="00BA53A4"/>
    <w:rsid w:val="00BA53FC"/>
    <w:rsid w:val="00BA541C"/>
    <w:rsid w:val="00BA549C"/>
    <w:rsid w:val="00BA551C"/>
    <w:rsid w:val="00BA5530"/>
    <w:rsid w:val="00BA5543"/>
    <w:rsid w:val="00BA555E"/>
    <w:rsid w:val="00BA55AC"/>
    <w:rsid w:val="00BA55C1"/>
    <w:rsid w:val="00BA55F4"/>
    <w:rsid w:val="00BA562D"/>
    <w:rsid w:val="00BA5645"/>
    <w:rsid w:val="00BA5673"/>
    <w:rsid w:val="00BA5692"/>
    <w:rsid w:val="00BA56A2"/>
    <w:rsid w:val="00BA5709"/>
    <w:rsid w:val="00BA571C"/>
    <w:rsid w:val="00BA5724"/>
    <w:rsid w:val="00BA5756"/>
    <w:rsid w:val="00BA5764"/>
    <w:rsid w:val="00BA5797"/>
    <w:rsid w:val="00BA5839"/>
    <w:rsid w:val="00BA5896"/>
    <w:rsid w:val="00BA58A6"/>
    <w:rsid w:val="00BA58CE"/>
    <w:rsid w:val="00BA592C"/>
    <w:rsid w:val="00BA592D"/>
    <w:rsid w:val="00BA5942"/>
    <w:rsid w:val="00BA5947"/>
    <w:rsid w:val="00BA59BC"/>
    <w:rsid w:val="00BA59CF"/>
    <w:rsid w:val="00BA59F7"/>
    <w:rsid w:val="00BA5A56"/>
    <w:rsid w:val="00BA5A8A"/>
    <w:rsid w:val="00BA5ADB"/>
    <w:rsid w:val="00BA5AFC"/>
    <w:rsid w:val="00BA5B19"/>
    <w:rsid w:val="00BA5B72"/>
    <w:rsid w:val="00BA5B7A"/>
    <w:rsid w:val="00BA5B88"/>
    <w:rsid w:val="00BA5BBB"/>
    <w:rsid w:val="00BA5BD8"/>
    <w:rsid w:val="00BA5BEF"/>
    <w:rsid w:val="00BA5BF1"/>
    <w:rsid w:val="00BA5C02"/>
    <w:rsid w:val="00BA5C1F"/>
    <w:rsid w:val="00BA5C38"/>
    <w:rsid w:val="00BA5C44"/>
    <w:rsid w:val="00BA5C55"/>
    <w:rsid w:val="00BA5C6D"/>
    <w:rsid w:val="00BA5CBC"/>
    <w:rsid w:val="00BA5D2D"/>
    <w:rsid w:val="00BA5D68"/>
    <w:rsid w:val="00BA5D93"/>
    <w:rsid w:val="00BA5DA2"/>
    <w:rsid w:val="00BA5E4B"/>
    <w:rsid w:val="00BA5E4F"/>
    <w:rsid w:val="00BA5E9F"/>
    <w:rsid w:val="00BA5ECB"/>
    <w:rsid w:val="00BA5EE4"/>
    <w:rsid w:val="00BA5F43"/>
    <w:rsid w:val="00BA5F5B"/>
    <w:rsid w:val="00BA5F71"/>
    <w:rsid w:val="00BA5FC9"/>
    <w:rsid w:val="00BA5FE0"/>
    <w:rsid w:val="00BA5FF0"/>
    <w:rsid w:val="00BA6011"/>
    <w:rsid w:val="00BA6055"/>
    <w:rsid w:val="00BA60C7"/>
    <w:rsid w:val="00BA610C"/>
    <w:rsid w:val="00BA611F"/>
    <w:rsid w:val="00BA6155"/>
    <w:rsid w:val="00BA617F"/>
    <w:rsid w:val="00BA61C7"/>
    <w:rsid w:val="00BA61D4"/>
    <w:rsid w:val="00BA61F1"/>
    <w:rsid w:val="00BA62B8"/>
    <w:rsid w:val="00BA62B9"/>
    <w:rsid w:val="00BA62D8"/>
    <w:rsid w:val="00BA6312"/>
    <w:rsid w:val="00BA6321"/>
    <w:rsid w:val="00BA6327"/>
    <w:rsid w:val="00BA6334"/>
    <w:rsid w:val="00BA639B"/>
    <w:rsid w:val="00BA63DF"/>
    <w:rsid w:val="00BA6474"/>
    <w:rsid w:val="00BA64C3"/>
    <w:rsid w:val="00BA650A"/>
    <w:rsid w:val="00BA65B7"/>
    <w:rsid w:val="00BA665B"/>
    <w:rsid w:val="00BA665C"/>
    <w:rsid w:val="00BA6681"/>
    <w:rsid w:val="00BA668C"/>
    <w:rsid w:val="00BA6693"/>
    <w:rsid w:val="00BA66E5"/>
    <w:rsid w:val="00BA6729"/>
    <w:rsid w:val="00BA6733"/>
    <w:rsid w:val="00BA678C"/>
    <w:rsid w:val="00BA6798"/>
    <w:rsid w:val="00BA6896"/>
    <w:rsid w:val="00BA6898"/>
    <w:rsid w:val="00BA68E3"/>
    <w:rsid w:val="00BA6926"/>
    <w:rsid w:val="00BA6966"/>
    <w:rsid w:val="00BA6994"/>
    <w:rsid w:val="00BA69BA"/>
    <w:rsid w:val="00BA6A10"/>
    <w:rsid w:val="00BA6A41"/>
    <w:rsid w:val="00BA6A4B"/>
    <w:rsid w:val="00BA6A4C"/>
    <w:rsid w:val="00BA6B00"/>
    <w:rsid w:val="00BA6B50"/>
    <w:rsid w:val="00BA6B7B"/>
    <w:rsid w:val="00BA6BA6"/>
    <w:rsid w:val="00BA6BE0"/>
    <w:rsid w:val="00BA6C08"/>
    <w:rsid w:val="00BA6C39"/>
    <w:rsid w:val="00BA6C67"/>
    <w:rsid w:val="00BA6CB0"/>
    <w:rsid w:val="00BA6D44"/>
    <w:rsid w:val="00BA6D8C"/>
    <w:rsid w:val="00BA6D90"/>
    <w:rsid w:val="00BA6D94"/>
    <w:rsid w:val="00BA6DC2"/>
    <w:rsid w:val="00BA6DEF"/>
    <w:rsid w:val="00BA6E2E"/>
    <w:rsid w:val="00BA6E43"/>
    <w:rsid w:val="00BA6E60"/>
    <w:rsid w:val="00BA6E72"/>
    <w:rsid w:val="00BA6E86"/>
    <w:rsid w:val="00BA6E87"/>
    <w:rsid w:val="00BA6EB0"/>
    <w:rsid w:val="00BA6ED1"/>
    <w:rsid w:val="00BA6ED8"/>
    <w:rsid w:val="00BA6F29"/>
    <w:rsid w:val="00BA6F3A"/>
    <w:rsid w:val="00BA6FA8"/>
    <w:rsid w:val="00BA6FE1"/>
    <w:rsid w:val="00BA6FE3"/>
    <w:rsid w:val="00BA700E"/>
    <w:rsid w:val="00BA7019"/>
    <w:rsid w:val="00BA7022"/>
    <w:rsid w:val="00BA704C"/>
    <w:rsid w:val="00BA707B"/>
    <w:rsid w:val="00BA70A6"/>
    <w:rsid w:val="00BA71A5"/>
    <w:rsid w:val="00BA71D8"/>
    <w:rsid w:val="00BA71E7"/>
    <w:rsid w:val="00BA7206"/>
    <w:rsid w:val="00BA7248"/>
    <w:rsid w:val="00BA724A"/>
    <w:rsid w:val="00BA7337"/>
    <w:rsid w:val="00BA73B7"/>
    <w:rsid w:val="00BA7479"/>
    <w:rsid w:val="00BA7484"/>
    <w:rsid w:val="00BA74A9"/>
    <w:rsid w:val="00BA74FE"/>
    <w:rsid w:val="00BA7556"/>
    <w:rsid w:val="00BA75FD"/>
    <w:rsid w:val="00BA7601"/>
    <w:rsid w:val="00BA7699"/>
    <w:rsid w:val="00BA76AE"/>
    <w:rsid w:val="00BA76D1"/>
    <w:rsid w:val="00BA76FA"/>
    <w:rsid w:val="00BA7725"/>
    <w:rsid w:val="00BA774B"/>
    <w:rsid w:val="00BA7792"/>
    <w:rsid w:val="00BA77D9"/>
    <w:rsid w:val="00BA77DA"/>
    <w:rsid w:val="00BA7846"/>
    <w:rsid w:val="00BA787B"/>
    <w:rsid w:val="00BA78B4"/>
    <w:rsid w:val="00BA790E"/>
    <w:rsid w:val="00BA791B"/>
    <w:rsid w:val="00BA791D"/>
    <w:rsid w:val="00BA794C"/>
    <w:rsid w:val="00BA7975"/>
    <w:rsid w:val="00BA797F"/>
    <w:rsid w:val="00BA7A80"/>
    <w:rsid w:val="00BA7ACC"/>
    <w:rsid w:val="00BA7B16"/>
    <w:rsid w:val="00BA7B1C"/>
    <w:rsid w:val="00BA7B21"/>
    <w:rsid w:val="00BA7B6F"/>
    <w:rsid w:val="00BA7C29"/>
    <w:rsid w:val="00BA7C35"/>
    <w:rsid w:val="00BA7C62"/>
    <w:rsid w:val="00BA7C73"/>
    <w:rsid w:val="00BA7CCB"/>
    <w:rsid w:val="00BA7CCF"/>
    <w:rsid w:val="00BA7CD3"/>
    <w:rsid w:val="00BA7CE4"/>
    <w:rsid w:val="00BA7DC3"/>
    <w:rsid w:val="00BA7DDB"/>
    <w:rsid w:val="00BA7E21"/>
    <w:rsid w:val="00BA7E68"/>
    <w:rsid w:val="00BA7ED9"/>
    <w:rsid w:val="00BA7F04"/>
    <w:rsid w:val="00BA7F2C"/>
    <w:rsid w:val="00BA7F3F"/>
    <w:rsid w:val="00BA7F6F"/>
    <w:rsid w:val="00BA7F81"/>
    <w:rsid w:val="00BA7F88"/>
    <w:rsid w:val="00BB0021"/>
    <w:rsid w:val="00BB0042"/>
    <w:rsid w:val="00BB0113"/>
    <w:rsid w:val="00BB016D"/>
    <w:rsid w:val="00BB0183"/>
    <w:rsid w:val="00BB0196"/>
    <w:rsid w:val="00BB0233"/>
    <w:rsid w:val="00BB0277"/>
    <w:rsid w:val="00BB0320"/>
    <w:rsid w:val="00BB034B"/>
    <w:rsid w:val="00BB039C"/>
    <w:rsid w:val="00BB03E5"/>
    <w:rsid w:val="00BB0407"/>
    <w:rsid w:val="00BB0499"/>
    <w:rsid w:val="00BB04A6"/>
    <w:rsid w:val="00BB04A9"/>
    <w:rsid w:val="00BB052D"/>
    <w:rsid w:val="00BB0534"/>
    <w:rsid w:val="00BB058F"/>
    <w:rsid w:val="00BB05C2"/>
    <w:rsid w:val="00BB05EE"/>
    <w:rsid w:val="00BB0609"/>
    <w:rsid w:val="00BB063B"/>
    <w:rsid w:val="00BB0656"/>
    <w:rsid w:val="00BB0660"/>
    <w:rsid w:val="00BB066E"/>
    <w:rsid w:val="00BB0694"/>
    <w:rsid w:val="00BB079F"/>
    <w:rsid w:val="00BB080C"/>
    <w:rsid w:val="00BB0829"/>
    <w:rsid w:val="00BB0847"/>
    <w:rsid w:val="00BB0893"/>
    <w:rsid w:val="00BB0912"/>
    <w:rsid w:val="00BB091B"/>
    <w:rsid w:val="00BB094C"/>
    <w:rsid w:val="00BB09DC"/>
    <w:rsid w:val="00BB0A8B"/>
    <w:rsid w:val="00BB0AD4"/>
    <w:rsid w:val="00BB0AE6"/>
    <w:rsid w:val="00BB0B05"/>
    <w:rsid w:val="00BB0B36"/>
    <w:rsid w:val="00BB0BD8"/>
    <w:rsid w:val="00BB0BF0"/>
    <w:rsid w:val="00BB0C22"/>
    <w:rsid w:val="00BB0C63"/>
    <w:rsid w:val="00BB0C6D"/>
    <w:rsid w:val="00BB0C8D"/>
    <w:rsid w:val="00BB0CC4"/>
    <w:rsid w:val="00BB0D3E"/>
    <w:rsid w:val="00BB0D4C"/>
    <w:rsid w:val="00BB0D88"/>
    <w:rsid w:val="00BB0D95"/>
    <w:rsid w:val="00BB0DB5"/>
    <w:rsid w:val="00BB0DE3"/>
    <w:rsid w:val="00BB0E32"/>
    <w:rsid w:val="00BB0E88"/>
    <w:rsid w:val="00BB0E9E"/>
    <w:rsid w:val="00BB0F34"/>
    <w:rsid w:val="00BB0F6C"/>
    <w:rsid w:val="00BB0F73"/>
    <w:rsid w:val="00BB0F77"/>
    <w:rsid w:val="00BB0F87"/>
    <w:rsid w:val="00BB0FAD"/>
    <w:rsid w:val="00BB0FCA"/>
    <w:rsid w:val="00BB0FDB"/>
    <w:rsid w:val="00BB1054"/>
    <w:rsid w:val="00BB10EC"/>
    <w:rsid w:val="00BB1117"/>
    <w:rsid w:val="00BB1121"/>
    <w:rsid w:val="00BB1194"/>
    <w:rsid w:val="00BB11DA"/>
    <w:rsid w:val="00BB12EE"/>
    <w:rsid w:val="00BB1310"/>
    <w:rsid w:val="00BB134C"/>
    <w:rsid w:val="00BB1371"/>
    <w:rsid w:val="00BB137C"/>
    <w:rsid w:val="00BB13DC"/>
    <w:rsid w:val="00BB13E1"/>
    <w:rsid w:val="00BB13E2"/>
    <w:rsid w:val="00BB145A"/>
    <w:rsid w:val="00BB145C"/>
    <w:rsid w:val="00BB148B"/>
    <w:rsid w:val="00BB14A2"/>
    <w:rsid w:val="00BB14A8"/>
    <w:rsid w:val="00BB14AE"/>
    <w:rsid w:val="00BB14C5"/>
    <w:rsid w:val="00BB14D7"/>
    <w:rsid w:val="00BB14FD"/>
    <w:rsid w:val="00BB154F"/>
    <w:rsid w:val="00BB156F"/>
    <w:rsid w:val="00BB1583"/>
    <w:rsid w:val="00BB1596"/>
    <w:rsid w:val="00BB15B3"/>
    <w:rsid w:val="00BB15C7"/>
    <w:rsid w:val="00BB15E5"/>
    <w:rsid w:val="00BB16F0"/>
    <w:rsid w:val="00BB1715"/>
    <w:rsid w:val="00BB1760"/>
    <w:rsid w:val="00BB1764"/>
    <w:rsid w:val="00BB182D"/>
    <w:rsid w:val="00BB186B"/>
    <w:rsid w:val="00BB1941"/>
    <w:rsid w:val="00BB1948"/>
    <w:rsid w:val="00BB1A12"/>
    <w:rsid w:val="00BB1A29"/>
    <w:rsid w:val="00BB1A91"/>
    <w:rsid w:val="00BB1ADB"/>
    <w:rsid w:val="00BB1AEA"/>
    <w:rsid w:val="00BB1B05"/>
    <w:rsid w:val="00BB1B18"/>
    <w:rsid w:val="00BB1B71"/>
    <w:rsid w:val="00BB1B95"/>
    <w:rsid w:val="00BB1BEC"/>
    <w:rsid w:val="00BB1C15"/>
    <w:rsid w:val="00BB1C19"/>
    <w:rsid w:val="00BB1C2C"/>
    <w:rsid w:val="00BB1C5D"/>
    <w:rsid w:val="00BB1CCB"/>
    <w:rsid w:val="00BB1D13"/>
    <w:rsid w:val="00BB1D3D"/>
    <w:rsid w:val="00BB1DDF"/>
    <w:rsid w:val="00BB1DE1"/>
    <w:rsid w:val="00BB1DE8"/>
    <w:rsid w:val="00BB1E37"/>
    <w:rsid w:val="00BB1E6C"/>
    <w:rsid w:val="00BB1EDB"/>
    <w:rsid w:val="00BB1EF5"/>
    <w:rsid w:val="00BB1F12"/>
    <w:rsid w:val="00BB1F6C"/>
    <w:rsid w:val="00BB1F73"/>
    <w:rsid w:val="00BB1F94"/>
    <w:rsid w:val="00BB1FAA"/>
    <w:rsid w:val="00BB1FCD"/>
    <w:rsid w:val="00BB200A"/>
    <w:rsid w:val="00BB2064"/>
    <w:rsid w:val="00BB2067"/>
    <w:rsid w:val="00BB20BD"/>
    <w:rsid w:val="00BB20FB"/>
    <w:rsid w:val="00BB210D"/>
    <w:rsid w:val="00BB213A"/>
    <w:rsid w:val="00BB21B4"/>
    <w:rsid w:val="00BB21BD"/>
    <w:rsid w:val="00BB21F8"/>
    <w:rsid w:val="00BB2245"/>
    <w:rsid w:val="00BB2255"/>
    <w:rsid w:val="00BB22CC"/>
    <w:rsid w:val="00BB22E3"/>
    <w:rsid w:val="00BB2301"/>
    <w:rsid w:val="00BB232F"/>
    <w:rsid w:val="00BB236E"/>
    <w:rsid w:val="00BB237D"/>
    <w:rsid w:val="00BB23B6"/>
    <w:rsid w:val="00BB23DC"/>
    <w:rsid w:val="00BB24B1"/>
    <w:rsid w:val="00BB24EA"/>
    <w:rsid w:val="00BB2551"/>
    <w:rsid w:val="00BB255A"/>
    <w:rsid w:val="00BB25A7"/>
    <w:rsid w:val="00BB25B1"/>
    <w:rsid w:val="00BB25BA"/>
    <w:rsid w:val="00BB25DF"/>
    <w:rsid w:val="00BB2636"/>
    <w:rsid w:val="00BB2649"/>
    <w:rsid w:val="00BB2671"/>
    <w:rsid w:val="00BB26A1"/>
    <w:rsid w:val="00BB26A9"/>
    <w:rsid w:val="00BB2730"/>
    <w:rsid w:val="00BB27CA"/>
    <w:rsid w:val="00BB27ED"/>
    <w:rsid w:val="00BB27F2"/>
    <w:rsid w:val="00BB280F"/>
    <w:rsid w:val="00BB28B2"/>
    <w:rsid w:val="00BB28DC"/>
    <w:rsid w:val="00BB2985"/>
    <w:rsid w:val="00BB29F0"/>
    <w:rsid w:val="00BB2A19"/>
    <w:rsid w:val="00BB2A47"/>
    <w:rsid w:val="00BB2A91"/>
    <w:rsid w:val="00BB2B69"/>
    <w:rsid w:val="00BB2BC7"/>
    <w:rsid w:val="00BB2C43"/>
    <w:rsid w:val="00BB2C4F"/>
    <w:rsid w:val="00BB2C6C"/>
    <w:rsid w:val="00BB2C9A"/>
    <w:rsid w:val="00BB2CAA"/>
    <w:rsid w:val="00BB2D0A"/>
    <w:rsid w:val="00BB2D26"/>
    <w:rsid w:val="00BB2D33"/>
    <w:rsid w:val="00BB2D36"/>
    <w:rsid w:val="00BB2D9B"/>
    <w:rsid w:val="00BB2DB4"/>
    <w:rsid w:val="00BB2DE2"/>
    <w:rsid w:val="00BB2E67"/>
    <w:rsid w:val="00BB2ED5"/>
    <w:rsid w:val="00BB2F32"/>
    <w:rsid w:val="00BB2F6B"/>
    <w:rsid w:val="00BB2F79"/>
    <w:rsid w:val="00BB2F7D"/>
    <w:rsid w:val="00BB3093"/>
    <w:rsid w:val="00BB30D4"/>
    <w:rsid w:val="00BB3112"/>
    <w:rsid w:val="00BB3135"/>
    <w:rsid w:val="00BB3163"/>
    <w:rsid w:val="00BB3168"/>
    <w:rsid w:val="00BB31A4"/>
    <w:rsid w:val="00BB31F8"/>
    <w:rsid w:val="00BB322E"/>
    <w:rsid w:val="00BB3263"/>
    <w:rsid w:val="00BB3274"/>
    <w:rsid w:val="00BB32DA"/>
    <w:rsid w:val="00BB330E"/>
    <w:rsid w:val="00BB33F1"/>
    <w:rsid w:val="00BB352A"/>
    <w:rsid w:val="00BB354C"/>
    <w:rsid w:val="00BB35AD"/>
    <w:rsid w:val="00BB35D1"/>
    <w:rsid w:val="00BB35D2"/>
    <w:rsid w:val="00BB35F1"/>
    <w:rsid w:val="00BB3630"/>
    <w:rsid w:val="00BB377E"/>
    <w:rsid w:val="00BB37AA"/>
    <w:rsid w:val="00BB3860"/>
    <w:rsid w:val="00BB3899"/>
    <w:rsid w:val="00BB38B7"/>
    <w:rsid w:val="00BB38B9"/>
    <w:rsid w:val="00BB38D7"/>
    <w:rsid w:val="00BB3948"/>
    <w:rsid w:val="00BB397E"/>
    <w:rsid w:val="00BB39E9"/>
    <w:rsid w:val="00BB3A50"/>
    <w:rsid w:val="00BB3A9E"/>
    <w:rsid w:val="00BB3AF5"/>
    <w:rsid w:val="00BB3B1A"/>
    <w:rsid w:val="00BB3B24"/>
    <w:rsid w:val="00BB3B29"/>
    <w:rsid w:val="00BB3B3F"/>
    <w:rsid w:val="00BB3C24"/>
    <w:rsid w:val="00BB3CA2"/>
    <w:rsid w:val="00BB3D75"/>
    <w:rsid w:val="00BB3D93"/>
    <w:rsid w:val="00BB3DD8"/>
    <w:rsid w:val="00BB3DDD"/>
    <w:rsid w:val="00BB3E90"/>
    <w:rsid w:val="00BB3EA5"/>
    <w:rsid w:val="00BB3F67"/>
    <w:rsid w:val="00BB3F6A"/>
    <w:rsid w:val="00BB3F9D"/>
    <w:rsid w:val="00BB400E"/>
    <w:rsid w:val="00BB4030"/>
    <w:rsid w:val="00BB4063"/>
    <w:rsid w:val="00BB4094"/>
    <w:rsid w:val="00BB409E"/>
    <w:rsid w:val="00BB417C"/>
    <w:rsid w:val="00BB4182"/>
    <w:rsid w:val="00BB4255"/>
    <w:rsid w:val="00BB425E"/>
    <w:rsid w:val="00BB4315"/>
    <w:rsid w:val="00BB4337"/>
    <w:rsid w:val="00BB4356"/>
    <w:rsid w:val="00BB4388"/>
    <w:rsid w:val="00BB43C8"/>
    <w:rsid w:val="00BB43C9"/>
    <w:rsid w:val="00BB43F4"/>
    <w:rsid w:val="00BB440F"/>
    <w:rsid w:val="00BB442B"/>
    <w:rsid w:val="00BB442F"/>
    <w:rsid w:val="00BB4450"/>
    <w:rsid w:val="00BB445C"/>
    <w:rsid w:val="00BB44F4"/>
    <w:rsid w:val="00BB4581"/>
    <w:rsid w:val="00BB45A4"/>
    <w:rsid w:val="00BB45D3"/>
    <w:rsid w:val="00BB4629"/>
    <w:rsid w:val="00BB4653"/>
    <w:rsid w:val="00BB4699"/>
    <w:rsid w:val="00BB46A3"/>
    <w:rsid w:val="00BB46F2"/>
    <w:rsid w:val="00BB4777"/>
    <w:rsid w:val="00BB47CC"/>
    <w:rsid w:val="00BB4824"/>
    <w:rsid w:val="00BB4857"/>
    <w:rsid w:val="00BB48FC"/>
    <w:rsid w:val="00BB49A8"/>
    <w:rsid w:val="00BB49E4"/>
    <w:rsid w:val="00BB4A56"/>
    <w:rsid w:val="00BB4B3F"/>
    <w:rsid w:val="00BB4B69"/>
    <w:rsid w:val="00BB4B82"/>
    <w:rsid w:val="00BB4BBC"/>
    <w:rsid w:val="00BB4BC1"/>
    <w:rsid w:val="00BB4BC3"/>
    <w:rsid w:val="00BB4BD5"/>
    <w:rsid w:val="00BB4BE0"/>
    <w:rsid w:val="00BB4BF8"/>
    <w:rsid w:val="00BB4BFD"/>
    <w:rsid w:val="00BB4C97"/>
    <w:rsid w:val="00BB4D06"/>
    <w:rsid w:val="00BB4D3D"/>
    <w:rsid w:val="00BB4E98"/>
    <w:rsid w:val="00BB4F12"/>
    <w:rsid w:val="00BB4F37"/>
    <w:rsid w:val="00BB4F5D"/>
    <w:rsid w:val="00BB4F5E"/>
    <w:rsid w:val="00BB4FD2"/>
    <w:rsid w:val="00BB5031"/>
    <w:rsid w:val="00BB50A4"/>
    <w:rsid w:val="00BB50AA"/>
    <w:rsid w:val="00BB50C0"/>
    <w:rsid w:val="00BB5109"/>
    <w:rsid w:val="00BB5140"/>
    <w:rsid w:val="00BB515A"/>
    <w:rsid w:val="00BB5164"/>
    <w:rsid w:val="00BB51A3"/>
    <w:rsid w:val="00BB51DB"/>
    <w:rsid w:val="00BB5229"/>
    <w:rsid w:val="00BB5244"/>
    <w:rsid w:val="00BB524C"/>
    <w:rsid w:val="00BB528E"/>
    <w:rsid w:val="00BB52E0"/>
    <w:rsid w:val="00BB52F7"/>
    <w:rsid w:val="00BB534D"/>
    <w:rsid w:val="00BB537D"/>
    <w:rsid w:val="00BB5391"/>
    <w:rsid w:val="00BB53A6"/>
    <w:rsid w:val="00BB5400"/>
    <w:rsid w:val="00BB5421"/>
    <w:rsid w:val="00BB544A"/>
    <w:rsid w:val="00BB5462"/>
    <w:rsid w:val="00BB549D"/>
    <w:rsid w:val="00BB5528"/>
    <w:rsid w:val="00BB5570"/>
    <w:rsid w:val="00BB55CB"/>
    <w:rsid w:val="00BB55EE"/>
    <w:rsid w:val="00BB5636"/>
    <w:rsid w:val="00BB57AB"/>
    <w:rsid w:val="00BB57E3"/>
    <w:rsid w:val="00BB5831"/>
    <w:rsid w:val="00BB5833"/>
    <w:rsid w:val="00BB5843"/>
    <w:rsid w:val="00BB585E"/>
    <w:rsid w:val="00BB5891"/>
    <w:rsid w:val="00BB58CD"/>
    <w:rsid w:val="00BB58E8"/>
    <w:rsid w:val="00BB5937"/>
    <w:rsid w:val="00BB597F"/>
    <w:rsid w:val="00BB5983"/>
    <w:rsid w:val="00BB59C8"/>
    <w:rsid w:val="00BB59CD"/>
    <w:rsid w:val="00BB5A64"/>
    <w:rsid w:val="00BB5A6C"/>
    <w:rsid w:val="00BB5ADF"/>
    <w:rsid w:val="00BB5B1C"/>
    <w:rsid w:val="00BB5B3E"/>
    <w:rsid w:val="00BB5BB7"/>
    <w:rsid w:val="00BB5BED"/>
    <w:rsid w:val="00BB5C1D"/>
    <w:rsid w:val="00BB5C2C"/>
    <w:rsid w:val="00BB5C3E"/>
    <w:rsid w:val="00BB5C7D"/>
    <w:rsid w:val="00BB5C80"/>
    <w:rsid w:val="00BB5C81"/>
    <w:rsid w:val="00BB5C94"/>
    <w:rsid w:val="00BB5D1D"/>
    <w:rsid w:val="00BB5D26"/>
    <w:rsid w:val="00BB5D63"/>
    <w:rsid w:val="00BB5D65"/>
    <w:rsid w:val="00BB5E57"/>
    <w:rsid w:val="00BB5E60"/>
    <w:rsid w:val="00BB5EA5"/>
    <w:rsid w:val="00BB5EAB"/>
    <w:rsid w:val="00BB5EB9"/>
    <w:rsid w:val="00BB5EE0"/>
    <w:rsid w:val="00BB5F46"/>
    <w:rsid w:val="00BB5F5A"/>
    <w:rsid w:val="00BB5F77"/>
    <w:rsid w:val="00BB5FB3"/>
    <w:rsid w:val="00BB5FD7"/>
    <w:rsid w:val="00BB5FEB"/>
    <w:rsid w:val="00BB5FFF"/>
    <w:rsid w:val="00BB600A"/>
    <w:rsid w:val="00BB6024"/>
    <w:rsid w:val="00BB6043"/>
    <w:rsid w:val="00BB604E"/>
    <w:rsid w:val="00BB60AE"/>
    <w:rsid w:val="00BB61F8"/>
    <w:rsid w:val="00BB62A3"/>
    <w:rsid w:val="00BB62B5"/>
    <w:rsid w:val="00BB62FB"/>
    <w:rsid w:val="00BB62FF"/>
    <w:rsid w:val="00BB633E"/>
    <w:rsid w:val="00BB63D7"/>
    <w:rsid w:val="00BB6420"/>
    <w:rsid w:val="00BB6480"/>
    <w:rsid w:val="00BB6484"/>
    <w:rsid w:val="00BB6485"/>
    <w:rsid w:val="00BB64B9"/>
    <w:rsid w:val="00BB64C2"/>
    <w:rsid w:val="00BB64CE"/>
    <w:rsid w:val="00BB64D6"/>
    <w:rsid w:val="00BB652C"/>
    <w:rsid w:val="00BB656E"/>
    <w:rsid w:val="00BB65E5"/>
    <w:rsid w:val="00BB6616"/>
    <w:rsid w:val="00BB666C"/>
    <w:rsid w:val="00BB66E9"/>
    <w:rsid w:val="00BB6728"/>
    <w:rsid w:val="00BB6764"/>
    <w:rsid w:val="00BB6765"/>
    <w:rsid w:val="00BB6769"/>
    <w:rsid w:val="00BB6798"/>
    <w:rsid w:val="00BB67B1"/>
    <w:rsid w:val="00BB67D2"/>
    <w:rsid w:val="00BB67DA"/>
    <w:rsid w:val="00BB67DF"/>
    <w:rsid w:val="00BB6811"/>
    <w:rsid w:val="00BB686D"/>
    <w:rsid w:val="00BB6884"/>
    <w:rsid w:val="00BB68CA"/>
    <w:rsid w:val="00BB68FD"/>
    <w:rsid w:val="00BB6971"/>
    <w:rsid w:val="00BB699D"/>
    <w:rsid w:val="00BB69B2"/>
    <w:rsid w:val="00BB69DE"/>
    <w:rsid w:val="00BB69EC"/>
    <w:rsid w:val="00BB6A37"/>
    <w:rsid w:val="00BB6A57"/>
    <w:rsid w:val="00BB6AF2"/>
    <w:rsid w:val="00BB6B9D"/>
    <w:rsid w:val="00BB6C27"/>
    <w:rsid w:val="00BB6C30"/>
    <w:rsid w:val="00BB6C62"/>
    <w:rsid w:val="00BB6CC9"/>
    <w:rsid w:val="00BB6D46"/>
    <w:rsid w:val="00BB6D54"/>
    <w:rsid w:val="00BB6E0F"/>
    <w:rsid w:val="00BB6E1F"/>
    <w:rsid w:val="00BB6E52"/>
    <w:rsid w:val="00BB6F19"/>
    <w:rsid w:val="00BB6F37"/>
    <w:rsid w:val="00BB6F77"/>
    <w:rsid w:val="00BB6F7A"/>
    <w:rsid w:val="00BB6FEE"/>
    <w:rsid w:val="00BB6FF6"/>
    <w:rsid w:val="00BB7032"/>
    <w:rsid w:val="00BB7066"/>
    <w:rsid w:val="00BB7068"/>
    <w:rsid w:val="00BB7088"/>
    <w:rsid w:val="00BB709C"/>
    <w:rsid w:val="00BB70A9"/>
    <w:rsid w:val="00BB70CA"/>
    <w:rsid w:val="00BB70E9"/>
    <w:rsid w:val="00BB712E"/>
    <w:rsid w:val="00BB7138"/>
    <w:rsid w:val="00BB71F9"/>
    <w:rsid w:val="00BB7247"/>
    <w:rsid w:val="00BB7316"/>
    <w:rsid w:val="00BB733D"/>
    <w:rsid w:val="00BB7360"/>
    <w:rsid w:val="00BB7367"/>
    <w:rsid w:val="00BB7373"/>
    <w:rsid w:val="00BB73F1"/>
    <w:rsid w:val="00BB7417"/>
    <w:rsid w:val="00BB7442"/>
    <w:rsid w:val="00BB74B1"/>
    <w:rsid w:val="00BB74C5"/>
    <w:rsid w:val="00BB74E6"/>
    <w:rsid w:val="00BB7557"/>
    <w:rsid w:val="00BB75BC"/>
    <w:rsid w:val="00BB75CD"/>
    <w:rsid w:val="00BB75E8"/>
    <w:rsid w:val="00BB7601"/>
    <w:rsid w:val="00BB768B"/>
    <w:rsid w:val="00BB76F6"/>
    <w:rsid w:val="00BB7721"/>
    <w:rsid w:val="00BB773C"/>
    <w:rsid w:val="00BB77F1"/>
    <w:rsid w:val="00BB77FE"/>
    <w:rsid w:val="00BB7862"/>
    <w:rsid w:val="00BB78E1"/>
    <w:rsid w:val="00BB78FE"/>
    <w:rsid w:val="00BB7935"/>
    <w:rsid w:val="00BB79D6"/>
    <w:rsid w:val="00BB79E1"/>
    <w:rsid w:val="00BB7A0F"/>
    <w:rsid w:val="00BB7A17"/>
    <w:rsid w:val="00BB7A43"/>
    <w:rsid w:val="00BB7A80"/>
    <w:rsid w:val="00BB7AC6"/>
    <w:rsid w:val="00BB7AC7"/>
    <w:rsid w:val="00BB7B26"/>
    <w:rsid w:val="00BB7B4A"/>
    <w:rsid w:val="00BB7B5E"/>
    <w:rsid w:val="00BB7BE8"/>
    <w:rsid w:val="00BB7C3A"/>
    <w:rsid w:val="00BB7C4C"/>
    <w:rsid w:val="00BB7CBB"/>
    <w:rsid w:val="00BB7D01"/>
    <w:rsid w:val="00BB7D50"/>
    <w:rsid w:val="00BB7D78"/>
    <w:rsid w:val="00BB7DD5"/>
    <w:rsid w:val="00BB7DFF"/>
    <w:rsid w:val="00BB7E30"/>
    <w:rsid w:val="00BB7E36"/>
    <w:rsid w:val="00BB7E8A"/>
    <w:rsid w:val="00BB7EF2"/>
    <w:rsid w:val="00BB7F8D"/>
    <w:rsid w:val="00BB7FB1"/>
    <w:rsid w:val="00BB7FBF"/>
    <w:rsid w:val="00BB7FF8"/>
    <w:rsid w:val="00BC003D"/>
    <w:rsid w:val="00BC00D5"/>
    <w:rsid w:val="00BC0105"/>
    <w:rsid w:val="00BC0142"/>
    <w:rsid w:val="00BC0181"/>
    <w:rsid w:val="00BC0195"/>
    <w:rsid w:val="00BC019C"/>
    <w:rsid w:val="00BC01A2"/>
    <w:rsid w:val="00BC01C9"/>
    <w:rsid w:val="00BC0217"/>
    <w:rsid w:val="00BC0249"/>
    <w:rsid w:val="00BC0271"/>
    <w:rsid w:val="00BC02B3"/>
    <w:rsid w:val="00BC02EA"/>
    <w:rsid w:val="00BC02F5"/>
    <w:rsid w:val="00BC03D7"/>
    <w:rsid w:val="00BC03F7"/>
    <w:rsid w:val="00BC048E"/>
    <w:rsid w:val="00BC04D7"/>
    <w:rsid w:val="00BC0530"/>
    <w:rsid w:val="00BC0536"/>
    <w:rsid w:val="00BC0582"/>
    <w:rsid w:val="00BC05A7"/>
    <w:rsid w:val="00BC05AB"/>
    <w:rsid w:val="00BC05AD"/>
    <w:rsid w:val="00BC05DA"/>
    <w:rsid w:val="00BC05EA"/>
    <w:rsid w:val="00BC05EC"/>
    <w:rsid w:val="00BC05F8"/>
    <w:rsid w:val="00BC0603"/>
    <w:rsid w:val="00BC06D6"/>
    <w:rsid w:val="00BC06DB"/>
    <w:rsid w:val="00BC0725"/>
    <w:rsid w:val="00BC0796"/>
    <w:rsid w:val="00BC07A1"/>
    <w:rsid w:val="00BC07F3"/>
    <w:rsid w:val="00BC0865"/>
    <w:rsid w:val="00BC0883"/>
    <w:rsid w:val="00BC0905"/>
    <w:rsid w:val="00BC094D"/>
    <w:rsid w:val="00BC09B0"/>
    <w:rsid w:val="00BC09D9"/>
    <w:rsid w:val="00BC09DB"/>
    <w:rsid w:val="00BC0A02"/>
    <w:rsid w:val="00BC0A3F"/>
    <w:rsid w:val="00BC0A49"/>
    <w:rsid w:val="00BC0A75"/>
    <w:rsid w:val="00BC0AF0"/>
    <w:rsid w:val="00BC0AF4"/>
    <w:rsid w:val="00BC0B4E"/>
    <w:rsid w:val="00BC0B50"/>
    <w:rsid w:val="00BC0BAF"/>
    <w:rsid w:val="00BC0BCB"/>
    <w:rsid w:val="00BC0C4A"/>
    <w:rsid w:val="00BC0C7F"/>
    <w:rsid w:val="00BC0CA9"/>
    <w:rsid w:val="00BC0CCD"/>
    <w:rsid w:val="00BC0CDC"/>
    <w:rsid w:val="00BC0CF8"/>
    <w:rsid w:val="00BC0D35"/>
    <w:rsid w:val="00BC0D82"/>
    <w:rsid w:val="00BC0DCC"/>
    <w:rsid w:val="00BC0E00"/>
    <w:rsid w:val="00BC0E42"/>
    <w:rsid w:val="00BC0E59"/>
    <w:rsid w:val="00BC0E93"/>
    <w:rsid w:val="00BC0EAF"/>
    <w:rsid w:val="00BC0EED"/>
    <w:rsid w:val="00BC0EF7"/>
    <w:rsid w:val="00BC0F1F"/>
    <w:rsid w:val="00BC0F34"/>
    <w:rsid w:val="00BC0FC4"/>
    <w:rsid w:val="00BC0FFA"/>
    <w:rsid w:val="00BC109C"/>
    <w:rsid w:val="00BC10D5"/>
    <w:rsid w:val="00BC10FB"/>
    <w:rsid w:val="00BC11E8"/>
    <w:rsid w:val="00BC1211"/>
    <w:rsid w:val="00BC1273"/>
    <w:rsid w:val="00BC127B"/>
    <w:rsid w:val="00BC12D0"/>
    <w:rsid w:val="00BC12D8"/>
    <w:rsid w:val="00BC12DB"/>
    <w:rsid w:val="00BC13CC"/>
    <w:rsid w:val="00BC14B4"/>
    <w:rsid w:val="00BC14D8"/>
    <w:rsid w:val="00BC14FF"/>
    <w:rsid w:val="00BC1507"/>
    <w:rsid w:val="00BC1520"/>
    <w:rsid w:val="00BC1575"/>
    <w:rsid w:val="00BC158B"/>
    <w:rsid w:val="00BC1596"/>
    <w:rsid w:val="00BC1616"/>
    <w:rsid w:val="00BC161F"/>
    <w:rsid w:val="00BC1625"/>
    <w:rsid w:val="00BC16BB"/>
    <w:rsid w:val="00BC17A2"/>
    <w:rsid w:val="00BC17DF"/>
    <w:rsid w:val="00BC182E"/>
    <w:rsid w:val="00BC185A"/>
    <w:rsid w:val="00BC1879"/>
    <w:rsid w:val="00BC1888"/>
    <w:rsid w:val="00BC18D0"/>
    <w:rsid w:val="00BC190C"/>
    <w:rsid w:val="00BC192B"/>
    <w:rsid w:val="00BC1930"/>
    <w:rsid w:val="00BC1948"/>
    <w:rsid w:val="00BC198C"/>
    <w:rsid w:val="00BC19BA"/>
    <w:rsid w:val="00BC19ED"/>
    <w:rsid w:val="00BC1A16"/>
    <w:rsid w:val="00BC1A66"/>
    <w:rsid w:val="00BC1B79"/>
    <w:rsid w:val="00BC1BD3"/>
    <w:rsid w:val="00BC1C02"/>
    <w:rsid w:val="00BC1C23"/>
    <w:rsid w:val="00BC1C29"/>
    <w:rsid w:val="00BC1C73"/>
    <w:rsid w:val="00BC1C86"/>
    <w:rsid w:val="00BC1CAC"/>
    <w:rsid w:val="00BC1CC6"/>
    <w:rsid w:val="00BC1CF9"/>
    <w:rsid w:val="00BC1D11"/>
    <w:rsid w:val="00BC1D14"/>
    <w:rsid w:val="00BC1D67"/>
    <w:rsid w:val="00BC1DD3"/>
    <w:rsid w:val="00BC1EB1"/>
    <w:rsid w:val="00BC1EDB"/>
    <w:rsid w:val="00BC1F32"/>
    <w:rsid w:val="00BC1F65"/>
    <w:rsid w:val="00BC1FB3"/>
    <w:rsid w:val="00BC1FC6"/>
    <w:rsid w:val="00BC1FFD"/>
    <w:rsid w:val="00BC205E"/>
    <w:rsid w:val="00BC206B"/>
    <w:rsid w:val="00BC2088"/>
    <w:rsid w:val="00BC2099"/>
    <w:rsid w:val="00BC209C"/>
    <w:rsid w:val="00BC20AC"/>
    <w:rsid w:val="00BC20EC"/>
    <w:rsid w:val="00BC2174"/>
    <w:rsid w:val="00BC218F"/>
    <w:rsid w:val="00BC21AD"/>
    <w:rsid w:val="00BC21E9"/>
    <w:rsid w:val="00BC21F2"/>
    <w:rsid w:val="00BC2203"/>
    <w:rsid w:val="00BC220D"/>
    <w:rsid w:val="00BC2211"/>
    <w:rsid w:val="00BC2266"/>
    <w:rsid w:val="00BC2313"/>
    <w:rsid w:val="00BC232A"/>
    <w:rsid w:val="00BC237B"/>
    <w:rsid w:val="00BC23AD"/>
    <w:rsid w:val="00BC24CA"/>
    <w:rsid w:val="00BC24CE"/>
    <w:rsid w:val="00BC24E1"/>
    <w:rsid w:val="00BC24E6"/>
    <w:rsid w:val="00BC2522"/>
    <w:rsid w:val="00BC253E"/>
    <w:rsid w:val="00BC2550"/>
    <w:rsid w:val="00BC2558"/>
    <w:rsid w:val="00BC2601"/>
    <w:rsid w:val="00BC26DB"/>
    <w:rsid w:val="00BC2724"/>
    <w:rsid w:val="00BC27B0"/>
    <w:rsid w:val="00BC27B7"/>
    <w:rsid w:val="00BC27BC"/>
    <w:rsid w:val="00BC27CB"/>
    <w:rsid w:val="00BC2813"/>
    <w:rsid w:val="00BC2891"/>
    <w:rsid w:val="00BC2907"/>
    <w:rsid w:val="00BC290A"/>
    <w:rsid w:val="00BC2969"/>
    <w:rsid w:val="00BC29A3"/>
    <w:rsid w:val="00BC29CD"/>
    <w:rsid w:val="00BC29E0"/>
    <w:rsid w:val="00BC2A26"/>
    <w:rsid w:val="00BC2AC7"/>
    <w:rsid w:val="00BC2B4C"/>
    <w:rsid w:val="00BC2B5F"/>
    <w:rsid w:val="00BC2BF0"/>
    <w:rsid w:val="00BC2C13"/>
    <w:rsid w:val="00BC2C32"/>
    <w:rsid w:val="00BC2CE6"/>
    <w:rsid w:val="00BC2D05"/>
    <w:rsid w:val="00BC2D2C"/>
    <w:rsid w:val="00BC2D3F"/>
    <w:rsid w:val="00BC2D46"/>
    <w:rsid w:val="00BC2DB2"/>
    <w:rsid w:val="00BC2F14"/>
    <w:rsid w:val="00BC2F86"/>
    <w:rsid w:val="00BC2F9D"/>
    <w:rsid w:val="00BC3006"/>
    <w:rsid w:val="00BC3011"/>
    <w:rsid w:val="00BC3019"/>
    <w:rsid w:val="00BC30AF"/>
    <w:rsid w:val="00BC30DA"/>
    <w:rsid w:val="00BC310B"/>
    <w:rsid w:val="00BC3118"/>
    <w:rsid w:val="00BC3142"/>
    <w:rsid w:val="00BC3150"/>
    <w:rsid w:val="00BC31A7"/>
    <w:rsid w:val="00BC31AD"/>
    <w:rsid w:val="00BC31B1"/>
    <w:rsid w:val="00BC31E9"/>
    <w:rsid w:val="00BC3236"/>
    <w:rsid w:val="00BC3245"/>
    <w:rsid w:val="00BC3251"/>
    <w:rsid w:val="00BC327A"/>
    <w:rsid w:val="00BC3287"/>
    <w:rsid w:val="00BC32B4"/>
    <w:rsid w:val="00BC32CA"/>
    <w:rsid w:val="00BC32F3"/>
    <w:rsid w:val="00BC3303"/>
    <w:rsid w:val="00BC3329"/>
    <w:rsid w:val="00BC333A"/>
    <w:rsid w:val="00BC3378"/>
    <w:rsid w:val="00BC3402"/>
    <w:rsid w:val="00BC3444"/>
    <w:rsid w:val="00BC3456"/>
    <w:rsid w:val="00BC347C"/>
    <w:rsid w:val="00BC34B3"/>
    <w:rsid w:val="00BC34C8"/>
    <w:rsid w:val="00BC34EF"/>
    <w:rsid w:val="00BC353E"/>
    <w:rsid w:val="00BC36A9"/>
    <w:rsid w:val="00BC36CC"/>
    <w:rsid w:val="00BC36F6"/>
    <w:rsid w:val="00BC3731"/>
    <w:rsid w:val="00BC37C1"/>
    <w:rsid w:val="00BC3842"/>
    <w:rsid w:val="00BC3849"/>
    <w:rsid w:val="00BC38C3"/>
    <w:rsid w:val="00BC392A"/>
    <w:rsid w:val="00BC3939"/>
    <w:rsid w:val="00BC3944"/>
    <w:rsid w:val="00BC395B"/>
    <w:rsid w:val="00BC396E"/>
    <w:rsid w:val="00BC39E8"/>
    <w:rsid w:val="00BC3B82"/>
    <w:rsid w:val="00BC3B99"/>
    <w:rsid w:val="00BC3BD1"/>
    <w:rsid w:val="00BC3BEA"/>
    <w:rsid w:val="00BC3C33"/>
    <w:rsid w:val="00BC3C72"/>
    <w:rsid w:val="00BC3CA3"/>
    <w:rsid w:val="00BC3CD3"/>
    <w:rsid w:val="00BC3D57"/>
    <w:rsid w:val="00BC3D65"/>
    <w:rsid w:val="00BC3D66"/>
    <w:rsid w:val="00BC3DA3"/>
    <w:rsid w:val="00BC3DB1"/>
    <w:rsid w:val="00BC3DC2"/>
    <w:rsid w:val="00BC3DF4"/>
    <w:rsid w:val="00BC3DFB"/>
    <w:rsid w:val="00BC3E07"/>
    <w:rsid w:val="00BC3E1F"/>
    <w:rsid w:val="00BC3E67"/>
    <w:rsid w:val="00BC3E73"/>
    <w:rsid w:val="00BC3EA0"/>
    <w:rsid w:val="00BC3EE9"/>
    <w:rsid w:val="00BC3F30"/>
    <w:rsid w:val="00BC3F5A"/>
    <w:rsid w:val="00BC3F6B"/>
    <w:rsid w:val="00BC3FBC"/>
    <w:rsid w:val="00BC40C2"/>
    <w:rsid w:val="00BC410C"/>
    <w:rsid w:val="00BC414C"/>
    <w:rsid w:val="00BC41A1"/>
    <w:rsid w:val="00BC41BF"/>
    <w:rsid w:val="00BC424F"/>
    <w:rsid w:val="00BC427E"/>
    <w:rsid w:val="00BC42E3"/>
    <w:rsid w:val="00BC4315"/>
    <w:rsid w:val="00BC4333"/>
    <w:rsid w:val="00BC4352"/>
    <w:rsid w:val="00BC4358"/>
    <w:rsid w:val="00BC4359"/>
    <w:rsid w:val="00BC4374"/>
    <w:rsid w:val="00BC4435"/>
    <w:rsid w:val="00BC445B"/>
    <w:rsid w:val="00BC445C"/>
    <w:rsid w:val="00BC4477"/>
    <w:rsid w:val="00BC44A3"/>
    <w:rsid w:val="00BC4546"/>
    <w:rsid w:val="00BC4554"/>
    <w:rsid w:val="00BC458E"/>
    <w:rsid w:val="00BC459E"/>
    <w:rsid w:val="00BC45A9"/>
    <w:rsid w:val="00BC45E2"/>
    <w:rsid w:val="00BC460B"/>
    <w:rsid w:val="00BC4660"/>
    <w:rsid w:val="00BC46FD"/>
    <w:rsid w:val="00BC4733"/>
    <w:rsid w:val="00BC4760"/>
    <w:rsid w:val="00BC478E"/>
    <w:rsid w:val="00BC47B8"/>
    <w:rsid w:val="00BC47CE"/>
    <w:rsid w:val="00BC47D1"/>
    <w:rsid w:val="00BC487E"/>
    <w:rsid w:val="00BC4907"/>
    <w:rsid w:val="00BC490A"/>
    <w:rsid w:val="00BC4922"/>
    <w:rsid w:val="00BC492E"/>
    <w:rsid w:val="00BC4955"/>
    <w:rsid w:val="00BC49BB"/>
    <w:rsid w:val="00BC49F1"/>
    <w:rsid w:val="00BC49F6"/>
    <w:rsid w:val="00BC4A55"/>
    <w:rsid w:val="00BC4A7F"/>
    <w:rsid w:val="00BC4A97"/>
    <w:rsid w:val="00BC4AB4"/>
    <w:rsid w:val="00BC4AB8"/>
    <w:rsid w:val="00BC4ACB"/>
    <w:rsid w:val="00BC4ACD"/>
    <w:rsid w:val="00BC4AF4"/>
    <w:rsid w:val="00BC4B29"/>
    <w:rsid w:val="00BC4B38"/>
    <w:rsid w:val="00BC4B49"/>
    <w:rsid w:val="00BC4B99"/>
    <w:rsid w:val="00BC4C30"/>
    <w:rsid w:val="00BC4CB0"/>
    <w:rsid w:val="00BC4D02"/>
    <w:rsid w:val="00BC4D1C"/>
    <w:rsid w:val="00BC4E5A"/>
    <w:rsid w:val="00BC4E6C"/>
    <w:rsid w:val="00BC4EA2"/>
    <w:rsid w:val="00BC4EF0"/>
    <w:rsid w:val="00BC4EF1"/>
    <w:rsid w:val="00BC4F3D"/>
    <w:rsid w:val="00BC4F3F"/>
    <w:rsid w:val="00BC4FA1"/>
    <w:rsid w:val="00BC4FAC"/>
    <w:rsid w:val="00BC4FBF"/>
    <w:rsid w:val="00BC50F8"/>
    <w:rsid w:val="00BC510B"/>
    <w:rsid w:val="00BC5133"/>
    <w:rsid w:val="00BC5176"/>
    <w:rsid w:val="00BC51AA"/>
    <w:rsid w:val="00BC51D9"/>
    <w:rsid w:val="00BC5301"/>
    <w:rsid w:val="00BC531E"/>
    <w:rsid w:val="00BC533B"/>
    <w:rsid w:val="00BC533E"/>
    <w:rsid w:val="00BC5377"/>
    <w:rsid w:val="00BC53B9"/>
    <w:rsid w:val="00BC53BF"/>
    <w:rsid w:val="00BC53C9"/>
    <w:rsid w:val="00BC53E7"/>
    <w:rsid w:val="00BC542F"/>
    <w:rsid w:val="00BC543D"/>
    <w:rsid w:val="00BC5443"/>
    <w:rsid w:val="00BC544C"/>
    <w:rsid w:val="00BC547D"/>
    <w:rsid w:val="00BC5495"/>
    <w:rsid w:val="00BC54BD"/>
    <w:rsid w:val="00BC55A9"/>
    <w:rsid w:val="00BC5698"/>
    <w:rsid w:val="00BC56E0"/>
    <w:rsid w:val="00BC5720"/>
    <w:rsid w:val="00BC5723"/>
    <w:rsid w:val="00BC5739"/>
    <w:rsid w:val="00BC573F"/>
    <w:rsid w:val="00BC577A"/>
    <w:rsid w:val="00BC579E"/>
    <w:rsid w:val="00BC57CE"/>
    <w:rsid w:val="00BC57FA"/>
    <w:rsid w:val="00BC584E"/>
    <w:rsid w:val="00BC5891"/>
    <w:rsid w:val="00BC589E"/>
    <w:rsid w:val="00BC58B1"/>
    <w:rsid w:val="00BC58C4"/>
    <w:rsid w:val="00BC5AAB"/>
    <w:rsid w:val="00BC5BE0"/>
    <w:rsid w:val="00BC5C1D"/>
    <w:rsid w:val="00BC5C31"/>
    <w:rsid w:val="00BC5C76"/>
    <w:rsid w:val="00BC5D9B"/>
    <w:rsid w:val="00BC5E00"/>
    <w:rsid w:val="00BC5E2E"/>
    <w:rsid w:val="00BC5EAC"/>
    <w:rsid w:val="00BC5EB0"/>
    <w:rsid w:val="00BC5EB8"/>
    <w:rsid w:val="00BC5ED5"/>
    <w:rsid w:val="00BC5EEE"/>
    <w:rsid w:val="00BC5F0B"/>
    <w:rsid w:val="00BC5F33"/>
    <w:rsid w:val="00BC5FC1"/>
    <w:rsid w:val="00BC5FCE"/>
    <w:rsid w:val="00BC5FD7"/>
    <w:rsid w:val="00BC5FF3"/>
    <w:rsid w:val="00BC5FFE"/>
    <w:rsid w:val="00BC6051"/>
    <w:rsid w:val="00BC6087"/>
    <w:rsid w:val="00BC60AA"/>
    <w:rsid w:val="00BC60D0"/>
    <w:rsid w:val="00BC6100"/>
    <w:rsid w:val="00BC6144"/>
    <w:rsid w:val="00BC6147"/>
    <w:rsid w:val="00BC617D"/>
    <w:rsid w:val="00BC61CE"/>
    <w:rsid w:val="00BC6218"/>
    <w:rsid w:val="00BC6279"/>
    <w:rsid w:val="00BC62A7"/>
    <w:rsid w:val="00BC62CE"/>
    <w:rsid w:val="00BC62F8"/>
    <w:rsid w:val="00BC62FE"/>
    <w:rsid w:val="00BC631C"/>
    <w:rsid w:val="00BC633C"/>
    <w:rsid w:val="00BC6367"/>
    <w:rsid w:val="00BC6378"/>
    <w:rsid w:val="00BC637F"/>
    <w:rsid w:val="00BC63B2"/>
    <w:rsid w:val="00BC63ED"/>
    <w:rsid w:val="00BC63F0"/>
    <w:rsid w:val="00BC6415"/>
    <w:rsid w:val="00BC644A"/>
    <w:rsid w:val="00BC6450"/>
    <w:rsid w:val="00BC6488"/>
    <w:rsid w:val="00BC6498"/>
    <w:rsid w:val="00BC64D6"/>
    <w:rsid w:val="00BC6542"/>
    <w:rsid w:val="00BC655E"/>
    <w:rsid w:val="00BC6581"/>
    <w:rsid w:val="00BC6589"/>
    <w:rsid w:val="00BC658E"/>
    <w:rsid w:val="00BC6635"/>
    <w:rsid w:val="00BC667A"/>
    <w:rsid w:val="00BC667E"/>
    <w:rsid w:val="00BC6688"/>
    <w:rsid w:val="00BC66D3"/>
    <w:rsid w:val="00BC6712"/>
    <w:rsid w:val="00BC6744"/>
    <w:rsid w:val="00BC674A"/>
    <w:rsid w:val="00BC679F"/>
    <w:rsid w:val="00BC683C"/>
    <w:rsid w:val="00BC6882"/>
    <w:rsid w:val="00BC68C0"/>
    <w:rsid w:val="00BC68DD"/>
    <w:rsid w:val="00BC6969"/>
    <w:rsid w:val="00BC69C9"/>
    <w:rsid w:val="00BC69F0"/>
    <w:rsid w:val="00BC6A2F"/>
    <w:rsid w:val="00BC6A55"/>
    <w:rsid w:val="00BC6A65"/>
    <w:rsid w:val="00BC6AAE"/>
    <w:rsid w:val="00BC6AB6"/>
    <w:rsid w:val="00BC6ACB"/>
    <w:rsid w:val="00BC6AD8"/>
    <w:rsid w:val="00BC6B2A"/>
    <w:rsid w:val="00BC6B2C"/>
    <w:rsid w:val="00BC6B78"/>
    <w:rsid w:val="00BC6B81"/>
    <w:rsid w:val="00BC6BAD"/>
    <w:rsid w:val="00BC6BDE"/>
    <w:rsid w:val="00BC6C4C"/>
    <w:rsid w:val="00BC6D0F"/>
    <w:rsid w:val="00BC6D10"/>
    <w:rsid w:val="00BC6D1B"/>
    <w:rsid w:val="00BC6D34"/>
    <w:rsid w:val="00BC6D5C"/>
    <w:rsid w:val="00BC6D5F"/>
    <w:rsid w:val="00BC6D73"/>
    <w:rsid w:val="00BC6D7A"/>
    <w:rsid w:val="00BC6D94"/>
    <w:rsid w:val="00BC6D95"/>
    <w:rsid w:val="00BC6DC8"/>
    <w:rsid w:val="00BC6DE0"/>
    <w:rsid w:val="00BC6E5B"/>
    <w:rsid w:val="00BC6E7E"/>
    <w:rsid w:val="00BC6E96"/>
    <w:rsid w:val="00BC6EB8"/>
    <w:rsid w:val="00BC6EDE"/>
    <w:rsid w:val="00BC6EE6"/>
    <w:rsid w:val="00BC6F59"/>
    <w:rsid w:val="00BC6F73"/>
    <w:rsid w:val="00BC7072"/>
    <w:rsid w:val="00BC70A9"/>
    <w:rsid w:val="00BC7204"/>
    <w:rsid w:val="00BC727C"/>
    <w:rsid w:val="00BC72FC"/>
    <w:rsid w:val="00BC730E"/>
    <w:rsid w:val="00BC7345"/>
    <w:rsid w:val="00BC73AB"/>
    <w:rsid w:val="00BC73B4"/>
    <w:rsid w:val="00BC73DD"/>
    <w:rsid w:val="00BC7404"/>
    <w:rsid w:val="00BC742C"/>
    <w:rsid w:val="00BC744A"/>
    <w:rsid w:val="00BC753E"/>
    <w:rsid w:val="00BC754A"/>
    <w:rsid w:val="00BC759B"/>
    <w:rsid w:val="00BC75E6"/>
    <w:rsid w:val="00BC7613"/>
    <w:rsid w:val="00BC762E"/>
    <w:rsid w:val="00BC7637"/>
    <w:rsid w:val="00BC7692"/>
    <w:rsid w:val="00BC76B0"/>
    <w:rsid w:val="00BC76D2"/>
    <w:rsid w:val="00BC76FC"/>
    <w:rsid w:val="00BC76FF"/>
    <w:rsid w:val="00BC7735"/>
    <w:rsid w:val="00BC7740"/>
    <w:rsid w:val="00BC774A"/>
    <w:rsid w:val="00BC7762"/>
    <w:rsid w:val="00BC7766"/>
    <w:rsid w:val="00BC778E"/>
    <w:rsid w:val="00BC77A4"/>
    <w:rsid w:val="00BC7821"/>
    <w:rsid w:val="00BC7874"/>
    <w:rsid w:val="00BC7913"/>
    <w:rsid w:val="00BC79F9"/>
    <w:rsid w:val="00BC79FC"/>
    <w:rsid w:val="00BC7A25"/>
    <w:rsid w:val="00BC7AAF"/>
    <w:rsid w:val="00BC7AF3"/>
    <w:rsid w:val="00BC7B11"/>
    <w:rsid w:val="00BC7B48"/>
    <w:rsid w:val="00BC7B61"/>
    <w:rsid w:val="00BC7BA4"/>
    <w:rsid w:val="00BC7BB4"/>
    <w:rsid w:val="00BC7C8D"/>
    <w:rsid w:val="00BC7CB5"/>
    <w:rsid w:val="00BC7CC6"/>
    <w:rsid w:val="00BC7CF5"/>
    <w:rsid w:val="00BC7D0A"/>
    <w:rsid w:val="00BC7D18"/>
    <w:rsid w:val="00BC7D2D"/>
    <w:rsid w:val="00BC7E2C"/>
    <w:rsid w:val="00BC7E2F"/>
    <w:rsid w:val="00BC7E98"/>
    <w:rsid w:val="00BC7F22"/>
    <w:rsid w:val="00BC7F86"/>
    <w:rsid w:val="00BC7FF9"/>
    <w:rsid w:val="00BD0061"/>
    <w:rsid w:val="00BD00BE"/>
    <w:rsid w:val="00BD01AB"/>
    <w:rsid w:val="00BD01BC"/>
    <w:rsid w:val="00BD01F5"/>
    <w:rsid w:val="00BD02BF"/>
    <w:rsid w:val="00BD031F"/>
    <w:rsid w:val="00BD039F"/>
    <w:rsid w:val="00BD03AF"/>
    <w:rsid w:val="00BD03C6"/>
    <w:rsid w:val="00BD03D5"/>
    <w:rsid w:val="00BD03E8"/>
    <w:rsid w:val="00BD03FA"/>
    <w:rsid w:val="00BD0508"/>
    <w:rsid w:val="00BD0573"/>
    <w:rsid w:val="00BD0593"/>
    <w:rsid w:val="00BD05A7"/>
    <w:rsid w:val="00BD05EE"/>
    <w:rsid w:val="00BD0627"/>
    <w:rsid w:val="00BD0644"/>
    <w:rsid w:val="00BD06FB"/>
    <w:rsid w:val="00BD073C"/>
    <w:rsid w:val="00BD0745"/>
    <w:rsid w:val="00BD076C"/>
    <w:rsid w:val="00BD07DB"/>
    <w:rsid w:val="00BD07E9"/>
    <w:rsid w:val="00BD0887"/>
    <w:rsid w:val="00BD089D"/>
    <w:rsid w:val="00BD08A2"/>
    <w:rsid w:val="00BD08CE"/>
    <w:rsid w:val="00BD0929"/>
    <w:rsid w:val="00BD093D"/>
    <w:rsid w:val="00BD0940"/>
    <w:rsid w:val="00BD09A2"/>
    <w:rsid w:val="00BD09D3"/>
    <w:rsid w:val="00BD09D6"/>
    <w:rsid w:val="00BD0A3B"/>
    <w:rsid w:val="00BD0A41"/>
    <w:rsid w:val="00BD0A52"/>
    <w:rsid w:val="00BD0A95"/>
    <w:rsid w:val="00BD0A99"/>
    <w:rsid w:val="00BD0B01"/>
    <w:rsid w:val="00BD0B02"/>
    <w:rsid w:val="00BD0B0E"/>
    <w:rsid w:val="00BD0B68"/>
    <w:rsid w:val="00BD0B85"/>
    <w:rsid w:val="00BD0C09"/>
    <w:rsid w:val="00BD0C0F"/>
    <w:rsid w:val="00BD0C1C"/>
    <w:rsid w:val="00BD0C9B"/>
    <w:rsid w:val="00BD0C9D"/>
    <w:rsid w:val="00BD0CD3"/>
    <w:rsid w:val="00BD0D29"/>
    <w:rsid w:val="00BD0E5B"/>
    <w:rsid w:val="00BD0E9E"/>
    <w:rsid w:val="00BD0EC1"/>
    <w:rsid w:val="00BD0ED3"/>
    <w:rsid w:val="00BD0F24"/>
    <w:rsid w:val="00BD0FC7"/>
    <w:rsid w:val="00BD0FE2"/>
    <w:rsid w:val="00BD0FEE"/>
    <w:rsid w:val="00BD0FF2"/>
    <w:rsid w:val="00BD0FF4"/>
    <w:rsid w:val="00BD103A"/>
    <w:rsid w:val="00BD104A"/>
    <w:rsid w:val="00BD1069"/>
    <w:rsid w:val="00BD106B"/>
    <w:rsid w:val="00BD1093"/>
    <w:rsid w:val="00BD10BB"/>
    <w:rsid w:val="00BD10EE"/>
    <w:rsid w:val="00BD1102"/>
    <w:rsid w:val="00BD1161"/>
    <w:rsid w:val="00BD11A6"/>
    <w:rsid w:val="00BD11C5"/>
    <w:rsid w:val="00BD1200"/>
    <w:rsid w:val="00BD1244"/>
    <w:rsid w:val="00BD127D"/>
    <w:rsid w:val="00BD12E0"/>
    <w:rsid w:val="00BD1333"/>
    <w:rsid w:val="00BD135E"/>
    <w:rsid w:val="00BD136B"/>
    <w:rsid w:val="00BD13BF"/>
    <w:rsid w:val="00BD1468"/>
    <w:rsid w:val="00BD1484"/>
    <w:rsid w:val="00BD14A2"/>
    <w:rsid w:val="00BD14E2"/>
    <w:rsid w:val="00BD14EF"/>
    <w:rsid w:val="00BD1528"/>
    <w:rsid w:val="00BD15F4"/>
    <w:rsid w:val="00BD15F9"/>
    <w:rsid w:val="00BD1608"/>
    <w:rsid w:val="00BD16CE"/>
    <w:rsid w:val="00BD16DA"/>
    <w:rsid w:val="00BD1727"/>
    <w:rsid w:val="00BD1753"/>
    <w:rsid w:val="00BD1755"/>
    <w:rsid w:val="00BD17DE"/>
    <w:rsid w:val="00BD1854"/>
    <w:rsid w:val="00BD18C6"/>
    <w:rsid w:val="00BD18DC"/>
    <w:rsid w:val="00BD1987"/>
    <w:rsid w:val="00BD19DB"/>
    <w:rsid w:val="00BD19E0"/>
    <w:rsid w:val="00BD19F8"/>
    <w:rsid w:val="00BD1A48"/>
    <w:rsid w:val="00BD1AE1"/>
    <w:rsid w:val="00BD1B32"/>
    <w:rsid w:val="00BD1B67"/>
    <w:rsid w:val="00BD1B9D"/>
    <w:rsid w:val="00BD1BA1"/>
    <w:rsid w:val="00BD1BE5"/>
    <w:rsid w:val="00BD1BE7"/>
    <w:rsid w:val="00BD1C0E"/>
    <w:rsid w:val="00BD1C15"/>
    <w:rsid w:val="00BD1C50"/>
    <w:rsid w:val="00BD1CC0"/>
    <w:rsid w:val="00BD1CD1"/>
    <w:rsid w:val="00BD1CDB"/>
    <w:rsid w:val="00BD1CE4"/>
    <w:rsid w:val="00BD1D28"/>
    <w:rsid w:val="00BD1D67"/>
    <w:rsid w:val="00BD1DCC"/>
    <w:rsid w:val="00BD1DF6"/>
    <w:rsid w:val="00BD1E0D"/>
    <w:rsid w:val="00BD1E1E"/>
    <w:rsid w:val="00BD1E20"/>
    <w:rsid w:val="00BD1E2A"/>
    <w:rsid w:val="00BD1E6B"/>
    <w:rsid w:val="00BD1EDA"/>
    <w:rsid w:val="00BD1EE3"/>
    <w:rsid w:val="00BD1F62"/>
    <w:rsid w:val="00BD1F67"/>
    <w:rsid w:val="00BD1F77"/>
    <w:rsid w:val="00BD200D"/>
    <w:rsid w:val="00BD209D"/>
    <w:rsid w:val="00BD2146"/>
    <w:rsid w:val="00BD217A"/>
    <w:rsid w:val="00BD218B"/>
    <w:rsid w:val="00BD2292"/>
    <w:rsid w:val="00BD22A3"/>
    <w:rsid w:val="00BD22AE"/>
    <w:rsid w:val="00BD22B1"/>
    <w:rsid w:val="00BD22E3"/>
    <w:rsid w:val="00BD230A"/>
    <w:rsid w:val="00BD2325"/>
    <w:rsid w:val="00BD232E"/>
    <w:rsid w:val="00BD2335"/>
    <w:rsid w:val="00BD233C"/>
    <w:rsid w:val="00BD2380"/>
    <w:rsid w:val="00BD238F"/>
    <w:rsid w:val="00BD241E"/>
    <w:rsid w:val="00BD244F"/>
    <w:rsid w:val="00BD2495"/>
    <w:rsid w:val="00BD2504"/>
    <w:rsid w:val="00BD251D"/>
    <w:rsid w:val="00BD2569"/>
    <w:rsid w:val="00BD2573"/>
    <w:rsid w:val="00BD2588"/>
    <w:rsid w:val="00BD25CE"/>
    <w:rsid w:val="00BD2693"/>
    <w:rsid w:val="00BD269D"/>
    <w:rsid w:val="00BD26DB"/>
    <w:rsid w:val="00BD26E2"/>
    <w:rsid w:val="00BD2706"/>
    <w:rsid w:val="00BD271F"/>
    <w:rsid w:val="00BD2724"/>
    <w:rsid w:val="00BD2782"/>
    <w:rsid w:val="00BD2797"/>
    <w:rsid w:val="00BD27EB"/>
    <w:rsid w:val="00BD2831"/>
    <w:rsid w:val="00BD2838"/>
    <w:rsid w:val="00BD2841"/>
    <w:rsid w:val="00BD2891"/>
    <w:rsid w:val="00BD289F"/>
    <w:rsid w:val="00BD2916"/>
    <w:rsid w:val="00BD291A"/>
    <w:rsid w:val="00BD2985"/>
    <w:rsid w:val="00BD29D2"/>
    <w:rsid w:val="00BD2A18"/>
    <w:rsid w:val="00BD2A38"/>
    <w:rsid w:val="00BD2A56"/>
    <w:rsid w:val="00BD2AC7"/>
    <w:rsid w:val="00BD2ADE"/>
    <w:rsid w:val="00BD2B17"/>
    <w:rsid w:val="00BD2B1B"/>
    <w:rsid w:val="00BD2B45"/>
    <w:rsid w:val="00BD2B83"/>
    <w:rsid w:val="00BD2BB1"/>
    <w:rsid w:val="00BD2BB7"/>
    <w:rsid w:val="00BD2BC3"/>
    <w:rsid w:val="00BD2BC7"/>
    <w:rsid w:val="00BD2C37"/>
    <w:rsid w:val="00BD2C7C"/>
    <w:rsid w:val="00BD2CAD"/>
    <w:rsid w:val="00BD2CB5"/>
    <w:rsid w:val="00BD2CB9"/>
    <w:rsid w:val="00BD2D13"/>
    <w:rsid w:val="00BD2DE0"/>
    <w:rsid w:val="00BD2EF2"/>
    <w:rsid w:val="00BD2F31"/>
    <w:rsid w:val="00BD2F8B"/>
    <w:rsid w:val="00BD2FBB"/>
    <w:rsid w:val="00BD300E"/>
    <w:rsid w:val="00BD3062"/>
    <w:rsid w:val="00BD3072"/>
    <w:rsid w:val="00BD30DB"/>
    <w:rsid w:val="00BD3111"/>
    <w:rsid w:val="00BD3140"/>
    <w:rsid w:val="00BD31AA"/>
    <w:rsid w:val="00BD31C1"/>
    <w:rsid w:val="00BD31F7"/>
    <w:rsid w:val="00BD32C1"/>
    <w:rsid w:val="00BD32F8"/>
    <w:rsid w:val="00BD333D"/>
    <w:rsid w:val="00BD3358"/>
    <w:rsid w:val="00BD335C"/>
    <w:rsid w:val="00BD33C0"/>
    <w:rsid w:val="00BD33CA"/>
    <w:rsid w:val="00BD33DD"/>
    <w:rsid w:val="00BD33E2"/>
    <w:rsid w:val="00BD33FE"/>
    <w:rsid w:val="00BD33FF"/>
    <w:rsid w:val="00BD3428"/>
    <w:rsid w:val="00BD3437"/>
    <w:rsid w:val="00BD3441"/>
    <w:rsid w:val="00BD346E"/>
    <w:rsid w:val="00BD34AB"/>
    <w:rsid w:val="00BD34EA"/>
    <w:rsid w:val="00BD3500"/>
    <w:rsid w:val="00BD3552"/>
    <w:rsid w:val="00BD35F3"/>
    <w:rsid w:val="00BD35FF"/>
    <w:rsid w:val="00BD3612"/>
    <w:rsid w:val="00BD3613"/>
    <w:rsid w:val="00BD3627"/>
    <w:rsid w:val="00BD3717"/>
    <w:rsid w:val="00BD3744"/>
    <w:rsid w:val="00BD374E"/>
    <w:rsid w:val="00BD3792"/>
    <w:rsid w:val="00BD37A6"/>
    <w:rsid w:val="00BD3802"/>
    <w:rsid w:val="00BD3821"/>
    <w:rsid w:val="00BD3832"/>
    <w:rsid w:val="00BD38B1"/>
    <w:rsid w:val="00BD38C7"/>
    <w:rsid w:val="00BD3920"/>
    <w:rsid w:val="00BD394A"/>
    <w:rsid w:val="00BD394C"/>
    <w:rsid w:val="00BD3987"/>
    <w:rsid w:val="00BD39AA"/>
    <w:rsid w:val="00BD39AD"/>
    <w:rsid w:val="00BD39C9"/>
    <w:rsid w:val="00BD3A10"/>
    <w:rsid w:val="00BD3AF1"/>
    <w:rsid w:val="00BD3B09"/>
    <w:rsid w:val="00BD3B62"/>
    <w:rsid w:val="00BD3BB7"/>
    <w:rsid w:val="00BD3C12"/>
    <w:rsid w:val="00BD3C3C"/>
    <w:rsid w:val="00BD3C9A"/>
    <w:rsid w:val="00BD3C9B"/>
    <w:rsid w:val="00BD3D1B"/>
    <w:rsid w:val="00BD3D23"/>
    <w:rsid w:val="00BD3D57"/>
    <w:rsid w:val="00BD3DA1"/>
    <w:rsid w:val="00BD3DAC"/>
    <w:rsid w:val="00BD3DC1"/>
    <w:rsid w:val="00BD3DD5"/>
    <w:rsid w:val="00BD3DE1"/>
    <w:rsid w:val="00BD3E0C"/>
    <w:rsid w:val="00BD3E4B"/>
    <w:rsid w:val="00BD3F22"/>
    <w:rsid w:val="00BD3F70"/>
    <w:rsid w:val="00BD3FE6"/>
    <w:rsid w:val="00BD3FE7"/>
    <w:rsid w:val="00BD4015"/>
    <w:rsid w:val="00BD401E"/>
    <w:rsid w:val="00BD40A6"/>
    <w:rsid w:val="00BD40C6"/>
    <w:rsid w:val="00BD40D9"/>
    <w:rsid w:val="00BD40E2"/>
    <w:rsid w:val="00BD40EA"/>
    <w:rsid w:val="00BD40F8"/>
    <w:rsid w:val="00BD40FE"/>
    <w:rsid w:val="00BD416F"/>
    <w:rsid w:val="00BD41B4"/>
    <w:rsid w:val="00BD41C0"/>
    <w:rsid w:val="00BD41E4"/>
    <w:rsid w:val="00BD4260"/>
    <w:rsid w:val="00BD426A"/>
    <w:rsid w:val="00BD428E"/>
    <w:rsid w:val="00BD42BD"/>
    <w:rsid w:val="00BD42C6"/>
    <w:rsid w:val="00BD42D5"/>
    <w:rsid w:val="00BD4312"/>
    <w:rsid w:val="00BD4328"/>
    <w:rsid w:val="00BD4331"/>
    <w:rsid w:val="00BD4352"/>
    <w:rsid w:val="00BD439E"/>
    <w:rsid w:val="00BD43CE"/>
    <w:rsid w:val="00BD43DA"/>
    <w:rsid w:val="00BD43EE"/>
    <w:rsid w:val="00BD4416"/>
    <w:rsid w:val="00BD444C"/>
    <w:rsid w:val="00BD4482"/>
    <w:rsid w:val="00BD44EB"/>
    <w:rsid w:val="00BD44EF"/>
    <w:rsid w:val="00BD455B"/>
    <w:rsid w:val="00BD4608"/>
    <w:rsid w:val="00BD460D"/>
    <w:rsid w:val="00BD460F"/>
    <w:rsid w:val="00BD4620"/>
    <w:rsid w:val="00BD464D"/>
    <w:rsid w:val="00BD4695"/>
    <w:rsid w:val="00BD46AB"/>
    <w:rsid w:val="00BD46BD"/>
    <w:rsid w:val="00BD46D7"/>
    <w:rsid w:val="00BD46EB"/>
    <w:rsid w:val="00BD474E"/>
    <w:rsid w:val="00BD47A5"/>
    <w:rsid w:val="00BD47B8"/>
    <w:rsid w:val="00BD4854"/>
    <w:rsid w:val="00BD48AF"/>
    <w:rsid w:val="00BD48EA"/>
    <w:rsid w:val="00BD4900"/>
    <w:rsid w:val="00BD4901"/>
    <w:rsid w:val="00BD490C"/>
    <w:rsid w:val="00BD490D"/>
    <w:rsid w:val="00BD4924"/>
    <w:rsid w:val="00BD4992"/>
    <w:rsid w:val="00BD49A8"/>
    <w:rsid w:val="00BD49D8"/>
    <w:rsid w:val="00BD4A88"/>
    <w:rsid w:val="00BD4AED"/>
    <w:rsid w:val="00BD4B5A"/>
    <w:rsid w:val="00BD4B78"/>
    <w:rsid w:val="00BD4BE3"/>
    <w:rsid w:val="00BD4C20"/>
    <w:rsid w:val="00BD4C5C"/>
    <w:rsid w:val="00BD4C81"/>
    <w:rsid w:val="00BD4C85"/>
    <w:rsid w:val="00BD4C8D"/>
    <w:rsid w:val="00BD4C8E"/>
    <w:rsid w:val="00BD4D15"/>
    <w:rsid w:val="00BD4D30"/>
    <w:rsid w:val="00BD4D3D"/>
    <w:rsid w:val="00BD4D58"/>
    <w:rsid w:val="00BD4E01"/>
    <w:rsid w:val="00BD4E07"/>
    <w:rsid w:val="00BD4E18"/>
    <w:rsid w:val="00BD4E1A"/>
    <w:rsid w:val="00BD4E27"/>
    <w:rsid w:val="00BD4E30"/>
    <w:rsid w:val="00BD4F8D"/>
    <w:rsid w:val="00BD4FA5"/>
    <w:rsid w:val="00BD4FB2"/>
    <w:rsid w:val="00BD5004"/>
    <w:rsid w:val="00BD509D"/>
    <w:rsid w:val="00BD5153"/>
    <w:rsid w:val="00BD5160"/>
    <w:rsid w:val="00BD51D5"/>
    <w:rsid w:val="00BD51F2"/>
    <w:rsid w:val="00BD522F"/>
    <w:rsid w:val="00BD5255"/>
    <w:rsid w:val="00BD52A0"/>
    <w:rsid w:val="00BD52BC"/>
    <w:rsid w:val="00BD52C0"/>
    <w:rsid w:val="00BD5330"/>
    <w:rsid w:val="00BD5405"/>
    <w:rsid w:val="00BD5427"/>
    <w:rsid w:val="00BD546A"/>
    <w:rsid w:val="00BD5471"/>
    <w:rsid w:val="00BD54B6"/>
    <w:rsid w:val="00BD54ED"/>
    <w:rsid w:val="00BD5509"/>
    <w:rsid w:val="00BD5512"/>
    <w:rsid w:val="00BD5544"/>
    <w:rsid w:val="00BD5565"/>
    <w:rsid w:val="00BD5571"/>
    <w:rsid w:val="00BD55D0"/>
    <w:rsid w:val="00BD5626"/>
    <w:rsid w:val="00BD562E"/>
    <w:rsid w:val="00BD5637"/>
    <w:rsid w:val="00BD5672"/>
    <w:rsid w:val="00BD568E"/>
    <w:rsid w:val="00BD56BA"/>
    <w:rsid w:val="00BD56E2"/>
    <w:rsid w:val="00BD56E9"/>
    <w:rsid w:val="00BD56EA"/>
    <w:rsid w:val="00BD56FF"/>
    <w:rsid w:val="00BD5769"/>
    <w:rsid w:val="00BD576A"/>
    <w:rsid w:val="00BD57B9"/>
    <w:rsid w:val="00BD57C6"/>
    <w:rsid w:val="00BD57D8"/>
    <w:rsid w:val="00BD5805"/>
    <w:rsid w:val="00BD5815"/>
    <w:rsid w:val="00BD587B"/>
    <w:rsid w:val="00BD58AC"/>
    <w:rsid w:val="00BD58CB"/>
    <w:rsid w:val="00BD58E2"/>
    <w:rsid w:val="00BD591E"/>
    <w:rsid w:val="00BD5933"/>
    <w:rsid w:val="00BD5951"/>
    <w:rsid w:val="00BD5953"/>
    <w:rsid w:val="00BD59A2"/>
    <w:rsid w:val="00BD59B5"/>
    <w:rsid w:val="00BD5A74"/>
    <w:rsid w:val="00BD5AAB"/>
    <w:rsid w:val="00BD5ACE"/>
    <w:rsid w:val="00BD5AD6"/>
    <w:rsid w:val="00BD5B0C"/>
    <w:rsid w:val="00BD5B4A"/>
    <w:rsid w:val="00BD5B7E"/>
    <w:rsid w:val="00BD5B8C"/>
    <w:rsid w:val="00BD5BAC"/>
    <w:rsid w:val="00BD5C01"/>
    <w:rsid w:val="00BD5C10"/>
    <w:rsid w:val="00BD5C23"/>
    <w:rsid w:val="00BD5C85"/>
    <w:rsid w:val="00BD5C97"/>
    <w:rsid w:val="00BD5C99"/>
    <w:rsid w:val="00BD5D03"/>
    <w:rsid w:val="00BD5D04"/>
    <w:rsid w:val="00BD5D1D"/>
    <w:rsid w:val="00BD5D29"/>
    <w:rsid w:val="00BD5E2E"/>
    <w:rsid w:val="00BD5E39"/>
    <w:rsid w:val="00BD5F10"/>
    <w:rsid w:val="00BD5FE0"/>
    <w:rsid w:val="00BD607B"/>
    <w:rsid w:val="00BD60DB"/>
    <w:rsid w:val="00BD614E"/>
    <w:rsid w:val="00BD6182"/>
    <w:rsid w:val="00BD619E"/>
    <w:rsid w:val="00BD61BC"/>
    <w:rsid w:val="00BD61C4"/>
    <w:rsid w:val="00BD61EE"/>
    <w:rsid w:val="00BD624A"/>
    <w:rsid w:val="00BD6261"/>
    <w:rsid w:val="00BD627E"/>
    <w:rsid w:val="00BD62CB"/>
    <w:rsid w:val="00BD62CC"/>
    <w:rsid w:val="00BD62F3"/>
    <w:rsid w:val="00BD62FB"/>
    <w:rsid w:val="00BD6368"/>
    <w:rsid w:val="00BD6381"/>
    <w:rsid w:val="00BD6395"/>
    <w:rsid w:val="00BD6451"/>
    <w:rsid w:val="00BD6493"/>
    <w:rsid w:val="00BD64B4"/>
    <w:rsid w:val="00BD64B5"/>
    <w:rsid w:val="00BD64B8"/>
    <w:rsid w:val="00BD64BA"/>
    <w:rsid w:val="00BD64EE"/>
    <w:rsid w:val="00BD6523"/>
    <w:rsid w:val="00BD6524"/>
    <w:rsid w:val="00BD6527"/>
    <w:rsid w:val="00BD6538"/>
    <w:rsid w:val="00BD6555"/>
    <w:rsid w:val="00BD655C"/>
    <w:rsid w:val="00BD6579"/>
    <w:rsid w:val="00BD658F"/>
    <w:rsid w:val="00BD66C4"/>
    <w:rsid w:val="00BD6731"/>
    <w:rsid w:val="00BD6778"/>
    <w:rsid w:val="00BD67B7"/>
    <w:rsid w:val="00BD681A"/>
    <w:rsid w:val="00BD6829"/>
    <w:rsid w:val="00BD68E2"/>
    <w:rsid w:val="00BD6917"/>
    <w:rsid w:val="00BD6927"/>
    <w:rsid w:val="00BD695F"/>
    <w:rsid w:val="00BD6972"/>
    <w:rsid w:val="00BD69B2"/>
    <w:rsid w:val="00BD69D2"/>
    <w:rsid w:val="00BD6A84"/>
    <w:rsid w:val="00BD6AC1"/>
    <w:rsid w:val="00BD6B46"/>
    <w:rsid w:val="00BD6B97"/>
    <w:rsid w:val="00BD6BC9"/>
    <w:rsid w:val="00BD6BE5"/>
    <w:rsid w:val="00BD6C0A"/>
    <w:rsid w:val="00BD6C7A"/>
    <w:rsid w:val="00BD6C8C"/>
    <w:rsid w:val="00BD6C9F"/>
    <w:rsid w:val="00BD6CC3"/>
    <w:rsid w:val="00BD6D0C"/>
    <w:rsid w:val="00BD6D21"/>
    <w:rsid w:val="00BD6D2A"/>
    <w:rsid w:val="00BD6DD3"/>
    <w:rsid w:val="00BD6DE4"/>
    <w:rsid w:val="00BD6E4B"/>
    <w:rsid w:val="00BD6E7A"/>
    <w:rsid w:val="00BD6ED1"/>
    <w:rsid w:val="00BD6F3A"/>
    <w:rsid w:val="00BD7064"/>
    <w:rsid w:val="00BD7078"/>
    <w:rsid w:val="00BD70A3"/>
    <w:rsid w:val="00BD70F5"/>
    <w:rsid w:val="00BD7102"/>
    <w:rsid w:val="00BD7106"/>
    <w:rsid w:val="00BD710E"/>
    <w:rsid w:val="00BD713A"/>
    <w:rsid w:val="00BD714F"/>
    <w:rsid w:val="00BD7159"/>
    <w:rsid w:val="00BD71B0"/>
    <w:rsid w:val="00BD71CA"/>
    <w:rsid w:val="00BD7257"/>
    <w:rsid w:val="00BD7295"/>
    <w:rsid w:val="00BD729C"/>
    <w:rsid w:val="00BD72A9"/>
    <w:rsid w:val="00BD72E1"/>
    <w:rsid w:val="00BD7303"/>
    <w:rsid w:val="00BD730B"/>
    <w:rsid w:val="00BD733C"/>
    <w:rsid w:val="00BD7362"/>
    <w:rsid w:val="00BD7384"/>
    <w:rsid w:val="00BD73A0"/>
    <w:rsid w:val="00BD73B3"/>
    <w:rsid w:val="00BD73EF"/>
    <w:rsid w:val="00BD7417"/>
    <w:rsid w:val="00BD7443"/>
    <w:rsid w:val="00BD74B6"/>
    <w:rsid w:val="00BD75AF"/>
    <w:rsid w:val="00BD7605"/>
    <w:rsid w:val="00BD761B"/>
    <w:rsid w:val="00BD7658"/>
    <w:rsid w:val="00BD76A8"/>
    <w:rsid w:val="00BD76B9"/>
    <w:rsid w:val="00BD76C0"/>
    <w:rsid w:val="00BD7726"/>
    <w:rsid w:val="00BD775A"/>
    <w:rsid w:val="00BD77A9"/>
    <w:rsid w:val="00BD7805"/>
    <w:rsid w:val="00BD783E"/>
    <w:rsid w:val="00BD7873"/>
    <w:rsid w:val="00BD7879"/>
    <w:rsid w:val="00BD78A9"/>
    <w:rsid w:val="00BD792F"/>
    <w:rsid w:val="00BD7948"/>
    <w:rsid w:val="00BD79CD"/>
    <w:rsid w:val="00BD79E8"/>
    <w:rsid w:val="00BD79FD"/>
    <w:rsid w:val="00BD7A36"/>
    <w:rsid w:val="00BD7A44"/>
    <w:rsid w:val="00BD7AE6"/>
    <w:rsid w:val="00BD7AFF"/>
    <w:rsid w:val="00BD7B1C"/>
    <w:rsid w:val="00BD7B38"/>
    <w:rsid w:val="00BD7BB9"/>
    <w:rsid w:val="00BD7C02"/>
    <w:rsid w:val="00BD7C35"/>
    <w:rsid w:val="00BD7C3D"/>
    <w:rsid w:val="00BD7C66"/>
    <w:rsid w:val="00BD7C74"/>
    <w:rsid w:val="00BD7CCB"/>
    <w:rsid w:val="00BD7CDE"/>
    <w:rsid w:val="00BD7CF5"/>
    <w:rsid w:val="00BD7DA8"/>
    <w:rsid w:val="00BD7DB9"/>
    <w:rsid w:val="00BD7DC8"/>
    <w:rsid w:val="00BD7E6F"/>
    <w:rsid w:val="00BD7E70"/>
    <w:rsid w:val="00BD7EC0"/>
    <w:rsid w:val="00BD7ED4"/>
    <w:rsid w:val="00BD7EF6"/>
    <w:rsid w:val="00BD7F2D"/>
    <w:rsid w:val="00BD7F51"/>
    <w:rsid w:val="00BD7F68"/>
    <w:rsid w:val="00BD7F75"/>
    <w:rsid w:val="00BD7F9E"/>
    <w:rsid w:val="00BD7FD5"/>
    <w:rsid w:val="00BD7FD6"/>
    <w:rsid w:val="00BD7FEC"/>
    <w:rsid w:val="00BE0037"/>
    <w:rsid w:val="00BE011D"/>
    <w:rsid w:val="00BE0140"/>
    <w:rsid w:val="00BE014C"/>
    <w:rsid w:val="00BE01CF"/>
    <w:rsid w:val="00BE01E2"/>
    <w:rsid w:val="00BE01EA"/>
    <w:rsid w:val="00BE020D"/>
    <w:rsid w:val="00BE0228"/>
    <w:rsid w:val="00BE02FA"/>
    <w:rsid w:val="00BE0301"/>
    <w:rsid w:val="00BE0302"/>
    <w:rsid w:val="00BE035B"/>
    <w:rsid w:val="00BE03B3"/>
    <w:rsid w:val="00BE03CA"/>
    <w:rsid w:val="00BE03CD"/>
    <w:rsid w:val="00BE03E6"/>
    <w:rsid w:val="00BE03F1"/>
    <w:rsid w:val="00BE03F6"/>
    <w:rsid w:val="00BE046A"/>
    <w:rsid w:val="00BE04B1"/>
    <w:rsid w:val="00BE04F7"/>
    <w:rsid w:val="00BE05DB"/>
    <w:rsid w:val="00BE05F6"/>
    <w:rsid w:val="00BE066A"/>
    <w:rsid w:val="00BE06AB"/>
    <w:rsid w:val="00BE06BD"/>
    <w:rsid w:val="00BE06ED"/>
    <w:rsid w:val="00BE07FD"/>
    <w:rsid w:val="00BE083A"/>
    <w:rsid w:val="00BE0842"/>
    <w:rsid w:val="00BE0862"/>
    <w:rsid w:val="00BE0887"/>
    <w:rsid w:val="00BE092F"/>
    <w:rsid w:val="00BE0944"/>
    <w:rsid w:val="00BE0959"/>
    <w:rsid w:val="00BE0987"/>
    <w:rsid w:val="00BE09AC"/>
    <w:rsid w:val="00BE0A25"/>
    <w:rsid w:val="00BE0A35"/>
    <w:rsid w:val="00BE0AB4"/>
    <w:rsid w:val="00BE0AF7"/>
    <w:rsid w:val="00BE0B1F"/>
    <w:rsid w:val="00BE0B84"/>
    <w:rsid w:val="00BE0BCB"/>
    <w:rsid w:val="00BE0C1E"/>
    <w:rsid w:val="00BE0C89"/>
    <w:rsid w:val="00BE0CB5"/>
    <w:rsid w:val="00BE0D20"/>
    <w:rsid w:val="00BE0D66"/>
    <w:rsid w:val="00BE0D8C"/>
    <w:rsid w:val="00BE0DB8"/>
    <w:rsid w:val="00BE0DCD"/>
    <w:rsid w:val="00BE0E06"/>
    <w:rsid w:val="00BE0E0F"/>
    <w:rsid w:val="00BE0E32"/>
    <w:rsid w:val="00BE0E59"/>
    <w:rsid w:val="00BE0E8C"/>
    <w:rsid w:val="00BE0EA5"/>
    <w:rsid w:val="00BE0EEE"/>
    <w:rsid w:val="00BE0F73"/>
    <w:rsid w:val="00BE0F87"/>
    <w:rsid w:val="00BE0FCC"/>
    <w:rsid w:val="00BE1053"/>
    <w:rsid w:val="00BE1068"/>
    <w:rsid w:val="00BE11CA"/>
    <w:rsid w:val="00BE1208"/>
    <w:rsid w:val="00BE1211"/>
    <w:rsid w:val="00BE1274"/>
    <w:rsid w:val="00BE12A0"/>
    <w:rsid w:val="00BE12FC"/>
    <w:rsid w:val="00BE1321"/>
    <w:rsid w:val="00BE1367"/>
    <w:rsid w:val="00BE1381"/>
    <w:rsid w:val="00BE1385"/>
    <w:rsid w:val="00BE13B0"/>
    <w:rsid w:val="00BE13C8"/>
    <w:rsid w:val="00BE13E4"/>
    <w:rsid w:val="00BE1411"/>
    <w:rsid w:val="00BE14E3"/>
    <w:rsid w:val="00BE150F"/>
    <w:rsid w:val="00BE15A5"/>
    <w:rsid w:val="00BE15B2"/>
    <w:rsid w:val="00BE162F"/>
    <w:rsid w:val="00BE1674"/>
    <w:rsid w:val="00BE1683"/>
    <w:rsid w:val="00BE168A"/>
    <w:rsid w:val="00BE1744"/>
    <w:rsid w:val="00BE176D"/>
    <w:rsid w:val="00BE17B6"/>
    <w:rsid w:val="00BE17F2"/>
    <w:rsid w:val="00BE17FA"/>
    <w:rsid w:val="00BE184D"/>
    <w:rsid w:val="00BE1875"/>
    <w:rsid w:val="00BE18DC"/>
    <w:rsid w:val="00BE191B"/>
    <w:rsid w:val="00BE1930"/>
    <w:rsid w:val="00BE195F"/>
    <w:rsid w:val="00BE19DD"/>
    <w:rsid w:val="00BE19EF"/>
    <w:rsid w:val="00BE1A82"/>
    <w:rsid w:val="00BE1A89"/>
    <w:rsid w:val="00BE1B11"/>
    <w:rsid w:val="00BE1B1C"/>
    <w:rsid w:val="00BE1B26"/>
    <w:rsid w:val="00BE1B43"/>
    <w:rsid w:val="00BE1B4D"/>
    <w:rsid w:val="00BE1BB4"/>
    <w:rsid w:val="00BE1BC9"/>
    <w:rsid w:val="00BE1BCD"/>
    <w:rsid w:val="00BE1C14"/>
    <w:rsid w:val="00BE1C46"/>
    <w:rsid w:val="00BE1C8A"/>
    <w:rsid w:val="00BE1CD2"/>
    <w:rsid w:val="00BE1D1B"/>
    <w:rsid w:val="00BE1E08"/>
    <w:rsid w:val="00BE1E0B"/>
    <w:rsid w:val="00BE1E28"/>
    <w:rsid w:val="00BE1E43"/>
    <w:rsid w:val="00BE1E68"/>
    <w:rsid w:val="00BE1EC6"/>
    <w:rsid w:val="00BE1ECC"/>
    <w:rsid w:val="00BE1EDE"/>
    <w:rsid w:val="00BE1F6B"/>
    <w:rsid w:val="00BE1F72"/>
    <w:rsid w:val="00BE1FA9"/>
    <w:rsid w:val="00BE1FE7"/>
    <w:rsid w:val="00BE201F"/>
    <w:rsid w:val="00BE203F"/>
    <w:rsid w:val="00BE2055"/>
    <w:rsid w:val="00BE2061"/>
    <w:rsid w:val="00BE206E"/>
    <w:rsid w:val="00BE2080"/>
    <w:rsid w:val="00BE20B3"/>
    <w:rsid w:val="00BE2107"/>
    <w:rsid w:val="00BE21A0"/>
    <w:rsid w:val="00BE21D8"/>
    <w:rsid w:val="00BE21E0"/>
    <w:rsid w:val="00BE21FE"/>
    <w:rsid w:val="00BE2282"/>
    <w:rsid w:val="00BE22AC"/>
    <w:rsid w:val="00BE2327"/>
    <w:rsid w:val="00BE23D1"/>
    <w:rsid w:val="00BE23D9"/>
    <w:rsid w:val="00BE23FF"/>
    <w:rsid w:val="00BE2404"/>
    <w:rsid w:val="00BE244C"/>
    <w:rsid w:val="00BE2494"/>
    <w:rsid w:val="00BE24B2"/>
    <w:rsid w:val="00BE2559"/>
    <w:rsid w:val="00BE25C2"/>
    <w:rsid w:val="00BE25C4"/>
    <w:rsid w:val="00BE262F"/>
    <w:rsid w:val="00BE2640"/>
    <w:rsid w:val="00BE264B"/>
    <w:rsid w:val="00BE2681"/>
    <w:rsid w:val="00BE26B4"/>
    <w:rsid w:val="00BE270F"/>
    <w:rsid w:val="00BE279E"/>
    <w:rsid w:val="00BE27C0"/>
    <w:rsid w:val="00BE27CF"/>
    <w:rsid w:val="00BE2819"/>
    <w:rsid w:val="00BE2860"/>
    <w:rsid w:val="00BE2878"/>
    <w:rsid w:val="00BE288B"/>
    <w:rsid w:val="00BE289A"/>
    <w:rsid w:val="00BE28A4"/>
    <w:rsid w:val="00BE290C"/>
    <w:rsid w:val="00BE291A"/>
    <w:rsid w:val="00BE2941"/>
    <w:rsid w:val="00BE294B"/>
    <w:rsid w:val="00BE2954"/>
    <w:rsid w:val="00BE2983"/>
    <w:rsid w:val="00BE29AB"/>
    <w:rsid w:val="00BE29AE"/>
    <w:rsid w:val="00BE29DB"/>
    <w:rsid w:val="00BE2A21"/>
    <w:rsid w:val="00BE2A32"/>
    <w:rsid w:val="00BE2A5C"/>
    <w:rsid w:val="00BE2A67"/>
    <w:rsid w:val="00BE2ABF"/>
    <w:rsid w:val="00BE2AF6"/>
    <w:rsid w:val="00BE2B23"/>
    <w:rsid w:val="00BE2B29"/>
    <w:rsid w:val="00BE2B56"/>
    <w:rsid w:val="00BE2BB5"/>
    <w:rsid w:val="00BE2BBB"/>
    <w:rsid w:val="00BE2C0C"/>
    <w:rsid w:val="00BE2C38"/>
    <w:rsid w:val="00BE2C61"/>
    <w:rsid w:val="00BE2C77"/>
    <w:rsid w:val="00BE2C8D"/>
    <w:rsid w:val="00BE2C93"/>
    <w:rsid w:val="00BE2C94"/>
    <w:rsid w:val="00BE2CCA"/>
    <w:rsid w:val="00BE2CEE"/>
    <w:rsid w:val="00BE2D22"/>
    <w:rsid w:val="00BE2D2A"/>
    <w:rsid w:val="00BE2D83"/>
    <w:rsid w:val="00BE2DB3"/>
    <w:rsid w:val="00BE2E0C"/>
    <w:rsid w:val="00BE2E1F"/>
    <w:rsid w:val="00BE2E54"/>
    <w:rsid w:val="00BE2E71"/>
    <w:rsid w:val="00BE2E7A"/>
    <w:rsid w:val="00BE2F82"/>
    <w:rsid w:val="00BE3019"/>
    <w:rsid w:val="00BE3025"/>
    <w:rsid w:val="00BE3034"/>
    <w:rsid w:val="00BE303E"/>
    <w:rsid w:val="00BE3056"/>
    <w:rsid w:val="00BE308B"/>
    <w:rsid w:val="00BE3098"/>
    <w:rsid w:val="00BE3128"/>
    <w:rsid w:val="00BE313D"/>
    <w:rsid w:val="00BE3161"/>
    <w:rsid w:val="00BE31B6"/>
    <w:rsid w:val="00BE31E8"/>
    <w:rsid w:val="00BE31FA"/>
    <w:rsid w:val="00BE3235"/>
    <w:rsid w:val="00BE3275"/>
    <w:rsid w:val="00BE329A"/>
    <w:rsid w:val="00BE32B4"/>
    <w:rsid w:val="00BE32BA"/>
    <w:rsid w:val="00BE32EF"/>
    <w:rsid w:val="00BE338A"/>
    <w:rsid w:val="00BE33AF"/>
    <w:rsid w:val="00BE33B5"/>
    <w:rsid w:val="00BE33EC"/>
    <w:rsid w:val="00BE343F"/>
    <w:rsid w:val="00BE34A4"/>
    <w:rsid w:val="00BE351F"/>
    <w:rsid w:val="00BE354A"/>
    <w:rsid w:val="00BE3575"/>
    <w:rsid w:val="00BE358A"/>
    <w:rsid w:val="00BE35A1"/>
    <w:rsid w:val="00BE35D0"/>
    <w:rsid w:val="00BE3601"/>
    <w:rsid w:val="00BE360B"/>
    <w:rsid w:val="00BE362E"/>
    <w:rsid w:val="00BE3632"/>
    <w:rsid w:val="00BE3653"/>
    <w:rsid w:val="00BE3690"/>
    <w:rsid w:val="00BE3741"/>
    <w:rsid w:val="00BE3772"/>
    <w:rsid w:val="00BE3773"/>
    <w:rsid w:val="00BE378D"/>
    <w:rsid w:val="00BE3792"/>
    <w:rsid w:val="00BE379F"/>
    <w:rsid w:val="00BE381B"/>
    <w:rsid w:val="00BE3826"/>
    <w:rsid w:val="00BE3911"/>
    <w:rsid w:val="00BE3927"/>
    <w:rsid w:val="00BE393E"/>
    <w:rsid w:val="00BE3988"/>
    <w:rsid w:val="00BE3AD6"/>
    <w:rsid w:val="00BE3B11"/>
    <w:rsid w:val="00BE3B1F"/>
    <w:rsid w:val="00BE3B42"/>
    <w:rsid w:val="00BE3B8B"/>
    <w:rsid w:val="00BE3BAF"/>
    <w:rsid w:val="00BE3BEB"/>
    <w:rsid w:val="00BE3BF2"/>
    <w:rsid w:val="00BE3C23"/>
    <w:rsid w:val="00BE3C37"/>
    <w:rsid w:val="00BE3C7E"/>
    <w:rsid w:val="00BE3C96"/>
    <w:rsid w:val="00BE3CB3"/>
    <w:rsid w:val="00BE3D09"/>
    <w:rsid w:val="00BE3D2D"/>
    <w:rsid w:val="00BE3DF0"/>
    <w:rsid w:val="00BE3E67"/>
    <w:rsid w:val="00BE3F1B"/>
    <w:rsid w:val="00BE3F23"/>
    <w:rsid w:val="00BE3F54"/>
    <w:rsid w:val="00BE3FC3"/>
    <w:rsid w:val="00BE4018"/>
    <w:rsid w:val="00BE4053"/>
    <w:rsid w:val="00BE4082"/>
    <w:rsid w:val="00BE408D"/>
    <w:rsid w:val="00BE40A2"/>
    <w:rsid w:val="00BE40C9"/>
    <w:rsid w:val="00BE4116"/>
    <w:rsid w:val="00BE4130"/>
    <w:rsid w:val="00BE415C"/>
    <w:rsid w:val="00BE4192"/>
    <w:rsid w:val="00BE41AC"/>
    <w:rsid w:val="00BE41AF"/>
    <w:rsid w:val="00BE41B6"/>
    <w:rsid w:val="00BE41CE"/>
    <w:rsid w:val="00BE421E"/>
    <w:rsid w:val="00BE4267"/>
    <w:rsid w:val="00BE4270"/>
    <w:rsid w:val="00BE427D"/>
    <w:rsid w:val="00BE4283"/>
    <w:rsid w:val="00BE42A0"/>
    <w:rsid w:val="00BE431F"/>
    <w:rsid w:val="00BE43DD"/>
    <w:rsid w:val="00BE4461"/>
    <w:rsid w:val="00BE4510"/>
    <w:rsid w:val="00BE456F"/>
    <w:rsid w:val="00BE4643"/>
    <w:rsid w:val="00BE4664"/>
    <w:rsid w:val="00BE472A"/>
    <w:rsid w:val="00BE4742"/>
    <w:rsid w:val="00BE476B"/>
    <w:rsid w:val="00BE4776"/>
    <w:rsid w:val="00BE47A8"/>
    <w:rsid w:val="00BE47C3"/>
    <w:rsid w:val="00BE47FE"/>
    <w:rsid w:val="00BE4814"/>
    <w:rsid w:val="00BE4835"/>
    <w:rsid w:val="00BE4855"/>
    <w:rsid w:val="00BE48EF"/>
    <w:rsid w:val="00BE4946"/>
    <w:rsid w:val="00BE496A"/>
    <w:rsid w:val="00BE497B"/>
    <w:rsid w:val="00BE49A2"/>
    <w:rsid w:val="00BE49DE"/>
    <w:rsid w:val="00BE4A8A"/>
    <w:rsid w:val="00BE4AC4"/>
    <w:rsid w:val="00BE4AD1"/>
    <w:rsid w:val="00BE4AED"/>
    <w:rsid w:val="00BE4B0C"/>
    <w:rsid w:val="00BE4B6A"/>
    <w:rsid w:val="00BE4B89"/>
    <w:rsid w:val="00BE4BB4"/>
    <w:rsid w:val="00BE4D07"/>
    <w:rsid w:val="00BE4D8F"/>
    <w:rsid w:val="00BE4DAA"/>
    <w:rsid w:val="00BE4DC7"/>
    <w:rsid w:val="00BE4DE5"/>
    <w:rsid w:val="00BE4DF8"/>
    <w:rsid w:val="00BE4E2E"/>
    <w:rsid w:val="00BE4ECC"/>
    <w:rsid w:val="00BE4EDF"/>
    <w:rsid w:val="00BE4FE1"/>
    <w:rsid w:val="00BE509B"/>
    <w:rsid w:val="00BE5115"/>
    <w:rsid w:val="00BE5175"/>
    <w:rsid w:val="00BE5199"/>
    <w:rsid w:val="00BE51F3"/>
    <w:rsid w:val="00BE5284"/>
    <w:rsid w:val="00BE535C"/>
    <w:rsid w:val="00BE5378"/>
    <w:rsid w:val="00BE53E7"/>
    <w:rsid w:val="00BE5411"/>
    <w:rsid w:val="00BE543A"/>
    <w:rsid w:val="00BE5470"/>
    <w:rsid w:val="00BE5479"/>
    <w:rsid w:val="00BE54C5"/>
    <w:rsid w:val="00BE54F5"/>
    <w:rsid w:val="00BE5545"/>
    <w:rsid w:val="00BE5642"/>
    <w:rsid w:val="00BE56C1"/>
    <w:rsid w:val="00BE56EC"/>
    <w:rsid w:val="00BE5716"/>
    <w:rsid w:val="00BE5737"/>
    <w:rsid w:val="00BE575E"/>
    <w:rsid w:val="00BE5796"/>
    <w:rsid w:val="00BE57EE"/>
    <w:rsid w:val="00BE581F"/>
    <w:rsid w:val="00BE585A"/>
    <w:rsid w:val="00BE5868"/>
    <w:rsid w:val="00BE58A1"/>
    <w:rsid w:val="00BE58A7"/>
    <w:rsid w:val="00BE58C5"/>
    <w:rsid w:val="00BE5912"/>
    <w:rsid w:val="00BE59BD"/>
    <w:rsid w:val="00BE59F6"/>
    <w:rsid w:val="00BE5A21"/>
    <w:rsid w:val="00BE5AA9"/>
    <w:rsid w:val="00BE5AF6"/>
    <w:rsid w:val="00BE5B01"/>
    <w:rsid w:val="00BE5B67"/>
    <w:rsid w:val="00BE5B75"/>
    <w:rsid w:val="00BE5BD9"/>
    <w:rsid w:val="00BE5BF4"/>
    <w:rsid w:val="00BE5C2C"/>
    <w:rsid w:val="00BE5CD1"/>
    <w:rsid w:val="00BE5D12"/>
    <w:rsid w:val="00BE5D2D"/>
    <w:rsid w:val="00BE5D42"/>
    <w:rsid w:val="00BE5D6C"/>
    <w:rsid w:val="00BE5D73"/>
    <w:rsid w:val="00BE5D7C"/>
    <w:rsid w:val="00BE5D95"/>
    <w:rsid w:val="00BE5DD2"/>
    <w:rsid w:val="00BE5E05"/>
    <w:rsid w:val="00BE5E11"/>
    <w:rsid w:val="00BE5E56"/>
    <w:rsid w:val="00BE5EA1"/>
    <w:rsid w:val="00BE5F1C"/>
    <w:rsid w:val="00BE5F93"/>
    <w:rsid w:val="00BE5FF8"/>
    <w:rsid w:val="00BE6066"/>
    <w:rsid w:val="00BE60B3"/>
    <w:rsid w:val="00BE619B"/>
    <w:rsid w:val="00BE61E6"/>
    <w:rsid w:val="00BE6215"/>
    <w:rsid w:val="00BE62F6"/>
    <w:rsid w:val="00BE6326"/>
    <w:rsid w:val="00BE632A"/>
    <w:rsid w:val="00BE634E"/>
    <w:rsid w:val="00BE638B"/>
    <w:rsid w:val="00BE63E9"/>
    <w:rsid w:val="00BE63F5"/>
    <w:rsid w:val="00BE645E"/>
    <w:rsid w:val="00BE6571"/>
    <w:rsid w:val="00BE6580"/>
    <w:rsid w:val="00BE6583"/>
    <w:rsid w:val="00BE65F3"/>
    <w:rsid w:val="00BE65F6"/>
    <w:rsid w:val="00BE6643"/>
    <w:rsid w:val="00BE664F"/>
    <w:rsid w:val="00BE6651"/>
    <w:rsid w:val="00BE6674"/>
    <w:rsid w:val="00BE670D"/>
    <w:rsid w:val="00BE6726"/>
    <w:rsid w:val="00BE6789"/>
    <w:rsid w:val="00BE6796"/>
    <w:rsid w:val="00BE67B5"/>
    <w:rsid w:val="00BE67E6"/>
    <w:rsid w:val="00BE680E"/>
    <w:rsid w:val="00BE694A"/>
    <w:rsid w:val="00BE6979"/>
    <w:rsid w:val="00BE6980"/>
    <w:rsid w:val="00BE6A22"/>
    <w:rsid w:val="00BE6A7B"/>
    <w:rsid w:val="00BE6AC6"/>
    <w:rsid w:val="00BE6AC9"/>
    <w:rsid w:val="00BE6AED"/>
    <w:rsid w:val="00BE6B02"/>
    <w:rsid w:val="00BE6B36"/>
    <w:rsid w:val="00BE6B81"/>
    <w:rsid w:val="00BE6C74"/>
    <w:rsid w:val="00BE6C75"/>
    <w:rsid w:val="00BE6C95"/>
    <w:rsid w:val="00BE6C98"/>
    <w:rsid w:val="00BE6D80"/>
    <w:rsid w:val="00BE6D88"/>
    <w:rsid w:val="00BE6DC6"/>
    <w:rsid w:val="00BE6E42"/>
    <w:rsid w:val="00BE6E5A"/>
    <w:rsid w:val="00BE6E73"/>
    <w:rsid w:val="00BE6E88"/>
    <w:rsid w:val="00BE6E91"/>
    <w:rsid w:val="00BE6EC2"/>
    <w:rsid w:val="00BE6F1E"/>
    <w:rsid w:val="00BE6F42"/>
    <w:rsid w:val="00BE6F57"/>
    <w:rsid w:val="00BE6FAB"/>
    <w:rsid w:val="00BE6FFF"/>
    <w:rsid w:val="00BE70F4"/>
    <w:rsid w:val="00BE7124"/>
    <w:rsid w:val="00BE716F"/>
    <w:rsid w:val="00BE717F"/>
    <w:rsid w:val="00BE718F"/>
    <w:rsid w:val="00BE7199"/>
    <w:rsid w:val="00BE71B6"/>
    <w:rsid w:val="00BE71B8"/>
    <w:rsid w:val="00BE71CC"/>
    <w:rsid w:val="00BE7220"/>
    <w:rsid w:val="00BE7223"/>
    <w:rsid w:val="00BE725A"/>
    <w:rsid w:val="00BE72C2"/>
    <w:rsid w:val="00BE72D5"/>
    <w:rsid w:val="00BE731B"/>
    <w:rsid w:val="00BE7380"/>
    <w:rsid w:val="00BE7381"/>
    <w:rsid w:val="00BE739A"/>
    <w:rsid w:val="00BE73BD"/>
    <w:rsid w:val="00BE73C2"/>
    <w:rsid w:val="00BE73D0"/>
    <w:rsid w:val="00BE73E0"/>
    <w:rsid w:val="00BE7422"/>
    <w:rsid w:val="00BE7443"/>
    <w:rsid w:val="00BE74AC"/>
    <w:rsid w:val="00BE7533"/>
    <w:rsid w:val="00BE7574"/>
    <w:rsid w:val="00BE7649"/>
    <w:rsid w:val="00BE765C"/>
    <w:rsid w:val="00BE765F"/>
    <w:rsid w:val="00BE769C"/>
    <w:rsid w:val="00BE76E9"/>
    <w:rsid w:val="00BE76F8"/>
    <w:rsid w:val="00BE7714"/>
    <w:rsid w:val="00BE778D"/>
    <w:rsid w:val="00BE7795"/>
    <w:rsid w:val="00BE78BD"/>
    <w:rsid w:val="00BE78DF"/>
    <w:rsid w:val="00BE78FC"/>
    <w:rsid w:val="00BE7933"/>
    <w:rsid w:val="00BE7942"/>
    <w:rsid w:val="00BE7972"/>
    <w:rsid w:val="00BE799A"/>
    <w:rsid w:val="00BE7A92"/>
    <w:rsid w:val="00BE7AB3"/>
    <w:rsid w:val="00BE7AC0"/>
    <w:rsid w:val="00BE7B22"/>
    <w:rsid w:val="00BE7BE8"/>
    <w:rsid w:val="00BE7C0C"/>
    <w:rsid w:val="00BE7C17"/>
    <w:rsid w:val="00BE7C5D"/>
    <w:rsid w:val="00BE7CCD"/>
    <w:rsid w:val="00BE7CEE"/>
    <w:rsid w:val="00BE7D02"/>
    <w:rsid w:val="00BE7D57"/>
    <w:rsid w:val="00BE7D68"/>
    <w:rsid w:val="00BE7E58"/>
    <w:rsid w:val="00BE7E6E"/>
    <w:rsid w:val="00BE7E92"/>
    <w:rsid w:val="00BE7FA2"/>
    <w:rsid w:val="00BE7FDB"/>
    <w:rsid w:val="00BE7FE8"/>
    <w:rsid w:val="00BF0038"/>
    <w:rsid w:val="00BF0118"/>
    <w:rsid w:val="00BF0160"/>
    <w:rsid w:val="00BF0165"/>
    <w:rsid w:val="00BF0222"/>
    <w:rsid w:val="00BF0230"/>
    <w:rsid w:val="00BF0290"/>
    <w:rsid w:val="00BF02C5"/>
    <w:rsid w:val="00BF02E6"/>
    <w:rsid w:val="00BF0311"/>
    <w:rsid w:val="00BF034A"/>
    <w:rsid w:val="00BF034E"/>
    <w:rsid w:val="00BF036A"/>
    <w:rsid w:val="00BF03B7"/>
    <w:rsid w:val="00BF03BD"/>
    <w:rsid w:val="00BF03DB"/>
    <w:rsid w:val="00BF0404"/>
    <w:rsid w:val="00BF0417"/>
    <w:rsid w:val="00BF053F"/>
    <w:rsid w:val="00BF064E"/>
    <w:rsid w:val="00BF067A"/>
    <w:rsid w:val="00BF067E"/>
    <w:rsid w:val="00BF067F"/>
    <w:rsid w:val="00BF06A3"/>
    <w:rsid w:val="00BF06A5"/>
    <w:rsid w:val="00BF06BC"/>
    <w:rsid w:val="00BF06EC"/>
    <w:rsid w:val="00BF06F0"/>
    <w:rsid w:val="00BF0703"/>
    <w:rsid w:val="00BF0746"/>
    <w:rsid w:val="00BF0758"/>
    <w:rsid w:val="00BF0768"/>
    <w:rsid w:val="00BF07A4"/>
    <w:rsid w:val="00BF07C0"/>
    <w:rsid w:val="00BF083E"/>
    <w:rsid w:val="00BF0846"/>
    <w:rsid w:val="00BF090C"/>
    <w:rsid w:val="00BF0991"/>
    <w:rsid w:val="00BF09AF"/>
    <w:rsid w:val="00BF09DC"/>
    <w:rsid w:val="00BF0A5D"/>
    <w:rsid w:val="00BF0A65"/>
    <w:rsid w:val="00BF0A92"/>
    <w:rsid w:val="00BF0A9C"/>
    <w:rsid w:val="00BF0ADE"/>
    <w:rsid w:val="00BF0B07"/>
    <w:rsid w:val="00BF0B1E"/>
    <w:rsid w:val="00BF0B50"/>
    <w:rsid w:val="00BF0B57"/>
    <w:rsid w:val="00BF0BB3"/>
    <w:rsid w:val="00BF0C3C"/>
    <w:rsid w:val="00BF0C42"/>
    <w:rsid w:val="00BF0C47"/>
    <w:rsid w:val="00BF0C4E"/>
    <w:rsid w:val="00BF0C6E"/>
    <w:rsid w:val="00BF0C70"/>
    <w:rsid w:val="00BF0C8A"/>
    <w:rsid w:val="00BF0E2B"/>
    <w:rsid w:val="00BF0E31"/>
    <w:rsid w:val="00BF0E32"/>
    <w:rsid w:val="00BF0F0C"/>
    <w:rsid w:val="00BF0FA1"/>
    <w:rsid w:val="00BF0FC3"/>
    <w:rsid w:val="00BF0FE7"/>
    <w:rsid w:val="00BF1096"/>
    <w:rsid w:val="00BF10E7"/>
    <w:rsid w:val="00BF1124"/>
    <w:rsid w:val="00BF112C"/>
    <w:rsid w:val="00BF1144"/>
    <w:rsid w:val="00BF1176"/>
    <w:rsid w:val="00BF11FE"/>
    <w:rsid w:val="00BF123E"/>
    <w:rsid w:val="00BF1253"/>
    <w:rsid w:val="00BF12D5"/>
    <w:rsid w:val="00BF1428"/>
    <w:rsid w:val="00BF1449"/>
    <w:rsid w:val="00BF144B"/>
    <w:rsid w:val="00BF145A"/>
    <w:rsid w:val="00BF1501"/>
    <w:rsid w:val="00BF1520"/>
    <w:rsid w:val="00BF1540"/>
    <w:rsid w:val="00BF15D4"/>
    <w:rsid w:val="00BF15F6"/>
    <w:rsid w:val="00BF163C"/>
    <w:rsid w:val="00BF1670"/>
    <w:rsid w:val="00BF1690"/>
    <w:rsid w:val="00BF16FE"/>
    <w:rsid w:val="00BF1723"/>
    <w:rsid w:val="00BF174B"/>
    <w:rsid w:val="00BF17BD"/>
    <w:rsid w:val="00BF17D4"/>
    <w:rsid w:val="00BF1800"/>
    <w:rsid w:val="00BF185B"/>
    <w:rsid w:val="00BF186E"/>
    <w:rsid w:val="00BF18CC"/>
    <w:rsid w:val="00BF18E1"/>
    <w:rsid w:val="00BF1976"/>
    <w:rsid w:val="00BF19E2"/>
    <w:rsid w:val="00BF19ED"/>
    <w:rsid w:val="00BF1A32"/>
    <w:rsid w:val="00BF1A62"/>
    <w:rsid w:val="00BF1B8E"/>
    <w:rsid w:val="00BF1BE4"/>
    <w:rsid w:val="00BF1C0F"/>
    <w:rsid w:val="00BF1C41"/>
    <w:rsid w:val="00BF1D21"/>
    <w:rsid w:val="00BF1DA3"/>
    <w:rsid w:val="00BF1E6D"/>
    <w:rsid w:val="00BF1E94"/>
    <w:rsid w:val="00BF1EE4"/>
    <w:rsid w:val="00BF1EED"/>
    <w:rsid w:val="00BF1F7F"/>
    <w:rsid w:val="00BF1F8A"/>
    <w:rsid w:val="00BF201E"/>
    <w:rsid w:val="00BF2027"/>
    <w:rsid w:val="00BF2033"/>
    <w:rsid w:val="00BF2044"/>
    <w:rsid w:val="00BF206D"/>
    <w:rsid w:val="00BF20B2"/>
    <w:rsid w:val="00BF2142"/>
    <w:rsid w:val="00BF2168"/>
    <w:rsid w:val="00BF2190"/>
    <w:rsid w:val="00BF21CD"/>
    <w:rsid w:val="00BF21F9"/>
    <w:rsid w:val="00BF22C5"/>
    <w:rsid w:val="00BF2324"/>
    <w:rsid w:val="00BF2376"/>
    <w:rsid w:val="00BF238F"/>
    <w:rsid w:val="00BF2403"/>
    <w:rsid w:val="00BF2410"/>
    <w:rsid w:val="00BF2419"/>
    <w:rsid w:val="00BF2432"/>
    <w:rsid w:val="00BF2462"/>
    <w:rsid w:val="00BF2488"/>
    <w:rsid w:val="00BF250E"/>
    <w:rsid w:val="00BF252D"/>
    <w:rsid w:val="00BF2588"/>
    <w:rsid w:val="00BF25ED"/>
    <w:rsid w:val="00BF2600"/>
    <w:rsid w:val="00BF2605"/>
    <w:rsid w:val="00BF2624"/>
    <w:rsid w:val="00BF2672"/>
    <w:rsid w:val="00BF267B"/>
    <w:rsid w:val="00BF26C1"/>
    <w:rsid w:val="00BF26E6"/>
    <w:rsid w:val="00BF2748"/>
    <w:rsid w:val="00BF2789"/>
    <w:rsid w:val="00BF2819"/>
    <w:rsid w:val="00BF2863"/>
    <w:rsid w:val="00BF2895"/>
    <w:rsid w:val="00BF2897"/>
    <w:rsid w:val="00BF28AD"/>
    <w:rsid w:val="00BF291F"/>
    <w:rsid w:val="00BF2AB1"/>
    <w:rsid w:val="00BF2AE3"/>
    <w:rsid w:val="00BF2AEB"/>
    <w:rsid w:val="00BF2C08"/>
    <w:rsid w:val="00BF2C30"/>
    <w:rsid w:val="00BF2C4F"/>
    <w:rsid w:val="00BF2C6E"/>
    <w:rsid w:val="00BF2CC9"/>
    <w:rsid w:val="00BF2D26"/>
    <w:rsid w:val="00BF2D2D"/>
    <w:rsid w:val="00BF2D3C"/>
    <w:rsid w:val="00BF2E48"/>
    <w:rsid w:val="00BF2E6F"/>
    <w:rsid w:val="00BF2FA2"/>
    <w:rsid w:val="00BF2FEC"/>
    <w:rsid w:val="00BF300B"/>
    <w:rsid w:val="00BF303B"/>
    <w:rsid w:val="00BF3041"/>
    <w:rsid w:val="00BF3060"/>
    <w:rsid w:val="00BF306D"/>
    <w:rsid w:val="00BF307A"/>
    <w:rsid w:val="00BF30D9"/>
    <w:rsid w:val="00BF313C"/>
    <w:rsid w:val="00BF3144"/>
    <w:rsid w:val="00BF31B9"/>
    <w:rsid w:val="00BF31BA"/>
    <w:rsid w:val="00BF3218"/>
    <w:rsid w:val="00BF321F"/>
    <w:rsid w:val="00BF326A"/>
    <w:rsid w:val="00BF32AA"/>
    <w:rsid w:val="00BF32B7"/>
    <w:rsid w:val="00BF32C4"/>
    <w:rsid w:val="00BF3300"/>
    <w:rsid w:val="00BF332C"/>
    <w:rsid w:val="00BF3369"/>
    <w:rsid w:val="00BF3382"/>
    <w:rsid w:val="00BF338E"/>
    <w:rsid w:val="00BF33BA"/>
    <w:rsid w:val="00BF3459"/>
    <w:rsid w:val="00BF349B"/>
    <w:rsid w:val="00BF350E"/>
    <w:rsid w:val="00BF351D"/>
    <w:rsid w:val="00BF353E"/>
    <w:rsid w:val="00BF3565"/>
    <w:rsid w:val="00BF356A"/>
    <w:rsid w:val="00BF3571"/>
    <w:rsid w:val="00BF357D"/>
    <w:rsid w:val="00BF35D6"/>
    <w:rsid w:val="00BF35FB"/>
    <w:rsid w:val="00BF363F"/>
    <w:rsid w:val="00BF3640"/>
    <w:rsid w:val="00BF3646"/>
    <w:rsid w:val="00BF3659"/>
    <w:rsid w:val="00BF3662"/>
    <w:rsid w:val="00BF369A"/>
    <w:rsid w:val="00BF36FE"/>
    <w:rsid w:val="00BF3719"/>
    <w:rsid w:val="00BF3743"/>
    <w:rsid w:val="00BF374C"/>
    <w:rsid w:val="00BF3759"/>
    <w:rsid w:val="00BF37DA"/>
    <w:rsid w:val="00BF37EA"/>
    <w:rsid w:val="00BF37FE"/>
    <w:rsid w:val="00BF383A"/>
    <w:rsid w:val="00BF386E"/>
    <w:rsid w:val="00BF3879"/>
    <w:rsid w:val="00BF38C4"/>
    <w:rsid w:val="00BF38C5"/>
    <w:rsid w:val="00BF38D5"/>
    <w:rsid w:val="00BF38D8"/>
    <w:rsid w:val="00BF38E6"/>
    <w:rsid w:val="00BF393F"/>
    <w:rsid w:val="00BF397B"/>
    <w:rsid w:val="00BF3984"/>
    <w:rsid w:val="00BF398A"/>
    <w:rsid w:val="00BF3A03"/>
    <w:rsid w:val="00BF3A0C"/>
    <w:rsid w:val="00BF3A12"/>
    <w:rsid w:val="00BF3A27"/>
    <w:rsid w:val="00BF3A46"/>
    <w:rsid w:val="00BF3A52"/>
    <w:rsid w:val="00BF3ABB"/>
    <w:rsid w:val="00BF3B86"/>
    <w:rsid w:val="00BF3C42"/>
    <w:rsid w:val="00BF3C72"/>
    <w:rsid w:val="00BF3CE7"/>
    <w:rsid w:val="00BF3D20"/>
    <w:rsid w:val="00BF3D34"/>
    <w:rsid w:val="00BF3D68"/>
    <w:rsid w:val="00BF3E05"/>
    <w:rsid w:val="00BF3E1E"/>
    <w:rsid w:val="00BF3EE0"/>
    <w:rsid w:val="00BF3EE4"/>
    <w:rsid w:val="00BF3EF3"/>
    <w:rsid w:val="00BF3F6B"/>
    <w:rsid w:val="00BF3F7F"/>
    <w:rsid w:val="00BF3F9A"/>
    <w:rsid w:val="00BF3FEB"/>
    <w:rsid w:val="00BF400A"/>
    <w:rsid w:val="00BF40E5"/>
    <w:rsid w:val="00BF40FE"/>
    <w:rsid w:val="00BF412A"/>
    <w:rsid w:val="00BF415C"/>
    <w:rsid w:val="00BF4163"/>
    <w:rsid w:val="00BF4184"/>
    <w:rsid w:val="00BF41D5"/>
    <w:rsid w:val="00BF41DB"/>
    <w:rsid w:val="00BF41DF"/>
    <w:rsid w:val="00BF41FF"/>
    <w:rsid w:val="00BF4210"/>
    <w:rsid w:val="00BF4221"/>
    <w:rsid w:val="00BF422F"/>
    <w:rsid w:val="00BF4242"/>
    <w:rsid w:val="00BF425B"/>
    <w:rsid w:val="00BF428B"/>
    <w:rsid w:val="00BF428E"/>
    <w:rsid w:val="00BF42DB"/>
    <w:rsid w:val="00BF42F2"/>
    <w:rsid w:val="00BF42FE"/>
    <w:rsid w:val="00BF4378"/>
    <w:rsid w:val="00BF4382"/>
    <w:rsid w:val="00BF43A2"/>
    <w:rsid w:val="00BF4404"/>
    <w:rsid w:val="00BF4421"/>
    <w:rsid w:val="00BF4429"/>
    <w:rsid w:val="00BF443F"/>
    <w:rsid w:val="00BF4469"/>
    <w:rsid w:val="00BF447B"/>
    <w:rsid w:val="00BF44E6"/>
    <w:rsid w:val="00BF4521"/>
    <w:rsid w:val="00BF4539"/>
    <w:rsid w:val="00BF455C"/>
    <w:rsid w:val="00BF458C"/>
    <w:rsid w:val="00BF45F0"/>
    <w:rsid w:val="00BF4645"/>
    <w:rsid w:val="00BF465C"/>
    <w:rsid w:val="00BF46D8"/>
    <w:rsid w:val="00BF46F2"/>
    <w:rsid w:val="00BF470A"/>
    <w:rsid w:val="00BF4767"/>
    <w:rsid w:val="00BF478C"/>
    <w:rsid w:val="00BF47A1"/>
    <w:rsid w:val="00BF47A2"/>
    <w:rsid w:val="00BF48CB"/>
    <w:rsid w:val="00BF48D9"/>
    <w:rsid w:val="00BF4933"/>
    <w:rsid w:val="00BF493E"/>
    <w:rsid w:val="00BF49D4"/>
    <w:rsid w:val="00BF49FA"/>
    <w:rsid w:val="00BF4A16"/>
    <w:rsid w:val="00BF4A19"/>
    <w:rsid w:val="00BF4A2D"/>
    <w:rsid w:val="00BF4A32"/>
    <w:rsid w:val="00BF4A68"/>
    <w:rsid w:val="00BF4A6A"/>
    <w:rsid w:val="00BF4A8E"/>
    <w:rsid w:val="00BF4A9F"/>
    <w:rsid w:val="00BF4AB4"/>
    <w:rsid w:val="00BF4B28"/>
    <w:rsid w:val="00BF4BCF"/>
    <w:rsid w:val="00BF4BE0"/>
    <w:rsid w:val="00BF4C87"/>
    <w:rsid w:val="00BF4D42"/>
    <w:rsid w:val="00BF4DBA"/>
    <w:rsid w:val="00BF4DCF"/>
    <w:rsid w:val="00BF4DE3"/>
    <w:rsid w:val="00BF4E13"/>
    <w:rsid w:val="00BF4E37"/>
    <w:rsid w:val="00BF4ECC"/>
    <w:rsid w:val="00BF4EEC"/>
    <w:rsid w:val="00BF4F01"/>
    <w:rsid w:val="00BF4F58"/>
    <w:rsid w:val="00BF4F7B"/>
    <w:rsid w:val="00BF5002"/>
    <w:rsid w:val="00BF505B"/>
    <w:rsid w:val="00BF5060"/>
    <w:rsid w:val="00BF506A"/>
    <w:rsid w:val="00BF51A1"/>
    <w:rsid w:val="00BF51E3"/>
    <w:rsid w:val="00BF51F6"/>
    <w:rsid w:val="00BF5272"/>
    <w:rsid w:val="00BF52AA"/>
    <w:rsid w:val="00BF52BC"/>
    <w:rsid w:val="00BF52D2"/>
    <w:rsid w:val="00BF5340"/>
    <w:rsid w:val="00BF535E"/>
    <w:rsid w:val="00BF53DD"/>
    <w:rsid w:val="00BF53F1"/>
    <w:rsid w:val="00BF542B"/>
    <w:rsid w:val="00BF543E"/>
    <w:rsid w:val="00BF5457"/>
    <w:rsid w:val="00BF5475"/>
    <w:rsid w:val="00BF54E3"/>
    <w:rsid w:val="00BF558E"/>
    <w:rsid w:val="00BF55B8"/>
    <w:rsid w:val="00BF55C8"/>
    <w:rsid w:val="00BF5604"/>
    <w:rsid w:val="00BF5671"/>
    <w:rsid w:val="00BF5676"/>
    <w:rsid w:val="00BF5688"/>
    <w:rsid w:val="00BF570C"/>
    <w:rsid w:val="00BF5742"/>
    <w:rsid w:val="00BF5759"/>
    <w:rsid w:val="00BF5788"/>
    <w:rsid w:val="00BF5796"/>
    <w:rsid w:val="00BF57A3"/>
    <w:rsid w:val="00BF581B"/>
    <w:rsid w:val="00BF5846"/>
    <w:rsid w:val="00BF5883"/>
    <w:rsid w:val="00BF5896"/>
    <w:rsid w:val="00BF59E4"/>
    <w:rsid w:val="00BF5A45"/>
    <w:rsid w:val="00BF5A94"/>
    <w:rsid w:val="00BF5ADC"/>
    <w:rsid w:val="00BF5B43"/>
    <w:rsid w:val="00BF5BAC"/>
    <w:rsid w:val="00BF5C09"/>
    <w:rsid w:val="00BF5C9D"/>
    <w:rsid w:val="00BF5CCD"/>
    <w:rsid w:val="00BF5CD0"/>
    <w:rsid w:val="00BF5D36"/>
    <w:rsid w:val="00BF5DCD"/>
    <w:rsid w:val="00BF5E06"/>
    <w:rsid w:val="00BF5E22"/>
    <w:rsid w:val="00BF5E28"/>
    <w:rsid w:val="00BF5EF7"/>
    <w:rsid w:val="00BF5F09"/>
    <w:rsid w:val="00BF5F28"/>
    <w:rsid w:val="00BF5F3A"/>
    <w:rsid w:val="00BF5FBD"/>
    <w:rsid w:val="00BF5FE3"/>
    <w:rsid w:val="00BF6005"/>
    <w:rsid w:val="00BF6049"/>
    <w:rsid w:val="00BF6054"/>
    <w:rsid w:val="00BF612A"/>
    <w:rsid w:val="00BF6141"/>
    <w:rsid w:val="00BF616F"/>
    <w:rsid w:val="00BF6177"/>
    <w:rsid w:val="00BF618C"/>
    <w:rsid w:val="00BF61BC"/>
    <w:rsid w:val="00BF61CA"/>
    <w:rsid w:val="00BF6200"/>
    <w:rsid w:val="00BF620D"/>
    <w:rsid w:val="00BF622A"/>
    <w:rsid w:val="00BF6231"/>
    <w:rsid w:val="00BF627C"/>
    <w:rsid w:val="00BF639B"/>
    <w:rsid w:val="00BF63D2"/>
    <w:rsid w:val="00BF6423"/>
    <w:rsid w:val="00BF6477"/>
    <w:rsid w:val="00BF647A"/>
    <w:rsid w:val="00BF6485"/>
    <w:rsid w:val="00BF649E"/>
    <w:rsid w:val="00BF64AD"/>
    <w:rsid w:val="00BF6517"/>
    <w:rsid w:val="00BF6528"/>
    <w:rsid w:val="00BF6548"/>
    <w:rsid w:val="00BF6577"/>
    <w:rsid w:val="00BF6596"/>
    <w:rsid w:val="00BF65DA"/>
    <w:rsid w:val="00BF65E9"/>
    <w:rsid w:val="00BF65F3"/>
    <w:rsid w:val="00BF667A"/>
    <w:rsid w:val="00BF66BF"/>
    <w:rsid w:val="00BF66F4"/>
    <w:rsid w:val="00BF6713"/>
    <w:rsid w:val="00BF6732"/>
    <w:rsid w:val="00BF678B"/>
    <w:rsid w:val="00BF67D2"/>
    <w:rsid w:val="00BF67DD"/>
    <w:rsid w:val="00BF6895"/>
    <w:rsid w:val="00BF68CC"/>
    <w:rsid w:val="00BF691D"/>
    <w:rsid w:val="00BF6941"/>
    <w:rsid w:val="00BF69FD"/>
    <w:rsid w:val="00BF6A65"/>
    <w:rsid w:val="00BF6A6C"/>
    <w:rsid w:val="00BF6A70"/>
    <w:rsid w:val="00BF6ADB"/>
    <w:rsid w:val="00BF6AE3"/>
    <w:rsid w:val="00BF6B50"/>
    <w:rsid w:val="00BF6B5E"/>
    <w:rsid w:val="00BF6B8D"/>
    <w:rsid w:val="00BF6C6C"/>
    <w:rsid w:val="00BF6C71"/>
    <w:rsid w:val="00BF6C76"/>
    <w:rsid w:val="00BF6CF0"/>
    <w:rsid w:val="00BF6CF3"/>
    <w:rsid w:val="00BF6D24"/>
    <w:rsid w:val="00BF6D92"/>
    <w:rsid w:val="00BF6DC6"/>
    <w:rsid w:val="00BF6DD4"/>
    <w:rsid w:val="00BF6DE9"/>
    <w:rsid w:val="00BF6E36"/>
    <w:rsid w:val="00BF6E84"/>
    <w:rsid w:val="00BF6ED2"/>
    <w:rsid w:val="00BF6F51"/>
    <w:rsid w:val="00BF6F88"/>
    <w:rsid w:val="00BF6F9B"/>
    <w:rsid w:val="00BF6FD4"/>
    <w:rsid w:val="00BF6FEC"/>
    <w:rsid w:val="00BF700D"/>
    <w:rsid w:val="00BF702F"/>
    <w:rsid w:val="00BF7099"/>
    <w:rsid w:val="00BF70AD"/>
    <w:rsid w:val="00BF712B"/>
    <w:rsid w:val="00BF7163"/>
    <w:rsid w:val="00BF7173"/>
    <w:rsid w:val="00BF7174"/>
    <w:rsid w:val="00BF7181"/>
    <w:rsid w:val="00BF71C6"/>
    <w:rsid w:val="00BF71F9"/>
    <w:rsid w:val="00BF722D"/>
    <w:rsid w:val="00BF7299"/>
    <w:rsid w:val="00BF729A"/>
    <w:rsid w:val="00BF72B5"/>
    <w:rsid w:val="00BF7314"/>
    <w:rsid w:val="00BF7340"/>
    <w:rsid w:val="00BF7366"/>
    <w:rsid w:val="00BF73F3"/>
    <w:rsid w:val="00BF7416"/>
    <w:rsid w:val="00BF7455"/>
    <w:rsid w:val="00BF7474"/>
    <w:rsid w:val="00BF7514"/>
    <w:rsid w:val="00BF752B"/>
    <w:rsid w:val="00BF7536"/>
    <w:rsid w:val="00BF75E2"/>
    <w:rsid w:val="00BF765C"/>
    <w:rsid w:val="00BF76B8"/>
    <w:rsid w:val="00BF76D7"/>
    <w:rsid w:val="00BF76E7"/>
    <w:rsid w:val="00BF76F0"/>
    <w:rsid w:val="00BF7748"/>
    <w:rsid w:val="00BF778B"/>
    <w:rsid w:val="00BF77AD"/>
    <w:rsid w:val="00BF7806"/>
    <w:rsid w:val="00BF780D"/>
    <w:rsid w:val="00BF781E"/>
    <w:rsid w:val="00BF78D9"/>
    <w:rsid w:val="00BF78DE"/>
    <w:rsid w:val="00BF7A0C"/>
    <w:rsid w:val="00BF7A27"/>
    <w:rsid w:val="00BF7A4E"/>
    <w:rsid w:val="00BF7A6A"/>
    <w:rsid w:val="00BF7A86"/>
    <w:rsid w:val="00BF7ADE"/>
    <w:rsid w:val="00BF7B17"/>
    <w:rsid w:val="00BF7B75"/>
    <w:rsid w:val="00BF7B7F"/>
    <w:rsid w:val="00BF7B8D"/>
    <w:rsid w:val="00BF7B9D"/>
    <w:rsid w:val="00BF7BF7"/>
    <w:rsid w:val="00BF7C5D"/>
    <w:rsid w:val="00BF7C8C"/>
    <w:rsid w:val="00BF7CC3"/>
    <w:rsid w:val="00BF7CE2"/>
    <w:rsid w:val="00BF7D15"/>
    <w:rsid w:val="00BF7D77"/>
    <w:rsid w:val="00BF7D8A"/>
    <w:rsid w:val="00BF7DA7"/>
    <w:rsid w:val="00BF7DAC"/>
    <w:rsid w:val="00BF7DC4"/>
    <w:rsid w:val="00BF7DDD"/>
    <w:rsid w:val="00BF7E87"/>
    <w:rsid w:val="00BF7F3E"/>
    <w:rsid w:val="00BF7FDA"/>
    <w:rsid w:val="00BF7FDD"/>
    <w:rsid w:val="00C00017"/>
    <w:rsid w:val="00C00020"/>
    <w:rsid w:val="00C0003A"/>
    <w:rsid w:val="00C00099"/>
    <w:rsid w:val="00C000F7"/>
    <w:rsid w:val="00C00115"/>
    <w:rsid w:val="00C00136"/>
    <w:rsid w:val="00C0014E"/>
    <w:rsid w:val="00C00150"/>
    <w:rsid w:val="00C00191"/>
    <w:rsid w:val="00C0019A"/>
    <w:rsid w:val="00C0019E"/>
    <w:rsid w:val="00C001B7"/>
    <w:rsid w:val="00C001DF"/>
    <w:rsid w:val="00C0024D"/>
    <w:rsid w:val="00C0025B"/>
    <w:rsid w:val="00C00280"/>
    <w:rsid w:val="00C002BF"/>
    <w:rsid w:val="00C002DA"/>
    <w:rsid w:val="00C002F9"/>
    <w:rsid w:val="00C0031E"/>
    <w:rsid w:val="00C00324"/>
    <w:rsid w:val="00C0032D"/>
    <w:rsid w:val="00C00347"/>
    <w:rsid w:val="00C003B1"/>
    <w:rsid w:val="00C003C0"/>
    <w:rsid w:val="00C0041F"/>
    <w:rsid w:val="00C00477"/>
    <w:rsid w:val="00C00485"/>
    <w:rsid w:val="00C0049F"/>
    <w:rsid w:val="00C004A3"/>
    <w:rsid w:val="00C00576"/>
    <w:rsid w:val="00C005DB"/>
    <w:rsid w:val="00C005E1"/>
    <w:rsid w:val="00C00632"/>
    <w:rsid w:val="00C006BD"/>
    <w:rsid w:val="00C006FE"/>
    <w:rsid w:val="00C00702"/>
    <w:rsid w:val="00C00743"/>
    <w:rsid w:val="00C007AD"/>
    <w:rsid w:val="00C007CA"/>
    <w:rsid w:val="00C00881"/>
    <w:rsid w:val="00C00892"/>
    <w:rsid w:val="00C0089D"/>
    <w:rsid w:val="00C008F3"/>
    <w:rsid w:val="00C00961"/>
    <w:rsid w:val="00C00978"/>
    <w:rsid w:val="00C009A0"/>
    <w:rsid w:val="00C00AC7"/>
    <w:rsid w:val="00C00B22"/>
    <w:rsid w:val="00C00B2F"/>
    <w:rsid w:val="00C00B34"/>
    <w:rsid w:val="00C00BA3"/>
    <w:rsid w:val="00C00BF4"/>
    <w:rsid w:val="00C00C02"/>
    <w:rsid w:val="00C00C18"/>
    <w:rsid w:val="00C00C4B"/>
    <w:rsid w:val="00C00CAE"/>
    <w:rsid w:val="00C00CC8"/>
    <w:rsid w:val="00C00D18"/>
    <w:rsid w:val="00C00D30"/>
    <w:rsid w:val="00C00DF7"/>
    <w:rsid w:val="00C00F08"/>
    <w:rsid w:val="00C00F85"/>
    <w:rsid w:val="00C00FCE"/>
    <w:rsid w:val="00C00FEF"/>
    <w:rsid w:val="00C01001"/>
    <w:rsid w:val="00C0107D"/>
    <w:rsid w:val="00C01097"/>
    <w:rsid w:val="00C010BE"/>
    <w:rsid w:val="00C011BA"/>
    <w:rsid w:val="00C011E5"/>
    <w:rsid w:val="00C01205"/>
    <w:rsid w:val="00C01266"/>
    <w:rsid w:val="00C0128D"/>
    <w:rsid w:val="00C0131C"/>
    <w:rsid w:val="00C01419"/>
    <w:rsid w:val="00C01443"/>
    <w:rsid w:val="00C014BE"/>
    <w:rsid w:val="00C01500"/>
    <w:rsid w:val="00C01589"/>
    <w:rsid w:val="00C015A0"/>
    <w:rsid w:val="00C01627"/>
    <w:rsid w:val="00C01657"/>
    <w:rsid w:val="00C01721"/>
    <w:rsid w:val="00C01771"/>
    <w:rsid w:val="00C01791"/>
    <w:rsid w:val="00C017D1"/>
    <w:rsid w:val="00C01853"/>
    <w:rsid w:val="00C0187D"/>
    <w:rsid w:val="00C0188B"/>
    <w:rsid w:val="00C01925"/>
    <w:rsid w:val="00C019D6"/>
    <w:rsid w:val="00C01A2B"/>
    <w:rsid w:val="00C01A4A"/>
    <w:rsid w:val="00C01A73"/>
    <w:rsid w:val="00C01B37"/>
    <w:rsid w:val="00C01B90"/>
    <w:rsid w:val="00C01B9E"/>
    <w:rsid w:val="00C01BB3"/>
    <w:rsid w:val="00C01BD1"/>
    <w:rsid w:val="00C01BDB"/>
    <w:rsid w:val="00C01BF5"/>
    <w:rsid w:val="00C01C3F"/>
    <w:rsid w:val="00C01C54"/>
    <w:rsid w:val="00C01C63"/>
    <w:rsid w:val="00C01C8F"/>
    <w:rsid w:val="00C01CB5"/>
    <w:rsid w:val="00C01CE9"/>
    <w:rsid w:val="00C01D28"/>
    <w:rsid w:val="00C01D53"/>
    <w:rsid w:val="00C01D76"/>
    <w:rsid w:val="00C01D78"/>
    <w:rsid w:val="00C01DA6"/>
    <w:rsid w:val="00C01DC1"/>
    <w:rsid w:val="00C01DEA"/>
    <w:rsid w:val="00C01DFE"/>
    <w:rsid w:val="00C01E7F"/>
    <w:rsid w:val="00C01EB5"/>
    <w:rsid w:val="00C01EC2"/>
    <w:rsid w:val="00C01F38"/>
    <w:rsid w:val="00C01F7F"/>
    <w:rsid w:val="00C01FD1"/>
    <w:rsid w:val="00C01FF4"/>
    <w:rsid w:val="00C02021"/>
    <w:rsid w:val="00C02033"/>
    <w:rsid w:val="00C02091"/>
    <w:rsid w:val="00C0209B"/>
    <w:rsid w:val="00C020FD"/>
    <w:rsid w:val="00C021E8"/>
    <w:rsid w:val="00C02209"/>
    <w:rsid w:val="00C0225C"/>
    <w:rsid w:val="00C022BA"/>
    <w:rsid w:val="00C02329"/>
    <w:rsid w:val="00C0232E"/>
    <w:rsid w:val="00C02407"/>
    <w:rsid w:val="00C02427"/>
    <w:rsid w:val="00C024F0"/>
    <w:rsid w:val="00C0256D"/>
    <w:rsid w:val="00C0257F"/>
    <w:rsid w:val="00C025E3"/>
    <w:rsid w:val="00C02619"/>
    <w:rsid w:val="00C02624"/>
    <w:rsid w:val="00C02640"/>
    <w:rsid w:val="00C026C4"/>
    <w:rsid w:val="00C0278A"/>
    <w:rsid w:val="00C02859"/>
    <w:rsid w:val="00C028AF"/>
    <w:rsid w:val="00C029A4"/>
    <w:rsid w:val="00C02A2E"/>
    <w:rsid w:val="00C02A54"/>
    <w:rsid w:val="00C02A5C"/>
    <w:rsid w:val="00C02A86"/>
    <w:rsid w:val="00C02A97"/>
    <w:rsid w:val="00C02AC7"/>
    <w:rsid w:val="00C02ACF"/>
    <w:rsid w:val="00C02B2B"/>
    <w:rsid w:val="00C02B53"/>
    <w:rsid w:val="00C02B6A"/>
    <w:rsid w:val="00C02B7A"/>
    <w:rsid w:val="00C02B9D"/>
    <w:rsid w:val="00C02C1F"/>
    <w:rsid w:val="00C02C40"/>
    <w:rsid w:val="00C02C7B"/>
    <w:rsid w:val="00C02D7C"/>
    <w:rsid w:val="00C02D9A"/>
    <w:rsid w:val="00C02D9D"/>
    <w:rsid w:val="00C02DAD"/>
    <w:rsid w:val="00C02DF8"/>
    <w:rsid w:val="00C02E0C"/>
    <w:rsid w:val="00C02E28"/>
    <w:rsid w:val="00C02E55"/>
    <w:rsid w:val="00C02E74"/>
    <w:rsid w:val="00C02E77"/>
    <w:rsid w:val="00C02E78"/>
    <w:rsid w:val="00C02E91"/>
    <w:rsid w:val="00C02ED0"/>
    <w:rsid w:val="00C02F38"/>
    <w:rsid w:val="00C02F90"/>
    <w:rsid w:val="00C02F91"/>
    <w:rsid w:val="00C02FD9"/>
    <w:rsid w:val="00C03014"/>
    <w:rsid w:val="00C03070"/>
    <w:rsid w:val="00C03111"/>
    <w:rsid w:val="00C03148"/>
    <w:rsid w:val="00C03150"/>
    <w:rsid w:val="00C03170"/>
    <w:rsid w:val="00C0317F"/>
    <w:rsid w:val="00C03180"/>
    <w:rsid w:val="00C03181"/>
    <w:rsid w:val="00C031CE"/>
    <w:rsid w:val="00C0323C"/>
    <w:rsid w:val="00C0324B"/>
    <w:rsid w:val="00C03260"/>
    <w:rsid w:val="00C032B2"/>
    <w:rsid w:val="00C032F6"/>
    <w:rsid w:val="00C03431"/>
    <w:rsid w:val="00C03490"/>
    <w:rsid w:val="00C034BA"/>
    <w:rsid w:val="00C034FF"/>
    <w:rsid w:val="00C0355B"/>
    <w:rsid w:val="00C03586"/>
    <w:rsid w:val="00C035A0"/>
    <w:rsid w:val="00C035D2"/>
    <w:rsid w:val="00C035DF"/>
    <w:rsid w:val="00C0366F"/>
    <w:rsid w:val="00C036A6"/>
    <w:rsid w:val="00C036CD"/>
    <w:rsid w:val="00C03727"/>
    <w:rsid w:val="00C03775"/>
    <w:rsid w:val="00C03792"/>
    <w:rsid w:val="00C03805"/>
    <w:rsid w:val="00C03842"/>
    <w:rsid w:val="00C03896"/>
    <w:rsid w:val="00C038EA"/>
    <w:rsid w:val="00C03944"/>
    <w:rsid w:val="00C03976"/>
    <w:rsid w:val="00C03981"/>
    <w:rsid w:val="00C039B6"/>
    <w:rsid w:val="00C03A36"/>
    <w:rsid w:val="00C03B1A"/>
    <w:rsid w:val="00C03B47"/>
    <w:rsid w:val="00C03B55"/>
    <w:rsid w:val="00C03B74"/>
    <w:rsid w:val="00C03B77"/>
    <w:rsid w:val="00C03BD0"/>
    <w:rsid w:val="00C03BE5"/>
    <w:rsid w:val="00C03C11"/>
    <w:rsid w:val="00C03C60"/>
    <w:rsid w:val="00C03C72"/>
    <w:rsid w:val="00C03C99"/>
    <w:rsid w:val="00C03CA5"/>
    <w:rsid w:val="00C03D37"/>
    <w:rsid w:val="00C03D47"/>
    <w:rsid w:val="00C03D78"/>
    <w:rsid w:val="00C03DB6"/>
    <w:rsid w:val="00C03DFF"/>
    <w:rsid w:val="00C03E46"/>
    <w:rsid w:val="00C03EB4"/>
    <w:rsid w:val="00C03FB5"/>
    <w:rsid w:val="00C03FCC"/>
    <w:rsid w:val="00C03FD3"/>
    <w:rsid w:val="00C03FDB"/>
    <w:rsid w:val="00C03FFF"/>
    <w:rsid w:val="00C0401D"/>
    <w:rsid w:val="00C04030"/>
    <w:rsid w:val="00C04093"/>
    <w:rsid w:val="00C04099"/>
    <w:rsid w:val="00C040C9"/>
    <w:rsid w:val="00C040F1"/>
    <w:rsid w:val="00C04133"/>
    <w:rsid w:val="00C04176"/>
    <w:rsid w:val="00C041AF"/>
    <w:rsid w:val="00C0420B"/>
    <w:rsid w:val="00C0421B"/>
    <w:rsid w:val="00C04245"/>
    <w:rsid w:val="00C042AD"/>
    <w:rsid w:val="00C042E7"/>
    <w:rsid w:val="00C042F7"/>
    <w:rsid w:val="00C042FD"/>
    <w:rsid w:val="00C04314"/>
    <w:rsid w:val="00C0432B"/>
    <w:rsid w:val="00C04346"/>
    <w:rsid w:val="00C04367"/>
    <w:rsid w:val="00C04377"/>
    <w:rsid w:val="00C0437E"/>
    <w:rsid w:val="00C043AF"/>
    <w:rsid w:val="00C043F7"/>
    <w:rsid w:val="00C043F8"/>
    <w:rsid w:val="00C0445F"/>
    <w:rsid w:val="00C04493"/>
    <w:rsid w:val="00C04499"/>
    <w:rsid w:val="00C044B3"/>
    <w:rsid w:val="00C044ED"/>
    <w:rsid w:val="00C04558"/>
    <w:rsid w:val="00C04584"/>
    <w:rsid w:val="00C0459A"/>
    <w:rsid w:val="00C0460F"/>
    <w:rsid w:val="00C04610"/>
    <w:rsid w:val="00C04639"/>
    <w:rsid w:val="00C0463F"/>
    <w:rsid w:val="00C0469C"/>
    <w:rsid w:val="00C046E0"/>
    <w:rsid w:val="00C04723"/>
    <w:rsid w:val="00C0472E"/>
    <w:rsid w:val="00C04734"/>
    <w:rsid w:val="00C04788"/>
    <w:rsid w:val="00C047AC"/>
    <w:rsid w:val="00C047D6"/>
    <w:rsid w:val="00C047FB"/>
    <w:rsid w:val="00C0480D"/>
    <w:rsid w:val="00C04825"/>
    <w:rsid w:val="00C0483F"/>
    <w:rsid w:val="00C0486F"/>
    <w:rsid w:val="00C0489A"/>
    <w:rsid w:val="00C048F3"/>
    <w:rsid w:val="00C0492D"/>
    <w:rsid w:val="00C049B3"/>
    <w:rsid w:val="00C04AB1"/>
    <w:rsid w:val="00C04ABF"/>
    <w:rsid w:val="00C04AD7"/>
    <w:rsid w:val="00C04B42"/>
    <w:rsid w:val="00C04B97"/>
    <w:rsid w:val="00C04BAB"/>
    <w:rsid w:val="00C04BFF"/>
    <w:rsid w:val="00C04C13"/>
    <w:rsid w:val="00C04C26"/>
    <w:rsid w:val="00C04CE7"/>
    <w:rsid w:val="00C04D39"/>
    <w:rsid w:val="00C04DC1"/>
    <w:rsid w:val="00C04DD6"/>
    <w:rsid w:val="00C04E24"/>
    <w:rsid w:val="00C04E8F"/>
    <w:rsid w:val="00C04EB3"/>
    <w:rsid w:val="00C04EBC"/>
    <w:rsid w:val="00C04F03"/>
    <w:rsid w:val="00C04F33"/>
    <w:rsid w:val="00C04F43"/>
    <w:rsid w:val="00C04F83"/>
    <w:rsid w:val="00C04FFD"/>
    <w:rsid w:val="00C05056"/>
    <w:rsid w:val="00C0506D"/>
    <w:rsid w:val="00C0507A"/>
    <w:rsid w:val="00C050DB"/>
    <w:rsid w:val="00C050E3"/>
    <w:rsid w:val="00C0516B"/>
    <w:rsid w:val="00C052BA"/>
    <w:rsid w:val="00C05301"/>
    <w:rsid w:val="00C0539F"/>
    <w:rsid w:val="00C053BE"/>
    <w:rsid w:val="00C0547A"/>
    <w:rsid w:val="00C0547F"/>
    <w:rsid w:val="00C05553"/>
    <w:rsid w:val="00C055AA"/>
    <w:rsid w:val="00C055C5"/>
    <w:rsid w:val="00C055DD"/>
    <w:rsid w:val="00C05613"/>
    <w:rsid w:val="00C05699"/>
    <w:rsid w:val="00C056C8"/>
    <w:rsid w:val="00C056E5"/>
    <w:rsid w:val="00C0572E"/>
    <w:rsid w:val="00C057C6"/>
    <w:rsid w:val="00C057CE"/>
    <w:rsid w:val="00C057D6"/>
    <w:rsid w:val="00C05860"/>
    <w:rsid w:val="00C05862"/>
    <w:rsid w:val="00C05929"/>
    <w:rsid w:val="00C0592D"/>
    <w:rsid w:val="00C05932"/>
    <w:rsid w:val="00C059E7"/>
    <w:rsid w:val="00C059EE"/>
    <w:rsid w:val="00C05A01"/>
    <w:rsid w:val="00C05A9C"/>
    <w:rsid w:val="00C05AC2"/>
    <w:rsid w:val="00C05AE5"/>
    <w:rsid w:val="00C05B41"/>
    <w:rsid w:val="00C05BAB"/>
    <w:rsid w:val="00C05BD8"/>
    <w:rsid w:val="00C05C17"/>
    <w:rsid w:val="00C05C5F"/>
    <w:rsid w:val="00C05C7F"/>
    <w:rsid w:val="00C05D1E"/>
    <w:rsid w:val="00C05D21"/>
    <w:rsid w:val="00C05D31"/>
    <w:rsid w:val="00C05D4F"/>
    <w:rsid w:val="00C05D5A"/>
    <w:rsid w:val="00C05D77"/>
    <w:rsid w:val="00C05DDB"/>
    <w:rsid w:val="00C05E35"/>
    <w:rsid w:val="00C05E62"/>
    <w:rsid w:val="00C05E69"/>
    <w:rsid w:val="00C05E72"/>
    <w:rsid w:val="00C05E7B"/>
    <w:rsid w:val="00C05EB6"/>
    <w:rsid w:val="00C05EB9"/>
    <w:rsid w:val="00C05F3D"/>
    <w:rsid w:val="00C05F52"/>
    <w:rsid w:val="00C05FA8"/>
    <w:rsid w:val="00C05FB5"/>
    <w:rsid w:val="00C05FF7"/>
    <w:rsid w:val="00C06156"/>
    <w:rsid w:val="00C0618C"/>
    <w:rsid w:val="00C061BC"/>
    <w:rsid w:val="00C061CC"/>
    <w:rsid w:val="00C061DE"/>
    <w:rsid w:val="00C06265"/>
    <w:rsid w:val="00C0628E"/>
    <w:rsid w:val="00C06298"/>
    <w:rsid w:val="00C06352"/>
    <w:rsid w:val="00C06378"/>
    <w:rsid w:val="00C0637A"/>
    <w:rsid w:val="00C0638C"/>
    <w:rsid w:val="00C0640B"/>
    <w:rsid w:val="00C064A4"/>
    <w:rsid w:val="00C064F5"/>
    <w:rsid w:val="00C0653E"/>
    <w:rsid w:val="00C0655B"/>
    <w:rsid w:val="00C065AC"/>
    <w:rsid w:val="00C065AF"/>
    <w:rsid w:val="00C065D3"/>
    <w:rsid w:val="00C065DB"/>
    <w:rsid w:val="00C067AB"/>
    <w:rsid w:val="00C067CA"/>
    <w:rsid w:val="00C06935"/>
    <w:rsid w:val="00C06942"/>
    <w:rsid w:val="00C06951"/>
    <w:rsid w:val="00C06981"/>
    <w:rsid w:val="00C069E9"/>
    <w:rsid w:val="00C06A98"/>
    <w:rsid w:val="00C06B06"/>
    <w:rsid w:val="00C06B4C"/>
    <w:rsid w:val="00C06B4F"/>
    <w:rsid w:val="00C06B61"/>
    <w:rsid w:val="00C06BAE"/>
    <w:rsid w:val="00C06BD5"/>
    <w:rsid w:val="00C06C1A"/>
    <w:rsid w:val="00C06C89"/>
    <w:rsid w:val="00C06CA1"/>
    <w:rsid w:val="00C06D1F"/>
    <w:rsid w:val="00C06E2A"/>
    <w:rsid w:val="00C06E62"/>
    <w:rsid w:val="00C06EF3"/>
    <w:rsid w:val="00C06EF7"/>
    <w:rsid w:val="00C06EFE"/>
    <w:rsid w:val="00C06FB3"/>
    <w:rsid w:val="00C06FCE"/>
    <w:rsid w:val="00C06FE6"/>
    <w:rsid w:val="00C0703B"/>
    <w:rsid w:val="00C07060"/>
    <w:rsid w:val="00C070E1"/>
    <w:rsid w:val="00C070F6"/>
    <w:rsid w:val="00C07147"/>
    <w:rsid w:val="00C07156"/>
    <w:rsid w:val="00C0716D"/>
    <w:rsid w:val="00C07245"/>
    <w:rsid w:val="00C0724D"/>
    <w:rsid w:val="00C07253"/>
    <w:rsid w:val="00C07263"/>
    <w:rsid w:val="00C0732E"/>
    <w:rsid w:val="00C0737B"/>
    <w:rsid w:val="00C0742F"/>
    <w:rsid w:val="00C0753D"/>
    <w:rsid w:val="00C07604"/>
    <w:rsid w:val="00C07641"/>
    <w:rsid w:val="00C07690"/>
    <w:rsid w:val="00C076C1"/>
    <w:rsid w:val="00C0770F"/>
    <w:rsid w:val="00C07712"/>
    <w:rsid w:val="00C07786"/>
    <w:rsid w:val="00C07797"/>
    <w:rsid w:val="00C077A8"/>
    <w:rsid w:val="00C0783E"/>
    <w:rsid w:val="00C07841"/>
    <w:rsid w:val="00C0789E"/>
    <w:rsid w:val="00C078A9"/>
    <w:rsid w:val="00C078E7"/>
    <w:rsid w:val="00C0798D"/>
    <w:rsid w:val="00C079A6"/>
    <w:rsid w:val="00C07A3C"/>
    <w:rsid w:val="00C07B1A"/>
    <w:rsid w:val="00C07B1F"/>
    <w:rsid w:val="00C07B2D"/>
    <w:rsid w:val="00C07B91"/>
    <w:rsid w:val="00C07BC0"/>
    <w:rsid w:val="00C07BFA"/>
    <w:rsid w:val="00C07C7A"/>
    <w:rsid w:val="00C07C7C"/>
    <w:rsid w:val="00C07C91"/>
    <w:rsid w:val="00C07D50"/>
    <w:rsid w:val="00C07D73"/>
    <w:rsid w:val="00C07E18"/>
    <w:rsid w:val="00C07F02"/>
    <w:rsid w:val="00C07F09"/>
    <w:rsid w:val="00C07F10"/>
    <w:rsid w:val="00C07F4D"/>
    <w:rsid w:val="00C07F5C"/>
    <w:rsid w:val="00C10031"/>
    <w:rsid w:val="00C101C5"/>
    <w:rsid w:val="00C101E6"/>
    <w:rsid w:val="00C102A2"/>
    <w:rsid w:val="00C102AA"/>
    <w:rsid w:val="00C10315"/>
    <w:rsid w:val="00C10398"/>
    <w:rsid w:val="00C103C1"/>
    <w:rsid w:val="00C103C3"/>
    <w:rsid w:val="00C103F0"/>
    <w:rsid w:val="00C103FC"/>
    <w:rsid w:val="00C10448"/>
    <w:rsid w:val="00C10471"/>
    <w:rsid w:val="00C1047F"/>
    <w:rsid w:val="00C10515"/>
    <w:rsid w:val="00C10528"/>
    <w:rsid w:val="00C10546"/>
    <w:rsid w:val="00C10595"/>
    <w:rsid w:val="00C1061A"/>
    <w:rsid w:val="00C10642"/>
    <w:rsid w:val="00C1066E"/>
    <w:rsid w:val="00C106B7"/>
    <w:rsid w:val="00C106E9"/>
    <w:rsid w:val="00C106EE"/>
    <w:rsid w:val="00C106FD"/>
    <w:rsid w:val="00C10705"/>
    <w:rsid w:val="00C10719"/>
    <w:rsid w:val="00C10770"/>
    <w:rsid w:val="00C1079C"/>
    <w:rsid w:val="00C107AB"/>
    <w:rsid w:val="00C10890"/>
    <w:rsid w:val="00C10893"/>
    <w:rsid w:val="00C108CA"/>
    <w:rsid w:val="00C108EC"/>
    <w:rsid w:val="00C1098E"/>
    <w:rsid w:val="00C109B1"/>
    <w:rsid w:val="00C109DB"/>
    <w:rsid w:val="00C10A19"/>
    <w:rsid w:val="00C10AA8"/>
    <w:rsid w:val="00C10AF8"/>
    <w:rsid w:val="00C10B4D"/>
    <w:rsid w:val="00C10B51"/>
    <w:rsid w:val="00C10B84"/>
    <w:rsid w:val="00C10B96"/>
    <w:rsid w:val="00C10BF2"/>
    <w:rsid w:val="00C10C6E"/>
    <w:rsid w:val="00C10C7D"/>
    <w:rsid w:val="00C10C9F"/>
    <w:rsid w:val="00C10CB7"/>
    <w:rsid w:val="00C10CE9"/>
    <w:rsid w:val="00C10CF9"/>
    <w:rsid w:val="00C10D41"/>
    <w:rsid w:val="00C10D43"/>
    <w:rsid w:val="00C10D55"/>
    <w:rsid w:val="00C10D70"/>
    <w:rsid w:val="00C10E50"/>
    <w:rsid w:val="00C10EE0"/>
    <w:rsid w:val="00C10EE3"/>
    <w:rsid w:val="00C10F93"/>
    <w:rsid w:val="00C10FAD"/>
    <w:rsid w:val="00C10FC8"/>
    <w:rsid w:val="00C11021"/>
    <w:rsid w:val="00C11028"/>
    <w:rsid w:val="00C1107C"/>
    <w:rsid w:val="00C110D1"/>
    <w:rsid w:val="00C11138"/>
    <w:rsid w:val="00C1117B"/>
    <w:rsid w:val="00C111A3"/>
    <w:rsid w:val="00C11261"/>
    <w:rsid w:val="00C112BA"/>
    <w:rsid w:val="00C112E9"/>
    <w:rsid w:val="00C112FE"/>
    <w:rsid w:val="00C11334"/>
    <w:rsid w:val="00C1137E"/>
    <w:rsid w:val="00C113A8"/>
    <w:rsid w:val="00C113C7"/>
    <w:rsid w:val="00C113EF"/>
    <w:rsid w:val="00C1140E"/>
    <w:rsid w:val="00C11469"/>
    <w:rsid w:val="00C11488"/>
    <w:rsid w:val="00C114B6"/>
    <w:rsid w:val="00C11534"/>
    <w:rsid w:val="00C11562"/>
    <w:rsid w:val="00C115B2"/>
    <w:rsid w:val="00C11622"/>
    <w:rsid w:val="00C11625"/>
    <w:rsid w:val="00C11680"/>
    <w:rsid w:val="00C11697"/>
    <w:rsid w:val="00C117DC"/>
    <w:rsid w:val="00C11816"/>
    <w:rsid w:val="00C11839"/>
    <w:rsid w:val="00C11876"/>
    <w:rsid w:val="00C118D4"/>
    <w:rsid w:val="00C118E3"/>
    <w:rsid w:val="00C11929"/>
    <w:rsid w:val="00C11957"/>
    <w:rsid w:val="00C1198F"/>
    <w:rsid w:val="00C119C0"/>
    <w:rsid w:val="00C11A1B"/>
    <w:rsid w:val="00C11A29"/>
    <w:rsid w:val="00C11A96"/>
    <w:rsid w:val="00C11A9B"/>
    <w:rsid w:val="00C11B4F"/>
    <w:rsid w:val="00C11BD5"/>
    <w:rsid w:val="00C11C01"/>
    <w:rsid w:val="00C11C07"/>
    <w:rsid w:val="00C11C5F"/>
    <w:rsid w:val="00C11CCE"/>
    <w:rsid w:val="00C11CD1"/>
    <w:rsid w:val="00C11CFA"/>
    <w:rsid w:val="00C11CFE"/>
    <w:rsid w:val="00C11D39"/>
    <w:rsid w:val="00C11D45"/>
    <w:rsid w:val="00C11DAF"/>
    <w:rsid w:val="00C11DC9"/>
    <w:rsid w:val="00C11DF2"/>
    <w:rsid w:val="00C11EB5"/>
    <w:rsid w:val="00C11EBB"/>
    <w:rsid w:val="00C11F15"/>
    <w:rsid w:val="00C11F35"/>
    <w:rsid w:val="00C11F47"/>
    <w:rsid w:val="00C11F7C"/>
    <w:rsid w:val="00C11F82"/>
    <w:rsid w:val="00C11FA1"/>
    <w:rsid w:val="00C11FDB"/>
    <w:rsid w:val="00C12012"/>
    <w:rsid w:val="00C12022"/>
    <w:rsid w:val="00C12061"/>
    <w:rsid w:val="00C1206B"/>
    <w:rsid w:val="00C120A1"/>
    <w:rsid w:val="00C120D7"/>
    <w:rsid w:val="00C120ED"/>
    <w:rsid w:val="00C12108"/>
    <w:rsid w:val="00C1210B"/>
    <w:rsid w:val="00C12143"/>
    <w:rsid w:val="00C12220"/>
    <w:rsid w:val="00C1222F"/>
    <w:rsid w:val="00C12297"/>
    <w:rsid w:val="00C122A0"/>
    <w:rsid w:val="00C1231E"/>
    <w:rsid w:val="00C12369"/>
    <w:rsid w:val="00C12372"/>
    <w:rsid w:val="00C123E0"/>
    <w:rsid w:val="00C12453"/>
    <w:rsid w:val="00C124D7"/>
    <w:rsid w:val="00C124DD"/>
    <w:rsid w:val="00C124E5"/>
    <w:rsid w:val="00C124F4"/>
    <w:rsid w:val="00C125F6"/>
    <w:rsid w:val="00C12611"/>
    <w:rsid w:val="00C12636"/>
    <w:rsid w:val="00C12687"/>
    <w:rsid w:val="00C126B5"/>
    <w:rsid w:val="00C126BB"/>
    <w:rsid w:val="00C126BC"/>
    <w:rsid w:val="00C126DD"/>
    <w:rsid w:val="00C12715"/>
    <w:rsid w:val="00C1271A"/>
    <w:rsid w:val="00C12795"/>
    <w:rsid w:val="00C127AD"/>
    <w:rsid w:val="00C1286D"/>
    <w:rsid w:val="00C129A7"/>
    <w:rsid w:val="00C129B1"/>
    <w:rsid w:val="00C129D1"/>
    <w:rsid w:val="00C129FD"/>
    <w:rsid w:val="00C12A35"/>
    <w:rsid w:val="00C12AB8"/>
    <w:rsid w:val="00C12AD9"/>
    <w:rsid w:val="00C12B77"/>
    <w:rsid w:val="00C12C33"/>
    <w:rsid w:val="00C12C5A"/>
    <w:rsid w:val="00C12C67"/>
    <w:rsid w:val="00C12C6B"/>
    <w:rsid w:val="00C12C9B"/>
    <w:rsid w:val="00C12D11"/>
    <w:rsid w:val="00C12D46"/>
    <w:rsid w:val="00C12D6C"/>
    <w:rsid w:val="00C12D96"/>
    <w:rsid w:val="00C12DDC"/>
    <w:rsid w:val="00C12DDF"/>
    <w:rsid w:val="00C12E00"/>
    <w:rsid w:val="00C12EDA"/>
    <w:rsid w:val="00C12F2B"/>
    <w:rsid w:val="00C12F96"/>
    <w:rsid w:val="00C12FCC"/>
    <w:rsid w:val="00C12FCF"/>
    <w:rsid w:val="00C12FE0"/>
    <w:rsid w:val="00C12FE2"/>
    <w:rsid w:val="00C1305A"/>
    <w:rsid w:val="00C13095"/>
    <w:rsid w:val="00C130DA"/>
    <w:rsid w:val="00C1311A"/>
    <w:rsid w:val="00C131AC"/>
    <w:rsid w:val="00C131E9"/>
    <w:rsid w:val="00C13260"/>
    <w:rsid w:val="00C132C6"/>
    <w:rsid w:val="00C13347"/>
    <w:rsid w:val="00C1336B"/>
    <w:rsid w:val="00C13378"/>
    <w:rsid w:val="00C133F3"/>
    <w:rsid w:val="00C134D4"/>
    <w:rsid w:val="00C134FE"/>
    <w:rsid w:val="00C13510"/>
    <w:rsid w:val="00C1351F"/>
    <w:rsid w:val="00C135DC"/>
    <w:rsid w:val="00C13605"/>
    <w:rsid w:val="00C13688"/>
    <w:rsid w:val="00C1369D"/>
    <w:rsid w:val="00C136A6"/>
    <w:rsid w:val="00C136B4"/>
    <w:rsid w:val="00C13751"/>
    <w:rsid w:val="00C1376A"/>
    <w:rsid w:val="00C13898"/>
    <w:rsid w:val="00C138E2"/>
    <w:rsid w:val="00C1390D"/>
    <w:rsid w:val="00C13964"/>
    <w:rsid w:val="00C13970"/>
    <w:rsid w:val="00C139B5"/>
    <w:rsid w:val="00C139C9"/>
    <w:rsid w:val="00C139E8"/>
    <w:rsid w:val="00C13A47"/>
    <w:rsid w:val="00C13AA0"/>
    <w:rsid w:val="00C13AD6"/>
    <w:rsid w:val="00C13AED"/>
    <w:rsid w:val="00C13B69"/>
    <w:rsid w:val="00C13B6C"/>
    <w:rsid w:val="00C13BB6"/>
    <w:rsid w:val="00C13BCF"/>
    <w:rsid w:val="00C13C04"/>
    <w:rsid w:val="00C13C17"/>
    <w:rsid w:val="00C13C1B"/>
    <w:rsid w:val="00C13CD3"/>
    <w:rsid w:val="00C13D53"/>
    <w:rsid w:val="00C13D81"/>
    <w:rsid w:val="00C13DB1"/>
    <w:rsid w:val="00C13E24"/>
    <w:rsid w:val="00C13EC0"/>
    <w:rsid w:val="00C13EE1"/>
    <w:rsid w:val="00C13F10"/>
    <w:rsid w:val="00C13F7E"/>
    <w:rsid w:val="00C13FF7"/>
    <w:rsid w:val="00C14039"/>
    <w:rsid w:val="00C14042"/>
    <w:rsid w:val="00C1408F"/>
    <w:rsid w:val="00C1409A"/>
    <w:rsid w:val="00C14165"/>
    <w:rsid w:val="00C14200"/>
    <w:rsid w:val="00C14232"/>
    <w:rsid w:val="00C1423A"/>
    <w:rsid w:val="00C14338"/>
    <w:rsid w:val="00C143A2"/>
    <w:rsid w:val="00C1440B"/>
    <w:rsid w:val="00C1442B"/>
    <w:rsid w:val="00C14471"/>
    <w:rsid w:val="00C144BF"/>
    <w:rsid w:val="00C1454E"/>
    <w:rsid w:val="00C14553"/>
    <w:rsid w:val="00C14568"/>
    <w:rsid w:val="00C145C3"/>
    <w:rsid w:val="00C145CA"/>
    <w:rsid w:val="00C145CF"/>
    <w:rsid w:val="00C1465C"/>
    <w:rsid w:val="00C146C5"/>
    <w:rsid w:val="00C146D4"/>
    <w:rsid w:val="00C146D5"/>
    <w:rsid w:val="00C1470F"/>
    <w:rsid w:val="00C14712"/>
    <w:rsid w:val="00C14747"/>
    <w:rsid w:val="00C14772"/>
    <w:rsid w:val="00C1478B"/>
    <w:rsid w:val="00C14791"/>
    <w:rsid w:val="00C147A5"/>
    <w:rsid w:val="00C147EA"/>
    <w:rsid w:val="00C14808"/>
    <w:rsid w:val="00C148E4"/>
    <w:rsid w:val="00C14917"/>
    <w:rsid w:val="00C14927"/>
    <w:rsid w:val="00C14981"/>
    <w:rsid w:val="00C1498B"/>
    <w:rsid w:val="00C14998"/>
    <w:rsid w:val="00C14A40"/>
    <w:rsid w:val="00C14A4D"/>
    <w:rsid w:val="00C14A79"/>
    <w:rsid w:val="00C14AA1"/>
    <w:rsid w:val="00C14B33"/>
    <w:rsid w:val="00C14B58"/>
    <w:rsid w:val="00C14BD0"/>
    <w:rsid w:val="00C14BE4"/>
    <w:rsid w:val="00C14C3A"/>
    <w:rsid w:val="00C14C63"/>
    <w:rsid w:val="00C14C89"/>
    <w:rsid w:val="00C14D6D"/>
    <w:rsid w:val="00C14D97"/>
    <w:rsid w:val="00C14E13"/>
    <w:rsid w:val="00C14E2B"/>
    <w:rsid w:val="00C14E49"/>
    <w:rsid w:val="00C14E82"/>
    <w:rsid w:val="00C14E95"/>
    <w:rsid w:val="00C14EAD"/>
    <w:rsid w:val="00C14ECA"/>
    <w:rsid w:val="00C14F22"/>
    <w:rsid w:val="00C14F51"/>
    <w:rsid w:val="00C14F5C"/>
    <w:rsid w:val="00C15067"/>
    <w:rsid w:val="00C15081"/>
    <w:rsid w:val="00C15082"/>
    <w:rsid w:val="00C150A6"/>
    <w:rsid w:val="00C150AC"/>
    <w:rsid w:val="00C15133"/>
    <w:rsid w:val="00C1516C"/>
    <w:rsid w:val="00C1518B"/>
    <w:rsid w:val="00C15190"/>
    <w:rsid w:val="00C15206"/>
    <w:rsid w:val="00C15231"/>
    <w:rsid w:val="00C152AF"/>
    <w:rsid w:val="00C153A5"/>
    <w:rsid w:val="00C153BA"/>
    <w:rsid w:val="00C153F7"/>
    <w:rsid w:val="00C15447"/>
    <w:rsid w:val="00C15466"/>
    <w:rsid w:val="00C15499"/>
    <w:rsid w:val="00C154D0"/>
    <w:rsid w:val="00C154F6"/>
    <w:rsid w:val="00C15517"/>
    <w:rsid w:val="00C155D9"/>
    <w:rsid w:val="00C1561B"/>
    <w:rsid w:val="00C15624"/>
    <w:rsid w:val="00C15654"/>
    <w:rsid w:val="00C15663"/>
    <w:rsid w:val="00C15682"/>
    <w:rsid w:val="00C15711"/>
    <w:rsid w:val="00C157A8"/>
    <w:rsid w:val="00C157AB"/>
    <w:rsid w:val="00C157FF"/>
    <w:rsid w:val="00C1580A"/>
    <w:rsid w:val="00C1585D"/>
    <w:rsid w:val="00C15869"/>
    <w:rsid w:val="00C15940"/>
    <w:rsid w:val="00C1595F"/>
    <w:rsid w:val="00C15999"/>
    <w:rsid w:val="00C15A87"/>
    <w:rsid w:val="00C15AA4"/>
    <w:rsid w:val="00C15AC7"/>
    <w:rsid w:val="00C15B4F"/>
    <w:rsid w:val="00C15BC0"/>
    <w:rsid w:val="00C15BF1"/>
    <w:rsid w:val="00C15C2B"/>
    <w:rsid w:val="00C15C55"/>
    <w:rsid w:val="00C15CCB"/>
    <w:rsid w:val="00C15CCC"/>
    <w:rsid w:val="00C15CD0"/>
    <w:rsid w:val="00C15CD7"/>
    <w:rsid w:val="00C15CEE"/>
    <w:rsid w:val="00C15CFF"/>
    <w:rsid w:val="00C15D0D"/>
    <w:rsid w:val="00C15E03"/>
    <w:rsid w:val="00C15E27"/>
    <w:rsid w:val="00C15E46"/>
    <w:rsid w:val="00C15E67"/>
    <w:rsid w:val="00C15F39"/>
    <w:rsid w:val="00C15F3D"/>
    <w:rsid w:val="00C15F9A"/>
    <w:rsid w:val="00C15FA7"/>
    <w:rsid w:val="00C15FEB"/>
    <w:rsid w:val="00C160CB"/>
    <w:rsid w:val="00C1612F"/>
    <w:rsid w:val="00C16143"/>
    <w:rsid w:val="00C16156"/>
    <w:rsid w:val="00C16158"/>
    <w:rsid w:val="00C16189"/>
    <w:rsid w:val="00C161AD"/>
    <w:rsid w:val="00C161B9"/>
    <w:rsid w:val="00C16210"/>
    <w:rsid w:val="00C162B9"/>
    <w:rsid w:val="00C162D9"/>
    <w:rsid w:val="00C162F8"/>
    <w:rsid w:val="00C16346"/>
    <w:rsid w:val="00C1638E"/>
    <w:rsid w:val="00C163C6"/>
    <w:rsid w:val="00C163ED"/>
    <w:rsid w:val="00C16403"/>
    <w:rsid w:val="00C16412"/>
    <w:rsid w:val="00C1645B"/>
    <w:rsid w:val="00C1651B"/>
    <w:rsid w:val="00C16530"/>
    <w:rsid w:val="00C1656B"/>
    <w:rsid w:val="00C165CA"/>
    <w:rsid w:val="00C165DA"/>
    <w:rsid w:val="00C165E7"/>
    <w:rsid w:val="00C165FF"/>
    <w:rsid w:val="00C1660A"/>
    <w:rsid w:val="00C1663D"/>
    <w:rsid w:val="00C16697"/>
    <w:rsid w:val="00C166D2"/>
    <w:rsid w:val="00C167B7"/>
    <w:rsid w:val="00C167B9"/>
    <w:rsid w:val="00C167CF"/>
    <w:rsid w:val="00C167E5"/>
    <w:rsid w:val="00C16837"/>
    <w:rsid w:val="00C168B3"/>
    <w:rsid w:val="00C16915"/>
    <w:rsid w:val="00C16916"/>
    <w:rsid w:val="00C16974"/>
    <w:rsid w:val="00C169AF"/>
    <w:rsid w:val="00C169BE"/>
    <w:rsid w:val="00C169F1"/>
    <w:rsid w:val="00C16A5C"/>
    <w:rsid w:val="00C16A80"/>
    <w:rsid w:val="00C16A84"/>
    <w:rsid w:val="00C16A89"/>
    <w:rsid w:val="00C16A9B"/>
    <w:rsid w:val="00C16ACD"/>
    <w:rsid w:val="00C16AE5"/>
    <w:rsid w:val="00C16B52"/>
    <w:rsid w:val="00C16B58"/>
    <w:rsid w:val="00C16B6D"/>
    <w:rsid w:val="00C16B8A"/>
    <w:rsid w:val="00C16BDD"/>
    <w:rsid w:val="00C16C44"/>
    <w:rsid w:val="00C16C4D"/>
    <w:rsid w:val="00C16CC5"/>
    <w:rsid w:val="00C16D5E"/>
    <w:rsid w:val="00C16E13"/>
    <w:rsid w:val="00C16EA2"/>
    <w:rsid w:val="00C16EFD"/>
    <w:rsid w:val="00C16F70"/>
    <w:rsid w:val="00C16FD8"/>
    <w:rsid w:val="00C17047"/>
    <w:rsid w:val="00C17052"/>
    <w:rsid w:val="00C1707A"/>
    <w:rsid w:val="00C17099"/>
    <w:rsid w:val="00C170B9"/>
    <w:rsid w:val="00C17115"/>
    <w:rsid w:val="00C17173"/>
    <w:rsid w:val="00C17229"/>
    <w:rsid w:val="00C17249"/>
    <w:rsid w:val="00C17268"/>
    <w:rsid w:val="00C172F7"/>
    <w:rsid w:val="00C17306"/>
    <w:rsid w:val="00C17353"/>
    <w:rsid w:val="00C1736B"/>
    <w:rsid w:val="00C173E6"/>
    <w:rsid w:val="00C17402"/>
    <w:rsid w:val="00C1744F"/>
    <w:rsid w:val="00C174E3"/>
    <w:rsid w:val="00C174EF"/>
    <w:rsid w:val="00C17504"/>
    <w:rsid w:val="00C17519"/>
    <w:rsid w:val="00C1752D"/>
    <w:rsid w:val="00C17546"/>
    <w:rsid w:val="00C17559"/>
    <w:rsid w:val="00C17566"/>
    <w:rsid w:val="00C1756B"/>
    <w:rsid w:val="00C1757C"/>
    <w:rsid w:val="00C175BB"/>
    <w:rsid w:val="00C1762D"/>
    <w:rsid w:val="00C176FC"/>
    <w:rsid w:val="00C177DA"/>
    <w:rsid w:val="00C17868"/>
    <w:rsid w:val="00C17951"/>
    <w:rsid w:val="00C17998"/>
    <w:rsid w:val="00C17A0B"/>
    <w:rsid w:val="00C17A12"/>
    <w:rsid w:val="00C17A5B"/>
    <w:rsid w:val="00C17A7E"/>
    <w:rsid w:val="00C17A85"/>
    <w:rsid w:val="00C17B47"/>
    <w:rsid w:val="00C17B5A"/>
    <w:rsid w:val="00C17B6B"/>
    <w:rsid w:val="00C17B73"/>
    <w:rsid w:val="00C17B77"/>
    <w:rsid w:val="00C17BF7"/>
    <w:rsid w:val="00C17C57"/>
    <w:rsid w:val="00C17CFB"/>
    <w:rsid w:val="00C17D16"/>
    <w:rsid w:val="00C17D2B"/>
    <w:rsid w:val="00C17D9A"/>
    <w:rsid w:val="00C17E04"/>
    <w:rsid w:val="00C17EE4"/>
    <w:rsid w:val="00C17F69"/>
    <w:rsid w:val="00C17FAB"/>
    <w:rsid w:val="00C17FC9"/>
    <w:rsid w:val="00C20048"/>
    <w:rsid w:val="00C20079"/>
    <w:rsid w:val="00C200A1"/>
    <w:rsid w:val="00C201B3"/>
    <w:rsid w:val="00C201BD"/>
    <w:rsid w:val="00C201C6"/>
    <w:rsid w:val="00C20214"/>
    <w:rsid w:val="00C20225"/>
    <w:rsid w:val="00C2022C"/>
    <w:rsid w:val="00C20277"/>
    <w:rsid w:val="00C20291"/>
    <w:rsid w:val="00C2031E"/>
    <w:rsid w:val="00C20365"/>
    <w:rsid w:val="00C20367"/>
    <w:rsid w:val="00C20399"/>
    <w:rsid w:val="00C2039D"/>
    <w:rsid w:val="00C203A4"/>
    <w:rsid w:val="00C203A5"/>
    <w:rsid w:val="00C20416"/>
    <w:rsid w:val="00C20438"/>
    <w:rsid w:val="00C2044C"/>
    <w:rsid w:val="00C20489"/>
    <w:rsid w:val="00C20493"/>
    <w:rsid w:val="00C20595"/>
    <w:rsid w:val="00C205D9"/>
    <w:rsid w:val="00C20626"/>
    <w:rsid w:val="00C20668"/>
    <w:rsid w:val="00C2068A"/>
    <w:rsid w:val="00C20714"/>
    <w:rsid w:val="00C20752"/>
    <w:rsid w:val="00C20755"/>
    <w:rsid w:val="00C20768"/>
    <w:rsid w:val="00C20788"/>
    <w:rsid w:val="00C20791"/>
    <w:rsid w:val="00C207C2"/>
    <w:rsid w:val="00C20814"/>
    <w:rsid w:val="00C20889"/>
    <w:rsid w:val="00C208C2"/>
    <w:rsid w:val="00C208C5"/>
    <w:rsid w:val="00C208C9"/>
    <w:rsid w:val="00C20920"/>
    <w:rsid w:val="00C20939"/>
    <w:rsid w:val="00C20985"/>
    <w:rsid w:val="00C20993"/>
    <w:rsid w:val="00C209AF"/>
    <w:rsid w:val="00C209CA"/>
    <w:rsid w:val="00C209ED"/>
    <w:rsid w:val="00C20A6E"/>
    <w:rsid w:val="00C20A83"/>
    <w:rsid w:val="00C20A93"/>
    <w:rsid w:val="00C20A9C"/>
    <w:rsid w:val="00C20AB8"/>
    <w:rsid w:val="00C20ABB"/>
    <w:rsid w:val="00C20B58"/>
    <w:rsid w:val="00C20B67"/>
    <w:rsid w:val="00C20B80"/>
    <w:rsid w:val="00C20B8F"/>
    <w:rsid w:val="00C20CC5"/>
    <w:rsid w:val="00C20CC6"/>
    <w:rsid w:val="00C20D05"/>
    <w:rsid w:val="00C20D51"/>
    <w:rsid w:val="00C20DBD"/>
    <w:rsid w:val="00C20DF6"/>
    <w:rsid w:val="00C20DFA"/>
    <w:rsid w:val="00C20E57"/>
    <w:rsid w:val="00C20E77"/>
    <w:rsid w:val="00C20E7E"/>
    <w:rsid w:val="00C20E88"/>
    <w:rsid w:val="00C20F0C"/>
    <w:rsid w:val="00C20F83"/>
    <w:rsid w:val="00C20FD3"/>
    <w:rsid w:val="00C20FD9"/>
    <w:rsid w:val="00C20FF2"/>
    <w:rsid w:val="00C2102F"/>
    <w:rsid w:val="00C2103C"/>
    <w:rsid w:val="00C21050"/>
    <w:rsid w:val="00C21091"/>
    <w:rsid w:val="00C211B0"/>
    <w:rsid w:val="00C211BD"/>
    <w:rsid w:val="00C21277"/>
    <w:rsid w:val="00C212EE"/>
    <w:rsid w:val="00C21324"/>
    <w:rsid w:val="00C2136A"/>
    <w:rsid w:val="00C21375"/>
    <w:rsid w:val="00C21385"/>
    <w:rsid w:val="00C21396"/>
    <w:rsid w:val="00C213BD"/>
    <w:rsid w:val="00C21466"/>
    <w:rsid w:val="00C2155A"/>
    <w:rsid w:val="00C21586"/>
    <w:rsid w:val="00C2159A"/>
    <w:rsid w:val="00C215EA"/>
    <w:rsid w:val="00C2161D"/>
    <w:rsid w:val="00C21625"/>
    <w:rsid w:val="00C21679"/>
    <w:rsid w:val="00C21686"/>
    <w:rsid w:val="00C216D6"/>
    <w:rsid w:val="00C21740"/>
    <w:rsid w:val="00C2176A"/>
    <w:rsid w:val="00C2177E"/>
    <w:rsid w:val="00C2177F"/>
    <w:rsid w:val="00C217C0"/>
    <w:rsid w:val="00C217D9"/>
    <w:rsid w:val="00C21818"/>
    <w:rsid w:val="00C21828"/>
    <w:rsid w:val="00C21851"/>
    <w:rsid w:val="00C21871"/>
    <w:rsid w:val="00C218B2"/>
    <w:rsid w:val="00C218BD"/>
    <w:rsid w:val="00C218C3"/>
    <w:rsid w:val="00C21916"/>
    <w:rsid w:val="00C21921"/>
    <w:rsid w:val="00C21955"/>
    <w:rsid w:val="00C219AB"/>
    <w:rsid w:val="00C219B8"/>
    <w:rsid w:val="00C21A93"/>
    <w:rsid w:val="00C21A99"/>
    <w:rsid w:val="00C21A9B"/>
    <w:rsid w:val="00C21AAB"/>
    <w:rsid w:val="00C21ABA"/>
    <w:rsid w:val="00C21B8A"/>
    <w:rsid w:val="00C21BBD"/>
    <w:rsid w:val="00C21BC9"/>
    <w:rsid w:val="00C21C34"/>
    <w:rsid w:val="00C21C75"/>
    <w:rsid w:val="00C21D26"/>
    <w:rsid w:val="00C21DC3"/>
    <w:rsid w:val="00C21E3B"/>
    <w:rsid w:val="00C21ECB"/>
    <w:rsid w:val="00C21EEE"/>
    <w:rsid w:val="00C21EFA"/>
    <w:rsid w:val="00C21F2E"/>
    <w:rsid w:val="00C21F8D"/>
    <w:rsid w:val="00C21FA4"/>
    <w:rsid w:val="00C21FA6"/>
    <w:rsid w:val="00C21FAA"/>
    <w:rsid w:val="00C21FCB"/>
    <w:rsid w:val="00C2209C"/>
    <w:rsid w:val="00C220B4"/>
    <w:rsid w:val="00C220D5"/>
    <w:rsid w:val="00C220EE"/>
    <w:rsid w:val="00C220F4"/>
    <w:rsid w:val="00C22163"/>
    <w:rsid w:val="00C2216A"/>
    <w:rsid w:val="00C221B8"/>
    <w:rsid w:val="00C221F8"/>
    <w:rsid w:val="00C22221"/>
    <w:rsid w:val="00C222C4"/>
    <w:rsid w:val="00C222DD"/>
    <w:rsid w:val="00C22320"/>
    <w:rsid w:val="00C22366"/>
    <w:rsid w:val="00C22380"/>
    <w:rsid w:val="00C223AE"/>
    <w:rsid w:val="00C22449"/>
    <w:rsid w:val="00C2245B"/>
    <w:rsid w:val="00C22479"/>
    <w:rsid w:val="00C22493"/>
    <w:rsid w:val="00C224A4"/>
    <w:rsid w:val="00C224DA"/>
    <w:rsid w:val="00C224DB"/>
    <w:rsid w:val="00C224E9"/>
    <w:rsid w:val="00C2251C"/>
    <w:rsid w:val="00C2255A"/>
    <w:rsid w:val="00C2258B"/>
    <w:rsid w:val="00C225EF"/>
    <w:rsid w:val="00C22697"/>
    <w:rsid w:val="00C226A0"/>
    <w:rsid w:val="00C226BA"/>
    <w:rsid w:val="00C226D5"/>
    <w:rsid w:val="00C227C5"/>
    <w:rsid w:val="00C227FD"/>
    <w:rsid w:val="00C227FE"/>
    <w:rsid w:val="00C22848"/>
    <w:rsid w:val="00C2285E"/>
    <w:rsid w:val="00C228BC"/>
    <w:rsid w:val="00C228D9"/>
    <w:rsid w:val="00C228EA"/>
    <w:rsid w:val="00C228FD"/>
    <w:rsid w:val="00C2290E"/>
    <w:rsid w:val="00C22979"/>
    <w:rsid w:val="00C2299C"/>
    <w:rsid w:val="00C229DE"/>
    <w:rsid w:val="00C229F2"/>
    <w:rsid w:val="00C22A48"/>
    <w:rsid w:val="00C22A88"/>
    <w:rsid w:val="00C22B04"/>
    <w:rsid w:val="00C22B3D"/>
    <w:rsid w:val="00C22B3E"/>
    <w:rsid w:val="00C22B85"/>
    <w:rsid w:val="00C22BE2"/>
    <w:rsid w:val="00C22BE3"/>
    <w:rsid w:val="00C22C01"/>
    <w:rsid w:val="00C22C34"/>
    <w:rsid w:val="00C22C5F"/>
    <w:rsid w:val="00C22D9F"/>
    <w:rsid w:val="00C22DB5"/>
    <w:rsid w:val="00C22DED"/>
    <w:rsid w:val="00C22E0D"/>
    <w:rsid w:val="00C22E25"/>
    <w:rsid w:val="00C22E8E"/>
    <w:rsid w:val="00C22EFA"/>
    <w:rsid w:val="00C22F04"/>
    <w:rsid w:val="00C22F2F"/>
    <w:rsid w:val="00C22FD6"/>
    <w:rsid w:val="00C23030"/>
    <w:rsid w:val="00C23087"/>
    <w:rsid w:val="00C230C0"/>
    <w:rsid w:val="00C230DE"/>
    <w:rsid w:val="00C2310B"/>
    <w:rsid w:val="00C23110"/>
    <w:rsid w:val="00C2318A"/>
    <w:rsid w:val="00C23282"/>
    <w:rsid w:val="00C2328B"/>
    <w:rsid w:val="00C232DC"/>
    <w:rsid w:val="00C23300"/>
    <w:rsid w:val="00C23304"/>
    <w:rsid w:val="00C2330A"/>
    <w:rsid w:val="00C2330B"/>
    <w:rsid w:val="00C23311"/>
    <w:rsid w:val="00C2336E"/>
    <w:rsid w:val="00C23376"/>
    <w:rsid w:val="00C23383"/>
    <w:rsid w:val="00C233C2"/>
    <w:rsid w:val="00C233EF"/>
    <w:rsid w:val="00C2344F"/>
    <w:rsid w:val="00C23470"/>
    <w:rsid w:val="00C2347E"/>
    <w:rsid w:val="00C2348A"/>
    <w:rsid w:val="00C234C6"/>
    <w:rsid w:val="00C23531"/>
    <w:rsid w:val="00C23535"/>
    <w:rsid w:val="00C23543"/>
    <w:rsid w:val="00C23560"/>
    <w:rsid w:val="00C2357E"/>
    <w:rsid w:val="00C235E2"/>
    <w:rsid w:val="00C235E8"/>
    <w:rsid w:val="00C23603"/>
    <w:rsid w:val="00C23666"/>
    <w:rsid w:val="00C2369A"/>
    <w:rsid w:val="00C236AB"/>
    <w:rsid w:val="00C23746"/>
    <w:rsid w:val="00C23751"/>
    <w:rsid w:val="00C23771"/>
    <w:rsid w:val="00C23782"/>
    <w:rsid w:val="00C23788"/>
    <w:rsid w:val="00C237D3"/>
    <w:rsid w:val="00C237E4"/>
    <w:rsid w:val="00C23852"/>
    <w:rsid w:val="00C2386F"/>
    <w:rsid w:val="00C23876"/>
    <w:rsid w:val="00C238D9"/>
    <w:rsid w:val="00C238F1"/>
    <w:rsid w:val="00C23996"/>
    <w:rsid w:val="00C239A6"/>
    <w:rsid w:val="00C239C6"/>
    <w:rsid w:val="00C239D8"/>
    <w:rsid w:val="00C23A36"/>
    <w:rsid w:val="00C23A48"/>
    <w:rsid w:val="00C23A4A"/>
    <w:rsid w:val="00C23A5F"/>
    <w:rsid w:val="00C23A6D"/>
    <w:rsid w:val="00C23BFE"/>
    <w:rsid w:val="00C23C47"/>
    <w:rsid w:val="00C23C56"/>
    <w:rsid w:val="00C23C5C"/>
    <w:rsid w:val="00C23C9B"/>
    <w:rsid w:val="00C23CA1"/>
    <w:rsid w:val="00C23D0F"/>
    <w:rsid w:val="00C23D1C"/>
    <w:rsid w:val="00C23D4F"/>
    <w:rsid w:val="00C23D81"/>
    <w:rsid w:val="00C23D91"/>
    <w:rsid w:val="00C23DB0"/>
    <w:rsid w:val="00C23E34"/>
    <w:rsid w:val="00C23E80"/>
    <w:rsid w:val="00C23EB5"/>
    <w:rsid w:val="00C23ECD"/>
    <w:rsid w:val="00C23EEC"/>
    <w:rsid w:val="00C23F06"/>
    <w:rsid w:val="00C23F23"/>
    <w:rsid w:val="00C23F3E"/>
    <w:rsid w:val="00C23F43"/>
    <w:rsid w:val="00C23FEA"/>
    <w:rsid w:val="00C2405A"/>
    <w:rsid w:val="00C24077"/>
    <w:rsid w:val="00C2409E"/>
    <w:rsid w:val="00C240F0"/>
    <w:rsid w:val="00C240FB"/>
    <w:rsid w:val="00C24171"/>
    <w:rsid w:val="00C241B7"/>
    <w:rsid w:val="00C242A9"/>
    <w:rsid w:val="00C242F6"/>
    <w:rsid w:val="00C2430A"/>
    <w:rsid w:val="00C2432F"/>
    <w:rsid w:val="00C2434A"/>
    <w:rsid w:val="00C2434D"/>
    <w:rsid w:val="00C24363"/>
    <w:rsid w:val="00C24397"/>
    <w:rsid w:val="00C243A1"/>
    <w:rsid w:val="00C2442B"/>
    <w:rsid w:val="00C24509"/>
    <w:rsid w:val="00C24570"/>
    <w:rsid w:val="00C24578"/>
    <w:rsid w:val="00C245CC"/>
    <w:rsid w:val="00C2464A"/>
    <w:rsid w:val="00C246EE"/>
    <w:rsid w:val="00C24783"/>
    <w:rsid w:val="00C247C9"/>
    <w:rsid w:val="00C247F1"/>
    <w:rsid w:val="00C24821"/>
    <w:rsid w:val="00C248A3"/>
    <w:rsid w:val="00C248E8"/>
    <w:rsid w:val="00C24A0C"/>
    <w:rsid w:val="00C24A1B"/>
    <w:rsid w:val="00C24A85"/>
    <w:rsid w:val="00C24AC4"/>
    <w:rsid w:val="00C24B2A"/>
    <w:rsid w:val="00C24BA8"/>
    <w:rsid w:val="00C24C2B"/>
    <w:rsid w:val="00C24C38"/>
    <w:rsid w:val="00C24C3F"/>
    <w:rsid w:val="00C24CFC"/>
    <w:rsid w:val="00C24D45"/>
    <w:rsid w:val="00C24D47"/>
    <w:rsid w:val="00C24DB5"/>
    <w:rsid w:val="00C24DCC"/>
    <w:rsid w:val="00C24DEA"/>
    <w:rsid w:val="00C24E78"/>
    <w:rsid w:val="00C24EAC"/>
    <w:rsid w:val="00C24EE2"/>
    <w:rsid w:val="00C24F5D"/>
    <w:rsid w:val="00C24FB3"/>
    <w:rsid w:val="00C24FBA"/>
    <w:rsid w:val="00C24FC5"/>
    <w:rsid w:val="00C24FCA"/>
    <w:rsid w:val="00C2505C"/>
    <w:rsid w:val="00C2510E"/>
    <w:rsid w:val="00C251D5"/>
    <w:rsid w:val="00C251F3"/>
    <w:rsid w:val="00C25249"/>
    <w:rsid w:val="00C252A1"/>
    <w:rsid w:val="00C252A3"/>
    <w:rsid w:val="00C252EA"/>
    <w:rsid w:val="00C2540D"/>
    <w:rsid w:val="00C2542C"/>
    <w:rsid w:val="00C2542F"/>
    <w:rsid w:val="00C25453"/>
    <w:rsid w:val="00C2547A"/>
    <w:rsid w:val="00C2547D"/>
    <w:rsid w:val="00C2549E"/>
    <w:rsid w:val="00C254A0"/>
    <w:rsid w:val="00C254A7"/>
    <w:rsid w:val="00C2559B"/>
    <w:rsid w:val="00C256B9"/>
    <w:rsid w:val="00C25737"/>
    <w:rsid w:val="00C25750"/>
    <w:rsid w:val="00C25768"/>
    <w:rsid w:val="00C2577C"/>
    <w:rsid w:val="00C2578B"/>
    <w:rsid w:val="00C257D7"/>
    <w:rsid w:val="00C257D8"/>
    <w:rsid w:val="00C2580A"/>
    <w:rsid w:val="00C25867"/>
    <w:rsid w:val="00C25872"/>
    <w:rsid w:val="00C2589A"/>
    <w:rsid w:val="00C258D0"/>
    <w:rsid w:val="00C259D4"/>
    <w:rsid w:val="00C25A3F"/>
    <w:rsid w:val="00C25A69"/>
    <w:rsid w:val="00C25AAA"/>
    <w:rsid w:val="00C25ABB"/>
    <w:rsid w:val="00C25B05"/>
    <w:rsid w:val="00C25B19"/>
    <w:rsid w:val="00C25B45"/>
    <w:rsid w:val="00C25B72"/>
    <w:rsid w:val="00C25B83"/>
    <w:rsid w:val="00C25B96"/>
    <w:rsid w:val="00C25BB6"/>
    <w:rsid w:val="00C25BB7"/>
    <w:rsid w:val="00C25BCC"/>
    <w:rsid w:val="00C25BDF"/>
    <w:rsid w:val="00C25C03"/>
    <w:rsid w:val="00C25C7B"/>
    <w:rsid w:val="00C25CA8"/>
    <w:rsid w:val="00C25CF3"/>
    <w:rsid w:val="00C25DC3"/>
    <w:rsid w:val="00C25E02"/>
    <w:rsid w:val="00C25E3C"/>
    <w:rsid w:val="00C25E4A"/>
    <w:rsid w:val="00C25E4B"/>
    <w:rsid w:val="00C25EC0"/>
    <w:rsid w:val="00C25EFF"/>
    <w:rsid w:val="00C25F32"/>
    <w:rsid w:val="00C26016"/>
    <w:rsid w:val="00C26030"/>
    <w:rsid w:val="00C2608B"/>
    <w:rsid w:val="00C260A2"/>
    <w:rsid w:val="00C260C6"/>
    <w:rsid w:val="00C260CA"/>
    <w:rsid w:val="00C2611F"/>
    <w:rsid w:val="00C26164"/>
    <w:rsid w:val="00C26194"/>
    <w:rsid w:val="00C261F1"/>
    <w:rsid w:val="00C26289"/>
    <w:rsid w:val="00C26298"/>
    <w:rsid w:val="00C262C7"/>
    <w:rsid w:val="00C262E6"/>
    <w:rsid w:val="00C26353"/>
    <w:rsid w:val="00C26392"/>
    <w:rsid w:val="00C263A0"/>
    <w:rsid w:val="00C263A9"/>
    <w:rsid w:val="00C263C8"/>
    <w:rsid w:val="00C263EB"/>
    <w:rsid w:val="00C263FD"/>
    <w:rsid w:val="00C26403"/>
    <w:rsid w:val="00C26414"/>
    <w:rsid w:val="00C26458"/>
    <w:rsid w:val="00C26496"/>
    <w:rsid w:val="00C264D3"/>
    <w:rsid w:val="00C26507"/>
    <w:rsid w:val="00C26547"/>
    <w:rsid w:val="00C26672"/>
    <w:rsid w:val="00C267CA"/>
    <w:rsid w:val="00C267DC"/>
    <w:rsid w:val="00C267DD"/>
    <w:rsid w:val="00C267FE"/>
    <w:rsid w:val="00C26823"/>
    <w:rsid w:val="00C26958"/>
    <w:rsid w:val="00C26982"/>
    <w:rsid w:val="00C269BE"/>
    <w:rsid w:val="00C269FF"/>
    <w:rsid w:val="00C26A0B"/>
    <w:rsid w:val="00C26A18"/>
    <w:rsid w:val="00C26ADA"/>
    <w:rsid w:val="00C26B17"/>
    <w:rsid w:val="00C26B20"/>
    <w:rsid w:val="00C26B62"/>
    <w:rsid w:val="00C26BD5"/>
    <w:rsid w:val="00C26BE2"/>
    <w:rsid w:val="00C26C40"/>
    <w:rsid w:val="00C26C4F"/>
    <w:rsid w:val="00C26CDE"/>
    <w:rsid w:val="00C26CE1"/>
    <w:rsid w:val="00C26D5D"/>
    <w:rsid w:val="00C26DAF"/>
    <w:rsid w:val="00C26DC0"/>
    <w:rsid w:val="00C26DDF"/>
    <w:rsid w:val="00C26DFE"/>
    <w:rsid w:val="00C26E1D"/>
    <w:rsid w:val="00C26E25"/>
    <w:rsid w:val="00C26E3B"/>
    <w:rsid w:val="00C26E4E"/>
    <w:rsid w:val="00C26F35"/>
    <w:rsid w:val="00C26F38"/>
    <w:rsid w:val="00C26F57"/>
    <w:rsid w:val="00C26FE6"/>
    <w:rsid w:val="00C27137"/>
    <w:rsid w:val="00C27143"/>
    <w:rsid w:val="00C2717C"/>
    <w:rsid w:val="00C27181"/>
    <w:rsid w:val="00C271BF"/>
    <w:rsid w:val="00C27220"/>
    <w:rsid w:val="00C27241"/>
    <w:rsid w:val="00C2725A"/>
    <w:rsid w:val="00C272AA"/>
    <w:rsid w:val="00C272AB"/>
    <w:rsid w:val="00C2730A"/>
    <w:rsid w:val="00C2730B"/>
    <w:rsid w:val="00C27332"/>
    <w:rsid w:val="00C27347"/>
    <w:rsid w:val="00C27376"/>
    <w:rsid w:val="00C27447"/>
    <w:rsid w:val="00C27475"/>
    <w:rsid w:val="00C274C4"/>
    <w:rsid w:val="00C274E5"/>
    <w:rsid w:val="00C274F5"/>
    <w:rsid w:val="00C27507"/>
    <w:rsid w:val="00C27525"/>
    <w:rsid w:val="00C27533"/>
    <w:rsid w:val="00C2753D"/>
    <w:rsid w:val="00C27608"/>
    <w:rsid w:val="00C27661"/>
    <w:rsid w:val="00C27691"/>
    <w:rsid w:val="00C276A1"/>
    <w:rsid w:val="00C276C4"/>
    <w:rsid w:val="00C276FB"/>
    <w:rsid w:val="00C2771F"/>
    <w:rsid w:val="00C27776"/>
    <w:rsid w:val="00C27820"/>
    <w:rsid w:val="00C27851"/>
    <w:rsid w:val="00C27852"/>
    <w:rsid w:val="00C27857"/>
    <w:rsid w:val="00C27886"/>
    <w:rsid w:val="00C278FF"/>
    <w:rsid w:val="00C27933"/>
    <w:rsid w:val="00C2793B"/>
    <w:rsid w:val="00C27941"/>
    <w:rsid w:val="00C2794E"/>
    <w:rsid w:val="00C27973"/>
    <w:rsid w:val="00C2798F"/>
    <w:rsid w:val="00C27997"/>
    <w:rsid w:val="00C279A7"/>
    <w:rsid w:val="00C279BB"/>
    <w:rsid w:val="00C279C4"/>
    <w:rsid w:val="00C27A55"/>
    <w:rsid w:val="00C27ADD"/>
    <w:rsid w:val="00C27B2F"/>
    <w:rsid w:val="00C27BC2"/>
    <w:rsid w:val="00C27BDF"/>
    <w:rsid w:val="00C27C10"/>
    <w:rsid w:val="00C27C11"/>
    <w:rsid w:val="00C27C16"/>
    <w:rsid w:val="00C27C85"/>
    <w:rsid w:val="00C27CE4"/>
    <w:rsid w:val="00C27D3E"/>
    <w:rsid w:val="00C27D54"/>
    <w:rsid w:val="00C27DD2"/>
    <w:rsid w:val="00C27DD6"/>
    <w:rsid w:val="00C27E15"/>
    <w:rsid w:val="00C27E32"/>
    <w:rsid w:val="00C27ED4"/>
    <w:rsid w:val="00C27EDA"/>
    <w:rsid w:val="00C27EF0"/>
    <w:rsid w:val="00C27F0A"/>
    <w:rsid w:val="00C27F3F"/>
    <w:rsid w:val="00C27F66"/>
    <w:rsid w:val="00C27F95"/>
    <w:rsid w:val="00C27FC5"/>
    <w:rsid w:val="00C27FC9"/>
    <w:rsid w:val="00C30029"/>
    <w:rsid w:val="00C3005A"/>
    <w:rsid w:val="00C30068"/>
    <w:rsid w:val="00C3006A"/>
    <w:rsid w:val="00C300A2"/>
    <w:rsid w:val="00C3011A"/>
    <w:rsid w:val="00C30134"/>
    <w:rsid w:val="00C30138"/>
    <w:rsid w:val="00C3023C"/>
    <w:rsid w:val="00C3025A"/>
    <w:rsid w:val="00C3026F"/>
    <w:rsid w:val="00C3028F"/>
    <w:rsid w:val="00C3029F"/>
    <w:rsid w:val="00C302BD"/>
    <w:rsid w:val="00C302DB"/>
    <w:rsid w:val="00C302FF"/>
    <w:rsid w:val="00C3031E"/>
    <w:rsid w:val="00C3032D"/>
    <w:rsid w:val="00C3038D"/>
    <w:rsid w:val="00C303BD"/>
    <w:rsid w:val="00C30407"/>
    <w:rsid w:val="00C30411"/>
    <w:rsid w:val="00C3041A"/>
    <w:rsid w:val="00C30426"/>
    <w:rsid w:val="00C30475"/>
    <w:rsid w:val="00C3049B"/>
    <w:rsid w:val="00C304E0"/>
    <w:rsid w:val="00C304E9"/>
    <w:rsid w:val="00C3051B"/>
    <w:rsid w:val="00C30547"/>
    <w:rsid w:val="00C30559"/>
    <w:rsid w:val="00C30584"/>
    <w:rsid w:val="00C305AB"/>
    <w:rsid w:val="00C305BC"/>
    <w:rsid w:val="00C30640"/>
    <w:rsid w:val="00C30658"/>
    <w:rsid w:val="00C30660"/>
    <w:rsid w:val="00C30674"/>
    <w:rsid w:val="00C30688"/>
    <w:rsid w:val="00C30739"/>
    <w:rsid w:val="00C3078E"/>
    <w:rsid w:val="00C307AD"/>
    <w:rsid w:val="00C307D6"/>
    <w:rsid w:val="00C308BA"/>
    <w:rsid w:val="00C30922"/>
    <w:rsid w:val="00C3096B"/>
    <w:rsid w:val="00C30974"/>
    <w:rsid w:val="00C30980"/>
    <w:rsid w:val="00C309C5"/>
    <w:rsid w:val="00C30A00"/>
    <w:rsid w:val="00C30A17"/>
    <w:rsid w:val="00C30A1E"/>
    <w:rsid w:val="00C30A2B"/>
    <w:rsid w:val="00C30A61"/>
    <w:rsid w:val="00C30A78"/>
    <w:rsid w:val="00C30AFF"/>
    <w:rsid w:val="00C30B01"/>
    <w:rsid w:val="00C30B46"/>
    <w:rsid w:val="00C30B65"/>
    <w:rsid w:val="00C30B86"/>
    <w:rsid w:val="00C30BB6"/>
    <w:rsid w:val="00C30C16"/>
    <w:rsid w:val="00C30C1A"/>
    <w:rsid w:val="00C30C44"/>
    <w:rsid w:val="00C30C4F"/>
    <w:rsid w:val="00C30C81"/>
    <w:rsid w:val="00C30C90"/>
    <w:rsid w:val="00C30C92"/>
    <w:rsid w:val="00C30CA1"/>
    <w:rsid w:val="00C30CA5"/>
    <w:rsid w:val="00C30DFE"/>
    <w:rsid w:val="00C30E8A"/>
    <w:rsid w:val="00C30F21"/>
    <w:rsid w:val="00C30F3C"/>
    <w:rsid w:val="00C30F58"/>
    <w:rsid w:val="00C30FF4"/>
    <w:rsid w:val="00C3104D"/>
    <w:rsid w:val="00C31067"/>
    <w:rsid w:val="00C3107A"/>
    <w:rsid w:val="00C3109E"/>
    <w:rsid w:val="00C310B1"/>
    <w:rsid w:val="00C310DE"/>
    <w:rsid w:val="00C31130"/>
    <w:rsid w:val="00C3115C"/>
    <w:rsid w:val="00C311BA"/>
    <w:rsid w:val="00C311D3"/>
    <w:rsid w:val="00C311EB"/>
    <w:rsid w:val="00C31211"/>
    <w:rsid w:val="00C31229"/>
    <w:rsid w:val="00C31250"/>
    <w:rsid w:val="00C31317"/>
    <w:rsid w:val="00C3134E"/>
    <w:rsid w:val="00C3135A"/>
    <w:rsid w:val="00C3136B"/>
    <w:rsid w:val="00C3136C"/>
    <w:rsid w:val="00C31396"/>
    <w:rsid w:val="00C313BD"/>
    <w:rsid w:val="00C313D5"/>
    <w:rsid w:val="00C31461"/>
    <w:rsid w:val="00C314D7"/>
    <w:rsid w:val="00C314F0"/>
    <w:rsid w:val="00C314F5"/>
    <w:rsid w:val="00C31529"/>
    <w:rsid w:val="00C31549"/>
    <w:rsid w:val="00C31555"/>
    <w:rsid w:val="00C315B7"/>
    <w:rsid w:val="00C315CA"/>
    <w:rsid w:val="00C31639"/>
    <w:rsid w:val="00C31670"/>
    <w:rsid w:val="00C31812"/>
    <w:rsid w:val="00C318A7"/>
    <w:rsid w:val="00C31908"/>
    <w:rsid w:val="00C3195C"/>
    <w:rsid w:val="00C31979"/>
    <w:rsid w:val="00C31997"/>
    <w:rsid w:val="00C31A33"/>
    <w:rsid w:val="00C31A74"/>
    <w:rsid w:val="00C31ABB"/>
    <w:rsid w:val="00C31AE8"/>
    <w:rsid w:val="00C31C15"/>
    <w:rsid w:val="00C31C4B"/>
    <w:rsid w:val="00C31CB1"/>
    <w:rsid w:val="00C31CBC"/>
    <w:rsid w:val="00C31CD9"/>
    <w:rsid w:val="00C31D06"/>
    <w:rsid w:val="00C31D2E"/>
    <w:rsid w:val="00C31D57"/>
    <w:rsid w:val="00C31D76"/>
    <w:rsid w:val="00C31DA9"/>
    <w:rsid w:val="00C31E3C"/>
    <w:rsid w:val="00C31E7A"/>
    <w:rsid w:val="00C31ED1"/>
    <w:rsid w:val="00C31EF5"/>
    <w:rsid w:val="00C31EFF"/>
    <w:rsid w:val="00C32051"/>
    <w:rsid w:val="00C3217B"/>
    <w:rsid w:val="00C321F2"/>
    <w:rsid w:val="00C321FA"/>
    <w:rsid w:val="00C32274"/>
    <w:rsid w:val="00C322AB"/>
    <w:rsid w:val="00C322CC"/>
    <w:rsid w:val="00C3231D"/>
    <w:rsid w:val="00C32364"/>
    <w:rsid w:val="00C32367"/>
    <w:rsid w:val="00C323C4"/>
    <w:rsid w:val="00C323DE"/>
    <w:rsid w:val="00C323E9"/>
    <w:rsid w:val="00C32476"/>
    <w:rsid w:val="00C324CD"/>
    <w:rsid w:val="00C324FF"/>
    <w:rsid w:val="00C32523"/>
    <w:rsid w:val="00C32540"/>
    <w:rsid w:val="00C32590"/>
    <w:rsid w:val="00C32675"/>
    <w:rsid w:val="00C32699"/>
    <w:rsid w:val="00C3269C"/>
    <w:rsid w:val="00C326D0"/>
    <w:rsid w:val="00C32701"/>
    <w:rsid w:val="00C3273E"/>
    <w:rsid w:val="00C3274B"/>
    <w:rsid w:val="00C3276A"/>
    <w:rsid w:val="00C32772"/>
    <w:rsid w:val="00C32773"/>
    <w:rsid w:val="00C327B0"/>
    <w:rsid w:val="00C327F6"/>
    <w:rsid w:val="00C32801"/>
    <w:rsid w:val="00C32839"/>
    <w:rsid w:val="00C3285E"/>
    <w:rsid w:val="00C32909"/>
    <w:rsid w:val="00C32911"/>
    <w:rsid w:val="00C3291A"/>
    <w:rsid w:val="00C32988"/>
    <w:rsid w:val="00C3299F"/>
    <w:rsid w:val="00C329DA"/>
    <w:rsid w:val="00C329E0"/>
    <w:rsid w:val="00C32A0D"/>
    <w:rsid w:val="00C32A6E"/>
    <w:rsid w:val="00C32A74"/>
    <w:rsid w:val="00C32A8E"/>
    <w:rsid w:val="00C32ABF"/>
    <w:rsid w:val="00C32B0D"/>
    <w:rsid w:val="00C32B42"/>
    <w:rsid w:val="00C32B4C"/>
    <w:rsid w:val="00C32C03"/>
    <w:rsid w:val="00C32C36"/>
    <w:rsid w:val="00C32C3C"/>
    <w:rsid w:val="00C32C41"/>
    <w:rsid w:val="00C32C71"/>
    <w:rsid w:val="00C32C89"/>
    <w:rsid w:val="00C32C8F"/>
    <w:rsid w:val="00C32CD4"/>
    <w:rsid w:val="00C32CDC"/>
    <w:rsid w:val="00C32CED"/>
    <w:rsid w:val="00C32D4F"/>
    <w:rsid w:val="00C32D57"/>
    <w:rsid w:val="00C32DA3"/>
    <w:rsid w:val="00C32DAE"/>
    <w:rsid w:val="00C32DC8"/>
    <w:rsid w:val="00C32E29"/>
    <w:rsid w:val="00C32E76"/>
    <w:rsid w:val="00C32E7D"/>
    <w:rsid w:val="00C32EA5"/>
    <w:rsid w:val="00C32EF3"/>
    <w:rsid w:val="00C32F1B"/>
    <w:rsid w:val="00C32F61"/>
    <w:rsid w:val="00C32F88"/>
    <w:rsid w:val="00C32FA8"/>
    <w:rsid w:val="00C32FEE"/>
    <w:rsid w:val="00C32FFF"/>
    <w:rsid w:val="00C33008"/>
    <w:rsid w:val="00C3303C"/>
    <w:rsid w:val="00C33069"/>
    <w:rsid w:val="00C330BA"/>
    <w:rsid w:val="00C330CB"/>
    <w:rsid w:val="00C33148"/>
    <w:rsid w:val="00C331C6"/>
    <w:rsid w:val="00C3324A"/>
    <w:rsid w:val="00C332E8"/>
    <w:rsid w:val="00C33374"/>
    <w:rsid w:val="00C33380"/>
    <w:rsid w:val="00C333A9"/>
    <w:rsid w:val="00C333C9"/>
    <w:rsid w:val="00C3340C"/>
    <w:rsid w:val="00C3343A"/>
    <w:rsid w:val="00C334CA"/>
    <w:rsid w:val="00C33521"/>
    <w:rsid w:val="00C33574"/>
    <w:rsid w:val="00C335B6"/>
    <w:rsid w:val="00C335CD"/>
    <w:rsid w:val="00C335D7"/>
    <w:rsid w:val="00C335D8"/>
    <w:rsid w:val="00C33646"/>
    <w:rsid w:val="00C33647"/>
    <w:rsid w:val="00C33650"/>
    <w:rsid w:val="00C33676"/>
    <w:rsid w:val="00C336B4"/>
    <w:rsid w:val="00C336C5"/>
    <w:rsid w:val="00C33740"/>
    <w:rsid w:val="00C337EF"/>
    <w:rsid w:val="00C3387C"/>
    <w:rsid w:val="00C338E3"/>
    <w:rsid w:val="00C3390F"/>
    <w:rsid w:val="00C33910"/>
    <w:rsid w:val="00C33922"/>
    <w:rsid w:val="00C3392D"/>
    <w:rsid w:val="00C3394D"/>
    <w:rsid w:val="00C33998"/>
    <w:rsid w:val="00C3399C"/>
    <w:rsid w:val="00C339EF"/>
    <w:rsid w:val="00C339FB"/>
    <w:rsid w:val="00C33A53"/>
    <w:rsid w:val="00C33A8C"/>
    <w:rsid w:val="00C33B26"/>
    <w:rsid w:val="00C33B33"/>
    <w:rsid w:val="00C33B37"/>
    <w:rsid w:val="00C33B84"/>
    <w:rsid w:val="00C33BC6"/>
    <w:rsid w:val="00C33BCB"/>
    <w:rsid w:val="00C33BE3"/>
    <w:rsid w:val="00C33C43"/>
    <w:rsid w:val="00C33C63"/>
    <w:rsid w:val="00C33C73"/>
    <w:rsid w:val="00C33D63"/>
    <w:rsid w:val="00C33DF9"/>
    <w:rsid w:val="00C33E33"/>
    <w:rsid w:val="00C33EC6"/>
    <w:rsid w:val="00C33F05"/>
    <w:rsid w:val="00C33FC0"/>
    <w:rsid w:val="00C33FF1"/>
    <w:rsid w:val="00C3418C"/>
    <w:rsid w:val="00C341B6"/>
    <w:rsid w:val="00C3420B"/>
    <w:rsid w:val="00C3422B"/>
    <w:rsid w:val="00C3422F"/>
    <w:rsid w:val="00C342A2"/>
    <w:rsid w:val="00C3435B"/>
    <w:rsid w:val="00C3435C"/>
    <w:rsid w:val="00C34379"/>
    <w:rsid w:val="00C3439D"/>
    <w:rsid w:val="00C343A9"/>
    <w:rsid w:val="00C34451"/>
    <w:rsid w:val="00C3446D"/>
    <w:rsid w:val="00C34497"/>
    <w:rsid w:val="00C344AC"/>
    <w:rsid w:val="00C344DE"/>
    <w:rsid w:val="00C34505"/>
    <w:rsid w:val="00C34506"/>
    <w:rsid w:val="00C34542"/>
    <w:rsid w:val="00C3454C"/>
    <w:rsid w:val="00C3456B"/>
    <w:rsid w:val="00C34597"/>
    <w:rsid w:val="00C34614"/>
    <w:rsid w:val="00C34653"/>
    <w:rsid w:val="00C3465C"/>
    <w:rsid w:val="00C346A7"/>
    <w:rsid w:val="00C34758"/>
    <w:rsid w:val="00C34760"/>
    <w:rsid w:val="00C3476A"/>
    <w:rsid w:val="00C34782"/>
    <w:rsid w:val="00C347F0"/>
    <w:rsid w:val="00C3481C"/>
    <w:rsid w:val="00C3482C"/>
    <w:rsid w:val="00C348B8"/>
    <w:rsid w:val="00C3490B"/>
    <w:rsid w:val="00C34954"/>
    <w:rsid w:val="00C3499E"/>
    <w:rsid w:val="00C34A35"/>
    <w:rsid w:val="00C34AA7"/>
    <w:rsid w:val="00C34AB5"/>
    <w:rsid w:val="00C34B4E"/>
    <w:rsid w:val="00C34B52"/>
    <w:rsid w:val="00C34BFB"/>
    <w:rsid w:val="00C34C10"/>
    <w:rsid w:val="00C34C99"/>
    <w:rsid w:val="00C34CBA"/>
    <w:rsid w:val="00C34CC4"/>
    <w:rsid w:val="00C34CEB"/>
    <w:rsid w:val="00C34CF9"/>
    <w:rsid w:val="00C34D3F"/>
    <w:rsid w:val="00C34DDE"/>
    <w:rsid w:val="00C34DF7"/>
    <w:rsid w:val="00C34E02"/>
    <w:rsid w:val="00C34E17"/>
    <w:rsid w:val="00C34E1B"/>
    <w:rsid w:val="00C34E6E"/>
    <w:rsid w:val="00C34EC9"/>
    <w:rsid w:val="00C34ED7"/>
    <w:rsid w:val="00C34EEC"/>
    <w:rsid w:val="00C34F27"/>
    <w:rsid w:val="00C34F53"/>
    <w:rsid w:val="00C34F6E"/>
    <w:rsid w:val="00C34F8C"/>
    <w:rsid w:val="00C34F96"/>
    <w:rsid w:val="00C34FAB"/>
    <w:rsid w:val="00C34FB3"/>
    <w:rsid w:val="00C34FF6"/>
    <w:rsid w:val="00C350A0"/>
    <w:rsid w:val="00C350A9"/>
    <w:rsid w:val="00C350DA"/>
    <w:rsid w:val="00C35108"/>
    <w:rsid w:val="00C35186"/>
    <w:rsid w:val="00C35240"/>
    <w:rsid w:val="00C352B4"/>
    <w:rsid w:val="00C3534C"/>
    <w:rsid w:val="00C35359"/>
    <w:rsid w:val="00C3536D"/>
    <w:rsid w:val="00C35400"/>
    <w:rsid w:val="00C35469"/>
    <w:rsid w:val="00C35491"/>
    <w:rsid w:val="00C354B6"/>
    <w:rsid w:val="00C354BB"/>
    <w:rsid w:val="00C354C3"/>
    <w:rsid w:val="00C354CA"/>
    <w:rsid w:val="00C354DE"/>
    <w:rsid w:val="00C354EC"/>
    <w:rsid w:val="00C3556F"/>
    <w:rsid w:val="00C355A3"/>
    <w:rsid w:val="00C355CC"/>
    <w:rsid w:val="00C355ED"/>
    <w:rsid w:val="00C35607"/>
    <w:rsid w:val="00C35620"/>
    <w:rsid w:val="00C35626"/>
    <w:rsid w:val="00C3563A"/>
    <w:rsid w:val="00C3564D"/>
    <w:rsid w:val="00C35670"/>
    <w:rsid w:val="00C35683"/>
    <w:rsid w:val="00C3568B"/>
    <w:rsid w:val="00C3569E"/>
    <w:rsid w:val="00C356BD"/>
    <w:rsid w:val="00C356DA"/>
    <w:rsid w:val="00C356E2"/>
    <w:rsid w:val="00C35761"/>
    <w:rsid w:val="00C357A1"/>
    <w:rsid w:val="00C357E9"/>
    <w:rsid w:val="00C357F0"/>
    <w:rsid w:val="00C358C1"/>
    <w:rsid w:val="00C358CF"/>
    <w:rsid w:val="00C35912"/>
    <w:rsid w:val="00C3598E"/>
    <w:rsid w:val="00C359BA"/>
    <w:rsid w:val="00C35A0F"/>
    <w:rsid w:val="00C35B61"/>
    <w:rsid w:val="00C35BD7"/>
    <w:rsid w:val="00C35C12"/>
    <w:rsid w:val="00C35C25"/>
    <w:rsid w:val="00C35CB6"/>
    <w:rsid w:val="00C35D0B"/>
    <w:rsid w:val="00C35DA5"/>
    <w:rsid w:val="00C35DBA"/>
    <w:rsid w:val="00C35E12"/>
    <w:rsid w:val="00C35E20"/>
    <w:rsid w:val="00C35EAC"/>
    <w:rsid w:val="00C35F1A"/>
    <w:rsid w:val="00C35F61"/>
    <w:rsid w:val="00C35FA9"/>
    <w:rsid w:val="00C35FDE"/>
    <w:rsid w:val="00C35FE8"/>
    <w:rsid w:val="00C3601F"/>
    <w:rsid w:val="00C36028"/>
    <w:rsid w:val="00C36033"/>
    <w:rsid w:val="00C36074"/>
    <w:rsid w:val="00C36079"/>
    <w:rsid w:val="00C360C0"/>
    <w:rsid w:val="00C3614A"/>
    <w:rsid w:val="00C361F3"/>
    <w:rsid w:val="00C36210"/>
    <w:rsid w:val="00C36225"/>
    <w:rsid w:val="00C3622D"/>
    <w:rsid w:val="00C362A4"/>
    <w:rsid w:val="00C362AE"/>
    <w:rsid w:val="00C36370"/>
    <w:rsid w:val="00C36372"/>
    <w:rsid w:val="00C36399"/>
    <w:rsid w:val="00C36424"/>
    <w:rsid w:val="00C36446"/>
    <w:rsid w:val="00C36461"/>
    <w:rsid w:val="00C36512"/>
    <w:rsid w:val="00C36525"/>
    <w:rsid w:val="00C3653F"/>
    <w:rsid w:val="00C365C0"/>
    <w:rsid w:val="00C36658"/>
    <w:rsid w:val="00C366ED"/>
    <w:rsid w:val="00C366F0"/>
    <w:rsid w:val="00C3675D"/>
    <w:rsid w:val="00C3679B"/>
    <w:rsid w:val="00C367C4"/>
    <w:rsid w:val="00C367C5"/>
    <w:rsid w:val="00C36854"/>
    <w:rsid w:val="00C3685A"/>
    <w:rsid w:val="00C3686A"/>
    <w:rsid w:val="00C36948"/>
    <w:rsid w:val="00C3699B"/>
    <w:rsid w:val="00C36A16"/>
    <w:rsid w:val="00C36A29"/>
    <w:rsid w:val="00C36A2C"/>
    <w:rsid w:val="00C36ABF"/>
    <w:rsid w:val="00C36AE1"/>
    <w:rsid w:val="00C36AEA"/>
    <w:rsid w:val="00C36AFB"/>
    <w:rsid w:val="00C36B06"/>
    <w:rsid w:val="00C36B5F"/>
    <w:rsid w:val="00C36B77"/>
    <w:rsid w:val="00C36C0C"/>
    <w:rsid w:val="00C36C18"/>
    <w:rsid w:val="00C36D36"/>
    <w:rsid w:val="00C36D57"/>
    <w:rsid w:val="00C36D7A"/>
    <w:rsid w:val="00C36DAB"/>
    <w:rsid w:val="00C36DC2"/>
    <w:rsid w:val="00C36E26"/>
    <w:rsid w:val="00C36E83"/>
    <w:rsid w:val="00C36EAB"/>
    <w:rsid w:val="00C36EB4"/>
    <w:rsid w:val="00C36EF9"/>
    <w:rsid w:val="00C36EFD"/>
    <w:rsid w:val="00C36F0D"/>
    <w:rsid w:val="00C36F30"/>
    <w:rsid w:val="00C36F55"/>
    <w:rsid w:val="00C36F6D"/>
    <w:rsid w:val="00C36FF5"/>
    <w:rsid w:val="00C37062"/>
    <w:rsid w:val="00C37074"/>
    <w:rsid w:val="00C3708B"/>
    <w:rsid w:val="00C3712F"/>
    <w:rsid w:val="00C37157"/>
    <w:rsid w:val="00C37192"/>
    <w:rsid w:val="00C371AF"/>
    <w:rsid w:val="00C371D9"/>
    <w:rsid w:val="00C3728B"/>
    <w:rsid w:val="00C372BB"/>
    <w:rsid w:val="00C372D4"/>
    <w:rsid w:val="00C372DD"/>
    <w:rsid w:val="00C3731C"/>
    <w:rsid w:val="00C3731F"/>
    <w:rsid w:val="00C37328"/>
    <w:rsid w:val="00C37340"/>
    <w:rsid w:val="00C3734B"/>
    <w:rsid w:val="00C37441"/>
    <w:rsid w:val="00C37498"/>
    <w:rsid w:val="00C374BF"/>
    <w:rsid w:val="00C374D3"/>
    <w:rsid w:val="00C374EE"/>
    <w:rsid w:val="00C374F8"/>
    <w:rsid w:val="00C374FD"/>
    <w:rsid w:val="00C37516"/>
    <w:rsid w:val="00C3757F"/>
    <w:rsid w:val="00C37585"/>
    <w:rsid w:val="00C375E7"/>
    <w:rsid w:val="00C375EB"/>
    <w:rsid w:val="00C37635"/>
    <w:rsid w:val="00C3766C"/>
    <w:rsid w:val="00C3768E"/>
    <w:rsid w:val="00C376EE"/>
    <w:rsid w:val="00C377A9"/>
    <w:rsid w:val="00C377CE"/>
    <w:rsid w:val="00C377FA"/>
    <w:rsid w:val="00C378E9"/>
    <w:rsid w:val="00C37974"/>
    <w:rsid w:val="00C379B7"/>
    <w:rsid w:val="00C37AB9"/>
    <w:rsid w:val="00C37AE3"/>
    <w:rsid w:val="00C37B36"/>
    <w:rsid w:val="00C37B53"/>
    <w:rsid w:val="00C37B88"/>
    <w:rsid w:val="00C37B92"/>
    <w:rsid w:val="00C37BF4"/>
    <w:rsid w:val="00C37C3A"/>
    <w:rsid w:val="00C37C80"/>
    <w:rsid w:val="00C37CB9"/>
    <w:rsid w:val="00C37D24"/>
    <w:rsid w:val="00C37D25"/>
    <w:rsid w:val="00C37D36"/>
    <w:rsid w:val="00C37D6B"/>
    <w:rsid w:val="00C37D6D"/>
    <w:rsid w:val="00C37D6E"/>
    <w:rsid w:val="00C37D7C"/>
    <w:rsid w:val="00C37DD2"/>
    <w:rsid w:val="00C37DD6"/>
    <w:rsid w:val="00C37E22"/>
    <w:rsid w:val="00C37E51"/>
    <w:rsid w:val="00C37E79"/>
    <w:rsid w:val="00C37E9A"/>
    <w:rsid w:val="00C37E9C"/>
    <w:rsid w:val="00C37EF6"/>
    <w:rsid w:val="00C37F64"/>
    <w:rsid w:val="00C37FDD"/>
    <w:rsid w:val="00C37FFA"/>
    <w:rsid w:val="00C37FFE"/>
    <w:rsid w:val="00C40098"/>
    <w:rsid w:val="00C400A7"/>
    <w:rsid w:val="00C401A2"/>
    <w:rsid w:val="00C401C8"/>
    <w:rsid w:val="00C4020D"/>
    <w:rsid w:val="00C40257"/>
    <w:rsid w:val="00C402A8"/>
    <w:rsid w:val="00C4037C"/>
    <w:rsid w:val="00C403C6"/>
    <w:rsid w:val="00C403EB"/>
    <w:rsid w:val="00C403F3"/>
    <w:rsid w:val="00C403F7"/>
    <w:rsid w:val="00C403F9"/>
    <w:rsid w:val="00C40423"/>
    <w:rsid w:val="00C40452"/>
    <w:rsid w:val="00C40547"/>
    <w:rsid w:val="00C4055C"/>
    <w:rsid w:val="00C4058E"/>
    <w:rsid w:val="00C405DA"/>
    <w:rsid w:val="00C405FF"/>
    <w:rsid w:val="00C40610"/>
    <w:rsid w:val="00C40682"/>
    <w:rsid w:val="00C4069E"/>
    <w:rsid w:val="00C40713"/>
    <w:rsid w:val="00C40791"/>
    <w:rsid w:val="00C40799"/>
    <w:rsid w:val="00C40806"/>
    <w:rsid w:val="00C40843"/>
    <w:rsid w:val="00C408A9"/>
    <w:rsid w:val="00C408C9"/>
    <w:rsid w:val="00C408FA"/>
    <w:rsid w:val="00C4090F"/>
    <w:rsid w:val="00C409CA"/>
    <w:rsid w:val="00C409D2"/>
    <w:rsid w:val="00C409E7"/>
    <w:rsid w:val="00C40A4D"/>
    <w:rsid w:val="00C40A63"/>
    <w:rsid w:val="00C40AB0"/>
    <w:rsid w:val="00C40AE2"/>
    <w:rsid w:val="00C40B25"/>
    <w:rsid w:val="00C40B5D"/>
    <w:rsid w:val="00C40B89"/>
    <w:rsid w:val="00C40BB4"/>
    <w:rsid w:val="00C40BC1"/>
    <w:rsid w:val="00C40BE2"/>
    <w:rsid w:val="00C40BFD"/>
    <w:rsid w:val="00C40C10"/>
    <w:rsid w:val="00C40C9D"/>
    <w:rsid w:val="00C40CB8"/>
    <w:rsid w:val="00C40D53"/>
    <w:rsid w:val="00C40D76"/>
    <w:rsid w:val="00C40D7B"/>
    <w:rsid w:val="00C40D84"/>
    <w:rsid w:val="00C40DA8"/>
    <w:rsid w:val="00C40DF5"/>
    <w:rsid w:val="00C40E12"/>
    <w:rsid w:val="00C40E1C"/>
    <w:rsid w:val="00C40E60"/>
    <w:rsid w:val="00C40E99"/>
    <w:rsid w:val="00C40EC6"/>
    <w:rsid w:val="00C40ECD"/>
    <w:rsid w:val="00C40EDE"/>
    <w:rsid w:val="00C40EE6"/>
    <w:rsid w:val="00C40EFA"/>
    <w:rsid w:val="00C40F2B"/>
    <w:rsid w:val="00C40F43"/>
    <w:rsid w:val="00C40F4F"/>
    <w:rsid w:val="00C40FA6"/>
    <w:rsid w:val="00C40FEF"/>
    <w:rsid w:val="00C41083"/>
    <w:rsid w:val="00C410DE"/>
    <w:rsid w:val="00C4110B"/>
    <w:rsid w:val="00C4111D"/>
    <w:rsid w:val="00C41132"/>
    <w:rsid w:val="00C41148"/>
    <w:rsid w:val="00C41185"/>
    <w:rsid w:val="00C4126C"/>
    <w:rsid w:val="00C41282"/>
    <w:rsid w:val="00C4135D"/>
    <w:rsid w:val="00C41368"/>
    <w:rsid w:val="00C4136D"/>
    <w:rsid w:val="00C413AC"/>
    <w:rsid w:val="00C413E0"/>
    <w:rsid w:val="00C413E2"/>
    <w:rsid w:val="00C41451"/>
    <w:rsid w:val="00C41532"/>
    <w:rsid w:val="00C41539"/>
    <w:rsid w:val="00C4155B"/>
    <w:rsid w:val="00C41599"/>
    <w:rsid w:val="00C415BA"/>
    <w:rsid w:val="00C415E2"/>
    <w:rsid w:val="00C41686"/>
    <w:rsid w:val="00C416D4"/>
    <w:rsid w:val="00C4171C"/>
    <w:rsid w:val="00C4171E"/>
    <w:rsid w:val="00C41745"/>
    <w:rsid w:val="00C41775"/>
    <w:rsid w:val="00C41799"/>
    <w:rsid w:val="00C417D1"/>
    <w:rsid w:val="00C417F1"/>
    <w:rsid w:val="00C41822"/>
    <w:rsid w:val="00C4185C"/>
    <w:rsid w:val="00C4187F"/>
    <w:rsid w:val="00C418A2"/>
    <w:rsid w:val="00C418C9"/>
    <w:rsid w:val="00C418ED"/>
    <w:rsid w:val="00C41901"/>
    <w:rsid w:val="00C41905"/>
    <w:rsid w:val="00C4190F"/>
    <w:rsid w:val="00C41938"/>
    <w:rsid w:val="00C41949"/>
    <w:rsid w:val="00C4194F"/>
    <w:rsid w:val="00C41951"/>
    <w:rsid w:val="00C419E0"/>
    <w:rsid w:val="00C419E2"/>
    <w:rsid w:val="00C41A06"/>
    <w:rsid w:val="00C41A12"/>
    <w:rsid w:val="00C41A19"/>
    <w:rsid w:val="00C41A30"/>
    <w:rsid w:val="00C41A63"/>
    <w:rsid w:val="00C41A7D"/>
    <w:rsid w:val="00C41AAE"/>
    <w:rsid w:val="00C41ABD"/>
    <w:rsid w:val="00C41AD5"/>
    <w:rsid w:val="00C41AF9"/>
    <w:rsid w:val="00C41BA3"/>
    <w:rsid w:val="00C41BB4"/>
    <w:rsid w:val="00C41BF7"/>
    <w:rsid w:val="00C41C1D"/>
    <w:rsid w:val="00C41C3E"/>
    <w:rsid w:val="00C41C67"/>
    <w:rsid w:val="00C41C8C"/>
    <w:rsid w:val="00C41C9D"/>
    <w:rsid w:val="00C41CD9"/>
    <w:rsid w:val="00C41CE5"/>
    <w:rsid w:val="00C41D27"/>
    <w:rsid w:val="00C41D5E"/>
    <w:rsid w:val="00C41DD8"/>
    <w:rsid w:val="00C41DDC"/>
    <w:rsid w:val="00C41DF6"/>
    <w:rsid w:val="00C41E1E"/>
    <w:rsid w:val="00C41E22"/>
    <w:rsid w:val="00C41E70"/>
    <w:rsid w:val="00C41E8D"/>
    <w:rsid w:val="00C41E99"/>
    <w:rsid w:val="00C41EBF"/>
    <w:rsid w:val="00C41F02"/>
    <w:rsid w:val="00C41F11"/>
    <w:rsid w:val="00C41F1B"/>
    <w:rsid w:val="00C41F48"/>
    <w:rsid w:val="00C41F50"/>
    <w:rsid w:val="00C41F86"/>
    <w:rsid w:val="00C41FA6"/>
    <w:rsid w:val="00C41FF0"/>
    <w:rsid w:val="00C41FF8"/>
    <w:rsid w:val="00C4205D"/>
    <w:rsid w:val="00C42066"/>
    <w:rsid w:val="00C42089"/>
    <w:rsid w:val="00C4208A"/>
    <w:rsid w:val="00C420C5"/>
    <w:rsid w:val="00C42106"/>
    <w:rsid w:val="00C42119"/>
    <w:rsid w:val="00C421CB"/>
    <w:rsid w:val="00C421CE"/>
    <w:rsid w:val="00C421DE"/>
    <w:rsid w:val="00C4221A"/>
    <w:rsid w:val="00C4225A"/>
    <w:rsid w:val="00C42295"/>
    <w:rsid w:val="00C422E2"/>
    <w:rsid w:val="00C42327"/>
    <w:rsid w:val="00C4234C"/>
    <w:rsid w:val="00C42379"/>
    <w:rsid w:val="00C42393"/>
    <w:rsid w:val="00C4239B"/>
    <w:rsid w:val="00C423B3"/>
    <w:rsid w:val="00C4240D"/>
    <w:rsid w:val="00C4241B"/>
    <w:rsid w:val="00C42449"/>
    <w:rsid w:val="00C4246B"/>
    <w:rsid w:val="00C42487"/>
    <w:rsid w:val="00C42488"/>
    <w:rsid w:val="00C424C7"/>
    <w:rsid w:val="00C42565"/>
    <w:rsid w:val="00C4259C"/>
    <w:rsid w:val="00C425DF"/>
    <w:rsid w:val="00C42620"/>
    <w:rsid w:val="00C42632"/>
    <w:rsid w:val="00C426A5"/>
    <w:rsid w:val="00C4278E"/>
    <w:rsid w:val="00C42795"/>
    <w:rsid w:val="00C427D8"/>
    <w:rsid w:val="00C4283A"/>
    <w:rsid w:val="00C42855"/>
    <w:rsid w:val="00C42857"/>
    <w:rsid w:val="00C4287F"/>
    <w:rsid w:val="00C428BE"/>
    <w:rsid w:val="00C428C5"/>
    <w:rsid w:val="00C428DC"/>
    <w:rsid w:val="00C428EE"/>
    <w:rsid w:val="00C428FC"/>
    <w:rsid w:val="00C4298D"/>
    <w:rsid w:val="00C42996"/>
    <w:rsid w:val="00C429DE"/>
    <w:rsid w:val="00C429EC"/>
    <w:rsid w:val="00C42A44"/>
    <w:rsid w:val="00C42A61"/>
    <w:rsid w:val="00C42A6B"/>
    <w:rsid w:val="00C42A6F"/>
    <w:rsid w:val="00C42A7A"/>
    <w:rsid w:val="00C42A9F"/>
    <w:rsid w:val="00C42AFA"/>
    <w:rsid w:val="00C42B09"/>
    <w:rsid w:val="00C42B44"/>
    <w:rsid w:val="00C42BBD"/>
    <w:rsid w:val="00C42BE8"/>
    <w:rsid w:val="00C42C2A"/>
    <w:rsid w:val="00C42C3A"/>
    <w:rsid w:val="00C42C4E"/>
    <w:rsid w:val="00C42CDB"/>
    <w:rsid w:val="00C42D0D"/>
    <w:rsid w:val="00C42D0F"/>
    <w:rsid w:val="00C42D14"/>
    <w:rsid w:val="00C42D63"/>
    <w:rsid w:val="00C42DAD"/>
    <w:rsid w:val="00C42DFD"/>
    <w:rsid w:val="00C42DFE"/>
    <w:rsid w:val="00C42E55"/>
    <w:rsid w:val="00C42EA3"/>
    <w:rsid w:val="00C42F60"/>
    <w:rsid w:val="00C42F67"/>
    <w:rsid w:val="00C42FC9"/>
    <w:rsid w:val="00C43004"/>
    <w:rsid w:val="00C4300E"/>
    <w:rsid w:val="00C4302A"/>
    <w:rsid w:val="00C430A9"/>
    <w:rsid w:val="00C43137"/>
    <w:rsid w:val="00C43156"/>
    <w:rsid w:val="00C43185"/>
    <w:rsid w:val="00C4320F"/>
    <w:rsid w:val="00C43250"/>
    <w:rsid w:val="00C43286"/>
    <w:rsid w:val="00C432FC"/>
    <w:rsid w:val="00C43304"/>
    <w:rsid w:val="00C4330A"/>
    <w:rsid w:val="00C43314"/>
    <w:rsid w:val="00C43329"/>
    <w:rsid w:val="00C433CE"/>
    <w:rsid w:val="00C4344E"/>
    <w:rsid w:val="00C434B9"/>
    <w:rsid w:val="00C43516"/>
    <w:rsid w:val="00C43576"/>
    <w:rsid w:val="00C43626"/>
    <w:rsid w:val="00C43649"/>
    <w:rsid w:val="00C43679"/>
    <w:rsid w:val="00C43680"/>
    <w:rsid w:val="00C43688"/>
    <w:rsid w:val="00C4368D"/>
    <w:rsid w:val="00C436D0"/>
    <w:rsid w:val="00C436EA"/>
    <w:rsid w:val="00C4370D"/>
    <w:rsid w:val="00C43714"/>
    <w:rsid w:val="00C43762"/>
    <w:rsid w:val="00C437A5"/>
    <w:rsid w:val="00C437B8"/>
    <w:rsid w:val="00C43821"/>
    <w:rsid w:val="00C4387B"/>
    <w:rsid w:val="00C4388D"/>
    <w:rsid w:val="00C43892"/>
    <w:rsid w:val="00C43894"/>
    <w:rsid w:val="00C438C7"/>
    <w:rsid w:val="00C43910"/>
    <w:rsid w:val="00C4398B"/>
    <w:rsid w:val="00C439B0"/>
    <w:rsid w:val="00C439C7"/>
    <w:rsid w:val="00C439E6"/>
    <w:rsid w:val="00C43A56"/>
    <w:rsid w:val="00C43A79"/>
    <w:rsid w:val="00C43AC6"/>
    <w:rsid w:val="00C43AF2"/>
    <w:rsid w:val="00C43B1F"/>
    <w:rsid w:val="00C43B5D"/>
    <w:rsid w:val="00C43BDE"/>
    <w:rsid w:val="00C43C7B"/>
    <w:rsid w:val="00C43C7C"/>
    <w:rsid w:val="00C43CB2"/>
    <w:rsid w:val="00C43CC2"/>
    <w:rsid w:val="00C43D02"/>
    <w:rsid w:val="00C43D39"/>
    <w:rsid w:val="00C43D60"/>
    <w:rsid w:val="00C43DD4"/>
    <w:rsid w:val="00C43DE2"/>
    <w:rsid w:val="00C43DF5"/>
    <w:rsid w:val="00C43E3B"/>
    <w:rsid w:val="00C43E49"/>
    <w:rsid w:val="00C43E52"/>
    <w:rsid w:val="00C43E79"/>
    <w:rsid w:val="00C43E9B"/>
    <w:rsid w:val="00C43EE0"/>
    <w:rsid w:val="00C43F5F"/>
    <w:rsid w:val="00C43FC2"/>
    <w:rsid w:val="00C43FDC"/>
    <w:rsid w:val="00C44023"/>
    <w:rsid w:val="00C4403D"/>
    <w:rsid w:val="00C44091"/>
    <w:rsid w:val="00C440A4"/>
    <w:rsid w:val="00C440CC"/>
    <w:rsid w:val="00C44107"/>
    <w:rsid w:val="00C44108"/>
    <w:rsid w:val="00C44185"/>
    <w:rsid w:val="00C441B0"/>
    <w:rsid w:val="00C441BA"/>
    <w:rsid w:val="00C441D5"/>
    <w:rsid w:val="00C44206"/>
    <w:rsid w:val="00C44254"/>
    <w:rsid w:val="00C4429C"/>
    <w:rsid w:val="00C4433E"/>
    <w:rsid w:val="00C4434E"/>
    <w:rsid w:val="00C44356"/>
    <w:rsid w:val="00C443C3"/>
    <w:rsid w:val="00C443CB"/>
    <w:rsid w:val="00C443E6"/>
    <w:rsid w:val="00C443E9"/>
    <w:rsid w:val="00C44406"/>
    <w:rsid w:val="00C4440A"/>
    <w:rsid w:val="00C4441F"/>
    <w:rsid w:val="00C44432"/>
    <w:rsid w:val="00C444DA"/>
    <w:rsid w:val="00C44532"/>
    <w:rsid w:val="00C44557"/>
    <w:rsid w:val="00C445B1"/>
    <w:rsid w:val="00C44633"/>
    <w:rsid w:val="00C44694"/>
    <w:rsid w:val="00C446FC"/>
    <w:rsid w:val="00C44729"/>
    <w:rsid w:val="00C44767"/>
    <w:rsid w:val="00C447DD"/>
    <w:rsid w:val="00C44887"/>
    <w:rsid w:val="00C44895"/>
    <w:rsid w:val="00C448A4"/>
    <w:rsid w:val="00C448B9"/>
    <w:rsid w:val="00C44913"/>
    <w:rsid w:val="00C44929"/>
    <w:rsid w:val="00C44969"/>
    <w:rsid w:val="00C449C5"/>
    <w:rsid w:val="00C449CA"/>
    <w:rsid w:val="00C44A35"/>
    <w:rsid w:val="00C44ABB"/>
    <w:rsid w:val="00C44AC1"/>
    <w:rsid w:val="00C44B03"/>
    <w:rsid w:val="00C44B35"/>
    <w:rsid w:val="00C44B65"/>
    <w:rsid w:val="00C44B85"/>
    <w:rsid w:val="00C44BF0"/>
    <w:rsid w:val="00C44CB9"/>
    <w:rsid w:val="00C44D8B"/>
    <w:rsid w:val="00C44D8F"/>
    <w:rsid w:val="00C44E33"/>
    <w:rsid w:val="00C44EE0"/>
    <w:rsid w:val="00C44F5E"/>
    <w:rsid w:val="00C44F5F"/>
    <w:rsid w:val="00C44F77"/>
    <w:rsid w:val="00C44F8E"/>
    <w:rsid w:val="00C44FB8"/>
    <w:rsid w:val="00C4504F"/>
    <w:rsid w:val="00C4507E"/>
    <w:rsid w:val="00C450D5"/>
    <w:rsid w:val="00C450E5"/>
    <w:rsid w:val="00C4511E"/>
    <w:rsid w:val="00C45178"/>
    <w:rsid w:val="00C45201"/>
    <w:rsid w:val="00C4522C"/>
    <w:rsid w:val="00C45251"/>
    <w:rsid w:val="00C45275"/>
    <w:rsid w:val="00C45296"/>
    <w:rsid w:val="00C452D7"/>
    <w:rsid w:val="00C45309"/>
    <w:rsid w:val="00C45312"/>
    <w:rsid w:val="00C45332"/>
    <w:rsid w:val="00C4533B"/>
    <w:rsid w:val="00C45362"/>
    <w:rsid w:val="00C45397"/>
    <w:rsid w:val="00C453E3"/>
    <w:rsid w:val="00C453E5"/>
    <w:rsid w:val="00C4543A"/>
    <w:rsid w:val="00C454AB"/>
    <w:rsid w:val="00C45513"/>
    <w:rsid w:val="00C45565"/>
    <w:rsid w:val="00C45566"/>
    <w:rsid w:val="00C455EB"/>
    <w:rsid w:val="00C45610"/>
    <w:rsid w:val="00C45644"/>
    <w:rsid w:val="00C45693"/>
    <w:rsid w:val="00C456A6"/>
    <w:rsid w:val="00C45709"/>
    <w:rsid w:val="00C4577F"/>
    <w:rsid w:val="00C457A8"/>
    <w:rsid w:val="00C457DC"/>
    <w:rsid w:val="00C45840"/>
    <w:rsid w:val="00C45859"/>
    <w:rsid w:val="00C45879"/>
    <w:rsid w:val="00C4587D"/>
    <w:rsid w:val="00C458DC"/>
    <w:rsid w:val="00C45926"/>
    <w:rsid w:val="00C459B9"/>
    <w:rsid w:val="00C45A01"/>
    <w:rsid w:val="00C45A1B"/>
    <w:rsid w:val="00C45A2E"/>
    <w:rsid w:val="00C45A54"/>
    <w:rsid w:val="00C45A88"/>
    <w:rsid w:val="00C45A90"/>
    <w:rsid w:val="00C45AF1"/>
    <w:rsid w:val="00C45AF3"/>
    <w:rsid w:val="00C45B1D"/>
    <w:rsid w:val="00C45B36"/>
    <w:rsid w:val="00C45B4F"/>
    <w:rsid w:val="00C45B50"/>
    <w:rsid w:val="00C45B58"/>
    <w:rsid w:val="00C45B66"/>
    <w:rsid w:val="00C45B7C"/>
    <w:rsid w:val="00C45BA3"/>
    <w:rsid w:val="00C45BD8"/>
    <w:rsid w:val="00C45C13"/>
    <w:rsid w:val="00C45C14"/>
    <w:rsid w:val="00C45C8E"/>
    <w:rsid w:val="00C45CA9"/>
    <w:rsid w:val="00C45D28"/>
    <w:rsid w:val="00C45D42"/>
    <w:rsid w:val="00C45D71"/>
    <w:rsid w:val="00C45D9B"/>
    <w:rsid w:val="00C45E08"/>
    <w:rsid w:val="00C45E14"/>
    <w:rsid w:val="00C45E1B"/>
    <w:rsid w:val="00C45E2E"/>
    <w:rsid w:val="00C45E46"/>
    <w:rsid w:val="00C45E5C"/>
    <w:rsid w:val="00C45E92"/>
    <w:rsid w:val="00C45EA5"/>
    <w:rsid w:val="00C45EC3"/>
    <w:rsid w:val="00C45ED2"/>
    <w:rsid w:val="00C45F1F"/>
    <w:rsid w:val="00C45F29"/>
    <w:rsid w:val="00C45F74"/>
    <w:rsid w:val="00C45F97"/>
    <w:rsid w:val="00C4605F"/>
    <w:rsid w:val="00C46061"/>
    <w:rsid w:val="00C46082"/>
    <w:rsid w:val="00C460A4"/>
    <w:rsid w:val="00C460BC"/>
    <w:rsid w:val="00C461BB"/>
    <w:rsid w:val="00C4621E"/>
    <w:rsid w:val="00C4622B"/>
    <w:rsid w:val="00C4623A"/>
    <w:rsid w:val="00C4625B"/>
    <w:rsid w:val="00C462BD"/>
    <w:rsid w:val="00C4630E"/>
    <w:rsid w:val="00C463A0"/>
    <w:rsid w:val="00C463C9"/>
    <w:rsid w:val="00C463D2"/>
    <w:rsid w:val="00C463E6"/>
    <w:rsid w:val="00C46436"/>
    <w:rsid w:val="00C4644C"/>
    <w:rsid w:val="00C46535"/>
    <w:rsid w:val="00C46578"/>
    <w:rsid w:val="00C46581"/>
    <w:rsid w:val="00C4669F"/>
    <w:rsid w:val="00C467B3"/>
    <w:rsid w:val="00C4682C"/>
    <w:rsid w:val="00C468C7"/>
    <w:rsid w:val="00C468CB"/>
    <w:rsid w:val="00C468FD"/>
    <w:rsid w:val="00C46919"/>
    <w:rsid w:val="00C4693A"/>
    <w:rsid w:val="00C46973"/>
    <w:rsid w:val="00C46A22"/>
    <w:rsid w:val="00C46A53"/>
    <w:rsid w:val="00C46A5B"/>
    <w:rsid w:val="00C46AAC"/>
    <w:rsid w:val="00C46AD7"/>
    <w:rsid w:val="00C46B2D"/>
    <w:rsid w:val="00C46BE0"/>
    <w:rsid w:val="00C46BF0"/>
    <w:rsid w:val="00C46BF8"/>
    <w:rsid w:val="00C46C47"/>
    <w:rsid w:val="00C46C68"/>
    <w:rsid w:val="00C46C76"/>
    <w:rsid w:val="00C46CB3"/>
    <w:rsid w:val="00C46CBF"/>
    <w:rsid w:val="00C46CC0"/>
    <w:rsid w:val="00C46D2E"/>
    <w:rsid w:val="00C46D46"/>
    <w:rsid w:val="00C46DC9"/>
    <w:rsid w:val="00C46DD5"/>
    <w:rsid w:val="00C46DE1"/>
    <w:rsid w:val="00C46DEC"/>
    <w:rsid w:val="00C46E27"/>
    <w:rsid w:val="00C46E57"/>
    <w:rsid w:val="00C46EA4"/>
    <w:rsid w:val="00C46EDD"/>
    <w:rsid w:val="00C46F88"/>
    <w:rsid w:val="00C46FA5"/>
    <w:rsid w:val="00C46FB8"/>
    <w:rsid w:val="00C46FD0"/>
    <w:rsid w:val="00C47021"/>
    <w:rsid w:val="00C47027"/>
    <w:rsid w:val="00C47054"/>
    <w:rsid w:val="00C47063"/>
    <w:rsid w:val="00C47071"/>
    <w:rsid w:val="00C4713D"/>
    <w:rsid w:val="00C4714D"/>
    <w:rsid w:val="00C47158"/>
    <w:rsid w:val="00C4729B"/>
    <w:rsid w:val="00C47337"/>
    <w:rsid w:val="00C47355"/>
    <w:rsid w:val="00C473BC"/>
    <w:rsid w:val="00C4746C"/>
    <w:rsid w:val="00C47577"/>
    <w:rsid w:val="00C47582"/>
    <w:rsid w:val="00C4768F"/>
    <w:rsid w:val="00C476D7"/>
    <w:rsid w:val="00C4774F"/>
    <w:rsid w:val="00C47768"/>
    <w:rsid w:val="00C477DB"/>
    <w:rsid w:val="00C47851"/>
    <w:rsid w:val="00C4787D"/>
    <w:rsid w:val="00C4793D"/>
    <w:rsid w:val="00C47946"/>
    <w:rsid w:val="00C4794C"/>
    <w:rsid w:val="00C4798A"/>
    <w:rsid w:val="00C47A0B"/>
    <w:rsid w:val="00C47A0C"/>
    <w:rsid w:val="00C47A45"/>
    <w:rsid w:val="00C47A47"/>
    <w:rsid w:val="00C47BD0"/>
    <w:rsid w:val="00C47C26"/>
    <w:rsid w:val="00C47C4A"/>
    <w:rsid w:val="00C47C5B"/>
    <w:rsid w:val="00C47CB3"/>
    <w:rsid w:val="00C47CD1"/>
    <w:rsid w:val="00C47CE2"/>
    <w:rsid w:val="00C47CE5"/>
    <w:rsid w:val="00C47D21"/>
    <w:rsid w:val="00C47D8B"/>
    <w:rsid w:val="00C47DCB"/>
    <w:rsid w:val="00C47E03"/>
    <w:rsid w:val="00C47E46"/>
    <w:rsid w:val="00C47E5F"/>
    <w:rsid w:val="00C47ED5"/>
    <w:rsid w:val="00C47F07"/>
    <w:rsid w:val="00C47F1B"/>
    <w:rsid w:val="00C47F37"/>
    <w:rsid w:val="00C47F47"/>
    <w:rsid w:val="00C47F69"/>
    <w:rsid w:val="00C5001E"/>
    <w:rsid w:val="00C50026"/>
    <w:rsid w:val="00C50065"/>
    <w:rsid w:val="00C50079"/>
    <w:rsid w:val="00C5007B"/>
    <w:rsid w:val="00C50081"/>
    <w:rsid w:val="00C50110"/>
    <w:rsid w:val="00C50153"/>
    <w:rsid w:val="00C50167"/>
    <w:rsid w:val="00C50168"/>
    <w:rsid w:val="00C50179"/>
    <w:rsid w:val="00C50247"/>
    <w:rsid w:val="00C5026D"/>
    <w:rsid w:val="00C502B6"/>
    <w:rsid w:val="00C502C2"/>
    <w:rsid w:val="00C50381"/>
    <w:rsid w:val="00C503B4"/>
    <w:rsid w:val="00C5043E"/>
    <w:rsid w:val="00C50493"/>
    <w:rsid w:val="00C504DD"/>
    <w:rsid w:val="00C5052B"/>
    <w:rsid w:val="00C5053C"/>
    <w:rsid w:val="00C5054F"/>
    <w:rsid w:val="00C50557"/>
    <w:rsid w:val="00C505E7"/>
    <w:rsid w:val="00C505F7"/>
    <w:rsid w:val="00C50668"/>
    <w:rsid w:val="00C506BC"/>
    <w:rsid w:val="00C506C8"/>
    <w:rsid w:val="00C507B7"/>
    <w:rsid w:val="00C507E5"/>
    <w:rsid w:val="00C50893"/>
    <w:rsid w:val="00C508A9"/>
    <w:rsid w:val="00C509B3"/>
    <w:rsid w:val="00C50A19"/>
    <w:rsid w:val="00C50A82"/>
    <w:rsid w:val="00C50A88"/>
    <w:rsid w:val="00C50ACF"/>
    <w:rsid w:val="00C50AD6"/>
    <w:rsid w:val="00C50AEE"/>
    <w:rsid w:val="00C50BB1"/>
    <w:rsid w:val="00C50BBF"/>
    <w:rsid w:val="00C50C2A"/>
    <w:rsid w:val="00C50C31"/>
    <w:rsid w:val="00C50C57"/>
    <w:rsid w:val="00C50CF1"/>
    <w:rsid w:val="00C50D46"/>
    <w:rsid w:val="00C50D4F"/>
    <w:rsid w:val="00C50D5C"/>
    <w:rsid w:val="00C50D5F"/>
    <w:rsid w:val="00C50D80"/>
    <w:rsid w:val="00C50D81"/>
    <w:rsid w:val="00C50DA2"/>
    <w:rsid w:val="00C50DC8"/>
    <w:rsid w:val="00C50DCF"/>
    <w:rsid w:val="00C50DD6"/>
    <w:rsid w:val="00C50DEE"/>
    <w:rsid w:val="00C50E1B"/>
    <w:rsid w:val="00C50E75"/>
    <w:rsid w:val="00C50E77"/>
    <w:rsid w:val="00C50E8B"/>
    <w:rsid w:val="00C50E98"/>
    <w:rsid w:val="00C50F1E"/>
    <w:rsid w:val="00C50F62"/>
    <w:rsid w:val="00C50F70"/>
    <w:rsid w:val="00C50FB8"/>
    <w:rsid w:val="00C50FD5"/>
    <w:rsid w:val="00C5100B"/>
    <w:rsid w:val="00C51030"/>
    <w:rsid w:val="00C5106B"/>
    <w:rsid w:val="00C51083"/>
    <w:rsid w:val="00C51084"/>
    <w:rsid w:val="00C510FB"/>
    <w:rsid w:val="00C51144"/>
    <w:rsid w:val="00C511B6"/>
    <w:rsid w:val="00C51210"/>
    <w:rsid w:val="00C5122B"/>
    <w:rsid w:val="00C51252"/>
    <w:rsid w:val="00C51255"/>
    <w:rsid w:val="00C51279"/>
    <w:rsid w:val="00C512D4"/>
    <w:rsid w:val="00C51359"/>
    <w:rsid w:val="00C51378"/>
    <w:rsid w:val="00C51383"/>
    <w:rsid w:val="00C513BF"/>
    <w:rsid w:val="00C513C1"/>
    <w:rsid w:val="00C513C3"/>
    <w:rsid w:val="00C513C9"/>
    <w:rsid w:val="00C513D9"/>
    <w:rsid w:val="00C513E7"/>
    <w:rsid w:val="00C5143E"/>
    <w:rsid w:val="00C51444"/>
    <w:rsid w:val="00C514D5"/>
    <w:rsid w:val="00C514FB"/>
    <w:rsid w:val="00C5154B"/>
    <w:rsid w:val="00C51566"/>
    <w:rsid w:val="00C5157E"/>
    <w:rsid w:val="00C5158E"/>
    <w:rsid w:val="00C51596"/>
    <w:rsid w:val="00C515B0"/>
    <w:rsid w:val="00C5164D"/>
    <w:rsid w:val="00C516F0"/>
    <w:rsid w:val="00C5170A"/>
    <w:rsid w:val="00C5171E"/>
    <w:rsid w:val="00C5172E"/>
    <w:rsid w:val="00C5173A"/>
    <w:rsid w:val="00C517C6"/>
    <w:rsid w:val="00C51816"/>
    <w:rsid w:val="00C51841"/>
    <w:rsid w:val="00C5184B"/>
    <w:rsid w:val="00C5185F"/>
    <w:rsid w:val="00C51870"/>
    <w:rsid w:val="00C51880"/>
    <w:rsid w:val="00C51883"/>
    <w:rsid w:val="00C518D3"/>
    <w:rsid w:val="00C51960"/>
    <w:rsid w:val="00C519A3"/>
    <w:rsid w:val="00C519A9"/>
    <w:rsid w:val="00C519B7"/>
    <w:rsid w:val="00C519E6"/>
    <w:rsid w:val="00C519FF"/>
    <w:rsid w:val="00C51A55"/>
    <w:rsid w:val="00C51A7D"/>
    <w:rsid w:val="00C51AD5"/>
    <w:rsid w:val="00C51AD6"/>
    <w:rsid w:val="00C51B06"/>
    <w:rsid w:val="00C51B0F"/>
    <w:rsid w:val="00C51B13"/>
    <w:rsid w:val="00C51B4E"/>
    <w:rsid w:val="00C51C28"/>
    <w:rsid w:val="00C51C46"/>
    <w:rsid w:val="00C51C56"/>
    <w:rsid w:val="00C51C81"/>
    <w:rsid w:val="00C51CAF"/>
    <w:rsid w:val="00C51CB0"/>
    <w:rsid w:val="00C51CE9"/>
    <w:rsid w:val="00C51D30"/>
    <w:rsid w:val="00C51D45"/>
    <w:rsid w:val="00C51D80"/>
    <w:rsid w:val="00C51D99"/>
    <w:rsid w:val="00C51DBF"/>
    <w:rsid w:val="00C51DC5"/>
    <w:rsid w:val="00C51E90"/>
    <w:rsid w:val="00C51EBC"/>
    <w:rsid w:val="00C51F3D"/>
    <w:rsid w:val="00C5200E"/>
    <w:rsid w:val="00C52037"/>
    <w:rsid w:val="00C52063"/>
    <w:rsid w:val="00C52082"/>
    <w:rsid w:val="00C520CE"/>
    <w:rsid w:val="00C5217C"/>
    <w:rsid w:val="00C521CE"/>
    <w:rsid w:val="00C521FE"/>
    <w:rsid w:val="00C52312"/>
    <w:rsid w:val="00C52371"/>
    <w:rsid w:val="00C5237B"/>
    <w:rsid w:val="00C523E5"/>
    <w:rsid w:val="00C52406"/>
    <w:rsid w:val="00C524BB"/>
    <w:rsid w:val="00C524C2"/>
    <w:rsid w:val="00C524C4"/>
    <w:rsid w:val="00C5263C"/>
    <w:rsid w:val="00C52690"/>
    <w:rsid w:val="00C526A6"/>
    <w:rsid w:val="00C526B9"/>
    <w:rsid w:val="00C526BB"/>
    <w:rsid w:val="00C52720"/>
    <w:rsid w:val="00C5273C"/>
    <w:rsid w:val="00C527A7"/>
    <w:rsid w:val="00C527AD"/>
    <w:rsid w:val="00C527CA"/>
    <w:rsid w:val="00C527DD"/>
    <w:rsid w:val="00C528A3"/>
    <w:rsid w:val="00C528A5"/>
    <w:rsid w:val="00C528F4"/>
    <w:rsid w:val="00C5293E"/>
    <w:rsid w:val="00C52948"/>
    <w:rsid w:val="00C5295D"/>
    <w:rsid w:val="00C5297C"/>
    <w:rsid w:val="00C5299A"/>
    <w:rsid w:val="00C529A9"/>
    <w:rsid w:val="00C529B8"/>
    <w:rsid w:val="00C529C9"/>
    <w:rsid w:val="00C52A71"/>
    <w:rsid w:val="00C52A98"/>
    <w:rsid w:val="00C52AED"/>
    <w:rsid w:val="00C52AFC"/>
    <w:rsid w:val="00C52B00"/>
    <w:rsid w:val="00C52B71"/>
    <w:rsid w:val="00C52B80"/>
    <w:rsid w:val="00C52B82"/>
    <w:rsid w:val="00C52B98"/>
    <w:rsid w:val="00C52BCB"/>
    <w:rsid w:val="00C52BD0"/>
    <w:rsid w:val="00C52BE5"/>
    <w:rsid w:val="00C52CD8"/>
    <w:rsid w:val="00C52D0F"/>
    <w:rsid w:val="00C52D1C"/>
    <w:rsid w:val="00C52D94"/>
    <w:rsid w:val="00C52DA1"/>
    <w:rsid w:val="00C52DA7"/>
    <w:rsid w:val="00C52DF4"/>
    <w:rsid w:val="00C52E35"/>
    <w:rsid w:val="00C52E37"/>
    <w:rsid w:val="00C52E6A"/>
    <w:rsid w:val="00C52F8C"/>
    <w:rsid w:val="00C52FC7"/>
    <w:rsid w:val="00C52FD7"/>
    <w:rsid w:val="00C53023"/>
    <w:rsid w:val="00C53077"/>
    <w:rsid w:val="00C53086"/>
    <w:rsid w:val="00C5309A"/>
    <w:rsid w:val="00C530BD"/>
    <w:rsid w:val="00C5310F"/>
    <w:rsid w:val="00C53111"/>
    <w:rsid w:val="00C53146"/>
    <w:rsid w:val="00C53179"/>
    <w:rsid w:val="00C53185"/>
    <w:rsid w:val="00C5319D"/>
    <w:rsid w:val="00C531D5"/>
    <w:rsid w:val="00C531E5"/>
    <w:rsid w:val="00C531E7"/>
    <w:rsid w:val="00C53218"/>
    <w:rsid w:val="00C5322C"/>
    <w:rsid w:val="00C53278"/>
    <w:rsid w:val="00C532A6"/>
    <w:rsid w:val="00C532DD"/>
    <w:rsid w:val="00C53335"/>
    <w:rsid w:val="00C53391"/>
    <w:rsid w:val="00C533BA"/>
    <w:rsid w:val="00C533C7"/>
    <w:rsid w:val="00C533CC"/>
    <w:rsid w:val="00C5345D"/>
    <w:rsid w:val="00C53463"/>
    <w:rsid w:val="00C53517"/>
    <w:rsid w:val="00C53547"/>
    <w:rsid w:val="00C53561"/>
    <w:rsid w:val="00C535A7"/>
    <w:rsid w:val="00C53631"/>
    <w:rsid w:val="00C53679"/>
    <w:rsid w:val="00C536AC"/>
    <w:rsid w:val="00C536B8"/>
    <w:rsid w:val="00C536DD"/>
    <w:rsid w:val="00C53714"/>
    <w:rsid w:val="00C53722"/>
    <w:rsid w:val="00C537F3"/>
    <w:rsid w:val="00C53849"/>
    <w:rsid w:val="00C5384D"/>
    <w:rsid w:val="00C53858"/>
    <w:rsid w:val="00C5387C"/>
    <w:rsid w:val="00C53898"/>
    <w:rsid w:val="00C538E3"/>
    <w:rsid w:val="00C538FC"/>
    <w:rsid w:val="00C53901"/>
    <w:rsid w:val="00C53AD3"/>
    <w:rsid w:val="00C53B1F"/>
    <w:rsid w:val="00C53B6A"/>
    <w:rsid w:val="00C53B78"/>
    <w:rsid w:val="00C53B7C"/>
    <w:rsid w:val="00C53B87"/>
    <w:rsid w:val="00C53B98"/>
    <w:rsid w:val="00C53BA2"/>
    <w:rsid w:val="00C53C3B"/>
    <w:rsid w:val="00C53CE3"/>
    <w:rsid w:val="00C53CE9"/>
    <w:rsid w:val="00C53D71"/>
    <w:rsid w:val="00C53D77"/>
    <w:rsid w:val="00C53D9D"/>
    <w:rsid w:val="00C53E09"/>
    <w:rsid w:val="00C53E4E"/>
    <w:rsid w:val="00C53E5E"/>
    <w:rsid w:val="00C53E76"/>
    <w:rsid w:val="00C53E83"/>
    <w:rsid w:val="00C53E87"/>
    <w:rsid w:val="00C53EB6"/>
    <w:rsid w:val="00C53EF0"/>
    <w:rsid w:val="00C53EF7"/>
    <w:rsid w:val="00C53F43"/>
    <w:rsid w:val="00C53F67"/>
    <w:rsid w:val="00C53F68"/>
    <w:rsid w:val="00C54009"/>
    <w:rsid w:val="00C54032"/>
    <w:rsid w:val="00C540E3"/>
    <w:rsid w:val="00C540FF"/>
    <w:rsid w:val="00C54110"/>
    <w:rsid w:val="00C54145"/>
    <w:rsid w:val="00C5419D"/>
    <w:rsid w:val="00C54231"/>
    <w:rsid w:val="00C54256"/>
    <w:rsid w:val="00C54309"/>
    <w:rsid w:val="00C5435B"/>
    <w:rsid w:val="00C54374"/>
    <w:rsid w:val="00C5438A"/>
    <w:rsid w:val="00C5440D"/>
    <w:rsid w:val="00C54425"/>
    <w:rsid w:val="00C54453"/>
    <w:rsid w:val="00C5445F"/>
    <w:rsid w:val="00C544AF"/>
    <w:rsid w:val="00C544CC"/>
    <w:rsid w:val="00C544D5"/>
    <w:rsid w:val="00C544DE"/>
    <w:rsid w:val="00C544EE"/>
    <w:rsid w:val="00C544FA"/>
    <w:rsid w:val="00C54500"/>
    <w:rsid w:val="00C54501"/>
    <w:rsid w:val="00C5450D"/>
    <w:rsid w:val="00C5455A"/>
    <w:rsid w:val="00C545B3"/>
    <w:rsid w:val="00C5461A"/>
    <w:rsid w:val="00C54685"/>
    <w:rsid w:val="00C5469C"/>
    <w:rsid w:val="00C546A8"/>
    <w:rsid w:val="00C546B9"/>
    <w:rsid w:val="00C5474F"/>
    <w:rsid w:val="00C5476A"/>
    <w:rsid w:val="00C54784"/>
    <w:rsid w:val="00C54830"/>
    <w:rsid w:val="00C5486E"/>
    <w:rsid w:val="00C5494C"/>
    <w:rsid w:val="00C5498C"/>
    <w:rsid w:val="00C549C1"/>
    <w:rsid w:val="00C549E6"/>
    <w:rsid w:val="00C54A2C"/>
    <w:rsid w:val="00C54A37"/>
    <w:rsid w:val="00C54B59"/>
    <w:rsid w:val="00C54B94"/>
    <w:rsid w:val="00C54B9B"/>
    <w:rsid w:val="00C54BBD"/>
    <w:rsid w:val="00C54BF7"/>
    <w:rsid w:val="00C54C02"/>
    <w:rsid w:val="00C54CEA"/>
    <w:rsid w:val="00C54D5C"/>
    <w:rsid w:val="00C54D60"/>
    <w:rsid w:val="00C54D67"/>
    <w:rsid w:val="00C54D86"/>
    <w:rsid w:val="00C54D9E"/>
    <w:rsid w:val="00C54DF5"/>
    <w:rsid w:val="00C54DFE"/>
    <w:rsid w:val="00C54E07"/>
    <w:rsid w:val="00C54E30"/>
    <w:rsid w:val="00C54F53"/>
    <w:rsid w:val="00C54FBA"/>
    <w:rsid w:val="00C54FE5"/>
    <w:rsid w:val="00C54FE8"/>
    <w:rsid w:val="00C54FFA"/>
    <w:rsid w:val="00C55031"/>
    <w:rsid w:val="00C5504C"/>
    <w:rsid w:val="00C5506A"/>
    <w:rsid w:val="00C55092"/>
    <w:rsid w:val="00C5512E"/>
    <w:rsid w:val="00C551DC"/>
    <w:rsid w:val="00C55205"/>
    <w:rsid w:val="00C5527F"/>
    <w:rsid w:val="00C5530C"/>
    <w:rsid w:val="00C55342"/>
    <w:rsid w:val="00C5535D"/>
    <w:rsid w:val="00C55388"/>
    <w:rsid w:val="00C553C0"/>
    <w:rsid w:val="00C553CE"/>
    <w:rsid w:val="00C553D5"/>
    <w:rsid w:val="00C55405"/>
    <w:rsid w:val="00C55429"/>
    <w:rsid w:val="00C55448"/>
    <w:rsid w:val="00C5546F"/>
    <w:rsid w:val="00C5547F"/>
    <w:rsid w:val="00C55516"/>
    <w:rsid w:val="00C5552C"/>
    <w:rsid w:val="00C5554B"/>
    <w:rsid w:val="00C555D9"/>
    <w:rsid w:val="00C5560E"/>
    <w:rsid w:val="00C55616"/>
    <w:rsid w:val="00C55645"/>
    <w:rsid w:val="00C55649"/>
    <w:rsid w:val="00C55702"/>
    <w:rsid w:val="00C55711"/>
    <w:rsid w:val="00C557B9"/>
    <w:rsid w:val="00C557EC"/>
    <w:rsid w:val="00C5587D"/>
    <w:rsid w:val="00C558CE"/>
    <w:rsid w:val="00C558F0"/>
    <w:rsid w:val="00C55918"/>
    <w:rsid w:val="00C5596B"/>
    <w:rsid w:val="00C55987"/>
    <w:rsid w:val="00C55991"/>
    <w:rsid w:val="00C559AD"/>
    <w:rsid w:val="00C559BE"/>
    <w:rsid w:val="00C559D9"/>
    <w:rsid w:val="00C55A49"/>
    <w:rsid w:val="00C55A6A"/>
    <w:rsid w:val="00C55A7C"/>
    <w:rsid w:val="00C55ABC"/>
    <w:rsid w:val="00C55B37"/>
    <w:rsid w:val="00C55C13"/>
    <w:rsid w:val="00C55D0D"/>
    <w:rsid w:val="00C55D10"/>
    <w:rsid w:val="00C55D16"/>
    <w:rsid w:val="00C55D9B"/>
    <w:rsid w:val="00C55E00"/>
    <w:rsid w:val="00C55E6E"/>
    <w:rsid w:val="00C55E8F"/>
    <w:rsid w:val="00C55E9B"/>
    <w:rsid w:val="00C55E9F"/>
    <w:rsid w:val="00C55EE6"/>
    <w:rsid w:val="00C55EE9"/>
    <w:rsid w:val="00C55F48"/>
    <w:rsid w:val="00C55F68"/>
    <w:rsid w:val="00C55F7E"/>
    <w:rsid w:val="00C55F82"/>
    <w:rsid w:val="00C55F90"/>
    <w:rsid w:val="00C55FE7"/>
    <w:rsid w:val="00C55FEA"/>
    <w:rsid w:val="00C55FF5"/>
    <w:rsid w:val="00C5602D"/>
    <w:rsid w:val="00C560EC"/>
    <w:rsid w:val="00C560ED"/>
    <w:rsid w:val="00C5611F"/>
    <w:rsid w:val="00C56163"/>
    <w:rsid w:val="00C561A3"/>
    <w:rsid w:val="00C561E4"/>
    <w:rsid w:val="00C561F8"/>
    <w:rsid w:val="00C56206"/>
    <w:rsid w:val="00C56290"/>
    <w:rsid w:val="00C56296"/>
    <w:rsid w:val="00C562A2"/>
    <w:rsid w:val="00C5634D"/>
    <w:rsid w:val="00C56352"/>
    <w:rsid w:val="00C56395"/>
    <w:rsid w:val="00C5639E"/>
    <w:rsid w:val="00C563FA"/>
    <w:rsid w:val="00C56477"/>
    <w:rsid w:val="00C56492"/>
    <w:rsid w:val="00C564B8"/>
    <w:rsid w:val="00C5650A"/>
    <w:rsid w:val="00C5656B"/>
    <w:rsid w:val="00C56584"/>
    <w:rsid w:val="00C56598"/>
    <w:rsid w:val="00C5664E"/>
    <w:rsid w:val="00C566E1"/>
    <w:rsid w:val="00C566F1"/>
    <w:rsid w:val="00C5671A"/>
    <w:rsid w:val="00C56727"/>
    <w:rsid w:val="00C5674D"/>
    <w:rsid w:val="00C567FC"/>
    <w:rsid w:val="00C5685F"/>
    <w:rsid w:val="00C56881"/>
    <w:rsid w:val="00C568C6"/>
    <w:rsid w:val="00C56908"/>
    <w:rsid w:val="00C5692C"/>
    <w:rsid w:val="00C569AB"/>
    <w:rsid w:val="00C569CF"/>
    <w:rsid w:val="00C56A1B"/>
    <w:rsid w:val="00C56A32"/>
    <w:rsid w:val="00C56A63"/>
    <w:rsid w:val="00C56A89"/>
    <w:rsid w:val="00C56AA2"/>
    <w:rsid w:val="00C56AA3"/>
    <w:rsid w:val="00C56ABA"/>
    <w:rsid w:val="00C56ADC"/>
    <w:rsid w:val="00C56B3D"/>
    <w:rsid w:val="00C56BDB"/>
    <w:rsid w:val="00C56C33"/>
    <w:rsid w:val="00C56C55"/>
    <w:rsid w:val="00C56CA1"/>
    <w:rsid w:val="00C56D18"/>
    <w:rsid w:val="00C56D21"/>
    <w:rsid w:val="00C56D32"/>
    <w:rsid w:val="00C56D48"/>
    <w:rsid w:val="00C56D63"/>
    <w:rsid w:val="00C56DD5"/>
    <w:rsid w:val="00C56E29"/>
    <w:rsid w:val="00C56E80"/>
    <w:rsid w:val="00C56EB2"/>
    <w:rsid w:val="00C56EEA"/>
    <w:rsid w:val="00C56F09"/>
    <w:rsid w:val="00C56F4D"/>
    <w:rsid w:val="00C56F4F"/>
    <w:rsid w:val="00C5706D"/>
    <w:rsid w:val="00C570A3"/>
    <w:rsid w:val="00C5712B"/>
    <w:rsid w:val="00C57192"/>
    <w:rsid w:val="00C571AB"/>
    <w:rsid w:val="00C57244"/>
    <w:rsid w:val="00C5725A"/>
    <w:rsid w:val="00C572C0"/>
    <w:rsid w:val="00C57303"/>
    <w:rsid w:val="00C57328"/>
    <w:rsid w:val="00C57477"/>
    <w:rsid w:val="00C57478"/>
    <w:rsid w:val="00C5747F"/>
    <w:rsid w:val="00C574CC"/>
    <w:rsid w:val="00C574E9"/>
    <w:rsid w:val="00C57510"/>
    <w:rsid w:val="00C57528"/>
    <w:rsid w:val="00C57596"/>
    <w:rsid w:val="00C57614"/>
    <w:rsid w:val="00C5761C"/>
    <w:rsid w:val="00C576B6"/>
    <w:rsid w:val="00C5770C"/>
    <w:rsid w:val="00C57727"/>
    <w:rsid w:val="00C577CA"/>
    <w:rsid w:val="00C577CE"/>
    <w:rsid w:val="00C577E5"/>
    <w:rsid w:val="00C5785D"/>
    <w:rsid w:val="00C57898"/>
    <w:rsid w:val="00C578B0"/>
    <w:rsid w:val="00C578DB"/>
    <w:rsid w:val="00C578E1"/>
    <w:rsid w:val="00C578E9"/>
    <w:rsid w:val="00C578FB"/>
    <w:rsid w:val="00C578FE"/>
    <w:rsid w:val="00C5794E"/>
    <w:rsid w:val="00C5799D"/>
    <w:rsid w:val="00C57ACC"/>
    <w:rsid w:val="00C57AD5"/>
    <w:rsid w:val="00C57AD6"/>
    <w:rsid w:val="00C57B7A"/>
    <w:rsid w:val="00C57BBD"/>
    <w:rsid w:val="00C57BC4"/>
    <w:rsid w:val="00C57BCF"/>
    <w:rsid w:val="00C57C2B"/>
    <w:rsid w:val="00C57C52"/>
    <w:rsid w:val="00C57C62"/>
    <w:rsid w:val="00C57CA5"/>
    <w:rsid w:val="00C57CBD"/>
    <w:rsid w:val="00C57CC0"/>
    <w:rsid w:val="00C57CCB"/>
    <w:rsid w:val="00C57CEE"/>
    <w:rsid w:val="00C57CF0"/>
    <w:rsid w:val="00C57CF7"/>
    <w:rsid w:val="00C57D54"/>
    <w:rsid w:val="00C57D5E"/>
    <w:rsid w:val="00C57D80"/>
    <w:rsid w:val="00C57E1F"/>
    <w:rsid w:val="00C57E2B"/>
    <w:rsid w:val="00C57E58"/>
    <w:rsid w:val="00C57E59"/>
    <w:rsid w:val="00C57E73"/>
    <w:rsid w:val="00C57E80"/>
    <w:rsid w:val="00C57F0C"/>
    <w:rsid w:val="00C57F10"/>
    <w:rsid w:val="00C57F3C"/>
    <w:rsid w:val="00C57FC5"/>
    <w:rsid w:val="00C60086"/>
    <w:rsid w:val="00C600B7"/>
    <w:rsid w:val="00C600BA"/>
    <w:rsid w:val="00C600DB"/>
    <w:rsid w:val="00C600ED"/>
    <w:rsid w:val="00C601C9"/>
    <w:rsid w:val="00C601F9"/>
    <w:rsid w:val="00C60215"/>
    <w:rsid w:val="00C60219"/>
    <w:rsid w:val="00C6025F"/>
    <w:rsid w:val="00C602E2"/>
    <w:rsid w:val="00C602F9"/>
    <w:rsid w:val="00C60301"/>
    <w:rsid w:val="00C60307"/>
    <w:rsid w:val="00C6031E"/>
    <w:rsid w:val="00C6033F"/>
    <w:rsid w:val="00C6034A"/>
    <w:rsid w:val="00C60354"/>
    <w:rsid w:val="00C6037F"/>
    <w:rsid w:val="00C603EB"/>
    <w:rsid w:val="00C6041E"/>
    <w:rsid w:val="00C6046A"/>
    <w:rsid w:val="00C6046C"/>
    <w:rsid w:val="00C605CE"/>
    <w:rsid w:val="00C606BF"/>
    <w:rsid w:val="00C6074D"/>
    <w:rsid w:val="00C607A3"/>
    <w:rsid w:val="00C607AE"/>
    <w:rsid w:val="00C607B8"/>
    <w:rsid w:val="00C607D2"/>
    <w:rsid w:val="00C60862"/>
    <w:rsid w:val="00C60886"/>
    <w:rsid w:val="00C6088B"/>
    <w:rsid w:val="00C6089B"/>
    <w:rsid w:val="00C608E6"/>
    <w:rsid w:val="00C608ED"/>
    <w:rsid w:val="00C60974"/>
    <w:rsid w:val="00C60980"/>
    <w:rsid w:val="00C60A01"/>
    <w:rsid w:val="00C60AD0"/>
    <w:rsid w:val="00C60AF0"/>
    <w:rsid w:val="00C60B00"/>
    <w:rsid w:val="00C60B1A"/>
    <w:rsid w:val="00C60B4D"/>
    <w:rsid w:val="00C60B92"/>
    <w:rsid w:val="00C60B96"/>
    <w:rsid w:val="00C60B9C"/>
    <w:rsid w:val="00C60BED"/>
    <w:rsid w:val="00C60C0A"/>
    <w:rsid w:val="00C60CBC"/>
    <w:rsid w:val="00C60D33"/>
    <w:rsid w:val="00C60D7E"/>
    <w:rsid w:val="00C60DF4"/>
    <w:rsid w:val="00C60E29"/>
    <w:rsid w:val="00C60E4E"/>
    <w:rsid w:val="00C60E82"/>
    <w:rsid w:val="00C60E89"/>
    <w:rsid w:val="00C60EA2"/>
    <w:rsid w:val="00C60EAF"/>
    <w:rsid w:val="00C60EB0"/>
    <w:rsid w:val="00C60EDD"/>
    <w:rsid w:val="00C60F1C"/>
    <w:rsid w:val="00C60F3D"/>
    <w:rsid w:val="00C60F9B"/>
    <w:rsid w:val="00C60F9F"/>
    <w:rsid w:val="00C60FA6"/>
    <w:rsid w:val="00C6100A"/>
    <w:rsid w:val="00C61025"/>
    <w:rsid w:val="00C61034"/>
    <w:rsid w:val="00C6103A"/>
    <w:rsid w:val="00C610B4"/>
    <w:rsid w:val="00C6118D"/>
    <w:rsid w:val="00C611B8"/>
    <w:rsid w:val="00C6127A"/>
    <w:rsid w:val="00C6129E"/>
    <w:rsid w:val="00C61304"/>
    <w:rsid w:val="00C61337"/>
    <w:rsid w:val="00C6136B"/>
    <w:rsid w:val="00C61480"/>
    <w:rsid w:val="00C6148E"/>
    <w:rsid w:val="00C614CC"/>
    <w:rsid w:val="00C614E1"/>
    <w:rsid w:val="00C614FF"/>
    <w:rsid w:val="00C61548"/>
    <w:rsid w:val="00C61559"/>
    <w:rsid w:val="00C6157E"/>
    <w:rsid w:val="00C615E4"/>
    <w:rsid w:val="00C6164E"/>
    <w:rsid w:val="00C6165B"/>
    <w:rsid w:val="00C616C3"/>
    <w:rsid w:val="00C6177C"/>
    <w:rsid w:val="00C61783"/>
    <w:rsid w:val="00C617DF"/>
    <w:rsid w:val="00C6180F"/>
    <w:rsid w:val="00C61851"/>
    <w:rsid w:val="00C6188E"/>
    <w:rsid w:val="00C618A7"/>
    <w:rsid w:val="00C6196C"/>
    <w:rsid w:val="00C61972"/>
    <w:rsid w:val="00C619AF"/>
    <w:rsid w:val="00C619E9"/>
    <w:rsid w:val="00C61A88"/>
    <w:rsid w:val="00C61AE3"/>
    <w:rsid w:val="00C61AF5"/>
    <w:rsid w:val="00C61AFE"/>
    <w:rsid w:val="00C61B12"/>
    <w:rsid w:val="00C61B6D"/>
    <w:rsid w:val="00C61BBC"/>
    <w:rsid w:val="00C61C70"/>
    <w:rsid w:val="00C61C71"/>
    <w:rsid w:val="00C61C95"/>
    <w:rsid w:val="00C61CCA"/>
    <w:rsid w:val="00C61D54"/>
    <w:rsid w:val="00C61D7B"/>
    <w:rsid w:val="00C61DE7"/>
    <w:rsid w:val="00C61DF5"/>
    <w:rsid w:val="00C61DFB"/>
    <w:rsid w:val="00C61E3C"/>
    <w:rsid w:val="00C61E76"/>
    <w:rsid w:val="00C61E7D"/>
    <w:rsid w:val="00C61E8E"/>
    <w:rsid w:val="00C61F3B"/>
    <w:rsid w:val="00C61F4B"/>
    <w:rsid w:val="00C61F5D"/>
    <w:rsid w:val="00C6203C"/>
    <w:rsid w:val="00C62091"/>
    <w:rsid w:val="00C62140"/>
    <w:rsid w:val="00C6216B"/>
    <w:rsid w:val="00C621CD"/>
    <w:rsid w:val="00C6221F"/>
    <w:rsid w:val="00C62277"/>
    <w:rsid w:val="00C62299"/>
    <w:rsid w:val="00C622DB"/>
    <w:rsid w:val="00C6233D"/>
    <w:rsid w:val="00C6234C"/>
    <w:rsid w:val="00C62351"/>
    <w:rsid w:val="00C623CA"/>
    <w:rsid w:val="00C623F7"/>
    <w:rsid w:val="00C62430"/>
    <w:rsid w:val="00C624CD"/>
    <w:rsid w:val="00C62504"/>
    <w:rsid w:val="00C62527"/>
    <w:rsid w:val="00C6254F"/>
    <w:rsid w:val="00C62583"/>
    <w:rsid w:val="00C6259B"/>
    <w:rsid w:val="00C6259D"/>
    <w:rsid w:val="00C62644"/>
    <w:rsid w:val="00C6265D"/>
    <w:rsid w:val="00C62698"/>
    <w:rsid w:val="00C626CA"/>
    <w:rsid w:val="00C626FB"/>
    <w:rsid w:val="00C626FC"/>
    <w:rsid w:val="00C62757"/>
    <w:rsid w:val="00C6283E"/>
    <w:rsid w:val="00C62879"/>
    <w:rsid w:val="00C62891"/>
    <w:rsid w:val="00C62906"/>
    <w:rsid w:val="00C62990"/>
    <w:rsid w:val="00C62997"/>
    <w:rsid w:val="00C629DC"/>
    <w:rsid w:val="00C629FE"/>
    <w:rsid w:val="00C62A0B"/>
    <w:rsid w:val="00C62A2E"/>
    <w:rsid w:val="00C62A60"/>
    <w:rsid w:val="00C62AF7"/>
    <w:rsid w:val="00C62B08"/>
    <w:rsid w:val="00C62B16"/>
    <w:rsid w:val="00C62B37"/>
    <w:rsid w:val="00C62BA9"/>
    <w:rsid w:val="00C62BB3"/>
    <w:rsid w:val="00C62C0D"/>
    <w:rsid w:val="00C62C34"/>
    <w:rsid w:val="00C62CA7"/>
    <w:rsid w:val="00C62CCF"/>
    <w:rsid w:val="00C62D64"/>
    <w:rsid w:val="00C62D88"/>
    <w:rsid w:val="00C62DD3"/>
    <w:rsid w:val="00C62E10"/>
    <w:rsid w:val="00C62E3E"/>
    <w:rsid w:val="00C62EB0"/>
    <w:rsid w:val="00C62ECF"/>
    <w:rsid w:val="00C62F44"/>
    <w:rsid w:val="00C62FE3"/>
    <w:rsid w:val="00C63026"/>
    <w:rsid w:val="00C63048"/>
    <w:rsid w:val="00C63058"/>
    <w:rsid w:val="00C63065"/>
    <w:rsid w:val="00C63090"/>
    <w:rsid w:val="00C630B1"/>
    <w:rsid w:val="00C63119"/>
    <w:rsid w:val="00C63172"/>
    <w:rsid w:val="00C631BF"/>
    <w:rsid w:val="00C631DB"/>
    <w:rsid w:val="00C631DF"/>
    <w:rsid w:val="00C631EE"/>
    <w:rsid w:val="00C63273"/>
    <w:rsid w:val="00C632E3"/>
    <w:rsid w:val="00C63315"/>
    <w:rsid w:val="00C6334D"/>
    <w:rsid w:val="00C63361"/>
    <w:rsid w:val="00C63399"/>
    <w:rsid w:val="00C6339E"/>
    <w:rsid w:val="00C633D5"/>
    <w:rsid w:val="00C633F2"/>
    <w:rsid w:val="00C63488"/>
    <w:rsid w:val="00C634F7"/>
    <w:rsid w:val="00C6351E"/>
    <w:rsid w:val="00C63539"/>
    <w:rsid w:val="00C635D0"/>
    <w:rsid w:val="00C6362C"/>
    <w:rsid w:val="00C63671"/>
    <w:rsid w:val="00C6374B"/>
    <w:rsid w:val="00C6376B"/>
    <w:rsid w:val="00C637BB"/>
    <w:rsid w:val="00C637E5"/>
    <w:rsid w:val="00C63872"/>
    <w:rsid w:val="00C6387A"/>
    <w:rsid w:val="00C63891"/>
    <w:rsid w:val="00C638A1"/>
    <w:rsid w:val="00C638F1"/>
    <w:rsid w:val="00C63903"/>
    <w:rsid w:val="00C6390B"/>
    <w:rsid w:val="00C6391B"/>
    <w:rsid w:val="00C63989"/>
    <w:rsid w:val="00C639C5"/>
    <w:rsid w:val="00C639C9"/>
    <w:rsid w:val="00C63A16"/>
    <w:rsid w:val="00C63ADF"/>
    <w:rsid w:val="00C63AE8"/>
    <w:rsid w:val="00C63AF7"/>
    <w:rsid w:val="00C63AF8"/>
    <w:rsid w:val="00C63AFB"/>
    <w:rsid w:val="00C63B12"/>
    <w:rsid w:val="00C63C0C"/>
    <w:rsid w:val="00C63C54"/>
    <w:rsid w:val="00C63CAF"/>
    <w:rsid w:val="00C63CC3"/>
    <w:rsid w:val="00C63CD2"/>
    <w:rsid w:val="00C63D97"/>
    <w:rsid w:val="00C63DF5"/>
    <w:rsid w:val="00C63E04"/>
    <w:rsid w:val="00C63E07"/>
    <w:rsid w:val="00C63E2F"/>
    <w:rsid w:val="00C63F0D"/>
    <w:rsid w:val="00C63F3B"/>
    <w:rsid w:val="00C63F3E"/>
    <w:rsid w:val="00C63F86"/>
    <w:rsid w:val="00C63FBE"/>
    <w:rsid w:val="00C6400B"/>
    <w:rsid w:val="00C64017"/>
    <w:rsid w:val="00C64030"/>
    <w:rsid w:val="00C6405A"/>
    <w:rsid w:val="00C640C2"/>
    <w:rsid w:val="00C640D3"/>
    <w:rsid w:val="00C640E4"/>
    <w:rsid w:val="00C64115"/>
    <w:rsid w:val="00C64159"/>
    <w:rsid w:val="00C64248"/>
    <w:rsid w:val="00C64259"/>
    <w:rsid w:val="00C64264"/>
    <w:rsid w:val="00C64289"/>
    <w:rsid w:val="00C6428C"/>
    <w:rsid w:val="00C642B0"/>
    <w:rsid w:val="00C642B6"/>
    <w:rsid w:val="00C6436E"/>
    <w:rsid w:val="00C64375"/>
    <w:rsid w:val="00C6446C"/>
    <w:rsid w:val="00C644BA"/>
    <w:rsid w:val="00C644C7"/>
    <w:rsid w:val="00C644DB"/>
    <w:rsid w:val="00C644E1"/>
    <w:rsid w:val="00C64607"/>
    <w:rsid w:val="00C64639"/>
    <w:rsid w:val="00C6467E"/>
    <w:rsid w:val="00C64689"/>
    <w:rsid w:val="00C64767"/>
    <w:rsid w:val="00C6477A"/>
    <w:rsid w:val="00C64827"/>
    <w:rsid w:val="00C648B6"/>
    <w:rsid w:val="00C648B7"/>
    <w:rsid w:val="00C648C9"/>
    <w:rsid w:val="00C6493E"/>
    <w:rsid w:val="00C64A17"/>
    <w:rsid w:val="00C64A2B"/>
    <w:rsid w:val="00C64A91"/>
    <w:rsid w:val="00C64ABF"/>
    <w:rsid w:val="00C64B7C"/>
    <w:rsid w:val="00C64C01"/>
    <w:rsid w:val="00C64CE8"/>
    <w:rsid w:val="00C64D00"/>
    <w:rsid w:val="00C64D6F"/>
    <w:rsid w:val="00C64D72"/>
    <w:rsid w:val="00C64D82"/>
    <w:rsid w:val="00C64D83"/>
    <w:rsid w:val="00C64E03"/>
    <w:rsid w:val="00C64E23"/>
    <w:rsid w:val="00C64E4B"/>
    <w:rsid w:val="00C64E5A"/>
    <w:rsid w:val="00C64E8B"/>
    <w:rsid w:val="00C64E96"/>
    <w:rsid w:val="00C64E9E"/>
    <w:rsid w:val="00C64EEB"/>
    <w:rsid w:val="00C64F84"/>
    <w:rsid w:val="00C64FA3"/>
    <w:rsid w:val="00C64FB7"/>
    <w:rsid w:val="00C65004"/>
    <w:rsid w:val="00C65014"/>
    <w:rsid w:val="00C65028"/>
    <w:rsid w:val="00C6506E"/>
    <w:rsid w:val="00C650A7"/>
    <w:rsid w:val="00C650C8"/>
    <w:rsid w:val="00C6512C"/>
    <w:rsid w:val="00C65148"/>
    <w:rsid w:val="00C6514D"/>
    <w:rsid w:val="00C651FB"/>
    <w:rsid w:val="00C6532E"/>
    <w:rsid w:val="00C653B8"/>
    <w:rsid w:val="00C653C4"/>
    <w:rsid w:val="00C653E0"/>
    <w:rsid w:val="00C653ED"/>
    <w:rsid w:val="00C654A9"/>
    <w:rsid w:val="00C655A9"/>
    <w:rsid w:val="00C655DF"/>
    <w:rsid w:val="00C6561B"/>
    <w:rsid w:val="00C65674"/>
    <w:rsid w:val="00C65708"/>
    <w:rsid w:val="00C65712"/>
    <w:rsid w:val="00C65730"/>
    <w:rsid w:val="00C65763"/>
    <w:rsid w:val="00C6578C"/>
    <w:rsid w:val="00C65852"/>
    <w:rsid w:val="00C65888"/>
    <w:rsid w:val="00C65889"/>
    <w:rsid w:val="00C658AC"/>
    <w:rsid w:val="00C658DF"/>
    <w:rsid w:val="00C65908"/>
    <w:rsid w:val="00C6597A"/>
    <w:rsid w:val="00C65981"/>
    <w:rsid w:val="00C659D3"/>
    <w:rsid w:val="00C659F7"/>
    <w:rsid w:val="00C65A45"/>
    <w:rsid w:val="00C65A52"/>
    <w:rsid w:val="00C65A59"/>
    <w:rsid w:val="00C65AEE"/>
    <w:rsid w:val="00C65B21"/>
    <w:rsid w:val="00C65B3E"/>
    <w:rsid w:val="00C65B44"/>
    <w:rsid w:val="00C65B97"/>
    <w:rsid w:val="00C65BC9"/>
    <w:rsid w:val="00C65BFB"/>
    <w:rsid w:val="00C65C09"/>
    <w:rsid w:val="00C65C17"/>
    <w:rsid w:val="00C65C1D"/>
    <w:rsid w:val="00C65C64"/>
    <w:rsid w:val="00C65C7E"/>
    <w:rsid w:val="00C65CB2"/>
    <w:rsid w:val="00C65CBA"/>
    <w:rsid w:val="00C65D20"/>
    <w:rsid w:val="00C65D26"/>
    <w:rsid w:val="00C65D3C"/>
    <w:rsid w:val="00C65D65"/>
    <w:rsid w:val="00C65D85"/>
    <w:rsid w:val="00C65D8B"/>
    <w:rsid w:val="00C65DB5"/>
    <w:rsid w:val="00C65DB7"/>
    <w:rsid w:val="00C65DF4"/>
    <w:rsid w:val="00C65E9B"/>
    <w:rsid w:val="00C65EC0"/>
    <w:rsid w:val="00C65ED7"/>
    <w:rsid w:val="00C65EFD"/>
    <w:rsid w:val="00C65F5D"/>
    <w:rsid w:val="00C65F5F"/>
    <w:rsid w:val="00C65FA6"/>
    <w:rsid w:val="00C65FD8"/>
    <w:rsid w:val="00C6606F"/>
    <w:rsid w:val="00C66108"/>
    <w:rsid w:val="00C6615E"/>
    <w:rsid w:val="00C6619C"/>
    <w:rsid w:val="00C661BD"/>
    <w:rsid w:val="00C661CD"/>
    <w:rsid w:val="00C661E9"/>
    <w:rsid w:val="00C66229"/>
    <w:rsid w:val="00C66249"/>
    <w:rsid w:val="00C6625D"/>
    <w:rsid w:val="00C6632B"/>
    <w:rsid w:val="00C66382"/>
    <w:rsid w:val="00C663DB"/>
    <w:rsid w:val="00C66447"/>
    <w:rsid w:val="00C664B7"/>
    <w:rsid w:val="00C6655F"/>
    <w:rsid w:val="00C665C3"/>
    <w:rsid w:val="00C665C4"/>
    <w:rsid w:val="00C665E0"/>
    <w:rsid w:val="00C6665A"/>
    <w:rsid w:val="00C6668D"/>
    <w:rsid w:val="00C666BD"/>
    <w:rsid w:val="00C666CA"/>
    <w:rsid w:val="00C666EA"/>
    <w:rsid w:val="00C66780"/>
    <w:rsid w:val="00C6688A"/>
    <w:rsid w:val="00C668D6"/>
    <w:rsid w:val="00C668F3"/>
    <w:rsid w:val="00C66929"/>
    <w:rsid w:val="00C66975"/>
    <w:rsid w:val="00C66A4A"/>
    <w:rsid w:val="00C66A8E"/>
    <w:rsid w:val="00C66AA5"/>
    <w:rsid w:val="00C66ABD"/>
    <w:rsid w:val="00C66B37"/>
    <w:rsid w:val="00C66BBC"/>
    <w:rsid w:val="00C66C10"/>
    <w:rsid w:val="00C66CA9"/>
    <w:rsid w:val="00C66CCA"/>
    <w:rsid w:val="00C66D4A"/>
    <w:rsid w:val="00C66D6A"/>
    <w:rsid w:val="00C66D81"/>
    <w:rsid w:val="00C66DEB"/>
    <w:rsid w:val="00C66E0F"/>
    <w:rsid w:val="00C66E3C"/>
    <w:rsid w:val="00C66E77"/>
    <w:rsid w:val="00C66ED6"/>
    <w:rsid w:val="00C66EEC"/>
    <w:rsid w:val="00C66F18"/>
    <w:rsid w:val="00C66F84"/>
    <w:rsid w:val="00C67041"/>
    <w:rsid w:val="00C67075"/>
    <w:rsid w:val="00C67080"/>
    <w:rsid w:val="00C670FD"/>
    <w:rsid w:val="00C6718B"/>
    <w:rsid w:val="00C67193"/>
    <w:rsid w:val="00C671AF"/>
    <w:rsid w:val="00C671D8"/>
    <w:rsid w:val="00C67316"/>
    <w:rsid w:val="00C67383"/>
    <w:rsid w:val="00C67387"/>
    <w:rsid w:val="00C67391"/>
    <w:rsid w:val="00C67394"/>
    <w:rsid w:val="00C673A6"/>
    <w:rsid w:val="00C673E9"/>
    <w:rsid w:val="00C6748A"/>
    <w:rsid w:val="00C674BE"/>
    <w:rsid w:val="00C67500"/>
    <w:rsid w:val="00C6754B"/>
    <w:rsid w:val="00C67636"/>
    <w:rsid w:val="00C6768D"/>
    <w:rsid w:val="00C676C0"/>
    <w:rsid w:val="00C676C3"/>
    <w:rsid w:val="00C676CF"/>
    <w:rsid w:val="00C6773A"/>
    <w:rsid w:val="00C6774B"/>
    <w:rsid w:val="00C67754"/>
    <w:rsid w:val="00C677E6"/>
    <w:rsid w:val="00C6786F"/>
    <w:rsid w:val="00C678A9"/>
    <w:rsid w:val="00C678AC"/>
    <w:rsid w:val="00C678DD"/>
    <w:rsid w:val="00C678E8"/>
    <w:rsid w:val="00C6790C"/>
    <w:rsid w:val="00C67910"/>
    <w:rsid w:val="00C6798A"/>
    <w:rsid w:val="00C6799E"/>
    <w:rsid w:val="00C679B4"/>
    <w:rsid w:val="00C679BC"/>
    <w:rsid w:val="00C679E0"/>
    <w:rsid w:val="00C67A44"/>
    <w:rsid w:val="00C67A83"/>
    <w:rsid w:val="00C67A96"/>
    <w:rsid w:val="00C67ACA"/>
    <w:rsid w:val="00C67B6E"/>
    <w:rsid w:val="00C67B7A"/>
    <w:rsid w:val="00C67B7C"/>
    <w:rsid w:val="00C67BB2"/>
    <w:rsid w:val="00C67C86"/>
    <w:rsid w:val="00C67C9A"/>
    <w:rsid w:val="00C67CE6"/>
    <w:rsid w:val="00C67D0E"/>
    <w:rsid w:val="00C67D4C"/>
    <w:rsid w:val="00C67D6F"/>
    <w:rsid w:val="00C67E52"/>
    <w:rsid w:val="00C67EBF"/>
    <w:rsid w:val="00C67F08"/>
    <w:rsid w:val="00C67F6D"/>
    <w:rsid w:val="00C67FF2"/>
    <w:rsid w:val="00C70022"/>
    <w:rsid w:val="00C70060"/>
    <w:rsid w:val="00C70098"/>
    <w:rsid w:val="00C700C0"/>
    <w:rsid w:val="00C700E2"/>
    <w:rsid w:val="00C7011E"/>
    <w:rsid w:val="00C70124"/>
    <w:rsid w:val="00C701FC"/>
    <w:rsid w:val="00C70252"/>
    <w:rsid w:val="00C70254"/>
    <w:rsid w:val="00C70266"/>
    <w:rsid w:val="00C70361"/>
    <w:rsid w:val="00C70393"/>
    <w:rsid w:val="00C703EC"/>
    <w:rsid w:val="00C70440"/>
    <w:rsid w:val="00C7045E"/>
    <w:rsid w:val="00C7058A"/>
    <w:rsid w:val="00C705ED"/>
    <w:rsid w:val="00C70605"/>
    <w:rsid w:val="00C7069E"/>
    <w:rsid w:val="00C7069F"/>
    <w:rsid w:val="00C706C0"/>
    <w:rsid w:val="00C706D3"/>
    <w:rsid w:val="00C707A1"/>
    <w:rsid w:val="00C7081B"/>
    <w:rsid w:val="00C7085B"/>
    <w:rsid w:val="00C70941"/>
    <w:rsid w:val="00C70A21"/>
    <w:rsid w:val="00C70A4E"/>
    <w:rsid w:val="00C70A52"/>
    <w:rsid w:val="00C70A54"/>
    <w:rsid w:val="00C70A5B"/>
    <w:rsid w:val="00C70A69"/>
    <w:rsid w:val="00C70B33"/>
    <w:rsid w:val="00C70B43"/>
    <w:rsid w:val="00C70BBB"/>
    <w:rsid w:val="00C70BBD"/>
    <w:rsid w:val="00C70BCA"/>
    <w:rsid w:val="00C70BE3"/>
    <w:rsid w:val="00C70C0C"/>
    <w:rsid w:val="00C70C44"/>
    <w:rsid w:val="00C70CFA"/>
    <w:rsid w:val="00C70D01"/>
    <w:rsid w:val="00C70D11"/>
    <w:rsid w:val="00C70D74"/>
    <w:rsid w:val="00C70D9C"/>
    <w:rsid w:val="00C70E05"/>
    <w:rsid w:val="00C70E1C"/>
    <w:rsid w:val="00C70EAA"/>
    <w:rsid w:val="00C70ECF"/>
    <w:rsid w:val="00C70ED2"/>
    <w:rsid w:val="00C70ED7"/>
    <w:rsid w:val="00C70EE5"/>
    <w:rsid w:val="00C70EF2"/>
    <w:rsid w:val="00C70F07"/>
    <w:rsid w:val="00C70F56"/>
    <w:rsid w:val="00C70F85"/>
    <w:rsid w:val="00C70FB4"/>
    <w:rsid w:val="00C70FD4"/>
    <w:rsid w:val="00C70FE1"/>
    <w:rsid w:val="00C71034"/>
    <w:rsid w:val="00C71061"/>
    <w:rsid w:val="00C710CE"/>
    <w:rsid w:val="00C710F8"/>
    <w:rsid w:val="00C7114E"/>
    <w:rsid w:val="00C7115F"/>
    <w:rsid w:val="00C71181"/>
    <w:rsid w:val="00C71195"/>
    <w:rsid w:val="00C711D4"/>
    <w:rsid w:val="00C711FD"/>
    <w:rsid w:val="00C7121F"/>
    <w:rsid w:val="00C7124C"/>
    <w:rsid w:val="00C71251"/>
    <w:rsid w:val="00C71261"/>
    <w:rsid w:val="00C712B1"/>
    <w:rsid w:val="00C712E7"/>
    <w:rsid w:val="00C71364"/>
    <w:rsid w:val="00C7141C"/>
    <w:rsid w:val="00C71465"/>
    <w:rsid w:val="00C71472"/>
    <w:rsid w:val="00C7151C"/>
    <w:rsid w:val="00C7159B"/>
    <w:rsid w:val="00C71655"/>
    <w:rsid w:val="00C71727"/>
    <w:rsid w:val="00C7172F"/>
    <w:rsid w:val="00C71803"/>
    <w:rsid w:val="00C7190A"/>
    <w:rsid w:val="00C7190B"/>
    <w:rsid w:val="00C7192A"/>
    <w:rsid w:val="00C7198A"/>
    <w:rsid w:val="00C719C4"/>
    <w:rsid w:val="00C719EE"/>
    <w:rsid w:val="00C71A0D"/>
    <w:rsid w:val="00C71A25"/>
    <w:rsid w:val="00C71ACA"/>
    <w:rsid w:val="00C71ACF"/>
    <w:rsid w:val="00C71B11"/>
    <w:rsid w:val="00C71B18"/>
    <w:rsid w:val="00C71B73"/>
    <w:rsid w:val="00C71B80"/>
    <w:rsid w:val="00C71BBB"/>
    <w:rsid w:val="00C71BFE"/>
    <w:rsid w:val="00C71CA1"/>
    <w:rsid w:val="00C71CF0"/>
    <w:rsid w:val="00C71D1C"/>
    <w:rsid w:val="00C71D31"/>
    <w:rsid w:val="00C71D3C"/>
    <w:rsid w:val="00C71DDF"/>
    <w:rsid w:val="00C71E47"/>
    <w:rsid w:val="00C71E53"/>
    <w:rsid w:val="00C71E7B"/>
    <w:rsid w:val="00C71E81"/>
    <w:rsid w:val="00C71E83"/>
    <w:rsid w:val="00C71EAE"/>
    <w:rsid w:val="00C71EE8"/>
    <w:rsid w:val="00C71F02"/>
    <w:rsid w:val="00C71F16"/>
    <w:rsid w:val="00C71F44"/>
    <w:rsid w:val="00C71F60"/>
    <w:rsid w:val="00C71F6F"/>
    <w:rsid w:val="00C71F9B"/>
    <w:rsid w:val="00C71FA9"/>
    <w:rsid w:val="00C71FD7"/>
    <w:rsid w:val="00C71FDD"/>
    <w:rsid w:val="00C72068"/>
    <w:rsid w:val="00C72076"/>
    <w:rsid w:val="00C72078"/>
    <w:rsid w:val="00C72081"/>
    <w:rsid w:val="00C7210D"/>
    <w:rsid w:val="00C7222E"/>
    <w:rsid w:val="00C722F1"/>
    <w:rsid w:val="00C72369"/>
    <w:rsid w:val="00C723BF"/>
    <w:rsid w:val="00C723CF"/>
    <w:rsid w:val="00C72408"/>
    <w:rsid w:val="00C724C3"/>
    <w:rsid w:val="00C724D6"/>
    <w:rsid w:val="00C72514"/>
    <w:rsid w:val="00C7258F"/>
    <w:rsid w:val="00C725A9"/>
    <w:rsid w:val="00C725BD"/>
    <w:rsid w:val="00C72617"/>
    <w:rsid w:val="00C72619"/>
    <w:rsid w:val="00C7262B"/>
    <w:rsid w:val="00C726AA"/>
    <w:rsid w:val="00C726B2"/>
    <w:rsid w:val="00C726DC"/>
    <w:rsid w:val="00C727EE"/>
    <w:rsid w:val="00C727F3"/>
    <w:rsid w:val="00C727F6"/>
    <w:rsid w:val="00C7284C"/>
    <w:rsid w:val="00C7286A"/>
    <w:rsid w:val="00C728B6"/>
    <w:rsid w:val="00C72906"/>
    <w:rsid w:val="00C7296F"/>
    <w:rsid w:val="00C72971"/>
    <w:rsid w:val="00C72A34"/>
    <w:rsid w:val="00C72AD2"/>
    <w:rsid w:val="00C72B5F"/>
    <w:rsid w:val="00C72B8A"/>
    <w:rsid w:val="00C72BA0"/>
    <w:rsid w:val="00C72BAA"/>
    <w:rsid w:val="00C72BE8"/>
    <w:rsid w:val="00C72C30"/>
    <w:rsid w:val="00C72C82"/>
    <w:rsid w:val="00C72C96"/>
    <w:rsid w:val="00C72D30"/>
    <w:rsid w:val="00C72DB6"/>
    <w:rsid w:val="00C72DCA"/>
    <w:rsid w:val="00C72DCE"/>
    <w:rsid w:val="00C72DD9"/>
    <w:rsid w:val="00C72EA3"/>
    <w:rsid w:val="00C72EBA"/>
    <w:rsid w:val="00C72EFD"/>
    <w:rsid w:val="00C72F07"/>
    <w:rsid w:val="00C72F56"/>
    <w:rsid w:val="00C72F8E"/>
    <w:rsid w:val="00C72FAC"/>
    <w:rsid w:val="00C72FC3"/>
    <w:rsid w:val="00C7300B"/>
    <w:rsid w:val="00C73043"/>
    <w:rsid w:val="00C73047"/>
    <w:rsid w:val="00C7305F"/>
    <w:rsid w:val="00C7307D"/>
    <w:rsid w:val="00C7307F"/>
    <w:rsid w:val="00C730B0"/>
    <w:rsid w:val="00C731F0"/>
    <w:rsid w:val="00C73227"/>
    <w:rsid w:val="00C73252"/>
    <w:rsid w:val="00C732C7"/>
    <w:rsid w:val="00C732D9"/>
    <w:rsid w:val="00C73327"/>
    <w:rsid w:val="00C733A8"/>
    <w:rsid w:val="00C733C5"/>
    <w:rsid w:val="00C7346C"/>
    <w:rsid w:val="00C73477"/>
    <w:rsid w:val="00C734BF"/>
    <w:rsid w:val="00C734F3"/>
    <w:rsid w:val="00C73515"/>
    <w:rsid w:val="00C735D7"/>
    <w:rsid w:val="00C735DC"/>
    <w:rsid w:val="00C7363C"/>
    <w:rsid w:val="00C73641"/>
    <w:rsid w:val="00C73670"/>
    <w:rsid w:val="00C7367D"/>
    <w:rsid w:val="00C736CF"/>
    <w:rsid w:val="00C7372C"/>
    <w:rsid w:val="00C737AE"/>
    <w:rsid w:val="00C737C8"/>
    <w:rsid w:val="00C737D0"/>
    <w:rsid w:val="00C73808"/>
    <w:rsid w:val="00C73864"/>
    <w:rsid w:val="00C73871"/>
    <w:rsid w:val="00C738FA"/>
    <w:rsid w:val="00C7393B"/>
    <w:rsid w:val="00C7397B"/>
    <w:rsid w:val="00C73A74"/>
    <w:rsid w:val="00C73AA8"/>
    <w:rsid w:val="00C73ACA"/>
    <w:rsid w:val="00C73ACF"/>
    <w:rsid w:val="00C73B08"/>
    <w:rsid w:val="00C73B0B"/>
    <w:rsid w:val="00C73B5F"/>
    <w:rsid w:val="00C73B63"/>
    <w:rsid w:val="00C73BCE"/>
    <w:rsid w:val="00C73C4C"/>
    <w:rsid w:val="00C73C53"/>
    <w:rsid w:val="00C73D27"/>
    <w:rsid w:val="00C73D62"/>
    <w:rsid w:val="00C73D7C"/>
    <w:rsid w:val="00C73D8B"/>
    <w:rsid w:val="00C73DB9"/>
    <w:rsid w:val="00C73DDE"/>
    <w:rsid w:val="00C73E1E"/>
    <w:rsid w:val="00C73E4E"/>
    <w:rsid w:val="00C73E5E"/>
    <w:rsid w:val="00C73ECE"/>
    <w:rsid w:val="00C73ED7"/>
    <w:rsid w:val="00C73F96"/>
    <w:rsid w:val="00C73F98"/>
    <w:rsid w:val="00C73FE9"/>
    <w:rsid w:val="00C74035"/>
    <w:rsid w:val="00C74089"/>
    <w:rsid w:val="00C740E0"/>
    <w:rsid w:val="00C74113"/>
    <w:rsid w:val="00C74165"/>
    <w:rsid w:val="00C741FC"/>
    <w:rsid w:val="00C742AE"/>
    <w:rsid w:val="00C742BF"/>
    <w:rsid w:val="00C742C0"/>
    <w:rsid w:val="00C74405"/>
    <w:rsid w:val="00C74406"/>
    <w:rsid w:val="00C7442D"/>
    <w:rsid w:val="00C744B5"/>
    <w:rsid w:val="00C744DE"/>
    <w:rsid w:val="00C7450A"/>
    <w:rsid w:val="00C7450F"/>
    <w:rsid w:val="00C7454D"/>
    <w:rsid w:val="00C74588"/>
    <w:rsid w:val="00C745F9"/>
    <w:rsid w:val="00C74616"/>
    <w:rsid w:val="00C74617"/>
    <w:rsid w:val="00C7466C"/>
    <w:rsid w:val="00C746A2"/>
    <w:rsid w:val="00C746A6"/>
    <w:rsid w:val="00C746AB"/>
    <w:rsid w:val="00C7473A"/>
    <w:rsid w:val="00C74758"/>
    <w:rsid w:val="00C747F2"/>
    <w:rsid w:val="00C747F8"/>
    <w:rsid w:val="00C74829"/>
    <w:rsid w:val="00C74843"/>
    <w:rsid w:val="00C74861"/>
    <w:rsid w:val="00C748EA"/>
    <w:rsid w:val="00C74938"/>
    <w:rsid w:val="00C74964"/>
    <w:rsid w:val="00C7497B"/>
    <w:rsid w:val="00C74A1E"/>
    <w:rsid w:val="00C74A87"/>
    <w:rsid w:val="00C74AC3"/>
    <w:rsid w:val="00C74ACE"/>
    <w:rsid w:val="00C74B44"/>
    <w:rsid w:val="00C74B70"/>
    <w:rsid w:val="00C74C13"/>
    <w:rsid w:val="00C74C71"/>
    <w:rsid w:val="00C74CA3"/>
    <w:rsid w:val="00C74D41"/>
    <w:rsid w:val="00C74D7F"/>
    <w:rsid w:val="00C74D90"/>
    <w:rsid w:val="00C74DDF"/>
    <w:rsid w:val="00C74E27"/>
    <w:rsid w:val="00C74E37"/>
    <w:rsid w:val="00C74E60"/>
    <w:rsid w:val="00C74EB8"/>
    <w:rsid w:val="00C74F27"/>
    <w:rsid w:val="00C74FA2"/>
    <w:rsid w:val="00C74FDA"/>
    <w:rsid w:val="00C74FDD"/>
    <w:rsid w:val="00C74FF2"/>
    <w:rsid w:val="00C7507A"/>
    <w:rsid w:val="00C7507E"/>
    <w:rsid w:val="00C7508F"/>
    <w:rsid w:val="00C750C1"/>
    <w:rsid w:val="00C750D0"/>
    <w:rsid w:val="00C75181"/>
    <w:rsid w:val="00C751E9"/>
    <w:rsid w:val="00C75231"/>
    <w:rsid w:val="00C75266"/>
    <w:rsid w:val="00C7527D"/>
    <w:rsid w:val="00C752C6"/>
    <w:rsid w:val="00C752DC"/>
    <w:rsid w:val="00C753E1"/>
    <w:rsid w:val="00C7547D"/>
    <w:rsid w:val="00C754B6"/>
    <w:rsid w:val="00C754D7"/>
    <w:rsid w:val="00C754EC"/>
    <w:rsid w:val="00C75500"/>
    <w:rsid w:val="00C75513"/>
    <w:rsid w:val="00C75541"/>
    <w:rsid w:val="00C7565D"/>
    <w:rsid w:val="00C7565F"/>
    <w:rsid w:val="00C756E8"/>
    <w:rsid w:val="00C756F0"/>
    <w:rsid w:val="00C756F2"/>
    <w:rsid w:val="00C757A4"/>
    <w:rsid w:val="00C757B9"/>
    <w:rsid w:val="00C757BA"/>
    <w:rsid w:val="00C757D8"/>
    <w:rsid w:val="00C757F3"/>
    <w:rsid w:val="00C75875"/>
    <w:rsid w:val="00C7587A"/>
    <w:rsid w:val="00C758A8"/>
    <w:rsid w:val="00C758BE"/>
    <w:rsid w:val="00C758F3"/>
    <w:rsid w:val="00C75901"/>
    <w:rsid w:val="00C75924"/>
    <w:rsid w:val="00C75962"/>
    <w:rsid w:val="00C75997"/>
    <w:rsid w:val="00C759E5"/>
    <w:rsid w:val="00C75A1D"/>
    <w:rsid w:val="00C75A3C"/>
    <w:rsid w:val="00C75B11"/>
    <w:rsid w:val="00C75B19"/>
    <w:rsid w:val="00C75B30"/>
    <w:rsid w:val="00C75B33"/>
    <w:rsid w:val="00C75B47"/>
    <w:rsid w:val="00C75BB2"/>
    <w:rsid w:val="00C75C3A"/>
    <w:rsid w:val="00C75C83"/>
    <w:rsid w:val="00C75C96"/>
    <w:rsid w:val="00C75CA3"/>
    <w:rsid w:val="00C75CAB"/>
    <w:rsid w:val="00C75D2C"/>
    <w:rsid w:val="00C75D2E"/>
    <w:rsid w:val="00C75D3C"/>
    <w:rsid w:val="00C75D71"/>
    <w:rsid w:val="00C75D7C"/>
    <w:rsid w:val="00C75D9A"/>
    <w:rsid w:val="00C75E7C"/>
    <w:rsid w:val="00C75E86"/>
    <w:rsid w:val="00C75E8F"/>
    <w:rsid w:val="00C75EF2"/>
    <w:rsid w:val="00C75F21"/>
    <w:rsid w:val="00C75F43"/>
    <w:rsid w:val="00C76003"/>
    <w:rsid w:val="00C76069"/>
    <w:rsid w:val="00C76074"/>
    <w:rsid w:val="00C76080"/>
    <w:rsid w:val="00C76147"/>
    <w:rsid w:val="00C7614D"/>
    <w:rsid w:val="00C7616D"/>
    <w:rsid w:val="00C761D0"/>
    <w:rsid w:val="00C76269"/>
    <w:rsid w:val="00C7626F"/>
    <w:rsid w:val="00C76273"/>
    <w:rsid w:val="00C762B8"/>
    <w:rsid w:val="00C7633C"/>
    <w:rsid w:val="00C76397"/>
    <w:rsid w:val="00C763A8"/>
    <w:rsid w:val="00C76438"/>
    <w:rsid w:val="00C764AD"/>
    <w:rsid w:val="00C764B8"/>
    <w:rsid w:val="00C764E6"/>
    <w:rsid w:val="00C76591"/>
    <w:rsid w:val="00C765A7"/>
    <w:rsid w:val="00C765E0"/>
    <w:rsid w:val="00C76636"/>
    <w:rsid w:val="00C7668B"/>
    <w:rsid w:val="00C766AB"/>
    <w:rsid w:val="00C766E4"/>
    <w:rsid w:val="00C766E6"/>
    <w:rsid w:val="00C76723"/>
    <w:rsid w:val="00C767B1"/>
    <w:rsid w:val="00C76838"/>
    <w:rsid w:val="00C7683B"/>
    <w:rsid w:val="00C76868"/>
    <w:rsid w:val="00C7686A"/>
    <w:rsid w:val="00C768A3"/>
    <w:rsid w:val="00C7691C"/>
    <w:rsid w:val="00C76934"/>
    <w:rsid w:val="00C7697D"/>
    <w:rsid w:val="00C769A6"/>
    <w:rsid w:val="00C769F3"/>
    <w:rsid w:val="00C76A31"/>
    <w:rsid w:val="00C76A7D"/>
    <w:rsid w:val="00C76AC4"/>
    <w:rsid w:val="00C76AC6"/>
    <w:rsid w:val="00C76AFD"/>
    <w:rsid w:val="00C76B2F"/>
    <w:rsid w:val="00C76B40"/>
    <w:rsid w:val="00C76C10"/>
    <w:rsid w:val="00C76C35"/>
    <w:rsid w:val="00C76CA7"/>
    <w:rsid w:val="00C76CAE"/>
    <w:rsid w:val="00C76D2D"/>
    <w:rsid w:val="00C76D5E"/>
    <w:rsid w:val="00C76D60"/>
    <w:rsid w:val="00C76D6B"/>
    <w:rsid w:val="00C76DBA"/>
    <w:rsid w:val="00C76E11"/>
    <w:rsid w:val="00C76EB4"/>
    <w:rsid w:val="00C76ED2"/>
    <w:rsid w:val="00C76F0E"/>
    <w:rsid w:val="00C76F1F"/>
    <w:rsid w:val="00C76F35"/>
    <w:rsid w:val="00C76FB2"/>
    <w:rsid w:val="00C76FEC"/>
    <w:rsid w:val="00C770CD"/>
    <w:rsid w:val="00C77105"/>
    <w:rsid w:val="00C77126"/>
    <w:rsid w:val="00C7717C"/>
    <w:rsid w:val="00C7719F"/>
    <w:rsid w:val="00C77264"/>
    <w:rsid w:val="00C77267"/>
    <w:rsid w:val="00C77311"/>
    <w:rsid w:val="00C77394"/>
    <w:rsid w:val="00C77398"/>
    <w:rsid w:val="00C773DB"/>
    <w:rsid w:val="00C774B4"/>
    <w:rsid w:val="00C774F6"/>
    <w:rsid w:val="00C7753E"/>
    <w:rsid w:val="00C77577"/>
    <w:rsid w:val="00C77578"/>
    <w:rsid w:val="00C7759D"/>
    <w:rsid w:val="00C775B4"/>
    <w:rsid w:val="00C77616"/>
    <w:rsid w:val="00C7766B"/>
    <w:rsid w:val="00C77672"/>
    <w:rsid w:val="00C776AA"/>
    <w:rsid w:val="00C7770D"/>
    <w:rsid w:val="00C77773"/>
    <w:rsid w:val="00C777CA"/>
    <w:rsid w:val="00C777DA"/>
    <w:rsid w:val="00C777ED"/>
    <w:rsid w:val="00C77801"/>
    <w:rsid w:val="00C77843"/>
    <w:rsid w:val="00C7787D"/>
    <w:rsid w:val="00C778CA"/>
    <w:rsid w:val="00C7790D"/>
    <w:rsid w:val="00C77912"/>
    <w:rsid w:val="00C77925"/>
    <w:rsid w:val="00C7793A"/>
    <w:rsid w:val="00C77946"/>
    <w:rsid w:val="00C7797B"/>
    <w:rsid w:val="00C779A0"/>
    <w:rsid w:val="00C779AB"/>
    <w:rsid w:val="00C779B6"/>
    <w:rsid w:val="00C77A39"/>
    <w:rsid w:val="00C77A86"/>
    <w:rsid w:val="00C77AEC"/>
    <w:rsid w:val="00C77B23"/>
    <w:rsid w:val="00C77B31"/>
    <w:rsid w:val="00C77B94"/>
    <w:rsid w:val="00C77BA1"/>
    <w:rsid w:val="00C77BB2"/>
    <w:rsid w:val="00C77C05"/>
    <w:rsid w:val="00C77C0D"/>
    <w:rsid w:val="00C77C38"/>
    <w:rsid w:val="00C77C66"/>
    <w:rsid w:val="00C77C6D"/>
    <w:rsid w:val="00C77C9F"/>
    <w:rsid w:val="00C77CDC"/>
    <w:rsid w:val="00C77CE2"/>
    <w:rsid w:val="00C77CE6"/>
    <w:rsid w:val="00C77CEA"/>
    <w:rsid w:val="00C77D14"/>
    <w:rsid w:val="00C77D15"/>
    <w:rsid w:val="00C77D28"/>
    <w:rsid w:val="00C77D35"/>
    <w:rsid w:val="00C77D3C"/>
    <w:rsid w:val="00C77D44"/>
    <w:rsid w:val="00C77DAD"/>
    <w:rsid w:val="00C77DFA"/>
    <w:rsid w:val="00C77E02"/>
    <w:rsid w:val="00C77E1C"/>
    <w:rsid w:val="00C77EC6"/>
    <w:rsid w:val="00C77F37"/>
    <w:rsid w:val="00C77F9E"/>
    <w:rsid w:val="00C77FCC"/>
    <w:rsid w:val="00C77FCD"/>
    <w:rsid w:val="00C77FCF"/>
    <w:rsid w:val="00C8008E"/>
    <w:rsid w:val="00C80108"/>
    <w:rsid w:val="00C80131"/>
    <w:rsid w:val="00C801EB"/>
    <w:rsid w:val="00C80226"/>
    <w:rsid w:val="00C802B2"/>
    <w:rsid w:val="00C802D5"/>
    <w:rsid w:val="00C80308"/>
    <w:rsid w:val="00C80424"/>
    <w:rsid w:val="00C80449"/>
    <w:rsid w:val="00C80477"/>
    <w:rsid w:val="00C804DE"/>
    <w:rsid w:val="00C804E2"/>
    <w:rsid w:val="00C804FE"/>
    <w:rsid w:val="00C805E0"/>
    <w:rsid w:val="00C80788"/>
    <w:rsid w:val="00C807CE"/>
    <w:rsid w:val="00C80849"/>
    <w:rsid w:val="00C808C5"/>
    <w:rsid w:val="00C80901"/>
    <w:rsid w:val="00C8091F"/>
    <w:rsid w:val="00C80933"/>
    <w:rsid w:val="00C8093F"/>
    <w:rsid w:val="00C8098D"/>
    <w:rsid w:val="00C80A25"/>
    <w:rsid w:val="00C80A54"/>
    <w:rsid w:val="00C80AA7"/>
    <w:rsid w:val="00C80AF7"/>
    <w:rsid w:val="00C80B01"/>
    <w:rsid w:val="00C80B7F"/>
    <w:rsid w:val="00C80BF0"/>
    <w:rsid w:val="00C80C85"/>
    <w:rsid w:val="00C80C88"/>
    <w:rsid w:val="00C80CAD"/>
    <w:rsid w:val="00C80CC8"/>
    <w:rsid w:val="00C80D10"/>
    <w:rsid w:val="00C80D17"/>
    <w:rsid w:val="00C80D54"/>
    <w:rsid w:val="00C80D5D"/>
    <w:rsid w:val="00C80DB4"/>
    <w:rsid w:val="00C80EB6"/>
    <w:rsid w:val="00C80EC0"/>
    <w:rsid w:val="00C80ECB"/>
    <w:rsid w:val="00C80EDF"/>
    <w:rsid w:val="00C80F05"/>
    <w:rsid w:val="00C8103D"/>
    <w:rsid w:val="00C8107C"/>
    <w:rsid w:val="00C810E5"/>
    <w:rsid w:val="00C81133"/>
    <w:rsid w:val="00C81134"/>
    <w:rsid w:val="00C81172"/>
    <w:rsid w:val="00C811A8"/>
    <w:rsid w:val="00C81213"/>
    <w:rsid w:val="00C8124A"/>
    <w:rsid w:val="00C812F4"/>
    <w:rsid w:val="00C812FB"/>
    <w:rsid w:val="00C81304"/>
    <w:rsid w:val="00C8131D"/>
    <w:rsid w:val="00C8135B"/>
    <w:rsid w:val="00C813D0"/>
    <w:rsid w:val="00C813D9"/>
    <w:rsid w:val="00C8143F"/>
    <w:rsid w:val="00C81442"/>
    <w:rsid w:val="00C814B9"/>
    <w:rsid w:val="00C814DF"/>
    <w:rsid w:val="00C814F9"/>
    <w:rsid w:val="00C81547"/>
    <w:rsid w:val="00C8158E"/>
    <w:rsid w:val="00C815DA"/>
    <w:rsid w:val="00C815DC"/>
    <w:rsid w:val="00C815F4"/>
    <w:rsid w:val="00C815F9"/>
    <w:rsid w:val="00C81635"/>
    <w:rsid w:val="00C8163B"/>
    <w:rsid w:val="00C816C1"/>
    <w:rsid w:val="00C816CD"/>
    <w:rsid w:val="00C81744"/>
    <w:rsid w:val="00C81746"/>
    <w:rsid w:val="00C817AD"/>
    <w:rsid w:val="00C81808"/>
    <w:rsid w:val="00C8182A"/>
    <w:rsid w:val="00C8185C"/>
    <w:rsid w:val="00C81882"/>
    <w:rsid w:val="00C818F2"/>
    <w:rsid w:val="00C818F4"/>
    <w:rsid w:val="00C81906"/>
    <w:rsid w:val="00C81933"/>
    <w:rsid w:val="00C8193D"/>
    <w:rsid w:val="00C819D9"/>
    <w:rsid w:val="00C819E3"/>
    <w:rsid w:val="00C81A26"/>
    <w:rsid w:val="00C81A4A"/>
    <w:rsid w:val="00C81A80"/>
    <w:rsid w:val="00C81A8C"/>
    <w:rsid w:val="00C81A92"/>
    <w:rsid w:val="00C81AFD"/>
    <w:rsid w:val="00C81B08"/>
    <w:rsid w:val="00C81B0D"/>
    <w:rsid w:val="00C81B91"/>
    <w:rsid w:val="00C81C19"/>
    <w:rsid w:val="00C81C47"/>
    <w:rsid w:val="00C81C61"/>
    <w:rsid w:val="00C81C66"/>
    <w:rsid w:val="00C81C94"/>
    <w:rsid w:val="00C81DA9"/>
    <w:rsid w:val="00C81DFF"/>
    <w:rsid w:val="00C81E1B"/>
    <w:rsid w:val="00C81E5C"/>
    <w:rsid w:val="00C81E75"/>
    <w:rsid w:val="00C81EA8"/>
    <w:rsid w:val="00C81EE2"/>
    <w:rsid w:val="00C81EED"/>
    <w:rsid w:val="00C81EF1"/>
    <w:rsid w:val="00C81F17"/>
    <w:rsid w:val="00C81F5B"/>
    <w:rsid w:val="00C81F68"/>
    <w:rsid w:val="00C81F6D"/>
    <w:rsid w:val="00C81FC1"/>
    <w:rsid w:val="00C81FC9"/>
    <w:rsid w:val="00C82025"/>
    <w:rsid w:val="00C82026"/>
    <w:rsid w:val="00C8204B"/>
    <w:rsid w:val="00C82077"/>
    <w:rsid w:val="00C8209E"/>
    <w:rsid w:val="00C820E3"/>
    <w:rsid w:val="00C82174"/>
    <w:rsid w:val="00C8218B"/>
    <w:rsid w:val="00C8219C"/>
    <w:rsid w:val="00C8222A"/>
    <w:rsid w:val="00C82232"/>
    <w:rsid w:val="00C8223C"/>
    <w:rsid w:val="00C82249"/>
    <w:rsid w:val="00C8224B"/>
    <w:rsid w:val="00C82297"/>
    <w:rsid w:val="00C822A2"/>
    <w:rsid w:val="00C822C9"/>
    <w:rsid w:val="00C8233A"/>
    <w:rsid w:val="00C82373"/>
    <w:rsid w:val="00C823D3"/>
    <w:rsid w:val="00C823E5"/>
    <w:rsid w:val="00C823F3"/>
    <w:rsid w:val="00C82402"/>
    <w:rsid w:val="00C8241E"/>
    <w:rsid w:val="00C82436"/>
    <w:rsid w:val="00C82457"/>
    <w:rsid w:val="00C82461"/>
    <w:rsid w:val="00C824B0"/>
    <w:rsid w:val="00C824C5"/>
    <w:rsid w:val="00C8250B"/>
    <w:rsid w:val="00C82519"/>
    <w:rsid w:val="00C8252A"/>
    <w:rsid w:val="00C8253B"/>
    <w:rsid w:val="00C82583"/>
    <w:rsid w:val="00C825A5"/>
    <w:rsid w:val="00C82626"/>
    <w:rsid w:val="00C82696"/>
    <w:rsid w:val="00C826D7"/>
    <w:rsid w:val="00C826FA"/>
    <w:rsid w:val="00C82734"/>
    <w:rsid w:val="00C8274D"/>
    <w:rsid w:val="00C82757"/>
    <w:rsid w:val="00C82833"/>
    <w:rsid w:val="00C82915"/>
    <w:rsid w:val="00C82943"/>
    <w:rsid w:val="00C82A17"/>
    <w:rsid w:val="00C82A82"/>
    <w:rsid w:val="00C82A9A"/>
    <w:rsid w:val="00C82AD8"/>
    <w:rsid w:val="00C82AF6"/>
    <w:rsid w:val="00C82B46"/>
    <w:rsid w:val="00C82BAA"/>
    <w:rsid w:val="00C82BC1"/>
    <w:rsid w:val="00C82BC7"/>
    <w:rsid w:val="00C82C63"/>
    <w:rsid w:val="00C82C9E"/>
    <w:rsid w:val="00C82CDE"/>
    <w:rsid w:val="00C82CE5"/>
    <w:rsid w:val="00C82D8C"/>
    <w:rsid w:val="00C82E89"/>
    <w:rsid w:val="00C82ECC"/>
    <w:rsid w:val="00C82EDC"/>
    <w:rsid w:val="00C82F89"/>
    <w:rsid w:val="00C82F9C"/>
    <w:rsid w:val="00C82FBE"/>
    <w:rsid w:val="00C8300D"/>
    <w:rsid w:val="00C8303D"/>
    <w:rsid w:val="00C830E5"/>
    <w:rsid w:val="00C8310A"/>
    <w:rsid w:val="00C83136"/>
    <w:rsid w:val="00C83159"/>
    <w:rsid w:val="00C831C7"/>
    <w:rsid w:val="00C831E9"/>
    <w:rsid w:val="00C8324D"/>
    <w:rsid w:val="00C83264"/>
    <w:rsid w:val="00C8329C"/>
    <w:rsid w:val="00C83371"/>
    <w:rsid w:val="00C833B6"/>
    <w:rsid w:val="00C833B9"/>
    <w:rsid w:val="00C83450"/>
    <w:rsid w:val="00C83475"/>
    <w:rsid w:val="00C83479"/>
    <w:rsid w:val="00C834BB"/>
    <w:rsid w:val="00C834ED"/>
    <w:rsid w:val="00C8351A"/>
    <w:rsid w:val="00C83552"/>
    <w:rsid w:val="00C835CC"/>
    <w:rsid w:val="00C835D1"/>
    <w:rsid w:val="00C83625"/>
    <w:rsid w:val="00C83670"/>
    <w:rsid w:val="00C836EB"/>
    <w:rsid w:val="00C8372C"/>
    <w:rsid w:val="00C8373C"/>
    <w:rsid w:val="00C83743"/>
    <w:rsid w:val="00C83748"/>
    <w:rsid w:val="00C83755"/>
    <w:rsid w:val="00C83793"/>
    <w:rsid w:val="00C837D4"/>
    <w:rsid w:val="00C837F0"/>
    <w:rsid w:val="00C8381A"/>
    <w:rsid w:val="00C8382F"/>
    <w:rsid w:val="00C83856"/>
    <w:rsid w:val="00C838B1"/>
    <w:rsid w:val="00C838C1"/>
    <w:rsid w:val="00C838F9"/>
    <w:rsid w:val="00C8390E"/>
    <w:rsid w:val="00C83943"/>
    <w:rsid w:val="00C8394F"/>
    <w:rsid w:val="00C83984"/>
    <w:rsid w:val="00C83995"/>
    <w:rsid w:val="00C839EE"/>
    <w:rsid w:val="00C83AD4"/>
    <w:rsid w:val="00C83B32"/>
    <w:rsid w:val="00C83B43"/>
    <w:rsid w:val="00C83BD0"/>
    <w:rsid w:val="00C83C17"/>
    <w:rsid w:val="00C83C48"/>
    <w:rsid w:val="00C83C5D"/>
    <w:rsid w:val="00C83CD1"/>
    <w:rsid w:val="00C83CE1"/>
    <w:rsid w:val="00C83CF6"/>
    <w:rsid w:val="00C83D27"/>
    <w:rsid w:val="00C83D8D"/>
    <w:rsid w:val="00C83E04"/>
    <w:rsid w:val="00C83E33"/>
    <w:rsid w:val="00C83E56"/>
    <w:rsid w:val="00C83E5F"/>
    <w:rsid w:val="00C83EE0"/>
    <w:rsid w:val="00C83F03"/>
    <w:rsid w:val="00C83F50"/>
    <w:rsid w:val="00C83F6D"/>
    <w:rsid w:val="00C83F7B"/>
    <w:rsid w:val="00C8402C"/>
    <w:rsid w:val="00C84038"/>
    <w:rsid w:val="00C8403F"/>
    <w:rsid w:val="00C8408A"/>
    <w:rsid w:val="00C840ED"/>
    <w:rsid w:val="00C8410F"/>
    <w:rsid w:val="00C84113"/>
    <w:rsid w:val="00C84128"/>
    <w:rsid w:val="00C8415F"/>
    <w:rsid w:val="00C841B9"/>
    <w:rsid w:val="00C841C4"/>
    <w:rsid w:val="00C841F6"/>
    <w:rsid w:val="00C842D5"/>
    <w:rsid w:val="00C842E9"/>
    <w:rsid w:val="00C84350"/>
    <w:rsid w:val="00C84353"/>
    <w:rsid w:val="00C843A4"/>
    <w:rsid w:val="00C843AB"/>
    <w:rsid w:val="00C843BD"/>
    <w:rsid w:val="00C843C7"/>
    <w:rsid w:val="00C843CE"/>
    <w:rsid w:val="00C843E8"/>
    <w:rsid w:val="00C84425"/>
    <w:rsid w:val="00C8446D"/>
    <w:rsid w:val="00C84473"/>
    <w:rsid w:val="00C844CF"/>
    <w:rsid w:val="00C844F7"/>
    <w:rsid w:val="00C8454E"/>
    <w:rsid w:val="00C8459E"/>
    <w:rsid w:val="00C845DD"/>
    <w:rsid w:val="00C845F0"/>
    <w:rsid w:val="00C84683"/>
    <w:rsid w:val="00C846CE"/>
    <w:rsid w:val="00C846DD"/>
    <w:rsid w:val="00C847ED"/>
    <w:rsid w:val="00C8483C"/>
    <w:rsid w:val="00C84840"/>
    <w:rsid w:val="00C848D6"/>
    <w:rsid w:val="00C84915"/>
    <w:rsid w:val="00C84947"/>
    <w:rsid w:val="00C84950"/>
    <w:rsid w:val="00C84988"/>
    <w:rsid w:val="00C84991"/>
    <w:rsid w:val="00C849B1"/>
    <w:rsid w:val="00C849D3"/>
    <w:rsid w:val="00C84A22"/>
    <w:rsid w:val="00C84A9F"/>
    <w:rsid w:val="00C84AC5"/>
    <w:rsid w:val="00C84AD7"/>
    <w:rsid w:val="00C84B08"/>
    <w:rsid w:val="00C84B12"/>
    <w:rsid w:val="00C84BAC"/>
    <w:rsid w:val="00C84BB8"/>
    <w:rsid w:val="00C84C14"/>
    <w:rsid w:val="00C84CA1"/>
    <w:rsid w:val="00C84CCC"/>
    <w:rsid w:val="00C84CFC"/>
    <w:rsid w:val="00C84CFF"/>
    <w:rsid w:val="00C84D09"/>
    <w:rsid w:val="00C84D7B"/>
    <w:rsid w:val="00C84D8B"/>
    <w:rsid w:val="00C84DA4"/>
    <w:rsid w:val="00C84DB5"/>
    <w:rsid w:val="00C84DC6"/>
    <w:rsid w:val="00C84E04"/>
    <w:rsid w:val="00C84EA3"/>
    <w:rsid w:val="00C84F00"/>
    <w:rsid w:val="00C84F1F"/>
    <w:rsid w:val="00C84F2C"/>
    <w:rsid w:val="00C84F46"/>
    <w:rsid w:val="00C84FA1"/>
    <w:rsid w:val="00C84FA4"/>
    <w:rsid w:val="00C84FAC"/>
    <w:rsid w:val="00C85010"/>
    <w:rsid w:val="00C85017"/>
    <w:rsid w:val="00C85023"/>
    <w:rsid w:val="00C85059"/>
    <w:rsid w:val="00C85124"/>
    <w:rsid w:val="00C851BC"/>
    <w:rsid w:val="00C851E5"/>
    <w:rsid w:val="00C851E9"/>
    <w:rsid w:val="00C8522B"/>
    <w:rsid w:val="00C8524C"/>
    <w:rsid w:val="00C85283"/>
    <w:rsid w:val="00C852C9"/>
    <w:rsid w:val="00C853C0"/>
    <w:rsid w:val="00C853EC"/>
    <w:rsid w:val="00C85453"/>
    <w:rsid w:val="00C8549A"/>
    <w:rsid w:val="00C85522"/>
    <w:rsid w:val="00C855F2"/>
    <w:rsid w:val="00C856F9"/>
    <w:rsid w:val="00C8571E"/>
    <w:rsid w:val="00C85747"/>
    <w:rsid w:val="00C857CF"/>
    <w:rsid w:val="00C85810"/>
    <w:rsid w:val="00C8583B"/>
    <w:rsid w:val="00C85888"/>
    <w:rsid w:val="00C8589F"/>
    <w:rsid w:val="00C858AF"/>
    <w:rsid w:val="00C858CB"/>
    <w:rsid w:val="00C85933"/>
    <w:rsid w:val="00C8595C"/>
    <w:rsid w:val="00C859BB"/>
    <w:rsid w:val="00C859C8"/>
    <w:rsid w:val="00C859EF"/>
    <w:rsid w:val="00C859F6"/>
    <w:rsid w:val="00C85AD2"/>
    <w:rsid w:val="00C85B13"/>
    <w:rsid w:val="00C85B30"/>
    <w:rsid w:val="00C85B33"/>
    <w:rsid w:val="00C85D41"/>
    <w:rsid w:val="00C85D9D"/>
    <w:rsid w:val="00C85DCA"/>
    <w:rsid w:val="00C85EA4"/>
    <w:rsid w:val="00C85EF7"/>
    <w:rsid w:val="00C85F44"/>
    <w:rsid w:val="00C85F4F"/>
    <w:rsid w:val="00C85FB1"/>
    <w:rsid w:val="00C85FEA"/>
    <w:rsid w:val="00C86008"/>
    <w:rsid w:val="00C86011"/>
    <w:rsid w:val="00C8607F"/>
    <w:rsid w:val="00C860CC"/>
    <w:rsid w:val="00C8610B"/>
    <w:rsid w:val="00C861AF"/>
    <w:rsid w:val="00C861FD"/>
    <w:rsid w:val="00C86204"/>
    <w:rsid w:val="00C86254"/>
    <w:rsid w:val="00C8625E"/>
    <w:rsid w:val="00C862C8"/>
    <w:rsid w:val="00C863AA"/>
    <w:rsid w:val="00C863CA"/>
    <w:rsid w:val="00C86426"/>
    <w:rsid w:val="00C86475"/>
    <w:rsid w:val="00C864A2"/>
    <w:rsid w:val="00C86534"/>
    <w:rsid w:val="00C86576"/>
    <w:rsid w:val="00C865BE"/>
    <w:rsid w:val="00C865F3"/>
    <w:rsid w:val="00C8664D"/>
    <w:rsid w:val="00C8671A"/>
    <w:rsid w:val="00C86796"/>
    <w:rsid w:val="00C867BE"/>
    <w:rsid w:val="00C867F7"/>
    <w:rsid w:val="00C867FA"/>
    <w:rsid w:val="00C86858"/>
    <w:rsid w:val="00C8685C"/>
    <w:rsid w:val="00C869A3"/>
    <w:rsid w:val="00C86A17"/>
    <w:rsid w:val="00C86A33"/>
    <w:rsid w:val="00C86A6D"/>
    <w:rsid w:val="00C86A91"/>
    <w:rsid w:val="00C86AB9"/>
    <w:rsid w:val="00C86AF5"/>
    <w:rsid w:val="00C86B4F"/>
    <w:rsid w:val="00C86B95"/>
    <w:rsid w:val="00C86BA3"/>
    <w:rsid w:val="00C86BC1"/>
    <w:rsid w:val="00C86BD7"/>
    <w:rsid w:val="00C86BF9"/>
    <w:rsid w:val="00C86CA0"/>
    <w:rsid w:val="00C86D36"/>
    <w:rsid w:val="00C86D3C"/>
    <w:rsid w:val="00C86D4D"/>
    <w:rsid w:val="00C86D65"/>
    <w:rsid w:val="00C86D68"/>
    <w:rsid w:val="00C86D8A"/>
    <w:rsid w:val="00C86DB5"/>
    <w:rsid w:val="00C86DD1"/>
    <w:rsid w:val="00C86DE5"/>
    <w:rsid w:val="00C86E06"/>
    <w:rsid w:val="00C86E7C"/>
    <w:rsid w:val="00C86E91"/>
    <w:rsid w:val="00C86F10"/>
    <w:rsid w:val="00C86F19"/>
    <w:rsid w:val="00C86F51"/>
    <w:rsid w:val="00C86FFB"/>
    <w:rsid w:val="00C8700D"/>
    <w:rsid w:val="00C87016"/>
    <w:rsid w:val="00C87115"/>
    <w:rsid w:val="00C87192"/>
    <w:rsid w:val="00C871C1"/>
    <w:rsid w:val="00C871E3"/>
    <w:rsid w:val="00C871F3"/>
    <w:rsid w:val="00C8723D"/>
    <w:rsid w:val="00C87288"/>
    <w:rsid w:val="00C8728E"/>
    <w:rsid w:val="00C872A7"/>
    <w:rsid w:val="00C872F2"/>
    <w:rsid w:val="00C8735C"/>
    <w:rsid w:val="00C87391"/>
    <w:rsid w:val="00C8742A"/>
    <w:rsid w:val="00C87480"/>
    <w:rsid w:val="00C874BC"/>
    <w:rsid w:val="00C874D4"/>
    <w:rsid w:val="00C87512"/>
    <w:rsid w:val="00C87535"/>
    <w:rsid w:val="00C8753D"/>
    <w:rsid w:val="00C87540"/>
    <w:rsid w:val="00C87543"/>
    <w:rsid w:val="00C8756C"/>
    <w:rsid w:val="00C8757E"/>
    <w:rsid w:val="00C875B3"/>
    <w:rsid w:val="00C876B6"/>
    <w:rsid w:val="00C876FB"/>
    <w:rsid w:val="00C8770A"/>
    <w:rsid w:val="00C87752"/>
    <w:rsid w:val="00C8779C"/>
    <w:rsid w:val="00C877D8"/>
    <w:rsid w:val="00C87852"/>
    <w:rsid w:val="00C878E4"/>
    <w:rsid w:val="00C8790E"/>
    <w:rsid w:val="00C8794B"/>
    <w:rsid w:val="00C879C6"/>
    <w:rsid w:val="00C87A2D"/>
    <w:rsid w:val="00C87A49"/>
    <w:rsid w:val="00C87A7A"/>
    <w:rsid w:val="00C87A8F"/>
    <w:rsid w:val="00C87AB6"/>
    <w:rsid w:val="00C87ACF"/>
    <w:rsid w:val="00C87AD6"/>
    <w:rsid w:val="00C87B3C"/>
    <w:rsid w:val="00C87B6E"/>
    <w:rsid w:val="00C87B7E"/>
    <w:rsid w:val="00C87BF5"/>
    <w:rsid w:val="00C87C26"/>
    <w:rsid w:val="00C87C4C"/>
    <w:rsid w:val="00C87C72"/>
    <w:rsid w:val="00C87CCD"/>
    <w:rsid w:val="00C87CF0"/>
    <w:rsid w:val="00C87D47"/>
    <w:rsid w:val="00C87D6F"/>
    <w:rsid w:val="00C87D87"/>
    <w:rsid w:val="00C87DEB"/>
    <w:rsid w:val="00C87E21"/>
    <w:rsid w:val="00C87E2A"/>
    <w:rsid w:val="00C87E48"/>
    <w:rsid w:val="00C87E53"/>
    <w:rsid w:val="00C87EA7"/>
    <w:rsid w:val="00C87EC0"/>
    <w:rsid w:val="00C87EC8"/>
    <w:rsid w:val="00C87EF8"/>
    <w:rsid w:val="00C87F0D"/>
    <w:rsid w:val="00C87F28"/>
    <w:rsid w:val="00C87F85"/>
    <w:rsid w:val="00C87FF6"/>
    <w:rsid w:val="00C90008"/>
    <w:rsid w:val="00C9005F"/>
    <w:rsid w:val="00C90087"/>
    <w:rsid w:val="00C900D7"/>
    <w:rsid w:val="00C900D9"/>
    <w:rsid w:val="00C90185"/>
    <w:rsid w:val="00C90188"/>
    <w:rsid w:val="00C901B4"/>
    <w:rsid w:val="00C90211"/>
    <w:rsid w:val="00C90260"/>
    <w:rsid w:val="00C90292"/>
    <w:rsid w:val="00C9038D"/>
    <w:rsid w:val="00C903AB"/>
    <w:rsid w:val="00C903D9"/>
    <w:rsid w:val="00C903E5"/>
    <w:rsid w:val="00C90424"/>
    <w:rsid w:val="00C9042C"/>
    <w:rsid w:val="00C90448"/>
    <w:rsid w:val="00C9047F"/>
    <w:rsid w:val="00C90493"/>
    <w:rsid w:val="00C9049B"/>
    <w:rsid w:val="00C904C1"/>
    <w:rsid w:val="00C90543"/>
    <w:rsid w:val="00C90558"/>
    <w:rsid w:val="00C9055E"/>
    <w:rsid w:val="00C905BB"/>
    <w:rsid w:val="00C9060A"/>
    <w:rsid w:val="00C90611"/>
    <w:rsid w:val="00C90624"/>
    <w:rsid w:val="00C9064C"/>
    <w:rsid w:val="00C90662"/>
    <w:rsid w:val="00C906B5"/>
    <w:rsid w:val="00C907CD"/>
    <w:rsid w:val="00C907DE"/>
    <w:rsid w:val="00C90810"/>
    <w:rsid w:val="00C9086E"/>
    <w:rsid w:val="00C9087E"/>
    <w:rsid w:val="00C908A3"/>
    <w:rsid w:val="00C908B5"/>
    <w:rsid w:val="00C908C8"/>
    <w:rsid w:val="00C90917"/>
    <w:rsid w:val="00C9091A"/>
    <w:rsid w:val="00C9091F"/>
    <w:rsid w:val="00C909F8"/>
    <w:rsid w:val="00C90A40"/>
    <w:rsid w:val="00C90A42"/>
    <w:rsid w:val="00C90A5E"/>
    <w:rsid w:val="00C90AA1"/>
    <w:rsid w:val="00C90AEB"/>
    <w:rsid w:val="00C90B35"/>
    <w:rsid w:val="00C90B5D"/>
    <w:rsid w:val="00C90C01"/>
    <w:rsid w:val="00C90C7E"/>
    <w:rsid w:val="00C90C80"/>
    <w:rsid w:val="00C90D1E"/>
    <w:rsid w:val="00C90D4E"/>
    <w:rsid w:val="00C90E19"/>
    <w:rsid w:val="00C90E2C"/>
    <w:rsid w:val="00C90E77"/>
    <w:rsid w:val="00C90EDB"/>
    <w:rsid w:val="00C90EE3"/>
    <w:rsid w:val="00C90EED"/>
    <w:rsid w:val="00C90F0B"/>
    <w:rsid w:val="00C90F96"/>
    <w:rsid w:val="00C90FDD"/>
    <w:rsid w:val="00C9102A"/>
    <w:rsid w:val="00C9108F"/>
    <w:rsid w:val="00C910C1"/>
    <w:rsid w:val="00C910CB"/>
    <w:rsid w:val="00C91136"/>
    <w:rsid w:val="00C91147"/>
    <w:rsid w:val="00C9117D"/>
    <w:rsid w:val="00C91185"/>
    <w:rsid w:val="00C9119C"/>
    <w:rsid w:val="00C911BB"/>
    <w:rsid w:val="00C911F8"/>
    <w:rsid w:val="00C91204"/>
    <w:rsid w:val="00C9124A"/>
    <w:rsid w:val="00C912A2"/>
    <w:rsid w:val="00C91304"/>
    <w:rsid w:val="00C91305"/>
    <w:rsid w:val="00C9137A"/>
    <w:rsid w:val="00C913ED"/>
    <w:rsid w:val="00C91417"/>
    <w:rsid w:val="00C91479"/>
    <w:rsid w:val="00C91489"/>
    <w:rsid w:val="00C9148B"/>
    <w:rsid w:val="00C91495"/>
    <w:rsid w:val="00C914B3"/>
    <w:rsid w:val="00C914B5"/>
    <w:rsid w:val="00C914C1"/>
    <w:rsid w:val="00C9151C"/>
    <w:rsid w:val="00C9153A"/>
    <w:rsid w:val="00C9160C"/>
    <w:rsid w:val="00C9163D"/>
    <w:rsid w:val="00C916BD"/>
    <w:rsid w:val="00C916D4"/>
    <w:rsid w:val="00C916E7"/>
    <w:rsid w:val="00C91719"/>
    <w:rsid w:val="00C91745"/>
    <w:rsid w:val="00C91750"/>
    <w:rsid w:val="00C9179B"/>
    <w:rsid w:val="00C919AD"/>
    <w:rsid w:val="00C91A3D"/>
    <w:rsid w:val="00C91A4D"/>
    <w:rsid w:val="00C91B09"/>
    <w:rsid w:val="00C91B28"/>
    <w:rsid w:val="00C91B7E"/>
    <w:rsid w:val="00C91B87"/>
    <w:rsid w:val="00C91B94"/>
    <w:rsid w:val="00C91C2F"/>
    <w:rsid w:val="00C91C56"/>
    <w:rsid w:val="00C91C77"/>
    <w:rsid w:val="00C91C85"/>
    <w:rsid w:val="00C91CCD"/>
    <w:rsid w:val="00C91CE2"/>
    <w:rsid w:val="00C91DAA"/>
    <w:rsid w:val="00C91DB2"/>
    <w:rsid w:val="00C91DC7"/>
    <w:rsid w:val="00C91DE6"/>
    <w:rsid w:val="00C91E42"/>
    <w:rsid w:val="00C91E44"/>
    <w:rsid w:val="00C91E49"/>
    <w:rsid w:val="00C91E6F"/>
    <w:rsid w:val="00C91EF6"/>
    <w:rsid w:val="00C91F43"/>
    <w:rsid w:val="00C91F94"/>
    <w:rsid w:val="00C91FC3"/>
    <w:rsid w:val="00C9203C"/>
    <w:rsid w:val="00C9208E"/>
    <w:rsid w:val="00C9209F"/>
    <w:rsid w:val="00C92102"/>
    <w:rsid w:val="00C9212C"/>
    <w:rsid w:val="00C92150"/>
    <w:rsid w:val="00C922B6"/>
    <w:rsid w:val="00C922CB"/>
    <w:rsid w:val="00C922DC"/>
    <w:rsid w:val="00C922EC"/>
    <w:rsid w:val="00C922F1"/>
    <w:rsid w:val="00C92426"/>
    <w:rsid w:val="00C92447"/>
    <w:rsid w:val="00C92454"/>
    <w:rsid w:val="00C92467"/>
    <w:rsid w:val="00C92472"/>
    <w:rsid w:val="00C9248A"/>
    <w:rsid w:val="00C924A6"/>
    <w:rsid w:val="00C924B2"/>
    <w:rsid w:val="00C92588"/>
    <w:rsid w:val="00C925BF"/>
    <w:rsid w:val="00C925F3"/>
    <w:rsid w:val="00C925F9"/>
    <w:rsid w:val="00C92687"/>
    <w:rsid w:val="00C92695"/>
    <w:rsid w:val="00C926B8"/>
    <w:rsid w:val="00C926C3"/>
    <w:rsid w:val="00C92792"/>
    <w:rsid w:val="00C92849"/>
    <w:rsid w:val="00C928C7"/>
    <w:rsid w:val="00C929E0"/>
    <w:rsid w:val="00C92A1A"/>
    <w:rsid w:val="00C92A42"/>
    <w:rsid w:val="00C92A76"/>
    <w:rsid w:val="00C92A90"/>
    <w:rsid w:val="00C92AA3"/>
    <w:rsid w:val="00C92B10"/>
    <w:rsid w:val="00C92B3B"/>
    <w:rsid w:val="00C92B9D"/>
    <w:rsid w:val="00C92BB8"/>
    <w:rsid w:val="00C92BEE"/>
    <w:rsid w:val="00C92C3F"/>
    <w:rsid w:val="00C92C59"/>
    <w:rsid w:val="00C92C97"/>
    <w:rsid w:val="00C92CA3"/>
    <w:rsid w:val="00C92D30"/>
    <w:rsid w:val="00C92D68"/>
    <w:rsid w:val="00C92E10"/>
    <w:rsid w:val="00C92E7C"/>
    <w:rsid w:val="00C92EFD"/>
    <w:rsid w:val="00C92F1B"/>
    <w:rsid w:val="00C92F62"/>
    <w:rsid w:val="00C92F77"/>
    <w:rsid w:val="00C92FA0"/>
    <w:rsid w:val="00C92FA7"/>
    <w:rsid w:val="00C92FD5"/>
    <w:rsid w:val="00C92FED"/>
    <w:rsid w:val="00C92FF5"/>
    <w:rsid w:val="00C93020"/>
    <w:rsid w:val="00C9303C"/>
    <w:rsid w:val="00C93041"/>
    <w:rsid w:val="00C93062"/>
    <w:rsid w:val="00C9307E"/>
    <w:rsid w:val="00C93091"/>
    <w:rsid w:val="00C930E6"/>
    <w:rsid w:val="00C93129"/>
    <w:rsid w:val="00C93147"/>
    <w:rsid w:val="00C93166"/>
    <w:rsid w:val="00C93178"/>
    <w:rsid w:val="00C93189"/>
    <w:rsid w:val="00C931B3"/>
    <w:rsid w:val="00C931B8"/>
    <w:rsid w:val="00C931E2"/>
    <w:rsid w:val="00C9323A"/>
    <w:rsid w:val="00C9325B"/>
    <w:rsid w:val="00C93276"/>
    <w:rsid w:val="00C932DA"/>
    <w:rsid w:val="00C93395"/>
    <w:rsid w:val="00C933AD"/>
    <w:rsid w:val="00C933B4"/>
    <w:rsid w:val="00C933ED"/>
    <w:rsid w:val="00C93402"/>
    <w:rsid w:val="00C93569"/>
    <w:rsid w:val="00C935E9"/>
    <w:rsid w:val="00C935EC"/>
    <w:rsid w:val="00C9365E"/>
    <w:rsid w:val="00C936C0"/>
    <w:rsid w:val="00C9380C"/>
    <w:rsid w:val="00C9382E"/>
    <w:rsid w:val="00C93835"/>
    <w:rsid w:val="00C93886"/>
    <w:rsid w:val="00C93910"/>
    <w:rsid w:val="00C93944"/>
    <w:rsid w:val="00C9397E"/>
    <w:rsid w:val="00C939EC"/>
    <w:rsid w:val="00C939FF"/>
    <w:rsid w:val="00C93A5D"/>
    <w:rsid w:val="00C93A64"/>
    <w:rsid w:val="00C93A72"/>
    <w:rsid w:val="00C93A82"/>
    <w:rsid w:val="00C93B1B"/>
    <w:rsid w:val="00C93B40"/>
    <w:rsid w:val="00C93B41"/>
    <w:rsid w:val="00C93B58"/>
    <w:rsid w:val="00C93B64"/>
    <w:rsid w:val="00C93B6A"/>
    <w:rsid w:val="00C93B81"/>
    <w:rsid w:val="00C93BBB"/>
    <w:rsid w:val="00C93C32"/>
    <w:rsid w:val="00C93CA9"/>
    <w:rsid w:val="00C93D28"/>
    <w:rsid w:val="00C93D3B"/>
    <w:rsid w:val="00C93D3E"/>
    <w:rsid w:val="00C93D72"/>
    <w:rsid w:val="00C93DCD"/>
    <w:rsid w:val="00C93E2F"/>
    <w:rsid w:val="00C93E73"/>
    <w:rsid w:val="00C93E86"/>
    <w:rsid w:val="00C93EE3"/>
    <w:rsid w:val="00C93F5B"/>
    <w:rsid w:val="00C93F95"/>
    <w:rsid w:val="00C93F96"/>
    <w:rsid w:val="00C93FB5"/>
    <w:rsid w:val="00C9400B"/>
    <w:rsid w:val="00C9400E"/>
    <w:rsid w:val="00C9403F"/>
    <w:rsid w:val="00C94062"/>
    <w:rsid w:val="00C940D9"/>
    <w:rsid w:val="00C940FE"/>
    <w:rsid w:val="00C94120"/>
    <w:rsid w:val="00C94121"/>
    <w:rsid w:val="00C94137"/>
    <w:rsid w:val="00C94140"/>
    <w:rsid w:val="00C94152"/>
    <w:rsid w:val="00C94161"/>
    <w:rsid w:val="00C94186"/>
    <w:rsid w:val="00C941AD"/>
    <w:rsid w:val="00C941AE"/>
    <w:rsid w:val="00C94233"/>
    <w:rsid w:val="00C94293"/>
    <w:rsid w:val="00C942C1"/>
    <w:rsid w:val="00C9435E"/>
    <w:rsid w:val="00C943A5"/>
    <w:rsid w:val="00C943F3"/>
    <w:rsid w:val="00C9442B"/>
    <w:rsid w:val="00C94447"/>
    <w:rsid w:val="00C944B1"/>
    <w:rsid w:val="00C944C9"/>
    <w:rsid w:val="00C944D0"/>
    <w:rsid w:val="00C944E0"/>
    <w:rsid w:val="00C94500"/>
    <w:rsid w:val="00C9456A"/>
    <w:rsid w:val="00C945A6"/>
    <w:rsid w:val="00C945E2"/>
    <w:rsid w:val="00C94613"/>
    <w:rsid w:val="00C9462F"/>
    <w:rsid w:val="00C94679"/>
    <w:rsid w:val="00C946A3"/>
    <w:rsid w:val="00C946F2"/>
    <w:rsid w:val="00C946F3"/>
    <w:rsid w:val="00C94707"/>
    <w:rsid w:val="00C94772"/>
    <w:rsid w:val="00C94786"/>
    <w:rsid w:val="00C947AF"/>
    <w:rsid w:val="00C94818"/>
    <w:rsid w:val="00C94847"/>
    <w:rsid w:val="00C94856"/>
    <w:rsid w:val="00C948DA"/>
    <w:rsid w:val="00C948E5"/>
    <w:rsid w:val="00C94951"/>
    <w:rsid w:val="00C9497B"/>
    <w:rsid w:val="00C949A3"/>
    <w:rsid w:val="00C94A3E"/>
    <w:rsid w:val="00C94A52"/>
    <w:rsid w:val="00C94A6D"/>
    <w:rsid w:val="00C94A93"/>
    <w:rsid w:val="00C94ABB"/>
    <w:rsid w:val="00C94AE7"/>
    <w:rsid w:val="00C94AFF"/>
    <w:rsid w:val="00C94B15"/>
    <w:rsid w:val="00C94B2D"/>
    <w:rsid w:val="00C94B5E"/>
    <w:rsid w:val="00C94BC0"/>
    <w:rsid w:val="00C94BE8"/>
    <w:rsid w:val="00C94BF7"/>
    <w:rsid w:val="00C94C0F"/>
    <w:rsid w:val="00C94C15"/>
    <w:rsid w:val="00C94C6E"/>
    <w:rsid w:val="00C94C91"/>
    <w:rsid w:val="00C94CA1"/>
    <w:rsid w:val="00C94CB8"/>
    <w:rsid w:val="00C94CEC"/>
    <w:rsid w:val="00C94D0A"/>
    <w:rsid w:val="00C94D0D"/>
    <w:rsid w:val="00C94D14"/>
    <w:rsid w:val="00C94D18"/>
    <w:rsid w:val="00C94D19"/>
    <w:rsid w:val="00C94D55"/>
    <w:rsid w:val="00C94D69"/>
    <w:rsid w:val="00C94D6F"/>
    <w:rsid w:val="00C94D89"/>
    <w:rsid w:val="00C94DDF"/>
    <w:rsid w:val="00C94E3F"/>
    <w:rsid w:val="00C94EAB"/>
    <w:rsid w:val="00C94ECE"/>
    <w:rsid w:val="00C94ED9"/>
    <w:rsid w:val="00C94F0B"/>
    <w:rsid w:val="00C94F18"/>
    <w:rsid w:val="00C94F22"/>
    <w:rsid w:val="00C94F58"/>
    <w:rsid w:val="00C94FE3"/>
    <w:rsid w:val="00C950AF"/>
    <w:rsid w:val="00C950BE"/>
    <w:rsid w:val="00C950C5"/>
    <w:rsid w:val="00C95150"/>
    <w:rsid w:val="00C951A2"/>
    <w:rsid w:val="00C951C6"/>
    <w:rsid w:val="00C95245"/>
    <w:rsid w:val="00C9524B"/>
    <w:rsid w:val="00C95264"/>
    <w:rsid w:val="00C95295"/>
    <w:rsid w:val="00C952EA"/>
    <w:rsid w:val="00C95321"/>
    <w:rsid w:val="00C953A8"/>
    <w:rsid w:val="00C95423"/>
    <w:rsid w:val="00C95428"/>
    <w:rsid w:val="00C9544B"/>
    <w:rsid w:val="00C9544D"/>
    <w:rsid w:val="00C95451"/>
    <w:rsid w:val="00C95503"/>
    <w:rsid w:val="00C9555A"/>
    <w:rsid w:val="00C955DE"/>
    <w:rsid w:val="00C955FB"/>
    <w:rsid w:val="00C9560F"/>
    <w:rsid w:val="00C95645"/>
    <w:rsid w:val="00C956B5"/>
    <w:rsid w:val="00C95701"/>
    <w:rsid w:val="00C95796"/>
    <w:rsid w:val="00C9579B"/>
    <w:rsid w:val="00C957B8"/>
    <w:rsid w:val="00C957CD"/>
    <w:rsid w:val="00C957D0"/>
    <w:rsid w:val="00C957F2"/>
    <w:rsid w:val="00C95806"/>
    <w:rsid w:val="00C95859"/>
    <w:rsid w:val="00C9586E"/>
    <w:rsid w:val="00C9593D"/>
    <w:rsid w:val="00C95958"/>
    <w:rsid w:val="00C95A00"/>
    <w:rsid w:val="00C95AA1"/>
    <w:rsid w:val="00C95AC1"/>
    <w:rsid w:val="00C95AFE"/>
    <w:rsid w:val="00C95B19"/>
    <w:rsid w:val="00C95B31"/>
    <w:rsid w:val="00C95B80"/>
    <w:rsid w:val="00C95B86"/>
    <w:rsid w:val="00C95BDB"/>
    <w:rsid w:val="00C95BE9"/>
    <w:rsid w:val="00C95BFE"/>
    <w:rsid w:val="00C95C1B"/>
    <w:rsid w:val="00C95C2C"/>
    <w:rsid w:val="00C95CE2"/>
    <w:rsid w:val="00C95D83"/>
    <w:rsid w:val="00C95D95"/>
    <w:rsid w:val="00C95DA8"/>
    <w:rsid w:val="00C95DF4"/>
    <w:rsid w:val="00C95E33"/>
    <w:rsid w:val="00C95F13"/>
    <w:rsid w:val="00C95F30"/>
    <w:rsid w:val="00C95F60"/>
    <w:rsid w:val="00C95FE0"/>
    <w:rsid w:val="00C96000"/>
    <w:rsid w:val="00C96009"/>
    <w:rsid w:val="00C96048"/>
    <w:rsid w:val="00C96056"/>
    <w:rsid w:val="00C9608A"/>
    <w:rsid w:val="00C960DF"/>
    <w:rsid w:val="00C960E0"/>
    <w:rsid w:val="00C96134"/>
    <w:rsid w:val="00C9619B"/>
    <w:rsid w:val="00C961E1"/>
    <w:rsid w:val="00C96203"/>
    <w:rsid w:val="00C9621A"/>
    <w:rsid w:val="00C96289"/>
    <w:rsid w:val="00C9628F"/>
    <w:rsid w:val="00C962FE"/>
    <w:rsid w:val="00C96352"/>
    <w:rsid w:val="00C963AE"/>
    <w:rsid w:val="00C963F7"/>
    <w:rsid w:val="00C96402"/>
    <w:rsid w:val="00C96427"/>
    <w:rsid w:val="00C9642B"/>
    <w:rsid w:val="00C96474"/>
    <w:rsid w:val="00C96478"/>
    <w:rsid w:val="00C964AF"/>
    <w:rsid w:val="00C964CB"/>
    <w:rsid w:val="00C96504"/>
    <w:rsid w:val="00C96519"/>
    <w:rsid w:val="00C96533"/>
    <w:rsid w:val="00C9657E"/>
    <w:rsid w:val="00C965D1"/>
    <w:rsid w:val="00C9663F"/>
    <w:rsid w:val="00C9668C"/>
    <w:rsid w:val="00C966BC"/>
    <w:rsid w:val="00C9677B"/>
    <w:rsid w:val="00C9677D"/>
    <w:rsid w:val="00C96788"/>
    <w:rsid w:val="00C96793"/>
    <w:rsid w:val="00C96806"/>
    <w:rsid w:val="00C9686A"/>
    <w:rsid w:val="00C968AF"/>
    <w:rsid w:val="00C9698C"/>
    <w:rsid w:val="00C969B8"/>
    <w:rsid w:val="00C969E2"/>
    <w:rsid w:val="00C969E4"/>
    <w:rsid w:val="00C96A49"/>
    <w:rsid w:val="00C96A70"/>
    <w:rsid w:val="00C96ACA"/>
    <w:rsid w:val="00C96B09"/>
    <w:rsid w:val="00C96B81"/>
    <w:rsid w:val="00C96BAA"/>
    <w:rsid w:val="00C96BDB"/>
    <w:rsid w:val="00C96BE8"/>
    <w:rsid w:val="00C96C1A"/>
    <w:rsid w:val="00C96C35"/>
    <w:rsid w:val="00C96C5C"/>
    <w:rsid w:val="00C96C7D"/>
    <w:rsid w:val="00C96CAF"/>
    <w:rsid w:val="00C96CBD"/>
    <w:rsid w:val="00C96D58"/>
    <w:rsid w:val="00C96D6D"/>
    <w:rsid w:val="00C96D7B"/>
    <w:rsid w:val="00C96D91"/>
    <w:rsid w:val="00C96D9B"/>
    <w:rsid w:val="00C96DC2"/>
    <w:rsid w:val="00C96DDD"/>
    <w:rsid w:val="00C96E3C"/>
    <w:rsid w:val="00C96E50"/>
    <w:rsid w:val="00C96FEF"/>
    <w:rsid w:val="00C97003"/>
    <w:rsid w:val="00C97052"/>
    <w:rsid w:val="00C970DB"/>
    <w:rsid w:val="00C97112"/>
    <w:rsid w:val="00C9713C"/>
    <w:rsid w:val="00C97186"/>
    <w:rsid w:val="00C971F8"/>
    <w:rsid w:val="00C971FD"/>
    <w:rsid w:val="00C971FF"/>
    <w:rsid w:val="00C9724C"/>
    <w:rsid w:val="00C97270"/>
    <w:rsid w:val="00C9727E"/>
    <w:rsid w:val="00C97295"/>
    <w:rsid w:val="00C972A2"/>
    <w:rsid w:val="00C9734D"/>
    <w:rsid w:val="00C97362"/>
    <w:rsid w:val="00C97396"/>
    <w:rsid w:val="00C9739B"/>
    <w:rsid w:val="00C973E6"/>
    <w:rsid w:val="00C97416"/>
    <w:rsid w:val="00C97574"/>
    <w:rsid w:val="00C9757C"/>
    <w:rsid w:val="00C975A4"/>
    <w:rsid w:val="00C975B2"/>
    <w:rsid w:val="00C975E9"/>
    <w:rsid w:val="00C97624"/>
    <w:rsid w:val="00C97697"/>
    <w:rsid w:val="00C976A7"/>
    <w:rsid w:val="00C976E7"/>
    <w:rsid w:val="00C97711"/>
    <w:rsid w:val="00C9773E"/>
    <w:rsid w:val="00C9777D"/>
    <w:rsid w:val="00C97781"/>
    <w:rsid w:val="00C9779E"/>
    <w:rsid w:val="00C9779F"/>
    <w:rsid w:val="00C977D6"/>
    <w:rsid w:val="00C977E8"/>
    <w:rsid w:val="00C9782E"/>
    <w:rsid w:val="00C9786E"/>
    <w:rsid w:val="00C978CC"/>
    <w:rsid w:val="00C97944"/>
    <w:rsid w:val="00C97953"/>
    <w:rsid w:val="00C97971"/>
    <w:rsid w:val="00C97980"/>
    <w:rsid w:val="00C979D2"/>
    <w:rsid w:val="00C979E5"/>
    <w:rsid w:val="00C979F5"/>
    <w:rsid w:val="00C97A07"/>
    <w:rsid w:val="00C97A21"/>
    <w:rsid w:val="00C97A25"/>
    <w:rsid w:val="00C97A34"/>
    <w:rsid w:val="00C97A51"/>
    <w:rsid w:val="00C97ABD"/>
    <w:rsid w:val="00C97ACE"/>
    <w:rsid w:val="00C97AF6"/>
    <w:rsid w:val="00C97B18"/>
    <w:rsid w:val="00C97B35"/>
    <w:rsid w:val="00C97BEC"/>
    <w:rsid w:val="00C97C21"/>
    <w:rsid w:val="00C97C29"/>
    <w:rsid w:val="00C97C74"/>
    <w:rsid w:val="00C97D2D"/>
    <w:rsid w:val="00C97D56"/>
    <w:rsid w:val="00C97E12"/>
    <w:rsid w:val="00C97E1D"/>
    <w:rsid w:val="00C97F07"/>
    <w:rsid w:val="00C97F20"/>
    <w:rsid w:val="00C97F2B"/>
    <w:rsid w:val="00C97F4F"/>
    <w:rsid w:val="00C97F59"/>
    <w:rsid w:val="00C97FC7"/>
    <w:rsid w:val="00CA0009"/>
    <w:rsid w:val="00CA0035"/>
    <w:rsid w:val="00CA0082"/>
    <w:rsid w:val="00CA00A5"/>
    <w:rsid w:val="00CA00E9"/>
    <w:rsid w:val="00CA00F5"/>
    <w:rsid w:val="00CA00F6"/>
    <w:rsid w:val="00CA010D"/>
    <w:rsid w:val="00CA0121"/>
    <w:rsid w:val="00CA0174"/>
    <w:rsid w:val="00CA01DE"/>
    <w:rsid w:val="00CA0281"/>
    <w:rsid w:val="00CA02DD"/>
    <w:rsid w:val="00CA02DF"/>
    <w:rsid w:val="00CA02FE"/>
    <w:rsid w:val="00CA030B"/>
    <w:rsid w:val="00CA035E"/>
    <w:rsid w:val="00CA03BB"/>
    <w:rsid w:val="00CA03E9"/>
    <w:rsid w:val="00CA052F"/>
    <w:rsid w:val="00CA058B"/>
    <w:rsid w:val="00CA059D"/>
    <w:rsid w:val="00CA05CC"/>
    <w:rsid w:val="00CA05FA"/>
    <w:rsid w:val="00CA0650"/>
    <w:rsid w:val="00CA0687"/>
    <w:rsid w:val="00CA068F"/>
    <w:rsid w:val="00CA0692"/>
    <w:rsid w:val="00CA0696"/>
    <w:rsid w:val="00CA06C7"/>
    <w:rsid w:val="00CA06C8"/>
    <w:rsid w:val="00CA06FA"/>
    <w:rsid w:val="00CA071D"/>
    <w:rsid w:val="00CA072B"/>
    <w:rsid w:val="00CA074B"/>
    <w:rsid w:val="00CA0775"/>
    <w:rsid w:val="00CA0804"/>
    <w:rsid w:val="00CA0844"/>
    <w:rsid w:val="00CA088D"/>
    <w:rsid w:val="00CA08D4"/>
    <w:rsid w:val="00CA0931"/>
    <w:rsid w:val="00CA093F"/>
    <w:rsid w:val="00CA0A31"/>
    <w:rsid w:val="00CA0A39"/>
    <w:rsid w:val="00CA0A67"/>
    <w:rsid w:val="00CA0A78"/>
    <w:rsid w:val="00CA0A88"/>
    <w:rsid w:val="00CA0AAC"/>
    <w:rsid w:val="00CA0B24"/>
    <w:rsid w:val="00CA0B25"/>
    <w:rsid w:val="00CA0B9C"/>
    <w:rsid w:val="00CA0BA2"/>
    <w:rsid w:val="00CA0BDB"/>
    <w:rsid w:val="00CA0BFF"/>
    <w:rsid w:val="00CA0C24"/>
    <w:rsid w:val="00CA0C67"/>
    <w:rsid w:val="00CA0C72"/>
    <w:rsid w:val="00CA0C8D"/>
    <w:rsid w:val="00CA0CD3"/>
    <w:rsid w:val="00CA0D0E"/>
    <w:rsid w:val="00CA0D26"/>
    <w:rsid w:val="00CA0D5A"/>
    <w:rsid w:val="00CA0D6D"/>
    <w:rsid w:val="00CA0D94"/>
    <w:rsid w:val="00CA0DBF"/>
    <w:rsid w:val="00CA0DE2"/>
    <w:rsid w:val="00CA0E12"/>
    <w:rsid w:val="00CA0E71"/>
    <w:rsid w:val="00CA0EDD"/>
    <w:rsid w:val="00CA0F6D"/>
    <w:rsid w:val="00CA0F7C"/>
    <w:rsid w:val="00CA0F99"/>
    <w:rsid w:val="00CA0FB3"/>
    <w:rsid w:val="00CA0FBA"/>
    <w:rsid w:val="00CA101E"/>
    <w:rsid w:val="00CA10C3"/>
    <w:rsid w:val="00CA1124"/>
    <w:rsid w:val="00CA121E"/>
    <w:rsid w:val="00CA126F"/>
    <w:rsid w:val="00CA1280"/>
    <w:rsid w:val="00CA12BF"/>
    <w:rsid w:val="00CA12D6"/>
    <w:rsid w:val="00CA1324"/>
    <w:rsid w:val="00CA132E"/>
    <w:rsid w:val="00CA1337"/>
    <w:rsid w:val="00CA1372"/>
    <w:rsid w:val="00CA1387"/>
    <w:rsid w:val="00CA1390"/>
    <w:rsid w:val="00CA1392"/>
    <w:rsid w:val="00CA13CF"/>
    <w:rsid w:val="00CA13D8"/>
    <w:rsid w:val="00CA1410"/>
    <w:rsid w:val="00CA1481"/>
    <w:rsid w:val="00CA1484"/>
    <w:rsid w:val="00CA149B"/>
    <w:rsid w:val="00CA14B1"/>
    <w:rsid w:val="00CA14F5"/>
    <w:rsid w:val="00CA1506"/>
    <w:rsid w:val="00CA151B"/>
    <w:rsid w:val="00CA1523"/>
    <w:rsid w:val="00CA152C"/>
    <w:rsid w:val="00CA1532"/>
    <w:rsid w:val="00CA153A"/>
    <w:rsid w:val="00CA1590"/>
    <w:rsid w:val="00CA15DE"/>
    <w:rsid w:val="00CA168A"/>
    <w:rsid w:val="00CA16C0"/>
    <w:rsid w:val="00CA16E5"/>
    <w:rsid w:val="00CA16F7"/>
    <w:rsid w:val="00CA1751"/>
    <w:rsid w:val="00CA1763"/>
    <w:rsid w:val="00CA17D4"/>
    <w:rsid w:val="00CA17E6"/>
    <w:rsid w:val="00CA184C"/>
    <w:rsid w:val="00CA187D"/>
    <w:rsid w:val="00CA18A1"/>
    <w:rsid w:val="00CA18AA"/>
    <w:rsid w:val="00CA18E8"/>
    <w:rsid w:val="00CA1906"/>
    <w:rsid w:val="00CA1920"/>
    <w:rsid w:val="00CA194C"/>
    <w:rsid w:val="00CA1979"/>
    <w:rsid w:val="00CA19A7"/>
    <w:rsid w:val="00CA19CF"/>
    <w:rsid w:val="00CA19D4"/>
    <w:rsid w:val="00CA19F7"/>
    <w:rsid w:val="00CA1A90"/>
    <w:rsid w:val="00CA1AB9"/>
    <w:rsid w:val="00CA1AC8"/>
    <w:rsid w:val="00CA1B06"/>
    <w:rsid w:val="00CA1B2A"/>
    <w:rsid w:val="00CA1B45"/>
    <w:rsid w:val="00CA1B5F"/>
    <w:rsid w:val="00CA1B69"/>
    <w:rsid w:val="00CA1C3B"/>
    <w:rsid w:val="00CA1C4A"/>
    <w:rsid w:val="00CA1CB3"/>
    <w:rsid w:val="00CA1CD3"/>
    <w:rsid w:val="00CA1D04"/>
    <w:rsid w:val="00CA1DA9"/>
    <w:rsid w:val="00CA1DB9"/>
    <w:rsid w:val="00CA1DC6"/>
    <w:rsid w:val="00CA1E18"/>
    <w:rsid w:val="00CA1E4E"/>
    <w:rsid w:val="00CA1E73"/>
    <w:rsid w:val="00CA1E8C"/>
    <w:rsid w:val="00CA1E98"/>
    <w:rsid w:val="00CA1EF0"/>
    <w:rsid w:val="00CA1F1E"/>
    <w:rsid w:val="00CA1F28"/>
    <w:rsid w:val="00CA1F2C"/>
    <w:rsid w:val="00CA1F72"/>
    <w:rsid w:val="00CA200E"/>
    <w:rsid w:val="00CA2046"/>
    <w:rsid w:val="00CA2156"/>
    <w:rsid w:val="00CA2188"/>
    <w:rsid w:val="00CA21A9"/>
    <w:rsid w:val="00CA2200"/>
    <w:rsid w:val="00CA2231"/>
    <w:rsid w:val="00CA223C"/>
    <w:rsid w:val="00CA224E"/>
    <w:rsid w:val="00CA225D"/>
    <w:rsid w:val="00CA22A2"/>
    <w:rsid w:val="00CA22D6"/>
    <w:rsid w:val="00CA2307"/>
    <w:rsid w:val="00CA2323"/>
    <w:rsid w:val="00CA234D"/>
    <w:rsid w:val="00CA2421"/>
    <w:rsid w:val="00CA242A"/>
    <w:rsid w:val="00CA2436"/>
    <w:rsid w:val="00CA244B"/>
    <w:rsid w:val="00CA2468"/>
    <w:rsid w:val="00CA24AF"/>
    <w:rsid w:val="00CA2595"/>
    <w:rsid w:val="00CA259B"/>
    <w:rsid w:val="00CA26AB"/>
    <w:rsid w:val="00CA26FC"/>
    <w:rsid w:val="00CA271D"/>
    <w:rsid w:val="00CA2790"/>
    <w:rsid w:val="00CA27ED"/>
    <w:rsid w:val="00CA283D"/>
    <w:rsid w:val="00CA2841"/>
    <w:rsid w:val="00CA2905"/>
    <w:rsid w:val="00CA294C"/>
    <w:rsid w:val="00CA2989"/>
    <w:rsid w:val="00CA29C6"/>
    <w:rsid w:val="00CA29D6"/>
    <w:rsid w:val="00CA2A08"/>
    <w:rsid w:val="00CA2A2F"/>
    <w:rsid w:val="00CA2A82"/>
    <w:rsid w:val="00CA2A8E"/>
    <w:rsid w:val="00CA2AD0"/>
    <w:rsid w:val="00CA2AFC"/>
    <w:rsid w:val="00CA2B3B"/>
    <w:rsid w:val="00CA2B49"/>
    <w:rsid w:val="00CA2B4F"/>
    <w:rsid w:val="00CA2B5A"/>
    <w:rsid w:val="00CA2B81"/>
    <w:rsid w:val="00CA2C74"/>
    <w:rsid w:val="00CA2CA3"/>
    <w:rsid w:val="00CA2CC7"/>
    <w:rsid w:val="00CA2CEF"/>
    <w:rsid w:val="00CA2D2F"/>
    <w:rsid w:val="00CA2D3E"/>
    <w:rsid w:val="00CA2D4B"/>
    <w:rsid w:val="00CA2DAA"/>
    <w:rsid w:val="00CA2E15"/>
    <w:rsid w:val="00CA2E3F"/>
    <w:rsid w:val="00CA2EED"/>
    <w:rsid w:val="00CA2F34"/>
    <w:rsid w:val="00CA2F9A"/>
    <w:rsid w:val="00CA2FA7"/>
    <w:rsid w:val="00CA2FAB"/>
    <w:rsid w:val="00CA3012"/>
    <w:rsid w:val="00CA309F"/>
    <w:rsid w:val="00CA30C6"/>
    <w:rsid w:val="00CA30D9"/>
    <w:rsid w:val="00CA30E2"/>
    <w:rsid w:val="00CA312B"/>
    <w:rsid w:val="00CA31C0"/>
    <w:rsid w:val="00CA31D2"/>
    <w:rsid w:val="00CA31F7"/>
    <w:rsid w:val="00CA3291"/>
    <w:rsid w:val="00CA32B8"/>
    <w:rsid w:val="00CA33B4"/>
    <w:rsid w:val="00CA3430"/>
    <w:rsid w:val="00CA3444"/>
    <w:rsid w:val="00CA34C8"/>
    <w:rsid w:val="00CA3515"/>
    <w:rsid w:val="00CA35A7"/>
    <w:rsid w:val="00CA35B0"/>
    <w:rsid w:val="00CA35B8"/>
    <w:rsid w:val="00CA3607"/>
    <w:rsid w:val="00CA362B"/>
    <w:rsid w:val="00CA3653"/>
    <w:rsid w:val="00CA36EF"/>
    <w:rsid w:val="00CA372A"/>
    <w:rsid w:val="00CA37B7"/>
    <w:rsid w:val="00CA3825"/>
    <w:rsid w:val="00CA3872"/>
    <w:rsid w:val="00CA3889"/>
    <w:rsid w:val="00CA38A7"/>
    <w:rsid w:val="00CA38BD"/>
    <w:rsid w:val="00CA38E8"/>
    <w:rsid w:val="00CA3906"/>
    <w:rsid w:val="00CA39A3"/>
    <w:rsid w:val="00CA39C3"/>
    <w:rsid w:val="00CA39D7"/>
    <w:rsid w:val="00CA3A09"/>
    <w:rsid w:val="00CA3A29"/>
    <w:rsid w:val="00CA3A73"/>
    <w:rsid w:val="00CA3AA6"/>
    <w:rsid w:val="00CA3B6A"/>
    <w:rsid w:val="00CA3B6E"/>
    <w:rsid w:val="00CA3B75"/>
    <w:rsid w:val="00CA3B76"/>
    <w:rsid w:val="00CA3BBA"/>
    <w:rsid w:val="00CA3BD4"/>
    <w:rsid w:val="00CA3BED"/>
    <w:rsid w:val="00CA3C6F"/>
    <w:rsid w:val="00CA3CD7"/>
    <w:rsid w:val="00CA3CD9"/>
    <w:rsid w:val="00CA3CDC"/>
    <w:rsid w:val="00CA3D89"/>
    <w:rsid w:val="00CA3DB9"/>
    <w:rsid w:val="00CA3EAE"/>
    <w:rsid w:val="00CA3EE2"/>
    <w:rsid w:val="00CA3EFE"/>
    <w:rsid w:val="00CA3F2A"/>
    <w:rsid w:val="00CA3F5B"/>
    <w:rsid w:val="00CA3FA0"/>
    <w:rsid w:val="00CA3FAB"/>
    <w:rsid w:val="00CA3FD7"/>
    <w:rsid w:val="00CA4001"/>
    <w:rsid w:val="00CA4076"/>
    <w:rsid w:val="00CA4095"/>
    <w:rsid w:val="00CA409C"/>
    <w:rsid w:val="00CA40A8"/>
    <w:rsid w:val="00CA40BF"/>
    <w:rsid w:val="00CA418D"/>
    <w:rsid w:val="00CA41AD"/>
    <w:rsid w:val="00CA41CB"/>
    <w:rsid w:val="00CA41D2"/>
    <w:rsid w:val="00CA42B7"/>
    <w:rsid w:val="00CA42E1"/>
    <w:rsid w:val="00CA42E5"/>
    <w:rsid w:val="00CA4397"/>
    <w:rsid w:val="00CA43AC"/>
    <w:rsid w:val="00CA43B2"/>
    <w:rsid w:val="00CA43E5"/>
    <w:rsid w:val="00CA4402"/>
    <w:rsid w:val="00CA441E"/>
    <w:rsid w:val="00CA442A"/>
    <w:rsid w:val="00CA4444"/>
    <w:rsid w:val="00CA4450"/>
    <w:rsid w:val="00CA4483"/>
    <w:rsid w:val="00CA44CC"/>
    <w:rsid w:val="00CA4523"/>
    <w:rsid w:val="00CA4529"/>
    <w:rsid w:val="00CA45E9"/>
    <w:rsid w:val="00CA45ED"/>
    <w:rsid w:val="00CA4614"/>
    <w:rsid w:val="00CA4615"/>
    <w:rsid w:val="00CA462F"/>
    <w:rsid w:val="00CA4714"/>
    <w:rsid w:val="00CA474A"/>
    <w:rsid w:val="00CA475C"/>
    <w:rsid w:val="00CA478A"/>
    <w:rsid w:val="00CA47FA"/>
    <w:rsid w:val="00CA4806"/>
    <w:rsid w:val="00CA483B"/>
    <w:rsid w:val="00CA4878"/>
    <w:rsid w:val="00CA489B"/>
    <w:rsid w:val="00CA48B0"/>
    <w:rsid w:val="00CA48DA"/>
    <w:rsid w:val="00CA4962"/>
    <w:rsid w:val="00CA4984"/>
    <w:rsid w:val="00CA49BB"/>
    <w:rsid w:val="00CA4A28"/>
    <w:rsid w:val="00CA4A57"/>
    <w:rsid w:val="00CA4A5D"/>
    <w:rsid w:val="00CA4A87"/>
    <w:rsid w:val="00CA4B7C"/>
    <w:rsid w:val="00CA4BC7"/>
    <w:rsid w:val="00CA4BDA"/>
    <w:rsid w:val="00CA4CB9"/>
    <w:rsid w:val="00CA4CCB"/>
    <w:rsid w:val="00CA4D0A"/>
    <w:rsid w:val="00CA4D3C"/>
    <w:rsid w:val="00CA4D72"/>
    <w:rsid w:val="00CA4D7F"/>
    <w:rsid w:val="00CA4DB1"/>
    <w:rsid w:val="00CA4DE3"/>
    <w:rsid w:val="00CA4DFD"/>
    <w:rsid w:val="00CA4E05"/>
    <w:rsid w:val="00CA4E98"/>
    <w:rsid w:val="00CA4EEA"/>
    <w:rsid w:val="00CA4F08"/>
    <w:rsid w:val="00CA4F7F"/>
    <w:rsid w:val="00CA4F86"/>
    <w:rsid w:val="00CA4FC4"/>
    <w:rsid w:val="00CA5096"/>
    <w:rsid w:val="00CA50BE"/>
    <w:rsid w:val="00CA5109"/>
    <w:rsid w:val="00CA515D"/>
    <w:rsid w:val="00CA519B"/>
    <w:rsid w:val="00CA51C1"/>
    <w:rsid w:val="00CA51FC"/>
    <w:rsid w:val="00CA5200"/>
    <w:rsid w:val="00CA5211"/>
    <w:rsid w:val="00CA5222"/>
    <w:rsid w:val="00CA523D"/>
    <w:rsid w:val="00CA5263"/>
    <w:rsid w:val="00CA52CA"/>
    <w:rsid w:val="00CA52E2"/>
    <w:rsid w:val="00CA52FD"/>
    <w:rsid w:val="00CA5302"/>
    <w:rsid w:val="00CA5336"/>
    <w:rsid w:val="00CA5337"/>
    <w:rsid w:val="00CA533D"/>
    <w:rsid w:val="00CA534D"/>
    <w:rsid w:val="00CA536D"/>
    <w:rsid w:val="00CA539E"/>
    <w:rsid w:val="00CA53CC"/>
    <w:rsid w:val="00CA5448"/>
    <w:rsid w:val="00CA545E"/>
    <w:rsid w:val="00CA54CD"/>
    <w:rsid w:val="00CA54E1"/>
    <w:rsid w:val="00CA54E2"/>
    <w:rsid w:val="00CA551F"/>
    <w:rsid w:val="00CA5567"/>
    <w:rsid w:val="00CA556B"/>
    <w:rsid w:val="00CA5572"/>
    <w:rsid w:val="00CA55E2"/>
    <w:rsid w:val="00CA5623"/>
    <w:rsid w:val="00CA568A"/>
    <w:rsid w:val="00CA56EE"/>
    <w:rsid w:val="00CA5700"/>
    <w:rsid w:val="00CA572E"/>
    <w:rsid w:val="00CA5734"/>
    <w:rsid w:val="00CA5777"/>
    <w:rsid w:val="00CA57D2"/>
    <w:rsid w:val="00CA5812"/>
    <w:rsid w:val="00CA5869"/>
    <w:rsid w:val="00CA58E7"/>
    <w:rsid w:val="00CA5920"/>
    <w:rsid w:val="00CA5925"/>
    <w:rsid w:val="00CA59F1"/>
    <w:rsid w:val="00CA5A1D"/>
    <w:rsid w:val="00CA5A37"/>
    <w:rsid w:val="00CA5A44"/>
    <w:rsid w:val="00CA5A80"/>
    <w:rsid w:val="00CA5A87"/>
    <w:rsid w:val="00CA5A8F"/>
    <w:rsid w:val="00CA5AB9"/>
    <w:rsid w:val="00CA5B0D"/>
    <w:rsid w:val="00CA5BB0"/>
    <w:rsid w:val="00CA5BBA"/>
    <w:rsid w:val="00CA5BC1"/>
    <w:rsid w:val="00CA5C2E"/>
    <w:rsid w:val="00CA5C2F"/>
    <w:rsid w:val="00CA5C73"/>
    <w:rsid w:val="00CA5CA9"/>
    <w:rsid w:val="00CA5CD6"/>
    <w:rsid w:val="00CA5D36"/>
    <w:rsid w:val="00CA5D9B"/>
    <w:rsid w:val="00CA5DC5"/>
    <w:rsid w:val="00CA5DC8"/>
    <w:rsid w:val="00CA5DCC"/>
    <w:rsid w:val="00CA5E12"/>
    <w:rsid w:val="00CA5E36"/>
    <w:rsid w:val="00CA5E4B"/>
    <w:rsid w:val="00CA5E61"/>
    <w:rsid w:val="00CA5E70"/>
    <w:rsid w:val="00CA5EAC"/>
    <w:rsid w:val="00CA5F01"/>
    <w:rsid w:val="00CA6003"/>
    <w:rsid w:val="00CA60A6"/>
    <w:rsid w:val="00CA60AA"/>
    <w:rsid w:val="00CA6165"/>
    <w:rsid w:val="00CA61B5"/>
    <w:rsid w:val="00CA61C7"/>
    <w:rsid w:val="00CA61FE"/>
    <w:rsid w:val="00CA6240"/>
    <w:rsid w:val="00CA6261"/>
    <w:rsid w:val="00CA6303"/>
    <w:rsid w:val="00CA6312"/>
    <w:rsid w:val="00CA6348"/>
    <w:rsid w:val="00CA6379"/>
    <w:rsid w:val="00CA637A"/>
    <w:rsid w:val="00CA6385"/>
    <w:rsid w:val="00CA63D1"/>
    <w:rsid w:val="00CA63DD"/>
    <w:rsid w:val="00CA63E4"/>
    <w:rsid w:val="00CA641C"/>
    <w:rsid w:val="00CA6491"/>
    <w:rsid w:val="00CA6498"/>
    <w:rsid w:val="00CA64B0"/>
    <w:rsid w:val="00CA64BF"/>
    <w:rsid w:val="00CA64CA"/>
    <w:rsid w:val="00CA64E4"/>
    <w:rsid w:val="00CA6515"/>
    <w:rsid w:val="00CA653D"/>
    <w:rsid w:val="00CA6545"/>
    <w:rsid w:val="00CA655C"/>
    <w:rsid w:val="00CA6576"/>
    <w:rsid w:val="00CA6583"/>
    <w:rsid w:val="00CA65CB"/>
    <w:rsid w:val="00CA65F6"/>
    <w:rsid w:val="00CA65F8"/>
    <w:rsid w:val="00CA6612"/>
    <w:rsid w:val="00CA664C"/>
    <w:rsid w:val="00CA6668"/>
    <w:rsid w:val="00CA6678"/>
    <w:rsid w:val="00CA6698"/>
    <w:rsid w:val="00CA66BC"/>
    <w:rsid w:val="00CA674F"/>
    <w:rsid w:val="00CA676A"/>
    <w:rsid w:val="00CA67A0"/>
    <w:rsid w:val="00CA67B3"/>
    <w:rsid w:val="00CA683D"/>
    <w:rsid w:val="00CA689A"/>
    <w:rsid w:val="00CA68C3"/>
    <w:rsid w:val="00CA68D2"/>
    <w:rsid w:val="00CA68EA"/>
    <w:rsid w:val="00CA68F6"/>
    <w:rsid w:val="00CA6937"/>
    <w:rsid w:val="00CA6969"/>
    <w:rsid w:val="00CA6975"/>
    <w:rsid w:val="00CA6978"/>
    <w:rsid w:val="00CA697D"/>
    <w:rsid w:val="00CA6B5D"/>
    <w:rsid w:val="00CA6B84"/>
    <w:rsid w:val="00CA6BF3"/>
    <w:rsid w:val="00CA6C2F"/>
    <w:rsid w:val="00CA6C9D"/>
    <w:rsid w:val="00CA6CCE"/>
    <w:rsid w:val="00CA6CE3"/>
    <w:rsid w:val="00CA6D4D"/>
    <w:rsid w:val="00CA6D57"/>
    <w:rsid w:val="00CA6D58"/>
    <w:rsid w:val="00CA6E09"/>
    <w:rsid w:val="00CA6E20"/>
    <w:rsid w:val="00CA6E26"/>
    <w:rsid w:val="00CA6E2F"/>
    <w:rsid w:val="00CA6E59"/>
    <w:rsid w:val="00CA6E5C"/>
    <w:rsid w:val="00CA6E90"/>
    <w:rsid w:val="00CA6EBB"/>
    <w:rsid w:val="00CA6ED7"/>
    <w:rsid w:val="00CA6F96"/>
    <w:rsid w:val="00CA6FD8"/>
    <w:rsid w:val="00CA703E"/>
    <w:rsid w:val="00CA7041"/>
    <w:rsid w:val="00CA7059"/>
    <w:rsid w:val="00CA7062"/>
    <w:rsid w:val="00CA710B"/>
    <w:rsid w:val="00CA715D"/>
    <w:rsid w:val="00CA7196"/>
    <w:rsid w:val="00CA71AC"/>
    <w:rsid w:val="00CA71E2"/>
    <w:rsid w:val="00CA71F8"/>
    <w:rsid w:val="00CA7274"/>
    <w:rsid w:val="00CA727A"/>
    <w:rsid w:val="00CA7298"/>
    <w:rsid w:val="00CA72A7"/>
    <w:rsid w:val="00CA72E6"/>
    <w:rsid w:val="00CA737E"/>
    <w:rsid w:val="00CA73AB"/>
    <w:rsid w:val="00CA73B2"/>
    <w:rsid w:val="00CA73C7"/>
    <w:rsid w:val="00CA73C8"/>
    <w:rsid w:val="00CA73E6"/>
    <w:rsid w:val="00CA7464"/>
    <w:rsid w:val="00CA751C"/>
    <w:rsid w:val="00CA75DA"/>
    <w:rsid w:val="00CA75E3"/>
    <w:rsid w:val="00CA769A"/>
    <w:rsid w:val="00CA7796"/>
    <w:rsid w:val="00CA77A0"/>
    <w:rsid w:val="00CA7871"/>
    <w:rsid w:val="00CA78A1"/>
    <w:rsid w:val="00CA794E"/>
    <w:rsid w:val="00CA79C6"/>
    <w:rsid w:val="00CA79FE"/>
    <w:rsid w:val="00CA7A04"/>
    <w:rsid w:val="00CA7A2F"/>
    <w:rsid w:val="00CA7A70"/>
    <w:rsid w:val="00CA7ABD"/>
    <w:rsid w:val="00CA7B3C"/>
    <w:rsid w:val="00CA7B40"/>
    <w:rsid w:val="00CA7B41"/>
    <w:rsid w:val="00CA7B71"/>
    <w:rsid w:val="00CA7B91"/>
    <w:rsid w:val="00CA7C08"/>
    <w:rsid w:val="00CA7C0B"/>
    <w:rsid w:val="00CA7C4C"/>
    <w:rsid w:val="00CA7C76"/>
    <w:rsid w:val="00CA7C8C"/>
    <w:rsid w:val="00CA7CC1"/>
    <w:rsid w:val="00CA7CD8"/>
    <w:rsid w:val="00CA7CDA"/>
    <w:rsid w:val="00CA7CEC"/>
    <w:rsid w:val="00CA7D01"/>
    <w:rsid w:val="00CA7D25"/>
    <w:rsid w:val="00CA7D72"/>
    <w:rsid w:val="00CA7DC4"/>
    <w:rsid w:val="00CA7E1F"/>
    <w:rsid w:val="00CA7E68"/>
    <w:rsid w:val="00CA7E86"/>
    <w:rsid w:val="00CA7E94"/>
    <w:rsid w:val="00CA7EB0"/>
    <w:rsid w:val="00CA7EE0"/>
    <w:rsid w:val="00CA7EFC"/>
    <w:rsid w:val="00CA7F85"/>
    <w:rsid w:val="00CA7FA4"/>
    <w:rsid w:val="00CA7FA8"/>
    <w:rsid w:val="00CA7FE6"/>
    <w:rsid w:val="00CB0017"/>
    <w:rsid w:val="00CB002F"/>
    <w:rsid w:val="00CB0035"/>
    <w:rsid w:val="00CB0044"/>
    <w:rsid w:val="00CB0058"/>
    <w:rsid w:val="00CB00B9"/>
    <w:rsid w:val="00CB00EE"/>
    <w:rsid w:val="00CB0106"/>
    <w:rsid w:val="00CB0123"/>
    <w:rsid w:val="00CB013D"/>
    <w:rsid w:val="00CB0152"/>
    <w:rsid w:val="00CB01E5"/>
    <w:rsid w:val="00CB0203"/>
    <w:rsid w:val="00CB020D"/>
    <w:rsid w:val="00CB0214"/>
    <w:rsid w:val="00CB0229"/>
    <w:rsid w:val="00CB0244"/>
    <w:rsid w:val="00CB02E4"/>
    <w:rsid w:val="00CB035A"/>
    <w:rsid w:val="00CB0389"/>
    <w:rsid w:val="00CB03CD"/>
    <w:rsid w:val="00CB0451"/>
    <w:rsid w:val="00CB0474"/>
    <w:rsid w:val="00CB04A5"/>
    <w:rsid w:val="00CB04B3"/>
    <w:rsid w:val="00CB053B"/>
    <w:rsid w:val="00CB05C6"/>
    <w:rsid w:val="00CB067B"/>
    <w:rsid w:val="00CB06F4"/>
    <w:rsid w:val="00CB0715"/>
    <w:rsid w:val="00CB0734"/>
    <w:rsid w:val="00CB07C5"/>
    <w:rsid w:val="00CB07D7"/>
    <w:rsid w:val="00CB07F9"/>
    <w:rsid w:val="00CB07FF"/>
    <w:rsid w:val="00CB085F"/>
    <w:rsid w:val="00CB0887"/>
    <w:rsid w:val="00CB08CF"/>
    <w:rsid w:val="00CB08F0"/>
    <w:rsid w:val="00CB091F"/>
    <w:rsid w:val="00CB093E"/>
    <w:rsid w:val="00CB0983"/>
    <w:rsid w:val="00CB09CD"/>
    <w:rsid w:val="00CB09E6"/>
    <w:rsid w:val="00CB0A7F"/>
    <w:rsid w:val="00CB0ABE"/>
    <w:rsid w:val="00CB0B2E"/>
    <w:rsid w:val="00CB0B3B"/>
    <w:rsid w:val="00CB0BEF"/>
    <w:rsid w:val="00CB0CA0"/>
    <w:rsid w:val="00CB0CED"/>
    <w:rsid w:val="00CB0D11"/>
    <w:rsid w:val="00CB0D81"/>
    <w:rsid w:val="00CB0DBB"/>
    <w:rsid w:val="00CB0DC1"/>
    <w:rsid w:val="00CB0E1F"/>
    <w:rsid w:val="00CB104E"/>
    <w:rsid w:val="00CB1068"/>
    <w:rsid w:val="00CB10A5"/>
    <w:rsid w:val="00CB10A6"/>
    <w:rsid w:val="00CB1168"/>
    <w:rsid w:val="00CB11BD"/>
    <w:rsid w:val="00CB11C5"/>
    <w:rsid w:val="00CB1269"/>
    <w:rsid w:val="00CB12C4"/>
    <w:rsid w:val="00CB133B"/>
    <w:rsid w:val="00CB1383"/>
    <w:rsid w:val="00CB13AE"/>
    <w:rsid w:val="00CB13B7"/>
    <w:rsid w:val="00CB13EE"/>
    <w:rsid w:val="00CB144F"/>
    <w:rsid w:val="00CB149D"/>
    <w:rsid w:val="00CB14AB"/>
    <w:rsid w:val="00CB14BA"/>
    <w:rsid w:val="00CB14CD"/>
    <w:rsid w:val="00CB1500"/>
    <w:rsid w:val="00CB1530"/>
    <w:rsid w:val="00CB1607"/>
    <w:rsid w:val="00CB16B0"/>
    <w:rsid w:val="00CB1715"/>
    <w:rsid w:val="00CB177B"/>
    <w:rsid w:val="00CB17B4"/>
    <w:rsid w:val="00CB17C3"/>
    <w:rsid w:val="00CB1867"/>
    <w:rsid w:val="00CB18A9"/>
    <w:rsid w:val="00CB18B3"/>
    <w:rsid w:val="00CB18C4"/>
    <w:rsid w:val="00CB18E2"/>
    <w:rsid w:val="00CB190D"/>
    <w:rsid w:val="00CB1985"/>
    <w:rsid w:val="00CB1A11"/>
    <w:rsid w:val="00CB1A55"/>
    <w:rsid w:val="00CB1AF6"/>
    <w:rsid w:val="00CB1B0E"/>
    <w:rsid w:val="00CB1B23"/>
    <w:rsid w:val="00CB1B30"/>
    <w:rsid w:val="00CB1B40"/>
    <w:rsid w:val="00CB1B46"/>
    <w:rsid w:val="00CB1B8C"/>
    <w:rsid w:val="00CB1BA9"/>
    <w:rsid w:val="00CB1BB9"/>
    <w:rsid w:val="00CB1BBE"/>
    <w:rsid w:val="00CB1C09"/>
    <w:rsid w:val="00CB1C1A"/>
    <w:rsid w:val="00CB1C2F"/>
    <w:rsid w:val="00CB1C32"/>
    <w:rsid w:val="00CB1C6B"/>
    <w:rsid w:val="00CB1C8A"/>
    <w:rsid w:val="00CB1CAC"/>
    <w:rsid w:val="00CB1CB5"/>
    <w:rsid w:val="00CB1CC7"/>
    <w:rsid w:val="00CB1CDF"/>
    <w:rsid w:val="00CB1D05"/>
    <w:rsid w:val="00CB1D11"/>
    <w:rsid w:val="00CB1D28"/>
    <w:rsid w:val="00CB1D29"/>
    <w:rsid w:val="00CB1E79"/>
    <w:rsid w:val="00CB1E9E"/>
    <w:rsid w:val="00CB1F2B"/>
    <w:rsid w:val="00CB1F44"/>
    <w:rsid w:val="00CB1F51"/>
    <w:rsid w:val="00CB1F52"/>
    <w:rsid w:val="00CB1F7F"/>
    <w:rsid w:val="00CB1F9C"/>
    <w:rsid w:val="00CB1FCA"/>
    <w:rsid w:val="00CB1FCF"/>
    <w:rsid w:val="00CB1FE4"/>
    <w:rsid w:val="00CB200A"/>
    <w:rsid w:val="00CB204B"/>
    <w:rsid w:val="00CB204F"/>
    <w:rsid w:val="00CB2051"/>
    <w:rsid w:val="00CB20EC"/>
    <w:rsid w:val="00CB20F7"/>
    <w:rsid w:val="00CB210D"/>
    <w:rsid w:val="00CB219B"/>
    <w:rsid w:val="00CB221B"/>
    <w:rsid w:val="00CB226F"/>
    <w:rsid w:val="00CB2284"/>
    <w:rsid w:val="00CB231C"/>
    <w:rsid w:val="00CB238C"/>
    <w:rsid w:val="00CB238D"/>
    <w:rsid w:val="00CB23AB"/>
    <w:rsid w:val="00CB24A7"/>
    <w:rsid w:val="00CB24B7"/>
    <w:rsid w:val="00CB2530"/>
    <w:rsid w:val="00CB258F"/>
    <w:rsid w:val="00CB25C1"/>
    <w:rsid w:val="00CB25D1"/>
    <w:rsid w:val="00CB26B6"/>
    <w:rsid w:val="00CB26C6"/>
    <w:rsid w:val="00CB27BF"/>
    <w:rsid w:val="00CB27CF"/>
    <w:rsid w:val="00CB27EF"/>
    <w:rsid w:val="00CB283A"/>
    <w:rsid w:val="00CB2840"/>
    <w:rsid w:val="00CB2875"/>
    <w:rsid w:val="00CB292B"/>
    <w:rsid w:val="00CB2945"/>
    <w:rsid w:val="00CB2965"/>
    <w:rsid w:val="00CB299A"/>
    <w:rsid w:val="00CB29A0"/>
    <w:rsid w:val="00CB2A84"/>
    <w:rsid w:val="00CB2AE3"/>
    <w:rsid w:val="00CB2B10"/>
    <w:rsid w:val="00CB2B94"/>
    <w:rsid w:val="00CB2BA0"/>
    <w:rsid w:val="00CB2C07"/>
    <w:rsid w:val="00CB2C0B"/>
    <w:rsid w:val="00CB2C48"/>
    <w:rsid w:val="00CB2C83"/>
    <w:rsid w:val="00CB2CA7"/>
    <w:rsid w:val="00CB2CB1"/>
    <w:rsid w:val="00CB2CD4"/>
    <w:rsid w:val="00CB2CE4"/>
    <w:rsid w:val="00CB2CF7"/>
    <w:rsid w:val="00CB2D23"/>
    <w:rsid w:val="00CB2D65"/>
    <w:rsid w:val="00CB2DB3"/>
    <w:rsid w:val="00CB2E5F"/>
    <w:rsid w:val="00CB2E7C"/>
    <w:rsid w:val="00CB2E8D"/>
    <w:rsid w:val="00CB2EBC"/>
    <w:rsid w:val="00CB2ED5"/>
    <w:rsid w:val="00CB2EEB"/>
    <w:rsid w:val="00CB2F2B"/>
    <w:rsid w:val="00CB2F4B"/>
    <w:rsid w:val="00CB2F53"/>
    <w:rsid w:val="00CB2F8A"/>
    <w:rsid w:val="00CB2FA7"/>
    <w:rsid w:val="00CB3002"/>
    <w:rsid w:val="00CB3005"/>
    <w:rsid w:val="00CB303F"/>
    <w:rsid w:val="00CB3050"/>
    <w:rsid w:val="00CB306D"/>
    <w:rsid w:val="00CB30E1"/>
    <w:rsid w:val="00CB31B2"/>
    <w:rsid w:val="00CB323D"/>
    <w:rsid w:val="00CB325A"/>
    <w:rsid w:val="00CB32CD"/>
    <w:rsid w:val="00CB32F8"/>
    <w:rsid w:val="00CB333D"/>
    <w:rsid w:val="00CB3388"/>
    <w:rsid w:val="00CB33D0"/>
    <w:rsid w:val="00CB3463"/>
    <w:rsid w:val="00CB3492"/>
    <w:rsid w:val="00CB3497"/>
    <w:rsid w:val="00CB34B0"/>
    <w:rsid w:val="00CB34E5"/>
    <w:rsid w:val="00CB34EF"/>
    <w:rsid w:val="00CB351A"/>
    <w:rsid w:val="00CB355B"/>
    <w:rsid w:val="00CB356B"/>
    <w:rsid w:val="00CB356C"/>
    <w:rsid w:val="00CB3588"/>
    <w:rsid w:val="00CB35A2"/>
    <w:rsid w:val="00CB35B3"/>
    <w:rsid w:val="00CB35DF"/>
    <w:rsid w:val="00CB3606"/>
    <w:rsid w:val="00CB3631"/>
    <w:rsid w:val="00CB3654"/>
    <w:rsid w:val="00CB366A"/>
    <w:rsid w:val="00CB368C"/>
    <w:rsid w:val="00CB3696"/>
    <w:rsid w:val="00CB371C"/>
    <w:rsid w:val="00CB3774"/>
    <w:rsid w:val="00CB378C"/>
    <w:rsid w:val="00CB379D"/>
    <w:rsid w:val="00CB37DA"/>
    <w:rsid w:val="00CB385B"/>
    <w:rsid w:val="00CB3962"/>
    <w:rsid w:val="00CB397A"/>
    <w:rsid w:val="00CB39AC"/>
    <w:rsid w:val="00CB39D4"/>
    <w:rsid w:val="00CB3A01"/>
    <w:rsid w:val="00CB3A7B"/>
    <w:rsid w:val="00CB3AA2"/>
    <w:rsid w:val="00CB3AA5"/>
    <w:rsid w:val="00CB3AD7"/>
    <w:rsid w:val="00CB3B9D"/>
    <w:rsid w:val="00CB3C3A"/>
    <w:rsid w:val="00CB3C78"/>
    <w:rsid w:val="00CB3CDC"/>
    <w:rsid w:val="00CB3D18"/>
    <w:rsid w:val="00CB3D2D"/>
    <w:rsid w:val="00CB3D93"/>
    <w:rsid w:val="00CB3E51"/>
    <w:rsid w:val="00CB3E81"/>
    <w:rsid w:val="00CB3FBA"/>
    <w:rsid w:val="00CB4037"/>
    <w:rsid w:val="00CB407F"/>
    <w:rsid w:val="00CB40B9"/>
    <w:rsid w:val="00CB4132"/>
    <w:rsid w:val="00CB419B"/>
    <w:rsid w:val="00CB419D"/>
    <w:rsid w:val="00CB4203"/>
    <w:rsid w:val="00CB426A"/>
    <w:rsid w:val="00CB4270"/>
    <w:rsid w:val="00CB429F"/>
    <w:rsid w:val="00CB42A6"/>
    <w:rsid w:val="00CB42BC"/>
    <w:rsid w:val="00CB42DB"/>
    <w:rsid w:val="00CB4316"/>
    <w:rsid w:val="00CB431A"/>
    <w:rsid w:val="00CB433E"/>
    <w:rsid w:val="00CB4369"/>
    <w:rsid w:val="00CB4370"/>
    <w:rsid w:val="00CB437C"/>
    <w:rsid w:val="00CB43B7"/>
    <w:rsid w:val="00CB4415"/>
    <w:rsid w:val="00CB4469"/>
    <w:rsid w:val="00CB4473"/>
    <w:rsid w:val="00CB4544"/>
    <w:rsid w:val="00CB456E"/>
    <w:rsid w:val="00CB4571"/>
    <w:rsid w:val="00CB457E"/>
    <w:rsid w:val="00CB45AD"/>
    <w:rsid w:val="00CB46CB"/>
    <w:rsid w:val="00CB46DE"/>
    <w:rsid w:val="00CB46EB"/>
    <w:rsid w:val="00CB476E"/>
    <w:rsid w:val="00CB479D"/>
    <w:rsid w:val="00CB47A3"/>
    <w:rsid w:val="00CB47B3"/>
    <w:rsid w:val="00CB47C1"/>
    <w:rsid w:val="00CB489E"/>
    <w:rsid w:val="00CB48BF"/>
    <w:rsid w:val="00CB48E8"/>
    <w:rsid w:val="00CB4922"/>
    <w:rsid w:val="00CB4923"/>
    <w:rsid w:val="00CB4995"/>
    <w:rsid w:val="00CB49B8"/>
    <w:rsid w:val="00CB49C9"/>
    <w:rsid w:val="00CB49E1"/>
    <w:rsid w:val="00CB4A1C"/>
    <w:rsid w:val="00CB4A3E"/>
    <w:rsid w:val="00CB4A59"/>
    <w:rsid w:val="00CB4A99"/>
    <w:rsid w:val="00CB4AD2"/>
    <w:rsid w:val="00CB4B5C"/>
    <w:rsid w:val="00CB4B5E"/>
    <w:rsid w:val="00CB4B62"/>
    <w:rsid w:val="00CB4B6C"/>
    <w:rsid w:val="00CB4C45"/>
    <w:rsid w:val="00CB4CC8"/>
    <w:rsid w:val="00CB4CE3"/>
    <w:rsid w:val="00CB4DB8"/>
    <w:rsid w:val="00CB4DCA"/>
    <w:rsid w:val="00CB4DF7"/>
    <w:rsid w:val="00CB4DF8"/>
    <w:rsid w:val="00CB4EDC"/>
    <w:rsid w:val="00CB4EE9"/>
    <w:rsid w:val="00CB4EEB"/>
    <w:rsid w:val="00CB4F79"/>
    <w:rsid w:val="00CB4FF5"/>
    <w:rsid w:val="00CB503A"/>
    <w:rsid w:val="00CB503F"/>
    <w:rsid w:val="00CB5060"/>
    <w:rsid w:val="00CB508B"/>
    <w:rsid w:val="00CB50FF"/>
    <w:rsid w:val="00CB512F"/>
    <w:rsid w:val="00CB5147"/>
    <w:rsid w:val="00CB5186"/>
    <w:rsid w:val="00CB5200"/>
    <w:rsid w:val="00CB5220"/>
    <w:rsid w:val="00CB5270"/>
    <w:rsid w:val="00CB5278"/>
    <w:rsid w:val="00CB5286"/>
    <w:rsid w:val="00CB5321"/>
    <w:rsid w:val="00CB5386"/>
    <w:rsid w:val="00CB53AE"/>
    <w:rsid w:val="00CB546E"/>
    <w:rsid w:val="00CB549A"/>
    <w:rsid w:val="00CB54A3"/>
    <w:rsid w:val="00CB54FE"/>
    <w:rsid w:val="00CB556E"/>
    <w:rsid w:val="00CB5648"/>
    <w:rsid w:val="00CB5661"/>
    <w:rsid w:val="00CB5682"/>
    <w:rsid w:val="00CB5687"/>
    <w:rsid w:val="00CB56B8"/>
    <w:rsid w:val="00CB570B"/>
    <w:rsid w:val="00CB57CE"/>
    <w:rsid w:val="00CB57E2"/>
    <w:rsid w:val="00CB580E"/>
    <w:rsid w:val="00CB5842"/>
    <w:rsid w:val="00CB588A"/>
    <w:rsid w:val="00CB5940"/>
    <w:rsid w:val="00CB59AD"/>
    <w:rsid w:val="00CB59C8"/>
    <w:rsid w:val="00CB59D4"/>
    <w:rsid w:val="00CB5A34"/>
    <w:rsid w:val="00CB5A63"/>
    <w:rsid w:val="00CB5AAB"/>
    <w:rsid w:val="00CB5ACC"/>
    <w:rsid w:val="00CB5AE2"/>
    <w:rsid w:val="00CB5B4A"/>
    <w:rsid w:val="00CB5B4D"/>
    <w:rsid w:val="00CB5B6F"/>
    <w:rsid w:val="00CB5B9B"/>
    <w:rsid w:val="00CB5C25"/>
    <w:rsid w:val="00CB5C61"/>
    <w:rsid w:val="00CB5CA8"/>
    <w:rsid w:val="00CB5CDA"/>
    <w:rsid w:val="00CB5D1F"/>
    <w:rsid w:val="00CB5D56"/>
    <w:rsid w:val="00CB5D70"/>
    <w:rsid w:val="00CB5D84"/>
    <w:rsid w:val="00CB5D88"/>
    <w:rsid w:val="00CB5D98"/>
    <w:rsid w:val="00CB5E2A"/>
    <w:rsid w:val="00CB5E35"/>
    <w:rsid w:val="00CB5E55"/>
    <w:rsid w:val="00CB5E5D"/>
    <w:rsid w:val="00CB5ED0"/>
    <w:rsid w:val="00CB5F7C"/>
    <w:rsid w:val="00CB5FB2"/>
    <w:rsid w:val="00CB5FB4"/>
    <w:rsid w:val="00CB5FD4"/>
    <w:rsid w:val="00CB6002"/>
    <w:rsid w:val="00CB6038"/>
    <w:rsid w:val="00CB6060"/>
    <w:rsid w:val="00CB6063"/>
    <w:rsid w:val="00CB6089"/>
    <w:rsid w:val="00CB60C7"/>
    <w:rsid w:val="00CB60C8"/>
    <w:rsid w:val="00CB60FC"/>
    <w:rsid w:val="00CB6128"/>
    <w:rsid w:val="00CB612A"/>
    <w:rsid w:val="00CB61C0"/>
    <w:rsid w:val="00CB624F"/>
    <w:rsid w:val="00CB6264"/>
    <w:rsid w:val="00CB62B0"/>
    <w:rsid w:val="00CB62D3"/>
    <w:rsid w:val="00CB62FB"/>
    <w:rsid w:val="00CB6304"/>
    <w:rsid w:val="00CB6306"/>
    <w:rsid w:val="00CB6318"/>
    <w:rsid w:val="00CB6327"/>
    <w:rsid w:val="00CB6331"/>
    <w:rsid w:val="00CB6339"/>
    <w:rsid w:val="00CB63AF"/>
    <w:rsid w:val="00CB63BD"/>
    <w:rsid w:val="00CB6403"/>
    <w:rsid w:val="00CB643E"/>
    <w:rsid w:val="00CB6498"/>
    <w:rsid w:val="00CB64B5"/>
    <w:rsid w:val="00CB64DD"/>
    <w:rsid w:val="00CB6587"/>
    <w:rsid w:val="00CB6615"/>
    <w:rsid w:val="00CB669B"/>
    <w:rsid w:val="00CB66C3"/>
    <w:rsid w:val="00CB66C4"/>
    <w:rsid w:val="00CB66D7"/>
    <w:rsid w:val="00CB66DD"/>
    <w:rsid w:val="00CB66E1"/>
    <w:rsid w:val="00CB673D"/>
    <w:rsid w:val="00CB676F"/>
    <w:rsid w:val="00CB677F"/>
    <w:rsid w:val="00CB67C1"/>
    <w:rsid w:val="00CB67D4"/>
    <w:rsid w:val="00CB67DB"/>
    <w:rsid w:val="00CB683F"/>
    <w:rsid w:val="00CB687D"/>
    <w:rsid w:val="00CB6898"/>
    <w:rsid w:val="00CB695F"/>
    <w:rsid w:val="00CB6963"/>
    <w:rsid w:val="00CB6A09"/>
    <w:rsid w:val="00CB6A1A"/>
    <w:rsid w:val="00CB6A57"/>
    <w:rsid w:val="00CB6A85"/>
    <w:rsid w:val="00CB6ACA"/>
    <w:rsid w:val="00CB6B0D"/>
    <w:rsid w:val="00CB6B96"/>
    <w:rsid w:val="00CB6BDC"/>
    <w:rsid w:val="00CB6C02"/>
    <w:rsid w:val="00CB6C55"/>
    <w:rsid w:val="00CB6C58"/>
    <w:rsid w:val="00CB6C99"/>
    <w:rsid w:val="00CB6CB4"/>
    <w:rsid w:val="00CB6D2B"/>
    <w:rsid w:val="00CB6D88"/>
    <w:rsid w:val="00CB6DC7"/>
    <w:rsid w:val="00CB6E1A"/>
    <w:rsid w:val="00CB6E36"/>
    <w:rsid w:val="00CB6E5C"/>
    <w:rsid w:val="00CB6E6F"/>
    <w:rsid w:val="00CB6EDB"/>
    <w:rsid w:val="00CB6FA0"/>
    <w:rsid w:val="00CB6FB9"/>
    <w:rsid w:val="00CB6FCE"/>
    <w:rsid w:val="00CB7015"/>
    <w:rsid w:val="00CB701B"/>
    <w:rsid w:val="00CB706D"/>
    <w:rsid w:val="00CB70A7"/>
    <w:rsid w:val="00CB70AF"/>
    <w:rsid w:val="00CB7167"/>
    <w:rsid w:val="00CB7174"/>
    <w:rsid w:val="00CB7182"/>
    <w:rsid w:val="00CB71A5"/>
    <w:rsid w:val="00CB71DD"/>
    <w:rsid w:val="00CB7204"/>
    <w:rsid w:val="00CB721D"/>
    <w:rsid w:val="00CB7230"/>
    <w:rsid w:val="00CB7250"/>
    <w:rsid w:val="00CB7278"/>
    <w:rsid w:val="00CB7309"/>
    <w:rsid w:val="00CB7336"/>
    <w:rsid w:val="00CB7364"/>
    <w:rsid w:val="00CB739B"/>
    <w:rsid w:val="00CB743B"/>
    <w:rsid w:val="00CB7479"/>
    <w:rsid w:val="00CB7483"/>
    <w:rsid w:val="00CB748D"/>
    <w:rsid w:val="00CB74A3"/>
    <w:rsid w:val="00CB74FE"/>
    <w:rsid w:val="00CB7562"/>
    <w:rsid w:val="00CB7566"/>
    <w:rsid w:val="00CB75A1"/>
    <w:rsid w:val="00CB75E3"/>
    <w:rsid w:val="00CB75F1"/>
    <w:rsid w:val="00CB7610"/>
    <w:rsid w:val="00CB7613"/>
    <w:rsid w:val="00CB7615"/>
    <w:rsid w:val="00CB764E"/>
    <w:rsid w:val="00CB76C1"/>
    <w:rsid w:val="00CB76CF"/>
    <w:rsid w:val="00CB7720"/>
    <w:rsid w:val="00CB7739"/>
    <w:rsid w:val="00CB775F"/>
    <w:rsid w:val="00CB783D"/>
    <w:rsid w:val="00CB783E"/>
    <w:rsid w:val="00CB7886"/>
    <w:rsid w:val="00CB78C9"/>
    <w:rsid w:val="00CB78D2"/>
    <w:rsid w:val="00CB78D6"/>
    <w:rsid w:val="00CB78F6"/>
    <w:rsid w:val="00CB7922"/>
    <w:rsid w:val="00CB7940"/>
    <w:rsid w:val="00CB794D"/>
    <w:rsid w:val="00CB79C5"/>
    <w:rsid w:val="00CB79F3"/>
    <w:rsid w:val="00CB79F7"/>
    <w:rsid w:val="00CB7A0C"/>
    <w:rsid w:val="00CB7A6D"/>
    <w:rsid w:val="00CB7AE1"/>
    <w:rsid w:val="00CB7B16"/>
    <w:rsid w:val="00CB7B1B"/>
    <w:rsid w:val="00CB7B42"/>
    <w:rsid w:val="00CB7B99"/>
    <w:rsid w:val="00CB7BB8"/>
    <w:rsid w:val="00CB7C38"/>
    <w:rsid w:val="00CB7C66"/>
    <w:rsid w:val="00CB7D80"/>
    <w:rsid w:val="00CB7D8A"/>
    <w:rsid w:val="00CB7D92"/>
    <w:rsid w:val="00CB7D94"/>
    <w:rsid w:val="00CB7DB6"/>
    <w:rsid w:val="00CB7DCC"/>
    <w:rsid w:val="00CB7DD8"/>
    <w:rsid w:val="00CB7EC6"/>
    <w:rsid w:val="00CB7EE0"/>
    <w:rsid w:val="00CB7F0D"/>
    <w:rsid w:val="00CB7F39"/>
    <w:rsid w:val="00CC001C"/>
    <w:rsid w:val="00CC002F"/>
    <w:rsid w:val="00CC0083"/>
    <w:rsid w:val="00CC0096"/>
    <w:rsid w:val="00CC0104"/>
    <w:rsid w:val="00CC016E"/>
    <w:rsid w:val="00CC01D2"/>
    <w:rsid w:val="00CC01E5"/>
    <w:rsid w:val="00CC0224"/>
    <w:rsid w:val="00CC028C"/>
    <w:rsid w:val="00CC0371"/>
    <w:rsid w:val="00CC038C"/>
    <w:rsid w:val="00CC038D"/>
    <w:rsid w:val="00CC03B9"/>
    <w:rsid w:val="00CC0401"/>
    <w:rsid w:val="00CC0454"/>
    <w:rsid w:val="00CC045B"/>
    <w:rsid w:val="00CC046B"/>
    <w:rsid w:val="00CC047C"/>
    <w:rsid w:val="00CC0498"/>
    <w:rsid w:val="00CC04CC"/>
    <w:rsid w:val="00CC04D5"/>
    <w:rsid w:val="00CC053D"/>
    <w:rsid w:val="00CC0596"/>
    <w:rsid w:val="00CC05A7"/>
    <w:rsid w:val="00CC06AB"/>
    <w:rsid w:val="00CC06E0"/>
    <w:rsid w:val="00CC0755"/>
    <w:rsid w:val="00CC0767"/>
    <w:rsid w:val="00CC0771"/>
    <w:rsid w:val="00CC078D"/>
    <w:rsid w:val="00CC07CB"/>
    <w:rsid w:val="00CC07FC"/>
    <w:rsid w:val="00CC080B"/>
    <w:rsid w:val="00CC080F"/>
    <w:rsid w:val="00CC0865"/>
    <w:rsid w:val="00CC08CC"/>
    <w:rsid w:val="00CC096B"/>
    <w:rsid w:val="00CC0993"/>
    <w:rsid w:val="00CC0A2B"/>
    <w:rsid w:val="00CC0A8C"/>
    <w:rsid w:val="00CC0A92"/>
    <w:rsid w:val="00CC0A98"/>
    <w:rsid w:val="00CC0A9F"/>
    <w:rsid w:val="00CC0AC1"/>
    <w:rsid w:val="00CC0AFE"/>
    <w:rsid w:val="00CC0B0D"/>
    <w:rsid w:val="00CC0B19"/>
    <w:rsid w:val="00CC0B47"/>
    <w:rsid w:val="00CC0B4D"/>
    <w:rsid w:val="00CC0BE5"/>
    <w:rsid w:val="00CC0C47"/>
    <w:rsid w:val="00CC0C67"/>
    <w:rsid w:val="00CC0C93"/>
    <w:rsid w:val="00CC0CEF"/>
    <w:rsid w:val="00CC0D1A"/>
    <w:rsid w:val="00CC0D43"/>
    <w:rsid w:val="00CC0DA9"/>
    <w:rsid w:val="00CC0E18"/>
    <w:rsid w:val="00CC0F48"/>
    <w:rsid w:val="00CC0FA0"/>
    <w:rsid w:val="00CC0FAB"/>
    <w:rsid w:val="00CC0FD5"/>
    <w:rsid w:val="00CC103D"/>
    <w:rsid w:val="00CC1045"/>
    <w:rsid w:val="00CC110D"/>
    <w:rsid w:val="00CC1145"/>
    <w:rsid w:val="00CC1175"/>
    <w:rsid w:val="00CC11A4"/>
    <w:rsid w:val="00CC11F5"/>
    <w:rsid w:val="00CC1203"/>
    <w:rsid w:val="00CC1271"/>
    <w:rsid w:val="00CC1288"/>
    <w:rsid w:val="00CC12BF"/>
    <w:rsid w:val="00CC12CF"/>
    <w:rsid w:val="00CC12E9"/>
    <w:rsid w:val="00CC1322"/>
    <w:rsid w:val="00CC1325"/>
    <w:rsid w:val="00CC1381"/>
    <w:rsid w:val="00CC139D"/>
    <w:rsid w:val="00CC13B3"/>
    <w:rsid w:val="00CC149F"/>
    <w:rsid w:val="00CC14A6"/>
    <w:rsid w:val="00CC14BE"/>
    <w:rsid w:val="00CC1501"/>
    <w:rsid w:val="00CC1548"/>
    <w:rsid w:val="00CC17A5"/>
    <w:rsid w:val="00CC17DE"/>
    <w:rsid w:val="00CC18B3"/>
    <w:rsid w:val="00CC18D5"/>
    <w:rsid w:val="00CC18FF"/>
    <w:rsid w:val="00CC191C"/>
    <w:rsid w:val="00CC1925"/>
    <w:rsid w:val="00CC1948"/>
    <w:rsid w:val="00CC1949"/>
    <w:rsid w:val="00CC1951"/>
    <w:rsid w:val="00CC19B4"/>
    <w:rsid w:val="00CC19DB"/>
    <w:rsid w:val="00CC1A2A"/>
    <w:rsid w:val="00CC1ABE"/>
    <w:rsid w:val="00CC1AD2"/>
    <w:rsid w:val="00CC1B53"/>
    <w:rsid w:val="00CC1B8D"/>
    <w:rsid w:val="00CC1BCB"/>
    <w:rsid w:val="00CC1C0C"/>
    <w:rsid w:val="00CC1CAA"/>
    <w:rsid w:val="00CC1CF1"/>
    <w:rsid w:val="00CC1D09"/>
    <w:rsid w:val="00CC1D3E"/>
    <w:rsid w:val="00CC1DF1"/>
    <w:rsid w:val="00CC1E36"/>
    <w:rsid w:val="00CC1E4E"/>
    <w:rsid w:val="00CC1E5A"/>
    <w:rsid w:val="00CC1E73"/>
    <w:rsid w:val="00CC1E78"/>
    <w:rsid w:val="00CC1E7A"/>
    <w:rsid w:val="00CC1F0C"/>
    <w:rsid w:val="00CC1F23"/>
    <w:rsid w:val="00CC1F42"/>
    <w:rsid w:val="00CC1F58"/>
    <w:rsid w:val="00CC1F92"/>
    <w:rsid w:val="00CC1FC2"/>
    <w:rsid w:val="00CC2003"/>
    <w:rsid w:val="00CC203E"/>
    <w:rsid w:val="00CC2083"/>
    <w:rsid w:val="00CC20B5"/>
    <w:rsid w:val="00CC20EB"/>
    <w:rsid w:val="00CC2119"/>
    <w:rsid w:val="00CC2130"/>
    <w:rsid w:val="00CC2162"/>
    <w:rsid w:val="00CC2178"/>
    <w:rsid w:val="00CC217D"/>
    <w:rsid w:val="00CC2230"/>
    <w:rsid w:val="00CC2244"/>
    <w:rsid w:val="00CC22B1"/>
    <w:rsid w:val="00CC22B4"/>
    <w:rsid w:val="00CC22C7"/>
    <w:rsid w:val="00CC2301"/>
    <w:rsid w:val="00CC230D"/>
    <w:rsid w:val="00CC2335"/>
    <w:rsid w:val="00CC235B"/>
    <w:rsid w:val="00CC23A7"/>
    <w:rsid w:val="00CC23E5"/>
    <w:rsid w:val="00CC23EA"/>
    <w:rsid w:val="00CC245C"/>
    <w:rsid w:val="00CC2490"/>
    <w:rsid w:val="00CC249C"/>
    <w:rsid w:val="00CC24B8"/>
    <w:rsid w:val="00CC24CF"/>
    <w:rsid w:val="00CC2505"/>
    <w:rsid w:val="00CC250F"/>
    <w:rsid w:val="00CC2596"/>
    <w:rsid w:val="00CC25A6"/>
    <w:rsid w:val="00CC25CC"/>
    <w:rsid w:val="00CC25D9"/>
    <w:rsid w:val="00CC2621"/>
    <w:rsid w:val="00CC264E"/>
    <w:rsid w:val="00CC266A"/>
    <w:rsid w:val="00CC2675"/>
    <w:rsid w:val="00CC2686"/>
    <w:rsid w:val="00CC26AE"/>
    <w:rsid w:val="00CC26B7"/>
    <w:rsid w:val="00CC26C3"/>
    <w:rsid w:val="00CC26EE"/>
    <w:rsid w:val="00CC271B"/>
    <w:rsid w:val="00CC2794"/>
    <w:rsid w:val="00CC2804"/>
    <w:rsid w:val="00CC2809"/>
    <w:rsid w:val="00CC2818"/>
    <w:rsid w:val="00CC282B"/>
    <w:rsid w:val="00CC2837"/>
    <w:rsid w:val="00CC2841"/>
    <w:rsid w:val="00CC2855"/>
    <w:rsid w:val="00CC28BB"/>
    <w:rsid w:val="00CC2937"/>
    <w:rsid w:val="00CC296D"/>
    <w:rsid w:val="00CC2A26"/>
    <w:rsid w:val="00CC2A71"/>
    <w:rsid w:val="00CC2AAC"/>
    <w:rsid w:val="00CC2ABB"/>
    <w:rsid w:val="00CC2AF5"/>
    <w:rsid w:val="00CC2AFD"/>
    <w:rsid w:val="00CC2B8C"/>
    <w:rsid w:val="00CC2B91"/>
    <w:rsid w:val="00CC2BB0"/>
    <w:rsid w:val="00CC2D9F"/>
    <w:rsid w:val="00CC2DA5"/>
    <w:rsid w:val="00CC2E30"/>
    <w:rsid w:val="00CC2E56"/>
    <w:rsid w:val="00CC2E69"/>
    <w:rsid w:val="00CC2E7E"/>
    <w:rsid w:val="00CC2EAB"/>
    <w:rsid w:val="00CC2EB9"/>
    <w:rsid w:val="00CC2EDD"/>
    <w:rsid w:val="00CC2FB5"/>
    <w:rsid w:val="00CC2FB7"/>
    <w:rsid w:val="00CC2FBD"/>
    <w:rsid w:val="00CC300B"/>
    <w:rsid w:val="00CC3057"/>
    <w:rsid w:val="00CC30C4"/>
    <w:rsid w:val="00CC3101"/>
    <w:rsid w:val="00CC3103"/>
    <w:rsid w:val="00CC310C"/>
    <w:rsid w:val="00CC31DD"/>
    <w:rsid w:val="00CC3240"/>
    <w:rsid w:val="00CC3271"/>
    <w:rsid w:val="00CC3272"/>
    <w:rsid w:val="00CC32AA"/>
    <w:rsid w:val="00CC32BC"/>
    <w:rsid w:val="00CC3306"/>
    <w:rsid w:val="00CC3345"/>
    <w:rsid w:val="00CC3348"/>
    <w:rsid w:val="00CC3365"/>
    <w:rsid w:val="00CC33E7"/>
    <w:rsid w:val="00CC34CA"/>
    <w:rsid w:val="00CC34F7"/>
    <w:rsid w:val="00CC350A"/>
    <w:rsid w:val="00CC3534"/>
    <w:rsid w:val="00CC3574"/>
    <w:rsid w:val="00CC3582"/>
    <w:rsid w:val="00CC35AF"/>
    <w:rsid w:val="00CC366C"/>
    <w:rsid w:val="00CC36AD"/>
    <w:rsid w:val="00CC36C8"/>
    <w:rsid w:val="00CC3714"/>
    <w:rsid w:val="00CC373E"/>
    <w:rsid w:val="00CC375E"/>
    <w:rsid w:val="00CC3762"/>
    <w:rsid w:val="00CC3771"/>
    <w:rsid w:val="00CC37AB"/>
    <w:rsid w:val="00CC37D2"/>
    <w:rsid w:val="00CC37E9"/>
    <w:rsid w:val="00CC37FC"/>
    <w:rsid w:val="00CC37FF"/>
    <w:rsid w:val="00CC38FD"/>
    <w:rsid w:val="00CC3958"/>
    <w:rsid w:val="00CC39AE"/>
    <w:rsid w:val="00CC3A1C"/>
    <w:rsid w:val="00CC3AB4"/>
    <w:rsid w:val="00CC3AD3"/>
    <w:rsid w:val="00CC3ADF"/>
    <w:rsid w:val="00CC3B05"/>
    <w:rsid w:val="00CC3B87"/>
    <w:rsid w:val="00CC3BD7"/>
    <w:rsid w:val="00CC3C4B"/>
    <w:rsid w:val="00CC3C50"/>
    <w:rsid w:val="00CC3C63"/>
    <w:rsid w:val="00CC3CE1"/>
    <w:rsid w:val="00CC3D0B"/>
    <w:rsid w:val="00CC3D36"/>
    <w:rsid w:val="00CC3D65"/>
    <w:rsid w:val="00CC3D72"/>
    <w:rsid w:val="00CC3D98"/>
    <w:rsid w:val="00CC3D99"/>
    <w:rsid w:val="00CC3DC7"/>
    <w:rsid w:val="00CC3DDA"/>
    <w:rsid w:val="00CC3E85"/>
    <w:rsid w:val="00CC3EE7"/>
    <w:rsid w:val="00CC3F68"/>
    <w:rsid w:val="00CC3F78"/>
    <w:rsid w:val="00CC3FC3"/>
    <w:rsid w:val="00CC3FF3"/>
    <w:rsid w:val="00CC404D"/>
    <w:rsid w:val="00CC4196"/>
    <w:rsid w:val="00CC41AC"/>
    <w:rsid w:val="00CC423B"/>
    <w:rsid w:val="00CC4242"/>
    <w:rsid w:val="00CC42B5"/>
    <w:rsid w:val="00CC42B9"/>
    <w:rsid w:val="00CC42BC"/>
    <w:rsid w:val="00CC42F8"/>
    <w:rsid w:val="00CC434D"/>
    <w:rsid w:val="00CC435C"/>
    <w:rsid w:val="00CC43C5"/>
    <w:rsid w:val="00CC440E"/>
    <w:rsid w:val="00CC4443"/>
    <w:rsid w:val="00CC4449"/>
    <w:rsid w:val="00CC445B"/>
    <w:rsid w:val="00CC44C5"/>
    <w:rsid w:val="00CC4525"/>
    <w:rsid w:val="00CC4588"/>
    <w:rsid w:val="00CC4607"/>
    <w:rsid w:val="00CC46A6"/>
    <w:rsid w:val="00CC46C5"/>
    <w:rsid w:val="00CC4809"/>
    <w:rsid w:val="00CC481B"/>
    <w:rsid w:val="00CC4859"/>
    <w:rsid w:val="00CC48D1"/>
    <w:rsid w:val="00CC492B"/>
    <w:rsid w:val="00CC4996"/>
    <w:rsid w:val="00CC49EF"/>
    <w:rsid w:val="00CC4A05"/>
    <w:rsid w:val="00CC4A8A"/>
    <w:rsid w:val="00CC4B24"/>
    <w:rsid w:val="00CC4B5B"/>
    <w:rsid w:val="00CC4BE8"/>
    <w:rsid w:val="00CC4C31"/>
    <w:rsid w:val="00CC4C46"/>
    <w:rsid w:val="00CC4C91"/>
    <w:rsid w:val="00CC4CED"/>
    <w:rsid w:val="00CC4CEF"/>
    <w:rsid w:val="00CC4CFA"/>
    <w:rsid w:val="00CC4D0F"/>
    <w:rsid w:val="00CC4D8C"/>
    <w:rsid w:val="00CC4DD7"/>
    <w:rsid w:val="00CC4F8C"/>
    <w:rsid w:val="00CC4FA3"/>
    <w:rsid w:val="00CC4FC0"/>
    <w:rsid w:val="00CC5066"/>
    <w:rsid w:val="00CC5086"/>
    <w:rsid w:val="00CC50AC"/>
    <w:rsid w:val="00CC50BB"/>
    <w:rsid w:val="00CC50C4"/>
    <w:rsid w:val="00CC5128"/>
    <w:rsid w:val="00CC512C"/>
    <w:rsid w:val="00CC51D6"/>
    <w:rsid w:val="00CC51EC"/>
    <w:rsid w:val="00CC51F0"/>
    <w:rsid w:val="00CC5202"/>
    <w:rsid w:val="00CC524D"/>
    <w:rsid w:val="00CC5260"/>
    <w:rsid w:val="00CC5299"/>
    <w:rsid w:val="00CC52DF"/>
    <w:rsid w:val="00CC533C"/>
    <w:rsid w:val="00CC53AE"/>
    <w:rsid w:val="00CC53B5"/>
    <w:rsid w:val="00CC53DE"/>
    <w:rsid w:val="00CC53FF"/>
    <w:rsid w:val="00CC543C"/>
    <w:rsid w:val="00CC5454"/>
    <w:rsid w:val="00CC5462"/>
    <w:rsid w:val="00CC5482"/>
    <w:rsid w:val="00CC5491"/>
    <w:rsid w:val="00CC54AA"/>
    <w:rsid w:val="00CC5595"/>
    <w:rsid w:val="00CC55FC"/>
    <w:rsid w:val="00CC560A"/>
    <w:rsid w:val="00CC560B"/>
    <w:rsid w:val="00CC5620"/>
    <w:rsid w:val="00CC5647"/>
    <w:rsid w:val="00CC5694"/>
    <w:rsid w:val="00CC56B0"/>
    <w:rsid w:val="00CC56BF"/>
    <w:rsid w:val="00CC5705"/>
    <w:rsid w:val="00CC572B"/>
    <w:rsid w:val="00CC574A"/>
    <w:rsid w:val="00CC5765"/>
    <w:rsid w:val="00CC57B3"/>
    <w:rsid w:val="00CC5890"/>
    <w:rsid w:val="00CC58AA"/>
    <w:rsid w:val="00CC592A"/>
    <w:rsid w:val="00CC5933"/>
    <w:rsid w:val="00CC5951"/>
    <w:rsid w:val="00CC5959"/>
    <w:rsid w:val="00CC596B"/>
    <w:rsid w:val="00CC598B"/>
    <w:rsid w:val="00CC5A15"/>
    <w:rsid w:val="00CC5A6B"/>
    <w:rsid w:val="00CC5AC2"/>
    <w:rsid w:val="00CC5B36"/>
    <w:rsid w:val="00CC5C58"/>
    <w:rsid w:val="00CC5CA5"/>
    <w:rsid w:val="00CC5D16"/>
    <w:rsid w:val="00CC5E12"/>
    <w:rsid w:val="00CC5F06"/>
    <w:rsid w:val="00CC5F2D"/>
    <w:rsid w:val="00CC602E"/>
    <w:rsid w:val="00CC60FF"/>
    <w:rsid w:val="00CC61E0"/>
    <w:rsid w:val="00CC61F0"/>
    <w:rsid w:val="00CC624A"/>
    <w:rsid w:val="00CC6252"/>
    <w:rsid w:val="00CC6274"/>
    <w:rsid w:val="00CC631B"/>
    <w:rsid w:val="00CC63AA"/>
    <w:rsid w:val="00CC63BF"/>
    <w:rsid w:val="00CC6449"/>
    <w:rsid w:val="00CC646F"/>
    <w:rsid w:val="00CC6480"/>
    <w:rsid w:val="00CC6490"/>
    <w:rsid w:val="00CC64D8"/>
    <w:rsid w:val="00CC6583"/>
    <w:rsid w:val="00CC6605"/>
    <w:rsid w:val="00CC6625"/>
    <w:rsid w:val="00CC6650"/>
    <w:rsid w:val="00CC66B5"/>
    <w:rsid w:val="00CC66BC"/>
    <w:rsid w:val="00CC677E"/>
    <w:rsid w:val="00CC67C3"/>
    <w:rsid w:val="00CC6849"/>
    <w:rsid w:val="00CC6852"/>
    <w:rsid w:val="00CC6857"/>
    <w:rsid w:val="00CC685A"/>
    <w:rsid w:val="00CC687D"/>
    <w:rsid w:val="00CC68CD"/>
    <w:rsid w:val="00CC68D1"/>
    <w:rsid w:val="00CC68F6"/>
    <w:rsid w:val="00CC6932"/>
    <w:rsid w:val="00CC6985"/>
    <w:rsid w:val="00CC6A05"/>
    <w:rsid w:val="00CC6A4B"/>
    <w:rsid w:val="00CC6A4D"/>
    <w:rsid w:val="00CC6A84"/>
    <w:rsid w:val="00CC6AD1"/>
    <w:rsid w:val="00CC6B64"/>
    <w:rsid w:val="00CC6B76"/>
    <w:rsid w:val="00CC6BA2"/>
    <w:rsid w:val="00CC6BB2"/>
    <w:rsid w:val="00CC6BBB"/>
    <w:rsid w:val="00CC6C5A"/>
    <w:rsid w:val="00CC6C62"/>
    <w:rsid w:val="00CC6C90"/>
    <w:rsid w:val="00CC6D47"/>
    <w:rsid w:val="00CC6D79"/>
    <w:rsid w:val="00CC6DB0"/>
    <w:rsid w:val="00CC6DB1"/>
    <w:rsid w:val="00CC6DCE"/>
    <w:rsid w:val="00CC6DD1"/>
    <w:rsid w:val="00CC6DEC"/>
    <w:rsid w:val="00CC6E49"/>
    <w:rsid w:val="00CC6E4A"/>
    <w:rsid w:val="00CC6E50"/>
    <w:rsid w:val="00CC6E8B"/>
    <w:rsid w:val="00CC6F13"/>
    <w:rsid w:val="00CC6F42"/>
    <w:rsid w:val="00CC6F68"/>
    <w:rsid w:val="00CC6FA8"/>
    <w:rsid w:val="00CC7064"/>
    <w:rsid w:val="00CC70EF"/>
    <w:rsid w:val="00CC70F8"/>
    <w:rsid w:val="00CC7175"/>
    <w:rsid w:val="00CC71A5"/>
    <w:rsid w:val="00CC7232"/>
    <w:rsid w:val="00CC723C"/>
    <w:rsid w:val="00CC7256"/>
    <w:rsid w:val="00CC72AD"/>
    <w:rsid w:val="00CC72C1"/>
    <w:rsid w:val="00CC7302"/>
    <w:rsid w:val="00CC737C"/>
    <w:rsid w:val="00CC73C6"/>
    <w:rsid w:val="00CC73F3"/>
    <w:rsid w:val="00CC7449"/>
    <w:rsid w:val="00CC74A8"/>
    <w:rsid w:val="00CC750A"/>
    <w:rsid w:val="00CC752B"/>
    <w:rsid w:val="00CC76D9"/>
    <w:rsid w:val="00CC76F1"/>
    <w:rsid w:val="00CC76F6"/>
    <w:rsid w:val="00CC7734"/>
    <w:rsid w:val="00CC7749"/>
    <w:rsid w:val="00CC774C"/>
    <w:rsid w:val="00CC7783"/>
    <w:rsid w:val="00CC77C5"/>
    <w:rsid w:val="00CC77DD"/>
    <w:rsid w:val="00CC7828"/>
    <w:rsid w:val="00CC7894"/>
    <w:rsid w:val="00CC78C7"/>
    <w:rsid w:val="00CC78FA"/>
    <w:rsid w:val="00CC7912"/>
    <w:rsid w:val="00CC7962"/>
    <w:rsid w:val="00CC7985"/>
    <w:rsid w:val="00CC79CC"/>
    <w:rsid w:val="00CC79F2"/>
    <w:rsid w:val="00CC79FF"/>
    <w:rsid w:val="00CC7A8D"/>
    <w:rsid w:val="00CC7AAB"/>
    <w:rsid w:val="00CC7AF8"/>
    <w:rsid w:val="00CC7B41"/>
    <w:rsid w:val="00CC7B5D"/>
    <w:rsid w:val="00CC7BA6"/>
    <w:rsid w:val="00CC7BB5"/>
    <w:rsid w:val="00CC7BE7"/>
    <w:rsid w:val="00CC7BF1"/>
    <w:rsid w:val="00CC7C96"/>
    <w:rsid w:val="00CC7CA1"/>
    <w:rsid w:val="00CC7CAE"/>
    <w:rsid w:val="00CC7D1F"/>
    <w:rsid w:val="00CC7D24"/>
    <w:rsid w:val="00CC7D40"/>
    <w:rsid w:val="00CC7D7F"/>
    <w:rsid w:val="00CC7D9B"/>
    <w:rsid w:val="00CC7DC5"/>
    <w:rsid w:val="00CC7DDC"/>
    <w:rsid w:val="00CC7E0A"/>
    <w:rsid w:val="00CC7E83"/>
    <w:rsid w:val="00CC7EAF"/>
    <w:rsid w:val="00CC7EC9"/>
    <w:rsid w:val="00CC7ECC"/>
    <w:rsid w:val="00CC7EE6"/>
    <w:rsid w:val="00CC7EEA"/>
    <w:rsid w:val="00CC7F04"/>
    <w:rsid w:val="00CC7F37"/>
    <w:rsid w:val="00CC7F4E"/>
    <w:rsid w:val="00CC7F74"/>
    <w:rsid w:val="00CC7F88"/>
    <w:rsid w:val="00CC7FA3"/>
    <w:rsid w:val="00CC7FB8"/>
    <w:rsid w:val="00CC7FCC"/>
    <w:rsid w:val="00CC7FF2"/>
    <w:rsid w:val="00CD002A"/>
    <w:rsid w:val="00CD0081"/>
    <w:rsid w:val="00CD016C"/>
    <w:rsid w:val="00CD016D"/>
    <w:rsid w:val="00CD0187"/>
    <w:rsid w:val="00CD01C6"/>
    <w:rsid w:val="00CD01E4"/>
    <w:rsid w:val="00CD020C"/>
    <w:rsid w:val="00CD023C"/>
    <w:rsid w:val="00CD029C"/>
    <w:rsid w:val="00CD02BF"/>
    <w:rsid w:val="00CD02CA"/>
    <w:rsid w:val="00CD02D0"/>
    <w:rsid w:val="00CD0350"/>
    <w:rsid w:val="00CD036A"/>
    <w:rsid w:val="00CD03ED"/>
    <w:rsid w:val="00CD044D"/>
    <w:rsid w:val="00CD04AF"/>
    <w:rsid w:val="00CD04DA"/>
    <w:rsid w:val="00CD0531"/>
    <w:rsid w:val="00CD053E"/>
    <w:rsid w:val="00CD0548"/>
    <w:rsid w:val="00CD0588"/>
    <w:rsid w:val="00CD05CA"/>
    <w:rsid w:val="00CD05E2"/>
    <w:rsid w:val="00CD0609"/>
    <w:rsid w:val="00CD064D"/>
    <w:rsid w:val="00CD0653"/>
    <w:rsid w:val="00CD0654"/>
    <w:rsid w:val="00CD0658"/>
    <w:rsid w:val="00CD068E"/>
    <w:rsid w:val="00CD06C2"/>
    <w:rsid w:val="00CD06FD"/>
    <w:rsid w:val="00CD07BD"/>
    <w:rsid w:val="00CD07C3"/>
    <w:rsid w:val="00CD0889"/>
    <w:rsid w:val="00CD08BD"/>
    <w:rsid w:val="00CD08DA"/>
    <w:rsid w:val="00CD0986"/>
    <w:rsid w:val="00CD0A4A"/>
    <w:rsid w:val="00CD0A4C"/>
    <w:rsid w:val="00CD0A5F"/>
    <w:rsid w:val="00CD0AA0"/>
    <w:rsid w:val="00CD0AA2"/>
    <w:rsid w:val="00CD0B7E"/>
    <w:rsid w:val="00CD0BC3"/>
    <w:rsid w:val="00CD0C4B"/>
    <w:rsid w:val="00CD0C65"/>
    <w:rsid w:val="00CD0C8C"/>
    <w:rsid w:val="00CD0CE3"/>
    <w:rsid w:val="00CD0CEE"/>
    <w:rsid w:val="00CD0CF7"/>
    <w:rsid w:val="00CD0D6B"/>
    <w:rsid w:val="00CD0DC4"/>
    <w:rsid w:val="00CD0DD4"/>
    <w:rsid w:val="00CD0E10"/>
    <w:rsid w:val="00CD0E58"/>
    <w:rsid w:val="00CD0EA1"/>
    <w:rsid w:val="00CD0EAC"/>
    <w:rsid w:val="00CD0ED1"/>
    <w:rsid w:val="00CD0F11"/>
    <w:rsid w:val="00CD0F50"/>
    <w:rsid w:val="00CD0F6B"/>
    <w:rsid w:val="00CD0F70"/>
    <w:rsid w:val="00CD100A"/>
    <w:rsid w:val="00CD101D"/>
    <w:rsid w:val="00CD1072"/>
    <w:rsid w:val="00CD1082"/>
    <w:rsid w:val="00CD1091"/>
    <w:rsid w:val="00CD1113"/>
    <w:rsid w:val="00CD1208"/>
    <w:rsid w:val="00CD125A"/>
    <w:rsid w:val="00CD12C2"/>
    <w:rsid w:val="00CD130E"/>
    <w:rsid w:val="00CD1314"/>
    <w:rsid w:val="00CD1348"/>
    <w:rsid w:val="00CD135A"/>
    <w:rsid w:val="00CD1379"/>
    <w:rsid w:val="00CD142D"/>
    <w:rsid w:val="00CD1458"/>
    <w:rsid w:val="00CD1493"/>
    <w:rsid w:val="00CD149B"/>
    <w:rsid w:val="00CD14AB"/>
    <w:rsid w:val="00CD14CC"/>
    <w:rsid w:val="00CD156C"/>
    <w:rsid w:val="00CD157B"/>
    <w:rsid w:val="00CD15AD"/>
    <w:rsid w:val="00CD15DF"/>
    <w:rsid w:val="00CD1652"/>
    <w:rsid w:val="00CD165A"/>
    <w:rsid w:val="00CD169C"/>
    <w:rsid w:val="00CD16C1"/>
    <w:rsid w:val="00CD1876"/>
    <w:rsid w:val="00CD18E1"/>
    <w:rsid w:val="00CD1964"/>
    <w:rsid w:val="00CD1975"/>
    <w:rsid w:val="00CD197F"/>
    <w:rsid w:val="00CD1994"/>
    <w:rsid w:val="00CD19D7"/>
    <w:rsid w:val="00CD19F2"/>
    <w:rsid w:val="00CD1A13"/>
    <w:rsid w:val="00CD1A40"/>
    <w:rsid w:val="00CD1A72"/>
    <w:rsid w:val="00CD1A8B"/>
    <w:rsid w:val="00CD1A96"/>
    <w:rsid w:val="00CD1AB5"/>
    <w:rsid w:val="00CD1AC8"/>
    <w:rsid w:val="00CD1AF9"/>
    <w:rsid w:val="00CD1B4D"/>
    <w:rsid w:val="00CD1C8C"/>
    <w:rsid w:val="00CD1D4E"/>
    <w:rsid w:val="00CD1D4F"/>
    <w:rsid w:val="00CD1DD6"/>
    <w:rsid w:val="00CD1E0D"/>
    <w:rsid w:val="00CD1E43"/>
    <w:rsid w:val="00CD1E6B"/>
    <w:rsid w:val="00CD1E6D"/>
    <w:rsid w:val="00CD1E8C"/>
    <w:rsid w:val="00CD1ED7"/>
    <w:rsid w:val="00CD1FBB"/>
    <w:rsid w:val="00CD1FED"/>
    <w:rsid w:val="00CD2007"/>
    <w:rsid w:val="00CD202F"/>
    <w:rsid w:val="00CD20A9"/>
    <w:rsid w:val="00CD20FB"/>
    <w:rsid w:val="00CD211C"/>
    <w:rsid w:val="00CD212E"/>
    <w:rsid w:val="00CD2200"/>
    <w:rsid w:val="00CD2265"/>
    <w:rsid w:val="00CD22CE"/>
    <w:rsid w:val="00CD236A"/>
    <w:rsid w:val="00CD23B4"/>
    <w:rsid w:val="00CD23EC"/>
    <w:rsid w:val="00CD2459"/>
    <w:rsid w:val="00CD24AC"/>
    <w:rsid w:val="00CD24B9"/>
    <w:rsid w:val="00CD24CF"/>
    <w:rsid w:val="00CD24D9"/>
    <w:rsid w:val="00CD24E0"/>
    <w:rsid w:val="00CD24E7"/>
    <w:rsid w:val="00CD2517"/>
    <w:rsid w:val="00CD253A"/>
    <w:rsid w:val="00CD2566"/>
    <w:rsid w:val="00CD25B2"/>
    <w:rsid w:val="00CD264D"/>
    <w:rsid w:val="00CD2675"/>
    <w:rsid w:val="00CD2686"/>
    <w:rsid w:val="00CD268C"/>
    <w:rsid w:val="00CD26A0"/>
    <w:rsid w:val="00CD270A"/>
    <w:rsid w:val="00CD27BE"/>
    <w:rsid w:val="00CD280F"/>
    <w:rsid w:val="00CD2816"/>
    <w:rsid w:val="00CD2841"/>
    <w:rsid w:val="00CD2863"/>
    <w:rsid w:val="00CD28AA"/>
    <w:rsid w:val="00CD28CD"/>
    <w:rsid w:val="00CD29DF"/>
    <w:rsid w:val="00CD2A69"/>
    <w:rsid w:val="00CD2A6C"/>
    <w:rsid w:val="00CD2AAF"/>
    <w:rsid w:val="00CD2AE8"/>
    <w:rsid w:val="00CD2AED"/>
    <w:rsid w:val="00CD2B50"/>
    <w:rsid w:val="00CD2B6B"/>
    <w:rsid w:val="00CD2B89"/>
    <w:rsid w:val="00CD2B8D"/>
    <w:rsid w:val="00CD2BA6"/>
    <w:rsid w:val="00CD2BE4"/>
    <w:rsid w:val="00CD2BFB"/>
    <w:rsid w:val="00CD2C1D"/>
    <w:rsid w:val="00CD2C2A"/>
    <w:rsid w:val="00CD2CF0"/>
    <w:rsid w:val="00CD2D16"/>
    <w:rsid w:val="00CD2D1E"/>
    <w:rsid w:val="00CD2D4C"/>
    <w:rsid w:val="00CD2D4D"/>
    <w:rsid w:val="00CD2D57"/>
    <w:rsid w:val="00CD2E2A"/>
    <w:rsid w:val="00CD2EBF"/>
    <w:rsid w:val="00CD2ED1"/>
    <w:rsid w:val="00CD2EDF"/>
    <w:rsid w:val="00CD2EE5"/>
    <w:rsid w:val="00CD2F0D"/>
    <w:rsid w:val="00CD2F2B"/>
    <w:rsid w:val="00CD2F35"/>
    <w:rsid w:val="00CD2F47"/>
    <w:rsid w:val="00CD2FAF"/>
    <w:rsid w:val="00CD2FC3"/>
    <w:rsid w:val="00CD3028"/>
    <w:rsid w:val="00CD3057"/>
    <w:rsid w:val="00CD3099"/>
    <w:rsid w:val="00CD30B0"/>
    <w:rsid w:val="00CD316B"/>
    <w:rsid w:val="00CD3170"/>
    <w:rsid w:val="00CD31B5"/>
    <w:rsid w:val="00CD31C0"/>
    <w:rsid w:val="00CD31C3"/>
    <w:rsid w:val="00CD31F0"/>
    <w:rsid w:val="00CD31F5"/>
    <w:rsid w:val="00CD31F8"/>
    <w:rsid w:val="00CD32E6"/>
    <w:rsid w:val="00CD334D"/>
    <w:rsid w:val="00CD3375"/>
    <w:rsid w:val="00CD3380"/>
    <w:rsid w:val="00CD3388"/>
    <w:rsid w:val="00CD33BE"/>
    <w:rsid w:val="00CD33C8"/>
    <w:rsid w:val="00CD3444"/>
    <w:rsid w:val="00CD356B"/>
    <w:rsid w:val="00CD358A"/>
    <w:rsid w:val="00CD35A2"/>
    <w:rsid w:val="00CD35C7"/>
    <w:rsid w:val="00CD35E4"/>
    <w:rsid w:val="00CD3604"/>
    <w:rsid w:val="00CD3612"/>
    <w:rsid w:val="00CD369C"/>
    <w:rsid w:val="00CD36AE"/>
    <w:rsid w:val="00CD36C0"/>
    <w:rsid w:val="00CD36C1"/>
    <w:rsid w:val="00CD3705"/>
    <w:rsid w:val="00CD370B"/>
    <w:rsid w:val="00CD372D"/>
    <w:rsid w:val="00CD3770"/>
    <w:rsid w:val="00CD3813"/>
    <w:rsid w:val="00CD383A"/>
    <w:rsid w:val="00CD3925"/>
    <w:rsid w:val="00CD3984"/>
    <w:rsid w:val="00CD3989"/>
    <w:rsid w:val="00CD39A0"/>
    <w:rsid w:val="00CD39B2"/>
    <w:rsid w:val="00CD3A64"/>
    <w:rsid w:val="00CD3ACD"/>
    <w:rsid w:val="00CD3B2C"/>
    <w:rsid w:val="00CD3B66"/>
    <w:rsid w:val="00CD3B9E"/>
    <w:rsid w:val="00CD3BCA"/>
    <w:rsid w:val="00CD3BF2"/>
    <w:rsid w:val="00CD3C5A"/>
    <w:rsid w:val="00CD3C6A"/>
    <w:rsid w:val="00CD3CD6"/>
    <w:rsid w:val="00CD3CE0"/>
    <w:rsid w:val="00CD3CFD"/>
    <w:rsid w:val="00CD3D01"/>
    <w:rsid w:val="00CD3D3F"/>
    <w:rsid w:val="00CD3D65"/>
    <w:rsid w:val="00CD3D77"/>
    <w:rsid w:val="00CD3D85"/>
    <w:rsid w:val="00CD3D9C"/>
    <w:rsid w:val="00CD3DEB"/>
    <w:rsid w:val="00CD3E39"/>
    <w:rsid w:val="00CD3E3F"/>
    <w:rsid w:val="00CD3E97"/>
    <w:rsid w:val="00CD3EA8"/>
    <w:rsid w:val="00CD3EB3"/>
    <w:rsid w:val="00CD3F45"/>
    <w:rsid w:val="00CD3F56"/>
    <w:rsid w:val="00CD4059"/>
    <w:rsid w:val="00CD4096"/>
    <w:rsid w:val="00CD40E2"/>
    <w:rsid w:val="00CD4126"/>
    <w:rsid w:val="00CD4164"/>
    <w:rsid w:val="00CD426D"/>
    <w:rsid w:val="00CD426E"/>
    <w:rsid w:val="00CD4285"/>
    <w:rsid w:val="00CD42B3"/>
    <w:rsid w:val="00CD438A"/>
    <w:rsid w:val="00CD4480"/>
    <w:rsid w:val="00CD44EE"/>
    <w:rsid w:val="00CD45C1"/>
    <w:rsid w:val="00CD45CD"/>
    <w:rsid w:val="00CD45D3"/>
    <w:rsid w:val="00CD45E5"/>
    <w:rsid w:val="00CD45FF"/>
    <w:rsid w:val="00CD460A"/>
    <w:rsid w:val="00CD463B"/>
    <w:rsid w:val="00CD4650"/>
    <w:rsid w:val="00CD466B"/>
    <w:rsid w:val="00CD467D"/>
    <w:rsid w:val="00CD46B8"/>
    <w:rsid w:val="00CD46E5"/>
    <w:rsid w:val="00CD470A"/>
    <w:rsid w:val="00CD4787"/>
    <w:rsid w:val="00CD47B5"/>
    <w:rsid w:val="00CD487E"/>
    <w:rsid w:val="00CD4888"/>
    <w:rsid w:val="00CD489A"/>
    <w:rsid w:val="00CD489E"/>
    <w:rsid w:val="00CD48AA"/>
    <w:rsid w:val="00CD4924"/>
    <w:rsid w:val="00CD4925"/>
    <w:rsid w:val="00CD497B"/>
    <w:rsid w:val="00CD498F"/>
    <w:rsid w:val="00CD49A5"/>
    <w:rsid w:val="00CD49F3"/>
    <w:rsid w:val="00CD4A16"/>
    <w:rsid w:val="00CD4A32"/>
    <w:rsid w:val="00CD4A3A"/>
    <w:rsid w:val="00CD4AA0"/>
    <w:rsid w:val="00CD4AB2"/>
    <w:rsid w:val="00CD4ADE"/>
    <w:rsid w:val="00CD4B00"/>
    <w:rsid w:val="00CD4B7B"/>
    <w:rsid w:val="00CD4BAD"/>
    <w:rsid w:val="00CD4BEE"/>
    <w:rsid w:val="00CD4C10"/>
    <w:rsid w:val="00CD4C33"/>
    <w:rsid w:val="00CD4C72"/>
    <w:rsid w:val="00CD4CD0"/>
    <w:rsid w:val="00CD4D2D"/>
    <w:rsid w:val="00CD4D55"/>
    <w:rsid w:val="00CD4D7C"/>
    <w:rsid w:val="00CD4DC8"/>
    <w:rsid w:val="00CD4DEE"/>
    <w:rsid w:val="00CD4EB2"/>
    <w:rsid w:val="00CD4EED"/>
    <w:rsid w:val="00CD4F20"/>
    <w:rsid w:val="00CD4F47"/>
    <w:rsid w:val="00CD4FA9"/>
    <w:rsid w:val="00CD4FE4"/>
    <w:rsid w:val="00CD4FFB"/>
    <w:rsid w:val="00CD506F"/>
    <w:rsid w:val="00CD509A"/>
    <w:rsid w:val="00CD50AF"/>
    <w:rsid w:val="00CD5125"/>
    <w:rsid w:val="00CD5152"/>
    <w:rsid w:val="00CD51A1"/>
    <w:rsid w:val="00CD51E9"/>
    <w:rsid w:val="00CD51F4"/>
    <w:rsid w:val="00CD5219"/>
    <w:rsid w:val="00CD5234"/>
    <w:rsid w:val="00CD5273"/>
    <w:rsid w:val="00CD5282"/>
    <w:rsid w:val="00CD5288"/>
    <w:rsid w:val="00CD52CE"/>
    <w:rsid w:val="00CD52F3"/>
    <w:rsid w:val="00CD5340"/>
    <w:rsid w:val="00CD535B"/>
    <w:rsid w:val="00CD53FF"/>
    <w:rsid w:val="00CD542D"/>
    <w:rsid w:val="00CD54D2"/>
    <w:rsid w:val="00CD5549"/>
    <w:rsid w:val="00CD5607"/>
    <w:rsid w:val="00CD5615"/>
    <w:rsid w:val="00CD564B"/>
    <w:rsid w:val="00CD5736"/>
    <w:rsid w:val="00CD578A"/>
    <w:rsid w:val="00CD57B7"/>
    <w:rsid w:val="00CD57BF"/>
    <w:rsid w:val="00CD57E2"/>
    <w:rsid w:val="00CD57F4"/>
    <w:rsid w:val="00CD5819"/>
    <w:rsid w:val="00CD58D2"/>
    <w:rsid w:val="00CD58F6"/>
    <w:rsid w:val="00CD5974"/>
    <w:rsid w:val="00CD5989"/>
    <w:rsid w:val="00CD599A"/>
    <w:rsid w:val="00CD59DC"/>
    <w:rsid w:val="00CD59E0"/>
    <w:rsid w:val="00CD5B16"/>
    <w:rsid w:val="00CD5B65"/>
    <w:rsid w:val="00CD5B76"/>
    <w:rsid w:val="00CD5BBC"/>
    <w:rsid w:val="00CD5C11"/>
    <w:rsid w:val="00CD5C24"/>
    <w:rsid w:val="00CD5CAA"/>
    <w:rsid w:val="00CD5CEC"/>
    <w:rsid w:val="00CD5D64"/>
    <w:rsid w:val="00CD5DCB"/>
    <w:rsid w:val="00CD5E13"/>
    <w:rsid w:val="00CD5E37"/>
    <w:rsid w:val="00CD5E3C"/>
    <w:rsid w:val="00CD5EB8"/>
    <w:rsid w:val="00CD5EE0"/>
    <w:rsid w:val="00CD5F06"/>
    <w:rsid w:val="00CD5F09"/>
    <w:rsid w:val="00CD5F0E"/>
    <w:rsid w:val="00CD5F69"/>
    <w:rsid w:val="00CD5F6B"/>
    <w:rsid w:val="00CD5F8C"/>
    <w:rsid w:val="00CD5F90"/>
    <w:rsid w:val="00CD5F9F"/>
    <w:rsid w:val="00CD5FBA"/>
    <w:rsid w:val="00CD600B"/>
    <w:rsid w:val="00CD6090"/>
    <w:rsid w:val="00CD6098"/>
    <w:rsid w:val="00CD60E1"/>
    <w:rsid w:val="00CD6113"/>
    <w:rsid w:val="00CD6159"/>
    <w:rsid w:val="00CD6180"/>
    <w:rsid w:val="00CD618F"/>
    <w:rsid w:val="00CD61A0"/>
    <w:rsid w:val="00CD621F"/>
    <w:rsid w:val="00CD6257"/>
    <w:rsid w:val="00CD62CC"/>
    <w:rsid w:val="00CD62EF"/>
    <w:rsid w:val="00CD62F9"/>
    <w:rsid w:val="00CD63A9"/>
    <w:rsid w:val="00CD6408"/>
    <w:rsid w:val="00CD649A"/>
    <w:rsid w:val="00CD64A1"/>
    <w:rsid w:val="00CD656F"/>
    <w:rsid w:val="00CD6578"/>
    <w:rsid w:val="00CD6618"/>
    <w:rsid w:val="00CD6665"/>
    <w:rsid w:val="00CD6727"/>
    <w:rsid w:val="00CD67AF"/>
    <w:rsid w:val="00CD67D7"/>
    <w:rsid w:val="00CD6812"/>
    <w:rsid w:val="00CD6847"/>
    <w:rsid w:val="00CD68B5"/>
    <w:rsid w:val="00CD695A"/>
    <w:rsid w:val="00CD696E"/>
    <w:rsid w:val="00CD69E9"/>
    <w:rsid w:val="00CD6A3A"/>
    <w:rsid w:val="00CD6A5E"/>
    <w:rsid w:val="00CD6ACB"/>
    <w:rsid w:val="00CD6AD4"/>
    <w:rsid w:val="00CD6AE9"/>
    <w:rsid w:val="00CD6AEF"/>
    <w:rsid w:val="00CD6AF1"/>
    <w:rsid w:val="00CD6B3B"/>
    <w:rsid w:val="00CD6B65"/>
    <w:rsid w:val="00CD6BBF"/>
    <w:rsid w:val="00CD6BEA"/>
    <w:rsid w:val="00CD6BFB"/>
    <w:rsid w:val="00CD6D27"/>
    <w:rsid w:val="00CD6D49"/>
    <w:rsid w:val="00CD6DAF"/>
    <w:rsid w:val="00CD6DCB"/>
    <w:rsid w:val="00CD6DEE"/>
    <w:rsid w:val="00CD6DF0"/>
    <w:rsid w:val="00CD6E01"/>
    <w:rsid w:val="00CD6E34"/>
    <w:rsid w:val="00CD6E6A"/>
    <w:rsid w:val="00CD6F1E"/>
    <w:rsid w:val="00CD6F54"/>
    <w:rsid w:val="00CD6F6B"/>
    <w:rsid w:val="00CD6F85"/>
    <w:rsid w:val="00CD6FB5"/>
    <w:rsid w:val="00CD6FD7"/>
    <w:rsid w:val="00CD6FEB"/>
    <w:rsid w:val="00CD70B3"/>
    <w:rsid w:val="00CD70F0"/>
    <w:rsid w:val="00CD7176"/>
    <w:rsid w:val="00CD717D"/>
    <w:rsid w:val="00CD721C"/>
    <w:rsid w:val="00CD726C"/>
    <w:rsid w:val="00CD727B"/>
    <w:rsid w:val="00CD73A7"/>
    <w:rsid w:val="00CD7411"/>
    <w:rsid w:val="00CD7416"/>
    <w:rsid w:val="00CD745D"/>
    <w:rsid w:val="00CD74C9"/>
    <w:rsid w:val="00CD74D3"/>
    <w:rsid w:val="00CD7521"/>
    <w:rsid w:val="00CD762C"/>
    <w:rsid w:val="00CD765D"/>
    <w:rsid w:val="00CD765F"/>
    <w:rsid w:val="00CD768E"/>
    <w:rsid w:val="00CD769E"/>
    <w:rsid w:val="00CD76BC"/>
    <w:rsid w:val="00CD76E6"/>
    <w:rsid w:val="00CD775F"/>
    <w:rsid w:val="00CD779D"/>
    <w:rsid w:val="00CD7859"/>
    <w:rsid w:val="00CD78DD"/>
    <w:rsid w:val="00CD7927"/>
    <w:rsid w:val="00CD7930"/>
    <w:rsid w:val="00CD7936"/>
    <w:rsid w:val="00CD7940"/>
    <w:rsid w:val="00CD7954"/>
    <w:rsid w:val="00CD79D8"/>
    <w:rsid w:val="00CD79E3"/>
    <w:rsid w:val="00CD7A4B"/>
    <w:rsid w:val="00CD7A50"/>
    <w:rsid w:val="00CD7AB6"/>
    <w:rsid w:val="00CD7B32"/>
    <w:rsid w:val="00CD7B8A"/>
    <w:rsid w:val="00CD7C9E"/>
    <w:rsid w:val="00CD7D1E"/>
    <w:rsid w:val="00CD7D2F"/>
    <w:rsid w:val="00CD7D4C"/>
    <w:rsid w:val="00CD7D73"/>
    <w:rsid w:val="00CD7D7E"/>
    <w:rsid w:val="00CD7DED"/>
    <w:rsid w:val="00CD7E20"/>
    <w:rsid w:val="00CD7E22"/>
    <w:rsid w:val="00CD7E79"/>
    <w:rsid w:val="00CD7EF0"/>
    <w:rsid w:val="00CD7EF1"/>
    <w:rsid w:val="00CD7F25"/>
    <w:rsid w:val="00CD7F3E"/>
    <w:rsid w:val="00CD7F61"/>
    <w:rsid w:val="00CD7F6C"/>
    <w:rsid w:val="00CD7F7C"/>
    <w:rsid w:val="00CE0007"/>
    <w:rsid w:val="00CE0036"/>
    <w:rsid w:val="00CE0052"/>
    <w:rsid w:val="00CE00E5"/>
    <w:rsid w:val="00CE0109"/>
    <w:rsid w:val="00CE0167"/>
    <w:rsid w:val="00CE017C"/>
    <w:rsid w:val="00CE0214"/>
    <w:rsid w:val="00CE0222"/>
    <w:rsid w:val="00CE0227"/>
    <w:rsid w:val="00CE022A"/>
    <w:rsid w:val="00CE029E"/>
    <w:rsid w:val="00CE02E7"/>
    <w:rsid w:val="00CE0310"/>
    <w:rsid w:val="00CE032C"/>
    <w:rsid w:val="00CE0337"/>
    <w:rsid w:val="00CE03A6"/>
    <w:rsid w:val="00CE03B4"/>
    <w:rsid w:val="00CE03D4"/>
    <w:rsid w:val="00CE0418"/>
    <w:rsid w:val="00CE042F"/>
    <w:rsid w:val="00CE0440"/>
    <w:rsid w:val="00CE045C"/>
    <w:rsid w:val="00CE047C"/>
    <w:rsid w:val="00CE04D3"/>
    <w:rsid w:val="00CE0558"/>
    <w:rsid w:val="00CE0571"/>
    <w:rsid w:val="00CE0576"/>
    <w:rsid w:val="00CE0579"/>
    <w:rsid w:val="00CE0586"/>
    <w:rsid w:val="00CE0597"/>
    <w:rsid w:val="00CE05AC"/>
    <w:rsid w:val="00CE05C7"/>
    <w:rsid w:val="00CE0610"/>
    <w:rsid w:val="00CE061D"/>
    <w:rsid w:val="00CE064E"/>
    <w:rsid w:val="00CE067C"/>
    <w:rsid w:val="00CE06BF"/>
    <w:rsid w:val="00CE06F5"/>
    <w:rsid w:val="00CE072D"/>
    <w:rsid w:val="00CE07ED"/>
    <w:rsid w:val="00CE07F7"/>
    <w:rsid w:val="00CE08CC"/>
    <w:rsid w:val="00CE08DC"/>
    <w:rsid w:val="00CE08EA"/>
    <w:rsid w:val="00CE08F3"/>
    <w:rsid w:val="00CE0907"/>
    <w:rsid w:val="00CE090C"/>
    <w:rsid w:val="00CE092B"/>
    <w:rsid w:val="00CE0945"/>
    <w:rsid w:val="00CE096E"/>
    <w:rsid w:val="00CE098E"/>
    <w:rsid w:val="00CE09A7"/>
    <w:rsid w:val="00CE09D0"/>
    <w:rsid w:val="00CE09FD"/>
    <w:rsid w:val="00CE0A75"/>
    <w:rsid w:val="00CE0A88"/>
    <w:rsid w:val="00CE0A94"/>
    <w:rsid w:val="00CE0B24"/>
    <w:rsid w:val="00CE0BA9"/>
    <w:rsid w:val="00CE0BDE"/>
    <w:rsid w:val="00CE0BE9"/>
    <w:rsid w:val="00CE0CD1"/>
    <w:rsid w:val="00CE0CE3"/>
    <w:rsid w:val="00CE0D56"/>
    <w:rsid w:val="00CE0E2B"/>
    <w:rsid w:val="00CE0E44"/>
    <w:rsid w:val="00CE0E5B"/>
    <w:rsid w:val="00CE0E6F"/>
    <w:rsid w:val="00CE0E7D"/>
    <w:rsid w:val="00CE0E86"/>
    <w:rsid w:val="00CE0EB3"/>
    <w:rsid w:val="00CE0F86"/>
    <w:rsid w:val="00CE0F9B"/>
    <w:rsid w:val="00CE0FBE"/>
    <w:rsid w:val="00CE0FCE"/>
    <w:rsid w:val="00CE0FFE"/>
    <w:rsid w:val="00CE1000"/>
    <w:rsid w:val="00CE1028"/>
    <w:rsid w:val="00CE102E"/>
    <w:rsid w:val="00CE1062"/>
    <w:rsid w:val="00CE10B5"/>
    <w:rsid w:val="00CE10B6"/>
    <w:rsid w:val="00CE10CE"/>
    <w:rsid w:val="00CE10E9"/>
    <w:rsid w:val="00CE1126"/>
    <w:rsid w:val="00CE1159"/>
    <w:rsid w:val="00CE1173"/>
    <w:rsid w:val="00CE1196"/>
    <w:rsid w:val="00CE11AC"/>
    <w:rsid w:val="00CE1214"/>
    <w:rsid w:val="00CE122B"/>
    <w:rsid w:val="00CE12E4"/>
    <w:rsid w:val="00CE12E8"/>
    <w:rsid w:val="00CE12FB"/>
    <w:rsid w:val="00CE131A"/>
    <w:rsid w:val="00CE13BA"/>
    <w:rsid w:val="00CE1444"/>
    <w:rsid w:val="00CE14C0"/>
    <w:rsid w:val="00CE14D5"/>
    <w:rsid w:val="00CE14DC"/>
    <w:rsid w:val="00CE14F0"/>
    <w:rsid w:val="00CE14F2"/>
    <w:rsid w:val="00CE1507"/>
    <w:rsid w:val="00CE1568"/>
    <w:rsid w:val="00CE1569"/>
    <w:rsid w:val="00CE1572"/>
    <w:rsid w:val="00CE15A8"/>
    <w:rsid w:val="00CE15F8"/>
    <w:rsid w:val="00CE1624"/>
    <w:rsid w:val="00CE1637"/>
    <w:rsid w:val="00CE163A"/>
    <w:rsid w:val="00CE1640"/>
    <w:rsid w:val="00CE16C3"/>
    <w:rsid w:val="00CE1733"/>
    <w:rsid w:val="00CE175D"/>
    <w:rsid w:val="00CE1789"/>
    <w:rsid w:val="00CE1851"/>
    <w:rsid w:val="00CE18F3"/>
    <w:rsid w:val="00CE1944"/>
    <w:rsid w:val="00CE1960"/>
    <w:rsid w:val="00CE1994"/>
    <w:rsid w:val="00CE1AB7"/>
    <w:rsid w:val="00CE1B3F"/>
    <w:rsid w:val="00CE1B6B"/>
    <w:rsid w:val="00CE1BB5"/>
    <w:rsid w:val="00CE1BE4"/>
    <w:rsid w:val="00CE1C2A"/>
    <w:rsid w:val="00CE1C86"/>
    <w:rsid w:val="00CE1C90"/>
    <w:rsid w:val="00CE1D09"/>
    <w:rsid w:val="00CE1DB2"/>
    <w:rsid w:val="00CE1DC5"/>
    <w:rsid w:val="00CE1DC8"/>
    <w:rsid w:val="00CE1DFE"/>
    <w:rsid w:val="00CE1E0F"/>
    <w:rsid w:val="00CE1E7F"/>
    <w:rsid w:val="00CE1ED7"/>
    <w:rsid w:val="00CE1EE0"/>
    <w:rsid w:val="00CE1F28"/>
    <w:rsid w:val="00CE1F3E"/>
    <w:rsid w:val="00CE1F8F"/>
    <w:rsid w:val="00CE1FA0"/>
    <w:rsid w:val="00CE1FE8"/>
    <w:rsid w:val="00CE1FED"/>
    <w:rsid w:val="00CE2020"/>
    <w:rsid w:val="00CE2044"/>
    <w:rsid w:val="00CE2067"/>
    <w:rsid w:val="00CE20AB"/>
    <w:rsid w:val="00CE20B6"/>
    <w:rsid w:val="00CE20C1"/>
    <w:rsid w:val="00CE218E"/>
    <w:rsid w:val="00CE21C7"/>
    <w:rsid w:val="00CE21CA"/>
    <w:rsid w:val="00CE21DF"/>
    <w:rsid w:val="00CE220F"/>
    <w:rsid w:val="00CE2230"/>
    <w:rsid w:val="00CE2242"/>
    <w:rsid w:val="00CE2263"/>
    <w:rsid w:val="00CE22E4"/>
    <w:rsid w:val="00CE233C"/>
    <w:rsid w:val="00CE2375"/>
    <w:rsid w:val="00CE2398"/>
    <w:rsid w:val="00CE2399"/>
    <w:rsid w:val="00CE2405"/>
    <w:rsid w:val="00CE240D"/>
    <w:rsid w:val="00CE246A"/>
    <w:rsid w:val="00CE2487"/>
    <w:rsid w:val="00CE24AC"/>
    <w:rsid w:val="00CE24E1"/>
    <w:rsid w:val="00CE26C0"/>
    <w:rsid w:val="00CE26EB"/>
    <w:rsid w:val="00CE26F4"/>
    <w:rsid w:val="00CE2750"/>
    <w:rsid w:val="00CE275D"/>
    <w:rsid w:val="00CE283F"/>
    <w:rsid w:val="00CE284E"/>
    <w:rsid w:val="00CE2868"/>
    <w:rsid w:val="00CE290E"/>
    <w:rsid w:val="00CE2927"/>
    <w:rsid w:val="00CE2950"/>
    <w:rsid w:val="00CE2957"/>
    <w:rsid w:val="00CE299B"/>
    <w:rsid w:val="00CE29E9"/>
    <w:rsid w:val="00CE2A29"/>
    <w:rsid w:val="00CE2A9D"/>
    <w:rsid w:val="00CE2AB8"/>
    <w:rsid w:val="00CE2AD0"/>
    <w:rsid w:val="00CE2B9D"/>
    <w:rsid w:val="00CE2BAA"/>
    <w:rsid w:val="00CE2C19"/>
    <w:rsid w:val="00CE2C35"/>
    <w:rsid w:val="00CE2C5A"/>
    <w:rsid w:val="00CE2D28"/>
    <w:rsid w:val="00CE2D88"/>
    <w:rsid w:val="00CE2DA1"/>
    <w:rsid w:val="00CE2DB2"/>
    <w:rsid w:val="00CE2DFD"/>
    <w:rsid w:val="00CE2E43"/>
    <w:rsid w:val="00CE2EA1"/>
    <w:rsid w:val="00CE2EB3"/>
    <w:rsid w:val="00CE2FAE"/>
    <w:rsid w:val="00CE2FE8"/>
    <w:rsid w:val="00CE303A"/>
    <w:rsid w:val="00CE303F"/>
    <w:rsid w:val="00CE3044"/>
    <w:rsid w:val="00CE3052"/>
    <w:rsid w:val="00CE3096"/>
    <w:rsid w:val="00CE30EE"/>
    <w:rsid w:val="00CE3113"/>
    <w:rsid w:val="00CE3128"/>
    <w:rsid w:val="00CE3158"/>
    <w:rsid w:val="00CE316F"/>
    <w:rsid w:val="00CE328A"/>
    <w:rsid w:val="00CE32F1"/>
    <w:rsid w:val="00CE3312"/>
    <w:rsid w:val="00CE3317"/>
    <w:rsid w:val="00CE3386"/>
    <w:rsid w:val="00CE33F1"/>
    <w:rsid w:val="00CE340F"/>
    <w:rsid w:val="00CE3410"/>
    <w:rsid w:val="00CE3421"/>
    <w:rsid w:val="00CE34CC"/>
    <w:rsid w:val="00CE34CF"/>
    <w:rsid w:val="00CE34DC"/>
    <w:rsid w:val="00CE34E9"/>
    <w:rsid w:val="00CE352C"/>
    <w:rsid w:val="00CE3531"/>
    <w:rsid w:val="00CE353C"/>
    <w:rsid w:val="00CE362C"/>
    <w:rsid w:val="00CE363F"/>
    <w:rsid w:val="00CE36A7"/>
    <w:rsid w:val="00CE36D9"/>
    <w:rsid w:val="00CE36F7"/>
    <w:rsid w:val="00CE3709"/>
    <w:rsid w:val="00CE3751"/>
    <w:rsid w:val="00CE37B8"/>
    <w:rsid w:val="00CE37E0"/>
    <w:rsid w:val="00CE37E6"/>
    <w:rsid w:val="00CE37E9"/>
    <w:rsid w:val="00CE37FC"/>
    <w:rsid w:val="00CE388A"/>
    <w:rsid w:val="00CE3891"/>
    <w:rsid w:val="00CE38C1"/>
    <w:rsid w:val="00CE3915"/>
    <w:rsid w:val="00CE395C"/>
    <w:rsid w:val="00CE39BD"/>
    <w:rsid w:val="00CE3A9A"/>
    <w:rsid w:val="00CE3AC2"/>
    <w:rsid w:val="00CE3B12"/>
    <w:rsid w:val="00CE3B57"/>
    <w:rsid w:val="00CE3BEC"/>
    <w:rsid w:val="00CE3C05"/>
    <w:rsid w:val="00CE3C4A"/>
    <w:rsid w:val="00CE3C5E"/>
    <w:rsid w:val="00CE3C98"/>
    <w:rsid w:val="00CE3CC0"/>
    <w:rsid w:val="00CE3CEC"/>
    <w:rsid w:val="00CE3D46"/>
    <w:rsid w:val="00CE3DA1"/>
    <w:rsid w:val="00CE3DA4"/>
    <w:rsid w:val="00CE3DAF"/>
    <w:rsid w:val="00CE3DDF"/>
    <w:rsid w:val="00CE3DFF"/>
    <w:rsid w:val="00CE3E93"/>
    <w:rsid w:val="00CE3EA4"/>
    <w:rsid w:val="00CE3EDC"/>
    <w:rsid w:val="00CE3F38"/>
    <w:rsid w:val="00CE3F9F"/>
    <w:rsid w:val="00CE3FE8"/>
    <w:rsid w:val="00CE403E"/>
    <w:rsid w:val="00CE4071"/>
    <w:rsid w:val="00CE4126"/>
    <w:rsid w:val="00CE412C"/>
    <w:rsid w:val="00CE4208"/>
    <w:rsid w:val="00CE420A"/>
    <w:rsid w:val="00CE420B"/>
    <w:rsid w:val="00CE424E"/>
    <w:rsid w:val="00CE425D"/>
    <w:rsid w:val="00CE4266"/>
    <w:rsid w:val="00CE42A9"/>
    <w:rsid w:val="00CE4319"/>
    <w:rsid w:val="00CE43CB"/>
    <w:rsid w:val="00CE43F8"/>
    <w:rsid w:val="00CE443A"/>
    <w:rsid w:val="00CE4472"/>
    <w:rsid w:val="00CE4483"/>
    <w:rsid w:val="00CE4489"/>
    <w:rsid w:val="00CE4502"/>
    <w:rsid w:val="00CE4576"/>
    <w:rsid w:val="00CE459B"/>
    <w:rsid w:val="00CE4618"/>
    <w:rsid w:val="00CE469A"/>
    <w:rsid w:val="00CE46C0"/>
    <w:rsid w:val="00CE46C3"/>
    <w:rsid w:val="00CE46F9"/>
    <w:rsid w:val="00CE46FB"/>
    <w:rsid w:val="00CE4711"/>
    <w:rsid w:val="00CE4748"/>
    <w:rsid w:val="00CE4773"/>
    <w:rsid w:val="00CE479D"/>
    <w:rsid w:val="00CE47AC"/>
    <w:rsid w:val="00CE47C1"/>
    <w:rsid w:val="00CE4817"/>
    <w:rsid w:val="00CE486A"/>
    <w:rsid w:val="00CE489F"/>
    <w:rsid w:val="00CE48A3"/>
    <w:rsid w:val="00CE48D0"/>
    <w:rsid w:val="00CE491B"/>
    <w:rsid w:val="00CE4922"/>
    <w:rsid w:val="00CE493A"/>
    <w:rsid w:val="00CE4995"/>
    <w:rsid w:val="00CE49AD"/>
    <w:rsid w:val="00CE49F3"/>
    <w:rsid w:val="00CE4AAE"/>
    <w:rsid w:val="00CE4AB4"/>
    <w:rsid w:val="00CE4B6F"/>
    <w:rsid w:val="00CE4B93"/>
    <w:rsid w:val="00CE4BBF"/>
    <w:rsid w:val="00CE4BF5"/>
    <w:rsid w:val="00CE4C10"/>
    <w:rsid w:val="00CE4C1D"/>
    <w:rsid w:val="00CE4C4C"/>
    <w:rsid w:val="00CE4C8A"/>
    <w:rsid w:val="00CE4CA3"/>
    <w:rsid w:val="00CE4CA5"/>
    <w:rsid w:val="00CE4CE7"/>
    <w:rsid w:val="00CE4DAF"/>
    <w:rsid w:val="00CE4DF9"/>
    <w:rsid w:val="00CE4E1B"/>
    <w:rsid w:val="00CE4E41"/>
    <w:rsid w:val="00CE4EE4"/>
    <w:rsid w:val="00CE4F73"/>
    <w:rsid w:val="00CE500C"/>
    <w:rsid w:val="00CE5047"/>
    <w:rsid w:val="00CE507A"/>
    <w:rsid w:val="00CE50B7"/>
    <w:rsid w:val="00CE50E4"/>
    <w:rsid w:val="00CE5100"/>
    <w:rsid w:val="00CE5110"/>
    <w:rsid w:val="00CE5120"/>
    <w:rsid w:val="00CE512A"/>
    <w:rsid w:val="00CE51D0"/>
    <w:rsid w:val="00CE51D6"/>
    <w:rsid w:val="00CE520E"/>
    <w:rsid w:val="00CE529E"/>
    <w:rsid w:val="00CE52B5"/>
    <w:rsid w:val="00CE52DF"/>
    <w:rsid w:val="00CE5331"/>
    <w:rsid w:val="00CE5368"/>
    <w:rsid w:val="00CE53A3"/>
    <w:rsid w:val="00CE53BA"/>
    <w:rsid w:val="00CE53FE"/>
    <w:rsid w:val="00CE5474"/>
    <w:rsid w:val="00CE54DB"/>
    <w:rsid w:val="00CE5566"/>
    <w:rsid w:val="00CE557A"/>
    <w:rsid w:val="00CE55AD"/>
    <w:rsid w:val="00CE55BD"/>
    <w:rsid w:val="00CE566E"/>
    <w:rsid w:val="00CE56C6"/>
    <w:rsid w:val="00CE56E5"/>
    <w:rsid w:val="00CE5704"/>
    <w:rsid w:val="00CE5761"/>
    <w:rsid w:val="00CE5779"/>
    <w:rsid w:val="00CE577B"/>
    <w:rsid w:val="00CE57B8"/>
    <w:rsid w:val="00CE57BA"/>
    <w:rsid w:val="00CE5852"/>
    <w:rsid w:val="00CE58C7"/>
    <w:rsid w:val="00CE5904"/>
    <w:rsid w:val="00CE5908"/>
    <w:rsid w:val="00CE590F"/>
    <w:rsid w:val="00CE5952"/>
    <w:rsid w:val="00CE596F"/>
    <w:rsid w:val="00CE59C9"/>
    <w:rsid w:val="00CE5A1C"/>
    <w:rsid w:val="00CE5A43"/>
    <w:rsid w:val="00CE5A7E"/>
    <w:rsid w:val="00CE5A90"/>
    <w:rsid w:val="00CE5A9B"/>
    <w:rsid w:val="00CE5B23"/>
    <w:rsid w:val="00CE5B3C"/>
    <w:rsid w:val="00CE5B97"/>
    <w:rsid w:val="00CE5BC8"/>
    <w:rsid w:val="00CE5C2C"/>
    <w:rsid w:val="00CE5C2E"/>
    <w:rsid w:val="00CE5C36"/>
    <w:rsid w:val="00CE5C3F"/>
    <w:rsid w:val="00CE5C4C"/>
    <w:rsid w:val="00CE5C7B"/>
    <w:rsid w:val="00CE5C83"/>
    <w:rsid w:val="00CE5C8B"/>
    <w:rsid w:val="00CE5D0F"/>
    <w:rsid w:val="00CE5D3A"/>
    <w:rsid w:val="00CE5D87"/>
    <w:rsid w:val="00CE5DB5"/>
    <w:rsid w:val="00CE5DD5"/>
    <w:rsid w:val="00CE5DEA"/>
    <w:rsid w:val="00CE5E10"/>
    <w:rsid w:val="00CE5E49"/>
    <w:rsid w:val="00CE5E54"/>
    <w:rsid w:val="00CE5E72"/>
    <w:rsid w:val="00CE5E8F"/>
    <w:rsid w:val="00CE5EF6"/>
    <w:rsid w:val="00CE5F3F"/>
    <w:rsid w:val="00CE5F5E"/>
    <w:rsid w:val="00CE5FC4"/>
    <w:rsid w:val="00CE5FDA"/>
    <w:rsid w:val="00CE6024"/>
    <w:rsid w:val="00CE606A"/>
    <w:rsid w:val="00CE609F"/>
    <w:rsid w:val="00CE60EA"/>
    <w:rsid w:val="00CE6116"/>
    <w:rsid w:val="00CE6159"/>
    <w:rsid w:val="00CE61EE"/>
    <w:rsid w:val="00CE61F3"/>
    <w:rsid w:val="00CE6232"/>
    <w:rsid w:val="00CE6385"/>
    <w:rsid w:val="00CE63E3"/>
    <w:rsid w:val="00CE641C"/>
    <w:rsid w:val="00CE6430"/>
    <w:rsid w:val="00CE647A"/>
    <w:rsid w:val="00CE64E5"/>
    <w:rsid w:val="00CE655E"/>
    <w:rsid w:val="00CE65B9"/>
    <w:rsid w:val="00CE65EC"/>
    <w:rsid w:val="00CE65F5"/>
    <w:rsid w:val="00CE669C"/>
    <w:rsid w:val="00CE6799"/>
    <w:rsid w:val="00CE67AB"/>
    <w:rsid w:val="00CE67BA"/>
    <w:rsid w:val="00CE67DC"/>
    <w:rsid w:val="00CE6859"/>
    <w:rsid w:val="00CE689F"/>
    <w:rsid w:val="00CE68E6"/>
    <w:rsid w:val="00CE6929"/>
    <w:rsid w:val="00CE694E"/>
    <w:rsid w:val="00CE6982"/>
    <w:rsid w:val="00CE699B"/>
    <w:rsid w:val="00CE69A8"/>
    <w:rsid w:val="00CE69DE"/>
    <w:rsid w:val="00CE6A1A"/>
    <w:rsid w:val="00CE6A3E"/>
    <w:rsid w:val="00CE6A54"/>
    <w:rsid w:val="00CE6B31"/>
    <w:rsid w:val="00CE6B5E"/>
    <w:rsid w:val="00CE6B97"/>
    <w:rsid w:val="00CE6C6B"/>
    <w:rsid w:val="00CE6C70"/>
    <w:rsid w:val="00CE6C75"/>
    <w:rsid w:val="00CE6C77"/>
    <w:rsid w:val="00CE6C84"/>
    <w:rsid w:val="00CE6CD7"/>
    <w:rsid w:val="00CE6CE7"/>
    <w:rsid w:val="00CE6D10"/>
    <w:rsid w:val="00CE6D6E"/>
    <w:rsid w:val="00CE6D71"/>
    <w:rsid w:val="00CE6E23"/>
    <w:rsid w:val="00CE6E50"/>
    <w:rsid w:val="00CE6ED7"/>
    <w:rsid w:val="00CE6F7E"/>
    <w:rsid w:val="00CE6FFA"/>
    <w:rsid w:val="00CE708F"/>
    <w:rsid w:val="00CE7093"/>
    <w:rsid w:val="00CE70B7"/>
    <w:rsid w:val="00CE70D1"/>
    <w:rsid w:val="00CE7133"/>
    <w:rsid w:val="00CE7167"/>
    <w:rsid w:val="00CE7169"/>
    <w:rsid w:val="00CE71AA"/>
    <w:rsid w:val="00CE71CA"/>
    <w:rsid w:val="00CE722D"/>
    <w:rsid w:val="00CE728E"/>
    <w:rsid w:val="00CE72C4"/>
    <w:rsid w:val="00CE7311"/>
    <w:rsid w:val="00CE7357"/>
    <w:rsid w:val="00CE73C0"/>
    <w:rsid w:val="00CE7421"/>
    <w:rsid w:val="00CE7432"/>
    <w:rsid w:val="00CE743B"/>
    <w:rsid w:val="00CE745A"/>
    <w:rsid w:val="00CE74A5"/>
    <w:rsid w:val="00CE74A8"/>
    <w:rsid w:val="00CE74FC"/>
    <w:rsid w:val="00CE752A"/>
    <w:rsid w:val="00CE753B"/>
    <w:rsid w:val="00CE753C"/>
    <w:rsid w:val="00CE753F"/>
    <w:rsid w:val="00CE75D2"/>
    <w:rsid w:val="00CE7685"/>
    <w:rsid w:val="00CE7692"/>
    <w:rsid w:val="00CE7698"/>
    <w:rsid w:val="00CE7719"/>
    <w:rsid w:val="00CE771D"/>
    <w:rsid w:val="00CE773C"/>
    <w:rsid w:val="00CE7744"/>
    <w:rsid w:val="00CE7758"/>
    <w:rsid w:val="00CE776F"/>
    <w:rsid w:val="00CE7779"/>
    <w:rsid w:val="00CE77CC"/>
    <w:rsid w:val="00CE7806"/>
    <w:rsid w:val="00CE780E"/>
    <w:rsid w:val="00CE7827"/>
    <w:rsid w:val="00CE787A"/>
    <w:rsid w:val="00CE78C7"/>
    <w:rsid w:val="00CE791E"/>
    <w:rsid w:val="00CE7948"/>
    <w:rsid w:val="00CE79C3"/>
    <w:rsid w:val="00CE79DA"/>
    <w:rsid w:val="00CE79FA"/>
    <w:rsid w:val="00CE7A0A"/>
    <w:rsid w:val="00CE7A0D"/>
    <w:rsid w:val="00CE7A6D"/>
    <w:rsid w:val="00CE7AAC"/>
    <w:rsid w:val="00CE7AEF"/>
    <w:rsid w:val="00CE7B50"/>
    <w:rsid w:val="00CE7B60"/>
    <w:rsid w:val="00CE7B61"/>
    <w:rsid w:val="00CE7BCF"/>
    <w:rsid w:val="00CE7BD4"/>
    <w:rsid w:val="00CE7BD5"/>
    <w:rsid w:val="00CE7C03"/>
    <w:rsid w:val="00CE7C14"/>
    <w:rsid w:val="00CE7C1F"/>
    <w:rsid w:val="00CE7C57"/>
    <w:rsid w:val="00CE7C73"/>
    <w:rsid w:val="00CE7CE6"/>
    <w:rsid w:val="00CE7D1E"/>
    <w:rsid w:val="00CE7D48"/>
    <w:rsid w:val="00CE7D5E"/>
    <w:rsid w:val="00CE7DAA"/>
    <w:rsid w:val="00CE7E06"/>
    <w:rsid w:val="00CE7E14"/>
    <w:rsid w:val="00CE7E4C"/>
    <w:rsid w:val="00CE7E58"/>
    <w:rsid w:val="00CE7E83"/>
    <w:rsid w:val="00CE7EC1"/>
    <w:rsid w:val="00CE7EC2"/>
    <w:rsid w:val="00CE7ECE"/>
    <w:rsid w:val="00CE7FB7"/>
    <w:rsid w:val="00CE7FD2"/>
    <w:rsid w:val="00CF0035"/>
    <w:rsid w:val="00CF00BD"/>
    <w:rsid w:val="00CF0124"/>
    <w:rsid w:val="00CF016D"/>
    <w:rsid w:val="00CF0183"/>
    <w:rsid w:val="00CF018B"/>
    <w:rsid w:val="00CF02D0"/>
    <w:rsid w:val="00CF02EA"/>
    <w:rsid w:val="00CF0477"/>
    <w:rsid w:val="00CF047A"/>
    <w:rsid w:val="00CF04C6"/>
    <w:rsid w:val="00CF0519"/>
    <w:rsid w:val="00CF0524"/>
    <w:rsid w:val="00CF0585"/>
    <w:rsid w:val="00CF05E3"/>
    <w:rsid w:val="00CF05E4"/>
    <w:rsid w:val="00CF05E7"/>
    <w:rsid w:val="00CF05E9"/>
    <w:rsid w:val="00CF05EF"/>
    <w:rsid w:val="00CF05F5"/>
    <w:rsid w:val="00CF0640"/>
    <w:rsid w:val="00CF064D"/>
    <w:rsid w:val="00CF0668"/>
    <w:rsid w:val="00CF070C"/>
    <w:rsid w:val="00CF0753"/>
    <w:rsid w:val="00CF0759"/>
    <w:rsid w:val="00CF0774"/>
    <w:rsid w:val="00CF0786"/>
    <w:rsid w:val="00CF0815"/>
    <w:rsid w:val="00CF085E"/>
    <w:rsid w:val="00CF0882"/>
    <w:rsid w:val="00CF099C"/>
    <w:rsid w:val="00CF09B0"/>
    <w:rsid w:val="00CF0A23"/>
    <w:rsid w:val="00CF0A46"/>
    <w:rsid w:val="00CF0A8B"/>
    <w:rsid w:val="00CF0AEF"/>
    <w:rsid w:val="00CF0B1A"/>
    <w:rsid w:val="00CF0B78"/>
    <w:rsid w:val="00CF0C64"/>
    <w:rsid w:val="00CF0C93"/>
    <w:rsid w:val="00CF0CA7"/>
    <w:rsid w:val="00CF0CCD"/>
    <w:rsid w:val="00CF0D75"/>
    <w:rsid w:val="00CF0D97"/>
    <w:rsid w:val="00CF0E5B"/>
    <w:rsid w:val="00CF0E75"/>
    <w:rsid w:val="00CF0E8A"/>
    <w:rsid w:val="00CF0EB5"/>
    <w:rsid w:val="00CF0F7F"/>
    <w:rsid w:val="00CF0F94"/>
    <w:rsid w:val="00CF0FB9"/>
    <w:rsid w:val="00CF0FCC"/>
    <w:rsid w:val="00CF0FD7"/>
    <w:rsid w:val="00CF0FE2"/>
    <w:rsid w:val="00CF0FF5"/>
    <w:rsid w:val="00CF1008"/>
    <w:rsid w:val="00CF101A"/>
    <w:rsid w:val="00CF1054"/>
    <w:rsid w:val="00CF1093"/>
    <w:rsid w:val="00CF1126"/>
    <w:rsid w:val="00CF1143"/>
    <w:rsid w:val="00CF11DB"/>
    <w:rsid w:val="00CF11F2"/>
    <w:rsid w:val="00CF1254"/>
    <w:rsid w:val="00CF131E"/>
    <w:rsid w:val="00CF132A"/>
    <w:rsid w:val="00CF1331"/>
    <w:rsid w:val="00CF1349"/>
    <w:rsid w:val="00CF1381"/>
    <w:rsid w:val="00CF1383"/>
    <w:rsid w:val="00CF1389"/>
    <w:rsid w:val="00CF13C6"/>
    <w:rsid w:val="00CF13FA"/>
    <w:rsid w:val="00CF140D"/>
    <w:rsid w:val="00CF1420"/>
    <w:rsid w:val="00CF1464"/>
    <w:rsid w:val="00CF146A"/>
    <w:rsid w:val="00CF1470"/>
    <w:rsid w:val="00CF147B"/>
    <w:rsid w:val="00CF147D"/>
    <w:rsid w:val="00CF14C3"/>
    <w:rsid w:val="00CF14DE"/>
    <w:rsid w:val="00CF1536"/>
    <w:rsid w:val="00CF1592"/>
    <w:rsid w:val="00CF15D2"/>
    <w:rsid w:val="00CF1683"/>
    <w:rsid w:val="00CF173E"/>
    <w:rsid w:val="00CF1777"/>
    <w:rsid w:val="00CF17B9"/>
    <w:rsid w:val="00CF17C6"/>
    <w:rsid w:val="00CF17DC"/>
    <w:rsid w:val="00CF1829"/>
    <w:rsid w:val="00CF185D"/>
    <w:rsid w:val="00CF186D"/>
    <w:rsid w:val="00CF1897"/>
    <w:rsid w:val="00CF1982"/>
    <w:rsid w:val="00CF199A"/>
    <w:rsid w:val="00CF19A0"/>
    <w:rsid w:val="00CF19B5"/>
    <w:rsid w:val="00CF19D1"/>
    <w:rsid w:val="00CF19E4"/>
    <w:rsid w:val="00CF19F3"/>
    <w:rsid w:val="00CF1A26"/>
    <w:rsid w:val="00CF1A75"/>
    <w:rsid w:val="00CF1AAD"/>
    <w:rsid w:val="00CF1AE3"/>
    <w:rsid w:val="00CF1AF8"/>
    <w:rsid w:val="00CF1B0D"/>
    <w:rsid w:val="00CF1B23"/>
    <w:rsid w:val="00CF1B86"/>
    <w:rsid w:val="00CF1BF6"/>
    <w:rsid w:val="00CF1C2C"/>
    <w:rsid w:val="00CF1C31"/>
    <w:rsid w:val="00CF1C61"/>
    <w:rsid w:val="00CF1C74"/>
    <w:rsid w:val="00CF1C9A"/>
    <w:rsid w:val="00CF1CA4"/>
    <w:rsid w:val="00CF1CE6"/>
    <w:rsid w:val="00CF1CF6"/>
    <w:rsid w:val="00CF1D35"/>
    <w:rsid w:val="00CF1DBE"/>
    <w:rsid w:val="00CF1DEE"/>
    <w:rsid w:val="00CF1E01"/>
    <w:rsid w:val="00CF1E98"/>
    <w:rsid w:val="00CF1FE1"/>
    <w:rsid w:val="00CF201D"/>
    <w:rsid w:val="00CF204D"/>
    <w:rsid w:val="00CF2130"/>
    <w:rsid w:val="00CF219A"/>
    <w:rsid w:val="00CF21A8"/>
    <w:rsid w:val="00CF21AF"/>
    <w:rsid w:val="00CF2223"/>
    <w:rsid w:val="00CF2225"/>
    <w:rsid w:val="00CF2282"/>
    <w:rsid w:val="00CF22CC"/>
    <w:rsid w:val="00CF22E6"/>
    <w:rsid w:val="00CF22F3"/>
    <w:rsid w:val="00CF232D"/>
    <w:rsid w:val="00CF2340"/>
    <w:rsid w:val="00CF2369"/>
    <w:rsid w:val="00CF2387"/>
    <w:rsid w:val="00CF23A3"/>
    <w:rsid w:val="00CF24D3"/>
    <w:rsid w:val="00CF24DC"/>
    <w:rsid w:val="00CF24EC"/>
    <w:rsid w:val="00CF2522"/>
    <w:rsid w:val="00CF252B"/>
    <w:rsid w:val="00CF2613"/>
    <w:rsid w:val="00CF263C"/>
    <w:rsid w:val="00CF278D"/>
    <w:rsid w:val="00CF2824"/>
    <w:rsid w:val="00CF2843"/>
    <w:rsid w:val="00CF285A"/>
    <w:rsid w:val="00CF28DB"/>
    <w:rsid w:val="00CF2952"/>
    <w:rsid w:val="00CF2986"/>
    <w:rsid w:val="00CF29AF"/>
    <w:rsid w:val="00CF2A0B"/>
    <w:rsid w:val="00CF2A1A"/>
    <w:rsid w:val="00CF2A41"/>
    <w:rsid w:val="00CF2A6B"/>
    <w:rsid w:val="00CF2A84"/>
    <w:rsid w:val="00CF2A91"/>
    <w:rsid w:val="00CF2AC2"/>
    <w:rsid w:val="00CF2B7C"/>
    <w:rsid w:val="00CF2BEA"/>
    <w:rsid w:val="00CF2BF7"/>
    <w:rsid w:val="00CF2C1C"/>
    <w:rsid w:val="00CF2CAE"/>
    <w:rsid w:val="00CF2CF0"/>
    <w:rsid w:val="00CF2CF9"/>
    <w:rsid w:val="00CF2D23"/>
    <w:rsid w:val="00CF2DFB"/>
    <w:rsid w:val="00CF2DFE"/>
    <w:rsid w:val="00CF2E6E"/>
    <w:rsid w:val="00CF2E70"/>
    <w:rsid w:val="00CF2EB6"/>
    <w:rsid w:val="00CF2F28"/>
    <w:rsid w:val="00CF2F30"/>
    <w:rsid w:val="00CF2F7D"/>
    <w:rsid w:val="00CF2FAA"/>
    <w:rsid w:val="00CF2FC5"/>
    <w:rsid w:val="00CF2FDF"/>
    <w:rsid w:val="00CF2FF8"/>
    <w:rsid w:val="00CF300D"/>
    <w:rsid w:val="00CF3037"/>
    <w:rsid w:val="00CF3065"/>
    <w:rsid w:val="00CF306A"/>
    <w:rsid w:val="00CF30A9"/>
    <w:rsid w:val="00CF30B2"/>
    <w:rsid w:val="00CF30D4"/>
    <w:rsid w:val="00CF30E8"/>
    <w:rsid w:val="00CF3109"/>
    <w:rsid w:val="00CF315C"/>
    <w:rsid w:val="00CF3184"/>
    <w:rsid w:val="00CF31DC"/>
    <w:rsid w:val="00CF3240"/>
    <w:rsid w:val="00CF3267"/>
    <w:rsid w:val="00CF32D9"/>
    <w:rsid w:val="00CF32F0"/>
    <w:rsid w:val="00CF3344"/>
    <w:rsid w:val="00CF3346"/>
    <w:rsid w:val="00CF339F"/>
    <w:rsid w:val="00CF3446"/>
    <w:rsid w:val="00CF34A1"/>
    <w:rsid w:val="00CF34A4"/>
    <w:rsid w:val="00CF34BB"/>
    <w:rsid w:val="00CF34BD"/>
    <w:rsid w:val="00CF34BF"/>
    <w:rsid w:val="00CF34DD"/>
    <w:rsid w:val="00CF34E6"/>
    <w:rsid w:val="00CF350C"/>
    <w:rsid w:val="00CF3523"/>
    <w:rsid w:val="00CF366E"/>
    <w:rsid w:val="00CF36BC"/>
    <w:rsid w:val="00CF36F0"/>
    <w:rsid w:val="00CF373B"/>
    <w:rsid w:val="00CF3751"/>
    <w:rsid w:val="00CF3783"/>
    <w:rsid w:val="00CF37C6"/>
    <w:rsid w:val="00CF3809"/>
    <w:rsid w:val="00CF384E"/>
    <w:rsid w:val="00CF387B"/>
    <w:rsid w:val="00CF38E6"/>
    <w:rsid w:val="00CF3903"/>
    <w:rsid w:val="00CF394C"/>
    <w:rsid w:val="00CF3989"/>
    <w:rsid w:val="00CF39E9"/>
    <w:rsid w:val="00CF3A82"/>
    <w:rsid w:val="00CF3A9D"/>
    <w:rsid w:val="00CF3B22"/>
    <w:rsid w:val="00CF3B29"/>
    <w:rsid w:val="00CF3B7D"/>
    <w:rsid w:val="00CF3BD4"/>
    <w:rsid w:val="00CF3C07"/>
    <w:rsid w:val="00CF3C4D"/>
    <w:rsid w:val="00CF3CBB"/>
    <w:rsid w:val="00CF3CC9"/>
    <w:rsid w:val="00CF3CFC"/>
    <w:rsid w:val="00CF3D00"/>
    <w:rsid w:val="00CF3D45"/>
    <w:rsid w:val="00CF3D5C"/>
    <w:rsid w:val="00CF3D66"/>
    <w:rsid w:val="00CF3DBD"/>
    <w:rsid w:val="00CF3DF4"/>
    <w:rsid w:val="00CF3DFB"/>
    <w:rsid w:val="00CF3E73"/>
    <w:rsid w:val="00CF3E9B"/>
    <w:rsid w:val="00CF3EB9"/>
    <w:rsid w:val="00CF3EC2"/>
    <w:rsid w:val="00CF3F3C"/>
    <w:rsid w:val="00CF3FD6"/>
    <w:rsid w:val="00CF4026"/>
    <w:rsid w:val="00CF4034"/>
    <w:rsid w:val="00CF403D"/>
    <w:rsid w:val="00CF408C"/>
    <w:rsid w:val="00CF4119"/>
    <w:rsid w:val="00CF412A"/>
    <w:rsid w:val="00CF4146"/>
    <w:rsid w:val="00CF416C"/>
    <w:rsid w:val="00CF4245"/>
    <w:rsid w:val="00CF42AC"/>
    <w:rsid w:val="00CF42AE"/>
    <w:rsid w:val="00CF42C3"/>
    <w:rsid w:val="00CF42D3"/>
    <w:rsid w:val="00CF42E2"/>
    <w:rsid w:val="00CF42FD"/>
    <w:rsid w:val="00CF4342"/>
    <w:rsid w:val="00CF43B9"/>
    <w:rsid w:val="00CF43EB"/>
    <w:rsid w:val="00CF43F5"/>
    <w:rsid w:val="00CF4407"/>
    <w:rsid w:val="00CF4413"/>
    <w:rsid w:val="00CF4489"/>
    <w:rsid w:val="00CF449C"/>
    <w:rsid w:val="00CF44D9"/>
    <w:rsid w:val="00CF44FC"/>
    <w:rsid w:val="00CF4513"/>
    <w:rsid w:val="00CF451E"/>
    <w:rsid w:val="00CF452B"/>
    <w:rsid w:val="00CF453B"/>
    <w:rsid w:val="00CF45A6"/>
    <w:rsid w:val="00CF45AB"/>
    <w:rsid w:val="00CF45D4"/>
    <w:rsid w:val="00CF45E8"/>
    <w:rsid w:val="00CF45FA"/>
    <w:rsid w:val="00CF4629"/>
    <w:rsid w:val="00CF4651"/>
    <w:rsid w:val="00CF4685"/>
    <w:rsid w:val="00CF4697"/>
    <w:rsid w:val="00CF46B1"/>
    <w:rsid w:val="00CF46B4"/>
    <w:rsid w:val="00CF46C4"/>
    <w:rsid w:val="00CF46C6"/>
    <w:rsid w:val="00CF46E0"/>
    <w:rsid w:val="00CF46F1"/>
    <w:rsid w:val="00CF4724"/>
    <w:rsid w:val="00CF476B"/>
    <w:rsid w:val="00CF4778"/>
    <w:rsid w:val="00CF47BD"/>
    <w:rsid w:val="00CF47D6"/>
    <w:rsid w:val="00CF47F1"/>
    <w:rsid w:val="00CF480B"/>
    <w:rsid w:val="00CF4872"/>
    <w:rsid w:val="00CF490B"/>
    <w:rsid w:val="00CF493D"/>
    <w:rsid w:val="00CF4948"/>
    <w:rsid w:val="00CF497D"/>
    <w:rsid w:val="00CF4984"/>
    <w:rsid w:val="00CF498E"/>
    <w:rsid w:val="00CF49C2"/>
    <w:rsid w:val="00CF49E9"/>
    <w:rsid w:val="00CF49F6"/>
    <w:rsid w:val="00CF4AC3"/>
    <w:rsid w:val="00CF4B0D"/>
    <w:rsid w:val="00CF4B67"/>
    <w:rsid w:val="00CF4B68"/>
    <w:rsid w:val="00CF4BA6"/>
    <w:rsid w:val="00CF4BEB"/>
    <w:rsid w:val="00CF4BF9"/>
    <w:rsid w:val="00CF4C87"/>
    <w:rsid w:val="00CF4D17"/>
    <w:rsid w:val="00CF4D29"/>
    <w:rsid w:val="00CF4D2E"/>
    <w:rsid w:val="00CF4D45"/>
    <w:rsid w:val="00CF4D9A"/>
    <w:rsid w:val="00CF4DC5"/>
    <w:rsid w:val="00CF4E7E"/>
    <w:rsid w:val="00CF4E85"/>
    <w:rsid w:val="00CF4F8A"/>
    <w:rsid w:val="00CF4F95"/>
    <w:rsid w:val="00CF4FFD"/>
    <w:rsid w:val="00CF500D"/>
    <w:rsid w:val="00CF5012"/>
    <w:rsid w:val="00CF5044"/>
    <w:rsid w:val="00CF505B"/>
    <w:rsid w:val="00CF5155"/>
    <w:rsid w:val="00CF515C"/>
    <w:rsid w:val="00CF515D"/>
    <w:rsid w:val="00CF51DD"/>
    <w:rsid w:val="00CF51DE"/>
    <w:rsid w:val="00CF529E"/>
    <w:rsid w:val="00CF534A"/>
    <w:rsid w:val="00CF5361"/>
    <w:rsid w:val="00CF539B"/>
    <w:rsid w:val="00CF539D"/>
    <w:rsid w:val="00CF53F8"/>
    <w:rsid w:val="00CF548A"/>
    <w:rsid w:val="00CF54AB"/>
    <w:rsid w:val="00CF54BF"/>
    <w:rsid w:val="00CF54C0"/>
    <w:rsid w:val="00CF553D"/>
    <w:rsid w:val="00CF5567"/>
    <w:rsid w:val="00CF5568"/>
    <w:rsid w:val="00CF5569"/>
    <w:rsid w:val="00CF562E"/>
    <w:rsid w:val="00CF5657"/>
    <w:rsid w:val="00CF565E"/>
    <w:rsid w:val="00CF56D1"/>
    <w:rsid w:val="00CF56D9"/>
    <w:rsid w:val="00CF56EB"/>
    <w:rsid w:val="00CF5734"/>
    <w:rsid w:val="00CF574E"/>
    <w:rsid w:val="00CF576C"/>
    <w:rsid w:val="00CF5806"/>
    <w:rsid w:val="00CF5809"/>
    <w:rsid w:val="00CF5859"/>
    <w:rsid w:val="00CF5887"/>
    <w:rsid w:val="00CF58AB"/>
    <w:rsid w:val="00CF58EB"/>
    <w:rsid w:val="00CF5997"/>
    <w:rsid w:val="00CF59C6"/>
    <w:rsid w:val="00CF59DE"/>
    <w:rsid w:val="00CF5A53"/>
    <w:rsid w:val="00CF5AF8"/>
    <w:rsid w:val="00CF5AFC"/>
    <w:rsid w:val="00CF5B03"/>
    <w:rsid w:val="00CF5B52"/>
    <w:rsid w:val="00CF5BB2"/>
    <w:rsid w:val="00CF5BE3"/>
    <w:rsid w:val="00CF5C30"/>
    <w:rsid w:val="00CF5C61"/>
    <w:rsid w:val="00CF5C65"/>
    <w:rsid w:val="00CF5C69"/>
    <w:rsid w:val="00CF5CB1"/>
    <w:rsid w:val="00CF5CD0"/>
    <w:rsid w:val="00CF5CD5"/>
    <w:rsid w:val="00CF5CEF"/>
    <w:rsid w:val="00CF5D4D"/>
    <w:rsid w:val="00CF5D73"/>
    <w:rsid w:val="00CF5D76"/>
    <w:rsid w:val="00CF5DAB"/>
    <w:rsid w:val="00CF5DBB"/>
    <w:rsid w:val="00CF5DED"/>
    <w:rsid w:val="00CF5E65"/>
    <w:rsid w:val="00CF5E80"/>
    <w:rsid w:val="00CF5EC2"/>
    <w:rsid w:val="00CF5ECC"/>
    <w:rsid w:val="00CF5EE7"/>
    <w:rsid w:val="00CF5F04"/>
    <w:rsid w:val="00CF5F5C"/>
    <w:rsid w:val="00CF5FDF"/>
    <w:rsid w:val="00CF5FF9"/>
    <w:rsid w:val="00CF5FFE"/>
    <w:rsid w:val="00CF6008"/>
    <w:rsid w:val="00CF6017"/>
    <w:rsid w:val="00CF6088"/>
    <w:rsid w:val="00CF60C9"/>
    <w:rsid w:val="00CF60FE"/>
    <w:rsid w:val="00CF6187"/>
    <w:rsid w:val="00CF61CA"/>
    <w:rsid w:val="00CF620F"/>
    <w:rsid w:val="00CF6256"/>
    <w:rsid w:val="00CF625B"/>
    <w:rsid w:val="00CF62F2"/>
    <w:rsid w:val="00CF6306"/>
    <w:rsid w:val="00CF6384"/>
    <w:rsid w:val="00CF6421"/>
    <w:rsid w:val="00CF6480"/>
    <w:rsid w:val="00CF6489"/>
    <w:rsid w:val="00CF6509"/>
    <w:rsid w:val="00CF65F1"/>
    <w:rsid w:val="00CF6628"/>
    <w:rsid w:val="00CF6638"/>
    <w:rsid w:val="00CF663A"/>
    <w:rsid w:val="00CF665D"/>
    <w:rsid w:val="00CF6694"/>
    <w:rsid w:val="00CF66EF"/>
    <w:rsid w:val="00CF67AE"/>
    <w:rsid w:val="00CF67E9"/>
    <w:rsid w:val="00CF6997"/>
    <w:rsid w:val="00CF699A"/>
    <w:rsid w:val="00CF69B5"/>
    <w:rsid w:val="00CF69D7"/>
    <w:rsid w:val="00CF6A0E"/>
    <w:rsid w:val="00CF6A70"/>
    <w:rsid w:val="00CF6B40"/>
    <w:rsid w:val="00CF6B59"/>
    <w:rsid w:val="00CF6BA1"/>
    <w:rsid w:val="00CF6BC2"/>
    <w:rsid w:val="00CF6C2A"/>
    <w:rsid w:val="00CF6C87"/>
    <w:rsid w:val="00CF6C96"/>
    <w:rsid w:val="00CF6C9B"/>
    <w:rsid w:val="00CF6CA2"/>
    <w:rsid w:val="00CF6CA4"/>
    <w:rsid w:val="00CF6D5D"/>
    <w:rsid w:val="00CF6D72"/>
    <w:rsid w:val="00CF6DBC"/>
    <w:rsid w:val="00CF6DEC"/>
    <w:rsid w:val="00CF6DED"/>
    <w:rsid w:val="00CF6E08"/>
    <w:rsid w:val="00CF6E29"/>
    <w:rsid w:val="00CF6E32"/>
    <w:rsid w:val="00CF6E46"/>
    <w:rsid w:val="00CF6E77"/>
    <w:rsid w:val="00CF6EA8"/>
    <w:rsid w:val="00CF6EF2"/>
    <w:rsid w:val="00CF6EFE"/>
    <w:rsid w:val="00CF6F25"/>
    <w:rsid w:val="00CF6F33"/>
    <w:rsid w:val="00CF6F82"/>
    <w:rsid w:val="00CF6F83"/>
    <w:rsid w:val="00CF6F87"/>
    <w:rsid w:val="00CF6FA2"/>
    <w:rsid w:val="00CF6FB1"/>
    <w:rsid w:val="00CF7050"/>
    <w:rsid w:val="00CF70D4"/>
    <w:rsid w:val="00CF70FB"/>
    <w:rsid w:val="00CF710E"/>
    <w:rsid w:val="00CF7137"/>
    <w:rsid w:val="00CF713C"/>
    <w:rsid w:val="00CF718D"/>
    <w:rsid w:val="00CF7196"/>
    <w:rsid w:val="00CF71DB"/>
    <w:rsid w:val="00CF7224"/>
    <w:rsid w:val="00CF7246"/>
    <w:rsid w:val="00CF7250"/>
    <w:rsid w:val="00CF7262"/>
    <w:rsid w:val="00CF72A9"/>
    <w:rsid w:val="00CF72BE"/>
    <w:rsid w:val="00CF72D3"/>
    <w:rsid w:val="00CF72D5"/>
    <w:rsid w:val="00CF72E2"/>
    <w:rsid w:val="00CF72FE"/>
    <w:rsid w:val="00CF732E"/>
    <w:rsid w:val="00CF7355"/>
    <w:rsid w:val="00CF73F7"/>
    <w:rsid w:val="00CF742C"/>
    <w:rsid w:val="00CF743F"/>
    <w:rsid w:val="00CF74D9"/>
    <w:rsid w:val="00CF74F4"/>
    <w:rsid w:val="00CF7555"/>
    <w:rsid w:val="00CF7591"/>
    <w:rsid w:val="00CF75BB"/>
    <w:rsid w:val="00CF75FD"/>
    <w:rsid w:val="00CF7638"/>
    <w:rsid w:val="00CF7660"/>
    <w:rsid w:val="00CF7666"/>
    <w:rsid w:val="00CF76B9"/>
    <w:rsid w:val="00CF774E"/>
    <w:rsid w:val="00CF78E4"/>
    <w:rsid w:val="00CF7982"/>
    <w:rsid w:val="00CF7993"/>
    <w:rsid w:val="00CF79AB"/>
    <w:rsid w:val="00CF7A11"/>
    <w:rsid w:val="00CF7A1E"/>
    <w:rsid w:val="00CF7A49"/>
    <w:rsid w:val="00CF7A68"/>
    <w:rsid w:val="00CF7AF6"/>
    <w:rsid w:val="00CF7AFA"/>
    <w:rsid w:val="00CF7B1D"/>
    <w:rsid w:val="00CF7B5C"/>
    <w:rsid w:val="00CF7B64"/>
    <w:rsid w:val="00CF7B94"/>
    <w:rsid w:val="00CF7BD4"/>
    <w:rsid w:val="00CF7BE0"/>
    <w:rsid w:val="00CF7C25"/>
    <w:rsid w:val="00CF7C55"/>
    <w:rsid w:val="00CF7CA7"/>
    <w:rsid w:val="00CF7CE2"/>
    <w:rsid w:val="00CF7D16"/>
    <w:rsid w:val="00CF7D35"/>
    <w:rsid w:val="00CF7D46"/>
    <w:rsid w:val="00CF7D7D"/>
    <w:rsid w:val="00CF7DFD"/>
    <w:rsid w:val="00CF7E06"/>
    <w:rsid w:val="00CF7E39"/>
    <w:rsid w:val="00CF7E88"/>
    <w:rsid w:val="00CF7EBD"/>
    <w:rsid w:val="00CF7ED8"/>
    <w:rsid w:val="00CF7F36"/>
    <w:rsid w:val="00CF7FDA"/>
    <w:rsid w:val="00CF7FFE"/>
    <w:rsid w:val="00CF9C0A"/>
    <w:rsid w:val="00D00003"/>
    <w:rsid w:val="00D00032"/>
    <w:rsid w:val="00D0003E"/>
    <w:rsid w:val="00D00050"/>
    <w:rsid w:val="00D0005D"/>
    <w:rsid w:val="00D000FC"/>
    <w:rsid w:val="00D00110"/>
    <w:rsid w:val="00D0011C"/>
    <w:rsid w:val="00D00142"/>
    <w:rsid w:val="00D00178"/>
    <w:rsid w:val="00D0017D"/>
    <w:rsid w:val="00D001E8"/>
    <w:rsid w:val="00D0024E"/>
    <w:rsid w:val="00D0026B"/>
    <w:rsid w:val="00D002CD"/>
    <w:rsid w:val="00D002ED"/>
    <w:rsid w:val="00D0033C"/>
    <w:rsid w:val="00D0033D"/>
    <w:rsid w:val="00D00353"/>
    <w:rsid w:val="00D003E3"/>
    <w:rsid w:val="00D003F1"/>
    <w:rsid w:val="00D003F4"/>
    <w:rsid w:val="00D0040D"/>
    <w:rsid w:val="00D00469"/>
    <w:rsid w:val="00D00470"/>
    <w:rsid w:val="00D00491"/>
    <w:rsid w:val="00D00592"/>
    <w:rsid w:val="00D005C2"/>
    <w:rsid w:val="00D005EC"/>
    <w:rsid w:val="00D005F3"/>
    <w:rsid w:val="00D0063F"/>
    <w:rsid w:val="00D00647"/>
    <w:rsid w:val="00D00698"/>
    <w:rsid w:val="00D006F8"/>
    <w:rsid w:val="00D00728"/>
    <w:rsid w:val="00D00774"/>
    <w:rsid w:val="00D007A5"/>
    <w:rsid w:val="00D007B8"/>
    <w:rsid w:val="00D007DE"/>
    <w:rsid w:val="00D009CF"/>
    <w:rsid w:val="00D00A53"/>
    <w:rsid w:val="00D00AF4"/>
    <w:rsid w:val="00D00B8D"/>
    <w:rsid w:val="00D00C0C"/>
    <w:rsid w:val="00D00C1D"/>
    <w:rsid w:val="00D00C47"/>
    <w:rsid w:val="00D00C60"/>
    <w:rsid w:val="00D00CAA"/>
    <w:rsid w:val="00D00CE4"/>
    <w:rsid w:val="00D00D09"/>
    <w:rsid w:val="00D00D39"/>
    <w:rsid w:val="00D00D41"/>
    <w:rsid w:val="00D00E2C"/>
    <w:rsid w:val="00D00E4A"/>
    <w:rsid w:val="00D00E51"/>
    <w:rsid w:val="00D00E57"/>
    <w:rsid w:val="00D00EA4"/>
    <w:rsid w:val="00D00F1F"/>
    <w:rsid w:val="00D00F3B"/>
    <w:rsid w:val="00D00F5F"/>
    <w:rsid w:val="00D00FCD"/>
    <w:rsid w:val="00D01068"/>
    <w:rsid w:val="00D010BF"/>
    <w:rsid w:val="00D010E8"/>
    <w:rsid w:val="00D0112B"/>
    <w:rsid w:val="00D0112C"/>
    <w:rsid w:val="00D01144"/>
    <w:rsid w:val="00D01184"/>
    <w:rsid w:val="00D011CE"/>
    <w:rsid w:val="00D011F5"/>
    <w:rsid w:val="00D0126E"/>
    <w:rsid w:val="00D012DC"/>
    <w:rsid w:val="00D012EB"/>
    <w:rsid w:val="00D01300"/>
    <w:rsid w:val="00D0136D"/>
    <w:rsid w:val="00D013E3"/>
    <w:rsid w:val="00D014C5"/>
    <w:rsid w:val="00D01507"/>
    <w:rsid w:val="00D01577"/>
    <w:rsid w:val="00D015C1"/>
    <w:rsid w:val="00D01653"/>
    <w:rsid w:val="00D01678"/>
    <w:rsid w:val="00D01682"/>
    <w:rsid w:val="00D016CB"/>
    <w:rsid w:val="00D016D9"/>
    <w:rsid w:val="00D01711"/>
    <w:rsid w:val="00D01760"/>
    <w:rsid w:val="00D017BA"/>
    <w:rsid w:val="00D017F6"/>
    <w:rsid w:val="00D01811"/>
    <w:rsid w:val="00D018ED"/>
    <w:rsid w:val="00D01901"/>
    <w:rsid w:val="00D01922"/>
    <w:rsid w:val="00D0194E"/>
    <w:rsid w:val="00D01976"/>
    <w:rsid w:val="00D019F6"/>
    <w:rsid w:val="00D01A42"/>
    <w:rsid w:val="00D01A60"/>
    <w:rsid w:val="00D01B16"/>
    <w:rsid w:val="00D01B1D"/>
    <w:rsid w:val="00D01BEB"/>
    <w:rsid w:val="00D01C0A"/>
    <w:rsid w:val="00D01C4C"/>
    <w:rsid w:val="00D01C64"/>
    <w:rsid w:val="00D01C77"/>
    <w:rsid w:val="00D01CAC"/>
    <w:rsid w:val="00D01CB6"/>
    <w:rsid w:val="00D01CF4"/>
    <w:rsid w:val="00D01D8E"/>
    <w:rsid w:val="00D01DAF"/>
    <w:rsid w:val="00D01DBB"/>
    <w:rsid w:val="00D01DEA"/>
    <w:rsid w:val="00D01DF5"/>
    <w:rsid w:val="00D01DFA"/>
    <w:rsid w:val="00D01F28"/>
    <w:rsid w:val="00D01F39"/>
    <w:rsid w:val="00D01F4B"/>
    <w:rsid w:val="00D01F67"/>
    <w:rsid w:val="00D01F76"/>
    <w:rsid w:val="00D01FBE"/>
    <w:rsid w:val="00D0209E"/>
    <w:rsid w:val="00D020C3"/>
    <w:rsid w:val="00D0212D"/>
    <w:rsid w:val="00D021B9"/>
    <w:rsid w:val="00D0220F"/>
    <w:rsid w:val="00D0221E"/>
    <w:rsid w:val="00D02222"/>
    <w:rsid w:val="00D0227B"/>
    <w:rsid w:val="00D02346"/>
    <w:rsid w:val="00D02397"/>
    <w:rsid w:val="00D023A6"/>
    <w:rsid w:val="00D023ED"/>
    <w:rsid w:val="00D023FA"/>
    <w:rsid w:val="00D02415"/>
    <w:rsid w:val="00D024AA"/>
    <w:rsid w:val="00D024AE"/>
    <w:rsid w:val="00D024D8"/>
    <w:rsid w:val="00D024F4"/>
    <w:rsid w:val="00D0258B"/>
    <w:rsid w:val="00D025F8"/>
    <w:rsid w:val="00D0260B"/>
    <w:rsid w:val="00D02638"/>
    <w:rsid w:val="00D02649"/>
    <w:rsid w:val="00D0264B"/>
    <w:rsid w:val="00D0265F"/>
    <w:rsid w:val="00D026EB"/>
    <w:rsid w:val="00D02700"/>
    <w:rsid w:val="00D02742"/>
    <w:rsid w:val="00D02747"/>
    <w:rsid w:val="00D02761"/>
    <w:rsid w:val="00D027EC"/>
    <w:rsid w:val="00D02837"/>
    <w:rsid w:val="00D02869"/>
    <w:rsid w:val="00D0289E"/>
    <w:rsid w:val="00D028C4"/>
    <w:rsid w:val="00D028CB"/>
    <w:rsid w:val="00D02903"/>
    <w:rsid w:val="00D02927"/>
    <w:rsid w:val="00D0294A"/>
    <w:rsid w:val="00D02966"/>
    <w:rsid w:val="00D02967"/>
    <w:rsid w:val="00D0298C"/>
    <w:rsid w:val="00D029BE"/>
    <w:rsid w:val="00D029D3"/>
    <w:rsid w:val="00D02A2A"/>
    <w:rsid w:val="00D02A38"/>
    <w:rsid w:val="00D02A71"/>
    <w:rsid w:val="00D02A9A"/>
    <w:rsid w:val="00D02AA0"/>
    <w:rsid w:val="00D02AC5"/>
    <w:rsid w:val="00D02B17"/>
    <w:rsid w:val="00D02B66"/>
    <w:rsid w:val="00D02C11"/>
    <w:rsid w:val="00D02C1F"/>
    <w:rsid w:val="00D02C3D"/>
    <w:rsid w:val="00D02C93"/>
    <w:rsid w:val="00D02CC9"/>
    <w:rsid w:val="00D02D32"/>
    <w:rsid w:val="00D02D3E"/>
    <w:rsid w:val="00D02D77"/>
    <w:rsid w:val="00D02DD3"/>
    <w:rsid w:val="00D02DE3"/>
    <w:rsid w:val="00D02E5E"/>
    <w:rsid w:val="00D02E68"/>
    <w:rsid w:val="00D02E94"/>
    <w:rsid w:val="00D02E9C"/>
    <w:rsid w:val="00D02EA7"/>
    <w:rsid w:val="00D02F1D"/>
    <w:rsid w:val="00D02F38"/>
    <w:rsid w:val="00D02F67"/>
    <w:rsid w:val="00D02FEF"/>
    <w:rsid w:val="00D030DF"/>
    <w:rsid w:val="00D030E5"/>
    <w:rsid w:val="00D0328C"/>
    <w:rsid w:val="00D0329F"/>
    <w:rsid w:val="00D032D3"/>
    <w:rsid w:val="00D032FA"/>
    <w:rsid w:val="00D03328"/>
    <w:rsid w:val="00D03339"/>
    <w:rsid w:val="00D03359"/>
    <w:rsid w:val="00D0346C"/>
    <w:rsid w:val="00D034B9"/>
    <w:rsid w:val="00D03534"/>
    <w:rsid w:val="00D03558"/>
    <w:rsid w:val="00D0359F"/>
    <w:rsid w:val="00D035B1"/>
    <w:rsid w:val="00D0366C"/>
    <w:rsid w:val="00D0366E"/>
    <w:rsid w:val="00D0367B"/>
    <w:rsid w:val="00D03685"/>
    <w:rsid w:val="00D03733"/>
    <w:rsid w:val="00D03745"/>
    <w:rsid w:val="00D03762"/>
    <w:rsid w:val="00D0379D"/>
    <w:rsid w:val="00D037A6"/>
    <w:rsid w:val="00D037CF"/>
    <w:rsid w:val="00D0385A"/>
    <w:rsid w:val="00D03872"/>
    <w:rsid w:val="00D03880"/>
    <w:rsid w:val="00D03901"/>
    <w:rsid w:val="00D0397E"/>
    <w:rsid w:val="00D03990"/>
    <w:rsid w:val="00D0399E"/>
    <w:rsid w:val="00D039AA"/>
    <w:rsid w:val="00D039BB"/>
    <w:rsid w:val="00D039E1"/>
    <w:rsid w:val="00D03A29"/>
    <w:rsid w:val="00D03A62"/>
    <w:rsid w:val="00D03A9F"/>
    <w:rsid w:val="00D03AF0"/>
    <w:rsid w:val="00D03B54"/>
    <w:rsid w:val="00D03B66"/>
    <w:rsid w:val="00D03B8C"/>
    <w:rsid w:val="00D03B9C"/>
    <w:rsid w:val="00D03BEC"/>
    <w:rsid w:val="00D03C0A"/>
    <w:rsid w:val="00D03D3D"/>
    <w:rsid w:val="00D03D51"/>
    <w:rsid w:val="00D03D61"/>
    <w:rsid w:val="00D03D73"/>
    <w:rsid w:val="00D03D96"/>
    <w:rsid w:val="00D03D9A"/>
    <w:rsid w:val="00D03DEC"/>
    <w:rsid w:val="00D03E3A"/>
    <w:rsid w:val="00D03E97"/>
    <w:rsid w:val="00D03EB0"/>
    <w:rsid w:val="00D03F7E"/>
    <w:rsid w:val="00D03FA0"/>
    <w:rsid w:val="00D03FB7"/>
    <w:rsid w:val="00D03FD2"/>
    <w:rsid w:val="00D0400B"/>
    <w:rsid w:val="00D04069"/>
    <w:rsid w:val="00D04085"/>
    <w:rsid w:val="00D040AD"/>
    <w:rsid w:val="00D040B4"/>
    <w:rsid w:val="00D040B7"/>
    <w:rsid w:val="00D040E6"/>
    <w:rsid w:val="00D040EF"/>
    <w:rsid w:val="00D040FA"/>
    <w:rsid w:val="00D04150"/>
    <w:rsid w:val="00D041E2"/>
    <w:rsid w:val="00D0422A"/>
    <w:rsid w:val="00D0423F"/>
    <w:rsid w:val="00D04277"/>
    <w:rsid w:val="00D0428F"/>
    <w:rsid w:val="00D04298"/>
    <w:rsid w:val="00D04331"/>
    <w:rsid w:val="00D043CF"/>
    <w:rsid w:val="00D04416"/>
    <w:rsid w:val="00D04433"/>
    <w:rsid w:val="00D0443D"/>
    <w:rsid w:val="00D04449"/>
    <w:rsid w:val="00D04478"/>
    <w:rsid w:val="00D0447C"/>
    <w:rsid w:val="00D044B2"/>
    <w:rsid w:val="00D044C0"/>
    <w:rsid w:val="00D044D0"/>
    <w:rsid w:val="00D04511"/>
    <w:rsid w:val="00D04617"/>
    <w:rsid w:val="00D0461B"/>
    <w:rsid w:val="00D0468A"/>
    <w:rsid w:val="00D046A5"/>
    <w:rsid w:val="00D046D0"/>
    <w:rsid w:val="00D046E2"/>
    <w:rsid w:val="00D0470B"/>
    <w:rsid w:val="00D04747"/>
    <w:rsid w:val="00D0479C"/>
    <w:rsid w:val="00D0479D"/>
    <w:rsid w:val="00D047A1"/>
    <w:rsid w:val="00D047A3"/>
    <w:rsid w:val="00D047B1"/>
    <w:rsid w:val="00D047E5"/>
    <w:rsid w:val="00D04828"/>
    <w:rsid w:val="00D0482B"/>
    <w:rsid w:val="00D0483F"/>
    <w:rsid w:val="00D048A7"/>
    <w:rsid w:val="00D048BA"/>
    <w:rsid w:val="00D04951"/>
    <w:rsid w:val="00D04975"/>
    <w:rsid w:val="00D04995"/>
    <w:rsid w:val="00D049A3"/>
    <w:rsid w:val="00D049A5"/>
    <w:rsid w:val="00D049C0"/>
    <w:rsid w:val="00D049D3"/>
    <w:rsid w:val="00D049EF"/>
    <w:rsid w:val="00D04A11"/>
    <w:rsid w:val="00D04A24"/>
    <w:rsid w:val="00D04A46"/>
    <w:rsid w:val="00D04A69"/>
    <w:rsid w:val="00D04AA0"/>
    <w:rsid w:val="00D04AA8"/>
    <w:rsid w:val="00D04AB0"/>
    <w:rsid w:val="00D04AB6"/>
    <w:rsid w:val="00D04AC5"/>
    <w:rsid w:val="00D04AD9"/>
    <w:rsid w:val="00D04AF7"/>
    <w:rsid w:val="00D04B65"/>
    <w:rsid w:val="00D04BAD"/>
    <w:rsid w:val="00D04BD4"/>
    <w:rsid w:val="00D04BF6"/>
    <w:rsid w:val="00D04C15"/>
    <w:rsid w:val="00D04C9F"/>
    <w:rsid w:val="00D04CB0"/>
    <w:rsid w:val="00D04CDF"/>
    <w:rsid w:val="00D04D15"/>
    <w:rsid w:val="00D04D63"/>
    <w:rsid w:val="00D04DD4"/>
    <w:rsid w:val="00D04E07"/>
    <w:rsid w:val="00D04E25"/>
    <w:rsid w:val="00D04EA6"/>
    <w:rsid w:val="00D04EDB"/>
    <w:rsid w:val="00D04F9F"/>
    <w:rsid w:val="00D0503E"/>
    <w:rsid w:val="00D0508C"/>
    <w:rsid w:val="00D050B4"/>
    <w:rsid w:val="00D0516C"/>
    <w:rsid w:val="00D0518A"/>
    <w:rsid w:val="00D05221"/>
    <w:rsid w:val="00D05239"/>
    <w:rsid w:val="00D05243"/>
    <w:rsid w:val="00D05292"/>
    <w:rsid w:val="00D05299"/>
    <w:rsid w:val="00D0531A"/>
    <w:rsid w:val="00D0534D"/>
    <w:rsid w:val="00D05391"/>
    <w:rsid w:val="00D053BF"/>
    <w:rsid w:val="00D053F3"/>
    <w:rsid w:val="00D05497"/>
    <w:rsid w:val="00D054F3"/>
    <w:rsid w:val="00D05520"/>
    <w:rsid w:val="00D05525"/>
    <w:rsid w:val="00D05543"/>
    <w:rsid w:val="00D05549"/>
    <w:rsid w:val="00D0554D"/>
    <w:rsid w:val="00D0558F"/>
    <w:rsid w:val="00D05617"/>
    <w:rsid w:val="00D0562A"/>
    <w:rsid w:val="00D05669"/>
    <w:rsid w:val="00D05695"/>
    <w:rsid w:val="00D056E7"/>
    <w:rsid w:val="00D05746"/>
    <w:rsid w:val="00D057DB"/>
    <w:rsid w:val="00D05818"/>
    <w:rsid w:val="00D05820"/>
    <w:rsid w:val="00D0585C"/>
    <w:rsid w:val="00D05865"/>
    <w:rsid w:val="00D05936"/>
    <w:rsid w:val="00D0599A"/>
    <w:rsid w:val="00D059A8"/>
    <w:rsid w:val="00D05A95"/>
    <w:rsid w:val="00D05ACA"/>
    <w:rsid w:val="00D05AFA"/>
    <w:rsid w:val="00D05BEA"/>
    <w:rsid w:val="00D05C19"/>
    <w:rsid w:val="00D05C1C"/>
    <w:rsid w:val="00D05C37"/>
    <w:rsid w:val="00D05CA7"/>
    <w:rsid w:val="00D05CF3"/>
    <w:rsid w:val="00D05D01"/>
    <w:rsid w:val="00D05D39"/>
    <w:rsid w:val="00D05D50"/>
    <w:rsid w:val="00D05D52"/>
    <w:rsid w:val="00D05E29"/>
    <w:rsid w:val="00D05E2B"/>
    <w:rsid w:val="00D05E48"/>
    <w:rsid w:val="00D05E6E"/>
    <w:rsid w:val="00D05E80"/>
    <w:rsid w:val="00D05E83"/>
    <w:rsid w:val="00D05EB4"/>
    <w:rsid w:val="00D05EEB"/>
    <w:rsid w:val="00D05F17"/>
    <w:rsid w:val="00D05F3F"/>
    <w:rsid w:val="00D0608F"/>
    <w:rsid w:val="00D06126"/>
    <w:rsid w:val="00D06207"/>
    <w:rsid w:val="00D06227"/>
    <w:rsid w:val="00D06252"/>
    <w:rsid w:val="00D06360"/>
    <w:rsid w:val="00D06403"/>
    <w:rsid w:val="00D06491"/>
    <w:rsid w:val="00D06493"/>
    <w:rsid w:val="00D064A9"/>
    <w:rsid w:val="00D06573"/>
    <w:rsid w:val="00D065A1"/>
    <w:rsid w:val="00D065B0"/>
    <w:rsid w:val="00D065D7"/>
    <w:rsid w:val="00D0665E"/>
    <w:rsid w:val="00D066CB"/>
    <w:rsid w:val="00D06710"/>
    <w:rsid w:val="00D0674D"/>
    <w:rsid w:val="00D06784"/>
    <w:rsid w:val="00D0678D"/>
    <w:rsid w:val="00D06817"/>
    <w:rsid w:val="00D0682F"/>
    <w:rsid w:val="00D06834"/>
    <w:rsid w:val="00D0683B"/>
    <w:rsid w:val="00D06859"/>
    <w:rsid w:val="00D0685F"/>
    <w:rsid w:val="00D06861"/>
    <w:rsid w:val="00D068A8"/>
    <w:rsid w:val="00D06917"/>
    <w:rsid w:val="00D06925"/>
    <w:rsid w:val="00D06964"/>
    <w:rsid w:val="00D069B2"/>
    <w:rsid w:val="00D06A09"/>
    <w:rsid w:val="00D06A3B"/>
    <w:rsid w:val="00D06AB2"/>
    <w:rsid w:val="00D06B23"/>
    <w:rsid w:val="00D06B3C"/>
    <w:rsid w:val="00D06B49"/>
    <w:rsid w:val="00D06B6B"/>
    <w:rsid w:val="00D06BC3"/>
    <w:rsid w:val="00D06CB4"/>
    <w:rsid w:val="00D06CC6"/>
    <w:rsid w:val="00D06D50"/>
    <w:rsid w:val="00D06E2E"/>
    <w:rsid w:val="00D06E65"/>
    <w:rsid w:val="00D06ED3"/>
    <w:rsid w:val="00D06F3C"/>
    <w:rsid w:val="00D06FDF"/>
    <w:rsid w:val="00D07036"/>
    <w:rsid w:val="00D07052"/>
    <w:rsid w:val="00D07061"/>
    <w:rsid w:val="00D0707A"/>
    <w:rsid w:val="00D07137"/>
    <w:rsid w:val="00D07158"/>
    <w:rsid w:val="00D0716D"/>
    <w:rsid w:val="00D071C1"/>
    <w:rsid w:val="00D0722F"/>
    <w:rsid w:val="00D07238"/>
    <w:rsid w:val="00D072D7"/>
    <w:rsid w:val="00D0733C"/>
    <w:rsid w:val="00D07378"/>
    <w:rsid w:val="00D07458"/>
    <w:rsid w:val="00D074AF"/>
    <w:rsid w:val="00D074B5"/>
    <w:rsid w:val="00D0754A"/>
    <w:rsid w:val="00D0768D"/>
    <w:rsid w:val="00D0771E"/>
    <w:rsid w:val="00D0772A"/>
    <w:rsid w:val="00D0774E"/>
    <w:rsid w:val="00D07755"/>
    <w:rsid w:val="00D077AD"/>
    <w:rsid w:val="00D077E3"/>
    <w:rsid w:val="00D07855"/>
    <w:rsid w:val="00D07859"/>
    <w:rsid w:val="00D07864"/>
    <w:rsid w:val="00D0788F"/>
    <w:rsid w:val="00D07892"/>
    <w:rsid w:val="00D078BF"/>
    <w:rsid w:val="00D078E1"/>
    <w:rsid w:val="00D078EB"/>
    <w:rsid w:val="00D07925"/>
    <w:rsid w:val="00D07931"/>
    <w:rsid w:val="00D07945"/>
    <w:rsid w:val="00D0795E"/>
    <w:rsid w:val="00D07964"/>
    <w:rsid w:val="00D0797E"/>
    <w:rsid w:val="00D07990"/>
    <w:rsid w:val="00D07A28"/>
    <w:rsid w:val="00D07A80"/>
    <w:rsid w:val="00D07A82"/>
    <w:rsid w:val="00D07B3C"/>
    <w:rsid w:val="00D07B4A"/>
    <w:rsid w:val="00D07BFE"/>
    <w:rsid w:val="00D07CA9"/>
    <w:rsid w:val="00D07CC9"/>
    <w:rsid w:val="00D07CE1"/>
    <w:rsid w:val="00D07CFD"/>
    <w:rsid w:val="00D07D66"/>
    <w:rsid w:val="00D07D81"/>
    <w:rsid w:val="00D07DB8"/>
    <w:rsid w:val="00D07DE4"/>
    <w:rsid w:val="00D07E4D"/>
    <w:rsid w:val="00D07E6C"/>
    <w:rsid w:val="00D07E9E"/>
    <w:rsid w:val="00D07EB5"/>
    <w:rsid w:val="00D07EE4"/>
    <w:rsid w:val="00D07F56"/>
    <w:rsid w:val="00D07F75"/>
    <w:rsid w:val="00D07F87"/>
    <w:rsid w:val="00D07FEE"/>
    <w:rsid w:val="00D10000"/>
    <w:rsid w:val="00D10016"/>
    <w:rsid w:val="00D10021"/>
    <w:rsid w:val="00D10022"/>
    <w:rsid w:val="00D10030"/>
    <w:rsid w:val="00D1005F"/>
    <w:rsid w:val="00D10082"/>
    <w:rsid w:val="00D100BB"/>
    <w:rsid w:val="00D100F5"/>
    <w:rsid w:val="00D10108"/>
    <w:rsid w:val="00D10169"/>
    <w:rsid w:val="00D10184"/>
    <w:rsid w:val="00D101D0"/>
    <w:rsid w:val="00D101E2"/>
    <w:rsid w:val="00D101F4"/>
    <w:rsid w:val="00D10259"/>
    <w:rsid w:val="00D10273"/>
    <w:rsid w:val="00D102A0"/>
    <w:rsid w:val="00D10324"/>
    <w:rsid w:val="00D1032C"/>
    <w:rsid w:val="00D10347"/>
    <w:rsid w:val="00D1034C"/>
    <w:rsid w:val="00D103AE"/>
    <w:rsid w:val="00D10493"/>
    <w:rsid w:val="00D10497"/>
    <w:rsid w:val="00D104A5"/>
    <w:rsid w:val="00D104A7"/>
    <w:rsid w:val="00D104C1"/>
    <w:rsid w:val="00D104DA"/>
    <w:rsid w:val="00D10529"/>
    <w:rsid w:val="00D1054C"/>
    <w:rsid w:val="00D105B1"/>
    <w:rsid w:val="00D105EB"/>
    <w:rsid w:val="00D1063F"/>
    <w:rsid w:val="00D10687"/>
    <w:rsid w:val="00D106AC"/>
    <w:rsid w:val="00D106B0"/>
    <w:rsid w:val="00D10724"/>
    <w:rsid w:val="00D1072B"/>
    <w:rsid w:val="00D10735"/>
    <w:rsid w:val="00D10773"/>
    <w:rsid w:val="00D107AE"/>
    <w:rsid w:val="00D10820"/>
    <w:rsid w:val="00D10842"/>
    <w:rsid w:val="00D1089A"/>
    <w:rsid w:val="00D108F2"/>
    <w:rsid w:val="00D109BB"/>
    <w:rsid w:val="00D109F1"/>
    <w:rsid w:val="00D10A0C"/>
    <w:rsid w:val="00D10A18"/>
    <w:rsid w:val="00D10A1E"/>
    <w:rsid w:val="00D10A3B"/>
    <w:rsid w:val="00D10A3C"/>
    <w:rsid w:val="00D10AA1"/>
    <w:rsid w:val="00D10AC3"/>
    <w:rsid w:val="00D10AE5"/>
    <w:rsid w:val="00D10B1F"/>
    <w:rsid w:val="00D10B4A"/>
    <w:rsid w:val="00D10B89"/>
    <w:rsid w:val="00D10CCE"/>
    <w:rsid w:val="00D10CF8"/>
    <w:rsid w:val="00D10D3B"/>
    <w:rsid w:val="00D10DE7"/>
    <w:rsid w:val="00D10E31"/>
    <w:rsid w:val="00D10E3B"/>
    <w:rsid w:val="00D10EB4"/>
    <w:rsid w:val="00D10F60"/>
    <w:rsid w:val="00D10FA1"/>
    <w:rsid w:val="00D10FAF"/>
    <w:rsid w:val="00D10FC6"/>
    <w:rsid w:val="00D10FCB"/>
    <w:rsid w:val="00D11026"/>
    <w:rsid w:val="00D11037"/>
    <w:rsid w:val="00D1106B"/>
    <w:rsid w:val="00D110AD"/>
    <w:rsid w:val="00D110EF"/>
    <w:rsid w:val="00D1117C"/>
    <w:rsid w:val="00D111B4"/>
    <w:rsid w:val="00D111B5"/>
    <w:rsid w:val="00D111EE"/>
    <w:rsid w:val="00D111EF"/>
    <w:rsid w:val="00D111FB"/>
    <w:rsid w:val="00D11210"/>
    <w:rsid w:val="00D1125A"/>
    <w:rsid w:val="00D1128D"/>
    <w:rsid w:val="00D112DC"/>
    <w:rsid w:val="00D11351"/>
    <w:rsid w:val="00D1136C"/>
    <w:rsid w:val="00D113F8"/>
    <w:rsid w:val="00D11440"/>
    <w:rsid w:val="00D1145A"/>
    <w:rsid w:val="00D11467"/>
    <w:rsid w:val="00D11476"/>
    <w:rsid w:val="00D11477"/>
    <w:rsid w:val="00D114B4"/>
    <w:rsid w:val="00D11599"/>
    <w:rsid w:val="00D11678"/>
    <w:rsid w:val="00D116FB"/>
    <w:rsid w:val="00D117DE"/>
    <w:rsid w:val="00D117E7"/>
    <w:rsid w:val="00D118B3"/>
    <w:rsid w:val="00D118D0"/>
    <w:rsid w:val="00D118EC"/>
    <w:rsid w:val="00D1193B"/>
    <w:rsid w:val="00D11962"/>
    <w:rsid w:val="00D119BD"/>
    <w:rsid w:val="00D119C3"/>
    <w:rsid w:val="00D119E0"/>
    <w:rsid w:val="00D11A18"/>
    <w:rsid w:val="00D11A1B"/>
    <w:rsid w:val="00D11A60"/>
    <w:rsid w:val="00D11AFB"/>
    <w:rsid w:val="00D11B55"/>
    <w:rsid w:val="00D11BE4"/>
    <w:rsid w:val="00D11CEE"/>
    <w:rsid w:val="00D11D76"/>
    <w:rsid w:val="00D11D7A"/>
    <w:rsid w:val="00D11DB4"/>
    <w:rsid w:val="00D11E73"/>
    <w:rsid w:val="00D11E78"/>
    <w:rsid w:val="00D11E7E"/>
    <w:rsid w:val="00D11EB4"/>
    <w:rsid w:val="00D11F02"/>
    <w:rsid w:val="00D11F04"/>
    <w:rsid w:val="00D11F63"/>
    <w:rsid w:val="00D11F87"/>
    <w:rsid w:val="00D11F92"/>
    <w:rsid w:val="00D11FD9"/>
    <w:rsid w:val="00D11FEB"/>
    <w:rsid w:val="00D11FEF"/>
    <w:rsid w:val="00D120A6"/>
    <w:rsid w:val="00D120FF"/>
    <w:rsid w:val="00D12146"/>
    <w:rsid w:val="00D1214F"/>
    <w:rsid w:val="00D12153"/>
    <w:rsid w:val="00D12171"/>
    <w:rsid w:val="00D12172"/>
    <w:rsid w:val="00D121B6"/>
    <w:rsid w:val="00D12296"/>
    <w:rsid w:val="00D122BB"/>
    <w:rsid w:val="00D123CF"/>
    <w:rsid w:val="00D1241B"/>
    <w:rsid w:val="00D1243F"/>
    <w:rsid w:val="00D1251A"/>
    <w:rsid w:val="00D12533"/>
    <w:rsid w:val="00D12575"/>
    <w:rsid w:val="00D12576"/>
    <w:rsid w:val="00D125AD"/>
    <w:rsid w:val="00D125F8"/>
    <w:rsid w:val="00D12613"/>
    <w:rsid w:val="00D12614"/>
    <w:rsid w:val="00D1265D"/>
    <w:rsid w:val="00D1270C"/>
    <w:rsid w:val="00D12713"/>
    <w:rsid w:val="00D12718"/>
    <w:rsid w:val="00D12723"/>
    <w:rsid w:val="00D127C3"/>
    <w:rsid w:val="00D127C7"/>
    <w:rsid w:val="00D127EE"/>
    <w:rsid w:val="00D12852"/>
    <w:rsid w:val="00D1286A"/>
    <w:rsid w:val="00D12896"/>
    <w:rsid w:val="00D128FD"/>
    <w:rsid w:val="00D1292D"/>
    <w:rsid w:val="00D1294B"/>
    <w:rsid w:val="00D129BE"/>
    <w:rsid w:val="00D12A04"/>
    <w:rsid w:val="00D12A0E"/>
    <w:rsid w:val="00D12A1D"/>
    <w:rsid w:val="00D12AD3"/>
    <w:rsid w:val="00D12B45"/>
    <w:rsid w:val="00D12BD8"/>
    <w:rsid w:val="00D12BED"/>
    <w:rsid w:val="00D12C0B"/>
    <w:rsid w:val="00D12CBE"/>
    <w:rsid w:val="00D12D0A"/>
    <w:rsid w:val="00D12D18"/>
    <w:rsid w:val="00D12D6B"/>
    <w:rsid w:val="00D12D7B"/>
    <w:rsid w:val="00D12D7E"/>
    <w:rsid w:val="00D12DA2"/>
    <w:rsid w:val="00D12E44"/>
    <w:rsid w:val="00D12EBB"/>
    <w:rsid w:val="00D12EBE"/>
    <w:rsid w:val="00D12EE9"/>
    <w:rsid w:val="00D12FA4"/>
    <w:rsid w:val="00D13055"/>
    <w:rsid w:val="00D1305F"/>
    <w:rsid w:val="00D1309C"/>
    <w:rsid w:val="00D13163"/>
    <w:rsid w:val="00D131E3"/>
    <w:rsid w:val="00D13203"/>
    <w:rsid w:val="00D1320D"/>
    <w:rsid w:val="00D13255"/>
    <w:rsid w:val="00D132B0"/>
    <w:rsid w:val="00D13342"/>
    <w:rsid w:val="00D133DA"/>
    <w:rsid w:val="00D1340C"/>
    <w:rsid w:val="00D1340D"/>
    <w:rsid w:val="00D13423"/>
    <w:rsid w:val="00D13591"/>
    <w:rsid w:val="00D135A7"/>
    <w:rsid w:val="00D135C2"/>
    <w:rsid w:val="00D135C6"/>
    <w:rsid w:val="00D13617"/>
    <w:rsid w:val="00D1363A"/>
    <w:rsid w:val="00D1375C"/>
    <w:rsid w:val="00D13768"/>
    <w:rsid w:val="00D13795"/>
    <w:rsid w:val="00D1386D"/>
    <w:rsid w:val="00D138BF"/>
    <w:rsid w:val="00D138FE"/>
    <w:rsid w:val="00D13970"/>
    <w:rsid w:val="00D139BA"/>
    <w:rsid w:val="00D13A77"/>
    <w:rsid w:val="00D13ACD"/>
    <w:rsid w:val="00D13AD4"/>
    <w:rsid w:val="00D13B39"/>
    <w:rsid w:val="00D13B4C"/>
    <w:rsid w:val="00D13BB7"/>
    <w:rsid w:val="00D13BBF"/>
    <w:rsid w:val="00D13BDB"/>
    <w:rsid w:val="00D13BE7"/>
    <w:rsid w:val="00D13C1D"/>
    <w:rsid w:val="00D13CBB"/>
    <w:rsid w:val="00D13CC7"/>
    <w:rsid w:val="00D13D7C"/>
    <w:rsid w:val="00D13F1E"/>
    <w:rsid w:val="00D13F2B"/>
    <w:rsid w:val="00D13F74"/>
    <w:rsid w:val="00D13FA4"/>
    <w:rsid w:val="00D14072"/>
    <w:rsid w:val="00D140BC"/>
    <w:rsid w:val="00D140F5"/>
    <w:rsid w:val="00D1411B"/>
    <w:rsid w:val="00D14156"/>
    <w:rsid w:val="00D141A0"/>
    <w:rsid w:val="00D141A9"/>
    <w:rsid w:val="00D141AF"/>
    <w:rsid w:val="00D14219"/>
    <w:rsid w:val="00D14258"/>
    <w:rsid w:val="00D1425D"/>
    <w:rsid w:val="00D142C4"/>
    <w:rsid w:val="00D14317"/>
    <w:rsid w:val="00D14348"/>
    <w:rsid w:val="00D143A4"/>
    <w:rsid w:val="00D143A5"/>
    <w:rsid w:val="00D143E3"/>
    <w:rsid w:val="00D14413"/>
    <w:rsid w:val="00D144A0"/>
    <w:rsid w:val="00D144A8"/>
    <w:rsid w:val="00D144AD"/>
    <w:rsid w:val="00D144AF"/>
    <w:rsid w:val="00D1450C"/>
    <w:rsid w:val="00D1450F"/>
    <w:rsid w:val="00D1454A"/>
    <w:rsid w:val="00D145D8"/>
    <w:rsid w:val="00D1465E"/>
    <w:rsid w:val="00D146C4"/>
    <w:rsid w:val="00D146D1"/>
    <w:rsid w:val="00D146E4"/>
    <w:rsid w:val="00D146F5"/>
    <w:rsid w:val="00D1470A"/>
    <w:rsid w:val="00D1471C"/>
    <w:rsid w:val="00D147F6"/>
    <w:rsid w:val="00D147FF"/>
    <w:rsid w:val="00D14829"/>
    <w:rsid w:val="00D14831"/>
    <w:rsid w:val="00D14844"/>
    <w:rsid w:val="00D14903"/>
    <w:rsid w:val="00D14911"/>
    <w:rsid w:val="00D1491D"/>
    <w:rsid w:val="00D1493A"/>
    <w:rsid w:val="00D14976"/>
    <w:rsid w:val="00D1499E"/>
    <w:rsid w:val="00D14A55"/>
    <w:rsid w:val="00D14ACE"/>
    <w:rsid w:val="00D14ADE"/>
    <w:rsid w:val="00D14B31"/>
    <w:rsid w:val="00D14BBA"/>
    <w:rsid w:val="00D14BD6"/>
    <w:rsid w:val="00D14C32"/>
    <w:rsid w:val="00D14C45"/>
    <w:rsid w:val="00D14C70"/>
    <w:rsid w:val="00D14D02"/>
    <w:rsid w:val="00D14D27"/>
    <w:rsid w:val="00D14D54"/>
    <w:rsid w:val="00D14D58"/>
    <w:rsid w:val="00D14D61"/>
    <w:rsid w:val="00D14D65"/>
    <w:rsid w:val="00D14E0A"/>
    <w:rsid w:val="00D14E75"/>
    <w:rsid w:val="00D14E76"/>
    <w:rsid w:val="00D14EB3"/>
    <w:rsid w:val="00D14EFB"/>
    <w:rsid w:val="00D14F5A"/>
    <w:rsid w:val="00D14F8C"/>
    <w:rsid w:val="00D14FBF"/>
    <w:rsid w:val="00D15010"/>
    <w:rsid w:val="00D15022"/>
    <w:rsid w:val="00D15035"/>
    <w:rsid w:val="00D1509A"/>
    <w:rsid w:val="00D150CC"/>
    <w:rsid w:val="00D150ED"/>
    <w:rsid w:val="00D15114"/>
    <w:rsid w:val="00D1511A"/>
    <w:rsid w:val="00D15161"/>
    <w:rsid w:val="00D151CA"/>
    <w:rsid w:val="00D15262"/>
    <w:rsid w:val="00D15279"/>
    <w:rsid w:val="00D15288"/>
    <w:rsid w:val="00D152DA"/>
    <w:rsid w:val="00D152FC"/>
    <w:rsid w:val="00D1536E"/>
    <w:rsid w:val="00D15388"/>
    <w:rsid w:val="00D1539F"/>
    <w:rsid w:val="00D153C6"/>
    <w:rsid w:val="00D153CC"/>
    <w:rsid w:val="00D15408"/>
    <w:rsid w:val="00D15412"/>
    <w:rsid w:val="00D15418"/>
    <w:rsid w:val="00D154D3"/>
    <w:rsid w:val="00D154DE"/>
    <w:rsid w:val="00D1552D"/>
    <w:rsid w:val="00D15557"/>
    <w:rsid w:val="00D155D4"/>
    <w:rsid w:val="00D156B5"/>
    <w:rsid w:val="00D156F2"/>
    <w:rsid w:val="00D15735"/>
    <w:rsid w:val="00D1574B"/>
    <w:rsid w:val="00D15804"/>
    <w:rsid w:val="00D1580E"/>
    <w:rsid w:val="00D15880"/>
    <w:rsid w:val="00D158A1"/>
    <w:rsid w:val="00D158A7"/>
    <w:rsid w:val="00D158BD"/>
    <w:rsid w:val="00D1591C"/>
    <w:rsid w:val="00D15935"/>
    <w:rsid w:val="00D1596D"/>
    <w:rsid w:val="00D1598A"/>
    <w:rsid w:val="00D159D1"/>
    <w:rsid w:val="00D15A12"/>
    <w:rsid w:val="00D15A3A"/>
    <w:rsid w:val="00D15A75"/>
    <w:rsid w:val="00D15B2B"/>
    <w:rsid w:val="00D15B40"/>
    <w:rsid w:val="00D15B4A"/>
    <w:rsid w:val="00D15B92"/>
    <w:rsid w:val="00D15BE3"/>
    <w:rsid w:val="00D15BFC"/>
    <w:rsid w:val="00D15C39"/>
    <w:rsid w:val="00D15C61"/>
    <w:rsid w:val="00D15C84"/>
    <w:rsid w:val="00D15D5E"/>
    <w:rsid w:val="00D15D67"/>
    <w:rsid w:val="00D15D9B"/>
    <w:rsid w:val="00D15E1C"/>
    <w:rsid w:val="00D15E1D"/>
    <w:rsid w:val="00D15E40"/>
    <w:rsid w:val="00D15E5E"/>
    <w:rsid w:val="00D15E9F"/>
    <w:rsid w:val="00D15EB7"/>
    <w:rsid w:val="00D15EB9"/>
    <w:rsid w:val="00D15ED6"/>
    <w:rsid w:val="00D15EEB"/>
    <w:rsid w:val="00D15F12"/>
    <w:rsid w:val="00D15F1D"/>
    <w:rsid w:val="00D15F4A"/>
    <w:rsid w:val="00D15F83"/>
    <w:rsid w:val="00D16024"/>
    <w:rsid w:val="00D1602F"/>
    <w:rsid w:val="00D16044"/>
    <w:rsid w:val="00D160CC"/>
    <w:rsid w:val="00D160D5"/>
    <w:rsid w:val="00D16186"/>
    <w:rsid w:val="00D16281"/>
    <w:rsid w:val="00D162E4"/>
    <w:rsid w:val="00D162EF"/>
    <w:rsid w:val="00D16311"/>
    <w:rsid w:val="00D16312"/>
    <w:rsid w:val="00D1631B"/>
    <w:rsid w:val="00D1633B"/>
    <w:rsid w:val="00D163DE"/>
    <w:rsid w:val="00D163EE"/>
    <w:rsid w:val="00D163FD"/>
    <w:rsid w:val="00D16413"/>
    <w:rsid w:val="00D164C4"/>
    <w:rsid w:val="00D164C7"/>
    <w:rsid w:val="00D164CF"/>
    <w:rsid w:val="00D164F1"/>
    <w:rsid w:val="00D16537"/>
    <w:rsid w:val="00D1657E"/>
    <w:rsid w:val="00D165FC"/>
    <w:rsid w:val="00D16609"/>
    <w:rsid w:val="00D16690"/>
    <w:rsid w:val="00D166B5"/>
    <w:rsid w:val="00D1672B"/>
    <w:rsid w:val="00D16794"/>
    <w:rsid w:val="00D16798"/>
    <w:rsid w:val="00D167BC"/>
    <w:rsid w:val="00D167DC"/>
    <w:rsid w:val="00D167FF"/>
    <w:rsid w:val="00D1682D"/>
    <w:rsid w:val="00D16893"/>
    <w:rsid w:val="00D16919"/>
    <w:rsid w:val="00D16928"/>
    <w:rsid w:val="00D16946"/>
    <w:rsid w:val="00D1695B"/>
    <w:rsid w:val="00D16961"/>
    <w:rsid w:val="00D169AE"/>
    <w:rsid w:val="00D16A90"/>
    <w:rsid w:val="00D16A97"/>
    <w:rsid w:val="00D16B58"/>
    <w:rsid w:val="00D16BAB"/>
    <w:rsid w:val="00D16BEB"/>
    <w:rsid w:val="00D16CD6"/>
    <w:rsid w:val="00D16D08"/>
    <w:rsid w:val="00D16E08"/>
    <w:rsid w:val="00D16E56"/>
    <w:rsid w:val="00D16E91"/>
    <w:rsid w:val="00D16F1B"/>
    <w:rsid w:val="00D16F72"/>
    <w:rsid w:val="00D16FBC"/>
    <w:rsid w:val="00D16FC8"/>
    <w:rsid w:val="00D17028"/>
    <w:rsid w:val="00D17044"/>
    <w:rsid w:val="00D17079"/>
    <w:rsid w:val="00D170B9"/>
    <w:rsid w:val="00D170C0"/>
    <w:rsid w:val="00D170CC"/>
    <w:rsid w:val="00D170F9"/>
    <w:rsid w:val="00D17235"/>
    <w:rsid w:val="00D17293"/>
    <w:rsid w:val="00D1729F"/>
    <w:rsid w:val="00D172C7"/>
    <w:rsid w:val="00D1732B"/>
    <w:rsid w:val="00D1738F"/>
    <w:rsid w:val="00D173B2"/>
    <w:rsid w:val="00D174AA"/>
    <w:rsid w:val="00D175AA"/>
    <w:rsid w:val="00D17645"/>
    <w:rsid w:val="00D176F5"/>
    <w:rsid w:val="00D17746"/>
    <w:rsid w:val="00D1775E"/>
    <w:rsid w:val="00D1777D"/>
    <w:rsid w:val="00D177A6"/>
    <w:rsid w:val="00D177C7"/>
    <w:rsid w:val="00D17824"/>
    <w:rsid w:val="00D17844"/>
    <w:rsid w:val="00D1784E"/>
    <w:rsid w:val="00D17890"/>
    <w:rsid w:val="00D17903"/>
    <w:rsid w:val="00D17960"/>
    <w:rsid w:val="00D1796F"/>
    <w:rsid w:val="00D17995"/>
    <w:rsid w:val="00D179CD"/>
    <w:rsid w:val="00D179CE"/>
    <w:rsid w:val="00D179D2"/>
    <w:rsid w:val="00D179E0"/>
    <w:rsid w:val="00D179EA"/>
    <w:rsid w:val="00D17A18"/>
    <w:rsid w:val="00D17A1C"/>
    <w:rsid w:val="00D17A20"/>
    <w:rsid w:val="00D17A2E"/>
    <w:rsid w:val="00D17A38"/>
    <w:rsid w:val="00D17AEE"/>
    <w:rsid w:val="00D17B59"/>
    <w:rsid w:val="00D17B5E"/>
    <w:rsid w:val="00D17B68"/>
    <w:rsid w:val="00D17BB0"/>
    <w:rsid w:val="00D17BDB"/>
    <w:rsid w:val="00D17C05"/>
    <w:rsid w:val="00D17C42"/>
    <w:rsid w:val="00D17CA9"/>
    <w:rsid w:val="00D17CBE"/>
    <w:rsid w:val="00D17D0E"/>
    <w:rsid w:val="00D17D13"/>
    <w:rsid w:val="00D17D47"/>
    <w:rsid w:val="00D17D71"/>
    <w:rsid w:val="00D17DB8"/>
    <w:rsid w:val="00D17E27"/>
    <w:rsid w:val="00D17E85"/>
    <w:rsid w:val="00D17EA3"/>
    <w:rsid w:val="00D17EAF"/>
    <w:rsid w:val="00D17EBD"/>
    <w:rsid w:val="00D17F37"/>
    <w:rsid w:val="00D17F9A"/>
    <w:rsid w:val="00D2007C"/>
    <w:rsid w:val="00D200BF"/>
    <w:rsid w:val="00D200E0"/>
    <w:rsid w:val="00D200EA"/>
    <w:rsid w:val="00D20119"/>
    <w:rsid w:val="00D201FA"/>
    <w:rsid w:val="00D2020C"/>
    <w:rsid w:val="00D20294"/>
    <w:rsid w:val="00D202A4"/>
    <w:rsid w:val="00D202CF"/>
    <w:rsid w:val="00D20318"/>
    <w:rsid w:val="00D20358"/>
    <w:rsid w:val="00D203A8"/>
    <w:rsid w:val="00D203C1"/>
    <w:rsid w:val="00D203F7"/>
    <w:rsid w:val="00D20403"/>
    <w:rsid w:val="00D20435"/>
    <w:rsid w:val="00D20463"/>
    <w:rsid w:val="00D204B3"/>
    <w:rsid w:val="00D204E6"/>
    <w:rsid w:val="00D204F0"/>
    <w:rsid w:val="00D205DD"/>
    <w:rsid w:val="00D205EF"/>
    <w:rsid w:val="00D20658"/>
    <w:rsid w:val="00D20669"/>
    <w:rsid w:val="00D206B1"/>
    <w:rsid w:val="00D20710"/>
    <w:rsid w:val="00D2072D"/>
    <w:rsid w:val="00D20767"/>
    <w:rsid w:val="00D207C7"/>
    <w:rsid w:val="00D20822"/>
    <w:rsid w:val="00D20832"/>
    <w:rsid w:val="00D2099C"/>
    <w:rsid w:val="00D2099F"/>
    <w:rsid w:val="00D209B2"/>
    <w:rsid w:val="00D209D7"/>
    <w:rsid w:val="00D20A08"/>
    <w:rsid w:val="00D20A77"/>
    <w:rsid w:val="00D20A94"/>
    <w:rsid w:val="00D20B05"/>
    <w:rsid w:val="00D20B45"/>
    <w:rsid w:val="00D20B61"/>
    <w:rsid w:val="00D20B6D"/>
    <w:rsid w:val="00D20B7E"/>
    <w:rsid w:val="00D20B8A"/>
    <w:rsid w:val="00D20BEB"/>
    <w:rsid w:val="00D20BFF"/>
    <w:rsid w:val="00D20CFC"/>
    <w:rsid w:val="00D20D18"/>
    <w:rsid w:val="00D20DD3"/>
    <w:rsid w:val="00D20DDF"/>
    <w:rsid w:val="00D20DE1"/>
    <w:rsid w:val="00D20E5D"/>
    <w:rsid w:val="00D20F12"/>
    <w:rsid w:val="00D20F31"/>
    <w:rsid w:val="00D20F83"/>
    <w:rsid w:val="00D21020"/>
    <w:rsid w:val="00D210A8"/>
    <w:rsid w:val="00D21101"/>
    <w:rsid w:val="00D21108"/>
    <w:rsid w:val="00D2110C"/>
    <w:rsid w:val="00D2112E"/>
    <w:rsid w:val="00D21135"/>
    <w:rsid w:val="00D21153"/>
    <w:rsid w:val="00D2116B"/>
    <w:rsid w:val="00D2119E"/>
    <w:rsid w:val="00D211C0"/>
    <w:rsid w:val="00D211E3"/>
    <w:rsid w:val="00D211F3"/>
    <w:rsid w:val="00D21201"/>
    <w:rsid w:val="00D21222"/>
    <w:rsid w:val="00D21224"/>
    <w:rsid w:val="00D21237"/>
    <w:rsid w:val="00D212E2"/>
    <w:rsid w:val="00D213F6"/>
    <w:rsid w:val="00D2145D"/>
    <w:rsid w:val="00D214E4"/>
    <w:rsid w:val="00D2153B"/>
    <w:rsid w:val="00D2153C"/>
    <w:rsid w:val="00D21603"/>
    <w:rsid w:val="00D21643"/>
    <w:rsid w:val="00D21670"/>
    <w:rsid w:val="00D2175D"/>
    <w:rsid w:val="00D2177E"/>
    <w:rsid w:val="00D217E5"/>
    <w:rsid w:val="00D21837"/>
    <w:rsid w:val="00D21856"/>
    <w:rsid w:val="00D2187E"/>
    <w:rsid w:val="00D2189E"/>
    <w:rsid w:val="00D218A0"/>
    <w:rsid w:val="00D218BC"/>
    <w:rsid w:val="00D218C1"/>
    <w:rsid w:val="00D218F7"/>
    <w:rsid w:val="00D21961"/>
    <w:rsid w:val="00D219C5"/>
    <w:rsid w:val="00D219FC"/>
    <w:rsid w:val="00D21A34"/>
    <w:rsid w:val="00D21A3C"/>
    <w:rsid w:val="00D21A67"/>
    <w:rsid w:val="00D21AA5"/>
    <w:rsid w:val="00D21B50"/>
    <w:rsid w:val="00D21B71"/>
    <w:rsid w:val="00D21B79"/>
    <w:rsid w:val="00D21B7C"/>
    <w:rsid w:val="00D21BC5"/>
    <w:rsid w:val="00D21BCE"/>
    <w:rsid w:val="00D21BF6"/>
    <w:rsid w:val="00D21C09"/>
    <w:rsid w:val="00D21C1B"/>
    <w:rsid w:val="00D21C8B"/>
    <w:rsid w:val="00D21CB6"/>
    <w:rsid w:val="00D21CB8"/>
    <w:rsid w:val="00D21CBD"/>
    <w:rsid w:val="00D21DA9"/>
    <w:rsid w:val="00D21DBC"/>
    <w:rsid w:val="00D21DF8"/>
    <w:rsid w:val="00D21E4D"/>
    <w:rsid w:val="00D21E63"/>
    <w:rsid w:val="00D21EB3"/>
    <w:rsid w:val="00D21EC4"/>
    <w:rsid w:val="00D21EC7"/>
    <w:rsid w:val="00D21EDD"/>
    <w:rsid w:val="00D21F0D"/>
    <w:rsid w:val="00D22056"/>
    <w:rsid w:val="00D2205D"/>
    <w:rsid w:val="00D22084"/>
    <w:rsid w:val="00D220BF"/>
    <w:rsid w:val="00D220DE"/>
    <w:rsid w:val="00D2216A"/>
    <w:rsid w:val="00D22170"/>
    <w:rsid w:val="00D22182"/>
    <w:rsid w:val="00D221B8"/>
    <w:rsid w:val="00D221BE"/>
    <w:rsid w:val="00D221D2"/>
    <w:rsid w:val="00D22212"/>
    <w:rsid w:val="00D22240"/>
    <w:rsid w:val="00D2228D"/>
    <w:rsid w:val="00D2229A"/>
    <w:rsid w:val="00D222CB"/>
    <w:rsid w:val="00D222FC"/>
    <w:rsid w:val="00D22317"/>
    <w:rsid w:val="00D22319"/>
    <w:rsid w:val="00D22350"/>
    <w:rsid w:val="00D22362"/>
    <w:rsid w:val="00D22382"/>
    <w:rsid w:val="00D22388"/>
    <w:rsid w:val="00D223E3"/>
    <w:rsid w:val="00D223FF"/>
    <w:rsid w:val="00D22435"/>
    <w:rsid w:val="00D22467"/>
    <w:rsid w:val="00D2248D"/>
    <w:rsid w:val="00D224C2"/>
    <w:rsid w:val="00D224CA"/>
    <w:rsid w:val="00D22526"/>
    <w:rsid w:val="00D22528"/>
    <w:rsid w:val="00D2254C"/>
    <w:rsid w:val="00D225A7"/>
    <w:rsid w:val="00D225B7"/>
    <w:rsid w:val="00D22690"/>
    <w:rsid w:val="00D226A3"/>
    <w:rsid w:val="00D22808"/>
    <w:rsid w:val="00D2280C"/>
    <w:rsid w:val="00D22811"/>
    <w:rsid w:val="00D2283F"/>
    <w:rsid w:val="00D22841"/>
    <w:rsid w:val="00D228D1"/>
    <w:rsid w:val="00D228D2"/>
    <w:rsid w:val="00D2290C"/>
    <w:rsid w:val="00D229E2"/>
    <w:rsid w:val="00D22A76"/>
    <w:rsid w:val="00D22A8F"/>
    <w:rsid w:val="00D22AAE"/>
    <w:rsid w:val="00D22AEF"/>
    <w:rsid w:val="00D22B32"/>
    <w:rsid w:val="00D22B3D"/>
    <w:rsid w:val="00D22B51"/>
    <w:rsid w:val="00D22B62"/>
    <w:rsid w:val="00D22BA6"/>
    <w:rsid w:val="00D22BAE"/>
    <w:rsid w:val="00D22BB0"/>
    <w:rsid w:val="00D22C25"/>
    <w:rsid w:val="00D22C42"/>
    <w:rsid w:val="00D22C43"/>
    <w:rsid w:val="00D22CA1"/>
    <w:rsid w:val="00D22CAA"/>
    <w:rsid w:val="00D22CC2"/>
    <w:rsid w:val="00D22CF5"/>
    <w:rsid w:val="00D22D3D"/>
    <w:rsid w:val="00D22D5A"/>
    <w:rsid w:val="00D22D62"/>
    <w:rsid w:val="00D22D6F"/>
    <w:rsid w:val="00D22D8C"/>
    <w:rsid w:val="00D22E71"/>
    <w:rsid w:val="00D22F73"/>
    <w:rsid w:val="00D22F83"/>
    <w:rsid w:val="00D22FA6"/>
    <w:rsid w:val="00D23012"/>
    <w:rsid w:val="00D23028"/>
    <w:rsid w:val="00D23050"/>
    <w:rsid w:val="00D23095"/>
    <w:rsid w:val="00D23126"/>
    <w:rsid w:val="00D23166"/>
    <w:rsid w:val="00D231A7"/>
    <w:rsid w:val="00D231EE"/>
    <w:rsid w:val="00D231EF"/>
    <w:rsid w:val="00D23206"/>
    <w:rsid w:val="00D23258"/>
    <w:rsid w:val="00D23261"/>
    <w:rsid w:val="00D232A7"/>
    <w:rsid w:val="00D2333F"/>
    <w:rsid w:val="00D23377"/>
    <w:rsid w:val="00D23434"/>
    <w:rsid w:val="00D23487"/>
    <w:rsid w:val="00D2350B"/>
    <w:rsid w:val="00D23547"/>
    <w:rsid w:val="00D23572"/>
    <w:rsid w:val="00D2363B"/>
    <w:rsid w:val="00D23641"/>
    <w:rsid w:val="00D23688"/>
    <w:rsid w:val="00D23716"/>
    <w:rsid w:val="00D23723"/>
    <w:rsid w:val="00D23784"/>
    <w:rsid w:val="00D237C1"/>
    <w:rsid w:val="00D237E8"/>
    <w:rsid w:val="00D2380F"/>
    <w:rsid w:val="00D2381D"/>
    <w:rsid w:val="00D2382F"/>
    <w:rsid w:val="00D23850"/>
    <w:rsid w:val="00D23870"/>
    <w:rsid w:val="00D23880"/>
    <w:rsid w:val="00D23889"/>
    <w:rsid w:val="00D23897"/>
    <w:rsid w:val="00D238FC"/>
    <w:rsid w:val="00D23919"/>
    <w:rsid w:val="00D23A22"/>
    <w:rsid w:val="00D23A25"/>
    <w:rsid w:val="00D23A5B"/>
    <w:rsid w:val="00D23AF6"/>
    <w:rsid w:val="00D23D1E"/>
    <w:rsid w:val="00D23D2E"/>
    <w:rsid w:val="00D23D60"/>
    <w:rsid w:val="00D23D67"/>
    <w:rsid w:val="00D23E39"/>
    <w:rsid w:val="00D23EB3"/>
    <w:rsid w:val="00D23F17"/>
    <w:rsid w:val="00D23F49"/>
    <w:rsid w:val="00D23F7C"/>
    <w:rsid w:val="00D23FAA"/>
    <w:rsid w:val="00D23FD9"/>
    <w:rsid w:val="00D2404A"/>
    <w:rsid w:val="00D24063"/>
    <w:rsid w:val="00D24081"/>
    <w:rsid w:val="00D240A5"/>
    <w:rsid w:val="00D240FA"/>
    <w:rsid w:val="00D24188"/>
    <w:rsid w:val="00D241B7"/>
    <w:rsid w:val="00D241FA"/>
    <w:rsid w:val="00D24214"/>
    <w:rsid w:val="00D2422C"/>
    <w:rsid w:val="00D24242"/>
    <w:rsid w:val="00D2427B"/>
    <w:rsid w:val="00D242EC"/>
    <w:rsid w:val="00D243D3"/>
    <w:rsid w:val="00D24425"/>
    <w:rsid w:val="00D24456"/>
    <w:rsid w:val="00D245A5"/>
    <w:rsid w:val="00D2463C"/>
    <w:rsid w:val="00D24649"/>
    <w:rsid w:val="00D2465C"/>
    <w:rsid w:val="00D2469E"/>
    <w:rsid w:val="00D246DF"/>
    <w:rsid w:val="00D2471E"/>
    <w:rsid w:val="00D24726"/>
    <w:rsid w:val="00D2474F"/>
    <w:rsid w:val="00D247A5"/>
    <w:rsid w:val="00D24824"/>
    <w:rsid w:val="00D24867"/>
    <w:rsid w:val="00D24894"/>
    <w:rsid w:val="00D248AE"/>
    <w:rsid w:val="00D248B1"/>
    <w:rsid w:val="00D2490D"/>
    <w:rsid w:val="00D24912"/>
    <w:rsid w:val="00D2493B"/>
    <w:rsid w:val="00D24940"/>
    <w:rsid w:val="00D2494D"/>
    <w:rsid w:val="00D24989"/>
    <w:rsid w:val="00D249B7"/>
    <w:rsid w:val="00D249D2"/>
    <w:rsid w:val="00D249F6"/>
    <w:rsid w:val="00D24A23"/>
    <w:rsid w:val="00D24A38"/>
    <w:rsid w:val="00D24A44"/>
    <w:rsid w:val="00D24AD1"/>
    <w:rsid w:val="00D24B27"/>
    <w:rsid w:val="00D24B29"/>
    <w:rsid w:val="00D24B42"/>
    <w:rsid w:val="00D24BA2"/>
    <w:rsid w:val="00D24BE4"/>
    <w:rsid w:val="00D24C0E"/>
    <w:rsid w:val="00D24C6C"/>
    <w:rsid w:val="00D24C7D"/>
    <w:rsid w:val="00D24C89"/>
    <w:rsid w:val="00D24CA0"/>
    <w:rsid w:val="00D24D49"/>
    <w:rsid w:val="00D24D93"/>
    <w:rsid w:val="00D24DD1"/>
    <w:rsid w:val="00D24E5F"/>
    <w:rsid w:val="00D24EE0"/>
    <w:rsid w:val="00D24F65"/>
    <w:rsid w:val="00D24F75"/>
    <w:rsid w:val="00D24F98"/>
    <w:rsid w:val="00D24FB5"/>
    <w:rsid w:val="00D24FC3"/>
    <w:rsid w:val="00D24FDA"/>
    <w:rsid w:val="00D2500E"/>
    <w:rsid w:val="00D2503A"/>
    <w:rsid w:val="00D25057"/>
    <w:rsid w:val="00D2505B"/>
    <w:rsid w:val="00D250A0"/>
    <w:rsid w:val="00D250A6"/>
    <w:rsid w:val="00D250BE"/>
    <w:rsid w:val="00D250C8"/>
    <w:rsid w:val="00D25138"/>
    <w:rsid w:val="00D251CB"/>
    <w:rsid w:val="00D25287"/>
    <w:rsid w:val="00D25288"/>
    <w:rsid w:val="00D252B0"/>
    <w:rsid w:val="00D252B3"/>
    <w:rsid w:val="00D252CD"/>
    <w:rsid w:val="00D252E1"/>
    <w:rsid w:val="00D252F6"/>
    <w:rsid w:val="00D253A9"/>
    <w:rsid w:val="00D253D0"/>
    <w:rsid w:val="00D25425"/>
    <w:rsid w:val="00D2548B"/>
    <w:rsid w:val="00D254B5"/>
    <w:rsid w:val="00D254DA"/>
    <w:rsid w:val="00D254E3"/>
    <w:rsid w:val="00D25505"/>
    <w:rsid w:val="00D2558A"/>
    <w:rsid w:val="00D255B1"/>
    <w:rsid w:val="00D25602"/>
    <w:rsid w:val="00D2560B"/>
    <w:rsid w:val="00D25634"/>
    <w:rsid w:val="00D25646"/>
    <w:rsid w:val="00D2565F"/>
    <w:rsid w:val="00D25688"/>
    <w:rsid w:val="00D256E3"/>
    <w:rsid w:val="00D25720"/>
    <w:rsid w:val="00D25742"/>
    <w:rsid w:val="00D2578D"/>
    <w:rsid w:val="00D2579B"/>
    <w:rsid w:val="00D257B0"/>
    <w:rsid w:val="00D257B3"/>
    <w:rsid w:val="00D257ED"/>
    <w:rsid w:val="00D2584F"/>
    <w:rsid w:val="00D25885"/>
    <w:rsid w:val="00D258AC"/>
    <w:rsid w:val="00D25918"/>
    <w:rsid w:val="00D2591A"/>
    <w:rsid w:val="00D25934"/>
    <w:rsid w:val="00D25962"/>
    <w:rsid w:val="00D25973"/>
    <w:rsid w:val="00D259B8"/>
    <w:rsid w:val="00D259CF"/>
    <w:rsid w:val="00D259D5"/>
    <w:rsid w:val="00D25A3F"/>
    <w:rsid w:val="00D25A56"/>
    <w:rsid w:val="00D25A88"/>
    <w:rsid w:val="00D25B09"/>
    <w:rsid w:val="00D25B60"/>
    <w:rsid w:val="00D25B71"/>
    <w:rsid w:val="00D25B9A"/>
    <w:rsid w:val="00D25BC4"/>
    <w:rsid w:val="00D25BE1"/>
    <w:rsid w:val="00D25C0F"/>
    <w:rsid w:val="00D25C26"/>
    <w:rsid w:val="00D25CFF"/>
    <w:rsid w:val="00D25D14"/>
    <w:rsid w:val="00D25D34"/>
    <w:rsid w:val="00D25D64"/>
    <w:rsid w:val="00D25D95"/>
    <w:rsid w:val="00D25DAE"/>
    <w:rsid w:val="00D25DDC"/>
    <w:rsid w:val="00D25DE4"/>
    <w:rsid w:val="00D25E25"/>
    <w:rsid w:val="00D25E33"/>
    <w:rsid w:val="00D25E91"/>
    <w:rsid w:val="00D25EA8"/>
    <w:rsid w:val="00D25EC3"/>
    <w:rsid w:val="00D25ECD"/>
    <w:rsid w:val="00D25ED4"/>
    <w:rsid w:val="00D25EE5"/>
    <w:rsid w:val="00D25F19"/>
    <w:rsid w:val="00D25F5F"/>
    <w:rsid w:val="00D25FD9"/>
    <w:rsid w:val="00D26061"/>
    <w:rsid w:val="00D2607F"/>
    <w:rsid w:val="00D26083"/>
    <w:rsid w:val="00D260A6"/>
    <w:rsid w:val="00D260BA"/>
    <w:rsid w:val="00D2611E"/>
    <w:rsid w:val="00D2614F"/>
    <w:rsid w:val="00D26154"/>
    <w:rsid w:val="00D2617B"/>
    <w:rsid w:val="00D261E6"/>
    <w:rsid w:val="00D26226"/>
    <w:rsid w:val="00D26236"/>
    <w:rsid w:val="00D26261"/>
    <w:rsid w:val="00D26277"/>
    <w:rsid w:val="00D26285"/>
    <w:rsid w:val="00D26297"/>
    <w:rsid w:val="00D26324"/>
    <w:rsid w:val="00D2634D"/>
    <w:rsid w:val="00D263F5"/>
    <w:rsid w:val="00D2641A"/>
    <w:rsid w:val="00D26462"/>
    <w:rsid w:val="00D2648C"/>
    <w:rsid w:val="00D264C3"/>
    <w:rsid w:val="00D26524"/>
    <w:rsid w:val="00D26526"/>
    <w:rsid w:val="00D2659A"/>
    <w:rsid w:val="00D265A9"/>
    <w:rsid w:val="00D265C0"/>
    <w:rsid w:val="00D26681"/>
    <w:rsid w:val="00D266E0"/>
    <w:rsid w:val="00D266F6"/>
    <w:rsid w:val="00D26723"/>
    <w:rsid w:val="00D26736"/>
    <w:rsid w:val="00D26744"/>
    <w:rsid w:val="00D26761"/>
    <w:rsid w:val="00D2680D"/>
    <w:rsid w:val="00D26849"/>
    <w:rsid w:val="00D26863"/>
    <w:rsid w:val="00D268A0"/>
    <w:rsid w:val="00D2695E"/>
    <w:rsid w:val="00D26965"/>
    <w:rsid w:val="00D2698A"/>
    <w:rsid w:val="00D26998"/>
    <w:rsid w:val="00D269A1"/>
    <w:rsid w:val="00D269E3"/>
    <w:rsid w:val="00D26A07"/>
    <w:rsid w:val="00D26A17"/>
    <w:rsid w:val="00D26A5C"/>
    <w:rsid w:val="00D26A7E"/>
    <w:rsid w:val="00D26AB3"/>
    <w:rsid w:val="00D26B11"/>
    <w:rsid w:val="00D26B13"/>
    <w:rsid w:val="00D26B54"/>
    <w:rsid w:val="00D26BAF"/>
    <w:rsid w:val="00D26C96"/>
    <w:rsid w:val="00D26CF1"/>
    <w:rsid w:val="00D26D15"/>
    <w:rsid w:val="00D26D1B"/>
    <w:rsid w:val="00D26D7F"/>
    <w:rsid w:val="00D26DA6"/>
    <w:rsid w:val="00D26E6D"/>
    <w:rsid w:val="00D26E74"/>
    <w:rsid w:val="00D26EE9"/>
    <w:rsid w:val="00D26EFF"/>
    <w:rsid w:val="00D26F2F"/>
    <w:rsid w:val="00D26F49"/>
    <w:rsid w:val="00D26FB1"/>
    <w:rsid w:val="00D26FD9"/>
    <w:rsid w:val="00D2703F"/>
    <w:rsid w:val="00D27054"/>
    <w:rsid w:val="00D27082"/>
    <w:rsid w:val="00D27083"/>
    <w:rsid w:val="00D270B7"/>
    <w:rsid w:val="00D270C3"/>
    <w:rsid w:val="00D2712F"/>
    <w:rsid w:val="00D2719F"/>
    <w:rsid w:val="00D271B6"/>
    <w:rsid w:val="00D271CB"/>
    <w:rsid w:val="00D27202"/>
    <w:rsid w:val="00D27215"/>
    <w:rsid w:val="00D2728E"/>
    <w:rsid w:val="00D272CE"/>
    <w:rsid w:val="00D272E7"/>
    <w:rsid w:val="00D272EE"/>
    <w:rsid w:val="00D272F7"/>
    <w:rsid w:val="00D27303"/>
    <w:rsid w:val="00D273AE"/>
    <w:rsid w:val="00D273B4"/>
    <w:rsid w:val="00D273D2"/>
    <w:rsid w:val="00D273E7"/>
    <w:rsid w:val="00D2743A"/>
    <w:rsid w:val="00D2743B"/>
    <w:rsid w:val="00D27459"/>
    <w:rsid w:val="00D27461"/>
    <w:rsid w:val="00D274B1"/>
    <w:rsid w:val="00D274B7"/>
    <w:rsid w:val="00D274BB"/>
    <w:rsid w:val="00D2754D"/>
    <w:rsid w:val="00D27564"/>
    <w:rsid w:val="00D2756E"/>
    <w:rsid w:val="00D2757B"/>
    <w:rsid w:val="00D275BA"/>
    <w:rsid w:val="00D27629"/>
    <w:rsid w:val="00D27674"/>
    <w:rsid w:val="00D27693"/>
    <w:rsid w:val="00D276A6"/>
    <w:rsid w:val="00D276B0"/>
    <w:rsid w:val="00D276EF"/>
    <w:rsid w:val="00D27735"/>
    <w:rsid w:val="00D27786"/>
    <w:rsid w:val="00D277E6"/>
    <w:rsid w:val="00D277EE"/>
    <w:rsid w:val="00D2786F"/>
    <w:rsid w:val="00D2788B"/>
    <w:rsid w:val="00D27892"/>
    <w:rsid w:val="00D278A3"/>
    <w:rsid w:val="00D278A9"/>
    <w:rsid w:val="00D2792D"/>
    <w:rsid w:val="00D27950"/>
    <w:rsid w:val="00D27963"/>
    <w:rsid w:val="00D27984"/>
    <w:rsid w:val="00D279B7"/>
    <w:rsid w:val="00D279B9"/>
    <w:rsid w:val="00D279D5"/>
    <w:rsid w:val="00D279E8"/>
    <w:rsid w:val="00D27A98"/>
    <w:rsid w:val="00D27AAC"/>
    <w:rsid w:val="00D27ABB"/>
    <w:rsid w:val="00D27B01"/>
    <w:rsid w:val="00D27B8D"/>
    <w:rsid w:val="00D27BB6"/>
    <w:rsid w:val="00D27C30"/>
    <w:rsid w:val="00D27C32"/>
    <w:rsid w:val="00D27C62"/>
    <w:rsid w:val="00D27C83"/>
    <w:rsid w:val="00D27CCB"/>
    <w:rsid w:val="00D27CE6"/>
    <w:rsid w:val="00D27D19"/>
    <w:rsid w:val="00D27D26"/>
    <w:rsid w:val="00D27D65"/>
    <w:rsid w:val="00D27DB9"/>
    <w:rsid w:val="00D27E6D"/>
    <w:rsid w:val="00D27E95"/>
    <w:rsid w:val="00D27EB2"/>
    <w:rsid w:val="00D27EFD"/>
    <w:rsid w:val="00D27F25"/>
    <w:rsid w:val="00D27F7A"/>
    <w:rsid w:val="00D27F7D"/>
    <w:rsid w:val="00D300F4"/>
    <w:rsid w:val="00D30109"/>
    <w:rsid w:val="00D30121"/>
    <w:rsid w:val="00D30127"/>
    <w:rsid w:val="00D30147"/>
    <w:rsid w:val="00D30158"/>
    <w:rsid w:val="00D30171"/>
    <w:rsid w:val="00D30183"/>
    <w:rsid w:val="00D301B4"/>
    <w:rsid w:val="00D301E8"/>
    <w:rsid w:val="00D301F0"/>
    <w:rsid w:val="00D30233"/>
    <w:rsid w:val="00D30238"/>
    <w:rsid w:val="00D3023B"/>
    <w:rsid w:val="00D302A8"/>
    <w:rsid w:val="00D302D0"/>
    <w:rsid w:val="00D302D5"/>
    <w:rsid w:val="00D3030F"/>
    <w:rsid w:val="00D303D5"/>
    <w:rsid w:val="00D303DC"/>
    <w:rsid w:val="00D30403"/>
    <w:rsid w:val="00D30409"/>
    <w:rsid w:val="00D30436"/>
    <w:rsid w:val="00D30452"/>
    <w:rsid w:val="00D30495"/>
    <w:rsid w:val="00D304EC"/>
    <w:rsid w:val="00D3051B"/>
    <w:rsid w:val="00D305C7"/>
    <w:rsid w:val="00D305CA"/>
    <w:rsid w:val="00D305E7"/>
    <w:rsid w:val="00D3064C"/>
    <w:rsid w:val="00D3065F"/>
    <w:rsid w:val="00D3066F"/>
    <w:rsid w:val="00D306B4"/>
    <w:rsid w:val="00D306C1"/>
    <w:rsid w:val="00D306E6"/>
    <w:rsid w:val="00D30706"/>
    <w:rsid w:val="00D307B3"/>
    <w:rsid w:val="00D307FB"/>
    <w:rsid w:val="00D3081B"/>
    <w:rsid w:val="00D30872"/>
    <w:rsid w:val="00D3088E"/>
    <w:rsid w:val="00D308C3"/>
    <w:rsid w:val="00D308E8"/>
    <w:rsid w:val="00D3093E"/>
    <w:rsid w:val="00D3098D"/>
    <w:rsid w:val="00D309E6"/>
    <w:rsid w:val="00D30A18"/>
    <w:rsid w:val="00D30A25"/>
    <w:rsid w:val="00D30A53"/>
    <w:rsid w:val="00D30A55"/>
    <w:rsid w:val="00D30ACB"/>
    <w:rsid w:val="00D30AEC"/>
    <w:rsid w:val="00D30B05"/>
    <w:rsid w:val="00D30B3C"/>
    <w:rsid w:val="00D30BDF"/>
    <w:rsid w:val="00D30CC6"/>
    <w:rsid w:val="00D30CEF"/>
    <w:rsid w:val="00D30CF0"/>
    <w:rsid w:val="00D30D31"/>
    <w:rsid w:val="00D30D56"/>
    <w:rsid w:val="00D30D9B"/>
    <w:rsid w:val="00D30E24"/>
    <w:rsid w:val="00D30E55"/>
    <w:rsid w:val="00D30E96"/>
    <w:rsid w:val="00D30EE7"/>
    <w:rsid w:val="00D30F46"/>
    <w:rsid w:val="00D3100F"/>
    <w:rsid w:val="00D3102E"/>
    <w:rsid w:val="00D31035"/>
    <w:rsid w:val="00D3105D"/>
    <w:rsid w:val="00D310A5"/>
    <w:rsid w:val="00D31133"/>
    <w:rsid w:val="00D31161"/>
    <w:rsid w:val="00D31166"/>
    <w:rsid w:val="00D311F8"/>
    <w:rsid w:val="00D31230"/>
    <w:rsid w:val="00D3123E"/>
    <w:rsid w:val="00D31277"/>
    <w:rsid w:val="00D31284"/>
    <w:rsid w:val="00D312A6"/>
    <w:rsid w:val="00D312E6"/>
    <w:rsid w:val="00D3133C"/>
    <w:rsid w:val="00D31412"/>
    <w:rsid w:val="00D31451"/>
    <w:rsid w:val="00D314A4"/>
    <w:rsid w:val="00D31531"/>
    <w:rsid w:val="00D3153B"/>
    <w:rsid w:val="00D3159E"/>
    <w:rsid w:val="00D315B0"/>
    <w:rsid w:val="00D31643"/>
    <w:rsid w:val="00D31644"/>
    <w:rsid w:val="00D3165D"/>
    <w:rsid w:val="00D31695"/>
    <w:rsid w:val="00D31699"/>
    <w:rsid w:val="00D316D2"/>
    <w:rsid w:val="00D31743"/>
    <w:rsid w:val="00D31781"/>
    <w:rsid w:val="00D317AF"/>
    <w:rsid w:val="00D317E4"/>
    <w:rsid w:val="00D31855"/>
    <w:rsid w:val="00D31856"/>
    <w:rsid w:val="00D31871"/>
    <w:rsid w:val="00D318B7"/>
    <w:rsid w:val="00D318CA"/>
    <w:rsid w:val="00D318F4"/>
    <w:rsid w:val="00D3193B"/>
    <w:rsid w:val="00D31954"/>
    <w:rsid w:val="00D3197A"/>
    <w:rsid w:val="00D31982"/>
    <w:rsid w:val="00D31A27"/>
    <w:rsid w:val="00D31A5D"/>
    <w:rsid w:val="00D31A79"/>
    <w:rsid w:val="00D31A9E"/>
    <w:rsid w:val="00D31AD8"/>
    <w:rsid w:val="00D31AE7"/>
    <w:rsid w:val="00D31B1F"/>
    <w:rsid w:val="00D31B2C"/>
    <w:rsid w:val="00D31B80"/>
    <w:rsid w:val="00D31B81"/>
    <w:rsid w:val="00D31C6B"/>
    <w:rsid w:val="00D31C72"/>
    <w:rsid w:val="00D31C98"/>
    <w:rsid w:val="00D31CA4"/>
    <w:rsid w:val="00D31CAA"/>
    <w:rsid w:val="00D31D22"/>
    <w:rsid w:val="00D31D83"/>
    <w:rsid w:val="00D31D91"/>
    <w:rsid w:val="00D31D9E"/>
    <w:rsid w:val="00D31DD7"/>
    <w:rsid w:val="00D31DEE"/>
    <w:rsid w:val="00D31E1C"/>
    <w:rsid w:val="00D31E4B"/>
    <w:rsid w:val="00D31E8A"/>
    <w:rsid w:val="00D31E9D"/>
    <w:rsid w:val="00D31EC9"/>
    <w:rsid w:val="00D31EE4"/>
    <w:rsid w:val="00D31EF3"/>
    <w:rsid w:val="00D31EF8"/>
    <w:rsid w:val="00D31F84"/>
    <w:rsid w:val="00D31F9B"/>
    <w:rsid w:val="00D31FE0"/>
    <w:rsid w:val="00D32068"/>
    <w:rsid w:val="00D3207E"/>
    <w:rsid w:val="00D3208D"/>
    <w:rsid w:val="00D320E4"/>
    <w:rsid w:val="00D320FB"/>
    <w:rsid w:val="00D3212F"/>
    <w:rsid w:val="00D3216F"/>
    <w:rsid w:val="00D321A3"/>
    <w:rsid w:val="00D3223A"/>
    <w:rsid w:val="00D32247"/>
    <w:rsid w:val="00D32261"/>
    <w:rsid w:val="00D322CE"/>
    <w:rsid w:val="00D322DA"/>
    <w:rsid w:val="00D32351"/>
    <w:rsid w:val="00D323BA"/>
    <w:rsid w:val="00D323F8"/>
    <w:rsid w:val="00D3243A"/>
    <w:rsid w:val="00D32456"/>
    <w:rsid w:val="00D32480"/>
    <w:rsid w:val="00D324E2"/>
    <w:rsid w:val="00D3252C"/>
    <w:rsid w:val="00D3257F"/>
    <w:rsid w:val="00D32590"/>
    <w:rsid w:val="00D325A0"/>
    <w:rsid w:val="00D325AF"/>
    <w:rsid w:val="00D32612"/>
    <w:rsid w:val="00D32677"/>
    <w:rsid w:val="00D326D0"/>
    <w:rsid w:val="00D326D3"/>
    <w:rsid w:val="00D326E4"/>
    <w:rsid w:val="00D3271F"/>
    <w:rsid w:val="00D32723"/>
    <w:rsid w:val="00D32776"/>
    <w:rsid w:val="00D327A9"/>
    <w:rsid w:val="00D3284C"/>
    <w:rsid w:val="00D3285B"/>
    <w:rsid w:val="00D32897"/>
    <w:rsid w:val="00D3290C"/>
    <w:rsid w:val="00D3291A"/>
    <w:rsid w:val="00D32941"/>
    <w:rsid w:val="00D32945"/>
    <w:rsid w:val="00D32946"/>
    <w:rsid w:val="00D3295C"/>
    <w:rsid w:val="00D329E6"/>
    <w:rsid w:val="00D329FD"/>
    <w:rsid w:val="00D32A3F"/>
    <w:rsid w:val="00D32A70"/>
    <w:rsid w:val="00D32AB8"/>
    <w:rsid w:val="00D32B52"/>
    <w:rsid w:val="00D32B59"/>
    <w:rsid w:val="00D32B64"/>
    <w:rsid w:val="00D32BA4"/>
    <w:rsid w:val="00D32BC3"/>
    <w:rsid w:val="00D32BC8"/>
    <w:rsid w:val="00D32BFC"/>
    <w:rsid w:val="00D32C0F"/>
    <w:rsid w:val="00D32CE9"/>
    <w:rsid w:val="00D32CF9"/>
    <w:rsid w:val="00D32D7E"/>
    <w:rsid w:val="00D32DA7"/>
    <w:rsid w:val="00D32DD4"/>
    <w:rsid w:val="00D32E3B"/>
    <w:rsid w:val="00D32E43"/>
    <w:rsid w:val="00D32E4F"/>
    <w:rsid w:val="00D32E67"/>
    <w:rsid w:val="00D32EC7"/>
    <w:rsid w:val="00D32F14"/>
    <w:rsid w:val="00D32F43"/>
    <w:rsid w:val="00D32FA2"/>
    <w:rsid w:val="00D32FA4"/>
    <w:rsid w:val="00D3301D"/>
    <w:rsid w:val="00D33051"/>
    <w:rsid w:val="00D33053"/>
    <w:rsid w:val="00D3305F"/>
    <w:rsid w:val="00D330A1"/>
    <w:rsid w:val="00D330E1"/>
    <w:rsid w:val="00D330FF"/>
    <w:rsid w:val="00D3318A"/>
    <w:rsid w:val="00D33199"/>
    <w:rsid w:val="00D331DF"/>
    <w:rsid w:val="00D33264"/>
    <w:rsid w:val="00D3326F"/>
    <w:rsid w:val="00D33291"/>
    <w:rsid w:val="00D332F9"/>
    <w:rsid w:val="00D3332B"/>
    <w:rsid w:val="00D333BF"/>
    <w:rsid w:val="00D3343C"/>
    <w:rsid w:val="00D33471"/>
    <w:rsid w:val="00D334DD"/>
    <w:rsid w:val="00D334F4"/>
    <w:rsid w:val="00D3350C"/>
    <w:rsid w:val="00D33578"/>
    <w:rsid w:val="00D3357E"/>
    <w:rsid w:val="00D33649"/>
    <w:rsid w:val="00D3365C"/>
    <w:rsid w:val="00D336D4"/>
    <w:rsid w:val="00D336EB"/>
    <w:rsid w:val="00D336F1"/>
    <w:rsid w:val="00D33751"/>
    <w:rsid w:val="00D33771"/>
    <w:rsid w:val="00D337EC"/>
    <w:rsid w:val="00D338D8"/>
    <w:rsid w:val="00D33946"/>
    <w:rsid w:val="00D3395D"/>
    <w:rsid w:val="00D3399B"/>
    <w:rsid w:val="00D339A5"/>
    <w:rsid w:val="00D339D0"/>
    <w:rsid w:val="00D339ED"/>
    <w:rsid w:val="00D33A0D"/>
    <w:rsid w:val="00D33A0F"/>
    <w:rsid w:val="00D33A11"/>
    <w:rsid w:val="00D33A25"/>
    <w:rsid w:val="00D33A30"/>
    <w:rsid w:val="00D33A78"/>
    <w:rsid w:val="00D33A82"/>
    <w:rsid w:val="00D33A8D"/>
    <w:rsid w:val="00D33AB6"/>
    <w:rsid w:val="00D33B10"/>
    <w:rsid w:val="00D33BC1"/>
    <w:rsid w:val="00D33BC5"/>
    <w:rsid w:val="00D33BEC"/>
    <w:rsid w:val="00D33C64"/>
    <w:rsid w:val="00D33D16"/>
    <w:rsid w:val="00D33D8F"/>
    <w:rsid w:val="00D33DAC"/>
    <w:rsid w:val="00D33DB4"/>
    <w:rsid w:val="00D33ED5"/>
    <w:rsid w:val="00D3401F"/>
    <w:rsid w:val="00D3402A"/>
    <w:rsid w:val="00D3402C"/>
    <w:rsid w:val="00D34071"/>
    <w:rsid w:val="00D34098"/>
    <w:rsid w:val="00D34099"/>
    <w:rsid w:val="00D340E4"/>
    <w:rsid w:val="00D34125"/>
    <w:rsid w:val="00D34136"/>
    <w:rsid w:val="00D34146"/>
    <w:rsid w:val="00D3418C"/>
    <w:rsid w:val="00D3419A"/>
    <w:rsid w:val="00D341F6"/>
    <w:rsid w:val="00D34229"/>
    <w:rsid w:val="00D34243"/>
    <w:rsid w:val="00D3429B"/>
    <w:rsid w:val="00D3429F"/>
    <w:rsid w:val="00D342C4"/>
    <w:rsid w:val="00D342C9"/>
    <w:rsid w:val="00D34302"/>
    <w:rsid w:val="00D3430B"/>
    <w:rsid w:val="00D34388"/>
    <w:rsid w:val="00D343FD"/>
    <w:rsid w:val="00D34442"/>
    <w:rsid w:val="00D34465"/>
    <w:rsid w:val="00D3446E"/>
    <w:rsid w:val="00D3448E"/>
    <w:rsid w:val="00D344AF"/>
    <w:rsid w:val="00D344C0"/>
    <w:rsid w:val="00D344CB"/>
    <w:rsid w:val="00D34500"/>
    <w:rsid w:val="00D3451A"/>
    <w:rsid w:val="00D3452B"/>
    <w:rsid w:val="00D3453B"/>
    <w:rsid w:val="00D34551"/>
    <w:rsid w:val="00D3455D"/>
    <w:rsid w:val="00D345C8"/>
    <w:rsid w:val="00D345CB"/>
    <w:rsid w:val="00D345D5"/>
    <w:rsid w:val="00D345D8"/>
    <w:rsid w:val="00D345E0"/>
    <w:rsid w:val="00D3461E"/>
    <w:rsid w:val="00D346A2"/>
    <w:rsid w:val="00D346AC"/>
    <w:rsid w:val="00D346B0"/>
    <w:rsid w:val="00D3470B"/>
    <w:rsid w:val="00D3472B"/>
    <w:rsid w:val="00D34743"/>
    <w:rsid w:val="00D34774"/>
    <w:rsid w:val="00D347CC"/>
    <w:rsid w:val="00D3485C"/>
    <w:rsid w:val="00D34880"/>
    <w:rsid w:val="00D348CE"/>
    <w:rsid w:val="00D34954"/>
    <w:rsid w:val="00D349CE"/>
    <w:rsid w:val="00D34A3E"/>
    <w:rsid w:val="00D34A64"/>
    <w:rsid w:val="00D34A70"/>
    <w:rsid w:val="00D34AB8"/>
    <w:rsid w:val="00D34AC0"/>
    <w:rsid w:val="00D34B10"/>
    <w:rsid w:val="00D34B42"/>
    <w:rsid w:val="00D34B46"/>
    <w:rsid w:val="00D34B5B"/>
    <w:rsid w:val="00D34B82"/>
    <w:rsid w:val="00D34B8A"/>
    <w:rsid w:val="00D34CBA"/>
    <w:rsid w:val="00D34D1D"/>
    <w:rsid w:val="00D34D32"/>
    <w:rsid w:val="00D34D3C"/>
    <w:rsid w:val="00D34D5E"/>
    <w:rsid w:val="00D34D63"/>
    <w:rsid w:val="00D34DAD"/>
    <w:rsid w:val="00D34E37"/>
    <w:rsid w:val="00D34E87"/>
    <w:rsid w:val="00D34EB3"/>
    <w:rsid w:val="00D34F2F"/>
    <w:rsid w:val="00D34F49"/>
    <w:rsid w:val="00D34FEA"/>
    <w:rsid w:val="00D35032"/>
    <w:rsid w:val="00D350A0"/>
    <w:rsid w:val="00D350D6"/>
    <w:rsid w:val="00D350F7"/>
    <w:rsid w:val="00D35128"/>
    <w:rsid w:val="00D3515B"/>
    <w:rsid w:val="00D351EC"/>
    <w:rsid w:val="00D351F2"/>
    <w:rsid w:val="00D351F3"/>
    <w:rsid w:val="00D3522B"/>
    <w:rsid w:val="00D35273"/>
    <w:rsid w:val="00D3528F"/>
    <w:rsid w:val="00D35291"/>
    <w:rsid w:val="00D352A4"/>
    <w:rsid w:val="00D352B0"/>
    <w:rsid w:val="00D352FA"/>
    <w:rsid w:val="00D3531A"/>
    <w:rsid w:val="00D3535E"/>
    <w:rsid w:val="00D35423"/>
    <w:rsid w:val="00D35460"/>
    <w:rsid w:val="00D35480"/>
    <w:rsid w:val="00D354E3"/>
    <w:rsid w:val="00D35526"/>
    <w:rsid w:val="00D3555E"/>
    <w:rsid w:val="00D3566B"/>
    <w:rsid w:val="00D356A5"/>
    <w:rsid w:val="00D356AB"/>
    <w:rsid w:val="00D356EB"/>
    <w:rsid w:val="00D35717"/>
    <w:rsid w:val="00D3575A"/>
    <w:rsid w:val="00D3576A"/>
    <w:rsid w:val="00D35772"/>
    <w:rsid w:val="00D357B7"/>
    <w:rsid w:val="00D357F6"/>
    <w:rsid w:val="00D358B7"/>
    <w:rsid w:val="00D358C2"/>
    <w:rsid w:val="00D35909"/>
    <w:rsid w:val="00D35916"/>
    <w:rsid w:val="00D35943"/>
    <w:rsid w:val="00D35973"/>
    <w:rsid w:val="00D359C1"/>
    <w:rsid w:val="00D359F1"/>
    <w:rsid w:val="00D35A03"/>
    <w:rsid w:val="00D35A09"/>
    <w:rsid w:val="00D35A18"/>
    <w:rsid w:val="00D35A40"/>
    <w:rsid w:val="00D35A4A"/>
    <w:rsid w:val="00D35AA8"/>
    <w:rsid w:val="00D35AC1"/>
    <w:rsid w:val="00D35B1E"/>
    <w:rsid w:val="00D35B55"/>
    <w:rsid w:val="00D35BA4"/>
    <w:rsid w:val="00D35BA8"/>
    <w:rsid w:val="00D35BAA"/>
    <w:rsid w:val="00D35BC0"/>
    <w:rsid w:val="00D35C3C"/>
    <w:rsid w:val="00D35C74"/>
    <w:rsid w:val="00D35D01"/>
    <w:rsid w:val="00D35DA4"/>
    <w:rsid w:val="00D35DAA"/>
    <w:rsid w:val="00D35DCD"/>
    <w:rsid w:val="00D35E00"/>
    <w:rsid w:val="00D35E14"/>
    <w:rsid w:val="00D35E1D"/>
    <w:rsid w:val="00D35EFF"/>
    <w:rsid w:val="00D35F02"/>
    <w:rsid w:val="00D35F81"/>
    <w:rsid w:val="00D35F96"/>
    <w:rsid w:val="00D35FCF"/>
    <w:rsid w:val="00D35FF0"/>
    <w:rsid w:val="00D35FF3"/>
    <w:rsid w:val="00D36022"/>
    <w:rsid w:val="00D3602C"/>
    <w:rsid w:val="00D36073"/>
    <w:rsid w:val="00D3609A"/>
    <w:rsid w:val="00D36152"/>
    <w:rsid w:val="00D3622C"/>
    <w:rsid w:val="00D3630F"/>
    <w:rsid w:val="00D36334"/>
    <w:rsid w:val="00D36354"/>
    <w:rsid w:val="00D3641B"/>
    <w:rsid w:val="00D36445"/>
    <w:rsid w:val="00D3649B"/>
    <w:rsid w:val="00D3656B"/>
    <w:rsid w:val="00D36587"/>
    <w:rsid w:val="00D36589"/>
    <w:rsid w:val="00D365C5"/>
    <w:rsid w:val="00D365F5"/>
    <w:rsid w:val="00D36688"/>
    <w:rsid w:val="00D3668F"/>
    <w:rsid w:val="00D36692"/>
    <w:rsid w:val="00D36718"/>
    <w:rsid w:val="00D3672D"/>
    <w:rsid w:val="00D3674E"/>
    <w:rsid w:val="00D36766"/>
    <w:rsid w:val="00D3677A"/>
    <w:rsid w:val="00D36787"/>
    <w:rsid w:val="00D36788"/>
    <w:rsid w:val="00D3679A"/>
    <w:rsid w:val="00D367A2"/>
    <w:rsid w:val="00D367A5"/>
    <w:rsid w:val="00D36812"/>
    <w:rsid w:val="00D3692E"/>
    <w:rsid w:val="00D369E5"/>
    <w:rsid w:val="00D36B15"/>
    <w:rsid w:val="00D36B8F"/>
    <w:rsid w:val="00D36C17"/>
    <w:rsid w:val="00D36DDE"/>
    <w:rsid w:val="00D36E35"/>
    <w:rsid w:val="00D36EEF"/>
    <w:rsid w:val="00D36F04"/>
    <w:rsid w:val="00D36FE1"/>
    <w:rsid w:val="00D37053"/>
    <w:rsid w:val="00D37058"/>
    <w:rsid w:val="00D370C7"/>
    <w:rsid w:val="00D370F9"/>
    <w:rsid w:val="00D37113"/>
    <w:rsid w:val="00D3713F"/>
    <w:rsid w:val="00D37159"/>
    <w:rsid w:val="00D3716C"/>
    <w:rsid w:val="00D37189"/>
    <w:rsid w:val="00D371A3"/>
    <w:rsid w:val="00D371D2"/>
    <w:rsid w:val="00D37231"/>
    <w:rsid w:val="00D372C6"/>
    <w:rsid w:val="00D372FD"/>
    <w:rsid w:val="00D3739A"/>
    <w:rsid w:val="00D37446"/>
    <w:rsid w:val="00D37450"/>
    <w:rsid w:val="00D3746B"/>
    <w:rsid w:val="00D3750D"/>
    <w:rsid w:val="00D375C0"/>
    <w:rsid w:val="00D375E6"/>
    <w:rsid w:val="00D37619"/>
    <w:rsid w:val="00D37643"/>
    <w:rsid w:val="00D37644"/>
    <w:rsid w:val="00D3764A"/>
    <w:rsid w:val="00D37699"/>
    <w:rsid w:val="00D376FF"/>
    <w:rsid w:val="00D3770A"/>
    <w:rsid w:val="00D37742"/>
    <w:rsid w:val="00D37791"/>
    <w:rsid w:val="00D377BE"/>
    <w:rsid w:val="00D3781A"/>
    <w:rsid w:val="00D378AC"/>
    <w:rsid w:val="00D378B6"/>
    <w:rsid w:val="00D3791A"/>
    <w:rsid w:val="00D37967"/>
    <w:rsid w:val="00D37980"/>
    <w:rsid w:val="00D37988"/>
    <w:rsid w:val="00D3799F"/>
    <w:rsid w:val="00D379A1"/>
    <w:rsid w:val="00D37A15"/>
    <w:rsid w:val="00D37A68"/>
    <w:rsid w:val="00D37A9E"/>
    <w:rsid w:val="00D37B0F"/>
    <w:rsid w:val="00D37B11"/>
    <w:rsid w:val="00D37B1B"/>
    <w:rsid w:val="00D37B5B"/>
    <w:rsid w:val="00D37BB7"/>
    <w:rsid w:val="00D37BC2"/>
    <w:rsid w:val="00D37BE6"/>
    <w:rsid w:val="00D37C2B"/>
    <w:rsid w:val="00D37D32"/>
    <w:rsid w:val="00D37D90"/>
    <w:rsid w:val="00D37D98"/>
    <w:rsid w:val="00D37DE4"/>
    <w:rsid w:val="00D37DEA"/>
    <w:rsid w:val="00D37E1C"/>
    <w:rsid w:val="00D37E42"/>
    <w:rsid w:val="00D37E59"/>
    <w:rsid w:val="00D37E6D"/>
    <w:rsid w:val="00D37E6F"/>
    <w:rsid w:val="00D37EBF"/>
    <w:rsid w:val="00D37F68"/>
    <w:rsid w:val="00D4005E"/>
    <w:rsid w:val="00D4012C"/>
    <w:rsid w:val="00D40144"/>
    <w:rsid w:val="00D40157"/>
    <w:rsid w:val="00D4019D"/>
    <w:rsid w:val="00D401AC"/>
    <w:rsid w:val="00D401E1"/>
    <w:rsid w:val="00D401F7"/>
    <w:rsid w:val="00D4026B"/>
    <w:rsid w:val="00D40281"/>
    <w:rsid w:val="00D402B0"/>
    <w:rsid w:val="00D402FE"/>
    <w:rsid w:val="00D40343"/>
    <w:rsid w:val="00D4034A"/>
    <w:rsid w:val="00D40354"/>
    <w:rsid w:val="00D403DF"/>
    <w:rsid w:val="00D403EA"/>
    <w:rsid w:val="00D40400"/>
    <w:rsid w:val="00D4041A"/>
    <w:rsid w:val="00D4044A"/>
    <w:rsid w:val="00D4046D"/>
    <w:rsid w:val="00D4048E"/>
    <w:rsid w:val="00D4049B"/>
    <w:rsid w:val="00D40574"/>
    <w:rsid w:val="00D4057E"/>
    <w:rsid w:val="00D4060D"/>
    <w:rsid w:val="00D40691"/>
    <w:rsid w:val="00D406B9"/>
    <w:rsid w:val="00D406D7"/>
    <w:rsid w:val="00D40736"/>
    <w:rsid w:val="00D407B1"/>
    <w:rsid w:val="00D407C0"/>
    <w:rsid w:val="00D407C8"/>
    <w:rsid w:val="00D407DB"/>
    <w:rsid w:val="00D407EF"/>
    <w:rsid w:val="00D4080F"/>
    <w:rsid w:val="00D4081E"/>
    <w:rsid w:val="00D4086E"/>
    <w:rsid w:val="00D40880"/>
    <w:rsid w:val="00D408F2"/>
    <w:rsid w:val="00D408F8"/>
    <w:rsid w:val="00D40960"/>
    <w:rsid w:val="00D4097D"/>
    <w:rsid w:val="00D409A2"/>
    <w:rsid w:val="00D409B7"/>
    <w:rsid w:val="00D40A40"/>
    <w:rsid w:val="00D40A48"/>
    <w:rsid w:val="00D40AC2"/>
    <w:rsid w:val="00D40AC5"/>
    <w:rsid w:val="00D40ACF"/>
    <w:rsid w:val="00D40AF4"/>
    <w:rsid w:val="00D40B80"/>
    <w:rsid w:val="00D40B91"/>
    <w:rsid w:val="00D40C34"/>
    <w:rsid w:val="00D40C4A"/>
    <w:rsid w:val="00D40C5C"/>
    <w:rsid w:val="00D40C9C"/>
    <w:rsid w:val="00D40CDC"/>
    <w:rsid w:val="00D40CFC"/>
    <w:rsid w:val="00D40CFF"/>
    <w:rsid w:val="00D40D1D"/>
    <w:rsid w:val="00D40D9E"/>
    <w:rsid w:val="00D40DB4"/>
    <w:rsid w:val="00D40E44"/>
    <w:rsid w:val="00D40E80"/>
    <w:rsid w:val="00D40E92"/>
    <w:rsid w:val="00D40E95"/>
    <w:rsid w:val="00D40EC2"/>
    <w:rsid w:val="00D40EE9"/>
    <w:rsid w:val="00D40F45"/>
    <w:rsid w:val="00D40F94"/>
    <w:rsid w:val="00D41035"/>
    <w:rsid w:val="00D4103B"/>
    <w:rsid w:val="00D41111"/>
    <w:rsid w:val="00D411A5"/>
    <w:rsid w:val="00D411E3"/>
    <w:rsid w:val="00D4120C"/>
    <w:rsid w:val="00D41281"/>
    <w:rsid w:val="00D412A8"/>
    <w:rsid w:val="00D41412"/>
    <w:rsid w:val="00D414F8"/>
    <w:rsid w:val="00D4155F"/>
    <w:rsid w:val="00D4156C"/>
    <w:rsid w:val="00D41577"/>
    <w:rsid w:val="00D415D7"/>
    <w:rsid w:val="00D415FE"/>
    <w:rsid w:val="00D41602"/>
    <w:rsid w:val="00D41610"/>
    <w:rsid w:val="00D41659"/>
    <w:rsid w:val="00D416AF"/>
    <w:rsid w:val="00D416E1"/>
    <w:rsid w:val="00D4173F"/>
    <w:rsid w:val="00D41767"/>
    <w:rsid w:val="00D417C5"/>
    <w:rsid w:val="00D417EE"/>
    <w:rsid w:val="00D417F9"/>
    <w:rsid w:val="00D4181C"/>
    <w:rsid w:val="00D41871"/>
    <w:rsid w:val="00D4188D"/>
    <w:rsid w:val="00D418A3"/>
    <w:rsid w:val="00D418B2"/>
    <w:rsid w:val="00D418DD"/>
    <w:rsid w:val="00D4190E"/>
    <w:rsid w:val="00D41914"/>
    <w:rsid w:val="00D41917"/>
    <w:rsid w:val="00D4192A"/>
    <w:rsid w:val="00D4197C"/>
    <w:rsid w:val="00D419C4"/>
    <w:rsid w:val="00D419E1"/>
    <w:rsid w:val="00D41A62"/>
    <w:rsid w:val="00D41A64"/>
    <w:rsid w:val="00D41B45"/>
    <w:rsid w:val="00D41B5F"/>
    <w:rsid w:val="00D41B78"/>
    <w:rsid w:val="00D41C32"/>
    <w:rsid w:val="00D41C85"/>
    <w:rsid w:val="00D41C87"/>
    <w:rsid w:val="00D41D57"/>
    <w:rsid w:val="00D41D82"/>
    <w:rsid w:val="00D41DD3"/>
    <w:rsid w:val="00D41DDA"/>
    <w:rsid w:val="00D41E0C"/>
    <w:rsid w:val="00D41E76"/>
    <w:rsid w:val="00D41ECA"/>
    <w:rsid w:val="00D41EF0"/>
    <w:rsid w:val="00D41EF1"/>
    <w:rsid w:val="00D41F13"/>
    <w:rsid w:val="00D41F56"/>
    <w:rsid w:val="00D41FAF"/>
    <w:rsid w:val="00D41FB2"/>
    <w:rsid w:val="00D41FC9"/>
    <w:rsid w:val="00D42002"/>
    <w:rsid w:val="00D4201A"/>
    <w:rsid w:val="00D42027"/>
    <w:rsid w:val="00D42065"/>
    <w:rsid w:val="00D420F8"/>
    <w:rsid w:val="00D42118"/>
    <w:rsid w:val="00D421C4"/>
    <w:rsid w:val="00D421FA"/>
    <w:rsid w:val="00D42245"/>
    <w:rsid w:val="00D422B0"/>
    <w:rsid w:val="00D422B6"/>
    <w:rsid w:val="00D422E1"/>
    <w:rsid w:val="00D4233A"/>
    <w:rsid w:val="00D42384"/>
    <w:rsid w:val="00D423D8"/>
    <w:rsid w:val="00D423F1"/>
    <w:rsid w:val="00D4240E"/>
    <w:rsid w:val="00D42416"/>
    <w:rsid w:val="00D42421"/>
    <w:rsid w:val="00D42447"/>
    <w:rsid w:val="00D424A7"/>
    <w:rsid w:val="00D424C5"/>
    <w:rsid w:val="00D42523"/>
    <w:rsid w:val="00D42557"/>
    <w:rsid w:val="00D42564"/>
    <w:rsid w:val="00D425D2"/>
    <w:rsid w:val="00D42651"/>
    <w:rsid w:val="00D42702"/>
    <w:rsid w:val="00D42709"/>
    <w:rsid w:val="00D42713"/>
    <w:rsid w:val="00D42759"/>
    <w:rsid w:val="00D4277A"/>
    <w:rsid w:val="00D427FB"/>
    <w:rsid w:val="00D42876"/>
    <w:rsid w:val="00D428B9"/>
    <w:rsid w:val="00D4290E"/>
    <w:rsid w:val="00D42932"/>
    <w:rsid w:val="00D4295B"/>
    <w:rsid w:val="00D429A2"/>
    <w:rsid w:val="00D429D1"/>
    <w:rsid w:val="00D429DC"/>
    <w:rsid w:val="00D42A22"/>
    <w:rsid w:val="00D42A9A"/>
    <w:rsid w:val="00D42AA6"/>
    <w:rsid w:val="00D42AD0"/>
    <w:rsid w:val="00D42AE2"/>
    <w:rsid w:val="00D42AF5"/>
    <w:rsid w:val="00D42B11"/>
    <w:rsid w:val="00D42B67"/>
    <w:rsid w:val="00D42BAC"/>
    <w:rsid w:val="00D42BB9"/>
    <w:rsid w:val="00D42C33"/>
    <w:rsid w:val="00D42C97"/>
    <w:rsid w:val="00D42CD5"/>
    <w:rsid w:val="00D42D15"/>
    <w:rsid w:val="00D42D24"/>
    <w:rsid w:val="00D42D29"/>
    <w:rsid w:val="00D42D2A"/>
    <w:rsid w:val="00D42D3F"/>
    <w:rsid w:val="00D42D49"/>
    <w:rsid w:val="00D42D58"/>
    <w:rsid w:val="00D42D6E"/>
    <w:rsid w:val="00D42D7B"/>
    <w:rsid w:val="00D42E09"/>
    <w:rsid w:val="00D42E11"/>
    <w:rsid w:val="00D42E75"/>
    <w:rsid w:val="00D42EE3"/>
    <w:rsid w:val="00D42EE6"/>
    <w:rsid w:val="00D42F23"/>
    <w:rsid w:val="00D42F97"/>
    <w:rsid w:val="00D4301A"/>
    <w:rsid w:val="00D4305E"/>
    <w:rsid w:val="00D4306E"/>
    <w:rsid w:val="00D43072"/>
    <w:rsid w:val="00D430BB"/>
    <w:rsid w:val="00D430F1"/>
    <w:rsid w:val="00D43153"/>
    <w:rsid w:val="00D43181"/>
    <w:rsid w:val="00D431C7"/>
    <w:rsid w:val="00D43213"/>
    <w:rsid w:val="00D43232"/>
    <w:rsid w:val="00D43284"/>
    <w:rsid w:val="00D43297"/>
    <w:rsid w:val="00D432E2"/>
    <w:rsid w:val="00D43320"/>
    <w:rsid w:val="00D433CD"/>
    <w:rsid w:val="00D43407"/>
    <w:rsid w:val="00D43418"/>
    <w:rsid w:val="00D43448"/>
    <w:rsid w:val="00D4346F"/>
    <w:rsid w:val="00D43476"/>
    <w:rsid w:val="00D4347C"/>
    <w:rsid w:val="00D43510"/>
    <w:rsid w:val="00D4352D"/>
    <w:rsid w:val="00D43538"/>
    <w:rsid w:val="00D4359C"/>
    <w:rsid w:val="00D435E9"/>
    <w:rsid w:val="00D43650"/>
    <w:rsid w:val="00D436CA"/>
    <w:rsid w:val="00D43725"/>
    <w:rsid w:val="00D437FB"/>
    <w:rsid w:val="00D43824"/>
    <w:rsid w:val="00D43873"/>
    <w:rsid w:val="00D438E1"/>
    <w:rsid w:val="00D43927"/>
    <w:rsid w:val="00D439A8"/>
    <w:rsid w:val="00D43A65"/>
    <w:rsid w:val="00D43B1B"/>
    <w:rsid w:val="00D43BEB"/>
    <w:rsid w:val="00D43C5B"/>
    <w:rsid w:val="00D43C9C"/>
    <w:rsid w:val="00D43CF2"/>
    <w:rsid w:val="00D43D0A"/>
    <w:rsid w:val="00D43DE8"/>
    <w:rsid w:val="00D43DF7"/>
    <w:rsid w:val="00D43E05"/>
    <w:rsid w:val="00D43E06"/>
    <w:rsid w:val="00D43E49"/>
    <w:rsid w:val="00D43E83"/>
    <w:rsid w:val="00D43F18"/>
    <w:rsid w:val="00D43F31"/>
    <w:rsid w:val="00D43FD9"/>
    <w:rsid w:val="00D44028"/>
    <w:rsid w:val="00D4402D"/>
    <w:rsid w:val="00D44085"/>
    <w:rsid w:val="00D440BF"/>
    <w:rsid w:val="00D4412E"/>
    <w:rsid w:val="00D4414E"/>
    <w:rsid w:val="00D4417F"/>
    <w:rsid w:val="00D44191"/>
    <w:rsid w:val="00D441B7"/>
    <w:rsid w:val="00D441D0"/>
    <w:rsid w:val="00D44225"/>
    <w:rsid w:val="00D44241"/>
    <w:rsid w:val="00D44267"/>
    <w:rsid w:val="00D44274"/>
    <w:rsid w:val="00D442F3"/>
    <w:rsid w:val="00D44322"/>
    <w:rsid w:val="00D44352"/>
    <w:rsid w:val="00D4441A"/>
    <w:rsid w:val="00D44491"/>
    <w:rsid w:val="00D44493"/>
    <w:rsid w:val="00D44563"/>
    <w:rsid w:val="00D4456E"/>
    <w:rsid w:val="00D445CB"/>
    <w:rsid w:val="00D445EB"/>
    <w:rsid w:val="00D445ED"/>
    <w:rsid w:val="00D44624"/>
    <w:rsid w:val="00D44642"/>
    <w:rsid w:val="00D446C8"/>
    <w:rsid w:val="00D446CE"/>
    <w:rsid w:val="00D4471C"/>
    <w:rsid w:val="00D44732"/>
    <w:rsid w:val="00D4478F"/>
    <w:rsid w:val="00D447A1"/>
    <w:rsid w:val="00D4481C"/>
    <w:rsid w:val="00D4489F"/>
    <w:rsid w:val="00D448B5"/>
    <w:rsid w:val="00D44934"/>
    <w:rsid w:val="00D4494B"/>
    <w:rsid w:val="00D449B0"/>
    <w:rsid w:val="00D449C4"/>
    <w:rsid w:val="00D44A2C"/>
    <w:rsid w:val="00D44A4C"/>
    <w:rsid w:val="00D44A52"/>
    <w:rsid w:val="00D44AF7"/>
    <w:rsid w:val="00D44AFC"/>
    <w:rsid w:val="00D44B5A"/>
    <w:rsid w:val="00D44B6F"/>
    <w:rsid w:val="00D44B85"/>
    <w:rsid w:val="00D44BD1"/>
    <w:rsid w:val="00D44BE7"/>
    <w:rsid w:val="00D44C89"/>
    <w:rsid w:val="00D44C8C"/>
    <w:rsid w:val="00D44CCD"/>
    <w:rsid w:val="00D44CFE"/>
    <w:rsid w:val="00D44D2E"/>
    <w:rsid w:val="00D44D43"/>
    <w:rsid w:val="00D44D99"/>
    <w:rsid w:val="00D44E59"/>
    <w:rsid w:val="00D44F30"/>
    <w:rsid w:val="00D44F7A"/>
    <w:rsid w:val="00D44FC7"/>
    <w:rsid w:val="00D44FF0"/>
    <w:rsid w:val="00D44FF6"/>
    <w:rsid w:val="00D45019"/>
    <w:rsid w:val="00D45035"/>
    <w:rsid w:val="00D4503E"/>
    <w:rsid w:val="00D450CD"/>
    <w:rsid w:val="00D451B1"/>
    <w:rsid w:val="00D451B2"/>
    <w:rsid w:val="00D451FD"/>
    <w:rsid w:val="00D45223"/>
    <w:rsid w:val="00D45331"/>
    <w:rsid w:val="00D453D7"/>
    <w:rsid w:val="00D453F7"/>
    <w:rsid w:val="00D453F8"/>
    <w:rsid w:val="00D4541D"/>
    <w:rsid w:val="00D45446"/>
    <w:rsid w:val="00D45462"/>
    <w:rsid w:val="00D4547B"/>
    <w:rsid w:val="00D454F5"/>
    <w:rsid w:val="00D45520"/>
    <w:rsid w:val="00D45598"/>
    <w:rsid w:val="00D455B4"/>
    <w:rsid w:val="00D45603"/>
    <w:rsid w:val="00D45677"/>
    <w:rsid w:val="00D4570D"/>
    <w:rsid w:val="00D4570F"/>
    <w:rsid w:val="00D45710"/>
    <w:rsid w:val="00D4576A"/>
    <w:rsid w:val="00D4577A"/>
    <w:rsid w:val="00D45785"/>
    <w:rsid w:val="00D457D1"/>
    <w:rsid w:val="00D45887"/>
    <w:rsid w:val="00D458AB"/>
    <w:rsid w:val="00D4593C"/>
    <w:rsid w:val="00D45999"/>
    <w:rsid w:val="00D45A52"/>
    <w:rsid w:val="00D45A8A"/>
    <w:rsid w:val="00D45AAD"/>
    <w:rsid w:val="00D45ACF"/>
    <w:rsid w:val="00D45B05"/>
    <w:rsid w:val="00D45B19"/>
    <w:rsid w:val="00D45B53"/>
    <w:rsid w:val="00D45B7E"/>
    <w:rsid w:val="00D45B94"/>
    <w:rsid w:val="00D45BA8"/>
    <w:rsid w:val="00D45BF7"/>
    <w:rsid w:val="00D45D0B"/>
    <w:rsid w:val="00D45D12"/>
    <w:rsid w:val="00D45D2F"/>
    <w:rsid w:val="00D45D47"/>
    <w:rsid w:val="00D45E73"/>
    <w:rsid w:val="00D45EB2"/>
    <w:rsid w:val="00D45EB3"/>
    <w:rsid w:val="00D45F28"/>
    <w:rsid w:val="00D45F37"/>
    <w:rsid w:val="00D45F3E"/>
    <w:rsid w:val="00D45F87"/>
    <w:rsid w:val="00D45FBD"/>
    <w:rsid w:val="00D4602E"/>
    <w:rsid w:val="00D4604B"/>
    <w:rsid w:val="00D4604E"/>
    <w:rsid w:val="00D4606F"/>
    <w:rsid w:val="00D46079"/>
    <w:rsid w:val="00D460CB"/>
    <w:rsid w:val="00D46122"/>
    <w:rsid w:val="00D4614D"/>
    <w:rsid w:val="00D4616F"/>
    <w:rsid w:val="00D46180"/>
    <w:rsid w:val="00D4618B"/>
    <w:rsid w:val="00D461AA"/>
    <w:rsid w:val="00D461C5"/>
    <w:rsid w:val="00D46217"/>
    <w:rsid w:val="00D46254"/>
    <w:rsid w:val="00D46345"/>
    <w:rsid w:val="00D4634D"/>
    <w:rsid w:val="00D463BD"/>
    <w:rsid w:val="00D46408"/>
    <w:rsid w:val="00D4640B"/>
    <w:rsid w:val="00D46433"/>
    <w:rsid w:val="00D46451"/>
    <w:rsid w:val="00D46497"/>
    <w:rsid w:val="00D464AC"/>
    <w:rsid w:val="00D465FE"/>
    <w:rsid w:val="00D46617"/>
    <w:rsid w:val="00D46702"/>
    <w:rsid w:val="00D4675B"/>
    <w:rsid w:val="00D46767"/>
    <w:rsid w:val="00D467BC"/>
    <w:rsid w:val="00D467DE"/>
    <w:rsid w:val="00D467EC"/>
    <w:rsid w:val="00D4683E"/>
    <w:rsid w:val="00D4685E"/>
    <w:rsid w:val="00D46867"/>
    <w:rsid w:val="00D46879"/>
    <w:rsid w:val="00D4687B"/>
    <w:rsid w:val="00D46881"/>
    <w:rsid w:val="00D468A6"/>
    <w:rsid w:val="00D468B6"/>
    <w:rsid w:val="00D468CF"/>
    <w:rsid w:val="00D468FB"/>
    <w:rsid w:val="00D46972"/>
    <w:rsid w:val="00D46A16"/>
    <w:rsid w:val="00D46B4E"/>
    <w:rsid w:val="00D46B8F"/>
    <w:rsid w:val="00D46B95"/>
    <w:rsid w:val="00D46CA0"/>
    <w:rsid w:val="00D46CD0"/>
    <w:rsid w:val="00D46CF7"/>
    <w:rsid w:val="00D46D4B"/>
    <w:rsid w:val="00D46D4C"/>
    <w:rsid w:val="00D46DAE"/>
    <w:rsid w:val="00D46E71"/>
    <w:rsid w:val="00D46EA0"/>
    <w:rsid w:val="00D46EB4"/>
    <w:rsid w:val="00D46EB5"/>
    <w:rsid w:val="00D46F7B"/>
    <w:rsid w:val="00D46FC6"/>
    <w:rsid w:val="00D46FC8"/>
    <w:rsid w:val="00D46FD6"/>
    <w:rsid w:val="00D46FF7"/>
    <w:rsid w:val="00D46FFF"/>
    <w:rsid w:val="00D47023"/>
    <w:rsid w:val="00D470FF"/>
    <w:rsid w:val="00D47141"/>
    <w:rsid w:val="00D47164"/>
    <w:rsid w:val="00D47185"/>
    <w:rsid w:val="00D47244"/>
    <w:rsid w:val="00D4727A"/>
    <w:rsid w:val="00D4732B"/>
    <w:rsid w:val="00D47331"/>
    <w:rsid w:val="00D47360"/>
    <w:rsid w:val="00D47384"/>
    <w:rsid w:val="00D47394"/>
    <w:rsid w:val="00D473BB"/>
    <w:rsid w:val="00D473ED"/>
    <w:rsid w:val="00D4740F"/>
    <w:rsid w:val="00D47432"/>
    <w:rsid w:val="00D4744D"/>
    <w:rsid w:val="00D47463"/>
    <w:rsid w:val="00D47465"/>
    <w:rsid w:val="00D474D5"/>
    <w:rsid w:val="00D47518"/>
    <w:rsid w:val="00D475F5"/>
    <w:rsid w:val="00D47611"/>
    <w:rsid w:val="00D4762B"/>
    <w:rsid w:val="00D4762F"/>
    <w:rsid w:val="00D4763B"/>
    <w:rsid w:val="00D47642"/>
    <w:rsid w:val="00D47719"/>
    <w:rsid w:val="00D477AE"/>
    <w:rsid w:val="00D477BD"/>
    <w:rsid w:val="00D47838"/>
    <w:rsid w:val="00D47851"/>
    <w:rsid w:val="00D478E3"/>
    <w:rsid w:val="00D4791F"/>
    <w:rsid w:val="00D47977"/>
    <w:rsid w:val="00D479BD"/>
    <w:rsid w:val="00D479E9"/>
    <w:rsid w:val="00D47A09"/>
    <w:rsid w:val="00D47A14"/>
    <w:rsid w:val="00D47A94"/>
    <w:rsid w:val="00D47AC0"/>
    <w:rsid w:val="00D47B23"/>
    <w:rsid w:val="00D47BC8"/>
    <w:rsid w:val="00D47BD6"/>
    <w:rsid w:val="00D47BE8"/>
    <w:rsid w:val="00D47C6D"/>
    <w:rsid w:val="00D47CF2"/>
    <w:rsid w:val="00D47CFF"/>
    <w:rsid w:val="00D47D06"/>
    <w:rsid w:val="00D47D14"/>
    <w:rsid w:val="00D47D73"/>
    <w:rsid w:val="00D47E96"/>
    <w:rsid w:val="00D47EF1"/>
    <w:rsid w:val="00D47F7D"/>
    <w:rsid w:val="00D47F90"/>
    <w:rsid w:val="00D47FAD"/>
    <w:rsid w:val="00D5006C"/>
    <w:rsid w:val="00D500DE"/>
    <w:rsid w:val="00D500F8"/>
    <w:rsid w:val="00D5011B"/>
    <w:rsid w:val="00D50172"/>
    <w:rsid w:val="00D5018D"/>
    <w:rsid w:val="00D501A6"/>
    <w:rsid w:val="00D501AD"/>
    <w:rsid w:val="00D501B9"/>
    <w:rsid w:val="00D50214"/>
    <w:rsid w:val="00D50245"/>
    <w:rsid w:val="00D5025F"/>
    <w:rsid w:val="00D502B7"/>
    <w:rsid w:val="00D5031F"/>
    <w:rsid w:val="00D50323"/>
    <w:rsid w:val="00D50339"/>
    <w:rsid w:val="00D50351"/>
    <w:rsid w:val="00D50367"/>
    <w:rsid w:val="00D503FD"/>
    <w:rsid w:val="00D5041F"/>
    <w:rsid w:val="00D50452"/>
    <w:rsid w:val="00D504EA"/>
    <w:rsid w:val="00D50598"/>
    <w:rsid w:val="00D505E8"/>
    <w:rsid w:val="00D50620"/>
    <w:rsid w:val="00D5062D"/>
    <w:rsid w:val="00D5063C"/>
    <w:rsid w:val="00D5067B"/>
    <w:rsid w:val="00D506BD"/>
    <w:rsid w:val="00D50738"/>
    <w:rsid w:val="00D50741"/>
    <w:rsid w:val="00D5078B"/>
    <w:rsid w:val="00D507A1"/>
    <w:rsid w:val="00D5087D"/>
    <w:rsid w:val="00D508D7"/>
    <w:rsid w:val="00D50985"/>
    <w:rsid w:val="00D5098D"/>
    <w:rsid w:val="00D509B7"/>
    <w:rsid w:val="00D509CB"/>
    <w:rsid w:val="00D509EE"/>
    <w:rsid w:val="00D50A0A"/>
    <w:rsid w:val="00D50A9C"/>
    <w:rsid w:val="00D50AD2"/>
    <w:rsid w:val="00D50AE5"/>
    <w:rsid w:val="00D50AEE"/>
    <w:rsid w:val="00D50B4B"/>
    <w:rsid w:val="00D50B56"/>
    <w:rsid w:val="00D50B96"/>
    <w:rsid w:val="00D50C19"/>
    <w:rsid w:val="00D50C3C"/>
    <w:rsid w:val="00D50C44"/>
    <w:rsid w:val="00D50C86"/>
    <w:rsid w:val="00D50CE8"/>
    <w:rsid w:val="00D50CF6"/>
    <w:rsid w:val="00D50D10"/>
    <w:rsid w:val="00D50D49"/>
    <w:rsid w:val="00D50D51"/>
    <w:rsid w:val="00D50D9D"/>
    <w:rsid w:val="00D50DEE"/>
    <w:rsid w:val="00D50E61"/>
    <w:rsid w:val="00D50E6F"/>
    <w:rsid w:val="00D50E7C"/>
    <w:rsid w:val="00D50E8A"/>
    <w:rsid w:val="00D50EC3"/>
    <w:rsid w:val="00D50ED0"/>
    <w:rsid w:val="00D50F98"/>
    <w:rsid w:val="00D50FF4"/>
    <w:rsid w:val="00D50FF7"/>
    <w:rsid w:val="00D50FFA"/>
    <w:rsid w:val="00D51002"/>
    <w:rsid w:val="00D510C2"/>
    <w:rsid w:val="00D510DC"/>
    <w:rsid w:val="00D51131"/>
    <w:rsid w:val="00D51154"/>
    <w:rsid w:val="00D51157"/>
    <w:rsid w:val="00D511DF"/>
    <w:rsid w:val="00D511E5"/>
    <w:rsid w:val="00D51232"/>
    <w:rsid w:val="00D5126D"/>
    <w:rsid w:val="00D512D6"/>
    <w:rsid w:val="00D513A1"/>
    <w:rsid w:val="00D513C0"/>
    <w:rsid w:val="00D51410"/>
    <w:rsid w:val="00D51438"/>
    <w:rsid w:val="00D5147B"/>
    <w:rsid w:val="00D514DF"/>
    <w:rsid w:val="00D514FC"/>
    <w:rsid w:val="00D51562"/>
    <w:rsid w:val="00D5158E"/>
    <w:rsid w:val="00D515EF"/>
    <w:rsid w:val="00D51601"/>
    <w:rsid w:val="00D51611"/>
    <w:rsid w:val="00D51616"/>
    <w:rsid w:val="00D5162A"/>
    <w:rsid w:val="00D51647"/>
    <w:rsid w:val="00D51665"/>
    <w:rsid w:val="00D51669"/>
    <w:rsid w:val="00D51694"/>
    <w:rsid w:val="00D5169D"/>
    <w:rsid w:val="00D516AD"/>
    <w:rsid w:val="00D516B0"/>
    <w:rsid w:val="00D516C5"/>
    <w:rsid w:val="00D516CC"/>
    <w:rsid w:val="00D5176E"/>
    <w:rsid w:val="00D51776"/>
    <w:rsid w:val="00D517DF"/>
    <w:rsid w:val="00D517FA"/>
    <w:rsid w:val="00D51875"/>
    <w:rsid w:val="00D518A5"/>
    <w:rsid w:val="00D518B7"/>
    <w:rsid w:val="00D518E9"/>
    <w:rsid w:val="00D518EA"/>
    <w:rsid w:val="00D5190B"/>
    <w:rsid w:val="00D5196E"/>
    <w:rsid w:val="00D519BB"/>
    <w:rsid w:val="00D51A08"/>
    <w:rsid w:val="00D51A47"/>
    <w:rsid w:val="00D51A6B"/>
    <w:rsid w:val="00D51A6D"/>
    <w:rsid w:val="00D51AD7"/>
    <w:rsid w:val="00D51ADC"/>
    <w:rsid w:val="00D51AE0"/>
    <w:rsid w:val="00D51B51"/>
    <w:rsid w:val="00D51C1E"/>
    <w:rsid w:val="00D51C49"/>
    <w:rsid w:val="00D51C51"/>
    <w:rsid w:val="00D51C68"/>
    <w:rsid w:val="00D51C72"/>
    <w:rsid w:val="00D51C7E"/>
    <w:rsid w:val="00D51C92"/>
    <w:rsid w:val="00D51CDF"/>
    <w:rsid w:val="00D51CF0"/>
    <w:rsid w:val="00D51D67"/>
    <w:rsid w:val="00D51D9F"/>
    <w:rsid w:val="00D51DD0"/>
    <w:rsid w:val="00D51DD9"/>
    <w:rsid w:val="00D51E3D"/>
    <w:rsid w:val="00D51E7A"/>
    <w:rsid w:val="00D51EB6"/>
    <w:rsid w:val="00D5205F"/>
    <w:rsid w:val="00D52091"/>
    <w:rsid w:val="00D52184"/>
    <w:rsid w:val="00D52222"/>
    <w:rsid w:val="00D5225E"/>
    <w:rsid w:val="00D52287"/>
    <w:rsid w:val="00D522A0"/>
    <w:rsid w:val="00D522F5"/>
    <w:rsid w:val="00D52391"/>
    <w:rsid w:val="00D5239F"/>
    <w:rsid w:val="00D523B6"/>
    <w:rsid w:val="00D52412"/>
    <w:rsid w:val="00D5241D"/>
    <w:rsid w:val="00D52427"/>
    <w:rsid w:val="00D52446"/>
    <w:rsid w:val="00D5251A"/>
    <w:rsid w:val="00D52529"/>
    <w:rsid w:val="00D52541"/>
    <w:rsid w:val="00D525B1"/>
    <w:rsid w:val="00D525E6"/>
    <w:rsid w:val="00D5262B"/>
    <w:rsid w:val="00D5265A"/>
    <w:rsid w:val="00D52664"/>
    <w:rsid w:val="00D5277A"/>
    <w:rsid w:val="00D527F6"/>
    <w:rsid w:val="00D52865"/>
    <w:rsid w:val="00D5286D"/>
    <w:rsid w:val="00D52873"/>
    <w:rsid w:val="00D52882"/>
    <w:rsid w:val="00D528AC"/>
    <w:rsid w:val="00D528D0"/>
    <w:rsid w:val="00D529BD"/>
    <w:rsid w:val="00D529D6"/>
    <w:rsid w:val="00D52A79"/>
    <w:rsid w:val="00D52AA3"/>
    <w:rsid w:val="00D52ACB"/>
    <w:rsid w:val="00D52ACF"/>
    <w:rsid w:val="00D52ADE"/>
    <w:rsid w:val="00D52B24"/>
    <w:rsid w:val="00D52B2E"/>
    <w:rsid w:val="00D52B41"/>
    <w:rsid w:val="00D52B60"/>
    <w:rsid w:val="00D52B6A"/>
    <w:rsid w:val="00D52B96"/>
    <w:rsid w:val="00D52BCE"/>
    <w:rsid w:val="00D52BF6"/>
    <w:rsid w:val="00D52C28"/>
    <w:rsid w:val="00D52C8B"/>
    <w:rsid w:val="00D52CE8"/>
    <w:rsid w:val="00D52D1D"/>
    <w:rsid w:val="00D52D7B"/>
    <w:rsid w:val="00D52DEA"/>
    <w:rsid w:val="00D52DFE"/>
    <w:rsid w:val="00D52E1E"/>
    <w:rsid w:val="00D52E53"/>
    <w:rsid w:val="00D52E5D"/>
    <w:rsid w:val="00D52E6E"/>
    <w:rsid w:val="00D52EA1"/>
    <w:rsid w:val="00D52ED3"/>
    <w:rsid w:val="00D52FC4"/>
    <w:rsid w:val="00D52FC7"/>
    <w:rsid w:val="00D52FE0"/>
    <w:rsid w:val="00D53006"/>
    <w:rsid w:val="00D530A0"/>
    <w:rsid w:val="00D5310D"/>
    <w:rsid w:val="00D531D4"/>
    <w:rsid w:val="00D53213"/>
    <w:rsid w:val="00D53240"/>
    <w:rsid w:val="00D5328C"/>
    <w:rsid w:val="00D532EB"/>
    <w:rsid w:val="00D5336C"/>
    <w:rsid w:val="00D5337B"/>
    <w:rsid w:val="00D53395"/>
    <w:rsid w:val="00D53404"/>
    <w:rsid w:val="00D5341B"/>
    <w:rsid w:val="00D5345B"/>
    <w:rsid w:val="00D534C2"/>
    <w:rsid w:val="00D53519"/>
    <w:rsid w:val="00D53523"/>
    <w:rsid w:val="00D53579"/>
    <w:rsid w:val="00D535B7"/>
    <w:rsid w:val="00D535DD"/>
    <w:rsid w:val="00D53603"/>
    <w:rsid w:val="00D53632"/>
    <w:rsid w:val="00D536B5"/>
    <w:rsid w:val="00D53782"/>
    <w:rsid w:val="00D537AB"/>
    <w:rsid w:val="00D537AF"/>
    <w:rsid w:val="00D537D7"/>
    <w:rsid w:val="00D537EB"/>
    <w:rsid w:val="00D538F1"/>
    <w:rsid w:val="00D5391F"/>
    <w:rsid w:val="00D53934"/>
    <w:rsid w:val="00D5394F"/>
    <w:rsid w:val="00D53981"/>
    <w:rsid w:val="00D539C4"/>
    <w:rsid w:val="00D53A5B"/>
    <w:rsid w:val="00D53A71"/>
    <w:rsid w:val="00D53A81"/>
    <w:rsid w:val="00D53AC0"/>
    <w:rsid w:val="00D53AFA"/>
    <w:rsid w:val="00D53B00"/>
    <w:rsid w:val="00D53B03"/>
    <w:rsid w:val="00D53B61"/>
    <w:rsid w:val="00D53BB7"/>
    <w:rsid w:val="00D53BC1"/>
    <w:rsid w:val="00D53BCE"/>
    <w:rsid w:val="00D53BE1"/>
    <w:rsid w:val="00D53BF0"/>
    <w:rsid w:val="00D53BF3"/>
    <w:rsid w:val="00D53C36"/>
    <w:rsid w:val="00D53C87"/>
    <w:rsid w:val="00D53CD1"/>
    <w:rsid w:val="00D53CF5"/>
    <w:rsid w:val="00D53D19"/>
    <w:rsid w:val="00D53D1D"/>
    <w:rsid w:val="00D53D23"/>
    <w:rsid w:val="00D53D26"/>
    <w:rsid w:val="00D53D3D"/>
    <w:rsid w:val="00D53D99"/>
    <w:rsid w:val="00D53DE1"/>
    <w:rsid w:val="00D53E59"/>
    <w:rsid w:val="00D53EF3"/>
    <w:rsid w:val="00D53F07"/>
    <w:rsid w:val="00D53F56"/>
    <w:rsid w:val="00D53F7D"/>
    <w:rsid w:val="00D53FA4"/>
    <w:rsid w:val="00D53FE1"/>
    <w:rsid w:val="00D540A9"/>
    <w:rsid w:val="00D540C4"/>
    <w:rsid w:val="00D540C7"/>
    <w:rsid w:val="00D540CD"/>
    <w:rsid w:val="00D540D1"/>
    <w:rsid w:val="00D54121"/>
    <w:rsid w:val="00D5413D"/>
    <w:rsid w:val="00D54154"/>
    <w:rsid w:val="00D5416D"/>
    <w:rsid w:val="00D54189"/>
    <w:rsid w:val="00D541E4"/>
    <w:rsid w:val="00D542F3"/>
    <w:rsid w:val="00D543C1"/>
    <w:rsid w:val="00D543F6"/>
    <w:rsid w:val="00D54465"/>
    <w:rsid w:val="00D544A0"/>
    <w:rsid w:val="00D544BE"/>
    <w:rsid w:val="00D54517"/>
    <w:rsid w:val="00D5452F"/>
    <w:rsid w:val="00D54537"/>
    <w:rsid w:val="00D5458E"/>
    <w:rsid w:val="00D545A1"/>
    <w:rsid w:val="00D545BD"/>
    <w:rsid w:val="00D545F0"/>
    <w:rsid w:val="00D54669"/>
    <w:rsid w:val="00D5472D"/>
    <w:rsid w:val="00D5476C"/>
    <w:rsid w:val="00D54853"/>
    <w:rsid w:val="00D54855"/>
    <w:rsid w:val="00D5485B"/>
    <w:rsid w:val="00D548AC"/>
    <w:rsid w:val="00D548E0"/>
    <w:rsid w:val="00D54949"/>
    <w:rsid w:val="00D5495A"/>
    <w:rsid w:val="00D54966"/>
    <w:rsid w:val="00D54997"/>
    <w:rsid w:val="00D5499A"/>
    <w:rsid w:val="00D549D6"/>
    <w:rsid w:val="00D549E4"/>
    <w:rsid w:val="00D549F1"/>
    <w:rsid w:val="00D54A08"/>
    <w:rsid w:val="00D54A0B"/>
    <w:rsid w:val="00D54A7F"/>
    <w:rsid w:val="00D54A83"/>
    <w:rsid w:val="00D54AA8"/>
    <w:rsid w:val="00D54AC1"/>
    <w:rsid w:val="00D54AD3"/>
    <w:rsid w:val="00D54B29"/>
    <w:rsid w:val="00D54B9E"/>
    <w:rsid w:val="00D54BEE"/>
    <w:rsid w:val="00D54BF7"/>
    <w:rsid w:val="00D54C1E"/>
    <w:rsid w:val="00D54C40"/>
    <w:rsid w:val="00D54CF3"/>
    <w:rsid w:val="00D54D12"/>
    <w:rsid w:val="00D54D46"/>
    <w:rsid w:val="00D54D84"/>
    <w:rsid w:val="00D54DAA"/>
    <w:rsid w:val="00D54DCA"/>
    <w:rsid w:val="00D54E0C"/>
    <w:rsid w:val="00D54EDE"/>
    <w:rsid w:val="00D54F3E"/>
    <w:rsid w:val="00D55043"/>
    <w:rsid w:val="00D5509C"/>
    <w:rsid w:val="00D55100"/>
    <w:rsid w:val="00D55122"/>
    <w:rsid w:val="00D55153"/>
    <w:rsid w:val="00D551C5"/>
    <w:rsid w:val="00D551DC"/>
    <w:rsid w:val="00D55230"/>
    <w:rsid w:val="00D55245"/>
    <w:rsid w:val="00D5524E"/>
    <w:rsid w:val="00D55271"/>
    <w:rsid w:val="00D552DD"/>
    <w:rsid w:val="00D552EE"/>
    <w:rsid w:val="00D552EF"/>
    <w:rsid w:val="00D5533D"/>
    <w:rsid w:val="00D5535E"/>
    <w:rsid w:val="00D5536F"/>
    <w:rsid w:val="00D553AC"/>
    <w:rsid w:val="00D553CB"/>
    <w:rsid w:val="00D553CE"/>
    <w:rsid w:val="00D553EF"/>
    <w:rsid w:val="00D5540F"/>
    <w:rsid w:val="00D5542F"/>
    <w:rsid w:val="00D554A2"/>
    <w:rsid w:val="00D5551B"/>
    <w:rsid w:val="00D5552E"/>
    <w:rsid w:val="00D5555B"/>
    <w:rsid w:val="00D5555E"/>
    <w:rsid w:val="00D555A5"/>
    <w:rsid w:val="00D555B4"/>
    <w:rsid w:val="00D55635"/>
    <w:rsid w:val="00D55668"/>
    <w:rsid w:val="00D5570B"/>
    <w:rsid w:val="00D55849"/>
    <w:rsid w:val="00D55914"/>
    <w:rsid w:val="00D55922"/>
    <w:rsid w:val="00D5592E"/>
    <w:rsid w:val="00D5593A"/>
    <w:rsid w:val="00D55A17"/>
    <w:rsid w:val="00D55A57"/>
    <w:rsid w:val="00D55A6B"/>
    <w:rsid w:val="00D55B35"/>
    <w:rsid w:val="00D55B38"/>
    <w:rsid w:val="00D55B46"/>
    <w:rsid w:val="00D55B62"/>
    <w:rsid w:val="00D55B9F"/>
    <w:rsid w:val="00D55C9A"/>
    <w:rsid w:val="00D55CBD"/>
    <w:rsid w:val="00D55D5D"/>
    <w:rsid w:val="00D55DA7"/>
    <w:rsid w:val="00D55DDB"/>
    <w:rsid w:val="00D55DE7"/>
    <w:rsid w:val="00D55DEB"/>
    <w:rsid w:val="00D55E1D"/>
    <w:rsid w:val="00D55E39"/>
    <w:rsid w:val="00D55E5C"/>
    <w:rsid w:val="00D55E9A"/>
    <w:rsid w:val="00D55EB7"/>
    <w:rsid w:val="00D55F02"/>
    <w:rsid w:val="00D55F25"/>
    <w:rsid w:val="00D55F31"/>
    <w:rsid w:val="00D55F44"/>
    <w:rsid w:val="00D55F54"/>
    <w:rsid w:val="00D55F6D"/>
    <w:rsid w:val="00D55F89"/>
    <w:rsid w:val="00D55FF8"/>
    <w:rsid w:val="00D56013"/>
    <w:rsid w:val="00D56172"/>
    <w:rsid w:val="00D56174"/>
    <w:rsid w:val="00D561C6"/>
    <w:rsid w:val="00D56207"/>
    <w:rsid w:val="00D56289"/>
    <w:rsid w:val="00D5629C"/>
    <w:rsid w:val="00D562D8"/>
    <w:rsid w:val="00D5636B"/>
    <w:rsid w:val="00D563B1"/>
    <w:rsid w:val="00D563B6"/>
    <w:rsid w:val="00D56400"/>
    <w:rsid w:val="00D56410"/>
    <w:rsid w:val="00D5642B"/>
    <w:rsid w:val="00D56443"/>
    <w:rsid w:val="00D564BD"/>
    <w:rsid w:val="00D564F9"/>
    <w:rsid w:val="00D5656C"/>
    <w:rsid w:val="00D56577"/>
    <w:rsid w:val="00D56594"/>
    <w:rsid w:val="00D5659B"/>
    <w:rsid w:val="00D565A0"/>
    <w:rsid w:val="00D565A3"/>
    <w:rsid w:val="00D565A7"/>
    <w:rsid w:val="00D565C1"/>
    <w:rsid w:val="00D5667D"/>
    <w:rsid w:val="00D566C5"/>
    <w:rsid w:val="00D56700"/>
    <w:rsid w:val="00D567AD"/>
    <w:rsid w:val="00D567BC"/>
    <w:rsid w:val="00D56801"/>
    <w:rsid w:val="00D56841"/>
    <w:rsid w:val="00D56855"/>
    <w:rsid w:val="00D5685E"/>
    <w:rsid w:val="00D56883"/>
    <w:rsid w:val="00D568E8"/>
    <w:rsid w:val="00D568EE"/>
    <w:rsid w:val="00D56910"/>
    <w:rsid w:val="00D56917"/>
    <w:rsid w:val="00D5692B"/>
    <w:rsid w:val="00D56976"/>
    <w:rsid w:val="00D569CB"/>
    <w:rsid w:val="00D569DB"/>
    <w:rsid w:val="00D569DE"/>
    <w:rsid w:val="00D56A3F"/>
    <w:rsid w:val="00D56A66"/>
    <w:rsid w:val="00D56AE1"/>
    <w:rsid w:val="00D56AE8"/>
    <w:rsid w:val="00D56B1C"/>
    <w:rsid w:val="00D56B23"/>
    <w:rsid w:val="00D56B35"/>
    <w:rsid w:val="00D56B37"/>
    <w:rsid w:val="00D56BB1"/>
    <w:rsid w:val="00D56BC6"/>
    <w:rsid w:val="00D56CDB"/>
    <w:rsid w:val="00D56D08"/>
    <w:rsid w:val="00D56D31"/>
    <w:rsid w:val="00D56D38"/>
    <w:rsid w:val="00D56D9D"/>
    <w:rsid w:val="00D56DC9"/>
    <w:rsid w:val="00D56F1A"/>
    <w:rsid w:val="00D56F26"/>
    <w:rsid w:val="00D56F2E"/>
    <w:rsid w:val="00D56F8C"/>
    <w:rsid w:val="00D56F96"/>
    <w:rsid w:val="00D56FBC"/>
    <w:rsid w:val="00D56FDB"/>
    <w:rsid w:val="00D5704E"/>
    <w:rsid w:val="00D5709F"/>
    <w:rsid w:val="00D57100"/>
    <w:rsid w:val="00D57117"/>
    <w:rsid w:val="00D57161"/>
    <w:rsid w:val="00D57219"/>
    <w:rsid w:val="00D57234"/>
    <w:rsid w:val="00D57249"/>
    <w:rsid w:val="00D5726B"/>
    <w:rsid w:val="00D572AF"/>
    <w:rsid w:val="00D572B0"/>
    <w:rsid w:val="00D572D5"/>
    <w:rsid w:val="00D57332"/>
    <w:rsid w:val="00D5735B"/>
    <w:rsid w:val="00D57377"/>
    <w:rsid w:val="00D5737E"/>
    <w:rsid w:val="00D573C2"/>
    <w:rsid w:val="00D57410"/>
    <w:rsid w:val="00D5748D"/>
    <w:rsid w:val="00D5752D"/>
    <w:rsid w:val="00D57786"/>
    <w:rsid w:val="00D577A1"/>
    <w:rsid w:val="00D577A3"/>
    <w:rsid w:val="00D577BD"/>
    <w:rsid w:val="00D577E8"/>
    <w:rsid w:val="00D5787E"/>
    <w:rsid w:val="00D57895"/>
    <w:rsid w:val="00D57899"/>
    <w:rsid w:val="00D578C4"/>
    <w:rsid w:val="00D578D8"/>
    <w:rsid w:val="00D578F5"/>
    <w:rsid w:val="00D5795D"/>
    <w:rsid w:val="00D579C6"/>
    <w:rsid w:val="00D579CD"/>
    <w:rsid w:val="00D579D2"/>
    <w:rsid w:val="00D579E3"/>
    <w:rsid w:val="00D57A21"/>
    <w:rsid w:val="00D57A51"/>
    <w:rsid w:val="00D57ACA"/>
    <w:rsid w:val="00D57ACF"/>
    <w:rsid w:val="00D57AE3"/>
    <w:rsid w:val="00D57BF5"/>
    <w:rsid w:val="00D57BFD"/>
    <w:rsid w:val="00D57C2C"/>
    <w:rsid w:val="00D57C3C"/>
    <w:rsid w:val="00D57C40"/>
    <w:rsid w:val="00D57C77"/>
    <w:rsid w:val="00D57CAA"/>
    <w:rsid w:val="00D57DA2"/>
    <w:rsid w:val="00D57DE7"/>
    <w:rsid w:val="00D57DED"/>
    <w:rsid w:val="00D57E27"/>
    <w:rsid w:val="00D57E34"/>
    <w:rsid w:val="00D57E3C"/>
    <w:rsid w:val="00D57E74"/>
    <w:rsid w:val="00D57E90"/>
    <w:rsid w:val="00D57ECB"/>
    <w:rsid w:val="00D57F52"/>
    <w:rsid w:val="00D57F7F"/>
    <w:rsid w:val="00D57FAC"/>
    <w:rsid w:val="00D60001"/>
    <w:rsid w:val="00D60018"/>
    <w:rsid w:val="00D6001A"/>
    <w:rsid w:val="00D60035"/>
    <w:rsid w:val="00D60050"/>
    <w:rsid w:val="00D60077"/>
    <w:rsid w:val="00D600AD"/>
    <w:rsid w:val="00D600C0"/>
    <w:rsid w:val="00D600D3"/>
    <w:rsid w:val="00D60144"/>
    <w:rsid w:val="00D60147"/>
    <w:rsid w:val="00D60230"/>
    <w:rsid w:val="00D602A4"/>
    <w:rsid w:val="00D602EA"/>
    <w:rsid w:val="00D60304"/>
    <w:rsid w:val="00D60327"/>
    <w:rsid w:val="00D60343"/>
    <w:rsid w:val="00D60362"/>
    <w:rsid w:val="00D603A0"/>
    <w:rsid w:val="00D60444"/>
    <w:rsid w:val="00D6047B"/>
    <w:rsid w:val="00D604F1"/>
    <w:rsid w:val="00D60575"/>
    <w:rsid w:val="00D6057C"/>
    <w:rsid w:val="00D6058A"/>
    <w:rsid w:val="00D60622"/>
    <w:rsid w:val="00D60632"/>
    <w:rsid w:val="00D60638"/>
    <w:rsid w:val="00D606C9"/>
    <w:rsid w:val="00D606F7"/>
    <w:rsid w:val="00D606FA"/>
    <w:rsid w:val="00D6072B"/>
    <w:rsid w:val="00D60788"/>
    <w:rsid w:val="00D607AC"/>
    <w:rsid w:val="00D607AF"/>
    <w:rsid w:val="00D607F8"/>
    <w:rsid w:val="00D60821"/>
    <w:rsid w:val="00D6083B"/>
    <w:rsid w:val="00D6088E"/>
    <w:rsid w:val="00D608EA"/>
    <w:rsid w:val="00D60975"/>
    <w:rsid w:val="00D60988"/>
    <w:rsid w:val="00D609A4"/>
    <w:rsid w:val="00D609AB"/>
    <w:rsid w:val="00D609CF"/>
    <w:rsid w:val="00D609F8"/>
    <w:rsid w:val="00D60A39"/>
    <w:rsid w:val="00D60A60"/>
    <w:rsid w:val="00D60AAA"/>
    <w:rsid w:val="00D60AD5"/>
    <w:rsid w:val="00D60B0A"/>
    <w:rsid w:val="00D60BD1"/>
    <w:rsid w:val="00D60C44"/>
    <w:rsid w:val="00D60C94"/>
    <w:rsid w:val="00D60D0B"/>
    <w:rsid w:val="00D60D18"/>
    <w:rsid w:val="00D60D31"/>
    <w:rsid w:val="00D60D39"/>
    <w:rsid w:val="00D60D3E"/>
    <w:rsid w:val="00D60D44"/>
    <w:rsid w:val="00D60D61"/>
    <w:rsid w:val="00D60E08"/>
    <w:rsid w:val="00D60E50"/>
    <w:rsid w:val="00D60E95"/>
    <w:rsid w:val="00D60ED4"/>
    <w:rsid w:val="00D60F0B"/>
    <w:rsid w:val="00D60FF7"/>
    <w:rsid w:val="00D6102B"/>
    <w:rsid w:val="00D61039"/>
    <w:rsid w:val="00D61043"/>
    <w:rsid w:val="00D610A2"/>
    <w:rsid w:val="00D610B1"/>
    <w:rsid w:val="00D610D3"/>
    <w:rsid w:val="00D610FF"/>
    <w:rsid w:val="00D61127"/>
    <w:rsid w:val="00D61129"/>
    <w:rsid w:val="00D6116D"/>
    <w:rsid w:val="00D611AE"/>
    <w:rsid w:val="00D611B7"/>
    <w:rsid w:val="00D61206"/>
    <w:rsid w:val="00D61213"/>
    <w:rsid w:val="00D612A6"/>
    <w:rsid w:val="00D6131B"/>
    <w:rsid w:val="00D61322"/>
    <w:rsid w:val="00D61396"/>
    <w:rsid w:val="00D613B2"/>
    <w:rsid w:val="00D613B6"/>
    <w:rsid w:val="00D613C7"/>
    <w:rsid w:val="00D613EA"/>
    <w:rsid w:val="00D61447"/>
    <w:rsid w:val="00D61485"/>
    <w:rsid w:val="00D615B3"/>
    <w:rsid w:val="00D616C8"/>
    <w:rsid w:val="00D616F1"/>
    <w:rsid w:val="00D61731"/>
    <w:rsid w:val="00D617A6"/>
    <w:rsid w:val="00D61821"/>
    <w:rsid w:val="00D61836"/>
    <w:rsid w:val="00D61857"/>
    <w:rsid w:val="00D618C5"/>
    <w:rsid w:val="00D618C6"/>
    <w:rsid w:val="00D61985"/>
    <w:rsid w:val="00D61997"/>
    <w:rsid w:val="00D619F7"/>
    <w:rsid w:val="00D619FC"/>
    <w:rsid w:val="00D61AB2"/>
    <w:rsid w:val="00D61AFA"/>
    <w:rsid w:val="00D61B19"/>
    <w:rsid w:val="00D61BFC"/>
    <w:rsid w:val="00D61C0D"/>
    <w:rsid w:val="00D61C23"/>
    <w:rsid w:val="00D61C71"/>
    <w:rsid w:val="00D61D0C"/>
    <w:rsid w:val="00D61DAE"/>
    <w:rsid w:val="00D61DD8"/>
    <w:rsid w:val="00D61DFD"/>
    <w:rsid w:val="00D61E55"/>
    <w:rsid w:val="00D61E86"/>
    <w:rsid w:val="00D61E95"/>
    <w:rsid w:val="00D61E9B"/>
    <w:rsid w:val="00D61EDB"/>
    <w:rsid w:val="00D61EFD"/>
    <w:rsid w:val="00D61F12"/>
    <w:rsid w:val="00D61F4B"/>
    <w:rsid w:val="00D61FAC"/>
    <w:rsid w:val="00D61FED"/>
    <w:rsid w:val="00D62034"/>
    <w:rsid w:val="00D6209B"/>
    <w:rsid w:val="00D6209C"/>
    <w:rsid w:val="00D620B7"/>
    <w:rsid w:val="00D620F8"/>
    <w:rsid w:val="00D621B9"/>
    <w:rsid w:val="00D6223E"/>
    <w:rsid w:val="00D62270"/>
    <w:rsid w:val="00D622E5"/>
    <w:rsid w:val="00D622EE"/>
    <w:rsid w:val="00D62325"/>
    <w:rsid w:val="00D6232D"/>
    <w:rsid w:val="00D62338"/>
    <w:rsid w:val="00D6235B"/>
    <w:rsid w:val="00D62381"/>
    <w:rsid w:val="00D623BC"/>
    <w:rsid w:val="00D623D3"/>
    <w:rsid w:val="00D62477"/>
    <w:rsid w:val="00D62496"/>
    <w:rsid w:val="00D6249C"/>
    <w:rsid w:val="00D624F8"/>
    <w:rsid w:val="00D6251E"/>
    <w:rsid w:val="00D62535"/>
    <w:rsid w:val="00D62587"/>
    <w:rsid w:val="00D6259C"/>
    <w:rsid w:val="00D625CD"/>
    <w:rsid w:val="00D625D0"/>
    <w:rsid w:val="00D6265C"/>
    <w:rsid w:val="00D62667"/>
    <w:rsid w:val="00D626AB"/>
    <w:rsid w:val="00D626BD"/>
    <w:rsid w:val="00D626C1"/>
    <w:rsid w:val="00D62721"/>
    <w:rsid w:val="00D6272D"/>
    <w:rsid w:val="00D6274F"/>
    <w:rsid w:val="00D62775"/>
    <w:rsid w:val="00D627A6"/>
    <w:rsid w:val="00D627AB"/>
    <w:rsid w:val="00D627E0"/>
    <w:rsid w:val="00D627FD"/>
    <w:rsid w:val="00D62816"/>
    <w:rsid w:val="00D628E9"/>
    <w:rsid w:val="00D62967"/>
    <w:rsid w:val="00D62987"/>
    <w:rsid w:val="00D629BE"/>
    <w:rsid w:val="00D62A3B"/>
    <w:rsid w:val="00D62AF5"/>
    <w:rsid w:val="00D62B51"/>
    <w:rsid w:val="00D62B82"/>
    <w:rsid w:val="00D62BF1"/>
    <w:rsid w:val="00D62C07"/>
    <w:rsid w:val="00D62C76"/>
    <w:rsid w:val="00D62CD0"/>
    <w:rsid w:val="00D62CD8"/>
    <w:rsid w:val="00D62CF7"/>
    <w:rsid w:val="00D62CFE"/>
    <w:rsid w:val="00D62D29"/>
    <w:rsid w:val="00D62D37"/>
    <w:rsid w:val="00D62D38"/>
    <w:rsid w:val="00D62D49"/>
    <w:rsid w:val="00D62D81"/>
    <w:rsid w:val="00D62DDD"/>
    <w:rsid w:val="00D62E84"/>
    <w:rsid w:val="00D62EAE"/>
    <w:rsid w:val="00D62EDF"/>
    <w:rsid w:val="00D62F5B"/>
    <w:rsid w:val="00D62F73"/>
    <w:rsid w:val="00D63011"/>
    <w:rsid w:val="00D63022"/>
    <w:rsid w:val="00D6305D"/>
    <w:rsid w:val="00D63067"/>
    <w:rsid w:val="00D63068"/>
    <w:rsid w:val="00D63070"/>
    <w:rsid w:val="00D6307C"/>
    <w:rsid w:val="00D630B6"/>
    <w:rsid w:val="00D630D4"/>
    <w:rsid w:val="00D63154"/>
    <w:rsid w:val="00D63161"/>
    <w:rsid w:val="00D6317B"/>
    <w:rsid w:val="00D631BF"/>
    <w:rsid w:val="00D631CD"/>
    <w:rsid w:val="00D631EA"/>
    <w:rsid w:val="00D63210"/>
    <w:rsid w:val="00D63222"/>
    <w:rsid w:val="00D63256"/>
    <w:rsid w:val="00D63309"/>
    <w:rsid w:val="00D6330F"/>
    <w:rsid w:val="00D63345"/>
    <w:rsid w:val="00D6337D"/>
    <w:rsid w:val="00D6345C"/>
    <w:rsid w:val="00D634B5"/>
    <w:rsid w:val="00D634F0"/>
    <w:rsid w:val="00D63575"/>
    <w:rsid w:val="00D63585"/>
    <w:rsid w:val="00D636BF"/>
    <w:rsid w:val="00D636D4"/>
    <w:rsid w:val="00D63712"/>
    <w:rsid w:val="00D63729"/>
    <w:rsid w:val="00D6372E"/>
    <w:rsid w:val="00D63740"/>
    <w:rsid w:val="00D6375B"/>
    <w:rsid w:val="00D63777"/>
    <w:rsid w:val="00D63785"/>
    <w:rsid w:val="00D63791"/>
    <w:rsid w:val="00D637A2"/>
    <w:rsid w:val="00D637B8"/>
    <w:rsid w:val="00D6381E"/>
    <w:rsid w:val="00D63841"/>
    <w:rsid w:val="00D63845"/>
    <w:rsid w:val="00D638F0"/>
    <w:rsid w:val="00D63996"/>
    <w:rsid w:val="00D63A40"/>
    <w:rsid w:val="00D63A6D"/>
    <w:rsid w:val="00D63A84"/>
    <w:rsid w:val="00D63AD5"/>
    <w:rsid w:val="00D63B00"/>
    <w:rsid w:val="00D63B3C"/>
    <w:rsid w:val="00D63BAD"/>
    <w:rsid w:val="00D63BC1"/>
    <w:rsid w:val="00D63BCE"/>
    <w:rsid w:val="00D63C26"/>
    <w:rsid w:val="00D63C30"/>
    <w:rsid w:val="00D63C3B"/>
    <w:rsid w:val="00D63C72"/>
    <w:rsid w:val="00D63C73"/>
    <w:rsid w:val="00D63CB2"/>
    <w:rsid w:val="00D63CBC"/>
    <w:rsid w:val="00D63D2A"/>
    <w:rsid w:val="00D63D2F"/>
    <w:rsid w:val="00D63D7D"/>
    <w:rsid w:val="00D63DBD"/>
    <w:rsid w:val="00D63E05"/>
    <w:rsid w:val="00D63E3C"/>
    <w:rsid w:val="00D63E50"/>
    <w:rsid w:val="00D63E6A"/>
    <w:rsid w:val="00D63F14"/>
    <w:rsid w:val="00D63F23"/>
    <w:rsid w:val="00D63F38"/>
    <w:rsid w:val="00D63FA2"/>
    <w:rsid w:val="00D64016"/>
    <w:rsid w:val="00D6403E"/>
    <w:rsid w:val="00D64114"/>
    <w:rsid w:val="00D6411F"/>
    <w:rsid w:val="00D64122"/>
    <w:rsid w:val="00D641AC"/>
    <w:rsid w:val="00D641B3"/>
    <w:rsid w:val="00D641C9"/>
    <w:rsid w:val="00D6421E"/>
    <w:rsid w:val="00D642A2"/>
    <w:rsid w:val="00D642F9"/>
    <w:rsid w:val="00D64308"/>
    <w:rsid w:val="00D64309"/>
    <w:rsid w:val="00D64328"/>
    <w:rsid w:val="00D6434B"/>
    <w:rsid w:val="00D6435C"/>
    <w:rsid w:val="00D64362"/>
    <w:rsid w:val="00D6436B"/>
    <w:rsid w:val="00D6437E"/>
    <w:rsid w:val="00D643B0"/>
    <w:rsid w:val="00D643CC"/>
    <w:rsid w:val="00D64417"/>
    <w:rsid w:val="00D6447E"/>
    <w:rsid w:val="00D645B1"/>
    <w:rsid w:val="00D645EE"/>
    <w:rsid w:val="00D645F0"/>
    <w:rsid w:val="00D64630"/>
    <w:rsid w:val="00D64667"/>
    <w:rsid w:val="00D64677"/>
    <w:rsid w:val="00D64750"/>
    <w:rsid w:val="00D64754"/>
    <w:rsid w:val="00D6478D"/>
    <w:rsid w:val="00D647B4"/>
    <w:rsid w:val="00D647E4"/>
    <w:rsid w:val="00D6480B"/>
    <w:rsid w:val="00D64873"/>
    <w:rsid w:val="00D6487F"/>
    <w:rsid w:val="00D64881"/>
    <w:rsid w:val="00D64940"/>
    <w:rsid w:val="00D6498D"/>
    <w:rsid w:val="00D6499D"/>
    <w:rsid w:val="00D64A13"/>
    <w:rsid w:val="00D64A26"/>
    <w:rsid w:val="00D64A30"/>
    <w:rsid w:val="00D64A91"/>
    <w:rsid w:val="00D64ABA"/>
    <w:rsid w:val="00D64AE5"/>
    <w:rsid w:val="00D64B26"/>
    <w:rsid w:val="00D64B2F"/>
    <w:rsid w:val="00D64B81"/>
    <w:rsid w:val="00D64BAE"/>
    <w:rsid w:val="00D64BF0"/>
    <w:rsid w:val="00D64C1F"/>
    <w:rsid w:val="00D64C64"/>
    <w:rsid w:val="00D64D11"/>
    <w:rsid w:val="00D64D84"/>
    <w:rsid w:val="00D64D89"/>
    <w:rsid w:val="00D64DA9"/>
    <w:rsid w:val="00D64DF5"/>
    <w:rsid w:val="00D64E7D"/>
    <w:rsid w:val="00D64ED1"/>
    <w:rsid w:val="00D64F45"/>
    <w:rsid w:val="00D64F82"/>
    <w:rsid w:val="00D64FF7"/>
    <w:rsid w:val="00D64FFB"/>
    <w:rsid w:val="00D65006"/>
    <w:rsid w:val="00D65048"/>
    <w:rsid w:val="00D6505E"/>
    <w:rsid w:val="00D6507A"/>
    <w:rsid w:val="00D65097"/>
    <w:rsid w:val="00D6510F"/>
    <w:rsid w:val="00D65171"/>
    <w:rsid w:val="00D651AB"/>
    <w:rsid w:val="00D651C0"/>
    <w:rsid w:val="00D651CC"/>
    <w:rsid w:val="00D651D5"/>
    <w:rsid w:val="00D65312"/>
    <w:rsid w:val="00D6535A"/>
    <w:rsid w:val="00D65369"/>
    <w:rsid w:val="00D653B3"/>
    <w:rsid w:val="00D6545C"/>
    <w:rsid w:val="00D654CC"/>
    <w:rsid w:val="00D654D0"/>
    <w:rsid w:val="00D65525"/>
    <w:rsid w:val="00D65558"/>
    <w:rsid w:val="00D655E8"/>
    <w:rsid w:val="00D655E9"/>
    <w:rsid w:val="00D65624"/>
    <w:rsid w:val="00D65648"/>
    <w:rsid w:val="00D6565C"/>
    <w:rsid w:val="00D65665"/>
    <w:rsid w:val="00D65676"/>
    <w:rsid w:val="00D656AC"/>
    <w:rsid w:val="00D656BE"/>
    <w:rsid w:val="00D65735"/>
    <w:rsid w:val="00D6576B"/>
    <w:rsid w:val="00D657CF"/>
    <w:rsid w:val="00D65807"/>
    <w:rsid w:val="00D6592A"/>
    <w:rsid w:val="00D6593F"/>
    <w:rsid w:val="00D6595C"/>
    <w:rsid w:val="00D659CE"/>
    <w:rsid w:val="00D659DC"/>
    <w:rsid w:val="00D65A1D"/>
    <w:rsid w:val="00D65A2D"/>
    <w:rsid w:val="00D65A90"/>
    <w:rsid w:val="00D65A9C"/>
    <w:rsid w:val="00D65ACA"/>
    <w:rsid w:val="00D65B32"/>
    <w:rsid w:val="00D65B36"/>
    <w:rsid w:val="00D65B6B"/>
    <w:rsid w:val="00D65BCC"/>
    <w:rsid w:val="00D65C08"/>
    <w:rsid w:val="00D65C65"/>
    <w:rsid w:val="00D65C7C"/>
    <w:rsid w:val="00D65C9A"/>
    <w:rsid w:val="00D65D07"/>
    <w:rsid w:val="00D65D8C"/>
    <w:rsid w:val="00D65DB4"/>
    <w:rsid w:val="00D65DE2"/>
    <w:rsid w:val="00D65DF2"/>
    <w:rsid w:val="00D65E39"/>
    <w:rsid w:val="00D65E92"/>
    <w:rsid w:val="00D65EBE"/>
    <w:rsid w:val="00D65ED1"/>
    <w:rsid w:val="00D65F11"/>
    <w:rsid w:val="00D65F8A"/>
    <w:rsid w:val="00D65F9A"/>
    <w:rsid w:val="00D65FCC"/>
    <w:rsid w:val="00D6601F"/>
    <w:rsid w:val="00D66067"/>
    <w:rsid w:val="00D6608D"/>
    <w:rsid w:val="00D660E3"/>
    <w:rsid w:val="00D660FF"/>
    <w:rsid w:val="00D663D5"/>
    <w:rsid w:val="00D66469"/>
    <w:rsid w:val="00D66474"/>
    <w:rsid w:val="00D664C5"/>
    <w:rsid w:val="00D6650B"/>
    <w:rsid w:val="00D66589"/>
    <w:rsid w:val="00D665A9"/>
    <w:rsid w:val="00D665BC"/>
    <w:rsid w:val="00D665DB"/>
    <w:rsid w:val="00D665EA"/>
    <w:rsid w:val="00D665F0"/>
    <w:rsid w:val="00D66655"/>
    <w:rsid w:val="00D6666E"/>
    <w:rsid w:val="00D66697"/>
    <w:rsid w:val="00D666DA"/>
    <w:rsid w:val="00D66710"/>
    <w:rsid w:val="00D66776"/>
    <w:rsid w:val="00D6679E"/>
    <w:rsid w:val="00D667A6"/>
    <w:rsid w:val="00D66824"/>
    <w:rsid w:val="00D6682F"/>
    <w:rsid w:val="00D66865"/>
    <w:rsid w:val="00D668AA"/>
    <w:rsid w:val="00D66902"/>
    <w:rsid w:val="00D66998"/>
    <w:rsid w:val="00D669AB"/>
    <w:rsid w:val="00D66A5F"/>
    <w:rsid w:val="00D66AAC"/>
    <w:rsid w:val="00D66ABD"/>
    <w:rsid w:val="00D66B27"/>
    <w:rsid w:val="00D66B35"/>
    <w:rsid w:val="00D66BA9"/>
    <w:rsid w:val="00D66C3A"/>
    <w:rsid w:val="00D66C94"/>
    <w:rsid w:val="00D66CD8"/>
    <w:rsid w:val="00D66CED"/>
    <w:rsid w:val="00D66CFA"/>
    <w:rsid w:val="00D66D25"/>
    <w:rsid w:val="00D66D2A"/>
    <w:rsid w:val="00D66D59"/>
    <w:rsid w:val="00D66D68"/>
    <w:rsid w:val="00D66DF5"/>
    <w:rsid w:val="00D66E18"/>
    <w:rsid w:val="00D66E1D"/>
    <w:rsid w:val="00D66E71"/>
    <w:rsid w:val="00D66EAE"/>
    <w:rsid w:val="00D66F18"/>
    <w:rsid w:val="00D66F19"/>
    <w:rsid w:val="00D66F7C"/>
    <w:rsid w:val="00D66F8E"/>
    <w:rsid w:val="00D66F8F"/>
    <w:rsid w:val="00D66FD3"/>
    <w:rsid w:val="00D66FE8"/>
    <w:rsid w:val="00D6709A"/>
    <w:rsid w:val="00D670CF"/>
    <w:rsid w:val="00D67111"/>
    <w:rsid w:val="00D6713A"/>
    <w:rsid w:val="00D67184"/>
    <w:rsid w:val="00D67185"/>
    <w:rsid w:val="00D671EE"/>
    <w:rsid w:val="00D67240"/>
    <w:rsid w:val="00D67282"/>
    <w:rsid w:val="00D67293"/>
    <w:rsid w:val="00D672A0"/>
    <w:rsid w:val="00D672D5"/>
    <w:rsid w:val="00D67362"/>
    <w:rsid w:val="00D67369"/>
    <w:rsid w:val="00D673B7"/>
    <w:rsid w:val="00D673D8"/>
    <w:rsid w:val="00D673F7"/>
    <w:rsid w:val="00D673FB"/>
    <w:rsid w:val="00D67413"/>
    <w:rsid w:val="00D67428"/>
    <w:rsid w:val="00D67457"/>
    <w:rsid w:val="00D67511"/>
    <w:rsid w:val="00D67584"/>
    <w:rsid w:val="00D675C0"/>
    <w:rsid w:val="00D6771A"/>
    <w:rsid w:val="00D6775B"/>
    <w:rsid w:val="00D677F1"/>
    <w:rsid w:val="00D6780E"/>
    <w:rsid w:val="00D67844"/>
    <w:rsid w:val="00D67917"/>
    <w:rsid w:val="00D67935"/>
    <w:rsid w:val="00D6793D"/>
    <w:rsid w:val="00D679BA"/>
    <w:rsid w:val="00D679DB"/>
    <w:rsid w:val="00D679DE"/>
    <w:rsid w:val="00D67A62"/>
    <w:rsid w:val="00D67ACF"/>
    <w:rsid w:val="00D67AD3"/>
    <w:rsid w:val="00D67ADE"/>
    <w:rsid w:val="00D67B07"/>
    <w:rsid w:val="00D67B31"/>
    <w:rsid w:val="00D67B4B"/>
    <w:rsid w:val="00D67B94"/>
    <w:rsid w:val="00D67C59"/>
    <w:rsid w:val="00D67CAA"/>
    <w:rsid w:val="00D67CB4"/>
    <w:rsid w:val="00D67CC9"/>
    <w:rsid w:val="00D67CCF"/>
    <w:rsid w:val="00D67CED"/>
    <w:rsid w:val="00D67D25"/>
    <w:rsid w:val="00D67D6B"/>
    <w:rsid w:val="00D67D7C"/>
    <w:rsid w:val="00D67DC3"/>
    <w:rsid w:val="00D67DDD"/>
    <w:rsid w:val="00D67E3C"/>
    <w:rsid w:val="00D67E47"/>
    <w:rsid w:val="00D67E9D"/>
    <w:rsid w:val="00D67EAC"/>
    <w:rsid w:val="00D67F08"/>
    <w:rsid w:val="00D67F09"/>
    <w:rsid w:val="00D67F3E"/>
    <w:rsid w:val="00D67F61"/>
    <w:rsid w:val="00D67F65"/>
    <w:rsid w:val="00D67FB5"/>
    <w:rsid w:val="00D70003"/>
    <w:rsid w:val="00D70033"/>
    <w:rsid w:val="00D70052"/>
    <w:rsid w:val="00D70085"/>
    <w:rsid w:val="00D700A1"/>
    <w:rsid w:val="00D700C4"/>
    <w:rsid w:val="00D700DA"/>
    <w:rsid w:val="00D70126"/>
    <w:rsid w:val="00D7016A"/>
    <w:rsid w:val="00D701A3"/>
    <w:rsid w:val="00D70201"/>
    <w:rsid w:val="00D7022A"/>
    <w:rsid w:val="00D70243"/>
    <w:rsid w:val="00D702A3"/>
    <w:rsid w:val="00D70373"/>
    <w:rsid w:val="00D7039B"/>
    <w:rsid w:val="00D703A1"/>
    <w:rsid w:val="00D7040D"/>
    <w:rsid w:val="00D7042F"/>
    <w:rsid w:val="00D70455"/>
    <w:rsid w:val="00D70462"/>
    <w:rsid w:val="00D70463"/>
    <w:rsid w:val="00D7046B"/>
    <w:rsid w:val="00D704C3"/>
    <w:rsid w:val="00D70503"/>
    <w:rsid w:val="00D70533"/>
    <w:rsid w:val="00D70544"/>
    <w:rsid w:val="00D705A8"/>
    <w:rsid w:val="00D705C1"/>
    <w:rsid w:val="00D705F4"/>
    <w:rsid w:val="00D7060F"/>
    <w:rsid w:val="00D7061D"/>
    <w:rsid w:val="00D7064A"/>
    <w:rsid w:val="00D70671"/>
    <w:rsid w:val="00D70734"/>
    <w:rsid w:val="00D7074D"/>
    <w:rsid w:val="00D70750"/>
    <w:rsid w:val="00D7077E"/>
    <w:rsid w:val="00D707B9"/>
    <w:rsid w:val="00D70806"/>
    <w:rsid w:val="00D70845"/>
    <w:rsid w:val="00D7084A"/>
    <w:rsid w:val="00D708FB"/>
    <w:rsid w:val="00D7094A"/>
    <w:rsid w:val="00D709A0"/>
    <w:rsid w:val="00D709F4"/>
    <w:rsid w:val="00D70A46"/>
    <w:rsid w:val="00D70AAB"/>
    <w:rsid w:val="00D70ABD"/>
    <w:rsid w:val="00D70AC5"/>
    <w:rsid w:val="00D70AF1"/>
    <w:rsid w:val="00D70BC8"/>
    <w:rsid w:val="00D70BE1"/>
    <w:rsid w:val="00D70BF6"/>
    <w:rsid w:val="00D70C01"/>
    <w:rsid w:val="00D70C3A"/>
    <w:rsid w:val="00D70D2D"/>
    <w:rsid w:val="00D70D43"/>
    <w:rsid w:val="00D70D74"/>
    <w:rsid w:val="00D70D7F"/>
    <w:rsid w:val="00D70DD9"/>
    <w:rsid w:val="00D70E16"/>
    <w:rsid w:val="00D70E43"/>
    <w:rsid w:val="00D70E51"/>
    <w:rsid w:val="00D70E60"/>
    <w:rsid w:val="00D70E71"/>
    <w:rsid w:val="00D70E9B"/>
    <w:rsid w:val="00D70F09"/>
    <w:rsid w:val="00D70F72"/>
    <w:rsid w:val="00D70FBB"/>
    <w:rsid w:val="00D70FD6"/>
    <w:rsid w:val="00D7101F"/>
    <w:rsid w:val="00D710A6"/>
    <w:rsid w:val="00D7114A"/>
    <w:rsid w:val="00D7116C"/>
    <w:rsid w:val="00D71170"/>
    <w:rsid w:val="00D711B5"/>
    <w:rsid w:val="00D7122A"/>
    <w:rsid w:val="00D7124C"/>
    <w:rsid w:val="00D71286"/>
    <w:rsid w:val="00D71308"/>
    <w:rsid w:val="00D713E8"/>
    <w:rsid w:val="00D714E9"/>
    <w:rsid w:val="00D7150E"/>
    <w:rsid w:val="00D71560"/>
    <w:rsid w:val="00D7156B"/>
    <w:rsid w:val="00D715D4"/>
    <w:rsid w:val="00D715F6"/>
    <w:rsid w:val="00D7164E"/>
    <w:rsid w:val="00D716A7"/>
    <w:rsid w:val="00D716C8"/>
    <w:rsid w:val="00D716DD"/>
    <w:rsid w:val="00D7176C"/>
    <w:rsid w:val="00D7177C"/>
    <w:rsid w:val="00D7180A"/>
    <w:rsid w:val="00D71839"/>
    <w:rsid w:val="00D7184C"/>
    <w:rsid w:val="00D71881"/>
    <w:rsid w:val="00D7189B"/>
    <w:rsid w:val="00D718BF"/>
    <w:rsid w:val="00D718FE"/>
    <w:rsid w:val="00D71911"/>
    <w:rsid w:val="00D71931"/>
    <w:rsid w:val="00D7199C"/>
    <w:rsid w:val="00D7199D"/>
    <w:rsid w:val="00D719A8"/>
    <w:rsid w:val="00D719B3"/>
    <w:rsid w:val="00D719C6"/>
    <w:rsid w:val="00D719CE"/>
    <w:rsid w:val="00D719F0"/>
    <w:rsid w:val="00D71A3C"/>
    <w:rsid w:val="00D71A6F"/>
    <w:rsid w:val="00D71A9B"/>
    <w:rsid w:val="00D71AC6"/>
    <w:rsid w:val="00D71ADA"/>
    <w:rsid w:val="00D71AE5"/>
    <w:rsid w:val="00D71B01"/>
    <w:rsid w:val="00D71B05"/>
    <w:rsid w:val="00D71B17"/>
    <w:rsid w:val="00D71B54"/>
    <w:rsid w:val="00D71B97"/>
    <w:rsid w:val="00D71BA6"/>
    <w:rsid w:val="00D71C28"/>
    <w:rsid w:val="00D71CC8"/>
    <w:rsid w:val="00D71CCC"/>
    <w:rsid w:val="00D71CE0"/>
    <w:rsid w:val="00D71CEB"/>
    <w:rsid w:val="00D71D00"/>
    <w:rsid w:val="00D71D61"/>
    <w:rsid w:val="00D71D73"/>
    <w:rsid w:val="00D71DA8"/>
    <w:rsid w:val="00D71DB7"/>
    <w:rsid w:val="00D71DCA"/>
    <w:rsid w:val="00D71E30"/>
    <w:rsid w:val="00D71E3E"/>
    <w:rsid w:val="00D71E4E"/>
    <w:rsid w:val="00D71ED2"/>
    <w:rsid w:val="00D71FAD"/>
    <w:rsid w:val="00D72000"/>
    <w:rsid w:val="00D7200B"/>
    <w:rsid w:val="00D72106"/>
    <w:rsid w:val="00D72122"/>
    <w:rsid w:val="00D72155"/>
    <w:rsid w:val="00D7215F"/>
    <w:rsid w:val="00D72166"/>
    <w:rsid w:val="00D72168"/>
    <w:rsid w:val="00D721DA"/>
    <w:rsid w:val="00D72248"/>
    <w:rsid w:val="00D72275"/>
    <w:rsid w:val="00D72283"/>
    <w:rsid w:val="00D722AC"/>
    <w:rsid w:val="00D722B0"/>
    <w:rsid w:val="00D72339"/>
    <w:rsid w:val="00D723D8"/>
    <w:rsid w:val="00D72422"/>
    <w:rsid w:val="00D7244B"/>
    <w:rsid w:val="00D7249C"/>
    <w:rsid w:val="00D724A3"/>
    <w:rsid w:val="00D7250D"/>
    <w:rsid w:val="00D7257C"/>
    <w:rsid w:val="00D72631"/>
    <w:rsid w:val="00D7266A"/>
    <w:rsid w:val="00D7267C"/>
    <w:rsid w:val="00D72682"/>
    <w:rsid w:val="00D726C8"/>
    <w:rsid w:val="00D726D2"/>
    <w:rsid w:val="00D7272F"/>
    <w:rsid w:val="00D7279E"/>
    <w:rsid w:val="00D727C8"/>
    <w:rsid w:val="00D72814"/>
    <w:rsid w:val="00D72859"/>
    <w:rsid w:val="00D72863"/>
    <w:rsid w:val="00D728A2"/>
    <w:rsid w:val="00D728AE"/>
    <w:rsid w:val="00D728E2"/>
    <w:rsid w:val="00D728FC"/>
    <w:rsid w:val="00D72916"/>
    <w:rsid w:val="00D72999"/>
    <w:rsid w:val="00D72A54"/>
    <w:rsid w:val="00D72A58"/>
    <w:rsid w:val="00D72A96"/>
    <w:rsid w:val="00D72AF7"/>
    <w:rsid w:val="00D72B05"/>
    <w:rsid w:val="00D72B33"/>
    <w:rsid w:val="00D72B90"/>
    <w:rsid w:val="00D72B97"/>
    <w:rsid w:val="00D72B9F"/>
    <w:rsid w:val="00D72BEF"/>
    <w:rsid w:val="00D72C34"/>
    <w:rsid w:val="00D72C41"/>
    <w:rsid w:val="00D72C50"/>
    <w:rsid w:val="00D72C82"/>
    <w:rsid w:val="00D72C8E"/>
    <w:rsid w:val="00D72CD1"/>
    <w:rsid w:val="00D72CF8"/>
    <w:rsid w:val="00D72D09"/>
    <w:rsid w:val="00D72D0F"/>
    <w:rsid w:val="00D72DAA"/>
    <w:rsid w:val="00D72DBB"/>
    <w:rsid w:val="00D72E96"/>
    <w:rsid w:val="00D72EC1"/>
    <w:rsid w:val="00D72EF4"/>
    <w:rsid w:val="00D72F93"/>
    <w:rsid w:val="00D72FB3"/>
    <w:rsid w:val="00D73027"/>
    <w:rsid w:val="00D730A2"/>
    <w:rsid w:val="00D730C9"/>
    <w:rsid w:val="00D730D4"/>
    <w:rsid w:val="00D73101"/>
    <w:rsid w:val="00D73138"/>
    <w:rsid w:val="00D7313A"/>
    <w:rsid w:val="00D7314B"/>
    <w:rsid w:val="00D731B5"/>
    <w:rsid w:val="00D731ED"/>
    <w:rsid w:val="00D73213"/>
    <w:rsid w:val="00D73226"/>
    <w:rsid w:val="00D73254"/>
    <w:rsid w:val="00D7334E"/>
    <w:rsid w:val="00D73391"/>
    <w:rsid w:val="00D73471"/>
    <w:rsid w:val="00D734DB"/>
    <w:rsid w:val="00D7351A"/>
    <w:rsid w:val="00D73587"/>
    <w:rsid w:val="00D735A2"/>
    <w:rsid w:val="00D735A3"/>
    <w:rsid w:val="00D735B5"/>
    <w:rsid w:val="00D735BD"/>
    <w:rsid w:val="00D735EF"/>
    <w:rsid w:val="00D735F0"/>
    <w:rsid w:val="00D7360D"/>
    <w:rsid w:val="00D7366F"/>
    <w:rsid w:val="00D7369D"/>
    <w:rsid w:val="00D736DA"/>
    <w:rsid w:val="00D73771"/>
    <w:rsid w:val="00D73790"/>
    <w:rsid w:val="00D73799"/>
    <w:rsid w:val="00D737B7"/>
    <w:rsid w:val="00D737DE"/>
    <w:rsid w:val="00D7384C"/>
    <w:rsid w:val="00D738EB"/>
    <w:rsid w:val="00D738F3"/>
    <w:rsid w:val="00D738F9"/>
    <w:rsid w:val="00D738FA"/>
    <w:rsid w:val="00D7394A"/>
    <w:rsid w:val="00D73997"/>
    <w:rsid w:val="00D73A29"/>
    <w:rsid w:val="00D73A39"/>
    <w:rsid w:val="00D73A50"/>
    <w:rsid w:val="00D73A62"/>
    <w:rsid w:val="00D73A72"/>
    <w:rsid w:val="00D73A8A"/>
    <w:rsid w:val="00D73AC3"/>
    <w:rsid w:val="00D73AC9"/>
    <w:rsid w:val="00D73AD4"/>
    <w:rsid w:val="00D73ADA"/>
    <w:rsid w:val="00D73AFD"/>
    <w:rsid w:val="00D73B40"/>
    <w:rsid w:val="00D73BC7"/>
    <w:rsid w:val="00D73BE3"/>
    <w:rsid w:val="00D73C09"/>
    <w:rsid w:val="00D73C44"/>
    <w:rsid w:val="00D73C6A"/>
    <w:rsid w:val="00D73D41"/>
    <w:rsid w:val="00D73D51"/>
    <w:rsid w:val="00D73D52"/>
    <w:rsid w:val="00D73D6E"/>
    <w:rsid w:val="00D73D71"/>
    <w:rsid w:val="00D73E04"/>
    <w:rsid w:val="00D73E24"/>
    <w:rsid w:val="00D73ED3"/>
    <w:rsid w:val="00D73F1F"/>
    <w:rsid w:val="00D73F53"/>
    <w:rsid w:val="00D73F9D"/>
    <w:rsid w:val="00D73FB1"/>
    <w:rsid w:val="00D73FBC"/>
    <w:rsid w:val="00D73FE0"/>
    <w:rsid w:val="00D74018"/>
    <w:rsid w:val="00D7402B"/>
    <w:rsid w:val="00D74082"/>
    <w:rsid w:val="00D740C0"/>
    <w:rsid w:val="00D740D8"/>
    <w:rsid w:val="00D74108"/>
    <w:rsid w:val="00D741A8"/>
    <w:rsid w:val="00D741DD"/>
    <w:rsid w:val="00D7421C"/>
    <w:rsid w:val="00D7423D"/>
    <w:rsid w:val="00D7427F"/>
    <w:rsid w:val="00D742B0"/>
    <w:rsid w:val="00D742ED"/>
    <w:rsid w:val="00D742FB"/>
    <w:rsid w:val="00D74367"/>
    <w:rsid w:val="00D74379"/>
    <w:rsid w:val="00D743C2"/>
    <w:rsid w:val="00D743ED"/>
    <w:rsid w:val="00D74401"/>
    <w:rsid w:val="00D7441B"/>
    <w:rsid w:val="00D7442C"/>
    <w:rsid w:val="00D7442E"/>
    <w:rsid w:val="00D74492"/>
    <w:rsid w:val="00D744FB"/>
    <w:rsid w:val="00D74552"/>
    <w:rsid w:val="00D745D7"/>
    <w:rsid w:val="00D745DA"/>
    <w:rsid w:val="00D7460E"/>
    <w:rsid w:val="00D74621"/>
    <w:rsid w:val="00D74655"/>
    <w:rsid w:val="00D74746"/>
    <w:rsid w:val="00D7475D"/>
    <w:rsid w:val="00D74764"/>
    <w:rsid w:val="00D74775"/>
    <w:rsid w:val="00D7477D"/>
    <w:rsid w:val="00D74883"/>
    <w:rsid w:val="00D74896"/>
    <w:rsid w:val="00D748C4"/>
    <w:rsid w:val="00D74915"/>
    <w:rsid w:val="00D74939"/>
    <w:rsid w:val="00D7493A"/>
    <w:rsid w:val="00D7493B"/>
    <w:rsid w:val="00D74961"/>
    <w:rsid w:val="00D74A1D"/>
    <w:rsid w:val="00D74A37"/>
    <w:rsid w:val="00D74A44"/>
    <w:rsid w:val="00D74A55"/>
    <w:rsid w:val="00D74A71"/>
    <w:rsid w:val="00D74A9E"/>
    <w:rsid w:val="00D74C6F"/>
    <w:rsid w:val="00D74CA8"/>
    <w:rsid w:val="00D74D17"/>
    <w:rsid w:val="00D74DA3"/>
    <w:rsid w:val="00D74DA9"/>
    <w:rsid w:val="00D74E10"/>
    <w:rsid w:val="00D74E17"/>
    <w:rsid w:val="00D74E64"/>
    <w:rsid w:val="00D74F57"/>
    <w:rsid w:val="00D74F65"/>
    <w:rsid w:val="00D74F74"/>
    <w:rsid w:val="00D74FAA"/>
    <w:rsid w:val="00D74FE4"/>
    <w:rsid w:val="00D75075"/>
    <w:rsid w:val="00D750A0"/>
    <w:rsid w:val="00D750CB"/>
    <w:rsid w:val="00D7513D"/>
    <w:rsid w:val="00D75179"/>
    <w:rsid w:val="00D75190"/>
    <w:rsid w:val="00D75205"/>
    <w:rsid w:val="00D7522E"/>
    <w:rsid w:val="00D752C2"/>
    <w:rsid w:val="00D752ED"/>
    <w:rsid w:val="00D7530B"/>
    <w:rsid w:val="00D75321"/>
    <w:rsid w:val="00D7538A"/>
    <w:rsid w:val="00D753C4"/>
    <w:rsid w:val="00D753D3"/>
    <w:rsid w:val="00D753DD"/>
    <w:rsid w:val="00D75404"/>
    <w:rsid w:val="00D7541D"/>
    <w:rsid w:val="00D75444"/>
    <w:rsid w:val="00D75476"/>
    <w:rsid w:val="00D754BA"/>
    <w:rsid w:val="00D755A7"/>
    <w:rsid w:val="00D755A8"/>
    <w:rsid w:val="00D755D1"/>
    <w:rsid w:val="00D755EB"/>
    <w:rsid w:val="00D755ED"/>
    <w:rsid w:val="00D75620"/>
    <w:rsid w:val="00D75659"/>
    <w:rsid w:val="00D75661"/>
    <w:rsid w:val="00D7568F"/>
    <w:rsid w:val="00D75694"/>
    <w:rsid w:val="00D756B4"/>
    <w:rsid w:val="00D756BA"/>
    <w:rsid w:val="00D756F1"/>
    <w:rsid w:val="00D7570C"/>
    <w:rsid w:val="00D75759"/>
    <w:rsid w:val="00D7576C"/>
    <w:rsid w:val="00D75796"/>
    <w:rsid w:val="00D75904"/>
    <w:rsid w:val="00D75914"/>
    <w:rsid w:val="00D7591F"/>
    <w:rsid w:val="00D7595A"/>
    <w:rsid w:val="00D75970"/>
    <w:rsid w:val="00D759A0"/>
    <w:rsid w:val="00D759E8"/>
    <w:rsid w:val="00D75A27"/>
    <w:rsid w:val="00D75A62"/>
    <w:rsid w:val="00D75A71"/>
    <w:rsid w:val="00D75A79"/>
    <w:rsid w:val="00D75AC0"/>
    <w:rsid w:val="00D75AD5"/>
    <w:rsid w:val="00D75AEB"/>
    <w:rsid w:val="00D75B02"/>
    <w:rsid w:val="00D75B17"/>
    <w:rsid w:val="00D75B18"/>
    <w:rsid w:val="00D75B3C"/>
    <w:rsid w:val="00D75B8D"/>
    <w:rsid w:val="00D75BBB"/>
    <w:rsid w:val="00D75C0A"/>
    <w:rsid w:val="00D75C1A"/>
    <w:rsid w:val="00D75C39"/>
    <w:rsid w:val="00D75C62"/>
    <w:rsid w:val="00D75CAC"/>
    <w:rsid w:val="00D75CDA"/>
    <w:rsid w:val="00D75CEF"/>
    <w:rsid w:val="00D75CF1"/>
    <w:rsid w:val="00D75D6B"/>
    <w:rsid w:val="00D75DA4"/>
    <w:rsid w:val="00D75E1A"/>
    <w:rsid w:val="00D75EE2"/>
    <w:rsid w:val="00D75F5C"/>
    <w:rsid w:val="00D75F87"/>
    <w:rsid w:val="00D75FA7"/>
    <w:rsid w:val="00D75FDF"/>
    <w:rsid w:val="00D75FFE"/>
    <w:rsid w:val="00D76034"/>
    <w:rsid w:val="00D76063"/>
    <w:rsid w:val="00D76095"/>
    <w:rsid w:val="00D760B1"/>
    <w:rsid w:val="00D7613D"/>
    <w:rsid w:val="00D76144"/>
    <w:rsid w:val="00D76167"/>
    <w:rsid w:val="00D761AF"/>
    <w:rsid w:val="00D761EA"/>
    <w:rsid w:val="00D76216"/>
    <w:rsid w:val="00D76280"/>
    <w:rsid w:val="00D76299"/>
    <w:rsid w:val="00D76304"/>
    <w:rsid w:val="00D7634C"/>
    <w:rsid w:val="00D76362"/>
    <w:rsid w:val="00D76367"/>
    <w:rsid w:val="00D76490"/>
    <w:rsid w:val="00D764CA"/>
    <w:rsid w:val="00D764D5"/>
    <w:rsid w:val="00D76526"/>
    <w:rsid w:val="00D7654D"/>
    <w:rsid w:val="00D7655D"/>
    <w:rsid w:val="00D7657A"/>
    <w:rsid w:val="00D7657F"/>
    <w:rsid w:val="00D76591"/>
    <w:rsid w:val="00D76599"/>
    <w:rsid w:val="00D7663D"/>
    <w:rsid w:val="00D766B8"/>
    <w:rsid w:val="00D766BC"/>
    <w:rsid w:val="00D76728"/>
    <w:rsid w:val="00D7672D"/>
    <w:rsid w:val="00D76734"/>
    <w:rsid w:val="00D76738"/>
    <w:rsid w:val="00D76779"/>
    <w:rsid w:val="00D76798"/>
    <w:rsid w:val="00D7679F"/>
    <w:rsid w:val="00D767B4"/>
    <w:rsid w:val="00D767FB"/>
    <w:rsid w:val="00D76805"/>
    <w:rsid w:val="00D76852"/>
    <w:rsid w:val="00D7686C"/>
    <w:rsid w:val="00D76887"/>
    <w:rsid w:val="00D76889"/>
    <w:rsid w:val="00D7691A"/>
    <w:rsid w:val="00D769E7"/>
    <w:rsid w:val="00D76A04"/>
    <w:rsid w:val="00D76A40"/>
    <w:rsid w:val="00D76A5D"/>
    <w:rsid w:val="00D76BE9"/>
    <w:rsid w:val="00D76C7C"/>
    <w:rsid w:val="00D76C87"/>
    <w:rsid w:val="00D76CA1"/>
    <w:rsid w:val="00D76CBD"/>
    <w:rsid w:val="00D76CD3"/>
    <w:rsid w:val="00D76CED"/>
    <w:rsid w:val="00D76CF0"/>
    <w:rsid w:val="00D76D08"/>
    <w:rsid w:val="00D76D1D"/>
    <w:rsid w:val="00D76D44"/>
    <w:rsid w:val="00D76D7B"/>
    <w:rsid w:val="00D76DA7"/>
    <w:rsid w:val="00D76E07"/>
    <w:rsid w:val="00D76E26"/>
    <w:rsid w:val="00D76E35"/>
    <w:rsid w:val="00D76F00"/>
    <w:rsid w:val="00D76F76"/>
    <w:rsid w:val="00D76F8D"/>
    <w:rsid w:val="00D76FB6"/>
    <w:rsid w:val="00D76FD9"/>
    <w:rsid w:val="00D76FF7"/>
    <w:rsid w:val="00D77071"/>
    <w:rsid w:val="00D7711C"/>
    <w:rsid w:val="00D77122"/>
    <w:rsid w:val="00D77135"/>
    <w:rsid w:val="00D7717A"/>
    <w:rsid w:val="00D771BD"/>
    <w:rsid w:val="00D771EF"/>
    <w:rsid w:val="00D77212"/>
    <w:rsid w:val="00D77227"/>
    <w:rsid w:val="00D77234"/>
    <w:rsid w:val="00D772BD"/>
    <w:rsid w:val="00D772F9"/>
    <w:rsid w:val="00D7734A"/>
    <w:rsid w:val="00D77359"/>
    <w:rsid w:val="00D7739D"/>
    <w:rsid w:val="00D773B6"/>
    <w:rsid w:val="00D773B7"/>
    <w:rsid w:val="00D773DD"/>
    <w:rsid w:val="00D77427"/>
    <w:rsid w:val="00D7749B"/>
    <w:rsid w:val="00D774EA"/>
    <w:rsid w:val="00D774FB"/>
    <w:rsid w:val="00D7755A"/>
    <w:rsid w:val="00D775C9"/>
    <w:rsid w:val="00D77764"/>
    <w:rsid w:val="00D77789"/>
    <w:rsid w:val="00D77839"/>
    <w:rsid w:val="00D778CE"/>
    <w:rsid w:val="00D778F3"/>
    <w:rsid w:val="00D779BD"/>
    <w:rsid w:val="00D77A08"/>
    <w:rsid w:val="00D77A70"/>
    <w:rsid w:val="00D77AC9"/>
    <w:rsid w:val="00D77AD7"/>
    <w:rsid w:val="00D77AD9"/>
    <w:rsid w:val="00D77B43"/>
    <w:rsid w:val="00D77B7E"/>
    <w:rsid w:val="00D77BBD"/>
    <w:rsid w:val="00D77C0D"/>
    <w:rsid w:val="00D77C20"/>
    <w:rsid w:val="00D77C4D"/>
    <w:rsid w:val="00D77C8E"/>
    <w:rsid w:val="00D77CD5"/>
    <w:rsid w:val="00D77CD6"/>
    <w:rsid w:val="00D77D2D"/>
    <w:rsid w:val="00D77D43"/>
    <w:rsid w:val="00D77D74"/>
    <w:rsid w:val="00D77DB9"/>
    <w:rsid w:val="00D77DC9"/>
    <w:rsid w:val="00D77E16"/>
    <w:rsid w:val="00D77E9B"/>
    <w:rsid w:val="00D77EE5"/>
    <w:rsid w:val="00D77F56"/>
    <w:rsid w:val="00D77F96"/>
    <w:rsid w:val="00D77FBF"/>
    <w:rsid w:val="00D80001"/>
    <w:rsid w:val="00D80097"/>
    <w:rsid w:val="00D800BD"/>
    <w:rsid w:val="00D800F9"/>
    <w:rsid w:val="00D80188"/>
    <w:rsid w:val="00D801BC"/>
    <w:rsid w:val="00D801C1"/>
    <w:rsid w:val="00D8022A"/>
    <w:rsid w:val="00D80249"/>
    <w:rsid w:val="00D80285"/>
    <w:rsid w:val="00D802BE"/>
    <w:rsid w:val="00D802E7"/>
    <w:rsid w:val="00D802ED"/>
    <w:rsid w:val="00D80331"/>
    <w:rsid w:val="00D8034B"/>
    <w:rsid w:val="00D803C8"/>
    <w:rsid w:val="00D8046F"/>
    <w:rsid w:val="00D804AD"/>
    <w:rsid w:val="00D804B8"/>
    <w:rsid w:val="00D804CF"/>
    <w:rsid w:val="00D8051D"/>
    <w:rsid w:val="00D80552"/>
    <w:rsid w:val="00D805A2"/>
    <w:rsid w:val="00D805C6"/>
    <w:rsid w:val="00D805F7"/>
    <w:rsid w:val="00D80637"/>
    <w:rsid w:val="00D806AA"/>
    <w:rsid w:val="00D806CA"/>
    <w:rsid w:val="00D806E8"/>
    <w:rsid w:val="00D80700"/>
    <w:rsid w:val="00D80723"/>
    <w:rsid w:val="00D8074D"/>
    <w:rsid w:val="00D80760"/>
    <w:rsid w:val="00D8080E"/>
    <w:rsid w:val="00D8086F"/>
    <w:rsid w:val="00D808A5"/>
    <w:rsid w:val="00D808BA"/>
    <w:rsid w:val="00D808BC"/>
    <w:rsid w:val="00D808C6"/>
    <w:rsid w:val="00D808D7"/>
    <w:rsid w:val="00D80937"/>
    <w:rsid w:val="00D8093F"/>
    <w:rsid w:val="00D809AF"/>
    <w:rsid w:val="00D809D5"/>
    <w:rsid w:val="00D80A15"/>
    <w:rsid w:val="00D80A2A"/>
    <w:rsid w:val="00D80A80"/>
    <w:rsid w:val="00D80ADF"/>
    <w:rsid w:val="00D80B3F"/>
    <w:rsid w:val="00D80C61"/>
    <w:rsid w:val="00D80C6F"/>
    <w:rsid w:val="00D80C9A"/>
    <w:rsid w:val="00D80CE2"/>
    <w:rsid w:val="00D80CF0"/>
    <w:rsid w:val="00D80DA8"/>
    <w:rsid w:val="00D80DF4"/>
    <w:rsid w:val="00D80E69"/>
    <w:rsid w:val="00D80E72"/>
    <w:rsid w:val="00D80E9D"/>
    <w:rsid w:val="00D80ECD"/>
    <w:rsid w:val="00D80EE6"/>
    <w:rsid w:val="00D80FC6"/>
    <w:rsid w:val="00D80FCB"/>
    <w:rsid w:val="00D8108B"/>
    <w:rsid w:val="00D810BA"/>
    <w:rsid w:val="00D810D1"/>
    <w:rsid w:val="00D810F3"/>
    <w:rsid w:val="00D810FA"/>
    <w:rsid w:val="00D8114A"/>
    <w:rsid w:val="00D811AC"/>
    <w:rsid w:val="00D81200"/>
    <w:rsid w:val="00D8121C"/>
    <w:rsid w:val="00D81227"/>
    <w:rsid w:val="00D81230"/>
    <w:rsid w:val="00D81265"/>
    <w:rsid w:val="00D812A0"/>
    <w:rsid w:val="00D812B2"/>
    <w:rsid w:val="00D812DC"/>
    <w:rsid w:val="00D812F6"/>
    <w:rsid w:val="00D812FC"/>
    <w:rsid w:val="00D8131E"/>
    <w:rsid w:val="00D8135F"/>
    <w:rsid w:val="00D81396"/>
    <w:rsid w:val="00D813C3"/>
    <w:rsid w:val="00D81444"/>
    <w:rsid w:val="00D8149C"/>
    <w:rsid w:val="00D814C0"/>
    <w:rsid w:val="00D81521"/>
    <w:rsid w:val="00D8153B"/>
    <w:rsid w:val="00D815E2"/>
    <w:rsid w:val="00D81616"/>
    <w:rsid w:val="00D8161F"/>
    <w:rsid w:val="00D81652"/>
    <w:rsid w:val="00D81655"/>
    <w:rsid w:val="00D81679"/>
    <w:rsid w:val="00D816DB"/>
    <w:rsid w:val="00D816F6"/>
    <w:rsid w:val="00D816FE"/>
    <w:rsid w:val="00D8173F"/>
    <w:rsid w:val="00D81753"/>
    <w:rsid w:val="00D81787"/>
    <w:rsid w:val="00D817CE"/>
    <w:rsid w:val="00D817CF"/>
    <w:rsid w:val="00D8180D"/>
    <w:rsid w:val="00D81818"/>
    <w:rsid w:val="00D81865"/>
    <w:rsid w:val="00D8186A"/>
    <w:rsid w:val="00D818D4"/>
    <w:rsid w:val="00D81907"/>
    <w:rsid w:val="00D81942"/>
    <w:rsid w:val="00D81948"/>
    <w:rsid w:val="00D819E5"/>
    <w:rsid w:val="00D81A57"/>
    <w:rsid w:val="00D81A6E"/>
    <w:rsid w:val="00D81A72"/>
    <w:rsid w:val="00D81AA4"/>
    <w:rsid w:val="00D81BF9"/>
    <w:rsid w:val="00D81CEE"/>
    <w:rsid w:val="00D81D73"/>
    <w:rsid w:val="00D81D86"/>
    <w:rsid w:val="00D81D8F"/>
    <w:rsid w:val="00D81DC0"/>
    <w:rsid w:val="00D81E0C"/>
    <w:rsid w:val="00D81E5F"/>
    <w:rsid w:val="00D81EAB"/>
    <w:rsid w:val="00D81EEB"/>
    <w:rsid w:val="00D81EFE"/>
    <w:rsid w:val="00D81F38"/>
    <w:rsid w:val="00D81FA7"/>
    <w:rsid w:val="00D8200D"/>
    <w:rsid w:val="00D8202D"/>
    <w:rsid w:val="00D82034"/>
    <w:rsid w:val="00D82174"/>
    <w:rsid w:val="00D82189"/>
    <w:rsid w:val="00D8221D"/>
    <w:rsid w:val="00D8222A"/>
    <w:rsid w:val="00D82244"/>
    <w:rsid w:val="00D82258"/>
    <w:rsid w:val="00D8226F"/>
    <w:rsid w:val="00D8229D"/>
    <w:rsid w:val="00D822B5"/>
    <w:rsid w:val="00D822C8"/>
    <w:rsid w:val="00D822C9"/>
    <w:rsid w:val="00D82313"/>
    <w:rsid w:val="00D8233C"/>
    <w:rsid w:val="00D82387"/>
    <w:rsid w:val="00D82407"/>
    <w:rsid w:val="00D82412"/>
    <w:rsid w:val="00D8241A"/>
    <w:rsid w:val="00D82420"/>
    <w:rsid w:val="00D82437"/>
    <w:rsid w:val="00D8246A"/>
    <w:rsid w:val="00D824C6"/>
    <w:rsid w:val="00D824EB"/>
    <w:rsid w:val="00D8251A"/>
    <w:rsid w:val="00D8256E"/>
    <w:rsid w:val="00D8258A"/>
    <w:rsid w:val="00D825BC"/>
    <w:rsid w:val="00D825E0"/>
    <w:rsid w:val="00D82754"/>
    <w:rsid w:val="00D82791"/>
    <w:rsid w:val="00D827D3"/>
    <w:rsid w:val="00D828CC"/>
    <w:rsid w:val="00D828E8"/>
    <w:rsid w:val="00D82978"/>
    <w:rsid w:val="00D82994"/>
    <w:rsid w:val="00D829B9"/>
    <w:rsid w:val="00D82A54"/>
    <w:rsid w:val="00D82A6F"/>
    <w:rsid w:val="00D82B10"/>
    <w:rsid w:val="00D82B51"/>
    <w:rsid w:val="00D82B52"/>
    <w:rsid w:val="00D82BE9"/>
    <w:rsid w:val="00D82BFE"/>
    <w:rsid w:val="00D82C09"/>
    <w:rsid w:val="00D82C10"/>
    <w:rsid w:val="00D82C16"/>
    <w:rsid w:val="00D82C3A"/>
    <w:rsid w:val="00D82C60"/>
    <w:rsid w:val="00D82C6B"/>
    <w:rsid w:val="00D82C74"/>
    <w:rsid w:val="00D82D47"/>
    <w:rsid w:val="00D82DEC"/>
    <w:rsid w:val="00D82E1C"/>
    <w:rsid w:val="00D82E35"/>
    <w:rsid w:val="00D82E47"/>
    <w:rsid w:val="00D82F03"/>
    <w:rsid w:val="00D82F0F"/>
    <w:rsid w:val="00D82F17"/>
    <w:rsid w:val="00D82F74"/>
    <w:rsid w:val="00D82F7E"/>
    <w:rsid w:val="00D82F92"/>
    <w:rsid w:val="00D82FA5"/>
    <w:rsid w:val="00D82FAE"/>
    <w:rsid w:val="00D830FB"/>
    <w:rsid w:val="00D83112"/>
    <w:rsid w:val="00D83141"/>
    <w:rsid w:val="00D83145"/>
    <w:rsid w:val="00D831B5"/>
    <w:rsid w:val="00D831E9"/>
    <w:rsid w:val="00D83238"/>
    <w:rsid w:val="00D83263"/>
    <w:rsid w:val="00D832B6"/>
    <w:rsid w:val="00D832C0"/>
    <w:rsid w:val="00D832DA"/>
    <w:rsid w:val="00D83329"/>
    <w:rsid w:val="00D833A0"/>
    <w:rsid w:val="00D83449"/>
    <w:rsid w:val="00D83458"/>
    <w:rsid w:val="00D8348C"/>
    <w:rsid w:val="00D83497"/>
    <w:rsid w:val="00D834D8"/>
    <w:rsid w:val="00D834EE"/>
    <w:rsid w:val="00D83507"/>
    <w:rsid w:val="00D8355A"/>
    <w:rsid w:val="00D83568"/>
    <w:rsid w:val="00D8357E"/>
    <w:rsid w:val="00D8358C"/>
    <w:rsid w:val="00D835B9"/>
    <w:rsid w:val="00D835F2"/>
    <w:rsid w:val="00D836BD"/>
    <w:rsid w:val="00D836C3"/>
    <w:rsid w:val="00D836D3"/>
    <w:rsid w:val="00D836E0"/>
    <w:rsid w:val="00D83739"/>
    <w:rsid w:val="00D837C9"/>
    <w:rsid w:val="00D837DF"/>
    <w:rsid w:val="00D837FC"/>
    <w:rsid w:val="00D83877"/>
    <w:rsid w:val="00D8388D"/>
    <w:rsid w:val="00D838F8"/>
    <w:rsid w:val="00D838FB"/>
    <w:rsid w:val="00D83915"/>
    <w:rsid w:val="00D83921"/>
    <w:rsid w:val="00D83944"/>
    <w:rsid w:val="00D8396E"/>
    <w:rsid w:val="00D83A0D"/>
    <w:rsid w:val="00D83A3E"/>
    <w:rsid w:val="00D83AA2"/>
    <w:rsid w:val="00D83B08"/>
    <w:rsid w:val="00D83BCC"/>
    <w:rsid w:val="00D83BE5"/>
    <w:rsid w:val="00D83BFD"/>
    <w:rsid w:val="00D83BFF"/>
    <w:rsid w:val="00D83C18"/>
    <w:rsid w:val="00D83C5C"/>
    <w:rsid w:val="00D83C68"/>
    <w:rsid w:val="00D83C6C"/>
    <w:rsid w:val="00D83C7B"/>
    <w:rsid w:val="00D83C91"/>
    <w:rsid w:val="00D83CA6"/>
    <w:rsid w:val="00D83D3A"/>
    <w:rsid w:val="00D83D3D"/>
    <w:rsid w:val="00D83D62"/>
    <w:rsid w:val="00D83DB8"/>
    <w:rsid w:val="00D83DC3"/>
    <w:rsid w:val="00D83E20"/>
    <w:rsid w:val="00D83E38"/>
    <w:rsid w:val="00D83E72"/>
    <w:rsid w:val="00D83EA5"/>
    <w:rsid w:val="00D83EA8"/>
    <w:rsid w:val="00D83EE9"/>
    <w:rsid w:val="00D83F0A"/>
    <w:rsid w:val="00D83F28"/>
    <w:rsid w:val="00D83FC4"/>
    <w:rsid w:val="00D83FD4"/>
    <w:rsid w:val="00D84006"/>
    <w:rsid w:val="00D8401E"/>
    <w:rsid w:val="00D8404B"/>
    <w:rsid w:val="00D84125"/>
    <w:rsid w:val="00D841AE"/>
    <w:rsid w:val="00D841AF"/>
    <w:rsid w:val="00D841B5"/>
    <w:rsid w:val="00D8427E"/>
    <w:rsid w:val="00D8428A"/>
    <w:rsid w:val="00D8433E"/>
    <w:rsid w:val="00D8436A"/>
    <w:rsid w:val="00D8441C"/>
    <w:rsid w:val="00D8449B"/>
    <w:rsid w:val="00D844AF"/>
    <w:rsid w:val="00D845A7"/>
    <w:rsid w:val="00D845CA"/>
    <w:rsid w:val="00D845E9"/>
    <w:rsid w:val="00D84602"/>
    <w:rsid w:val="00D846B0"/>
    <w:rsid w:val="00D846B6"/>
    <w:rsid w:val="00D846FC"/>
    <w:rsid w:val="00D8471C"/>
    <w:rsid w:val="00D84721"/>
    <w:rsid w:val="00D84764"/>
    <w:rsid w:val="00D84783"/>
    <w:rsid w:val="00D84838"/>
    <w:rsid w:val="00D8487A"/>
    <w:rsid w:val="00D848C8"/>
    <w:rsid w:val="00D848E8"/>
    <w:rsid w:val="00D848FD"/>
    <w:rsid w:val="00D8491C"/>
    <w:rsid w:val="00D84928"/>
    <w:rsid w:val="00D84A90"/>
    <w:rsid w:val="00D84A91"/>
    <w:rsid w:val="00D84BED"/>
    <w:rsid w:val="00D84C2B"/>
    <w:rsid w:val="00D84C5A"/>
    <w:rsid w:val="00D84C72"/>
    <w:rsid w:val="00D84C75"/>
    <w:rsid w:val="00D84D08"/>
    <w:rsid w:val="00D84DB2"/>
    <w:rsid w:val="00D84DF8"/>
    <w:rsid w:val="00D84E33"/>
    <w:rsid w:val="00D84EA3"/>
    <w:rsid w:val="00D84EED"/>
    <w:rsid w:val="00D84F0B"/>
    <w:rsid w:val="00D84F8B"/>
    <w:rsid w:val="00D85033"/>
    <w:rsid w:val="00D85073"/>
    <w:rsid w:val="00D8508D"/>
    <w:rsid w:val="00D850DB"/>
    <w:rsid w:val="00D85101"/>
    <w:rsid w:val="00D85113"/>
    <w:rsid w:val="00D85176"/>
    <w:rsid w:val="00D851FC"/>
    <w:rsid w:val="00D85273"/>
    <w:rsid w:val="00D85286"/>
    <w:rsid w:val="00D852CD"/>
    <w:rsid w:val="00D852EF"/>
    <w:rsid w:val="00D852F0"/>
    <w:rsid w:val="00D85301"/>
    <w:rsid w:val="00D85340"/>
    <w:rsid w:val="00D85344"/>
    <w:rsid w:val="00D853D2"/>
    <w:rsid w:val="00D85419"/>
    <w:rsid w:val="00D85436"/>
    <w:rsid w:val="00D85444"/>
    <w:rsid w:val="00D85453"/>
    <w:rsid w:val="00D85471"/>
    <w:rsid w:val="00D85473"/>
    <w:rsid w:val="00D854B0"/>
    <w:rsid w:val="00D8550E"/>
    <w:rsid w:val="00D855E6"/>
    <w:rsid w:val="00D85618"/>
    <w:rsid w:val="00D8562F"/>
    <w:rsid w:val="00D8568A"/>
    <w:rsid w:val="00D85690"/>
    <w:rsid w:val="00D856AD"/>
    <w:rsid w:val="00D856AF"/>
    <w:rsid w:val="00D856C2"/>
    <w:rsid w:val="00D85728"/>
    <w:rsid w:val="00D8573B"/>
    <w:rsid w:val="00D85778"/>
    <w:rsid w:val="00D857C7"/>
    <w:rsid w:val="00D8581A"/>
    <w:rsid w:val="00D85928"/>
    <w:rsid w:val="00D85993"/>
    <w:rsid w:val="00D859DA"/>
    <w:rsid w:val="00D85A00"/>
    <w:rsid w:val="00D85A31"/>
    <w:rsid w:val="00D85A63"/>
    <w:rsid w:val="00D85A67"/>
    <w:rsid w:val="00D85A70"/>
    <w:rsid w:val="00D85A78"/>
    <w:rsid w:val="00D85A8F"/>
    <w:rsid w:val="00D85A93"/>
    <w:rsid w:val="00D85A97"/>
    <w:rsid w:val="00D85A9E"/>
    <w:rsid w:val="00D85AA7"/>
    <w:rsid w:val="00D85B19"/>
    <w:rsid w:val="00D85B48"/>
    <w:rsid w:val="00D85B56"/>
    <w:rsid w:val="00D85B71"/>
    <w:rsid w:val="00D85B97"/>
    <w:rsid w:val="00D85C0A"/>
    <w:rsid w:val="00D85C19"/>
    <w:rsid w:val="00D85C49"/>
    <w:rsid w:val="00D85CF6"/>
    <w:rsid w:val="00D85D46"/>
    <w:rsid w:val="00D85D78"/>
    <w:rsid w:val="00D85D82"/>
    <w:rsid w:val="00D85DA3"/>
    <w:rsid w:val="00D85DC0"/>
    <w:rsid w:val="00D85E1F"/>
    <w:rsid w:val="00D85E67"/>
    <w:rsid w:val="00D85E6E"/>
    <w:rsid w:val="00D85E9A"/>
    <w:rsid w:val="00D85EDA"/>
    <w:rsid w:val="00D85F1B"/>
    <w:rsid w:val="00D85F91"/>
    <w:rsid w:val="00D860BD"/>
    <w:rsid w:val="00D860E3"/>
    <w:rsid w:val="00D860EB"/>
    <w:rsid w:val="00D86140"/>
    <w:rsid w:val="00D861A1"/>
    <w:rsid w:val="00D861F6"/>
    <w:rsid w:val="00D8625A"/>
    <w:rsid w:val="00D86268"/>
    <w:rsid w:val="00D86288"/>
    <w:rsid w:val="00D86378"/>
    <w:rsid w:val="00D86379"/>
    <w:rsid w:val="00D86395"/>
    <w:rsid w:val="00D863E8"/>
    <w:rsid w:val="00D8642A"/>
    <w:rsid w:val="00D864E1"/>
    <w:rsid w:val="00D86500"/>
    <w:rsid w:val="00D86504"/>
    <w:rsid w:val="00D86527"/>
    <w:rsid w:val="00D865BD"/>
    <w:rsid w:val="00D865C6"/>
    <w:rsid w:val="00D8663D"/>
    <w:rsid w:val="00D86643"/>
    <w:rsid w:val="00D86647"/>
    <w:rsid w:val="00D86650"/>
    <w:rsid w:val="00D86704"/>
    <w:rsid w:val="00D8675E"/>
    <w:rsid w:val="00D86765"/>
    <w:rsid w:val="00D86768"/>
    <w:rsid w:val="00D867ED"/>
    <w:rsid w:val="00D86804"/>
    <w:rsid w:val="00D8680D"/>
    <w:rsid w:val="00D86836"/>
    <w:rsid w:val="00D8687C"/>
    <w:rsid w:val="00D868CE"/>
    <w:rsid w:val="00D8693D"/>
    <w:rsid w:val="00D8695C"/>
    <w:rsid w:val="00D8699F"/>
    <w:rsid w:val="00D869EA"/>
    <w:rsid w:val="00D869EC"/>
    <w:rsid w:val="00D86A64"/>
    <w:rsid w:val="00D86A79"/>
    <w:rsid w:val="00D86A9A"/>
    <w:rsid w:val="00D86AD9"/>
    <w:rsid w:val="00D86B21"/>
    <w:rsid w:val="00D86B24"/>
    <w:rsid w:val="00D86BBF"/>
    <w:rsid w:val="00D86BD4"/>
    <w:rsid w:val="00D86BF3"/>
    <w:rsid w:val="00D86C80"/>
    <w:rsid w:val="00D86C87"/>
    <w:rsid w:val="00D86C89"/>
    <w:rsid w:val="00D86C8F"/>
    <w:rsid w:val="00D86C9B"/>
    <w:rsid w:val="00D86CB4"/>
    <w:rsid w:val="00D86D1A"/>
    <w:rsid w:val="00D86D81"/>
    <w:rsid w:val="00D86DB2"/>
    <w:rsid w:val="00D86DB9"/>
    <w:rsid w:val="00D86DCA"/>
    <w:rsid w:val="00D86EAD"/>
    <w:rsid w:val="00D86EB8"/>
    <w:rsid w:val="00D86ED5"/>
    <w:rsid w:val="00D86EE8"/>
    <w:rsid w:val="00D86F10"/>
    <w:rsid w:val="00D86F46"/>
    <w:rsid w:val="00D86F4B"/>
    <w:rsid w:val="00D86FAA"/>
    <w:rsid w:val="00D86FB0"/>
    <w:rsid w:val="00D86FE0"/>
    <w:rsid w:val="00D87004"/>
    <w:rsid w:val="00D8700B"/>
    <w:rsid w:val="00D87061"/>
    <w:rsid w:val="00D8706D"/>
    <w:rsid w:val="00D87075"/>
    <w:rsid w:val="00D870C3"/>
    <w:rsid w:val="00D8718A"/>
    <w:rsid w:val="00D871B6"/>
    <w:rsid w:val="00D871DC"/>
    <w:rsid w:val="00D8727E"/>
    <w:rsid w:val="00D872C0"/>
    <w:rsid w:val="00D872F8"/>
    <w:rsid w:val="00D873AE"/>
    <w:rsid w:val="00D873B3"/>
    <w:rsid w:val="00D8741D"/>
    <w:rsid w:val="00D87421"/>
    <w:rsid w:val="00D8742B"/>
    <w:rsid w:val="00D87476"/>
    <w:rsid w:val="00D8754F"/>
    <w:rsid w:val="00D87591"/>
    <w:rsid w:val="00D875FF"/>
    <w:rsid w:val="00D87661"/>
    <w:rsid w:val="00D87665"/>
    <w:rsid w:val="00D87696"/>
    <w:rsid w:val="00D876B6"/>
    <w:rsid w:val="00D87767"/>
    <w:rsid w:val="00D877EE"/>
    <w:rsid w:val="00D877F2"/>
    <w:rsid w:val="00D878AD"/>
    <w:rsid w:val="00D878F4"/>
    <w:rsid w:val="00D878FF"/>
    <w:rsid w:val="00D8791D"/>
    <w:rsid w:val="00D879A2"/>
    <w:rsid w:val="00D879BB"/>
    <w:rsid w:val="00D87AA4"/>
    <w:rsid w:val="00D87AE4"/>
    <w:rsid w:val="00D87AFC"/>
    <w:rsid w:val="00D87B0E"/>
    <w:rsid w:val="00D87B55"/>
    <w:rsid w:val="00D87B64"/>
    <w:rsid w:val="00D87B84"/>
    <w:rsid w:val="00D87B95"/>
    <w:rsid w:val="00D87BB4"/>
    <w:rsid w:val="00D87BD6"/>
    <w:rsid w:val="00D87BDC"/>
    <w:rsid w:val="00D87BDE"/>
    <w:rsid w:val="00D87C44"/>
    <w:rsid w:val="00D87C49"/>
    <w:rsid w:val="00D87CC1"/>
    <w:rsid w:val="00D87CC3"/>
    <w:rsid w:val="00D87CC6"/>
    <w:rsid w:val="00D87D24"/>
    <w:rsid w:val="00D87D51"/>
    <w:rsid w:val="00D87D63"/>
    <w:rsid w:val="00D87DD1"/>
    <w:rsid w:val="00D87DDE"/>
    <w:rsid w:val="00D87DF8"/>
    <w:rsid w:val="00D87E1D"/>
    <w:rsid w:val="00D87E58"/>
    <w:rsid w:val="00D87E5D"/>
    <w:rsid w:val="00D87EC9"/>
    <w:rsid w:val="00D87EFB"/>
    <w:rsid w:val="00D87EFE"/>
    <w:rsid w:val="00D87F06"/>
    <w:rsid w:val="00D87F0C"/>
    <w:rsid w:val="00D87F7B"/>
    <w:rsid w:val="00D87F8F"/>
    <w:rsid w:val="00D87F90"/>
    <w:rsid w:val="00D90071"/>
    <w:rsid w:val="00D9007B"/>
    <w:rsid w:val="00D90087"/>
    <w:rsid w:val="00D90091"/>
    <w:rsid w:val="00D900B0"/>
    <w:rsid w:val="00D90103"/>
    <w:rsid w:val="00D90173"/>
    <w:rsid w:val="00D901BD"/>
    <w:rsid w:val="00D901FB"/>
    <w:rsid w:val="00D90245"/>
    <w:rsid w:val="00D90250"/>
    <w:rsid w:val="00D902BA"/>
    <w:rsid w:val="00D902C9"/>
    <w:rsid w:val="00D902CC"/>
    <w:rsid w:val="00D902F8"/>
    <w:rsid w:val="00D90371"/>
    <w:rsid w:val="00D90393"/>
    <w:rsid w:val="00D9039F"/>
    <w:rsid w:val="00D903B0"/>
    <w:rsid w:val="00D903BB"/>
    <w:rsid w:val="00D903E5"/>
    <w:rsid w:val="00D90414"/>
    <w:rsid w:val="00D9043E"/>
    <w:rsid w:val="00D90494"/>
    <w:rsid w:val="00D904C9"/>
    <w:rsid w:val="00D904DD"/>
    <w:rsid w:val="00D904EF"/>
    <w:rsid w:val="00D9051C"/>
    <w:rsid w:val="00D9053A"/>
    <w:rsid w:val="00D90559"/>
    <w:rsid w:val="00D9055A"/>
    <w:rsid w:val="00D905B5"/>
    <w:rsid w:val="00D905DB"/>
    <w:rsid w:val="00D9060C"/>
    <w:rsid w:val="00D9066C"/>
    <w:rsid w:val="00D9071E"/>
    <w:rsid w:val="00D90747"/>
    <w:rsid w:val="00D90750"/>
    <w:rsid w:val="00D9077D"/>
    <w:rsid w:val="00D9083F"/>
    <w:rsid w:val="00D908AB"/>
    <w:rsid w:val="00D908EA"/>
    <w:rsid w:val="00D9094F"/>
    <w:rsid w:val="00D909A5"/>
    <w:rsid w:val="00D909EC"/>
    <w:rsid w:val="00D90A0D"/>
    <w:rsid w:val="00D90A0F"/>
    <w:rsid w:val="00D90AB9"/>
    <w:rsid w:val="00D90AE1"/>
    <w:rsid w:val="00D90AE3"/>
    <w:rsid w:val="00D90C22"/>
    <w:rsid w:val="00D90CD8"/>
    <w:rsid w:val="00D90CFB"/>
    <w:rsid w:val="00D90D1B"/>
    <w:rsid w:val="00D90DA3"/>
    <w:rsid w:val="00D90DF7"/>
    <w:rsid w:val="00D90DFF"/>
    <w:rsid w:val="00D90E51"/>
    <w:rsid w:val="00D90E70"/>
    <w:rsid w:val="00D90EAB"/>
    <w:rsid w:val="00D90EC4"/>
    <w:rsid w:val="00D90F0E"/>
    <w:rsid w:val="00D90F31"/>
    <w:rsid w:val="00D90FC7"/>
    <w:rsid w:val="00D90FCD"/>
    <w:rsid w:val="00D91024"/>
    <w:rsid w:val="00D9105B"/>
    <w:rsid w:val="00D9106D"/>
    <w:rsid w:val="00D9108C"/>
    <w:rsid w:val="00D910A6"/>
    <w:rsid w:val="00D910C0"/>
    <w:rsid w:val="00D910E3"/>
    <w:rsid w:val="00D910EC"/>
    <w:rsid w:val="00D9112E"/>
    <w:rsid w:val="00D912A2"/>
    <w:rsid w:val="00D91349"/>
    <w:rsid w:val="00D91397"/>
    <w:rsid w:val="00D913A8"/>
    <w:rsid w:val="00D91471"/>
    <w:rsid w:val="00D914AB"/>
    <w:rsid w:val="00D91525"/>
    <w:rsid w:val="00D9158A"/>
    <w:rsid w:val="00D9159F"/>
    <w:rsid w:val="00D91613"/>
    <w:rsid w:val="00D91631"/>
    <w:rsid w:val="00D9165D"/>
    <w:rsid w:val="00D9168A"/>
    <w:rsid w:val="00D916E1"/>
    <w:rsid w:val="00D9179A"/>
    <w:rsid w:val="00D9179F"/>
    <w:rsid w:val="00D917B0"/>
    <w:rsid w:val="00D917D9"/>
    <w:rsid w:val="00D917E4"/>
    <w:rsid w:val="00D91801"/>
    <w:rsid w:val="00D9186A"/>
    <w:rsid w:val="00D91890"/>
    <w:rsid w:val="00D9193A"/>
    <w:rsid w:val="00D91965"/>
    <w:rsid w:val="00D9197E"/>
    <w:rsid w:val="00D91985"/>
    <w:rsid w:val="00D919AE"/>
    <w:rsid w:val="00D919F9"/>
    <w:rsid w:val="00D91A51"/>
    <w:rsid w:val="00D91A60"/>
    <w:rsid w:val="00D91A92"/>
    <w:rsid w:val="00D91A9F"/>
    <w:rsid w:val="00D91AA4"/>
    <w:rsid w:val="00D91AAB"/>
    <w:rsid w:val="00D91B18"/>
    <w:rsid w:val="00D91BA6"/>
    <w:rsid w:val="00D91BBD"/>
    <w:rsid w:val="00D91BC0"/>
    <w:rsid w:val="00D91BCC"/>
    <w:rsid w:val="00D91C3B"/>
    <w:rsid w:val="00D91C4D"/>
    <w:rsid w:val="00D91CC7"/>
    <w:rsid w:val="00D91CE1"/>
    <w:rsid w:val="00D91CF5"/>
    <w:rsid w:val="00D91D05"/>
    <w:rsid w:val="00D91D4B"/>
    <w:rsid w:val="00D91DBD"/>
    <w:rsid w:val="00D91DF5"/>
    <w:rsid w:val="00D91E77"/>
    <w:rsid w:val="00D91FDE"/>
    <w:rsid w:val="00D92024"/>
    <w:rsid w:val="00D92041"/>
    <w:rsid w:val="00D92055"/>
    <w:rsid w:val="00D9207D"/>
    <w:rsid w:val="00D920DE"/>
    <w:rsid w:val="00D92131"/>
    <w:rsid w:val="00D9215C"/>
    <w:rsid w:val="00D92182"/>
    <w:rsid w:val="00D921AC"/>
    <w:rsid w:val="00D92224"/>
    <w:rsid w:val="00D92227"/>
    <w:rsid w:val="00D9223B"/>
    <w:rsid w:val="00D9225F"/>
    <w:rsid w:val="00D92275"/>
    <w:rsid w:val="00D922CB"/>
    <w:rsid w:val="00D923B5"/>
    <w:rsid w:val="00D924D5"/>
    <w:rsid w:val="00D924DF"/>
    <w:rsid w:val="00D924F6"/>
    <w:rsid w:val="00D924FE"/>
    <w:rsid w:val="00D92574"/>
    <w:rsid w:val="00D925A2"/>
    <w:rsid w:val="00D925B0"/>
    <w:rsid w:val="00D925F9"/>
    <w:rsid w:val="00D925FF"/>
    <w:rsid w:val="00D92642"/>
    <w:rsid w:val="00D9266C"/>
    <w:rsid w:val="00D9272A"/>
    <w:rsid w:val="00D92792"/>
    <w:rsid w:val="00D927AD"/>
    <w:rsid w:val="00D927B0"/>
    <w:rsid w:val="00D927E5"/>
    <w:rsid w:val="00D928F1"/>
    <w:rsid w:val="00D9290C"/>
    <w:rsid w:val="00D92993"/>
    <w:rsid w:val="00D929E2"/>
    <w:rsid w:val="00D929EA"/>
    <w:rsid w:val="00D92A04"/>
    <w:rsid w:val="00D92A52"/>
    <w:rsid w:val="00D92B37"/>
    <w:rsid w:val="00D92BA3"/>
    <w:rsid w:val="00D92BF3"/>
    <w:rsid w:val="00D92BF8"/>
    <w:rsid w:val="00D92C70"/>
    <w:rsid w:val="00D92C7D"/>
    <w:rsid w:val="00D92CB0"/>
    <w:rsid w:val="00D92CD2"/>
    <w:rsid w:val="00D92D09"/>
    <w:rsid w:val="00D92D2E"/>
    <w:rsid w:val="00D92D37"/>
    <w:rsid w:val="00D92D45"/>
    <w:rsid w:val="00D92DF9"/>
    <w:rsid w:val="00D92DFD"/>
    <w:rsid w:val="00D92E10"/>
    <w:rsid w:val="00D92E5F"/>
    <w:rsid w:val="00D92EDF"/>
    <w:rsid w:val="00D92F5E"/>
    <w:rsid w:val="00D92F68"/>
    <w:rsid w:val="00D92F95"/>
    <w:rsid w:val="00D92FD4"/>
    <w:rsid w:val="00D92FEA"/>
    <w:rsid w:val="00D93055"/>
    <w:rsid w:val="00D930A8"/>
    <w:rsid w:val="00D93172"/>
    <w:rsid w:val="00D93189"/>
    <w:rsid w:val="00D931C0"/>
    <w:rsid w:val="00D931F5"/>
    <w:rsid w:val="00D93227"/>
    <w:rsid w:val="00D93240"/>
    <w:rsid w:val="00D9327F"/>
    <w:rsid w:val="00D9329D"/>
    <w:rsid w:val="00D932E8"/>
    <w:rsid w:val="00D9335C"/>
    <w:rsid w:val="00D9336F"/>
    <w:rsid w:val="00D93373"/>
    <w:rsid w:val="00D933E6"/>
    <w:rsid w:val="00D934F5"/>
    <w:rsid w:val="00D934FD"/>
    <w:rsid w:val="00D93536"/>
    <w:rsid w:val="00D93540"/>
    <w:rsid w:val="00D93597"/>
    <w:rsid w:val="00D935AD"/>
    <w:rsid w:val="00D935B6"/>
    <w:rsid w:val="00D9361C"/>
    <w:rsid w:val="00D93636"/>
    <w:rsid w:val="00D936C8"/>
    <w:rsid w:val="00D936E2"/>
    <w:rsid w:val="00D936F5"/>
    <w:rsid w:val="00D93719"/>
    <w:rsid w:val="00D9371B"/>
    <w:rsid w:val="00D9375F"/>
    <w:rsid w:val="00D9378E"/>
    <w:rsid w:val="00D937C2"/>
    <w:rsid w:val="00D9391E"/>
    <w:rsid w:val="00D939BD"/>
    <w:rsid w:val="00D939E3"/>
    <w:rsid w:val="00D93A11"/>
    <w:rsid w:val="00D93A65"/>
    <w:rsid w:val="00D93A6C"/>
    <w:rsid w:val="00D93AA7"/>
    <w:rsid w:val="00D93B2B"/>
    <w:rsid w:val="00D93B61"/>
    <w:rsid w:val="00D93B91"/>
    <w:rsid w:val="00D93C15"/>
    <w:rsid w:val="00D93D09"/>
    <w:rsid w:val="00D93D12"/>
    <w:rsid w:val="00D93D5D"/>
    <w:rsid w:val="00D93D5F"/>
    <w:rsid w:val="00D93D8D"/>
    <w:rsid w:val="00D93DA2"/>
    <w:rsid w:val="00D93DB7"/>
    <w:rsid w:val="00D93DD5"/>
    <w:rsid w:val="00D93DFB"/>
    <w:rsid w:val="00D93E2B"/>
    <w:rsid w:val="00D93E64"/>
    <w:rsid w:val="00D93ECE"/>
    <w:rsid w:val="00D93EEF"/>
    <w:rsid w:val="00D93EF3"/>
    <w:rsid w:val="00D93F16"/>
    <w:rsid w:val="00D93F19"/>
    <w:rsid w:val="00D93F3A"/>
    <w:rsid w:val="00D93F5D"/>
    <w:rsid w:val="00D93F63"/>
    <w:rsid w:val="00D93F7A"/>
    <w:rsid w:val="00D93F87"/>
    <w:rsid w:val="00D93F9B"/>
    <w:rsid w:val="00D93FC7"/>
    <w:rsid w:val="00D93FDB"/>
    <w:rsid w:val="00D9404C"/>
    <w:rsid w:val="00D940D5"/>
    <w:rsid w:val="00D9419A"/>
    <w:rsid w:val="00D941E2"/>
    <w:rsid w:val="00D94227"/>
    <w:rsid w:val="00D94241"/>
    <w:rsid w:val="00D94258"/>
    <w:rsid w:val="00D94290"/>
    <w:rsid w:val="00D94298"/>
    <w:rsid w:val="00D942AB"/>
    <w:rsid w:val="00D942C3"/>
    <w:rsid w:val="00D942DC"/>
    <w:rsid w:val="00D9432F"/>
    <w:rsid w:val="00D9434B"/>
    <w:rsid w:val="00D94387"/>
    <w:rsid w:val="00D94446"/>
    <w:rsid w:val="00D94457"/>
    <w:rsid w:val="00D944E4"/>
    <w:rsid w:val="00D94504"/>
    <w:rsid w:val="00D9451A"/>
    <w:rsid w:val="00D9454F"/>
    <w:rsid w:val="00D945C9"/>
    <w:rsid w:val="00D94619"/>
    <w:rsid w:val="00D94660"/>
    <w:rsid w:val="00D9466E"/>
    <w:rsid w:val="00D9469B"/>
    <w:rsid w:val="00D94753"/>
    <w:rsid w:val="00D9477C"/>
    <w:rsid w:val="00D947C9"/>
    <w:rsid w:val="00D94812"/>
    <w:rsid w:val="00D94826"/>
    <w:rsid w:val="00D94837"/>
    <w:rsid w:val="00D94849"/>
    <w:rsid w:val="00D94888"/>
    <w:rsid w:val="00D94932"/>
    <w:rsid w:val="00D94934"/>
    <w:rsid w:val="00D94967"/>
    <w:rsid w:val="00D9499A"/>
    <w:rsid w:val="00D949BF"/>
    <w:rsid w:val="00D949E5"/>
    <w:rsid w:val="00D949E9"/>
    <w:rsid w:val="00D94A11"/>
    <w:rsid w:val="00D94A40"/>
    <w:rsid w:val="00D94AE7"/>
    <w:rsid w:val="00D94B4C"/>
    <w:rsid w:val="00D94B51"/>
    <w:rsid w:val="00D94BB1"/>
    <w:rsid w:val="00D94BD0"/>
    <w:rsid w:val="00D94BE0"/>
    <w:rsid w:val="00D94C35"/>
    <w:rsid w:val="00D94C4C"/>
    <w:rsid w:val="00D94C59"/>
    <w:rsid w:val="00D94C5E"/>
    <w:rsid w:val="00D94C68"/>
    <w:rsid w:val="00D94C74"/>
    <w:rsid w:val="00D94CE7"/>
    <w:rsid w:val="00D94CEB"/>
    <w:rsid w:val="00D94E3F"/>
    <w:rsid w:val="00D94E75"/>
    <w:rsid w:val="00D94E81"/>
    <w:rsid w:val="00D94EBF"/>
    <w:rsid w:val="00D94EF9"/>
    <w:rsid w:val="00D94F33"/>
    <w:rsid w:val="00D94FB7"/>
    <w:rsid w:val="00D94FCD"/>
    <w:rsid w:val="00D94FF8"/>
    <w:rsid w:val="00D95016"/>
    <w:rsid w:val="00D9504C"/>
    <w:rsid w:val="00D95051"/>
    <w:rsid w:val="00D950D3"/>
    <w:rsid w:val="00D95126"/>
    <w:rsid w:val="00D951C6"/>
    <w:rsid w:val="00D951FB"/>
    <w:rsid w:val="00D95232"/>
    <w:rsid w:val="00D95247"/>
    <w:rsid w:val="00D95254"/>
    <w:rsid w:val="00D95299"/>
    <w:rsid w:val="00D952AA"/>
    <w:rsid w:val="00D952DA"/>
    <w:rsid w:val="00D9530A"/>
    <w:rsid w:val="00D9533B"/>
    <w:rsid w:val="00D95399"/>
    <w:rsid w:val="00D9540A"/>
    <w:rsid w:val="00D95415"/>
    <w:rsid w:val="00D95430"/>
    <w:rsid w:val="00D954BC"/>
    <w:rsid w:val="00D95522"/>
    <w:rsid w:val="00D9554B"/>
    <w:rsid w:val="00D95590"/>
    <w:rsid w:val="00D955DD"/>
    <w:rsid w:val="00D95680"/>
    <w:rsid w:val="00D95688"/>
    <w:rsid w:val="00D956B9"/>
    <w:rsid w:val="00D95785"/>
    <w:rsid w:val="00D95813"/>
    <w:rsid w:val="00D9581F"/>
    <w:rsid w:val="00D9584D"/>
    <w:rsid w:val="00D95857"/>
    <w:rsid w:val="00D9588A"/>
    <w:rsid w:val="00D958C4"/>
    <w:rsid w:val="00D95945"/>
    <w:rsid w:val="00D95A35"/>
    <w:rsid w:val="00D95A45"/>
    <w:rsid w:val="00D95A8C"/>
    <w:rsid w:val="00D95AAD"/>
    <w:rsid w:val="00D95B55"/>
    <w:rsid w:val="00D95BC1"/>
    <w:rsid w:val="00D95C08"/>
    <w:rsid w:val="00D95C0D"/>
    <w:rsid w:val="00D95C27"/>
    <w:rsid w:val="00D95CC4"/>
    <w:rsid w:val="00D95D08"/>
    <w:rsid w:val="00D95D2B"/>
    <w:rsid w:val="00D95D8E"/>
    <w:rsid w:val="00D95DA6"/>
    <w:rsid w:val="00D95E15"/>
    <w:rsid w:val="00D95E56"/>
    <w:rsid w:val="00D95E85"/>
    <w:rsid w:val="00D95E9D"/>
    <w:rsid w:val="00D95EC1"/>
    <w:rsid w:val="00D95EDD"/>
    <w:rsid w:val="00D95F5C"/>
    <w:rsid w:val="00D95F71"/>
    <w:rsid w:val="00D95F9F"/>
    <w:rsid w:val="00D96068"/>
    <w:rsid w:val="00D96085"/>
    <w:rsid w:val="00D96086"/>
    <w:rsid w:val="00D9608F"/>
    <w:rsid w:val="00D960E2"/>
    <w:rsid w:val="00D96138"/>
    <w:rsid w:val="00D96189"/>
    <w:rsid w:val="00D961A5"/>
    <w:rsid w:val="00D962AF"/>
    <w:rsid w:val="00D9631E"/>
    <w:rsid w:val="00D9633F"/>
    <w:rsid w:val="00D96349"/>
    <w:rsid w:val="00D96367"/>
    <w:rsid w:val="00D963C6"/>
    <w:rsid w:val="00D96466"/>
    <w:rsid w:val="00D9654A"/>
    <w:rsid w:val="00D965FD"/>
    <w:rsid w:val="00D96621"/>
    <w:rsid w:val="00D96629"/>
    <w:rsid w:val="00D96652"/>
    <w:rsid w:val="00D96681"/>
    <w:rsid w:val="00D96689"/>
    <w:rsid w:val="00D966BE"/>
    <w:rsid w:val="00D96740"/>
    <w:rsid w:val="00D967DC"/>
    <w:rsid w:val="00D9683F"/>
    <w:rsid w:val="00D96848"/>
    <w:rsid w:val="00D9685C"/>
    <w:rsid w:val="00D96880"/>
    <w:rsid w:val="00D968CC"/>
    <w:rsid w:val="00D968CD"/>
    <w:rsid w:val="00D968DB"/>
    <w:rsid w:val="00D96940"/>
    <w:rsid w:val="00D9697B"/>
    <w:rsid w:val="00D96A47"/>
    <w:rsid w:val="00D96A83"/>
    <w:rsid w:val="00D96AA9"/>
    <w:rsid w:val="00D96AAD"/>
    <w:rsid w:val="00D96ABF"/>
    <w:rsid w:val="00D96B03"/>
    <w:rsid w:val="00D96B14"/>
    <w:rsid w:val="00D96B2B"/>
    <w:rsid w:val="00D96B4E"/>
    <w:rsid w:val="00D96B70"/>
    <w:rsid w:val="00D96B9D"/>
    <w:rsid w:val="00D96C02"/>
    <w:rsid w:val="00D96CBB"/>
    <w:rsid w:val="00D96CEF"/>
    <w:rsid w:val="00D96D05"/>
    <w:rsid w:val="00D96D39"/>
    <w:rsid w:val="00D96D78"/>
    <w:rsid w:val="00D96D8C"/>
    <w:rsid w:val="00D96D93"/>
    <w:rsid w:val="00D96D9F"/>
    <w:rsid w:val="00D96DDD"/>
    <w:rsid w:val="00D96DF8"/>
    <w:rsid w:val="00D96E0F"/>
    <w:rsid w:val="00D96E3C"/>
    <w:rsid w:val="00D96EC7"/>
    <w:rsid w:val="00D96F10"/>
    <w:rsid w:val="00D96F6F"/>
    <w:rsid w:val="00D96F88"/>
    <w:rsid w:val="00D96F9C"/>
    <w:rsid w:val="00D96FFF"/>
    <w:rsid w:val="00D97068"/>
    <w:rsid w:val="00D9706E"/>
    <w:rsid w:val="00D970EC"/>
    <w:rsid w:val="00D970F7"/>
    <w:rsid w:val="00D97103"/>
    <w:rsid w:val="00D9713F"/>
    <w:rsid w:val="00D9715E"/>
    <w:rsid w:val="00D97197"/>
    <w:rsid w:val="00D971C6"/>
    <w:rsid w:val="00D97299"/>
    <w:rsid w:val="00D972DC"/>
    <w:rsid w:val="00D972DD"/>
    <w:rsid w:val="00D97301"/>
    <w:rsid w:val="00D9733B"/>
    <w:rsid w:val="00D97352"/>
    <w:rsid w:val="00D97391"/>
    <w:rsid w:val="00D973B0"/>
    <w:rsid w:val="00D973BC"/>
    <w:rsid w:val="00D973F3"/>
    <w:rsid w:val="00D97405"/>
    <w:rsid w:val="00D9742C"/>
    <w:rsid w:val="00D97448"/>
    <w:rsid w:val="00D9745A"/>
    <w:rsid w:val="00D974A1"/>
    <w:rsid w:val="00D974EE"/>
    <w:rsid w:val="00D97516"/>
    <w:rsid w:val="00D97531"/>
    <w:rsid w:val="00D9755E"/>
    <w:rsid w:val="00D9762D"/>
    <w:rsid w:val="00D9764F"/>
    <w:rsid w:val="00D97666"/>
    <w:rsid w:val="00D97689"/>
    <w:rsid w:val="00D976A2"/>
    <w:rsid w:val="00D976B6"/>
    <w:rsid w:val="00D976E1"/>
    <w:rsid w:val="00D97742"/>
    <w:rsid w:val="00D977A9"/>
    <w:rsid w:val="00D9786D"/>
    <w:rsid w:val="00D97873"/>
    <w:rsid w:val="00D978B7"/>
    <w:rsid w:val="00D978E5"/>
    <w:rsid w:val="00D979C1"/>
    <w:rsid w:val="00D979D2"/>
    <w:rsid w:val="00D97A29"/>
    <w:rsid w:val="00D97A79"/>
    <w:rsid w:val="00D97AF6"/>
    <w:rsid w:val="00D97BC3"/>
    <w:rsid w:val="00D97C32"/>
    <w:rsid w:val="00D97C6E"/>
    <w:rsid w:val="00D97C90"/>
    <w:rsid w:val="00D97D47"/>
    <w:rsid w:val="00D97DFB"/>
    <w:rsid w:val="00D97E34"/>
    <w:rsid w:val="00D97EC6"/>
    <w:rsid w:val="00D97EED"/>
    <w:rsid w:val="00D97F25"/>
    <w:rsid w:val="00D97F3F"/>
    <w:rsid w:val="00D97F74"/>
    <w:rsid w:val="00D97F91"/>
    <w:rsid w:val="00D97FB6"/>
    <w:rsid w:val="00D97FF8"/>
    <w:rsid w:val="00DA004F"/>
    <w:rsid w:val="00DA0076"/>
    <w:rsid w:val="00DA0150"/>
    <w:rsid w:val="00DA01EF"/>
    <w:rsid w:val="00DA021C"/>
    <w:rsid w:val="00DA0283"/>
    <w:rsid w:val="00DA0286"/>
    <w:rsid w:val="00DA02E6"/>
    <w:rsid w:val="00DA0309"/>
    <w:rsid w:val="00DA0314"/>
    <w:rsid w:val="00DA03B8"/>
    <w:rsid w:val="00DA03B9"/>
    <w:rsid w:val="00DA03C5"/>
    <w:rsid w:val="00DA045B"/>
    <w:rsid w:val="00DA0490"/>
    <w:rsid w:val="00DA04A6"/>
    <w:rsid w:val="00DA04B2"/>
    <w:rsid w:val="00DA04BE"/>
    <w:rsid w:val="00DA051C"/>
    <w:rsid w:val="00DA054D"/>
    <w:rsid w:val="00DA0583"/>
    <w:rsid w:val="00DA0592"/>
    <w:rsid w:val="00DA059B"/>
    <w:rsid w:val="00DA05E1"/>
    <w:rsid w:val="00DA0617"/>
    <w:rsid w:val="00DA061A"/>
    <w:rsid w:val="00DA0656"/>
    <w:rsid w:val="00DA0663"/>
    <w:rsid w:val="00DA0709"/>
    <w:rsid w:val="00DA072B"/>
    <w:rsid w:val="00DA072E"/>
    <w:rsid w:val="00DA0740"/>
    <w:rsid w:val="00DA0765"/>
    <w:rsid w:val="00DA07A2"/>
    <w:rsid w:val="00DA07A5"/>
    <w:rsid w:val="00DA07B5"/>
    <w:rsid w:val="00DA07C9"/>
    <w:rsid w:val="00DA07FD"/>
    <w:rsid w:val="00DA086A"/>
    <w:rsid w:val="00DA0946"/>
    <w:rsid w:val="00DA0A0D"/>
    <w:rsid w:val="00DA0A23"/>
    <w:rsid w:val="00DA0A25"/>
    <w:rsid w:val="00DA0AE6"/>
    <w:rsid w:val="00DA0AEA"/>
    <w:rsid w:val="00DA0AF4"/>
    <w:rsid w:val="00DA0B15"/>
    <w:rsid w:val="00DA0B7A"/>
    <w:rsid w:val="00DA0BD2"/>
    <w:rsid w:val="00DA0C2B"/>
    <w:rsid w:val="00DA0C44"/>
    <w:rsid w:val="00DA0C9D"/>
    <w:rsid w:val="00DA0CAE"/>
    <w:rsid w:val="00DA0D1F"/>
    <w:rsid w:val="00DA0D62"/>
    <w:rsid w:val="00DA0D6B"/>
    <w:rsid w:val="00DA0D70"/>
    <w:rsid w:val="00DA0DCD"/>
    <w:rsid w:val="00DA0E2B"/>
    <w:rsid w:val="00DA0E97"/>
    <w:rsid w:val="00DA0EB5"/>
    <w:rsid w:val="00DA0ECC"/>
    <w:rsid w:val="00DA0EF8"/>
    <w:rsid w:val="00DA0F0B"/>
    <w:rsid w:val="00DA0F3C"/>
    <w:rsid w:val="00DA0F7A"/>
    <w:rsid w:val="00DA0F83"/>
    <w:rsid w:val="00DA0F97"/>
    <w:rsid w:val="00DA0FC7"/>
    <w:rsid w:val="00DA0FD1"/>
    <w:rsid w:val="00DA108F"/>
    <w:rsid w:val="00DA10E2"/>
    <w:rsid w:val="00DA1113"/>
    <w:rsid w:val="00DA1126"/>
    <w:rsid w:val="00DA112B"/>
    <w:rsid w:val="00DA1134"/>
    <w:rsid w:val="00DA117B"/>
    <w:rsid w:val="00DA1182"/>
    <w:rsid w:val="00DA11E6"/>
    <w:rsid w:val="00DA122D"/>
    <w:rsid w:val="00DA1305"/>
    <w:rsid w:val="00DA131D"/>
    <w:rsid w:val="00DA13F0"/>
    <w:rsid w:val="00DA143C"/>
    <w:rsid w:val="00DA1451"/>
    <w:rsid w:val="00DA146E"/>
    <w:rsid w:val="00DA14FC"/>
    <w:rsid w:val="00DA1505"/>
    <w:rsid w:val="00DA1519"/>
    <w:rsid w:val="00DA1569"/>
    <w:rsid w:val="00DA156E"/>
    <w:rsid w:val="00DA1634"/>
    <w:rsid w:val="00DA1696"/>
    <w:rsid w:val="00DA16D9"/>
    <w:rsid w:val="00DA173A"/>
    <w:rsid w:val="00DA1772"/>
    <w:rsid w:val="00DA1779"/>
    <w:rsid w:val="00DA177F"/>
    <w:rsid w:val="00DA1792"/>
    <w:rsid w:val="00DA17B5"/>
    <w:rsid w:val="00DA1885"/>
    <w:rsid w:val="00DA18FE"/>
    <w:rsid w:val="00DA19B4"/>
    <w:rsid w:val="00DA1A0D"/>
    <w:rsid w:val="00DA1A93"/>
    <w:rsid w:val="00DA1AE3"/>
    <w:rsid w:val="00DA1AFE"/>
    <w:rsid w:val="00DA1B09"/>
    <w:rsid w:val="00DA1BD7"/>
    <w:rsid w:val="00DA1BEC"/>
    <w:rsid w:val="00DA1C6E"/>
    <w:rsid w:val="00DA1C74"/>
    <w:rsid w:val="00DA1C7E"/>
    <w:rsid w:val="00DA1C8E"/>
    <w:rsid w:val="00DA1CCD"/>
    <w:rsid w:val="00DA1CDD"/>
    <w:rsid w:val="00DA1CE6"/>
    <w:rsid w:val="00DA1D40"/>
    <w:rsid w:val="00DA1D4D"/>
    <w:rsid w:val="00DA1D56"/>
    <w:rsid w:val="00DA1DB8"/>
    <w:rsid w:val="00DA1E79"/>
    <w:rsid w:val="00DA1E92"/>
    <w:rsid w:val="00DA1EC1"/>
    <w:rsid w:val="00DA1EC9"/>
    <w:rsid w:val="00DA1F2D"/>
    <w:rsid w:val="00DA1F82"/>
    <w:rsid w:val="00DA1FB3"/>
    <w:rsid w:val="00DA1FC1"/>
    <w:rsid w:val="00DA2072"/>
    <w:rsid w:val="00DA20EE"/>
    <w:rsid w:val="00DA2135"/>
    <w:rsid w:val="00DA215E"/>
    <w:rsid w:val="00DA2183"/>
    <w:rsid w:val="00DA21D9"/>
    <w:rsid w:val="00DA21DF"/>
    <w:rsid w:val="00DA21E1"/>
    <w:rsid w:val="00DA2201"/>
    <w:rsid w:val="00DA2208"/>
    <w:rsid w:val="00DA2230"/>
    <w:rsid w:val="00DA225C"/>
    <w:rsid w:val="00DA22A3"/>
    <w:rsid w:val="00DA22C4"/>
    <w:rsid w:val="00DA22EE"/>
    <w:rsid w:val="00DA23A1"/>
    <w:rsid w:val="00DA23EB"/>
    <w:rsid w:val="00DA23F2"/>
    <w:rsid w:val="00DA23F7"/>
    <w:rsid w:val="00DA2458"/>
    <w:rsid w:val="00DA247A"/>
    <w:rsid w:val="00DA24AF"/>
    <w:rsid w:val="00DA24BD"/>
    <w:rsid w:val="00DA2537"/>
    <w:rsid w:val="00DA2564"/>
    <w:rsid w:val="00DA256E"/>
    <w:rsid w:val="00DA2588"/>
    <w:rsid w:val="00DA25B9"/>
    <w:rsid w:val="00DA25CE"/>
    <w:rsid w:val="00DA25FC"/>
    <w:rsid w:val="00DA264C"/>
    <w:rsid w:val="00DA267D"/>
    <w:rsid w:val="00DA273F"/>
    <w:rsid w:val="00DA284F"/>
    <w:rsid w:val="00DA2876"/>
    <w:rsid w:val="00DA28C3"/>
    <w:rsid w:val="00DA2972"/>
    <w:rsid w:val="00DA29B0"/>
    <w:rsid w:val="00DA29D7"/>
    <w:rsid w:val="00DA2A3E"/>
    <w:rsid w:val="00DA2A4A"/>
    <w:rsid w:val="00DA2ACC"/>
    <w:rsid w:val="00DA2B2F"/>
    <w:rsid w:val="00DA2B7F"/>
    <w:rsid w:val="00DA2C1A"/>
    <w:rsid w:val="00DA2C48"/>
    <w:rsid w:val="00DA2C7C"/>
    <w:rsid w:val="00DA2CCF"/>
    <w:rsid w:val="00DA2CD0"/>
    <w:rsid w:val="00DA2D0D"/>
    <w:rsid w:val="00DA2D33"/>
    <w:rsid w:val="00DA2DA2"/>
    <w:rsid w:val="00DA2EA9"/>
    <w:rsid w:val="00DA2EC3"/>
    <w:rsid w:val="00DA2EF7"/>
    <w:rsid w:val="00DA2F02"/>
    <w:rsid w:val="00DA2F87"/>
    <w:rsid w:val="00DA2FF3"/>
    <w:rsid w:val="00DA3006"/>
    <w:rsid w:val="00DA3007"/>
    <w:rsid w:val="00DA305F"/>
    <w:rsid w:val="00DA30A2"/>
    <w:rsid w:val="00DA30CB"/>
    <w:rsid w:val="00DA30E3"/>
    <w:rsid w:val="00DA3120"/>
    <w:rsid w:val="00DA3189"/>
    <w:rsid w:val="00DA3198"/>
    <w:rsid w:val="00DA321F"/>
    <w:rsid w:val="00DA3296"/>
    <w:rsid w:val="00DA32B7"/>
    <w:rsid w:val="00DA32EA"/>
    <w:rsid w:val="00DA3328"/>
    <w:rsid w:val="00DA3385"/>
    <w:rsid w:val="00DA33AF"/>
    <w:rsid w:val="00DA33B7"/>
    <w:rsid w:val="00DA3426"/>
    <w:rsid w:val="00DA3440"/>
    <w:rsid w:val="00DA347C"/>
    <w:rsid w:val="00DA348C"/>
    <w:rsid w:val="00DA34B4"/>
    <w:rsid w:val="00DA34C1"/>
    <w:rsid w:val="00DA34F5"/>
    <w:rsid w:val="00DA3506"/>
    <w:rsid w:val="00DA3522"/>
    <w:rsid w:val="00DA3589"/>
    <w:rsid w:val="00DA35EB"/>
    <w:rsid w:val="00DA3609"/>
    <w:rsid w:val="00DA367E"/>
    <w:rsid w:val="00DA36D3"/>
    <w:rsid w:val="00DA36E6"/>
    <w:rsid w:val="00DA36FA"/>
    <w:rsid w:val="00DA3734"/>
    <w:rsid w:val="00DA374E"/>
    <w:rsid w:val="00DA376F"/>
    <w:rsid w:val="00DA3794"/>
    <w:rsid w:val="00DA37B8"/>
    <w:rsid w:val="00DA37C5"/>
    <w:rsid w:val="00DA37CA"/>
    <w:rsid w:val="00DA3820"/>
    <w:rsid w:val="00DA38BF"/>
    <w:rsid w:val="00DA38EA"/>
    <w:rsid w:val="00DA38FF"/>
    <w:rsid w:val="00DA390C"/>
    <w:rsid w:val="00DA3930"/>
    <w:rsid w:val="00DA3956"/>
    <w:rsid w:val="00DA39EE"/>
    <w:rsid w:val="00DA3A24"/>
    <w:rsid w:val="00DA3AD7"/>
    <w:rsid w:val="00DA3AE2"/>
    <w:rsid w:val="00DA3AFB"/>
    <w:rsid w:val="00DA3B8E"/>
    <w:rsid w:val="00DA3BC6"/>
    <w:rsid w:val="00DA3BE1"/>
    <w:rsid w:val="00DA3BF3"/>
    <w:rsid w:val="00DA3C25"/>
    <w:rsid w:val="00DA3C2A"/>
    <w:rsid w:val="00DA3C4F"/>
    <w:rsid w:val="00DA3C68"/>
    <w:rsid w:val="00DA3CCF"/>
    <w:rsid w:val="00DA3D25"/>
    <w:rsid w:val="00DA3D2F"/>
    <w:rsid w:val="00DA3D6F"/>
    <w:rsid w:val="00DA3D93"/>
    <w:rsid w:val="00DA3DE5"/>
    <w:rsid w:val="00DA3E0A"/>
    <w:rsid w:val="00DA3E2A"/>
    <w:rsid w:val="00DA3E3D"/>
    <w:rsid w:val="00DA3E5B"/>
    <w:rsid w:val="00DA3E96"/>
    <w:rsid w:val="00DA3EA5"/>
    <w:rsid w:val="00DA3EF0"/>
    <w:rsid w:val="00DA3F07"/>
    <w:rsid w:val="00DA3F3D"/>
    <w:rsid w:val="00DA3FB4"/>
    <w:rsid w:val="00DA3FBB"/>
    <w:rsid w:val="00DA4016"/>
    <w:rsid w:val="00DA404F"/>
    <w:rsid w:val="00DA4057"/>
    <w:rsid w:val="00DA408F"/>
    <w:rsid w:val="00DA40A3"/>
    <w:rsid w:val="00DA40D0"/>
    <w:rsid w:val="00DA40E5"/>
    <w:rsid w:val="00DA4134"/>
    <w:rsid w:val="00DA4144"/>
    <w:rsid w:val="00DA41AE"/>
    <w:rsid w:val="00DA425D"/>
    <w:rsid w:val="00DA429E"/>
    <w:rsid w:val="00DA42CD"/>
    <w:rsid w:val="00DA42F9"/>
    <w:rsid w:val="00DA4312"/>
    <w:rsid w:val="00DA431F"/>
    <w:rsid w:val="00DA43C3"/>
    <w:rsid w:val="00DA43C5"/>
    <w:rsid w:val="00DA43F6"/>
    <w:rsid w:val="00DA443F"/>
    <w:rsid w:val="00DA444A"/>
    <w:rsid w:val="00DA44B6"/>
    <w:rsid w:val="00DA44C4"/>
    <w:rsid w:val="00DA44E7"/>
    <w:rsid w:val="00DA453B"/>
    <w:rsid w:val="00DA455B"/>
    <w:rsid w:val="00DA4560"/>
    <w:rsid w:val="00DA45D4"/>
    <w:rsid w:val="00DA4691"/>
    <w:rsid w:val="00DA46D3"/>
    <w:rsid w:val="00DA47AF"/>
    <w:rsid w:val="00DA480F"/>
    <w:rsid w:val="00DA4822"/>
    <w:rsid w:val="00DA482B"/>
    <w:rsid w:val="00DA48E9"/>
    <w:rsid w:val="00DA48FC"/>
    <w:rsid w:val="00DA4909"/>
    <w:rsid w:val="00DA4919"/>
    <w:rsid w:val="00DA4939"/>
    <w:rsid w:val="00DA4958"/>
    <w:rsid w:val="00DA49D1"/>
    <w:rsid w:val="00DA4A3E"/>
    <w:rsid w:val="00DA4A42"/>
    <w:rsid w:val="00DA4AB0"/>
    <w:rsid w:val="00DA4AC4"/>
    <w:rsid w:val="00DA4B6D"/>
    <w:rsid w:val="00DA4B73"/>
    <w:rsid w:val="00DA4BD1"/>
    <w:rsid w:val="00DA4C22"/>
    <w:rsid w:val="00DA4C47"/>
    <w:rsid w:val="00DA4CB9"/>
    <w:rsid w:val="00DA4CC3"/>
    <w:rsid w:val="00DA4CE5"/>
    <w:rsid w:val="00DA4CF4"/>
    <w:rsid w:val="00DA4D55"/>
    <w:rsid w:val="00DA4D71"/>
    <w:rsid w:val="00DA4D9A"/>
    <w:rsid w:val="00DA4DB6"/>
    <w:rsid w:val="00DA4DDA"/>
    <w:rsid w:val="00DA4E0E"/>
    <w:rsid w:val="00DA4F07"/>
    <w:rsid w:val="00DA4F64"/>
    <w:rsid w:val="00DA4FB8"/>
    <w:rsid w:val="00DA4FD2"/>
    <w:rsid w:val="00DA5020"/>
    <w:rsid w:val="00DA5042"/>
    <w:rsid w:val="00DA506F"/>
    <w:rsid w:val="00DA5073"/>
    <w:rsid w:val="00DA5159"/>
    <w:rsid w:val="00DA51E7"/>
    <w:rsid w:val="00DA51ED"/>
    <w:rsid w:val="00DA522D"/>
    <w:rsid w:val="00DA525C"/>
    <w:rsid w:val="00DA527A"/>
    <w:rsid w:val="00DA528D"/>
    <w:rsid w:val="00DA52E8"/>
    <w:rsid w:val="00DA52E9"/>
    <w:rsid w:val="00DA532B"/>
    <w:rsid w:val="00DA5356"/>
    <w:rsid w:val="00DA538D"/>
    <w:rsid w:val="00DA5395"/>
    <w:rsid w:val="00DA53AD"/>
    <w:rsid w:val="00DA53D8"/>
    <w:rsid w:val="00DA53DD"/>
    <w:rsid w:val="00DA53E0"/>
    <w:rsid w:val="00DA5414"/>
    <w:rsid w:val="00DA541D"/>
    <w:rsid w:val="00DA543B"/>
    <w:rsid w:val="00DA5454"/>
    <w:rsid w:val="00DA5472"/>
    <w:rsid w:val="00DA5535"/>
    <w:rsid w:val="00DA55AC"/>
    <w:rsid w:val="00DA5662"/>
    <w:rsid w:val="00DA567D"/>
    <w:rsid w:val="00DA5688"/>
    <w:rsid w:val="00DA56CB"/>
    <w:rsid w:val="00DA56EA"/>
    <w:rsid w:val="00DA5728"/>
    <w:rsid w:val="00DA573C"/>
    <w:rsid w:val="00DA578D"/>
    <w:rsid w:val="00DA5792"/>
    <w:rsid w:val="00DA580E"/>
    <w:rsid w:val="00DA585E"/>
    <w:rsid w:val="00DA586F"/>
    <w:rsid w:val="00DA589B"/>
    <w:rsid w:val="00DA5941"/>
    <w:rsid w:val="00DA59F5"/>
    <w:rsid w:val="00DA59FB"/>
    <w:rsid w:val="00DA5A76"/>
    <w:rsid w:val="00DA5A8B"/>
    <w:rsid w:val="00DA5A8C"/>
    <w:rsid w:val="00DA5ADC"/>
    <w:rsid w:val="00DA5B1F"/>
    <w:rsid w:val="00DA5BA7"/>
    <w:rsid w:val="00DA5BCC"/>
    <w:rsid w:val="00DA5BD3"/>
    <w:rsid w:val="00DA5BF5"/>
    <w:rsid w:val="00DA5C23"/>
    <w:rsid w:val="00DA5CEC"/>
    <w:rsid w:val="00DA5D3F"/>
    <w:rsid w:val="00DA5D4B"/>
    <w:rsid w:val="00DA5DC8"/>
    <w:rsid w:val="00DA5E34"/>
    <w:rsid w:val="00DA5E46"/>
    <w:rsid w:val="00DA5E8C"/>
    <w:rsid w:val="00DA5E90"/>
    <w:rsid w:val="00DA5EAA"/>
    <w:rsid w:val="00DA5EB4"/>
    <w:rsid w:val="00DA5FB1"/>
    <w:rsid w:val="00DA5FBE"/>
    <w:rsid w:val="00DA5FCD"/>
    <w:rsid w:val="00DA5FD9"/>
    <w:rsid w:val="00DA5FFF"/>
    <w:rsid w:val="00DA6069"/>
    <w:rsid w:val="00DA60EB"/>
    <w:rsid w:val="00DA610B"/>
    <w:rsid w:val="00DA613C"/>
    <w:rsid w:val="00DA6154"/>
    <w:rsid w:val="00DA6170"/>
    <w:rsid w:val="00DA6175"/>
    <w:rsid w:val="00DA6194"/>
    <w:rsid w:val="00DA6197"/>
    <w:rsid w:val="00DA61CC"/>
    <w:rsid w:val="00DA6293"/>
    <w:rsid w:val="00DA6296"/>
    <w:rsid w:val="00DA62F2"/>
    <w:rsid w:val="00DA630B"/>
    <w:rsid w:val="00DA6312"/>
    <w:rsid w:val="00DA6350"/>
    <w:rsid w:val="00DA6365"/>
    <w:rsid w:val="00DA63AF"/>
    <w:rsid w:val="00DA63B1"/>
    <w:rsid w:val="00DA63B9"/>
    <w:rsid w:val="00DA644B"/>
    <w:rsid w:val="00DA6465"/>
    <w:rsid w:val="00DA64F3"/>
    <w:rsid w:val="00DA64F7"/>
    <w:rsid w:val="00DA6512"/>
    <w:rsid w:val="00DA6557"/>
    <w:rsid w:val="00DA65A0"/>
    <w:rsid w:val="00DA65BD"/>
    <w:rsid w:val="00DA66BD"/>
    <w:rsid w:val="00DA66D7"/>
    <w:rsid w:val="00DA670C"/>
    <w:rsid w:val="00DA676C"/>
    <w:rsid w:val="00DA67BE"/>
    <w:rsid w:val="00DA67DC"/>
    <w:rsid w:val="00DA683C"/>
    <w:rsid w:val="00DA688D"/>
    <w:rsid w:val="00DA6891"/>
    <w:rsid w:val="00DA68A2"/>
    <w:rsid w:val="00DA68C2"/>
    <w:rsid w:val="00DA68FB"/>
    <w:rsid w:val="00DA6902"/>
    <w:rsid w:val="00DA6918"/>
    <w:rsid w:val="00DA6924"/>
    <w:rsid w:val="00DA6954"/>
    <w:rsid w:val="00DA69D4"/>
    <w:rsid w:val="00DA6A64"/>
    <w:rsid w:val="00DA6A6C"/>
    <w:rsid w:val="00DA6A71"/>
    <w:rsid w:val="00DA6ADD"/>
    <w:rsid w:val="00DA6B97"/>
    <w:rsid w:val="00DA6BA2"/>
    <w:rsid w:val="00DA6C14"/>
    <w:rsid w:val="00DA6CF3"/>
    <w:rsid w:val="00DA6D29"/>
    <w:rsid w:val="00DA6D81"/>
    <w:rsid w:val="00DA6DBA"/>
    <w:rsid w:val="00DA6DBD"/>
    <w:rsid w:val="00DA6DD9"/>
    <w:rsid w:val="00DA6E07"/>
    <w:rsid w:val="00DA6E88"/>
    <w:rsid w:val="00DA6EF1"/>
    <w:rsid w:val="00DA6F2E"/>
    <w:rsid w:val="00DA6F76"/>
    <w:rsid w:val="00DA702E"/>
    <w:rsid w:val="00DA7070"/>
    <w:rsid w:val="00DA7072"/>
    <w:rsid w:val="00DA70A2"/>
    <w:rsid w:val="00DA70BB"/>
    <w:rsid w:val="00DA712B"/>
    <w:rsid w:val="00DA7158"/>
    <w:rsid w:val="00DA715C"/>
    <w:rsid w:val="00DA71EF"/>
    <w:rsid w:val="00DA7246"/>
    <w:rsid w:val="00DA7260"/>
    <w:rsid w:val="00DA7275"/>
    <w:rsid w:val="00DA7293"/>
    <w:rsid w:val="00DA729B"/>
    <w:rsid w:val="00DA72F9"/>
    <w:rsid w:val="00DA7338"/>
    <w:rsid w:val="00DA7370"/>
    <w:rsid w:val="00DA7374"/>
    <w:rsid w:val="00DA73E9"/>
    <w:rsid w:val="00DA740A"/>
    <w:rsid w:val="00DA7470"/>
    <w:rsid w:val="00DA7474"/>
    <w:rsid w:val="00DA74A5"/>
    <w:rsid w:val="00DA74BC"/>
    <w:rsid w:val="00DA74F4"/>
    <w:rsid w:val="00DA7500"/>
    <w:rsid w:val="00DA755E"/>
    <w:rsid w:val="00DA75B7"/>
    <w:rsid w:val="00DA7641"/>
    <w:rsid w:val="00DA766A"/>
    <w:rsid w:val="00DA774A"/>
    <w:rsid w:val="00DA778C"/>
    <w:rsid w:val="00DA7799"/>
    <w:rsid w:val="00DA77B2"/>
    <w:rsid w:val="00DA77BE"/>
    <w:rsid w:val="00DA77C5"/>
    <w:rsid w:val="00DA77CF"/>
    <w:rsid w:val="00DA77DA"/>
    <w:rsid w:val="00DA783E"/>
    <w:rsid w:val="00DA784E"/>
    <w:rsid w:val="00DA7850"/>
    <w:rsid w:val="00DA78B9"/>
    <w:rsid w:val="00DA78C8"/>
    <w:rsid w:val="00DA78CC"/>
    <w:rsid w:val="00DA78D0"/>
    <w:rsid w:val="00DA78E8"/>
    <w:rsid w:val="00DA7952"/>
    <w:rsid w:val="00DA79A7"/>
    <w:rsid w:val="00DA79B4"/>
    <w:rsid w:val="00DA79C4"/>
    <w:rsid w:val="00DA79C8"/>
    <w:rsid w:val="00DA7A53"/>
    <w:rsid w:val="00DA7A65"/>
    <w:rsid w:val="00DA7AA4"/>
    <w:rsid w:val="00DA7AAD"/>
    <w:rsid w:val="00DA7B0D"/>
    <w:rsid w:val="00DA7B66"/>
    <w:rsid w:val="00DA7BFF"/>
    <w:rsid w:val="00DA7C36"/>
    <w:rsid w:val="00DA7C54"/>
    <w:rsid w:val="00DA7C8D"/>
    <w:rsid w:val="00DA7CAC"/>
    <w:rsid w:val="00DA7D5F"/>
    <w:rsid w:val="00DA7D9E"/>
    <w:rsid w:val="00DA7E09"/>
    <w:rsid w:val="00DA7E31"/>
    <w:rsid w:val="00DA7ED0"/>
    <w:rsid w:val="00DA7F0A"/>
    <w:rsid w:val="00DA7F6E"/>
    <w:rsid w:val="00DA7FB5"/>
    <w:rsid w:val="00DB001E"/>
    <w:rsid w:val="00DB0045"/>
    <w:rsid w:val="00DB00F3"/>
    <w:rsid w:val="00DB0145"/>
    <w:rsid w:val="00DB0158"/>
    <w:rsid w:val="00DB0162"/>
    <w:rsid w:val="00DB018D"/>
    <w:rsid w:val="00DB01EB"/>
    <w:rsid w:val="00DB0212"/>
    <w:rsid w:val="00DB0224"/>
    <w:rsid w:val="00DB0260"/>
    <w:rsid w:val="00DB02A4"/>
    <w:rsid w:val="00DB02B3"/>
    <w:rsid w:val="00DB02D4"/>
    <w:rsid w:val="00DB02F2"/>
    <w:rsid w:val="00DB02F8"/>
    <w:rsid w:val="00DB0387"/>
    <w:rsid w:val="00DB042F"/>
    <w:rsid w:val="00DB046B"/>
    <w:rsid w:val="00DB0472"/>
    <w:rsid w:val="00DB0487"/>
    <w:rsid w:val="00DB048C"/>
    <w:rsid w:val="00DB054E"/>
    <w:rsid w:val="00DB055C"/>
    <w:rsid w:val="00DB0619"/>
    <w:rsid w:val="00DB0633"/>
    <w:rsid w:val="00DB0672"/>
    <w:rsid w:val="00DB068A"/>
    <w:rsid w:val="00DB077A"/>
    <w:rsid w:val="00DB0818"/>
    <w:rsid w:val="00DB08FA"/>
    <w:rsid w:val="00DB092C"/>
    <w:rsid w:val="00DB098C"/>
    <w:rsid w:val="00DB09C1"/>
    <w:rsid w:val="00DB0A47"/>
    <w:rsid w:val="00DB0A74"/>
    <w:rsid w:val="00DB0AB5"/>
    <w:rsid w:val="00DB0ADF"/>
    <w:rsid w:val="00DB0AEF"/>
    <w:rsid w:val="00DB0B03"/>
    <w:rsid w:val="00DB0B1F"/>
    <w:rsid w:val="00DB0B21"/>
    <w:rsid w:val="00DB0B3B"/>
    <w:rsid w:val="00DB0B5C"/>
    <w:rsid w:val="00DB0B6F"/>
    <w:rsid w:val="00DB0B8E"/>
    <w:rsid w:val="00DB0BB4"/>
    <w:rsid w:val="00DB0C02"/>
    <w:rsid w:val="00DB0C17"/>
    <w:rsid w:val="00DB0C31"/>
    <w:rsid w:val="00DB0CB0"/>
    <w:rsid w:val="00DB0CF4"/>
    <w:rsid w:val="00DB0D09"/>
    <w:rsid w:val="00DB0D0D"/>
    <w:rsid w:val="00DB0D0F"/>
    <w:rsid w:val="00DB0D31"/>
    <w:rsid w:val="00DB0D76"/>
    <w:rsid w:val="00DB0D8E"/>
    <w:rsid w:val="00DB0DAA"/>
    <w:rsid w:val="00DB0E3F"/>
    <w:rsid w:val="00DB0E69"/>
    <w:rsid w:val="00DB0E88"/>
    <w:rsid w:val="00DB0E89"/>
    <w:rsid w:val="00DB0ED5"/>
    <w:rsid w:val="00DB0EF5"/>
    <w:rsid w:val="00DB0F03"/>
    <w:rsid w:val="00DB0F40"/>
    <w:rsid w:val="00DB0F51"/>
    <w:rsid w:val="00DB0F75"/>
    <w:rsid w:val="00DB0F80"/>
    <w:rsid w:val="00DB0F89"/>
    <w:rsid w:val="00DB0F90"/>
    <w:rsid w:val="00DB0F9A"/>
    <w:rsid w:val="00DB0FA2"/>
    <w:rsid w:val="00DB0FB0"/>
    <w:rsid w:val="00DB0FDE"/>
    <w:rsid w:val="00DB0FF0"/>
    <w:rsid w:val="00DB1043"/>
    <w:rsid w:val="00DB1051"/>
    <w:rsid w:val="00DB10C0"/>
    <w:rsid w:val="00DB10D6"/>
    <w:rsid w:val="00DB10E5"/>
    <w:rsid w:val="00DB10F1"/>
    <w:rsid w:val="00DB1101"/>
    <w:rsid w:val="00DB110A"/>
    <w:rsid w:val="00DB1127"/>
    <w:rsid w:val="00DB114A"/>
    <w:rsid w:val="00DB1170"/>
    <w:rsid w:val="00DB1171"/>
    <w:rsid w:val="00DB11B8"/>
    <w:rsid w:val="00DB1288"/>
    <w:rsid w:val="00DB1289"/>
    <w:rsid w:val="00DB12B1"/>
    <w:rsid w:val="00DB13F3"/>
    <w:rsid w:val="00DB13F4"/>
    <w:rsid w:val="00DB1408"/>
    <w:rsid w:val="00DB140E"/>
    <w:rsid w:val="00DB144A"/>
    <w:rsid w:val="00DB144B"/>
    <w:rsid w:val="00DB1461"/>
    <w:rsid w:val="00DB14A2"/>
    <w:rsid w:val="00DB14E0"/>
    <w:rsid w:val="00DB150D"/>
    <w:rsid w:val="00DB156B"/>
    <w:rsid w:val="00DB161C"/>
    <w:rsid w:val="00DB165A"/>
    <w:rsid w:val="00DB165C"/>
    <w:rsid w:val="00DB16AE"/>
    <w:rsid w:val="00DB16D5"/>
    <w:rsid w:val="00DB16FF"/>
    <w:rsid w:val="00DB173C"/>
    <w:rsid w:val="00DB17AA"/>
    <w:rsid w:val="00DB17FF"/>
    <w:rsid w:val="00DB183E"/>
    <w:rsid w:val="00DB189E"/>
    <w:rsid w:val="00DB1940"/>
    <w:rsid w:val="00DB198B"/>
    <w:rsid w:val="00DB19A3"/>
    <w:rsid w:val="00DB19E1"/>
    <w:rsid w:val="00DB19FE"/>
    <w:rsid w:val="00DB1A7B"/>
    <w:rsid w:val="00DB1AEE"/>
    <w:rsid w:val="00DB1AF3"/>
    <w:rsid w:val="00DB1B21"/>
    <w:rsid w:val="00DB1B26"/>
    <w:rsid w:val="00DB1BCD"/>
    <w:rsid w:val="00DB1C55"/>
    <w:rsid w:val="00DB1C5F"/>
    <w:rsid w:val="00DB1C94"/>
    <w:rsid w:val="00DB1CDB"/>
    <w:rsid w:val="00DB1D31"/>
    <w:rsid w:val="00DB1D65"/>
    <w:rsid w:val="00DB1D8E"/>
    <w:rsid w:val="00DB1DE3"/>
    <w:rsid w:val="00DB1E18"/>
    <w:rsid w:val="00DB1E8B"/>
    <w:rsid w:val="00DB1EBE"/>
    <w:rsid w:val="00DB1ECE"/>
    <w:rsid w:val="00DB1F65"/>
    <w:rsid w:val="00DB1F85"/>
    <w:rsid w:val="00DB1F8C"/>
    <w:rsid w:val="00DB1FAF"/>
    <w:rsid w:val="00DB1FB4"/>
    <w:rsid w:val="00DB1FBF"/>
    <w:rsid w:val="00DB1FE8"/>
    <w:rsid w:val="00DB2017"/>
    <w:rsid w:val="00DB203D"/>
    <w:rsid w:val="00DB205A"/>
    <w:rsid w:val="00DB208C"/>
    <w:rsid w:val="00DB213F"/>
    <w:rsid w:val="00DB2153"/>
    <w:rsid w:val="00DB21D6"/>
    <w:rsid w:val="00DB21DB"/>
    <w:rsid w:val="00DB2240"/>
    <w:rsid w:val="00DB228E"/>
    <w:rsid w:val="00DB2395"/>
    <w:rsid w:val="00DB239D"/>
    <w:rsid w:val="00DB23D9"/>
    <w:rsid w:val="00DB2422"/>
    <w:rsid w:val="00DB2427"/>
    <w:rsid w:val="00DB246D"/>
    <w:rsid w:val="00DB24D4"/>
    <w:rsid w:val="00DB24E3"/>
    <w:rsid w:val="00DB2523"/>
    <w:rsid w:val="00DB2561"/>
    <w:rsid w:val="00DB2587"/>
    <w:rsid w:val="00DB25CC"/>
    <w:rsid w:val="00DB25D0"/>
    <w:rsid w:val="00DB25F9"/>
    <w:rsid w:val="00DB264E"/>
    <w:rsid w:val="00DB265D"/>
    <w:rsid w:val="00DB2694"/>
    <w:rsid w:val="00DB26BA"/>
    <w:rsid w:val="00DB2727"/>
    <w:rsid w:val="00DB2786"/>
    <w:rsid w:val="00DB27A1"/>
    <w:rsid w:val="00DB27C1"/>
    <w:rsid w:val="00DB281A"/>
    <w:rsid w:val="00DB2837"/>
    <w:rsid w:val="00DB2867"/>
    <w:rsid w:val="00DB2891"/>
    <w:rsid w:val="00DB28CF"/>
    <w:rsid w:val="00DB2928"/>
    <w:rsid w:val="00DB2940"/>
    <w:rsid w:val="00DB29B1"/>
    <w:rsid w:val="00DB29CB"/>
    <w:rsid w:val="00DB29E6"/>
    <w:rsid w:val="00DB29FE"/>
    <w:rsid w:val="00DB2A01"/>
    <w:rsid w:val="00DB2A16"/>
    <w:rsid w:val="00DB2A7D"/>
    <w:rsid w:val="00DB2A82"/>
    <w:rsid w:val="00DB2A9E"/>
    <w:rsid w:val="00DB2AC8"/>
    <w:rsid w:val="00DB2AFA"/>
    <w:rsid w:val="00DB2B3C"/>
    <w:rsid w:val="00DB2C0C"/>
    <w:rsid w:val="00DB2C5F"/>
    <w:rsid w:val="00DB2CC5"/>
    <w:rsid w:val="00DB2D0B"/>
    <w:rsid w:val="00DB2D15"/>
    <w:rsid w:val="00DB2D40"/>
    <w:rsid w:val="00DB2DE1"/>
    <w:rsid w:val="00DB2F42"/>
    <w:rsid w:val="00DB304D"/>
    <w:rsid w:val="00DB3097"/>
    <w:rsid w:val="00DB30AB"/>
    <w:rsid w:val="00DB30B9"/>
    <w:rsid w:val="00DB30D0"/>
    <w:rsid w:val="00DB30D4"/>
    <w:rsid w:val="00DB30D8"/>
    <w:rsid w:val="00DB3104"/>
    <w:rsid w:val="00DB310E"/>
    <w:rsid w:val="00DB3166"/>
    <w:rsid w:val="00DB318F"/>
    <w:rsid w:val="00DB31C3"/>
    <w:rsid w:val="00DB31DA"/>
    <w:rsid w:val="00DB322A"/>
    <w:rsid w:val="00DB323F"/>
    <w:rsid w:val="00DB32A0"/>
    <w:rsid w:val="00DB3314"/>
    <w:rsid w:val="00DB331F"/>
    <w:rsid w:val="00DB332F"/>
    <w:rsid w:val="00DB3333"/>
    <w:rsid w:val="00DB339A"/>
    <w:rsid w:val="00DB33C5"/>
    <w:rsid w:val="00DB33E1"/>
    <w:rsid w:val="00DB3424"/>
    <w:rsid w:val="00DB343F"/>
    <w:rsid w:val="00DB3442"/>
    <w:rsid w:val="00DB3453"/>
    <w:rsid w:val="00DB34F7"/>
    <w:rsid w:val="00DB351D"/>
    <w:rsid w:val="00DB3566"/>
    <w:rsid w:val="00DB35B4"/>
    <w:rsid w:val="00DB35BF"/>
    <w:rsid w:val="00DB3628"/>
    <w:rsid w:val="00DB366E"/>
    <w:rsid w:val="00DB36D5"/>
    <w:rsid w:val="00DB36FB"/>
    <w:rsid w:val="00DB3748"/>
    <w:rsid w:val="00DB379F"/>
    <w:rsid w:val="00DB37FE"/>
    <w:rsid w:val="00DB3808"/>
    <w:rsid w:val="00DB3826"/>
    <w:rsid w:val="00DB38F9"/>
    <w:rsid w:val="00DB3902"/>
    <w:rsid w:val="00DB391F"/>
    <w:rsid w:val="00DB3929"/>
    <w:rsid w:val="00DB3949"/>
    <w:rsid w:val="00DB39B9"/>
    <w:rsid w:val="00DB39FF"/>
    <w:rsid w:val="00DB3A06"/>
    <w:rsid w:val="00DB3A59"/>
    <w:rsid w:val="00DB3A9E"/>
    <w:rsid w:val="00DB3AA4"/>
    <w:rsid w:val="00DB3ADC"/>
    <w:rsid w:val="00DB3AFF"/>
    <w:rsid w:val="00DB3C00"/>
    <w:rsid w:val="00DB3C14"/>
    <w:rsid w:val="00DB3C39"/>
    <w:rsid w:val="00DB3C83"/>
    <w:rsid w:val="00DB3CDC"/>
    <w:rsid w:val="00DB3CF3"/>
    <w:rsid w:val="00DB3DDE"/>
    <w:rsid w:val="00DB3E03"/>
    <w:rsid w:val="00DB3E1E"/>
    <w:rsid w:val="00DB3E52"/>
    <w:rsid w:val="00DB3E67"/>
    <w:rsid w:val="00DB3E95"/>
    <w:rsid w:val="00DB3E97"/>
    <w:rsid w:val="00DB3EC7"/>
    <w:rsid w:val="00DB3F04"/>
    <w:rsid w:val="00DB3FC9"/>
    <w:rsid w:val="00DB3FF7"/>
    <w:rsid w:val="00DB404C"/>
    <w:rsid w:val="00DB4076"/>
    <w:rsid w:val="00DB409B"/>
    <w:rsid w:val="00DB40BA"/>
    <w:rsid w:val="00DB40C3"/>
    <w:rsid w:val="00DB4101"/>
    <w:rsid w:val="00DB412D"/>
    <w:rsid w:val="00DB4147"/>
    <w:rsid w:val="00DB41B5"/>
    <w:rsid w:val="00DB422B"/>
    <w:rsid w:val="00DB4266"/>
    <w:rsid w:val="00DB427F"/>
    <w:rsid w:val="00DB428B"/>
    <w:rsid w:val="00DB429A"/>
    <w:rsid w:val="00DB42A3"/>
    <w:rsid w:val="00DB434B"/>
    <w:rsid w:val="00DB438E"/>
    <w:rsid w:val="00DB43A1"/>
    <w:rsid w:val="00DB43DF"/>
    <w:rsid w:val="00DB4408"/>
    <w:rsid w:val="00DB44BB"/>
    <w:rsid w:val="00DB44FB"/>
    <w:rsid w:val="00DB455D"/>
    <w:rsid w:val="00DB45C2"/>
    <w:rsid w:val="00DB465A"/>
    <w:rsid w:val="00DB465D"/>
    <w:rsid w:val="00DB468A"/>
    <w:rsid w:val="00DB46B2"/>
    <w:rsid w:val="00DB47DD"/>
    <w:rsid w:val="00DB480C"/>
    <w:rsid w:val="00DB482D"/>
    <w:rsid w:val="00DB487D"/>
    <w:rsid w:val="00DB488C"/>
    <w:rsid w:val="00DB48B4"/>
    <w:rsid w:val="00DB48CD"/>
    <w:rsid w:val="00DB48CE"/>
    <w:rsid w:val="00DB48F2"/>
    <w:rsid w:val="00DB48F5"/>
    <w:rsid w:val="00DB4917"/>
    <w:rsid w:val="00DB49B3"/>
    <w:rsid w:val="00DB49FB"/>
    <w:rsid w:val="00DB4A07"/>
    <w:rsid w:val="00DB4A66"/>
    <w:rsid w:val="00DB4A74"/>
    <w:rsid w:val="00DB4A89"/>
    <w:rsid w:val="00DB4A9A"/>
    <w:rsid w:val="00DB4ABA"/>
    <w:rsid w:val="00DB4AC7"/>
    <w:rsid w:val="00DB4B18"/>
    <w:rsid w:val="00DB4B20"/>
    <w:rsid w:val="00DB4B63"/>
    <w:rsid w:val="00DB4B7B"/>
    <w:rsid w:val="00DB4BA2"/>
    <w:rsid w:val="00DB4BE6"/>
    <w:rsid w:val="00DB4BF7"/>
    <w:rsid w:val="00DB4C09"/>
    <w:rsid w:val="00DB4C30"/>
    <w:rsid w:val="00DB4C31"/>
    <w:rsid w:val="00DB4D1E"/>
    <w:rsid w:val="00DB4D39"/>
    <w:rsid w:val="00DB4D82"/>
    <w:rsid w:val="00DB4DB0"/>
    <w:rsid w:val="00DB4E14"/>
    <w:rsid w:val="00DB4F2F"/>
    <w:rsid w:val="00DB4FA7"/>
    <w:rsid w:val="00DB4FD2"/>
    <w:rsid w:val="00DB502F"/>
    <w:rsid w:val="00DB5036"/>
    <w:rsid w:val="00DB5099"/>
    <w:rsid w:val="00DB50B9"/>
    <w:rsid w:val="00DB50F0"/>
    <w:rsid w:val="00DB5105"/>
    <w:rsid w:val="00DB5112"/>
    <w:rsid w:val="00DB514E"/>
    <w:rsid w:val="00DB5220"/>
    <w:rsid w:val="00DB5283"/>
    <w:rsid w:val="00DB52A0"/>
    <w:rsid w:val="00DB52A2"/>
    <w:rsid w:val="00DB52D1"/>
    <w:rsid w:val="00DB52D5"/>
    <w:rsid w:val="00DB5349"/>
    <w:rsid w:val="00DB5366"/>
    <w:rsid w:val="00DB53CE"/>
    <w:rsid w:val="00DB545C"/>
    <w:rsid w:val="00DB5481"/>
    <w:rsid w:val="00DB549F"/>
    <w:rsid w:val="00DB54E0"/>
    <w:rsid w:val="00DB5509"/>
    <w:rsid w:val="00DB55D4"/>
    <w:rsid w:val="00DB55F0"/>
    <w:rsid w:val="00DB564A"/>
    <w:rsid w:val="00DB5653"/>
    <w:rsid w:val="00DB5658"/>
    <w:rsid w:val="00DB5660"/>
    <w:rsid w:val="00DB5682"/>
    <w:rsid w:val="00DB56E1"/>
    <w:rsid w:val="00DB5764"/>
    <w:rsid w:val="00DB581E"/>
    <w:rsid w:val="00DB58D9"/>
    <w:rsid w:val="00DB58E9"/>
    <w:rsid w:val="00DB590E"/>
    <w:rsid w:val="00DB5929"/>
    <w:rsid w:val="00DB596A"/>
    <w:rsid w:val="00DB59D6"/>
    <w:rsid w:val="00DB5A7B"/>
    <w:rsid w:val="00DB5A91"/>
    <w:rsid w:val="00DB5AB1"/>
    <w:rsid w:val="00DB5ADE"/>
    <w:rsid w:val="00DB5B26"/>
    <w:rsid w:val="00DB5B75"/>
    <w:rsid w:val="00DB5B82"/>
    <w:rsid w:val="00DB5BC6"/>
    <w:rsid w:val="00DB5C14"/>
    <w:rsid w:val="00DB5CDC"/>
    <w:rsid w:val="00DB5D12"/>
    <w:rsid w:val="00DB5D2E"/>
    <w:rsid w:val="00DB5D7A"/>
    <w:rsid w:val="00DB5D9E"/>
    <w:rsid w:val="00DB5DB8"/>
    <w:rsid w:val="00DB5DD0"/>
    <w:rsid w:val="00DB5E0D"/>
    <w:rsid w:val="00DB5E26"/>
    <w:rsid w:val="00DB5E68"/>
    <w:rsid w:val="00DB5E77"/>
    <w:rsid w:val="00DB5E90"/>
    <w:rsid w:val="00DB5EEE"/>
    <w:rsid w:val="00DB5F8C"/>
    <w:rsid w:val="00DB5F97"/>
    <w:rsid w:val="00DB5F98"/>
    <w:rsid w:val="00DB600C"/>
    <w:rsid w:val="00DB6032"/>
    <w:rsid w:val="00DB605A"/>
    <w:rsid w:val="00DB60CF"/>
    <w:rsid w:val="00DB60E5"/>
    <w:rsid w:val="00DB6104"/>
    <w:rsid w:val="00DB613D"/>
    <w:rsid w:val="00DB6164"/>
    <w:rsid w:val="00DB61B6"/>
    <w:rsid w:val="00DB6208"/>
    <w:rsid w:val="00DB624C"/>
    <w:rsid w:val="00DB6290"/>
    <w:rsid w:val="00DB62D8"/>
    <w:rsid w:val="00DB62F1"/>
    <w:rsid w:val="00DB630F"/>
    <w:rsid w:val="00DB631E"/>
    <w:rsid w:val="00DB6336"/>
    <w:rsid w:val="00DB6374"/>
    <w:rsid w:val="00DB63F9"/>
    <w:rsid w:val="00DB641F"/>
    <w:rsid w:val="00DB6436"/>
    <w:rsid w:val="00DB6444"/>
    <w:rsid w:val="00DB6470"/>
    <w:rsid w:val="00DB6474"/>
    <w:rsid w:val="00DB64A5"/>
    <w:rsid w:val="00DB6592"/>
    <w:rsid w:val="00DB65A3"/>
    <w:rsid w:val="00DB65A9"/>
    <w:rsid w:val="00DB65F9"/>
    <w:rsid w:val="00DB6666"/>
    <w:rsid w:val="00DB6697"/>
    <w:rsid w:val="00DB66BD"/>
    <w:rsid w:val="00DB6709"/>
    <w:rsid w:val="00DB6787"/>
    <w:rsid w:val="00DB67A5"/>
    <w:rsid w:val="00DB67E6"/>
    <w:rsid w:val="00DB6811"/>
    <w:rsid w:val="00DB685A"/>
    <w:rsid w:val="00DB68CB"/>
    <w:rsid w:val="00DB6900"/>
    <w:rsid w:val="00DB69B9"/>
    <w:rsid w:val="00DB69DB"/>
    <w:rsid w:val="00DB6A55"/>
    <w:rsid w:val="00DB6A82"/>
    <w:rsid w:val="00DB6AB1"/>
    <w:rsid w:val="00DB6B93"/>
    <w:rsid w:val="00DB6BD1"/>
    <w:rsid w:val="00DB6C4A"/>
    <w:rsid w:val="00DB6C85"/>
    <w:rsid w:val="00DB6CB0"/>
    <w:rsid w:val="00DB6D2A"/>
    <w:rsid w:val="00DB6D36"/>
    <w:rsid w:val="00DB6D6D"/>
    <w:rsid w:val="00DB6DA9"/>
    <w:rsid w:val="00DB6DDB"/>
    <w:rsid w:val="00DB6E22"/>
    <w:rsid w:val="00DB6F07"/>
    <w:rsid w:val="00DB6F38"/>
    <w:rsid w:val="00DB6F3D"/>
    <w:rsid w:val="00DB6FE1"/>
    <w:rsid w:val="00DB7029"/>
    <w:rsid w:val="00DB704D"/>
    <w:rsid w:val="00DB7061"/>
    <w:rsid w:val="00DB7094"/>
    <w:rsid w:val="00DB709E"/>
    <w:rsid w:val="00DB70C3"/>
    <w:rsid w:val="00DB7103"/>
    <w:rsid w:val="00DB711E"/>
    <w:rsid w:val="00DB7154"/>
    <w:rsid w:val="00DB7173"/>
    <w:rsid w:val="00DB718A"/>
    <w:rsid w:val="00DB71DF"/>
    <w:rsid w:val="00DB71FD"/>
    <w:rsid w:val="00DB724E"/>
    <w:rsid w:val="00DB72D2"/>
    <w:rsid w:val="00DB73A2"/>
    <w:rsid w:val="00DB73D4"/>
    <w:rsid w:val="00DB7429"/>
    <w:rsid w:val="00DB742E"/>
    <w:rsid w:val="00DB7481"/>
    <w:rsid w:val="00DB74C8"/>
    <w:rsid w:val="00DB74EF"/>
    <w:rsid w:val="00DB74F4"/>
    <w:rsid w:val="00DB7547"/>
    <w:rsid w:val="00DB7554"/>
    <w:rsid w:val="00DB7555"/>
    <w:rsid w:val="00DB76C5"/>
    <w:rsid w:val="00DB7731"/>
    <w:rsid w:val="00DB7765"/>
    <w:rsid w:val="00DB7822"/>
    <w:rsid w:val="00DB784F"/>
    <w:rsid w:val="00DB7855"/>
    <w:rsid w:val="00DB7881"/>
    <w:rsid w:val="00DB78F4"/>
    <w:rsid w:val="00DB790E"/>
    <w:rsid w:val="00DB7947"/>
    <w:rsid w:val="00DB7967"/>
    <w:rsid w:val="00DB79D6"/>
    <w:rsid w:val="00DB7A29"/>
    <w:rsid w:val="00DB7A64"/>
    <w:rsid w:val="00DB7A88"/>
    <w:rsid w:val="00DB7A96"/>
    <w:rsid w:val="00DB7B26"/>
    <w:rsid w:val="00DB7B8C"/>
    <w:rsid w:val="00DB7BA3"/>
    <w:rsid w:val="00DB7BA7"/>
    <w:rsid w:val="00DB7BCD"/>
    <w:rsid w:val="00DB7BD0"/>
    <w:rsid w:val="00DB7BE1"/>
    <w:rsid w:val="00DB7C3A"/>
    <w:rsid w:val="00DB7C74"/>
    <w:rsid w:val="00DB7C8A"/>
    <w:rsid w:val="00DB7CB7"/>
    <w:rsid w:val="00DB7CC8"/>
    <w:rsid w:val="00DB7D2D"/>
    <w:rsid w:val="00DB7D6E"/>
    <w:rsid w:val="00DB7D73"/>
    <w:rsid w:val="00DB7DA1"/>
    <w:rsid w:val="00DB7DCD"/>
    <w:rsid w:val="00DB7DEB"/>
    <w:rsid w:val="00DB7E94"/>
    <w:rsid w:val="00DB7E9E"/>
    <w:rsid w:val="00DB7EAB"/>
    <w:rsid w:val="00DB7EC1"/>
    <w:rsid w:val="00DB7EF6"/>
    <w:rsid w:val="00DB7F00"/>
    <w:rsid w:val="00DB7F11"/>
    <w:rsid w:val="00DB7F39"/>
    <w:rsid w:val="00DB7F71"/>
    <w:rsid w:val="00DB7FA7"/>
    <w:rsid w:val="00DB7FFA"/>
    <w:rsid w:val="00DC0023"/>
    <w:rsid w:val="00DC0032"/>
    <w:rsid w:val="00DC00B8"/>
    <w:rsid w:val="00DC00BE"/>
    <w:rsid w:val="00DC00FC"/>
    <w:rsid w:val="00DC0152"/>
    <w:rsid w:val="00DC017A"/>
    <w:rsid w:val="00DC01AF"/>
    <w:rsid w:val="00DC01B0"/>
    <w:rsid w:val="00DC01E7"/>
    <w:rsid w:val="00DC021B"/>
    <w:rsid w:val="00DC0244"/>
    <w:rsid w:val="00DC0245"/>
    <w:rsid w:val="00DC027D"/>
    <w:rsid w:val="00DC027E"/>
    <w:rsid w:val="00DC02BE"/>
    <w:rsid w:val="00DC02F8"/>
    <w:rsid w:val="00DC0322"/>
    <w:rsid w:val="00DC03AB"/>
    <w:rsid w:val="00DC03C8"/>
    <w:rsid w:val="00DC0418"/>
    <w:rsid w:val="00DC0485"/>
    <w:rsid w:val="00DC0490"/>
    <w:rsid w:val="00DC04BC"/>
    <w:rsid w:val="00DC0510"/>
    <w:rsid w:val="00DC05E3"/>
    <w:rsid w:val="00DC0632"/>
    <w:rsid w:val="00DC064C"/>
    <w:rsid w:val="00DC06A4"/>
    <w:rsid w:val="00DC06AB"/>
    <w:rsid w:val="00DC06DC"/>
    <w:rsid w:val="00DC0817"/>
    <w:rsid w:val="00DC081D"/>
    <w:rsid w:val="00DC0844"/>
    <w:rsid w:val="00DC0873"/>
    <w:rsid w:val="00DC08DD"/>
    <w:rsid w:val="00DC0958"/>
    <w:rsid w:val="00DC0A44"/>
    <w:rsid w:val="00DC0A45"/>
    <w:rsid w:val="00DC0A6D"/>
    <w:rsid w:val="00DC0A9B"/>
    <w:rsid w:val="00DC0AA5"/>
    <w:rsid w:val="00DC0AB6"/>
    <w:rsid w:val="00DC0AF7"/>
    <w:rsid w:val="00DC0AFE"/>
    <w:rsid w:val="00DC0B2E"/>
    <w:rsid w:val="00DC0B39"/>
    <w:rsid w:val="00DC0BFD"/>
    <w:rsid w:val="00DC0C04"/>
    <w:rsid w:val="00DC0C12"/>
    <w:rsid w:val="00DC0C24"/>
    <w:rsid w:val="00DC0C44"/>
    <w:rsid w:val="00DC0CAF"/>
    <w:rsid w:val="00DC0CD6"/>
    <w:rsid w:val="00DC0CD9"/>
    <w:rsid w:val="00DC0D12"/>
    <w:rsid w:val="00DC0D31"/>
    <w:rsid w:val="00DC0D3D"/>
    <w:rsid w:val="00DC0DFF"/>
    <w:rsid w:val="00DC0E27"/>
    <w:rsid w:val="00DC0E5D"/>
    <w:rsid w:val="00DC0EA3"/>
    <w:rsid w:val="00DC0EA6"/>
    <w:rsid w:val="00DC0F7A"/>
    <w:rsid w:val="00DC0FB3"/>
    <w:rsid w:val="00DC1109"/>
    <w:rsid w:val="00DC113B"/>
    <w:rsid w:val="00DC117F"/>
    <w:rsid w:val="00DC1187"/>
    <w:rsid w:val="00DC119F"/>
    <w:rsid w:val="00DC11C7"/>
    <w:rsid w:val="00DC1208"/>
    <w:rsid w:val="00DC1216"/>
    <w:rsid w:val="00DC1238"/>
    <w:rsid w:val="00DC1244"/>
    <w:rsid w:val="00DC12B4"/>
    <w:rsid w:val="00DC12FA"/>
    <w:rsid w:val="00DC13FF"/>
    <w:rsid w:val="00DC1417"/>
    <w:rsid w:val="00DC141D"/>
    <w:rsid w:val="00DC1479"/>
    <w:rsid w:val="00DC150B"/>
    <w:rsid w:val="00DC158B"/>
    <w:rsid w:val="00DC168B"/>
    <w:rsid w:val="00DC16B5"/>
    <w:rsid w:val="00DC176D"/>
    <w:rsid w:val="00DC177B"/>
    <w:rsid w:val="00DC17B3"/>
    <w:rsid w:val="00DC1840"/>
    <w:rsid w:val="00DC184F"/>
    <w:rsid w:val="00DC18DE"/>
    <w:rsid w:val="00DC18FA"/>
    <w:rsid w:val="00DC1929"/>
    <w:rsid w:val="00DC192E"/>
    <w:rsid w:val="00DC194A"/>
    <w:rsid w:val="00DC1989"/>
    <w:rsid w:val="00DC1AC1"/>
    <w:rsid w:val="00DC1B8F"/>
    <w:rsid w:val="00DC1BA5"/>
    <w:rsid w:val="00DC1C30"/>
    <w:rsid w:val="00DC1CBA"/>
    <w:rsid w:val="00DC1CD1"/>
    <w:rsid w:val="00DC1CDE"/>
    <w:rsid w:val="00DC1CEC"/>
    <w:rsid w:val="00DC1D1A"/>
    <w:rsid w:val="00DC1D74"/>
    <w:rsid w:val="00DC1D9B"/>
    <w:rsid w:val="00DC1E5E"/>
    <w:rsid w:val="00DC1E85"/>
    <w:rsid w:val="00DC1F02"/>
    <w:rsid w:val="00DC1F29"/>
    <w:rsid w:val="00DC1FD2"/>
    <w:rsid w:val="00DC1FE1"/>
    <w:rsid w:val="00DC1FF0"/>
    <w:rsid w:val="00DC2048"/>
    <w:rsid w:val="00DC206B"/>
    <w:rsid w:val="00DC2082"/>
    <w:rsid w:val="00DC2086"/>
    <w:rsid w:val="00DC209B"/>
    <w:rsid w:val="00DC20EA"/>
    <w:rsid w:val="00DC2115"/>
    <w:rsid w:val="00DC212F"/>
    <w:rsid w:val="00DC215D"/>
    <w:rsid w:val="00DC218F"/>
    <w:rsid w:val="00DC224A"/>
    <w:rsid w:val="00DC2256"/>
    <w:rsid w:val="00DC2261"/>
    <w:rsid w:val="00DC2268"/>
    <w:rsid w:val="00DC22F3"/>
    <w:rsid w:val="00DC233C"/>
    <w:rsid w:val="00DC2342"/>
    <w:rsid w:val="00DC240A"/>
    <w:rsid w:val="00DC240E"/>
    <w:rsid w:val="00DC245C"/>
    <w:rsid w:val="00DC2475"/>
    <w:rsid w:val="00DC24E4"/>
    <w:rsid w:val="00DC24EE"/>
    <w:rsid w:val="00DC2552"/>
    <w:rsid w:val="00DC25CE"/>
    <w:rsid w:val="00DC25CF"/>
    <w:rsid w:val="00DC262E"/>
    <w:rsid w:val="00DC2633"/>
    <w:rsid w:val="00DC264A"/>
    <w:rsid w:val="00DC2661"/>
    <w:rsid w:val="00DC2673"/>
    <w:rsid w:val="00DC2687"/>
    <w:rsid w:val="00DC26A5"/>
    <w:rsid w:val="00DC26D7"/>
    <w:rsid w:val="00DC27A5"/>
    <w:rsid w:val="00DC27BA"/>
    <w:rsid w:val="00DC28E0"/>
    <w:rsid w:val="00DC2908"/>
    <w:rsid w:val="00DC292F"/>
    <w:rsid w:val="00DC296B"/>
    <w:rsid w:val="00DC2A57"/>
    <w:rsid w:val="00DC2B73"/>
    <w:rsid w:val="00DC2B8F"/>
    <w:rsid w:val="00DC2B98"/>
    <w:rsid w:val="00DC2C0C"/>
    <w:rsid w:val="00DC2C3D"/>
    <w:rsid w:val="00DC2C65"/>
    <w:rsid w:val="00DC2CCD"/>
    <w:rsid w:val="00DC2CDA"/>
    <w:rsid w:val="00DC2CE6"/>
    <w:rsid w:val="00DC2D10"/>
    <w:rsid w:val="00DC2D3A"/>
    <w:rsid w:val="00DC2D44"/>
    <w:rsid w:val="00DC2D8B"/>
    <w:rsid w:val="00DC2DCE"/>
    <w:rsid w:val="00DC2DFB"/>
    <w:rsid w:val="00DC2E76"/>
    <w:rsid w:val="00DC2EB7"/>
    <w:rsid w:val="00DC2EC5"/>
    <w:rsid w:val="00DC2EF4"/>
    <w:rsid w:val="00DC2F37"/>
    <w:rsid w:val="00DC2FAB"/>
    <w:rsid w:val="00DC2FAE"/>
    <w:rsid w:val="00DC3003"/>
    <w:rsid w:val="00DC3004"/>
    <w:rsid w:val="00DC300F"/>
    <w:rsid w:val="00DC30FE"/>
    <w:rsid w:val="00DC311F"/>
    <w:rsid w:val="00DC3140"/>
    <w:rsid w:val="00DC3160"/>
    <w:rsid w:val="00DC3178"/>
    <w:rsid w:val="00DC3284"/>
    <w:rsid w:val="00DC32A4"/>
    <w:rsid w:val="00DC3318"/>
    <w:rsid w:val="00DC3349"/>
    <w:rsid w:val="00DC335F"/>
    <w:rsid w:val="00DC33B5"/>
    <w:rsid w:val="00DC33CC"/>
    <w:rsid w:val="00DC33FB"/>
    <w:rsid w:val="00DC3441"/>
    <w:rsid w:val="00DC3487"/>
    <w:rsid w:val="00DC3496"/>
    <w:rsid w:val="00DC3572"/>
    <w:rsid w:val="00DC3593"/>
    <w:rsid w:val="00DC3628"/>
    <w:rsid w:val="00DC36AD"/>
    <w:rsid w:val="00DC36FC"/>
    <w:rsid w:val="00DC3749"/>
    <w:rsid w:val="00DC3752"/>
    <w:rsid w:val="00DC3771"/>
    <w:rsid w:val="00DC37BB"/>
    <w:rsid w:val="00DC37BE"/>
    <w:rsid w:val="00DC37CE"/>
    <w:rsid w:val="00DC3831"/>
    <w:rsid w:val="00DC38D1"/>
    <w:rsid w:val="00DC3900"/>
    <w:rsid w:val="00DC3913"/>
    <w:rsid w:val="00DC3914"/>
    <w:rsid w:val="00DC3918"/>
    <w:rsid w:val="00DC3989"/>
    <w:rsid w:val="00DC3993"/>
    <w:rsid w:val="00DC3A02"/>
    <w:rsid w:val="00DC3A31"/>
    <w:rsid w:val="00DC3A5D"/>
    <w:rsid w:val="00DC3A8A"/>
    <w:rsid w:val="00DC3AD2"/>
    <w:rsid w:val="00DC3B0F"/>
    <w:rsid w:val="00DC3B21"/>
    <w:rsid w:val="00DC3B28"/>
    <w:rsid w:val="00DC3B8B"/>
    <w:rsid w:val="00DC3B9F"/>
    <w:rsid w:val="00DC3BC8"/>
    <w:rsid w:val="00DC3C11"/>
    <w:rsid w:val="00DC3C15"/>
    <w:rsid w:val="00DC3CE1"/>
    <w:rsid w:val="00DC3CFA"/>
    <w:rsid w:val="00DC3D18"/>
    <w:rsid w:val="00DC3D32"/>
    <w:rsid w:val="00DC3D60"/>
    <w:rsid w:val="00DC3D84"/>
    <w:rsid w:val="00DC3E23"/>
    <w:rsid w:val="00DC3E5D"/>
    <w:rsid w:val="00DC3EB6"/>
    <w:rsid w:val="00DC3EC9"/>
    <w:rsid w:val="00DC3ED2"/>
    <w:rsid w:val="00DC3F2F"/>
    <w:rsid w:val="00DC3F50"/>
    <w:rsid w:val="00DC4013"/>
    <w:rsid w:val="00DC40A5"/>
    <w:rsid w:val="00DC40B8"/>
    <w:rsid w:val="00DC40BD"/>
    <w:rsid w:val="00DC422A"/>
    <w:rsid w:val="00DC4232"/>
    <w:rsid w:val="00DC424C"/>
    <w:rsid w:val="00DC427B"/>
    <w:rsid w:val="00DC42DC"/>
    <w:rsid w:val="00DC42DF"/>
    <w:rsid w:val="00DC4372"/>
    <w:rsid w:val="00DC43B0"/>
    <w:rsid w:val="00DC43C8"/>
    <w:rsid w:val="00DC443E"/>
    <w:rsid w:val="00DC44CC"/>
    <w:rsid w:val="00DC44D7"/>
    <w:rsid w:val="00DC4508"/>
    <w:rsid w:val="00DC459B"/>
    <w:rsid w:val="00DC4636"/>
    <w:rsid w:val="00DC463C"/>
    <w:rsid w:val="00DC466E"/>
    <w:rsid w:val="00DC4672"/>
    <w:rsid w:val="00DC4675"/>
    <w:rsid w:val="00DC46C4"/>
    <w:rsid w:val="00DC46C9"/>
    <w:rsid w:val="00DC46E7"/>
    <w:rsid w:val="00DC47B5"/>
    <w:rsid w:val="00DC47C3"/>
    <w:rsid w:val="00DC47C8"/>
    <w:rsid w:val="00DC47DA"/>
    <w:rsid w:val="00DC47F7"/>
    <w:rsid w:val="00DC4885"/>
    <w:rsid w:val="00DC48D2"/>
    <w:rsid w:val="00DC48DC"/>
    <w:rsid w:val="00DC4974"/>
    <w:rsid w:val="00DC49D5"/>
    <w:rsid w:val="00DC49EE"/>
    <w:rsid w:val="00DC49FD"/>
    <w:rsid w:val="00DC4A20"/>
    <w:rsid w:val="00DC4A81"/>
    <w:rsid w:val="00DC4B4C"/>
    <w:rsid w:val="00DC4B54"/>
    <w:rsid w:val="00DC4B8C"/>
    <w:rsid w:val="00DC4C10"/>
    <w:rsid w:val="00DC4C23"/>
    <w:rsid w:val="00DC4CB4"/>
    <w:rsid w:val="00DC4D75"/>
    <w:rsid w:val="00DC4E53"/>
    <w:rsid w:val="00DC4EAA"/>
    <w:rsid w:val="00DC4ED2"/>
    <w:rsid w:val="00DC4EF8"/>
    <w:rsid w:val="00DC4F0A"/>
    <w:rsid w:val="00DC4F55"/>
    <w:rsid w:val="00DC4F5E"/>
    <w:rsid w:val="00DC4FC8"/>
    <w:rsid w:val="00DC4FEC"/>
    <w:rsid w:val="00DC500F"/>
    <w:rsid w:val="00DC5059"/>
    <w:rsid w:val="00DC505F"/>
    <w:rsid w:val="00DC50AD"/>
    <w:rsid w:val="00DC50FD"/>
    <w:rsid w:val="00DC510A"/>
    <w:rsid w:val="00DC510E"/>
    <w:rsid w:val="00DC5184"/>
    <w:rsid w:val="00DC51A2"/>
    <w:rsid w:val="00DC51F6"/>
    <w:rsid w:val="00DC5260"/>
    <w:rsid w:val="00DC5281"/>
    <w:rsid w:val="00DC5368"/>
    <w:rsid w:val="00DC5384"/>
    <w:rsid w:val="00DC5397"/>
    <w:rsid w:val="00DC53E1"/>
    <w:rsid w:val="00DC540E"/>
    <w:rsid w:val="00DC5423"/>
    <w:rsid w:val="00DC5458"/>
    <w:rsid w:val="00DC546F"/>
    <w:rsid w:val="00DC54AB"/>
    <w:rsid w:val="00DC550F"/>
    <w:rsid w:val="00DC5563"/>
    <w:rsid w:val="00DC55B1"/>
    <w:rsid w:val="00DC5603"/>
    <w:rsid w:val="00DC562D"/>
    <w:rsid w:val="00DC562F"/>
    <w:rsid w:val="00DC5650"/>
    <w:rsid w:val="00DC5670"/>
    <w:rsid w:val="00DC56DC"/>
    <w:rsid w:val="00DC572C"/>
    <w:rsid w:val="00DC576C"/>
    <w:rsid w:val="00DC57CE"/>
    <w:rsid w:val="00DC57F5"/>
    <w:rsid w:val="00DC5829"/>
    <w:rsid w:val="00DC5898"/>
    <w:rsid w:val="00DC5902"/>
    <w:rsid w:val="00DC59B0"/>
    <w:rsid w:val="00DC59E9"/>
    <w:rsid w:val="00DC5A1B"/>
    <w:rsid w:val="00DC5A49"/>
    <w:rsid w:val="00DC5A4D"/>
    <w:rsid w:val="00DC5ACC"/>
    <w:rsid w:val="00DC5B0C"/>
    <w:rsid w:val="00DC5B48"/>
    <w:rsid w:val="00DC5B7E"/>
    <w:rsid w:val="00DC5B8B"/>
    <w:rsid w:val="00DC5C5D"/>
    <w:rsid w:val="00DC5D18"/>
    <w:rsid w:val="00DC5D45"/>
    <w:rsid w:val="00DC5D83"/>
    <w:rsid w:val="00DC5E25"/>
    <w:rsid w:val="00DC5E72"/>
    <w:rsid w:val="00DC5ED4"/>
    <w:rsid w:val="00DC5F2A"/>
    <w:rsid w:val="00DC5F42"/>
    <w:rsid w:val="00DC5F85"/>
    <w:rsid w:val="00DC5F98"/>
    <w:rsid w:val="00DC5FA6"/>
    <w:rsid w:val="00DC5FAB"/>
    <w:rsid w:val="00DC602B"/>
    <w:rsid w:val="00DC6078"/>
    <w:rsid w:val="00DC60BE"/>
    <w:rsid w:val="00DC60CB"/>
    <w:rsid w:val="00DC60DC"/>
    <w:rsid w:val="00DC619A"/>
    <w:rsid w:val="00DC61B1"/>
    <w:rsid w:val="00DC61C6"/>
    <w:rsid w:val="00DC61D1"/>
    <w:rsid w:val="00DC6207"/>
    <w:rsid w:val="00DC6231"/>
    <w:rsid w:val="00DC625D"/>
    <w:rsid w:val="00DC6282"/>
    <w:rsid w:val="00DC62E4"/>
    <w:rsid w:val="00DC6410"/>
    <w:rsid w:val="00DC6424"/>
    <w:rsid w:val="00DC643E"/>
    <w:rsid w:val="00DC644E"/>
    <w:rsid w:val="00DC64CC"/>
    <w:rsid w:val="00DC650D"/>
    <w:rsid w:val="00DC659D"/>
    <w:rsid w:val="00DC659E"/>
    <w:rsid w:val="00DC65EC"/>
    <w:rsid w:val="00DC665D"/>
    <w:rsid w:val="00DC6675"/>
    <w:rsid w:val="00DC66A2"/>
    <w:rsid w:val="00DC66DD"/>
    <w:rsid w:val="00DC66E9"/>
    <w:rsid w:val="00DC66F9"/>
    <w:rsid w:val="00DC6733"/>
    <w:rsid w:val="00DC6773"/>
    <w:rsid w:val="00DC67D3"/>
    <w:rsid w:val="00DC67EB"/>
    <w:rsid w:val="00DC6862"/>
    <w:rsid w:val="00DC6868"/>
    <w:rsid w:val="00DC68A0"/>
    <w:rsid w:val="00DC68A2"/>
    <w:rsid w:val="00DC68AD"/>
    <w:rsid w:val="00DC68E1"/>
    <w:rsid w:val="00DC6923"/>
    <w:rsid w:val="00DC6977"/>
    <w:rsid w:val="00DC697B"/>
    <w:rsid w:val="00DC6983"/>
    <w:rsid w:val="00DC69B0"/>
    <w:rsid w:val="00DC69D9"/>
    <w:rsid w:val="00DC6A07"/>
    <w:rsid w:val="00DC6A08"/>
    <w:rsid w:val="00DC6A19"/>
    <w:rsid w:val="00DC6A66"/>
    <w:rsid w:val="00DC6AB4"/>
    <w:rsid w:val="00DC6AB9"/>
    <w:rsid w:val="00DC6AC4"/>
    <w:rsid w:val="00DC6B04"/>
    <w:rsid w:val="00DC6B8D"/>
    <w:rsid w:val="00DC6BD5"/>
    <w:rsid w:val="00DC6C63"/>
    <w:rsid w:val="00DC6C99"/>
    <w:rsid w:val="00DC6CD0"/>
    <w:rsid w:val="00DC6CED"/>
    <w:rsid w:val="00DC6D11"/>
    <w:rsid w:val="00DC6D30"/>
    <w:rsid w:val="00DC6D84"/>
    <w:rsid w:val="00DC6D9C"/>
    <w:rsid w:val="00DC6E44"/>
    <w:rsid w:val="00DC6E53"/>
    <w:rsid w:val="00DC6E88"/>
    <w:rsid w:val="00DC6F06"/>
    <w:rsid w:val="00DC6F6D"/>
    <w:rsid w:val="00DC6F8C"/>
    <w:rsid w:val="00DC6FEE"/>
    <w:rsid w:val="00DC7045"/>
    <w:rsid w:val="00DC704B"/>
    <w:rsid w:val="00DC7101"/>
    <w:rsid w:val="00DC713C"/>
    <w:rsid w:val="00DC7142"/>
    <w:rsid w:val="00DC715B"/>
    <w:rsid w:val="00DC7259"/>
    <w:rsid w:val="00DC7274"/>
    <w:rsid w:val="00DC727C"/>
    <w:rsid w:val="00DC7286"/>
    <w:rsid w:val="00DC7291"/>
    <w:rsid w:val="00DC72B1"/>
    <w:rsid w:val="00DC72F2"/>
    <w:rsid w:val="00DC7301"/>
    <w:rsid w:val="00DC7341"/>
    <w:rsid w:val="00DC734C"/>
    <w:rsid w:val="00DC737F"/>
    <w:rsid w:val="00DC738F"/>
    <w:rsid w:val="00DC73E9"/>
    <w:rsid w:val="00DC7421"/>
    <w:rsid w:val="00DC7440"/>
    <w:rsid w:val="00DC7474"/>
    <w:rsid w:val="00DC74D8"/>
    <w:rsid w:val="00DC750A"/>
    <w:rsid w:val="00DC7519"/>
    <w:rsid w:val="00DC752C"/>
    <w:rsid w:val="00DC7539"/>
    <w:rsid w:val="00DC7558"/>
    <w:rsid w:val="00DC75F0"/>
    <w:rsid w:val="00DC7701"/>
    <w:rsid w:val="00DC770B"/>
    <w:rsid w:val="00DC7774"/>
    <w:rsid w:val="00DC77A9"/>
    <w:rsid w:val="00DC77AD"/>
    <w:rsid w:val="00DC77BA"/>
    <w:rsid w:val="00DC7827"/>
    <w:rsid w:val="00DC795D"/>
    <w:rsid w:val="00DC796F"/>
    <w:rsid w:val="00DC799E"/>
    <w:rsid w:val="00DC79B5"/>
    <w:rsid w:val="00DC79B6"/>
    <w:rsid w:val="00DC79C4"/>
    <w:rsid w:val="00DC7A02"/>
    <w:rsid w:val="00DC7A60"/>
    <w:rsid w:val="00DC7AC3"/>
    <w:rsid w:val="00DC7AC4"/>
    <w:rsid w:val="00DC7ADD"/>
    <w:rsid w:val="00DC7B17"/>
    <w:rsid w:val="00DC7B33"/>
    <w:rsid w:val="00DC7B3D"/>
    <w:rsid w:val="00DC7B69"/>
    <w:rsid w:val="00DC7B72"/>
    <w:rsid w:val="00DC7B91"/>
    <w:rsid w:val="00DC7BBE"/>
    <w:rsid w:val="00DC7BE9"/>
    <w:rsid w:val="00DC7C39"/>
    <w:rsid w:val="00DC7C6B"/>
    <w:rsid w:val="00DC7C7E"/>
    <w:rsid w:val="00DC7C99"/>
    <w:rsid w:val="00DC7CCA"/>
    <w:rsid w:val="00DC7CE3"/>
    <w:rsid w:val="00DC7D37"/>
    <w:rsid w:val="00DC7D74"/>
    <w:rsid w:val="00DC7DB5"/>
    <w:rsid w:val="00DC7DE7"/>
    <w:rsid w:val="00DC7E1E"/>
    <w:rsid w:val="00DC7E6A"/>
    <w:rsid w:val="00DC7E7B"/>
    <w:rsid w:val="00DC7EE7"/>
    <w:rsid w:val="00DC7EF2"/>
    <w:rsid w:val="00DC7F1D"/>
    <w:rsid w:val="00DC7F23"/>
    <w:rsid w:val="00DC7F3C"/>
    <w:rsid w:val="00DC7FA5"/>
    <w:rsid w:val="00DD0014"/>
    <w:rsid w:val="00DD002C"/>
    <w:rsid w:val="00DD0042"/>
    <w:rsid w:val="00DD0051"/>
    <w:rsid w:val="00DD0079"/>
    <w:rsid w:val="00DD00D5"/>
    <w:rsid w:val="00DD00FC"/>
    <w:rsid w:val="00DD0100"/>
    <w:rsid w:val="00DD0134"/>
    <w:rsid w:val="00DD0141"/>
    <w:rsid w:val="00DD0165"/>
    <w:rsid w:val="00DD01DB"/>
    <w:rsid w:val="00DD023B"/>
    <w:rsid w:val="00DD0246"/>
    <w:rsid w:val="00DD0342"/>
    <w:rsid w:val="00DD03A0"/>
    <w:rsid w:val="00DD03D8"/>
    <w:rsid w:val="00DD03DB"/>
    <w:rsid w:val="00DD03F2"/>
    <w:rsid w:val="00DD0433"/>
    <w:rsid w:val="00DD043A"/>
    <w:rsid w:val="00DD04E4"/>
    <w:rsid w:val="00DD054E"/>
    <w:rsid w:val="00DD0562"/>
    <w:rsid w:val="00DD05B6"/>
    <w:rsid w:val="00DD05E9"/>
    <w:rsid w:val="00DD0670"/>
    <w:rsid w:val="00DD0682"/>
    <w:rsid w:val="00DD072D"/>
    <w:rsid w:val="00DD073F"/>
    <w:rsid w:val="00DD0791"/>
    <w:rsid w:val="00DD07C0"/>
    <w:rsid w:val="00DD07EB"/>
    <w:rsid w:val="00DD083C"/>
    <w:rsid w:val="00DD08EF"/>
    <w:rsid w:val="00DD08F4"/>
    <w:rsid w:val="00DD090F"/>
    <w:rsid w:val="00DD091A"/>
    <w:rsid w:val="00DD0949"/>
    <w:rsid w:val="00DD09D1"/>
    <w:rsid w:val="00DD09D3"/>
    <w:rsid w:val="00DD0A1D"/>
    <w:rsid w:val="00DD0A39"/>
    <w:rsid w:val="00DD0AA1"/>
    <w:rsid w:val="00DD0AB7"/>
    <w:rsid w:val="00DD0ACD"/>
    <w:rsid w:val="00DD0B16"/>
    <w:rsid w:val="00DD0B66"/>
    <w:rsid w:val="00DD0B81"/>
    <w:rsid w:val="00DD0BAA"/>
    <w:rsid w:val="00DD0BC0"/>
    <w:rsid w:val="00DD0C89"/>
    <w:rsid w:val="00DD0C8D"/>
    <w:rsid w:val="00DD0CCF"/>
    <w:rsid w:val="00DD0CD2"/>
    <w:rsid w:val="00DD0D5E"/>
    <w:rsid w:val="00DD0D99"/>
    <w:rsid w:val="00DD0D9D"/>
    <w:rsid w:val="00DD0E11"/>
    <w:rsid w:val="00DD0E3E"/>
    <w:rsid w:val="00DD0E70"/>
    <w:rsid w:val="00DD0E85"/>
    <w:rsid w:val="00DD0EA4"/>
    <w:rsid w:val="00DD0EC1"/>
    <w:rsid w:val="00DD0EDA"/>
    <w:rsid w:val="00DD0EE9"/>
    <w:rsid w:val="00DD0EF4"/>
    <w:rsid w:val="00DD0F09"/>
    <w:rsid w:val="00DD0F14"/>
    <w:rsid w:val="00DD0FEF"/>
    <w:rsid w:val="00DD0FF4"/>
    <w:rsid w:val="00DD0FF5"/>
    <w:rsid w:val="00DD1043"/>
    <w:rsid w:val="00DD10BB"/>
    <w:rsid w:val="00DD10D4"/>
    <w:rsid w:val="00DD1117"/>
    <w:rsid w:val="00DD123A"/>
    <w:rsid w:val="00DD1283"/>
    <w:rsid w:val="00DD12DD"/>
    <w:rsid w:val="00DD130A"/>
    <w:rsid w:val="00DD135B"/>
    <w:rsid w:val="00DD13D1"/>
    <w:rsid w:val="00DD13F8"/>
    <w:rsid w:val="00DD140F"/>
    <w:rsid w:val="00DD1445"/>
    <w:rsid w:val="00DD1464"/>
    <w:rsid w:val="00DD1466"/>
    <w:rsid w:val="00DD14CD"/>
    <w:rsid w:val="00DD14FC"/>
    <w:rsid w:val="00DD14FE"/>
    <w:rsid w:val="00DD1505"/>
    <w:rsid w:val="00DD1536"/>
    <w:rsid w:val="00DD154F"/>
    <w:rsid w:val="00DD15EB"/>
    <w:rsid w:val="00DD160A"/>
    <w:rsid w:val="00DD1680"/>
    <w:rsid w:val="00DD1689"/>
    <w:rsid w:val="00DD16D2"/>
    <w:rsid w:val="00DD1732"/>
    <w:rsid w:val="00DD173D"/>
    <w:rsid w:val="00DD17DF"/>
    <w:rsid w:val="00DD1804"/>
    <w:rsid w:val="00DD1852"/>
    <w:rsid w:val="00DD18AC"/>
    <w:rsid w:val="00DD18DC"/>
    <w:rsid w:val="00DD190E"/>
    <w:rsid w:val="00DD1958"/>
    <w:rsid w:val="00DD1985"/>
    <w:rsid w:val="00DD19B9"/>
    <w:rsid w:val="00DD19DE"/>
    <w:rsid w:val="00DD1A1E"/>
    <w:rsid w:val="00DD1A5B"/>
    <w:rsid w:val="00DD1B50"/>
    <w:rsid w:val="00DD1B57"/>
    <w:rsid w:val="00DD1B58"/>
    <w:rsid w:val="00DD1C3D"/>
    <w:rsid w:val="00DD1C58"/>
    <w:rsid w:val="00DD1CA1"/>
    <w:rsid w:val="00DD1CC3"/>
    <w:rsid w:val="00DD1D50"/>
    <w:rsid w:val="00DD1D57"/>
    <w:rsid w:val="00DD1D8F"/>
    <w:rsid w:val="00DD1DCF"/>
    <w:rsid w:val="00DD1E2F"/>
    <w:rsid w:val="00DD1E90"/>
    <w:rsid w:val="00DD1EE9"/>
    <w:rsid w:val="00DD1F35"/>
    <w:rsid w:val="00DD1F93"/>
    <w:rsid w:val="00DD1F94"/>
    <w:rsid w:val="00DD1FD9"/>
    <w:rsid w:val="00DD1FE2"/>
    <w:rsid w:val="00DD2028"/>
    <w:rsid w:val="00DD2030"/>
    <w:rsid w:val="00DD2065"/>
    <w:rsid w:val="00DD20B7"/>
    <w:rsid w:val="00DD211E"/>
    <w:rsid w:val="00DD2137"/>
    <w:rsid w:val="00DD213D"/>
    <w:rsid w:val="00DD2190"/>
    <w:rsid w:val="00DD21E2"/>
    <w:rsid w:val="00DD21ED"/>
    <w:rsid w:val="00DD2204"/>
    <w:rsid w:val="00DD2205"/>
    <w:rsid w:val="00DD221A"/>
    <w:rsid w:val="00DD222B"/>
    <w:rsid w:val="00DD2253"/>
    <w:rsid w:val="00DD2281"/>
    <w:rsid w:val="00DD2298"/>
    <w:rsid w:val="00DD22B3"/>
    <w:rsid w:val="00DD231B"/>
    <w:rsid w:val="00DD23A4"/>
    <w:rsid w:val="00DD23C1"/>
    <w:rsid w:val="00DD23C8"/>
    <w:rsid w:val="00DD23E7"/>
    <w:rsid w:val="00DD2400"/>
    <w:rsid w:val="00DD2411"/>
    <w:rsid w:val="00DD2449"/>
    <w:rsid w:val="00DD2455"/>
    <w:rsid w:val="00DD247B"/>
    <w:rsid w:val="00DD24A4"/>
    <w:rsid w:val="00DD24DA"/>
    <w:rsid w:val="00DD2508"/>
    <w:rsid w:val="00DD251F"/>
    <w:rsid w:val="00DD2555"/>
    <w:rsid w:val="00DD2568"/>
    <w:rsid w:val="00DD258B"/>
    <w:rsid w:val="00DD2630"/>
    <w:rsid w:val="00DD2656"/>
    <w:rsid w:val="00DD2667"/>
    <w:rsid w:val="00DD26B5"/>
    <w:rsid w:val="00DD26FA"/>
    <w:rsid w:val="00DD278E"/>
    <w:rsid w:val="00DD27F5"/>
    <w:rsid w:val="00DD2811"/>
    <w:rsid w:val="00DD2815"/>
    <w:rsid w:val="00DD2833"/>
    <w:rsid w:val="00DD288A"/>
    <w:rsid w:val="00DD28A7"/>
    <w:rsid w:val="00DD296A"/>
    <w:rsid w:val="00DD29BB"/>
    <w:rsid w:val="00DD29C0"/>
    <w:rsid w:val="00DD29C4"/>
    <w:rsid w:val="00DD2A90"/>
    <w:rsid w:val="00DD2AB3"/>
    <w:rsid w:val="00DD2B36"/>
    <w:rsid w:val="00DD2B46"/>
    <w:rsid w:val="00DD2B57"/>
    <w:rsid w:val="00DD2B81"/>
    <w:rsid w:val="00DD2BD4"/>
    <w:rsid w:val="00DD2BDD"/>
    <w:rsid w:val="00DD2CA0"/>
    <w:rsid w:val="00DD2CB3"/>
    <w:rsid w:val="00DD2CF5"/>
    <w:rsid w:val="00DD2D5C"/>
    <w:rsid w:val="00DD2D86"/>
    <w:rsid w:val="00DD2D92"/>
    <w:rsid w:val="00DD2DB2"/>
    <w:rsid w:val="00DD2DCE"/>
    <w:rsid w:val="00DD2DE7"/>
    <w:rsid w:val="00DD2E16"/>
    <w:rsid w:val="00DD2E62"/>
    <w:rsid w:val="00DD2EA3"/>
    <w:rsid w:val="00DD2EE2"/>
    <w:rsid w:val="00DD2F88"/>
    <w:rsid w:val="00DD2F9A"/>
    <w:rsid w:val="00DD2FC7"/>
    <w:rsid w:val="00DD2FD9"/>
    <w:rsid w:val="00DD2FE8"/>
    <w:rsid w:val="00DD2FFA"/>
    <w:rsid w:val="00DD306D"/>
    <w:rsid w:val="00DD3072"/>
    <w:rsid w:val="00DD3076"/>
    <w:rsid w:val="00DD3094"/>
    <w:rsid w:val="00DD3096"/>
    <w:rsid w:val="00DD30A3"/>
    <w:rsid w:val="00DD3133"/>
    <w:rsid w:val="00DD31D3"/>
    <w:rsid w:val="00DD3292"/>
    <w:rsid w:val="00DD329C"/>
    <w:rsid w:val="00DD33C3"/>
    <w:rsid w:val="00DD33EE"/>
    <w:rsid w:val="00DD341B"/>
    <w:rsid w:val="00DD3464"/>
    <w:rsid w:val="00DD346F"/>
    <w:rsid w:val="00DD34A7"/>
    <w:rsid w:val="00DD34CC"/>
    <w:rsid w:val="00DD352B"/>
    <w:rsid w:val="00DD35F4"/>
    <w:rsid w:val="00DD3605"/>
    <w:rsid w:val="00DD3635"/>
    <w:rsid w:val="00DD364F"/>
    <w:rsid w:val="00DD369E"/>
    <w:rsid w:val="00DD36A4"/>
    <w:rsid w:val="00DD36E1"/>
    <w:rsid w:val="00DD36E6"/>
    <w:rsid w:val="00DD371C"/>
    <w:rsid w:val="00DD372C"/>
    <w:rsid w:val="00DD381E"/>
    <w:rsid w:val="00DD383B"/>
    <w:rsid w:val="00DD385E"/>
    <w:rsid w:val="00DD38CA"/>
    <w:rsid w:val="00DD3920"/>
    <w:rsid w:val="00DD399D"/>
    <w:rsid w:val="00DD3A32"/>
    <w:rsid w:val="00DD3A5D"/>
    <w:rsid w:val="00DD3A60"/>
    <w:rsid w:val="00DD3A71"/>
    <w:rsid w:val="00DD3A8F"/>
    <w:rsid w:val="00DD3AFD"/>
    <w:rsid w:val="00DD3B29"/>
    <w:rsid w:val="00DD3B2C"/>
    <w:rsid w:val="00DD3B31"/>
    <w:rsid w:val="00DD3B43"/>
    <w:rsid w:val="00DD3B52"/>
    <w:rsid w:val="00DD3B96"/>
    <w:rsid w:val="00DD3C38"/>
    <w:rsid w:val="00DD3C3A"/>
    <w:rsid w:val="00DD3D06"/>
    <w:rsid w:val="00DD3D55"/>
    <w:rsid w:val="00DD3E01"/>
    <w:rsid w:val="00DD3E03"/>
    <w:rsid w:val="00DD3E07"/>
    <w:rsid w:val="00DD3E61"/>
    <w:rsid w:val="00DD3F16"/>
    <w:rsid w:val="00DD3F49"/>
    <w:rsid w:val="00DD3F4A"/>
    <w:rsid w:val="00DD4005"/>
    <w:rsid w:val="00DD400A"/>
    <w:rsid w:val="00DD40AF"/>
    <w:rsid w:val="00DD4188"/>
    <w:rsid w:val="00DD41F8"/>
    <w:rsid w:val="00DD4243"/>
    <w:rsid w:val="00DD424D"/>
    <w:rsid w:val="00DD4251"/>
    <w:rsid w:val="00DD42EC"/>
    <w:rsid w:val="00DD42ED"/>
    <w:rsid w:val="00DD4306"/>
    <w:rsid w:val="00DD4339"/>
    <w:rsid w:val="00DD4393"/>
    <w:rsid w:val="00DD44A5"/>
    <w:rsid w:val="00DD44D5"/>
    <w:rsid w:val="00DD44D6"/>
    <w:rsid w:val="00DD44F7"/>
    <w:rsid w:val="00DD4544"/>
    <w:rsid w:val="00DD4560"/>
    <w:rsid w:val="00DD4575"/>
    <w:rsid w:val="00DD45EC"/>
    <w:rsid w:val="00DD45ED"/>
    <w:rsid w:val="00DD4640"/>
    <w:rsid w:val="00DD467F"/>
    <w:rsid w:val="00DD46A0"/>
    <w:rsid w:val="00DD46B0"/>
    <w:rsid w:val="00DD4740"/>
    <w:rsid w:val="00DD4758"/>
    <w:rsid w:val="00DD47D5"/>
    <w:rsid w:val="00DD480B"/>
    <w:rsid w:val="00DD4822"/>
    <w:rsid w:val="00DD4851"/>
    <w:rsid w:val="00DD497E"/>
    <w:rsid w:val="00DD49BB"/>
    <w:rsid w:val="00DD49F2"/>
    <w:rsid w:val="00DD4A5C"/>
    <w:rsid w:val="00DD4A75"/>
    <w:rsid w:val="00DD4A8B"/>
    <w:rsid w:val="00DD4AB0"/>
    <w:rsid w:val="00DD4AB7"/>
    <w:rsid w:val="00DD4ACE"/>
    <w:rsid w:val="00DD4B33"/>
    <w:rsid w:val="00DD4B39"/>
    <w:rsid w:val="00DD4B83"/>
    <w:rsid w:val="00DD4BB1"/>
    <w:rsid w:val="00DD4BBD"/>
    <w:rsid w:val="00DD4C53"/>
    <w:rsid w:val="00DD4C62"/>
    <w:rsid w:val="00DD4C72"/>
    <w:rsid w:val="00DD4C92"/>
    <w:rsid w:val="00DD4CB5"/>
    <w:rsid w:val="00DD4D43"/>
    <w:rsid w:val="00DD4D53"/>
    <w:rsid w:val="00DD4DA1"/>
    <w:rsid w:val="00DD4DB3"/>
    <w:rsid w:val="00DD4E13"/>
    <w:rsid w:val="00DD4E3D"/>
    <w:rsid w:val="00DD4EDB"/>
    <w:rsid w:val="00DD4F62"/>
    <w:rsid w:val="00DD4F76"/>
    <w:rsid w:val="00DD4FD4"/>
    <w:rsid w:val="00DD5019"/>
    <w:rsid w:val="00DD504E"/>
    <w:rsid w:val="00DD505F"/>
    <w:rsid w:val="00DD5082"/>
    <w:rsid w:val="00DD50A7"/>
    <w:rsid w:val="00DD50FD"/>
    <w:rsid w:val="00DD5105"/>
    <w:rsid w:val="00DD5116"/>
    <w:rsid w:val="00DD515A"/>
    <w:rsid w:val="00DD51EA"/>
    <w:rsid w:val="00DD51F4"/>
    <w:rsid w:val="00DD51F8"/>
    <w:rsid w:val="00DD5238"/>
    <w:rsid w:val="00DD5267"/>
    <w:rsid w:val="00DD52AA"/>
    <w:rsid w:val="00DD52B9"/>
    <w:rsid w:val="00DD52BB"/>
    <w:rsid w:val="00DD52C0"/>
    <w:rsid w:val="00DD52C9"/>
    <w:rsid w:val="00DD52DB"/>
    <w:rsid w:val="00DD5334"/>
    <w:rsid w:val="00DD5343"/>
    <w:rsid w:val="00DD5358"/>
    <w:rsid w:val="00DD53B0"/>
    <w:rsid w:val="00DD53F4"/>
    <w:rsid w:val="00DD5408"/>
    <w:rsid w:val="00DD5428"/>
    <w:rsid w:val="00DD549C"/>
    <w:rsid w:val="00DD54B6"/>
    <w:rsid w:val="00DD54C3"/>
    <w:rsid w:val="00DD54E0"/>
    <w:rsid w:val="00DD553E"/>
    <w:rsid w:val="00DD55A5"/>
    <w:rsid w:val="00DD55DD"/>
    <w:rsid w:val="00DD5618"/>
    <w:rsid w:val="00DD56A1"/>
    <w:rsid w:val="00DD56B7"/>
    <w:rsid w:val="00DD5758"/>
    <w:rsid w:val="00DD57A4"/>
    <w:rsid w:val="00DD581D"/>
    <w:rsid w:val="00DD5844"/>
    <w:rsid w:val="00DD590D"/>
    <w:rsid w:val="00DD5914"/>
    <w:rsid w:val="00DD5932"/>
    <w:rsid w:val="00DD5959"/>
    <w:rsid w:val="00DD5986"/>
    <w:rsid w:val="00DD59D6"/>
    <w:rsid w:val="00DD5A12"/>
    <w:rsid w:val="00DD5A6D"/>
    <w:rsid w:val="00DD5ACC"/>
    <w:rsid w:val="00DD5AF7"/>
    <w:rsid w:val="00DD5BAF"/>
    <w:rsid w:val="00DD5BD3"/>
    <w:rsid w:val="00DD5D38"/>
    <w:rsid w:val="00DD5D5B"/>
    <w:rsid w:val="00DD5D6D"/>
    <w:rsid w:val="00DD5E7C"/>
    <w:rsid w:val="00DD5EA0"/>
    <w:rsid w:val="00DD5EAC"/>
    <w:rsid w:val="00DD5EB5"/>
    <w:rsid w:val="00DD5EE6"/>
    <w:rsid w:val="00DD5F2C"/>
    <w:rsid w:val="00DD5F49"/>
    <w:rsid w:val="00DD5F53"/>
    <w:rsid w:val="00DD5F60"/>
    <w:rsid w:val="00DD5F9E"/>
    <w:rsid w:val="00DD5FCB"/>
    <w:rsid w:val="00DD5FE4"/>
    <w:rsid w:val="00DD6017"/>
    <w:rsid w:val="00DD6052"/>
    <w:rsid w:val="00DD60C3"/>
    <w:rsid w:val="00DD60E1"/>
    <w:rsid w:val="00DD6192"/>
    <w:rsid w:val="00DD619A"/>
    <w:rsid w:val="00DD61C3"/>
    <w:rsid w:val="00DD61ED"/>
    <w:rsid w:val="00DD61F6"/>
    <w:rsid w:val="00DD6214"/>
    <w:rsid w:val="00DD6285"/>
    <w:rsid w:val="00DD629B"/>
    <w:rsid w:val="00DD62A9"/>
    <w:rsid w:val="00DD6312"/>
    <w:rsid w:val="00DD6340"/>
    <w:rsid w:val="00DD63A5"/>
    <w:rsid w:val="00DD63FC"/>
    <w:rsid w:val="00DD64A6"/>
    <w:rsid w:val="00DD6500"/>
    <w:rsid w:val="00DD6555"/>
    <w:rsid w:val="00DD6588"/>
    <w:rsid w:val="00DD6594"/>
    <w:rsid w:val="00DD65D3"/>
    <w:rsid w:val="00DD6637"/>
    <w:rsid w:val="00DD667C"/>
    <w:rsid w:val="00DD6759"/>
    <w:rsid w:val="00DD67AB"/>
    <w:rsid w:val="00DD6804"/>
    <w:rsid w:val="00DD6819"/>
    <w:rsid w:val="00DD683A"/>
    <w:rsid w:val="00DD6846"/>
    <w:rsid w:val="00DD68A6"/>
    <w:rsid w:val="00DD68E4"/>
    <w:rsid w:val="00DD693D"/>
    <w:rsid w:val="00DD6964"/>
    <w:rsid w:val="00DD696A"/>
    <w:rsid w:val="00DD6973"/>
    <w:rsid w:val="00DD6975"/>
    <w:rsid w:val="00DD6981"/>
    <w:rsid w:val="00DD69B6"/>
    <w:rsid w:val="00DD69D6"/>
    <w:rsid w:val="00DD6A58"/>
    <w:rsid w:val="00DD6A6C"/>
    <w:rsid w:val="00DD6A8F"/>
    <w:rsid w:val="00DD6B69"/>
    <w:rsid w:val="00DD6BD4"/>
    <w:rsid w:val="00DD6C04"/>
    <w:rsid w:val="00DD6D38"/>
    <w:rsid w:val="00DD6D41"/>
    <w:rsid w:val="00DD6D76"/>
    <w:rsid w:val="00DD6DDD"/>
    <w:rsid w:val="00DD6E19"/>
    <w:rsid w:val="00DD6E22"/>
    <w:rsid w:val="00DD6EA7"/>
    <w:rsid w:val="00DD6EF0"/>
    <w:rsid w:val="00DD6F99"/>
    <w:rsid w:val="00DD6FBF"/>
    <w:rsid w:val="00DD6FDA"/>
    <w:rsid w:val="00DD6FE3"/>
    <w:rsid w:val="00DD6FE6"/>
    <w:rsid w:val="00DD7057"/>
    <w:rsid w:val="00DD713E"/>
    <w:rsid w:val="00DD715C"/>
    <w:rsid w:val="00DD716B"/>
    <w:rsid w:val="00DD7205"/>
    <w:rsid w:val="00DD7208"/>
    <w:rsid w:val="00DD7211"/>
    <w:rsid w:val="00DD7268"/>
    <w:rsid w:val="00DD72AD"/>
    <w:rsid w:val="00DD730B"/>
    <w:rsid w:val="00DD7322"/>
    <w:rsid w:val="00DD736C"/>
    <w:rsid w:val="00DD7384"/>
    <w:rsid w:val="00DD738C"/>
    <w:rsid w:val="00DD73F0"/>
    <w:rsid w:val="00DD74E2"/>
    <w:rsid w:val="00DD7501"/>
    <w:rsid w:val="00DD7544"/>
    <w:rsid w:val="00DD7577"/>
    <w:rsid w:val="00DD75AA"/>
    <w:rsid w:val="00DD75C1"/>
    <w:rsid w:val="00DD75E3"/>
    <w:rsid w:val="00DD7635"/>
    <w:rsid w:val="00DD7656"/>
    <w:rsid w:val="00DD7686"/>
    <w:rsid w:val="00DD769D"/>
    <w:rsid w:val="00DD7773"/>
    <w:rsid w:val="00DD7816"/>
    <w:rsid w:val="00DD7854"/>
    <w:rsid w:val="00DD790A"/>
    <w:rsid w:val="00DD7910"/>
    <w:rsid w:val="00DD791F"/>
    <w:rsid w:val="00DD7A00"/>
    <w:rsid w:val="00DD7A16"/>
    <w:rsid w:val="00DD7A4A"/>
    <w:rsid w:val="00DD7AF9"/>
    <w:rsid w:val="00DD7B4F"/>
    <w:rsid w:val="00DD7BC5"/>
    <w:rsid w:val="00DD7C39"/>
    <w:rsid w:val="00DD7CDD"/>
    <w:rsid w:val="00DD7DAC"/>
    <w:rsid w:val="00DD7E27"/>
    <w:rsid w:val="00DD7E4C"/>
    <w:rsid w:val="00DD7E76"/>
    <w:rsid w:val="00DD7EC3"/>
    <w:rsid w:val="00DD7EDD"/>
    <w:rsid w:val="00DE0000"/>
    <w:rsid w:val="00DE003F"/>
    <w:rsid w:val="00DE006A"/>
    <w:rsid w:val="00DE00DD"/>
    <w:rsid w:val="00DE00F1"/>
    <w:rsid w:val="00DE010D"/>
    <w:rsid w:val="00DE0121"/>
    <w:rsid w:val="00DE0135"/>
    <w:rsid w:val="00DE0150"/>
    <w:rsid w:val="00DE0160"/>
    <w:rsid w:val="00DE01CA"/>
    <w:rsid w:val="00DE022F"/>
    <w:rsid w:val="00DE024D"/>
    <w:rsid w:val="00DE0274"/>
    <w:rsid w:val="00DE027E"/>
    <w:rsid w:val="00DE0296"/>
    <w:rsid w:val="00DE02AF"/>
    <w:rsid w:val="00DE0301"/>
    <w:rsid w:val="00DE0344"/>
    <w:rsid w:val="00DE036C"/>
    <w:rsid w:val="00DE0390"/>
    <w:rsid w:val="00DE0412"/>
    <w:rsid w:val="00DE0419"/>
    <w:rsid w:val="00DE0448"/>
    <w:rsid w:val="00DE047F"/>
    <w:rsid w:val="00DE04D1"/>
    <w:rsid w:val="00DE04E5"/>
    <w:rsid w:val="00DE04F4"/>
    <w:rsid w:val="00DE0504"/>
    <w:rsid w:val="00DE0534"/>
    <w:rsid w:val="00DE0559"/>
    <w:rsid w:val="00DE05AE"/>
    <w:rsid w:val="00DE05C3"/>
    <w:rsid w:val="00DE0635"/>
    <w:rsid w:val="00DE069D"/>
    <w:rsid w:val="00DE071E"/>
    <w:rsid w:val="00DE07B0"/>
    <w:rsid w:val="00DE07C2"/>
    <w:rsid w:val="00DE07DD"/>
    <w:rsid w:val="00DE08DB"/>
    <w:rsid w:val="00DE0934"/>
    <w:rsid w:val="00DE095C"/>
    <w:rsid w:val="00DE097B"/>
    <w:rsid w:val="00DE0997"/>
    <w:rsid w:val="00DE099C"/>
    <w:rsid w:val="00DE0A43"/>
    <w:rsid w:val="00DE0A9A"/>
    <w:rsid w:val="00DE0B70"/>
    <w:rsid w:val="00DE0BF2"/>
    <w:rsid w:val="00DE0CBC"/>
    <w:rsid w:val="00DE0CD0"/>
    <w:rsid w:val="00DE0CD2"/>
    <w:rsid w:val="00DE0CEF"/>
    <w:rsid w:val="00DE0D0C"/>
    <w:rsid w:val="00DE0D8B"/>
    <w:rsid w:val="00DE0DD2"/>
    <w:rsid w:val="00DE0E3B"/>
    <w:rsid w:val="00DE0E4B"/>
    <w:rsid w:val="00DE0F12"/>
    <w:rsid w:val="00DE0F19"/>
    <w:rsid w:val="00DE0F69"/>
    <w:rsid w:val="00DE0FF6"/>
    <w:rsid w:val="00DE1009"/>
    <w:rsid w:val="00DE107B"/>
    <w:rsid w:val="00DE107C"/>
    <w:rsid w:val="00DE10AB"/>
    <w:rsid w:val="00DE1146"/>
    <w:rsid w:val="00DE11A0"/>
    <w:rsid w:val="00DE11AF"/>
    <w:rsid w:val="00DE1247"/>
    <w:rsid w:val="00DE1270"/>
    <w:rsid w:val="00DE129C"/>
    <w:rsid w:val="00DE12DE"/>
    <w:rsid w:val="00DE132E"/>
    <w:rsid w:val="00DE139A"/>
    <w:rsid w:val="00DE143D"/>
    <w:rsid w:val="00DE155A"/>
    <w:rsid w:val="00DE155E"/>
    <w:rsid w:val="00DE15BA"/>
    <w:rsid w:val="00DE15D6"/>
    <w:rsid w:val="00DE1659"/>
    <w:rsid w:val="00DE167E"/>
    <w:rsid w:val="00DE16A1"/>
    <w:rsid w:val="00DE16E8"/>
    <w:rsid w:val="00DE16FA"/>
    <w:rsid w:val="00DE170E"/>
    <w:rsid w:val="00DE1737"/>
    <w:rsid w:val="00DE177D"/>
    <w:rsid w:val="00DE1810"/>
    <w:rsid w:val="00DE1821"/>
    <w:rsid w:val="00DE186D"/>
    <w:rsid w:val="00DE1874"/>
    <w:rsid w:val="00DE1878"/>
    <w:rsid w:val="00DE1905"/>
    <w:rsid w:val="00DE1959"/>
    <w:rsid w:val="00DE1990"/>
    <w:rsid w:val="00DE19BE"/>
    <w:rsid w:val="00DE1A3D"/>
    <w:rsid w:val="00DE1AA0"/>
    <w:rsid w:val="00DE1AAD"/>
    <w:rsid w:val="00DE1B0B"/>
    <w:rsid w:val="00DE1B23"/>
    <w:rsid w:val="00DE1B98"/>
    <w:rsid w:val="00DE1CD7"/>
    <w:rsid w:val="00DE1D36"/>
    <w:rsid w:val="00DE1DEB"/>
    <w:rsid w:val="00DE1DF2"/>
    <w:rsid w:val="00DE1E39"/>
    <w:rsid w:val="00DE1E6C"/>
    <w:rsid w:val="00DE1E8D"/>
    <w:rsid w:val="00DE1E97"/>
    <w:rsid w:val="00DE1EA4"/>
    <w:rsid w:val="00DE1ECB"/>
    <w:rsid w:val="00DE1F19"/>
    <w:rsid w:val="00DE1F28"/>
    <w:rsid w:val="00DE1F4D"/>
    <w:rsid w:val="00DE1F69"/>
    <w:rsid w:val="00DE1FB6"/>
    <w:rsid w:val="00DE1FC7"/>
    <w:rsid w:val="00DE1FC8"/>
    <w:rsid w:val="00DE1FD3"/>
    <w:rsid w:val="00DE1FDE"/>
    <w:rsid w:val="00DE1FF2"/>
    <w:rsid w:val="00DE200A"/>
    <w:rsid w:val="00DE2029"/>
    <w:rsid w:val="00DE203D"/>
    <w:rsid w:val="00DE204A"/>
    <w:rsid w:val="00DE20A1"/>
    <w:rsid w:val="00DE20B7"/>
    <w:rsid w:val="00DE20C7"/>
    <w:rsid w:val="00DE20D1"/>
    <w:rsid w:val="00DE20EE"/>
    <w:rsid w:val="00DE2115"/>
    <w:rsid w:val="00DE211D"/>
    <w:rsid w:val="00DE213F"/>
    <w:rsid w:val="00DE2155"/>
    <w:rsid w:val="00DE215F"/>
    <w:rsid w:val="00DE21FE"/>
    <w:rsid w:val="00DE2207"/>
    <w:rsid w:val="00DE2262"/>
    <w:rsid w:val="00DE22DC"/>
    <w:rsid w:val="00DE2371"/>
    <w:rsid w:val="00DE2417"/>
    <w:rsid w:val="00DE2462"/>
    <w:rsid w:val="00DE24F6"/>
    <w:rsid w:val="00DE2517"/>
    <w:rsid w:val="00DE253D"/>
    <w:rsid w:val="00DE2586"/>
    <w:rsid w:val="00DE25E9"/>
    <w:rsid w:val="00DE260A"/>
    <w:rsid w:val="00DE2613"/>
    <w:rsid w:val="00DE262B"/>
    <w:rsid w:val="00DE266B"/>
    <w:rsid w:val="00DE26A9"/>
    <w:rsid w:val="00DE26B2"/>
    <w:rsid w:val="00DE26D3"/>
    <w:rsid w:val="00DE26F2"/>
    <w:rsid w:val="00DE26F8"/>
    <w:rsid w:val="00DE274E"/>
    <w:rsid w:val="00DE2785"/>
    <w:rsid w:val="00DE278F"/>
    <w:rsid w:val="00DE27B8"/>
    <w:rsid w:val="00DE2813"/>
    <w:rsid w:val="00DE28B5"/>
    <w:rsid w:val="00DE2963"/>
    <w:rsid w:val="00DE2966"/>
    <w:rsid w:val="00DE2998"/>
    <w:rsid w:val="00DE29BA"/>
    <w:rsid w:val="00DE29E3"/>
    <w:rsid w:val="00DE2A04"/>
    <w:rsid w:val="00DE2A05"/>
    <w:rsid w:val="00DE2A4C"/>
    <w:rsid w:val="00DE2A57"/>
    <w:rsid w:val="00DE2B58"/>
    <w:rsid w:val="00DE2B5E"/>
    <w:rsid w:val="00DE2B71"/>
    <w:rsid w:val="00DE2B87"/>
    <w:rsid w:val="00DE2B8F"/>
    <w:rsid w:val="00DE2BA7"/>
    <w:rsid w:val="00DE2BC5"/>
    <w:rsid w:val="00DE2BEA"/>
    <w:rsid w:val="00DE2C0C"/>
    <w:rsid w:val="00DE2C10"/>
    <w:rsid w:val="00DE2C25"/>
    <w:rsid w:val="00DE2C6C"/>
    <w:rsid w:val="00DE2CA9"/>
    <w:rsid w:val="00DE2CBD"/>
    <w:rsid w:val="00DE2CCB"/>
    <w:rsid w:val="00DE2D00"/>
    <w:rsid w:val="00DE2DC4"/>
    <w:rsid w:val="00DE2E93"/>
    <w:rsid w:val="00DE2FB8"/>
    <w:rsid w:val="00DE302F"/>
    <w:rsid w:val="00DE30C9"/>
    <w:rsid w:val="00DE310F"/>
    <w:rsid w:val="00DE3133"/>
    <w:rsid w:val="00DE3151"/>
    <w:rsid w:val="00DE3154"/>
    <w:rsid w:val="00DE316C"/>
    <w:rsid w:val="00DE316D"/>
    <w:rsid w:val="00DE3183"/>
    <w:rsid w:val="00DE321E"/>
    <w:rsid w:val="00DE321F"/>
    <w:rsid w:val="00DE32F1"/>
    <w:rsid w:val="00DE32FF"/>
    <w:rsid w:val="00DE3375"/>
    <w:rsid w:val="00DE338D"/>
    <w:rsid w:val="00DE3391"/>
    <w:rsid w:val="00DE33C3"/>
    <w:rsid w:val="00DE33C6"/>
    <w:rsid w:val="00DE340B"/>
    <w:rsid w:val="00DE341C"/>
    <w:rsid w:val="00DE344A"/>
    <w:rsid w:val="00DE347B"/>
    <w:rsid w:val="00DE3485"/>
    <w:rsid w:val="00DE3559"/>
    <w:rsid w:val="00DE357A"/>
    <w:rsid w:val="00DE3594"/>
    <w:rsid w:val="00DE3671"/>
    <w:rsid w:val="00DE36A5"/>
    <w:rsid w:val="00DE36CE"/>
    <w:rsid w:val="00DE36D5"/>
    <w:rsid w:val="00DE36FD"/>
    <w:rsid w:val="00DE3725"/>
    <w:rsid w:val="00DE374C"/>
    <w:rsid w:val="00DE378F"/>
    <w:rsid w:val="00DE3791"/>
    <w:rsid w:val="00DE38E2"/>
    <w:rsid w:val="00DE38F1"/>
    <w:rsid w:val="00DE3929"/>
    <w:rsid w:val="00DE3956"/>
    <w:rsid w:val="00DE3AE5"/>
    <w:rsid w:val="00DE3AFE"/>
    <w:rsid w:val="00DE3B07"/>
    <w:rsid w:val="00DE3B17"/>
    <w:rsid w:val="00DE3B67"/>
    <w:rsid w:val="00DE3B8B"/>
    <w:rsid w:val="00DE3BA0"/>
    <w:rsid w:val="00DE3BC7"/>
    <w:rsid w:val="00DE3C11"/>
    <w:rsid w:val="00DE3C23"/>
    <w:rsid w:val="00DE3C2C"/>
    <w:rsid w:val="00DE3C41"/>
    <w:rsid w:val="00DE3C49"/>
    <w:rsid w:val="00DE3C80"/>
    <w:rsid w:val="00DE3CDD"/>
    <w:rsid w:val="00DE3D6B"/>
    <w:rsid w:val="00DE3DB2"/>
    <w:rsid w:val="00DE3E34"/>
    <w:rsid w:val="00DE3EBA"/>
    <w:rsid w:val="00DE3ECF"/>
    <w:rsid w:val="00DE3EDE"/>
    <w:rsid w:val="00DE3F11"/>
    <w:rsid w:val="00DE3FFD"/>
    <w:rsid w:val="00DE400C"/>
    <w:rsid w:val="00DE400E"/>
    <w:rsid w:val="00DE408B"/>
    <w:rsid w:val="00DE4096"/>
    <w:rsid w:val="00DE40B7"/>
    <w:rsid w:val="00DE40C3"/>
    <w:rsid w:val="00DE40EC"/>
    <w:rsid w:val="00DE40F5"/>
    <w:rsid w:val="00DE4107"/>
    <w:rsid w:val="00DE414F"/>
    <w:rsid w:val="00DE41CD"/>
    <w:rsid w:val="00DE41CE"/>
    <w:rsid w:val="00DE41E6"/>
    <w:rsid w:val="00DE41E9"/>
    <w:rsid w:val="00DE4208"/>
    <w:rsid w:val="00DE421D"/>
    <w:rsid w:val="00DE42DC"/>
    <w:rsid w:val="00DE4311"/>
    <w:rsid w:val="00DE4332"/>
    <w:rsid w:val="00DE4356"/>
    <w:rsid w:val="00DE438F"/>
    <w:rsid w:val="00DE43A6"/>
    <w:rsid w:val="00DE43BD"/>
    <w:rsid w:val="00DE43CC"/>
    <w:rsid w:val="00DE445F"/>
    <w:rsid w:val="00DE4474"/>
    <w:rsid w:val="00DE4495"/>
    <w:rsid w:val="00DE44BE"/>
    <w:rsid w:val="00DE44EE"/>
    <w:rsid w:val="00DE4660"/>
    <w:rsid w:val="00DE46BF"/>
    <w:rsid w:val="00DE46D4"/>
    <w:rsid w:val="00DE4723"/>
    <w:rsid w:val="00DE47B1"/>
    <w:rsid w:val="00DE47F8"/>
    <w:rsid w:val="00DE4890"/>
    <w:rsid w:val="00DE48A5"/>
    <w:rsid w:val="00DE4901"/>
    <w:rsid w:val="00DE4907"/>
    <w:rsid w:val="00DE4988"/>
    <w:rsid w:val="00DE49B8"/>
    <w:rsid w:val="00DE49E2"/>
    <w:rsid w:val="00DE4A93"/>
    <w:rsid w:val="00DE4BE3"/>
    <w:rsid w:val="00DE4C04"/>
    <w:rsid w:val="00DE4C29"/>
    <w:rsid w:val="00DE4C30"/>
    <w:rsid w:val="00DE4CC0"/>
    <w:rsid w:val="00DE4CD7"/>
    <w:rsid w:val="00DE4D46"/>
    <w:rsid w:val="00DE4E85"/>
    <w:rsid w:val="00DE4E92"/>
    <w:rsid w:val="00DE4EAA"/>
    <w:rsid w:val="00DE4ECB"/>
    <w:rsid w:val="00DE4EDF"/>
    <w:rsid w:val="00DE4EE2"/>
    <w:rsid w:val="00DE4EE6"/>
    <w:rsid w:val="00DE4EF6"/>
    <w:rsid w:val="00DE4EF8"/>
    <w:rsid w:val="00DE5066"/>
    <w:rsid w:val="00DE5079"/>
    <w:rsid w:val="00DE50C3"/>
    <w:rsid w:val="00DE50CF"/>
    <w:rsid w:val="00DE5100"/>
    <w:rsid w:val="00DE5132"/>
    <w:rsid w:val="00DE516F"/>
    <w:rsid w:val="00DE51B6"/>
    <w:rsid w:val="00DE51F3"/>
    <w:rsid w:val="00DE5204"/>
    <w:rsid w:val="00DE5227"/>
    <w:rsid w:val="00DE5251"/>
    <w:rsid w:val="00DE52AB"/>
    <w:rsid w:val="00DE52C9"/>
    <w:rsid w:val="00DE52EC"/>
    <w:rsid w:val="00DE5326"/>
    <w:rsid w:val="00DE5331"/>
    <w:rsid w:val="00DE5358"/>
    <w:rsid w:val="00DE53BA"/>
    <w:rsid w:val="00DE54B9"/>
    <w:rsid w:val="00DE55BF"/>
    <w:rsid w:val="00DE55D0"/>
    <w:rsid w:val="00DE5622"/>
    <w:rsid w:val="00DE5651"/>
    <w:rsid w:val="00DE5662"/>
    <w:rsid w:val="00DE56DE"/>
    <w:rsid w:val="00DE57A5"/>
    <w:rsid w:val="00DE57AC"/>
    <w:rsid w:val="00DE57D7"/>
    <w:rsid w:val="00DE581D"/>
    <w:rsid w:val="00DE5821"/>
    <w:rsid w:val="00DE5831"/>
    <w:rsid w:val="00DE583A"/>
    <w:rsid w:val="00DE5853"/>
    <w:rsid w:val="00DE58B0"/>
    <w:rsid w:val="00DE58D3"/>
    <w:rsid w:val="00DE58EA"/>
    <w:rsid w:val="00DE58F0"/>
    <w:rsid w:val="00DE594C"/>
    <w:rsid w:val="00DE5997"/>
    <w:rsid w:val="00DE5A7A"/>
    <w:rsid w:val="00DE5AA9"/>
    <w:rsid w:val="00DE5AE6"/>
    <w:rsid w:val="00DE5BAC"/>
    <w:rsid w:val="00DE5BB1"/>
    <w:rsid w:val="00DE5BCD"/>
    <w:rsid w:val="00DE5C0F"/>
    <w:rsid w:val="00DE5C6A"/>
    <w:rsid w:val="00DE5C72"/>
    <w:rsid w:val="00DE5C7B"/>
    <w:rsid w:val="00DE5CA0"/>
    <w:rsid w:val="00DE5D77"/>
    <w:rsid w:val="00DE5D79"/>
    <w:rsid w:val="00DE5D8A"/>
    <w:rsid w:val="00DE5ED7"/>
    <w:rsid w:val="00DE5EDB"/>
    <w:rsid w:val="00DE5EF8"/>
    <w:rsid w:val="00DE5F05"/>
    <w:rsid w:val="00DE5FB4"/>
    <w:rsid w:val="00DE602B"/>
    <w:rsid w:val="00DE6047"/>
    <w:rsid w:val="00DE6062"/>
    <w:rsid w:val="00DE6076"/>
    <w:rsid w:val="00DE60E7"/>
    <w:rsid w:val="00DE6102"/>
    <w:rsid w:val="00DE6226"/>
    <w:rsid w:val="00DE6236"/>
    <w:rsid w:val="00DE6252"/>
    <w:rsid w:val="00DE6268"/>
    <w:rsid w:val="00DE629A"/>
    <w:rsid w:val="00DE62E8"/>
    <w:rsid w:val="00DE6314"/>
    <w:rsid w:val="00DE6411"/>
    <w:rsid w:val="00DE6463"/>
    <w:rsid w:val="00DE6492"/>
    <w:rsid w:val="00DE64A1"/>
    <w:rsid w:val="00DE64B3"/>
    <w:rsid w:val="00DE64DF"/>
    <w:rsid w:val="00DE64F9"/>
    <w:rsid w:val="00DE6519"/>
    <w:rsid w:val="00DE651B"/>
    <w:rsid w:val="00DE6536"/>
    <w:rsid w:val="00DE655C"/>
    <w:rsid w:val="00DE657B"/>
    <w:rsid w:val="00DE6592"/>
    <w:rsid w:val="00DE65E4"/>
    <w:rsid w:val="00DE6667"/>
    <w:rsid w:val="00DE66B6"/>
    <w:rsid w:val="00DE66CA"/>
    <w:rsid w:val="00DE66FE"/>
    <w:rsid w:val="00DE6727"/>
    <w:rsid w:val="00DE6775"/>
    <w:rsid w:val="00DE6789"/>
    <w:rsid w:val="00DE67D4"/>
    <w:rsid w:val="00DE67FB"/>
    <w:rsid w:val="00DE682E"/>
    <w:rsid w:val="00DE6836"/>
    <w:rsid w:val="00DE6888"/>
    <w:rsid w:val="00DE6932"/>
    <w:rsid w:val="00DE6933"/>
    <w:rsid w:val="00DE6975"/>
    <w:rsid w:val="00DE69A0"/>
    <w:rsid w:val="00DE69D4"/>
    <w:rsid w:val="00DE69F5"/>
    <w:rsid w:val="00DE6A62"/>
    <w:rsid w:val="00DE6A8F"/>
    <w:rsid w:val="00DE6A99"/>
    <w:rsid w:val="00DE6AB1"/>
    <w:rsid w:val="00DE6AB5"/>
    <w:rsid w:val="00DE6ACE"/>
    <w:rsid w:val="00DE6AFC"/>
    <w:rsid w:val="00DE6B8F"/>
    <w:rsid w:val="00DE6C4B"/>
    <w:rsid w:val="00DE6C4E"/>
    <w:rsid w:val="00DE6C77"/>
    <w:rsid w:val="00DE6CBE"/>
    <w:rsid w:val="00DE6CC6"/>
    <w:rsid w:val="00DE6CE4"/>
    <w:rsid w:val="00DE6D55"/>
    <w:rsid w:val="00DE6D70"/>
    <w:rsid w:val="00DE6DE7"/>
    <w:rsid w:val="00DE6E26"/>
    <w:rsid w:val="00DE6E2A"/>
    <w:rsid w:val="00DE6E5A"/>
    <w:rsid w:val="00DE6E66"/>
    <w:rsid w:val="00DE6E96"/>
    <w:rsid w:val="00DE6ED6"/>
    <w:rsid w:val="00DE6F3D"/>
    <w:rsid w:val="00DE7028"/>
    <w:rsid w:val="00DE709B"/>
    <w:rsid w:val="00DE70C0"/>
    <w:rsid w:val="00DE70FE"/>
    <w:rsid w:val="00DE7147"/>
    <w:rsid w:val="00DE7154"/>
    <w:rsid w:val="00DE717B"/>
    <w:rsid w:val="00DE71BF"/>
    <w:rsid w:val="00DE7215"/>
    <w:rsid w:val="00DE722E"/>
    <w:rsid w:val="00DE7281"/>
    <w:rsid w:val="00DE729A"/>
    <w:rsid w:val="00DE72AE"/>
    <w:rsid w:val="00DE731E"/>
    <w:rsid w:val="00DE7452"/>
    <w:rsid w:val="00DE7481"/>
    <w:rsid w:val="00DE7511"/>
    <w:rsid w:val="00DE7576"/>
    <w:rsid w:val="00DE75A8"/>
    <w:rsid w:val="00DE75EF"/>
    <w:rsid w:val="00DE7659"/>
    <w:rsid w:val="00DE778D"/>
    <w:rsid w:val="00DE77BE"/>
    <w:rsid w:val="00DE77C5"/>
    <w:rsid w:val="00DE7832"/>
    <w:rsid w:val="00DE7881"/>
    <w:rsid w:val="00DE788F"/>
    <w:rsid w:val="00DE78DB"/>
    <w:rsid w:val="00DE78F2"/>
    <w:rsid w:val="00DE7A2A"/>
    <w:rsid w:val="00DE7AE3"/>
    <w:rsid w:val="00DE7AE5"/>
    <w:rsid w:val="00DE7AF4"/>
    <w:rsid w:val="00DE7AF6"/>
    <w:rsid w:val="00DE7B10"/>
    <w:rsid w:val="00DE7B14"/>
    <w:rsid w:val="00DE7B67"/>
    <w:rsid w:val="00DE7B73"/>
    <w:rsid w:val="00DE7C20"/>
    <w:rsid w:val="00DE7C6E"/>
    <w:rsid w:val="00DE7C81"/>
    <w:rsid w:val="00DE7CAC"/>
    <w:rsid w:val="00DE7CDF"/>
    <w:rsid w:val="00DE7CFB"/>
    <w:rsid w:val="00DE7CFD"/>
    <w:rsid w:val="00DE7D79"/>
    <w:rsid w:val="00DE7DCD"/>
    <w:rsid w:val="00DE7DE3"/>
    <w:rsid w:val="00DE7DFA"/>
    <w:rsid w:val="00DE7E0D"/>
    <w:rsid w:val="00DE7E16"/>
    <w:rsid w:val="00DE7E19"/>
    <w:rsid w:val="00DE7E31"/>
    <w:rsid w:val="00DE7E3F"/>
    <w:rsid w:val="00DE7E6E"/>
    <w:rsid w:val="00DE7E87"/>
    <w:rsid w:val="00DE7EC5"/>
    <w:rsid w:val="00DE7EFE"/>
    <w:rsid w:val="00DE7F1B"/>
    <w:rsid w:val="00DE7F58"/>
    <w:rsid w:val="00DE7F5C"/>
    <w:rsid w:val="00DE7F76"/>
    <w:rsid w:val="00DE7F7E"/>
    <w:rsid w:val="00DE7FBE"/>
    <w:rsid w:val="00DE7FD1"/>
    <w:rsid w:val="00DE7FF3"/>
    <w:rsid w:val="00DF0016"/>
    <w:rsid w:val="00DF0067"/>
    <w:rsid w:val="00DF00B6"/>
    <w:rsid w:val="00DF00D6"/>
    <w:rsid w:val="00DF00E7"/>
    <w:rsid w:val="00DF0134"/>
    <w:rsid w:val="00DF0183"/>
    <w:rsid w:val="00DF0184"/>
    <w:rsid w:val="00DF018F"/>
    <w:rsid w:val="00DF023A"/>
    <w:rsid w:val="00DF0242"/>
    <w:rsid w:val="00DF025C"/>
    <w:rsid w:val="00DF0289"/>
    <w:rsid w:val="00DF0299"/>
    <w:rsid w:val="00DF02CB"/>
    <w:rsid w:val="00DF02CD"/>
    <w:rsid w:val="00DF02E2"/>
    <w:rsid w:val="00DF0340"/>
    <w:rsid w:val="00DF035F"/>
    <w:rsid w:val="00DF03D0"/>
    <w:rsid w:val="00DF042A"/>
    <w:rsid w:val="00DF044F"/>
    <w:rsid w:val="00DF050E"/>
    <w:rsid w:val="00DF0617"/>
    <w:rsid w:val="00DF0660"/>
    <w:rsid w:val="00DF067E"/>
    <w:rsid w:val="00DF06B8"/>
    <w:rsid w:val="00DF06BF"/>
    <w:rsid w:val="00DF070D"/>
    <w:rsid w:val="00DF0774"/>
    <w:rsid w:val="00DF0775"/>
    <w:rsid w:val="00DF080B"/>
    <w:rsid w:val="00DF0869"/>
    <w:rsid w:val="00DF087C"/>
    <w:rsid w:val="00DF08C8"/>
    <w:rsid w:val="00DF08E4"/>
    <w:rsid w:val="00DF090A"/>
    <w:rsid w:val="00DF0929"/>
    <w:rsid w:val="00DF0936"/>
    <w:rsid w:val="00DF0969"/>
    <w:rsid w:val="00DF0970"/>
    <w:rsid w:val="00DF0997"/>
    <w:rsid w:val="00DF09AD"/>
    <w:rsid w:val="00DF0A03"/>
    <w:rsid w:val="00DF0A0F"/>
    <w:rsid w:val="00DF0A20"/>
    <w:rsid w:val="00DF0A2D"/>
    <w:rsid w:val="00DF0AE1"/>
    <w:rsid w:val="00DF0B36"/>
    <w:rsid w:val="00DF0C2F"/>
    <w:rsid w:val="00DF0C35"/>
    <w:rsid w:val="00DF0C3D"/>
    <w:rsid w:val="00DF0C61"/>
    <w:rsid w:val="00DF0CA4"/>
    <w:rsid w:val="00DF0CAF"/>
    <w:rsid w:val="00DF0CDD"/>
    <w:rsid w:val="00DF0D3B"/>
    <w:rsid w:val="00DF0D59"/>
    <w:rsid w:val="00DF0DBA"/>
    <w:rsid w:val="00DF0DDE"/>
    <w:rsid w:val="00DF0DF7"/>
    <w:rsid w:val="00DF0E34"/>
    <w:rsid w:val="00DF0E80"/>
    <w:rsid w:val="00DF0EA3"/>
    <w:rsid w:val="00DF0EA5"/>
    <w:rsid w:val="00DF0EA9"/>
    <w:rsid w:val="00DF0F31"/>
    <w:rsid w:val="00DF0F8A"/>
    <w:rsid w:val="00DF0FEB"/>
    <w:rsid w:val="00DF102E"/>
    <w:rsid w:val="00DF1045"/>
    <w:rsid w:val="00DF10E7"/>
    <w:rsid w:val="00DF1133"/>
    <w:rsid w:val="00DF1189"/>
    <w:rsid w:val="00DF11A3"/>
    <w:rsid w:val="00DF11D6"/>
    <w:rsid w:val="00DF1229"/>
    <w:rsid w:val="00DF126A"/>
    <w:rsid w:val="00DF12B9"/>
    <w:rsid w:val="00DF12C0"/>
    <w:rsid w:val="00DF12C4"/>
    <w:rsid w:val="00DF1310"/>
    <w:rsid w:val="00DF1316"/>
    <w:rsid w:val="00DF132A"/>
    <w:rsid w:val="00DF1404"/>
    <w:rsid w:val="00DF14B0"/>
    <w:rsid w:val="00DF14DA"/>
    <w:rsid w:val="00DF14E4"/>
    <w:rsid w:val="00DF14E8"/>
    <w:rsid w:val="00DF1502"/>
    <w:rsid w:val="00DF154B"/>
    <w:rsid w:val="00DF158E"/>
    <w:rsid w:val="00DF161E"/>
    <w:rsid w:val="00DF1697"/>
    <w:rsid w:val="00DF16A7"/>
    <w:rsid w:val="00DF16D3"/>
    <w:rsid w:val="00DF16D6"/>
    <w:rsid w:val="00DF1712"/>
    <w:rsid w:val="00DF1722"/>
    <w:rsid w:val="00DF172D"/>
    <w:rsid w:val="00DF1738"/>
    <w:rsid w:val="00DF173F"/>
    <w:rsid w:val="00DF1772"/>
    <w:rsid w:val="00DF17BB"/>
    <w:rsid w:val="00DF18DB"/>
    <w:rsid w:val="00DF1919"/>
    <w:rsid w:val="00DF191A"/>
    <w:rsid w:val="00DF195B"/>
    <w:rsid w:val="00DF1979"/>
    <w:rsid w:val="00DF198F"/>
    <w:rsid w:val="00DF1998"/>
    <w:rsid w:val="00DF19A6"/>
    <w:rsid w:val="00DF19FD"/>
    <w:rsid w:val="00DF1A00"/>
    <w:rsid w:val="00DF1A57"/>
    <w:rsid w:val="00DF1A6C"/>
    <w:rsid w:val="00DF1A76"/>
    <w:rsid w:val="00DF1A94"/>
    <w:rsid w:val="00DF1ADB"/>
    <w:rsid w:val="00DF1B15"/>
    <w:rsid w:val="00DF1BD2"/>
    <w:rsid w:val="00DF1C07"/>
    <w:rsid w:val="00DF1C49"/>
    <w:rsid w:val="00DF1C56"/>
    <w:rsid w:val="00DF1D0F"/>
    <w:rsid w:val="00DF1D5E"/>
    <w:rsid w:val="00DF1D9A"/>
    <w:rsid w:val="00DF1DA7"/>
    <w:rsid w:val="00DF1DA8"/>
    <w:rsid w:val="00DF1DC0"/>
    <w:rsid w:val="00DF1DDD"/>
    <w:rsid w:val="00DF1DF0"/>
    <w:rsid w:val="00DF1E40"/>
    <w:rsid w:val="00DF1E41"/>
    <w:rsid w:val="00DF1E45"/>
    <w:rsid w:val="00DF1E88"/>
    <w:rsid w:val="00DF1E98"/>
    <w:rsid w:val="00DF1EA7"/>
    <w:rsid w:val="00DF1EB8"/>
    <w:rsid w:val="00DF2064"/>
    <w:rsid w:val="00DF20D9"/>
    <w:rsid w:val="00DF20DD"/>
    <w:rsid w:val="00DF2187"/>
    <w:rsid w:val="00DF218C"/>
    <w:rsid w:val="00DF21C2"/>
    <w:rsid w:val="00DF224D"/>
    <w:rsid w:val="00DF2271"/>
    <w:rsid w:val="00DF22A6"/>
    <w:rsid w:val="00DF22C8"/>
    <w:rsid w:val="00DF22E4"/>
    <w:rsid w:val="00DF2304"/>
    <w:rsid w:val="00DF2356"/>
    <w:rsid w:val="00DF23A4"/>
    <w:rsid w:val="00DF23BA"/>
    <w:rsid w:val="00DF23E4"/>
    <w:rsid w:val="00DF23ED"/>
    <w:rsid w:val="00DF242F"/>
    <w:rsid w:val="00DF2475"/>
    <w:rsid w:val="00DF249C"/>
    <w:rsid w:val="00DF24AF"/>
    <w:rsid w:val="00DF24FE"/>
    <w:rsid w:val="00DF254E"/>
    <w:rsid w:val="00DF2579"/>
    <w:rsid w:val="00DF2655"/>
    <w:rsid w:val="00DF2677"/>
    <w:rsid w:val="00DF2678"/>
    <w:rsid w:val="00DF268D"/>
    <w:rsid w:val="00DF26BF"/>
    <w:rsid w:val="00DF26FF"/>
    <w:rsid w:val="00DF271F"/>
    <w:rsid w:val="00DF2745"/>
    <w:rsid w:val="00DF2750"/>
    <w:rsid w:val="00DF27A8"/>
    <w:rsid w:val="00DF27AA"/>
    <w:rsid w:val="00DF27C1"/>
    <w:rsid w:val="00DF280F"/>
    <w:rsid w:val="00DF2810"/>
    <w:rsid w:val="00DF2837"/>
    <w:rsid w:val="00DF286C"/>
    <w:rsid w:val="00DF288A"/>
    <w:rsid w:val="00DF28AC"/>
    <w:rsid w:val="00DF28FD"/>
    <w:rsid w:val="00DF290C"/>
    <w:rsid w:val="00DF296F"/>
    <w:rsid w:val="00DF298D"/>
    <w:rsid w:val="00DF2A38"/>
    <w:rsid w:val="00DF2A6C"/>
    <w:rsid w:val="00DF2AF1"/>
    <w:rsid w:val="00DF2B28"/>
    <w:rsid w:val="00DF2B7C"/>
    <w:rsid w:val="00DF2C1A"/>
    <w:rsid w:val="00DF2C4E"/>
    <w:rsid w:val="00DF2CA9"/>
    <w:rsid w:val="00DF2CC6"/>
    <w:rsid w:val="00DF2CFA"/>
    <w:rsid w:val="00DF2D45"/>
    <w:rsid w:val="00DF2D5C"/>
    <w:rsid w:val="00DF2D76"/>
    <w:rsid w:val="00DF2D94"/>
    <w:rsid w:val="00DF2E0A"/>
    <w:rsid w:val="00DF2EA1"/>
    <w:rsid w:val="00DF2EE3"/>
    <w:rsid w:val="00DF2F01"/>
    <w:rsid w:val="00DF2F4A"/>
    <w:rsid w:val="00DF2F8C"/>
    <w:rsid w:val="00DF2FC7"/>
    <w:rsid w:val="00DF2FEE"/>
    <w:rsid w:val="00DF304E"/>
    <w:rsid w:val="00DF307E"/>
    <w:rsid w:val="00DF3084"/>
    <w:rsid w:val="00DF3095"/>
    <w:rsid w:val="00DF30E1"/>
    <w:rsid w:val="00DF3134"/>
    <w:rsid w:val="00DF3184"/>
    <w:rsid w:val="00DF32B1"/>
    <w:rsid w:val="00DF339F"/>
    <w:rsid w:val="00DF33B9"/>
    <w:rsid w:val="00DF33FA"/>
    <w:rsid w:val="00DF340A"/>
    <w:rsid w:val="00DF34B1"/>
    <w:rsid w:val="00DF34CE"/>
    <w:rsid w:val="00DF3567"/>
    <w:rsid w:val="00DF359B"/>
    <w:rsid w:val="00DF35E9"/>
    <w:rsid w:val="00DF362B"/>
    <w:rsid w:val="00DF3654"/>
    <w:rsid w:val="00DF369A"/>
    <w:rsid w:val="00DF36F6"/>
    <w:rsid w:val="00DF3737"/>
    <w:rsid w:val="00DF3753"/>
    <w:rsid w:val="00DF3765"/>
    <w:rsid w:val="00DF3782"/>
    <w:rsid w:val="00DF379B"/>
    <w:rsid w:val="00DF379C"/>
    <w:rsid w:val="00DF37EA"/>
    <w:rsid w:val="00DF382B"/>
    <w:rsid w:val="00DF383F"/>
    <w:rsid w:val="00DF38C3"/>
    <w:rsid w:val="00DF38CA"/>
    <w:rsid w:val="00DF3910"/>
    <w:rsid w:val="00DF39A4"/>
    <w:rsid w:val="00DF3A2E"/>
    <w:rsid w:val="00DF3A63"/>
    <w:rsid w:val="00DF3A76"/>
    <w:rsid w:val="00DF3AE8"/>
    <w:rsid w:val="00DF3B0C"/>
    <w:rsid w:val="00DF3B9C"/>
    <w:rsid w:val="00DF3BDC"/>
    <w:rsid w:val="00DF3BE7"/>
    <w:rsid w:val="00DF3C3C"/>
    <w:rsid w:val="00DF3CC8"/>
    <w:rsid w:val="00DF3CCC"/>
    <w:rsid w:val="00DF3D00"/>
    <w:rsid w:val="00DF3D15"/>
    <w:rsid w:val="00DF3D58"/>
    <w:rsid w:val="00DF3D9D"/>
    <w:rsid w:val="00DF3DB5"/>
    <w:rsid w:val="00DF3DF3"/>
    <w:rsid w:val="00DF3E7C"/>
    <w:rsid w:val="00DF3E7D"/>
    <w:rsid w:val="00DF3F58"/>
    <w:rsid w:val="00DF3F81"/>
    <w:rsid w:val="00DF4001"/>
    <w:rsid w:val="00DF403F"/>
    <w:rsid w:val="00DF4043"/>
    <w:rsid w:val="00DF40A2"/>
    <w:rsid w:val="00DF40D3"/>
    <w:rsid w:val="00DF411C"/>
    <w:rsid w:val="00DF4151"/>
    <w:rsid w:val="00DF41A7"/>
    <w:rsid w:val="00DF4203"/>
    <w:rsid w:val="00DF422C"/>
    <w:rsid w:val="00DF4239"/>
    <w:rsid w:val="00DF428E"/>
    <w:rsid w:val="00DF4290"/>
    <w:rsid w:val="00DF42B2"/>
    <w:rsid w:val="00DF42CB"/>
    <w:rsid w:val="00DF42E0"/>
    <w:rsid w:val="00DF432C"/>
    <w:rsid w:val="00DF4341"/>
    <w:rsid w:val="00DF4355"/>
    <w:rsid w:val="00DF4361"/>
    <w:rsid w:val="00DF43E7"/>
    <w:rsid w:val="00DF4453"/>
    <w:rsid w:val="00DF446F"/>
    <w:rsid w:val="00DF4484"/>
    <w:rsid w:val="00DF4488"/>
    <w:rsid w:val="00DF44A6"/>
    <w:rsid w:val="00DF44B5"/>
    <w:rsid w:val="00DF44C5"/>
    <w:rsid w:val="00DF4505"/>
    <w:rsid w:val="00DF453C"/>
    <w:rsid w:val="00DF4563"/>
    <w:rsid w:val="00DF459D"/>
    <w:rsid w:val="00DF45B4"/>
    <w:rsid w:val="00DF45D8"/>
    <w:rsid w:val="00DF4603"/>
    <w:rsid w:val="00DF4623"/>
    <w:rsid w:val="00DF468C"/>
    <w:rsid w:val="00DF46B5"/>
    <w:rsid w:val="00DF476F"/>
    <w:rsid w:val="00DF47C7"/>
    <w:rsid w:val="00DF482B"/>
    <w:rsid w:val="00DF4864"/>
    <w:rsid w:val="00DF4897"/>
    <w:rsid w:val="00DF48E5"/>
    <w:rsid w:val="00DF4922"/>
    <w:rsid w:val="00DF4930"/>
    <w:rsid w:val="00DF4931"/>
    <w:rsid w:val="00DF4955"/>
    <w:rsid w:val="00DF4971"/>
    <w:rsid w:val="00DF49DC"/>
    <w:rsid w:val="00DF49DE"/>
    <w:rsid w:val="00DF49E0"/>
    <w:rsid w:val="00DF4A21"/>
    <w:rsid w:val="00DF4A2D"/>
    <w:rsid w:val="00DF4A2E"/>
    <w:rsid w:val="00DF4A4F"/>
    <w:rsid w:val="00DF4A53"/>
    <w:rsid w:val="00DF4A66"/>
    <w:rsid w:val="00DF4AC0"/>
    <w:rsid w:val="00DF4AC5"/>
    <w:rsid w:val="00DF4B70"/>
    <w:rsid w:val="00DF4B88"/>
    <w:rsid w:val="00DF4BA4"/>
    <w:rsid w:val="00DF4C31"/>
    <w:rsid w:val="00DF4CAA"/>
    <w:rsid w:val="00DF4CE4"/>
    <w:rsid w:val="00DF4D37"/>
    <w:rsid w:val="00DF4D3C"/>
    <w:rsid w:val="00DF4D67"/>
    <w:rsid w:val="00DF4D7B"/>
    <w:rsid w:val="00DF4DBF"/>
    <w:rsid w:val="00DF4DCE"/>
    <w:rsid w:val="00DF4DDE"/>
    <w:rsid w:val="00DF4E09"/>
    <w:rsid w:val="00DF4E73"/>
    <w:rsid w:val="00DF4E7C"/>
    <w:rsid w:val="00DF4F39"/>
    <w:rsid w:val="00DF4F3B"/>
    <w:rsid w:val="00DF4F5C"/>
    <w:rsid w:val="00DF4F69"/>
    <w:rsid w:val="00DF4FE8"/>
    <w:rsid w:val="00DF5052"/>
    <w:rsid w:val="00DF5060"/>
    <w:rsid w:val="00DF50D0"/>
    <w:rsid w:val="00DF510E"/>
    <w:rsid w:val="00DF5152"/>
    <w:rsid w:val="00DF51EA"/>
    <w:rsid w:val="00DF531F"/>
    <w:rsid w:val="00DF5368"/>
    <w:rsid w:val="00DF5370"/>
    <w:rsid w:val="00DF53CE"/>
    <w:rsid w:val="00DF53F0"/>
    <w:rsid w:val="00DF5441"/>
    <w:rsid w:val="00DF54A6"/>
    <w:rsid w:val="00DF5579"/>
    <w:rsid w:val="00DF55DB"/>
    <w:rsid w:val="00DF55E7"/>
    <w:rsid w:val="00DF5632"/>
    <w:rsid w:val="00DF568A"/>
    <w:rsid w:val="00DF569A"/>
    <w:rsid w:val="00DF56C2"/>
    <w:rsid w:val="00DF5768"/>
    <w:rsid w:val="00DF580A"/>
    <w:rsid w:val="00DF5832"/>
    <w:rsid w:val="00DF5866"/>
    <w:rsid w:val="00DF5876"/>
    <w:rsid w:val="00DF587A"/>
    <w:rsid w:val="00DF58DB"/>
    <w:rsid w:val="00DF58EA"/>
    <w:rsid w:val="00DF5910"/>
    <w:rsid w:val="00DF598D"/>
    <w:rsid w:val="00DF5997"/>
    <w:rsid w:val="00DF59AC"/>
    <w:rsid w:val="00DF59C1"/>
    <w:rsid w:val="00DF59E8"/>
    <w:rsid w:val="00DF59EF"/>
    <w:rsid w:val="00DF5A1B"/>
    <w:rsid w:val="00DF5A4A"/>
    <w:rsid w:val="00DF5A88"/>
    <w:rsid w:val="00DF5ACA"/>
    <w:rsid w:val="00DF5B1B"/>
    <w:rsid w:val="00DF5B89"/>
    <w:rsid w:val="00DF5BEA"/>
    <w:rsid w:val="00DF5C13"/>
    <w:rsid w:val="00DF5CED"/>
    <w:rsid w:val="00DF5D04"/>
    <w:rsid w:val="00DF5D54"/>
    <w:rsid w:val="00DF5D7F"/>
    <w:rsid w:val="00DF5E48"/>
    <w:rsid w:val="00DF5ED4"/>
    <w:rsid w:val="00DF5EE1"/>
    <w:rsid w:val="00DF5F43"/>
    <w:rsid w:val="00DF5F7F"/>
    <w:rsid w:val="00DF5F9A"/>
    <w:rsid w:val="00DF5FAD"/>
    <w:rsid w:val="00DF5FB4"/>
    <w:rsid w:val="00DF6095"/>
    <w:rsid w:val="00DF60E1"/>
    <w:rsid w:val="00DF614A"/>
    <w:rsid w:val="00DF6154"/>
    <w:rsid w:val="00DF61BC"/>
    <w:rsid w:val="00DF61E3"/>
    <w:rsid w:val="00DF622E"/>
    <w:rsid w:val="00DF6247"/>
    <w:rsid w:val="00DF6260"/>
    <w:rsid w:val="00DF6296"/>
    <w:rsid w:val="00DF630B"/>
    <w:rsid w:val="00DF63A6"/>
    <w:rsid w:val="00DF63BB"/>
    <w:rsid w:val="00DF63D6"/>
    <w:rsid w:val="00DF63E1"/>
    <w:rsid w:val="00DF63FA"/>
    <w:rsid w:val="00DF64CB"/>
    <w:rsid w:val="00DF6514"/>
    <w:rsid w:val="00DF6531"/>
    <w:rsid w:val="00DF6562"/>
    <w:rsid w:val="00DF6608"/>
    <w:rsid w:val="00DF666D"/>
    <w:rsid w:val="00DF66F8"/>
    <w:rsid w:val="00DF67C0"/>
    <w:rsid w:val="00DF67D8"/>
    <w:rsid w:val="00DF67F3"/>
    <w:rsid w:val="00DF680B"/>
    <w:rsid w:val="00DF6832"/>
    <w:rsid w:val="00DF6838"/>
    <w:rsid w:val="00DF68D9"/>
    <w:rsid w:val="00DF68EF"/>
    <w:rsid w:val="00DF695E"/>
    <w:rsid w:val="00DF6A24"/>
    <w:rsid w:val="00DF6A87"/>
    <w:rsid w:val="00DF6AD5"/>
    <w:rsid w:val="00DF6B1B"/>
    <w:rsid w:val="00DF6B22"/>
    <w:rsid w:val="00DF6B42"/>
    <w:rsid w:val="00DF6B89"/>
    <w:rsid w:val="00DF6B98"/>
    <w:rsid w:val="00DF6BF0"/>
    <w:rsid w:val="00DF6C1F"/>
    <w:rsid w:val="00DF6D41"/>
    <w:rsid w:val="00DF6D90"/>
    <w:rsid w:val="00DF6DAF"/>
    <w:rsid w:val="00DF6DF0"/>
    <w:rsid w:val="00DF6E16"/>
    <w:rsid w:val="00DF6E55"/>
    <w:rsid w:val="00DF6E88"/>
    <w:rsid w:val="00DF6EA1"/>
    <w:rsid w:val="00DF6EBD"/>
    <w:rsid w:val="00DF6F2D"/>
    <w:rsid w:val="00DF6F4B"/>
    <w:rsid w:val="00DF6F93"/>
    <w:rsid w:val="00DF703C"/>
    <w:rsid w:val="00DF704D"/>
    <w:rsid w:val="00DF70B8"/>
    <w:rsid w:val="00DF70E2"/>
    <w:rsid w:val="00DF7126"/>
    <w:rsid w:val="00DF7161"/>
    <w:rsid w:val="00DF71CD"/>
    <w:rsid w:val="00DF722A"/>
    <w:rsid w:val="00DF724F"/>
    <w:rsid w:val="00DF72B3"/>
    <w:rsid w:val="00DF7349"/>
    <w:rsid w:val="00DF7362"/>
    <w:rsid w:val="00DF7373"/>
    <w:rsid w:val="00DF737D"/>
    <w:rsid w:val="00DF738C"/>
    <w:rsid w:val="00DF7460"/>
    <w:rsid w:val="00DF7517"/>
    <w:rsid w:val="00DF759D"/>
    <w:rsid w:val="00DF769B"/>
    <w:rsid w:val="00DF771D"/>
    <w:rsid w:val="00DF771E"/>
    <w:rsid w:val="00DF772A"/>
    <w:rsid w:val="00DF774C"/>
    <w:rsid w:val="00DF777A"/>
    <w:rsid w:val="00DF7788"/>
    <w:rsid w:val="00DF77A5"/>
    <w:rsid w:val="00DF77D9"/>
    <w:rsid w:val="00DF7812"/>
    <w:rsid w:val="00DF7852"/>
    <w:rsid w:val="00DF787D"/>
    <w:rsid w:val="00DF7888"/>
    <w:rsid w:val="00DF78A5"/>
    <w:rsid w:val="00DF78EF"/>
    <w:rsid w:val="00DF7902"/>
    <w:rsid w:val="00DF7906"/>
    <w:rsid w:val="00DF7911"/>
    <w:rsid w:val="00DF7945"/>
    <w:rsid w:val="00DF7972"/>
    <w:rsid w:val="00DF7974"/>
    <w:rsid w:val="00DF79F0"/>
    <w:rsid w:val="00DF79F5"/>
    <w:rsid w:val="00DF79F6"/>
    <w:rsid w:val="00DF7A7C"/>
    <w:rsid w:val="00DF7A96"/>
    <w:rsid w:val="00DF7B0B"/>
    <w:rsid w:val="00DF7B64"/>
    <w:rsid w:val="00DF7B95"/>
    <w:rsid w:val="00DF7C1B"/>
    <w:rsid w:val="00DF7C7D"/>
    <w:rsid w:val="00DF7CE6"/>
    <w:rsid w:val="00DF7D00"/>
    <w:rsid w:val="00DF7D03"/>
    <w:rsid w:val="00DF7D1B"/>
    <w:rsid w:val="00DF7D6F"/>
    <w:rsid w:val="00DF7DC9"/>
    <w:rsid w:val="00DF7DF4"/>
    <w:rsid w:val="00DF7E10"/>
    <w:rsid w:val="00DF7E2E"/>
    <w:rsid w:val="00DF7E9F"/>
    <w:rsid w:val="00DF7EDB"/>
    <w:rsid w:val="00DF7F07"/>
    <w:rsid w:val="00DF7F2A"/>
    <w:rsid w:val="00DF7F6E"/>
    <w:rsid w:val="00DF7FC5"/>
    <w:rsid w:val="00DFB5D1"/>
    <w:rsid w:val="00E00001"/>
    <w:rsid w:val="00E000DF"/>
    <w:rsid w:val="00E0011C"/>
    <w:rsid w:val="00E00146"/>
    <w:rsid w:val="00E0017D"/>
    <w:rsid w:val="00E0018B"/>
    <w:rsid w:val="00E0018F"/>
    <w:rsid w:val="00E001D5"/>
    <w:rsid w:val="00E0023B"/>
    <w:rsid w:val="00E00244"/>
    <w:rsid w:val="00E002AB"/>
    <w:rsid w:val="00E002B4"/>
    <w:rsid w:val="00E002BF"/>
    <w:rsid w:val="00E002E5"/>
    <w:rsid w:val="00E00300"/>
    <w:rsid w:val="00E00313"/>
    <w:rsid w:val="00E00326"/>
    <w:rsid w:val="00E00359"/>
    <w:rsid w:val="00E0038D"/>
    <w:rsid w:val="00E003BF"/>
    <w:rsid w:val="00E00458"/>
    <w:rsid w:val="00E0046C"/>
    <w:rsid w:val="00E00474"/>
    <w:rsid w:val="00E00480"/>
    <w:rsid w:val="00E00485"/>
    <w:rsid w:val="00E0049C"/>
    <w:rsid w:val="00E0049F"/>
    <w:rsid w:val="00E00512"/>
    <w:rsid w:val="00E00532"/>
    <w:rsid w:val="00E00620"/>
    <w:rsid w:val="00E0062F"/>
    <w:rsid w:val="00E00634"/>
    <w:rsid w:val="00E00655"/>
    <w:rsid w:val="00E0066E"/>
    <w:rsid w:val="00E00681"/>
    <w:rsid w:val="00E006E7"/>
    <w:rsid w:val="00E0071A"/>
    <w:rsid w:val="00E00728"/>
    <w:rsid w:val="00E0074D"/>
    <w:rsid w:val="00E00759"/>
    <w:rsid w:val="00E0075C"/>
    <w:rsid w:val="00E00779"/>
    <w:rsid w:val="00E00787"/>
    <w:rsid w:val="00E0078D"/>
    <w:rsid w:val="00E007CD"/>
    <w:rsid w:val="00E00807"/>
    <w:rsid w:val="00E00881"/>
    <w:rsid w:val="00E008A9"/>
    <w:rsid w:val="00E008F1"/>
    <w:rsid w:val="00E00981"/>
    <w:rsid w:val="00E00991"/>
    <w:rsid w:val="00E0099E"/>
    <w:rsid w:val="00E009CD"/>
    <w:rsid w:val="00E00A29"/>
    <w:rsid w:val="00E00A34"/>
    <w:rsid w:val="00E00A49"/>
    <w:rsid w:val="00E00A4A"/>
    <w:rsid w:val="00E00A8B"/>
    <w:rsid w:val="00E00AAA"/>
    <w:rsid w:val="00E00AD1"/>
    <w:rsid w:val="00E00AFC"/>
    <w:rsid w:val="00E00B01"/>
    <w:rsid w:val="00E00B04"/>
    <w:rsid w:val="00E00B0B"/>
    <w:rsid w:val="00E00B6D"/>
    <w:rsid w:val="00E00B78"/>
    <w:rsid w:val="00E00BBD"/>
    <w:rsid w:val="00E00BFB"/>
    <w:rsid w:val="00E00C06"/>
    <w:rsid w:val="00E00C2A"/>
    <w:rsid w:val="00E00C4B"/>
    <w:rsid w:val="00E00C63"/>
    <w:rsid w:val="00E00C67"/>
    <w:rsid w:val="00E00C6F"/>
    <w:rsid w:val="00E00CAC"/>
    <w:rsid w:val="00E00CC2"/>
    <w:rsid w:val="00E00D49"/>
    <w:rsid w:val="00E00E4B"/>
    <w:rsid w:val="00E00EF5"/>
    <w:rsid w:val="00E00F1C"/>
    <w:rsid w:val="00E00F36"/>
    <w:rsid w:val="00E00F86"/>
    <w:rsid w:val="00E00FE5"/>
    <w:rsid w:val="00E0104C"/>
    <w:rsid w:val="00E01097"/>
    <w:rsid w:val="00E0109E"/>
    <w:rsid w:val="00E010C1"/>
    <w:rsid w:val="00E0117C"/>
    <w:rsid w:val="00E011FE"/>
    <w:rsid w:val="00E0126F"/>
    <w:rsid w:val="00E01282"/>
    <w:rsid w:val="00E0129C"/>
    <w:rsid w:val="00E012E4"/>
    <w:rsid w:val="00E01364"/>
    <w:rsid w:val="00E013B9"/>
    <w:rsid w:val="00E013D5"/>
    <w:rsid w:val="00E013FB"/>
    <w:rsid w:val="00E0144A"/>
    <w:rsid w:val="00E014A6"/>
    <w:rsid w:val="00E014CF"/>
    <w:rsid w:val="00E014F6"/>
    <w:rsid w:val="00E01505"/>
    <w:rsid w:val="00E01508"/>
    <w:rsid w:val="00E0150A"/>
    <w:rsid w:val="00E01522"/>
    <w:rsid w:val="00E015AA"/>
    <w:rsid w:val="00E015C7"/>
    <w:rsid w:val="00E015D1"/>
    <w:rsid w:val="00E01607"/>
    <w:rsid w:val="00E01668"/>
    <w:rsid w:val="00E016E9"/>
    <w:rsid w:val="00E0170B"/>
    <w:rsid w:val="00E0179B"/>
    <w:rsid w:val="00E0179D"/>
    <w:rsid w:val="00E017B4"/>
    <w:rsid w:val="00E017C1"/>
    <w:rsid w:val="00E01817"/>
    <w:rsid w:val="00E018B9"/>
    <w:rsid w:val="00E0192C"/>
    <w:rsid w:val="00E0195C"/>
    <w:rsid w:val="00E01968"/>
    <w:rsid w:val="00E01990"/>
    <w:rsid w:val="00E019C3"/>
    <w:rsid w:val="00E019EF"/>
    <w:rsid w:val="00E01A25"/>
    <w:rsid w:val="00E01A2B"/>
    <w:rsid w:val="00E01A62"/>
    <w:rsid w:val="00E01ACF"/>
    <w:rsid w:val="00E01AF5"/>
    <w:rsid w:val="00E01B14"/>
    <w:rsid w:val="00E01B61"/>
    <w:rsid w:val="00E01B6C"/>
    <w:rsid w:val="00E01B93"/>
    <w:rsid w:val="00E01BA7"/>
    <w:rsid w:val="00E01BC3"/>
    <w:rsid w:val="00E01C2C"/>
    <w:rsid w:val="00E01C65"/>
    <w:rsid w:val="00E01CE0"/>
    <w:rsid w:val="00E01D45"/>
    <w:rsid w:val="00E01D46"/>
    <w:rsid w:val="00E01D8D"/>
    <w:rsid w:val="00E01DAE"/>
    <w:rsid w:val="00E01DC1"/>
    <w:rsid w:val="00E01E63"/>
    <w:rsid w:val="00E01E93"/>
    <w:rsid w:val="00E01EB6"/>
    <w:rsid w:val="00E01ECD"/>
    <w:rsid w:val="00E01F9E"/>
    <w:rsid w:val="00E01FDF"/>
    <w:rsid w:val="00E0204E"/>
    <w:rsid w:val="00E02085"/>
    <w:rsid w:val="00E020F9"/>
    <w:rsid w:val="00E02108"/>
    <w:rsid w:val="00E0211B"/>
    <w:rsid w:val="00E021DB"/>
    <w:rsid w:val="00E02239"/>
    <w:rsid w:val="00E0225A"/>
    <w:rsid w:val="00E0228A"/>
    <w:rsid w:val="00E022E6"/>
    <w:rsid w:val="00E0231B"/>
    <w:rsid w:val="00E0236B"/>
    <w:rsid w:val="00E0236C"/>
    <w:rsid w:val="00E02381"/>
    <w:rsid w:val="00E023A3"/>
    <w:rsid w:val="00E023A4"/>
    <w:rsid w:val="00E023B4"/>
    <w:rsid w:val="00E023F0"/>
    <w:rsid w:val="00E02415"/>
    <w:rsid w:val="00E0244D"/>
    <w:rsid w:val="00E02481"/>
    <w:rsid w:val="00E02522"/>
    <w:rsid w:val="00E02583"/>
    <w:rsid w:val="00E02596"/>
    <w:rsid w:val="00E025D0"/>
    <w:rsid w:val="00E02617"/>
    <w:rsid w:val="00E02629"/>
    <w:rsid w:val="00E0264A"/>
    <w:rsid w:val="00E0268C"/>
    <w:rsid w:val="00E026D4"/>
    <w:rsid w:val="00E026F7"/>
    <w:rsid w:val="00E02727"/>
    <w:rsid w:val="00E02740"/>
    <w:rsid w:val="00E02747"/>
    <w:rsid w:val="00E0279F"/>
    <w:rsid w:val="00E027CC"/>
    <w:rsid w:val="00E027CD"/>
    <w:rsid w:val="00E02821"/>
    <w:rsid w:val="00E02846"/>
    <w:rsid w:val="00E02886"/>
    <w:rsid w:val="00E02889"/>
    <w:rsid w:val="00E028A6"/>
    <w:rsid w:val="00E028B6"/>
    <w:rsid w:val="00E028F0"/>
    <w:rsid w:val="00E028FC"/>
    <w:rsid w:val="00E0296D"/>
    <w:rsid w:val="00E02978"/>
    <w:rsid w:val="00E0299F"/>
    <w:rsid w:val="00E029D2"/>
    <w:rsid w:val="00E02A3A"/>
    <w:rsid w:val="00E02A5E"/>
    <w:rsid w:val="00E02AFB"/>
    <w:rsid w:val="00E02B19"/>
    <w:rsid w:val="00E02B93"/>
    <w:rsid w:val="00E02BB9"/>
    <w:rsid w:val="00E02BC7"/>
    <w:rsid w:val="00E02BFD"/>
    <w:rsid w:val="00E02C8F"/>
    <w:rsid w:val="00E02CAA"/>
    <w:rsid w:val="00E02D5C"/>
    <w:rsid w:val="00E02D93"/>
    <w:rsid w:val="00E02D96"/>
    <w:rsid w:val="00E02E37"/>
    <w:rsid w:val="00E02F42"/>
    <w:rsid w:val="00E02F79"/>
    <w:rsid w:val="00E02FBA"/>
    <w:rsid w:val="00E02FD2"/>
    <w:rsid w:val="00E03000"/>
    <w:rsid w:val="00E03071"/>
    <w:rsid w:val="00E03078"/>
    <w:rsid w:val="00E030ED"/>
    <w:rsid w:val="00E03127"/>
    <w:rsid w:val="00E03188"/>
    <w:rsid w:val="00E031A5"/>
    <w:rsid w:val="00E031FC"/>
    <w:rsid w:val="00E03245"/>
    <w:rsid w:val="00E03279"/>
    <w:rsid w:val="00E032E7"/>
    <w:rsid w:val="00E032FC"/>
    <w:rsid w:val="00E03310"/>
    <w:rsid w:val="00E0332B"/>
    <w:rsid w:val="00E03353"/>
    <w:rsid w:val="00E03442"/>
    <w:rsid w:val="00E0345A"/>
    <w:rsid w:val="00E03478"/>
    <w:rsid w:val="00E034F0"/>
    <w:rsid w:val="00E03501"/>
    <w:rsid w:val="00E03504"/>
    <w:rsid w:val="00E03536"/>
    <w:rsid w:val="00E0353C"/>
    <w:rsid w:val="00E03547"/>
    <w:rsid w:val="00E035F5"/>
    <w:rsid w:val="00E036DE"/>
    <w:rsid w:val="00E0370F"/>
    <w:rsid w:val="00E0374E"/>
    <w:rsid w:val="00E03751"/>
    <w:rsid w:val="00E03797"/>
    <w:rsid w:val="00E0384B"/>
    <w:rsid w:val="00E038CD"/>
    <w:rsid w:val="00E038EF"/>
    <w:rsid w:val="00E0399C"/>
    <w:rsid w:val="00E039BF"/>
    <w:rsid w:val="00E03A06"/>
    <w:rsid w:val="00E03A18"/>
    <w:rsid w:val="00E03A79"/>
    <w:rsid w:val="00E03A7A"/>
    <w:rsid w:val="00E03AE2"/>
    <w:rsid w:val="00E03B29"/>
    <w:rsid w:val="00E03B2B"/>
    <w:rsid w:val="00E03B30"/>
    <w:rsid w:val="00E03B5C"/>
    <w:rsid w:val="00E03B74"/>
    <w:rsid w:val="00E03BA3"/>
    <w:rsid w:val="00E03C0F"/>
    <w:rsid w:val="00E03CD6"/>
    <w:rsid w:val="00E03CD7"/>
    <w:rsid w:val="00E03CE2"/>
    <w:rsid w:val="00E03CE7"/>
    <w:rsid w:val="00E03CEC"/>
    <w:rsid w:val="00E03D2D"/>
    <w:rsid w:val="00E03D38"/>
    <w:rsid w:val="00E03D53"/>
    <w:rsid w:val="00E03D96"/>
    <w:rsid w:val="00E03DA8"/>
    <w:rsid w:val="00E03E94"/>
    <w:rsid w:val="00E03EC3"/>
    <w:rsid w:val="00E03ED9"/>
    <w:rsid w:val="00E03F3C"/>
    <w:rsid w:val="00E03FD0"/>
    <w:rsid w:val="00E03FD9"/>
    <w:rsid w:val="00E04073"/>
    <w:rsid w:val="00E0407F"/>
    <w:rsid w:val="00E040C1"/>
    <w:rsid w:val="00E04103"/>
    <w:rsid w:val="00E04163"/>
    <w:rsid w:val="00E0417C"/>
    <w:rsid w:val="00E0418D"/>
    <w:rsid w:val="00E041E9"/>
    <w:rsid w:val="00E0420A"/>
    <w:rsid w:val="00E04219"/>
    <w:rsid w:val="00E0422F"/>
    <w:rsid w:val="00E04246"/>
    <w:rsid w:val="00E04296"/>
    <w:rsid w:val="00E0429F"/>
    <w:rsid w:val="00E042A0"/>
    <w:rsid w:val="00E042BB"/>
    <w:rsid w:val="00E042DC"/>
    <w:rsid w:val="00E04302"/>
    <w:rsid w:val="00E04357"/>
    <w:rsid w:val="00E043AE"/>
    <w:rsid w:val="00E043AF"/>
    <w:rsid w:val="00E0443B"/>
    <w:rsid w:val="00E04470"/>
    <w:rsid w:val="00E044AC"/>
    <w:rsid w:val="00E044B6"/>
    <w:rsid w:val="00E044B9"/>
    <w:rsid w:val="00E044DE"/>
    <w:rsid w:val="00E044E6"/>
    <w:rsid w:val="00E04536"/>
    <w:rsid w:val="00E045D0"/>
    <w:rsid w:val="00E04696"/>
    <w:rsid w:val="00E04727"/>
    <w:rsid w:val="00E0473D"/>
    <w:rsid w:val="00E04743"/>
    <w:rsid w:val="00E0478E"/>
    <w:rsid w:val="00E047BB"/>
    <w:rsid w:val="00E048EA"/>
    <w:rsid w:val="00E048EC"/>
    <w:rsid w:val="00E04909"/>
    <w:rsid w:val="00E04910"/>
    <w:rsid w:val="00E0491E"/>
    <w:rsid w:val="00E04974"/>
    <w:rsid w:val="00E049D9"/>
    <w:rsid w:val="00E04A24"/>
    <w:rsid w:val="00E04A5D"/>
    <w:rsid w:val="00E04A76"/>
    <w:rsid w:val="00E04AE7"/>
    <w:rsid w:val="00E04B16"/>
    <w:rsid w:val="00E04B49"/>
    <w:rsid w:val="00E04B83"/>
    <w:rsid w:val="00E04B94"/>
    <w:rsid w:val="00E04C10"/>
    <w:rsid w:val="00E04C30"/>
    <w:rsid w:val="00E04C84"/>
    <w:rsid w:val="00E04CA6"/>
    <w:rsid w:val="00E04D5E"/>
    <w:rsid w:val="00E04D98"/>
    <w:rsid w:val="00E04DB5"/>
    <w:rsid w:val="00E04DDB"/>
    <w:rsid w:val="00E04DEA"/>
    <w:rsid w:val="00E04DEF"/>
    <w:rsid w:val="00E04DF4"/>
    <w:rsid w:val="00E04E08"/>
    <w:rsid w:val="00E04E20"/>
    <w:rsid w:val="00E04E23"/>
    <w:rsid w:val="00E04E58"/>
    <w:rsid w:val="00E04E6A"/>
    <w:rsid w:val="00E04EE6"/>
    <w:rsid w:val="00E04F52"/>
    <w:rsid w:val="00E04FC1"/>
    <w:rsid w:val="00E05016"/>
    <w:rsid w:val="00E0503D"/>
    <w:rsid w:val="00E05057"/>
    <w:rsid w:val="00E050C0"/>
    <w:rsid w:val="00E050E8"/>
    <w:rsid w:val="00E05132"/>
    <w:rsid w:val="00E05142"/>
    <w:rsid w:val="00E0520A"/>
    <w:rsid w:val="00E052AF"/>
    <w:rsid w:val="00E052C9"/>
    <w:rsid w:val="00E052F3"/>
    <w:rsid w:val="00E0537F"/>
    <w:rsid w:val="00E053B4"/>
    <w:rsid w:val="00E0540C"/>
    <w:rsid w:val="00E05412"/>
    <w:rsid w:val="00E05488"/>
    <w:rsid w:val="00E0549B"/>
    <w:rsid w:val="00E0549C"/>
    <w:rsid w:val="00E054E5"/>
    <w:rsid w:val="00E0553B"/>
    <w:rsid w:val="00E055D3"/>
    <w:rsid w:val="00E055D7"/>
    <w:rsid w:val="00E05651"/>
    <w:rsid w:val="00E05704"/>
    <w:rsid w:val="00E0571D"/>
    <w:rsid w:val="00E05745"/>
    <w:rsid w:val="00E05772"/>
    <w:rsid w:val="00E057B5"/>
    <w:rsid w:val="00E057D5"/>
    <w:rsid w:val="00E057F2"/>
    <w:rsid w:val="00E057FD"/>
    <w:rsid w:val="00E05834"/>
    <w:rsid w:val="00E0585E"/>
    <w:rsid w:val="00E0585F"/>
    <w:rsid w:val="00E058FC"/>
    <w:rsid w:val="00E05944"/>
    <w:rsid w:val="00E0594E"/>
    <w:rsid w:val="00E0595C"/>
    <w:rsid w:val="00E05965"/>
    <w:rsid w:val="00E059D2"/>
    <w:rsid w:val="00E059DB"/>
    <w:rsid w:val="00E05A0C"/>
    <w:rsid w:val="00E05A78"/>
    <w:rsid w:val="00E05A94"/>
    <w:rsid w:val="00E05AB2"/>
    <w:rsid w:val="00E05BE2"/>
    <w:rsid w:val="00E05C2B"/>
    <w:rsid w:val="00E05C6E"/>
    <w:rsid w:val="00E05CDE"/>
    <w:rsid w:val="00E05D16"/>
    <w:rsid w:val="00E05D22"/>
    <w:rsid w:val="00E05DAB"/>
    <w:rsid w:val="00E05E40"/>
    <w:rsid w:val="00E05E53"/>
    <w:rsid w:val="00E05E6C"/>
    <w:rsid w:val="00E05E79"/>
    <w:rsid w:val="00E05EA4"/>
    <w:rsid w:val="00E05EAF"/>
    <w:rsid w:val="00E05EB6"/>
    <w:rsid w:val="00E05EF9"/>
    <w:rsid w:val="00E05F09"/>
    <w:rsid w:val="00E05FC6"/>
    <w:rsid w:val="00E060E9"/>
    <w:rsid w:val="00E06121"/>
    <w:rsid w:val="00E06165"/>
    <w:rsid w:val="00E06184"/>
    <w:rsid w:val="00E0619F"/>
    <w:rsid w:val="00E061AA"/>
    <w:rsid w:val="00E0620D"/>
    <w:rsid w:val="00E06221"/>
    <w:rsid w:val="00E0627E"/>
    <w:rsid w:val="00E062C9"/>
    <w:rsid w:val="00E062D8"/>
    <w:rsid w:val="00E062ED"/>
    <w:rsid w:val="00E0630D"/>
    <w:rsid w:val="00E06328"/>
    <w:rsid w:val="00E063A2"/>
    <w:rsid w:val="00E06405"/>
    <w:rsid w:val="00E06422"/>
    <w:rsid w:val="00E0642C"/>
    <w:rsid w:val="00E0649F"/>
    <w:rsid w:val="00E064D3"/>
    <w:rsid w:val="00E064F9"/>
    <w:rsid w:val="00E066D2"/>
    <w:rsid w:val="00E06726"/>
    <w:rsid w:val="00E067DF"/>
    <w:rsid w:val="00E06856"/>
    <w:rsid w:val="00E0685E"/>
    <w:rsid w:val="00E068B1"/>
    <w:rsid w:val="00E068E4"/>
    <w:rsid w:val="00E068F7"/>
    <w:rsid w:val="00E068FE"/>
    <w:rsid w:val="00E06962"/>
    <w:rsid w:val="00E069A4"/>
    <w:rsid w:val="00E069D0"/>
    <w:rsid w:val="00E06A1C"/>
    <w:rsid w:val="00E06A77"/>
    <w:rsid w:val="00E06A79"/>
    <w:rsid w:val="00E06AED"/>
    <w:rsid w:val="00E06B2B"/>
    <w:rsid w:val="00E06B6C"/>
    <w:rsid w:val="00E06B7D"/>
    <w:rsid w:val="00E06B8B"/>
    <w:rsid w:val="00E06B8F"/>
    <w:rsid w:val="00E06B91"/>
    <w:rsid w:val="00E06B94"/>
    <w:rsid w:val="00E06BFF"/>
    <w:rsid w:val="00E06C3B"/>
    <w:rsid w:val="00E06C3C"/>
    <w:rsid w:val="00E06CBC"/>
    <w:rsid w:val="00E06D42"/>
    <w:rsid w:val="00E06DAC"/>
    <w:rsid w:val="00E06DBB"/>
    <w:rsid w:val="00E06DC4"/>
    <w:rsid w:val="00E06DCC"/>
    <w:rsid w:val="00E06E04"/>
    <w:rsid w:val="00E06E2D"/>
    <w:rsid w:val="00E06E7C"/>
    <w:rsid w:val="00E06EBA"/>
    <w:rsid w:val="00E06F05"/>
    <w:rsid w:val="00E06F6E"/>
    <w:rsid w:val="00E06F8D"/>
    <w:rsid w:val="00E06FBE"/>
    <w:rsid w:val="00E06FC4"/>
    <w:rsid w:val="00E07096"/>
    <w:rsid w:val="00E070F2"/>
    <w:rsid w:val="00E07127"/>
    <w:rsid w:val="00E071BA"/>
    <w:rsid w:val="00E07233"/>
    <w:rsid w:val="00E07235"/>
    <w:rsid w:val="00E0723D"/>
    <w:rsid w:val="00E0724C"/>
    <w:rsid w:val="00E072B7"/>
    <w:rsid w:val="00E072C8"/>
    <w:rsid w:val="00E07300"/>
    <w:rsid w:val="00E073CB"/>
    <w:rsid w:val="00E07445"/>
    <w:rsid w:val="00E0744B"/>
    <w:rsid w:val="00E0747B"/>
    <w:rsid w:val="00E074AB"/>
    <w:rsid w:val="00E074DA"/>
    <w:rsid w:val="00E075F3"/>
    <w:rsid w:val="00E07607"/>
    <w:rsid w:val="00E07644"/>
    <w:rsid w:val="00E076C8"/>
    <w:rsid w:val="00E076E0"/>
    <w:rsid w:val="00E0773B"/>
    <w:rsid w:val="00E0773E"/>
    <w:rsid w:val="00E0779F"/>
    <w:rsid w:val="00E077AF"/>
    <w:rsid w:val="00E077B2"/>
    <w:rsid w:val="00E077DB"/>
    <w:rsid w:val="00E0780C"/>
    <w:rsid w:val="00E07837"/>
    <w:rsid w:val="00E0784A"/>
    <w:rsid w:val="00E07861"/>
    <w:rsid w:val="00E0786F"/>
    <w:rsid w:val="00E0787D"/>
    <w:rsid w:val="00E078C4"/>
    <w:rsid w:val="00E078CD"/>
    <w:rsid w:val="00E078F2"/>
    <w:rsid w:val="00E07944"/>
    <w:rsid w:val="00E079E2"/>
    <w:rsid w:val="00E07A09"/>
    <w:rsid w:val="00E07A15"/>
    <w:rsid w:val="00E07AD6"/>
    <w:rsid w:val="00E07AE8"/>
    <w:rsid w:val="00E07B3F"/>
    <w:rsid w:val="00E07B47"/>
    <w:rsid w:val="00E07BE1"/>
    <w:rsid w:val="00E07C5F"/>
    <w:rsid w:val="00E07C9C"/>
    <w:rsid w:val="00E07CFA"/>
    <w:rsid w:val="00E07D57"/>
    <w:rsid w:val="00E07DD4"/>
    <w:rsid w:val="00E07DDE"/>
    <w:rsid w:val="00E07DEA"/>
    <w:rsid w:val="00E07E79"/>
    <w:rsid w:val="00E07E80"/>
    <w:rsid w:val="00E07FE2"/>
    <w:rsid w:val="00E07FE5"/>
    <w:rsid w:val="00E0F96B"/>
    <w:rsid w:val="00E1006C"/>
    <w:rsid w:val="00E1007C"/>
    <w:rsid w:val="00E10087"/>
    <w:rsid w:val="00E100AE"/>
    <w:rsid w:val="00E1017D"/>
    <w:rsid w:val="00E101BB"/>
    <w:rsid w:val="00E101D0"/>
    <w:rsid w:val="00E1021E"/>
    <w:rsid w:val="00E1022B"/>
    <w:rsid w:val="00E1027A"/>
    <w:rsid w:val="00E10298"/>
    <w:rsid w:val="00E102CB"/>
    <w:rsid w:val="00E10301"/>
    <w:rsid w:val="00E10308"/>
    <w:rsid w:val="00E10374"/>
    <w:rsid w:val="00E1039B"/>
    <w:rsid w:val="00E103C5"/>
    <w:rsid w:val="00E104AB"/>
    <w:rsid w:val="00E104CD"/>
    <w:rsid w:val="00E104F4"/>
    <w:rsid w:val="00E1050F"/>
    <w:rsid w:val="00E1053F"/>
    <w:rsid w:val="00E105D5"/>
    <w:rsid w:val="00E10632"/>
    <w:rsid w:val="00E106E5"/>
    <w:rsid w:val="00E10703"/>
    <w:rsid w:val="00E1070D"/>
    <w:rsid w:val="00E1077C"/>
    <w:rsid w:val="00E10785"/>
    <w:rsid w:val="00E10788"/>
    <w:rsid w:val="00E107C7"/>
    <w:rsid w:val="00E107E5"/>
    <w:rsid w:val="00E10801"/>
    <w:rsid w:val="00E10831"/>
    <w:rsid w:val="00E108C0"/>
    <w:rsid w:val="00E10901"/>
    <w:rsid w:val="00E10930"/>
    <w:rsid w:val="00E10961"/>
    <w:rsid w:val="00E10999"/>
    <w:rsid w:val="00E109CF"/>
    <w:rsid w:val="00E109E2"/>
    <w:rsid w:val="00E10A76"/>
    <w:rsid w:val="00E10AE0"/>
    <w:rsid w:val="00E10B10"/>
    <w:rsid w:val="00E10B16"/>
    <w:rsid w:val="00E10B55"/>
    <w:rsid w:val="00E10B77"/>
    <w:rsid w:val="00E10BA9"/>
    <w:rsid w:val="00E10C06"/>
    <w:rsid w:val="00E10C0E"/>
    <w:rsid w:val="00E10CD7"/>
    <w:rsid w:val="00E10CD9"/>
    <w:rsid w:val="00E10CEF"/>
    <w:rsid w:val="00E10D22"/>
    <w:rsid w:val="00E10D47"/>
    <w:rsid w:val="00E10D99"/>
    <w:rsid w:val="00E10DD1"/>
    <w:rsid w:val="00E10DEF"/>
    <w:rsid w:val="00E10EA2"/>
    <w:rsid w:val="00E10F19"/>
    <w:rsid w:val="00E10F3C"/>
    <w:rsid w:val="00E10F62"/>
    <w:rsid w:val="00E1106F"/>
    <w:rsid w:val="00E110B0"/>
    <w:rsid w:val="00E110F9"/>
    <w:rsid w:val="00E11104"/>
    <w:rsid w:val="00E11156"/>
    <w:rsid w:val="00E11198"/>
    <w:rsid w:val="00E111C3"/>
    <w:rsid w:val="00E11269"/>
    <w:rsid w:val="00E1127B"/>
    <w:rsid w:val="00E1128A"/>
    <w:rsid w:val="00E1128F"/>
    <w:rsid w:val="00E112D9"/>
    <w:rsid w:val="00E11316"/>
    <w:rsid w:val="00E1133C"/>
    <w:rsid w:val="00E1136E"/>
    <w:rsid w:val="00E113B3"/>
    <w:rsid w:val="00E113E3"/>
    <w:rsid w:val="00E1143E"/>
    <w:rsid w:val="00E114E2"/>
    <w:rsid w:val="00E11566"/>
    <w:rsid w:val="00E11573"/>
    <w:rsid w:val="00E11580"/>
    <w:rsid w:val="00E115D1"/>
    <w:rsid w:val="00E115D3"/>
    <w:rsid w:val="00E116F4"/>
    <w:rsid w:val="00E11728"/>
    <w:rsid w:val="00E11729"/>
    <w:rsid w:val="00E11787"/>
    <w:rsid w:val="00E117C8"/>
    <w:rsid w:val="00E117E7"/>
    <w:rsid w:val="00E11867"/>
    <w:rsid w:val="00E1186F"/>
    <w:rsid w:val="00E11876"/>
    <w:rsid w:val="00E1188D"/>
    <w:rsid w:val="00E11920"/>
    <w:rsid w:val="00E11951"/>
    <w:rsid w:val="00E1199A"/>
    <w:rsid w:val="00E119B1"/>
    <w:rsid w:val="00E119B3"/>
    <w:rsid w:val="00E119D8"/>
    <w:rsid w:val="00E11A03"/>
    <w:rsid w:val="00E11A9C"/>
    <w:rsid w:val="00E11AC1"/>
    <w:rsid w:val="00E11AD3"/>
    <w:rsid w:val="00E11B12"/>
    <w:rsid w:val="00E11BBA"/>
    <w:rsid w:val="00E11BF8"/>
    <w:rsid w:val="00E11C5F"/>
    <w:rsid w:val="00E11CA1"/>
    <w:rsid w:val="00E11D08"/>
    <w:rsid w:val="00E11DBE"/>
    <w:rsid w:val="00E11EAB"/>
    <w:rsid w:val="00E11EC1"/>
    <w:rsid w:val="00E11ED5"/>
    <w:rsid w:val="00E11F68"/>
    <w:rsid w:val="00E11FA4"/>
    <w:rsid w:val="00E1216F"/>
    <w:rsid w:val="00E12198"/>
    <w:rsid w:val="00E121A1"/>
    <w:rsid w:val="00E121D3"/>
    <w:rsid w:val="00E121DC"/>
    <w:rsid w:val="00E121FB"/>
    <w:rsid w:val="00E12215"/>
    <w:rsid w:val="00E12245"/>
    <w:rsid w:val="00E122A4"/>
    <w:rsid w:val="00E122D7"/>
    <w:rsid w:val="00E12402"/>
    <w:rsid w:val="00E1245C"/>
    <w:rsid w:val="00E1248B"/>
    <w:rsid w:val="00E124FA"/>
    <w:rsid w:val="00E125B8"/>
    <w:rsid w:val="00E125BB"/>
    <w:rsid w:val="00E125C2"/>
    <w:rsid w:val="00E125C3"/>
    <w:rsid w:val="00E125EF"/>
    <w:rsid w:val="00E1260A"/>
    <w:rsid w:val="00E12622"/>
    <w:rsid w:val="00E12689"/>
    <w:rsid w:val="00E1268C"/>
    <w:rsid w:val="00E126BF"/>
    <w:rsid w:val="00E126CB"/>
    <w:rsid w:val="00E12701"/>
    <w:rsid w:val="00E1271D"/>
    <w:rsid w:val="00E1282A"/>
    <w:rsid w:val="00E1284E"/>
    <w:rsid w:val="00E128E6"/>
    <w:rsid w:val="00E12963"/>
    <w:rsid w:val="00E1299D"/>
    <w:rsid w:val="00E12A1C"/>
    <w:rsid w:val="00E12A36"/>
    <w:rsid w:val="00E12A47"/>
    <w:rsid w:val="00E12A51"/>
    <w:rsid w:val="00E12A75"/>
    <w:rsid w:val="00E12A77"/>
    <w:rsid w:val="00E12AEC"/>
    <w:rsid w:val="00E12B85"/>
    <w:rsid w:val="00E12B97"/>
    <w:rsid w:val="00E12BE3"/>
    <w:rsid w:val="00E12C0E"/>
    <w:rsid w:val="00E12C18"/>
    <w:rsid w:val="00E12C2A"/>
    <w:rsid w:val="00E12C96"/>
    <w:rsid w:val="00E12CBC"/>
    <w:rsid w:val="00E12CBE"/>
    <w:rsid w:val="00E12D60"/>
    <w:rsid w:val="00E12D96"/>
    <w:rsid w:val="00E12DDD"/>
    <w:rsid w:val="00E12DE3"/>
    <w:rsid w:val="00E12EEE"/>
    <w:rsid w:val="00E12F87"/>
    <w:rsid w:val="00E12F93"/>
    <w:rsid w:val="00E12F9E"/>
    <w:rsid w:val="00E12FCC"/>
    <w:rsid w:val="00E12FE4"/>
    <w:rsid w:val="00E12FEB"/>
    <w:rsid w:val="00E12FEE"/>
    <w:rsid w:val="00E13011"/>
    <w:rsid w:val="00E130B0"/>
    <w:rsid w:val="00E130CF"/>
    <w:rsid w:val="00E130D9"/>
    <w:rsid w:val="00E130DE"/>
    <w:rsid w:val="00E130DF"/>
    <w:rsid w:val="00E1313E"/>
    <w:rsid w:val="00E13150"/>
    <w:rsid w:val="00E13178"/>
    <w:rsid w:val="00E131B9"/>
    <w:rsid w:val="00E131EC"/>
    <w:rsid w:val="00E1320D"/>
    <w:rsid w:val="00E1322E"/>
    <w:rsid w:val="00E13248"/>
    <w:rsid w:val="00E13258"/>
    <w:rsid w:val="00E13276"/>
    <w:rsid w:val="00E13302"/>
    <w:rsid w:val="00E1336B"/>
    <w:rsid w:val="00E1337E"/>
    <w:rsid w:val="00E133AE"/>
    <w:rsid w:val="00E134B3"/>
    <w:rsid w:val="00E134BE"/>
    <w:rsid w:val="00E13508"/>
    <w:rsid w:val="00E1353B"/>
    <w:rsid w:val="00E1355D"/>
    <w:rsid w:val="00E13581"/>
    <w:rsid w:val="00E1358A"/>
    <w:rsid w:val="00E135A7"/>
    <w:rsid w:val="00E13615"/>
    <w:rsid w:val="00E13629"/>
    <w:rsid w:val="00E13654"/>
    <w:rsid w:val="00E136B6"/>
    <w:rsid w:val="00E136CF"/>
    <w:rsid w:val="00E136DF"/>
    <w:rsid w:val="00E1374B"/>
    <w:rsid w:val="00E13765"/>
    <w:rsid w:val="00E137AD"/>
    <w:rsid w:val="00E137E7"/>
    <w:rsid w:val="00E13807"/>
    <w:rsid w:val="00E13823"/>
    <w:rsid w:val="00E1385F"/>
    <w:rsid w:val="00E13898"/>
    <w:rsid w:val="00E1392B"/>
    <w:rsid w:val="00E13964"/>
    <w:rsid w:val="00E13A01"/>
    <w:rsid w:val="00E13AD9"/>
    <w:rsid w:val="00E13B16"/>
    <w:rsid w:val="00E13B61"/>
    <w:rsid w:val="00E13B8F"/>
    <w:rsid w:val="00E13BAD"/>
    <w:rsid w:val="00E13C5B"/>
    <w:rsid w:val="00E13CE4"/>
    <w:rsid w:val="00E13D28"/>
    <w:rsid w:val="00E13D4C"/>
    <w:rsid w:val="00E13D6D"/>
    <w:rsid w:val="00E13D9C"/>
    <w:rsid w:val="00E13DA2"/>
    <w:rsid w:val="00E13DE1"/>
    <w:rsid w:val="00E13E11"/>
    <w:rsid w:val="00E13E60"/>
    <w:rsid w:val="00E13EBF"/>
    <w:rsid w:val="00E13F49"/>
    <w:rsid w:val="00E13FBC"/>
    <w:rsid w:val="00E13FCB"/>
    <w:rsid w:val="00E13FE1"/>
    <w:rsid w:val="00E1403E"/>
    <w:rsid w:val="00E14040"/>
    <w:rsid w:val="00E14092"/>
    <w:rsid w:val="00E140E8"/>
    <w:rsid w:val="00E1410B"/>
    <w:rsid w:val="00E1410C"/>
    <w:rsid w:val="00E1411A"/>
    <w:rsid w:val="00E14135"/>
    <w:rsid w:val="00E14151"/>
    <w:rsid w:val="00E141C5"/>
    <w:rsid w:val="00E141F7"/>
    <w:rsid w:val="00E1423E"/>
    <w:rsid w:val="00E14240"/>
    <w:rsid w:val="00E1424C"/>
    <w:rsid w:val="00E14251"/>
    <w:rsid w:val="00E14286"/>
    <w:rsid w:val="00E142C7"/>
    <w:rsid w:val="00E1438F"/>
    <w:rsid w:val="00E143FC"/>
    <w:rsid w:val="00E1441C"/>
    <w:rsid w:val="00E144CD"/>
    <w:rsid w:val="00E14542"/>
    <w:rsid w:val="00E14556"/>
    <w:rsid w:val="00E145A9"/>
    <w:rsid w:val="00E1461B"/>
    <w:rsid w:val="00E1462A"/>
    <w:rsid w:val="00E1469F"/>
    <w:rsid w:val="00E146D5"/>
    <w:rsid w:val="00E146D7"/>
    <w:rsid w:val="00E14757"/>
    <w:rsid w:val="00E1476E"/>
    <w:rsid w:val="00E147C2"/>
    <w:rsid w:val="00E147F1"/>
    <w:rsid w:val="00E14860"/>
    <w:rsid w:val="00E14869"/>
    <w:rsid w:val="00E14899"/>
    <w:rsid w:val="00E1489C"/>
    <w:rsid w:val="00E148C9"/>
    <w:rsid w:val="00E148D3"/>
    <w:rsid w:val="00E148F9"/>
    <w:rsid w:val="00E14951"/>
    <w:rsid w:val="00E14969"/>
    <w:rsid w:val="00E149D9"/>
    <w:rsid w:val="00E149EF"/>
    <w:rsid w:val="00E14A13"/>
    <w:rsid w:val="00E14A3B"/>
    <w:rsid w:val="00E14A5A"/>
    <w:rsid w:val="00E14A8D"/>
    <w:rsid w:val="00E14A8E"/>
    <w:rsid w:val="00E14B52"/>
    <w:rsid w:val="00E14BAD"/>
    <w:rsid w:val="00E14BAE"/>
    <w:rsid w:val="00E14C19"/>
    <w:rsid w:val="00E14C24"/>
    <w:rsid w:val="00E14C72"/>
    <w:rsid w:val="00E14CC9"/>
    <w:rsid w:val="00E14CD5"/>
    <w:rsid w:val="00E14D35"/>
    <w:rsid w:val="00E14D57"/>
    <w:rsid w:val="00E14DB7"/>
    <w:rsid w:val="00E14DD3"/>
    <w:rsid w:val="00E14DD5"/>
    <w:rsid w:val="00E14DD7"/>
    <w:rsid w:val="00E14E2D"/>
    <w:rsid w:val="00E14EE8"/>
    <w:rsid w:val="00E14FF7"/>
    <w:rsid w:val="00E1503C"/>
    <w:rsid w:val="00E15073"/>
    <w:rsid w:val="00E150A4"/>
    <w:rsid w:val="00E150B1"/>
    <w:rsid w:val="00E150C4"/>
    <w:rsid w:val="00E150FD"/>
    <w:rsid w:val="00E15101"/>
    <w:rsid w:val="00E15118"/>
    <w:rsid w:val="00E1514B"/>
    <w:rsid w:val="00E15187"/>
    <w:rsid w:val="00E151B9"/>
    <w:rsid w:val="00E15211"/>
    <w:rsid w:val="00E1526C"/>
    <w:rsid w:val="00E152C4"/>
    <w:rsid w:val="00E152CA"/>
    <w:rsid w:val="00E152FF"/>
    <w:rsid w:val="00E15349"/>
    <w:rsid w:val="00E15358"/>
    <w:rsid w:val="00E153C9"/>
    <w:rsid w:val="00E153ED"/>
    <w:rsid w:val="00E1544D"/>
    <w:rsid w:val="00E15473"/>
    <w:rsid w:val="00E154A8"/>
    <w:rsid w:val="00E154C4"/>
    <w:rsid w:val="00E154F8"/>
    <w:rsid w:val="00E15535"/>
    <w:rsid w:val="00E15574"/>
    <w:rsid w:val="00E15599"/>
    <w:rsid w:val="00E1559D"/>
    <w:rsid w:val="00E15633"/>
    <w:rsid w:val="00E15634"/>
    <w:rsid w:val="00E156E7"/>
    <w:rsid w:val="00E157F3"/>
    <w:rsid w:val="00E15837"/>
    <w:rsid w:val="00E15871"/>
    <w:rsid w:val="00E15877"/>
    <w:rsid w:val="00E15899"/>
    <w:rsid w:val="00E158E0"/>
    <w:rsid w:val="00E158E8"/>
    <w:rsid w:val="00E158FE"/>
    <w:rsid w:val="00E1594B"/>
    <w:rsid w:val="00E15996"/>
    <w:rsid w:val="00E159DA"/>
    <w:rsid w:val="00E159ED"/>
    <w:rsid w:val="00E15A24"/>
    <w:rsid w:val="00E15A67"/>
    <w:rsid w:val="00E15B28"/>
    <w:rsid w:val="00E15B2B"/>
    <w:rsid w:val="00E15BC4"/>
    <w:rsid w:val="00E15BD6"/>
    <w:rsid w:val="00E15BF6"/>
    <w:rsid w:val="00E15C03"/>
    <w:rsid w:val="00E15C1E"/>
    <w:rsid w:val="00E15C30"/>
    <w:rsid w:val="00E15CBE"/>
    <w:rsid w:val="00E15D15"/>
    <w:rsid w:val="00E15D61"/>
    <w:rsid w:val="00E15D8C"/>
    <w:rsid w:val="00E15DB5"/>
    <w:rsid w:val="00E15DD1"/>
    <w:rsid w:val="00E15DEB"/>
    <w:rsid w:val="00E15E01"/>
    <w:rsid w:val="00E15E33"/>
    <w:rsid w:val="00E15EAE"/>
    <w:rsid w:val="00E15F70"/>
    <w:rsid w:val="00E15F97"/>
    <w:rsid w:val="00E15FC5"/>
    <w:rsid w:val="00E15FF5"/>
    <w:rsid w:val="00E16018"/>
    <w:rsid w:val="00E1602D"/>
    <w:rsid w:val="00E160BA"/>
    <w:rsid w:val="00E16102"/>
    <w:rsid w:val="00E16105"/>
    <w:rsid w:val="00E16131"/>
    <w:rsid w:val="00E16149"/>
    <w:rsid w:val="00E1617B"/>
    <w:rsid w:val="00E1617C"/>
    <w:rsid w:val="00E16187"/>
    <w:rsid w:val="00E161B9"/>
    <w:rsid w:val="00E161C9"/>
    <w:rsid w:val="00E161FE"/>
    <w:rsid w:val="00E1620E"/>
    <w:rsid w:val="00E16211"/>
    <w:rsid w:val="00E16225"/>
    <w:rsid w:val="00E162B6"/>
    <w:rsid w:val="00E162EC"/>
    <w:rsid w:val="00E162EE"/>
    <w:rsid w:val="00E16322"/>
    <w:rsid w:val="00E16335"/>
    <w:rsid w:val="00E1633A"/>
    <w:rsid w:val="00E16354"/>
    <w:rsid w:val="00E163E4"/>
    <w:rsid w:val="00E16440"/>
    <w:rsid w:val="00E16482"/>
    <w:rsid w:val="00E164B6"/>
    <w:rsid w:val="00E164FB"/>
    <w:rsid w:val="00E16524"/>
    <w:rsid w:val="00E16601"/>
    <w:rsid w:val="00E1663F"/>
    <w:rsid w:val="00E16640"/>
    <w:rsid w:val="00E16669"/>
    <w:rsid w:val="00E1668D"/>
    <w:rsid w:val="00E1674F"/>
    <w:rsid w:val="00E1677A"/>
    <w:rsid w:val="00E167C8"/>
    <w:rsid w:val="00E167D3"/>
    <w:rsid w:val="00E167D9"/>
    <w:rsid w:val="00E167DB"/>
    <w:rsid w:val="00E167E4"/>
    <w:rsid w:val="00E16829"/>
    <w:rsid w:val="00E168BF"/>
    <w:rsid w:val="00E16912"/>
    <w:rsid w:val="00E16B47"/>
    <w:rsid w:val="00E16B92"/>
    <w:rsid w:val="00E16BFF"/>
    <w:rsid w:val="00E16C4E"/>
    <w:rsid w:val="00E16C95"/>
    <w:rsid w:val="00E16CD4"/>
    <w:rsid w:val="00E16CE0"/>
    <w:rsid w:val="00E16CF5"/>
    <w:rsid w:val="00E16D2A"/>
    <w:rsid w:val="00E16D58"/>
    <w:rsid w:val="00E16D98"/>
    <w:rsid w:val="00E16DD4"/>
    <w:rsid w:val="00E16DEA"/>
    <w:rsid w:val="00E16E64"/>
    <w:rsid w:val="00E16E80"/>
    <w:rsid w:val="00E16EA0"/>
    <w:rsid w:val="00E16EC8"/>
    <w:rsid w:val="00E16EDA"/>
    <w:rsid w:val="00E16F4B"/>
    <w:rsid w:val="00E16F5C"/>
    <w:rsid w:val="00E16F70"/>
    <w:rsid w:val="00E16FA7"/>
    <w:rsid w:val="00E16FA8"/>
    <w:rsid w:val="00E17046"/>
    <w:rsid w:val="00E1706C"/>
    <w:rsid w:val="00E17092"/>
    <w:rsid w:val="00E170C7"/>
    <w:rsid w:val="00E170DF"/>
    <w:rsid w:val="00E1715F"/>
    <w:rsid w:val="00E171AA"/>
    <w:rsid w:val="00E17205"/>
    <w:rsid w:val="00E17230"/>
    <w:rsid w:val="00E17279"/>
    <w:rsid w:val="00E1728F"/>
    <w:rsid w:val="00E172EB"/>
    <w:rsid w:val="00E17305"/>
    <w:rsid w:val="00E17307"/>
    <w:rsid w:val="00E1732B"/>
    <w:rsid w:val="00E1732F"/>
    <w:rsid w:val="00E1734B"/>
    <w:rsid w:val="00E17383"/>
    <w:rsid w:val="00E17385"/>
    <w:rsid w:val="00E17404"/>
    <w:rsid w:val="00E1741A"/>
    <w:rsid w:val="00E174E4"/>
    <w:rsid w:val="00E17556"/>
    <w:rsid w:val="00E17557"/>
    <w:rsid w:val="00E1758E"/>
    <w:rsid w:val="00E175D4"/>
    <w:rsid w:val="00E175DA"/>
    <w:rsid w:val="00E17681"/>
    <w:rsid w:val="00E176AC"/>
    <w:rsid w:val="00E17724"/>
    <w:rsid w:val="00E177AA"/>
    <w:rsid w:val="00E177AB"/>
    <w:rsid w:val="00E1782B"/>
    <w:rsid w:val="00E178B5"/>
    <w:rsid w:val="00E178C6"/>
    <w:rsid w:val="00E1792E"/>
    <w:rsid w:val="00E17939"/>
    <w:rsid w:val="00E1796B"/>
    <w:rsid w:val="00E17990"/>
    <w:rsid w:val="00E179C2"/>
    <w:rsid w:val="00E179EB"/>
    <w:rsid w:val="00E179F9"/>
    <w:rsid w:val="00E17A26"/>
    <w:rsid w:val="00E17A50"/>
    <w:rsid w:val="00E17A96"/>
    <w:rsid w:val="00E17B1C"/>
    <w:rsid w:val="00E17B8D"/>
    <w:rsid w:val="00E17B90"/>
    <w:rsid w:val="00E17B98"/>
    <w:rsid w:val="00E17BE3"/>
    <w:rsid w:val="00E17BEA"/>
    <w:rsid w:val="00E17C6E"/>
    <w:rsid w:val="00E17C90"/>
    <w:rsid w:val="00E17CCC"/>
    <w:rsid w:val="00E17D13"/>
    <w:rsid w:val="00E17D2A"/>
    <w:rsid w:val="00E17D56"/>
    <w:rsid w:val="00E17D66"/>
    <w:rsid w:val="00E17D77"/>
    <w:rsid w:val="00E17DA7"/>
    <w:rsid w:val="00E17E4A"/>
    <w:rsid w:val="00E17EC6"/>
    <w:rsid w:val="00E17EC8"/>
    <w:rsid w:val="00E17EE2"/>
    <w:rsid w:val="00E17EE6"/>
    <w:rsid w:val="00E17EFE"/>
    <w:rsid w:val="00E17F39"/>
    <w:rsid w:val="00E17F5E"/>
    <w:rsid w:val="00E17FE9"/>
    <w:rsid w:val="00E2002E"/>
    <w:rsid w:val="00E20051"/>
    <w:rsid w:val="00E20108"/>
    <w:rsid w:val="00E2013A"/>
    <w:rsid w:val="00E20223"/>
    <w:rsid w:val="00E2022A"/>
    <w:rsid w:val="00E2026D"/>
    <w:rsid w:val="00E20281"/>
    <w:rsid w:val="00E20297"/>
    <w:rsid w:val="00E2031D"/>
    <w:rsid w:val="00E20389"/>
    <w:rsid w:val="00E20460"/>
    <w:rsid w:val="00E20497"/>
    <w:rsid w:val="00E204A9"/>
    <w:rsid w:val="00E20554"/>
    <w:rsid w:val="00E205F0"/>
    <w:rsid w:val="00E205F8"/>
    <w:rsid w:val="00E20602"/>
    <w:rsid w:val="00E2062E"/>
    <w:rsid w:val="00E2066B"/>
    <w:rsid w:val="00E2069F"/>
    <w:rsid w:val="00E206AB"/>
    <w:rsid w:val="00E206D6"/>
    <w:rsid w:val="00E206ED"/>
    <w:rsid w:val="00E20710"/>
    <w:rsid w:val="00E207E6"/>
    <w:rsid w:val="00E207EB"/>
    <w:rsid w:val="00E20924"/>
    <w:rsid w:val="00E20936"/>
    <w:rsid w:val="00E2093E"/>
    <w:rsid w:val="00E2094A"/>
    <w:rsid w:val="00E2099A"/>
    <w:rsid w:val="00E209ED"/>
    <w:rsid w:val="00E20A08"/>
    <w:rsid w:val="00E20A09"/>
    <w:rsid w:val="00E20A2F"/>
    <w:rsid w:val="00E20A4F"/>
    <w:rsid w:val="00E20A55"/>
    <w:rsid w:val="00E20A6F"/>
    <w:rsid w:val="00E20AED"/>
    <w:rsid w:val="00E20B12"/>
    <w:rsid w:val="00E20BFA"/>
    <w:rsid w:val="00E20C15"/>
    <w:rsid w:val="00E20C9B"/>
    <w:rsid w:val="00E20CAD"/>
    <w:rsid w:val="00E20CC9"/>
    <w:rsid w:val="00E20CFC"/>
    <w:rsid w:val="00E20CFE"/>
    <w:rsid w:val="00E20D3A"/>
    <w:rsid w:val="00E20D8B"/>
    <w:rsid w:val="00E20DCE"/>
    <w:rsid w:val="00E20E69"/>
    <w:rsid w:val="00E20E75"/>
    <w:rsid w:val="00E20EE1"/>
    <w:rsid w:val="00E20F0A"/>
    <w:rsid w:val="00E20F21"/>
    <w:rsid w:val="00E20F3D"/>
    <w:rsid w:val="00E20F77"/>
    <w:rsid w:val="00E20FA1"/>
    <w:rsid w:val="00E20FCC"/>
    <w:rsid w:val="00E20FEF"/>
    <w:rsid w:val="00E21001"/>
    <w:rsid w:val="00E2104C"/>
    <w:rsid w:val="00E210D3"/>
    <w:rsid w:val="00E210E5"/>
    <w:rsid w:val="00E210FA"/>
    <w:rsid w:val="00E2112B"/>
    <w:rsid w:val="00E2112C"/>
    <w:rsid w:val="00E211B3"/>
    <w:rsid w:val="00E211CD"/>
    <w:rsid w:val="00E21235"/>
    <w:rsid w:val="00E21244"/>
    <w:rsid w:val="00E2124E"/>
    <w:rsid w:val="00E21282"/>
    <w:rsid w:val="00E21303"/>
    <w:rsid w:val="00E21335"/>
    <w:rsid w:val="00E2136E"/>
    <w:rsid w:val="00E213D2"/>
    <w:rsid w:val="00E213F9"/>
    <w:rsid w:val="00E2141C"/>
    <w:rsid w:val="00E21479"/>
    <w:rsid w:val="00E214B7"/>
    <w:rsid w:val="00E214C1"/>
    <w:rsid w:val="00E2151E"/>
    <w:rsid w:val="00E215A7"/>
    <w:rsid w:val="00E2160D"/>
    <w:rsid w:val="00E21623"/>
    <w:rsid w:val="00E2163B"/>
    <w:rsid w:val="00E2164C"/>
    <w:rsid w:val="00E216C3"/>
    <w:rsid w:val="00E21726"/>
    <w:rsid w:val="00E21758"/>
    <w:rsid w:val="00E2176D"/>
    <w:rsid w:val="00E2178A"/>
    <w:rsid w:val="00E21797"/>
    <w:rsid w:val="00E217E2"/>
    <w:rsid w:val="00E2187E"/>
    <w:rsid w:val="00E218C2"/>
    <w:rsid w:val="00E218E9"/>
    <w:rsid w:val="00E21903"/>
    <w:rsid w:val="00E21987"/>
    <w:rsid w:val="00E21A65"/>
    <w:rsid w:val="00E21A7F"/>
    <w:rsid w:val="00E21B20"/>
    <w:rsid w:val="00E21B5A"/>
    <w:rsid w:val="00E21B80"/>
    <w:rsid w:val="00E21BB1"/>
    <w:rsid w:val="00E21BB9"/>
    <w:rsid w:val="00E21C20"/>
    <w:rsid w:val="00E21C40"/>
    <w:rsid w:val="00E21CA9"/>
    <w:rsid w:val="00E21D4D"/>
    <w:rsid w:val="00E21D8E"/>
    <w:rsid w:val="00E21E55"/>
    <w:rsid w:val="00E21E6D"/>
    <w:rsid w:val="00E21ECE"/>
    <w:rsid w:val="00E21EDD"/>
    <w:rsid w:val="00E21EEB"/>
    <w:rsid w:val="00E21EF8"/>
    <w:rsid w:val="00E21F33"/>
    <w:rsid w:val="00E21F37"/>
    <w:rsid w:val="00E21F58"/>
    <w:rsid w:val="00E21FA0"/>
    <w:rsid w:val="00E21FCF"/>
    <w:rsid w:val="00E21FF5"/>
    <w:rsid w:val="00E2201B"/>
    <w:rsid w:val="00E22027"/>
    <w:rsid w:val="00E2204B"/>
    <w:rsid w:val="00E22059"/>
    <w:rsid w:val="00E22074"/>
    <w:rsid w:val="00E220A8"/>
    <w:rsid w:val="00E220BC"/>
    <w:rsid w:val="00E220CB"/>
    <w:rsid w:val="00E2210E"/>
    <w:rsid w:val="00E22140"/>
    <w:rsid w:val="00E22145"/>
    <w:rsid w:val="00E22187"/>
    <w:rsid w:val="00E22191"/>
    <w:rsid w:val="00E2219C"/>
    <w:rsid w:val="00E22231"/>
    <w:rsid w:val="00E22241"/>
    <w:rsid w:val="00E22283"/>
    <w:rsid w:val="00E22295"/>
    <w:rsid w:val="00E2233A"/>
    <w:rsid w:val="00E22341"/>
    <w:rsid w:val="00E223A2"/>
    <w:rsid w:val="00E22495"/>
    <w:rsid w:val="00E224CE"/>
    <w:rsid w:val="00E224EC"/>
    <w:rsid w:val="00E22527"/>
    <w:rsid w:val="00E22561"/>
    <w:rsid w:val="00E22572"/>
    <w:rsid w:val="00E225AC"/>
    <w:rsid w:val="00E2267D"/>
    <w:rsid w:val="00E226F7"/>
    <w:rsid w:val="00E22758"/>
    <w:rsid w:val="00E22768"/>
    <w:rsid w:val="00E227AB"/>
    <w:rsid w:val="00E227BF"/>
    <w:rsid w:val="00E22801"/>
    <w:rsid w:val="00E22810"/>
    <w:rsid w:val="00E228AA"/>
    <w:rsid w:val="00E228C9"/>
    <w:rsid w:val="00E228EF"/>
    <w:rsid w:val="00E229C7"/>
    <w:rsid w:val="00E22A85"/>
    <w:rsid w:val="00E22AF0"/>
    <w:rsid w:val="00E22B2D"/>
    <w:rsid w:val="00E22B47"/>
    <w:rsid w:val="00E22BE7"/>
    <w:rsid w:val="00E22BE8"/>
    <w:rsid w:val="00E22BF0"/>
    <w:rsid w:val="00E22C31"/>
    <w:rsid w:val="00E22C51"/>
    <w:rsid w:val="00E22CB4"/>
    <w:rsid w:val="00E22CBE"/>
    <w:rsid w:val="00E22CC3"/>
    <w:rsid w:val="00E22CF7"/>
    <w:rsid w:val="00E22DFC"/>
    <w:rsid w:val="00E22DFD"/>
    <w:rsid w:val="00E22E54"/>
    <w:rsid w:val="00E22EFE"/>
    <w:rsid w:val="00E22EFF"/>
    <w:rsid w:val="00E22F28"/>
    <w:rsid w:val="00E22F39"/>
    <w:rsid w:val="00E22F76"/>
    <w:rsid w:val="00E2303D"/>
    <w:rsid w:val="00E23054"/>
    <w:rsid w:val="00E2306F"/>
    <w:rsid w:val="00E230AD"/>
    <w:rsid w:val="00E230CB"/>
    <w:rsid w:val="00E23122"/>
    <w:rsid w:val="00E23172"/>
    <w:rsid w:val="00E23183"/>
    <w:rsid w:val="00E23190"/>
    <w:rsid w:val="00E2319A"/>
    <w:rsid w:val="00E23258"/>
    <w:rsid w:val="00E2325A"/>
    <w:rsid w:val="00E2326F"/>
    <w:rsid w:val="00E2332F"/>
    <w:rsid w:val="00E23333"/>
    <w:rsid w:val="00E23347"/>
    <w:rsid w:val="00E23377"/>
    <w:rsid w:val="00E233F1"/>
    <w:rsid w:val="00E23438"/>
    <w:rsid w:val="00E2344B"/>
    <w:rsid w:val="00E2349C"/>
    <w:rsid w:val="00E234B6"/>
    <w:rsid w:val="00E234E2"/>
    <w:rsid w:val="00E234E3"/>
    <w:rsid w:val="00E234E4"/>
    <w:rsid w:val="00E234F5"/>
    <w:rsid w:val="00E23523"/>
    <w:rsid w:val="00E23539"/>
    <w:rsid w:val="00E23567"/>
    <w:rsid w:val="00E23652"/>
    <w:rsid w:val="00E236B9"/>
    <w:rsid w:val="00E236D0"/>
    <w:rsid w:val="00E2372F"/>
    <w:rsid w:val="00E2375D"/>
    <w:rsid w:val="00E237D7"/>
    <w:rsid w:val="00E2383C"/>
    <w:rsid w:val="00E23846"/>
    <w:rsid w:val="00E2388D"/>
    <w:rsid w:val="00E23896"/>
    <w:rsid w:val="00E238D2"/>
    <w:rsid w:val="00E238D6"/>
    <w:rsid w:val="00E238E3"/>
    <w:rsid w:val="00E238F2"/>
    <w:rsid w:val="00E23966"/>
    <w:rsid w:val="00E23976"/>
    <w:rsid w:val="00E239B7"/>
    <w:rsid w:val="00E239C7"/>
    <w:rsid w:val="00E23A2E"/>
    <w:rsid w:val="00E23A53"/>
    <w:rsid w:val="00E23A6D"/>
    <w:rsid w:val="00E23AC9"/>
    <w:rsid w:val="00E23BE7"/>
    <w:rsid w:val="00E23C1D"/>
    <w:rsid w:val="00E23CB6"/>
    <w:rsid w:val="00E23CF3"/>
    <w:rsid w:val="00E23D72"/>
    <w:rsid w:val="00E23D9D"/>
    <w:rsid w:val="00E23E09"/>
    <w:rsid w:val="00E23E16"/>
    <w:rsid w:val="00E23E71"/>
    <w:rsid w:val="00E23E7D"/>
    <w:rsid w:val="00E23EA8"/>
    <w:rsid w:val="00E23F02"/>
    <w:rsid w:val="00E23FFA"/>
    <w:rsid w:val="00E2401A"/>
    <w:rsid w:val="00E2405C"/>
    <w:rsid w:val="00E24087"/>
    <w:rsid w:val="00E24099"/>
    <w:rsid w:val="00E2409D"/>
    <w:rsid w:val="00E240CF"/>
    <w:rsid w:val="00E240E9"/>
    <w:rsid w:val="00E24118"/>
    <w:rsid w:val="00E2411E"/>
    <w:rsid w:val="00E241AC"/>
    <w:rsid w:val="00E241F7"/>
    <w:rsid w:val="00E24269"/>
    <w:rsid w:val="00E2428A"/>
    <w:rsid w:val="00E242BF"/>
    <w:rsid w:val="00E24329"/>
    <w:rsid w:val="00E24333"/>
    <w:rsid w:val="00E24339"/>
    <w:rsid w:val="00E243B2"/>
    <w:rsid w:val="00E243BC"/>
    <w:rsid w:val="00E24493"/>
    <w:rsid w:val="00E24495"/>
    <w:rsid w:val="00E244E7"/>
    <w:rsid w:val="00E245B6"/>
    <w:rsid w:val="00E245C5"/>
    <w:rsid w:val="00E2460E"/>
    <w:rsid w:val="00E246BA"/>
    <w:rsid w:val="00E246F1"/>
    <w:rsid w:val="00E24720"/>
    <w:rsid w:val="00E24741"/>
    <w:rsid w:val="00E2481A"/>
    <w:rsid w:val="00E24820"/>
    <w:rsid w:val="00E2487E"/>
    <w:rsid w:val="00E248C0"/>
    <w:rsid w:val="00E248E5"/>
    <w:rsid w:val="00E248FC"/>
    <w:rsid w:val="00E24909"/>
    <w:rsid w:val="00E249B0"/>
    <w:rsid w:val="00E249BF"/>
    <w:rsid w:val="00E249C8"/>
    <w:rsid w:val="00E24A0E"/>
    <w:rsid w:val="00E24A11"/>
    <w:rsid w:val="00E24A4C"/>
    <w:rsid w:val="00E24AAE"/>
    <w:rsid w:val="00E24AAF"/>
    <w:rsid w:val="00E24AB8"/>
    <w:rsid w:val="00E24AEA"/>
    <w:rsid w:val="00E24B90"/>
    <w:rsid w:val="00E24BF2"/>
    <w:rsid w:val="00E24C3A"/>
    <w:rsid w:val="00E24C6F"/>
    <w:rsid w:val="00E24CE9"/>
    <w:rsid w:val="00E24D03"/>
    <w:rsid w:val="00E24D25"/>
    <w:rsid w:val="00E24D62"/>
    <w:rsid w:val="00E24D82"/>
    <w:rsid w:val="00E24D99"/>
    <w:rsid w:val="00E24E19"/>
    <w:rsid w:val="00E24E1C"/>
    <w:rsid w:val="00E24EA1"/>
    <w:rsid w:val="00E24EAD"/>
    <w:rsid w:val="00E24EB8"/>
    <w:rsid w:val="00E24ECB"/>
    <w:rsid w:val="00E24F37"/>
    <w:rsid w:val="00E24F3A"/>
    <w:rsid w:val="00E24F56"/>
    <w:rsid w:val="00E24F7C"/>
    <w:rsid w:val="00E24FB7"/>
    <w:rsid w:val="00E24FCF"/>
    <w:rsid w:val="00E25104"/>
    <w:rsid w:val="00E2513A"/>
    <w:rsid w:val="00E25198"/>
    <w:rsid w:val="00E25305"/>
    <w:rsid w:val="00E25329"/>
    <w:rsid w:val="00E2532C"/>
    <w:rsid w:val="00E2533C"/>
    <w:rsid w:val="00E253BB"/>
    <w:rsid w:val="00E253BC"/>
    <w:rsid w:val="00E253D2"/>
    <w:rsid w:val="00E253F3"/>
    <w:rsid w:val="00E25433"/>
    <w:rsid w:val="00E25467"/>
    <w:rsid w:val="00E25477"/>
    <w:rsid w:val="00E2547A"/>
    <w:rsid w:val="00E25496"/>
    <w:rsid w:val="00E254DC"/>
    <w:rsid w:val="00E25548"/>
    <w:rsid w:val="00E2559D"/>
    <w:rsid w:val="00E255CA"/>
    <w:rsid w:val="00E2562E"/>
    <w:rsid w:val="00E25633"/>
    <w:rsid w:val="00E25637"/>
    <w:rsid w:val="00E25646"/>
    <w:rsid w:val="00E256BF"/>
    <w:rsid w:val="00E256E3"/>
    <w:rsid w:val="00E2570A"/>
    <w:rsid w:val="00E2574F"/>
    <w:rsid w:val="00E2579A"/>
    <w:rsid w:val="00E25838"/>
    <w:rsid w:val="00E258D0"/>
    <w:rsid w:val="00E258E5"/>
    <w:rsid w:val="00E2595C"/>
    <w:rsid w:val="00E25A04"/>
    <w:rsid w:val="00E25B13"/>
    <w:rsid w:val="00E25B18"/>
    <w:rsid w:val="00E25B1B"/>
    <w:rsid w:val="00E25B37"/>
    <w:rsid w:val="00E25B6A"/>
    <w:rsid w:val="00E25B75"/>
    <w:rsid w:val="00E25C7E"/>
    <w:rsid w:val="00E25CCE"/>
    <w:rsid w:val="00E25CFC"/>
    <w:rsid w:val="00E25D52"/>
    <w:rsid w:val="00E25D7B"/>
    <w:rsid w:val="00E25DC2"/>
    <w:rsid w:val="00E25E36"/>
    <w:rsid w:val="00E25E3E"/>
    <w:rsid w:val="00E25E8A"/>
    <w:rsid w:val="00E25EB7"/>
    <w:rsid w:val="00E25EC1"/>
    <w:rsid w:val="00E25EDD"/>
    <w:rsid w:val="00E25F17"/>
    <w:rsid w:val="00E25F18"/>
    <w:rsid w:val="00E25F27"/>
    <w:rsid w:val="00E25F4B"/>
    <w:rsid w:val="00E25F62"/>
    <w:rsid w:val="00E25F81"/>
    <w:rsid w:val="00E25FD1"/>
    <w:rsid w:val="00E2600A"/>
    <w:rsid w:val="00E26025"/>
    <w:rsid w:val="00E26067"/>
    <w:rsid w:val="00E2606E"/>
    <w:rsid w:val="00E260B9"/>
    <w:rsid w:val="00E260C3"/>
    <w:rsid w:val="00E260CC"/>
    <w:rsid w:val="00E260D0"/>
    <w:rsid w:val="00E260F3"/>
    <w:rsid w:val="00E26170"/>
    <w:rsid w:val="00E261A2"/>
    <w:rsid w:val="00E26299"/>
    <w:rsid w:val="00E262A9"/>
    <w:rsid w:val="00E262ED"/>
    <w:rsid w:val="00E26302"/>
    <w:rsid w:val="00E2631B"/>
    <w:rsid w:val="00E263D8"/>
    <w:rsid w:val="00E263FA"/>
    <w:rsid w:val="00E263FF"/>
    <w:rsid w:val="00E2645E"/>
    <w:rsid w:val="00E26469"/>
    <w:rsid w:val="00E2649E"/>
    <w:rsid w:val="00E264B2"/>
    <w:rsid w:val="00E264C7"/>
    <w:rsid w:val="00E264FE"/>
    <w:rsid w:val="00E26545"/>
    <w:rsid w:val="00E26576"/>
    <w:rsid w:val="00E2660C"/>
    <w:rsid w:val="00E2662D"/>
    <w:rsid w:val="00E26651"/>
    <w:rsid w:val="00E26673"/>
    <w:rsid w:val="00E266F0"/>
    <w:rsid w:val="00E266F4"/>
    <w:rsid w:val="00E266FC"/>
    <w:rsid w:val="00E26710"/>
    <w:rsid w:val="00E26734"/>
    <w:rsid w:val="00E26773"/>
    <w:rsid w:val="00E267A7"/>
    <w:rsid w:val="00E2686A"/>
    <w:rsid w:val="00E26890"/>
    <w:rsid w:val="00E269A6"/>
    <w:rsid w:val="00E269ED"/>
    <w:rsid w:val="00E26AB4"/>
    <w:rsid w:val="00E26AD9"/>
    <w:rsid w:val="00E26B6F"/>
    <w:rsid w:val="00E26BAE"/>
    <w:rsid w:val="00E26C1A"/>
    <w:rsid w:val="00E26C42"/>
    <w:rsid w:val="00E26CB9"/>
    <w:rsid w:val="00E26CBC"/>
    <w:rsid w:val="00E26D08"/>
    <w:rsid w:val="00E26D8F"/>
    <w:rsid w:val="00E26E67"/>
    <w:rsid w:val="00E26EA8"/>
    <w:rsid w:val="00E26ED7"/>
    <w:rsid w:val="00E26F0A"/>
    <w:rsid w:val="00E26F40"/>
    <w:rsid w:val="00E26F48"/>
    <w:rsid w:val="00E26F91"/>
    <w:rsid w:val="00E27035"/>
    <w:rsid w:val="00E27074"/>
    <w:rsid w:val="00E270CB"/>
    <w:rsid w:val="00E270FA"/>
    <w:rsid w:val="00E27187"/>
    <w:rsid w:val="00E271C3"/>
    <w:rsid w:val="00E27218"/>
    <w:rsid w:val="00E27226"/>
    <w:rsid w:val="00E2722F"/>
    <w:rsid w:val="00E2724E"/>
    <w:rsid w:val="00E27286"/>
    <w:rsid w:val="00E27291"/>
    <w:rsid w:val="00E273FE"/>
    <w:rsid w:val="00E27402"/>
    <w:rsid w:val="00E27439"/>
    <w:rsid w:val="00E2745A"/>
    <w:rsid w:val="00E27490"/>
    <w:rsid w:val="00E27504"/>
    <w:rsid w:val="00E27530"/>
    <w:rsid w:val="00E27655"/>
    <w:rsid w:val="00E27698"/>
    <w:rsid w:val="00E27737"/>
    <w:rsid w:val="00E27755"/>
    <w:rsid w:val="00E277A9"/>
    <w:rsid w:val="00E27809"/>
    <w:rsid w:val="00E2780C"/>
    <w:rsid w:val="00E27864"/>
    <w:rsid w:val="00E2788C"/>
    <w:rsid w:val="00E27904"/>
    <w:rsid w:val="00E27927"/>
    <w:rsid w:val="00E27934"/>
    <w:rsid w:val="00E27960"/>
    <w:rsid w:val="00E27962"/>
    <w:rsid w:val="00E27998"/>
    <w:rsid w:val="00E279A0"/>
    <w:rsid w:val="00E279CD"/>
    <w:rsid w:val="00E27ABD"/>
    <w:rsid w:val="00E27AF0"/>
    <w:rsid w:val="00E27B24"/>
    <w:rsid w:val="00E27B4B"/>
    <w:rsid w:val="00E27B6D"/>
    <w:rsid w:val="00E27B71"/>
    <w:rsid w:val="00E27C87"/>
    <w:rsid w:val="00E27CA1"/>
    <w:rsid w:val="00E27D65"/>
    <w:rsid w:val="00E27D8F"/>
    <w:rsid w:val="00E27DBB"/>
    <w:rsid w:val="00E27DFC"/>
    <w:rsid w:val="00E27E11"/>
    <w:rsid w:val="00E27E26"/>
    <w:rsid w:val="00E27E4F"/>
    <w:rsid w:val="00E27E56"/>
    <w:rsid w:val="00E27E93"/>
    <w:rsid w:val="00E27EB2"/>
    <w:rsid w:val="00E27EBB"/>
    <w:rsid w:val="00E27F09"/>
    <w:rsid w:val="00E27F40"/>
    <w:rsid w:val="00E27F4A"/>
    <w:rsid w:val="00E30069"/>
    <w:rsid w:val="00E300CB"/>
    <w:rsid w:val="00E300D5"/>
    <w:rsid w:val="00E3012C"/>
    <w:rsid w:val="00E30181"/>
    <w:rsid w:val="00E301FC"/>
    <w:rsid w:val="00E30214"/>
    <w:rsid w:val="00E30219"/>
    <w:rsid w:val="00E3025D"/>
    <w:rsid w:val="00E3028D"/>
    <w:rsid w:val="00E302BB"/>
    <w:rsid w:val="00E302E2"/>
    <w:rsid w:val="00E302FF"/>
    <w:rsid w:val="00E30366"/>
    <w:rsid w:val="00E3037B"/>
    <w:rsid w:val="00E30397"/>
    <w:rsid w:val="00E30435"/>
    <w:rsid w:val="00E30441"/>
    <w:rsid w:val="00E3046E"/>
    <w:rsid w:val="00E30473"/>
    <w:rsid w:val="00E304A7"/>
    <w:rsid w:val="00E30517"/>
    <w:rsid w:val="00E3053E"/>
    <w:rsid w:val="00E3058F"/>
    <w:rsid w:val="00E305AA"/>
    <w:rsid w:val="00E305F8"/>
    <w:rsid w:val="00E3066D"/>
    <w:rsid w:val="00E30677"/>
    <w:rsid w:val="00E30678"/>
    <w:rsid w:val="00E306E3"/>
    <w:rsid w:val="00E3071D"/>
    <w:rsid w:val="00E30746"/>
    <w:rsid w:val="00E30763"/>
    <w:rsid w:val="00E307AD"/>
    <w:rsid w:val="00E307CB"/>
    <w:rsid w:val="00E307D6"/>
    <w:rsid w:val="00E307F8"/>
    <w:rsid w:val="00E3083F"/>
    <w:rsid w:val="00E3089D"/>
    <w:rsid w:val="00E308C5"/>
    <w:rsid w:val="00E30945"/>
    <w:rsid w:val="00E309A3"/>
    <w:rsid w:val="00E309C6"/>
    <w:rsid w:val="00E30A1C"/>
    <w:rsid w:val="00E30A55"/>
    <w:rsid w:val="00E30A7D"/>
    <w:rsid w:val="00E30A81"/>
    <w:rsid w:val="00E30AD3"/>
    <w:rsid w:val="00E30ADF"/>
    <w:rsid w:val="00E30B3D"/>
    <w:rsid w:val="00E30B6B"/>
    <w:rsid w:val="00E30B92"/>
    <w:rsid w:val="00E30B9A"/>
    <w:rsid w:val="00E30BAD"/>
    <w:rsid w:val="00E30BC9"/>
    <w:rsid w:val="00E30BE6"/>
    <w:rsid w:val="00E30C1B"/>
    <w:rsid w:val="00E30C23"/>
    <w:rsid w:val="00E30C56"/>
    <w:rsid w:val="00E30C58"/>
    <w:rsid w:val="00E30C71"/>
    <w:rsid w:val="00E30D7B"/>
    <w:rsid w:val="00E30E75"/>
    <w:rsid w:val="00E30EA5"/>
    <w:rsid w:val="00E30F25"/>
    <w:rsid w:val="00E30F80"/>
    <w:rsid w:val="00E30FB1"/>
    <w:rsid w:val="00E30FCB"/>
    <w:rsid w:val="00E31062"/>
    <w:rsid w:val="00E310AA"/>
    <w:rsid w:val="00E31124"/>
    <w:rsid w:val="00E31143"/>
    <w:rsid w:val="00E3114A"/>
    <w:rsid w:val="00E31160"/>
    <w:rsid w:val="00E31161"/>
    <w:rsid w:val="00E311FC"/>
    <w:rsid w:val="00E3120A"/>
    <w:rsid w:val="00E31238"/>
    <w:rsid w:val="00E3123E"/>
    <w:rsid w:val="00E31250"/>
    <w:rsid w:val="00E31267"/>
    <w:rsid w:val="00E3126B"/>
    <w:rsid w:val="00E31291"/>
    <w:rsid w:val="00E312C8"/>
    <w:rsid w:val="00E312D9"/>
    <w:rsid w:val="00E312F1"/>
    <w:rsid w:val="00E313B8"/>
    <w:rsid w:val="00E313B9"/>
    <w:rsid w:val="00E31415"/>
    <w:rsid w:val="00E3144D"/>
    <w:rsid w:val="00E31468"/>
    <w:rsid w:val="00E314AE"/>
    <w:rsid w:val="00E31506"/>
    <w:rsid w:val="00E31549"/>
    <w:rsid w:val="00E3155C"/>
    <w:rsid w:val="00E3159C"/>
    <w:rsid w:val="00E315D6"/>
    <w:rsid w:val="00E31604"/>
    <w:rsid w:val="00E3164E"/>
    <w:rsid w:val="00E31679"/>
    <w:rsid w:val="00E316D8"/>
    <w:rsid w:val="00E316DF"/>
    <w:rsid w:val="00E31719"/>
    <w:rsid w:val="00E31767"/>
    <w:rsid w:val="00E317AD"/>
    <w:rsid w:val="00E317CA"/>
    <w:rsid w:val="00E317DB"/>
    <w:rsid w:val="00E31805"/>
    <w:rsid w:val="00E31866"/>
    <w:rsid w:val="00E31891"/>
    <w:rsid w:val="00E31897"/>
    <w:rsid w:val="00E3190C"/>
    <w:rsid w:val="00E31934"/>
    <w:rsid w:val="00E31954"/>
    <w:rsid w:val="00E31966"/>
    <w:rsid w:val="00E31A02"/>
    <w:rsid w:val="00E31A2A"/>
    <w:rsid w:val="00E31A2D"/>
    <w:rsid w:val="00E31A97"/>
    <w:rsid w:val="00E31AA0"/>
    <w:rsid w:val="00E31B25"/>
    <w:rsid w:val="00E31B29"/>
    <w:rsid w:val="00E31BDD"/>
    <w:rsid w:val="00E31C19"/>
    <w:rsid w:val="00E31C76"/>
    <w:rsid w:val="00E31C8D"/>
    <w:rsid w:val="00E31CB2"/>
    <w:rsid w:val="00E31CBF"/>
    <w:rsid w:val="00E31CDD"/>
    <w:rsid w:val="00E31D2E"/>
    <w:rsid w:val="00E31DAB"/>
    <w:rsid w:val="00E31DDC"/>
    <w:rsid w:val="00E31DE7"/>
    <w:rsid w:val="00E31E3B"/>
    <w:rsid w:val="00E31E76"/>
    <w:rsid w:val="00E31F42"/>
    <w:rsid w:val="00E31F86"/>
    <w:rsid w:val="00E31FE7"/>
    <w:rsid w:val="00E32019"/>
    <w:rsid w:val="00E3202D"/>
    <w:rsid w:val="00E3206D"/>
    <w:rsid w:val="00E32085"/>
    <w:rsid w:val="00E32087"/>
    <w:rsid w:val="00E320D5"/>
    <w:rsid w:val="00E32117"/>
    <w:rsid w:val="00E3211F"/>
    <w:rsid w:val="00E32170"/>
    <w:rsid w:val="00E321BD"/>
    <w:rsid w:val="00E32220"/>
    <w:rsid w:val="00E3224B"/>
    <w:rsid w:val="00E32299"/>
    <w:rsid w:val="00E323C1"/>
    <w:rsid w:val="00E32460"/>
    <w:rsid w:val="00E32462"/>
    <w:rsid w:val="00E3246A"/>
    <w:rsid w:val="00E32472"/>
    <w:rsid w:val="00E324DD"/>
    <w:rsid w:val="00E324E4"/>
    <w:rsid w:val="00E324F7"/>
    <w:rsid w:val="00E32602"/>
    <w:rsid w:val="00E32622"/>
    <w:rsid w:val="00E326C1"/>
    <w:rsid w:val="00E326D4"/>
    <w:rsid w:val="00E3272F"/>
    <w:rsid w:val="00E32735"/>
    <w:rsid w:val="00E32765"/>
    <w:rsid w:val="00E327E4"/>
    <w:rsid w:val="00E3280D"/>
    <w:rsid w:val="00E32820"/>
    <w:rsid w:val="00E3288E"/>
    <w:rsid w:val="00E3289A"/>
    <w:rsid w:val="00E328BC"/>
    <w:rsid w:val="00E328C6"/>
    <w:rsid w:val="00E32917"/>
    <w:rsid w:val="00E3294B"/>
    <w:rsid w:val="00E329A1"/>
    <w:rsid w:val="00E329CB"/>
    <w:rsid w:val="00E329D1"/>
    <w:rsid w:val="00E32A0C"/>
    <w:rsid w:val="00E32A4F"/>
    <w:rsid w:val="00E32A92"/>
    <w:rsid w:val="00E32A9E"/>
    <w:rsid w:val="00E32B6D"/>
    <w:rsid w:val="00E32B79"/>
    <w:rsid w:val="00E32BE2"/>
    <w:rsid w:val="00E32C0D"/>
    <w:rsid w:val="00E32C1D"/>
    <w:rsid w:val="00E32C34"/>
    <w:rsid w:val="00E32CC1"/>
    <w:rsid w:val="00E32CF5"/>
    <w:rsid w:val="00E32D30"/>
    <w:rsid w:val="00E32D6D"/>
    <w:rsid w:val="00E32DF9"/>
    <w:rsid w:val="00E32E29"/>
    <w:rsid w:val="00E32E3A"/>
    <w:rsid w:val="00E32F0A"/>
    <w:rsid w:val="00E32F39"/>
    <w:rsid w:val="00E32F41"/>
    <w:rsid w:val="00E32F51"/>
    <w:rsid w:val="00E32FA1"/>
    <w:rsid w:val="00E32FAE"/>
    <w:rsid w:val="00E32FCF"/>
    <w:rsid w:val="00E32FD7"/>
    <w:rsid w:val="00E32FE3"/>
    <w:rsid w:val="00E33032"/>
    <w:rsid w:val="00E33079"/>
    <w:rsid w:val="00E330A0"/>
    <w:rsid w:val="00E3310A"/>
    <w:rsid w:val="00E33134"/>
    <w:rsid w:val="00E33141"/>
    <w:rsid w:val="00E33151"/>
    <w:rsid w:val="00E3317B"/>
    <w:rsid w:val="00E33237"/>
    <w:rsid w:val="00E332A2"/>
    <w:rsid w:val="00E332D7"/>
    <w:rsid w:val="00E332EC"/>
    <w:rsid w:val="00E332EF"/>
    <w:rsid w:val="00E3333B"/>
    <w:rsid w:val="00E33365"/>
    <w:rsid w:val="00E33371"/>
    <w:rsid w:val="00E333B9"/>
    <w:rsid w:val="00E333D8"/>
    <w:rsid w:val="00E3343D"/>
    <w:rsid w:val="00E3344B"/>
    <w:rsid w:val="00E33463"/>
    <w:rsid w:val="00E3346D"/>
    <w:rsid w:val="00E33478"/>
    <w:rsid w:val="00E3347B"/>
    <w:rsid w:val="00E3347D"/>
    <w:rsid w:val="00E334E2"/>
    <w:rsid w:val="00E33575"/>
    <w:rsid w:val="00E33580"/>
    <w:rsid w:val="00E33593"/>
    <w:rsid w:val="00E335D1"/>
    <w:rsid w:val="00E335ED"/>
    <w:rsid w:val="00E33623"/>
    <w:rsid w:val="00E3363B"/>
    <w:rsid w:val="00E33723"/>
    <w:rsid w:val="00E33760"/>
    <w:rsid w:val="00E33787"/>
    <w:rsid w:val="00E33796"/>
    <w:rsid w:val="00E337C9"/>
    <w:rsid w:val="00E337DF"/>
    <w:rsid w:val="00E337E0"/>
    <w:rsid w:val="00E33815"/>
    <w:rsid w:val="00E33829"/>
    <w:rsid w:val="00E33878"/>
    <w:rsid w:val="00E338BB"/>
    <w:rsid w:val="00E3392A"/>
    <w:rsid w:val="00E33930"/>
    <w:rsid w:val="00E33A27"/>
    <w:rsid w:val="00E33A4D"/>
    <w:rsid w:val="00E33A4E"/>
    <w:rsid w:val="00E33ABC"/>
    <w:rsid w:val="00E33B3C"/>
    <w:rsid w:val="00E33BA2"/>
    <w:rsid w:val="00E33BEB"/>
    <w:rsid w:val="00E33C79"/>
    <w:rsid w:val="00E33C9F"/>
    <w:rsid w:val="00E33CB7"/>
    <w:rsid w:val="00E33CE5"/>
    <w:rsid w:val="00E33CEF"/>
    <w:rsid w:val="00E33D05"/>
    <w:rsid w:val="00E33D9E"/>
    <w:rsid w:val="00E33DA6"/>
    <w:rsid w:val="00E33DBB"/>
    <w:rsid w:val="00E33E47"/>
    <w:rsid w:val="00E33E9E"/>
    <w:rsid w:val="00E33F34"/>
    <w:rsid w:val="00E33F3C"/>
    <w:rsid w:val="00E33F4E"/>
    <w:rsid w:val="00E33F64"/>
    <w:rsid w:val="00E33F73"/>
    <w:rsid w:val="00E33FD5"/>
    <w:rsid w:val="00E33FE9"/>
    <w:rsid w:val="00E33FF4"/>
    <w:rsid w:val="00E34009"/>
    <w:rsid w:val="00E34037"/>
    <w:rsid w:val="00E3409C"/>
    <w:rsid w:val="00E340B3"/>
    <w:rsid w:val="00E340E0"/>
    <w:rsid w:val="00E340F3"/>
    <w:rsid w:val="00E34245"/>
    <w:rsid w:val="00E3424C"/>
    <w:rsid w:val="00E34254"/>
    <w:rsid w:val="00E34276"/>
    <w:rsid w:val="00E34277"/>
    <w:rsid w:val="00E342E9"/>
    <w:rsid w:val="00E34308"/>
    <w:rsid w:val="00E3436F"/>
    <w:rsid w:val="00E3442F"/>
    <w:rsid w:val="00E3444B"/>
    <w:rsid w:val="00E3444F"/>
    <w:rsid w:val="00E34468"/>
    <w:rsid w:val="00E3448E"/>
    <w:rsid w:val="00E344BE"/>
    <w:rsid w:val="00E34511"/>
    <w:rsid w:val="00E34530"/>
    <w:rsid w:val="00E34534"/>
    <w:rsid w:val="00E34554"/>
    <w:rsid w:val="00E345A6"/>
    <w:rsid w:val="00E345B9"/>
    <w:rsid w:val="00E34626"/>
    <w:rsid w:val="00E34627"/>
    <w:rsid w:val="00E34657"/>
    <w:rsid w:val="00E34670"/>
    <w:rsid w:val="00E34676"/>
    <w:rsid w:val="00E3468D"/>
    <w:rsid w:val="00E34720"/>
    <w:rsid w:val="00E34881"/>
    <w:rsid w:val="00E34958"/>
    <w:rsid w:val="00E34A24"/>
    <w:rsid w:val="00E34A28"/>
    <w:rsid w:val="00E34A29"/>
    <w:rsid w:val="00E34A32"/>
    <w:rsid w:val="00E34A3B"/>
    <w:rsid w:val="00E34A4F"/>
    <w:rsid w:val="00E34A99"/>
    <w:rsid w:val="00E34AC0"/>
    <w:rsid w:val="00E34B5B"/>
    <w:rsid w:val="00E34B74"/>
    <w:rsid w:val="00E34B7B"/>
    <w:rsid w:val="00E34BCD"/>
    <w:rsid w:val="00E34BEF"/>
    <w:rsid w:val="00E34BF2"/>
    <w:rsid w:val="00E34BFA"/>
    <w:rsid w:val="00E34C16"/>
    <w:rsid w:val="00E34C1B"/>
    <w:rsid w:val="00E34C32"/>
    <w:rsid w:val="00E34C53"/>
    <w:rsid w:val="00E34CCD"/>
    <w:rsid w:val="00E34D06"/>
    <w:rsid w:val="00E34D14"/>
    <w:rsid w:val="00E34D43"/>
    <w:rsid w:val="00E34D57"/>
    <w:rsid w:val="00E34DEB"/>
    <w:rsid w:val="00E34E5B"/>
    <w:rsid w:val="00E34EC6"/>
    <w:rsid w:val="00E34EF1"/>
    <w:rsid w:val="00E34F5F"/>
    <w:rsid w:val="00E34F79"/>
    <w:rsid w:val="00E34F7A"/>
    <w:rsid w:val="00E34FDB"/>
    <w:rsid w:val="00E34FDD"/>
    <w:rsid w:val="00E34FE0"/>
    <w:rsid w:val="00E34FFB"/>
    <w:rsid w:val="00E3505E"/>
    <w:rsid w:val="00E35093"/>
    <w:rsid w:val="00E350BC"/>
    <w:rsid w:val="00E35134"/>
    <w:rsid w:val="00E3515D"/>
    <w:rsid w:val="00E3524E"/>
    <w:rsid w:val="00E35278"/>
    <w:rsid w:val="00E352CB"/>
    <w:rsid w:val="00E3534B"/>
    <w:rsid w:val="00E353FB"/>
    <w:rsid w:val="00E35431"/>
    <w:rsid w:val="00E35432"/>
    <w:rsid w:val="00E3543C"/>
    <w:rsid w:val="00E354BC"/>
    <w:rsid w:val="00E354C1"/>
    <w:rsid w:val="00E35564"/>
    <w:rsid w:val="00E3558D"/>
    <w:rsid w:val="00E355FE"/>
    <w:rsid w:val="00E35645"/>
    <w:rsid w:val="00E3564D"/>
    <w:rsid w:val="00E356E6"/>
    <w:rsid w:val="00E35707"/>
    <w:rsid w:val="00E3570A"/>
    <w:rsid w:val="00E3571B"/>
    <w:rsid w:val="00E3579C"/>
    <w:rsid w:val="00E35817"/>
    <w:rsid w:val="00E35827"/>
    <w:rsid w:val="00E35900"/>
    <w:rsid w:val="00E359A7"/>
    <w:rsid w:val="00E359AE"/>
    <w:rsid w:val="00E359ED"/>
    <w:rsid w:val="00E35A1F"/>
    <w:rsid w:val="00E35A40"/>
    <w:rsid w:val="00E35ADA"/>
    <w:rsid w:val="00E35B11"/>
    <w:rsid w:val="00E35B33"/>
    <w:rsid w:val="00E35BBA"/>
    <w:rsid w:val="00E35BD3"/>
    <w:rsid w:val="00E35C5A"/>
    <w:rsid w:val="00E35D3B"/>
    <w:rsid w:val="00E35D4F"/>
    <w:rsid w:val="00E35D67"/>
    <w:rsid w:val="00E35D89"/>
    <w:rsid w:val="00E35D99"/>
    <w:rsid w:val="00E35DA3"/>
    <w:rsid w:val="00E35DAC"/>
    <w:rsid w:val="00E35E40"/>
    <w:rsid w:val="00E35E42"/>
    <w:rsid w:val="00E35E5A"/>
    <w:rsid w:val="00E35E5B"/>
    <w:rsid w:val="00E35E7F"/>
    <w:rsid w:val="00E35E92"/>
    <w:rsid w:val="00E35EC1"/>
    <w:rsid w:val="00E35ECD"/>
    <w:rsid w:val="00E35F1C"/>
    <w:rsid w:val="00E35F21"/>
    <w:rsid w:val="00E35F5C"/>
    <w:rsid w:val="00E35FA3"/>
    <w:rsid w:val="00E35FAD"/>
    <w:rsid w:val="00E3602B"/>
    <w:rsid w:val="00E36033"/>
    <w:rsid w:val="00E360BB"/>
    <w:rsid w:val="00E360BF"/>
    <w:rsid w:val="00E3612E"/>
    <w:rsid w:val="00E36154"/>
    <w:rsid w:val="00E361E1"/>
    <w:rsid w:val="00E361FE"/>
    <w:rsid w:val="00E36218"/>
    <w:rsid w:val="00E3621E"/>
    <w:rsid w:val="00E3622F"/>
    <w:rsid w:val="00E3627B"/>
    <w:rsid w:val="00E362BE"/>
    <w:rsid w:val="00E3630E"/>
    <w:rsid w:val="00E36322"/>
    <w:rsid w:val="00E363F5"/>
    <w:rsid w:val="00E36441"/>
    <w:rsid w:val="00E36483"/>
    <w:rsid w:val="00E36494"/>
    <w:rsid w:val="00E364B3"/>
    <w:rsid w:val="00E36509"/>
    <w:rsid w:val="00E365AB"/>
    <w:rsid w:val="00E365E8"/>
    <w:rsid w:val="00E365F7"/>
    <w:rsid w:val="00E366FE"/>
    <w:rsid w:val="00E3672B"/>
    <w:rsid w:val="00E36794"/>
    <w:rsid w:val="00E36808"/>
    <w:rsid w:val="00E3686E"/>
    <w:rsid w:val="00E36878"/>
    <w:rsid w:val="00E36887"/>
    <w:rsid w:val="00E368C6"/>
    <w:rsid w:val="00E3693E"/>
    <w:rsid w:val="00E369C0"/>
    <w:rsid w:val="00E369C7"/>
    <w:rsid w:val="00E36A02"/>
    <w:rsid w:val="00E36A5D"/>
    <w:rsid w:val="00E36A76"/>
    <w:rsid w:val="00E36AA1"/>
    <w:rsid w:val="00E36AB4"/>
    <w:rsid w:val="00E36ABB"/>
    <w:rsid w:val="00E36B3E"/>
    <w:rsid w:val="00E36B40"/>
    <w:rsid w:val="00E36B64"/>
    <w:rsid w:val="00E36CA8"/>
    <w:rsid w:val="00E36D93"/>
    <w:rsid w:val="00E36DFD"/>
    <w:rsid w:val="00E36E03"/>
    <w:rsid w:val="00E36E23"/>
    <w:rsid w:val="00E36E6F"/>
    <w:rsid w:val="00E36E9A"/>
    <w:rsid w:val="00E36EA5"/>
    <w:rsid w:val="00E36EBA"/>
    <w:rsid w:val="00E36F4E"/>
    <w:rsid w:val="00E36F5B"/>
    <w:rsid w:val="00E36F66"/>
    <w:rsid w:val="00E36F80"/>
    <w:rsid w:val="00E36FB9"/>
    <w:rsid w:val="00E3702E"/>
    <w:rsid w:val="00E3704F"/>
    <w:rsid w:val="00E37071"/>
    <w:rsid w:val="00E37076"/>
    <w:rsid w:val="00E3719B"/>
    <w:rsid w:val="00E371C2"/>
    <w:rsid w:val="00E371F0"/>
    <w:rsid w:val="00E37226"/>
    <w:rsid w:val="00E37238"/>
    <w:rsid w:val="00E37283"/>
    <w:rsid w:val="00E372CF"/>
    <w:rsid w:val="00E3732F"/>
    <w:rsid w:val="00E373FB"/>
    <w:rsid w:val="00E3742A"/>
    <w:rsid w:val="00E37468"/>
    <w:rsid w:val="00E37549"/>
    <w:rsid w:val="00E3755B"/>
    <w:rsid w:val="00E3755D"/>
    <w:rsid w:val="00E375B3"/>
    <w:rsid w:val="00E3760B"/>
    <w:rsid w:val="00E37625"/>
    <w:rsid w:val="00E37640"/>
    <w:rsid w:val="00E376CE"/>
    <w:rsid w:val="00E3773F"/>
    <w:rsid w:val="00E37755"/>
    <w:rsid w:val="00E3777D"/>
    <w:rsid w:val="00E3784F"/>
    <w:rsid w:val="00E3786A"/>
    <w:rsid w:val="00E37895"/>
    <w:rsid w:val="00E378CB"/>
    <w:rsid w:val="00E378DE"/>
    <w:rsid w:val="00E3791C"/>
    <w:rsid w:val="00E37997"/>
    <w:rsid w:val="00E37AAC"/>
    <w:rsid w:val="00E37AC4"/>
    <w:rsid w:val="00E37B06"/>
    <w:rsid w:val="00E37B15"/>
    <w:rsid w:val="00E37B91"/>
    <w:rsid w:val="00E37BD3"/>
    <w:rsid w:val="00E37C54"/>
    <w:rsid w:val="00E37C81"/>
    <w:rsid w:val="00E37D2B"/>
    <w:rsid w:val="00E37D2D"/>
    <w:rsid w:val="00E37D3E"/>
    <w:rsid w:val="00E37E58"/>
    <w:rsid w:val="00E37E5C"/>
    <w:rsid w:val="00E37E8D"/>
    <w:rsid w:val="00E37EEB"/>
    <w:rsid w:val="00E37F26"/>
    <w:rsid w:val="00E37F85"/>
    <w:rsid w:val="00E37FBC"/>
    <w:rsid w:val="00E37FD5"/>
    <w:rsid w:val="00E37FDF"/>
    <w:rsid w:val="00E40007"/>
    <w:rsid w:val="00E40008"/>
    <w:rsid w:val="00E4000C"/>
    <w:rsid w:val="00E4007C"/>
    <w:rsid w:val="00E400E5"/>
    <w:rsid w:val="00E400F0"/>
    <w:rsid w:val="00E40128"/>
    <w:rsid w:val="00E40154"/>
    <w:rsid w:val="00E40215"/>
    <w:rsid w:val="00E4026D"/>
    <w:rsid w:val="00E40293"/>
    <w:rsid w:val="00E402D2"/>
    <w:rsid w:val="00E40369"/>
    <w:rsid w:val="00E40393"/>
    <w:rsid w:val="00E403E6"/>
    <w:rsid w:val="00E40415"/>
    <w:rsid w:val="00E4044E"/>
    <w:rsid w:val="00E4045B"/>
    <w:rsid w:val="00E40467"/>
    <w:rsid w:val="00E40470"/>
    <w:rsid w:val="00E404A4"/>
    <w:rsid w:val="00E404C0"/>
    <w:rsid w:val="00E404D8"/>
    <w:rsid w:val="00E404F6"/>
    <w:rsid w:val="00E4050A"/>
    <w:rsid w:val="00E40546"/>
    <w:rsid w:val="00E405EB"/>
    <w:rsid w:val="00E405F4"/>
    <w:rsid w:val="00E405FF"/>
    <w:rsid w:val="00E406C8"/>
    <w:rsid w:val="00E406E5"/>
    <w:rsid w:val="00E40704"/>
    <w:rsid w:val="00E407AF"/>
    <w:rsid w:val="00E407B7"/>
    <w:rsid w:val="00E407E1"/>
    <w:rsid w:val="00E40806"/>
    <w:rsid w:val="00E40824"/>
    <w:rsid w:val="00E40830"/>
    <w:rsid w:val="00E40831"/>
    <w:rsid w:val="00E4083F"/>
    <w:rsid w:val="00E40896"/>
    <w:rsid w:val="00E408A9"/>
    <w:rsid w:val="00E408C1"/>
    <w:rsid w:val="00E408CD"/>
    <w:rsid w:val="00E408DA"/>
    <w:rsid w:val="00E408E3"/>
    <w:rsid w:val="00E4090F"/>
    <w:rsid w:val="00E40931"/>
    <w:rsid w:val="00E40949"/>
    <w:rsid w:val="00E4094A"/>
    <w:rsid w:val="00E4097E"/>
    <w:rsid w:val="00E40984"/>
    <w:rsid w:val="00E409D2"/>
    <w:rsid w:val="00E409F8"/>
    <w:rsid w:val="00E40A1B"/>
    <w:rsid w:val="00E40A43"/>
    <w:rsid w:val="00E40A45"/>
    <w:rsid w:val="00E40B39"/>
    <w:rsid w:val="00E40B3D"/>
    <w:rsid w:val="00E40B7B"/>
    <w:rsid w:val="00E40BC1"/>
    <w:rsid w:val="00E40C15"/>
    <w:rsid w:val="00E40C6E"/>
    <w:rsid w:val="00E40C93"/>
    <w:rsid w:val="00E40CE5"/>
    <w:rsid w:val="00E40CF4"/>
    <w:rsid w:val="00E40CFC"/>
    <w:rsid w:val="00E40D0A"/>
    <w:rsid w:val="00E40D32"/>
    <w:rsid w:val="00E40D61"/>
    <w:rsid w:val="00E40D84"/>
    <w:rsid w:val="00E40E42"/>
    <w:rsid w:val="00E40E49"/>
    <w:rsid w:val="00E40E61"/>
    <w:rsid w:val="00E40F15"/>
    <w:rsid w:val="00E40F1F"/>
    <w:rsid w:val="00E40F72"/>
    <w:rsid w:val="00E40F73"/>
    <w:rsid w:val="00E40FBB"/>
    <w:rsid w:val="00E40FF0"/>
    <w:rsid w:val="00E4100C"/>
    <w:rsid w:val="00E41019"/>
    <w:rsid w:val="00E410EF"/>
    <w:rsid w:val="00E410F8"/>
    <w:rsid w:val="00E410FB"/>
    <w:rsid w:val="00E41135"/>
    <w:rsid w:val="00E41138"/>
    <w:rsid w:val="00E411A0"/>
    <w:rsid w:val="00E41284"/>
    <w:rsid w:val="00E412A4"/>
    <w:rsid w:val="00E412CF"/>
    <w:rsid w:val="00E412D6"/>
    <w:rsid w:val="00E412FE"/>
    <w:rsid w:val="00E41303"/>
    <w:rsid w:val="00E4130D"/>
    <w:rsid w:val="00E4132A"/>
    <w:rsid w:val="00E41330"/>
    <w:rsid w:val="00E4139F"/>
    <w:rsid w:val="00E413A9"/>
    <w:rsid w:val="00E413B2"/>
    <w:rsid w:val="00E41448"/>
    <w:rsid w:val="00E4146F"/>
    <w:rsid w:val="00E414AE"/>
    <w:rsid w:val="00E414D0"/>
    <w:rsid w:val="00E41508"/>
    <w:rsid w:val="00E4154C"/>
    <w:rsid w:val="00E41575"/>
    <w:rsid w:val="00E415B9"/>
    <w:rsid w:val="00E415BB"/>
    <w:rsid w:val="00E415C9"/>
    <w:rsid w:val="00E41603"/>
    <w:rsid w:val="00E4163B"/>
    <w:rsid w:val="00E41649"/>
    <w:rsid w:val="00E41652"/>
    <w:rsid w:val="00E416B7"/>
    <w:rsid w:val="00E416C4"/>
    <w:rsid w:val="00E41739"/>
    <w:rsid w:val="00E41775"/>
    <w:rsid w:val="00E417BE"/>
    <w:rsid w:val="00E41824"/>
    <w:rsid w:val="00E41854"/>
    <w:rsid w:val="00E418B8"/>
    <w:rsid w:val="00E418C9"/>
    <w:rsid w:val="00E4192E"/>
    <w:rsid w:val="00E41944"/>
    <w:rsid w:val="00E4198B"/>
    <w:rsid w:val="00E41A85"/>
    <w:rsid w:val="00E41AB1"/>
    <w:rsid w:val="00E41B07"/>
    <w:rsid w:val="00E41B25"/>
    <w:rsid w:val="00E41B42"/>
    <w:rsid w:val="00E41B71"/>
    <w:rsid w:val="00E41BE5"/>
    <w:rsid w:val="00E41C20"/>
    <w:rsid w:val="00E41C3C"/>
    <w:rsid w:val="00E41C76"/>
    <w:rsid w:val="00E41CF2"/>
    <w:rsid w:val="00E41D24"/>
    <w:rsid w:val="00E41D96"/>
    <w:rsid w:val="00E41E17"/>
    <w:rsid w:val="00E41E1C"/>
    <w:rsid w:val="00E41E4A"/>
    <w:rsid w:val="00E41E97"/>
    <w:rsid w:val="00E41EC1"/>
    <w:rsid w:val="00E41EFF"/>
    <w:rsid w:val="00E41F20"/>
    <w:rsid w:val="00E4202F"/>
    <w:rsid w:val="00E42059"/>
    <w:rsid w:val="00E42098"/>
    <w:rsid w:val="00E420D1"/>
    <w:rsid w:val="00E4221B"/>
    <w:rsid w:val="00E42239"/>
    <w:rsid w:val="00E42251"/>
    <w:rsid w:val="00E422A3"/>
    <w:rsid w:val="00E422A6"/>
    <w:rsid w:val="00E422B6"/>
    <w:rsid w:val="00E422CE"/>
    <w:rsid w:val="00E42303"/>
    <w:rsid w:val="00E42318"/>
    <w:rsid w:val="00E4232A"/>
    <w:rsid w:val="00E42352"/>
    <w:rsid w:val="00E42398"/>
    <w:rsid w:val="00E423BA"/>
    <w:rsid w:val="00E423EE"/>
    <w:rsid w:val="00E42444"/>
    <w:rsid w:val="00E42454"/>
    <w:rsid w:val="00E4245A"/>
    <w:rsid w:val="00E4246D"/>
    <w:rsid w:val="00E42490"/>
    <w:rsid w:val="00E424A6"/>
    <w:rsid w:val="00E424C5"/>
    <w:rsid w:val="00E424D8"/>
    <w:rsid w:val="00E424D9"/>
    <w:rsid w:val="00E42572"/>
    <w:rsid w:val="00E425BF"/>
    <w:rsid w:val="00E425E3"/>
    <w:rsid w:val="00E425EF"/>
    <w:rsid w:val="00E4266D"/>
    <w:rsid w:val="00E42674"/>
    <w:rsid w:val="00E42693"/>
    <w:rsid w:val="00E426BF"/>
    <w:rsid w:val="00E426C2"/>
    <w:rsid w:val="00E4274A"/>
    <w:rsid w:val="00E42760"/>
    <w:rsid w:val="00E42967"/>
    <w:rsid w:val="00E42983"/>
    <w:rsid w:val="00E429DA"/>
    <w:rsid w:val="00E429E4"/>
    <w:rsid w:val="00E42A5B"/>
    <w:rsid w:val="00E42AF8"/>
    <w:rsid w:val="00E42B35"/>
    <w:rsid w:val="00E42B5B"/>
    <w:rsid w:val="00E42B95"/>
    <w:rsid w:val="00E42B97"/>
    <w:rsid w:val="00E42BAB"/>
    <w:rsid w:val="00E42BCA"/>
    <w:rsid w:val="00E42C50"/>
    <w:rsid w:val="00E42C53"/>
    <w:rsid w:val="00E42C5F"/>
    <w:rsid w:val="00E42C6C"/>
    <w:rsid w:val="00E42CF2"/>
    <w:rsid w:val="00E42D35"/>
    <w:rsid w:val="00E42D75"/>
    <w:rsid w:val="00E42D91"/>
    <w:rsid w:val="00E42E3E"/>
    <w:rsid w:val="00E42E87"/>
    <w:rsid w:val="00E42ECE"/>
    <w:rsid w:val="00E42F24"/>
    <w:rsid w:val="00E42F42"/>
    <w:rsid w:val="00E42F66"/>
    <w:rsid w:val="00E42F8C"/>
    <w:rsid w:val="00E42FA6"/>
    <w:rsid w:val="00E42FBF"/>
    <w:rsid w:val="00E43044"/>
    <w:rsid w:val="00E43065"/>
    <w:rsid w:val="00E430F9"/>
    <w:rsid w:val="00E4313A"/>
    <w:rsid w:val="00E4314F"/>
    <w:rsid w:val="00E43183"/>
    <w:rsid w:val="00E4318B"/>
    <w:rsid w:val="00E43196"/>
    <w:rsid w:val="00E431C5"/>
    <w:rsid w:val="00E43293"/>
    <w:rsid w:val="00E4331F"/>
    <w:rsid w:val="00E43339"/>
    <w:rsid w:val="00E43367"/>
    <w:rsid w:val="00E43381"/>
    <w:rsid w:val="00E4339E"/>
    <w:rsid w:val="00E43424"/>
    <w:rsid w:val="00E43437"/>
    <w:rsid w:val="00E43446"/>
    <w:rsid w:val="00E43461"/>
    <w:rsid w:val="00E4346E"/>
    <w:rsid w:val="00E434C3"/>
    <w:rsid w:val="00E43543"/>
    <w:rsid w:val="00E4357A"/>
    <w:rsid w:val="00E43619"/>
    <w:rsid w:val="00E43621"/>
    <w:rsid w:val="00E43622"/>
    <w:rsid w:val="00E43628"/>
    <w:rsid w:val="00E43682"/>
    <w:rsid w:val="00E436FB"/>
    <w:rsid w:val="00E43708"/>
    <w:rsid w:val="00E4373D"/>
    <w:rsid w:val="00E43776"/>
    <w:rsid w:val="00E437D0"/>
    <w:rsid w:val="00E43824"/>
    <w:rsid w:val="00E4386E"/>
    <w:rsid w:val="00E4389C"/>
    <w:rsid w:val="00E4391C"/>
    <w:rsid w:val="00E43924"/>
    <w:rsid w:val="00E43934"/>
    <w:rsid w:val="00E43957"/>
    <w:rsid w:val="00E4396E"/>
    <w:rsid w:val="00E43978"/>
    <w:rsid w:val="00E43984"/>
    <w:rsid w:val="00E439CA"/>
    <w:rsid w:val="00E43A08"/>
    <w:rsid w:val="00E43A8A"/>
    <w:rsid w:val="00E43AEC"/>
    <w:rsid w:val="00E43B2F"/>
    <w:rsid w:val="00E43B3D"/>
    <w:rsid w:val="00E43B45"/>
    <w:rsid w:val="00E43B69"/>
    <w:rsid w:val="00E43B6D"/>
    <w:rsid w:val="00E43BC7"/>
    <w:rsid w:val="00E43BEF"/>
    <w:rsid w:val="00E43C72"/>
    <w:rsid w:val="00E43CE7"/>
    <w:rsid w:val="00E43D38"/>
    <w:rsid w:val="00E43D3D"/>
    <w:rsid w:val="00E43D3F"/>
    <w:rsid w:val="00E43D4E"/>
    <w:rsid w:val="00E43D75"/>
    <w:rsid w:val="00E43D7B"/>
    <w:rsid w:val="00E43D83"/>
    <w:rsid w:val="00E43DC6"/>
    <w:rsid w:val="00E43DDF"/>
    <w:rsid w:val="00E43E28"/>
    <w:rsid w:val="00E43E3A"/>
    <w:rsid w:val="00E43E88"/>
    <w:rsid w:val="00E43EA7"/>
    <w:rsid w:val="00E43EAD"/>
    <w:rsid w:val="00E43EE7"/>
    <w:rsid w:val="00E43F00"/>
    <w:rsid w:val="00E43F08"/>
    <w:rsid w:val="00E43F13"/>
    <w:rsid w:val="00E43F21"/>
    <w:rsid w:val="00E43F73"/>
    <w:rsid w:val="00E43F89"/>
    <w:rsid w:val="00E43FC3"/>
    <w:rsid w:val="00E43FE1"/>
    <w:rsid w:val="00E43FFD"/>
    <w:rsid w:val="00E44029"/>
    <w:rsid w:val="00E4402F"/>
    <w:rsid w:val="00E4409E"/>
    <w:rsid w:val="00E440B0"/>
    <w:rsid w:val="00E440D1"/>
    <w:rsid w:val="00E440E8"/>
    <w:rsid w:val="00E4410C"/>
    <w:rsid w:val="00E44127"/>
    <w:rsid w:val="00E44153"/>
    <w:rsid w:val="00E4416A"/>
    <w:rsid w:val="00E44194"/>
    <w:rsid w:val="00E44249"/>
    <w:rsid w:val="00E44258"/>
    <w:rsid w:val="00E4425B"/>
    <w:rsid w:val="00E44277"/>
    <w:rsid w:val="00E4428B"/>
    <w:rsid w:val="00E4432D"/>
    <w:rsid w:val="00E44341"/>
    <w:rsid w:val="00E44385"/>
    <w:rsid w:val="00E443B9"/>
    <w:rsid w:val="00E443D6"/>
    <w:rsid w:val="00E4447A"/>
    <w:rsid w:val="00E44485"/>
    <w:rsid w:val="00E444D2"/>
    <w:rsid w:val="00E444EE"/>
    <w:rsid w:val="00E4454C"/>
    <w:rsid w:val="00E4458F"/>
    <w:rsid w:val="00E44629"/>
    <w:rsid w:val="00E4466F"/>
    <w:rsid w:val="00E44682"/>
    <w:rsid w:val="00E44689"/>
    <w:rsid w:val="00E44801"/>
    <w:rsid w:val="00E44826"/>
    <w:rsid w:val="00E44877"/>
    <w:rsid w:val="00E44885"/>
    <w:rsid w:val="00E44953"/>
    <w:rsid w:val="00E44970"/>
    <w:rsid w:val="00E4498D"/>
    <w:rsid w:val="00E449AC"/>
    <w:rsid w:val="00E449B1"/>
    <w:rsid w:val="00E449D6"/>
    <w:rsid w:val="00E449ED"/>
    <w:rsid w:val="00E44A39"/>
    <w:rsid w:val="00E44A53"/>
    <w:rsid w:val="00E44AAB"/>
    <w:rsid w:val="00E44ACC"/>
    <w:rsid w:val="00E44ACD"/>
    <w:rsid w:val="00E44B41"/>
    <w:rsid w:val="00E44B43"/>
    <w:rsid w:val="00E44B77"/>
    <w:rsid w:val="00E44BA9"/>
    <w:rsid w:val="00E44BF4"/>
    <w:rsid w:val="00E44BF6"/>
    <w:rsid w:val="00E44C0A"/>
    <w:rsid w:val="00E44C6F"/>
    <w:rsid w:val="00E44CAA"/>
    <w:rsid w:val="00E44DA5"/>
    <w:rsid w:val="00E44E1F"/>
    <w:rsid w:val="00E44E5C"/>
    <w:rsid w:val="00E44E6A"/>
    <w:rsid w:val="00E44E89"/>
    <w:rsid w:val="00E44EBE"/>
    <w:rsid w:val="00E44F3B"/>
    <w:rsid w:val="00E44F67"/>
    <w:rsid w:val="00E44F6D"/>
    <w:rsid w:val="00E44F75"/>
    <w:rsid w:val="00E44FC0"/>
    <w:rsid w:val="00E44FC1"/>
    <w:rsid w:val="00E44FE7"/>
    <w:rsid w:val="00E44FF8"/>
    <w:rsid w:val="00E45030"/>
    <w:rsid w:val="00E4506D"/>
    <w:rsid w:val="00E450B8"/>
    <w:rsid w:val="00E450F3"/>
    <w:rsid w:val="00E450FF"/>
    <w:rsid w:val="00E4513D"/>
    <w:rsid w:val="00E45146"/>
    <w:rsid w:val="00E45172"/>
    <w:rsid w:val="00E45174"/>
    <w:rsid w:val="00E451E1"/>
    <w:rsid w:val="00E4521C"/>
    <w:rsid w:val="00E45222"/>
    <w:rsid w:val="00E452A2"/>
    <w:rsid w:val="00E452D8"/>
    <w:rsid w:val="00E45302"/>
    <w:rsid w:val="00E45331"/>
    <w:rsid w:val="00E45342"/>
    <w:rsid w:val="00E45351"/>
    <w:rsid w:val="00E453E3"/>
    <w:rsid w:val="00E45404"/>
    <w:rsid w:val="00E4544E"/>
    <w:rsid w:val="00E4548A"/>
    <w:rsid w:val="00E454C2"/>
    <w:rsid w:val="00E4551F"/>
    <w:rsid w:val="00E45528"/>
    <w:rsid w:val="00E45563"/>
    <w:rsid w:val="00E45566"/>
    <w:rsid w:val="00E45576"/>
    <w:rsid w:val="00E4557E"/>
    <w:rsid w:val="00E455A8"/>
    <w:rsid w:val="00E4564E"/>
    <w:rsid w:val="00E45685"/>
    <w:rsid w:val="00E45715"/>
    <w:rsid w:val="00E45751"/>
    <w:rsid w:val="00E457A3"/>
    <w:rsid w:val="00E457D0"/>
    <w:rsid w:val="00E457DB"/>
    <w:rsid w:val="00E457E7"/>
    <w:rsid w:val="00E457EA"/>
    <w:rsid w:val="00E45942"/>
    <w:rsid w:val="00E45954"/>
    <w:rsid w:val="00E45997"/>
    <w:rsid w:val="00E4599C"/>
    <w:rsid w:val="00E45A4F"/>
    <w:rsid w:val="00E45A8C"/>
    <w:rsid w:val="00E45A9B"/>
    <w:rsid w:val="00E45AA9"/>
    <w:rsid w:val="00E45B74"/>
    <w:rsid w:val="00E45BCC"/>
    <w:rsid w:val="00E45BEC"/>
    <w:rsid w:val="00E45C0F"/>
    <w:rsid w:val="00E45D41"/>
    <w:rsid w:val="00E45D6E"/>
    <w:rsid w:val="00E45DB4"/>
    <w:rsid w:val="00E45DB7"/>
    <w:rsid w:val="00E45E06"/>
    <w:rsid w:val="00E45E38"/>
    <w:rsid w:val="00E45E78"/>
    <w:rsid w:val="00E45EAA"/>
    <w:rsid w:val="00E45EBA"/>
    <w:rsid w:val="00E45ED3"/>
    <w:rsid w:val="00E45F1F"/>
    <w:rsid w:val="00E45F45"/>
    <w:rsid w:val="00E45F8A"/>
    <w:rsid w:val="00E45FC9"/>
    <w:rsid w:val="00E46050"/>
    <w:rsid w:val="00E460BA"/>
    <w:rsid w:val="00E46126"/>
    <w:rsid w:val="00E46127"/>
    <w:rsid w:val="00E4614C"/>
    <w:rsid w:val="00E4614F"/>
    <w:rsid w:val="00E4615C"/>
    <w:rsid w:val="00E46168"/>
    <w:rsid w:val="00E4617C"/>
    <w:rsid w:val="00E46189"/>
    <w:rsid w:val="00E461B2"/>
    <w:rsid w:val="00E461BF"/>
    <w:rsid w:val="00E4628A"/>
    <w:rsid w:val="00E462AF"/>
    <w:rsid w:val="00E462D4"/>
    <w:rsid w:val="00E4634D"/>
    <w:rsid w:val="00E46371"/>
    <w:rsid w:val="00E46417"/>
    <w:rsid w:val="00E4641C"/>
    <w:rsid w:val="00E464B7"/>
    <w:rsid w:val="00E464D9"/>
    <w:rsid w:val="00E464E0"/>
    <w:rsid w:val="00E464FD"/>
    <w:rsid w:val="00E46516"/>
    <w:rsid w:val="00E46562"/>
    <w:rsid w:val="00E46638"/>
    <w:rsid w:val="00E46666"/>
    <w:rsid w:val="00E4667D"/>
    <w:rsid w:val="00E46698"/>
    <w:rsid w:val="00E466EA"/>
    <w:rsid w:val="00E466EB"/>
    <w:rsid w:val="00E466F6"/>
    <w:rsid w:val="00E4671B"/>
    <w:rsid w:val="00E4682E"/>
    <w:rsid w:val="00E46864"/>
    <w:rsid w:val="00E4687C"/>
    <w:rsid w:val="00E46892"/>
    <w:rsid w:val="00E46895"/>
    <w:rsid w:val="00E4689B"/>
    <w:rsid w:val="00E468AD"/>
    <w:rsid w:val="00E468EF"/>
    <w:rsid w:val="00E468F4"/>
    <w:rsid w:val="00E46911"/>
    <w:rsid w:val="00E46916"/>
    <w:rsid w:val="00E4691F"/>
    <w:rsid w:val="00E469F3"/>
    <w:rsid w:val="00E46B4F"/>
    <w:rsid w:val="00E46B6A"/>
    <w:rsid w:val="00E46B98"/>
    <w:rsid w:val="00E46BB3"/>
    <w:rsid w:val="00E46BCD"/>
    <w:rsid w:val="00E46C4F"/>
    <w:rsid w:val="00E46C55"/>
    <w:rsid w:val="00E46C89"/>
    <w:rsid w:val="00E46CCC"/>
    <w:rsid w:val="00E46CE9"/>
    <w:rsid w:val="00E46D13"/>
    <w:rsid w:val="00E46D8D"/>
    <w:rsid w:val="00E46DCF"/>
    <w:rsid w:val="00E46DEA"/>
    <w:rsid w:val="00E46E08"/>
    <w:rsid w:val="00E46E74"/>
    <w:rsid w:val="00E46E7A"/>
    <w:rsid w:val="00E46EB8"/>
    <w:rsid w:val="00E47036"/>
    <w:rsid w:val="00E4703B"/>
    <w:rsid w:val="00E4704A"/>
    <w:rsid w:val="00E4707F"/>
    <w:rsid w:val="00E4709D"/>
    <w:rsid w:val="00E47100"/>
    <w:rsid w:val="00E47123"/>
    <w:rsid w:val="00E47183"/>
    <w:rsid w:val="00E471C9"/>
    <w:rsid w:val="00E471F9"/>
    <w:rsid w:val="00E47208"/>
    <w:rsid w:val="00E4724F"/>
    <w:rsid w:val="00E47250"/>
    <w:rsid w:val="00E4726E"/>
    <w:rsid w:val="00E472FF"/>
    <w:rsid w:val="00E47318"/>
    <w:rsid w:val="00E47378"/>
    <w:rsid w:val="00E473EE"/>
    <w:rsid w:val="00E47400"/>
    <w:rsid w:val="00E4742A"/>
    <w:rsid w:val="00E4745B"/>
    <w:rsid w:val="00E47462"/>
    <w:rsid w:val="00E47495"/>
    <w:rsid w:val="00E474AB"/>
    <w:rsid w:val="00E474B7"/>
    <w:rsid w:val="00E474C8"/>
    <w:rsid w:val="00E475A4"/>
    <w:rsid w:val="00E47615"/>
    <w:rsid w:val="00E47646"/>
    <w:rsid w:val="00E47650"/>
    <w:rsid w:val="00E476A5"/>
    <w:rsid w:val="00E476DA"/>
    <w:rsid w:val="00E4772B"/>
    <w:rsid w:val="00E477E2"/>
    <w:rsid w:val="00E4786D"/>
    <w:rsid w:val="00E478B5"/>
    <w:rsid w:val="00E478C0"/>
    <w:rsid w:val="00E478D1"/>
    <w:rsid w:val="00E478F9"/>
    <w:rsid w:val="00E47926"/>
    <w:rsid w:val="00E4792B"/>
    <w:rsid w:val="00E47952"/>
    <w:rsid w:val="00E4799E"/>
    <w:rsid w:val="00E479BB"/>
    <w:rsid w:val="00E47A2C"/>
    <w:rsid w:val="00E47A58"/>
    <w:rsid w:val="00E47A74"/>
    <w:rsid w:val="00E47AAB"/>
    <w:rsid w:val="00E47B82"/>
    <w:rsid w:val="00E47BE2"/>
    <w:rsid w:val="00E47C13"/>
    <w:rsid w:val="00E47C6E"/>
    <w:rsid w:val="00E47C7A"/>
    <w:rsid w:val="00E47CE6"/>
    <w:rsid w:val="00E47CE9"/>
    <w:rsid w:val="00E47CF5"/>
    <w:rsid w:val="00E47CF7"/>
    <w:rsid w:val="00E47D5D"/>
    <w:rsid w:val="00E47E50"/>
    <w:rsid w:val="00E47E91"/>
    <w:rsid w:val="00E47EBD"/>
    <w:rsid w:val="00E47F31"/>
    <w:rsid w:val="00E47F5F"/>
    <w:rsid w:val="00E47FA9"/>
    <w:rsid w:val="00E47FC5"/>
    <w:rsid w:val="00E47FD4"/>
    <w:rsid w:val="00E50012"/>
    <w:rsid w:val="00E50030"/>
    <w:rsid w:val="00E5006C"/>
    <w:rsid w:val="00E50074"/>
    <w:rsid w:val="00E5007C"/>
    <w:rsid w:val="00E500A3"/>
    <w:rsid w:val="00E500BE"/>
    <w:rsid w:val="00E5013D"/>
    <w:rsid w:val="00E5014A"/>
    <w:rsid w:val="00E50150"/>
    <w:rsid w:val="00E50160"/>
    <w:rsid w:val="00E5016E"/>
    <w:rsid w:val="00E50179"/>
    <w:rsid w:val="00E501A9"/>
    <w:rsid w:val="00E501F3"/>
    <w:rsid w:val="00E5031F"/>
    <w:rsid w:val="00E5038C"/>
    <w:rsid w:val="00E5039D"/>
    <w:rsid w:val="00E503C5"/>
    <w:rsid w:val="00E503D4"/>
    <w:rsid w:val="00E5042D"/>
    <w:rsid w:val="00E504C4"/>
    <w:rsid w:val="00E504EB"/>
    <w:rsid w:val="00E5050C"/>
    <w:rsid w:val="00E50514"/>
    <w:rsid w:val="00E5053B"/>
    <w:rsid w:val="00E5054D"/>
    <w:rsid w:val="00E505B7"/>
    <w:rsid w:val="00E505F6"/>
    <w:rsid w:val="00E5064B"/>
    <w:rsid w:val="00E506A0"/>
    <w:rsid w:val="00E50703"/>
    <w:rsid w:val="00E5072C"/>
    <w:rsid w:val="00E50758"/>
    <w:rsid w:val="00E507A0"/>
    <w:rsid w:val="00E507B2"/>
    <w:rsid w:val="00E508F0"/>
    <w:rsid w:val="00E50949"/>
    <w:rsid w:val="00E50983"/>
    <w:rsid w:val="00E5098C"/>
    <w:rsid w:val="00E50A05"/>
    <w:rsid w:val="00E50A89"/>
    <w:rsid w:val="00E50AAE"/>
    <w:rsid w:val="00E50B84"/>
    <w:rsid w:val="00E50BAA"/>
    <w:rsid w:val="00E50C25"/>
    <w:rsid w:val="00E50C60"/>
    <w:rsid w:val="00E50CA6"/>
    <w:rsid w:val="00E50CB3"/>
    <w:rsid w:val="00E50D01"/>
    <w:rsid w:val="00E50D09"/>
    <w:rsid w:val="00E50D0B"/>
    <w:rsid w:val="00E50D73"/>
    <w:rsid w:val="00E50DC7"/>
    <w:rsid w:val="00E50DF5"/>
    <w:rsid w:val="00E50E45"/>
    <w:rsid w:val="00E50E8A"/>
    <w:rsid w:val="00E50E91"/>
    <w:rsid w:val="00E50F06"/>
    <w:rsid w:val="00E50F27"/>
    <w:rsid w:val="00E50F36"/>
    <w:rsid w:val="00E50F62"/>
    <w:rsid w:val="00E50FBC"/>
    <w:rsid w:val="00E50FD1"/>
    <w:rsid w:val="00E51009"/>
    <w:rsid w:val="00E5100B"/>
    <w:rsid w:val="00E5100E"/>
    <w:rsid w:val="00E5104D"/>
    <w:rsid w:val="00E5105B"/>
    <w:rsid w:val="00E51078"/>
    <w:rsid w:val="00E5108A"/>
    <w:rsid w:val="00E510CF"/>
    <w:rsid w:val="00E510F2"/>
    <w:rsid w:val="00E5110F"/>
    <w:rsid w:val="00E51140"/>
    <w:rsid w:val="00E511BD"/>
    <w:rsid w:val="00E511C3"/>
    <w:rsid w:val="00E511D7"/>
    <w:rsid w:val="00E512E8"/>
    <w:rsid w:val="00E512F9"/>
    <w:rsid w:val="00E5138E"/>
    <w:rsid w:val="00E513C5"/>
    <w:rsid w:val="00E513CD"/>
    <w:rsid w:val="00E51400"/>
    <w:rsid w:val="00E5143D"/>
    <w:rsid w:val="00E5147A"/>
    <w:rsid w:val="00E5153D"/>
    <w:rsid w:val="00E515DB"/>
    <w:rsid w:val="00E51612"/>
    <w:rsid w:val="00E51622"/>
    <w:rsid w:val="00E51665"/>
    <w:rsid w:val="00E51674"/>
    <w:rsid w:val="00E51699"/>
    <w:rsid w:val="00E516F1"/>
    <w:rsid w:val="00E51715"/>
    <w:rsid w:val="00E5173A"/>
    <w:rsid w:val="00E51759"/>
    <w:rsid w:val="00E517AA"/>
    <w:rsid w:val="00E51841"/>
    <w:rsid w:val="00E518A0"/>
    <w:rsid w:val="00E518C8"/>
    <w:rsid w:val="00E518DE"/>
    <w:rsid w:val="00E5193A"/>
    <w:rsid w:val="00E51941"/>
    <w:rsid w:val="00E51988"/>
    <w:rsid w:val="00E51993"/>
    <w:rsid w:val="00E519BF"/>
    <w:rsid w:val="00E51A07"/>
    <w:rsid w:val="00E51A4B"/>
    <w:rsid w:val="00E51A86"/>
    <w:rsid w:val="00E51AAF"/>
    <w:rsid w:val="00E51ACE"/>
    <w:rsid w:val="00E51AD5"/>
    <w:rsid w:val="00E51AE3"/>
    <w:rsid w:val="00E51AEA"/>
    <w:rsid w:val="00E51B11"/>
    <w:rsid w:val="00E51B1E"/>
    <w:rsid w:val="00E51BDA"/>
    <w:rsid w:val="00E51C68"/>
    <w:rsid w:val="00E51C7E"/>
    <w:rsid w:val="00E51C7F"/>
    <w:rsid w:val="00E51CA4"/>
    <w:rsid w:val="00E51CCA"/>
    <w:rsid w:val="00E51D20"/>
    <w:rsid w:val="00E51D29"/>
    <w:rsid w:val="00E51D86"/>
    <w:rsid w:val="00E51DC3"/>
    <w:rsid w:val="00E51DC8"/>
    <w:rsid w:val="00E51DD5"/>
    <w:rsid w:val="00E51E01"/>
    <w:rsid w:val="00E51E5E"/>
    <w:rsid w:val="00E51EA4"/>
    <w:rsid w:val="00E51EA5"/>
    <w:rsid w:val="00E51EE3"/>
    <w:rsid w:val="00E51F54"/>
    <w:rsid w:val="00E51FB3"/>
    <w:rsid w:val="00E51FD1"/>
    <w:rsid w:val="00E51FE8"/>
    <w:rsid w:val="00E52135"/>
    <w:rsid w:val="00E52152"/>
    <w:rsid w:val="00E521AC"/>
    <w:rsid w:val="00E521E5"/>
    <w:rsid w:val="00E521FE"/>
    <w:rsid w:val="00E52247"/>
    <w:rsid w:val="00E52256"/>
    <w:rsid w:val="00E522C8"/>
    <w:rsid w:val="00E52305"/>
    <w:rsid w:val="00E52320"/>
    <w:rsid w:val="00E52357"/>
    <w:rsid w:val="00E52471"/>
    <w:rsid w:val="00E5249D"/>
    <w:rsid w:val="00E524B2"/>
    <w:rsid w:val="00E524C4"/>
    <w:rsid w:val="00E524E9"/>
    <w:rsid w:val="00E52564"/>
    <w:rsid w:val="00E52599"/>
    <w:rsid w:val="00E525A6"/>
    <w:rsid w:val="00E525D8"/>
    <w:rsid w:val="00E52635"/>
    <w:rsid w:val="00E5276E"/>
    <w:rsid w:val="00E52824"/>
    <w:rsid w:val="00E5283C"/>
    <w:rsid w:val="00E5288E"/>
    <w:rsid w:val="00E528A2"/>
    <w:rsid w:val="00E5295F"/>
    <w:rsid w:val="00E52964"/>
    <w:rsid w:val="00E52974"/>
    <w:rsid w:val="00E52994"/>
    <w:rsid w:val="00E52AD5"/>
    <w:rsid w:val="00E52ADE"/>
    <w:rsid w:val="00E52AF9"/>
    <w:rsid w:val="00E52B07"/>
    <w:rsid w:val="00E52B4A"/>
    <w:rsid w:val="00E52B5C"/>
    <w:rsid w:val="00E52BA8"/>
    <w:rsid w:val="00E52BDF"/>
    <w:rsid w:val="00E52C07"/>
    <w:rsid w:val="00E52C09"/>
    <w:rsid w:val="00E52C14"/>
    <w:rsid w:val="00E52C6F"/>
    <w:rsid w:val="00E52C9B"/>
    <w:rsid w:val="00E52D8F"/>
    <w:rsid w:val="00E52DA0"/>
    <w:rsid w:val="00E52DCF"/>
    <w:rsid w:val="00E52E7C"/>
    <w:rsid w:val="00E52E97"/>
    <w:rsid w:val="00E52E9D"/>
    <w:rsid w:val="00E52EA3"/>
    <w:rsid w:val="00E52EA4"/>
    <w:rsid w:val="00E52F51"/>
    <w:rsid w:val="00E52F76"/>
    <w:rsid w:val="00E5302E"/>
    <w:rsid w:val="00E53039"/>
    <w:rsid w:val="00E5305F"/>
    <w:rsid w:val="00E530D9"/>
    <w:rsid w:val="00E53156"/>
    <w:rsid w:val="00E53216"/>
    <w:rsid w:val="00E5323A"/>
    <w:rsid w:val="00E53358"/>
    <w:rsid w:val="00E533D8"/>
    <w:rsid w:val="00E533FD"/>
    <w:rsid w:val="00E53427"/>
    <w:rsid w:val="00E53446"/>
    <w:rsid w:val="00E534C8"/>
    <w:rsid w:val="00E534D9"/>
    <w:rsid w:val="00E5353A"/>
    <w:rsid w:val="00E53600"/>
    <w:rsid w:val="00E53641"/>
    <w:rsid w:val="00E536BB"/>
    <w:rsid w:val="00E536F7"/>
    <w:rsid w:val="00E53708"/>
    <w:rsid w:val="00E53754"/>
    <w:rsid w:val="00E53813"/>
    <w:rsid w:val="00E5383C"/>
    <w:rsid w:val="00E538BB"/>
    <w:rsid w:val="00E538F3"/>
    <w:rsid w:val="00E5397B"/>
    <w:rsid w:val="00E5399D"/>
    <w:rsid w:val="00E539A2"/>
    <w:rsid w:val="00E53A2A"/>
    <w:rsid w:val="00E53A4E"/>
    <w:rsid w:val="00E53A58"/>
    <w:rsid w:val="00E53A5A"/>
    <w:rsid w:val="00E53A5E"/>
    <w:rsid w:val="00E53A77"/>
    <w:rsid w:val="00E53A82"/>
    <w:rsid w:val="00E53ABE"/>
    <w:rsid w:val="00E53B4F"/>
    <w:rsid w:val="00E53B5D"/>
    <w:rsid w:val="00E53B61"/>
    <w:rsid w:val="00E53B65"/>
    <w:rsid w:val="00E53BD1"/>
    <w:rsid w:val="00E53BFA"/>
    <w:rsid w:val="00E53CC4"/>
    <w:rsid w:val="00E53CCB"/>
    <w:rsid w:val="00E53D06"/>
    <w:rsid w:val="00E53DAE"/>
    <w:rsid w:val="00E53DBF"/>
    <w:rsid w:val="00E53E48"/>
    <w:rsid w:val="00E53E6A"/>
    <w:rsid w:val="00E53F71"/>
    <w:rsid w:val="00E53F75"/>
    <w:rsid w:val="00E53F7E"/>
    <w:rsid w:val="00E54006"/>
    <w:rsid w:val="00E5404C"/>
    <w:rsid w:val="00E5405C"/>
    <w:rsid w:val="00E540D6"/>
    <w:rsid w:val="00E54123"/>
    <w:rsid w:val="00E54186"/>
    <w:rsid w:val="00E54226"/>
    <w:rsid w:val="00E5422F"/>
    <w:rsid w:val="00E54235"/>
    <w:rsid w:val="00E54247"/>
    <w:rsid w:val="00E54264"/>
    <w:rsid w:val="00E5428B"/>
    <w:rsid w:val="00E542A9"/>
    <w:rsid w:val="00E542BD"/>
    <w:rsid w:val="00E542D3"/>
    <w:rsid w:val="00E542FA"/>
    <w:rsid w:val="00E54329"/>
    <w:rsid w:val="00E5432F"/>
    <w:rsid w:val="00E5436F"/>
    <w:rsid w:val="00E54399"/>
    <w:rsid w:val="00E543AE"/>
    <w:rsid w:val="00E543BA"/>
    <w:rsid w:val="00E543E1"/>
    <w:rsid w:val="00E5440A"/>
    <w:rsid w:val="00E54413"/>
    <w:rsid w:val="00E544BE"/>
    <w:rsid w:val="00E544D7"/>
    <w:rsid w:val="00E5450C"/>
    <w:rsid w:val="00E545B1"/>
    <w:rsid w:val="00E545EE"/>
    <w:rsid w:val="00E54626"/>
    <w:rsid w:val="00E546D0"/>
    <w:rsid w:val="00E547AC"/>
    <w:rsid w:val="00E54823"/>
    <w:rsid w:val="00E5487F"/>
    <w:rsid w:val="00E548B9"/>
    <w:rsid w:val="00E548FC"/>
    <w:rsid w:val="00E5491D"/>
    <w:rsid w:val="00E54927"/>
    <w:rsid w:val="00E54983"/>
    <w:rsid w:val="00E549B9"/>
    <w:rsid w:val="00E549F8"/>
    <w:rsid w:val="00E54A21"/>
    <w:rsid w:val="00E54A57"/>
    <w:rsid w:val="00E54A5D"/>
    <w:rsid w:val="00E54A95"/>
    <w:rsid w:val="00E54A98"/>
    <w:rsid w:val="00E54AA3"/>
    <w:rsid w:val="00E54AA8"/>
    <w:rsid w:val="00E54AD9"/>
    <w:rsid w:val="00E54B0C"/>
    <w:rsid w:val="00E54C16"/>
    <w:rsid w:val="00E54C2F"/>
    <w:rsid w:val="00E54C37"/>
    <w:rsid w:val="00E54CB2"/>
    <w:rsid w:val="00E54CCF"/>
    <w:rsid w:val="00E54CEA"/>
    <w:rsid w:val="00E54D08"/>
    <w:rsid w:val="00E54D1E"/>
    <w:rsid w:val="00E54D54"/>
    <w:rsid w:val="00E54D85"/>
    <w:rsid w:val="00E54DD8"/>
    <w:rsid w:val="00E54E44"/>
    <w:rsid w:val="00E54E65"/>
    <w:rsid w:val="00E54E96"/>
    <w:rsid w:val="00E54EAF"/>
    <w:rsid w:val="00E54EC7"/>
    <w:rsid w:val="00E54ED2"/>
    <w:rsid w:val="00E54EF8"/>
    <w:rsid w:val="00E54EFB"/>
    <w:rsid w:val="00E54F7F"/>
    <w:rsid w:val="00E54FDE"/>
    <w:rsid w:val="00E55001"/>
    <w:rsid w:val="00E5507F"/>
    <w:rsid w:val="00E550D2"/>
    <w:rsid w:val="00E55187"/>
    <w:rsid w:val="00E551C3"/>
    <w:rsid w:val="00E5524C"/>
    <w:rsid w:val="00E553C1"/>
    <w:rsid w:val="00E55418"/>
    <w:rsid w:val="00E5541C"/>
    <w:rsid w:val="00E5545B"/>
    <w:rsid w:val="00E55484"/>
    <w:rsid w:val="00E554B4"/>
    <w:rsid w:val="00E5559E"/>
    <w:rsid w:val="00E55645"/>
    <w:rsid w:val="00E556A4"/>
    <w:rsid w:val="00E5571B"/>
    <w:rsid w:val="00E55786"/>
    <w:rsid w:val="00E557FB"/>
    <w:rsid w:val="00E55804"/>
    <w:rsid w:val="00E5580A"/>
    <w:rsid w:val="00E5580C"/>
    <w:rsid w:val="00E55834"/>
    <w:rsid w:val="00E55885"/>
    <w:rsid w:val="00E55912"/>
    <w:rsid w:val="00E5591D"/>
    <w:rsid w:val="00E55922"/>
    <w:rsid w:val="00E5592E"/>
    <w:rsid w:val="00E5593F"/>
    <w:rsid w:val="00E5599B"/>
    <w:rsid w:val="00E55A48"/>
    <w:rsid w:val="00E55A60"/>
    <w:rsid w:val="00E55A6B"/>
    <w:rsid w:val="00E55A93"/>
    <w:rsid w:val="00E55AA9"/>
    <w:rsid w:val="00E55B02"/>
    <w:rsid w:val="00E55B2F"/>
    <w:rsid w:val="00E55BAF"/>
    <w:rsid w:val="00E55C2D"/>
    <w:rsid w:val="00E55C6C"/>
    <w:rsid w:val="00E55C86"/>
    <w:rsid w:val="00E55CA1"/>
    <w:rsid w:val="00E55CEA"/>
    <w:rsid w:val="00E55CED"/>
    <w:rsid w:val="00E55D50"/>
    <w:rsid w:val="00E55DCC"/>
    <w:rsid w:val="00E55E54"/>
    <w:rsid w:val="00E55E5B"/>
    <w:rsid w:val="00E55E65"/>
    <w:rsid w:val="00E55F51"/>
    <w:rsid w:val="00E55F56"/>
    <w:rsid w:val="00E55F69"/>
    <w:rsid w:val="00E55FA3"/>
    <w:rsid w:val="00E55FB1"/>
    <w:rsid w:val="00E560B4"/>
    <w:rsid w:val="00E560E1"/>
    <w:rsid w:val="00E56113"/>
    <w:rsid w:val="00E56190"/>
    <w:rsid w:val="00E561D3"/>
    <w:rsid w:val="00E561F0"/>
    <w:rsid w:val="00E5622F"/>
    <w:rsid w:val="00E56262"/>
    <w:rsid w:val="00E5626C"/>
    <w:rsid w:val="00E5635B"/>
    <w:rsid w:val="00E5635E"/>
    <w:rsid w:val="00E563E1"/>
    <w:rsid w:val="00E56486"/>
    <w:rsid w:val="00E564D1"/>
    <w:rsid w:val="00E5658B"/>
    <w:rsid w:val="00E565A0"/>
    <w:rsid w:val="00E565AA"/>
    <w:rsid w:val="00E565BD"/>
    <w:rsid w:val="00E5665C"/>
    <w:rsid w:val="00E5665F"/>
    <w:rsid w:val="00E5666E"/>
    <w:rsid w:val="00E5671A"/>
    <w:rsid w:val="00E56803"/>
    <w:rsid w:val="00E56826"/>
    <w:rsid w:val="00E568AB"/>
    <w:rsid w:val="00E568BE"/>
    <w:rsid w:val="00E56936"/>
    <w:rsid w:val="00E5697C"/>
    <w:rsid w:val="00E56998"/>
    <w:rsid w:val="00E569FE"/>
    <w:rsid w:val="00E56A4E"/>
    <w:rsid w:val="00E56A68"/>
    <w:rsid w:val="00E56A7C"/>
    <w:rsid w:val="00E56AA6"/>
    <w:rsid w:val="00E56B28"/>
    <w:rsid w:val="00E56B81"/>
    <w:rsid w:val="00E56BC6"/>
    <w:rsid w:val="00E56BF3"/>
    <w:rsid w:val="00E56BF4"/>
    <w:rsid w:val="00E56C1C"/>
    <w:rsid w:val="00E56C5A"/>
    <w:rsid w:val="00E56C6B"/>
    <w:rsid w:val="00E56C70"/>
    <w:rsid w:val="00E56C97"/>
    <w:rsid w:val="00E56D00"/>
    <w:rsid w:val="00E56D07"/>
    <w:rsid w:val="00E56D1F"/>
    <w:rsid w:val="00E56D85"/>
    <w:rsid w:val="00E56D98"/>
    <w:rsid w:val="00E56DA5"/>
    <w:rsid w:val="00E56DCF"/>
    <w:rsid w:val="00E56DF2"/>
    <w:rsid w:val="00E56EF2"/>
    <w:rsid w:val="00E56F1E"/>
    <w:rsid w:val="00E56F61"/>
    <w:rsid w:val="00E56F66"/>
    <w:rsid w:val="00E56F9D"/>
    <w:rsid w:val="00E56FEC"/>
    <w:rsid w:val="00E57007"/>
    <w:rsid w:val="00E57039"/>
    <w:rsid w:val="00E5718D"/>
    <w:rsid w:val="00E571E8"/>
    <w:rsid w:val="00E571ED"/>
    <w:rsid w:val="00E57218"/>
    <w:rsid w:val="00E57249"/>
    <w:rsid w:val="00E57295"/>
    <w:rsid w:val="00E57305"/>
    <w:rsid w:val="00E57321"/>
    <w:rsid w:val="00E5735E"/>
    <w:rsid w:val="00E57392"/>
    <w:rsid w:val="00E573AB"/>
    <w:rsid w:val="00E5740A"/>
    <w:rsid w:val="00E57476"/>
    <w:rsid w:val="00E57496"/>
    <w:rsid w:val="00E5751A"/>
    <w:rsid w:val="00E57536"/>
    <w:rsid w:val="00E57588"/>
    <w:rsid w:val="00E57603"/>
    <w:rsid w:val="00E57672"/>
    <w:rsid w:val="00E57692"/>
    <w:rsid w:val="00E576AC"/>
    <w:rsid w:val="00E57719"/>
    <w:rsid w:val="00E57794"/>
    <w:rsid w:val="00E57825"/>
    <w:rsid w:val="00E57845"/>
    <w:rsid w:val="00E57860"/>
    <w:rsid w:val="00E57874"/>
    <w:rsid w:val="00E5789C"/>
    <w:rsid w:val="00E57941"/>
    <w:rsid w:val="00E57985"/>
    <w:rsid w:val="00E5798E"/>
    <w:rsid w:val="00E57A13"/>
    <w:rsid w:val="00E57A22"/>
    <w:rsid w:val="00E57A59"/>
    <w:rsid w:val="00E57A73"/>
    <w:rsid w:val="00E57B03"/>
    <w:rsid w:val="00E57B28"/>
    <w:rsid w:val="00E57B3E"/>
    <w:rsid w:val="00E57C57"/>
    <w:rsid w:val="00E57C9F"/>
    <w:rsid w:val="00E57D03"/>
    <w:rsid w:val="00E57D1E"/>
    <w:rsid w:val="00E57D30"/>
    <w:rsid w:val="00E57D31"/>
    <w:rsid w:val="00E57D5D"/>
    <w:rsid w:val="00E57D7B"/>
    <w:rsid w:val="00E57D7D"/>
    <w:rsid w:val="00E57E52"/>
    <w:rsid w:val="00E57E7A"/>
    <w:rsid w:val="00E57EAC"/>
    <w:rsid w:val="00E57EF6"/>
    <w:rsid w:val="00E57F7D"/>
    <w:rsid w:val="00E57F9D"/>
    <w:rsid w:val="00E57FF4"/>
    <w:rsid w:val="00E60030"/>
    <w:rsid w:val="00E60142"/>
    <w:rsid w:val="00E6017E"/>
    <w:rsid w:val="00E60186"/>
    <w:rsid w:val="00E60197"/>
    <w:rsid w:val="00E6019C"/>
    <w:rsid w:val="00E601AE"/>
    <w:rsid w:val="00E60252"/>
    <w:rsid w:val="00E6028C"/>
    <w:rsid w:val="00E602BC"/>
    <w:rsid w:val="00E602C6"/>
    <w:rsid w:val="00E60311"/>
    <w:rsid w:val="00E60339"/>
    <w:rsid w:val="00E60368"/>
    <w:rsid w:val="00E603BA"/>
    <w:rsid w:val="00E603DE"/>
    <w:rsid w:val="00E60445"/>
    <w:rsid w:val="00E6044C"/>
    <w:rsid w:val="00E60457"/>
    <w:rsid w:val="00E6046E"/>
    <w:rsid w:val="00E6048C"/>
    <w:rsid w:val="00E604F1"/>
    <w:rsid w:val="00E6050C"/>
    <w:rsid w:val="00E60516"/>
    <w:rsid w:val="00E60579"/>
    <w:rsid w:val="00E6058B"/>
    <w:rsid w:val="00E605D5"/>
    <w:rsid w:val="00E605E7"/>
    <w:rsid w:val="00E605EA"/>
    <w:rsid w:val="00E60607"/>
    <w:rsid w:val="00E6061F"/>
    <w:rsid w:val="00E6067E"/>
    <w:rsid w:val="00E606C9"/>
    <w:rsid w:val="00E606DA"/>
    <w:rsid w:val="00E606E2"/>
    <w:rsid w:val="00E60704"/>
    <w:rsid w:val="00E60772"/>
    <w:rsid w:val="00E607BA"/>
    <w:rsid w:val="00E607C4"/>
    <w:rsid w:val="00E608A5"/>
    <w:rsid w:val="00E608D1"/>
    <w:rsid w:val="00E60916"/>
    <w:rsid w:val="00E6096C"/>
    <w:rsid w:val="00E6098C"/>
    <w:rsid w:val="00E609AF"/>
    <w:rsid w:val="00E60A05"/>
    <w:rsid w:val="00E60A34"/>
    <w:rsid w:val="00E60A38"/>
    <w:rsid w:val="00E60AA2"/>
    <w:rsid w:val="00E60AD4"/>
    <w:rsid w:val="00E60B97"/>
    <w:rsid w:val="00E60BA2"/>
    <w:rsid w:val="00E60C32"/>
    <w:rsid w:val="00E60C36"/>
    <w:rsid w:val="00E60C6F"/>
    <w:rsid w:val="00E60CDF"/>
    <w:rsid w:val="00E60D0A"/>
    <w:rsid w:val="00E60DE6"/>
    <w:rsid w:val="00E60DF1"/>
    <w:rsid w:val="00E60E5F"/>
    <w:rsid w:val="00E60E63"/>
    <w:rsid w:val="00E60EA5"/>
    <w:rsid w:val="00E60EE9"/>
    <w:rsid w:val="00E60F18"/>
    <w:rsid w:val="00E60F55"/>
    <w:rsid w:val="00E60F60"/>
    <w:rsid w:val="00E60F9C"/>
    <w:rsid w:val="00E60FB7"/>
    <w:rsid w:val="00E60FCB"/>
    <w:rsid w:val="00E60FFB"/>
    <w:rsid w:val="00E61062"/>
    <w:rsid w:val="00E610AA"/>
    <w:rsid w:val="00E61146"/>
    <w:rsid w:val="00E61149"/>
    <w:rsid w:val="00E6116C"/>
    <w:rsid w:val="00E611B5"/>
    <w:rsid w:val="00E612E6"/>
    <w:rsid w:val="00E6133B"/>
    <w:rsid w:val="00E6139C"/>
    <w:rsid w:val="00E613BE"/>
    <w:rsid w:val="00E613C2"/>
    <w:rsid w:val="00E614BB"/>
    <w:rsid w:val="00E614CF"/>
    <w:rsid w:val="00E6153D"/>
    <w:rsid w:val="00E615B5"/>
    <w:rsid w:val="00E615DA"/>
    <w:rsid w:val="00E615F5"/>
    <w:rsid w:val="00E61612"/>
    <w:rsid w:val="00E61641"/>
    <w:rsid w:val="00E6164B"/>
    <w:rsid w:val="00E61667"/>
    <w:rsid w:val="00E61680"/>
    <w:rsid w:val="00E616CA"/>
    <w:rsid w:val="00E61716"/>
    <w:rsid w:val="00E6172D"/>
    <w:rsid w:val="00E61787"/>
    <w:rsid w:val="00E61790"/>
    <w:rsid w:val="00E617F8"/>
    <w:rsid w:val="00E61805"/>
    <w:rsid w:val="00E6182B"/>
    <w:rsid w:val="00E61877"/>
    <w:rsid w:val="00E618B0"/>
    <w:rsid w:val="00E61933"/>
    <w:rsid w:val="00E61948"/>
    <w:rsid w:val="00E61972"/>
    <w:rsid w:val="00E61987"/>
    <w:rsid w:val="00E61A14"/>
    <w:rsid w:val="00E61A1C"/>
    <w:rsid w:val="00E61A27"/>
    <w:rsid w:val="00E61A3E"/>
    <w:rsid w:val="00E61A40"/>
    <w:rsid w:val="00E61B2C"/>
    <w:rsid w:val="00E61C52"/>
    <w:rsid w:val="00E61CF5"/>
    <w:rsid w:val="00E61D25"/>
    <w:rsid w:val="00E61D2F"/>
    <w:rsid w:val="00E61DA8"/>
    <w:rsid w:val="00E61DB3"/>
    <w:rsid w:val="00E61DD0"/>
    <w:rsid w:val="00E61DD3"/>
    <w:rsid w:val="00E61E1B"/>
    <w:rsid w:val="00E61E22"/>
    <w:rsid w:val="00E61E3B"/>
    <w:rsid w:val="00E61EA4"/>
    <w:rsid w:val="00E61EC3"/>
    <w:rsid w:val="00E61EFB"/>
    <w:rsid w:val="00E61F01"/>
    <w:rsid w:val="00E61F20"/>
    <w:rsid w:val="00E61FAA"/>
    <w:rsid w:val="00E61FC4"/>
    <w:rsid w:val="00E62102"/>
    <w:rsid w:val="00E62122"/>
    <w:rsid w:val="00E6216E"/>
    <w:rsid w:val="00E62201"/>
    <w:rsid w:val="00E62207"/>
    <w:rsid w:val="00E6222C"/>
    <w:rsid w:val="00E62239"/>
    <w:rsid w:val="00E6223C"/>
    <w:rsid w:val="00E62266"/>
    <w:rsid w:val="00E6230C"/>
    <w:rsid w:val="00E6231C"/>
    <w:rsid w:val="00E62336"/>
    <w:rsid w:val="00E6236C"/>
    <w:rsid w:val="00E623A8"/>
    <w:rsid w:val="00E623AA"/>
    <w:rsid w:val="00E623E0"/>
    <w:rsid w:val="00E62450"/>
    <w:rsid w:val="00E62489"/>
    <w:rsid w:val="00E624CD"/>
    <w:rsid w:val="00E62507"/>
    <w:rsid w:val="00E62509"/>
    <w:rsid w:val="00E6252B"/>
    <w:rsid w:val="00E62579"/>
    <w:rsid w:val="00E6258F"/>
    <w:rsid w:val="00E625A6"/>
    <w:rsid w:val="00E625A9"/>
    <w:rsid w:val="00E62612"/>
    <w:rsid w:val="00E62637"/>
    <w:rsid w:val="00E62682"/>
    <w:rsid w:val="00E6269E"/>
    <w:rsid w:val="00E6271A"/>
    <w:rsid w:val="00E6276C"/>
    <w:rsid w:val="00E6278B"/>
    <w:rsid w:val="00E627F7"/>
    <w:rsid w:val="00E62880"/>
    <w:rsid w:val="00E62935"/>
    <w:rsid w:val="00E62969"/>
    <w:rsid w:val="00E629B3"/>
    <w:rsid w:val="00E629BC"/>
    <w:rsid w:val="00E62A00"/>
    <w:rsid w:val="00E62A1B"/>
    <w:rsid w:val="00E62A4B"/>
    <w:rsid w:val="00E62A7E"/>
    <w:rsid w:val="00E62A8F"/>
    <w:rsid w:val="00E62ACC"/>
    <w:rsid w:val="00E62AF1"/>
    <w:rsid w:val="00E62B27"/>
    <w:rsid w:val="00E62B67"/>
    <w:rsid w:val="00E62B7D"/>
    <w:rsid w:val="00E62B81"/>
    <w:rsid w:val="00E62B95"/>
    <w:rsid w:val="00E62BB4"/>
    <w:rsid w:val="00E62C45"/>
    <w:rsid w:val="00E62D5C"/>
    <w:rsid w:val="00E62DC5"/>
    <w:rsid w:val="00E62DDE"/>
    <w:rsid w:val="00E62DE4"/>
    <w:rsid w:val="00E62DE5"/>
    <w:rsid w:val="00E62E22"/>
    <w:rsid w:val="00E62E71"/>
    <w:rsid w:val="00E62E81"/>
    <w:rsid w:val="00E62F39"/>
    <w:rsid w:val="00E62F55"/>
    <w:rsid w:val="00E62F84"/>
    <w:rsid w:val="00E62F93"/>
    <w:rsid w:val="00E62FBC"/>
    <w:rsid w:val="00E63029"/>
    <w:rsid w:val="00E63036"/>
    <w:rsid w:val="00E6304A"/>
    <w:rsid w:val="00E630A3"/>
    <w:rsid w:val="00E630F0"/>
    <w:rsid w:val="00E63117"/>
    <w:rsid w:val="00E63134"/>
    <w:rsid w:val="00E6316A"/>
    <w:rsid w:val="00E6316B"/>
    <w:rsid w:val="00E6318B"/>
    <w:rsid w:val="00E63193"/>
    <w:rsid w:val="00E6319E"/>
    <w:rsid w:val="00E631B1"/>
    <w:rsid w:val="00E632CD"/>
    <w:rsid w:val="00E632EC"/>
    <w:rsid w:val="00E63317"/>
    <w:rsid w:val="00E63422"/>
    <w:rsid w:val="00E6344B"/>
    <w:rsid w:val="00E6347C"/>
    <w:rsid w:val="00E635ED"/>
    <w:rsid w:val="00E63694"/>
    <w:rsid w:val="00E636AE"/>
    <w:rsid w:val="00E63703"/>
    <w:rsid w:val="00E6373E"/>
    <w:rsid w:val="00E63800"/>
    <w:rsid w:val="00E63811"/>
    <w:rsid w:val="00E63835"/>
    <w:rsid w:val="00E638C1"/>
    <w:rsid w:val="00E63984"/>
    <w:rsid w:val="00E639ED"/>
    <w:rsid w:val="00E63A74"/>
    <w:rsid w:val="00E63A7E"/>
    <w:rsid w:val="00E63AAC"/>
    <w:rsid w:val="00E63ADC"/>
    <w:rsid w:val="00E63B6C"/>
    <w:rsid w:val="00E63BC3"/>
    <w:rsid w:val="00E63BF4"/>
    <w:rsid w:val="00E63BFD"/>
    <w:rsid w:val="00E63C2B"/>
    <w:rsid w:val="00E63C7E"/>
    <w:rsid w:val="00E63C96"/>
    <w:rsid w:val="00E63CAC"/>
    <w:rsid w:val="00E63CD6"/>
    <w:rsid w:val="00E63D0C"/>
    <w:rsid w:val="00E63D8C"/>
    <w:rsid w:val="00E63D8E"/>
    <w:rsid w:val="00E63DEE"/>
    <w:rsid w:val="00E63DF3"/>
    <w:rsid w:val="00E63E23"/>
    <w:rsid w:val="00E63E8E"/>
    <w:rsid w:val="00E63E97"/>
    <w:rsid w:val="00E63F77"/>
    <w:rsid w:val="00E63F80"/>
    <w:rsid w:val="00E63FCF"/>
    <w:rsid w:val="00E63FF0"/>
    <w:rsid w:val="00E64004"/>
    <w:rsid w:val="00E640F6"/>
    <w:rsid w:val="00E64137"/>
    <w:rsid w:val="00E64156"/>
    <w:rsid w:val="00E64162"/>
    <w:rsid w:val="00E641B1"/>
    <w:rsid w:val="00E64284"/>
    <w:rsid w:val="00E64337"/>
    <w:rsid w:val="00E64371"/>
    <w:rsid w:val="00E64373"/>
    <w:rsid w:val="00E643C7"/>
    <w:rsid w:val="00E643E2"/>
    <w:rsid w:val="00E643F2"/>
    <w:rsid w:val="00E6440E"/>
    <w:rsid w:val="00E64426"/>
    <w:rsid w:val="00E6442A"/>
    <w:rsid w:val="00E6447B"/>
    <w:rsid w:val="00E6449E"/>
    <w:rsid w:val="00E644AB"/>
    <w:rsid w:val="00E644CC"/>
    <w:rsid w:val="00E644F6"/>
    <w:rsid w:val="00E644FB"/>
    <w:rsid w:val="00E6450E"/>
    <w:rsid w:val="00E6450F"/>
    <w:rsid w:val="00E64534"/>
    <w:rsid w:val="00E645C9"/>
    <w:rsid w:val="00E645EB"/>
    <w:rsid w:val="00E6462F"/>
    <w:rsid w:val="00E64744"/>
    <w:rsid w:val="00E6474D"/>
    <w:rsid w:val="00E64793"/>
    <w:rsid w:val="00E647DB"/>
    <w:rsid w:val="00E648B0"/>
    <w:rsid w:val="00E648D7"/>
    <w:rsid w:val="00E64A08"/>
    <w:rsid w:val="00E64A0D"/>
    <w:rsid w:val="00E64B1B"/>
    <w:rsid w:val="00E64B34"/>
    <w:rsid w:val="00E64D2A"/>
    <w:rsid w:val="00E64D5B"/>
    <w:rsid w:val="00E64D8D"/>
    <w:rsid w:val="00E64E93"/>
    <w:rsid w:val="00E64ED1"/>
    <w:rsid w:val="00E64F09"/>
    <w:rsid w:val="00E64F52"/>
    <w:rsid w:val="00E64F55"/>
    <w:rsid w:val="00E64FEC"/>
    <w:rsid w:val="00E65039"/>
    <w:rsid w:val="00E65049"/>
    <w:rsid w:val="00E6518E"/>
    <w:rsid w:val="00E651AD"/>
    <w:rsid w:val="00E651CA"/>
    <w:rsid w:val="00E651F4"/>
    <w:rsid w:val="00E65223"/>
    <w:rsid w:val="00E6523F"/>
    <w:rsid w:val="00E65242"/>
    <w:rsid w:val="00E6526F"/>
    <w:rsid w:val="00E65311"/>
    <w:rsid w:val="00E6531F"/>
    <w:rsid w:val="00E65356"/>
    <w:rsid w:val="00E653C7"/>
    <w:rsid w:val="00E653C9"/>
    <w:rsid w:val="00E653E2"/>
    <w:rsid w:val="00E65418"/>
    <w:rsid w:val="00E65446"/>
    <w:rsid w:val="00E654DF"/>
    <w:rsid w:val="00E655E6"/>
    <w:rsid w:val="00E65614"/>
    <w:rsid w:val="00E6565B"/>
    <w:rsid w:val="00E65684"/>
    <w:rsid w:val="00E656A9"/>
    <w:rsid w:val="00E656F1"/>
    <w:rsid w:val="00E65726"/>
    <w:rsid w:val="00E65758"/>
    <w:rsid w:val="00E6577B"/>
    <w:rsid w:val="00E6586C"/>
    <w:rsid w:val="00E65880"/>
    <w:rsid w:val="00E658F2"/>
    <w:rsid w:val="00E6590C"/>
    <w:rsid w:val="00E6591A"/>
    <w:rsid w:val="00E65977"/>
    <w:rsid w:val="00E659AF"/>
    <w:rsid w:val="00E659E8"/>
    <w:rsid w:val="00E65A39"/>
    <w:rsid w:val="00E65A4F"/>
    <w:rsid w:val="00E65A77"/>
    <w:rsid w:val="00E65A99"/>
    <w:rsid w:val="00E65AA0"/>
    <w:rsid w:val="00E65AAD"/>
    <w:rsid w:val="00E65AAF"/>
    <w:rsid w:val="00E65AC7"/>
    <w:rsid w:val="00E65AEC"/>
    <w:rsid w:val="00E65B60"/>
    <w:rsid w:val="00E65B7D"/>
    <w:rsid w:val="00E65B7E"/>
    <w:rsid w:val="00E65BD6"/>
    <w:rsid w:val="00E65C05"/>
    <w:rsid w:val="00E65C06"/>
    <w:rsid w:val="00E65C82"/>
    <w:rsid w:val="00E65D4F"/>
    <w:rsid w:val="00E65D7A"/>
    <w:rsid w:val="00E65D8F"/>
    <w:rsid w:val="00E65D95"/>
    <w:rsid w:val="00E65E29"/>
    <w:rsid w:val="00E65E6E"/>
    <w:rsid w:val="00E65E8C"/>
    <w:rsid w:val="00E65EAE"/>
    <w:rsid w:val="00E65EE3"/>
    <w:rsid w:val="00E65F9E"/>
    <w:rsid w:val="00E6600B"/>
    <w:rsid w:val="00E66038"/>
    <w:rsid w:val="00E6607A"/>
    <w:rsid w:val="00E660B2"/>
    <w:rsid w:val="00E660E7"/>
    <w:rsid w:val="00E6610F"/>
    <w:rsid w:val="00E66181"/>
    <w:rsid w:val="00E6618F"/>
    <w:rsid w:val="00E661AD"/>
    <w:rsid w:val="00E662B8"/>
    <w:rsid w:val="00E662CE"/>
    <w:rsid w:val="00E663AB"/>
    <w:rsid w:val="00E663CF"/>
    <w:rsid w:val="00E663F7"/>
    <w:rsid w:val="00E663FD"/>
    <w:rsid w:val="00E66406"/>
    <w:rsid w:val="00E664D4"/>
    <w:rsid w:val="00E664EE"/>
    <w:rsid w:val="00E664F9"/>
    <w:rsid w:val="00E6650E"/>
    <w:rsid w:val="00E6651A"/>
    <w:rsid w:val="00E6655A"/>
    <w:rsid w:val="00E66575"/>
    <w:rsid w:val="00E66580"/>
    <w:rsid w:val="00E66588"/>
    <w:rsid w:val="00E666D8"/>
    <w:rsid w:val="00E666F6"/>
    <w:rsid w:val="00E66723"/>
    <w:rsid w:val="00E6672A"/>
    <w:rsid w:val="00E667CD"/>
    <w:rsid w:val="00E667D3"/>
    <w:rsid w:val="00E66897"/>
    <w:rsid w:val="00E6689B"/>
    <w:rsid w:val="00E668A7"/>
    <w:rsid w:val="00E668C7"/>
    <w:rsid w:val="00E6690E"/>
    <w:rsid w:val="00E66935"/>
    <w:rsid w:val="00E6695C"/>
    <w:rsid w:val="00E66A52"/>
    <w:rsid w:val="00E66A76"/>
    <w:rsid w:val="00E66A84"/>
    <w:rsid w:val="00E66A86"/>
    <w:rsid w:val="00E66B4C"/>
    <w:rsid w:val="00E66BE6"/>
    <w:rsid w:val="00E66C01"/>
    <w:rsid w:val="00E66C03"/>
    <w:rsid w:val="00E66C1F"/>
    <w:rsid w:val="00E66C25"/>
    <w:rsid w:val="00E66C31"/>
    <w:rsid w:val="00E66C59"/>
    <w:rsid w:val="00E66CB1"/>
    <w:rsid w:val="00E66CCC"/>
    <w:rsid w:val="00E66D0D"/>
    <w:rsid w:val="00E66D39"/>
    <w:rsid w:val="00E66D3B"/>
    <w:rsid w:val="00E66D6B"/>
    <w:rsid w:val="00E66DA2"/>
    <w:rsid w:val="00E66DE6"/>
    <w:rsid w:val="00E66DEA"/>
    <w:rsid w:val="00E66EC6"/>
    <w:rsid w:val="00E66F6E"/>
    <w:rsid w:val="00E66FC6"/>
    <w:rsid w:val="00E6700E"/>
    <w:rsid w:val="00E67017"/>
    <w:rsid w:val="00E6703F"/>
    <w:rsid w:val="00E67044"/>
    <w:rsid w:val="00E67100"/>
    <w:rsid w:val="00E67205"/>
    <w:rsid w:val="00E67206"/>
    <w:rsid w:val="00E6722B"/>
    <w:rsid w:val="00E67288"/>
    <w:rsid w:val="00E67291"/>
    <w:rsid w:val="00E67295"/>
    <w:rsid w:val="00E672E2"/>
    <w:rsid w:val="00E67301"/>
    <w:rsid w:val="00E67302"/>
    <w:rsid w:val="00E67304"/>
    <w:rsid w:val="00E67337"/>
    <w:rsid w:val="00E6734C"/>
    <w:rsid w:val="00E6734D"/>
    <w:rsid w:val="00E67392"/>
    <w:rsid w:val="00E673B0"/>
    <w:rsid w:val="00E67467"/>
    <w:rsid w:val="00E67470"/>
    <w:rsid w:val="00E674CD"/>
    <w:rsid w:val="00E6755D"/>
    <w:rsid w:val="00E67581"/>
    <w:rsid w:val="00E675A9"/>
    <w:rsid w:val="00E67627"/>
    <w:rsid w:val="00E6769A"/>
    <w:rsid w:val="00E67701"/>
    <w:rsid w:val="00E677BF"/>
    <w:rsid w:val="00E677C3"/>
    <w:rsid w:val="00E677D8"/>
    <w:rsid w:val="00E677F6"/>
    <w:rsid w:val="00E6782D"/>
    <w:rsid w:val="00E67847"/>
    <w:rsid w:val="00E67863"/>
    <w:rsid w:val="00E67865"/>
    <w:rsid w:val="00E6788F"/>
    <w:rsid w:val="00E678B5"/>
    <w:rsid w:val="00E67909"/>
    <w:rsid w:val="00E67910"/>
    <w:rsid w:val="00E67919"/>
    <w:rsid w:val="00E6793B"/>
    <w:rsid w:val="00E67974"/>
    <w:rsid w:val="00E6798E"/>
    <w:rsid w:val="00E67A24"/>
    <w:rsid w:val="00E67A33"/>
    <w:rsid w:val="00E67A4C"/>
    <w:rsid w:val="00E67ACA"/>
    <w:rsid w:val="00E67B7B"/>
    <w:rsid w:val="00E67B8E"/>
    <w:rsid w:val="00E67BD6"/>
    <w:rsid w:val="00E67C63"/>
    <w:rsid w:val="00E67C7D"/>
    <w:rsid w:val="00E67CA3"/>
    <w:rsid w:val="00E67CC1"/>
    <w:rsid w:val="00E67CEC"/>
    <w:rsid w:val="00E67D15"/>
    <w:rsid w:val="00E67D1D"/>
    <w:rsid w:val="00E67D1E"/>
    <w:rsid w:val="00E67D4D"/>
    <w:rsid w:val="00E67D6F"/>
    <w:rsid w:val="00E67DD3"/>
    <w:rsid w:val="00E67E1D"/>
    <w:rsid w:val="00E67E41"/>
    <w:rsid w:val="00E67EFD"/>
    <w:rsid w:val="00E67F79"/>
    <w:rsid w:val="00E67FFD"/>
    <w:rsid w:val="00E67FFE"/>
    <w:rsid w:val="00E70005"/>
    <w:rsid w:val="00E7007D"/>
    <w:rsid w:val="00E700EB"/>
    <w:rsid w:val="00E7016F"/>
    <w:rsid w:val="00E7019D"/>
    <w:rsid w:val="00E701E9"/>
    <w:rsid w:val="00E7023B"/>
    <w:rsid w:val="00E70267"/>
    <w:rsid w:val="00E7032C"/>
    <w:rsid w:val="00E70353"/>
    <w:rsid w:val="00E7037D"/>
    <w:rsid w:val="00E703AE"/>
    <w:rsid w:val="00E703B7"/>
    <w:rsid w:val="00E703BD"/>
    <w:rsid w:val="00E7041C"/>
    <w:rsid w:val="00E70421"/>
    <w:rsid w:val="00E70443"/>
    <w:rsid w:val="00E70478"/>
    <w:rsid w:val="00E70488"/>
    <w:rsid w:val="00E704AF"/>
    <w:rsid w:val="00E704D5"/>
    <w:rsid w:val="00E704E1"/>
    <w:rsid w:val="00E704EB"/>
    <w:rsid w:val="00E705B4"/>
    <w:rsid w:val="00E705C2"/>
    <w:rsid w:val="00E7063B"/>
    <w:rsid w:val="00E706D1"/>
    <w:rsid w:val="00E70703"/>
    <w:rsid w:val="00E7070B"/>
    <w:rsid w:val="00E707FA"/>
    <w:rsid w:val="00E70818"/>
    <w:rsid w:val="00E7081F"/>
    <w:rsid w:val="00E7089D"/>
    <w:rsid w:val="00E708C3"/>
    <w:rsid w:val="00E70905"/>
    <w:rsid w:val="00E7092F"/>
    <w:rsid w:val="00E70A2E"/>
    <w:rsid w:val="00E70A53"/>
    <w:rsid w:val="00E70A61"/>
    <w:rsid w:val="00E70A92"/>
    <w:rsid w:val="00E70AF3"/>
    <w:rsid w:val="00E70B10"/>
    <w:rsid w:val="00E70BA8"/>
    <w:rsid w:val="00E70BCB"/>
    <w:rsid w:val="00E70BCC"/>
    <w:rsid w:val="00E70BE4"/>
    <w:rsid w:val="00E70C46"/>
    <w:rsid w:val="00E70C56"/>
    <w:rsid w:val="00E70C5E"/>
    <w:rsid w:val="00E70C97"/>
    <w:rsid w:val="00E70CCB"/>
    <w:rsid w:val="00E70CD3"/>
    <w:rsid w:val="00E70CE6"/>
    <w:rsid w:val="00E70D1B"/>
    <w:rsid w:val="00E70D21"/>
    <w:rsid w:val="00E70D55"/>
    <w:rsid w:val="00E70DA5"/>
    <w:rsid w:val="00E70DD8"/>
    <w:rsid w:val="00E70E1A"/>
    <w:rsid w:val="00E70E3B"/>
    <w:rsid w:val="00E70E48"/>
    <w:rsid w:val="00E70E80"/>
    <w:rsid w:val="00E70E8D"/>
    <w:rsid w:val="00E70EC0"/>
    <w:rsid w:val="00E70EDE"/>
    <w:rsid w:val="00E70EFA"/>
    <w:rsid w:val="00E70F55"/>
    <w:rsid w:val="00E70F6B"/>
    <w:rsid w:val="00E70F87"/>
    <w:rsid w:val="00E70FC1"/>
    <w:rsid w:val="00E7103C"/>
    <w:rsid w:val="00E71085"/>
    <w:rsid w:val="00E71098"/>
    <w:rsid w:val="00E7120D"/>
    <w:rsid w:val="00E7125A"/>
    <w:rsid w:val="00E712A1"/>
    <w:rsid w:val="00E712DD"/>
    <w:rsid w:val="00E7133D"/>
    <w:rsid w:val="00E7133E"/>
    <w:rsid w:val="00E71364"/>
    <w:rsid w:val="00E71370"/>
    <w:rsid w:val="00E713B4"/>
    <w:rsid w:val="00E713CB"/>
    <w:rsid w:val="00E713DA"/>
    <w:rsid w:val="00E713F5"/>
    <w:rsid w:val="00E71400"/>
    <w:rsid w:val="00E7141D"/>
    <w:rsid w:val="00E71423"/>
    <w:rsid w:val="00E714E6"/>
    <w:rsid w:val="00E71503"/>
    <w:rsid w:val="00E71582"/>
    <w:rsid w:val="00E71616"/>
    <w:rsid w:val="00E716A5"/>
    <w:rsid w:val="00E716DA"/>
    <w:rsid w:val="00E716E6"/>
    <w:rsid w:val="00E71763"/>
    <w:rsid w:val="00E71790"/>
    <w:rsid w:val="00E717BF"/>
    <w:rsid w:val="00E717DA"/>
    <w:rsid w:val="00E717E1"/>
    <w:rsid w:val="00E717E4"/>
    <w:rsid w:val="00E7182B"/>
    <w:rsid w:val="00E71832"/>
    <w:rsid w:val="00E71869"/>
    <w:rsid w:val="00E71915"/>
    <w:rsid w:val="00E7193B"/>
    <w:rsid w:val="00E71AB7"/>
    <w:rsid w:val="00E71BC9"/>
    <w:rsid w:val="00E71DC4"/>
    <w:rsid w:val="00E71E20"/>
    <w:rsid w:val="00E71E49"/>
    <w:rsid w:val="00E71F75"/>
    <w:rsid w:val="00E72012"/>
    <w:rsid w:val="00E72086"/>
    <w:rsid w:val="00E720B4"/>
    <w:rsid w:val="00E720EE"/>
    <w:rsid w:val="00E72118"/>
    <w:rsid w:val="00E721CF"/>
    <w:rsid w:val="00E721DF"/>
    <w:rsid w:val="00E72267"/>
    <w:rsid w:val="00E7232F"/>
    <w:rsid w:val="00E72367"/>
    <w:rsid w:val="00E7237C"/>
    <w:rsid w:val="00E72381"/>
    <w:rsid w:val="00E72385"/>
    <w:rsid w:val="00E7239C"/>
    <w:rsid w:val="00E723A2"/>
    <w:rsid w:val="00E72412"/>
    <w:rsid w:val="00E72490"/>
    <w:rsid w:val="00E724CB"/>
    <w:rsid w:val="00E724EE"/>
    <w:rsid w:val="00E7250F"/>
    <w:rsid w:val="00E72529"/>
    <w:rsid w:val="00E72548"/>
    <w:rsid w:val="00E7256D"/>
    <w:rsid w:val="00E72595"/>
    <w:rsid w:val="00E725B0"/>
    <w:rsid w:val="00E72655"/>
    <w:rsid w:val="00E7268F"/>
    <w:rsid w:val="00E726C0"/>
    <w:rsid w:val="00E726F4"/>
    <w:rsid w:val="00E72709"/>
    <w:rsid w:val="00E72741"/>
    <w:rsid w:val="00E72743"/>
    <w:rsid w:val="00E7276B"/>
    <w:rsid w:val="00E727BE"/>
    <w:rsid w:val="00E727C3"/>
    <w:rsid w:val="00E727DF"/>
    <w:rsid w:val="00E727EF"/>
    <w:rsid w:val="00E72857"/>
    <w:rsid w:val="00E7285F"/>
    <w:rsid w:val="00E72870"/>
    <w:rsid w:val="00E7287A"/>
    <w:rsid w:val="00E728FF"/>
    <w:rsid w:val="00E72912"/>
    <w:rsid w:val="00E72917"/>
    <w:rsid w:val="00E72920"/>
    <w:rsid w:val="00E72966"/>
    <w:rsid w:val="00E72984"/>
    <w:rsid w:val="00E72A77"/>
    <w:rsid w:val="00E72A92"/>
    <w:rsid w:val="00E72AE8"/>
    <w:rsid w:val="00E72B37"/>
    <w:rsid w:val="00E72B65"/>
    <w:rsid w:val="00E72BE2"/>
    <w:rsid w:val="00E72C1F"/>
    <w:rsid w:val="00E72C33"/>
    <w:rsid w:val="00E72C6A"/>
    <w:rsid w:val="00E72CAC"/>
    <w:rsid w:val="00E72D81"/>
    <w:rsid w:val="00E72DC2"/>
    <w:rsid w:val="00E72E2E"/>
    <w:rsid w:val="00E72E6F"/>
    <w:rsid w:val="00E72E7D"/>
    <w:rsid w:val="00E72EC3"/>
    <w:rsid w:val="00E72F14"/>
    <w:rsid w:val="00E72F1E"/>
    <w:rsid w:val="00E72F2E"/>
    <w:rsid w:val="00E72F84"/>
    <w:rsid w:val="00E72FC0"/>
    <w:rsid w:val="00E73088"/>
    <w:rsid w:val="00E730C8"/>
    <w:rsid w:val="00E730D7"/>
    <w:rsid w:val="00E730E6"/>
    <w:rsid w:val="00E73113"/>
    <w:rsid w:val="00E73156"/>
    <w:rsid w:val="00E731AB"/>
    <w:rsid w:val="00E731B3"/>
    <w:rsid w:val="00E7322D"/>
    <w:rsid w:val="00E7326F"/>
    <w:rsid w:val="00E732F0"/>
    <w:rsid w:val="00E7331B"/>
    <w:rsid w:val="00E73366"/>
    <w:rsid w:val="00E733D9"/>
    <w:rsid w:val="00E73401"/>
    <w:rsid w:val="00E73435"/>
    <w:rsid w:val="00E7343A"/>
    <w:rsid w:val="00E7345A"/>
    <w:rsid w:val="00E7346F"/>
    <w:rsid w:val="00E734BD"/>
    <w:rsid w:val="00E734E0"/>
    <w:rsid w:val="00E734E7"/>
    <w:rsid w:val="00E735CE"/>
    <w:rsid w:val="00E73609"/>
    <w:rsid w:val="00E73724"/>
    <w:rsid w:val="00E73729"/>
    <w:rsid w:val="00E73751"/>
    <w:rsid w:val="00E737FB"/>
    <w:rsid w:val="00E7383D"/>
    <w:rsid w:val="00E7387A"/>
    <w:rsid w:val="00E738D8"/>
    <w:rsid w:val="00E73919"/>
    <w:rsid w:val="00E73935"/>
    <w:rsid w:val="00E73993"/>
    <w:rsid w:val="00E739B5"/>
    <w:rsid w:val="00E739EF"/>
    <w:rsid w:val="00E73A01"/>
    <w:rsid w:val="00E73A41"/>
    <w:rsid w:val="00E73A69"/>
    <w:rsid w:val="00E73A6C"/>
    <w:rsid w:val="00E73A7E"/>
    <w:rsid w:val="00E73A88"/>
    <w:rsid w:val="00E73A8C"/>
    <w:rsid w:val="00E73ABE"/>
    <w:rsid w:val="00E73B22"/>
    <w:rsid w:val="00E73B64"/>
    <w:rsid w:val="00E73B75"/>
    <w:rsid w:val="00E73BC0"/>
    <w:rsid w:val="00E73BF2"/>
    <w:rsid w:val="00E73C8C"/>
    <w:rsid w:val="00E73CE9"/>
    <w:rsid w:val="00E73D85"/>
    <w:rsid w:val="00E73DEE"/>
    <w:rsid w:val="00E73EAD"/>
    <w:rsid w:val="00E73EFB"/>
    <w:rsid w:val="00E73EFE"/>
    <w:rsid w:val="00E73F71"/>
    <w:rsid w:val="00E74016"/>
    <w:rsid w:val="00E740E0"/>
    <w:rsid w:val="00E7418D"/>
    <w:rsid w:val="00E741AD"/>
    <w:rsid w:val="00E741CD"/>
    <w:rsid w:val="00E74204"/>
    <w:rsid w:val="00E742AD"/>
    <w:rsid w:val="00E742E9"/>
    <w:rsid w:val="00E74336"/>
    <w:rsid w:val="00E74357"/>
    <w:rsid w:val="00E743A1"/>
    <w:rsid w:val="00E744B2"/>
    <w:rsid w:val="00E744D3"/>
    <w:rsid w:val="00E7458C"/>
    <w:rsid w:val="00E7459B"/>
    <w:rsid w:val="00E745DE"/>
    <w:rsid w:val="00E745FC"/>
    <w:rsid w:val="00E74672"/>
    <w:rsid w:val="00E74685"/>
    <w:rsid w:val="00E74692"/>
    <w:rsid w:val="00E74712"/>
    <w:rsid w:val="00E74747"/>
    <w:rsid w:val="00E74749"/>
    <w:rsid w:val="00E747C1"/>
    <w:rsid w:val="00E7480B"/>
    <w:rsid w:val="00E748E4"/>
    <w:rsid w:val="00E74925"/>
    <w:rsid w:val="00E7495E"/>
    <w:rsid w:val="00E74964"/>
    <w:rsid w:val="00E74991"/>
    <w:rsid w:val="00E749D2"/>
    <w:rsid w:val="00E749F5"/>
    <w:rsid w:val="00E74A20"/>
    <w:rsid w:val="00E74A65"/>
    <w:rsid w:val="00E74AA6"/>
    <w:rsid w:val="00E74AED"/>
    <w:rsid w:val="00E74B96"/>
    <w:rsid w:val="00E74BA9"/>
    <w:rsid w:val="00E74BAB"/>
    <w:rsid w:val="00E74BBE"/>
    <w:rsid w:val="00E74BE8"/>
    <w:rsid w:val="00E74C0B"/>
    <w:rsid w:val="00E74C8B"/>
    <w:rsid w:val="00E74CC5"/>
    <w:rsid w:val="00E74D01"/>
    <w:rsid w:val="00E74D4D"/>
    <w:rsid w:val="00E74D50"/>
    <w:rsid w:val="00E74D65"/>
    <w:rsid w:val="00E74D81"/>
    <w:rsid w:val="00E74DA3"/>
    <w:rsid w:val="00E74DB2"/>
    <w:rsid w:val="00E74DB5"/>
    <w:rsid w:val="00E74E1B"/>
    <w:rsid w:val="00E74E41"/>
    <w:rsid w:val="00E74E42"/>
    <w:rsid w:val="00E74E73"/>
    <w:rsid w:val="00E74E84"/>
    <w:rsid w:val="00E74EA0"/>
    <w:rsid w:val="00E74EC1"/>
    <w:rsid w:val="00E74F05"/>
    <w:rsid w:val="00E74F23"/>
    <w:rsid w:val="00E74F82"/>
    <w:rsid w:val="00E74FC8"/>
    <w:rsid w:val="00E74FE3"/>
    <w:rsid w:val="00E7505D"/>
    <w:rsid w:val="00E7508C"/>
    <w:rsid w:val="00E75091"/>
    <w:rsid w:val="00E75093"/>
    <w:rsid w:val="00E75099"/>
    <w:rsid w:val="00E750BF"/>
    <w:rsid w:val="00E75104"/>
    <w:rsid w:val="00E7514B"/>
    <w:rsid w:val="00E7518F"/>
    <w:rsid w:val="00E75233"/>
    <w:rsid w:val="00E75284"/>
    <w:rsid w:val="00E752B6"/>
    <w:rsid w:val="00E752C8"/>
    <w:rsid w:val="00E752F0"/>
    <w:rsid w:val="00E75330"/>
    <w:rsid w:val="00E7533C"/>
    <w:rsid w:val="00E753ED"/>
    <w:rsid w:val="00E75482"/>
    <w:rsid w:val="00E7558E"/>
    <w:rsid w:val="00E7558F"/>
    <w:rsid w:val="00E75596"/>
    <w:rsid w:val="00E755D2"/>
    <w:rsid w:val="00E755E1"/>
    <w:rsid w:val="00E75669"/>
    <w:rsid w:val="00E756BA"/>
    <w:rsid w:val="00E756C1"/>
    <w:rsid w:val="00E756D2"/>
    <w:rsid w:val="00E75718"/>
    <w:rsid w:val="00E75744"/>
    <w:rsid w:val="00E75764"/>
    <w:rsid w:val="00E757AF"/>
    <w:rsid w:val="00E757BC"/>
    <w:rsid w:val="00E757E0"/>
    <w:rsid w:val="00E75834"/>
    <w:rsid w:val="00E758AD"/>
    <w:rsid w:val="00E758C5"/>
    <w:rsid w:val="00E758E9"/>
    <w:rsid w:val="00E759B1"/>
    <w:rsid w:val="00E75A6B"/>
    <w:rsid w:val="00E75AD0"/>
    <w:rsid w:val="00E75AF7"/>
    <w:rsid w:val="00E75AFF"/>
    <w:rsid w:val="00E75BA7"/>
    <w:rsid w:val="00E75BD2"/>
    <w:rsid w:val="00E75BDA"/>
    <w:rsid w:val="00E75CEB"/>
    <w:rsid w:val="00E75D1E"/>
    <w:rsid w:val="00E75D2E"/>
    <w:rsid w:val="00E75D37"/>
    <w:rsid w:val="00E75D88"/>
    <w:rsid w:val="00E75DAC"/>
    <w:rsid w:val="00E75E23"/>
    <w:rsid w:val="00E75E65"/>
    <w:rsid w:val="00E75ED8"/>
    <w:rsid w:val="00E75F20"/>
    <w:rsid w:val="00E75F32"/>
    <w:rsid w:val="00E75F42"/>
    <w:rsid w:val="00E75FA0"/>
    <w:rsid w:val="00E75FA3"/>
    <w:rsid w:val="00E75FE8"/>
    <w:rsid w:val="00E7603C"/>
    <w:rsid w:val="00E760B6"/>
    <w:rsid w:val="00E760BE"/>
    <w:rsid w:val="00E7612A"/>
    <w:rsid w:val="00E7619C"/>
    <w:rsid w:val="00E76204"/>
    <w:rsid w:val="00E7620E"/>
    <w:rsid w:val="00E76275"/>
    <w:rsid w:val="00E76286"/>
    <w:rsid w:val="00E76337"/>
    <w:rsid w:val="00E76360"/>
    <w:rsid w:val="00E763B2"/>
    <w:rsid w:val="00E763F0"/>
    <w:rsid w:val="00E763F4"/>
    <w:rsid w:val="00E76463"/>
    <w:rsid w:val="00E764A1"/>
    <w:rsid w:val="00E764F2"/>
    <w:rsid w:val="00E7653D"/>
    <w:rsid w:val="00E765DF"/>
    <w:rsid w:val="00E765E2"/>
    <w:rsid w:val="00E76689"/>
    <w:rsid w:val="00E7669B"/>
    <w:rsid w:val="00E766BB"/>
    <w:rsid w:val="00E7672C"/>
    <w:rsid w:val="00E76792"/>
    <w:rsid w:val="00E767C5"/>
    <w:rsid w:val="00E768A3"/>
    <w:rsid w:val="00E768BA"/>
    <w:rsid w:val="00E768C4"/>
    <w:rsid w:val="00E768DB"/>
    <w:rsid w:val="00E76903"/>
    <w:rsid w:val="00E76968"/>
    <w:rsid w:val="00E769FF"/>
    <w:rsid w:val="00E76A14"/>
    <w:rsid w:val="00E76A50"/>
    <w:rsid w:val="00E76A5A"/>
    <w:rsid w:val="00E76AA4"/>
    <w:rsid w:val="00E76AFD"/>
    <w:rsid w:val="00E76B03"/>
    <w:rsid w:val="00E76B22"/>
    <w:rsid w:val="00E76BB3"/>
    <w:rsid w:val="00E76BD2"/>
    <w:rsid w:val="00E76BEC"/>
    <w:rsid w:val="00E76C8B"/>
    <w:rsid w:val="00E76C8E"/>
    <w:rsid w:val="00E76CD3"/>
    <w:rsid w:val="00E76CD7"/>
    <w:rsid w:val="00E76D06"/>
    <w:rsid w:val="00E76D2C"/>
    <w:rsid w:val="00E76D45"/>
    <w:rsid w:val="00E76D4A"/>
    <w:rsid w:val="00E76D52"/>
    <w:rsid w:val="00E76D90"/>
    <w:rsid w:val="00E76E43"/>
    <w:rsid w:val="00E76F16"/>
    <w:rsid w:val="00E76FBE"/>
    <w:rsid w:val="00E77078"/>
    <w:rsid w:val="00E77124"/>
    <w:rsid w:val="00E7714B"/>
    <w:rsid w:val="00E771C8"/>
    <w:rsid w:val="00E771D7"/>
    <w:rsid w:val="00E7721D"/>
    <w:rsid w:val="00E77230"/>
    <w:rsid w:val="00E7729E"/>
    <w:rsid w:val="00E772B0"/>
    <w:rsid w:val="00E772E4"/>
    <w:rsid w:val="00E772FF"/>
    <w:rsid w:val="00E77323"/>
    <w:rsid w:val="00E7737B"/>
    <w:rsid w:val="00E773C7"/>
    <w:rsid w:val="00E77406"/>
    <w:rsid w:val="00E7740D"/>
    <w:rsid w:val="00E77432"/>
    <w:rsid w:val="00E77439"/>
    <w:rsid w:val="00E7746E"/>
    <w:rsid w:val="00E77493"/>
    <w:rsid w:val="00E774DF"/>
    <w:rsid w:val="00E7761E"/>
    <w:rsid w:val="00E7763A"/>
    <w:rsid w:val="00E7779B"/>
    <w:rsid w:val="00E777A1"/>
    <w:rsid w:val="00E77817"/>
    <w:rsid w:val="00E77832"/>
    <w:rsid w:val="00E77881"/>
    <w:rsid w:val="00E7788E"/>
    <w:rsid w:val="00E77907"/>
    <w:rsid w:val="00E77998"/>
    <w:rsid w:val="00E77A10"/>
    <w:rsid w:val="00E77A21"/>
    <w:rsid w:val="00E77A25"/>
    <w:rsid w:val="00E77A64"/>
    <w:rsid w:val="00E77A80"/>
    <w:rsid w:val="00E77B26"/>
    <w:rsid w:val="00E77B49"/>
    <w:rsid w:val="00E77B92"/>
    <w:rsid w:val="00E77C40"/>
    <w:rsid w:val="00E77C56"/>
    <w:rsid w:val="00E77C9C"/>
    <w:rsid w:val="00E77CDE"/>
    <w:rsid w:val="00E77CFD"/>
    <w:rsid w:val="00E77D63"/>
    <w:rsid w:val="00E77E18"/>
    <w:rsid w:val="00E77E74"/>
    <w:rsid w:val="00E77E99"/>
    <w:rsid w:val="00E77EB5"/>
    <w:rsid w:val="00E77EC3"/>
    <w:rsid w:val="00E77EF7"/>
    <w:rsid w:val="00E77F04"/>
    <w:rsid w:val="00E77F0E"/>
    <w:rsid w:val="00E77F40"/>
    <w:rsid w:val="00E77F5A"/>
    <w:rsid w:val="00E77FA3"/>
    <w:rsid w:val="00E77FD1"/>
    <w:rsid w:val="00E77FEE"/>
    <w:rsid w:val="00E800C4"/>
    <w:rsid w:val="00E800F7"/>
    <w:rsid w:val="00E8011D"/>
    <w:rsid w:val="00E80189"/>
    <w:rsid w:val="00E80199"/>
    <w:rsid w:val="00E801AC"/>
    <w:rsid w:val="00E801C6"/>
    <w:rsid w:val="00E801F1"/>
    <w:rsid w:val="00E80203"/>
    <w:rsid w:val="00E8020B"/>
    <w:rsid w:val="00E8030B"/>
    <w:rsid w:val="00E80322"/>
    <w:rsid w:val="00E8032B"/>
    <w:rsid w:val="00E80373"/>
    <w:rsid w:val="00E803C6"/>
    <w:rsid w:val="00E803EA"/>
    <w:rsid w:val="00E80414"/>
    <w:rsid w:val="00E8042D"/>
    <w:rsid w:val="00E8043B"/>
    <w:rsid w:val="00E80440"/>
    <w:rsid w:val="00E8048B"/>
    <w:rsid w:val="00E8048D"/>
    <w:rsid w:val="00E8050D"/>
    <w:rsid w:val="00E805A2"/>
    <w:rsid w:val="00E806DC"/>
    <w:rsid w:val="00E80716"/>
    <w:rsid w:val="00E8079C"/>
    <w:rsid w:val="00E807D0"/>
    <w:rsid w:val="00E807DC"/>
    <w:rsid w:val="00E80816"/>
    <w:rsid w:val="00E808A4"/>
    <w:rsid w:val="00E808CB"/>
    <w:rsid w:val="00E808E3"/>
    <w:rsid w:val="00E809D6"/>
    <w:rsid w:val="00E809E1"/>
    <w:rsid w:val="00E80A8C"/>
    <w:rsid w:val="00E80ADB"/>
    <w:rsid w:val="00E80AF0"/>
    <w:rsid w:val="00E80BB5"/>
    <w:rsid w:val="00E80BF8"/>
    <w:rsid w:val="00E80C0C"/>
    <w:rsid w:val="00E80C68"/>
    <w:rsid w:val="00E80CAC"/>
    <w:rsid w:val="00E80CC0"/>
    <w:rsid w:val="00E80CC6"/>
    <w:rsid w:val="00E80E28"/>
    <w:rsid w:val="00E80EA5"/>
    <w:rsid w:val="00E80EC0"/>
    <w:rsid w:val="00E80EC4"/>
    <w:rsid w:val="00E80ECE"/>
    <w:rsid w:val="00E80F13"/>
    <w:rsid w:val="00E80F93"/>
    <w:rsid w:val="00E80F9F"/>
    <w:rsid w:val="00E80FB6"/>
    <w:rsid w:val="00E80FBB"/>
    <w:rsid w:val="00E8101A"/>
    <w:rsid w:val="00E81050"/>
    <w:rsid w:val="00E810ED"/>
    <w:rsid w:val="00E81102"/>
    <w:rsid w:val="00E81162"/>
    <w:rsid w:val="00E81164"/>
    <w:rsid w:val="00E8119F"/>
    <w:rsid w:val="00E81218"/>
    <w:rsid w:val="00E8122F"/>
    <w:rsid w:val="00E8124C"/>
    <w:rsid w:val="00E81371"/>
    <w:rsid w:val="00E81383"/>
    <w:rsid w:val="00E813C7"/>
    <w:rsid w:val="00E813CE"/>
    <w:rsid w:val="00E813D1"/>
    <w:rsid w:val="00E813D6"/>
    <w:rsid w:val="00E813E8"/>
    <w:rsid w:val="00E814AB"/>
    <w:rsid w:val="00E814DE"/>
    <w:rsid w:val="00E8158E"/>
    <w:rsid w:val="00E8159B"/>
    <w:rsid w:val="00E81610"/>
    <w:rsid w:val="00E8165E"/>
    <w:rsid w:val="00E81666"/>
    <w:rsid w:val="00E8168D"/>
    <w:rsid w:val="00E81695"/>
    <w:rsid w:val="00E816B3"/>
    <w:rsid w:val="00E8170E"/>
    <w:rsid w:val="00E8171E"/>
    <w:rsid w:val="00E81741"/>
    <w:rsid w:val="00E8175F"/>
    <w:rsid w:val="00E8176E"/>
    <w:rsid w:val="00E8177E"/>
    <w:rsid w:val="00E8179D"/>
    <w:rsid w:val="00E81817"/>
    <w:rsid w:val="00E81831"/>
    <w:rsid w:val="00E818C1"/>
    <w:rsid w:val="00E818C9"/>
    <w:rsid w:val="00E8191C"/>
    <w:rsid w:val="00E81933"/>
    <w:rsid w:val="00E81967"/>
    <w:rsid w:val="00E8197D"/>
    <w:rsid w:val="00E819EA"/>
    <w:rsid w:val="00E819F5"/>
    <w:rsid w:val="00E81A62"/>
    <w:rsid w:val="00E81AA3"/>
    <w:rsid w:val="00E81AD0"/>
    <w:rsid w:val="00E81B24"/>
    <w:rsid w:val="00E81B28"/>
    <w:rsid w:val="00E81B53"/>
    <w:rsid w:val="00E81B54"/>
    <w:rsid w:val="00E81B5C"/>
    <w:rsid w:val="00E81B82"/>
    <w:rsid w:val="00E81B9E"/>
    <w:rsid w:val="00E81BB9"/>
    <w:rsid w:val="00E81BC1"/>
    <w:rsid w:val="00E81C44"/>
    <w:rsid w:val="00E81C8E"/>
    <w:rsid w:val="00E81CBB"/>
    <w:rsid w:val="00E81CC2"/>
    <w:rsid w:val="00E81CD9"/>
    <w:rsid w:val="00E81D24"/>
    <w:rsid w:val="00E81D5C"/>
    <w:rsid w:val="00E81D6A"/>
    <w:rsid w:val="00E81D84"/>
    <w:rsid w:val="00E81DD1"/>
    <w:rsid w:val="00E81DEC"/>
    <w:rsid w:val="00E81DFC"/>
    <w:rsid w:val="00E81E2A"/>
    <w:rsid w:val="00E81E2E"/>
    <w:rsid w:val="00E81ED1"/>
    <w:rsid w:val="00E81EFB"/>
    <w:rsid w:val="00E81F13"/>
    <w:rsid w:val="00E82085"/>
    <w:rsid w:val="00E821CC"/>
    <w:rsid w:val="00E8220C"/>
    <w:rsid w:val="00E8221F"/>
    <w:rsid w:val="00E82220"/>
    <w:rsid w:val="00E8227A"/>
    <w:rsid w:val="00E8229D"/>
    <w:rsid w:val="00E822A5"/>
    <w:rsid w:val="00E822B8"/>
    <w:rsid w:val="00E822F2"/>
    <w:rsid w:val="00E82324"/>
    <w:rsid w:val="00E823A3"/>
    <w:rsid w:val="00E823AE"/>
    <w:rsid w:val="00E823F6"/>
    <w:rsid w:val="00E82411"/>
    <w:rsid w:val="00E824E6"/>
    <w:rsid w:val="00E8256C"/>
    <w:rsid w:val="00E825D7"/>
    <w:rsid w:val="00E825FC"/>
    <w:rsid w:val="00E82639"/>
    <w:rsid w:val="00E8266B"/>
    <w:rsid w:val="00E8268D"/>
    <w:rsid w:val="00E826FE"/>
    <w:rsid w:val="00E82711"/>
    <w:rsid w:val="00E82730"/>
    <w:rsid w:val="00E82772"/>
    <w:rsid w:val="00E8278C"/>
    <w:rsid w:val="00E827CC"/>
    <w:rsid w:val="00E827D4"/>
    <w:rsid w:val="00E82859"/>
    <w:rsid w:val="00E828E6"/>
    <w:rsid w:val="00E828F7"/>
    <w:rsid w:val="00E82953"/>
    <w:rsid w:val="00E829D3"/>
    <w:rsid w:val="00E82A5C"/>
    <w:rsid w:val="00E82A8A"/>
    <w:rsid w:val="00E82AA5"/>
    <w:rsid w:val="00E82AC1"/>
    <w:rsid w:val="00E82AFF"/>
    <w:rsid w:val="00E82B1E"/>
    <w:rsid w:val="00E82B99"/>
    <w:rsid w:val="00E82BAE"/>
    <w:rsid w:val="00E82C01"/>
    <w:rsid w:val="00E82C43"/>
    <w:rsid w:val="00E82C7C"/>
    <w:rsid w:val="00E82D4A"/>
    <w:rsid w:val="00E82D55"/>
    <w:rsid w:val="00E82D58"/>
    <w:rsid w:val="00E82D89"/>
    <w:rsid w:val="00E82D91"/>
    <w:rsid w:val="00E82E01"/>
    <w:rsid w:val="00E82E05"/>
    <w:rsid w:val="00E82E20"/>
    <w:rsid w:val="00E82EB5"/>
    <w:rsid w:val="00E82F1B"/>
    <w:rsid w:val="00E82FA4"/>
    <w:rsid w:val="00E82FD3"/>
    <w:rsid w:val="00E83038"/>
    <w:rsid w:val="00E83106"/>
    <w:rsid w:val="00E8316B"/>
    <w:rsid w:val="00E831B0"/>
    <w:rsid w:val="00E831EB"/>
    <w:rsid w:val="00E83227"/>
    <w:rsid w:val="00E832C1"/>
    <w:rsid w:val="00E833B1"/>
    <w:rsid w:val="00E833CC"/>
    <w:rsid w:val="00E833D5"/>
    <w:rsid w:val="00E83461"/>
    <w:rsid w:val="00E8346E"/>
    <w:rsid w:val="00E83473"/>
    <w:rsid w:val="00E83475"/>
    <w:rsid w:val="00E834D3"/>
    <w:rsid w:val="00E834FC"/>
    <w:rsid w:val="00E83510"/>
    <w:rsid w:val="00E83591"/>
    <w:rsid w:val="00E8359F"/>
    <w:rsid w:val="00E835C7"/>
    <w:rsid w:val="00E83615"/>
    <w:rsid w:val="00E83628"/>
    <w:rsid w:val="00E83629"/>
    <w:rsid w:val="00E83668"/>
    <w:rsid w:val="00E83685"/>
    <w:rsid w:val="00E836C9"/>
    <w:rsid w:val="00E83789"/>
    <w:rsid w:val="00E837E0"/>
    <w:rsid w:val="00E837F7"/>
    <w:rsid w:val="00E83800"/>
    <w:rsid w:val="00E838A3"/>
    <w:rsid w:val="00E83929"/>
    <w:rsid w:val="00E83980"/>
    <w:rsid w:val="00E8399F"/>
    <w:rsid w:val="00E839E9"/>
    <w:rsid w:val="00E83A27"/>
    <w:rsid w:val="00E83A4E"/>
    <w:rsid w:val="00E83A84"/>
    <w:rsid w:val="00E83AEF"/>
    <w:rsid w:val="00E83AFB"/>
    <w:rsid w:val="00E83B51"/>
    <w:rsid w:val="00E83B8F"/>
    <w:rsid w:val="00E83BA2"/>
    <w:rsid w:val="00E83BB1"/>
    <w:rsid w:val="00E83BE5"/>
    <w:rsid w:val="00E83BF5"/>
    <w:rsid w:val="00E83C01"/>
    <w:rsid w:val="00E83C18"/>
    <w:rsid w:val="00E83CD6"/>
    <w:rsid w:val="00E83D01"/>
    <w:rsid w:val="00E83D58"/>
    <w:rsid w:val="00E83D83"/>
    <w:rsid w:val="00E83DAD"/>
    <w:rsid w:val="00E83E45"/>
    <w:rsid w:val="00E83E74"/>
    <w:rsid w:val="00E83F06"/>
    <w:rsid w:val="00E83F68"/>
    <w:rsid w:val="00E83F78"/>
    <w:rsid w:val="00E83FC9"/>
    <w:rsid w:val="00E83FD4"/>
    <w:rsid w:val="00E83FE1"/>
    <w:rsid w:val="00E83FF4"/>
    <w:rsid w:val="00E8408E"/>
    <w:rsid w:val="00E840E5"/>
    <w:rsid w:val="00E840F5"/>
    <w:rsid w:val="00E84169"/>
    <w:rsid w:val="00E84184"/>
    <w:rsid w:val="00E841A6"/>
    <w:rsid w:val="00E841B2"/>
    <w:rsid w:val="00E8424A"/>
    <w:rsid w:val="00E8426F"/>
    <w:rsid w:val="00E842A9"/>
    <w:rsid w:val="00E842BA"/>
    <w:rsid w:val="00E84303"/>
    <w:rsid w:val="00E8431C"/>
    <w:rsid w:val="00E84357"/>
    <w:rsid w:val="00E84363"/>
    <w:rsid w:val="00E84370"/>
    <w:rsid w:val="00E843B3"/>
    <w:rsid w:val="00E843D5"/>
    <w:rsid w:val="00E844B5"/>
    <w:rsid w:val="00E8452F"/>
    <w:rsid w:val="00E84620"/>
    <w:rsid w:val="00E84647"/>
    <w:rsid w:val="00E84697"/>
    <w:rsid w:val="00E846A6"/>
    <w:rsid w:val="00E84753"/>
    <w:rsid w:val="00E8479D"/>
    <w:rsid w:val="00E847DD"/>
    <w:rsid w:val="00E847E9"/>
    <w:rsid w:val="00E84823"/>
    <w:rsid w:val="00E848B1"/>
    <w:rsid w:val="00E848BA"/>
    <w:rsid w:val="00E84906"/>
    <w:rsid w:val="00E84915"/>
    <w:rsid w:val="00E84969"/>
    <w:rsid w:val="00E849E9"/>
    <w:rsid w:val="00E849EE"/>
    <w:rsid w:val="00E84A95"/>
    <w:rsid w:val="00E84B3F"/>
    <w:rsid w:val="00E84B46"/>
    <w:rsid w:val="00E84BED"/>
    <w:rsid w:val="00E84C10"/>
    <w:rsid w:val="00E84CB1"/>
    <w:rsid w:val="00E84CF1"/>
    <w:rsid w:val="00E84D2E"/>
    <w:rsid w:val="00E84D62"/>
    <w:rsid w:val="00E84E13"/>
    <w:rsid w:val="00E84E35"/>
    <w:rsid w:val="00E84E4B"/>
    <w:rsid w:val="00E84E5B"/>
    <w:rsid w:val="00E84E9E"/>
    <w:rsid w:val="00E84EC4"/>
    <w:rsid w:val="00E84EF4"/>
    <w:rsid w:val="00E84EF5"/>
    <w:rsid w:val="00E84F7D"/>
    <w:rsid w:val="00E84F91"/>
    <w:rsid w:val="00E84FC6"/>
    <w:rsid w:val="00E84FE4"/>
    <w:rsid w:val="00E85083"/>
    <w:rsid w:val="00E8508D"/>
    <w:rsid w:val="00E850A6"/>
    <w:rsid w:val="00E85125"/>
    <w:rsid w:val="00E851D2"/>
    <w:rsid w:val="00E851EF"/>
    <w:rsid w:val="00E851F9"/>
    <w:rsid w:val="00E85202"/>
    <w:rsid w:val="00E8520C"/>
    <w:rsid w:val="00E85233"/>
    <w:rsid w:val="00E8524E"/>
    <w:rsid w:val="00E85259"/>
    <w:rsid w:val="00E8528D"/>
    <w:rsid w:val="00E85291"/>
    <w:rsid w:val="00E852BE"/>
    <w:rsid w:val="00E852CA"/>
    <w:rsid w:val="00E852D8"/>
    <w:rsid w:val="00E85319"/>
    <w:rsid w:val="00E8531E"/>
    <w:rsid w:val="00E85417"/>
    <w:rsid w:val="00E85432"/>
    <w:rsid w:val="00E85453"/>
    <w:rsid w:val="00E85486"/>
    <w:rsid w:val="00E854BC"/>
    <w:rsid w:val="00E8554C"/>
    <w:rsid w:val="00E855B8"/>
    <w:rsid w:val="00E855C6"/>
    <w:rsid w:val="00E8561E"/>
    <w:rsid w:val="00E85699"/>
    <w:rsid w:val="00E856EE"/>
    <w:rsid w:val="00E856FA"/>
    <w:rsid w:val="00E8570E"/>
    <w:rsid w:val="00E8571C"/>
    <w:rsid w:val="00E85742"/>
    <w:rsid w:val="00E8575F"/>
    <w:rsid w:val="00E85764"/>
    <w:rsid w:val="00E85768"/>
    <w:rsid w:val="00E857A2"/>
    <w:rsid w:val="00E8582B"/>
    <w:rsid w:val="00E85870"/>
    <w:rsid w:val="00E858DF"/>
    <w:rsid w:val="00E858FD"/>
    <w:rsid w:val="00E85915"/>
    <w:rsid w:val="00E859AB"/>
    <w:rsid w:val="00E859B6"/>
    <w:rsid w:val="00E85AB4"/>
    <w:rsid w:val="00E85B00"/>
    <w:rsid w:val="00E85B2B"/>
    <w:rsid w:val="00E85C66"/>
    <w:rsid w:val="00E85C9D"/>
    <w:rsid w:val="00E85CED"/>
    <w:rsid w:val="00E85CF4"/>
    <w:rsid w:val="00E85CFD"/>
    <w:rsid w:val="00E85CFE"/>
    <w:rsid w:val="00E85D5C"/>
    <w:rsid w:val="00E85D61"/>
    <w:rsid w:val="00E85D82"/>
    <w:rsid w:val="00E85D95"/>
    <w:rsid w:val="00E85DBD"/>
    <w:rsid w:val="00E85E2C"/>
    <w:rsid w:val="00E85E65"/>
    <w:rsid w:val="00E85E8A"/>
    <w:rsid w:val="00E85E94"/>
    <w:rsid w:val="00E85EE0"/>
    <w:rsid w:val="00E85F28"/>
    <w:rsid w:val="00E85F75"/>
    <w:rsid w:val="00E85FD0"/>
    <w:rsid w:val="00E86068"/>
    <w:rsid w:val="00E86069"/>
    <w:rsid w:val="00E8606A"/>
    <w:rsid w:val="00E860AB"/>
    <w:rsid w:val="00E860C0"/>
    <w:rsid w:val="00E8615C"/>
    <w:rsid w:val="00E8615E"/>
    <w:rsid w:val="00E86175"/>
    <w:rsid w:val="00E8627A"/>
    <w:rsid w:val="00E86290"/>
    <w:rsid w:val="00E863A3"/>
    <w:rsid w:val="00E863E3"/>
    <w:rsid w:val="00E863FD"/>
    <w:rsid w:val="00E86428"/>
    <w:rsid w:val="00E86431"/>
    <w:rsid w:val="00E8647E"/>
    <w:rsid w:val="00E8648F"/>
    <w:rsid w:val="00E8650C"/>
    <w:rsid w:val="00E86646"/>
    <w:rsid w:val="00E8668E"/>
    <w:rsid w:val="00E866B2"/>
    <w:rsid w:val="00E866EB"/>
    <w:rsid w:val="00E866ED"/>
    <w:rsid w:val="00E86706"/>
    <w:rsid w:val="00E86729"/>
    <w:rsid w:val="00E86759"/>
    <w:rsid w:val="00E86799"/>
    <w:rsid w:val="00E8681C"/>
    <w:rsid w:val="00E86870"/>
    <w:rsid w:val="00E86889"/>
    <w:rsid w:val="00E86891"/>
    <w:rsid w:val="00E868C2"/>
    <w:rsid w:val="00E868D2"/>
    <w:rsid w:val="00E868D4"/>
    <w:rsid w:val="00E868FA"/>
    <w:rsid w:val="00E868FF"/>
    <w:rsid w:val="00E8691F"/>
    <w:rsid w:val="00E86929"/>
    <w:rsid w:val="00E86939"/>
    <w:rsid w:val="00E8698E"/>
    <w:rsid w:val="00E86A1E"/>
    <w:rsid w:val="00E86A54"/>
    <w:rsid w:val="00E86A5E"/>
    <w:rsid w:val="00E86A62"/>
    <w:rsid w:val="00E86A66"/>
    <w:rsid w:val="00E86AA7"/>
    <w:rsid w:val="00E86B1E"/>
    <w:rsid w:val="00E86B7D"/>
    <w:rsid w:val="00E86C38"/>
    <w:rsid w:val="00E86C99"/>
    <w:rsid w:val="00E86CC5"/>
    <w:rsid w:val="00E86CC6"/>
    <w:rsid w:val="00E86CC9"/>
    <w:rsid w:val="00E86CF3"/>
    <w:rsid w:val="00E86D08"/>
    <w:rsid w:val="00E86D61"/>
    <w:rsid w:val="00E86D9A"/>
    <w:rsid w:val="00E86DCE"/>
    <w:rsid w:val="00E86DF1"/>
    <w:rsid w:val="00E86E0D"/>
    <w:rsid w:val="00E86E7C"/>
    <w:rsid w:val="00E86E7F"/>
    <w:rsid w:val="00E86F5D"/>
    <w:rsid w:val="00E86F8B"/>
    <w:rsid w:val="00E87015"/>
    <w:rsid w:val="00E8702A"/>
    <w:rsid w:val="00E87078"/>
    <w:rsid w:val="00E870B5"/>
    <w:rsid w:val="00E870F0"/>
    <w:rsid w:val="00E87101"/>
    <w:rsid w:val="00E8713F"/>
    <w:rsid w:val="00E8714A"/>
    <w:rsid w:val="00E871CA"/>
    <w:rsid w:val="00E871CD"/>
    <w:rsid w:val="00E87216"/>
    <w:rsid w:val="00E8726E"/>
    <w:rsid w:val="00E87281"/>
    <w:rsid w:val="00E87342"/>
    <w:rsid w:val="00E8736C"/>
    <w:rsid w:val="00E87375"/>
    <w:rsid w:val="00E87376"/>
    <w:rsid w:val="00E873AA"/>
    <w:rsid w:val="00E87403"/>
    <w:rsid w:val="00E874A3"/>
    <w:rsid w:val="00E874DC"/>
    <w:rsid w:val="00E8757E"/>
    <w:rsid w:val="00E875F2"/>
    <w:rsid w:val="00E87625"/>
    <w:rsid w:val="00E87665"/>
    <w:rsid w:val="00E8767D"/>
    <w:rsid w:val="00E8769C"/>
    <w:rsid w:val="00E876A3"/>
    <w:rsid w:val="00E87718"/>
    <w:rsid w:val="00E8773D"/>
    <w:rsid w:val="00E87778"/>
    <w:rsid w:val="00E8778E"/>
    <w:rsid w:val="00E87859"/>
    <w:rsid w:val="00E87887"/>
    <w:rsid w:val="00E8788F"/>
    <w:rsid w:val="00E87892"/>
    <w:rsid w:val="00E878DA"/>
    <w:rsid w:val="00E878F8"/>
    <w:rsid w:val="00E87981"/>
    <w:rsid w:val="00E879DF"/>
    <w:rsid w:val="00E87A51"/>
    <w:rsid w:val="00E87A5A"/>
    <w:rsid w:val="00E87AA2"/>
    <w:rsid w:val="00E87B6E"/>
    <w:rsid w:val="00E87BA6"/>
    <w:rsid w:val="00E87BB6"/>
    <w:rsid w:val="00E87C30"/>
    <w:rsid w:val="00E87C50"/>
    <w:rsid w:val="00E87C5D"/>
    <w:rsid w:val="00E87C8A"/>
    <w:rsid w:val="00E87CAF"/>
    <w:rsid w:val="00E87CC9"/>
    <w:rsid w:val="00E87D25"/>
    <w:rsid w:val="00E87DA4"/>
    <w:rsid w:val="00E87DC6"/>
    <w:rsid w:val="00E87DCF"/>
    <w:rsid w:val="00E87DE1"/>
    <w:rsid w:val="00E87EA7"/>
    <w:rsid w:val="00E87ED3"/>
    <w:rsid w:val="00E87EEC"/>
    <w:rsid w:val="00E87F14"/>
    <w:rsid w:val="00E87F91"/>
    <w:rsid w:val="00E90046"/>
    <w:rsid w:val="00E90069"/>
    <w:rsid w:val="00E9007E"/>
    <w:rsid w:val="00E900A4"/>
    <w:rsid w:val="00E900A9"/>
    <w:rsid w:val="00E9011E"/>
    <w:rsid w:val="00E90152"/>
    <w:rsid w:val="00E901FD"/>
    <w:rsid w:val="00E90201"/>
    <w:rsid w:val="00E90275"/>
    <w:rsid w:val="00E9027C"/>
    <w:rsid w:val="00E9030C"/>
    <w:rsid w:val="00E90324"/>
    <w:rsid w:val="00E9036D"/>
    <w:rsid w:val="00E903C4"/>
    <w:rsid w:val="00E903FA"/>
    <w:rsid w:val="00E904C7"/>
    <w:rsid w:val="00E90520"/>
    <w:rsid w:val="00E90561"/>
    <w:rsid w:val="00E90598"/>
    <w:rsid w:val="00E905BB"/>
    <w:rsid w:val="00E905D0"/>
    <w:rsid w:val="00E90647"/>
    <w:rsid w:val="00E9066F"/>
    <w:rsid w:val="00E906C6"/>
    <w:rsid w:val="00E9081A"/>
    <w:rsid w:val="00E9083D"/>
    <w:rsid w:val="00E90931"/>
    <w:rsid w:val="00E909A2"/>
    <w:rsid w:val="00E909F1"/>
    <w:rsid w:val="00E90A27"/>
    <w:rsid w:val="00E90A52"/>
    <w:rsid w:val="00E90A91"/>
    <w:rsid w:val="00E90A97"/>
    <w:rsid w:val="00E90AFD"/>
    <w:rsid w:val="00E90B16"/>
    <w:rsid w:val="00E90B4E"/>
    <w:rsid w:val="00E90BF4"/>
    <w:rsid w:val="00E90BF8"/>
    <w:rsid w:val="00E90C71"/>
    <w:rsid w:val="00E90C91"/>
    <w:rsid w:val="00E90CDF"/>
    <w:rsid w:val="00E90D4C"/>
    <w:rsid w:val="00E90D61"/>
    <w:rsid w:val="00E90D69"/>
    <w:rsid w:val="00E90DAB"/>
    <w:rsid w:val="00E90DE0"/>
    <w:rsid w:val="00E90E11"/>
    <w:rsid w:val="00E90E25"/>
    <w:rsid w:val="00E90E77"/>
    <w:rsid w:val="00E90E83"/>
    <w:rsid w:val="00E90E8C"/>
    <w:rsid w:val="00E90EBB"/>
    <w:rsid w:val="00E90EBD"/>
    <w:rsid w:val="00E90EE2"/>
    <w:rsid w:val="00E90EF6"/>
    <w:rsid w:val="00E90F00"/>
    <w:rsid w:val="00E90F12"/>
    <w:rsid w:val="00E90F93"/>
    <w:rsid w:val="00E90FC3"/>
    <w:rsid w:val="00E91055"/>
    <w:rsid w:val="00E910C4"/>
    <w:rsid w:val="00E91112"/>
    <w:rsid w:val="00E91140"/>
    <w:rsid w:val="00E91164"/>
    <w:rsid w:val="00E91216"/>
    <w:rsid w:val="00E91224"/>
    <w:rsid w:val="00E91260"/>
    <w:rsid w:val="00E9128E"/>
    <w:rsid w:val="00E91293"/>
    <w:rsid w:val="00E912A9"/>
    <w:rsid w:val="00E9134B"/>
    <w:rsid w:val="00E91368"/>
    <w:rsid w:val="00E91417"/>
    <w:rsid w:val="00E91431"/>
    <w:rsid w:val="00E9143A"/>
    <w:rsid w:val="00E91474"/>
    <w:rsid w:val="00E914A4"/>
    <w:rsid w:val="00E914C3"/>
    <w:rsid w:val="00E91515"/>
    <w:rsid w:val="00E91531"/>
    <w:rsid w:val="00E915A0"/>
    <w:rsid w:val="00E915CF"/>
    <w:rsid w:val="00E915E7"/>
    <w:rsid w:val="00E91604"/>
    <w:rsid w:val="00E916FE"/>
    <w:rsid w:val="00E91713"/>
    <w:rsid w:val="00E91743"/>
    <w:rsid w:val="00E9177D"/>
    <w:rsid w:val="00E917A0"/>
    <w:rsid w:val="00E917C5"/>
    <w:rsid w:val="00E917C8"/>
    <w:rsid w:val="00E918C0"/>
    <w:rsid w:val="00E91928"/>
    <w:rsid w:val="00E91950"/>
    <w:rsid w:val="00E919C2"/>
    <w:rsid w:val="00E91AA7"/>
    <w:rsid w:val="00E91AC0"/>
    <w:rsid w:val="00E91AED"/>
    <w:rsid w:val="00E91AF2"/>
    <w:rsid w:val="00E91B25"/>
    <w:rsid w:val="00E91B50"/>
    <w:rsid w:val="00E91BF7"/>
    <w:rsid w:val="00E91C08"/>
    <w:rsid w:val="00E91C57"/>
    <w:rsid w:val="00E91D4A"/>
    <w:rsid w:val="00E91D5C"/>
    <w:rsid w:val="00E91D8B"/>
    <w:rsid w:val="00E91E8F"/>
    <w:rsid w:val="00E91E9C"/>
    <w:rsid w:val="00E91ED6"/>
    <w:rsid w:val="00E91EDE"/>
    <w:rsid w:val="00E91F36"/>
    <w:rsid w:val="00E91F40"/>
    <w:rsid w:val="00E91F6E"/>
    <w:rsid w:val="00E91FC5"/>
    <w:rsid w:val="00E91FEB"/>
    <w:rsid w:val="00E920C3"/>
    <w:rsid w:val="00E92117"/>
    <w:rsid w:val="00E9216D"/>
    <w:rsid w:val="00E92181"/>
    <w:rsid w:val="00E92226"/>
    <w:rsid w:val="00E92229"/>
    <w:rsid w:val="00E92230"/>
    <w:rsid w:val="00E9229A"/>
    <w:rsid w:val="00E922D4"/>
    <w:rsid w:val="00E923F1"/>
    <w:rsid w:val="00E923FC"/>
    <w:rsid w:val="00E9240C"/>
    <w:rsid w:val="00E9241E"/>
    <w:rsid w:val="00E924A8"/>
    <w:rsid w:val="00E92500"/>
    <w:rsid w:val="00E92531"/>
    <w:rsid w:val="00E92542"/>
    <w:rsid w:val="00E925C8"/>
    <w:rsid w:val="00E92615"/>
    <w:rsid w:val="00E9263F"/>
    <w:rsid w:val="00E92642"/>
    <w:rsid w:val="00E92706"/>
    <w:rsid w:val="00E92761"/>
    <w:rsid w:val="00E9278A"/>
    <w:rsid w:val="00E92794"/>
    <w:rsid w:val="00E92799"/>
    <w:rsid w:val="00E927B4"/>
    <w:rsid w:val="00E927BB"/>
    <w:rsid w:val="00E927C7"/>
    <w:rsid w:val="00E927E2"/>
    <w:rsid w:val="00E9281B"/>
    <w:rsid w:val="00E92851"/>
    <w:rsid w:val="00E928AD"/>
    <w:rsid w:val="00E928B6"/>
    <w:rsid w:val="00E928C6"/>
    <w:rsid w:val="00E9294F"/>
    <w:rsid w:val="00E929B0"/>
    <w:rsid w:val="00E929E5"/>
    <w:rsid w:val="00E92A46"/>
    <w:rsid w:val="00E92A4E"/>
    <w:rsid w:val="00E92A71"/>
    <w:rsid w:val="00E92A85"/>
    <w:rsid w:val="00E92A94"/>
    <w:rsid w:val="00E92AD7"/>
    <w:rsid w:val="00E92B0F"/>
    <w:rsid w:val="00E92B2B"/>
    <w:rsid w:val="00E92B6B"/>
    <w:rsid w:val="00E92BD0"/>
    <w:rsid w:val="00E92BE8"/>
    <w:rsid w:val="00E92C69"/>
    <w:rsid w:val="00E92CD7"/>
    <w:rsid w:val="00E92D14"/>
    <w:rsid w:val="00E92D17"/>
    <w:rsid w:val="00E92E48"/>
    <w:rsid w:val="00E92E91"/>
    <w:rsid w:val="00E92ED5"/>
    <w:rsid w:val="00E92FDE"/>
    <w:rsid w:val="00E93006"/>
    <w:rsid w:val="00E93031"/>
    <w:rsid w:val="00E93045"/>
    <w:rsid w:val="00E930B5"/>
    <w:rsid w:val="00E930BC"/>
    <w:rsid w:val="00E93112"/>
    <w:rsid w:val="00E931DE"/>
    <w:rsid w:val="00E9320A"/>
    <w:rsid w:val="00E9320C"/>
    <w:rsid w:val="00E9325E"/>
    <w:rsid w:val="00E9330E"/>
    <w:rsid w:val="00E93381"/>
    <w:rsid w:val="00E933EF"/>
    <w:rsid w:val="00E93410"/>
    <w:rsid w:val="00E934B7"/>
    <w:rsid w:val="00E934D9"/>
    <w:rsid w:val="00E93539"/>
    <w:rsid w:val="00E93587"/>
    <w:rsid w:val="00E935C9"/>
    <w:rsid w:val="00E935DC"/>
    <w:rsid w:val="00E935F0"/>
    <w:rsid w:val="00E93609"/>
    <w:rsid w:val="00E93666"/>
    <w:rsid w:val="00E93668"/>
    <w:rsid w:val="00E93681"/>
    <w:rsid w:val="00E936A8"/>
    <w:rsid w:val="00E9372B"/>
    <w:rsid w:val="00E93753"/>
    <w:rsid w:val="00E9376C"/>
    <w:rsid w:val="00E93802"/>
    <w:rsid w:val="00E93841"/>
    <w:rsid w:val="00E93847"/>
    <w:rsid w:val="00E93871"/>
    <w:rsid w:val="00E9392A"/>
    <w:rsid w:val="00E93955"/>
    <w:rsid w:val="00E939EB"/>
    <w:rsid w:val="00E93A40"/>
    <w:rsid w:val="00E93A5B"/>
    <w:rsid w:val="00E93A92"/>
    <w:rsid w:val="00E93B1E"/>
    <w:rsid w:val="00E93B45"/>
    <w:rsid w:val="00E93B86"/>
    <w:rsid w:val="00E93BF1"/>
    <w:rsid w:val="00E93C32"/>
    <w:rsid w:val="00E93C50"/>
    <w:rsid w:val="00E93CA2"/>
    <w:rsid w:val="00E93D23"/>
    <w:rsid w:val="00E93D96"/>
    <w:rsid w:val="00E93DD6"/>
    <w:rsid w:val="00E93DE8"/>
    <w:rsid w:val="00E93DF7"/>
    <w:rsid w:val="00E93E23"/>
    <w:rsid w:val="00E93E89"/>
    <w:rsid w:val="00E93E90"/>
    <w:rsid w:val="00E93E98"/>
    <w:rsid w:val="00E93E9C"/>
    <w:rsid w:val="00E93FA5"/>
    <w:rsid w:val="00E93FAA"/>
    <w:rsid w:val="00E94000"/>
    <w:rsid w:val="00E9402C"/>
    <w:rsid w:val="00E9403C"/>
    <w:rsid w:val="00E9407C"/>
    <w:rsid w:val="00E940D6"/>
    <w:rsid w:val="00E940EB"/>
    <w:rsid w:val="00E941DC"/>
    <w:rsid w:val="00E941EF"/>
    <w:rsid w:val="00E942E5"/>
    <w:rsid w:val="00E942F3"/>
    <w:rsid w:val="00E94324"/>
    <w:rsid w:val="00E94379"/>
    <w:rsid w:val="00E94387"/>
    <w:rsid w:val="00E94399"/>
    <w:rsid w:val="00E94483"/>
    <w:rsid w:val="00E944AF"/>
    <w:rsid w:val="00E944F2"/>
    <w:rsid w:val="00E94501"/>
    <w:rsid w:val="00E945DF"/>
    <w:rsid w:val="00E94606"/>
    <w:rsid w:val="00E94616"/>
    <w:rsid w:val="00E946B6"/>
    <w:rsid w:val="00E94740"/>
    <w:rsid w:val="00E94741"/>
    <w:rsid w:val="00E94757"/>
    <w:rsid w:val="00E9475A"/>
    <w:rsid w:val="00E947AC"/>
    <w:rsid w:val="00E94863"/>
    <w:rsid w:val="00E94865"/>
    <w:rsid w:val="00E94869"/>
    <w:rsid w:val="00E94872"/>
    <w:rsid w:val="00E94875"/>
    <w:rsid w:val="00E94884"/>
    <w:rsid w:val="00E94958"/>
    <w:rsid w:val="00E9498D"/>
    <w:rsid w:val="00E949F6"/>
    <w:rsid w:val="00E94A07"/>
    <w:rsid w:val="00E94A49"/>
    <w:rsid w:val="00E94A83"/>
    <w:rsid w:val="00E94A94"/>
    <w:rsid w:val="00E94A97"/>
    <w:rsid w:val="00E94B13"/>
    <w:rsid w:val="00E94B6E"/>
    <w:rsid w:val="00E94C2B"/>
    <w:rsid w:val="00E94D87"/>
    <w:rsid w:val="00E94DBB"/>
    <w:rsid w:val="00E94E14"/>
    <w:rsid w:val="00E94E2A"/>
    <w:rsid w:val="00E94E31"/>
    <w:rsid w:val="00E94EB9"/>
    <w:rsid w:val="00E94EC9"/>
    <w:rsid w:val="00E94ED1"/>
    <w:rsid w:val="00E94F00"/>
    <w:rsid w:val="00E94F10"/>
    <w:rsid w:val="00E94F14"/>
    <w:rsid w:val="00E94F31"/>
    <w:rsid w:val="00E94F67"/>
    <w:rsid w:val="00E94FA8"/>
    <w:rsid w:val="00E95008"/>
    <w:rsid w:val="00E9505F"/>
    <w:rsid w:val="00E9506C"/>
    <w:rsid w:val="00E9508A"/>
    <w:rsid w:val="00E95090"/>
    <w:rsid w:val="00E950DD"/>
    <w:rsid w:val="00E95104"/>
    <w:rsid w:val="00E95134"/>
    <w:rsid w:val="00E95144"/>
    <w:rsid w:val="00E95190"/>
    <w:rsid w:val="00E951C9"/>
    <w:rsid w:val="00E9525E"/>
    <w:rsid w:val="00E95374"/>
    <w:rsid w:val="00E95463"/>
    <w:rsid w:val="00E954AF"/>
    <w:rsid w:val="00E954B0"/>
    <w:rsid w:val="00E954D2"/>
    <w:rsid w:val="00E954DC"/>
    <w:rsid w:val="00E954EA"/>
    <w:rsid w:val="00E954ED"/>
    <w:rsid w:val="00E954EE"/>
    <w:rsid w:val="00E954F3"/>
    <w:rsid w:val="00E95517"/>
    <w:rsid w:val="00E95528"/>
    <w:rsid w:val="00E95541"/>
    <w:rsid w:val="00E9556D"/>
    <w:rsid w:val="00E955C6"/>
    <w:rsid w:val="00E956DA"/>
    <w:rsid w:val="00E956DC"/>
    <w:rsid w:val="00E956E2"/>
    <w:rsid w:val="00E956F9"/>
    <w:rsid w:val="00E95704"/>
    <w:rsid w:val="00E9574E"/>
    <w:rsid w:val="00E9577D"/>
    <w:rsid w:val="00E957FC"/>
    <w:rsid w:val="00E9587B"/>
    <w:rsid w:val="00E9587E"/>
    <w:rsid w:val="00E958ED"/>
    <w:rsid w:val="00E9595F"/>
    <w:rsid w:val="00E95976"/>
    <w:rsid w:val="00E95A12"/>
    <w:rsid w:val="00E95A15"/>
    <w:rsid w:val="00E95A74"/>
    <w:rsid w:val="00E95A96"/>
    <w:rsid w:val="00E95A9E"/>
    <w:rsid w:val="00E95B01"/>
    <w:rsid w:val="00E95B0E"/>
    <w:rsid w:val="00E95B33"/>
    <w:rsid w:val="00E95B81"/>
    <w:rsid w:val="00E95BAF"/>
    <w:rsid w:val="00E95BEE"/>
    <w:rsid w:val="00E95BFE"/>
    <w:rsid w:val="00E95C03"/>
    <w:rsid w:val="00E95C15"/>
    <w:rsid w:val="00E95C2B"/>
    <w:rsid w:val="00E95C8A"/>
    <w:rsid w:val="00E95CB8"/>
    <w:rsid w:val="00E95D43"/>
    <w:rsid w:val="00E95DD3"/>
    <w:rsid w:val="00E95E00"/>
    <w:rsid w:val="00E95E07"/>
    <w:rsid w:val="00E95E43"/>
    <w:rsid w:val="00E95E61"/>
    <w:rsid w:val="00E95EA3"/>
    <w:rsid w:val="00E95EAC"/>
    <w:rsid w:val="00E95ED1"/>
    <w:rsid w:val="00E95F51"/>
    <w:rsid w:val="00E95F59"/>
    <w:rsid w:val="00E95F77"/>
    <w:rsid w:val="00E9608D"/>
    <w:rsid w:val="00E9609C"/>
    <w:rsid w:val="00E960C3"/>
    <w:rsid w:val="00E960F2"/>
    <w:rsid w:val="00E96102"/>
    <w:rsid w:val="00E96136"/>
    <w:rsid w:val="00E9617D"/>
    <w:rsid w:val="00E961D6"/>
    <w:rsid w:val="00E9621C"/>
    <w:rsid w:val="00E96240"/>
    <w:rsid w:val="00E96271"/>
    <w:rsid w:val="00E9628B"/>
    <w:rsid w:val="00E962A3"/>
    <w:rsid w:val="00E962BC"/>
    <w:rsid w:val="00E962C0"/>
    <w:rsid w:val="00E962DF"/>
    <w:rsid w:val="00E9631B"/>
    <w:rsid w:val="00E9638D"/>
    <w:rsid w:val="00E96409"/>
    <w:rsid w:val="00E9642B"/>
    <w:rsid w:val="00E9642F"/>
    <w:rsid w:val="00E96446"/>
    <w:rsid w:val="00E96456"/>
    <w:rsid w:val="00E964B1"/>
    <w:rsid w:val="00E9659D"/>
    <w:rsid w:val="00E965A6"/>
    <w:rsid w:val="00E965A7"/>
    <w:rsid w:val="00E966B3"/>
    <w:rsid w:val="00E966BD"/>
    <w:rsid w:val="00E966F7"/>
    <w:rsid w:val="00E9676D"/>
    <w:rsid w:val="00E96821"/>
    <w:rsid w:val="00E96838"/>
    <w:rsid w:val="00E96844"/>
    <w:rsid w:val="00E968A4"/>
    <w:rsid w:val="00E968CE"/>
    <w:rsid w:val="00E96904"/>
    <w:rsid w:val="00E96980"/>
    <w:rsid w:val="00E9698F"/>
    <w:rsid w:val="00E9699A"/>
    <w:rsid w:val="00E969E7"/>
    <w:rsid w:val="00E969F5"/>
    <w:rsid w:val="00E96A55"/>
    <w:rsid w:val="00E96A56"/>
    <w:rsid w:val="00E96A61"/>
    <w:rsid w:val="00E96A71"/>
    <w:rsid w:val="00E96AC8"/>
    <w:rsid w:val="00E96B33"/>
    <w:rsid w:val="00E96B45"/>
    <w:rsid w:val="00E96B6F"/>
    <w:rsid w:val="00E96BA9"/>
    <w:rsid w:val="00E96BB5"/>
    <w:rsid w:val="00E96C1A"/>
    <w:rsid w:val="00E96C28"/>
    <w:rsid w:val="00E96C96"/>
    <w:rsid w:val="00E96CAF"/>
    <w:rsid w:val="00E96CB1"/>
    <w:rsid w:val="00E96CDD"/>
    <w:rsid w:val="00E96D3D"/>
    <w:rsid w:val="00E96D40"/>
    <w:rsid w:val="00E96D63"/>
    <w:rsid w:val="00E96DBF"/>
    <w:rsid w:val="00E96DF6"/>
    <w:rsid w:val="00E96E37"/>
    <w:rsid w:val="00E96E87"/>
    <w:rsid w:val="00E96EC3"/>
    <w:rsid w:val="00E96ED2"/>
    <w:rsid w:val="00E96F19"/>
    <w:rsid w:val="00E96F9A"/>
    <w:rsid w:val="00E96FE5"/>
    <w:rsid w:val="00E9701D"/>
    <w:rsid w:val="00E9709D"/>
    <w:rsid w:val="00E970A7"/>
    <w:rsid w:val="00E9712D"/>
    <w:rsid w:val="00E97145"/>
    <w:rsid w:val="00E971BB"/>
    <w:rsid w:val="00E971C6"/>
    <w:rsid w:val="00E971E6"/>
    <w:rsid w:val="00E97276"/>
    <w:rsid w:val="00E972D1"/>
    <w:rsid w:val="00E972F3"/>
    <w:rsid w:val="00E9730B"/>
    <w:rsid w:val="00E97377"/>
    <w:rsid w:val="00E973B0"/>
    <w:rsid w:val="00E973E1"/>
    <w:rsid w:val="00E973F1"/>
    <w:rsid w:val="00E97441"/>
    <w:rsid w:val="00E9745D"/>
    <w:rsid w:val="00E974C0"/>
    <w:rsid w:val="00E974CD"/>
    <w:rsid w:val="00E97509"/>
    <w:rsid w:val="00E975A3"/>
    <w:rsid w:val="00E9767B"/>
    <w:rsid w:val="00E976BD"/>
    <w:rsid w:val="00E97764"/>
    <w:rsid w:val="00E9779F"/>
    <w:rsid w:val="00E977C5"/>
    <w:rsid w:val="00E977F4"/>
    <w:rsid w:val="00E97809"/>
    <w:rsid w:val="00E97844"/>
    <w:rsid w:val="00E9784B"/>
    <w:rsid w:val="00E97887"/>
    <w:rsid w:val="00E978AC"/>
    <w:rsid w:val="00E97912"/>
    <w:rsid w:val="00E97934"/>
    <w:rsid w:val="00E9796C"/>
    <w:rsid w:val="00E97980"/>
    <w:rsid w:val="00E979AB"/>
    <w:rsid w:val="00E979C6"/>
    <w:rsid w:val="00E97A11"/>
    <w:rsid w:val="00E97A14"/>
    <w:rsid w:val="00E97AC0"/>
    <w:rsid w:val="00E97B1F"/>
    <w:rsid w:val="00E97BA2"/>
    <w:rsid w:val="00E97BCD"/>
    <w:rsid w:val="00E97C6A"/>
    <w:rsid w:val="00E97C8B"/>
    <w:rsid w:val="00E97CCA"/>
    <w:rsid w:val="00E97CD5"/>
    <w:rsid w:val="00E97CD6"/>
    <w:rsid w:val="00E97D24"/>
    <w:rsid w:val="00E97D37"/>
    <w:rsid w:val="00E97E0C"/>
    <w:rsid w:val="00E97E19"/>
    <w:rsid w:val="00E97E3B"/>
    <w:rsid w:val="00E97EDA"/>
    <w:rsid w:val="00E97F2F"/>
    <w:rsid w:val="00E97F33"/>
    <w:rsid w:val="00E97F34"/>
    <w:rsid w:val="00E97F3B"/>
    <w:rsid w:val="00E97F43"/>
    <w:rsid w:val="00E97F4D"/>
    <w:rsid w:val="00E97F56"/>
    <w:rsid w:val="00E97FC7"/>
    <w:rsid w:val="00E97FDC"/>
    <w:rsid w:val="00E97FE2"/>
    <w:rsid w:val="00EA0076"/>
    <w:rsid w:val="00EA0090"/>
    <w:rsid w:val="00EA00C1"/>
    <w:rsid w:val="00EA0101"/>
    <w:rsid w:val="00EA013F"/>
    <w:rsid w:val="00EA0175"/>
    <w:rsid w:val="00EA0178"/>
    <w:rsid w:val="00EA019B"/>
    <w:rsid w:val="00EA01B6"/>
    <w:rsid w:val="00EA01ED"/>
    <w:rsid w:val="00EA0216"/>
    <w:rsid w:val="00EA0275"/>
    <w:rsid w:val="00EA02A3"/>
    <w:rsid w:val="00EA0398"/>
    <w:rsid w:val="00EA039E"/>
    <w:rsid w:val="00EA03BB"/>
    <w:rsid w:val="00EA0448"/>
    <w:rsid w:val="00EA044E"/>
    <w:rsid w:val="00EA0452"/>
    <w:rsid w:val="00EA0491"/>
    <w:rsid w:val="00EA0498"/>
    <w:rsid w:val="00EA04C7"/>
    <w:rsid w:val="00EA058B"/>
    <w:rsid w:val="00EA058F"/>
    <w:rsid w:val="00EA05B3"/>
    <w:rsid w:val="00EA05C0"/>
    <w:rsid w:val="00EA05CF"/>
    <w:rsid w:val="00EA05F0"/>
    <w:rsid w:val="00EA066F"/>
    <w:rsid w:val="00EA06A6"/>
    <w:rsid w:val="00EA06F8"/>
    <w:rsid w:val="00EA0719"/>
    <w:rsid w:val="00EA0734"/>
    <w:rsid w:val="00EA0759"/>
    <w:rsid w:val="00EA0797"/>
    <w:rsid w:val="00EA079A"/>
    <w:rsid w:val="00EA07B6"/>
    <w:rsid w:val="00EA07E5"/>
    <w:rsid w:val="00EA0804"/>
    <w:rsid w:val="00EA083C"/>
    <w:rsid w:val="00EA084F"/>
    <w:rsid w:val="00EA085A"/>
    <w:rsid w:val="00EA0866"/>
    <w:rsid w:val="00EA0897"/>
    <w:rsid w:val="00EA089C"/>
    <w:rsid w:val="00EA08A2"/>
    <w:rsid w:val="00EA08DC"/>
    <w:rsid w:val="00EA08E2"/>
    <w:rsid w:val="00EA08FF"/>
    <w:rsid w:val="00EA0913"/>
    <w:rsid w:val="00EA093D"/>
    <w:rsid w:val="00EA09A4"/>
    <w:rsid w:val="00EA09F5"/>
    <w:rsid w:val="00EA0A5A"/>
    <w:rsid w:val="00EA0AD0"/>
    <w:rsid w:val="00EA0B07"/>
    <w:rsid w:val="00EA0B0A"/>
    <w:rsid w:val="00EA0B4F"/>
    <w:rsid w:val="00EA0BCD"/>
    <w:rsid w:val="00EA0BFF"/>
    <w:rsid w:val="00EA0C0C"/>
    <w:rsid w:val="00EA0C33"/>
    <w:rsid w:val="00EA0D4B"/>
    <w:rsid w:val="00EA0D4F"/>
    <w:rsid w:val="00EA0D60"/>
    <w:rsid w:val="00EA0D67"/>
    <w:rsid w:val="00EA0DB0"/>
    <w:rsid w:val="00EA0DBF"/>
    <w:rsid w:val="00EA0E70"/>
    <w:rsid w:val="00EA0EF7"/>
    <w:rsid w:val="00EA0F1F"/>
    <w:rsid w:val="00EA0F56"/>
    <w:rsid w:val="00EA0FAC"/>
    <w:rsid w:val="00EA0FD6"/>
    <w:rsid w:val="00EA1037"/>
    <w:rsid w:val="00EA106D"/>
    <w:rsid w:val="00EA10DB"/>
    <w:rsid w:val="00EA11A6"/>
    <w:rsid w:val="00EA11E9"/>
    <w:rsid w:val="00EA11FC"/>
    <w:rsid w:val="00EA1207"/>
    <w:rsid w:val="00EA1253"/>
    <w:rsid w:val="00EA128C"/>
    <w:rsid w:val="00EA1292"/>
    <w:rsid w:val="00EA12CE"/>
    <w:rsid w:val="00EA13C7"/>
    <w:rsid w:val="00EA13D5"/>
    <w:rsid w:val="00EA1416"/>
    <w:rsid w:val="00EA1452"/>
    <w:rsid w:val="00EA1484"/>
    <w:rsid w:val="00EA148A"/>
    <w:rsid w:val="00EA14EC"/>
    <w:rsid w:val="00EA1610"/>
    <w:rsid w:val="00EA1611"/>
    <w:rsid w:val="00EA161A"/>
    <w:rsid w:val="00EA16AC"/>
    <w:rsid w:val="00EA16C4"/>
    <w:rsid w:val="00EA1725"/>
    <w:rsid w:val="00EA1726"/>
    <w:rsid w:val="00EA1758"/>
    <w:rsid w:val="00EA17BF"/>
    <w:rsid w:val="00EA17C2"/>
    <w:rsid w:val="00EA17D2"/>
    <w:rsid w:val="00EA17F8"/>
    <w:rsid w:val="00EA181F"/>
    <w:rsid w:val="00EA1835"/>
    <w:rsid w:val="00EA184D"/>
    <w:rsid w:val="00EA18CA"/>
    <w:rsid w:val="00EA195E"/>
    <w:rsid w:val="00EA1A1D"/>
    <w:rsid w:val="00EA1A57"/>
    <w:rsid w:val="00EA1A73"/>
    <w:rsid w:val="00EA1A78"/>
    <w:rsid w:val="00EA1AD6"/>
    <w:rsid w:val="00EA1B14"/>
    <w:rsid w:val="00EA1B4A"/>
    <w:rsid w:val="00EA1B5D"/>
    <w:rsid w:val="00EA1BAA"/>
    <w:rsid w:val="00EA1C30"/>
    <w:rsid w:val="00EA1C50"/>
    <w:rsid w:val="00EA1C8C"/>
    <w:rsid w:val="00EA1CA3"/>
    <w:rsid w:val="00EA1CA5"/>
    <w:rsid w:val="00EA1CB0"/>
    <w:rsid w:val="00EA1CCD"/>
    <w:rsid w:val="00EA1D09"/>
    <w:rsid w:val="00EA1D0F"/>
    <w:rsid w:val="00EA1D49"/>
    <w:rsid w:val="00EA1E0F"/>
    <w:rsid w:val="00EA1E4C"/>
    <w:rsid w:val="00EA1E53"/>
    <w:rsid w:val="00EA1E88"/>
    <w:rsid w:val="00EA1EAE"/>
    <w:rsid w:val="00EA1EB5"/>
    <w:rsid w:val="00EA1F81"/>
    <w:rsid w:val="00EA1FD2"/>
    <w:rsid w:val="00EA1FD4"/>
    <w:rsid w:val="00EA203C"/>
    <w:rsid w:val="00EA20CC"/>
    <w:rsid w:val="00EA20F6"/>
    <w:rsid w:val="00EA21A7"/>
    <w:rsid w:val="00EA21F0"/>
    <w:rsid w:val="00EA2217"/>
    <w:rsid w:val="00EA22C1"/>
    <w:rsid w:val="00EA22F4"/>
    <w:rsid w:val="00EA2326"/>
    <w:rsid w:val="00EA2335"/>
    <w:rsid w:val="00EA2347"/>
    <w:rsid w:val="00EA2352"/>
    <w:rsid w:val="00EA235F"/>
    <w:rsid w:val="00EA2392"/>
    <w:rsid w:val="00EA23FA"/>
    <w:rsid w:val="00EA2468"/>
    <w:rsid w:val="00EA2476"/>
    <w:rsid w:val="00EA24F5"/>
    <w:rsid w:val="00EA24FE"/>
    <w:rsid w:val="00EA2591"/>
    <w:rsid w:val="00EA25CD"/>
    <w:rsid w:val="00EA25D1"/>
    <w:rsid w:val="00EA2637"/>
    <w:rsid w:val="00EA263C"/>
    <w:rsid w:val="00EA2693"/>
    <w:rsid w:val="00EA26B3"/>
    <w:rsid w:val="00EA2727"/>
    <w:rsid w:val="00EA2800"/>
    <w:rsid w:val="00EA28D4"/>
    <w:rsid w:val="00EA28EA"/>
    <w:rsid w:val="00EA28F3"/>
    <w:rsid w:val="00EA28FA"/>
    <w:rsid w:val="00EA2943"/>
    <w:rsid w:val="00EA29EB"/>
    <w:rsid w:val="00EA2A1B"/>
    <w:rsid w:val="00EA2A20"/>
    <w:rsid w:val="00EA2A46"/>
    <w:rsid w:val="00EA2A7C"/>
    <w:rsid w:val="00EA2A96"/>
    <w:rsid w:val="00EA2AAD"/>
    <w:rsid w:val="00EA2AFB"/>
    <w:rsid w:val="00EA2B40"/>
    <w:rsid w:val="00EA2BD6"/>
    <w:rsid w:val="00EA2BE6"/>
    <w:rsid w:val="00EA2C0D"/>
    <w:rsid w:val="00EA2C80"/>
    <w:rsid w:val="00EA2C93"/>
    <w:rsid w:val="00EA2D00"/>
    <w:rsid w:val="00EA2D22"/>
    <w:rsid w:val="00EA2D24"/>
    <w:rsid w:val="00EA2D3E"/>
    <w:rsid w:val="00EA2D40"/>
    <w:rsid w:val="00EA2D82"/>
    <w:rsid w:val="00EA2DD2"/>
    <w:rsid w:val="00EA2DD4"/>
    <w:rsid w:val="00EA2E02"/>
    <w:rsid w:val="00EA2E0C"/>
    <w:rsid w:val="00EA2E6A"/>
    <w:rsid w:val="00EA2E6B"/>
    <w:rsid w:val="00EA2F05"/>
    <w:rsid w:val="00EA2F91"/>
    <w:rsid w:val="00EA2FD0"/>
    <w:rsid w:val="00EA2FFD"/>
    <w:rsid w:val="00EA3050"/>
    <w:rsid w:val="00EA30E4"/>
    <w:rsid w:val="00EA312A"/>
    <w:rsid w:val="00EA3147"/>
    <w:rsid w:val="00EA317D"/>
    <w:rsid w:val="00EA31F8"/>
    <w:rsid w:val="00EA32DE"/>
    <w:rsid w:val="00EA3310"/>
    <w:rsid w:val="00EA3317"/>
    <w:rsid w:val="00EA3333"/>
    <w:rsid w:val="00EA33B6"/>
    <w:rsid w:val="00EA33C0"/>
    <w:rsid w:val="00EA33DD"/>
    <w:rsid w:val="00EA3404"/>
    <w:rsid w:val="00EA345F"/>
    <w:rsid w:val="00EA3468"/>
    <w:rsid w:val="00EA34C4"/>
    <w:rsid w:val="00EA34EC"/>
    <w:rsid w:val="00EA35CC"/>
    <w:rsid w:val="00EA3618"/>
    <w:rsid w:val="00EA368D"/>
    <w:rsid w:val="00EA36EF"/>
    <w:rsid w:val="00EA36F7"/>
    <w:rsid w:val="00EA3704"/>
    <w:rsid w:val="00EA3724"/>
    <w:rsid w:val="00EA37F2"/>
    <w:rsid w:val="00EA37F5"/>
    <w:rsid w:val="00EA3832"/>
    <w:rsid w:val="00EA3871"/>
    <w:rsid w:val="00EA3879"/>
    <w:rsid w:val="00EA3903"/>
    <w:rsid w:val="00EA3941"/>
    <w:rsid w:val="00EA394E"/>
    <w:rsid w:val="00EA3953"/>
    <w:rsid w:val="00EA397A"/>
    <w:rsid w:val="00EA3980"/>
    <w:rsid w:val="00EA39F4"/>
    <w:rsid w:val="00EA3A49"/>
    <w:rsid w:val="00EA3A5F"/>
    <w:rsid w:val="00EA3A80"/>
    <w:rsid w:val="00EA3A81"/>
    <w:rsid w:val="00EA3AF0"/>
    <w:rsid w:val="00EA3B1D"/>
    <w:rsid w:val="00EA3B4B"/>
    <w:rsid w:val="00EA3B4F"/>
    <w:rsid w:val="00EA3B55"/>
    <w:rsid w:val="00EA3BE3"/>
    <w:rsid w:val="00EA3BF9"/>
    <w:rsid w:val="00EA3C3E"/>
    <w:rsid w:val="00EA3DA3"/>
    <w:rsid w:val="00EA3DFB"/>
    <w:rsid w:val="00EA3E2E"/>
    <w:rsid w:val="00EA3E55"/>
    <w:rsid w:val="00EA3E8F"/>
    <w:rsid w:val="00EA3F1A"/>
    <w:rsid w:val="00EA3F31"/>
    <w:rsid w:val="00EA3F60"/>
    <w:rsid w:val="00EA3FC3"/>
    <w:rsid w:val="00EA3FDF"/>
    <w:rsid w:val="00EA3FE0"/>
    <w:rsid w:val="00EA3FE6"/>
    <w:rsid w:val="00EA3FF5"/>
    <w:rsid w:val="00EA4016"/>
    <w:rsid w:val="00EA4099"/>
    <w:rsid w:val="00EA40B4"/>
    <w:rsid w:val="00EA40D8"/>
    <w:rsid w:val="00EA4117"/>
    <w:rsid w:val="00EA4133"/>
    <w:rsid w:val="00EA4145"/>
    <w:rsid w:val="00EA415A"/>
    <w:rsid w:val="00EA4166"/>
    <w:rsid w:val="00EA417F"/>
    <w:rsid w:val="00EA41B7"/>
    <w:rsid w:val="00EA41DE"/>
    <w:rsid w:val="00EA41E2"/>
    <w:rsid w:val="00EA41E3"/>
    <w:rsid w:val="00EA4200"/>
    <w:rsid w:val="00EA4215"/>
    <w:rsid w:val="00EA4245"/>
    <w:rsid w:val="00EA4288"/>
    <w:rsid w:val="00EA42AE"/>
    <w:rsid w:val="00EA42C3"/>
    <w:rsid w:val="00EA42C7"/>
    <w:rsid w:val="00EA42F9"/>
    <w:rsid w:val="00EA4353"/>
    <w:rsid w:val="00EA435D"/>
    <w:rsid w:val="00EA43C2"/>
    <w:rsid w:val="00EA43E6"/>
    <w:rsid w:val="00EA444A"/>
    <w:rsid w:val="00EA4452"/>
    <w:rsid w:val="00EA452F"/>
    <w:rsid w:val="00EA458B"/>
    <w:rsid w:val="00EA45E5"/>
    <w:rsid w:val="00EA4629"/>
    <w:rsid w:val="00EA464B"/>
    <w:rsid w:val="00EA464C"/>
    <w:rsid w:val="00EA466D"/>
    <w:rsid w:val="00EA468E"/>
    <w:rsid w:val="00EA4799"/>
    <w:rsid w:val="00EA4835"/>
    <w:rsid w:val="00EA4846"/>
    <w:rsid w:val="00EA4870"/>
    <w:rsid w:val="00EA4880"/>
    <w:rsid w:val="00EA4890"/>
    <w:rsid w:val="00EA48A0"/>
    <w:rsid w:val="00EA48B6"/>
    <w:rsid w:val="00EA4964"/>
    <w:rsid w:val="00EA49BB"/>
    <w:rsid w:val="00EA49CF"/>
    <w:rsid w:val="00EA4A23"/>
    <w:rsid w:val="00EA4A54"/>
    <w:rsid w:val="00EA4B32"/>
    <w:rsid w:val="00EA4B65"/>
    <w:rsid w:val="00EA4B94"/>
    <w:rsid w:val="00EA4BAF"/>
    <w:rsid w:val="00EA4BD0"/>
    <w:rsid w:val="00EA4BDF"/>
    <w:rsid w:val="00EA4BE9"/>
    <w:rsid w:val="00EA4C70"/>
    <w:rsid w:val="00EA4C93"/>
    <w:rsid w:val="00EA4D1B"/>
    <w:rsid w:val="00EA4D2F"/>
    <w:rsid w:val="00EA4D3A"/>
    <w:rsid w:val="00EA4D42"/>
    <w:rsid w:val="00EA4DC1"/>
    <w:rsid w:val="00EA4DE0"/>
    <w:rsid w:val="00EA4DFD"/>
    <w:rsid w:val="00EA4E01"/>
    <w:rsid w:val="00EA4E07"/>
    <w:rsid w:val="00EA4E20"/>
    <w:rsid w:val="00EA4EBF"/>
    <w:rsid w:val="00EA4ED6"/>
    <w:rsid w:val="00EA4F31"/>
    <w:rsid w:val="00EA4FBB"/>
    <w:rsid w:val="00EA4FD4"/>
    <w:rsid w:val="00EA4FFF"/>
    <w:rsid w:val="00EA504B"/>
    <w:rsid w:val="00EA5063"/>
    <w:rsid w:val="00EA5075"/>
    <w:rsid w:val="00EA50E5"/>
    <w:rsid w:val="00EA5116"/>
    <w:rsid w:val="00EA5142"/>
    <w:rsid w:val="00EA5183"/>
    <w:rsid w:val="00EA5196"/>
    <w:rsid w:val="00EA51F2"/>
    <w:rsid w:val="00EA525F"/>
    <w:rsid w:val="00EA526E"/>
    <w:rsid w:val="00EA5316"/>
    <w:rsid w:val="00EA5357"/>
    <w:rsid w:val="00EA53E5"/>
    <w:rsid w:val="00EA53E7"/>
    <w:rsid w:val="00EA53ED"/>
    <w:rsid w:val="00EA53F5"/>
    <w:rsid w:val="00EA53FA"/>
    <w:rsid w:val="00EA5405"/>
    <w:rsid w:val="00EA543C"/>
    <w:rsid w:val="00EA5445"/>
    <w:rsid w:val="00EA54B1"/>
    <w:rsid w:val="00EA54C5"/>
    <w:rsid w:val="00EA5543"/>
    <w:rsid w:val="00EA55B7"/>
    <w:rsid w:val="00EA55D1"/>
    <w:rsid w:val="00EA5652"/>
    <w:rsid w:val="00EA575B"/>
    <w:rsid w:val="00EA5782"/>
    <w:rsid w:val="00EA57B4"/>
    <w:rsid w:val="00EA57E0"/>
    <w:rsid w:val="00EA5816"/>
    <w:rsid w:val="00EA585B"/>
    <w:rsid w:val="00EA5876"/>
    <w:rsid w:val="00EA58F2"/>
    <w:rsid w:val="00EA58F6"/>
    <w:rsid w:val="00EA5900"/>
    <w:rsid w:val="00EA5940"/>
    <w:rsid w:val="00EA5990"/>
    <w:rsid w:val="00EA5A0E"/>
    <w:rsid w:val="00EA5A27"/>
    <w:rsid w:val="00EA5A31"/>
    <w:rsid w:val="00EA5B17"/>
    <w:rsid w:val="00EA5BFB"/>
    <w:rsid w:val="00EA5C10"/>
    <w:rsid w:val="00EA5CC0"/>
    <w:rsid w:val="00EA5D1E"/>
    <w:rsid w:val="00EA5D42"/>
    <w:rsid w:val="00EA5D45"/>
    <w:rsid w:val="00EA5D8F"/>
    <w:rsid w:val="00EA5D91"/>
    <w:rsid w:val="00EA5DA6"/>
    <w:rsid w:val="00EA5DD5"/>
    <w:rsid w:val="00EA5DDA"/>
    <w:rsid w:val="00EA5DDE"/>
    <w:rsid w:val="00EA5E07"/>
    <w:rsid w:val="00EA5E3A"/>
    <w:rsid w:val="00EA5E46"/>
    <w:rsid w:val="00EA5E80"/>
    <w:rsid w:val="00EA5EC7"/>
    <w:rsid w:val="00EA5F2B"/>
    <w:rsid w:val="00EA5FB4"/>
    <w:rsid w:val="00EA5FBF"/>
    <w:rsid w:val="00EA5FF4"/>
    <w:rsid w:val="00EA600D"/>
    <w:rsid w:val="00EA600F"/>
    <w:rsid w:val="00EA6058"/>
    <w:rsid w:val="00EA6080"/>
    <w:rsid w:val="00EA6082"/>
    <w:rsid w:val="00EA6094"/>
    <w:rsid w:val="00EA60A7"/>
    <w:rsid w:val="00EA60AC"/>
    <w:rsid w:val="00EA60EB"/>
    <w:rsid w:val="00EA60FF"/>
    <w:rsid w:val="00EA616D"/>
    <w:rsid w:val="00EA61BD"/>
    <w:rsid w:val="00EA61BF"/>
    <w:rsid w:val="00EA61D0"/>
    <w:rsid w:val="00EA620A"/>
    <w:rsid w:val="00EA624C"/>
    <w:rsid w:val="00EA624D"/>
    <w:rsid w:val="00EA62B7"/>
    <w:rsid w:val="00EA63AA"/>
    <w:rsid w:val="00EA63F5"/>
    <w:rsid w:val="00EA6439"/>
    <w:rsid w:val="00EA645E"/>
    <w:rsid w:val="00EA646F"/>
    <w:rsid w:val="00EA64F2"/>
    <w:rsid w:val="00EA651E"/>
    <w:rsid w:val="00EA6523"/>
    <w:rsid w:val="00EA65A1"/>
    <w:rsid w:val="00EA662C"/>
    <w:rsid w:val="00EA6650"/>
    <w:rsid w:val="00EA667A"/>
    <w:rsid w:val="00EA668B"/>
    <w:rsid w:val="00EA669E"/>
    <w:rsid w:val="00EA66B7"/>
    <w:rsid w:val="00EA66C5"/>
    <w:rsid w:val="00EA66E3"/>
    <w:rsid w:val="00EA6718"/>
    <w:rsid w:val="00EA678B"/>
    <w:rsid w:val="00EA67E2"/>
    <w:rsid w:val="00EA6817"/>
    <w:rsid w:val="00EA6830"/>
    <w:rsid w:val="00EA683E"/>
    <w:rsid w:val="00EA6845"/>
    <w:rsid w:val="00EA6901"/>
    <w:rsid w:val="00EA693C"/>
    <w:rsid w:val="00EA694F"/>
    <w:rsid w:val="00EA696C"/>
    <w:rsid w:val="00EA698B"/>
    <w:rsid w:val="00EA6A4A"/>
    <w:rsid w:val="00EA6A64"/>
    <w:rsid w:val="00EA6A7F"/>
    <w:rsid w:val="00EA6A82"/>
    <w:rsid w:val="00EA6A95"/>
    <w:rsid w:val="00EA6A9A"/>
    <w:rsid w:val="00EA6B16"/>
    <w:rsid w:val="00EA6BB4"/>
    <w:rsid w:val="00EA6C69"/>
    <w:rsid w:val="00EA6C76"/>
    <w:rsid w:val="00EA6C94"/>
    <w:rsid w:val="00EA6C96"/>
    <w:rsid w:val="00EA6CB3"/>
    <w:rsid w:val="00EA6CD4"/>
    <w:rsid w:val="00EA6D6C"/>
    <w:rsid w:val="00EA6D92"/>
    <w:rsid w:val="00EA6DF3"/>
    <w:rsid w:val="00EA6E13"/>
    <w:rsid w:val="00EA6E99"/>
    <w:rsid w:val="00EA6ECC"/>
    <w:rsid w:val="00EA6EEC"/>
    <w:rsid w:val="00EA7050"/>
    <w:rsid w:val="00EA7099"/>
    <w:rsid w:val="00EA70A2"/>
    <w:rsid w:val="00EA70F0"/>
    <w:rsid w:val="00EA717C"/>
    <w:rsid w:val="00EA71A2"/>
    <w:rsid w:val="00EA71D2"/>
    <w:rsid w:val="00EA71E1"/>
    <w:rsid w:val="00EA71F4"/>
    <w:rsid w:val="00EA720D"/>
    <w:rsid w:val="00EA723A"/>
    <w:rsid w:val="00EA7304"/>
    <w:rsid w:val="00EA7307"/>
    <w:rsid w:val="00EA730A"/>
    <w:rsid w:val="00EA7336"/>
    <w:rsid w:val="00EA733C"/>
    <w:rsid w:val="00EA7341"/>
    <w:rsid w:val="00EA7342"/>
    <w:rsid w:val="00EA73CB"/>
    <w:rsid w:val="00EA7468"/>
    <w:rsid w:val="00EA748B"/>
    <w:rsid w:val="00EA74A4"/>
    <w:rsid w:val="00EA74DA"/>
    <w:rsid w:val="00EA750B"/>
    <w:rsid w:val="00EA7542"/>
    <w:rsid w:val="00EA7564"/>
    <w:rsid w:val="00EA762D"/>
    <w:rsid w:val="00EA76BE"/>
    <w:rsid w:val="00EA76C9"/>
    <w:rsid w:val="00EA77A4"/>
    <w:rsid w:val="00EA77BD"/>
    <w:rsid w:val="00EA77F4"/>
    <w:rsid w:val="00EA7811"/>
    <w:rsid w:val="00EA782D"/>
    <w:rsid w:val="00EA783C"/>
    <w:rsid w:val="00EA783F"/>
    <w:rsid w:val="00EA7861"/>
    <w:rsid w:val="00EA78A3"/>
    <w:rsid w:val="00EA78E1"/>
    <w:rsid w:val="00EA7969"/>
    <w:rsid w:val="00EA7A08"/>
    <w:rsid w:val="00EA7A96"/>
    <w:rsid w:val="00EA7AB5"/>
    <w:rsid w:val="00EA7ABE"/>
    <w:rsid w:val="00EA7ACB"/>
    <w:rsid w:val="00EA7AE6"/>
    <w:rsid w:val="00EA7AFF"/>
    <w:rsid w:val="00EA7B89"/>
    <w:rsid w:val="00EA7BE9"/>
    <w:rsid w:val="00EA7C14"/>
    <w:rsid w:val="00EA7C29"/>
    <w:rsid w:val="00EA7C41"/>
    <w:rsid w:val="00EA7C4C"/>
    <w:rsid w:val="00EA7C70"/>
    <w:rsid w:val="00EA7CA3"/>
    <w:rsid w:val="00EA7CEA"/>
    <w:rsid w:val="00EA7D2C"/>
    <w:rsid w:val="00EA7D38"/>
    <w:rsid w:val="00EA7D6B"/>
    <w:rsid w:val="00EA7D7E"/>
    <w:rsid w:val="00EA7DB9"/>
    <w:rsid w:val="00EA7DC0"/>
    <w:rsid w:val="00EA7DF9"/>
    <w:rsid w:val="00EA7E05"/>
    <w:rsid w:val="00EA7E0A"/>
    <w:rsid w:val="00EA7E18"/>
    <w:rsid w:val="00EA7E63"/>
    <w:rsid w:val="00EA7EA0"/>
    <w:rsid w:val="00EA7EA8"/>
    <w:rsid w:val="00EA7FA5"/>
    <w:rsid w:val="00EA7FEB"/>
    <w:rsid w:val="00EB0088"/>
    <w:rsid w:val="00EB00AB"/>
    <w:rsid w:val="00EB00D3"/>
    <w:rsid w:val="00EB00EB"/>
    <w:rsid w:val="00EB013E"/>
    <w:rsid w:val="00EB015A"/>
    <w:rsid w:val="00EB015D"/>
    <w:rsid w:val="00EB01A8"/>
    <w:rsid w:val="00EB0218"/>
    <w:rsid w:val="00EB02C0"/>
    <w:rsid w:val="00EB02C1"/>
    <w:rsid w:val="00EB039E"/>
    <w:rsid w:val="00EB03AC"/>
    <w:rsid w:val="00EB03BF"/>
    <w:rsid w:val="00EB0470"/>
    <w:rsid w:val="00EB0497"/>
    <w:rsid w:val="00EB04FC"/>
    <w:rsid w:val="00EB0531"/>
    <w:rsid w:val="00EB054F"/>
    <w:rsid w:val="00EB05E8"/>
    <w:rsid w:val="00EB0664"/>
    <w:rsid w:val="00EB06F4"/>
    <w:rsid w:val="00EB0753"/>
    <w:rsid w:val="00EB07A0"/>
    <w:rsid w:val="00EB07A3"/>
    <w:rsid w:val="00EB084A"/>
    <w:rsid w:val="00EB0895"/>
    <w:rsid w:val="00EB08AD"/>
    <w:rsid w:val="00EB0916"/>
    <w:rsid w:val="00EB0939"/>
    <w:rsid w:val="00EB093E"/>
    <w:rsid w:val="00EB095C"/>
    <w:rsid w:val="00EB098D"/>
    <w:rsid w:val="00EB09C9"/>
    <w:rsid w:val="00EB0A2D"/>
    <w:rsid w:val="00EB0A72"/>
    <w:rsid w:val="00EB0A8A"/>
    <w:rsid w:val="00EB0ACE"/>
    <w:rsid w:val="00EB0B88"/>
    <w:rsid w:val="00EB0BAB"/>
    <w:rsid w:val="00EB0BB6"/>
    <w:rsid w:val="00EB0BDD"/>
    <w:rsid w:val="00EB0C7E"/>
    <w:rsid w:val="00EB0C84"/>
    <w:rsid w:val="00EB0D02"/>
    <w:rsid w:val="00EB0D07"/>
    <w:rsid w:val="00EB0D41"/>
    <w:rsid w:val="00EB0D7A"/>
    <w:rsid w:val="00EB0DAD"/>
    <w:rsid w:val="00EB0DB3"/>
    <w:rsid w:val="00EB0E64"/>
    <w:rsid w:val="00EB0EB2"/>
    <w:rsid w:val="00EB0EC3"/>
    <w:rsid w:val="00EB1008"/>
    <w:rsid w:val="00EB106B"/>
    <w:rsid w:val="00EB10E9"/>
    <w:rsid w:val="00EB10FE"/>
    <w:rsid w:val="00EB1129"/>
    <w:rsid w:val="00EB114C"/>
    <w:rsid w:val="00EB11BE"/>
    <w:rsid w:val="00EB1209"/>
    <w:rsid w:val="00EB1212"/>
    <w:rsid w:val="00EB1237"/>
    <w:rsid w:val="00EB123A"/>
    <w:rsid w:val="00EB124B"/>
    <w:rsid w:val="00EB1279"/>
    <w:rsid w:val="00EB129F"/>
    <w:rsid w:val="00EB12C7"/>
    <w:rsid w:val="00EB135D"/>
    <w:rsid w:val="00EB13B3"/>
    <w:rsid w:val="00EB13B7"/>
    <w:rsid w:val="00EB1449"/>
    <w:rsid w:val="00EB14D4"/>
    <w:rsid w:val="00EB14E9"/>
    <w:rsid w:val="00EB14F2"/>
    <w:rsid w:val="00EB1549"/>
    <w:rsid w:val="00EB1580"/>
    <w:rsid w:val="00EB15A0"/>
    <w:rsid w:val="00EB15BE"/>
    <w:rsid w:val="00EB15FC"/>
    <w:rsid w:val="00EB160F"/>
    <w:rsid w:val="00EB1850"/>
    <w:rsid w:val="00EB18CB"/>
    <w:rsid w:val="00EB19ED"/>
    <w:rsid w:val="00EB1A3B"/>
    <w:rsid w:val="00EB1AB0"/>
    <w:rsid w:val="00EB1ADD"/>
    <w:rsid w:val="00EB1B32"/>
    <w:rsid w:val="00EB1B53"/>
    <w:rsid w:val="00EB1B6E"/>
    <w:rsid w:val="00EB1B90"/>
    <w:rsid w:val="00EB1B93"/>
    <w:rsid w:val="00EB1B94"/>
    <w:rsid w:val="00EB1B99"/>
    <w:rsid w:val="00EB1C05"/>
    <w:rsid w:val="00EB1C60"/>
    <w:rsid w:val="00EB1C63"/>
    <w:rsid w:val="00EB1C8B"/>
    <w:rsid w:val="00EB1C97"/>
    <w:rsid w:val="00EB1CCA"/>
    <w:rsid w:val="00EB1CD2"/>
    <w:rsid w:val="00EB1D40"/>
    <w:rsid w:val="00EB1DA3"/>
    <w:rsid w:val="00EB1DA8"/>
    <w:rsid w:val="00EB1DC5"/>
    <w:rsid w:val="00EB1DCB"/>
    <w:rsid w:val="00EB1DE1"/>
    <w:rsid w:val="00EB1E4B"/>
    <w:rsid w:val="00EB1E65"/>
    <w:rsid w:val="00EB1E70"/>
    <w:rsid w:val="00EB1E96"/>
    <w:rsid w:val="00EB1ECC"/>
    <w:rsid w:val="00EB1F0C"/>
    <w:rsid w:val="00EB1F75"/>
    <w:rsid w:val="00EB1F91"/>
    <w:rsid w:val="00EB1FE5"/>
    <w:rsid w:val="00EB20E3"/>
    <w:rsid w:val="00EB20FE"/>
    <w:rsid w:val="00EB2164"/>
    <w:rsid w:val="00EB21B8"/>
    <w:rsid w:val="00EB21EF"/>
    <w:rsid w:val="00EB22B9"/>
    <w:rsid w:val="00EB22C5"/>
    <w:rsid w:val="00EB2317"/>
    <w:rsid w:val="00EB2326"/>
    <w:rsid w:val="00EB2357"/>
    <w:rsid w:val="00EB239D"/>
    <w:rsid w:val="00EB23D6"/>
    <w:rsid w:val="00EB2494"/>
    <w:rsid w:val="00EB24CB"/>
    <w:rsid w:val="00EB2519"/>
    <w:rsid w:val="00EB2589"/>
    <w:rsid w:val="00EB2602"/>
    <w:rsid w:val="00EB261D"/>
    <w:rsid w:val="00EB263C"/>
    <w:rsid w:val="00EB2698"/>
    <w:rsid w:val="00EB26A2"/>
    <w:rsid w:val="00EB26FE"/>
    <w:rsid w:val="00EB270F"/>
    <w:rsid w:val="00EB2788"/>
    <w:rsid w:val="00EB278D"/>
    <w:rsid w:val="00EB2818"/>
    <w:rsid w:val="00EB281A"/>
    <w:rsid w:val="00EB288E"/>
    <w:rsid w:val="00EB28A2"/>
    <w:rsid w:val="00EB2952"/>
    <w:rsid w:val="00EB2963"/>
    <w:rsid w:val="00EB2977"/>
    <w:rsid w:val="00EB297A"/>
    <w:rsid w:val="00EB29D2"/>
    <w:rsid w:val="00EB29F0"/>
    <w:rsid w:val="00EB2A59"/>
    <w:rsid w:val="00EB2A98"/>
    <w:rsid w:val="00EB2B1A"/>
    <w:rsid w:val="00EB2B66"/>
    <w:rsid w:val="00EB2BDF"/>
    <w:rsid w:val="00EB2C08"/>
    <w:rsid w:val="00EB2C0C"/>
    <w:rsid w:val="00EB2C62"/>
    <w:rsid w:val="00EB2C6E"/>
    <w:rsid w:val="00EB2CAC"/>
    <w:rsid w:val="00EB2D10"/>
    <w:rsid w:val="00EB2D68"/>
    <w:rsid w:val="00EB2D81"/>
    <w:rsid w:val="00EB2D85"/>
    <w:rsid w:val="00EB2DCE"/>
    <w:rsid w:val="00EB2DE5"/>
    <w:rsid w:val="00EB2E54"/>
    <w:rsid w:val="00EB2E72"/>
    <w:rsid w:val="00EB2E8F"/>
    <w:rsid w:val="00EB2E9F"/>
    <w:rsid w:val="00EB2EC5"/>
    <w:rsid w:val="00EB2EE1"/>
    <w:rsid w:val="00EB2F17"/>
    <w:rsid w:val="00EB2F2D"/>
    <w:rsid w:val="00EB2F55"/>
    <w:rsid w:val="00EB2F7B"/>
    <w:rsid w:val="00EB2F91"/>
    <w:rsid w:val="00EB2FBC"/>
    <w:rsid w:val="00EB2FE3"/>
    <w:rsid w:val="00EB2FFB"/>
    <w:rsid w:val="00EB3021"/>
    <w:rsid w:val="00EB3051"/>
    <w:rsid w:val="00EB3079"/>
    <w:rsid w:val="00EB3090"/>
    <w:rsid w:val="00EB30AE"/>
    <w:rsid w:val="00EB30E9"/>
    <w:rsid w:val="00EB311F"/>
    <w:rsid w:val="00EB3133"/>
    <w:rsid w:val="00EB3134"/>
    <w:rsid w:val="00EB31AD"/>
    <w:rsid w:val="00EB322C"/>
    <w:rsid w:val="00EB3268"/>
    <w:rsid w:val="00EB32BE"/>
    <w:rsid w:val="00EB32CB"/>
    <w:rsid w:val="00EB32EB"/>
    <w:rsid w:val="00EB32F2"/>
    <w:rsid w:val="00EB3303"/>
    <w:rsid w:val="00EB3342"/>
    <w:rsid w:val="00EB3352"/>
    <w:rsid w:val="00EB3376"/>
    <w:rsid w:val="00EB3379"/>
    <w:rsid w:val="00EB33FE"/>
    <w:rsid w:val="00EB341C"/>
    <w:rsid w:val="00EB349E"/>
    <w:rsid w:val="00EB34FD"/>
    <w:rsid w:val="00EB3546"/>
    <w:rsid w:val="00EB3611"/>
    <w:rsid w:val="00EB3630"/>
    <w:rsid w:val="00EB3637"/>
    <w:rsid w:val="00EB3694"/>
    <w:rsid w:val="00EB36DC"/>
    <w:rsid w:val="00EB36E6"/>
    <w:rsid w:val="00EB3731"/>
    <w:rsid w:val="00EB3737"/>
    <w:rsid w:val="00EB3797"/>
    <w:rsid w:val="00EB37DF"/>
    <w:rsid w:val="00EB37F3"/>
    <w:rsid w:val="00EB37F9"/>
    <w:rsid w:val="00EB3809"/>
    <w:rsid w:val="00EB3886"/>
    <w:rsid w:val="00EB38FB"/>
    <w:rsid w:val="00EB393E"/>
    <w:rsid w:val="00EB3960"/>
    <w:rsid w:val="00EB3999"/>
    <w:rsid w:val="00EB39D1"/>
    <w:rsid w:val="00EB39D7"/>
    <w:rsid w:val="00EB3A4E"/>
    <w:rsid w:val="00EB3A67"/>
    <w:rsid w:val="00EB3A6A"/>
    <w:rsid w:val="00EB3A8D"/>
    <w:rsid w:val="00EB3AD0"/>
    <w:rsid w:val="00EB3AF5"/>
    <w:rsid w:val="00EB3B2C"/>
    <w:rsid w:val="00EB3B72"/>
    <w:rsid w:val="00EB3BC5"/>
    <w:rsid w:val="00EB3BD3"/>
    <w:rsid w:val="00EB3C2A"/>
    <w:rsid w:val="00EB3C78"/>
    <w:rsid w:val="00EB3C83"/>
    <w:rsid w:val="00EB3CDE"/>
    <w:rsid w:val="00EB3D1B"/>
    <w:rsid w:val="00EB3D25"/>
    <w:rsid w:val="00EB3DC5"/>
    <w:rsid w:val="00EB3E13"/>
    <w:rsid w:val="00EB3E33"/>
    <w:rsid w:val="00EB3E34"/>
    <w:rsid w:val="00EB3E89"/>
    <w:rsid w:val="00EB3F2E"/>
    <w:rsid w:val="00EB3F37"/>
    <w:rsid w:val="00EB3F3C"/>
    <w:rsid w:val="00EB3F68"/>
    <w:rsid w:val="00EB3F6D"/>
    <w:rsid w:val="00EB3FA5"/>
    <w:rsid w:val="00EB3FE9"/>
    <w:rsid w:val="00EB4075"/>
    <w:rsid w:val="00EB40A7"/>
    <w:rsid w:val="00EB40BA"/>
    <w:rsid w:val="00EB40E9"/>
    <w:rsid w:val="00EB4148"/>
    <w:rsid w:val="00EB4161"/>
    <w:rsid w:val="00EB4205"/>
    <w:rsid w:val="00EB42CA"/>
    <w:rsid w:val="00EB42D8"/>
    <w:rsid w:val="00EB4305"/>
    <w:rsid w:val="00EB43B6"/>
    <w:rsid w:val="00EB441E"/>
    <w:rsid w:val="00EB44AD"/>
    <w:rsid w:val="00EB4504"/>
    <w:rsid w:val="00EB452A"/>
    <w:rsid w:val="00EB454E"/>
    <w:rsid w:val="00EB455A"/>
    <w:rsid w:val="00EB45A9"/>
    <w:rsid w:val="00EB45CD"/>
    <w:rsid w:val="00EB462B"/>
    <w:rsid w:val="00EB46B5"/>
    <w:rsid w:val="00EB46B7"/>
    <w:rsid w:val="00EB46B9"/>
    <w:rsid w:val="00EB4784"/>
    <w:rsid w:val="00EB4788"/>
    <w:rsid w:val="00EB479B"/>
    <w:rsid w:val="00EB47B3"/>
    <w:rsid w:val="00EB4846"/>
    <w:rsid w:val="00EB489F"/>
    <w:rsid w:val="00EB492F"/>
    <w:rsid w:val="00EB49D5"/>
    <w:rsid w:val="00EB49FC"/>
    <w:rsid w:val="00EB4A6E"/>
    <w:rsid w:val="00EB4B2B"/>
    <w:rsid w:val="00EB4B8B"/>
    <w:rsid w:val="00EB4BB8"/>
    <w:rsid w:val="00EB4BDA"/>
    <w:rsid w:val="00EB4C10"/>
    <w:rsid w:val="00EB4C93"/>
    <w:rsid w:val="00EB4D15"/>
    <w:rsid w:val="00EB4D28"/>
    <w:rsid w:val="00EB4DEB"/>
    <w:rsid w:val="00EB4E48"/>
    <w:rsid w:val="00EB4E5D"/>
    <w:rsid w:val="00EB4F1F"/>
    <w:rsid w:val="00EB4F2C"/>
    <w:rsid w:val="00EB4F89"/>
    <w:rsid w:val="00EB4FEF"/>
    <w:rsid w:val="00EB506F"/>
    <w:rsid w:val="00EB507F"/>
    <w:rsid w:val="00EB5081"/>
    <w:rsid w:val="00EB50AA"/>
    <w:rsid w:val="00EB50D0"/>
    <w:rsid w:val="00EB50DE"/>
    <w:rsid w:val="00EB50E0"/>
    <w:rsid w:val="00EB5120"/>
    <w:rsid w:val="00EB513F"/>
    <w:rsid w:val="00EB5150"/>
    <w:rsid w:val="00EB51B1"/>
    <w:rsid w:val="00EB51BC"/>
    <w:rsid w:val="00EB51FC"/>
    <w:rsid w:val="00EB5227"/>
    <w:rsid w:val="00EB5250"/>
    <w:rsid w:val="00EB52C7"/>
    <w:rsid w:val="00EB5379"/>
    <w:rsid w:val="00EB53B3"/>
    <w:rsid w:val="00EB547E"/>
    <w:rsid w:val="00EB54CA"/>
    <w:rsid w:val="00EB54EF"/>
    <w:rsid w:val="00EB552D"/>
    <w:rsid w:val="00EB55F6"/>
    <w:rsid w:val="00EB55F8"/>
    <w:rsid w:val="00EB5609"/>
    <w:rsid w:val="00EB563D"/>
    <w:rsid w:val="00EB5676"/>
    <w:rsid w:val="00EB56F8"/>
    <w:rsid w:val="00EB5723"/>
    <w:rsid w:val="00EB57B6"/>
    <w:rsid w:val="00EB57B8"/>
    <w:rsid w:val="00EB57EC"/>
    <w:rsid w:val="00EB580F"/>
    <w:rsid w:val="00EB5817"/>
    <w:rsid w:val="00EB5827"/>
    <w:rsid w:val="00EB5868"/>
    <w:rsid w:val="00EB589F"/>
    <w:rsid w:val="00EB58A6"/>
    <w:rsid w:val="00EB58C3"/>
    <w:rsid w:val="00EB58D6"/>
    <w:rsid w:val="00EB58EE"/>
    <w:rsid w:val="00EB5980"/>
    <w:rsid w:val="00EB59B6"/>
    <w:rsid w:val="00EB59B7"/>
    <w:rsid w:val="00EB59C7"/>
    <w:rsid w:val="00EB59DB"/>
    <w:rsid w:val="00EB59E3"/>
    <w:rsid w:val="00EB59E4"/>
    <w:rsid w:val="00EB5A27"/>
    <w:rsid w:val="00EB5A84"/>
    <w:rsid w:val="00EB5AF6"/>
    <w:rsid w:val="00EB5B50"/>
    <w:rsid w:val="00EB5BB3"/>
    <w:rsid w:val="00EB5BEF"/>
    <w:rsid w:val="00EB5C50"/>
    <w:rsid w:val="00EB5C53"/>
    <w:rsid w:val="00EB5CD1"/>
    <w:rsid w:val="00EB5D84"/>
    <w:rsid w:val="00EB5D92"/>
    <w:rsid w:val="00EB5DE7"/>
    <w:rsid w:val="00EB5DF2"/>
    <w:rsid w:val="00EB5E79"/>
    <w:rsid w:val="00EB5E81"/>
    <w:rsid w:val="00EB5F6F"/>
    <w:rsid w:val="00EB6045"/>
    <w:rsid w:val="00EB6052"/>
    <w:rsid w:val="00EB60CF"/>
    <w:rsid w:val="00EB610B"/>
    <w:rsid w:val="00EB61CE"/>
    <w:rsid w:val="00EB61E2"/>
    <w:rsid w:val="00EB620F"/>
    <w:rsid w:val="00EB6234"/>
    <w:rsid w:val="00EB6259"/>
    <w:rsid w:val="00EB6271"/>
    <w:rsid w:val="00EB6333"/>
    <w:rsid w:val="00EB6344"/>
    <w:rsid w:val="00EB637C"/>
    <w:rsid w:val="00EB638C"/>
    <w:rsid w:val="00EB6391"/>
    <w:rsid w:val="00EB6397"/>
    <w:rsid w:val="00EB63A2"/>
    <w:rsid w:val="00EB63C7"/>
    <w:rsid w:val="00EB63D0"/>
    <w:rsid w:val="00EB644C"/>
    <w:rsid w:val="00EB64C6"/>
    <w:rsid w:val="00EB64D6"/>
    <w:rsid w:val="00EB6511"/>
    <w:rsid w:val="00EB6550"/>
    <w:rsid w:val="00EB65C8"/>
    <w:rsid w:val="00EB65D7"/>
    <w:rsid w:val="00EB660B"/>
    <w:rsid w:val="00EB667C"/>
    <w:rsid w:val="00EB668A"/>
    <w:rsid w:val="00EB66BC"/>
    <w:rsid w:val="00EB66D8"/>
    <w:rsid w:val="00EB66DE"/>
    <w:rsid w:val="00EB66ED"/>
    <w:rsid w:val="00EB671C"/>
    <w:rsid w:val="00EB672B"/>
    <w:rsid w:val="00EB6752"/>
    <w:rsid w:val="00EB6885"/>
    <w:rsid w:val="00EB68AD"/>
    <w:rsid w:val="00EB692D"/>
    <w:rsid w:val="00EB6952"/>
    <w:rsid w:val="00EB69AF"/>
    <w:rsid w:val="00EB6A13"/>
    <w:rsid w:val="00EB6AEE"/>
    <w:rsid w:val="00EB6B10"/>
    <w:rsid w:val="00EB6B16"/>
    <w:rsid w:val="00EB6B33"/>
    <w:rsid w:val="00EB6BA0"/>
    <w:rsid w:val="00EB6BCB"/>
    <w:rsid w:val="00EB6BCC"/>
    <w:rsid w:val="00EB6C0D"/>
    <w:rsid w:val="00EB6C2C"/>
    <w:rsid w:val="00EB6C3C"/>
    <w:rsid w:val="00EB6CCF"/>
    <w:rsid w:val="00EB6CE4"/>
    <w:rsid w:val="00EB6D4B"/>
    <w:rsid w:val="00EB6D8E"/>
    <w:rsid w:val="00EB6DC1"/>
    <w:rsid w:val="00EB6EF3"/>
    <w:rsid w:val="00EB6F95"/>
    <w:rsid w:val="00EB6FCC"/>
    <w:rsid w:val="00EB6FDB"/>
    <w:rsid w:val="00EB6FE6"/>
    <w:rsid w:val="00EB7060"/>
    <w:rsid w:val="00EB709E"/>
    <w:rsid w:val="00EB70A0"/>
    <w:rsid w:val="00EB7115"/>
    <w:rsid w:val="00EB713D"/>
    <w:rsid w:val="00EB7155"/>
    <w:rsid w:val="00EB7195"/>
    <w:rsid w:val="00EB71C4"/>
    <w:rsid w:val="00EB71D9"/>
    <w:rsid w:val="00EB7206"/>
    <w:rsid w:val="00EB72CB"/>
    <w:rsid w:val="00EB72DB"/>
    <w:rsid w:val="00EB7335"/>
    <w:rsid w:val="00EB7341"/>
    <w:rsid w:val="00EB735D"/>
    <w:rsid w:val="00EB73A4"/>
    <w:rsid w:val="00EB7440"/>
    <w:rsid w:val="00EB7464"/>
    <w:rsid w:val="00EB7507"/>
    <w:rsid w:val="00EB753C"/>
    <w:rsid w:val="00EB754E"/>
    <w:rsid w:val="00EB755D"/>
    <w:rsid w:val="00EB75BC"/>
    <w:rsid w:val="00EB75C2"/>
    <w:rsid w:val="00EB75D0"/>
    <w:rsid w:val="00EB75F1"/>
    <w:rsid w:val="00EB761C"/>
    <w:rsid w:val="00EB7671"/>
    <w:rsid w:val="00EB76B4"/>
    <w:rsid w:val="00EB7708"/>
    <w:rsid w:val="00EB7711"/>
    <w:rsid w:val="00EB7748"/>
    <w:rsid w:val="00EB7751"/>
    <w:rsid w:val="00EB776A"/>
    <w:rsid w:val="00EB77D0"/>
    <w:rsid w:val="00EB77DA"/>
    <w:rsid w:val="00EB781B"/>
    <w:rsid w:val="00EB784D"/>
    <w:rsid w:val="00EB78BF"/>
    <w:rsid w:val="00EB7946"/>
    <w:rsid w:val="00EB79A7"/>
    <w:rsid w:val="00EB79BA"/>
    <w:rsid w:val="00EB7A64"/>
    <w:rsid w:val="00EB7A6F"/>
    <w:rsid w:val="00EB7A74"/>
    <w:rsid w:val="00EB7ABD"/>
    <w:rsid w:val="00EB7AC4"/>
    <w:rsid w:val="00EB7AD5"/>
    <w:rsid w:val="00EB7AEB"/>
    <w:rsid w:val="00EB7AFA"/>
    <w:rsid w:val="00EB7B55"/>
    <w:rsid w:val="00EB7BD3"/>
    <w:rsid w:val="00EB7C8A"/>
    <w:rsid w:val="00EB7C96"/>
    <w:rsid w:val="00EB7C9C"/>
    <w:rsid w:val="00EB7C9F"/>
    <w:rsid w:val="00EB7D07"/>
    <w:rsid w:val="00EB7D1A"/>
    <w:rsid w:val="00EB7D81"/>
    <w:rsid w:val="00EB7D87"/>
    <w:rsid w:val="00EB7E86"/>
    <w:rsid w:val="00EB7EFE"/>
    <w:rsid w:val="00EB7F7D"/>
    <w:rsid w:val="00EC003F"/>
    <w:rsid w:val="00EC00D8"/>
    <w:rsid w:val="00EC00E9"/>
    <w:rsid w:val="00EC00EA"/>
    <w:rsid w:val="00EC0166"/>
    <w:rsid w:val="00EC0214"/>
    <w:rsid w:val="00EC0253"/>
    <w:rsid w:val="00EC0279"/>
    <w:rsid w:val="00EC0297"/>
    <w:rsid w:val="00EC02A3"/>
    <w:rsid w:val="00EC02C3"/>
    <w:rsid w:val="00EC03E8"/>
    <w:rsid w:val="00EC03F2"/>
    <w:rsid w:val="00EC040E"/>
    <w:rsid w:val="00EC041D"/>
    <w:rsid w:val="00EC0493"/>
    <w:rsid w:val="00EC04E9"/>
    <w:rsid w:val="00EC050B"/>
    <w:rsid w:val="00EC0529"/>
    <w:rsid w:val="00EC057D"/>
    <w:rsid w:val="00EC0588"/>
    <w:rsid w:val="00EC05DE"/>
    <w:rsid w:val="00EC0662"/>
    <w:rsid w:val="00EC0697"/>
    <w:rsid w:val="00EC074B"/>
    <w:rsid w:val="00EC078C"/>
    <w:rsid w:val="00EC082A"/>
    <w:rsid w:val="00EC0846"/>
    <w:rsid w:val="00EC0853"/>
    <w:rsid w:val="00EC0880"/>
    <w:rsid w:val="00EC0889"/>
    <w:rsid w:val="00EC088C"/>
    <w:rsid w:val="00EC08AA"/>
    <w:rsid w:val="00EC0988"/>
    <w:rsid w:val="00EC09A9"/>
    <w:rsid w:val="00EC09FD"/>
    <w:rsid w:val="00EC0A2F"/>
    <w:rsid w:val="00EC0A6F"/>
    <w:rsid w:val="00EC0A81"/>
    <w:rsid w:val="00EC0A8C"/>
    <w:rsid w:val="00EC0A8D"/>
    <w:rsid w:val="00EC0B16"/>
    <w:rsid w:val="00EC0BD3"/>
    <w:rsid w:val="00EC0BDD"/>
    <w:rsid w:val="00EC0BE2"/>
    <w:rsid w:val="00EC0BF1"/>
    <w:rsid w:val="00EC0BF7"/>
    <w:rsid w:val="00EC0C01"/>
    <w:rsid w:val="00EC0C58"/>
    <w:rsid w:val="00EC0CF9"/>
    <w:rsid w:val="00EC0D51"/>
    <w:rsid w:val="00EC0D9E"/>
    <w:rsid w:val="00EC0DA2"/>
    <w:rsid w:val="00EC0DF8"/>
    <w:rsid w:val="00EC0E1A"/>
    <w:rsid w:val="00EC0E1E"/>
    <w:rsid w:val="00EC0E29"/>
    <w:rsid w:val="00EC0E7B"/>
    <w:rsid w:val="00EC0E8C"/>
    <w:rsid w:val="00EC0EC0"/>
    <w:rsid w:val="00EC0ECE"/>
    <w:rsid w:val="00EC0F07"/>
    <w:rsid w:val="00EC0F1A"/>
    <w:rsid w:val="00EC0F5A"/>
    <w:rsid w:val="00EC0F6F"/>
    <w:rsid w:val="00EC0FB7"/>
    <w:rsid w:val="00EC0FD1"/>
    <w:rsid w:val="00EC111B"/>
    <w:rsid w:val="00EC1155"/>
    <w:rsid w:val="00EC1177"/>
    <w:rsid w:val="00EC11AB"/>
    <w:rsid w:val="00EC11EC"/>
    <w:rsid w:val="00EC1296"/>
    <w:rsid w:val="00EC12D1"/>
    <w:rsid w:val="00EC12FD"/>
    <w:rsid w:val="00EC1325"/>
    <w:rsid w:val="00EC13D0"/>
    <w:rsid w:val="00EC1425"/>
    <w:rsid w:val="00EC1449"/>
    <w:rsid w:val="00EC1451"/>
    <w:rsid w:val="00EC146F"/>
    <w:rsid w:val="00EC1473"/>
    <w:rsid w:val="00EC147A"/>
    <w:rsid w:val="00EC14BC"/>
    <w:rsid w:val="00EC14DF"/>
    <w:rsid w:val="00EC14E3"/>
    <w:rsid w:val="00EC1559"/>
    <w:rsid w:val="00EC15A2"/>
    <w:rsid w:val="00EC15A6"/>
    <w:rsid w:val="00EC15B4"/>
    <w:rsid w:val="00EC1628"/>
    <w:rsid w:val="00EC1649"/>
    <w:rsid w:val="00EC1714"/>
    <w:rsid w:val="00EC1731"/>
    <w:rsid w:val="00EC1755"/>
    <w:rsid w:val="00EC1768"/>
    <w:rsid w:val="00EC17BE"/>
    <w:rsid w:val="00EC17DC"/>
    <w:rsid w:val="00EC1896"/>
    <w:rsid w:val="00EC18B5"/>
    <w:rsid w:val="00EC1903"/>
    <w:rsid w:val="00EC191A"/>
    <w:rsid w:val="00EC19C8"/>
    <w:rsid w:val="00EC19D4"/>
    <w:rsid w:val="00EC1A42"/>
    <w:rsid w:val="00EC1A5E"/>
    <w:rsid w:val="00EC1A71"/>
    <w:rsid w:val="00EC1A75"/>
    <w:rsid w:val="00EC1AAB"/>
    <w:rsid w:val="00EC1B06"/>
    <w:rsid w:val="00EC1B25"/>
    <w:rsid w:val="00EC1B66"/>
    <w:rsid w:val="00EC1BA1"/>
    <w:rsid w:val="00EC1BB3"/>
    <w:rsid w:val="00EC1BB9"/>
    <w:rsid w:val="00EC1BEA"/>
    <w:rsid w:val="00EC1CC1"/>
    <w:rsid w:val="00EC1CF9"/>
    <w:rsid w:val="00EC1D2B"/>
    <w:rsid w:val="00EC1D58"/>
    <w:rsid w:val="00EC1DF0"/>
    <w:rsid w:val="00EC1E1A"/>
    <w:rsid w:val="00EC1E73"/>
    <w:rsid w:val="00EC1E7A"/>
    <w:rsid w:val="00EC1ECF"/>
    <w:rsid w:val="00EC1ED6"/>
    <w:rsid w:val="00EC1F0E"/>
    <w:rsid w:val="00EC1F86"/>
    <w:rsid w:val="00EC1FA9"/>
    <w:rsid w:val="00EC1FFD"/>
    <w:rsid w:val="00EC2019"/>
    <w:rsid w:val="00EC209D"/>
    <w:rsid w:val="00EC20A0"/>
    <w:rsid w:val="00EC20A6"/>
    <w:rsid w:val="00EC217D"/>
    <w:rsid w:val="00EC21CE"/>
    <w:rsid w:val="00EC21E4"/>
    <w:rsid w:val="00EC22B6"/>
    <w:rsid w:val="00EC22D8"/>
    <w:rsid w:val="00EC22DE"/>
    <w:rsid w:val="00EC22F7"/>
    <w:rsid w:val="00EC2395"/>
    <w:rsid w:val="00EC23CD"/>
    <w:rsid w:val="00EC2443"/>
    <w:rsid w:val="00EC24F3"/>
    <w:rsid w:val="00EC2553"/>
    <w:rsid w:val="00EC2566"/>
    <w:rsid w:val="00EC2578"/>
    <w:rsid w:val="00EC264E"/>
    <w:rsid w:val="00EC2704"/>
    <w:rsid w:val="00EC2730"/>
    <w:rsid w:val="00EC2741"/>
    <w:rsid w:val="00EC276F"/>
    <w:rsid w:val="00EC2771"/>
    <w:rsid w:val="00EC27AB"/>
    <w:rsid w:val="00EC27CE"/>
    <w:rsid w:val="00EC27DE"/>
    <w:rsid w:val="00EC27EA"/>
    <w:rsid w:val="00EC27F6"/>
    <w:rsid w:val="00EC27F8"/>
    <w:rsid w:val="00EC2800"/>
    <w:rsid w:val="00EC2839"/>
    <w:rsid w:val="00EC28D7"/>
    <w:rsid w:val="00EC28F4"/>
    <w:rsid w:val="00EC2906"/>
    <w:rsid w:val="00EC29A2"/>
    <w:rsid w:val="00EC29FD"/>
    <w:rsid w:val="00EC2A08"/>
    <w:rsid w:val="00EC2A10"/>
    <w:rsid w:val="00EC2A63"/>
    <w:rsid w:val="00EC2A76"/>
    <w:rsid w:val="00EC2A9A"/>
    <w:rsid w:val="00EC2AED"/>
    <w:rsid w:val="00EC2B33"/>
    <w:rsid w:val="00EC2B5F"/>
    <w:rsid w:val="00EC2BED"/>
    <w:rsid w:val="00EC2BF4"/>
    <w:rsid w:val="00EC2BF9"/>
    <w:rsid w:val="00EC2C3D"/>
    <w:rsid w:val="00EC2C67"/>
    <w:rsid w:val="00EC2C94"/>
    <w:rsid w:val="00EC2D21"/>
    <w:rsid w:val="00EC2D55"/>
    <w:rsid w:val="00EC2E1A"/>
    <w:rsid w:val="00EC2E34"/>
    <w:rsid w:val="00EC2F68"/>
    <w:rsid w:val="00EC3008"/>
    <w:rsid w:val="00EC300F"/>
    <w:rsid w:val="00EC308F"/>
    <w:rsid w:val="00EC3093"/>
    <w:rsid w:val="00EC30B7"/>
    <w:rsid w:val="00EC30EE"/>
    <w:rsid w:val="00EC3143"/>
    <w:rsid w:val="00EC31A6"/>
    <w:rsid w:val="00EC3246"/>
    <w:rsid w:val="00EC3247"/>
    <w:rsid w:val="00EC3252"/>
    <w:rsid w:val="00EC3260"/>
    <w:rsid w:val="00EC337A"/>
    <w:rsid w:val="00EC345B"/>
    <w:rsid w:val="00EC3480"/>
    <w:rsid w:val="00EC3487"/>
    <w:rsid w:val="00EC3560"/>
    <w:rsid w:val="00EC35A0"/>
    <w:rsid w:val="00EC361B"/>
    <w:rsid w:val="00EC3653"/>
    <w:rsid w:val="00EC36D5"/>
    <w:rsid w:val="00EC3712"/>
    <w:rsid w:val="00EC379B"/>
    <w:rsid w:val="00EC37F0"/>
    <w:rsid w:val="00EC380F"/>
    <w:rsid w:val="00EC382E"/>
    <w:rsid w:val="00EC383D"/>
    <w:rsid w:val="00EC386D"/>
    <w:rsid w:val="00EC38E8"/>
    <w:rsid w:val="00EC3926"/>
    <w:rsid w:val="00EC399F"/>
    <w:rsid w:val="00EC39BC"/>
    <w:rsid w:val="00EC3A55"/>
    <w:rsid w:val="00EC3A5D"/>
    <w:rsid w:val="00EC3AE9"/>
    <w:rsid w:val="00EC3AF4"/>
    <w:rsid w:val="00EC3B94"/>
    <w:rsid w:val="00EC3C1D"/>
    <w:rsid w:val="00EC3C7C"/>
    <w:rsid w:val="00EC3D2B"/>
    <w:rsid w:val="00EC3D99"/>
    <w:rsid w:val="00EC3DC4"/>
    <w:rsid w:val="00EC3DEB"/>
    <w:rsid w:val="00EC3DEE"/>
    <w:rsid w:val="00EC3E6F"/>
    <w:rsid w:val="00EC3EE5"/>
    <w:rsid w:val="00EC3EEE"/>
    <w:rsid w:val="00EC3F3E"/>
    <w:rsid w:val="00EC3FA9"/>
    <w:rsid w:val="00EC4034"/>
    <w:rsid w:val="00EC409F"/>
    <w:rsid w:val="00EC40D9"/>
    <w:rsid w:val="00EC40DD"/>
    <w:rsid w:val="00EC4113"/>
    <w:rsid w:val="00EC4178"/>
    <w:rsid w:val="00EC41AE"/>
    <w:rsid w:val="00EC41DA"/>
    <w:rsid w:val="00EC41F8"/>
    <w:rsid w:val="00EC41FD"/>
    <w:rsid w:val="00EC4253"/>
    <w:rsid w:val="00EC42E4"/>
    <w:rsid w:val="00EC4328"/>
    <w:rsid w:val="00EC4365"/>
    <w:rsid w:val="00EC43B9"/>
    <w:rsid w:val="00EC4406"/>
    <w:rsid w:val="00EC44D6"/>
    <w:rsid w:val="00EC44E0"/>
    <w:rsid w:val="00EC453A"/>
    <w:rsid w:val="00EC4545"/>
    <w:rsid w:val="00EC458E"/>
    <w:rsid w:val="00EC459A"/>
    <w:rsid w:val="00EC4678"/>
    <w:rsid w:val="00EC4692"/>
    <w:rsid w:val="00EC46A0"/>
    <w:rsid w:val="00EC46BA"/>
    <w:rsid w:val="00EC4764"/>
    <w:rsid w:val="00EC4862"/>
    <w:rsid w:val="00EC48E3"/>
    <w:rsid w:val="00EC4937"/>
    <w:rsid w:val="00EC4971"/>
    <w:rsid w:val="00EC49BF"/>
    <w:rsid w:val="00EC49F1"/>
    <w:rsid w:val="00EC4A27"/>
    <w:rsid w:val="00EC4A33"/>
    <w:rsid w:val="00EC4A64"/>
    <w:rsid w:val="00EC4A76"/>
    <w:rsid w:val="00EC4AA2"/>
    <w:rsid w:val="00EC4ADA"/>
    <w:rsid w:val="00EC4B06"/>
    <w:rsid w:val="00EC4B4D"/>
    <w:rsid w:val="00EC4B61"/>
    <w:rsid w:val="00EC4B75"/>
    <w:rsid w:val="00EC4B79"/>
    <w:rsid w:val="00EC4BCF"/>
    <w:rsid w:val="00EC4C14"/>
    <w:rsid w:val="00EC4C37"/>
    <w:rsid w:val="00EC4C47"/>
    <w:rsid w:val="00EC4C58"/>
    <w:rsid w:val="00EC4C84"/>
    <w:rsid w:val="00EC4C8F"/>
    <w:rsid w:val="00EC4C91"/>
    <w:rsid w:val="00EC4CFF"/>
    <w:rsid w:val="00EC4D36"/>
    <w:rsid w:val="00EC4D87"/>
    <w:rsid w:val="00EC4DF0"/>
    <w:rsid w:val="00EC4E3D"/>
    <w:rsid w:val="00EC4E4F"/>
    <w:rsid w:val="00EC4E9D"/>
    <w:rsid w:val="00EC4ED3"/>
    <w:rsid w:val="00EC4F68"/>
    <w:rsid w:val="00EC4F6B"/>
    <w:rsid w:val="00EC4FA1"/>
    <w:rsid w:val="00EC4FE2"/>
    <w:rsid w:val="00EC5003"/>
    <w:rsid w:val="00EC505C"/>
    <w:rsid w:val="00EC5091"/>
    <w:rsid w:val="00EC50B0"/>
    <w:rsid w:val="00EC50B7"/>
    <w:rsid w:val="00EC50D5"/>
    <w:rsid w:val="00EC50F5"/>
    <w:rsid w:val="00EC51D7"/>
    <w:rsid w:val="00EC5211"/>
    <w:rsid w:val="00EC5267"/>
    <w:rsid w:val="00EC5275"/>
    <w:rsid w:val="00EC5277"/>
    <w:rsid w:val="00EC5289"/>
    <w:rsid w:val="00EC5305"/>
    <w:rsid w:val="00EC5317"/>
    <w:rsid w:val="00EC5384"/>
    <w:rsid w:val="00EC53C7"/>
    <w:rsid w:val="00EC5414"/>
    <w:rsid w:val="00EC544B"/>
    <w:rsid w:val="00EC54C3"/>
    <w:rsid w:val="00EC54C4"/>
    <w:rsid w:val="00EC54EC"/>
    <w:rsid w:val="00EC556C"/>
    <w:rsid w:val="00EC5587"/>
    <w:rsid w:val="00EC5596"/>
    <w:rsid w:val="00EC55AE"/>
    <w:rsid w:val="00EC55DF"/>
    <w:rsid w:val="00EC55E7"/>
    <w:rsid w:val="00EC5626"/>
    <w:rsid w:val="00EC5636"/>
    <w:rsid w:val="00EC5649"/>
    <w:rsid w:val="00EC56C4"/>
    <w:rsid w:val="00EC56FF"/>
    <w:rsid w:val="00EC572F"/>
    <w:rsid w:val="00EC5733"/>
    <w:rsid w:val="00EC575B"/>
    <w:rsid w:val="00EC5793"/>
    <w:rsid w:val="00EC57AC"/>
    <w:rsid w:val="00EC57EA"/>
    <w:rsid w:val="00EC57F6"/>
    <w:rsid w:val="00EC5857"/>
    <w:rsid w:val="00EC5894"/>
    <w:rsid w:val="00EC5914"/>
    <w:rsid w:val="00EC5936"/>
    <w:rsid w:val="00EC5966"/>
    <w:rsid w:val="00EC5974"/>
    <w:rsid w:val="00EC598C"/>
    <w:rsid w:val="00EC59AA"/>
    <w:rsid w:val="00EC59B4"/>
    <w:rsid w:val="00EC59C1"/>
    <w:rsid w:val="00EC59C4"/>
    <w:rsid w:val="00EC59D2"/>
    <w:rsid w:val="00EC59E3"/>
    <w:rsid w:val="00EC5A51"/>
    <w:rsid w:val="00EC5A67"/>
    <w:rsid w:val="00EC5A87"/>
    <w:rsid w:val="00EC5B26"/>
    <w:rsid w:val="00EC5B29"/>
    <w:rsid w:val="00EC5B79"/>
    <w:rsid w:val="00EC5C8E"/>
    <w:rsid w:val="00EC5CFB"/>
    <w:rsid w:val="00EC5D12"/>
    <w:rsid w:val="00EC5D36"/>
    <w:rsid w:val="00EC5D76"/>
    <w:rsid w:val="00EC5D9C"/>
    <w:rsid w:val="00EC5DA0"/>
    <w:rsid w:val="00EC5DD8"/>
    <w:rsid w:val="00EC5E2E"/>
    <w:rsid w:val="00EC5E2F"/>
    <w:rsid w:val="00EC5E4E"/>
    <w:rsid w:val="00EC5E6A"/>
    <w:rsid w:val="00EC5EAD"/>
    <w:rsid w:val="00EC5ECF"/>
    <w:rsid w:val="00EC5EF5"/>
    <w:rsid w:val="00EC5F25"/>
    <w:rsid w:val="00EC5F6F"/>
    <w:rsid w:val="00EC5FE1"/>
    <w:rsid w:val="00EC5FFB"/>
    <w:rsid w:val="00EC6058"/>
    <w:rsid w:val="00EC6077"/>
    <w:rsid w:val="00EC6095"/>
    <w:rsid w:val="00EC60A5"/>
    <w:rsid w:val="00EC610E"/>
    <w:rsid w:val="00EC6122"/>
    <w:rsid w:val="00EC6183"/>
    <w:rsid w:val="00EC6192"/>
    <w:rsid w:val="00EC6204"/>
    <w:rsid w:val="00EC6205"/>
    <w:rsid w:val="00EC6210"/>
    <w:rsid w:val="00EC6234"/>
    <w:rsid w:val="00EC6277"/>
    <w:rsid w:val="00EC6286"/>
    <w:rsid w:val="00EC6335"/>
    <w:rsid w:val="00EC6354"/>
    <w:rsid w:val="00EC6370"/>
    <w:rsid w:val="00EC6405"/>
    <w:rsid w:val="00EC644B"/>
    <w:rsid w:val="00EC646F"/>
    <w:rsid w:val="00EC64CE"/>
    <w:rsid w:val="00EC6563"/>
    <w:rsid w:val="00EC6621"/>
    <w:rsid w:val="00EC6635"/>
    <w:rsid w:val="00EC6667"/>
    <w:rsid w:val="00EC6682"/>
    <w:rsid w:val="00EC66E8"/>
    <w:rsid w:val="00EC6700"/>
    <w:rsid w:val="00EC6760"/>
    <w:rsid w:val="00EC6778"/>
    <w:rsid w:val="00EC6795"/>
    <w:rsid w:val="00EC67CA"/>
    <w:rsid w:val="00EC67D4"/>
    <w:rsid w:val="00EC6817"/>
    <w:rsid w:val="00EC68AD"/>
    <w:rsid w:val="00EC695B"/>
    <w:rsid w:val="00EC6978"/>
    <w:rsid w:val="00EC6984"/>
    <w:rsid w:val="00EC69D0"/>
    <w:rsid w:val="00EC69D6"/>
    <w:rsid w:val="00EC6A19"/>
    <w:rsid w:val="00EC6A22"/>
    <w:rsid w:val="00EC6A6B"/>
    <w:rsid w:val="00EC6A7E"/>
    <w:rsid w:val="00EC6A8B"/>
    <w:rsid w:val="00EC6ABF"/>
    <w:rsid w:val="00EC6AD4"/>
    <w:rsid w:val="00EC6B2D"/>
    <w:rsid w:val="00EC6B53"/>
    <w:rsid w:val="00EC6B84"/>
    <w:rsid w:val="00EC6C0F"/>
    <w:rsid w:val="00EC6C46"/>
    <w:rsid w:val="00EC6C89"/>
    <w:rsid w:val="00EC6C8F"/>
    <w:rsid w:val="00EC6CBA"/>
    <w:rsid w:val="00EC6CF0"/>
    <w:rsid w:val="00EC6CF1"/>
    <w:rsid w:val="00EC6DC7"/>
    <w:rsid w:val="00EC6E34"/>
    <w:rsid w:val="00EC6E5E"/>
    <w:rsid w:val="00EC6E61"/>
    <w:rsid w:val="00EC6EE1"/>
    <w:rsid w:val="00EC6F1E"/>
    <w:rsid w:val="00EC6FA9"/>
    <w:rsid w:val="00EC6FBE"/>
    <w:rsid w:val="00EC6FCA"/>
    <w:rsid w:val="00EC700A"/>
    <w:rsid w:val="00EC7030"/>
    <w:rsid w:val="00EC7066"/>
    <w:rsid w:val="00EC70CF"/>
    <w:rsid w:val="00EC70D0"/>
    <w:rsid w:val="00EC71B7"/>
    <w:rsid w:val="00EC71F4"/>
    <w:rsid w:val="00EC71FF"/>
    <w:rsid w:val="00EC725E"/>
    <w:rsid w:val="00EC730D"/>
    <w:rsid w:val="00EC7347"/>
    <w:rsid w:val="00EC734F"/>
    <w:rsid w:val="00EC7384"/>
    <w:rsid w:val="00EC7406"/>
    <w:rsid w:val="00EC7434"/>
    <w:rsid w:val="00EC743C"/>
    <w:rsid w:val="00EC745B"/>
    <w:rsid w:val="00EC745C"/>
    <w:rsid w:val="00EC747F"/>
    <w:rsid w:val="00EC7501"/>
    <w:rsid w:val="00EC750E"/>
    <w:rsid w:val="00EC750F"/>
    <w:rsid w:val="00EC753E"/>
    <w:rsid w:val="00EC754F"/>
    <w:rsid w:val="00EC7567"/>
    <w:rsid w:val="00EC75AE"/>
    <w:rsid w:val="00EC75D4"/>
    <w:rsid w:val="00EC75F4"/>
    <w:rsid w:val="00EC76EF"/>
    <w:rsid w:val="00EC7700"/>
    <w:rsid w:val="00EC7753"/>
    <w:rsid w:val="00EC7776"/>
    <w:rsid w:val="00EC7786"/>
    <w:rsid w:val="00EC7798"/>
    <w:rsid w:val="00EC779C"/>
    <w:rsid w:val="00EC77E8"/>
    <w:rsid w:val="00EC77F4"/>
    <w:rsid w:val="00EC7899"/>
    <w:rsid w:val="00EC78B7"/>
    <w:rsid w:val="00EC78E6"/>
    <w:rsid w:val="00EC7959"/>
    <w:rsid w:val="00EC79B5"/>
    <w:rsid w:val="00EC7A0F"/>
    <w:rsid w:val="00EC7A5B"/>
    <w:rsid w:val="00EC7A7D"/>
    <w:rsid w:val="00EC7AA5"/>
    <w:rsid w:val="00EC7B58"/>
    <w:rsid w:val="00EC7BA2"/>
    <w:rsid w:val="00EC7C4F"/>
    <w:rsid w:val="00EC7C60"/>
    <w:rsid w:val="00EC7C8E"/>
    <w:rsid w:val="00EC7C9B"/>
    <w:rsid w:val="00EC7CA1"/>
    <w:rsid w:val="00EC7CBF"/>
    <w:rsid w:val="00EC7CC6"/>
    <w:rsid w:val="00EC7CE9"/>
    <w:rsid w:val="00EC7CF9"/>
    <w:rsid w:val="00EC7D0E"/>
    <w:rsid w:val="00EC7D50"/>
    <w:rsid w:val="00EC7E67"/>
    <w:rsid w:val="00EC7EE8"/>
    <w:rsid w:val="00EC7F05"/>
    <w:rsid w:val="00EC7F16"/>
    <w:rsid w:val="00EC7F46"/>
    <w:rsid w:val="00EC7F5D"/>
    <w:rsid w:val="00EC7F9A"/>
    <w:rsid w:val="00EC7FF9"/>
    <w:rsid w:val="00ED0049"/>
    <w:rsid w:val="00ED0066"/>
    <w:rsid w:val="00ED0067"/>
    <w:rsid w:val="00ED0082"/>
    <w:rsid w:val="00ED00D6"/>
    <w:rsid w:val="00ED0120"/>
    <w:rsid w:val="00ED017C"/>
    <w:rsid w:val="00ED01E5"/>
    <w:rsid w:val="00ED0209"/>
    <w:rsid w:val="00ED0263"/>
    <w:rsid w:val="00ED0273"/>
    <w:rsid w:val="00ED028E"/>
    <w:rsid w:val="00ED02CA"/>
    <w:rsid w:val="00ED0372"/>
    <w:rsid w:val="00ED03AB"/>
    <w:rsid w:val="00ED03CA"/>
    <w:rsid w:val="00ED0414"/>
    <w:rsid w:val="00ED056F"/>
    <w:rsid w:val="00ED0581"/>
    <w:rsid w:val="00ED0614"/>
    <w:rsid w:val="00ED0673"/>
    <w:rsid w:val="00ED0682"/>
    <w:rsid w:val="00ED06A9"/>
    <w:rsid w:val="00ED06D0"/>
    <w:rsid w:val="00ED06E0"/>
    <w:rsid w:val="00ED06F7"/>
    <w:rsid w:val="00ED0754"/>
    <w:rsid w:val="00ED077E"/>
    <w:rsid w:val="00ED0780"/>
    <w:rsid w:val="00ED07D6"/>
    <w:rsid w:val="00ED0885"/>
    <w:rsid w:val="00ED088F"/>
    <w:rsid w:val="00ED089E"/>
    <w:rsid w:val="00ED094E"/>
    <w:rsid w:val="00ED0958"/>
    <w:rsid w:val="00ED0996"/>
    <w:rsid w:val="00ED09B1"/>
    <w:rsid w:val="00ED09F5"/>
    <w:rsid w:val="00ED0A1D"/>
    <w:rsid w:val="00ED0A61"/>
    <w:rsid w:val="00ED0A70"/>
    <w:rsid w:val="00ED0AC3"/>
    <w:rsid w:val="00ED0AD0"/>
    <w:rsid w:val="00ED0AFB"/>
    <w:rsid w:val="00ED0B08"/>
    <w:rsid w:val="00ED0B19"/>
    <w:rsid w:val="00ED0B7F"/>
    <w:rsid w:val="00ED0BA6"/>
    <w:rsid w:val="00ED0BB0"/>
    <w:rsid w:val="00ED0BFA"/>
    <w:rsid w:val="00ED0C5C"/>
    <w:rsid w:val="00ED0C8D"/>
    <w:rsid w:val="00ED0CC3"/>
    <w:rsid w:val="00ED0CD6"/>
    <w:rsid w:val="00ED0D49"/>
    <w:rsid w:val="00ED0E5F"/>
    <w:rsid w:val="00ED0E68"/>
    <w:rsid w:val="00ED0EA1"/>
    <w:rsid w:val="00ED0EA4"/>
    <w:rsid w:val="00ED0F06"/>
    <w:rsid w:val="00ED0F38"/>
    <w:rsid w:val="00ED0F42"/>
    <w:rsid w:val="00ED0F5D"/>
    <w:rsid w:val="00ED0F8D"/>
    <w:rsid w:val="00ED1096"/>
    <w:rsid w:val="00ED10CB"/>
    <w:rsid w:val="00ED10D5"/>
    <w:rsid w:val="00ED10E9"/>
    <w:rsid w:val="00ED1121"/>
    <w:rsid w:val="00ED11FE"/>
    <w:rsid w:val="00ED1212"/>
    <w:rsid w:val="00ED125A"/>
    <w:rsid w:val="00ED1295"/>
    <w:rsid w:val="00ED12BC"/>
    <w:rsid w:val="00ED1301"/>
    <w:rsid w:val="00ED1312"/>
    <w:rsid w:val="00ED134A"/>
    <w:rsid w:val="00ED1389"/>
    <w:rsid w:val="00ED139B"/>
    <w:rsid w:val="00ED13E3"/>
    <w:rsid w:val="00ED13FC"/>
    <w:rsid w:val="00ED1416"/>
    <w:rsid w:val="00ED146E"/>
    <w:rsid w:val="00ED147D"/>
    <w:rsid w:val="00ED14DB"/>
    <w:rsid w:val="00ED151B"/>
    <w:rsid w:val="00ED1580"/>
    <w:rsid w:val="00ED1598"/>
    <w:rsid w:val="00ED15D3"/>
    <w:rsid w:val="00ED161F"/>
    <w:rsid w:val="00ED1680"/>
    <w:rsid w:val="00ED1697"/>
    <w:rsid w:val="00ED16C8"/>
    <w:rsid w:val="00ED173C"/>
    <w:rsid w:val="00ED174A"/>
    <w:rsid w:val="00ED175D"/>
    <w:rsid w:val="00ED17F5"/>
    <w:rsid w:val="00ED1887"/>
    <w:rsid w:val="00ED18FA"/>
    <w:rsid w:val="00ED1930"/>
    <w:rsid w:val="00ED193C"/>
    <w:rsid w:val="00ED19B7"/>
    <w:rsid w:val="00ED1A25"/>
    <w:rsid w:val="00ED1A34"/>
    <w:rsid w:val="00ED1A62"/>
    <w:rsid w:val="00ED1AA1"/>
    <w:rsid w:val="00ED1AA2"/>
    <w:rsid w:val="00ED1AE2"/>
    <w:rsid w:val="00ED1B0A"/>
    <w:rsid w:val="00ED1B0E"/>
    <w:rsid w:val="00ED1B17"/>
    <w:rsid w:val="00ED1B27"/>
    <w:rsid w:val="00ED1B33"/>
    <w:rsid w:val="00ED1B57"/>
    <w:rsid w:val="00ED1B5F"/>
    <w:rsid w:val="00ED1B6B"/>
    <w:rsid w:val="00ED1BA8"/>
    <w:rsid w:val="00ED1BF5"/>
    <w:rsid w:val="00ED1C0D"/>
    <w:rsid w:val="00ED1C64"/>
    <w:rsid w:val="00ED1C65"/>
    <w:rsid w:val="00ED1CA7"/>
    <w:rsid w:val="00ED1CC9"/>
    <w:rsid w:val="00ED1CD5"/>
    <w:rsid w:val="00ED1CD8"/>
    <w:rsid w:val="00ED1CDA"/>
    <w:rsid w:val="00ED1CED"/>
    <w:rsid w:val="00ED1CEE"/>
    <w:rsid w:val="00ED1D6F"/>
    <w:rsid w:val="00ED1D90"/>
    <w:rsid w:val="00ED1D99"/>
    <w:rsid w:val="00ED1DA0"/>
    <w:rsid w:val="00ED1EBD"/>
    <w:rsid w:val="00ED1F37"/>
    <w:rsid w:val="00ED1F7E"/>
    <w:rsid w:val="00ED1F93"/>
    <w:rsid w:val="00ED1FAD"/>
    <w:rsid w:val="00ED1FC5"/>
    <w:rsid w:val="00ED1FCE"/>
    <w:rsid w:val="00ED2003"/>
    <w:rsid w:val="00ED2009"/>
    <w:rsid w:val="00ED2053"/>
    <w:rsid w:val="00ED2060"/>
    <w:rsid w:val="00ED20C6"/>
    <w:rsid w:val="00ED20CF"/>
    <w:rsid w:val="00ED20D9"/>
    <w:rsid w:val="00ED20E8"/>
    <w:rsid w:val="00ED20FC"/>
    <w:rsid w:val="00ED2184"/>
    <w:rsid w:val="00ED218C"/>
    <w:rsid w:val="00ED21A3"/>
    <w:rsid w:val="00ED21C3"/>
    <w:rsid w:val="00ED21F1"/>
    <w:rsid w:val="00ED2201"/>
    <w:rsid w:val="00ED2202"/>
    <w:rsid w:val="00ED224A"/>
    <w:rsid w:val="00ED22A8"/>
    <w:rsid w:val="00ED22E0"/>
    <w:rsid w:val="00ED22F9"/>
    <w:rsid w:val="00ED2304"/>
    <w:rsid w:val="00ED2329"/>
    <w:rsid w:val="00ED2334"/>
    <w:rsid w:val="00ED2356"/>
    <w:rsid w:val="00ED2359"/>
    <w:rsid w:val="00ED23A9"/>
    <w:rsid w:val="00ED23E2"/>
    <w:rsid w:val="00ED23FB"/>
    <w:rsid w:val="00ED2417"/>
    <w:rsid w:val="00ED2436"/>
    <w:rsid w:val="00ED244A"/>
    <w:rsid w:val="00ED2473"/>
    <w:rsid w:val="00ED249F"/>
    <w:rsid w:val="00ED24C1"/>
    <w:rsid w:val="00ED24E5"/>
    <w:rsid w:val="00ED257D"/>
    <w:rsid w:val="00ED259B"/>
    <w:rsid w:val="00ED25B7"/>
    <w:rsid w:val="00ED25F6"/>
    <w:rsid w:val="00ED260C"/>
    <w:rsid w:val="00ED2673"/>
    <w:rsid w:val="00ED2681"/>
    <w:rsid w:val="00ED26C2"/>
    <w:rsid w:val="00ED270E"/>
    <w:rsid w:val="00ED2732"/>
    <w:rsid w:val="00ED2756"/>
    <w:rsid w:val="00ED276A"/>
    <w:rsid w:val="00ED27A7"/>
    <w:rsid w:val="00ED27D9"/>
    <w:rsid w:val="00ED27FA"/>
    <w:rsid w:val="00ED27FB"/>
    <w:rsid w:val="00ED288F"/>
    <w:rsid w:val="00ED291B"/>
    <w:rsid w:val="00ED2925"/>
    <w:rsid w:val="00ED2927"/>
    <w:rsid w:val="00ED29D0"/>
    <w:rsid w:val="00ED29E4"/>
    <w:rsid w:val="00ED2A01"/>
    <w:rsid w:val="00ED2A0B"/>
    <w:rsid w:val="00ED2A7D"/>
    <w:rsid w:val="00ED2A93"/>
    <w:rsid w:val="00ED2A9A"/>
    <w:rsid w:val="00ED2ACC"/>
    <w:rsid w:val="00ED2ACD"/>
    <w:rsid w:val="00ED2B0C"/>
    <w:rsid w:val="00ED2B61"/>
    <w:rsid w:val="00ED2B75"/>
    <w:rsid w:val="00ED2B7B"/>
    <w:rsid w:val="00ED2BA0"/>
    <w:rsid w:val="00ED2BC6"/>
    <w:rsid w:val="00ED2C29"/>
    <w:rsid w:val="00ED2CE9"/>
    <w:rsid w:val="00ED2D1F"/>
    <w:rsid w:val="00ED2DEC"/>
    <w:rsid w:val="00ED2E14"/>
    <w:rsid w:val="00ED2E42"/>
    <w:rsid w:val="00ED2E4C"/>
    <w:rsid w:val="00ED2E87"/>
    <w:rsid w:val="00ED2EA3"/>
    <w:rsid w:val="00ED2EE3"/>
    <w:rsid w:val="00ED2F21"/>
    <w:rsid w:val="00ED2F3E"/>
    <w:rsid w:val="00ED2F4D"/>
    <w:rsid w:val="00ED2F55"/>
    <w:rsid w:val="00ED2F7B"/>
    <w:rsid w:val="00ED2FB5"/>
    <w:rsid w:val="00ED2FCE"/>
    <w:rsid w:val="00ED2FDD"/>
    <w:rsid w:val="00ED2FF7"/>
    <w:rsid w:val="00ED30CA"/>
    <w:rsid w:val="00ED3100"/>
    <w:rsid w:val="00ED322A"/>
    <w:rsid w:val="00ED32B3"/>
    <w:rsid w:val="00ED32C0"/>
    <w:rsid w:val="00ED32FD"/>
    <w:rsid w:val="00ED331B"/>
    <w:rsid w:val="00ED335F"/>
    <w:rsid w:val="00ED3360"/>
    <w:rsid w:val="00ED33BC"/>
    <w:rsid w:val="00ED33FA"/>
    <w:rsid w:val="00ED340A"/>
    <w:rsid w:val="00ED3487"/>
    <w:rsid w:val="00ED34BF"/>
    <w:rsid w:val="00ED3563"/>
    <w:rsid w:val="00ED3564"/>
    <w:rsid w:val="00ED356E"/>
    <w:rsid w:val="00ED3593"/>
    <w:rsid w:val="00ED35DC"/>
    <w:rsid w:val="00ED3609"/>
    <w:rsid w:val="00ED3634"/>
    <w:rsid w:val="00ED364A"/>
    <w:rsid w:val="00ED3650"/>
    <w:rsid w:val="00ED3652"/>
    <w:rsid w:val="00ED3682"/>
    <w:rsid w:val="00ED36B9"/>
    <w:rsid w:val="00ED36EC"/>
    <w:rsid w:val="00ED370D"/>
    <w:rsid w:val="00ED3711"/>
    <w:rsid w:val="00ED3719"/>
    <w:rsid w:val="00ED376B"/>
    <w:rsid w:val="00ED37AB"/>
    <w:rsid w:val="00ED381E"/>
    <w:rsid w:val="00ED3821"/>
    <w:rsid w:val="00ED38BD"/>
    <w:rsid w:val="00ED38EF"/>
    <w:rsid w:val="00ED391F"/>
    <w:rsid w:val="00ED392F"/>
    <w:rsid w:val="00ED39A7"/>
    <w:rsid w:val="00ED39FA"/>
    <w:rsid w:val="00ED3A0B"/>
    <w:rsid w:val="00ED3A72"/>
    <w:rsid w:val="00ED3A74"/>
    <w:rsid w:val="00ED3AA9"/>
    <w:rsid w:val="00ED3AEF"/>
    <w:rsid w:val="00ED3B4C"/>
    <w:rsid w:val="00ED3B57"/>
    <w:rsid w:val="00ED3C67"/>
    <w:rsid w:val="00ED3C7C"/>
    <w:rsid w:val="00ED3C7E"/>
    <w:rsid w:val="00ED3D0F"/>
    <w:rsid w:val="00ED3D3F"/>
    <w:rsid w:val="00ED3D4F"/>
    <w:rsid w:val="00ED3D80"/>
    <w:rsid w:val="00ED3DD3"/>
    <w:rsid w:val="00ED3DF3"/>
    <w:rsid w:val="00ED3E1E"/>
    <w:rsid w:val="00ED3E37"/>
    <w:rsid w:val="00ED3E75"/>
    <w:rsid w:val="00ED3E87"/>
    <w:rsid w:val="00ED3EAF"/>
    <w:rsid w:val="00ED3EF5"/>
    <w:rsid w:val="00ED3F7C"/>
    <w:rsid w:val="00ED3F82"/>
    <w:rsid w:val="00ED3FEC"/>
    <w:rsid w:val="00ED4042"/>
    <w:rsid w:val="00ED405B"/>
    <w:rsid w:val="00ED4067"/>
    <w:rsid w:val="00ED40A3"/>
    <w:rsid w:val="00ED40C6"/>
    <w:rsid w:val="00ED40F7"/>
    <w:rsid w:val="00ED4136"/>
    <w:rsid w:val="00ED41AE"/>
    <w:rsid w:val="00ED41BB"/>
    <w:rsid w:val="00ED41CC"/>
    <w:rsid w:val="00ED41DF"/>
    <w:rsid w:val="00ED4219"/>
    <w:rsid w:val="00ED4253"/>
    <w:rsid w:val="00ED4257"/>
    <w:rsid w:val="00ED42EB"/>
    <w:rsid w:val="00ED4338"/>
    <w:rsid w:val="00ED433E"/>
    <w:rsid w:val="00ED4372"/>
    <w:rsid w:val="00ED445C"/>
    <w:rsid w:val="00ED44B8"/>
    <w:rsid w:val="00ED44CE"/>
    <w:rsid w:val="00ED45B5"/>
    <w:rsid w:val="00ED45BA"/>
    <w:rsid w:val="00ED45CD"/>
    <w:rsid w:val="00ED45D8"/>
    <w:rsid w:val="00ED45F2"/>
    <w:rsid w:val="00ED4710"/>
    <w:rsid w:val="00ED4733"/>
    <w:rsid w:val="00ED479C"/>
    <w:rsid w:val="00ED47E6"/>
    <w:rsid w:val="00ED4849"/>
    <w:rsid w:val="00ED486C"/>
    <w:rsid w:val="00ED4884"/>
    <w:rsid w:val="00ED4892"/>
    <w:rsid w:val="00ED48A3"/>
    <w:rsid w:val="00ED48CA"/>
    <w:rsid w:val="00ED48EC"/>
    <w:rsid w:val="00ED491D"/>
    <w:rsid w:val="00ED491F"/>
    <w:rsid w:val="00ED4958"/>
    <w:rsid w:val="00ED49C7"/>
    <w:rsid w:val="00ED4A4E"/>
    <w:rsid w:val="00ED4A5D"/>
    <w:rsid w:val="00ED4A9B"/>
    <w:rsid w:val="00ED4B9C"/>
    <w:rsid w:val="00ED4C3F"/>
    <w:rsid w:val="00ED4C63"/>
    <w:rsid w:val="00ED4CA8"/>
    <w:rsid w:val="00ED4CD2"/>
    <w:rsid w:val="00ED4CF1"/>
    <w:rsid w:val="00ED4D1D"/>
    <w:rsid w:val="00ED4D7F"/>
    <w:rsid w:val="00ED4D92"/>
    <w:rsid w:val="00ED4D9A"/>
    <w:rsid w:val="00ED4E5A"/>
    <w:rsid w:val="00ED4E79"/>
    <w:rsid w:val="00ED4E7A"/>
    <w:rsid w:val="00ED4E85"/>
    <w:rsid w:val="00ED4E9E"/>
    <w:rsid w:val="00ED4ED5"/>
    <w:rsid w:val="00ED4F0A"/>
    <w:rsid w:val="00ED4F36"/>
    <w:rsid w:val="00ED4F55"/>
    <w:rsid w:val="00ED4FC6"/>
    <w:rsid w:val="00ED5022"/>
    <w:rsid w:val="00ED5089"/>
    <w:rsid w:val="00ED5096"/>
    <w:rsid w:val="00ED512C"/>
    <w:rsid w:val="00ED5160"/>
    <w:rsid w:val="00ED516D"/>
    <w:rsid w:val="00ED518F"/>
    <w:rsid w:val="00ED5224"/>
    <w:rsid w:val="00ED5239"/>
    <w:rsid w:val="00ED5263"/>
    <w:rsid w:val="00ED532D"/>
    <w:rsid w:val="00ED5343"/>
    <w:rsid w:val="00ED5376"/>
    <w:rsid w:val="00ED53C6"/>
    <w:rsid w:val="00ED53E0"/>
    <w:rsid w:val="00ED543E"/>
    <w:rsid w:val="00ED545A"/>
    <w:rsid w:val="00ED5466"/>
    <w:rsid w:val="00ED552A"/>
    <w:rsid w:val="00ED55A9"/>
    <w:rsid w:val="00ED55F2"/>
    <w:rsid w:val="00ED56BF"/>
    <w:rsid w:val="00ED572F"/>
    <w:rsid w:val="00ED57AB"/>
    <w:rsid w:val="00ED57C6"/>
    <w:rsid w:val="00ED57EF"/>
    <w:rsid w:val="00ED5843"/>
    <w:rsid w:val="00ED584E"/>
    <w:rsid w:val="00ED5895"/>
    <w:rsid w:val="00ED5953"/>
    <w:rsid w:val="00ED5957"/>
    <w:rsid w:val="00ED5965"/>
    <w:rsid w:val="00ED59B5"/>
    <w:rsid w:val="00ED59E4"/>
    <w:rsid w:val="00ED5A88"/>
    <w:rsid w:val="00ED5AB2"/>
    <w:rsid w:val="00ED5B0D"/>
    <w:rsid w:val="00ED5B1A"/>
    <w:rsid w:val="00ED5B32"/>
    <w:rsid w:val="00ED5B64"/>
    <w:rsid w:val="00ED5B77"/>
    <w:rsid w:val="00ED5BE2"/>
    <w:rsid w:val="00ED5C1C"/>
    <w:rsid w:val="00ED5C2E"/>
    <w:rsid w:val="00ED5C58"/>
    <w:rsid w:val="00ED5CD2"/>
    <w:rsid w:val="00ED5CF0"/>
    <w:rsid w:val="00ED5D26"/>
    <w:rsid w:val="00ED5D71"/>
    <w:rsid w:val="00ED5D73"/>
    <w:rsid w:val="00ED5DC4"/>
    <w:rsid w:val="00ED5DF5"/>
    <w:rsid w:val="00ED5E38"/>
    <w:rsid w:val="00ED5E47"/>
    <w:rsid w:val="00ED5EDA"/>
    <w:rsid w:val="00ED5EF5"/>
    <w:rsid w:val="00ED5F0B"/>
    <w:rsid w:val="00ED5F30"/>
    <w:rsid w:val="00ED5F75"/>
    <w:rsid w:val="00ED5F76"/>
    <w:rsid w:val="00ED5FB4"/>
    <w:rsid w:val="00ED5FFB"/>
    <w:rsid w:val="00ED600D"/>
    <w:rsid w:val="00ED6012"/>
    <w:rsid w:val="00ED601E"/>
    <w:rsid w:val="00ED6178"/>
    <w:rsid w:val="00ED61E1"/>
    <w:rsid w:val="00ED61EC"/>
    <w:rsid w:val="00ED6275"/>
    <w:rsid w:val="00ED6276"/>
    <w:rsid w:val="00ED62B7"/>
    <w:rsid w:val="00ED62FD"/>
    <w:rsid w:val="00ED6395"/>
    <w:rsid w:val="00ED6437"/>
    <w:rsid w:val="00ED6449"/>
    <w:rsid w:val="00ED64A8"/>
    <w:rsid w:val="00ED64AE"/>
    <w:rsid w:val="00ED64C2"/>
    <w:rsid w:val="00ED64CA"/>
    <w:rsid w:val="00ED6531"/>
    <w:rsid w:val="00ED6534"/>
    <w:rsid w:val="00ED654F"/>
    <w:rsid w:val="00ED65CF"/>
    <w:rsid w:val="00ED65F0"/>
    <w:rsid w:val="00ED66BC"/>
    <w:rsid w:val="00ED6708"/>
    <w:rsid w:val="00ED674F"/>
    <w:rsid w:val="00ED67A9"/>
    <w:rsid w:val="00ED67D1"/>
    <w:rsid w:val="00ED6806"/>
    <w:rsid w:val="00ED6815"/>
    <w:rsid w:val="00ED6819"/>
    <w:rsid w:val="00ED6837"/>
    <w:rsid w:val="00ED689B"/>
    <w:rsid w:val="00ED68B1"/>
    <w:rsid w:val="00ED68CE"/>
    <w:rsid w:val="00ED68D4"/>
    <w:rsid w:val="00ED68E9"/>
    <w:rsid w:val="00ED694F"/>
    <w:rsid w:val="00ED69BC"/>
    <w:rsid w:val="00ED6A2D"/>
    <w:rsid w:val="00ED6A7E"/>
    <w:rsid w:val="00ED6A8D"/>
    <w:rsid w:val="00ED6ACC"/>
    <w:rsid w:val="00ED6AED"/>
    <w:rsid w:val="00ED6B24"/>
    <w:rsid w:val="00ED6B74"/>
    <w:rsid w:val="00ED6BDC"/>
    <w:rsid w:val="00ED6C20"/>
    <w:rsid w:val="00ED6CB2"/>
    <w:rsid w:val="00ED6CDC"/>
    <w:rsid w:val="00ED6CE4"/>
    <w:rsid w:val="00ED6D16"/>
    <w:rsid w:val="00ED6D2E"/>
    <w:rsid w:val="00ED6D5B"/>
    <w:rsid w:val="00ED6D9B"/>
    <w:rsid w:val="00ED6DAA"/>
    <w:rsid w:val="00ED6DCB"/>
    <w:rsid w:val="00ED6DE3"/>
    <w:rsid w:val="00ED6E07"/>
    <w:rsid w:val="00ED6E1A"/>
    <w:rsid w:val="00ED6E39"/>
    <w:rsid w:val="00ED6E41"/>
    <w:rsid w:val="00ED6E83"/>
    <w:rsid w:val="00ED6FE4"/>
    <w:rsid w:val="00ED6FEA"/>
    <w:rsid w:val="00ED704F"/>
    <w:rsid w:val="00ED7066"/>
    <w:rsid w:val="00ED70AC"/>
    <w:rsid w:val="00ED7123"/>
    <w:rsid w:val="00ED7148"/>
    <w:rsid w:val="00ED7160"/>
    <w:rsid w:val="00ED7195"/>
    <w:rsid w:val="00ED71C0"/>
    <w:rsid w:val="00ED71C6"/>
    <w:rsid w:val="00ED71CC"/>
    <w:rsid w:val="00ED7252"/>
    <w:rsid w:val="00ED725C"/>
    <w:rsid w:val="00ED732B"/>
    <w:rsid w:val="00ED7353"/>
    <w:rsid w:val="00ED7354"/>
    <w:rsid w:val="00ED737B"/>
    <w:rsid w:val="00ED7391"/>
    <w:rsid w:val="00ED7398"/>
    <w:rsid w:val="00ED740C"/>
    <w:rsid w:val="00ED743C"/>
    <w:rsid w:val="00ED7441"/>
    <w:rsid w:val="00ED7471"/>
    <w:rsid w:val="00ED747A"/>
    <w:rsid w:val="00ED748C"/>
    <w:rsid w:val="00ED7547"/>
    <w:rsid w:val="00ED75AB"/>
    <w:rsid w:val="00ED75C5"/>
    <w:rsid w:val="00ED75C6"/>
    <w:rsid w:val="00ED7603"/>
    <w:rsid w:val="00ED760C"/>
    <w:rsid w:val="00ED7617"/>
    <w:rsid w:val="00ED7621"/>
    <w:rsid w:val="00ED7698"/>
    <w:rsid w:val="00ED76BA"/>
    <w:rsid w:val="00ED7705"/>
    <w:rsid w:val="00ED7709"/>
    <w:rsid w:val="00ED7721"/>
    <w:rsid w:val="00ED7727"/>
    <w:rsid w:val="00ED773B"/>
    <w:rsid w:val="00ED7794"/>
    <w:rsid w:val="00ED7809"/>
    <w:rsid w:val="00ED7864"/>
    <w:rsid w:val="00ED7866"/>
    <w:rsid w:val="00ED7887"/>
    <w:rsid w:val="00ED7890"/>
    <w:rsid w:val="00ED78AD"/>
    <w:rsid w:val="00ED78B1"/>
    <w:rsid w:val="00ED790E"/>
    <w:rsid w:val="00ED7988"/>
    <w:rsid w:val="00ED7A75"/>
    <w:rsid w:val="00ED7AB6"/>
    <w:rsid w:val="00ED7B8A"/>
    <w:rsid w:val="00ED7B97"/>
    <w:rsid w:val="00ED7C58"/>
    <w:rsid w:val="00ED7C8B"/>
    <w:rsid w:val="00ED7CF8"/>
    <w:rsid w:val="00ED7D36"/>
    <w:rsid w:val="00ED7D73"/>
    <w:rsid w:val="00ED7E0C"/>
    <w:rsid w:val="00ED7E12"/>
    <w:rsid w:val="00ED7E44"/>
    <w:rsid w:val="00ED7E78"/>
    <w:rsid w:val="00ED7E7C"/>
    <w:rsid w:val="00ED7F00"/>
    <w:rsid w:val="00ED7F23"/>
    <w:rsid w:val="00ED7F5F"/>
    <w:rsid w:val="00ED7F72"/>
    <w:rsid w:val="00ED7F7E"/>
    <w:rsid w:val="00ED7F8E"/>
    <w:rsid w:val="00ED7FA6"/>
    <w:rsid w:val="00ED7FA9"/>
    <w:rsid w:val="00ED7FC3"/>
    <w:rsid w:val="00ED7FDF"/>
    <w:rsid w:val="00ED7FFA"/>
    <w:rsid w:val="00ED877A"/>
    <w:rsid w:val="00EE0014"/>
    <w:rsid w:val="00EE0015"/>
    <w:rsid w:val="00EE002F"/>
    <w:rsid w:val="00EE00A5"/>
    <w:rsid w:val="00EE00B3"/>
    <w:rsid w:val="00EE019D"/>
    <w:rsid w:val="00EE01E7"/>
    <w:rsid w:val="00EE028F"/>
    <w:rsid w:val="00EE02CF"/>
    <w:rsid w:val="00EE02E2"/>
    <w:rsid w:val="00EE02F0"/>
    <w:rsid w:val="00EE0347"/>
    <w:rsid w:val="00EE0386"/>
    <w:rsid w:val="00EE0393"/>
    <w:rsid w:val="00EE03AE"/>
    <w:rsid w:val="00EE03CA"/>
    <w:rsid w:val="00EE0453"/>
    <w:rsid w:val="00EE04B6"/>
    <w:rsid w:val="00EE04D5"/>
    <w:rsid w:val="00EE04F5"/>
    <w:rsid w:val="00EE055B"/>
    <w:rsid w:val="00EE05A6"/>
    <w:rsid w:val="00EE05D1"/>
    <w:rsid w:val="00EE0689"/>
    <w:rsid w:val="00EE06E2"/>
    <w:rsid w:val="00EE0701"/>
    <w:rsid w:val="00EE0724"/>
    <w:rsid w:val="00EE0741"/>
    <w:rsid w:val="00EE0746"/>
    <w:rsid w:val="00EE0751"/>
    <w:rsid w:val="00EE0755"/>
    <w:rsid w:val="00EE07BE"/>
    <w:rsid w:val="00EE07D5"/>
    <w:rsid w:val="00EE07DE"/>
    <w:rsid w:val="00EE0828"/>
    <w:rsid w:val="00EE08A5"/>
    <w:rsid w:val="00EE090C"/>
    <w:rsid w:val="00EE0937"/>
    <w:rsid w:val="00EE0945"/>
    <w:rsid w:val="00EE09E8"/>
    <w:rsid w:val="00EE0A00"/>
    <w:rsid w:val="00EE0A10"/>
    <w:rsid w:val="00EE0AB2"/>
    <w:rsid w:val="00EE0AB7"/>
    <w:rsid w:val="00EE0B3B"/>
    <w:rsid w:val="00EE0B4F"/>
    <w:rsid w:val="00EE0B54"/>
    <w:rsid w:val="00EE0C53"/>
    <w:rsid w:val="00EE0C5C"/>
    <w:rsid w:val="00EE0CBD"/>
    <w:rsid w:val="00EE0DA8"/>
    <w:rsid w:val="00EE0DAA"/>
    <w:rsid w:val="00EE0EF6"/>
    <w:rsid w:val="00EE0F06"/>
    <w:rsid w:val="00EE0F45"/>
    <w:rsid w:val="00EE0FAC"/>
    <w:rsid w:val="00EE0FB4"/>
    <w:rsid w:val="00EE0FD6"/>
    <w:rsid w:val="00EE0FE9"/>
    <w:rsid w:val="00EE1062"/>
    <w:rsid w:val="00EE106B"/>
    <w:rsid w:val="00EE10B0"/>
    <w:rsid w:val="00EE10CE"/>
    <w:rsid w:val="00EE10FD"/>
    <w:rsid w:val="00EE11AF"/>
    <w:rsid w:val="00EE11DD"/>
    <w:rsid w:val="00EE1251"/>
    <w:rsid w:val="00EE12B5"/>
    <w:rsid w:val="00EE131A"/>
    <w:rsid w:val="00EE132D"/>
    <w:rsid w:val="00EE13BC"/>
    <w:rsid w:val="00EE13D6"/>
    <w:rsid w:val="00EE13E6"/>
    <w:rsid w:val="00EE140B"/>
    <w:rsid w:val="00EE1427"/>
    <w:rsid w:val="00EE1465"/>
    <w:rsid w:val="00EE14AD"/>
    <w:rsid w:val="00EE14C0"/>
    <w:rsid w:val="00EE14FD"/>
    <w:rsid w:val="00EE1565"/>
    <w:rsid w:val="00EE15C5"/>
    <w:rsid w:val="00EE15CA"/>
    <w:rsid w:val="00EE15EF"/>
    <w:rsid w:val="00EE15FE"/>
    <w:rsid w:val="00EE165C"/>
    <w:rsid w:val="00EE1692"/>
    <w:rsid w:val="00EE1694"/>
    <w:rsid w:val="00EE16A9"/>
    <w:rsid w:val="00EE16C2"/>
    <w:rsid w:val="00EE175E"/>
    <w:rsid w:val="00EE1768"/>
    <w:rsid w:val="00EE1775"/>
    <w:rsid w:val="00EE1785"/>
    <w:rsid w:val="00EE1850"/>
    <w:rsid w:val="00EE18AD"/>
    <w:rsid w:val="00EE18B3"/>
    <w:rsid w:val="00EE18ED"/>
    <w:rsid w:val="00EE1914"/>
    <w:rsid w:val="00EE193D"/>
    <w:rsid w:val="00EE1A66"/>
    <w:rsid w:val="00EE1AE0"/>
    <w:rsid w:val="00EE1AEE"/>
    <w:rsid w:val="00EE1B25"/>
    <w:rsid w:val="00EE1B45"/>
    <w:rsid w:val="00EE1BD9"/>
    <w:rsid w:val="00EE1C08"/>
    <w:rsid w:val="00EE1C33"/>
    <w:rsid w:val="00EE1C36"/>
    <w:rsid w:val="00EE1CCE"/>
    <w:rsid w:val="00EE1D12"/>
    <w:rsid w:val="00EE1D32"/>
    <w:rsid w:val="00EE1DA9"/>
    <w:rsid w:val="00EE1DFE"/>
    <w:rsid w:val="00EE1E0A"/>
    <w:rsid w:val="00EE1E54"/>
    <w:rsid w:val="00EE1E7D"/>
    <w:rsid w:val="00EE1EC2"/>
    <w:rsid w:val="00EE1F6B"/>
    <w:rsid w:val="00EE200D"/>
    <w:rsid w:val="00EE2054"/>
    <w:rsid w:val="00EE207C"/>
    <w:rsid w:val="00EE20C5"/>
    <w:rsid w:val="00EE20D3"/>
    <w:rsid w:val="00EE20F0"/>
    <w:rsid w:val="00EE2138"/>
    <w:rsid w:val="00EE2176"/>
    <w:rsid w:val="00EE2180"/>
    <w:rsid w:val="00EE2183"/>
    <w:rsid w:val="00EE21AB"/>
    <w:rsid w:val="00EE21F1"/>
    <w:rsid w:val="00EE22BE"/>
    <w:rsid w:val="00EE233D"/>
    <w:rsid w:val="00EE2365"/>
    <w:rsid w:val="00EE23DA"/>
    <w:rsid w:val="00EE23E7"/>
    <w:rsid w:val="00EE23EC"/>
    <w:rsid w:val="00EE2426"/>
    <w:rsid w:val="00EE245B"/>
    <w:rsid w:val="00EE247C"/>
    <w:rsid w:val="00EE24E8"/>
    <w:rsid w:val="00EE2509"/>
    <w:rsid w:val="00EE251E"/>
    <w:rsid w:val="00EE2561"/>
    <w:rsid w:val="00EE2597"/>
    <w:rsid w:val="00EE260A"/>
    <w:rsid w:val="00EE26F4"/>
    <w:rsid w:val="00EE2733"/>
    <w:rsid w:val="00EE274F"/>
    <w:rsid w:val="00EE276F"/>
    <w:rsid w:val="00EE27CD"/>
    <w:rsid w:val="00EE28BF"/>
    <w:rsid w:val="00EE28CB"/>
    <w:rsid w:val="00EE28DE"/>
    <w:rsid w:val="00EE2907"/>
    <w:rsid w:val="00EE291E"/>
    <w:rsid w:val="00EE2939"/>
    <w:rsid w:val="00EE2972"/>
    <w:rsid w:val="00EE2986"/>
    <w:rsid w:val="00EE2998"/>
    <w:rsid w:val="00EE2A2A"/>
    <w:rsid w:val="00EE2A30"/>
    <w:rsid w:val="00EE2B40"/>
    <w:rsid w:val="00EE2B42"/>
    <w:rsid w:val="00EE2B4B"/>
    <w:rsid w:val="00EE2B5B"/>
    <w:rsid w:val="00EE2C34"/>
    <w:rsid w:val="00EE2C62"/>
    <w:rsid w:val="00EE2C74"/>
    <w:rsid w:val="00EE2CC5"/>
    <w:rsid w:val="00EE2D36"/>
    <w:rsid w:val="00EE2D44"/>
    <w:rsid w:val="00EE2D6E"/>
    <w:rsid w:val="00EE2D77"/>
    <w:rsid w:val="00EE2D92"/>
    <w:rsid w:val="00EE2D96"/>
    <w:rsid w:val="00EE2DE9"/>
    <w:rsid w:val="00EE2E77"/>
    <w:rsid w:val="00EE2EA6"/>
    <w:rsid w:val="00EE2EFE"/>
    <w:rsid w:val="00EE2F1D"/>
    <w:rsid w:val="00EE2F29"/>
    <w:rsid w:val="00EE2FAE"/>
    <w:rsid w:val="00EE2FFE"/>
    <w:rsid w:val="00EE301D"/>
    <w:rsid w:val="00EE3059"/>
    <w:rsid w:val="00EE306A"/>
    <w:rsid w:val="00EE30A2"/>
    <w:rsid w:val="00EE316F"/>
    <w:rsid w:val="00EE317D"/>
    <w:rsid w:val="00EE319D"/>
    <w:rsid w:val="00EE31E9"/>
    <w:rsid w:val="00EE3215"/>
    <w:rsid w:val="00EE323F"/>
    <w:rsid w:val="00EE3323"/>
    <w:rsid w:val="00EE3327"/>
    <w:rsid w:val="00EE333E"/>
    <w:rsid w:val="00EE336B"/>
    <w:rsid w:val="00EE337E"/>
    <w:rsid w:val="00EE3387"/>
    <w:rsid w:val="00EE3395"/>
    <w:rsid w:val="00EE33BB"/>
    <w:rsid w:val="00EE33DF"/>
    <w:rsid w:val="00EE3425"/>
    <w:rsid w:val="00EE3492"/>
    <w:rsid w:val="00EE3498"/>
    <w:rsid w:val="00EE353A"/>
    <w:rsid w:val="00EE3579"/>
    <w:rsid w:val="00EE35A3"/>
    <w:rsid w:val="00EE364C"/>
    <w:rsid w:val="00EE36C5"/>
    <w:rsid w:val="00EE36F9"/>
    <w:rsid w:val="00EE370A"/>
    <w:rsid w:val="00EE376F"/>
    <w:rsid w:val="00EE37E5"/>
    <w:rsid w:val="00EE386A"/>
    <w:rsid w:val="00EE38AB"/>
    <w:rsid w:val="00EE38AF"/>
    <w:rsid w:val="00EE3925"/>
    <w:rsid w:val="00EE396F"/>
    <w:rsid w:val="00EE39D1"/>
    <w:rsid w:val="00EE3A1B"/>
    <w:rsid w:val="00EE3B20"/>
    <w:rsid w:val="00EE3B3B"/>
    <w:rsid w:val="00EE3BB5"/>
    <w:rsid w:val="00EE3C1B"/>
    <w:rsid w:val="00EE3C30"/>
    <w:rsid w:val="00EE3C37"/>
    <w:rsid w:val="00EE3C3B"/>
    <w:rsid w:val="00EE3C7B"/>
    <w:rsid w:val="00EE3D43"/>
    <w:rsid w:val="00EE3D5C"/>
    <w:rsid w:val="00EE3D61"/>
    <w:rsid w:val="00EE3D94"/>
    <w:rsid w:val="00EE3DBB"/>
    <w:rsid w:val="00EE3E0D"/>
    <w:rsid w:val="00EE3E15"/>
    <w:rsid w:val="00EE3E16"/>
    <w:rsid w:val="00EE3E42"/>
    <w:rsid w:val="00EE3E5F"/>
    <w:rsid w:val="00EE3E81"/>
    <w:rsid w:val="00EE3E98"/>
    <w:rsid w:val="00EE3EB2"/>
    <w:rsid w:val="00EE3EFB"/>
    <w:rsid w:val="00EE3F24"/>
    <w:rsid w:val="00EE3F6F"/>
    <w:rsid w:val="00EE3F70"/>
    <w:rsid w:val="00EE3FED"/>
    <w:rsid w:val="00EE3FF8"/>
    <w:rsid w:val="00EE400A"/>
    <w:rsid w:val="00EE4037"/>
    <w:rsid w:val="00EE40B6"/>
    <w:rsid w:val="00EE40C7"/>
    <w:rsid w:val="00EE40FA"/>
    <w:rsid w:val="00EE4127"/>
    <w:rsid w:val="00EE4133"/>
    <w:rsid w:val="00EE416A"/>
    <w:rsid w:val="00EE4184"/>
    <w:rsid w:val="00EE41D9"/>
    <w:rsid w:val="00EE41E2"/>
    <w:rsid w:val="00EE4208"/>
    <w:rsid w:val="00EE425F"/>
    <w:rsid w:val="00EE42CB"/>
    <w:rsid w:val="00EE4367"/>
    <w:rsid w:val="00EE43B2"/>
    <w:rsid w:val="00EE43BF"/>
    <w:rsid w:val="00EE4483"/>
    <w:rsid w:val="00EE44BC"/>
    <w:rsid w:val="00EE44D9"/>
    <w:rsid w:val="00EE4552"/>
    <w:rsid w:val="00EE456E"/>
    <w:rsid w:val="00EE4589"/>
    <w:rsid w:val="00EE46A9"/>
    <w:rsid w:val="00EE47D7"/>
    <w:rsid w:val="00EE4842"/>
    <w:rsid w:val="00EE48E3"/>
    <w:rsid w:val="00EE491C"/>
    <w:rsid w:val="00EE49FE"/>
    <w:rsid w:val="00EE4A37"/>
    <w:rsid w:val="00EE4A93"/>
    <w:rsid w:val="00EE4AF2"/>
    <w:rsid w:val="00EE4B59"/>
    <w:rsid w:val="00EE4B9B"/>
    <w:rsid w:val="00EE4C16"/>
    <w:rsid w:val="00EE4C48"/>
    <w:rsid w:val="00EE4D3E"/>
    <w:rsid w:val="00EE4D5C"/>
    <w:rsid w:val="00EE4D8D"/>
    <w:rsid w:val="00EE4DFA"/>
    <w:rsid w:val="00EE4E70"/>
    <w:rsid w:val="00EE4EA2"/>
    <w:rsid w:val="00EE4ECE"/>
    <w:rsid w:val="00EE4EDF"/>
    <w:rsid w:val="00EE4EFA"/>
    <w:rsid w:val="00EE4F53"/>
    <w:rsid w:val="00EE4FCE"/>
    <w:rsid w:val="00EE5006"/>
    <w:rsid w:val="00EE50DB"/>
    <w:rsid w:val="00EE50FB"/>
    <w:rsid w:val="00EE513F"/>
    <w:rsid w:val="00EE5191"/>
    <w:rsid w:val="00EE524F"/>
    <w:rsid w:val="00EE528B"/>
    <w:rsid w:val="00EE532B"/>
    <w:rsid w:val="00EE534C"/>
    <w:rsid w:val="00EE5370"/>
    <w:rsid w:val="00EE53BC"/>
    <w:rsid w:val="00EE542A"/>
    <w:rsid w:val="00EE5455"/>
    <w:rsid w:val="00EE54AE"/>
    <w:rsid w:val="00EE54F3"/>
    <w:rsid w:val="00EE5532"/>
    <w:rsid w:val="00EE554E"/>
    <w:rsid w:val="00EE5570"/>
    <w:rsid w:val="00EE5577"/>
    <w:rsid w:val="00EE5654"/>
    <w:rsid w:val="00EE5689"/>
    <w:rsid w:val="00EE570E"/>
    <w:rsid w:val="00EE5716"/>
    <w:rsid w:val="00EE579B"/>
    <w:rsid w:val="00EE585B"/>
    <w:rsid w:val="00EE585C"/>
    <w:rsid w:val="00EE5862"/>
    <w:rsid w:val="00EE58EE"/>
    <w:rsid w:val="00EE5A10"/>
    <w:rsid w:val="00EE5A17"/>
    <w:rsid w:val="00EE5A76"/>
    <w:rsid w:val="00EE5A7D"/>
    <w:rsid w:val="00EE5AE2"/>
    <w:rsid w:val="00EE5AE5"/>
    <w:rsid w:val="00EE5B13"/>
    <w:rsid w:val="00EE5B7A"/>
    <w:rsid w:val="00EE5B84"/>
    <w:rsid w:val="00EE5BA4"/>
    <w:rsid w:val="00EE5C4F"/>
    <w:rsid w:val="00EE5C5D"/>
    <w:rsid w:val="00EE5C94"/>
    <w:rsid w:val="00EE5D46"/>
    <w:rsid w:val="00EE5D48"/>
    <w:rsid w:val="00EE5DE0"/>
    <w:rsid w:val="00EE5E08"/>
    <w:rsid w:val="00EE5E14"/>
    <w:rsid w:val="00EE5E3B"/>
    <w:rsid w:val="00EE5E9F"/>
    <w:rsid w:val="00EE5ED2"/>
    <w:rsid w:val="00EE5F07"/>
    <w:rsid w:val="00EE5F79"/>
    <w:rsid w:val="00EE5FCA"/>
    <w:rsid w:val="00EE5FDB"/>
    <w:rsid w:val="00EE6036"/>
    <w:rsid w:val="00EE6098"/>
    <w:rsid w:val="00EE60B6"/>
    <w:rsid w:val="00EE60C9"/>
    <w:rsid w:val="00EE60DB"/>
    <w:rsid w:val="00EE6138"/>
    <w:rsid w:val="00EE617B"/>
    <w:rsid w:val="00EE6182"/>
    <w:rsid w:val="00EE61C2"/>
    <w:rsid w:val="00EE61C3"/>
    <w:rsid w:val="00EE61E3"/>
    <w:rsid w:val="00EE6232"/>
    <w:rsid w:val="00EE62B4"/>
    <w:rsid w:val="00EE6338"/>
    <w:rsid w:val="00EE6399"/>
    <w:rsid w:val="00EE63AB"/>
    <w:rsid w:val="00EE63C1"/>
    <w:rsid w:val="00EE63CD"/>
    <w:rsid w:val="00EE63F6"/>
    <w:rsid w:val="00EE6407"/>
    <w:rsid w:val="00EE641B"/>
    <w:rsid w:val="00EE6447"/>
    <w:rsid w:val="00EE6460"/>
    <w:rsid w:val="00EE6486"/>
    <w:rsid w:val="00EE65A4"/>
    <w:rsid w:val="00EE65E8"/>
    <w:rsid w:val="00EE660A"/>
    <w:rsid w:val="00EE6662"/>
    <w:rsid w:val="00EE6666"/>
    <w:rsid w:val="00EE6684"/>
    <w:rsid w:val="00EE6695"/>
    <w:rsid w:val="00EE66CE"/>
    <w:rsid w:val="00EE670B"/>
    <w:rsid w:val="00EE6717"/>
    <w:rsid w:val="00EE6775"/>
    <w:rsid w:val="00EE678D"/>
    <w:rsid w:val="00EE67AC"/>
    <w:rsid w:val="00EE67CC"/>
    <w:rsid w:val="00EE67DE"/>
    <w:rsid w:val="00EE67FA"/>
    <w:rsid w:val="00EE681B"/>
    <w:rsid w:val="00EE6895"/>
    <w:rsid w:val="00EE689A"/>
    <w:rsid w:val="00EE68B8"/>
    <w:rsid w:val="00EE68C3"/>
    <w:rsid w:val="00EE693B"/>
    <w:rsid w:val="00EE696B"/>
    <w:rsid w:val="00EE6986"/>
    <w:rsid w:val="00EE6A1F"/>
    <w:rsid w:val="00EE6A2A"/>
    <w:rsid w:val="00EE6AC9"/>
    <w:rsid w:val="00EE6BA9"/>
    <w:rsid w:val="00EE6BF2"/>
    <w:rsid w:val="00EE6C1F"/>
    <w:rsid w:val="00EE6C77"/>
    <w:rsid w:val="00EE6C7B"/>
    <w:rsid w:val="00EE6C9D"/>
    <w:rsid w:val="00EE6CAC"/>
    <w:rsid w:val="00EE6CDA"/>
    <w:rsid w:val="00EE6CEE"/>
    <w:rsid w:val="00EE6D13"/>
    <w:rsid w:val="00EE6D2E"/>
    <w:rsid w:val="00EE6D81"/>
    <w:rsid w:val="00EE6E0A"/>
    <w:rsid w:val="00EE6E1A"/>
    <w:rsid w:val="00EE6E1C"/>
    <w:rsid w:val="00EE6E33"/>
    <w:rsid w:val="00EE6E67"/>
    <w:rsid w:val="00EE6F23"/>
    <w:rsid w:val="00EE6FF0"/>
    <w:rsid w:val="00EE700B"/>
    <w:rsid w:val="00EE7056"/>
    <w:rsid w:val="00EE70B0"/>
    <w:rsid w:val="00EE70DC"/>
    <w:rsid w:val="00EE70E6"/>
    <w:rsid w:val="00EE70F5"/>
    <w:rsid w:val="00EE7116"/>
    <w:rsid w:val="00EE7119"/>
    <w:rsid w:val="00EE7123"/>
    <w:rsid w:val="00EE7125"/>
    <w:rsid w:val="00EE7161"/>
    <w:rsid w:val="00EE718F"/>
    <w:rsid w:val="00EE7198"/>
    <w:rsid w:val="00EE719C"/>
    <w:rsid w:val="00EE71BE"/>
    <w:rsid w:val="00EE71D3"/>
    <w:rsid w:val="00EE71E5"/>
    <w:rsid w:val="00EE71FD"/>
    <w:rsid w:val="00EE7225"/>
    <w:rsid w:val="00EE7229"/>
    <w:rsid w:val="00EE72D8"/>
    <w:rsid w:val="00EE739A"/>
    <w:rsid w:val="00EE73F9"/>
    <w:rsid w:val="00EE7402"/>
    <w:rsid w:val="00EE745E"/>
    <w:rsid w:val="00EE7554"/>
    <w:rsid w:val="00EE755C"/>
    <w:rsid w:val="00EE7567"/>
    <w:rsid w:val="00EE757B"/>
    <w:rsid w:val="00EE75BC"/>
    <w:rsid w:val="00EE761E"/>
    <w:rsid w:val="00EE76AC"/>
    <w:rsid w:val="00EE76B9"/>
    <w:rsid w:val="00EE7761"/>
    <w:rsid w:val="00EE778E"/>
    <w:rsid w:val="00EE77DC"/>
    <w:rsid w:val="00EE77ED"/>
    <w:rsid w:val="00EE7813"/>
    <w:rsid w:val="00EE7816"/>
    <w:rsid w:val="00EE798D"/>
    <w:rsid w:val="00EE7997"/>
    <w:rsid w:val="00EE79A8"/>
    <w:rsid w:val="00EE79D7"/>
    <w:rsid w:val="00EE79FC"/>
    <w:rsid w:val="00EE7A5B"/>
    <w:rsid w:val="00EE7A8C"/>
    <w:rsid w:val="00EE7AFC"/>
    <w:rsid w:val="00EE7B2E"/>
    <w:rsid w:val="00EE7B65"/>
    <w:rsid w:val="00EE7BD3"/>
    <w:rsid w:val="00EE7BD6"/>
    <w:rsid w:val="00EE7BE2"/>
    <w:rsid w:val="00EE7BFA"/>
    <w:rsid w:val="00EE7BFC"/>
    <w:rsid w:val="00EE7C1E"/>
    <w:rsid w:val="00EE7C6E"/>
    <w:rsid w:val="00EE7D37"/>
    <w:rsid w:val="00EE7D63"/>
    <w:rsid w:val="00EE7D7A"/>
    <w:rsid w:val="00EE7D7E"/>
    <w:rsid w:val="00EE7E38"/>
    <w:rsid w:val="00EE7E7D"/>
    <w:rsid w:val="00EE7EDB"/>
    <w:rsid w:val="00EE7F0B"/>
    <w:rsid w:val="00EE7F4A"/>
    <w:rsid w:val="00EE7F88"/>
    <w:rsid w:val="00EE7FCE"/>
    <w:rsid w:val="00EE7FEC"/>
    <w:rsid w:val="00EEA6C0"/>
    <w:rsid w:val="00EF000D"/>
    <w:rsid w:val="00EF0090"/>
    <w:rsid w:val="00EF009D"/>
    <w:rsid w:val="00EF00B6"/>
    <w:rsid w:val="00EF019D"/>
    <w:rsid w:val="00EF01AD"/>
    <w:rsid w:val="00EF01F1"/>
    <w:rsid w:val="00EF0223"/>
    <w:rsid w:val="00EF02FC"/>
    <w:rsid w:val="00EF032A"/>
    <w:rsid w:val="00EF034D"/>
    <w:rsid w:val="00EF03CB"/>
    <w:rsid w:val="00EF03E8"/>
    <w:rsid w:val="00EF0492"/>
    <w:rsid w:val="00EF04D2"/>
    <w:rsid w:val="00EF04E7"/>
    <w:rsid w:val="00EF04F6"/>
    <w:rsid w:val="00EF0535"/>
    <w:rsid w:val="00EF0567"/>
    <w:rsid w:val="00EF0569"/>
    <w:rsid w:val="00EF05C1"/>
    <w:rsid w:val="00EF05F3"/>
    <w:rsid w:val="00EF0657"/>
    <w:rsid w:val="00EF065D"/>
    <w:rsid w:val="00EF0682"/>
    <w:rsid w:val="00EF06F0"/>
    <w:rsid w:val="00EF06F6"/>
    <w:rsid w:val="00EF070B"/>
    <w:rsid w:val="00EF0761"/>
    <w:rsid w:val="00EF07A1"/>
    <w:rsid w:val="00EF07AB"/>
    <w:rsid w:val="00EF080A"/>
    <w:rsid w:val="00EF0818"/>
    <w:rsid w:val="00EF08A9"/>
    <w:rsid w:val="00EF08C5"/>
    <w:rsid w:val="00EF0990"/>
    <w:rsid w:val="00EF099F"/>
    <w:rsid w:val="00EF0A10"/>
    <w:rsid w:val="00EF0A26"/>
    <w:rsid w:val="00EF0A4E"/>
    <w:rsid w:val="00EF0A60"/>
    <w:rsid w:val="00EF0AD2"/>
    <w:rsid w:val="00EF0AE7"/>
    <w:rsid w:val="00EF0B06"/>
    <w:rsid w:val="00EF0B38"/>
    <w:rsid w:val="00EF0B3E"/>
    <w:rsid w:val="00EF0BEC"/>
    <w:rsid w:val="00EF0C31"/>
    <w:rsid w:val="00EF0C6D"/>
    <w:rsid w:val="00EF0C97"/>
    <w:rsid w:val="00EF0C9F"/>
    <w:rsid w:val="00EF0CBB"/>
    <w:rsid w:val="00EF0CBD"/>
    <w:rsid w:val="00EF0CCD"/>
    <w:rsid w:val="00EF0CF8"/>
    <w:rsid w:val="00EF0D57"/>
    <w:rsid w:val="00EF0D70"/>
    <w:rsid w:val="00EF0D77"/>
    <w:rsid w:val="00EF0DE3"/>
    <w:rsid w:val="00EF0E09"/>
    <w:rsid w:val="00EF0EA4"/>
    <w:rsid w:val="00EF0EB4"/>
    <w:rsid w:val="00EF0EE6"/>
    <w:rsid w:val="00EF0EE7"/>
    <w:rsid w:val="00EF0EE9"/>
    <w:rsid w:val="00EF0EEA"/>
    <w:rsid w:val="00EF0FA5"/>
    <w:rsid w:val="00EF0FD8"/>
    <w:rsid w:val="00EF1016"/>
    <w:rsid w:val="00EF107A"/>
    <w:rsid w:val="00EF1094"/>
    <w:rsid w:val="00EF1097"/>
    <w:rsid w:val="00EF10AB"/>
    <w:rsid w:val="00EF10D2"/>
    <w:rsid w:val="00EF10F1"/>
    <w:rsid w:val="00EF1166"/>
    <w:rsid w:val="00EF1182"/>
    <w:rsid w:val="00EF11D9"/>
    <w:rsid w:val="00EF1227"/>
    <w:rsid w:val="00EF1282"/>
    <w:rsid w:val="00EF1337"/>
    <w:rsid w:val="00EF1387"/>
    <w:rsid w:val="00EF13A9"/>
    <w:rsid w:val="00EF13B5"/>
    <w:rsid w:val="00EF13DF"/>
    <w:rsid w:val="00EF1456"/>
    <w:rsid w:val="00EF1482"/>
    <w:rsid w:val="00EF14ED"/>
    <w:rsid w:val="00EF1520"/>
    <w:rsid w:val="00EF157B"/>
    <w:rsid w:val="00EF1633"/>
    <w:rsid w:val="00EF164F"/>
    <w:rsid w:val="00EF169A"/>
    <w:rsid w:val="00EF16F3"/>
    <w:rsid w:val="00EF1730"/>
    <w:rsid w:val="00EF176A"/>
    <w:rsid w:val="00EF1783"/>
    <w:rsid w:val="00EF17B4"/>
    <w:rsid w:val="00EF17CB"/>
    <w:rsid w:val="00EF17EE"/>
    <w:rsid w:val="00EF1866"/>
    <w:rsid w:val="00EF18A1"/>
    <w:rsid w:val="00EF18AB"/>
    <w:rsid w:val="00EF18AC"/>
    <w:rsid w:val="00EF18C9"/>
    <w:rsid w:val="00EF18CB"/>
    <w:rsid w:val="00EF18E7"/>
    <w:rsid w:val="00EF194A"/>
    <w:rsid w:val="00EF194B"/>
    <w:rsid w:val="00EF199D"/>
    <w:rsid w:val="00EF19A4"/>
    <w:rsid w:val="00EF19B6"/>
    <w:rsid w:val="00EF1A1F"/>
    <w:rsid w:val="00EF1A63"/>
    <w:rsid w:val="00EF1A7E"/>
    <w:rsid w:val="00EF1A9A"/>
    <w:rsid w:val="00EF1AC1"/>
    <w:rsid w:val="00EF1B12"/>
    <w:rsid w:val="00EF1B35"/>
    <w:rsid w:val="00EF1B7D"/>
    <w:rsid w:val="00EF1B7F"/>
    <w:rsid w:val="00EF1B88"/>
    <w:rsid w:val="00EF1BA2"/>
    <w:rsid w:val="00EF1BCE"/>
    <w:rsid w:val="00EF1BDB"/>
    <w:rsid w:val="00EF1BFC"/>
    <w:rsid w:val="00EF1C1F"/>
    <w:rsid w:val="00EF1CA1"/>
    <w:rsid w:val="00EF1CC4"/>
    <w:rsid w:val="00EF1CF7"/>
    <w:rsid w:val="00EF1D4E"/>
    <w:rsid w:val="00EF1D75"/>
    <w:rsid w:val="00EF1E15"/>
    <w:rsid w:val="00EF1E1A"/>
    <w:rsid w:val="00EF1E1C"/>
    <w:rsid w:val="00EF1E23"/>
    <w:rsid w:val="00EF1E5F"/>
    <w:rsid w:val="00EF1E7D"/>
    <w:rsid w:val="00EF1ED2"/>
    <w:rsid w:val="00EF1F1C"/>
    <w:rsid w:val="00EF2008"/>
    <w:rsid w:val="00EF2013"/>
    <w:rsid w:val="00EF2077"/>
    <w:rsid w:val="00EF2082"/>
    <w:rsid w:val="00EF20C5"/>
    <w:rsid w:val="00EF20DB"/>
    <w:rsid w:val="00EF2110"/>
    <w:rsid w:val="00EF2159"/>
    <w:rsid w:val="00EF21DE"/>
    <w:rsid w:val="00EF21EF"/>
    <w:rsid w:val="00EF21F1"/>
    <w:rsid w:val="00EF222E"/>
    <w:rsid w:val="00EF2250"/>
    <w:rsid w:val="00EF22B1"/>
    <w:rsid w:val="00EF22F7"/>
    <w:rsid w:val="00EF2318"/>
    <w:rsid w:val="00EF2323"/>
    <w:rsid w:val="00EF236E"/>
    <w:rsid w:val="00EF2412"/>
    <w:rsid w:val="00EF2443"/>
    <w:rsid w:val="00EF244A"/>
    <w:rsid w:val="00EF250A"/>
    <w:rsid w:val="00EF2583"/>
    <w:rsid w:val="00EF2653"/>
    <w:rsid w:val="00EF2662"/>
    <w:rsid w:val="00EF266C"/>
    <w:rsid w:val="00EF267A"/>
    <w:rsid w:val="00EF26D0"/>
    <w:rsid w:val="00EF2709"/>
    <w:rsid w:val="00EF272D"/>
    <w:rsid w:val="00EF2754"/>
    <w:rsid w:val="00EF278B"/>
    <w:rsid w:val="00EF2808"/>
    <w:rsid w:val="00EF280A"/>
    <w:rsid w:val="00EF280F"/>
    <w:rsid w:val="00EF2843"/>
    <w:rsid w:val="00EF2990"/>
    <w:rsid w:val="00EF29A1"/>
    <w:rsid w:val="00EF2A04"/>
    <w:rsid w:val="00EF2A9F"/>
    <w:rsid w:val="00EF2AA0"/>
    <w:rsid w:val="00EF2AE6"/>
    <w:rsid w:val="00EF2AE8"/>
    <w:rsid w:val="00EF2AFE"/>
    <w:rsid w:val="00EF2B43"/>
    <w:rsid w:val="00EF2BCA"/>
    <w:rsid w:val="00EF2C30"/>
    <w:rsid w:val="00EF2C76"/>
    <w:rsid w:val="00EF2CA7"/>
    <w:rsid w:val="00EF2CF1"/>
    <w:rsid w:val="00EF2D15"/>
    <w:rsid w:val="00EF2D4F"/>
    <w:rsid w:val="00EF2DAB"/>
    <w:rsid w:val="00EF2DAD"/>
    <w:rsid w:val="00EF2DFC"/>
    <w:rsid w:val="00EF2E10"/>
    <w:rsid w:val="00EF2E73"/>
    <w:rsid w:val="00EF2E9E"/>
    <w:rsid w:val="00EF2EAF"/>
    <w:rsid w:val="00EF2EBC"/>
    <w:rsid w:val="00EF2F19"/>
    <w:rsid w:val="00EF2F7B"/>
    <w:rsid w:val="00EF3001"/>
    <w:rsid w:val="00EF3037"/>
    <w:rsid w:val="00EF304F"/>
    <w:rsid w:val="00EF30E3"/>
    <w:rsid w:val="00EF3170"/>
    <w:rsid w:val="00EF3174"/>
    <w:rsid w:val="00EF3272"/>
    <w:rsid w:val="00EF32A7"/>
    <w:rsid w:val="00EF32CA"/>
    <w:rsid w:val="00EF32CD"/>
    <w:rsid w:val="00EF32DF"/>
    <w:rsid w:val="00EF32EE"/>
    <w:rsid w:val="00EF333C"/>
    <w:rsid w:val="00EF337C"/>
    <w:rsid w:val="00EF33CB"/>
    <w:rsid w:val="00EF33FA"/>
    <w:rsid w:val="00EF343C"/>
    <w:rsid w:val="00EF3462"/>
    <w:rsid w:val="00EF347C"/>
    <w:rsid w:val="00EF3492"/>
    <w:rsid w:val="00EF34E8"/>
    <w:rsid w:val="00EF34EF"/>
    <w:rsid w:val="00EF354F"/>
    <w:rsid w:val="00EF3563"/>
    <w:rsid w:val="00EF3591"/>
    <w:rsid w:val="00EF35C7"/>
    <w:rsid w:val="00EF363A"/>
    <w:rsid w:val="00EF369D"/>
    <w:rsid w:val="00EF36B1"/>
    <w:rsid w:val="00EF36B4"/>
    <w:rsid w:val="00EF36C8"/>
    <w:rsid w:val="00EF36D0"/>
    <w:rsid w:val="00EF36ED"/>
    <w:rsid w:val="00EF36F4"/>
    <w:rsid w:val="00EF3741"/>
    <w:rsid w:val="00EF377E"/>
    <w:rsid w:val="00EF3791"/>
    <w:rsid w:val="00EF3934"/>
    <w:rsid w:val="00EF3938"/>
    <w:rsid w:val="00EF39BC"/>
    <w:rsid w:val="00EF3AF3"/>
    <w:rsid w:val="00EF3B18"/>
    <w:rsid w:val="00EF3B72"/>
    <w:rsid w:val="00EF3B8D"/>
    <w:rsid w:val="00EF3B9C"/>
    <w:rsid w:val="00EF3C0A"/>
    <w:rsid w:val="00EF3C58"/>
    <w:rsid w:val="00EF3CC5"/>
    <w:rsid w:val="00EF3D05"/>
    <w:rsid w:val="00EF3D50"/>
    <w:rsid w:val="00EF3D5A"/>
    <w:rsid w:val="00EF3D8D"/>
    <w:rsid w:val="00EF3DB7"/>
    <w:rsid w:val="00EF3EA3"/>
    <w:rsid w:val="00EF3EF3"/>
    <w:rsid w:val="00EF3F34"/>
    <w:rsid w:val="00EF3F3F"/>
    <w:rsid w:val="00EF3FB5"/>
    <w:rsid w:val="00EF3FC0"/>
    <w:rsid w:val="00EF3FD3"/>
    <w:rsid w:val="00EF3FDD"/>
    <w:rsid w:val="00EF412A"/>
    <w:rsid w:val="00EF4135"/>
    <w:rsid w:val="00EF417D"/>
    <w:rsid w:val="00EF4237"/>
    <w:rsid w:val="00EF428C"/>
    <w:rsid w:val="00EF42E8"/>
    <w:rsid w:val="00EF4300"/>
    <w:rsid w:val="00EF4354"/>
    <w:rsid w:val="00EF435C"/>
    <w:rsid w:val="00EF4381"/>
    <w:rsid w:val="00EF43D8"/>
    <w:rsid w:val="00EF4402"/>
    <w:rsid w:val="00EF441D"/>
    <w:rsid w:val="00EF445C"/>
    <w:rsid w:val="00EF44B1"/>
    <w:rsid w:val="00EF44FE"/>
    <w:rsid w:val="00EF4515"/>
    <w:rsid w:val="00EF4555"/>
    <w:rsid w:val="00EF455F"/>
    <w:rsid w:val="00EF458D"/>
    <w:rsid w:val="00EF45A3"/>
    <w:rsid w:val="00EF45B5"/>
    <w:rsid w:val="00EF45C8"/>
    <w:rsid w:val="00EF45E3"/>
    <w:rsid w:val="00EF4602"/>
    <w:rsid w:val="00EF46B9"/>
    <w:rsid w:val="00EF46D5"/>
    <w:rsid w:val="00EF47B4"/>
    <w:rsid w:val="00EF47D0"/>
    <w:rsid w:val="00EF47E7"/>
    <w:rsid w:val="00EF486F"/>
    <w:rsid w:val="00EF48B4"/>
    <w:rsid w:val="00EF48F2"/>
    <w:rsid w:val="00EF4973"/>
    <w:rsid w:val="00EF4A61"/>
    <w:rsid w:val="00EF4AFB"/>
    <w:rsid w:val="00EF4AFC"/>
    <w:rsid w:val="00EF4B2E"/>
    <w:rsid w:val="00EF4B6C"/>
    <w:rsid w:val="00EF4BB4"/>
    <w:rsid w:val="00EF4BE2"/>
    <w:rsid w:val="00EF4BEB"/>
    <w:rsid w:val="00EF4C2B"/>
    <w:rsid w:val="00EF4C36"/>
    <w:rsid w:val="00EF4C86"/>
    <w:rsid w:val="00EF4C88"/>
    <w:rsid w:val="00EF4CCF"/>
    <w:rsid w:val="00EF4CF8"/>
    <w:rsid w:val="00EF4D4B"/>
    <w:rsid w:val="00EF4D57"/>
    <w:rsid w:val="00EF4D75"/>
    <w:rsid w:val="00EF4DE3"/>
    <w:rsid w:val="00EF4E79"/>
    <w:rsid w:val="00EF4E9A"/>
    <w:rsid w:val="00EF4EBF"/>
    <w:rsid w:val="00EF4ED1"/>
    <w:rsid w:val="00EF4EE0"/>
    <w:rsid w:val="00EF4F49"/>
    <w:rsid w:val="00EF4F6F"/>
    <w:rsid w:val="00EF4FBC"/>
    <w:rsid w:val="00EF4FD8"/>
    <w:rsid w:val="00EF5020"/>
    <w:rsid w:val="00EF5040"/>
    <w:rsid w:val="00EF5076"/>
    <w:rsid w:val="00EF5083"/>
    <w:rsid w:val="00EF5085"/>
    <w:rsid w:val="00EF5182"/>
    <w:rsid w:val="00EF518E"/>
    <w:rsid w:val="00EF51C9"/>
    <w:rsid w:val="00EF51CA"/>
    <w:rsid w:val="00EF51FF"/>
    <w:rsid w:val="00EF5245"/>
    <w:rsid w:val="00EF5308"/>
    <w:rsid w:val="00EF53F8"/>
    <w:rsid w:val="00EF5419"/>
    <w:rsid w:val="00EF5438"/>
    <w:rsid w:val="00EF5459"/>
    <w:rsid w:val="00EF5468"/>
    <w:rsid w:val="00EF55B7"/>
    <w:rsid w:val="00EF55D4"/>
    <w:rsid w:val="00EF5643"/>
    <w:rsid w:val="00EF5750"/>
    <w:rsid w:val="00EF5798"/>
    <w:rsid w:val="00EF57B4"/>
    <w:rsid w:val="00EF5864"/>
    <w:rsid w:val="00EF5868"/>
    <w:rsid w:val="00EF588D"/>
    <w:rsid w:val="00EF5896"/>
    <w:rsid w:val="00EF58B2"/>
    <w:rsid w:val="00EF58C1"/>
    <w:rsid w:val="00EF58CD"/>
    <w:rsid w:val="00EF58CE"/>
    <w:rsid w:val="00EF593A"/>
    <w:rsid w:val="00EF593E"/>
    <w:rsid w:val="00EF5995"/>
    <w:rsid w:val="00EF59DF"/>
    <w:rsid w:val="00EF59E6"/>
    <w:rsid w:val="00EF5A5A"/>
    <w:rsid w:val="00EF5A5B"/>
    <w:rsid w:val="00EF5AB8"/>
    <w:rsid w:val="00EF5AF8"/>
    <w:rsid w:val="00EF5B05"/>
    <w:rsid w:val="00EF5B24"/>
    <w:rsid w:val="00EF5B57"/>
    <w:rsid w:val="00EF5B9B"/>
    <w:rsid w:val="00EF5BC9"/>
    <w:rsid w:val="00EF5C37"/>
    <w:rsid w:val="00EF5C90"/>
    <w:rsid w:val="00EF5CA3"/>
    <w:rsid w:val="00EF5CE9"/>
    <w:rsid w:val="00EF5D12"/>
    <w:rsid w:val="00EF5D1B"/>
    <w:rsid w:val="00EF5D51"/>
    <w:rsid w:val="00EF5D7E"/>
    <w:rsid w:val="00EF5D9C"/>
    <w:rsid w:val="00EF5DD5"/>
    <w:rsid w:val="00EF5E5B"/>
    <w:rsid w:val="00EF5E61"/>
    <w:rsid w:val="00EF5EA1"/>
    <w:rsid w:val="00EF5F23"/>
    <w:rsid w:val="00EF5F42"/>
    <w:rsid w:val="00EF5F70"/>
    <w:rsid w:val="00EF5FBA"/>
    <w:rsid w:val="00EF5FC3"/>
    <w:rsid w:val="00EF5FC4"/>
    <w:rsid w:val="00EF5FF2"/>
    <w:rsid w:val="00EF617C"/>
    <w:rsid w:val="00EF622E"/>
    <w:rsid w:val="00EF6296"/>
    <w:rsid w:val="00EF62D7"/>
    <w:rsid w:val="00EF62DA"/>
    <w:rsid w:val="00EF62E2"/>
    <w:rsid w:val="00EF62EF"/>
    <w:rsid w:val="00EF632D"/>
    <w:rsid w:val="00EF635A"/>
    <w:rsid w:val="00EF635F"/>
    <w:rsid w:val="00EF636E"/>
    <w:rsid w:val="00EF6376"/>
    <w:rsid w:val="00EF638C"/>
    <w:rsid w:val="00EF63E2"/>
    <w:rsid w:val="00EF63EA"/>
    <w:rsid w:val="00EF643A"/>
    <w:rsid w:val="00EF645B"/>
    <w:rsid w:val="00EF646C"/>
    <w:rsid w:val="00EF64B9"/>
    <w:rsid w:val="00EF64D9"/>
    <w:rsid w:val="00EF6527"/>
    <w:rsid w:val="00EF656F"/>
    <w:rsid w:val="00EF65B0"/>
    <w:rsid w:val="00EF65DE"/>
    <w:rsid w:val="00EF6621"/>
    <w:rsid w:val="00EF6673"/>
    <w:rsid w:val="00EF66E8"/>
    <w:rsid w:val="00EF6706"/>
    <w:rsid w:val="00EF671D"/>
    <w:rsid w:val="00EF6761"/>
    <w:rsid w:val="00EF678E"/>
    <w:rsid w:val="00EF67C8"/>
    <w:rsid w:val="00EF6881"/>
    <w:rsid w:val="00EF68C0"/>
    <w:rsid w:val="00EF68E9"/>
    <w:rsid w:val="00EF6908"/>
    <w:rsid w:val="00EF6971"/>
    <w:rsid w:val="00EF6986"/>
    <w:rsid w:val="00EF69C2"/>
    <w:rsid w:val="00EF69CB"/>
    <w:rsid w:val="00EF6A0E"/>
    <w:rsid w:val="00EF6A2E"/>
    <w:rsid w:val="00EF6A35"/>
    <w:rsid w:val="00EF6AFB"/>
    <w:rsid w:val="00EF6B03"/>
    <w:rsid w:val="00EF6B90"/>
    <w:rsid w:val="00EF6BB6"/>
    <w:rsid w:val="00EF6C0B"/>
    <w:rsid w:val="00EF6D81"/>
    <w:rsid w:val="00EF6D88"/>
    <w:rsid w:val="00EF6D8C"/>
    <w:rsid w:val="00EF6D9A"/>
    <w:rsid w:val="00EF6DD1"/>
    <w:rsid w:val="00EF6E42"/>
    <w:rsid w:val="00EF6E4F"/>
    <w:rsid w:val="00EF6E76"/>
    <w:rsid w:val="00EF6E91"/>
    <w:rsid w:val="00EF6EEC"/>
    <w:rsid w:val="00EF6F12"/>
    <w:rsid w:val="00EF6F31"/>
    <w:rsid w:val="00EF6F50"/>
    <w:rsid w:val="00EF6F53"/>
    <w:rsid w:val="00EF6F6F"/>
    <w:rsid w:val="00EF7024"/>
    <w:rsid w:val="00EF703D"/>
    <w:rsid w:val="00EF7085"/>
    <w:rsid w:val="00EF70AF"/>
    <w:rsid w:val="00EF711D"/>
    <w:rsid w:val="00EF7155"/>
    <w:rsid w:val="00EF71A7"/>
    <w:rsid w:val="00EF71C4"/>
    <w:rsid w:val="00EF7201"/>
    <w:rsid w:val="00EF72F8"/>
    <w:rsid w:val="00EF72FE"/>
    <w:rsid w:val="00EF733B"/>
    <w:rsid w:val="00EF7347"/>
    <w:rsid w:val="00EF735C"/>
    <w:rsid w:val="00EF7381"/>
    <w:rsid w:val="00EF7382"/>
    <w:rsid w:val="00EF7397"/>
    <w:rsid w:val="00EF73C4"/>
    <w:rsid w:val="00EF73FF"/>
    <w:rsid w:val="00EF7452"/>
    <w:rsid w:val="00EF746F"/>
    <w:rsid w:val="00EF74B9"/>
    <w:rsid w:val="00EF7545"/>
    <w:rsid w:val="00EF7557"/>
    <w:rsid w:val="00EF7568"/>
    <w:rsid w:val="00EF76DC"/>
    <w:rsid w:val="00EF7703"/>
    <w:rsid w:val="00EF771D"/>
    <w:rsid w:val="00EF7731"/>
    <w:rsid w:val="00EF777D"/>
    <w:rsid w:val="00EF7785"/>
    <w:rsid w:val="00EF77DE"/>
    <w:rsid w:val="00EF77E3"/>
    <w:rsid w:val="00EF77FB"/>
    <w:rsid w:val="00EF783A"/>
    <w:rsid w:val="00EF787D"/>
    <w:rsid w:val="00EF7893"/>
    <w:rsid w:val="00EF78EA"/>
    <w:rsid w:val="00EF7945"/>
    <w:rsid w:val="00EF7955"/>
    <w:rsid w:val="00EF7989"/>
    <w:rsid w:val="00EF79A1"/>
    <w:rsid w:val="00EF79FA"/>
    <w:rsid w:val="00EF7A65"/>
    <w:rsid w:val="00EF7A69"/>
    <w:rsid w:val="00EF7A97"/>
    <w:rsid w:val="00EF7AA4"/>
    <w:rsid w:val="00EF7AF0"/>
    <w:rsid w:val="00EF7B2B"/>
    <w:rsid w:val="00EF7B56"/>
    <w:rsid w:val="00EF7B72"/>
    <w:rsid w:val="00EF7B98"/>
    <w:rsid w:val="00EF7BA4"/>
    <w:rsid w:val="00EF7BA9"/>
    <w:rsid w:val="00EF7BDE"/>
    <w:rsid w:val="00EF7BED"/>
    <w:rsid w:val="00EF7BF8"/>
    <w:rsid w:val="00EF7C0C"/>
    <w:rsid w:val="00EF7C27"/>
    <w:rsid w:val="00EF7C84"/>
    <w:rsid w:val="00EF7CC0"/>
    <w:rsid w:val="00EF7D5A"/>
    <w:rsid w:val="00EF7D83"/>
    <w:rsid w:val="00EF7D97"/>
    <w:rsid w:val="00EF7DAE"/>
    <w:rsid w:val="00EF7DBD"/>
    <w:rsid w:val="00EF7DD4"/>
    <w:rsid w:val="00EF7E06"/>
    <w:rsid w:val="00EF7EC7"/>
    <w:rsid w:val="00EF7F1F"/>
    <w:rsid w:val="00EF7F55"/>
    <w:rsid w:val="00EF7F5B"/>
    <w:rsid w:val="00EF7F64"/>
    <w:rsid w:val="00EF7FB1"/>
    <w:rsid w:val="00EF7FD1"/>
    <w:rsid w:val="00EF7FD9"/>
    <w:rsid w:val="00EFBC05"/>
    <w:rsid w:val="00F00010"/>
    <w:rsid w:val="00F000BE"/>
    <w:rsid w:val="00F000D3"/>
    <w:rsid w:val="00F000E3"/>
    <w:rsid w:val="00F000F4"/>
    <w:rsid w:val="00F00100"/>
    <w:rsid w:val="00F0013B"/>
    <w:rsid w:val="00F001DF"/>
    <w:rsid w:val="00F00300"/>
    <w:rsid w:val="00F0030B"/>
    <w:rsid w:val="00F00501"/>
    <w:rsid w:val="00F00530"/>
    <w:rsid w:val="00F005D8"/>
    <w:rsid w:val="00F006AF"/>
    <w:rsid w:val="00F006B5"/>
    <w:rsid w:val="00F006BB"/>
    <w:rsid w:val="00F006E1"/>
    <w:rsid w:val="00F0077C"/>
    <w:rsid w:val="00F007E8"/>
    <w:rsid w:val="00F007F7"/>
    <w:rsid w:val="00F00820"/>
    <w:rsid w:val="00F00853"/>
    <w:rsid w:val="00F00856"/>
    <w:rsid w:val="00F0089D"/>
    <w:rsid w:val="00F008BA"/>
    <w:rsid w:val="00F008F0"/>
    <w:rsid w:val="00F0092B"/>
    <w:rsid w:val="00F0095C"/>
    <w:rsid w:val="00F009A2"/>
    <w:rsid w:val="00F009F9"/>
    <w:rsid w:val="00F00A13"/>
    <w:rsid w:val="00F00A71"/>
    <w:rsid w:val="00F00A9D"/>
    <w:rsid w:val="00F00AB9"/>
    <w:rsid w:val="00F00B0D"/>
    <w:rsid w:val="00F00B9D"/>
    <w:rsid w:val="00F00BBF"/>
    <w:rsid w:val="00F00C07"/>
    <w:rsid w:val="00F00C29"/>
    <w:rsid w:val="00F00C56"/>
    <w:rsid w:val="00F00CBB"/>
    <w:rsid w:val="00F00DEC"/>
    <w:rsid w:val="00F00E4A"/>
    <w:rsid w:val="00F00E93"/>
    <w:rsid w:val="00F00ED4"/>
    <w:rsid w:val="00F00EDF"/>
    <w:rsid w:val="00F00EF3"/>
    <w:rsid w:val="00F00F03"/>
    <w:rsid w:val="00F00F19"/>
    <w:rsid w:val="00F00F2E"/>
    <w:rsid w:val="00F010B3"/>
    <w:rsid w:val="00F010BD"/>
    <w:rsid w:val="00F010FA"/>
    <w:rsid w:val="00F0112E"/>
    <w:rsid w:val="00F01188"/>
    <w:rsid w:val="00F011C5"/>
    <w:rsid w:val="00F011CB"/>
    <w:rsid w:val="00F01206"/>
    <w:rsid w:val="00F01268"/>
    <w:rsid w:val="00F012BF"/>
    <w:rsid w:val="00F012D9"/>
    <w:rsid w:val="00F012EA"/>
    <w:rsid w:val="00F012F3"/>
    <w:rsid w:val="00F01317"/>
    <w:rsid w:val="00F01327"/>
    <w:rsid w:val="00F0132B"/>
    <w:rsid w:val="00F01361"/>
    <w:rsid w:val="00F01376"/>
    <w:rsid w:val="00F013F6"/>
    <w:rsid w:val="00F0143C"/>
    <w:rsid w:val="00F0145C"/>
    <w:rsid w:val="00F01465"/>
    <w:rsid w:val="00F0146B"/>
    <w:rsid w:val="00F01470"/>
    <w:rsid w:val="00F01483"/>
    <w:rsid w:val="00F014DD"/>
    <w:rsid w:val="00F01578"/>
    <w:rsid w:val="00F015D2"/>
    <w:rsid w:val="00F0160C"/>
    <w:rsid w:val="00F01666"/>
    <w:rsid w:val="00F016C5"/>
    <w:rsid w:val="00F016E4"/>
    <w:rsid w:val="00F016F9"/>
    <w:rsid w:val="00F0175E"/>
    <w:rsid w:val="00F01769"/>
    <w:rsid w:val="00F01784"/>
    <w:rsid w:val="00F017B6"/>
    <w:rsid w:val="00F017FC"/>
    <w:rsid w:val="00F01831"/>
    <w:rsid w:val="00F018A6"/>
    <w:rsid w:val="00F018B1"/>
    <w:rsid w:val="00F018CF"/>
    <w:rsid w:val="00F018D1"/>
    <w:rsid w:val="00F018EE"/>
    <w:rsid w:val="00F01980"/>
    <w:rsid w:val="00F019DB"/>
    <w:rsid w:val="00F019E7"/>
    <w:rsid w:val="00F019F5"/>
    <w:rsid w:val="00F01A40"/>
    <w:rsid w:val="00F01A53"/>
    <w:rsid w:val="00F01A94"/>
    <w:rsid w:val="00F01B3E"/>
    <w:rsid w:val="00F01B40"/>
    <w:rsid w:val="00F01B7B"/>
    <w:rsid w:val="00F01BCC"/>
    <w:rsid w:val="00F01C20"/>
    <w:rsid w:val="00F01C69"/>
    <w:rsid w:val="00F01CE9"/>
    <w:rsid w:val="00F01D9A"/>
    <w:rsid w:val="00F01E63"/>
    <w:rsid w:val="00F01E80"/>
    <w:rsid w:val="00F01ED4"/>
    <w:rsid w:val="00F01EE3"/>
    <w:rsid w:val="00F01F04"/>
    <w:rsid w:val="00F01F0F"/>
    <w:rsid w:val="00F02019"/>
    <w:rsid w:val="00F020F2"/>
    <w:rsid w:val="00F02113"/>
    <w:rsid w:val="00F02122"/>
    <w:rsid w:val="00F0214C"/>
    <w:rsid w:val="00F021CA"/>
    <w:rsid w:val="00F021ED"/>
    <w:rsid w:val="00F0222D"/>
    <w:rsid w:val="00F022BA"/>
    <w:rsid w:val="00F022EC"/>
    <w:rsid w:val="00F022FA"/>
    <w:rsid w:val="00F02360"/>
    <w:rsid w:val="00F02363"/>
    <w:rsid w:val="00F0239B"/>
    <w:rsid w:val="00F023DC"/>
    <w:rsid w:val="00F023F5"/>
    <w:rsid w:val="00F02464"/>
    <w:rsid w:val="00F02469"/>
    <w:rsid w:val="00F02477"/>
    <w:rsid w:val="00F0247F"/>
    <w:rsid w:val="00F02489"/>
    <w:rsid w:val="00F024EE"/>
    <w:rsid w:val="00F0254A"/>
    <w:rsid w:val="00F0254C"/>
    <w:rsid w:val="00F025C1"/>
    <w:rsid w:val="00F025DC"/>
    <w:rsid w:val="00F02619"/>
    <w:rsid w:val="00F02645"/>
    <w:rsid w:val="00F0265F"/>
    <w:rsid w:val="00F02672"/>
    <w:rsid w:val="00F0269B"/>
    <w:rsid w:val="00F0273A"/>
    <w:rsid w:val="00F0276C"/>
    <w:rsid w:val="00F0277F"/>
    <w:rsid w:val="00F027A7"/>
    <w:rsid w:val="00F027E3"/>
    <w:rsid w:val="00F02890"/>
    <w:rsid w:val="00F028BA"/>
    <w:rsid w:val="00F028BC"/>
    <w:rsid w:val="00F02934"/>
    <w:rsid w:val="00F0299C"/>
    <w:rsid w:val="00F02A2F"/>
    <w:rsid w:val="00F02A47"/>
    <w:rsid w:val="00F02A72"/>
    <w:rsid w:val="00F02ADE"/>
    <w:rsid w:val="00F02AF4"/>
    <w:rsid w:val="00F02B1D"/>
    <w:rsid w:val="00F02B72"/>
    <w:rsid w:val="00F02B94"/>
    <w:rsid w:val="00F02BD5"/>
    <w:rsid w:val="00F02C21"/>
    <w:rsid w:val="00F02C57"/>
    <w:rsid w:val="00F02C71"/>
    <w:rsid w:val="00F02CE8"/>
    <w:rsid w:val="00F02D43"/>
    <w:rsid w:val="00F02D45"/>
    <w:rsid w:val="00F02D5A"/>
    <w:rsid w:val="00F02D72"/>
    <w:rsid w:val="00F02E01"/>
    <w:rsid w:val="00F02E51"/>
    <w:rsid w:val="00F02E73"/>
    <w:rsid w:val="00F02EA8"/>
    <w:rsid w:val="00F02F1C"/>
    <w:rsid w:val="00F02F1F"/>
    <w:rsid w:val="00F02F64"/>
    <w:rsid w:val="00F02F8B"/>
    <w:rsid w:val="00F0304F"/>
    <w:rsid w:val="00F03091"/>
    <w:rsid w:val="00F030DF"/>
    <w:rsid w:val="00F0312A"/>
    <w:rsid w:val="00F0317D"/>
    <w:rsid w:val="00F0319E"/>
    <w:rsid w:val="00F0328B"/>
    <w:rsid w:val="00F032A7"/>
    <w:rsid w:val="00F03330"/>
    <w:rsid w:val="00F03335"/>
    <w:rsid w:val="00F033D8"/>
    <w:rsid w:val="00F033E9"/>
    <w:rsid w:val="00F03404"/>
    <w:rsid w:val="00F0344E"/>
    <w:rsid w:val="00F03484"/>
    <w:rsid w:val="00F03488"/>
    <w:rsid w:val="00F0349A"/>
    <w:rsid w:val="00F034B5"/>
    <w:rsid w:val="00F034EE"/>
    <w:rsid w:val="00F034FC"/>
    <w:rsid w:val="00F035B4"/>
    <w:rsid w:val="00F035F6"/>
    <w:rsid w:val="00F0360F"/>
    <w:rsid w:val="00F0361D"/>
    <w:rsid w:val="00F0364E"/>
    <w:rsid w:val="00F036C9"/>
    <w:rsid w:val="00F03789"/>
    <w:rsid w:val="00F0378E"/>
    <w:rsid w:val="00F0379F"/>
    <w:rsid w:val="00F037A9"/>
    <w:rsid w:val="00F0383D"/>
    <w:rsid w:val="00F03841"/>
    <w:rsid w:val="00F0388E"/>
    <w:rsid w:val="00F03894"/>
    <w:rsid w:val="00F038D4"/>
    <w:rsid w:val="00F039B6"/>
    <w:rsid w:val="00F039FC"/>
    <w:rsid w:val="00F03A28"/>
    <w:rsid w:val="00F03A80"/>
    <w:rsid w:val="00F03A86"/>
    <w:rsid w:val="00F03AD6"/>
    <w:rsid w:val="00F03B02"/>
    <w:rsid w:val="00F03B3F"/>
    <w:rsid w:val="00F03B72"/>
    <w:rsid w:val="00F03B93"/>
    <w:rsid w:val="00F03BC9"/>
    <w:rsid w:val="00F03C23"/>
    <w:rsid w:val="00F03C26"/>
    <w:rsid w:val="00F03C57"/>
    <w:rsid w:val="00F03C68"/>
    <w:rsid w:val="00F03CBB"/>
    <w:rsid w:val="00F03CF6"/>
    <w:rsid w:val="00F03E04"/>
    <w:rsid w:val="00F03E21"/>
    <w:rsid w:val="00F03FB2"/>
    <w:rsid w:val="00F03FC7"/>
    <w:rsid w:val="00F03FF9"/>
    <w:rsid w:val="00F04050"/>
    <w:rsid w:val="00F04053"/>
    <w:rsid w:val="00F04079"/>
    <w:rsid w:val="00F040D8"/>
    <w:rsid w:val="00F040E6"/>
    <w:rsid w:val="00F0417E"/>
    <w:rsid w:val="00F0417F"/>
    <w:rsid w:val="00F0422F"/>
    <w:rsid w:val="00F042B7"/>
    <w:rsid w:val="00F0443A"/>
    <w:rsid w:val="00F04445"/>
    <w:rsid w:val="00F0456C"/>
    <w:rsid w:val="00F04572"/>
    <w:rsid w:val="00F04621"/>
    <w:rsid w:val="00F04661"/>
    <w:rsid w:val="00F04677"/>
    <w:rsid w:val="00F046C0"/>
    <w:rsid w:val="00F0470E"/>
    <w:rsid w:val="00F047B6"/>
    <w:rsid w:val="00F047D8"/>
    <w:rsid w:val="00F047DE"/>
    <w:rsid w:val="00F047EF"/>
    <w:rsid w:val="00F04843"/>
    <w:rsid w:val="00F0488E"/>
    <w:rsid w:val="00F04937"/>
    <w:rsid w:val="00F0497F"/>
    <w:rsid w:val="00F049CD"/>
    <w:rsid w:val="00F04A70"/>
    <w:rsid w:val="00F04AC3"/>
    <w:rsid w:val="00F04B7A"/>
    <w:rsid w:val="00F04B7B"/>
    <w:rsid w:val="00F04BE8"/>
    <w:rsid w:val="00F04C02"/>
    <w:rsid w:val="00F04C34"/>
    <w:rsid w:val="00F04C44"/>
    <w:rsid w:val="00F04C67"/>
    <w:rsid w:val="00F04C71"/>
    <w:rsid w:val="00F04C95"/>
    <w:rsid w:val="00F04CAD"/>
    <w:rsid w:val="00F04CFA"/>
    <w:rsid w:val="00F04D0B"/>
    <w:rsid w:val="00F04D7C"/>
    <w:rsid w:val="00F04D90"/>
    <w:rsid w:val="00F04DA8"/>
    <w:rsid w:val="00F04E72"/>
    <w:rsid w:val="00F04E73"/>
    <w:rsid w:val="00F04EAC"/>
    <w:rsid w:val="00F04EE7"/>
    <w:rsid w:val="00F04F0B"/>
    <w:rsid w:val="00F04F16"/>
    <w:rsid w:val="00F04F6D"/>
    <w:rsid w:val="00F04F93"/>
    <w:rsid w:val="00F04FEA"/>
    <w:rsid w:val="00F05001"/>
    <w:rsid w:val="00F05007"/>
    <w:rsid w:val="00F05027"/>
    <w:rsid w:val="00F05036"/>
    <w:rsid w:val="00F05094"/>
    <w:rsid w:val="00F050A3"/>
    <w:rsid w:val="00F0518D"/>
    <w:rsid w:val="00F051A3"/>
    <w:rsid w:val="00F0520A"/>
    <w:rsid w:val="00F0520B"/>
    <w:rsid w:val="00F0521B"/>
    <w:rsid w:val="00F05225"/>
    <w:rsid w:val="00F05255"/>
    <w:rsid w:val="00F05276"/>
    <w:rsid w:val="00F05319"/>
    <w:rsid w:val="00F0538B"/>
    <w:rsid w:val="00F054C3"/>
    <w:rsid w:val="00F054C4"/>
    <w:rsid w:val="00F054C7"/>
    <w:rsid w:val="00F054CE"/>
    <w:rsid w:val="00F0557A"/>
    <w:rsid w:val="00F05597"/>
    <w:rsid w:val="00F055E2"/>
    <w:rsid w:val="00F05618"/>
    <w:rsid w:val="00F0562F"/>
    <w:rsid w:val="00F0566B"/>
    <w:rsid w:val="00F056D4"/>
    <w:rsid w:val="00F0570C"/>
    <w:rsid w:val="00F0571F"/>
    <w:rsid w:val="00F0573A"/>
    <w:rsid w:val="00F05748"/>
    <w:rsid w:val="00F05757"/>
    <w:rsid w:val="00F05784"/>
    <w:rsid w:val="00F0579C"/>
    <w:rsid w:val="00F057CC"/>
    <w:rsid w:val="00F057F8"/>
    <w:rsid w:val="00F057FA"/>
    <w:rsid w:val="00F0581A"/>
    <w:rsid w:val="00F05853"/>
    <w:rsid w:val="00F05888"/>
    <w:rsid w:val="00F058AD"/>
    <w:rsid w:val="00F058C2"/>
    <w:rsid w:val="00F058C8"/>
    <w:rsid w:val="00F058D0"/>
    <w:rsid w:val="00F058F7"/>
    <w:rsid w:val="00F05907"/>
    <w:rsid w:val="00F05958"/>
    <w:rsid w:val="00F059CC"/>
    <w:rsid w:val="00F059D6"/>
    <w:rsid w:val="00F05AA6"/>
    <w:rsid w:val="00F05AE4"/>
    <w:rsid w:val="00F05B9B"/>
    <w:rsid w:val="00F05BAB"/>
    <w:rsid w:val="00F05BBC"/>
    <w:rsid w:val="00F05C74"/>
    <w:rsid w:val="00F05CDB"/>
    <w:rsid w:val="00F05CE9"/>
    <w:rsid w:val="00F05CFA"/>
    <w:rsid w:val="00F05D5A"/>
    <w:rsid w:val="00F05D68"/>
    <w:rsid w:val="00F05D84"/>
    <w:rsid w:val="00F05DD4"/>
    <w:rsid w:val="00F05DFB"/>
    <w:rsid w:val="00F05E66"/>
    <w:rsid w:val="00F05E79"/>
    <w:rsid w:val="00F05EBC"/>
    <w:rsid w:val="00F05F02"/>
    <w:rsid w:val="00F05F42"/>
    <w:rsid w:val="00F05F7F"/>
    <w:rsid w:val="00F05FA1"/>
    <w:rsid w:val="00F06037"/>
    <w:rsid w:val="00F060A0"/>
    <w:rsid w:val="00F06111"/>
    <w:rsid w:val="00F0611C"/>
    <w:rsid w:val="00F06154"/>
    <w:rsid w:val="00F06155"/>
    <w:rsid w:val="00F06168"/>
    <w:rsid w:val="00F0618B"/>
    <w:rsid w:val="00F061C3"/>
    <w:rsid w:val="00F0622C"/>
    <w:rsid w:val="00F0623F"/>
    <w:rsid w:val="00F06369"/>
    <w:rsid w:val="00F0638D"/>
    <w:rsid w:val="00F06488"/>
    <w:rsid w:val="00F064B4"/>
    <w:rsid w:val="00F064E3"/>
    <w:rsid w:val="00F065CB"/>
    <w:rsid w:val="00F0668B"/>
    <w:rsid w:val="00F066A2"/>
    <w:rsid w:val="00F066AD"/>
    <w:rsid w:val="00F066DA"/>
    <w:rsid w:val="00F06710"/>
    <w:rsid w:val="00F06725"/>
    <w:rsid w:val="00F06729"/>
    <w:rsid w:val="00F0672C"/>
    <w:rsid w:val="00F06753"/>
    <w:rsid w:val="00F0677B"/>
    <w:rsid w:val="00F0677C"/>
    <w:rsid w:val="00F067ED"/>
    <w:rsid w:val="00F0680E"/>
    <w:rsid w:val="00F06845"/>
    <w:rsid w:val="00F0693E"/>
    <w:rsid w:val="00F06947"/>
    <w:rsid w:val="00F06954"/>
    <w:rsid w:val="00F06AAF"/>
    <w:rsid w:val="00F06AE4"/>
    <w:rsid w:val="00F06B14"/>
    <w:rsid w:val="00F06B6D"/>
    <w:rsid w:val="00F06B7C"/>
    <w:rsid w:val="00F06B9D"/>
    <w:rsid w:val="00F06BD5"/>
    <w:rsid w:val="00F06BFD"/>
    <w:rsid w:val="00F06C6E"/>
    <w:rsid w:val="00F06CE8"/>
    <w:rsid w:val="00F06D35"/>
    <w:rsid w:val="00F06D50"/>
    <w:rsid w:val="00F06D6F"/>
    <w:rsid w:val="00F06D92"/>
    <w:rsid w:val="00F06DCE"/>
    <w:rsid w:val="00F06DDB"/>
    <w:rsid w:val="00F06E36"/>
    <w:rsid w:val="00F06E5E"/>
    <w:rsid w:val="00F06EBF"/>
    <w:rsid w:val="00F06F19"/>
    <w:rsid w:val="00F06F36"/>
    <w:rsid w:val="00F06FEB"/>
    <w:rsid w:val="00F07018"/>
    <w:rsid w:val="00F0705F"/>
    <w:rsid w:val="00F0707E"/>
    <w:rsid w:val="00F070D6"/>
    <w:rsid w:val="00F070DE"/>
    <w:rsid w:val="00F0712B"/>
    <w:rsid w:val="00F0712C"/>
    <w:rsid w:val="00F0712E"/>
    <w:rsid w:val="00F0719D"/>
    <w:rsid w:val="00F0735F"/>
    <w:rsid w:val="00F073A4"/>
    <w:rsid w:val="00F07433"/>
    <w:rsid w:val="00F0745B"/>
    <w:rsid w:val="00F07479"/>
    <w:rsid w:val="00F074A4"/>
    <w:rsid w:val="00F074D3"/>
    <w:rsid w:val="00F07533"/>
    <w:rsid w:val="00F075CC"/>
    <w:rsid w:val="00F075DD"/>
    <w:rsid w:val="00F07611"/>
    <w:rsid w:val="00F07622"/>
    <w:rsid w:val="00F0765B"/>
    <w:rsid w:val="00F07660"/>
    <w:rsid w:val="00F076F2"/>
    <w:rsid w:val="00F0772C"/>
    <w:rsid w:val="00F07740"/>
    <w:rsid w:val="00F07767"/>
    <w:rsid w:val="00F07787"/>
    <w:rsid w:val="00F077BD"/>
    <w:rsid w:val="00F07810"/>
    <w:rsid w:val="00F07820"/>
    <w:rsid w:val="00F07824"/>
    <w:rsid w:val="00F0784B"/>
    <w:rsid w:val="00F07853"/>
    <w:rsid w:val="00F07882"/>
    <w:rsid w:val="00F078A1"/>
    <w:rsid w:val="00F0797A"/>
    <w:rsid w:val="00F079C9"/>
    <w:rsid w:val="00F07A0B"/>
    <w:rsid w:val="00F07A12"/>
    <w:rsid w:val="00F07A27"/>
    <w:rsid w:val="00F07AA1"/>
    <w:rsid w:val="00F07AEB"/>
    <w:rsid w:val="00F07B00"/>
    <w:rsid w:val="00F07B19"/>
    <w:rsid w:val="00F07BB5"/>
    <w:rsid w:val="00F07BDE"/>
    <w:rsid w:val="00F07C6F"/>
    <w:rsid w:val="00F07C84"/>
    <w:rsid w:val="00F07CA4"/>
    <w:rsid w:val="00F07CEC"/>
    <w:rsid w:val="00F07D39"/>
    <w:rsid w:val="00F07D49"/>
    <w:rsid w:val="00F07D6B"/>
    <w:rsid w:val="00F07D72"/>
    <w:rsid w:val="00F07D99"/>
    <w:rsid w:val="00F07DA2"/>
    <w:rsid w:val="00F07E07"/>
    <w:rsid w:val="00F07E17"/>
    <w:rsid w:val="00F07E45"/>
    <w:rsid w:val="00F07EA3"/>
    <w:rsid w:val="00F07EDF"/>
    <w:rsid w:val="00F07F48"/>
    <w:rsid w:val="00F07F8D"/>
    <w:rsid w:val="00F1001F"/>
    <w:rsid w:val="00F10029"/>
    <w:rsid w:val="00F100D1"/>
    <w:rsid w:val="00F10115"/>
    <w:rsid w:val="00F1013A"/>
    <w:rsid w:val="00F1015F"/>
    <w:rsid w:val="00F10161"/>
    <w:rsid w:val="00F1019D"/>
    <w:rsid w:val="00F101B0"/>
    <w:rsid w:val="00F10281"/>
    <w:rsid w:val="00F102A7"/>
    <w:rsid w:val="00F10302"/>
    <w:rsid w:val="00F10355"/>
    <w:rsid w:val="00F10382"/>
    <w:rsid w:val="00F103CE"/>
    <w:rsid w:val="00F103D7"/>
    <w:rsid w:val="00F1042B"/>
    <w:rsid w:val="00F1042F"/>
    <w:rsid w:val="00F10453"/>
    <w:rsid w:val="00F10454"/>
    <w:rsid w:val="00F1046E"/>
    <w:rsid w:val="00F104B2"/>
    <w:rsid w:val="00F104BD"/>
    <w:rsid w:val="00F10560"/>
    <w:rsid w:val="00F10594"/>
    <w:rsid w:val="00F10599"/>
    <w:rsid w:val="00F105AC"/>
    <w:rsid w:val="00F10651"/>
    <w:rsid w:val="00F1069A"/>
    <w:rsid w:val="00F10720"/>
    <w:rsid w:val="00F10724"/>
    <w:rsid w:val="00F1072C"/>
    <w:rsid w:val="00F10738"/>
    <w:rsid w:val="00F10748"/>
    <w:rsid w:val="00F1077F"/>
    <w:rsid w:val="00F107C9"/>
    <w:rsid w:val="00F1084D"/>
    <w:rsid w:val="00F108FF"/>
    <w:rsid w:val="00F10975"/>
    <w:rsid w:val="00F10992"/>
    <w:rsid w:val="00F109AD"/>
    <w:rsid w:val="00F10A39"/>
    <w:rsid w:val="00F10A76"/>
    <w:rsid w:val="00F10A7C"/>
    <w:rsid w:val="00F10AC4"/>
    <w:rsid w:val="00F10B73"/>
    <w:rsid w:val="00F10B75"/>
    <w:rsid w:val="00F10BA6"/>
    <w:rsid w:val="00F10BE6"/>
    <w:rsid w:val="00F10C99"/>
    <w:rsid w:val="00F10CA9"/>
    <w:rsid w:val="00F10D3B"/>
    <w:rsid w:val="00F10D84"/>
    <w:rsid w:val="00F10D97"/>
    <w:rsid w:val="00F10DC4"/>
    <w:rsid w:val="00F10DC9"/>
    <w:rsid w:val="00F10E0F"/>
    <w:rsid w:val="00F10E12"/>
    <w:rsid w:val="00F10E47"/>
    <w:rsid w:val="00F10E75"/>
    <w:rsid w:val="00F10F2C"/>
    <w:rsid w:val="00F10F78"/>
    <w:rsid w:val="00F10F96"/>
    <w:rsid w:val="00F10FBA"/>
    <w:rsid w:val="00F11015"/>
    <w:rsid w:val="00F11033"/>
    <w:rsid w:val="00F11048"/>
    <w:rsid w:val="00F1105B"/>
    <w:rsid w:val="00F11088"/>
    <w:rsid w:val="00F110BA"/>
    <w:rsid w:val="00F1111E"/>
    <w:rsid w:val="00F1113C"/>
    <w:rsid w:val="00F1114C"/>
    <w:rsid w:val="00F111D0"/>
    <w:rsid w:val="00F111D3"/>
    <w:rsid w:val="00F11207"/>
    <w:rsid w:val="00F11222"/>
    <w:rsid w:val="00F11243"/>
    <w:rsid w:val="00F11261"/>
    <w:rsid w:val="00F11262"/>
    <w:rsid w:val="00F1126F"/>
    <w:rsid w:val="00F112E1"/>
    <w:rsid w:val="00F112F4"/>
    <w:rsid w:val="00F11300"/>
    <w:rsid w:val="00F11385"/>
    <w:rsid w:val="00F11571"/>
    <w:rsid w:val="00F115D0"/>
    <w:rsid w:val="00F115E4"/>
    <w:rsid w:val="00F115F4"/>
    <w:rsid w:val="00F11608"/>
    <w:rsid w:val="00F116BF"/>
    <w:rsid w:val="00F116E0"/>
    <w:rsid w:val="00F117A3"/>
    <w:rsid w:val="00F117A6"/>
    <w:rsid w:val="00F117C5"/>
    <w:rsid w:val="00F11848"/>
    <w:rsid w:val="00F1186F"/>
    <w:rsid w:val="00F1194B"/>
    <w:rsid w:val="00F11A57"/>
    <w:rsid w:val="00F11A83"/>
    <w:rsid w:val="00F11AA3"/>
    <w:rsid w:val="00F11B3C"/>
    <w:rsid w:val="00F11B72"/>
    <w:rsid w:val="00F11B74"/>
    <w:rsid w:val="00F11C4F"/>
    <w:rsid w:val="00F11C5C"/>
    <w:rsid w:val="00F11C71"/>
    <w:rsid w:val="00F11CDF"/>
    <w:rsid w:val="00F11D2C"/>
    <w:rsid w:val="00F11D34"/>
    <w:rsid w:val="00F11D74"/>
    <w:rsid w:val="00F11D7A"/>
    <w:rsid w:val="00F11D93"/>
    <w:rsid w:val="00F11DB4"/>
    <w:rsid w:val="00F11DC3"/>
    <w:rsid w:val="00F11DE3"/>
    <w:rsid w:val="00F11DF8"/>
    <w:rsid w:val="00F11E04"/>
    <w:rsid w:val="00F11E5D"/>
    <w:rsid w:val="00F11E98"/>
    <w:rsid w:val="00F11F33"/>
    <w:rsid w:val="00F11FD3"/>
    <w:rsid w:val="00F1205D"/>
    <w:rsid w:val="00F120D7"/>
    <w:rsid w:val="00F120E7"/>
    <w:rsid w:val="00F12101"/>
    <w:rsid w:val="00F12119"/>
    <w:rsid w:val="00F1211E"/>
    <w:rsid w:val="00F1217E"/>
    <w:rsid w:val="00F12189"/>
    <w:rsid w:val="00F12229"/>
    <w:rsid w:val="00F1228D"/>
    <w:rsid w:val="00F122AC"/>
    <w:rsid w:val="00F122B3"/>
    <w:rsid w:val="00F122E2"/>
    <w:rsid w:val="00F122F4"/>
    <w:rsid w:val="00F1236D"/>
    <w:rsid w:val="00F1243E"/>
    <w:rsid w:val="00F1245F"/>
    <w:rsid w:val="00F124F1"/>
    <w:rsid w:val="00F12518"/>
    <w:rsid w:val="00F12549"/>
    <w:rsid w:val="00F12558"/>
    <w:rsid w:val="00F12560"/>
    <w:rsid w:val="00F1256F"/>
    <w:rsid w:val="00F12596"/>
    <w:rsid w:val="00F12599"/>
    <w:rsid w:val="00F125B5"/>
    <w:rsid w:val="00F125FE"/>
    <w:rsid w:val="00F12610"/>
    <w:rsid w:val="00F12617"/>
    <w:rsid w:val="00F1261A"/>
    <w:rsid w:val="00F126AB"/>
    <w:rsid w:val="00F126D7"/>
    <w:rsid w:val="00F1272C"/>
    <w:rsid w:val="00F12780"/>
    <w:rsid w:val="00F1279A"/>
    <w:rsid w:val="00F127AB"/>
    <w:rsid w:val="00F127BB"/>
    <w:rsid w:val="00F127F8"/>
    <w:rsid w:val="00F1281C"/>
    <w:rsid w:val="00F1283B"/>
    <w:rsid w:val="00F1287A"/>
    <w:rsid w:val="00F128A2"/>
    <w:rsid w:val="00F128AE"/>
    <w:rsid w:val="00F129A8"/>
    <w:rsid w:val="00F129CC"/>
    <w:rsid w:val="00F12A1E"/>
    <w:rsid w:val="00F12A44"/>
    <w:rsid w:val="00F12A56"/>
    <w:rsid w:val="00F12ACC"/>
    <w:rsid w:val="00F12AFD"/>
    <w:rsid w:val="00F12B36"/>
    <w:rsid w:val="00F12B7B"/>
    <w:rsid w:val="00F12B90"/>
    <w:rsid w:val="00F12BCC"/>
    <w:rsid w:val="00F12CBC"/>
    <w:rsid w:val="00F12CDB"/>
    <w:rsid w:val="00F12D0C"/>
    <w:rsid w:val="00F12D51"/>
    <w:rsid w:val="00F12D70"/>
    <w:rsid w:val="00F12D75"/>
    <w:rsid w:val="00F12D81"/>
    <w:rsid w:val="00F12DF0"/>
    <w:rsid w:val="00F12E73"/>
    <w:rsid w:val="00F12E8D"/>
    <w:rsid w:val="00F12ECB"/>
    <w:rsid w:val="00F12F2F"/>
    <w:rsid w:val="00F12F43"/>
    <w:rsid w:val="00F12F53"/>
    <w:rsid w:val="00F12F65"/>
    <w:rsid w:val="00F12FDB"/>
    <w:rsid w:val="00F12FEE"/>
    <w:rsid w:val="00F13020"/>
    <w:rsid w:val="00F13072"/>
    <w:rsid w:val="00F13081"/>
    <w:rsid w:val="00F130B9"/>
    <w:rsid w:val="00F131CB"/>
    <w:rsid w:val="00F131E3"/>
    <w:rsid w:val="00F13228"/>
    <w:rsid w:val="00F13278"/>
    <w:rsid w:val="00F13280"/>
    <w:rsid w:val="00F1328D"/>
    <w:rsid w:val="00F13293"/>
    <w:rsid w:val="00F132A8"/>
    <w:rsid w:val="00F132C2"/>
    <w:rsid w:val="00F132C5"/>
    <w:rsid w:val="00F13302"/>
    <w:rsid w:val="00F1332D"/>
    <w:rsid w:val="00F133E6"/>
    <w:rsid w:val="00F13469"/>
    <w:rsid w:val="00F134A8"/>
    <w:rsid w:val="00F134AD"/>
    <w:rsid w:val="00F134DE"/>
    <w:rsid w:val="00F134F7"/>
    <w:rsid w:val="00F1350A"/>
    <w:rsid w:val="00F135E3"/>
    <w:rsid w:val="00F13627"/>
    <w:rsid w:val="00F1365F"/>
    <w:rsid w:val="00F13687"/>
    <w:rsid w:val="00F136B8"/>
    <w:rsid w:val="00F136D3"/>
    <w:rsid w:val="00F136E5"/>
    <w:rsid w:val="00F13786"/>
    <w:rsid w:val="00F13790"/>
    <w:rsid w:val="00F137C6"/>
    <w:rsid w:val="00F137E5"/>
    <w:rsid w:val="00F1385D"/>
    <w:rsid w:val="00F138E1"/>
    <w:rsid w:val="00F138F9"/>
    <w:rsid w:val="00F13903"/>
    <w:rsid w:val="00F13905"/>
    <w:rsid w:val="00F13939"/>
    <w:rsid w:val="00F13962"/>
    <w:rsid w:val="00F13976"/>
    <w:rsid w:val="00F139A2"/>
    <w:rsid w:val="00F13A6A"/>
    <w:rsid w:val="00F13ACE"/>
    <w:rsid w:val="00F13AF1"/>
    <w:rsid w:val="00F13B28"/>
    <w:rsid w:val="00F13B49"/>
    <w:rsid w:val="00F13B4E"/>
    <w:rsid w:val="00F13B8F"/>
    <w:rsid w:val="00F13BA3"/>
    <w:rsid w:val="00F13BBE"/>
    <w:rsid w:val="00F13BBF"/>
    <w:rsid w:val="00F13C1C"/>
    <w:rsid w:val="00F13D04"/>
    <w:rsid w:val="00F13D05"/>
    <w:rsid w:val="00F13D09"/>
    <w:rsid w:val="00F13D4D"/>
    <w:rsid w:val="00F13D9D"/>
    <w:rsid w:val="00F13E02"/>
    <w:rsid w:val="00F13E3A"/>
    <w:rsid w:val="00F13E69"/>
    <w:rsid w:val="00F13E6A"/>
    <w:rsid w:val="00F13ED3"/>
    <w:rsid w:val="00F13F6E"/>
    <w:rsid w:val="00F13FFF"/>
    <w:rsid w:val="00F14039"/>
    <w:rsid w:val="00F14098"/>
    <w:rsid w:val="00F140AD"/>
    <w:rsid w:val="00F1411D"/>
    <w:rsid w:val="00F141DE"/>
    <w:rsid w:val="00F142A9"/>
    <w:rsid w:val="00F142D7"/>
    <w:rsid w:val="00F14351"/>
    <w:rsid w:val="00F143AB"/>
    <w:rsid w:val="00F143E5"/>
    <w:rsid w:val="00F1444E"/>
    <w:rsid w:val="00F14452"/>
    <w:rsid w:val="00F14484"/>
    <w:rsid w:val="00F14495"/>
    <w:rsid w:val="00F144B2"/>
    <w:rsid w:val="00F144D5"/>
    <w:rsid w:val="00F14516"/>
    <w:rsid w:val="00F145E9"/>
    <w:rsid w:val="00F145F5"/>
    <w:rsid w:val="00F146B0"/>
    <w:rsid w:val="00F146B9"/>
    <w:rsid w:val="00F146EA"/>
    <w:rsid w:val="00F14775"/>
    <w:rsid w:val="00F14783"/>
    <w:rsid w:val="00F14805"/>
    <w:rsid w:val="00F1480B"/>
    <w:rsid w:val="00F1482A"/>
    <w:rsid w:val="00F14917"/>
    <w:rsid w:val="00F1493F"/>
    <w:rsid w:val="00F14951"/>
    <w:rsid w:val="00F14979"/>
    <w:rsid w:val="00F149AE"/>
    <w:rsid w:val="00F14A2F"/>
    <w:rsid w:val="00F14AA2"/>
    <w:rsid w:val="00F14AE6"/>
    <w:rsid w:val="00F14B23"/>
    <w:rsid w:val="00F14B96"/>
    <w:rsid w:val="00F14BAE"/>
    <w:rsid w:val="00F14BB5"/>
    <w:rsid w:val="00F14BBB"/>
    <w:rsid w:val="00F14BCD"/>
    <w:rsid w:val="00F14C76"/>
    <w:rsid w:val="00F14C7E"/>
    <w:rsid w:val="00F14C89"/>
    <w:rsid w:val="00F14CB9"/>
    <w:rsid w:val="00F14CC9"/>
    <w:rsid w:val="00F14D6E"/>
    <w:rsid w:val="00F14D91"/>
    <w:rsid w:val="00F14DB1"/>
    <w:rsid w:val="00F14E05"/>
    <w:rsid w:val="00F14E30"/>
    <w:rsid w:val="00F14E5E"/>
    <w:rsid w:val="00F14E6A"/>
    <w:rsid w:val="00F14E7C"/>
    <w:rsid w:val="00F14EBF"/>
    <w:rsid w:val="00F14EFB"/>
    <w:rsid w:val="00F14FAF"/>
    <w:rsid w:val="00F14FED"/>
    <w:rsid w:val="00F15004"/>
    <w:rsid w:val="00F15028"/>
    <w:rsid w:val="00F15095"/>
    <w:rsid w:val="00F150A3"/>
    <w:rsid w:val="00F150A8"/>
    <w:rsid w:val="00F150D6"/>
    <w:rsid w:val="00F150DA"/>
    <w:rsid w:val="00F15101"/>
    <w:rsid w:val="00F1512B"/>
    <w:rsid w:val="00F15153"/>
    <w:rsid w:val="00F1516B"/>
    <w:rsid w:val="00F151B8"/>
    <w:rsid w:val="00F15282"/>
    <w:rsid w:val="00F152DE"/>
    <w:rsid w:val="00F152EF"/>
    <w:rsid w:val="00F15316"/>
    <w:rsid w:val="00F15421"/>
    <w:rsid w:val="00F15453"/>
    <w:rsid w:val="00F1545D"/>
    <w:rsid w:val="00F15469"/>
    <w:rsid w:val="00F154B3"/>
    <w:rsid w:val="00F154D6"/>
    <w:rsid w:val="00F15500"/>
    <w:rsid w:val="00F15549"/>
    <w:rsid w:val="00F1554D"/>
    <w:rsid w:val="00F1555A"/>
    <w:rsid w:val="00F1555E"/>
    <w:rsid w:val="00F1559D"/>
    <w:rsid w:val="00F155E1"/>
    <w:rsid w:val="00F15606"/>
    <w:rsid w:val="00F1560D"/>
    <w:rsid w:val="00F15614"/>
    <w:rsid w:val="00F1566B"/>
    <w:rsid w:val="00F15682"/>
    <w:rsid w:val="00F15699"/>
    <w:rsid w:val="00F156A0"/>
    <w:rsid w:val="00F15787"/>
    <w:rsid w:val="00F157C2"/>
    <w:rsid w:val="00F157F9"/>
    <w:rsid w:val="00F15826"/>
    <w:rsid w:val="00F15889"/>
    <w:rsid w:val="00F15980"/>
    <w:rsid w:val="00F1598D"/>
    <w:rsid w:val="00F1599A"/>
    <w:rsid w:val="00F15A06"/>
    <w:rsid w:val="00F15AC9"/>
    <w:rsid w:val="00F15AF5"/>
    <w:rsid w:val="00F15B4A"/>
    <w:rsid w:val="00F15BAC"/>
    <w:rsid w:val="00F15BF0"/>
    <w:rsid w:val="00F15C40"/>
    <w:rsid w:val="00F15C57"/>
    <w:rsid w:val="00F15C61"/>
    <w:rsid w:val="00F15C70"/>
    <w:rsid w:val="00F15CAE"/>
    <w:rsid w:val="00F15CB4"/>
    <w:rsid w:val="00F15CE8"/>
    <w:rsid w:val="00F15D4D"/>
    <w:rsid w:val="00F15DCA"/>
    <w:rsid w:val="00F15E1E"/>
    <w:rsid w:val="00F15EA4"/>
    <w:rsid w:val="00F15F4D"/>
    <w:rsid w:val="00F15FA2"/>
    <w:rsid w:val="00F15FA9"/>
    <w:rsid w:val="00F15FAE"/>
    <w:rsid w:val="00F15FC2"/>
    <w:rsid w:val="00F16056"/>
    <w:rsid w:val="00F16087"/>
    <w:rsid w:val="00F160E9"/>
    <w:rsid w:val="00F1614A"/>
    <w:rsid w:val="00F1615C"/>
    <w:rsid w:val="00F161DA"/>
    <w:rsid w:val="00F16200"/>
    <w:rsid w:val="00F1620A"/>
    <w:rsid w:val="00F16266"/>
    <w:rsid w:val="00F1626A"/>
    <w:rsid w:val="00F16270"/>
    <w:rsid w:val="00F1627A"/>
    <w:rsid w:val="00F16286"/>
    <w:rsid w:val="00F162FC"/>
    <w:rsid w:val="00F16300"/>
    <w:rsid w:val="00F16324"/>
    <w:rsid w:val="00F1633B"/>
    <w:rsid w:val="00F16412"/>
    <w:rsid w:val="00F16513"/>
    <w:rsid w:val="00F165A2"/>
    <w:rsid w:val="00F165A8"/>
    <w:rsid w:val="00F165CD"/>
    <w:rsid w:val="00F1668F"/>
    <w:rsid w:val="00F16701"/>
    <w:rsid w:val="00F16730"/>
    <w:rsid w:val="00F16739"/>
    <w:rsid w:val="00F16838"/>
    <w:rsid w:val="00F16903"/>
    <w:rsid w:val="00F16907"/>
    <w:rsid w:val="00F169CE"/>
    <w:rsid w:val="00F169F7"/>
    <w:rsid w:val="00F169FB"/>
    <w:rsid w:val="00F16A35"/>
    <w:rsid w:val="00F16A4A"/>
    <w:rsid w:val="00F16A5B"/>
    <w:rsid w:val="00F16AA8"/>
    <w:rsid w:val="00F16AB3"/>
    <w:rsid w:val="00F16B0A"/>
    <w:rsid w:val="00F16B2B"/>
    <w:rsid w:val="00F16B39"/>
    <w:rsid w:val="00F16B6D"/>
    <w:rsid w:val="00F16C4C"/>
    <w:rsid w:val="00F16C7E"/>
    <w:rsid w:val="00F16C97"/>
    <w:rsid w:val="00F16C9D"/>
    <w:rsid w:val="00F16CA9"/>
    <w:rsid w:val="00F16D33"/>
    <w:rsid w:val="00F16DB6"/>
    <w:rsid w:val="00F16DF0"/>
    <w:rsid w:val="00F16E04"/>
    <w:rsid w:val="00F16E0D"/>
    <w:rsid w:val="00F16E34"/>
    <w:rsid w:val="00F16E40"/>
    <w:rsid w:val="00F16E44"/>
    <w:rsid w:val="00F16E58"/>
    <w:rsid w:val="00F16F8B"/>
    <w:rsid w:val="00F16F8D"/>
    <w:rsid w:val="00F17001"/>
    <w:rsid w:val="00F17002"/>
    <w:rsid w:val="00F1705B"/>
    <w:rsid w:val="00F170AD"/>
    <w:rsid w:val="00F170B7"/>
    <w:rsid w:val="00F17101"/>
    <w:rsid w:val="00F17157"/>
    <w:rsid w:val="00F1719E"/>
    <w:rsid w:val="00F171B3"/>
    <w:rsid w:val="00F171C4"/>
    <w:rsid w:val="00F1720B"/>
    <w:rsid w:val="00F17289"/>
    <w:rsid w:val="00F172F4"/>
    <w:rsid w:val="00F17306"/>
    <w:rsid w:val="00F1732C"/>
    <w:rsid w:val="00F1733E"/>
    <w:rsid w:val="00F17396"/>
    <w:rsid w:val="00F173D1"/>
    <w:rsid w:val="00F173D7"/>
    <w:rsid w:val="00F173E5"/>
    <w:rsid w:val="00F173ED"/>
    <w:rsid w:val="00F173F9"/>
    <w:rsid w:val="00F17490"/>
    <w:rsid w:val="00F17494"/>
    <w:rsid w:val="00F174D7"/>
    <w:rsid w:val="00F174F9"/>
    <w:rsid w:val="00F17527"/>
    <w:rsid w:val="00F1753F"/>
    <w:rsid w:val="00F1757E"/>
    <w:rsid w:val="00F1759D"/>
    <w:rsid w:val="00F175A5"/>
    <w:rsid w:val="00F175AF"/>
    <w:rsid w:val="00F175F5"/>
    <w:rsid w:val="00F175F7"/>
    <w:rsid w:val="00F1765D"/>
    <w:rsid w:val="00F17747"/>
    <w:rsid w:val="00F178DE"/>
    <w:rsid w:val="00F17A75"/>
    <w:rsid w:val="00F17AF5"/>
    <w:rsid w:val="00F17B20"/>
    <w:rsid w:val="00F17B3C"/>
    <w:rsid w:val="00F17B49"/>
    <w:rsid w:val="00F17B71"/>
    <w:rsid w:val="00F17C33"/>
    <w:rsid w:val="00F17C52"/>
    <w:rsid w:val="00F17CB2"/>
    <w:rsid w:val="00F17CB7"/>
    <w:rsid w:val="00F17CCC"/>
    <w:rsid w:val="00F17CF4"/>
    <w:rsid w:val="00F17D08"/>
    <w:rsid w:val="00F17D3E"/>
    <w:rsid w:val="00F17D64"/>
    <w:rsid w:val="00F17D85"/>
    <w:rsid w:val="00F17DC2"/>
    <w:rsid w:val="00F17DC5"/>
    <w:rsid w:val="00F17E02"/>
    <w:rsid w:val="00F17F37"/>
    <w:rsid w:val="00F17F3E"/>
    <w:rsid w:val="00F17F41"/>
    <w:rsid w:val="00F17F4B"/>
    <w:rsid w:val="00F17F61"/>
    <w:rsid w:val="00F17F70"/>
    <w:rsid w:val="00F17FA3"/>
    <w:rsid w:val="00F200D9"/>
    <w:rsid w:val="00F200EB"/>
    <w:rsid w:val="00F200FE"/>
    <w:rsid w:val="00F20238"/>
    <w:rsid w:val="00F202B1"/>
    <w:rsid w:val="00F202DA"/>
    <w:rsid w:val="00F20311"/>
    <w:rsid w:val="00F2031A"/>
    <w:rsid w:val="00F2036F"/>
    <w:rsid w:val="00F20394"/>
    <w:rsid w:val="00F203BF"/>
    <w:rsid w:val="00F2043E"/>
    <w:rsid w:val="00F204D2"/>
    <w:rsid w:val="00F2050D"/>
    <w:rsid w:val="00F20511"/>
    <w:rsid w:val="00F2051B"/>
    <w:rsid w:val="00F2055A"/>
    <w:rsid w:val="00F20575"/>
    <w:rsid w:val="00F205BA"/>
    <w:rsid w:val="00F205F2"/>
    <w:rsid w:val="00F20688"/>
    <w:rsid w:val="00F206D2"/>
    <w:rsid w:val="00F20714"/>
    <w:rsid w:val="00F20767"/>
    <w:rsid w:val="00F20795"/>
    <w:rsid w:val="00F207C5"/>
    <w:rsid w:val="00F207E8"/>
    <w:rsid w:val="00F208A3"/>
    <w:rsid w:val="00F208BA"/>
    <w:rsid w:val="00F20976"/>
    <w:rsid w:val="00F20982"/>
    <w:rsid w:val="00F20A00"/>
    <w:rsid w:val="00F20A46"/>
    <w:rsid w:val="00F20A7C"/>
    <w:rsid w:val="00F20A8D"/>
    <w:rsid w:val="00F20AAA"/>
    <w:rsid w:val="00F20ACE"/>
    <w:rsid w:val="00F20B20"/>
    <w:rsid w:val="00F20B32"/>
    <w:rsid w:val="00F20B34"/>
    <w:rsid w:val="00F20B83"/>
    <w:rsid w:val="00F20BA7"/>
    <w:rsid w:val="00F20BBB"/>
    <w:rsid w:val="00F20BE5"/>
    <w:rsid w:val="00F20BF3"/>
    <w:rsid w:val="00F20C2F"/>
    <w:rsid w:val="00F20C6F"/>
    <w:rsid w:val="00F20C9F"/>
    <w:rsid w:val="00F20CCC"/>
    <w:rsid w:val="00F20D72"/>
    <w:rsid w:val="00F20E15"/>
    <w:rsid w:val="00F20E50"/>
    <w:rsid w:val="00F20EAB"/>
    <w:rsid w:val="00F20EB5"/>
    <w:rsid w:val="00F20EC6"/>
    <w:rsid w:val="00F20EEF"/>
    <w:rsid w:val="00F20F25"/>
    <w:rsid w:val="00F20F42"/>
    <w:rsid w:val="00F20F46"/>
    <w:rsid w:val="00F20F5A"/>
    <w:rsid w:val="00F20FDC"/>
    <w:rsid w:val="00F20FDF"/>
    <w:rsid w:val="00F20FF7"/>
    <w:rsid w:val="00F21019"/>
    <w:rsid w:val="00F210A0"/>
    <w:rsid w:val="00F210BB"/>
    <w:rsid w:val="00F21126"/>
    <w:rsid w:val="00F21162"/>
    <w:rsid w:val="00F211CE"/>
    <w:rsid w:val="00F2123F"/>
    <w:rsid w:val="00F21256"/>
    <w:rsid w:val="00F2130A"/>
    <w:rsid w:val="00F2132B"/>
    <w:rsid w:val="00F2134C"/>
    <w:rsid w:val="00F213D7"/>
    <w:rsid w:val="00F21418"/>
    <w:rsid w:val="00F2142E"/>
    <w:rsid w:val="00F214A6"/>
    <w:rsid w:val="00F214AF"/>
    <w:rsid w:val="00F21572"/>
    <w:rsid w:val="00F21590"/>
    <w:rsid w:val="00F21608"/>
    <w:rsid w:val="00F2164C"/>
    <w:rsid w:val="00F21678"/>
    <w:rsid w:val="00F216A1"/>
    <w:rsid w:val="00F216DD"/>
    <w:rsid w:val="00F21703"/>
    <w:rsid w:val="00F21742"/>
    <w:rsid w:val="00F21744"/>
    <w:rsid w:val="00F2175E"/>
    <w:rsid w:val="00F2176F"/>
    <w:rsid w:val="00F21788"/>
    <w:rsid w:val="00F21813"/>
    <w:rsid w:val="00F21879"/>
    <w:rsid w:val="00F218B6"/>
    <w:rsid w:val="00F218C0"/>
    <w:rsid w:val="00F218DD"/>
    <w:rsid w:val="00F218EF"/>
    <w:rsid w:val="00F21913"/>
    <w:rsid w:val="00F21922"/>
    <w:rsid w:val="00F219A4"/>
    <w:rsid w:val="00F21A01"/>
    <w:rsid w:val="00F21A04"/>
    <w:rsid w:val="00F21A13"/>
    <w:rsid w:val="00F21A2E"/>
    <w:rsid w:val="00F21A4F"/>
    <w:rsid w:val="00F21A91"/>
    <w:rsid w:val="00F21AB8"/>
    <w:rsid w:val="00F21AE6"/>
    <w:rsid w:val="00F21AE7"/>
    <w:rsid w:val="00F21B94"/>
    <w:rsid w:val="00F21BE4"/>
    <w:rsid w:val="00F21C21"/>
    <w:rsid w:val="00F21C25"/>
    <w:rsid w:val="00F21C68"/>
    <w:rsid w:val="00F21C8E"/>
    <w:rsid w:val="00F21CB4"/>
    <w:rsid w:val="00F21CCB"/>
    <w:rsid w:val="00F21CE6"/>
    <w:rsid w:val="00F21D19"/>
    <w:rsid w:val="00F21D5B"/>
    <w:rsid w:val="00F21D6A"/>
    <w:rsid w:val="00F21D94"/>
    <w:rsid w:val="00F21DD1"/>
    <w:rsid w:val="00F21DD8"/>
    <w:rsid w:val="00F21E3F"/>
    <w:rsid w:val="00F21E71"/>
    <w:rsid w:val="00F21EAB"/>
    <w:rsid w:val="00F21EBF"/>
    <w:rsid w:val="00F21ECA"/>
    <w:rsid w:val="00F21ED6"/>
    <w:rsid w:val="00F21EE2"/>
    <w:rsid w:val="00F21F0F"/>
    <w:rsid w:val="00F21F1A"/>
    <w:rsid w:val="00F21F90"/>
    <w:rsid w:val="00F21FA3"/>
    <w:rsid w:val="00F21FFD"/>
    <w:rsid w:val="00F22082"/>
    <w:rsid w:val="00F2208D"/>
    <w:rsid w:val="00F220A4"/>
    <w:rsid w:val="00F220A9"/>
    <w:rsid w:val="00F220B0"/>
    <w:rsid w:val="00F220B8"/>
    <w:rsid w:val="00F220FF"/>
    <w:rsid w:val="00F22125"/>
    <w:rsid w:val="00F22199"/>
    <w:rsid w:val="00F221CA"/>
    <w:rsid w:val="00F221D5"/>
    <w:rsid w:val="00F221E9"/>
    <w:rsid w:val="00F221F0"/>
    <w:rsid w:val="00F2221D"/>
    <w:rsid w:val="00F22263"/>
    <w:rsid w:val="00F2226D"/>
    <w:rsid w:val="00F22290"/>
    <w:rsid w:val="00F222E7"/>
    <w:rsid w:val="00F22367"/>
    <w:rsid w:val="00F22382"/>
    <w:rsid w:val="00F2239F"/>
    <w:rsid w:val="00F223A6"/>
    <w:rsid w:val="00F223DD"/>
    <w:rsid w:val="00F2247B"/>
    <w:rsid w:val="00F2247F"/>
    <w:rsid w:val="00F22497"/>
    <w:rsid w:val="00F224BF"/>
    <w:rsid w:val="00F224C6"/>
    <w:rsid w:val="00F224F7"/>
    <w:rsid w:val="00F22524"/>
    <w:rsid w:val="00F2254C"/>
    <w:rsid w:val="00F22560"/>
    <w:rsid w:val="00F22569"/>
    <w:rsid w:val="00F22589"/>
    <w:rsid w:val="00F225AA"/>
    <w:rsid w:val="00F226BF"/>
    <w:rsid w:val="00F22722"/>
    <w:rsid w:val="00F2272D"/>
    <w:rsid w:val="00F22733"/>
    <w:rsid w:val="00F2274E"/>
    <w:rsid w:val="00F22838"/>
    <w:rsid w:val="00F22861"/>
    <w:rsid w:val="00F22893"/>
    <w:rsid w:val="00F228D1"/>
    <w:rsid w:val="00F228F4"/>
    <w:rsid w:val="00F22947"/>
    <w:rsid w:val="00F2297D"/>
    <w:rsid w:val="00F2298B"/>
    <w:rsid w:val="00F22A25"/>
    <w:rsid w:val="00F22A44"/>
    <w:rsid w:val="00F22B40"/>
    <w:rsid w:val="00F22B62"/>
    <w:rsid w:val="00F22B85"/>
    <w:rsid w:val="00F22C44"/>
    <w:rsid w:val="00F22D5A"/>
    <w:rsid w:val="00F22D73"/>
    <w:rsid w:val="00F22DAC"/>
    <w:rsid w:val="00F22DB5"/>
    <w:rsid w:val="00F22E3D"/>
    <w:rsid w:val="00F22E45"/>
    <w:rsid w:val="00F22E87"/>
    <w:rsid w:val="00F22EDE"/>
    <w:rsid w:val="00F22EFE"/>
    <w:rsid w:val="00F22F1E"/>
    <w:rsid w:val="00F22FD5"/>
    <w:rsid w:val="00F22FE0"/>
    <w:rsid w:val="00F2303B"/>
    <w:rsid w:val="00F230AA"/>
    <w:rsid w:val="00F230AF"/>
    <w:rsid w:val="00F230BA"/>
    <w:rsid w:val="00F23122"/>
    <w:rsid w:val="00F23184"/>
    <w:rsid w:val="00F231A4"/>
    <w:rsid w:val="00F231E2"/>
    <w:rsid w:val="00F23229"/>
    <w:rsid w:val="00F2323A"/>
    <w:rsid w:val="00F232B0"/>
    <w:rsid w:val="00F232EA"/>
    <w:rsid w:val="00F232F2"/>
    <w:rsid w:val="00F232F7"/>
    <w:rsid w:val="00F2336C"/>
    <w:rsid w:val="00F233E9"/>
    <w:rsid w:val="00F233FC"/>
    <w:rsid w:val="00F233FE"/>
    <w:rsid w:val="00F23438"/>
    <w:rsid w:val="00F23442"/>
    <w:rsid w:val="00F2346A"/>
    <w:rsid w:val="00F234AA"/>
    <w:rsid w:val="00F234B3"/>
    <w:rsid w:val="00F234FF"/>
    <w:rsid w:val="00F23507"/>
    <w:rsid w:val="00F23587"/>
    <w:rsid w:val="00F23594"/>
    <w:rsid w:val="00F23598"/>
    <w:rsid w:val="00F235E5"/>
    <w:rsid w:val="00F2365B"/>
    <w:rsid w:val="00F23660"/>
    <w:rsid w:val="00F23685"/>
    <w:rsid w:val="00F23707"/>
    <w:rsid w:val="00F2375E"/>
    <w:rsid w:val="00F23781"/>
    <w:rsid w:val="00F23802"/>
    <w:rsid w:val="00F2382F"/>
    <w:rsid w:val="00F2384A"/>
    <w:rsid w:val="00F23876"/>
    <w:rsid w:val="00F2387C"/>
    <w:rsid w:val="00F238A4"/>
    <w:rsid w:val="00F238DB"/>
    <w:rsid w:val="00F23A52"/>
    <w:rsid w:val="00F23A61"/>
    <w:rsid w:val="00F23A78"/>
    <w:rsid w:val="00F23A90"/>
    <w:rsid w:val="00F23AF6"/>
    <w:rsid w:val="00F23C21"/>
    <w:rsid w:val="00F23C40"/>
    <w:rsid w:val="00F23CC6"/>
    <w:rsid w:val="00F23D25"/>
    <w:rsid w:val="00F23D2B"/>
    <w:rsid w:val="00F23D33"/>
    <w:rsid w:val="00F23D4C"/>
    <w:rsid w:val="00F23DFB"/>
    <w:rsid w:val="00F23E61"/>
    <w:rsid w:val="00F23E6C"/>
    <w:rsid w:val="00F23F4D"/>
    <w:rsid w:val="00F23F71"/>
    <w:rsid w:val="00F23FE2"/>
    <w:rsid w:val="00F23FF8"/>
    <w:rsid w:val="00F24069"/>
    <w:rsid w:val="00F24076"/>
    <w:rsid w:val="00F240BB"/>
    <w:rsid w:val="00F240D3"/>
    <w:rsid w:val="00F24122"/>
    <w:rsid w:val="00F2412E"/>
    <w:rsid w:val="00F2418E"/>
    <w:rsid w:val="00F241B0"/>
    <w:rsid w:val="00F24213"/>
    <w:rsid w:val="00F24237"/>
    <w:rsid w:val="00F24287"/>
    <w:rsid w:val="00F242A7"/>
    <w:rsid w:val="00F242B3"/>
    <w:rsid w:val="00F242E7"/>
    <w:rsid w:val="00F24355"/>
    <w:rsid w:val="00F24399"/>
    <w:rsid w:val="00F243A3"/>
    <w:rsid w:val="00F243B3"/>
    <w:rsid w:val="00F243FC"/>
    <w:rsid w:val="00F24400"/>
    <w:rsid w:val="00F24423"/>
    <w:rsid w:val="00F24434"/>
    <w:rsid w:val="00F24442"/>
    <w:rsid w:val="00F24449"/>
    <w:rsid w:val="00F2446E"/>
    <w:rsid w:val="00F2452A"/>
    <w:rsid w:val="00F24603"/>
    <w:rsid w:val="00F24627"/>
    <w:rsid w:val="00F24631"/>
    <w:rsid w:val="00F24729"/>
    <w:rsid w:val="00F2473F"/>
    <w:rsid w:val="00F2476A"/>
    <w:rsid w:val="00F24778"/>
    <w:rsid w:val="00F24822"/>
    <w:rsid w:val="00F24835"/>
    <w:rsid w:val="00F248E4"/>
    <w:rsid w:val="00F2492C"/>
    <w:rsid w:val="00F2493B"/>
    <w:rsid w:val="00F2493D"/>
    <w:rsid w:val="00F24940"/>
    <w:rsid w:val="00F249C3"/>
    <w:rsid w:val="00F249EB"/>
    <w:rsid w:val="00F249EF"/>
    <w:rsid w:val="00F24A08"/>
    <w:rsid w:val="00F24AB8"/>
    <w:rsid w:val="00F24ABD"/>
    <w:rsid w:val="00F24ACE"/>
    <w:rsid w:val="00F24AD6"/>
    <w:rsid w:val="00F24ADE"/>
    <w:rsid w:val="00F24B0F"/>
    <w:rsid w:val="00F24B1F"/>
    <w:rsid w:val="00F24B4F"/>
    <w:rsid w:val="00F24B7E"/>
    <w:rsid w:val="00F24C93"/>
    <w:rsid w:val="00F24CC5"/>
    <w:rsid w:val="00F24D52"/>
    <w:rsid w:val="00F24E02"/>
    <w:rsid w:val="00F24E75"/>
    <w:rsid w:val="00F24EA7"/>
    <w:rsid w:val="00F24EC4"/>
    <w:rsid w:val="00F24ED9"/>
    <w:rsid w:val="00F24EF0"/>
    <w:rsid w:val="00F24F4D"/>
    <w:rsid w:val="00F24F85"/>
    <w:rsid w:val="00F24FF8"/>
    <w:rsid w:val="00F25118"/>
    <w:rsid w:val="00F2519A"/>
    <w:rsid w:val="00F251E4"/>
    <w:rsid w:val="00F25278"/>
    <w:rsid w:val="00F2529E"/>
    <w:rsid w:val="00F2530F"/>
    <w:rsid w:val="00F25311"/>
    <w:rsid w:val="00F2531A"/>
    <w:rsid w:val="00F25323"/>
    <w:rsid w:val="00F25349"/>
    <w:rsid w:val="00F25358"/>
    <w:rsid w:val="00F253AF"/>
    <w:rsid w:val="00F253CF"/>
    <w:rsid w:val="00F253E9"/>
    <w:rsid w:val="00F253EF"/>
    <w:rsid w:val="00F25436"/>
    <w:rsid w:val="00F25452"/>
    <w:rsid w:val="00F25513"/>
    <w:rsid w:val="00F25580"/>
    <w:rsid w:val="00F255A4"/>
    <w:rsid w:val="00F2560A"/>
    <w:rsid w:val="00F2566A"/>
    <w:rsid w:val="00F25708"/>
    <w:rsid w:val="00F25721"/>
    <w:rsid w:val="00F2573F"/>
    <w:rsid w:val="00F2575C"/>
    <w:rsid w:val="00F257B5"/>
    <w:rsid w:val="00F257F1"/>
    <w:rsid w:val="00F25859"/>
    <w:rsid w:val="00F2587E"/>
    <w:rsid w:val="00F2592E"/>
    <w:rsid w:val="00F259A9"/>
    <w:rsid w:val="00F259BB"/>
    <w:rsid w:val="00F25A2F"/>
    <w:rsid w:val="00F25A36"/>
    <w:rsid w:val="00F25A49"/>
    <w:rsid w:val="00F25A51"/>
    <w:rsid w:val="00F25A6F"/>
    <w:rsid w:val="00F25AB0"/>
    <w:rsid w:val="00F25ABD"/>
    <w:rsid w:val="00F25B06"/>
    <w:rsid w:val="00F25BA9"/>
    <w:rsid w:val="00F25BED"/>
    <w:rsid w:val="00F25BEE"/>
    <w:rsid w:val="00F25C27"/>
    <w:rsid w:val="00F25C32"/>
    <w:rsid w:val="00F25C41"/>
    <w:rsid w:val="00F25C51"/>
    <w:rsid w:val="00F25CE3"/>
    <w:rsid w:val="00F25D41"/>
    <w:rsid w:val="00F25D82"/>
    <w:rsid w:val="00F25DBC"/>
    <w:rsid w:val="00F25DBE"/>
    <w:rsid w:val="00F25DFB"/>
    <w:rsid w:val="00F25E16"/>
    <w:rsid w:val="00F25E32"/>
    <w:rsid w:val="00F25E5A"/>
    <w:rsid w:val="00F25E76"/>
    <w:rsid w:val="00F25E98"/>
    <w:rsid w:val="00F25EBD"/>
    <w:rsid w:val="00F25F0B"/>
    <w:rsid w:val="00F25F5E"/>
    <w:rsid w:val="00F25F82"/>
    <w:rsid w:val="00F25F8E"/>
    <w:rsid w:val="00F25FB3"/>
    <w:rsid w:val="00F25FCE"/>
    <w:rsid w:val="00F26024"/>
    <w:rsid w:val="00F26057"/>
    <w:rsid w:val="00F260A2"/>
    <w:rsid w:val="00F260F8"/>
    <w:rsid w:val="00F26101"/>
    <w:rsid w:val="00F2611B"/>
    <w:rsid w:val="00F26140"/>
    <w:rsid w:val="00F2614F"/>
    <w:rsid w:val="00F26198"/>
    <w:rsid w:val="00F261B1"/>
    <w:rsid w:val="00F26203"/>
    <w:rsid w:val="00F2624E"/>
    <w:rsid w:val="00F26252"/>
    <w:rsid w:val="00F26285"/>
    <w:rsid w:val="00F262B0"/>
    <w:rsid w:val="00F262C6"/>
    <w:rsid w:val="00F262E8"/>
    <w:rsid w:val="00F262F2"/>
    <w:rsid w:val="00F26302"/>
    <w:rsid w:val="00F26348"/>
    <w:rsid w:val="00F2638C"/>
    <w:rsid w:val="00F26396"/>
    <w:rsid w:val="00F263AF"/>
    <w:rsid w:val="00F263CF"/>
    <w:rsid w:val="00F263EB"/>
    <w:rsid w:val="00F263FC"/>
    <w:rsid w:val="00F2642C"/>
    <w:rsid w:val="00F2642E"/>
    <w:rsid w:val="00F2645E"/>
    <w:rsid w:val="00F26477"/>
    <w:rsid w:val="00F26481"/>
    <w:rsid w:val="00F26490"/>
    <w:rsid w:val="00F264A1"/>
    <w:rsid w:val="00F2657A"/>
    <w:rsid w:val="00F265E1"/>
    <w:rsid w:val="00F26615"/>
    <w:rsid w:val="00F26641"/>
    <w:rsid w:val="00F2664C"/>
    <w:rsid w:val="00F266EF"/>
    <w:rsid w:val="00F266F6"/>
    <w:rsid w:val="00F26721"/>
    <w:rsid w:val="00F26764"/>
    <w:rsid w:val="00F267AD"/>
    <w:rsid w:val="00F26887"/>
    <w:rsid w:val="00F268A0"/>
    <w:rsid w:val="00F268CB"/>
    <w:rsid w:val="00F268E3"/>
    <w:rsid w:val="00F268ED"/>
    <w:rsid w:val="00F26970"/>
    <w:rsid w:val="00F26974"/>
    <w:rsid w:val="00F26978"/>
    <w:rsid w:val="00F26A04"/>
    <w:rsid w:val="00F26A62"/>
    <w:rsid w:val="00F26BBB"/>
    <w:rsid w:val="00F26C4E"/>
    <w:rsid w:val="00F26C6B"/>
    <w:rsid w:val="00F26CAB"/>
    <w:rsid w:val="00F26CC9"/>
    <w:rsid w:val="00F26D07"/>
    <w:rsid w:val="00F26D2A"/>
    <w:rsid w:val="00F26D3A"/>
    <w:rsid w:val="00F26DAE"/>
    <w:rsid w:val="00F26DB0"/>
    <w:rsid w:val="00F26DC9"/>
    <w:rsid w:val="00F26DEB"/>
    <w:rsid w:val="00F26E0C"/>
    <w:rsid w:val="00F26E15"/>
    <w:rsid w:val="00F26E27"/>
    <w:rsid w:val="00F26EA2"/>
    <w:rsid w:val="00F26EEC"/>
    <w:rsid w:val="00F26F31"/>
    <w:rsid w:val="00F26F56"/>
    <w:rsid w:val="00F26FEA"/>
    <w:rsid w:val="00F27011"/>
    <w:rsid w:val="00F27015"/>
    <w:rsid w:val="00F27024"/>
    <w:rsid w:val="00F27038"/>
    <w:rsid w:val="00F270A4"/>
    <w:rsid w:val="00F27115"/>
    <w:rsid w:val="00F27118"/>
    <w:rsid w:val="00F27195"/>
    <w:rsid w:val="00F271D8"/>
    <w:rsid w:val="00F271DB"/>
    <w:rsid w:val="00F271E8"/>
    <w:rsid w:val="00F2723D"/>
    <w:rsid w:val="00F27245"/>
    <w:rsid w:val="00F2731C"/>
    <w:rsid w:val="00F27372"/>
    <w:rsid w:val="00F273A4"/>
    <w:rsid w:val="00F2747C"/>
    <w:rsid w:val="00F274BA"/>
    <w:rsid w:val="00F27502"/>
    <w:rsid w:val="00F2752E"/>
    <w:rsid w:val="00F27553"/>
    <w:rsid w:val="00F2760F"/>
    <w:rsid w:val="00F27614"/>
    <w:rsid w:val="00F27686"/>
    <w:rsid w:val="00F276AA"/>
    <w:rsid w:val="00F276AE"/>
    <w:rsid w:val="00F276E0"/>
    <w:rsid w:val="00F27712"/>
    <w:rsid w:val="00F27774"/>
    <w:rsid w:val="00F277F9"/>
    <w:rsid w:val="00F27836"/>
    <w:rsid w:val="00F27837"/>
    <w:rsid w:val="00F27860"/>
    <w:rsid w:val="00F27861"/>
    <w:rsid w:val="00F27875"/>
    <w:rsid w:val="00F278A9"/>
    <w:rsid w:val="00F278B4"/>
    <w:rsid w:val="00F27904"/>
    <w:rsid w:val="00F2794A"/>
    <w:rsid w:val="00F2797D"/>
    <w:rsid w:val="00F27985"/>
    <w:rsid w:val="00F279A9"/>
    <w:rsid w:val="00F27A24"/>
    <w:rsid w:val="00F27A2F"/>
    <w:rsid w:val="00F27A37"/>
    <w:rsid w:val="00F27A3D"/>
    <w:rsid w:val="00F27A92"/>
    <w:rsid w:val="00F27AAD"/>
    <w:rsid w:val="00F27B53"/>
    <w:rsid w:val="00F27B7B"/>
    <w:rsid w:val="00F27BCA"/>
    <w:rsid w:val="00F27C19"/>
    <w:rsid w:val="00F27C60"/>
    <w:rsid w:val="00F27C6C"/>
    <w:rsid w:val="00F27C75"/>
    <w:rsid w:val="00F27C83"/>
    <w:rsid w:val="00F27CA2"/>
    <w:rsid w:val="00F27CA5"/>
    <w:rsid w:val="00F27CBD"/>
    <w:rsid w:val="00F27CF0"/>
    <w:rsid w:val="00F27D18"/>
    <w:rsid w:val="00F27D2A"/>
    <w:rsid w:val="00F27D2D"/>
    <w:rsid w:val="00F27D67"/>
    <w:rsid w:val="00F27DBA"/>
    <w:rsid w:val="00F27DD0"/>
    <w:rsid w:val="00F27E61"/>
    <w:rsid w:val="00F27F18"/>
    <w:rsid w:val="00F27F43"/>
    <w:rsid w:val="00F27F80"/>
    <w:rsid w:val="00F27FE2"/>
    <w:rsid w:val="00F3006E"/>
    <w:rsid w:val="00F300A0"/>
    <w:rsid w:val="00F300C1"/>
    <w:rsid w:val="00F300CC"/>
    <w:rsid w:val="00F300CF"/>
    <w:rsid w:val="00F300D5"/>
    <w:rsid w:val="00F30131"/>
    <w:rsid w:val="00F301B0"/>
    <w:rsid w:val="00F30239"/>
    <w:rsid w:val="00F302AC"/>
    <w:rsid w:val="00F302BF"/>
    <w:rsid w:val="00F302CD"/>
    <w:rsid w:val="00F302FE"/>
    <w:rsid w:val="00F30391"/>
    <w:rsid w:val="00F303BB"/>
    <w:rsid w:val="00F303F7"/>
    <w:rsid w:val="00F30412"/>
    <w:rsid w:val="00F30440"/>
    <w:rsid w:val="00F3046B"/>
    <w:rsid w:val="00F304A1"/>
    <w:rsid w:val="00F304A9"/>
    <w:rsid w:val="00F304C3"/>
    <w:rsid w:val="00F30502"/>
    <w:rsid w:val="00F30516"/>
    <w:rsid w:val="00F30571"/>
    <w:rsid w:val="00F30586"/>
    <w:rsid w:val="00F305DD"/>
    <w:rsid w:val="00F305F2"/>
    <w:rsid w:val="00F3062E"/>
    <w:rsid w:val="00F30716"/>
    <w:rsid w:val="00F3072D"/>
    <w:rsid w:val="00F30746"/>
    <w:rsid w:val="00F3077A"/>
    <w:rsid w:val="00F3079C"/>
    <w:rsid w:val="00F307F9"/>
    <w:rsid w:val="00F30837"/>
    <w:rsid w:val="00F3084A"/>
    <w:rsid w:val="00F3086B"/>
    <w:rsid w:val="00F308BD"/>
    <w:rsid w:val="00F308E7"/>
    <w:rsid w:val="00F3098D"/>
    <w:rsid w:val="00F309D8"/>
    <w:rsid w:val="00F30A4C"/>
    <w:rsid w:val="00F30A8C"/>
    <w:rsid w:val="00F30ABA"/>
    <w:rsid w:val="00F30AD2"/>
    <w:rsid w:val="00F30AE8"/>
    <w:rsid w:val="00F30B15"/>
    <w:rsid w:val="00F30B4F"/>
    <w:rsid w:val="00F30B54"/>
    <w:rsid w:val="00F30BAE"/>
    <w:rsid w:val="00F30BE8"/>
    <w:rsid w:val="00F30C19"/>
    <w:rsid w:val="00F30C3E"/>
    <w:rsid w:val="00F30C6C"/>
    <w:rsid w:val="00F30C6D"/>
    <w:rsid w:val="00F30C79"/>
    <w:rsid w:val="00F30CE4"/>
    <w:rsid w:val="00F30D3D"/>
    <w:rsid w:val="00F30D46"/>
    <w:rsid w:val="00F30D5B"/>
    <w:rsid w:val="00F30E09"/>
    <w:rsid w:val="00F30E44"/>
    <w:rsid w:val="00F30E7E"/>
    <w:rsid w:val="00F30F02"/>
    <w:rsid w:val="00F30F43"/>
    <w:rsid w:val="00F30F55"/>
    <w:rsid w:val="00F30FC1"/>
    <w:rsid w:val="00F30FC5"/>
    <w:rsid w:val="00F31030"/>
    <w:rsid w:val="00F31054"/>
    <w:rsid w:val="00F31088"/>
    <w:rsid w:val="00F310BA"/>
    <w:rsid w:val="00F310DD"/>
    <w:rsid w:val="00F310DF"/>
    <w:rsid w:val="00F31110"/>
    <w:rsid w:val="00F31120"/>
    <w:rsid w:val="00F3113E"/>
    <w:rsid w:val="00F3118F"/>
    <w:rsid w:val="00F31192"/>
    <w:rsid w:val="00F31202"/>
    <w:rsid w:val="00F3125B"/>
    <w:rsid w:val="00F31276"/>
    <w:rsid w:val="00F3132D"/>
    <w:rsid w:val="00F3135E"/>
    <w:rsid w:val="00F313AA"/>
    <w:rsid w:val="00F31435"/>
    <w:rsid w:val="00F31448"/>
    <w:rsid w:val="00F3146E"/>
    <w:rsid w:val="00F314E1"/>
    <w:rsid w:val="00F3153D"/>
    <w:rsid w:val="00F315C4"/>
    <w:rsid w:val="00F31635"/>
    <w:rsid w:val="00F3164E"/>
    <w:rsid w:val="00F31695"/>
    <w:rsid w:val="00F31749"/>
    <w:rsid w:val="00F3177B"/>
    <w:rsid w:val="00F317A5"/>
    <w:rsid w:val="00F317CD"/>
    <w:rsid w:val="00F31854"/>
    <w:rsid w:val="00F3189C"/>
    <w:rsid w:val="00F318BD"/>
    <w:rsid w:val="00F318F0"/>
    <w:rsid w:val="00F3194E"/>
    <w:rsid w:val="00F3198A"/>
    <w:rsid w:val="00F31991"/>
    <w:rsid w:val="00F319DE"/>
    <w:rsid w:val="00F319EB"/>
    <w:rsid w:val="00F319F3"/>
    <w:rsid w:val="00F31A36"/>
    <w:rsid w:val="00F31B1A"/>
    <w:rsid w:val="00F31B5A"/>
    <w:rsid w:val="00F31BB5"/>
    <w:rsid w:val="00F31BD0"/>
    <w:rsid w:val="00F31C70"/>
    <w:rsid w:val="00F31CD4"/>
    <w:rsid w:val="00F31D39"/>
    <w:rsid w:val="00F31D81"/>
    <w:rsid w:val="00F31D84"/>
    <w:rsid w:val="00F31D9D"/>
    <w:rsid w:val="00F31DBA"/>
    <w:rsid w:val="00F31E2D"/>
    <w:rsid w:val="00F31F08"/>
    <w:rsid w:val="00F31F3D"/>
    <w:rsid w:val="00F31F4A"/>
    <w:rsid w:val="00F31F76"/>
    <w:rsid w:val="00F31F86"/>
    <w:rsid w:val="00F31F93"/>
    <w:rsid w:val="00F3201E"/>
    <w:rsid w:val="00F3202C"/>
    <w:rsid w:val="00F3202E"/>
    <w:rsid w:val="00F32031"/>
    <w:rsid w:val="00F3209D"/>
    <w:rsid w:val="00F320BF"/>
    <w:rsid w:val="00F32117"/>
    <w:rsid w:val="00F3216A"/>
    <w:rsid w:val="00F3217F"/>
    <w:rsid w:val="00F321F1"/>
    <w:rsid w:val="00F32225"/>
    <w:rsid w:val="00F32268"/>
    <w:rsid w:val="00F322D4"/>
    <w:rsid w:val="00F32350"/>
    <w:rsid w:val="00F32365"/>
    <w:rsid w:val="00F3238C"/>
    <w:rsid w:val="00F32431"/>
    <w:rsid w:val="00F32460"/>
    <w:rsid w:val="00F32483"/>
    <w:rsid w:val="00F3248E"/>
    <w:rsid w:val="00F324BF"/>
    <w:rsid w:val="00F3253B"/>
    <w:rsid w:val="00F32554"/>
    <w:rsid w:val="00F325A6"/>
    <w:rsid w:val="00F325A8"/>
    <w:rsid w:val="00F32603"/>
    <w:rsid w:val="00F3265A"/>
    <w:rsid w:val="00F32710"/>
    <w:rsid w:val="00F3274E"/>
    <w:rsid w:val="00F32791"/>
    <w:rsid w:val="00F32948"/>
    <w:rsid w:val="00F32975"/>
    <w:rsid w:val="00F329BA"/>
    <w:rsid w:val="00F329E0"/>
    <w:rsid w:val="00F32A0E"/>
    <w:rsid w:val="00F32A13"/>
    <w:rsid w:val="00F32A25"/>
    <w:rsid w:val="00F32AE2"/>
    <w:rsid w:val="00F32AE5"/>
    <w:rsid w:val="00F32B14"/>
    <w:rsid w:val="00F32B9A"/>
    <w:rsid w:val="00F32BB9"/>
    <w:rsid w:val="00F32BDE"/>
    <w:rsid w:val="00F32C00"/>
    <w:rsid w:val="00F32CA9"/>
    <w:rsid w:val="00F32CBA"/>
    <w:rsid w:val="00F32CF9"/>
    <w:rsid w:val="00F32D44"/>
    <w:rsid w:val="00F32D7E"/>
    <w:rsid w:val="00F32DC2"/>
    <w:rsid w:val="00F32DC7"/>
    <w:rsid w:val="00F32E51"/>
    <w:rsid w:val="00F32F26"/>
    <w:rsid w:val="00F32F67"/>
    <w:rsid w:val="00F32F83"/>
    <w:rsid w:val="00F32F90"/>
    <w:rsid w:val="00F3302C"/>
    <w:rsid w:val="00F33060"/>
    <w:rsid w:val="00F3310B"/>
    <w:rsid w:val="00F33151"/>
    <w:rsid w:val="00F33174"/>
    <w:rsid w:val="00F331AC"/>
    <w:rsid w:val="00F331E3"/>
    <w:rsid w:val="00F331F2"/>
    <w:rsid w:val="00F33255"/>
    <w:rsid w:val="00F33263"/>
    <w:rsid w:val="00F332A3"/>
    <w:rsid w:val="00F3336C"/>
    <w:rsid w:val="00F33385"/>
    <w:rsid w:val="00F3340A"/>
    <w:rsid w:val="00F33472"/>
    <w:rsid w:val="00F334A5"/>
    <w:rsid w:val="00F334B8"/>
    <w:rsid w:val="00F334DE"/>
    <w:rsid w:val="00F33502"/>
    <w:rsid w:val="00F33522"/>
    <w:rsid w:val="00F33556"/>
    <w:rsid w:val="00F3355F"/>
    <w:rsid w:val="00F33564"/>
    <w:rsid w:val="00F3365F"/>
    <w:rsid w:val="00F336DF"/>
    <w:rsid w:val="00F336FD"/>
    <w:rsid w:val="00F33712"/>
    <w:rsid w:val="00F33732"/>
    <w:rsid w:val="00F33735"/>
    <w:rsid w:val="00F3376B"/>
    <w:rsid w:val="00F3377F"/>
    <w:rsid w:val="00F33783"/>
    <w:rsid w:val="00F337F5"/>
    <w:rsid w:val="00F3382D"/>
    <w:rsid w:val="00F338B7"/>
    <w:rsid w:val="00F33903"/>
    <w:rsid w:val="00F3393A"/>
    <w:rsid w:val="00F33965"/>
    <w:rsid w:val="00F339B6"/>
    <w:rsid w:val="00F33A0D"/>
    <w:rsid w:val="00F33A1B"/>
    <w:rsid w:val="00F33A55"/>
    <w:rsid w:val="00F33AC7"/>
    <w:rsid w:val="00F33B65"/>
    <w:rsid w:val="00F33BAD"/>
    <w:rsid w:val="00F33C32"/>
    <w:rsid w:val="00F33C62"/>
    <w:rsid w:val="00F33C93"/>
    <w:rsid w:val="00F33D01"/>
    <w:rsid w:val="00F33D61"/>
    <w:rsid w:val="00F33DA1"/>
    <w:rsid w:val="00F33DD4"/>
    <w:rsid w:val="00F33E0F"/>
    <w:rsid w:val="00F33E55"/>
    <w:rsid w:val="00F33E5B"/>
    <w:rsid w:val="00F33E73"/>
    <w:rsid w:val="00F33F5C"/>
    <w:rsid w:val="00F33F70"/>
    <w:rsid w:val="00F34030"/>
    <w:rsid w:val="00F3405C"/>
    <w:rsid w:val="00F3406C"/>
    <w:rsid w:val="00F340D0"/>
    <w:rsid w:val="00F340D2"/>
    <w:rsid w:val="00F34158"/>
    <w:rsid w:val="00F34184"/>
    <w:rsid w:val="00F341E9"/>
    <w:rsid w:val="00F3421A"/>
    <w:rsid w:val="00F342A6"/>
    <w:rsid w:val="00F342C9"/>
    <w:rsid w:val="00F3433B"/>
    <w:rsid w:val="00F34350"/>
    <w:rsid w:val="00F34359"/>
    <w:rsid w:val="00F34385"/>
    <w:rsid w:val="00F34423"/>
    <w:rsid w:val="00F34449"/>
    <w:rsid w:val="00F34461"/>
    <w:rsid w:val="00F34462"/>
    <w:rsid w:val="00F344B0"/>
    <w:rsid w:val="00F344D4"/>
    <w:rsid w:val="00F344E0"/>
    <w:rsid w:val="00F3450C"/>
    <w:rsid w:val="00F34523"/>
    <w:rsid w:val="00F34546"/>
    <w:rsid w:val="00F3458E"/>
    <w:rsid w:val="00F345C3"/>
    <w:rsid w:val="00F345D9"/>
    <w:rsid w:val="00F3463D"/>
    <w:rsid w:val="00F34656"/>
    <w:rsid w:val="00F34696"/>
    <w:rsid w:val="00F3469F"/>
    <w:rsid w:val="00F346D5"/>
    <w:rsid w:val="00F346D8"/>
    <w:rsid w:val="00F34845"/>
    <w:rsid w:val="00F3484C"/>
    <w:rsid w:val="00F34894"/>
    <w:rsid w:val="00F34920"/>
    <w:rsid w:val="00F349B6"/>
    <w:rsid w:val="00F349E4"/>
    <w:rsid w:val="00F34AB4"/>
    <w:rsid w:val="00F34B74"/>
    <w:rsid w:val="00F34BAC"/>
    <w:rsid w:val="00F34C63"/>
    <w:rsid w:val="00F34C68"/>
    <w:rsid w:val="00F34CB9"/>
    <w:rsid w:val="00F34CE4"/>
    <w:rsid w:val="00F34D62"/>
    <w:rsid w:val="00F34DD7"/>
    <w:rsid w:val="00F34E07"/>
    <w:rsid w:val="00F34E3A"/>
    <w:rsid w:val="00F34E49"/>
    <w:rsid w:val="00F34E58"/>
    <w:rsid w:val="00F34FBB"/>
    <w:rsid w:val="00F3501D"/>
    <w:rsid w:val="00F3502A"/>
    <w:rsid w:val="00F350B2"/>
    <w:rsid w:val="00F350DF"/>
    <w:rsid w:val="00F3514F"/>
    <w:rsid w:val="00F351C0"/>
    <w:rsid w:val="00F351F8"/>
    <w:rsid w:val="00F3521B"/>
    <w:rsid w:val="00F3523D"/>
    <w:rsid w:val="00F3525E"/>
    <w:rsid w:val="00F3526F"/>
    <w:rsid w:val="00F3529D"/>
    <w:rsid w:val="00F352BC"/>
    <w:rsid w:val="00F352CC"/>
    <w:rsid w:val="00F352CD"/>
    <w:rsid w:val="00F352E2"/>
    <w:rsid w:val="00F352F5"/>
    <w:rsid w:val="00F35377"/>
    <w:rsid w:val="00F3538A"/>
    <w:rsid w:val="00F353C1"/>
    <w:rsid w:val="00F353EC"/>
    <w:rsid w:val="00F353F0"/>
    <w:rsid w:val="00F353FC"/>
    <w:rsid w:val="00F3541A"/>
    <w:rsid w:val="00F3549A"/>
    <w:rsid w:val="00F354A6"/>
    <w:rsid w:val="00F3550D"/>
    <w:rsid w:val="00F35543"/>
    <w:rsid w:val="00F355E0"/>
    <w:rsid w:val="00F355EA"/>
    <w:rsid w:val="00F35662"/>
    <w:rsid w:val="00F356E9"/>
    <w:rsid w:val="00F35727"/>
    <w:rsid w:val="00F35747"/>
    <w:rsid w:val="00F3576C"/>
    <w:rsid w:val="00F357E2"/>
    <w:rsid w:val="00F35820"/>
    <w:rsid w:val="00F3584D"/>
    <w:rsid w:val="00F358E5"/>
    <w:rsid w:val="00F35953"/>
    <w:rsid w:val="00F3595B"/>
    <w:rsid w:val="00F3595E"/>
    <w:rsid w:val="00F35962"/>
    <w:rsid w:val="00F35966"/>
    <w:rsid w:val="00F35995"/>
    <w:rsid w:val="00F35A10"/>
    <w:rsid w:val="00F35A27"/>
    <w:rsid w:val="00F35A61"/>
    <w:rsid w:val="00F35A7A"/>
    <w:rsid w:val="00F35A97"/>
    <w:rsid w:val="00F35AAB"/>
    <w:rsid w:val="00F35AED"/>
    <w:rsid w:val="00F35AFF"/>
    <w:rsid w:val="00F35B46"/>
    <w:rsid w:val="00F35C5A"/>
    <w:rsid w:val="00F35C95"/>
    <w:rsid w:val="00F35D24"/>
    <w:rsid w:val="00F35D5F"/>
    <w:rsid w:val="00F35D82"/>
    <w:rsid w:val="00F35DCD"/>
    <w:rsid w:val="00F35DE3"/>
    <w:rsid w:val="00F35DE6"/>
    <w:rsid w:val="00F35DF5"/>
    <w:rsid w:val="00F35E2C"/>
    <w:rsid w:val="00F35E77"/>
    <w:rsid w:val="00F35E84"/>
    <w:rsid w:val="00F35E8F"/>
    <w:rsid w:val="00F35ED8"/>
    <w:rsid w:val="00F35EF4"/>
    <w:rsid w:val="00F35F3B"/>
    <w:rsid w:val="00F35FA6"/>
    <w:rsid w:val="00F35FBC"/>
    <w:rsid w:val="00F35FC1"/>
    <w:rsid w:val="00F36033"/>
    <w:rsid w:val="00F36038"/>
    <w:rsid w:val="00F3606C"/>
    <w:rsid w:val="00F3607D"/>
    <w:rsid w:val="00F360D4"/>
    <w:rsid w:val="00F360FF"/>
    <w:rsid w:val="00F36145"/>
    <w:rsid w:val="00F361D1"/>
    <w:rsid w:val="00F36260"/>
    <w:rsid w:val="00F3629D"/>
    <w:rsid w:val="00F36312"/>
    <w:rsid w:val="00F36397"/>
    <w:rsid w:val="00F363C8"/>
    <w:rsid w:val="00F363CC"/>
    <w:rsid w:val="00F363E6"/>
    <w:rsid w:val="00F363F1"/>
    <w:rsid w:val="00F3645B"/>
    <w:rsid w:val="00F3645F"/>
    <w:rsid w:val="00F364C0"/>
    <w:rsid w:val="00F3654B"/>
    <w:rsid w:val="00F3655B"/>
    <w:rsid w:val="00F36592"/>
    <w:rsid w:val="00F365A3"/>
    <w:rsid w:val="00F365B0"/>
    <w:rsid w:val="00F365B6"/>
    <w:rsid w:val="00F365B7"/>
    <w:rsid w:val="00F365BD"/>
    <w:rsid w:val="00F365C7"/>
    <w:rsid w:val="00F365D8"/>
    <w:rsid w:val="00F3660A"/>
    <w:rsid w:val="00F36643"/>
    <w:rsid w:val="00F36645"/>
    <w:rsid w:val="00F36654"/>
    <w:rsid w:val="00F36656"/>
    <w:rsid w:val="00F3667A"/>
    <w:rsid w:val="00F366A4"/>
    <w:rsid w:val="00F36721"/>
    <w:rsid w:val="00F36768"/>
    <w:rsid w:val="00F36843"/>
    <w:rsid w:val="00F368A1"/>
    <w:rsid w:val="00F368CE"/>
    <w:rsid w:val="00F368D1"/>
    <w:rsid w:val="00F368F8"/>
    <w:rsid w:val="00F36930"/>
    <w:rsid w:val="00F36958"/>
    <w:rsid w:val="00F3697E"/>
    <w:rsid w:val="00F3698D"/>
    <w:rsid w:val="00F369FB"/>
    <w:rsid w:val="00F36A42"/>
    <w:rsid w:val="00F36AA9"/>
    <w:rsid w:val="00F36AD9"/>
    <w:rsid w:val="00F36AE5"/>
    <w:rsid w:val="00F36B3E"/>
    <w:rsid w:val="00F36BC9"/>
    <w:rsid w:val="00F36C0C"/>
    <w:rsid w:val="00F36C20"/>
    <w:rsid w:val="00F36C3D"/>
    <w:rsid w:val="00F36C3F"/>
    <w:rsid w:val="00F36C60"/>
    <w:rsid w:val="00F36D2B"/>
    <w:rsid w:val="00F36D69"/>
    <w:rsid w:val="00F36D93"/>
    <w:rsid w:val="00F36DBA"/>
    <w:rsid w:val="00F36DC7"/>
    <w:rsid w:val="00F36DDC"/>
    <w:rsid w:val="00F36DF2"/>
    <w:rsid w:val="00F36DF3"/>
    <w:rsid w:val="00F36E62"/>
    <w:rsid w:val="00F36E70"/>
    <w:rsid w:val="00F36E8E"/>
    <w:rsid w:val="00F36E94"/>
    <w:rsid w:val="00F36E9A"/>
    <w:rsid w:val="00F36EB2"/>
    <w:rsid w:val="00F36EDD"/>
    <w:rsid w:val="00F36EF3"/>
    <w:rsid w:val="00F36F4E"/>
    <w:rsid w:val="00F36F68"/>
    <w:rsid w:val="00F37019"/>
    <w:rsid w:val="00F37039"/>
    <w:rsid w:val="00F370C1"/>
    <w:rsid w:val="00F370D3"/>
    <w:rsid w:val="00F3710F"/>
    <w:rsid w:val="00F37153"/>
    <w:rsid w:val="00F37181"/>
    <w:rsid w:val="00F37193"/>
    <w:rsid w:val="00F37219"/>
    <w:rsid w:val="00F3728D"/>
    <w:rsid w:val="00F372FD"/>
    <w:rsid w:val="00F372FF"/>
    <w:rsid w:val="00F37315"/>
    <w:rsid w:val="00F37364"/>
    <w:rsid w:val="00F3736F"/>
    <w:rsid w:val="00F373D0"/>
    <w:rsid w:val="00F3746C"/>
    <w:rsid w:val="00F374A1"/>
    <w:rsid w:val="00F374F4"/>
    <w:rsid w:val="00F3757D"/>
    <w:rsid w:val="00F37622"/>
    <w:rsid w:val="00F37690"/>
    <w:rsid w:val="00F3769E"/>
    <w:rsid w:val="00F376A4"/>
    <w:rsid w:val="00F376D3"/>
    <w:rsid w:val="00F376E5"/>
    <w:rsid w:val="00F3770E"/>
    <w:rsid w:val="00F3773C"/>
    <w:rsid w:val="00F37785"/>
    <w:rsid w:val="00F3778E"/>
    <w:rsid w:val="00F377D8"/>
    <w:rsid w:val="00F3781A"/>
    <w:rsid w:val="00F3782E"/>
    <w:rsid w:val="00F3784B"/>
    <w:rsid w:val="00F3785E"/>
    <w:rsid w:val="00F378A6"/>
    <w:rsid w:val="00F37975"/>
    <w:rsid w:val="00F37995"/>
    <w:rsid w:val="00F3799F"/>
    <w:rsid w:val="00F379B2"/>
    <w:rsid w:val="00F379DE"/>
    <w:rsid w:val="00F37A47"/>
    <w:rsid w:val="00F37B25"/>
    <w:rsid w:val="00F37B9F"/>
    <w:rsid w:val="00F37BBC"/>
    <w:rsid w:val="00F37C42"/>
    <w:rsid w:val="00F37C48"/>
    <w:rsid w:val="00F37C5D"/>
    <w:rsid w:val="00F37C77"/>
    <w:rsid w:val="00F37CA5"/>
    <w:rsid w:val="00F37CCD"/>
    <w:rsid w:val="00F37CE2"/>
    <w:rsid w:val="00F37D1A"/>
    <w:rsid w:val="00F37D81"/>
    <w:rsid w:val="00F37DAE"/>
    <w:rsid w:val="00F37DDF"/>
    <w:rsid w:val="00F37DE5"/>
    <w:rsid w:val="00F37DF9"/>
    <w:rsid w:val="00F37E16"/>
    <w:rsid w:val="00F37E1B"/>
    <w:rsid w:val="00F37E87"/>
    <w:rsid w:val="00F37E9F"/>
    <w:rsid w:val="00F37F2B"/>
    <w:rsid w:val="00F37F47"/>
    <w:rsid w:val="00F37FF6"/>
    <w:rsid w:val="00F4000A"/>
    <w:rsid w:val="00F40045"/>
    <w:rsid w:val="00F40058"/>
    <w:rsid w:val="00F4007F"/>
    <w:rsid w:val="00F40085"/>
    <w:rsid w:val="00F4009A"/>
    <w:rsid w:val="00F400E4"/>
    <w:rsid w:val="00F40105"/>
    <w:rsid w:val="00F40121"/>
    <w:rsid w:val="00F401C0"/>
    <w:rsid w:val="00F40203"/>
    <w:rsid w:val="00F40318"/>
    <w:rsid w:val="00F403E5"/>
    <w:rsid w:val="00F4046D"/>
    <w:rsid w:val="00F404C4"/>
    <w:rsid w:val="00F40501"/>
    <w:rsid w:val="00F40626"/>
    <w:rsid w:val="00F4065C"/>
    <w:rsid w:val="00F40662"/>
    <w:rsid w:val="00F4066E"/>
    <w:rsid w:val="00F406BC"/>
    <w:rsid w:val="00F4070B"/>
    <w:rsid w:val="00F40754"/>
    <w:rsid w:val="00F40764"/>
    <w:rsid w:val="00F407AB"/>
    <w:rsid w:val="00F407E5"/>
    <w:rsid w:val="00F408B3"/>
    <w:rsid w:val="00F40985"/>
    <w:rsid w:val="00F40A9B"/>
    <w:rsid w:val="00F40AD3"/>
    <w:rsid w:val="00F40AEC"/>
    <w:rsid w:val="00F40B1F"/>
    <w:rsid w:val="00F40B43"/>
    <w:rsid w:val="00F40B52"/>
    <w:rsid w:val="00F40B7F"/>
    <w:rsid w:val="00F40BCA"/>
    <w:rsid w:val="00F40BD4"/>
    <w:rsid w:val="00F40C13"/>
    <w:rsid w:val="00F40C22"/>
    <w:rsid w:val="00F40C7E"/>
    <w:rsid w:val="00F40C80"/>
    <w:rsid w:val="00F40CB8"/>
    <w:rsid w:val="00F40CCA"/>
    <w:rsid w:val="00F40CFC"/>
    <w:rsid w:val="00F40D50"/>
    <w:rsid w:val="00F40D6B"/>
    <w:rsid w:val="00F40D70"/>
    <w:rsid w:val="00F40DF7"/>
    <w:rsid w:val="00F40E07"/>
    <w:rsid w:val="00F40E4A"/>
    <w:rsid w:val="00F40E73"/>
    <w:rsid w:val="00F40E80"/>
    <w:rsid w:val="00F40EAD"/>
    <w:rsid w:val="00F40ED3"/>
    <w:rsid w:val="00F40ED7"/>
    <w:rsid w:val="00F40F0B"/>
    <w:rsid w:val="00F40F33"/>
    <w:rsid w:val="00F40F67"/>
    <w:rsid w:val="00F40F7E"/>
    <w:rsid w:val="00F40FA3"/>
    <w:rsid w:val="00F40FB6"/>
    <w:rsid w:val="00F41011"/>
    <w:rsid w:val="00F41036"/>
    <w:rsid w:val="00F41057"/>
    <w:rsid w:val="00F41076"/>
    <w:rsid w:val="00F41085"/>
    <w:rsid w:val="00F4108F"/>
    <w:rsid w:val="00F41096"/>
    <w:rsid w:val="00F410F3"/>
    <w:rsid w:val="00F4111B"/>
    <w:rsid w:val="00F41225"/>
    <w:rsid w:val="00F4126F"/>
    <w:rsid w:val="00F41292"/>
    <w:rsid w:val="00F412D0"/>
    <w:rsid w:val="00F412E3"/>
    <w:rsid w:val="00F413A8"/>
    <w:rsid w:val="00F41409"/>
    <w:rsid w:val="00F41421"/>
    <w:rsid w:val="00F4149E"/>
    <w:rsid w:val="00F41507"/>
    <w:rsid w:val="00F415C0"/>
    <w:rsid w:val="00F415C6"/>
    <w:rsid w:val="00F415EA"/>
    <w:rsid w:val="00F4163F"/>
    <w:rsid w:val="00F416CA"/>
    <w:rsid w:val="00F416D4"/>
    <w:rsid w:val="00F41740"/>
    <w:rsid w:val="00F4178F"/>
    <w:rsid w:val="00F417B3"/>
    <w:rsid w:val="00F41879"/>
    <w:rsid w:val="00F4187C"/>
    <w:rsid w:val="00F418AA"/>
    <w:rsid w:val="00F418B6"/>
    <w:rsid w:val="00F41919"/>
    <w:rsid w:val="00F4196D"/>
    <w:rsid w:val="00F41A1A"/>
    <w:rsid w:val="00F41A2C"/>
    <w:rsid w:val="00F41A4B"/>
    <w:rsid w:val="00F41A89"/>
    <w:rsid w:val="00F41AA2"/>
    <w:rsid w:val="00F41AA9"/>
    <w:rsid w:val="00F41AB5"/>
    <w:rsid w:val="00F41B95"/>
    <w:rsid w:val="00F41BEB"/>
    <w:rsid w:val="00F41C08"/>
    <w:rsid w:val="00F41C33"/>
    <w:rsid w:val="00F41C47"/>
    <w:rsid w:val="00F41C63"/>
    <w:rsid w:val="00F41CA6"/>
    <w:rsid w:val="00F41D4D"/>
    <w:rsid w:val="00F41D54"/>
    <w:rsid w:val="00F41E00"/>
    <w:rsid w:val="00F41EAD"/>
    <w:rsid w:val="00F41F0C"/>
    <w:rsid w:val="00F41F67"/>
    <w:rsid w:val="00F4202A"/>
    <w:rsid w:val="00F42030"/>
    <w:rsid w:val="00F42057"/>
    <w:rsid w:val="00F420FE"/>
    <w:rsid w:val="00F42113"/>
    <w:rsid w:val="00F42190"/>
    <w:rsid w:val="00F421C1"/>
    <w:rsid w:val="00F422AA"/>
    <w:rsid w:val="00F422FE"/>
    <w:rsid w:val="00F4239C"/>
    <w:rsid w:val="00F423BF"/>
    <w:rsid w:val="00F42480"/>
    <w:rsid w:val="00F42496"/>
    <w:rsid w:val="00F424A3"/>
    <w:rsid w:val="00F4254E"/>
    <w:rsid w:val="00F42559"/>
    <w:rsid w:val="00F42582"/>
    <w:rsid w:val="00F42592"/>
    <w:rsid w:val="00F425B6"/>
    <w:rsid w:val="00F425DC"/>
    <w:rsid w:val="00F42607"/>
    <w:rsid w:val="00F4260B"/>
    <w:rsid w:val="00F4264A"/>
    <w:rsid w:val="00F426AA"/>
    <w:rsid w:val="00F426C9"/>
    <w:rsid w:val="00F426DC"/>
    <w:rsid w:val="00F4271D"/>
    <w:rsid w:val="00F42723"/>
    <w:rsid w:val="00F4272E"/>
    <w:rsid w:val="00F427B5"/>
    <w:rsid w:val="00F427C8"/>
    <w:rsid w:val="00F427CF"/>
    <w:rsid w:val="00F4281A"/>
    <w:rsid w:val="00F42839"/>
    <w:rsid w:val="00F4285A"/>
    <w:rsid w:val="00F4287E"/>
    <w:rsid w:val="00F4288B"/>
    <w:rsid w:val="00F4288D"/>
    <w:rsid w:val="00F428E0"/>
    <w:rsid w:val="00F428E4"/>
    <w:rsid w:val="00F4293C"/>
    <w:rsid w:val="00F42A03"/>
    <w:rsid w:val="00F42AC7"/>
    <w:rsid w:val="00F42AD2"/>
    <w:rsid w:val="00F42AD9"/>
    <w:rsid w:val="00F42B61"/>
    <w:rsid w:val="00F42B8C"/>
    <w:rsid w:val="00F42C11"/>
    <w:rsid w:val="00F42C6F"/>
    <w:rsid w:val="00F42C79"/>
    <w:rsid w:val="00F42C7E"/>
    <w:rsid w:val="00F42CE2"/>
    <w:rsid w:val="00F42D1D"/>
    <w:rsid w:val="00F42D33"/>
    <w:rsid w:val="00F42D43"/>
    <w:rsid w:val="00F42DA1"/>
    <w:rsid w:val="00F42E23"/>
    <w:rsid w:val="00F42E7F"/>
    <w:rsid w:val="00F42EA0"/>
    <w:rsid w:val="00F42F14"/>
    <w:rsid w:val="00F42F25"/>
    <w:rsid w:val="00F42F33"/>
    <w:rsid w:val="00F42F40"/>
    <w:rsid w:val="00F42F52"/>
    <w:rsid w:val="00F42F5D"/>
    <w:rsid w:val="00F4304A"/>
    <w:rsid w:val="00F43076"/>
    <w:rsid w:val="00F430EF"/>
    <w:rsid w:val="00F43183"/>
    <w:rsid w:val="00F431D9"/>
    <w:rsid w:val="00F431DC"/>
    <w:rsid w:val="00F43205"/>
    <w:rsid w:val="00F43219"/>
    <w:rsid w:val="00F43248"/>
    <w:rsid w:val="00F432CF"/>
    <w:rsid w:val="00F432E8"/>
    <w:rsid w:val="00F43315"/>
    <w:rsid w:val="00F433BA"/>
    <w:rsid w:val="00F4340F"/>
    <w:rsid w:val="00F43428"/>
    <w:rsid w:val="00F43429"/>
    <w:rsid w:val="00F434BD"/>
    <w:rsid w:val="00F434FC"/>
    <w:rsid w:val="00F4350F"/>
    <w:rsid w:val="00F43564"/>
    <w:rsid w:val="00F43592"/>
    <w:rsid w:val="00F435B2"/>
    <w:rsid w:val="00F435D1"/>
    <w:rsid w:val="00F4360A"/>
    <w:rsid w:val="00F4364A"/>
    <w:rsid w:val="00F436AA"/>
    <w:rsid w:val="00F436D5"/>
    <w:rsid w:val="00F436E0"/>
    <w:rsid w:val="00F4377E"/>
    <w:rsid w:val="00F43885"/>
    <w:rsid w:val="00F438AB"/>
    <w:rsid w:val="00F438D6"/>
    <w:rsid w:val="00F43938"/>
    <w:rsid w:val="00F43957"/>
    <w:rsid w:val="00F439C1"/>
    <w:rsid w:val="00F43A29"/>
    <w:rsid w:val="00F43A93"/>
    <w:rsid w:val="00F43ABA"/>
    <w:rsid w:val="00F43AD1"/>
    <w:rsid w:val="00F43ADC"/>
    <w:rsid w:val="00F43AE1"/>
    <w:rsid w:val="00F43B1E"/>
    <w:rsid w:val="00F43B66"/>
    <w:rsid w:val="00F43B91"/>
    <w:rsid w:val="00F43B98"/>
    <w:rsid w:val="00F43C81"/>
    <w:rsid w:val="00F43CFC"/>
    <w:rsid w:val="00F43D82"/>
    <w:rsid w:val="00F43D89"/>
    <w:rsid w:val="00F43DB9"/>
    <w:rsid w:val="00F43DF1"/>
    <w:rsid w:val="00F43E0F"/>
    <w:rsid w:val="00F43E27"/>
    <w:rsid w:val="00F43E55"/>
    <w:rsid w:val="00F43E76"/>
    <w:rsid w:val="00F43EAB"/>
    <w:rsid w:val="00F43EF5"/>
    <w:rsid w:val="00F43F10"/>
    <w:rsid w:val="00F43F23"/>
    <w:rsid w:val="00F43F71"/>
    <w:rsid w:val="00F43F77"/>
    <w:rsid w:val="00F43FAA"/>
    <w:rsid w:val="00F43FC5"/>
    <w:rsid w:val="00F43FE9"/>
    <w:rsid w:val="00F44009"/>
    <w:rsid w:val="00F440D7"/>
    <w:rsid w:val="00F440FB"/>
    <w:rsid w:val="00F44114"/>
    <w:rsid w:val="00F4411A"/>
    <w:rsid w:val="00F44145"/>
    <w:rsid w:val="00F44156"/>
    <w:rsid w:val="00F4415B"/>
    <w:rsid w:val="00F441EC"/>
    <w:rsid w:val="00F44272"/>
    <w:rsid w:val="00F442A5"/>
    <w:rsid w:val="00F442AD"/>
    <w:rsid w:val="00F44360"/>
    <w:rsid w:val="00F4439D"/>
    <w:rsid w:val="00F443DB"/>
    <w:rsid w:val="00F44495"/>
    <w:rsid w:val="00F444BB"/>
    <w:rsid w:val="00F444F9"/>
    <w:rsid w:val="00F44548"/>
    <w:rsid w:val="00F44568"/>
    <w:rsid w:val="00F445EA"/>
    <w:rsid w:val="00F4464D"/>
    <w:rsid w:val="00F4474A"/>
    <w:rsid w:val="00F4487B"/>
    <w:rsid w:val="00F4489B"/>
    <w:rsid w:val="00F448A6"/>
    <w:rsid w:val="00F448C5"/>
    <w:rsid w:val="00F44919"/>
    <w:rsid w:val="00F4494D"/>
    <w:rsid w:val="00F4495E"/>
    <w:rsid w:val="00F44985"/>
    <w:rsid w:val="00F449D0"/>
    <w:rsid w:val="00F44A26"/>
    <w:rsid w:val="00F44A4A"/>
    <w:rsid w:val="00F44AAB"/>
    <w:rsid w:val="00F44ACB"/>
    <w:rsid w:val="00F44AFC"/>
    <w:rsid w:val="00F44B09"/>
    <w:rsid w:val="00F44B3C"/>
    <w:rsid w:val="00F44BBB"/>
    <w:rsid w:val="00F44BC1"/>
    <w:rsid w:val="00F44C30"/>
    <w:rsid w:val="00F44C35"/>
    <w:rsid w:val="00F44C9D"/>
    <w:rsid w:val="00F44CA0"/>
    <w:rsid w:val="00F44CA9"/>
    <w:rsid w:val="00F44D0D"/>
    <w:rsid w:val="00F44D49"/>
    <w:rsid w:val="00F44D5A"/>
    <w:rsid w:val="00F44D63"/>
    <w:rsid w:val="00F44D8D"/>
    <w:rsid w:val="00F44DCA"/>
    <w:rsid w:val="00F44DE9"/>
    <w:rsid w:val="00F44E17"/>
    <w:rsid w:val="00F44EDE"/>
    <w:rsid w:val="00F44F25"/>
    <w:rsid w:val="00F44F29"/>
    <w:rsid w:val="00F450A1"/>
    <w:rsid w:val="00F450EE"/>
    <w:rsid w:val="00F45109"/>
    <w:rsid w:val="00F45118"/>
    <w:rsid w:val="00F4511E"/>
    <w:rsid w:val="00F4513F"/>
    <w:rsid w:val="00F4515C"/>
    <w:rsid w:val="00F45160"/>
    <w:rsid w:val="00F45165"/>
    <w:rsid w:val="00F4517F"/>
    <w:rsid w:val="00F451A1"/>
    <w:rsid w:val="00F451D0"/>
    <w:rsid w:val="00F451E8"/>
    <w:rsid w:val="00F4525B"/>
    <w:rsid w:val="00F452B8"/>
    <w:rsid w:val="00F452BE"/>
    <w:rsid w:val="00F452E0"/>
    <w:rsid w:val="00F45311"/>
    <w:rsid w:val="00F4534D"/>
    <w:rsid w:val="00F45439"/>
    <w:rsid w:val="00F454A6"/>
    <w:rsid w:val="00F45508"/>
    <w:rsid w:val="00F45560"/>
    <w:rsid w:val="00F4556F"/>
    <w:rsid w:val="00F45570"/>
    <w:rsid w:val="00F45591"/>
    <w:rsid w:val="00F455B6"/>
    <w:rsid w:val="00F45657"/>
    <w:rsid w:val="00F456C8"/>
    <w:rsid w:val="00F456D4"/>
    <w:rsid w:val="00F4570C"/>
    <w:rsid w:val="00F4571B"/>
    <w:rsid w:val="00F45727"/>
    <w:rsid w:val="00F45781"/>
    <w:rsid w:val="00F45787"/>
    <w:rsid w:val="00F457C4"/>
    <w:rsid w:val="00F4580A"/>
    <w:rsid w:val="00F4581F"/>
    <w:rsid w:val="00F45821"/>
    <w:rsid w:val="00F4583D"/>
    <w:rsid w:val="00F45855"/>
    <w:rsid w:val="00F45A10"/>
    <w:rsid w:val="00F45A19"/>
    <w:rsid w:val="00F45A39"/>
    <w:rsid w:val="00F45A42"/>
    <w:rsid w:val="00F45A9A"/>
    <w:rsid w:val="00F45B33"/>
    <w:rsid w:val="00F45B89"/>
    <w:rsid w:val="00F45BA4"/>
    <w:rsid w:val="00F45BBC"/>
    <w:rsid w:val="00F45C47"/>
    <w:rsid w:val="00F45C4D"/>
    <w:rsid w:val="00F45D9F"/>
    <w:rsid w:val="00F45DCF"/>
    <w:rsid w:val="00F45DD8"/>
    <w:rsid w:val="00F45EF0"/>
    <w:rsid w:val="00F45F0B"/>
    <w:rsid w:val="00F45F20"/>
    <w:rsid w:val="00F45F44"/>
    <w:rsid w:val="00F45F6B"/>
    <w:rsid w:val="00F45FA3"/>
    <w:rsid w:val="00F45FBF"/>
    <w:rsid w:val="00F45FF2"/>
    <w:rsid w:val="00F46024"/>
    <w:rsid w:val="00F46094"/>
    <w:rsid w:val="00F46096"/>
    <w:rsid w:val="00F46119"/>
    <w:rsid w:val="00F46137"/>
    <w:rsid w:val="00F46151"/>
    <w:rsid w:val="00F46163"/>
    <w:rsid w:val="00F46190"/>
    <w:rsid w:val="00F46196"/>
    <w:rsid w:val="00F461A3"/>
    <w:rsid w:val="00F461D8"/>
    <w:rsid w:val="00F462AD"/>
    <w:rsid w:val="00F462C4"/>
    <w:rsid w:val="00F462F4"/>
    <w:rsid w:val="00F46302"/>
    <w:rsid w:val="00F46351"/>
    <w:rsid w:val="00F463E4"/>
    <w:rsid w:val="00F463F5"/>
    <w:rsid w:val="00F46418"/>
    <w:rsid w:val="00F464C6"/>
    <w:rsid w:val="00F46544"/>
    <w:rsid w:val="00F46549"/>
    <w:rsid w:val="00F46580"/>
    <w:rsid w:val="00F465A6"/>
    <w:rsid w:val="00F465D6"/>
    <w:rsid w:val="00F465FF"/>
    <w:rsid w:val="00F4663B"/>
    <w:rsid w:val="00F46658"/>
    <w:rsid w:val="00F466BD"/>
    <w:rsid w:val="00F466CF"/>
    <w:rsid w:val="00F46700"/>
    <w:rsid w:val="00F46735"/>
    <w:rsid w:val="00F46750"/>
    <w:rsid w:val="00F4678F"/>
    <w:rsid w:val="00F467A9"/>
    <w:rsid w:val="00F467C6"/>
    <w:rsid w:val="00F46825"/>
    <w:rsid w:val="00F468DB"/>
    <w:rsid w:val="00F4695C"/>
    <w:rsid w:val="00F46973"/>
    <w:rsid w:val="00F46A05"/>
    <w:rsid w:val="00F46A94"/>
    <w:rsid w:val="00F46ACB"/>
    <w:rsid w:val="00F46B73"/>
    <w:rsid w:val="00F46B93"/>
    <w:rsid w:val="00F46B97"/>
    <w:rsid w:val="00F46BA1"/>
    <w:rsid w:val="00F46BAF"/>
    <w:rsid w:val="00F46BE4"/>
    <w:rsid w:val="00F46C59"/>
    <w:rsid w:val="00F46C7A"/>
    <w:rsid w:val="00F46C7D"/>
    <w:rsid w:val="00F46D17"/>
    <w:rsid w:val="00F46D19"/>
    <w:rsid w:val="00F46D30"/>
    <w:rsid w:val="00F46D5E"/>
    <w:rsid w:val="00F46DA1"/>
    <w:rsid w:val="00F46DCE"/>
    <w:rsid w:val="00F46E16"/>
    <w:rsid w:val="00F46E4F"/>
    <w:rsid w:val="00F46EA1"/>
    <w:rsid w:val="00F46ED2"/>
    <w:rsid w:val="00F46ED5"/>
    <w:rsid w:val="00F46EE5"/>
    <w:rsid w:val="00F46F1F"/>
    <w:rsid w:val="00F46F3C"/>
    <w:rsid w:val="00F46F45"/>
    <w:rsid w:val="00F46FC8"/>
    <w:rsid w:val="00F46FEC"/>
    <w:rsid w:val="00F47016"/>
    <w:rsid w:val="00F4705C"/>
    <w:rsid w:val="00F4705E"/>
    <w:rsid w:val="00F47080"/>
    <w:rsid w:val="00F4709F"/>
    <w:rsid w:val="00F47118"/>
    <w:rsid w:val="00F47155"/>
    <w:rsid w:val="00F471B3"/>
    <w:rsid w:val="00F471E8"/>
    <w:rsid w:val="00F471EF"/>
    <w:rsid w:val="00F4725F"/>
    <w:rsid w:val="00F472A7"/>
    <w:rsid w:val="00F472D6"/>
    <w:rsid w:val="00F4737A"/>
    <w:rsid w:val="00F473E2"/>
    <w:rsid w:val="00F473E9"/>
    <w:rsid w:val="00F4742D"/>
    <w:rsid w:val="00F4750B"/>
    <w:rsid w:val="00F47544"/>
    <w:rsid w:val="00F47552"/>
    <w:rsid w:val="00F47712"/>
    <w:rsid w:val="00F47783"/>
    <w:rsid w:val="00F477B7"/>
    <w:rsid w:val="00F477BC"/>
    <w:rsid w:val="00F47818"/>
    <w:rsid w:val="00F47845"/>
    <w:rsid w:val="00F478ED"/>
    <w:rsid w:val="00F478F8"/>
    <w:rsid w:val="00F47906"/>
    <w:rsid w:val="00F47935"/>
    <w:rsid w:val="00F479A2"/>
    <w:rsid w:val="00F479A7"/>
    <w:rsid w:val="00F47A33"/>
    <w:rsid w:val="00F47A5E"/>
    <w:rsid w:val="00F47AB3"/>
    <w:rsid w:val="00F47AFE"/>
    <w:rsid w:val="00F47B41"/>
    <w:rsid w:val="00F47B57"/>
    <w:rsid w:val="00F47B65"/>
    <w:rsid w:val="00F47B6E"/>
    <w:rsid w:val="00F47BC1"/>
    <w:rsid w:val="00F47C02"/>
    <w:rsid w:val="00F47C08"/>
    <w:rsid w:val="00F47C4D"/>
    <w:rsid w:val="00F47C96"/>
    <w:rsid w:val="00F47C97"/>
    <w:rsid w:val="00F47CBF"/>
    <w:rsid w:val="00F47D8A"/>
    <w:rsid w:val="00F47D92"/>
    <w:rsid w:val="00F47DFC"/>
    <w:rsid w:val="00F47E7B"/>
    <w:rsid w:val="00F47E82"/>
    <w:rsid w:val="00F47F0A"/>
    <w:rsid w:val="00F47F45"/>
    <w:rsid w:val="00F47F55"/>
    <w:rsid w:val="00F500E8"/>
    <w:rsid w:val="00F500F8"/>
    <w:rsid w:val="00F5010F"/>
    <w:rsid w:val="00F50116"/>
    <w:rsid w:val="00F50122"/>
    <w:rsid w:val="00F50131"/>
    <w:rsid w:val="00F50191"/>
    <w:rsid w:val="00F50227"/>
    <w:rsid w:val="00F5028C"/>
    <w:rsid w:val="00F502DD"/>
    <w:rsid w:val="00F502EC"/>
    <w:rsid w:val="00F503BA"/>
    <w:rsid w:val="00F5043D"/>
    <w:rsid w:val="00F50513"/>
    <w:rsid w:val="00F50548"/>
    <w:rsid w:val="00F5055B"/>
    <w:rsid w:val="00F50595"/>
    <w:rsid w:val="00F50598"/>
    <w:rsid w:val="00F5060B"/>
    <w:rsid w:val="00F50660"/>
    <w:rsid w:val="00F50674"/>
    <w:rsid w:val="00F50677"/>
    <w:rsid w:val="00F5067F"/>
    <w:rsid w:val="00F50740"/>
    <w:rsid w:val="00F507AD"/>
    <w:rsid w:val="00F507B6"/>
    <w:rsid w:val="00F507D4"/>
    <w:rsid w:val="00F50837"/>
    <w:rsid w:val="00F508A3"/>
    <w:rsid w:val="00F5090F"/>
    <w:rsid w:val="00F50949"/>
    <w:rsid w:val="00F509B6"/>
    <w:rsid w:val="00F509E2"/>
    <w:rsid w:val="00F50A66"/>
    <w:rsid w:val="00F50A6A"/>
    <w:rsid w:val="00F50B13"/>
    <w:rsid w:val="00F50B1F"/>
    <w:rsid w:val="00F50B31"/>
    <w:rsid w:val="00F50B5E"/>
    <w:rsid w:val="00F50B7A"/>
    <w:rsid w:val="00F50BAF"/>
    <w:rsid w:val="00F50BD2"/>
    <w:rsid w:val="00F50BDE"/>
    <w:rsid w:val="00F50BE4"/>
    <w:rsid w:val="00F50C0A"/>
    <w:rsid w:val="00F50C70"/>
    <w:rsid w:val="00F50C96"/>
    <w:rsid w:val="00F50CA4"/>
    <w:rsid w:val="00F50CD4"/>
    <w:rsid w:val="00F50CF4"/>
    <w:rsid w:val="00F50CF6"/>
    <w:rsid w:val="00F50DCF"/>
    <w:rsid w:val="00F50E20"/>
    <w:rsid w:val="00F50E2F"/>
    <w:rsid w:val="00F50E39"/>
    <w:rsid w:val="00F50E9C"/>
    <w:rsid w:val="00F50EA2"/>
    <w:rsid w:val="00F50EAA"/>
    <w:rsid w:val="00F50F5B"/>
    <w:rsid w:val="00F5104D"/>
    <w:rsid w:val="00F510B7"/>
    <w:rsid w:val="00F5119B"/>
    <w:rsid w:val="00F511AB"/>
    <w:rsid w:val="00F511C1"/>
    <w:rsid w:val="00F51331"/>
    <w:rsid w:val="00F5133C"/>
    <w:rsid w:val="00F513B3"/>
    <w:rsid w:val="00F513D5"/>
    <w:rsid w:val="00F51403"/>
    <w:rsid w:val="00F51426"/>
    <w:rsid w:val="00F51475"/>
    <w:rsid w:val="00F51486"/>
    <w:rsid w:val="00F5152F"/>
    <w:rsid w:val="00F515B7"/>
    <w:rsid w:val="00F515F1"/>
    <w:rsid w:val="00F51629"/>
    <w:rsid w:val="00F5163F"/>
    <w:rsid w:val="00F516DB"/>
    <w:rsid w:val="00F517D8"/>
    <w:rsid w:val="00F517F3"/>
    <w:rsid w:val="00F5189E"/>
    <w:rsid w:val="00F518B2"/>
    <w:rsid w:val="00F5190E"/>
    <w:rsid w:val="00F51926"/>
    <w:rsid w:val="00F5194B"/>
    <w:rsid w:val="00F51977"/>
    <w:rsid w:val="00F51A56"/>
    <w:rsid w:val="00F51A79"/>
    <w:rsid w:val="00F51A7D"/>
    <w:rsid w:val="00F51AB8"/>
    <w:rsid w:val="00F51ACE"/>
    <w:rsid w:val="00F51AFE"/>
    <w:rsid w:val="00F51B2A"/>
    <w:rsid w:val="00F51B4E"/>
    <w:rsid w:val="00F51B8C"/>
    <w:rsid w:val="00F51C56"/>
    <w:rsid w:val="00F51C7C"/>
    <w:rsid w:val="00F51CCD"/>
    <w:rsid w:val="00F51D4C"/>
    <w:rsid w:val="00F51E47"/>
    <w:rsid w:val="00F51E4E"/>
    <w:rsid w:val="00F51E63"/>
    <w:rsid w:val="00F51E67"/>
    <w:rsid w:val="00F51E7B"/>
    <w:rsid w:val="00F51EC9"/>
    <w:rsid w:val="00F51ED3"/>
    <w:rsid w:val="00F51EDB"/>
    <w:rsid w:val="00F51F8C"/>
    <w:rsid w:val="00F51FA4"/>
    <w:rsid w:val="00F51FC8"/>
    <w:rsid w:val="00F5207C"/>
    <w:rsid w:val="00F520EB"/>
    <w:rsid w:val="00F520FD"/>
    <w:rsid w:val="00F5212F"/>
    <w:rsid w:val="00F5213D"/>
    <w:rsid w:val="00F521D7"/>
    <w:rsid w:val="00F521E2"/>
    <w:rsid w:val="00F522ED"/>
    <w:rsid w:val="00F522FC"/>
    <w:rsid w:val="00F5232E"/>
    <w:rsid w:val="00F5233F"/>
    <w:rsid w:val="00F523AF"/>
    <w:rsid w:val="00F523B3"/>
    <w:rsid w:val="00F523F4"/>
    <w:rsid w:val="00F523F5"/>
    <w:rsid w:val="00F52425"/>
    <w:rsid w:val="00F5249B"/>
    <w:rsid w:val="00F524D7"/>
    <w:rsid w:val="00F524FE"/>
    <w:rsid w:val="00F52563"/>
    <w:rsid w:val="00F52597"/>
    <w:rsid w:val="00F526B5"/>
    <w:rsid w:val="00F526C8"/>
    <w:rsid w:val="00F526F6"/>
    <w:rsid w:val="00F526FF"/>
    <w:rsid w:val="00F5270A"/>
    <w:rsid w:val="00F5274F"/>
    <w:rsid w:val="00F527C4"/>
    <w:rsid w:val="00F527F1"/>
    <w:rsid w:val="00F52848"/>
    <w:rsid w:val="00F52889"/>
    <w:rsid w:val="00F528A5"/>
    <w:rsid w:val="00F528AA"/>
    <w:rsid w:val="00F528F2"/>
    <w:rsid w:val="00F5290E"/>
    <w:rsid w:val="00F5293D"/>
    <w:rsid w:val="00F529B5"/>
    <w:rsid w:val="00F529DC"/>
    <w:rsid w:val="00F52A07"/>
    <w:rsid w:val="00F52A11"/>
    <w:rsid w:val="00F52A9A"/>
    <w:rsid w:val="00F52A9B"/>
    <w:rsid w:val="00F52AD8"/>
    <w:rsid w:val="00F52B2F"/>
    <w:rsid w:val="00F52B59"/>
    <w:rsid w:val="00F52B77"/>
    <w:rsid w:val="00F52BC6"/>
    <w:rsid w:val="00F52BC7"/>
    <w:rsid w:val="00F52C11"/>
    <w:rsid w:val="00F52C17"/>
    <w:rsid w:val="00F52C21"/>
    <w:rsid w:val="00F52C3C"/>
    <w:rsid w:val="00F52C66"/>
    <w:rsid w:val="00F52CAD"/>
    <w:rsid w:val="00F52D5E"/>
    <w:rsid w:val="00F52E1A"/>
    <w:rsid w:val="00F52E3C"/>
    <w:rsid w:val="00F52E59"/>
    <w:rsid w:val="00F52EE0"/>
    <w:rsid w:val="00F52EF2"/>
    <w:rsid w:val="00F52F06"/>
    <w:rsid w:val="00F52F07"/>
    <w:rsid w:val="00F52F43"/>
    <w:rsid w:val="00F52F59"/>
    <w:rsid w:val="00F52F9F"/>
    <w:rsid w:val="00F52FF2"/>
    <w:rsid w:val="00F52FF6"/>
    <w:rsid w:val="00F52FFE"/>
    <w:rsid w:val="00F53010"/>
    <w:rsid w:val="00F53063"/>
    <w:rsid w:val="00F530D6"/>
    <w:rsid w:val="00F53173"/>
    <w:rsid w:val="00F531E6"/>
    <w:rsid w:val="00F5321B"/>
    <w:rsid w:val="00F5323D"/>
    <w:rsid w:val="00F53247"/>
    <w:rsid w:val="00F53272"/>
    <w:rsid w:val="00F532B0"/>
    <w:rsid w:val="00F532C4"/>
    <w:rsid w:val="00F53311"/>
    <w:rsid w:val="00F5334E"/>
    <w:rsid w:val="00F53378"/>
    <w:rsid w:val="00F533CB"/>
    <w:rsid w:val="00F53424"/>
    <w:rsid w:val="00F53438"/>
    <w:rsid w:val="00F53449"/>
    <w:rsid w:val="00F5344F"/>
    <w:rsid w:val="00F53462"/>
    <w:rsid w:val="00F53474"/>
    <w:rsid w:val="00F53506"/>
    <w:rsid w:val="00F5350E"/>
    <w:rsid w:val="00F5353B"/>
    <w:rsid w:val="00F53559"/>
    <w:rsid w:val="00F5356D"/>
    <w:rsid w:val="00F5357D"/>
    <w:rsid w:val="00F535C0"/>
    <w:rsid w:val="00F535F7"/>
    <w:rsid w:val="00F5360C"/>
    <w:rsid w:val="00F53686"/>
    <w:rsid w:val="00F536BF"/>
    <w:rsid w:val="00F536D0"/>
    <w:rsid w:val="00F536D3"/>
    <w:rsid w:val="00F5378A"/>
    <w:rsid w:val="00F537AC"/>
    <w:rsid w:val="00F537BC"/>
    <w:rsid w:val="00F537F0"/>
    <w:rsid w:val="00F5385F"/>
    <w:rsid w:val="00F53872"/>
    <w:rsid w:val="00F538E3"/>
    <w:rsid w:val="00F538E8"/>
    <w:rsid w:val="00F538F7"/>
    <w:rsid w:val="00F5397C"/>
    <w:rsid w:val="00F539DA"/>
    <w:rsid w:val="00F539DB"/>
    <w:rsid w:val="00F53A1E"/>
    <w:rsid w:val="00F53A41"/>
    <w:rsid w:val="00F53A61"/>
    <w:rsid w:val="00F53A95"/>
    <w:rsid w:val="00F53B27"/>
    <w:rsid w:val="00F53B86"/>
    <w:rsid w:val="00F53BA1"/>
    <w:rsid w:val="00F53BC7"/>
    <w:rsid w:val="00F53C22"/>
    <w:rsid w:val="00F53C38"/>
    <w:rsid w:val="00F53D04"/>
    <w:rsid w:val="00F53D1A"/>
    <w:rsid w:val="00F53D20"/>
    <w:rsid w:val="00F53D9F"/>
    <w:rsid w:val="00F53DAC"/>
    <w:rsid w:val="00F53E2E"/>
    <w:rsid w:val="00F53E66"/>
    <w:rsid w:val="00F53F1F"/>
    <w:rsid w:val="00F53F73"/>
    <w:rsid w:val="00F53F84"/>
    <w:rsid w:val="00F53FFE"/>
    <w:rsid w:val="00F5401B"/>
    <w:rsid w:val="00F54055"/>
    <w:rsid w:val="00F54074"/>
    <w:rsid w:val="00F5408E"/>
    <w:rsid w:val="00F540A2"/>
    <w:rsid w:val="00F5413C"/>
    <w:rsid w:val="00F54159"/>
    <w:rsid w:val="00F54176"/>
    <w:rsid w:val="00F54229"/>
    <w:rsid w:val="00F54236"/>
    <w:rsid w:val="00F5423F"/>
    <w:rsid w:val="00F54257"/>
    <w:rsid w:val="00F54286"/>
    <w:rsid w:val="00F54293"/>
    <w:rsid w:val="00F542A2"/>
    <w:rsid w:val="00F54328"/>
    <w:rsid w:val="00F5434C"/>
    <w:rsid w:val="00F5439C"/>
    <w:rsid w:val="00F543E1"/>
    <w:rsid w:val="00F543E4"/>
    <w:rsid w:val="00F54424"/>
    <w:rsid w:val="00F54469"/>
    <w:rsid w:val="00F544E8"/>
    <w:rsid w:val="00F54531"/>
    <w:rsid w:val="00F5455B"/>
    <w:rsid w:val="00F545B6"/>
    <w:rsid w:val="00F545D2"/>
    <w:rsid w:val="00F545DD"/>
    <w:rsid w:val="00F5468E"/>
    <w:rsid w:val="00F546E7"/>
    <w:rsid w:val="00F5472F"/>
    <w:rsid w:val="00F547F4"/>
    <w:rsid w:val="00F54891"/>
    <w:rsid w:val="00F548BF"/>
    <w:rsid w:val="00F548C5"/>
    <w:rsid w:val="00F5492B"/>
    <w:rsid w:val="00F5493F"/>
    <w:rsid w:val="00F5494D"/>
    <w:rsid w:val="00F5495A"/>
    <w:rsid w:val="00F5499F"/>
    <w:rsid w:val="00F549DD"/>
    <w:rsid w:val="00F54A93"/>
    <w:rsid w:val="00F54AB1"/>
    <w:rsid w:val="00F54AC6"/>
    <w:rsid w:val="00F54AD8"/>
    <w:rsid w:val="00F54AF6"/>
    <w:rsid w:val="00F54AF9"/>
    <w:rsid w:val="00F54B5A"/>
    <w:rsid w:val="00F54B69"/>
    <w:rsid w:val="00F54B77"/>
    <w:rsid w:val="00F54B82"/>
    <w:rsid w:val="00F54B9B"/>
    <w:rsid w:val="00F54BA7"/>
    <w:rsid w:val="00F54C3B"/>
    <w:rsid w:val="00F54CF1"/>
    <w:rsid w:val="00F54D26"/>
    <w:rsid w:val="00F54D3C"/>
    <w:rsid w:val="00F54D62"/>
    <w:rsid w:val="00F54DDE"/>
    <w:rsid w:val="00F54E48"/>
    <w:rsid w:val="00F54E58"/>
    <w:rsid w:val="00F54E6B"/>
    <w:rsid w:val="00F54EB2"/>
    <w:rsid w:val="00F54EE4"/>
    <w:rsid w:val="00F54F0D"/>
    <w:rsid w:val="00F54F53"/>
    <w:rsid w:val="00F54F88"/>
    <w:rsid w:val="00F54FC5"/>
    <w:rsid w:val="00F54FE5"/>
    <w:rsid w:val="00F5501A"/>
    <w:rsid w:val="00F550E1"/>
    <w:rsid w:val="00F550FC"/>
    <w:rsid w:val="00F55104"/>
    <w:rsid w:val="00F55119"/>
    <w:rsid w:val="00F5512D"/>
    <w:rsid w:val="00F5513A"/>
    <w:rsid w:val="00F55152"/>
    <w:rsid w:val="00F55177"/>
    <w:rsid w:val="00F551A8"/>
    <w:rsid w:val="00F551E7"/>
    <w:rsid w:val="00F55207"/>
    <w:rsid w:val="00F5523B"/>
    <w:rsid w:val="00F55243"/>
    <w:rsid w:val="00F55256"/>
    <w:rsid w:val="00F5525F"/>
    <w:rsid w:val="00F5537A"/>
    <w:rsid w:val="00F553BF"/>
    <w:rsid w:val="00F553F4"/>
    <w:rsid w:val="00F55465"/>
    <w:rsid w:val="00F554B9"/>
    <w:rsid w:val="00F5555B"/>
    <w:rsid w:val="00F555D4"/>
    <w:rsid w:val="00F555F1"/>
    <w:rsid w:val="00F55654"/>
    <w:rsid w:val="00F5567C"/>
    <w:rsid w:val="00F5568B"/>
    <w:rsid w:val="00F556C0"/>
    <w:rsid w:val="00F556EA"/>
    <w:rsid w:val="00F55706"/>
    <w:rsid w:val="00F5575E"/>
    <w:rsid w:val="00F557B9"/>
    <w:rsid w:val="00F557C7"/>
    <w:rsid w:val="00F557DA"/>
    <w:rsid w:val="00F55824"/>
    <w:rsid w:val="00F5585E"/>
    <w:rsid w:val="00F558D9"/>
    <w:rsid w:val="00F558DC"/>
    <w:rsid w:val="00F558F6"/>
    <w:rsid w:val="00F5590C"/>
    <w:rsid w:val="00F55975"/>
    <w:rsid w:val="00F559D3"/>
    <w:rsid w:val="00F55A4D"/>
    <w:rsid w:val="00F55B00"/>
    <w:rsid w:val="00F55BB1"/>
    <w:rsid w:val="00F55C14"/>
    <w:rsid w:val="00F55C65"/>
    <w:rsid w:val="00F55C8A"/>
    <w:rsid w:val="00F55CC3"/>
    <w:rsid w:val="00F55D3E"/>
    <w:rsid w:val="00F55D57"/>
    <w:rsid w:val="00F55D9D"/>
    <w:rsid w:val="00F55E0E"/>
    <w:rsid w:val="00F55E3A"/>
    <w:rsid w:val="00F55E3D"/>
    <w:rsid w:val="00F55E6C"/>
    <w:rsid w:val="00F55E84"/>
    <w:rsid w:val="00F55E8A"/>
    <w:rsid w:val="00F55EC4"/>
    <w:rsid w:val="00F55F05"/>
    <w:rsid w:val="00F55F5B"/>
    <w:rsid w:val="00F56006"/>
    <w:rsid w:val="00F56022"/>
    <w:rsid w:val="00F56066"/>
    <w:rsid w:val="00F5613D"/>
    <w:rsid w:val="00F561C9"/>
    <w:rsid w:val="00F56218"/>
    <w:rsid w:val="00F5622D"/>
    <w:rsid w:val="00F562A2"/>
    <w:rsid w:val="00F562EF"/>
    <w:rsid w:val="00F562FE"/>
    <w:rsid w:val="00F5632D"/>
    <w:rsid w:val="00F56334"/>
    <w:rsid w:val="00F563A8"/>
    <w:rsid w:val="00F563E9"/>
    <w:rsid w:val="00F56420"/>
    <w:rsid w:val="00F56465"/>
    <w:rsid w:val="00F564A2"/>
    <w:rsid w:val="00F564EC"/>
    <w:rsid w:val="00F56535"/>
    <w:rsid w:val="00F56583"/>
    <w:rsid w:val="00F565A4"/>
    <w:rsid w:val="00F56610"/>
    <w:rsid w:val="00F56661"/>
    <w:rsid w:val="00F56687"/>
    <w:rsid w:val="00F5668A"/>
    <w:rsid w:val="00F566A2"/>
    <w:rsid w:val="00F566E4"/>
    <w:rsid w:val="00F566E6"/>
    <w:rsid w:val="00F566ED"/>
    <w:rsid w:val="00F5677A"/>
    <w:rsid w:val="00F56857"/>
    <w:rsid w:val="00F5685A"/>
    <w:rsid w:val="00F568BA"/>
    <w:rsid w:val="00F5695D"/>
    <w:rsid w:val="00F5696D"/>
    <w:rsid w:val="00F5698D"/>
    <w:rsid w:val="00F569AA"/>
    <w:rsid w:val="00F569C7"/>
    <w:rsid w:val="00F569EB"/>
    <w:rsid w:val="00F56A61"/>
    <w:rsid w:val="00F56A87"/>
    <w:rsid w:val="00F56AA8"/>
    <w:rsid w:val="00F56AD4"/>
    <w:rsid w:val="00F56AE7"/>
    <w:rsid w:val="00F56B01"/>
    <w:rsid w:val="00F56B66"/>
    <w:rsid w:val="00F56CA3"/>
    <w:rsid w:val="00F56CB1"/>
    <w:rsid w:val="00F56CB2"/>
    <w:rsid w:val="00F56CC2"/>
    <w:rsid w:val="00F56CC5"/>
    <w:rsid w:val="00F56D2F"/>
    <w:rsid w:val="00F56DA7"/>
    <w:rsid w:val="00F56DBD"/>
    <w:rsid w:val="00F56E59"/>
    <w:rsid w:val="00F56F18"/>
    <w:rsid w:val="00F56F5B"/>
    <w:rsid w:val="00F56FAB"/>
    <w:rsid w:val="00F56FAD"/>
    <w:rsid w:val="00F56FD4"/>
    <w:rsid w:val="00F5703E"/>
    <w:rsid w:val="00F570A0"/>
    <w:rsid w:val="00F570A7"/>
    <w:rsid w:val="00F570D3"/>
    <w:rsid w:val="00F57148"/>
    <w:rsid w:val="00F57166"/>
    <w:rsid w:val="00F5716C"/>
    <w:rsid w:val="00F571B8"/>
    <w:rsid w:val="00F57225"/>
    <w:rsid w:val="00F57231"/>
    <w:rsid w:val="00F57267"/>
    <w:rsid w:val="00F57278"/>
    <w:rsid w:val="00F572D0"/>
    <w:rsid w:val="00F5739B"/>
    <w:rsid w:val="00F5740F"/>
    <w:rsid w:val="00F5745F"/>
    <w:rsid w:val="00F574C7"/>
    <w:rsid w:val="00F574F1"/>
    <w:rsid w:val="00F57526"/>
    <w:rsid w:val="00F57592"/>
    <w:rsid w:val="00F57638"/>
    <w:rsid w:val="00F57647"/>
    <w:rsid w:val="00F5766C"/>
    <w:rsid w:val="00F5768E"/>
    <w:rsid w:val="00F57690"/>
    <w:rsid w:val="00F576FF"/>
    <w:rsid w:val="00F5772C"/>
    <w:rsid w:val="00F5772E"/>
    <w:rsid w:val="00F57756"/>
    <w:rsid w:val="00F577A3"/>
    <w:rsid w:val="00F577B4"/>
    <w:rsid w:val="00F577BE"/>
    <w:rsid w:val="00F57813"/>
    <w:rsid w:val="00F5786C"/>
    <w:rsid w:val="00F57873"/>
    <w:rsid w:val="00F578DB"/>
    <w:rsid w:val="00F57935"/>
    <w:rsid w:val="00F5793A"/>
    <w:rsid w:val="00F57958"/>
    <w:rsid w:val="00F579A9"/>
    <w:rsid w:val="00F579AB"/>
    <w:rsid w:val="00F579AD"/>
    <w:rsid w:val="00F579D1"/>
    <w:rsid w:val="00F579DA"/>
    <w:rsid w:val="00F57A4F"/>
    <w:rsid w:val="00F57A90"/>
    <w:rsid w:val="00F57A92"/>
    <w:rsid w:val="00F57ACB"/>
    <w:rsid w:val="00F57AFB"/>
    <w:rsid w:val="00F57B99"/>
    <w:rsid w:val="00F57C5F"/>
    <w:rsid w:val="00F57CA6"/>
    <w:rsid w:val="00F57CAB"/>
    <w:rsid w:val="00F57D5A"/>
    <w:rsid w:val="00F57E2C"/>
    <w:rsid w:val="00F57F06"/>
    <w:rsid w:val="00F57F8D"/>
    <w:rsid w:val="00F57FAD"/>
    <w:rsid w:val="00F57FB3"/>
    <w:rsid w:val="00F6000C"/>
    <w:rsid w:val="00F600A0"/>
    <w:rsid w:val="00F600AF"/>
    <w:rsid w:val="00F6011C"/>
    <w:rsid w:val="00F60168"/>
    <w:rsid w:val="00F60174"/>
    <w:rsid w:val="00F60185"/>
    <w:rsid w:val="00F601D1"/>
    <w:rsid w:val="00F602EB"/>
    <w:rsid w:val="00F602FD"/>
    <w:rsid w:val="00F60351"/>
    <w:rsid w:val="00F60357"/>
    <w:rsid w:val="00F60358"/>
    <w:rsid w:val="00F60389"/>
    <w:rsid w:val="00F603C0"/>
    <w:rsid w:val="00F603EC"/>
    <w:rsid w:val="00F60436"/>
    <w:rsid w:val="00F60455"/>
    <w:rsid w:val="00F60456"/>
    <w:rsid w:val="00F60460"/>
    <w:rsid w:val="00F60492"/>
    <w:rsid w:val="00F604B7"/>
    <w:rsid w:val="00F604BF"/>
    <w:rsid w:val="00F604C8"/>
    <w:rsid w:val="00F604D6"/>
    <w:rsid w:val="00F6051B"/>
    <w:rsid w:val="00F605EF"/>
    <w:rsid w:val="00F60603"/>
    <w:rsid w:val="00F60679"/>
    <w:rsid w:val="00F6067B"/>
    <w:rsid w:val="00F6069E"/>
    <w:rsid w:val="00F606E6"/>
    <w:rsid w:val="00F606F2"/>
    <w:rsid w:val="00F60749"/>
    <w:rsid w:val="00F6074E"/>
    <w:rsid w:val="00F60762"/>
    <w:rsid w:val="00F60771"/>
    <w:rsid w:val="00F6078D"/>
    <w:rsid w:val="00F607D8"/>
    <w:rsid w:val="00F60812"/>
    <w:rsid w:val="00F60855"/>
    <w:rsid w:val="00F608FE"/>
    <w:rsid w:val="00F60900"/>
    <w:rsid w:val="00F60924"/>
    <w:rsid w:val="00F60986"/>
    <w:rsid w:val="00F6099B"/>
    <w:rsid w:val="00F609D4"/>
    <w:rsid w:val="00F60A0E"/>
    <w:rsid w:val="00F60A18"/>
    <w:rsid w:val="00F60AA0"/>
    <w:rsid w:val="00F60AA7"/>
    <w:rsid w:val="00F60AB8"/>
    <w:rsid w:val="00F60B31"/>
    <w:rsid w:val="00F60BC0"/>
    <w:rsid w:val="00F60BFF"/>
    <w:rsid w:val="00F60C1C"/>
    <w:rsid w:val="00F60C36"/>
    <w:rsid w:val="00F60C63"/>
    <w:rsid w:val="00F60C6B"/>
    <w:rsid w:val="00F60C75"/>
    <w:rsid w:val="00F60CD3"/>
    <w:rsid w:val="00F60D9B"/>
    <w:rsid w:val="00F60DA4"/>
    <w:rsid w:val="00F60DDA"/>
    <w:rsid w:val="00F60E15"/>
    <w:rsid w:val="00F60E2D"/>
    <w:rsid w:val="00F60E89"/>
    <w:rsid w:val="00F60ECD"/>
    <w:rsid w:val="00F60ED0"/>
    <w:rsid w:val="00F60F3F"/>
    <w:rsid w:val="00F60F5C"/>
    <w:rsid w:val="00F60F8E"/>
    <w:rsid w:val="00F60F9D"/>
    <w:rsid w:val="00F6101F"/>
    <w:rsid w:val="00F6108F"/>
    <w:rsid w:val="00F61151"/>
    <w:rsid w:val="00F6117C"/>
    <w:rsid w:val="00F611BE"/>
    <w:rsid w:val="00F611F9"/>
    <w:rsid w:val="00F611FA"/>
    <w:rsid w:val="00F61204"/>
    <w:rsid w:val="00F61238"/>
    <w:rsid w:val="00F61299"/>
    <w:rsid w:val="00F612C8"/>
    <w:rsid w:val="00F6131E"/>
    <w:rsid w:val="00F61325"/>
    <w:rsid w:val="00F61345"/>
    <w:rsid w:val="00F613B4"/>
    <w:rsid w:val="00F613E1"/>
    <w:rsid w:val="00F613E4"/>
    <w:rsid w:val="00F61412"/>
    <w:rsid w:val="00F61441"/>
    <w:rsid w:val="00F61486"/>
    <w:rsid w:val="00F61495"/>
    <w:rsid w:val="00F614C4"/>
    <w:rsid w:val="00F614CD"/>
    <w:rsid w:val="00F614D7"/>
    <w:rsid w:val="00F614E9"/>
    <w:rsid w:val="00F6152A"/>
    <w:rsid w:val="00F6154A"/>
    <w:rsid w:val="00F61559"/>
    <w:rsid w:val="00F615FC"/>
    <w:rsid w:val="00F61653"/>
    <w:rsid w:val="00F61672"/>
    <w:rsid w:val="00F6168A"/>
    <w:rsid w:val="00F61690"/>
    <w:rsid w:val="00F616AC"/>
    <w:rsid w:val="00F616EA"/>
    <w:rsid w:val="00F61783"/>
    <w:rsid w:val="00F61790"/>
    <w:rsid w:val="00F617A5"/>
    <w:rsid w:val="00F617F5"/>
    <w:rsid w:val="00F61892"/>
    <w:rsid w:val="00F618C2"/>
    <w:rsid w:val="00F618C3"/>
    <w:rsid w:val="00F618CC"/>
    <w:rsid w:val="00F61906"/>
    <w:rsid w:val="00F6198D"/>
    <w:rsid w:val="00F6199B"/>
    <w:rsid w:val="00F619AD"/>
    <w:rsid w:val="00F619B4"/>
    <w:rsid w:val="00F619CD"/>
    <w:rsid w:val="00F61A37"/>
    <w:rsid w:val="00F61AF3"/>
    <w:rsid w:val="00F61B45"/>
    <w:rsid w:val="00F61B59"/>
    <w:rsid w:val="00F61B77"/>
    <w:rsid w:val="00F61B88"/>
    <w:rsid w:val="00F61BA5"/>
    <w:rsid w:val="00F61BE5"/>
    <w:rsid w:val="00F61C12"/>
    <w:rsid w:val="00F61C1E"/>
    <w:rsid w:val="00F61CB3"/>
    <w:rsid w:val="00F61D03"/>
    <w:rsid w:val="00F61D35"/>
    <w:rsid w:val="00F61D5D"/>
    <w:rsid w:val="00F61DAF"/>
    <w:rsid w:val="00F61DD9"/>
    <w:rsid w:val="00F61E2A"/>
    <w:rsid w:val="00F61E4F"/>
    <w:rsid w:val="00F61E63"/>
    <w:rsid w:val="00F61E6C"/>
    <w:rsid w:val="00F61EAB"/>
    <w:rsid w:val="00F61EAF"/>
    <w:rsid w:val="00F61EC7"/>
    <w:rsid w:val="00F61EC9"/>
    <w:rsid w:val="00F61ECC"/>
    <w:rsid w:val="00F61F86"/>
    <w:rsid w:val="00F61FF4"/>
    <w:rsid w:val="00F61FF9"/>
    <w:rsid w:val="00F62011"/>
    <w:rsid w:val="00F620EF"/>
    <w:rsid w:val="00F620F9"/>
    <w:rsid w:val="00F62130"/>
    <w:rsid w:val="00F62172"/>
    <w:rsid w:val="00F621EA"/>
    <w:rsid w:val="00F62213"/>
    <w:rsid w:val="00F6226D"/>
    <w:rsid w:val="00F62316"/>
    <w:rsid w:val="00F62361"/>
    <w:rsid w:val="00F6236C"/>
    <w:rsid w:val="00F6237B"/>
    <w:rsid w:val="00F623F2"/>
    <w:rsid w:val="00F623F5"/>
    <w:rsid w:val="00F624F2"/>
    <w:rsid w:val="00F624F4"/>
    <w:rsid w:val="00F624F5"/>
    <w:rsid w:val="00F62541"/>
    <w:rsid w:val="00F62542"/>
    <w:rsid w:val="00F62591"/>
    <w:rsid w:val="00F625BC"/>
    <w:rsid w:val="00F62655"/>
    <w:rsid w:val="00F62668"/>
    <w:rsid w:val="00F627B5"/>
    <w:rsid w:val="00F62839"/>
    <w:rsid w:val="00F6283F"/>
    <w:rsid w:val="00F62886"/>
    <w:rsid w:val="00F628AF"/>
    <w:rsid w:val="00F62904"/>
    <w:rsid w:val="00F6294D"/>
    <w:rsid w:val="00F629C8"/>
    <w:rsid w:val="00F629CE"/>
    <w:rsid w:val="00F629D8"/>
    <w:rsid w:val="00F62A59"/>
    <w:rsid w:val="00F62A69"/>
    <w:rsid w:val="00F62A8D"/>
    <w:rsid w:val="00F62A94"/>
    <w:rsid w:val="00F62B15"/>
    <w:rsid w:val="00F62B74"/>
    <w:rsid w:val="00F62B80"/>
    <w:rsid w:val="00F62B90"/>
    <w:rsid w:val="00F62BE2"/>
    <w:rsid w:val="00F62BED"/>
    <w:rsid w:val="00F62C2F"/>
    <w:rsid w:val="00F62C42"/>
    <w:rsid w:val="00F62C66"/>
    <w:rsid w:val="00F62C84"/>
    <w:rsid w:val="00F62CAE"/>
    <w:rsid w:val="00F62CDC"/>
    <w:rsid w:val="00F62D28"/>
    <w:rsid w:val="00F62DAA"/>
    <w:rsid w:val="00F62E10"/>
    <w:rsid w:val="00F62E1F"/>
    <w:rsid w:val="00F62E42"/>
    <w:rsid w:val="00F62E8F"/>
    <w:rsid w:val="00F62EBC"/>
    <w:rsid w:val="00F62EC0"/>
    <w:rsid w:val="00F62F4E"/>
    <w:rsid w:val="00F62F57"/>
    <w:rsid w:val="00F62F75"/>
    <w:rsid w:val="00F62F80"/>
    <w:rsid w:val="00F62FE8"/>
    <w:rsid w:val="00F62FF0"/>
    <w:rsid w:val="00F6300B"/>
    <w:rsid w:val="00F63019"/>
    <w:rsid w:val="00F6301B"/>
    <w:rsid w:val="00F63066"/>
    <w:rsid w:val="00F630A1"/>
    <w:rsid w:val="00F63110"/>
    <w:rsid w:val="00F6311C"/>
    <w:rsid w:val="00F63178"/>
    <w:rsid w:val="00F63193"/>
    <w:rsid w:val="00F631CF"/>
    <w:rsid w:val="00F63203"/>
    <w:rsid w:val="00F63206"/>
    <w:rsid w:val="00F63219"/>
    <w:rsid w:val="00F63253"/>
    <w:rsid w:val="00F63309"/>
    <w:rsid w:val="00F6331E"/>
    <w:rsid w:val="00F63331"/>
    <w:rsid w:val="00F6336E"/>
    <w:rsid w:val="00F633CB"/>
    <w:rsid w:val="00F633E1"/>
    <w:rsid w:val="00F63420"/>
    <w:rsid w:val="00F6345D"/>
    <w:rsid w:val="00F63468"/>
    <w:rsid w:val="00F6348E"/>
    <w:rsid w:val="00F634AC"/>
    <w:rsid w:val="00F634B2"/>
    <w:rsid w:val="00F634CC"/>
    <w:rsid w:val="00F634CE"/>
    <w:rsid w:val="00F63501"/>
    <w:rsid w:val="00F63540"/>
    <w:rsid w:val="00F6354C"/>
    <w:rsid w:val="00F63580"/>
    <w:rsid w:val="00F635A7"/>
    <w:rsid w:val="00F6361A"/>
    <w:rsid w:val="00F63629"/>
    <w:rsid w:val="00F63662"/>
    <w:rsid w:val="00F636C8"/>
    <w:rsid w:val="00F637A7"/>
    <w:rsid w:val="00F638C6"/>
    <w:rsid w:val="00F638D4"/>
    <w:rsid w:val="00F639C2"/>
    <w:rsid w:val="00F639F9"/>
    <w:rsid w:val="00F63A4D"/>
    <w:rsid w:val="00F63A88"/>
    <w:rsid w:val="00F63A8F"/>
    <w:rsid w:val="00F63B31"/>
    <w:rsid w:val="00F63B34"/>
    <w:rsid w:val="00F63B5B"/>
    <w:rsid w:val="00F63B78"/>
    <w:rsid w:val="00F63BD9"/>
    <w:rsid w:val="00F63C13"/>
    <w:rsid w:val="00F63C9D"/>
    <w:rsid w:val="00F63CAB"/>
    <w:rsid w:val="00F63CC6"/>
    <w:rsid w:val="00F63CEB"/>
    <w:rsid w:val="00F63D10"/>
    <w:rsid w:val="00F63D32"/>
    <w:rsid w:val="00F63DCB"/>
    <w:rsid w:val="00F63E12"/>
    <w:rsid w:val="00F63E1D"/>
    <w:rsid w:val="00F63E37"/>
    <w:rsid w:val="00F63E4B"/>
    <w:rsid w:val="00F63E4C"/>
    <w:rsid w:val="00F63E4D"/>
    <w:rsid w:val="00F63E6D"/>
    <w:rsid w:val="00F63ED3"/>
    <w:rsid w:val="00F63EDC"/>
    <w:rsid w:val="00F63F59"/>
    <w:rsid w:val="00F63F8D"/>
    <w:rsid w:val="00F63FE2"/>
    <w:rsid w:val="00F6404D"/>
    <w:rsid w:val="00F64059"/>
    <w:rsid w:val="00F6405B"/>
    <w:rsid w:val="00F64078"/>
    <w:rsid w:val="00F6411B"/>
    <w:rsid w:val="00F64133"/>
    <w:rsid w:val="00F6413A"/>
    <w:rsid w:val="00F6414B"/>
    <w:rsid w:val="00F64203"/>
    <w:rsid w:val="00F64211"/>
    <w:rsid w:val="00F6425E"/>
    <w:rsid w:val="00F642D1"/>
    <w:rsid w:val="00F642DF"/>
    <w:rsid w:val="00F642FD"/>
    <w:rsid w:val="00F64363"/>
    <w:rsid w:val="00F64379"/>
    <w:rsid w:val="00F643C6"/>
    <w:rsid w:val="00F6444F"/>
    <w:rsid w:val="00F6446E"/>
    <w:rsid w:val="00F6449D"/>
    <w:rsid w:val="00F64527"/>
    <w:rsid w:val="00F64599"/>
    <w:rsid w:val="00F645C3"/>
    <w:rsid w:val="00F645D6"/>
    <w:rsid w:val="00F645F1"/>
    <w:rsid w:val="00F64655"/>
    <w:rsid w:val="00F64689"/>
    <w:rsid w:val="00F646DD"/>
    <w:rsid w:val="00F6473E"/>
    <w:rsid w:val="00F64755"/>
    <w:rsid w:val="00F64785"/>
    <w:rsid w:val="00F647F0"/>
    <w:rsid w:val="00F64827"/>
    <w:rsid w:val="00F64831"/>
    <w:rsid w:val="00F648B3"/>
    <w:rsid w:val="00F648C1"/>
    <w:rsid w:val="00F64908"/>
    <w:rsid w:val="00F64917"/>
    <w:rsid w:val="00F64925"/>
    <w:rsid w:val="00F64947"/>
    <w:rsid w:val="00F6499B"/>
    <w:rsid w:val="00F6499E"/>
    <w:rsid w:val="00F649B0"/>
    <w:rsid w:val="00F649BE"/>
    <w:rsid w:val="00F649DF"/>
    <w:rsid w:val="00F64A10"/>
    <w:rsid w:val="00F64A19"/>
    <w:rsid w:val="00F64A1B"/>
    <w:rsid w:val="00F64A4F"/>
    <w:rsid w:val="00F64AD0"/>
    <w:rsid w:val="00F64AD3"/>
    <w:rsid w:val="00F64B3A"/>
    <w:rsid w:val="00F64B83"/>
    <w:rsid w:val="00F64BE4"/>
    <w:rsid w:val="00F64BEA"/>
    <w:rsid w:val="00F64C55"/>
    <w:rsid w:val="00F64C5A"/>
    <w:rsid w:val="00F64C6B"/>
    <w:rsid w:val="00F64C74"/>
    <w:rsid w:val="00F64D01"/>
    <w:rsid w:val="00F64D1E"/>
    <w:rsid w:val="00F64D9C"/>
    <w:rsid w:val="00F64DCD"/>
    <w:rsid w:val="00F64E10"/>
    <w:rsid w:val="00F64E38"/>
    <w:rsid w:val="00F64E9A"/>
    <w:rsid w:val="00F64EAB"/>
    <w:rsid w:val="00F64EFA"/>
    <w:rsid w:val="00F64EFB"/>
    <w:rsid w:val="00F64F30"/>
    <w:rsid w:val="00F64F35"/>
    <w:rsid w:val="00F64F7D"/>
    <w:rsid w:val="00F64FB6"/>
    <w:rsid w:val="00F65014"/>
    <w:rsid w:val="00F65035"/>
    <w:rsid w:val="00F650A6"/>
    <w:rsid w:val="00F650DB"/>
    <w:rsid w:val="00F650E2"/>
    <w:rsid w:val="00F6510F"/>
    <w:rsid w:val="00F65121"/>
    <w:rsid w:val="00F65131"/>
    <w:rsid w:val="00F65135"/>
    <w:rsid w:val="00F6513A"/>
    <w:rsid w:val="00F65163"/>
    <w:rsid w:val="00F65170"/>
    <w:rsid w:val="00F651B3"/>
    <w:rsid w:val="00F65223"/>
    <w:rsid w:val="00F65271"/>
    <w:rsid w:val="00F65292"/>
    <w:rsid w:val="00F65293"/>
    <w:rsid w:val="00F652B1"/>
    <w:rsid w:val="00F6531E"/>
    <w:rsid w:val="00F6531F"/>
    <w:rsid w:val="00F65354"/>
    <w:rsid w:val="00F6535D"/>
    <w:rsid w:val="00F65376"/>
    <w:rsid w:val="00F6537C"/>
    <w:rsid w:val="00F653E6"/>
    <w:rsid w:val="00F65501"/>
    <w:rsid w:val="00F65507"/>
    <w:rsid w:val="00F65515"/>
    <w:rsid w:val="00F6552C"/>
    <w:rsid w:val="00F6556B"/>
    <w:rsid w:val="00F655C9"/>
    <w:rsid w:val="00F6563A"/>
    <w:rsid w:val="00F6563C"/>
    <w:rsid w:val="00F6569F"/>
    <w:rsid w:val="00F656A8"/>
    <w:rsid w:val="00F65721"/>
    <w:rsid w:val="00F65753"/>
    <w:rsid w:val="00F65762"/>
    <w:rsid w:val="00F657D3"/>
    <w:rsid w:val="00F65813"/>
    <w:rsid w:val="00F6586A"/>
    <w:rsid w:val="00F658DD"/>
    <w:rsid w:val="00F6593C"/>
    <w:rsid w:val="00F65967"/>
    <w:rsid w:val="00F6598E"/>
    <w:rsid w:val="00F659B9"/>
    <w:rsid w:val="00F659EC"/>
    <w:rsid w:val="00F65A00"/>
    <w:rsid w:val="00F65A11"/>
    <w:rsid w:val="00F65A2D"/>
    <w:rsid w:val="00F65A44"/>
    <w:rsid w:val="00F65AB0"/>
    <w:rsid w:val="00F65ABC"/>
    <w:rsid w:val="00F65AF1"/>
    <w:rsid w:val="00F65AFB"/>
    <w:rsid w:val="00F65B9B"/>
    <w:rsid w:val="00F65BB6"/>
    <w:rsid w:val="00F65BC0"/>
    <w:rsid w:val="00F65BE8"/>
    <w:rsid w:val="00F65C30"/>
    <w:rsid w:val="00F65C80"/>
    <w:rsid w:val="00F65CA5"/>
    <w:rsid w:val="00F65CCA"/>
    <w:rsid w:val="00F65E1F"/>
    <w:rsid w:val="00F65E21"/>
    <w:rsid w:val="00F65F17"/>
    <w:rsid w:val="00F6600D"/>
    <w:rsid w:val="00F66014"/>
    <w:rsid w:val="00F66040"/>
    <w:rsid w:val="00F66045"/>
    <w:rsid w:val="00F66072"/>
    <w:rsid w:val="00F66087"/>
    <w:rsid w:val="00F660AA"/>
    <w:rsid w:val="00F6610C"/>
    <w:rsid w:val="00F66127"/>
    <w:rsid w:val="00F6615D"/>
    <w:rsid w:val="00F6616E"/>
    <w:rsid w:val="00F66212"/>
    <w:rsid w:val="00F6621A"/>
    <w:rsid w:val="00F66263"/>
    <w:rsid w:val="00F66272"/>
    <w:rsid w:val="00F662CF"/>
    <w:rsid w:val="00F662E2"/>
    <w:rsid w:val="00F6633F"/>
    <w:rsid w:val="00F6634A"/>
    <w:rsid w:val="00F66383"/>
    <w:rsid w:val="00F66402"/>
    <w:rsid w:val="00F66415"/>
    <w:rsid w:val="00F66422"/>
    <w:rsid w:val="00F66642"/>
    <w:rsid w:val="00F66700"/>
    <w:rsid w:val="00F66706"/>
    <w:rsid w:val="00F66713"/>
    <w:rsid w:val="00F6671F"/>
    <w:rsid w:val="00F66746"/>
    <w:rsid w:val="00F667E4"/>
    <w:rsid w:val="00F66925"/>
    <w:rsid w:val="00F66949"/>
    <w:rsid w:val="00F6694F"/>
    <w:rsid w:val="00F6697F"/>
    <w:rsid w:val="00F6698F"/>
    <w:rsid w:val="00F66A4A"/>
    <w:rsid w:val="00F66A5C"/>
    <w:rsid w:val="00F66A5E"/>
    <w:rsid w:val="00F66B3C"/>
    <w:rsid w:val="00F66B8C"/>
    <w:rsid w:val="00F66BD8"/>
    <w:rsid w:val="00F66BFD"/>
    <w:rsid w:val="00F66C01"/>
    <w:rsid w:val="00F66C76"/>
    <w:rsid w:val="00F66CF0"/>
    <w:rsid w:val="00F66CF5"/>
    <w:rsid w:val="00F66D36"/>
    <w:rsid w:val="00F66D41"/>
    <w:rsid w:val="00F66D5F"/>
    <w:rsid w:val="00F66E1E"/>
    <w:rsid w:val="00F66E38"/>
    <w:rsid w:val="00F66E4E"/>
    <w:rsid w:val="00F66E98"/>
    <w:rsid w:val="00F66E9E"/>
    <w:rsid w:val="00F66EB0"/>
    <w:rsid w:val="00F66EF1"/>
    <w:rsid w:val="00F66F23"/>
    <w:rsid w:val="00F66FA4"/>
    <w:rsid w:val="00F66FFB"/>
    <w:rsid w:val="00F67018"/>
    <w:rsid w:val="00F67037"/>
    <w:rsid w:val="00F6704C"/>
    <w:rsid w:val="00F67077"/>
    <w:rsid w:val="00F670F3"/>
    <w:rsid w:val="00F67103"/>
    <w:rsid w:val="00F67150"/>
    <w:rsid w:val="00F67184"/>
    <w:rsid w:val="00F671A7"/>
    <w:rsid w:val="00F671C0"/>
    <w:rsid w:val="00F671D4"/>
    <w:rsid w:val="00F671E6"/>
    <w:rsid w:val="00F67232"/>
    <w:rsid w:val="00F67248"/>
    <w:rsid w:val="00F67262"/>
    <w:rsid w:val="00F6726D"/>
    <w:rsid w:val="00F67273"/>
    <w:rsid w:val="00F6727C"/>
    <w:rsid w:val="00F672EC"/>
    <w:rsid w:val="00F672F9"/>
    <w:rsid w:val="00F67301"/>
    <w:rsid w:val="00F67302"/>
    <w:rsid w:val="00F67390"/>
    <w:rsid w:val="00F673EE"/>
    <w:rsid w:val="00F6741B"/>
    <w:rsid w:val="00F6745A"/>
    <w:rsid w:val="00F67491"/>
    <w:rsid w:val="00F674B8"/>
    <w:rsid w:val="00F674E7"/>
    <w:rsid w:val="00F67522"/>
    <w:rsid w:val="00F6752C"/>
    <w:rsid w:val="00F67549"/>
    <w:rsid w:val="00F67581"/>
    <w:rsid w:val="00F675AD"/>
    <w:rsid w:val="00F6763D"/>
    <w:rsid w:val="00F67664"/>
    <w:rsid w:val="00F6766E"/>
    <w:rsid w:val="00F67687"/>
    <w:rsid w:val="00F67711"/>
    <w:rsid w:val="00F6771F"/>
    <w:rsid w:val="00F67745"/>
    <w:rsid w:val="00F67778"/>
    <w:rsid w:val="00F67784"/>
    <w:rsid w:val="00F677EA"/>
    <w:rsid w:val="00F6784A"/>
    <w:rsid w:val="00F67859"/>
    <w:rsid w:val="00F6787A"/>
    <w:rsid w:val="00F6787C"/>
    <w:rsid w:val="00F678C9"/>
    <w:rsid w:val="00F678DC"/>
    <w:rsid w:val="00F67913"/>
    <w:rsid w:val="00F67923"/>
    <w:rsid w:val="00F67965"/>
    <w:rsid w:val="00F67970"/>
    <w:rsid w:val="00F67979"/>
    <w:rsid w:val="00F67982"/>
    <w:rsid w:val="00F679AF"/>
    <w:rsid w:val="00F679BB"/>
    <w:rsid w:val="00F679EA"/>
    <w:rsid w:val="00F67AAB"/>
    <w:rsid w:val="00F67ABD"/>
    <w:rsid w:val="00F67B28"/>
    <w:rsid w:val="00F67B74"/>
    <w:rsid w:val="00F67BAE"/>
    <w:rsid w:val="00F67BD2"/>
    <w:rsid w:val="00F67BDA"/>
    <w:rsid w:val="00F67C21"/>
    <w:rsid w:val="00F67C8F"/>
    <w:rsid w:val="00F67CAC"/>
    <w:rsid w:val="00F67CF1"/>
    <w:rsid w:val="00F67D1D"/>
    <w:rsid w:val="00F67DC8"/>
    <w:rsid w:val="00F67E02"/>
    <w:rsid w:val="00F67E36"/>
    <w:rsid w:val="00F67E69"/>
    <w:rsid w:val="00F67F28"/>
    <w:rsid w:val="00F67F6D"/>
    <w:rsid w:val="00F67FE7"/>
    <w:rsid w:val="00F67FF5"/>
    <w:rsid w:val="00F67FF9"/>
    <w:rsid w:val="00F700E2"/>
    <w:rsid w:val="00F7012B"/>
    <w:rsid w:val="00F7012C"/>
    <w:rsid w:val="00F70167"/>
    <w:rsid w:val="00F702A9"/>
    <w:rsid w:val="00F70313"/>
    <w:rsid w:val="00F7032F"/>
    <w:rsid w:val="00F7033B"/>
    <w:rsid w:val="00F70345"/>
    <w:rsid w:val="00F70358"/>
    <w:rsid w:val="00F703BA"/>
    <w:rsid w:val="00F704BF"/>
    <w:rsid w:val="00F704DF"/>
    <w:rsid w:val="00F70502"/>
    <w:rsid w:val="00F70576"/>
    <w:rsid w:val="00F705F2"/>
    <w:rsid w:val="00F705F5"/>
    <w:rsid w:val="00F7060E"/>
    <w:rsid w:val="00F7067B"/>
    <w:rsid w:val="00F70687"/>
    <w:rsid w:val="00F70699"/>
    <w:rsid w:val="00F706B7"/>
    <w:rsid w:val="00F706C6"/>
    <w:rsid w:val="00F70718"/>
    <w:rsid w:val="00F70753"/>
    <w:rsid w:val="00F70795"/>
    <w:rsid w:val="00F70851"/>
    <w:rsid w:val="00F708FA"/>
    <w:rsid w:val="00F70956"/>
    <w:rsid w:val="00F70972"/>
    <w:rsid w:val="00F709C5"/>
    <w:rsid w:val="00F709DE"/>
    <w:rsid w:val="00F709ED"/>
    <w:rsid w:val="00F70A33"/>
    <w:rsid w:val="00F70A6F"/>
    <w:rsid w:val="00F70A7E"/>
    <w:rsid w:val="00F70B30"/>
    <w:rsid w:val="00F70B40"/>
    <w:rsid w:val="00F70B46"/>
    <w:rsid w:val="00F70B51"/>
    <w:rsid w:val="00F70B5A"/>
    <w:rsid w:val="00F70B63"/>
    <w:rsid w:val="00F70BBB"/>
    <w:rsid w:val="00F70C75"/>
    <w:rsid w:val="00F70CD4"/>
    <w:rsid w:val="00F70CFD"/>
    <w:rsid w:val="00F70D05"/>
    <w:rsid w:val="00F70D15"/>
    <w:rsid w:val="00F70D6E"/>
    <w:rsid w:val="00F70DB5"/>
    <w:rsid w:val="00F70DB8"/>
    <w:rsid w:val="00F70DC6"/>
    <w:rsid w:val="00F70E00"/>
    <w:rsid w:val="00F70E57"/>
    <w:rsid w:val="00F70E62"/>
    <w:rsid w:val="00F70E7C"/>
    <w:rsid w:val="00F70EF1"/>
    <w:rsid w:val="00F70F34"/>
    <w:rsid w:val="00F70F4F"/>
    <w:rsid w:val="00F70F51"/>
    <w:rsid w:val="00F70F68"/>
    <w:rsid w:val="00F70F6A"/>
    <w:rsid w:val="00F70F6E"/>
    <w:rsid w:val="00F71033"/>
    <w:rsid w:val="00F71051"/>
    <w:rsid w:val="00F710B4"/>
    <w:rsid w:val="00F710DD"/>
    <w:rsid w:val="00F710FA"/>
    <w:rsid w:val="00F711E7"/>
    <w:rsid w:val="00F7121E"/>
    <w:rsid w:val="00F71226"/>
    <w:rsid w:val="00F7125A"/>
    <w:rsid w:val="00F7129A"/>
    <w:rsid w:val="00F71306"/>
    <w:rsid w:val="00F71325"/>
    <w:rsid w:val="00F71335"/>
    <w:rsid w:val="00F71365"/>
    <w:rsid w:val="00F7136D"/>
    <w:rsid w:val="00F71397"/>
    <w:rsid w:val="00F713FC"/>
    <w:rsid w:val="00F7145B"/>
    <w:rsid w:val="00F71498"/>
    <w:rsid w:val="00F714AC"/>
    <w:rsid w:val="00F714C0"/>
    <w:rsid w:val="00F714CA"/>
    <w:rsid w:val="00F714FF"/>
    <w:rsid w:val="00F7151C"/>
    <w:rsid w:val="00F71567"/>
    <w:rsid w:val="00F7157C"/>
    <w:rsid w:val="00F715C5"/>
    <w:rsid w:val="00F71603"/>
    <w:rsid w:val="00F71634"/>
    <w:rsid w:val="00F716A0"/>
    <w:rsid w:val="00F71785"/>
    <w:rsid w:val="00F717A7"/>
    <w:rsid w:val="00F717A9"/>
    <w:rsid w:val="00F717D0"/>
    <w:rsid w:val="00F71837"/>
    <w:rsid w:val="00F718E9"/>
    <w:rsid w:val="00F71902"/>
    <w:rsid w:val="00F71917"/>
    <w:rsid w:val="00F7192A"/>
    <w:rsid w:val="00F7195D"/>
    <w:rsid w:val="00F71978"/>
    <w:rsid w:val="00F719B6"/>
    <w:rsid w:val="00F719B9"/>
    <w:rsid w:val="00F719D1"/>
    <w:rsid w:val="00F719D8"/>
    <w:rsid w:val="00F71A39"/>
    <w:rsid w:val="00F71A9B"/>
    <w:rsid w:val="00F71B07"/>
    <w:rsid w:val="00F71B36"/>
    <w:rsid w:val="00F71B92"/>
    <w:rsid w:val="00F71C0C"/>
    <w:rsid w:val="00F71C20"/>
    <w:rsid w:val="00F71C5B"/>
    <w:rsid w:val="00F71C5F"/>
    <w:rsid w:val="00F71E11"/>
    <w:rsid w:val="00F71E37"/>
    <w:rsid w:val="00F71E5A"/>
    <w:rsid w:val="00F71E8F"/>
    <w:rsid w:val="00F71F51"/>
    <w:rsid w:val="00F71F73"/>
    <w:rsid w:val="00F71FC9"/>
    <w:rsid w:val="00F71FE9"/>
    <w:rsid w:val="00F72001"/>
    <w:rsid w:val="00F7201F"/>
    <w:rsid w:val="00F7203D"/>
    <w:rsid w:val="00F72109"/>
    <w:rsid w:val="00F72123"/>
    <w:rsid w:val="00F72178"/>
    <w:rsid w:val="00F721F9"/>
    <w:rsid w:val="00F72230"/>
    <w:rsid w:val="00F72285"/>
    <w:rsid w:val="00F722B1"/>
    <w:rsid w:val="00F722C9"/>
    <w:rsid w:val="00F722DF"/>
    <w:rsid w:val="00F7232C"/>
    <w:rsid w:val="00F723FB"/>
    <w:rsid w:val="00F724BD"/>
    <w:rsid w:val="00F724C1"/>
    <w:rsid w:val="00F724D7"/>
    <w:rsid w:val="00F7251A"/>
    <w:rsid w:val="00F72559"/>
    <w:rsid w:val="00F7255A"/>
    <w:rsid w:val="00F7258F"/>
    <w:rsid w:val="00F7259A"/>
    <w:rsid w:val="00F725AD"/>
    <w:rsid w:val="00F7260D"/>
    <w:rsid w:val="00F7264E"/>
    <w:rsid w:val="00F72652"/>
    <w:rsid w:val="00F726A4"/>
    <w:rsid w:val="00F726D4"/>
    <w:rsid w:val="00F726E3"/>
    <w:rsid w:val="00F72721"/>
    <w:rsid w:val="00F72768"/>
    <w:rsid w:val="00F72789"/>
    <w:rsid w:val="00F727D3"/>
    <w:rsid w:val="00F72840"/>
    <w:rsid w:val="00F7284B"/>
    <w:rsid w:val="00F72857"/>
    <w:rsid w:val="00F72882"/>
    <w:rsid w:val="00F72886"/>
    <w:rsid w:val="00F728AD"/>
    <w:rsid w:val="00F728EC"/>
    <w:rsid w:val="00F7290E"/>
    <w:rsid w:val="00F7291F"/>
    <w:rsid w:val="00F7293D"/>
    <w:rsid w:val="00F7297D"/>
    <w:rsid w:val="00F729A2"/>
    <w:rsid w:val="00F729DF"/>
    <w:rsid w:val="00F72A55"/>
    <w:rsid w:val="00F72AF0"/>
    <w:rsid w:val="00F72AF3"/>
    <w:rsid w:val="00F72AFA"/>
    <w:rsid w:val="00F72B6F"/>
    <w:rsid w:val="00F72C03"/>
    <w:rsid w:val="00F72CA5"/>
    <w:rsid w:val="00F72CB2"/>
    <w:rsid w:val="00F72CCB"/>
    <w:rsid w:val="00F72CF5"/>
    <w:rsid w:val="00F72D15"/>
    <w:rsid w:val="00F72DBE"/>
    <w:rsid w:val="00F72E9D"/>
    <w:rsid w:val="00F72EBB"/>
    <w:rsid w:val="00F72EF4"/>
    <w:rsid w:val="00F72F39"/>
    <w:rsid w:val="00F72F64"/>
    <w:rsid w:val="00F72FA0"/>
    <w:rsid w:val="00F72FA2"/>
    <w:rsid w:val="00F730DE"/>
    <w:rsid w:val="00F730F4"/>
    <w:rsid w:val="00F73108"/>
    <w:rsid w:val="00F7311E"/>
    <w:rsid w:val="00F73182"/>
    <w:rsid w:val="00F7319F"/>
    <w:rsid w:val="00F731A9"/>
    <w:rsid w:val="00F73212"/>
    <w:rsid w:val="00F73220"/>
    <w:rsid w:val="00F73289"/>
    <w:rsid w:val="00F732AA"/>
    <w:rsid w:val="00F732E1"/>
    <w:rsid w:val="00F7335E"/>
    <w:rsid w:val="00F73361"/>
    <w:rsid w:val="00F73366"/>
    <w:rsid w:val="00F73407"/>
    <w:rsid w:val="00F73412"/>
    <w:rsid w:val="00F7351E"/>
    <w:rsid w:val="00F73553"/>
    <w:rsid w:val="00F735D1"/>
    <w:rsid w:val="00F735EA"/>
    <w:rsid w:val="00F735F6"/>
    <w:rsid w:val="00F7361D"/>
    <w:rsid w:val="00F73632"/>
    <w:rsid w:val="00F736A1"/>
    <w:rsid w:val="00F736E0"/>
    <w:rsid w:val="00F7372F"/>
    <w:rsid w:val="00F73734"/>
    <w:rsid w:val="00F73770"/>
    <w:rsid w:val="00F7377F"/>
    <w:rsid w:val="00F737D0"/>
    <w:rsid w:val="00F73810"/>
    <w:rsid w:val="00F73831"/>
    <w:rsid w:val="00F738EB"/>
    <w:rsid w:val="00F73921"/>
    <w:rsid w:val="00F73951"/>
    <w:rsid w:val="00F73969"/>
    <w:rsid w:val="00F73971"/>
    <w:rsid w:val="00F73973"/>
    <w:rsid w:val="00F73975"/>
    <w:rsid w:val="00F739A2"/>
    <w:rsid w:val="00F739D0"/>
    <w:rsid w:val="00F73A88"/>
    <w:rsid w:val="00F73A97"/>
    <w:rsid w:val="00F73AD0"/>
    <w:rsid w:val="00F73B29"/>
    <w:rsid w:val="00F73B47"/>
    <w:rsid w:val="00F73B6E"/>
    <w:rsid w:val="00F73B9E"/>
    <w:rsid w:val="00F73BC0"/>
    <w:rsid w:val="00F73BC5"/>
    <w:rsid w:val="00F73BE1"/>
    <w:rsid w:val="00F73BEA"/>
    <w:rsid w:val="00F73C96"/>
    <w:rsid w:val="00F73CE6"/>
    <w:rsid w:val="00F73CE9"/>
    <w:rsid w:val="00F73D2B"/>
    <w:rsid w:val="00F73D4A"/>
    <w:rsid w:val="00F73DEE"/>
    <w:rsid w:val="00F73E11"/>
    <w:rsid w:val="00F73E19"/>
    <w:rsid w:val="00F73E63"/>
    <w:rsid w:val="00F73E96"/>
    <w:rsid w:val="00F73EB5"/>
    <w:rsid w:val="00F73EBE"/>
    <w:rsid w:val="00F73F1F"/>
    <w:rsid w:val="00F73F28"/>
    <w:rsid w:val="00F73F60"/>
    <w:rsid w:val="00F73F68"/>
    <w:rsid w:val="00F73F91"/>
    <w:rsid w:val="00F73FAE"/>
    <w:rsid w:val="00F73FCA"/>
    <w:rsid w:val="00F73FE3"/>
    <w:rsid w:val="00F74008"/>
    <w:rsid w:val="00F74042"/>
    <w:rsid w:val="00F7404B"/>
    <w:rsid w:val="00F7407A"/>
    <w:rsid w:val="00F740B0"/>
    <w:rsid w:val="00F740D2"/>
    <w:rsid w:val="00F740D4"/>
    <w:rsid w:val="00F740D8"/>
    <w:rsid w:val="00F740E3"/>
    <w:rsid w:val="00F74126"/>
    <w:rsid w:val="00F74187"/>
    <w:rsid w:val="00F741E0"/>
    <w:rsid w:val="00F74206"/>
    <w:rsid w:val="00F7421B"/>
    <w:rsid w:val="00F7425D"/>
    <w:rsid w:val="00F742E1"/>
    <w:rsid w:val="00F743B4"/>
    <w:rsid w:val="00F743C4"/>
    <w:rsid w:val="00F743DE"/>
    <w:rsid w:val="00F74491"/>
    <w:rsid w:val="00F744B3"/>
    <w:rsid w:val="00F744C2"/>
    <w:rsid w:val="00F744CB"/>
    <w:rsid w:val="00F74521"/>
    <w:rsid w:val="00F7456E"/>
    <w:rsid w:val="00F7457F"/>
    <w:rsid w:val="00F74582"/>
    <w:rsid w:val="00F745D6"/>
    <w:rsid w:val="00F745E2"/>
    <w:rsid w:val="00F74601"/>
    <w:rsid w:val="00F74615"/>
    <w:rsid w:val="00F74697"/>
    <w:rsid w:val="00F74698"/>
    <w:rsid w:val="00F746A6"/>
    <w:rsid w:val="00F74703"/>
    <w:rsid w:val="00F74742"/>
    <w:rsid w:val="00F74760"/>
    <w:rsid w:val="00F74793"/>
    <w:rsid w:val="00F7482C"/>
    <w:rsid w:val="00F748F6"/>
    <w:rsid w:val="00F7498A"/>
    <w:rsid w:val="00F749A1"/>
    <w:rsid w:val="00F749B4"/>
    <w:rsid w:val="00F749D2"/>
    <w:rsid w:val="00F74A45"/>
    <w:rsid w:val="00F74ABC"/>
    <w:rsid w:val="00F74B2E"/>
    <w:rsid w:val="00F74B75"/>
    <w:rsid w:val="00F74BBF"/>
    <w:rsid w:val="00F74C5F"/>
    <w:rsid w:val="00F74C61"/>
    <w:rsid w:val="00F74C98"/>
    <w:rsid w:val="00F74C99"/>
    <w:rsid w:val="00F74CA9"/>
    <w:rsid w:val="00F74D22"/>
    <w:rsid w:val="00F74D3A"/>
    <w:rsid w:val="00F74D44"/>
    <w:rsid w:val="00F74D6C"/>
    <w:rsid w:val="00F74DE3"/>
    <w:rsid w:val="00F74E70"/>
    <w:rsid w:val="00F74E76"/>
    <w:rsid w:val="00F74EA0"/>
    <w:rsid w:val="00F74ED7"/>
    <w:rsid w:val="00F74EE7"/>
    <w:rsid w:val="00F74EE9"/>
    <w:rsid w:val="00F74EF5"/>
    <w:rsid w:val="00F74F00"/>
    <w:rsid w:val="00F74F0A"/>
    <w:rsid w:val="00F74F44"/>
    <w:rsid w:val="00F74FA9"/>
    <w:rsid w:val="00F74FB5"/>
    <w:rsid w:val="00F74FBF"/>
    <w:rsid w:val="00F74FF3"/>
    <w:rsid w:val="00F75032"/>
    <w:rsid w:val="00F75053"/>
    <w:rsid w:val="00F750DA"/>
    <w:rsid w:val="00F750EC"/>
    <w:rsid w:val="00F75170"/>
    <w:rsid w:val="00F751F6"/>
    <w:rsid w:val="00F75249"/>
    <w:rsid w:val="00F75252"/>
    <w:rsid w:val="00F75272"/>
    <w:rsid w:val="00F752F2"/>
    <w:rsid w:val="00F75329"/>
    <w:rsid w:val="00F7534F"/>
    <w:rsid w:val="00F7535F"/>
    <w:rsid w:val="00F753F1"/>
    <w:rsid w:val="00F75413"/>
    <w:rsid w:val="00F75427"/>
    <w:rsid w:val="00F754A1"/>
    <w:rsid w:val="00F754E4"/>
    <w:rsid w:val="00F755A0"/>
    <w:rsid w:val="00F755B3"/>
    <w:rsid w:val="00F755B9"/>
    <w:rsid w:val="00F75652"/>
    <w:rsid w:val="00F75692"/>
    <w:rsid w:val="00F7573F"/>
    <w:rsid w:val="00F7575D"/>
    <w:rsid w:val="00F75765"/>
    <w:rsid w:val="00F757C3"/>
    <w:rsid w:val="00F757D1"/>
    <w:rsid w:val="00F757D9"/>
    <w:rsid w:val="00F757DD"/>
    <w:rsid w:val="00F757ED"/>
    <w:rsid w:val="00F75849"/>
    <w:rsid w:val="00F75862"/>
    <w:rsid w:val="00F7594E"/>
    <w:rsid w:val="00F7595B"/>
    <w:rsid w:val="00F7595E"/>
    <w:rsid w:val="00F75963"/>
    <w:rsid w:val="00F7599C"/>
    <w:rsid w:val="00F759EC"/>
    <w:rsid w:val="00F75A26"/>
    <w:rsid w:val="00F75A3E"/>
    <w:rsid w:val="00F75A53"/>
    <w:rsid w:val="00F75A5C"/>
    <w:rsid w:val="00F75A70"/>
    <w:rsid w:val="00F75A78"/>
    <w:rsid w:val="00F75AC3"/>
    <w:rsid w:val="00F75B68"/>
    <w:rsid w:val="00F75B96"/>
    <w:rsid w:val="00F75BAB"/>
    <w:rsid w:val="00F75BED"/>
    <w:rsid w:val="00F75C08"/>
    <w:rsid w:val="00F75C2F"/>
    <w:rsid w:val="00F75C30"/>
    <w:rsid w:val="00F75CA1"/>
    <w:rsid w:val="00F75CB6"/>
    <w:rsid w:val="00F75D17"/>
    <w:rsid w:val="00F75D59"/>
    <w:rsid w:val="00F75D67"/>
    <w:rsid w:val="00F75DCA"/>
    <w:rsid w:val="00F75E9E"/>
    <w:rsid w:val="00F75F2A"/>
    <w:rsid w:val="00F75F80"/>
    <w:rsid w:val="00F75FA6"/>
    <w:rsid w:val="00F76026"/>
    <w:rsid w:val="00F76081"/>
    <w:rsid w:val="00F760B9"/>
    <w:rsid w:val="00F7610D"/>
    <w:rsid w:val="00F7614F"/>
    <w:rsid w:val="00F76197"/>
    <w:rsid w:val="00F761A6"/>
    <w:rsid w:val="00F76213"/>
    <w:rsid w:val="00F7625F"/>
    <w:rsid w:val="00F76292"/>
    <w:rsid w:val="00F76298"/>
    <w:rsid w:val="00F76300"/>
    <w:rsid w:val="00F76376"/>
    <w:rsid w:val="00F7638B"/>
    <w:rsid w:val="00F763A3"/>
    <w:rsid w:val="00F7641B"/>
    <w:rsid w:val="00F76450"/>
    <w:rsid w:val="00F764BC"/>
    <w:rsid w:val="00F764BF"/>
    <w:rsid w:val="00F764C7"/>
    <w:rsid w:val="00F7650D"/>
    <w:rsid w:val="00F76572"/>
    <w:rsid w:val="00F7658D"/>
    <w:rsid w:val="00F765C6"/>
    <w:rsid w:val="00F76660"/>
    <w:rsid w:val="00F7666F"/>
    <w:rsid w:val="00F7668A"/>
    <w:rsid w:val="00F7672D"/>
    <w:rsid w:val="00F76731"/>
    <w:rsid w:val="00F76738"/>
    <w:rsid w:val="00F7676E"/>
    <w:rsid w:val="00F767EA"/>
    <w:rsid w:val="00F76826"/>
    <w:rsid w:val="00F7685E"/>
    <w:rsid w:val="00F76896"/>
    <w:rsid w:val="00F76965"/>
    <w:rsid w:val="00F769C4"/>
    <w:rsid w:val="00F769ED"/>
    <w:rsid w:val="00F769F1"/>
    <w:rsid w:val="00F769FB"/>
    <w:rsid w:val="00F76A03"/>
    <w:rsid w:val="00F76A0E"/>
    <w:rsid w:val="00F76AB9"/>
    <w:rsid w:val="00F76AEB"/>
    <w:rsid w:val="00F76B2C"/>
    <w:rsid w:val="00F76B55"/>
    <w:rsid w:val="00F76B8A"/>
    <w:rsid w:val="00F76CCF"/>
    <w:rsid w:val="00F76D00"/>
    <w:rsid w:val="00F76D41"/>
    <w:rsid w:val="00F76D60"/>
    <w:rsid w:val="00F76DAF"/>
    <w:rsid w:val="00F76DB5"/>
    <w:rsid w:val="00F76DD3"/>
    <w:rsid w:val="00F76DE6"/>
    <w:rsid w:val="00F76E08"/>
    <w:rsid w:val="00F76E16"/>
    <w:rsid w:val="00F76EAF"/>
    <w:rsid w:val="00F76ECC"/>
    <w:rsid w:val="00F76ED0"/>
    <w:rsid w:val="00F76EDB"/>
    <w:rsid w:val="00F76EF0"/>
    <w:rsid w:val="00F76F2E"/>
    <w:rsid w:val="00F77033"/>
    <w:rsid w:val="00F7703A"/>
    <w:rsid w:val="00F7708E"/>
    <w:rsid w:val="00F77093"/>
    <w:rsid w:val="00F770D9"/>
    <w:rsid w:val="00F7719C"/>
    <w:rsid w:val="00F7720F"/>
    <w:rsid w:val="00F7724D"/>
    <w:rsid w:val="00F772D1"/>
    <w:rsid w:val="00F7730A"/>
    <w:rsid w:val="00F77312"/>
    <w:rsid w:val="00F77359"/>
    <w:rsid w:val="00F773A8"/>
    <w:rsid w:val="00F773B8"/>
    <w:rsid w:val="00F7742F"/>
    <w:rsid w:val="00F77434"/>
    <w:rsid w:val="00F7744E"/>
    <w:rsid w:val="00F774BC"/>
    <w:rsid w:val="00F774BD"/>
    <w:rsid w:val="00F774D8"/>
    <w:rsid w:val="00F774EE"/>
    <w:rsid w:val="00F774F0"/>
    <w:rsid w:val="00F7751A"/>
    <w:rsid w:val="00F77555"/>
    <w:rsid w:val="00F7761D"/>
    <w:rsid w:val="00F776B0"/>
    <w:rsid w:val="00F77702"/>
    <w:rsid w:val="00F77788"/>
    <w:rsid w:val="00F777D1"/>
    <w:rsid w:val="00F77809"/>
    <w:rsid w:val="00F778FC"/>
    <w:rsid w:val="00F7791E"/>
    <w:rsid w:val="00F779E9"/>
    <w:rsid w:val="00F77A3D"/>
    <w:rsid w:val="00F77A3E"/>
    <w:rsid w:val="00F77A8C"/>
    <w:rsid w:val="00F77AB3"/>
    <w:rsid w:val="00F77ABC"/>
    <w:rsid w:val="00F77B0D"/>
    <w:rsid w:val="00F77B2E"/>
    <w:rsid w:val="00F77B30"/>
    <w:rsid w:val="00F77B5C"/>
    <w:rsid w:val="00F77BB5"/>
    <w:rsid w:val="00F77C19"/>
    <w:rsid w:val="00F77C3D"/>
    <w:rsid w:val="00F77C4B"/>
    <w:rsid w:val="00F77C4F"/>
    <w:rsid w:val="00F77C52"/>
    <w:rsid w:val="00F77C80"/>
    <w:rsid w:val="00F77C96"/>
    <w:rsid w:val="00F77CD1"/>
    <w:rsid w:val="00F77CF0"/>
    <w:rsid w:val="00F77D2D"/>
    <w:rsid w:val="00F77D43"/>
    <w:rsid w:val="00F77D5A"/>
    <w:rsid w:val="00F77DC9"/>
    <w:rsid w:val="00F77DDA"/>
    <w:rsid w:val="00F77DDC"/>
    <w:rsid w:val="00F77DF7"/>
    <w:rsid w:val="00F77E3A"/>
    <w:rsid w:val="00F77EEB"/>
    <w:rsid w:val="00F77EFF"/>
    <w:rsid w:val="00F77F26"/>
    <w:rsid w:val="00F77F47"/>
    <w:rsid w:val="00F77F48"/>
    <w:rsid w:val="00F77F4E"/>
    <w:rsid w:val="00F77F61"/>
    <w:rsid w:val="00F77F72"/>
    <w:rsid w:val="00F77F73"/>
    <w:rsid w:val="00F77FC4"/>
    <w:rsid w:val="00F77FF0"/>
    <w:rsid w:val="00F80017"/>
    <w:rsid w:val="00F8001D"/>
    <w:rsid w:val="00F80025"/>
    <w:rsid w:val="00F8005A"/>
    <w:rsid w:val="00F8009D"/>
    <w:rsid w:val="00F8010F"/>
    <w:rsid w:val="00F80111"/>
    <w:rsid w:val="00F8011F"/>
    <w:rsid w:val="00F80126"/>
    <w:rsid w:val="00F80147"/>
    <w:rsid w:val="00F80178"/>
    <w:rsid w:val="00F8021C"/>
    <w:rsid w:val="00F8022D"/>
    <w:rsid w:val="00F802E2"/>
    <w:rsid w:val="00F80306"/>
    <w:rsid w:val="00F80350"/>
    <w:rsid w:val="00F803A8"/>
    <w:rsid w:val="00F803F2"/>
    <w:rsid w:val="00F8042B"/>
    <w:rsid w:val="00F804DC"/>
    <w:rsid w:val="00F805AC"/>
    <w:rsid w:val="00F80629"/>
    <w:rsid w:val="00F80642"/>
    <w:rsid w:val="00F8077E"/>
    <w:rsid w:val="00F807EA"/>
    <w:rsid w:val="00F807F2"/>
    <w:rsid w:val="00F80842"/>
    <w:rsid w:val="00F8086B"/>
    <w:rsid w:val="00F808C5"/>
    <w:rsid w:val="00F809B4"/>
    <w:rsid w:val="00F80A75"/>
    <w:rsid w:val="00F80AB9"/>
    <w:rsid w:val="00F80AEE"/>
    <w:rsid w:val="00F80AF3"/>
    <w:rsid w:val="00F80B73"/>
    <w:rsid w:val="00F80B8C"/>
    <w:rsid w:val="00F80B8E"/>
    <w:rsid w:val="00F80BA0"/>
    <w:rsid w:val="00F80BB5"/>
    <w:rsid w:val="00F80BB6"/>
    <w:rsid w:val="00F80C6E"/>
    <w:rsid w:val="00F80CD0"/>
    <w:rsid w:val="00F80CF1"/>
    <w:rsid w:val="00F80D37"/>
    <w:rsid w:val="00F80D5E"/>
    <w:rsid w:val="00F80D75"/>
    <w:rsid w:val="00F80E2A"/>
    <w:rsid w:val="00F80E5B"/>
    <w:rsid w:val="00F80E9D"/>
    <w:rsid w:val="00F80EAB"/>
    <w:rsid w:val="00F80EEA"/>
    <w:rsid w:val="00F80FCF"/>
    <w:rsid w:val="00F81039"/>
    <w:rsid w:val="00F81159"/>
    <w:rsid w:val="00F811BC"/>
    <w:rsid w:val="00F81225"/>
    <w:rsid w:val="00F81262"/>
    <w:rsid w:val="00F8127E"/>
    <w:rsid w:val="00F8139C"/>
    <w:rsid w:val="00F813A9"/>
    <w:rsid w:val="00F813AB"/>
    <w:rsid w:val="00F813D2"/>
    <w:rsid w:val="00F8142C"/>
    <w:rsid w:val="00F81432"/>
    <w:rsid w:val="00F81455"/>
    <w:rsid w:val="00F814D2"/>
    <w:rsid w:val="00F814D5"/>
    <w:rsid w:val="00F8161B"/>
    <w:rsid w:val="00F81650"/>
    <w:rsid w:val="00F81667"/>
    <w:rsid w:val="00F81686"/>
    <w:rsid w:val="00F816CB"/>
    <w:rsid w:val="00F81701"/>
    <w:rsid w:val="00F81703"/>
    <w:rsid w:val="00F81714"/>
    <w:rsid w:val="00F81758"/>
    <w:rsid w:val="00F817A7"/>
    <w:rsid w:val="00F817F5"/>
    <w:rsid w:val="00F81852"/>
    <w:rsid w:val="00F8188B"/>
    <w:rsid w:val="00F8190B"/>
    <w:rsid w:val="00F8191A"/>
    <w:rsid w:val="00F8193B"/>
    <w:rsid w:val="00F8196D"/>
    <w:rsid w:val="00F81972"/>
    <w:rsid w:val="00F8197B"/>
    <w:rsid w:val="00F819F7"/>
    <w:rsid w:val="00F81A35"/>
    <w:rsid w:val="00F81A40"/>
    <w:rsid w:val="00F81A85"/>
    <w:rsid w:val="00F81AB1"/>
    <w:rsid w:val="00F81ADD"/>
    <w:rsid w:val="00F81AE1"/>
    <w:rsid w:val="00F81B27"/>
    <w:rsid w:val="00F81B77"/>
    <w:rsid w:val="00F81BBD"/>
    <w:rsid w:val="00F81BC3"/>
    <w:rsid w:val="00F81C94"/>
    <w:rsid w:val="00F81CE4"/>
    <w:rsid w:val="00F81D5C"/>
    <w:rsid w:val="00F81DC6"/>
    <w:rsid w:val="00F81DCE"/>
    <w:rsid w:val="00F81E20"/>
    <w:rsid w:val="00F81E26"/>
    <w:rsid w:val="00F81E39"/>
    <w:rsid w:val="00F81E49"/>
    <w:rsid w:val="00F81E4C"/>
    <w:rsid w:val="00F81E54"/>
    <w:rsid w:val="00F81EF1"/>
    <w:rsid w:val="00F81F2A"/>
    <w:rsid w:val="00F81F57"/>
    <w:rsid w:val="00F81F5D"/>
    <w:rsid w:val="00F81F7B"/>
    <w:rsid w:val="00F81FA3"/>
    <w:rsid w:val="00F81FA6"/>
    <w:rsid w:val="00F81FCC"/>
    <w:rsid w:val="00F81FE0"/>
    <w:rsid w:val="00F820A2"/>
    <w:rsid w:val="00F820AF"/>
    <w:rsid w:val="00F82102"/>
    <w:rsid w:val="00F82193"/>
    <w:rsid w:val="00F821CE"/>
    <w:rsid w:val="00F821F0"/>
    <w:rsid w:val="00F822AB"/>
    <w:rsid w:val="00F8230D"/>
    <w:rsid w:val="00F8233A"/>
    <w:rsid w:val="00F8235A"/>
    <w:rsid w:val="00F82378"/>
    <w:rsid w:val="00F8237E"/>
    <w:rsid w:val="00F823B3"/>
    <w:rsid w:val="00F82438"/>
    <w:rsid w:val="00F824CA"/>
    <w:rsid w:val="00F824E0"/>
    <w:rsid w:val="00F82518"/>
    <w:rsid w:val="00F82534"/>
    <w:rsid w:val="00F82536"/>
    <w:rsid w:val="00F8258A"/>
    <w:rsid w:val="00F825D6"/>
    <w:rsid w:val="00F82613"/>
    <w:rsid w:val="00F82620"/>
    <w:rsid w:val="00F826B3"/>
    <w:rsid w:val="00F826EE"/>
    <w:rsid w:val="00F82740"/>
    <w:rsid w:val="00F82765"/>
    <w:rsid w:val="00F82773"/>
    <w:rsid w:val="00F827FC"/>
    <w:rsid w:val="00F8283E"/>
    <w:rsid w:val="00F828C1"/>
    <w:rsid w:val="00F82931"/>
    <w:rsid w:val="00F82953"/>
    <w:rsid w:val="00F829E3"/>
    <w:rsid w:val="00F82A62"/>
    <w:rsid w:val="00F82A64"/>
    <w:rsid w:val="00F82A78"/>
    <w:rsid w:val="00F82A9F"/>
    <w:rsid w:val="00F82AD6"/>
    <w:rsid w:val="00F82AED"/>
    <w:rsid w:val="00F82AFD"/>
    <w:rsid w:val="00F82B02"/>
    <w:rsid w:val="00F82B07"/>
    <w:rsid w:val="00F82BAE"/>
    <w:rsid w:val="00F82BC3"/>
    <w:rsid w:val="00F82C40"/>
    <w:rsid w:val="00F82C5A"/>
    <w:rsid w:val="00F82C72"/>
    <w:rsid w:val="00F82CBB"/>
    <w:rsid w:val="00F82CE0"/>
    <w:rsid w:val="00F82D18"/>
    <w:rsid w:val="00F82D42"/>
    <w:rsid w:val="00F82D88"/>
    <w:rsid w:val="00F82D8D"/>
    <w:rsid w:val="00F82DE1"/>
    <w:rsid w:val="00F82E2C"/>
    <w:rsid w:val="00F82ECC"/>
    <w:rsid w:val="00F82F95"/>
    <w:rsid w:val="00F82FAA"/>
    <w:rsid w:val="00F8306A"/>
    <w:rsid w:val="00F830F4"/>
    <w:rsid w:val="00F83127"/>
    <w:rsid w:val="00F83128"/>
    <w:rsid w:val="00F831CE"/>
    <w:rsid w:val="00F831E5"/>
    <w:rsid w:val="00F83207"/>
    <w:rsid w:val="00F8322D"/>
    <w:rsid w:val="00F83275"/>
    <w:rsid w:val="00F83298"/>
    <w:rsid w:val="00F832B2"/>
    <w:rsid w:val="00F832CC"/>
    <w:rsid w:val="00F832CD"/>
    <w:rsid w:val="00F832E9"/>
    <w:rsid w:val="00F832EB"/>
    <w:rsid w:val="00F83300"/>
    <w:rsid w:val="00F83333"/>
    <w:rsid w:val="00F83384"/>
    <w:rsid w:val="00F83393"/>
    <w:rsid w:val="00F833E9"/>
    <w:rsid w:val="00F833FB"/>
    <w:rsid w:val="00F8340B"/>
    <w:rsid w:val="00F834CD"/>
    <w:rsid w:val="00F8352C"/>
    <w:rsid w:val="00F8355F"/>
    <w:rsid w:val="00F835CA"/>
    <w:rsid w:val="00F835D4"/>
    <w:rsid w:val="00F835D5"/>
    <w:rsid w:val="00F835E0"/>
    <w:rsid w:val="00F83629"/>
    <w:rsid w:val="00F8362E"/>
    <w:rsid w:val="00F83784"/>
    <w:rsid w:val="00F83795"/>
    <w:rsid w:val="00F837A9"/>
    <w:rsid w:val="00F837D9"/>
    <w:rsid w:val="00F83838"/>
    <w:rsid w:val="00F8383D"/>
    <w:rsid w:val="00F83847"/>
    <w:rsid w:val="00F8385F"/>
    <w:rsid w:val="00F8389A"/>
    <w:rsid w:val="00F8389C"/>
    <w:rsid w:val="00F838CF"/>
    <w:rsid w:val="00F8391F"/>
    <w:rsid w:val="00F8396B"/>
    <w:rsid w:val="00F839A3"/>
    <w:rsid w:val="00F839A4"/>
    <w:rsid w:val="00F839B7"/>
    <w:rsid w:val="00F839E2"/>
    <w:rsid w:val="00F83A0C"/>
    <w:rsid w:val="00F83A2F"/>
    <w:rsid w:val="00F83AB7"/>
    <w:rsid w:val="00F83ADC"/>
    <w:rsid w:val="00F83B11"/>
    <w:rsid w:val="00F83B5B"/>
    <w:rsid w:val="00F83B67"/>
    <w:rsid w:val="00F83B7C"/>
    <w:rsid w:val="00F83B7E"/>
    <w:rsid w:val="00F83C38"/>
    <w:rsid w:val="00F83C5B"/>
    <w:rsid w:val="00F83C79"/>
    <w:rsid w:val="00F83CCF"/>
    <w:rsid w:val="00F83D74"/>
    <w:rsid w:val="00F83DC5"/>
    <w:rsid w:val="00F83DD1"/>
    <w:rsid w:val="00F83DD3"/>
    <w:rsid w:val="00F83DD9"/>
    <w:rsid w:val="00F83E0D"/>
    <w:rsid w:val="00F83E13"/>
    <w:rsid w:val="00F83E17"/>
    <w:rsid w:val="00F83EA4"/>
    <w:rsid w:val="00F83EA5"/>
    <w:rsid w:val="00F83EAF"/>
    <w:rsid w:val="00F83EFA"/>
    <w:rsid w:val="00F83F66"/>
    <w:rsid w:val="00F8401A"/>
    <w:rsid w:val="00F84067"/>
    <w:rsid w:val="00F84092"/>
    <w:rsid w:val="00F840F6"/>
    <w:rsid w:val="00F84136"/>
    <w:rsid w:val="00F841CC"/>
    <w:rsid w:val="00F84202"/>
    <w:rsid w:val="00F84274"/>
    <w:rsid w:val="00F842A4"/>
    <w:rsid w:val="00F8431F"/>
    <w:rsid w:val="00F84397"/>
    <w:rsid w:val="00F844DC"/>
    <w:rsid w:val="00F844FB"/>
    <w:rsid w:val="00F84508"/>
    <w:rsid w:val="00F84528"/>
    <w:rsid w:val="00F8459F"/>
    <w:rsid w:val="00F845A0"/>
    <w:rsid w:val="00F845B0"/>
    <w:rsid w:val="00F845EA"/>
    <w:rsid w:val="00F8463E"/>
    <w:rsid w:val="00F846A9"/>
    <w:rsid w:val="00F846AB"/>
    <w:rsid w:val="00F846B5"/>
    <w:rsid w:val="00F846C9"/>
    <w:rsid w:val="00F84798"/>
    <w:rsid w:val="00F847A9"/>
    <w:rsid w:val="00F8489F"/>
    <w:rsid w:val="00F848D3"/>
    <w:rsid w:val="00F848D4"/>
    <w:rsid w:val="00F848D7"/>
    <w:rsid w:val="00F848DB"/>
    <w:rsid w:val="00F84965"/>
    <w:rsid w:val="00F8497E"/>
    <w:rsid w:val="00F849CB"/>
    <w:rsid w:val="00F849F8"/>
    <w:rsid w:val="00F84A2D"/>
    <w:rsid w:val="00F84AD9"/>
    <w:rsid w:val="00F84B95"/>
    <w:rsid w:val="00F84C0E"/>
    <w:rsid w:val="00F84C10"/>
    <w:rsid w:val="00F84C2A"/>
    <w:rsid w:val="00F84C6A"/>
    <w:rsid w:val="00F84CA0"/>
    <w:rsid w:val="00F84CCB"/>
    <w:rsid w:val="00F84D4F"/>
    <w:rsid w:val="00F84D55"/>
    <w:rsid w:val="00F84D5C"/>
    <w:rsid w:val="00F84D62"/>
    <w:rsid w:val="00F84D7A"/>
    <w:rsid w:val="00F84D88"/>
    <w:rsid w:val="00F84E13"/>
    <w:rsid w:val="00F84EDF"/>
    <w:rsid w:val="00F84F04"/>
    <w:rsid w:val="00F84F16"/>
    <w:rsid w:val="00F84F69"/>
    <w:rsid w:val="00F84F72"/>
    <w:rsid w:val="00F84FBC"/>
    <w:rsid w:val="00F84FCA"/>
    <w:rsid w:val="00F85075"/>
    <w:rsid w:val="00F850B5"/>
    <w:rsid w:val="00F850DB"/>
    <w:rsid w:val="00F85102"/>
    <w:rsid w:val="00F85144"/>
    <w:rsid w:val="00F85178"/>
    <w:rsid w:val="00F8518C"/>
    <w:rsid w:val="00F851BC"/>
    <w:rsid w:val="00F851EE"/>
    <w:rsid w:val="00F85263"/>
    <w:rsid w:val="00F85280"/>
    <w:rsid w:val="00F8529B"/>
    <w:rsid w:val="00F852AC"/>
    <w:rsid w:val="00F85310"/>
    <w:rsid w:val="00F8532F"/>
    <w:rsid w:val="00F853BD"/>
    <w:rsid w:val="00F853EF"/>
    <w:rsid w:val="00F8540B"/>
    <w:rsid w:val="00F8541A"/>
    <w:rsid w:val="00F85425"/>
    <w:rsid w:val="00F85474"/>
    <w:rsid w:val="00F85475"/>
    <w:rsid w:val="00F85497"/>
    <w:rsid w:val="00F85506"/>
    <w:rsid w:val="00F85507"/>
    <w:rsid w:val="00F85514"/>
    <w:rsid w:val="00F85536"/>
    <w:rsid w:val="00F85582"/>
    <w:rsid w:val="00F85593"/>
    <w:rsid w:val="00F85602"/>
    <w:rsid w:val="00F8562D"/>
    <w:rsid w:val="00F8565C"/>
    <w:rsid w:val="00F8567D"/>
    <w:rsid w:val="00F856B3"/>
    <w:rsid w:val="00F856ED"/>
    <w:rsid w:val="00F856F9"/>
    <w:rsid w:val="00F85740"/>
    <w:rsid w:val="00F85783"/>
    <w:rsid w:val="00F85796"/>
    <w:rsid w:val="00F857F0"/>
    <w:rsid w:val="00F85800"/>
    <w:rsid w:val="00F8581F"/>
    <w:rsid w:val="00F85843"/>
    <w:rsid w:val="00F85865"/>
    <w:rsid w:val="00F85886"/>
    <w:rsid w:val="00F8589B"/>
    <w:rsid w:val="00F858BD"/>
    <w:rsid w:val="00F858C4"/>
    <w:rsid w:val="00F858D7"/>
    <w:rsid w:val="00F858FB"/>
    <w:rsid w:val="00F8598E"/>
    <w:rsid w:val="00F859F4"/>
    <w:rsid w:val="00F85A18"/>
    <w:rsid w:val="00F85A94"/>
    <w:rsid w:val="00F85AB1"/>
    <w:rsid w:val="00F85B2F"/>
    <w:rsid w:val="00F85B6A"/>
    <w:rsid w:val="00F85B99"/>
    <w:rsid w:val="00F85C31"/>
    <w:rsid w:val="00F85C47"/>
    <w:rsid w:val="00F85CC9"/>
    <w:rsid w:val="00F85D15"/>
    <w:rsid w:val="00F85DAF"/>
    <w:rsid w:val="00F85DB0"/>
    <w:rsid w:val="00F85E29"/>
    <w:rsid w:val="00F85E52"/>
    <w:rsid w:val="00F85E70"/>
    <w:rsid w:val="00F85E92"/>
    <w:rsid w:val="00F85ECB"/>
    <w:rsid w:val="00F85F03"/>
    <w:rsid w:val="00F85F10"/>
    <w:rsid w:val="00F85F53"/>
    <w:rsid w:val="00F85F88"/>
    <w:rsid w:val="00F85FA0"/>
    <w:rsid w:val="00F85FD5"/>
    <w:rsid w:val="00F85FDB"/>
    <w:rsid w:val="00F86001"/>
    <w:rsid w:val="00F86066"/>
    <w:rsid w:val="00F8607B"/>
    <w:rsid w:val="00F86091"/>
    <w:rsid w:val="00F860BF"/>
    <w:rsid w:val="00F860DB"/>
    <w:rsid w:val="00F8616E"/>
    <w:rsid w:val="00F86199"/>
    <w:rsid w:val="00F861B1"/>
    <w:rsid w:val="00F861B5"/>
    <w:rsid w:val="00F8620B"/>
    <w:rsid w:val="00F86235"/>
    <w:rsid w:val="00F862B2"/>
    <w:rsid w:val="00F863E2"/>
    <w:rsid w:val="00F86422"/>
    <w:rsid w:val="00F8644E"/>
    <w:rsid w:val="00F8645B"/>
    <w:rsid w:val="00F864E4"/>
    <w:rsid w:val="00F864F6"/>
    <w:rsid w:val="00F8653E"/>
    <w:rsid w:val="00F86635"/>
    <w:rsid w:val="00F8664F"/>
    <w:rsid w:val="00F86698"/>
    <w:rsid w:val="00F866F9"/>
    <w:rsid w:val="00F8671D"/>
    <w:rsid w:val="00F86767"/>
    <w:rsid w:val="00F867D1"/>
    <w:rsid w:val="00F8680E"/>
    <w:rsid w:val="00F86820"/>
    <w:rsid w:val="00F86829"/>
    <w:rsid w:val="00F86837"/>
    <w:rsid w:val="00F868A1"/>
    <w:rsid w:val="00F868BA"/>
    <w:rsid w:val="00F868ED"/>
    <w:rsid w:val="00F868F4"/>
    <w:rsid w:val="00F86915"/>
    <w:rsid w:val="00F86922"/>
    <w:rsid w:val="00F8698D"/>
    <w:rsid w:val="00F869A3"/>
    <w:rsid w:val="00F869BA"/>
    <w:rsid w:val="00F869E3"/>
    <w:rsid w:val="00F86A0E"/>
    <w:rsid w:val="00F86A22"/>
    <w:rsid w:val="00F86A58"/>
    <w:rsid w:val="00F86A94"/>
    <w:rsid w:val="00F86AF1"/>
    <w:rsid w:val="00F86B36"/>
    <w:rsid w:val="00F86B4E"/>
    <w:rsid w:val="00F86B57"/>
    <w:rsid w:val="00F86BA6"/>
    <w:rsid w:val="00F86BB2"/>
    <w:rsid w:val="00F86C63"/>
    <w:rsid w:val="00F86CDB"/>
    <w:rsid w:val="00F86D3A"/>
    <w:rsid w:val="00F86D7F"/>
    <w:rsid w:val="00F86D98"/>
    <w:rsid w:val="00F86DA3"/>
    <w:rsid w:val="00F86DB7"/>
    <w:rsid w:val="00F86DD4"/>
    <w:rsid w:val="00F86DF1"/>
    <w:rsid w:val="00F86E04"/>
    <w:rsid w:val="00F86E06"/>
    <w:rsid w:val="00F86EAD"/>
    <w:rsid w:val="00F86F04"/>
    <w:rsid w:val="00F86F0A"/>
    <w:rsid w:val="00F86F5E"/>
    <w:rsid w:val="00F86F62"/>
    <w:rsid w:val="00F86F9B"/>
    <w:rsid w:val="00F86FEA"/>
    <w:rsid w:val="00F87006"/>
    <w:rsid w:val="00F87028"/>
    <w:rsid w:val="00F87064"/>
    <w:rsid w:val="00F87085"/>
    <w:rsid w:val="00F870A5"/>
    <w:rsid w:val="00F87155"/>
    <w:rsid w:val="00F871AD"/>
    <w:rsid w:val="00F87207"/>
    <w:rsid w:val="00F87221"/>
    <w:rsid w:val="00F87265"/>
    <w:rsid w:val="00F8727C"/>
    <w:rsid w:val="00F8737D"/>
    <w:rsid w:val="00F87386"/>
    <w:rsid w:val="00F8738C"/>
    <w:rsid w:val="00F873D4"/>
    <w:rsid w:val="00F87460"/>
    <w:rsid w:val="00F874AB"/>
    <w:rsid w:val="00F874BC"/>
    <w:rsid w:val="00F87533"/>
    <w:rsid w:val="00F87535"/>
    <w:rsid w:val="00F8757C"/>
    <w:rsid w:val="00F8759A"/>
    <w:rsid w:val="00F8766D"/>
    <w:rsid w:val="00F8767B"/>
    <w:rsid w:val="00F876D3"/>
    <w:rsid w:val="00F87730"/>
    <w:rsid w:val="00F87756"/>
    <w:rsid w:val="00F877BA"/>
    <w:rsid w:val="00F87806"/>
    <w:rsid w:val="00F87829"/>
    <w:rsid w:val="00F8786D"/>
    <w:rsid w:val="00F87877"/>
    <w:rsid w:val="00F8787C"/>
    <w:rsid w:val="00F878AC"/>
    <w:rsid w:val="00F878E1"/>
    <w:rsid w:val="00F87942"/>
    <w:rsid w:val="00F87957"/>
    <w:rsid w:val="00F87970"/>
    <w:rsid w:val="00F87979"/>
    <w:rsid w:val="00F87A3F"/>
    <w:rsid w:val="00F87A56"/>
    <w:rsid w:val="00F87A75"/>
    <w:rsid w:val="00F87A85"/>
    <w:rsid w:val="00F87AFB"/>
    <w:rsid w:val="00F87B01"/>
    <w:rsid w:val="00F87B1A"/>
    <w:rsid w:val="00F87B1C"/>
    <w:rsid w:val="00F87B3A"/>
    <w:rsid w:val="00F87BCD"/>
    <w:rsid w:val="00F87C9A"/>
    <w:rsid w:val="00F87CC8"/>
    <w:rsid w:val="00F87CE5"/>
    <w:rsid w:val="00F87D37"/>
    <w:rsid w:val="00F87D44"/>
    <w:rsid w:val="00F87DB4"/>
    <w:rsid w:val="00F87DB9"/>
    <w:rsid w:val="00F87DE6"/>
    <w:rsid w:val="00F87DF2"/>
    <w:rsid w:val="00F87E0E"/>
    <w:rsid w:val="00F87E1D"/>
    <w:rsid w:val="00F87E32"/>
    <w:rsid w:val="00F87E5A"/>
    <w:rsid w:val="00F87E89"/>
    <w:rsid w:val="00F87EB7"/>
    <w:rsid w:val="00F87EC7"/>
    <w:rsid w:val="00F87ECC"/>
    <w:rsid w:val="00F87F79"/>
    <w:rsid w:val="00F87F94"/>
    <w:rsid w:val="00F87FBE"/>
    <w:rsid w:val="00F87FD4"/>
    <w:rsid w:val="00F90022"/>
    <w:rsid w:val="00F90026"/>
    <w:rsid w:val="00F9002E"/>
    <w:rsid w:val="00F90048"/>
    <w:rsid w:val="00F900C2"/>
    <w:rsid w:val="00F9015E"/>
    <w:rsid w:val="00F90173"/>
    <w:rsid w:val="00F901AE"/>
    <w:rsid w:val="00F901CE"/>
    <w:rsid w:val="00F90288"/>
    <w:rsid w:val="00F902AB"/>
    <w:rsid w:val="00F9030E"/>
    <w:rsid w:val="00F903DB"/>
    <w:rsid w:val="00F903E7"/>
    <w:rsid w:val="00F90405"/>
    <w:rsid w:val="00F9045E"/>
    <w:rsid w:val="00F90467"/>
    <w:rsid w:val="00F904AE"/>
    <w:rsid w:val="00F904B0"/>
    <w:rsid w:val="00F904DD"/>
    <w:rsid w:val="00F90570"/>
    <w:rsid w:val="00F905EA"/>
    <w:rsid w:val="00F90642"/>
    <w:rsid w:val="00F906AA"/>
    <w:rsid w:val="00F906B3"/>
    <w:rsid w:val="00F906F0"/>
    <w:rsid w:val="00F90802"/>
    <w:rsid w:val="00F90880"/>
    <w:rsid w:val="00F908A9"/>
    <w:rsid w:val="00F908B8"/>
    <w:rsid w:val="00F908D6"/>
    <w:rsid w:val="00F90903"/>
    <w:rsid w:val="00F90958"/>
    <w:rsid w:val="00F90989"/>
    <w:rsid w:val="00F909F8"/>
    <w:rsid w:val="00F90A4A"/>
    <w:rsid w:val="00F90A9D"/>
    <w:rsid w:val="00F90AA1"/>
    <w:rsid w:val="00F90AAF"/>
    <w:rsid w:val="00F90ACA"/>
    <w:rsid w:val="00F90B23"/>
    <w:rsid w:val="00F90B38"/>
    <w:rsid w:val="00F90B8F"/>
    <w:rsid w:val="00F90B98"/>
    <w:rsid w:val="00F90BA6"/>
    <w:rsid w:val="00F90BD1"/>
    <w:rsid w:val="00F90BFA"/>
    <w:rsid w:val="00F90C5D"/>
    <w:rsid w:val="00F90C88"/>
    <w:rsid w:val="00F90C97"/>
    <w:rsid w:val="00F90CD6"/>
    <w:rsid w:val="00F90D1F"/>
    <w:rsid w:val="00F90D3C"/>
    <w:rsid w:val="00F90D64"/>
    <w:rsid w:val="00F90D72"/>
    <w:rsid w:val="00F90D77"/>
    <w:rsid w:val="00F90D86"/>
    <w:rsid w:val="00F90DA4"/>
    <w:rsid w:val="00F90DF5"/>
    <w:rsid w:val="00F90E46"/>
    <w:rsid w:val="00F90E55"/>
    <w:rsid w:val="00F90E85"/>
    <w:rsid w:val="00F90F1B"/>
    <w:rsid w:val="00F90F41"/>
    <w:rsid w:val="00F90F49"/>
    <w:rsid w:val="00F90F73"/>
    <w:rsid w:val="00F90FB6"/>
    <w:rsid w:val="00F90FB9"/>
    <w:rsid w:val="00F90FCE"/>
    <w:rsid w:val="00F90FF4"/>
    <w:rsid w:val="00F910C1"/>
    <w:rsid w:val="00F910F5"/>
    <w:rsid w:val="00F91131"/>
    <w:rsid w:val="00F9115A"/>
    <w:rsid w:val="00F9118C"/>
    <w:rsid w:val="00F911D3"/>
    <w:rsid w:val="00F911F8"/>
    <w:rsid w:val="00F91213"/>
    <w:rsid w:val="00F91237"/>
    <w:rsid w:val="00F9123C"/>
    <w:rsid w:val="00F91290"/>
    <w:rsid w:val="00F9129B"/>
    <w:rsid w:val="00F91441"/>
    <w:rsid w:val="00F91459"/>
    <w:rsid w:val="00F91466"/>
    <w:rsid w:val="00F914B6"/>
    <w:rsid w:val="00F91541"/>
    <w:rsid w:val="00F91555"/>
    <w:rsid w:val="00F915F0"/>
    <w:rsid w:val="00F9165F"/>
    <w:rsid w:val="00F9168A"/>
    <w:rsid w:val="00F91693"/>
    <w:rsid w:val="00F916D0"/>
    <w:rsid w:val="00F9170B"/>
    <w:rsid w:val="00F917D2"/>
    <w:rsid w:val="00F917D5"/>
    <w:rsid w:val="00F917E5"/>
    <w:rsid w:val="00F91815"/>
    <w:rsid w:val="00F9181D"/>
    <w:rsid w:val="00F91865"/>
    <w:rsid w:val="00F91924"/>
    <w:rsid w:val="00F91968"/>
    <w:rsid w:val="00F9196C"/>
    <w:rsid w:val="00F91973"/>
    <w:rsid w:val="00F91985"/>
    <w:rsid w:val="00F919DB"/>
    <w:rsid w:val="00F91A02"/>
    <w:rsid w:val="00F91A3E"/>
    <w:rsid w:val="00F91A4D"/>
    <w:rsid w:val="00F91A8E"/>
    <w:rsid w:val="00F91ABF"/>
    <w:rsid w:val="00F91B66"/>
    <w:rsid w:val="00F91B78"/>
    <w:rsid w:val="00F91BE1"/>
    <w:rsid w:val="00F91C67"/>
    <w:rsid w:val="00F91CB4"/>
    <w:rsid w:val="00F91CBA"/>
    <w:rsid w:val="00F91CDC"/>
    <w:rsid w:val="00F91CE9"/>
    <w:rsid w:val="00F91CFF"/>
    <w:rsid w:val="00F91D19"/>
    <w:rsid w:val="00F91D7B"/>
    <w:rsid w:val="00F91D8D"/>
    <w:rsid w:val="00F91D96"/>
    <w:rsid w:val="00F91DA8"/>
    <w:rsid w:val="00F91DB3"/>
    <w:rsid w:val="00F91DB5"/>
    <w:rsid w:val="00F91DDA"/>
    <w:rsid w:val="00F91E54"/>
    <w:rsid w:val="00F91EA1"/>
    <w:rsid w:val="00F91EAE"/>
    <w:rsid w:val="00F91EC4"/>
    <w:rsid w:val="00F91EC9"/>
    <w:rsid w:val="00F91ED6"/>
    <w:rsid w:val="00F91EE1"/>
    <w:rsid w:val="00F91F53"/>
    <w:rsid w:val="00F91F83"/>
    <w:rsid w:val="00F91FA3"/>
    <w:rsid w:val="00F91FEA"/>
    <w:rsid w:val="00F91FF9"/>
    <w:rsid w:val="00F92015"/>
    <w:rsid w:val="00F92079"/>
    <w:rsid w:val="00F92092"/>
    <w:rsid w:val="00F92099"/>
    <w:rsid w:val="00F920C3"/>
    <w:rsid w:val="00F920EE"/>
    <w:rsid w:val="00F920F4"/>
    <w:rsid w:val="00F920FF"/>
    <w:rsid w:val="00F9214C"/>
    <w:rsid w:val="00F9215A"/>
    <w:rsid w:val="00F921BB"/>
    <w:rsid w:val="00F92264"/>
    <w:rsid w:val="00F9226F"/>
    <w:rsid w:val="00F92306"/>
    <w:rsid w:val="00F92309"/>
    <w:rsid w:val="00F9233A"/>
    <w:rsid w:val="00F92341"/>
    <w:rsid w:val="00F92388"/>
    <w:rsid w:val="00F923B1"/>
    <w:rsid w:val="00F923BE"/>
    <w:rsid w:val="00F92466"/>
    <w:rsid w:val="00F9248C"/>
    <w:rsid w:val="00F924B6"/>
    <w:rsid w:val="00F92539"/>
    <w:rsid w:val="00F92600"/>
    <w:rsid w:val="00F92606"/>
    <w:rsid w:val="00F92634"/>
    <w:rsid w:val="00F926B3"/>
    <w:rsid w:val="00F926E8"/>
    <w:rsid w:val="00F927D0"/>
    <w:rsid w:val="00F927ED"/>
    <w:rsid w:val="00F927F7"/>
    <w:rsid w:val="00F92829"/>
    <w:rsid w:val="00F9284E"/>
    <w:rsid w:val="00F92853"/>
    <w:rsid w:val="00F9287E"/>
    <w:rsid w:val="00F928CF"/>
    <w:rsid w:val="00F928F1"/>
    <w:rsid w:val="00F92962"/>
    <w:rsid w:val="00F92999"/>
    <w:rsid w:val="00F929B4"/>
    <w:rsid w:val="00F929CE"/>
    <w:rsid w:val="00F929DD"/>
    <w:rsid w:val="00F92A45"/>
    <w:rsid w:val="00F92A68"/>
    <w:rsid w:val="00F92A82"/>
    <w:rsid w:val="00F92A9B"/>
    <w:rsid w:val="00F92AA7"/>
    <w:rsid w:val="00F92AC1"/>
    <w:rsid w:val="00F92B09"/>
    <w:rsid w:val="00F92B47"/>
    <w:rsid w:val="00F92B7F"/>
    <w:rsid w:val="00F92B97"/>
    <w:rsid w:val="00F92BA2"/>
    <w:rsid w:val="00F92BBD"/>
    <w:rsid w:val="00F92BC7"/>
    <w:rsid w:val="00F92BDD"/>
    <w:rsid w:val="00F92BEA"/>
    <w:rsid w:val="00F92C03"/>
    <w:rsid w:val="00F92C60"/>
    <w:rsid w:val="00F92C61"/>
    <w:rsid w:val="00F92C70"/>
    <w:rsid w:val="00F92D0C"/>
    <w:rsid w:val="00F92D49"/>
    <w:rsid w:val="00F92D4D"/>
    <w:rsid w:val="00F92D8E"/>
    <w:rsid w:val="00F92DD8"/>
    <w:rsid w:val="00F92E31"/>
    <w:rsid w:val="00F92EB6"/>
    <w:rsid w:val="00F92F19"/>
    <w:rsid w:val="00F92F37"/>
    <w:rsid w:val="00F92F6F"/>
    <w:rsid w:val="00F9305E"/>
    <w:rsid w:val="00F9306A"/>
    <w:rsid w:val="00F9306D"/>
    <w:rsid w:val="00F93070"/>
    <w:rsid w:val="00F9307B"/>
    <w:rsid w:val="00F9307E"/>
    <w:rsid w:val="00F93092"/>
    <w:rsid w:val="00F930D7"/>
    <w:rsid w:val="00F930DE"/>
    <w:rsid w:val="00F931A6"/>
    <w:rsid w:val="00F9320D"/>
    <w:rsid w:val="00F9322D"/>
    <w:rsid w:val="00F93242"/>
    <w:rsid w:val="00F93256"/>
    <w:rsid w:val="00F932B5"/>
    <w:rsid w:val="00F932CC"/>
    <w:rsid w:val="00F93375"/>
    <w:rsid w:val="00F933CB"/>
    <w:rsid w:val="00F9340A"/>
    <w:rsid w:val="00F9341D"/>
    <w:rsid w:val="00F93456"/>
    <w:rsid w:val="00F93458"/>
    <w:rsid w:val="00F934B7"/>
    <w:rsid w:val="00F934F9"/>
    <w:rsid w:val="00F9350B"/>
    <w:rsid w:val="00F9352C"/>
    <w:rsid w:val="00F93561"/>
    <w:rsid w:val="00F93563"/>
    <w:rsid w:val="00F9359A"/>
    <w:rsid w:val="00F935C8"/>
    <w:rsid w:val="00F935F5"/>
    <w:rsid w:val="00F93668"/>
    <w:rsid w:val="00F936BB"/>
    <w:rsid w:val="00F936BE"/>
    <w:rsid w:val="00F936BF"/>
    <w:rsid w:val="00F936D3"/>
    <w:rsid w:val="00F936D5"/>
    <w:rsid w:val="00F936DF"/>
    <w:rsid w:val="00F93778"/>
    <w:rsid w:val="00F937A0"/>
    <w:rsid w:val="00F937C7"/>
    <w:rsid w:val="00F937DB"/>
    <w:rsid w:val="00F93805"/>
    <w:rsid w:val="00F93853"/>
    <w:rsid w:val="00F938C1"/>
    <w:rsid w:val="00F938D9"/>
    <w:rsid w:val="00F938EB"/>
    <w:rsid w:val="00F93917"/>
    <w:rsid w:val="00F939B2"/>
    <w:rsid w:val="00F93A42"/>
    <w:rsid w:val="00F93A79"/>
    <w:rsid w:val="00F93A96"/>
    <w:rsid w:val="00F93ADE"/>
    <w:rsid w:val="00F93B08"/>
    <w:rsid w:val="00F93B09"/>
    <w:rsid w:val="00F93B0E"/>
    <w:rsid w:val="00F93B6F"/>
    <w:rsid w:val="00F93B7F"/>
    <w:rsid w:val="00F93BB3"/>
    <w:rsid w:val="00F93C18"/>
    <w:rsid w:val="00F93C7B"/>
    <w:rsid w:val="00F93C85"/>
    <w:rsid w:val="00F93CD7"/>
    <w:rsid w:val="00F93CFC"/>
    <w:rsid w:val="00F93D60"/>
    <w:rsid w:val="00F93DA3"/>
    <w:rsid w:val="00F93E38"/>
    <w:rsid w:val="00F93E70"/>
    <w:rsid w:val="00F93F0D"/>
    <w:rsid w:val="00F93F14"/>
    <w:rsid w:val="00F93F42"/>
    <w:rsid w:val="00F93F5C"/>
    <w:rsid w:val="00F93FA9"/>
    <w:rsid w:val="00F94010"/>
    <w:rsid w:val="00F94050"/>
    <w:rsid w:val="00F9408D"/>
    <w:rsid w:val="00F940E8"/>
    <w:rsid w:val="00F940F5"/>
    <w:rsid w:val="00F94107"/>
    <w:rsid w:val="00F9412A"/>
    <w:rsid w:val="00F94152"/>
    <w:rsid w:val="00F94170"/>
    <w:rsid w:val="00F941D5"/>
    <w:rsid w:val="00F94200"/>
    <w:rsid w:val="00F9422C"/>
    <w:rsid w:val="00F94232"/>
    <w:rsid w:val="00F9427A"/>
    <w:rsid w:val="00F94297"/>
    <w:rsid w:val="00F942A9"/>
    <w:rsid w:val="00F942CD"/>
    <w:rsid w:val="00F94313"/>
    <w:rsid w:val="00F9431A"/>
    <w:rsid w:val="00F94340"/>
    <w:rsid w:val="00F94364"/>
    <w:rsid w:val="00F9437F"/>
    <w:rsid w:val="00F943CF"/>
    <w:rsid w:val="00F943FF"/>
    <w:rsid w:val="00F94402"/>
    <w:rsid w:val="00F9441C"/>
    <w:rsid w:val="00F9446C"/>
    <w:rsid w:val="00F944B4"/>
    <w:rsid w:val="00F9455A"/>
    <w:rsid w:val="00F945F2"/>
    <w:rsid w:val="00F9460B"/>
    <w:rsid w:val="00F94627"/>
    <w:rsid w:val="00F9465D"/>
    <w:rsid w:val="00F94753"/>
    <w:rsid w:val="00F947A8"/>
    <w:rsid w:val="00F947BC"/>
    <w:rsid w:val="00F94817"/>
    <w:rsid w:val="00F948D9"/>
    <w:rsid w:val="00F9494E"/>
    <w:rsid w:val="00F94998"/>
    <w:rsid w:val="00F949BE"/>
    <w:rsid w:val="00F949D1"/>
    <w:rsid w:val="00F949E7"/>
    <w:rsid w:val="00F94A2E"/>
    <w:rsid w:val="00F94B11"/>
    <w:rsid w:val="00F94B3A"/>
    <w:rsid w:val="00F94B63"/>
    <w:rsid w:val="00F94B69"/>
    <w:rsid w:val="00F94BB4"/>
    <w:rsid w:val="00F94BB6"/>
    <w:rsid w:val="00F94C06"/>
    <w:rsid w:val="00F94C64"/>
    <w:rsid w:val="00F94D6D"/>
    <w:rsid w:val="00F94D77"/>
    <w:rsid w:val="00F94DE3"/>
    <w:rsid w:val="00F94ED7"/>
    <w:rsid w:val="00F94F2B"/>
    <w:rsid w:val="00F94F7B"/>
    <w:rsid w:val="00F94FA9"/>
    <w:rsid w:val="00F94FBB"/>
    <w:rsid w:val="00F94FEC"/>
    <w:rsid w:val="00F95060"/>
    <w:rsid w:val="00F9508A"/>
    <w:rsid w:val="00F950B5"/>
    <w:rsid w:val="00F950D4"/>
    <w:rsid w:val="00F95103"/>
    <w:rsid w:val="00F9516D"/>
    <w:rsid w:val="00F951C7"/>
    <w:rsid w:val="00F951E0"/>
    <w:rsid w:val="00F9525A"/>
    <w:rsid w:val="00F952D9"/>
    <w:rsid w:val="00F952EA"/>
    <w:rsid w:val="00F95312"/>
    <w:rsid w:val="00F9531D"/>
    <w:rsid w:val="00F95371"/>
    <w:rsid w:val="00F9537C"/>
    <w:rsid w:val="00F95393"/>
    <w:rsid w:val="00F953A4"/>
    <w:rsid w:val="00F953A8"/>
    <w:rsid w:val="00F95401"/>
    <w:rsid w:val="00F9540E"/>
    <w:rsid w:val="00F95446"/>
    <w:rsid w:val="00F95462"/>
    <w:rsid w:val="00F95469"/>
    <w:rsid w:val="00F954AD"/>
    <w:rsid w:val="00F954F1"/>
    <w:rsid w:val="00F954FD"/>
    <w:rsid w:val="00F95508"/>
    <w:rsid w:val="00F95579"/>
    <w:rsid w:val="00F955B0"/>
    <w:rsid w:val="00F9564D"/>
    <w:rsid w:val="00F9569A"/>
    <w:rsid w:val="00F95719"/>
    <w:rsid w:val="00F957BB"/>
    <w:rsid w:val="00F95887"/>
    <w:rsid w:val="00F958C0"/>
    <w:rsid w:val="00F958E9"/>
    <w:rsid w:val="00F958F8"/>
    <w:rsid w:val="00F95921"/>
    <w:rsid w:val="00F95940"/>
    <w:rsid w:val="00F95942"/>
    <w:rsid w:val="00F9597F"/>
    <w:rsid w:val="00F95983"/>
    <w:rsid w:val="00F95999"/>
    <w:rsid w:val="00F959AC"/>
    <w:rsid w:val="00F959B7"/>
    <w:rsid w:val="00F959C1"/>
    <w:rsid w:val="00F959C6"/>
    <w:rsid w:val="00F959E3"/>
    <w:rsid w:val="00F959E6"/>
    <w:rsid w:val="00F959E9"/>
    <w:rsid w:val="00F95A73"/>
    <w:rsid w:val="00F95A96"/>
    <w:rsid w:val="00F95AA1"/>
    <w:rsid w:val="00F95B06"/>
    <w:rsid w:val="00F95BC0"/>
    <w:rsid w:val="00F95BC2"/>
    <w:rsid w:val="00F95C0D"/>
    <w:rsid w:val="00F95C1C"/>
    <w:rsid w:val="00F95C54"/>
    <w:rsid w:val="00F95C67"/>
    <w:rsid w:val="00F95C95"/>
    <w:rsid w:val="00F95E0E"/>
    <w:rsid w:val="00F95E19"/>
    <w:rsid w:val="00F95E50"/>
    <w:rsid w:val="00F95E60"/>
    <w:rsid w:val="00F95E7B"/>
    <w:rsid w:val="00F95E7D"/>
    <w:rsid w:val="00F95F16"/>
    <w:rsid w:val="00F95FBA"/>
    <w:rsid w:val="00F95FDE"/>
    <w:rsid w:val="00F9601A"/>
    <w:rsid w:val="00F9601C"/>
    <w:rsid w:val="00F96065"/>
    <w:rsid w:val="00F9606D"/>
    <w:rsid w:val="00F96078"/>
    <w:rsid w:val="00F960CF"/>
    <w:rsid w:val="00F960E2"/>
    <w:rsid w:val="00F96106"/>
    <w:rsid w:val="00F9611E"/>
    <w:rsid w:val="00F9614C"/>
    <w:rsid w:val="00F96164"/>
    <w:rsid w:val="00F96165"/>
    <w:rsid w:val="00F96171"/>
    <w:rsid w:val="00F96172"/>
    <w:rsid w:val="00F961B9"/>
    <w:rsid w:val="00F961BB"/>
    <w:rsid w:val="00F961C9"/>
    <w:rsid w:val="00F961E8"/>
    <w:rsid w:val="00F961EC"/>
    <w:rsid w:val="00F96230"/>
    <w:rsid w:val="00F96238"/>
    <w:rsid w:val="00F96245"/>
    <w:rsid w:val="00F9629B"/>
    <w:rsid w:val="00F962C1"/>
    <w:rsid w:val="00F96308"/>
    <w:rsid w:val="00F9636C"/>
    <w:rsid w:val="00F9639F"/>
    <w:rsid w:val="00F963EB"/>
    <w:rsid w:val="00F96403"/>
    <w:rsid w:val="00F9640A"/>
    <w:rsid w:val="00F96446"/>
    <w:rsid w:val="00F9646F"/>
    <w:rsid w:val="00F96499"/>
    <w:rsid w:val="00F964D9"/>
    <w:rsid w:val="00F96518"/>
    <w:rsid w:val="00F96524"/>
    <w:rsid w:val="00F966A1"/>
    <w:rsid w:val="00F966B6"/>
    <w:rsid w:val="00F96725"/>
    <w:rsid w:val="00F9677A"/>
    <w:rsid w:val="00F967A6"/>
    <w:rsid w:val="00F967B3"/>
    <w:rsid w:val="00F967B8"/>
    <w:rsid w:val="00F967C7"/>
    <w:rsid w:val="00F967F8"/>
    <w:rsid w:val="00F96805"/>
    <w:rsid w:val="00F96821"/>
    <w:rsid w:val="00F968C1"/>
    <w:rsid w:val="00F96920"/>
    <w:rsid w:val="00F9698D"/>
    <w:rsid w:val="00F969DA"/>
    <w:rsid w:val="00F969E3"/>
    <w:rsid w:val="00F96A86"/>
    <w:rsid w:val="00F96B13"/>
    <w:rsid w:val="00F96B16"/>
    <w:rsid w:val="00F96B30"/>
    <w:rsid w:val="00F96B33"/>
    <w:rsid w:val="00F96C1B"/>
    <w:rsid w:val="00F96C26"/>
    <w:rsid w:val="00F96C29"/>
    <w:rsid w:val="00F96C3D"/>
    <w:rsid w:val="00F96C47"/>
    <w:rsid w:val="00F96D3D"/>
    <w:rsid w:val="00F96D77"/>
    <w:rsid w:val="00F96E39"/>
    <w:rsid w:val="00F96E3B"/>
    <w:rsid w:val="00F96E4C"/>
    <w:rsid w:val="00F96E9B"/>
    <w:rsid w:val="00F96F3A"/>
    <w:rsid w:val="00F96F6C"/>
    <w:rsid w:val="00F96F77"/>
    <w:rsid w:val="00F96FAC"/>
    <w:rsid w:val="00F96FD4"/>
    <w:rsid w:val="00F9700B"/>
    <w:rsid w:val="00F9701F"/>
    <w:rsid w:val="00F97059"/>
    <w:rsid w:val="00F9705A"/>
    <w:rsid w:val="00F97077"/>
    <w:rsid w:val="00F970DB"/>
    <w:rsid w:val="00F9714D"/>
    <w:rsid w:val="00F9717D"/>
    <w:rsid w:val="00F971C4"/>
    <w:rsid w:val="00F971CD"/>
    <w:rsid w:val="00F9725B"/>
    <w:rsid w:val="00F97262"/>
    <w:rsid w:val="00F972BE"/>
    <w:rsid w:val="00F9735F"/>
    <w:rsid w:val="00F973C3"/>
    <w:rsid w:val="00F973F4"/>
    <w:rsid w:val="00F9742D"/>
    <w:rsid w:val="00F9745B"/>
    <w:rsid w:val="00F9746B"/>
    <w:rsid w:val="00F974A1"/>
    <w:rsid w:val="00F974AC"/>
    <w:rsid w:val="00F974F5"/>
    <w:rsid w:val="00F97501"/>
    <w:rsid w:val="00F97509"/>
    <w:rsid w:val="00F97526"/>
    <w:rsid w:val="00F97533"/>
    <w:rsid w:val="00F97580"/>
    <w:rsid w:val="00F975C9"/>
    <w:rsid w:val="00F976CC"/>
    <w:rsid w:val="00F976FB"/>
    <w:rsid w:val="00F97730"/>
    <w:rsid w:val="00F9773D"/>
    <w:rsid w:val="00F97770"/>
    <w:rsid w:val="00F97786"/>
    <w:rsid w:val="00F97825"/>
    <w:rsid w:val="00F9786C"/>
    <w:rsid w:val="00F97871"/>
    <w:rsid w:val="00F978C0"/>
    <w:rsid w:val="00F97904"/>
    <w:rsid w:val="00F97935"/>
    <w:rsid w:val="00F97951"/>
    <w:rsid w:val="00F97992"/>
    <w:rsid w:val="00F979C2"/>
    <w:rsid w:val="00F979D4"/>
    <w:rsid w:val="00F979E8"/>
    <w:rsid w:val="00F97A1B"/>
    <w:rsid w:val="00F97A24"/>
    <w:rsid w:val="00F97AAE"/>
    <w:rsid w:val="00F97AC6"/>
    <w:rsid w:val="00F97ACD"/>
    <w:rsid w:val="00F97AD3"/>
    <w:rsid w:val="00F97AE8"/>
    <w:rsid w:val="00F97AEF"/>
    <w:rsid w:val="00F97B0A"/>
    <w:rsid w:val="00F97B3F"/>
    <w:rsid w:val="00F97B46"/>
    <w:rsid w:val="00F97B55"/>
    <w:rsid w:val="00F97BA2"/>
    <w:rsid w:val="00F97C23"/>
    <w:rsid w:val="00F97C71"/>
    <w:rsid w:val="00F97C93"/>
    <w:rsid w:val="00F97CF2"/>
    <w:rsid w:val="00F97D06"/>
    <w:rsid w:val="00F97D44"/>
    <w:rsid w:val="00F97D91"/>
    <w:rsid w:val="00F97DDA"/>
    <w:rsid w:val="00F97E0D"/>
    <w:rsid w:val="00F97E0F"/>
    <w:rsid w:val="00F97EE5"/>
    <w:rsid w:val="00F97EE6"/>
    <w:rsid w:val="00F97F15"/>
    <w:rsid w:val="00F97F16"/>
    <w:rsid w:val="00F97F1C"/>
    <w:rsid w:val="00F97F3D"/>
    <w:rsid w:val="00F97F7C"/>
    <w:rsid w:val="00FA0034"/>
    <w:rsid w:val="00FA0043"/>
    <w:rsid w:val="00FA0075"/>
    <w:rsid w:val="00FA00A3"/>
    <w:rsid w:val="00FA00BE"/>
    <w:rsid w:val="00FA00C1"/>
    <w:rsid w:val="00FA00C6"/>
    <w:rsid w:val="00FA00DF"/>
    <w:rsid w:val="00FA010D"/>
    <w:rsid w:val="00FA0110"/>
    <w:rsid w:val="00FA0151"/>
    <w:rsid w:val="00FA0165"/>
    <w:rsid w:val="00FA018E"/>
    <w:rsid w:val="00FA0265"/>
    <w:rsid w:val="00FA0286"/>
    <w:rsid w:val="00FA0306"/>
    <w:rsid w:val="00FA03DC"/>
    <w:rsid w:val="00FA03EC"/>
    <w:rsid w:val="00FA046C"/>
    <w:rsid w:val="00FA04C0"/>
    <w:rsid w:val="00FA04D0"/>
    <w:rsid w:val="00FA04DE"/>
    <w:rsid w:val="00FA056A"/>
    <w:rsid w:val="00FA057B"/>
    <w:rsid w:val="00FA05EE"/>
    <w:rsid w:val="00FA061B"/>
    <w:rsid w:val="00FA0620"/>
    <w:rsid w:val="00FA064C"/>
    <w:rsid w:val="00FA066D"/>
    <w:rsid w:val="00FA0670"/>
    <w:rsid w:val="00FA06BB"/>
    <w:rsid w:val="00FA06CB"/>
    <w:rsid w:val="00FA06CD"/>
    <w:rsid w:val="00FA06D1"/>
    <w:rsid w:val="00FA06D2"/>
    <w:rsid w:val="00FA06E1"/>
    <w:rsid w:val="00FA072E"/>
    <w:rsid w:val="00FA0808"/>
    <w:rsid w:val="00FA0905"/>
    <w:rsid w:val="00FA094F"/>
    <w:rsid w:val="00FA099C"/>
    <w:rsid w:val="00FA09B5"/>
    <w:rsid w:val="00FA09C5"/>
    <w:rsid w:val="00FA0A2A"/>
    <w:rsid w:val="00FA0A5D"/>
    <w:rsid w:val="00FA0AD7"/>
    <w:rsid w:val="00FA0B0A"/>
    <w:rsid w:val="00FA0B14"/>
    <w:rsid w:val="00FA0BC3"/>
    <w:rsid w:val="00FA0BCA"/>
    <w:rsid w:val="00FA0BCC"/>
    <w:rsid w:val="00FA0C0D"/>
    <w:rsid w:val="00FA0C13"/>
    <w:rsid w:val="00FA0C1F"/>
    <w:rsid w:val="00FA0C2C"/>
    <w:rsid w:val="00FA0C2F"/>
    <w:rsid w:val="00FA0CDC"/>
    <w:rsid w:val="00FA0D10"/>
    <w:rsid w:val="00FA0DB7"/>
    <w:rsid w:val="00FA0DE8"/>
    <w:rsid w:val="00FA0E00"/>
    <w:rsid w:val="00FA0E1D"/>
    <w:rsid w:val="00FA0E2B"/>
    <w:rsid w:val="00FA0ED7"/>
    <w:rsid w:val="00FA0F43"/>
    <w:rsid w:val="00FA0F6B"/>
    <w:rsid w:val="00FA0FC9"/>
    <w:rsid w:val="00FA1012"/>
    <w:rsid w:val="00FA1014"/>
    <w:rsid w:val="00FA103A"/>
    <w:rsid w:val="00FA1055"/>
    <w:rsid w:val="00FA1059"/>
    <w:rsid w:val="00FA1062"/>
    <w:rsid w:val="00FA1063"/>
    <w:rsid w:val="00FA10D1"/>
    <w:rsid w:val="00FA10EA"/>
    <w:rsid w:val="00FA1129"/>
    <w:rsid w:val="00FA112B"/>
    <w:rsid w:val="00FA125F"/>
    <w:rsid w:val="00FA127E"/>
    <w:rsid w:val="00FA12CA"/>
    <w:rsid w:val="00FA132A"/>
    <w:rsid w:val="00FA13E6"/>
    <w:rsid w:val="00FA13E8"/>
    <w:rsid w:val="00FA141D"/>
    <w:rsid w:val="00FA142A"/>
    <w:rsid w:val="00FA14C1"/>
    <w:rsid w:val="00FA1698"/>
    <w:rsid w:val="00FA169D"/>
    <w:rsid w:val="00FA169F"/>
    <w:rsid w:val="00FA16B0"/>
    <w:rsid w:val="00FA16C5"/>
    <w:rsid w:val="00FA16EE"/>
    <w:rsid w:val="00FA1718"/>
    <w:rsid w:val="00FA1738"/>
    <w:rsid w:val="00FA1798"/>
    <w:rsid w:val="00FA17B0"/>
    <w:rsid w:val="00FA17C3"/>
    <w:rsid w:val="00FA17D5"/>
    <w:rsid w:val="00FA1811"/>
    <w:rsid w:val="00FA1848"/>
    <w:rsid w:val="00FA18F9"/>
    <w:rsid w:val="00FA1906"/>
    <w:rsid w:val="00FA1933"/>
    <w:rsid w:val="00FA1949"/>
    <w:rsid w:val="00FA1954"/>
    <w:rsid w:val="00FA1987"/>
    <w:rsid w:val="00FA1A1A"/>
    <w:rsid w:val="00FA1A37"/>
    <w:rsid w:val="00FA1A56"/>
    <w:rsid w:val="00FA1AB7"/>
    <w:rsid w:val="00FA1AE4"/>
    <w:rsid w:val="00FA1B0D"/>
    <w:rsid w:val="00FA1B17"/>
    <w:rsid w:val="00FA1B50"/>
    <w:rsid w:val="00FA1B6F"/>
    <w:rsid w:val="00FA1BA6"/>
    <w:rsid w:val="00FA1C5D"/>
    <w:rsid w:val="00FA1C67"/>
    <w:rsid w:val="00FA1CAE"/>
    <w:rsid w:val="00FA1D0C"/>
    <w:rsid w:val="00FA1DB5"/>
    <w:rsid w:val="00FA1DF7"/>
    <w:rsid w:val="00FA1E4F"/>
    <w:rsid w:val="00FA1EA5"/>
    <w:rsid w:val="00FA1EAB"/>
    <w:rsid w:val="00FA1F08"/>
    <w:rsid w:val="00FA1F13"/>
    <w:rsid w:val="00FA1F6A"/>
    <w:rsid w:val="00FA2029"/>
    <w:rsid w:val="00FA202C"/>
    <w:rsid w:val="00FA2072"/>
    <w:rsid w:val="00FA20A4"/>
    <w:rsid w:val="00FA20E0"/>
    <w:rsid w:val="00FA212E"/>
    <w:rsid w:val="00FA2141"/>
    <w:rsid w:val="00FA214B"/>
    <w:rsid w:val="00FA2192"/>
    <w:rsid w:val="00FA220B"/>
    <w:rsid w:val="00FA225C"/>
    <w:rsid w:val="00FA2286"/>
    <w:rsid w:val="00FA22AA"/>
    <w:rsid w:val="00FA22C4"/>
    <w:rsid w:val="00FA22E8"/>
    <w:rsid w:val="00FA2370"/>
    <w:rsid w:val="00FA23F8"/>
    <w:rsid w:val="00FA240D"/>
    <w:rsid w:val="00FA2418"/>
    <w:rsid w:val="00FA2470"/>
    <w:rsid w:val="00FA24AB"/>
    <w:rsid w:val="00FA24B0"/>
    <w:rsid w:val="00FA2507"/>
    <w:rsid w:val="00FA2514"/>
    <w:rsid w:val="00FA2517"/>
    <w:rsid w:val="00FA2519"/>
    <w:rsid w:val="00FA25CD"/>
    <w:rsid w:val="00FA2618"/>
    <w:rsid w:val="00FA266C"/>
    <w:rsid w:val="00FA266F"/>
    <w:rsid w:val="00FA2693"/>
    <w:rsid w:val="00FA269E"/>
    <w:rsid w:val="00FA26E2"/>
    <w:rsid w:val="00FA26F9"/>
    <w:rsid w:val="00FA27A0"/>
    <w:rsid w:val="00FA27DD"/>
    <w:rsid w:val="00FA27E7"/>
    <w:rsid w:val="00FA27F9"/>
    <w:rsid w:val="00FA280C"/>
    <w:rsid w:val="00FA2823"/>
    <w:rsid w:val="00FA2833"/>
    <w:rsid w:val="00FA285F"/>
    <w:rsid w:val="00FA2865"/>
    <w:rsid w:val="00FA2874"/>
    <w:rsid w:val="00FA28FD"/>
    <w:rsid w:val="00FA2907"/>
    <w:rsid w:val="00FA2942"/>
    <w:rsid w:val="00FA2946"/>
    <w:rsid w:val="00FA297F"/>
    <w:rsid w:val="00FA29E3"/>
    <w:rsid w:val="00FA2A35"/>
    <w:rsid w:val="00FA2A46"/>
    <w:rsid w:val="00FA2A52"/>
    <w:rsid w:val="00FA2A5C"/>
    <w:rsid w:val="00FA2AE6"/>
    <w:rsid w:val="00FA2AE9"/>
    <w:rsid w:val="00FA2B64"/>
    <w:rsid w:val="00FA2B7F"/>
    <w:rsid w:val="00FA2B84"/>
    <w:rsid w:val="00FA2BE5"/>
    <w:rsid w:val="00FA2C01"/>
    <w:rsid w:val="00FA2C0B"/>
    <w:rsid w:val="00FA2C18"/>
    <w:rsid w:val="00FA2CE1"/>
    <w:rsid w:val="00FA2CFA"/>
    <w:rsid w:val="00FA2D07"/>
    <w:rsid w:val="00FA2D2A"/>
    <w:rsid w:val="00FA2D31"/>
    <w:rsid w:val="00FA2D32"/>
    <w:rsid w:val="00FA2D5B"/>
    <w:rsid w:val="00FA2D7E"/>
    <w:rsid w:val="00FA2D81"/>
    <w:rsid w:val="00FA2DF0"/>
    <w:rsid w:val="00FA2E09"/>
    <w:rsid w:val="00FA2EA1"/>
    <w:rsid w:val="00FA2F31"/>
    <w:rsid w:val="00FA2F5C"/>
    <w:rsid w:val="00FA2F73"/>
    <w:rsid w:val="00FA2F98"/>
    <w:rsid w:val="00FA2FA4"/>
    <w:rsid w:val="00FA2FB0"/>
    <w:rsid w:val="00FA307B"/>
    <w:rsid w:val="00FA3097"/>
    <w:rsid w:val="00FA30BB"/>
    <w:rsid w:val="00FA3155"/>
    <w:rsid w:val="00FA31B7"/>
    <w:rsid w:val="00FA31B8"/>
    <w:rsid w:val="00FA31BE"/>
    <w:rsid w:val="00FA320C"/>
    <w:rsid w:val="00FA327A"/>
    <w:rsid w:val="00FA32C8"/>
    <w:rsid w:val="00FA330E"/>
    <w:rsid w:val="00FA3313"/>
    <w:rsid w:val="00FA3376"/>
    <w:rsid w:val="00FA338E"/>
    <w:rsid w:val="00FA33CE"/>
    <w:rsid w:val="00FA3400"/>
    <w:rsid w:val="00FA3407"/>
    <w:rsid w:val="00FA3437"/>
    <w:rsid w:val="00FA344B"/>
    <w:rsid w:val="00FA345E"/>
    <w:rsid w:val="00FA346E"/>
    <w:rsid w:val="00FA348D"/>
    <w:rsid w:val="00FA34CB"/>
    <w:rsid w:val="00FA34E6"/>
    <w:rsid w:val="00FA3582"/>
    <w:rsid w:val="00FA3600"/>
    <w:rsid w:val="00FA3601"/>
    <w:rsid w:val="00FA3619"/>
    <w:rsid w:val="00FA362A"/>
    <w:rsid w:val="00FA362F"/>
    <w:rsid w:val="00FA36BE"/>
    <w:rsid w:val="00FA36C0"/>
    <w:rsid w:val="00FA36D0"/>
    <w:rsid w:val="00FA372A"/>
    <w:rsid w:val="00FA3739"/>
    <w:rsid w:val="00FA376C"/>
    <w:rsid w:val="00FA376D"/>
    <w:rsid w:val="00FA3799"/>
    <w:rsid w:val="00FA37A8"/>
    <w:rsid w:val="00FA37AF"/>
    <w:rsid w:val="00FA3911"/>
    <w:rsid w:val="00FA393B"/>
    <w:rsid w:val="00FA395A"/>
    <w:rsid w:val="00FA39A7"/>
    <w:rsid w:val="00FA39D6"/>
    <w:rsid w:val="00FA3A36"/>
    <w:rsid w:val="00FA3A42"/>
    <w:rsid w:val="00FA3A69"/>
    <w:rsid w:val="00FA3A7E"/>
    <w:rsid w:val="00FA3B01"/>
    <w:rsid w:val="00FA3B35"/>
    <w:rsid w:val="00FA3BA4"/>
    <w:rsid w:val="00FA3BED"/>
    <w:rsid w:val="00FA3C2A"/>
    <w:rsid w:val="00FA3C43"/>
    <w:rsid w:val="00FA3CB2"/>
    <w:rsid w:val="00FA3CC5"/>
    <w:rsid w:val="00FA3CD5"/>
    <w:rsid w:val="00FA3CD7"/>
    <w:rsid w:val="00FA3CDF"/>
    <w:rsid w:val="00FA3D64"/>
    <w:rsid w:val="00FA3DC8"/>
    <w:rsid w:val="00FA3E22"/>
    <w:rsid w:val="00FA3F4C"/>
    <w:rsid w:val="00FA3F6B"/>
    <w:rsid w:val="00FA402D"/>
    <w:rsid w:val="00FA4072"/>
    <w:rsid w:val="00FA411F"/>
    <w:rsid w:val="00FA4167"/>
    <w:rsid w:val="00FA4177"/>
    <w:rsid w:val="00FA4179"/>
    <w:rsid w:val="00FA41B6"/>
    <w:rsid w:val="00FA42A1"/>
    <w:rsid w:val="00FA42DA"/>
    <w:rsid w:val="00FA4351"/>
    <w:rsid w:val="00FA4365"/>
    <w:rsid w:val="00FA4384"/>
    <w:rsid w:val="00FA43B9"/>
    <w:rsid w:val="00FA43FC"/>
    <w:rsid w:val="00FA4440"/>
    <w:rsid w:val="00FA4492"/>
    <w:rsid w:val="00FA4496"/>
    <w:rsid w:val="00FA4497"/>
    <w:rsid w:val="00FA44B5"/>
    <w:rsid w:val="00FA450F"/>
    <w:rsid w:val="00FA4531"/>
    <w:rsid w:val="00FA4535"/>
    <w:rsid w:val="00FA454F"/>
    <w:rsid w:val="00FA45AC"/>
    <w:rsid w:val="00FA4603"/>
    <w:rsid w:val="00FA4652"/>
    <w:rsid w:val="00FA466A"/>
    <w:rsid w:val="00FA46EF"/>
    <w:rsid w:val="00FA46FB"/>
    <w:rsid w:val="00FA47C8"/>
    <w:rsid w:val="00FA47DC"/>
    <w:rsid w:val="00FA47E4"/>
    <w:rsid w:val="00FA47FF"/>
    <w:rsid w:val="00FA480E"/>
    <w:rsid w:val="00FA48AE"/>
    <w:rsid w:val="00FA48CE"/>
    <w:rsid w:val="00FA4915"/>
    <w:rsid w:val="00FA4950"/>
    <w:rsid w:val="00FA49D8"/>
    <w:rsid w:val="00FA49E9"/>
    <w:rsid w:val="00FA49F6"/>
    <w:rsid w:val="00FA4A1A"/>
    <w:rsid w:val="00FA4A29"/>
    <w:rsid w:val="00FA4B01"/>
    <w:rsid w:val="00FA4B3B"/>
    <w:rsid w:val="00FA4B78"/>
    <w:rsid w:val="00FA4B8E"/>
    <w:rsid w:val="00FA4BD4"/>
    <w:rsid w:val="00FA4BF9"/>
    <w:rsid w:val="00FA4C33"/>
    <w:rsid w:val="00FA4C3C"/>
    <w:rsid w:val="00FA4CAC"/>
    <w:rsid w:val="00FA4CD1"/>
    <w:rsid w:val="00FA4D35"/>
    <w:rsid w:val="00FA4D8E"/>
    <w:rsid w:val="00FA4DB6"/>
    <w:rsid w:val="00FA4DBC"/>
    <w:rsid w:val="00FA4E80"/>
    <w:rsid w:val="00FA4ED6"/>
    <w:rsid w:val="00FA4EF4"/>
    <w:rsid w:val="00FA4F08"/>
    <w:rsid w:val="00FA4F2E"/>
    <w:rsid w:val="00FA4F46"/>
    <w:rsid w:val="00FA4F8E"/>
    <w:rsid w:val="00FA4FDD"/>
    <w:rsid w:val="00FA4FE1"/>
    <w:rsid w:val="00FA5045"/>
    <w:rsid w:val="00FA510F"/>
    <w:rsid w:val="00FA5119"/>
    <w:rsid w:val="00FA5132"/>
    <w:rsid w:val="00FA5175"/>
    <w:rsid w:val="00FA519C"/>
    <w:rsid w:val="00FA5209"/>
    <w:rsid w:val="00FA52C8"/>
    <w:rsid w:val="00FA52D0"/>
    <w:rsid w:val="00FA52DE"/>
    <w:rsid w:val="00FA5351"/>
    <w:rsid w:val="00FA5372"/>
    <w:rsid w:val="00FA53A9"/>
    <w:rsid w:val="00FA53D4"/>
    <w:rsid w:val="00FA5401"/>
    <w:rsid w:val="00FA5416"/>
    <w:rsid w:val="00FA5434"/>
    <w:rsid w:val="00FA5448"/>
    <w:rsid w:val="00FA5470"/>
    <w:rsid w:val="00FA54A3"/>
    <w:rsid w:val="00FA54D5"/>
    <w:rsid w:val="00FA54E8"/>
    <w:rsid w:val="00FA5517"/>
    <w:rsid w:val="00FA5533"/>
    <w:rsid w:val="00FA555C"/>
    <w:rsid w:val="00FA5565"/>
    <w:rsid w:val="00FA55C3"/>
    <w:rsid w:val="00FA5636"/>
    <w:rsid w:val="00FA5678"/>
    <w:rsid w:val="00FA5680"/>
    <w:rsid w:val="00FA569A"/>
    <w:rsid w:val="00FA5727"/>
    <w:rsid w:val="00FA5730"/>
    <w:rsid w:val="00FA5766"/>
    <w:rsid w:val="00FA57AD"/>
    <w:rsid w:val="00FA585E"/>
    <w:rsid w:val="00FA5919"/>
    <w:rsid w:val="00FA59C1"/>
    <w:rsid w:val="00FA5A05"/>
    <w:rsid w:val="00FA5A08"/>
    <w:rsid w:val="00FA5A35"/>
    <w:rsid w:val="00FA5A36"/>
    <w:rsid w:val="00FA5AB1"/>
    <w:rsid w:val="00FA5AE5"/>
    <w:rsid w:val="00FA5AEC"/>
    <w:rsid w:val="00FA5BBA"/>
    <w:rsid w:val="00FA5CA6"/>
    <w:rsid w:val="00FA5CF4"/>
    <w:rsid w:val="00FA5D2D"/>
    <w:rsid w:val="00FA5D4E"/>
    <w:rsid w:val="00FA5D85"/>
    <w:rsid w:val="00FA5DAC"/>
    <w:rsid w:val="00FA5DF8"/>
    <w:rsid w:val="00FA5ECF"/>
    <w:rsid w:val="00FA5F03"/>
    <w:rsid w:val="00FA5F06"/>
    <w:rsid w:val="00FA5F13"/>
    <w:rsid w:val="00FA5F1E"/>
    <w:rsid w:val="00FA5F6E"/>
    <w:rsid w:val="00FA60CA"/>
    <w:rsid w:val="00FA6178"/>
    <w:rsid w:val="00FA61C4"/>
    <w:rsid w:val="00FA6220"/>
    <w:rsid w:val="00FA62AC"/>
    <w:rsid w:val="00FA631C"/>
    <w:rsid w:val="00FA6336"/>
    <w:rsid w:val="00FA6402"/>
    <w:rsid w:val="00FA6431"/>
    <w:rsid w:val="00FA6454"/>
    <w:rsid w:val="00FA6486"/>
    <w:rsid w:val="00FA64FD"/>
    <w:rsid w:val="00FA65D3"/>
    <w:rsid w:val="00FA6620"/>
    <w:rsid w:val="00FA6657"/>
    <w:rsid w:val="00FA66CF"/>
    <w:rsid w:val="00FA66F4"/>
    <w:rsid w:val="00FA672B"/>
    <w:rsid w:val="00FA6746"/>
    <w:rsid w:val="00FA674F"/>
    <w:rsid w:val="00FA677E"/>
    <w:rsid w:val="00FA678F"/>
    <w:rsid w:val="00FA67B2"/>
    <w:rsid w:val="00FA67E7"/>
    <w:rsid w:val="00FA6813"/>
    <w:rsid w:val="00FA6835"/>
    <w:rsid w:val="00FA683F"/>
    <w:rsid w:val="00FA688A"/>
    <w:rsid w:val="00FA68BA"/>
    <w:rsid w:val="00FA692D"/>
    <w:rsid w:val="00FA693E"/>
    <w:rsid w:val="00FA6A28"/>
    <w:rsid w:val="00FA6A9C"/>
    <w:rsid w:val="00FA6AD7"/>
    <w:rsid w:val="00FA6AFD"/>
    <w:rsid w:val="00FA6B41"/>
    <w:rsid w:val="00FA6B64"/>
    <w:rsid w:val="00FA6BB1"/>
    <w:rsid w:val="00FA6C45"/>
    <w:rsid w:val="00FA6C9A"/>
    <w:rsid w:val="00FA6C9F"/>
    <w:rsid w:val="00FA6CC7"/>
    <w:rsid w:val="00FA6CE1"/>
    <w:rsid w:val="00FA6CFD"/>
    <w:rsid w:val="00FA6CFF"/>
    <w:rsid w:val="00FA6D3D"/>
    <w:rsid w:val="00FA6D3F"/>
    <w:rsid w:val="00FA6DDF"/>
    <w:rsid w:val="00FA6DE3"/>
    <w:rsid w:val="00FA6E3A"/>
    <w:rsid w:val="00FA6E41"/>
    <w:rsid w:val="00FA6EF8"/>
    <w:rsid w:val="00FA6F0D"/>
    <w:rsid w:val="00FA6F11"/>
    <w:rsid w:val="00FA6F15"/>
    <w:rsid w:val="00FA6F2F"/>
    <w:rsid w:val="00FA6F36"/>
    <w:rsid w:val="00FA6F3F"/>
    <w:rsid w:val="00FA6FB5"/>
    <w:rsid w:val="00FA6FB9"/>
    <w:rsid w:val="00FA6FC0"/>
    <w:rsid w:val="00FA7023"/>
    <w:rsid w:val="00FA7051"/>
    <w:rsid w:val="00FA7067"/>
    <w:rsid w:val="00FA7068"/>
    <w:rsid w:val="00FA7073"/>
    <w:rsid w:val="00FA70CC"/>
    <w:rsid w:val="00FA7126"/>
    <w:rsid w:val="00FA7142"/>
    <w:rsid w:val="00FA7164"/>
    <w:rsid w:val="00FA7200"/>
    <w:rsid w:val="00FA7269"/>
    <w:rsid w:val="00FA7289"/>
    <w:rsid w:val="00FA72B1"/>
    <w:rsid w:val="00FA72C0"/>
    <w:rsid w:val="00FA72D2"/>
    <w:rsid w:val="00FA72D7"/>
    <w:rsid w:val="00FA732D"/>
    <w:rsid w:val="00FA7347"/>
    <w:rsid w:val="00FA7393"/>
    <w:rsid w:val="00FA742A"/>
    <w:rsid w:val="00FA7446"/>
    <w:rsid w:val="00FA74CF"/>
    <w:rsid w:val="00FA74F1"/>
    <w:rsid w:val="00FA7552"/>
    <w:rsid w:val="00FA75CA"/>
    <w:rsid w:val="00FA761C"/>
    <w:rsid w:val="00FA766A"/>
    <w:rsid w:val="00FA767B"/>
    <w:rsid w:val="00FA76AC"/>
    <w:rsid w:val="00FA76BC"/>
    <w:rsid w:val="00FA7721"/>
    <w:rsid w:val="00FA7760"/>
    <w:rsid w:val="00FA7778"/>
    <w:rsid w:val="00FA77AE"/>
    <w:rsid w:val="00FA77F0"/>
    <w:rsid w:val="00FA7891"/>
    <w:rsid w:val="00FA78DE"/>
    <w:rsid w:val="00FA7907"/>
    <w:rsid w:val="00FA7920"/>
    <w:rsid w:val="00FA7924"/>
    <w:rsid w:val="00FA792F"/>
    <w:rsid w:val="00FA7931"/>
    <w:rsid w:val="00FA7938"/>
    <w:rsid w:val="00FA795D"/>
    <w:rsid w:val="00FA7980"/>
    <w:rsid w:val="00FA799E"/>
    <w:rsid w:val="00FA79E7"/>
    <w:rsid w:val="00FA7A4D"/>
    <w:rsid w:val="00FA7A62"/>
    <w:rsid w:val="00FA7A8B"/>
    <w:rsid w:val="00FA7AE5"/>
    <w:rsid w:val="00FA7B20"/>
    <w:rsid w:val="00FA7B31"/>
    <w:rsid w:val="00FA7B3F"/>
    <w:rsid w:val="00FA7B54"/>
    <w:rsid w:val="00FA7BC9"/>
    <w:rsid w:val="00FA7C16"/>
    <w:rsid w:val="00FA7C50"/>
    <w:rsid w:val="00FA7CC3"/>
    <w:rsid w:val="00FA7CD4"/>
    <w:rsid w:val="00FA7D90"/>
    <w:rsid w:val="00FA7DAF"/>
    <w:rsid w:val="00FA7DB6"/>
    <w:rsid w:val="00FA7E04"/>
    <w:rsid w:val="00FA7E13"/>
    <w:rsid w:val="00FA7E31"/>
    <w:rsid w:val="00FA7E53"/>
    <w:rsid w:val="00FA7E88"/>
    <w:rsid w:val="00FA7EFF"/>
    <w:rsid w:val="00FA7F38"/>
    <w:rsid w:val="00FA7F4D"/>
    <w:rsid w:val="00FA7F4E"/>
    <w:rsid w:val="00FA7FD1"/>
    <w:rsid w:val="00FA7FDE"/>
    <w:rsid w:val="00FB005A"/>
    <w:rsid w:val="00FB00A0"/>
    <w:rsid w:val="00FB00D4"/>
    <w:rsid w:val="00FB00DC"/>
    <w:rsid w:val="00FB00E0"/>
    <w:rsid w:val="00FB00F7"/>
    <w:rsid w:val="00FB0131"/>
    <w:rsid w:val="00FB0136"/>
    <w:rsid w:val="00FB0190"/>
    <w:rsid w:val="00FB01CD"/>
    <w:rsid w:val="00FB0255"/>
    <w:rsid w:val="00FB029F"/>
    <w:rsid w:val="00FB02AD"/>
    <w:rsid w:val="00FB02EE"/>
    <w:rsid w:val="00FB0315"/>
    <w:rsid w:val="00FB034C"/>
    <w:rsid w:val="00FB0378"/>
    <w:rsid w:val="00FB0394"/>
    <w:rsid w:val="00FB03C5"/>
    <w:rsid w:val="00FB03D0"/>
    <w:rsid w:val="00FB0435"/>
    <w:rsid w:val="00FB052E"/>
    <w:rsid w:val="00FB0575"/>
    <w:rsid w:val="00FB059A"/>
    <w:rsid w:val="00FB05B6"/>
    <w:rsid w:val="00FB069B"/>
    <w:rsid w:val="00FB06A8"/>
    <w:rsid w:val="00FB073B"/>
    <w:rsid w:val="00FB0768"/>
    <w:rsid w:val="00FB0784"/>
    <w:rsid w:val="00FB07D6"/>
    <w:rsid w:val="00FB07EB"/>
    <w:rsid w:val="00FB0815"/>
    <w:rsid w:val="00FB0890"/>
    <w:rsid w:val="00FB08FF"/>
    <w:rsid w:val="00FB0908"/>
    <w:rsid w:val="00FB0917"/>
    <w:rsid w:val="00FB0959"/>
    <w:rsid w:val="00FB09AA"/>
    <w:rsid w:val="00FB09E0"/>
    <w:rsid w:val="00FB09F6"/>
    <w:rsid w:val="00FB0A10"/>
    <w:rsid w:val="00FB0A22"/>
    <w:rsid w:val="00FB0A70"/>
    <w:rsid w:val="00FB0B57"/>
    <w:rsid w:val="00FB0B66"/>
    <w:rsid w:val="00FB0BE5"/>
    <w:rsid w:val="00FB0C00"/>
    <w:rsid w:val="00FB0CDD"/>
    <w:rsid w:val="00FB0CF5"/>
    <w:rsid w:val="00FB0D7A"/>
    <w:rsid w:val="00FB0E0E"/>
    <w:rsid w:val="00FB0E87"/>
    <w:rsid w:val="00FB0EB0"/>
    <w:rsid w:val="00FB0EB1"/>
    <w:rsid w:val="00FB0EB9"/>
    <w:rsid w:val="00FB0F1C"/>
    <w:rsid w:val="00FB0F62"/>
    <w:rsid w:val="00FB0F99"/>
    <w:rsid w:val="00FB0FA3"/>
    <w:rsid w:val="00FB0FE5"/>
    <w:rsid w:val="00FB101C"/>
    <w:rsid w:val="00FB102F"/>
    <w:rsid w:val="00FB10C7"/>
    <w:rsid w:val="00FB1106"/>
    <w:rsid w:val="00FB1175"/>
    <w:rsid w:val="00FB11CC"/>
    <w:rsid w:val="00FB12E4"/>
    <w:rsid w:val="00FB1352"/>
    <w:rsid w:val="00FB1369"/>
    <w:rsid w:val="00FB13CE"/>
    <w:rsid w:val="00FB13EA"/>
    <w:rsid w:val="00FB140D"/>
    <w:rsid w:val="00FB14EF"/>
    <w:rsid w:val="00FB15A0"/>
    <w:rsid w:val="00FB15AE"/>
    <w:rsid w:val="00FB15FF"/>
    <w:rsid w:val="00FB1615"/>
    <w:rsid w:val="00FB16A7"/>
    <w:rsid w:val="00FB16CA"/>
    <w:rsid w:val="00FB16CE"/>
    <w:rsid w:val="00FB16D7"/>
    <w:rsid w:val="00FB16EF"/>
    <w:rsid w:val="00FB1741"/>
    <w:rsid w:val="00FB176C"/>
    <w:rsid w:val="00FB1830"/>
    <w:rsid w:val="00FB1864"/>
    <w:rsid w:val="00FB1865"/>
    <w:rsid w:val="00FB1868"/>
    <w:rsid w:val="00FB1880"/>
    <w:rsid w:val="00FB188E"/>
    <w:rsid w:val="00FB189E"/>
    <w:rsid w:val="00FB194B"/>
    <w:rsid w:val="00FB194E"/>
    <w:rsid w:val="00FB1978"/>
    <w:rsid w:val="00FB197B"/>
    <w:rsid w:val="00FB19A2"/>
    <w:rsid w:val="00FB19AF"/>
    <w:rsid w:val="00FB19EB"/>
    <w:rsid w:val="00FB1A22"/>
    <w:rsid w:val="00FB1A35"/>
    <w:rsid w:val="00FB1AA8"/>
    <w:rsid w:val="00FB1AAA"/>
    <w:rsid w:val="00FB1ABC"/>
    <w:rsid w:val="00FB1ABE"/>
    <w:rsid w:val="00FB1B18"/>
    <w:rsid w:val="00FB1B23"/>
    <w:rsid w:val="00FB1B49"/>
    <w:rsid w:val="00FB1C0A"/>
    <w:rsid w:val="00FB1C2D"/>
    <w:rsid w:val="00FB1C42"/>
    <w:rsid w:val="00FB1C4B"/>
    <w:rsid w:val="00FB1C63"/>
    <w:rsid w:val="00FB1CA2"/>
    <w:rsid w:val="00FB1D20"/>
    <w:rsid w:val="00FB1D3C"/>
    <w:rsid w:val="00FB1D70"/>
    <w:rsid w:val="00FB1DE9"/>
    <w:rsid w:val="00FB1DEA"/>
    <w:rsid w:val="00FB1DF9"/>
    <w:rsid w:val="00FB1E11"/>
    <w:rsid w:val="00FB1E4E"/>
    <w:rsid w:val="00FB1EFD"/>
    <w:rsid w:val="00FB1F1C"/>
    <w:rsid w:val="00FB1F6D"/>
    <w:rsid w:val="00FB2016"/>
    <w:rsid w:val="00FB2056"/>
    <w:rsid w:val="00FB2075"/>
    <w:rsid w:val="00FB207C"/>
    <w:rsid w:val="00FB207E"/>
    <w:rsid w:val="00FB20AC"/>
    <w:rsid w:val="00FB20E0"/>
    <w:rsid w:val="00FB2129"/>
    <w:rsid w:val="00FB2135"/>
    <w:rsid w:val="00FB2149"/>
    <w:rsid w:val="00FB2158"/>
    <w:rsid w:val="00FB2172"/>
    <w:rsid w:val="00FB2174"/>
    <w:rsid w:val="00FB21C8"/>
    <w:rsid w:val="00FB21F8"/>
    <w:rsid w:val="00FB222E"/>
    <w:rsid w:val="00FB2279"/>
    <w:rsid w:val="00FB22B7"/>
    <w:rsid w:val="00FB22DD"/>
    <w:rsid w:val="00FB2312"/>
    <w:rsid w:val="00FB23A3"/>
    <w:rsid w:val="00FB23B2"/>
    <w:rsid w:val="00FB2417"/>
    <w:rsid w:val="00FB245B"/>
    <w:rsid w:val="00FB248E"/>
    <w:rsid w:val="00FB24A0"/>
    <w:rsid w:val="00FB24B2"/>
    <w:rsid w:val="00FB24EC"/>
    <w:rsid w:val="00FB24F8"/>
    <w:rsid w:val="00FB2514"/>
    <w:rsid w:val="00FB25F6"/>
    <w:rsid w:val="00FB2674"/>
    <w:rsid w:val="00FB26AB"/>
    <w:rsid w:val="00FB26B7"/>
    <w:rsid w:val="00FB2762"/>
    <w:rsid w:val="00FB2765"/>
    <w:rsid w:val="00FB2788"/>
    <w:rsid w:val="00FB2813"/>
    <w:rsid w:val="00FB2814"/>
    <w:rsid w:val="00FB2860"/>
    <w:rsid w:val="00FB28BB"/>
    <w:rsid w:val="00FB28CF"/>
    <w:rsid w:val="00FB2952"/>
    <w:rsid w:val="00FB2959"/>
    <w:rsid w:val="00FB2981"/>
    <w:rsid w:val="00FB29A6"/>
    <w:rsid w:val="00FB29CA"/>
    <w:rsid w:val="00FB29DA"/>
    <w:rsid w:val="00FB2A2C"/>
    <w:rsid w:val="00FB2A60"/>
    <w:rsid w:val="00FB2A74"/>
    <w:rsid w:val="00FB2AB9"/>
    <w:rsid w:val="00FB2B13"/>
    <w:rsid w:val="00FB2B2E"/>
    <w:rsid w:val="00FB2BC9"/>
    <w:rsid w:val="00FB2BCD"/>
    <w:rsid w:val="00FB2C33"/>
    <w:rsid w:val="00FB2C3B"/>
    <w:rsid w:val="00FB2C5A"/>
    <w:rsid w:val="00FB2C75"/>
    <w:rsid w:val="00FB2C8A"/>
    <w:rsid w:val="00FB2CB7"/>
    <w:rsid w:val="00FB2CBB"/>
    <w:rsid w:val="00FB2CFB"/>
    <w:rsid w:val="00FB2DE7"/>
    <w:rsid w:val="00FB2E73"/>
    <w:rsid w:val="00FB2ED8"/>
    <w:rsid w:val="00FB2F24"/>
    <w:rsid w:val="00FB2F3E"/>
    <w:rsid w:val="00FB2F56"/>
    <w:rsid w:val="00FB2F97"/>
    <w:rsid w:val="00FB2FA6"/>
    <w:rsid w:val="00FB2FD6"/>
    <w:rsid w:val="00FB2FFF"/>
    <w:rsid w:val="00FB3015"/>
    <w:rsid w:val="00FB3020"/>
    <w:rsid w:val="00FB3059"/>
    <w:rsid w:val="00FB305E"/>
    <w:rsid w:val="00FB3156"/>
    <w:rsid w:val="00FB31A7"/>
    <w:rsid w:val="00FB31C5"/>
    <w:rsid w:val="00FB31EB"/>
    <w:rsid w:val="00FB3215"/>
    <w:rsid w:val="00FB322B"/>
    <w:rsid w:val="00FB3236"/>
    <w:rsid w:val="00FB329C"/>
    <w:rsid w:val="00FB32F7"/>
    <w:rsid w:val="00FB33BF"/>
    <w:rsid w:val="00FB33C1"/>
    <w:rsid w:val="00FB33DB"/>
    <w:rsid w:val="00FB3488"/>
    <w:rsid w:val="00FB34D2"/>
    <w:rsid w:val="00FB359C"/>
    <w:rsid w:val="00FB364E"/>
    <w:rsid w:val="00FB3694"/>
    <w:rsid w:val="00FB36A0"/>
    <w:rsid w:val="00FB36CE"/>
    <w:rsid w:val="00FB3747"/>
    <w:rsid w:val="00FB380F"/>
    <w:rsid w:val="00FB3820"/>
    <w:rsid w:val="00FB3867"/>
    <w:rsid w:val="00FB389A"/>
    <w:rsid w:val="00FB3905"/>
    <w:rsid w:val="00FB3992"/>
    <w:rsid w:val="00FB39E5"/>
    <w:rsid w:val="00FB3A1F"/>
    <w:rsid w:val="00FB3A51"/>
    <w:rsid w:val="00FB3AA8"/>
    <w:rsid w:val="00FB3AFB"/>
    <w:rsid w:val="00FB3B01"/>
    <w:rsid w:val="00FB3B3E"/>
    <w:rsid w:val="00FB3B50"/>
    <w:rsid w:val="00FB3B9D"/>
    <w:rsid w:val="00FB3BF8"/>
    <w:rsid w:val="00FB3C1F"/>
    <w:rsid w:val="00FB3C3D"/>
    <w:rsid w:val="00FB3C50"/>
    <w:rsid w:val="00FB3D69"/>
    <w:rsid w:val="00FB3D90"/>
    <w:rsid w:val="00FB3D9C"/>
    <w:rsid w:val="00FB3E3C"/>
    <w:rsid w:val="00FB3E43"/>
    <w:rsid w:val="00FB3E90"/>
    <w:rsid w:val="00FB3E9C"/>
    <w:rsid w:val="00FB3EB2"/>
    <w:rsid w:val="00FB3F10"/>
    <w:rsid w:val="00FB3F28"/>
    <w:rsid w:val="00FB3F3C"/>
    <w:rsid w:val="00FB3F40"/>
    <w:rsid w:val="00FB3F85"/>
    <w:rsid w:val="00FB3FBA"/>
    <w:rsid w:val="00FB4038"/>
    <w:rsid w:val="00FB40F0"/>
    <w:rsid w:val="00FB4125"/>
    <w:rsid w:val="00FB41BE"/>
    <w:rsid w:val="00FB41C6"/>
    <w:rsid w:val="00FB423F"/>
    <w:rsid w:val="00FB424E"/>
    <w:rsid w:val="00FB42E3"/>
    <w:rsid w:val="00FB431B"/>
    <w:rsid w:val="00FB4386"/>
    <w:rsid w:val="00FB4396"/>
    <w:rsid w:val="00FB43AE"/>
    <w:rsid w:val="00FB43CC"/>
    <w:rsid w:val="00FB43F9"/>
    <w:rsid w:val="00FB4412"/>
    <w:rsid w:val="00FB4434"/>
    <w:rsid w:val="00FB44B8"/>
    <w:rsid w:val="00FB458B"/>
    <w:rsid w:val="00FB45D4"/>
    <w:rsid w:val="00FB4630"/>
    <w:rsid w:val="00FB4633"/>
    <w:rsid w:val="00FB46AC"/>
    <w:rsid w:val="00FB46FF"/>
    <w:rsid w:val="00FB4702"/>
    <w:rsid w:val="00FB4711"/>
    <w:rsid w:val="00FB4748"/>
    <w:rsid w:val="00FB4759"/>
    <w:rsid w:val="00FB4760"/>
    <w:rsid w:val="00FB480A"/>
    <w:rsid w:val="00FB4835"/>
    <w:rsid w:val="00FB48A0"/>
    <w:rsid w:val="00FB48B1"/>
    <w:rsid w:val="00FB48F3"/>
    <w:rsid w:val="00FB4987"/>
    <w:rsid w:val="00FB49CA"/>
    <w:rsid w:val="00FB4AAE"/>
    <w:rsid w:val="00FB4B5A"/>
    <w:rsid w:val="00FB4B94"/>
    <w:rsid w:val="00FB4BA6"/>
    <w:rsid w:val="00FB4BC7"/>
    <w:rsid w:val="00FB4BF5"/>
    <w:rsid w:val="00FB4C66"/>
    <w:rsid w:val="00FB4D00"/>
    <w:rsid w:val="00FB4D1F"/>
    <w:rsid w:val="00FB4D79"/>
    <w:rsid w:val="00FB4D9B"/>
    <w:rsid w:val="00FB4DC3"/>
    <w:rsid w:val="00FB4DCF"/>
    <w:rsid w:val="00FB4DE4"/>
    <w:rsid w:val="00FB4E11"/>
    <w:rsid w:val="00FB4F22"/>
    <w:rsid w:val="00FB4FA1"/>
    <w:rsid w:val="00FB50E9"/>
    <w:rsid w:val="00FB519F"/>
    <w:rsid w:val="00FB51CF"/>
    <w:rsid w:val="00FB51F9"/>
    <w:rsid w:val="00FB51FE"/>
    <w:rsid w:val="00FB526B"/>
    <w:rsid w:val="00FB533A"/>
    <w:rsid w:val="00FB5346"/>
    <w:rsid w:val="00FB535D"/>
    <w:rsid w:val="00FB53DE"/>
    <w:rsid w:val="00FB545B"/>
    <w:rsid w:val="00FB5469"/>
    <w:rsid w:val="00FB5526"/>
    <w:rsid w:val="00FB5569"/>
    <w:rsid w:val="00FB55B2"/>
    <w:rsid w:val="00FB5619"/>
    <w:rsid w:val="00FB5626"/>
    <w:rsid w:val="00FB569F"/>
    <w:rsid w:val="00FB56B6"/>
    <w:rsid w:val="00FB56EA"/>
    <w:rsid w:val="00FB5767"/>
    <w:rsid w:val="00FB5792"/>
    <w:rsid w:val="00FB57DA"/>
    <w:rsid w:val="00FB5813"/>
    <w:rsid w:val="00FB588D"/>
    <w:rsid w:val="00FB58C2"/>
    <w:rsid w:val="00FB592F"/>
    <w:rsid w:val="00FB5A15"/>
    <w:rsid w:val="00FB5A38"/>
    <w:rsid w:val="00FB5A63"/>
    <w:rsid w:val="00FB5A6B"/>
    <w:rsid w:val="00FB5A76"/>
    <w:rsid w:val="00FB5AC2"/>
    <w:rsid w:val="00FB5B18"/>
    <w:rsid w:val="00FB5B1D"/>
    <w:rsid w:val="00FB5B2A"/>
    <w:rsid w:val="00FB5B39"/>
    <w:rsid w:val="00FB5B43"/>
    <w:rsid w:val="00FB5B53"/>
    <w:rsid w:val="00FB5BE5"/>
    <w:rsid w:val="00FB5C85"/>
    <w:rsid w:val="00FB5CC1"/>
    <w:rsid w:val="00FB5CC3"/>
    <w:rsid w:val="00FB5CDA"/>
    <w:rsid w:val="00FB5CE9"/>
    <w:rsid w:val="00FB5D23"/>
    <w:rsid w:val="00FB5D66"/>
    <w:rsid w:val="00FB5DCA"/>
    <w:rsid w:val="00FB5DE6"/>
    <w:rsid w:val="00FB5DFF"/>
    <w:rsid w:val="00FB5E05"/>
    <w:rsid w:val="00FB5E08"/>
    <w:rsid w:val="00FB5E1E"/>
    <w:rsid w:val="00FB5E29"/>
    <w:rsid w:val="00FB5E50"/>
    <w:rsid w:val="00FB5EC0"/>
    <w:rsid w:val="00FB5F08"/>
    <w:rsid w:val="00FB5F17"/>
    <w:rsid w:val="00FB5F82"/>
    <w:rsid w:val="00FB5F83"/>
    <w:rsid w:val="00FB5F84"/>
    <w:rsid w:val="00FB5F9A"/>
    <w:rsid w:val="00FB607B"/>
    <w:rsid w:val="00FB6120"/>
    <w:rsid w:val="00FB61C8"/>
    <w:rsid w:val="00FB61D7"/>
    <w:rsid w:val="00FB61E5"/>
    <w:rsid w:val="00FB6253"/>
    <w:rsid w:val="00FB6292"/>
    <w:rsid w:val="00FB62C6"/>
    <w:rsid w:val="00FB62D5"/>
    <w:rsid w:val="00FB631D"/>
    <w:rsid w:val="00FB6341"/>
    <w:rsid w:val="00FB6368"/>
    <w:rsid w:val="00FB6396"/>
    <w:rsid w:val="00FB63F8"/>
    <w:rsid w:val="00FB644D"/>
    <w:rsid w:val="00FB6491"/>
    <w:rsid w:val="00FB64DE"/>
    <w:rsid w:val="00FB64FE"/>
    <w:rsid w:val="00FB652A"/>
    <w:rsid w:val="00FB657B"/>
    <w:rsid w:val="00FB65C4"/>
    <w:rsid w:val="00FB65D4"/>
    <w:rsid w:val="00FB6688"/>
    <w:rsid w:val="00FB66C2"/>
    <w:rsid w:val="00FB66DB"/>
    <w:rsid w:val="00FB6886"/>
    <w:rsid w:val="00FB6898"/>
    <w:rsid w:val="00FB690D"/>
    <w:rsid w:val="00FB6918"/>
    <w:rsid w:val="00FB6959"/>
    <w:rsid w:val="00FB6A14"/>
    <w:rsid w:val="00FB6A30"/>
    <w:rsid w:val="00FB6A8A"/>
    <w:rsid w:val="00FB6A9A"/>
    <w:rsid w:val="00FB6AA4"/>
    <w:rsid w:val="00FB6AD8"/>
    <w:rsid w:val="00FB6AE0"/>
    <w:rsid w:val="00FB6AED"/>
    <w:rsid w:val="00FB6B61"/>
    <w:rsid w:val="00FB6B6B"/>
    <w:rsid w:val="00FB6B6D"/>
    <w:rsid w:val="00FB6B79"/>
    <w:rsid w:val="00FB6B84"/>
    <w:rsid w:val="00FB6C16"/>
    <w:rsid w:val="00FB6C84"/>
    <w:rsid w:val="00FB6CA9"/>
    <w:rsid w:val="00FB6CC0"/>
    <w:rsid w:val="00FB6D8A"/>
    <w:rsid w:val="00FB6DB0"/>
    <w:rsid w:val="00FB6E30"/>
    <w:rsid w:val="00FB6E88"/>
    <w:rsid w:val="00FB6ED7"/>
    <w:rsid w:val="00FB6F0E"/>
    <w:rsid w:val="00FB6F7D"/>
    <w:rsid w:val="00FB6F86"/>
    <w:rsid w:val="00FB7020"/>
    <w:rsid w:val="00FB704B"/>
    <w:rsid w:val="00FB70F5"/>
    <w:rsid w:val="00FB717F"/>
    <w:rsid w:val="00FB71B6"/>
    <w:rsid w:val="00FB71C6"/>
    <w:rsid w:val="00FB71F1"/>
    <w:rsid w:val="00FB724D"/>
    <w:rsid w:val="00FB7260"/>
    <w:rsid w:val="00FB726A"/>
    <w:rsid w:val="00FB7278"/>
    <w:rsid w:val="00FB72D1"/>
    <w:rsid w:val="00FB72D3"/>
    <w:rsid w:val="00FB7328"/>
    <w:rsid w:val="00FB735E"/>
    <w:rsid w:val="00FB736A"/>
    <w:rsid w:val="00FB73E6"/>
    <w:rsid w:val="00FB740D"/>
    <w:rsid w:val="00FB7493"/>
    <w:rsid w:val="00FB7510"/>
    <w:rsid w:val="00FB7572"/>
    <w:rsid w:val="00FB757E"/>
    <w:rsid w:val="00FB75A2"/>
    <w:rsid w:val="00FB7604"/>
    <w:rsid w:val="00FB765F"/>
    <w:rsid w:val="00FB766C"/>
    <w:rsid w:val="00FB76A3"/>
    <w:rsid w:val="00FB7727"/>
    <w:rsid w:val="00FB773A"/>
    <w:rsid w:val="00FB7747"/>
    <w:rsid w:val="00FB7753"/>
    <w:rsid w:val="00FB777C"/>
    <w:rsid w:val="00FB77A4"/>
    <w:rsid w:val="00FB77B1"/>
    <w:rsid w:val="00FB77C2"/>
    <w:rsid w:val="00FB77D2"/>
    <w:rsid w:val="00FB77E4"/>
    <w:rsid w:val="00FB77FE"/>
    <w:rsid w:val="00FB78A9"/>
    <w:rsid w:val="00FB78AA"/>
    <w:rsid w:val="00FB78B7"/>
    <w:rsid w:val="00FB796E"/>
    <w:rsid w:val="00FB79D4"/>
    <w:rsid w:val="00FB7A19"/>
    <w:rsid w:val="00FB7A53"/>
    <w:rsid w:val="00FB7A98"/>
    <w:rsid w:val="00FB7AAD"/>
    <w:rsid w:val="00FB7ABC"/>
    <w:rsid w:val="00FB7AC4"/>
    <w:rsid w:val="00FB7AD2"/>
    <w:rsid w:val="00FB7AE5"/>
    <w:rsid w:val="00FB7B6E"/>
    <w:rsid w:val="00FB7BD9"/>
    <w:rsid w:val="00FB7C18"/>
    <w:rsid w:val="00FB7C81"/>
    <w:rsid w:val="00FB7CBE"/>
    <w:rsid w:val="00FB7D21"/>
    <w:rsid w:val="00FB7D45"/>
    <w:rsid w:val="00FB7DBF"/>
    <w:rsid w:val="00FB7DD6"/>
    <w:rsid w:val="00FB7DD9"/>
    <w:rsid w:val="00FB7E0A"/>
    <w:rsid w:val="00FB7E1E"/>
    <w:rsid w:val="00FB7E3E"/>
    <w:rsid w:val="00FB7E6E"/>
    <w:rsid w:val="00FB7E8F"/>
    <w:rsid w:val="00FB7FB9"/>
    <w:rsid w:val="00FB7FDF"/>
    <w:rsid w:val="00FC0012"/>
    <w:rsid w:val="00FC004C"/>
    <w:rsid w:val="00FC005A"/>
    <w:rsid w:val="00FC0072"/>
    <w:rsid w:val="00FC0074"/>
    <w:rsid w:val="00FC00BC"/>
    <w:rsid w:val="00FC00F9"/>
    <w:rsid w:val="00FC0153"/>
    <w:rsid w:val="00FC01B1"/>
    <w:rsid w:val="00FC024E"/>
    <w:rsid w:val="00FC0262"/>
    <w:rsid w:val="00FC02A1"/>
    <w:rsid w:val="00FC02CB"/>
    <w:rsid w:val="00FC0316"/>
    <w:rsid w:val="00FC0356"/>
    <w:rsid w:val="00FC035D"/>
    <w:rsid w:val="00FC03B1"/>
    <w:rsid w:val="00FC03B5"/>
    <w:rsid w:val="00FC03B6"/>
    <w:rsid w:val="00FC0447"/>
    <w:rsid w:val="00FC0492"/>
    <w:rsid w:val="00FC049A"/>
    <w:rsid w:val="00FC04AE"/>
    <w:rsid w:val="00FC04D0"/>
    <w:rsid w:val="00FC04EE"/>
    <w:rsid w:val="00FC057F"/>
    <w:rsid w:val="00FC05CD"/>
    <w:rsid w:val="00FC05E1"/>
    <w:rsid w:val="00FC05F8"/>
    <w:rsid w:val="00FC062D"/>
    <w:rsid w:val="00FC063F"/>
    <w:rsid w:val="00FC0649"/>
    <w:rsid w:val="00FC064A"/>
    <w:rsid w:val="00FC06A3"/>
    <w:rsid w:val="00FC06B3"/>
    <w:rsid w:val="00FC0705"/>
    <w:rsid w:val="00FC073C"/>
    <w:rsid w:val="00FC07A8"/>
    <w:rsid w:val="00FC07AF"/>
    <w:rsid w:val="00FC0843"/>
    <w:rsid w:val="00FC0845"/>
    <w:rsid w:val="00FC089D"/>
    <w:rsid w:val="00FC08E2"/>
    <w:rsid w:val="00FC091D"/>
    <w:rsid w:val="00FC092A"/>
    <w:rsid w:val="00FC0933"/>
    <w:rsid w:val="00FC0947"/>
    <w:rsid w:val="00FC096F"/>
    <w:rsid w:val="00FC09D6"/>
    <w:rsid w:val="00FC0A7D"/>
    <w:rsid w:val="00FC0A92"/>
    <w:rsid w:val="00FC0AB8"/>
    <w:rsid w:val="00FC0AF9"/>
    <w:rsid w:val="00FC0B1A"/>
    <w:rsid w:val="00FC0B24"/>
    <w:rsid w:val="00FC0B5C"/>
    <w:rsid w:val="00FC0B66"/>
    <w:rsid w:val="00FC0B77"/>
    <w:rsid w:val="00FC0C4F"/>
    <w:rsid w:val="00FC0C5B"/>
    <w:rsid w:val="00FC0CA7"/>
    <w:rsid w:val="00FC0D0A"/>
    <w:rsid w:val="00FC0D23"/>
    <w:rsid w:val="00FC0D25"/>
    <w:rsid w:val="00FC0DF5"/>
    <w:rsid w:val="00FC0E0B"/>
    <w:rsid w:val="00FC0E64"/>
    <w:rsid w:val="00FC0EAE"/>
    <w:rsid w:val="00FC0EBA"/>
    <w:rsid w:val="00FC0F03"/>
    <w:rsid w:val="00FC0F36"/>
    <w:rsid w:val="00FC0F4D"/>
    <w:rsid w:val="00FC0F95"/>
    <w:rsid w:val="00FC0F97"/>
    <w:rsid w:val="00FC0FEB"/>
    <w:rsid w:val="00FC108E"/>
    <w:rsid w:val="00FC10EB"/>
    <w:rsid w:val="00FC10ED"/>
    <w:rsid w:val="00FC11D9"/>
    <w:rsid w:val="00FC1214"/>
    <w:rsid w:val="00FC121D"/>
    <w:rsid w:val="00FC124D"/>
    <w:rsid w:val="00FC1252"/>
    <w:rsid w:val="00FC1255"/>
    <w:rsid w:val="00FC12D2"/>
    <w:rsid w:val="00FC1306"/>
    <w:rsid w:val="00FC131A"/>
    <w:rsid w:val="00FC1324"/>
    <w:rsid w:val="00FC1365"/>
    <w:rsid w:val="00FC13AD"/>
    <w:rsid w:val="00FC13D1"/>
    <w:rsid w:val="00FC1468"/>
    <w:rsid w:val="00FC1469"/>
    <w:rsid w:val="00FC1494"/>
    <w:rsid w:val="00FC14AC"/>
    <w:rsid w:val="00FC14E9"/>
    <w:rsid w:val="00FC1524"/>
    <w:rsid w:val="00FC1557"/>
    <w:rsid w:val="00FC159D"/>
    <w:rsid w:val="00FC15F1"/>
    <w:rsid w:val="00FC15FA"/>
    <w:rsid w:val="00FC163A"/>
    <w:rsid w:val="00FC163D"/>
    <w:rsid w:val="00FC163E"/>
    <w:rsid w:val="00FC164F"/>
    <w:rsid w:val="00FC16A6"/>
    <w:rsid w:val="00FC16D3"/>
    <w:rsid w:val="00FC16D6"/>
    <w:rsid w:val="00FC16DD"/>
    <w:rsid w:val="00FC16F3"/>
    <w:rsid w:val="00FC1772"/>
    <w:rsid w:val="00FC1804"/>
    <w:rsid w:val="00FC180A"/>
    <w:rsid w:val="00FC1819"/>
    <w:rsid w:val="00FC1846"/>
    <w:rsid w:val="00FC18B9"/>
    <w:rsid w:val="00FC18C7"/>
    <w:rsid w:val="00FC193C"/>
    <w:rsid w:val="00FC198D"/>
    <w:rsid w:val="00FC19B2"/>
    <w:rsid w:val="00FC19CB"/>
    <w:rsid w:val="00FC19FB"/>
    <w:rsid w:val="00FC19FD"/>
    <w:rsid w:val="00FC1A11"/>
    <w:rsid w:val="00FC1AD5"/>
    <w:rsid w:val="00FC1AF1"/>
    <w:rsid w:val="00FC1B25"/>
    <w:rsid w:val="00FC1B93"/>
    <w:rsid w:val="00FC1BD8"/>
    <w:rsid w:val="00FC1BE4"/>
    <w:rsid w:val="00FC1C14"/>
    <w:rsid w:val="00FC1C70"/>
    <w:rsid w:val="00FC1CE8"/>
    <w:rsid w:val="00FC1DF3"/>
    <w:rsid w:val="00FC1DFB"/>
    <w:rsid w:val="00FC1E0F"/>
    <w:rsid w:val="00FC1E1E"/>
    <w:rsid w:val="00FC1EC7"/>
    <w:rsid w:val="00FC1F4F"/>
    <w:rsid w:val="00FC1F6F"/>
    <w:rsid w:val="00FC1F86"/>
    <w:rsid w:val="00FC1FDE"/>
    <w:rsid w:val="00FC1FFF"/>
    <w:rsid w:val="00FC20BE"/>
    <w:rsid w:val="00FC20C4"/>
    <w:rsid w:val="00FC2111"/>
    <w:rsid w:val="00FC215D"/>
    <w:rsid w:val="00FC2269"/>
    <w:rsid w:val="00FC2275"/>
    <w:rsid w:val="00FC22AB"/>
    <w:rsid w:val="00FC2349"/>
    <w:rsid w:val="00FC236A"/>
    <w:rsid w:val="00FC2396"/>
    <w:rsid w:val="00FC2398"/>
    <w:rsid w:val="00FC23A8"/>
    <w:rsid w:val="00FC23B1"/>
    <w:rsid w:val="00FC23DA"/>
    <w:rsid w:val="00FC241D"/>
    <w:rsid w:val="00FC243F"/>
    <w:rsid w:val="00FC24C0"/>
    <w:rsid w:val="00FC24E6"/>
    <w:rsid w:val="00FC250D"/>
    <w:rsid w:val="00FC254A"/>
    <w:rsid w:val="00FC25F7"/>
    <w:rsid w:val="00FC265E"/>
    <w:rsid w:val="00FC267C"/>
    <w:rsid w:val="00FC26A5"/>
    <w:rsid w:val="00FC26F1"/>
    <w:rsid w:val="00FC275F"/>
    <w:rsid w:val="00FC282E"/>
    <w:rsid w:val="00FC2848"/>
    <w:rsid w:val="00FC2867"/>
    <w:rsid w:val="00FC286B"/>
    <w:rsid w:val="00FC2870"/>
    <w:rsid w:val="00FC28BF"/>
    <w:rsid w:val="00FC292C"/>
    <w:rsid w:val="00FC299C"/>
    <w:rsid w:val="00FC29A4"/>
    <w:rsid w:val="00FC29DE"/>
    <w:rsid w:val="00FC2A08"/>
    <w:rsid w:val="00FC2A88"/>
    <w:rsid w:val="00FC2A90"/>
    <w:rsid w:val="00FC2AEE"/>
    <w:rsid w:val="00FC2AF3"/>
    <w:rsid w:val="00FC2AFE"/>
    <w:rsid w:val="00FC2B0D"/>
    <w:rsid w:val="00FC2B24"/>
    <w:rsid w:val="00FC2B38"/>
    <w:rsid w:val="00FC2B7A"/>
    <w:rsid w:val="00FC2BA7"/>
    <w:rsid w:val="00FC2BB2"/>
    <w:rsid w:val="00FC2C46"/>
    <w:rsid w:val="00FC2CC6"/>
    <w:rsid w:val="00FC2CFD"/>
    <w:rsid w:val="00FC2D27"/>
    <w:rsid w:val="00FC2DC9"/>
    <w:rsid w:val="00FC2DE4"/>
    <w:rsid w:val="00FC2DF5"/>
    <w:rsid w:val="00FC2E95"/>
    <w:rsid w:val="00FC2EA3"/>
    <w:rsid w:val="00FC2EFF"/>
    <w:rsid w:val="00FC2F48"/>
    <w:rsid w:val="00FC2F88"/>
    <w:rsid w:val="00FC2FAF"/>
    <w:rsid w:val="00FC2FB9"/>
    <w:rsid w:val="00FC2FF3"/>
    <w:rsid w:val="00FC301A"/>
    <w:rsid w:val="00FC30ED"/>
    <w:rsid w:val="00FC3120"/>
    <w:rsid w:val="00FC3131"/>
    <w:rsid w:val="00FC3203"/>
    <w:rsid w:val="00FC321C"/>
    <w:rsid w:val="00FC3238"/>
    <w:rsid w:val="00FC3277"/>
    <w:rsid w:val="00FC32AE"/>
    <w:rsid w:val="00FC3303"/>
    <w:rsid w:val="00FC3308"/>
    <w:rsid w:val="00FC3348"/>
    <w:rsid w:val="00FC335C"/>
    <w:rsid w:val="00FC33AD"/>
    <w:rsid w:val="00FC344C"/>
    <w:rsid w:val="00FC3487"/>
    <w:rsid w:val="00FC3488"/>
    <w:rsid w:val="00FC34BD"/>
    <w:rsid w:val="00FC34E0"/>
    <w:rsid w:val="00FC3524"/>
    <w:rsid w:val="00FC35CE"/>
    <w:rsid w:val="00FC35E3"/>
    <w:rsid w:val="00FC3601"/>
    <w:rsid w:val="00FC363E"/>
    <w:rsid w:val="00FC367A"/>
    <w:rsid w:val="00FC369F"/>
    <w:rsid w:val="00FC36AF"/>
    <w:rsid w:val="00FC36CD"/>
    <w:rsid w:val="00FC37A4"/>
    <w:rsid w:val="00FC37B3"/>
    <w:rsid w:val="00FC37E1"/>
    <w:rsid w:val="00FC385A"/>
    <w:rsid w:val="00FC388D"/>
    <w:rsid w:val="00FC38A8"/>
    <w:rsid w:val="00FC392E"/>
    <w:rsid w:val="00FC3935"/>
    <w:rsid w:val="00FC393A"/>
    <w:rsid w:val="00FC398D"/>
    <w:rsid w:val="00FC3A2C"/>
    <w:rsid w:val="00FC3A49"/>
    <w:rsid w:val="00FC3A58"/>
    <w:rsid w:val="00FC3A91"/>
    <w:rsid w:val="00FC3AFE"/>
    <w:rsid w:val="00FC3B27"/>
    <w:rsid w:val="00FC3B7E"/>
    <w:rsid w:val="00FC3B89"/>
    <w:rsid w:val="00FC3BB7"/>
    <w:rsid w:val="00FC3BF3"/>
    <w:rsid w:val="00FC3C07"/>
    <w:rsid w:val="00FC3CA2"/>
    <w:rsid w:val="00FC3CCF"/>
    <w:rsid w:val="00FC3CD0"/>
    <w:rsid w:val="00FC3CE8"/>
    <w:rsid w:val="00FC3CFA"/>
    <w:rsid w:val="00FC3D51"/>
    <w:rsid w:val="00FC3D70"/>
    <w:rsid w:val="00FC3D81"/>
    <w:rsid w:val="00FC3DCF"/>
    <w:rsid w:val="00FC3E3C"/>
    <w:rsid w:val="00FC3E59"/>
    <w:rsid w:val="00FC3E7C"/>
    <w:rsid w:val="00FC3E9B"/>
    <w:rsid w:val="00FC3F31"/>
    <w:rsid w:val="00FC3FEA"/>
    <w:rsid w:val="00FC4004"/>
    <w:rsid w:val="00FC400F"/>
    <w:rsid w:val="00FC4042"/>
    <w:rsid w:val="00FC409A"/>
    <w:rsid w:val="00FC40C3"/>
    <w:rsid w:val="00FC40C8"/>
    <w:rsid w:val="00FC40CF"/>
    <w:rsid w:val="00FC4101"/>
    <w:rsid w:val="00FC41D5"/>
    <w:rsid w:val="00FC4233"/>
    <w:rsid w:val="00FC429C"/>
    <w:rsid w:val="00FC4330"/>
    <w:rsid w:val="00FC4383"/>
    <w:rsid w:val="00FC438C"/>
    <w:rsid w:val="00FC4394"/>
    <w:rsid w:val="00FC43A6"/>
    <w:rsid w:val="00FC447C"/>
    <w:rsid w:val="00FC44A6"/>
    <w:rsid w:val="00FC452A"/>
    <w:rsid w:val="00FC45F8"/>
    <w:rsid w:val="00FC461B"/>
    <w:rsid w:val="00FC4678"/>
    <w:rsid w:val="00FC467B"/>
    <w:rsid w:val="00FC4689"/>
    <w:rsid w:val="00FC46DB"/>
    <w:rsid w:val="00FC46DC"/>
    <w:rsid w:val="00FC4716"/>
    <w:rsid w:val="00FC4760"/>
    <w:rsid w:val="00FC47E2"/>
    <w:rsid w:val="00FC4823"/>
    <w:rsid w:val="00FC4846"/>
    <w:rsid w:val="00FC484A"/>
    <w:rsid w:val="00FC48FF"/>
    <w:rsid w:val="00FC491F"/>
    <w:rsid w:val="00FC4935"/>
    <w:rsid w:val="00FC4939"/>
    <w:rsid w:val="00FC4971"/>
    <w:rsid w:val="00FC497A"/>
    <w:rsid w:val="00FC4A26"/>
    <w:rsid w:val="00FC4A4F"/>
    <w:rsid w:val="00FC4AA7"/>
    <w:rsid w:val="00FC4AC7"/>
    <w:rsid w:val="00FC4AF5"/>
    <w:rsid w:val="00FC4B3D"/>
    <w:rsid w:val="00FC4BA5"/>
    <w:rsid w:val="00FC4BBF"/>
    <w:rsid w:val="00FC4C0B"/>
    <w:rsid w:val="00FC4C24"/>
    <w:rsid w:val="00FC4C26"/>
    <w:rsid w:val="00FC4C4E"/>
    <w:rsid w:val="00FC4D03"/>
    <w:rsid w:val="00FC4D5F"/>
    <w:rsid w:val="00FC4D69"/>
    <w:rsid w:val="00FC4D85"/>
    <w:rsid w:val="00FC4DDC"/>
    <w:rsid w:val="00FC4DEE"/>
    <w:rsid w:val="00FC4E37"/>
    <w:rsid w:val="00FC4E41"/>
    <w:rsid w:val="00FC4ED4"/>
    <w:rsid w:val="00FC4ED9"/>
    <w:rsid w:val="00FC4EE9"/>
    <w:rsid w:val="00FC4F98"/>
    <w:rsid w:val="00FC501D"/>
    <w:rsid w:val="00FC5029"/>
    <w:rsid w:val="00FC503A"/>
    <w:rsid w:val="00FC504B"/>
    <w:rsid w:val="00FC5070"/>
    <w:rsid w:val="00FC50AD"/>
    <w:rsid w:val="00FC50B3"/>
    <w:rsid w:val="00FC50BF"/>
    <w:rsid w:val="00FC50C1"/>
    <w:rsid w:val="00FC50D4"/>
    <w:rsid w:val="00FC50E8"/>
    <w:rsid w:val="00FC5104"/>
    <w:rsid w:val="00FC5113"/>
    <w:rsid w:val="00FC5192"/>
    <w:rsid w:val="00FC519C"/>
    <w:rsid w:val="00FC523E"/>
    <w:rsid w:val="00FC5277"/>
    <w:rsid w:val="00FC52AE"/>
    <w:rsid w:val="00FC52F8"/>
    <w:rsid w:val="00FC536B"/>
    <w:rsid w:val="00FC5377"/>
    <w:rsid w:val="00FC53B4"/>
    <w:rsid w:val="00FC53E6"/>
    <w:rsid w:val="00FC5447"/>
    <w:rsid w:val="00FC5498"/>
    <w:rsid w:val="00FC5504"/>
    <w:rsid w:val="00FC5515"/>
    <w:rsid w:val="00FC554C"/>
    <w:rsid w:val="00FC5567"/>
    <w:rsid w:val="00FC55E4"/>
    <w:rsid w:val="00FC55F8"/>
    <w:rsid w:val="00FC5602"/>
    <w:rsid w:val="00FC5614"/>
    <w:rsid w:val="00FC5624"/>
    <w:rsid w:val="00FC5647"/>
    <w:rsid w:val="00FC56B4"/>
    <w:rsid w:val="00FC56B6"/>
    <w:rsid w:val="00FC5815"/>
    <w:rsid w:val="00FC5841"/>
    <w:rsid w:val="00FC5867"/>
    <w:rsid w:val="00FC58A7"/>
    <w:rsid w:val="00FC58D7"/>
    <w:rsid w:val="00FC5914"/>
    <w:rsid w:val="00FC5936"/>
    <w:rsid w:val="00FC593D"/>
    <w:rsid w:val="00FC5941"/>
    <w:rsid w:val="00FC598D"/>
    <w:rsid w:val="00FC5995"/>
    <w:rsid w:val="00FC59DF"/>
    <w:rsid w:val="00FC5A36"/>
    <w:rsid w:val="00FC5A61"/>
    <w:rsid w:val="00FC5ACB"/>
    <w:rsid w:val="00FC5B97"/>
    <w:rsid w:val="00FC5BD2"/>
    <w:rsid w:val="00FC5BE7"/>
    <w:rsid w:val="00FC5BFA"/>
    <w:rsid w:val="00FC5C2B"/>
    <w:rsid w:val="00FC5C61"/>
    <w:rsid w:val="00FC5C7C"/>
    <w:rsid w:val="00FC5C8E"/>
    <w:rsid w:val="00FC5C90"/>
    <w:rsid w:val="00FC5CA8"/>
    <w:rsid w:val="00FC5CFE"/>
    <w:rsid w:val="00FC5DDB"/>
    <w:rsid w:val="00FC5E51"/>
    <w:rsid w:val="00FC5E58"/>
    <w:rsid w:val="00FC5E62"/>
    <w:rsid w:val="00FC5F04"/>
    <w:rsid w:val="00FC6020"/>
    <w:rsid w:val="00FC607E"/>
    <w:rsid w:val="00FC6145"/>
    <w:rsid w:val="00FC615E"/>
    <w:rsid w:val="00FC6171"/>
    <w:rsid w:val="00FC622A"/>
    <w:rsid w:val="00FC626D"/>
    <w:rsid w:val="00FC6283"/>
    <w:rsid w:val="00FC6284"/>
    <w:rsid w:val="00FC62A0"/>
    <w:rsid w:val="00FC62B2"/>
    <w:rsid w:val="00FC62B5"/>
    <w:rsid w:val="00FC6370"/>
    <w:rsid w:val="00FC6417"/>
    <w:rsid w:val="00FC641C"/>
    <w:rsid w:val="00FC6434"/>
    <w:rsid w:val="00FC6436"/>
    <w:rsid w:val="00FC645E"/>
    <w:rsid w:val="00FC6477"/>
    <w:rsid w:val="00FC64D4"/>
    <w:rsid w:val="00FC64EB"/>
    <w:rsid w:val="00FC6550"/>
    <w:rsid w:val="00FC6596"/>
    <w:rsid w:val="00FC6606"/>
    <w:rsid w:val="00FC677B"/>
    <w:rsid w:val="00FC677D"/>
    <w:rsid w:val="00FC67D4"/>
    <w:rsid w:val="00FC6882"/>
    <w:rsid w:val="00FC6890"/>
    <w:rsid w:val="00FC68BF"/>
    <w:rsid w:val="00FC6941"/>
    <w:rsid w:val="00FC699F"/>
    <w:rsid w:val="00FC69B1"/>
    <w:rsid w:val="00FC69B4"/>
    <w:rsid w:val="00FC69CE"/>
    <w:rsid w:val="00FC69DD"/>
    <w:rsid w:val="00FC6A43"/>
    <w:rsid w:val="00FC6A45"/>
    <w:rsid w:val="00FC6A95"/>
    <w:rsid w:val="00FC6AD9"/>
    <w:rsid w:val="00FC6AE5"/>
    <w:rsid w:val="00FC6AEB"/>
    <w:rsid w:val="00FC6BAF"/>
    <w:rsid w:val="00FC6BDB"/>
    <w:rsid w:val="00FC6C03"/>
    <w:rsid w:val="00FC6C04"/>
    <w:rsid w:val="00FC6C10"/>
    <w:rsid w:val="00FC6C25"/>
    <w:rsid w:val="00FC6C2C"/>
    <w:rsid w:val="00FC6C5F"/>
    <w:rsid w:val="00FC6C7C"/>
    <w:rsid w:val="00FC6C82"/>
    <w:rsid w:val="00FC6CBE"/>
    <w:rsid w:val="00FC6CEC"/>
    <w:rsid w:val="00FC6CFC"/>
    <w:rsid w:val="00FC6D12"/>
    <w:rsid w:val="00FC6D1D"/>
    <w:rsid w:val="00FC6D22"/>
    <w:rsid w:val="00FC6D98"/>
    <w:rsid w:val="00FC6E13"/>
    <w:rsid w:val="00FC6E1A"/>
    <w:rsid w:val="00FC6E3F"/>
    <w:rsid w:val="00FC6E5D"/>
    <w:rsid w:val="00FC6E9F"/>
    <w:rsid w:val="00FC6EA4"/>
    <w:rsid w:val="00FC6EBD"/>
    <w:rsid w:val="00FC6EC4"/>
    <w:rsid w:val="00FC6EFE"/>
    <w:rsid w:val="00FC6F60"/>
    <w:rsid w:val="00FC6FAE"/>
    <w:rsid w:val="00FC6FC5"/>
    <w:rsid w:val="00FC7004"/>
    <w:rsid w:val="00FC701A"/>
    <w:rsid w:val="00FC7034"/>
    <w:rsid w:val="00FC706A"/>
    <w:rsid w:val="00FC7078"/>
    <w:rsid w:val="00FC708A"/>
    <w:rsid w:val="00FC709F"/>
    <w:rsid w:val="00FC70DB"/>
    <w:rsid w:val="00FC70F1"/>
    <w:rsid w:val="00FC7102"/>
    <w:rsid w:val="00FC712A"/>
    <w:rsid w:val="00FC7156"/>
    <w:rsid w:val="00FC7173"/>
    <w:rsid w:val="00FC71E0"/>
    <w:rsid w:val="00FC724C"/>
    <w:rsid w:val="00FC7263"/>
    <w:rsid w:val="00FC7264"/>
    <w:rsid w:val="00FC72D9"/>
    <w:rsid w:val="00FC7327"/>
    <w:rsid w:val="00FC732B"/>
    <w:rsid w:val="00FC733D"/>
    <w:rsid w:val="00FC737A"/>
    <w:rsid w:val="00FC73AD"/>
    <w:rsid w:val="00FC73C5"/>
    <w:rsid w:val="00FC73F8"/>
    <w:rsid w:val="00FC7419"/>
    <w:rsid w:val="00FC7446"/>
    <w:rsid w:val="00FC7463"/>
    <w:rsid w:val="00FC7466"/>
    <w:rsid w:val="00FC747E"/>
    <w:rsid w:val="00FC7480"/>
    <w:rsid w:val="00FC74D9"/>
    <w:rsid w:val="00FC74EC"/>
    <w:rsid w:val="00FC751F"/>
    <w:rsid w:val="00FC75E4"/>
    <w:rsid w:val="00FC7601"/>
    <w:rsid w:val="00FC7612"/>
    <w:rsid w:val="00FC766C"/>
    <w:rsid w:val="00FC768A"/>
    <w:rsid w:val="00FC7769"/>
    <w:rsid w:val="00FC778F"/>
    <w:rsid w:val="00FC780F"/>
    <w:rsid w:val="00FC7850"/>
    <w:rsid w:val="00FC787B"/>
    <w:rsid w:val="00FC789A"/>
    <w:rsid w:val="00FC78B7"/>
    <w:rsid w:val="00FC78C2"/>
    <w:rsid w:val="00FC78EA"/>
    <w:rsid w:val="00FC7912"/>
    <w:rsid w:val="00FC79F4"/>
    <w:rsid w:val="00FC7AEC"/>
    <w:rsid w:val="00FC7B30"/>
    <w:rsid w:val="00FC7B5A"/>
    <w:rsid w:val="00FC7B76"/>
    <w:rsid w:val="00FC7BDA"/>
    <w:rsid w:val="00FC7C1B"/>
    <w:rsid w:val="00FC7C36"/>
    <w:rsid w:val="00FC7CC6"/>
    <w:rsid w:val="00FC7CCE"/>
    <w:rsid w:val="00FC7CD0"/>
    <w:rsid w:val="00FC7CE3"/>
    <w:rsid w:val="00FC7CFF"/>
    <w:rsid w:val="00FC7D47"/>
    <w:rsid w:val="00FC7D53"/>
    <w:rsid w:val="00FC7DB1"/>
    <w:rsid w:val="00FC7DCD"/>
    <w:rsid w:val="00FC7DFE"/>
    <w:rsid w:val="00FC7E26"/>
    <w:rsid w:val="00FC7EC5"/>
    <w:rsid w:val="00FC7EDA"/>
    <w:rsid w:val="00FC7F04"/>
    <w:rsid w:val="00FC7F0D"/>
    <w:rsid w:val="00FC7F4C"/>
    <w:rsid w:val="00FC7F86"/>
    <w:rsid w:val="00FC7FBB"/>
    <w:rsid w:val="00FD0066"/>
    <w:rsid w:val="00FD00A6"/>
    <w:rsid w:val="00FD00E2"/>
    <w:rsid w:val="00FD0111"/>
    <w:rsid w:val="00FD01BB"/>
    <w:rsid w:val="00FD01ED"/>
    <w:rsid w:val="00FD01FA"/>
    <w:rsid w:val="00FD0246"/>
    <w:rsid w:val="00FD032B"/>
    <w:rsid w:val="00FD0369"/>
    <w:rsid w:val="00FD03B2"/>
    <w:rsid w:val="00FD041A"/>
    <w:rsid w:val="00FD0440"/>
    <w:rsid w:val="00FD0490"/>
    <w:rsid w:val="00FD0511"/>
    <w:rsid w:val="00FD052A"/>
    <w:rsid w:val="00FD05D9"/>
    <w:rsid w:val="00FD05EC"/>
    <w:rsid w:val="00FD061B"/>
    <w:rsid w:val="00FD0691"/>
    <w:rsid w:val="00FD0696"/>
    <w:rsid w:val="00FD06AB"/>
    <w:rsid w:val="00FD07A5"/>
    <w:rsid w:val="00FD07C3"/>
    <w:rsid w:val="00FD07CD"/>
    <w:rsid w:val="00FD07E6"/>
    <w:rsid w:val="00FD07EE"/>
    <w:rsid w:val="00FD08B7"/>
    <w:rsid w:val="00FD095A"/>
    <w:rsid w:val="00FD0977"/>
    <w:rsid w:val="00FD09B4"/>
    <w:rsid w:val="00FD09B5"/>
    <w:rsid w:val="00FD09BE"/>
    <w:rsid w:val="00FD09CD"/>
    <w:rsid w:val="00FD09E4"/>
    <w:rsid w:val="00FD09FF"/>
    <w:rsid w:val="00FD0A70"/>
    <w:rsid w:val="00FD0B1E"/>
    <w:rsid w:val="00FD0B92"/>
    <w:rsid w:val="00FD0BD6"/>
    <w:rsid w:val="00FD0C1D"/>
    <w:rsid w:val="00FD0C36"/>
    <w:rsid w:val="00FD0C9F"/>
    <w:rsid w:val="00FD0CAB"/>
    <w:rsid w:val="00FD0CE6"/>
    <w:rsid w:val="00FD0CF0"/>
    <w:rsid w:val="00FD0D02"/>
    <w:rsid w:val="00FD0D0B"/>
    <w:rsid w:val="00FD0D33"/>
    <w:rsid w:val="00FD0D45"/>
    <w:rsid w:val="00FD0D70"/>
    <w:rsid w:val="00FD0D7A"/>
    <w:rsid w:val="00FD0DAA"/>
    <w:rsid w:val="00FD0DD8"/>
    <w:rsid w:val="00FD0DD9"/>
    <w:rsid w:val="00FD0DF7"/>
    <w:rsid w:val="00FD0E0D"/>
    <w:rsid w:val="00FD0E19"/>
    <w:rsid w:val="00FD0E6C"/>
    <w:rsid w:val="00FD0EB4"/>
    <w:rsid w:val="00FD0ED3"/>
    <w:rsid w:val="00FD0EE8"/>
    <w:rsid w:val="00FD0F77"/>
    <w:rsid w:val="00FD0F89"/>
    <w:rsid w:val="00FD0FEB"/>
    <w:rsid w:val="00FD1009"/>
    <w:rsid w:val="00FD1053"/>
    <w:rsid w:val="00FD10E3"/>
    <w:rsid w:val="00FD1106"/>
    <w:rsid w:val="00FD11C8"/>
    <w:rsid w:val="00FD11D0"/>
    <w:rsid w:val="00FD12DC"/>
    <w:rsid w:val="00FD12E6"/>
    <w:rsid w:val="00FD1372"/>
    <w:rsid w:val="00FD13A8"/>
    <w:rsid w:val="00FD1453"/>
    <w:rsid w:val="00FD145B"/>
    <w:rsid w:val="00FD149C"/>
    <w:rsid w:val="00FD14B8"/>
    <w:rsid w:val="00FD14DB"/>
    <w:rsid w:val="00FD14E3"/>
    <w:rsid w:val="00FD1536"/>
    <w:rsid w:val="00FD15D2"/>
    <w:rsid w:val="00FD169B"/>
    <w:rsid w:val="00FD16D4"/>
    <w:rsid w:val="00FD1706"/>
    <w:rsid w:val="00FD174F"/>
    <w:rsid w:val="00FD1790"/>
    <w:rsid w:val="00FD17A9"/>
    <w:rsid w:val="00FD17AB"/>
    <w:rsid w:val="00FD1815"/>
    <w:rsid w:val="00FD1835"/>
    <w:rsid w:val="00FD1897"/>
    <w:rsid w:val="00FD18D2"/>
    <w:rsid w:val="00FD18DA"/>
    <w:rsid w:val="00FD191E"/>
    <w:rsid w:val="00FD1962"/>
    <w:rsid w:val="00FD1978"/>
    <w:rsid w:val="00FD1A04"/>
    <w:rsid w:val="00FD1A0C"/>
    <w:rsid w:val="00FD1A9A"/>
    <w:rsid w:val="00FD1AD6"/>
    <w:rsid w:val="00FD1B4D"/>
    <w:rsid w:val="00FD1B65"/>
    <w:rsid w:val="00FD1BB8"/>
    <w:rsid w:val="00FD1BBC"/>
    <w:rsid w:val="00FD1BF1"/>
    <w:rsid w:val="00FD1C40"/>
    <w:rsid w:val="00FD1C6F"/>
    <w:rsid w:val="00FD1CE8"/>
    <w:rsid w:val="00FD1CF7"/>
    <w:rsid w:val="00FD1CF9"/>
    <w:rsid w:val="00FD1DB7"/>
    <w:rsid w:val="00FD1DDF"/>
    <w:rsid w:val="00FD1E26"/>
    <w:rsid w:val="00FD1E3E"/>
    <w:rsid w:val="00FD1EA2"/>
    <w:rsid w:val="00FD1ECE"/>
    <w:rsid w:val="00FD1ED5"/>
    <w:rsid w:val="00FD1EFF"/>
    <w:rsid w:val="00FD1F0A"/>
    <w:rsid w:val="00FD1F15"/>
    <w:rsid w:val="00FD1F3C"/>
    <w:rsid w:val="00FD1FBD"/>
    <w:rsid w:val="00FD1FD2"/>
    <w:rsid w:val="00FD1FFB"/>
    <w:rsid w:val="00FD2010"/>
    <w:rsid w:val="00FD20D8"/>
    <w:rsid w:val="00FD20DF"/>
    <w:rsid w:val="00FD20FA"/>
    <w:rsid w:val="00FD20FE"/>
    <w:rsid w:val="00FD2121"/>
    <w:rsid w:val="00FD214A"/>
    <w:rsid w:val="00FD2151"/>
    <w:rsid w:val="00FD2173"/>
    <w:rsid w:val="00FD2189"/>
    <w:rsid w:val="00FD21D2"/>
    <w:rsid w:val="00FD2200"/>
    <w:rsid w:val="00FD2262"/>
    <w:rsid w:val="00FD2302"/>
    <w:rsid w:val="00FD2350"/>
    <w:rsid w:val="00FD2363"/>
    <w:rsid w:val="00FD2396"/>
    <w:rsid w:val="00FD23D3"/>
    <w:rsid w:val="00FD2407"/>
    <w:rsid w:val="00FD2421"/>
    <w:rsid w:val="00FD2432"/>
    <w:rsid w:val="00FD246F"/>
    <w:rsid w:val="00FD2487"/>
    <w:rsid w:val="00FD24E5"/>
    <w:rsid w:val="00FD24FD"/>
    <w:rsid w:val="00FD2580"/>
    <w:rsid w:val="00FD258F"/>
    <w:rsid w:val="00FD25E6"/>
    <w:rsid w:val="00FD2600"/>
    <w:rsid w:val="00FD26A1"/>
    <w:rsid w:val="00FD2712"/>
    <w:rsid w:val="00FD2718"/>
    <w:rsid w:val="00FD274D"/>
    <w:rsid w:val="00FD2793"/>
    <w:rsid w:val="00FD27C7"/>
    <w:rsid w:val="00FD27FF"/>
    <w:rsid w:val="00FD2807"/>
    <w:rsid w:val="00FD2820"/>
    <w:rsid w:val="00FD28D0"/>
    <w:rsid w:val="00FD291B"/>
    <w:rsid w:val="00FD2A0D"/>
    <w:rsid w:val="00FD2A2A"/>
    <w:rsid w:val="00FD2A4E"/>
    <w:rsid w:val="00FD2AC6"/>
    <w:rsid w:val="00FD2AF2"/>
    <w:rsid w:val="00FD2B01"/>
    <w:rsid w:val="00FD2B26"/>
    <w:rsid w:val="00FD2B47"/>
    <w:rsid w:val="00FD2B5C"/>
    <w:rsid w:val="00FD2B8B"/>
    <w:rsid w:val="00FD2B97"/>
    <w:rsid w:val="00FD2BED"/>
    <w:rsid w:val="00FD2C61"/>
    <w:rsid w:val="00FD2C86"/>
    <w:rsid w:val="00FD2D29"/>
    <w:rsid w:val="00FD2D35"/>
    <w:rsid w:val="00FD2D49"/>
    <w:rsid w:val="00FD2D5B"/>
    <w:rsid w:val="00FD2DC3"/>
    <w:rsid w:val="00FD2DE7"/>
    <w:rsid w:val="00FD2E31"/>
    <w:rsid w:val="00FD2E61"/>
    <w:rsid w:val="00FD2EEA"/>
    <w:rsid w:val="00FD2F43"/>
    <w:rsid w:val="00FD2F4B"/>
    <w:rsid w:val="00FD2F5C"/>
    <w:rsid w:val="00FD2F86"/>
    <w:rsid w:val="00FD2FBA"/>
    <w:rsid w:val="00FD2FD4"/>
    <w:rsid w:val="00FD2FEA"/>
    <w:rsid w:val="00FD3025"/>
    <w:rsid w:val="00FD309E"/>
    <w:rsid w:val="00FD311A"/>
    <w:rsid w:val="00FD313E"/>
    <w:rsid w:val="00FD316A"/>
    <w:rsid w:val="00FD3173"/>
    <w:rsid w:val="00FD319E"/>
    <w:rsid w:val="00FD31B3"/>
    <w:rsid w:val="00FD31C6"/>
    <w:rsid w:val="00FD3236"/>
    <w:rsid w:val="00FD3279"/>
    <w:rsid w:val="00FD32AF"/>
    <w:rsid w:val="00FD32CF"/>
    <w:rsid w:val="00FD32FD"/>
    <w:rsid w:val="00FD3378"/>
    <w:rsid w:val="00FD33EC"/>
    <w:rsid w:val="00FD33EF"/>
    <w:rsid w:val="00FD3429"/>
    <w:rsid w:val="00FD3467"/>
    <w:rsid w:val="00FD3529"/>
    <w:rsid w:val="00FD3548"/>
    <w:rsid w:val="00FD3555"/>
    <w:rsid w:val="00FD3595"/>
    <w:rsid w:val="00FD35C4"/>
    <w:rsid w:val="00FD35E0"/>
    <w:rsid w:val="00FD3642"/>
    <w:rsid w:val="00FD3667"/>
    <w:rsid w:val="00FD3676"/>
    <w:rsid w:val="00FD368C"/>
    <w:rsid w:val="00FD371E"/>
    <w:rsid w:val="00FD3723"/>
    <w:rsid w:val="00FD3744"/>
    <w:rsid w:val="00FD376D"/>
    <w:rsid w:val="00FD3775"/>
    <w:rsid w:val="00FD3782"/>
    <w:rsid w:val="00FD3786"/>
    <w:rsid w:val="00FD378E"/>
    <w:rsid w:val="00FD37B6"/>
    <w:rsid w:val="00FD3824"/>
    <w:rsid w:val="00FD38E0"/>
    <w:rsid w:val="00FD38E9"/>
    <w:rsid w:val="00FD39B7"/>
    <w:rsid w:val="00FD3A05"/>
    <w:rsid w:val="00FD3A65"/>
    <w:rsid w:val="00FD3A8D"/>
    <w:rsid w:val="00FD3A97"/>
    <w:rsid w:val="00FD3AC3"/>
    <w:rsid w:val="00FD3AE6"/>
    <w:rsid w:val="00FD3B0C"/>
    <w:rsid w:val="00FD3B2C"/>
    <w:rsid w:val="00FD3B59"/>
    <w:rsid w:val="00FD3BA6"/>
    <w:rsid w:val="00FD3C35"/>
    <w:rsid w:val="00FD3C7A"/>
    <w:rsid w:val="00FD3CAE"/>
    <w:rsid w:val="00FD3CC9"/>
    <w:rsid w:val="00FD3CD5"/>
    <w:rsid w:val="00FD3CD6"/>
    <w:rsid w:val="00FD3D36"/>
    <w:rsid w:val="00FD3D61"/>
    <w:rsid w:val="00FD3DC9"/>
    <w:rsid w:val="00FD3DD0"/>
    <w:rsid w:val="00FD3E9D"/>
    <w:rsid w:val="00FD3EFB"/>
    <w:rsid w:val="00FD3F77"/>
    <w:rsid w:val="00FD3F8C"/>
    <w:rsid w:val="00FD3F8D"/>
    <w:rsid w:val="00FD3F92"/>
    <w:rsid w:val="00FD4004"/>
    <w:rsid w:val="00FD4005"/>
    <w:rsid w:val="00FD4086"/>
    <w:rsid w:val="00FD40A2"/>
    <w:rsid w:val="00FD40D8"/>
    <w:rsid w:val="00FD415E"/>
    <w:rsid w:val="00FD4175"/>
    <w:rsid w:val="00FD4185"/>
    <w:rsid w:val="00FD418A"/>
    <w:rsid w:val="00FD41C3"/>
    <w:rsid w:val="00FD421F"/>
    <w:rsid w:val="00FD4227"/>
    <w:rsid w:val="00FD4234"/>
    <w:rsid w:val="00FD434B"/>
    <w:rsid w:val="00FD438C"/>
    <w:rsid w:val="00FD4449"/>
    <w:rsid w:val="00FD4462"/>
    <w:rsid w:val="00FD44B2"/>
    <w:rsid w:val="00FD44D2"/>
    <w:rsid w:val="00FD454F"/>
    <w:rsid w:val="00FD455C"/>
    <w:rsid w:val="00FD4571"/>
    <w:rsid w:val="00FD45F8"/>
    <w:rsid w:val="00FD467E"/>
    <w:rsid w:val="00FD46DE"/>
    <w:rsid w:val="00FD474E"/>
    <w:rsid w:val="00FD47B7"/>
    <w:rsid w:val="00FD4857"/>
    <w:rsid w:val="00FD489C"/>
    <w:rsid w:val="00FD48FE"/>
    <w:rsid w:val="00FD4922"/>
    <w:rsid w:val="00FD4949"/>
    <w:rsid w:val="00FD4976"/>
    <w:rsid w:val="00FD4979"/>
    <w:rsid w:val="00FD49B4"/>
    <w:rsid w:val="00FD49B6"/>
    <w:rsid w:val="00FD49E7"/>
    <w:rsid w:val="00FD49E9"/>
    <w:rsid w:val="00FD49F4"/>
    <w:rsid w:val="00FD4A03"/>
    <w:rsid w:val="00FD4A2B"/>
    <w:rsid w:val="00FD4AC3"/>
    <w:rsid w:val="00FD4B28"/>
    <w:rsid w:val="00FD4B9B"/>
    <w:rsid w:val="00FD4BBB"/>
    <w:rsid w:val="00FD4BD9"/>
    <w:rsid w:val="00FD4BF4"/>
    <w:rsid w:val="00FD4C9F"/>
    <w:rsid w:val="00FD4CA1"/>
    <w:rsid w:val="00FD4CBC"/>
    <w:rsid w:val="00FD4CC7"/>
    <w:rsid w:val="00FD4CF6"/>
    <w:rsid w:val="00FD4D0D"/>
    <w:rsid w:val="00FD4D28"/>
    <w:rsid w:val="00FD4D34"/>
    <w:rsid w:val="00FD4D67"/>
    <w:rsid w:val="00FD4D75"/>
    <w:rsid w:val="00FD4D9B"/>
    <w:rsid w:val="00FD4E9D"/>
    <w:rsid w:val="00FD4EB1"/>
    <w:rsid w:val="00FD4F2C"/>
    <w:rsid w:val="00FD4F7F"/>
    <w:rsid w:val="00FD4F8C"/>
    <w:rsid w:val="00FD4FAF"/>
    <w:rsid w:val="00FD50E2"/>
    <w:rsid w:val="00FD50FA"/>
    <w:rsid w:val="00FD5126"/>
    <w:rsid w:val="00FD515D"/>
    <w:rsid w:val="00FD5187"/>
    <w:rsid w:val="00FD51EC"/>
    <w:rsid w:val="00FD520F"/>
    <w:rsid w:val="00FD5246"/>
    <w:rsid w:val="00FD5297"/>
    <w:rsid w:val="00FD52E8"/>
    <w:rsid w:val="00FD5359"/>
    <w:rsid w:val="00FD5362"/>
    <w:rsid w:val="00FD53B6"/>
    <w:rsid w:val="00FD53FF"/>
    <w:rsid w:val="00FD544A"/>
    <w:rsid w:val="00FD5450"/>
    <w:rsid w:val="00FD545A"/>
    <w:rsid w:val="00FD54A6"/>
    <w:rsid w:val="00FD5554"/>
    <w:rsid w:val="00FD5597"/>
    <w:rsid w:val="00FD559C"/>
    <w:rsid w:val="00FD564D"/>
    <w:rsid w:val="00FD56C2"/>
    <w:rsid w:val="00FD5724"/>
    <w:rsid w:val="00FD575A"/>
    <w:rsid w:val="00FD5777"/>
    <w:rsid w:val="00FD57BF"/>
    <w:rsid w:val="00FD57D3"/>
    <w:rsid w:val="00FD5808"/>
    <w:rsid w:val="00FD582A"/>
    <w:rsid w:val="00FD5882"/>
    <w:rsid w:val="00FD58A4"/>
    <w:rsid w:val="00FD58C1"/>
    <w:rsid w:val="00FD58F5"/>
    <w:rsid w:val="00FD593A"/>
    <w:rsid w:val="00FD5982"/>
    <w:rsid w:val="00FD5989"/>
    <w:rsid w:val="00FD59B6"/>
    <w:rsid w:val="00FD59B9"/>
    <w:rsid w:val="00FD5A0E"/>
    <w:rsid w:val="00FD5AC2"/>
    <w:rsid w:val="00FD5B98"/>
    <w:rsid w:val="00FD5BA3"/>
    <w:rsid w:val="00FD5BBF"/>
    <w:rsid w:val="00FD5C80"/>
    <w:rsid w:val="00FD5CC6"/>
    <w:rsid w:val="00FD5CD1"/>
    <w:rsid w:val="00FD5D0C"/>
    <w:rsid w:val="00FD5E77"/>
    <w:rsid w:val="00FD5E84"/>
    <w:rsid w:val="00FD5E93"/>
    <w:rsid w:val="00FD5EC9"/>
    <w:rsid w:val="00FD5ED1"/>
    <w:rsid w:val="00FD5F27"/>
    <w:rsid w:val="00FD5F98"/>
    <w:rsid w:val="00FD6037"/>
    <w:rsid w:val="00FD609E"/>
    <w:rsid w:val="00FD6113"/>
    <w:rsid w:val="00FD6120"/>
    <w:rsid w:val="00FD614B"/>
    <w:rsid w:val="00FD61F0"/>
    <w:rsid w:val="00FD624A"/>
    <w:rsid w:val="00FD626B"/>
    <w:rsid w:val="00FD6285"/>
    <w:rsid w:val="00FD62AF"/>
    <w:rsid w:val="00FD62B2"/>
    <w:rsid w:val="00FD62D7"/>
    <w:rsid w:val="00FD62FB"/>
    <w:rsid w:val="00FD6342"/>
    <w:rsid w:val="00FD6362"/>
    <w:rsid w:val="00FD639C"/>
    <w:rsid w:val="00FD639E"/>
    <w:rsid w:val="00FD63F9"/>
    <w:rsid w:val="00FD6444"/>
    <w:rsid w:val="00FD648C"/>
    <w:rsid w:val="00FD64C9"/>
    <w:rsid w:val="00FD64E7"/>
    <w:rsid w:val="00FD64FB"/>
    <w:rsid w:val="00FD64FC"/>
    <w:rsid w:val="00FD651F"/>
    <w:rsid w:val="00FD6551"/>
    <w:rsid w:val="00FD65A7"/>
    <w:rsid w:val="00FD65DD"/>
    <w:rsid w:val="00FD65E0"/>
    <w:rsid w:val="00FD6646"/>
    <w:rsid w:val="00FD6679"/>
    <w:rsid w:val="00FD6697"/>
    <w:rsid w:val="00FD6704"/>
    <w:rsid w:val="00FD6714"/>
    <w:rsid w:val="00FD6783"/>
    <w:rsid w:val="00FD6795"/>
    <w:rsid w:val="00FD67B1"/>
    <w:rsid w:val="00FD67B5"/>
    <w:rsid w:val="00FD67BF"/>
    <w:rsid w:val="00FD6819"/>
    <w:rsid w:val="00FD6832"/>
    <w:rsid w:val="00FD6895"/>
    <w:rsid w:val="00FD68F4"/>
    <w:rsid w:val="00FD690B"/>
    <w:rsid w:val="00FD693A"/>
    <w:rsid w:val="00FD694F"/>
    <w:rsid w:val="00FD695B"/>
    <w:rsid w:val="00FD696C"/>
    <w:rsid w:val="00FD697D"/>
    <w:rsid w:val="00FD69D2"/>
    <w:rsid w:val="00FD6A2F"/>
    <w:rsid w:val="00FD6A68"/>
    <w:rsid w:val="00FD6A7C"/>
    <w:rsid w:val="00FD6A9C"/>
    <w:rsid w:val="00FD6AAE"/>
    <w:rsid w:val="00FD6B0F"/>
    <w:rsid w:val="00FD6C10"/>
    <w:rsid w:val="00FD6CCB"/>
    <w:rsid w:val="00FD6CFD"/>
    <w:rsid w:val="00FD6D11"/>
    <w:rsid w:val="00FD6D14"/>
    <w:rsid w:val="00FD6D21"/>
    <w:rsid w:val="00FD6D25"/>
    <w:rsid w:val="00FD6D28"/>
    <w:rsid w:val="00FD6DA2"/>
    <w:rsid w:val="00FD6DA4"/>
    <w:rsid w:val="00FD6DA8"/>
    <w:rsid w:val="00FD6DB3"/>
    <w:rsid w:val="00FD6E1D"/>
    <w:rsid w:val="00FD6E61"/>
    <w:rsid w:val="00FD6EA9"/>
    <w:rsid w:val="00FD6EE4"/>
    <w:rsid w:val="00FD6EE9"/>
    <w:rsid w:val="00FD6F65"/>
    <w:rsid w:val="00FD6FD1"/>
    <w:rsid w:val="00FD6FDA"/>
    <w:rsid w:val="00FD705E"/>
    <w:rsid w:val="00FD7078"/>
    <w:rsid w:val="00FD7079"/>
    <w:rsid w:val="00FD707C"/>
    <w:rsid w:val="00FD70BA"/>
    <w:rsid w:val="00FD70E6"/>
    <w:rsid w:val="00FD7108"/>
    <w:rsid w:val="00FD710B"/>
    <w:rsid w:val="00FD714B"/>
    <w:rsid w:val="00FD7199"/>
    <w:rsid w:val="00FD71EA"/>
    <w:rsid w:val="00FD723E"/>
    <w:rsid w:val="00FD7248"/>
    <w:rsid w:val="00FD7293"/>
    <w:rsid w:val="00FD72E1"/>
    <w:rsid w:val="00FD736F"/>
    <w:rsid w:val="00FD73BE"/>
    <w:rsid w:val="00FD7482"/>
    <w:rsid w:val="00FD7485"/>
    <w:rsid w:val="00FD748A"/>
    <w:rsid w:val="00FD74CB"/>
    <w:rsid w:val="00FD74EA"/>
    <w:rsid w:val="00FD7507"/>
    <w:rsid w:val="00FD7525"/>
    <w:rsid w:val="00FD7530"/>
    <w:rsid w:val="00FD7591"/>
    <w:rsid w:val="00FD75A9"/>
    <w:rsid w:val="00FD75B4"/>
    <w:rsid w:val="00FD75CF"/>
    <w:rsid w:val="00FD75D2"/>
    <w:rsid w:val="00FD7672"/>
    <w:rsid w:val="00FD7696"/>
    <w:rsid w:val="00FD76B0"/>
    <w:rsid w:val="00FD76B2"/>
    <w:rsid w:val="00FD772A"/>
    <w:rsid w:val="00FD7755"/>
    <w:rsid w:val="00FD77D9"/>
    <w:rsid w:val="00FD77E6"/>
    <w:rsid w:val="00FD77FA"/>
    <w:rsid w:val="00FD7880"/>
    <w:rsid w:val="00FD788F"/>
    <w:rsid w:val="00FD789B"/>
    <w:rsid w:val="00FD78E2"/>
    <w:rsid w:val="00FD7972"/>
    <w:rsid w:val="00FD797B"/>
    <w:rsid w:val="00FD79A7"/>
    <w:rsid w:val="00FD79AA"/>
    <w:rsid w:val="00FD7A34"/>
    <w:rsid w:val="00FD7A5C"/>
    <w:rsid w:val="00FD7A6B"/>
    <w:rsid w:val="00FD7AA0"/>
    <w:rsid w:val="00FD7AB4"/>
    <w:rsid w:val="00FD7AD7"/>
    <w:rsid w:val="00FD7AF8"/>
    <w:rsid w:val="00FD7B18"/>
    <w:rsid w:val="00FD7B24"/>
    <w:rsid w:val="00FD7C05"/>
    <w:rsid w:val="00FD7C6A"/>
    <w:rsid w:val="00FD7CC6"/>
    <w:rsid w:val="00FD7CD7"/>
    <w:rsid w:val="00FD7CDE"/>
    <w:rsid w:val="00FD7CF7"/>
    <w:rsid w:val="00FD7D20"/>
    <w:rsid w:val="00FD7D65"/>
    <w:rsid w:val="00FD7DBD"/>
    <w:rsid w:val="00FD7DDE"/>
    <w:rsid w:val="00FD7DFB"/>
    <w:rsid w:val="00FD7DFC"/>
    <w:rsid w:val="00FD7E00"/>
    <w:rsid w:val="00FD7E28"/>
    <w:rsid w:val="00FD7E5E"/>
    <w:rsid w:val="00FD7E6F"/>
    <w:rsid w:val="00FD7E99"/>
    <w:rsid w:val="00FD7EAF"/>
    <w:rsid w:val="00FD7EB4"/>
    <w:rsid w:val="00FD7EDF"/>
    <w:rsid w:val="00FD7F0D"/>
    <w:rsid w:val="00FD7F15"/>
    <w:rsid w:val="00FD7F38"/>
    <w:rsid w:val="00FD7F41"/>
    <w:rsid w:val="00FD7F5F"/>
    <w:rsid w:val="00FD7F97"/>
    <w:rsid w:val="00FD7FE9"/>
    <w:rsid w:val="00FE0010"/>
    <w:rsid w:val="00FE001A"/>
    <w:rsid w:val="00FE001D"/>
    <w:rsid w:val="00FE00C6"/>
    <w:rsid w:val="00FE00F4"/>
    <w:rsid w:val="00FE01A2"/>
    <w:rsid w:val="00FE01A8"/>
    <w:rsid w:val="00FE02E2"/>
    <w:rsid w:val="00FE0356"/>
    <w:rsid w:val="00FE0381"/>
    <w:rsid w:val="00FE039D"/>
    <w:rsid w:val="00FE03AE"/>
    <w:rsid w:val="00FE03BD"/>
    <w:rsid w:val="00FE04A2"/>
    <w:rsid w:val="00FE04DB"/>
    <w:rsid w:val="00FE05DE"/>
    <w:rsid w:val="00FE0648"/>
    <w:rsid w:val="00FE0684"/>
    <w:rsid w:val="00FE06ED"/>
    <w:rsid w:val="00FE0730"/>
    <w:rsid w:val="00FE073F"/>
    <w:rsid w:val="00FE0831"/>
    <w:rsid w:val="00FE08A4"/>
    <w:rsid w:val="00FE08AC"/>
    <w:rsid w:val="00FE08C0"/>
    <w:rsid w:val="00FE08E8"/>
    <w:rsid w:val="00FE0941"/>
    <w:rsid w:val="00FE09C0"/>
    <w:rsid w:val="00FE09CB"/>
    <w:rsid w:val="00FE0A9C"/>
    <w:rsid w:val="00FE0AA3"/>
    <w:rsid w:val="00FE0ADF"/>
    <w:rsid w:val="00FE0B00"/>
    <w:rsid w:val="00FE0B34"/>
    <w:rsid w:val="00FE0BCD"/>
    <w:rsid w:val="00FE0C5F"/>
    <w:rsid w:val="00FE0CA5"/>
    <w:rsid w:val="00FE0CCA"/>
    <w:rsid w:val="00FE0CF5"/>
    <w:rsid w:val="00FE0D2D"/>
    <w:rsid w:val="00FE0D2E"/>
    <w:rsid w:val="00FE0DCB"/>
    <w:rsid w:val="00FE0E9A"/>
    <w:rsid w:val="00FE0EB0"/>
    <w:rsid w:val="00FE0EBB"/>
    <w:rsid w:val="00FE0ED5"/>
    <w:rsid w:val="00FE0F67"/>
    <w:rsid w:val="00FE0F76"/>
    <w:rsid w:val="00FE0FC9"/>
    <w:rsid w:val="00FE1010"/>
    <w:rsid w:val="00FE101C"/>
    <w:rsid w:val="00FE107D"/>
    <w:rsid w:val="00FE10A2"/>
    <w:rsid w:val="00FE1100"/>
    <w:rsid w:val="00FE1113"/>
    <w:rsid w:val="00FE1186"/>
    <w:rsid w:val="00FE11A4"/>
    <w:rsid w:val="00FE11A5"/>
    <w:rsid w:val="00FE11A9"/>
    <w:rsid w:val="00FE12BB"/>
    <w:rsid w:val="00FE130E"/>
    <w:rsid w:val="00FE1334"/>
    <w:rsid w:val="00FE1346"/>
    <w:rsid w:val="00FE13AB"/>
    <w:rsid w:val="00FE13C6"/>
    <w:rsid w:val="00FE13F8"/>
    <w:rsid w:val="00FE142A"/>
    <w:rsid w:val="00FE147C"/>
    <w:rsid w:val="00FE14B7"/>
    <w:rsid w:val="00FE14C8"/>
    <w:rsid w:val="00FE14D2"/>
    <w:rsid w:val="00FE1527"/>
    <w:rsid w:val="00FE159F"/>
    <w:rsid w:val="00FE15C5"/>
    <w:rsid w:val="00FE1663"/>
    <w:rsid w:val="00FE167F"/>
    <w:rsid w:val="00FE1725"/>
    <w:rsid w:val="00FE1729"/>
    <w:rsid w:val="00FE176D"/>
    <w:rsid w:val="00FE1775"/>
    <w:rsid w:val="00FE1779"/>
    <w:rsid w:val="00FE1796"/>
    <w:rsid w:val="00FE17CB"/>
    <w:rsid w:val="00FE1815"/>
    <w:rsid w:val="00FE183F"/>
    <w:rsid w:val="00FE1848"/>
    <w:rsid w:val="00FE18A2"/>
    <w:rsid w:val="00FE18BC"/>
    <w:rsid w:val="00FE1935"/>
    <w:rsid w:val="00FE193A"/>
    <w:rsid w:val="00FE1944"/>
    <w:rsid w:val="00FE196C"/>
    <w:rsid w:val="00FE19AE"/>
    <w:rsid w:val="00FE1A1A"/>
    <w:rsid w:val="00FE1A86"/>
    <w:rsid w:val="00FE1A87"/>
    <w:rsid w:val="00FE1B1C"/>
    <w:rsid w:val="00FE1B54"/>
    <w:rsid w:val="00FE1B67"/>
    <w:rsid w:val="00FE1B84"/>
    <w:rsid w:val="00FE1BC8"/>
    <w:rsid w:val="00FE1C8B"/>
    <w:rsid w:val="00FE1C92"/>
    <w:rsid w:val="00FE1C96"/>
    <w:rsid w:val="00FE1CED"/>
    <w:rsid w:val="00FE1CF8"/>
    <w:rsid w:val="00FE1D02"/>
    <w:rsid w:val="00FE1D3F"/>
    <w:rsid w:val="00FE1DBF"/>
    <w:rsid w:val="00FE1DC3"/>
    <w:rsid w:val="00FE1DD6"/>
    <w:rsid w:val="00FE1DFD"/>
    <w:rsid w:val="00FE1E04"/>
    <w:rsid w:val="00FE1E15"/>
    <w:rsid w:val="00FE1E21"/>
    <w:rsid w:val="00FE1E63"/>
    <w:rsid w:val="00FE1E66"/>
    <w:rsid w:val="00FE1E6E"/>
    <w:rsid w:val="00FE1ED7"/>
    <w:rsid w:val="00FE1ED8"/>
    <w:rsid w:val="00FE1EE6"/>
    <w:rsid w:val="00FE1F7A"/>
    <w:rsid w:val="00FE1FB9"/>
    <w:rsid w:val="00FE203A"/>
    <w:rsid w:val="00FE20A0"/>
    <w:rsid w:val="00FE20BA"/>
    <w:rsid w:val="00FE2102"/>
    <w:rsid w:val="00FE2140"/>
    <w:rsid w:val="00FE21D0"/>
    <w:rsid w:val="00FE21D1"/>
    <w:rsid w:val="00FE2277"/>
    <w:rsid w:val="00FE22CC"/>
    <w:rsid w:val="00FE22F9"/>
    <w:rsid w:val="00FE2366"/>
    <w:rsid w:val="00FE2405"/>
    <w:rsid w:val="00FE240E"/>
    <w:rsid w:val="00FE242A"/>
    <w:rsid w:val="00FE243A"/>
    <w:rsid w:val="00FE2469"/>
    <w:rsid w:val="00FE248B"/>
    <w:rsid w:val="00FE24D4"/>
    <w:rsid w:val="00FE2510"/>
    <w:rsid w:val="00FE256E"/>
    <w:rsid w:val="00FE25A4"/>
    <w:rsid w:val="00FE2659"/>
    <w:rsid w:val="00FE26AE"/>
    <w:rsid w:val="00FE26C1"/>
    <w:rsid w:val="00FE26FC"/>
    <w:rsid w:val="00FE2706"/>
    <w:rsid w:val="00FE2785"/>
    <w:rsid w:val="00FE2855"/>
    <w:rsid w:val="00FE2873"/>
    <w:rsid w:val="00FE28C0"/>
    <w:rsid w:val="00FE2928"/>
    <w:rsid w:val="00FE296D"/>
    <w:rsid w:val="00FE2971"/>
    <w:rsid w:val="00FE29EE"/>
    <w:rsid w:val="00FE29EF"/>
    <w:rsid w:val="00FE2A42"/>
    <w:rsid w:val="00FE2A4E"/>
    <w:rsid w:val="00FE2A8D"/>
    <w:rsid w:val="00FE2B63"/>
    <w:rsid w:val="00FE2BAB"/>
    <w:rsid w:val="00FE2BF7"/>
    <w:rsid w:val="00FE2C43"/>
    <w:rsid w:val="00FE2D02"/>
    <w:rsid w:val="00FE2D0C"/>
    <w:rsid w:val="00FE2D80"/>
    <w:rsid w:val="00FE2D84"/>
    <w:rsid w:val="00FE2D93"/>
    <w:rsid w:val="00FE2DEF"/>
    <w:rsid w:val="00FE2DF1"/>
    <w:rsid w:val="00FE2E17"/>
    <w:rsid w:val="00FE2E22"/>
    <w:rsid w:val="00FE2E27"/>
    <w:rsid w:val="00FE2E67"/>
    <w:rsid w:val="00FE2E8B"/>
    <w:rsid w:val="00FE2EED"/>
    <w:rsid w:val="00FE2F16"/>
    <w:rsid w:val="00FE2F1D"/>
    <w:rsid w:val="00FE2FC8"/>
    <w:rsid w:val="00FE2FFF"/>
    <w:rsid w:val="00FE3078"/>
    <w:rsid w:val="00FE308C"/>
    <w:rsid w:val="00FE30A7"/>
    <w:rsid w:val="00FE30ED"/>
    <w:rsid w:val="00FE3122"/>
    <w:rsid w:val="00FE31F4"/>
    <w:rsid w:val="00FE3219"/>
    <w:rsid w:val="00FE321D"/>
    <w:rsid w:val="00FE3302"/>
    <w:rsid w:val="00FE3303"/>
    <w:rsid w:val="00FE3333"/>
    <w:rsid w:val="00FE3337"/>
    <w:rsid w:val="00FE342A"/>
    <w:rsid w:val="00FE3457"/>
    <w:rsid w:val="00FE34BB"/>
    <w:rsid w:val="00FE3546"/>
    <w:rsid w:val="00FE35A5"/>
    <w:rsid w:val="00FE35BB"/>
    <w:rsid w:val="00FE35C0"/>
    <w:rsid w:val="00FE3618"/>
    <w:rsid w:val="00FE3688"/>
    <w:rsid w:val="00FE36F2"/>
    <w:rsid w:val="00FE3778"/>
    <w:rsid w:val="00FE3794"/>
    <w:rsid w:val="00FE37D5"/>
    <w:rsid w:val="00FE37E0"/>
    <w:rsid w:val="00FE37F7"/>
    <w:rsid w:val="00FE3845"/>
    <w:rsid w:val="00FE385E"/>
    <w:rsid w:val="00FE3877"/>
    <w:rsid w:val="00FE38AD"/>
    <w:rsid w:val="00FE38FA"/>
    <w:rsid w:val="00FE3923"/>
    <w:rsid w:val="00FE393F"/>
    <w:rsid w:val="00FE39B1"/>
    <w:rsid w:val="00FE3A1B"/>
    <w:rsid w:val="00FE3A1E"/>
    <w:rsid w:val="00FE3A2F"/>
    <w:rsid w:val="00FE3A63"/>
    <w:rsid w:val="00FE3A96"/>
    <w:rsid w:val="00FE3A9E"/>
    <w:rsid w:val="00FE3AC0"/>
    <w:rsid w:val="00FE3ADF"/>
    <w:rsid w:val="00FE3AFC"/>
    <w:rsid w:val="00FE3B07"/>
    <w:rsid w:val="00FE3B30"/>
    <w:rsid w:val="00FE3B50"/>
    <w:rsid w:val="00FE3B64"/>
    <w:rsid w:val="00FE3B6A"/>
    <w:rsid w:val="00FE3B87"/>
    <w:rsid w:val="00FE3BCA"/>
    <w:rsid w:val="00FE3BD9"/>
    <w:rsid w:val="00FE3C25"/>
    <w:rsid w:val="00FE3C61"/>
    <w:rsid w:val="00FE3C6D"/>
    <w:rsid w:val="00FE3C73"/>
    <w:rsid w:val="00FE3C8D"/>
    <w:rsid w:val="00FE3CF9"/>
    <w:rsid w:val="00FE3D00"/>
    <w:rsid w:val="00FE3D7E"/>
    <w:rsid w:val="00FE3E1E"/>
    <w:rsid w:val="00FE3E3F"/>
    <w:rsid w:val="00FE3E96"/>
    <w:rsid w:val="00FE3EFB"/>
    <w:rsid w:val="00FE3F05"/>
    <w:rsid w:val="00FE3F34"/>
    <w:rsid w:val="00FE3FD5"/>
    <w:rsid w:val="00FE4035"/>
    <w:rsid w:val="00FE4050"/>
    <w:rsid w:val="00FE4129"/>
    <w:rsid w:val="00FE4145"/>
    <w:rsid w:val="00FE4147"/>
    <w:rsid w:val="00FE4168"/>
    <w:rsid w:val="00FE41C6"/>
    <w:rsid w:val="00FE4211"/>
    <w:rsid w:val="00FE4283"/>
    <w:rsid w:val="00FE42B8"/>
    <w:rsid w:val="00FE42EB"/>
    <w:rsid w:val="00FE42EC"/>
    <w:rsid w:val="00FE435C"/>
    <w:rsid w:val="00FE43E2"/>
    <w:rsid w:val="00FE4430"/>
    <w:rsid w:val="00FE4477"/>
    <w:rsid w:val="00FE44D3"/>
    <w:rsid w:val="00FE44D4"/>
    <w:rsid w:val="00FE4505"/>
    <w:rsid w:val="00FE4564"/>
    <w:rsid w:val="00FE45BA"/>
    <w:rsid w:val="00FE45ED"/>
    <w:rsid w:val="00FE45F4"/>
    <w:rsid w:val="00FE462E"/>
    <w:rsid w:val="00FE4638"/>
    <w:rsid w:val="00FE4647"/>
    <w:rsid w:val="00FE464A"/>
    <w:rsid w:val="00FE4651"/>
    <w:rsid w:val="00FE4654"/>
    <w:rsid w:val="00FE46D3"/>
    <w:rsid w:val="00FE46DB"/>
    <w:rsid w:val="00FE46E9"/>
    <w:rsid w:val="00FE470F"/>
    <w:rsid w:val="00FE488A"/>
    <w:rsid w:val="00FE48B4"/>
    <w:rsid w:val="00FE48BD"/>
    <w:rsid w:val="00FE48F4"/>
    <w:rsid w:val="00FE4904"/>
    <w:rsid w:val="00FE4911"/>
    <w:rsid w:val="00FE4960"/>
    <w:rsid w:val="00FE49C6"/>
    <w:rsid w:val="00FE49F2"/>
    <w:rsid w:val="00FE4A0E"/>
    <w:rsid w:val="00FE4A9D"/>
    <w:rsid w:val="00FE4B0F"/>
    <w:rsid w:val="00FE4B1C"/>
    <w:rsid w:val="00FE4B47"/>
    <w:rsid w:val="00FE4BC8"/>
    <w:rsid w:val="00FE4C10"/>
    <w:rsid w:val="00FE4C7C"/>
    <w:rsid w:val="00FE4CC5"/>
    <w:rsid w:val="00FE4D6A"/>
    <w:rsid w:val="00FE4D71"/>
    <w:rsid w:val="00FE4D73"/>
    <w:rsid w:val="00FE4DC9"/>
    <w:rsid w:val="00FE4E17"/>
    <w:rsid w:val="00FE4E1E"/>
    <w:rsid w:val="00FE4E74"/>
    <w:rsid w:val="00FE4EA8"/>
    <w:rsid w:val="00FE4ED8"/>
    <w:rsid w:val="00FE4EF0"/>
    <w:rsid w:val="00FE4F35"/>
    <w:rsid w:val="00FE4F40"/>
    <w:rsid w:val="00FE4FFA"/>
    <w:rsid w:val="00FE5097"/>
    <w:rsid w:val="00FE5131"/>
    <w:rsid w:val="00FE5145"/>
    <w:rsid w:val="00FE51E0"/>
    <w:rsid w:val="00FE5259"/>
    <w:rsid w:val="00FE5279"/>
    <w:rsid w:val="00FE52DA"/>
    <w:rsid w:val="00FE532B"/>
    <w:rsid w:val="00FE5342"/>
    <w:rsid w:val="00FE5359"/>
    <w:rsid w:val="00FE535F"/>
    <w:rsid w:val="00FE53A2"/>
    <w:rsid w:val="00FE541B"/>
    <w:rsid w:val="00FE543C"/>
    <w:rsid w:val="00FE547D"/>
    <w:rsid w:val="00FE5486"/>
    <w:rsid w:val="00FE54AB"/>
    <w:rsid w:val="00FE556B"/>
    <w:rsid w:val="00FE5581"/>
    <w:rsid w:val="00FE55D2"/>
    <w:rsid w:val="00FE560D"/>
    <w:rsid w:val="00FE5662"/>
    <w:rsid w:val="00FE5686"/>
    <w:rsid w:val="00FE568D"/>
    <w:rsid w:val="00FE56AA"/>
    <w:rsid w:val="00FE56AD"/>
    <w:rsid w:val="00FE573F"/>
    <w:rsid w:val="00FE57A0"/>
    <w:rsid w:val="00FE57C5"/>
    <w:rsid w:val="00FE583F"/>
    <w:rsid w:val="00FE5845"/>
    <w:rsid w:val="00FE588F"/>
    <w:rsid w:val="00FE58B1"/>
    <w:rsid w:val="00FE58CE"/>
    <w:rsid w:val="00FE58EF"/>
    <w:rsid w:val="00FE58F0"/>
    <w:rsid w:val="00FE5940"/>
    <w:rsid w:val="00FE594A"/>
    <w:rsid w:val="00FE5990"/>
    <w:rsid w:val="00FE59A6"/>
    <w:rsid w:val="00FE59CB"/>
    <w:rsid w:val="00FE59ED"/>
    <w:rsid w:val="00FE5A07"/>
    <w:rsid w:val="00FE5A41"/>
    <w:rsid w:val="00FE5A72"/>
    <w:rsid w:val="00FE5AAF"/>
    <w:rsid w:val="00FE5AF2"/>
    <w:rsid w:val="00FE5B27"/>
    <w:rsid w:val="00FE5B56"/>
    <w:rsid w:val="00FE5B82"/>
    <w:rsid w:val="00FE5BA3"/>
    <w:rsid w:val="00FE5BC2"/>
    <w:rsid w:val="00FE5BEC"/>
    <w:rsid w:val="00FE5BF1"/>
    <w:rsid w:val="00FE5C72"/>
    <w:rsid w:val="00FE5CB7"/>
    <w:rsid w:val="00FE5CE3"/>
    <w:rsid w:val="00FE5CEA"/>
    <w:rsid w:val="00FE5D0E"/>
    <w:rsid w:val="00FE5D51"/>
    <w:rsid w:val="00FE5D9B"/>
    <w:rsid w:val="00FE5DA4"/>
    <w:rsid w:val="00FE5E5A"/>
    <w:rsid w:val="00FE5EAC"/>
    <w:rsid w:val="00FE5F98"/>
    <w:rsid w:val="00FE5FB3"/>
    <w:rsid w:val="00FE5FC0"/>
    <w:rsid w:val="00FE6071"/>
    <w:rsid w:val="00FE6076"/>
    <w:rsid w:val="00FE607B"/>
    <w:rsid w:val="00FE607C"/>
    <w:rsid w:val="00FE60A3"/>
    <w:rsid w:val="00FE60FB"/>
    <w:rsid w:val="00FE612F"/>
    <w:rsid w:val="00FE617F"/>
    <w:rsid w:val="00FE61C1"/>
    <w:rsid w:val="00FE61D6"/>
    <w:rsid w:val="00FE62AB"/>
    <w:rsid w:val="00FE62B1"/>
    <w:rsid w:val="00FE62B6"/>
    <w:rsid w:val="00FE62E7"/>
    <w:rsid w:val="00FE62F7"/>
    <w:rsid w:val="00FE6359"/>
    <w:rsid w:val="00FE63B2"/>
    <w:rsid w:val="00FE63FB"/>
    <w:rsid w:val="00FE6485"/>
    <w:rsid w:val="00FE64A1"/>
    <w:rsid w:val="00FE64CD"/>
    <w:rsid w:val="00FE6521"/>
    <w:rsid w:val="00FE65AA"/>
    <w:rsid w:val="00FE6619"/>
    <w:rsid w:val="00FE6644"/>
    <w:rsid w:val="00FE673B"/>
    <w:rsid w:val="00FE675A"/>
    <w:rsid w:val="00FE676F"/>
    <w:rsid w:val="00FE6772"/>
    <w:rsid w:val="00FE67D6"/>
    <w:rsid w:val="00FE6898"/>
    <w:rsid w:val="00FE68A4"/>
    <w:rsid w:val="00FE68B5"/>
    <w:rsid w:val="00FE68E7"/>
    <w:rsid w:val="00FE68EF"/>
    <w:rsid w:val="00FE6927"/>
    <w:rsid w:val="00FE6932"/>
    <w:rsid w:val="00FE6946"/>
    <w:rsid w:val="00FE695E"/>
    <w:rsid w:val="00FE69F2"/>
    <w:rsid w:val="00FE6A50"/>
    <w:rsid w:val="00FE6A62"/>
    <w:rsid w:val="00FE6A88"/>
    <w:rsid w:val="00FE6AAF"/>
    <w:rsid w:val="00FE6AEA"/>
    <w:rsid w:val="00FE6AEF"/>
    <w:rsid w:val="00FE6BED"/>
    <w:rsid w:val="00FE6BFA"/>
    <w:rsid w:val="00FE6C0B"/>
    <w:rsid w:val="00FE6C7B"/>
    <w:rsid w:val="00FE6C84"/>
    <w:rsid w:val="00FE6CA5"/>
    <w:rsid w:val="00FE6D11"/>
    <w:rsid w:val="00FE6D22"/>
    <w:rsid w:val="00FE6DDC"/>
    <w:rsid w:val="00FE6DFF"/>
    <w:rsid w:val="00FE6E46"/>
    <w:rsid w:val="00FE6EA7"/>
    <w:rsid w:val="00FE6EC9"/>
    <w:rsid w:val="00FE6ED0"/>
    <w:rsid w:val="00FE6EE2"/>
    <w:rsid w:val="00FE6F43"/>
    <w:rsid w:val="00FE6FA6"/>
    <w:rsid w:val="00FE6FBF"/>
    <w:rsid w:val="00FE6FE8"/>
    <w:rsid w:val="00FE7046"/>
    <w:rsid w:val="00FE7055"/>
    <w:rsid w:val="00FE7056"/>
    <w:rsid w:val="00FE7193"/>
    <w:rsid w:val="00FE71CC"/>
    <w:rsid w:val="00FE72E7"/>
    <w:rsid w:val="00FE72F1"/>
    <w:rsid w:val="00FE733A"/>
    <w:rsid w:val="00FE73BA"/>
    <w:rsid w:val="00FE73C0"/>
    <w:rsid w:val="00FE7407"/>
    <w:rsid w:val="00FE740F"/>
    <w:rsid w:val="00FE750C"/>
    <w:rsid w:val="00FE752D"/>
    <w:rsid w:val="00FE7532"/>
    <w:rsid w:val="00FE75DF"/>
    <w:rsid w:val="00FE7622"/>
    <w:rsid w:val="00FE7645"/>
    <w:rsid w:val="00FE765B"/>
    <w:rsid w:val="00FE7666"/>
    <w:rsid w:val="00FE766A"/>
    <w:rsid w:val="00FE768C"/>
    <w:rsid w:val="00FE76B9"/>
    <w:rsid w:val="00FE76DE"/>
    <w:rsid w:val="00FE770E"/>
    <w:rsid w:val="00FE770F"/>
    <w:rsid w:val="00FE7737"/>
    <w:rsid w:val="00FE7760"/>
    <w:rsid w:val="00FE7787"/>
    <w:rsid w:val="00FE7792"/>
    <w:rsid w:val="00FE780E"/>
    <w:rsid w:val="00FE7870"/>
    <w:rsid w:val="00FE78AE"/>
    <w:rsid w:val="00FE78E1"/>
    <w:rsid w:val="00FE7958"/>
    <w:rsid w:val="00FE7986"/>
    <w:rsid w:val="00FE7A0A"/>
    <w:rsid w:val="00FE7A0E"/>
    <w:rsid w:val="00FE7A67"/>
    <w:rsid w:val="00FE7AD1"/>
    <w:rsid w:val="00FE7AFA"/>
    <w:rsid w:val="00FE7B2C"/>
    <w:rsid w:val="00FE7B86"/>
    <w:rsid w:val="00FE7B9F"/>
    <w:rsid w:val="00FE7C72"/>
    <w:rsid w:val="00FE7C90"/>
    <w:rsid w:val="00FE7D10"/>
    <w:rsid w:val="00FE7D30"/>
    <w:rsid w:val="00FE7D68"/>
    <w:rsid w:val="00FE7D6F"/>
    <w:rsid w:val="00FE7DA9"/>
    <w:rsid w:val="00FE7DB8"/>
    <w:rsid w:val="00FE7DBF"/>
    <w:rsid w:val="00FE7DFE"/>
    <w:rsid w:val="00FE7E34"/>
    <w:rsid w:val="00FE7ED6"/>
    <w:rsid w:val="00FE7EFA"/>
    <w:rsid w:val="00FE7EFE"/>
    <w:rsid w:val="00FE7F69"/>
    <w:rsid w:val="00FE7F77"/>
    <w:rsid w:val="00FE7F8F"/>
    <w:rsid w:val="00FE7FB1"/>
    <w:rsid w:val="00FE7FBA"/>
    <w:rsid w:val="00FE7FE4"/>
    <w:rsid w:val="00FEB878"/>
    <w:rsid w:val="00FF0020"/>
    <w:rsid w:val="00FF0044"/>
    <w:rsid w:val="00FF0059"/>
    <w:rsid w:val="00FF0065"/>
    <w:rsid w:val="00FF00BD"/>
    <w:rsid w:val="00FF00D6"/>
    <w:rsid w:val="00FF00E2"/>
    <w:rsid w:val="00FF0128"/>
    <w:rsid w:val="00FF0168"/>
    <w:rsid w:val="00FF0213"/>
    <w:rsid w:val="00FF0241"/>
    <w:rsid w:val="00FF029F"/>
    <w:rsid w:val="00FF02DD"/>
    <w:rsid w:val="00FF0351"/>
    <w:rsid w:val="00FF037D"/>
    <w:rsid w:val="00FF0387"/>
    <w:rsid w:val="00FF03F1"/>
    <w:rsid w:val="00FF04AD"/>
    <w:rsid w:val="00FF04BA"/>
    <w:rsid w:val="00FF04BE"/>
    <w:rsid w:val="00FF0544"/>
    <w:rsid w:val="00FF056F"/>
    <w:rsid w:val="00FF0583"/>
    <w:rsid w:val="00FF05C2"/>
    <w:rsid w:val="00FF05E5"/>
    <w:rsid w:val="00FF060C"/>
    <w:rsid w:val="00FF0611"/>
    <w:rsid w:val="00FF0632"/>
    <w:rsid w:val="00FF06B6"/>
    <w:rsid w:val="00FF070B"/>
    <w:rsid w:val="00FF074E"/>
    <w:rsid w:val="00FF0783"/>
    <w:rsid w:val="00FF0821"/>
    <w:rsid w:val="00FF0873"/>
    <w:rsid w:val="00FF08B2"/>
    <w:rsid w:val="00FF08C1"/>
    <w:rsid w:val="00FF08CE"/>
    <w:rsid w:val="00FF0908"/>
    <w:rsid w:val="00FF094D"/>
    <w:rsid w:val="00FF0953"/>
    <w:rsid w:val="00FF0A30"/>
    <w:rsid w:val="00FF0A72"/>
    <w:rsid w:val="00FF0AFE"/>
    <w:rsid w:val="00FF0B2E"/>
    <w:rsid w:val="00FF0B73"/>
    <w:rsid w:val="00FF0BB0"/>
    <w:rsid w:val="00FF0BD8"/>
    <w:rsid w:val="00FF0C47"/>
    <w:rsid w:val="00FF0C4E"/>
    <w:rsid w:val="00FF0C7F"/>
    <w:rsid w:val="00FF0CA6"/>
    <w:rsid w:val="00FF0CD1"/>
    <w:rsid w:val="00FF0CE5"/>
    <w:rsid w:val="00FF0D2E"/>
    <w:rsid w:val="00FF0D3D"/>
    <w:rsid w:val="00FF0D42"/>
    <w:rsid w:val="00FF0D72"/>
    <w:rsid w:val="00FF0D7F"/>
    <w:rsid w:val="00FF0DAB"/>
    <w:rsid w:val="00FF0DF9"/>
    <w:rsid w:val="00FF0E2D"/>
    <w:rsid w:val="00FF0E75"/>
    <w:rsid w:val="00FF0EAD"/>
    <w:rsid w:val="00FF0EBE"/>
    <w:rsid w:val="00FF0EC2"/>
    <w:rsid w:val="00FF0EDF"/>
    <w:rsid w:val="00FF0EFF"/>
    <w:rsid w:val="00FF0F72"/>
    <w:rsid w:val="00FF0F76"/>
    <w:rsid w:val="00FF0FB4"/>
    <w:rsid w:val="00FF0FCE"/>
    <w:rsid w:val="00FF0FF9"/>
    <w:rsid w:val="00FF1003"/>
    <w:rsid w:val="00FF1004"/>
    <w:rsid w:val="00FF1015"/>
    <w:rsid w:val="00FF1024"/>
    <w:rsid w:val="00FF1038"/>
    <w:rsid w:val="00FF1075"/>
    <w:rsid w:val="00FF1080"/>
    <w:rsid w:val="00FF10C5"/>
    <w:rsid w:val="00FF1109"/>
    <w:rsid w:val="00FF111C"/>
    <w:rsid w:val="00FF11A5"/>
    <w:rsid w:val="00FF11EE"/>
    <w:rsid w:val="00FF11F9"/>
    <w:rsid w:val="00FF1215"/>
    <w:rsid w:val="00FF1219"/>
    <w:rsid w:val="00FF1220"/>
    <w:rsid w:val="00FF127B"/>
    <w:rsid w:val="00FF1281"/>
    <w:rsid w:val="00FF12D3"/>
    <w:rsid w:val="00FF12D5"/>
    <w:rsid w:val="00FF12DB"/>
    <w:rsid w:val="00FF12ED"/>
    <w:rsid w:val="00FF12EF"/>
    <w:rsid w:val="00FF132F"/>
    <w:rsid w:val="00FF13C6"/>
    <w:rsid w:val="00FF13DD"/>
    <w:rsid w:val="00FF13ED"/>
    <w:rsid w:val="00FF13FF"/>
    <w:rsid w:val="00FF1450"/>
    <w:rsid w:val="00FF14A0"/>
    <w:rsid w:val="00FF151C"/>
    <w:rsid w:val="00FF15A3"/>
    <w:rsid w:val="00FF15E4"/>
    <w:rsid w:val="00FF15FC"/>
    <w:rsid w:val="00FF164F"/>
    <w:rsid w:val="00FF165B"/>
    <w:rsid w:val="00FF16BD"/>
    <w:rsid w:val="00FF16C6"/>
    <w:rsid w:val="00FF16DA"/>
    <w:rsid w:val="00FF1717"/>
    <w:rsid w:val="00FF1761"/>
    <w:rsid w:val="00FF17A0"/>
    <w:rsid w:val="00FF17AC"/>
    <w:rsid w:val="00FF17EC"/>
    <w:rsid w:val="00FF1849"/>
    <w:rsid w:val="00FF18AD"/>
    <w:rsid w:val="00FF18BB"/>
    <w:rsid w:val="00FF1934"/>
    <w:rsid w:val="00FF1943"/>
    <w:rsid w:val="00FF199A"/>
    <w:rsid w:val="00FF19CC"/>
    <w:rsid w:val="00FF19D3"/>
    <w:rsid w:val="00FF1A12"/>
    <w:rsid w:val="00FF1A34"/>
    <w:rsid w:val="00FF1AA1"/>
    <w:rsid w:val="00FF1B18"/>
    <w:rsid w:val="00FF1B27"/>
    <w:rsid w:val="00FF1B2E"/>
    <w:rsid w:val="00FF1BB3"/>
    <w:rsid w:val="00FF1BC4"/>
    <w:rsid w:val="00FF1C30"/>
    <w:rsid w:val="00FF1C35"/>
    <w:rsid w:val="00FF1C6E"/>
    <w:rsid w:val="00FF1C76"/>
    <w:rsid w:val="00FF1CD7"/>
    <w:rsid w:val="00FF1D6E"/>
    <w:rsid w:val="00FF1DAA"/>
    <w:rsid w:val="00FF1DCC"/>
    <w:rsid w:val="00FF1DE7"/>
    <w:rsid w:val="00FF1DEB"/>
    <w:rsid w:val="00FF1E1D"/>
    <w:rsid w:val="00FF1E91"/>
    <w:rsid w:val="00FF1ECE"/>
    <w:rsid w:val="00FF1EEF"/>
    <w:rsid w:val="00FF1F10"/>
    <w:rsid w:val="00FF1F1B"/>
    <w:rsid w:val="00FF1F21"/>
    <w:rsid w:val="00FF1F49"/>
    <w:rsid w:val="00FF1F8D"/>
    <w:rsid w:val="00FF2009"/>
    <w:rsid w:val="00FF2040"/>
    <w:rsid w:val="00FF2043"/>
    <w:rsid w:val="00FF2106"/>
    <w:rsid w:val="00FF2148"/>
    <w:rsid w:val="00FF21AF"/>
    <w:rsid w:val="00FF22C3"/>
    <w:rsid w:val="00FF22E4"/>
    <w:rsid w:val="00FF240D"/>
    <w:rsid w:val="00FF240F"/>
    <w:rsid w:val="00FF2441"/>
    <w:rsid w:val="00FF244D"/>
    <w:rsid w:val="00FF24CE"/>
    <w:rsid w:val="00FF24F5"/>
    <w:rsid w:val="00FF2534"/>
    <w:rsid w:val="00FF25E6"/>
    <w:rsid w:val="00FF264C"/>
    <w:rsid w:val="00FF264E"/>
    <w:rsid w:val="00FF2670"/>
    <w:rsid w:val="00FF26C9"/>
    <w:rsid w:val="00FF2754"/>
    <w:rsid w:val="00FF2759"/>
    <w:rsid w:val="00FF27EF"/>
    <w:rsid w:val="00FF2807"/>
    <w:rsid w:val="00FF2842"/>
    <w:rsid w:val="00FF2855"/>
    <w:rsid w:val="00FF2858"/>
    <w:rsid w:val="00FF2860"/>
    <w:rsid w:val="00FF2862"/>
    <w:rsid w:val="00FF287C"/>
    <w:rsid w:val="00FF2965"/>
    <w:rsid w:val="00FF296F"/>
    <w:rsid w:val="00FF29E7"/>
    <w:rsid w:val="00FF2A06"/>
    <w:rsid w:val="00FF2A13"/>
    <w:rsid w:val="00FF2A3F"/>
    <w:rsid w:val="00FF2A6C"/>
    <w:rsid w:val="00FF2A6F"/>
    <w:rsid w:val="00FF2A95"/>
    <w:rsid w:val="00FF2ABC"/>
    <w:rsid w:val="00FF2AE7"/>
    <w:rsid w:val="00FF2B23"/>
    <w:rsid w:val="00FF2B2E"/>
    <w:rsid w:val="00FF2B3C"/>
    <w:rsid w:val="00FF2B4E"/>
    <w:rsid w:val="00FF2BC4"/>
    <w:rsid w:val="00FF2BC6"/>
    <w:rsid w:val="00FF2BFB"/>
    <w:rsid w:val="00FF2C38"/>
    <w:rsid w:val="00FF2C3E"/>
    <w:rsid w:val="00FF2CED"/>
    <w:rsid w:val="00FF2D19"/>
    <w:rsid w:val="00FF2D51"/>
    <w:rsid w:val="00FF2DC4"/>
    <w:rsid w:val="00FF2DCA"/>
    <w:rsid w:val="00FF2DF9"/>
    <w:rsid w:val="00FF2E48"/>
    <w:rsid w:val="00FF2E85"/>
    <w:rsid w:val="00FF2F29"/>
    <w:rsid w:val="00FF2F3E"/>
    <w:rsid w:val="00FF2F54"/>
    <w:rsid w:val="00FF2F84"/>
    <w:rsid w:val="00FF2F91"/>
    <w:rsid w:val="00FF2FB2"/>
    <w:rsid w:val="00FF2FB6"/>
    <w:rsid w:val="00FF2FD6"/>
    <w:rsid w:val="00FF30D6"/>
    <w:rsid w:val="00FF311F"/>
    <w:rsid w:val="00FF3175"/>
    <w:rsid w:val="00FF31D7"/>
    <w:rsid w:val="00FF3202"/>
    <w:rsid w:val="00FF324A"/>
    <w:rsid w:val="00FF3289"/>
    <w:rsid w:val="00FF32A3"/>
    <w:rsid w:val="00FF330A"/>
    <w:rsid w:val="00FF3311"/>
    <w:rsid w:val="00FF3329"/>
    <w:rsid w:val="00FF3366"/>
    <w:rsid w:val="00FF337F"/>
    <w:rsid w:val="00FF3382"/>
    <w:rsid w:val="00FF33D5"/>
    <w:rsid w:val="00FF33EA"/>
    <w:rsid w:val="00FF3453"/>
    <w:rsid w:val="00FF350B"/>
    <w:rsid w:val="00FF3511"/>
    <w:rsid w:val="00FF3573"/>
    <w:rsid w:val="00FF360B"/>
    <w:rsid w:val="00FF3634"/>
    <w:rsid w:val="00FF366B"/>
    <w:rsid w:val="00FF3675"/>
    <w:rsid w:val="00FF36DB"/>
    <w:rsid w:val="00FF36E2"/>
    <w:rsid w:val="00FF36FF"/>
    <w:rsid w:val="00FF371F"/>
    <w:rsid w:val="00FF3734"/>
    <w:rsid w:val="00FF374B"/>
    <w:rsid w:val="00FF379D"/>
    <w:rsid w:val="00FF37D1"/>
    <w:rsid w:val="00FF3809"/>
    <w:rsid w:val="00FF385B"/>
    <w:rsid w:val="00FF3879"/>
    <w:rsid w:val="00FF3891"/>
    <w:rsid w:val="00FF38A8"/>
    <w:rsid w:val="00FF38C2"/>
    <w:rsid w:val="00FF38E5"/>
    <w:rsid w:val="00FF3933"/>
    <w:rsid w:val="00FF3975"/>
    <w:rsid w:val="00FF39BA"/>
    <w:rsid w:val="00FF3A6B"/>
    <w:rsid w:val="00FF3A6C"/>
    <w:rsid w:val="00FF3AA9"/>
    <w:rsid w:val="00FF3BAD"/>
    <w:rsid w:val="00FF3C31"/>
    <w:rsid w:val="00FF3C35"/>
    <w:rsid w:val="00FF3C3E"/>
    <w:rsid w:val="00FF3D57"/>
    <w:rsid w:val="00FF3D63"/>
    <w:rsid w:val="00FF3D77"/>
    <w:rsid w:val="00FF3D85"/>
    <w:rsid w:val="00FF3E03"/>
    <w:rsid w:val="00FF3E4B"/>
    <w:rsid w:val="00FF3F72"/>
    <w:rsid w:val="00FF406F"/>
    <w:rsid w:val="00FF40C2"/>
    <w:rsid w:val="00FF40C3"/>
    <w:rsid w:val="00FF41FF"/>
    <w:rsid w:val="00FF420A"/>
    <w:rsid w:val="00FF420F"/>
    <w:rsid w:val="00FF4262"/>
    <w:rsid w:val="00FF426A"/>
    <w:rsid w:val="00FF42FB"/>
    <w:rsid w:val="00FF431B"/>
    <w:rsid w:val="00FF431E"/>
    <w:rsid w:val="00FF43B8"/>
    <w:rsid w:val="00FF43DD"/>
    <w:rsid w:val="00FF43DF"/>
    <w:rsid w:val="00FF43F7"/>
    <w:rsid w:val="00FF4410"/>
    <w:rsid w:val="00FF4496"/>
    <w:rsid w:val="00FF44D1"/>
    <w:rsid w:val="00FF450A"/>
    <w:rsid w:val="00FF4597"/>
    <w:rsid w:val="00FF45F3"/>
    <w:rsid w:val="00FF461F"/>
    <w:rsid w:val="00FF4637"/>
    <w:rsid w:val="00FF4639"/>
    <w:rsid w:val="00FF4641"/>
    <w:rsid w:val="00FF46C6"/>
    <w:rsid w:val="00FF4718"/>
    <w:rsid w:val="00FF4754"/>
    <w:rsid w:val="00FF47B2"/>
    <w:rsid w:val="00FF47BC"/>
    <w:rsid w:val="00FF47CE"/>
    <w:rsid w:val="00FF47DB"/>
    <w:rsid w:val="00FF483F"/>
    <w:rsid w:val="00FF4844"/>
    <w:rsid w:val="00FF484D"/>
    <w:rsid w:val="00FF4870"/>
    <w:rsid w:val="00FF4877"/>
    <w:rsid w:val="00FF48D8"/>
    <w:rsid w:val="00FF48E3"/>
    <w:rsid w:val="00FF4939"/>
    <w:rsid w:val="00FF4984"/>
    <w:rsid w:val="00FF49A2"/>
    <w:rsid w:val="00FF49AA"/>
    <w:rsid w:val="00FF49AF"/>
    <w:rsid w:val="00FF4A0E"/>
    <w:rsid w:val="00FF4A25"/>
    <w:rsid w:val="00FF4A39"/>
    <w:rsid w:val="00FF4A53"/>
    <w:rsid w:val="00FF4A6B"/>
    <w:rsid w:val="00FF4A71"/>
    <w:rsid w:val="00FF4A92"/>
    <w:rsid w:val="00FF4AA5"/>
    <w:rsid w:val="00FF4AD0"/>
    <w:rsid w:val="00FF4AEC"/>
    <w:rsid w:val="00FF4B46"/>
    <w:rsid w:val="00FF4B5D"/>
    <w:rsid w:val="00FF4B64"/>
    <w:rsid w:val="00FF4B6B"/>
    <w:rsid w:val="00FF4BA3"/>
    <w:rsid w:val="00FF4C21"/>
    <w:rsid w:val="00FF4C49"/>
    <w:rsid w:val="00FF4D72"/>
    <w:rsid w:val="00FF4DAD"/>
    <w:rsid w:val="00FF4DD1"/>
    <w:rsid w:val="00FF4EF3"/>
    <w:rsid w:val="00FF4F18"/>
    <w:rsid w:val="00FF4F72"/>
    <w:rsid w:val="00FF4F87"/>
    <w:rsid w:val="00FF4FAA"/>
    <w:rsid w:val="00FF4FD0"/>
    <w:rsid w:val="00FF500C"/>
    <w:rsid w:val="00FF5027"/>
    <w:rsid w:val="00FF5051"/>
    <w:rsid w:val="00FF50C4"/>
    <w:rsid w:val="00FF5160"/>
    <w:rsid w:val="00FF5179"/>
    <w:rsid w:val="00FF5260"/>
    <w:rsid w:val="00FF527C"/>
    <w:rsid w:val="00FF52B6"/>
    <w:rsid w:val="00FF52C5"/>
    <w:rsid w:val="00FF52E7"/>
    <w:rsid w:val="00FF52F4"/>
    <w:rsid w:val="00FF5328"/>
    <w:rsid w:val="00FF537A"/>
    <w:rsid w:val="00FF5386"/>
    <w:rsid w:val="00FF53DC"/>
    <w:rsid w:val="00FF5454"/>
    <w:rsid w:val="00FF5479"/>
    <w:rsid w:val="00FF54DB"/>
    <w:rsid w:val="00FF5554"/>
    <w:rsid w:val="00FF556F"/>
    <w:rsid w:val="00FF5577"/>
    <w:rsid w:val="00FF55A6"/>
    <w:rsid w:val="00FF55DC"/>
    <w:rsid w:val="00FF5609"/>
    <w:rsid w:val="00FF560D"/>
    <w:rsid w:val="00FF568F"/>
    <w:rsid w:val="00FF5697"/>
    <w:rsid w:val="00FF56A8"/>
    <w:rsid w:val="00FF56B1"/>
    <w:rsid w:val="00FF576F"/>
    <w:rsid w:val="00FF577B"/>
    <w:rsid w:val="00FF57F8"/>
    <w:rsid w:val="00FF5818"/>
    <w:rsid w:val="00FF5898"/>
    <w:rsid w:val="00FF58ED"/>
    <w:rsid w:val="00FF594B"/>
    <w:rsid w:val="00FF5995"/>
    <w:rsid w:val="00FF5998"/>
    <w:rsid w:val="00FF5A9C"/>
    <w:rsid w:val="00FF5AB6"/>
    <w:rsid w:val="00FF5AD8"/>
    <w:rsid w:val="00FF5ADA"/>
    <w:rsid w:val="00FF5B30"/>
    <w:rsid w:val="00FF5B84"/>
    <w:rsid w:val="00FF5C0A"/>
    <w:rsid w:val="00FF5C43"/>
    <w:rsid w:val="00FF5C8F"/>
    <w:rsid w:val="00FF5CA8"/>
    <w:rsid w:val="00FF5CBC"/>
    <w:rsid w:val="00FF5CCD"/>
    <w:rsid w:val="00FF5D7B"/>
    <w:rsid w:val="00FF5DB3"/>
    <w:rsid w:val="00FF5E1B"/>
    <w:rsid w:val="00FF5E4A"/>
    <w:rsid w:val="00FF5E54"/>
    <w:rsid w:val="00FF5E68"/>
    <w:rsid w:val="00FF5E98"/>
    <w:rsid w:val="00FF5EB0"/>
    <w:rsid w:val="00FF5F00"/>
    <w:rsid w:val="00FF5F03"/>
    <w:rsid w:val="00FF5F38"/>
    <w:rsid w:val="00FF5F45"/>
    <w:rsid w:val="00FF5FDD"/>
    <w:rsid w:val="00FF5FE8"/>
    <w:rsid w:val="00FF5FFE"/>
    <w:rsid w:val="00FF6069"/>
    <w:rsid w:val="00FF60DA"/>
    <w:rsid w:val="00FF60ED"/>
    <w:rsid w:val="00FF60F4"/>
    <w:rsid w:val="00FF613B"/>
    <w:rsid w:val="00FF6154"/>
    <w:rsid w:val="00FF61ED"/>
    <w:rsid w:val="00FF61F4"/>
    <w:rsid w:val="00FF6280"/>
    <w:rsid w:val="00FF62E6"/>
    <w:rsid w:val="00FF6310"/>
    <w:rsid w:val="00FF6351"/>
    <w:rsid w:val="00FF636A"/>
    <w:rsid w:val="00FF63AA"/>
    <w:rsid w:val="00FF63D8"/>
    <w:rsid w:val="00FF63E8"/>
    <w:rsid w:val="00FF63F1"/>
    <w:rsid w:val="00FF6421"/>
    <w:rsid w:val="00FF644A"/>
    <w:rsid w:val="00FF6452"/>
    <w:rsid w:val="00FF6453"/>
    <w:rsid w:val="00FF64A6"/>
    <w:rsid w:val="00FF6583"/>
    <w:rsid w:val="00FF65B2"/>
    <w:rsid w:val="00FF65E8"/>
    <w:rsid w:val="00FF65F8"/>
    <w:rsid w:val="00FF6609"/>
    <w:rsid w:val="00FF661E"/>
    <w:rsid w:val="00FF667B"/>
    <w:rsid w:val="00FF66B7"/>
    <w:rsid w:val="00FF672B"/>
    <w:rsid w:val="00FF67C5"/>
    <w:rsid w:val="00FF680F"/>
    <w:rsid w:val="00FF681D"/>
    <w:rsid w:val="00FF6822"/>
    <w:rsid w:val="00FF68BC"/>
    <w:rsid w:val="00FF68D2"/>
    <w:rsid w:val="00FF6969"/>
    <w:rsid w:val="00FF696D"/>
    <w:rsid w:val="00FF6976"/>
    <w:rsid w:val="00FF6A07"/>
    <w:rsid w:val="00FF6A4B"/>
    <w:rsid w:val="00FF6AB0"/>
    <w:rsid w:val="00FF6B03"/>
    <w:rsid w:val="00FF6B47"/>
    <w:rsid w:val="00FF6B7A"/>
    <w:rsid w:val="00FF6C12"/>
    <w:rsid w:val="00FF6C17"/>
    <w:rsid w:val="00FF6C36"/>
    <w:rsid w:val="00FF6C65"/>
    <w:rsid w:val="00FF6C9E"/>
    <w:rsid w:val="00FF6CE7"/>
    <w:rsid w:val="00FF6CF5"/>
    <w:rsid w:val="00FF6D7A"/>
    <w:rsid w:val="00FF6D7C"/>
    <w:rsid w:val="00FF6DAC"/>
    <w:rsid w:val="00FF6E0C"/>
    <w:rsid w:val="00FF6E2C"/>
    <w:rsid w:val="00FF6E6D"/>
    <w:rsid w:val="00FF6E86"/>
    <w:rsid w:val="00FF6E8E"/>
    <w:rsid w:val="00FF6E8F"/>
    <w:rsid w:val="00FF6EBF"/>
    <w:rsid w:val="00FF6ECB"/>
    <w:rsid w:val="00FF6EF6"/>
    <w:rsid w:val="00FF6F1B"/>
    <w:rsid w:val="00FF6F29"/>
    <w:rsid w:val="00FF6F5F"/>
    <w:rsid w:val="00FF6F88"/>
    <w:rsid w:val="00FF6F99"/>
    <w:rsid w:val="00FF6FAD"/>
    <w:rsid w:val="00FF6FB3"/>
    <w:rsid w:val="00FF6FB8"/>
    <w:rsid w:val="00FF6FCB"/>
    <w:rsid w:val="00FF6FD5"/>
    <w:rsid w:val="00FF6FEB"/>
    <w:rsid w:val="00FF701B"/>
    <w:rsid w:val="00FF7037"/>
    <w:rsid w:val="00FF7064"/>
    <w:rsid w:val="00FF7069"/>
    <w:rsid w:val="00FF717D"/>
    <w:rsid w:val="00FF71CD"/>
    <w:rsid w:val="00FF71F0"/>
    <w:rsid w:val="00FF726A"/>
    <w:rsid w:val="00FF7275"/>
    <w:rsid w:val="00FF7282"/>
    <w:rsid w:val="00FF72A7"/>
    <w:rsid w:val="00FF732A"/>
    <w:rsid w:val="00FF733E"/>
    <w:rsid w:val="00FF7358"/>
    <w:rsid w:val="00FF7375"/>
    <w:rsid w:val="00FF7376"/>
    <w:rsid w:val="00FF73A6"/>
    <w:rsid w:val="00FF73F4"/>
    <w:rsid w:val="00FF7421"/>
    <w:rsid w:val="00FF74D8"/>
    <w:rsid w:val="00FF7556"/>
    <w:rsid w:val="00FF7557"/>
    <w:rsid w:val="00FF758B"/>
    <w:rsid w:val="00FF759A"/>
    <w:rsid w:val="00FF7623"/>
    <w:rsid w:val="00FF7637"/>
    <w:rsid w:val="00FF7648"/>
    <w:rsid w:val="00FF76FF"/>
    <w:rsid w:val="00FF7711"/>
    <w:rsid w:val="00FF779A"/>
    <w:rsid w:val="00FF7864"/>
    <w:rsid w:val="00FF786F"/>
    <w:rsid w:val="00FF794D"/>
    <w:rsid w:val="00FF7960"/>
    <w:rsid w:val="00FF7A0E"/>
    <w:rsid w:val="00FF7A77"/>
    <w:rsid w:val="00FF7B06"/>
    <w:rsid w:val="00FF7B1A"/>
    <w:rsid w:val="00FF7C32"/>
    <w:rsid w:val="00FF7C8E"/>
    <w:rsid w:val="00FF7CC0"/>
    <w:rsid w:val="00FF7CF8"/>
    <w:rsid w:val="00FF7DCB"/>
    <w:rsid w:val="00FF7E7B"/>
    <w:rsid w:val="00FF7EB1"/>
    <w:rsid w:val="00FF7F1C"/>
    <w:rsid w:val="00FF7F3B"/>
    <w:rsid w:val="00FF7F3D"/>
    <w:rsid w:val="00FF7F40"/>
    <w:rsid w:val="00FF7FAB"/>
    <w:rsid w:val="0102B2F6"/>
    <w:rsid w:val="01084CA2"/>
    <w:rsid w:val="010A205B"/>
    <w:rsid w:val="010A5465"/>
    <w:rsid w:val="01180705"/>
    <w:rsid w:val="011C478B"/>
    <w:rsid w:val="011FB250"/>
    <w:rsid w:val="01264ED1"/>
    <w:rsid w:val="013B7F82"/>
    <w:rsid w:val="013C4BC1"/>
    <w:rsid w:val="014B2851"/>
    <w:rsid w:val="014B71B7"/>
    <w:rsid w:val="015A28C6"/>
    <w:rsid w:val="015DFA4C"/>
    <w:rsid w:val="015ED634"/>
    <w:rsid w:val="01612457"/>
    <w:rsid w:val="017D5F70"/>
    <w:rsid w:val="017FABA1"/>
    <w:rsid w:val="0180AAD9"/>
    <w:rsid w:val="0183A880"/>
    <w:rsid w:val="0184FC7D"/>
    <w:rsid w:val="0188AFB0"/>
    <w:rsid w:val="018DB6D2"/>
    <w:rsid w:val="019A5AF0"/>
    <w:rsid w:val="019B9231"/>
    <w:rsid w:val="019FCA72"/>
    <w:rsid w:val="01A19E3B"/>
    <w:rsid w:val="01B21BBC"/>
    <w:rsid w:val="01B2BA0D"/>
    <w:rsid w:val="01BCF1A8"/>
    <w:rsid w:val="01C01527"/>
    <w:rsid w:val="01C6CA39"/>
    <w:rsid w:val="01CC709A"/>
    <w:rsid w:val="01D225E0"/>
    <w:rsid w:val="01D56FAD"/>
    <w:rsid w:val="01D7BED0"/>
    <w:rsid w:val="01DDC6D6"/>
    <w:rsid w:val="01E49713"/>
    <w:rsid w:val="01E58C84"/>
    <w:rsid w:val="01E6DB4F"/>
    <w:rsid w:val="01F59CF9"/>
    <w:rsid w:val="01FCBEF6"/>
    <w:rsid w:val="020623B4"/>
    <w:rsid w:val="020AC511"/>
    <w:rsid w:val="0214DC78"/>
    <w:rsid w:val="0220C5EA"/>
    <w:rsid w:val="0227E764"/>
    <w:rsid w:val="022EA26D"/>
    <w:rsid w:val="022F76A6"/>
    <w:rsid w:val="0231612F"/>
    <w:rsid w:val="0231BE75"/>
    <w:rsid w:val="02447B2C"/>
    <w:rsid w:val="02469CCE"/>
    <w:rsid w:val="02476031"/>
    <w:rsid w:val="025171FA"/>
    <w:rsid w:val="0255456B"/>
    <w:rsid w:val="025B35DD"/>
    <w:rsid w:val="026C3C6F"/>
    <w:rsid w:val="026E3B97"/>
    <w:rsid w:val="027ECFBA"/>
    <w:rsid w:val="028522C6"/>
    <w:rsid w:val="02A95111"/>
    <w:rsid w:val="02A9D7CC"/>
    <w:rsid w:val="02AA6544"/>
    <w:rsid w:val="02AE47F9"/>
    <w:rsid w:val="02B8E503"/>
    <w:rsid w:val="02BEF105"/>
    <w:rsid w:val="02C99944"/>
    <w:rsid w:val="02CB1299"/>
    <w:rsid w:val="02CB346C"/>
    <w:rsid w:val="02D0DDC7"/>
    <w:rsid w:val="02D15A8F"/>
    <w:rsid w:val="02D4F964"/>
    <w:rsid w:val="02EE8F6F"/>
    <w:rsid w:val="02FA8480"/>
    <w:rsid w:val="0301C610"/>
    <w:rsid w:val="030A6AFF"/>
    <w:rsid w:val="0317340B"/>
    <w:rsid w:val="03231DEF"/>
    <w:rsid w:val="032D4C20"/>
    <w:rsid w:val="0330A104"/>
    <w:rsid w:val="0332257E"/>
    <w:rsid w:val="0332762D"/>
    <w:rsid w:val="0340375A"/>
    <w:rsid w:val="0347CB9D"/>
    <w:rsid w:val="0351F0C5"/>
    <w:rsid w:val="0351F3EB"/>
    <w:rsid w:val="0353B1A8"/>
    <w:rsid w:val="0353CE8C"/>
    <w:rsid w:val="0356F176"/>
    <w:rsid w:val="035F6AF5"/>
    <w:rsid w:val="03663A16"/>
    <w:rsid w:val="0369D6CB"/>
    <w:rsid w:val="036B523C"/>
    <w:rsid w:val="0373B162"/>
    <w:rsid w:val="0385B61F"/>
    <w:rsid w:val="039EC17A"/>
    <w:rsid w:val="03A8756E"/>
    <w:rsid w:val="03ABEC11"/>
    <w:rsid w:val="03C413F6"/>
    <w:rsid w:val="03C58A0D"/>
    <w:rsid w:val="03C6374A"/>
    <w:rsid w:val="03C76DB0"/>
    <w:rsid w:val="03CCDE0F"/>
    <w:rsid w:val="03CE4F43"/>
    <w:rsid w:val="03D19ABC"/>
    <w:rsid w:val="03D27ED9"/>
    <w:rsid w:val="03DF2828"/>
    <w:rsid w:val="03E11E8B"/>
    <w:rsid w:val="03E707D6"/>
    <w:rsid w:val="03EB4F74"/>
    <w:rsid w:val="03ED5332"/>
    <w:rsid w:val="03F1581B"/>
    <w:rsid w:val="03F169C2"/>
    <w:rsid w:val="03F90378"/>
    <w:rsid w:val="03FAF44D"/>
    <w:rsid w:val="0403CEE6"/>
    <w:rsid w:val="0407E793"/>
    <w:rsid w:val="040D8F1C"/>
    <w:rsid w:val="040E2527"/>
    <w:rsid w:val="04173C5F"/>
    <w:rsid w:val="042284D3"/>
    <w:rsid w:val="04347A42"/>
    <w:rsid w:val="04361104"/>
    <w:rsid w:val="043A0A3F"/>
    <w:rsid w:val="043C1576"/>
    <w:rsid w:val="04557319"/>
    <w:rsid w:val="046B967B"/>
    <w:rsid w:val="04738F87"/>
    <w:rsid w:val="047B9187"/>
    <w:rsid w:val="047C058E"/>
    <w:rsid w:val="048124D4"/>
    <w:rsid w:val="0496BFE2"/>
    <w:rsid w:val="04A51FED"/>
    <w:rsid w:val="04AF2F8C"/>
    <w:rsid w:val="04B69B4E"/>
    <w:rsid w:val="04C3B83D"/>
    <w:rsid w:val="04CBE762"/>
    <w:rsid w:val="04D88B2D"/>
    <w:rsid w:val="04DE623D"/>
    <w:rsid w:val="04F1F462"/>
    <w:rsid w:val="04F5CA18"/>
    <w:rsid w:val="04FB85DC"/>
    <w:rsid w:val="04FE8802"/>
    <w:rsid w:val="0505085B"/>
    <w:rsid w:val="05132F58"/>
    <w:rsid w:val="0513E260"/>
    <w:rsid w:val="0514EEFB"/>
    <w:rsid w:val="05161479"/>
    <w:rsid w:val="051CC087"/>
    <w:rsid w:val="051DE8E2"/>
    <w:rsid w:val="052816FE"/>
    <w:rsid w:val="053E0829"/>
    <w:rsid w:val="05516884"/>
    <w:rsid w:val="05615060"/>
    <w:rsid w:val="056D0536"/>
    <w:rsid w:val="057EC26C"/>
    <w:rsid w:val="057F5245"/>
    <w:rsid w:val="0584F186"/>
    <w:rsid w:val="058EC3F4"/>
    <w:rsid w:val="059146B5"/>
    <w:rsid w:val="0593D6D2"/>
    <w:rsid w:val="0598E2CD"/>
    <w:rsid w:val="059B11FA"/>
    <w:rsid w:val="05A0A7F9"/>
    <w:rsid w:val="05A1FB15"/>
    <w:rsid w:val="05A2058E"/>
    <w:rsid w:val="05A422C4"/>
    <w:rsid w:val="05A7046B"/>
    <w:rsid w:val="05B6D7BC"/>
    <w:rsid w:val="05B89F03"/>
    <w:rsid w:val="05BEBD99"/>
    <w:rsid w:val="05C46921"/>
    <w:rsid w:val="05C5F6D6"/>
    <w:rsid w:val="05E21FAB"/>
    <w:rsid w:val="05E7C6C2"/>
    <w:rsid w:val="05EAE50D"/>
    <w:rsid w:val="05F8B246"/>
    <w:rsid w:val="05FD4955"/>
    <w:rsid w:val="060685FC"/>
    <w:rsid w:val="060A5E1D"/>
    <w:rsid w:val="060FF3EC"/>
    <w:rsid w:val="06118EEF"/>
    <w:rsid w:val="061C60A5"/>
    <w:rsid w:val="061CBCA1"/>
    <w:rsid w:val="061DC3C0"/>
    <w:rsid w:val="0622D713"/>
    <w:rsid w:val="0623EE2F"/>
    <w:rsid w:val="06266486"/>
    <w:rsid w:val="062C6B43"/>
    <w:rsid w:val="062EA743"/>
    <w:rsid w:val="0630C40C"/>
    <w:rsid w:val="0634A46C"/>
    <w:rsid w:val="0636B7BE"/>
    <w:rsid w:val="063C6EE0"/>
    <w:rsid w:val="0647C003"/>
    <w:rsid w:val="064934C0"/>
    <w:rsid w:val="0649BD78"/>
    <w:rsid w:val="064E9DF1"/>
    <w:rsid w:val="06567C30"/>
    <w:rsid w:val="065868AB"/>
    <w:rsid w:val="065B4728"/>
    <w:rsid w:val="0661CAD3"/>
    <w:rsid w:val="0665508C"/>
    <w:rsid w:val="06667773"/>
    <w:rsid w:val="06721376"/>
    <w:rsid w:val="0673EADB"/>
    <w:rsid w:val="067CC7C3"/>
    <w:rsid w:val="0682D914"/>
    <w:rsid w:val="06837F9A"/>
    <w:rsid w:val="068D371A"/>
    <w:rsid w:val="068DB80B"/>
    <w:rsid w:val="0694BE1D"/>
    <w:rsid w:val="069FCDA3"/>
    <w:rsid w:val="06AA1C7B"/>
    <w:rsid w:val="06AA4C46"/>
    <w:rsid w:val="06B1DA23"/>
    <w:rsid w:val="06B89FDA"/>
    <w:rsid w:val="06BE2CAC"/>
    <w:rsid w:val="06BEBC77"/>
    <w:rsid w:val="06DD69E8"/>
    <w:rsid w:val="06DFFC41"/>
    <w:rsid w:val="06FC3853"/>
    <w:rsid w:val="06FF8B15"/>
    <w:rsid w:val="06FFCA2A"/>
    <w:rsid w:val="07056044"/>
    <w:rsid w:val="070E733E"/>
    <w:rsid w:val="070F82AE"/>
    <w:rsid w:val="070FD001"/>
    <w:rsid w:val="07120175"/>
    <w:rsid w:val="071D2B28"/>
    <w:rsid w:val="0739109C"/>
    <w:rsid w:val="073BEF12"/>
    <w:rsid w:val="074543A8"/>
    <w:rsid w:val="0746A192"/>
    <w:rsid w:val="075001E4"/>
    <w:rsid w:val="075044E4"/>
    <w:rsid w:val="07513E2F"/>
    <w:rsid w:val="07589FA4"/>
    <w:rsid w:val="077ADEB6"/>
    <w:rsid w:val="077D2DD1"/>
    <w:rsid w:val="07829E8E"/>
    <w:rsid w:val="078CD166"/>
    <w:rsid w:val="078CF48F"/>
    <w:rsid w:val="079C9A32"/>
    <w:rsid w:val="079DB4E2"/>
    <w:rsid w:val="079E3121"/>
    <w:rsid w:val="07A2DEA1"/>
    <w:rsid w:val="07A4603E"/>
    <w:rsid w:val="07A5CCE0"/>
    <w:rsid w:val="07D402CE"/>
    <w:rsid w:val="07D9070A"/>
    <w:rsid w:val="07E9CA85"/>
    <w:rsid w:val="07EC0EEB"/>
    <w:rsid w:val="07F0B3D4"/>
    <w:rsid w:val="07FEA6D5"/>
    <w:rsid w:val="080193F8"/>
    <w:rsid w:val="08085BF0"/>
    <w:rsid w:val="080B1D13"/>
    <w:rsid w:val="0811611C"/>
    <w:rsid w:val="0814F421"/>
    <w:rsid w:val="0818E518"/>
    <w:rsid w:val="081DC3D5"/>
    <w:rsid w:val="08278C25"/>
    <w:rsid w:val="082978F3"/>
    <w:rsid w:val="083D3C67"/>
    <w:rsid w:val="08400302"/>
    <w:rsid w:val="0842EA35"/>
    <w:rsid w:val="084F4178"/>
    <w:rsid w:val="0851A5C8"/>
    <w:rsid w:val="08579160"/>
    <w:rsid w:val="0858AA2D"/>
    <w:rsid w:val="085B7010"/>
    <w:rsid w:val="0866156C"/>
    <w:rsid w:val="08683387"/>
    <w:rsid w:val="087858D4"/>
    <w:rsid w:val="0878FC28"/>
    <w:rsid w:val="0879D506"/>
    <w:rsid w:val="087E8A75"/>
    <w:rsid w:val="0881B3F5"/>
    <w:rsid w:val="0882022C"/>
    <w:rsid w:val="088D71F9"/>
    <w:rsid w:val="089E1A70"/>
    <w:rsid w:val="08A2D40A"/>
    <w:rsid w:val="08A358A3"/>
    <w:rsid w:val="08A5DB4B"/>
    <w:rsid w:val="08AE372A"/>
    <w:rsid w:val="08B187C3"/>
    <w:rsid w:val="08BF3CB0"/>
    <w:rsid w:val="08C20C3A"/>
    <w:rsid w:val="08C485C3"/>
    <w:rsid w:val="08D6985D"/>
    <w:rsid w:val="08DF023C"/>
    <w:rsid w:val="08EA3C3A"/>
    <w:rsid w:val="08F5CF53"/>
    <w:rsid w:val="090AA554"/>
    <w:rsid w:val="09116B8A"/>
    <w:rsid w:val="09156116"/>
    <w:rsid w:val="09171A88"/>
    <w:rsid w:val="091BBFCD"/>
    <w:rsid w:val="0925A812"/>
    <w:rsid w:val="092D120E"/>
    <w:rsid w:val="092E993E"/>
    <w:rsid w:val="0935F540"/>
    <w:rsid w:val="093E09CC"/>
    <w:rsid w:val="09474F13"/>
    <w:rsid w:val="09582451"/>
    <w:rsid w:val="095C9257"/>
    <w:rsid w:val="09697B34"/>
    <w:rsid w:val="097089E2"/>
    <w:rsid w:val="097135BF"/>
    <w:rsid w:val="09740A53"/>
    <w:rsid w:val="097A7C6A"/>
    <w:rsid w:val="0987A1E2"/>
    <w:rsid w:val="0990338E"/>
    <w:rsid w:val="0993B32C"/>
    <w:rsid w:val="09942A83"/>
    <w:rsid w:val="099C7E8A"/>
    <w:rsid w:val="09A620C0"/>
    <w:rsid w:val="09A68F38"/>
    <w:rsid w:val="09B229BD"/>
    <w:rsid w:val="09B60A2C"/>
    <w:rsid w:val="09B6917D"/>
    <w:rsid w:val="09B6DF11"/>
    <w:rsid w:val="09C370E1"/>
    <w:rsid w:val="09C48B92"/>
    <w:rsid w:val="09C54160"/>
    <w:rsid w:val="09CE0069"/>
    <w:rsid w:val="09D86107"/>
    <w:rsid w:val="09E02A12"/>
    <w:rsid w:val="09E1A249"/>
    <w:rsid w:val="09E32A26"/>
    <w:rsid w:val="09EAC2A2"/>
    <w:rsid w:val="09F2788F"/>
    <w:rsid w:val="09F898C6"/>
    <w:rsid w:val="09FD1D01"/>
    <w:rsid w:val="09FD8613"/>
    <w:rsid w:val="09FEB0FE"/>
    <w:rsid w:val="0A11845E"/>
    <w:rsid w:val="0A136A21"/>
    <w:rsid w:val="0A1DF170"/>
    <w:rsid w:val="0A1E6ACA"/>
    <w:rsid w:val="0A2BC9C4"/>
    <w:rsid w:val="0A2D1E2C"/>
    <w:rsid w:val="0A2DDE1E"/>
    <w:rsid w:val="0A3AAFD3"/>
    <w:rsid w:val="0A42B8C6"/>
    <w:rsid w:val="0A54B104"/>
    <w:rsid w:val="0A661AC3"/>
    <w:rsid w:val="0A6A9A9F"/>
    <w:rsid w:val="0A6C7AE4"/>
    <w:rsid w:val="0A6D6C50"/>
    <w:rsid w:val="0A6F1DC4"/>
    <w:rsid w:val="0A8DC8FF"/>
    <w:rsid w:val="0A94465F"/>
    <w:rsid w:val="0A9D5773"/>
    <w:rsid w:val="0A9E557F"/>
    <w:rsid w:val="0ABBAEAB"/>
    <w:rsid w:val="0AC3F24B"/>
    <w:rsid w:val="0AD470B6"/>
    <w:rsid w:val="0AD9433D"/>
    <w:rsid w:val="0AD9E09B"/>
    <w:rsid w:val="0AF50FA8"/>
    <w:rsid w:val="0B10F520"/>
    <w:rsid w:val="0B2C7164"/>
    <w:rsid w:val="0B37FE71"/>
    <w:rsid w:val="0B427117"/>
    <w:rsid w:val="0B42E011"/>
    <w:rsid w:val="0B44EF78"/>
    <w:rsid w:val="0B4F309D"/>
    <w:rsid w:val="0B53F249"/>
    <w:rsid w:val="0B6A23F5"/>
    <w:rsid w:val="0B6C2A7D"/>
    <w:rsid w:val="0B70E4B2"/>
    <w:rsid w:val="0B716535"/>
    <w:rsid w:val="0B77B2FD"/>
    <w:rsid w:val="0B829922"/>
    <w:rsid w:val="0B9BA91A"/>
    <w:rsid w:val="0B9BAED8"/>
    <w:rsid w:val="0BA079B9"/>
    <w:rsid w:val="0BB69098"/>
    <w:rsid w:val="0BC0B8D7"/>
    <w:rsid w:val="0BE2920B"/>
    <w:rsid w:val="0BE419AC"/>
    <w:rsid w:val="0BE4812F"/>
    <w:rsid w:val="0BED3CEF"/>
    <w:rsid w:val="0BEE3DD0"/>
    <w:rsid w:val="0BF09C04"/>
    <w:rsid w:val="0BF65859"/>
    <w:rsid w:val="0BF72747"/>
    <w:rsid w:val="0C018389"/>
    <w:rsid w:val="0C0521EE"/>
    <w:rsid w:val="0C096530"/>
    <w:rsid w:val="0C0E82CE"/>
    <w:rsid w:val="0C306265"/>
    <w:rsid w:val="0C34D45B"/>
    <w:rsid w:val="0C36A2CA"/>
    <w:rsid w:val="0C380F11"/>
    <w:rsid w:val="0C4EABB7"/>
    <w:rsid w:val="0C581BFF"/>
    <w:rsid w:val="0C5A53A0"/>
    <w:rsid w:val="0C5E95D0"/>
    <w:rsid w:val="0C759643"/>
    <w:rsid w:val="0C76AC03"/>
    <w:rsid w:val="0C773508"/>
    <w:rsid w:val="0C883E69"/>
    <w:rsid w:val="0C88778D"/>
    <w:rsid w:val="0C8ACC0B"/>
    <w:rsid w:val="0C8F9FF5"/>
    <w:rsid w:val="0C943FF4"/>
    <w:rsid w:val="0C946DE3"/>
    <w:rsid w:val="0C9C3BC4"/>
    <w:rsid w:val="0CBA6945"/>
    <w:rsid w:val="0CC090E2"/>
    <w:rsid w:val="0CC0C74F"/>
    <w:rsid w:val="0CC43DAC"/>
    <w:rsid w:val="0CE2EAD9"/>
    <w:rsid w:val="0CEDA3A2"/>
    <w:rsid w:val="0CEE0F65"/>
    <w:rsid w:val="0CEEF9A1"/>
    <w:rsid w:val="0CF0E54D"/>
    <w:rsid w:val="0CF486EB"/>
    <w:rsid w:val="0D0FB085"/>
    <w:rsid w:val="0D1CD60D"/>
    <w:rsid w:val="0D29DB53"/>
    <w:rsid w:val="0D307003"/>
    <w:rsid w:val="0D36E17D"/>
    <w:rsid w:val="0D38395D"/>
    <w:rsid w:val="0D394843"/>
    <w:rsid w:val="0D3C7C9B"/>
    <w:rsid w:val="0D407F69"/>
    <w:rsid w:val="0D4101E3"/>
    <w:rsid w:val="0D4126C9"/>
    <w:rsid w:val="0D541002"/>
    <w:rsid w:val="0D5C9437"/>
    <w:rsid w:val="0D67123D"/>
    <w:rsid w:val="0D679864"/>
    <w:rsid w:val="0D689D2D"/>
    <w:rsid w:val="0D695F42"/>
    <w:rsid w:val="0D7A0884"/>
    <w:rsid w:val="0D827B9B"/>
    <w:rsid w:val="0D832C8A"/>
    <w:rsid w:val="0D89BBA0"/>
    <w:rsid w:val="0D8D30C4"/>
    <w:rsid w:val="0D8D9857"/>
    <w:rsid w:val="0D8E5BC2"/>
    <w:rsid w:val="0D9097FB"/>
    <w:rsid w:val="0D9455BE"/>
    <w:rsid w:val="0D9ABA31"/>
    <w:rsid w:val="0D9E4F9D"/>
    <w:rsid w:val="0DB33AC1"/>
    <w:rsid w:val="0DBA498C"/>
    <w:rsid w:val="0DBF60B5"/>
    <w:rsid w:val="0DCFA08E"/>
    <w:rsid w:val="0DD6E888"/>
    <w:rsid w:val="0DD86604"/>
    <w:rsid w:val="0DE068DD"/>
    <w:rsid w:val="0DE9B806"/>
    <w:rsid w:val="0DF19320"/>
    <w:rsid w:val="0DF71D0A"/>
    <w:rsid w:val="0DFB8B42"/>
    <w:rsid w:val="0E02CA67"/>
    <w:rsid w:val="0E054C0D"/>
    <w:rsid w:val="0E08DFFA"/>
    <w:rsid w:val="0E204BD4"/>
    <w:rsid w:val="0E269DE5"/>
    <w:rsid w:val="0E3FDDE5"/>
    <w:rsid w:val="0E47AF95"/>
    <w:rsid w:val="0E4B2FBE"/>
    <w:rsid w:val="0E502F03"/>
    <w:rsid w:val="0E5C4194"/>
    <w:rsid w:val="0E6027A7"/>
    <w:rsid w:val="0E647A62"/>
    <w:rsid w:val="0E66FC07"/>
    <w:rsid w:val="0E704843"/>
    <w:rsid w:val="0E705699"/>
    <w:rsid w:val="0E71C427"/>
    <w:rsid w:val="0E7BE6D4"/>
    <w:rsid w:val="0E805644"/>
    <w:rsid w:val="0E93FBEF"/>
    <w:rsid w:val="0E94D176"/>
    <w:rsid w:val="0E999CB7"/>
    <w:rsid w:val="0EA99BB5"/>
    <w:rsid w:val="0EADDCB8"/>
    <w:rsid w:val="0EBB9997"/>
    <w:rsid w:val="0EBC37E5"/>
    <w:rsid w:val="0EC0227E"/>
    <w:rsid w:val="0ED09ED8"/>
    <w:rsid w:val="0ED2E910"/>
    <w:rsid w:val="0ED7CC85"/>
    <w:rsid w:val="0ED9E4FA"/>
    <w:rsid w:val="0EDDC467"/>
    <w:rsid w:val="0EEA93F7"/>
    <w:rsid w:val="0EED4915"/>
    <w:rsid w:val="0EF08B46"/>
    <w:rsid w:val="0F0221B2"/>
    <w:rsid w:val="0F08ABE9"/>
    <w:rsid w:val="0F1743CF"/>
    <w:rsid w:val="0F17E806"/>
    <w:rsid w:val="0F19BF07"/>
    <w:rsid w:val="0F28B5D4"/>
    <w:rsid w:val="0F2C6100"/>
    <w:rsid w:val="0F2C646F"/>
    <w:rsid w:val="0F385728"/>
    <w:rsid w:val="0F451ADB"/>
    <w:rsid w:val="0F6472F1"/>
    <w:rsid w:val="0F6C3F17"/>
    <w:rsid w:val="0F732EC1"/>
    <w:rsid w:val="0F73466C"/>
    <w:rsid w:val="0F73A2A4"/>
    <w:rsid w:val="0F7533B3"/>
    <w:rsid w:val="0F7C4B5D"/>
    <w:rsid w:val="0F92B572"/>
    <w:rsid w:val="0F970BBE"/>
    <w:rsid w:val="0F9C7BEA"/>
    <w:rsid w:val="0FA8E67D"/>
    <w:rsid w:val="0FA90837"/>
    <w:rsid w:val="0FB0ACC9"/>
    <w:rsid w:val="0FB2AB7E"/>
    <w:rsid w:val="0FB765C0"/>
    <w:rsid w:val="0FBFDF2B"/>
    <w:rsid w:val="0FC91344"/>
    <w:rsid w:val="0FDA6886"/>
    <w:rsid w:val="0FDE86A2"/>
    <w:rsid w:val="0FE52C77"/>
    <w:rsid w:val="0FFD941F"/>
    <w:rsid w:val="1003AF72"/>
    <w:rsid w:val="10116469"/>
    <w:rsid w:val="1025AB10"/>
    <w:rsid w:val="10275C3D"/>
    <w:rsid w:val="102BE1D7"/>
    <w:rsid w:val="10341CD9"/>
    <w:rsid w:val="1034A3F2"/>
    <w:rsid w:val="1035797E"/>
    <w:rsid w:val="1035E6E3"/>
    <w:rsid w:val="10396CF6"/>
    <w:rsid w:val="1042D33A"/>
    <w:rsid w:val="1049C226"/>
    <w:rsid w:val="104C41C1"/>
    <w:rsid w:val="104E530B"/>
    <w:rsid w:val="10574404"/>
    <w:rsid w:val="105B8866"/>
    <w:rsid w:val="105CAF46"/>
    <w:rsid w:val="106140B0"/>
    <w:rsid w:val="106224A3"/>
    <w:rsid w:val="1063DDCE"/>
    <w:rsid w:val="106BD3D7"/>
    <w:rsid w:val="1070FD00"/>
    <w:rsid w:val="1082B20E"/>
    <w:rsid w:val="10854DC6"/>
    <w:rsid w:val="1088B663"/>
    <w:rsid w:val="10975AAB"/>
    <w:rsid w:val="1098B67F"/>
    <w:rsid w:val="109B70E0"/>
    <w:rsid w:val="10A269A2"/>
    <w:rsid w:val="10A6C162"/>
    <w:rsid w:val="10A9B101"/>
    <w:rsid w:val="10ADE878"/>
    <w:rsid w:val="10B0E99A"/>
    <w:rsid w:val="10B1943C"/>
    <w:rsid w:val="10BAF215"/>
    <w:rsid w:val="10E7BD0C"/>
    <w:rsid w:val="10EA165D"/>
    <w:rsid w:val="10FAD76D"/>
    <w:rsid w:val="10FCCA98"/>
    <w:rsid w:val="111A3DEA"/>
    <w:rsid w:val="111E25F0"/>
    <w:rsid w:val="1121CD74"/>
    <w:rsid w:val="112B1048"/>
    <w:rsid w:val="112D52F2"/>
    <w:rsid w:val="112E5057"/>
    <w:rsid w:val="11407F82"/>
    <w:rsid w:val="1140F43F"/>
    <w:rsid w:val="114720AF"/>
    <w:rsid w:val="114D955B"/>
    <w:rsid w:val="114E1733"/>
    <w:rsid w:val="114ED7C6"/>
    <w:rsid w:val="115F2743"/>
    <w:rsid w:val="115F80D2"/>
    <w:rsid w:val="1161B576"/>
    <w:rsid w:val="116E22D9"/>
    <w:rsid w:val="11871CA3"/>
    <w:rsid w:val="11949CAE"/>
    <w:rsid w:val="119ED127"/>
    <w:rsid w:val="11A031ED"/>
    <w:rsid w:val="11AB4825"/>
    <w:rsid w:val="11AEB712"/>
    <w:rsid w:val="11B98546"/>
    <w:rsid w:val="11BA1AB1"/>
    <w:rsid w:val="11BAB090"/>
    <w:rsid w:val="11C1D8B2"/>
    <w:rsid w:val="11C33E58"/>
    <w:rsid w:val="11C57185"/>
    <w:rsid w:val="11C89026"/>
    <w:rsid w:val="11D1E55E"/>
    <w:rsid w:val="11D2D157"/>
    <w:rsid w:val="11D75CA8"/>
    <w:rsid w:val="11E08059"/>
    <w:rsid w:val="11E611B7"/>
    <w:rsid w:val="1201DDBA"/>
    <w:rsid w:val="1204DD74"/>
    <w:rsid w:val="1205594B"/>
    <w:rsid w:val="1206187C"/>
    <w:rsid w:val="12083B81"/>
    <w:rsid w:val="1212BC03"/>
    <w:rsid w:val="121BD8D1"/>
    <w:rsid w:val="121E2158"/>
    <w:rsid w:val="1222FCC0"/>
    <w:rsid w:val="122845DE"/>
    <w:rsid w:val="1228D191"/>
    <w:rsid w:val="1229AE89"/>
    <w:rsid w:val="123581FE"/>
    <w:rsid w:val="124CD76D"/>
    <w:rsid w:val="124D8F48"/>
    <w:rsid w:val="1259212B"/>
    <w:rsid w:val="125C8A08"/>
    <w:rsid w:val="125D2D25"/>
    <w:rsid w:val="127006A6"/>
    <w:rsid w:val="1275D6BC"/>
    <w:rsid w:val="127B54E9"/>
    <w:rsid w:val="127E0A12"/>
    <w:rsid w:val="1281F69D"/>
    <w:rsid w:val="128DFA4B"/>
    <w:rsid w:val="1292A310"/>
    <w:rsid w:val="1298DF14"/>
    <w:rsid w:val="12A1BE2A"/>
    <w:rsid w:val="12AB422D"/>
    <w:rsid w:val="12B15330"/>
    <w:rsid w:val="12B73472"/>
    <w:rsid w:val="12BB72C1"/>
    <w:rsid w:val="12BBF9B7"/>
    <w:rsid w:val="12C7DB39"/>
    <w:rsid w:val="12CFB8C8"/>
    <w:rsid w:val="12DB111A"/>
    <w:rsid w:val="12DD0DB3"/>
    <w:rsid w:val="12E33436"/>
    <w:rsid w:val="12F09F33"/>
    <w:rsid w:val="12F9B568"/>
    <w:rsid w:val="12FBB128"/>
    <w:rsid w:val="13036DBE"/>
    <w:rsid w:val="13174C42"/>
    <w:rsid w:val="131DF71D"/>
    <w:rsid w:val="13215285"/>
    <w:rsid w:val="132D52BD"/>
    <w:rsid w:val="1343B259"/>
    <w:rsid w:val="13463757"/>
    <w:rsid w:val="135141D0"/>
    <w:rsid w:val="1355BB55"/>
    <w:rsid w:val="135933D4"/>
    <w:rsid w:val="1359415E"/>
    <w:rsid w:val="135CE5D9"/>
    <w:rsid w:val="1361C9D8"/>
    <w:rsid w:val="136357D1"/>
    <w:rsid w:val="1388CE74"/>
    <w:rsid w:val="13A749B6"/>
    <w:rsid w:val="13B72831"/>
    <w:rsid w:val="13D4F2D9"/>
    <w:rsid w:val="13D6554D"/>
    <w:rsid w:val="13D735E5"/>
    <w:rsid w:val="13D738FC"/>
    <w:rsid w:val="13DC4808"/>
    <w:rsid w:val="13E37CEA"/>
    <w:rsid w:val="13E4C3E6"/>
    <w:rsid w:val="13E6EF1D"/>
    <w:rsid w:val="13EEEE4F"/>
    <w:rsid w:val="13EF885F"/>
    <w:rsid w:val="13F1DA49"/>
    <w:rsid w:val="13F33E97"/>
    <w:rsid w:val="13F9695D"/>
    <w:rsid w:val="14031FFE"/>
    <w:rsid w:val="14104B29"/>
    <w:rsid w:val="14111811"/>
    <w:rsid w:val="1417575C"/>
    <w:rsid w:val="1418D4FF"/>
    <w:rsid w:val="141A1354"/>
    <w:rsid w:val="1433FF72"/>
    <w:rsid w:val="143B52DC"/>
    <w:rsid w:val="14416B12"/>
    <w:rsid w:val="1450C9B1"/>
    <w:rsid w:val="14592980"/>
    <w:rsid w:val="145C3362"/>
    <w:rsid w:val="1462DE7C"/>
    <w:rsid w:val="1465B851"/>
    <w:rsid w:val="147764C3"/>
    <w:rsid w:val="147C4C1D"/>
    <w:rsid w:val="147C6B6C"/>
    <w:rsid w:val="148D319C"/>
    <w:rsid w:val="1493F76B"/>
    <w:rsid w:val="14993AB9"/>
    <w:rsid w:val="14A1A92D"/>
    <w:rsid w:val="14A2F63B"/>
    <w:rsid w:val="14AA80D2"/>
    <w:rsid w:val="14B135EE"/>
    <w:rsid w:val="14BD7C05"/>
    <w:rsid w:val="14BD9D72"/>
    <w:rsid w:val="14D26403"/>
    <w:rsid w:val="14D65E7A"/>
    <w:rsid w:val="14D83E25"/>
    <w:rsid w:val="14E465D1"/>
    <w:rsid w:val="14E64393"/>
    <w:rsid w:val="14E86BAD"/>
    <w:rsid w:val="15049965"/>
    <w:rsid w:val="150BA4AC"/>
    <w:rsid w:val="150D3AD8"/>
    <w:rsid w:val="1514A811"/>
    <w:rsid w:val="1525D117"/>
    <w:rsid w:val="152758E2"/>
    <w:rsid w:val="153B4484"/>
    <w:rsid w:val="1544DEC9"/>
    <w:rsid w:val="154AE924"/>
    <w:rsid w:val="155C03F8"/>
    <w:rsid w:val="155F5E87"/>
    <w:rsid w:val="15658136"/>
    <w:rsid w:val="156BEB1A"/>
    <w:rsid w:val="157149F0"/>
    <w:rsid w:val="1574D19A"/>
    <w:rsid w:val="158644DD"/>
    <w:rsid w:val="15877D54"/>
    <w:rsid w:val="159399A6"/>
    <w:rsid w:val="1598215F"/>
    <w:rsid w:val="159BA979"/>
    <w:rsid w:val="159F8B8F"/>
    <w:rsid w:val="15A17BC9"/>
    <w:rsid w:val="15A38F95"/>
    <w:rsid w:val="15A41D9F"/>
    <w:rsid w:val="15B6F992"/>
    <w:rsid w:val="15BAF213"/>
    <w:rsid w:val="15BC8A1D"/>
    <w:rsid w:val="15C0B044"/>
    <w:rsid w:val="15CE8621"/>
    <w:rsid w:val="15D37E6A"/>
    <w:rsid w:val="15D7A19D"/>
    <w:rsid w:val="15D8C029"/>
    <w:rsid w:val="15DA34B8"/>
    <w:rsid w:val="15DB8ECC"/>
    <w:rsid w:val="15E791DC"/>
    <w:rsid w:val="15F6D68C"/>
    <w:rsid w:val="15FFAF5F"/>
    <w:rsid w:val="16070B72"/>
    <w:rsid w:val="160848F7"/>
    <w:rsid w:val="160D44D4"/>
    <w:rsid w:val="1612397C"/>
    <w:rsid w:val="161AC2EE"/>
    <w:rsid w:val="162C6F06"/>
    <w:rsid w:val="1642B5CD"/>
    <w:rsid w:val="1645B4FA"/>
    <w:rsid w:val="164C43DA"/>
    <w:rsid w:val="164FA55E"/>
    <w:rsid w:val="16502D73"/>
    <w:rsid w:val="1653939F"/>
    <w:rsid w:val="16573A01"/>
    <w:rsid w:val="1659C3A7"/>
    <w:rsid w:val="1661B290"/>
    <w:rsid w:val="16702602"/>
    <w:rsid w:val="16708177"/>
    <w:rsid w:val="167C60C9"/>
    <w:rsid w:val="1689BB5E"/>
    <w:rsid w:val="169642F4"/>
    <w:rsid w:val="169875A8"/>
    <w:rsid w:val="16A015D2"/>
    <w:rsid w:val="16A31BB1"/>
    <w:rsid w:val="16AFEE3F"/>
    <w:rsid w:val="16B57478"/>
    <w:rsid w:val="16B80A9F"/>
    <w:rsid w:val="16B89A59"/>
    <w:rsid w:val="16BB3D11"/>
    <w:rsid w:val="16BEA329"/>
    <w:rsid w:val="16C2C44C"/>
    <w:rsid w:val="16C94B17"/>
    <w:rsid w:val="16CBB20C"/>
    <w:rsid w:val="16CD90D8"/>
    <w:rsid w:val="16CEBC17"/>
    <w:rsid w:val="16D9543F"/>
    <w:rsid w:val="16DDC65C"/>
    <w:rsid w:val="16ECFB62"/>
    <w:rsid w:val="16F2BE1E"/>
    <w:rsid w:val="16F356C3"/>
    <w:rsid w:val="16FE33FF"/>
    <w:rsid w:val="16FECFF2"/>
    <w:rsid w:val="1700C43D"/>
    <w:rsid w:val="170F5D74"/>
    <w:rsid w:val="1714124F"/>
    <w:rsid w:val="171C8CB6"/>
    <w:rsid w:val="17211683"/>
    <w:rsid w:val="1723A23F"/>
    <w:rsid w:val="1725743E"/>
    <w:rsid w:val="17291664"/>
    <w:rsid w:val="172A761E"/>
    <w:rsid w:val="172B84F4"/>
    <w:rsid w:val="173BC469"/>
    <w:rsid w:val="173C98B2"/>
    <w:rsid w:val="173E47FD"/>
    <w:rsid w:val="1748BDA7"/>
    <w:rsid w:val="17512D88"/>
    <w:rsid w:val="1753BA24"/>
    <w:rsid w:val="17564387"/>
    <w:rsid w:val="17582924"/>
    <w:rsid w:val="175BD26D"/>
    <w:rsid w:val="17609AC6"/>
    <w:rsid w:val="17634622"/>
    <w:rsid w:val="176763A7"/>
    <w:rsid w:val="1790563E"/>
    <w:rsid w:val="17960E33"/>
    <w:rsid w:val="179D8218"/>
    <w:rsid w:val="17BF7B5E"/>
    <w:rsid w:val="17C40F46"/>
    <w:rsid w:val="17CD26D0"/>
    <w:rsid w:val="17D4AFE6"/>
    <w:rsid w:val="17E827D7"/>
    <w:rsid w:val="17EEF949"/>
    <w:rsid w:val="17FDFB93"/>
    <w:rsid w:val="18048A3F"/>
    <w:rsid w:val="180B2150"/>
    <w:rsid w:val="18149617"/>
    <w:rsid w:val="1816B69D"/>
    <w:rsid w:val="1817A789"/>
    <w:rsid w:val="181AB508"/>
    <w:rsid w:val="182A7C96"/>
    <w:rsid w:val="18310F1D"/>
    <w:rsid w:val="18325E92"/>
    <w:rsid w:val="1835618E"/>
    <w:rsid w:val="183AA188"/>
    <w:rsid w:val="18410B47"/>
    <w:rsid w:val="1841BD6E"/>
    <w:rsid w:val="18453727"/>
    <w:rsid w:val="18486BCF"/>
    <w:rsid w:val="184D23D1"/>
    <w:rsid w:val="184EE8CE"/>
    <w:rsid w:val="185A8CCD"/>
    <w:rsid w:val="185FE33B"/>
    <w:rsid w:val="18662653"/>
    <w:rsid w:val="1875C558"/>
    <w:rsid w:val="187DD939"/>
    <w:rsid w:val="18852980"/>
    <w:rsid w:val="18A01DE2"/>
    <w:rsid w:val="18BC7DA7"/>
    <w:rsid w:val="18BDCD09"/>
    <w:rsid w:val="18BEB403"/>
    <w:rsid w:val="18D602AE"/>
    <w:rsid w:val="18DEBE09"/>
    <w:rsid w:val="18E089E0"/>
    <w:rsid w:val="18E7B90E"/>
    <w:rsid w:val="18E85EA8"/>
    <w:rsid w:val="18EA9A79"/>
    <w:rsid w:val="18F4D9F3"/>
    <w:rsid w:val="18F9E417"/>
    <w:rsid w:val="19011D98"/>
    <w:rsid w:val="1903911E"/>
    <w:rsid w:val="1903B5C3"/>
    <w:rsid w:val="1906C7CA"/>
    <w:rsid w:val="1906E7C5"/>
    <w:rsid w:val="1917040D"/>
    <w:rsid w:val="191EF0AD"/>
    <w:rsid w:val="192CC6AF"/>
    <w:rsid w:val="192EFE56"/>
    <w:rsid w:val="193A046E"/>
    <w:rsid w:val="193E1ADF"/>
    <w:rsid w:val="1941DD46"/>
    <w:rsid w:val="194BD602"/>
    <w:rsid w:val="194DDEA8"/>
    <w:rsid w:val="19610D3A"/>
    <w:rsid w:val="1962C747"/>
    <w:rsid w:val="196A5EE3"/>
    <w:rsid w:val="196A636E"/>
    <w:rsid w:val="196CF2C1"/>
    <w:rsid w:val="199E4922"/>
    <w:rsid w:val="19ACCEDB"/>
    <w:rsid w:val="19AE0919"/>
    <w:rsid w:val="19B76E75"/>
    <w:rsid w:val="19BA3D38"/>
    <w:rsid w:val="19BA7DA7"/>
    <w:rsid w:val="19BD57AA"/>
    <w:rsid w:val="19BEDC8D"/>
    <w:rsid w:val="19C1CDA6"/>
    <w:rsid w:val="19C62C2F"/>
    <w:rsid w:val="19CB46A4"/>
    <w:rsid w:val="19D898CD"/>
    <w:rsid w:val="19DB727C"/>
    <w:rsid w:val="19DBEC4C"/>
    <w:rsid w:val="19E5E408"/>
    <w:rsid w:val="19E6949F"/>
    <w:rsid w:val="19EC7DCB"/>
    <w:rsid w:val="19F01043"/>
    <w:rsid w:val="19F03713"/>
    <w:rsid w:val="19F7A009"/>
    <w:rsid w:val="1A02C162"/>
    <w:rsid w:val="1A049A9E"/>
    <w:rsid w:val="1A0E5E7B"/>
    <w:rsid w:val="1A12C3D1"/>
    <w:rsid w:val="1A1B98DA"/>
    <w:rsid w:val="1A2C81C0"/>
    <w:rsid w:val="1A2C85AF"/>
    <w:rsid w:val="1A339996"/>
    <w:rsid w:val="1A3E0ABF"/>
    <w:rsid w:val="1A40F71E"/>
    <w:rsid w:val="1A528FF4"/>
    <w:rsid w:val="1A57024C"/>
    <w:rsid w:val="1A58F8A3"/>
    <w:rsid w:val="1A6806CE"/>
    <w:rsid w:val="1A691C9F"/>
    <w:rsid w:val="1A75F17F"/>
    <w:rsid w:val="1A75F293"/>
    <w:rsid w:val="1A766E93"/>
    <w:rsid w:val="1A8E540B"/>
    <w:rsid w:val="1A943724"/>
    <w:rsid w:val="1A9E19C1"/>
    <w:rsid w:val="1AA1E626"/>
    <w:rsid w:val="1AAE65D2"/>
    <w:rsid w:val="1AAEB799"/>
    <w:rsid w:val="1AB2DF16"/>
    <w:rsid w:val="1AC29E50"/>
    <w:rsid w:val="1AC924B4"/>
    <w:rsid w:val="1ACEAF17"/>
    <w:rsid w:val="1AD09DD9"/>
    <w:rsid w:val="1AD2F444"/>
    <w:rsid w:val="1AD770E1"/>
    <w:rsid w:val="1AD92E13"/>
    <w:rsid w:val="1AE4530B"/>
    <w:rsid w:val="1AE6C1EF"/>
    <w:rsid w:val="1AE70384"/>
    <w:rsid w:val="1AF0A498"/>
    <w:rsid w:val="1AF0C77C"/>
    <w:rsid w:val="1B10EA2A"/>
    <w:rsid w:val="1B1211D4"/>
    <w:rsid w:val="1B138E9A"/>
    <w:rsid w:val="1B150F9E"/>
    <w:rsid w:val="1B235D5F"/>
    <w:rsid w:val="1B331402"/>
    <w:rsid w:val="1B4DA966"/>
    <w:rsid w:val="1B613F09"/>
    <w:rsid w:val="1B61B92C"/>
    <w:rsid w:val="1B6D3572"/>
    <w:rsid w:val="1B76224D"/>
    <w:rsid w:val="1B778305"/>
    <w:rsid w:val="1B83578F"/>
    <w:rsid w:val="1B8CF650"/>
    <w:rsid w:val="1B94E51D"/>
    <w:rsid w:val="1B97A339"/>
    <w:rsid w:val="1B99AA9B"/>
    <w:rsid w:val="1BA7A83C"/>
    <w:rsid w:val="1BAC6120"/>
    <w:rsid w:val="1BB1E3C3"/>
    <w:rsid w:val="1BB41AA1"/>
    <w:rsid w:val="1BB599D2"/>
    <w:rsid w:val="1BC03618"/>
    <w:rsid w:val="1BC12160"/>
    <w:rsid w:val="1BC2B07D"/>
    <w:rsid w:val="1BD46D93"/>
    <w:rsid w:val="1BD4AE21"/>
    <w:rsid w:val="1BD7B0C0"/>
    <w:rsid w:val="1BE873EF"/>
    <w:rsid w:val="1BEEEE04"/>
    <w:rsid w:val="1BF6B21B"/>
    <w:rsid w:val="1BF8C361"/>
    <w:rsid w:val="1BF9F90E"/>
    <w:rsid w:val="1C063D02"/>
    <w:rsid w:val="1C28CAD3"/>
    <w:rsid w:val="1C297DD7"/>
    <w:rsid w:val="1C2D6974"/>
    <w:rsid w:val="1C315C02"/>
    <w:rsid w:val="1C41B5C2"/>
    <w:rsid w:val="1C41F519"/>
    <w:rsid w:val="1C429166"/>
    <w:rsid w:val="1C492A7D"/>
    <w:rsid w:val="1C4C1BB5"/>
    <w:rsid w:val="1C640BF3"/>
    <w:rsid w:val="1C6D3699"/>
    <w:rsid w:val="1C730B49"/>
    <w:rsid w:val="1C7B420B"/>
    <w:rsid w:val="1C8897F6"/>
    <w:rsid w:val="1C8E13D3"/>
    <w:rsid w:val="1C905B7D"/>
    <w:rsid w:val="1CB4D87F"/>
    <w:rsid w:val="1CB92065"/>
    <w:rsid w:val="1CDF8423"/>
    <w:rsid w:val="1CE774C0"/>
    <w:rsid w:val="1CEBD6E4"/>
    <w:rsid w:val="1CF1E936"/>
    <w:rsid w:val="1CFC9995"/>
    <w:rsid w:val="1D03C2F1"/>
    <w:rsid w:val="1D118172"/>
    <w:rsid w:val="1D14817E"/>
    <w:rsid w:val="1D1CEF6B"/>
    <w:rsid w:val="1D35131E"/>
    <w:rsid w:val="1D355FE0"/>
    <w:rsid w:val="1D3682AF"/>
    <w:rsid w:val="1D45E3BC"/>
    <w:rsid w:val="1D4B663F"/>
    <w:rsid w:val="1D4B8B60"/>
    <w:rsid w:val="1D57EE43"/>
    <w:rsid w:val="1D63FF27"/>
    <w:rsid w:val="1D6A5E01"/>
    <w:rsid w:val="1D6DFF64"/>
    <w:rsid w:val="1D6E9F0B"/>
    <w:rsid w:val="1D7F348C"/>
    <w:rsid w:val="1D8EE707"/>
    <w:rsid w:val="1D954EEF"/>
    <w:rsid w:val="1D9824A9"/>
    <w:rsid w:val="1D98E6A4"/>
    <w:rsid w:val="1D9DFEB9"/>
    <w:rsid w:val="1DA5FEE2"/>
    <w:rsid w:val="1DAAB58A"/>
    <w:rsid w:val="1DBBE306"/>
    <w:rsid w:val="1DCBAE5E"/>
    <w:rsid w:val="1DDED2DC"/>
    <w:rsid w:val="1DF52460"/>
    <w:rsid w:val="1E0486C7"/>
    <w:rsid w:val="1E05DE89"/>
    <w:rsid w:val="1E090ECF"/>
    <w:rsid w:val="1E100C8B"/>
    <w:rsid w:val="1E167ECE"/>
    <w:rsid w:val="1E16BFFF"/>
    <w:rsid w:val="1E19B1F6"/>
    <w:rsid w:val="1E19BB33"/>
    <w:rsid w:val="1E203F3A"/>
    <w:rsid w:val="1E23A4F8"/>
    <w:rsid w:val="1E30191F"/>
    <w:rsid w:val="1E34DCBE"/>
    <w:rsid w:val="1E3837D5"/>
    <w:rsid w:val="1E3A88B7"/>
    <w:rsid w:val="1E3DA083"/>
    <w:rsid w:val="1E3F413E"/>
    <w:rsid w:val="1E4D45AD"/>
    <w:rsid w:val="1E4FF708"/>
    <w:rsid w:val="1E55725D"/>
    <w:rsid w:val="1E659D33"/>
    <w:rsid w:val="1E808449"/>
    <w:rsid w:val="1E86C70A"/>
    <w:rsid w:val="1E8ABDA2"/>
    <w:rsid w:val="1E93E48D"/>
    <w:rsid w:val="1EA8962B"/>
    <w:rsid w:val="1ECCDCF9"/>
    <w:rsid w:val="1ED913C8"/>
    <w:rsid w:val="1EDB0078"/>
    <w:rsid w:val="1EDB5A2E"/>
    <w:rsid w:val="1EEAFE4B"/>
    <w:rsid w:val="1EEDDD17"/>
    <w:rsid w:val="1EFECB44"/>
    <w:rsid w:val="1F02FD36"/>
    <w:rsid w:val="1F048FE9"/>
    <w:rsid w:val="1F0DA0ED"/>
    <w:rsid w:val="1F0F151A"/>
    <w:rsid w:val="1F20C1DA"/>
    <w:rsid w:val="1F2EBDD7"/>
    <w:rsid w:val="1F31769F"/>
    <w:rsid w:val="1F384A8A"/>
    <w:rsid w:val="1F3D85C7"/>
    <w:rsid w:val="1F47A88C"/>
    <w:rsid w:val="1F683B2B"/>
    <w:rsid w:val="1F6EF938"/>
    <w:rsid w:val="1F717840"/>
    <w:rsid w:val="1F76C40F"/>
    <w:rsid w:val="1F81D30B"/>
    <w:rsid w:val="1F94AAC8"/>
    <w:rsid w:val="1F9ACCE7"/>
    <w:rsid w:val="1F9DB00F"/>
    <w:rsid w:val="1F9E7954"/>
    <w:rsid w:val="1FA1EF29"/>
    <w:rsid w:val="1FA87084"/>
    <w:rsid w:val="1FAFEAFC"/>
    <w:rsid w:val="1FB668C5"/>
    <w:rsid w:val="1FCF6CC0"/>
    <w:rsid w:val="1FE1FDCA"/>
    <w:rsid w:val="1FE3482C"/>
    <w:rsid w:val="1FE92933"/>
    <w:rsid w:val="1FEF4AF4"/>
    <w:rsid w:val="1FF38F92"/>
    <w:rsid w:val="1FF6FE41"/>
    <w:rsid w:val="200C56E4"/>
    <w:rsid w:val="20101F61"/>
    <w:rsid w:val="20102CCB"/>
    <w:rsid w:val="20131F3A"/>
    <w:rsid w:val="201B3070"/>
    <w:rsid w:val="201E718F"/>
    <w:rsid w:val="20238116"/>
    <w:rsid w:val="203411EC"/>
    <w:rsid w:val="203AD8C4"/>
    <w:rsid w:val="203D9635"/>
    <w:rsid w:val="204BC2CC"/>
    <w:rsid w:val="2054690B"/>
    <w:rsid w:val="20569AE3"/>
    <w:rsid w:val="2057697E"/>
    <w:rsid w:val="205BACCF"/>
    <w:rsid w:val="205E0D98"/>
    <w:rsid w:val="2062BCD4"/>
    <w:rsid w:val="2066D068"/>
    <w:rsid w:val="206FCA06"/>
    <w:rsid w:val="20742D9B"/>
    <w:rsid w:val="207479F2"/>
    <w:rsid w:val="207C55AB"/>
    <w:rsid w:val="20875859"/>
    <w:rsid w:val="209B52C1"/>
    <w:rsid w:val="20A10368"/>
    <w:rsid w:val="20AB1A3E"/>
    <w:rsid w:val="20B5F5D5"/>
    <w:rsid w:val="20BD4AFF"/>
    <w:rsid w:val="20C0B813"/>
    <w:rsid w:val="20C0DBFD"/>
    <w:rsid w:val="20C7C5CC"/>
    <w:rsid w:val="20CD938D"/>
    <w:rsid w:val="20DAE2A5"/>
    <w:rsid w:val="20E4A496"/>
    <w:rsid w:val="20ECE198"/>
    <w:rsid w:val="20EE76A6"/>
    <w:rsid w:val="20FD1FEA"/>
    <w:rsid w:val="2101C3EB"/>
    <w:rsid w:val="210C5390"/>
    <w:rsid w:val="210D6296"/>
    <w:rsid w:val="210DF5A0"/>
    <w:rsid w:val="210FDCE7"/>
    <w:rsid w:val="211FC0B5"/>
    <w:rsid w:val="212906A5"/>
    <w:rsid w:val="212929F9"/>
    <w:rsid w:val="2136E282"/>
    <w:rsid w:val="213A2A04"/>
    <w:rsid w:val="213AE796"/>
    <w:rsid w:val="213E1C1A"/>
    <w:rsid w:val="2140B77A"/>
    <w:rsid w:val="214107EC"/>
    <w:rsid w:val="2146831A"/>
    <w:rsid w:val="214F8C38"/>
    <w:rsid w:val="21538566"/>
    <w:rsid w:val="21586E95"/>
    <w:rsid w:val="21645886"/>
    <w:rsid w:val="216D21FA"/>
    <w:rsid w:val="2175DE29"/>
    <w:rsid w:val="217BC60D"/>
    <w:rsid w:val="217C9B9B"/>
    <w:rsid w:val="217E8576"/>
    <w:rsid w:val="2188B4BA"/>
    <w:rsid w:val="2189750F"/>
    <w:rsid w:val="218E29E4"/>
    <w:rsid w:val="219F541C"/>
    <w:rsid w:val="21A1CDC6"/>
    <w:rsid w:val="21A43C76"/>
    <w:rsid w:val="21A4C543"/>
    <w:rsid w:val="21A7C076"/>
    <w:rsid w:val="21A90EE9"/>
    <w:rsid w:val="21BC7E1F"/>
    <w:rsid w:val="21CC43A5"/>
    <w:rsid w:val="21D0B83D"/>
    <w:rsid w:val="21D900D8"/>
    <w:rsid w:val="21DACDF3"/>
    <w:rsid w:val="21FA94CC"/>
    <w:rsid w:val="22071799"/>
    <w:rsid w:val="22110285"/>
    <w:rsid w:val="22118831"/>
    <w:rsid w:val="22147E68"/>
    <w:rsid w:val="22170864"/>
    <w:rsid w:val="22197BE3"/>
    <w:rsid w:val="221A084A"/>
    <w:rsid w:val="221D1371"/>
    <w:rsid w:val="22217945"/>
    <w:rsid w:val="22225703"/>
    <w:rsid w:val="222B39A1"/>
    <w:rsid w:val="2232B16D"/>
    <w:rsid w:val="2248CDB5"/>
    <w:rsid w:val="224FECA4"/>
    <w:rsid w:val="225261A8"/>
    <w:rsid w:val="225AA5A1"/>
    <w:rsid w:val="225DCC94"/>
    <w:rsid w:val="22628EFE"/>
    <w:rsid w:val="227B3D41"/>
    <w:rsid w:val="227CD118"/>
    <w:rsid w:val="227E9F53"/>
    <w:rsid w:val="228BADE4"/>
    <w:rsid w:val="228CDF42"/>
    <w:rsid w:val="2295AD25"/>
    <w:rsid w:val="22990D4D"/>
    <w:rsid w:val="229E3763"/>
    <w:rsid w:val="22ABAEA7"/>
    <w:rsid w:val="22ACD53B"/>
    <w:rsid w:val="22B8DE4A"/>
    <w:rsid w:val="22C33D21"/>
    <w:rsid w:val="22CAD985"/>
    <w:rsid w:val="22CB2F98"/>
    <w:rsid w:val="22CBFB40"/>
    <w:rsid w:val="22D3D108"/>
    <w:rsid w:val="22DA5B60"/>
    <w:rsid w:val="22F63C3A"/>
    <w:rsid w:val="23018FC5"/>
    <w:rsid w:val="2302A0C2"/>
    <w:rsid w:val="230C9CE7"/>
    <w:rsid w:val="230E7E52"/>
    <w:rsid w:val="2312E017"/>
    <w:rsid w:val="2314094A"/>
    <w:rsid w:val="231727FB"/>
    <w:rsid w:val="2323D909"/>
    <w:rsid w:val="232BEC8D"/>
    <w:rsid w:val="23307476"/>
    <w:rsid w:val="2335D5F8"/>
    <w:rsid w:val="23380784"/>
    <w:rsid w:val="23481A98"/>
    <w:rsid w:val="2348744F"/>
    <w:rsid w:val="234EA1BB"/>
    <w:rsid w:val="23598252"/>
    <w:rsid w:val="2360747A"/>
    <w:rsid w:val="2362AEA9"/>
    <w:rsid w:val="2363766F"/>
    <w:rsid w:val="2366ABF6"/>
    <w:rsid w:val="2368018E"/>
    <w:rsid w:val="23835929"/>
    <w:rsid w:val="2388FCBF"/>
    <w:rsid w:val="23892B59"/>
    <w:rsid w:val="23894A85"/>
    <w:rsid w:val="238EC5DA"/>
    <w:rsid w:val="238F8768"/>
    <w:rsid w:val="238F9A8B"/>
    <w:rsid w:val="23938237"/>
    <w:rsid w:val="2395AE5A"/>
    <w:rsid w:val="239BFCE3"/>
    <w:rsid w:val="23AC4F33"/>
    <w:rsid w:val="23ACD2E6"/>
    <w:rsid w:val="23AD910C"/>
    <w:rsid w:val="23B0B9F0"/>
    <w:rsid w:val="23B96BA7"/>
    <w:rsid w:val="23C08E49"/>
    <w:rsid w:val="23C125C4"/>
    <w:rsid w:val="23CC93BE"/>
    <w:rsid w:val="23CD1EAD"/>
    <w:rsid w:val="23D9C407"/>
    <w:rsid w:val="23E5842E"/>
    <w:rsid w:val="23E6F91E"/>
    <w:rsid w:val="23F762A4"/>
    <w:rsid w:val="23F86AB6"/>
    <w:rsid w:val="24024F44"/>
    <w:rsid w:val="240344BB"/>
    <w:rsid w:val="240C8851"/>
    <w:rsid w:val="240F6455"/>
    <w:rsid w:val="24177A4D"/>
    <w:rsid w:val="242014E3"/>
    <w:rsid w:val="242BBE14"/>
    <w:rsid w:val="242BDCE2"/>
    <w:rsid w:val="242C064C"/>
    <w:rsid w:val="242D4203"/>
    <w:rsid w:val="243168BD"/>
    <w:rsid w:val="243300F4"/>
    <w:rsid w:val="2445E22A"/>
    <w:rsid w:val="244C9D29"/>
    <w:rsid w:val="24514106"/>
    <w:rsid w:val="24530BC4"/>
    <w:rsid w:val="24579FBF"/>
    <w:rsid w:val="24580844"/>
    <w:rsid w:val="245D25D6"/>
    <w:rsid w:val="245EA42D"/>
    <w:rsid w:val="2460B16D"/>
    <w:rsid w:val="246467BE"/>
    <w:rsid w:val="246870BD"/>
    <w:rsid w:val="2471EA73"/>
    <w:rsid w:val="247818FC"/>
    <w:rsid w:val="247A75A0"/>
    <w:rsid w:val="247DA510"/>
    <w:rsid w:val="247E20DB"/>
    <w:rsid w:val="24834A2F"/>
    <w:rsid w:val="249D3387"/>
    <w:rsid w:val="24A3FEC1"/>
    <w:rsid w:val="24BBDCE9"/>
    <w:rsid w:val="24CA775A"/>
    <w:rsid w:val="24CC394C"/>
    <w:rsid w:val="24D3B0B9"/>
    <w:rsid w:val="24DA4293"/>
    <w:rsid w:val="24F5C80A"/>
    <w:rsid w:val="2509FC22"/>
    <w:rsid w:val="250AA7A7"/>
    <w:rsid w:val="251CEDB5"/>
    <w:rsid w:val="25203BCD"/>
    <w:rsid w:val="252889D5"/>
    <w:rsid w:val="252E585D"/>
    <w:rsid w:val="2535DE27"/>
    <w:rsid w:val="254BDF8B"/>
    <w:rsid w:val="254CDB76"/>
    <w:rsid w:val="2550237C"/>
    <w:rsid w:val="2556E4EE"/>
    <w:rsid w:val="255AE6EC"/>
    <w:rsid w:val="255E2F8D"/>
    <w:rsid w:val="256C3E71"/>
    <w:rsid w:val="25777373"/>
    <w:rsid w:val="257B3F2F"/>
    <w:rsid w:val="2580CC14"/>
    <w:rsid w:val="258B71AA"/>
    <w:rsid w:val="258E38E6"/>
    <w:rsid w:val="258EF81F"/>
    <w:rsid w:val="259A04DB"/>
    <w:rsid w:val="25A65493"/>
    <w:rsid w:val="25ACFE2D"/>
    <w:rsid w:val="25B0D7CD"/>
    <w:rsid w:val="25D86F39"/>
    <w:rsid w:val="25E1F27C"/>
    <w:rsid w:val="25E2E148"/>
    <w:rsid w:val="25E32F42"/>
    <w:rsid w:val="25E712DE"/>
    <w:rsid w:val="25EC8ED2"/>
    <w:rsid w:val="25F89713"/>
    <w:rsid w:val="260F0A61"/>
    <w:rsid w:val="261A21B8"/>
    <w:rsid w:val="2627B3C0"/>
    <w:rsid w:val="2634BA10"/>
    <w:rsid w:val="263DD4EC"/>
    <w:rsid w:val="264B05E7"/>
    <w:rsid w:val="266BF65F"/>
    <w:rsid w:val="266EF458"/>
    <w:rsid w:val="2671D8EF"/>
    <w:rsid w:val="267B7154"/>
    <w:rsid w:val="267C7E06"/>
    <w:rsid w:val="26942E1F"/>
    <w:rsid w:val="269A09B4"/>
    <w:rsid w:val="269E934C"/>
    <w:rsid w:val="26A26D89"/>
    <w:rsid w:val="26A85DFB"/>
    <w:rsid w:val="26B24132"/>
    <w:rsid w:val="26C31E66"/>
    <w:rsid w:val="26C385BB"/>
    <w:rsid w:val="26CCADEB"/>
    <w:rsid w:val="26D49281"/>
    <w:rsid w:val="26D4D1F9"/>
    <w:rsid w:val="26E3640B"/>
    <w:rsid w:val="26EE582A"/>
    <w:rsid w:val="26F01E20"/>
    <w:rsid w:val="26F0372E"/>
    <w:rsid w:val="26F1E26E"/>
    <w:rsid w:val="26F31E15"/>
    <w:rsid w:val="26F94F00"/>
    <w:rsid w:val="26FDEAE4"/>
    <w:rsid w:val="2710FCD3"/>
    <w:rsid w:val="2716EC3D"/>
    <w:rsid w:val="271B1E99"/>
    <w:rsid w:val="27218534"/>
    <w:rsid w:val="2726A577"/>
    <w:rsid w:val="272FC5D8"/>
    <w:rsid w:val="2734697A"/>
    <w:rsid w:val="273C3AF2"/>
    <w:rsid w:val="2740232A"/>
    <w:rsid w:val="27432529"/>
    <w:rsid w:val="274784A6"/>
    <w:rsid w:val="274A17C2"/>
    <w:rsid w:val="274B197F"/>
    <w:rsid w:val="2751A14C"/>
    <w:rsid w:val="2754EEA9"/>
    <w:rsid w:val="2756BB99"/>
    <w:rsid w:val="2762960C"/>
    <w:rsid w:val="276447AB"/>
    <w:rsid w:val="2764F96B"/>
    <w:rsid w:val="276A05B6"/>
    <w:rsid w:val="27799F36"/>
    <w:rsid w:val="277E8A1A"/>
    <w:rsid w:val="27803A90"/>
    <w:rsid w:val="2783B122"/>
    <w:rsid w:val="2786E12C"/>
    <w:rsid w:val="27952920"/>
    <w:rsid w:val="27959CE7"/>
    <w:rsid w:val="279DD2AF"/>
    <w:rsid w:val="27A57F9D"/>
    <w:rsid w:val="27AA44BA"/>
    <w:rsid w:val="27AE8B2B"/>
    <w:rsid w:val="27B12DD4"/>
    <w:rsid w:val="27BBA004"/>
    <w:rsid w:val="27C1D530"/>
    <w:rsid w:val="27C22267"/>
    <w:rsid w:val="27C3C080"/>
    <w:rsid w:val="27C666FD"/>
    <w:rsid w:val="27C769BB"/>
    <w:rsid w:val="27D0C7A0"/>
    <w:rsid w:val="27D3E8AF"/>
    <w:rsid w:val="27D56221"/>
    <w:rsid w:val="27DADD13"/>
    <w:rsid w:val="27DB8BE3"/>
    <w:rsid w:val="27E10191"/>
    <w:rsid w:val="27E8BA59"/>
    <w:rsid w:val="27EE22FF"/>
    <w:rsid w:val="27F861C0"/>
    <w:rsid w:val="2803D944"/>
    <w:rsid w:val="28079552"/>
    <w:rsid w:val="280959F2"/>
    <w:rsid w:val="2809BC5A"/>
    <w:rsid w:val="281718A5"/>
    <w:rsid w:val="2818A6C1"/>
    <w:rsid w:val="281F7A7E"/>
    <w:rsid w:val="281FA42C"/>
    <w:rsid w:val="282A1E51"/>
    <w:rsid w:val="282E2582"/>
    <w:rsid w:val="282E2DFF"/>
    <w:rsid w:val="28360557"/>
    <w:rsid w:val="283FAD37"/>
    <w:rsid w:val="283FDC73"/>
    <w:rsid w:val="284158A5"/>
    <w:rsid w:val="284CDF9C"/>
    <w:rsid w:val="2850C242"/>
    <w:rsid w:val="28512C4A"/>
    <w:rsid w:val="2851C6C7"/>
    <w:rsid w:val="2852C194"/>
    <w:rsid w:val="2855D67E"/>
    <w:rsid w:val="285B1276"/>
    <w:rsid w:val="28620960"/>
    <w:rsid w:val="28628C4B"/>
    <w:rsid w:val="2866EB0F"/>
    <w:rsid w:val="286B3ED7"/>
    <w:rsid w:val="2877253B"/>
    <w:rsid w:val="287D5131"/>
    <w:rsid w:val="28818D37"/>
    <w:rsid w:val="28889B46"/>
    <w:rsid w:val="288C41B2"/>
    <w:rsid w:val="289145C9"/>
    <w:rsid w:val="28B3E902"/>
    <w:rsid w:val="28B504ED"/>
    <w:rsid w:val="28BBC4FA"/>
    <w:rsid w:val="28BFA6F9"/>
    <w:rsid w:val="28C5CDE5"/>
    <w:rsid w:val="28D57F37"/>
    <w:rsid w:val="28DEE3A4"/>
    <w:rsid w:val="28DF77CE"/>
    <w:rsid w:val="28E8BE4A"/>
    <w:rsid w:val="28EA804D"/>
    <w:rsid w:val="28F0534C"/>
    <w:rsid w:val="28F99E51"/>
    <w:rsid w:val="28FC561F"/>
    <w:rsid w:val="2910BDD9"/>
    <w:rsid w:val="2911D1FD"/>
    <w:rsid w:val="2915C5B3"/>
    <w:rsid w:val="2921BE42"/>
    <w:rsid w:val="2928D7FC"/>
    <w:rsid w:val="2929A3BE"/>
    <w:rsid w:val="292BC1E2"/>
    <w:rsid w:val="293B1844"/>
    <w:rsid w:val="29426266"/>
    <w:rsid w:val="2963B057"/>
    <w:rsid w:val="2966C72C"/>
    <w:rsid w:val="297593A7"/>
    <w:rsid w:val="298BF979"/>
    <w:rsid w:val="2991D2C1"/>
    <w:rsid w:val="2993931F"/>
    <w:rsid w:val="299442AE"/>
    <w:rsid w:val="2998A2DE"/>
    <w:rsid w:val="29A51D50"/>
    <w:rsid w:val="29A782B5"/>
    <w:rsid w:val="29AA4182"/>
    <w:rsid w:val="29B1E9D2"/>
    <w:rsid w:val="29B38B1E"/>
    <w:rsid w:val="29BCA1CD"/>
    <w:rsid w:val="29C388B4"/>
    <w:rsid w:val="29CFA14C"/>
    <w:rsid w:val="29D5A860"/>
    <w:rsid w:val="29D5C885"/>
    <w:rsid w:val="29DDEC7B"/>
    <w:rsid w:val="29DFD49B"/>
    <w:rsid w:val="29EA23A0"/>
    <w:rsid w:val="29F03C2D"/>
    <w:rsid w:val="29FA927A"/>
    <w:rsid w:val="29FB65A5"/>
    <w:rsid w:val="2A05B11C"/>
    <w:rsid w:val="2A11F4F6"/>
    <w:rsid w:val="2A15878E"/>
    <w:rsid w:val="2A20E246"/>
    <w:rsid w:val="2A21A1DF"/>
    <w:rsid w:val="2A267D2E"/>
    <w:rsid w:val="2A28AD1B"/>
    <w:rsid w:val="2A2B8E6A"/>
    <w:rsid w:val="2A3B920D"/>
    <w:rsid w:val="2A4FB921"/>
    <w:rsid w:val="2A57B675"/>
    <w:rsid w:val="2A5F4249"/>
    <w:rsid w:val="2A74B1CA"/>
    <w:rsid w:val="2A76922E"/>
    <w:rsid w:val="2A802732"/>
    <w:rsid w:val="2A81F580"/>
    <w:rsid w:val="2A8C4CCD"/>
    <w:rsid w:val="2A8D0891"/>
    <w:rsid w:val="2A8D0DFD"/>
    <w:rsid w:val="2A960622"/>
    <w:rsid w:val="2A982680"/>
    <w:rsid w:val="2A9894B4"/>
    <w:rsid w:val="2AA1FDE7"/>
    <w:rsid w:val="2AB13075"/>
    <w:rsid w:val="2ABBC1E8"/>
    <w:rsid w:val="2AC9B522"/>
    <w:rsid w:val="2ACF3DE0"/>
    <w:rsid w:val="2AD28497"/>
    <w:rsid w:val="2AD5C404"/>
    <w:rsid w:val="2ADBC3AC"/>
    <w:rsid w:val="2ADF1592"/>
    <w:rsid w:val="2AE32C81"/>
    <w:rsid w:val="2AE4851C"/>
    <w:rsid w:val="2AF735E6"/>
    <w:rsid w:val="2AFA38CA"/>
    <w:rsid w:val="2AFE10FC"/>
    <w:rsid w:val="2B01C206"/>
    <w:rsid w:val="2B026C83"/>
    <w:rsid w:val="2B039D0A"/>
    <w:rsid w:val="2B094E20"/>
    <w:rsid w:val="2B1680B9"/>
    <w:rsid w:val="2B18C685"/>
    <w:rsid w:val="2B1C15DD"/>
    <w:rsid w:val="2B30BDE5"/>
    <w:rsid w:val="2B385B95"/>
    <w:rsid w:val="2B3B52D0"/>
    <w:rsid w:val="2B6B6D3F"/>
    <w:rsid w:val="2B843C5B"/>
    <w:rsid w:val="2B84B1B8"/>
    <w:rsid w:val="2B8A7072"/>
    <w:rsid w:val="2B8BC833"/>
    <w:rsid w:val="2B90FD2C"/>
    <w:rsid w:val="2B935AF4"/>
    <w:rsid w:val="2B95B44A"/>
    <w:rsid w:val="2B9643C0"/>
    <w:rsid w:val="2B9DC992"/>
    <w:rsid w:val="2BA35889"/>
    <w:rsid w:val="2BAF1C05"/>
    <w:rsid w:val="2BB0496E"/>
    <w:rsid w:val="2BD5C2C0"/>
    <w:rsid w:val="2BDB93CB"/>
    <w:rsid w:val="2BDF8800"/>
    <w:rsid w:val="2BE299AD"/>
    <w:rsid w:val="2BECC59E"/>
    <w:rsid w:val="2BF6159D"/>
    <w:rsid w:val="2BF89E02"/>
    <w:rsid w:val="2BFE56F4"/>
    <w:rsid w:val="2C12D758"/>
    <w:rsid w:val="2C194DF7"/>
    <w:rsid w:val="2C24C59F"/>
    <w:rsid w:val="2C2FE99F"/>
    <w:rsid w:val="2C31D05E"/>
    <w:rsid w:val="2C44D0B1"/>
    <w:rsid w:val="2C467786"/>
    <w:rsid w:val="2C57B73B"/>
    <w:rsid w:val="2C638191"/>
    <w:rsid w:val="2C818DF1"/>
    <w:rsid w:val="2C899BC7"/>
    <w:rsid w:val="2C8E8541"/>
    <w:rsid w:val="2C97C9C6"/>
    <w:rsid w:val="2C9BE37E"/>
    <w:rsid w:val="2CA5CC20"/>
    <w:rsid w:val="2CAA7579"/>
    <w:rsid w:val="2CAFF9DD"/>
    <w:rsid w:val="2CB15C42"/>
    <w:rsid w:val="2CB7EF4D"/>
    <w:rsid w:val="2CB8D42D"/>
    <w:rsid w:val="2CB9E1F4"/>
    <w:rsid w:val="2CBC0261"/>
    <w:rsid w:val="2CC1C44F"/>
    <w:rsid w:val="2CE1BE3E"/>
    <w:rsid w:val="2CE990EC"/>
    <w:rsid w:val="2CEA4746"/>
    <w:rsid w:val="2CEBE63A"/>
    <w:rsid w:val="2CEC4942"/>
    <w:rsid w:val="2CF2F68F"/>
    <w:rsid w:val="2CFD1338"/>
    <w:rsid w:val="2CFD3027"/>
    <w:rsid w:val="2D00C206"/>
    <w:rsid w:val="2D030832"/>
    <w:rsid w:val="2D089C7B"/>
    <w:rsid w:val="2D08BAD6"/>
    <w:rsid w:val="2D0D660B"/>
    <w:rsid w:val="2D0F4D0C"/>
    <w:rsid w:val="2D0FC65F"/>
    <w:rsid w:val="2D1F4244"/>
    <w:rsid w:val="2D202563"/>
    <w:rsid w:val="2D26B25D"/>
    <w:rsid w:val="2D2943A8"/>
    <w:rsid w:val="2D38589F"/>
    <w:rsid w:val="2D3B68C0"/>
    <w:rsid w:val="2D43C9D1"/>
    <w:rsid w:val="2D46E811"/>
    <w:rsid w:val="2D563C6F"/>
    <w:rsid w:val="2D5BB4E8"/>
    <w:rsid w:val="2D5D4A97"/>
    <w:rsid w:val="2D609BD2"/>
    <w:rsid w:val="2D61F9C1"/>
    <w:rsid w:val="2D68520F"/>
    <w:rsid w:val="2D69DB6C"/>
    <w:rsid w:val="2D6B6E5F"/>
    <w:rsid w:val="2D6C7F00"/>
    <w:rsid w:val="2D6EFEE9"/>
    <w:rsid w:val="2D76E321"/>
    <w:rsid w:val="2D8B95DC"/>
    <w:rsid w:val="2D90FBE7"/>
    <w:rsid w:val="2D9A4854"/>
    <w:rsid w:val="2DB0F513"/>
    <w:rsid w:val="2DC414D0"/>
    <w:rsid w:val="2DC83774"/>
    <w:rsid w:val="2DCE3028"/>
    <w:rsid w:val="2DD0BC96"/>
    <w:rsid w:val="2DD20E08"/>
    <w:rsid w:val="2DD393AC"/>
    <w:rsid w:val="2DE2B34A"/>
    <w:rsid w:val="2DEDBD90"/>
    <w:rsid w:val="2DEEAF83"/>
    <w:rsid w:val="2DEF06FB"/>
    <w:rsid w:val="2DF665F2"/>
    <w:rsid w:val="2DFEB33C"/>
    <w:rsid w:val="2E03A9C5"/>
    <w:rsid w:val="2E06FCAB"/>
    <w:rsid w:val="2E26BD73"/>
    <w:rsid w:val="2E2720A1"/>
    <w:rsid w:val="2E28C46F"/>
    <w:rsid w:val="2E2E4FC2"/>
    <w:rsid w:val="2E34FDF4"/>
    <w:rsid w:val="2E38F0AC"/>
    <w:rsid w:val="2E4A371F"/>
    <w:rsid w:val="2E4ECA40"/>
    <w:rsid w:val="2E60982E"/>
    <w:rsid w:val="2E6131A6"/>
    <w:rsid w:val="2E6152DF"/>
    <w:rsid w:val="2E61B00A"/>
    <w:rsid w:val="2E829256"/>
    <w:rsid w:val="2E83BED2"/>
    <w:rsid w:val="2E86ECE7"/>
    <w:rsid w:val="2EA164D2"/>
    <w:rsid w:val="2EA26BF2"/>
    <w:rsid w:val="2EA2D8DE"/>
    <w:rsid w:val="2EAAFF88"/>
    <w:rsid w:val="2EAF7F39"/>
    <w:rsid w:val="2EB2833D"/>
    <w:rsid w:val="2EB33D08"/>
    <w:rsid w:val="2EC30724"/>
    <w:rsid w:val="2EC3D1F4"/>
    <w:rsid w:val="2ECDDC63"/>
    <w:rsid w:val="2ED49936"/>
    <w:rsid w:val="2EDB7658"/>
    <w:rsid w:val="2EDE1DF0"/>
    <w:rsid w:val="2EE87DD3"/>
    <w:rsid w:val="2EEF17E7"/>
    <w:rsid w:val="2EF5390B"/>
    <w:rsid w:val="2EF57D88"/>
    <w:rsid w:val="2F05A0B6"/>
    <w:rsid w:val="2F084BCC"/>
    <w:rsid w:val="2F0BD834"/>
    <w:rsid w:val="2F239800"/>
    <w:rsid w:val="2F25459D"/>
    <w:rsid w:val="2F2C4D1E"/>
    <w:rsid w:val="2F324438"/>
    <w:rsid w:val="2F34ABF6"/>
    <w:rsid w:val="2F3B6E4B"/>
    <w:rsid w:val="2F3B95FB"/>
    <w:rsid w:val="2F419A14"/>
    <w:rsid w:val="2F58F765"/>
    <w:rsid w:val="2F592D46"/>
    <w:rsid w:val="2F783511"/>
    <w:rsid w:val="2F78B768"/>
    <w:rsid w:val="2F7A71F5"/>
    <w:rsid w:val="2F7C5172"/>
    <w:rsid w:val="2F87F1E4"/>
    <w:rsid w:val="2F8E6EC7"/>
    <w:rsid w:val="2F8F8F4D"/>
    <w:rsid w:val="2F9372B3"/>
    <w:rsid w:val="2F944083"/>
    <w:rsid w:val="2F94C170"/>
    <w:rsid w:val="2F97F378"/>
    <w:rsid w:val="2FA741B5"/>
    <w:rsid w:val="2FAB817D"/>
    <w:rsid w:val="2FAD3416"/>
    <w:rsid w:val="2FCA6AED"/>
    <w:rsid w:val="2FCD58D1"/>
    <w:rsid w:val="2FCF661D"/>
    <w:rsid w:val="2FCFC9B8"/>
    <w:rsid w:val="2FD89E86"/>
    <w:rsid w:val="2FF72DDC"/>
    <w:rsid w:val="3006FA08"/>
    <w:rsid w:val="3030986A"/>
    <w:rsid w:val="30347EDF"/>
    <w:rsid w:val="30388926"/>
    <w:rsid w:val="303AFD04"/>
    <w:rsid w:val="30406BE0"/>
    <w:rsid w:val="304A723D"/>
    <w:rsid w:val="304AAE56"/>
    <w:rsid w:val="304AEDB2"/>
    <w:rsid w:val="304FCB92"/>
    <w:rsid w:val="3054E1B6"/>
    <w:rsid w:val="30552858"/>
    <w:rsid w:val="30572E35"/>
    <w:rsid w:val="305FC066"/>
    <w:rsid w:val="30655ABB"/>
    <w:rsid w:val="3077C690"/>
    <w:rsid w:val="3079B755"/>
    <w:rsid w:val="307DCC08"/>
    <w:rsid w:val="307DDB39"/>
    <w:rsid w:val="307DDDDE"/>
    <w:rsid w:val="30802298"/>
    <w:rsid w:val="308126A7"/>
    <w:rsid w:val="30818B4C"/>
    <w:rsid w:val="30901857"/>
    <w:rsid w:val="309049DA"/>
    <w:rsid w:val="30948192"/>
    <w:rsid w:val="30955EE3"/>
    <w:rsid w:val="30958329"/>
    <w:rsid w:val="30A134CD"/>
    <w:rsid w:val="30A895DF"/>
    <w:rsid w:val="30AA3F0D"/>
    <w:rsid w:val="30B041AC"/>
    <w:rsid w:val="30B1028B"/>
    <w:rsid w:val="30B8B80F"/>
    <w:rsid w:val="30B95C83"/>
    <w:rsid w:val="30BBC6A4"/>
    <w:rsid w:val="30C1D48A"/>
    <w:rsid w:val="30C8FBA1"/>
    <w:rsid w:val="30CB6DB1"/>
    <w:rsid w:val="30D64157"/>
    <w:rsid w:val="30DD997F"/>
    <w:rsid w:val="30E1ABB7"/>
    <w:rsid w:val="30EF2A65"/>
    <w:rsid w:val="30F22B64"/>
    <w:rsid w:val="30F44783"/>
    <w:rsid w:val="30F87EDF"/>
    <w:rsid w:val="3100F9B1"/>
    <w:rsid w:val="311178D7"/>
    <w:rsid w:val="31159A3E"/>
    <w:rsid w:val="311D057D"/>
    <w:rsid w:val="311D06EF"/>
    <w:rsid w:val="312080C3"/>
    <w:rsid w:val="3127E13E"/>
    <w:rsid w:val="312B19F4"/>
    <w:rsid w:val="312D4A0B"/>
    <w:rsid w:val="3131250A"/>
    <w:rsid w:val="3137B304"/>
    <w:rsid w:val="314636A3"/>
    <w:rsid w:val="314CEC51"/>
    <w:rsid w:val="3157E947"/>
    <w:rsid w:val="315ECA3C"/>
    <w:rsid w:val="3173A2DA"/>
    <w:rsid w:val="317A9BF2"/>
    <w:rsid w:val="317F4328"/>
    <w:rsid w:val="31850151"/>
    <w:rsid w:val="31851B40"/>
    <w:rsid w:val="318534D0"/>
    <w:rsid w:val="318EA6E2"/>
    <w:rsid w:val="3196275D"/>
    <w:rsid w:val="31988B02"/>
    <w:rsid w:val="319BF8A0"/>
    <w:rsid w:val="31A6A6B0"/>
    <w:rsid w:val="31A7FE7E"/>
    <w:rsid w:val="31A8D06D"/>
    <w:rsid w:val="31AEDB72"/>
    <w:rsid w:val="31AF9BDB"/>
    <w:rsid w:val="31B4B044"/>
    <w:rsid w:val="31B76D19"/>
    <w:rsid w:val="31C06B94"/>
    <w:rsid w:val="31C2B295"/>
    <w:rsid w:val="31C2FC85"/>
    <w:rsid w:val="31C437D5"/>
    <w:rsid w:val="31C5869D"/>
    <w:rsid w:val="31C5B13A"/>
    <w:rsid w:val="31DEE9EB"/>
    <w:rsid w:val="31E757C2"/>
    <w:rsid w:val="31EACED0"/>
    <w:rsid w:val="31EEE94F"/>
    <w:rsid w:val="31FFB746"/>
    <w:rsid w:val="320867FD"/>
    <w:rsid w:val="320BB3CE"/>
    <w:rsid w:val="320E60CF"/>
    <w:rsid w:val="32219C99"/>
    <w:rsid w:val="32262949"/>
    <w:rsid w:val="322BDCF5"/>
    <w:rsid w:val="323E699E"/>
    <w:rsid w:val="323FC10D"/>
    <w:rsid w:val="324803C0"/>
    <w:rsid w:val="3250C884"/>
    <w:rsid w:val="32574CBE"/>
    <w:rsid w:val="32620C2A"/>
    <w:rsid w:val="32698998"/>
    <w:rsid w:val="32741DC1"/>
    <w:rsid w:val="32791E95"/>
    <w:rsid w:val="327E2497"/>
    <w:rsid w:val="3284B959"/>
    <w:rsid w:val="328637B2"/>
    <w:rsid w:val="3299160E"/>
    <w:rsid w:val="329A7C36"/>
    <w:rsid w:val="329AB3AF"/>
    <w:rsid w:val="329E8291"/>
    <w:rsid w:val="329FEBEC"/>
    <w:rsid w:val="32A4432C"/>
    <w:rsid w:val="32A74973"/>
    <w:rsid w:val="32AA31BC"/>
    <w:rsid w:val="32B681CD"/>
    <w:rsid w:val="32B8F5D1"/>
    <w:rsid w:val="32BFF203"/>
    <w:rsid w:val="32C9124F"/>
    <w:rsid w:val="32D116A3"/>
    <w:rsid w:val="32D38F50"/>
    <w:rsid w:val="32E0C7ED"/>
    <w:rsid w:val="32E19B12"/>
    <w:rsid w:val="32F5A219"/>
    <w:rsid w:val="330E44F0"/>
    <w:rsid w:val="33190F2A"/>
    <w:rsid w:val="33255B15"/>
    <w:rsid w:val="3327F1C2"/>
    <w:rsid w:val="3340662F"/>
    <w:rsid w:val="3343374C"/>
    <w:rsid w:val="334E116C"/>
    <w:rsid w:val="335BEFF3"/>
    <w:rsid w:val="335E0436"/>
    <w:rsid w:val="33612522"/>
    <w:rsid w:val="3364A6FA"/>
    <w:rsid w:val="337605EE"/>
    <w:rsid w:val="337879CD"/>
    <w:rsid w:val="337B6B48"/>
    <w:rsid w:val="33808973"/>
    <w:rsid w:val="338AC2A8"/>
    <w:rsid w:val="338B9A7E"/>
    <w:rsid w:val="339E3544"/>
    <w:rsid w:val="33A41001"/>
    <w:rsid w:val="33AC38CE"/>
    <w:rsid w:val="33AE08C4"/>
    <w:rsid w:val="33C21952"/>
    <w:rsid w:val="33CAB4A9"/>
    <w:rsid w:val="33D0EB0F"/>
    <w:rsid w:val="33D383B4"/>
    <w:rsid w:val="33EF5EAF"/>
    <w:rsid w:val="33F490A6"/>
    <w:rsid w:val="33FA7657"/>
    <w:rsid w:val="34041C35"/>
    <w:rsid w:val="341A72BB"/>
    <w:rsid w:val="341ADCAB"/>
    <w:rsid w:val="341BFC09"/>
    <w:rsid w:val="3426A103"/>
    <w:rsid w:val="342A0755"/>
    <w:rsid w:val="34306BAD"/>
    <w:rsid w:val="3431CDBD"/>
    <w:rsid w:val="34458146"/>
    <w:rsid w:val="3448C7F2"/>
    <w:rsid w:val="34500AF2"/>
    <w:rsid w:val="34582EAB"/>
    <w:rsid w:val="34651133"/>
    <w:rsid w:val="34657550"/>
    <w:rsid w:val="346970CF"/>
    <w:rsid w:val="347C08AB"/>
    <w:rsid w:val="348B3647"/>
    <w:rsid w:val="34953021"/>
    <w:rsid w:val="349F793C"/>
    <w:rsid w:val="34A0EDCD"/>
    <w:rsid w:val="34AF5AD3"/>
    <w:rsid w:val="34AF9BF4"/>
    <w:rsid w:val="34B1C153"/>
    <w:rsid w:val="34B1FD1C"/>
    <w:rsid w:val="34B2A3A2"/>
    <w:rsid w:val="34B438E5"/>
    <w:rsid w:val="34BDB346"/>
    <w:rsid w:val="34BEF5C4"/>
    <w:rsid w:val="34BF5EEE"/>
    <w:rsid w:val="34C439BD"/>
    <w:rsid w:val="34CC2331"/>
    <w:rsid w:val="34CF319D"/>
    <w:rsid w:val="34DB034B"/>
    <w:rsid w:val="34E23530"/>
    <w:rsid w:val="34EEEC08"/>
    <w:rsid w:val="34F5FF3E"/>
    <w:rsid w:val="350BD89E"/>
    <w:rsid w:val="350C1AEE"/>
    <w:rsid w:val="350C30D4"/>
    <w:rsid w:val="3524E75E"/>
    <w:rsid w:val="3527DD72"/>
    <w:rsid w:val="352F2A1C"/>
    <w:rsid w:val="3533D65A"/>
    <w:rsid w:val="353ACDC0"/>
    <w:rsid w:val="35410901"/>
    <w:rsid w:val="354A7C41"/>
    <w:rsid w:val="354BBD16"/>
    <w:rsid w:val="35595479"/>
    <w:rsid w:val="356CDAD7"/>
    <w:rsid w:val="35711D48"/>
    <w:rsid w:val="3575F25A"/>
    <w:rsid w:val="357AD85F"/>
    <w:rsid w:val="357D2B87"/>
    <w:rsid w:val="357F875B"/>
    <w:rsid w:val="3581728B"/>
    <w:rsid w:val="358B36EB"/>
    <w:rsid w:val="359456A9"/>
    <w:rsid w:val="359DB25C"/>
    <w:rsid w:val="35A21FFE"/>
    <w:rsid w:val="35A64772"/>
    <w:rsid w:val="35AF0DDA"/>
    <w:rsid w:val="35B17176"/>
    <w:rsid w:val="35B74B9E"/>
    <w:rsid w:val="35B9CE94"/>
    <w:rsid w:val="35C246F1"/>
    <w:rsid w:val="35CBCB7C"/>
    <w:rsid w:val="35D1E96A"/>
    <w:rsid w:val="35D35E7E"/>
    <w:rsid w:val="35D4919E"/>
    <w:rsid w:val="35D7C7DE"/>
    <w:rsid w:val="35DE6F41"/>
    <w:rsid w:val="35E89B4E"/>
    <w:rsid w:val="35EB71A0"/>
    <w:rsid w:val="35EDEA68"/>
    <w:rsid w:val="35F0C25D"/>
    <w:rsid w:val="35F5A0FF"/>
    <w:rsid w:val="35FC5DC5"/>
    <w:rsid w:val="3602DC59"/>
    <w:rsid w:val="3603054B"/>
    <w:rsid w:val="3604010B"/>
    <w:rsid w:val="3611ECE1"/>
    <w:rsid w:val="3618A083"/>
    <w:rsid w:val="3620E1AC"/>
    <w:rsid w:val="36251C1C"/>
    <w:rsid w:val="36255EDD"/>
    <w:rsid w:val="36426DC1"/>
    <w:rsid w:val="3647243D"/>
    <w:rsid w:val="364DC72F"/>
    <w:rsid w:val="3652D68A"/>
    <w:rsid w:val="3659AD6E"/>
    <w:rsid w:val="365D69B2"/>
    <w:rsid w:val="366275F4"/>
    <w:rsid w:val="366ABCA9"/>
    <w:rsid w:val="366FBFE9"/>
    <w:rsid w:val="36772E6D"/>
    <w:rsid w:val="36779DB3"/>
    <w:rsid w:val="369442FE"/>
    <w:rsid w:val="369E2A6C"/>
    <w:rsid w:val="36BBF2F0"/>
    <w:rsid w:val="36C052CB"/>
    <w:rsid w:val="36C9B9F9"/>
    <w:rsid w:val="36D86131"/>
    <w:rsid w:val="36DB4CC9"/>
    <w:rsid w:val="36E4276D"/>
    <w:rsid w:val="37079463"/>
    <w:rsid w:val="370D0370"/>
    <w:rsid w:val="370DD8B9"/>
    <w:rsid w:val="371207DC"/>
    <w:rsid w:val="372F72A0"/>
    <w:rsid w:val="3743F3A6"/>
    <w:rsid w:val="37490189"/>
    <w:rsid w:val="374C7925"/>
    <w:rsid w:val="3750F64E"/>
    <w:rsid w:val="375383B4"/>
    <w:rsid w:val="3753F832"/>
    <w:rsid w:val="37552D48"/>
    <w:rsid w:val="3764BB90"/>
    <w:rsid w:val="37720D8F"/>
    <w:rsid w:val="377C5C4A"/>
    <w:rsid w:val="3792656D"/>
    <w:rsid w:val="379D0EB2"/>
    <w:rsid w:val="37A8635A"/>
    <w:rsid w:val="37B423A1"/>
    <w:rsid w:val="37B56AAD"/>
    <w:rsid w:val="37BDC2AE"/>
    <w:rsid w:val="37BE0D7C"/>
    <w:rsid w:val="37C57EE8"/>
    <w:rsid w:val="37CE10FF"/>
    <w:rsid w:val="37CE7619"/>
    <w:rsid w:val="37D2499D"/>
    <w:rsid w:val="37D6C78D"/>
    <w:rsid w:val="37D98062"/>
    <w:rsid w:val="37DAC4CB"/>
    <w:rsid w:val="37E11B6B"/>
    <w:rsid w:val="37E9F66B"/>
    <w:rsid w:val="37EAB081"/>
    <w:rsid w:val="37F19DA3"/>
    <w:rsid w:val="37F3BB2B"/>
    <w:rsid w:val="37FE8F0E"/>
    <w:rsid w:val="38025A60"/>
    <w:rsid w:val="3819A342"/>
    <w:rsid w:val="38225887"/>
    <w:rsid w:val="38240BCD"/>
    <w:rsid w:val="3827C7C2"/>
    <w:rsid w:val="382C1BE0"/>
    <w:rsid w:val="38318CC2"/>
    <w:rsid w:val="38364561"/>
    <w:rsid w:val="3837A1B4"/>
    <w:rsid w:val="38531E9C"/>
    <w:rsid w:val="3853AEBE"/>
    <w:rsid w:val="38558A5F"/>
    <w:rsid w:val="38592A1A"/>
    <w:rsid w:val="3859C523"/>
    <w:rsid w:val="3860AC02"/>
    <w:rsid w:val="388325F4"/>
    <w:rsid w:val="388A1F8B"/>
    <w:rsid w:val="388AA65A"/>
    <w:rsid w:val="38985813"/>
    <w:rsid w:val="38991F36"/>
    <w:rsid w:val="389B526A"/>
    <w:rsid w:val="38A2F421"/>
    <w:rsid w:val="38B2882C"/>
    <w:rsid w:val="38B7D9D4"/>
    <w:rsid w:val="38BFE071"/>
    <w:rsid w:val="38C73A91"/>
    <w:rsid w:val="38C9A92D"/>
    <w:rsid w:val="38D19061"/>
    <w:rsid w:val="38D43FE5"/>
    <w:rsid w:val="38D4D32A"/>
    <w:rsid w:val="38D74B7A"/>
    <w:rsid w:val="38D9321F"/>
    <w:rsid w:val="38E0BA1E"/>
    <w:rsid w:val="38E8F53D"/>
    <w:rsid w:val="38F32A31"/>
    <w:rsid w:val="38F45934"/>
    <w:rsid w:val="3901E4F7"/>
    <w:rsid w:val="390AF531"/>
    <w:rsid w:val="390FF16E"/>
    <w:rsid w:val="3910830F"/>
    <w:rsid w:val="3911CA77"/>
    <w:rsid w:val="391DC734"/>
    <w:rsid w:val="392B2715"/>
    <w:rsid w:val="392CF1C4"/>
    <w:rsid w:val="39309F3D"/>
    <w:rsid w:val="3931DE19"/>
    <w:rsid w:val="39450739"/>
    <w:rsid w:val="3945E1FC"/>
    <w:rsid w:val="395A1D01"/>
    <w:rsid w:val="396716DE"/>
    <w:rsid w:val="396F755D"/>
    <w:rsid w:val="39703BDC"/>
    <w:rsid w:val="3977CB97"/>
    <w:rsid w:val="397959A6"/>
    <w:rsid w:val="3990B73B"/>
    <w:rsid w:val="3990DA22"/>
    <w:rsid w:val="3997C8A5"/>
    <w:rsid w:val="39A08237"/>
    <w:rsid w:val="39A18E70"/>
    <w:rsid w:val="39ABD9AE"/>
    <w:rsid w:val="39C4E3FB"/>
    <w:rsid w:val="39D02E32"/>
    <w:rsid w:val="39D21A3E"/>
    <w:rsid w:val="39D5590F"/>
    <w:rsid w:val="39D71A43"/>
    <w:rsid w:val="39E9F09A"/>
    <w:rsid w:val="39F5CA40"/>
    <w:rsid w:val="39F943F0"/>
    <w:rsid w:val="3A09CADC"/>
    <w:rsid w:val="3A122C49"/>
    <w:rsid w:val="3A1C293B"/>
    <w:rsid w:val="3A239F6B"/>
    <w:rsid w:val="3A23F156"/>
    <w:rsid w:val="3A268B06"/>
    <w:rsid w:val="3A28D5E8"/>
    <w:rsid w:val="3A2AD89F"/>
    <w:rsid w:val="3A2F5784"/>
    <w:rsid w:val="3A371421"/>
    <w:rsid w:val="3A3876B4"/>
    <w:rsid w:val="3A4A8557"/>
    <w:rsid w:val="3A4C48D7"/>
    <w:rsid w:val="3A53D8DA"/>
    <w:rsid w:val="3A61ADFC"/>
    <w:rsid w:val="3A662856"/>
    <w:rsid w:val="3A6B844F"/>
    <w:rsid w:val="3A7D8D82"/>
    <w:rsid w:val="3A832695"/>
    <w:rsid w:val="3A8BAFF3"/>
    <w:rsid w:val="3AA05970"/>
    <w:rsid w:val="3AA7D016"/>
    <w:rsid w:val="3AA8DD6B"/>
    <w:rsid w:val="3AAD5357"/>
    <w:rsid w:val="3AAFFCC7"/>
    <w:rsid w:val="3AB5BDC8"/>
    <w:rsid w:val="3AB9C67B"/>
    <w:rsid w:val="3ABADE03"/>
    <w:rsid w:val="3ABEEC9F"/>
    <w:rsid w:val="3AC8BB40"/>
    <w:rsid w:val="3AD3A85B"/>
    <w:rsid w:val="3AD5E7E0"/>
    <w:rsid w:val="3AD82FD7"/>
    <w:rsid w:val="3ADD0946"/>
    <w:rsid w:val="3AE3C763"/>
    <w:rsid w:val="3AEE65E6"/>
    <w:rsid w:val="3AF12525"/>
    <w:rsid w:val="3B021138"/>
    <w:rsid w:val="3B0891BC"/>
    <w:rsid w:val="3B108522"/>
    <w:rsid w:val="3B262842"/>
    <w:rsid w:val="3B2A4B8B"/>
    <w:rsid w:val="3B2BA096"/>
    <w:rsid w:val="3B2C42B0"/>
    <w:rsid w:val="3B2E65F8"/>
    <w:rsid w:val="3B31A9B9"/>
    <w:rsid w:val="3B35E26E"/>
    <w:rsid w:val="3B39AD6D"/>
    <w:rsid w:val="3B3FA191"/>
    <w:rsid w:val="3B460FB2"/>
    <w:rsid w:val="3B48EF23"/>
    <w:rsid w:val="3B4DD115"/>
    <w:rsid w:val="3B4DEAF0"/>
    <w:rsid w:val="3B58D619"/>
    <w:rsid w:val="3B59CB52"/>
    <w:rsid w:val="3B5BE3B8"/>
    <w:rsid w:val="3B5DB582"/>
    <w:rsid w:val="3B6365E2"/>
    <w:rsid w:val="3B75D04D"/>
    <w:rsid w:val="3B78D000"/>
    <w:rsid w:val="3B7EDDB0"/>
    <w:rsid w:val="3B85BA85"/>
    <w:rsid w:val="3B938A22"/>
    <w:rsid w:val="3B9BA321"/>
    <w:rsid w:val="3BA02FC6"/>
    <w:rsid w:val="3BABB2B7"/>
    <w:rsid w:val="3BACC07E"/>
    <w:rsid w:val="3BBC503B"/>
    <w:rsid w:val="3BBD570D"/>
    <w:rsid w:val="3BCB42BD"/>
    <w:rsid w:val="3BCD5E89"/>
    <w:rsid w:val="3BCD8821"/>
    <w:rsid w:val="3BD0FD12"/>
    <w:rsid w:val="3BD4384E"/>
    <w:rsid w:val="3BDC151D"/>
    <w:rsid w:val="3BE07722"/>
    <w:rsid w:val="3BE73343"/>
    <w:rsid w:val="3BEBC323"/>
    <w:rsid w:val="3BF1B19F"/>
    <w:rsid w:val="3BF8F024"/>
    <w:rsid w:val="3C071A65"/>
    <w:rsid w:val="3C0954DC"/>
    <w:rsid w:val="3C09F7EB"/>
    <w:rsid w:val="3C157CC3"/>
    <w:rsid w:val="3C20AAA4"/>
    <w:rsid w:val="3C26C933"/>
    <w:rsid w:val="3C2CA892"/>
    <w:rsid w:val="3C2E71A9"/>
    <w:rsid w:val="3C2ED225"/>
    <w:rsid w:val="3C32288C"/>
    <w:rsid w:val="3C348961"/>
    <w:rsid w:val="3C485D89"/>
    <w:rsid w:val="3C4A52B3"/>
    <w:rsid w:val="3C4DA58E"/>
    <w:rsid w:val="3C570E91"/>
    <w:rsid w:val="3C664228"/>
    <w:rsid w:val="3C6709F4"/>
    <w:rsid w:val="3C680353"/>
    <w:rsid w:val="3C6E01EB"/>
    <w:rsid w:val="3C7873C4"/>
    <w:rsid w:val="3C78AFA3"/>
    <w:rsid w:val="3C8B8FC9"/>
    <w:rsid w:val="3C914A73"/>
    <w:rsid w:val="3C94F32C"/>
    <w:rsid w:val="3C983E39"/>
    <w:rsid w:val="3C9B44CB"/>
    <w:rsid w:val="3C9FE555"/>
    <w:rsid w:val="3CB16BCC"/>
    <w:rsid w:val="3CB898A7"/>
    <w:rsid w:val="3CB8BD12"/>
    <w:rsid w:val="3CBE7CBE"/>
    <w:rsid w:val="3CC17647"/>
    <w:rsid w:val="3CC737B9"/>
    <w:rsid w:val="3CC75F00"/>
    <w:rsid w:val="3CD41ED8"/>
    <w:rsid w:val="3CDA667D"/>
    <w:rsid w:val="3CDF3DF2"/>
    <w:rsid w:val="3CE8AD2F"/>
    <w:rsid w:val="3CEDF86F"/>
    <w:rsid w:val="3CEFFC9D"/>
    <w:rsid w:val="3CF4B83C"/>
    <w:rsid w:val="3D112A2D"/>
    <w:rsid w:val="3D15F7BB"/>
    <w:rsid w:val="3D1F5747"/>
    <w:rsid w:val="3D207F47"/>
    <w:rsid w:val="3D22D55F"/>
    <w:rsid w:val="3D279E83"/>
    <w:rsid w:val="3D2A3D3A"/>
    <w:rsid w:val="3D2AB368"/>
    <w:rsid w:val="3D310C86"/>
    <w:rsid w:val="3D3B9A2A"/>
    <w:rsid w:val="3D3EB4CB"/>
    <w:rsid w:val="3D409F34"/>
    <w:rsid w:val="3D4B1C2C"/>
    <w:rsid w:val="3D52AEE2"/>
    <w:rsid w:val="3D5E3243"/>
    <w:rsid w:val="3D68D925"/>
    <w:rsid w:val="3D697A98"/>
    <w:rsid w:val="3D7650D2"/>
    <w:rsid w:val="3D85EAB6"/>
    <w:rsid w:val="3D910103"/>
    <w:rsid w:val="3D9159B8"/>
    <w:rsid w:val="3D92E320"/>
    <w:rsid w:val="3D932415"/>
    <w:rsid w:val="3D99459A"/>
    <w:rsid w:val="3D9CEF11"/>
    <w:rsid w:val="3D9E0B71"/>
    <w:rsid w:val="3DA440C8"/>
    <w:rsid w:val="3DA63256"/>
    <w:rsid w:val="3DB4C05E"/>
    <w:rsid w:val="3DBF86EA"/>
    <w:rsid w:val="3DC315B4"/>
    <w:rsid w:val="3DC73CF4"/>
    <w:rsid w:val="3DC7CAE9"/>
    <w:rsid w:val="3DC8A7C7"/>
    <w:rsid w:val="3DD52C55"/>
    <w:rsid w:val="3DD6D137"/>
    <w:rsid w:val="3DDF09A9"/>
    <w:rsid w:val="3DE37E59"/>
    <w:rsid w:val="3DE4A115"/>
    <w:rsid w:val="3DE64D2B"/>
    <w:rsid w:val="3DEFEA79"/>
    <w:rsid w:val="3DF0927F"/>
    <w:rsid w:val="3DF165D1"/>
    <w:rsid w:val="3DFCDA05"/>
    <w:rsid w:val="3DFFE9BF"/>
    <w:rsid w:val="3E06DC55"/>
    <w:rsid w:val="3E0C4CFE"/>
    <w:rsid w:val="3E161E8E"/>
    <w:rsid w:val="3E182531"/>
    <w:rsid w:val="3E1B91FA"/>
    <w:rsid w:val="3E23F1FE"/>
    <w:rsid w:val="3E2BC957"/>
    <w:rsid w:val="3E2EAB39"/>
    <w:rsid w:val="3E3E23CF"/>
    <w:rsid w:val="3E4E9901"/>
    <w:rsid w:val="3E4EA088"/>
    <w:rsid w:val="3E59A6D4"/>
    <w:rsid w:val="3E5A6B14"/>
    <w:rsid w:val="3E721805"/>
    <w:rsid w:val="3E8009ED"/>
    <w:rsid w:val="3E825288"/>
    <w:rsid w:val="3E894B27"/>
    <w:rsid w:val="3E971117"/>
    <w:rsid w:val="3E98E3E6"/>
    <w:rsid w:val="3EA187F6"/>
    <w:rsid w:val="3EAA8C17"/>
    <w:rsid w:val="3EB9DA2D"/>
    <w:rsid w:val="3EBFC3CB"/>
    <w:rsid w:val="3EDA7C51"/>
    <w:rsid w:val="3EE69A6F"/>
    <w:rsid w:val="3EF46E80"/>
    <w:rsid w:val="3F07C787"/>
    <w:rsid w:val="3F0D03C1"/>
    <w:rsid w:val="3F0F22ED"/>
    <w:rsid w:val="3F1396FC"/>
    <w:rsid w:val="3F179E6A"/>
    <w:rsid w:val="3F1F0E22"/>
    <w:rsid w:val="3F2DF3C8"/>
    <w:rsid w:val="3F2E3E49"/>
    <w:rsid w:val="3F3278C8"/>
    <w:rsid w:val="3F347ACB"/>
    <w:rsid w:val="3F48842C"/>
    <w:rsid w:val="3F4B1776"/>
    <w:rsid w:val="3F4DD010"/>
    <w:rsid w:val="3F560684"/>
    <w:rsid w:val="3F581A05"/>
    <w:rsid w:val="3F6D2C43"/>
    <w:rsid w:val="3F7CE4CA"/>
    <w:rsid w:val="3F7DED6F"/>
    <w:rsid w:val="3F847FCE"/>
    <w:rsid w:val="3F96629C"/>
    <w:rsid w:val="3FA3C50C"/>
    <w:rsid w:val="3FA5454B"/>
    <w:rsid w:val="3FB3A143"/>
    <w:rsid w:val="3FB8319F"/>
    <w:rsid w:val="3FBF653B"/>
    <w:rsid w:val="3FDD6F6A"/>
    <w:rsid w:val="3FE20F3B"/>
    <w:rsid w:val="3FE4F630"/>
    <w:rsid w:val="3FEC7FCD"/>
    <w:rsid w:val="3FF6BEDF"/>
    <w:rsid w:val="3FF8AC03"/>
    <w:rsid w:val="3FF917A1"/>
    <w:rsid w:val="3FFFA100"/>
    <w:rsid w:val="4007B6CE"/>
    <w:rsid w:val="400B3318"/>
    <w:rsid w:val="400F6F06"/>
    <w:rsid w:val="40104580"/>
    <w:rsid w:val="4010C928"/>
    <w:rsid w:val="40124ECA"/>
    <w:rsid w:val="4021EBB1"/>
    <w:rsid w:val="402E5A20"/>
    <w:rsid w:val="403250DB"/>
    <w:rsid w:val="4044328A"/>
    <w:rsid w:val="404B8C3F"/>
    <w:rsid w:val="404F9F4E"/>
    <w:rsid w:val="405A0691"/>
    <w:rsid w:val="406B1006"/>
    <w:rsid w:val="406D0508"/>
    <w:rsid w:val="406DF24E"/>
    <w:rsid w:val="40703681"/>
    <w:rsid w:val="40750BFA"/>
    <w:rsid w:val="407D83EA"/>
    <w:rsid w:val="4081EEF1"/>
    <w:rsid w:val="40862171"/>
    <w:rsid w:val="40876993"/>
    <w:rsid w:val="408A4FA4"/>
    <w:rsid w:val="408DBC91"/>
    <w:rsid w:val="4093B8F5"/>
    <w:rsid w:val="40A39D44"/>
    <w:rsid w:val="40A7507F"/>
    <w:rsid w:val="40A7BB4E"/>
    <w:rsid w:val="40AC4D22"/>
    <w:rsid w:val="40B92C57"/>
    <w:rsid w:val="40C0497B"/>
    <w:rsid w:val="40C1D269"/>
    <w:rsid w:val="40C6CA08"/>
    <w:rsid w:val="40CBC561"/>
    <w:rsid w:val="40CE151B"/>
    <w:rsid w:val="40D03A3A"/>
    <w:rsid w:val="40D1B892"/>
    <w:rsid w:val="40D280B2"/>
    <w:rsid w:val="40DA48D1"/>
    <w:rsid w:val="40DEACAE"/>
    <w:rsid w:val="40EB7733"/>
    <w:rsid w:val="40ED93DF"/>
    <w:rsid w:val="40F43F6A"/>
    <w:rsid w:val="40F59616"/>
    <w:rsid w:val="40F7C005"/>
    <w:rsid w:val="40F83555"/>
    <w:rsid w:val="40F88B63"/>
    <w:rsid w:val="40FD7C28"/>
    <w:rsid w:val="41090509"/>
    <w:rsid w:val="410EF3F7"/>
    <w:rsid w:val="4123C03B"/>
    <w:rsid w:val="412A5AE4"/>
    <w:rsid w:val="412FC807"/>
    <w:rsid w:val="41314218"/>
    <w:rsid w:val="4135795E"/>
    <w:rsid w:val="41485955"/>
    <w:rsid w:val="41515888"/>
    <w:rsid w:val="4163C5D3"/>
    <w:rsid w:val="417252BA"/>
    <w:rsid w:val="4172FFA0"/>
    <w:rsid w:val="41787BCA"/>
    <w:rsid w:val="41894806"/>
    <w:rsid w:val="4193ED2B"/>
    <w:rsid w:val="41A7211C"/>
    <w:rsid w:val="41B3B752"/>
    <w:rsid w:val="41BA189E"/>
    <w:rsid w:val="41BC4868"/>
    <w:rsid w:val="41C95E38"/>
    <w:rsid w:val="41CA904E"/>
    <w:rsid w:val="41CBA32C"/>
    <w:rsid w:val="41CCAD33"/>
    <w:rsid w:val="41CEE504"/>
    <w:rsid w:val="41DA93AD"/>
    <w:rsid w:val="41DB3C4A"/>
    <w:rsid w:val="41DD2806"/>
    <w:rsid w:val="42060040"/>
    <w:rsid w:val="4211063C"/>
    <w:rsid w:val="42222091"/>
    <w:rsid w:val="422E8FC8"/>
    <w:rsid w:val="4241DBC8"/>
    <w:rsid w:val="4241F2F0"/>
    <w:rsid w:val="4245064D"/>
    <w:rsid w:val="425C9976"/>
    <w:rsid w:val="425F196B"/>
    <w:rsid w:val="42676209"/>
    <w:rsid w:val="427B2466"/>
    <w:rsid w:val="428355EB"/>
    <w:rsid w:val="428D1C52"/>
    <w:rsid w:val="428E6FEC"/>
    <w:rsid w:val="42904C95"/>
    <w:rsid w:val="4291A0CB"/>
    <w:rsid w:val="42929AEC"/>
    <w:rsid w:val="42932103"/>
    <w:rsid w:val="42981F49"/>
    <w:rsid w:val="42A1436A"/>
    <w:rsid w:val="42A17962"/>
    <w:rsid w:val="42A69852"/>
    <w:rsid w:val="42AF73F6"/>
    <w:rsid w:val="42AF9BB8"/>
    <w:rsid w:val="42B12F53"/>
    <w:rsid w:val="42B140DB"/>
    <w:rsid w:val="42B7440F"/>
    <w:rsid w:val="42BAD714"/>
    <w:rsid w:val="42BCD4AC"/>
    <w:rsid w:val="42BFCFC5"/>
    <w:rsid w:val="42D19B05"/>
    <w:rsid w:val="42DC57B0"/>
    <w:rsid w:val="42DC8F02"/>
    <w:rsid w:val="42DEF5C5"/>
    <w:rsid w:val="42EC1F86"/>
    <w:rsid w:val="42ECE2EE"/>
    <w:rsid w:val="42EDC457"/>
    <w:rsid w:val="42EEFE94"/>
    <w:rsid w:val="42F1908A"/>
    <w:rsid w:val="42F37DCA"/>
    <w:rsid w:val="42F9BB58"/>
    <w:rsid w:val="4306C90F"/>
    <w:rsid w:val="4308D56F"/>
    <w:rsid w:val="430AD022"/>
    <w:rsid w:val="431523FB"/>
    <w:rsid w:val="4319F13B"/>
    <w:rsid w:val="4326DB55"/>
    <w:rsid w:val="432CCC9C"/>
    <w:rsid w:val="43351CD2"/>
    <w:rsid w:val="43352A9A"/>
    <w:rsid w:val="433706BF"/>
    <w:rsid w:val="434961CE"/>
    <w:rsid w:val="434BF1DA"/>
    <w:rsid w:val="434E5864"/>
    <w:rsid w:val="434FD8A0"/>
    <w:rsid w:val="4354D1DC"/>
    <w:rsid w:val="436F2B18"/>
    <w:rsid w:val="43702A14"/>
    <w:rsid w:val="437F338C"/>
    <w:rsid w:val="43857AF2"/>
    <w:rsid w:val="4394C736"/>
    <w:rsid w:val="43961F4C"/>
    <w:rsid w:val="43967F38"/>
    <w:rsid w:val="43984FF1"/>
    <w:rsid w:val="4398A849"/>
    <w:rsid w:val="43A9C1C3"/>
    <w:rsid w:val="43ABAB4A"/>
    <w:rsid w:val="43AED2AF"/>
    <w:rsid w:val="43B14C14"/>
    <w:rsid w:val="43BB136F"/>
    <w:rsid w:val="43BB17BC"/>
    <w:rsid w:val="43C0290F"/>
    <w:rsid w:val="43CE9FDC"/>
    <w:rsid w:val="43CF4620"/>
    <w:rsid w:val="43D036E0"/>
    <w:rsid w:val="43D1E7D2"/>
    <w:rsid w:val="43D61417"/>
    <w:rsid w:val="43D7FA0B"/>
    <w:rsid w:val="43E5B8A7"/>
    <w:rsid w:val="43E70E96"/>
    <w:rsid w:val="43FC9029"/>
    <w:rsid w:val="43FE7AFC"/>
    <w:rsid w:val="440C14A1"/>
    <w:rsid w:val="441E5547"/>
    <w:rsid w:val="4425763C"/>
    <w:rsid w:val="44267F04"/>
    <w:rsid w:val="4429634D"/>
    <w:rsid w:val="4431325C"/>
    <w:rsid w:val="4431358A"/>
    <w:rsid w:val="44367C6B"/>
    <w:rsid w:val="443AE528"/>
    <w:rsid w:val="44418C70"/>
    <w:rsid w:val="4458537C"/>
    <w:rsid w:val="44652C87"/>
    <w:rsid w:val="446D1252"/>
    <w:rsid w:val="447560E2"/>
    <w:rsid w:val="447A3B3B"/>
    <w:rsid w:val="447E81CB"/>
    <w:rsid w:val="4482F285"/>
    <w:rsid w:val="448C486D"/>
    <w:rsid w:val="44A41838"/>
    <w:rsid w:val="44A55540"/>
    <w:rsid w:val="44B0C85A"/>
    <w:rsid w:val="44B4E065"/>
    <w:rsid w:val="44B4EB47"/>
    <w:rsid w:val="44B7C6AD"/>
    <w:rsid w:val="44C28635"/>
    <w:rsid w:val="44D2FE0B"/>
    <w:rsid w:val="44D8153E"/>
    <w:rsid w:val="44DB8B16"/>
    <w:rsid w:val="44DDA674"/>
    <w:rsid w:val="44DE31DE"/>
    <w:rsid w:val="44DEDA97"/>
    <w:rsid w:val="44E269D0"/>
    <w:rsid w:val="44EB64E6"/>
    <w:rsid w:val="450D5AA6"/>
    <w:rsid w:val="4515F446"/>
    <w:rsid w:val="45212F6F"/>
    <w:rsid w:val="452B5EF3"/>
    <w:rsid w:val="452F4357"/>
    <w:rsid w:val="4543EC94"/>
    <w:rsid w:val="454BF03C"/>
    <w:rsid w:val="4552E50D"/>
    <w:rsid w:val="455C10F4"/>
    <w:rsid w:val="455EF17E"/>
    <w:rsid w:val="45644EC3"/>
    <w:rsid w:val="4566F7AB"/>
    <w:rsid w:val="456A7F88"/>
    <w:rsid w:val="456C0741"/>
    <w:rsid w:val="4581B904"/>
    <w:rsid w:val="4584C774"/>
    <w:rsid w:val="4587BEC7"/>
    <w:rsid w:val="458C925C"/>
    <w:rsid w:val="45989FA8"/>
    <w:rsid w:val="459A9522"/>
    <w:rsid w:val="459F01D8"/>
    <w:rsid w:val="45A87105"/>
    <w:rsid w:val="45B3D80A"/>
    <w:rsid w:val="45C3D57A"/>
    <w:rsid w:val="45CB3B47"/>
    <w:rsid w:val="45CF95FE"/>
    <w:rsid w:val="45D0EF48"/>
    <w:rsid w:val="45D4A98F"/>
    <w:rsid w:val="45D5D0A0"/>
    <w:rsid w:val="45D9F9AE"/>
    <w:rsid w:val="45E294D1"/>
    <w:rsid w:val="45F8B681"/>
    <w:rsid w:val="46137ADB"/>
    <w:rsid w:val="46149834"/>
    <w:rsid w:val="4617E529"/>
    <w:rsid w:val="462A91FF"/>
    <w:rsid w:val="462B2C90"/>
    <w:rsid w:val="46364668"/>
    <w:rsid w:val="463AB6D8"/>
    <w:rsid w:val="46487530"/>
    <w:rsid w:val="4648CBC3"/>
    <w:rsid w:val="464D6CD1"/>
    <w:rsid w:val="4655797D"/>
    <w:rsid w:val="46635267"/>
    <w:rsid w:val="46651594"/>
    <w:rsid w:val="46661F51"/>
    <w:rsid w:val="466FECAD"/>
    <w:rsid w:val="4670383A"/>
    <w:rsid w:val="46731EBF"/>
    <w:rsid w:val="4676EBA8"/>
    <w:rsid w:val="4678CCB3"/>
    <w:rsid w:val="467A2DEB"/>
    <w:rsid w:val="467D4D23"/>
    <w:rsid w:val="46892967"/>
    <w:rsid w:val="46898CA5"/>
    <w:rsid w:val="468E58BE"/>
    <w:rsid w:val="469AECC6"/>
    <w:rsid w:val="46A314C4"/>
    <w:rsid w:val="46A59756"/>
    <w:rsid w:val="46A698A0"/>
    <w:rsid w:val="46B27047"/>
    <w:rsid w:val="46C2A77B"/>
    <w:rsid w:val="46CF296D"/>
    <w:rsid w:val="46D2D783"/>
    <w:rsid w:val="46D657DA"/>
    <w:rsid w:val="46D978BE"/>
    <w:rsid w:val="46E5AF1A"/>
    <w:rsid w:val="46EF2CFE"/>
    <w:rsid w:val="46F154BD"/>
    <w:rsid w:val="46F8A412"/>
    <w:rsid w:val="4706C2B0"/>
    <w:rsid w:val="470D4A94"/>
    <w:rsid w:val="470E0992"/>
    <w:rsid w:val="47198550"/>
    <w:rsid w:val="47230100"/>
    <w:rsid w:val="472840FC"/>
    <w:rsid w:val="472B6B2F"/>
    <w:rsid w:val="472E9599"/>
    <w:rsid w:val="4737E000"/>
    <w:rsid w:val="473893A0"/>
    <w:rsid w:val="4740530A"/>
    <w:rsid w:val="47430B10"/>
    <w:rsid w:val="4745A902"/>
    <w:rsid w:val="47468B60"/>
    <w:rsid w:val="47476104"/>
    <w:rsid w:val="474F702F"/>
    <w:rsid w:val="475018FC"/>
    <w:rsid w:val="475E9E58"/>
    <w:rsid w:val="475F3734"/>
    <w:rsid w:val="476612E8"/>
    <w:rsid w:val="47687FED"/>
    <w:rsid w:val="476EA9FC"/>
    <w:rsid w:val="4771542A"/>
    <w:rsid w:val="4772B877"/>
    <w:rsid w:val="4776DE88"/>
    <w:rsid w:val="477C25BA"/>
    <w:rsid w:val="478354E6"/>
    <w:rsid w:val="478D9676"/>
    <w:rsid w:val="4790874D"/>
    <w:rsid w:val="4793D088"/>
    <w:rsid w:val="4797D32D"/>
    <w:rsid w:val="4798C337"/>
    <w:rsid w:val="479955C9"/>
    <w:rsid w:val="479B7D68"/>
    <w:rsid w:val="47A28234"/>
    <w:rsid w:val="47AA653B"/>
    <w:rsid w:val="47AE8073"/>
    <w:rsid w:val="47B48627"/>
    <w:rsid w:val="47B85775"/>
    <w:rsid w:val="47BFEE6F"/>
    <w:rsid w:val="47CE825A"/>
    <w:rsid w:val="47D21360"/>
    <w:rsid w:val="47D28D65"/>
    <w:rsid w:val="47D6C843"/>
    <w:rsid w:val="47D9DBE8"/>
    <w:rsid w:val="47DA1AFB"/>
    <w:rsid w:val="47DC004E"/>
    <w:rsid w:val="47DD2730"/>
    <w:rsid w:val="47DE318B"/>
    <w:rsid w:val="47E0AFDA"/>
    <w:rsid w:val="47E595E4"/>
    <w:rsid w:val="47E9141F"/>
    <w:rsid w:val="47F54CC0"/>
    <w:rsid w:val="47F6B3F1"/>
    <w:rsid w:val="47FA60B0"/>
    <w:rsid w:val="47FE458F"/>
    <w:rsid w:val="47FFB1BC"/>
    <w:rsid w:val="48000A5B"/>
    <w:rsid w:val="48034167"/>
    <w:rsid w:val="4808C848"/>
    <w:rsid w:val="480C6D42"/>
    <w:rsid w:val="480D548A"/>
    <w:rsid w:val="480FD72B"/>
    <w:rsid w:val="4818DF55"/>
    <w:rsid w:val="482DA2BC"/>
    <w:rsid w:val="4833D499"/>
    <w:rsid w:val="483C8BA1"/>
    <w:rsid w:val="484E67A1"/>
    <w:rsid w:val="48517CA6"/>
    <w:rsid w:val="4861595D"/>
    <w:rsid w:val="48683629"/>
    <w:rsid w:val="487E5ADE"/>
    <w:rsid w:val="4897460B"/>
    <w:rsid w:val="48A1151B"/>
    <w:rsid w:val="48A2FBB2"/>
    <w:rsid w:val="48A5D1ED"/>
    <w:rsid w:val="48A957C3"/>
    <w:rsid w:val="48AADFEF"/>
    <w:rsid w:val="48B41334"/>
    <w:rsid w:val="48B42A62"/>
    <w:rsid w:val="48B7326D"/>
    <w:rsid w:val="48BEE09C"/>
    <w:rsid w:val="48D4769D"/>
    <w:rsid w:val="48EA2210"/>
    <w:rsid w:val="48EC8FCF"/>
    <w:rsid w:val="48ED4356"/>
    <w:rsid w:val="491B90C7"/>
    <w:rsid w:val="492B6A6A"/>
    <w:rsid w:val="492F5020"/>
    <w:rsid w:val="49389565"/>
    <w:rsid w:val="493928E5"/>
    <w:rsid w:val="49489CF6"/>
    <w:rsid w:val="494A24C3"/>
    <w:rsid w:val="49568F6A"/>
    <w:rsid w:val="4959530A"/>
    <w:rsid w:val="49597159"/>
    <w:rsid w:val="496AC21B"/>
    <w:rsid w:val="497B2F94"/>
    <w:rsid w:val="49804A1A"/>
    <w:rsid w:val="4981C98B"/>
    <w:rsid w:val="4981E713"/>
    <w:rsid w:val="49881605"/>
    <w:rsid w:val="498EC0A3"/>
    <w:rsid w:val="49906358"/>
    <w:rsid w:val="49931B78"/>
    <w:rsid w:val="49951CD1"/>
    <w:rsid w:val="4996F008"/>
    <w:rsid w:val="49A24415"/>
    <w:rsid w:val="49A3EFA9"/>
    <w:rsid w:val="49A8F278"/>
    <w:rsid w:val="49A905F1"/>
    <w:rsid w:val="49AADDA7"/>
    <w:rsid w:val="49AEBCEA"/>
    <w:rsid w:val="49B1346A"/>
    <w:rsid w:val="49B1E258"/>
    <w:rsid w:val="49B22F73"/>
    <w:rsid w:val="49D0380D"/>
    <w:rsid w:val="49D86E9A"/>
    <w:rsid w:val="49E0A13A"/>
    <w:rsid w:val="49E3B0EA"/>
    <w:rsid w:val="49EBF47F"/>
    <w:rsid w:val="49EDD3EE"/>
    <w:rsid w:val="49FE3D93"/>
    <w:rsid w:val="4A05C858"/>
    <w:rsid w:val="4A0F1D43"/>
    <w:rsid w:val="4A0F4FDD"/>
    <w:rsid w:val="4A108244"/>
    <w:rsid w:val="4A10BC4D"/>
    <w:rsid w:val="4A124760"/>
    <w:rsid w:val="4A23B242"/>
    <w:rsid w:val="4A268F14"/>
    <w:rsid w:val="4A27EE94"/>
    <w:rsid w:val="4A29FEB2"/>
    <w:rsid w:val="4A2D7A9A"/>
    <w:rsid w:val="4A2FAC0B"/>
    <w:rsid w:val="4A311D61"/>
    <w:rsid w:val="4A4084C3"/>
    <w:rsid w:val="4A4C5960"/>
    <w:rsid w:val="4A5CDF0C"/>
    <w:rsid w:val="4A5E58E4"/>
    <w:rsid w:val="4A62723F"/>
    <w:rsid w:val="4A674C41"/>
    <w:rsid w:val="4A67DC0B"/>
    <w:rsid w:val="4A68C5DD"/>
    <w:rsid w:val="4A71CAD2"/>
    <w:rsid w:val="4A7E9C39"/>
    <w:rsid w:val="4A8174F8"/>
    <w:rsid w:val="4A8ACCEA"/>
    <w:rsid w:val="4A9D2F86"/>
    <w:rsid w:val="4AA2F14A"/>
    <w:rsid w:val="4AAADE88"/>
    <w:rsid w:val="4AAE094B"/>
    <w:rsid w:val="4AB2E0D7"/>
    <w:rsid w:val="4ABA9503"/>
    <w:rsid w:val="4AC0D8E0"/>
    <w:rsid w:val="4AC27EC6"/>
    <w:rsid w:val="4AC503E7"/>
    <w:rsid w:val="4ACDAD59"/>
    <w:rsid w:val="4AD5A4DE"/>
    <w:rsid w:val="4ADCE934"/>
    <w:rsid w:val="4AE08F2B"/>
    <w:rsid w:val="4AE2EB5A"/>
    <w:rsid w:val="4AE34915"/>
    <w:rsid w:val="4AE77278"/>
    <w:rsid w:val="4AF5962D"/>
    <w:rsid w:val="4AFED152"/>
    <w:rsid w:val="4B0FFF2D"/>
    <w:rsid w:val="4B13BF8E"/>
    <w:rsid w:val="4B14E71C"/>
    <w:rsid w:val="4B22FFF5"/>
    <w:rsid w:val="4B26BD83"/>
    <w:rsid w:val="4B2F27B1"/>
    <w:rsid w:val="4B346744"/>
    <w:rsid w:val="4B37AB96"/>
    <w:rsid w:val="4B3AC477"/>
    <w:rsid w:val="4B3B656C"/>
    <w:rsid w:val="4B43478C"/>
    <w:rsid w:val="4B5D7C07"/>
    <w:rsid w:val="4B678EDF"/>
    <w:rsid w:val="4B6951CC"/>
    <w:rsid w:val="4B70AC70"/>
    <w:rsid w:val="4B713D4B"/>
    <w:rsid w:val="4B848FDB"/>
    <w:rsid w:val="4B89202C"/>
    <w:rsid w:val="4B8C4FE3"/>
    <w:rsid w:val="4BA10A1E"/>
    <w:rsid w:val="4BB98299"/>
    <w:rsid w:val="4BBACC52"/>
    <w:rsid w:val="4BC1BD62"/>
    <w:rsid w:val="4BC3A639"/>
    <w:rsid w:val="4BC68046"/>
    <w:rsid w:val="4BCAFC0C"/>
    <w:rsid w:val="4BCE4260"/>
    <w:rsid w:val="4BCEE7A3"/>
    <w:rsid w:val="4BD8BF5F"/>
    <w:rsid w:val="4BD9B833"/>
    <w:rsid w:val="4BDBCF2E"/>
    <w:rsid w:val="4BDC48E1"/>
    <w:rsid w:val="4BE11C47"/>
    <w:rsid w:val="4BE50CD6"/>
    <w:rsid w:val="4BE7A975"/>
    <w:rsid w:val="4BE8B2F3"/>
    <w:rsid w:val="4C04F620"/>
    <w:rsid w:val="4C0CF54B"/>
    <w:rsid w:val="4C0F6F7C"/>
    <w:rsid w:val="4C1092BF"/>
    <w:rsid w:val="4C218EB6"/>
    <w:rsid w:val="4C23F6ED"/>
    <w:rsid w:val="4C2A5EC7"/>
    <w:rsid w:val="4C2C614E"/>
    <w:rsid w:val="4C3572C3"/>
    <w:rsid w:val="4C36219F"/>
    <w:rsid w:val="4C37D5B6"/>
    <w:rsid w:val="4C3A604D"/>
    <w:rsid w:val="4C3F7CA2"/>
    <w:rsid w:val="4C47BE54"/>
    <w:rsid w:val="4C48BDE9"/>
    <w:rsid w:val="4C578519"/>
    <w:rsid w:val="4C60C286"/>
    <w:rsid w:val="4C6E61DE"/>
    <w:rsid w:val="4C73F034"/>
    <w:rsid w:val="4C871B81"/>
    <w:rsid w:val="4C894A12"/>
    <w:rsid w:val="4C8A7FBF"/>
    <w:rsid w:val="4C8BFDEC"/>
    <w:rsid w:val="4C9D2070"/>
    <w:rsid w:val="4CA25710"/>
    <w:rsid w:val="4CB17675"/>
    <w:rsid w:val="4CD00B82"/>
    <w:rsid w:val="4CDC3B16"/>
    <w:rsid w:val="4CDCC942"/>
    <w:rsid w:val="4CDFC2C2"/>
    <w:rsid w:val="4CE16DC7"/>
    <w:rsid w:val="4CE6930D"/>
    <w:rsid w:val="4CEAE72F"/>
    <w:rsid w:val="4CF62679"/>
    <w:rsid w:val="4CFCB266"/>
    <w:rsid w:val="4CFE5988"/>
    <w:rsid w:val="4CFF0DA0"/>
    <w:rsid w:val="4D0CE20D"/>
    <w:rsid w:val="4D0DE6AA"/>
    <w:rsid w:val="4D0FC127"/>
    <w:rsid w:val="4D2074D0"/>
    <w:rsid w:val="4D3534C9"/>
    <w:rsid w:val="4D3656D0"/>
    <w:rsid w:val="4D3AED96"/>
    <w:rsid w:val="4D3CD39D"/>
    <w:rsid w:val="4D3FE462"/>
    <w:rsid w:val="4D418873"/>
    <w:rsid w:val="4D5EAE04"/>
    <w:rsid w:val="4D639C7C"/>
    <w:rsid w:val="4D65C84B"/>
    <w:rsid w:val="4D6749CB"/>
    <w:rsid w:val="4D6B28A0"/>
    <w:rsid w:val="4D71FE1B"/>
    <w:rsid w:val="4D78086E"/>
    <w:rsid w:val="4D7C5AC5"/>
    <w:rsid w:val="4D7C7961"/>
    <w:rsid w:val="4D8083EB"/>
    <w:rsid w:val="4D82B42D"/>
    <w:rsid w:val="4D878F85"/>
    <w:rsid w:val="4D8CF84C"/>
    <w:rsid w:val="4D9E74C4"/>
    <w:rsid w:val="4DA88B36"/>
    <w:rsid w:val="4DAE693F"/>
    <w:rsid w:val="4DB19125"/>
    <w:rsid w:val="4DD42BA6"/>
    <w:rsid w:val="4DD74234"/>
    <w:rsid w:val="4DD79B94"/>
    <w:rsid w:val="4DD9FF0B"/>
    <w:rsid w:val="4DDE07C3"/>
    <w:rsid w:val="4DE85206"/>
    <w:rsid w:val="4DE939D1"/>
    <w:rsid w:val="4DFB5077"/>
    <w:rsid w:val="4E01B05E"/>
    <w:rsid w:val="4E036DF3"/>
    <w:rsid w:val="4E0FD728"/>
    <w:rsid w:val="4E1506EA"/>
    <w:rsid w:val="4E18B51E"/>
    <w:rsid w:val="4E231BC2"/>
    <w:rsid w:val="4E29B84A"/>
    <w:rsid w:val="4E2CA03D"/>
    <w:rsid w:val="4E2FEE77"/>
    <w:rsid w:val="4E3A5A2A"/>
    <w:rsid w:val="4E3C643E"/>
    <w:rsid w:val="4E484998"/>
    <w:rsid w:val="4E523185"/>
    <w:rsid w:val="4E5E3271"/>
    <w:rsid w:val="4E65A525"/>
    <w:rsid w:val="4E6644F5"/>
    <w:rsid w:val="4E725959"/>
    <w:rsid w:val="4E81C2D1"/>
    <w:rsid w:val="4E8775E9"/>
    <w:rsid w:val="4E909E53"/>
    <w:rsid w:val="4EA5953F"/>
    <w:rsid w:val="4EAEF6ED"/>
    <w:rsid w:val="4EB17438"/>
    <w:rsid w:val="4EB2D496"/>
    <w:rsid w:val="4EBF5CB2"/>
    <w:rsid w:val="4ED0683D"/>
    <w:rsid w:val="4EDC901A"/>
    <w:rsid w:val="4EDDC4FD"/>
    <w:rsid w:val="4EDDD5EB"/>
    <w:rsid w:val="4EDE36BA"/>
    <w:rsid w:val="4EE3D935"/>
    <w:rsid w:val="4EE80692"/>
    <w:rsid w:val="4EF1FC5A"/>
    <w:rsid w:val="4EF7EB47"/>
    <w:rsid w:val="4EF96159"/>
    <w:rsid w:val="4EF9CF6A"/>
    <w:rsid w:val="4F04A085"/>
    <w:rsid w:val="4F0A6E65"/>
    <w:rsid w:val="4F0C5C67"/>
    <w:rsid w:val="4F0F496F"/>
    <w:rsid w:val="4F0F63E7"/>
    <w:rsid w:val="4F12BB60"/>
    <w:rsid w:val="4F190FF0"/>
    <w:rsid w:val="4F2AB878"/>
    <w:rsid w:val="4F319E07"/>
    <w:rsid w:val="4F4BC1B1"/>
    <w:rsid w:val="4F51AE91"/>
    <w:rsid w:val="4F56FC01"/>
    <w:rsid w:val="4F60611D"/>
    <w:rsid w:val="4F63B569"/>
    <w:rsid w:val="4F788243"/>
    <w:rsid w:val="4F7FDB6D"/>
    <w:rsid w:val="4F8404FD"/>
    <w:rsid w:val="4F889A16"/>
    <w:rsid w:val="4F8B4668"/>
    <w:rsid w:val="4F97EA92"/>
    <w:rsid w:val="4F9A9CC7"/>
    <w:rsid w:val="4FA23AA1"/>
    <w:rsid w:val="4FA4EFC4"/>
    <w:rsid w:val="4FA60851"/>
    <w:rsid w:val="4FA95EF7"/>
    <w:rsid w:val="4FB59798"/>
    <w:rsid w:val="4FB7E50F"/>
    <w:rsid w:val="4FC35656"/>
    <w:rsid w:val="4FC9654E"/>
    <w:rsid w:val="4FCD9044"/>
    <w:rsid w:val="4FD27A46"/>
    <w:rsid w:val="4FE46729"/>
    <w:rsid w:val="4FE4C21D"/>
    <w:rsid w:val="4FE52CE0"/>
    <w:rsid w:val="4FE730B1"/>
    <w:rsid w:val="4FEAAFB7"/>
    <w:rsid w:val="4FF1CD6F"/>
    <w:rsid w:val="4FF62918"/>
    <w:rsid w:val="4FF9BB06"/>
    <w:rsid w:val="5016DAA3"/>
    <w:rsid w:val="501DC813"/>
    <w:rsid w:val="502864F1"/>
    <w:rsid w:val="502D3654"/>
    <w:rsid w:val="502F9CBD"/>
    <w:rsid w:val="5032EA95"/>
    <w:rsid w:val="503340C6"/>
    <w:rsid w:val="5035D9B1"/>
    <w:rsid w:val="503906D1"/>
    <w:rsid w:val="504152F3"/>
    <w:rsid w:val="50482CB3"/>
    <w:rsid w:val="504AD5D2"/>
    <w:rsid w:val="504E239D"/>
    <w:rsid w:val="505BAD35"/>
    <w:rsid w:val="506723C1"/>
    <w:rsid w:val="50677525"/>
    <w:rsid w:val="50701F50"/>
    <w:rsid w:val="5077184D"/>
    <w:rsid w:val="5080895C"/>
    <w:rsid w:val="50851CFB"/>
    <w:rsid w:val="50950666"/>
    <w:rsid w:val="50975E55"/>
    <w:rsid w:val="50A09E7E"/>
    <w:rsid w:val="50A6B244"/>
    <w:rsid w:val="50AA3C9E"/>
    <w:rsid w:val="50ADA61F"/>
    <w:rsid w:val="50B2EE8F"/>
    <w:rsid w:val="50B2F6DE"/>
    <w:rsid w:val="50B88C63"/>
    <w:rsid w:val="50BBA49F"/>
    <w:rsid w:val="50C7A505"/>
    <w:rsid w:val="50D1CABE"/>
    <w:rsid w:val="50D8EFD3"/>
    <w:rsid w:val="50EE47D9"/>
    <w:rsid w:val="50F4454F"/>
    <w:rsid w:val="50F6721D"/>
    <w:rsid w:val="50F8ACA6"/>
    <w:rsid w:val="5109373C"/>
    <w:rsid w:val="5109AC08"/>
    <w:rsid w:val="510B74EB"/>
    <w:rsid w:val="510D0FE2"/>
    <w:rsid w:val="51185D0A"/>
    <w:rsid w:val="511E2565"/>
    <w:rsid w:val="51248152"/>
    <w:rsid w:val="5125C0F1"/>
    <w:rsid w:val="51262DB9"/>
    <w:rsid w:val="5149A68E"/>
    <w:rsid w:val="515B85B8"/>
    <w:rsid w:val="5168D519"/>
    <w:rsid w:val="516D8F10"/>
    <w:rsid w:val="516F8D0C"/>
    <w:rsid w:val="51782812"/>
    <w:rsid w:val="51819C43"/>
    <w:rsid w:val="5186EA97"/>
    <w:rsid w:val="5188196D"/>
    <w:rsid w:val="5194B7E6"/>
    <w:rsid w:val="51977B84"/>
    <w:rsid w:val="519B21E6"/>
    <w:rsid w:val="519E9332"/>
    <w:rsid w:val="51A732E2"/>
    <w:rsid w:val="51B343C5"/>
    <w:rsid w:val="51B52DB2"/>
    <w:rsid w:val="51B5BD7F"/>
    <w:rsid w:val="51BCB47E"/>
    <w:rsid w:val="51C1904B"/>
    <w:rsid w:val="51C25B04"/>
    <w:rsid w:val="51CADF6C"/>
    <w:rsid w:val="51CD33E7"/>
    <w:rsid w:val="51DA03A1"/>
    <w:rsid w:val="51E7D6A7"/>
    <w:rsid w:val="52132335"/>
    <w:rsid w:val="5220FDBA"/>
    <w:rsid w:val="522CBE68"/>
    <w:rsid w:val="52317D37"/>
    <w:rsid w:val="5231B530"/>
    <w:rsid w:val="524D182D"/>
    <w:rsid w:val="524F0E59"/>
    <w:rsid w:val="52559F18"/>
    <w:rsid w:val="5259A33F"/>
    <w:rsid w:val="525A3863"/>
    <w:rsid w:val="525B2B20"/>
    <w:rsid w:val="52627D8F"/>
    <w:rsid w:val="526E6833"/>
    <w:rsid w:val="526F8025"/>
    <w:rsid w:val="5274C034"/>
    <w:rsid w:val="527AAC71"/>
    <w:rsid w:val="5281FE3B"/>
    <w:rsid w:val="528D57E6"/>
    <w:rsid w:val="528FD4F1"/>
    <w:rsid w:val="52983F3D"/>
    <w:rsid w:val="529D619F"/>
    <w:rsid w:val="52A489A8"/>
    <w:rsid w:val="52A9CF29"/>
    <w:rsid w:val="52B15AEA"/>
    <w:rsid w:val="52BFFBF0"/>
    <w:rsid w:val="52C0C5D1"/>
    <w:rsid w:val="52C9111E"/>
    <w:rsid w:val="52D180CF"/>
    <w:rsid w:val="52D523BA"/>
    <w:rsid w:val="52D6620E"/>
    <w:rsid w:val="52E0E71F"/>
    <w:rsid w:val="52E8483F"/>
    <w:rsid w:val="52FD45FA"/>
    <w:rsid w:val="52FE252D"/>
    <w:rsid w:val="530000B9"/>
    <w:rsid w:val="530141EF"/>
    <w:rsid w:val="530D2C6D"/>
    <w:rsid w:val="530E8917"/>
    <w:rsid w:val="53121680"/>
    <w:rsid w:val="5313B9B9"/>
    <w:rsid w:val="53155B9E"/>
    <w:rsid w:val="53198476"/>
    <w:rsid w:val="531AC16F"/>
    <w:rsid w:val="531E25E3"/>
    <w:rsid w:val="532342B4"/>
    <w:rsid w:val="53256B10"/>
    <w:rsid w:val="5326262E"/>
    <w:rsid w:val="5333BABA"/>
    <w:rsid w:val="53374AB1"/>
    <w:rsid w:val="5342E22A"/>
    <w:rsid w:val="5346A32A"/>
    <w:rsid w:val="5354A76C"/>
    <w:rsid w:val="5359A6C3"/>
    <w:rsid w:val="535D8DF2"/>
    <w:rsid w:val="535E9553"/>
    <w:rsid w:val="53684E14"/>
    <w:rsid w:val="536AB186"/>
    <w:rsid w:val="537353D3"/>
    <w:rsid w:val="5373C031"/>
    <w:rsid w:val="53755353"/>
    <w:rsid w:val="538B2BF9"/>
    <w:rsid w:val="538C21B9"/>
    <w:rsid w:val="53958F9E"/>
    <w:rsid w:val="539BF012"/>
    <w:rsid w:val="53A1F5B7"/>
    <w:rsid w:val="53A2B506"/>
    <w:rsid w:val="53A3F10E"/>
    <w:rsid w:val="53A7D09F"/>
    <w:rsid w:val="53B4551F"/>
    <w:rsid w:val="53B561AD"/>
    <w:rsid w:val="53BAE197"/>
    <w:rsid w:val="53C03FE8"/>
    <w:rsid w:val="53C17ECA"/>
    <w:rsid w:val="53C19876"/>
    <w:rsid w:val="53C57351"/>
    <w:rsid w:val="53CA71E3"/>
    <w:rsid w:val="53D9FE51"/>
    <w:rsid w:val="53DA1845"/>
    <w:rsid w:val="53DA83BB"/>
    <w:rsid w:val="53DC3295"/>
    <w:rsid w:val="53E2E3BE"/>
    <w:rsid w:val="53E557DE"/>
    <w:rsid w:val="53F02896"/>
    <w:rsid w:val="53F3D571"/>
    <w:rsid w:val="540ABFD9"/>
    <w:rsid w:val="54107793"/>
    <w:rsid w:val="54148B3D"/>
    <w:rsid w:val="541FF6D2"/>
    <w:rsid w:val="54203BAC"/>
    <w:rsid w:val="54204602"/>
    <w:rsid w:val="5423C3D7"/>
    <w:rsid w:val="5432E4D6"/>
    <w:rsid w:val="54391B08"/>
    <w:rsid w:val="5449536F"/>
    <w:rsid w:val="54760905"/>
    <w:rsid w:val="547FFA1A"/>
    <w:rsid w:val="5488B5FC"/>
    <w:rsid w:val="548B1700"/>
    <w:rsid w:val="548B5929"/>
    <w:rsid w:val="548D2F3E"/>
    <w:rsid w:val="5496521B"/>
    <w:rsid w:val="54A19048"/>
    <w:rsid w:val="54BB88E8"/>
    <w:rsid w:val="54CA7F82"/>
    <w:rsid w:val="54CEEA26"/>
    <w:rsid w:val="54D23976"/>
    <w:rsid w:val="54D6674B"/>
    <w:rsid w:val="54D76B8E"/>
    <w:rsid w:val="54DBBE64"/>
    <w:rsid w:val="54F3818D"/>
    <w:rsid w:val="54FE85B6"/>
    <w:rsid w:val="55107D4E"/>
    <w:rsid w:val="55183074"/>
    <w:rsid w:val="551A5C52"/>
    <w:rsid w:val="551C46C7"/>
    <w:rsid w:val="551D6D23"/>
    <w:rsid w:val="5521C65E"/>
    <w:rsid w:val="55233C58"/>
    <w:rsid w:val="55258CA5"/>
    <w:rsid w:val="5525CC75"/>
    <w:rsid w:val="55337E22"/>
    <w:rsid w:val="553A113D"/>
    <w:rsid w:val="553A12FC"/>
    <w:rsid w:val="5540089D"/>
    <w:rsid w:val="55544ADD"/>
    <w:rsid w:val="555CB1BD"/>
    <w:rsid w:val="555F4A45"/>
    <w:rsid w:val="557E867C"/>
    <w:rsid w:val="557F3614"/>
    <w:rsid w:val="5581135B"/>
    <w:rsid w:val="558C60DF"/>
    <w:rsid w:val="558DE62D"/>
    <w:rsid w:val="55905C67"/>
    <w:rsid w:val="55916224"/>
    <w:rsid w:val="559671CE"/>
    <w:rsid w:val="55978788"/>
    <w:rsid w:val="55991F64"/>
    <w:rsid w:val="5599BC4E"/>
    <w:rsid w:val="559E2818"/>
    <w:rsid w:val="55A3CCFD"/>
    <w:rsid w:val="55ABA281"/>
    <w:rsid w:val="55B99DBC"/>
    <w:rsid w:val="55C96C15"/>
    <w:rsid w:val="55CA6425"/>
    <w:rsid w:val="55D6809F"/>
    <w:rsid w:val="55DACCE7"/>
    <w:rsid w:val="55DADF1C"/>
    <w:rsid w:val="55E2E2D7"/>
    <w:rsid w:val="55E4C573"/>
    <w:rsid w:val="55E87DED"/>
    <w:rsid w:val="55F66DF0"/>
    <w:rsid w:val="5600B9D1"/>
    <w:rsid w:val="5604ED21"/>
    <w:rsid w:val="56077081"/>
    <w:rsid w:val="560EAE27"/>
    <w:rsid w:val="560F1407"/>
    <w:rsid w:val="5615C21A"/>
    <w:rsid w:val="562B7197"/>
    <w:rsid w:val="562C0C80"/>
    <w:rsid w:val="56311774"/>
    <w:rsid w:val="5649A0FA"/>
    <w:rsid w:val="564F7BF1"/>
    <w:rsid w:val="5651B829"/>
    <w:rsid w:val="56528A43"/>
    <w:rsid w:val="56546C95"/>
    <w:rsid w:val="56550DFD"/>
    <w:rsid w:val="565BFD4E"/>
    <w:rsid w:val="566F8F2C"/>
    <w:rsid w:val="56747B17"/>
    <w:rsid w:val="5675E6BC"/>
    <w:rsid w:val="567BAFAB"/>
    <w:rsid w:val="5680ADF2"/>
    <w:rsid w:val="568661F3"/>
    <w:rsid w:val="5689B59F"/>
    <w:rsid w:val="568CE1A2"/>
    <w:rsid w:val="56935CFC"/>
    <w:rsid w:val="5698CBEA"/>
    <w:rsid w:val="56A84855"/>
    <w:rsid w:val="56AD3821"/>
    <w:rsid w:val="56BA44B3"/>
    <w:rsid w:val="56C9BE83"/>
    <w:rsid w:val="56CEC07F"/>
    <w:rsid w:val="56D0D6E2"/>
    <w:rsid w:val="56E0CB2B"/>
    <w:rsid w:val="56F72E55"/>
    <w:rsid w:val="56FB12B6"/>
    <w:rsid w:val="5700AEFC"/>
    <w:rsid w:val="5709964A"/>
    <w:rsid w:val="5710A7FE"/>
    <w:rsid w:val="5714EDAB"/>
    <w:rsid w:val="571FE768"/>
    <w:rsid w:val="5720B03F"/>
    <w:rsid w:val="57237357"/>
    <w:rsid w:val="5727824F"/>
    <w:rsid w:val="572B2745"/>
    <w:rsid w:val="572E8BB9"/>
    <w:rsid w:val="5732BB3D"/>
    <w:rsid w:val="573BC9C6"/>
    <w:rsid w:val="573D0B37"/>
    <w:rsid w:val="574303F8"/>
    <w:rsid w:val="5753FBCC"/>
    <w:rsid w:val="575E4C8E"/>
    <w:rsid w:val="5760A5D9"/>
    <w:rsid w:val="57772AEE"/>
    <w:rsid w:val="577DEE1B"/>
    <w:rsid w:val="577E1DA8"/>
    <w:rsid w:val="577E6DC9"/>
    <w:rsid w:val="57908F6A"/>
    <w:rsid w:val="5796CF9D"/>
    <w:rsid w:val="579CC51B"/>
    <w:rsid w:val="579DB7A0"/>
    <w:rsid w:val="579F2204"/>
    <w:rsid w:val="57B1AD19"/>
    <w:rsid w:val="57B29E46"/>
    <w:rsid w:val="57B2B7A4"/>
    <w:rsid w:val="57B7F507"/>
    <w:rsid w:val="57CF5388"/>
    <w:rsid w:val="57D0F75E"/>
    <w:rsid w:val="57D4BC3D"/>
    <w:rsid w:val="57DF17E7"/>
    <w:rsid w:val="57E85B77"/>
    <w:rsid w:val="57E8D473"/>
    <w:rsid w:val="57F13E5A"/>
    <w:rsid w:val="57F89602"/>
    <w:rsid w:val="57FD0EE4"/>
    <w:rsid w:val="57FEDF2F"/>
    <w:rsid w:val="580E989C"/>
    <w:rsid w:val="581FCCEC"/>
    <w:rsid w:val="5826C425"/>
    <w:rsid w:val="583A627E"/>
    <w:rsid w:val="583D1027"/>
    <w:rsid w:val="584043F5"/>
    <w:rsid w:val="5860665A"/>
    <w:rsid w:val="5865471B"/>
    <w:rsid w:val="588C0C65"/>
    <w:rsid w:val="58A3C400"/>
    <w:rsid w:val="58AEA531"/>
    <w:rsid w:val="58B77002"/>
    <w:rsid w:val="58C1CA34"/>
    <w:rsid w:val="58C71D88"/>
    <w:rsid w:val="58C7881D"/>
    <w:rsid w:val="58DC397C"/>
    <w:rsid w:val="58DD07B3"/>
    <w:rsid w:val="58EF69DB"/>
    <w:rsid w:val="58F861CA"/>
    <w:rsid w:val="58FDC31A"/>
    <w:rsid w:val="5901B8C9"/>
    <w:rsid w:val="590E3923"/>
    <w:rsid w:val="5915E69E"/>
    <w:rsid w:val="591B4FAF"/>
    <w:rsid w:val="592965C3"/>
    <w:rsid w:val="59306C86"/>
    <w:rsid w:val="5936FCAF"/>
    <w:rsid w:val="593E1C9B"/>
    <w:rsid w:val="594CF958"/>
    <w:rsid w:val="595181AB"/>
    <w:rsid w:val="59520161"/>
    <w:rsid w:val="5957C1A9"/>
    <w:rsid w:val="597058DE"/>
    <w:rsid w:val="59813197"/>
    <w:rsid w:val="59850F79"/>
    <w:rsid w:val="5988B89C"/>
    <w:rsid w:val="59965588"/>
    <w:rsid w:val="599759F5"/>
    <w:rsid w:val="599BFB86"/>
    <w:rsid w:val="599C2EB0"/>
    <w:rsid w:val="59A33EDB"/>
    <w:rsid w:val="59A59C43"/>
    <w:rsid w:val="59B0F30F"/>
    <w:rsid w:val="59B3FFEC"/>
    <w:rsid w:val="59BC0B69"/>
    <w:rsid w:val="59BF24E2"/>
    <w:rsid w:val="59C449D0"/>
    <w:rsid w:val="59F0B8B7"/>
    <w:rsid w:val="59F541AC"/>
    <w:rsid w:val="59FFE0EA"/>
    <w:rsid w:val="5A14FC67"/>
    <w:rsid w:val="5A2DD74A"/>
    <w:rsid w:val="5A367080"/>
    <w:rsid w:val="5A399F23"/>
    <w:rsid w:val="5A4CEBD0"/>
    <w:rsid w:val="5A50668F"/>
    <w:rsid w:val="5A5314FF"/>
    <w:rsid w:val="5A5C0AA9"/>
    <w:rsid w:val="5A6A2371"/>
    <w:rsid w:val="5A777581"/>
    <w:rsid w:val="5A7CDFC8"/>
    <w:rsid w:val="5A811323"/>
    <w:rsid w:val="5A897050"/>
    <w:rsid w:val="5A8EB01F"/>
    <w:rsid w:val="5A908E55"/>
    <w:rsid w:val="5AA09013"/>
    <w:rsid w:val="5AAEE41B"/>
    <w:rsid w:val="5AAF6F9B"/>
    <w:rsid w:val="5AB57BE7"/>
    <w:rsid w:val="5AB793CA"/>
    <w:rsid w:val="5ABC7999"/>
    <w:rsid w:val="5ABE8D9B"/>
    <w:rsid w:val="5AC2F03B"/>
    <w:rsid w:val="5AD795A9"/>
    <w:rsid w:val="5ADB3017"/>
    <w:rsid w:val="5AEC1970"/>
    <w:rsid w:val="5AF09B59"/>
    <w:rsid w:val="5AF51ABB"/>
    <w:rsid w:val="5AF9DAC4"/>
    <w:rsid w:val="5B017212"/>
    <w:rsid w:val="5B066176"/>
    <w:rsid w:val="5B072EDD"/>
    <w:rsid w:val="5B090CC7"/>
    <w:rsid w:val="5B0F562C"/>
    <w:rsid w:val="5B140A6B"/>
    <w:rsid w:val="5B18EB2E"/>
    <w:rsid w:val="5B19BB57"/>
    <w:rsid w:val="5B1E78DB"/>
    <w:rsid w:val="5B38623B"/>
    <w:rsid w:val="5B3D99F6"/>
    <w:rsid w:val="5B44DCD3"/>
    <w:rsid w:val="5B489607"/>
    <w:rsid w:val="5B4A068C"/>
    <w:rsid w:val="5B4CC108"/>
    <w:rsid w:val="5B5A941E"/>
    <w:rsid w:val="5B5E77CF"/>
    <w:rsid w:val="5B608C8F"/>
    <w:rsid w:val="5B624631"/>
    <w:rsid w:val="5B6F4D9A"/>
    <w:rsid w:val="5B71455C"/>
    <w:rsid w:val="5B7197DA"/>
    <w:rsid w:val="5B7D88E5"/>
    <w:rsid w:val="5B8315FD"/>
    <w:rsid w:val="5B86C84E"/>
    <w:rsid w:val="5B8BFEEE"/>
    <w:rsid w:val="5B8FFC15"/>
    <w:rsid w:val="5B969F0E"/>
    <w:rsid w:val="5BA1B683"/>
    <w:rsid w:val="5BA263E6"/>
    <w:rsid w:val="5BA2FDF7"/>
    <w:rsid w:val="5BAF2EAD"/>
    <w:rsid w:val="5BB3773D"/>
    <w:rsid w:val="5BBCF699"/>
    <w:rsid w:val="5BBF8A91"/>
    <w:rsid w:val="5BC08FDC"/>
    <w:rsid w:val="5BCD28B9"/>
    <w:rsid w:val="5BD4BB9D"/>
    <w:rsid w:val="5BD63F91"/>
    <w:rsid w:val="5BE43D4B"/>
    <w:rsid w:val="5BE7C12E"/>
    <w:rsid w:val="5BEEFCDE"/>
    <w:rsid w:val="5BF3D5B9"/>
    <w:rsid w:val="5C104973"/>
    <w:rsid w:val="5C19C1DB"/>
    <w:rsid w:val="5C2DC94A"/>
    <w:rsid w:val="5C3381AF"/>
    <w:rsid w:val="5C33D968"/>
    <w:rsid w:val="5C3F782F"/>
    <w:rsid w:val="5C40E2DA"/>
    <w:rsid w:val="5C426EFD"/>
    <w:rsid w:val="5C4525E5"/>
    <w:rsid w:val="5C4A2F70"/>
    <w:rsid w:val="5C5A07E8"/>
    <w:rsid w:val="5C6FDD3B"/>
    <w:rsid w:val="5C6FFE24"/>
    <w:rsid w:val="5C703ADC"/>
    <w:rsid w:val="5C882ADA"/>
    <w:rsid w:val="5C8C4237"/>
    <w:rsid w:val="5C95E422"/>
    <w:rsid w:val="5C9B6DCA"/>
    <w:rsid w:val="5C9FE388"/>
    <w:rsid w:val="5CAA36B4"/>
    <w:rsid w:val="5CC01C7A"/>
    <w:rsid w:val="5CC1B506"/>
    <w:rsid w:val="5CC2FD61"/>
    <w:rsid w:val="5CCB42CF"/>
    <w:rsid w:val="5CCD5554"/>
    <w:rsid w:val="5CD08D02"/>
    <w:rsid w:val="5CD719B3"/>
    <w:rsid w:val="5CE161C4"/>
    <w:rsid w:val="5CED73EA"/>
    <w:rsid w:val="5CEFCC5E"/>
    <w:rsid w:val="5CF45B56"/>
    <w:rsid w:val="5CF97961"/>
    <w:rsid w:val="5D017ED7"/>
    <w:rsid w:val="5D0A1123"/>
    <w:rsid w:val="5D0CBBA8"/>
    <w:rsid w:val="5D1172C7"/>
    <w:rsid w:val="5D235ADC"/>
    <w:rsid w:val="5D3703C2"/>
    <w:rsid w:val="5D3F83C9"/>
    <w:rsid w:val="5D4DFBA0"/>
    <w:rsid w:val="5D5D7B51"/>
    <w:rsid w:val="5D6F48A5"/>
    <w:rsid w:val="5D78A83C"/>
    <w:rsid w:val="5D7DF347"/>
    <w:rsid w:val="5D8ABE67"/>
    <w:rsid w:val="5D8F2CB9"/>
    <w:rsid w:val="5D92646C"/>
    <w:rsid w:val="5D95159C"/>
    <w:rsid w:val="5D9BA36D"/>
    <w:rsid w:val="5D9BC235"/>
    <w:rsid w:val="5DA68CE5"/>
    <w:rsid w:val="5DAE129C"/>
    <w:rsid w:val="5DAF2227"/>
    <w:rsid w:val="5DB83E5D"/>
    <w:rsid w:val="5DC7C35D"/>
    <w:rsid w:val="5DC97F4E"/>
    <w:rsid w:val="5DCFDF9F"/>
    <w:rsid w:val="5DD68197"/>
    <w:rsid w:val="5DDE8246"/>
    <w:rsid w:val="5DE73C10"/>
    <w:rsid w:val="5DE92DAA"/>
    <w:rsid w:val="5DEE29E6"/>
    <w:rsid w:val="5DF37E9B"/>
    <w:rsid w:val="5DF7C7E1"/>
    <w:rsid w:val="5E062941"/>
    <w:rsid w:val="5E096203"/>
    <w:rsid w:val="5E15D0EE"/>
    <w:rsid w:val="5E222DD3"/>
    <w:rsid w:val="5E28A50C"/>
    <w:rsid w:val="5E2D17CA"/>
    <w:rsid w:val="5E302B99"/>
    <w:rsid w:val="5E31FCDB"/>
    <w:rsid w:val="5E3A4FD0"/>
    <w:rsid w:val="5E427334"/>
    <w:rsid w:val="5E42F100"/>
    <w:rsid w:val="5E4D0952"/>
    <w:rsid w:val="5E4D5B2F"/>
    <w:rsid w:val="5E51F1CB"/>
    <w:rsid w:val="5E535594"/>
    <w:rsid w:val="5E55EF79"/>
    <w:rsid w:val="5E5A3865"/>
    <w:rsid w:val="5E6CC4E6"/>
    <w:rsid w:val="5E82AFBC"/>
    <w:rsid w:val="5E8373A7"/>
    <w:rsid w:val="5E859B45"/>
    <w:rsid w:val="5EA97D68"/>
    <w:rsid w:val="5EAB08FC"/>
    <w:rsid w:val="5EACECAC"/>
    <w:rsid w:val="5EAD2285"/>
    <w:rsid w:val="5EB15F5D"/>
    <w:rsid w:val="5EC1197A"/>
    <w:rsid w:val="5EDD918C"/>
    <w:rsid w:val="5EE33417"/>
    <w:rsid w:val="5EF3DF0B"/>
    <w:rsid w:val="5EF91B8B"/>
    <w:rsid w:val="5F04284C"/>
    <w:rsid w:val="5F0C666C"/>
    <w:rsid w:val="5F0CFFA8"/>
    <w:rsid w:val="5F15D0A5"/>
    <w:rsid w:val="5F24B368"/>
    <w:rsid w:val="5F29317E"/>
    <w:rsid w:val="5F2C6BF7"/>
    <w:rsid w:val="5F2FCF18"/>
    <w:rsid w:val="5F39EE19"/>
    <w:rsid w:val="5F4058E0"/>
    <w:rsid w:val="5F50AFE2"/>
    <w:rsid w:val="5F58457C"/>
    <w:rsid w:val="5F5D9523"/>
    <w:rsid w:val="5F6A7AC2"/>
    <w:rsid w:val="5F707763"/>
    <w:rsid w:val="5F7B8A9B"/>
    <w:rsid w:val="5F7CE3CE"/>
    <w:rsid w:val="5F800242"/>
    <w:rsid w:val="5F832550"/>
    <w:rsid w:val="5F90339D"/>
    <w:rsid w:val="5F98C2E1"/>
    <w:rsid w:val="5FA71A9C"/>
    <w:rsid w:val="5FBCF59B"/>
    <w:rsid w:val="5FBDCFC5"/>
    <w:rsid w:val="5FBE63BA"/>
    <w:rsid w:val="5FBFBD57"/>
    <w:rsid w:val="5FD004C4"/>
    <w:rsid w:val="5FD13587"/>
    <w:rsid w:val="5FD178CA"/>
    <w:rsid w:val="5FDB29D3"/>
    <w:rsid w:val="5FE03452"/>
    <w:rsid w:val="5FE47F25"/>
    <w:rsid w:val="5FF00210"/>
    <w:rsid w:val="5FF22A65"/>
    <w:rsid w:val="5FF92156"/>
    <w:rsid w:val="60195FB3"/>
    <w:rsid w:val="601B566B"/>
    <w:rsid w:val="601D4C68"/>
    <w:rsid w:val="60227A43"/>
    <w:rsid w:val="6025961D"/>
    <w:rsid w:val="6025BBEE"/>
    <w:rsid w:val="602BE115"/>
    <w:rsid w:val="6037A27E"/>
    <w:rsid w:val="6037D12A"/>
    <w:rsid w:val="603892A2"/>
    <w:rsid w:val="6038D379"/>
    <w:rsid w:val="603911BE"/>
    <w:rsid w:val="6045C57F"/>
    <w:rsid w:val="6047FBF5"/>
    <w:rsid w:val="604A8358"/>
    <w:rsid w:val="60505E3A"/>
    <w:rsid w:val="6058C4AE"/>
    <w:rsid w:val="606C2A2F"/>
    <w:rsid w:val="606F72B2"/>
    <w:rsid w:val="60734EB5"/>
    <w:rsid w:val="6078F3BF"/>
    <w:rsid w:val="607A5E0B"/>
    <w:rsid w:val="607D5330"/>
    <w:rsid w:val="607F77C1"/>
    <w:rsid w:val="6083333F"/>
    <w:rsid w:val="6083B3D7"/>
    <w:rsid w:val="608CA70E"/>
    <w:rsid w:val="608CF9D8"/>
    <w:rsid w:val="608DF703"/>
    <w:rsid w:val="6092B612"/>
    <w:rsid w:val="6092FA01"/>
    <w:rsid w:val="60A1A14C"/>
    <w:rsid w:val="60A4D754"/>
    <w:rsid w:val="60A84320"/>
    <w:rsid w:val="60ACB046"/>
    <w:rsid w:val="60B49C72"/>
    <w:rsid w:val="60B8055C"/>
    <w:rsid w:val="60BDE770"/>
    <w:rsid w:val="60BFB635"/>
    <w:rsid w:val="60CFD413"/>
    <w:rsid w:val="60D100C2"/>
    <w:rsid w:val="60D8F967"/>
    <w:rsid w:val="60DF69BD"/>
    <w:rsid w:val="60E1B9D4"/>
    <w:rsid w:val="60F2BC9D"/>
    <w:rsid w:val="60F45C1C"/>
    <w:rsid w:val="60F76ADA"/>
    <w:rsid w:val="60F828B1"/>
    <w:rsid w:val="6100F9A8"/>
    <w:rsid w:val="610457AF"/>
    <w:rsid w:val="611423F2"/>
    <w:rsid w:val="6116283F"/>
    <w:rsid w:val="611A8EBB"/>
    <w:rsid w:val="612513E1"/>
    <w:rsid w:val="612B56BC"/>
    <w:rsid w:val="612FFC12"/>
    <w:rsid w:val="6135DDCA"/>
    <w:rsid w:val="61386332"/>
    <w:rsid w:val="613DC04E"/>
    <w:rsid w:val="614C4F5D"/>
    <w:rsid w:val="615BAB70"/>
    <w:rsid w:val="615F3873"/>
    <w:rsid w:val="61667F47"/>
    <w:rsid w:val="6179C1DD"/>
    <w:rsid w:val="61876BB0"/>
    <w:rsid w:val="619BD6AD"/>
    <w:rsid w:val="619EB502"/>
    <w:rsid w:val="61A78490"/>
    <w:rsid w:val="61A8E178"/>
    <w:rsid w:val="61AC5583"/>
    <w:rsid w:val="61B0835E"/>
    <w:rsid w:val="61BC2E55"/>
    <w:rsid w:val="61BF28E7"/>
    <w:rsid w:val="61CA9ED4"/>
    <w:rsid w:val="61D0DD3F"/>
    <w:rsid w:val="61D9638A"/>
    <w:rsid w:val="61DB178E"/>
    <w:rsid w:val="61DB3E63"/>
    <w:rsid w:val="61E65C96"/>
    <w:rsid w:val="61F6570C"/>
    <w:rsid w:val="6205CAEC"/>
    <w:rsid w:val="6207A324"/>
    <w:rsid w:val="620E6C29"/>
    <w:rsid w:val="6211DC53"/>
    <w:rsid w:val="62128129"/>
    <w:rsid w:val="622A3CA3"/>
    <w:rsid w:val="622FAD88"/>
    <w:rsid w:val="62319B6E"/>
    <w:rsid w:val="6232D416"/>
    <w:rsid w:val="6240F3BC"/>
    <w:rsid w:val="625CC5F1"/>
    <w:rsid w:val="625F959C"/>
    <w:rsid w:val="6271BBA1"/>
    <w:rsid w:val="6275A8F4"/>
    <w:rsid w:val="62809E5A"/>
    <w:rsid w:val="62892E0E"/>
    <w:rsid w:val="62918B77"/>
    <w:rsid w:val="6293E2FA"/>
    <w:rsid w:val="629927A6"/>
    <w:rsid w:val="62A208C8"/>
    <w:rsid w:val="62A2FE3C"/>
    <w:rsid w:val="62A8D4F8"/>
    <w:rsid w:val="62AC6398"/>
    <w:rsid w:val="62AE799B"/>
    <w:rsid w:val="62B38D41"/>
    <w:rsid w:val="62BAB7F7"/>
    <w:rsid w:val="62BB851B"/>
    <w:rsid w:val="62C25C77"/>
    <w:rsid w:val="62D36BC2"/>
    <w:rsid w:val="62D60137"/>
    <w:rsid w:val="62DDF9AC"/>
    <w:rsid w:val="62E41D24"/>
    <w:rsid w:val="62E70B35"/>
    <w:rsid w:val="62FEB591"/>
    <w:rsid w:val="630001D9"/>
    <w:rsid w:val="6303049D"/>
    <w:rsid w:val="63030EEC"/>
    <w:rsid w:val="63072587"/>
    <w:rsid w:val="6314FF2B"/>
    <w:rsid w:val="631B361B"/>
    <w:rsid w:val="632240E4"/>
    <w:rsid w:val="63253F55"/>
    <w:rsid w:val="6331892F"/>
    <w:rsid w:val="6334878B"/>
    <w:rsid w:val="63373A7F"/>
    <w:rsid w:val="6339924D"/>
    <w:rsid w:val="6341E584"/>
    <w:rsid w:val="63466A15"/>
    <w:rsid w:val="63475D55"/>
    <w:rsid w:val="6347AEC5"/>
    <w:rsid w:val="635CC9AF"/>
    <w:rsid w:val="6366D5BE"/>
    <w:rsid w:val="63695256"/>
    <w:rsid w:val="636C3D3B"/>
    <w:rsid w:val="63741E43"/>
    <w:rsid w:val="637DA1D1"/>
    <w:rsid w:val="637E5AF9"/>
    <w:rsid w:val="63818678"/>
    <w:rsid w:val="6381A906"/>
    <w:rsid w:val="63886B14"/>
    <w:rsid w:val="638EB8E3"/>
    <w:rsid w:val="63908845"/>
    <w:rsid w:val="63987EAF"/>
    <w:rsid w:val="63A288CC"/>
    <w:rsid w:val="63C8EDC2"/>
    <w:rsid w:val="63D7E677"/>
    <w:rsid w:val="63D9AED3"/>
    <w:rsid w:val="63DEEBD0"/>
    <w:rsid w:val="63E78EEB"/>
    <w:rsid w:val="63E86F71"/>
    <w:rsid w:val="63E96DAD"/>
    <w:rsid w:val="63F690CF"/>
    <w:rsid w:val="64034E32"/>
    <w:rsid w:val="64066322"/>
    <w:rsid w:val="640D8C02"/>
    <w:rsid w:val="641FABD8"/>
    <w:rsid w:val="6438248F"/>
    <w:rsid w:val="64412C6F"/>
    <w:rsid w:val="644233C8"/>
    <w:rsid w:val="64468E3E"/>
    <w:rsid w:val="6448C97C"/>
    <w:rsid w:val="645CCD58"/>
    <w:rsid w:val="6467F511"/>
    <w:rsid w:val="6470A207"/>
    <w:rsid w:val="647DD163"/>
    <w:rsid w:val="64838C37"/>
    <w:rsid w:val="6484F884"/>
    <w:rsid w:val="648637A4"/>
    <w:rsid w:val="6486E43E"/>
    <w:rsid w:val="64949C00"/>
    <w:rsid w:val="64995AA4"/>
    <w:rsid w:val="64996518"/>
    <w:rsid w:val="64A162EF"/>
    <w:rsid w:val="64A4F2C0"/>
    <w:rsid w:val="64ADE155"/>
    <w:rsid w:val="64ADEF9D"/>
    <w:rsid w:val="64C515A9"/>
    <w:rsid w:val="64CF0C8D"/>
    <w:rsid w:val="64DD9910"/>
    <w:rsid w:val="64E907D6"/>
    <w:rsid w:val="64EF423A"/>
    <w:rsid w:val="64F07F64"/>
    <w:rsid w:val="64FE12A6"/>
    <w:rsid w:val="650F40D7"/>
    <w:rsid w:val="6513613B"/>
    <w:rsid w:val="65148A2A"/>
    <w:rsid w:val="65217A2F"/>
    <w:rsid w:val="652A2FDB"/>
    <w:rsid w:val="652BD123"/>
    <w:rsid w:val="652F770E"/>
    <w:rsid w:val="6533B9B3"/>
    <w:rsid w:val="653B5FCD"/>
    <w:rsid w:val="653F62F5"/>
    <w:rsid w:val="65482344"/>
    <w:rsid w:val="654C6AD4"/>
    <w:rsid w:val="654EF83C"/>
    <w:rsid w:val="655EDB30"/>
    <w:rsid w:val="65663A16"/>
    <w:rsid w:val="6566639D"/>
    <w:rsid w:val="656E21D3"/>
    <w:rsid w:val="6573841D"/>
    <w:rsid w:val="657BC964"/>
    <w:rsid w:val="6580ABE1"/>
    <w:rsid w:val="6582505C"/>
    <w:rsid w:val="65845EE5"/>
    <w:rsid w:val="658E5E56"/>
    <w:rsid w:val="659D1DAD"/>
    <w:rsid w:val="65A46200"/>
    <w:rsid w:val="65A56C5E"/>
    <w:rsid w:val="65A6FAB2"/>
    <w:rsid w:val="65B58B8B"/>
    <w:rsid w:val="65BBE2FD"/>
    <w:rsid w:val="65BF5582"/>
    <w:rsid w:val="65C60FE5"/>
    <w:rsid w:val="65CDBF73"/>
    <w:rsid w:val="65D5FF57"/>
    <w:rsid w:val="65DF3DD8"/>
    <w:rsid w:val="65DFB0F2"/>
    <w:rsid w:val="65E6486F"/>
    <w:rsid w:val="65E89819"/>
    <w:rsid w:val="65E93826"/>
    <w:rsid w:val="65F06945"/>
    <w:rsid w:val="65F62934"/>
    <w:rsid w:val="65FB94F4"/>
    <w:rsid w:val="65FDF4A1"/>
    <w:rsid w:val="660593DE"/>
    <w:rsid w:val="660BB941"/>
    <w:rsid w:val="660F4EFD"/>
    <w:rsid w:val="6618B260"/>
    <w:rsid w:val="661D11D4"/>
    <w:rsid w:val="6623EBD6"/>
    <w:rsid w:val="66388D94"/>
    <w:rsid w:val="66461B37"/>
    <w:rsid w:val="664BAC45"/>
    <w:rsid w:val="664E1015"/>
    <w:rsid w:val="664F9CBB"/>
    <w:rsid w:val="664FA10C"/>
    <w:rsid w:val="6654D308"/>
    <w:rsid w:val="665C9700"/>
    <w:rsid w:val="665EE90C"/>
    <w:rsid w:val="6664DE6A"/>
    <w:rsid w:val="666913DA"/>
    <w:rsid w:val="6669C9C0"/>
    <w:rsid w:val="666E97EF"/>
    <w:rsid w:val="66707FEE"/>
    <w:rsid w:val="6670AAED"/>
    <w:rsid w:val="6670D483"/>
    <w:rsid w:val="66782B1D"/>
    <w:rsid w:val="6680DD49"/>
    <w:rsid w:val="66854AE0"/>
    <w:rsid w:val="6689AC35"/>
    <w:rsid w:val="66AA982B"/>
    <w:rsid w:val="66B8D6D8"/>
    <w:rsid w:val="66B94AA1"/>
    <w:rsid w:val="66BC109F"/>
    <w:rsid w:val="66BDE159"/>
    <w:rsid w:val="66CC38C1"/>
    <w:rsid w:val="66DD7893"/>
    <w:rsid w:val="66E76CCB"/>
    <w:rsid w:val="66ED3CDA"/>
    <w:rsid w:val="66ED8A67"/>
    <w:rsid w:val="66EFF435"/>
    <w:rsid w:val="66F04324"/>
    <w:rsid w:val="66F421F3"/>
    <w:rsid w:val="66F791B2"/>
    <w:rsid w:val="66F87DBA"/>
    <w:rsid w:val="66FA63A3"/>
    <w:rsid w:val="6703CFDA"/>
    <w:rsid w:val="67055669"/>
    <w:rsid w:val="67077F99"/>
    <w:rsid w:val="671919AE"/>
    <w:rsid w:val="671DF032"/>
    <w:rsid w:val="67311898"/>
    <w:rsid w:val="673261E6"/>
    <w:rsid w:val="673454BC"/>
    <w:rsid w:val="67347BB8"/>
    <w:rsid w:val="673A5F7C"/>
    <w:rsid w:val="673E1772"/>
    <w:rsid w:val="6741428E"/>
    <w:rsid w:val="67423057"/>
    <w:rsid w:val="674793E0"/>
    <w:rsid w:val="6755F7D2"/>
    <w:rsid w:val="67569AE1"/>
    <w:rsid w:val="676C9FD3"/>
    <w:rsid w:val="676F1A2C"/>
    <w:rsid w:val="67784EC4"/>
    <w:rsid w:val="67816895"/>
    <w:rsid w:val="67840478"/>
    <w:rsid w:val="67904776"/>
    <w:rsid w:val="67B1E7C6"/>
    <w:rsid w:val="67BC5595"/>
    <w:rsid w:val="67C03AA9"/>
    <w:rsid w:val="67C63CCA"/>
    <w:rsid w:val="67CABCA9"/>
    <w:rsid w:val="67DE5E74"/>
    <w:rsid w:val="67E7FBE9"/>
    <w:rsid w:val="67EBB67B"/>
    <w:rsid w:val="67F451F4"/>
    <w:rsid w:val="67FC2996"/>
    <w:rsid w:val="67FE780A"/>
    <w:rsid w:val="67FF2260"/>
    <w:rsid w:val="6800B69C"/>
    <w:rsid w:val="68048219"/>
    <w:rsid w:val="680AB0AE"/>
    <w:rsid w:val="680D8B93"/>
    <w:rsid w:val="68178651"/>
    <w:rsid w:val="68184E85"/>
    <w:rsid w:val="682C68E8"/>
    <w:rsid w:val="682DA11D"/>
    <w:rsid w:val="682E66D3"/>
    <w:rsid w:val="682FB5E9"/>
    <w:rsid w:val="683CC446"/>
    <w:rsid w:val="683F5EF6"/>
    <w:rsid w:val="684886DF"/>
    <w:rsid w:val="684986FA"/>
    <w:rsid w:val="684A15B1"/>
    <w:rsid w:val="684D673A"/>
    <w:rsid w:val="684DA569"/>
    <w:rsid w:val="684EADD7"/>
    <w:rsid w:val="684F8AEE"/>
    <w:rsid w:val="6852F8CB"/>
    <w:rsid w:val="68538A9C"/>
    <w:rsid w:val="685803CE"/>
    <w:rsid w:val="685CB5D1"/>
    <w:rsid w:val="685F3F0F"/>
    <w:rsid w:val="68693A21"/>
    <w:rsid w:val="68719E19"/>
    <w:rsid w:val="68798F77"/>
    <w:rsid w:val="689B9AF7"/>
    <w:rsid w:val="68A81A61"/>
    <w:rsid w:val="68BA0A85"/>
    <w:rsid w:val="68BE7748"/>
    <w:rsid w:val="68C3A52B"/>
    <w:rsid w:val="68C4C1CE"/>
    <w:rsid w:val="68CE54A0"/>
    <w:rsid w:val="68D161E2"/>
    <w:rsid w:val="68D4DF4B"/>
    <w:rsid w:val="68D6DD7B"/>
    <w:rsid w:val="68D9D8E8"/>
    <w:rsid w:val="68F99257"/>
    <w:rsid w:val="68FC9E5F"/>
    <w:rsid w:val="691027A3"/>
    <w:rsid w:val="6914412C"/>
    <w:rsid w:val="69199EC5"/>
    <w:rsid w:val="691CE933"/>
    <w:rsid w:val="691ECDFE"/>
    <w:rsid w:val="6920B5B2"/>
    <w:rsid w:val="6923BF6A"/>
    <w:rsid w:val="6925ED43"/>
    <w:rsid w:val="69264917"/>
    <w:rsid w:val="692795F0"/>
    <w:rsid w:val="693418B5"/>
    <w:rsid w:val="693CFBF7"/>
    <w:rsid w:val="693D49FE"/>
    <w:rsid w:val="693DD37D"/>
    <w:rsid w:val="69424885"/>
    <w:rsid w:val="6946775B"/>
    <w:rsid w:val="69519532"/>
    <w:rsid w:val="6958E76D"/>
    <w:rsid w:val="69607161"/>
    <w:rsid w:val="69633E69"/>
    <w:rsid w:val="6963D0F6"/>
    <w:rsid w:val="6968533D"/>
    <w:rsid w:val="6968808B"/>
    <w:rsid w:val="69706F94"/>
    <w:rsid w:val="69732AD9"/>
    <w:rsid w:val="69737C2E"/>
    <w:rsid w:val="6973A030"/>
    <w:rsid w:val="69767497"/>
    <w:rsid w:val="6979C9F7"/>
    <w:rsid w:val="69824C43"/>
    <w:rsid w:val="69836670"/>
    <w:rsid w:val="698C0836"/>
    <w:rsid w:val="6991575E"/>
    <w:rsid w:val="69918580"/>
    <w:rsid w:val="6997ABA9"/>
    <w:rsid w:val="699DDF67"/>
    <w:rsid w:val="699FA0E6"/>
    <w:rsid w:val="69A43139"/>
    <w:rsid w:val="69A6D01C"/>
    <w:rsid w:val="69A755BF"/>
    <w:rsid w:val="69A8649A"/>
    <w:rsid w:val="69AB327D"/>
    <w:rsid w:val="69B1AAC4"/>
    <w:rsid w:val="69CD8269"/>
    <w:rsid w:val="69E0454E"/>
    <w:rsid w:val="69EA854D"/>
    <w:rsid w:val="69EC2D62"/>
    <w:rsid w:val="69F0BFCE"/>
    <w:rsid w:val="69F4E3E9"/>
    <w:rsid w:val="6A02978F"/>
    <w:rsid w:val="6A1AE0B0"/>
    <w:rsid w:val="6A23561A"/>
    <w:rsid w:val="6A25DC34"/>
    <w:rsid w:val="6A272ED7"/>
    <w:rsid w:val="6A3902A2"/>
    <w:rsid w:val="6A48A4E9"/>
    <w:rsid w:val="6A4CF949"/>
    <w:rsid w:val="6A4DE987"/>
    <w:rsid w:val="6A50C796"/>
    <w:rsid w:val="6A565BF2"/>
    <w:rsid w:val="6A5DE7C5"/>
    <w:rsid w:val="6A606F51"/>
    <w:rsid w:val="6A6AF76C"/>
    <w:rsid w:val="6A6E2B35"/>
    <w:rsid w:val="6A864BFF"/>
    <w:rsid w:val="6A8E387C"/>
    <w:rsid w:val="6A8EC513"/>
    <w:rsid w:val="6A981B74"/>
    <w:rsid w:val="6A99DD00"/>
    <w:rsid w:val="6A9A45FC"/>
    <w:rsid w:val="6AA6031E"/>
    <w:rsid w:val="6AA649B7"/>
    <w:rsid w:val="6AAEC566"/>
    <w:rsid w:val="6AAEF1FD"/>
    <w:rsid w:val="6AB04A1A"/>
    <w:rsid w:val="6AB0B45F"/>
    <w:rsid w:val="6AB45725"/>
    <w:rsid w:val="6ABDE68C"/>
    <w:rsid w:val="6AC6F952"/>
    <w:rsid w:val="6AD0A777"/>
    <w:rsid w:val="6AD41AC3"/>
    <w:rsid w:val="6ADDB1E1"/>
    <w:rsid w:val="6AE0712C"/>
    <w:rsid w:val="6AE16239"/>
    <w:rsid w:val="6AEA0732"/>
    <w:rsid w:val="6AEFDEEF"/>
    <w:rsid w:val="6AFEA70A"/>
    <w:rsid w:val="6B051C9A"/>
    <w:rsid w:val="6B072215"/>
    <w:rsid w:val="6B075433"/>
    <w:rsid w:val="6B0FBCC5"/>
    <w:rsid w:val="6B171BC3"/>
    <w:rsid w:val="6B1F454F"/>
    <w:rsid w:val="6B2670FC"/>
    <w:rsid w:val="6B2F129B"/>
    <w:rsid w:val="6B3B7B33"/>
    <w:rsid w:val="6B3D77E2"/>
    <w:rsid w:val="6B3F601F"/>
    <w:rsid w:val="6B4D5628"/>
    <w:rsid w:val="6B52B6BC"/>
    <w:rsid w:val="6B598FE4"/>
    <w:rsid w:val="6B5B2BAA"/>
    <w:rsid w:val="6B61F4D7"/>
    <w:rsid w:val="6B643DB9"/>
    <w:rsid w:val="6B64C7FD"/>
    <w:rsid w:val="6B6F46FF"/>
    <w:rsid w:val="6B7ABBE3"/>
    <w:rsid w:val="6B7C3A73"/>
    <w:rsid w:val="6B7D044C"/>
    <w:rsid w:val="6B7F2FAF"/>
    <w:rsid w:val="6B88EEBA"/>
    <w:rsid w:val="6B8A8260"/>
    <w:rsid w:val="6B95AE9D"/>
    <w:rsid w:val="6B99089A"/>
    <w:rsid w:val="6BA2B1A0"/>
    <w:rsid w:val="6BA4F1AB"/>
    <w:rsid w:val="6BAA6765"/>
    <w:rsid w:val="6BAA70EA"/>
    <w:rsid w:val="6BAA899A"/>
    <w:rsid w:val="6BB5576E"/>
    <w:rsid w:val="6BB588A6"/>
    <w:rsid w:val="6BB9B7E7"/>
    <w:rsid w:val="6BBABC24"/>
    <w:rsid w:val="6BC9408C"/>
    <w:rsid w:val="6BC97EF1"/>
    <w:rsid w:val="6BCEADEA"/>
    <w:rsid w:val="6BD5E87D"/>
    <w:rsid w:val="6BD5FBA6"/>
    <w:rsid w:val="6BE0971C"/>
    <w:rsid w:val="6BE09BEB"/>
    <w:rsid w:val="6BE6B28C"/>
    <w:rsid w:val="6BEF63F1"/>
    <w:rsid w:val="6BFA9E05"/>
    <w:rsid w:val="6BFAC47A"/>
    <w:rsid w:val="6C0A63F7"/>
    <w:rsid w:val="6C0BAE92"/>
    <w:rsid w:val="6C13B6A1"/>
    <w:rsid w:val="6C164E93"/>
    <w:rsid w:val="6C1BCD36"/>
    <w:rsid w:val="6C1D20BE"/>
    <w:rsid w:val="6C204972"/>
    <w:rsid w:val="6C24BECF"/>
    <w:rsid w:val="6C2F3DAE"/>
    <w:rsid w:val="6C348D00"/>
    <w:rsid w:val="6C40A468"/>
    <w:rsid w:val="6C461924"/>
    <w:rsid w:val="6C512294"/>
    <w:rsid w:val="6C51D0E8"/>
    <w:rsid w:val="6C659F35"/>
    <w:rsid w:val="6C696479"/>
    <w:rsid w:val="6C75B201"/>
    <w:rsid w:val="6C7726E7"/>
    <w:rsid w:val="6C872EC6"/>
    <w:rsid w:val="6C8F4D9F"/>
    <w:rsid w:val="6C9FBFD7"/>
    <w:rsid w:val="6CA6BAEB"/>
    <w:rsid w:val="6CAC3BD0"/>
    <w:rsid w:val="6CAE37AA"/>
    <w:rsid w:val="6CC1600E"/>
    <w:rsid w:val="6CCE7B2D"/>
    <w:rsid w:val="6CE02426"/>
    <w:rsid w:val="6CEC2B7A"/>
    <w:rsid w:val="6CECCBE8"/>
    <w:rsid w:val="6CF2951E"/>
    <w:rsid w:val="6CFF96C3"/>
    <w:rsid w:val="6D05B1C6"/>
    <w:rsid w:val="6D063AF0"/>
    <w:rsid w:val="6D185A7B"/>
    <w:rsid w:val="6D1E478E"/>
    <w:rsid w:val="6D20F65E"/>
    <w:rsid w:val="6D23EB67"/>
    <w:rsid w:val="6D29B6BA"/>
    <w:rsid w:val="6D3784F6"/>
    <w:rsid w:val="6D4FB92E"/>
    <w:rsid w:val="6D66747E"/>
    <w:rsid w:val="6D695FB8"/>
    <w:rsid w:val="6D6EAE0B"/>
    <w:rsid w:val="6D6F909C"/>
    <w:rsid w:val="6D712766"/>
    <w:rsid w:val="6D7478E5"/>
    <w:rsid w:val="6D8BABD0"/>
    <w:rsid w:val="6D987496"/>
    <w:rsid w:val="6D9B3615"/>
    <w:rsid w:val="6D9C3D53"/>
    <w:rsid w:val="6DA12156"/>
    <w:rsid w:val="6DA303A5"/>
    <w:rsid w:val="6DA9632C"/>
    <w:rsid w:val="6DB00D9B"/>
    <w:rsid w:val="6DB23891"/>
    <w:rsid w:val="6DB46E48"/>
    <w:rsid w:val="6DBF10B2"/>
    <w:rsid w:val="6DCD6C07"/>
    <w:rsid w:val="6DCFC43C"/>
    <w:rsid w:val="6DD1BED8"/>
    <w:rsid w:val="6DD98B1F"/>
    <w:rsid w:val="6DDAEDF1"/>
    <w:rsid w:val="6DDC1055"/>
    <w:rsid w:val="6DF2DF8E"/>
    <w:rsid w:val="6DF6EFDB"/>
    <w:rsid w:val="6DFA4092"/>
    <w:rsid w:val="6DFA49FA"/>
    <w:rsid w:val="6DFCF48F"/>
    <w:rsid w:val="6DFFFAEF"/>
    <w:rsid w:val="6E0CB91B"/>
    <w:rsid w:val="6E12D7F4"/>
    <w:rsid w:val="6E204FA7"/>
    <w:rsid w:val="6E21517B"/>
    <w:rsid w:val="6E30A5A1"/>
    <w:rsid w:val="6E348E44"/>
    <w:rsid w:val="6E3A66E9"/>
    <w:rsid w:val="6E42E7B7"/>
    <w:rsid w:val="6E478E00"/>
    <w:rsid w:val="6E533F7A"/>
    <w:rsid w:val="6E5EB80A"/>
    <w:rsid w:val="6E656FF9"/>
    <w:rsid w:val="6E6679B9"/>
    <w:rsid w:val="6E710109"/>
    <w:rsid w:val="6E7BDD11"/>
    <w:rsid w:val="6E7C6F4D"/>
    <w:rsid w:val="6E848BC9"/>
    <w:rsid w:val="6E88D1AB"/>
    <w:rsid w:val="6E898551"/>
    <w:rsid w:val="6E94F053"/>
    <w:rsid w:val="6E971E5A"/>
    <w:rsid w:val="6E9DFB82"/>
    <w:rsid w:val="6EA9F8A2"/>
    <w:rsid w:val="6EAC8EBB"/>
    <w:rsid w:val="6EAEC784"/>
    <w:rsid w:val="6EB1DCD4"/>
    <w:rsid w:val="6EB4BD5F"/>
    <w:rsid w:val="6EB68966"/>
    <w:rsid w:val="6EB97485"/>
    <w:rsid w:val="6EBD7CD5"/>
    <w:rsid w:val="6EBEAAA2"/>
    <w:rsid w:val="6ED04E35"/>
    <w:rsid w:val="6EDA996F"/>
    <w:rsid w:val="6EEAAE66"/>
    <w:rsid w:val="6EEB93A0"/>
    <w:rsid w:val="6EEF6960"/>
    <w:rsid w:val="6EF062FE"/>
    <w:rsid w:val="6F07A5DD"/>
    <w:rsid w:val="6F0B171D"/>
    <w:rsid w:val="6F0EA234"/>
    <w:rsid w:val="6F121F35"/>
    <w:rsid w:val="6F1417CC"/>
    <w:rsid w:val="6F1CC724"/>
    <w:rsid w:val="6F1D0806"/>
    <w:rsid w:val="6F2F3130"/>
    <w:rsid w:val="6F371A2E"/>
    <w:rsid w:val="6F3AC51C"/>
    <w:rsid w:val="6F3E8436"/>
    <w:rsid w:val="6F43A8D1"/>
    <w:rsid w:val="6F492D0A"/>
    <w:rsid w:val="6F4D1FAB"/>
    <w:rsid w:val="6F52FCB9"/>
    <w:rsid w:val="6F542E4D"/>
    <w:rsid w:val="6F598444"/>
    <w:rsid w:val="6F5EB270"/>
    <w:rsid w:val="6F5F30FD"/>
    <w:rsid w:val="6F79CA89"/>
    <w:rsid w:val="6F7FF29B"/>
    <w:rsid w:val="6F827F0C"/>
    <w:rsid w:val="6F841AAD"/>
    <w:rsid w:val="6F8B6FE4"/>
    <w:rsid w:val="6F8F2E1C"/>
    <w:rsid w:val="6FA712F5"/>
    <w:rsid w:val="6FB18186"/>
    <w:rsid w:val="6FB7BF27"/>
    <w:rsid w:val="6FBB60B0"/>
    <w:rsid w:val="6FC00CAA"/>
    <w:rsid w:val="6FD081F4"/>
    <w:rsid w:val="6FD25250"/>
    <w:rsid w:val="6FD6387F"/>
    <w:rsid w:val="6FD6F222"/>
    <w:rsid w:val="6FD8933E"/>
    <w:rsid w:val="6FDA267A"/>
    <w:rsid w:val="6FE08417"/>
    <w:rsid w:val="6FE1A68F"/>
    <w:rsid w:val="6FE4204A"/>
    <w:rsid w:val="6FEE655E"/>
    <w:rsid w:val="6FF276CA"/>
    <w:rsid w:val="6FFEBC95"/>
    <w:rsid w:val="70084D4C"/>
    <w:rsid w:val="700862F0"/>
    <w:rsid w:val="701BDC2B"/>
    <w:rsid w:val="701E0C03"/>
    <w:rsid w:val="7021B937"/>
    <w:rsid w:val="702D44D9"/>
    <w:rsid w:val="702D5491"/>
    <w:rsid w:val="702FB7EF"/>
    <w:rsid w:val="7031A731"/>
    <w:rsid w:val="703848AB"/>
    <w:rsid w:val="703F3484"/>
    <w:rsid w:val="705B7F92"/>
    <w:rsid w:val="7064A339"/>
    <w:rsid w:val="7065FD40"/>
    <w:rsid w:val="706C14B0"/>
    <w:rsid w:val="707CA61E"/>
    <w:rsid w:val="7081AC5A"/>
    <w:rsid w:val="7087D972"/>
    <w:rsid w:val="70891FFC"/>
    <w:rsid w:val="708E4FAE"/>
    <w:rsid w:val="708FC5BE"/>
    <w:rsid w:val="7096F6E7"/>
    <w:rsid w:val="709C291A"/>
    <w:rsid w:val="709E203A"/>
    <w:rsid w:val="70A68547"/>
    <w:rsid w:val="70B225A8"/>
    <w:rsid w:val="70BE7128"/>
    <w:rsid w:val="70C084F8"/>
    <w:rsid w:val="70DFE587"/>
    <w:rsid w:val="70E157E8"/>
    <w:rsid w:val="70E1F3AD"/>
    <w:rsid w:val="710359BC"/>
    <w:rsid w:val="710663FF"/>
    <w:rsid w:val="710927AF"/>
    <w:rsid w:val="7118B20B"/>
    <w:rsid w:val="711EA47C"/>
    <w:rsid w:val="711EF758"/>
    <w:rsid w:val="712047D7"/>
    <w:rsid w:val="71300859"/>
    <w:rsid w:val="71384CD8"/>
    <w:rsid w:val="7139E1FE"/>
    <w:rsid w:val="713A127E"/>
    <w:rsid w:val="7144B7F5"/>
    <w:rsid w:val="714BB763"/>
    <w:rsid w:val="715FF205"/>
    <w:rsid w:val="716011E8"/>
    <w:rsid w:val="71647766"/>
    <w:rsid w:val="7164F044"/>
    <w:rsid w:val="7165E475"/>
    <w:rsid w:val="7166102A"/>
    <w:rsid w:val="717FABD1"/>
    <w:rsid w:val="718049DB"/>
    <w:rsid w:val="7187DFE3"/>
    <w:rsid w:val="718DBC99"/>
    <w:rsid w:val="71920A83"/>
    <w:rsid w:val="71947BBB"/>
    <w:rsid w:val="71A02B8F"/>
    <w:rsid w:val="71A687FA"/>
    <w:rsid w:val="71AA7CA3"/>
    <w:rsid w:val="71AB612A"/>
    <w:rsid w:val="71B459BF"/>
    <w:rsid w:val="71CC956C"/>
    <w:rsid w:val="71D3C8EB"/>
    <w:rsid w:val="71D6F63B"/>
    <w:rsid w:val="71D9EB50"/>
    <w:rsid w:val="71DF48EA"/>
    <w:rsid w:val="71E163D1"/>
    <w:rsid w:val="71E9CB38"/>
    <w:rsid w:val="71EB85A9"/>
    <w:rsid w:val="71EBC520"/>
    <w:rsid w:val="71F5A76B"/>
    <w:rsid w:val="71FB2DB7"/>
    <w:rsid w:val="71FEAF35"/>
    <w:rsid w:val="7209834F"/>
    <w:rsid w:val="720E76B2"/>
    <w:rsid w:val="72162D88"/>
    <w:rsid w:val="7219596B"/>
    <w:rsid w:val="722BB454"/>
    <w:rsid w:val="723153B8"/>
    <w:rsid w:val="7234F641"/>
    <w:rsid w:val="723F1CCD"/>
    <w:rsid w:val="724AE26A"/>
    <w:rsid w:val="724C8BB0"/>
    <w:rsid w:val="7250141B"/>
    <w:rsid w:val="72532B09"/>
    <w:rsid w:val="7256B68C"/>
    <w:rsid w:val="725BC9D1"/>
    <w:rsid w:val="725CB089"/>
    <w:rsid w:val="72635CC2"/>
    <w:rsid w:val="726DF4C4"/>
    <w:rsid w:val="72726D51"/>
    <w:rsid w:val="727CDB00"/>
    <w:rsid w:val="7281C736"/>
    <w:rsid w:val="72842772"/>
    <w:rsid w:val="728AEC81"/>
    <w:rsid w:val="7291426A"/>
    <w:rsid w:val="72A93A50"/>
    <w:rsid w:val="72B5AA79"/>
    <w:rsid w:val="72B6546B"/>
    <w:rsid w:val="72B684E1"/>
    <w:rsid w:val="72B9F929"/>
    <w:rsid w:val="72BB2ECC"/>
    <w:rsid w:val="72CAA599"/>
    <w:rsid w:val="72CC12C6"/>
    <w:rsid w:val="72CF3F82"/>
    <w:rsid w:val="72D114A8"/>
    <w:rsid w:val="72F7056E"/>
    <w:rsid w:val="7301C764"/>
    <w:rsid w:val="7307AD9F"/>
    <w:rsid w:val="73095245"/>
    <w:rsid w:val="7315F8CD"/>
    <w:rsid w:val="7316A0B6"/>
    <w:rsid w:val="731D19DE"/>
    <w:rsid w:val="73232C9F"/>
    <w:rsid w:val="732DB030"/>
    <w:rsid w:val="73329C4A"/>
    <w:rsid w:val="733AB74A"/>
    <w:rsid w:val="733ACFE2"/>
    <w:rsid w:val="733FF23F"/>
    <w:rsid w:val="733FFEF2"/>
    <w:rsid w:val="7341CD92"/>
    <w:rsid w:val="73467476"/>
    <w:rsid w:val="73474FA1"/>
    <w:rsid w:val="7347C6BF"/>
    <w:rsid w:val="7360EF90"/>
    <w:rsid w:val="73664711"/>
    <w:rsid w:val="7369AE1A"/>
    <w:rsid w:val="737B6690"/>
    <w:rsid w:val="7394D25E"/>
    <w:rsid w:val="739662E7"/>
    <w:rsid w:val="739D568E"/>
    <w:rsid w:val="739FCF3E"/>
    <w:rsid w:val="73A154B2"/>
    <w:rsid w:val="73A17725"/>
    <w:rsid w:val="73A7142E"/>
    <w:rsid w:val="73ACA4BD"/>
    <w:rsid w:val="73B58997"/>
    <w:rsid w:val="73BB7A64"/>
    <w:rsid w:val="73BD0C9F"/>
    <w:rsid w:val="73BEFAF8"/>
    <w:rsid w:val="73C0C85B"/>
    <w:rsid w:val="73C6760B"/>
    <w:rsid w:val="73CFA6B8"/>
    <w:rsid w:val="73D08B45"/>
    <w:rsid w:val="73DDFF76"/>
    <w:rsid w:val="73DEDE85"/>
    <w:rsid w:val="73E9257A"/>
    <w:rsid w:val="73F19AD1"/>
    <w:rsid w:val="73F2B449"/>
    <w:rsid w:val="7403ED1E"/>
    <w:rsid w:val="740F79B9"/>
    <w:rsid w:val="7410401E"/>
    <w:rsid w:val="7410BCDE"/>
    <w:rsid w:val="7417DA80"/>
    <w:rsid w:val="7418BA04"/>
    <w:rsid w:val="74254551"/>
    <w:rsid w:val="744020BE"/>
    <w:rsid w:val="744149E1"/>
    <w:rsid w:val="74431903"/>
    <w:rsid w:val="744894B1"/>
    <w:rsid w:val="74696BC9"/>
    <w:rsid w:val="747E1BF4"/>
    <w:rsid w:val="7485391A"/>
    <w:rsid w:val="748B4F8F"/>
    <w:rsid w:val="748D6643"/>
    <w:rsid w:val="7495CE54"/>
    <w:rsid w:val="749843A3"/>
    <w:rsid w:val="749A977A"/>
    <w:rsid w:val="749E38ED"/>
    <w:rsid w:val="74A04B74"/>
    <w:rsid w:val="74A28D67"/>
    <w:rsid w:val="74B57897"/>
    <w:rsid w:val="74BBA726"/>
    <w:rsid w:val="74BC8883"/>
    <w:rsid w:val="74C2CA06"/>
    <w:rsid w:val="74CAD92C"/>
    <w:rsid w:val="74D31F2D"/>
    <w:rsid w:val="74D3A12E"/>
    <w:rsid w:val="74D449C2"/>
    <w:rsid w:val="74F48E87"/>
    <w:rsid w:val="74F655C7"/>
    <w:rsid w:val="750288D2"/>
    <w:rsid w:val="751103D4"/>
    <w:rsid w:val="7516ACC5"/>
    <w:rsid w:val="7519D115"/>
    <w:rsid w:val="751A03F1"/>
    <w:rsid w:val="751DEC3A"/>
    <w:rsid w:val="75217F2B"/>
    <w:rsid w:val="7528EFDE"/>
    <w:rsid w:val="752E7361"/>
    <w:rsid w:val="75311BFA"/>
    <w:rsid w:val="75334539"/>
    <w:rsid w:val="75371F64"/>
    <w:rsid w:val="753A2007"/>
    <w:rsid w:val="753E0265"/>
    <w:rsid w:val="75460CAD"/>
    <w:rsid w:val="755487AF"/>
    <w:rsid w:val="755E8D8E"/>
    <w:rsid w:val="7566819E"/>
    <w:rsid w:val="75692B75"/>
    <w:rsid w:val="75745FEE"/>
    <w:rsid w:val="75797254"/>
    <w:rsid w:val="757A5226"/>
    <w:rsid w:val="757AD67D"/>
    <w:rsid w:val="75813813"/>
    <w:rsid w:val="75847326"/>
    <w:rsid w:val="758C0FB0"/>
    <w:rsid w:val="758F2B15"/>
    <w:rsid w:val="758F74D0"/>
    <w:rsid w:val="75A4AE6E"/>
    <w:rsid w:val="75A76367"/>
    <w:rsid w:val="75A78AE4"/>
    <w:rsid w:val="75ABE474"/>
    <w:rsid w:val="75B5C50C"/>
    <w:rsid w:val="75BCB7F4"/>
    <w:rsid w:val="75BEBB4E"/>
    <w:rsid w:val="75CE5DA7"/>
    <w:rsid w:val="75D58362"/>
    <w:rsid w:val="75DBEA05"/>
    <w:rsid w:val="75EC02EB"/>
    <w:rsid w:val="75F0AC8F"/>
    <w:rsid w:val="75FA5FB0"/>
    <w:rsid w:val="75FBE34B"/>
    <w:rsid w:val="76017815"/>
    <w:rsid w:val="760ED709"/>
    <w:rsid w:val="76178A81"/>
    <w:rsid w:val="7618CDBE"/>
    <w:rsid w:val="762F3430"/>
    <w:rsid w:val="7638C48B"/>
    <w:rsid w:val="763CFF18"/>
    <w:rsid w:val="763E3809"/>
    <w:rsid w:val="764D0D00"/>
    <w:rsid w:val="76670BD5"/>
    <w:rsid w:val="766F17B3"/>
    <w:rsid w:val="76727FFE"/>
    <w:rsid w:val="76786CB0"/>
    <w:rsid w:val="7679309C"/>
    <w:rsid w:val="767F7D39"/>
    <w:rsid w:val="7682125C"/>
    <w:rsid w:val="768A1428"/>
    <w:rsid w:val="76919329"/>
    <w:rsid w:val="76939285"/>
    <w:rsid w:val="769AFA05"/>
    <w:rsid w:val="769F02D9"/>
    <w:rsid w:val="76A0670C"/>
    <w:rsid w:val="76B8E89C"/>
    <w:rsid w:val="76BE5A5C"/>
    <w:rsid w:val="76D898E1"/>
    <w:rsid w:val="76E0E211"/>
    <w:rsid w:val="76E3BCF2"/>
    <w:rsid w:val="76F630B4"/>
    <w:rsid w:val="76F79FDC"/>
    <w:rsid w:val="76F818BC"/>
    <w:rsid w:val="76FD08D1"/>
    <w:rsid w:val="77112512"/>
    <w:rsid w:val="771885D6"/>
    <w:rsid w:val="771FF79D"/>
    <w:rsid w:val="7721D9DE"/>
    <w:rsid w:val="7724B502"/>
    <w:rsid w:val="7725DBE3"/>
    <w:rsid w:val="7732C6D8"/>
    <w:rsid w:val="773ECFDB"/>
    <w:rsid w:val="7742211C"/>
    <w:rsid w:val="77451244"/>
    <w:rsid w:val="774D9127"/>
    <w:rsid w:val="774F67A7"/>
    <w:rsid w:val="77569EF2"/>
    <w:rsid w:val="7758D614"/>
    <w:rsid w:val="775DAFB1"/>
    <w:rsid w:val="776E66C1"/>
    <w:rsid w:val="7777872B"/>
    <w:rsid w:val="777BEDF5"/>
    <w:rsid w:val="777ED2A2"/>
    <w:rsid w:val="77859C72"/>
    <w:rsid w:val="778B2B4C"/>
    <w:rsid w:val="77B2E2A0"/>
    <w:rsid w:val="77B3149C"/>
    <w:rsid w:val="77BC4539"/>
    <w:rsid w:val="77C57B94"/>
    <w:rsid w:val="77CBD493"/>
    <w:rsid w:val="77D33AFF"/>
    <w:rsid w:val="77D9B828"/>
    <w:rsid w:val="77DAB6AA"/>
    <w:rsid w:val="77E41EC9"/>
    <w:rsid w:val="77E7B34F"/>
    <w:rsid w:val="77EF9974"/>
    <w:rsid w:val="77FABF26"/>
    <w:rsid w:val="77FE4CAE"/>
    <w:rsid w:val="78045E1D"/>
    <w:rsid w:val="7809376F"/>
    <w:rsid w:val="780C8A7B"/>
    <w:rsid w:val="7812E48F"/>
    <w:rsid w:val="7812E863"/>
    <w:rsid w:val="7817FD54"/>
    <w:rsid w:val="78290BB9"/>
    <w:rsid w:val="782EF3DC"/>
    <w:rsid w:val="78357C12"/>
    <w:rsid w:val="783F408F"/>
    <w:rsid w:val="784CD450"/>
    <w:rsid w:val="7855021C"/>
    <w:rsid w:val="786595F0"/>
    <w:rsid w:val="7866E2EF"/>
    <w:rsid w:val="7867EBDF"/>
    <w:rsid w:val="786C14D2"/>
    <w:rsid w:val="7877E0ED"/>
    <w:rsid w:val="78792916"/>
    <w:rsid w:val="787FEF46"/>
    <w:rsid w:val="7889CE05"/>
    <w:rsid w:val="788A9195"/>
    <w:rsid w:val="789F42B3"/>
    <w:rsid w:val="78B21916"/>
    <w:rsid w:val="78B5E4AD"/>
    <w:rsid w:val="78C67A36"/>
    <w:rsid w:val="78C6AA49"/>
    <w:rsid w:val="78CB62EB"/>
    <w:rsid w:val="78CD3E08"/>
    <w:rsid w:val="78D58432"/>
    <w:rsid w:val="78D63A4B"/>
    <w:rsid w:val="78E4E05E"/>
    <w:rsid w:val="78E52C4E"/>
    <w:rsid w:val="78F0FC30"/>
    <w:rsid w:val="78FE4459"/>
    <w:rsid w:val="790F1662"/>
    <w:rsid w:val="7910C328"/>
    <w:rsid w:val="791168D1"/>
    <w:rsid w:val="7911E4B8"/>
    <w:rsid w:val="79167816"/>
    <w:rsid w:val="792A0792"/>
    <w:rsid w:val="792D293F"/>
    <w:rsid w:val="792E54C1"/>
    <w:rsid w:val="7931CEA1"/>
    <w:rsid w:val="79399ACE"/>
    <w:rsid w:val="793B5B8E"/>
    <w:rsid w:val="794F51C2"/>
    <w:rsid w:val="794FF18F"/>
    <w:rsid w:val="7956CFCF"/>
    <w:rsid w:val="7962525F"/>
    <w:rsid w:val="79638CC4"/>
    <w:rsid w:val="7975542A"/>
    <w:rsid w:val="797DA3CA"/>
    <w:rsid w:val="797E0D53"/>
    <w:rsid w:val="79804BF9"/>
    <w:rsid w:val="7989AE43"/>
    <w:rsid w:val="798D8409"/>
    <w:rsid w:val="798F2D0A"/>
    <w:rsid w:val="79912F67"/>
    <w:rsid w:val="799C8402"/>
    <w:rsid w:val="79A237DB"/>
    <w:rsid w:val="79A43D67"/>
    <w:rsid w:val="79A6029F"/>
    <w:rsid w:val="79A71702"/>
    <w:rsid w:val="79B6BD8E"/>
    <w:rsid w:val="79C073D0"/>
    <w:rsid w:val="79C18385"/>
    <w:rsid w:val="79CC5CAB"/>
    <w:rsid w:val="79D3C539"/>
    <w:rsid w:val="79D3FF13"/>
    <w:rsid w:val="79DC8789"/>
    <w:rsid w:val="79DF9DB9"/>
    <w:rsid w:val="79E08772"/>
    <w:rsid w:val="79E2089D"/>
    <w:rsid w:val="79E98CB6"/>
    <w:rsid w:val="79ED817D"/>
    <w:rsid w:val="79F09201"/>
    <w:rsid w:val="79F0B402"/>
    <w:rsid w:val="79F8FF97"/>
    <w:rsid w:val="79FCEB8A"/>
    <w:rsid w:val="7A05BEA1"/>
    <w:rsid w:val="7A0E45B0"/>
    <w:rsid w:val="7A113002"/>
    <w:rsid w:val="7A125027"/>
    <w:rsid w:val="7A228629"/>
    <w:rsid w:val="7A29E90C"/>
    <w:rsid w:val="7A2B98F9"/>
    <w:rsid w:val="7A3092BE"/>
    <w:rsid w:val="7A43C581"/>
    <w:rsid w:val="7A48A9F5"/>
    <w:rsid w:val="7A4FDD9C"/>
    <w:rsid w:val="7A53514E"/>
    <w:rsid w:val="7A58EFAF"/>
    <w:rsid w:val="7A5A588E"/>
    <w:rsid w:val="7A6110F9"/>
    <w:rsid w:val="7A62D194"/>
    <w:rsid w:val="7A64C085"/>
    <w:rsid w:val="7A6558B4"/>
    <w:rsid w:val="7A6EB74F"/>
    <w:rsid w:val="7A731F9B"/>
    <w:rsid w:val="7A76C0F2"/>
    <w:rsid w:val="7A871F59"/>
    <w:rsid w:val="7A88FE5F"/>
    <w:rsid w:val="7A8E5E8E"/>
    <w:rsid w:val="7A998228"/>
    <w:rsid w:val="7A9A64F6"/>
    <w:rsid w:val="7AA66381"/>
    <w:rsid w:val="7AA8EB92"/>
    <w:rsid w:val="7AAC24F5"/>
    <w:rsid w:val="7AB3C5CC"/>
    <w:rsid w:val="7ABBC691"/>
    <w:rsid w:val="7ABE2F84"/>
    <w:rsid w:val="7ABFEFB5"/>
    <w:rsid w:val="7AC3D3CD"/>
    <w:rsid w:val="7AC6C5A6"/>
    <w:rsid w:val="7ACBC247"/>
    <w:rsid w:val="7ACD3C17"/>
    <w:rsid w:val="7ADAC981"/>
    <w:rsid w:val="7ADD86D3"/>
    <w:rsid w:val="7AE49570"/>
    <w:rsid w:val="7AE54008"/>
    <w:rsid w:val="7AE6AFC2"/>
    <w:rsid w:val="7AF76179"/>
    <w:rsid w:val="7AFB3ACB"/>
    <w:rsid w:val="7B003B9D"/>
    <w:rsid w:val="7B07C4E4"/>
    <w:rsid w:val="7B2A46FB"/>
    <w:rsid w:val="7B2BB057"/>
    <w:rsid w:val="7B33B9AC"/>
    <w:rsid w:val="7B4519DB"/>
    <w:rsid w:val="7B48D59F"/>
    <w:rsid w:val="7B4DA9A2"/>
    <w:rsid w:val="7B5B5777"/>
    <w:rsid w:val="7B5CF3F3"/>
    <w:rsid w:val="7B6C6033"/>
    <w:rsid w:val="7B788625"/>
    <w:rsid w:val="7B7E80B7"/>
    <w:rsid w:val="7B828A23"/>
    <w:rsid w:val="7B8B7FDB"/>
    <w:rsid w:val="7B90D95E"/>
    <w:rsid w:val="7B9E4B87"/>
    <w:rsid w:val="7BC1F978"/>
    <w:rsid w:val="7BC64BDC"/>
    <w:rsid w:val="7BC783A4"/>
    <w:rsid w:val="7BCD21A1"/>
    <w:rsid w:val="7BE52F64"/>
    <w:rsid w:val="7BE5FBA0"/>
    <w:rsid w:val="7BE72FC6"/>
    <w:rsid w:val="7BE93341"/>
    <w:rsid w:val="7BED01D4"/>
    <w:rsid w:val="7BEED98F"/>
    <w:rsid w:val="7BF4846A"/>
    <w:rsid w:val="7BFE1047"/>
    <w:rsid w:val="7C10B734"/>
    <w:rsid w:val="7C16EFC7"/>
    <w:rsid w:val="7C1B868C"/>
    <w:rsid w:val="7C1BF06B"/>
    <w:rsid w:val="7C2682C8"/>
    <w:rsid w:val="7C2850A7"/>
    <w:rsid w:val="7C3F0191"/>
    <w:rsid w:val="7C45B19D"/>
    <w:rsid w:val="7C47B914"/>
    <w:rsid w:val="7C4FD921"/>
    <w:rsid w:val="7C55DF3C"/>
    <w:rsid w:val="7C57212E"/>
    <w:rsid w:val="7C6CE2B8"/>
    <w:rsid w:val="7C6CE467"/>
    <w:rsid w:val="7C71FE2C"/>
    <w:rsid w:val="7C81AA65"/>
    <w:rsid w:val="7C92BFF4"/>
    <w:rsid w:val="7C965F04"/>
    <w:rsid w:val="7C9671A6"/>
    <w:rsid w:val="7C97BE49"/>
    <w:rsid w:val="7C9EAF95"/>
    <w:rsid w:val="7CA24910"/>
    <w:rsid w:val="7CA46205"/>
    <w:rsid w:val="7CA86288"/>
    <w:rsid w:val="7CAC9134"/>
    <w:rsid w:val="7CAFD1A5"/>
    <w:rsid w:val="7CB3FB55"/>
    <w:rsid w:val="7CBA7818"/>
    <w:rsid w:val="7CBBEFC0"/>
    <w:rsid w:val="7CBBF4B1"/>
    <w:rsid w:val="7CBC3432"/>
    <w:rsid w:val="7CBE8842"/>
    <w:rsid w:val="7CC4A3F9"/>
    <w:rsid w:val="7CD20335"/>
    <w:rsid w:val="7CD3D6C6"/>
    <w:rsid w:val="7CD51441"/>
    <w:rsid w:val="7CDA12DB"/>
    <w:rsid w:val="7CE75E5D"/>
    <w:rsid w:val="7CEDD1F1"/>
    <w:rsid w:val="7CFD6FE1"/>
    <w:rsid w:val="7CFEC8F0"/>
    <w:rsid w:val="7D0148E4"/>
    <w:rsid w:val="7D06A4B6"/>
    <w:rsid w:val="7D06E740"/>
    <w:rsid w:val="7D0A7999"/>
    <w:rsid w:val="7D0B9D2A"/>
    <w:rsid w:val="7D10FBE9"/>
    <w:rsid w:val="7D171E30"/>
    <w:rsid w:val="7D1B1AD7"/>
    <w:rsid w:val="7D227446"/>
    <w:rsid w:val="7D32AC71"/>
    <w:rsid w:val="7D4606F0"/>
    <w:rsid w:val="7D5E600F"/>
    <w:rsid w:val="7D652BE6"/>
    <w:rsid w:val="7D69F6FA"/>
    <w:rsid w:val="7D6A84DE"/>
    <w:rsid w:val="7D712832"/>
    <w:rsid w:val="7D7D3235"/>
    <w:rsid w:val="7D8442A1"/>
    <w:rsid w:val="7D8F500F"/>
    <w:rsid w:val="7D930F90"/>
    <w:rsid w:val="7D950FB0"/>
    <w:rsid w:val="7D9E97C4"/>
    <w:rsid w:val="7DA16563"/>
    <w:rsid w:val="7DA9B925"/>
    <w:rsid w:val="7DAB09A5"/>
    <w:rsid w:val="7DACE7CB"/>
    <w:rsid w:val="7DAD4D31"/>
    <w:rsid w:val="7DCA4B1A"/>
    <w:rsid w:val="7DD0777E"/>
    <w:rsid w:val="7DD178D1"/>
    <w:rsid w:val="7DDBD6CD"/>
    <w:rsid w:val="7DE1E009"/>
    <w:rsid w:val="7DE53559"/>
    <w:rsid w:val="7E0B08B8"/>
    <w:rsid w:val="7E19CEB5"/>
    <w:rsid w:val="7E1DA62A"/>
    <w:rsid w:val="7E23799B"/>
    <w:rsid w:val="7E24558E"/>
    <w:rsid w:val="7E28F591"/>
    <w:rsid w:val="7E29B005"/>
    <w:rsid w:val="7E2D7E76"/>
    <w:rsid w:val="7E387E0F"/>
    <w:rsid w:val="7E470603"/>
    <w:rsid w:val="7E537530"/>
    <w:rsid w:val="7E64BAB1"/>
    <w:rsid w:val="7E65E6E1"/>
    <w:rsid w:val="7E673F21"/>
    <w:rsid w:val="7E7712C0"/>
    <w:rsid w:val="7E7C4133"/>
    <w:rsid w:val="7E7CD7FB"/>
    <w:rsid w:val="7E7FB1CC"/>
    <w:rsid w:val="7E907BA5"/>
    <w:rsid w:val="7E972423"/>
    <w:rsid w:val="7E997F74"/>
    <w:rsid w:val="7EA3BD76"/>
    <w:rsid w:val="7EA4DAEB"/>
    <w:rsid w:val="7EBA2F7A"/>
    <w:rsid w:val="7EBE3286"/>
    <w:rsid w:val="7EC0E377"/>
    <w:rsid w:val="7EC30963"/>
    <w:rsid w:val="7EC56647"/>
    <w:rsid w:val="7ECAB014"/>
    <w:rsid w:val="7ECB9293"/>
    <w:rsid w:val="7ECF7589"/>
    <w:rsid w:val="7EE06748"/>
    <w:rsid w:val="7EE09B65"/>
    <w:rsid w:val="7EEABC80"/>
    <w:rsid w:val="7EEF8A87"/>
    <w:rsid w:val="7EF6B038"/>
    <w:rsid w:val="7EF98933"/>
    <w:rsid w:val="7EFDF6C2"/>
    <w:rsid w:val="7F037A20"/>
    <w:rsid w:val="7F0779D9"/>
    <w:rsid w:val="7F114D4C"/>
    <w:rsid w:val="7F1195C2"/>
    <w:rsid w:val="7F13DC5F"/>
    <w:rsid w:val="7F16D85C"/>
    <w:rsid w:val="7F172964"/>
    <w:rsid w:val="7F22F1FA"/>
    <w:rsid w:val="7F23AA63"/>
    <w:rsid w:val="7F30E6FB"/>
    <w:rsid w:val="7F34D17E"/>
    <w:rsid w:val="7F38E853"/>
    <w:rsid w:val="7F390C32"/>
    <w:rsid w:val="7F3AC93A"/>
    <w:rsid w:val="7F3B06AC"/>
    <w:rsid w:val="7F421A3E"/>
    <w:rsid w:val="7F4221B0"/>
    <w:rsid w:val="7F4256E3"/>
    <w:rsid w:val="7F4B5C32"/>
    <w:rsid w:val="7F4C326E"/>
    <w:rsid w:val="7F4CE65D"/>
    <w:rsid w:val="7F4FF19B"/>
    <w:rsid w:val="7F5685B0"/>
    <w:rsid w:val="7F6E4FF9"/>
    <w:rsid w:val="7F6F7D36"/>
    <w:rsid w:val="7F7634D1"/>
    <w:rsid w:val="7F796275"/>
    <w:rsid w:val="7F83CDBE"/>
    <w:rsid w:val="7F89ABA9"/>
    <w:rsid w:val="7F8B7C1F"/>
    <w:rsid w:val="7F8E0579"/>
    <w:rsid w:val="7F984F82"/>
    <w:rsid w:val="7F9FE8C7"/>
    <w:rsid w:val="7FA2F30D"/>
    <w:rsid w:val="7FA3E7C7"/>
    <w:rsid w:val="7FAE4D99"/>
    <w:rsid w:val="7FAEB5E7"/>
    <w:rsid w:val="7FB351F0"/>
    <w:rsid w:val="7FB45BDF"/>
    <w:rsid w:val="7FC1F342"/>
    <w:rsid w:val="7FC9CF09"/>
    <w:rsid w:val="7FCC42F0"/>
    <w:rsid w:val="7FCE2C6D"/>
    <w:rsid w:val="7FE67E79"/>
    <w:rsid w:val="7FE9E8CE"/>
    <w:rsid w:val="7FECF04D"/>
    <w:rsid w:val="7FF1136A"/>
    <w:rsid w:val="7FF1E72B"/>
    <w:rsid w:val="7FF580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7AC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tabs>
        <w:tab w:val="clear" w:pos="1209"/>
        <w:tab w:val="num" w:pos="926"/>
      </w:tabs>
      <w:ind w:left="926"/>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FollowedHyperlink">
    <w:name w:val="FollowedHyperlink"/>
    <w:basedOn w:val="DefaultParagraphFont"/>
    <w:uiPriority w:val="99"/>
    <w:semiHidden/>
    <w:unhideWhenUsed/>
    <w:rsid w:val="005706FF"/>
    <w:rPr>
      <w:color w:val="800080" w:themeColor="followedHyperlink"/>
      <w:u w:val="single"/>
    </w:rPr>
  </w:style>
  <w:style w:type="paragraph" w:customStyle="1" w:styleId="EPKitTCFrame">
    <w:name w:val="EPKit TC Frame"/>
    <w:basedOn w:val="Normal"/>
    <w:rsid w:val="003462A8"/>
  </w:style>
  <w:style w:type="paragraph" w:customStyle="1" w:styleId="HeaderTitleSpacing1">
    <w:name w:val="Header Title Spacing 1"/>
    <w:basedOn w:val="Normal"/>
    <w:rsid w:val="003462A8"/>
  </w:style>
  <w:style w:type="paragraph" w:customStyle="1" w:styleId="HeaderTitleSpacing2">
    <w:name w:val="Header Title Spacing 2"/>
    <w:basedOn w:val="Normal"/>
    <w:rsid w:val="003462A8"/>
  </w:style>
  <w:style w:type="paragraph" w:customStyle="1" w:styleId="HeaderTitleSpacing3">
    <w:name w:val="Header Title Spacing 3"/>
    <w:basedOn w:val="Normal"/>
    <w:rsid w:val="003462A8"/>
  </w:style>
  <w:style w:type="character" w:customStyle="1" w:styleId="HeaderChar">
    <w:name w:val="Header Char"/>
    <w:basedOn w:val="DefaultParagraphFont"/>
    <w:link w:val="Header"/>
    <w:uiPriority w:val="99"/>
    <w:rsid w:val="0025499D"/>
    <w:rPr>
      <w:rFonts w:ascii="Times New Roman" w:hAnsi="Times New Roman" w:cs="Times New Roman"/>
      <w:sz w:val="24"/>
      <w:lang w:val="en-GB"/>
    </w:rPr>
  </w:style>
  <w:style w:type="character" w:customStyle="1" w:styleId="FooterChar">
    <w:name w:val="Footer Char"/>
    <w:basedOn w:val="DefaultParagraphFont"/>
    <w:link w:val="Footer"/>
    <w:uiPriority w:val="99"/>
    <w:rsid w:val="0025499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5499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5499D"/>
    <w:pPr>
      <w:spacing w:before="0"/>
      <w:jc w:val="right"/>
    </w:pPr>
    <w:rPr>
      <w:sz w:val="28"/>
    </w:rPr>
  </w:style>
  <w:style w:type="paragraph" w:customStyle="1" w:styleId="FooterSensitivity">
    <w:name w:val="Footer Sensitivity"/>
    <w:basedOn w:val="Normal"/>
    <w:rsid w:val="0025499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5499D"/>
    <w:pPr>
      <w:tabs>
        <w:tab w:val="center" w:pos="4535"/>
        <w:tab w:val="right" w:pos="9071"/>
      </w:tabs>
      <w:spacing w:before="0"/>
    </w:pPr>
  </w:style>
  <w:style w:type="paragraph" w:customStyle="1" w:styleId="HeaderLandscape">
    <w:name w:val="HeaderLandscape"/>
    <w:basedOn w:val="Normal"/>
    <w:rsid w:val="0025499D"/>
    <w:pPr>
      <w:tabs>
        <w:tab w:val="center" w:pos="7285"/>
        <w:tab w:val="right" w:pos="14003"/>
      </w:tabs>
      <w:spacing w:before="0"/>
    </w:pPr>
  </w:style>
  <w:style w:type="paragraph" w:styleId="Footer">
    <w:name w:val="footer"/>
    <w:basedOn w:val="Normal"/>
    <w:link w:val="FooterChar"/>
    <w:uiPriority w:val="99"/>
    <w:unhideWhenUsed/>
    <w:rsid w:val="0025499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5499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7953709">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0706152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content/dam/oecd/en/publications/reports/2025/04/oecd-economic-surveys-luxembourg-2025_3eb782b5/803b3ea1-en.pdf" TargetMode="External"/><Relationship Id="rId13" Type="http://schemas.openxmlformats.org/officeDocument/2006/relationships/hyperlink" Target="https://www.oecd.org/en/topics/sub-issues/product-market-regulation.html" TargetMode="External"/><Relationship Id="rId18" Type="http://schemas.openxmlformats.org/officeDocument/2006/relationships/hyperlink" Target="https://www.eea.europa.eu/en/topics/in-depth/air-pollution/air-pollutant-emissions-data-viewer-1990-2023" TargetMode="External"/><Relationship Id="rId3" Type="http://schemas.openxmlformats.org/officeDocument/2006/relationships/hyperlink" Target="http://data.europa.eu/eli/reg/2021/241/oj" TargetMode="External"/><Relationship Id="rId21" Type="http://schemas.openxmlformats.org/officeDocument/2006/relationships/hyperlink" Target="https://op.europa.eu/en/publication-detail/-/publication/59721dc6-a0aa-11ef-85f0-01aa75ed71a1" TargetMode="External"/><Relationship Id="rId7" Type="http://schemas.openxmlformats.org/officeDocument/2006/relationships/hyperlink" Target="https://legilux.public.lu/eli/etat/leg/loi/2025/12/19/a623/jo" TargetMode="External"/><Relationship Id="rId12" Type="http://schemas.openxmlformats.org/officeDocument/2006/relationships/hyperlink" Target="https://www.oecd.org/content/dam/oecd/en/publications/reports/2025/04/oecd-economic-surveys-luxembourg-2025_3eb782b5/803b3ea1-en.pdf" TargetMode="External"/><Relationship Id="rId17" Type="http://schemas.openxmlformats.org/officeDocument/2006/relationships/hyperlink" Target="https://gouvernement.lu/fr/dossiers/2022/pnm2035.html" TargetMode="External"/><Relationship Id="rId2" Type="http://schemas.openxmlformats.org/officeDocument/2006/relationships/hyperlink" Target="http://data.europa.eu/eli/C/2026/2434/oj" TargetMode="External"/><Relationship Id="rId16" Type="http://schemas.openxmlformats.org/officeDocument/2006/relationships/hyperlink" Target="https://data-explorer.oecd.org/vis?lc=en&amp;df%5bds%5d=dsDisseminateFinalDMZ&amp;df%5bid%5d=DSD_STRI%40DF_STRI_INTRAEEA&amp;df%5bag%5d=OECD.TAD.TPD&amp;dq=A.BEL%2BHUN%2BDEU%2BGRC%2BISL%2BIRL%2BFRA%2BITA%2BLVA%2BLTU%2BLUX%2BNLD%2BFIN%2BEST%2BDNK%2BCZE%2BNOR%2BPOL%2BPRT%2BSVK%2BSWE%2BSVN%2BESP%2BGBR%2BAUT.STRI.....&amp;pd=2019%2C2024&amp;to%5bTIME_PERIOD%5d=false&amp;vw=tb" TargetMode="External"/><Relationship Id="rId20" Type="http://schemas.openxmlformats.org/officeDocument/2006/relationships/hyperlink" Target="http://dashboard.epstan.lu" TargetMode="External"/><Relationship Id="rId1" Type="http://schemas.openxmlformats.org/officeDocument/2006/relationships/hyperlink" Target="http://data.europa.eu/eli/reg/2024/1263/oj" TargetMode="External"/><Relationship Id="rId6" Type="http://schemas.openxmlformats.org/officeDocument/2006/relationships/hyperlink" Target="https://legilux.public.lu/eli/etat/leg/loi/2025/12/19/a606/jo" TargetMode="External"/><Relationship Id="rId11" Type="http://schemas.openxmlformats.org/officeDocument/2006/relationships/hyperlink" Target="https://gouvernement.lu/dam-assets/fr/publications/rapport-etude-analyse/minist-economie/luxembourg-startup-ecosystem/luxembourg-startup-ecosystem-assessment-and-benchmarking-study.pdf" TargetMode="External"/><Relationship Id="rId5" Type="http://schemas.openxmlformats.org/officeDocument/2006/relationships/hyperlink" Target="https://economy-finance.ec.europa.eu/economic-and-fiscal-governance/stability-and-growth-pact/preventive-arm/annual-progress-reports_en" TargetMode="External"/><Relationship Id="rId15" Type="http://schemas.openxmlformats.org/officeDocument/2006/relationships/hyperlink" Target="https://www.oecd.org/en/publications/oecd-economic-surveys-luxembourg_19990782.html" TargetMode="External"/><Relationship Id="rId10" Type="http://schemas.openxmlformats.org/officeDocument/2006/relationships/hyperlink" Target="https://ec.europa.eu/eurostat/databrowser/view/lfsa_argan/default/table?lang=en" TargetMode="External"/><Relationship Id="rId19" Type="http://schemas.openxmlformats.org/officeDocument/2006/relationships/hyperlink" Target="https://eur-lex.europa.eu/legal-content/EN/TXT/?uri=uriserv:OJ.L_.2020.426.01.0058.01.ENG" TargetMode="External"/><Relationship Id="rId4" Type="http://schemas.openxmlformats.org/officeDocument/2006/relationships/hyperlink" Target="http://data.europa.eu/eli/C/2025/650/oj" TargetMode="External"/><Relationship Id="rId9" Type="http://schemas.openxmlformats.org/officeDocument/2006/relationships/hyperlink" Target="https://economy-finance.ec.europa.eu/document/download/971dd209-41c2-425d-94f8-e3c3c3459af9_en?filename=ip279_en.pdf" TargetMode="External"/><Relationship Id="rId14" Type="http://schemas.openxmlformats.org/officeDocument/2006/relationships/hyperlink" Target="https://eur-lex.europa.eu/legal-content/EN/TXT/PDF/?uri=CELEX:52021DC0385&amp;rid=1" TargetMode="External"/><Relationship Id="rId22" Type="http://schemas.openxmlformats.org/officeDocument/2006/relationships/hyperlink" Target="https://employment-social-affairs.ec.europa.eu/document/download/01a5a45a-85d0-4623-b7ee-1cb452fe7a45_en?filename=SWD%282026%29122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8826F-5F93-410C-B4CD-7DA2EDCAF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5027</Words>
  <Characters>28655</Characters>
  <Application>Microsoft Office Word</Application>
  <DocSecurity>0</DocSecurity>
  <Lines>238</Lines>
  <Paragraphs>67</Paragraphs>
  <ScaleCrop>false</ScaleCrop>
  <Manager/>
  <Company/>
  <LinksUpToDate>false</LinksUpToDate>
  <CharactersWithSpaces>33615</CharactersWithSpaces>
  <SharedDoc>false</SharedDoc>
  <HLinks>
    <vt:vector size="114" baseType="variant">
      <vt:variant>
        <vt:i4>2621492</vt:i4>
      </vt:variant>
      <vt:variant>
        <vt:i4>54</vt:i4>
      </vt:variant>
      <vt:variant>
        <vt:i4>0</vt:i4>
      </vt:variant>
      <vt:variant>
        <vt:i4>5</vt:i4>
      </vt:variant>
      <vt:variant>
        <vt:lpwstr>https://employment-social-affairs.ec.europa.eu/document/download/01a5a45a-85d0-4623-b7ee-1cb452fe7a45_en?filename=SWD%282026%29122_0.pdf</vt:lpwstr>
      </vt:variant>
      <vt:variant>
        <vt:lpwstr/>
      </vt:variant>
      <vt:variant>
        <vt:i4>393236</vt:i4>
      </vt:variant>
      <vt:variant>
        <vt:i4>51</vt:i4>
      </vt:variant>
      <vt:variant>
        <vt:i4>0</vt:i4>
      </vt:variant>
      <vt:variant>
        <vt:i4>5</vt:i4>
      </vt:variant>
      <vt:variant>
        <vt:lpwstr>https://op.europa.eu/en/publication-detail/-/publication/59721dc6-a0aa-11ef-85f0-01aa75ed71a1</vt:lpwstr>
      </vt:variant>
      <vt:variant>
        <vt:lpwstr/>
      </vt:variant>
      <vt:variant>
        <vt:i4>5963880</vt:i4>
      </vt:variant>
      <vt:variant>
        <vt:i4>48</vt:i4>
      </vt:variant>
      <vt:variant>
        <vt:i4>0</vt:i4>
      </vt:variant>
      <vt:variant>
        <vt:i4>5</vt:i4>
      </vt:variant>
      <vt:variant>
        <vt:lpwstr>https://eur-lex.europa.eu/legal-content/EN/TXT/?uri=uriserv:OJ.L_.2020.426.01.0058.01.ENG</vt:lpwstr>
      </vt:variant>
      <vt:variant>
        <vt:lpwstr/>
      </vt:variant>
      <vt:variant>
        <vt:i4>88</vt:i4>
      </vt:variant>
      <vt:variant>
        <vt:i4>45</vt:i4>
      </vt:variant>
      <vt:variant>
        <vt:i4>0</vt:i4>
      </vt:variant>
      <vt:variant>
        <vt:i4>5</vt:i4>
      </vt:variant>
      <vt:variant>
        <vt:lpwstr>https://www.eea.europa.eu/en/topics/in-depth/air-pollution/air-pollutant-emissions-data-viewer-1990-2023</vt:lpwstr>
      </vt:variant>
      <vt:variant>
        <vt:lpwstr/>
      </vt:variant>
      <vt:variant>
        <vt:i4>262144</vt:i4>
      </vt:variant>
      <vt:variant>
        <vt:i4>42</vt:i4>
      </vt:variant>
      <vt:variant>
        <vt:i4>0</vt:i4>
      </vt:variant>
      <vt:variant>
        <vt:i4>5</vt:i4>
      </vt:variant>
      <vt:variant>
        <vt:lpwstr>https://transports.public.lu/dam-assets/publications/contexte/strategie/pnm-broschur-fr-gzd-doppel-220322-ansicht.pdf</vt:lpwstr>
      </vt:variant>
      <vt:variant>
        <vt:lpwstr/>
      </vt:variant>
      <vt:variant>
        <vt:i4>5046396</vt:i4>
      </vt:variant>
      <vt:variant>
        <vt:i4>39</vt:i4>
      </vt:variant>
      <vt:variant>
        <vt:i4>0</vt:i4>
      </vt:variant>
      <vt:variant>
        <vt:i4>5</vt:i4>
      </vt:variant>
      <vt:variant>
        <vt:lpwstr>https://data-explorer.oecd.org/vis?lc=en&amp;df%5bds%5d=dsDisseminateFinalDMZ&amp;df%5bid%5d=DSD_STRI%40DF_STRI_INTRAEEA&amp;df%5bag%5d=OECD.TAD.TPD&amp;dq=A.BEL%2BHUN%2BDEU%2BGRC%2BISL%2BIRL%2BFRA%2BITA%2BLVA%2BLTU%2BLUX%2BNLD%2BFIN%2BEST%2BDNK%2BCZE%2BNOR%2BPOL%2BPRT%2BSVK%2BSWE%2BSVN%2BESP%2BGBR%2BAUT.STRI.....&amp;pd=2019%2C2024&amp;to%5bTIME_PERIOD%5d=false&amp;vw=tb</vt:lpwstr>
      </vt:variant>
      <vt:variant>
        <vt:lpwstr/>
      </vt:variant>
      <vt:variant>
        <vt:i4>1507374</vt:i4>
      </vt:variant>
      <vt:variant>
        <vt:i4>36</vt:i4>
      </vt:variant>
      <vt:variant>
        <vt:i4>0</vt:i4>
      </vt:variant>
      <vt:variant>
        <vt:i4>5</vt:i4>
      </vt:variant>
      <vt:variant>
        <vt:lpwstr>https://www.oecd.org/en/publications/oecd-economic-surveys-luxembourg_19990782.html</vt:lpwstr>
      </vt:variant>
      <vt:variant>
        <vt:lpwstr/>
      </vt:variant>
      <vt:variant>
        <vt:i4>7078014</vt:i4>
      </vt:variant>
      <vt:variant>
        <vt:i4>33</vt:i4>
      </vt:variant>
      <vt:variant>
        <vt:i4>0</vt:i4>
      </vt:variant>
      <vt:variant>
        <vt:i4>5</vt:i4>
      </vt:variant>
      <vt:variant>
        <vt:lpwstr>https://eur-lex.europa.eu/legal-content/EN/TXT/PDF/?uri=CELEX:52021DC0385&amp;rid=1</vt:lpwstr>
      </vt:variant>
      <vt:variant>
        <vt:lpwstr/>
      </vt:variant>
      <vt:variant>
        <vt:i4>5046286</vt:i4>
      </vt:variant>
      <vt:variant>
        <vt:i4>30</vt:i4>
      </vt:variant>
      <vt:variant>
        <vt:i4>0</vt:i4>
      </vt:variant>
      <vt:variant>
        <vt:i4>5</vt:i4>
      </vt:variant>
      <vt:variant>
        <vt:lpwstr>https://www.oecd.org/en/topics/sub-issues/product-market-regulation.html</vt:lpwstr>
      </vt:variant>
      <vt:variant>
        <vt:lpwstr/>
      </vt:variant>
      <vt:variant>
        <vt:i4>7405598</vt:i4>
      </vt:variant>
      <vt:variant>
        <vt:i4>27</vt:i4>
      </vt:variant>
      <vt:variant>
        <vt:i4>0</vt:i4>
      </vt:variant>
      <vt:variant>
        <vt:i4>5</vt:i4>
      </vt:variant>
      <vt:variant>
        <vt:lpwstr>https://www.oecd.org/content/dam/oecd/en/publications/reports/2025/04/oecd-economic-surveys-luxembourg-2025_3eb782b5/803b3ea1-en.pdf</vt:lpwstr>
      </vt:variant>
      <vt:variant>
        <vt:lpwstr/>
      </vt:variant>
      <vt:variant>
        <vt:i4>4653149</vt:i4>
      </vt:variant>
      <vt:variant>
        <vt:i4>24</vt:i4>
      </vt:variant>
      <vt:variant>
        <vt:i4>0</vt:i4>
      </vt:variant>
      <vt:variant>
        <vt:i4>5</vt:i4>
      </vt:variant>
      <vt:variant>
        <vt:lpwstr>https://gouvernement.lu/dam-assets/fr/publications/rapport-etude-analyse/minist-economie/luxembourg-startup-ecosystem/luxembourg-startup-ecosystem-assessment-and-benchmarking-study.pdf</vt:lpwstr>
      </vt:variant>
      <vt:variant>
        <vt:lpwstr/>
      </vt:variant>
      <vt:variant>
        <vt:i4>524406</vt:i4>
      </vt:variant>
      <vt:variant>
        <vt:i4>21</vt:i4>
      </vt:variant>
      <vt:variant>
        <vt:i4>0</vt:i4>
      </vt:variant>
      <vt:variant>
        <vt:i4>5</vt:i4>
      </vt:variant>
      <vt:variant>
        <vt:lpwstr>https://ec.europa.eu/eurostat/databrowser/view/isoc_e_dii__custom_16558689/default/table?lang=en</vt:lpwstr>
      </vt:variant>
      <vt:variant>
        <vt:lpwstr/>
      </vt:variant>
      <vt:variant>
        <vt:i4>6225952</vt:i4>
      </vt:variant>
      <vt:variant>
        <vt:i4>18</vt:i4>
      </vt:variant>
      <vt:variant>
        <vt:i4>0</vt:i4>
      </vt:variant>
      <vt:variant>
        <vt:i4>5</vt:i4>
      </vt:variant>
      <vt:variant>
        <vt:lpwstr>https://ec.europa.eu/eurostat/databrowser/view/lfsa_argan/default/table?lang=en</vt:lpwstr>
      </vt:variant>
      <vt:variant>
        <vt:lpwstr/>
      </vt:variant>
      <vt:variant>
        <vt:i4>6160472</vt:i4>
      </vt:variant>
      <vt:variant>
        <vt:i4>15</vt:i4>
      </vt:variant>
      <vt:variant>
        <vt:i4>0</vt:i4>
      </vt:variant>
      <vt:variant>
        <vt:i4>5</vt:i4>
      </vt:variant>
      <vt:variant>
        <vt:lpwstr>https://economy-finance.ec.europa.eu/document/download/971dd209-41c2-425d-94f8-e3c3c3459af9_en?filename=ip279_en.pdf</vt:lpwstr>
      </vt:variant>
      <vt:variant>
        <vt:lpwstr/>
      </vt:variant>
      <vt:variant>
        <vt:i4>7405598</vt:i4>
      </vt:variant>
      <vt:variant>
        <vt:i4>12</vt:i4>
      </vt:variant>
      <vt:variant>
        <vt:i4>0</vt:i4>
      </vt:variant>
      <vt:variant>
        <vt:i4>5</vt:i4>
      </vt:variant>
      <vt:variant>
        <vt:lpwstr>https://www.oecd.org/content/dam/oecd/en/publications/reports/2025/04/oecd-economic-surveys-luxembourg-2025_3eb782b5/803b3ea1-en.pdf</vt:lpwstr>
      </vt:variant>
      <vt:variant>
        <vt:lpwstr/>
      </vt:variant>
      <vt:variant>
        <vt:i4>6160396</vt:i4>
      </vt:variant>
      <vt:variant>
        <vt:i4>9</vt:i4>
      </vt:variant>
      <vt:variant>
        <vt:i4>0</vt:i4>
      </vt:variant>
      <vt:variant>
        <vt:i4>5</vt:i4>
      </vt:variant>
      <vt:variant>
        <vt:lpwstr>https://legilux.public.lu/eli/etat/leg/loi/2025/12/19/a623/jo</vt:lpwstr>
      </vt:variant>
      <vt:variant>
        <vt:lpwstr/>
      </vt:variant>
      <vt:variant>
        <vt:i4>5963790</vt:i4>
      </vt:variant>
      <vt:variant>
        <vt:i4>6</vt:i4>
      </vt:variant>
      <vt:variant>
        <vt:i4>0</vt:i4>
      </vt:variant>
      <vt:variant>
        <vt:i4>5</vt:i4>
      </vt:variant>
      <vt:variant>
        <vt:lpwstr>https://legilux.public.lu/eli/etat/leg/loi/2025/12/19/a606/jo</vt:lpwstr>
      </vt:variant>
      <vt:variant>
        <vt:lpwstr/>
      </vt:variant>
      <vt:variant>
        <vt:i4>7405656</vt:i4>
      </vt:variant>
      <vt:variant>
        <vt:i4>3</vt:i4>
      </vt:variant>
      <vt:variant>
        <vt:i4>0</vt:i4>
      </vt:variant>
      <vt:variant>
        <vt:i4>5</vt:i4>
      </vt:variant>
      <vt:variant>
        <vt:lpwstr>https://economy-finance.ec.europa.eu/economic-and-fiscal-governance/stability-and-growth-pact/preventive-arm/annual-progress-reports_en</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2026-06-01T19:25:00Z</dcterms:created>
  <dcterms:modified xsi:type="dcterms:W3CDTF">2026-06-02T16:27:00Z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2026-06-01T19:25:34Z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2b782279-598d-4c79-a872-97132413277c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