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EF810" w14:textId="707CAAFF" w:rsidR="004444D6" w:rsidRPr="003851A9" w:rsidRDefault="00A40205" w:rsidP="00A40205">
      <w:pPr>
        <w:pStyle w:val="Pagedecouverture"/>
        <w:rPr>
          <w:noProof/>
        </w:rPr>
      </w:pPr>
      <w:r>
        <w:rPr>
          <w:noProof/>
        </w:rPr>
        <w:pict w14:anchorId="192979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EB9B1EC-C05C-4586-ABD0-F08A48D9B275" style="width:455.25pt;height:330.75pt">
            <v:imagedata r:id="rId8" o:title=""/>
          </v:shape>
        </w:pict>
      </w:r>
    </w:p>
    <w:p w14:paraId="083F3F74" w14:textId="77777777" w:rsidR="003B0F15" w:rsidRPr="003851A9" w:rsidRDefault="003B0F15" w:rsidP="003B0F15">
      <w:pPr>
        <w:rPr>
          <w:noProof/>
        </w:rPr>
        <w:sectPr w:rsidR="003B0F15" w:rsidRPr="003851A9" w:rsidSect="00A40205">
          <w:footerReference w:type="even" r:id="rId9"/>
          <w:footerReference w:type="default" r:id="rId10"/>
          <w:pgSz w:w="11907" w:h="16839"/>
          <w:pgMar w:top="1134" w:right="1417" w:bottom="1134" w:left="1417" w:header="709" w:footer="709" w:gutter="0"/>
          <w:pgNumType w:start="0"/>
          <w:cols w:space="720"/>
          <w:docGrid w:linePitch="360"/>
        </w:sectPr>
      </w:pPr>
    </w:p>
    <w:p w14:paraId="7D71FD1C" w14:textId="5E0CCE6B" w:rsidR="003B0F15" w:rsidRPr="003851A9" w:rsidRDefault="00430476" w:rsidP="00430476">
      <w:pPr>
        <w:pStyle w:val="Statut"/>
        <w:rPr>
          <w:noProof/>
        </w:rPr>
      </w:pPr>
      <w:bookmarkStart w:id="0" w:name="_GoBack"/>
      <w:bookmarkEnd w:id="0"/>
      <w:r w:rsidRPr="00430476">
        <w:rPr>
          <w:noProof/>
        </w:rPr>
        <w:lastRenderedPageBreak/>
        <w:t>Recommandation de</w:t>
      </w:r>
    </w:p>
    <w:p w14:paraId="19080F50" w14:textId="3E0DBC01" w:rsidR="02BEF105" w:rsidRPr="003851A9" w:rsidRDefault="00430476" w:rsidP="00430476">
      <w:pPr>
        <w:pStyle w:val="Typedudocument"/>
        <w:rPr>
          <w:noProof/>
        </w:rPr>
      </w:pPr>
      <w:r w:rsidRPr="00430476">
        <w:rPr>
          <w:noProof/>
        </w:rPr>
        <w:t>RECOMMANDATION DU CONSEIL</w:t>
      </w:r>
    </w:p>
    <w:p w14:paraId="65403884" w14:textId="7ACFF62D" w:rsidR="003B0F15" w:rsidRPr="003851A9" w:rsidRDefault="00430476" w:rsidP="00430476">
      <w:pPr>
        <w:pStyle w:val="Titreobjet"/>
        <w:rPr>
          <w:noProof/>
        </w:rPr>
      </w:pPr>
      <w:r w:rsidRPr="00430476">
        <w:rPr>
          <w:noProof/>
        </w:rPr>
        <w:t>relative aux politiques économique, sociale, de l’emploi, structurelle et budgétaire du Luxembourg</w:t>
      </w:r>
    </w:p>
    <w:p w14:paraId="6BC51297" w14:textId="77777777" w:rsidR="00CA0B25" w:rsidRPr="003851A9" w:rsidRDefault="6A48A4E9" w:rsidP="003B0F15">
      <w:pPr>
        <w:pStyle w:val="Institutionquiagit"/>
        <w:rPr>
          <w:noProof/>
        </w:rPr>
      </w:pPr>
      <w:r w:rsidRPr="003851A9">
        <w:rPr>
          <w:noProof/>
        </w:rPr>
        <w:t>LE CONSEIL DE L’UNION EUROPÉENNE,</w:t>
      </w:r>
    </w:p>
    <w:p w14:paraId="0267279D" w14:textId="77777777" w:rsidR="00CA0B25" w:rsidRPr="003851A9" w:rsidRDefault="6A48A4E9" w:rsidP="65A46200">
      <w:pPr>
        <w:rPr>
          <w:rFonts w:eastAsia="Times New Roman"/>
          <w:noProof/>
          <w:color w:val="000000" w:themeColor="text1"/>
          <w:szCs w:val="24"/>
        </w:rPr>
      </w:pPr>
      <w:r w:rsidRPr="003851A9">
        <w:rPr>
          <w:noProof/>
          <w:color w:val="000000" w:themeColor="text1"/>
        </w:rPr>
        <w:t>vu le traité sur le fonctionnement de l’Union européenne, et notamment son article 121, paragraphe 2, et son article 148, paragraphe 4,</w:t>
      </w:r>
    </w:p>
    <w:p w14:paraId="4A677625" w14:textId="77777777" w:rsidR="000041EA" w:rsidRPr="003851A9" w:rsidRDefault="6D7478E5" w:rsidP="65A46200">
      <w:pPr>
        <w:rPr>
          <w:rFonts w:eastAsia="Times New Roman"/>
          <w:noProof/>
          <w:color w:val="000000" w:themeColor="text1"/>
        </w:rPr>
      </w:pPr>
      <w:r w:rsidRPr="003851A9">
        <w:rPr>
          <w:noProof/>
          <w:color w:val="000000" w:themeColor="text1"/>
        </w:rPr>
        <w:t>vu le règlement (UE) 2024/1263 du Parlement européen et du Conseil du 29 avril 2024 relatif à la coordination efficace des politiques économiques et à la surveillance budgétaire multilatérale et abrogeant le règlement (CE) nº 1466/97 du Conseil (</w:t>
      </w:r>
      <w:r w:rsidRPr="003851A9">
        <w:rPr>
          <w:rStyle w:val="FootnoteReference"/>
          <w:rFonts w:eastAsia="Times New Roman"/>
          <w:noProof/>
          <w:color w:val="000000" w:themeColor="text1"/>
        </w:rPr>
        <w:footnoteReference w:id="2"/>
      </w:r>
      <w:r w:rsidRPr="003851A9">
        <w:rPr>
          <w:noProof/>
          <w:color w:val="000000" w:themeColor="text1"/>
        </w:rPr>
        <w:t>), et notamment son article 3, paragraphe 3,</w:t>
      </w:r>
    </w:p>
    <w:p w14:paraId="7E2C478D" w14:textId="77777777" w:rsidR="00CA0B25" w:rsidRPr="003851A9" w:rsidRDefault="6A48A4E9" w:rsidP="65A46200">
      <w:pPr>
        <w:rPr>
          <w:rFonts w:eastAsia="Times New Roman"/>
          <w:noProof/>
          <w:color w:val="000000" w:themeColor="text1"/>
          <w:szCs w:val="24"/>
        </w:rPr>
      </w:pPr>
      <w:r w:rsidRPr="003851A9">
        <w:rPr>
          <w:noProof/>
          <w:color w:val="000000" w:themeColor="text1"/>
        </w:rPr>
        <w:t>vu la recommandation de la Commission européenne,</w:t>
      </w:r>
    </w:p>
    <w:p w14:paraId="03C1E277" w14:textId="77777777" w:rsidR="00CA0B25" w:rsidRPr="003851A9" w:rsidRDefault="6A48A4E9" w:rsidP="65A46200">
      <w:pPr>
        <w:rPr>
          <w:rFonts w:eastAsia="Times New Roman"/>
          <w:noProof/>
          <w:color w:val="000000" w:themeColor="text1"/>
          <w:szCs w:val="24"/>
        </w:rPr>
      </w:pPr>
      <w:r w:rsidRPr="003851A9">
        <w:rPr>
          <w:noProof/>
          <w:color w:val="000000" w:themeColor="text1"/>
        </w:rPr>
        <w:t>vu les résolutions du Parlement européen,</w:t>
      </w:r>
    </w:p>
    <w:p w14:paraId="4019949F" w14:textId="77777777" w:rsidR="00CA0B25" w:rsidRPr="003851A9" w:rsidRDefault="6A48A4E9" w:rsidP="65A46200">
      <w:pPr>
        <w:rPr>
          <w:rFonts w:eastAsia="Times New Roman"/>
          <w:noProof/>
          <w:color w:val="000000" w:themeColor="text1"/>
          <w:szCs w:val="24"/>
        </w:rPr>
      </w:pPr>
      <w:r w:rsidRPr="003851A9">
        <w:rPr>
          <w:noProof/>
          <w:color w:val="000000" w:themeColor="text1"/>
        </w:rPr>
        <w:t>vu les conclusions du Conseil européen,</w:t>
      </w:r>
    </w:p>
    <w:p w14:paraId="306763BE" w14:textId="77777777" w:rsidR="00CA0B25" w:rsidRPr="003851A9" w:rsidRDefault="6A48A4E9" w:rsidP="65A46200">
      <w:pPr>
        <w:rPr>
          <w:rFonts w:eastAsia="Times New Roman"/>
          <w:noProof/>
          <w:color w:val="000000" w:themeColor="text1"/>
          <w:szCs w:val="24"/>
        </w:rPr>
      </w:pPr>
      <w:r w:rsidRPr="003851A9">
        <w:rPr>
          <w:noProof/>
          <w:color w:val="000000" w:themeColor="text1"/>
        </w:rPr>
        <w:t>vu l’avis du Comité de l’emploi,</w:t>
      </w:r>
    </w:p>
    <w:p w14:paraId="096A2A8C" w14:textId="77777777" w:rsidR="00CA0B25" w:rsidRPr="003851A9" w:rsidRDefault="6A48A4E9" w:rsidP="65A46200">
      <w:pPr>
        <w:rPr>
          <w:rFonts w:eastAsia="Times New Roman"/>
          <w:noProof/>
          <w:color w:val="000000" w:themeColor="text1"/>
          <w:szCs w:val="24"/>
        </w:rPr>
      </w:pPr>
      <w:r w:rsidRPr="003851A9">
        <w:rPr>
          <w:noProof/>
          <w:color w:val="000000" w:themeColor="text1"/>
        </w:rPr>
        <w:t>vu l’avis du comité économique et financier,</w:t>
      </w:r>
    </w:p>
    <w:p w14:paraId="48EEEB04" w14:textId="77777777" w:rsidR="00CA0B25" w:rsidRPr="003851A9" w:rsidRDefault="6A48A4E9" w:rsidP="65A46200">
      <w:pPr>
        <w:rPr>
          <w:rFonts w:eastAsia="Times New Roman"/>
          <w:noProof/>
          <w:color w:val="000000" w:themeColor="text1"/>
          <w:szCs w:val="24"/>
        </w:rPr>
      </w:pPr>
      <w:r w:rsidRPr="003851A9">
        <w:rPr>
          <w:noProof/>
          <w:color w:val="000000" w:themeColor="text1"/>
        </w:rPr>
        <w:t>vu l’avis du comité de la protection sociale,</w:t>
      </w:r>
    </w:p>
    <w:p w14:paraId="10BACE19" w14:textId="77777777" w:rsidR="00CA0B25" w:rsidRPr="003851A9" w:rsidRDefault="6A48A4E9" w:rsidP="65A46200">
      <w:pPr>
        <w:rPr>
          <w:rFonts w:eastAsia="Times New Roman"/>
          <w:noProof/>
          <w:color w:val="000000" w:themeColor="text1"/>
          <w:szCs w:val="24"/>
        </w:rPr>
      </w:pPr>
      <w:r w:rsidRPr="003851A9">
        <w:rPr>
          <w:noProof/>
          <w:color w:val="000000" w:themeColor="text1"/>
        </w:rPr>
        <w:t>vu l’avis du comité de politique économique,</w:t>
      </w:r>
    </w:p>
    <w:p w14:paraId="69816028" w14:textId="77777777" w:rsidR="00CA0B25" w:rsidRPr="003851A9" w:rsidRDefault="6A48A4E9" w:rsidP="65A46200">
      <w:pPr>
        <w:rPr>
          <w:rFonts w:eastAsia="Times New Roman"/>
          <w:noProof/>
          <w:color w:val="000000" w:themeColor="text1"/>
          <w:szCs w:val="24"/>
        </w:rPr>
      </w:pPr>
      <w:r w:rsidRPr="003851A9">
        <w:rPr>
          <w:noProof/>
          <w:color w:val="000000" w:themeColor="text1"/>
        </w:rPr>
        <w:t>considérant ce qui suit:</w:t>
      </w:r>
    </w:p>
    <w:p w14:paraId="2352DEE3" w14:textId="77777777" w:rsidR="00E1668D" w:rsidRPr="003851A9" w:rsidRDefault="00E1668D" w:rsidP="00443B91">
      <w:pPr>
        <w:pStyle w:val="ManualConsidrant"/>
        <w:rPr>
          <w:noProof/>
        </w:rPr>
      </w:pPr>
      <w:r>
        <w:rPr>
          <w:noProof/>
        </w:rPr>
        <w:t>(1)</w:t>
      </w:r>
      <w:r>
        <w:rPr>
          <w:noProof/>
        </w:rPr>
        <w:tab/>
      </w:r>
      <w:r w:rsidRPr="003851A9">
        <w:rPr>
          <w:noProof/>
        </w:rPr>
        <w:t xml:space="preserve">Le règlement (UE) 2024/1263 précise les objectifs du cadre de gouvernance économique, qui sont de promouvoir des finances publiques saines et durables,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 </w:t>
      </w:r>
    </w:p>
    <w:p w14:paraId="3D3D63B6" w14:textId="2EE45900" w:rsidR="00CA0B25" w:rsidRPr="003851A9" w:rsidRDefault="24CA775A" w:rsidP="002F5A76">
      <w:pPr>
        <w:pStyle w:val="ManualConsidrant"/>
        <w:rPr>
          <w:rFonts w:eastAsia="Times New Roman"/>
          <w:noProof/>
          <w:color w:val="000000" w:themeColor="text1"/>
        </w:rPr>
      </w:pPr>
      <w:r>
        <w:rPr>
          <w:noProof/>
        </w:rPr>
        <w:t>(2)</w:t>
      </w:r>
      <w:r>
        <w:rPr>
          <w:noProof/>
        </w:rPr>
        <w:tab/>
      </w:r>
      <w:r w:rsidRPr="003851A9">
        <w:rPr>
          <w:noProof/>
          <w:color w:val="000000" w:themeColor="text1"/>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3851A9">
        <w:rPr>
          <w:rStyle w:val="FootnoteReference"/>
          <w:rFonts w:eastAsia="Times New Roman"/>
          <w:noProof/>
          <w:color w:val="000000" w:themeColor="text1"/>
        </w:rPr>
        <w:footnoteReference w:id="3"/>
      </w:r>
      <w:r w:rsidRPr="003851A9">
        <w:rPr>
          <w:noProof/>
          <w:color w:val="000000" w:themeColor="text1"/>
        </w:rPr>
        <w:t>). Cette proposition vise à renforcer l’efficacité du financement de l’Union en réduisant la fragmentation de l’architecture financière et à aider les États membres à coordonner leur politique économique conformément à l’article 175 du TFUE.</w:t>
      </w:r>
    </w:p>
    <w:p w14:paraId="77270E43" w14:textId="77777777" w:rsidR="00CA0B25" w:rsidRPr="003851A9" w:rsidRDefault="24CA775A" w:rsidP="002F5A76">
      <w:pPr>
        <w:pStyle w:val="ManualConsidrant"/>
        <w:rPr>
          <w:rFonts w:eastAsia="Times New Roman"/>
          <w:noProof/>
          <w:color w:val="000000" w:themeColor="text1"/>
        </w:rPr>
      </w:pPr>
      <w:r>
        <w:rPr>
          <w:noProof/>
        </w:rPr>
        <w:t>(3)</w:t>
      </w:r>
      <w:r>
        <w:rPr>
          <w:noProof/>
        </w:rPr>
        <w:tab/>
      </w:r>
      <w:r w:rsidRPr="003851A9">
        <w:rPr>
          <w:noProof/>
          <w:color w:val="000000" w:themeColor="text1"/>
        </w:rPr>
        <w:t>Le 25 novembre 2025, la Commission a adopté un avis sur le projet de plan budgétaire 2026 du Luxembourg. Le même jour, la Commission a adopté, sur la base du règlement (UE) nº 1176/2011, le rapport 2026 sur le mécanisme d’alerte, dans lequel le Luxembourg n’est pas mentionné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3851A9">
        <w:rPr>
          <w:rStyle w:val="FootnoteReference"/>
          <w:rFonts w:eastAsia="Times New Roman"/>
          <w:noProof/>
          <w:color w:val="000000" w:themeColor="text1"/>
        </w:rPr>
        <w:footnoteReference w:id="4"/>
      </w:r>
      <w:r w:rsidRPr="003851A9">
        <w:rPr>
          <w:noProof/>
          <w:color w:val="000000" w:themeColor="text1"/>
        </w:rPr>
        <w:t>) le 21 avril 2026 et le rapport conjoint sur l’emploi et la recommandation relative au capital humain le 9 mars 2026.</w:t>
      </w:r>
    </w:p>
    <w:p w14:paraId="305B15AE" w14:textId="77777777" w:rsidR="00CA0B25" w:rsidRPr="003851A9" w:rsidRDefault="3D3B9A2A" w:rsidP="002F5A76">
      <w:pPr>
        <w:pStyle w:val="ManualConsidrant"/>
        <w:rPr>
          <w:rFonts w:eastAsia="Times New Roman"/>
          <w:noProof/>
          <w:color w:val="000000" w:themeColor="text1"/>
        </w:rPr>
      </w:pPr>
      <w:r>
        <w:rPr>
          <w:noProof/>
        </w:rPr>
        <w:t>(4)</w:t>
      </w:r>
      <w:r>
        <w:rPr>
          <w:noProof/>
        </w:rPr>
        <w:tab/>
      </w:r>
      <w:r w:rsidRPr="003851A9">
        <w:rPr>
          <w:noProof/>
          <w:color w:val="000000" w:themeColor="text1"/>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315B7912" w14:textId="77777777" w:rsidR="00CA0B25" w:rsidRPr="003851A9" w:rsidRDefault="24CA775A" w:rsidP="002F5A76">
      <w:pPr>
        <w:pStyle w:val="ManualConsidrant"/>
        <w:rPr>
          <w:rFonts w:eastAsia="Times New Roman"/>
          <w:noProof/>
          <w:color w:val="000000" w:themeColor="text1"/>
        </w:rPr>
      </w:pPr>
      <w:r>
        <w:rPr>
          <w:noProof/>
        </w:rPr>
        <w:t>(5)</w:t>
      </w:r>
      <w:r>
        <w:rPr>
          <w:noProof/>
        </w:rPr>
        <w:tab/>
      </w:r>
      <w:r w:rsidRPr="003851A9">
        <w:rPr>
          <w:noProof/>
          <w:color w:val="000000" w:themeColor="text1"/>
        </w:rPr>
        <w:t>En 2026, le Semestre européen pour la coordination des politiques économiques se déroule toujours parallèlement à la mise en œuvre de la facilité pour la reprise et la résilience (FRR) (</w:t>
      </w:r>
      <w:r w:rsidRPr="003851A9">
        <w:rPr>
          <w:rStyle w:val="FootnoteReference"/>
          <w:rFonts w:eastAsia="Times New Roman"/>
          <w:noProof/>
          <w:color w:val="000000" w:themeColor="text1"/>
        </w:rPr>
        <w:footnoteReference w:id="5"/>
      </w:r>
      <w:r w:rsidRPr="003851A9">
        <w:rPr>
          <w:noProof/>
          <w:color w:val="000000" w:themeColor="text1"/>
        </w:rPr>
        <w:t>), dans sa dernière phase. Les plans pour la reprise et la résilience (PRR), ainsi que le financement de la politique de cohésion, ont joué un rôle essentiel dans la réalisation des priorités stratégiques dans le cadre du Semestre européen, puisqu’ils devaient obligatoirement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1D407E9C" w14:textId="77777777" w:rsidR="00CA0B25" w:rsidRPr="003851A9" w:rsidRDefault="3D3B9A2A" w:rsidP="002F5A76">
      <w:pPr>
        <w:pStyle w:val="ManualConsidrant"/>
        <w:rPr>
          <w:rFonts w:eastAsia="Times New Roman"/>
          <w:noProof/>
          <w:color w:val="000000" w:themeColor="text1"/>
        </w:rPr>
      </w:pPr>
      <w:r>
        <w:rPr>
          <w:noProof/>
        </w:rPr>
        <w:t>(6)</w:t>
      </w:r>
      <w:r>
        <w:rPr>
          <w:noProof/>
        </w:rPr>
        <w:tab/>
      </w:r>
      <w:r w:rsidRPr="003851A9">
        <w:rPr>
          <w:noProof/>
          <w:color w:val="000000" w:themeColor="text1"/>
        </w:rPr>
        <w:t>Le 3 juin 2026, la Commission a publié le rapport 2026 pour le Luxembourg. Ce rapport évalue les progrès accomplis par le Luxembourg à l’égard des recommandations qui lui ont été adressées et fait le point de la mise en œuvre, par le Luxembourg, de son PRR. Sur la base de cette analyse, il identifie les défis les plus pressants auxquels le Luxembourg est confronté. Il évalue également les progrès accomplis par le Luxembourg dans la mise en œuvre du socle européen des droits sociaux et dans la réalisation des grands objectifs de l’Union en matière d’emploi, de compétences et de réduction de la pauvreté, ainsi que dans la réalisation des objectifs de développement durable des Nations unies.</w:t>
      </w:r>
    </w:p>
    <w:p w14:paraId="4E45DCB2" w14:textId="714DFED6" w:rsidR="00CA0B25" w:rsidRPr="003851A9" w:rsidRDefault="008937E3" w:rsidP="002F5A76">
      <w:pPr>
        <w:pStyle w:val="ManualConsidrant"/>
        <w:rPr>
          <w:rFonts w:eastAsia="Times New Roman"/>
          <w:noProof/>
          <w:color w:val="000000" w:themeColor="text1"/>
        </w:rPr>
      </w:pPr>
      <w:r>
        <w:rPr>
          <w:noProof/>
        </w:rPr>
        <w:t>(7)</w:t>
      </w:r>
      <w:r>
        <w:rPr>
          <w:noProof/>
        </w:rPr>
        <w:tab/>
      </w:r>
      <w:r w:rsidRPr="003851A9">
        <w:rPr>
          <w:noProof/>
          <w:color w:val="000000" w:themeColor="text1"/>
        </w:rPr>
        <w:t>Le 21 janvier 2025, le Conseil a adopté, à la suite de l’évaluation de la Commission et sur recommandation de celle-ci, une recommandation approuvant le plan budgétaire et structurel national à moyen terme du Luxembourg (</w:t>
      </w:r>
      <w:r w:rsidRPr="003851A9">
        <w:rPr>
          <w:rStyle w:val="FootnoteReference"/>
          <w:rFonts w:eastAsia="Times New Roman"/>
          <w:noProof/>
          <w:color w:val="000000" w:themeColor="text1"/>
        </w:rPr>
        <w:footnoteReference w:id="6"/>
      </w:r>
      <w:r w:rsidRPr="003851A9">
        <w:rPr>
          <w:noProof/>
          <w:color w:val="000000" w:themeColor="text1"/>
        </w:rPr>
        <w:t>). Le plan couvre la période 2025-2029 et prévoit une contrainte budgétaire sous la forme d’un taux maximal de croissance des dépenses nettes sur cinq ans. Le Conseil a recommandé les taux de croissance maximaux suivants pour les dépenses nettes: 5,8 % en 2025, 4,7 % en 2026, 3,8 % en 2027, 5,4 % en 2028 et 4,7 % en 2029, ce qui correspond à des taux de croissance cumulés maximaux calculés par rapport à l’année 2023 de 14,2 % en 2025, de 19,6 % en 2026, de 24,1 % en 2027, de 30,8 % en 2028 et de 36,9 % en 2029.</w:t>
      </w:r>
    </w:p>
    <w:p w14:paraId="69307114" w14:textId="4B057776" w:rsidR="00CA0B25" w:rsidRPr="003851A9" w:rsidRDefault="002B548F" w:rsidP="002F5A76">
      <w:pPr>
        <w:pStyle w:val="ManualConsidrant"/>
        <w:rPr>
          <w:rFonts w:eastAsia="Times New Roman"/>
          <w:noProof/>
          <w:color w:val="000000" w:themeColor="text1"/>
        </w:rPr>
      </w:pPr>
      <w:r>
        <w:rPr>
          <w:noProof/>
        </w:rPr>
        <w:t>(8)</w:t>
      </w:r>
      <w:r>
        <w:rPr>
          <w:noProof/>
        </w:rPr>
        <w:tab/>
      </w:r>
      <w:r w:rsidRPr="003851A9">
        <w:rPr>
          <w:noProof/>
          <w:color w:val="000000" w:themeColor="text1"/>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3851A9">
        <w:rPr>
          <w:rStyle w:val="FootnoteReference"/>
          <w:rFonts w:eastAsia="Times New Roman"/>
          <w:noProof/>
          <w:color w:val="000000" w:themeColor="text1"/>
        </w:rPr>
        <w:footnoteReference w:id="7"/>
      </w:r>
      <w:r w:rsidRPr="003851A9">
        <w:rPr>
          <w:noProof/>
          <w:color w:val="000000" w:themeColor="text1"/>
        </w:rPr>
        <w:t>), et cette proposition a été saluée par le Conseil européen du 6 mars 2025. Les États membres peuvent encore demander l’activation de la clause dérogatoire nationale à tout moment jusqu’en 2028, s’ils remplissent les critères énoncés à l’article 26 du règlement (UE) 2024/1263.</w:t>
      </w:r>
    </w:p>
    <w:p w14:paraId="026EF2FF" w14:textId="0FAADF8B" w:rsidR="00CA0B25" w:rsidRPr="003851A9" w:rsidRDefault="006062CF" w:rsidP="002F5A76">
      <w:pPr>
        <w:pStyle w:val="ManualConsidrant"/>
        <w:rPr>
          <w:rFonts w:eastAsia="Times New Roman"/>
          <w:noProof/>
          <w:color w:val="000000" w:themeColor="text1"/>
        </w:rPr>
      </w:pPr>
      <w:r>
        <w:rPr>
          <w:noProof/>
        </w:rPr>
        <w:t>(9)</w:t>
      </w:r>
      <w:r>
        <w:rPr>
          <w:noProof/>
        </w:rPr>
        <w:tab/>
      </w:r>
      <w:r w:rsidRPr="003851A9">
        <w:rPr>
          <w:noProof/>
          <w:color w:val="000000" w:themeColor="text1"/>
        </w:rPr>
        <w:t>Le 29 avril 2026, le Luxembourg a présenté son rapport d’avancement annuel 2026 (</w:t>
      </w:r>
      <w:r w:rsidRPr="003851A9">
        <w:rPr>
          <w:rStyle w:val="FootnoteReference"/>
          <w:rFonts w:eastAsia="Times New Roman"/>
          <w:noProof/>
          <w:color w:val="000000" w:themeColor="text1"/>
        </w:rPr>
        <w:footnoteReference w:id="8"/>
      </w:r>
      <w:r w:rsidRPr="003851A9">
        <w:rPr>
          <w:noProof/>
          <w:color w:val="000000" w:themeColor="text1"/>
        </w:rPr>
        <w:t>)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Le rapport d’avancement annuel tient également compte des rapports semestriels présentés par le Luxembourg sur les progrès accomplis dans la mise en œuvre de son plan pour la reprise et la résilience conformément à l’article 27 du règlement (UE) 2021/241.</w:t>
      </w:r>
    </w:p>
    <w:p w14:paraId="756CD53C" w14:textId="77777777" w:rsidR="00CA0B25" w:rsidRPr="003851A9" w:rsidRDefault="00DE05AE" w:rsidP="002F5A76">
      <w:pPr>
        <w:pStyle w:val="ManualConsidrant"/>
        <w:rPr>
          <w:rFonts w:eastAsia="Times New Roman"/>
          <w:noProof/>
          <w:color w:val="000000" w:themeColor="text1"/>
        </w:rPr>
      </w:pPr>
      <w:r>
        <w:rPr>
          <w:noProof/>
        </w:rPr>
        <w:t>(10)</w:t>
      </w:r>
      <w:r>
        <w:rPr>
          <w:noProof/>
        </w:rPr>
        <w:tab/>
      </w:r>
      <w:r w:rsidRPr="003851A9">
        <w:rPr>
          <w:noProof/>
          <w:color w:val="000000" w:themeColor="text1"/>
        </w:rPr>
        <w:t>En 2025, la croissance du PIB réel a été de 0,6 % et l’inflation mesurée par l’IPCH s’est établie à 2,5 %. Les prévisions du printemps 2026 de la Commission tablent sur une croissance du PIB réel de 1,6 % en 2026 et de 2,0 % en 2027, tandis que l’inflation mesurée par l’IPCH devrait s’établir à 2,7 % en 2026 et à 1,8 % en 2027.</w:t>
      </w:r>
    </w:p>
    <w:p w14:paraId="6B3D4C44" w14:textId="2666B5C3" w:rsidR="00CA0B25" w:rsidRPr="003851A9" w:rsidRDefault="00A15E60" w:rsidP="002F5A76">
      <w:pPr>
        <w:pStyle w:val="ManualConsidrant"/>
        <w:rPr>
          <w:rFonts w:eastAsia="Times New Roman"/>
          <w:noProof/>
          <w:color w:val="000000" w:themeColor="text1"/>
        </w:rPr>
      </w:pPr>
      <w:r>
        <w:rPr>
          <w:noProof/>
        </w:rPr>
        <w:t>(11)</w:t>
      </w:r>
      <w:r>
        <w:rPr>
          <w:noProof/>
        </w:rPr>
        <w:tab/>
      </w:r>
      <w:r w:rsidRPr="003851A9">
        <w:rPr>
          <w:noProof/>
          <w:color w:val="000000" w:themeColor="text1"/>
        </w:rPr>
        <w:t>Sur la base des données fournies par Eurostat (</w:t>
      </w:r>
      <w:r w:rsidRPr="003851A9">
        <w:rPr>
          <w:rStyle w:val="FootnoteReference"/>
          <w:rFonts w:eastAsia="Times New Roman"/>
          <w:noProof/>
          <w:color w:val="000000" w:themeColor="text1"/>
        </w:rPr>
        <w:footnoteReference w:id="9"/>
      </w:r>
      <w:r w:rsidRPr="003851A9">
        <w:rPr>
          <w:noProof/>
          <w:color w:val="000000" w:themeColor="text1"/>
        </w:rPr>
        <w:t>), le solde des administrations publiques du Luxembourg est passé d’un excédent de 0,9 % du PIB en 2024 à un déficit de 2,0 % du PIB en 2025. La détérioration du solde des administrations publiques en 2025 est principalement due à une croissance modérée des recettes, qui s’explique en partie par l’incidence des mesures visant à préserver le pouvoir d’achat et la compétitivité, ainsi qu’au dynamisme des dépenses, qui s’explique en partie par des investissements soutenus. Sur la base des mesures connues à la date de finalisation des prévisions, les prévisions du printemps 2026 de la Commission tablent quant à elles sur un déficit de 1,2 % du PIB en 2026 et de 1,5 % du PIB en 2027.</w:t>
      </w:r>
    </w:p>
    <w:p w14:paraId="29A3CC02" w14:textId="081FD41C" w:rsidR="00CA0B25" w:rsidRPr="003851A9" w:rsidRDefault="00A53550" w:rsidP="002F5A76">
      <w:pPr>
        <w:pStyle w:val="ManualConsidrant"/>
        <w:rPr>
          <w:rFonts w:eastAsia="Times New Roman"/>
          <w:noProof/>
          <w:color w:val="000000" w:themeColor="text1"/>
        </w:rPr>
      </w:pPr>
      <w:r>
        <w:rPr>
          <w:noProof/>
        </w:rPr>
        <w:t>(12)</w:t>
      </w:r>
      <w:r>
        <w:rPr>
          <w:noProof/>
        </w:rPr>
        <w:tab/>
      </w:r>
      <w:r w:rsidRPr="003851A9">
        <w:rPr>
          <w:noProof/>
          <w:color w:val="000000" w:themeColor="text1"/>
        </w:rPr>
        <w:t>D’après les estimations de la Commission, l’orientation budgétaire (</w:t>
      </w:r>
      <w:r w:rsidRPr="003851A9">
        <w:rPr>
          <w:rStyle w:val="FootnoteReference"/>
          <w:rFonts w:eastAsia="Times New Roman"/>
          <w:noProof/>
          <w:color w:val="000000" w:themeColor="text1"/>
        </w:rPr>
        <w:footnoteReference w:id="10"/>
      </w:r>
      <w:r w:rsidRPr="003851A9">
        <w:rPr>
          <w:noProof/>
          <w:color w:val="000000" w:themeColor="text1"/>
        </w:rPr>
        <w:t>), qui inclut les dépenses financées tant au niveau national qu’au niveau de l’UE, était expansionniste, à hauteur de 1,7 % du PIB, en 2025. Elle devrait être restrictive, de 0,4 % du PIB, en 2026, et expansionniste, de 0,9 % du PIB, en 2027.</w:t>
      </w:r>
    </w:p>
    <w:p w14:paraId="0BD63395" w14:textId="4C1A6B5E" w:rsidR="00CA0B25" w:rsidRPr="003851A9" w:rsidRDefault="003A4AC6" w:rsidP="002F5A76">
      <w:pPr>
        <w:pStyle w:val="ManualConsidrant"/>
        <w:rPr>
          <w:rFonts w:eastAsia="Times New Roman"/>
          <w:noProof/>
          <w:color w:val="000000" w:themeColor="text1"/>
        </w:rPr>
      </w:pPr>
      <w:r>
        <w:rPr>
          <w:noProof/>
        </w:rPr>
        <w:t>(13)</w:t>
      </w:r>
      <w:r>
        <w:rPr>
          <w:noProof/>
        </w:rPr>
        <w:tab/>
      </w:r>
      <w:r w:rsidRPr="003851A9">
        <w:rPr>
          <w:noProof/>
          <w:color w:val="000000" w:themeColor="text1"/>
        </w:rPr>
        <w:t>Sur la base des données fournies par Eurostat (</w:t>
      </w:r>
      <w:r w:rsidRPr="003851A9">
        <w:rPr>
          <w:rStyle w:val="FootnoteReference"/>
          <w:rFonts w:eastAsia="Times New Roman"/>
          <w:noProof/>
          <w:color w:val="000000" w:themeColor="text1"/>
        </w:rPr>
        <w:footnoteReference w:id="11"/>
      </w:r>
      <w:r w:rsidRPr="003851A9">
        <w:rPr>
          <w:noProof/>
          <w:color w:val="000000" w:themeColor="text1"/>
        </w:rPr>
        <w:t>), la dette publique du Luxembourg est passée de 26,3 % du PIB à la fin de l’année 2024 à 26,5 % du PIB à la fin de l’année 2025. Sur la base des mesures connues à la date de finalisation des prévisions, les prévisions du printemps 2026 de la Commission tablent sur une augmentation du ratio de la dette au PIB, qui passerait à 29,2 % d’ici à la fin de l’année 2026 et à 30,2 % d’ici à la fin de l’année 2027.</w:t>
      </w:r>
    </w:p>
    <w:p w14:paraId="3385A037" w14:textId="5C8DEAC6" w:rsidR="00FD3D61" w:rsidRPr="003851A9" w:rsidRDefault="00FD3D61" w:rsidP="002F5A76">
      <w:pPr>
        <w:pStyle w:val="ManualConsidrant"/>
        <w:rPr>
          <w:rFonts w:eastAsia="Times New Roman"/>
          <w:noProof/>
          <w:color w:val="000000" w:themeColor="text1"/>
        </w:rPr>
      </w:pPr>
      <w:r>
        <w:rPr>
          <w:noProof/>
        </w:rPr>
        <w:t>(14)</w:t>
      </w:r>
      <w:r>
        <w:rPr>
          <w:noProof/>
        </w:rPr>
        <w:tab/>
      </w:r>
      <w:r w:rsidRPr="003851A9">
        <w:rPr>
          <w:noProof/>
          <w:color w:val="000000" w:themeColor="text1"/>
        </w:rPr>
        <w:t>Sur la base des données d’Eurostat (</w:t>
      </w:r>
      <w:r w:rsidRPr="003851A9">
        <w:rPr>
          <w:rStyle w:val="FootnoteReference"/>
          <w:rFonts w:eastAsia="Times New Roman"/>
          <w:noProof/>
          <w:color w:val="000000" w:themeColor="text1"/>
        </w:rPr>
        <w:footnoteReference w:id="12"/>
      </w:r>
      <w:r w:rsidRPr="003851A9">
        <w:rPr>
          <w:noProof/>
          <w:color w:val="000000" w:themeColor="text1"/>
        </w:rPr>
        <w:t>), le total des dépenses publiques de défense du Luxembourg s’est élevé à 1,0 % du PIB en 2025. Selon les prévisions du printemps 2026 de la Commission, il devrait s’établir à 1,2 % du PIB en 2026.</w:t>
      </w:r>
    </w:p>
    <w:p w14:paraId="28602397" w14:textId="77777777" w:rsidR="00CA0B25" w:rsidRPr="003851A9" w:rsidRDefault="00E92A46" w:rsidP="002F5A76">
      <w:pPr>
        <w:pStyle w:val="ManualConsidrant"/>
        <w:rPr>
          <w:noProof/>
        </w:rPr>
      </w:pPr>
      <w:r>
        <w:rPr>
          <w:noProof/>
        </w:rPr>
        <w:t>(15)</w:t>
      </w:r>
      <w:r>
        <w:rPr>
          <w:noProof/>
        </w:rPr>
        <w:tab/>
      </w:r>
      <w:r w:rsidRPr="003851A9">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le Luxembourg n’a pas adopté de nouvelles mesures de politique budgétaire pour atténuer l’incidence des prix élevés de l’énergie sur les ménages et les entreprises.</w:t>
      </w:r>
    </w:p>
    <w:p w14:paraId="0B4227E2" w14:textId="77777777" w:rsidR="00CA0B25" w:rsidRPr="003851A9" w:rsidRDefault="00644E17" w:rsidP="002F5A76">
      <w:pPr>
        <w:pStyle w:val="ManualConsidrant"/>
        <w:rPr>
          <w:rFonts w:eastAsia="Times New Roman"/>
          <w:noProof/>
          <w:color w:val="000000" w:themeColor="text1"/>
        </w:rPr>
      </w:pPr>
      <w:r>
        <w:rPr>
          <w:noProof/>
        </w:rPr>
        <w:t>(16)</w:t>
      </w:r>
      <w:r>
        <w:rPr>
          <w:noProof/>
        </w:rPr>
        <w:tab/>
      </w:r>
      <w:r w:rsidRPr="003851A9">
        <w:rPr>
          <w:noProof/>
        </w:rPr>
        <w:t xml:space="preserve"> </w:t>
      </w:r>
      <w:r w:rsidRPr="003851A9">
        <w:rPr>
          <w:noProof/>
          <w:color w:val="000000" w:themeColor="text1"/>
        </w:rPr>
        <w:t>D’après les calculs de la Commission, les dépenses nettes du Luxembourg ont augmenté de 8,7 % en 2025 et de 15,7 %, en cumulé, sur 2024 et 2025. La croissance des dépenses nettes en 2025 est supérieure au taux de croissance maximal recommandé, avec un écart de 1,3 % du PIB en termes annuels. Si l’on considère conjointement les années 2024 et 2025, le taux de croissance cumulé des dépenses nettes est également supérieur au taux de croissance maximal recommandé, avec un écart très légèrement supérieur à 0,6 % du PIB sur une base cumulée.</w:t>
      </w:r>
    </w:p>
    <w:p w14:paraId="0400BC48" w14:textId="77777777" w:rsidR="00C220F4" w:rsidRPr="003851A9" w:rsidRDefault="00C220F4" w:rsidP="002F5A76">
      <w:pPr>
        <w:pStyle w:val="ManualConsidrant"/>
        <w:rPr>
          <w:rFonts w:eastAsia="Times New Roman"/>
          <w:noProof/>
          <w:color w:val="000000" w:themeColor="text1"/>
        </w:rPr>
      </w:pPr>
      <w:r>
        <w:rPr>
          <w:noProof/>
        </w:rPr>
        <w:t>(17)</w:t>
      </w:r>
      <w:r>
        <w:rPr>
          <w:noProof/>
        </w:rPr>
        <w:tab/>
      </w:r>
      <w:r w:rsidRPr="003851A9">
        <w:rPr>
          <w:noProof/>
          <w:color w:val="000000" w:themeColor="text1"/>
        </w:rPr>
        <w:t>Selon les calculs de la Commission, les dépenses nettes du Luxembourg devraient augmenter de 3,5 % en 2026 et de 19,7 %, en cumulé, sur 2024, 2025 et 2026. La croissance prévue des dépenses nettes en 2026 est inférieure au taux de croissance maximal recommandé. Si l’on considère conjointement les années 2024, 2025 et 2026, l’écart cumulé prévu des dépenses nettes se réduit à moins de 0,1 % du PIB.</w:t>
      </w:r>
    </w:p>
    <w:p w14:paraId="2B43CBF5" w14:textId="5A47F64F" w:rsidR="00CA0B25" w:rsidRPr="003851A9" w:rsidRDefault="1E808449" w:rsidP="002F5A76">
      <w:pPr>
        <w:pStyle w:val="ManualConsidrant"/>
        <w:rPr>
          <w:noProof/>
        </w:rPr>
      </w:pPr>
      <w:r>
        <w:rPr>
          <w:noProof/>
        </w:rPr>
        <w:t>(18)</w:t>
      </w:r>
      <w:r>
        <w:rPr>
          <w:noProof/>
        </w:rPr>
        <w:tab/>
      </w:r>
      <w:r w:rsidRPr="003851A9">
        <w:rPr>
          <w:noProof/>
        </w:rPr>
        <w:t>Le système de retraite luxembourgeois est confronté à des défis à moyen et à long terme, étant donné que les tendances démographiques devraient menacer sa viabilité. Selon le rapport 2024 sur le vieillissement, les dépenses du Luxembourg consacrées aux retraites devraient atteindre 17,5 % du PIB en 2070, soit une augmentation de 8,3 pp par rapport à 2022, la plus forte augmentation de l’UE. En décembre 2025, le Luxembourg a adopté une réforme des retraites. Cette réforme consiste principalement en une augmentation du taux de cotisation de 1,5 pp à 25,5 % et en des mesures limitées visant à prolonger les carrières en accordant des avantages fiscaux, en introduisant le droit à une retraite progressive et en augmentant la période de cotisation obligatoire de la plupart des préretraités (</w:t>
      </w:r>
      <w:r w:rsidRPr="003851A9">
        <w:rPr>
          <w:rStyle w:val="FootnoteReference"/>
          <w:rFonts w:eastAsia="Times New Roman"/>
          <w:noProof/>
        </w:rPr>
        <w:footnoteReference w:id="13"/>
      </w:r>
      <w:r w:rsidRPr="003851A9">
        <w:rPr>
          <w:noProof/>
        </w:rPr>
        <w:t xml:space="preserve">). </w:t>
      </w:r>
      <w:r w:rsidRPr="003851A9">
        <w:rPr>
          <w:noProof/>
          <w:color w:val="000000" w:themeColor="text1"/>
        </w:rPr>
        <w:t xml:space="preserve">Dans l’ensemble, la réforme ne semble ni suffisante pour résoudre les problèmes structurels affectant la viabilité du système de retraite ni susceptible d’accroître sensiblement le faible taux de participation des travailleurs âgés de 55 à 64 ans. </w:t>
      </w:r>
      <w:r w:rsidRPr="003851A9">
        <w:rPr>
          <w:noProof/>
        </w:rPr>
        <w:t>Le vieillissement de la population, conjugué à un ralentissement attendu de la croissance de l’emploi jusqu’à un niveau inférieur à l’augmentation annuelle de 2 à 3 % nécessaire pour maintenir l’équilibre du système, devrait entraîner un déficit du premier pilier du système de retraite en 2029 et un épuisement de ses réserves en 2048. Les prestations de retraite sont élevées, avec un taux de remplacement brut de 75 % en 2022 (</w:t>
      </w:r>
      <w:r w:rsidRPr="003851A9">
        <w:rPr>
          <w:rStyle w:val="FootnoteReference"/>
          <w:rFonts w:eastAsia="Times New Roman"/>
          <w:noProof/>
        </w:rPr>
        <w:footnoteReference w:id="14"/>
      </w:r>
      <w:r w:rsidRPr="003851A9">
        <w:rPr>
          <w:noProof/>
        </w:rPr>
        <w:t>), tandis que le temps passé à la retraite est le plus long de l’UE (25,2 ans pour le Luxembourg contre 21,3 ans pour la moyenne de l’UE en 2022) (</w:t>
      </w:r>
      <w:r w:rsidRPr="003851A9">
        <w:rPr>
          <w:rStyle w:val="FootnoteReference"/>
          <w:rFonts w:eastAsia="Times New Roman"/>
          <w:noProof/>
        </w:rPr>
        <w:footnoteReference w:id="15"/>
      </w:r>
      <w:r w:rsidRPr="003851A9">
        <w:rPr>
          <w:noProof/>
        </w:rPr>
        <w:t>). Le Luxembourg a enregistré le taux de participation des travailleurs âgés de 55 à 64 ans le plus faible de l’UE en 2025 (51,9 % contre 69,5 % dans l’UE) (</w:t>
      </w:r>
      <w:r w:rsidRPr="003851A9">
        <w:rPr>
          <w:rStyle w:val="FootnoteReference"/>
          <w:rFonts w:eastAsia="Times New Roman"/>
          <w:noProof/>
        </w:rPr>
        <w:footnoteReference w:id="16"/>
      </w:r>
      <w:r w:rsidRPr="003851A9">
        <w:rPr>
          <w:noProof/>
        </w:rPr>
        <w:t>). Bien que l’âge légal de départ à la retraite soit de 65 ans, la retraite anticipée est possible à partir de 57 ans, ce qui se traduit par l’un des âges effectifs de départ à la retraite les plus bas de l’UE. Des mesures visant à encourager des carrières plus longues et des taux de participation plus élevés parmi les travailleurs âgés de 55 à 64 ans contribueraient à soutenir la viabilité des retraites et la croissance économique.</w:t>
      </w:r>
    </w:p>
    <w:p w14:paraId="62F43983" w14:textId="77777777" w:rsidR="005C59B3" w:rsidRPr="003851A9" w:rsidRDefault="1A3E0ABF" w:rsidP="002F5A76">
      <w:pPr>
        <w:pStyle w:val="ManualConsidrant"/>
        <w:rPr>
          <w:rFonts w:eastAsia="Times New Roman"/>
          <w:noProof/>
          <w:color w:val="000000" w:themeColor="text1"/>
        </w:rPr>
      </w:pPr>
      <w:r>
        <w:rPr>
          <w:noProof/>
        </w:rPr>
        <w:t>(19)</w:t>
      </w:r>
      <w:r>
        <w:rPr>
          <w:noProof/>
        </w:rPr>
        <w:tab/>
      </w:r>
      <w:r w:rsidRPr="003851A9">
        <w:rPr>
          <w:noProof/>
        </w:rPr>
        <w:t>Le Luxembourg est confronté à un grave problème de logement, l’accessibilité des logements ayant fortement reculé ces dix dernières années en raison de la flambée des prix de l’immobilier. Après avoir doublé en dix ans, les prix des logements ont commencé à se corriger après avoir culminé en 2022, chutant de plus de 15 % en deux ans. Cette baisse a été déclenchée par la forte hausse des taux d’intérêt, qui a eu une incidence négative sur la capacité d’emprunt. Néanmoins, depuis lors, les prix ont recommencé à augmenter et, en 2025, les prix des logements au Luxembourg étaient 60 % plus élevés qu’il y a dix ans en termes nominaux, tandis que le salaire moyen n’a augmenté que de 40 % au cours de la même période. Le Luxembourg est le marché du logement le plus cher de l’UE. Les prix élevés des logements sont dus à un déséquilibre entre l’offre et la demande, alimenté par la croissance démographique et renforcé par un cadre fiscal qui soutient la demande et favorise la rétention des terres, ainsi que par une concentration de la propriété foncière. La mobilisation des terres et la réforme fiscale ne sont toujours pas mises en œuvre et les projets de loi modifiés offrent davantage de possibilités d’exonérations fiscales. Des réformes ambitieuses, telles que des mesures visant à libérer davantage de terres à des fins d’aménagement foncier et à mettre en œuvre de grands projets de quartiers résidentiels sur des terrains publics, contribueraient à accroître l’offre de logements, y compris par une offre de logements abordables. En outre, du côté de la demande, la suppression progressive de la déductibilité des intérêts hypothécaires contribuerait à réduire les prix de l’immobilier. Parmi les priorités figure également le renforcement du cadre macroprudentiel afin de réduire les risques systémiques liés au niveau élevé d’endettement des ménages et à la part importante des prêts hypothécaires à taux d’intérêt variables.</w:t>
      </w:r>
    </w:p>
    <w:p w14:paraId="4E4F49AE" w14:textId="77777777" w:rsidR="00263DE0" w:rsidRPr="003851A9" w:rsidRDefault="2E03A9C5" w:rsidP="002F5A76">
      <w:pPr>
        <w:pStyle w:val="ManualConsidrant"/>
        <w:rPr>
          <w:noProof/>
        </w:rPr>
      </w:pPr>
      <w:r>
        <w:rPr>
          <w:noProof/>
        </w:rPr>
        <w:t>(20)</w:t>
      </w:r>
      <w:r>
        <w:rPr>
          <w:noProof/>
        </w:rPr>
        <w:tab/>
      </w:r>
      <w:r w:rsidRPr="003851A9">
        <w:rPr>
          <w:noProof/>
        </w:rPr>
        <w:t>Le Luxembourg connaît d’importants problèmes de transport, en raison de la forte circulation des travailleurs transfrontaliers et de la grande dépendance à la voiture, notamment de société, ce qui est encore aggravé par l’offre insuffisante de logements, qui a pour effet que les travailleurs habitent toujours plus loin de leur lieu de travail (</w:t>
      </w:r>
      <w:r w:rsidRPr="003851A9">
        <w:rPr>
          <w:rStyle w:val="FootnoteReference"/>
          <w:noProof/>
        </w:rPr>
        <w:footnoteReference w:id="17"/>
      </w:r>
      <w:r w:rsidRPr="003851A9">
        <w:rPr>
          <w:noProof/>
        </w:rPr>
        <w:t>). Cette situation entraîne une congestion du trafic, qui a une incidence sur la durabilité environnementale. Si le Luxembourg a progressé dans l’amélioration des transports publics, une stratégie transfrontalière coordonnée serait nécessaire pour répondre aux besoins de sa main-d’œuvre en matière de déplacements domicile-travail. Il s’agit notamment d’améliorer la connectivité, d’intégrer les infrastructures de transport ferroviaire avec celles des pays voisins, d’intégrer les systèmes de billetterie et d’améliorer les connexions sur le dernier kilomètre.</w:t>
      </w:r>
    </w:p>
    <w:p w14:paraId="52CA720D" w14:textId="760380B7" w:rsidR="00DA3A24" w:rsidRPr="003851A9" w:rsidRDefault="51782812" w:rsidP="002F5A76">
      <w:pPr>
        <w:pStyle w:val="ManualConsidrant"/>
        <w:rPr>
          <w:rFonts w:eastAsia="Times New Roman"/>
          <w:noProof/>
          <w:color w:val="000000" w:themeColor="text1"/>
        </w:rPr>
      </w:pPr>
      <w:r>
        <w:rPr>
          <w:noProof/>
        </w:rPr>
        <w:t>(21)</w:t>
      </w:r>
      <w:r>
        <w:rPr>
          <w:noProof/>
        </w:rPr>
        <w:tab/>
      </w:r>
      <w:r w:rsidRPr="003851A9">
        <w:rPr>
          <w:noProof/>
          <w:color w:val="000000" w:themeColor="text1"/>
        </w:rPr>
        <w:t>Le Luxembourg reste exposé aux risques de planification fiscale agressive liés à son rôle de plateforme financière majeure accueillant de nombreux groupes multinationaux et des stocks d’investissements transfrontières importants. Le Luxembourg a transposé la législation de l’Union européenne en la matière, y compris la directive (UE) 2022/2523 du Conseil (</w:t>
      </w:r>
      <w:r w:rsidRPr="003851A9">
        <w:rPr>
          <w:rStyle w:val="FootnoteReference"/>
          <w:rFonts w:eastAsia="Times New Roman"/>
          <w:noProof/>
          <w:color w:val="000000" w:themeColor="text1"/>
        </w:rPr>
        <w:footnoteReference w:id="18"/>
      </w:r>
      <w:r w:rsidRPr="003851A9">
        <w:rPr>
          <w:noProof/>
          <w:color w:val="000000" w:themeColor="text1"/>
        </w:rPr>
        <w:t xml:space="preserve">) (la «directive sur le pilier 2»), ainsi que des mesures supplémentaires au niveau national, tandis que le champ d’application du pilier 2 est limité aux grandes entités dont le chiffre d’affaires annuel est d’au moins 750 000 000 EUR. Plus précisément, le Luxembourg a introduit une règle de non-déductibilité pour les paiements d’intérêts et de redevances. Cependant, le champ d’application de cette mesure, qui s’applique aux pays et territoires figurant sur la liste de l’Union européenne des pays et territoires non coopératifs à des fins fiscales, est limité. </w:t>
      </w:r>
    </w:p>
    <w:p w14:paraId="3B862E65" w14:textId="77777777" w:rsidR="00CA0B25" w:rsidRPr="003851A9" w:rsidDel="007361D1" w:rsidRDefault="022EA26D" w:rsidP="002F5A76">
      <w:pPr>
        <w:pStyle w:val="ManualConsidrant"/>
        <w:rPr>
          <w:rFonts w:eastAsia="Times New Roman"/>
          <w:noProof/>
          <w:color w:val="000000" w:themeColor="text1"/>
        </w:rPr>
      </w:pPr>
      <w:r>
        <w:rPr>
          <w:noProof/>
        </w:rPr>
        <w:t>(22)</w:t>
      </w:r>
      <w:r>
        <w:rPr>
          <w:noProof/>
        </w:rPr>
        <w:tab/>
      </w:r>
      <w:r w:rsidRPr="003851A9">
        <w:rPr>
          <w:noProof/>
          <w:color w:val="000000" w:themeColor="text1"/>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25AEB215" w14:textId="12978D5E" w:rsidR="00CA0B25" w:rsidRPr="003851A9" w:rsidRDefault="3A4C48D7" w:rsidP="002F5A76">
      <w:pPr>
        <w:pStyle w:val="ManualConsidrant"/>
        <w:rPr>
          <w:rFonts w:eastAsia="Times New Roman"/>
          <w:noProof/>
          <w:color w:val="000000" w:themeColor="text1"/>
        </w:rPr>
      </w:pPr>
      <w:r>
        <w:rPr>
          <w:noProof/>
        </w:rPr>
        <w:t>(23)</w:t>
      </w:r>
      <w:r>
        <w:rPr>
          <w:noProof/>
        </w:rPr>
        <w:tab/>
      </w:r>
      <w:r w:rsidRPr="003851A9">
        <w:rPr>
          <w:noProof/>
          <w:color w:val="000000" w:themeColor="text1"/>
        </w:rPr>
        <w:t>La mise en œuvre, au Luxembourg, des programmes de la politique de cohésion, qui comprennent le soutien du Fonds européen de développement régional (FEDER), du Fonds pour une transition juste (FTJ) et du Fonds social européen plus (FSE+), est supérieure au rythme moyen au niveau de l’UE, tant en ce qui concerne la sélection des projets que les paiements. Il est important de maintenir la dynamique actuelle, tout en maximisant l’incidence des investissements sur le terrain, et le Luxembourg prend déjà des mesures dans le cadre de ses programmes relevant de la politique de cohésion pour stimuler la compétitivité et la croissance. Néanmoins, certains domaines pourraient nécessiter un renforcement supplémentaire de la mise en œuvre, notamment ceux liés à la numérisation et aux infrastructures énergétiques dans le cadre du FTJ.</w:t>
      </w:r>
    </w:p>
    <w:p w14:paraId="39F29DDB" w14:textId="77777777" w:rsidR="004A0394" w:rsidRPr="003851A9" w:rsidRDefault="196CF2C1" w:rsidP="002F5A76">
      <w:pPr>
        <w:pStyle w:val="ManualConsidrant"/>
        <w:rPr>
          <w:rFonts w:eastAsia="Times New Roman"/>
          <w:noProof/>
          <w:color w:val="000000" w:themeColor="text1"/>
        </w:rPr>
      </w:pPr>
      <w:r>
        <w:rPr>
          <w:noProof/>
        </w:rPr>
        <w:t>(24)</w:t>
      </w:r>
      <w:r>
        <w:rPr>
          <w:noProof/>
        </w:rPr>
        <w:tab/>
      </w:r>
      <w:r w:rsidRPr="003851A9">
        <w:rPr>
          <w:noProof/>
          <w:color w:val="000000" w:themeColor="text1"/>
        </w:rPr>
        <w:t>Le Luxembourg est confronté à plusieurs défis liés à l’innovation et à la compétitivité, à la transition énergétique et à l’environnement, à l’égalité à l’école, à la convergence sociale ascendante et au développement du capital humain.</w:t>
      </w:r>
    </w:p>
    <w:p w14:paraId="2B9EA650" w14:textId="77777777" w:rsidR="7234F641" w:rsidRPr="003851A9" w:rsidRDefault="084F4178" w:rsidP="002F5A76">
      <w:pPr>
        <w:pStyle w:val="ManualConsidrant"/>
        <w:rPr>
          <w:rFonts w:eastAsia="Times New Roman"/>
          <w:noProof/>
          <w:color w:val="000000" w:themeColor="text1"/>
        </w:rPr>
      </w:pPr>
      <w:r>
        <w:rPr>
          <w:noProof/>
        </w:rPr>
        <w:t>(25)</w:t>
      </w:r>
      <w:r>
        <w:rPr>
          <w:noProof/>
        </w:rPr>
        <w:tab/>
      </w:r>
      <w:r w:rsidRPr="003851A9">
        <w:rPr>
          <w:noProof/>
        </w:rPr>
        <w:t xml:space="preserve">Malgré la solide base scientifique et le système de recherche bien connecté au niveau international dont jouit le Luxembourg, les </w:t>
      </w:r>
      <w:bookmarkStart w:id="1" w:name="_Hlk198340592"/>
      <w:r w:rsidRPr="003851A9">
        <w:rPr>
          <w:noProof/>
        </w:rPr>
        <w:t>opportunités d’innovation commerciale et d’expansion</w:t>
      </w:r>
      <w:bookmarkEnd w:id="1"/>
      <w:r w:rsidRPr="003851A9">
        <w:rPr>
          <w:noProof/>
        </w:rPr>
        <w:t xml:space="preserve"> des start-up innovantes et des petites et moyennes entreprises (PME) restent limitées.</w:t>
      </w:r>
      <w:r w:rsidRPr="003851A9">
        <w:rPr>
          <w:noProof/>
          <w:color w:val="000000" w:themeColor="text1"/>
        </w:rPr>
        <w:t xml:space="preserve"> Le potentiel du Luxembourg en matière d’adoption de nouvelles technologies et de numérisation reste sous-exploité, le Luxembourg affichant des résultats inférieurs à la moyenne de l’UE en ce qui concerne l’intensité numérique de base des PME (</w:t>
      </w:r>
      <w:r w:rsidRPr="003851A9">
        <w:rPr>
          <w:rStyle w:val="FootnoteReference"/>
          <w:noProof/>
        </w:rPr>
        <w:footnoteReference w:id="19"/>
      </w:r>
      <w:r w:rsidRPr="003851A9">
        <w:rPr>
          <w:noProof/>
          <w:color w:val="000000" w:themeColor="text1"/>
        </w:rPr>
        <w:t xml:space="preserve">), tandis qu’une grande partie des investissements dans les technologies innovantes sont réalisés au sein de groupes multinationaux, ce qui pèse sur la diversification et la compétitivité de l’économie. </w:t>
      </w:r>
      <w:r w:rsidRPr="003851A9">
        <w:rPr>
          <w:noProof/>
        </w:rPr>
        <w:t xml:space="preserve">En outre, </w:t>
      </w:r>
      <w:bookmarkStart w:id="3" w:name="_Hlk198340668"/>
      <w:r w:rsidRPr="003851A9">
        <w:rPr>
          <w:noProof/>
        </w:rPr>
        <w:t>l’intensité de R&amp;D des entreprises du pays est en recul depuis vingt ans</w:t>
      </w:r>
      <w:bookmarkEnd w:id="3"/>
      <w:r w:rsidRPr="003851A9">
        <w:rPr>
          <w:noProof/>
        </w:rPr>
        <w:t xml:space="preserve">, tombant à 0,45 % du PIB en 2024, soit un niveau bien inférieur à la moyenne de l’UE (1,49 %). </w:t>
      </w:r>
      <w:r w:rsidRPr="003851A9">
        <w:rPr>
          <w:noProof/>
          <w:color w:val="000000" w:themeColor="text1"/>
        </w:rPr>
        <w:t>Même si cela s’explique en partie par le fait que l’économie luxembourgeoise repose sur les services, les dépenses de R&amp;D des entreprises sont nettement inférieures à celles des pays les plus performants dans un large éventail de secteurs (</w:t>
      </w:r>
      <w:r w:rsidRPr="003851A9">
        <w:rPr>
          <w:rStyle w:val="FootnoteReference"/>
          <w:noProof/>
        </w:rPr>
        <w:footnoteReference w:id="20"/>
      </w:r>
      <w:r w:rsidRPr="003851A9">
        <w:rPr>
          <w:noProof/>
          <w:color w:val="000000" w:themeColor="text1"/>
        </w:rPr>
        <w:t>). Par ailleurs, la qualité des résultats de la recherche n’est pas pleinement mise à profit, les liens entre la science et les entreprises demeurant faibles.</w:t>
      </w:r>
    </w:p>
    <w:p w14:paraId="005F170B" w14:textId="77777777" w:rsidR="7234F641" w:rsidRPr="003851A9" w:rsidRDefault="6F8B6FE4" w:rsidP="002F5A76">
      <w:pPr>
        <w:pStyle w:val="ManualConsidrant"/>
        <w:rPr>
          <w:rFonts w:eastAsia="Times New Roman"/>
          <w:noProof/>
          <w:color w:val="000000" w:themeColor="text1"/>
        </w:rPr>
      </w:pPr>
      <w:r>
        <w:rPr>
          <w:noProof/>
        </w:rPr>
        <w:t>(26)</w:t>
      </w:r>
      <w:r>
        <w:rPr>
          <w:noProof/>
        </w:rPr>
        <w:tab/>
      </w:r>
      <w:r w:rsidRPr="003851A9">
        <w:rPr>
          <w:noProof/>
          <w:color w:val="000000" w:themeColor="text1"/>
        </w:rPr>
        <w:t>L’économie luxembourgeoise reste très compétitive, notamment grâce à son vaste secteur financier international. Elle reste toutefois exposée à des pressions structurelles liées à la baisse de la productivité. Entre 2015 et 2025, la productivité totale des facteurs a diminué d’environ 4 %, alors que l’UE a, dans l’ensemble, enregistré une augmentation d’environ 6 %. Le principal moteur de ce recul a été le secteur financier, où la valeur ajoutée brute par heure travaillée a chuté d’environ 11,6 % au cours de la même période. La concurrence internationale croissante, l’évolution des exigences réglementaires de l’Union européenne, les contraintes du marché du travail et la diversification encore limitée vers des activités à plus forte valeur ajoutée pèsent sur la résilience et la compétitivité à long terme de l’économie. Dans ce contexte, le Luxembourg devrait redoubler d’efforts pour diversifier davantage son secteur financier en améliorant les conditions d’innovation et d’adoption de nouvelles technologies, y compris celles produites au niveau national. Le renforcement de la concurrence et de l’accès au marché dans les services aux entreprises et les services professionnels concernés, la facilitation de la diffusion de l’innovation et la poursuite de l’amélioration des conditions-cadres de l’environnement des entreprises permettraient de réaliser des gains de productivité.</w:t>
      </w:r>
    </w:p>
    <w:p w14:paraId="5B03BB84" w14:textId="77777777" w:rsidR="00F0456C" w:rsidRPr="003851A9" w:rsidRDefault="13463757" w:rsidP="002F5A76">
      <w:pPr>
        <w:pStyle w:val="ManualConsidrant"/>
        <w:rPr>
          <w:rFonts w:eastAsia="Times New Roman"/>
          <w:noProof/>
          <w:color w:val="000000" w:themeColor="text1"/>
        </w:rPr>
      </w:pPr>
      <w:r>
        <w:rPr>
          <w:noProof/>
        </w:rPr>
        <w:t>(27)</w:t>
      </w:r>
      <w:r>
        <w:rPr>
          <w:noProof/>
        </w:rPr>
        <w:tab/>
      </w:r>
      <w:r w:rsidRPr="003851A9">
        <w:rPr>
          <w:noProof/>
          <w:color w:val="000000" w:themeColor="text1"/>
        </w:rPr>
        <w:t>Le Luxembourg combine une épargne élevée des ménages et un écosystème de fonds d’investissement très développé. Toutefois, la transmission nationale du capital-risque à long terme vers les activités d’innovation est modeste, ce qui continue de peser sur la diversification de l’économie et sur la diffusion des gains de productivité. Bien que le Luxembourg ait renforcé certaines parties de son architecture de financement de l’innovation, notamment les instruments de soutien public et les incitations fiscales à l’investissement en phase de démarrage, les données disponibles indiquent que les contraintes de financement restent particulièrement pertinentes pour les phases d’amorçage, de croissance et d’expansion ultérieures, et que les instruments existants n’orientent pas suffisamment l’épargne des ménages vers les entreprises nationales innovantes. Dans ce contexte, faciliter une plus grande participation des ménages dans des fonds d’investissement en fonds propres diversifiés et à long terme, sous réserve de garanties appropriées de protection des consommateurs et avec des incitations liées à de longues périodes de détention, peut contribuer à orienter l’épargne des ménages vers le financement de l’innovation.</w:t>
      </w:r>
    </w:p>
    <w:p w14:paraId="393D8B79" w14:textId="77777777" w:rsidR="009A142F" w:rsidRPr="003851A9" w:rsidRDefault="4DB19125" w:rsidP="002F5A76">
      <w:pPr>
        <w:pStyle w:val="ManualConsidrant"/>
        <w:rPr>
          <w:rFonts w:eastAsia="Times New Roman"/>
          <w:noProof/>
          <w:color w:val="000000" w:themeColor="text1"/>
        </w:rPr>
      </w:pPr>
      <w:r>
        <w:rPr>
          <w:noProof/>
        </w:rPr>
        <w:t>(28)</w:t>
      </w:r>
      <w:r>
        <w:rPr>
          <w:noProof/>
        </w:rPr>
        <w:tab/>
      </w:r>
      <w:bookmarkStart w:id="4" w:name="_Hlk229401882"/>
      <w:r w:rsidRPr="003851A9">
        <w:rPr>
          <w:noProof/>
          <w:color w:val="000000" w:themeColor="text1"/>
        </w:rPr>
        <w:t xml:space="preserve">La couverture des régimes de retraite complémentaire au Luxembourg reste limitée. L’accès aux régimes complémentaires professionnels dépend en grande partie de l’initiative des employeurs, ce qui peut le réduire, en particulier pour les salariés des petites entreprises. En outre, l’incertitude juridique et fiscale peut également décourager la participation de certaines parties de la main-d’œuvre transfrontalière. Dans le même temps, le Luxembourg dispose d’un secteur financier très développé pour favoriser un accès plus large aux régimes de retraite complémentaire et d’un cadre juridique et réglementaire adéquat. </w:t>
      </w:r>
      <w:r w:rsidRPr="003851A9">
        <w:rPr>
          <w:noProof/>
        </w:rPr>
        <w:t>L’amélioration de la disponibilité de régimes de retraite complémentaire simples, portables et transparents en termes de coûts, par exemple par l’introduction de l’affiliation automatique, pourrait contribuer à élargir la participation à l’épargne à long terme et à soutenir l’adéquation des retraites, en particulier pour les travailleurs qui n’ont pas accès à un régime par l’intermédiaire de leur employeur.</w:t>
      </w:r>
    </w:p>
    <w:p w14:paraId="091C84FD" w14:textId="77777777" w:rsidR="7234F641" w:rsidRPr="003851A9" w:rsidRDefault="6A565BF2" w:rsidP="002F5A76">
      <w:pPr>
        <w:pStyle w:val="ManualConsidrant"/>
        <w:rPr>
          <w:noProof/>
        </w:rPr>
      </w:pPr>
      <w:r>
        <w:rPr>
          <w:noProof/>
        </w:rPr>
        <w:t>(29)</w:t>
      </w:r>
      <w:r>
        <w:rPr>
          <w:noProof/>
        </w:rPr>
        <w:tab/>
      </w:r>
      <w:bookmarkStart w:id="5" w:name="_Hlk229420049"/>
      <w:bookmarkEnd w:id="4"/>
      <w:r w:rsidRPr="003851A9">
        <w:rPr>
          <w:noProof/>
          <w:color w:val="000000" w:themeColor="text1"/>
        </w:rPr>
        <w:t>Si le Luxembourg est déterminé à améliorer l’environnement réglementaire du secteur des services aux entreprises, d’importants obstacles réglementaires subsistent cependant. Selon l’OCDE (</w:t>
      </w:r>
      <w:r w:rsidRPr="003851A9">
        <w:rPr>
          <w:rStyle w:val="FootnoteReference"/>
          <w:rFonts w:eastAsia="Times New Roman"/>
          <w:noProof/>
          <w:color w:val="000000" w:themeColor="text1"/>
        </w:rPr>
        <w:footnoteReference w:id="21"/>
      </w:r>
      <w:r w:rsidRPr="003851A9">
        <w:rPr>
          <w:noProof/>
          <w:color w:val="000000" w:themeColor="text1"/>
        </w:rPr>
        <w:t>) et la Commission européenne (</w:t>
      </w:r>
      <w:r w:rsidRPr="003851A9">
        <w:rPr>
          <w:rStyle w:val="FootnoteReference"/>
          <w:rFonts w:eastAsia="Times New Roman"/>
          <w:noProof/>
          <w:color w:val="000000" w:themeColor="text1"/>
        </w:rPr>
        <w:footnoteReference w:id="22"/>
      </w:r>
      <w:r w:rsidRPr="003851A9">
        <w:rPr>
          <w:noProof/>
          <w:color w:val="000000" w:themeColor="text1"/>
        </w:rPr>
        <w:t>), les restrictions réglementaires restent particulièrement élevées pour les avocats, les notaires, les architectes, les ingénieurs civils et les comptables. Les obstacles à la concurrence peuvent être liés au fait que les voies d’accès à certaines professions sont limitées, à diverses obligations administratives, à l’existence de tarifs contraignants ou à l’interdiction de toute forme de publicité et de marketing (</w:t>
      </w:r>
      <w:r w:rsidRPr="003851A9">
        <w:rPr>
          <w:rStyle w:val="FootnoteReference"/>
          <w:rFonts w:eastAsia="Times New Roman"/>
          <w:noProof/>
          <w:color w:val="000000" w:themeColor="text1"/>
        </w:rPr>
        <w:footnoteReference w:id="23"/>
      </w:r>
      <w:r w:rsidRPr="003851A9">
        <w:rPr>
          <w:noProof/>
          <w:color w:val="000000" w:themeColor="text1"/>
        </w:rPr>
        <w:t xml:space="preserve">). Réduire les exigences ou accroître la flexibilité stimulerait la concurrence dans le secteur des professions réglementées. Dans le secteur du commerce de détail, les restrictions réglementaires restent légèrement plus élevées que dans les pays comparables, bien qu’elles aient considérablement diminué depuis 2018. </w:t>
      </w:r>
      <w:r w:rsidRPr="003851A9">
        <w:rPr>
          <w:noProof/>
        </w:rPr>
        <w:t>En outre, les obstacles aux échanges de services au sein de l’Espace économique européen (EEE) sont, au Luxembourg, parmi les plus élevés de l’UE (</w:t>
      </w:r>
      <w:r w:rsidRPr="003851A9">
        <w:rPr>
          <w:rStyle w:val="FootnoteReference"/>
          <w:noProof/>
        </w:rPr>
        <w:footnoteReference w:id="24"/>
      </w:r>
      <w:r w:rsidRPr="003851A9">
        <w:rPr>
          <w:noProof/>
        </w:rPr>
        <w:t>), ce qui a une incidence sur des secteurs clés tels que le bâtiment et la comptabilité.</w:t>
      </w:r>
    </w:p>
    <w:p w14:paraId="2626A432" w14:textId="77777777" w:rsidR="009544F3" w:rsidRPr="003851A9" w:rsidRDefault="6A3902A2" w:rsidP="002F5A76">
      <w:pPr>
        <w:pStyle w:val="ManualConsidrant"/>
        <w:rPr>
          <w:noProof/>
          <w:sz w:val="22"/>
        </w:rPr>
      </w:pPr>
      <w:r>
        <w:rPr>
          <w:noProof/>
        </w:rPr>
        <w:t>(30)</w:t>
      </w:r>
      <w:r>
        <w:rPr>
          <w:noProof/>
        </w:rPr>
        <w:tab/>
      </w:r>
      <w:bookmarkStart w:id="6" w:name="_Hlk228294223"/>
      <w:bookmarkEnd w:id="5"/>
      <w:r w:rsidRPr="003851A9">
        <w:rPr>
          <w:noProof/>
        </w:rPr>
        <w:t>Malgré les réductions notables des émissions de gaz à effet de serre du transport routier réalisées récemment grâce à des politiques telles que le plan national de mobilité 2035 (</w:t>
      </w:r>
      <w:r w:rsidRPr="003851A9">
        <w:rPr>
          <w:rStyle w:val="FootnoteReference"/>
          <w:noProof/>
        </w:rPr>
        <w:footnoteReference w:id="25"/>
      </w:r>
      <w:r w:rsidRPr="003851A9">
        <w:rPr>
          <w:noProof/>
        </w:rPr>
        <w:t>) et la gratuité des transports publics, le secteur reste la principale source d’émissions, représentant 59 % du total des émissions des secteurs luxembourgeois relevant de la répartition de l’effort en 2024 (</w:t>
      </w:r>
      <w:r w:rsidRPr="003851A9">
        <w:rPr>
          <w:rStyle w:val="FootnoteReference"/>
          <w:noProof/>
        </w:rPr>
        <w:footnoteReference w:id="26"/>
      </w:r>
      <w:r w:rsidRPr="003851A9">
        <w:rPr>
          <w:noProof/>
        </w:rPr>
        <w:t>). Il contribue également de manière significative aux émissions d’autres polluants atmosphériques, représentant notamment 62 % des émissions de NO</w:t>
      </w:r>
      <w:r w:rsidRPr="003851A9">
        <w:rPr>
          <w:noProof/>
          <w:vertAlign w:val="subscript"/>
        </w:rPr>
        <w:t>x</w:t>
      </w:r>
      <w:r w:rsidRPr="003851A9">
        <w:rPr>
          <w:noProof/>
        </w:rPr>
        <w:t xml:space="preserve"> et 32 % des émissions de PM</w:t>
      </w:r>
      <w:r w:rsidRPr="003851A9">
        <w:rPr>
          <w:noProof/>
          <w:vertAlign w:val="subscript"/>
        </w:rPr>
        <w:t>10</w:t>
      </w:r>
      <w:r w:rsidRPr="003851A9">
        <w:rPr>
          <w:noProof/>
        </w:rPr>
        <w:t xml:space="preserve"> en 2023 (</w:t>
      </w:r>
      <w:r w:rsidRPr="003851A9">
        <w:rPr>
          <w:rStyle w:val="FootnoteReference"/>
          <w:noProof/>
        </w:rPr>
        <w:footnoteReference w:id="27"/>
      </w:r>
      <w:r w:rsidRPr="003851A9">
        <w:rPr>
          <w:noProof/>
        </w:rPr>
        <w:t>). Bien que le Luxembourg ait accompli des progrès dans la promotion des véhicules électriques, la poursuite de la décarbonation des transports et des investissements dans les infrastructures de transport public contribuerait à réduire les émissions conformément à l’objectif national de réduction des émissions pour 2030 et à l’objectif de l’UE à l’horizon 2030 fixé pour le Luxembourg dans le règlement sur la répartition de l’effort (</w:t>
      </w:r>
      <w:r w:rsidRPr="003851A9">
        <w:rPr>
          <w:rStyle w:val="FootnoteReference"/>
          <w:noProof/>
        </w:rPr>
        <w:footnoteReference w:id="28"/>
      </w:r>
      <w:r w:rsidRPr="003851A9">
        <w:rPr>
          <w:noProof/>
        </w:rPr>
        <w:t>).</w:t>
      </w:r>
    </w:p>
    <w:p w14:paraId="3375D42D" w14:textId="77777777" w:rsidR="5698CBEA" w:rsidRPr="003851A9" w:rsidRDefault="5BAF2EAD" w:rsidP="002F5A76">
      <w:pPr>
        <w:pStyle w:val="ManualConsidrant"/>
        <w:rPr>
          <w:rFonts w:eastAsia="Times New Roman"/>
          <w:noProof/>
          <w:color w:val="000000" w:themeColor="text1"/>
        </w:rPr>
      </w:pPr>
      <w:r>
        <w:rPr>
          <w:noProof/>
        </w:rPr>
        <w:t>(31)</w:t>
      </w:r>
      <w:r>
        <w:rPr>
          <w:noProof/>
        </w:rPr>
        <w:tab/>
      </w:r>
      <w:r w:rsidRPr="003851A9">
        <w:rPr>
          <w:noProof/>
        </w:rPr>
        <w:t xml:space="preserve">Les efforts visant à réduire la dépendance à l’égard des combustibles fossiles au moyen de mesures d’efficacité énergétique dans les bâtiments résidentiels et non résidentiels ont peu progressé. Entre 2019 et 2024, la consommation finale d’énergie du Luxembourg dans le secteur résidentiel a stagné, malgré les économies d’énergie réalisées par les ménages. Les économies ont été principalement contrebalancées par l’augmentation du nombre de logements et la plus grande taille de ceux-ci. L’année dernière, le Luxembourg a prolongé le régime «Klimabonus Wunnen» au-delà de 2025, dans le but d’accroître les économies d’énergie dans le secteur du bâtiment existant. Le Luxembourg prévoit de s’aligner sur les normes minimales de performance énergétique de l’UE, fondées sur des seuils déterminés au niveau national, afin d’améliorer les économies d’énergie dans les bâtiments non résidentiels. </w:t>
      </w:r>
      <w:bookmarkStart w:id="7" w:name="_Hlk228270649"/>
      <w:r w:rsidRPr="003851A9">
        <w:rPr>
          <w:noProof/>
        </w:rPr>
        <w:t>Si l’industrie représente une part relativement faible des émissions totales de GES au Luxembourg et a considérablement réduit l’intensité de ses émissions, les émissions industrielles de GES restent étroitement liées à la consommation d’énergie. Bien qu’une série de régimes volontaires, de cadres de soutien et de technologies émergentes soient en place pour décarboner l’industrie, ils ne permettent pas encore la transformation à l’échelle et au rythme requis</w:t>
      </w:r>
      <w:bookmarkEnd w:id="7"/>
      <w:r w:rsidRPr="003851A9">
        <w:rPr>
          <w:noProof/>
        </w:rPr>
        <w:t>.</w:t>
      </w:r>
    </w:p>
    <w:bookmarkEnd w:id="6"/>
    <w:p w14:paraId="4A599D29" w14:textId="77777777" w:rsidR="1645B4FA" w:rsidRPr="003851A9" w:rsidRDefault="35DE6F41" w:rsidP="002F5A76">
      <w:pPr>
        <w:pStyle w:val="ManualConsidrant"/>
        <w:spacing w:before="0" w:after="240"/>
        <w:rPr>
          <w:rFonts w:eastAsia="Times New Roman"/>
          <w:noProof/>
        </w:rPr>
      </w:pPr>
      <w:r>
        <w:rPr>
          <w:noProof/>
        </w:rPr>
        <w:t>(32)</w:t>
      </w:r>
      <w:r>
        <w:rPr>
          <w:noProof/>
        </w:rPr>
        <w:tab/>
      </w:r>
      <w:r w:rsidRPr="003851A9">
        <w:rPr>
          <w:noProof/>
        </w:rPr>
        <w:t>Le gestionnaire du réseau de transport estime qu’il est nécessaire de moderniser le réseau à haute tension afin de répondre aux besoins en matière de transport d’énergie renouvelable et d’accroître sa capacité à répondre à la demande attendue dans un avenir proche, y compris en ce qui concerne les interconnexions transfrontalières. En 2025, le Luxembourg a commencé à faire progresser sa transition vers les énergies renouvelables en adoptant 51 mesures concrètes, qui comprenaient notamment l’accélération et la simplification du déploiement des énergies renouvelables au moyen de mesures telles que la numérisation des procédures d’octroi de permis, l’optimisation de l’utilisation des terres ou la participation des citoyens. La mise en œuvre intégrale et en temps utile de ces mesures est essentielle pour que le Luxembourg atteigne son objectif de 37 % d’énergies renouvelables dans son bouquet énergétique d’ici à 2030.</w:t>
      </w:r>
    </w:p>
    <w:p w14:paraId="6AEF0D6D" w14:textId="77777777" w:rsidR="00A91083" w:rsidRPr="003851A9" w:rsidRDefault="00A91083" w:rsidP="002F5A76">
      <w:pPr>
        <w:pStyle w:val="ManualConsidrant"/>
        <w:rPr>
          <w:rFonts w:eastAsia="Times New Roman"/>
          <w:noProof/>
        </w:rPr>
      </w:pPr>
      <w:r>
        <w:rPr>
          <w:noProof/>
        </w:rPr>
        <w:t>(33)</w:t>
      </w:r>
      <w:r>
        <w:rPr>
          <w:noProof/>
        </w:rPr>
        <w:tab/>
      </w:r>
      <w:r w:rsidRPr="003851A9">
        <w:rPr>
          <w:noProof/>
        </w:rPr>
        <w:t>Le Luxembourg est confronté à des défis environnementaux liés à la qualité de l’eau, à la dégradation des écosystèmes et à l’utilisation des terres, qui ont des répercussions sur la durabilité environnementale et l’activité économique. Les ressources en eau sont sous pression en raison d’une combinaison de facteurs, notamment la pollution par les nutriments et les pesticides, les émissions industrielles et les altérations physiques des masses d’eau, qui affectent à la fois les eaux de surface et les eaux souterraines et créent des risques pour la disponibilité et la qualité de l’eau. Les écosystèmes sont soumis à une pression croissante en raison de la pollution, de l’artificialisation des terres et du changement climatique, tandis qu’une part importante de l’activité économique dépend des services écosystémiques. La santé des forêts s’est détériorée au cours des dernières décennies, notamment en raison des dommages liés au climat causés par de multiples sécheresses depuis 2018. Cela a réduit la capacité des forêts à fournir des services essentiels tels que le stockage du carbone, la régulation de l’eau et la protection de la biodiversité. Ces problèmes mettent en évidence l’importance d’améliorer la qualité de l’eau, de continuer à promouvoir une agriculture durable et de renforcer une gestion des forêts adaptée au climat. Si le Luxembourg a pris des mesures pour améliorer la gestion de l’eau, promouvoir des pratiques foncières et agricoles plus durables et renforcer le cadre d’action pour les forêts, des lacunes subsistent et des pressions persistent sur les écosystèmes. Le renforcement de la gouvernance et de la coordination dans les domaines de l’environnement, du climat et de l’agriculture ainsi que la correction des déficits d’investissement soutiendraient la mise en œuvre effective de mesures axées sur l’eau, l’utilisation des terres et l’adaptation au changement climatique. En outre, investir dans des mesures de circularité, en particulier en amont, contribuerait à réduire les pressions sur l’environnement et à soutenir une économie plus durable et plus résiliente.</w:t>
      </w:r>
    </w:p>
    <w:p w14:paraId="6FE2FF23" w14:textId="77777777" w:rsidR="0088780A" w:rsidRPr="003851A9" w:rsidRDefault="2634BA10" w:rsidP="002F5A76">
      <w:pPr>
        <w:pStyle w:val="ManualConsidrant"/>
        <w:rPr>
          <w:noProof/>
        </w:rPr>
      </w:pPr>
      <w:r>
        <w:rPr>
          <w:noProof/>
        </w:rPr>
        <w:t>(34)</w:t>
      </w:r>
      <w:r>
        <w:rPr>
          <w:noProof/>
        </w:rPr>
        <w:tab/>
      </w:r>
      <w:r w:rsidRPr="003851A9">
        <w:rPr>
          <w:noProof/>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par pays adressées en 2026 au Luxembourg peuvent contribuer à la mise en œuvre de la recommandation du Conseil relative au capital humain dans l’Union.</w:t>
      </w:r>
    </w:p>
    <w:p w14:paraId="7262DB52" w14:textId="77777777" w:rsidR="1645B4FA" w:rsidRPr="003851A9" w:rsidRDefault="00292A8E" w:rsidP="002F5A76">
      <w:pPr>
        <w:pStyle w:val="ManualConsidrant"/>
        <w:rPr>
          <w:rFonts w:eastAsia="Times New Roman"/>
          <w:noProof/>
          <w:color w:val="000000" w:themeColor="text1"/>
        </w:rPr>
      </w:pPr>
      <w:r>
        <w:rPr>
          <w:noProof/>
        </w:rPr>
        <w:t>(35)</w:t>
      </w:r>
      <w:r>
        <w:rPr>
          <w:noProof/>
        </w:rPr>
        <w:tab/>
      </w:r>
      <w:r w:rsidRPr="003851A9">
        <w:rPr>
          <w:noProof/>
          <w:color w:val="000000" w:themeColor="text1"/>
        </w:rPr>
        <w:t>Dans le système éducatif luxembourgeois, des disparités persistent en matière de résultats scolaires, en particulier parmi les élèves d’horizons linguistiques divers. La nature multilingue de l’enseignement, qui constitue une difficulté certaine pour près de 70 % des élèves qui ne sont pas exposés au luxembourgeois à la maison, contribue à des écarts de performances persistants (</w:t>
      </w:r>
      <w:r w:rsidRPr="003851A9">
        <w:rPr>
          <w:rStyle w:val="FootnoteReference"/>
          <w:rFonts w:eastAsia="Times New Roman"/>
          <w:noProof/>
          <w:color w:val="000000" w:themeColor="text1"/>
        </w:rPr>
        <w:footnoteReference w:id="29"/>
      </w:r>
      <w:r w:rsidRPr="003851A9">
        <w:rPr>
          <w:noProof/>
          <w:color w:val="000000" w:themeColor="text1"/>
        </w:rPr>
        <w:t xml:space="preserve">), qui sont encore aggravés par le milieu socio-économique et l’orientation précoce dans différentes filières d’enseignement. </w:t>
      </w:r>
      <w:bookmarkStart w:id="8" w:name="_Hlk228469644"/>
      <w:r w:rsidRPr="003851A9">
        <w:rPr>
          <w:noProof/>
          <w:color w:val="000000" w:themeColor="text1"/>
        </w:rPr>
        <w:t xml:space="preserve">Une réforme récemment adoptée, dont la mise en œuvre débutera en septembre 2027, introduit un choix entre l’allemand et le français comme langue d’alphabétisation et vise à remédier à ces difficultés, et son efficacité dépendra en fin de compte de la capacité des écoles à adapter leurs méthodes d’enseignement pour répondre aux besoins spécifiques de ces élèves. </w:t>
      </w:r>
      <w:bookmarkEnd w:id="8"/>
      <w:r w:rsidRPr="003851A9">
        <w:rPr>
          <w:noProof/>
          <w:color w:val="000000" w:themeColor="text1"/>
        </w:rPr>
        <w:t>Dans le même temps, l’augmentation du taux de décrochage scolaire et du taux de jeunes NEET parmi les élèves défavorisés et non autochtones, conjuguée à la surreprésentation des catégories socio-économiques supérieures dans les écoles publiques européennes plus performantes, met en évidence des inégalités systémiques. Étant donné que le Luxembourg enregistre l’un des écarts de performance les plus importants de l’UE en matière d’éducation parentale (</w:t>
      </w:r>
      <w:r w:rsidRPr="003851A9">
        <w:rPr>
          <w:rStyle w:val="FootnoteReference"/>
          <w:rFonts w:eastAsia="Times New Roman"/>
          <w:noProof/>
          <w:color w:val="000000" w:themeColor="text1"/>
        </w:rPr>
        <w:footnoteReference w:id="30"/>
      </w:r>
      <w:r w:rsidRPr="003851A9">
        <w:rPr>
          <w:noProof/>
          <w:color w:val="000000" w:themeColor="text1"/>
        </w:rPr>
        <w:t>), un soutien ciblé aux élèves défavorisés et issus de milieux linguistiques divers est essentiel pour garantir l’égalité des chances et réduire les disparités.</w:t>
      </w:r>
    </w:p>
    <w:p w14:paraId="5584D17F" w14:textId="1BD06596" w:rsidR="00041BF8" w:rsidRPr="003851A9" w:rsidRDefault="2550237C" w:rsidP="002F5A76">
      <w:pPr>
        <w:pStyle w:val="ManualConsidrant"/>
        <w:rPr>
          <w:noProof/>
        </w:rPr>
      </w:pPr>
      <w:r>
        <w:rPr>
          <w:noProof/>
        </w:rPr>
        <w:t>(36)</w:t>
      </w:r>
      <w:r>
        <w:rPr>
          <w:noProof/>
        </w:rPr>
        <w:tab/>
      </w:r>
      <w:r w:rsidRPr="003851A9">
        <w:rPr>
          <w:noProof/>
          <w:color w:val="000000" w:themeColor="text1"/>
        </w:rPr>
        <w:t>Le Luxembourg reste confronté à d’importants défis sur le marché du travail liés à l’inadéquation des compétences et à la participation au marché du travail. Malgré le niveau généralement élevé de développement économique du Luxembourg, le chômage a augmenté ces dernières années, dépassant la moyenne de l’Union. L’inadéquation des compétences s’est également accrue, l’inadéquation macroéconomique atteignant 26,8 % en 2024, ce qui est nettement supérieur à la moyenne de l’Union européenne et traduit d’importantes disparités dans les résultats en matière d’emploi dans tous les niveaux de compétences. Le marché du travail se caractérise par une forte demande de travailleurs hautement qualifiés, tandis que les perspectives d’emploi restent plus limitées pour les personnes peu qualifiées, ce qui contribue aux inégalités et à la pauvreté des travailleurs. Toutefois, les niveaux de pauvreté enregistrés étaient plus faibles en 2025, probablement en raison d’améliorations dans la collecte de données sur le revenu et les conditions de vie, même si les données précédentes indiquaient déjà des niveaux en baisse. Le taux de risque de pauvreté ou d’exclusion sociale s’élève désormais à 18,2 % (UE: 20,8 %). Dans le même temps, les taux d’emploi et d’activité des travailleurs âgés restent les plus faibles de l’Union européenne, le chômage de longue durée étant concentré chez les travailleurs âgés de 45 ans et plus, et la participation à l’éducation et à la formation des adultes reste limitée, ce qui limite la capacité des travailleurs à s’adapter à l’évolution des besoins en compétences. S’il est vrai que le Luxembourg a pris des mesures pour améliorer les perspectives d’emploi et soutenir le perfectionnement et la reconversion professionnels, leur incidence reste fragmentée; une approche plus coordonnée du développement des compétences et des politiques actives du marché du travail, y compris en ce qui concerne la promotion de l’enseignement et de la formation professionnels et l’amélioration de l’apprentissage tout au long de la vie, favoriserait l’employabilité, remédierait à l’inadéquation des compétences et améliorerait les performances du marché du travail. Relever ces défis contribuerait également à soutenir la convergence sociale ascendante, comme préconisé dans le cadre de la seconde étape de l’analyse par pays du cadre de convergence sociale réalisée par les services de la Commission (</w:t>
      </w:r>
      <w:r w:rsidRPr="003851A9">
        <w:rPr>
          <w:rStyle w:val="FootnoteReference"/>
          <w:rFonts w:eastAsia="Times New Roman"/>
          <w:noProof/>
          <w:color w:val="000000" w:themeColor="text1"/>
        </w:rPr>
        <w:footnoteReference w:id="31"/>
      </w:r>
      <w:r w:rsidRPr="003851A9">
        <w:rPr>
          <w:noProof/>
          <w:color w:val="000000" w:themeColor="text1"/>
        </w:rPr>
        <w:t>).</w:t>
      </w:r>
    </w:p>
    <w:p w14:paraId="6365E6F3" w14:textId="51E9E0AD" w:rsidR="7FCC42F0" w:rsidRPr="003851A9" w:rsidRDefault="244C9D29" w:rsidP="002F5A76">
      <w:pPr>
        <w:pStyle w:val="ManualConsidrant"/>
        <w:rPr>
          <w:noProof/>
        </w:rPr>
      </w:pPr>
      <w:r>
        <w:rPr>
          <w:noProof/>
        </w:rPr>
        <w:t>(37)</w:t>
      </w:r>
      <w:r>
        <w:rPr>
          <w:noProof/>
        </w:rPr>
        <w:tab/>
      </w:r>
      <w:r w:rsidRPr="003851A9">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le Luxembourg à mettre en œuvre les première, deuxième, troisième, cinquième et quatorzième recommandations concernant la zone euro, la recommandation 2) l’aidera à mettre en œuvre la quatrième recommandation concernant la zone euro, la recommandation 3) l’aidera à mettre en œuvre les septième, huitième, neuvième et onzième recommandations concernant la zone euro, la recommandation 4) l’aidera à mettre en œuvre la septième recommandation concernant la zone euro et la recommandation 5) l’aidera à mettre en œuvre la cinquième recommandation concernant la zone euro,</w:t>
      </w:r>
    </w:p>
    <w:p w14:paraId="5759F51B" w14:textId="77777777" w:rsidR="00CA0B25" w:rsidRPr="003851A9" w:rsidRDefault="27AA44BA" w:rsidP="61D9638A">
      <w:pPr>
        <w:pStyle w:val="Formuledadoption"/>
        <w:rPr>
          <w:rFonts w:eastAsia="Times New Roman"/>
          <w:noProof/>
          <w:color w:val="000000" w:themeColor="text1"/>
        </w:rPr>
      </w:pPr>
      <w:r w:rsidRPr="003851A9">
        <w:rPr>
          <w:noProof/>
        </w:rPr>
        <w:t>RECOMMANDE que le Luxembourg s’attache, en 2026 et 2027:</w:t>
      </w:r>
    </w:p>
    <w:p w14:paraId="311CFE2D" w14:textId="24D5F30D" w:rsidR="00CA0B25" w:rsidRPr="003851A9" w:rsidRDefault="002D335F" w:rsidP="00443B91">
      <w:pPr>
        <w:pStyle w:val="ManualNumPar1"/>
        <w:ind w:hanging="720"/>
        <w:rPr>
          <w:rFonts w:eastAsia="Times New Roman"/>
          <w:noProof/>
          <w:color w:val="000000" w:themeColor="text1"/>
        </w:rPr>
      </w:pPr>
      <w:r>
        <w:rPr>
          <w:noProof/>
        </w:rPr>
        <w:t>1.</w:t>
      </w:r>
      <w:r>
        <w:rPr>
          <w:noProof/>
        </w:rPr>
        <w:tab/>
      </w:r>
      <w:r w:rsidRPr="003851A9">
        <w:rPr>
          <w:noProof/>
          <w:color w:val="000000" w:themeColor="text1"/>
        </w:rPr>
        <w:t xml:space="preserve">compte tenu de l’écart important enregistré en 2025 et de l’écart prévu pour 2026 par la Commission par rapport au plafond des dépenses nettes recommandé, à prendre des mesures pour maîtriser les dépenses nettes de manière à ce qu’elles respectent les taux de croissance maximaux recommandés par le Conseil le 21 janvier 2025; </w:t>
      </w:r>
      <w:r w:rsidRPr="003851A9">
        <w:rPr>
          <w:noProof/>
        </w:rPr>
        <w:t>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w:t>
      </w:r>
      <w:r w:rsidRPr="003851A9">
        <w:rPr>
          <w:noProof/>
          <w:color w:val="000000" w:themeColor="text1"/>
        </w:rPr>
        <w:t xml:space="preserve"> à assurer la viabilité à long terme de son système de retraite, notamment en limitant les possibilités de départ anticipé à la retraite et en augmentant le taux de participation et d’emploi des travailleurs âgés; à accroître l’offre de logements, en particulier en adoptant une politique globale d’affectation des sols et une réforme de la taxe foncière, en développant des projets de quartiers résidentiels d’envergure sur des terrains publics et en renforçant la coordination avec l’urbanisme et les transports publics transfrontaliers; à atténuer les risques liés au marché du logement en supprimant progressivement les incitations fiscales à emprunter et en renforçant le cadre macroprudentiel; à prendre de nouvelles mesures pour lutter efficacement contre la planification fiscale agressive, notamment en veillant à imposer suffisamment les paiements sortants d’intérêts et de redevances vers des pays et territoires à fiscalité faible ou nulle;</w:t>
      </w:r>
    </w:p>
    <w:p w14:paraId="404FD75E" w14:textId="77777777" w:rsidR="00CA0B25" w:rsidRPr="003851A9" w:rsidRDefault="217E8576" w:rsidP="00443B91">
      <w:pPr>
        <w:pStyle w:val="ManualNumPar1"/>
        <w:ind w:hanging="720"/>
        <w:rPr>
          <w:rFonts w:eastAsia="Times New Roman"/>
          <w:noProof/>
          <w:color w:val="000000" w:themeColor="text1"/>
        </w:rPr>
      </w:pPr>
      <w:r>
        <w:rPr>
          <w:noProof/>
        </w:rPr>
        <w:t>2.</w:t>
      </w:r>
      <w:r>
        <w:rPr>
          <w:noProof/>
        </w:rPr>
        <w:tab/>
      </w:r>
      <w:r w:rsidRPr="003851A9">
        <w:rPr>
          <w:noProof/>
          <w:color w:val="000000" w:themeColor="text1"/>
        </w:rPr>
        <w:t>à assurer la continuité des réformes et des investissements mis en œuvre au titre de la facilité pour la reprise et la résilience; à maintenir la dynamique de mise en œuvre dans le cadre des programmes de la politique de cohésion en s’appuyant, s’il y a lieu, sur une réaffectation des ressources vers des priorités stratégiques dans le cadre de l’examen à mi-parcours et sur les flexibilités prévues dans le cadre de la politique de cohésion;</w:t>
      </w:r>
    </w:p>
    <w:p w14:paraId="520614E1" w14:textId="77777777" w:rsidR="2CFD1338" w:rsidRPr="003851A9" w:rsidRDefault="5B489607" w:rsidP="00443B91">
      <w:pPr>
        <w:pStyle w:val="ManualNumPar1"/>
        <w:ind w:hanging="720"/>
        <w:rPr>
          <w:rFonts w:eastAsia="Times New Roman"/>
          <w:noProof/>
          <w:color w:val="000000" w:themeColor="text1"/>
        </w:rPr>
      </w:pPr>
      <w:r>
        <w:rPr>
          <w:noProof/>
        </w:rPr>
        <w:t>3.</w:t>
      </w:r>
      <w:r>
        <w:rPr>
          <w:noProof/>
        </w:rPr>
        <w:tab/>
      </w:r>
      <w:r w:rsidRPr="003851A9">
        <w:rPr>
          <w:noProof/>
          <w:color w:val="000000" w:themeColor="text1"/>
        </w:rPr>
        <w:t>à encourager les investissements dans l’innovation et à soutenir les activités à forte intensité de R&amp;D; à stimuler la compétitivité, en promouvant la diversification dans le secteur financier, en accélérant l’adoption de technologies numériques avancées par les PME et en favorisant l’expansion des entreprises et la croissance de la productivité; à combler le déficit de financement de l’innovation, notamment en augmentant les investissements des ménages dans les fonds d’investissement et les fonds de capital-investissement, parallèlement à une meilleure disponibilité des régimes complémentaires de retraite; à supprimer les obstacles à la concurrence, notamment à la prestation de services et dans les professions réglementées;</w:t>
      </w:r>
    </w:p>
    <w:p w14:paraId="4E5BCC83" w14:textId="77777777" w:rsidR="4A68C5DD" w:rsidRPr="003851A9" w:rsidRDefault="07F0B3D4" w:rsidP="00443B91">
      <w:pPr>
        <w:pStyle w:val="ManualNumPar1"/>
        <w:ind w:hanging="720"/>
        <w:rPr>
          <w:rFonts w:eastAsia="Times New Roman"/>
          <w:noProof/>
          <w:color w:val="000000" w:themeColor="text1"/>
        </w:rPr>
      </w:pPr>
      <w:r>
        <w:rPr>
          <w:noProof/>
        </w:rPr>
        <w:t>4.</w:t>
      </w:r>
      <w:r>
        <w:rPr>
          <w:noProof/>
        </w:rPr>
        <w:tab/>
      </w:r>
      <w:r w:rsidRPr="003851A9">
        <w:rPr>
          <w:noProof/>
          <w:color w:val="000000" w:themeColor="text1"/>
        </w:rPr>
        <w:t>à poursuivre les efforts en matière de durabilité et d’efficacité des transports en favorisant davantage leur décarbonation et en investissant dans les infrastructures de transport public et la connectivité dans les zones rurales; à réduire la dépendance globale à l’égard des combustibles fossiles en investissant dans l’efficacité énergétique des bâtiments; à moderniser le réseau à haute tension et à accroître sa capacité, à améliorer les interconnexions transfrontalières et à faciliter les procédures d’octroi de permis pour le déploiement des énergies renouvelables; à aider les municipalités à déployer les énergies renouvelables; à améliorer la résilience en matière de climat et d’eau, notamment par une gestion durable des ressources naturelles, une gouvernance intersectorielle renforcée et des mesures de circularité;</w:t>
      </w:r>
    </w:p>
    <w:p w14:paraId="32C19016" w14:textId="77777777" w:rsidR="00FD3C7A" w:rsidRPr="003851A9" w:rsidRDefault="370DD8B9" w:rsidP="00443B91">
      <w:pPr>
        <w:pStyle w:val="ManualNumPar1"/>
        <w:ind w:hanging="720"/>
        <w:rPr>
          <w:rFonts w:eastAsia="Times New Roman"/>
          <w:noProof/>
          <w:color w:val="000000" w:themeColor="text1"/>
        </w:rPr>
      </w:pPr>
      <w:r>
        <w:rPr>
          <w:noProof/>
        </w:rPr>
        <w:t>5.</w:t>
      </w:r>
      <w:r>
        <w:rPr>
          <w:noProof/>
        </w:rPr>
        <w:tab/>
      </w:r>
      <w:bookmarkStart w:id="9" w:name="_Hlk229489985"/>
      <w:r w:rsidRPr="003851A9">
        <w:rPr>
          <w:noProof/>
          <w:color w:val="000000" w:themeColor="text1"/>
        </w:rPr>
        <w:t>à améliorer le fonctionnement de son système scolaire et à assurer l’égalité des chances à l’école, notamment en adaptant l’enseignement aux besoins des élèves défavorisés ou issus de milieux linguistiques divers; à remédier à l’inadéquation des compétences en renforçant l’apprentissage tout au long de la vie et en améliorant les politiques actives du marché du travail.</w:t>
      </w:r>
      <w:bookmarkEnd w:id="9"/>
    </w:p>
    <w:p w14:paraId="46C1754E" w14:textId="41FB6E3C" w:rsidR="00CA0B25" w:rsidRPr="003851A9" w:rsidRDefault="00430476" w:rsidP="00620740">
      <w:pPr>
        <w:pStyle w:val="Fait"/>
        <w:rPr>
          <w:noProof/>
        </w:rPr>
      </w:pPr>
      <w:r>
        <w:rPr>
          <w:noProof/>
        </w:rPr>
        <w:t>Fait à Bruxelles, le</w:t>
      </w:r>
    </w:p>
    <w:p w14:paraId="06BE1EF6" w14:textId="77777777" w:rsidR="00CA0B25" w:rsidRPr="003851A9" w:rsidRDefault="6A48A4E9" w:rsidP="00620740">
      <w:pPr>
        <w:pStyle w:val="Institutionquisigne"/>
        <w:jc w:val="center"/>
        <w:rPr>
          <w:rFonts w:eastAsia="Times New Roman"/>
          <w:iCs/>
          <w:noProof/>
          <w:color w:val="000000" w:themeColor="text1"/>
          <w:szCs w:val="24"/>
        </w:rPr>
      </w:pPr>
      <w:r w:rsidRPr="003851A9">
        <w:rPr>
          <w:noProof/>
          <w:color w:val="000000" w:themeColor="text1"/>
        </w:rPr>
        <w:t>Par le Conseil</w:t>
      </w:r>
    </w:p>
    <w:p w14:paraId="46B66CE1" w14:textId="77777777" w:rsidR="00CA0B25" w:rsidRPr="003851A9" w:rsidRDefault="6A48A4E9" w:rsidP="00CF4D9A">
      <w:pPr>
        <w:pStyle w:val="Personnequisigne"/>
        <w:jc w:val="center"/>
        <w:rPr>
          <w:rFonts w:eastAsia="Times New Roman"/>
          <w:iCs/>
          <w:noProof/>
          <w:color w:val="000000" w:themeColor="text1"/>
          <w:szCs w:val="24"/>
        </w:rPr>
      </w:pPr>
      <w:r w:rsidRPr="003851A9">
        <w:rPr>
          <w:noProof/>
          <w:color w:val="000000" w:themeColor="text1"/>
        </w:rPr>
        <w:t>Le président/La présidente</w:t>
      </w:r>
    </w:p>
    <w:sectPr w:rsidR="00CA0B25" w:rsidRPr="003851A9" w:rsidSect="00A4020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DD048" w14:textId="77777777" w:rsidR="00D02897" w:rsidRPr="007210B1" w:rsidRDefault="00D02897" w:rsidP="00CA0B25">
      <w:pPr>
        <w:spacing w:before="0" w:after="0"/>
      </w:pPr>
      <w:r>
        <w:separator/>
      </w:r>
    </w:p>
  </w:endnote>
  <w:endnote w:type="continuationSeparator" w:id="0">
    <w:p w14:paraId="19D929B2" w14:textId="77777777" w:rsidR="00D02897" w:rsidRPr="007210B1" w:rsidRDefault="00D02897" w:rsidP="00CA0B25">
      <w:pPr>
        <w:spacing w:before="0" w:after="0"/>
      </w:pPr>
      <w:r>
        <w:continuationSeparator/>
      </w:r>
    </w:p>
  </w:endnote>
  <w:endnote w:type="continuationNotice" w:id="1">
    <w:p w14:paraId="05D68E38" w14:textId="77777777" w:rsidR="00D02897" w:rsidRPr="007210B1" w:rsidRDefault="00D0289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6AF06" w14:textId="3F72DAFD" w:rsidR="00A40205" w:rsidRPr="00A40205" w:rsidRDefault="00A40205" w:rsidP="00A40205">
    <w:pPr>
      <w:pStyle w:val="Footer"/>
      <w:rPr>
        <w:rFonts w:ascii="Arial" w:hAnsi="Arial" w:cs="Arial"/>
        <w:b/>
        <w:sz w:val="48"/>
      </w:rPr>
    </w:pPr>
    <w:r w:rsidRPr="00A40205">
      <w:rPr>
        <w:rFonts w:ascii="Arial" w:hAnsi="Arial" w:cs="Arial"/>
        <w:b/>
        <w:sz w:val="48"/>
      </w:rPr>
      <w:t>FR</w:t>
    </w:r>
    <w:r w:rsidRPr="00A40205">
      <w:rPr>
        <w:rFonts w:ascii="Arial" w:hAnsi="Arial" w:cs="Arial"/>
        <w:b/>
        <w:sz w:val="48"/>
      </w:rPr>
      <w:tab/>
    </w:r>
    <w:r w:rsidRPr="00A40205">
      <w:rPr>
        <w:rFonts w:ascii="Arial" w:hAnsi="Arial" w:cs="Arial"/>
        <w:b/>
        <w:sz w:val="48"/>
      </w:rPr>
      <w:tab/>
    </w:r>
    <w:r w:rsidRPr="00A40205">
      <w:tab/>
    </w:r>
    <w:r w:rsidRPr="00A4020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47C8E" w14:textId="62E65452" w:rsidR="00A40205" w:rsidRPr="00A40205" w:rsidRDefault="00A40205" w:rsidP="00A40205">
    <w:pPr>
      <w:pStyle w:val="Footer"/>
      <w:rPr>
        <w:rFonts w:ascii="Arial" w:hAnsi="Arial" w:cs="Arial"/>
        <w:b/>
        <w:sz w:val="48"/>
      </w:rPr>
    </w:pPr>
    <w:r w:rsidRPr="00A40205">
      <w:rPr>
        <w:rFonts w:ascii="Arial" w:hAnsi="Arial" w:cs="Arial"/>
        <w:b/>
        <w:sz w:val="48"/>
      </w:rPr>
      <w:t>FR</w:t>
    </w:r>
    <w:r w:rsidRPr="00A40205">
      <w:rPr>
        <w:rFonts w:ascii="Arial" w:hAnsi="Arial" w:cs="Arial"/>
        <w:b/>
        <w:sz w:val="48"/>
      </w:rPr>
      <w:tab/>
    </w:r>
    <w:r w:rsidRPr="00A40205">
      <w:rPr>
        <w:rFonts w:ascii="Arial" w:hAnsi="Arial" w:cs="Arial"/>
        <w:b/>
        <w:sz w:val="48"/>
      </w:rPr>
      <w:tab/>
    </w:r>
    <w:r w:rsidRPr="00A40205">
      <w:tab/>
    </w:r>
    <w:r w:rsidRPr="00A4020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A119F" w14:textId="77777777" w:rsidR="00A40205" w:rsidRDefault="00A402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1AF33" w14:textId="54EC8392" w:rsidR="00A40205" w:rsidRPr="00A40205" w:rsidRDefault="00A40205" w:rsidP="00A40205">
    <w:pPr>
      <w:pStyle w:val="Footer"/>
      <w:rPr>
        <w:rFonts w:ascii="Arial" w:hAnsi="Arial" w:cs="Arial"/>
        <w:b/>
        <w:sz w:val="48"/>
      </w:rPr>
    </w:pPr>
    <w:r w:rsidRPr="00A40205">
      <w:rPr>
        <w:rFonts w:ascii="Arial" w:hAnsi="Arial" w:cs="Arial"/>
        <w:b/>
        <w:sz w:val="48"/>
      </w:rPr>
      <w:t>FR</w:t>
    </w:r>
    <w:r w:rsidRPr="00A40205">
      <w:rPr>
        <w:rFonts w:ascii="Arial" w:hAnsi="Arial" w:cs="Arial"/>
        <w:b/>
        <w:sz w:val="48"/>
      </w:rPr>
      <w:tab/>
    </w:r>
    <w:r>
      <w:fldChar w:fldCharType="begin"/>
    </w:r>
    <w:r>
      <w:instrText xml:space="preserve"> PAGE  \* MERGEFORMAT </w:instrText>
    </w:r>
    <w:r>
      <w:fldChar w:fldCharType="separate"/>
    </w:r>
    <w:r w:rsidR="00620740">
      <w:rPr>
        <w:noProof/>
      </w:rPr>
      <w:t>13</w:t>
    </w:r>
    <w:r>
      <w:fldChar w:fldCharType="end"/>
    </w:r>
    <w:r>
      <w:tab/>
    </w:r>
    <w:r w:rsidRPr="00A40205">
      <w:tab/>
    </w:r>
    <w:r w:rsidRPr="00A4020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183AE" w14:textId="77777777" w:rsidR="00A40205" w:rsidRDefault="00A40205" w:rsidP="00A40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7C992" w14:textId="77777777" w:rsidR="00D02897" w:rsidRPr="007210B1" w:rsidRDefault="00D02897" w:rsidP="00CA0B25">
      <w:pPr>
        <w:spacing w:before="0" w:after="0"/>
      </w:pPr>
      <w:r>
        <w:separator/>
      </w:r>
    </w:p>
  </w:footnote>
  <w:footnote w:type="continuationSeparator" w:id="0">
    <w:p w14:paraId="50775301" w14:textId="77777777" w:rsidR="00D02897" w:rsidRPr="007210B1" w:rsidRDefault="00D02897" w:rsidP="00CA0B25">
      <w:pPr>
        <w:spacing w:before="0" w:after="0"/>
      </w:pPr>
      <w:r>
        <w:continuationSeparator/>
      </w:r>
    </w:p>
  </w:footnote>
  <w:footnote w:type="continuationNotice" w:id="1">
    <w:p w14:paraId="1276A887" w14:textId="77777777" w:rsidR="00D02897" w:rsidRPr="007210B1" w:rsidRDefault="00D02897">
      <w:pPr>
        <w:spacing w:before="0" w:after="0"/>
      </w:pPr>
    </w:p>
  </w:footnote>
  <w:footnote w:id="2">
    <w:p w14:paraId="73026F14" w14:textId="09BAE19E" w:rsidR="00627D27" w:rsidRPr="003851A9" w:rsidRDefault="00627D27">
      <w:pPr>
        <w:pStyle w:val="FootnoteText"/>
        <w:rPr>
          <w:lang w:val="fr-BE"/>
        </w:rPr>
      </w:pPr>
      <w:r>
        <w:rPr>
          <w:rStyle w:val="FootnoteReference"/>
        </w:rPr>
        <w:footnoteRef/>
      </w:r>
      <w:r w:rsidRPr="003851A9">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3851A9">
          <w:rPr>
            <w:rStyle w:val="Hyperlink"/>
            <w:lang w:val="fr-BE"/>
          </w:rPr>
          <w:t>http://data.europa.eu/eli/reg/2024/1263/oj</w:t>
        </w:r>
      </w:hyperlink>
      <w:r w:rsidRPr="003851A9">
        <w:rPr>
          <w:lang w:val="fr-BE"/>
        </w:rPr>
        <w:t>).</w:t>
      </w:r>
    </w:p>
  </w:footnote>
  <w:footnote w:id="3">
    <w:p w14:paraId="3F6C4368" w14:textId="12FC850E" w:rsidR="10BAF215" w:rsidRPr="003851A9" w:rsidRDefault="10BAF215" w:rsidP="10BAF215">
      <w:pPr>
        <w:pStyle w:val="FootnoteText"/>
        <w:rPr>
          <w:lang w:val="fr-BE"/>
        </w:rPr>
      </w:pPr>
      <w:r>
        <w:rPr>
          <w:rStyle w:val="FootnoteReference"/>
        </w:rPr>
        <w:footnoteRef/>
      </w:r>
      <w:r w:rsidRPr="003851A9">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4">
    <w:p w14:paraId="3762D169" w14:textId="6CD66EE8" w:rsidR="00E923F1" w:rsidRPr="00430476" w:rsidRDefault="00E923F1">
      <w:pPr>
        <w:pStyle w:val="FootnoteText"/>
        <w:rPr>
          <w:lang w:val="en-IE"/>
        </w:rPr>
      </w:pPr>
      <w:r>
        <w:rPr>
          <w:rStyle w:val="FootnoteReference"/>
        </w:rPr>
        <w:footnoteRef/>
      </w:r>
      <w:r w:rsidRPr="00430476">
        <w:rPr>
          <w:lang w:val="en-IE"/>
        </w:rPr>
        <w:tab/>
        <w:t>JO C, C/2026/2434, 28.4.2026, ELI: </w:t>
      </w:r>
      <w:hyperlink r:id="rId2" w:history="1">
        <w:r w:rsidRPr="00430476">
          <w:rPr>
            <w:rStyle w:val="Hyperlink"/>
            <w:lang w:val="en-IE"/>
          </w:rPr>
          <w:t>http://data.europa.eu/eli/C/2026/2434/oj</w:t>
        </w:r>
      </w:hyperlink>
      <w:r w:rsidRPr="00430476">
        <w:rPr>
          <w:lang w:val="en-IE"/>
        </w:rPr>
        <w:t>.</w:t>
      </w:r>
    </w:p>
  </w:footnote>
  <w:footnote w:id="5">
    <w:p w14:paraId="650880CF" w14:textId="37C36310" w:rsidR="0022688B" w:rsidRPr="003851A9" w:rsidRDefault="0022688B">
      <w:pPr>
        <w:pStyle w:val="FootnoteText"/>
        <w:rPr>
          <w:lang w:val="fr-BE"/>
        </w:rPr>
      </w:pPr>
      <w:r>
        <w:rPr>
          <w:rStyle w:val="FootnoteReference"/>
        </w:rPr>
        <w:footnoteRef/>
      </w:r>
      <w:r w:rsidRPr="003851A9">
        <w:rPr>
          <w:lang w:val="fr-BE"/>
        </w:rPr>
        <w:tab/>
        <w:t>Règlement (UE) 2021/241 du Parlement européen et du Conseil du 12 février 2021 établissant la facilité pour la reprise et la résilience (JO L 57 du 18.2.2021, p. 17, ELI: </w:t>
      </w:r>
      <w:hyperlink r:id="rId3" w:history="1">
        <w:r w:rsidRPr="003851A9">
          <w:rPr>
            <w:rStyle w:val="Hyperlink"/>
            <w:lang w:val="fr-BE"/>
          </w:rPr>
          <w:t>http://data.europa.eu/eli/reg/2021/241/oj</w:t>
        </w:r>
      </w:hyperlink>
      <w:r w:rsidRPr="003851A9">
        <w:rPr>
          <w:lang w:val="fr-BE"/>
        </w:rPr>
        <w:t>).</w:t>
      </w:r>
    </w:p>
  </w:footnote>
  <w:footnote w:id="6">
    <w:p w14:paraId="124272F9" w14:textId="0E01F030" w:rsidR="007618D2" w:rsidRPr="003851A9" w:rsidRDefault="007618D2">
      <w:pPr>
        <w:pStyle w:val="FootnoteText"/>
        <w:rPr>
          <w:lang w:val="fr-BE"/>
        </w:rPr>
      </w:pPr>
      <w:r>
        <w:rPr>
          <w:rStyle w:val="FootnoteReference"/>
        </w:rPr>
        <w:footnoteRef/>
      </w:r>
      <w:r w:rsidRPr="003851A9">
        <w:rPr>
          <w:lang w:val="fr-BE"/>
        </w:rPr>
        <w:tab/>
        <w:t>Recommandation du Conseil du 21 janvier 2025 approuvant le plan budgétaire et structurel à moyen terme du Luxembourg (JO C, C/2025/650, 10.2.2025, ELI: </w:t>
      </w:r>
      <w:hyperlink r:id="rId4" w:history="1">
        <w:r w:rsidRPr="003851A9">
          <w:rPr>
            <w:rStyle w:val="Hyperlink"/>
            <w:lang w:val="fr-BE"/>
          </w:rPr>
          <w:t>http://data.europa.eu/eli/C/2025/650/oj</w:t>
        </w:r>
      </w:hyperlink>
      <w:r w:rsidRPr="003851A9">
        <w:rPr>
          <w:lang w:val="fr-BE"/>
        </w:rPr>
        <w:t>).</w:t>
      </w:r>
    </w:p>
  </w:footnote>
  <w:footnote w:id="7">
    <w:p w14:paraId="1A4171E8" w14:textId="43295FC1" w:rsidR="00C83943" w:rsidRPr="003851A9" w:rsidRDefault="00C83943">
      <w:pPr>
        <w:pStyle w:val="FootnoteText"/>
        <w:rPr>
          <w:lang w:val="fr-BE"/>
        </w:rPr>
      </w:pPr>
      <w:r>
        <w:rPr>
          <w:rStyle w:val="FootnoteReference"/>
        </w:rPr>
        <w:footnoteRef/>
      </w:r>
      <w:r w:rsidRPr="003851A9">
        <w:rPr>
          <w:lang w:val="fr-BE"/>
        </w:rPr>
        <w:tab/>
        <w:t>Communication de la Commission intitulée «Concilier une augmentation des dépenses de défense avec le pacte de stabilité et de croissance», Bruxelles, 19.3.2025, C(2025) 2000 final.</w:t>
      </w:r>
    </w:p>
  </w:footnote>
  <w:footnote w:id="8">
    <w:p w14:paraId="5BBB94A4" w14:textId="2BCFF9C6" w:rsidR="00E667D3" w:rsidRPr="003851A9" w:rsidRDefault="00E667D3">
      <w:pPr>
        <w:pStyle w:val="FootnoteText"/>
        <w:rPr>
          <w:lang w:val="fr-BE"/>
        </w:rPr>
      </w:pPr>
      <w:r>
        <w:rPr>
          <w:rStyle w:val="FootnoteReference"/>
        </w:rPr>
        <w:footnoteRef/>
      </w:r>
      <w:r w:rsidRPr="003851A9">
        <w:rPr>
          <w:lang w:val="fr-BE"/>
        </w:rPr>
        <w:tab/>
        <w:t xml:space="preserve">Les rapports d’avancement annuels 2026 sont disponibles à l’adresse suivante: </w:t>
      </w:r>
      <w:hyperlink r:id="rId5" w:history="1">
        <w:r w:rsidRPr="003851A9">
          <w:rPr>
            <w:rStyle w:val="Hyperlink"/>
            <w:lang w:val="fr-BE"/>
          </w:rPr>
          <w:t>https://economy-finance.ec.europa.eu/economic-and-fiscal-governance/stability-and-growth-pact/preventive-arm/annual-progress-reports_fr</w:t>
        </w:r>
      </w:hyperlink>
      <w:r w:rsidRPr="003851A9">
        <w:rPr>
          <w:lang w:val="fr-BE"/>
        </w:rPr>
        <w:t xml:space="preserve">. </w:t>
      </w:r>
    </w:p>
  </w:footnote>
  <w:footnote w:id="9">
    <w:p w14:paraId="46423CBB" w14:textId="5F3D8466" w:rsidR="002610AE" w:rsidRPr="003851A9" w:rsidRDefault="002610AE">
      <w:pPr>
        <w:pStyle w:val="FootnoteText"/>
        <w:rPr>
          <w:lang w:val="fr-BE"/>
        </w:rPr>
      </w:pPr>
      <w:r>
        <w:rPr>
          <w:rStyle w:val="FootnoteReference"/>
        </w:rPr>
        <w:footnoteRef/>
      </w:r>
      <w:r w:rsidRPr="003851A9">
        <w:rPr>
          <w:lang w:val="fr-BE"/>
        </w:rPr>
        <w:tab/>
        <w:t>Euro-indicateurs d’Eurostat du 22 avril 2026.</w:t>
      </w:r>
    </w:p>
  </w:footnote>
  <w:footnote w:id="10">
    <w:p w14:paraId="7620B403" w14:textId="20F24EE1" w:rsidR="002A1449" w:rsidRPr="003851A9" w:rsidRDefault="002A1449">
      <w:pPr>
        <w:pStyle w:val="FootnoteText"/>
        <w:rPr>
          <w:lang w:val="fr-BE"/>
        </w:rPr>
      </w:pPr>
      <w:r>
        <w:rPr>
          <w:rStyle w:val="FootnoteReference"/>
        </w:rPr>
        <w:footnoteRef/>
      </w:r>
      <w:r w:rsidRPr="003851A9">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1">
    <w:p w14:paraId="5FA6CE60" w14:textId="61F1F97F" w:rsidR="00E824E6" w:rsidRPr="003851A9" w:rsidRDefault="00E824E6">
      <w:pPr>
        <w:pStyle w:val="FootnoteText"/>
        <w:rPr>
          <w:lang w:val="fr-BE"/>
        </w:rPr>
      </w:pPr>
      <w:r>
        <w:rPr>
          <w:rStyle w:val="FootnoteReference"/>
        </w:rPr>
        <w:footnoteRef/>
      </w:r>
      <w:r w:rsidRPr="003851A9">
        <w:rPr>
          <w:lang w:val="fr-BE"/>
        </w:rPr>
        <w:tab/>
        <w:t>Euro-indicateurs d’Eurostat du 22 avril 2026.</w:t>
      </w:r>
    </w:p>
  </w:footnote>
  <w:footnote w:id="12">
    <w:p w14:paraId="1D48194F" w14:textId="5357924A" w:rsidR="00125F2C" w:rsidRPr="003851A9" w:rsidRDefault="00125F2C">
      <w:pPr>
        <w:pStyle w:val="FootnoteText"/>
        <w:rPr>
          <w:lang w:val="fr-BE"/>
        </w:rPr>
      </w:pPr>
      <w:r>
        <w:rPr>
          <w:rStyle w:val="FootnoteReference"/>
        </w:rPr>
        <w:footnoteRef/>
      </w:r>
      <w:r w:rsidRPr="003851A9">
        <w:rPr>
          <w:lang w:val="fr-BE"/>
        </w:rPr>
        <w:tab/>
        <w:t>Eurostat, dépenses publiques ventilées selon la classification des fonctions des administrations publiques (CFAP).</w:t>
      </w:r>
    </w:p>
  </w:footnote>
  <w:footnote w:id="13">
    <w:p w14:paraId="71FFBCC5" w14:textId="6AAA48AA" w:rsidR="0015715A" w:rsidRPr="003851A9" w:rsidRDefault="0015715A">
      <w:pPr>
        <w:pStyle w:val="FootnoteText"/>
        <w:rPr>
          <w:lang w:val="fr-BE"/>
        </w:rPr>
      </w:pPr>
      <w:r>
        <w:rPr>
          <w:rStyle w:val="FootnoteReference"/>
        </w:rPr>
        <w:footnoteRef/>
      </w:r>
      <w:r w:rsidRPr="003851A9">
        <w:rPr>
          <w:lang w:val="fr-BE"/>
        </w:rPr>
        <w:tab/>
      </w:r>
      <w:hyperlink r:id="rId6" w:history="1">
        <w:r w:rsidRPr="003851A9">
          <w:rPr>
            <w:rStyle w:val="Hyperlink"/>
            <w:lang w:val="fr-BE"/>
          </w:rPr>
          <w:t>Loi du 19 décembre 2025 (réforme des retraites)</w:t>
        </w:r>
      </w:hyperlink>
      <w:r w:rsidRPr="003851A9">
        <w:rPr>
          <w:lang w:val="fr-BE"/>
        </w:rPr>
        <w:t xml:space="preserve"> et </w:t>
      </w:r>
      <w:hyperlink r:id="rId7" w:history="1">
        <w:r w:rsidRPr="003851A9">
          <w:rPr>
            <w:rStyle w:val="Hyperlink"/>
            <w:lang w:val="fr-BE"/>
          </w:rPr>
          <w:t>loi du 19 décembre 2025 (incitations fiscales)</w:t>
        </w:r>
      </w:hyperlink>
      <w:r w:rsidRPr="003851A9">
        <w:rPr>
          <w:lang w:val="fr-BE"/>
        </w:rPr>
        <w:t>.</w:t>
      </w:r>
    </w:p>
  </w:footnote>
  <w:footnote w:id="14">
    <w:p w14:paraId="7AF9BFEF" w14:textId="38106307" w:rsidR="00FB19AF" w:rsidRPr="003851A9" w:rsidRDefault="00FB19AF">
      <w:pPr>
        <w:pStyle w:val="FootnoteText"/>
        <w:rPr>
          <w:lang w:val="fr-BE"/>
        </w:rPr>
      </w:pPr>
      <w:r>
        <w:rPr>
          <w:rStyle w:val="FootnoteReference"/>
        </w:rPr>
        <w:footnoteRef/>
      </w:r>
      <w:r w:rsidRPr="003851A9">
        <w:rPr>
          <w:lang w:val="fr-BE"/>
        </w:rPr>
        <w:tab/>
      </w:r>
      <w:hyperlink r:id="rId8" w:history="1">
        <w:r w:rsidRPr="003851A9">
          <w:rPr>
            <w:rStyle w:val="Hyperlink"/>
            <w:lang w:val="fr-BE"/>
          </w:rPr>
          <w:t>OCDE:</w:t>
        </w:r>
      </w:hyperlink>
      <w:hyperlink r:id="rId9" w:history="1">
        <w:r w:rsidRPr="003851A9">
          <w:rPr>
            <w:rStyle w:val="Hyperlink"/>
            <w:lang w:val="fr-BE"/>
          </w:rPr>
          <w:t>Études économiques de l’OCDE:</w:t>
        </w:r>
      </w:hyperlink>
      <w:hyperlink r:id="rId10" w:history="1">
        <w:r w:rsidRPr="003851A9">
          <w:rPr>
            <w:rStyle w:val="Hyperlink"/>
            <w:lang w:val="fr-BE"/>
          </w:rPr>
          <w:t>Luxembourg 2025</w:t>
        </w:r>
      </w:hyperlink>
      <w:r w:rsidRPr="003851A9">
        <w:rPr>
          <w:lang w:val="fr-BE"/>
        </w:rPr>
        <w:t>.</w:t>
      </w:r>
    </w:p>
  </w:footnote>
  <w:footnote w:id="15">
    <w:p w14:paraId="5A452317" w14:textId="4D321B3B" w:rsidR="00FB19AF" w:rsidRPr="003851A9" w:rsidRDefault="00FB19AF">
      <w:pPr>
        <w:pStyle w:val="FootnoteText"/>
        <w:rPr>
          <w:lang w:val="fr-BE"/>
        </w:rPr>
      </w:pPr>
      <w:r>
        <w:rPr>
          <w:rStyle w:val="FootnoteReference"/>
        </w:rPr>
        <w:footnoteRef/>
      </w:r>
      <w:r w:rsidRPr="003851A9">
        <w:rPr>
          <w:lang w:val="fr-BE"/>
        </w:rPr>
        <w:tab/>
      </w:r>
      <w:hyperlink r:id="rId11" w:history="1">
        <w:r w:rsidRPr="003851A9">
          <w:rPr>
            <w:rStyle w:val="Hyperlink"/>
            <w:lang w:val="fr-BE"/>
          </w:rPr>
          <w:t>Rapport 2024 sur le vieillissement</w:t>
        </w:r>
      </w:hyperlink>
      <w:r w:rsidRPr="003851A9">
        <w:rPr>
          <w:lang w:val="fr-BE"/>
        </w:rPr>
        <w:t>:</w:t>
      </w:r>
      <w:r w:rsidRPr="003851A9">
        <w:rPr>
          <w:color w:val="000000" w:themeColor="text1"/>
          <w:lang w:val="fr-BE"/>
        </w:rPr>
        <w:t xml:space="preserve"> moyenne arithmétique de l’espérance de vie des femmes et des hommes à 65 ans plus 65 moins l’âge moyen de sortie du marché du travail.</w:t>
      </w:r>
    </w:p>
  </w:footnote>
  <w:footnote w:id="16">
    <w:p w14:paraId="29601F85" w14:textId="11F45848" w:rsidR="00C74FDA" w:rsidRPr="003851A9" w:rsidRDefault="00C74FDA">
      <w:pPr>
        <w:pStyle w:val="FootnoteText"/>
        <w:rPr>
          <w:lang w:val="fr-BE"/>
        </w:rPr>
      </w:pPr>
      <w:r>
        <w:rPr>
          <w:rStyle w:val="FootnoteReference"/>
        </w:rPr>
        <w:footnoteRef/>
      </w:r>
      <w:r w:rsidRPr="003851A9">
        <w:rPr>
          <w:lang w:val="fr-BE"/>
        </w:rPr>
        <w:tab/>
      </w:r>
      <w:r w:rsidRPr="003851A9">
        <w:rPr>
          <w:color w:val="000000" w:themeColor="text1"/>
          <w:lang w:val="fr-BE"/>
        </w:rPr>
        <w:t xml:space="preserve">Eurostat: </w:t>
      </w:r>
      <w:hyperlink r:id="rId12" w:history="1">
        <w:r w:rsidRPr="003851A9">
          <w:rPr>
            <w:rStyle w:val="Hyperlink"/>
            <w:lang w:val="fr-BE"/>
          </w:rPr>
          <w:t>lfsa_argan</w:t>
        </w:r>
      </w:hyperlink>
      <w:r w:rsidRPr="003851A9">
        <w:rPr>
          <w:lang w:val="fr-BE"/>
        </w:rPr>
        <w:t>.</w:t>
      </w:r>
      <w:r w:rsidRPr="003851A9">
        <w:rPr>
          <w:color w:val="000000" w:themeColor="text1"/>
          <w:lang w:val="fr-BE"/>
        </w:rPr>
        <w:t xml:space="preserve"> </w:t>
      </w:r>
    </w:p>
  </w:footnote>
  <w:footnote w:id="17">
    <w:p w14:paraId="67A5F5F3" w14:textId="5CC939AB" w:rsidR="00263DE0" w:rsidRPr="003851A9" w:rsidRDefault="00263DE0" w:rsidP="00263DE0">
      <w:pPr>
        <w:pStyle w:val="FootnoteText"/>
        <w:rPr>
          <w:lang w:val="fr-BE"/>
        </w:rPr>
      </w:pPr>
      <w:r>
        <w:rPr>
          <w:rStyle w:val="FootnoteReference"/>
        </w:rPr>
        <w:footnoteRef/>
      </w:r>
      <w:r w:rsidRPr="003851A9">
        <w:rPr>
          <w:lang w:val="fr-BE"/>
        </w:rPr>
        <w:tab/>
        <w:t xml:space="preserve">Statec, 2025, </w:t>
      </w:r>
      <w:r w:rsidRPr="003851A9">
        <w:rPr>
          <w:i/>
          <w:lang w:val="fr-BE"/>
        </w:rPr>
        <w:t>P2021 Nº 18 — La dépendance automobile persiste pour les déplacements domicile-travail</w:t>
      </w:r>
      <w:r w:rsidRPr="003851A9">
        <w:rPr>
          <w:lang w:val="fr-BE"/>
        </w:rPr>
        <w:t>.</w:t>
      </w:r>
    </w:p>
  </w:footnote>
  <w:footnote w:id="18">
    <w:p w14:paraId="64D953CD" w14:textId="0429A881" w:rsidR="00600F86" w:rsidRPr="003851A9" w:rsidRDefault="00600F86">
      <w:pPr>
        <w:pStyle w:val="FootnoteText"/>
        <w:rPr>
          <w:lang w:val="fr-BE"/>
        </w:rPr>
      </w:pPr>
      <w:r>
        <w:rPr>
          <w:rStyle w:val="FootnoteReference"/>
        </w:rPr>
        <w:footnoteRef/>
      </w:r>
      <w:r w:rsidRPr="003851A9">
        <w:rPr>
          <w:lang w:val="fr-BE"/>
        </w:rPr>
        <w:tab/>
        <w:t>Directive (UE) 2022/2523 du Conseil du 14 décembre 2022 visant à assurer un niveau minimum d’imposition mondial pour les groupes d’entreprises multinationales et les groupes nationaux de grande envergure dans l’Union [2022], JO L 328 du 22.12.2022, p. 1.</w:t>
      </w:r>
    </w:p>
  </w:footnote>
  <w:footnote w:id="19">
    <w:p w14:paraId="0070C83A" w14:textId="74EC770C" w:rsidR="00C14998" w:rsidRPr="003851A9" w:rsidRDefault="00C14998" w:rsidP="00C14998">
      <w:pPr>
        <w:pStyle w:val="FootnoteText"/>
        <w:rPr>
          <w:lang w:val="fr-BE"/>
        </w:rPr>
      </w:pPr>
      <w:r>
        <w:rPr>
          <w:rStyle w:val="FootnoteReference"/>
        </w:rPr>
        <w:footnoteRef/>
      </w:r>
      <w:r w:rsidRPr="003851A9">
        <w:rPr>
          <w:lang w:val="fr-BE"/>
        </w:rPr>
        <w:tab/>
        <w:t>Eurostat (</w:t>
      </w:r>
      <w:bookmarkStart w:id="2" w:name="_Hlt198022701"/>
      <w:r>
        <w:fldChar w:fldCharType="begin"/>
      </w:r>
      <w:r w:rsidRPr="003851A9">
        <w:rPr>
          <w:lang w:val="fr-BE"/>
        </w:rPr>
        <w:instrText>HYPERLINK "https://ec.europa.eu/eurostat/databrowser/view/isoc_e_dii__custom_16558689/default/table?lang=fr" \h</w:instrText>
      </w:r>
      <w:r>
        <w:fldChar w:fldCharType="separate"/>
      </w:r>
      <w:r w:rsidRPr="003851A9">
        <w:rPr>
          <w:rStyle w:val="Hyperlink"/>
          <w:lang w:val="fr-BE"/>
        </w:rPr>
        <w:t>isoc_e_dii</w:t>
      </w:r>
      <w:r>
        <w:fldChar w:fldCharType="end"/>
      </w:r>
      <w:bookmarkEnd w:id="2"/>
      <w:r w:rsidRPr="003851A9">
        <w:rPr>
          <w:lang w:val="fr-BE"/>
        </w:rPr>
        <w:t xml:space="preserve">) et Luxembourg Startup Ecosystem Assessment and Benchmarking, ministère de l’économie, </w:t>
      </w:r>
      <w:hyperlink r:id="rId13">
        <w:r w:rsidRPr="003851A9">
          <w:rPr>
            <w:rStyle w:val="Hyperlink"/>
            <w:lang w:val="fr-BE"/>
          </w:rPr>
          <w:t>2023</w:t>
        </w:r>
      </w:hyperlink>
      <w:r w:rsidRPr="003851A9">
        <w:rPr>
          <w:lang w:val="fr-BE"/>
        </w:rPr>
        <w:t>.</w:t>
      </w:r>
    </w:p>
  </w:footnote>
  <w:footnote w:id="20">
    <w:p w14:paraId="01BE0A01" w14:textId="76E0C292" w:rsidR="00C14998" w:rsidRPr="003851A9" w:rsidRDefault="00C14998" w:rsidP="00C14998">
      <w:pPr>
        <w:pStyle w:val="FootnoteText"/>
        <w:rPr>
          <w:lang w:val="fr-BE"/>
        </w:rPr>
      </w:pPr>
      <w:r>
        <w:rPr>
          <w:rStyle w:val="FootnoteReference"/>
        </w:rPr>
        <w:footnoteRef/>
      </w:r>
      <w:r w:rsidRPr="003851A9">
        <w:rPr>
          <w:lang w:val="fr-BE"/>
        </w:rPr>
        <w:tab/>
      </w:r>
      <w:hyperlink r:id="rId14">
        <w:r w:rsidRPr="003851A9">
          <w:rPr>
            <w:rStyle w:val="Hyperlink"/>
            <w:lang w:val="fr-BE"/>
          </w:rPr>
          <w:t>Études économiques de l’OCDE:</w:t>
        </w:r>
      </w:hyperlink>
      <w:hyperlink r:id="rId15">
        <w:r w:rsidRPr="003851A9">
          <w:rPr>
            <w:rStyle w:val="Hyperlink"/>
            <w:lang w:val="fr-BE"/>
          </w:rPr>
          <w:t>Luxembourg 2025</w:t>
        </w:r>
      </w:hyperlink>
      <w:r w:rsidRPr="003851A9">
        <w:rPr>
          <w:lang w:val="fr-BE"/>
        </w:rPr>
        <w:t>.</w:t>
      </w:r>
    </w:p>
  </w:footnote>
  <w:footnote w:id="21">
    <w:p w14:paraId="72926CED" w14:textId="039582F2" w:rsidR="0065075B" w:rsidRPr="003851A9" w:rsidRDefault="0065075B">
      <w:pPr>
        <w:pStyle w:val="FootnoteText"/>
        <w:rPr>
          <w:lang w:val="fr-BE"/>
        </w:rPr>
      </w:pPr>
      <w:r>
        <w:rPr>
          <w:rStyle w:val="FootnoteReference"/>
        </w:rPr>
        <w:footnoteRef/>
      </w:r>
      <w:r w:rsidRPr="003851A9">
        <w:rPr>
          <w:lang w:val="fr-BE"/>
        </w:rPr>
        <w:tab/>
        <w:t xml:space="preserve">OCDE, </w:t>
      </w:r>
      <w:hyperlink r:id="rId16" w:tgtFrame="_blank" w:history="1">
        <w:r w:rsidRPr="003851A9">
          <w:rPr>
            <w:rStyle w:val="Hyperlink"/>
            <w:lang w:val="fr-BE"/>
          </w:rPr>
          <w:t>Indicateurs relatifs à la réglementation des marchés de produits</w:t>
        </w:r>
      </w:hyperlink>
      <w:r w:rsidRPr="003851A9">
        <w:rPr>
          <w:lang w:val="fr-BE"/>
        </w:rPr>
        <w:t>, 2024.</w:t>
      </w:r>
    </w:p>
  </w:footnote>
  <w:footnote w:id="22">
    <w:p w14:paraId="7669BE02" w14:textId="3BF35385" w:rsidR="0065075B" w:rsidRPr="003851A9" w:rsidRDefault="0065075B">
      <w:pPr>
        <w:pStyle w:val="FootnoteText"/>
        <w:rPr>
          <w:lang w:val="fr-BE"/>
        </w:rPr>
      </w:pPr>
      <w:r>
        <w:rPr>
          <w:rStyle w:val="FootnoteReference"/>
        </w:rPr>
        <w:footnoteRef/>
      </w:r>
      <w:r w:rsidRPr="003851A9">
        <w:rPr>
          <w:lang w:val="fr-BE"/>
        </w:rPr>
        <w:tab/>
        <w:t xml:space="preserve">Commission européenne, </w:t>
      </w:r>
      <w:hyperlink r:id="rId17" w:tgtFrame="_blank" w:tooltip="https://eur-lex.europa.eu/legal-content/fr/txt/pdf/?uri=celex:52021dc0385&amp;rid=1" w:history="1">
        <w:r w:rsidRPr="003851A9">
          <w:rPr>
            <w:rStyle w:val="Hyperlink"/>
            <w:lang w:val="fr-BE"/>
          </w:rPr>
          <w:t>Communication sur le bilan et la mise à jour des recommandations de réformes de 2017 en matière de réglementation des services professionnels</w:t>
        </w:r>
      </w:hyperlink>
      <w:r w:rsidRPr="003851A9">
        <w:rPr>
          <w:lang w:val="fr-BE"/>
        </w:rPr>
        <w:t>, COM(2021) 385 du 9.7.2021.</w:t>
      </w:r>
    </w:p>
  </w:footnote>
  <w:footnote w:id="23">
    <w:p w14:paraId="51AB589F" w14:textId="212B21DC" w:rsidR="0065075B" w:rsidRPr="003851A9" w:rsidRDefault="0065075B">
      <w:pPr>
        <w:pStyle w:val="FootnoteText"/>
        <w:rPr>
          <w:lang w:val="fr-BE"/>
        </w:rPr>
      </w:pPr>
      <w:r>
        <w:rPr>
          <w:rStyle w:val="FootnoteReference"/>
        </w:rPr>
        <w:footnoteRef/>
      </w:r>
      <w:r w:rsidRPr="003851A9">
        <w:rPr>
          <w:lang w:val="fr-BE"/>
        </w:rPr>
        <w:tab/>
        <w:t xml:space="preserve">OCDE, </w:t>
      </w:r>
      <w:hyperlink r:id="rId18" w:tgtFrame="_blank" w:tooltip="https://www.oecd.org/fr/publications/etudes-economiques-de-l-ocde-luxembourg_19990790.html" w:history="1">
        <w:r w:rsidRPr="003851A9">
          <w:rPr>
            <w:rStyle w:val="Hyperlink"/>
            <w:lang w:val="fr-BE"/>
          </w:rPr>
          <w:t>Études économiques de l’OCDE:</w:t>
        </w:r>
      </w:hyperlink>
      <w:hyperlink r:id="rId19" w:tgtFrame="_blank" w:tooltip="https://www.oecd.org/fr/publications/etudes-economiques-de-l-ocde-luxembourg_19990790.html" w:history="1">
        <w:r w:rsidRPr="003851A9">
          <w:rPr>
            <w:rStyle w:val="Hyperlink"/>
            <w:lang w:val="fr-BE"/>
          </w:rPr>
          <w:t>Luxembourg</w:t>
        </w:r>
      </w:hyperlink>
      <w:r w:rsidRPr="003851A9">
        <w:rPr>
          <w:lang w:val="fr-BE"/>
        </w:rPr>
        <w:t>, p. 106, avril 2025.</w:t>
      </w:r>
    </w:p>
  </w:footnote>
  <w:footnote w:id="24">
    <w:p w14:paraId="3573BC61" w14:textId="5EE84360" w:rsidR="00425B5D" w:rsidRPr="003851A9" w:rsidRDefault="00425B5D">
      <w:pPr>
        <w:pStyle w:val="FootnoteText"/>
        <w:rPr>
          <w:lang w:val="fr-BE"/>
        </w:rPr>
      </w:pPr>
      <w:r>
        <w:rPr>
          <w:rStyle w:val="FootnoteReference"/>
        </w:rPr>
        <w:footnoteRef/>
      </w:r>
      <w:r w:rsidRPr="003851A9">
        <w:rPr>
          <w:lang w:val="fr-BE"/>
        </w:rPr>
        <w:tab/>
        <w:t xml:space="preserve">Calcul des services de la Commission européenne fondé sur la base de données </w:t>
      </w:r>
      <w:hyperlink r:id="rId20" w:history="1">
        <w:r w:rsidRPr="003851A9">
          <w:rPr>
            <w:rStyle w:val="Hyperlink"/>
            <w:lang w:val="fr-BE"/>
          </w:rPr>
          <w:t>IRES</w:t>
        </w:r>
      </w:hyperlink>
      <w:r w:rsidRPr="003851A9">
        <w:rPr>
          <w:lang w:val="fr-BE"/>
        </w:rPr>
        <w:t xml:space="preserve"> intra-EEE de l’OCDE.</w:t>
      </w:r>
    </w:p>
  </w:footnote>
  <w:footnote w:id="25">
    <w:p w14:paraId="340EAF4E" w14:textId="1ED72B9D" w:rsidR="009544F3" w:rsidRPr="003851A9" w:rsidRDefault="009544F3" w:rsidP="000922CF">
      <w:pPr>
        <w:pStyle w:val="FootnoteText"/>
        <w:rPr>
          <w:lang w:val="fr-BE"/>
        </w:rPr>
      </w:pPr>
      <w:r>
        <w:rPr>
          <w:rStyle w:val="FootnoteReference"/>
        </w:rPr>
        <w:footnoteRef/>
      </w:r>
      <w:r w:rsidRPr="003851A9">
        <w:rPr>
          <w:lang w:val="fr-BE"/>
        </w:rPr>
        <w:tab/>
      </w:r>
      <w:hyperlink r:id="rId21" w:history="1">
        <w:r w:rsidRPr="003851A9">
          <w:rPr>
            <w:rStyle w:val="Hyperlink"/>
            <w:lang w:val="fr-BE"/>
          </w:rPr>
          <w:t>PNM 2035 – Plan national de mobilité – Le gouvernement luxembourgeois</w:t>
        </w:r>
      </w:hyperlink>
      <w:r w:rsidRPr="003851A9">
        <w:rPr>
          <w:lang w:val="fr-BE"/>
        </w:rPr>
        <w:t>.</w:t>
      </w:r>
    </w:p>
  </w:footnote>
  <w:footnote w:id="26">
    <w:p w14:paraId="3268038D" w14:textId="377684E3" w:rsidR="009544F3" w:rsidRPr="003851A9" w:rsidRDefault="009544F3" w:rsidP="009544F3">
      <w:pPr>
        <w:pStyle w:val="FootnoteText"/>
        <w:rPr>
          <w:lang w:val="fr-BE"/>
        </w:rPr>
      </w:pPr>
      <w:r>
        <w:rPr>
          <w:rStyle w:val="FootnoteReference"/>
        </w:rPr>
        <w:footnoteRef/>
      </w:r>
      <w:r w:rsidRPr="003851A9">
        <w:rPr>
          <w:lang w:val="fr-BE"/>
        </w:rPr>
        <w:tab/>
        <w:t>Les émissions relevant de la répartition de l’effort pour 2023 sont fondées sur des données d’inventaire par approximation. Les données finales seront confirmées en 2027 après examen complet.</w:t>
      </w:r>
    </w:p>
  </w:footnote>
  <w:footnote w:id="27">
    <w:p w14:paraId="5B5D053F" w14:textId="06E261B4" w:rsidR="00F3265A" w:rsidRPr="003851A9" w:rsidRDefault="00F3265A">
      <w:pPr>
        <w:pStyle w:val="FootnoteText"/>
        <w:rPr>
          <w:lang w:val="fr-BE"/>
        </w:rPr>
      </w:pPr>
      <w:r>
        <w:rPr>
          <w:rStyle w:val="FootnoteReference"/>
        </w:rPr>
        <w:footnoteRef/>
      </w:r>
      <w:r w:rsidRPr="003851A9">
        <w:rPr>
          <w:lang w:val="fr-BE"/>
        </w:rPr>
        <w:tab/>
      </w:r>
      <w:hyperlink r:id="rId22" w:history="1">
        <w:r w:rsidRPr="003851A9">
          <w:rPr>
            <w:rStyle w:val="Hyperlink"/>
            <w:lang w:val="fr-BE"/>
          </w:rPr>
          <w:t>AEE, Visualiseur de données sur les émissions de polluants atmosphériques (protocole de Göteborg, convention sur la pollution atmosphérique) 1990-2023, 2026</w:t>
        </w:r>
      </w:hyperlink>
      <w:r w:rsidRPr="003851A9">
        <w:rPr>
          <w:lang w:val="fr-BE"/>
        </w:rPr>
        <w:t>.</w:t>
      </w:r>
    </w:p>
  </w:footnote>
  <w:footnote w:id="28">
    <w:p w14:paraId="1A9F379A" w14:textId="1AD0B299" w:rsidR="00BF506A" w:rsidRPr="003851A9" w:rsidRDefault="00BF506A">
      <w:pPr>
        <w:pStyle w:val="FootnoteText"/>
        <w:rPr>
          <w:lang w:val="fr-BE"/>
        </w:rPr>
      </w:pPr>
      <w:r>
        <w:rPr>
          <w:rStyle w:val="FootnoteReference"/>
        </w:rPr>
        <w:footnoteRef/>
      </w:r>
      <w:r w:rsidRPr="003851A9">
        <w:rPr>
          <w:lang w:val="fr-BE"/>
        </w:rPr>
        <w:tab/>
      </w:r>
      <w:hyperlink r:id="rId23" w:history="1">
        <w:r w:rsidRPr="003851A9">
          <w:rPr>
            <w:rStyle w:val="Hyperlink"/>
            <w:lang w:val="fr-BE"/>
          </w:rPr>
          <w:t>Décision d’exécution (UE) 2020/2126 de la Commission</w:t>
        </w:r>
      </w:hyperlink>
      <w:r w:rsidRPr="003851A9">
        <w:rPr>
          <w:lang w:val="fr-BE"/>
        </w:rPr>
        <w:t>.</w:t>
      </w:r>
    </w:p>
  </w:footnote>
  <w:footnote w:id="29">
    <w:p w14:paraId="6924D021" w14:textId="072F6ED5" w:rsidR="0043133B" w:rsidRPr="003851A9" w:rsidRDefault="0043133B">
      <w:pPr>
        <w:pStyle w:val="FootnoteText"/>
        <w:rPr>
          <w:lang w:val="fr-BE"/>
        </w:rPr>
      </w:pPr>
      <w:r>
        <w:rPr>
          <w:rStyle w:val="FootnoteReference"/>
        </w:rPr>
        <w:footnoteRef/>
      </w:r>
      <w:r w:rsidRPr="003851A9">
        <w:rPr>
          <w:lang w:val="fr-BE"/>
        </w:rPr>
        <w:tab/>
        <w:t xml:space="preserve">Tableau de bord ÉpStan: résultats du dispositif de monitoring scolaire luxembourgeois «Épreuves standardisées», </w:t>
      </w:r>
      <w:hyperlink r:id="rId24" w:history="1">
        <w:r w:rsidRPr="003851A9">
          <w:rPr>
            <w:rStyle w:val="Hyperlink"/>
            <w:lang w:val="fr-BE"/>
          </w:rPr>
          <w:t>http://dashboard.epstan.lu</w:t>
        </w:r>
      </w:hyperlink>
      <w:r w:rsidRPr="003851A9">
        <w:rPr>
          <w:lang w:val="fr-BE"/>
        </w:rPr>
        <w:t>.</w:t>
      </w:r>
    </w:p>
  </w:footnote>
  <w:footnote w:id="30">
    <w:p w14:paraId="4451833D" w14:textId="0943AD72" w:rsidR="0095336D" w:rsidRPr="003851A9" w:rsidRDefault="0095336D">
      <w:pPr>
        <w:pStyle w:val="FootnoteText"/>
        <w:rPr>
          <w:lang w:val="fr-BE"/>
        </w:rPr>
      </w:pPr>
      <w:r>
        <w:rPr>
          <w:rStyle w:val="FootnoteReference"/>
        </w:rPr>
        <w:footnoteRef/>
      </w:r>
      <w:r w:rsidRPr="003851A9">
        <w:rPr>
          <w:lang w:val="fr-BE"/>
        </w:rPr>
        <w:tab/>
      </w:r>
      <w:hyperlink r:id="rId25" w:history="1">
        <w:r w:rsidRPr="003851A9">
          <w:rPr>
            <w:rStyle w:val="Hyperlink"/>
            <w:lang w:val="fr-BE"/>
          </w:rPr>
          <w:t>ICILS, 2023</w:t>
        </w:r>
      </w:hyperlink>
      <w:r w:rsidRPr="003851A9">
        <w:rPr>
          <w:lang w:val="fr-BE"/>
        </w:rPr>
        <w:t>.</w:t>
      </w:r>
    </w:p>
  </w:footnote>
  <w:footnote w:id="31">
    <w:p w14:paraId="0624A1AA" w14:textId="129F6F7E" w:rsidR="002B3985" w:rsidRPr="003851A9" w:rsidRDefault="002B3985" w:rsidP="002B3985">
      <w:pPr>
        <w:pStyle w:val="FootnoteText"/>
        <w:rPr>
          <w:lang w:val="fr-BE"/>
        </w:rPr>
      </w:pPr>
      <w:r>
        <w:rPr>
          <w:rStyle w:val="FootnoteReference"/>
        </w:rPr>
        <w:footnoteRef/>
      </w:r>
      <w:r w:rsidRPr="003851A9">
        <w:rPr>
          <w:lang w:val="fr-BE"/>
        </w:rPr>
        <w:tab/>
      </w:r>
      <w:hyperlink r:id="rId26" w:history="1">
        <w:r w:rsidRPr="003851A9">
          <w:rPr>
            <w:rStyle w:val="Hyperlink"/>
            <w:lang w:val="fr-BE"/>
          </w:rPr>
          <w:t>SWD(2026)122 — Seconde étape de l’analyse par pays de la convergence sociale fondée sur le cadre de convergence sociale (CCS), 2026</w:t>
        </w:r>
      </w:hyperlink>
      <w:r w:rsidRPr="003851A9">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FB41F" w14:textId="77777777" w:rsidR="00A40205" w:rsidRDefault="00A40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4C181" w14:textId="77777777" w:rsidR="00A40205" w:rsidRDefault="00A40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nl-BE" w:vendorID="64" w:dllVersion="0" w:nlCheck="1" w:checkStyle="0"/>
  <w:activeWritingStyle w:appName="MSWord" w:lang="fr-FR"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3 14:39: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EB9B1EC-C05C-4586-ABD0-F08A48D9B275"/>
    <w:docVar w:name="LW_COVERPAGE_TYPE" w:val="1"/>
    <w:docVar w:name="LW_CROSSREFERENCE" w:val="{SWD(2026) 216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u Luxembourg"/>
    <w:docVar w:name="LW_TYPE.DOC.CP" w:val="RECOMMANDATION DU CONSEIL"/>
    <w:docVar w:name="LwApiVersions" w:val="LW4CoDe 1.24.5.0; LW 9.2, Build 20251112"/>
  </w:docVars>
  <w:rsids>
    <w:rsidRoot w:val="00CA0B25"/>
    <w:rsid w:val="00000045"/>
    <w:rsid w:val="00000090"/>
    <w:rsid w:val="000000BE"/>
    <w:rsid w:val="000001D5"/>
    <w:rsid w:val="00000228"/>
    <w:rsid w:val="00000234"/>
    <w:rsid w:val="00000239"/>
    <w:rsid w:val="0000026D"/>
    <w:rsid w:val="00000287"/>
    <w:rsid w:val="00000291"/>
    <w:rsid w:val="00000294"/>
    <w:rsid w:val="000002FE"/>
    <w:rsid w:val="00000388"/>
    <w:rsid w:val="000003EB"/>
    <w:rsid w:val="0000044A"/>
    <w:rsid w:val="00000450"/>
    <w:rsid w:val="00000490"/>
    <w:rsid w:val="000004B9"/>
    <w:rsid w:val="000004BD"/>
    <w:rsid w:val="000004E2"/>
    <w:rsid w:val="00000541"/>
    <w:rsid w:val="0000055D"/>
    <w:rsid w:val="0000059C"/>
    <w:rsid w:val="00000610"/>
    <w:rsid w:val="0000065A"/>
    <w:rsid w:val="00000667"/>
    <w:rsid w:val="000006B2"/>
    <w:rsid w:val="000006BC"/>
    <w:rsid w:val="00000748"/>
    <w:rsid w:val="000007B6"/>
    <w:rsid w:val="000007E0"/>
    <w:rsid w:val="00000828"/>
    <w:rsid w:val="00000859"/>
    <w:rsid w:val="00000862"/>
    <w:rsid w:val="0000087D"/>
    <w:rsid w:val="00000897"/>
    <w:rsid w:val="00000910"/>
    <w:rsid w:val="0000091C"/>
    <w:rsid w:val="0000096B"/>
    <w:rsid w:val="00000972"/>
    <w:rsid w:val="00000981"/>
    <w:rsid w:val="000009E8"/>
    <w:rsid w:val="00000AFB"/>
    <w:rsid w:val="00000B21"/>
    <w:rsid w:val="00000B35"/>
    <w:rsid w:val="00000B41"/>
    <w:rsid w:val="00000B4C"/>
    <w:rsid w:val="00000BCD"/>
    <w:rsid w:val="00000BE1"/>
    <w:rsid w:val="00000BE2"/>
    <w:rsid w:val="00000BEE"/>
    <w:rsid w:val="00000C11"/>
    <w:rsid w:val="00000C5D"/>
    <w:rsid w:val="00000C84"/>
    <w:rsid w:val="00000E58"/>
    <w:rsid w:val="00000EB3"/>
    <w:rsid w:val="00000EB5"/>
    <w:rsid w:val="00000F2F"/>
    <w:rsid w:val="00000F7A"/>
    <w:rsid w:val="00000F84"/>
    <w:rsid w:val="00000FA4"/>
    <w:rsid w:val="00000FA7"/>
    <w:rsid w:val="00000FEA"/>
    <w:rsid w:val="00001037"/>
    <w:rsid w:val="00001049"/>
    <w:rsid w:val="0000104E"/>
    <w:rsid w:val="000010AD"/>
    <w:rsid w:val="000010CC"/>
    <w:rsid w:val="000010D0"/>
    <w:rsid w:val="000010DF"/>
    <w:rsid w:val="000010F7"/>
    <w:rsid w:val="0000114E"/>
    <w:rsid w:val="000011EE"/>
    <w:rsid w:val="00001245"/>
    <w:rsid w:val="00001262"/>
    <w:rsid w:val="00001274"/>
    <w:rsid w:val="000012B3"/>
    <w:rsid w:val="000012D1"/>
    <w:rsid w:val="000012DD"/>
    <w:rsid w:val="000012E4"/>
    <w:rsid w:val="00001360"/>
    <w:rsid w:val="00001386"/>
    <w:rsid w:val="000013AD"/>
    <w:rsid w:val="000013CB"/>
    <w:rsid w:val="000013EA"/>
    <w:rsid w:val="00001437"/>
    <w:rsid w:val="00001438"/>
    <w:rsid w:val="0000145D"/>
    <w:rsid w:val="00001476"/>
    <w:rsid w:val="00001498"/>
    <w:rsid w:val="000014AC"/>
    <w:rsid w:val="00001512"/>
    <w:rsid w:val="00001557"/>
    <w:rsid w:val="00001582"/>
    <w:rsid w:val="000015D2"/>
    <w:rsid w:val="000015E4"/>
    <w:rsid w:val="0000165C"/>
    <w:rsid w:val="000016A8"/>
    <w:rsid w:val="0000176E"/>
    <w:rsid w:val="0000177C"/>
    <w:rsid w:val="0000178E"/>
    <w:rsid w:val="0000179E"/>
    <w:rsid w:val="000017BA"/>
    <w:rsid w:val="000017E0"/>
    <w:rsid w:val="00001827"/>
    <w:rsid w:val="00001858"/>
    <w:rsid w:val="00001868"/>
    <w:rsid w:val="000018F0"/>
    <w:rsid w:val="00001904"/>
    <w:rsid w:val="00001985"/>
    <w:rsid w:val="000019F5"/>
    <w:rsid w:val="00001AA6"/>
    <w:rsid w:val="00001AB8"/>
    <w:rsid w:val="00001AC7"/>
    <w:rsid w:val="00001AFE"/>
    <w:rsid w:val="00001B27"/>
    <w:rsid w:val="00001B76"/>
    <w:rsid w:val="00001BF9"/>
    <w:rsid w:val="00001C13"/>
    <w:rsid w:val="00001C58"/>
    <w:rsid w:val="00001C81"/>
    <w:rsid w:val="00001CDA"/>
    <w:rsid w:val="00001CE7"/>
    <w:rsid w:val="00001D6D"/>
    <w:rsid w:val="00001D81"/>
    <w:rsid w:val="00001D96"/>
    <w:rsid w:val="00001DA0"/>
    <w:rsid w:val="00001DA2"/>
    <w:rsid w:val="00001DEB"/>
    <w:rsid w:val="00001E18"/>
    <w:rsid w:val="00001E24"/>
    <w:rsid w:val="00001E32"/>
    <w:rsid w:val="00001E33"/>
    <w:rsid w:val="00001E9F"/>
    <w:rsid w:val="00001F2B"/>
    <w:rsid w:val="00001FAF"/>
    <w:rsid w:val="00001FBF"/>
    <w:rsid w:val="00001FD3"/>
    <w:rsid w:val="00002096"/>
    <w:rsid w:val="000020A4"/>
    <w:rsid w:val="000020B9"/>
    <w:rsid w:val="000020C8"/>
    <w:rsid w:val="000021ED"/>
    <w:rsid w:val="00002217"/>
    <w:rsid w:val="00002245"/>
    <w:rsid w:val="0000224B"/>
    <w:rsid w:val="0000229C"/>
    <w:rsid w:val="000022B0"/>
    <w:rsid w:val="000022F7"/>
    <w:rsid w:val="00002322"/>
    <w:rsid w:val="00002353"/>
    <w:rsid w:val="0000236A"/>
    <w:rsid w:val="00002373"/>
    <w:rsid w:val="000023B7"/>
    <w:rsid w:val="000023C6"/>
    <w:rsid w:val="00002401"/>
    <w:rsid w:val="00002436"/>
    <w:rsid w:val="00002439"/>
    <w:rsid w:val="000024C3"/>
    <w:rsid w:val="000024E2"/>
    <w:rsid w:val="000024F4"/>
    <w:rsid w:val="000024FD"/>
    <w:rsid w:val="0000253A"/>
    <w:rsid w:val="0000253F"/>
    <w:rsid w:val="0000256E"/>
    <w:rsid w:val="00002590"/>
    <w:rsid w:val="000025AA"/>
    <w:rsid w:val="0000267D"/>
    <w:rsid w:val="000026A4"/>
    <w:rsid w:val="000026AF"/>
    <w:rsid w:val="000026E7"/>
    <w:rsid w:val="0000271F"/>
    <w:rsid w:val="00002730"/>
    <w:rsid w:val="000027BC"/>
    <w:rsid w:val="000027C7"/>
    <w:rsid w:val="00002828"/>
    <w:rsid w:val="0000286E"/>
    <w:rsid w:val="00002887"/>
    <w:rsid w:val="000028E7"/>
    <w:rsid w:val="000028FD"/>
    <w:rsid w:val="000029C6"/>
    <w:rsid w:val="00002A11"/>
    <w:rsid w:val="00002A2B"/>
    <w:rsid w:val="00002A3B"/>
    <w:rsid w:val="00002A7E"/>
    <w:rsid w:val="00002AAC"/>
    <w:rsid w:val="00002B2E"/>
    <w:rsid w:val="00002BB3"/>
    <w:rsid w:val="00002BEA"/>
    <w:rsid w:val="00002C42"/>
    <w:rsid w:val="00002C55"/>
    <w:rsid w:val="00002C83"/>
    <w:rsid w:val="00002CB2"/>
    <w:rsid w:val="00002CC1"/>
    <w:rsid w:val="00002CDE"/>
    <w:rsid w:val="00002CF3"/>
    <w:rsid w:val="00002D39"/>
    <w:rsid w:val="00002D6D"/>
    <w:rsid w:val="00002D87"/>
    <w:rsid w:val="00002DA3"/>
    <w:rsid w:val="00002DDF"/>
    <w:rsid w:val="00002DE1"/>
    <w:rsid w:val="00002DEB"/>
    <w:rsid w:val="00002DF9"/>
    <w:rsid w:val="00002E02"/>
    <w:rsid w:val="00002E09"/>
    <w:rsid w:val="00002E33"/>
    <w:rsid w:val="00002E66"/>
    <w:rsid w:val="00002EA0"/>
    <w:rsid w:val="00002EAD"/>
    <w:rsid w:val="00002ECC"/>
    <w:rsid w:val="00002ED0"/>
    <w:rsid w:val="00002F3F"/>
    <w:rsid w:val="00002F45"/>
    <w:rsid w:val="00002F60"/>
    <w:rsid w:val="00002FC5"/>
    <w:rsid w:val="0000300D"/>
    <w:rsid w:val="0000302C"/>
    <w:rsid w:val="000030D9"/>
    <w:rsid w:val="000030E6"/>
    <w:rsid w:val="00003164"/>
    <w:rsid w:val="00003198"/>
    <w:rsid w:val="0000322B"/>
    <w:rsid w:val="000032B8"/>
    <w:rsid w:val="000032E7"/>
    <w:rsid w:val="000032FA"/>
    <w:rsid w:val="0000332F"/>
    <w:rsid w:val="0000336B"/>
    <w:rsid w:val="0000337E"/>
    <w:rsid w:val="000033EF"/>
    <w:rsid w:val="00003408"/>
    <w:rsid w:val="00003410"/>
    <w:rsid w:val="00003421"/>
    <w:rsid w:val="00003440"/>
    <w:rsid w:val="00003442"/>
    <w:rsid w:val="0000348B"/>
    <w:rsid w:val="000034A0"/>
    <w:rsid w:val="000034C1"/>
    <w:rsid w:val="0000350F"/>
    <w:rsid w:val="0000351E"/>
    <w:rsid w:val="0000351F"/>
    <w:rsid w:val="00003527"/>
    <w:rsid w:val="00003540"/>
    <w:rsid w:val="000035A0"/>
    <w:rsid w:val="000035B8"/>
    <w:rsid w:val="000035C6"/>
    <w:rsid w:val="000035CC"/>
    <w:rsid w:val="000035E2"/>
    <w:rsid w:val="0000361F"/>
    <w:rsid w:val="0000366E"/>
    <w:rsid w:val="0000367C"/>
    <w:rsid w:val="000036C2"/>
    <w:rsid w:val="0000370C"/>
    <w:rsid w:val="0000374C"/>
    <w:rsid w:val="00003776"/>
    <w:rsid w:val="0000377C"/>
    <w:rsid w:val="00003791"/>
    <w:rsid w:val="000037AF"/>
    <w:rsid w:val="00003828"/>
    <w:rsid w:val="00003837"/>
    <w:rsid w:val="00003854"/>
    <w:rsid w:val="00003855"/>
    <w:rsid w:val="000038F6"/>
    <w:rsid w:val="00003909"/>
    <w:rsid w:val="00003A84"/>
    <w:rsid w:val="00003ACE"/>
    <w:rsid w:val="00003ADE"/>
    <w:rsid w:val="00003B07"/>
    <w:rsid w:val="00003B3D"/>
    <w:rsid w:val="00003B68"/>
    <w:rsid w:val="00003C12"/>
    <w:rsid w:val="00003C16"/>
    <w:rsid w:val="00003C74"/>
    <w:rsid w:val="00003CE6"/>
    <w:rsid w:val="00003D2A"/>
    <w:rsid w:val="00003D98"/>
    <w:rsid w:val="00003DC5"/>
    <w:rsid w:val="00003DD1"/>
    <w:rsid w:val="00003DFC"/>
    <w:rsid w:val="00003E2D"/>
    <w:rsid w:val="00003E42"/>
    <w:rsid w:val="00003E6F"/>
    <w:rsid w:val="00003EDD"/>
    <w:rsid w:val="00003EED"/>
    <w:rsid w:val="00003F24"/>
    <w:rsid w:val="00003F2E"/>
    <w:rsid w:val="00003F32"/>
    <w:rsid w:val="00003FD6"/>
    <w:rsid w:val="0000400B"/>
    <w:rsid w:val="00004077"/>
    <w:rsid w:val="00004081"/>
    <w:rsid w:val="000040B8"/>
    <w:rsid w:val="000040D0"/>
    <w:rsid w:val="0000413F"/>
    <w:rsid w:val="00004143"/>
    <w:rsid w:val="0000417A"/>
    <w:rsid w:val="000041B6"/>
    <w:rsid w:val="000041C5"/>
    <w:rsid w:val="000041D1"/>
    <w:rsid w:val="000041EA"/>
    <w:rsid w:val="000041EC"/>
    <w:rsid w:val="00004205"/>
    <w:rsid w:val="00004287"/>
    <w:rsid w:val="000042BE"/>
    <w:rsid w:val="00004306"/>
    <w:rsid w:val="00004346"/>
    <w:rsid w:val="0000434B"/>
    <w:rsid w:val="00004396"/>
    <w:rsid w:val="000043D1"/>
    <w:rsid w:val="000043ED"/>
    <w:rsid w:val="000043F3"/>
    <w:rsid w:val="00004401"/>
    <w:rsid w:val="0000448E"/>
    <w:rsid w:val="0000449F"/>
    <w:rsid w:val="000044B0"/>
    <w:rsid w:val="0000450E"/>
    <w:rsid w:val="00004529"/>
    <w:rsid w:val="000045AA"/>
    <w:rsid w:val="000045D2"/>
    <w:rsid w:val="00004678"/>
    <w:rsid w:val="00004695"/>
    <w:rsid w:val="0000469B"/>
    <w:rsid w:val="00004712"/>
    <w:rsid w:val="00004737"/>
    <w:rsid w:val="00004752"/>
    <w:rsid w:val="00004778"/>
    <w:rsid w:val="0000479C"/>
    <w:rsid w:val="000047A5"/>
    <w:rsid w:val="000047AE"/>
    <w:rsid w:val="00004806"/>
    <w:rsid w:val="00004807"/>
    <w:rsid w:val="0000487A"/>
    <w:rsid w:val="000048BD"/>
    <w:rsid w:val="000048D7"/>
    <w:rsid w:val="00004923"/>
    <w:rsid w:val="0000495B"/>
    <w:rsid w:val="00004A08"/>
    <w:rsid w:val="00004A2B"/>
    <w:rsid w:val="00004A9B"/>
    <w:rsid w:val="00004AB1"/>
    <w:rsid w:val="00004AB6"/>
    <w:rsid w:val="00004AE0"/>
    <w:rsid w:val="00004B1B"/>
    <w:rsid w:val="00004BE9"/>
    <w:rsid w:val="00004C1C"/>
    <w:rsid w:val="00004C5D"/>
    <w:rsid w:val="00004C64"/>
    <w:rsid w:val="00004C66"/>
    <w:rsid w:val="00004CA9"/>
    <w:rsid w:val="00004CB1"/>
    <w:rsid w:val="00004CEA"/>
    <w:rsid w:val="00004D26"/>
    <w:rsid w:val="00004D44"/>
    <w:rsid w:val="00004D5B"/>
    <w:rsid w:val="00004D89"/>
    <w:rsid w:val="00004D97"/>
    <w:rsid w:val="00004DB5"/>
    <w:rsid w:val="00004E46"/>
    <w:rsid w:val="00004E52"/>
    <w:rsid w:val="00004E62"/>
    <w:rsid w:val="00004E84"/>
    <w:rsid w:val="00004EAA"/>
    <w:rsid w:val="00004EC6"/>
    <w:rsid w:val="00004EFD"/>
    <w:rsid w:val="00004F59"/>
    <w:rsid w:val="00004F9D"/>
    <w:rsid w:val="00005028"/>
    <w:rsid w:val="00005035"/>
    <w:rsid w:val="0000509C"/>
    <w:rsid w:val="000050C0"/>
    <w:rsid w:val="000050C4"/>
    <w:rsid w:val="000050DE"/>
    <w:rsid w:val="00005141"/>
    <w:rsid w:val="00005157"/>
    <w:rsid w:val="00005191"/>
    <w:rsid w:val="000052C8"/>
    <w:rsid w:val="0000533D"/>
    <w:rsid w:val="000053E1"/>
    <w:rsid w:val="00005438"/>
    <w:rsid w:val="0000543E"/>
    <w:rsid w:val="00005487"/>
    <w:rsid w:val="0000553C"/>
    <w:rsid w:val="000055AD"/>
    <w:rsid w:val="00005620"/>
    <w:rsid w:val="0000562C"/>
    <w:rsid w:val="00005666"/>
    <w:rsid w:val="00005671"/>
    <w:rsid w:val="0000567C"/>
    <w:rsid w:val="0000575D"/>
    <w:rsid w:val="0000577E"/>
    <w:rsid w:val="00005839"/>
    <w:rsid w:val="000058AE"/>
    <w:rsid w:val="000058DF"/>
    <w:rsid w:val="00005904"/>
    <w:rsid w:val="00005927"/>
    <w:rsid w:val="00005929"/>
    <w:rsid w:val="00005976"/>
    <w:rsid w:val="000059A9"/>
    <w:rsid w:val="000059F9"/>
    <w:rsid w:val="00005A2E"/>
    <w:rsid w:val="00005A32"/>
    <w:rsid w:val="00005A53"/>
    <w:rsid w:val="00005A90"/>
    <w:rsid w:val="00005AA5"/>
    <w:rsid w:val="00005AD4"/>
    <w:rsid w:val="00005B3F"/>
    <w:rsid w:val="00005BA1"/>
    <w:rsid w:val="00005BBD"/>
    <w:rsid w:val="00005BC3"/>
    <w:rsid w:val="00005BD8"/>
    <w:rsid w:val="00005C2D"/>
    <w:rsid w:val="00005CAA"/>
    <w:rsid w:val="00005CAF"/>
    <w:rsid w:val="00005CDB"/>
    <w:rsid w:val="00005D45"/>
    <w:rsid w:val="00005D5C"/>
    <w:rsid w:val="00005DBD"/>
    <w:rsid w:val="00005DE9"/>
    <w:rsid w:val="00005E47"/>
    <w:rsid w:val="00005E95"/>
    <w:rsid w:val="00005EE7"/>
    <w:rsid w:val="00005F6D"/>
    <w:rsid w:val="00005F92"/>
    <w:rsid w:val="00005FBF"/>
    <w:rsid w:val="00005FD5"/>
    <w:rsid w:val="00006019"/>
    <w:rsid w:val="00006039"/>
    <w:rsid w:val="00006074"/>
    <w:rsid w:val="00006083"/>
    <w:rsid w:val="00006099"/>
    <w:rsid w:val="000060F8"/>
    <w:rsid w:val="0000613B"/>
    <w:rsid w:val="00006154"/>
    <w:rsid w:val="00006177"/>
    <w:rsid w:val="00006180"/>
    <w:rsid w:val="000061B3"/>
    <w:rsid w:val="00006261"/>
    <w:rsid w:val="0000627C"/>
    <w:rsid w:val="00006290"/>
    <w:rsid w:val="000062A7"/>
    <w:rsid w:val="00006303"/>
    <w:rsid w:val="0000630B"/>
    <w:rsid w:val="00006326"/>
    <w:rsid w:val="00006331"/>
    <w:rsid w:val="0000633D"/>
    <w:rsid w:val="00006347"/>
    <w:rsid w:val="000063E3"/>
    <w:rsid w:val="00006419"/>
    <w:rsid w:val="00006458"/>
    <w:rsid w:val="00006484"/>
    <w:rsid w:val="000064E0"/>
    <w:rsid w:val="00006579"/>
    <w:rsid w:val="000065BE"/>
    <w:rsid w:val="000065E4"/>
    <w:rsid w:val="000065FC"/>
    <w:rsid w:val="00006644"/>
    <w:rsid w:val="00006646"/>
    <w:rsid w:val="00006675"/>
    <w:rsid w:val="00006722"/>
    <w:rsid w:val="00006725"/>
    <w:rsid w:val="00006742"/>
    <w:rsid w:val="0000678C"/>
    <w:rsid w:val="0000679F"/>
    <w:rsid w:val="00006842"/>
    <w:rsid w:val="000068A9"/>
    <w:rsid w:val="000068B3"/>
    <w:rsid w:val="000068F6"/>
    <w:rsid w:val="0000690D"/>
    <w:rsid w:val="0000692E"/>
    <w:rsid w:val="00006934"/>
    <w:rsid w:val="00006970"/>
    <w:rsid w:val="0000698A"/>
    <w:rsid w:val="00006994"/>
    <w:rsid w:val="000069BF"/>
    <w:rsid w:val="00006A12"/>
    <w:rsid w:val="00006A17"/>
    <w:rsid w:val="00006A36"/>
    <w:rsid w:val="00006A7F"/>
    <w:rsid w:val="00006AD4"/>
    <w:rsid w:val="00006B55"/>
    <w:rsid w:val="00006B8F"/>
    <w:rsid w:val="00006BAA"/>
    <w:rsid w:val="00006BE7"/>
    <w:rsid w:val="00006BE8"/>
    <w:rsid w:val="00006C03"/>
    <w:rsid w:val="00006C2C"/>
    <w:rsid w:val="00006C75"/>
    <w:rsid w:val="00006CC2"/>
    <w:rsid w:val="00006CE9"/>
    <w:rsid w:val="00006DED"/>
    <w:rsid w:val="00006E20"/>
    <w:rsid w:val="00006E27"/>
    <w:rsid w:val="00006EBD"/>
    <w:rsid w:val="00006FBB"/>
    <w:rsid w:val="00006FF6"/>
    <w:rsid w:val="00007042"/>
    <w:rsid w:val="000070CD"/>
    <w:rsid w:val="000070E4"/>
    <w:rsid w:val="0000715B"/>
    <w:rsid w:val="0000715D"/>
    <w:rsid w:val="000071A8"/>
    <w:rsid w:val="000071AD"/>
    <w:rsid w:val="000071BA"/>
    <w:rsid w:val="000071C4"/>
    <w:rsid w:val="0000721F"/>
    <w:rsid w:val="0000722D"/>
    <w:rsid w:val="000072AB"/>
    <w:rsid w:val="000072B7"/>
    <w:rsid w:val="000072E9"/>
    <w:rsid w:val="0000730C"/>
    <w:rsid w:val="00007339"/>
    <w:rsid w:val="000073BB"/>
    <w:rsid w:val="000073BE"/>
    <w:rsid w:val="0000740E"/>
    <w:rsid w:val="0000742E"/>
    <w:rsid w:val="00007460"/>
    <w:rsid w:val="00007462"/>
    <w:rsid w:val="0000749E"/>
    <w:rsid w:val="000074DA"/>
    <w:rsid w:val="0000756E"/>
    <w:rsid w:val="000075AF"/>
    <w:rsid w:val="000075D3"/>
    <w:rsid w:val="000075DF"/>
    <w:rsid w:val="000075EF"/>
    <w:rsid w:val="00007659"/>
    <w:rsid w:val="000076CD"/>
    <w:rsid w:val="0000776A"/>
    <w:rsid w:val="0000776E"/>
    <w:rsid w:val="000077A1"/>
    <w:rsid w:val="00007824"/>
    <w:rsid w:val="0000782D"/>
    <w:rsid w:val="00007892"/>
    <w:rsid w:val="00007898"/>
    <w:rsid w:val="0000789A"/>
    <w:rsid w:val="000078CA"/>
    <w:rsid w:val="00007917"/>
    <w:rsid w:val="00007938"/>
    <w:rsid w:val="0000797C"/>
    <w:rsid w:val="0000798D"/>
    <w:rsid w:val="0000799E"/>
    <w:rsid w:val="000079CE"/>
    <w:rsid w:val="000079EC"/>
    <w:rsid w:val="00007A7C"/>
    <w:rsid w:val="00007A9B"/>
    <w:rsid w:val="00007AB5"/>
    <w:rsid w:val="00007AF0"/>
    <w:rsid w:val="00007B01"/>
    <w:rsid w:val="00007B30"/>
    <w:rsid w:val="00007B52"/>
    <w:rsid w:val="00007B55"/>
    <w:rsid w:val="00007B91"/>
    <w:rsid w:val="00007BA8"/>
    <w:rsid w:val="00007BFB"/>
    <w:rsid w:val="00007C39"/>
    <w:rsid w:val="00007C8F"/>
    <w:rsid w:val="00007CD7"/>
    <w:rsid w:val="00007D43"/>
    <w:rsid w:val="00007D82"/>
    <w:rsid w:val="00007D87"/>
    <w:rsid w:val="00007DA4"/>
    <w:rsid w:val="00007E1F"/>
    <w:rsid w:val="00007E7A"/>
    <w:rsid w:val="00007E9D"/>
    <w:rsid w:val="00007EB4"/>
    <w:rsid w:val="00007F02"/>
    <w:rsid w:val="00007F1A"/>
    <w:rsid w:val="00007F9A"/>
    <w:rsid w:val="00007FC5"/>
    <w:rsid w:val="00007FE6"/>
    <w:rsid w:val="00010036"/>
    <w:rsid w:val="0001008E"/>
    <w:rsid w:val="00010092"/>
    <w:rsid w:val="000100D1"/>
    <w:rsid w:val="0001010E"/>
    <w:rsid w:val="0001012A"/>
    <w:rsid w:val="0001016E"/>
    <w:rsid w:val="0001017D"/>
    <w:rsid w:val="00010192"/>
    <w:rsid w:val="00010261"/>
    <w:rsid w:val="000102DF"/>
    <w:rsid w:val="00010302"/>
    <w:rsid w:val="00010386"/>
    <w:rsid w:val="000103BB"/>
    <w:rsid w:val="000103CE"/>
    <w:rsid w:val="00010465"/>
    <w:rsid w:val="00010468"/>
    <w:rsid w:val="0001046B"/>
    <w:rsid w:val="00010490"/>
    <w:rsid w:val="000104A4"/>
    <w:rsid w:val="000104ED"/>
    <w:rsid w:val="00010504"/>
    <w:rsid w:val="0001052F"/>
    <w:rsid w:val="0001054A"/>
    <w:rsid w:val="00010591"/>
    <w:rsid w:val="000105AC"/>
    <w:rsid w:val="000105EA"/>
    <w:rsid w:val="00010606"/>
    <w:rsid w:val="00010665"/>
    <w:rsid w:val="00010690"/>
    <w:rsid w:val="00010756"/>
    <w:rsid w:val="00010763"/>
    <w:rsid w:val="0001078C"/>
    <w:rsid w:val="0001080F"/>
    <w:rsid w:val="0001084B"/>
    <w:rsid w:val="000108BA"/>
    <w:rsid w:val="000108D1"/>
    <w:rsid w:val="00010926"/>
    <w:rsid w:val="0001098A"/>
    <w:rsid w:val="00010A08"/>
    <w:rsid w:val="00010A12"/>
    <w:rsid w:val="00010A15"/>
    <w:rsid w:val="00010A60"/>
    <w:rsid w:val="00010A67"/>
    <w:rsid w:val="00010AA0"/>
    <w:rsid w:val="00010B06"/>
    <w:rsid w:val="00010B3C"/>
    <w:rsid w:val="00010B51"/>
    <w:rsid w:val="00010B79"/>
    <w:rsid w:val="00010B7C"/>
    <w:rsid w:val="00010BAB"/>
    <w:rsid w:val="00010BC9"/>
    <w:rsid w:val="00010BDD"/>
    <w:rsid w:val="00010C0D"/>
    <w:rsid w:val="00010C34"/>
    <w:rsid w:val="00010C46"/>
    <w:rsid w:val="00010CA5"/>
    <w:rsid w:val="00010CA9"/>
    <w:rsid w:val="00010D1E"/>
    <w:rsid w:val="00010ECC"/>
    <w:rsid w:val="00010EDF"/>
    <w:rsid w:val="00010EF7"/>
    <w:rsid w:val="00010EFB"/>
    <w:rsid w:val="00010EFD"/>
    <w:rsid w:val="00010F1E"/>
    <w:rsid w:val="00010F79"/>
    <w:rsid w:val="00010F85"/>
    <w:rsid w:val="00010F9C"/>
    <w:rsid w:val="000110C4"/>
    <w:rsid w:val="000110E8"/>
    <w:rsid w:val="00011114"/>
    <w:rsid w:val="0001111D"/>
    <w:rsid w:val="00011158"/>
    <w:rsid w:val="000111D6"/>
    <w:rsid w:val="000111DB"/>
    <w:rsid w:val="000111EA"/>
    <w:rsid w:val="0001127F"/>
    <w:rsid w:val="000113A7"/>
    <w:rsid w:val="000113DC"/>
    <w:rsid w:val="00011436"/>
    <w:rsid w:val="0001144A"/>
    <w:rsid w:val="0001147D"/>
    <w:rsid w:val="00011483"/>
    <w:rsid w:val="00011495"/>
    <w:rsid w:val="00011532"/>
    <w:rsid w:val="000115AF"/>
    <w:rsid w:val="00011621"/>
    <w:rsid w:val="0001167E"/>
    <w:rsid w:val="00011698"/>
    <w:rsid w:val="0001170F"/>
    <w:rsid w:val="00011714"/>
    <w:rsid w:val="00011722"/>
    <w:rsid w:val="0001179A"/>
    <w:rsid w:val="0001179E"/>
    <w:rsid w:val="00011801"/>
    <w:rsid w:val="00011825"/>
    <w:rsid w:val="000118A6"/>
    <w:rsid w:val="000118A8"/>
    <w:rsid w:val="000118AA"/>
    <w:rsid w:val="000118B0"/>
    <w:rsid w:val="000118C3"/>
    <w:rsid w:val="000118C8"/>
    <w:rsid w:val="0001197C"/>
    <w:rsid w:val="0001198C"/>
    <w:rsid w:val="000119B0"/>
    <w:rsid w:val="00011A17"/>
    <w:rsid w:val="00011A41"/>
    <w:rsid w:val="00011A43"/>
    <w:rsid w:val="00011A54"/>
    <w:rsid w:val="00011A8A"/>
    <w:rsid w:val="00011A98"/>
    <w:rsid w:val="00011B70"/>
    <w:rsid w:val="00011B7E"/>
    <w:rsid w:val="00011B80"/>
    <w:rsid w:val="00011BB9"/>
    <w:rsid w:val="00011BF2"/>
    <w:rsid w:val="00011C0E"/>
    <w:rsid w:val="00011C5F"/>
    <w:rsid w:val="00011C8D"/>
    <w:rsid w:val="00011CD1"/>
    <w:rsid w:val="00011D2E"/>
    <w:rsid w:val="00011D5A"/>
    <w:rsid w:val="00011D90"/>
    <w:rsid w:val="00011DCC"/>
    <w:rsid w:val="00011DE1"/>
    <w:rsid w:val="00011E1C"/>
    <w:rsid w:val="00011E97"/>
    <w:rsid w:val="00011ECB"/>
    <w:rsid w:val="00011ECC"/>
    <w:rsid w:val="00011EE8"/>
    <w:rsid w:val="00011F6B"/>
    <w:rsid w:val="00011F95"/>
    <w:rsid w:val="00012033"/>
    <w:rsid w:val="00012042"/>
    <w:rsid w:val="0001208F"/>
    <w:rsid w:val="000120B4"/>
    <w:rsid w:val="000120DB"/>
    <w:rsid w:val="0001210F"/>
    <w:rsid w:val="0001214E"/>
    <w:rsid w:val="00012221"/>
    <w:rsid w:val="000122A4"/>
    <w:rsid w:val="000122B4"/>
    <w:rsid w:val="000122BB"/>
    <w:rsid w:val="000122F0"/>
    <w:rsid w:val="00012331"/>
    <w:rsid w:val="00012339"/>
    <w:rsid w:val="0001235E"/>
    <w:rsid w:val="000123B0"/>
    <w:rsid w:val="000123B8"/>
    <w:rsid w:val="00012405"/>
    <w:rsid w:val="00012406"/>
    <w:rsid w:val="0001240C"/>
    <w:rsid w:val="00012419"/>
    <w:rsid w:val="000124C6"/>
    <w:rsid w:val="000124E6"/>
    <w:rsid w:val="000124EF"/>
    <w:rsid w:val="00012506"/>
    <w:rsid w:val="00012528"/>
    <w:rsid w:val="0001252D"/>
    <w:rsid w:val="0001255F"/>
    <w:rsid w:val="0001258C"/>
    <w:rsid w:val="0001258E"/>
    <w:rsid w:val="000125C2"/>
    <w:rsid w:val="0001264C"/>
    <w:rsid w:val="0001265B"/>
    <w:rsid w:val="0001268B"/>
    <w:rsid w:val="000126C2"/>
    <w:rsid w:val="000127BC"/>
    <w:rsid w:val="000127D5"/>
    <w:rsid w:val="000127F7"/>
    <w:rsid w:val="0001286A"/>
    <w:rsid w:val="00012907"/>
    <w:rsid w:val="00012946"/>
    <w:rsid w:val="00012A6A"/>
    <w:rsid w:val="00012AF0"/>
    <w:rsid w:val="00012B88"/>
    <w:rsid w:val="00012BC9"/>
    <w:rsid w:val="00012BD5"/>
    <w:rsid w:val="00012BDE"/>
    <w:rsid w:val="00012C11"/>
    <w:rsid w:val="00012C36"/>
    <w:rsid w:val="00012CA7"/>
    <w:rsid w:val="00012CBA"/>
    <w:rsid w:val="00012CDC"/>
    <w:rsid w:val="00012D0A"/>
    <w:rsid w:val="00012D2E"/>
    <w:rsid w:val="00012D48"/>
    <w:rsid w:val="00012D73"/>
    <w:rsid w:val="00012E0D"/>
    <w:rsid w:val="00012E30"/>
    <w:rsid w:val="00012E4B"/>
    <w:rsid w:val="00012EA8"/>
    <w:rsid w:val="00012EB7"/>
    <w:rsid w:val="00012EE3"/>
    <w:rsid w:val="00012F44"/>
    <w:rsid w:val="00012FE2"/>
    <w:rsid w:val="00013063"/>
    <w:rsid w:val="0001306F"/>
    <w:rsid w:val="0001307F"/>
    <w:rsid w:val="00013086"/>
    <w:rsid w:val="000130A0"/>
    <w:rsid w:val="00013162"/>
    <w:rsid w:val="00013190"/>
    <w:rsid w:val="00013232"/>
    <w:rsid w:val="0001323C"/>
    <w:rsid w:val="00013254"/>
    <w:rsid w:val="0001330B"/>
    <w:rsid w:val="00013345"/>
    <w:rsid w:val="00013348"/>
    <w:rsid w:val="0001334C"/>
    <w:rsid w:val="000133FA"/>
    <w:rsid w:val="00013431"/>
    <w:rsid w:val="0001345A"/>
    <w:rsid w:val="00013477"/>
    <w:rsid w:val="00013489"/>
    <w:rsid w:val="000134C4"/>
    <w:rsid w:val="00013512"/>
    <w:rsid w:val="0001355A"/>
    <w:rsid w:val="0001356B"/>
    <w:rsid w:val="0001362B"/>
    <w:rsid w:val="0001362F"/>
    <w:rsid w:val="00013652"/>
    <w:rsid w:val="0001369A"/>
    <w:rsid w:val="000136AD"/>
    <w:rsid w:val="0001371E"/>
    <w:rsid w:val="00013748"/>
    <w:rsid w:val="0001380D"/>
    <w:rsid w:val="0001382E"/>
    <w:rsid w:val="0001386E"/>
    <w:rsid w:val="000138E5"/>
    <w:rsid w:val="00013927"/>
    <w:rsid w:val="00013A7D"/>
    <w:rsid w:val="00013AA4"/>
    <w:rsid w:val="00013AE3"/>
    <w:rsid w:val="00013B0D"/>
    <w:rsid w:val="00013B63"/>
    <w:rsid w:val="00013C0A"/>
    <w:rsid w:val="00013C15"/>
    <w:rsid w:val="00013C2F"/>
    <w:rsid w:val="00013C3F"/>
    <w:rsid w:val="00013C74"/>
    <w:rsid w:val="00013D3E"/>
    <w:rsid w:val="00013D7A"/>
    <w:rsid w:val="00013DAE"/>
    <w:rsid w:val="00013E27"/>
    <w:rsid w:val="00013E2E"/>
    <w:rsid w:val="00013E68"/>
    <w:rsid w:val="00013EC9"/>
    <w:rsid w:val="00013ED7"/>
    <w:rsid w:val="00013F12"/>
    <w:rsid w:val="00013F4A"/>
    <w:rsid w:val="00013F75"/>
    <w:rsid w:val="00013FA0"/>
    <w:rsid w:val="00013FD0"/>
    <w:rsid w:val="00013FE0"/>
    <w:rsid w:val="00013FF2"/>
    <w:rsid w:val="00013FF9"/>
    <w:rsid w:val="00013FFC"/>
    <w:rsid w:val="0001400C"/>
    <w:rsid w:val="000140CC"/>
    <w:rsid w:val="000140D0"/>
    <w:rsid w:val="0001417B"/>
    <w:rsid w:val="00014181"/>
    <w:rsid w:val="000141C7"/>
    <w:rsid w:val="0001428B"/>
    <w:rsid w:val="000142EF"/>
    <w:rsid w:val="0001436F"/>
    <w:rsid w:val="00014391"/>
    <w:rsid w:val="0001442F"/>
    <w:rsid w:val="00014433"/>
    <w:rsid w:val="0001444A"/>
    <w:rsid w:val="000144A3"/>
    <w:rsid w:val="000144B2"/>
    <w:rsid w:val="000144DC"/>
    <w:rsid w:val="000144EC"/>
    <w:rsid w:val="000144F9"/>
    <w:rsid w:val="0001450E"/>
    <w:rsid w:val="00014510"/>
    <w:rsid w:val="0001451C"/>
    <w:rsid w:val="00014527"/>
    <w:rsid w:val="00014535"/>
    <w:rsid w:val="0001457F"/>
    <w:rsid w:val="000145AC"/>
    <w:rsid w:val="000145C5"/>
    <w:rsid w:val="00014605"/>
    <w:rsid w:val="000146B6"/>
    <w:rsid w:val="00014750"/>
    <w:rsid w:val="00014764"/>
    <w:rsid w:val="00014781"/>
    <w:rsid w:val="0001478F"/>
    <w:rsid w:val="000147FA"/>
    <w:rsid w:val="00014801"/>
    <w:rsid w:val="0001480E"/>
    <w:rsid w:val="0001484E"/>
    <w:rsid w:val="00014880"/>
    <w:rsid w:val="000148FA"/>
    <w:rsid w:val="00014972"/>
    <w:rsid w:val="000149C4"/>
    <w:rsid w:val="00014A8E"/>
    <w:rsid w:val="00014AFB"/>
    <w:rsid w:val="00014C0C"/>
    <w:rsid w:val="00014C1B"/>
    <w:rsid w:val="00014C67"/>
    <w:rsid w:val="00014CC3"/>
    <w:rsid w:val="00014CDC"/>
    <w:rsid w:val="00014D9B"/>
    <w:rsid w:val="00014DDA"/>
    <w:rsid w:val="00014E45"/>
    <w:rsid w:val="00014E57"/>
    <w:rsid w:val="00014E6B"/>
    <w:rsid w:val="00014E73"/>
    <w:rsid w:val="00014F74"/>
    <w:rsid w:val="00014F7C"/>
    <w:rsid w:val="00014FA2"/>
    <w:rsid w:val="00014FAE"/>
    <w:rsid w:val="00015005"/>
    <w:rsid w:val="00015052"/>
    <w:rsid w:val="0001507F"/>
    <w:rsid w:val="00015086"/>
    <w:rsid w:val="000150A0"/>
    <w:rsid w:val="000150E0"/>
    <w:rsid w:val="00015129"/>
    <w:rsid w:val="00015182"/>
    <w:rsid w:val="00015194"/>
    <w:rsid w:val="000151A9"/>
    <w:rsid w:val="000151AA"/>
    <w:rsid w:val="000151B3"/>
    <w:rsid w:val="000151D7"/>
    <w:rsid w:val="00015217"/>
    <w:rsid w:val="000152C1"/>
    <w:rsid w:val="000152F3"/>
    <w:rsid w:val="00015315"/>
    <w:rsid w:val="0001534A"/>
    <w:rsid w:val="000153F2"/>
    <w:rsid w:val="000153F9"/>
    <w:rsid w:val="00015404"/>
    <w:rsid w:val="0001542E"/>
    <w:rsid w:val="0001544A"/>
    <w:rsid w:val="0001545B"/>
    <w:rsid w:val="000154F6"/>
    <w:rsid w:val="00015513"/>
    <w:rsid w:val="0001551A"/>
    <w:rsid w:val="0001552E"/>
    <w:rsid w:val="00015591"/>
    <w:rsid w:val="000155A4"/>
    <w:rsid w:val="000155AE"/>
    <w:rsid w:val="00015613"/>
    <w:rsid w:val="00015619"/>
    <w:rsid w:val="00015679"/>
    <w:rsid w:val="000156E0"/>
    <w:rsid w:val="00015706"/>
    <w:rsid w:val="0001570E"/>
    <w:rsid w:val="00015723"/>
    <w:rsid w:val="00015735"/>
    <w:rsid w:val="000157F9"/>
    <w:rsid w:val="00015807"/>
    <w:rsid w:val="00015983"/>
    <w:rsid w:val="00015986"/>
    <w:rsid w:val="000159A9"/>
    <w:rsid w:val="000159FC"/>
    <w:rsid w:val="00015A13"/>
    <w:rsid w:val="00015A53"/>
    <w:rsid w:val="00015AA2"/>
    <w:rsid w:val="00015ABD"/>
    <w:rsid w:val="00015AD9"/>
    <w:rsid w:val="00015AE6"/>
    <w:rsid w:val="00015C12"/>
    <w:rsid w:val="00015C30"/>
    <w:rsid w:val="00015C63"/>
    <w:rsid w:val="00015D6A"/>
    <w:rsid w:val="00015D81"/>
    <w:rsid w:val="00015D97"/>
    <w:rsid w:val="00015DAE"/>
    <w:rsid w:val="00015E17"/>
    <w:rsid w:val="00015E72"/>
    <w:rsid w:val="00015F40"/>
    <w:rsid w:val="00016090"/>
    <w:rsid w:val="00016098"/>
    <w:rsid w:val="000160B0"/>
    <w:rsid w:val="000160B6"/>
    <w:rsid w:val="000160E6"/>
    <w:rsid w:val="00016118"/>
    <w:rsid w:val="0001613C"/>
    <w:rsid w:val="0001614A"/>
    <w:rsid w:val="000161AB"/>
    <w:rsid w:val="0001622C"/>
    <w:rsid w:val="0001623C"/>
    <w:rsid w:val="000162D3"/>
    <w:rsid w:val="000162E8"/>
    <w:rsid w:val="00016322"/>
    <w:rsid w:val="00016357"/>
    <w:rsid w:val="00016365"/>
    <w:rsid w:val="00016379"/>
    <w:rsid w:val="0001638B"/>
    <w:rsid w:val="00016391"/>
    <w:rsid w:val="000163D1"/>
    <w:rsid w:val="0001642F"/>
    <w:rsid w:val="0001643C"/>
    <w:rsid w:val="00016478"/>
    <w:rsid w:val="000164A9"/>
    <w:rsid w:val="000164B6"/>
    <w:rsid w:val="000164D3"/>
    <w:rsid w:val="0001653C"/>
    <w:rsid w:val="000165A3"/>
    <w:rsid w:val="000165D3"/>
    <w:rsid w:val="000165D5"/>
    <w:rsid w:val="00016603"/>
    <w:rsid w:val="0001662C"/>
    <w:rsid w:val="000166C3"/>
    <w:rsid w:val="000166D4"/>
    <w:rsid w:val="00016701"/>
    <w:rsid w:val="00016754"/>
    <w:rsid w:val="00016774"/>
    <w:rsid w:val="00016775"/>
    <w:rsid w:val="0001677C"/>
    <w:rsid w:val="000167B4"/>
    <w:rsid w:val="000167D0"/>
    <w:rsid w:val="00016828"/>
    <w:rsid w:val="0001690F"/>
    <w:rsid w:val="0001692C"/>
    <w:rsid w:val="000169AA"/>
    <w:rsid w:val="000169AB"/>
    <w:rsid w:val="000169D5"/>
    <w:rsid w:val="00016A2D"/>
    <w:rsid w:val="00016A7E"/>
    <w:rsid w:val="00016A83"/>
    <w:rsid w:val="00016A98"/>
    <w:rsid w:val="00016AED"/>
    <w:rsid w:val="00016AF0"/>
    <w:rsid w:val="00016AF5"/>
    <w:rsid w:val="00016B0F"/>
    <w:rsid w:val="00016B6B"/>
    <w:rsid w:val="00016BAF"/>
    <w:rsid w:val="00016BB4"/>
    <w:rsid w:val="00016BDD"/>
    <w:rsid w:val="00016BF3"/>
    <w:rsid w:val="00016C19"/>
    <w:rsid w:val="00016C4A"/>
    <w:rsid w:val="00016C57"/>
    <w:rsid w:val="00016C6A"/>
    <w:rsid w:val="00016CC0"/>
    <w:rsid w:val="00016CFA"/>
    <w:rsid w:val="00016CFE"/>
    <w:rsid w:val="00016D09"/>
    <w:rsid w:val="00016D0A"/>
    <w:rsid w:val="00016DBD"/>
    <w:rsid w:val="00016DCE"/>
    <w:rsid w:val="00016DD1"/>
    <w:rsid w:val="00016DE5"/>
    <w:rsid w:val="00016EFC"/>
    <w:rsid w:val="00016F20"/>
    <w:rsid w:val="00016F37"/>
    <w:rsid w:val="00016F6D"/>
    <w:rsid w:val="00016F73"/>
    <w:rsid w:val="00016F7E"/>
    <w:rsid w:val="00016F97"/>
    <w:rsid w:val="0001700C"/>
    <w:rsid w:val="00017062"/>
    <w:rsid w:val="0001709D"/>
    <w:rsid w:val="000170A5"/>
    <w:rsid w:val="000170B8"/>
    <w:rsid w:val="000170C5"/>
    <w:rsid w:val="0001710E"/>
    <w:rsid w:val="00017134"/>
    <w:rsid w:val="00017145"/>
    <w:rsid w:val="00017163"/>
    <w:rsid w:val="00017164"/>
    <w:rsid w:val="000171C5"/>
    <w:rsid w:val="000171EE"/>
    <w:rsid w:val="00017206"/>
    <w:rsid w:val="000172CB"/>
    <w:rsid w:val="00017323"/>
    <w:rsid w:val="000173F6"/>
    <w:rsid w:val="00017444"/>
    <w:rsid w:val="00017490"/>
    <w:rsid w:val="000174C3"/>
    <w:rsid w:val="00017595"/>
    <w:rsid w:val="000175A2"/>
    <w:rsid w:val="000175E0"/>
    <w:rsid w:val="00017668"/>
    <w:rsid w:val="00017677"/>
    <w:rsid w:val="000176B0"/>
    <w:rsid w:val="000176DC"/>
    <w:rsid w:val="000176FF"/>
    <w:rsid w:val="0001770F"/>
    <w:rsid w:val="0001774C"/>
    <w:rsid w:val="000177AC"/>
    <w:rsid w:val="000177C4"/>
    <w:rsid w:val="000177E2"/>
    <w:rsid w:val="00017818"/>
    <w:rsid w:val="00017826"/>
    <w:rsid w:val="00017842"/>
    <w:rsid w:val="00017876"/>
    <w:rsid w:val="00017887"/>
    <w:rsid w:val="000178A4"/>
    <w:rsid w:val="00017944"/>
    <w:rsid w:val="0001795A"/>
    <w:rsid w:val="00017970"/>
    <w:rsid w:val="000179A2"/>
    <w:rsid w:val="00017A35"/>
    <w:rsid w:val="00017A38"/>
    <w:rsid w:val="00017A63"/>
    <w:rsid w:val="00017AAF"/>
    <w:rsid w:val="00017ACA"/>
    <w:rsid w:val="00017BD8"/>
    <w:rsid w:val="00017BEF"/>
    <w:rsid w:val="00017C20"/>
    <w:rsid w:val="00017C93"/>
    <w:rsid w:val="00017C98"/>
    <w:rsid w:val="00017CD2"/>
    <w:rsid w:val="00017CE2"/>
    <w:rsid w:val="00017D2E"/>
    <w:rsid w:val="00017DB8"/>
    <w:rsid w:val="00017DB9"/>
    <w:rsid w:val="00017DBA"/>
    <w:rsid w:val="00017DDA"/>
    <w:rsid w:val="00017DFD"/>
    <w:rsid w:val="00017E13"/>
    <w:rsid w:val="00017E3C"/>
    <w:rsid w:val="00017E9D"/>
    <w:rsid w:val="00017F66"/>
    <w:rsid w:val="00017FFB"/>
    <w:rsid w:val="00020039"/>
    <w:rsid w:val="0002003F"/>
    <w:rsid w:val="00020056"/>
    <w:rsid w:val="000200B0"/>
    <w:rsid w:val="000200CF"/>
    <w:rsid w:val="00020135"/>
    <w:rsid w:val="0002017F"/>
    <w:rsid w:val="000201E9"/>
    <w:rsid w:val="0002022A"/>
    <w:rsid w:val="000202D7"/>
    <w:rsid w:val="0002033B"/>
    <w:rsid w:val="00020347"/>
    <w:rsid w:val="0002039A"/>
    <w:rsid w:val="000203DC"/>
    <w:rsid w:val="0002040E"/>
    <w:rsid w:val="00020473"/>
    <w:rsid w:val="0002049F"/>
    <w:rsid w:val="000204E0"/>
    <w:rsid w:val="00020534"/>
    <w:rsid w:val="00020541"/>
    <w:rsid w:val="00020577"/>
    <w:rsid w:val="000205D7"/>
    <w:rsid w:val="000205E4"/>
    <w:rsid w:val="000205E5"/>
    <w:rsid w:val="00020707"/>
    <w:rsid w:val="00020734"/>
    <w:rsid w:val="00020750"/>
    <w:rsid w:val="00020761"/>
    <w:rsid w:val="00020792"/>
    <w:rsid w:val="000207B2"/>
    <w:rsid w:val="00020814"/>
    <w:rsid w:val="00020864"/>
    <w:rsid w:val="00020866"/>
    <w:rsid w:val="0002086D"/>
    <w:rsid w:val="0002087F"/>
    <w:rsid w:val="0002089A"/>
    <w:rsid w:val="000208C5"/>
    <w:rsid w:val="000208EC"/>
    <w:rsid w:val="000208FC"/>
    <w:rsid w:val="00020903"/>
    <w:rsid w:val="00020923"/>
    <w:rsid w:val="00020961"/>
    <w:rsid w:val="00020986"/>
    <w:rsid w:val="000209FC"/>
    <w:rsid w:val="00020A01"/>
    <w:rsid w:val="00020A07"/>
    <w:rsid w:val="00020A14"/>
    <w:rsid w:val="00020A38"/>
    <w:rsid w:val="00020A40"/>
    <w:rsid w:val="00020AF0"/>
    <w:rsid w:val="00020B30"/>
    <w:rsid w:val="00020B38"/>
    <w:rsid w:val="00020B71"/>
    <w:rsid w:val="00020B9C"/>
    <w:rsid w:val="00020C61"/>
    <w:rsid w:val="00020C73"/>
    <w:rsid w:val="00020D2B"/>
    <w:rsid w:val="00020D87"/>
    <w:rsid w:val="00020DC1"/>
    <w:rsid w:val="00020E2D"/>
    <w:rsid w:val="00020E95"/>
    <w:rsid w:val="00020F0B"/>
    <w:rsid w:val="00020FCC"/>
    <w:rsid w:val="00020FE8"/>
    <w:rsid w:val="00021003"/>
    <w:rsid w:val="000210A4"/>
    <w:rsid w:val="000210C4"/>
    <w:rsid w:val="00021152"/>
    <w:rsid w:val="000211BF"/>
    <w:rsid w:val="000211E2"/>
    <w:rsid w:val="000211F3"/>
    <w:rsid w:val="0002123C"/>
    <w:rsid w:val="00021247"/>
    <w:rsid w:val="00021256"/>
    <w:rsid w:val="0002129A"/>
    <w:rsid w:val="000212B0"/>
    <w:rsid w:val="000212C1"/>
    <w:rsid w:val="000212CC"/>
    <w:rsid w:val="0002132D"/>
    <w:rsid w:val="0002137C"/>
    <w:rsid w:val="00021384"/>
    <w:rsid w:val="00021394"/>
    <w:rsid w:val="00021443"/>
    <w:rsid w:val="00021484"/>
    <w:rsid w:val="000214AD"/>
    <w:rsid w:val="000214AE"/>
    <w:rsid w:val="000214B1"/>
    <w:rsid w:val="000214E3"/>
    <w:rsid w:val="00021532"/>
    <w:rsid w:val="0002153E"/>
    <w:rsid w:val="00021555"/>
    <w:rsid w:val="0002158B"/>
    <w:rsid w:val="00021592"/>
    <w:rsid w:val="000215B7"/>
    <w:rsid w:val="000215BA"/>
    <w:rsid w:val="000215EE"/>
    <w:rsid w:val="00021607"/>
    <w:rsid w:val="0002161E"/>
    <w:rsid w:val="00021632"/>
    <w:rsid w:val="00021658"/>
    <w:rsid w:val="0002169C"/>
    <w:rsid w:val="0002169D"/>
    <w:rsid w:val="000216BF"/>
    <w:rsid w:val="000216FD"/>
    <w:rsid w:val="00021715"/>
    <w:rsid w:val="00021776"/>
    <w:rsid w:val="00021797"/>
    <w:rsid w:val="000217DE"/>
    <w:rsid w:val="000217E7"/>
    <w:rsid w:val="000217ED"/>
    <w:rsid w:val="00021870"/>
    <w:rsid w:val="000218CD"/>
    <w:rsid w:val="000218E0"/>
    <w:rsid w:val="00021999"/>
    <w:rsid w:val="000219C1"/>
    <w:rsid w:val="00021A20"/>
    <w:rsid w:val="00021B2C"/>
    <w:rsid w:val="00021BD8"/>
    <w:rsid w:val="00021C00"/>
    <w:rsid w:val="00021C50"/>
    <w:rsid w:val="00021D82"/>
    <w:rsid w:val="00021DAF"/>
    <w:rsid w:val="00021DC0"/>
    <w:rsid w:val="00021DED"/>
    <w:rsid w:val="00021DF2"/>
    <w:rsid w:val="00021E83"/>
    <w:rsid w:val="00021EA8"/>
    <w:rsid w:val="00021F4C"/>
    <w:rsid w:val="00021F6E"/>
    <w:rsid w:val="00021FB8"/>
    <w:rsid w:val="0002201D"/>
    <w:rsid w:val="00022061"/>
    <w:rsid w:val="00022088"/>
    <w:rsid w:val="00022090"/>
    <w:rsid w:val="000220B1"/>
    <w:rsid w:val="000220BD"/>
    <w:rsid w:val="000220C7"/>
    <w:rsid w:val="000220D9"/>
    <w:rsid w:val="00022112"/>
    <w:rsid w:val="000221AB"/>
    <w:rsid w:val="000221B5"/>
    <w:rsid w:val="00022277"/>
    <w:rsid w:val="000222C5"/>
    <w:rsid w:val="000222EA"/>
    <w:rsid w:val="00022336"/>
    <w:rsid w:val="00022339"/>
    <w:rsid w:val="00022375"/>
    <w:rsid w:val="00022399"/>
    <w:rsid w:val="000223BC"/>
    <w:rsid w:val="000223D7"/>
    <w:rsid w:val="00022405"/>
    <w:rsid w:val="00022435"/>
    <w:rsid w:val="00022469"/>
    <w:rsid w:val="000224A1"/>
    <w:rsid w:val="000224EC"/>
    <w:rsid w:val="000224FF"/>
    <w:rsid w:val="00022565"/>
    <w:rsid w:val="000225C4"/>
    <w:rsid w:val="000225E1"/>
    <w:rsid w:val="00022612"/>
    <w:rsid w:val="00022625"/>
    <w:rsid w:val="00022636"/>
    <w:rsid w:val="00022643"/>
    <w:rsid w:val="0002269A"/>
    <w:rsid w:val="000226B1"/>
    <w:rsid w:val="000226BF"/>
    <w:rsid w:val="0002279E"/>
    <w:rsid w:val="000227B6"/>
    <w:rsid w:val="000227C6"/>
    <w:rsid w:val="00022894"/>
    <w:rsid w:val="000229BA"/>
    <w:rsid w:val="00022A03"/>
    <w:rsid w:val="00022A07"/>
    <w:rsid w:val="00022AD8"/>
    <w:rsid w:val="00022AFA"/>
    <w:rsid w:val="00022B1F"/>
    <w:rsid w:val="00022B61"/>
    <w:rsid w:val="00022BE3"/>
    <w:rsid w:val="00022C9D"/>
    <w:rsid w:val="00022CAA"/>
    <w:rsid w:val="00022DDB"/>
    <w:rsid w:val="00022E3D"/>
    <w:rsid w:val="00022ED1"/>
    <w:rsid w:val="00022F53"/>
    <w:rsid w:val="00022FEC"/>
    <w:rsid w:val="0002301D"/>
    <w:rsid w:val="0002308F"/>
    <w:rsid w:val="000230C0"/>
    <w:rsid w:val="000230E9"/>
    <w:rsid w:val="00023170"/>
    <w:rsid w:val="000231C5"/>
    <w:rsid w:val="000231E0"/>
    <w:rsid w:val="00023211"/>
    <w:rsid w:val="0002324C"/>
    <w:rsid w:val="00023269"/>
    <w:rsid w:val="0002326F"/>
    <w:rsid w:val="000232C2"/>
    <w:rsid w:val="000232F0"/>
    <w:rsid w:val="0002335F"/>
    <w:rsid w:val="000233DC"/>
    <w:rsid w:val="000233ED"/>
    <w:rsid w:val="00023431"/>
    <w:rsid w:val="00023462"/>
    <w:rsid w:val="000234A9"/>
    <w:rsid w:val="000234C5"/>
    <w:rsid w:val="000234CF"/>
    <w:rsid w:val="000234EF"/>
    <w:rsid w:val="000234F7"/>
    <w:rsid w:val="00023544"/>
    <w:rsid w:val="0002365B"/>
    <w:rsid w:val="0002367A"/>
    <w:rsid w:val="000236D2"/>
    <w:rsid w:val="000236E8"/>
    <w:rsid w:val="0002372A"/>
    <w:rsid w:val="0002373F"/>
    <w:rsid w:val="000237DB"/>
    <w:rsid w:val="000237F4"/>
    <w:rsid w:val="00023862"/>
    <w:rsid w:val="00023899"/>
    <w:rsid w:val="000238D0"/>
    <w:rsid w:val="00023975"/>
    <w:rsid w:val="00023993"/>
    <w:rsid w:val="00023A7E"/>
    <w:rsid w:val="00023A8D"/>
    <w:rsid w:val="00023A9B"/>
    <w:rsid w:val="00023A9E"/>
    <w:rsid w:val="00023ADE"/>
    <w:rsid w:val="00023B0A"/>
    <w:rsid w:val="00023B19"/>
    <w:rsid w:val="00023BA0"/>
    <w:rsid w:val="00023C16"/>
    <w:rsid w:val="00023C34"/>
    <w:rsid w:val="00023CC0"/>
    <w:rsid w:val="00023D09"/>
    <w:rsid w:val="00023D32"/>
    <w:rsid w:val="00023D3C"/>
    <w:rsid w:val="00023D6A"/>
    <w:rsid w:val="00023DA8"/>
    <w:rsid w:val="00023DB9"/>
    <w:rsid w:val="00023DFE"/>
    <w:rsid w:val="00023E27"/>
    <w:rsid w:val="00023E8D"/>
    <w:rsid w:val="00023EA1"/>
    <w:rsid w:val="00023F77"/>
    <w:rsid w:val="00023FCF"/>
    <w:rsid w:val="0002401C"/>
    <w:rsid w:val="00024030"/>
    <w:rsid w:val="0002403A"/>
    <w:rsid w:val="0002405D"/>
    <w:rsid w:val="000240AB"/>
    <w:rsid w:val="000240B5"/>
    <w:rsid w:val="000240E3"/>
    <w:rsid w:val="0002411D"/>
    <w:rsid w:val="0002414C"/>
    <w:rsid w:val="00024163"/>
    <w:rsid w:val="0002422E"/>
    <w:rsid w:val="000242A7"/>
    <w:rsid w:val="000242FC"/>
    <w:rsid w:val="000243BD"/>
    <w:rsid w:val="0002440C"/>
    <w:rsid w:val="0002442B"/>
    <w:rsid w:val="000244B5"/>
    <w:rsid w:val="000244B8"/>
    <w:rsid w:val="000244E2"/>
    <w:rsid w:val="000244E7"/>
    <w:rsid w:val="000244EE"/>
    <w:rsid w:val="000244FA"/>
    <w:rsid w:val="0002451E"/>
    <w:rsid w:val="00024558"/>
    <w:rsid w:val="0002456B"/>
    <w:rsid w:val="00024571"/>
    <w:rsid w:val="00024593"/>
    <w:rsid w:val="000245C3"/>
    <w:rsid w:val="000245D3"/>
    <w:rsid w:val="000245DD"/>
    <w:rsid w:val="000245F0"/>
    <w:rsid w:val="00024627"/>
    <w:rsid w:val="0002463F"/>
    <w:rsid w:val="000246CC"/>
    <w:rsid w:val="000247B7"/>
    <w:rsid w:val="000247F9"/>
    <w:rsid w:val="0002482E"/>
    <w:rsid w:val="00024834"/>
    <w:rsid w:val="0002487F"/>
    <w:rsid w:val="0002488A"/>
    <w:rsid w:val="00024943"/>
    <w:rsid w:val="0002497E"/>
    <w:rsid w:val="0002499F"/>
    <w:rsid w:val="00024A45"/>
    <w:rsid w:val="00024A65"/>
    <w:rsid w:val="00024A79"/>
    <w:rsid w:val="00024A8F"/>
    <w:rsid w:val="00024A9D"/>
    <w:rsid w:val="00024AB6"/>
    <w:rsid w:val="00024AE1"/>
    <w:rsid w:val="00024AE7"/>
    <w:rsid w:val="00024B14"/>
    <w:rsid w:val="00024B31"/>
    <w:rsid w:val="00024BCD"/>
    <w:rsid w:val="00024BDA"/>
    <w:rsid w:val="00024BFB"/>
    <w:rsid w:val="00024D7B"/>
    <w:rsid w:val="00024D92"/>
    <w:rsid w:val="00024DB2"/>
    <w:rsid w:val="00024DB6"/>
    <w:rsid w:val="00024DE6"/>
    <w:rsid w:val="00024E10"/>
    <w:rsid w:val="00024E47"/>
    <w:rsid w:val="00024E5F"/>
    <w:rsid w:val="00024E6E"/>
    <w:rsid w:val="00024EF5"/>
    <w:rsid w:val="00024EF8"/>
    <w:rsid w:val="00024F1F"/>
    <w:rsid w:val="00024F88"/>
    <w:rsid w:val="00024F9A"/>
    <w:rsid w:val="0002502B"/>
    <w:rsid w:val="0002505D"/>
    <w:rsid w:val="00025081"/>
    <w:rsid w:val="00025113"/>
    <w:rsid w:val="00025148"/>
    <w:rsid w:val="000251EB"/>
    <w:rsid w:val="0002524B"/>
    <w:rsid w:val="00025257"/>
    <w:rsid w:val="000252A1"/>
    <w:rsid w:val="000252B3"/>
    <w:rsid w:val="000252F5"/>
    <w:rsid w:val="0002531E"/>
    <w:rsid w:val="00025320"/>
    <w:rsid w:val="00025349"/>
    <w:rsid w:val="00025377"/>
    <w:rsid w:val="0002538C"/>
    <w:rsid w:val="00025432"/>
    <w:rsid w:val="000254AD"/>
    <w:rsid w:val="000254B9"/>
    <w:rsid w:val="000254C8"/>
    <w:rsid w:val="00025544"/>
    <w:rsid w:val="000255AD"/>
    <w:rsid w:val="00025602"/>
    <w:rsid w:val="00025623"/>
    <w:rsid w:val="0002564B"/>
    <w:rsid w:val="00025685"/>
    <w:rsid w:val="000256B2"/>
    <w:rsid w:val="000256CD"/>
    <w:rsid w:val="00025722"/>
    <w:rsid w:val="00025755"/>
    <w:rsid w:val="0002576B"/>
    <w:rsid w:val="00025817"/>
    <w:rsid w:val="0002582A"/>
    <w:rsid w:val="00025856"/>
    <w:rsid w:val="00025958"/>
    <w:rsid w:val="0002596E"/>
    <w:rsid w:val="000259BB"/>
    <w:rsid w:val="00025A69"/>
    <w:rsid w:val="00025ACD"/>
    <w:rsid w:val="00025AE9"/>
    <w:rsid w:val="00025B01"/>
    <w:rsid w:val="00025B9A"/>
    <w:rsid w:val="00025BC0"/>
    <w:rsid w:val="00025C4B"/>
    <w:rsid w:val="00025C9A"/>
    <w:rsid w:val="00025CAA"/>
    <w:rsid w:val="00025CBD"/>
    <w:rsid w:val="00025CE4"/>
    <w:rsid w:val="00025CEE"/>
    <w:rsid w:val="00025D21"/>
    <w:rsid w:val="00025D35"/>
    <w:rsid w:val="00025D62"/>
    <w:rsid w:val="00025D9A"/>
    <w:rsid w:val="00025EAD"/>
    <w:rsid w:val="00025EC7"/>
    <w:rsid w:val="00025EDE"/>
    <w:rsid w:val="00025F27"/>
    <w:rsid w:val="00025F3C"/>
    <w:rsid w:val="00026011"/>
    <w:rsid w:val="00026079"/>
    <w:rsid w:val="000260B3"/>
    <w:rsid w:val="000260E8"/>
    <w:rsid w:val="00026141"/>
    <w:rsid w:val="000261B4"/>
    <w:rsid w:val="000261E5"/>
    <w:rsid w:val="00026211"/>
    <w:rsid w:val="00026299"/>
    <w:rsid w:val="00026325"/>
    <w:rsid w:val="00026342"/>
    <w:rsid w:val="00026354"/>
    <w:rsid w:val="00026358"/>
    <w:rsid w:val="000263D7"/>
    <w:rsid w:val="000263DB"/>
    <w:rsid w:val="00026408"/>
    <w:rsid w:val="00026433"/>
    <w:rsid w:val="00026436"/>
    <w:rsid w:val="0002644A"/>
    <w:rsid w:val="0002649B"/>
    <w:rsid w:val="000264B6"/>
    <w:rsid w:val="00026521"/>
    <w:rsid w:val="0002659D"/>
    <w:rsid w:val="000265C9"/>
    <w:rsid w:val="000265E1"/>
    <w:rsid w:val="00026606"/>
    <w:rsid w:val="00026638"/>
    <w:rsid w:val="00026677"/>
    <w:rsid w:val="0002668F"/>
    <w:rsid w:val="00026691"/>
    <w:rsid w:val="00026692"/>
    <w:rsid w:val="000266A0"/>
    <w:rsid w:val="000266A7"/>
    <w:rsid w:val="000266C9"/>
    <w:rsid w:val="000266F5"/>
    <w:rsid w:val="00026714"/>
    <w:rsid w:val="00026743"/>
    <w:rsid w:val="00026769"/>
    <w:rsid w:val="00026783"/>
    <w:rsid w:val="000267C0"/>
    <w:rsid w:val="000267C6"/>
    <w:rsid w:val="00026808"/>
    <w:rsid w:val="00026825"/>
    <w:rsid w:val="0002685D"/>
    <w:rsid w:val="00026884"/>
    <w:rsid w:val="000268C1"/>
    <w:rsid w:val="0002690A"/>
    <w:rsid w:val="0002695B"/>
    <w:rsid w:val="0002695F"/>
    <w:rsid w:val="0002696F"/>
    <w:rsid w:val="00026977"/>
    <w:rsid w:val="000269CB"/>
    <w:rsid w:val="00026A21"/>
    <w:rsid w:val="00026A25"/>
    <w:rsid w:val="00026A8E"/>
    <w:rsid w:val="00026AA7"/>
    <w:rsid w:val="00026AEF"/>
    <w:rsid w:val="00026BA8"/>
    <w:rsid w:val="00026C01"/>
    <w:rsid w:val="00026C07"/>
    <w:rsid w:val="00026C18"/>
    <w:rsid w:val="00026C31"/>
    <w:rsid w:val="00026C65"/>
    <w:rsid w:val="00026C85"/>
    <w:rsid w:val="00026CF4"/>
    <w:rsid w:val="00026D68"/>
    <w:rsid w:val="00026D71"/>
    <w:rsid w:val="00026DBC"/>
    <w:rsid w:val="00026DCA"/>
    <w:rsid w:val="00026DF5"/>
    <w:rsid w:val="00026E9E"/>
    <w:rsid w:val="00026EA9"/>
    <w:rsid w:val="00026F1A"/>
    <w:rsid w:val="00026F2F"/>
    <w:rsid w:val="00026F99"/>
    <w:rsid w:val="00026FB7"/>
    <w:rsid w:val="00027006"/>
    <w:rsid w:val="00027008"/>
    <w:rsid w:val="0002702E"/>
    <w:rsid w:val="0002706F"/>
    <w:rsid w:val="0002707C"/>
    <w:rsid w:val="000270A4"/>
    <w:rsid w:val="000270E2"/>
    <w:rsid w:val="000270EC"/>
    <w:rsid w:val="000271B4"/>
    <w:rsid w:val="00027207"/>
    <w:rsid w:val="00027225"/>
    <w:rsid w:val="0002724F"/>
    <w:rsid w:val="00027253"/>
    <w:rsid w:val="0002733C"/>
    <w:rsid w:val="00027365"/>
    <w:rsid w:val="00027383"/>
    <w:rsid w:val="000273AF"/>
    <w:rsid w:val="000273E9"/>
    <w:rsid w:val="000273EA"/>
    <w:rsid w:val="00027475"/>
    <w:rsid w:val="0002751E"/>
    <w:rsid w:val="0002756A"/>
    <w:rsid w:val="00027593"/>
    <w:rsid w:val="000275EF"/>
    <w:rsid w:val="00027615"/>
    <w:rsid w:val="0002762A"/>
    <w:rsid w:val="0002766D"/>
    <w:rsid w:val="0002775C"/>
    <w:rsid w:val="00027781"/>
    <w:rsid w:val="0002778C"/>
    <w:rsid w:val="000277DE"/>
    <w:rsid w:val="000277EA"/>
    <w:rsid w:val="00027801"/>
    <w:rsid w:val="0002782B"/>
    <w:rsid w:val="00027924"/>
    <w:rsid w:val="000279D9"/>
    <w:rsid w:val="000279E4"/>
    <w:rsid w:val="00027A41"/>
    <w:rsid w:val="00027A86"/>
    <w:rsid w:val="00027B74"/>
    <w:rsid w:val="00027B8A"/>
    <w:rsid w:val="00027B9F"/>
    <w:rsid w:val="00027BE2"/>
    <w:rsid w:val="00027BE3"/>
    <w:rsid w:val="00027BEC"/>
    <w:rsid w:val="00027C12"/>
    <w:rsid w:val="00027C15"/>
    <w:rsid w:val="00027C7B"/>
    <w:rsid w:val="00027C80"/>
    <w:rsid w:val="00027D1E"/>
    <w:rsid w:val="00027D77"/>
    <w:rsid w:val="00027E1D"/>
    <w:rsid w:val="00027E51"/>
    <w:rsid w:val="00027E58"/>
    <w:rsid w:val="00027EC5"/>
    <w:rsid w:val="00027ED1"/>
    <w:rsid w:val="00027F17"/>
    <w:rsid w:val="00027F32"/>
    <w:rsid w:val="00027F49"/>
    <w:rsid w:val="00027F9F"/>
    <w:rsid w:val="00027FE7"/>
    <w:rsid w:val="00027FE8"/>
    <w:rsid w:val="00027FF8"/>
    <w:rsid w:val="0003001A"/>
    <w:rsid w:val="0003005C"/>
    <w:rsid w:val="000300D0"/>
    <w:rsid w:val="000300F9"/>
    <w:rsid w:val="00030153"/>
    <w:rsid w:val="0003016D"/>
    <w:rsid w:val="000301B7"/>
    <w:rsid w:val="000301E8"/>
    <w:rsid w:val="0003021C"/>
    <w:rsid w:val="00030244"/>
    <w:rsid w:val="00030314"/>
    <w:rsid w:val="00030347"/>
    <w:rsid w:val="00030387"/>
    <w:rsid w:val="00030399"/>
    <w:rsid w:val="000303A2"/>
    <w:rsid w:val="000303EC"/>
    <w:rsid w:val="000304D9"/>
    <w:rsid w:val="000304F2"/>
    <w:rsid w:val="0003053A"/>
    <w:rsid w:val="00030586"/>
    <w:rsid w:val="00030599"/>
    <w:rsid w:val="000305E4"/>
    <w:rsid w:val="00030603"/>
    <w:rsid w:val="00030622"/>
    <w:rsid w:val="00030628"/>
    <w:rsid w:val="0003066E"/>
    <w:rsid w:val="00030682"/>
    <w:rsid w:val="00030687"/>
    <w:rsid w:val="000306AC"/>
    <w:rsid w:val="000306AF"/>
    <w:rsid w:val="000306CE"/>
    <w:rsid w:val="0003073D"/>
    <w:rsid w:val="00030798"/>
    <w:rsid w:val="000307A5"/>
    <w:rsid w:val="000307D0"/>
    <w:rsid w:val="0003087F"/>
    <w:rsid w:val="000308EE"/>
    <w:rsid w:val="00030967"/>
    <w:rsid w:val="0003096E"/>
    <w:rsid w:val="00030990"/>
    <w:rsid w:val="000309F9"/>
    <w:rsid w:val="00030ACB"/>
    <w:rsid w:val="00030AE0"/>
    <w:rsid w:val="00030B14"/>
    <w:rsid w:val="00030B15"/>
    <w:rsid w:val="00030B8A"/>
    <w:rsid w:val="00030BBE"/>
    <w:rsid w:val="00030BCF"/>
    <w:rsid w:val="00030BD9"/>
    <w:rsid w:val="00030BEF"/>
    <w:rsid w:val="00030C2B"/>
    <w:rsid w:val="00030CA3"/>
    <w:rsid w:val="00030CA9"/>
    <w:rsid w:val="00030D58"/>
    <w:rsid w:val="00030D82"/>
    <w:rsid w:val="00030D91"/>
    <w:rsid w:val="00030E71"/>
    <w:rsid w:val="00030E75"/>
    <w:rsid w:val="00030EC4"/>
    <w:rsid w:val="00030EFF"/>
    <w:rsid w:val="00030F62"/>
    <w:rsid w:val="00030FA0"/>
    <w:rsid w:val="00030FC2"/>
    <w:rsid w:val="00031032"/>
    <w:rsid w:val="00031076"/>
    <w:rsid w:val="0003107D"/>
    <w:rsid w:val="000311BC"/>
    <w:rsid w:val="000311CE"/>
    <w:rsid w:val="000311D1"/>
    <w:rsid w:val="000311EF"/>
    <w:rsid w:val="000311FE"/>
    <w:rsid w:val="0003120B"/>
    <w:rsid w:val="00031215"/>
    <w:rsid w:val="0003125D"/>
    <w:rsid w:val="000312B2"/>
    <w:rsid w:val="000312C5"/>
    <w:rsid w:val="000312D6"/>
    <w:rsid w:val="00031302"/>
    <w:rsid w:val="0003133D"/>
    <w:rsid w:val="0003134D"/>
    <w:rsid w:val="000314CE"/>
    <w:rsid w:val="000314D2"/>
    <w:rsid w:val="000314D3"/>
    <w:rsid w:val="00031587"/>
    <w:rsid w:val="000315D2"/>
    <w:rsid w:val="000315D7"/>
    <w:rsid w:val="000316FF"/>
    <w:rsid w:val="00031719"/>
    <w:rsid w:val="00031775"/>
    <w:rsid w:val="000317C0"/>
    <w:rsid w:val="000317D7"/>
    <w:rsid w:val="000317E8"/>
    <w:rsid w:val="000317F0"/>
    <w:rsid w:val="000318A7"/>
    <w:rsid w:val="000318D5"/>
    <w:rsid w:val="000318DA"/>
    <w:rsid w:val="0003197E"/>
    <w:rsid w:val="00031984"/>
    <w:rsid w:val="000319A5"/>
    <w:rsid w:val="00031AB0"/>
    <w:rsid w:val="00031AD6"/>
    <w:rsid w:val="00031BF5"/>
    <w:rsid w:val="00031C99"/>
    <w:rsid w:val="00031C9A"/>
    <w:rsid w:val="00031C9B"/>
    <w:rsid w:val="00031CA0"/>
    <w:rsid w:val="00031CA2"/>
    <w:rsid w:val="00031CA6"/>
    <w:rsid w:val="00031CFC"/>
    <w:rsid w:val="00031D03"/>
    <w:rsid w:val="00031D85"/>
    <w:rsid w:val="00031D86"/>
    <w:rsid w:val="00031DA2"/>
    <w:rsid w:val="00031E2C"/>
    <w:rsid w:val="00031E71"/>
    <w:rsid w:val="00031E9F"/>
    <w:rsid w:val="00031F39"/>
    <w:rsid w:val="00031F67"/>
    <w:rsid w:val="00031F7A"/>
    <w:rsid w:val="00031FC9"/>
    <w:rsid w:val="00031FDC"/>
    <w:rsid w:val="00032067"/>
    <w:rsid w:val="00032099"/>
    <w:rsid w:val="00032121"/>
    <w:rsid w:val="00032124"/>
    <w:rsid w:val="0003212C"/>
    <w:rsid w:val="0003213D"/>
    <w:rsid w:val="00032143"/>
    <w:rsid w:val="00032197"/>
    <w:rsid w:val="00032199"/>
    <w:rsid w:val="000321CF"/>
    <w:rsid w:val="00032262"/>
    <w:rsid w:val="00032277"/>
    <w:rsid w:val="000322E0"/>
    <w:rsid w:val="00032333"/>
    <w:rsid w:val="00032336"/>
    <w:rsid w:val="0003235D"/>
    <w:rsid w:val="000323A4"/>
    <w:rsid w:val="000323D8"/>
    <w:rsid w:val="000323ED"/>
    <w:rsid w:val="0003244B"/>
    <w:rsid w:val="00032456"/>
    <w:rsid w:val="00032467"/>
    <w:rsid w:val="00032499"/>
    <w:rsid w:val="000324B9"/>
    <w:rsid w:val="000324C3"/>
    <w:rsid w:val="000324DC"/>
    <w:rsid w:val="00032597"/>
    <w:rsid w:val="000325DB"/>
    <w:rsid w:val="00032618"/>
    <w:rsid w:val="00032622"/>
    <w:rsid w:val="00032628"/>
    <w:rsid w:val="000326E5"/>
    <w:rsid w:val="000326FC"/>
    <w:rsid w:val="0003271E"/>
    <w:rsid w:val="00032754"/>
    <w:rsid w:val="00032773"/>
    <w:rsid w:val="000327C7"/>
    <w:rsid w:val="00032816"/>
    <w:rsid w:val="00032851"/>
    <w:rsid w:val="00032895"/>
    <w:rsid w:val="000328A7"/>
    <w:rsid w:val="000328F5"/>
    <w:rsid w:val="000328FF"/>
    <w:rsid w:val="00032914"/>
    <w:rsid w:val="0003291E"/>
    <w:rsid w:val="0003293F"/>
    <w:rsid w:val="00032A61"/>
    <w:rsid w:val="00032AEC"/>
    <w:rsid w:val="00032BA8"/>
    <w:rsid w:val="00032BBD"/>
    <w:rsid w:val="00032C57"/>
    <w:rsid w:val="00032C62"/>
    <w:rsid w:val="00032C63"/>
    <w:rsid w:val="00032C7C"/>
    <w:rsid w:val="00032C7F"/>
    <w:rsid w:val="00032CC7"/>
    <w:rsid w:val="00032D2F"/>
    <w:rsid w:val="00032DB5"/>
    <w:rsid w:val="00032E28"/>
    <w:rsid w:val="00032E3E"/>
    <w:rsid w:val="00032E40"/>
    <w:rsid w:val="00032E73"/>
    <w:rsid w:val="00032ED2"/>
    <w:rsid w:val="00032F01"/>
    <w:rsid w:val="00032F36"/>
    <w:rsid w:val="00033003"/>
    <w:rsid w:val="000330A4"/>
    <w:rsid w:val="000330BC"/>
    <w:rsid w:val="0003317B"/>
    <w:rsid w:val="00033190"/>
    <w:rsid w:val="00033214"/>
    <w:rsid w:val="00033225"/>
    <w:rsid w:val="00033230"/>
    <w:rsid w:val="0003323B"/>
    <w:rsid w:val="000332AD"/>
    <w:rsid w:val="000332E7"/>
    <w:rsid w:val="000332FF"/>
    <w:rsid w:val="000333B3"/>
    <w:rsid w:val="000333F8"/>
    <w:rsid w:val="0003341C"/>
    <w:rsid w:val="00033469"/>
    <w:rsid w:val="000334ED"/>
    <w:rsid w:val="0003355B"/>
    <w:rsid w:val="000335AE"/>
    <w:rsid w:val="000335DA"/>
    <w:rsid w:val="000335FA"/>
    <w:rsid w:val="00033610"/>
    <w:rsid w:val="0003367B"/>
    <w:rsid w:val="0003369A"/>
    <w:rsid w:val="00033734"/>
    <w:rsid w:val="0003374A"/>
    <w:rsid w:val="0003374E"/>
    <w:rsid w:val="00033771"/>
    <w:rsid w:val="0003378B"/>
    <w:rsid w:val="0003379C"/>
    <w:rsid w:val="000337A8"/>
    <w:rsid w:val="000337DC"/>
    <w:rsid w:val="000337DE"/>
    <w:rsid w:val="00033834"/>
    <w:rsid w:val="00033861"/>
    <w:rsid w:val="00033869"/>
    <w:rsid w:val="00033893"/>
    <w:rsid w:val="0003392A"/>
    <w:rsid w:val="00033A66"/>
    <w:rsid w:val="00033AF4"/>
    <w:rsid w:val="00033B5A"/>
    <w:rsid w:val="00033D1C"/>
    <w:rsid w:val="00033D56"/>
    <w:rsid w:val="00033D59"/>
    <w:rsid w:val="00033D8E"/>
    <w:rsid w:val="00033DC6"/>
    <w:rsid w:val="00033DF0"/>
    <w:rsid w:val="00033E16"/>
    <w:rsid w:val="00033EA9"/>
    <w:rsid w:val="00033ED0"/>
    <w:rsid w:val="00033F4D"/>
    <w:rsid w:val="00033F9A"/>
    <w:rsid w:val="00033FB9"/>
    <w:rsid w:val="00033FBD"/>
    <w:rsid w:val="00034003"/>
    <w:rsid w:val="00034071"/>
    <w:rsid w:val="0003411D"/>
    <w:rsid w:val="0003413E"/>
    <w:rsid w:val="00034151"/>
    <w:rsid w:val="000342C0"/>
    <w:rsid w:val="000342C6"/>
    <w:rsid w:val="000342FD"/>
    <w:rsid w:val="00034302"/>
    <w:rsid w:val="00034318"/>
    <w:rsid w:val="00034325"/>
    <w:rsid w:val="0003438B"/>
    <w:rsid w:val="00034392"/>
    <w:rsid w:val="000343B2"/>
    <w:rsid w:val="000343C2"/>
    <w:rsid w:val="000343F4"/>
    <w:rsid w:val="0003444F"/>
    <w:rsid w:val="000344DA"/>
    <w:rsid w:val="000344E1"/>
    <w:rsid w:val="0003450A"/>
    <w:rsid w:val="0003450E"/>
    <w:rsid w:val="0003457E"/>
    <w:rsid w:val="000345F8"/>
    <w:rsid w:val="00034662"/>
    <w:rsid w:val="0003473F"/>
    <w:rsid w:val="00034746"/>
    <w:rsid w:val="0003476A"/>
    <w:rsid w:val="000347EB"/>
    <w:rsid w:val="00034803"/>
    <w:rsid w:val="00034959"/>
    <w:rsid w:val="00034993"/>
    <w:rsid w:val="000349B1"/>
    <w:rsid w:val="000349B7"/>
    <w:rsid w:val="00034A09"/>
    <w:rsid w:val="00034A1B"/>
    <w:rsid w:val="00034A26"/>
    <w:rsid w:val="00034A5D"/>
    <w:rsid w:val="00034A63"/>
    <w:rsid w:val="00034A72"/>
    <w:rsid w:val="00034ACE"/>
    <w:rsid w:val="00034ACF"/>
    <w:rsid w:val="00034AEC"/>
    <w:rsid w:val="00034AF7"/>
    <w:rsid w:val="00034B23"/>
    <w:rsid w:val="00034C68"/>
    <w:rsid w:val="00034C73"/>
    <w:rsid w:val="00034CB6"/>
    <w:rsid w:val="00034CE8"/>
    <w:rsid w:val="00034D23"/>
    <w:rsid w:val="00034D4F"/>
    <w:rsid w:val="00034D88"/>
    <w:rsid w:val="00034D96"/>
    <w:rsid w:val="00034E4C"/>
    <w:rsid w:val="00034E6B"/>
    <w:rsid w:val="00034F09"/>
    <w:rsid w:val="00034F35"/>
    <w:rsid w:val="00034F6C"/>
    <w:rsid w:val="0003510F"/>
    <w:rsid w:val="0003512A"/>
    <w:rsid w:val="00035178"/>
    <w:rsid w:val="00035192"/>
    <w:rsid w:val="000351AA"/>
    <w:rsid w:val="0003528E"/>
    <w:rsid w:val="000352B3"/>
    <w:rsid w:val="000352E9"/>
    <w:rsid w:val="000352FD"/>
    <w:rsid w:val="000353F4"/>
    <w:rsid w:val="00035432"/>
    <w:rsid w:val="0003546C"/>
    <w:rsid w:val="00035473"/>
    <w:rsid w:val="000354AA"/>
    <w:rsid w:val="00035589"/>
    <w:rsid w:val="000355D5"/>
    <w:rsid w:val="00035627"/>
    <w:rsid w:val="00035670"/>
    <w:rsid w:val="000356C5"/>
    <w:rsid w:val="000356FC"/>
    <w:rsid w:val="000356FF"/>
    <w:rsid w:val="00035701"/>
    <w:rsid w:val="000357A5"/>
    <w:rsid w:val="000357EF"/>
    <w:rsid w:val="000359B3"/>
    <w:rsid w:val="000359B9"/>
    <w:rsid w:val="000359E3"/>
    <w:rsid w:val="00035A3D"/>
    <w:rsid w:val="00035AA6"/>
    <w:rsid w:val="00035AAA"/>
    <w:rsid w:val="00035AB5"/>
    <w:rsid w:val="00035B3F"/>
    <w:rsid w:val="00035B99"/>
    <w:rsid w:val="00035BB2"/>
    <w:rsid w:val="00035BC2"/>
    <w:rsid w:val="00035BE6"/>
    <w:rsid w:val="00035C37"/>
    <w:rsid w:val="00035C99"/>
    <w:rsid w:val="00035CB1"/>
    <w:rsid w:val="00035D1B"/>
    <w:rsid w:val="00035DF0"/>
    <w:rsid w:val="00035E32"/>
    <w:rsid w:val="00035E75"/>
    <w:rsid w:val="00035E7F"/>
    <w:rsid w:val="00035F5B"/>
    <w:rsid w:val="00035FA9"/>
    <w:rsid w:val="00036070"/>
    <w:rsid w:val="0003607D"/>
    <w:rsid w:val="000360CC"/>
    <w:rsid w:val="00036102"/>
    <w:rsid w:val="0003612E"/>
    <w:rsid w:val="00036138"/>
    <w:rsid w:val="0003616A"/>
    <w:rsid w:val="00036174"/>
    <w:rsid w:val="000361DF"/>
    <w:rsid w:val="00036255"/>
    <w:rsid w:val="00036295"/>
    <w:rsid w:val="000362BB"/>
    <w:rsid w:val="0003633A"/>
    <w:rsid w:val="0003634C"/>
    <w:rsid w:val="000363FD"/>
    <w:rsid w:val="00036437"/>
    <w:rsid w:val="00036440"/>
    <w:rsid w:val="00036446"/>
    <w:rsid w:val="000364BD"/>
    <w:rsid w:val="000364FE"/>
    <w:rsid w:val="00036517"/>
    <w:rsid w:val="00036562"/>
    <w:rsid w:val="00036582"/>
    <w:rsid w:val="000365C3"/>
    <w:rsid w:val="000365DA"/>
    <w:rsid w:val="000365DD"/>
    <w:rsid w:val="00036610"/>
    <w:rsid w:val="00036637"/>
    <w:rsid w:val="000366F2"/>
    <w:rsid w:val="000366FD"/>
    <w:rsid w:val="00036702"/>
    <w:rsid w:val="000367B1"/>
    <w:rsid w:val="000367D2"/>
    <w:rsid w:val="000367E1"/>
    <w:rsid w:val="0003684E"/>
    <w:rsid w:val="0003687B"/>
    <w:rsid w:val="00036890"/>
    <w:rsid w:val="000368A6"/>
    <w:rsid w:val="000368B4"/>
    <w:rsid w:val="000368FD"/>
    <w:rsid w:val="00036905"/>
    <w:rsid w:val="0003694B"/>
    <w:rsid w:val="00036973"/>
    <w:rsid w:val="000369AA"/>
    <w:rsid w:val="00036A12"/>
    <w:rsid w:val="00036AAE"/>
    <w:rsid w:val="00036AE4"/>
    <w:rsid w:val="00036B54"/>
    <w:rsid w:val="00036B58"/>
    <w:rsid w:val="00036B5D"/>
    <w:rsid w:val="00036BC1"/>
    <w:rsid w:val="00036BDE"/>
    <w:rsid w:val="00036C0E"/>
    <w:rsid w:val="00036D11"/>
    <w:rsid w:val="00036D73"/>
    <w:rsid w:val="00036DE9"/>
    <w:rsid w:val="00036E03"/>
    <w:rsid w:val="00036E34"/>
    <w:rsid w:val="00036E83"/>
    <w:rsid w:val="00036EA7"/>
    <w:rsid w:val="00036EEE"/>
    <w:rsid w:val="00036F59"/>
    <w:rsid w:val="00036FAD"/>
    <w:rsid w:val="00036FBE"/>
    <w:rsid w:val="0003704D"/>
    <w:rsid w:val="00037075"/>
    <w:rsid w:val="00037076"/>
    <w:rsid w:val="000370D1"/>
    <w:rsid w:val="000370D6"/>
    <w:rsid w:val="000370FD"/>
    <w:rsid w:val="0003712A"/>
    <w:rsid w:val="0003716E"/>
    <w:rsid w:val="000371A5"/>
    <w:rsid w:val="000371DA"/>
    <w:rsid w:val="0003729D"/>
    <w:rsid w:val="00037338"/>
    <w:rsid w:val="000373A0"/>
    <w:rsid w:val="000373F9"/>
    <w:rsid w:val="000373FD"/>
    <w:rsid w:val="0003741E"/>
    <w:rsid w:val="00037558"/>
    <w:rsid w:val="000375CF"/>
    <w:rsid w:val="000375DA"/>
    <w:rsid w:val="000375F1"/>
    <w:rsid w:val="00037653"/>
    <w:rsid w:val="00037665"/>
    <w:rsid w:val="0003769B"/>
    <w:rsid w:val="000376E9"/>
    <w:rsid w:val="00037707"/>
    <w:rsid w:val="00037756"/>
    <w:rsid w:val="00037764"/>
    <w:rsid w:val="00037773"/>
    <w:rsid w:val="000377C5"/>
    <w:rsid w:val="00037857"/>
    <w:rsid w:val="000378AD"/>
    <w:rsid w:val="00037912"/>
    <w:rsid w:val="0003794F"/>
    <w:rsid w:val="00037970"/>
    <w:rsid w:val="000379A2"/>
    <w:rsid w:val="000379D6"/>
    <w:rsid w:val="00037A30"/>
    <w:rsid w:val="00037A5D"/>
    <w:rsid w:val="00037A7C"/>
    <w:rsid w:val="00037AB2"/>
    <w:rsid w:val="00037ADB"/>
    <w:rsid w:val="00037AE6"/>
    <w:rsid w:val="00037B72"/>
    <w:rsid w:val="00037BEE"/>
    <w:rsid w:val="00037BFE"/>
    <w:rsid w:val="00037C86"/>
    <w:rsid w:val="00037CA0"/>
    <w:rsid w:val="00037D0C"/>
    <w:rsid w:val="00037D1B"/>
    <w:rsid w:val="00037D85"/>
    <w:rsid w:val="00037D93"/>
    <w:rsid w:val="00037DB2"/>
    <w:rsid w:val="00037E1D"/>
    <w:rsid w:val="00037ED0"/>
    <w:rsid w:val="00037EE2"/>
    <w:rsid w:val="00037EFA"/>
    <w:rsid w:val="00037F20"/>
    <w:rsid w:val="00037F3E"/>
    <w:rsid w:val="00037F3F"/>
    <w:rsid w:val="00037F5B"/>
    <w:rsid w:val="000386EA"/>
    <w:rsid w:val="00040025"/>
    <w:rsid w:val="00040031"/>
    <w:rsid w:val="00040067"/>
    <w:rsid w:val="000400B5"/>
    <w:rsid w:val="000400C2"/>
    <w:rsid w:val="000400C7"/>
    <w:rsid w:val="0004013D"/>
    <w:rsid w:val="000401DB"/>
    <w:rsid w:val="00040235"/>
    <w:rsid w:val="00040265"/>
    <w:rsid w:val="00040311"/>
    <w:rsid w:val="00040321"/>
    <w:rsid w:val="00040359"/>
    <w:rsid w:val="00040385"/>
    <w:rsid w:val="00040395"/>
    <w:rsid w:val="000403B7"/>
    <w:rsid w:val="00040426"/>
    <w:rsid w:val="00040489"/>
    <w:rsid w:val="00040490"/>
    <w:rsid w:val="00040533"/>
    <w:rsid w:val="00040602"/>
    <w:rsid w:val="00040606"/>
    <w:rsid w:val="0004061F"/>
    <w:rsid w:val="000406E3"/>
    <w:rsid w:val="000406F1"/>
    <w:rsid w:val="00040705"/>
    <w:rsid w:val="00040708"/>
    <w:rsid w:val="0004073D"/>
    <w:rsid w:val="0004073F"/>
    <w:rsid w:val="0004076A"/>
    <w:rsid w:val="000407C6"/>
    <w:rsid w:val="000407DA"/>
    <w:rsid w:val="0004082C"/>
    <w:rsid w:val="00040843"/>
    <w:rsid w:val="000408B7"/>
    <w:rsid w:val="000408BB"/>
    <w:rsid w:val="00040944"/>
    <w:rsid w:val="000409B6"/>
    <w:rsid w:val="00040A23"/>
    <w:rsid w:val="00040A44"/>
    <w:rsid w:val="00040A53"/>
    <w:rsid w:val="00040A8F"/>
    <w:rsid w:val="00040ADB"/>
    <w:rsid w:val="00040B28"/>
    <w:rsid w:val="00040B51"/>
    <w:rsid w:val="00040B71"/>
    <w:rsid w:val="00040B7A"/>
    <w:rsid w:val="00040BC1"/>
    <w:rsid w:val="00040BE2"/>
    <w:rsid w:val="00040C82"/>
    <w:rsid w:val="00040C86"/>
    <w:rsid w:val="00040CB3"/>
    <w:rsid w:val="00040D20"/>
    <w:rsid w:val="00040D39"/>
    <w:rsid w:val="00040D75"/>
    <w:rsid w:val="00040DA7"/>
    <w:rsid w:val="00040DF6"/>
    <w:rsid w:val="00040DFC"/>
    <w:rsid w:val="00040E41"/>
    <w:rsid w:val="00040E61"/>
    <w:rsid w:val="00040E65"/>
    <w:rsid w:val="00040EDA"/>
    <w:rsid w:val="00040F00"/>
    <w:rsid w:val="00040F99"/>
    <w:rsid w:val="00040FDA"/>
    <w:rsid w:val="00041050"/>
    <w:rsid w:val="00041069"/>
    <w:rsid w:val="000410E0"/>
    <w:rsid w:val="00041135"/>
    <w:rsid w:val="00041146"/>
    <w:rsid w:val="00041169"/>
    <w:rsid w:val="00041198"/>
    <w:rsid w:val="000411DF"/>
    <w:rsid w:val="000411F6"/>
    <w:rsid w:val="00041265"/>
    <w:rsid w:val="00041315"/>
    <w:rsid w:val="000413BA"/>
    <w:rsid w:val="000413BF"/>
    <w:rsid w:val="000413D6"/>
    <w:rsid w:val="00041464"/>
    <w:rsid w:val="00041509"/>
    <w:rsid w:val="00041512"/>
    <w:rsid w:val="00041521"/>
    <w:rsid w:val="0004154C"/>
    <w:rsid w:val="00041575"/>
    <w:rsid w:val="000415DD"/>
    <w:rsid w:val="000415E0"/>
    <w:rsid w:val="000415F4"/>
    <w:rsid w:val="0004162F"/>
    <w:rsid w:val="0004167D"/>
    <w:rsid w:val="00041697"/>
    <w:rsid w:val="000416AF"/>
    <w:rsid w:val="000416C5"/>
    <w:rsid w:val="000417AF"/>
    <w:rsid w:val="000417FF"/>
    <w:rsid w:val="00041812"/>
    <w:rsid w:val="000418B0"/>
    <w:rsid w:val="000418E3"/>
    <w:rsid w:val="0004191D"/>
    <w:rsid w:val="00041943"/>
    <w:rsid w:val="000419B0"/>
    <w:rsid w:val="00041A73"/>
    <w:rsid w:val="00041A84"/>
    <w:rsid w:val="00041ABD"/>
    <w:rsid w:val="00041B2D"/>
    <w:rsid w:val="00041BCF"/>
    <w:rsid w:val="00041BF8"/>
    <w:rsid w:val="00041C5B"/>
    <w:rsid w:val="00041C7C"/>
    <w:rsid w:val="00041C7F"/>
    <w:rsid w:val="00041CAB"/>
    <w:rsid w:val="00041D0E"/>
    <w:rsid w:val="00041D95"/>
    <w:rsid w:val="00041DCF"/>
    <w:rsid w:val="00041DD5"/>
    <w:rsid w:val="00041FAB"/>
    <w:rsid w:val="00041FF0"/>
    <w:rsid w:val="0004202C"/>
    <w:rsid w:val="00042034"/>
    <w:rsid w:val="00042090"/>
    <w:rsid w:val="000420B9"/>
    <w:rsid w:val="000420D1"/>
    <w:rsid w:val="000420F0"/>
    <w:rsid w:val="0004211C"/>
    <w:rsid w:val="000421AE"/>
    <w:rsid w:val="0004223E"/>
    <w:rsid w:val="00042286"/>
    <w:rsid w:val="000422A0"/>
    <w:rsid w:val="000422C5"/>
    <w:rsid w:val="000422CE"/>
    <w:rsid w:val="000422E0"/>
    <w:rsid w:val="000422E5"/>
    <w:rsid w:val="0004232E"/>
    <w:rsid w:val="00042335"/>
    <w:rsid w:val="000423C8"/>
    <w:rsid w:val="00042488"/>
    <w:rsid w:val="000424A6"/>
    <w:rsid w:val="000424B8"/>
    <w:rsid w:val="0004254C"/>
    <w:rsid w:val="00042566"/>
    <w:rsid w:val="000425A5"/>
    <w:rsid w:val="000425E0"/>
    <w:rsid w:val="000426E6"/>
    <w:rsid w:val="000426FD"/>
    <w:rsid w:val="0004274E"/>
    <w:rsid w:val="00042772"/>
    <w:rsid w:val="0004277D"/>
    <w:rsid w:val="00042786"/>
    <w:rsid w:val="00042799"/>
    <w:rsid w:val="00042803"/>
    <w:rsid w:val="00042899"/>
    <w:rsid w:val="0004289E"/>
    <w:rsid w:val="000428A1"/>
    <w:rsid w:val="00042913"/>
    <w:rsid w:val="0004299A"/>
    <w:rsid w:val="000429AB"/>
    <w:rsid w:val="000429F8"/>
    <w:rsid w:val="00042A6A"/>
    <w:rsid w:val="00042A72"/>
    <w:rsid w:val="00042AC7"/>
    <w:rsid w:val="00042B01"/>
    <w:rsid w:val="00042B16"/>
    <w:rsid w:val="00042B99"/>
    <w:rsid w:val="00042BE4"/>
    <w:rsid w:val="00042BEE"/>
    <w:rsid w:val="00042C1D"/>
    <w:rsid w:val="00042C3F"/>
    <w:rsid w:val="00042C85"/>
    <w:rsid w:val="00042CB7"/>
    <w:rsid w:val="00042CD3"/>
    <w:rsid w:val="00042CF1"/>
    <w:rsid w:val="00042D09"/>
    <w:rsid w:val="00042D18"/>
    <w:rsid w:val="00042D76"/>
    <w:rsid w:val="00042DB7"/>
    <w:rsid w:val="00042E4A"/>
    <w:rsid w:val="00042EAF"/>
    <w:rsid w:val="00042ED5"/>
    <w:rsid w:val="00042F57"/>
    <w:rsid w:val="00042F70"/>
    <w:rsid w:val="00042FEA"/>
    <w:rsid w:val="0004302B"/>
    <w:rsid w:val="00043043"/>
    <w:rsid w:val="00043061"/>
    <w:rsid w:val="0004307B"/>
    <w:rsid w:val="000430C9"/>
    <w:rsid w:val="000430CD"/>
    <w:rsid w:val="00043123"/>
    <w:rsid w:val="00043132"/>
    <w:rsid w:val="00043149"/>
    <w:rsid w:val="000431DB"/>
    <w:rsid w:val="000431FD"/>
    <w:rsid w:val="00043215"/>
    <w:rsid w:val="00043228"/>
    <w:rsid w:val="0004323E"/>
    <w:rsid w:val="00043244"/>
    <w:rsid w:val="0004324C"/>
    <w:rsid w:val="000432CD"/>
    <w:rsid w:val="0004330D"/>
    <w:rsid w:val="00043335"/>
    <w:rsid w:val="00043345"/>
    <w:rsid w:val="0004335A"/>
    <w:rsid w:val="00043380"/>
    <w:rsid w:val="0004338B"/>
    <w:rsid w:val="000433B5"/>
    <w:rsid w:val="000433CE"/>
    <w:rsid w:val="0004340E"/>
    <w:rsid w:val="0004346C"/>
    <w:rsid w:val="000434CC"/>
    <w:rsid w:val="000434EA"/>
    <w:rsid w:val="00043506"/>
    <w:rsid w:val="00043521"/>
    <w:rsid w:val="0004352F"/>
    <w:rsid w:val="0004353E"/>
    <w:rsid w:val="00043596"/>
    <w:rsid w:val="000435D2"/>
    <w:rsid w:val="0004361A"/>
    <w:rsid w:val="0004366A"/>
    <w:rsid w:val="0004366F"/>
    <w:rsid w:val="0004368A"/>
    <w:rsid w:val="000436C8"/>
    <w:rsid w:val="000436F4"/>
    <w:rsid w:val="000437D2"/>
    <w:rsid w:val="000437FA"/>
    <w:rsid w:val="0004383D"/>
    <w:rsid w:val="0004384F"/>
    <w:rsid w:val="00043856"/>
    <w:rsid w:val="0004387F"/>
    <w:rsid w:val="00043924"/>
    <w:rsid w:val="00043980"/>
    <w:rsid w:val="000439EB"/>
    <w:rsid w:val="000439EF"/>
    <w:rsid w:val="00043A24"/>
    <w:rsid w:val="00043A99"/>
    <w:rsid w:val="00043AB9"/>
    <w:rsid w:val="00043ABF"/>
    <w:rsid w:val="00043ADD"/>
    <w:rsid w:val="00043B39"/>
    <w:rsid w:val="00043B8B"/>
    <w:rsid w:val="00043BA9"/>
    <w:rsid w:val="00043BB8"/>
    <w:rsid w:val="00043CFC"/>
    <w:rsid w:val="00043D07"/>
    <w:rsid w:val="00043D97"/>
    <w:rsid w:val="00043DBF"/>
    <w:rsid w:val="00043DE1"/>
    <w:rsid w:val="00043E2D"/>
    <w:rsid w:val="00043EAA"/>
    <w:rsid w:val="00043FA3"/>
    <w:rsid w:val="00043FF3"/>
    <w:rsid w:val="00043FFE"/>
    <w:rsid w:val="00044072"/>
    <w:rsid w:val="00044088"/>
    <w:rsid w:val="0004409C"/>
    <w:rsid w:val="000440F1"/>
    <w:rsid w:val="00044119"/>
    <w:rsid w:val="0004411A"/>
    <w:rsid w:val="000441CD"/>
    <w:rsid w:val="000441E1"/>
    <w:rsid w:val="00044311"/>
    <w:rsid w:val="00044362"/>
    <w:rsid w:val="0004444E"/>
    <w:rsid w:val="0004446E"/>
    <w:rsid w:val="0004451D"/>
    <w:rsid w:val="00044547"/>
    <w:rsid w:val="000445BB"/>
    <w:rsid w:val="000445C0"/>
    <w:rsid w:val="00044612"/>
    <w:rsid w:val="00044613"/>
    <w:rsid w:val="00044686"/>
    <w:rsid w:val="000446B1"/>
    <w:rsid w:val="000446C9"/>
    <w:rsid w:val="000446E5"/>
    <w:rsid w:val="0004472E"/>
    <w:rsid w:val="0004475D"/>
    <w:rsid w:val="00044777"/>
    <w:rsid w:val="000447F1"/>
    <w:rsid w:val="00044848"/>
    <w:rsid w:val="000448B5"/>
    <w:rsid w:val="000448EE"/>
    <w:rsid w:val="00044941"/>
    <w:rsid w:val="00044969"/>
    <w:rsid w:val="00044986"/>
    <w:rsid w:val="00044A0F"/>
    <w:rsid w:val="00044A26"/>
    <w:rsid w:val="00044A58"/>
    <w:rsid w:val="00044A68"/>
    <w:rsid w:val="00044A82"/>
    <w:rsid w:val="00044AB1"/>
    <w:rsid w:val="00044AFE"/>
    <w:rsid w:val="00044B34"/>
    <w:rsid w:val="00044B46"/>
    <w:rsid w:val="00044B82"/>
    <w:rsid w:val="00044BDD"/>
    <w:rsid w:val="00044C3B"/>
    <w:rsid w:val="00044C74"/>
    <w:rsid w:val="00044CEF"/>
    <w:rsid w:val="00044D37"/>
    <w:rsid w:val="00044D73"/>
    <w:rsid w:val="00044DB3"/>
    <w:rsid w:val="00044E18"/>
    <w:rsid w:val="00044E9A"/>
    <w:rsid w:val="00044EA1"/>
    <w:rsid w:val="00044F16"/>
    <w:rsid w:val="00044F3B"/>
    <w:rsid w:val="00044F8E"/>
    <w:rsid w:val="00044F98"/>
    <w:rsid w:val="00044F9D"/>
    <w:rsid w:val="00044FA4"/>
    <w:rsid w:val="00044FAF"/>
    <w:rsid w:val="00044FD4"/>
    <w:rsid w:val="0004501E"/>
    <w:rsid w:val="00045037"/>
    <w:rsid w:val="000450DB"/>
    <w:rsid w:val="000450E6"/>
    <w:rsid w:val="0004514F"/>
    <w:rsid w:val="00045187"/>
    <w:rsid w:val="000451AE"/>
    <w:rsid w:val="000451BF"/>
    <w:rsid w:val="000451EA"/>
    <w:rsid w:val="0004520F"/>
    <w:rsid w:val="0004522F"/>
    <w:rsid w:val="0004526E"/>
    <w:rsid w:val="0004529E"/>
    <w:rsid w:val="000452A4"/>
    <w:rsid w:val="000452A6"/>
    <w:rsid w:val="00045321"/>
    <w:rsid w:val="000453E5"/>
    <w:rsid w:val="000453FB"/>
    <w:rsid w:val="00045450"/>
    <w:rsid w:val="0004545B"/>
    <w:rsid w:val="0004546F"/>
    <w:rsid w:val="00045479"/>
    <w:rsid w:val="00045497"/>
    <w:rsid w:val="00045572"/>
    <w:rsid w:val="000455A7"/>
    <w:rsid w:val="000455CC"/>
    <w:rsid w:val="000455D1"/>
    <w:rsid w:val="00045648"/>
    <w:rsid w:val="00045662"/>
    <w:rsid w:val="00045679"/>
    <w:rsid w:val="000456C2"/>
    <w:rsid w:val="000456EC"/>
    <w:rsid w:val="000456F6"/>
    <w:rsid w:val="00045715"/>
    <w:rsid w:val="00045719"/>
    <w:rsid w:val="0004573A"/>
    <w:rsid w:val="0004573F"/>
    <w:rsid w:val="00045750"/>
    <w:rsid w:val="000457AD"/>
    <w:rsid w:val="000457ED"/>
    <w:rsid w:val="0004581D"/>
    <w:rsid w:val="00045868"/>
    <w:rsid w:val="00045872"/>
    <w:rsid w:val="000458A5"/>
    <w:rsid w:val="000458B7"/>
    <w:rsid w:val="000458E8"/>
    <w:rsid w:val="0004590F"/>
    <w:rsid w:val="00045A9A"/>
    <w:rsid w:val="00045AE2"/>
    <w:rsid w:val="00045AEF"/>
    <w:rsid w:val="00045B65"/>
    <w:rsid w:val="00045BA1"/>
    <w:rsid w:val="00045BAB"/>
    <w:rsid w:val="00045BB2"/>
    <w:rsid w:val="00045BC0"/>
    <w:rsid w:val="00045BD9"/>
    <w:rsid w:val="00045CC7"/>
    <w:rsid w:val="00045D0F"/>
    <w:rsid w:val="00045D96"/>
    <w:rsid w:val="00045DC9"/>
    <w:rsid w:val="00045E6D"/>
    <w:rsid w:val="00045E6F"/>
    <w:rsid w:val="00045E8A"/>
    <w:rsid w:val="00045E96"/>
    <w:rsid w:val="00045E9C"/>
    <w:rsid w:val="00045EA6"/>
    <w:rsid w:val="00045EC3"/>
    <w:rsid w:val="00045EC9"/>
    <w:rsid w:val="00045ECD"/>
    <w:rsid w:val="00045F09"/>
    <w:rsid w:val="0004600D"/>
    <w:rsid w:val="0004608F"/>
    <w:rsid w:val="0004609C"/>
    <w:rsid w:val="000460B9"/>
    <w:rsid w:val="000460C7"/>
    <w:rsid w:val="00046106"/>
    <w:rsid w:val="00046142"/>
    <w:rsid w:val="00046145"/>
    <w:rsid w:val="0004615F"/>
    <w:rsid w:val="00046166"/>
    <w:rsid w:val="000461D7"/>
    <w:rsid w:val="00046207"/>
    <w:rsid w:val="00046214"/>
    <w:rsid w:val="00046249"/>
    <w:rsid w:val="0004625C"/>
    <w:rsid w:val="0004626A"/>
    <w:rsid w:val="000462A6"/>
    <w:rsid w:val="000462D0"/>
    <w:rsid w:val="0004633C"/>
    <w:rsid w:val="0004634D"/>
    <w:rsid w:val="00046363"/>
    <w:rsid w:val="0004636A"/>
    <w:rsid w:val="000463A4"/>
    <w:rsid w:val="000463B8"/>
    <w:rsid w:val="000463B9"/>
    <w:rsid w:val="000463D4"/>
    <w:rsid w:val="00046414"/>
    <w:rsid w:val="0004642B"/>
    <w:rsid w:val="00046447"/>
    <w:rsid w:val="00046491"/>
    <w:rsid w:val="000464CA"/>
    <w:rsid w:val="000464F9"/>
    <w:rsid w:val="00046500"/>
    <w:rsid w:val="000465A4"/>
    <w:rsid w:val="00046687"/>
    <w:rsid w:val="000466D9"/>
    <w:rsid w:val="000466F8"/>
    <w:rsid w:val="00046745"/>
    <w:rsid w:val="00046761"/>
    <w:rsid w:val="000467EE"/>
    <w:rsid w:val="00046836"/>
    <w:rsid w:val="0004684C"/>
    <w:rsid w:val="000468C8"/>
    <w:rsid w:val="0004690A"/>
    <w:rsid w:val="0004691C"/>
    <w:rsid w:val="0004692B"/>
    <w:rsid w:val="00046944"/>
    <w:rsid w:val="0004695A"/>
    <w:rsid w:val="00046961"/>
    <w:rsid w:val="00046987"/>
    <w:rsid w:val="00046A29"/>
    <w:rsid w:val="00046A58"/>
    <w:rsid w:val="00046AC2"/>
    <w:rsid w:val="00046AE3"/>
    <w:rsid w:val="00046AE8"/>
    <w:rsid w:val="00046B63"/>
    <w:rsid w:val="00046BA1"/>
    <w:rsid w:val="00046BD3"/>
    <w:rsid w:val="00046C07"/>
    <w:rsid w:val="00046C85"/>
    <w:rsid w:val="00046CA4"/>
    <w:rsid w:val="00046CD5"/>
    <w:rsid w:val="00046CF0"/>
    <w:rsid w:val="00046D8A"/>
    <w:rsid w:val="00046DBF"/>
    <w:rsid w:val="00046DD0"/>
    <w:rsid w:val="00046DD4"/>
    <w:rsid w:val="00046DE2"/>
    <w:rsid w:val="00046DEA"/>
    <w:rsid w:val="00046E31"/>
    <w:rsid w:val="00046E4C"/>
    <w:rsid w:val="00046E5D"/>
    <w:rsid w:val="00046EAB"/>
    <w:rsid w:val="00046EFB"/>
    <w:rsid w:val="00046F5C"/>
    <w:rsid w:val="00046FB5"/>
    <w:rsid w:val="00046FFD"/>
    <w:rsid w:val="00047014"/>
    <w:rsid w:val="00047085"/>
    <w:rsid w:val="0004709C"/>
    <w:rsid w:val="000470AA"/>
    <w:rsid w:val="000470B9"/>
    <w:rsid w:val="000470F9"/>
    <w:rsid w:val="00047101"/>
    <w:rsid w:val="00047109"/>
    <w:rsid w:val="00047119"/>
    <w:rsid w:val="00047145"/>
    <w:rsid w:val="000471BF"/>
    <w:rsid w:val="000471E3"/>
    <w:rsid w:val="000471E9"/>
    <w:rsid w:val="000472D6"/>
    <w:rsid w:val="00047326"/>
    <w:rsid w:val="00047347"/>
    <w:rsid w:val="00047370"/>
    <w:rsid w:val="0004737C"/>
    <w:rsid w:val="000473FD"/>
    <w:rsid w:val="000474A5"/>
    <w:rsid w:val="000474CE"/>
    <w:rsid w:val="0004752C"/>
    <w:rsid w:val="00047567"/>
    <w:rsid w:val="00047655"/>
    <w:rsid w:val="0004771D"/>
    <w:rsid w:val="00047731"/>
    <w:rsid w:val="00047737"/>
    <w:rsid w:val="0004779E"/>
    <w:rsid w:val="00047809"/>
    <w:rsid w:val="0004780F"/>
    <w:rsid w:val="0004783F"/>
    <w:rsid w:val="00047861"/>
    <w:rsid w:val="0004786F"/>
    <w:rsid w:val="000478B1"/>
    <w:rsid w:val="000478C2"/>
    <w:rsid w:val="000478E2"/>
    <w:rsid w:val="000478F0"/>
    <w:rsid w:val="0004795A"/>
    <w:rsid w:val="000479AF"/>
    <w:rsid w:val="00047A05"/>
    <w:rsid w:val="00047A0D"/>
    <w:rsid w:val="00047A4B"/>
    <w:rsid w:val="00047A91"/>
    <w:rsid w:val="00047AC3"/>
    <w:rsid w:val="00047AE3"/>
    <w:rsid w:val="00047AF6"/>
    <w:rsid w:val="00047B3A"/>
    <w:rsid w:val="00047BA1"/>
    <w:rsid w:val="00047BC9"/>
    <w:rsid w:val="00047BD4"/>
    <w:rsid w:val="00047BF7"/>
    <w:rsid w:val="00047C03"/>
    <w:rsid w:val="00047C07"/>
    <w:rsid w:val="00047C77"/>
    <w:rsid w:val="00047C8C"/>
    <w:rsid w:val="00047D4E"/>
    <w:rsid w:val="00047DF7"/>
    <w:rsid w:val="00047E2D"/>
    <w:rsid w:val="00047E48"/>
    <w:rsid w:val="00047E69"/>
    <w:rsid w:val="00047E73"/>
    <w:rsid w:val="00047EAA"/>
    <w:rsid w:val="00047ED6"/>
    <w:rsid w:val="00050006"/>
    <w:rsid w:val="0005000C"/>
    <w:rsid w:val="000500BC"/>
    <w:rsid w:val="000500CD"/>
    <w:rsid w:val="000500DD"/>
    <w:rsid w:val="00050170"/>
    <w:rsid w:val="0005019F"/>
    <w:rsid w:val="000501BF"/>
    <w:rsid w:val="000501CB"/>
    <w:rsid w:val="0005021C"/>
    <w:rsid w:val="0005028D"/>
    <w:rsid w:val="000502B5"/>
    <w:rsid w:val="0005032D"/>
    <w:rsid w:val="0005034A"/>
    <w:rsid w:val="0005038E"/>
    <w:rsid w:val="000503C4"/>
    <w:rsid w:val="000503E7"/>
    <w:rsid w:val="000503F0"/>
    <w:rsid w:val="000503FB"/>
    <w:rsid w:val="00050439"/>
    <w:rsid w:val="000504C6"/>
    <w:rsid w:val="0005050B"/>
    <w:rsid w:val="0005055E"/>
    <w:rsid w:val="0005058D"/>
    <w:rsid w:val="00050598"/>
    <w:rsid w:val="000505C9"/>
    <w:rsid w:val="00050719"/>
    <w:rsid w:val="000507CB"/>
    <w:rsid w:val="000507DD"/>
    <w:rsid w:val="000508B6"/>
    <w:rsid w:val="000508C6"/>
    <w:rsid w:val="000508E5"/>
    <w:rsid w:val="00050A45"/>
    <w:rsid w:val="00050A5B"/>
    <w:rsid w:val="00050A87"/>
    <w:rsid w:val="00050AC0"/>
    <w:rsid w:val="00050AFC"/>
    <w:rsid w:val="00050B3A"/>
    <w:rsid w:val="00050B61"/>
    <w:rsid w:val="00050B76"/>
    <w:rsid w:val="00050BE9"/>
    <w:rsid w:val="00050C0E"/>
    <w:rsid w:val="00050C11"/>
    <w:rsid w:val="00050C3C"/>
    <w:rsid w:val="00050C4B"/>
    <w:rsid w:val="00050C52"/>
    <w:rsid w:val="00050C65"/>
    <w:rsid w:val="00050CF2"/>
    <w:rsid w:val="00050CF5"/>
    <w:rsid w:val="00050D0A"/>
    <w:rsid w:val="00050D2C"/>
    <w:rsid w:val="00050D4F"/>
    <w:rsid w:val="00050D8B"/>
    <w:rsid w:val="00050DC9"/>
    <w:rsid w:val="00050DED"/>
    <w:rsid w:val="00050E0D"/>
    <w:rsid w:val="00050E53"/>
    <w:rsid w:val="00050EA4"/>
    <w:rsid w:val="00050EAD"/>
    <w:rsid w:val="00050ED6"/>
    <w:rsid w:val="00050F1C"/>
    <w:rsid w:val="00050F47"/>
    <w:rsid w:val="00050F59"/>
    <w:rsid w:val="00050F7F"/>
    <w:rsid w:val="00050F9C"/>
    <w:rsid w:val="00050FC4"/>
    <w:rsid w:val="00051003"/>
    <w:rsid w:val="00051080"/>
    <w:rsid w:val="000510AC"/>
    <w:rsid w:val="000510CA"/>
    <w:rsid w:val="0005115C"/>
    <w:rsid w:val="00051179"/>
    <w:rsid w:val="000511F4"/>
    <w:rsid w:val="000511FD"/>
    <w:rsid w:val="0005127E"/>
    <w:rsid w:val="000512C3"/>
    <w:rsid w:val="00051331"/>
    <w:rsid w:val="00051358"/>
    <w:rsid w:val="000513AC"/>
    <w:rsid w:val="000513FF"/>
    <w:rsid w:val="00051420"/>
    <w:rsid w:val="00051438"/>
    <w:rsid w:val="0005143A"/>
    <w:rsid w:val="000514C2"/>
    <w:rsid w:val="000514DA"/>
    <w:rsid w:val="000514F4"/>
    <w:rsid w:val="00051505"/>
    <w:rsid w:val="0005151B"/>
    <w:rsid w:val="00051580"/>
    <w:rsid w:val="000515E3"/>
    <w:rsid w:val="00051642"/>
    <w:rsid w:val="00051652"/>
    <w:rsid w:val="00051683"/>
    <w:rsid w:val="000516B6"/>
    <w:rsid w:val="000516E5"/>
    <w:rsid w:val="00051716"/>
    <w:rsid w:val="00051770"/>
    <w:rsid w:val="0005179D"/>
    <w:rsid w:val="000517A5"/>
    <w:rsid w:val="000517D4"/>
    <w:rsid w:val="000517E9"/>
    <w:rsid w:val="00051816"/>
    <w:rsid w:val="0005186E"/>
    <w:rsid w:val="00051883"/>
    <w:rsid w:val="000518A7"/>
    <w:rsid w:val="00051921"/>
    <w:rsid w:val="00051924"/>
    <w:rsid w:val="00051926"/>
    <w:rsid w:val="0005193B"/>
    <w:rsid w:val="00051960"/>
    <w:rsid w:val="0005197F"/>
    <w:rsid w:val="000519B0"/>
    <w:rsid w:val="000519F4"/>
    <w:rsid w:val="00051A16"/>
    <w:rsid w:val="00051A49"/>
    <w:rsid w:val="00051A58"/>
    <w:rsid w:val="00051A70"/>
    <w:rsid w:val="00051A74"/>
    <w:rsid w:val="00051AE3"/>
    <w:rsid w:val="00051AE5"/>
    <w:rsid w:val="00051BE9"/>
    <w:rsid w:val="00051C14"/>
    <w:rsid w:val="00051C69"/>
    <w:rsid w:val="00051CB4"/>
    <w:rsid w:val="00051CD0"/>
    <w:rsid w:val="00051D34"/>
    <w:rsid w:val="00051D55"/>
    <w:rsid w:val="00051DAA"/>
    <w:rsid w:val="00051DFB"/>
    <w:rsid w:val="00051DFC"/>
    <w:rsid w:val="00051E0B"/>
    <w:rsid w:val="00051EAF"/>
    <w:rsid w:val="00051EB8"/>
    <w:rsid w:val="00051F92"/>
    <w:rsid w:val="00051FCB"/>
    <w:rsid w:val="00051FD9"/>
    <w:rsid w:val="00051FE1"/>
    <w:rsid w:val="00051FF4"/>
    <w:rsid w:val="00052067"/>
    <w:rsid w:val="00052086"/>
    <w:rsid w:val="00052101"/>
    <w:rsid w:val="00052154"/>
    <w:rsid w:val="0005216A"/>
    <w:rsid w:val="00052189"/>
    <w:rsid w:val="00052195"/>
    <w:rsid w:val="000521BA"/>
    <w:rsid w:val="00052214"/>
    <w:rsid w:val="00052312"/>
    <w:rsid w:val="0005235A"/>
    <w:rsid w:val="000523CF"/>
    <w:rsid w:val="00052477"/>
    <w:rsid w:val="000524BC"/>
    <w:rsid w:val="00052520"/>
    <w:rsid w:val="00052537"/>
    <w:rsid w:val="0005253B"/>
    <w:rsid w:val="00052551"/>
    <w:rsid w:val="0005256B"/>
    <w:rsid w:val="00052583"/>
    <w:rsid w:val="00052597"/>
    <w:rsid w:val="0005259C"/>
    <w:rsid w:val="000525CE"/>
    <w:rsid w:val="000525DC"/>
    <w:rsid w:val="00052603"/>
    <w:rsid w:val="00052673"/>
    <w:rsid w:val="000526F6"/>
    <w:rsid w:val="00052701"/>
    <w:rsid w:val="00052705"/>
    <w:rsid w:val="0005270D"/>
    <w:rsid w:val="00052716"/>
    <w:rsid w:val="00052738"/>
    <w:rsid w:val="0005273C"/>
    <w:rsid w:val="000527CB"/>
    <w:rsid w:val="000527E4"/>
    <w:rsid w:val="000527F4"/>
    <w:rsid w:val="000527FE"/>
    <w:rsid w:val="00052838"/>
    <w:rsid w:val="0005285C"/>
    <w:rsid w:val="0005285D"/>
    <w:rsid w:val="0005285E"/>
    <w:rsid w:val="000528A0"/>
    <w:rsid w:val="000528B5"/>
    <w:rsid w:val="000528C9"/>
    <w:rsid w:val="00052941"/>
    <w:rsid w:val="00052962"/>
    <w:rsid w:val="0005298C"/>
    <w:rsid w:val="000529A3"/>
    <w:rsid w:val="000529A5"/>
    <w:rsid w:val="000529B2"/>
    <w:rsid w:val="000529DB"/>
    <w:rsid w:val="000529E5"/>
    <w:rsid w:val="00052A30"/>
    <w:rsid w:val="00052A84"/>
    <w:rsid w:val="00052AE8"/>
    <w:rsid w:val="00052B1A"/>
    <w:rsid w:val="00052B68"/>
    <w:rsid w:val="00052BE7"/>
    <w:rsid w:val="00052BF9"/>
    <w:rsid w:val="00052C86"/>
    <w:rsid w:val="00052D21"/>
    <w:rsid w:val="00052D2B"/>
    <w:rsid w:val="00052D5C"/>
    <w:rsid w:val="00052D95"/>
    <w:rsid w:val="00052E18"/>
    <w:rsid w:val="00052E29"/>
    <w:rsid w:val="00052E31"/>
    <w:rsid w:val="00052E70"/>
    <w:rsid w:val="00052EB2"/>
    <w:rsid w:val="00052EB3"/>
    <w:rsid w:val="00052F62"/>
    <w:rsid w:val="00052F7C"/>
    <w:rsid w:val="00052F93"/>
    <w:rsid w:val="00053025"/>
    <w:rsid w:val="00053027"/>
    <w:rsid w:val="00053082"/>
    <w:rsid w:val="000530A3"/>
    <w:rsid w:val="000530A4"/>
    <w:rsid w:val="00053144"/>
    <w:rsid w:val="0005317C"/>
    <w:rsid w:val="000531C6"/>
    <w:rsid w:val="000531C9"/>
    <w:rsid w:val="000531D5"/>
    <w:rsid w:val="000531FD"/>
    <w:rsid w:val="0005327A"/>
    <w:rsid w:val="000532A1"/>
    <w:rsid w:val="000532A9"/>
    <w:rsid w:val="000532AB"/>
    <w:rsid w:val="000532C6"/>
    <w:rsid w:val="00053326"/>
    <w:rsid w:val="0005335F"/>
    <w:rsid w:val="00053384"/>
    <w:rsid w:val="00053399"/>
    <w:rsid w:val="000533A3"/>
    <w:rsid w:val="000533B0"/>
    <w:rsid w:val="000533E9"/>
    <w:rsid w:val="0005343C"/>
    <w:rsid w:val="0005346B"/>
    <w:rsid w:val="0005355A"/>
    <w:rsid w:val="000535AA"/>
    <w:rsid w:val="0005362C"/>
    <w:rsid w:val="0005364B"/>
    <w:rsid w:val="00053666"/>
    <w:rsid w:val="00053675"/>
    <w:rsid w:val="00053682"/>
    <w:rsid w:val="000536DD"/>
    <w:rsid w:val="000536F4"/>
    <w:rsid w:val="000536FF"/>
    <w:rsid w:val="00053708"/>
    <w:rsid w:val="00053723"/>
    <w:rsid w:val="00053741"/>
    <w:rsid w:val="00053745"/>
    <w:rsid w:val="00053784"/>
    <w:rsid w:val="0005378B"/>
    <w:rsid w:val="000537A2"/>
    <w:rsid w:val="00053823"/>
    <w:rsid w:val="0005387D"/>
    <w:rsid w:val="00053919"/>
    <w:rsid w:val="00053927"/>
    <w:rsid w:val="0005392B"/>
    <w:rsid w:val="000539BD"/>
    <w:rsid w:val="00053A12"/>
    <w:rsid w:val="00053A13"/>
    <w:rsid w:val="00053A1C"/>
    <w:rsid w:val="00053A56"/>
    <w:rsid w:val="00053AD1"/>
    <w:rsid w:val="00053AD9"/>
    <w:rsid w:val="00053B6C"/>
    <w:rsid w:val="00053B88"/>
    <w:rsid w:val="00053B8F"/>
    <w:rsid w:val="00053BA2"/>
    <w:rsid w:val="00053BDB"/>
    <w:rsid w:val="00053C0A"/>
    <w:rsid w:val="00053CD1"/>
    <w:rsid w:val="00053CF1"/>
    <w:rsid w:val="00053D4F"/>
    <w:rsid w:val="00053DA2"/>
    <w:rsid w:val="00053DCF"/>
    <w:rsid w:val="00053EE7"/>
    <w:rsid w:val="00053F35"/>
    <w:rsid w:val="00053F8C"/>
    <w:rsid w:val="00054006"/>
    <w:rsid w:val="0005400F"/>
    <w:rsid w:val="0005405A"/>
    <w:rsid w:val="0005406E"/>
    <w:rsid w:val="00054079"/>
    <w:rsid w:val="000540A5"/>
    <w:rsid w:val="000540E3"/>
    <w:rsid w:val="00054128"/>
    <w:rsid w:val="00054137"/>
    <w:rsid w:val="0005417C"/>
    <w:rsid w:val="0005419C"/>
    <w:rsid w:val="000541D3"/>
    <w:rsid w:val="00054202"/>
    <w:rsid w:val="00054234"/>
    <w:rsid w:val="00054249"/>
    <w:rsid w:val="0005425C"/>
    <w:rsid w:val="00054278"/>
    <w:rsid w:val="00054284"/>
    <w:rsid w:val="000542BB"/>
    <w:rsid w:val="000542D2"/>
    <w:rsid w:val="00054322"/>
    <w:rsid w:val="00054359"/>
    <w:rsid w:val="000543FE"/>
    <w:rsid w:val="00054414"/>
    <w:rsid w:val="00054428"/>
    <w:rsid w:val="00054446"/>
    <w:rsid w:val="00054454"/>
    <w:rsid w:val="000544EB"/>
    <w:rsid w:val="00054503"/>
    <w:rsid w:val="00054535"/>
    <w:rsid w:val="0005459D"/>
    <w:rsid w:val="000546A9"/>
    <w:rsid w:val="0005470C"/>
    <w:rsid w:val="0005473A"/>
    <w:rsid w:val="00054766"/>
    <w:rsid w:val="0005477E"/>
    <w:rsid w:val="0005479F"/>
    <w:rsid w:val="000547BC"/>
    <w:rsid w:val="00054852"/>
    <w:rsid w:val="00054855"/>
    <w:rsid w:val="00054958"/>
    <w:rsid w:val="000549E8"/>
    <w:rsid w:val="000549E9"/>
    <w:rsid w:val="000549F5"/>
    <w:rsid w:val="00054B95"/>
    <w:rsid w:val="00054C15"/>
    <w:rsid w:val="00054C4B"/>
    <w:rsid w:val="00054C7F"/>
    <w:rsid w:val="00054C95"/>
    <w:rsid w:val="00054D0E"/>
    <w:rsid w:val="00054D43"/>
    <w:rsid w:val="00054D81"/>
    <w:rsid w:val="00054DBB"/>
    <w:rsid w:val="00054E2E"/>
    <w:rsid w:val="00054E35"/>
    <w:rsid w:val="00054E49"/>
    <w:rsid w:val="00054E6A"/>
    <w:rsid w:val="00054EC1"/>
    <w:rsid w:val="00054F2E"/>
    <w:rsid w:val="0005502E"/>
    <w:rsid w:val="00055032"/>
    <w:rsid w:val="00055037"/>
    <w:rsid w:val="00055064"/>
    <w:rsid w:val="00055073"/>
    <w:rsid w:val="0005508A"/>
    <w:rsid w:val="000550DE"/>
    <w:rsid w:val="00055124"/>
    <w:rsid w:val="00055127"/>
    <w:rsid w:val="00055134"/>
    <w:rsid w:val="0005514F"/>
    <w:rsid w:val="00055155"/>
    <w:rsid w:val="0005515C"/>
    <w:rsid w:val="00055180"/>
    <w:rsid w:val="000551B1"/>
    <w:rsid w:val="000551D9"/>
    <w:rsid w:val="000551DC"/>
    <w:rsid w:val="000551DD"/>
    <w:rsid w:val="000551E6"/>
    <w:rsid w:val="00055219"/>
    <w:rsid w:val="00055271"/>
    <w:rsid w:val="0005528D"/>
    <w:rsid w:val="000552BB"/>
    <w:rsid w:val="000552EA"/>
    <w:rsid w:val="00055307"/>
    <w:rsid w:val="00055312"/>
    <w:rsid w:val="00055319"/>
    <w:rsid w:val="0005536B"/>
    <w:rsid w:val="000553EA"/>
    <w:rsid w:val="000554ED"/>
    <w:rsid w:val="000555B7"/>
    <w:rsid w:val="000555C6"/>
    <w:rsid w:val="000555E6"/>
    <w:rsid w:val="0005568A"/>
    <w:rsid w:val="000556B4"/>
    <w:rsid w:val="00055733"/>
    <w:rsid w:val="00055767"/>
    <w:rsid w:val="000557E2"/>
    <w:rsid w:val="00055834"/>
    <w:rsid w:val="00055889"/>
    <w:rsid w:val="000558A8"/>
    <w:rsid w:val="00055916"/>
    <w:rsid w:val="00055933"/>
    <w:rsid w:val="0005593B"/>
    <w:rsid w:val="00055A36"/>
    <w:rsid w:val="00055A51"/>
    <w:rsid w:val="00055AA9"/>
    <w:rsid w:val="00055AD4"/>
    <w:rsid w:val="00055B2A"/>
    <w:rsid w:val="00055B33"/>
    <w:rsid w:val="00055C0E"/>
    <w:rsid w:val="00055C14"/>
    <w:rsid w:val="00055C19"/>
    <w:rsid w:val="00055C66"/>
    <w:rsid w:val="00055C97"/>
    <w:rsid w:val="00055CAD"/>
    <w:rsid w:val="00055CE9"/>
    <w:rsid w:val="00055D4A"/>
    <w:rsid w:val="00055D50"/>
    <w:rsid w:val="00055D5A"/>
    <w:rsid w:val="00055DE3"/>
    <w:rsid w:val="00055E25"/>
    <w:rsid w:val="00055E35"/>
    <w:rsid w:val="00055ECF"/>
    <w:rsid w:val="00055F43"/>
    <w:rsid w:val="00055FE3"/>
    <w:rsid w:val="00055FF4"/>
    <w:rsid w:val="00056036"/>
    <w:rsid w:val="00056070"/>
    <w:rsid w:val="000560BA"/>
    <w:rsid w:val="00056171"/>
    <w:rsid w:val="00056197"/>
    <w:rsid w:val="000561E3"/>
    <w:rsid w:val="000561FE"/>
    <w:rsid w:val="00056215"/>
    <w:rsid w:val="00056274"/>
    <w:rsid w:val="000562A8"/>
    <w:rsid w:val="0005633F"/>
    <w:rsid w:val="000563DF"/>
    <w:rsid w:val="000563F1"/>
    <w:rsid w:val="000563FE"/>
    <w:rsid w:val="0005647B"/>
    <w:rsid w:val="0005647C"/>
    <w:rsid w:val="00056481"/>
    <w:rsid w:val="000564EE"/>
    <w:rsid w:val="0005651B"/>
    <w:rsid w:val="00056588"/>
    <w:rsid w:val="000565C8"/>
    <w:rsid w:val="00056717"/>
    <w:rsid w:val="0005672A"/>
    <w:rsid w:val="00056752"/>
    <w:rsid w:val="0005676E"/>
    <w:rsid w:val="00056808"/>
    <w:rsid w:val="0005680A"/>
    <w:rsid w:val="0005684B"/>
    <w:rsid w:val="00056875"/>
    <w:rsid w:val="00056897"/>
    <w:rsid w:val="000568AC"/>
    <w:rsid w:val="000568C1"/>
    <w:rsid w:val="000568D4"/>
    <w:rsid w:val="000568FB"/>
    <w:rsid w:val="00056926"/>
    <w:rsid w:val="00056959"/>
    <w:rsid w:val="0005698C"/>
    <w:rsid w:val="000569AE"/>
    <w:rsid w:val="000569BF"/>
    <w:rsid w:val="00056A06"/>
    <w:rsid w:val="00056A2E"/>
    <w:rsid w:val="00056A39"/>
    <w:rsid w:val="00056A53"/>
    <w:rsid w:val="00056AF7"/>
    <w:rsid w:val="00056B20"/>
    <w:rsid w:val="00056B5A"/>
    <w:rsid w:val="00056B60"/>
    <w:rsid w:val="00056BAE"/>
    <w:rsid w:val="00056BF6"/>
    <w:rsid w:val="00056C08"/>
    <w:rsid w:val="00056C2A"/>
    <w:rsid w:val="00056C4D"/>
    <w:rsid w:val="00056C58"/>
    <w:rsid w:val="00056C98"/>
    <w:rsid w:val="00056C9B"/>
    <w:rsid w:val="00056D57"/>
    <w:rsid w:val="00056D6C"/>
    <w:rsid w:val="00056D83"/>
    <w:rsid w:val="00056DDD"/>
    <w:rsid w:val="00056E01"/>
    <w:rsid w:val="00056E32"/>
    <w:rsid w:val="00056E3F"/>
    <w:rsid w:val="00056E43"/>
    <w:rsid w:val="00056EC0"/>
    <w:rsid w:val="00056F4C"/>
    <w:rsid w:val="00056FA9"/>
    <w:rsid w:val="00056FC8"/>
    <w:rsid w:val="00056FD8"/>
    <w:rsid w:val="00056FE5"/>
    <w:rsid w:val="0005702D"/>
    <w:rsid w:val="0005703D"/>
    <w:rsid w:val="00057045"/>
    <w:rsid w:val="0005707E"/>
    <w:rsid w:val="00057095"/>
    <w:rsid w:val="000570AC"/>
    <w:rsid w:val="00057112"/>
    <w:rsid w:val="00057114"/>
    <w:rsid w:val="00057141"/>
    <w:rsid w:val="00057168"/>
    <w:rsid w:val="0005718A"/>
    <w:rsid w:val="000571A6"/>
    <w:rsid w:val="000571E9"/>
    <w:rsid w:val="00057233"/>
    <w:rsid w:val="00057266"/>
    <w:rsid w:val="00057279"/>
    <w:rsid w:val="0005727A"/>
    <w:rsid w:val="0005728C"/>
    <w:rsid w:val="00057308"/>
    <w:rsid w:val="000573C5"/>
    <w:rsid w:val="000573E7"/>
    <w:rsid w:val="000574A4"/>
    <w:rsid w:val="000574E9"/>
    <w:rsid w:val="00057542"/>
    <w:rsid w:val="00057557"/>
    <w:rsid w:val="000575B4"/>
    <w:rsid w:val="000575C0"/>
    <w:rsid w:val="000575DB"/>
    <w:rsid w:val="000575E9"/>
    <w:rsid w:val="00057640"/>
    <w:rsid w:val="00057663"/>
    <w:rsid w:val="00057692"/>
    <w:rsid w:val="000576CF"/>
    <w:rsid w:val="0005771A"/>
    <w:rsid w:val="000577D1"/>
    <w:rsid w:val="000578E7"/>
    <w:rsid w:val="00057931"/>
    <w:rsid w:val="000579B1"/>
    <w:rsid w:val="000579B6"/>
    <w:rsid w:val="000579C3"/>
    <w:rsid w:val="000579C7"/>
    <w:rsid w:val="00057A49"/>
    <w:rsid w:val="00057A80"/>
    <w:rsid w:val="00057AE4"/>
    <w:rsid w:val="00057B34"/>
    <w:rsid w:val="00057B68"/>
    <w:rsid w:val="00057B95"/>
    <w:rsid w:val="00057BB2"/>
    <w:rsid w:val="00057BCB"/>
    <w:rsid w:val="00057BDB"/>
    <w:rsid w:val="00057C00"/>
    <w:rsid w:val="00057C2A"/>
    <w:rsid w:val="00057C59"/>
    <w:rsid w:val="00057CA6"/>
    <w:rsid w:val="00057DCD"/>
    <w:rsid w:val="00057DF7"/>
    <w:rsid w:val="00057E1B"/>
    <w:rsid w:val="00057E35"/>
    <w:rsid w:val="00057FB8"/>
    <w:rsid w:val="00057FE1"/>
    <w:rsid w:val="00060081"/>
    <w:rsid w:val="00060092"/>
    <w:rsid w:val="0006009A"/>
    <w:rsid w:val="000600FF"/>
    <w:rsid w:val="0006011B"/>
    <w:rsid w:val="00060191"/>
    <w:rsid w:val="000601C4"/>
    <w:rsid w:val="000601D8"/>
    <w:rsid w:val="000602AC"/>
    <w:rsid w:val="000602C7"/>
    <w:rsid w:val="00060355"/>
    <w:rsid w:val="000603F6"/>
    <w:rsid w:val="00060480"/>
    <w:rsid w:val="000604D5"/>
    <w:rsid w:val="0006061F"/>
    <w:rsid w:val="00060645"/>
    <w:rsid w:val="000606B4"/>
    <w:rsid w:val="000606CA"/>
    <w:rsid w:val="0006070D"/>
    <w:rsid w:val="00060787"/>
    <w:rsid w:val="000607CA"/>
    <w:rsid w:val="000607EB"/>
    <w:rsid w:val="00060831"/>
    <w:rsid w:val="00060849"/>
    <w:rsid w:val="0006087E"/>
    <w:rsid w:val="000608D9"/>
    <w:rsid w:val="000608E1"/>
    <w:rsid w:val="000608ED"/>
    <w:rsid w:val="000608F0"/>
    <w:rsid w:val="0006093B"/>
    <w:rsid w:val="000609C0"/>
    <w:rsid w:val="000609CA"/>
    <w:rsid w:val="000609DB"/>
    <w:rsid w:val="000609FD"/>
    <w:rsid w:val="00060A0D"/>
    <w:rsid w:val="00060A6A"/>
    <w:rsid w:val="00060A6F"/>
    <w:rsid w:val="00060AD3"/>
    <w:rsid w:val="00060B16"/>
    <w:rsid w:val="00060B1C"/>
    <w:rsid w:val="00060B77"/>
    <w:rsid w:val="00060B88"/>
    <w:rsid w:val="00060B8C"/>
    <w:rsid w:val="00060C27"/>
    <w:rsid w:val="00060C4E"/>
    <w:rsid w:val="00060CB4"/>
    <w:rsid w:val="00060CDF"/>
    <w:rsid w:val="00060D10"/>
    <w:rsid w:val="00060D11"/>
    <w:rsid w:val="00060D3B"/>
    <w:rsid w:val="00060D55"/>
    <w:rsid w:val="00060D85"/>
    <w:rsid w:val="00060E88"/>
    <w:rsid w:val="00060EA4"/>
    <w:rsid w:val="00060ED8"/>
    <w:rsid w:val="00060F3C"/>
    <w:rsid w:val="00060F65"/>
    <w:rsid w:val="00060FA4"/>
    <w:rsid w:val="00061023"/>
    <w:rsid w:val="00061060"/>
    <w:rsid w:val="0006108B"/>
    <w:rsid w:val="000610AA"/>
    <w:rsid w:val="000610B3"/>
    <w:rsid w:val="000610E5"/>
    <w:rsid w:val="000610EA"/>
    <w:rsid w:val="00061147"/>
    <w:rsid w:val="0006116A"/>
    <w:rsid w:val="0006117B"/>
    <w:rsid w:val="00061182"/>
    <w:rsid w:val="000611FA"/>
    <w:rsid w:val="000611FE"/>
    <w:rsid w:val="00061234"/>
    <w:rsid w:val="000612B1"/>
    <w:rsid w:val="000612D3"/>
    <w:rsid w:val="000612D9"/>
    <w:rsid w:val="000612F9"/>
    <w:rsid w:val="00061316"/>
    <w:rsid w:val="00061355"/>
    <w:rsid w:val="0006138F"/>
    <w:rsid w:val="000613EE"/>
    <w:rsid w:val="00061404"/>
    <w:rsid w:val="000614CC"/>
    <w:rsid w:val="00061536"/>
    <w:rsid w:val="000615C5"/>
    <w:rsid w:val="000616DF"/>
    <w:rsid w:val="0006170F"/>
    <w:rsid w:val="00061710"/>
    <w:rsid w:val="00061720"/>
    <w:rsid w:val="00061728"/>
    <w:rsid w:val="0006173C"/>
    <w:rsid w:val="00061807"/>
    <w:rsid w:val="00061811"/>
    <w:rsid w:val="00061884"/>
    <w:rsid w:val="00061888"/>
    <w:rsid w:val="000618B0"/>
    <w:rsid w:val="000618C8"/>
    <w:rsid w:val="00061942"/>
    <w:rsid w:val="000619DB"/>
    <w:rsid w:val="000619E4"/>
    <w:rsid w:val="00061A4A"/>
    <w:rsid w:val="00061A50"/>
    <w:rsid w:val="00061A80"/>
    <w:rsid w:val="00061ADC"/>
    <w:rsid w:val="00061B21"/>
    <w:rsid w:val="00061B79"/>
    <w:rsid w:val="00061C3C"/>
    <w:rsid w:val="00061C45"/>
    <w:rsid w:val="00061C5B"/>
    <w:rsid w:val="00061E11"/>
    <w:rsid w:val="00061ECE"/>
    <w:rsid w:val="00061EDA"/>
    <w:rsid w:val="00061F61"/>
    <w:rsid w:val="00061F63"/>
    <w:rsid w:val="00061FA4"/>
    <w:rsid w:val="00061FE8"/>
    <w:rsid w:val="00061FEC"/>
    <w:rsid w:val="00062033"/>
    <w:rsid w:val="00062057"/>
    <w:rsid w:val="000620D0"/>
    <w:rsid w:val="000620E4"/>
    <w:rsid w:val="0006212F"/>
    <w:rsid w:val="00062161"/>
    <w:rsid w:val="00062163"/>
    <w:rsid w:val="00062177"/>
    <w:rsid w:val="000621A4"/>
    <w:rsid w:val="0006220D"/>
    <w:rsid w:val="00062241"/>
    <w:rsid w:val="00062272"/>
    <w:rsid w:val="000622A9"/>
    <w:rsid w:val="000622B2"/>
    <w:rsid w:val="000622D4"/>
    <w:rsid w:val="0006233B"/>
    <w:rsid w:val="00062359"/>
    <w:rsid w:val="00062369"/>
    <w:rsid w:val="0006236B"/>
    <w:rsid w:val="00062384"/>
    <w:rsid w:val="000623A2"/>
    <w:rsid w:val="00062430"/>
    <w:rsid w:val="00062473"/>
    <w:rsid w:val="000624A1"/>
    <w:rsid w:val="000625CA"/>
    <w:rsid w:val="000625CF"/>
    <w:rsid w:val="000625DD"/>
    <w:rsid w:val="0006263F"/>
    <w:rsid w:val="00062676"/>
    <w:rsid w:val="00062696"/>
    <w:rsid w:val="00062733"/>
    <w:rsid w:val="00062735"/>
    <w:rsid w:val="00062771"/>
    <w:rsid w:val="00062811"/>
    <w:rsid w:val="00062812"/>
    <w:rsid w:val="00062825"/>
    <w:rsid w:val="00062889"/>
    <w:rsid w:val="000628DB"/>
    <w:rsid w:val="000628F5"/>
    <w:rsid w:val="00062940"/>
    <w:rsid w:val="000629B2"/>
    <w:rsid w:val="000629D2"/>
    <w:rsid w:val="00062A05"/>
    <w:rsid w:val="00062A2C"/>
    <w:rsid w:val="00062A56"/>
    <w:rsid w:val="00062B0C"/>
    <w:rsid w:val="00062B3C"/>
    <w:rsid w:val="00062B80"/>
    <w:rsid w:val="00062C11"/>
    <w:rsid w:val="00062C14"/>
    <w:rsid w:val="00062C2C"/>
    <w:rsid w:val="00062C7B"/>
    <w:rsid w:val="00062CEB"/>
    <w:rsid w:val="00062CEC"/>
    <w:rsid w:val="00062D1B"/>
    <w:rsid w:val="00062D32"/>
    <w:rsid w:val="00062D36"/>
    <w:rsid w:val="00062D7C"/>
    <w:rsid w:val="00062D99"/>
    <w:rsid w:val="00062E47"/>
    <w:rsid w:val="00062EA8"/>
    <w:rsid w:val="00062EEB"/>
    <w:rsid w:val="00062F42"/>
    <w:rsid w:val="00062FB2"/>
    <w:rsid w:val="00062FCE"/>
    <w:rsid w:val="00062FD2"/>
    <w:rsid w:val="00062FD6"/>
    <w:rsid w:val="00063044"/>
    <w:rsid w:val="000630D6"/>
    <w:rsid w:val="0006318C"/>
    <w:rsid w:val="00063261"/>
    <w:rsid w:val="00063304"/>
    <w:rsid w:val="00063317"/>
    <w:rsid w:val="0006331D"/>
    <w:rsid w:val="00063327"/>
    <w:rsid w:val="00063335"/>
    <w:rsid w:val="00063340"/>
    <w:rsid w:val="000633BD"/>
    <w:rsid w:val="000633E2"/>
    <w:rsid w:val="0006343F"/>
    <w:rsid w:val="000634C3"/>
    <w:rsid w:val="000634F5"/>
    <w:rsid w:val="00063513"/>
    <w:rsid w:val="000635AF"/>
    <w:rsid w:val="000635B9"/>
    <w:rsid w:val="000635D0"/>
    <w:rsid w:val="00063623"/>
    <w:rsid w:val="0006368A"/>
    <w:rsid w:val="00063777"/>
    <w:rsid w:val="000637A1"/>
    <w:rsid w:val="00063822"/>
    <w:rsid w:val="0006384F"/>
    <w:rsid w:val="0006386C"/>
    <w:rsid w:val="000638A1"/>
    <w:rsid w:val="0006397D"/>
    <w:rsid w:val="000639A2"/>
    <w:rsid w:val="000639CD"/>
    <w:rsid w:val="000639D0"/>
    <w:rsid w:val="000639D6"/>
    <w:rsid w:val="00063B3F"/>
    <w:rsid w:val="00063BC9"/>
    <w:rsid w:val="00063BEE"/>
    <w:rsid w:val="00063C1C"/>
    <w:rsid w:val="00063C2C"/>
    <w:rsid w:val="00063C71"/>
    <w:rsid w:val="00063D54"/>
    <w:rsid w:val="00063DA3"/>
    <w:rsid w:val="00063E2A"/>
    <w:rsid w:val="00063E5C"/>
    <w:rsid w:val="00063EAD"/>
    <w:rsid w:val="00063EF8"/>
    <w:rsid w:val="00063F16"/>
    <w:rsid w:val="00063F6A"/>
    <w:rsid w:val="00063F75"/>
    <w:rsid w:val="00063FA2"/>
    <w:rsid w:val="00063FB3"/>
    <w:rsid w:val="0006401E"/>
    <w:rsid w:val="00064086"/>
    <w:rsid w:val="000640A8"/>
    <w:rsid w:val="000640E7"/>
    <w:rsid w:val="00064143"/>
    <w:rsid w:val="00064152"/>
    <w:rsid w:val="0006415C"/>
    <w:rsid w:val="000641AF"/>
    <w:rsid w:val="00064206"/>
    <w:rsid w:val="00064239"/>
    <w:rsid w:val="000642A9"/>
    <w:rsid w:val="000642EE"/>
    <w:rsid w:val="00064339"/>
    <w:rsid w:val="000643FA"/>
    <w:rsid w:val="000644A3"/>
    <w:rsid w:val="000644AE"/>
    <w:rsid w:val="000644B8"/>
    <w:rsid w:val="000644D2"/>
    <w:rsid w:val="000644D4"/>
    <w:rsid w:val="00064547"/>
    <w:rsid w:val="00064579"/>
    <w:rsid w:val="00064635"/>
    <w:rsid w:val="0006466B"/>
    <w:rsid w:val="000646EE"/>
    <w:rsid w:val="00064737"/>
    <w:rsid w:val="00064741"/>
    <w:rsid w:val="000647C6"/>
    <w:rsid w:val="00064809"/>
    <w:rsid w:val="0006485E"/>
    <w:rsid w:val="00064961"/>
    <w:rsid w:val="000649A8"/>
    <w:rsid w:val="000649AD"/>
    <w:rsid w:val="00064A11"/>
    <w:rsid w:val="00064A80"/>
    <w:rsid w:val="00064ABA"/>
    <w:rsid w:val="00064B2C"/>
    <w:rsid w:val="00064B2E"/>
    <w:rsid w:val="00064B73"/>
    <w:rsid w:val="00064BB5"/>
    <w:rsid w:val="00064BDF"/>
    <w:rsid w:val="00064BED"/>
    <w:rsid w:val="00064C10"/>
    <w:rsid w:val="00064C40"/>
    <w:rsid w:val="00064D11"/>
    <w:rsid w:val="00064D2F"/>
    <w:rsid w:val="00064DEE"/>
    <w:rsid w:val="00064E43"/>
    <w:rsid w:val="00064E8E"/>
    <w:rsid w:val="00064F5E"/>
    <w:rsid w:val="00064FDE"/>
    <w:rsid w:val="00064FE8"/>
    <w:rsid w:val="000650BA"/>
    <w:rsid w:val="000650C8"/>
    <w:rsid w:val="00065108"/>
    <w:rsid w:val="000651BC"/>
    <w:rsid w:val="000651C5"/>
    <w:rsid w:val="0006520E"/>
    <w:rsid w:val="0006521D"/>
    <w:rsid w:val="00065286"/>
    <w:rsid w:val="000652D3"/>
    <w:rsid w:val="000652DF"/>
    <w:rsid w:val="0006530D"/>
    <w:rsid w:val="00065310"/>
    <w:rsid w:val="0006533D"/>
    <w:rsid w:val="00065354"/>
    <w:rsid w:val="00065356"/>
    <w:rsid w:val="00065359"/>
    <w:rsid w:val="0006535A"/>
    <w:rsid w:val="00065376"/>
    <w:rsid w:val="0006538A"/>
    <w:rsid w:val="00065391"/>
    <w:rsid w:val="000653C8"/>
    <w:rsid w:val="000653D1"/>
    <w:rsid w:val="00065470"/>
    <w:rsid w:val="0006547A"/>
    <w:rsid w:val="00065480"/>
    <w:rsid w:val="000654CC"/>
    <w:rsid w:val="000654F0"/>
    <w:rsid w:val="0006551C"/>
    <w:rsid w:val="00065548"/>
    <w:rsid w:val="00065599"/>
    <w:rsid w:val="000655B8"/>
    <w:rsid w:val="000655DD"/>
    <w:rsid w:val="00065649"/>
    <w:rsid w:val="00065671"/>
    <w:rsid w:val="000656B1"/>
    <w:rsid w:val="00065720"/>
    <w:rsid w:val="00065761"/>
    <w:rsid w:val="000657E1"/>
    <w:rsid w:val="000657E3"/>
    <w:rsid w:val="00065849"/>
    <w:rsid w:val="00065869"/>
    <w:rsid w:val="000658AB"/>
    <w:rsid w:val="000658C9"/>
    <w:rsid w:val="00065987"/>
    <w:rsid w:val="00065A38"/>
    <w:rsid w:val="00065A4B"/>
    <w:rsid w:val="00065A4F"/>
    <w:rsid w:val="00065A68"/>
    <w:rsid w:val="00065AD2"/>
    <w:rsid w:val="00065B07"/>
    <w:rsid w:val="00065BE9"/>
    <w:rsid w:val="00065C42"/>
    <w:rsid w:val="00065C7D"/>
    <w:rsid w:val="00065C91"/>
    <w:rsid w:val="00065CCB"/>
    <w:rsid w:val="00065CF3"/>
    <w:rsid w:val="00065CFB"/>
    <w:rsid w:val="00065D23"/>
    <w:rsid w:val="00065D5D"/>
    <w:rsid w:val="00065D6E"/>
    <w:rsid w:val="00065D91"/>
    <w:rsid w:val="00065D9A"/>
    <w:rsid w:val="00065DDF"/>
    <w:rsid w:val="00065DF6"/>
    <w:rsid w:val="00065DF9"/>
    <w:rsid w:val="00065F3A"/>
    <w:rsid w:val="0006602E"/>
    <w:rsid w:val="00066094"/>
    <w:rsid w:val="000660F7"/>
    <w:rsid w:val="00066122"/>
    <w:rsid w:val="0006614A"/>
    <w:rsid w:val="000661E6"/>
    <w:rsid w:val="000661F6"/>
    <w:rsid w:val="0006621B"/>
    <w:rsid w:val="0006622D"/>
    <w:rsid w:val="00066247"/>
    <w:rsid w:val="0006631A"/>
    <w:rsid w:val="00066341"/>
    <w:rsid w:val="00066354"/>
    <w:rsid w:val="0006635A"/>
    <w:rsid w:val="0006639A"/>
    <w:rsid w:val="000663E2"/>
    <w:rsid w:val="0006642B"/>
    <w:rsid w:val="00066472"/>
    <w:rsid w:val="0006647A"/>
    <w:rsid w:val="00066529"/>
    <w:rsid w:val="00066532"/>
    <w:rsid w:val="00066581"/>
    <w:rsid w:val="000665A8"/>
    <w:rsid w:val="000665D3"/>
    <w:rsid w:val="00066616"/>
    <w:rsid w:val="0006662C"/>
    <w:rsid w:val="00066668"/>
    <w:rsid w:val="00066680"/>
    <w:rsid w:val="000666FA"/>
    <w:rsid w:val="00066704"/>
    <w:rsid w:val="0006676B"/>
    <w:rsid w:val="0006676C"/>
    <w:rsid w:val="0006678F"/>
    <w:rsid w:val="000667A1"/>
    <w:rsid w:val="000667D0"/>
    <w:rsid w:val="00066830"/>
    <w:rsid w:val="0006683C"/>
    <w:rsid w:val="000668CF"/>
    <w:rsid w:val="00066954"/>
    <w:rsid w:val="000669FA"/>
    <w:rsid w:val="00066A0A"/>
    <w:rsid w:val="00066A1D"/>
    <w:rsid w:val="00066A41"/>
    <w:rsid w:val="00066AEB"/>
    <w:rsid w:val="00066B35"/>
    <w:rsid w:val="00066BD7"/>
    <w:rsid w:val="00066C16"/>
    <w:rsid w:val="00066C1E"/>
    <w:rsid w:val="00066C36"/>
    <w:rsid w:val="00066C44"/>
    <w:rsid w:val="00066CBC"/>
    <w:rsid w:val="00066D1E"/>
    <w:rsid w:val="00066DA4"/>
    <w:rsid w:val="00066DDD"/>
    <w:rsid w:val="00066DF4"/>
    <w:rsid w:val="00066E7C"/>
    <w:rsid w:val="00066E92"/>
    <w:rsid w:val="00066F00"/>
    <w:rsid w:val="00067062"/>
    <w:rsid w:val="0006711C"/>
    <w:rsid w:val="00067191"/>
    <w:rsid w:val="00067193"/>
    <w:rsid w:val="000671FF"/>
    <w:rsid w:val="0006723A"/>
    <w:rsid w:val="0006725B"/>
    <w:rsid w:val="0006726C"/>
    <w:rsid w:val="00067279"/>
    <w:rsid w:val="0006729D"/>
    <w:rsid w:val="0006730F"/>
    <w:rsid w:val="00067311"/>
    <w:rsid w:val="0006734A"/>
    <w:rsid w:val="0006737C"/>
    <w:rsid w:val="00067396"/>
    <w:rsid w:val="00067489"/>
    <w:rsid w:val="000674A9"/>
    <w:rsid w:val="000674EE"/>
    <w:rsid w:val="000674F5"/>
    <w:rsid w:val="000674FF"/>
    <w:rsid w:val="000675A3"/>
    <w:rsid w:val="000675CC"/>
    <w:rsid w:val="000675F1"/>
    <w:rsid w:val="00067602"/>
    <w:rsid w:val="0006763F"/>
    <w:rsid w:val="00067645"/>
    <w:rsid w:val="00067693"/>
    <w:rsid w:val="000676B0"/>
    <w:rsid w:val="000676BC"/>
    <w:rsid w:val="0006774C"/>
    <w:rsid w:val="00067750"/>
    <w:rsid w:val="0006778A"/>
    <w:rsid w:val="000677A3"/>
    <w:rsid w:val="00067826"/>
    <w:rsid w:val="0006784A"/>
    <w:rsid w:val="0006785A"/>
    <w:rsid w:val="0006788D"/>
    <w:rsid w:val="00067898"/>
    <w:rsid w:val="000678D9"/>
    <w:rsid w:val="0006790A"/>
    <w:rsid w:val="00067922"/>
    <w:rsid w:val="00067925"/>
    <w:rsid w:val="00067949"/>
    <w:rsid w:val="00067959"/>
    <w:rsid w:val="00067968"/>
    <w:rsid w:val="000679B0"/>
    <w:rsid w:val="000679BC"/>
    <w:rsid w:val="00067A78"/>
    <w:rsid w:val="00067ACC"/>
    <w:rsid w:val="00067B2D"/>
    <w:rsid w:val="00067B76"/>
    <w:rsid w:val="00067BB1"/>
    <w:rsid w:val="00067C1A"/>
    <w:rsid w:val="00067C1C"/>
    <w:rsid w:val="00067C34"/>
    <w:rsid w:val="00067C6A"/>
    <w:rsid w:val="00067C75"/>
    <w:rsid w:val="00067C9D"/>
    <w:rsid w:val="00067CCC"/>
    <w:rsid w:val="00067D1A"/>
    <w:rsid w:val="00067D25"/>
    <w:rsid w:val="00067D70"/>
    <w:rsid w:val="00067D89"/>
    <w:rsid w:val="00067DAB"/>
    <w:rsid w:val="00067DFF"/>
    <w:rsid w:val="00067E0B"/>
    <w:rsid w:val="00067E56"/>
    <w:rsid w:val="00067E5B"/>
    <w:rsid w:val="00067E85"/>
    <w:rsid w:val="00067F2E"/>
    <w:rsid w:val="00067F62"/>
    <w:rsid w:val="00067F7A"/>
    <w:rsid w:val="00067FC2"/>
    <w:rsid w:val="0006D550"/>
    <w:rsid w:val="0007004D"/>
    <w:rsid w:val="00070064"/>
    <w:rsid w:val="000700C3"/>
    <w:rsid w:val="000700D6"/>
    <w:rsid w:val="0007010E"/>
    <w:rsid w:val="00070139"/>
    <w:rsid w:val="00070154"/>
    <w:rsid w:val="00070192"/>
    <w:rsid w:val="000701AE"/>
    <w:rsid w:val="00070201"/>
    <w:rsid w:val="0007023C"/>
    <w:rsid w:val="0007023E"/>
    <w:rsid w:val="00070263"/>
    <w:rsid w:val="00070272"/>
    <w:rsid w:val="000702BA"/>
    <w:rsid w:val="00070316"/>
    <w:rsid w:val="00070337"/>
    <w:rsid w:val="0007033B"/>
    <w:rsid w:val="00070345"/>
    <w:rsid w:val="0007038C"/>
    <w:rsid w:val="000703C8"/>
    <w:rsid w:val="0007044C"/>
    <w:rsid w:val="0007045D"/>
    <w:rsid w:val="0007045F"/>
    <w:rsid w:val="0007048C"/>
    <w:rsid w:val="000705D3"/>
    <w:rsid w:val="0007064A"/>
    <w:rsid w:val="000706BC"/>
    <w:rsid w:val="000706DD"/>
    <w:rsid w:val="000706EF"/>
    <w:rsid w:val="0007072E"/>
    <w:rsid w:val="00070736"/>
    <w:rsid w:val="0007073A"/>
    <w:rsid w:val="00070783"/>
    <w:rsid w:val="0007078C"/>
    <w:rsid w:val="000707A3"/>
    <w:rsid w:val="0007081C"/>
    <w:rsid w:val="00070835"/>
    <w:rsid w:val="0007083A"/>
    <w:rsid w:val="0007084C"/>
    <w:rsid w:val="0007088B"/>
    <w:rsid w:val="0007088E"/>
    <w:rsid w:val="000708D4"/>
    <w:rsid w:val="00070936"/>
    <w:rsid w:val="00070967"/>
    <w:rsid w:val="0007097C"/>
    <w:rsid w:val="000709BE"/>
    <w:rsid w:val="000709C4"/>
    <w:rsid w:val="000709C8"/>
    <w:rsid w:val="000709E8"/>
    <w:rsid w:val="000709FE"/>
    <w:rsid w:val="00070A09"/>
    <w:rsid w:val="00070A17"/>
    <w:rsid w:val="00070AE8"/>
    <w:rsid w:val="00070AFB"/>
    <w:rsid w:val="00070B34"/>
    <w:rsid w:val="00070B37"/>
    <w:rsid w:val="00070B80"/>
    <w:rsid w:val="00070BA1"/>
    <w:rsid w:val="00070BD4"/>
    <w:rsid w:val="00070BE9"/>
    <w:rsid w:val="00070C1E"/>
    <w:rsid w:val="00070D13"/>
    <w:rsid w:val="00070D46"/>
    <w:rsid w:val="00070D56"/>
    <w:rsid w:val="00070D63"/>
    <w:rsid w:val="00070DA2"/>
    <w:rsid w:val="00070DA3"/>
    <w:rsid w:val="00070DB3"/>
    <w:rsid w:val="00070DE9"/>
    <w:rsid w:val="00070E21"/>
    <w:rsid w:val="00070E22"/>
    <w:rsid w:val="00070E7E"/>
    <w:rsid w:val="00070ED7"/>
    <w:rsid w:val="00070F39"/>
    <w:rsid w:val="00070F4B"/>
    <w:rsid w:val="00070F73"/>
    <w:rsid w:val="00070FBC"/>
    <w:rsid w:val="00070FF5"/>
    <w:rsid w:val="00070FFF"/>
    <w:rsid w:val="00071043"/>
    <w:rsid w:val="00071048"/>
    <w:rsid w:val="000710C8"/>
    <w:rsid w:val="000710D6"/>
    <w:rsid w:val="000710FF"/>
    <w:rsid w:val="0007111F"/>
    <w:rsid w:val="00071121"/>
    <w:rsid w:val="000711C7"/>
    <w:rsid w:val="000711D2"/>
    <w:rsid w:val="00071203"/>
    <w:rsid w:val="0007128F"/>
    <w:rsid w:val="000712A5"/>
    <w:rsid w:val="000712A6"/>
    <w:rsid w:val="000713A3"/>
    <w:rsid w:val="000713EB"/>
    <w:rsid w:val="000713FA"/>
    <w:rsid w:val="00071418"/>
    <w:rsid w:val="00071478"/>
    <w:rsid w:val="00071496"/>
    <w:rsid w:val="000714A8"/>
    <w:rsid w:val="000714D9"/>
    <w:rsid w:val="0007151C"/>
    <w:rsid w:val="00071530"/>
    <w:rsid w:val="00071565"/>
    <w:rsid w:val="000715B5"/>
    <w:rsid w:val="000715F2"/>
    <w:rsid w:val="00071617"/>
    <w:rsid w:val="00071648"/>
    <w:rsid w:val="0007166C"/>
    <w:rsid w:val="00071688"/>
    <w:rsid w:val="000716DD"/>
    <w:rsid w:val="0007176F"/>
    <w:rsid w:val="000717A6"/>
    <w:rsid w:val="000717D1"/>
    <w:rsid w:val="000717E8"/>
    <w:rsid w:val="00071869"/>
    <w:rsid w:val="00071897"/>
    <w:rsid w:val="000718A5"/>
    <w:rsid w:val="000718E1"/>
    <w:rsid w:val="0007190C"/>
    <w:rsid w:val="00071920"/>
    <w:rsid w:val="00071951"/>
    <w:rsid w:val="000719AE"/>
    <w:rsid w:val="00071A5E"/>
    <w:rsid w:val="00071A64"/>
    <w:rsid w:val="00071A6C"/>
    <w:rsid w:val="00071A7B"/>
    <w:rsid w:val="00071A7E"/>
    <w:rsid w:val="00071AE3"/>
    <w:rsid w:val="00071AE5"/>
    <w:rsid w:val="00071AE7"/>
    <w:rsid w:val="00071AFA"/>
    <w:rsid w:val="00071AFC"/>
    <w:rsid w:val="00071B2D"/>
    <w:rsid w:val="00071B6D"/>
    <w:rsid w:val="00071B7D"/>
    <w:rsid w:val="00071B99"/>
    <w:rsid w:val="00071BD9"/>
    <w:rsid w:val="00071BE0"/>
    <w:rsid w:val="00071C76"/>
    <w:rsid w:val="00071CA6"/>
    <w:rsid w:val="00071D60"/>
    <w:rsid w:val="00071D71"/>
    <w:rsid w:val="00071D7D"/>
    <w:rsid w:val="00071D9D"/>
    <w:rsid w:val="00071DDE"/>
    <w:rsid w:val="00071DF0"/>
    <w:rsid w:val="00071E26"/>
    <w:rsid w:val="00071E31"/>
    <w:rsid w:val="00071E43"/>
    <w:rsid w:val="00071E45"/>
    <w:rsid w:val="00071E7A"/>
    <w:rsid w:val="00071ED1"/>
    <w:rsid w:val="00071EFE"/>
    <w:rsid w:val="00071F0F"/>
    <w:rsid w:val="00071F41"/>
    <w:rsid w:val="00071F8B"/>
    <w:rsid w:val="00071F94"/>
    <w:rsid w:val="00071FC2"/>
    <w:rsid w:val="00071FF2"/>
    <w:rsid w:val="00071FF8"/>
    <w:rsid w:val="00071FFB"/>
    <w:rsid w:val="00071FFF"/>
    <w:rsid w:val="00072078"/>
    <w:rsid w:val="000720E4"/>
    <w:rsid w:val="0007212C"/>
    <w:rsid w:val="00072158"/>
    <w:rsid w:val="000721D2"/>
    <w:rsid w:val="000721E5"/>
    <w:rsid w:val="00072253"/>
    <w:rsid w:val="00072269"/>
    <w:rsid w:val="000722C7"/>
    <w:rsid w:val="0007235C"/>
    <w:rsid w:val="00072375"/>
    <w:rsid w:val="000723A0"/>
    <w:rsid w:val="000723AF"/>
    <w:rsid w:val="000723BD"/>
    <w:rsid w:val="000724DB"/>
    <w:rsid w:val="000724EF"/>
    <w:rsid w:val="00072505"/>
    <w:rsid w:val="00072518"/>
    <w:rsid w:val="0007251D"/>
    <w:rsid w:val="00072591"/>
    <w:rsid w:val="000725BD"/>
    <w:rsid w:val="0007265E"/>
    <w:rsid w:val="00072687"/>
    <w:rsid w:val="000726BC"/>
    <w:rsid w:val="000726C2"/>
    <w:rsid w:val="000726D1"/>
    <w:rsid w:val="000726FF"/>
    <w:rsid w:val="00072733"/>
    <w:rsid w:val="00072737"/>
    <w:rsid w:val="000727A3"/>
    <w:rsid w:val="000727D0"/>
    <w:rsid w:val="0007281A"/>
    <w:rsid w:val="00072849"/>
    <w:rsid w:val="000728C4"/>
    <w:rsid w:val="000728C8"/>
    <w:rsid w:val="00072911"/>
    <w:rsid w:val="00072980"/>
    <w:rsid w:val="000729A8"/>
    <w:rsid w:val="000729D9"/>
    <w:rsid w:val="00072A20"/>
    <w:rsid w:val="00072A4D"/>
    <w:rsid w:val="00072A74"/>
    <w:rsid w:val="00072AA1"/>
    <w:rsid w:val="00072AAF"/>
    <w:rsid w:val="00072ADA"/>
    <w:rsid w:val="00072AE2"/>
    <w:rsid w:val="00072B05"/>
    <w:rsid w:val="00072B4F"/>
    <w:rsid w:val="00072B81"/>
    <w:rsid w:val="00072BC5"/>
    <w:rsid w:val="00072BE1"/>
    <w:rsid w:val="00072C0A"/>
    <w:rsid w:val="00072C66"/>
    <w:rsid w:val="00072CC8"/>
    <w:rsid w:val="00072CCB"/>
    <w:rsid w:val="00072CE2"/>
    <w:rsid w:val="00072CFD"/>
    <w:rsid w:val="00072D94"/>
    <w:rsid w:val="00072DBD"/>
    <w:rsid w:val="00072E4F"/>
    <w:rsid w:val="00072EBE"/>
    <w:rsid w:val="00073014"/>
    <w:rsid w:val="00073043"/>
    <w:rsid w:val="0007308C"/>
    <w:rsid w:val="000731B2"/>
    <w:rsid w:val="000731D2"/>
    <w:rsid w:val="00073274"/>
    <w:rsid w:val="00073296"/>
    <w:rsid w:val="00073325"/>
    <w:rsid w:val="0007340B"/>
    <w:rsid w:val="0007349C"/>
    <w:rsid w:val="000734BD"/>
    <w:rsid w:val="000734D0"/>
    <w:rsid w:val="0007353E"/>
    <w:rsid w:val="0007354C"/>
    <w:rsid w:val="0007357E"/>
    <w:rsid w:val="000735FE"/>
    <w:rsid w:val="00073620"/>
    <w:rsid w:val="0007365B"/>
    <w:rsid w:val="0007366E"/>
    <w:rsid w:val="00073688"/>
    <w:rsid w:val="0007374B"/>
    <w:rsid w:val="000737B6"/>
    <w:rsid w:val="000737C0"/>
    <w:rsid w:val="00073803"/>
    <w:rsid w:val="00073848"/>
    <w:rsid w:val="0007384F"/>
    <w:rsid w:val="0007387E"/>
    <w:rsid w:val="0007388B"/>
    <w:rsid w:val="000738B8"/>
    <w:rsid w:val="00073921"/>
    <w:rsid w:val="0007393F"/>
    <w:rsid w:val="000739AB"/>
    <w:rsid w:val="000739BA"/>
    <w:rsid w:val="00073A21"/>
    <w:rsid w:val="00073A2F"/>
    <w:rsid w:val="00073A41"/>
    <w:rsid w:val="00073A45"/>
    <w:rsid w:val="00073A8C"/>
    <w:rsid w:val="00073A9C"/>
    <w:rsid w:val="00073AFD"/>
    <w:rsid w:val="00073B88"/>
    <w:rsid w:val="00073B99"/>
    <w:rsid w:val="00073BBD"/>
    <w:rsid w:val="00073C1F"/>
    <w:rsid w:val="00073C9D"/>
    <w:rsid w:val="00073CBB"/>
    <w:rsid w:val="00073CCB"/>
    <w:rsid w:val="00073D0F"/>
    <w:rsid w:val="00073D10"/>
    <w:rsid w:val="00073D17"/>
    <w:rsid w:val="00073D28"/>
    <w:rsid w:val="00073D31"/>
    <w:rsid w:val="00073D34"/>
    <w:rsid w:val="00073D7D"/>
    <w:rsid w:val="00073E02"/>
    <w:rsid w:val="00073E04"/>
    <w:rsid w:val="00073E3D"/>
    <w:rsid w:val="00073E7F"/>
    <w:rsid w:val="00073EA0"/>
    <w:rsid w:val="00073ECE"/>
    <w:rsid w:val="00073F87"/>
    <w:rsid w:val="00073FB7"/>
    <w:rsid w:val="0007405B"/>
    <w:rsid w:val="0007405E"/>
    <w:rsid w:val="0007415A"/>
    <w:rsid w:val="0007417B"/>
    <w:rsid w:val="0007417C"/>
    <w:rsid w:val="00074191"/>
    <w:rsid w:val="000741B4"/>
    <w:rsid w:val="000741C0"/>
    <w:rsid w:val="000741D1"/>
    <w:rsid w:val="000741E6"/>
    <w:rsid w:val="00074214"/>
    <w:rsid w:val="0007421E"/>
    <w:rsid w:val="0007428A"/>
    <w:rsid w:val="00074294"/>
    <w:rsid w:val="000742C2"/>
    <w:rsid w:val="000742C8"/>
    <w:rsid w:val="000742CE"/>
    <w:rsid w:val="0007437C"/>
    <w:rsid w:val="000743A8"/>
    <w:rsid w:val="00074400"/>
    <w:rsid w:val="00074487"/>
    <w:rsid w:val="000744F6"/>
    <w:rsid w:val="000744FA"/>
    <w:rsid w:val="00074512"/>
    <w:rsid w:val="00074531"/>
    <w:rsid w:val="00074549"/>
    <w:rsid w:val="00074598"/>
    <w:rsid w:val="00074619"/>
    <w:rsid w:val="00074688"/>
    <w:rsid w:val="0007468B"/>
    <w:rsid w:val="000746B8"/>
    <w:rsid w:val="000746B9"/>
    <w:rsid w:val="000746EF"/>
    <w:rsid w:val="00074715"/>
    <w:rsid w:val="00074728"/>
    <w:rsid w:val="000747CF"/>
    <w:rsid w:val="000747F9"/>
    <w:rsid w:val="0007482E"/>
    <w:rsid w:val="00074854"/>
    <w:rsid w:val="00074880"/>
    <w:rsid w:val="000748BE"/>
    <w:rsid w:val="000748C9"/>
    <w:rsid w:val="0007492D"/>
    <w:rsid w:val="00074943"/>
    <w:rsid w:val="00074963"/>
    <w:rsid w:val="000749A4"/>
    <w:rsid w:val="000749EB"/>
    <w:rsid w:val="00074A4A"/>
    <w:rsid w:val="00074B0C"/>
    <w:rsid w:val="00074B1B"/>
    <w:rsid w:val="00074B22"/>
    <w:rsid w:val="00074B32"/>
    <w:rsid w:val="00074B58"/>
    <w:rsid w:val="00074B8C"/>
    <w:rsid w:val="00074BC6"/>
    <w:rsid w:val="00074BF3"/>
    <w:rsid w:val="00074C0B"/>
    <w:rsid w:val="00074C0E"/>
    <w:rsid w:val="00074C13"/>
    <w:rsid w:val="00074C15"/>
    <w:rsid w:val="00074C44"/>
    <w:rsid w:val="00074C56"/>
    <w:rsid w:val="00074CD7"/>
    <w:rsid w:val="00074D23"/>
    <w:rsid w:val="00074D2F"/>
    <w:rsid w:val="00074D76"/>
    <w:rsid w:val="00074DC9"/>
    <w:rsid w:val="00074DD1"/>
    <w:rsid w:val="00074DE3"/>
    <w:rsid w:val="00074E14"/>
    <w:rsid w:val="00074E1E"/>
    <w:rsid w:val="00074E33"/>
    <w:rsid w:val="00074E8B"/>
    <w:rsid w:val="00074EB4"/>
    <w:rsid w:val="00074F45"/>
    <w:rsid w:val="00074F5F"/>
    <w:rsid w:val="0007502F"/>
    <w:rsid w:val="00075074"/>
    <w:rsid w:val="0007507D"/>
    <w:rsid w:val="000750AB"/>
    <w:rsid w:val="000750DC"/>
    <w:rsid w:val="0007513C"/>
    <w:rsid w:val="0007515A"/>
    <w:rsid w:val="000751C8"/>
    <w:rsid w:val="0007521B"/>
    <w:rsid w:val="000752C0"/>
    <w:rsid w:val="000752ED"/>
    <w:rsid w:val="0007533F"/>
    <w:rsid w:val="00075340"/>
    <w:rsid w:val="00075372"/>
    <w:rsid w:val="000753C0"/>
    <w:rsid w:val="000753C8"/>
    <w:rsid w:val="000753D0"/>
    <w:rsid w:val="000753E1"/>
    <w:rsid w:val="00075442"/>
    <w:rsid w:val="00075452"/>
    <w:rsid w:val="00075498"/>
    <w:rsid w:val="0007550A"/>
    <w:rsid w:val="000755D6"/>
    <w:rsid w:val="000755ED"/>
    <w:rsid w:val="0007564B"/>
    <w:rsid w:val="00075664"/>
    <w:rsid w:val="0007566C"/>
    <w:rsid w:val="000756F6"/>
    <w:rsid w:val="00075791"/>
    <w:rsid w:val="0007579D"/>
    <w:rsid w:val="00075807"/>
    <w:rsid w:val="00075849"/>
    <w:rsid w:val="0007585C"/>
    <w:rsid w:val="00075883"/>
    <w:rsid w:val="000759C7"/>
    <w:rsid w:val="00075A1A"/>
    <w:rsid w:val="00075AD5"/>
    <w:rsid w:val="00075AE1"/>
    <w:rsid w:val="00075B41"/>
    <w:rsid w:val="00075BC5"/>
    <w:rsid w:val="00075C10"/>
    <w:rsid w:val="00075C8E"/>
    <w:rsid w:val="00075E22"/>
    <w:rsid w:val="00075E38"/>
    <w:rsid w:val="00075E44"/>
    <w:rsid w:val="00075EE1"/>
    <w:rsid w:val="00075EE8"/>
    <w:rsid w:val="00075EF7"/>
    <w:rsid w:val="00075F1D"/>
    <w:rsid w:val="00075F6F"/>
    <w:rsid w:val="00075F98"/>
    <w:rsid w:val="00075FE0"/>
    <w:rsid w:val="00076011"/>
    <w:rsid w:val="0007609F"/>
    <w:rsid w:val="000760EF"/>
    <w:rsid w:val="0007610A"/>
    <w:rsid w:val="00076126"/>
    <w:rsid w:val="00076152"/>
    <w:rsid w:val="0007618B"/>
    <w:rsid w:val="0007618E"/>
    <w:rsid w:val="000761E0"/>
    <w:rsid w:val="000761F9"/>
    <w:rsid w:val="0007624B"/>
    <w:rsid w:val="000762A4"/>
    <w:rsid w:val="00076329"/>
    <w:rsid w:val="00076356"/>
    <w:rsid w:val="000763F9"/>
    <w:rsid w:val="00076404"/>
    <w:rsid w:val="0007646B"/>
    <w:rsid w:val="0007647A"/>
    <w:rsid w:val="000764AF"/>
    <w:rsid w:val="000764C1"/>
    <w:rsid w:val="00076514"/>
    <w:rsid w:val="00076545"/>
    <w:rsid w:val="00076566"/>
    <w:rsid w:val="00076587"/>
    <w:rsid w:val="000765E0"/>
    <w:rsid w:val="0007666D"/>
    <w:rsid w:val="000766A3"/>
    <w:rsid w:val="000766E4"/>
    <w:rsid w:val="0007677B"/>
    <w:rsid w:val="000767B4"/>
    <w:rsid w:val="000767D3"/>
    <w:rsid w:val="000767F5"/>
    <w:rsid w:val="0007681D"/>
    <w:rsid w:val="000768BF"/>
    <w:rsid w:val="000768C7"/>
    <w:rsid w:val="000768DB"/>
    <w:rsid w:val="000768EA"/>
    <w:rsid w:val="000768FF"/>
    <w:rsid w:val="00076992"/>
    <w:rsid w:val="000769A5"/>
    <w:rsid w:val="000769CA"/>
    <w:rsid w:val="000769D2"/>
    <w:rsid w:val="000769D9"/>
    <w:rsid w:val="00076AED"/>
    <w:rsid w:val="00076B93"/>
    <w:rsid w:val="00076B99"/>
    <w:rsid w:val="00076BB6"/>
    <w:rsid w:val="00076BCD"/>
    <w:rsid w:val="00076BED"/>
    <w:rsid w:val="00076C3E"/>
    <w:rsid w:val="00076C4B"/>
    <w:rsid w:val="00076CD5"/>
    <w:rsid w:val="00076CDA"/>
    <w:rsid w:val="00076DDA"/>
    <w:rsid w:val="00076E12"/>
    <w:rsid w:val="00076E4A"/>
    <w:rsid w:val="00076E62"/>
    <w:rsid w:val="00076EAC"/>
    <w:rsid w:val="00076EED"/>
    <w:rsid w:val="00076FD8"/>
    <w:rsid w:val="00076FEF"/>
    <w:rsid w:val="0007701F"/>
    <w:rsid w:val="00077092"/>
    <w:rsid w:val="0007712C"/>
    <w:rsid w:val="00077187"/>
    <w:rsid w:val="00077268"/>
    <w:rsid w:val="000772A9"/>
    <w:rsid w:val="000772B4"/>
    <w:rsid w:val="000772DE"/>
    <w:rsid w:val="0007739D"/>
    <w:rsid w:val="000773B7"/>
    <w:rsid w:val="000773DF"/>
    <w:rsid w:val="0007741E"/>
    <w:rsid w:val="00077438"/>
    <w:rsid w:val="0007746C"/>
    <w:rsid w:val="00077493"/>
    <w:rsid w:val="000774FB"/>
    <w:rsid w:val="00077502"/>
    <w:rsid w:val="00077520"/>
    <w:rsid w:val="00077544"/>
    <w:rsid w:val="000775D6"/>
    <w:rsid w:val="000776C2"/>
    <w:rsid w:val="00077710"/>
    <w:rsid w:val="00077765"/>
    <w:rsid w:val="0007782E"/>
    <w:rsid w:val="000778B2"/>
    <w:rsid w:val="000778C9"/>
    <w:rsid w:val="000778CA"/>
    <w:rsid w:val="00077907"/>
    <w:rsid w:val="0007796B"/>
    <w:rsid w:val="000779BA"/>
    <w:rsid w:val="00077A50"/>
    <w:rsid w:val="00077B4B"/>
    <w:rsid w:val="00077B89"/>
    <w:rsid w:val="00077B9C"/>
    <w:rsid w:val="00077C3B"/>
    <w:rsid w:val="00077C80"/>
    <w:rsid w:val="00077C81"/>
    <w:rsid w:val="00077CAD"/>
    <w:rsid w:val="00077CB4"/>
    <w:rsid w:val="00077CF3"/>
    <w:rsid w:val="00077D41"/>
    <w:rsid w:val="00077D48"/>
    <w:rsid w:val="00077D78"/>
    <w:rsid w:val="00077DCF"/>
    <w:rsid w:val="00077DE0"/>
    <w:rsid w:val="00077DE6"/>
    <w:rsid w:val="00077E0D"/>
    <w:rsid w:val="00077E3F"/>
    <w:rsid w:val="00077E78"/>
    <w:rsid w:val="00077E9B"/>
    <w:rsid w:val="00077ED0"/>
    <w:rsid w:val="00077F01"/>
    <w:rsid w:val="00077FC2"/>
    <w:rsid w:val="0008002B"/>
    <w:rsid w:val="00080062"/>
    <w:rsid w:val="00080079"/>
    <w:rsid w:val="000800C8"/>
    <w:rsid w:val="00080132"/>
    <w:rsid w:val="0008015C"/>
    <w:rsid w:val="0008017A"/>
    <w:rsid w:val="00080193"/>
    <w:rsid w:val="000801EE"/>
    <w:rsid w:val="0008023A"/>
    <w:rsid w:val="00080265"/>
    <w:rsid w:val="0008026C"/>
    <w:rsid w:val="00080270"/>
    <w:rsid w:val="00080276"/>
    <w:rsid w:val="0008027E"/>
    <w:rsid w:val="000802A8"/>
    <w:rsid w:val="000802F8"/>
    <w:rsid w:val="0008031A"/>
    <w:rsid w:val="00080328"/>
    <w:rsid w:val="0008038A"/>
    <w:rsid w:val="00080397"/>
    <w:rsid w:val="000803F5"/>
    <w:rsid w:val="00080417"/>
    <w:rsid w:val="00080438"/>
    <w:rsid w:val="000804B3"/>
    <w:rsid w:val="000804BB"/>
    <w:rsid w:val="00080503"/>
    <w:rsid w:val="0008050B"/>
    <w:rsid w:val="0008057E"/>
    <w:rsid w:val="000805A7"/>
    <w:rsid w:val="0008063A"/>
    <w:rsid w:val="000806C5"/>
    <w:rsid w:val="000806D3"/>
    <w:rsid w:val="00080711"/>
    <w:rsid w:val="00080719"/>
    <w:rsid w:val="000807C0"/>
    <w:rsid w:val="000807F2"/>
    <w:rsid w:val="00080804"/>
    <w:rsid w:val="00080813"/>
    <w:rsid w:val="00080816"/>
    <w:rsid w:val="00080873"/>
    <w:rsid w:val="000808A1"/>
    <w:rsid w:val="000808F0"/>
    <w:rsid w:val="00080920"/>
    <w:rsid w:val="00080958"/>
    <w:rsid w:val="00080998"/>
    <w:rsid w:val="000809F3"/>
    <w:rsid w:val="000809F5"/>
    <w:rsid w:val="00080A0A"/>
    <w:rsid w:val="00080A26"/>
    <w:rsid w:val="00080A3A"/>
    <w:rsid w:val="00080A63"/>
    <w:rsid w:val="00080ACD"/>
    <w:rsid w:val="00080ACF"/>
    <w:rsid w:val="00080AD5"/>
    <w:rsid w:val="00080AF3"/>
    <w:rsid w:val="00080B18"/>
    <w:rsid w:val="00080B4D"/>
    <w:rsid w:val="00080B6B"/>
    <w:rsid w:val="00080BA1"/>
    <w:rsid w:val="00080BF5"/>
    <w:rsid w:val="00080C44"/>
    <w:rsid w:val="00080C95"/>
    <w:rsid w:val="00080CE5"/>
    <w:rsid w:val="00080CF2"/>
    <w:rsid w:val="00080E0F"/>
    <w:rsid w:val="00080E18"/>
    <w:rsid w:val="00080E44"/>
    <w:rsid w:val="00080E51"/>
    <w:rsid w:val="00080EDA"/>
    <w:rsid w:val="00080EF5"/>
    <w:rsid w:val="00080F14"/>
    <w:rsid w:val="00080F34"/>
    <w:rsid w:val="00080F53"/>
    <w:rsid w:val="00080FD2"/>
    <w:rsid w:val="00081003"/>
    <w:rsid w:val="00081013"/>
    <w:rsid w:val="000810DF"/>
    <w:rsid w:val="000810FF"/>
    <w:rsid w:val="00081109"/>
    <w:rsid w:val="0008111F"/>
    <w:rsid w:val="00081261"/>
    <w:rsid w:val="0008126A"/>
    <w:rsid w:val="00081298"/>
    <w:rsid w:val="00081301"/>
    <w:rsid w:val="00081326"/>
    <w:rsid w:val="00081334"/>
    <w:rsid w:val="00081351"/>
    <w:rsid w:val="000813D2"/>
    <w:rsid w:val="00081409"/>
    <w:rsid w:val="00081416"/>
    <w:rsid w:val="00081426"/>
    <w:rsid w:val="000814D7"/>
    <w:rsid w:val="000814FD"/>
    <w:rsid w:val="00081531"/>
    <w:rsid w:val="00081589"/>
    <w:rsid w:val="000815F2"/>
    <w:rsid w:val="00081624"/>
    <w:rsid w:val="00081649"/>
    <w:rsid w:val="00081720"/>
    <w:rsid w:val="00081786"/>
    <w:rsid w:val="000817A4"/>
    <w:rsid w:val="000817BA"/>
    <w:rsid w:val="00081800"/>
    <w:rsid w:val="00081845"/>
    <w:rsid w:val="000818CE"/>
    <w:rsid w:val="000818FE"/>
    <w:rsid w:val="00081908"/>
    <w:rsid w:val="000819A7"/>
    <w:rsid w:val="000819D5"/>
    <w:rsid w:val="000819DA"/>
    <w:rsid w:val="00081A4E"/>
    <w:rsid w:val="00081A59"/>
    <w:rsid w:val="00081A5D"/>
    <w:rsid w:val="00081A6E"/>
    <w:rsid w:val="00081AEA"/>
    <w:rsid w:val="00081B04"/>
    <w:rsid w:val="00081B15"/>
    <w:rsid w:val="00081B1C"/>
    <w:rsid w:val="00081B4D"/>
    <w:rsid w:val="00081B78"/>
    <w:rsid w:val="00081BA3"/>
    <w:rsid w:val="00081C2B"/>
    <w:rsid w:val="00081C38"/>
    <w:rsid w:val="00081D0F"/>
    <w:rsid w:val="00081DFD"/>
    <w:rsid w:val="00081E15"/>
    <w:rsid w:val="00081E9A"/>
    <w:rsid w:val="00081F88"/>
    <w:rsid w:val="00081FB9"/>
    <w:rsid w:val="00082013"/>
    <w:rsid w:val="0008203B"/>
    <w:rsid w:val="0008207E"/>
    <w:rsid w:val="000820A7"/>
    <w:rsid w:val="000820C3"/>
    <w:rsid w:val="000820F6"/>
    <w:rsid w:val="00082148"/>
    <w:rsid w:val="0008214D"/>
    <w:rsid w:val="00082161"/>
    <w:rsid w:val="00082171"/>
    <w:rsid w:val="00082181"/>
    <w:rsid w:val="00082195"/>
    <w:rsid w:val="000821CA"/>
    <w:rsid w:val="000821E4"/>
    <w:rsid w:val="00082222"/>
    <w:rsid w:val="0008222B"/>
    <w:rsid w:val="00082233"/>
    <w:rsid w:val="0008223A"/>
    <w:rsid w:val="00082242"/>
    <w:rsid w:val="00082286"/>
    <w:rsid w:val="00082335"/>
    <w:rsid w:val="00082339"/>
    <w:rsid w:val="00082374"/>
    <w:rsid w:val="00082379"/>
    <w:rsid w:val="00082382"/>
    <w:rsid w:val="00082420"/>
    <w:rsid w:val="000824A0"/>
    <w:rsid w:val="000824E5"/>
    <w:rsid w:val="000824EF"/>
    <w:rsid w:val="00082508"/>
    <w:rsid w:val="00082518"/>
    <w:rsid w:val="0008255D"/>
    <w:rsid w:val="00082568"/>
    <w:rsid w:val="00082577"/>
    <w:rsid w:val="0008263F"/>
    <w:rsid w:val="000826B6"/>
    <w:rsid w:val="000828F2"/>
    <w:rsid w:val="00082967"/>
    <w:rsid w:val="00082998"/>
    <w:rsid w:val="000829B6"/>
    <w:rsid w:val="00082A31"/>
    <w:rsid w:val="00082A33"/>
    <w:rsid w:val="00082A58"/>
    <w:rsid w:val="00082B33"/>
    <w:rsid w:val="00082BAA"/>
    <w:rsid w:val="00082C10"/>
    <w:rsid w:val="00082D1C"/>
    <w:rsid w:val="00082D39"/>
    <w:rsid w:val="00082E8D"/>
    <w:rsid w:val="00082F09"/>
    <w:rsid w:val="00082F31"/>
    <w:rsid w:val="00082F58"/>
    <w:rsid w:val="00082F7D"/>
    <w:rsid w:val="00082F93"/>
    <w:rsid w:val="00082FD1"/>
    <w:rsid w:val="00082FDD"/>
    <w:rsid w:val="00083026"/>
    <w:rsid w:val="00083091"/>
    <w:rsid w:val="00083093"/>
    <w:rsid w:val="0008309B"/>
    <w:rsid w:val="000830B7"/>
    <w:rsid w:val="0008310D"/>
    <w:rsid w:val="0008312C"/>
    <w:rsid w:val="000831A2"/>
    <w:rsid w:val="00083237"/>
    <w:rsid w:val="000832D1"/>
    <w:rsid w:val="00083350"/>
    <w:rsid w:val="00083371"/>
    <w:rsid w:val="0008337A"/>
    <w:rsid w:val="00083381"/>
    <w:rsid w:val="00083477"/>
    <w:rsid w:val="000834AE"/>
    <w:rsid w:val="000834DE"/>
    <w:rsid w:val="0008352A"/>
    <w:rsid w:val="00083530"/>
    <w:rsid w:val="0008359A"/>
    <w:rsid w:val="0008359C"/>
    <w:rsid w:val="000835BE"/>
    <w:rsid w:val="000835CA"/>
    <w:rsid w:val="000835E4"/>
    <w:rsid w:val="00083607"/>
    <w:rsid w:val="000836A0"/>
    <w:rsid w:val="00083705"/>
    <w:rsid w:val="0008373F"/>
    <w:rsid w:val="0008377D"/>
    <w:rsid w:val="000837C3"/>
    <w:rsid w:val="000837D7"/>
    <w:rsid w:val="000838AF"/>
    <w:rsid w:val="000838F9"/>
    <w:rsid w:val="000838FF"/>
    <w:rsid w:val="0008395F"/>
    <w:rsid w:val="00083989"/>
    <w:rsid w:val="0008398D"/>
    <w:rsid w:val="00083A35"/>
    <w:rsid w:val="00083AB7"/>
    <w:rsid w:val="00083B73"/>
    <w:rsid w:val="00083BCB"/>
    <w:rsid w:val="00083BF5"/>
    <w:rsid w:val="00083C45"/>
    <w:rsid w:val="00083C5A"/>
    <w:rsid w:val="00083CA0"/>
    <w:rsid w:val="00083CA1"/>
    <w:rsid w:val="00083CCC"/>
    <w:rsid w:val="00083D81"/>
    <w:rsid w:val="00083E4F"/>
    <w:rsid w:val="00083E80"/>
    <w:rsid w:val="00083E90"/>
    <w:rsid w:val="00083EB4"/>
    <w:rsid w:val="00083EB5"/>
    <w:rsid w:val="00083F49"/>
    <w:rsid w:val="00083F67"/>
    <w:rsid w:val="00083F77"/>
    <w:rsid w:val="0008402F"/>
    <w:rsid w:val="000840CD"/>
    <w:rsid w:val="000840F7"/>
    <w:rsid w:val="00084106"/>
    <w:rsid w:val="00084215"/>
    <w:rsid w:val="00084238"/>
    <w:rsid w:val="00084240"/>
    <w:rsid w:val="00084262"/>
    <w:rsid w:val="00084298"/>
    <w:rsid w:val="000842BC"/>
    <w:rsid w:val="000842CF"/>
    <w:rsid w:val="000842FA"/>
    <w:rsid w:val="0008430B"/>
    <w:rsid w:val="00084344"/>
    <w:rsid w:val="00084345"/>
    <w:rsid w:val="0008434B"/>
    <w:rsid w:val="00084371"/>
    <w:rsid w:val="00084372"/>
    <w:rsid w:val="00084379"/>
    <w:rsid w:val="00084383"/>
    <w:rsid w:val="000843AE"/>
    <w:rsid w:val="000843CF"/>
    <w:rsid w:val="000843F7"/>
    <w:rsid w:val="00084414"/>
    <w:rsid w:val="00084450"/>
    <w:rsid w:val="0008446B"/>
    <w:rsid w:val="000844E0"/>
    <w:rsid w:val="000844FC"/>
    <w:rsid w:val="00084528"/>
    <w:rsid w:val="0008452C"/>
    <w:rsid w:val="0008458A"/>
    <w:rsid w:val="000845DC"/>
    <w:rsid w:val="0008460D"/>
    <w:rsid w:val="00084635"/>
    <w:rsid w:val="00084677"/>
    <w:rsid w:val="00084690"/>
    <w:rsid w:val="00084701"/>
    <w:rsid w:val="00084712"/>
    <w:rsid w:val="00084740"/>
    <w:rsid w:val="0008475B"/>
    <w:rsid w:val="00084788"/>
    <w:rsid w:val="0008478E"/>
    <w:rsid w:val="000847AB"/>
    <w:rsid w:val="000847C1"/>
    <w:rsid w:val="000848A5"/>
    <w:rsid w:val="0008499C"/>
    <w:rsid w:val="000849A2"/>
    <w:rsid w:val="000849C9"/>
    <w:rsid w:val="00084A34"/>
    <w:rsid w:val="00084A43"/>
    <w:rsid w:val="00084B87"/>
    <w:rsid w:val="00084BA1"/>
    <w:rsid w:val="00084BD8"/>
    <w:rsid w:val="00084BF9"/>
    <w:rsid w:val="00084C44"/>
    <w:rsid w:val="00084C8E"/>
    <w:rsid w:val="00084CBF"/>
    <w:rsid w:val="00084CCC"/>
    <w:rsid w:val="00084D00"/>
    <w:rsid w:val="00084D06"/>
    <w:rsid w:val="00084D55"/>
    <w:rsid w:val="00084DA4"/>
    <w:rsid w:val="00084E68"/>
    <w:rsid w:val="00084EC3"/>
    <w:rsid w:val="00084EEA"/>
    <w:rsid w:val="00084EFD"/>
    <w:rsid w:val="00084F70"/>
    <w:rsid w:val="00085029"/>
    <w:rsid w:val="0008503C"/>
    <w:rsid w:val="0008507D"/>
    <w:rsid w:val="000850B2"/>
    <w:rsid w:val="00085106"/>
    <w:rsid w:val="0008513E"/>
    <w:rsid w:val="00085154"/>
    <w:rsid w:val="00085187"/>
    <w:rsid w:val="000851C5"/>
    <w:rsid w:val="0008521F"/>
    <w:rsid w:val="0008524B"/>
    <w:rsid w:val="00085273"/>
    <w:rsid w:val="00085290"/>
    <w:rsid w:val="0008532B"/>
    <w:rsid w:val="00085334"/>
    <w:rsid w:val="0008536D"/>
    <w:rsid w:val="0008543D"/>
    <w:rsid w:val="0008545B"/>
    <w:rsid w:val="000854BC"/>
    <w:rsid w:val="0008552F"/>
    <w:rsid w:val="0008554E"/>
    <w:rsid w:val="00085554"/>
    <w:rsid w:val="000855D7"/>
    <w:rsid w:val="000855FC"/>
    <w:rsid w:val="0008566F"/>
    <w:rsid w:val="0008569E"/>
    <w:rsid w:val="000856C0"/>
    <w:rsid w:val="00085716"/>
    <w:rsid w:val="0008573E"/>
    <w:rsid w:val="00085751"/>
    <w:rsid w:val="00085795"/>
    <w:rsid w:val="000857AB"/>
    <w:rsid w:val="0008585D"/>
    <w:rsid w:val="000858B9"/>
    <w:rsid w:val="000858C8"/>
    <w:rsid w:val="000858F4"/>
    <w:rsid w:val="0008591A"/>
    <w:rsid w:val="0008598F"/>
    <w:rsid w:val="00085A2E"/>
    <w:rsid w:val="00085A41"/>
    <w:rsid w:val="00085A4E"/>
    <w:rsid w:val="00085A7B"/>
    <w:rsid w:val="00085A88"/>
    <w:rsid w:val="00085ACA"/>
    <w:rsid w:val="00085B3E"/>
    <w:rsid w:val="00085B96"/>
    <w:rsid w:val="00085BC5"/>
    <w:rsid w:val="00085BFB"/>
    <w:rsid w:val="00085C49"/>
    <w:rsid w:val="00085C6E"/>
    <w:rsid w:val="00085C7A"/>
    <w:rsid w:val="00085C82"/>
    <w:rsid w:val="00085C9C"/>
    <w:rsid w:val="00085D31"/>
    <w:rsid w:val="00085D4F"/>
    <w:rsid w:val="00085D60"/>
    <w:rsid w:val="00085DE9"/>
    <w:rsid w:val="00085E13"/>
    <w:rsid w:val="00085E21"/>
    <w:rsid w:val="00085ED6"/>
    <w:rsid w:val="00085EDE"/>
    <w:rsid w:val="00085F01"/>
    <w:rsid w:val="00085F13"/>
    <w:rsid w:val="00085F35"/>
    <w:rsid w:val="00085F78"/>
    <w:rsid w:val="00085F91"/>
    <w:rsid w:val="00085FAF"/>
    <w:rsid w:val="00085FC8"/>
    <w:rsid w:val="0008600E"/>
    <w:rsid w:val="00086074"/>
    <w:rsid w:val="0008614C"/>
    <w:rsid w:val="0008619D"/>
    <w:rsid w:val="0008637E"/>
    <w:rsid w:val="00086387"/>
    <w:rsid w:val="00086396"/>
    <w:rsid w:val="000863D4"/>
    <w:rsid w:val="000863FE"/>
    <w:rsid w:val="00086425"/>
    <w:rsid w:val="0008646A"/>
    <w:rsid w:val="00086473"/>
    <w:rsid w:val="0008652C"/>
    <w:rsid w:val="0008652E"/>
    <w:rsid w:val="00086530"/>
    <w:rsid w:val="00086532"/>
    <w:rsid w:val="0008653B"/>
    <w:rsid w:val="00086552"/>
    <w:rsid w:val="00086578"/>
    <w:rsid w:val="000865E2"/>
    <w:rsid w:val="000865E3"/>
    <w:rsid w:val="00086601"/>
    <w:rsid w:val="00086613"/>
    <w:rsid w:val="00086615"/>
    <w:rsid w:val="00086644"/>
    <w:rsid w:val="00086652"/>
    <w:rsid w:val="00086691"/>
    <w:rsid w:val="000866A6"/>
    <w:rsid w:val="000866BA"/>
    <w:rsid w:val="000866FC"/>
    <w:rsid w:val="0008672D"/>
    <w:rsid w:val="0008675F"/>
    <w:rsid w:val="0008678B"/>
    <w:rsid w:val="0008679F"/>
    <w:rsid w:val="000867D1"/>
    <w:rsid w:val="00086800"/>
    <w:rsid w:val="00086822"/>
    <w:rsid w:val="000868BD"/>
    <w:rsid w:val="00086925"/>
    <w:rsid w:val="00086943"/>
    <w:rsid w:val="000869B7"/>
    <w:rsid w:val="00086A3E"/>
    <w:rsid w:val="00086A9C"/>
    <w:rsid w:val="00086B3F"/>
    <w:rsid w:val="00086B57"/>
    <w:rsid w:val="00086B76"/>
    <w:rsid w:val="00086B8A"/>
    <w:rsid w:val="00086BA1"/>
    <w:rsid w:val="00086C53"/>
    <w:rsid w:val="00086C74"/>
    <w:rsid w:val="00086CB2"/>
    <w:rsid w:val="00086CCF"/>
    <w:rsid w:val="00086CE5"/>
    <w:rsid w:val="00086D11"/>
    <w:rsid w:val="00086D6D"/>
    <w:rsid w:val="00086D87"/>
    <w:rsid w:val="00086DFD"/>
    <w:rsid w:val="00086E05"/>
    <w:rsid w:val="00086E06"/>
    <w:rsid w:val="00086E1D"/>
    <w:rsid w:val="00086E3B"/>
    <w:rsid w:val="00086E77"/>
    <w:rsid w:val="00086EF3"/>
    <w:rsid w:val="00086F1B"/>
    <w:rsid w:val="00086F2A"/>
    <w:rsid w:val="00086FD5"/>
    <w:rsid w:val="00087005"/>
    <w:rsid w:val="0008704B"/>
    <w:rsid w:val="0008706F"/>
    <w:rsid w:val="00087071"/>
    <w:rsid w:val="0008712E"/>
    <w:rsid w:val="00087183"/>
    <w:rsid w:val="000871EA"/>
    <w:rsid w:val="000871FF"/>
    <w:rsid w:val="00087264"/>
    <w:rsid w:val="000872BF"/>
    <w:rsid w:val="000872D4"/>
    <w:rsid w:val="0008739E"/>
    <w:rsid w:val="000873D9"/>
    <w:rsid w:val="00087403"/>
    <w:rsid w:val="00087427"/>
    <w:rsid w:val="0008742D"/>
    <w:rsid w:val="00087454"/>
    <w:rsid w:val="000874A5"/>
    <w:rsid w:val="000874AF"/>
    <w:rsid w:val="000874C9"/>
    <w:rsid w:val="0008752C"/>
    <w:rsid w:val="00087579"/>
    <w:rsid w:val="00087584"/>
    <w:rsid w:val="00087590"/>
    <w:rsid w:val="000876D4"/>
    <w:rsid w:val="000877B6"/>
    <w:rsid w:val="00087810"/>
    <w:rsid w:val="0008782F"/>
    <w:rsid w:val="00087856"/>
    <w:rsid w:val="00087861"/>
    <w:rsid w:val="000878B1"/>
    <w:rsid w:val="000878D7"/>
    <w:rsid w:val="000878FD"/>
    <w:rsid w:val="000878FE"/>
    <w:rsid w:val="00087903"/>
    <w:rsid w:val="00087976"/>
    <w:rsid w:val="000879EE"/>
    <w:rsid w:val="00087A19"/>
    <w:rsid w:val="00087A24"/>
    <w:rsid w:val="00087A5B"/>
    <w:rsid w:val="00087AAE"/>
    <w:rsid w:val="00087ACA"/>
    <w:rsid w:val="00087AD9"/>
    <w:rsid w:val="00087B3A"/>
    <w:rsid w:val="00087B6F"/>
    <w:rsid w:val="00087BBF"/>
    <w:rsid w:val="00087BCD"/>
    <w:rsid w:val="00087BFF"/>
    <w:rsid w:val="00087C02"/>
    <w:rsid w:val="00087C27"/>
    <w:rsid w:val="00087C36"/>
    <w:rsid w:val="00087C84"/>
    <w:rsid w:val="00087CE8"/>
    <w:rsid w:val="00087CFB"/>
    <w:rsid w:val="00087D3C"/>
    <w:rsid w:val="00087EA4"/>
    <w:rsid w:val="00087EE5"/>
    <w:rsid w:val="00087F0A"/>
    <w:rsid w:val="00087F48"/>
    <w:rsid w:val="00087F8B"/>
    <w:rsid w:val="00087FC6"/>
    <w:rsid w:val="00087FE0"/>
    <w:rsid w:val="00087FE9"/>
    <w:rsid w:val="00090009"/>
    <w:rsid w:val="0009001E"/>
    <w:rsid w:val="0009002E"/>
    <w:rsid w:val="00090034"/>
    <w:rsid w:val="00090043"/>
    <w:rsid w:val="0009008A"/>
    <w:rsid w:val="000900BC"/>
    <w:rsid w:val="00090102"/>
    <w:rsid w:val="00090112"/>
    <w:rsid w:val="00090126"/>
    <w:rsid w:val="00090152"/>
    <w:rsid w:val="0009017F"/>
    <w:rsid w:val="000901BE"/>
    <w:rsid w:val="0009021D"/>
    <w:rsid w:val="00090266"/>
    <w:rsid w:val="0009030B"/>
    <w:rsid w:val="0009032B"/>
    <w:rsid w:val="0009036E"/>
    <w:rsid w:val="00090397"/>
    <w:rsid w:val="0009043A"/>
    <w:rsid w:val="00090440"/>
    <w:rsid w:val="00090476"/>
    <w:rsid w:val="00090494"/>
    <w:rsid w:val="000904A0"/>
    <w:rsid w:val="0009053F"/>
    <w:rsid w:val="000905D8"/>
    <w:rsid w:val="000905E8"/>
    <w:rsid w:val="0009063E"/>
    <w:rsid w:val="00090788"/>
    <w:rsid w:val="00090809"/>
    <w:rsid w:val="0009089B"/>
    <w:rsid w:val="00090954"/>
    <w:rsid w:val="00090969"/>
    <w:rsid w:val="000909E0"/>
    <w:rsid w:val="00090A20"/>
    <w:rsid w:val="00090A79"/>
    <w:rsid w:val="00090AEF"/>
    <w:rsid w:val="00090AFE"/>
    <w:rsid w:val="00090B15"/>
    <w:rsid w:val="00090C73"/>
    <w:rsid w:val="00090C85"/>
    <w:rsid w:val="00090CED"/>
    <w:rsid w:val="00090D25"/>
    <w:rsid w:val="00090DB4"/>
    <w:rsid w:val="00090DD8"/>
    <w:rsid w:val="00090DEF"/>
    <w:rsid w:val="00090E08"/>
    <w:rsid w:val="00090E54"/>
    <w:rsid w:val="00090EB0"/>
    <w:rsid w:val="00090EBA"/>
    <w:rsid w:val="00090EE1"/>
    <w:rsid w:val="00090EFA"/>
    <w:rsid w:val="00090F30"/>
    <w:rsid w:val="00090F36"/>
    <w:rsid w:val="00090F9D"/>
    <w:rsid w:val="00090FBF"/>
    <w:rsid w:val="0009106E"/>
    <w:rsid w:val="00091085"/>
    <w:rsid w:val="00091088"/>
    <w:rsid w:val="0009109F"/>
    <w:rsid w:val="000910A7"/>
    <w:rsid w:val="000910DE"/>
    <w:rsid w:val="000910F0"/>
    <w:rsid w:val="000910F7"/>
    <w:rsid w:val="00091113"/>
    <w:rsid w:val="0009112F"/>
    <w:rsid w:val="00091139"/>
    <w:rsid w:val="00091196"/>
    <w:rsid w:val="000911EB"/>
    <w:rsid w:val="000911F1"/>
    <w:rsid w:val="0009124C"/>
    <w:rsid w:val="0009125A"/>
    <w:rsid w:val="0009127E"/>
    <w:rsid w:val="00091280"/>
    <w:rsid w:val="0009128D"/>
    <w:rsid w:val="000912A0"/>
    <w:rsid w:val="000912CA"/>
    <w:rsid w:val="00091325"/>
    <w:rsid w:val="00091348"/>
    <w:rsid w:val="00091366"/>
    <w:rsid w:val="000913AB"/>
    <w:rsid w:val="0009142B"/>
    <w:rsid w:val="00091443"/>
    <w:rsid w:val="00091461"/>
    <w:rsid w:val="0009149C"/>
    <w:rsid w:val="000914E0"/>
    <w:rsid w:val="000914F0"/>
    <w:rsid w:val="00091504"/>
    <w:rsid w:val="0009152C"/>
    <w:rsid w:val="00091547"/>
    <w:rsid w:val="00091587"/>
    <w:rsid w:val="0009167E"/>
    <w:rsid w:val="0009169C"/>
    <w:rsid w:val="000916C6"/>
    <w:rsid w:val="000916EF"/>
    <w:rsid w:val="00091706"/>
    <w:rsid w:val="00091742"/>
    <w:rsid w:val="00091744"/>
    <w:rsid w:val="00091760"/>
    <w:rsid w:val="00091786"/>
    <w:rsid w:val="000917E7"/>
    <w:rsid w:val="00091858"/>
    <w:rsid w:val="0009187F"/>
    <w:rsid w:val="00091896"/>
    <w:rsid w:val="00091912"/>
    <w:rsid w:val="00091933"/>
    <w:rsid w:val="00091939"/>
    <w:rsid w:val="0009193F"/>
    <w:rsid w:val="00091A2F"/>
    <w:rsid w:val="00091A43"/>
    <w:rsid w:val="00091A88"/>
    <w:rsid w:val="00091AD5"/>
    <w:rsid w:val="00091B36"/>
    <w:rsid w:val="00091B74"/>
    <w:rsid w:val="00091B82"/>
    <w:rsid w:val="00091B94"/>
    <w:rsid w:val="00091BA4"/>
    <w:rsid w:val="00091BCE"/>
    <w:rsid w:val="00091BE9"/>
    <w:rsid w:val="00091BF8"/>
    <w:rsid w:val="00091CD5"/>
    <w:rsid w:val="00091CFD"/>
    <w:rsid w:val="00091D91"/>
    <w:rsid w:val="00091DCA"/>
    <w:rsid w:val="00091DDC"/>
    <w:rsid w:val="00091E0C"/>
    <w:rsid w:val="00091E78"/>
    <w:rsid w:val="00091E9C"/>
    <w:rsid w:val="00091EAE"/>
    <w:rsid w:val="00091EB6"/>
    <w:rsid w:val="00091EDB"/>
    <w:rsid w:val="00091F69"/>
    <w:rsid w:val="000920B8"/>
    <w:rsid w:val="000920E7"/>
    <w:rsid w:val="000920F9"/>
    <w:rsid w:val="00092122"/>
    <w:rsid w:val="0009215D"/>
    <w:rsid w:val="0009218D"/>
    <w:rsid w:val="00092244"/>
    <w:rsid w:val="00092266"/>
    <w:rsid w:val="000922CF"/>
    <w:rsid w:val="000922E5"/>
    <w:rsid w:val="00092359"/>
    <w:rsid w:val="0009235A"/>
    <w:rsid w:val="000923BB"/>
    <w:rsid w:val="00092401"/>
    <w:rsid w:val="0009243D"/>
    <w:rsid w:val="00092496"/>
    <w:rsid w:val="000924AB"/>
    <w:rsid w:val="000924C9"/>
    <w:rsid w:val="000924F5"/>
    <w:rsid w:val="0009254E"/>
    <w:rsid w:val="00092584"/>
    <w:rsid w:val="000925EF"/>
    <w:rsid w:val="0009260D"/>
    <w:rsid w:val="0009266C"/>
    <w:rsid w:val="000926DA"/>
    <w:rsid w:val="00092710"/>
    <w:rsid w:val="0009276D"/>
    <w:rsid w:val="000927DE"/>
    <w:rsid w:val="00092844"/>
    <w:rsid w:val="00092879"/>
    <w:rsid w:val="000928AE"/>
    <w:rsid w:val="00092947"/>
    <w:rsid w:val="0009296E"/>
    <w:rsid w:val="000929C4"/>
    <w:rsid w:val="00092A40"/>
    <w:rsid w:val="00092A4C"/>
    <w:rsid w:val="00092AD1"/>
    <w:rsid w:val="00092B77"/>
    <w:rsid w:val="00092BBE"/>
    <w:rsid w:val="00092C60"/>
    <w:rsid w:val="00092C87"/>
    <w:rsid w:val="00092CD6"/>
    <w:rsid w:val="00092CF2"/>
    <w:rsid w:val="00092DA5"/>
    <w:rsid w:val="00092DC8"/>
    <w:rsid w:val="00092E3B"/>
    <w:rsid w:val="00092E62"/>
    <w:rsid w:val="00092EE7"/>
    <w:rsid w:val="00092F03"/>
    <w:rsid w:val="00092F1F"/>
    <w:rsid w:val="00092F2C"/>
    <w:rsid w:val="00092FF1"/>
    <w:rsid w:val="00092FF3"/>
    <w:rsid w:val="00092FF5"/>
    <w:rsid w:val="0009304C"/>
    <w:rsid w:val="00093054"/>
    <w:rsid w:val="00093063"/>
    <w:rsid w:val="00093084"/>
    <w:rsid w:val="0009311D"/>
    <w:rsid w:val="00093125"/>
    <w:rsid w:val="00093140"/>
    <w:rsid w:val="000931A8"/>
    <w:rsid w:val="000931E5"/>
    <w:rsid w:val="00093219"/>
    <w:rsid w:val="00093288"/>
    <w:rsid w:val="0009329B"/>
    <w:rsid w:val="000932C2"/>
    <w:rsid w:val="00093365"/>
    <w:rsid w:val="00093371"/>
    <w:rsid w:val="00093380"/>
    <w:rsid w:val="000933CC"/>
    <w:rsid w:val="000934AF"/>
    <w:rsid w:val="000934D4"/>
    <w:rsid w:val="000935CA"/>
    <w:rsid w:val="00093620"/>
    <w:rsid w:val="00093645"/>
    <w:rsid w:val="00093654"/>
    <w:rsid w:val="0009368F"/>
    <w:rsid w:val="00093694"/>
    <w:rsid w:val="000936AC"/>
    <w:rsid w:val="000936BB"/>
    <w:rsid w:val="000937B7"/>
    <w:rsid w:val="000937C5"/>
    <w:rsid w:val="00093807"/>
    <w:rsid w:val="0009383C"/>
    <w:rsid w:val="000938C5"/>
    <w:rsid w:val="000938D5"/>
    <w:rsid w:val="000938E5"/>
    <w:rsid w:val="000938F1"/>
    <w:rsid w:val="00093922"/>
    <w:rsid w:val="0009392A"/>
    <w:rsid w:val="000939CB"/>
    <w:rsid w:val="00093A0A"/>
    <w:rsid w:val="00093A15"/>
    <w:rsid w:val="00093A21"/>
    <w:rsid w:val="00093ACB"/>
    <w:rsid w:val="00093AD3"/>
    <w:rsid w:val="00093AF4"/>
    <w:rsid w:val="00093B33"/>
    <w:rsid w:val="00093BA6"/>
    <w:rsid w:val="00093BEA"/>
    <w:rsid w:val="00093C4F"/>
    <w:rsid w:val="00093C94"/>
    <w:rsid w:val="00093CCB"/>
    <w:rsid w:val="00093CDF"/>
    <w:rsid w:val="00093D24"/>
    <w:rsid w:val="00093DA3"/>
    <w:rsid w:val="00093DB1"/>
    <w:rsid w:val="00093DEC"/>
    <w:rsid w:val="00093E51"/>
    <w:rsid w:val="00093E59"/>
    <w:rsid w:val="00093EAF"/>
    <w:rsid w:val="00093ED8"/>
    <w:rsid w:val="00093EEF"/>
    <w:rsid w:val="00093EF1"/>
    <w:rsid w:val="00093FA5"/>
    <w:rsid w:val="0009402B"/>
    <w:rsid w:val="000940FE"/>
    <w:rsid w:val="0009415F"/>
    <w:rsid w:val="000941AE"/>
    <w:rsid w:val="000941C2"/>
    <w:rsid w:val="000941F2"/>
    <w:rsid w:val="00094249"/>
    <w:rsid w:val="000942CC"/>
    <w:rsid w:val="000942E8"/>
    <w:rsid w:val="000942FB"/>
    <w:rsid w:val="00094311"/>
    <w:rsid w:val="00094321"/>
    <w:rsid w:val="0009434E"/>
    <w:rsid w:val="00094375"/>
    <w:rsid w:val="000943C8"/>
    <w:rsid w:val="000943D2"/>
    <w:rsid w:val="00094447"/>
    <w:rsid w:val="000944D9"/>
    <w:rsid w:val="00094511"/>
    <w:rsid w:val="00094541"/>
    <w:rsid w:val="00094548"/>
    <w:rsid w:val="0009454B"/>
    <w:rsid w:val="00094603"/>
    <w:rsid w:val="0009461B"/>
    <w:rsid w:val="0009466F"/>
    <w:rsid w:val="00094681"/>
    <w:rsid w:val="0009469A"/>
    <w:rsid w:val="00094703"/>
    <w:rsid w:val="000947B7"/>
    <w:rsid w:val="000947ED"/>
    <w:rsid w:val="000947F3"/>
    <w:rsid w:val="00094831"/>
    <w:rsid w:val="0009483D"/>
    <w:rsid w:val="0009486D"/>
    <w:rsid w:val="00094874"/>
    <w:rsid w:val="000948AB"/>
    <w:rsid w:val="00094952"/>
    <w:rsid w:val="00094969"/>
    <w:rsid w:val="000949E1"/>
    <w:rsid w:val="00094A3C"/>
    <w:rsid w:val="00094A60"/>
    <w:rsid w:val="00094AD3"/>
    <w:rsid w:val="00094AE1"/>
    <w:rsid w:val="00094B3D"/>
    <w:rsid w:val="00094BBC"/>
    <w:rsid w:val="00094C38"/>
    <w:rsid w:val="00094C60"/>
    <w:rsid w:val="00094C80"/>
    <w:rsid w:val="00094C81"/>
    <w:rsid w:val="00094D1F"/>
    <w:rsid w:val="00094D42"/>
    <w:rsid w:val="00094D55"/>
    <w:rsid w:val="00094DA8"/>
    <w:rsid w:val="00094E2B"/>
    <w:rsid w:val="00094E39"/>
    <w:rsid w:val="00094E42"/>
    <w:rsid w:val="00094E5B"/>
    <w:rsid w:val="00094E7F"/>
    <w:rsid w:val="00094E86"/>
    <w:rsid w:val="00094EA7"/>
    <w:rsid w:val="00094EEB"/>
    <w:rsid w:val="00094F10"/>
    <w:rsid w:val="00094F6F"/>
    <w:rsid w:val="00094F70"/>
    <w:rsid w:val="00094F98"/>
    <w:rsid w:val="00095024"/>
    <w:rsid w:val="0009505C"/>
    <w:rsid w:val="0009506B"/>
    <w:rsid w:val="00095095"/>
    <w:rsid w:val="00095099"/>
    <w:rsid w:val="000950E1"/>
    <w:rsid w:val="0009515A"/>
    <w:rsid w:val="00095162"/>
    <w:rsid w:val="00095170"/>
    <w:rsid w:val="0009519D"/>
    <w:rsid w:val="000951B8"/>
    <w:rsid w:val="000951CA"/>
    <w:rsid w:val="000951CE"/>
    <w:rsid w:val="0009525D"/>
    <w:rsid w:val="00095260"/>
    <w:rsid w:val="000952CC"/>
    <w:rsid w:val="0009530B"/>
    <w:rsid w:val="00095318"/>
    <w:rsid w:val="0009532C"/>
    <w:rsid w:val="0009534D"/>
    <w:rsid w:val="000953D3"/>
    <w:rsid w:val="000953DC"/>
    <w:rsid w:val="00095449"/>
    <w:rsid w:val="0009548D"/>
    <w:rsid w:val="000954AA"/>
    <w:rsid w:val="000954B0"/>
    <w:rsid w:val="000954FE"/>
    <w:rsid w:val="00095566"/>
    <w:rsid w:val="000955B6"/>
    <w:rsid w:val="000955DD"/>
    <w:rsid w:val="0009565E"/>
    <w:rsid w:val="0009567D"/>
    <w:rsid w:val="0009570D"/>
    <w:rsid w:val="0009571C"/>
    <w:rsid w:val="00095749"/>
    <w:rsid w:val="00095791"/>
    <w:rsid w:val="00095801"/>
    <w:rsid w:val="000958A1"/>
    <w:rsid w:val="000958D9"/>
    <w:rsid w:val="000958E0"/>
    <w:rsid w:val="000958EE"/>
    <w:rsid w:val="00095928"/>
    <w:rsid w:val="0009596F"/>
    <w:rsid w:val="000959BA"/>
    <w:rsid w:val="000959D3"/>
    <w:rsid w:val="00095A05"/>
    <w:rsid w:val="00095A29"/>
    <w:rsid w:val="00095A50"/>
    <w:rsid w:val="00095A77"/>
    <w:rsid w:val="00095AB8"/>
    <w:rsid w:val="00095B28"/>
    <w:rsid w:val="00095B4D"/>
    <w:rsid w:val="00095B6E"/>
    <w:rsid w:val="00095B71"/>
    <w:rsid w:val="00095BB1"/>
    <w:rsid w:val="00095C37"/>
    <w:rsid w:val="00095C59"/>
    <w:rsid w:val="00095CA8"/>
    <w:rsid w:val="00095D57"/>
    <w:rsid w:val="00095D65"/>
    <w:rsid w:val="00095DC0"/>
    <w:rsid w:val="00095E71"/>
    <w:rsid w:val="00095EF0"/>
    <w:rsid w:val="00095F19"/>
    <w:rsid w:val="00095F1B"/>
    <w:rsid w:val="00095F50"/>
    <w:rsid w:val="00095FC5"/>
    <w:rsid w:val="00095FE0"/>
    <w:rsid w:val="00095FF7"/>
    <w:rsid w:val="0009600E"/>
    <w:rsid w:val="00096019"/>
    <w:rsid w:val="0009602D"/>
    <w:rsid w:val="0009606F"/>
    <w:rsid w:val="000960AF"/>
    <w:rsid w:val="000960F9"/>
    <w:rsid w:val="00096147"/>
    <w:rsid w:val="00096180"/>
    <w:rsid w:val="0009618A"/>
    <w:rsid w:val="000961E1"/>
    <w:rsid w:val="00096233"/>
    <w:rsid w:val="000962A7"/>
    <w:rsid w:val="000962B6"/>
    <w:rsid w:val="0009633D"/>
    <w:rsid w:val="00096343"/>
    <w:rsid w:val="00096347"/>
    <w:rsid w:val="00096358"/>
    <w:rsid w:val="0009635F"/>
    <w:rsid w:val="000963F6"/>
    <w:rsid w:val="0009642F"/>
    <w:rsid w:val="00096451"/>
    <w:rsid w:val="0009646A"/>
    <w:rsid w:val="00096500"/>
    <w:rsid w:val="00096525"/>
    <w:rsid w:val="00096551"/>
    <w:rsid w:val="000965F8"/>
    <w:rsid w:val="0009660F"/>
    <w:rsid w:val="00096634"/>
    <w:rsid w:val="0009666D"/>
    <w:rsid w:val="00096688"/>
    <w:rsid w:val="00096711"/>
    <w:rsid w:val="0009674C"/>
    <w:rsid w:val="000967BC"/>
    <w:rsid w:val="000967FB"/>
    <w:rsid w:val="00096809"/>
    <w:rsid w:val="00096826"/>
    <w:rsid w:val="000968B7"/>
    <w:rsid w:val="000968BB"/>
    <w:rsid w:val="000968DA"/>
    <w:rsid w:val="000968F7"/>
    <w:rsid w:val="0009692F"/>
    <w:rsid w:val="000969A6"/>
    <w:rsid w:val="000969A8"/>
    <w:rsid w:val="000969E7"/>
    <w:rsid w:val="00096A3D"/>
    <w:rsid w:val="00096A44"/>
    <w:rsid w:val="00096AE0"/>
    <w:rsid w:val="00096AE7"/>
    <w:rsid w:val="00096B5B"/>
    <w:rsid w:val="00096B85"/>
    <w:rsid w:val="00096B92"/>
    <w:rsid w:val="00096B96"/>
    <w:rsid w:val="00096BA2"/>
    <w:rsid w:val="00096C04"/>
    <w:rsid w:val="00096C34"/>
    <w:rsid w:val="00096C4F"/>
    <w:rsid w:val="00096CB7"/>
    <w:rsid w:val="00096CD4"/>
    <w:rsid w:val="00096D03"/>
    <w:rsid w:val="00096D0A"/>
    <w:rsid w:val="00096D64"/>
    <w:rsid w:val="00096D8A"/>
    <w:rsid w:val="00096E7D"/>
    <w:rsid w:val="00096E9C"/>
    <w:rsid w:val="00096FB0"/>
    <w:rsid w:val="00096FC6"/>
    <w:rsid w:val="00096FFB"/>
    <w:rsid w:val="00097001"/>
    <w:rsid w:val="00097051"/>
    <w:rsid w:val="000970CA"/>
    <w:rsid w:val="0009711C"/>
    <w:rsid w:val="00097134"/>
    <w:rsid w:val="00097143"/>
    <w:rsid w:val="00097194"/>
    <w:rsid w:val="000971AE"/>
    <w:rsid w:val="000971B6"/>
    <w:rsid w:val="000971CA"/>
    <w:rsid w:val="00097241"/>
    <w:rsid w:val="00097254"/>
    <w:rsid w:val="000972AD"/>
    <w:rsid w:val="00097323"/>
    <w:rsid w:val="00097330"/>
    <w:rsid w:val="000973B9"/>
    <w:rsid w:val="000973C5"/>
    <w:rsid w:val="000973FD"/>
    <w:rsid w:val="00097432"/>
    <w:rsid w:val="00097485"/>
    <w:rsid w:val="0009752F"/>
    <w:rsid w:val="00097531"/>
    <w:rsid w:val="000975A1"/>
    <w:rsid w:val="0009764D"/>
    <w:rsid w:val="000976B7"/>
    <w:rsid w:val="0009773C"/>
    <w:rsid w:val="000977DF"/>
    <w:rsid w:val="00097809"/>
    <w:rsid w:val="00097827"/>
    <w:rsid w:val="0009793D"/>
    <w:rsid w:val="00097951"/>
    <w:rsid w:val="0009797B"/>
    <w:rsid w:val="00097981"/>
    <w:rsid w:val="00097988"/>
    <w:rsid w:val="00097998"/>
    <w:rsid w:val="0009799E"/>
    <w:rsid w:val="000979BB"/>
    <w:rsid w:val="00097A26"/>
    <w:rsid w:val="00097A5C"/>
    <w:rsid w:val="00097B45"/>
    <w:rsid w:val="00097B50"/>
    <w:rsid w:val="00097B85"/>
    <w:rsid w:val="00097BB8"/>
    <w:rsid w:val="00097C0F"/>
    <w:rsid w:val="00097C39"/>
    <w:rsid w:val="00097C9B"/>
    <w:rsid w:val="00097CE3"/>
    <w:rsid w:val="00097D58"/>
    <w:rsid w:val="00097D63"/>
    <w:rsid w:val="00097D73"/>
    <w:rsid w:val="00097E44"/>
    <w:rsid w:val="00097E6B"/>
    <w:rsid w:val="00097E9A"/>
    <w:rsid w:val="00097EE0"/>
    <w:rsid w:val="00097EFB"/>
    <w:rsid w:val="00097F20"/>
    <w:rsid w:val="00097F3B"/>
    <w:rsid w:val="00097F98"/>
    <w:rsid w:val="00097FB5"/>
    <w:rsid w:val="000A0028"/>
    <w:rsid w:val="000A002D"/>
    <w:rsid w:val="000A003A"/>
    <w:rsid w:val="000A0049"/>
    <w:rsid w:val="000A0076"/>
    <w:rsid w:val="000A008D"/>
    <w:rsid w:val="000A00E3"/>
    <w:rsid w:val="000A00F3"/>
    <w:rsid w:val="000A0123"/>
    <w:rsid w:val="000A012B"/>
    <w:rsid w:val="000A01A3"/>
    <w:rsid w:val="000A0237"/>
    <w:rsid w:val="000A0324"/>
    <w:rsid w:val="000A032A"/>
    <w:rsid w:val="000A040F"/>
    <w:rsid w:val="000A0461"/>
    <w:rsid w:val="000A04AD"/>
    <w:rsid w:val="000A04E3"/>
    <w:rsid w:val="000A04F7"/>
    <w:rsid w:val="000A052D"/>
    <w:rsid w:val="000A0553"/>
    <w:rsid w:val="000A0593"/>
    <w:rsid w:val="000A05B7"/>
    <w:rsid w:val="000A060C"/>
    <w:rsid w:val="000A060D"/>
    <w:rsid w:val="000A062D"/>
    <w:rsid w:val="000A0638"/>
    <w:rsid w:val="000A0660"/>
    <w:rsid w:val="000A066D"/>
    <w:rsid w:val="000A06A0"/>
    <w:rsid w:val="000A06EE"/>
    <w:rsid w:val="000A0710"/>
    <w:rsid w:val="000A0726"/>
    <w:rsid w:val="000A0763"/>
    <w:rsid w:val="000A078B"/>
    <w:rsid w:val="000A0792"/>
    <w:rsid w:val="000A07BD"/>
    <w:rsid w:val="000A080E"/>
    <w:rsid w:val="000A085C"/>
    <w:rsid w:val="000A087B"/>
    <w:rsid w:val="000A0892"/>
    <w:rsid w:val="000A08C7"/>
    <w:rsid w:val="000A08DA"/>
    <w:rsid w:val="000A08E5"/>
    <w:rsid w:val="000A08EF"/>
    <w:rsid w:val="000A090B"/>
    <w:rsid w:val="000A0983"/>
    <w:rsid w:val="000A09D2"/>
    <w:rsid w:val="000A09F6"/>
    <w:rsid w:val="000A0A24"/>
    <w:rsid w:val="000A0A8B"/>
    <w:rsid w:val="000A0A99"/>
    <w:rsid w:val="000A0AB1"/>
    <w:rsid w:val="000A0B5E"/>
    <w:rsid w:val="000A0BFF"/>
    <w:rsid w:val="000A0C03"/>
    <w:rsid w:val="000A0C0A"/>
    <w:rsid w:val="000A0C12"/>
    <w:rsid w:val="000A0C68"/>
    <w:rsid w:val="000A0C75"/>
    <w:rsid w:val="000A0CC0"/>
    <w:rsid w:val="000A0D66"/>
    <w:rsid w:val="000A0D7A"/>
    <w:rsid w:val="000A0D7E"/>
    <w:rsid w:val="000A0DFD"/>
    <w:rsid w:val="000A0F96"/>
    <w:rsid w:val="000A0FCE"/>
    <w:rsid w:val="000A0FFE"/>
    <w:rsid w:val="000A109A"/>
    <w:rsid w:val="000A109C"/>
    <w:rsid w:val="000A10B3"/>
    <w:rsid w:val="000A10CE"/>
    <w:rsid w:val="000A10DA"/>
    <w:rsid w:val="000A1130"/>
    <w:rsid w:val="000A117E"/>
    <w:rsid w:val="000A11D7"/>
    <w:rsid w:val="000A11F0"/>
    <w:rsid w:val="000A1262"/>
    <w:rsid w:val="000A1282"/>
    <w:rsid w:val="000A1292"/>
    <w:rsid w:val="000A129D"/>
    <w:rsid w:val="000A12FF"/>
    <w:rsid w:val="000A1350"/>
    <w:rsid w:val="000A13BB"/>
    <w:rsid w:val="000A1411"/>
    <w:rsid w:val="000A14D8"/>
    <w:rsid w:val="000A14E4"/>
    <w:rsid w:val="000A14EB"/>
    <w:rsid w:val="000A1524"/>
    <w:rsid w:val="000A156C"/>
    <w:rsid w:val="000A1589"/>
    <w:rsid w:val="000A158D"/>
    <w:rsid w:val="000A15E0"/>
    <w:rsid w:val="000A15E7"/>
    <w:rsid w:val="000A1637"/>
    <w:rsid w:val="000A1645"/>
    <w:rsid w:val="000A1649"/>
    <w:rsid w:val="000A165F"/>
    <w:rsid w:val="000A1671"/>
    <w:rsid w:val="000A16B4"/>
    <w:rsid w:val="000A1705"/>
    <w:rsid w:val="000A1708"/>
    <w:rsid w:val="000A1786"/>
    <w:rsid w:val="000A186A"/>
    <w:rsid w:val="000A18C2"/>
    <w:rsid w:val="000A18DB"/>
    <w:rsid w:val="000A18EA"/>
    <w:rsid w:val="000A1943"/>
    <w:rsid w:val="000A1992"/>
    <w:rsid w:val="000A199F"/>
    <w:rsid w:val="000A19C6"/>
    <w:rsid w:val="000A1A02"/>
    <w:rsid w:val="000A1A58"/>
    <w:rsid w:val="000A1A61"/>
    <w:rsid w:val="000A1AF3"/>
    <w:rsid w:val="000A1AFE"/>
    <w:rsid w:val="000A1B03"/>
    <w:rsid w:val="000A1B6A"/>
    <w:rsid w:val="000A1B79"/>
    <w:rsid w:val="000A1B95"/>
    <w:rsid w:val="000A1CC0"/>
    <w:rsid w:val="000A1D32"/>
    <w:rsid w:val="000A1D5F"/>
    <w:rsid w:val="000A1D71"/>
    <w:rsid w:val="000A1DC6"/>
    <w:rsid w:val="000A1DEA"/>
    <w:rsid w:val="000A1E19"/>
    <w:rsid w:val="000A1E56"/>
    <w:rsid w:val="000A1E71"/>
    <w:rsid w:val="000A1E85"/>
    <w:rsid w:val="000A1F88"/>
    <w:rsid w:val="000A1FEA"/>
    <w:rsid w:val="000A1FF2"/>
    <w:rsid w:val="000A1FF7"/>
    <w:rsid w:val="000A2069"/>
    <w:rsid w:val="000A20BE"/>
    <w:rsid w:val="000A2139"/>
    <w:rsid w:val="000A21A5"/>
    <w:rsid w:val="000A21E7"/>
    <w:rsid w:val="000A2297"/>
    <w:rsid w:val="000A238F"/>
    <w:rsid w:val="000A2391"/>
    <w:rsid w:val="000A23F0"/>
    <w:rsid w:val="000A241E"/>
    <w:rsid w:val="000A2425"/>
    <w:rsid w:val="000A2493"/>
    <w:rsid w:val="000A2496"/>
    <w:rsid w:val="000A24A6"/>
    <w:rsid w:val="000A24AB"/>
    <w:rsid w:val="000A251F"/>
    <w:rsid w:val="000A252F"/>
    <w:rsid w:val="000A256B"/>
    <w:rsid w:val="000A2576"/>
    <w:rsid w:val="000A2628"/>
    <w:rsid w:val="000A26FC"/>
    <w:rsid w:val="000A2709"/>
    <w:rsid w:val="000A2731"/>
    <w:rsid w:val="000A2758"/>
    <w:rsid w:val="000A2780"/>
    <w:rsid w:val="000A27AD"/>
    <w:rsid w:val="000A27FE"/>
    <w:rsid w:val="000A2851"/>
    <w:rsid w:val="000A2872"/>
    <w:rsid w:val="000A2888"/>
    <w:rsid w:val="000A28D3"/>
    <w:rsid w:val="000A28DC"/>
    <w:rsid w:val="000A293C"/>
    <w:rsid w:val="000A298F"/>
    <w:rsid w:val="000A29E7"/>
    <w:rsid w:val="000A2A3F"/>
    <w:rsid w:val="000A2A43"/>
    <w:rsid w:val="000A2A69"/>
    <w:rsid w:val="000A2A8D"/>
    <w:rsid w:val="000A2AB9"/>
    <w:rsid w:val="000A2AFF"/>
    <w:rsid w:val="000A2B30"/>
    <w:rsid w:val="000A2B61"/>
    <w:rsid w:val="000A2BA5"/>
    <w:rsid w:val="000A2BFB"/>
    <w:rsid w:val="000A2C4A"/>
    <w:rsid w:val="000A2C5C"/>
    <w:rsid w:val="000A2C64"/>
    <w:rsid w:val="000A2CC0"/>
    <w:rsid w:val="000A2CEE"/>
    <w:rsid w:val="000A2D60"/>
    <w:rsid w:val="000A2D67"/>
    <w:rsid w:val="000A2D69"/>
    <w:rsid w:val="000A2E06"/>
    <w:rsid w:val="000A2EA9"/>
    <w:rsid w:val="000A2F0D"/>
    <w:rsid w:val="000A2F27"/>
    <w:rsid w:val="000A2F51"/>
    <w:rsid w:val="000A2F5A"/>
    <w:rsid w:val="000A2F5B"/>
    <w:rsid w:val="000A2FE4"/>
    <w:rsid w:val="000A3017"/>
    <w:rsid w:val="000A3022"/>
    <w:rsid w:val="000A305C"/>
    <w:rsid w:val="000A306C"/>
    <w:rsid w:val="000A3082"/>
    <w:rsid w:val="000A3122"/>
    <w:rsid w:val="000A3174"/>
    <w:rsid w:val="000A3179"/>
    <w:rsid w:val="000A3191"/>
    <w:rsid w:val="000A31D2"/>
    <w:rsid w:val="000A31D8"/>
    <w:rsid w:val="000A3289"/>
    <w:rsid w:val="000A3293"/>
    <w:rsid w:val="000A32A2"/>
    <w:rsid w:val="000A32BF"/>
    <w:rsid w:val="000A32DF"/>
    <w:rsid w:val="000A32E9"/>
    <w:rsid w:val="000A330D"/>
    <w:rsid w:val="000A330F"/>
    <w:rsid w:val="000A3384"/>
    <w:rsid w:val="000A3388"/>
    <w:rsid w:val="000A339D"/>
    <w:rsid w:val="000A33BF"/>
    <w:rsid w:val="000A33DD"/>
    <w:rsid w:val="000A3418"/>
    <w:rsid w:val="000A344D"/>
    <w:rsid w:val="000A347D"/>
    <w:rsid w:val="000A349E"/>
    <w:rsid w:val="000A3552"/>
    <w:rsid w:val="000A355D"/>
    <w:rsid w:val="000A35D3"/>
    <w:rsid w:val="000A35D4"/>
    <w:rsid w:val="000A3668"/>
    <w:rsid w:val="000A3686"/>
    <w:rsid w:val="000A36A3"/>
    <w:rsid w:val="000A36CD"/>
    <w:rsid w:val="000A36D3"/>
    <w:rsid w:val="000A372C"/>
    <w:rsid w:val="000A391A"/>
    <w:rsid w:val="000A3945"/>
    <w:rsid w:val="000A397E"/>
    <w:rsid w:val="000A39B5"/>
    <w:rsid w:val="000A39FA"/>
    <w:rsid w:val="000A3A02"/>
    <w:rsid w:val="000A3A30"/>
    <w:rsid w:val="000A3A32"/>
    <w:rsid w:val="000A3A68"/>
    <w:rsid w:val="000A3A98"/>
    <w:rsid w:val="000A3ACE"/>
    <w:rsid w:val="000A3AF9"/>
    <w:rsid w:val="000A3B24"/>
    <w:rsid w:val="000A3B72"/>
    <w:rsid w:val="000A3BBA"/>
    <w:rsid w:val="000A3BD4"/>
    <w:rsid w:val="000A3C8B"/>
    <w:rsid w:val="000A3CF0"/>
    <w:rsid w:val="000A3D03"/>
    <w:rsid w:val="000A3D21"/>
    <w:rsid w:val="000A3D6F"/>
    <w:rsid w:val="000A3DC9"/>
    <w:rsid w:val="000A3DCD"/>
    <w:rsid w:val="000A3E02"/>
    <w:rsid w:val="000A3E9C"/>
    <w:rsid w:val="000A3EB2"/>
    <w:rsid w:val="000A3F5A"/>
    <w:rsid w:val="000A3FAC"/>
    <w:rsid w:val="000A4049"/>
    <w:rsid w:val="000A406C"/>
    <w:rsid w:val="000A4086"/>
    <w:rsid w:val="000A40B9"/>
    <w:rsid w:val="000A414C"/>
    <w:rsid w:val="000A41DB"/>
    <w:rsid w:val="000A41E3"/>
    <w:rsid w:val="000A41F1"/>
    <w:rsid w:val="000A4213"/>
    <w:rsid w:val="000A4228"/>
    <w:rsid w:val="000A429C"/>
    <w:rsid w:val="000A42AF"/>
    <w:rsid w:val="000A42CB"/>
    <w:rsid w:val="000A4317"/>
    <w:rsid w:val="000A436C"/>
    <w:rsid w:val="000A43AD"/>
    <w:rsid w:val="000A43C2"/>
    <w:rsid w:val="000A43F4"/>
    <w:rsid w:val="000A4424"/>
    <w:rsid w:val="000A445D"/>
    <w:rsid w:val="000A447D"/>
    <w:rsid w:val="000A4487"/>
    <w:rsid w:val="000A44B4"/>
    <w:rsid w:val="000A452D"/>
    <w:rsid w:val="000A4532"/>
    <w:rsid w:val="000A45A7"/>
    <w:rsid w:val="000A45C7"/>
    <w:rsid w:val="000A45FC"/>
    <w:rsid w:val="000A4665"/>
    <w:rsid w:val="000A4687"/>
    <w:rsid w:val="000A46AC"/>
    <w:rsid w:val="000A46E7"/>
    <w:rsid w:val="000A473B"/>
    <w:rsid w:val="000A4754"/>
    <w:rsid w:val="000A4767"/>
    <w:rsid w:val="000A4789"/>
    <w:rsid w:val="000A47D4"/>
    <w:rsid w:val="000A47D8"/>
    <w:rsid w:val="000A4864"/>
    <w:rsid w:val="000A4877"/>
    <w:rsid w:val="000A48A2"/>
    <w:rsid w:val="000A48FA"/>
    <w:rsid w:val="000A490F"/>
    <w:rsid w:val="000A4934"/>
    <w:rsid w:val="000A496C"/>
    <w:rsid w:val="000A4996"/>
    <w:rsid w:val="000A49E5"/>
    <w:rsid w:val="000A4A89"/>
    <w:rsid w:val="000A4AD2"/>
    <w:rsid w:val="000A4AE5"/>
    <w:rsid w:val="000A4B84"/>
    <w:rsid w:val="000A4C0F"/>
    <w:rsid w:val="000A4C61"/>
    <w:rsid w:val="000A4CD7"/>
    <w:rsid w:val="000A4D01"/>
    <w:rsid w:val="000A4D05"/>
    <w:rsid w:val="000A4D70"/>
    <w:rsid w:val="000A4D7F"/>
    <w:rsid w:val="000A4D9F"/>
    <w:rsid w:val="000A4E2A"/>
    <w:rsid w:val="000A4E5E"/>
    <w:rsid w:val="000A4E66"/>
    <w:rsid w:val="000A4F67"/>
    <w:rsid w:val="000A4FCB"/>
    <w:rsid w:val="000A4FD6"/>
    <w:rsid w:val="000A500E"/>
    <w:rsid w:val="000A501A"/>
    <w:rsid w:val="000A505D"/>
    <w:rsid w:val="000A50A2"/>
    <w:rsid w:val="000A50A9"/>
    <w:rsid w:val="000A50B7"/>
    <w:rsid w:val="000A50FB"/>
    <w:rsid w:val="000A50FF"/>
    <w:rsid w:val="000A510D"/>
    <w:rsid w:val="000A5112"/>
    <w:rsid w:val="000A512B"/>
    <w:rsid w:val="000A512E"/>
    <w:rsid w:val="000A51B6"/>
    <w:rsid w:val="000A51EE"/>
    <w:rsid w:val="000A524D"/>
    <w:rsid w:val="000A5252"/>
    <w:rsid w:val="000A525E"/>
    <w:rsid w:val="000A52CB"/>
    <w:rsid w:val="000A53B2"/>
    <w:rsid w:val="000A53C2"/>
    <w:rsid w:val="000A53F9"/>
    <w:rsid w:val="000A5424"/>
    <w:rsid w:val="000A5426"/>
    <w:rsid w:val="000A545D"/>
    <w:rsid w:val="000A5467"/>
    <w:rsid w:val="000A547A"/>
    <w:rsid w:val="000A54A5"/>
    <w:rsid w:val="000A54B9"/>
    <w:rsid w:val="000A554C"/>
    <w:rsid w:val="000A5583"/>
    <w:rsid w:val="000A5591"/>
    <w:rsid w:val="000A5673"/>
    <w:rsid w:val="000A56E6"/>
    <w:rsid w:val="000A5703"/>
    <w:rsid w:val="000A5768"/>
    <w:rsid w:val="000A57EA"/>
    <w:rsid w:val="000A57EF"/>
    <w:rsid w:val="000A587E"/>
    <w:rsid w:val="000A5891"/>
    <w:rsid w:val="000A58D5"/>
    <w:rsid w:val="000A58E2"/>
    <w:rsid w:val="000A590D"/>
    <w:rsid w:val="000A59E8"/>
    <w:rsid w:val="000A5A35"/>
    <w:rsid w:val="000A5A36"/>
    <w:rsid w:val="000A5AE2"/>
    <w:rsid w:val="000A5AEC"/>
    <w:rsid w:val="000A5B3D"/>
    <w:rsid w:val="000A5C11"/>
    <w:rsid w:val="000A5C6E"/>
    <w:rsid w:val="000A5CFF"/>
    <w:rsid w:val="000A5D02"/>
    <w:rsid w:val="000A5D4A"/>
    <w:rsid w:val="000A5D54"/>
    <w:rsid w:val="000A5D70"/>
    <w:rsid w:val="000A5D86"/>
    <w:rsid w:val="000A5DEE"/>
    <w:rsid w:val="000A5E29"/>
    <w:rsid w:val="000A5E32"/>
    <w:rsid w:val="000A5EF8"/>
    <w:rsid w:val="000A5F12"/>
    <w:rsid w:val="000A5F5D"/>
    <w:rsid w:val="000A5F74"/>
    <w:rsid w:val="000A5FA4"/>
    <w:rsid w:val="000A5FE8"/>
    <w:rsid w:val="000A6045"/>
    <w:rsid w:val="000A6052"/>
    <w:rsid w:val="000A6092"/>
    <w:rsid w:val="000A60B0"/>
    <w:rsid w:val="000A6106"/>
    <w:rsid w:val="000A612C"/>
    <w:rsid w:val="000A6132"/>
    <w:rsid w:val="000A615F"/>
    <w:rsid w:val="000A61A2"/>
    <w:rsid w:val="000A61FA"/>
    <w:rsid w:val="000A6202"/>
    <w:rsid w:val="000A6203"/>
    <w:rsid w:val="000A6253"/>
    <w:rsid w:val="000A6264"/>
    <w:rsid w:val="000A6271"/>
    <w:rsid w:val="000A627A"/>
    <w:rsid w:val="000A62A3"/>
    <w:rsid w:val="000A62A8"/>
    <w:rsid w:val="000A62AA"/>
    <w:rsid w:val="000A62D2"/>
    <w:rsid w:val="000A63B8"/>
    <w:rsid w:val="000A63D9"/>
    <w:rsid w:val="000A63E6"/>
    <w:rsid w:val="000A640C"/>
    <w:rsid w:val="000A6429"/>
    <w:rsid w:val="000A6449"/>
    <w:rsid w:val="000A6462"/>
    <w:rsid w:val="000A647E"/>
    <w:rsid w:val="000A64A6"/>
    <w:rsid w:val="000A64B7"/>
    <w:rsid w:val="000A64D2"/>
    <w:rsid w:val="000A65A4"/>
    <w:rsid w:val="000A65B9"/>
    <w:rsid w:val="000A65CE"/>
    <w:rsid w:val="000A65F3"/>
    <w:rsid w:val="000A6601"/>
    <w:rsid w:val="000A6605"/>
    <w:rsid w:val="000A6626"/>
    <w:rsid w:val="000A663E"/>
    <w:rsid w:val="000A6652"/>
    <w:rsid w:val="000A6659"/>
    <w:rsid w:val="000A665A"/>
    <w:rsid w:val="000A6685"/>
    <w:rsid w:val="000A6730"/>
    <w:rsid w:val="000A67CC"/>
    <w:rsid w:val="000A6803"/>
    <w:rsid w:val="000A6839"/>
    <w:rsid w:val="000A6873"/>
    <w:rsid w:val="000A6884"/>
    <w:rsid w:val="000A68A2"/>
    <w:rsid w:val="000A68A5"/>
    <w:rsid w:val="000A6917"/>
    <w:rsid w:val="000A691C"/>
    <w:rsid w:val="000A6963"/>
    <w:rsid w:val="000A696C"/>
    <w:rsid w:val="000A6975"/>
    <w:rsid w:val="000A697A"/>
    <w:rsid w:val="000A6A05"/>
    <w:rsid w:val="000A6A4F"/>
    <w:rsid w:val="000A6AD1"/>
    <w:rsid w:val="000A6AE9"/>
    <w:rsid w:val="000A6B06"/>
    <w:rsid w:val="000A6B2D"/>
    <w:rsid w:val="000A6B4A"/>
    <w:rsid w:val="000A6B76"/>
    <w:rsid w:val="000A6B7D"/>
    <w:rsid w:val="000A6B81"/>
    <w:rsid w:val="000A6B91"/>
    <w:rsid w:val="000A6B92"/>
    <w:rsid w:val="000A6B94"/>
    <w:rsid w:val="000A6C24"/>
    <w:rsid w:val="000A6C53"/>
    <w:rsid w:val="000A6C5B"/>
    <w:rsid w:val="000A6C7F"/>
    <w:rsid w:val="000A6C97"/>
    <w:rsid w:val="000A6CF7"/>
    <w:rsid w:val="000A6D1E"/>
    <w:rsid w:val="000A6D90"/>
    <w:rsid w:val="000A6D92"/>
    <w:rsid w:val="000A6D9F"/>
    <w:rsid w:val="000A6E3F"/>
    <w:rsid w:val="000A6E79"/>
    <w:rsid w:val="000A6E8F"/>
    <w:rsid w:val="000A6EB6"/>
    <w:rsid w:val="000A6EC4"/>
    <w:rsid w:val="000A6F0A"/>
    <w:rsid w:val="000A6F94"/>
    <w:rsid w:val="000A7041"/>
    <w:rsid w:val="000A7089"/>
    <w:rsid w:val="000A70BF"/>
    <w:rsid w:val="000A70C4"/>
    <w:rsid w:val="000A71DD"/>
    <w:rsid w:val="000A71F8"/>
    <w:rsid w:val="000A7223"/>
    <w:rsid w:val="000A72AC"/>
    <w:rsid w:val="000A72C4"/>
    <w:rsid w:val="000A72E9"/>
    <w:rsid w:val="000A72FC"/>
    <w:rsid w:val="000A731B"/>
    <w:rsid w:val="000A7334"/>
    <w:rsid w:val="000A7335"/>
    <w:rsid w:val="000A7418"/>
    <w:rsid w:val="000A7431"/>
    <w:rsid w:val="000A7465"/>
    <w:rsid w:val="000A7472"/>
    <w:rsid w:val="000A7486"/>
    <w:rsid w:val="000A74FC"/>
    <w:rsid w:val="000A7561"/>
    <w:rsid w:val="000A75FF"/>
    <w:rsid w:val="000A760C"/>
    <w:rsid w:val="000A7625"/>
    <w:rsid w:val="000A7630"/>
    <w:rsid w:val="000A7643"/>
    <w:rsid w:val="000A765C"/>
    <w:rsid w:val="000A7669"/>
    <w:rsid w:val="000A76BD"/>
    <w:rsid w:val="000A76EE"/>
    <w:rsid w:val="000A772C"/>
    <w:rsid w:val="000A7783"/>
    <w:rsid w:val="000A7840"/>
    <w:rsid w:val="000A78CA"/>
    <w:rsid w:val="000A78E2"/>
    <w:rsid w:val="000A791F"/>
    <w:rsid w:val="000A7932"/>
    <w:rsid w:val="000A79BE"/>
    <w:rsid w:val="000A7A2D"/>
    <w:rsid w:val="000A7A59"/>
    <w:rsid w:val="000A7A92"/>
    <w:rsid w:val="000A7AC8"/>
    <w:rsid w:val="000A7ADF"/>
    <w:rsid w:val="000A7AE3"/>
    <w:rsid w:val="000A7B23"/>
    <w:rsid w:val="000A7B5E"/>
    <w:rsid w:val="000A7B9F"/>
    <w:rsid w:val="000A7C04"/>
    <w:rsid w:val="000A7C1F"/>
    <w:rsid w:val="000A7C50"/>
    <w:rsid w:val="000A7C5B"/>
    <w:rsid w:val="000A7C84"/>
    <w:rsid w:val="000A7C9F"/>
    <w:rsid w:val="000A7D67"/>
    <w:rsid w:val="000A7E18"/>
    <w:rsid w:val="000A7E36"/>
    <w:rsid w:val="000A7E93"/>
    <w:rsid w:val="000A7EA8"/>
    <w:rsid w:val="000A7EE3"/>
    <w:rsid w:val="000A7F00"/>
    <w:rsid w:val="000A7F16"/>
    <w:rsid w:val="000A7F38"/>
    <w:rsid w:val="000A7F57"/>
    <w:rsid w:val="000A7F78"/>
    <w:rsid w:val="000A7FC0"/>
    <w:rsid w:val="000A7FDB"/>
    <w:rsid w:val="000B000C"/>
    <w:rsid w:val="000B0028"/>
    <w:rsid w:val="000B0087"/>
    <w:rsid w:val="000B00B9"/>
    <w:rsid w:val="000B00D2"/>
    <w:rsid w:val="000B00E8"/>
    <w:rsid w:val="000B0127"/>
    <w:rsid w:val="000B01D5"/>
    <w:rsid w:val="000B02B3"/>
    <w:rsid w:val="000B02F0"/>
    <w:rsid w:val="000B0323"/>
    <w:rsid w:val="000B034F"/>
    <w:rsid w:val="000B035A"/>
    <w:rsid w:val="000B035E"/>
    <w:rsid w:val="000B0360"/>
    <w:rsid w:val="000B039C"/>
    <w:rsid w:val="000B03D7"/>
    <w:rsid w:val="000B03F8"/>
    <w:rsid w:val="000B0401"/>
    <w:rsid w:val="000B0427"/>
    <w:rsid w:val="000B045B"/>
    <w:rsid w:val="000B0465"/>
    <w:rsid w:val="000B049F"/>
    <w:rsid w:val="000B04D6"/>
    <w:rsid w:val="000B0529"/>
    <w:rsid w:val="000B053C"/>
    <w:rsid w:val="000B0554"/>
    <w:rsid w:val="000B0571"/>
    <w:rsid w:val="000B0580"/>
    <w:rsid w:val="000B058A"/>
    <w:rsid w:val="000B05C0"/>
    <w:rsid w:val="000B05F0"/>
    <w:rsid w:val="000B066B"/>
    <w:rsid w:val="000B06A2"/>
    <w:rsid w:val="000B06A9"/>
    <w:rsid w:val="000B06C3"/>
    <w:rsid w:val="000B06D9"/>
    <w:rsid w:val="000B070F"/>
    <w:rsid w:val="000B0715"/>
    <w:rsid w:val="000B0716"/>
    <w:rsid w:val="000B0788"/>
    <w:rsid w:val="000B07F6"/>
    <w:rsid w:val="000B082A"/>
    <w:rsid w:val="000B083B"/>
    <w:rsid w:val="000B086F"/>
    <w:rsid w:val="000B08D3"/>
    <w:rsid w:val="000B094B"/>
    <w:rsid w:val="000B0A1D"/>
    <w:rsid w:val="000B0A62"/>
    <w:rsid w:val="000B0ADF"/>
    <w:rsid w:val="000B0AE3"/>
    <w:rsid w:val="000B0AFA"/>
    <w:rsid w:val="000B0B3F"/>
    <w:rsid w:val="000B0B9B"/>
    <w:rsid w:val="000B0BB3"/>
    <w:rsid w:val="000B0BBE"/>
    <w:rsid w:val="000B0C68"/>
    <w:rsid w:val="000B0CB9"/>
    <w:rsid w:val="000B0DEF"/>
    <w:rsid w:val="000B0DF6"/>
    <w:rsid w:val="000B0E0B"/>
    <w:rsid w:val="000B0E32"/>
    <w:rsid w:val="000B0F74"/>
    <w:rsid w:val="000B0F9A"/>
    <w:rsid w:val="000B0FAF"/>
    <w:rsid w:val="000B1020"/>
    <w:rsid w:val="000B1035"/>
    <w:rsid w:val="000B1081"/>
    <w:rsid w:val="000B1087"/>
    <w:rsid w:val="000B10C9"/>
    <w:rsid w:val="000B10E9"/>
    <w:rsid w:val="000B1204"/>
    <w:rsid w:val="000B1222"/>
    <w:rsid w:val="000B1242"/>
    <w:rsid w:val="000B1291"/>
    <w:rsid w:val="000B12B3"/>
    <w:rsid w:val="000B12D5"/>
    <w:rsid w:val="000B1331"/>
    <w:rsid w:val="000B1337"/>
    <w:rsid w:val="000B136C"/>
    <w:rsid w:val="000B1389"/>
    <w:rsid w:val="000B141C"/>
    <w:rsid w:val="000B1430"/>
    <w:rsid w:val="000B145A"/>
    <w:rsid w:val="000B148C"/>
    <w:rsid w:val="000B14B5"/>
    <w:rsid w:val="000B14BB"/>
    <w:rsid w:val="000B14EC"/>
    <w:rsid w:val="000B150D"/>
    <w:rsid w:val="000B1523"/>
    <w:rsid w:val="000B159F"/>
    <w:rsid w:val="000B15A0"/>
    <w:rsid w:val="000B15E8"/>
    <w:rsid w:val="000B15E9"/>
    <w:rsid w:val="000B1608"/>
    <w:rsid w:val="000B161E"/>
    <w:rsid w:val="000B1640"/>
    <w:rsid w:val="000B1695"/>
    <w:rsid w:val="000B1698"/>
    <w:rsid w:val="000B169C"/>
    <w:rsid w:val="000B1723"/>
    <w:rsid w:val="000B1781"/>
    <w:rsid w:val="000B17B5"/>
    <w:rsid w:val="000B17C6"/>
    <w:rsid w:val="000B1855"/>
    <w:rsid w:val="000B1877"/>
    <w:rsid w:val="000B18A1"/>
    <w:rsid w:val="000B18E8"/>
    <w:rsid w:val="000B18ED"/>
    <w:rsid w:val="000B190B"/>
    <w:rsid w:val="000B1923"/>
    <w:rsid w:val="000B1991"/>
    <w:rsid w:val="000B199D"/>
    <w:rsid w:val="000B19D4"/>
    <w:rsid w:val="000B19DC"/>
    <w:rsid w:val="000B1A3A"/>
    <w:rsid w:val="000B1A6D"/>
    <w:rsid w:val="000B1B19"/>
    <w:rsid w:val="000B1B5D"/>
    <w:rsid w:val="000B1BA6"/>
    <w:rsid w:val="000B1C2E"/>
    <w:rsid w:val="000B1C4F"/>
    <w:rsid w:val="000B1C6D"/>
    <w:rsid w:val="000B1D30"/>
    <w:rsid w:val="000B1D3B"/>
    <w:rsid w:val="000B1D72"/>
    <w:rsid w:val="000B1D87"/>
    <w:rsid w:val="000B1DF7"/>
    <w:rsid w:val="000B1E14"/>
    <w:rsid w:val="000B1E90"/>
    <w:rsid w:val="000B1E9A"/>
    <w:rsid w:val="000B1FCA"/>
    <w:rsid w:val="000B201F"/>
    <w:rsid w:val="000B2026"/>
    <w:rsid w:val="000B2028"/>
    <w:rsid w:val="000B205B"/>
    <w:rsid w:val="000B2085"/>
    <w:rsid w:val="000B2099"/>
    <w:rsid w:val="000B20AE"/>
    <w:rsid w:val="000B20F6"/>
    <w:rsid w:val="000B20F9"/>
    <w:rsid w:val="000B2105"/>
    <w:rsid w:val="000B2117"/>
    <w:rsid w:val="000B21A5"/>
    <w:rsid w:val="000B2282"/>
    <w:rsid w:val="000B228F"/>
    <w:rsid w:val="000B22C3"/>
    <w:rsid w:val="000B22C5"/>
    <w:rsid w:val="000B2319"/>
    <w:rsid w:val="000B2382"/>
    <w:rsid w:val="000B240E"/>
    <w:rsid w:val="000B2459"/>
    <w:rsid w:val="000B2494"/>
    <w:rsid w:val="000B24F6"/>
    <w:rsid w:val="000B251A"/>
    <w:rsid w:val="000B252E"/>
    <w:rsid w:val="000B255A"/>
    <w:rsid w:val="000B255D"/>
    <w:rsid w:val="000B2590"/>
    <w:rsid w:val="000B25A2"/>
    <w:rsid w:val="000B25A8"/>
    <w:rsid w:val="000B25D2"/>
    <w:rsid w:val="000B2658"/>
    <w:rsid w:val="000B26A0"/>
    <w:rsid w:val="000B2707"/>
    <w:rsid w:val="000B274E"/>
    <w:rsid w:val="000B2775"/>
    <w:rsid w:val="000B27C8"/>
    <w:rsid w:val="000B27EE"/>
    <w:rsid w:val="000B27F3"/>
    <w:rsid w:val="000B283D"/>
    <w:rsid w:val="000B28EB"/>
    <w:rsid w:val="000B293E"/>
    <w:rsid w:val="000B2958"/>
    <w:rsid w:val="000B2996"/>
    <w:rsid w:val="000B2A3E"/>
    <w:rsid w:val="000B2A9B"/>
    <w:rsid w:val="000B2AB1"/>
    <w:rsid w:val="000B2AE2"/>
    <w:rsid w:val="000B2B15"/>
    <w:rsid w:val="000B2B44"/>
    <w:rsid w:val="000B2B53"/>
    <w:rsid w:val="000B2B9B"/>
    <w:rsid w:val="000B2BFA"/>
    <w:rsid w:val="000B2C36"/>
    <w:rsid w:val="000B2C37"/>
    <w:rsid w:val="000B2C7A"/>
    <w:rsid w:val="000B2C9B"/>
    <w:rsid w:val="000B2D00"/>
    <w:rsid w:val="000B2D03"/>
    <w:rsid w:val="000B2D47"/>
    <w:rsid w:val="000B2D89"/>
    <w:rsid w:val="000B2E1F"/>
    <w:rsid w:val="000B2EF5"/>
    <w:rsid w:val="000B2F58"/>
    <w:rsid w:val="000B3009"/>
    <w:rsid w:val="000B30F5"/>
    <w:rsid w:val="000B3185"/>
    <w:rsid w:val="000B31A7"/>
    <w:rsid w:val="000B31B8"/>
    <w:rsid w:val="000B3263"/>
    <w:rsid w:val="000B32DE"/>
    <w:rsid w:val="000B3332"/>
    <w:rsid w:val="000B33A6"/>
    <w:rsid w:val="000B33B8"/>
    <w:rsid w:val="000B33CD"/>
    <w:rsid w:val="000B33FF"/>
    <w:rsid w:val="000B3440"/>
    <w:rsid w:val="000B3464"/>
    <w:rsid w:val="000B3511"/>
    <w:rsid w:val="000B3514"/>
    <w:rsid w:val="000B35A8"/>
    <w:rsid w:val="000B35EF"/>
    <w:rsid w:val="000B3619"/>
    <w:rsid w:val="000B364E"/>
    <w:rsid w:val="000B36E1"/>
    <w:rsid w:val="000B371F"/>
    <w:rsid w:val="000B3729"/>
    <w:rsid w:val="000B3770"/>
    <w:rsid w:val="000B37A6"/>
    <w:rsid w:val="000B37AF"/>
    <w:rsid w:val="000B37B4"/>
    <w:rsid w:val="000B37CB"/>
    <w:rsid w:val="000B3859"/>
    <w:rsid w:val="000B389A"/>
    <w:rsid w:val="000B38F9"/>
    <w:rsid w:val="000B394B"/>
    <w:rsid w:val="000B3A34"/>
    <w:rsid w:val="000B3A48"/>
    <w:rsid w:val="000B3A5D"/>
    <w:rsid w:val="000B3A6A"/>
    <w:rsid w:val="000B3A8D"/>
    <w:rsid w:val="000B3B29"/>
    <w:rsid w:val="000B3B91"/>
    <w:rsid w:val="000B3C1D"/>
    <w:rsid w:val="000B3C64"/>
    <w:rsid w:val="000B3CA9"/>
    <w:rsid w:val="000B3CB5"/>
    <w:rsid w:val="000B3CEB"/>
    <w:rsid w:val="000B3D53"/>
    <w:rsid w:val="000B3D88"/>
    <w:rsid w:val="000B3EA3"/>
    <w:rsid w:val="000B3EA7"/>
    <w:rsid w:val="000B3EB2"/>
    <w:rsid w:val="000B3EBF"/>
    <w:rsid w:val="000B3EF6"/>
    <w:rsid w:val="000B3F0A"/>
    <w:rsid w:val="000B3F1A"/>
    <w:rsid w:val="000B3F29"/>
    <w:rsid w:val="000B3F6E"/>
    <w:rsid w:val="000B402E"/>
    <w:rsid w:val="000B40D9"/>
    <w:rsid w:val="000B40E7"/>
    <w:rsid w:val="000B41BF"/>
    <w:rsid w:val="000B41FF"/>
    <w:rsid w:val="000B420B"/>
    <w:rsid w:val="000B4263"/>
    <w:rsid w:val="000B4283"/>
    <w:rsid w:val="000B42BF"/>
    <w:rsid w:val="000B42DC"/>
    <w:rsid w:val="000B42DF"/>
    <w:rsid w:val="000B4361"/>
    <w:rsid w:val="000B4378"/>
    <w:rsid w:val="000B4379"/>
    <w:rsid w:val="000B4393"/>
    <w:rsid w:val="000B4449"/>
    <w:rsid w:val="000B447F"/>
    <w:rsid w:val="000B44E0"/>
    <w:rsid w:val="000B450E"/>
    <w:rsid w:val="000B456A"/>
    <w:rsid w:val="000B4581"/>
    <w:rsid w:val="000B45B8"/>
    <w:rsid w:val="000B4621"/>
    <w:rsid w:val="000B4635"/>
    <w:rsid w:val="000B4688"/>
    <w:rsid w:val="000B4727"/>
    <w:rsid w:val="000B4755"/>
    <w:rsid w:val="000B4763"/>
    <w:rsid w:val="000B4781"/>
    <w:rsid w:val="000B47A5"/>
    <w:rsid w:val="000B484F"/>
    <w:rsid w:val="000B4879"/>
    <w:rsid w:val="000B4892"/>
    <w:rsid w:val="000B48AE"/>
    <w:rsid w:val="000B4963"/>
    <w:rsid w:val="000B49B3"/>
    <w:rsid w:val="000B4A64"/>
    <w:rsid w:val="000B4A85"/>
    <w:rsid w:val="000B4ABF"/>
    <w:rsid w:val="000B4B0F"/>
    <w:rsid w:val="000B4B82"/>
    <w:rsid w:val="000B4BE5"/>
    <w:rsid w:val="000B4C86"/>
    <w:rsid w:val="000B4CEC"/>
    <w:rsid w:val="000B4D97"/>
    <w:rsid w:val="000B4E34"/>
    <w:rsid w:val="000B4E84"/>
    <w:rsid w:val="000B4E93"/>
    <w:rsid w:val="000B4EA8"/>
    <w:rsid w:val="000B4EF4"/>
    <w:rsid w:val="000B4EF6"/>
    <w:rsid w:val="000B4FEB"/>
    <w:rsid w:val="000B5016"/>
    <w:rsid w:val="000B501D"/>
    <w:rsid w:val="000B5096"/>
    <w:rsid w:val="000B50A2"/>
    <w:rsid w:val="000B50BA"/>
    <w:rsid w:val="000B50BC"/>
    <w:rsid w:val="000B50DC"/>
    <w:rsid w:val="000B5106"/>
    <w:rsid w:val="000B513D"/>
    <w:rsid w:val="000B514D"/>
    <w:rsid w:val="000B515A"/>
    <w:rsid w:val="000B5170"/>
    <w:rsid w:val="000B51FF"/>
    <w:rsid w:val="000B5221"/>
    <w:rsid w:val="000B5231"/>
    <w:rsid w:val="000B526C"/>
    <w:rsid w:val="000B527C"/>
    <w:rsid w:val="000B52B3"/>
    <w:rsid w:val="000B52E8"/>
    <w:rsid w:val="000B5314"/>
    <w:rsid w:val="000B5369"/>
    <w:rsid w:val="000B5396"/>
    <w:rsid w:val="000B53FD"/>
    <w:rsid w:val="000B540E"/>
    <w:rsid w:val="000B540F"/>
    <w:rsid w:val="000B543B"/>
    <w:rsid w:val="000B5460"/>
    <w:rsid w:val="000B5474"/>
    <w:rsid w:val="000B548E"/>
    <w:rsid w:val="000B54B9"/>
    <w:rsid w:val="000B554C"/>
    <w:rsid w:val="000B5553"/>
    <w:rsid w:val="000B561C"/>
    <w:rsid w:val="000B5655"/>
    <w:rsid w:val="000B5678"/>
    <w:rsid w:val="000B5694"/>
    <w:rsid w:val="000B56BB"/>
    <w:rsid w:val="000B56E6"/>
    <w:rsid w:val="000B572A"/>
    <w:rsid w:val="000B5737"/>
    <w:rsid w:val="000B575A"/>
    <w:rsid w:val="000B577B"/>
    <w:rsid w:val="000B57A6"/>
    <w:rsid w:val="000B57C5"/>
    <w:rsid w:val="000B57FD"/>
    <w:rsid w:val="000B57FE"/>
    <w:rsid w:val="000B583B"/>
    <w:rsid w:val="000B58C4"/>
    <w:rsid w:val="000B58C7"/>
    <w:rsid w:val="000B5921"/>
    <w:rsid w:val="000B5932"/>
    <w:rsid w:val="000B594C"/>
    <w:rsid w:val="000B5955"/>
    <w:rsid w:val="000B599B"/>
    <w:rsid w:val="000B5A4A"/>
    <w:rsid w:val="000B5A60"/>
    <w:rsid w:val="000B5AC0"/>
    <w:rsid w:val="000B5AD2"/>
    <w:rsid w:val="000B5B03"/>
    <w:rsid w:val="000B5B0B"/>
    <w:rsid w:val="000B5BC4"/>
    <w:rsid w:val="000B5BD0"/>
    <w:rsid w:val="000B5BFF"/>
    <w:rsid w:val="000B5C14"/>
    <w:rsid w:val="000B5C26"/>
    <w:rsid w:val="000B5C9A"/>
    <w:rsid w:val="000B5CB3"/>
    <w:rsid w:val="000B5DDB"/>
    <w:rsid w:val="000B5E14"/>
    <w:rsid w:val="000B5ED8"/>
    <w:rsid w:val="000B5EEC"/>
    <w:rsid w:val="000B5EEF"/>
    <w:rsid w:val="000B5F40"/>
    <w:rsid w:val="000B5F64"/>
    <w:rsid w:val="000B5F66"/>
    <w:rsid w:val="000B5FAE"/>
    <w:rsid w:val="000B6087"/>
    <w:rsid w:val="000B60A8"/>
    <w:rsid w:val="000B60A9"/>
    <w:rsid w:val="000B60F1"/>
    <w:rsid w:val="000B60F4"/>
    <w:rsid w:val="000B6166"/>
    <w:rsid w:val="000B619F"/>
    <w:rsid w:val="000B61DE"/>
    <w:rsid w:val="000B61F6"/>
    <w:rsid w:val="000B61FD"/>
    <w:rsid w:val="000B623E"/>
    <w:rsid w:val="000B6242"/>
    <w:rsid w:val="000B6276"/>
    <w:rsid w:val="000B6287"/>
    <w:rsid w:val="000B6306"/>
    <w:rsid w:val="000B630E"/>
    <w:rsid w:val="000B632E"/>
    <w:rsid w:val="000B6385"/>
    <w:rsid w:val="000B63B3"/>
    <w:rsid w:val="000B63BA"/>
    <w:rsid w:val="000B63EA"/>
    <w:rsid w:val="000B64C5"/>
    <w:rsid w:val="000B6504"/>
    <w:rsid w:val="000B650A"/>
    <w:rsid w:val="000B6546"/>
    <w:rsid w:val="000B654F"/>
    <w:rsid w:val="000B6592"/>
    <w:rsid w:val="000B65EE"/>
    <w:rsid w:val="000B6604"/>
    <w:rsid w:val="000B662E"/>
    <w:rsid w:val="000B6699"/>
    <w:rsid w:val="000B66AE"/>
    <w:rsid w:val="000B67EA"/>
    <w:rsid w:val="000B686B"/>
    <w:rsid w:val="000B6890"/>
    <w:rsid w:val="000B6893"/>
    <w:rsid w:val="000B68BB"/>
    <w:rsid w:val="000B68CC"/>
    <w:rsid w:val="000B68F2"/>
    <w:rsid w:val="000B68F4"/>
    <w:rsid w:val="000B6904"/>
    <w:rsid w:val="000B6930"/>
    <w:rsid w:val="000B695D"/>
    <w:rsid w:val="000B6996"/>
    <w:rsid w:val="000B699D"/>
    <w:rsid w:val="000B69BE"/>
    <w:rsid w:val="000B69CD"/>
    <w:rsid w:val="000B6A22"/>
    <w:rsid w:val="000B6A2F"/>
    <w:rsid w:val="000B6A3D"/>
    <w:rsid w:val="000B6A4F"/>
    <w:rsid w:val="000B6AAA"/>
    <w:rsid w:val="000B6AB6"/>
    <w:rsid w:val="000B6ADA"/>
    <w:rsid w:val="000B6AE5"/>
    <w:rsid w:val="000B6C09"/>
    <w:rsid w:val="000B6C2E"/>
    <w:rsid w:val="000B6C70"/>
    <w:rsid w:val="000B6CA2"/>
    <w:rsid w:val="000B6CE3"/>
    <w:rsid w:val="000B6D20"/>
    <w:rsid w:val="000B6DA2"/>
    <w:rsid w:val="000B6E1B"/>
    <w:rsid w:val="000B6E47"/>
    <w:rsid w:val="000B6EA9"/>
    <w:rsid w:val="000B6EC5"/>
    <w:rsid w:val="000B6ECE"/>
    <w:rsid w:val="000B6EE4"/>
    <w:rsid w:val="000B6F0D"/>
    <w:rsid w:val="000B6F94"/>
    <w:rsid w:val="000B6F9A"/>
    <w:rsid w:val="000B6FC1"/>
    <w:rsid w:val="000B700D"/>
    <w:rsid w:val="000B7032"/>
    <w:rsid w:val="000B706D"/>
    <w:rsid w:val="000B70A7"/>
    <w:rsid w:val="000B70C2"/>
    <w:rsid w:val="000B7116"/>
    <w:rsid w:val="000B7128"/>
    <w:rsid w:val="000B71CA"/>
    <w:rsid w:val="000B71DA"/>
    <w:rsid w:val="000B71E6"/>
    <w:rsid w:val="000B722E"/>
    <w:rsid w:val="000B729E"/>
    <w:rsid w:val="000B72D6"/>
    <w:rsid w:val="000B73ED"/>
    <w:rsid w:val="000B741F"/>
    <w:rsid w:val="000B7502"/>
    <w:rsid w:val="000B7563"/>
    <w:rsid w:val="000B75C3"/>
    <w:rsid w:val="000B75CB"/>
    <w:rsid w:val="000B75E1"/>
    <w:rsid w:val="000B76D6"/>
    <w:rsid w:val="000B76F2"/>
    <w:rsid w:val="000B7749"/>
    <w:rsid w:val="000B775E"/>
    <w:rsid w:val="000B778D"/>
    <w:rsid w:val="000B7832"/>
    <w:rsid w:val="000B789D"/>
    <w:rsid w:val="000B78A4"/>
    <w:rsid w:val="000B78C6"/>
    <w:rsid w:val="000B78CC"/>
    <w:rsid w:val="000B78D6"/>
    <w:rsid w:val="000B78DD"/>
    <w:rsid w:val="000B791D"/>
    <w:rsid w:val="000B7946"/>
    <w:rsid w:val="000B798E"/>
    <w:rsid w:val="000B79B0"/>
    <w:rsid w:val="000B79F0"/>
    <w:rsid w:val="000B7A1E"/>
    <w:rsid w:val="000B7A20"/>
    <w:rsid w:val="000B7A35"/>
    <w:rsid w:val="000B7A7D"/>
    <w:rsid w:val="000B7AF5"/>
    <w:rsid w:val="000B7B01"/>
    <w:rsid w:val="000B7B19"/>
    <w:rsid w:val="000B7B38"/>
    <w:rsid w:val="000B7B4D"/>
    <w:rsid w:val="000B7C16"/>
    <w:rsid w:val="000B7C19"/>
    <w:rsid w:val="000B7C27"/>
    <w:rsid w:val="000B7C2F"/>
    <w:rsid w:val="000B7C96"/>
    <w:rsid w:val="000B7CE3"/>
    <w:rsid w:val="000B7CFB"/>
    <w:rsid w:val="000B7D2D"/>
    <w:rsid w:val="000B7D6C"/>
    <w:rsid w:val="000B7DB6"/>
    <w:rsid w:val="000B7DCE"/>
    <w:rsid w:val="000B7E8D"/>
    <w:rsid w:val="000B7EC5"/>
    <w:rsid w:val="000B7F38"/>
    <w:rsid w:val="000B7F41"/>
    <w:rsid w:val="000B7F87"/>
    <w:rsid w:val="000C0053"/>
    <w:rsid w:val="000C007D"/>
    <w:rsid w:val="000C007F"/>
    <w:rsid w:val="000C0165"/>
    <w:rsid w:val="000C0171"/>
    <w:rsid w:val="000C0176"/>
    <w:rsid w:val="000C0186"/>
    <w:rsid w:val="000C019D"/>
    <w:rsid w:val="000C01AC"/>
    <w:rsid w:val="000C0207"/>
    <w:rsid w:val="000C02A8"/>
    <w:rsid w:val="000C02CB"/>
    <w:rsid w:val="000C02E2"/>
    <w:rsid w:val="000C02FD"/>
    <w:rsid w:val="000C030B"/>
    <w:rsid w:val="000C0365"/>
    <w:rsid w:val="000C036B"/>
    <w:rsid w:val="000C0400"/>
    <w:rsid w:val="000C040D"/>
    <w:rsid w:val="000C042E"/>
    <w:rsid w:val="000C0444"/>
    <w:rsid w:val="000C046D"/>
    <w:rsid w:val="000C0472"/>
    <w:rsid w:val="000C047B"/>
    <w:rsid w:val="000C0486"/>
    <w:rsid w:val="000C04BA"/>
    <w:rsid w:val="000C0510"/>
    <w:rsid w:val="000C0567"/>
    <w:rsid w:val="000C056B"/>
    <w:rsid w:val="000C05A7"/>
    <w:rsid w:val="000C05AF"/>
    <w:rsid w:val="000C05B6"/>
    <w:rsid w:val="000C05B9"/>
    <w:rsid w:val="000C0690"/>
    <w:rsid w:val="000C06A3"/>
    <w:rsid w:val="000C06B6"/>
    <w:rsid w:val="000C0782"/>
    <w:rsid w:val="000C07AC"/>
    <w:rsid w:val="000C07BA"/>
    <w:rsid w:val="000C07DE"/>
    <w:rsid w:val="000C08C6"/>
    <w:rsid w:val="000C095F"/>
    <w:rsid w:val="000C09DC"/>
    <w:rsid w:val="000C09E2"/>
    <w:rsid w:val="000C09EE"/>
    <w:rsid w:val="000C0A09"/>
    <w:rsid w:val="000C0A10"/>
    <w:rsid w:val="000C0A2F"/>
    <w:rsid w:val="000C0AC9"/>
    <w:rsid w:val="000C0ACC"/>
    <w:rsid w:val="000C0B43"/>
    <w:rsid w:val="000C0C5C"/>
    <w:rsid w:val="000C0CD1"/>
    <w:rsid w:val="000C0D08"/>
    <w:rsid w:val="000C0D0A"/>
    <w:rsid w:val="000C0DB0"/>
    <w:rsid w:val="000C0DC0"/>
    <w:rsid w:val="000C0E12"/>
    <w:rsid w:val="000C0E67"/>
    <w:rsid w:val="000C0EA9"/>
    <w:rsid w:val="000C0EBB"/>
    <w:rsid w:val="000C0F54"/>
    <w:rsid w:val="000C0FB9"/>
    <w:rsid w:val="000C1027"/>
    <w:rsid w:val="000C1034"/>
    <w:rsid w:val="000C109A"/>
    <w:rsid w:val="000C10BC"/>
    <w:rsid w:val="000C1133"/>
    <w:rsid w:val="000C1180"/>
    <w:rsid w:val="000C11C6"/>
    <w:rsid w:val="000C1253"/>
    <w:rsid w:val="000C130B"/>
    <w:rsid w:val="000C130F"/>
    <w:rsid w:val="000C1362"/>
    <w:rsid w:val="000C141C"/>
    <w:rsid w:val="000C1428"/>
    <w:rsid w:val="000C1456"/>
    <w:rsid w:val="000C1483"/>
    <w:rsid w:val="000C14DE"/>
    <w:rsid w:val="000C1520"/>
    <w:rsid w:val="000C1526"/>
    <w:rsid w:val="000C154B"/>
    <w:rsid w:val="000C1558"/>
    <w:rsid w:val="000C155C"/>
    <w:rsid w:val="000C15A4"/>
    <w:rsid w:val="000C15CF"/>
    <w:rsid w:val="000C15D4"/>
    <w:rsid w:val="000C15F2"/>
    <w:rsid w:val="000C15F7"/>
    <w:rsid w:val="000C1736"/>
    <w:rsid w:val="000C177B"/>
    <w:rsid w:val="000C17D5"/>
    <w:rsid w:val="000C184A"/>
    <w:rsid w:val="000C1852"/>
    <w:rsid w:val="000C1890"/>
    <w:rsid w:val="000C18B1"/>
    <w:rsid w:val="000C18B5"/>
    <w:rsid w:val="000C18C7"/>
    <w:rsid w:val="000C18DA"/>
    <w:rsid w:val="000C18FF"/>
    <w:rsid w:val="000C190A"/>
    <w:rsid w:val="000C19AD"/>
    <w:rsid w:val="000C19C6"/>
    <w:rsid w:val="000C1A20"/>
    <w:rsid w:val="000C1A66"/>
    <w:rsid w:val="000C1A7B"/>
    <w:rsid w:val="000C1B54"/>
    <w:rsid w:val="000C1BB2"/>
    <w:rsid w:val="000C1BD5"/>
    <w:rsid w:val="000C1C18"/>
    <w:rsid w:val="000C1C25"/>
    <w:rsid w:val="000C1C35"/>
    <w:rsid w:val="000C1C6C"/>
    <w:rsid w:val="000C1C92"/>
    <w:rsid w:val="000C1D07"/>
    <w:rsid w:val="000C1D76"/>
    <w:rsid w:val="000C1DB4"/>
    <w:rsid w:val="000C1DC5"/>
    <w:rsid w:val="000C1DF8"/>
    <w:rsid w:val="000C1E0C"/>
    <w:rsid w:val="000C1EB2"/>
    <w:rsid w:val="000C1EBA"/>
    <w:rsid w:val="000C1ECD"/>
    <w:rsid w:val="000C1EE3"/>
    <w:rsid w:val="000C1EE6"/>
    <w:rsid w:val="000C1F46"/>
    <w:rsid w:val="000C1FAB"/>
    <w:rsid w:val="000C2013"/>
    <w:rsid w:val="000C201B"/>
    <w:rsid w:val="000C2028"/>
    <w:rsid w:val="000C2067"/>
    <w:rsid w:val="000C20BC"/>
    <w:rsid w:val="000C20F5"/>
    <w:rsid w:val="000C2102"/>
    <w:rsid w:val="000C2157"/>
    <w:rsid w:val="000C2176"/>
    <w:rsid w:val="000C217C"/>
    <w:rsid w:val="000C21C5"/>
    <w:rsid w:val="000C21DA"/>
    <w:rsid w:val="000C2242"/>
    <w:rsid w:val="000C2243"/>
    <w:rsid w:val="000C2300"/>
    <w:rsid w:val="000C2312"/>
    <w:rsid w:val="000C23BE"/>
    <w:rsid w:val="000C23D6"/>
    <w:rsid w:val="000C2430"/>
    <w:rsid w:val="000C248B"/>
    <w:rsid w:val="000C2506"/>
    <w:rsid w:val="000C2518"/>
    <w:rsid w:val="000C25E2"/>
    <w:rsid w:val="000C25FA"/>
    <w:rsid w:val="000C2661"/>
    <w:rsid w:val="000C26B0"/>
    <w:rsid w:val="000C2715"/>
    <w:rsid w:val="000C273B"/>
    <w:rsid w:val="000C27CF"/>
    <w:rsid w:val="000C27DA"/>
    <w:rsid w:val="000C27FA"/>
    <w:rsid w:val="000C2819"/>
    <w:rsid w:val="000C2866"/>
    <w:rsid w:val="000C2897"/>
    <w:rsid w:val="000C28B5"/>
    <w:rsid w:val="000C299D"/>
    <w:rsid w:val="000C29E2"/>
    <w:rsid w:val="000C2A6D"/>
    <w:rsid w:val="000C2AC2"/>
    <w:rsid w:val="000C2AC5"/>
    <w:rsid w:val="000C2B08"/>
    <w:rsid w:val="000C2B4E"/>
    <w:rsid w:val="000C2BB9"/>
    <w:rsid w:val="000C2BEB"/>
    <w:rsid w:val="000C2C19"/>
    <w:rsid w:val="000C2C25"/>
    <w:rsid w:val="000C2C90"/>
    <w:rsid w:val="000C2C95"/>
    <w:rsid w:val="000C2CA7"/>
    <w:rsid w:val="000C2CE6"/>
    <w:rsid w:val="000C2CEF"/>
    <w:rsid w:val="000C2D1C"/>
    <w:rsid w:val="000C2DEA"/>
    <w:rsid w:val="000C2E03"/>
    <w:rsid w:val="000C2E53"/>
    <w:rsid w:val="000C2F33"/>
    <w:rsid w:val="000C2F57"/>
    <w:rsid w:val="000C2F85"/>
    <w:rsid w:val="000C2FA9"/>
    <w:rsid w:val="000C2FB0"/>
    <w:rsid w:val="000C30AC"/>
    <w:rsid w:val="000C30EC"/>
    <w:rsid w:val="000C30F0"/>
    <w:rsid w:val="000C3106"/>
    <w:rsid w:val="000C310E"/>
    <w:rsid w:val="000C3163"/>
    <w:rsid w:val="000C3167"/>
    <w:rsid w:val="000C316A"/>
    <w:rsid w:val="000C3181"/>
    <w:rsid w:val="000C3187"/>
    <w:rsid w:val="000C31C1"/>
    <w:rsid w:val="000C3201"/>
    <w:rsid w:val="000C3205"/>
    <w:rsid w:val="000C32AA"/>
    <w:rsid w:val="000C32D9"/>
    <w:rsid w:val="000C32E9"/>
    <w:rsid w:val="000C3327"/>
    <w:rsid w:val="000C3332"/>
    <w:rsid w:val="000C335C"/>
    <w:rsid w:val="000C337E"/>
    <w:rsid w:val="000C33B6"/>
    <w:rsid w:val="000C33D8"/>
    <w:rsid w:val="000C33DF"/>
    <w:rsid w:val="000C341D"/>
    <w:rsid w:val="000C3452"/>
    <w:rsid w:val="000C346C"/>
    <w:rsid w:val="000C352C"/>
    <w:rsid w:val="000C3555"/>
    <w:rsid w:val="000C356F"/>
    <w:rsid w:val="000C35B8"/>
    <w:rsid w:val="000C3624"/>
    <w:rsid w:val="000C362A"/>
    <w:rsid w:val="000C365D"/>
    <w:rsid w:val="000C3667"/>
    <w:rsid w:val="000C375B"/>
    <w:rsid w:val="000C37B9"/>
    <w:rsid w:val="000C37E4"/>
    <w:rsid w:val="000C384C"/>
    <w:rsid w:val="000C3927"/>
    <w:rsid w:val="000C3972"/>
    <w:rsid w:val="000C3996"/>
    <w:rsid w:val="000C39D3"/>
    <w:rsid w:val="000C39D8"/>
    <w:rsid w:val="000C3A11"/>
    <w:rsid w:val="000C3A12"/>
    <w:rsid w:val="000C3A93"/>
    <w:rsid w:val="000C3AB5"/>
    <w:rsid w:val="000C3AED"/>
    <w:rsid w:val="000C3B37"/>
    <w:rsid w:val="000C3B8E"/>
    <w:rsid w:val="000C3BA3"/>
    <w:rsid w:val="000C3BD4"/>
    <w:rsid w:val="000C3BE5"/>
    <w:rsid w:val="000C3C07"/>
    <w:rsid w:val="000C3C6F"/>
    <w:rsid w:val="000C3E14"/>
    <w:rsid w:val="000C3E19"/>
    <w:rsid w:val="000C3E58"/>
    <w:rsid w:val="000C3E63"/>
    <w:rsid w:val="000C3E7D"/>
    <w:rsid w:val="000C3EE3"/>
    <w:rsid w:val="000C3EE9"/>
    <w:rsid w:val="000C3F1B"/>
    <w:rsid w:val="000C3F1D"/>
    <w:rsid w:val="000C3FE3"/>
    <w:rsid w:val="000C4000"/>
    <w:rsid w:val="000C4018"/>
    <w:rsid w:val="000C40C1"/>
    <w:rsid w:val="000C42A3"/>
    <w:rsid w:val="000C42DD"/>
    <w:rsid w:val="000C42DF"/>
    <w:rsid w:val="000C42F3"/>
    <w:rsid w:val="000C4320"/>
    <w:rsid w:val="000C4330"/>
    <w:rsid w:val="000C436A"/>
    <w:rsid w:val="000C4440"/>
    <w:rsid w:val="000C4473"/>
    <w:rsid w:val="000C456F"/>
    <w:rsid w:val="000C4600"/>
    <w:rsid w:val="000C472A"/>
    <w:rsid w:val="000C4730"/>
    <w:rsid w:val="000C473B"/>
    <w:rsid w:val="000C4771"/>
    <w:rsid w:val="000C477B"/>
    <w:rsid w:val="000C4826"/>
    <w:rsid w:val="000C482B"/>
    <w:rsid w:val="000C486F"/>
    <w:rsid w:val="000C4873"/>
    <w:rsid w:val="000C4879"/>
    <w:rsid w:val="000C48C7"/>
    <w:rsid w:val="000C491C"/>
    <w:rsid w:val="000C499F"/>
    <w:rsid w:val="000C49C4"/>
    <w:rsid w:val="000C49C8"/>
    <w:rsid w:val="000C49E3"/>
    <w:rsid w:val="000C49E7"/>
    <w:rsid w:val="000C4A89"/>
    <w:rsid w:val="000C4B29"/>
    <w:rsid w:val="000C4B75"/>
    <w:rsid w:val="000C4B80"/>
    <w:rsid w:val="000C4B98"/>
    <w:rsid w:val="000C4B99"/>
    <w:rsid w:val="000C4BE3"/>
    <w:rsid w:val="000C4C07"/>
    <w:rsid w:val="000C4C4E"/>
    <w:rsid w:val="000C4C88"/>
    <w:rsid w:val="000C4CA1"/>
    <w:rsid w:val="000C4CE8"/>
    <w:rsid w:val="000C4D54"/>
    <w:rsid w:val="000C4D5E"/>
    <w:rsid w:val="000C4D96"/>
    <w:rsid w:val="000C4E2C"/>
    <w:rsid w:val="000C4F5C"/>
    <w:rsid w:val="000C4F60"/>
    <w:rsid w:val="000C4F74"/>
    <w:rsid w:val="000C4FB0"/>
    <w:rsid w:val="000C5051"/>
    <w:rsid w:val="000C505F"/>
    <w:rsid w:val="000C5078"/>
    <w:rsid w:val="000C5097"/>
    <w:rsid w:val="000C50B4"/>
    <w:rsid w:val="000C50DA"/>
    <w:rsid w:val="000C5105"/>
    <w:rsid w:val="000C5114"/>
    <w:rsid w:val="000C514F"/>
    <w:rsid w:val="000C5162"/>
    <w:rsid w:val="000C517A"/>
    <w:rsid w:val="000C51D6"/>
    <w:rsid w:val="000C51E9"/>
    <w:rsid w:val="000C51F8"/>
    <w:rsid w:val="000C521C"/>
    <w:rsid w:val="000C5256"/>
    <w:rsid w:val="000C5287"/>
    <w:rsid w:val="000C5308"/>
    <w:rsid w:val="000C532A"/>
    <w:rsid w:val="000C5348"/>
    <w:rsid w:val="000C535A"/>
    <w:rsid w:val="000C53A7"/>
    <w:rsid w:val="000C53A8"/>
    <w:rsid w:val="000C53C8"/>
    <w:rsid w:val="000C53CF"/>
    <w:rsid w:val="000C5409"/>
    <w:rsid w:val="000C541E"/>
    <w:rsid w:val="000C5422"/>
    <w:rsid w:val="000C546B"/>
    <w:rsid w:val="000C5493"/>
    <w:rsid w:val="000C54FB"/>
    <w:rsid w:val="000C5516"/>
    <w:rsid w:val="000C5526"/>
    <w:rsid w:val="000C5586"/>
    <w:rsid w:val="000C55B1"/>
    <w:rsid w:val="000C5627"/>
    <w:rsid w:val="000C5656"/>
    <w:rsid w:val="000C5671"/>
    <w:rsid w:val="000C56FD"/>
    <w:rsid w:val="000C5728"/>
    <w:rsid w:val="000C5751"/>
    <w:rsid w:val="000C5770"/>
    <w:rsid w:val="000C579F"/>
    <w:rsid w:val="000C57A1"/>
    <w:rsid w:val="000C57AA"/>
    <w:rsid w:val="000C57BB"/>
    <w:rsid w:val="000C57D9"/>
    <w:rsid w:val="000C57F1"/>
    <w:rsid w:val="000C5802"/>
    <w:rsid w:val="000C58C9"/>
    <w:rsid w:val="000C58D5"/>
    <w:rsid w:val="000C5926"/>
    <w:rsid w:val="000C5955"/>
    <w:rsid w:val="000C596F"/>
    <w:rsid w:val="000C597C"/>
    <w:rsid w:val="000C59CC"/>
    <w:rsid w:val="000C5A16"/>
    <w:rsid w:val="000C5AB1"/>
    <w:rsid w:val="000C5AE7"/>
    <w:rsid w:val="000C5B02"/>
    <w:rsid w:val="000C5BA2"/>
    <w:rsid w:val="000C5C02"/>
    <w:rsid w:val="000C5C1E"/>
    <w:rsid w:val="000C5C7F"/>
    <w:rsid w:val="000C5C82"/>
    <w:rsid w:val="000C5DDE"/>
    <w:rsid w:val="000C5DEB"/>
    <w:rsid w:val="000C5E2F"/>
    <w:rsid w:val="000C5E6C"/>
    <w:rsid w:val="000C5EDA"/>
    <w:rsid w:val="000C5F01"/>
    <w:rsid w:val="000C5F8E"/>
    <w:rsid w:val="000C5FB5"/>
    <w:rsid w:val="000C5FFF"/>
    <w:rsid w:val="000C6054"/>
    <w:rsid w:val="000C6082"/>
    <w:rsid w:val="000C608E"/>
    <w:rsid w:val="000C6093"/>
    <w:rsid w:val="000C6095"/>
    <w:rsid w:val="000C60C2"/>
    <w:rsid w:val="000C60C8"/>
    <w:rsid w:val="000C612C"/>
    <w:rsid w:val="000C6154"/>
    <w:rsid w:val="000C61A5"/>
    <w:rsid w:val="000C61CA"/>
    <w:rsid w:val="000C6207"/>
    <w:rsid w:val="000C6213"/>
    <w:rsid w:val="000C6248"/>
    <w:rsid w:val="000C638E"/>
    <w:rsid w:val="000C63C1"/>
    <w:rsid w:val="000C63E3"/>
    <w:rsid w:val="000C64C9"/>
    <w:rsid w:val="000C64FA"/>
    <w:rsid w:val="000C6522"/>
    <w:rsid w:val="000C655F"/>
    <w:rsid w:val="000C657E"/>
    <w:rsid w:val="000C65D0"/>
    <w:rsid w:val="000C65FD"/>
    <w:rsid w:val="000C6644"/>
    <w:rsid w:val="000C66B4"/>
    <w:rsid w:val="000C67CB"/>
    <w:rsid w:val="000C67F6"/>
    <w:rsid w:val="000C685F"/>
    <w:rsid w:val="000C6894"/>
    <w:rsid w:val="000C68A0"/>
    <w:rsid w:val="000C68B7"/>
    <w:rsid w:val="000C68BB"/>
    <w:rsid w:val="000C6900"/>
    <w:rsid w:val="000C6929"/>
    <w:rsid w:val="000C693D"/>
    <w:rsid w:val="000C6966"/>
    <w:rsid w:val="000C696A"/>
    <w:rsid w:val="000C6974"/>
    <w:rsid w:val="000C69F0"/>
    <w:rsid w:val="000C6A15"/>
    <w:rsid w:val="000C6AED"/>
    <w:rsid w:val="000C6AFD"/>
    <w:rsid w:val="000C6B96"/>
    <w:rsid w:val="000C6BB7"/>
    <w:rsid w:val="000C6BF2"/>
    <w:rsid w:val="000C6C48"/>
    <w:rsid w:val="000C6C5E"/>
    <w:rsid w:val="000C6CF5"/>
    <w:rsid w:val="000C6D4D"/>
    <w:rsid w:val="000C6D5C"/>
    <w:rsid w:val="000C6D6C"/>
    <w:rsid w:val="000C6DAF"/>
    <w:rsid w:val="000C6DDC"/>
    <w:rsid w:val="000C6DE5"/>
    <w:rsid w:val="000C6DF4"/>
    <w:rsid w:val="000C6E08"/>
    <w:rsid w:val="000C6E5C"/>
    <w:rsid w:val="000C6EF7"/>
    <w:rsid w:val="000C6F0D"/>
    <w:rsid w:val="000C6F3C"/>
    <w:rsid w:val="000C6F6E"/>
    <w:rsid w:val="000C6FA5"/>
    <w:rsid w:val="000C6FB5"/>
    <w:rsid w:val="000C701A"/>
    <w:rsid w:val="000C701C"/>
    <w:rsid w:val="000C70C3"/>
    <w:rsid w:val="000C7102"/>
    <w:rsid w:val="000C710F"/>
    <w:rsid w:val="000C7134"/>
    <w:rsid w:val="000C71A6"/>
    <w:rsid w:val="000C71CA"/>
    <w:rsid w:val="000C71E7"/>
    <w:rsid w:val="000C7244"/>
    <w:rsid w:val="000C724B"/>
    <w:rsid w:val="000C72CE"/>
    <w:rsid w:val="000C72EF"/>
    <w:rsid w:val="000C7326"/>
    <w:rsid w:val="000C7366"/>
    <w:rsid w:val="000C7368"/>
    <w:rsid w:val="000C7394"/>
    <w:rsid w:val="000C73AF"/>
    <w:rsid w:val="000C7422"/>
    <w:rsid w:val="000C742B"/>
    <w:rsid w:val="000C7437"/>
    <w:rsid w:val="000C743F"/>
    <w:rsid w:val="000C745F"/>
    <w:rsid w:val="000C748D"/>
    <w:rsid w:val="000C74E5"/>
    <w:rsid w:val="000C753A"/>
    <w:rsid w:val="000C7589"/>
    <w:rsid w:val="000C759B"/>
    <w:rsid w:val="000C759D"/>
    <w:rsid w:val="000C76BB"/>
    <w:rsid w:val="000C76F1"/>
    <w:rsid w:val="000C7712"/>
    <w:rsid w:val="000C771F"/>
    <w:rsid w:val="000C775C"/>
    <w:rsid w:val="000C7792"/>
    <w:rsid w:val="000C77C6"/>
    <w:rsid w:val="000C77CB"/>
    <w:rsid w:val="000C77CF"/>
    <w:rsid w:val="000C7853"/>
    <w:rsid w:val="000C78B6"/>
    <w:rsid w:val="000C7979"/>
    <w:rsid w:val="000C797D"/>
    <w:rsid w:val="000C7992"/>
    <w:rsid w:val="000C7993"/>
    <w:rsid w:val="000C79E6"/>
    <w:rsid w:val="000C79FD"/>
    <w:rsid w:val="000C7A7C"/>
    <w:rsid w:val="000C7AC6"/>
    <w:rsid w:val="000C7B73"/>
    <w:rsid w:val="000C7B76"/>
    <w:rsid w:val="000C7B79"/>
    <w:rsid w:val="000C7B97"/>
    <w:rsid w:val="000C7C87"/>
    <w:rsid w:val="000C7CC7"/>
    <w:rsid w:val="000C7D2C"/>
    <w:rsid w:val="000C7D48"/>
    <w:rsid w:val="000C7DE0"/>
    <w:rsid w:val="000C7EC0"/>
    <w:rsid w:val="000C7F06"/>
    <w:rsid w:val="000C7F58"/>
    <w:rsid w:val="000C7F61"/>
    <w:rsid w:val="000C7FB4"/>
    <w:rsid w:val="000D0001"/>
    <w:rsid w:val="000D0097"/>
    <w:rsid w:val="000D00CB"/>
    <w:rsid w:val="000D00FA"/>
    <w:rsid w:val="000D0157"/>
    <w:rsid w:val="000D0188"/>
    <w:rsid w:val="000D01C0"/>
    <w:rsid w:val="000D0299"/>
    <w:rsid w:val="000D02B4"/>
    <w:rsid w:val="000D0306"/>
    <w:rsid w:val="000D031F"/>
    <w:rsid w:val="000D0337"/>
    <w:rsid w:val="000D0360"/>
    <w:rsid w:val="000D0444"/>
    <w:rsid w:val="000D0449"/>
    <w:rsid w:val="000D0476"/>
    <w:rsid w:val="000D0538"/>
    <w:rsid w:val="000D059D"/>
    <w:rsid w:val="000D061B"/>
    <w:rsid w:val="000D0623"/>
    <w:rsid w:val="000D0629"/>
    <w:rsid w:val="000D0653"/>
    <w:rsid w:val="000D0668"/>
    <w:rsid w:val="000D0673"/>
    <w:rsid w:val="000D06A2"/>
    <w:rsid w:val="000D06EB"/>
    <w:rsid w:val="000D0844"/>
    <w:rsid w:val="000D084B"/>
    <w:rsid w:val="000D0853"/>
    <w:rsid w:val="000D0854"/>
    <w:rsid w:val="000D088E"/>
    <w:rsid w:val="000D08F1"/>
    <w:rsid w:val="000D08F6"/>
    <w:rsid w:val="000D090B"/>
    <w:rsid w:val="000D091D"/>
    <w:rsid w:val="000D0925"/>
    <w:rsid w:val="000D0998"/>
    <w:rsid w:val="000D09CC"/>
    <w:rsid w:val="000D0A35"/>
    <w:rsid w:val="000D0A6F"/>
    <w:rsid w:val="000D0AE2"/>
    <w:rsid w:val="000D0B52"/>
    <w:rsid w:val="000D0B9B"/>
    <w:rsid w:val="000D0BB4"/>
    <w:rsid w:val="000D0C4C"/>
    <w:rsid w:val="000D0C5E"/>
    <w:rsid w:val="000D0C8D"/>
    <w:rsid w:val="000D0CCA"/>
    <w:rsid w:val="000D0D14"/>
    <w:rsid w:val="000D0D3B"/>
    <w:rsid w:val="000D0D43"/>
    <w:rsid w:val="000D0D6C"/>
    <w:rsid w:val="000D0D73"/>
    <w:rsid w:val="000D0DA4"/>
    <w:rsid w:val="000D0ED0"/>
    <w:rsid w:val="000D0EE8"/>
    <w:rsid w:val="000D0F34"/>
    <w:rsid w:val="000D0F87"/>
    <w:rsid w:val="000D0F9F"/>
    <w:rsid w:val="000D0FC1"/>
    <w:rsid w:val="000D1013"/>
    <w:rsid w:val="000D1037"/>
    <w:rsid w:val="000D1090"/>
    <w:rsid w:val="000D10E7"/>
    <w:rsid w:val="000D1103"/>
    <w:rsid w:val="000D1168"/>
    <w:rsid w:val="000D117F"/>
    <w:rsid w:val="000D11A0"/>
    <w:rsid w:val="000D1207"/>
    <w:rsid w:val="000D1210"/>
    <w:rsid w:val="000D124A"/>
    <w:rsid w:val="000D125B"/>
    <w:rsid w:val="000D127F"/>
    <w:rsid w:val="000D12DB"/>
    <w:rsid w:val="000D12DE"/>
    <w:rsid w:val="000D1328"/>
    <w:rsid w:val="000D136B"/>
    <w:rsid w:val="000D13F4"/>
    <w:rsid w:val="000D1429"/>
    <w:rsid w:val="000D1442"/>
    <w:rsid w:val="000D144C"/>
    <w:rsid w:val="000D14CC"/>
    <w:rsid w:val="000D1539"/>
    <w:rsid w:val="000D155C"/>
    <w:rsid w:val="000D15A1"/>
    <w:rsid w:val="000D15FC"/>
    <w:rsid w:val="000D160F"/>
    <w:rsid w:val="000D1649"/>
    <w:rsid w:val="000D165B"/>
    <w:rsid w:val="000D167A"/>
    <w:rsid w:val="000D16BD"/>
    <w:rsid w:val="000D1708"/>
    <w:rsid w:val="000D1750"/>
    <w:rsid w:val="000D1783"/>
    <w:rsid w:val="000D1784"/>
    <w:rsid w:val="000D17CD"/>
    <w:rsid w:val="000D1825"/>
    <w:rsid w:val="000D18C0"/>
    <w:rsid w:val="000D1905"/>
    <w:rsid w:val="000D1970"/>
    <w:rsid w:val="000D1AA8"/>
    <w:rsid w:val="000D1AAE"/>
    <w:rsid w:val="000D1ACA"/>
    <w:rsid w:val="000D1AF2"/>
    <w:rsid w:val="000D1B1D"/>
    <w:rsid w:val="000D1BE6"/>
    <w:rsid w:val="000D1BFC"/>
    <w:rsid w:val="000D1D2C"/>
    <w:rsid w:val="000D1D40"/>
    <w:rsid w:val="000D1D88"/>
    <w:rsid w:val="000D1DD3"/>
    <w:rsid w:val="000D1E42"/>
    <w:rsid w:val="000D1E58"/>
    <w:rsid w:val="000D1E89"/>
    <w:rsid w:val="000D1E92"/>
    <w:rsid w:val="000D1EAA"/>
    <w:rsid w:val="000D1F25"/>
    <w:rsid w:val="000D1F48"/>
    <w:rsid w:val="000D1F6B"/>
    <w:rsid w:val="000D1F8F"/>
    <w:rsid w:val="000D1FAE"/>
    <w:rsid w:val="000D1FBF"/>
    <w:rsid w:val="000D200C"/>
    <w:rsid w:val="000D2030"/>
    <w:rsid w:val="000D2038"/>
    <w:rsid w:val="000D2081"/>
    <w:rsid w:val="000D20A0"/>
    <w:rsid w:val="000D2115"/>
    <w:rsid w:val="000D215B"/>
    <w:rsid w:val="000D21B1"/>
    <w:rsid w:val="000D21EA"/>
    <w:rsid w:val="000D2229"/>
    <w:rsid w:val="000D227E"/>
    <w:rsid w:val="000D2283"/>
    <w:rsid w:val="000D22A1"/>
    <w:rsid w:val="000D22E8"/>
    <w:rsid w:val="000D22FA"/>
    <w:rsid w:val="000D231F"/>
    <w:rsid w:val="000D2326"/>
    <w:rsid w:val="000D235C"/>
    <w:rsid w:val="000D237A"/>
    <w:rsid w:val="000D23A3"/>
    <w:rsid w:val="000D23DE"/>
    <w:rsid w:val="000D2433"/>
    <w:rsid w:val="000D24F7"/>
    <w:rsid w:val="000D251F"/>
    <w:rsid w:val="000D2528"/>
    <w:rsid w:val="000D2550"/>
    <w:rsid w:val="000D2552"/>
    <w:rsid w:val="000D256C"/>
    <w:rsid w:val="000D266B"/>
    <w:rsid w:val="000D268D"/>
    <w:rsid w:val="000D26A4"/>
    <w:rsid w:val="000D26F2"/>
    <w:rsid w:val="000D2708"/>
    <w:rsid w:val="000D2766"/>
    <w:rsid w:val="000D276D"/>
    <w:rsid w:val="000D279A"/>
    <w:rsid w:val="000D2824"/>
    <w:rsid w:val="000D2859"/>
    <w:rsid w:val="000D2889"/>
    <w:rsid w:val="000D28BA"/>
    <w:rsid w:val="000D2933"/>
    <w:rsid w:val="000D2948"/>
    <w:rsid w:val="000D2A0B"/>
    <w:rsid w:val="000D2A1D"/>
    <w:rsid w:val="000D2A25"/>
    <w:rsid w:val="000D2A39"/>
    <w:rsid w:val="000D2A6C"/>
    <w:rsid w:val="000D2A74"/>
    <w:rsid w:val="000D2ACB"/>
    <w:rsid w:val="000D2B22"/>
    <w:rsid w:val="000D2B25"/>
    <w:rsid w:val="000D2B34"/>
    <w:rsid w:val="000D2B35"/>
    <w:rsid w:val="000D2B3D"/>
    <w:rsid w:val="000D2B67"/>
    <w:rsid w:val="000D2C23"/>
    <w:rsid w:val="000D2C25"/>
    <w:rsid w:val="000D2C29"/>
    <w:rsid w:val="000D2C49"/>
    <w:rsid w:val="000D2C9E"/>
    <w:rsid w:val="000D2CD4"/>
    <w:rsid w:val="000D2CF7"/>
    <w:rsid w:val="000D2CFA"/>
    <w:rsid w:val="000D2D02"/>
    <w:rsid w:val="000D2D4D"/>
    <w:rsid w:val="000D2D54"/>
    <w:rsid w:val="000D2DEA"/>
    <w:rsid w:val="000D2DF4"/>
    <w:rsid w:val="000D2E1F"/>
    <w:rsid w:val="000D2E61"/>
    <w:rsid w:val="000D2F07"/>
    <w:rsid w:val="000D2F72"/>
    <w:rsid w:val="000D2FF5"/>
    <w:rsid w:val="000D3009"/>
    <w:rsid w:val="000D3020"/>
    <w:rsid w:val="000D306D"/>
    <w:rsid w:val="000D3073"/>
    <w:rsid w:val="000D30AE"/>
    <w:rsid w:val="000D30C2"/>
    <w:rsid w:val="000D3104"/>
    <w:rsid w:val="000D3160"/>
    <w:rsid w:val="000D31DB"/>
    <w:rsid w:val="000D31F0"/>
    <w:rsid w:val="000D3214"/>
    <w:rsid w:val="000D325C"/>
    <w:rsid w:val="000D329F"/>
    <w:rsid w:val="000D32B3"/>
    <w:rsid w:val="000D32F5"/>
    <w:rsid w:val="000D3316"/>
    <w:rsid w:val="000D3355"/>
    <w:rsid w:val="000D33BE"/>
    <w:rsid w:val="000D342A"/>
    <w:rsid w:val="000D344F"/>
    <w:rsid w:val="000D3465"/>
    <w:rsid w:val="000D34DA"/>
    <w:rsid w:val="000D34E1"/>
    <w:rsid w:val="000D3557"/>
    <w:rsid w:val="000D3563"/>
    <w:rsid w:val="000D3585"/>
    <w:rsid w:val="000D35B4"/>
    <w:rsid w:val="000D364C"/>
    <w:rsid w:val="000D365E"/>
    <w:rsid w:val="000D36AA"/>
    <w:rsid w:val="000D36AE"/>
    <w:rsid w:val="000D36DC"/>
    <w:rsid w:val="000D36EE"/>
    <w:rsid w:val="000D36F3"/>
    <w:rsid w:val="000D3769"/>
    <w:rsid w:val="000D3797"/>
    <w:rsid w:val="000D37E4"/>
    <w:rsid w:val="000D382D"/>
    <w:rsid w:val="000D3845"/>
    <w:rsid w:val="000D3877"/>
    <w:rsid w:val="000D391B"/>
    <w:rsid w:val="000D392C"/>
    <w:rsid w:val="000D3988"/>
    <w:rsid w:val="000D39BC"/>
    <w:rsid w:val="000D3A12"/>
    <w:rsid w:val="000D3A1B"/>
    <w:rsid w:val="000D3A88"/>
    <w:rsid w:val="000D3B04"/>
    <w:rsid w:val="000D3B54"/>
    <w:rsid w:val="000D3B5C"/>
    <w:rsid w:val="000D3B75"/>
    <w:rsid w:val="000D3BE7"/>
    <w:rsid w:val="000D3CD2"/>
    <w:rsid w:val="000D3D59"/>
    <w:rsid w:val="000D3E0A"/>
    <w:rsid w:val="000D3E3B"/>
    <w:rsid w:val="000D3EB9"/>
    <w:rsid w:val="000D3ED0"/>
    <w:rsid w:val="000D3EF6"/>
    <w:rsid w:val="000D3F6F"/>
    <w:rsid w:val="000D3FC1"/>
    <w:rsid w:val="000D3FC3"/>
    <w:rsid w:val="000D4008"/>
    <w:rsid w:val="000D400E"/>
    <w:rsid w:val="000D4050"/>
    <w:rsid w:val="000D408E"/>
    <w:rsid w:val="000D40FF"/>
    <w:rsid w:val="000D4119"/>
    <w:rsid w:val="000D4148"/>
    <w:rsid w:val="000D418C"/>
    <w:rsid w:val="000D41E1"/>
    <w:rsid w:val="000D4205"/>
    <w:rsid w:val="000D4232"/>
    <w:rsid w:val="000D423F"/>
    <w:rsid w:val="000D42DF"/>
    <w:rsid w:val="000D4315"/>
    <w:rsid w:val="000D431D"/>
    <w:rsid w:val="000D436A"/>
    <w:rsid w:val="000D4385"/>
    <w:rsid w:val="000D43B2"/>
    <w:rsid w:val="000D43E5"/>
    <w:rsid w:val="000D44B0"/>
    <w:rsid w:val="000D44B7"/>
    <w:rsid w:val="000D44D0"/>
    <w:rsid w:val="000D45BB"/>
    <w:rsid w:val="000D45D7"/>
    <w:rsid w:val="000D45EE"/>
    <w:rsid w:val="000D45EF"/>
    <w:rsid w:val="000D45F4"/>
    <w:rsid w:val="000D462F"/>
    <w:rsid w:val="000D4668"/>
    <w:rsid w:val="000D473D"/>
    <w:rsid w:val="000D473E"/>
    <w:rsid w:val="000D4769"/>
    <w:rsid w:val="000D478D"/>
    <w:rsid w:val="000D47A2"/>
    <w:rsid w:val="000D4800"/>
    <w:rsid w:val="000D4853"/>
    <w:rsid w:val="000D488E"/>
    <w:rsid w:val="000D489A"/>
    <w:rsid w:val="000D489C"/>
    <w:rsid w:val="000D4A3F"/>
    <w:rsid w:val="000D4A58"/>
    <w:rsid w:val="000D4A90"/>
    <w:rsid w:val="000D4AB7"/>
    <w:rsid w:val="000D4ABF"/>
    <w:rsid w:val="000D4ACF"/>
    <w:rsid w:val="000D4B22"/>
    <w:rsid w:val="000D4BEE"/>
    <w:rsid w:val="000D4BF0"/>
    <w:rsid w:val="000D4C1C"/>
    <w:rsid w:val="000D4C46"/>
    <w:rsid w:val="000D4C4D"/>
    <w:rsid w:val="000D4CD4"/>
    <w:rsid w:val="000D4CEB"/>
    <w:rsid w:val="000D4DFB"/>
    <w:rsid w:val="000D4E0A"/>
    <w:rsid w:val="000D4E2C"/>
    <w:rsid w:val="000D4E35"/>
    <w:rsid w:val="000D4E84"/>
    <w:rsid w:val="000D4EC0"/>
    <w:rsid w:val="000D4EC9"/>
    <w:rsid w:val="000D4F1B"/>
    <w:rsid w:val="000D4F2F"/>
    <w:rsid w:val="000D4F40"/>
    <w:rsid w:val="000D4F7B"/>
    <w:rsid w:val="000D4F93"/>
    <w:rsid w:val="000D4FD4"/>
    <w:rsid w:val="000D4FF8"/>
    <w:rsid w:val="000D502B"/>
    <w:rsid w:val="000D50ED"/>
    <w:rsid w:val="000D516A"/>
    <w:rsid w:val="000D51BE"/>
    <w:rsid w:val="000D51C4"/>
    <w:rsid w:val="000D51EC"/>
    <w:rsid w:val="000D5223"/>
    <w:rsid w:val="000D5257"/>
    <w:rsid w:val="000D536D"/>
    <w:rsid w:val="000D53AA"/>
    <w:rsid w:val="000D5434"/>
    <w:rsid w:val="000D5438"/>
    <w:rsid w:val="000D545D"/>
    <w:rsid w:val="000D5487"/>
    <w:rsid w:val="000D551A"/>
    <w:rsid w:val="000D5569"/>
    <w:rsid w:val="000D556B"/>
    <w:rsid w:val="000D55B3"/>
    <w:rsid w:val="000D569F"/>
    <w:rsid w:val="000D56BE"/>
    <w:rsid w:val="000D56DB"/>
    <w:rsid w:val="000D570C"/>
    <w:rsid w:val="000D5744"/>
    <w:rsid w:val="000D5745"/>
    <w:rsid w:val="000D5783"/>
    <w:rsid w:val="000D5796"/>
    <w:rsid w:val="000D57AE"/>
    <w:rsid w:val="000D57F0"/>
    <w:rsid w:val="000D580C"/>
    <w:rsid w:val="000D58B5"/>
    <w:rsid w:val="000D58CF"/>
    <w:rsid w:val="000D58F5"/>
    <w:rsid w:val="000D590A"/>
    <w:rsid w:val="000D591A"/>
    <w:rsid w:val="000D5921"/>
    <w:rsid w:val="000D5924"/>
    <w:rsid w:val="000D595F"/>
    <w:rsid w:val="000D5975"/>
    <w:rsid w:val="000D5984"/>
    <w:rsid w:val="000D599D"/>
    <w:rsid w:val="000D5A06"/>
    <w:rsid w:val="000D5A23"/>
    <w:rsid w:val="000D5A4B"/>
    <w:rsid w:val="000D5B37"/>
    <w:rsid w:val="000D5B5B"/>
    <w:rsid w:val="000D5B8F"/>
    <w:rsid w:val="000D5BD2"/>
    <w:rsid w:val="000D5BD4"/>
    <w:rsid w:val="000D5C06"/>
    <w:rsid w:val="000D5C11"/>
    <w:rsid w:val="000D5CD9"/>
    <w:rsid w:val="000D5D41"/>
    <w:rsid w:val="000D5E13"/>
    <w:rsid w:val="000D5E1F"/>
    <w:rsid w:val="000D5E5E"/>
    <w:rsid w:val="000D5E96"/>
    <w:rsid w:val="000D5EE0"/>
    <w:rsid w:val="000D5FB0"/>
    <w:rsid w:val="000D5FDD"/>
    <w:rsid w:val="000D6095"/>
    <w:rsid w:val="000D60B5"/>
    <w:rsid w:val="000D611E"/>
    <w:rsid w:val="000D6154"/>
    <w:rsid w:val="000D6160"/>
    <w:rsid w:val="000D6262"/>
    <w:rsid w:val="000D62B9"/>
    <w:rsid w:val="000D62DD"/>
    <w:rsid w:val="000D62E8"/>
    <w:rsid w:val="000D62FA"/>
    <w:rsid w:val="000D6324"/>
    <w:rsid w:val="000D6374"/>
    <w:rsid w:val="000D63B9"/>
    <w:rsid w:val="000D63D5"/>
    <w:rsid w:val="000D63EF"/>
    <w:rsid w:val="000D646C"/>
    <w:rsid w:val="000D64BF"/>
    <w:rsid w:val="000D6506"/>
    <w:rsid w:val="000D652E"/>
    <w:rsid w:val="000D654E"/>
    <w:rsid w:val="000D6552"/>
    <w:rsid w:val="000D659D"/>
    <w:rsid w:val="000D6603"/>
    <w:rsid w:val="000D6645"/>
    <w:rsid w:val="000D666A"/>
    <w:rsid w:val="000D6691"/>
    <w:rsid w:val="000D66FF"/>
    <w:rsid w:val="000D6732"/>
    <w:rsid w:val="000D67AA"/>
    <w:rsid w:val="000D67CA"/>
    <w:rsid w:val="000D6813"/>
    <w:rsid w:val="000D684B"/>
    <w:rsid w:val="000D688D"/>
    <w:rsid w:val="000D68CB"/>
    <w:rsid w:val="000D68F9"/>
    <w:rsid w:val="000D695E"/>
    <w:rsid w:val="000D698D"/>
    <w:rsid w:val="000D69A8"/>
    <w:rsid w:val="000D69CA"/>
    <w:rsid w:val="000D6A16"/>
    <w:rsid w:val="000D6A24"/>
    <w:rsid w:val="000D6A69"/>
    <w:rsid w:val="000D6AEA"/>
    <w:rsid w:val="000D6B4D"/>
    <w:rsid w:val="000D6B7F"/>
    <w:rsid w:val="000D6B8D"/>
    <w:rsid w:val="000D6BDC"/>
    <w:rsid w:val="000D6C23"/>
    <w:rsid w:val="000D6C41"/>
    <w:rsid w:val="000D6C61"/>
    <w:rsid w:val="000D6CA8"/>
    <w:rsid w:val="000D6CBC"/>
    <w:rsid w:val="000D6CF3"/>
    <w:rsid w:val="000D6CF7"/>
    <w:rsid w:val="000D6D0D"/>
    <w:rsid w:val="000D6D1E"/>
    <w:rsid w:val="000D6D9E"/>
    <w:rsid w:val="000D6E1B"/>
    <w:rsid w:val="000D6E93"/>
    <w:rsid w:val="000D6EE4"/>
    <w:rsid w:val="000D6F34"/>
    <w:rsid w:val="000D6F9B"/>
    <w:rsid w:val="000D7002"/>
    <w:rsid w:val="000D7037"/>
    <w:rsid w:val="000D703A"/>
    <w:rsid w:val="000D704B"/>
    <w:rsid w:val="000D7062"/>
    <w:rsid w:val="000D710D"/>
    <w:rsid w:val="000D718C"/>
    <w:rsid w:val="000D721B"/>
    <w:rsid w:val="000D727A"/>
    <w:rsid w:val="000D72F2"/>
    <w:rsid w:val="000D733B"/>
    <w:rsid w:val="000D736E"/>
    <w:rsid w:val="000D742F"/>
    <w:rsid w:val="000D74FC"/>
    <w:rsid w:val="000D7559"/>
    <w:rsid w:val="000D758A"/>
    <w:rsid w:val="000D75B2"/>
    <w:rsid w:val="000D7666"/>
    <w:rsid w:val="000D76B4"/>
    <w:rsid w:val="000D76BB"/>
    <w:rsid w:val="000D76E0"/>
    <w:rsid w:val="000D76EE"/>
    <w:rsid w:val="000D7760"/>
    <w:rsid w:val="000D7768"/>
    <w:rsid w:val="000D77EE"/>
    <w:rsid w:val="000D7872"/>
    <w:rsid w:val="000D78E6"/>
    <w:rsid w:val="000D78F3"/>
    <w:rsid w:val="000D790D"/>
    <w:rsid w:val="000D7917"/>
    <w:rsid w:val="000D7929"/>
    <w:rsid w:val="000D7981"/>
    <w:rsid w:val="000D7A16"/>
    <w:rsid w:val="000D7A20"/>
    <w:rsid w:val="000D7A5F"/>
    <w:rsid w:val="000D7A6E"/>
    <w:rsid w:val="000D7A87"/>
    <w:rsid w:val="000D7AC2"/>
    <w:rsid w:val="000D7AF9"/>
    <w:rsid w:val="000D7B18"/>
    <w:rsid w:val="000D7B37"/>
    <w:rsid w:val="000D7BD0"/>
    <w:rsid w:val="000D7C31"/>
    <w:rsid w:val="000D7C45"/>
    <w:rsid w:val="000D7C69"/>
    <w:rsid w:val="000D7C89"/>
    <w:rsid w:val="000D7CA1"/>
    <w:rsid w:val="000D7CBA"/>
    <w:rsid w:val="000D7D43"/>
    <w:rsid w:val="000D7E40"/>
    <w:rsid w:val="000D7E50"/>
    <w:rsid w:val="000D7E8E"/>
    <w:rsid w:val="000D7F00"/>
    <w:rsid w:val="000D7F55"/>
    <w:rsid w:val="000D7F57"/>
    <w:rsid w:val="000D7FAC"/>
    <w:rsid w:val="000E0020"/>
    <w:rsid w:val="000E0028"/>
    <w:rsid w:val="000E007A"/>
    <w:rsid w:val="000E008B"/>
    <w:rsid w:val="000E00FC"/>
    <w:rsid w:val="000E0115"/>
    <w:rsid w:val="000E0148"/>
    <w:rsid w:val="000E014B"/>
    <w:rsid w:val="000E01D8"/>
    <w:rsid w:val="000E01E4"/>
    <w:rsid w:val="000E01E7"/>
    <w:rsid w:val="000E0207"/>
    <w:rsid w:val="000E026C"/>
    <w:rsid w:val="000E02BD"/>
    <w:rsid w:val="000E02E1"/>
    <w:rsid w:val="000E02F7"/>
    <w:rsid w:val="000E0303"/>
    <w:rsid w:val="000E0327"/>
    <w:rsid w:val="000E0371"/>
    <w:rsid w:val="000E038D"/>
    <w:rsid w:val="000E03C1"/>
    <w:rsid w:val="000E03D4"/>
    <w:rsid w:val="000E03FD"/>
    <w:rsid w:val="000E0409"/>
    <w:rsid w:val="000E040D"/>
    <w:rsid w:val="000E0416"/>
    <w:rsid w:val="000E042F"/>
    <w:rsid w:val="000E044E"/>
    <w:rsid w:val="000E04AC"/>
    <w:rsid w:val="000E04D0"/>
    <w:rsid w:val="000E051A"/>
    <w:rsid w:val="000E0523"/>
    <w:rsid w:val="000E0525"/>
    <w:rsid w:val="000E054C"/>
    <w:rsid w:val="000E05B7"/>
    <w:rsid w:val="000E061F"/>
    <w:rsid w:val="000E0647"/>
    <w:rsid w:val="000E065F"/>
    <w:rsid w:val="000E06E9"/>
    <w:rsid w:val="000E06FE"/>
    <w:rsid w:val="000E075D"/>
    <w:rsid w:val="000E077C"/>
    <w:rsid w:val="000E077E"/>
    <w:rsid w:val="000E0789"/>
    <w:rsid w:val="000E07DD"/>
    <w:rsid w:val="000E07E9"/>
    <w:rsid w:val="000E0816"/>
    <w:rsid w:val="000E08AE"/>
    <w:rsid w:val="000E08C2"/>
    <w:rsid w:val="000E08F6"/>
    <w:rsid w:val="000E0910"/>
    <w:rsid w:val="000E094C"/>
    <w:rsid w:val="000E096A"/>
    <w:rsid w:val="000E098C"/>
    <w:rsid w:val="000E09AF"/>
    <w:rsid w:val="000E0A1E"/>
    <w:rsid w:val="000E0A58"/>
    <w:rsid w:val="000E0A7E"/>
    <w:rsid w:val="000E0ACC"/>
    <w:rsid w:val="000E0AD6"/>
    <w:rsid w:val="000E0B12"/>
    <w:rsid w:val="000E0B4D"/>
    <w:rsid w:val="000E0B4E"/>
    <w:rsid w:val="000E0B7F"/>
    <w:rsid w:val="000E0BDF"/>
    <w:rsid w:val="000E0BE4"/>
    <w:rsid w:val="000E0C35"/>
    <w:rsid w:val="000E0C53"/>
    <w:rsid w:val="000E0C9B"/>
    <w:rsid w:val="000E0CF4"/>
    <w:rsid w:val="000E0D3B"/>
    <w:rsid w:val="000E0D44"/>
    <w:rsid w:val="000E0D72"/>
    <w:rsid w:val="000E0D7A"/>
    <w:rsid w:val="000E0D9B"/>
    <w:rsid w:val="000E0DD0"/>
    <w:rsid w:val="000E0E19"/>
    <w:rsid w:val="000E0E4C"/>
    <w:rsid w:val="000E0E4F"/>
    <w:rsid w:val="000E0EB1"/>
    <w:rsid w:val="000E0EFF"/>
    <w:rsid w:val="000E0F0F"/>
    <w:rsid w:val="000E0F72"/>
    <w:rsid w:val="000E1064"/>
    <w:rsid w:val="000E107C"/>
    <w:rsid w:val="000E1081"/>
    <w:rsid w:val="000E10A8"/>
    <w:rsid w:val="000E1118"/>
    <w:rsid w:val="000E1121"/>
    <w:rsid w:val="000E1147"/>
    <w:rsid w:val="000E11B0"/>
    <w:rsid w:val="000E11E5"/>
    <w:rsid w:val="000E11EF"/>
    <w:rsid w:val="000E1215"/>
    <w:rsid w:val="000E123F"/>
    <w:rsid w:val="000E1242"/>
    <w:rsid w:val="000E12CC"/>
    <w:rsid w:val="000E12D6"/>
    <w:rsid w:val="000E1369"/>
    <w:rsid w:val="000E136D"/>
    <w:rsid w:val="000E1386"/>
    <w:rsid w:val="000E13A8"/>
    <w:rsid w:val="000E13EA"/>
    <w:rsid w:val="000E1437"/>
    <w:rsid w:val="000E1472"/>
    <w:rsid w:val="000E150F"/>
    <w:rsid w:val="000E1514"/>
    <w:rsid w:val="000E156B"/>
    <w:rsid w:val="000E1572"/>
    <w:rsid w:val="000E15E3"/>
    <w:rsid w:val="000E160D"/>
    <w:rsid w:val="000E167D"/>
    <w:rsid w:val="000E1682"/>
    <w:rsid w:val="000E16E9"/>
    <w:rsid w:val="000E173A"/>
    <w:rsid w:val="000E17A6"/>
    <w:rsid w:val="000E17D3"/>
    <w:rsid w:val="000E17DD"/>
    <w:rsid w:val="000E17F8"/>
    <w:rsid w:val="000E1803"/>
    <w:rsid w:val="000E1878"/>
    <w:rsid w:val="000E18C7"/>
    <w:rsid w:val="000E18C8"/>
    <w:rsid w:val="000E18E2"/>
    <w:rsid w:val="000E18F3"/>
    <w:rsid w:val="000E1916"/>
    <w:rsid w:val="000E1929"/>
    <w:rsid w:val="000E1931"/>
    <w:rsid w:val="000E198A"/>
    <w:rsid w:val="000E19A9"/>
    <w:rsid w:val="000E19DA"/>
    <w:rsid w:val="000E1A13"/>
    <w:rsid w:val="000E1A20"/>
    <w:rsid w:val="000E1A26"/>
    <w:rsid w:val="000E1A54"/>
    <w:rsid w:val="000E1A66"/>
    <w:rsid w:val="000E1ABC"/>
    <w:rsid w:val="000E1ABF"/>
    <w:rsid w:val="000E1B0B"/>
    <w:rsid w:val="000E1B59"/>
    <w:rsid w:val="000E1B93"/>
    <w:rsid w:val="000E1B9C"/>
    <w:rsid w:val="000E1BA6"/>
    <w:rsid w:val="000E1BBB"/>
    <w:rsid w:val="000E1C79"/>
    <w:rsid w:val="000E1C90"/>
    <w:rsid w:val="000E1CB7"/>
    <w:rsid w:val="000E1D0A"/>
    <w:rsid w:val="000E1D4B"/>
    <w:rsid w:val="000E1D4E"/>
    <w:rsid w:val="000E1D5E"/>
    <w:rsid w:val="000E1DF0"/>
    <w:rsid w:val="000E1DF7"/>
    <w:rsid w:val="000E1E36"/>
    <w:rsid w:val="000E1EA4"/>
    <w:rsid w:val="000E1F2B"/>
    <w:rsid w:val="000E1F2D"/>
    <w:rsid w:val="000E1F72"/>
    <w:rsid w:val="000E1FB6"/>
    <w:rsid w:val="000E1FBB"/>
    <w:rsid w:val="000E2002"/>
    <w:rsid w:val="000E2010"/>
    <w:rsid w:val="000E2074"/>
    <w:rsid w:val="000E20F2"/>
    <w:rsid w:val="000E218E"/>
    <w:rsid w:val="000E218F"/>
    <w:rsid w:val="000E21A2"/>
    <w:rsid w:val="000E21BF"/>
    <w:rsid w:val="000E21CE"/>
    <w:rsid w:val="000E21EC"/>
    <w:rsid w:val="000E2200"/>
    <w:rsid w:val="000E2209"/>
    <w:rsid w:val="000E2238"/>
    <w:rsid w:val="000E227B"/>
    <w:rsid w:val="000E228B"/>
    <w:rsid w:val="000E2295"/>
    <w:rsid w:val="000E2299"/>
    <w:rsid w:val="000E22D7"/>
    <w:rsid w:val="000E22F2"/>
    <w:rsid w:val="000E22FF"/>
    <w:rsid w:val="000E2333"/>
    <w:rsid w:val="000E239C"/>
    <w:rsid w:val="000E23A2"/>
    <w:rsid w:val="000E23EE"/>
    <w:rsid w:val="000E23FB"/>
    <w:rsid w:val="000E243C"/>
    <w:rsid w:val="000E2460"/>
    <w:rsid w:val="000E24C8"/>
    <w:rsid w:val="000E24DA"/>
    <w:rsid w:val="000E254A"/>
    <w:rsid w:val="000E2550"/>
    <w:rsid w:val="000E255D"/>
    <w:rsid w:val="000E2563"/>
    <w:rsid w:val="000E2576"/>
    <w:rsid w:val="000E25AD"/>
    <w:rsid w:val="000E25BB"/>
    <w:rsid w:val="000E25FB"/>
    <w:rsid w:val="000E2605"/>
    <w:rsid w:val="000E2612"/>
    <w:rsid w:val="000E26EE"/>
    <w:rsid w:val="000E26F6"/>
    <w:rsid w:val="000E2704"/>
    <w:rsid w:val="000E270E"/>
    <w:rsid w:val="000E2711"/>
    <w:rsid w:val="000E274B"/>
    <w:rsid w:val="000E277B"/>
    <w:rsid w:val="000E2781"/>
    <w:rsid w:val="000E2782"/>
    <w:rsid w:val="000E2793"/>
    <w:rsid w:val="000E280C"/>
    <w:rsid w:val="000E288B"/>
    <w:rsid w:val="000E28A9"/>
    <w:rsid w:val="000E2977"/>
    <w:rsid w:val="000E298E"/>
    <w:rsid w:val="000E2A1D"/>
    <w:rsid w:val="000E2ACF"/>
    <w:rsid w:val="000E2ADA"/>
    <w:rsid w:val="000E2AEA"/>
    <w:rsid w:val="000E2B02"/>
    <w:rsid w:val="000E2B7B"/>
    <w:rsid w:val="000E2B9E"/>
    <w:rsid w:val="000E2BC8"/>
    <w:rsid w:val="000E2CC0"/>
    <w:rsid w:val="000E2D1C"/>
    <w:rsid w:val="000E2D2C"/>
    <w:rsid w:val="000E2D60"/>
    <w:rsid w:val="000E2D79"/>
    <w:rsid w:val="000E2DA1"/>
    <w:rsid w:val="000E2DB8"/>
    <w:rsid w:val="000E2DFC"/>
    <w:rsid w:val="000E2E04"/>
    <w:rsid w:val="000E2E0A"/>
    <w:rsid w:val="000E2E1C"/>
    <w:rsid w:val="000E2E99"/>
    <w:rsid w:val="000E2F5B"/>
    <w:rsid w:val="000E2F8C"/>
    <w:rsid w:val="000E2F92"/>
    <w:rsid w:val="000E2FC3"/>
    <w:rsid w:val="000E302C"/>
    <w:rsid w:val="000E304E"/>
    <w:rsid w:val="000E3064"/>
    <w:rsid w:val="000E3085"/>
    <w:rsid w:val="000E308A"/>
    <w:rsid w:val="000E30A0"/>
    <w:rsid w:val="000E30CD"/>
    <w:rsid w:val="000E30E1"/>
    <w:rsid w:val="000E3123"/>
    <w:rsid w:val="000E3138"/>
    <w:rsid w:val="000E314C"/>
    <w:rsid w:val="000E3157"/>
    <w:rsid w:val="000E3160"/>
    <w:rsid w:val="000E3196"/>
    <w:rsid w:val="000E31B5"/>
    <w:rsid w:val="000E31FB"/>
    <w:rsid w:val="000E3226"/>
    <w:rsid w:val="000E3285"/>
    <w:rsid w:val="000E32AE"/>
    <w:rsid w:val="000E32AF"/>
    <w:rsid w:val="000E3360"/>
    <w:rsid w:val="000E3370"/>
    <w:rsid w:val="000E33C9"/>
    <w:rsid w:val="000E33F0"/>
    <w:rsid w:val="000E33F5"/>
    <w:rsid w:val="000E3497"/>
    <w:rsid w:val="000E34A9"/>
    <w:rsid w:val="000E34CB"/>
    <w:rsid w:val="000E361A"/>
    <w:rsid w:val="000E368C"/>
    <w:rsid w:val="000E36A3"/>
    <w:rsid w:val="000E36F1"/>
    <w:rsid w:val="000E3717"/>
    <w:rsid w:val="000E371B"/>
    <w:rsid w:val="000E377B"/>
    <w:rsid w:val="000E386F"/>
    <w:rsid w:val="000E3936"/>
    <w:rsid w:val="000E3964"/>
    <w:rsid w:val="000E398A"/>
    <w:rsid w:val="000E39A5"/>
    <w:rsid w:val="000E39C4"/>
    <w:rsid w:val="000E3A14"/>
    <w:rsid w:val="000E3A50"/>
    <w:rsid w:val="000E3ABB"/>
    <w:rsid w:val="000E3B12"/>
    <w:rsid w:val="000E3BA3"/>
    <w:rsid w:val="000E3BC3"/>
    <w:rsid w:val="000E3C6A"/>
    <w:rsid w:val="000E3C8A"/>
    <w:rsid w:val="000E3C8C"/>
    <w:rsid w:val="000E3C91"/>
    <w:rsid w:val="000E3C9D"/>
    <w:rsid w:val="000E3CA1"/>
    <w:rsid w:val="000E3CCF"/>
    <w:rsid w:val="000E3D4A"/>
    <w:rsid w:val="000E3D65"/>
    <w:rsid w:val="000E3D75"/>
    <w:rsid w:val="000E3DDF"/>
    <w:rsid w:val="000E3E42"/>
    <w:rsid w:val="000E3E47"/>
    <w:rsid w:val="000E3E7A"/>
    <w:rsid w:val="000E3E98"/>
    <w:rsid w:val="000E3ECE"/>
    <w:rsid w:val="000E3F28"/>
    <w:rsid w:val="000E3F52"/>
    <w:rsid w:val="000E3F58"/>
    <w:rsid w:val="000E3F61"/>
    <w:rsid w:val="000E3F7F"/>
    <w:rsid w:val="000E3F92"/>
    <w:rsid w:val="000E3FAF"/>
    <w:rsid w:val="000E3FBA"/>
    <w:rsid w:val="000E3FF3"/>
    <w:rsid w:val="000E4035"/>
    <w:rsid w:val="000E405F"/>
    <w:rsid w:val="000E4063"/>
    <w:rsid w:val="000E4072"/>
    <w:rsid w:val="000E40C7"/>
    <w:rsid w:val="000E40E4"/>
    <w:rsid w:val="000E416F"/>
    <w:rsid w:val="000E41E2"/>
    <w:rsid w:val="000E4234"/>
    <w:rsid w:val="000E423F"/>
    <w:rsid w:val="000E424C"/>
    <w:rsid w:val="000E425C"/>
    <w:rsid w:val="000E425D"/>
    <w:rsid w:val="000E4269"/>
    <w:rsid w:val="000E42EE"/>
    <w:rsid w:val="000E4318"/>
    <w:rsid w:val="000E432B"/>
    <w:rsid w:val="000E43BC"/>
    <w:rsid w:val="000E43DC"/>
    <w:rsid w:val="000E4478"/>
    <w:rsid w:val="000E447D"/>
    <w:rsid w:val="000E4493"/>
    <w:rsid w:val="000E4529"/>
    <w:rsid w:val="000E454D"/>
    <w:rsid w:val="000E4567"/>
    <w:rsid w:val="000E467B"/>
    <w:rsid w:val="000E4705"/>
    <w:rsid w:val="000E470A"/>
    <w:rsid w:val="000E4735"/>
    <w:rsid w:val="000E4762"/>
    <w:rsid w:val="000E4770"/>
    <w:rsid w:val="000E47DD"/>
    <w:rsid w:val="000E47E1"/>
    <w:rsid w:val="000E47F4"/>
    <w:rsid w:val="000E484C"/>
    <w:rsid w:val="000E4863"/>
    <w:rsid w:val="000E487B"/>
    <w:rsid w:val="000E48BF"/>
    <w:rsid w:val="000E4908"/>
    <w:rsid w:val="000E492F"/>
    <w:rsid w:val="000E4991"/>
    <w:rsid w:val="000E49BC"/>
    <w:rsid w:val="000E4A19"/>
    <w:rsid w:val="000E4A2B"/>
    <w:rsid w:val="000E4A3D"/>
    <w:rsid w:val="000E4A7F"/>
    <w:rsid w:val="000E4AB5"/>
    <w:rsid w:val="000E4AF7"/>
    <w:rsid w:val="000E4B42"/>
    <w:rsid w:val="000E4B74"/>
    <w:rsid w:val="000E4BAF"/>
    <w:rsid w:val="000E4BBB"/>
    <w:rsid w:val="000E4BC2"/>
    <w:rsid w:val="000E4CEE"/>
    <w:rsid w:val="000E4D01"/>
    <w:rsid w:val="000E4D16"/>
    <w:rsid w:val="000E4D36"/>
    <w:rsid w:val="000E4D4B"/>
    <w:rsid w:val="000E4DA0"/>
    <w:rsid w:val="000E4E29"/>
    <w:rsid w:val="000E4E48"/>
    <w:rsid w:val="000E4E4A"/>
    <w:rsid w:val="000E4EEA"/>
    <w:rsid w:val="000E4F03"/>
    <w:rsid w:val="000E4F65"/>
    <w:rsid w:val="000E4F6C"/>
    <w:rsid w:val="000E4F74"/>
    <w:rsid w:val="000E4F84"/>
    <w:rsid w:val="000E5049"/>
    <w:rsid w:val="000E506F"/>
    <w:rsid w:val="000E5078"/>
    <w:rsid w:val="000E51CA"/>
    <w:rsid w:val="000E523C"/>
    <w:rsid w:val="000E5251"/>
    <w:rsid w:val="000E52B9"/>
    <w:rsid w:val="000E52C4"/>
    <w:rsid w:val="000E5318"/>
    <w:rsid w:val="000E535B"/>
    <w:rsid w:val="000E5364"/>
    <w:rsid w:val="000E542D"/>
    <w:rsid w:val="000E5452"/>
    <w:rsid w:val="000E5495"/>
    <w:rsid w:val="000E54B5"/>
    <w:rsid w:val="000E551E"/>
    <w:rsid w:val="000E5525"/>
    <w:rsid w:val="000E5577"/>
    <w:rsid w:val="000E5595"/>
    <w:rsid w:val="000E560F"/>
    <w:rsid w:val="000E5663"/>
    <w:rsid w:val="000E57E3"/>
    <w:rsid w:val="000E57E8"/>
    <w:rsid w:val="000E5829"/>
    <w:rsid w:val="000E584D"/>
    <w:rsid w:val="000E5878"/>
    <w:rsid w:val="000E5899"/>
    <w:rsid w:val="000E58EF"/>
    <w:rsid w:val="000E590B"/>
    <w:rsid w:val="000E598D"/>
    <w:rsid w:val="000E59AA"/>
    <w:rsid w:val="000E59AC"/>
    <w:rsid w:val="000E59FC"/>
    <w:rsid w:val="000E5A6C"/>
    <w:rsid w:val="000E5BBD"/>
    <w:rsid w:val="000E5BC5"/>
    <w:rsid w:val="000E5BD6"/>
    <w:rsid w:val="000E5BEA"/>
    <w:rsid w:val="000E5BF5"/>
    <w:rsid w:val="000E5C17"/>
    <w:rsid w:val="000E5C26"/>
    <w:rsid w:val="000E5C5C"/>
    <w:rsid w:val="000E5C82"/>
    <w:rsid w:val="000E5CAE"/>
    <w:rsid w:val="000E5CD2"/>
    <w:rsid w:val="000E5CDE"/>
    <w:rsid w:val="000E5D0D"/>
    <w:rsid w:val="000E5D3A"/>
    <w:rsid w:val="000E5D6B"/>
    <w:rsid w:val="000E5D6C"/>
    <w:rsid w:val="000E5D8F"/>
    <w:rsid w:val="000E5D99"/>
    <w:rsid w:val="000E5D9A"/>
    <w:rsid w:val="000E5DC0"/>
    <w:rsid w:val="000E5E10"/>
    <w:rsid w:val="000E5EC8"/>
    <w:rsid w:val="000E5ECD"/>
    <w:rsid w:val="000E5EEC"/>
    <w:rsid w:val="000E5EF8"/>
    <w:rsid w:val="000E5F92"/>
    <w:rsid w:val="000E5FC9"/>
    <w:rsid w:val="000E6036"/>
    <w:rsid w:val="000E605D"/>
    <w:rsid w:val="000E60C7"/>
    <w:rsid w:val="000E60E0"/>
    <w:rsid w:val="000E617B"/>
    <w:rsid w:val="000E617C"/>
    <w:rsid w:val="000E618F"/>
    <w:rsid w:val="000E61CB"/>
    <w:rsid w:val="000E61F3"/>
    <w:rsid w:val="000E6239"/>
    <w:rsid w:val="000E62C6"/>
    <w:rsid w:val="000E62F3"/>
    <w:rsid w:val="000E62FD"/>
    <w:rsid w:val="000E62FF"/>
    <w:rsid w:val="000E639C"/>
    <w:rsid w:val="000E63C3"/>
    <w:rsid w:val="000E64C9"/>
    <w:rsid w:val="000E64DC"/>
    <w:rsid w:val="000E6642"/>
    <w:rsid w:val="000E669C"/>
    <w:rsid w:val="000E66C7"/>
    <w:rsid w:val="000E6700"/>
    <w:rsid w:val="000E6776"/>
    <w:rsid w:val="000E6787"/>
    <w:rsid w:val="000E682E"/>
    <w:rsid w:val="000E68AE"/>
    <w:rsid w:val="000E6926"/>
    <w:rsid w:val="000E6977"/>
    <w:rsid w:val="000E69A5"/>
    <w:rsid w:val="000E69A7"/>
    <w:rsid w:val="000E69C3"/>
    <w:rsid w:val="000E69DC"/>
    <w:rsid w:val="000E6A66"/>
    <w:rsid w:val="000E6A9F"/>
    <w:rsid w:val="000E6AA3"/>
    <w:rsid w:val="000E6AA5"/>
    <w:rsid w:val="000E6AC5"/>
    <w:rsid w:val="000E6ADF"/>
    <w:rsid w:val="000E6BA7"/>
    <w:rsid w:val="000E6BDB"/>
    <w:rsid w:val="000E6BDD"/>
    <w:rsid w:val="000E6C12"/>
    <w:rsid w:val="000E6C8B"/>
    <w:rsid w:val="000E6CFD"/>
    <w:rsid w:val="000E6DBD"/>
    <w:rsid w:val="000E6DCC"/>
    <w:rsid w:val="000E6DF4"/>
    <w:rsid w:val="000E6DF9"/>
    <w:rsid w:val="000E6E2A"/>
    <w:rsid w:val="000E6E32"/>
    <w:rsid w:val="000E6E8A"/>
    <w:rsid w:val="000E6ECE"/>
    <w:rsid w:val="000E6ED1"/>
    <w:rsid w:val="000E6EE4"/>
    <w:rsid w:val="000E6F41"/>
    <w:rsid w:val="000E6F78"/>
    <w:rsid w:val="000E6F8B"/>
    <w:rsid w:val="000E6FF7"/>
    <w:rsid w:val="000E700E"/>
    <w:rsid w:val="000E7022"/>
    <w:rsid w:val="000E7064"/>
    <w:rsid w:val="000E71C3"/>
    <w:rsid w:val="000E721B"/>
    <w:rsid w:val="000E7236"/>
    <w:rsid w:val="000E7295"/>
    <w:rsid w:val="000E72C0"/>
    <w:rsid w:val="000E72E9"/>
    <w:rsid w:val="000E72EA"/>
    <w:rsid w:val="000E73BC"/>
    <w:rsid w:val="000E74D1"/>
    <w:rsid w:val="000E74E7"/>
    <w:rsid w:val="000E7544"/>
    <w:rsid w:val="000E754F"/>
    <w:rsid w:val="000E7644"/>
    <w:rsid w:val="000E7671"/>
    <w:rsid w:val="000E7675"/>
    <w:rsid w:val="000E768D"/>
    <w:rsid w:val="000E76BA"/>
    <w:rsid w:val="000E773D"/>
    <w:rsid w:val="000E7744"/>
    <w:rsid w:val="000E7758"/>
    <w:rsid w:val="000E77B0"/>
    <w:rsid w:val="000E77C4"/>
    <w:rsid w:val="000E77F2"/>
    <w:rsid w:val="000E7808"/>
    <w:rsid w:val="000E7883"/>
    <w:rsid w:val="000E78AA"/>
    <w:rsid w:val="000E78E2"/>
    <w:rsid w:val="000E78FF"/>
    <w:rsid w:val="000E793B"/>
    <w:rsid w:val="000E7945"/>
    <w:rsid w:val="000E7953"/>
    <w:rsid w:val="000E798E"/>
    <w:rsid w:val="000E79B7"/>
    <w:rsid w:val="000E79F9"/>
    <w:rsid w:val="000E7A78"/>
    <w:rsid w:val="000E7A7A"/>
    <w:rsid w:val="000E7B50"/>
    <w:rsid w:val="000E7B52"/>
    <w:rsid w:val="000E7B77"/>
    <w:rsid w:val="000E7B98"/>
    <w:rsid w:val="000E7BDA"/>
    <w:rsid w:val="000E7BEA"/>
    <w:rsid w:val="000E7C84"/>
    <w:rsid w:val="000E7CD8"/>
    <w:rsid w:val="000E7D57"/>
    <w:rsid w:val="000E7D68"/>
    <w:rsid w:val="000E7D9A"/>
    <w:rsid w:val="000E7DAC"/>
    <w:rsid w:val="000E7DCB"/>
    <w:rsid w:val="000E7DD1"/>
    <w:rsid w:val="000E7E3C"/>
    <w:rsid w:val="000E7E5F"/>
    <w:rsid w:val="000E7E6C"/>
    <w:rsid w:val="000E7E7D"/>
    <w:rsid w:val="000E7E86"/>
    <w:rsid w:val="000E7E99"/>
    <w:rsid w:val="000E7EDF"/>
    <w:rsid w:val="000E7F06"/>
    <w:rsid w:val="000E7F17"/>
    <w:rsid w:val="000E7F7A"/>
    <w:rsid w:val="000E7F82"/>
    <w:rsid w:val="000E7F99"/>
    <w:rsid w:val="000E7FE8"/>
    <w:rsid w:val="000ECA4D"/>
    <w:rsid w:val="000F0079"/>
    <w:rsid w:val="000F00E0"/>
    <w:rsid w:val="000F00E7"/>
    <w:rsid w:val="000F00FB"/>
    <w:rsid w:val="000F0118"/>
    <w:rsid w:val="000F0136"/>
    <w:rsid w:val="000F01AD"/>
    <w:rsid w:val="000F02A9"/>
    <w:rsid w:val="000F0368"/>
    <w:rsid w:val="000F03C0"/>
    <w:rsid w:val="000F03C4"/>
    <w:rsid w:val="000F0442"/>
    <w:rsid w:val="000F0473"/>
    <w:rsid w:val="000F0495"/>
    <w:rsid w:val="000F04F2"/>
    <w:rsid w:val="000F04F6"/>
    <w:rsid w:val="000F0544"/>
    <w:rsid w:val="000F0549"/>
    <w:rsid w:val="000F057F"/>
    <w:rsid w:val="000F05BF"/>
    <w:rsid w:val="000F05D0"/>
    <w:rsid w:val="000F066C"/>
    <w:rsid w:val="000F0774"/>
    <w:rsid w:val="000F0784"/>
    <w:rsid w:val="000F07C3"/>
    <w:rsid w:val="000F07D2"/>
    <w:rsid w:val="000F07F0"/>
    <w:rsid w:val="000F088C"/>
    <w:rsid w:val="000F08A1"/>
    <w:rsid w:val="000F08AC"/>
    <w:rsid w:val="000F08D5"/>
    <w:rsid w:val="000F0960"/>
    <w:rsid w:val="000F09BE"/>
    <w:rsid w:val="000F0A90"/>
    <w:rsid w:val="000F0AE0"/>
    <w:rsid w:val="000F0B9D"/>
    <w:rsid w:val="000F0BB7"/>
    <w:rsid w:val="000F0C30"/>
    <w:rsid w:val="000F0C45"/>
    <w:rsid w:val="000F0C52"/>
    <w:rsid w:val="000F0C6F"/>
    <w:rsid w:val="000F0D29"/>
    <w:rsid w:val="000F0D63"/>
    <w:rsid w:val="000F0DB6"/>
    <w:rsid w:val="000F0DCE"/>
    <w:rsid w:val="000F0EDC"/>
    <w:rsid w:val="000F0EFC"/>
    <w:rsid w:val="000F0F2B"/>
    <w:rsid w:val="000F0F30"/>
    <w:rsid w:val="000F0FAD"/>
    <w:rsid w:val="000F0FD4"/>
    <w:rsid w:val="000F0FFA"/>
    <w:rsid w:val="000F0FFE"/>
    <w:rsid w:val="000F1049"/>
    <w:rsid w:val="000F109F"/>
    <w:rsid w:val="000F10DC"/>
    <w:rsid w:val="000F10F4"/>
    <w:rsid w:val="000F1103"/>
    <w:rsid w:val="000F114F"/>
    <w:rsid w:val="000F1170"/>
    <w:rsid w:val="000F1203"/>
    <w:rsid w:val="000F1244"/>
    <w:rsid w:val="000F12B0"/>
    <w:rsid w:val="000F12D6"/>
    <w:rsid w:val="000F1319"/>
    <w:rsid w:val="000F1325"/>
    <w:rsid w:val="000F1356"/>
    <w:rsid w:val="000F1372"/>
    <w:rsid w:val="000F1373"/>
    <w:rsid w:val="000F142B"/>
    <w:rsid w:val="000F14A9"/>
    <w:rsid w:val="000F14AF"/>
    <w:rsid w:val="000F14B9"/>
    <w:rsid w:val="000F14BD"/>
    <w:rsid w:val="000F15D2"/>
    <w:rsid w:val="000F15F4"/>
    <w:rsid w:val="000F163D"/>
    <w:rsid w:val="000F1659"/>
    <w:rsid w:val="000F1675"/>
    <w:rsid w:val="000F1692"/>
    <w:rsid w:val="000F16FE"/>
    <w:rsid w:val="000F171D"/>
    <w:rsid w:val="000F1745"/>
    <w:rsid w:val="000F17A7"/>
    <w:rsid w:val="000F17C1"/>
    <w:rsid w:val="000F1840"/>
    <w:rsid w:val="000F1895"/>
    <w:rsid w:val="000F18B4"/>
    <w:rsid w:val="000F18FB"/>
    <w:rsid w:val="000F1914"/>
    <w:rsid w:val="000F1925"/>
    <w:rsid w:val="000F194C"/>
    <w:rsid w:val="000F195C"/>
    <w:rsid w:val="000F1979"/>
    <w:rsid w:val="000F19D2"/>
    <w:rsid w:val="000F19FE"/>
    <w:rsid w:val="000F1A37"/>
    <w:rsid w:val="000F1A3B"/>
    <w:rsid w:val="000F1A6E"/>
    <w:rsid w:val="000F1AA8"/>
    <w:rsid w:val="000F1AD7"/>
    <w:rsid w:val="000F1AE5"/>
    <w:rsid w:val="000F1B15"/>
    <w:rsid w:val="000F1B30"/>
    <w:rsid w:val="000F1B43"/>
    <w:rsid w:val="000F1BA0"/>
    <w:rsid w:val="000F1BEC"/>
    <w:rsid w:val="000F1BF9"/>
    <w:rsid w:val="000F1BFB"/>
    <w:rsid w:val="000F1C3E"/>
    <w:rsid w:val="000F1C40"/>
    <w:rsid w:val="000F1C72"/>
    <w:rsid w:val="000F1C92"/>
    <w:rsid w:val="000F1C9D"/>
    <w:rsid w:val="000F1D0F"/>
    <w:rsid w:val="000F1D22"/>
    <w:rsid w:val="000F1D7D"/>
    <w:rsid w:val="000F1E15"/>
    <w:rsid w:val="000F1E17"/>
    <w:rsid w:val="000F1E2A"/>
    <w:rsid w:val="000F1E8E"/>
    <w:rsid w:val="000F1ED3"/>
    <w:rsid w:val="000F1EFE"/>
    <w:rsid w:val="000F1F3A"/>
    <w:rsid w:val="000F1F4C"/>
    <w:rsid w:val="000F1F69"/>
    <w:rsid w:val="000F1F9F"/>
    <w:rsid w:val="000F1FA7"/>
    <w:rsid w:val="000F2023"/>
    <w:rsid w:val="000F203A"/>
    <w:rsid w:val="000F203F"/>
    <w:rsid w:val="000F2066"/>
    <w:rsid w:val="000F2101"/>
    <w:rsid w:val="000F2123"/>
    <w:rsid w:val="000F2125"/>
    <w:rsid w:val="000F212B"/>
    <w:rsid w:val="000F2175"/>
    <w:rsid w:val="000F21BE"/>
    <w:rsid w:val="000F21FC"/>
    <w:rsid w:val="000F221F"/>
    <w:rsid w:val="000F225F"/>
    <w:rsid w:val="000F2321"/>
    <w:rsid w:val="000F2359"/>
    <w:rsid w:val="000F23C2"/>
    <w:rsid w:val="000F23E2"/>
    <w:rsid w:val="000F246C"/>
    <w:rsid w:val="000F2541"/>
    <w:rsid w:val="000F2564"/>
    <w:rsid w:val="000F25B5"/>
    <w:rsid w:val="000F25C4"/>
    <w:rsid w:val="000F25EA"/>
    <w:rsid w:val="000F25EF"/>
    <w:rsid w:val="000F2629"/>
    <w:rsid w:val="000F262B"/>
    <w:rsid w:val="000F2649"/>
    <w:rsid w:val="000F269F"/>
    <w:rsid w:val="000F26BD"/>
    <w:rsid w:val="000F26E7"/>
    <w:rsid w:val="000F26F3"/>
    <w:rsid w:val="000F276E"/>
    <w:rsid w:val="000F277F"/>
    <w:rsid w:val="000F2783"/>
    <w:rsid w:val="000F2789"/>
    <w:rsid w:val="000F27FE"/>
    <w:rsid w:val="000F282A"/>
    <w:rsid w:val="000F2844"/>
    <w:rsid w:val="000F287F"/>
    <w:rsid w:val="000F28AC"/>
    <w:rsid w:val="000F28AD"/>
    <w:rsid w:val="000F28B7"/>
    <w:rsid w:val="000F28C2"/>
    <w:rsid w:val="000F28E7"/>
    <w:rsid w:val="000F28ED"/>
    <w:rsid w:val="000F293E"/>
    <w:rsid w:val="000F2944"/>
    <w:rsid w:val="000F29F9"/>
    <w:rsid w:val="000F2A6B"/>
    <w:rsid w:val="000F2ABD"/>
    <w:rsid w:val="000F2B6E"/>
    <w:rsid w:val="000F2BD6"/>
    <w:rsid w:val="000F2BDE"/>
    <w:rsid w:val="000F2C0C"/>
    <w:rsid w:val="000F2C18"/>
    <w:rsid w:val="000F2C36"/>
    <w:rsid w:val="000F2C3A"/>
    <w:rsid w:val="000F2D12"/>
    <w:rsid w:val="000F2DA9"/>
    <w:rsid w:val="000F2EA3"/>
    <w:rsid w:val="000F2EAB"/>
    <w:rsid w:val="000F2EF4"/>
    <w:rsid w:val="000F2F5D"/>
    <w:rsid w:val="000F2F64"/>
    <w:rsid w:val="000F2FB1"/>
    <w:rsid w:val="000F2FDC"/>
    <w:rsid w:val="000F3075"/>
    <w:rsid w:val="000F3093"/>
    <w:rsid w:val="000F30A3"/>
    <w:rsid w:val="000F3118"/>
    <w:rsid w:val="000F3137"/>
    <w:rsid w:val="000F3171"/>
    <w:rsid w:val="000F31EA"/>
    <w:rsid w:val="000F32BA"/>
    <w:rsid w:val="000F32E3"/>
    <w:rsid w:val="000F3300"/>
    <w:rsid w:val="000F33C1"/>
    <w:rsid w:val="000F33D9"/>
    <w:rsid w:val="000F3416"/>
    <w:rsid w:val="000F341C"/>
    <w:rsid w:val="000F3425"/>
    <w:rsid w:val="000F3469"/>
    <w:rsid w:val="000F34AA"/>
    <w:rsid w:val="000F34C4"/>
    <w:rsid w:val="000F34DB"/>
    <w:rsid w:val="000F358C"/>
    <w:rsid w:val="000F35E0"/>
    <w:rsid w:val="000F36CF"/>
    <w:rsid w:val="000F372C"/>
    <w:rsid w:val="000F3737"/>
    <w:rsid w:val="000F3763"/>
    <w:rsid w:val="000F3826"/>
    <w:rsid w:val="000F382D"/>
    <w:rsid w:val="000F3840"/>
    <w:rsid w:val="000F3843"/>
    <w:rsid w:val="000F384C"/>
    <w:rsid w:val="000F3894"/>
    <w:rsid w:val="000F38DE"/>
    <w:rsid w:val="000F38F0"/>
    <w:rsid w:val="000F391C"/>
    <w:rsid w:val="000F3973"/>
    <w:rsid w:val="000F397D"/>
    <w:rsid w:val="000F39B5"/>
    <w:rsid w:val="000F3A52"/>
    <w:rsid w:val="000F3A5D"/>
    <w:rsid w:val="000F3A61"/>
    <w:rsid w:val="000F3AF6"/>
    <w:rsid w:val="000F3B08"/>
    <w:rsid w:val="000F3B0D"/>
    <w:rsid w:val="000F3B6E"/>
    <w:rsid w:val="000F3B8D"/>
    <w:rsid w:val="000F3C09"/>
    <w:rsid w:val="000F3C50"/>
    <w:rsid w:val="000F3CC1"/>
    <w:rsid w:val="000F3CD9"/>
    <w:rsid w:val="000F3CF5"/>
    <w:rsid w:val="000F3D76"/>
    <w:rsid w:val="000F3D9D"/>
    <w:rsid w:val="000F3DD9"/>
    <w:rsid w:val="000F3E59"/>
    <w:rsid w:val="000F3F1C"/>
    <w:rsid w:val="000F3F82"/>
    <w:rsid w:val="000F3F9A"/>
    <w:rsid w:val="000F3FB1"/>
    <w:rsid w:val="000F3FB9"/>
    <w:rsid w:val="000F3FD3"/>
    <w:rsid w:val="000F3FE7"/>
    <w:rsid w:val="000F4039"/>
    <w:rsid w:val="000F4081"/>
    <w:rsid w:val="000F4096"/>
    <w:rsid w:val="000F40DA"/>
    <w:rsid w:val="000F4113"/>
    <w:rsid w:val="000F4197"/>
    <w:rsid w:val="000F41F8"/>
    <w:rsid w:val="000F4214"/>
    <w:rsid w:val="000F423D"/>
    <w:rsid w:val="000F423F"/>
    <w:rsid w:val="000F425C"/>
    <w:rsid w:val="000F42AB"/>
    <w:rsid w:val="000F437B"/>
    <w:rsid w:val="000F43BB"/>
    <w:rsid w:val="000F43CB"/>
    <w:rsid w:val="000F43E6"/>
    <w:rsid w:val="000F43FF"/>
    <w:rsid w:val="000F44C9"/>
    <w:rsid w:val="000F44F4"/>
    <w:rsid w:val="000F44F5"/>
    <w:rsid w:val="000F4539"/>
    <w:rsid w:val="000F4579"/>
    <w:rsid w:val="000F4603"/>
    <w:rsid w:val="000F4621"/>
    <w:rsid w:val="000F4656"/>
    <w:rsid w:val="000F471F"/>
    <w:rsid w:val="000F472B"/>
    <w:rsid w:val="000F4883"/>
    <w:rsid w:val="000F4897"/>
    <w:rsid w:val="000F48AC"/>
    <w:rsid w:val="000F48BF"/>
    <w:rsid w:val="000F48FD"/>
    <w:rsid w:val="000F4913"/>
    <w:rsid w:val="000F4914"/>
    <w:rsid w:val="000F4926"/>
    <w:rsid w:val="000F4952"/>
    <w:rsid w:val="000F49F6"/>
    <w:rsid w:val="000F4A13"/>
    <w:rsid w:val="000F4A31"/>
    <w:rsid w:val="000F4A5D"/>
    <w:rsid w:val="000F4A8F"/>
    <w:rsid w:val="000F4AC3"/>
    <w:rsid w:val="000F4BD8"/>
    <w:rsid w:val="000F4BEB"/>
    <w:rsid w:val="000F4C0F"/>
    <w:rsid w:val="000F4C92"/>
    <w:rsid w:val="000F4CF9"/>
    <w:rsid w:val="000F4D40"/>
    <w:rsid w:val="000F4D62"/>
    <w:rsid w:val="000F4D65"/>
    <w:rsid w:val="000F4D88"/>
    <w:rsid w:val="000F4E2E"/>
    <w:rsid w:val="000F4E6B"/>
    <w:rsid w:val="000F4E98"/>
    <w:rsid w:val="000F4EAD"/>
    <w:rsid w:val="000F4EBE"/>
    <w:rsid w:val="000F4EC5"/>
    <w:rsid w:val="000F4EEA"/>
    <w:rsid w:val="000F4F37"/>
    <w:rsid w:val="000F4F54"/>
    <w:rsid w:val="000F4F6F"/>
    <w:rsid w:val="000F4FAA"/>
    <w:rsid w:val="000F4FF7"/>
    <w:rsid w:val="000F5023"/>
    <w:rsid w:val="000F5053"/>
    <w:rsid w:val="000F505B"/>
    <w:rsid w:val="000F5134"/>
    <w:rsid w:val="000F513E"/>
    <w:rsid w:val="000F51B4"/>
    <w:rsid w:val="000F51B8"/>
    <w:rsid w:val="000F5292"/>
    <w:rsid w:val="000F52CA"/>
    <w:rsid w:val="000F5391"/>
    <w:rsid w:val="000F53D6"/>
    <w:rsid w:val="000F54B6"/>
    <w:rsid w:val="000F5566"/>
    <w:rsid w:val="000F55D5"/>
    <w:rsid w:val="000F5620"/>
    <w:rsid w:val="000F5657"/>
    <w:rsid w:val="000F565F"/>
    <w:rsid w:val="000F5665"/>
    <w:rsid w:val="000F568E"/>
    <w:rsid w:val="000F56EF"/>
    <w:rsid w:val="000F5708"/>
    <w:rsid w:val="000F5731"/>
    <w:rsid w:val="000F5745"/>
    <w:rsid w:val="000F57E4"/>
    <w:rsid w:val="000F5800"/>
    <w:rsid w:val="000F580A"/>
    <w:rsid w:val="000F5907"/>
    <w:rsid w:val="000F598A"/>
    <w:rsid w:val="000F59D8"/>
    <w:rsid w:val="000F5A9C"/>
    <w:rsid w:val="000F5AA7"/>
    <w:rsid w:val="000F5B67"/>
    <w:rsid w:val="000F5B96"/>
    <w:rsid w:val="000F5BB9"/>
    <w:rsid w:val="000F5C1A"/>
    <w:rsid w:val="000F5C1B"/>
    <w:rsid w:val="000F5CCE"/>
    <w:rsid w:val="000F5CF8"/>
    <w:rsid w:val="000F5D60"/>
    <w:rsid w:val="000F5D6A"/>
    <w:rsid w:val="000F5DD1"/>
    <w:rsid w:val="000F5E08"/>
    <w:rsid w:val="000F5E81"/>
    <w:rsid w:val="000F5E8B"/>
    <w:rsid w:val="000F5ECE"/>
    <w:rsid w:val="000F5F39"/>
    <w:rsid w:val="000F5F52"/>
    <w:rsid w:val="000F5F99"/>
    <w:rsid w:val="000F5FAD"/>
    <w:rsid w:val="000F603F"/>
    <w:rsid w:val="000F607F"/>
    <w:rsid w:val="000F60AD"/>
    <w:rsid w:val="000F60C6"/>
    <w:rsid w:val="000F610F"/>
    <w:rsid w:val="000F6132"/>
    <w:rsid w:val="000F617B"/>
    <w:rsid w:val="000F6192"/>
    <w:rsid w:val="000F61A4"/>
    <w:rsid w:val="000F61A9"/>
    <w:rsid w:val="000F61D2"/>
    <w:rsid w:val="000F6206"/>
    <w:rsid w:val="000F6241"/>
    <w:rsid w:val="000F6249"/>
    <w:rsid w:val="000F6252"/>
    <w:rsid w:val="000F6262"/>
    <w:rsid w:val="000F6285"/>
    <w:rsid w:val="000F62BC"/>
    <w:rsid w:val="000F6389"/>
    <w:rsid w:val="000F639E"/>
    <w:rsid w:val="000F63C0"/>
    <w:rsid w:val="000F63CA"/>
    <w:rsid w:val="000F63D1"/>
    <w:rsid w:val="000F6423"/>
    <w:rsid w:val="000F642A"/>
    <w:rsid w:val="000F644B"/>
    <w:rsid w:val="000F6471"/>
    <w:rsid w:val="000F6522"/>
    <w:rsid w:val="000F652D"/>
    <w:rsid w:val="000F65AE"/>
    <w:rsid w:val="000F65E8"/>
    <w:rsid w:val="000F6671"/>
    <w:rsid w:val="000F669C"/>
    <w:rsid w:val="000F66A4"/>
    <w:rsid w:val="000F66B0"/>
    <w:rsid w:val="000F66B6"/>
    <w:rsid w:val="000F6746"/>
    <w:rsid w:val="000F67A4"/>
    <w:rsid w:val="000F67EC"/>
    <w:rsid w:val="000F680B"/>
    <w:rsid w:val="000F6829"/>
    <w:rsid w:val="000F6868"/>
    <w:rsid w:val="000F6881"/>
    <w:rsid w:val="000F691E"/>
    <w:rsid w:val="000F6987"/>
    <w:rsid w:val="000F698E"/>
    <w:rsid w:val="000F699F"/>
    <w:rsid w:val="000F6A4E"/>
    <w:rsid w:val="000F6A5E"/>
    <w:rsid w:val="000F6A6E"/>
    <w:rsid w:val="000F6AEF"/>
    <w:rsid w:val="000F6B00"/>
    <w:rsid w:val="000F6B2E"/>
    <w:rsid w:val="000F6B57"/>
    <w:rsid w:val="000F6B87"/>
    <w:rsid w:val="000F6C10"/>
    <w:rsid w:val="000F6D6E"/>
    <w:rsid w:val="000F6D92"/>
    <w:rsid w:val="000F6DA1"/>
    <w:rsid w:val="000F6DCC"/>
    <w:rsid w:val="000F6DE6"/>
    <w:rsid w:val="000F6E1C"/>
    <w:rsid w:val="000F6E9A"/>
    <w:rsid w:val="000F6EBF"/>
    <w:rsid w:val="000F6EC1"/>
    <w:rsid w:val="000F6ECB"/>
    <w:rsid w:val="000F6F3E"/>
    <w:rsid w:val="000F6F53"/>
    <w:rsid w:val="000F6F64"/>
    <w:rsid w:val="000F6F83"/>
    <w:rsid w:val="000F6FDB"/>
    <w:rsid w:val="000F7009"/>
    <w:rsid w:val="000F7058"/>
    <w:rsid w:val="000F70AC"/>
    <w:rsid w:val="000F70FD"/>
    <w:rsid w:val="000F7118"/>
    <w:rsid w:val="000F7122"/>
    <w:rsid w:val="000F719C"/>
    <w:rsid w:val="000F71AC"/>
    <w:rsid w:val="000F71D2"/>
    <w:rsid w:val="000F71ED"/>
    <w:rsid w:val="000F72A8"/>
    <w:rsid w:val="000F72BE"/>
    <w:rsid w:val="000F72C1"/>
    <w:rsid w:val="000F72D3"/>
    <w:rsid w:val="000F7317"/>
    <w:rsid w:val="000F7351"/>
    <w:rsid w:val="000F735A"/>
    <w:rsid w:val="000F73B0"/>
    <w:rsid w:val="000F73C6"/>
    <w:rsid w:val="000F73E6"/>
    <w:rsid w:val="000F73FB"/>
    <w:rsid w:val="000F73FE"/>
    <w:rsid w:val="000F7407"/>
    <w:rsid w:val="000F7411"/>
    <w:rsid w:val="000F7472"/>
    <w:rsid w:val="000F749C"/>
    <w:rsid w:val="000F74A2"/>
    <w:rsid w:val="000F74B8"/>
    <w:rsid w:val="000F74F5"/>
    <w:rsid w:val="000F7511"/>
    <w:rsid w:val="000F7541"/>
    <w:rsid w:val="000F7551"/>
    <w:rsid w:val="000F7570"/>
    <w:rsid w:val="000F757E"/>
    <w:rsid w:val="000F758E"/>
    <w:rsid w:val="000F759C"/>
    <w:rsid w:val="000F75C5"/>
    <w:rsid w:val="000F75EE"/>
    <w:rsid w:val="000F75FE"/>
    <w:rsid w:val="000F7617"/>
    <w:rsid w:val="000F767C"/>
    <w:rsid w:val="000F76D8"/>
    <w:rsid w:val="000F7727"/>
    <w:rsid w:val="000F7884"/>
    <w:rsid w:val="000F7891"/>
    <w:rsid w:val="000F7896"/>
    <w:rsid w:val="000F78A7"/>
    <w:rsid w:val="000F78BD"/>
    <w:rsid w:val="000F78D6"/>
    <w:rsid w:val="000F78E2"/>
    <w:rsid w:val="000F78EE"/>
    <w:rsid w:val="000F7906"/>
    <w:rsid w:val="000F7940"/>
    <w:rsid w:val="000F7953"/>
    <w:rsid w:val="000F7960"/>
    <w:rsid w:val="000F7968"/>
    <w:rsid w:val="000F797D"/>
    <w:rsid w:val="000F7990"/>
    <w:rsid w:val="000F79BC"/>
    <w:rsid w:val="000F79FD"/>
    <w:rsid w:val="000F7A96"/>
    <w:rsid w:val="000F7B5E"/>
    <w:rsid w:val="000F7B63"/>
    <w:rsid w:val="000F7B76"/>
    <w:rsid w:val="000F7BA5"/>
    <w:rsid w:val="000F7C76"/>
    <w:rsid w:val="000F7CD0"/>
    <w:rsid w:val="000F7CDE"/>
    <w:rsid w:val="000F7CFE"/>
    <w:rsid w:val="000F7D01"/>
    <w:rsid w:val="000F7D0F"/>
    <w:rsid w:val="000F7D39"/>
    <w:rsid w:val="000F7D42"/>
    <w:rsid w:val="000F7D45"/>
    <w:rsid w:val="000F7DE5"/>
    <w:rsid w:val="000F7DF8"/>
    <w:rsid w:val="000F7E18"/>
    <w:rsid w:val="000F7E42"/>
    <w:rsid w:val="000F7E88"/>
    <w:rsid w:val="000F7EBD"/>
    <w:rsid w:val="000F7F39"/>
    <w:rsid w:val="000F7F44"/>
    <w:rsid w:val="000F7F63"/>
    <w:rsid w:val="000F7F72"/>
    <w:rsid w:val="000F7FC7"/>
    <w:rsid w:val="000F7FEC"/>
    <w:rsid w:val="00100010"/>
    <w:rsid w:val="00100024"/>
    <w:rsid w:val="0010004F"/>
    <w:rsid w:val="00100070"/>
    <w:rsid w:val="00100076"/>
    <w:rsid w:val="00100090"/>
    <w:rsid w:val="001000BD"/>
    <w:rsid w:val="001000E6"/>
    <w:rsid w:val="0010011E"/>
    <w:rsid w:val="00100137"/>
    <w:rsid w:val="00100138"/>
    <w:rsid w:val="00100167"/>
    <w:rsid w:val="00100180"/>
    <w:rsid w:val="001001DC"/>
    <w:rsid w:val="001001E1"/>
    <w:rsid w:val="00100244"/>
    <w:rsid w:val="001002CF"/>
    <w:rsid w:val="00100370"/>
    <w:rsid w:val="00100388"/>
    <w:rsid w:val="0010046E"/>
    <w:rsid w:val="0010048E"/>
    <w:rsid w:val="001004B8"/>
    <w:rsid w:val="0010050B"/>
    <w:rsid w:val="001005A8"/>
    <w:rsid w:val="0010061D"/>
    <w:rsid w:val="0010062C"/>
    <w:rsid w:val="00100665"/>
    <w:rsid w:val="0010069D"/>
    <w:rsid w:val="00100707"/>
    <w:rsid w:val="00100753"/>
    <w:rsid w:val="00100857"/>
    <w:rsid w:val="00100891"/>
    <w:rsid w:val="001008B2"/>
    <w:rsid w:val="001008DA"/>
    <w:rsid w:val="001008E1"/>
    <w:rsid w:val="00100903"/>
    <w:rsid w:val="00100913"/>
    <w:rsid w:val="00100922"/>
    <w:rsid w:val="001009A6"/>
    <w:rsid w:val="001009A9"/>
    <w:rsid w:val="001009EC"/>
    <w:rsid w:val="001009FB"/>
    <w:rsid w:val="00100A04"/>
    <w:rsid w:val="00100A95"/>
    <w:rsid w:val="00100A9F"/>
    <w:rsid w:val="00100B56"/>
    <w:rsid w:val="00100B6F"/>
    <w:rsid w:val="00100BD2"/>
    <w:rsid w:val="00100D30"/>
    <w:rsid w:val="00100D50"/>
    <w:rsid w:val="00100DAA"/>
    <w:rsid w:val="00100E4A"/>
    <w:rsid w:val="00100F07"/>
    <w:rsid w:val="00100F59"/>
    <w:rsid w:val="00100FA1"/>
    <w:rsid w:val="00100FC1"/>
    <w:rsid w:val="00101000"/>
    <w:rsid w:val="0010103D"/>
    <w:rsid w:val="001010B3"/>
    <w:rsid w:val="001010F0"/>
    <w:rsid w:val="00101136"/>
    <w:rsid w:val="0010113F"/>
    <w:rsid w:val="00101144"/>
    <w:rsid w:val="00101252"/>
    <w:rsid w:val="001012A5"/>
    <w:rsid w:val="001012D5"/>
    <w:rsid w:val="0010136E"/>
    <w:rsid w:val="00101384"/>
    <w:rsid w:val="00101391"/>
    <w:rsid w:val="00101398"/>
    <w:rsid w:val="0010139E"/>
    <w:rsid w:val="001013A7"/>
    <w:rsid w:val="001013D1"/>
    <w:rsid w:val="0010140A"/>
    <w:rsid w:val="001014C3"/>
    <w:rsid w:val="001014D2"/>
    <w:rsid w:val="00101539"/>
    <w:rsid w:val="0010153E"/>
    <w:rsid w:val="00101630"/>
    <w:rsid w:val="001016AD"/>
    <w:rsid w:val="001016D8"/>
    <w:rsid w:val="0010173A"/>
    <w:rsid w:val="001017E1"/>
    <w:rsid w:val="001017F5"/>
    <w:rsid w:val="001017FB"/>
    <w:rsid w:val="00101803"/>
    <w:rsid w:val="0010182D"/>
    <w:rsid w:val="00101873"/>
    <w:rsid w:val="001018FB"/>
    <w:rsid w:val="001018FE"/>
    <w:rsid w:val="00101909"/>
    <w:rsid w:val="00101958"/>
    <w:rsid w:val="00101973"/>
    <w:rsid w:val="001019F3"/>
    <w:rsid w:val="00101A6A"/>
    <w:rsid w:val="00101AE1"/>
    <w:rsid w:val="00101B41"/>
    <w:rsid w:val="00101B5A"/>
    <w:rsid w:val="00101BB4"/>
    <w:rsid w:val="00101BF3"/>
    <w:rsid w:val="00101C4A"/>
    <w:rsid w:val="00101C94"/>
    <w:rsid w:val="00101CA1"/>
    <w:rsid w:val="00101CD1"/>
    <w:rsid w:val="00101D37"/>
    <w:rsid w:val="00101DFB"/>
    <w:rsid w:val="00101E52"/>
    <w:rsid w:val="00101E95"/>
    <w:rsid w:val="00101EA5"/>
    <w:rsid w:val="00101F06"/>
    <w:rsid w:val="00101F0B"/>
    <w:rsid w:val="00101F51"/>
    <w:rsid w:val="00101FB8"/>
    <w:rsid w:val="00101FBC"/>
    <w:rsid w:val="0010202A"/>
    <w:rsid w:val="00102048"/>
    <w:rsid w:val="0010209C"/>
    <w:rsid w:val="001020BC"/>
    <w:rsid w:val="001020DB"/>
    <w:rsid w:val="001020FE"/>
    <w:rsid w:val="001020FF"/>
    <w:rsid w:val="00102194"/>
    <w:rsid w:val="00102269"/>
    <w:rsid w:val="0010235B"/>
    <w:rsid w:val="00102377"/>
    <w:rsid w:val="00102378"/>
    <w:rsid w:val="001023D5"/>
    <w:rsid w:val="001023FD"/>
    <w:rsid w:val="00102439"/>
    <w:rsid w:val="00102464"/>
    <w:rsid w:val="001024A3"/>
    <w:rsid w:val="001024CD"/>
    <w:rsid w:val="00102541"/>
    <w:rsid w:val="00102566"/>
    <w:rsid w:val="001025C1"/>
    <w:rsid w:val="001025DE"/>
    <w:rsid w:val="00102602"/>
    <w:rsid w:val="0010264B"/>
    <w:rsid w:val="0010266E"/>
    <w:rsid w:val="00102701"/>
    <w:rsid w:val="00102750"/>
    <w:rsid w:val="001027C4"/>
    <w:rsid w:val="001027EA"/>
    <w:rsid w:val="001028A1"/>
    <w:rsid w:val="001028A6"/>
    <w:rsid w:val="001028A8"/>
    <w:rsid w:val="001028B7"/>
    <w:rsid w:val="001028C3"/>
    <w:rsid w:val="001028FA"/>
    <w:rsid w:val="00102927"/>
    <w:rsid w:val="00102935"/>
    <w:rsid w:val="0010296E"/>
    <w:rsid w:val="0010297B"/>
    <w:rsid w:val="00102993"/>
    <w:rsid w:val="001029A0"/>
    <w:rsid w:val="001029A9"/>
    <w:rsid w:val="001029BE"/>
    <w:rsid w:val="001029D0"/>
    <w:rsid w:val="001029E7"/>
    <w:rsid w:val="001029F1"/>
    <w:rsid w:val="00102A9E"/>
    <w:rsid w:val="00102AA1"/>
    <w:rsid w:val="00102ABB"/>
    <w:rsid w:val="00102B16"/>
    <w:rsid w:val="00102B57"/>
    <w:rsid w:val="00102B81"/>
    <w:rsid w:val="00102BA5"/>
    <w:rsid w:val="00102BBA"/>
    <w:rsid w:val="00102BC7"/>
    <w:rsid w:val="00102BCF"/>
    <w:rsid w:val="00102BE7"/>
    <w:rsid w:val="00102C12"/>
    <w:rsid w:val="00102C29"/>
    <w:rsid w:val="00102C65"/>
    <w:rsid w:val="00102CB1"/>
    <w:rsid w:val="00102CD7"/>
    <w:rsid w:val="00102CEA"/>
    <w:rsid w:val="00102D4A"/>
    <w:rsid w:val="00102D7C"/>
    <w:rsid w:val="00102DC0"/>
    <w:rsid w:val="00102DD8"/>
    <w:rsid w:val="00102E22"/>
    <w:rsid w:val="00102E56"/>
    <w:rsid w:val="00102E72"/>
    <w:rsid w:val="00102EC3"/>
    <w:rsid w:val="00102F1F"/>
    <w:rsid w:val="00102F25"/>
    <w:rsid w:val="00102F6B"/>
    <w:rsid w:val="00102F75"/>
    <w:rsid w:val="00102FA6"/>
    <w:rsid w:val="00102FDD"/>
    <w:rsid w:val="00102FFA"/>
    <w:rsid w:val="00103013"/>
    <w:rsid w:val="00103019"/>
    <w:rsid w:val="00103049"/>
    <w:rsid w:val="00103056"/>
    <w:rsid w:val="0010307F"/>
    <w:rsid w:val="00103108"/>
    <w:rsid w:val="00103167"/>
    <w:rsid w:val="001031BC"/>
    <w:rsid w:val="001031C1"/>
    <w:rsid w:val="00103205"/>
    <w:rsid w:val="001032D6"/>
    <w:rsid w:val="001033CE"/>
    <w:rsid w:val="0010340E"/>
    <w:rsid w:val="00103442"/>
    <w:rsid w:val="00103469"/>
    <w:rsid w:val="001034A0"/>
    <w:rsid w:val="001034E6"/>
    <w:rsid w:val="001034F0"/>
    <w:rsid w:val="00103519"/>
    <w:rsid w:val="0010351A"/>
    <w:rsid w:val="001035F4"/>
    <w:rsid w:val="00103627"/>
    <w:rsid w:val="00103664"/>
    <w:rsid w:val="001036B1"/>
    <w:rsid w:val="001036CA"/>
    <w:rsid w:val="00103778"/>
    <w:rsid w:val="001037F5"/>
    <w:rsid w:val="00103826"/>
    <w:rsid w:val="0010384E"/>
    <w:rsid w:val="00103860"/>
    <w:rsid w:val="00103865"/>
    <w:rsid w:val="0010389C"/>
    <w:rsid w:val="001038BF"/>
    <w:rsid w:val="0010391B"/>
    <w:rsid w:val="00103920"/>
    <w:rsid w:val="00103966"/>
    <w:rsid w:val="001039E2"/>
    <w:rsid w:val="001039EF"/>
    <w:rsid w:val="001039F4"/>
    <w:rsid w:val="00103A9E"/>
    <w:rsid w:val="00103ADB"/>
    <w:rsid w:val="00103AE3"/>
    <w:rsid w:val="00103B34"/>
    <w:rsid w:val="00103BAA"/>
    <w:rsid w:val="00103C02"/>
    <w:rsid w:val="00103C1C"/>
    <w:rsid w:val="00103C35"/>
    <w:rsid w:val="00103C45"/>
    <w:rsid w:val="00103C7B"/>
    <w:rsid w:val="00103CB4"/>
    <w:rsid w:val="00103CDD"/>
    <w:rsid w:val="00103D02"/>
    <w:rsid w:val="00103D3E"/>
    <w:rsid w:val="00103DCE"/>
    <w:rsid w:val="00103E60"/>
    <w:rsid w:val="00103EF0"/>
    <w:rsid w:val="00103F0F"/>
    <w:rsid w:val="00103F81"/>
    <w:rsid w:val="00103F84"/>
    <w:rsid w:val="00103FB7"/>
    <w:rsid w:val="00103FC1"/>
    <w:rsid w:val="00104028"/>
    <w:rsid w:val="00104046"/>
    <w:rsid w:val="0010405E"/>
    <w:rsid w:val="0010409E"/>
    <w:rsid w:val="001040BA"/>
    <w:rsid w:val="0010412B"/>
    <w:rsid w:val="0010412C"/>
    <w:rsid w:val="0010414B"/>
    <w:rsid w:val="00104168"/>
    <w:rsid w:val="0010416C"/>
    <w:rsid w:val="001041E3"/>
    <w:rsid w:val="00104281"/>
    <w:rsid w:val="00104383"/>
    <w:rsid w:val="001043A3"/>
    <w:rsid w:val="001043B6"/>
    <w:rsid w:val="0010440A"/>
    <w:rsid w:val="00104482"/>
    <w:rsid w:val="001044AD"/>
    <w:rsid w:val="001044FD"/>
    <w:rsid w:val="001045C4"/>
    <w:rsid w:val="001045EA"/>
    <w:rsid w:val="0010460D"/>
    <w:rsid w:val="0010461B"/>
    <w:rsid w:val="00104643"/>
    <w:rsid w:val="00104644"/>
    <w:rsid w:val="00104666"/>
    <w:rsid w:val="001046D4"/>
    <w:rsid w:val="00104711"/>
    <w:rsid w:val="001047B8"/>
    <w:rsid w:val="00104862"/>
    <w:rsid w:val="00104902"/>
    <w:rsid w:val="00104907"/>
    <w:rsid w:val="0010492B"/>
    <w:rsid w:val="00104998"/>
    <w:rsid w:val="001049C3"/>
    <w:rsid w:val="001049D8"/>
    <w:rsid w:val="00104A10"/>
    <w:rsid w:val="00104A19"/>
    <w:rsid w:val="00104A2B"/>
    <w:rsid w:val="00104A6E"/>
    <w:rsid w:val="00104A94"/>
    <w:rsid w:val="00104B12"/>
    <w:rsid w:val="00104B4E"/>
    <w:rsid w:val="00104B5F"/>
    <w:rsid w:val="00104B63"/>
    <w:rsid w:val="00104B8A"/>
    <w:rsid w:val="00104B9B"/>
    <w:rsid w:val="00104BD6"/>
    <w:rsid w:val="00104BF4"/>
    <w:rsid w:val="00104C04"/>
    <w:rsid w:val="00104C1F"/>
    <w:rsid w:val="00104C5F"/>
    <w:rsid w:val="00104C9D"/>
    <w:rsid w:val="00104CDB"/>
    <w:rsid w:val="00104DAB"/>
    <w:rsid w:val="00104DC3"/>
    <w:rsid w:val="00104E5C"/>
    <w:rsid w:val="00104EA3"/>
    <w:rsid w:val="00104F7B"/>
    <w:rsid w:val="00104FA5"/>
    <w:rsid w:val="00104FDD"/>
    <w:rsid w:val="00105057"/>
    <w:rsid w:val="0010507D"/>
    <w:rsid w:val="001050A3"/>
    <w:rsid w:val="001050DF"/>
    <w:rsid w:val="00105103"/>
    <w:rsid w:val="00105109"/>
    <w:rsid w:val="00105132"/>
    <w:rsid w:val="0010513B"/>
    <w:rsid w:val="00105140"/>
    <w:rsid w:val="00105144"/>
    <w:rsid w:val="00105158"/>
    <w:rsid w:val="00105161"/>
    <w:rsid w:val="00105184"/>
    <w:rsid w:val="0010518A"/>
    <w:rsid w:val="001051CC"/>
    <w:rsid w:val="001051D7"/>
    <w:rsid w:val="0010521B"/>
    <w:rsid w:val="00105247"/>
    <w:rsid w:val="00105265"/>
    <w:rsid w:val="001052C0"/>
    <w:rsid w:val="00105303"/>
    <w:rsid w:val="00105304"/>
    <w:rsid w:val="00105314"/>
    <w:rsid w:val="00105355"/>
    <w:rsid w:val="0010537F"/>
    <w:rsid w:val="00105416"/>
    <w:rsid w:val="0010541A"/>
    <w:rsid w:val="00105425"/>
    <w:rsid w:val="00105426"/>
    <w:rsid w:val="0010544B"/>
    <w:rsid w:val="00105451"/>
    <w:rsid w:val="001054CA"/>
    <w:rsid w:val="001054DA"/>
    <w:rsid w:val="0010551A"/>
    <w:rsid w:val="0010553B"/>
    <w:rsid w:val="00105555"/>
    <w:rsid w:val="0010558A"/>
    <w:rsid w:val="0010567D"/>
    <w:rsid w:val="0010569E"/>
    <w:rsid w:val="001056F4"/>
    <w:rsid w:val="00105705"/>
    <w:rsid w:val="0010579C"/>
    <w:rsid w:val="001057C1"/>
    <w:rsid w:val="0010581F"/>
    <w:rsid w:val="00105821"/>
    <w:rsid w:val="001058A8"/>
    <w:rsid w:val="001058BB"/>
    <w:rsid w:val="001058C1"/>
    <w:rsid w:val="00105906"/>
    <w:rsid w:val="00105908"/>
    <w:rsid w:val="00105A07"/>
    <w:rsid w:val="00105A89"/>
    <w:rsid w:val="00105B0A"/>
    <w:rsid w:val="00105B25"/>
    <w:rsid w:val="00105B2A"/>
    <w:rsid w:val="00105B4C"/>
    <w:rsid w:val="00105B5D"/>
    <w:rsid w:val="00105BC7"/>
    <w:rsid w:val="00105BD5"/>
    <w:rsid w:val="00105C38"/>
    <w:rsid w:val="00105C3F"/>
    <w:rsid w:val="00105C56"/>
    <w:rsid w:val="00105C76"/>
    <w:rsid w:val="00105CD0"/>
    <w:rsid w:val="00105CE9"/>
    <w:rsid w:val="00105D01"/>
    <w:rsid w:val="00105D95"/>
    <w:rsid w:val="00105DAD"/>
    <w:rsid w:val="00105DD1"/>
    <w:rsid w:val="00105E76"/>
    <w:rsid w:val="00105E8D"/>
    <w:rsid w:val="00105EB0"/>
    <w:rsid w:val="00105F0F"/>
    <w:rsid w:val="00105F1E"/>
    <w:rsid w:val="00105F97"/>
    <w:rsid w:val="00105FF5"/>
    <w:rsid w:val="0010600D"/>
    <w:rsid w:val="00106042"/>
    <w:rsid w:val="00106075"/>
    <w:rsid w:val="001061BB"/>
    <w:rsid w:val="001061C2"/>
    <w:rsid w:val="001061CB"/>
    <w:rsid w:val="001061CC"/>
    <w:rsid w:val="00106219"/>
    <w:rsid w:val="00106233"/>
    <w:rsid w:val="0010628D"/>
    <w:rsid w:val="00106295"/>
    <w:rsid w:val="001062AF"/>
    <w:rsid w:val="00106318"/>
    <w:rsid w:val="00106340"/>
    <w:rsid w:val="0010639C"/>
    <w:rsid w:val="001063B3"/>
    <w:rsid w:val="001063B5"/>
    <w:rsid w:val="00106477"/>
    <w:rsid w:val="00106576"/>
    <w:rsid w:val="00106630"/>
    <w:rsid w:val="001066D8"/>
    <w:rsid w:val="0010673E"/>
    <w:rsid w:val="00106760"/>
    <w:rsid w:val="0010676F"/>
    <w:rsid w:val="00106781"/>
    <w:rsid w:val="00106797"/>
    <w:rsid w:val="001067AC"/>
    <w:rsid w:val="001067B7"/>
    <w:rsid w:val="001067F6"/>
    <w:rsid w:val="00106845"/>
    <w:rsid w:val="00106932"/>
    <w:rsid w:val="00106934"/>
    <w:rsid w:val="0010693F"/>
    <w:rsid w:val="00106960"/>
    <w:rsid w:val="001069AF"/>
    <w:rsid w:val="001069CC"/>
    <w:rsid w:val="001069EE"/>
    <w:rsid w:val="00106A21"/>
    <w:rsid w:val="00106A77"/>
    <w:rsid w:val="00106AAE"/>
    <w:rsid w:val="00106AB9"/>
    <w:rsid w:val="00106B28"/>
    <w:rsid w:val="00106B54"/>
    <w:rsid w:val="00106B5E"/>
    <w:rsid w:val="00106B9C"/>
    <w:rsid w:val="00106C26"/>
    <w:rsid w:val="00106CBA"/>
    <w:rsid w:val="00106CD7"/>
    <w:rsid w:val="00106D51"/>
    <w:rsid w:val="00106E39"/>
    <w:rsid w:val="00106E5E"/>
    <w:rsid w:val="00106E7D"/>
    <w:rsid w:val="00106E9A"/>
    <w:rsid w:val="00106EAE"/>
    <w:rsid w:val="00106EC0"/>
    <w:rsid w:val="00106EC2"/>
    <w:rsid w:val="00106F59"/>
    <w:rsid w:val="00106FB6"/>
    <w:rsid w:val="00106FD8"/>
    <w:rsid w:val="00106FDD"/>
    <w:rsid w:val="00106FEE"/>
    <w:rsid w:val="00106FF4"/>
    <w:rsid w:val="0010707E"/>
    <w:rsid w:val="00107117"/>
    <w:rsid w:val="00107160"/>
    <w:rsid w:val="00107168"/>
    <w:rsid w:val="0010716A"/>
    <w:rsid w:val="001071C5"/>
    <w:rsid w:val="001071E0"/>
    <w:rsid w:val="0010723A"/>
    <w:rsid w:val="0010726D"/>
    <w:rsid w:val="0010726E"/>
    <w:rsid w:val="00107292"/>
    <w:rsid w:val="00107315"/>
    <w:rsid w:val="00107336"/>
    <w:rsid w:val="00107350"/>
    <w:rsid w:val="0010739D"/>
    <w:rsid w:val="001073A1"/>
    <w:rsid w:val="001073E3"/>
    <w:rsid w:val="00107490"/>
    <w:rsid w:val="001074A1"/>
    <w:rsid w:val="001074BB"/>
    <w:rsid w:val="001074D8"/>
    <w:rsid w:val="001074FC"/>
    <w:rsid w:val="00107553"/>
    <w:rsid w:val="0010761E"/>
    <w:rsid w:val="00107634"/>
    <w:rsid w:val="001077D2"/>
    <w:rsid w:val="0010781A"/>
    <w:rsid w:val="0010786D"/>
    <w:rsid w:val="00107882"/>
    <w:rsid w:val="0010788C"/>
    <w:rsid w:val="00107901"/>
    <w:rsid w:val="0010791A"/>
    <w:rsid w:val="001079A3"/>
    <w:rsid w:val="00107A00"/>
    <w:rsid w:val="00107A0D"/>
    <w:rsid w:val="00107A1E"/>
    <w:rsid w:val="00107A22"/>
    <w:rsid w:val="00107A3C"/>
    <w:rsid w:val="00107A92"/>
    <w:rsid w:val="00107AA5"/>
    <w:rsid w:val="00107ADD"/>
    <w:rsid w:val="00107AE6"/>
    <w:rsid w:val="00107BB5"/>
    <w:rsid w:val="00107BC9"/>
    <w:rsid w:val="00107C0C"/>
    <w:rsid w:val="00107CAB"/>
    <w:rsid w:val="00107CB1"/>
    <w:rsid w:val="00107CB4"/>
    <w:rsid w:val="00107D04"/>
    <w:rsid w:val="00107D0E"/>
    <w:rsid w:val="00107DA7"/>
    <w:rsid w:val="00107DEC"/>
    <w:rsid w:val="00107DED"/>
    <w:rsid w:val="00107E3B"/>
    <w:rsid w:val="00107ED8"/>
    <w:rsid w:val="00107EF2"/>
    <w:rsid w:val="00107F30"/>
    <w:rsid w:val="00107F39"/>
    <w:rsid w:val="00107F9C"/>
    <w:rsid w:val="00107FB7"/>
    <w:rsid w:val="00107FBA"/>
    <w:rsid w:val="00107FBB"/>
    <w:rsid w:val="00107FFE"/>
    <w:rsid w:val="00110062"/>
    <w:rsid w:val="0011006C"/>
    <w:rsid w:val="00110070"/>
    <w:rsid w:val="001100DA"/>
    <w:rsid w:val="00110107"/>
    <w:rsid w:val="00110155"/>
    <w:rsid w:val="0011015D"/>
    <w:rsid w:val="00110163"/>
    <w:rsid w:val="00110194"/>
    <w:rsid w:val="0011021A"/>
    <w:rsid w:val="00110278"/>
    <w:rsid w:val="001102B6"/>
    <w:rsid w:val="001102B9"/>
    <w:rsid w:val="001102DC"/>
    <w:rsid w:val="00110342"/>
    <w:rsid w:val="00110353"/>
    <w:rsid w:val="0011037F"/>
    <w:rsid w:val="001103D4"/>
    <w:rsid w:val="00110468"/>
    <w:rsid w:val="001104BB"/>
    <w:rsid w:val="001104EC"/>
    <w:rsid w:val="00110524"/>
    <w:rsid w:val="0011052E"/>
    <w:rsid w:val="0011053E"/>
    <w:rsid w:val="00110554"/>
    <w:rsid w:val="001105EE"/>
    <w:rsid w:val="00110627"/>
    <w:rsid w:val="0011064B"/>
    <w:rsid w:val="0011066F"/>
    <w:rsid w:val="00110693"/>
    <w:rsid w:val="001106E5"/>
    <w:rsid w:val="001106F6"/>
    <w:rsid w:val="0011075E"/>
    <w:rsid w:val="0011076E"/>
    <w:rsid w:val="00110783"/>
    <w:rsid w:val="00110796"/>
    <w:rsid w:val="001107B1"/>
    <w:rsid w:val="00110803"/>
    <w:rsid w:val="00110857"/>
    <w:rsid w:val="0011088D"/>
    <w:rsid w:val="001108B5"/>
    <w:rsid w:val="001108DC"/>
    <w:rsid w:val="00110991"/>
    <w:rsid w:val="001109CA"/>
    <w:rsid w:val="001109D5"/>
    <w:rsid w:val="001109F9"/>
    <w:rsid w:val="00110A79"/>
    <w:rsid w:val="00110AD7"/>
    <w:rsid w:val="00110B3A"/>
    <w:rsid w:val="00110B85"/>
    <w:rsid w:val="00110BFB"/>
    <w:rsid w:val="00110C56"/>
    <w:rsid w:val="00110C8A"/>
    <w:rsid w:val="00110CAC"/>
    <w:rsid w:val="00110CC9"/>
    <w:rsid w:val="00110CCC"/>
    <w:rsid w:val="00110CE2"/>
    <w:rsid w:val="00110D2A"/>
    <w:rsid w:val="00110D54"/>
    <w:rsid w:val="00110DAB"/>
    <w:rsid w:val="00110E0A"/>
    <w:rsid w:val="00110E0E"/>
    <w:rsid w:val="00110E3E"/>
    <w:rsid w:val="00110E50"/>
    <w:rsid w:val="00110E94"/>
    <w:rsid w:val="00110E9C"/>
    <w:rsid w:val="00110EB2"/>
    <w:rsid w:val="00110EBC"/>
    <w:rsid w:val="00110F38"/>
    <w:rsid w:val="00110F55"/>
    <w:rsid w:val="00110F66"/>
    <w:rsid w:val="00110F80"/>
    <w:rsid w:val="00110F8C"/>
    <w:rsid w:val="00110FB8"/>
    <w:rsid w:val="00111021"/>
    <w:rsid w:val="0011105A"/>
    <w:rsid w:val="00111071"/>
    <w:rsid w:val="00111099"/>
    <w:rsid w:val="00111120"/>
    <w:rsid w:val="0011112C"/>
    <w:rsid w:val="00111138"/>
    <w:rsid w:val="00111145"/>
    <w:rsid w:val="00111166"/>
    <w:rsid w:val="0011118D"/>
    <w:rsid w:val="001112A9"/>
    <w:rsid w:val="001112D1"/>
    <w:rsid w:val="001112FF"/>
    <w:rsid w:val="0011130A"/>
    <w:rsid w:val="00111324"/>
    <w:rsid w:val="00111329"/>
    <w:rsid w:val="00111358"/>
    <w:rsid w:val="0011136F"/>
    <w:rsid w:val="001113B4"/>
    <w:rsid w:val="0011143E"/>
    <w:rsid w:val="00111480"/>
    <w:rsid w:val="001114F1"/>
    <w:rsid w:val="00111548"/>
    <w:rsid w:val="00111558"/>
    <w:rsid w:val="001115D4"/>
    <w:rsid w:val="00111680"/>
    <w:rsid w:val="001116FF"/>
    <w:rsid w:val="00111706"/>
    <w:rsid w:val="00111721"/>
    <w:rsid w:val="0011174A"/>
    <w:rsid w:val="0011175A"/>
    <w:rsid w:val="00111763"/>
    <w:rsid w:val="00111773"/>
    <w:rsid w:val="001117AA"/>
    <w:rsid w:val="001117AE"/>
    <w:rsid w:val="00111805"/>
    <w:rsid w:val="0011182A"/>
    <w:rsid w:val="0011189C"/>
    <w:rsid w:val="001118B4"/>
    <w:rsid w:val="00111970"/>
    <w:rsid w:val="00111A1C"/>
    <w:rsid w:val="00111A24"/>
    <w:rsid w:val="00111B05"/>
    <w:rsid w:val="00111B62"/>
    <w:rsid w:val="00111B7A"/>
    <w:rsid w:val="00111BBF"/>
    <w:rsid w:val="00111BF9"/>
    <w:rsid w:val="00111BFD"/>
    <w:rsid w:val="00111C1A"/>
    <w:rsid w:val="00111C5B"/>
    <w:rsid w:val="00111CAD"/>
    <w:rsid w:val="00111CD2"/>
    <w:rsid w:val="00111CE2"/>
    <w:rsid w:val="00111CFA"/>
    <w:rsid w:val="00111D10"/>
    <w:rsid w:val="00111D35"/>
    <w:rsid w:val="00111D80"/>
    <w:rsid w:val="00111D88"/>
    <w:rsid w:val="00111D8C"/>
    <w:rsid w:val="00111DE7"/>
    <w:rsid w:val="00111DF3"/>
    <w:rsid w:val="00111E09"/>
    <w:rsid w:val="00111E0D"/>
    <w:rsid w:val="00111E11"/>
    <w:rsid w:val="00111EB0"/>
    <w:rsid w:val="00111F28"/>
    <w:rsid w:val="0011200C"/>
    <w:rsid w:val="001120AE"/>
    <w:rsid w:val="00112112"/>
    <w:rsid w:val="00112115"/>
    <w:rsid w:val="00112186"/>
    <w:rsid w:val="001121AC"/>
    <w:rsid w:val="001121C0"/>
    <w:rsid w:val="001121E0"/>
    <w:rsid w:val="00112213"/>
    <w:rsid w:val="00112215"/>
    <w:rsid w:val="0011221C"/>
    <w:rsid w:val="0011226D"/>
    <w:rsid w:val="001122EF"/>
    <w:rsid w:val="00112306"/>
    <w:rsid w:val="0011237B"/>
    <w:rsid w:val="001123B2"/>
    <w:rsid w:val="001123F3"/>
    <w:rsid w:val="00112488"/>
    <w:rsid w:val="00112490"/>
    <w:rsid w:val="001124AB"/>
    <w:rsid w:val="001124CF"/>
    <w:rsid w:val="001124DA"/>
    <w:rsid w:val="00112534"/>
    <w:rsid w:val="0011253F"/>
    <w:rsid w:val="0011255D"/>
    <w:rsid w:val="0011257D"/>
    <w:rsid w:val="00112588"/>
    <w:rsid w:val="001125B7"/>
    <w:rsid w:val="001125C0"/>
    <w:rsid w:val="001125E1"/>
    <w:rsid w:val="001125F1"/>
    <w:rsid w:val="00112668"/>
    <w:rsid w:val="001126AF"/>
    <w:rsid w:val="001126CA"/>
    <w:rsid w:val="001127C6"/>
    <w:rsid w:val="001127DB"/>
    <w:rsid w:val="0011286C"/>
    <w:rsid w:val="0011288C"/>
    <w:rsid w:val="0011295B"/>
    <w:rsid w:val="0011299C"/>
    <w:rsid w:val="00112A0A"/>
    <w:rsid w:val="00112A0E"/>
    <w:rsid w:val="00112A59"/>
    <w:rsid w:val="00112A60"/>
    <w:rsid w:val="00112A6D"/>
    <w:rsid w:val="00112B95"/>
    <w:rsid w:val="00112BBB"/>
    <w:rsid w:val="00112BC5"/>
    <w:rsid w:val="00112BF1"/>
    <w:rsid w:val="00112C2E"/>
    <w:rsid w:val="00112C45"/>
    <w:rsid w:val="00112C51"/>
    <w:rsid w:val="00112C6A"/>
    <w:rsid w:val="00112C90"/>
    <w:rsid w:val="00112CA1"/>
    <w:rsid w:val="00112CC3"/>
    <w:rsid w:val="00112CD8"/>
    <w:rsid w:val="00112CEB"/>
    <w:rsid w:val="00112DEE"/>
    <w:rsid w:val="00112E17"/>
    <w:rsid w:val="00112EC0"/>
    <w:rsid w:val="00112ED0"/>
    <w:rsid w:val="00112ED4"/>
    <w:rsid w:val="00112F17"/>
    <w:rsid w:val="00112F4A"/>
    <w:rsid w:val="00112F59"/>
    <w:rsid w:val="00112F6B"/>
    <w:rsid w:val="00112FCF"/>
    <w:rsid w:val="00113003"/>
    <w:rsid w:val="0011303C"/>
    <w:rsid w:val="0011308D"/>
    <w:rsid w:val="001130CE"/>
    <w:rsid w:val="001130CF"/>
    <w:rsid w:val="00113101"/>
    <w:rsid w:val="00113104"/>
    <w:rsid w:val="00113165"/>
    <w:rsid w:val="00113228"/>
    <w:rsid w:val="00113244"/>
    <w:rsid w:val="00113284"/>
    <w:rsid w:val="0011328C"/>
    <w:rsid w:val="001132F2"/>
    <w:rsid w:val="00113325"/>
    <w:rsid w:val="0011332E"/>
    <w:rsid w:val="0011334E"/>
    <w:rsid w:val="001134D4"/>
    <w:rsid w:val="00113568"/>
    <w:rsid w:val="0011356B"/>
    <w:rsid w:val="0011357E"/>
    <w:rsid w:val="00113594"/>
    <w:rsid w:val="001135CE"/>
    <w:rsid w:val="001135FB"/>
    <w:rsid w:val="0011369C"/>
    <w:rsid w:val="001136BD"/>
    <w:rsid w:val="001137A4"/>
    <w:rsid w:val="0011380D"/>
    <w:rsid w:val="00113815"/>
    <w:rsid w:val="00113831"/>
    <w:rsid w:val="00113895"/>
    <w:rsid w:val="00113964"/>
    <w:rsid w:val="001139C2"/>
    <w:rsid w:val="001139D2"/>
    <w:rsid w:val="001139DE"/>
    <w:rsid w:val="00113B61"/>
    <w:rsid w:val="00113B63"/>
    <w:rsid w:val="00113B7B"/>
    <w:rsid w:val="00113B92"/>
    <w:rsid w:val="00113C11"/>
    <w:rsid w:val="00113C65"/>
    <w:rsid w:val="00113CB4"/>
    <w:rsid w:val="00113CD3"/>
    <w:rsid w:val="00113D3F"/>
    <w:rsid w:val="00113DA6"/>
    <w:rsid w:val="00113E49"/>
    <w:rsid w:val="00113E4E"/>
    <w:rsid w:val="00113E75"/>
    <w:rsid w:val="00113EA0"/>
    <w:rsid w:val="00113EC5"/>
    <w:rsid w:val="00113F03"/>
    <w:rsid w:val="00113F16"/>
    <w:rsid w:val="00113F59"/>
    <w:rsid w:val="00113F5D"/>
    <w:rsid w:val="00113F7B"/>
    <w:rsid w:val="00113FAC"/>
    <w:rsid w:val="00113FCF"/>
    <w:rsid w:val="00114010"/>
    <w:rsid w:val="00114037"/>
    <w:rsid w:val="00114044"/>
    <w:rsid w:val="00114118"/>
    <w:rsid w:val="00114180"/>
    <w:rsid w:val="0011418C"/>
    <w:rsid w:val="00114221"/>
    <w:rsid w:val="00114246"/>
    <w:rsid w:val="0011424C"/>
    <w:rsid w:val="001142E7"/>
    <w:rsid w:val="001142FC"/>
    <w:rsid w:val="00114400"/>
    <w:rsid w:val="00114465"/>
    <w:rsid w:val="0011446F"/>
    <w:rsid w:val="00114515"/>
    <w:rsid w:val="00114526"/>
    <w:rsid w:val="00114591"/>
    <w:rsid w:val="001145D1"/>
    <w:rsid w:val="00114648"/>
    <w:rsid w:val="0011465D"/>
    <w:rsid w:val="0011471E"/>
    <w:rsid w:val="001147A1"/>
    <w:rsid w:val="001147D1"/>
    <w:rsid w:val="00114817"/>
    <w:rsid w:val="00114821"/>
    <w:rsid w:val="0011484D"/>
    <w:rsid w:val="00114865"/>
    <w:rsid w:val="00114874"/>
    <w:rsid w:val="001148B7"/>
    <w:rsid w:val="001148CD"/>
    <w:rsid w:val="001148D2"/>
    <w:rsid w:val="00114923"/>
    <w:rsid w:val="0011495C"/>
    <w:rsid w:val="001149C0"/>
    <w:rsid w:val="00114A18"/>
    <w:rsid w:val="00114A41"/>
    <w:rsid w:val="00114AD0"/>
    <w:rsid w:val="00114B02"/>
    <w:rsid w:val="00114B48"/>
    <w:rsid w:val="00114B55"/>
    <w:rsid w:val="00114B5D"/>
    <w:rsid w:val="00114BB0"/>
    <w:rsid w:val="00114BD7"/>
    <w:rsid w:val="00114BEB"/>
    <w:rsid w:val="00114C44"/>
    <w:rsid w:val="00114C48"/>
    <w:rsid w:val="00114C9C"/>
    <w:rsid w:val="00114CAF"/>
    <w:rsid w:val="00114CB1"/>
    <w:rsid w:val="00114CCE"/>
    <w:rsid w:val="00114D21"/>
    <w:rsid w:val="00114E15"/>
    <w:rsid w:val="00114E37"/>
    <w:rsid w:val="00114E45"/>
    <w:rsid w:val="00114E8C"/>
    <w:rsid w:val="00114E9A"/>
    <w:rsid w:val="00114EAE"/>
    <w:rsid w:val="00114ED6"/>
    <w:rsid w:val="00114F60"/>
    <w:rsid w:val="00114FDB"/>
    <w:rsid w:val="0011504F"/>
    <w:rsid w:val="0011508B"/>
    <w:rsid w:val="001150A4"/>
    <w:rsid w:val="001150A5"/>
    <w:rsid w:val="001150AD"/>
    <w:rsid w:val="001150FF"/>
    <w:rsid w:val="0011513E"/>
    <w:rsid w:val="0011519B"/>
    <w:rsid w:val="001151A8"/>
    <w:rsid w:val="001151AB"/>
    <w:rsid w:val="001151B4"/>
    <w:rsid w:val="00115221"/>
    <w:rsid w:val="001152B2"/>
    <w:rsid w:val="00115390"/>
    <w:rsid w:val="0011539A"/>
    <w:rsid w:val="001153E6"/>
    <w:rsid w:val="00115474"/>
    <w:rsid w:val="00115476"/>
    <w:rsid w:val="0011548D"/>
    <w:rsid w:val="00115520"/>
    <w:rsid w:val="00115574"/>
    <w:rsid w:val="001155C4"/>
    <w:rsid w:val="0011562C"/>
    <w:rsid w:val="0011566E"/>
    <w:rsid w:val="00115682"/>
    <w:rsid w:val="001156A4"/>
    <w:rsid w:val="001156B3"/>
    <w:rsid w:val="001156F4"/>
    <w:rsid w:val="00115716"/>
    <w:rsid w:val="0011576F"/>
    <w:rsid w:val="00115774"/>
    <w:rsid w:val="001157A3"/>
    <w:rsid w:val="00115857"/>
    <w:rsid w:val="0011589C"/>
    <w:rsid w:val="0011589D"/>
    <w:rsid w:val="001158C5"/>
    <w:rsid w:val="001158DA"/>
    <w:rsid w:val="001158DC"/>
    <w:rsid w:val="001158F2"/>
    <w:rsid w:val="00115930"/>
    <w:rsid w:val="00115934"/>
    <w:rsid w:val="0011593B"/>
    <w:rsid w:val="00115940"/>
    <w:rsid w:val="0011596C"/>
    <w:rsid w:val="0011596D"/>
    <w:rsid w:val="00115977"/>
    <w:rsid w:val="001159E0"/>
    <w:rsid w:val="001159EA"/>
    <w:rsid w:val="00115A25"/>
    <w:rsid w:val="00115A3C"/>
    <w:rsid w:val="00115A6A"/>
    <w:rsid w:val="00115A77"/>
    <w:rsid w:val="00115A7B"/>
    <w:rsid w:val="00115AD4"/>
    <w:rsid w:val="00115B0D"/>
    <w:rsid w:val="00115B42"/>
    <w:rsid w:val="00115B99"/>
    <w:rsid w:val="00115BDA"/>
    <w:rsid w:val="00115CB9"/>
    <w:rsid w:val="00115D25"/>
    <w:rsid w:val="00115D47"/>
    <w:rsid w:val="00115D8C"/>
    <w:rsid w:val="00115DED"/>
    <w:rsid w:val="00115F3F"/>
    <w:rsid w:val="00115F41"/>
    <w:rsid w:val="00115F46"/>
    <w:rsid w:val="00115F4C"/>
    <w:rsid w:val="00115F8F"/>
    <w:rsid w:val="00115FA2"/>
    <w:rsid w:val="00115FAC"/>
    <w:rsid w:val="00115FC0"/>
    <w:rsid w:val="00115FDE"/>
    <w:rsid w:val="00116052"/>
    <w:rsid w:val="0011606E"/>
    <w:rsid w:val="001160BE"/>
    <w:rsid w:val="001160C6"/>
    <w:rsid w:val="001160CC"/>
    <w:rsid w:val="001160E4"/>
    <w:rsid w:val="00116130"/>
    <w:rsid w:val="001161A0"/>
    <w:rsid w:val="001161D2"/>
    <w:rsid w:val="001161D9"/>
    <w:rsid w:val="001161E2"/>
    <w:rsid w:val="0011622E"/>
    <w:rsid w:val="001162AC"/>
    <w:rsid w:val="001162F3"/>
    <w:rsid w:val="001162FE"/>
    <w:rsid w:val="0011634C"/>
    <w:rsid w:val="001163CE"/>
    <w:rsid w:val="00116401"/>
    <w:rsid w:val="00116452"/>
    <w:rsid w:val="00116463"/>
    <w:rsid w:val="0011647C"/>
    <w:rsid w:val="0011656F"/>
    <w:rsid w:val="001165D9"/>
    <w:rsid w:val="001166B5"/>
    <w:rsid w:val="001166DD"/>
    <w:rsid w:val="001166ED"/>
    <w:rsid w:val="0011670A"/>
    <w:rsid w:val="00116712"/>
    <w:rsid w:val="0011671A"/>
    <w:rsid w:val="00116721"/>
    <w:rsid w:val="00116799"/>
    <w:rsid w:val="001167AC"/>
    <w:rsid w:val="001168AB"/>
    <w:rsid w:val="001168BC"/>
    <w:rsid w:val="001168E9"/>
    <w:rsid w:val="00116905"/>
    <w:rsid w:val="0011696E"/>
    <w:rsid w:val="001169B0"/>
    <w:rsid w:val="00116A20"/>
    <w:rsid w:val="00116A99"/>
    <w:rsid w:val="00116A9B"/>
    <w:rsid w:val="00116ADE"/>
    <w:rsid w:val="00116B0F"/>
    <w:rsid w:val="00116B70"/>
    <w:rsid w:val="00116B7D"/>
    <w:rsid w:val="00116BBF"/>
    <w:rsid w:val="00116C2A"/>
    <w:rsid w:val="00116C32"/>
    <w:rsid w:val="00116C98"/>
    <w:rsid w:val="00116CD2"/>
    <w:rsid w:val="00116CE9"/>
    <w:rsid w:val="00116CF8"/>
    <w:rsid w:val="00116D11"/>
    <w:rsid w:val="00116D54"/>
    <w:rsid w:val="00116D55"/>
    <w:rsid w:val="00116D5D"/>
    <w:rsid w:val="00116D87"/>
    <w:rsid w:val="00116D8A"/>
    <w:rsid w:val="00116D95"/>
    <w:rsid w:val="00116DBC"/>
    <w:rsid w:val="00116DFC"/>
    <w:rsid w:val="00116E0A"/>
    <w:rsid w:val="00116EEE"/>
    <w:rsid w:val="00116F42"/>
    <w:rsid w:val="00117024"/>
    <w:rsid w:val="001170BD"/>
    <w:rsid w:val="001170E2"/>
    <w:rsid w:val="00117115"/>
    <w:rsid w:val="00117142"/>
    <w:rsid w:val="001171E2"/>
    <w:rsid w:val="001171F5"/>
    <w:rsid w:val="001171FB"/>
    <w:rsid w:val="00117203"/>
    <w:rsid w:val="0011725B"/>
    <w:rsid w:val="0011726C"/>
    <w:rsid w:val="00117285"/>
    <w:rsid w:val="001172A4"/>
    <w:rsid w:val="001172C5"/>
    <w:rsid w:val="001172F8"/>
    <w:rsid w:val="00117313"/>
    <w:rsid w:val="0011737F"/>
    <w:rsid w:val="00117393"/>
    <w:rsid w:val="001173DF"/>
    <w:rsid w:val="001173EB"/>
    <w:rsid w:val="00117401"/>
    <w:rsid w:val="00117441"/>
    <w:rsid w:val="0011746E"/>
    <w:rsid w:val="00117492"/>
    <w:rsid w:val="001174A1"/>
    <w:rsid w:val="001174EB"/>
    <w:rsid w:val="00117505"/>
    <w:rsid w:val="00117574"/>
    <w:rsid w:val="00117598"/>
    <w:rsid w:val="001175B0"/>
    <w:rsid w:val="0011760E"/>
    <w:rsid w:val="001176AA"/>
    <w:rsid w:val="001176D1"/>
    <w:rsid w:val="00117707"/>
    <w:rsid w:val="0011774F"/>
    <w:rsid w:val="00117822"/>
    <w:rsid w:val="0011783B"/>
    <w:rsid w:val="001178DE"/>
    <w:rsid w:val="001178E5"/>
    <w:rsid w:val="001178EB"/>
    <w:rsid w:val="001178F9"/>
    <w:rsid w:val="0011790E"/>
    <w:rsid w:val="001179BD"/>
    <w:rsid w:val="001179E3"/>
    <w:rsid w:val="001179F3"/>
    <w:rsid w:val="00117A3B"/>
    <w:rsid w:val="00117A7A"/>
    <w:rsid w:val="00117A98"/>
    <w:rsid w:val="00117AA4"/>
    <w:rsid w:val="00117AB0"/>
    <w:rsid w:val="00117AC0"/>
    <w:rsid w:val="00117AE2"/>
    <w:rsid w:val="00117AEA"/>
    <w:rsid w:val="00117AF2"/>
    <w:rsid w:val="00117B3E"/>
    <w:rsid w:val="00117B54"/>
    <w:rsid w:val="00117B8D"/>
    <w:rsid w:val="00117BDC"/>
    <w:rsid w:val="00117BDF"/>
    <w:rsid w:val="00117C2A"/>
    <w:rsid w:val="00117CA4"/>
    <w:rsid w:val="00117D57"/>
    <w:rsid w:val="00117D65"/>
    <w:rsid w:val="00117DBF"/>
    <w:rsid w:val="00117DD6"/>
    <w:rsid w:val="00117E02"/>
    <w:rsid w:val="00117E1F"/>
    <w:rsid w:val="00117EB3"/>
    <w:rsid w:val="00117EC4"/>
    <w:rsid w:val="00117EC5"/>
    <w:rsid w:val="00117F2E"/>
    <w:rsid w:val="00117F36"/>
    <w:rsid w:val="00117FA7"/>
    <w:rsid w:val="0012003D"/>
    <w:rsid w:val="00120052"/>
    <w:rsid w:val="00120079"/>
    <w:rsid w:val="001200AE"/>
    <w:rsid w:val="001200D5"/>
    <w:rsid w:val="001200EA"/>
    <w:rsid w:val="00120104"/>
    <w:rsid w:val="001201C9"/>
    <w:rsid w:val="001201E5"/>
    <w:rsid w:val="0012025E"/>
    <w:rsid w:val="00120294"/>
    <w:rsid w:val="001202E2"/>
    <w:rsid w:val="00120322"/>
    <w:rsid w:val="00120363"/>
    <w:rsid w:val="001203A0"/>
    <w:rsid w:val="001203AA"/>
    <w:rsid w:val="001203DE"/>
    <w:rsid w:val="001203F8"/>
    <w:rsid w:val="0012043F"/>
    <w:rsid w:val="0012049D"/>
    <w:rsid w:val="001204B7"/>
    <w:rsid w:val="001204F5"/>
    <w:rsid w:val="0012053C"/>
    <w:rsid w:val="0012053F"/>
    <w:rsid w:val="00120563"/>
    <w:rsid w:val="001205C5"/>
    <w:rsid w:val="001205DD"/>
    <w:rsid w:val="001205FB"/>
    <w:rsid w:val="0012069A"/>
    <w:rsid w:val="001206C8"/>
    <w:rsid w:val="0012076B"/>
    <w:rsid w:val="001207DE"/>
    <w:rsid w:val="00120801"/>
    <w:rsid w:val="00120820"/>
    <w:rsid w:val="00120860"/>
    <w:rsid w:val="00120868"/>
    <w:rsid w:val="001208DA"/>
    <w:rsid w:val="0012092F"/>
    <w:rsid w:val="0012096F"/>
    <w:rsid w:val="001209DE"/>
    <w:rsid w:val="001209ED"/>
    <w:rsid w:val="001209F8"/>
    <w:rsid w:val="00120A7C"/>
    <w:rsid w:val="00120AA0"/>
    <w:rsid w:val="00120AA3"/>
    <w:rsid w:val="00120ACF"/>
    <w:rsid w:val="00120AEF"/>
    <w:rsid w:val="00120B19"/>
    <w:rsid w:val="00120B1B"/>
    <w:rsid w:val="00120B6C"/>
    <w:rsid w:val="00120BA6"/>
    <w:rsid w:val="00120BCD"/>
    <w:rsid w:val="00120BDB"/>
    <w:rsid w:val="00120C60"/>
    <w:rsid w:val="00120C75"/>
    <w:rsid w:val="00120D57"/>
    <w:rsid w:val="00120D95"/>
    <w:rsid w:val="00120E7F"/>
    <w:rsid w:val="00120EA1"/>
    <w:rsid w:val="00120ECE"/>
    <w:rsid w:val="00120ECF"/>
    <w:rsid w:val="00120EDE"/>
    <w:rsid w:val="00120FEF"/>
    <w:rsid w:val="00121058"/>
    <w:rsid w:val="0012106F"/>
    <w:rsid w:val="00121092"/>
    <w:rsid w:val="00121133"/>
    <w:rsid w:val="00121173"/>
    <w:rsid w:val="001211F4"/>
    <w:rsid w:val="00121279"/>
    <w:rsid w:val="001212C0"/>
    <w:rsid w:val="0012130D"/>
    <w:rsid w:val="0012130E"/>
    <w:rsid w:val="00121335"/>
    <w:rsid w:val="0012134C"/>
    <w:rsid w:val="0012135F"/>
    <w:rsid w:val="00121363"/>
    <w:rsid w:val="00121395"/>
    <w:rsid w:val="001213DD"/>
    <w:rsid w:val="0012140A"/>
    <w:rsid w:val="0012144B"/>
    <w:rsid w:val="00121490"/>
    <w:rsid w:val="001214DC"/>
    <w:rsid w:val="001214FE"/>
    <w:rsid w:val="00121512"/>
    <w:rsid w:val="00121518"/>
    <w:rsid w:val="0012155D"/>
    <w:rsid w:val="0012159D"/>
    <w:rsid w:val="001215BF"/>
    <w:rsid w:val="001215C5"/>
    <w:rsid w:val="0012160A"/>
    <w:rsid w:val="00121651"/>
    <w:rsid w:val="00121776"/>
    <w:rsid w:val="001217DC"/>
    <w:rsid w:val="00121858"/>
    <w:rsid w:val="0012186D"/>
    <w:rsid w:val="00121874"/>
    <w:rsid w:val="00121888"/>
    <w:rsid w:val="001218E1"/>
    <w:rsid w:val="00121963"/>
    <w:rsid w:val="00121977"/>
    <w:rsid w:val="00121982"/>
    <w:rsid w:val="0012198E"/>
    <w:rsid w:val="001219A0"/>
    <w:rsid w:val="001219C9"/>
    <w:rsid w:val="001219E6"/>
    <w:rsid w:val="00121A23"/>
    <w:rsid w:val="00121A6A"/>
    <w:rsid w:val="00121ACC"/>
    <w:rsid w:val="00121ADC"/>
    <w:rsid w:val="00121B3A"/>
    <w:rsid w:val="00121B98"/>
    <w:rsid w:val="00121B9B"/>
    <w:rsid w:val="00121BB1"/>
    <w:rsid w:val="00121BEA"/>
    <w:rsid w:val="00121C3E"/>
    <w:rsid w:val="00121C75"/>
    <w:rsid w:val="00121D41"/>
    <w:rsid w:val="00121D47"/>
    <w:rsid w:val="00121D74"/>
    <w:rsid w:val="00121D83"/>
    <w:rsid w:val="00121D87"/>
    <w:rsid w:val="00121D9A"/>
    <w:rsid w:val="00121DD2"/>
    <w:rsid w:val="00121E08"/>
    <w:rsid w:val="00121E26"/>
    <w:rsid w:val="00121ED6"/>
    <w:rsid w:val="00121ED8"/>
    <w:rsid w:val="00121F64"/>
    <w:rsid w:val="00121FB7"/>
    <w:rsid w:val="00121FD8"/>
    <w:rsid w:val="00121FFC"/>
    <w:rsid w:val="00122005"/>
    <w:rsid w:val="00122007"/>
    <w:rsid w:val="0012202C"/>
    <w:rsid w:val="001220A8"/>
    <w:rsid w:val="001220C5"/>
    <w:rsid w:val="001220EC"/>
    <w:rsid w:val="0012212E"/>
    <w:rsid w:val="00122135"/>
    <w:rsid w:val="001221F4"/>
    <w:rsid w:val="001221F7"/>
    <w:rsid w:val="00122201"/>
    <w:rsid w:val="00122210"/>
    <w:rsid w:val="00122216"/>
    <w:rsid w:val="0012226F"/>
    <w:rsid w:val="001222C1"/>
    <w:rsid w:val="001222CD"/>
    <w:rsid w:val="0012237E"/>
    <w:rsid w:val="001223A2"/>
    <w:rsid w:val="001223BA"/>
    <w:rsid w:val="001223CD"/>
    <w:rsid w:val="001223FF"/>
    <w:rsid w:val="0012241C"/>
    <w:rsid w:val="00122453"/>
    <w:rsid w:val="0012246A"/>
    <w:rsid w:val="001224B0"/>
    <w:rsid w:val="001224E8"/>
    <w:rsid w:val="0012251B"/>
    <w:rsid w:val="00122559"/>
    <w:rsid w:val="0012256D"/>
    <w:rsid w:val="0012256E"/>
    <w:rsid w:val="0012267B"/>
    <w:rsid w:val="00122694"/>
    <w:rsid w:val="00122696"/>
    <w:rsid w:val="001226A4"/>
    <w:rsid w:val="001226D3"/>
    <w:rsid w:val="001226F7"/>
    <w:rsid w:val="00122754"/>
    <w:rsid w:val="00122777"/>
    <w:rsid w:val="001227BD"/>
    <w:rsid w:val="001227D3"/>
    <w:rsid w:val="001227FB"/>
    <w:rsid w:val="00122852"/>
    <w:rsid w:val="00122854"/>
    <w:rsid w:val="00122889"/>
    <w:rsid w:val="0012288A"/>
    <w:rsid w:val="001228B5"/>
    <w:rsid w:val="00122924"/>
    <w:rsid w:val="00122993"/>
    <w:rsid w:val="001229B8"/>
    <w:rsid w:val="001229C3"/>
    <w:rsid w:val="001229DA"/>
    <w:rsid w:val="001229DD"/>
    <w:rsid w:val="001229F3"/>
    <w:rsid w:val="001229F8"/>
    <w:rsid w:val="00122A0E"/>
    <w:rsid w:val="00122A25"/>
    <w:rsid w:val="00122A57"/>
    <w:rsid w:val="00122A72"/>
    <w:rsid w:val="00122A98"/>
    <w:rsid w:val="00122AA2"/>
    <w:rsid w:val="00122AF7"/>
    <w:rsid w:val="00122B4B"/>
    <w:rsid w:val="00122B5C"/>
    <w:rsid w:val="00122BA7"/>
    <w:rsid w:val="00122C42"/>
    <w:rsid w:val="00122CA7"/>
    <w:rsid w:val="00122D5F"/>
    <w:rsid w:val="00122D79"/>
    <w:rsid w:val="00122D9F"/>
    <w:rsid w:val="00122DB2"/>
    <w:rsid w:val="00122E05"/>
    <w:rsid w:val="00122E94"/>
    <w:rsid w:val="00122E99"/>
    <w:rsid w:val="00122F4E"/>
    <w:rsid w:val="00122F51"/>
    <w:rsid w:val="00122FA5"/>
    <w:rsid w:val="00123080"/>
    <w:rsid w:val="001230B2"/>
    <w:rsid w:val="001230D2"/>
    <w:rsid w:val="0012319E"/>
    <w:rsid w:val="001231AD"/>
    <w:rsid w:val="001231FF"/>
    <w:rsid w:val="0012322A"/>
    <w:rsid w:val="00123250"/>
    <w:rsid w:val="00123253"/>
    <w:rsid w:val="001232B1"/>
    <w:rsid w:val="00123306"/>
    <w:rsid w:val="00123358"/>
    <w:rsid w:val="001233FD"/>
    <w:rsid w:val="001234A5"/>
    <w:rsid w:val="001234C2"/>
    <w:rsid w:val="00123529"/>
    <w:rsid w:val="0012355C"/>
    <w:rsid w:val="00123567"/>
    <w:rsid w:val="001235BC"/>
    <w:rsid w:val="0012362A"/>
    <w:rsid w:val="00123633"/>
    <w:rsid w:val="00123696"/>
    <w:rsid w:val="001236B3"/>
    <w:rsid w:val="0012371E"/>
    <w:rsid w:val="0012374E"/>
    <w:rsid w:val="00123780"/>
    <w:rsid w:val="001237A3"/>
    <w:rsid w:val="001237CC"/>
    <w:rsid w:val="001237D9"/>
    <w:rsid w:val="001237E9"/>
    <w:rsid w:val="0012380A"/>
    <w:rsid w:val="00123841"/>
    <w:rsid w:val="0012389D"/>
    <w:rsid w:val="001238D1"/>
    <w:rsid w:val="001239D0"/>
    <w:rsid w:val="00123A12"/>
    <w:rsid w:val="00123A2A"/>
    <w:rsid w:val="00123A38"/>
    <w:rsid w:val="00123A5B"/>
    <w:rsid w:val="00123A61"/>
    <w:rsid w:val="00123A9E"/>
    <w:rsid w:val="00123AD9"/>
    <w:rsid w:val="00123B0E"/>
    <w:rsid w:val="00123B46"/>
    <w:rsid w:val="00123C69"/>
    <w:rsid w:val="00123CD7"/>
    <w:rsid w:val="00123CE2"/>
    <w:rsid w:val="00123D0F"/>
    <w:rsid w:val="00123D3C"/>
    <w:rsid w:val="00123D4E"/>
    <w:rsid w:val="00123D8E"/>
    <w:rsid w:val="00123E24"/>
    <w:rsid w:val="00123E5F"/>
    <w:rsid w:val="00123E8E"/>
    <w:rsid w:val="00123E9C"/>
    <w:rsid w:val="00123EC7"/>
    <w:rsid w:val="00123EDC"/>
    <w:rsid w:val="00123EFC"/>
    <w:rsid w:val="00123F25"/>
    <w:rsid w:val="00123F3A"/>
    <w:rsid w:val="00123F9C"/>
    <w:rsid w:val="00123FB9"/>
    <w:rsid w:val="0012408D"/>
    <w:rsid w:val="001240AA"/>
    <w:rsid w:val="001240E5"/>
    <w:rsid w:val="00124146"/>
    <w:rsid w:val="00124199"/>
    <w:rsid w:val="001241A5"/>
    <w:rsid w:val="001241E2"/>
    <w:rsid w:val="001241F9"/>
    <w:rsid w:val="0012428B"/>
    <w:rsid w:val="001242A8"/>
    <w:rsid w:val="001242E4"/>
    <w:rsid w:val="00124301"/>
    <w:rsid w:val="0012436A"/>
    <w:rsid w:val="00124413"/>
    <w:rsid w:val="00124417"/>
    <w:rsid w:val="0012446E"/>
    <w:rsid w:val="00124487"/>
    <w:rsid w:val="001244B0"/>
    <w:rsid w:val="00124517"/>
    <w:rsid w:val="00124553"/>
    <w:rsid w:val="00124565"/>
    <w:rsid w:val="00124574"/>
    <w:rsid w:val="00124589"/>
    <w:rsid w:val="00124603"/>
    <w:rsid w:val="0012460E"/>
    <w:rsid w:val="00124667"/>
    <w:rsid w:val="00124692"/>
    <w:rsid w:val="001246A4"/>
    <w:rsid w:val="001246E7"/>
    <w:rsid w:val="0012471D"/>
    <w:rsid w:val="00124722"/>
    <w:rsid w:val="00124751"/>
    <w:rsid w:val="00124788"/>
    <w:rsid w:val="001247C5"/>
    <w:rsid w:val="00124819"/>
    <w:rsid w:val="00124840"/>
    <w:rsid w:val="001248A8"/>
    <w:rsid w:val="00124916"/>
    <w:rsid w:val="00124956"/>
    <w:rsid w:val="001249CD"/>
    <w:rsid w:val="00124A26"/>
    <w:rsid w:val="00124A40"/>
    <w:rsid w:val="00124A5C"/>
    <w:rsid w:val="00124AAC"/>
    <w:rsid w:val="00124AE2"/>
    <w:rsid w:val="00124B07"/>
    <w:rsid w:val="00124B17"/>
    <w:rsid w:val="00124B1D"/>
    <w:rsid w:val="00124B28"/>
    <w:rsid w:val="00124B6F"/>
    <w:rsid w:val="00124B7D"/>
    <w:rsid w:val="00124B84"/>
    <w:rsid w:val="00124BED"/>
    <w:rsid w:val="00124C0C"/>
    <w:rsid w:val="00124C37"/>
    <w:rsid w:val="00124CC7"/>
    <w:rsid w:val="00124CEC"/>
    <w:rsid w:val="00124CF7"/>
    <w:rsid w:val="00124D69"/>
    <w:rsid w:val="00124DD5"/>
    <w:rsid w:val="00124E13"/>
    <w:rsid w:val="00124F38"/>
    <w:rsid w:val="00124F8B"/>
    <w:rsid w:val="0012505F"/>
    <w:rsid w:val="00125069"/>
    <w:rsid w:val="0012506B"/>
    <w:rsid w:val="001250A0"/>
    <w:rsid w:val="00125105"/>
    <w:rsid w:val="00125191"/>
    <w:rsid w:val="001251B9"/>
    <w:rsid w:val="00125219"/>
    <w:rsid w:val="00125244"/>
    <w:rsid w:val="001252EA"/>
    <w:rsid w:val="00125303"/>
    <w:rsid w:val="00125345"/>
    <w:rsid w:val="0012538E"/>
    <w:rsid w:val="00125413"/>
    <w:rsid w:val="001254A9"/>
    <w:rsid w:val="001254AB"/>
    <w:rsid w:val="00125508"/>
    <w:rsid w:val="00125517"/>
    <w:rsid w:val="00125522"/>
    <w:rsid w:val="00125526"/>
    <w:rsid w:val="00125568"/>
    <w:rsid w:val="001255DF"/>
    <w:rsid w:val="001255F8"/>
    <w:rsid w:val="0012560D"/>
    <w:rsid w:val="00125638"/>
    <w:rsid w:val="00125682"/>
    <w:rsid w:val="001256C9"/>
    <w:rsid w:val="0012571F"/>
    <w:rsid w:val="0012574A"/>
    <w:rsid w:val="00125785"/>
    <w:rsid w:val="00125797"/>
    <w:rsid w:val="001257A1"/>
    <w:rsid w:val="0012582B"/>
    <w:rsid w:val="00125849"/>
    <w:rsid w:val="0012584E"/>
    <w:rsid w:val="00125853"/>
    <w:rsid w:val="0012586B"/>
    <w:rsid w:val="001258CD"/>
    <w:rsid w:val="001258DB"/>
    <w:rsid w:val="0012591D"/>
    <w:rsid w:val="00125965"/>
    <w:rsid w:val="001259BA"/>
    <w:rsid w:val="00125A1A"/>
    <w:rsid w:val="00125A32"/>
    <w:rsid w:val="00125A58"/>
    <w:rsid w:val="00125A8A"/>
    <w:rsid w:val="00125A9C"/>
    <w:rsid w:val="00125AD7"/>
    <w:rsid w:val="00125AEB"/>
    <w:rsid w:val="00125B20"/>
    <w:rsid w:val="00125B3D"/>
    <w:rsid w:val="00125B46"/>
    <w:rsid w:val="00125B63"/>
    <w:rsid w:val="00125C6A"/>
    <w:rsid w:val="00125C9F"/>
    <w:rsid w:val="00125CC7"/>
    <w:rsid w:val="00125CD6"/>
    <w:rsid w:val="00125D01"/>
    <w:rsid w:val="00125D25"/>
    <w:rsid w:val="00125D96"/>
    <w:rsid w:val="00125DC6"/>
    <w:rsid w:val="00125E1D"/>
    <w:rsid w:val="00125E28"/>
    <w:rsid w:val="00125E4A"/>
    <w:rsid w:val="00125E98"/>
    <w:rsid w:val="00125F2C"/>
    <w:rsid w:val="00125F72"/>
    <w:rsid w:val="00125FA4"/>
    <w:rsid w:val="00125FFE"/>
    <w:rsid w:val="00126015"/>
    <w:rsid w:val="0012603A"/>
    <w:rsid w:val="0012604E"/>
    <w:rsid w:val="00126064"/>
    <w:rsid w:val="001260F2"/>
    <w:rsid w:val="00126103"/>
    <w:rsid w:val="00126119"/>
    <w:rsid w:val="0012612C"/>
    <w:rsid w:val="00126168"/>
    <w:rsid w:val="00126191"/>
    <w:rsid w:val="001261B5"/>
    <w:rsid w:val="001261C9"/>
    <w:rsid w:val="001261FD"/>
    <w:rsid w:val="00126219"/>
    <w:rsid w:val="0012621C"/>
    <w:rsid w:val="00126270"/>
    <w:rsid w:val="00126277"/>
    <w:rsid w:val="00126343"/>
    <w:rsid w:val="0012636A"/>
    <w:rsid w:val="00126374"/>
    <w:rsid w:val="00126383"/>
    <w:rsid w:val="00126439"/>
    <w:rsid w:val="001264A3"/>
    <w:rsid w:val="001264EA"/>
    <w:rsid w:val="001264EF"/>
    <w:rsid w:val="0012658C"/>
    <w:rsid w:val="001265B8"/>
    <w:rsid w:val="001265BE"/>
    <w:rsid w:val="001265D5"/>
    <w:rsid w:val="001265FF"/>
    <w:rsid w:val="00126609"/>
    <w:rsid w:val="0012660E"/>
    <w:rsid w:val="0012666C"/>
    <w:rsid w:val="001266E6"/>
    <w:rsid w:val="001266E9"/>
    <w:rsid w:val="00126745"/>
    <w:rsid w:val="0012674A"/>
    <w:rsid w:val="001267A3"/>
    <w:rsid w:val="001267B4"/>
    <w:rsid w:val="001267DA"/>
    <w:rsid w:val="001267E6"/>
    <w:rsid w:val="00126831"/>
    <w:rsid w:val="00126843"/>
    <w:rsid w:val="00126880"/>
    <w:rsid w:val="001268AB"/>
    <w:rsid w:val="001268C1"/>
    <w:rsid w:val="001268C9"/>
    <w:rsid w:val="001268EE"/>
    <w:rsid w:val="001268F8"/>
    <w:rsid w:val="0012692A"/>
    <w:rsid w:val="001269F0"/>
    <w:rsid w:val="001269FD"/>
    <w:rsid w:val="00126A13"/>
    <w:rsid w:val="00126A1E"/>
    <w:rsid w:val="00126A94"/>
    <w:rsid w:val="00126AB6"/>
    <w:rsid w:val="00126AC4"/>
    <w:rsid w:val="00126AC6"/>
    <w:rsid w:val="00126AD0"/>
    <w:rsid w:val="00126B20"/>
    <w:rsid w:val="00126B25"/>
    <w:rsid w:val="00126B2D"/>
    <w:rsid w:val="00126B33"/>
    <w:rsid w:val="00126B62"/>
    <w:rsid w:val="00126B88"/>
    <w:rsid w:val="00126BAB"/>
    <w:rsid w:val="00126CC4"/>
    <w:rsid w:val="00126CD4"/>
    <w:rsid w:val="00126CF9"/>
    <w:rsid w:val="00126D5D"/>
    <w:rsid w:val="00126D75"/>
    <w:rsid w:val="00126D84"/>
    <w:rsid w:val="00126D8C"/>
    <w:rsid w:val="00126D92"/>
    <w:rsid w:val="00126D9E"/>
    <w:rsid w:val="00126DBD"/>
    <w:rsid w:val="00126DC8"/>
    <w:rsid w:val="00126DFC"/>
    <w:rsid w:val="00126E19"/>
    <w:rsid w:val="00126E3A"/>
    <w:rsid w:val="00126E46"/>
    <w:rsid w:val="00126E7A"/>
    <w:rsid w:val="00126EA3"/>
    <w:rsid w:val="00126F45"/>
    <w:rsid w:val="00126F46"/>
    <w:rsid w:val="00126F5F"/>
    <w:rsid w:val="00126F64"/>
    <w:rsid w:val="00126FA7"/>
    <w:rsid w:val="00126FC3"/>
    <w:rsid w:val="00127005"/>
    <w:rsid w:val="00127026"/>
    <w:rsid w:val="00127097"/>
    <w:rsid w:val="00127115"/>
    <w:rsid w:val="00127119"/>
    <w:rsid w:val="0012715A"/>
    <w:rsid w:val="00127184"/>
    <w:rsid w:val="0012718B"/>
    <w:rsid w:val="001271A6"/>
    <w:rsid w:val="001271FF"/>
    <w:rsid w:val="00127231"/>
    <w:rsid w:val="00127234"/>
    <w:rsid w:val="00127239"/>
    <w:rsid w:val="001272CB"/>
    <w:rsid w:val="0012733C"/>
    <w:rsid w:val="00127343"/>
    <w:rsid w:val="0012734E"/>
    <w:rsid w:val="0012736A"/>
    <w:rsid w:val="00127380"/>
    <w:rsid w:val="001273A6"/>
    <w:rsid w:val="001273AF"/>
    <w:rsid w:val="00127408"/>
    <w:rsid w:val="001274B0"/>
    <w:rsid w:val="001274B7"/>
    <w:rsid w:val="001274E2"/>
    <w:rsid w:val="001275B4"/>
    <w:rsid w:val="0012760A"/>
    <w:rsid w:val="0012763D"/>
    <w:rsid w:val="0012764B"/>
    <w:rsid w:val="001276B6"/>
    <w:rsid w:val="00127799"/>
    <w:rsid w:val="001277EA"/>
    <w:rsid w:val="00127814"/>
    <w:rsid w:val="0012782D"/>
    <w:rsid w:val="001278C2"/>
    <w:rsid w:val="001278E6"/>
    <w:rsid w:val="001278F3"/>
    <w:rsid w:val="00127966"/>
    <w:rsid w:val="0012796E"/>
    <w:rsid w:val="00127AA7"/>
    <w:rsid w:val="00127AE7"/>
    <w:rsid w:val="00127AF7"/>
    <w:rsid w:val="00127B4E"/>
    <w:rsid w:val="00127B68"/>
    <w:rsid w:val="00127B7D"/>
    <w:rsid w:val="00127B91"/>
    <w:rsid w:val="00127BC6"/>
    <w:rsid w:val="00127BD8"/>
    <w:rsid w:val="00127C05"/>
    <w:rsid w:val="00127C5E"/>
    <w:rsid w:val="00127D35"/>
    <w:rsid w:val="00127D5A"/>
    <w:rsid w:val="00127D60"/>
    <w:rsid w:val="00127DBD"/>
    <w:rsid w:val="00127DC8"/>
    <w:rsid w:val="00127DD3"/>
    <w:rsid w:val="00127DDB"/>
    <w:rsid w:val="00127E16"/>
    <w:rsid w:val="00127E4E"/>
    <w:rsid w:val="00127E96"/>
    <w:rsid w:val="00127EB8"/>
    <w:rsid w:val="00127EC8"/>
    <w:rsid w:val="00127F2D"/>
    <w:rsid w:val="00127F48"/>
    <w:rsid w:val="00127F9D"/>
    <w:rsid w:val="0012FDB7"/>
    <w:rsid w:val="00130027"/>
    <w:rsid w:val="00130070"/>
    <w:rsid w:val="00130096"/>
    <w:rsid w:val="0013009F"/>
    <w:rsid w:val="001300CE"/>
    <w:rsid w:val="001300F7"/>
    <w:rsid w:val="001300F9"/>
    <w:rsid w:val="0013012A"/>
    <w:rsid w:val="0013013A"/>
    <w:rsid w:val="00130195"/>
    <w:rsid w:val="001301FA"/>
    <w:rsid w:val="001301FC"/>
    <w:rsid w:val="00130218"/>
    <w:rsid w:val="00130237"/>
    <w:rsid w:val="0013025A"/>
    <w:rsid w:val="001302CC"/>
    <w:rsid w:val="0013032C"/>
    <w:rsid w:val="00130330"/>
    <w:rsid w:val="00130333"/>
    <w:rsid w:val="001303AB"/>
    <w:rsid w:val="0013043C"/>
    <w:rsid w:val="0013047F"/>
    <w:rsid w:val="001304A0"/>
    <w:rsid w:val="001304C7"/>
    <w:rsid w:val="001304D9"/>
    <w:rsid w:val="001305C5"/>
    <w:rsid w:val="0013063C"/>
    <w:rsid w:val="00130655"/>
    <w:rsid w:val="001306CE"/>
    <w:rsid w:val="001306FE"/>
    <w:rsid w:val="0013074B"/>
    <w:rsid w:val="001307AC"/>
    <w:rsid w:val="00130830"/>
    <w:rsid w:val="0013085E"/>
    <w:rsid w:val="00130893"/>
    <w:rsid w:val="001308CF"/>
    <w:rsid w:val="001308FD"/>
    <w:rsid w:val="0013097C"/>
    <w:rsid w:val="00130A41"/>
    <w:rsid w:val="00130A42"/>
    <w:rsid w:val="00130B09"/>
    <w:rsid w:val="00130B0C"/>
    <w:rsid w:val="00130B2A"/>
    <w:rsid w:val="00130B55"/>
    <w:rsid w:val="00130BC0"/>
    <w:rsid w:val="00130C32"/>
    <w:rsid w:val="00130C3B"/>
    <w:rsid w:val="00130C8E"/>
    <w:rsid w:val="00130D09"/>
    <w:rsid w:val="00130D2D"/>
    <w:rsid w:val="00130D5C"/>
    <w:rsid w:val="00130D84"/>
    <w:rsid w:val="00130DBB"/>
    <w:rsid w:val="00130DEB"/>
    <w:rsid w:val="00130DF8"/>
    <w:rsid w:val="00130E14"/>
    <w:rsid w:val="00130E9A"/>
    <w:rsid w:val="00130EA9"/>
    <w:rsid w:val="00130EF5"/>
    <w:rsid w:val="00130F7E"/>
    <w:rsid w:val="00130FC9"/>
    <w:rsid w:val="00131024"/>
    <w:rsid w:val="00131029"/>
    <w:rsid w:val="0013103F"/>
    <w:rsid w:val="0013107A"/>
    <w:rsid w:val="0013109F"/>
    <w:rsid w:val="001310B2"/>
    <w:rsid w:val="0013110E"/>
    <w:rsid w:val="00131132"/>
    <w:rsid w:val="00131137"/>
    <w:rsid w:val="00131162"/>
    <w:rsid w:val="001311AB"/>
    <w:rsid w:val="001311D8"/>
    <w:rsid w:val="001312D6"/>
    <w:rsid w:val="00131319"/>
    <w:rsid w:val="00131349"/>
    <w:rsid w:val="0013137D"/>
    <w:rsid w:val="001313AD"/>
    <w:rsid w:val="001313E4"/>
    <w:rsid w:val="00131480"/>
    <w:rsid w:val="001314BB"/>
    <w:rsid w:val="001314C2"/>
    <w:rsid w:val="001314FE"/>
    <w:rsid w:val="001315B8"/>
    <w:rsid w:val="001315D8"/>
    <w:rsid w:val="001315F2"/>
    <w:rsid w:val="00131612"/>
    <w:rsid w:val="0013161E"/>
    <w:rsid w:val="0013166C"/>
    <w:rsid w:val="001316AD"/>
    <w:rsid w:val="001316CA"/>
    <w:rsid w:val="0013171E"/>
    <w:rsid w:val="0013173F"/>
    <w:rsid w:val="00131804"/>
    <w:rsid w:val="00131848"/>
    <w:rsid w:val="00131854"/>
    <w:rsid w:val="0013186F"/>
    <w:rsid w:val="00131895"/>
    <w:rsid w:val="001318DA"/>
    <w:rsid w:val="0013190D"/>
    <w:rsid w:val="001319A9"/>
    <w:rsid w:val="00131A0B"/>
    <w:rsid w:val="00131AC3"/>
    <w:rsid w:val="00131ACC"/>
    <w:rsid w:val="00131AE9"/>
    <w:rsid w:val="00131B40"/>
    <w:rsid w:val="00131B9E"/>
    <w:rsid w:val="00131BF4"/>
    <w:rsid w:val="00131C3A"/>
    <w:rsid w:val="00131C6E"/>
    <w:rsid w:val="00131CCB"/>
    <w:rsid w:val="00131CDF"/>
    <w:rsid w:val="00131CFB"/>
    <w:rsid w:val="00131D2C"/>
    <w:rsid w:val="00131DBA"/>
    <w:rsid w:val="00131DD3"/>
    <w:rsid w:val="00131DDE"/>
    <w:rsid w:val="00131DE9"/>
    <w:rsid w:val="00131DEC"/>
    <w:rsid w:val="00131DF3"/>
    <w:rsid w:val="00131E1E"/>
    <w:rsid w:val="00131E58"/>
    <w:rsid w:val="00131EF2"/>
    <w:rsid w:val="00131EF5"/>
    <w:rsid w:val="00131F1F"/>
    <w:rsid w:val="00131F28"/>
    <w:rsid w:val="00131F3E"/>
    <w:rsid w:val="00131F99"/>
    <w:rsid w:val="00131FA7"/>
    <w:rsid w:val="00132016"/>
    <w:rsid w:val="00132094"/>
    <w:rsid w:val="001320B4"/>
    <w:rsid w:val="001321B6"/>
    <w:rsid w:val="001321C1"/>
    <w:rsid w:val="001321C6"/>
    <w:rsid w:val="00132247"/>
    <w:rsid w:val="00132259"/>
    <w:rsid w:val="001322A1"/>
    <w:rsid w:val="00132305"/>
    <w:rsid w:val="0013236B"/>
    <w:rsid w:val="0013236C"/>
    <w:rsid w:val="00132385"/>
    <w:rsid w:val="00132440"/>
    <w:rsid w:val="0013247B"/>
    <w:rsid w:val="00132480"/>
    <w:rsid w:val="00132502"/>
    <w:rsid w:val="0013256C"/>
    <w:rsid w:val="0013257B"/>
    <w:rsid w:val="00132637"/>
    <w:rsid w:val="0013265E"/>
    <w:rsid w:val="001326AC"/>
    <w:rsid w:val="001326F2"/>
    <w:rsid w:val="0013270D"/>
    <w:rsid w:val="00132728"/>
    <w:rsid w:val="00132760"/>
    <w:rsid w:val="00132770"/>
    <w:rsid w:val="00132772"/>
    <w:rsid w:val="001327C4"/>
    <w:rsid w:val="001327F2"/>
    <w:rsid w:val="00132810"/>
    <w:rsid w:val="00132836"/>
    <w:rsid w:val="0013283B"/>
    <w:rsid w:val="001328AA"/>
    <w:rsid w:val="00132902"/>
    <w:rsid w:val="00132909"/>
    <w:rsid w:val="00132925"/>
    <w:rsid w:val="001329A0"/>
    <w:rsid w:val="001329EF"/>
    <w:rsid w:val="00132A55"/>
    <w:rsid w:val="00132A6C"/>
    <w:rsid w:val="00132AB1"/>
    <w:rsid w:val="00132AFB"/>
    <w:rsid w:val="00132BFA"/>
    <w:rsid w:val="00132BFB"/>
    <w:rsid w:val="00132C14"/>
    <w:rsid w:val="00132C8B"/>
    <w:rsid w:val="00132C9B"/>
    <w:rsid w:val="00132D63"/>
    <w:rsid w:val="00132DD3"/>
    <w:rsid w:val="00132E41"/>
    <w:rsid w:val="00132ECA"/>
    <w:rsid w:val="00132ED7"/>
    <w:rsid w:val="00132F08"/>
    <w:rsid w:val="00132F0B"/>
    <w:rsid w:val="00132F1B"/>
    <w:rsid w:val="00132F40"/>
    <w:rsid w:val="00132F5B"/>
    <w:rsid w:val="00132F7C"/>
    <w:rsid w:val="00132FAF"/>
    <w:rsid w:val="0013305A"/>
    <w:rsid w:val="001330ED"/>
    <w:rsid w:val="0013311D"/>
    <w:rsid w:val="00133139"/>
    <w:rsid w:val="0013316A"/>
    <w:rsid w:val="0013319C"/>
    <w:rsid w:val="001331A0"/>
    <w:rsid w:val="001331AE"/>
    <w:rsid w:val="001331BD"/>
    <w:rsid w:val="001331CA"/>
    <w:rsid w:val="00133234"/>
    <w:rsid w:val="00133297"/>
    <w:rsid w:val="001332BC"/>
    <w:rsid w:val="001332ED"/>
    <w:rsid w:val="00133309"/>
    <w:rsid w:val="00133339"/>
    <w:rsid w:val="00133391"/>
    <w:rsid w:val="00133397"/>
    <w:rsid w:val="0013339F"/>
    <w:rsid w:val="001333D6"/>
    <w:rsid w:val="00133474"/>
    <w:rsid w:val="00133496"/>
    <w:rsid w:val="001334DD"/>
    <w:rsid w:val="001334E6"/>
    <w:rsid w:val="001334F6"/>
    <w:rsid w:val="0013355B"/>
    <w:rsid w:val="001335D4"/>
    <w:rsid w:val="001335DE"/>
    <w:rsid w:val="001335FB"/>
    <w:rsid w:val="001335FC"/>
    <w:rsid w:val="00133625"/>
    <w:rsid w:val="00133660"/>
    <w:rsid w:val="001336E0"/>
    <w:rsid w:val="0013370A"/>
    <w:rsid w:val="0013371A"/>
    <w:rsid w:val="00133785"/>
    <w:rsid w:val="0013378E"/>
    <w:rsid w:val="00133811"/>
    <w:rsid w:val="0013382A"/>
    <w:rsid w:val="0013389F"/>
    <w:rsid w:val="001338EA"/>
    <w:rsid w:val="001338EF"/>
    <w:rsid w:val="00133915"/>
    <w:rsid w:val="0013392D"/>
    <w:rsid w:val="00133940"/>
    <w:rsid w:val="0013399B"/>
    <w:rsid w:val="001339F9"/>
    <w:rsid w:val="00133A2A"/>
    <w:rsid w:val="00133A49"/>
    <w:rsid w:val="00133A66"/>
    <w:rsid w:val="00133ABE"/>
    <w:rsid w:val="00133B9C"/>
    <w:rsid w:val="00133B9E"/>
    <w:rsid w:val="00133BE8"/>
    <w:rsid w:val="00133C35"/>
    <w:rsid w:val="00133C84"/>
    <w:rsid w:val="00133CCA"/>
    <w:rsid w:val="00133D26"/>
    <w:rsid w:val="00133D60"/>
    <w:rsid w:val="00133D99"/>
    <w:rsid w:val="00133DC1"/>
    <w:rsid w:val="00133E39"/>
    <w:rsid w:val="00133E75"/>
    <w:rsid w:val="00133EFE"/>
    <w:rsid w:val="00133F17"/>
    <w:rsid w:val="00133F37"/>
    <w:rsid w:val="00133F68"/>
    <w:rsid w:val="00133F87"/>
    <w:rsid w:val="00133FD3"/>
    <w:rsid w:val="0013401C"/>
    <w:rsid w:val="0013402D"/>
    <w:rsid w:val="001340A9"/>
    <w:rsid w:val="001340B3"/>
    <w:rsid w:val="001340B4"/>
    <w:rsid w:val="00134138"/>
    <w:rsid w:val="0013414D"/>
    <w:rsid w:val="00134196"/>
    <w:rsid w:val="001341A3"/>
    <w:rsid w:val="001341CB"/>
    <w:rsid w:val="001341D2"/>
    <w:rsid w:val="001341DC"/>
    <w:rsid w:val="001341EF"/>
    <w:rsid w:val="001341FE"/>
    <w:rsid w:val="0013420F"/>
    <w:rsid w:val="00134211"/>
    <w:rsid w:val="00134227"/>
    <w:rsid w:val="0013422D"/>
    <w:rsid w:val="0013427E"/>
    <w:rsid w:val="001342B1"/>
    <w:rsid w:val="00134338"/>
    <w:rsid w:val="0013433C"/>
    <w:rsid w:val="00134340"/>
    <w:rsid w:val="00134373"/>
    <w:rsid w:val="001343BB"/>
    <w:rsid w:val="001343E8"/>
    <w:rsid w:val="0013440F"/>
    <w:rsid w:val="00134418"/>
    <w:rsid w:val="00134420"/>
    <w:rsid w:val="00134431"/>
    <w:rsid w:val="00134441"/>
    <w:rsid w:val="00134476"/>
    <w:rsid w:val="00134488"/>
    <w:rsid w:val="001344AC"/>
    <w:rsid w:val="001344B6"/>
    <w:rsid w:val="001344E9"/>
    <w:rsid w:val="0013455E"/>
    <w:rsid w:val="00134565"/>
    <w:rsid w:val="00134595"/>
    <w:rsid w:val="00134605"/>
    <w:rsid w:val="0013464E"/>
    <w:rsid w:val="0013472F"/>
    <w:rsid w:val="0013476B"/>
    <w:rsid w:val="00134772"/>
    <w:rsid w:val="00134797"/>
    <w:rsid w:val="001347DE"/>
    <w:rsid w:val="001347ED"/>
    <w:rsid w:val="00134840"/>
    <w:rsid w:val="001348A3"/>
    <w:rsid w:val="001348AB"/>
    <w:rsid w:val="001348F2"/>
    <w:rsid w:val="00134926"/>
    <w:rsid w:val="00134975"/>
    <w:rsid w:val="00134A01"/>
    <w:rsid w:val="00134A12"/>
    <w:rsid w:val="00134AC5"/>
    <w:rsid w:val="00134ACC"/>
    <w:rsid w:val="00134B51"/>
    <w:rsid w:val="00134B55"/>
    <w:rsid w:val="00134B86"/>
    <w:rsid w:val="00134BDB"/>
    <w:rsid w:val="00134C1A"/>
    <w:rsid w:val="00134C3F"/>
    <w:rsid w:val="00134C44"/>
    <w:rsid w:val="00134C75"/>
    <w:rsid w:val="00134C9B"/>
    <w:rsid w:val="00134CB7"/>
    <w:rsid w:val="00134CCD"/>
    <w:rsid w:val="00134D28"/>
    <w:rsid w:val="00134D4D"/>
    <w:rsid w:val="00134D76"/>
    <w:rsid w:val="00134DAB"/>
    <w:rsid w:val="00134E12"/>
    <w:rsid w:val="00134E1F"/>
    <w:rsid w:val="00134E29"/>
    <w:rsid w:val="00134E3E"/>
    <w:rsid w:val="00134E48"/>
    <w:rsid w:val="00134E49"/>
    <w:rsid w:val="00134E4A"/>
    <w:rsid w:val="00134E51"/>
    <w:rsid w:val="00134E88"/>
    <w:rsid w:val="00134F0B"/>
    <w:rsid w:val="00134F48"/>
    <w:rsid w:val="00134F4A"/>
    <w:rsid w:val="00134F6B"/>
    <w:rsid w:val="00134F77"/>
    <w:rsid w:val="00134F84"/>
    <w:rsid w:val="00134FD5"/>
    <w:rsid w:val="00135020"/>
    <w:rsid w:val="0013509D"/>
    <w:rsid w:val="001350B2"/>
    <w:rsid w:val="001350EB"/>
    <w:rsid w:val="001350F7"/>
    <w:rsid w:val="001350FD"/>
    <w:rsid w:val="00135142"/>
    <w:rsid w:val="00135191"/>
    <w:rsid w:val="001351C8"/>
    <w:rsid w:val="00135215"/>
    <w:rsid w:val="0013524F"/>
    <w:rsid w:val="00135258"/>
    <w:rsid w:val="00135287"/>
    <w:rsid w:val="00135385"/>
    <w:rsid w:val="001353B0"/>
    <w:rsid w:val="00135477"/>
    <w:rsid w:val="001354AD"/>
    <w:rsid w:val="001354DA"/>
    <w:rsid w:val="00135501"/>
    <w:rsid w:val="0013552F"/>
    <w:rsid w:val="00135540"/>
    <w:rsid w:val="0013555F"/>
    <w:rsid w:val="00135564"/>
    <w:rsid w:val="00135660"/>
    <w:rsid w:val="00135677"/>
    <w:rsid w:val="00135679"/>
    <w:rsid w:val="0013568A"/>
    <w:rsid w:val="001356AB"/>
    <w:rsid w:val="00135773"/>
    <w:rsid w:val="001357B1"/>
    <w:rsid w:val="001357B4"/>
    <w:rsid w:val="00135818"/>
    <w:rsid w:val="0013581D"/>
    <w:rsid w:val="00135852"/>
    <w:rsid w:val="00135865"/>
    <w:rsid w:val="001358E8"/>
    <w:rsid w:val="001358F9"/>
    <w:rsid w:val="00135912"/>
    <w:rsid w:val="0013591E"/>
    <w:rsid w:val="00135934"/>
    <w:rsid w:val="00135984"/>
    <w:rsid w:val="0013599C"/>
    <w:rsid w:val="001359C4"/>
    <w:rsid w:val="001359C5"/>
    <w:rsid w:val="001359E9"/>
    <w:rsid w:val="00135A20"/>
    <w:rsid w:val="00135A5D"/>
    <w:rsid w:val="00135A79"/>
    <w:rsid w:val="00135A9B"/>
    <w:rsid w:val="00135AB2"/>
    <w:rsid w:val="00135AD8"/>
    <w:rsid w:val="00135B1C"/>
    <w:rsid w:val="00135B59"/>
    <w:rsid w:val="00135B8C"/>
    <w:rsid w:val="00135BFB"/>
    <w:rsid w:val="00135C11"/>
    <w:rsid w:val="00135C29"/>
    <w:rsid w:val="00135C6E"/>
    <w:rsid w:val="00135C9D"/>
    <w:rsid w:val="00135CD3"/>
    <w:rsid w:val="00135CEA"/>
    <w:rsid w:val="00135CF1"/>
    <w:rsid w:val="00135D3A"/>
    <w:rsid w:val="00135D3B"/>
    <w:rsid w:val="00135D3E"/>
    <w:rsid w:val="00135D58"/>
    <w:rsid w:val="00135DA9"/>
    <w:rsid w:val="00135EF6"/>
    <w:rsid w:val="00135F36"/>
    <w:rsid w:val="00135F7B"/>
    <w:rsid w:val="00135F8D"/>
    <w:rsid w:val="00135FAC"/>
    <w:rsid w:val="00135FE3"/>
    <w:rsid w:val="00136059"/>
    <w:rsid w:val="00136065"/>
    <w:rsid w:val="0013609D"/>
    <w:rsid w:val="001360F8"/>
    <w:rsid w:val="00136116"/>
    <w:rsid w:val="0013611B"/>
    <w:rsid w:val="0013611E"/>
    <w:rsid w:val="00136132"/>
    <w:rsid w:val="00136149"/>
    <w:rsid w:val="00136153"/>
    <w:rsid w:val="00136155"/>
    <w:rsid w:val="001361D1"/>
    <w:rsid w:val="001361EA"/>
    <w:rsid w:val="001362D6"/>
    <w:rsid w:val="00136338"/>
    <w:rsid w:val="00136392"/>
    <w:rsid w:val="001363A3"/>
    <w:rsid w:val="001363CD"/>
    <w:rsid w:val="001364B6"/>
    <w:rsid w:val="0013652D"/>
    <w:rsid w:val="00136597"/>
    <w:rsid w:val="00136691"/>
    <w:rsid w:val="00136693"/>
    <w:rsid w:val="001366A0"/>
    <w:rsid w:val="00136748"/>
    <w:rsid w:val="0013674B"/>
    <w:rsid w:val="0013674F"/>
    <w:rsid w:val="00136761"/>
    <w:rsid w:val="00136773"/>
    <w:rsid w:val="001367B8"/>
    <w:rsid w:val="001367EA"/>
    <w:rsid w:val="00136803"/>
    <w:rsid w:val="0013682A"/>
    <w:rsid w:val="0013685B"/>
    <w:rsid w:val="00136872"/>
    <w:rsid w:val="0013687F"/>
    <w:rsid w:val="001368E1"/>
    <w:rsid w:val="001368ED"/>
    <w:rsid w:val="00136941"/>
    <w:rsid w:val="00136967"/>
    <w:rsid w:val="0013698B"/>
    <w:rsid w:val="0013699D"/>
    <w:rsid w:val="001369A7"/>
    <w:rsid w:val="001369AA"/>
    <w:rsid w:val="001369EE"/>
    <w:rsid w:val="00136A46"/>
    <w:rsid w:val="00136AA3"/>
    <w:rsid w:val="00136AC4"/>
    <w:rsid w:val="00136ACD"/>
    <w:rsid w:val="00136BB1"/>
    <w:rsid w:val="00136C53"/>
    <w:rsid w:val="00136C5F"/>
    <w:rsid w:val="00136CA8"/>
    <w:rsid w:val="00136D28"/>
    <w:rsid w:val="00136D41"/>
    <w:rsid w:val="00136DF6"/>
    <w:rsid w:val="00136E1A"/>
    <w:rsid w:val="00136E2B"/>
    <w:rsid w:val="00136E37"/>
    <w:rsid w:val="00136E52"/>
    <w:rsid w:val="00136E5B"/>
    <w:rsid w:val="00136E7B"/>
    <w:rsid w:val="00136E8B"/>
    <w:rsid w:val="00136EF0"/>
    <w:rsid w:val="00136F09"/>
    <w:rsid w:val="00136F52"/>
    <w:rsid w:val="00136F68"/>
    <w:rsid w:val="00136FDF"/>
    <w:rsid w:val="00136FE5"/>
    <w:rsid w:val="0013703B"/>
    <w:rsid w:val="00137042"/>
    <w:rsid w:val="001370A4"/>
    <w:rsid w:val="001370C4"/>
    <w:rsid w:val="0013714E"/>
    <w:rsid w:val="001371A5"/>
    <w:rsid w:val="001371BA"/>
    <w:rsid w:val="00137244"/>
    <w:rsid w:val="0013729C"/>
    <w:rsid w:val="001372B0"/>
    <w:rsid w:val="001372FE"/>
    <w:rsid w:val="0013730E"/>
    <w:rsid w:val="0013732D"/>
    <w:rsid w:val="00137391"/>
    <w:rsid w:val="001373B8"/>
    <w:rsid w:val="001373F1"/>
    <w:rsid w:val="00137412"/>
    <w:rsid w:val="0013745B"/>
    <w:rsid w:val="001374CA"/>
    <w:rsid w:val="001374F0"/>
    <w:rsid w:val="00137534"/>
    <w:rsid w:val="00137592"/>
    <w:rsid w:val="00137593"/>
    <w:rsid w:val="001375DF"/>
    <w:rsid w:val="00137603"/>
    <w:rsid w:val="00137732"/>
    <w:rsid w:val="00137794"/>
    <w:rsid w:val="001377DE"/>
    <w:rsid w:val="00137806"/>
    <w:rsid w:val="0013784B"/>
    <w:rsid w:val="001378CA"/>
    <w:rsid w:val="001378F6"/>
    <w:rsid w:val="0013795C"/>
    <w:rsid w:val="0013797D"/>
    <w:rsid w:val="001379AD"/>
    <w:rsid w:val="001379EF"/>
    <w:rsid w:val="00137A78"/>
    <w:rsid w:val="00137B64"/>
    <w:rsid w:val="00137C33"/>
    <w:rsid w:val="00137C34"/>
    <w:rsid w:val="00137C91"/>
    <w:rsid w:val="00137CCA"/>
    <w:rsid w:val="00137CF8"/>
    <w:rsid w:val="00137CFB"/>
    <w:rsid w:val="00137D95"/>
    <w:rsid w:val="00137E38"/>
    <w:rsid w:val="00137F12"/>
    <w:rsid w:val="00137FCD"/>
    <w:rsid w:val="00140041"/>
    <w:rsid w:val="0014006A"/>
    <w:rsid w:val="001400D4"/>
    <w:rsid w:val="001400D7"/>
    <w:rsid w:val="00140174"/>
    <w:rsid w:val="00140186"/>
    <w:rsid w:val="001401CF"/>
    <w:rsid w:val="00140217"/>
    <w:rsid w:val="0014030C"/>
    <w:rsid w:val="00140389"/>
    <w:rsid w:val="001403DE"/>
    <w:rsid w:val="001403F4"/>
    <w:rsid w:val="001403F5"/>
    <w:rsid w:val="00140464"/>
    <w:rsid w:val="0014048F"/>
    <w:rsid w:val="00140495"/>
    <w:rsid w:val="00140546"/>
    <w:rsid w:val="0014057F"/>
    <w:rsid w:val="00140606"/>
    <w:rsid w:val="00140621"/>
    <w:rsid w:val="00140659"/>
    <w:rsid w:val="001406C2"/>
    <w:rsid w:val="001406D5"/>
    <w:rsid w:val="001406E0"/>
    <w:rsid w:val="0014072D"/>
    <w:rsid w:val="0014076C"/>
    <w:rsid w:val="00140776"/>
    <w:rsid w:val="001407C4"/>
    <w:rsid w:val="00140810"/>
    <w:rsid w:val="0014085B"/>
    <w:rsid w:val="00140880"/>
    <w:rsid w:val="001408E5"/>
    <w:rsid w:val="001408F8"/>
    <w:rsid w:val="0014095D"/>
    <w:rsid w:val="00140987"/>
    <w:rsid w:val="001409A6"/>
    <w:rsid w:val="001409C4"/>
    <w:rsid w:val="001409FB"/>
    <w:rsid w:val="00140A1B"/>
    <w:rsid w:val="00140A46"/>
    <w:rsid w:val="00140A86"/>
    <w:rsid w:val="00140AEC"/>
    <w:rsid w:val="00140B04"/>
    <w:rsid w:val="00140B2E"/>
    <w:rsid w:val="00140B95"/>
    <w:rsid w:val="00140BAD"/>
    <w:rsid w:val="00140C10"/>
    <w:rsid w:val="00140C41"/>
    <w:rsid w:val="00140CE6"/>
    <w:rsid w:val="00140CF6"/>
    <w:rsid w:val="00140D18"/>
    <w:rsid w:val="00140E20"/>
    <w:rsid w:val="00140E38"/>
    <w:rsid w:val="00140E8D"/>
    <w:rsid w:val="00140ECB"/>
    <w:rsid w:val="00140ECF"/>
    <w:rsid w:val="00140F2F"/>
    <w:rsid w:val="00140F3C"/>
    <w:rsid w:val="00140F46"/>
    <w:rsid w:val="00140F4A"/>
    <w:rsid w:val="00140F64"/>
    <w:rsid w:val="00140F8A"/>
    <w:rsid w:val="00140FD0"/>
    <w:rsid w:val="0014100E"/>
    <w:rsid w:val="0014100F"/>
    <w:rsid w:val="00141045"/>
    <w:rsid w:val="00141082"/>
    <w:rsid w:val="00141091"/>
    <w:rsid w:val="001410A7"/>
    <w:rsid w:val="001410BC"/>
    <w:rsid w:val="00141186"/>
    <w:rsid w:val="00141189"/>
    <w:rsid w:val="001411A8"/>
    <w:rsid w:val="0014121D"/>
    <w:rsid w:val="0014124E"/>
    <w:rsid w:val="0014127E"/>
    <w:rsid w:val="001412C2"/>
    <w:rsid w:val="001412CA"/>
    <w:rsid w:val="001412FF"/>
    <w:rsid w:val="00141306"/>
    <w:rsid w:val="001413CD"/>
    <w:rsid w:val="001413F2"/>
    <w:rsid w:val="00141411"/>
    <w:rsid w:val="0014149F"/>
    <w:rsid w:val="001414BF"/>
    <w:rsid w:val="0014157F"/>
    <w:rsid w:val="00141636"/>
    <w:rsid w:val="00141661"/>
    <w:rsid w:val="0014166B"/>
    <w:rsid w:val="0014169E"/>
    <w:rsid w:val="001416B6"/>
    <w:rsid w:val="001416DA"/>
    <w:rsid w:val="00141704"/>
    <w:rsid w:val="00141726"/>
    <w:rsid w:val="00141734"/>
    <w:rsid w:val="0014178D"/>
    <w:rsid w:val="001417B5"/>
    <w:rsid w:val="001417DD"/>
    <w:rsid w:val="00141839"/>
    <w:rsid w:val="0014184D"/>
    <w:rsid w:val="0014185E"/>
    <w:rsid w:val="001418CE"/>
    <w:rsid w:val="001418DF"/>
    <w:rsid w:val="0014193C"/>
    <w:rsid w:val="00141985"/>
    <w:rsid w:val="001419E4"/>
    <w:rsid w:val="001419F0"/>
    <w:rsid w:val="00141ACC"/>
    <w:rsid w:val="00141ADF"/>
    <w:rsid w:val="00141AF2"/>
    <w:rsid w:val="00141B27"/>
    <w:rsid w:val="00141B43"/>
    <w:rsid w:val="00141B5B"/>
    <w:rsid w:val="00141B8F"/>
    <w:rsid w:val="00141BF8"/>
    <w:rsid w:val="00141C05"/>
    <w:rsid w:val="00141C5E"/>
    <w:rsid w:val="00141C6F"/>
    <w:rsid w:val="00141C9F"/>
    <w:rsid w:val="00141CC6"/>
    <w:rsid w:val="00141CFE"/>
    <w:rsid w:val="00141D75"/>
    <w:rsid w:val="00141D77"/>
    <w:rsid w:val="00141D7D"/>
    <w:rsid w:val="00141D99"/>
    <w:rsid w:val="00141DA4"/>
    <w:rsid w:val="00141DA9"/>
    <w:rsid w:val="00141DB0"/>
    <w:rsid w:val="00141DC0"/>
    <w:rsid w:val="00141E03"/>
    <w:rsid w:val="00141E1C"/>
    <w:rsid w:val="00141E8E"/>
    <w:rsid w:val="00141F8D"/>
    <w:rsid w:val="00141FDB"/>
    <w:rsid w:val="00141FE4"/>
    <w:rsid w:val="0014204F"/>
    <w:rsid w:val="00142065"/>
    <w:rsid w:val="001421A3"/>
    <w:rsid w:val="001421BE"/>
    <w:rsid w:val="001421E1"/>
    <w:rsid w:val="0014220C"/>
    <w:rsid w:val="00142218"/>
    <w:rsid w:val="0014228B"/>
    <w:rsid w:val="001422B6"/>
    <w:rsid w:val="00142350"/>
    <w:rsid w:val="001423DD"/>
    <w:rsid w:val="00142413"/>
    <w:rsid w:val="00142438"/>
    <w:rsid w:val="001424A1"/>
    <w:rsid w:val="001424C1"/>
    <w:rsid w:val="00142503"/>
    <w:rsid w:val="00142530"/>
    <w:rsid w:val="00142593"/>
    <w:rsid w:val="001425A9"/>
    <w:rsid w:val="001425AC"/>
    <w:rsid w:val="001425AF"/>
    <w:rsid w:val="0014260B"/>
    <w:rsid w:val="00142682"/>
    <w:rsid w:val="0014268D"/>
    <w:rsid w:val="00142699"/>
    <w:rsid w:val="00142705"/>
    <w:rsid w:val="00142721"/>
    <w:rsid w:val="0014272D"/>
    <w:rsid w:val="00142763"/>
    <w:rsid w:val="00142783"/>
    <w:rsid w:val="001427D3"/>
    <w:rsid w:val="001427EC"/>
    <w:rsid w:val="00142802"/>
    <w:rsid w:val="00142887"/>
    <w:rsid w:val="00142890"/>
    <w:rsid w:val="001429A5"/>
    <w:rsid w:val="00142A6D"/>
    <w:rsid w:val="00142A6F"/>
    <w:rsid w:val="00142AAC"/>
    <w:rsid w:val="00142AAF"/>
    <w:rsid w:val="00142AE5"/>
    <w:rsid w:val="00142AF5"/>
    <w:rsid w:val="00142AFF"/>
    <w:rsid w:val="00142B2B"/>
    <w:rsid w:val="00142B4E"/>
    <w:rsid w:val="00142B53"/>
    <w:rsid w:val="00142B6E"/>
    <w:rsid w:val="00142BF7"/>
    <w:rsid w:val="00142C9D"/>
    <w:rsid w:val="00142D04"/>
    <w:rsid w:val="00142D1F"/>
    <w:rsid w:val="00142D21"/>
    <w:rsid w:val="00142D42"/>
    <w:rsid w:val="00142DE5"/>
    <w:rsid w:val="00142DEB"/>
    <w:rsid w:val="00142E84"/>
    <w:rsid w:val="00142EC0"/>
    <w:rsid w:val="00142F3A"/>
    <w:rsid w:val="00142FBD"/>
    <w:rsid w:val="00142FE4"/>
    <w:rsid w:val="00143070"/>
    <w:rsid w:val="00143087"/>
    <w:rsid w:val="001430D3"/>
    <w:rsid w:val="00143135"/>
    <w:rsid w:val="00143174"/>
    <w:rsid w:val="001431F0"/>
    <w:rsid w:val="00143256"/>
    <w:rsid w:val="001432B9"/>
    <w:rsid w:val="001432DD"/>
    <w:rsid w:val="0014331E"/>
    <w:rsid w:val="0014336B"/>
    <w:rsid w:val="00143383"/>
    <w:rsid w:val="001433D5"/>
    <w:rsid w:val="00143462"/>
    <w:rsid w:val="00143496"/>
    <w:rsid w:val="001434E6"/>
    <w:rsid w:val="0014350A"/>
    <w:rsid w:val="00143563"/>
    <w:rsid w:val="001435A0"/>
    <w:rsid w:val="001435C1"/>
    <w:rsid w:val="001435F3"/>
    <w:rsid w:val="001435F8"/>
    <w:rsid w:val="0014362A"/>
    <w:rsid w:val="00143686"/>
    <w:rsid w:val="001436A6"/>
    <w:rsid w:val="00143704"/>
    <w:rsid w:val="00143775"/>
    <w:rsid w:val="00143803"/>
    <w:rsid w:val="00143822"/>
    <w:rsid w:val="00143859"/>
    <w:rsid w:val="001438B1"/>
    <w:rsid w:val="001438B5"/>
    <w:rsid w:val="00143903"/>
    <w:rsid w:val="001439C5"/>
    <w:rsid w:val="001439D6"/>
    <w:rsid w:val="001439EC"/>
    <w:rsid w:val="00143AA5"/>
    <w:rsid w:val="00143B1F"/>
    <w:rsid w:val="00143B54"/>
    <w:rsid w:val="00143B65"/>
    <w:rsid w:val="00143BE4"/>
    <w:rsid w:val="00143BF0"/>
    <w:rsid w:val="00143C00"/>
    <w:rsid w:val="00143C3F"/>
    <w:rsid w:val="00143CC6"/>
    <w:rsid w:val="00143CE2"/>
    <w:rsid w:val="00143CE8"/>
    <w:rsid w:val="00143D77"/>
    <w:rsid w:val="00143DE4"/>
    <w:rsid w:val="00143E12"/>
    <w:rsid w:val="00143E13"/>
    <w:rsid w:val="00143EC1"/>
    <w:rsid w:val="00143EC3"/>
    <w:rsid w:val="00143F22"/>
    <w:rsid w:val="00143FA9"/>
    <w:rsid w:val="00143FCF"/>
    <w:rsid w:val="00143FD3"/>
    <w:rsid w:val="00143FE9"/>
    <w:rsid w:val="00144027"/>
    <w:rsid w:val="00144045"/>
    <w:rsid w:val="00144075"/>
    <w:rsid w:val="0014407B"/>
    <w:rsid w:val="00144087"/>
    <w:rsid w:val="00144094"/>
    <w:rsid w:val="001440E8"/>
    <w:rsid w:val="0014419B"/>
    <w:rsid w:val="001441AF"/>
    <w:rsid w:val="001441E0"/>
    <w:rsid w:val="00144238"/>
    <w:rsid w:val="00144331"/>
    <w:rsid w:val="0014435C"/>
    <w:rsid w:val="0014436A"/>
    <w:rsid w:val="001444C7"/>
    <w:rsid w:val="001444DF"/>
    <w:rsid w:val="001444F8"/>
    <w:rsid w:val="00144518"/>
    <w:rsid w:val="0014452D"/>
    <w:rsid w:val="00144569"/>
    <w:rsid w:val="00144576"/>
    <w:rsid w:val="00144587"/>
    <w:rsid w:val="00144594"/>
    <w:rsid w:val="0014462F"/>
    <w:rsid w:val="00144692"/>
    <w:rsid w:val="00144779"/>
    <w:rsid w:val="0014480A"/>
    <w:rsid w:val="00144869"/>
    <w:rsid w:val="00144899"/>
    <w:rsid w:val="001448A1"/>
    <w:rsid w:val="001448CD"/>
    <w:rsid w:val="00144926"/>
    <w:rsid w:val="00144954"/>
    <w:rsid w:val="001449A9"/>
    <w:rsid w:val="001449AB"/>
    <w:rsid w:val="001449FD"/>
    <w:rsid w:val="001449FF"/>
    <w:rsid w:val="00144A35"/>
    <w:rsid w:val="00144BF3"/>
    <w:rsid w:val="00144C68"/>
    <w:rsid w:val="00144C83"/>
    <w:rsid w:val="00144C9D"/>
    <w:rsid w:val="00144CA7"/>
    <w:rsid w:val="00144CDA"/>
    <w:rsid w:val="00144CFA"/>
    <w:rsid w:val="00144D62"/>
    <w:rsid w:val="00144D64"/>
    <w:rsid w:val="00144D89"/>
    <w:rsid w:val="00144DEB"/>
    <w:rsid w:val="00144E3B"/>
    <w:rsid w:val="00144E77"/>
    <w:rsid w:val="00144EB9"/>
    <w:rsid w:val="00144EF7"/>
    <w:rsid w:val="00144F6A"/>
    <w:rsid w:val="00144FA6"/>
    <w:rsid w:val="00144FEF"/>
    <w:rsid w:val="00144FFB"/>
    <w:rsid w:val="0014500D"/>
    <w:rsid w:val="0014501B"/>
    <w:rsid w:val="0014504A"/>
    <w:rsid w:val="001450A9"/>
    <w:rsid w:val="00145176"/>
    <w:rsid w:val="00145191"/>
    <w:rsid w:val="001451CE"/>
    <w:rsid w:val="00145224"/>
    <w:rsid w:val="00145230"/>
    <w:rsid w:val="00145265"/>
    <w:rsid w:val="00145279"/>
    <w:rsid w:val="001452BB"/>
    <w:rsid w:val="001452C6"/>
    <w:rsid w:val="001452D7"/>
    <w:rsid w:val="001452D9"/>
    <w:rsid w:val="001453A1"/>
    <w:rsid w:val="0014541C"/>
    <w:rsid w:val="00145421"/>
    <w:rsid w:val="001454D6"/>
    <w:rsid w:val="0014553C"/>
    <w:rsid w:val="0014554E"/>
    <w:rsid w:val="00145590"/>
    <w:rsid w:val="001455A4"/>
    <w:rsid w:val="00145627"/>
    <w:rsid w:val="00145691"/>
    <w:rsid w:val="001456B2"/>
    <w:rsid w:val="001456D4"/>
    <w:rsid w:val="001456DD"/>
    <w:rsid w:val="00145712"/>
    <w:rsid w:val="0014571E"/>
    <w:rsid w:val="0014573C"/>
    <w:rsid w:val="0014577F"/>
    <w:rsid w:val="00145781"/>
    <w:rsid w:val="001457A5"/>
    <w:rsid w:val="0014582D"/>
    <w:rsid w:val="001458FD"/>
    <w:rsid w:val="0014598D"/>
    <w:rsid w:val="0014599A"/>
    <w:rsid w:val="001459B6"/>
    <w:rsid w:val="001459C8"/>
    <w:rsid w:val="001459D7"/>
    <w:rsid w:val="00145A4B"/>
    <w:rsid w:val="00145A5E"/>
    <w:rsid w:val="00145AB2"/>
    <w:rsid w:val="00145ACD"/>
    <w:rsid w:val="00145B16"/>
    <w:rsid w:val="00145B86"/>
    <w:rsid w:val="00145BE9"/>
    <w:rsid w:val="00145C0E"/>
    <w:rsid w:val="00145CFE"/>
    <w:rsid w:val="00145D70"/>
    <w:rsid w:val="00145D8C"/>
    <w:rsid w:val="00145DEE"/>
    <w:rsid w:val="00145E0C"/>
    <w:rsid w:val="00145E78"/>
    <w:rsid w:val="00145EF3"/>
    <w:rsid w:val="00145F53"/>
    <w:rsid w:val="00145F5B"/>
    <w:rsid w:val="00145FC3"/>
    <w:rsid w:val="001460C1"/>
    <w:rsid w:val="001460C3"/>
    <w:rsid w:val="001460C5"/>
    <w:rsid w:val="001460E0"/>
    <w:rsid w:val="001460FD"/>
    <w:rsid w:val="00146129"/>
    <w:rsid w:val="001461BE"/>
    <w:rsid w:val="001461DF"/>
    <w:rsid w:val="00146232"/>
    <w:rsid w:val="0014625B"/>
    <w:rsid w:val="00146282"/>
    <w:rsid w:val="0014628B"/>
    <w:rsid w:val="00146297"/>
    <w:rsid w:val="001462B8"/>
    <w:rsid w:val="00146315"/>
    <w:rsid w:val="0014634B"/>
    <w:rsid w:val="00146378"/>
    <w:rsid w:val="001463D4"/>
    <w:rsid w:val="0014648D"/>
    <w:rsid w:val="001464F3"/>
    <w:rsid w:val="00146504"/>
    <w:rsid w:val="00146529"/>
    <w:rsid w:val="00146574"/>
    <w:rsid w:val="001465C1"/>
    <w:rsid w:val="00146625"/>
    <w:rsid w:val="001466CA"/>
    <w:rsid w:val="0014670D"/>
    <w:rsid w:val="00146740"/>
    <w:rsid w:val="00146749"/>
    <w:rsid w:val="00146751"/>
    <w:rsid w:val="00146765"/>
    <w:rsid w:val="001467C7"/>
    <w:rsid w:val="00146803"/>
    <w:rsid w:val="0014681E"/>
    <w:rsid w:val="00146830"/>
    <w:rsid w:val="00146841"/>
    <w:rsid w:val="0014685B"/>
    <w:rsid w:val="001468DA"/>
    <w:rsid w:val="00146951"/>
    <w:rsid w:val="00146987"/>
    <w:rsid w:val="001469B4"/>
    <w:rsid w:val="001469CB"/>
    <w:rsid w:val="001469CD"/>
    <w:rsid w:val="001469F5"/>
    <w:rsid w:val="001469F7"/>
    <w:rsid w:val="00146A0C"/>
    <w:rsid w:val="00146A2B"/>
    <w:rsid w:val="00146A3D"/>
    <w:rsid w:val="00146A46"/>
    <w:rsid w:val="00146A49"/>
    <w:rsid w:val="00146B1C"/>
    <w:rsid w:val="00146B2C"/>
    <w:rsid w:val="00146B39"/>
    <w:rsid w:val="00146B6E"/>
    <w:rsid w:val="00146B79"/>
    <w:rsid w:val="00146B9B"/>
    <w:rsid w:val="00146BA6"/>
    <w:rsid w:val="00146BD3"/>
    <w:rsid w:val="00146C48"/>
    <w:rsid w:val="00146C76"/>
    <w:rsid w:val="00146C89"/>
    <w:rsid w:val="00146C9A"/>
    <w:rsid w:val="00146D12"/>
    <w:rsid w:val="00146DA8"/>
    <w:rsid w:val="00146DEC"/>
    <w:rsid w:val="00146E02"/>
    <w:rsid w:val="00146E16"/>
    <w:rsid w:val="00146E53"/>
    <w:rsid w:val="00146E5C"/>
    <w:rsid w:val="00146E80"/>
    <w:rsid w:val="00146E8D"/>
    <w:rsid w:val="00146F9C"/>
    <w:rsid w:val="00146FC0"/>
    <w:rsid w:val="00146FD6"/>
    <w:rsid w:val="00147012"/>
    <w:rsid w:val="0014706B"/>
    <w:rsid w:val="00147089"/>
    <w:rsid w:val="00147112"/>
    <w:rsid w:val="00147125"/>
    <w:rsid w:val="00147130"/>
    <w:rsid w:val="001471A6"/>
    <w:rsid w:val="001471FD"/>
    <w:rsid w:val="00147200"/>
    <w:rsid w:val="00147239"/>
    <w:rsid w:val="0014727D"/>
    <w:rsid w:val="0014728E"/>
    <w:rsid w:val="001472C4"/>
    <w:rsid w:val="001472EF"/>
    <w:rsid w:val="0014730B"/>
    <w:rsid w:val="0014733A"/>
    <w:rsid w:val="0014737C"/>
    <w:rsid w:val="00147385"/>
    <w:rsid w:val="00147395"/>
    <w:rsid w:val="00147423"/>
    <w:rsid w:val="00147479"/>
    <w:rsid w:val="0014747D"/>
    <w:rsid w:val="0014748D"/>
    <w:rsid w:val="001474CA"/>
    <w:rsid w:val="001474D3"/>
    <w:rsid w:val="001474D4"/>
    <w:rsid w:val="0014751F"/>
    <w:rsid w:val="00147526"/>
    <w:rsid w:val="0014752F"/>
    <w:rsid w:val="001475A3"/>
    <w:rsid w:val="001475D7"/>
    <w:rsid w:val="00147652"/>
    <w:rsid w:val="0014777C"/>
    <w:rsid w:val="0014777D"/>
    <w:rsid w:val="001477E9"/>
    <w:rsid w:val="00147800"/>
    <w:rsid w:val="00147855"/>
    <w:rsid w:val="00147866"/>
    <w:rsid w:val="00147880"/>
    <w:rsid w:val="001478B2"/>
    <w:rsid w:val="001478EC"/>
    <w:rsid w:val="00147944"/>
    <w:rsid w:val="0014798D"/>
    <w:rsid w:val="00147992"/>
    <w:rsid w:val="001479DD"/>
    <w:rsid w:val="001479FA"/>
    <w:rsid w:val="00147A54"/>
    <w:rsid w:val="00147A85"/>
    <w:rsid w:val="00147AD4"/>
    <w:rsid w:val="00147B4D"/>
    <w:rsid w:val="00147BAC"/>
    <w:rsid w:val="00147C30"/>
    <w:rsid w:val="00147C6F"/>
    <w:rsid w:val="00147C71"/>
    <w:rsid w:val="00147C7F"/>
    <w:rsid w:val="00147D68"/>
    <w:rsid w:val="00147D82"/>
    <w:rsid w:val="00147D8A"/>
    <w:rsid w:val="00147DAE"/>
    <w:rsid w:val="00147DBD"/>
    <w:rsid w:val="00147E09"/>
    <w:rsid w:val="00147E58"/>
    <w:rsid w:val="00147E8F"/>
    <w:rsid w:val="00147EA0"/>
    <w:rsid w:val="00147F54"/>
    <w:rsid w:val="00147FB9"/>
    <w:rsid w:val="0015003F"/>
    <w:rsid w:val="00150172"/>
    <w:rsid w:val="0015017B"/>
    <w:rsid w:val="001501E4"/>
    <w:rsid w:val="00150228"/>
    <w:rsid w:val="0015024B"/>
    <w:rsid w:val="001502AA"/>
    <w:rsid w:val="00150313"/>
    <w:rsid w:val="00150336"/>
    <w:rsid w:val="0015036C"/>
    <w:rsid w:val="00150382"/>
    <w:rsid w:val="0015038C"/>
    <w:rsid w:val="001503F2"/>
    <w:rsid w:val="00150410"/>
    <w:rsid w:val="001504B2"/>
    <w:rsid w:val="00150517"/>
    <w:rsid w:val="00150548"/>
    <w:rsid w:val="00150573"/>
    <w:rsid w:val="0015058B"/>
    <w:rsid w:val="001505C5"/>
    <w:rsid w:val="001505C6"/>
    <w:rsid w:val="00150621"/>
    <w:rsid w:val="00150626"/>
    <w:rsid w:val="00150630"/>
    <w:rsid w:val="00150685"/>
    <w:rsid w:val="001506A4"/>
    <w:rsid w:val="001506E4"/>
    <w:rsid w:val="00150786"/>
    <w:rsid w:val="001507AD"/>
    <w:rsid w:val="001507EB"/>
    <w:rsid w:val="00150862"/>
    <w:rsid w:val="0015086B"/>
    <w:rsid w:val="001508DD"/>
    <w:rsid w:val="0015092E"/>
    <w:rsid w:val="00150931"/>
    <w:rsid w:val="00150994"/>
    <w:rsid w:val="001509F9"/>
    <w:rsid w:val="00150A02"/>
    <w:rsid w:val="00150A1F"/>
    <w:rsid w:val="00150A26"/>
    <w:rsid w:val="00150A48"/>
    <w:rsid w:val="00150A62"/>
    <w:rsid w:val="00150AEA"/>
    <w:rsid w:val="00150B1D"/>
    <w:rsid w:val="00150BAB"/>
    <w:rsid w:val="00150BAC"/>
    <w:rsid w:val="00150BB8"/>
    <w:rsid w:val="00150C01"/>
    <w:rsid w:val="00150C13"/>
    <w:rsid w:val="00150C7C"/>
    <w:rsid w:val="00150CB3"/>
    <w:rsid w:val="00150CB9"/>
    <w:rsid w:val="00150CCD"/>
    <w:rsid w:val="00150D00"/>
    <w:rsid w:val="00150D16"/>
    <w:rsid w:val="00150D3C"/>
    <w:rsid w:val="00150D63"/>
    <w:rsid w:val="00150D77"/>
    <w:rsid w:val="00150DB8"/>
    <w:rsid w:val="00150DDC"/>
    <w:rsid w:val="00150DEA"/>
    <w:rsid w:val="00150E05"/>
    <w:rsid w:val="00150E2E"/>
    <w:rsid w:val="00150EB7"/>
    <w:rsid w:val="00150ED9"/>
    <w:rsid w:val="00150F24"/>
    <w:rsid w:val="00150F79"/>
    <w:rsid w:val="00150FCD"/>
    <w:rsid w:val="00150FDD"/>
    <w:rsid w:val="00151034"/>
    <w:rsid w:val="0015107A"/>
    <w:rsid w:val="001510A5"/>
    <w:rsid w:val="001510C3"/>
    <w:rsid w:val="00151144"/>
    <w:rsid w:val="0015116D"/>
    <w:rsid w:val="001511BF"/>
    <w:rsid w:val="001511F2"/>
    <w:rsid w:val="00151251"/>
    <w:rsid w:val="00151297"/>
    <w:rsid w:val="001512AA"/>
    <w:rsid w:val="001512BB"/>
    <w:rsid w:val="001512CE"/>
    <w:rsid w:val="0015131C"/>
    <w:rsid w:val="0015131D"/>
    <w:rsid w:val="001513A5"/>
    <w:rsid w:val="001513D9"/>
    <w:rsid w:val="001513E5"/>
    <w:rsid w:val="001513FA"/>
    <w:rsid w:val="00151456"/>
    <w:rsid w:val="001514D8"/>
    <w:rsid w:val="00151569"/>
    <w:rsid w:val="001515EE"/>
    <w:rsid w:val="00151613"/>
    <w:rsid w:val="00151615"/>
    <w:rsid w:val="00151687"/>
    <w:rsid w:val="001516E6"/>
    <w:rsid w:val="00151755"/>
    <w:rsid w:val="001517AC"/>
    <w:rsid w:val="001517C3"/>
    <w:rsid w:val="00151817"/>
    <w:rsid w:val="00151831"/>
    <w:rsid w:val="001518B6"/>
    <w:rsid w:val="001518F9"/>
    <w:rsid w:val="00151919"/>
    <w:rsid w:val="0015191C"/>
    <w:rsid w:val="0015192A"/>
    <w:rsid w:val="00151972"/>
    <w:rsid w:val="00151A27"/>
    <w:rsid w:val="00151A78"/>
    <w:rsid w:val="00151ADC"/>
    <w:rsid w:val="00151AFF"/>
    <w:rsid w:val="00151B13"/>
    <w:rsid w:val="00151B4F"/>
    <w:rsid w:val="00151B5F"/>
    <w:rsid w:val="00151BB1"/>
    <w:rsid w:val="00151BB4"/>
    <w:rsid w:val="00151BCE"/>
    <w:rsid w:val="00151C22"/>
    <w:rsid w:val="00151C55"/>
    <w:rsid w:val="00151CBB"/>
    <w:rsid w:val="00151D09"/>
    <w:rsid w:val="00151D12"/>
    <w:rsid w:val="00151D22"/>
    <w:rsid w:val="00151D38"/>
    <w:rsid w:val="00151D4C"/>
    <w:rsid w:val="00151DC3"/>
    <w:rsid w:val="00151DE4"/>
    <w:rsid w:val="00151E25"/>
    <w:rsid w:val="00151E82"/>
    <w:rsid w:val="00151EFD"/>
    <w:rsid w:val="00151F04"/>
    <w:rsid w:val="00151F34"/>
    <w:rsid w:val="00151F51"/>
    <w:rsid w:val="00151F63"/>
    <w:rsid w:val="0015203A"/>
    <w:rsid w:val="00152088"/>
    <w:rsid w:val="0015208B"/>
    <w:rsid w:val="0015209E"/>
    <w:rsid w:val="001520D9"/>
    <w:rsid w:val="001520E7"/>
    <w:rsid w:val="00152105"/>
    <w:rsid w:val="00152148"/>
    <w:rsid w:val="001521C1"/>
    <w:rsid w:val="001521C7"/>
    <w:rsid w:val="001521D0"/>
    <w:rsid w:val="001521D4"/>
    <w:rsid w:val="001521EC"/>
    <w:rsid w:val="00152239"/>
    <w:rsid w:val="00152242"/>
    <w:rsid w:val="00152289"/>
    <w:rsid w:val="001522A4"/>
    <w:rsid w:val="001522B4"/>
    <w:rsid w:val="001522CE"/>
    <w:rsid w:val="00152333"/>
    <w:rsid w:val="0015233C"/>
    <w:rsid w:val="00152359"/>
    <w:rsid w:val="0015236C"/>
    <w:rsid w:val="0015241A"/>
    <w:rsid w:val="0015241D"/>
    <w:rsid w:val="00152462"/>
    <w:rsid w:val="00152486"/>
    <w:rsid w:val="001524C1"/>
    <w:rsid w:val="001524F9"/>
    <w:rsid w:val="00152595"/>
    <w:rsid w:val="0015259F"/>
    <w:rsid w:val="00152653"/>
    <w:rsid w:val="001526E1"/>
    <w:rsid w:val="0015281B"/>
    <w:rsid w:val="00152831"/>
    <w:rsid w:val="00152894"/>
    <w:rsid w:val="00152969"/>
    <w:rsid w:val="001529DD"/>
    <w:rsid w:val="001529E0"/>
    <w:rsid w:val="00152A63"/>
    <w:rsid w:val="00152ABC"/>
    <w:rsid w:val="00152AC1"/>
    <w:rsid w:val="00152AC5"/>
    <w:rsid w:val="00152B2B"/>
    <w:rsid w:val="00152B45"/>
    <w:rsid w:val="00152B51"/>
    <w:rsid w:val="00152B52"/>
    <w:rsid w:val="00152BCD"/>
    <w:rsid w:val="00152BD2"/>
    <w:rsid w:val="00152BD3"/>
    <w:rsid w:val="00152BF7"/>
    <w:rsid w:val="00152BF9"/>
    <w:rsid w:val="00152C62"/>
    <w:rsid w:val="00152C73"/>
    <w:rsid w:val="00152C7D"/>
    <w:rsid w:val="00152C9E"/>
    <w:rsid w:val="00152CB8"/>
    <w:rsid w:val="00152CEF"/>
    <w:rsid w:val="00152D52"/>
    <w:rsid w:val="00152D63"/>
    <w:rsid w:val="00152D74"/>
    <w:rsid w:val="00152DC0"/>
    <w:rsid w:val="00152E6B"/>
    <w:rsid w:val="00152E88"/>
    <w:rsid w:val="00152EE9"/>
    <w:rsid w:val="00152F2A"/>
    <w:rsid w:val="00152F7C"/>
    <w:rsid w:val="00152FDE"/>
    <w:rsid w:val="00153039"/>
    <w:rsid w:val="0015303D"/>
    <w:rsid w:val="001530DF"/>
    <w:rsid w:val="00153107"/>
    <w:rsid w:val="00153191"/>
    <w:rsid w:val="001531F4"/>
    <w:rsid w:val="00153238"/>
    <w:rsid w:val="0015324B"/>
    <w:rsid w:val="00153286"/>
    <w:rsid w:val="001532B0"/>
    <w:rsid w:val="001532F6"/>
    <w:rsid w:val="0015331D"/>
    <w:rsid w:val="0015336D"/>
    <w:rsid w:val="00153378"/>
    <w:rsid w:val="001533FB"/>
    <w:rsid w:val="00153429"/>
    <w:rsid w:val="00153445"/>
    <w:rsid w:val="00153495"/>
    <w:rsid w:val="0015349B"/>
    <w:rsid w:val="001534CC"/>
    <w:rsid w:val="001534D1"/>
    <w:rsid w:val="001534EC"/>
    <w:rsid w:val="001534F6"/>
    <w:rsid w:val="0015351F"/>
    <w:rsid w:val="0015352D"/>
    <w:rsid w:val="00153538"/>
    <w:rsid w:val="001535C3"/>
    <w:rsid w:val="001535E9"/>
    <w:rsid w:val="001535F3"/>
    <w:rsid w:val="0015360F"/>
    <w:rsid w:val="00153664"/>
    <w:rsid w:val="00153678"/>
    <w:rsid w:val="001536F2"/>
    <w:rsid w:val="0015371D"/>
    <w:rsid w:val="00153728"/>
    <w:rsid w:val="001537CF"/>
    <w:rsid w:val="001537EC"/>
    <w:rsid w:val="00153880"/>
    <w:rsid w:val="001538E6"/>
    <w:rsid w:val="00153908"/>
    <w:rsid w:val="00153987"/>
    <w:rsid w:val="001539A0"/>
    <w:rsid w:val="00153A10"/>
    <w:rsid w:val="00153A46"/>
    <w:rsid w:val="00153A63"/>
    <w:rsid w:val="00153A84"/>
    <w:rsid w:val="00153A85"/>
    <w:rsid w:val="00153B1B"/>
    <w:rsid w:val="00153B25"/>
    <w:rsid w:val="00153B4E"/>
    <w:rsid w:val="00153BB7"/>
    <w:rsid w:val="00153C6B"/>
    <w:rsid w:val="00153D3A"/>
    <w:rsid w:val="00153D54"/>
    <w:rsid w:val="00153D7B"/>
    <w:rsid w:val="00153E1B"/>
    <w:rsid w:val="00153EB7"/>
    <w:rsid w:val="00153F00"/>
    <w:rsid w:val="00153F0E"/>
    <w:rsid w:val="00153F26"/>
    <w:rsid w:val="00153F95"/>
    <w:rsid w:val="00153F9C"/>
    <w:rsid w:val="00153FA6"/>
    <w:rsid w:val="00154069"/>
    <w:rsid w:val="00154093"/>
    <w:rsid w:val="00154145"/>
    <w:rsid w:val="001541DA"/>
    <w:rsid w:val="001541F4"/>
    <w:rsid w:val="00154206"/>
    <w:rsid w:val="00154246"/>
    <w:rsid w:val="00154277"/>
    <w:rsid w:val="0015431B"/>
    <w:rsid w:val="0015432B"/>
    <w:rsid w:val="00154370"/>
    <w:rsid w:val="0015439F"/>
    <w:rsid w:val="00154434"/>
    <w:rsid w:val="00154437"/>
    <w:rsid w:val="00154577"/>
    <w:rsid w:val="00154591"/>
    <w:rsid w:val="00154597"/>
    <w:rsid w:val="001545D6"/>
    <w:rsid w:val="001545E0"/>
    <w:rsid w:val="001545FC"/>
    <w:rsid w:val="00154698"/>
    <w:rsid w:val="001546CC"/>
    <w:rsid w:val="001546EA"/>
    <w:rsid w:val="0015470C"/>
    <w:rsid w:val="0015470D"/>
    <w:rsid w:val="0015474E"/>
    <w:rsid w:val="0015475F"/>
    <w:rsid w:val="0015478A"/>
    <w:rsid w:val="0015486C"/>
    <w:rsid w:val="0015489C"/>
    <w:rsid w:val="001548B6"/>
    <w:rsid w:val="0015490C"/>
    <w:rsid w:val="00154922"/>
    <w:rsid w:val="00154932"/>
    <w:rsid w:val="0015494A"/>
    <w:rsid w:val="00154998"/>
    <w:rsid w:val="001549C2"/>
    <w:rsid w:val="001549D1"/>
    <w:rsid w:val="001549DE"/>
    <w:rsid w:val="00154A17"/>
    <w:rsid w:val="00154A2A"/>
    <w:rsid w:val="00154AC8"/>
    <w:rsid w:val="00154B38"/>
    <w:rsid w:val="00154B54"/>
    <w:rsid w:val="00154BD5"/>
    <w:rsid w:val="00154BEC"/>
    <w:rsid w:val="00154C2E"/>
    <w:rsid w:val="00154C6F"/>
    <w:rsid w:val="00154C8D"/>
    <w:rsid w:val="00154C94"/>
    <w:rsid w:val="00154CED"/>
    <w:rsid w:val="00154D21"/>
    <w:rsid w:val="00154D5D"/>
    <w:rsid w:val="00154D61"/>
    <w:rsid w:val="00154D73"/>
    <w:rsid w:val="00154D87"/>
    <w:rsid w:val="00154D9E"/>
    <w:rsid w:val="00154DC0"/>
    <w:rsid w:val="00154DC7"/>
    <w:rsid w:val="00154E0B"/>
    <w:rsid w:val="00154E15"/>
    <w:rsid w:val="00154E1A"/>
    <w:rsid w:val="00154E20"/>
    <w:rsid w:val="00154E54"/>
    <w:rsid w:val="00154F0A"/>
    <w:rsid w:val="00154F56"/>
    <w:rsid w:val="00154F6A"/>
    <w:rsid w:val="00154FEC"/>
    <w:rsid w:val="0015504D"/>
    <w:rsid w:val="0015505C"/>
    <w:rsid w:val="001550CB"/>
    <w:rsid w:val="001550EB"/>
    <w:rsid w:val="00155114"/>
    <w:rsid w:val="0015511C"/>
    <w:rsid w:val="0015512B"/>
    <w:rsid w:val="00155140"/>
    <w:rsid w:val="0015516E"/>
    <w:rsid w:val="001551F2"/>
    <w:rsid w:val="0015520E"/>
    <w:rsid w:val="00155217"/>
    <w:rsid w:val="0015521D"/>
    <w:rsid w:val="0015523A"/>
    <w:rsid w:val="00155265"/>
    <w:rsid w:val="0015527E"/>
    <w:rsid w:val="001552B8"/>
    <w:rsid w:val="001552E5"/>
    <w:rsid w:val="00155304"/>
    <w:rsid w:val="001553BC"/>
    <w:rsid w:val="0015545D"/>
    <w:rsid w:val="0015548E"/>
    <w:rsid w:val="001555AC"/>
    <w:rsid w:val="001555B9"/>
    <w:rsid w:val="001555DB"/>
    <w:rsid w:val="00155606"/>
    <w:rsid w:val="00155625"/>
    <w:rsid w:val="001556C3"/>
    <w:rsid w:val="00155726"/>
    <w:rsid w:val="0015578D"/>
    <w:rsid w:val="00155810"/>
    <w:rsid w:val="00155811"/>
    <w:rsid w:val="00155840"/>
    <w:rsid w:val="00155896"/>
    <w:rsid w:val="001558E3"/>
    <w:rsid w:val="00155973"/>
    <w:rsid w:val="00155985"/>
    <w:rsid w:val="001559CC"/>
    <w:rsid w:val="00155A16"/>
    <w:rsid w:val="00155A37"/>
    <w:rsid w:val="00155A50"/>
    <w:rsid w:val="00155A68"/>
    <w:rsid w:val="00155AD0"/>
    <w:rsid w:val="00155B6D"/>
    <w:rsid w:val="00155BB8"/>
    <w:rsid w:val="00155C61"/>
    <w:rsid w:val="00155C83"/>
    <w:rsid w:val="00155D23"/>
    <w:rsid w:val="00155D2B"/>
    <w:rsid w:val="00155D8C"/>
    <w:rsid w:val="00155D90"/>
    <w:rsid w:val="00155DA0"/>
    <w:rsid w:val="00155DB2"/>
    <w:rsid w:val="00155DB3"/>
    <w:rsid w:val="00155DDD"/>
    <w:rsid w:val="00155E1A"/>
    <w:rsid w:val="00155E39"/>
    <w:rsid w:val="00155E3C"/>
    <w:rsid w:val="00155E43"/>
    <w:rsid w:val="00155E5B"/>
    <w:rsid w:val="00155EC2"/>
    <w:rsid w:val="00155F29"/>
    <w:rsid w:val="00155F3B"/>
    <w:rsid w:val="00155F55"/>
    <w:rsid w:val="00155F6C"/>
    <w:rsid w:val="00155F95"/>
    <w:rsid w:val="00156047"/>
    <w:rsid w:val="00156062"/>
    <w:rsid w:val="00156087"/>
    <w:rsid w:val="00156088"/>
    <w:rsid w:val="001560A9"/>
    <w:rsid w:val="001560C7"/>
    <w:rsid w:val="0015616C"/>
    <w:rsid w:val="001561B3"/>
    <w:rsid w:val="001561C2"/>
    <w:rsid w:val="001561C8"/>
    <w:rsid w:val="001561E8"/>
    <w:rsid w:val="001561FB"/>
    <w:rsid w:val="001562EC"/>
    <w:rsid w:val="001562F2"/>
    <w:rsid w:val="00156356"/>
    <w:rsid w:val="0015636A"/>
    <w:rsid w:val="00156380"/>
    <w:rsid w:val="00156384"/>
    <w:rsid w:val="0015638A"/>
    <w:rsid w:val="00156399"/>
    <w:rsid w:val="001563AA"/>
    <w:rsid w:val="001563BE"/>
    <w:rsid w:val="001563EA"/>
    <w:rsid w:val="00156435"/>
    <w:rsid w:val="00156439"/>
    <w:rsid w:val="00156490"/>
    <w:rsid w:val="001564F3"/>
    <w:rsid w:val="00156526"/>
    <w:rsid w:val="0015656D"/>
    <w:rsid w:val="0015659F"/>
    <w:rsid w:val="001565E6"/>
    <w:rsid w:val="001565ED"/>
    <w:rsid w:val="001565EE"/>
    <w:rsid w:val="0015661C"/>
    <w:rsid w:val="00156650"/>
    <w:rsid w:val="00156676"/>
    <w:rsid w:val="001566E3"/>
    <w:rsid w:val="00156708"/>
    <w:rsid w:val="0015671F"/>
    <w:rsid w:val="001567CD"/>
    <w:rsid w:val="001567EE"/>
    <w:rsid w:val="00156887"/>
    <w:rsid w:val="0015688A"/>
    <w:rsid w:val="00156925"/>
    <w:rsid w:val="00156A1A"/>
    <w:rsid w:val="00156A72"/>
    <w:rsid w:val="00156A83"/>
    <w:rsid w:val="00156A91"/>
    <w:rsid w:val="00156ACD"/>
    <w:rsid w:val="00156AE0"/>
    <w:rsid w:val="00156B5B"/>
    <w:rsid w:val="00156B7E"/>
    <w:rsid w:val="00156B87"/>
    <w:rsid w:val="00156BE0"/>
    <w:rsid w:val="00156CA0"/>
    <w:rsid w:val="00156D0F"/>
    <w:rsid w:val="00156D18"/>
    <w:rsid w:val="00156DA9"/>
    <w:rsid w:val="00156DAB"/>
    <w:rsid w:val="00156DCB"/>
    <w:rsid w:val="00156DD9"/>
    <w:rsid w:val="00156DF9"/>
    <w:rsid w:val="00156E8E"/>
    <w:rsid w:val="00156E93"/>
    <w:rsid w:val="00156EAC"/>
    <w:rsid w:val="00156ED1"/>
    <w:rsid w:val="00156F4A"/>
    <w:rsid w:val="00156F64"/>
    <w:rsid w:val="00156F83"/>
    <w:rsid w:val="0015700C"/>
    <w:rsid w:val="00157066"/>
    <w:rsid w:val="001570CB"/>
    <w:rsid w:val="001570FD"/>
    <w:rsid w:val="0015714B"/>
    <w:rsid w:val="0015715A"/>
    <w:rsid w:val="00157165"/>
    <w:rsid w:val="0015718A"/>
    <w:rsid w:val="00157192"/>
    <w:rsid w:val="001571A2"/>
    <w:rsid w:val="001571F2"/>
    <w:rsid w:val="00157252"/>
    <w:rsid w:val="001572A9"/>
    <w:rsid w:val="001572D1"/>
    <w:rsid w:val="001572F6"/>
    <w:rsid w:val="0015731F"/>
    <w:rsid w:val="0015734B"/>
    <w:rsid w:val="0015735E"/>
    <w:rsid w:val="001573C9"/>
    <w:rsid w:val="001573CC"/>
    <w:rsid w:val="0015744E"/>
    <w:rsid w:val="0015745B"/>
    <w:rsid w:val="00157476"/>
    <w:rsid w:val="0015749B"/>
    <w:rsid w:val="001574AE"/>
    <w:rsid w:val="001574B3"/>
    <w:rsid w:val="001574FA"/>
    <w:rsid w:val="00157507"/>
    <w:rsid w:val="00157512"/>
    <w:rsid w:val="00157541"/>
    <w:rsid w:val="0015757E"/>
    <w:rsid w:val="0015758C"/>
    <w:rsid w:val="001575C6"/>
    <w:rsid w:val="001575E7"/>
    <w:rsid w:val="001575E9"/>
    <w:rsid w:val="001575F8"/>
    <w:rsid w:val="0015767E"/>
    <w:rsid w:val="0015768D"/>
    <w:rsid w:val="00157690"/>
    <w:rsid w:val="001576AD"/>
    <w:rsid w:val="001576C2"/>
    <w:rsid w:val="001576F9"/>
    <w:rsid w:val="00157709"/>
    <w:rsid w:val="00157719"/>
    <w:rsid w:val="00157790"/>
    <w:rsid w:val="0015779B"/>
    <w:rsid w:val="0015785B"/>
    <w:rsid w:val="00157884"/>
    <w:rsid w:val="0015789D"/>
    <w:rsid w:val="00157968"/>
    <w:rsid w:val="001579D8"/>
    <w:rsid w:val="00157A85"/>
    <w:rsid w:val="00157A89"/>
    <w:rsid w:val="00157A8D"/>
    <w:rsid w:val="00157ABF"/>
    <w:rsid w:val="00157B2B"/>
    <w:rsid w:val="00157B3D"/>
    <w:rsid w:val="00157BDC"/>
    <w:rsid w:val="00157BF6"/>
    <w:rsid w:val="00157C25"/>
    <w:rsid w:val="00157C26"/>
    <w:rsid w:val="00157C6D"/>
    <w:rsid w:val="00157CA4"/>
    <w:rsid w:val="00157CBE"/>
    <w:rsid w:val="00157D41"/>
    <w:rsid w:val="00157D84"/>
    <w:rsid w:val="00157E65"/>
    <w:rsid w:val="00157E8E"/>
    <w:rsid w:val="00157EE2"/>
    <w:rsid w:val="00157F28"/>
    <w:rsid w:val="00157F63"/>
    <w:rsid w:val="00157F9D"/>
    <w:rsid w:val="00157FA1"/>
    <w:rsid w:val="00157FEA"/>
    <w:rsid w:val="00157FF1"/>
    <w:rsid w:val="00160084"/>
    <w:rsid w:val="001600A3"/>
    <w:rsid w:val="001600F7"/>
    <w:rsid w:val="0016012F"/>
    <w:rsid w:val="0016015E"/>
    <w:rsid w:val="001601D1"/>
    <w:rsid w:val="00160204"/>
    <w:rsid w:val="0016020A"/>
    <w:rsid w:val="00160231"/>
    <w:rsid w:val="0016023D"/>
    <w:rsid w:val="0016027C"/>
    <w:rsid w:val="00160302"/>
    <w:rsid w:val="00160315"/>
    <w:rsid w:val="00160349"/>
    <w:rsid w:val="00160369"/>
    <w:rsid w:val="0016036E"/>
    <w:rsid w:val="001603C5"/>
    <w:rsid w:val="0016047E"/>
    <w:rsid w:val="001604D6"/>
    <w:rsid w:val="0016051E"/>
    <w:rsid w:val="00160550"/>
    <w:rsid w:val="0016059B"/>
    <w:rsid w:val="001605B9"/>
    <w:rsid w:val="001605D8"/>
    <w:rsid w:val="00160679"/>
    <w:rsid w:val="00160721"/>
    <w:rsid w:val="0016074E"/>
    <w:rsid w:val="00160751"/>
    <w:rsid w:val="00160761"/>
    <w:rsid w:val="001607F0"/>
    <w:rsid w:val="00160806"/>
    <w:rsid w:val="0016086A"/>
    <w:rsid w:val="00160888"/>
    <w:rsid w:val="0016088A"/>
    <w:rsid w:val="001608E9"/>
    <w:rsid w:val="001608FB"/>
    <w:rsid w:val="0016094B"/>
    <w:rsid w:val="0016097E"/>
    <w:rsid w:val="001609D0"/>
    <w:rsid w:val="00160A01"/>
    <w:rsid w:val="00160A03"/>
    <w:rsid w:val="00160A26"/>
    <w:rsid w:val="00160A5F"/>
    <w:rsid w:val="00160A62"/>
    <w:rsid w:val="00160A6F"/>
    <w:rsid w:val="00160A74"/>
    <w:rsid w:val="00160ACC"/>
    <w:rsid w:val="00160B1F"/>
    <w:rsid w:val="00160B21"/>
    <w:rsid w:val="00160B42"/>
    <w:rsid w:val="00160B47"/>
    <w:rsid w:val="00160B7A"/>
    <w:rsid w:val="00160B85"/>
    <w:rsid w:val="00160B96"/>
    <w:rsid w:val="00160BEB"/>
    <w:rsid w:val="00160C06"/>
    <w:rsid w:val="00160C12"/>
    <w:rsid w:val="00160C53"/>
    <w:rsid w:val="00160CBE"/>
    <w:rsid w:val="00160D6E"/>
    <w:rsid w:val="00160D75"/>
    <w:rsid w:val="00160D7E"/>
    <w:rsid w:val="00160D8B"/>
    <w:rsid w:val="00160DD6"/>
    <w:rsid w:val="00160DF8"/>
    <w:rsid w:val="00160E20"/>
    <w:rsid w:val="00160E2D"/>
    <w:rsid w:val="00160EB5"/>
    <w:rsid w:val="00160EF7"/>
    <w:rsid w:val="00160F51"/>
    <w:rsid w:val="00160F56"/>
    <w:rsid w:val="00160F93"/>
    <w:rsid w:val="00160F94"/>
    <w:rsid w:val="00160FA7"/>
    <w:rsid w:val="00160FB4"/>
    <w:rsid w:val="00160FBE"/>
    <w:rsid w:val="00160FEE"/>
    <w:rsid w:val="00161019"/>
    <w:rsid w:val="00161092"/>
    <w:rsid w:val="001610A1"/>
    <w:rsid w:val="00161128"/>
    <w:rsid w:val="0016113A"/>
    <w:rsid w:val="00161146"/>
    <w:rsid w:val="001611E6"/>
    <w:rsid w:val="0016120F"/>
    <w:rsid w:val="00161248"/>
    <w:rsid w:val="00161285"/>
    <w:rsid w:val="001612F3"/>
    <w:rsid w:val="0016132F"/>
    <w:rsid w:val="00161337"/>
    <w:rsid w:val="001613C2"/>
    <w:rsid w:val="0016142F"/>
    <w:rsid w:val="00161447"/>
    <w:rsid w:val="00161485"/>
    <w:rsid w:val="001614A9"/>
    <w:rsid w:val="001614BA"/>
    <w:rsid w:val="001614C7"/>
    <w:rsid w:val="00161603"/>
    <w:rsid w:val="00161624"/>
    <w:rsid w:val="001616D4"/>
    <w:rsid w:val="001616D5"/>
    <w:rsid w:val="001616DF"/>
    <w:rsid w:val="001616FA"/>
    <w:rsid w:val="00161775"/>
    <w:rsid w:val="00161873"/>
    <w:rsid w:val="001618CD"/>
    <w:rsid w:val="00161947"/>
    <w:rsid w:val="00161989"/>
    <w:rsid w:val="00161998"/>
    <w:rsid w:val="00161A61"/>
    <w:rsid w:val="00161A68"/>
    <w:rsid w:val="00161AAF"/>
    <w:rsid w:val="00161AF5"/>
    <w:rsid w:val="00161B0D"/>
    <w:rsid w:val="00161B30"/>
    <w:rsid w:val="00161B7C"/>
    <w:rsid w:val="00161BC8"/>
    <w:rsid w:val="00161C39"/>
    <w:rsid w:val="00161C93"/>
    <w:rsid w:val="00161D13"/>
    <w:rsid w:val="00161D30"/>
    <w:rsid w:val="00161D6F"/>
    <w:rsid w:val="00161DB2"/>
    <w:rsid w:val="00161DBD"/>
    <w:rsid w:val="00161DCE"/>
    <w:rsid w:val="00161E44"/>
    <w:rsid w:val="00161E45"/>
    <w:rsid w:val="00161FE6"/>
    <w:rsid w:val="00162035"/>
    <w:rsid w:val="00162047"/>
    <w:rsid w:val="00162072"/>
    <w:rsid w:val="001620D9"/>
    <w:rsid w:val="001620E9"/>
    <w:rsid w:val="001620EB"/>
    <w:rsid w:val="001620F4"/>
    <w:rsid w:val="001620F6"/>
    <w:rsid w:val="00162102"/>
    <w:rsid w:val="0016212C"/>
    <w:rsid w:val="001621F3"/>
    <w:rsid w:val="00162216"/>
    <w:rsid w:val="00162282"/>
    <w:rsid w:val="001622B7"/>
    <w:rsid w:val="001622EC"/>
    <w:rsid w:val="001622EF"/>
    <w:rsid w:val="001622FA"/>
    <w:rsid w:val="0016232D"/>
    <w:rsid w:val="001623AF"/>
    <w:rsid w:val="001623F9"/>
    <w:rsid w:val="001623FA"/>
    <w:rsid w:val="0016240F"/>
    <w:rsid w:val="0016244C"/>
    <w:rsid w:val="00162475"/>
    <w:rsid w:val="001624D8"/>
    <w:rsid w:val="001624DC"/>
    <w:rsid w:val="001625EF"/>
    <w:rsid w:val="0016267F"/>
    <w:rsid w:val="00162687"/>
    <w:rsid w:val="001626A1"/>
    <w:rsid w:val="00162707"/>
    <w:rsid w:val="00162713"/>
    <w:rsid w:val="0016275A"/>
    <w:rsid w:val="00162781"/>
    <w:rsid w:val="001628BC"/>
    <w:rsid w:val="001628E6"/>
    <w:rsid w:val="00162954"/>
    <w:rsid w:val="00162963"/>
    <w:rsid w:val="001629A1"/>
    <w:rsid w:val="00162A07"/>
    <w:rsid w:val="00162A43"/>
    <w:rsid w:val="00162A89"/>
    <w:rsid w:val="00162ACD"/>
    <w:rsid w:val="00162AEA"/>
    <w:rsid w:val="00162B9E"/>
    <w:rsid w:val="00162C70"/>
    <w:rsid w:val="00162C7F"/>
    <w:rsid w:val="00162CAD"/>
    <w:rsid w:val="00162CCF"/>
    <w:rsid w:val="00162CDF"/>
    <w:rsid w:val="00162E76"/>
    <w:rsid w:val="00162EAD"/>
    <w:rsid w:val="00162ECE"/>
    <w:rsid w:val="00162ED0"/>
    <w:rsid w:val="00162F01"/>
    <w:rsid w:val="00162F6C"/>
    <w:rsid w:val="00162FE0"/>
    <w:rsid w:val="00163028"/>
    <w:rsid w:val="00163038"/>
    <w:rsid w:val="00163051"/>
    <w:rsid w:val="0016306F"/>
    <w:rsid w:val="00163089"/>
    <w:rsid w:val="001630A3"/>
    <w:rsid w:val="001630A8"/>
    <w:rsid w:val="001630C5"/>
    <w:rsid w:val="0016312E"/>
    <w:rsid w:val="0016315D"/>
    <w:rsid w:val="0016316D"/>
    <w:rsid w:val="0016317E"/>
    <w:rsid w:val="001631A8"/>
    <w:rsid w:val="00163235"/>
    <w:rsid w:val="0016323B"/>
    <w:rsid w:val="00163275"/>
    <w:rsid w:val="0016328B"/>
    <w:rsid w:val="001632BA"/>
    <w:rsid w:val="001632DD"/>
    <w:rsid w:val="00163346"/>
    <w:rsid w:val="00163357"/>
    <w:rsid w:val="00163366"/>
    <w:rsid w:val="0016338C"/>
    <w:rsid w:val="00163411"/>
    <w:rsid w:val="0016343F"/>
    <w:rsid w:val="00163454"/>
    <w:rsid w:val="0016345D"/>
    <w:rsid w:val="001634C4"/>
    <w:rsid w:val="001634E9"/>
    <w:rsid w:val="001634F5"/>
    <w:rsid w:val="0016353D"/>
    <w:rsid w:val="001635E5"/>
    <w:rsid w:val="001635EF"/>
    <w:rsid w:val="00163600"/>
    <w:rsid w:val="00163652"/>
    <w:rsid w:val="00163676"/>
    <w:rsid w:val="001636E3"/>
    <w:rsid w:val="001636EE"/>
    <w:rsid w:val="00163702"/>
    <w:rsid w:val="00163705"/>
    <w:rsid w:val="00163741"/>
    <w:rsid w:val="00163811"/>
    <w:rsid w:val="00163830"/>
    <w:rsid w:val="00163852"/>
    <w:rsid w:val="001638A2"/>
    <w:rsid w:val="001638B3"/>
    <w:rsid w:val="001638E0"/>
    <w:rsid w:val="001638F5"/>
    <w:rsid w:val="001639B7"/>
    <w:rsid w:val="001639CC"/>
    <w:rsid w:val="001639DF"/>
    <w:rsid w:val="00163A00"/>
    <w:rsid w:val="00163A39"/>
    <w:rsid w:val="00163A6B"/>
    <w:rsid w:val="00163AA9"/>
    <w:rsid w:val="00163AC9"/>
    <w:rsid w:val="00163AF4"/>
    <w:rsid w:val="00163C0F"/>
    <w:rsid w:val="00163C26"/>
    <w:rsid w:val="00163C4B"/>
    <w:rsid w:val="00163C85"/>
    <w:rsid w:val="00163C99"/>
    <w:rsid w:val="00163C9E"/>
    <w:rsid w:val="00163CD4"/>
    <w:rsid w:val="00163D5C"/>
    <w:rsid w:val="00163D8F"/>
    <w:rsid w:val="00163DA6"/>
    <w:rsid w:val="00163DB5"/>
    <w:rsid w:val="00163EAD"/>
    <w:rsid w:val="00163ED9"/>
    <w:rsid w:val="00163F9C"/>
    <w:rsid w:val="00163FE9"/>
    <w:rsid w:val="00163FED"/>
    <w:rsid w:val="0016406B"/>
    <w:rsid w:val="00164123"/>
    <w:rsid w:val="00164163"/>
    <w:rsid w:val="001641E6"/>
    <w:rsid w:val="0016420E"/>
    <w:rsid w:val="00164269"/>
    <w:rsid w:val="001642E2"/>
    <w:rsid w:val="0016436C"/>
    <w:rsid w:val="0016436E"/>
    <w:rsid w:val="0016439B"/>
    <w:rsid w:val="001643C5"/>
    <w:rsid w:val="001643CE"/>
    <w:rsid w:val="001643D0"/>
    <w:rsid w:val="001643EB"/>
    <w:rsid w:val="0016441E"/>
    <w:rsid w:val="00164421"/>
    <w:rsid w:val="00164438"/>
    <w:rsid w:val="00164460"/>
    <w:rsid w:val="001644D3"/>
    <w:rsid w:val="001644DA"/>
    <w:rsid w:val="001644DB"/>
    <w:rsid w:val="00164526"/>
    <w:rsid w:val="00164541"/>
    <w:rsid w:val="001645C7"/>
    <w:rsid w:val="001645FC"/>
    <w:rsid w:val="0016462C"/>
    <w:rsid w:val="00164661"/>
    <w:rsid w:val="001646BF"/>
    <w:rsid w:val="001646C5"/>
    <w:rsid w:val="00164710"/>
    <w:rsid w:val="00164729"/>
    <w:rsid w:val="0016483C"/>
    <w:rsid w:val="0016485A"/>
    <w:rsid w:val="00164919"/>
    <w:rsid w:val="0016498D"/>
    <w:rsid w:val="0016498F"/>
    <w:rsid w:val="00164A77"/>
    <w:rsid w:val="00164A7D"/>
    <w:rsid w:val="00164AAB"/>
    <w:rsid w:val="00164AC6"/>
    <w:rsid w:val="00164AD4"/>
    <w:rsid w:val="00164B0E"/>
    <w:rsid w:val="00164B0F"/>
    <w:rsid w:val="00164B17"/>
    <w:rsid w:val="00164B28"/>
    <w:rsid w:val="00164B3A"/>
    <w:rsid w:val="00164B52"/>
    <w:rsid w:val="00164B58"/>
    <w:rsid w:val="00164B7D"/>
    <w:rsid w:val="00164B99"/>
    <w:rsid w:val="00164BA6"/>
    <w:rsid w:val="00164BC9"/>
    <w:rsid w:val="00164BD1"/>
    <w:rsid w:val="00164C4C"/>
    <w:rsid w:val="00164C5B"/>
    <w:rsid w:val="00164C71"/>
    <w:rsid w:val="00164C8C"/>
    <w:rsid w:val="00164CD6"/>
    <w:rsid w:val="00164D0E"/>
    <w:rsid w:val="00164D25"/>
    <w:rsid w:val="00164D2A"/>
    <w:rsid w:val="00164D3C"/>
    <w:rsid w:val="00164D44"/>
    <w:rsid w:val="00164D50"/>
    <w:rsid w:val="00164D61"/>
    <w:rsid w:val="00164D67"/>
    <w:rsid w:val="00164D7F"/>
    <w:rsid w:val="00164D92"/>
    <w:rsid w:val="00164DBB"/>
    <w:rsid w:val="00164DEF"/>
    <w:rsid w:val="00164E10"/>
    <w:rsid w:val="00164E6C"/>
    <w:rsid w:val="00164ED3"/>
    <w:rsid w:val="00164F13"/>
    <w:rsid w:val="00164F26"/>
    <w:rsid w:val="00164F38"/>
    <w:rsid w:val="00164F3A"/>
    <w:rsid w:val="00164F4F"/>
    <w:rsid w:val="00164FD6"/>
    <w:rsid w:val="00164FDB"/>
    <w:rsid w:val="00165034"/>
    <w:rsid w:val="0016503B"/>
    <w:rsid w:val="0016504E"/>
    <w:rsid w:val="001650A9"/>
    <w:rsid w:val="001650CD"/>
    <w:rsid w:val="001650E7"/>
    <w:rsid w:val="001650FB"/>
    <w:rsid w:val="00165140"/>
    <w:rsid w:val="0016516A"/>
    <w:rsid w:val="001651E6"/>
    <w:rsid w:val="001651F6"/>
    <w:rsid w:val="001651FC"/>
    <w:rsid w:val="0016521A"/>
    <w:rsid w:val="00165286"/>
    <w:rsid w:val="001652B2"/>
    <w:rsid w:val="001652F7"/>
    <w:rsid w:val="00165357"/>
    <w:rsid w:val="0016537C"/>
    <w:rsid w:val="00165385"/>
    <w:rsid w:val="00165419"/>
    <w:rsid w:val="001654B4"/>
    <w:rsid w:val="001654D3"/>
    <w:rsid w:val="001654FC"/>
    <w:rsid w:val="00165552"/>
    <w:rsid w:val="0016558D"/>
    <w:rsid w:val="001655E6"/>
    <w:rsid w:val="001655FA"/>
    <w:rsid w:val="00165661"/>
    <w:rsid w:val="00165674"/>
    <w:rsid w:val="001656B7"/>
    <w:rsid w:val="001656EA"/>
    <w:rsid w:val="00165743"/>
    <w:rsid w:val="00165752"/>
    <w:rsid w:val="001657C3"/>
    <w:rsid w:val="0016582E"/>
    <w:rsid w:val="00165839"/>
    <w:rsid w:val="00165842"/>
    <w:rsid w:val="001658B9"/>
    <w:rsid w:val="001658D1"/>
    <w:rsid w:val="001658D2"/>
    <w:rsid w:val="00165954"/>
    <w:rsid w:val="0016595F"/>
    <w:rsid w:val="001659BB"/>
    <w:rsid w:val="001659CB"/>
    <w:rsid w:val="001659D7"/>
    <w:rsid w:val="001659DF"/>
    <w:rsid w:val="00165A79"/>
    <w:rsid w:val="00165AAC"/>
    <w:rsid w:val="00165ABA"/>
    <w:rsid w:val="00165AF0"/>
    <w:rsid w:val="00165B20"/>
    <w:rsid w:val="00165B53"/>
    <w:rsid w:val="00165B6F"/>
    <w:rsid w:val="00165B9B"/>
    <w:rsid w:val="00165C7A"/>
    <w:rsid w:val="00165CC2"/>
    <w:rsid w:val="00165D5D"/>
    <w:rsid w:val="00165DA2"/>
    <w:rsid w:val="00165E74"/>
    <w:rsid w:val="00165E81"/>
    <w:rsid w:val="00165F4D"/>
    <w:rsid w:val="00165F83"/>
    <w:rsid w:val="00165F8F"/>
    <w:rsid w:val="00165F9A"/>
    <w:rsid w:val="00165FED"/>
    <w:rsid w:val="00166045"/>
    <w:rsid w:val="0016605B"/>
    <w:rsid w:val="001660E7"/>
    <w:rsid w:val="00166125"/>
    <w:rsid w:val="00166165"/>
    <w:rsid w:val="0016628D"/>
    <w:rsid w:val="00166293"/>
    <w:rsid w:val="001662EE"/>
    <w:rsid w:val="00166361"/>
    <w:rsid w:val="00166371"/>
    <w:rsid w:val="00166382"/>
    <w:rsid w:val="001663B5"/>
    <w:rsid w:val="0016641D"/>
    <w:rsid w:val="001664D7"/>
    <w:rsid w:val="00166563"/>
    <w:rsid w:val="0016658B"/>
    <w:rsid w:val="001665F3"/>
    <w:rsid w:val="001665FA"/>
    <w:rsid w:val="00166626"/>
    <w:rsid w:val="00166632"/>
    <w:rsid w:val="00166636"/>
    <w:rsid w:val="0016664E"/>
    <w:rsid w:val="0016666C"/>
    <w:rsid w:val="00166699"/>
    <w:rsid w:val="001666D6"/>
    <w:rsid w:val="00166700"/>
    <w:rsid w:val="00166705"/>
    <w:rsid w:val="00166718"/>
    <w:rsid w:val="00166721"/>
    <w:rsid w:val="00166819"/>
    <w:rsid w:val="0016685B"/>
    <w:rsid w:val="001668CD"/>
    <w:rsid w:val="0016693B"/>
    <w:rsid w:val="001669AC"/>
    <w:rsid w:val="001669C5"/>
    <w:rsid w:val="00166A53"/>
    <w:rsid w:val="00166A99"/>
    <w:rsid w:val="00166A9A"/>
    <w:rsid w:val="00166AC0"/>
    <w:rsid w:val="00166B08"/>
    <w:rsid w:val="00166B0E"/>
    <w:rsid w:val="00166B1E"/>
    <w:rsid w:val="00166B55"/>
    <w:rsid w:val="00166B5F"/>
    <w:rsid w:val="00166B8D"/>
    <w:rsid w:val="00166B95"/>
    <w:rsid w:val="00166B96"/>
    <w:rsid w:val="00166B98"/>
    <w:rsid w:val="00166C3E"/>
    <w:rsid w:val="00166C58"/>
    <w:rsid w:val="00166C5C"/>
    <w:rsid w:val="00166C69"/>
    <w:rsid w:val="00166CB4"/>
    <w:rsid w:val="00166CF4"/>
    <w:rsid w:val="00166D07"/>
    <w:rsid w:val="00166D71"/>
    <w:rsid w:val="00166DCB"/>
    <w:rsid w:val="00166E4D"/>
    <w:rsid w:val="00166E55"/>
    <w:rsid w:val="00166E99"/>
    <w:rsid w:val="00166F00"/>
    <w:rsid w:val="00166F03"/>
    <w:rsid w:val="00167061"/>
    <w:rsid w:val="00167094"/>
    <w:rsid w:val="001670A4"/>
    <w:rsid w:val="001670C3"/>
    <w:rsid w:val="001670D1"/>
    <w:rsid w:val="001670E0"/>
    <w:rsid w:val="001670E4"/>
    <w:rsid w:val="00167135"/>
    <w:rsid w:val="00167151"/>
    <w:rsid w:val="00167210"/>
    <w:rsid w:val="00167240"/>
    <w:rsid w:val="00167254"/>
    <w:rsid w:val="0016729D"/>
    <w:rsid w:val="001672BC"/>
    <w:rsid w:val="001672CC"/>
    <w:rsid w:val="001672F8"/>
    <w:rsid w:val="00167365"/>
    <w:rsid w:val="00167395"/>
    <w:rsid w:val="0016739C"/>
    <w:rsid w:val="001673A5"/>
    <w:rsid w:val="001673B8"/>
    <w:rsid w:val="0016740E"/>
    <w:rsid w:val="00167440"/>
    <w:rsid w:val="00167466"/>
    <w:rsid w:val="00167483"/>
    <w:rsid w:val="001674A0"/>
    <w:rsid w:val="001674DA"/>
    <w:rsid w:val="00167521"/>
    <w:rsid w:val="001675A6"/>
    <w:rsid w:val="00167652"/>
    <w:rsid w:val="001676DB"/>
    <w:rsid w:val="00167881"/>
    <w:rsid w:val="00167883"/>
    <w:rsid w:val="001679DB"/>
    <w:rsid w:val="001679E0"/>
    <w:rsid w:val="00167A0E"/>
    <w:rsid w:val="00167A10"/>
    <w:rsid w:val="00167A11"/>
    <w:rsid w:val="00167A91"/>
    <w:rsid w:val="00167AF5"/>
    <w:rsid w:val="00167B3E"/>
    <w:rsid w:val="00167B51"/>
    <w:rsid w:val="00167C28"/>
    <w:rsid w:val="00167CD0"/>
    <w:rsid w:val="00167D93"/>
    <w:rsid w:val="00167DE9"/>
    <w:rsid w:val="00167E1A"/>
    <w:rsid w:val="00167E31"/>
    <w:rsid w:val="00167ED0"/>
    <w:rsid w:val="00167F17"/>
    <w:rsid w:val="00167F23"/>
    <w:rsid w:val="00167F44"/>
    <w:rsid w:val="00167F6F"/>
    <w:rsid w:val="00167F7F"/>
    <w:rsid w:val="00167FA7"/>
    <w:rsid w:val="00170018"/>
    <w:rsid w:val="00170062"/>
    <w:rsid w:val="0017007B"/>
    <w:rsid w:val="0017008F"/>
    <w:rsid w:val="001700B3"/>
    <w:rsid w:val="0017011F"/>
    <w:rsid w:val="00170120"/>
    <w:rsid w:val="00170162"/>
    <w:rsid w:val="00170193"/>
    <w:rsid w:val="001701D3"/>
    <w:rsid w:val="0017021E"/>
    <w:rsid w:val="00170274"/>
    <w:rsid w:val="001702E8"/>
    <w:rsid w:val="00170319"/>
    <w:rsid w:val="0017031C"/>
    <w:rsid w:val="001703A5"/>
    <w:rsid w:val="00170408"/>
    <w:rsid w:val="0017044C"/>
    <w:rsid w:val="001704DF"/>
    <w:rsid w:val="00170516"/>
    <w:rsid w:val="00170549"/>
    <w:rsid w:val="0017056A"/>
    <w:rsid w:val="001705A2"/>
    <w:rsid w:val="001705A3"/>
    <w:rsid w:val="001705E0"/>
    <w:rsid w:val="001706C7"/>
    <w:rsid w:val="001706E9"/>
    <w:rsid w:val="00170714"/>
    <w:rsid w:val="0017081A"/>
    <w:rsid w:val="00170877"/>
    <w:rsid w:val="00170888"/>
    <w:rsid w:val="001708A7"/>
    <w:rsid w:val="001708B2"/>
    <w:rsid w:val="001708B5"/>
    <w:rsid w:val="00170962"/>
    <w:rsid w:val="0017097B"/>
    <w:rsid w:val="001709BB"/>
    <w:rsid w:val="001709C4"/>
    <w:rsid w:val="001709C9"/>
    <w:rsid w:val="001709FF"/>
    <w:rsid w:val="00170A34"/>
    <w:rsid w:val="00170AAF"/>
    <w:rsid w:val="00170AB8"/>
    <w:rsid w:val="00170B33"/>
    <w:rsid w:val="00170B35"/>
    <w:rsid w:val="00170B3C"/>
    <w:rsid w:val="00170B45"/>
    <w:rsid w:val="00170BAC"/>
    <w:rsid w:val="00170BF3"/>
    <w:rsid w:val="00170C28"/>
    <w:rsid w:val="00170C3B"/>
    <w:rsid w:val="00170C8A"/>
    <w:rsid w:val="00170CBD"/>
    <w:rsid w:val="00170D1B"/>
    <w:rsid w:val="00170D23"/>
    <w:rsid w:val="00170D36"/>
    <w:rsid w:val="00170D41"/>
    <w:rsid w:val="00170D78"/>
    <w:rsid w:val="00170DAA"/>
    <w:rsid w:val="00170DE2"/>
    <w:rsid w:val="00170DF9"/>
    <w:rsid w:val="00170EDB"/>
    <w:rsid w:val="00170F6C"/>
    <w:rsid w:val="00170F86"/>
    <w:rsid w:val="00170F9A"/>
    <w:rsid w:val="00170FDD"/>
    <w:rsid w:val="00171020"/>
    <w:rsid w:val="001710AD"/>
    <w:rsid w:val="001710BE"/>
    <w:rsid w:val="00171100"/>
    <w:rsid w:val="00171126"/>
    <w:rsid w:val="00171178"/>
    <w:rsid w:val="001711C7"/>
    <w:rsid w:val="00171264"/>
    <w:rsid w:val="0017128D"/>
    <w:rsid w:val="001712CD"/>
    <w:rsid w:val="00171341"/>
    <w:rsid w:val="0017135A"/>
    <w:rsid w:val="00171379"/>
    <w:rsid w:val="00171471"/>
    <w:rsid w:val="00171499"/>
    <w:rsid w:val="001714F8"/>
    <w:rsid w:val="001715A6"/>
    <w:rsid w:val="001715F4"/>
    <w:rsid w:val="00171618"/>
    <w:rsid w:val="001717D8"/>
    <w:rsid w:val="00171867"/>
    <w:rsid w:val="0017188F"/>
    <w:rsid w:val="001718FC"/>
    <w:rsid w:val="001719A2"/>
    <w:rsid w:val="001719EA"/>
    <w:rsid w:val="00171A51"/>
    <w:rsid w:val="00171A69"/>
    <w:rsid w:val="00171A93"/>
    <w:rsid w:val="00171A9C"/>
    <w:rsid w:val="00171ADE"/>
    <w:rsid w:val="00171B3C"/>
    <w:rsid w:val="00171C48"/>
    <w:rsid w:val="00171CBD"/>
    <w:rsid w:val="00171D3A"/>
    <w:rsid w:val="00171E02"/>
    <w:rsid w:val="00171E0B"/>
    <w:rsid w:val="00171EA5"/>
    <w:rsid w:val="00171EB8"/>
    <w:rsid w:val="00171EE1"/>
    <w:rsid w:val="00171EEF"/>
    <w:rsid w:val="00171F08"/>
    <w:rsid w:val="00171F20"/>
    <w:rsid w:val="00171F27"/>
    <w:rsid w:val="00171F2D"/>
    <w:rsid w:val="00171F6B"/>
    <w:rsid w:val="00171FA0"/>
    <w:rsid w:val="00171FD7"/>
    <w:rsid w:val="00172003"/>
    <w:rsid w:val="001720FA"/>
    <w:rsid w:val="00172146"/>
    <w:rsid w:val="00172161"/>
    <w:rsid w:val="00172180"/>
    <w:rsid w:val="001721B7"/>
    <w:rsid w:val="001721BB"/>
    <w:rsid w:val="001721E4"/>
    <w:rsid w:val="00172210"/>
    <w:rsid w:val="001722AB"/>
    <w:rsid w:val="00172304"/>
    <w:rsid w:val="00172331"/>
    <w:rsid w:val="0017235A"/>
    <w:rsid w:val="0017235E"/>
    <w:rsid w:val="0017235F"/>
    <w:rsid w:val="00172371"/>
    <w:rsid w:val="00172372"/>
    <w:rsid w:val="0017238F"/>
    <w:rsid w:val="001723A9"/>
    <w:rsid w:val="001723D9"/>
    <w:rsid w:val="001723E5"/>
    <w:rsid w:val="0017242F"/>
    <w:rsid w:val="001724C9"/>
    <w:rsid w:val="00172505"/>
    <w:rsid w:val="00172560"/>
    <w:rsid w:val="00172573"/>
    <w:rsid w:val="00172591"/>
    <w:rsid w:val="001725A5"/>
    <w:rsid w:val="001725F2"/>
    <w:rsid w:val="00172622"/>
    <w:rsid w:val="00172642"/>
    <w:rsid w:val="0017267B"/>
    <w:rsid w:val="001726F9"/>
    <w:rsid w:val="00172718"/>
    <w:rsid w:val="00172730"/>
    <w:rsid w:val="00172733"/>
    <w:rsid w:val="0017275E"/>
    <w:rsid w:val="001727C6"/>
    <w:rsid w:val="0017281D"/>
    <w:rsid w:val="0017283F"/>
    <w:rsid w:val="0017284E"/>
    <w:rsid w:val="00172872"/>
    <w:rsid w:val="0017288C"/>
    <w:rsid w:val="001728C0"/>
    <w:rsid w:val="001728D2"/>
    <w:rsid w:val="001728FC"/>
    <w:rsid w:val="00172920"/>
    <w:rsid w:val="00172938"/>
    <w:rsid w:val="001729AB"/>
    <w:rsid w:val="001729D0"/>
    <w:rsid w:val="00172A04"/>
    <w:rsid w:val="00172B20"/>
    <w:rsid w:val="00172B53"/>
    <w:rsid w:val="00172B64"/>
    <w:rsid w:val="00172B79"/>
    <w:rsid w:val="00172BCB"/>
    <w:rsid w:val="00172BFD"/>
    <w:rsid w:val="00172C0B"/>
    <w:rsid w:val="00172C61"/>
    <w:rsid w:val="00172C89"/>
    <w:rsid w:val="00172CA9"/>
    <w:rsid w:val="00172CF7"/>
    <w:rsid w:val="00172CFA"/>
    <w:rsid w:val="00172D6F"/>
    <w:rsid w:val="00172D7B"/>
    <w:rsid w:val="00172DC4"/>
    <w:rsid w:val="00172DE9"/>
    <w:rsid w:val="00172E79"/>
    <w:rsid w:val="00172E93"/>
    <w:rsid w:val="00172EC9"/>
    <w:rsid w:val="00172EEB"/>
    <w:rsid w:val="00172F70"/>
    <w:rsid w:val="00172FB4"/>
    <w:rsid w:val="00172FEF"/>
    <w:rsid w:val="0017301F"/>
    <w:rsid w:val="00173067"/>
    <w:rsid w:val="001730BC"/>
    <w:rsid w:val="001731C1"/>
    <w:rsid w:val="00173261"/>
    <w:rsid w:val="0017330B"/>
    <w:rsid w:val="0017335C"/>
    <w:rsid w:val="00173361"/>
    <w:rsid w:val="001733CA"/>
    <w:rsid w:val="0017340B"/>
    <w:rsid w:val="0017340E"/>
    <w:rsid w:val="00173416"/>
    <w:rsid w:val="0017344E"/>
    <w:rsid w:val="00173488"/>
    <w:rsid w:val="0017348D"/>
    <w:rsid w:val="001734BF"/>
    <w:rsid w:val="001734CF"/>
    <w:rsid w:val="001734F2"/>
    <w:rsid w:val="001734F8"/>
    <w:rsid w:val="001734FD"/>
    <w:rsid w:val="00173518"/>
    <w:rsid w:val="0017352F"/>
    <w:rsid w:val="0017357F"/>
    <w:rsid w:val="001735AD"/>
    <w:rsid w:val="001735F8"/>
    <w:rsid w:val="001735FF"/>
    <w:rsid w:val="00173666"/>
    <w:rsid w:val="00173674"/>
    <w:rsid w:val="001736FB"/>
    <w:rsid w:val="0017376E"/>
    <w:rsid w:val="001737A4"/>
    <w:rsid w:val="001737B1"/>
    <w:rsid w:val="001737B3"/>
    <w:rsid w:val="00173823"/>
    <w:rsid w:val="00173841"/>
    <w:rsid w:val="00173851"/>
    <w:rsid w:val="00173878"/>
    <w:rsid w:val="00173893"/>
    <w:rsid w:val="00173897"/>
    <w:rsid w:val="001738C5"/>
    <w:rsid w:val="001738CE"/>
    <w:rsid w:val="001738D6"/>
    <w:rsid w:val="0017399C"/>
    <w:rsid w:val="00173A8B"/>
    <w:rsid w:val="00173A9D"/>
    <w:rsid w:val="00173B04"/>
    <w:rsid w:val="00173B58"/>
    <w:rsid w:val="00173B73"/>
    <w:rsid w:val="00173BAA"/>
    <w:rsid w:val="00173BC7"/>
    <w:rsid w:val="00173BE1"/>
    <w:rsid w:val="00173C07"/>
    <w:rsid w:val="00173C28"/>
    <w:rsid w:val="00173C35"/>
    <w:rsid w:val="00173CB8"/>
    <w:rsid w:val="00173CD4"/>
    <w:rsid w:val="00173CDD"/>
    <w:rsid w:val="00173CED"/>
    <w:rsid w:val="00173D26"/>
    <w:rsid w:val="00173D7C"/>
    <w:rsid w:val="00173DD2"/>
    <w:rsid w:val="00173E5D"/>
    <w:rsid w:val="00173E6C"/>
    <w:rsid w:val="00173E90"/>
    <w:rsid w:val="00173EC1"/>
    <w:rsid w:val="00173EFE"/>
    <w:rsid w:val="00173F2F"/>
    <w:rsid w:val="00173FB9"/>
    <w:rsid w:val="00173FDF"/>
    <w:rsid w:val="00173FF1"/>
    <w:rsid w:val="00173FFC"/>
    <w:rsid w:val="0017400E"/>
    <w:rsid w:val="0017403E"/>
    <w:rsid w:val="00174097"/>
    <w:rsid w:val="00174179"/>
    <w:rsid w:val="00174184"/>
    <w:rsid w:val="0017419F"/>
    <w:rsid w:val="001741D2"/>
    <w:rsid w:val="00174239"/>
    <w:rsid w:val="0017427E"/>
    <w:rsid w:val="001742DB"/>
    <w:rsid w:val="00174324"/>
    <w:rsid w:val="001743B3"/>
    <w:rsid w:val="001743F8"/>
    <w:rsid w:val="0017445E"/>
    <w:rsid w:val="0017450D"/>
    <w:rsid w:val="00174529"/>
    <w:rsid w:val="0017454F"/>
    <w:rsid w:val="0017455D"/>
    <w:rsid w:val="00174577"/>
    <w:rsid w:val="001745C6"/>
    <w:rsid w:val="001745CE"/>
    <w:rsid w:val="0017460A"/>
    <w:rsid w:val="0017466B"/>
    <w:rsid w:val="0017467E"/>
    <w:rsid w:val="001746F6"/>
    <w:rsid w:val="001746FE"/>
    <w:rsid w:val="00174736"/>
    <w:rsid w:val="0017476D"/>
    <w:rsid w:val="00174781"/>
    <w:rsid w:val="0017478A"/>
    <w:rsid w:val="0017478B"/>
    <w:rsid w:val="001747BB"/>
    <w:rsid w:val="001747EB"/>
    <w:rsid w:val="00174802"/>
    <w:rsid w:val="00174862"/>
    <w:rsid w:val="0017488C"/>
    <w:rsid w:val="001748D6"/>
    <w:rsid w:val="0017491F"/>
    <w:rsid w:val="00174962"/>
    <w:rsid w:val="00174983"/>
    <w:rsid w:val="00174A21"/>
    <w:rsid w:val="00174A34"/>
    <w:rsid w:val="00174A45"/>
    <w:rsid w:val="00174A49"/>
    <w:rsid w:val="00174A61"/>
    <w:rsid w:val="00174A7B"/>
    <w:rsid w:val="00174ACE"/>
    <w:rsid w:val="00174AF1"/>
    <w:rsid w:val="00174B40"/>
    <w:rsid w:val="00174B45"/>
    <w:rsid w:val="00174B46"/>
    <w:rsid w:val="00174B6F"/>
    <w:rsid w:val="00174C07"/>
    <w:rsid w:val="00174C86"/>
    <w:rsid w:val="00174C9A"/>
    <w:rsid w:val="00174CB4"/>
    <w:rsid w:val="00174CD2"/>
    <w:rsid w:val="00174D51"/>
    <w:rsid w:val="00174E2D"/>
    <w:rsid w:val="00174E7B"/>
    <w:rsid w:val="00174EA8"/>
    <w:rsid w:val="00174ED3"/>
    <w:rsid w:val="00174F5E"/>
    <w:rsid w:val="00174F8A"/>
    <w:rsid w:val="00174FDD"/>
    <w:rsid w:val="0017501B"/>
    <w:rsid w:val="00175174"/>
    <w:rsid w:val="00175188"/>
    <w:rsid w:val="001751B6"/>
    <w:rsid w:val="00175207"/>
    <w:rsid w:val="00175217"/>
    <w:rsid w:val="00175240"/>
    <w:rsid w:val="0017529F"/>
    <w:rsid w:val="00175306"/>
    <w:rsid w:val="0017533E"/>
    <w:rsid w:val="00175359"/>
    <w:rsid w:val="001753AC"/>
    <w:rsid w:val="001753EF"/>
    <w:rsid w:val="00175423"/>
    <w:rsid w:val="00175462"/>
    <w:rsid w:val="001754AD"/>
    <w:rsid w:val="001754B8"/>
    <w:rsid w:val="001754ED"/>
    <w:rsid w:val="0017554B"/>
    <w:rsid w:val="00175567"/>
    <w:rsid w:val="00175596"/>
    <w:rsid w:val="001755D2"/>
    <w:rsid w:val="00175643"/>
    <w:rsid w:val="001756D8"/>
    <w:rsid w:val="001756DB"/>
    <w:rsid w:val="00175704"/>
    <w:rsid w:val="0017573C"/>
    <w:rsid w:val="001757DF"/>
    <w:rsid w:val="001758DF"/>
    <w:rsid w:val="001759A9"/>
    <w:rsid w:val="001759C0"/>
    <w:rsid w:val="001759CE"/>
    <w:rsid w:val="00175A1F"/>
    <w:rsid w:val="00175A50"/>
    <w:rsid w:val="00175AB4"/>
    <w:rsid w:val="00175ABE"/>
    <w:rsid w:val="00175AC3"/>
    <w:rsid w:val="00175AC7"/>
    <w:rsid w:val="00175B58"/>
    <w:rsid w:val="00175B76"/>
    <w:rsid w:val="00175BD9"/>
    <w:rsid w:val="00175BEB"/>
    <w:rsid w:val="00175BF3"/>
    <w:rsid w:val="00175C04"/>
    <w:rsid w:val="00175C5A"/>
    <w:rsid w:val="00175C5B"/>
    <w:rsid w:val="00175C5D"/>
    <w:rsid w:val="00175C93"/>
    <w:rsid w:val="00175D3A"/>
    <w:rsid w:val="00175D4C"/>
    <w:rsid w:val="00175D80"/>
    <w:rsid w:val="00175D99"/>
    <w:rsid w:val="00175DB2"/>
    <w:rsid w:val="00175DCB"/>
    <w:rsid w:val="00175E0F"/>
    <w:rsid w:val="00175E23"/>
    <w:rsid w:val="00175E89"/>
    <w:rsid w:val="00175EC7"/>
    <w:rsid w:val="00175ED2"/>
    <w:rsid w:val="00175EE2"/>
    <w:rsid w:val="00175F2F"/>
    <w:rsid w:val="00175F3D"/>
    <w:rsid w:val="00175FA0"/>
    <w:rsid w:val="00176032"/>
    <w:rsid w:val="0017603F"/>
    <w:rsid w:val="00176045"/>
    <w:rsid w:val="001760E6"/>
    <w:rsid w:val="001760F7"/>
    <w:rsid w:val="0017612C"/>
    <w:rsid w:val="0017618A"/>
    <w:rsid w:val="001761D3"/>
    <w:rsid w:val="001761D8"/>
    <w:rsid w:val="00176223"/>
    <w:rsid w:val="00176235"/>
    <w:rsid w:val="0017624F"/>
    <w:rsid w:val="00176257"/>
    <w:rsid w:val="0017625A"/>
    <w:rsid w:val="00176270"/>
    <w:rsid w:val="00176288"/>
    <w:rsid w:val="001762A6"/>
    <w:rsid w:val="001762CA"/>
    <w:rsid w:val="001762FB"/>
    <w:rsid w:val="0017630B"/>
    <w:rsid w:val="00176362"/>
    <w:rsid w:val="0017637D"/>
    <w:rsid w:val="001763A3"/>
    <w:rsid w:val="001763CB"/>
    <w:rsid w:val="0017642A"/>
    <w:rsid w:val="0017645E"/>
    <w:rsid w:val="001766D0"/>
    <w:rsid w:val="001766FB"/>
    <w:rsid w:val="0017671B"/>
    <w:rsid w:val="00176775"/>
    <w:rsid w:val="0017677A"/>
    <w:rsid w:val="00176793"/>
    <w:rsid w:val="001767E8"/>
    <w:rsid w:val="00176804"/>
    <w:rsid w:val="00176845"/>
    <w:rsid w:val="00176847"/>
    <w:rsid w:val="0017685D"/>
    <w:rsid w:val="00176886"/>
    <w:rsid w:val="001768A3"/>
    <w:rsid w:val="001768B3"/>
    <w:rsid w:val="001768DC"/>
    <w:rsid w:val="0017690D"/>
    <w:rsid w:val="0017696F"/>
    <w:rsid w:val="00176973"/>
    <w:rsid w:val="00176981"/>
    <w:rsid w:val="00176998"/>
    <w:rsid w:val="001769C9"/>
    <w:rsid w:val="00176A02"/>
    <w:rsid w:val="00176A19"/>
    <w:rsid w:val="00176AC2"/>
    <w:rsid w:val="00176B01"/>
    <w:rsid w:val="00176B7C"/>
    <w:rsid w:val="00176C8E"/>
    <w:rsid w:val="00176CA0"/>
    <w:rsid w:val="00176CA9"/>
    <w:rsid w:val="00176CAB"/>
    <w:rsid w:val="00176CF5"/>
    <w:rsid w:val="00176D10"/>
    <w:rsid w:val="00176D57"/>
    <w:rsid w:val="00176D5E"/>
    <w:rsid w:val="00176D7B"/>
    <w:rsid w:val="00176DB7"/>
    <w:rsid w:val="00176DEF"/>
    <w:rsid w:val="00176E03"/>
    <w:rsid w:val="00176E0B"/>
    <w:rsid w:val="00176E9E"/>
    <w:rsid w:val="00176EC7"/>
    <w:rsid w:val="00176F05"/>
    <w:rsid w:val="00176F4A"/>
    <w:rsid w:val="00176F66"/>
    <w:rsid w:val="00176F8B"/>
    <w:rsid w:val="0017708E"/>
    <w:rsid w:val="0017709A"/>
    <w:rsid w:val="001770E0"/>
    <w:rsid w:val="00177140"/>
    <w:rsid w:val="0017717D"/>
    <w:rsid w:val="001771BD"/>
    <w:rsid w:val="001771E0"/>
    <w:rsid w:val="00177216"/>
    <w:rsid w:val="0017722F"/>
    <w:rsid w:val="00177272"/>
    <w:rsid w:val="0017728A"/>
    <w:rsid w:val="00177292"/>
    <w:rsid w:val="0017729E"/>
    <w:rsid w:val="001772C4"/>
    <w:rsid w:val="00177328"/>
    <w:rsid w:val="001773D2"/>
    <w:rsid w:val="00177443"/>
    <w:rsid w:val="0017749B"/>
    <w:rsid w:val="00177504"/>
    <w:rsid w:val="0017750A"/>
    <w:rsid w:val="0017752E"/>
    <w:rsid w:val="00177546"/>
    <w:rsid w:val="001775B3"/>
    <w:rsid w:val="001775C9"/>
    <w:rsid w:val="001775CF"/>
    <w:rsid w:val="001775D6"/>
    <w:rsid w:val="0017760F"/>
    <w:rsid w:val="0017761C"/>
    <w:rsid w:val="0017765C"/>
    <w:rsid w:val="0017766F"/>
    <w:rsid w:val="0017767D"/>
    <w:rsid w:val="001776C2"/>
    <w:rsid w:val="001776CD"/>
    <w:rsid w:val="001776F6"/>
    <w:rsid w:val="00177701"/>
    <w:rsid w:val="001777B3"/>
    <w:rsid w:val="001777D3"/>
    <w:rsid w:val="001778C2"/>
    <w:rsid w:val="001778F6"/>
    <w:rsid w:val="00177935"/>
    <w:rsid w:val="0017795E"/>
    <w:rsid w:val="0017797D"/>
    <w:rsid w:val="00177A8B"/>
    <w:rsid w:val="00177A95"/>
    <w:rsid w:val="00177ACB"/>
    <w:rsid w:val="00177AF6"/>
    <w:rsid w:val="00177B17"/>
    <w:rsid w:val="00177B23"/>
    <w:rsid w:val="00177B30"/>
    <w:rsid w:val="00177B6B"/>
    <w:rsid w:val="00177B85"/>
    <w:rsid w:val="00177B9F"/>
    <w:rsid w:val="00177BEE"/>
    <w:rsid w:val="00177C08"/>
    <w:rsid w:val="00177C73"/>
    <w:rsid w:val="00177D02"/>
    <w:rsid w:val="00177DB7"/>
    <w:rsid w:val="00177E1F"/>
    <w:rsid w:val="00177E2B"/>
    <w:rsid w:val="00177E3E"/>
    <w:rsid w:val="00177E74"/>
    <w:rsid w:val="00177F19"/>
    <w:rsid w:val="00177F3E"/>
    <w:rsid w:val="00177FF3"/>
    <w:rsid w:val="00180090"/>
    <w:rsid w:val="00180093"/>
    <w:rsid w:val="001800E5"/>
    <w:rsid w:val="00180106"/>
    <w:rsid w:val="00180107"/>
    <w:rsid w:val="0018013A"/>
    <w:rsid w:val="00180166"/>
    <w:rsid w:val="0018016F"/>
    <w:rsid w:val="0018018B"/>
    <w:rsid w:val="00180212"/>
    <w:rsid w:val="00180227"/>
    <w:rsid w:val="00180288"/>
    <w:rsid w:val="001802A7"/>
    <w:rsid w:val="0018037E"/>
    <w:rsid w:val="00180392"/>
    <w:rsid w:val="001803A8"/>
    <w:rsid w:val="001803CD"/>
    <w:rsid w:val="00180460"/>
    <w:rsid w:val="0018048F"/>
    <w:rsid w:val="00180501"/>
    <w:rsid w:val="00180528"/>
    <w:rsid w:val="00180530"/>
    <w:rsid w:val="001805EB"/>
    <w:rsid w:val="00180656"/>
    <w:rsid w:val="00180662"/>
    <w:rsid w:val="0018069F"/>
    <w:rsid w:val="001806D2"/>
    <w:rsid w:val="00180711"/>
    <w:rsid w:val="00180733"/>
    <w:rsid w:val="0018078A"/>
    <w:rsid w:val="00180799"/>
    <w:rsid w:val="001807CA"/>
    <w:rsid w:val="001807D6"/>
    <w:rsid w:val="001807DE"/>
    <w:rsid w:val="00180814"/>
    <w:rsid w:val="0018081B"/>
    <w:rsid w:val="00180827"/>
    <w:rsid w:val="00180857"/>
    <w:rsid w:val="00180867"/>
    <w:rsid w:val="0018086D"/>
    <w:rsid w:val="001808A1"/>
    <w:rsid w:val="001808AF"/>
    <w:rsid w:val="00180903"/>
    <w:rsid w:val="00180953"/>
    <w:rsid w:val="00180A9C"/>
    <w:rsid w:val="00180AB0"/>
    <w:rsid w:val="00180AC6"/>
    <w:rsid w:val="00180AE3"/>
    <w:rsid w:val="00180BA0"/>
    <w:rsid w:val="00180BE7"/>
    <w:rsid w:val="00180BFB"/>
    <w:rsid w:val="00180C12"/>
    <w:rsid w:val="00180C94"/>
    <w:rsid w:val="00180CAC"/>
    <w:rsid w:val="00180CFB"/>
    <w:rsid w:val="00180D01"/>
    <w:rsid w:val="00180D3F"/>
    <w:rsid w:val="00180D56"/>
    <w:rsid w:val="00180D58"/>
    <w:rsid w:val="00180D73"/>
    <w:rsid w:val="00180E35"/>
    <w:rsid w:val="00180E3E"/>
    <w:rsid w:val="00180E64"/>
    <w:rsid w:val="00180FD4"/>
    <w:rsid w:val="00181008"/>
    <w:rsid w:val="00181072"/>
    <w:rsid w:val="001810BA"/>
    <w:rsid w:val="001810BC"/>
    <w:rsid w:val="0018110D"/>
    <w:rsid w:val="0018110F"/>
    <w:rsid w:val="00181135"/>
    <w:rsid w:val="00181162"/>
    <w:rsid w:val="0018116C"/>
    <w:rsid w:val="001811D7"/>
    <w:rsid w:val="00181222"/>
    <w:rsid w:val="00181317"/>
    <w:rsid w:val="00181354"/>
    <w:rsid w:val="0018136F"/>
    <w:rsid w:val="00181373"/>
    <w:rsid w:val="0018138E"/>
    <w:rsid w:val="001813C0"/>
    <w:rsid w:val="001813EC"/>
    <w:rsid w:val="00181412"/>
    <w:rsid w:val="0018141D"/>
    <w:rsid w:val="0018145E"/>
    <w:rsid w:val="001814BF"/>
    <w:rsid w:val="001814CD"/>
    <w:rsid w:val="0018151B"/>
    <w:rsid w:val="0018158A"/>
    <w:rsid w:val="001815C3"/>
    <w:rsid w:val="001815DD"/>
    <w:rsid w:val="001815E3"/>
    <w:rsid w:val="00181649"/>
    <w:rsid w:val="001816D0"/>
    <w:rsid w:val="001816E9"/>
    <w:rsid w:val="00181729"/>
    <w:rsid w:val="00181799"/>
    <w:rsid w:val="001817E1"/>
    <w:rsid w:val="00181800"/>
    <w:rsid w:val="0018184A"/>
    <w:rsid w:val="0018184D"/>
    <w:rsid w:val="0018186E"/>
    <w:rsid w:val="00181886"/>
    <w:rsid w:val="001818BB"/>
    <w:rsid w:val="001818FE"/>
    <w:rsid w:val="00181961"/>
    <w:rsid w:val="001819A7"/>
    <w:rsid w:val="001819C3"/>
    <w:rsid w:val="001819F9"/>
    <w:rsid w:val="00181A18"/>
    <w:rsid w:val="00181AB6"/>
    <w:rsid w:val="00181AFC"/>
    <w:rsid w:val="00181B0D"/>
    <w:rsid w:val="00181B56"/>
    <w:rsid w:val="00181BA4"/>
    <w:rsid w:val="00181BDF"/>
    <w:rsid w:val="00181BE2"/>
    <w:rsid w:val="00181C09"/>
    <w:rsid w:val="00181C23"/>
    <w:rsid w:val="00181CA8"/>
    <w:rsid w:val="00181D10"/>
    <w:rsid w:val="00181D2D"/>
    <w:rsid w:val="00181D9D"/>
    <w:rsid w:val="00181DE3"/>
    <w:rsid w:val="00181E1E"/>
    <w:rsid w:val="00181EEC"/>
    <w:rsid w:val="00181EF2"/>
    <w:rsid w:val="00181EF9"/>
    <w:rsid w:val="00181F27"/>
    <w:rsid w:val="00181F38"/>
    <w:rsid w:val="00181F7A"/>
    <w:rsid w:val="00181F97"/>
    <w:rsid w:val="00182000"/>
    <w:rsid w:val="0018202D"/>
    <w:rsid w:val="00182050"/>
    <w:rsid w:val="00182052"/>
    <w:rsid w:val="0018206E"/>
    <w:rsid w:val="00182091"/>
    <w:rsid w:val="0018209A"/>
    <w:rsid w:val="001820D9"/>
    <w:rsid w:val="001820E1"/>
    <w:rsid w:val="001820ED"/>
    <w:rsid w:val="00182132"/>
    <w:rsid w:val="0018214E"/>
    <w:rsid w:val="0018216C"/>
    <w:rsid w:val="001821BE"/>
    <w:rsid w:val="001821F7"/>
    <w:rsid w:val="00182206"/>
    <w:rsid w:val="00182222"/>
    <w:rsid w:val="00182237"/>
    <w:rsid w:val="00182292"/>
    <w:rsid w:val="00182294"/>
    <w:rsid w:val="001822B9"/>
    <w:rsid w:val="001822FB"/>
    <w:rsid w:val="0018233A"/>
    <w:rsid w:val="001823A0"/>
    <w:rsid w:val="001823AB"/>
    <w:rsid w:val="001823D5"/>
    <w:rsid w:val="001823D8"/>
    <w:rsid w:val="001823FE"/>
    <w:rsid w:val="0018241B"/>
    <w:rsid w:val="001824D2"/>
    <w:rsid w:val="001824FB"/>
    <w:rsid w:val="0018256E"/>
    <w:rsid w:val="00182635"/>
    <w:rsid w:val="00182663"/>
    <w:rsid w:val="0018268D"/>
    <w:rsid w:val="001826A8"/>
    <w:rsid w:val="001826C2"/>
    <w:rsid w:val="001826EA"/>
    <w:rsid w:val="00182726"/>
    <w:rsid w:val="00182738"/>
    <w:rsid w:val="00182767"/>
    <w:rsid w:val="00182790"/>
    <w:rsid w:val="00182792"/>
    <w:rsid w:val="001827C2"/>
    <w:rsid w:val="001827FB"/>
    <w:rsid w:val="00182842"/>
    <w:rsid w:val="0018289A"/>
    <w:rsid w:val="001828C8"/>
    <w:rsid w:val="0018291D"/>
    <w:rsid w:val="00182949"/>
    <w:rsid w:val="0018297F"/>
    <w:rsid w:val="00182986"/>
    <w:rsid w:val="001829A4"/>
    <w:rsid w:val="001829B5"/>
    <w:rsid w:val="001829CB"/>
    <w:rsid w:val="001829F6"/>
    <w:rsid w:val="00182A32"/>
    <w:rsid w:val="00182A62"/>
    <w:rsid w:val="00182ABE"/>
    <w:rsid w:val="00182B12"/>
    <w:rsid w:val="00182B62"/>
    <w:rsid w:val="00182BD6"/>
    <w:rsid w:val="00182BEE"/>
    <w:rsid w:val="00182C03"/>
    <w:rsid w:val="00182C09"/>
    <w:rsid w:val="00182C26"/>
    <w:rsid w:val="00182C34"/>
    <w:rsid w:val="00182C47"/>
    <w:rsid w:val="00182C6D"/>
    <w:rsid w:val="00182CAD"/>
    <w:rsid w:val="00182CC6"/>
    <w:rsid w:val="00182D19"/>
    <w:rsid w:val="00182D43"/>
    <w:rsid w:val="00182DEB"/>
    <w:rsid w:val="00182E0B"/>
    <w:rsid w:val="00182E13"/>
    <w:rsid w:val="00182E39"/>
    <w:rsid w:val="00182E62"/>
    <w:rsid w:val="00182EAE"/>
    <w:rsid w:val="00182F69"/>
    <w:rsid w:val="00182F7D"/>
    <w:rsid w:val="00182F82"/>
    <w:rsid w:val="00182F85"/>
    <w:rsid w:val="00183124"/>
    <w:rsid w:val="00183156"/>
    <w:rsid w:val="0018318B"/>
    <w:rsid w:val="00183238"/>
    <w:rsid w:val="00183242"/>
    <w:rsid w:val="001832C0"/>
    <w:rsid w:val="001832CF"/>
    <w:rsid w:val="001832DA"/>
    <w:rsid w:val="00183303"/>
    <w:rsid w:val="0018331B"/>
    <w:rsid w:val="0018333E"/>
    <w:rsid w:val="0018337D"/>
    <w:rsid w:val="001833B9"/>
    <w:rsid w:val="0018346B"/>
    <w:rsid w:val="0018347C"/>
    <w:rsid w:val="00183497"/>
    <w:rsid w:val="001834AE"/>
    <w:rsid w:val="00183544"/>
    <w:rsid w:val="0018358D"/>
    <w:rsid w:val="001835E5"/>
    <w:rsid w:val="00183623"/>
    <w:rsid w:val="00183628"/>
    <w:rsid w:val="00183650"/>
    <w:rsid w:val="001836CA"/>
    <w:rsid w:val="001836DF"/>
    <w:rsid w:val="001836FA"/>
    <w:rsid w:val="0018374A"/>
    <w:rsid w:val="001837C6"/>
    <w:rsid w:val="001837C8"/>
    <w:rsid w:val="00183803"/>
    <w:rsid w:val="0018380A"/>
    <w:rsid w:val="00183868"/>
    <w:rsid w:val="0018386A"/>
    <w:rsid w:val="00183881"/>
    <w:rsid w:val="0018389C"/>
    <w:rsid w:val="001838BC"/>
    <w:rsid w:val="0018394F"/>
    <w:rsid w:val="001839C8"/>
    <w:rsid w:val="001839DF"/>
    <w:rsid w:val="00183A1A"/>
    <w:rsid w:val="00183A55"/>
    <w:rsid w:val="00183AD0"/>
    <w:rsid w:val="00183AE7"/>
    <w:rsid w:val="00183B19"/>
    <w:rsid w:val="00183B55"/>
    <w:rsid w:val="00183B90"/>
    <w:rsid w:val="00183BBE"/>
    <w:rsid w:val="00183C10"/>
    <w:rsid w:val="00183CAF"/>
    <w:rsid w:val="00183CB4"/>
    <w:rsid w:val="00183CBD"/>
    <w:rsid w:val="00183CEA"/>
    <w:rsid w:val="00183D1D"/>
    <w:rsid w:val="00183D36"/>
    <w:rsid w:val="00183D5E"/>
    <w:rsid w:val="00183DAE"/>
    <w:rsid w:val="00183DF1"/>
    <w:rsid w:val="00183E4D"/>
    <w:rsid w:val="00183E92"/>
    <w:rsid w:val="00183EB7"/>
    <w:rsid w:val="00183EF6"/>
    <w:rsid w:val="00183F08"/>
    <w:rsid w:val="00183F76"/>
    <w:rsid w:val="00183F95"/>
    <w:rsid w:val="00184076"/>
    <w:rsid w:val="001840A1"/>
    <w:rsid w:val="001840E5"/>
    <w:rsid w:val="001840EC"/>
    <w:rsid w:val="00184152"/>
    <w:rsid w:val="001841B3"/>
    <w:rsid w:val="001842C9"/>
    <w:rsid w:val="00184378"/>
    <w:rsid w:val="001843BB"/>
    <w:rsid w:val="00184493"/>
    <w:rsid w:val="001844A4"/>
    <w:rsid w:val="001844C7"/>
    <w:rsid w:val="001844F9"/>
    <w:rsid w:val="001845A4"/>
    <w:rsid w:val="001845D2"/>
    <w:rsid w:val="001845D3"/>
    <w:rsid w:val="0018461E"/>
    <w:rsid w:val="0018464D"/>
    <w:rsid w:val="00184685"/>
    <w:rsid w:val="001846AD"/>
    <w:rsid w:val="001847C0"/>
    <w:rsid w:val="00184803"/>
    <w:rsid w:val="00184809"/>
    <w:rsid w:val="00184876"/>
    <w:rsid w:val="001848CA"/>
    <w:rsid w:val="001848CD"/>
    <w:rsid w:val="00184910"/>
    <w:rsid w:val="0018494A"/>
    <w:rsid w:val="00184974"/>
    <w:rsid w:val="001849B0"/>
    <w:rsid w:val="001849B3"/>
    <w:rsid w:val="001849E2"/>
    <w:rsid w:val="00184A79"/>
    <w:rsid w:val="00184A82"/>
    <w:rsid w:val="00184AE1"/>
    <w:rsid w:val="00184B49"/>
    <w:rsid w:val="00184B9B"/>
    <w:rsid w:val="00184C13"/>
    <w:rsid w:val="00184C4B"/>
    <w:rsid w:val="00184C66"/>
    <w:rsid w:val="00184C85"/>
    <w:rsid w:val="00184CA8"/>
    <w:rsid w:val="00184CAD"/>
    <w:rsid w:val="00184D46"/>
    <w:rsid w:val="00184DFB"/>
    <w:rsid w:val="00184E1D"/>
    <w:rsid w:val="00184EDC"/>
    <w:rsid w:val="00184F29"/>
    <w:rsid w:val="00184F43"/>
    <w:rsid w:val="00184F5A"/>
    <w:rsid w:val="00184FA5"/>
    <w:rsid w:val="00184FB0"/>
    <w:rsid w:val="00184FB3"/>
    <w:rsid w:val="00184FF9"/>
    <w:rsid w:val="0018501E"/>
    <w:rsid w:val="00185022"/>
    <w:rsid w:val="00185047"/>
    <w:rsid w:val="00185085"/>
    <w:rsid w:val="001850B1"/>
    <w:rsid w:val="001850C0"/>
    <w:rsid w:val="001850FC"/>
    <w:rsid w:val="00185111"/>
    <w:rsid w:val="001851AF"/>
    <w:rsid w:val="0018523B"/>
    <w:rsid w:val="0018525A"/>
    <w:rsid w:val="0018525C"/>
    <w:rsid w:val="00185288"/>
    <w:rsid w:val="00185297"/>
    <w:rsid w:val="001852C3"/>
    <w:rsid w:val="001852CF"/>
    <w:rsid w:val="00185333"/>
    <w:rsid w:val="0018537F"/>
    <w:rsid w:val="001853BE"/>
    <w:rsid w:val="001853C5"/>
    <w:rsid w:val="001853C6"/>
    <w:rsid w:val="001853CC"/>
    <w:rsid w:val="0018543E"/>
    <w:rsid w:val="0018548F"/>
    <w:rsid w:val="0018553F"/>
    <w:rsid w:val="0018556D"/>
    <w:rsid w:val="001855CD"/>
    <w:rsid w:val="0018560C"/>
    <w:rsid w:val="001856E0"/>
    <w:rsid w:val="001856E9"/>
    <w:rsid w:val="00185713"/>
    <w:rsid w:val="00185765"/>
    <w:rsid w:val="00185790"/>
    <w:rsid w:val="001857B3"/>
    <w:rsid w:val="001857D6"/>
    <w:rsid w:val="001857DC"/>
    <w:rsid w:val="00185812"/>
    <w:rsid w:val="00185872"/>
    <w:rsid w:val="001858E1"/>
    <w:rsid w:val="00185A2E"/>
    <w:rsid w:val="00185A84"/>
    <w:rsid w:val="00185AC3"/>
    <w:rsid w:val="00185ACA"/>
    <w:rsid w:val="00185C60"/>
    <w:rsid w:val="00185C62"/>
    <w:rsid w:val="00185C91"/>
    <w:rsid w:val="00185CCB"/>
    <w:rsid w:val="00185D13"/>
    <w:rsid w:val="00185D38"/>
    <w:rsid w:val="00185D8B"/>
    <w:rsid w:val="00185DBE"/>
    <w:rsid w:val="00185DCD"/>
    <w:rsid w:val="00185DCF"/>
    <w:rsid w:val="00185DEB"/>
    <w:rsid w:val="00185E13"/>
    <w:rsid w:val="00185E69"/>
    <w:rsid w:val="00185E97"/>
    <w:rsid w:val="00185E98"/>
    <w:rsid w:val="00185EA0"/>
    <w:rsid w:val="00185EB8"/>
    <w:rsid w:val="00185EDD"/>
    <w:rsid w:val="00185F40"/>
    <w:rsid w:val="00185F69"/>
    <w:rsid w:val="00185FB7"/>
    <w:rsid w:val="00185FB8"/>
    <w:rsid w:val="00186140"/>
    <w:rsid w:val="00186158"/>
    <w:rsid w:val="0018618C"/>
    <w:rsid w:val="00186251"/>
    <w:rsid w:val="00186260"/>
    <w:rsid w:val="00186293"/>
    <w:rsid w:val="001862E9"/>
    <w:rsid w:val="00186315"/>
    <w:rsid w:val="0018633F"/>
    <w:rsid w:val="001863CF"/>
    <w:rsid w:val="001863F4"/>
    <w:rsid w:val="0018643B"/>
    <w:rsid w:val="00186496"/>
    <w:rsid w:val="00186499"/>
    <w:rsid w:val="001864D6"/>
    <w:rsid w:val="001865C4"/>
    <w:rsid w:val="00186617"/>
    <w:rsid w:val="00186662"/>
    <w:rsid w:val="001866AD"/>
    <w:rsid w:val="0018670A"/>
    <w:rsid w:val="001867BD"/>
    <w:rsid w:val="001867DE"/>
    <w:rsid w:val="00186817"/>
    <w:rsid w:val="00186866"/>
    <w:rsid w:val="00186891"/>
    <w:rsid w:val="001868B1"/>
    <w:rsid w:val="001868CB"/>
    <w:rsid w:val="001868F8"/>
    <w:rsid w:val="00186902"/>
    <w:rsid w:val="00186905"/>
    <w:rsid w:val="00186937"/>
    <w:rsid w:val="0018694D"/>
    <w:rsid w:val="00186983"/>
    <w:rsid w:val="001869D3"/>
    <w:rsid w:val="00186A35"/>
    <w:rsid w:val="00186A5A"/>
    <w:rsid w:val="00186A6B"/>
    <w:rsid w:val="00186B0F"/>
    <w:rsid w:val="00186B41"/>
    <w:rsid w:val="00186B5C"/>
    <w:rsid w:val="00186BB1"/>
    <w:rsid w:val="00186BB2"/>
    <w:rsid w:val="00186BFE"/>
    <w:rsid w:val="00186C1C"/>
    <w:rsid w:val="00186C48"/>
    <w:rsid w:val="00186C50"/>
    <w:rsid w:val="00186C64"/>
    <w:rsid w:val="00186CE8"/>
    <w:rsid w:val="00186CEC"/>
    <w:rsid w:val="00186D00"/>
    <w:rsid w:val="00186D7E"/>
    <w:rsid w:val="00186DA4"/>
    <w:rsid w:val="00186DE1"/>
    <w:rsid w:val="00186DE7"/>
    <w:rsid w:val="00186E0C"/>
    <w:rsid w:val="00186E58"/>
    <w:rsid w:val="00186E5F"/>
    <w:rsid w:val="00186EB4"/>
    <w:rsid w:val="00186F17"/>
    <w:rsid w:val="00186F26"/>
    <w:rsid w:val="00186F5B"/>
    <w:rsid w:val="00186FB7"/>
    <w:rsid w:val="00186FD8"/>
    <w:rsid w:val="0018702D"/>
    <w:rsid w:val="0018705B"/>
    <w:rsid w:val="0018705D"/>
    <w:rsid w:val="0018707C"/>
    <w:rsid w:val="00187080"/>
    <w:rsid w:val="0018710A"/>
    <w:rsid w:val="0018712A"/>
    <w:rsid w:val="0018714D"/>
    <w:rsid w:val="0018714E"/>
    <w:rsid w:val="00187227"/>
    <w:rsid w:val="00187261"/>
    <w:rsid w:val="001872C3"/>
    <w:rsid w:val="00187320"/>
    <w:rsid w:val="00187381"/>
    <w:rsid w:val="001873E3"/>
    <w:rsid w:val="00187445"/>
    <w:rsid w:val="0018746B"/>
    <w:rsid w:val="001874A2"/>
    <w:rsid w:val="001874B8"/>
    <w:rsid w:val="001874DC"/>
    <w:rsid w:val="00187570"/>
    <w:rsid w:val="0018758A"/>
    <w:rsid w:val="001875CB"/>
    <w:rsid w:val="001876F6"/>
    <w:rsid w:val="00187740"/>
    <w:rsid w:val="001877B2"/>
    <w:rsid w:val="00187849"/>
    <w:rsid w:val="00187865"/>
    <w:rsid w:val="0018788F"/>
    <w:rsid w:val="00187899"/>
    <w:rsid w:val="001878D2"/>
    <w:rsid w:val="00187912"/>
    <w:rsid w:val="00187B0B"/>
    <w:rsid w:val="00187B54"/>
    <w:rsid w:val="00187BA2"/>
    <w:rsid w:val="00187CB5"/>
    <w:rsid w:val="00187CE1"/>
    <w:rsid w:val="00187D19"/>
    <w:rsid w:val="00187D31"/>
    <w:rsid w:val="00187D94"/>
    <w:rsid w:val="00187DDF"/>
    <w:rsid w:val="00187DF8"/>
    <w:rsid w:val="00187E12"/>
    <w:rsid w:val="00187EA1"/>
    <w:rsid w:val="00187ED7"/>
    <w:rsid w:val="00187F00"/>
    <w:rsid w:val="00187F13"/>
    <w:rsid w:val="00187F68"/>
    <w:rsid w:val="00187F82"/>
    <w:rsid w:val="00187FB8"/>
    <w:rsid w:val="00187FC0"/>
    <w:rsid w:val="00190027"/>
    <w:rsid w:val="001900A4"/>
    <w:rsid w:val="0019012F"/>
    <w:rsid w:val="00190133"/>
    <w:rsid w:val="0019019F"/>
    <w:rsid w:val="001901AC"/>
    <w:rsid w:val="001901D8"/>
    <w:rsid w:val="00190279"/>
    <w:rsid w:val="00190367"/>
    <w:rsid w:val="00190377"/>
    <w:rsid w:val="00190391"/>
    <w:rsid w:val="001903ED"/>
    <w:rsid w:val="0019040A"/>
    <w:rsid w:val="0019040C"/>
    <w:rsid w:val="0019047B"/>
    <w:rsid w:val="001904B8"/>
    <w:rsid w:val="001904C5"/>
    <w:rsid w:val="001904F5"/>
    <w:rsid w:val="00190523"/>
    <w:rsid w:val="0019056B"/>
    <w:rsid w:val="00190576"/>
    <w:rsid w:val="0019057F"/>
    <w:rsid w:val="00190585"/>
    <w:rsid w:val="001905C4"/>
    <w:rsid w:val="001906A1"/>
    <w:rsid w:val="0019070B"/>
    <w:rsid w:val="00190750"/>
    <w:rsid w:val="00190771"/>
    <w:rsid w:val="00190772"/>
    <w:rsid w:val="00190794"/>
    <w:rsid w:val="00190840"/>
    <w:rsid w:val="00190885"/>
    <w:rsid w:val="001908F3"/>
    <w:rsid w:val="0019093B"/>
    <w:rsid w:val="001909AC"/>
    <w:rsid w:val="001909CD"/>
    <w:rsid w:val="001909E8"/>
    <w:rsid w:val="00190A35"/>
    <w:rsid w:val="00190AA4"/>
    <w:rsid w:val="00190AAB"/>
    <w:rsid w:val="00190B1F"/>
    <w:rsid w:val="00190B6C"/>
    <w:rsid w:val="00190BB4"/>
    <w:rsid w:val="00190BFD"/>
    <w:rsid w:val="00190C7D"/>
    <w:rsid w:val="00190CAB"/>
    <w:rsid w:val="00190D24"/>
    <w:rsid w:val="00190D2C"/>
    <w:rsid w:val="00190D39"/>
    <w:rsid w:val="00190DAE"/>
    <w:rsid w:val="00190DE4"/>
    <w:rsid w:val="00190E1A"/>
    <w:rsid w:val="00190E2B"/>
    <w:rsid w:val="00190EBA"/>
    <w:rsid w:val="00190EF0"/>
    <w:rsid w:val="00190F84"/>
    <w:rsid w:val="00190FE0"/>
    <w:rsid w:val="00191012"/>
    <w:rsid w:val="0019105A"/>
    <w:rsid w:val="001910F6"/>
    <w:rsid w:val="001910FA"/>
    <w:rsid w:val="00191135"/>
    <w:rsid w:val="00191143"/>
    <w:rsid w:val="0019116E"/>
    <w:rsid w:val="0019120B"/>
    <w:rsid w:val="00191217"/>
    <w:rsid w:val="00191223"/>
    <w:rsid w:val="001912C6"/>
    <w:rsid w:val="00191338"/>
    <w:rsid w:val="001913AB"/>
    <w:rsid w:val="00191463"/>
    <w:rsid w:val="0019146B"/>
    <w:rsid w:val="0019148A"/>
    <w:rsid w:val="0019154A"/>
    <w:rsid w:val="001915B1"/>
    <w:rsid w:val="001915C3"/>
    <w:rsid w:val="001916D0"/>
    <w:rsid w:val="00191764"/>
    <w:rsid w:val="00191773"/>
    <w:rsid w:val="001917AB"/>
    <w:rsid w:val="001917AD"/>
    <w:rsid w:val="001917EA"/>
    <w:rsid w:val="001917EF"/>
    <w:rsid w:val="00191846"/>
    <w:rsid w:val="00191891"/>
    <w:rsid w:val="001918B1"/>
    <w:rsid w:val="001918EC"/>
    <w:rsid w:val="001918FF"/>
    <w:rsid w:val="0019192F"/>
    <w:rsid w:val="00191932"/>
    <w:rsid w:val="00191986"/>
    <w:rsid w:val="00191997"/>
    <w:rsid w:val="001919EF"/>
    <w:rsid w:val="00191A36"/>
    <w:rsid w:val="00191A60"/>
    <w:rsid w:val="00191A6B"/>
    <w:rsid w:val="00191A77"/>
    <w:rsid w:val="00191B02"/>
    <w:rsid w:val="00191B03"/>
    <w:rsid w:val="00191B1E"/>
    <w:rsid w:val="00191C16"/>
    <w:rsid w:val="00191C9F"/>
    <w:rsid w:val="00191CEC"/>
    <w:rsid w:val="00191D08"/>
    <w:rsid w:val="00191D2D"/>
    <w:rsid w:val="00191D35"/>
    <w:rsid w:val="00191D43"/>
    <w:rsid w:val="00191D69"/>
    <w:rsid w:val="00191DA1"/>
    <w:rsid w:val="00191DCE"/>
    <w:rsid w:val="00191DE2"/>
    <w:rsid w:val="00191E08"/>
    <w:rsid w:val="00191E8F"/>
    <w:rsid w:val="00191E99"/>
    <w:rsid w:val="00191EC8"/>
    <w:rsid w:val="00191F2E"/>
    <w:rsid w:val="00191F78"/>
    <w:rsid w:val="00191F8D"/>
    <w:rsid w:val="00192004"/>
    <w:rsid w:val="001920A7"/>
    <w:rsid w:val="001920D4"/>
    <w:rsid w:val="0019215E"/>
    <w:rsid w:val="00192167"/>
    <w:rsid w:val="00192183"/>
    <w:rsid w:val="001921B2"/>
    <w:rsid w:val="001921B5"/>
    <w:rsid w:val="001921EE"/>
    <w:rsid w:val="00192209"/>
    <w:rsid w:val="0019227C"/>
    <w:rsid w:val="001922AD"/>
    <w:rsid w:val="001922CC"/>
    <w:rsid w:val="001922D7"/>
    <w:rsid w:val="001922E7"/>
    <w:rsid w:val="0019233F"/>
    <w:rsid w:val="0019236C"/>
    <w:rsid w:val="001923A5"/>
    <w:rsid w:val="0019240C"/>
    <w:rsid w:val="00192436"/>
    <w:rsid w:val="00192499"/>
    <w:rsid w:val="001924A1"/>
    <w:rsid w:val="001924FA"/>
    <w:rsid w:val="00192520"/>
    <w:rsid w:val="00192568"/>
    <w:rsid w:val="0019259C"/>
    <w:rsid w:val="001925CE"/>
    <w:rsid w:val="00192629"/>
    <w:rsid w:val="001926FC"/>
    <w:rsid w:val="00192742"/>
    <w:rsid w:val="00192745"/>
    <w:rsid w:val="00192779"/>
    <w:rsid w:val="0019280D"/>
    <w:rsid w:val="00192815"/>
    <w:rsid w:val="00192823"/>
    <w:rsid w:val="00192872"/>
    <w:rsid w:val="0019290C"/>
    <w:rsid w:val="00192960"/>
    <w:rsid w:val="00192A70"/>
    <w:rsid w:val="00192A8D"/>
    <w:rsid w:val="00192AA1"/>
    <w:rsid w:val="00192AB6"/>
    <w:rsid w:val="00192ACC"/>
    <w:rsid w:val="00192AD6"/>
    <w:rsid w:val="00192B0F"/>
    <w:rsid w:val="00192B33"/>
    <w:rsid w:val="00192B5E"/>
    <w:rsid w:val="00192BB5"/>
    <w:rsid w:val="00192C54"/>
    <w:rsid w:val="00192C8E"/>
    <w:rsid w:val="00192C94"/>
    <w:rsid w:val="00192CDD"/>
    <w:rsid w:val="00192D6E"/>
    <w:rsid w:val="00192D89"/>
    <w:rsid w:val="00192D8D"/>
    <w:rsid w:val="00192E96"/>
    <w:rsid w:val="00192EDC"/>
    <w:rsid w:val="00192F13"/>
    <w:rsid w:val="00192F14"/>
    <w:rsid w:val="00192F5B"/>
    <w:rsid w:val="00192FDD"/>
    <w:rsid w:val="00192FE6"/>
    <w:rsid w:val="00193040"/>
    <w:rsid w:val="00193076"/>
    <w:rsid w:val="001930BD"/>
    <w:rsid w:val="00193112"/>
    <w:rsid w:val="00193129"/>
    <w:rsid w:val="001931B3"/>
    <w:rsid w:val="001931DD"/>
    <w:rsid w:val="0019321B"/>
    <w:rsid w:val="0019324E"/>
    <w:rsid w:val="00193259"/>
    <w:rsid w:val="00193283"/>
    <w:rsid w:val="00193285"/>
    <w:rsid w:val="00193291"/>
    <w:rsid w:val="00193295"/>
    <w:rsid w:val="001932A4"/>
    <w:rsid w:val="001932CA"/>
    <w:rsid w:val="00193322"/>
    <w:rsid w:val="0019333B"/>
    <w:rsid w:val="00193342"/>
    <w:rsid w:val="00193376"/>
    <w:rsid w:val="0019337A"/>
    <w:rsid w:val="0019339B"/>
    <w:rsid w:val="0019345A"/>
    <w:rsid w:val="00193477"/>
    <w:rsid w:val="00193489"/>
    <w:rsid w:val="0019348C"/>
    <w:rsid w:val="00193521"/>
    <w:rsid w:val="0019352D"/>
    <w:rsid w:val="00193572"/>
    <w:rsid w:val="0019358D"/>
    <w:rsid w:val="001935C0"/>
    <w:rsid w:val="001935C4"/>
    <w:rsid w:val="00193621"/>
    <w:rsid w:val="00193656"/>
    <w:rsid w:val="00193660"/>
    <w:rsid w:val="0019366C"/>
    <w:rsid w:val="00193673"/>
    <w:rsid w:val="001936DD"/>
    <w:rsid w:val="00193711"/>
    <w:rsid w:val="0019378F"/>
    <w:rsid w:val="001937BA"/>
    <w:rsid w:val="00193826"/>
    <w:rsid w:val="00193915"/>
    <w:rsid w:val="00193916"/>
    <w:rsid w:val="0019396A"/>
    <w:rsid w:val="001939E3"/>
    <w:rsid w:val="001939ED"/>
    <w:rsid w:val="00193A47"/>
    <w:rsid w:val="00193AD9"/>
    <w:rsid w:val="00193B21"/>
    <w:rsid w:val="00193C35"/>
    <w:rsid w:val="00193CC7"/>
    <w:rsid w:val="00193D41"/>
    <w:rsid w:val="00193D70"/>
    <w:rsid w:val="00193D79"/>
    <w:rsid w:val="00193D85"/>
    <w:rsid w:val="00193D92"/>
    <w:rsid w:val="00193DB3"/>
    <w:rsid w:val="00193DC6"/>
    <w:rsid w:val="00193DFC"/>
    <w:rsid w:val="00193E32"/>
    <w:rsid w:val="00193EAC"/>
    <w:rsid w:val="00193EE9"/>
    <w:rsid w:val="00193F07"/>
    <w:rsid w:val="00193F2B"/>
    <w:rsid w:val="00193F32"/>
    <w:rsid w:val="00193FB6"/>
    <w:rsid w:val="0019414D"/>
    <w:rsid w:val="0019414F"/>
    <w:rsid w:val="0019416A"/>
    <w:rsid w:val="001941E4"/>
    <w:rsid w:val="00194239"/>
    <w:rsid w:val="0019423B"/>
    <w:rsid w:val="0019426E"/>
    <w:rsid w:val="00194388"/>
    <w:rsid w:val="0019438D"/>
    <w:rsid w:val="00194391"/>
    <w:rsid w:val="001943C4"/>
    <w:rsid w:val="001943D5"/>
    <w:rsid w:val="00194428"/>
    <w:rsid w:val="001944B3"/>
    <w:rsid w:val="001944ED"/>
    <w:rsid w:val="00194507"/>
    <w:rsid w:val="00194557"/>
    <w:rsid w:val="00194609"/>
    <w:rsid w:val="0019463C"/>
    <w:rsid w:val="0019463E"/>
    <w:rsid w:val="00194688"/>
    <w:rsid w:val="001946D0"/>
    <w:rsid w:val="0019470B"/>
    <w:rsid w:val="00194721"/>
    <w:rsid w:val="0019472A"/>
    <w:rsid w:val="00194743"/>
    <w:rsid w:val="00194766"/>
    <w:rsid w:val="0019476A"/>
    <w:rsid w:val="001947C0"/>
    <w:rsid w:val="0019483C"/>
    <w:rsid w:val="00194866"/>
    <w:rsid w:val="001948B0"/>
    <w:rsid w:val="0019498A"/>
    <w:rsid w:val="00194A04"/>
    <w:rsid w:val="00194A10"/>
    <w:rsid w:val="00194A1F"/>
    <w:rsid w:val="00194A2F"/>
    <w:rsid w:val="00194A57"/>
    <w:rsid w:val="00194A65"/>
    <w:rsid w:val="00194AC1"/>
    <w:rsid w:val="00194B6F"/>
    <w:rsid w:val="00194C87"/>
    <w:rsid w:val="00194CA5"/>
    <w:rsid w:val="00194CB2"/>
    <w:rsid w:val="00194D32"/>
    <w:rsid w:val="00194D85"/>
    <w:rsid w:val="00194DAF"/>
    <w:rsid w:val="00194DD1"/>
    <w:rsid w:val="00194DEB"/>
    <w:rsid w:val="00194E28"/>
    <w:rsid w:val="00194E40"/>
    <w:rsid w:val="00194E68"/>
    <w:rsid w:val="00194E75"/>
    <w:rsid w:val="00194E7F"/>
    <w:rsid w:val="00194E8B"/>
    <w:rsid w:val="00194EFC"/>
    <w:rsid w:val="00194F1F"/>
    <w:rsid w:val="00194FE6"/>
    <w:rsid w:val="001950D7"/>
    <w:rsid w:val="001950DE"/>
    <w:rsid w:val="001950FE"/>
    <w:rsid w:val="00195109"/>
    <w:rsid w:val="0019515A"/>
    <w:rsid w:val="00195171"/>
    <w:rsid w:val="0019519A"/>
    <w:rsid w:val="001951B2"/>
    <w:rsid w:val="001951B5"/>
    <w:rsid w:val="00195209"/>
    <w:rsid w:val="0019520E"/>
    <w:rsid w:val="0019522F"/>
    <w:rsid w:val="00195274"/>
    <w:rsid w:val="00195299"/>
    <w:rsid w:val="001952A7"/>
    <w:rsid w:val="001952CA"/>
    <w:rsid w:val="00195309"/>
    <w:rsid w:val="0019532B"/>
    <w:rsid w:val="00195358"/>
    <w:rsid w:val="0019537C"/>
    <w:rsid w:val="00195385"/>
    <w:rsid w:val="001953A9"/>
    <w:rsid w:val="001953B1"/>
    <w:rsid w:val="001953C7"/>
    <w:rsid w:val="001953CA"/>
    <w:rsid w:val="001953D7"/>
    <w:rsid w:val="00195401"/>
    <w:rsid w:val="00195409"/>
    <w:rsid w:val="0019547D"/>
    <w:rsid w:val="001954CC"/>
    <w:rsid w:val="00195562"/>
    <w:rsid w:val="001955B0"/>
    <w:rsid w:val="001955B9"/>
    <w:rsid w:val="00195621"/>
    <w:rsid w:val="00195628"/>
    <w:rsid w:val="00195687"/>
    <w:rsid w:val="0019569C"/>
    <w:rsid w:val="001956C4"/>
    <w:rsid w:val="00195763"/>
    <w:rsid w:val="001957DB"/>
    <w:rsid w:val="00195820"/>
    <w:rsid w:val="0019584D"/>
    <w:rsid w:val="00195865"/>
    <w:rsid w:val="001958BC"/>
    <w:rsid w:val="001958C2"/>
    <w:rsid w:val="001958D5"/>
    <w:rsid w:val="001958EC"/>
    <w:rsid w:val="00195930"/>
    <w:rsid w:val="0019596B"/>
    <w:rsid w:val="0019596E"/>
    <w:rsid w:val="00195984"/>
    <w:rsid w:val="0019598E"/>
    <w:rsid w:val="001959FF"/>
    <w:rsid w:val="00195A3A"/>
    <w:rsid w:val="00195A61"/>
    <w:rsid w:val="00195A9B"/>
    <w:rsid w:val="00195B5D"/>
    <w:rsid w:val="00195BAD"/>
    <w:rsid w:val="00195BD7"/>
    <w:rsid w:val="00195BE5"/>
    <w:rsid w:val="00195C26"/>
    <w:rsid w:val="00195C28"/>
    <w:rsid w:val="00195C76"/>
    <w:rsid w:val="00195CB9"/>
    <w:rsid w:val="00195CE0"/>
    <w:rsid w:val="00195DCA"/>
    <w:rsid w:val="00195E4D"/>
    <w:rsid w:val="00195E61"/>
    <w:rsid w:val="00195E78"/>
    <w:rsid w:val="00195EA7"/>
    <w:rsid w:val="00195EBE"/>
    <w:rsid w:val="00195ED3"/>
    <w:rsid w:val="00195ED5"/>
    <w:rsid w:val="00195ED7"/>
    <w:rsid w:val="00195F08"/>
    <w:rsid w:val="00195F71"/>
    <w:rsid w:val="00195F86"/>
    <w:rsid w:val="00195FA8"/>
    <w:rsid w:val="00196072"/>
    <w:rsid w:val="0019609B"/>
    <w:rsid w:val="001960C1"/>
    <w:rsid w:val="001960EA"/>
    <w:rsid w:val="001961A6"/>
    <w:rsid w:val="001961C0"/>
    <w:rsid w:val="001961F6"/>
    <w:rsid w:val="0019630B"/>
    <w:rsid w:val="00196344"/>
    <w:rsid w:val="001963DD"/>
    <w:rsid w:val="0019644E"/>
    <w:rsid w:val="0019644F"/>
    <w:rsid w:val="001964A8"/>
    <w:rsid w:val="001964AD"/>
    <w:rsid w:val="001964D0"/>
    <w:rsid w:val="001964DA"/>
    <w:rsid w:val="00196522"/>
    <w:rsid w:val="00196552"/>
    <w:rsid w:val="00196608"/>
    <w:rsid w:val="0019662F"/>
    <w:rsid w:val="001966A1"/>
    <w:rsid w:val="001966BC"/>
    <w:rsid w:val="001966EA"/>
    <w:rsid w:val="001967E1"/>
    <w:rsid w:val="0019682B"/>
    <w:rsid w:val="00196837"/>
    <w:rsid w:val="001968A7"/>
    <w:rsid w:val="001968AC"/>
    <w:rsid w:val="001968C8"/>
    <w:rsid w:val="001968D9"/>
    <w:rsid w:val="00196A5E"/>
    <w:rsid w:val="00196A62"/>
    <w:rsid w:val="00196A7A"/>
    <w:rsid w:val="00196A92"/>
    <w:rsid w:val="00196A9E"/>
    <w:rsid w:val="00196AC0"/>
    <w:rsid w:val="00196C0A"/>
    <w:rsid w:val="00196C4A"/>
    <w:rsid w:val="00196C6E"/>
    <w:rsid w:val="00196CA0"/>
    <w:rsid w:val="00196CE9"/>
    <w:rsid w:val="00196CF3"/>
    <w:rsid w:val="00196D47"/>
    <w:rsid w:val="00196D7E"/>
    <w:rsid w:val="00196DA8"/>
    <w:rsid w:val="00196DCA"/>
    <w:rsid w:val="00196EA8"/>
    <w:rsid w:val="00196ECB"/>
    <w:rsid w:val="00196F1D"/>
    <w:rsid w:val="00196FCA"/>
    <w:rsid w:val="00197011"/>
    <w:rsid w:val="00197014"/>
    <w:rsid w:val="0019702F"/>
    <w:rsid w:val="00197089"/>
    <w:rsid w:val="001970B1"/>
    <w:rsid w:val="001970C0"/>
    <w:rsid w:val="001970DA"/>
    <w:rsid w:val="00197176"/>
    <w:rsid w:val="001971DE"/>
    <w:rsid w:val="001971DF"/>
    <w:rsid w:val="001972A4"/>
    <w:rsid w:val="00197321"/>
    <w:rsid w:val="00197340"/>
    <w:rsid w:val="001973F9"/>
    <w:rsid w:val="0019745B"/>
    <w:rsid w:val="0019751D"/>
    <w:rsid w:val="00197557"/>
    <w:rsid w:val="00197567"/>
    <w:rsid w:val="001975A1"/>
    <w:rsid w:val="001975A9"/>
    <w:rsid w:val="001975D2"/>
    <w:rsid w:val="00197633"/>
    <w:rsid w:val="00197651"/>
    <w:rsid w:val="00197698"/>
    <w:rsid w:val="001976AF"/>
    <w:rsid w:val="001976C5"/>
    <w:rsid w:val="0019770C"/>
    <w:rsid w:val="00197722"/>
    <w:rsid w:val="0019772B"/>
    <w:rsid w:val="0019774D"/>
    <w:rsid w:val="00197777"/>
    <w:rsid w:val="00197934"/>
    <w:rsid w:val="001979B1"/>
    <w:rsid w:val="001979DB"/>
    <w:rsid w:val="00197AB5"/>
    <w:rsid w:val="00197B13"/>
    <w:rsid w:val="00197B4F"/>
    <w:rsid w:val="00197B52"/>
    <w:rsid w:val="00197B78"/>
    <w:rsid w:val="00197C18"/>
    <w:rsid w:val="00197C6F"/>
    <w:rsid w:val="00197CD8"/>
    <w:rsid w:val="00197D25"/>
    <w:rsid w:val="00197D38"/>
    <w:rsid w:val="00197D3D"/>
    <w:rsid w:val="00197D52"/>
    <w:rsid w:val="00197D66"/>
    <w:rsid w:val="00197D90"/>
    <w:rsid w:val="00197DA5"/>
    <w:rsid w:val="00197DEA"/>
    <w:rsid w:val="00197DEE"/>
    <w:rsid w:val="00197DEF"/>
    <w:rsid w:val="00197DFD"/>
    <w:rsid w:val="00197ED7"/>
    <w:rsid w:val="001A0008"/>
    <w:rsid w:val="001A003C"/>
    <w:rsid w:val="001A0045"/>
    <w:rsid w:val="001A00BC"/>
    <w:rsid w:val="001A0140"/>
    <w:rsid w:val="001A01CB"/>
    <w:rsid w:val="001A01E0"/>
    <w:rsid w:val="001A0201"/>
    <w:rsid w:val="001A022B"/>
    <w:rsid w:val="001A026A"/>
    <w:rsid w:val="001A0281"/>
    <w:rsid w:val="001A02DD"/>
    <w:rsid w:val="001A02FC"/>
    <w:rsid w:val="001A0300"/>
    <w:rsid w:val="001A030C"/>
    <w:rsid w:val="001A0320"/>
    <w:rsid w:val="001A032D"/>
    <w:rsid w:val="001A0333"/>
    <w:rsid w:val="001A0425"/>
    <w:rsid w:val="001A043A"/>
    <w:rsid w:val="001A0445"/>
    <w:rsid w:val="001A0447"/>
    <w:rsid w:val="001A04F2"/>
    <w:rsid w:val="001A04FA"/>
    <w:rsid w:val="001A0564"/>
    <w:rsid w:val="001A0567"/>
    <w:rsid w:val="001A05C9"/>
    <w:rsid w:val="001A05DB"/>
    <w:rsid w:val="001A05F9"/>
    <w:rsid w:val="001A0614"/>
    <w:rsid w:val="001A0668"/>
    <w:rsid w:val="001A066E"/>
    <w:rsid w:val="001A06AA"/>
    <w:rsid w:val="001A0722"/>
    <w:rsid w:val="001A07B4"/>
    <w:rsid w:val="001A083F"/>
    <w:rsid w:val="001A085F"/>
    <w:rsid w:val="001A08F5"/>
    <w:rsid w:val="001A092F"/>
    <w:rsid w:val="001A093E"/>
    <w:rsid w:val="001A0999"/>
    <w:rsid w:val="001A09A6"/>
    <w:rsid w:val="001A09D9"/>
    <w:rsid w:val="001A0A3B"/>
    <w:rsid w:val="001A0A59"/>
    <w:rsid w:val="001A0A99"/>
    <w:rsid w:val="001A0ACB"/>
    <w:rsid w:val="001A0AD8"/>
    <w:rsid w:val="001A0BB1"/>
    <w:rsid w:val="001A0BC4"/>
    <w:rsid w:val="001A0BDB"/>
    <w:rsid w:val="001A0BFA"/>
    <w:rsid w:val="001A0C96"/>
    <w:rsid w:val="001A0CEE"/>
    <w:rsid w:val="001A0D01"/>
    <w:rsid w:val="001A0D35"/>
    <w:rsid w:val="001A0D3B"/>
    <w:rsid w:val="001A0D7C"/>
    <w:rsid w:val="001A0DA9"/>
    <w:rsid w:val="001A0E4D"/>
    <w:rsid w:val="001A0E5E"/>
    <w:rsid w:val="001A0EE9"/>
    <w:rsid w:val="001A0EF5"/>
    <w:rsid w:val="001A0EF7"/>
    <w:rsid w:val="001A0F3A"/>
    <w:rsid w:val="001A0F40"/>
    <w:rsid w:val="001A0F52"/>
    <w:rsid w:val="001A0F7B"/>
    <w:rsid w:val="001A0F8E"/>
    <w:rsid w:val="001A1020"/>
    <w:rsid w:val="001A102C"/>
    <w:rsid w:val="001A1063"/>
    <w:rsid w:val="001A1075"/>
    <w:rsid w:val="001A10C9"/>
    <w:rsid w:val="001A10D0"/>
    <w:rsid w:val="001A10EE"/>
    <w:rsid w:val="001A10FB"/>
    <w:rsid w:val="001A11BB"/>
    <w:rsid w:val="001A11C1"/>
    <w:rsid w:val="001A1204"/>
    <w:rsid w:val="001A1277"/>
    <w:rsid w:val="001A128F"/>
    <w:rsid w:val="001A1351"/>
    <w:rsid w:val="001A138E"/>
    <w:rsid w:val="001A1449"/>
    <w:rsid w:val="001A14A2"/>
    <w:rsid w:val="001A14B3"/>
    <w:rsid w:val="001A14DC"/>
    <w:rsid w:val="001A14E2"/>
    <w:rsid w:val="001A154F"/>
    <w:rsid w:val="001A1551"/>
    <w:rsid w:val="001A15BE"/>
    <w:rsid w:val="001A15D5"/>
    <w:rsid w:val="001A15F3"/>
    <w:rsid w:val="001A164D"/>
    <w:rsid w:val="001A165D"/>
    <w:rsid w:val="001A1662"/>
    <w:rsid w:val="001A1676"/>
    <w:rsid w:val="001A1687"/>
    <w:rsid w:val="001A1698"/>
    <w:rsid w:val="001A175F"/>
    <w:rsid w:val="001A177A"/>
    <w:rsid w:val="001A182E"/>
    <w:rsid w:val="001A18CF"/>
    <w:rsid w:val="001A1979"/>
    <w:rsid w:val="001A19C0"/>
    <w:rsid w:val="001A19D4"/>
    <w:rsid w:val="001A1AD3"/>
    <w:rsid w:val="001A1AE3"/>
    <w:rsid w:val="001A1AE5"/>
    <w:rsid w:val="001A1B01"/>
    <w:rsid w:val="001A1B1F"/>
    <w:rsid w:val="001A1B8B"/>
    <w:rsid w:val="001A1BB5"/>
    <w:rsid w:val="001A1BDC"/>
    <w:rsid w:val="001A1C2A"/>
    <w:rsid w:val="001A1D3A"/>
    <w:rsid w:val="001A1D9C"/>
    <w:rsid w:val="001A1DA1"/>
    <w:rsid w:val="001A1DFE"/>
    <w:rsid w:val="001A1E23"/>
    <w:rsid w:val="001A1EDB"/>
    <w:rsid w:val="001A1F13"/>
    <w:rsid w:val="001A1F7F"/>
    <w:rsid w:val="001A1FEF"/>
    <w:rsid w:val="001A1FF7"/>
    <w:rsid w:val="001A2016"/>
    <w:rsid w:val="001A210F"/>
    <w:rsid w:val="001A2151"/>
    <w:rsid w:val="001A21CE"/>
    <w:rsid w:val="001A2215"/>
    <w:rsid w:val="001A2223"/>
    <w:rsid w:val="001A224E"/>
    <w:rsid w:val="001A22C6"/>
    <w:rsid w:val="001A22E8"/>
    <w:rsid w:val="001A22F1"/>
    <w:rsid w:val="001A2314"/>
    <w:rsid w:val="001A2329"/>
    <w:rsid w:val="001A2347"/>
    <w:rsid w:val="001A235B"/>
    <w:rsid w:val="001A239E"/>
    <w:rsid w:val="001A23C2"/>
    <w:rsid w:val="001A23CB"/>
    <w:rsid w:val="001A242B"/>
    <w:rsid w:val="001A24B0"/>
    <w:rsid w:val="001A24E3"/>
    <w:rsid w:val="001A257A"/>
    <w:rsid w:val="001A2580"/>
    <w:rsid w:val="001A25A7"/>
    <w:rsid w:val="001A25C5"/>
    <w:rsid w:val="001A25FF"/>
    <w:rsid w:val="001A2611"/>
    <w:rsid w:val="001A2636"/>
    <w:rsid w:val="001A2668"/>
    <w:rsid w:val="001A2692"/>
    <w:rsid w:val="001A26D5"/>
    <w:rsid w:val="001A2746"/>
    <w:rsid w:val="001A2769"/>
    <w:rsid w:val="001A27C0"/>
    <w:rsid w:val="001A2831"/>
    <w:rsid w:val="001A2843"/>
    <w:rsid w:val="001A28E4"/>
    <w:rsid w:val="001A28FF"/>
    <w:rsid w:val="001A2918"/>
    <w:rsid w:val="001A2953"/>
    <w:rsid w:val="001A2B13"/>
    <w:rsid w:val="001A2C86"/>
    <w:rsid w:val="001A2C8C"/>
    <w:rsid w:val="001A2CC8"/>
    <w:rsid w:val="001A2CD5"/>
    <w:rsid w:val="001A2CE1"/>
    <w:rsid w:val="001A2D32"/>
    <w:rsid w:val="001A2D48"/>
    <w:rsid w:val="001A2D74"/>
    <w:rsid w:val="001A2D8E"/>
    <w:rsid w:val="001A2DD6"/>
    <w:rsid w:val="001A2DDA"/>
    <w:rsid w:val="001A2DE4"/>
    <w:rsid w:val="001A2DE5"/>
    <w:rsid w:val="001A2DE8"/>
    <w:rsid w:val="001A2E36"/>
    <w:rsid w:val="001A2E41"/>
    <w:rsid w:val="001A2EB6"/>
    <w:rsid w:val="001A2F18"/>
    <w:rsid w:val="001A2F5F"/>
    <w:rsid w:val="001A2F76"/>
    <w:rsid w:val="001A2FC8"/>
    <w:rsid w:val="001A309A"/>
    <w:rsid w:val="001A3114"/>
    <w:rsid w:val="001A31EF"/>
    <w:rsid w:val="001A3268"/>
    <w:rsid w:val="001A332F"/>
    <w:rsid w:val="001A344E"/>
    <w:rsid w:val="001A3469"/>
    <w:rsid w:val="001A3504"/>
    <w:rsid w:val="001A360E"/>
    <w:rsid w:val="001A3630"/>
    <w:rsid w:val="001A365B"/>
    <w:rsid w:val="001A36A6"/>
    <w:rsid w:val="001A36B4"/>
    <w:rsid w:val="001A36FB"/>
    <w:rsid w:val="001A36FC"/>
    <w:rsid w:val="001A3723"/>
    <w:rsid w:val="001A374A"/>
    <w:rsid w:val="001A37C7"/>
    <w:rsid w:val="001A3823"/>
    <w:rsid w:val="001A386C"/>
    <w:rsid w:val="001A386F"/>
    <w:rsid w:val="001A3875"/>
    <w:rsid w:val="001A38F4"/>
    <w:rsid w:val="001A3951"/>
    <w:rsid w:val="001A3965"/>
    <w:rsid w:val="001A3989"/>
    <w:rsid w:val="001A39A0"/>
    <w:rsid w:val="001A39AD"/>
    <w:rsid w:val="001A39D0"/>
    <w:rsid w:val="001A3A23"/>
    <w:rsid w:val="001A3A52"/>
    <w:rsid w:val="001A3A7E"/>
    <w:rsid w:val="001A3ADB"/>
    <w:rsid w:val="001A3AEA"/>
    <w:rsid w:val="001A3B53"/>
    <w:rsid w:val="001A3B89"/>
    <w:rsid w:val="001A3B97"/>
    <w:rsid w:val="001A3BCC"/>
    <w:rsid w:val="001A3BF1"/>
    <w:rsid w:val="001A3CB4"/>
    <w:rsid w:val="001A3CEF"/>
    <w:rsid w:val="001A3D30"/>
    <w:rsid w:val="001A3D8A"/>
    <w:rsid w:val="001A3D9E"/>
    <w:rsid w:val="001A3DF6"/>
    <w:rsid w:val="001A3E8B"/>
    <w:rsid w:val="001A3EA1"/>
    <w:rsid w:val="001A3EA5"/>
    <w:rsid w:val="001A3EBB"/>
    <w:rsid w:val="001A3ED8"/>
    <w:rsid w:val="001A3EDE"/>
    <w:rsid w:val="001A3F22"/>
    <w:rsid w:val="001A3F23"/>
    <w:rsid w:val="001A3F27"/>
    <w:rsid w:val="001A3F38"/>
    <w:rsid w:val="001A3F42"/>
    <w:rsid w:val="001A3FF9"/>
    <w:rsid w:val="001A3FFE"/>
    <w:rsid w:val="001A3FFF"/>
    <w:rsid w:val="001A403A"/>
    <w:rsid w:val="001A411F"/>
    <w:rsid w:val="001A4132"/>
    <w:rsid w:val="001A41B1"/>
    <w:rsid w:val="001A41B7"/>
    <w:rsid w:val="001A41C5"/>
    <w:rsid w:val="001A421B"/>
    <w:rsid w:val="001A421D"/>
    <w:rsid w:val="001A4222"/>
    <w:rsid w:val="001A42BA"/>
    <w:rsid w:val="001A42BC"/>
    <w:rsid w:val="001A42DC"/>
    <w:rsid w:val="001A4367"/>
    <w:rsid w:val="001A4542"/>
    <w:rsid w:val="001A4557"/>
    <w:rsid w:val="001A457D"/>
    <w:rsid w:val="001A45C8"/>
    <w:rsid w:val="001A467D"/>
    <w:rsid w:val="001A46DF"/>
    <w:rsid w:val="001A483C"/>
    <w:rsid w:val="001A4901"/>
    <w:rsid w:val="001A4910"/>
    <w:rsid w:val="001A491E"/>
    <w:rsid w:val="001A4A5E"/>
    <w:rsid w:val="001A4A7E"/>
    <w:rsid w:val="001A4B00"/>
    <w:rsid w:val="001A4B0A"/>
    <w:rsid w:val="001A4B48"/>
    <w:rsid w:val="001A4C0B"/>
    <w:rsid w:val="001A4C6B"/>
    <w:rsid w:val="001A4C82"/>
    <w:rsid w:val="001A4CC5"/>
    <w:rsid w:val="001A4CFF"/>
    <w:rsid w:val="001A4D1F"/>
    <w:rsid w:val="001A4DA1"/>
    <w:rsid w:val="001A4DAE"/>
    <w:rsid w:val="001A4DF0"/>
    <w:rsid w:val="001A4DF1"/>
    <w:rsid w:val="001A4DFA"/>
    <w:rsid w:val="001A4E5F"/>
    <w:rsid w:val="001A4E63"/>
    <w:rsid w:val="001A4EC3"/>
    <w:rsid w:val="001A4ED1"/>
    <w:rsid w:val="001A4EE6"/>
    <w:rsid w:val="001A4F49"/>
    <w:rsid w:val="001A4F80"/>
    <w:rsid w:val="001A507D"/>
    <w:rsid w:val="001A509B"/>
    <w:rsid w:val="001A50F2"/>
    <w:rsid w:val="001A5100"/>
    <w:rsid w:val="001A5115"/>
    <w:rsid w:val="001A5155"/>
    <w:rsid w:val="001A5179"/>
    <w:rsid w:val="001A5192"/>
    <w:rsid w:val="001A51DB"/>
    <w:rsid w:val="001A521C"/>
    <w:rsid w:val="001A527A"/>
    <w:rsid w:val="001A52A9"/>
    <w:rsid w:val="001A52CA"/>
    <w:rsid w:val="001A5303"/>
    <w:rsid w:val="001A530E"/>
    <w:rsid w:val="001A533F"/>
    <w:rsid w:val="001A53C0"/>
    <w:rsid w:val="001A5405"/>
    <w:rsid w:val="001A541C"/>
    <w:rsid w:val="001A5423"/>
    <w:rsid w:val="001A544E"/>
    <w:rsid w:val="001A54D2"/>
    <w:rsid w:val="001A55C3"/>
    <w:rsid w:val="001A5635"/>
    <w:rsid w:val="001A5668"/>
    <w:rsid w:val="001A5755"/>
    <w:rsid w:val="001A5775"/>
    <w:rsid w:val="001A579A"/>
    <w:rsid w:val="001A580B"/>
    <w:rsid w:val="001A584D"/>
    <w:rsid w:val="001A58A2"/>
    <w:rsid w:val="001A58AC"/>
    <w:rsid w:val="001A5910"/>
    <w:rsid w:val="001A5934"/>
    <w:rsid w:val="001A5941"/>
    <w:rsid w:val="001A5983"/>
    <w:rsid w:val="001A59C1"/>
    <w:rsid w:val="001A5A5C"/>
    <w:rsid w:val="001A5AC6"/>
    <w:rsid w:val="001A5ADD"/>
    <w:rsid w:val="001A5B2B"/>
    <w:rsid w:val="001A5B57"/>
    <w:rsid w:val="001A5B8D"/>
    <w:rsid w:val="001A5BC9"/>
    <w:rsid w:val="001A5C4A"/>
    <w:rsid w:val="001A5C7D"/>
    <w:rsid w:val="001A5CBE"/>
    <w:rsid w:val="001A5D1C"/>
    <w:rsid w:val="001A5D45"/>
    <w:rsid w:val="001A5DE4"/>
    <w:rsid w:val="001A5E05"/>
    <w:rsid w:val="001A5F17"/>
    <w:rsid w:val="001A5F19"/>
    <w:rsid w:val="001A5F1B"/>
    <w:rsid w:val="001A5FA4"/>
    <w:rsid w:val="001A5FF7"/>
    <w:rsid w:val="001A6002"/>
    <w:rsid w:val="001A608B"/>
    <w:rsid w:val="001A60A2"/>
    <w:rsid w:val="001A6100"/>
    <w:rsid w:val="001A612E"/>
    <w:rsid w:val="001A617A"/>
    <w:rsid w:val="001A6182"/>
    <w:rsid w:val="001A61B6"/>
    <w:rsid w:val="001A622D"/>
    <w:rsid w:val="001A6245"/>
    <w:rsid w:val="001A6262"/>
    <w:rsid w:val="001A62A2"/>
    <w:rsid w:val="001A6314"/>
    <w:rsid w:val="001A631E"/>
    <w:rsid w:val="001A6343"/>
    <w:rsid w:val="001A63DA"/>
    <w:rsid w:val="001A6402"/>
    <w:rsid w:val="001A6472"/>
    <w:rsid w:val="001A64AA"/>
    <w:rsid w:val="001A64AD"/>
    <w:rsid w:val="001A65AD"/>
    <w:rsid w:val="001A65FF"/>
    <w:rsid w:val="001A6664"/>
    <w:rsid w:val="001A66F1"/>
    <w:rsid w:val="001A6714"/>
    <w:rsid w:val="001A675F"/>
    <w:rsid w:val="001A6766"/>
    <w:rsid w:val="001A678B"/>
    <w:rsid w:val="001A67F4"/>
    <w:rsid w:val="001A67FB"/>
    <w:rsid w:val="001A67FD"/>
    <w:rsid w:val="001A6867"/>
    <w:rsid w:val="001A68C7"/>
    <w:rsid w:val="001A68EE"/>
    <w:rsid w:val="001A6920"/>
    <w:rsid w:val="001A6972"/>
    <w:rsid w:val="001A69BB"/>
    <w:rsid w:val="001A69D0"/>
    <w:rsid w:val="001A69EB"/>
    <w:rsid w:val="001A6A1A"/>
    <w:rsid w:val="001A6B2F"/>
    <w:rsid w:val="001A6BB6"/>
    <w:rsid w:val="001A6BD1"/>
    <w:rsid w:val="001A6BED"/>
    <w:rsid w:val="001A6C1F"/>
    <w:rsid w:val="001A6C58"/>
    <w:rsid w:val="001A6C6A"/>
    <w:rsid w:val="001A6CD6"/>
    <w:rsid w:val="001A6D76"/>
    <w:rsid w:val="001A6E30"/>
    <w:rsid w:val="001A6E50"/>
    <w:rsid w:val="001A6E7D"/>
    <w:rsid w:val="001A6ED3"/>
    <w:rsid w:val="001A6F01"/>
    <w:rsid w:val="001A6F3B"/>
    <w:rsid w:val="001A6FA5"/>
    <w:rsid w:val="001A7061"/>
    <w:rsid w:val="001A70D6"/>
    <w:rsid w:val="001A7104"/>
    <w:rsid w:val="001A7119"/>
    <w:rsid w:val="001A713C"/>
    <w:rsid w:val="001A71CA"/>
    <w:rsid w:val="001A7202"/>
    <w:rsid w:val="001A721D"/>
    <w:rsid w:val="001A723E"/>
    <w:rsid w:val="001A726D"/>
    <w:rsid w:val="001A7272"/>
    <w:rsid w:val="001A7296"/>
    <w:rsid w:val="001A72F3"/>
    <w:rsid w:val="001A7343"/>
    <w:rsid w:val="001A7351"/>
    <w:rsid w:val="001A73C8"/>
    <w:rsid w:val="001A73F8"/>
    <w:rsid w:val="001A7403"/>
    <w:rsid w:val="001A746F"/>
    <w:rsid w:val="001A74B2"/>
    <w:rsid w:val="001A74B9"/>
    <w:rsid w:val="001A74FB"/>
    <w:rsid w:val="001A751E"/>
    <w:rsid w:val="001A757B"/>
    <w:rsid w:val="001A757C"/>
    <w:rsid w:val="001A758B"/>
    <w:rsid w:val="001A7591"/>
    <w:rsid w:val="001A75A7"/>
    <w:rsid w:val="001A7606"/>
    <w:rsid w:val="001A7616"/>
    <w:rsid w:val="001A763B"/>
    <w:rsid w:val="001A765D"/>
    <w:rsid w:val="001A7668"/>
    <w:rsid w:val="001A76D4"/>
    <w:rsid w:val="001A76FE"/>
    <w:rsid w:val="001A7734"/>
    <w:rsid w:val="001A7781"/>
    <w:rsid w:val="001A77D2"/>
    <w:rsid w:val="001A7868"/>
    <w:rsid w:val="001A78D4"/>
    <w:rsid w:val="001A78D6"/>
    <w:rsid w:val="001A791B"/>
    <w:rsid w:val="001A7970"/>
    <w:rsid w:val="001A79C0"/>
    <w:rsid w:val="001A7A73"/>
    <w:rsid w:val="001A7A76"/>
    <w:rsid w:val="001A7B04"/>
    <w:rsid w:val="001A7B16"/>
    <w:rsid w:val="001A7B57"/>
    <w:rsid w:val="001A7B94"/>
    <w:rsid w:val="001A7CDA"/>
    <w:rsid w:val="001A7CE4"/>
    <w:rsid w:val="001A7DCF"/>
    <w:rsid w:val="001A7E83"/>
    <w:rsid w:val="001A7EA5"/>
    <w:rsid w:val="001A7EA9"/>
    <w:rsid w:val="001A7F56"/>
    <w:rsid w:val="001A7F73"/>
    <w:rsid w:val="001A7FAF"/>
    <w:rsid w:val="001A7FBB"/>
    <w:rsid w:val="001B0034"/>
    <w:rsid w:val="001B007A"/>
    <w:rsid w:val="001B00B0"/>
    <w:rsid w:val="001B00D6"/>
    <w:rsid w:val="001B012D"/>
    <w:rsid w:val="001B018B"/>
    <w:rsid w:val="001B01E2"/>
    <w:rsid w:val="001B01F3"/>
    <w:rsid w:val="001B0206"/>
    <w:rsid w:val="001B021C"/>
    <w:rsid w:val="001B0380"/>
    <w:rsid w:val="001B03A8"/>
    <w:rsid w:val="001B03BF"/>
    <w:rsid w:val="001B03EF"/>
    <w:rsid w:val="001B044A"/>
    <w:rsid w:val="001B04B0"/>
    <w:rsid w:val="001B04DC"/>
    <w:rsid w:val="001B0510"/>
    <w:rsid w:val="001B0520"/>
    <w:rsid w:val="001B0531"/>
    <w:rsid w:val="001B0552"/>
    <w:rsid w:val="001B057F"/>
    <w:rsid w:val="001B05AB"/>
    <w:rsid w:val="001B05D6"/>
    <w:rsid w:val="001B05DB"/>
    <w:rsid w:val="001B05EA"/>
    <w:rsid w:val="001B0649"/>
    <w:rsid w:val="001B0708"/>
    <w:rsid w:val="001B074B"/>
    <w:rsid w:val="001B077B"/>
    <w:rsid w:val="001B079E"/>
    <w:rsid w:val="001B07C5"/>
    <w:rsid w:val="001B0842"/>
    <w:rsid w:val="001B086B"/>
    <w:rsid w:val="001B089C"/>
    <w:rsid w:val="001B089D"/>
    <w:rsid w:val="001B08C2"/>
    <w:rsid w:val="001B092C"/>
    <w:rsid w:val="001B09CC"/>
    <w:rsid w:val="001B0A28"/>
    <w:rsid w:val="001B0A49"/>
    <w:rsid w:val="001B0A4E"/>
    <w:rsid w:val="001B0AC1"/>
    <w:rsid w:val="001B0ACB"/>
    <w:rsid w:val="001B0B14"/>
    <w:rsid w:val="001B0B96"/>
    <w:rsid w:val="001B0BAC"/>
    <w:rsid w:val="001B0BEE"/>
    <w:rsid w:val="001B0C54"/>
    <w:rsid w:val="001B0CB1"/>
    <w:rsid w:val="001B0CE0"/>
    <w:rsid w:val="001B0D0C"/>
    <w:rsid w:val="001B0DA8"/>
    <w:rsid w:val="001B0DD3"/>
    <w:rsid w:val="001B0DDB"/>
    <w:rsid w:val="001B0E0C"/>
    <w:rsid w:val="001B0E79"/>
    <w:rsid w:val="001B0E7C"/>
    <w:rsid w:val="001B0E88"/>
    <w:rsid w:val="001B0E8F"/>
    <w:rsid w:val="001B0EC9"/>
    <w:rsid w:val="001B0EE9"/>
    <w:rsid w:val="001B0FEF"/>
    <w:rsid w:val="001B1023"/>
    <w:rsid w:val="001B102A"/>
    <w:rsid w:val="001B1048"/>
    <w:rsid w:val="001B1086"/>
    <w:rsid w:val="001B109B"/>
    <w:rsid w:val="001B10FB"/>
    <w:rsid w:val="001B11DF"/>
    <w:rsid w:val="001B11F1"/>
    <w:rsid w:val="001B11F4"/>
    <w:rsid w:val="001B1203"/>
    <w:rsid w:val="001B1213"/>
    <w:rsid w:val="001B1290"/>
    <w:rsid w:val="001B12A2"/>
    <w:rsid w:val="001B12C2"/>
    <w:rsid w:val="001B12D3"/>
    <w:rsid w:val="001B132D"/>
    <w:rsid w:val="001B1341"/>
    <w:rsid w:val="001B1352"/>
    <w:rsid w:val="001B138B"/>
    <w:rsid w:val="001B13A0"/>
    <w:rsid w:val="001B13A6"/>
    <w:rsid w:val="001B13D1"/>
    <w:rsid w:val="001B13E3"/>
    <w:rsid w:val="001B144A"/>
    <w:rsid w:val="001B1466"/>
    <w:rsid w:val="001B147C"/>
    <w:rsid w:val="001B14E5"/>
    <w:rsid w:val="001B1503"/>
    <w:rsid w:val="001B1526"/>
    <w:rsid w:val="001B1545"/>
    <w:rsid w:val="001B1558"/>
    <w:rsid w:val="001B1582"/>
    <w:rsid w:val="001B15A1"/>
    <w:rsid w:val="001B15BC"/>
    <w:rsid w:val="001B15E6"/>
    <w:rsid w:val="001B1639"/>
    <w:rsid w:val="001B1663"/>
    <w:rsid w:val="001B1672"/>
    <w:rsid w:val="001B16C1"/>
    <w:rsid w:val="001B1721"/>
    <w:rsid w:val="001B1773"/>
    <w:rsid w:val="001B17BE"/>
    <w:rsid w:val="001B1809"/>
    <w:rsid w:val="001B188E"/>
    <w:rsid w:val="001B18D4"/>
    <w:rsid w:val="001B18DE"/>
    <w:rsid w:val="001B18F8"/>
    <w:rsid w:val="001B1917"/>
    <w:rsid w:val="001B1934"/>
    <w:rsid w:val="001B1959"/>
    <w:rsid w:val="001B1979"/>
    <w:rsid w:val="001B1990"/>
    <w:rsid w:val="001B19B2"/>
    <w:rsid w:val="001B19DC"/>
    <w:rsid w:val="001B19E4"/>
    <w:rsid w:val="001B1A01"/>
    <w:rsid w:val="001B1A8D"/>
    <w:rsid w:val="001B1AB7"/>
    <w:rsid w:val="001B1AE7"/>
    <w:rsid w:val="001B1AF3"/>
    <w:rsid w:val="001B1B43"/>
    <w:rsid w:val="001B1B63"/>
    <w:rsid w:val="001B1B9C"/>
    <w:rsid w:val="001B1BBC"/>
    <w:rsid w:val="001B1C22"/>
    <w:rsid w:val="001B1C37"/>
    <w:rsid w:val="001B1C71"/>
    <w:rsid w:val="001B1CDC"/>
    <w:rsid w:val="001B1CDD"/>
    <w:rsid w:val="001B1CEC"/>
    <w:rsid w:val="001B1D02"/>
    <w:rsid w:val="001B1D35"/>
    <w:rsid w:val="001B1D88"/>
    <w:rsid w:val="001B1DC1"/>
    <w:rsid w:val="001B1DFC"/>
    <w:rsid w:val="001B1E17"/>
    <w:rsid w:val="001B1E27"/>
    <w:rsid w:val="001B1E75"/>
    <w:rsid w:val="001B1EC1"/>
    <w:rsid w:val="001B2040"/>
    <w:rsid w:val="001B20CE"/>
    <w:rsid w:val="001B20E9"/>
    <w:rsid w:val="001B2109"/>
    <w:rsid w:val="001B216A"/>
    <w:rsid w:val="001B2181"/>
    <w:rsid w:val="001B2184"/>
    <w:rsid w:val="001B21B2"/>
    <w:rsid w:val="001B21E4"/>
    <w:rsid w:val="001B21ED"/>
    <w:rsid w:val="001B21FA"/>
    <w:rsid w:val="001B22AA"/>
    <w:rsid w:val="001B22AC"/>
    <w:rsid w:val="001B22B2"/>
    <w:rsid w:val="001B22CB"/>
    <w:rsid w:val="001B2331"/>
    <w:rsid w:val="001B2352"/>
    <w:rsid w:val="001B2356"/>
    <w:rsid w:val="001B2398"/>
    <w:rsid w:val="001B2461"/>
    <w:rsid w:val="001B24BD"/>
    <w:rsid w:val="001B2516"/>
    <w:rsid w:val="001B25BB"/>
    <w:rsid w:val="001B25D2"/>
    <w:rsid w:val="001B25EA"/>
    <w:rsid w:val="001B260D"/>
    <w:rsid w:val="001B265C"/>
    <w:rsid w:val="001B2674"/>
    <w:rsid w:val="001B2679"/>
    <w:rsid w:val="001B26E3"/>
    <w:rsid w:val="001B26EE"/>
    <w:rsid w:val="001B26F0"/>
    <w:rsid w:val="001B26F8"/>
    <w:rsid w:val="001B27BC"/>
    <w:rsid w:val="001B27C9"/>
    <w:rsid w:val="001B27E4"/>
    <w:rsid w:val="001B2868"/>
    <w:rsid w:val="001B2932"/>
    <w:rsid w:val="001B293C"/>
    <w:rsid w:val="001B295A"/>
    <w:rsid w:val="001B2975"/>
    <w:rsid w:val="001B2999"/>
    <w:rsid w:val="001B29A0"/>
    <w:rsid w:val="001B29A8"/>
    <w:rsid w:val="001B29F6"/>
    <w:rsid w:val="001B2A24"/>
    <w:rsid w:val="001B2A65"/>
    <w:rsid w:val="001B2A73"/>
    <w:rsid w:val="001B2AA1"/>
    <w:rsid w:val="001B2ABB"/>
    <w:rsid w:val="001B2ACA"/>
    <w:rsid w:val="001B2ADF"/>
    <w:rsid w:val="001B2B45"/>
    <w:rsid w:val="001B2B75"/>
    <w:rsid w:val="001B2BC9"/>
    <w:rsid w:val="001B2C44"/>
    <w:rsid w:val="001B2CBB"/>
    <w:rsid w:val="001B2CC4"/>
    <w:rsid w:val="001B2D02"/>
    <w:rsid w:val="001B2D3D"/>
    <w:rsid w:val="001B2D43"/>
    <w:rsid w:val="001B2DB2"/>
    <w:rsid w:val="001B2DF0"/>
    <w:rsid w:val="001B2E4C"/>
    <w:rsid w:val="001B2E6A"/>
    <w:rsid w:val="001B2F47"/>
    <w:rsid w:val="001B2F88"/>
    <w:rsid w:val="001B2FA6"/>
    <w:rsid w:val="001B3004"/>
    <w:rsid w:val="001B3022"/>
    <w:rsid w:val="001B3086"/>
    <w:rsid w:val="001B30E2"/>
    <w:rsid w:val="001B3129"/>
    <w:rsid w:val="001B3176"/>
    <w:rsid w:val="001B317C"/>
    <w:rsid w:val="001B31C2"/>
    <w:rsid w:val="001B3200"/>
    <w:rsid w:val="001B321E"/>
    <w:rsid w:val="001B3233"/>
    <w:rsid w:val="001B328B"/>
    <w:rsid w:val="001B32A2"/>
    <w:rsid w:val="001B32CB"/>
    <w:rsid w:val="001B32F7"/>
    <w:rsid w:val="001B3314"/>
    <w:rsid w:val="001B3358"/>
    <w:rsid w:val="001B3371"/>
    <w:rsid w:val="001B3382"/>
    <w:rsid w:val="001B33CE"/>
    <w:rsid w:val="001B3451"/>
    <w:rsid w:val="001B347A"/>
    <w:rsid w:val="001B3483"/>
    <w:rsid w:val="001B3520"/>
    <w:rsid w:val="001B35BD"/>
    <w:rsid w:val="001B366A"/>
    <w:rsid w:val="001B371F"/>
    <w:rsid w:val="001B379B"/>
    <w:rsid w:val="001B3813"/>
    <w:rsid w:val="001B382E"/>
    <w:rsid w:val="001B3869"/>
    <w:rsid w:val="001B38B5"/>
    <w:rsid w:val="001B38B9"/>
    <w:rsid w:val="001B38D2"/>
    <w:rsid w:val="001B3918"/>
    <w:rsid w:val="001B393E"/>
    <w:rsid w:val="001B395B"/>
    <w:rsid w:val="001B3961"/>
    <w:rsid w:val="001B3966"/>
    <w:rsid w:val="001B39C6"/>
    <w:rsid w:val="001B39F6"/>
    <w:rsid w:val="001B3A44"/>
    <w:rsid w:val="001B3A64"/>
    <w:rsid w:val="001B3AA9"/>
    <w:rsid w:val="001B3AF7"/>
    <w:rsid w:val="001B3AF8"/>
    <w:rsid w:val="001B3B43"/>
    <w:rsid w:val="001B3B51"/>
    <w:rsid w:val="001B3BA7"/>
    <w:rsid w:val="001B3BFF"/>
    <w:rsid w:val="001B3C1B"/>
    <w:rsid w:val="001B3CE9"/>
    <w:rsid w:val="001B3D53"/>
    <w:rsid w:val="001B3E6C"/>
    <w:rsid w:val="001B3E93"/>
    <w:rsid w:val="001B3FA4"/>
    <w:rsid w:val="001B3FBF"/>
    <w:rsid w:val="001B3FE8"/>
    <w:rsid w:val="001B4011"/>
    <w:rsid w:val="001B401C"/>
    <w:rsid w:val="001B4029"/>
    <w:rsid w:val="001B4037"/>
    <w:rsid w:val="001B4046"/>
    <w:rsid w:val="001B4081"/>
    <w:rsid w:val="001B40E5"/>
    <w:rsid w:val="001B4123"/>
    <w:rsid w:val="001B414E"/>
    <w:rsid w:val="001B4186"/>
    <w:rsid w:val="001B41D5"/>
    <w:rsid w:val="001B423B"/>
    <w:rsid w:val="001B4263"/>
    <w:rsid w:val="001B4268"/>
    <w:rsid w:val="001B42C9"/>
    <w:rsid w:val="001B4321"/>
    <w:rsid w:val="001B4396"/>
    <w:rsid w:val="001B43AC"/>
    <w:rsid w:val="001B43DD"/>
    <w:rsid w:val="001B43ED"/>
    <w:rsid w:val="001B448E"/>
    <w:rsid w:val="001B44AE"/>
    <w:rsid w:val="001B44CB"/>
    <w:rsid w:val="001B44CC"/>
    <w:rsid w:val="001B44E7"/>
    <w:rsid w:val="001B4511"/>
    <w:rsid w:val="001B4562"/>
    <w:rsid w:val="001B4563"/>
    <w:rsid w:val="001B4564"/>
    <w:rsid w:val="001B4569"/>
    <w:rsid w:val="001B45C6"/>
    <w:rsid w:val="001B45CC"/>
    <w:rsid w:val="001B45D7"/>
    <w:rsid w:val="001B45DF"/>
    <w:rsid w:val="001B46E9"/>
    <w:rsid w:val="001B471A"/>
    <w:rsid w:val="001B474E"/>
    <w:rsid w:val="001B4860"/>
    <w:rsid w:val="001B48AB"/>
    <w:rsid w:val="001B48CE"/>
    <w:rsid w:val="001B48DE"/>
    <w:rsid w:val="001B490B"/>
    <w:rsid w:val="001B493E"/>
    <w:rsid w:val="001B497F"/>
    <w:rsid w:val="001B49A4"/>
    <w:rsid w:val="001B49DF"/>
    <w:rsid w:val="001B4A56"/>
    <w:rsid w:val="001B4A97"/>
    <w:rsid w:val="001B4BAC"/>
    <w:rsid w:val="001B4BF0"/>
    <w:rsid w:val="001B4D40"/>
    <w:rsid w:val="001B4D48"/>
    <w:rsid w:val="001B4D92"/>
    <w:rsid w:val="001B4D97"/>
    <w:rsid w:val="001B4DBB"/>
    <w:rsid w:val="001B4DC7"/>
    <w:rsid w:val="001B4DCE"/>
    <w:rsid w:val="001B4DFE"/>
    <w:rsid w:val="001B4E07"/>
    <w:rsid w:val="001B4E4B"/>
    <w:rsid w:val="001B4E73"/>
    <w:rsid w:val="001B4F2E"/>
    <w:rsid w:val="001B4F45"/>
    <w:rsid w:val="001B4F65"/>
    <w:rsid w:val="001B4F76"/>
    <w:rsid w:val="001B4F8F"/>
    <w:rsid w:val="001B4FAC"/>
    <w:rsid w:val="001B4FD3"/>
    <w:rsid w:val="001B5016"/>
    <w:rsid w:val="001B503C"/>
    <w:rsid w:val="001B5081"/>
    <w:rsid w:val="001B50DE"/>
    <w:rsid w:val="001B50FA"/>
    <w:rsid w:val="001B5162"/>
    <w:rsid w:val="001B5175"/>
    <w:rsid w:val="001B5187"/>
    <w:rsid w:val="001B51CC"/>
    <w:rsid w:val="001B51DC"/>
    <w:rsid w:val="001B51E5"/>
    <w:rsid w:val="001B5262"/>
    <w:rsid w:val="001B537B"/>
    <w:rsid w:val="001B5385"/>
    <w:rsid w:val="001B539D"/>
    <w:rsid w:val="001B54C0"/>
    <w:rsid w:val="001B5512"/>
    <w:rsid w:val="001B55AC"/>
    <w:rsid w:val="001B55CC"/>
    <w:rsid w:val="001B560B"/>
    <w:rsid w:val="001B560F"/>
    <w:rsid w:val="001B5621"/>
    <w:rsid w:val="001B566D"/>
    <w:rsid w:val="001B56CC"/>
    <w:rsid w:val="001B57B6"/>
    <w:rsid w:val="001B57E3"/>
    <w:rsid w:val="001B582B"/>
    <w:rsid w:val="001B58AC"/>
    <w:rsid w:val="001B5915"/>
    <w:rsid w:val="001B5937"/>
    <w:rsid w:val="001B599F"/>
    <w:rsid w:val="001B5A00"/>
    <w:rsid w:val="001B5A0A"/>
    <w:rsid w:val="001B5A54"/>
    <w:rsid w:val="001B5A72"/>
    <w:rsid w:val="001B5A74"/>
    <w:rsid w:val="001B5A83"/>
    <w:rsid w:val="001B5B28"/>
    <w:rsid w:val="001B5B53"/>
    <w:rsid w:val="001B5B7A"/>
    <w:rsid w:val="001B5BC1"/>
    <w:rsid w:val="001B5C4D"/>
    <w:rsid w:val="001B5C61"/>
    <w:rsid w:val="001B5D39"/>
    <w:rsid w:val="001B5DB9"/>
    <w:rsid w:val="001B5E47"/>
    <w:rsid w:val="001B5F1D"/>
    <w:rsid w:val="001B5F2F"/>
    <w:rsid w:val="001B5F5F"/>
    <w:rsid w:val="001B5F84"/>
    <w:rsid w:val="001B5F9D"/>
    <w:rsid w:val="001B5FA8"/>
    <w:rsid w:val="001B5FFC"/>
    <w:rsid w:val="001B6005"/>
    <w:rsid w:val="001B6048"/>
    <w:rsid w:val="001B60B7"/>
    <w:rsid w:val="001B60FC"/>
    <w:rsid w:val="001B6191"/>
    <w:rsid w:val="001B61C6"/>
    <w:rsid w:val="001B61DC"/>
    <w:rsid w:val="001B6209"/>
    <w:rsid w:val="001B621E"/>
    <w:rsid w:val="001B6291"/>
    <w:rsid w:val="001B62CC"/>
    <w:rsid w:val="001B632F"/>
    <w:rsid w:val="001B634C"/>
    <w:rsid w:val="001B635B"/>
    <w:rsid w:val="001B637C"/>
    <w:rsid w:val="001B63E1"/>
    <w:rsid w:val="001B6463"/>
    <w:rsid w:val="001B6480"/>
    <w:rsid w:val="001B6495"/>
    <w:rsid w:val="001B64E8"/>
    <w:rsid w:val="001B64EB"/>
    <w:rsid w:val="001B65BC"/>
    <w:rsid w:val="001B667E"/>
    <w:rsid w:val="001B66D2"/>
    <w:rsid w:val="001B6764"/>
    <w:rsid w:val="001B680F"/>
    <w:rsid w:val="001B68EF"/>
    <w:rsid w:val="001B690E"/>
    <w:rsid w:val="001B698B"/>
    <w:rsid w:val="001B69A2"/>
    <w:rsid w:val="001B69CF"/>
    <w:rsid w:val="001B69D6"/>
    <w:rsid w:val="001B6A49"/>
    <w:rsid w:val="001B6A76"/>
    <w:rsid w:val="001B6AA9"/>
    <w:rsid w:val="001B6ADC"/>
    <w:rsid w:val="001B6B00"/>
    <w:rsid w:val="001B6B39"/>
    <w:rsid w:val="001B6B60"/>
    <w:rsid w:val="001B6B94"/>
    <w:rsid w:val="001B6BA6"/>
    <w:rsid w:val="001B6C22"/>
    <w:rsid w:val="001B6C47"/>
    <w:rsid w:val="001B6CC8"/>
    <w:rsid w:val="001B6CD7"/>
    <w:rsid w:val="001B6D13"/>
    <w:rsid w:val="001B6D3B"/>
    <w:rsid w:val="001B6D64"/>
    <w:rsid w:val="001B6DE1"/>
    <w:rsid w:val="001B6E35"/>
    <w:rsid w:val="001B6EA5"/>
    <w:rsid w:val="001B6EC0"/>
    <w:rsid w:val="001B6ED5"/>
    <w:rsid w:val="001B6EE9"/>
    <w:rsid w:val="001B6F01"/>
    <w:rsid w:val="001B6F23"/>
    <w:rsid w:val="001B6F2E"/>
    <w:rsid w:val="001B6F4D"/>
    <w:rsid w:val="001B6F6C"/>
    <w:rsid w:val="001B6F74"/>
    <w:rsid w:val="001B6F9C"/>
    <w:rsid w:val="001B6FA8"/>
    <w:rsid w:val="001B7035"/>
    <w:rsid w:val="001B7110"/>
    <w:rsid w:val="001B7143"/>
    <w:rsid w:val="001B716F"/>
    <w:rsid w:val="001B718E"/>
    <w:rsid w:val="001B7227"/>
    <w:rsid w:val="001B7246"/>
    <w:rsid w:val="001B724E"/>
    <w:rsid w:val="001B728E"/>
    <w:rsid w:val="001B72C0"/>
    <w:rsid w:val="001B72CF"/>
    <w:rsid w:val="001B7317"/>
    <w:rsid w:val="001B734A"/>
    <w:rsid w:val="001B7351"/>
    <w:rsid w:val="001B7474"/>
    <w:rsid w:val="001B7477"/>
    <w:rsid w:val="001B74A5"/>
    <w:rsid w:val="001B74DF"/>
    <w:rsid w:val="001B7544"/>
    <w:rsid w:val="001B755C"/>
    <w:rsid w:val="001B75B3"/>
    <w:rsid w:val="001B75D9"/>
    <w:rsid w:val="001B7611"/>
    <w:rsid w:val="001B7637"/>
    <w:rsid w:val="001B763E"/>
    <w:rsid w:val="001B7677"/>
    <w:rsid w:val="001B76D2"/>
    <w:rsid w:val="001B7703"/>
    <w:rsid w:val="001B772C"/>
    <w:rsid w:val="001B7734"/>
    <w:rsid w:val="001B7752"/>
    <w:rsid w:val="001B776C"/>
    <w:rsid w:val="001B7772"/>
    <w:rsid w:val="001B77A1"/>
    <w:rsid w:val="001B77D9"/>
    <w:rsid w:val="001B77E1"/>
    <w:rsid w:val="001B7849"/>
    <w:rsid w:val="001B786F"/>
    <w:rsid w:val="001B78E6"/>
    <w:rsid w:val="001B78E7"/>
    <w:rsid w:val="001B7998"/>
    <w:rsid w:val="001B79CF"/>
    <w:rsid w:val="001B79FC"/>
    <w:rsid w:val="001B7A26"/>
    <w:rsid w:val="001B7AB2"/>
    <w:rsid w:val="001B7AB5"/>
    <w:rsid w:val="001B7AC0"/>
    <w:rsid w:val="001B7AD9"/>
    <w:rsid w:val="001B7B3F"/>
    <w:rsid w:val="001B7B4F"/>
    <w:rsid w:val="001B7B75"/>
    <w:rsid w:val="001B7B77"/>
    <w:rsid w:val="001B7B93"/>
    <w:rsid w:val="001B7C05"/>
    <w:rsid w:val="001B7C27"/>
    <w:rsid w:val="001B7C50"/>
    <w:rsid w:val="001B7CA4"/>
    <w:rsid w:val="001B7CBB"/>
    <w:rsid w:val="001B7CC8"/>
    <w:rsid w:val="001B7CF5"/>
    <w:rsid w:val="001B7CFC"/>
    <w:rsid w:val="001B7D20"/>
    <w:rsid w:val="001B7D7A"/>
    <w:rsid w:val="001B7D97"/>
    <w:rsid w:val="001B7DA5"/>
    <w:rsid w:val="001B7E27"/>
    <w:rsid w:val="001B7E2E"/>
    <w:rsid w:val="001B7E36"/>
    <w:rsid w:val="001B7E4C"/>
    <w:rsid w:val="001B7E67"/>
    <w:rsid w:val="001B7F0E"/>
    <w:rsid w:val="001B7F26"/>
    <w:rsid w:val="001B7F8F"/>
    <w:rsid w:val="001B7FC1"/>
    <w:rsid w:val="001C0052"/>
    <w:rsid w:val="001C00AC"/>
    <w:rsid w:val="001C00C6"/>
    <w:rsid w:val="001C00E4"/>
    <w:rsid w:val="001C01CE"/>
    <w:rsid w:val="001C026F"/>
    <w:rsid w:val="001C03F3"/>
    <w:rsid w:val="001C0417"/>
    <w:rsid w:val="001C04B8"/>
    <w:rsid w:val="001C056F"/>
    <w:rsid w:val="001C05AE"/>
    <w:rsid w:val="001C05B8"/>
    <w:rsid w:val="001C05FB"/>
    <w:rsid w:val="001C0642"/>
    <w:rsid w:val="001C06AC"/>
    <w:rsid w:val="001C06B2"/>
    <w:rsid w:val="001C06B8"/>
    <w:rsid w:val="001C06EE"/>
    <w:rsid w:val="001C074F"/>
    <w:rsid w:val="001C0781"/>
    <w:rsid w:val="001C0793"/>
    <w:rsid w:val="001C0847"/>
    <w:rsid w:val="001C090C"/>
    <w:rsid w:val="001C0931"/>
    <w:rsid w:val="001C0956"/>
    <w:rsid w:val="001C0962"/>
    <w:rsid w:val="001C0981"/>
    <w:rsid w:val="001C09A8"/>
    <w:rsid w:val="001C0A7B"/>
    <w:rsid w:val="001C0B9D"/>
    <w:rsid w:val="001C0BA3"/>
    <w:rsid w:val="001C0BD9"/>
    <w:rsid w:val="001C0BEC"/>
    <w:rsid w:val="001C0BF8"/>
    <w:rsid w:val="001C0C4B"/>
    <w:rsid w:val="001C0C76"/>
    <w:rsid w:val="001C0C80"/>
    <w:rsid w:val="001C0D19"/>
    <w:rsid w:val="001C0D5C"/>
    <w:rsid w:val="001C0D7A"/>
    <w:rsid w:val="001C0D97"/>
    <w:rsid w:val="001C0DA9"/>
    <w:rsid w:val="001C0DCA"/>
    <w:rsid w:val="001C0E58"/>
    <w:rsid w:val="001C0EC0"/>
    <w:rsid w:val="001C0EDA"/>
    <w:rsid w:val="001C0EF4"/>
    <w:rsid w:val="001C0F03"/>
    <w:rsid w:val="001C0F19"/>
    <w:rsid w:val="001C0F63"/>
    <w:rsid w:val="001C0F9C"/>
    <w:rsid w:val="001C0FC3"/>
    <w:rsid w:val="001C0FF1"/>
    <w:rsid w:val="001C1000"/>
    <w:rsid w:val="001C1063"/>
    <w:rsid w:val="001C109A"/>
    <w:rsid w:val="001C10B2"/>
    <w:rsid w:val="001C10C0"/>
    <w:rsid w:val="001C1126"/>
    <w:rsid w:val="001C1146"/>
    <w:rsid w:val="001C11B1"/>
    <w:rsid w:val="001C11E4"/>
    <w:rsid w:val="001C121D"/>
    <w:rsid w:val="001C1223"/>
    <w:rsid w:val="001C123C"/>
    <w:rsid w:val="001C12B2"/>
    <w:rsid w:val="001C12BD"/>
    <w:rsid w:val="001C12F7"/>
    <w:rsid w:val="001C132A"/>
    <w:rsid w:val="001C1335"/>
    <w:rsid w:val="001C1368"/>
    <w:rsid w:val="001C13F6"/>
    <w:rsid w:val="001C143C"/>
    <w:rsid w:val="001C1451"/>
    <w:rsid w:val="001C1579"/>
    <w:rsid w:val="001C15A0"/>
    <w:rsid w:val="001C1652"/>
    <w:rsid w:val="001C1663"/>
    <w:rsid w:val="001C1689"/>
    <w:rsid w:val="001C174B"/>
    <w:rsid w:val="001C1764"/>
    <w:rsid w:val="001C179C"/>
    <w:rsid w:val="001C17C0"/>
    <w:rsid w:val="001C1848"/>
    <w:rsid w:val="001C1856"/>
    <w:rsid w:val="001C1929"/>
    <w:rsid w:val="001C192C"/>
    <w:rsid w:val="001C193D"/>
    <w:rsid w:val="001C1957"/>
    <w:rsid w:val="001C1A06"/>
    <w:rsid w:val="001C1AA6"/>
    <w:rsid w:val="001C1AF1"/>
    <w:rsid w:val="001C1B38"/>
    <w:rsid w:val="001C1B3E"/>
    <w:rsid w:val="001C1B71"/>
    <w:rsid w:val="001C1B80"/>
    <w:rsid w:val="001C1C54"/>
    <w:rsid w:val="001C1D13"/>
    <w:rsid w:val="001C1D1D"/>
    <w:rsid w:val="001C1D33"/>
    <w:rsid w:val="001C1D47"/>
    <w:rsid w:val="001C1D57"/>
    <w:rsid w:val="001C1D5F"/>
    <w:rsid w:val="001C1D7A"/>
    <w:rsid w:val="001C1DB3"/>
    <w:rsid w:val="001C1DD6"/>
    <w:rsid w:val="001C1E79"/>
    <w:rsid w:val="001C1E85"/>
    <w:rsid w:val="001C1E8E"/>
    <w:rsid w:val="001C1E90"/>
    <w:rsid w:val="001C1F15"/>
    <w:rsid w:val="001C1F52"/>
    <w:rsid w:val="001C1F57"/>
    <w:rsid w:val="001C20E6"/>
    <w:rsid w:val="001C2131"/>
    <w:rsid w:val="001C2139"/>
    <w:rsid w:val="001C2165"/>
    <w:rsid w:val="001C21A1"/>
    <w:rsid w:val="001C2261"/>
    <w:rsid w:val="001C2268"/>
    <w:rsid w:val="001C2282"/>
    <w:rsid w:val="001C228E"/>
    <w:rsid w:val="001C2290"/>
    <w:rsid w:val="001C229B"/>
    <w:rsid w:val="001C22AE"/>
    <w:rsid w:val="001C22B3"/>
    <w:rsid w:val="001C2337"/>
    <w:rsid w:val="001C2349"/>
    <w:rsid w:val="001C23C5"/>
    <w:rsid w:val="001C23F7"/>
    <w:rsid w:val="001C24E2"/>
    <w:rsid w:val="001C251D"/>
    <w:rsid w:val="001C2586"/>
    <w:rsid w:val="001C25D6"/>
    <w:rsid w:val="001C25F8"/>
    <w:rsid w:val="001C2714"/>
    <w:rsid w:val="001C2763"/>
    <w:rsid w:val="001C2770"/>
    <w:rsid w:val="001C2774"/>
    <w:rsid w:val="001C2777"/>
    <w:rsid w:val="001C277A"/>
    <w:rsid w:val="001C277F"/>
    <w:rsid w:val="001C2783"/>
    <w:rsid w:val="001C278D"/>
    <w:rsid w:val="001C27B0"/>
    <w:rsid w:val="001C27D2"/>
    <w:rsid w:val="001C2810"/>
    <w:rsid w:val="001C2904"/>
    <w:rsid w:val="001C2911"/>
    <w:rsid w:val="001C2920"/>
    <w:rsid w:val="001C2934"/>
    <w:rsid w:val="001C295F"/>
    <w:rsid w:val="001C29E9"/>
    <w:rsid w:val="001C2A4E"/>
    <w:rsid w:val="001C2A51"/>
    <w:rsid w:val="001C2A95"/>
    <w:rsid w:val="001C2AA9"/>
    <w:rsid w:val="001C2AAB"/>
    <w:rsid w:val="001C2ACD"/>
    <w:rsid w:val="001C2AF7"/>
    <w:rsid w:val="001C2BB1"/>
    <w:rsid w:val="001C2BFA"/>
    <w:rsid w:val="001C2C4D"/>
    <w:rsid w:val="001C2C79"/>
    <w:rsid w:val="001C2D22"/>
    <w:rsid w:val="001C2D97"/>
    <w:rsid w:val="001C2DC2"/>
    <w:rsid w:val="001C2DF2"/>
    <w:rsid w:val="001C2E38"/>
    <w:rsid w:val="001C2E44"/>
    <w:rsid w:val="001C2E6F"/>
    <w:rsid w:val="001C2E91"/>
    <w:rsid w:val="001C2EB7"/>
    <w:rsid w:val="001C2F08"/>
    <w:rsid w:val="001C2F34"/>
    <w:rsid w:val="001C2F4B"/>
    <w:rsid w:val="001C2F8B"/>
    <w:rsid w:val="001C2FC7"/>
    <w:rsid w:val="001C3039"/>
    <w:rsid w:val="001C303C"/>
    <w:rsid w:val="001C3072"/>
    <w:rsid w:val="001C307A"/>
    <w:rsid w:val="001C3099"/>
    <w:rsid w:val="001C30A8"/>
    <w:rsid w:val="001C30B4"/>
    <w:rsid w:val="001C30D3"/>
    <w:rsid w:val="001C3160"/>
    <w:rsid w:val="001C3163"/>
    <w:rsid w:val="001C3174"/>
    <w:rsid w:val="001C3192"/>
    <w:rsid w:val="001C3259"/>
    <w:rsid w:val="001C32A4"/>
    <w:rsid w:val="001C32F0"/>
    <w:rsid w:val="001C33E1"/>
    <w:rsid w:val="001C3461"/>
    <w:rsid w:val="001C34A1"/>
    <w:rsid w:val="001C3574"/>
    <w:rsid w:val="001C3578"/>
    <w:rsid w:val="001C35FD"/>
    <w:rsid w:val="001C361F"/>
    <w:rsid w:val="001C36E3"/>
    <w:rsid w:val="001C371E"/>
    <w:rsid w:val="001C37CD"/>
    <w:rsid w:val="001C37F7"/>
    <w:rsid w:val="001C3861"/>
    <w:rsid w:val="001C38BB"/>
    <w:rsid w:val="001C38C0"/>
    <w:rsid w:val="001C38ED"/>
    <w:rsid w:val="001C3911"/>
    <w:rsid w:val="001C3917"/>
    <w:rsid w:val="001C395E"/>
    <w:rsid w:val="001C3978"/>
    <w:rsid w:val="001C39F6"/>
    <w:rsid w:val="001C3A34"/>
    <w:rsid w:val="001C3A88"/>
    <w:rsid w:val="001C3AB6"/>
    <w:rsid w:val="001C3AF7"/>
    <w:rsid w:val="001C3B29"/>
    <w:rsid w:val="001C3B2F"/>
    <w:rsid w:val="001C3B3F"/>
    <w:rsid w:val="001C3B8B"/>
    <w:rsid w:val="001C3BB4"/>
    <w:rsid w:val="001C3BC4"/>
    <w:rsid w:val="001C3C1B"/>
    <w:rsid w:val="001C3C55"/>
    <w:rsid w:val="001C3D65"/>
    <w:rsid w:val="001C3D87"/>
    <w:rsid w:val="001C3DEF"/>
    <w:rsid w:val="001C3E10"/>
    <w:rsid w:val="001C3E6B"/>
    <w:rsid w:val="001C3E7B"/>
    <w:rsid w:val="001C3E91"/>
    <w:rsid w:val="001C3ECB"/>
    <w:rsid w:val="001C3ECD"/>
    <w:rsid w:val="001C3F56"/>
    <w:rsid w:val="001C3FA3"/>
    <w:rsid w:val="001C4145"/>
    <w:rsid w:val="001C419F"/>
    <w:rsid w:val="001C41A6"/>
    <w:rsid w:val="001C41A7"/>
    <w:rsid w:val="001C41D2"/>
    <w:rsid w:val="001C42BD"/>
    <w:rsid w:val="001C42F4"/>
    <w:rsid w:val="001C4329"/>
    <w:rsid w:val="001C432B"/>
    <w:rsid w:val="001C4364"/>
    <w:rsid w:val="001C43D6"/>
    <w:rsid w:val="001C444A"/>
    <w:rsid w:val="001C44A0"/>
    <w:rsid w:val="001C44F4"/>
    <w:rsid w:val="001C44FB"/>
    <w:rsid w:val="001C4505"/>
    <w:rsid w:val="001C4509"/>
    <w:rsid w:val="001C4525"/>
    <w:rsid w:val="001C4555"/>
    <w:rsid w:val="001C45AA"/>
    <w:rsid w:val="001C45C2"/>
    <w:rsid w:val="001C45E9"/>
    <w:rsid w:val="001C465B"/>
    <w:rsid w:val="001C4666"/>
    <w:rsid w:val="001C468E"/>
    <w:rsid w:val="001C46B6"/>
    <w:rsid w:val="001C46CA"/>
    <w:rsid w:val="001C46EA"/>
    <w:rsid w:val="001C4704"/>
    <w:rsid w:val="001C474A"/>
    <w:rsid w:val="001C474D"/>
    <w:rsid w:val="001C47B6"/>
    <w:rsid w:val="001C4809"/>
    <w:rsid w:val="001C493A"/>
    <w:rsid w:val="001C4970"/>
    <w:rsid w:val="001C4977"/>
    <w:rsid w:val="001C498D"/>
    <w:rsid w:val="001C49B8"/>
    <w:rsid w:val="001C4A50"/>
    <w:rsid w:val="001C4A67"/>
    <w:rsid w:val="001C4AAE"/>
    <w:rsid w:val="001C4ADB"/>
    <w:rsid w:val="001C4B04"/>
    <w:rsid w:val="001C4B2F"/>
    <w:rsid w:val="001C4B30"/>
    <w:rsid w:val="001C4B6F"/>
    <w:rsid w:val="001C4B71"/>
    <w:rsid w:val="001C4BA9"/>
    <w:rsid w:val="001C4BEA"/>
    <w:rsid w:val="001C4BF0"/>
    <w:rsid w:val="001C4BF4"/>
    <w:rsid w:val="001C4C00"/>
    <w:rsid w:val="001C4C2D"/>
    <w:rsid w:val="001C4C34"/>
    <w:rsid w:val="001C4C90"/>
    <w:rsid w:val="001C4CB7"/>
    <w:rsid w:val="001C4CD0"/>
    <w:rsid w:val="001C4CE1"/>
    <w:rsid w:val="001C4D0C"/>
    <w:rsid w:val="001C4D2F"/>
    <w:rsid w:val="001C4DB2"/>
    <w:rsid w:val="001C4DBA"/>
    <w:rsid w:val="001C4DBD"/>
    <w:rsid w:val="001C4DD5"/>
    <w:rsid w:val="001C4E07"/>
    <w:rsid w:val="001C4E0F"/>
    <w:rsid w:val="001C4E7A"/>
    <w:rsid w:val="001C4F69"/>
    <w:rsid w:val="001C4F6F"/>
    <w:rsid w:val="001C500A"/>
    <w:rsid w:val="001C5032"/>
    <w:rsid w:val="001C5073"/>
    <w:rsid w:val="001C5085"/>
    <w:rsid w:val="001C50C0"/>
    <w:rsid w:val="001C5199"/>
    <w:rsid w:val="001C520B"/>
    <w:rsid w:val="001C524A"/>
    <w:rsid w:val="001C5269"/>
    <w:rsid w:val="001C52F2"/>
    <w:rsid w:val="001C5313"/>
    <w:rsid w:val="001C534A"/>
    <w:rsid w:val="001C5357"/>
    <w:rsid w:val="001C5365"/>
    <w:rsid w:val="001C5431"/>
    <w:rsid w:val="001C545F"/>
    <w:rsid w:val="001C548D"/>
    <w:rsid w:val="001C5495"/>
    <w:rsid w:val="001C54DA"/>
    <w:rsid w:val="001C5505"/>
    <w:rsid w:val="001C5511"/>
    <w:rsid w:val="001C5559"/>
    <w:rsid w:val="001C5581"/>
    <w:rsid w:val="001C55BB"/>
    <w:rsid w:val="001C55F3"/>
    <w:rsid w:val="001C5619"/>
    <w:rsid w:val="001C5647"/>
    <w:rsid w:val="001C565F"/>
    <w:rsid w:val="001C5695"/>
    <w:rsid w:val="001C570C"/>
    <w:rsid w:val="001C573A"/>
    <w:rsid w:val="001C5748"/>
    <w:rsid w:val="001C57BC"/>
    <w:rsid w:val="001C57D2"/>
    <w:rsid w:val="001C57D8"/>
    <w:rsid w:val="001C57DD"/>
    <w:rsid w:val="001C582D"/>
    <w:rsid w:val="001C59FE"/>
    <w:rsid w:val="001C5A19"/>
    <w:rsid w:val="001C5A6B"/>
    <w:rsid w:val="001C5A86"/>
    <w:rsid w:val="001C5A98"/>
    <w:rsid w:val="001C5AAA"/>
    <w:rsid w:val="001C5ABE"/>
    <w:rsid w:val="001C5AD7"/>
    <w:rsid w:val="001C5ADF"/>
    <w:rsid w:val="001C5B96"/>
    <w:rsid w:val="001C5B9D"/>
    <w:rsid w:val="001C5C05"/>
    <w:rsid w:val="001C5C0F"/>
    <w:rsid w:val="001C5C29"/>
    <w:rsid w:val="001C5C7A"/>
    <w:rsid w:val="001C5C8C"/>
    <w:rsid w:val="001C5D31"/>
    <w:rsid w:val="001C5DC8"/>
    <w:rsid w:val="001C5E33"/>
    <w:rsid w:val="001C5E3A"/>
    <w:rsid w:val="001C5E3D"/>
    <w:rsid w:val="001C5EB2"/>
    <w:rsid w:val="001C5EEF"/>
    <w:rsid w:val="001C5F40"/>
    <w:rsid w:val="001C5FFE"/>
    <w:rsid w:val="001C604F"/>
    <w:rsid w:val="001C6052"/>
    <w:rsid w:val="001C6055"/>
    <w:rsid w:val="001C60D8"/>
    <w:rsid w:val="001C60F8"/>
    <w:rsid w:val="001C6175"/>
    <w:rsid w:val="001C61A4"/>
    <w:rsid w:val="001C61BC"/>
    <w:rsid w:val="001C61D7"/>
    <w:rsid w:val="001C620C"/>
    <w:rsid w:val="001C621A"/>
    <w:rsid w:val="001C625E"/>
    <w:rsid w:val="001C629F"/>
    <w:rsid w:val="001C62D3"/>
    <w:rsid w:val="001C630D"/>
    <w:rsid w:val="001C633E"/>
    <w:rsid w:val="001C6384"/>
    <w:rsid w:val="001C63A0"/>
    <w:rsid w:val="001C63BC"/>
    <w:rsid w:val="001C63DA"/>
    <w:rsid w:val="001C6430"/>
    <w:rsid w:val="001C64C3"/>
    <w:rsid w:val="001C655B"/>
    <w:rsid w:val="001C65A6"/>
    <w:rsid w:val="001C65CA"/>
    <w:rsid w:val="001C660D"/>
    <w:rsid w:val="001C66BA"/>
    <w:rsid w:val="001C66CA"/>
    <w:rsid w:val="001C6706"/>
    <w:rsid w:val="001C673E"/>
    <w:rsid w:val="001C676C"/>
    <w:rsid w:val="001C679A"/>
    <w:rsid w:val="001C679B"/>
    <w:rsid w:val="001C6820"/>
    <w:rsid w:val="001C6833"/>
    <w:rsid w:val="001C6844"/>
    <w:rsid w:val="001C68C0"/>
    <w:rsid w:val="001C6964"/>
    <w:rsid w:val="001C696F"/>
    <w:rsid w:val="001C6994"/>
    <w:rsid w:val="001C6997"/>
    <w:rsid w:val="001C69A5"/>
    <w:rsid w:val="001C69F3"/>
    <w:rsid w:val="001C6A43"/>
    <w:rsid w:val="001C6A4D"/>
    <w:rsid w:val="001C6AC8"/>
    <w:rsid w:val="001C6AF5"/>
    <w:rsid w:val="001C6B3F"/>
    <w:rsid w:val="001C6B94"/>
    <w:rsid w:val="001C6BE6"/>
    <w:rsid w:val="001C6C20"/>
    <w:rsid w:val="001C6C38"/>
    <w:rsid w:val="001C6C41"/>
    <w:rsid w:val="001C6CCB"/>
    <w:rsid w:val="001C6D44"/>
    <w:rsid w:val="001C6D9A"/>
    <w:rsid w:val="001C6EB0"/>
    <w:rsid w:val="001C6EF1"/>
    <w:rsid w:val="001C6EF5"/>
    <w:rsid w:val="001C6F7C"/>
    <w:rsid w:val="001C6FA3"/>
    <w:rsid w:val="001C6FBA"/>
    <w:rsid w:val="001C6FC3"/>
    <w:rsid w:val="001C6FEB"/>
    <w:rsid w:val="001C705F"/>
    <w:rsid w:val="001C7060"/>
    <w:rsid w:val="001C70A7"/>
    <w:rsid w:val="001C7160"/>
    <w:rsid w:val="001C7197"/>
    <w:rsid w:val="001C71FE"/>
    <w:rsid w:val="001C7205"/>
    <w:rsid w:val="001C7249"/>
    <w:rsid w:val="001C724D"/>
    <w:rsid w:val="001C729C"/>
    <w:rsid w:val="001C72C7"/>
    <w:rsid w:val="001C738C"/>
    <w:rsid w:val="001C73E7"/>
    <w:rsid w:val="001C7401"/>
    <w:rsid w:val="001C7450"/>
    <w:rsid w:val="001C747B"/>
    <w:rsid w:val="001C7552"/>
    <w:rsid w:val="001C757E"/>
    <w:rsid w:val="001C7595"/>
    <w:rsid w:val="001C75F6"/>
    <w:rsid w:val="001C75F7"/>
    <w:rsid w:val="001C75FE"/>
    <w:rsid w:val="001C76D3"/>
    <w:rsid w:val="001C7703"/>
    <w:rsid w:val="001C771C"/>
    <w:rsid w:val="001C774B"/>
    <w:rsid w:val="001C7794"/>
    <w:rsid w:val="001C7810"/>
    <w:rsid w:val="001C7835"/>
    <w:rsid w:val="001C7884"/>
    <w:rsid w:val="001C7890"/>
    <w:rsid w:val="001C7896"/>
    <w:rsid w:val="001C78BF"/>
    <w:rsid w:val="001C78C9"/>
    <w:rsid w:val="001C799F"/>
    <w:rsid w:val="001C79A9"/>
    <w:rsid w:val="001C7A37"/>
    <w:rsid w:val="001C7A55"/>
    <w:rsid w:val="001C7A86"/>
    <w:rsid w:val="001C7AE0"/>
    <w:rsid w:val="001C7BD2"/>
    <w:rsid w:val="001C7BDC"/>
    <w:rsid w:val="001C7C18"/>
    <w:rsid w:val="001C7C89"/>
    <w:rsid w:val="001C7CD1"/>
    <w:rsid w:val="001C7CE1"/>
    <w:rsid w:val="001C7CF1"/>
    <w:rsid w:val="001C7D76"/>
    <w:rsid w:val="001C7D90"/>
    <w:rsid w:val="001C7D9E"/>
    <w:rsid w:val="001C7DAF"/>
    <w:rsid w:val="001C7E58"/>
    <w:rsid w:val="001C7EA5"/>
    <w:rsid w:val="001C7EE8"/>
    <w:rsid w:val="001C7F53"/>
    <w:rsid w:val="001C7F75"/>
    <w:rsid w:val="001C7FA3"/>
    <w:rsid w:val="001C7FEF"/>
    <w:rsid w:val="001D0003"/>
    <w:rsid w:val="001D000E"/>
    <w:rsid w:val="001D007E"/>
    <w:rsid w:val="001D0092"/>
    <w:rsid w:val="001D00F4"/>
    <w:rsid w:val="001D00FC"/>
    <w:rsid w:val="001D010F"/>
    <w:rsid w:val="001D012C"/>
    <w:rsid w:val="001D0135"/>
    <w:rsid w:val="001D013A"/>
    <w:rsid w:val="001D0176"/>
    <w:rsid w:val="001D0193"/>
    <w:rsid w:val="001D01C5"/>
    <w:rsid w:val="001D01E6"/>
    <w:rsid w:val="001D022A"/>
    <w:rsid w:val="001D0233"/>
    <w:rsid w:val="001D02AA"/>
    <w:rsid w:val="001D02B4"/>
    <w:rsid w:val="001D02EB"/>
    <w:rsid w:val="001D0376"/>
    <w:rsid w:val="001D03BB"/>
    <w:rsid w:val="001D03E3"/>
    <w:rsid w:val="001D03FD"/>
    <w:rsid w:val="001D04A1"/>
    <w:rsid w:val="001D04A9"/>
    <w:rsid w:val="001D05D0"/>
    <w:rsid w:val="001D05E1"/>
    <w:rsid w:val="001D061C"/>
    <w:rsid w:val="001D0621"/>
    <w:rsid w:val="001D062A"/>
    <w:rsid w:val="001D0656"/>
    <w:rsid w:val="001D0687"/>
    <w:rsid w:val="001D06A3"/>
    <w:rsid w:val="001D072A"/>
    <w:rsid w:val="001D072E"/>
    <w:rsid w:val="001D0749"/>
    <w:rsid w:val="001D0759"/>
    <w:rsid w:val="001D079C"/>
    <w:rsid w:val="001D0862"/>
    <w:rsid w:val="001D0889"/>
    <w:rsid w:val="001D08A0"/>
    <w:rsid w:val="001D0940"/>
    <w:rsid w:val="001D0954"/>
    <w:rsid w:val="001D09D3"/>
    <w:rsid w:val="001D0A21"/>
    <w:rsid w:val="001D0A5D"/>
    <w:rsid w:val="001D0AF2"/>
    <w:rsid w:val="001D0B2B"/>
    <w:rsid w:val="001D0B2C"/>
    <w:rsid w:val="001D0B8D"/>
    <w:rsid w:val="001D0C79"/>
    <w:rsid w:val="001D0D0B"/>
    <w:rsid w:val="001D0D27"/>
    <w:rsid w:val="001D0D8B"/>
    <w:rsid w:val="001D0E09"/>
    <w:rsid w:val="001D0E2B"/>
    <w:rsid w:val="001D0E81"/>
    <w:rsid w:val="001D0EBA"/>
    <w:rsid w:val="001D0EDE"/>
    <w:rsid w:val="001D0EFD"/>
    <w:rsid w:val="001D0F17"/>
    <w:rsid w:val="001D0F2B"/>
    <w:rsid w:val="001D0F42"/>
    <w:rsid w:val="001D0F85"/>
    <w:rsid w:val="001D0FA4"/>
    <w:rsid w:val="001D0FE2"/>
    <w:rsid w:val="001D0FFF"/>
    <w:rsid w:val="001D103D"/>
    <w:rsid w:val="001D104C"/>
    <w:rsid w:val="001D107A"/>
    <w:rsid w:val="001D113B"/>
    <w:rsid w:val="001D1177"/>
    <w:rsid w:val="001D11D3"/>
    <w:rsid w:val="001D11FB"/>
    <w:rsid w:val="001D1210"/>
    <w:rsid w:val="001D123D"/>
    <w:rsid w:val="001D1298"/>
    <w:rsid w:val="001D12E4"/>
    <w:rsid w:val="001D12E6"/>
    <w:rsid w:val="001D12E8"/>
    <w:rsid w:val="001D132E"/>
    <w:rsid w:val="001D1360"/>
    <w:rsid w:val="001D145F"/>
    <w:rsid w:val="001D1491"/>
    <w:rsid w:val="001D14A7"/>
    <w:rsid w:val="001D14B6"/>
    <w:rsid w:val="001D14DD"/>
    <w:rsid w:val="001D14E2"/>
    <w:rsid w:val="001D14FC"/>
    <w:rsid w:val="001D1501"/>
    <w:rsid w:val="001D1560"/>
    <w:rsid w:val="001D1617"/>
    <w:rsid w:val="001D161C"/>
    <w:rsid w:val="001D1735"/>
    <w:rsid w:val="001D17A2"/>
    <w:rsid w:val="001D17BD"/>
    <w:rsid w:val="001D19B4"/>
    <w:rsid w:val="001D19C1"/>
    <w:rsid w:val="001D19DF"/>
    <w:rsid w:val="001D1A62"/>
    <w:rsid w:val="001D1A7C"/>
    <w:rsid w:val="001D1AA6"/>
    <w:rsid w:val="001D1AF8"/>
    <w:rsid w:val="001D1B0B"/>
    <w:rsid w:val="001D1B34"/>
    <w:rsid w:val="001D1B43"/>
    <w:rsid w:val="001D1B8B"/>
    <w:rsid w:val="001D1BA1"/>
    <w:rsid w:val="001D1BE8"/>
    <w:rsid w:val="001D1C12"/>
    <w:rsid w:val="001D1C7F"/>
    <w:rsid w:val="001D1CAB"/>
    <w:rsid w:val="001D1CC3"/>
    <w:rsid w:val="001D1CCD"/>
    <w:rsid w:val="001D1DD9"/>
    <w:rsid w:val="001D1E3A"/>
    <w:rsid w:val="001D1E45"/>
    <w:rsid w:val="001D1E5A"/>
    <w:rsid w:val="001D1EC1"/>
    <w:rsid w:val="001D1F06"/>
    <w:rsid w:val="001D1F5D"/>
    <w:rsid w:val="001D1F65"/>
    <w:rsid w:val="001D1FE8"/>
    <w:rsid w:val="001D205D"/>
    <w:rsid w:val="001D2086"/>
    <w:rsid w:val="001D20B4"/>
    <w:rsid w:val="001D20B7"/>
    <w:rsid w:val="001D20C3"/>
    <w:rsid w:val="001D20C5"/>
    <w:rsid w:val="001D20F3"/>
    <w:rsid w:val="001D2122"/>
    <w:rsid w:val="001D2140"/>
    <w:rsid w:val="001D214B"/>
    <w:rsid w:val="001D2173"/>
    <w:rsid w:val="001D21F3"/>
    <w:rsid w:val="001D225A"/>
    <w:rsid w:val="001D2264"/>
    <w:rsid w:val="001D228D"/>
    <w:rsid w:val="001D2348"/>
    <w:rsid w:val="001D2367"/>
    <w:rsid w:val="001D23C4"/>
    <w:rsid w:val="001D242D"/>
    <w:rsid w:val="001D242F"/>
    <w:rsid w:val="001D2489"/>
    <w:rsid w:val="001D2495"/>
    <w:rsid w:val="001D2521"/>
    <w:rsid w:val="001D2570"/>
    <w:rsid w:val="001D2625"/>
    <w:rsid w:val="001D26B5"/>
    <w:rsid w:val="001D27BD"/>
    <w:rsid w:val="001D27DD"/>
    <w:rsid w:val="001D2840"/>
    <w:rsid w:val="001D2850"/>
    <w:rsid w:val="001D287D"/>
    <w:rsid w:val="001D2884"/>
    <w:rsid w:val="001D28B5"/>
    <w:rsid w:val="001D28CD"/>
    <w:rsid w:val="001D28FC"/>
    <w:rsid w:val="001D297C"/>
    <w:rsid w:val="001D299E"/>
    <w:rsid w:val="001D29DC"/>
    <w:rsid w:val="001D2A2C"/>
    <w:rsid w:val="001D2A8B"/>
    <w:rsid w:val="001D2ACC"/>
    <w:rsid w:val="001D2AE9"/>
    <w:rsid w:val="001D2AFE"/>
    <w:rsid w:val="001D2B14"/>
    <w:rsid w:val="001D2B9F"/>
    <w:rsid w:val="001D2BBB"/>
    <w:rsid w:val="001D2C18"/>
    <w:rsid w:val="001D2C45"/>
    <w:rsid w:val="001D2C7E"/>
    <w:rsid w:val="001D2C8C"/>
    <w:rsid w:val="001D2CC9"/>
    <w:rsid w:val="001D2DB5"/>
    <w:rsid w:val="001D2DB6"/>
    <w:rsid w:val="001D2DCB"/>
    <w:rsid w:val="001D2E01"/>
    <w:rsid w:val="001D2E14"/>
    <w:rsid w:val="001D2ECA"/>
    <w:rsid w:val="001D2F5E"/>
    <w:rsid w:val="001D30C4"/>
    <w:rsid w:val="001D3112"/>
    <w:rsid w:val="001D3162"/>
    <w:rsid w:val="001D31F1"/>
    <w:rsid w:val="001D3207"/>
    <w:rsid w:val="001D3272"/>
    <w:rsid w:val="001D3297"/>
    <w:rsid w:val="001D32B2"/>
    <w:rsid w:val="001D32BD"/>
    <w:rsid w:val="001D3323"/>
    <w:rsid w:val="001D337D"/>
    <w:rsid w:val="001D33A5"/>
    <w:rsid w:val="001D33EA"/>
    <w:rsid w:val="001D3436"/>
    <w:rsid w:val="001D343B"/>
    <w:rsid w:val="001D352F"/>
    <w:rsid w:val="001D3612"/>
    <w:rsid w:val="001D3627"/>
    <w:rsid w:val="001D364B"/>
    <w:rsid w:val="001D364D"/>
    <w:rsid w:val="001D36AC"/>
    <w:rsid w:val="001D36ED"/>
    <w:rsid w:val="001D36FD"/>
    <w:rsid w:val="001D371D"/>
    <w:rsid w:val="001D3727"/>
    <w:rsid w:val="001D3759"/>
    <w:rsid w:val="001D385F"/>
    <w:rsid w:val="001D386C"/>
    <w:rsid w:val="001D387C"/>
    <w:rsid w:val="001D3896"/>
    <w:rsid w:val="001D38B1"/>
    <w:rsid w:val="001D38D2"/>
    <w:rsid w:val="001D38F4"/>
    <w:rsid w:val="001D3969"/>
    <w:rsid w:val="001D39B8"/>
    <w:rsid w:val="001D3A14"/>
    <w:rsid w:val="001D3A68"/>
    <w:rsid w:val="001D3B2A"/>
    <w:rsid w:val="001D3B39"/>
    <w:rsid w:val="001D3B5A"/>
    <w:rsid w:val="001D3B88"/>
    <w:rsid w:val="001D3BA6"/>
    <w:rsid w:val="001D3C3B"/>
    <w:rsid w:val="001D3C5E"/>
    <w:rsid w:val="001D3C85"/>
    <w:rsid w:val="001D3C9D"/>
    <w:rsid w:val="001D3CD4"/>
    <w:rsid w:val="001D3D16"/>
    <w:rsid w:val="001D3D2A"/>
    <w:rsid w:val="001D3D30"/>
    <w:rsid w:val="001D3DCA"/>
    <w:rsid w:val="001D3DD8"/>
    <w:rsid w:val="001D3DDA"/>
    <w:rsid w:val="001D3E2D"/>
    <w:rsid w:val="001D3E31"/>
    <w:rsid w:val="001D3E51"/>
    <w:rsid w:val="001D3E80"/>
    <w:rsid w:val="001D3EEA"/>
    <w:rsid w:val="001D3F0A"/>
    <w:rsid w:val="001D3F1E"/>
    <w:rsid w:val="001D3F3A"/>
    <w:rsid w:val="001D3F54"/>
    <w:rsid w:val="001D3F82"/>
    <w:rsid w:val="001D3F9E"/>
    <w:rsid w:val="001D4006"/>
    <w:rsid w:val="001D4011"/>
    <w:rsid w:val="001D4058"/>
    <w:rsid w:val="001D4062"/>
    <w:rsid w:val="001D40E1"/>
    <w:rsid w:val="001D40EB"/>
    <w:rsid w:val="001D40F6"/>
    <w:rsid w:val="001D4112"/>
    <w:rsid w:val="001D4133"/>
    <w:rsid w:val="001D4168"/>
    <w:rsid w:val="001D41D1"/>
    <w:rsid w:val="001D425D"/>
    <w:rsid w:val="001D42AD"/>
    <w:rsid w:val="001D431E"/>
    <w:rsid w:val="001D437E"/>
    <w:rsid w:val="001D438F"/>
    <w:rsid w:val="001D43A7"/>
    <w:rsid w:val="001D43D2"/>
    <w:rsid w:val="001D442C"/>
    <w:rsid w:val="001D443D"/>
    <w:rsid w:val="001D4477"/>
    <w:rsid w:val="001D4504"/>
    <w:rsid w:val="001D456B"/>
    <w:rsid w:val="001D456C"/>
    <w:rsid w:val="001D45AD"/>
    <w:rsid w:val="001D45B6"/>
    <w:rsid w:val="001D45E8"/>
    <w:rsid w:val="001D462C"/>
    <w:rsid w:val="001D4661"/>
    <w:rsid w:val="001D46D5"/>
    <w:rsid w:val="001D470E"/>
    <w:rsid w:val="001D4792"/>
    <w:rsid w:val="001D47AC"/>
    <w:rsid w:val="001D47D0"/>
    <w:rsid w:val="001D47F2"/>
    <w:rsid w:val="001D4804"/>
    <w:rsid w:val="001D482A"/>
    <w:rsid w:val="001D4848"/>
    <w:rsid w:val="001D4869"/>
    <w:rsid w:val="001D48A7"/>
    <w:rsid w:val="001D48C6"/>
    <w:rsid w:val="001D494B"/>
    <w:rsid w:val="001D49CA"/>
    <w:rsid w:val="001D49F8"/>
    <w:rsid w:val="001D4A38"/>
    <w:rsid w:val="001D4A3E"/>
    <w:rsid w:val="001D4A7B"/>
    <w:rsid w:val="001D4A9E"/>
    <w:rsid w:val="001D4AC0"/>
    <w:rsid w:val="001D4B2B"/>
    <w:rsid w:val="001D4C13"/>
    <w:rsid w:val="001D4C1A"/>
    <w:rsid w:val="001D4C3A"/>
    <w:rsid w:val="001D4C72"/>
    <w:rsid w:val="001D4CA6"/>
    <w:rsid w:val="001D4D14"/>
    <w:rsid w:val="001D4D1E"/>
    <w:rsid w:val="001D4E37"/>
    <w:rsid w:val="001D4E7D"/>
    <w:rsid w:val="001D4EA8"/>
    <w:rsid w:val="001D4F78"/>
    <w:rsid w:val="001D4F7E"/>
    <w:rsid w:val="001D4F90"/>
    <w:rsid w:val="001D4F93"/>
    <w:rsid w:val="001D4FA8"/>
    <w:rsid w:val="001D4FE2"/>
    <w:rsid w:val="001D4FE5"/>
    <w:rsid w:val="001D5038"/>
    <w:rsid w:val="001D504D"/>
    <w:rsid w:val="001D5084"/>
    <w:rsid w:val="001D50BF"/>
    <w:rsid w:val="001D50FF"/>
    <w:rsid w:val="001D5138"/>
    <w:rsid w:val="001D515D"/>
    <w:rsid w:val="001D519F"/>
    <w:rsid w:val="001D5225"/>
    <w:rsid w:val="001D5266"/>
    <w:rsid w:val="001D5281"/>
    <w:rsid w:val="001D528D"/>
    <w:rsid w:val="001D52A4"/>
    <w:rsid w:val="001D531D"/>
    <w:rsid w:val="001D5337"/>
    <w:rsid w:val="001D53F7"/>
    <w:rsid w:val="001D5479"/>
    <w:rsid w:val="001D54EC"/>
    <w:rsid w:val="001D5503"/>
    <w:rsid w:val="001D5523"/>
    <w:rsid w:val="001D5543"/>
    <w:rsid w:val="001D5556"/>
    <w:rsid w:val="001D5570"/>
    <w:rsid w:val="001D5573"/>
    <w:rsid w:val="001D55C9"/>
    <w:rsid w:val="001D55FA"/>
    <w:rsid w:val="001D560B"/>
    <w:rsid w:val="001D5627"/>
    <w:rsid w:val="001D566B"/>
    <w:rsid w:val="001D5671"/>
    <w:rsid w:val="001D56D5"/>
    <w:rsid w:val="001D56E3"/>
    <w:rsid w:val="001D56EE"/>
    <w:rsid w:val="001D571C"/>
    <w:rsid w:val="001D57F0"/>
    <w:rsid w:val="001D5808"/>
    <w:rsid w:val="001D5865"/>
    <w:rsid w:val="001D5904"/>
    <w:rsid w:val="001D5989"/>
    <w:rsid w:val="001D5991"/>
    <w:rsid w:val="001D59D7"/>
    <w:rsid w:val="001D5A46"/>
    <w:rsid w:val="001D5A59"/>
    <w:rsid w:val="001D5A5F"/>
    <w:rsid w:val="001D5BAC"/>
    <w:rsid w:val="001D5BB7"/>
    <w:rsid w:val="001D5C3B"/>
    <w:rsid w:val="001D5C5A"/>
    <w:rsid w:val="001D5C8D"/>
    <w:rsid w:val="001D5C9B"/>
    <w:rsid w:val="001D5CB5"/>
    <w:rsid w:val="001D5CE5"/>
    <w:rsid w:val="001D5D9A"/>
    <w:rsid w:val="001D5DB6"/>
    <w:rsid w:val="001D5E9A"/>
    <w:rsid w:val="001D5F0B"/>
    <w:rsid w:val="001D5F31"/>
    <w:rsid w:val="001D5F6E"/>
    <w:rsid w:val="001D5F9F"/>
    <w:rsid w:val="001D6084"/>
    <w:rsid w:val="001D6092"/>
    <w:rsid w:val="001D60AD"/>
    <w:rsid w:val="001D60B2"/>
    <w:rsid w:val="001D60D9"/>
    <w:rsid w:val="001D6103"/>
    <w:rsid w:val="001D6149"/>
    <w:rsid w:val="001D617C"/>
    <w:rsid w:val="001D61FE"/>
    <w:rsid w:val="001D625D"/>
    <w:rsid w:val="001D62A5"/>
    <w:rsid w:val="001D62D6"/>
    <w:rsid w:val="001D62EE"/>
    <w:rsid w:val="001D6301"/>
    <w:rsid w:val="001D6326"/>
    <w:rsid w:val="001D634A"/>
    <w:rsid w:val="001D634C"/>
    <w:rsid w:val="001D63E9"/>
    <w:rsid w:val="001D63EB"/>
    <w:rsid w:val="001D6437"/>
    <w:rsid w:val="001D645C"/>
    <w:rsid w:val="001D64A1"/>
    <w:rsid w:val="001D654E"/>
    <w:rsid w:val="001D656A"/>
    <w:rsid w:val="001D65AD"/>
    <w:rsid w:val="001D65B4"/>
    <w:rsid w:val="001D65B9"/>
    <w:rsid w:val="001D65E6"/>
    <w:rsid w:val="001D6622"/>
    <w:rsid w:val="001D662C"/>
    <w:rsid w:val="001D675D"/>
    <w:rsid w:val="001D67CA"/>
    <w:rsid w:val="001D67F8"/>
    <w:rsid w:val="001D6836"/>
    <w:rsid w:val="001D6848"/>
    <w:rsid w:val="001D6857"/>
    <w:rsid w:val="001D6882"/>
    <w:rsid w:val="001D68EF"/>
    <w:rsid w:val="001D68F9"/>
    <w:rsid w:val="001D6925"/>
    <w:rsid w:val="001D6957"/>
    <w:rsid w:val="001D69AB"/>
    <w:rsid w:val="001D69DD"/>
    <w:rsid w:val="001D6A0D"/>
    <w:rsid w:val="001D6A4C"/>
    <w:rsid w:val="001D6A81"/>
    <w:rsid w:val="001D6A92"/>
    <w:rsid w:val="001D6AB5"/>
    <w:rsid w:val="001D6B3E"/>
    <w:rsid w:val="001D6B55"/>
    <w:rsid w:val="001D6B62"/>
    <w:rsid w:val="001D6B67"/>
    <w:rsid w:val="001D6B9A"/>
    <w:rsid w:val="001D6C1F"/>
    <w:rsid w:val="001D6C69"/>
    <w:rsid w:val="001D6CDA"/>
    <w:rsid w:val="001D6D53"/>
    <w:rsid w:val="001D6D5A"/>
    <w:rsid w:val="001D6D6C"/>
    <w:rsid w:val="001D6D9E"/>
    <w:rsid w:val="001D6DD8"/>
    <w:rsid w:val="001D6E1D"/>
    <w:rsid w:val="001D6E2C"/>
    <w:rsid w:val="001D6EAE"/>
    <w:rsid w:val="001D6EBD"/>
    <w:rsid w:val="001D6EEB"/>
    <w:rsid w:val="001D6EF4"/>
    <w:rsid w:val="001D6FC7"/>
    <w:rsid w:val="001D6FE0"/>
    <w:rsid w:val="001D7004"/>
    <w:rsid w:val="001D703D"/>
    <w:rsid w:val="001D7082"/>
    <w:rsid w:val="001D70E4"/>
    <w:rsid w:val="001D710D"/>
    <w:rsid w:val="001D715E"/>
    <w:rsid w:val="001D7165"/>
    <w:rsid w:val="001D72A1"/>
    <w:rsid w:val="001D72A9"/>
    <w:rsid w:val="001D72E0"/>
    <w:rsid w:val="001D72E9"/>
    <w:rsid w:val="001D7327"/>
    <w:rsid w:val="001D7371"/>
    <w:rsid w:val="001D739C"/>
    <w:rsid w:val="001D73A1"/>
    <w:rsid w:val="001D73D1"/>
    <w:rsid w:val="001D7422"/>
    <w:rsid w:val="001D7466"/>
    <w:rsid w:val="001D74CA"/>
    <w:rsid w:val="001D751D"/>
    <w:rsid w:val="001D751E"/>
    <w:rsid w:val="001D7544"/>
    <w:rsid w:val="001D755D"/>
    <w:rsid w:val="001D7590"/>
    <w:rsid w:val="001D75D9"/>
    <w:rsid w:val="001D7611"/>
    <w:rsid w:val="001D7651"/>
    <w:rsid w:val="001D7652"/>
    <w:rsid w:val="001D7662"/>
    <w:rsid w:val="001D767B"/>
    <w:rsid w:val="001D76EC"/>
    <w:rsid w:val="001D76EE"/>
    <w:rsid w:val="001D76FE"/>
    <w:rsid w:val="001D7772"/>
    <w:rsid w:val="001D778C"/>
    <w:rsid w:val="001D779B"/>
    <w:rsid w:val="001D77A1"/>
    <w:rsid w:val="001D77BF"/>
    <w:rsid w:val="001D77D2"/>
    <w:rsid w:val="001D7865"/>
    <w:rsid w:val="001D78A3"/>
    <w:rsid w:val="001D792E"/>
    <w:rsid w:val="001D79B9"/>
    <w:rsid w:val="001D79D5"/>
    <w:rsid w:val="001D7A6A"/>
    <w:rsid w:val="001D7A93"/>
    <w:rsid w:val="001D7A9C"/>
    <w:rsid w:val="001D7AA0"/>
    <w:rsid w:val="001D7AE6"/>
    <w:rsid w:val="001D7B04"/>
    <w:rsid w:val="001D7B3C"/>
    <w:rsid w:val="001D7BA9"/>
    <w:rsid w:val="001D7C44"/>
    <w:rsid w:val="001D7CC4"/>
    <w:rsid w:val="001D7D35"/>
    <w:rsid w:val="001D7D38"/>
    <w:rsid w:val="001D7D56"/>
    <w:rsid w:val="001D7D66"/>
    <w:rsid w:val="001D7DE5"/>
    <w:rsid w:val="001D7E29"/>
    <w:rsid w:val="001D7EA7"/>
    <w:rsid w:val="001D7ED6"/>
    <w:rsid w:val="001D7EF5"/>
    <w:rsid w:val="001D7F69"/>
    <w:rsid w:val="001D7FFE"/>
    <w:rsid w:val="001E0021"/>
    <w:rsid w:val="001E0046"/>
    <w:rsid w:val="001E0062"/>
    <w:rsid w:val="001E00AD"/>
    <w:rsid w:val="001E0123"/>
    <w:rsid w:val="001E012C"/>
    <w:rsid w:val="001E016B"/>
    <w:rsid w:val="001E018F"/>
    <w:rsid w:val="001E019E"/>
    <w:rsid w:val="001E01B5"/>
    <w:rsid w:val="001E0219"/>
    <w:rsid w:val="001E027E"/>
    <w:rsid w:val="001E032C"/>
    <w:rsid w:val="001E0331"/>
    <w:rsid w:val="001E0390"/>
    <w:rsid w:val="001E03A0"/>
    <w:rsid w:val="001E03A2"/>
    <w:rsid w:val="001E03CC"/>
    <w:rsid w:val="001E0451"/>
    <w:rsid w:val="001E04EB"/>
    <w:rsid w:val="001E0533"/>
    <w:rsid w:val="001E053B"/>
    <w:rsid w:val="001E05BF"/>
    <w:rsid w:val="001E05CD"/>
    <w:rsid w:val="001E05FA"/>
    <w:rsid w:val="001E0688"/>
    <w:rsid w:val="001E06F7"/>
    <w:rsid w:val="001E06FF"/>
    <w:rsid w:val="001E07AB"/>
    <w:rsid w:val="001E07D1"/>
    <w:rsid w:val="001E07D3"/>
    <w:rsid w:val="001E080C"/>
    <w:rsid w:val="001E08BC"/>
    <w:rsid w:val="001E08CA"/>
    <w:rsid w:val="001E08E4"/>
    <w:rsid w:val="001E094C"/>
    <w:rsid w:val="001E09E6"/>
    <w:rsid w:val="001E0A14"/>
    <w:rsid w:val="001E0A50"/>
    <w:rsid w:val="001E0ACA"/>
    <w:rsid w:val="001E0ACE"/>
    <w:rsid w:val="001E0B26"/>
    <w:rsid w:val="001E0B4E"/>
    <w:rsid w:val="001E0B6E"/>
    <w:rsid w:val="001E0BCF"/>
    <w:rsid w:val="001E0BEA"/>
    <w:rsid w:val="001E0C01"/>
    <w:rsid w:val="001E0C59"/>
    <w:rsid w:val="001E0C62"/>
    <w:rsid w:val="001E0CAD"/>
    <w:rsid w:val="001E0CAE"/>
    <w:rsid w:val="001E0CD3"/>
    <w:rsid w:val="001E0CDD"/>
    <w:rsid w:val="001E0D41"/>
    <w:rsid w:val="001E0DB5"/>
    <w:rsid w:val="001E0E0F"/>
    <w:rsid w:val="001E0E1B"/>
    <w:rsid w:val="001E0E85"/>
    <w:rsid w:val="001E0E8D"/>
    <w:rsid w:val="001E0E9E"/>
    <w:rsid w:val="001E0F02"/>
    <w:rsid w:val="001E0F06"/>
    <w:rsid w:val="001E0F34"/>
    <w:rsid w:val="001E0F58"/>
    <w:rsid w:val="001E0FEE"/>
    <w:rsid w:val="001E1004"/>
    <w:rsid w:val="001E1054"/>
    <w:rsid w:val="001E1082"/>
    <w:rsid w:val="001E10EA"/>
    <w:rsid w:val="001E10EE"/>
    <w:rsid w:val="001E110C"/>
    <w:rsid w:val="001E1119"/>
    <w:rsid w:val="001E112D"/>
    <w:rsid w:val="001E1151"/>
    <w:rsid w:val="001E116B"/>
    <w:rsid w:val="001E11B2"/>
    <w:rsid w:val="001E12FE"/>
    <w:rsid w:val="001E1310"/>
    <w:rsid w:val="001E1317"/>
    <w:rsid w:val="001E1344"/>
    <w:rsid w:val="001E1369"/>
    <w:rsid w:val="001E13CD"/>
    <w:rsid w:val="001E13D9"/>
    <w:rsid w:val="001E13E1"/>
    <w:rsid w:val="001E1414"/>
    <w:rsid w:val="001E1446"/>
    <w:rsid w:val="001E1471"/>
    <w:rsid w:val="001E14AC"/>
    <w:rsid w:val="001E14AE"/>
    <w:rsid w:val="001E14D2"/>
    <w:rsid w:val="001E14E0"/>
    <w:rsid w:val="001E14E7"/>
    <w:rsid w:val="001E14FE"/>
    <w:rsid w:val="001E151B"/>
    <w:rsid w:val="001E152B"/>
    <w:rsid w:val="001E154C"/>
    <w:rsid w:val="001E154D"/>
    <w:rsid w:val="001E155C"/>
    <w:rsid w:val="001E155D"/>
    <w:rsid w:val="001E157F"/>
    <w:rsid w:val="001E15E7"/>
    <w:rsid w:val="001E162A"/>
    <w:rsid w:val="001E1664"/>
    <w:rsid w:val="001E16F6"/>
    <w:rsid w:val="001E170C"/>
    <w:rsid w:val="001E1782"/>
    <w:rsid w:val="001E17A8"/>
    <w:rsid w:val="001E1803"/>
    <w:rsid w:val="001E1814"/>
    <w:rsid w:val="001E1829"/>
    <w:rsid w:val="001E183B"/>
    <w:rsid w:val="001E18C1"/>
    <w:rsid w:val="001E1913"/>
    <w:rsid w:val="001E1958"/>
    <w:rsid w:val="001E197F"/>
    <w:rsid w:val="001E19A0"/>
    <w:rsid w:val="001E1AB4"/>
    <w:rsid w:val="001E1AFF"/>
    <w:rsid w:val="001E1C4C"/>
    <w:rsid w:val="001E1C56"/>
    <w:rsid w:val="001E1C60"/>
    <w:rsid w:val="001E1C98"/>
    <w:rsid w:val="001E1D8E"/>
    <w:rsid w:val="001E1DA9"/>
    <w:rsid w:val="001E1E99"/>
    <w:rsid w:val="001E1ECD"/>
    <w:rsid w:val="001E1EEE"/>
    <w:rsid w:val="001E1EF5"/>
    <w:rsid w:val="001E1F95"/>
    <w:rsid w:val="001E1FD2"/>
    <w:rsid w:val="001E1FE5"/>
    <w:rsid w:val="001E20A3"/>
    <w:rsid w:val="001E20AE"/>
    <w:rsid w:val="001E20B1"/>
    <w:rsid w:val="001E20B7"/>
    <w:rsid w:val="001E20C2"/>
    <w:rsid w:val="001E20D3"/>
    <w:rsid w:val="001E20F8"/>
    <w:rsid w:val="001E20FA"/>
    <w:rsid w:val="001E216B"/>
    <w:rsid w:val="001E22F2"/>
    <w:rsid w:val="001E22F7"/>
    <w:rsid w:val="001E22FD"/>
    <w:rsid w:val="001E2327"/>
    <w:rsid w:val="001E2331"/>
    <w:rsid w:val="001E233A"/>
    <w:rsid w:val="001E236D"/>
    <w:rsid w:val="001E2411"/>
    <w:rsid w:val="001E2438"/>
    <w:rsid w:val="001E24A9"/>
    <w:rsid w:val="001E24D8"/>
    <w:rsid w:val="001E2551"/>
    <w:rsid w:val="001E258F"/>
    <w:rsid w:val="001E25A3"/>
    <w:rsid w:val="001E25B3"/>
    <w:rsid w:val="001E25BC"/>
    <w:rsid w:val="001E25D3"/>
    <w:rsid w:val="001E25E5"/>
    <w:rsid w:val="001E2621"/>
    <w:rsid w:val="001E2642"/>
    <w:rsid w:val="001E268C"/>
    <w:rsid w:val="001E26DD"/>
    <w:rsid w:val="001E270E"/>
    <w:rsid w:val="001E2748"/>
    <w:rsid w:val="001E277C"/>
    <w:rsid w:val="001E27D1"/>
    <w:rsid w:val="001E2808"/>
    <w:rsid w:val="001E284A"/>
    <w:rsid w:val="001E284E"/>
    <w:rsid w:val="001E2878"/>
    <w:rsid w:val="001E28AC"/>
    <w:rsid w:val="001E28C2"/>
    <w:rsid w:val="001E295C"/>
    <w:rsid w:val="001E29A3"/>
    <w:rsid w:val="001E29AD"/>
    <w:rsid w:val="001E29D2"/>
    <w:rsid w:val="001E2A00"/>
    <w:rsid w:val="001E2A05"/>
    <w:rsid w:val="001E2A2B"/>
    <w:rsid w:val="001E2A38"/>
    <w:rsid w:val="001E2A7B"/>
    <w:rsid w:val="001E2A95"/>
    <w:rsid w:val="001E2AA5"/>
    <w:rsid w:val="001E2AE3"/>
    <w:rsid w:val="001E2B3C"/>
    <w:rsid w:val="001E2B4D"/>
    <w:rsid w:val="001E2BB4"/>
    <w:rsid w:val="001E2C89"/>
    <w:rsid w:val="001E2C90"/>
    <w:rsid w:val="001E2C95"/>
    <w:rsid w:val="001E2CC2"/>
    <w:rsid w:val="001E2CCB"/>
    <w:rsid w:val="001E2CD0"/>
    <w:rsid w:val="001E2CE7"/>
    <w:rsid w:val="001E2D13"/>
    <w:rsid w:val="001E2D18"/>
    <w:rsid w:val="001E2D1A"/>
    <w:rsid w:val="001E2D8E"/>
    <w:rsid w:val="001E2EA6"/>
    <w:rsid w:val="001E2EE0"/>
    <w:rsid w:val="001E2EE5"/>
    <w:rsid w:val="001E2F38"/>
    <w:rsid w:val="001E2FC5"/>
    <w:rsid w:val="001E3023"/>
    <w:rsid w:val="001E3076"/>
    <w:rsid w:val="001E315C"/>
    <w:rsid w:val="001E3174"/>
    <w:rsid w:val="001E32BD"/>
    <w:rsid w:val="001E3357"/>
    <w:rsid w:val="001E3396"/>
    <w:rsid w:val="001E33C0"/>
    <w:rsid w:val="001E3414"/>
    <w:rsid w:val="001E341F"/>
    <w:rsid w:val="001E345A"/>
    <w:rsid w:val="001E3476"/>
    <w:rsid w:val="001E3494"/>
    <w:rsid w:val="001E3574"/>
    <w:rsid w:val="001E3590"/>
    <w:rsid w:val="001E35C4"/>
    <w:rsid w:val="001E35D2"/>
    <w:rsid w:val="001E3600"/>
    <w:rsid w:val="001E3627"/>
    <w:rsid w:val="001E365B"/>
    <w:rsid w:val="001E366E"/>
    <w:rsid w:val="001E3671"/>
    <w:rsid w:val="001E3682"/>
    <w:rsid w:val="001E36B5"/>
    <w:rsid w:val="001E36FD"/>
    <w:rsid w:val="001E3730"/>
    <w:rsid w:val="001E3755"/>
    <w:rsid w:val="001E378A"/>
    <w:rsid w:val="001E37BB"/>
    <w:rsid w:val="001E37DB"/>
    <w:rsid w:val="001E37F0"/>
    <w:rsid w:val="001E3868"/>
    <w:rsid w:val="001E3888"/>
    <w:rsid w:val="001E38DA"/>
    <w:rsid w:val="001E390B"/>
    <w:rsid w:val="001E3968"/>
    <w:rsid w:val="001E39CC"/>
    <w:rsid w:val="001E39D3"/>
    <w:rsid w:val="001E3A72"/>
    <w:rsid w:val="001E3B85"/>
    <w:rsid w:val="001E3BA1"/>
    <w:rsid w:val="001E3BF8"/>
    <w:rsid w:val="001E3CBF"/>
    <w:rsid w:val="001E3D38"/>
    <w:rsid w:val="001E3E50"/>
    <w:rsid w:val="001E3E5D"/>
    <w:rsid w:val="001E3E77"/>
    <w:rsid w:val="001E3E86"/>
    <w:rsid w:val="001E3EB7"/>
    <w:rsid w:val="001E3EB9"/>
    <w:rsid w:val="001E3EC2"/>
    <w:rsid w:val="001E3F00"/>
    <w:rsid w:val="001E3F52"/>
    <w:rsid w:val="001E3F91"/>
    <w:rsid w:val="001E3FA6"/>
    <w:rsid w:val="001E3FB0"/>
    <w:rsid w:val="001E4017"/>
    <w:rsid w:val="001E4036"/>
    <w:rsid w:val="001E4098"/>
    <w:rsid w:val="001E414E"/>
    <w:rsid w:val="001E4173"/>
    <w:rsid w:val="001E418A"/>
    <w:rsid w:val="001E41B5"/>
    <w:rsid w:val="001E41E0"/>
    <w:rsid w:val="001E41F8"/>
    <w:rsid w:val="001E424D"/>
    <w:rsid w:val="001E4294"/>
    <w:rsid w:val="001E42EA"/>
    <w:rsid w:val="001E433E"/>
    <w:rsid w:val="001E4357"/>
    <w:rsid w:val="001E4368"/>
    <w:rsid w:val="001E4375"/>
    <w:rsid w:val="001E437B"/>
    <w:rsid w:val="001E43BC"/>
    <w:rsid w:val="001E43C8"/>
    <w:rsid w:val="001E43D8"/>
    <w:rsid w:val="001E445F"/>
    <w:rsid w:val="001E4475"/>
    <w:rsid w:val="001E449E"/>
    <w:rsid w:val="001E4552"/>
    <w:rsid w:val="001E45B8"/>
    <w:rsid w:val="001E45B9"/>
    <w:rsid w:val="001E460C"/>
    <w:rsid w:val="001E461A"/>
    <w:rsid w:val="001E46CF"/>
    <w:rsid w:val="001E4894"/>
    <w:rsid w:val="001E48D5"/>
    <w:rsid w:val="001E4900"/>
    <w:rsid w:val="001E4924"/>
    <w:rsid w:val="001E495E"/>
    <w:rsid w:val="001E4A59"/>
    <w:rsid w:val="001E4B14"/>
    <w:rsid w:val="001E4B1B"/>
    <w:rsid w:val="001E4BDE"/>
    <w:rsid w:val="001E4C6A"/>
    <w:rsid w:val="001E4C73"/>
    <w:rsid w:val="001E4CB2"/>
    <w:rsid w:val="001E4CB4"/>
    <w:rsid w:val="001E4D57"/>
    <w:rsid w:val="001E4E28"/>
    <w:rsid w:val="001E4E2D"/>
    <w:rsid w:val="001E4E39"/>
    <w:rsid w:val="001E4E64"/>
    <w:rsid w:val="001E4ECF"/>
    <w:rsid w:val="001E4EE1"/>
    <w:rsid w:val="001E4EEE"/>
    <w:rsid w:val="001E4EF9"/>
    <w:rsid w:val="001E4F10"/>
    <w:rsid w:val="001E4F43"/>
    <w:rsid w:val="001E4F44"/>
    <w:rsid w:val="001E4F45"/>
    <w:rsid w:val="001E4F59"/>
    <w:rsid w:val="001E4F68"/>
    <w:rsid w:val="001E4FAB"/>
    <w:rsid w:val="001E4FC7"/>
    <w:rsid w:val="001E5002"/>
    <w:rsid w:val="001E500C"/>
    <w:rsid w:val="001E510F"/>
    <w:rsid w:val="001E5140"/>
    <w:rsid w:val="001E5189"/>
    <w:rsid w:val="001E51CF"/>
    <w:rsid w:val="001E51E2"/>
    <w:rsid w:val="001E5218"/>
    <w:rsid w:val="001E5287"/>
    <w:rsid w:val="001E52B3"/>
    <w:rsid w:val="001E52B9"/>
    <w:rsid w:val="001E52E0"/>
    <w:rsid w:val="001E53D5"/>
    <w:rsid w:val="001E540B"/>
    <w:rsid w:val="001E5436"/>
    <w:rsid w:val="001E547A"/>
    <w:rsid w:val="001E54E4"/>
    <w:rsid w:val="001E552A"/>
    <w:rsid w:val="001E557A"/>
    <w:rsid w:val="001E55D2"/>
    <w:rsid w:val="001E5604"/>
    <w:rsid w:val="001E56F6"/>
    <w:rsid w:val="001E5711"/>
    <w:rsid w:val="001E572A"/>
    <w:rsid w:val="001E578B"/>
    <w:rsid w:val="001E57F3"/>
    <w:rsid w:val="001E5824"/>
    <w:rsid w:val="001E587D"/>
    <w:rsid w:val="001E58AE"/>
    <w:rsid w:val="001E58B1"/>
    <w:rsid w:val="001E58FC"/>
    <w:rsid w:val="001E5918"/>
    <w:rsid w:val="001E59BC"/>
    <w:rsid w:val="001E5A35"/>
    <w:rsid w:val="001E5A39"/>
    <w:rsid w:val="001E5A86"/>
    <w:rsid w:val="001E5A99"/>
    <w:rsid w:val="001E5ADB"/>
    <w:rsid w:val="001E5AE7"/>
    <w:rsid w:val="001E5B53"/>
    <w:rsid w:val="001E5BE6"/>
    <w:rsid w:val="001E5BF5"/>
    <w:rsid w:val="001E5C5E"/>
    <w:rsid w:val="001E5D35"/>
    <w:rsid w:val="001E5D4B"/>
    <w:rsid w:val="001E5D93"/>
    <w:rsid w:val="001E5E1B"/>
    <w:rsid w:val="001E5E51"/>
    <w:rsid w:val="001E5EFA"/>
    <w:rsid w:val="001E5F3B"/>
    <w:rsid w:val="001E5FA2"/>
    <w:rsid w:val="001E6000"/>
    <w:rsid w:val="001E6012"/>
    <w:rsid w:val="001E605B"/>
    <w:rsid w:val="001E6064"/>
    <w:rsid w:val="001E6110"/>
    <w:rsid w:val="001E612A"/>
    <w:rsid w:val="001E61E1"/>
    <w:rsid w:val="001E627E"/>
    <w:rsid w:val="001E62D2"/>
    <w:rsid w:val="001E62E8"/>
    <w:rsid w:val="001E62F7"/>
    <w:rsid w:val="001E632E"/>
    <w:rsid w:val="001E63C0"/>
    <w:rsid w:val="001E63FF"/>
    <w:rsid w:val="001E641C"/>
    <w:rsid w:val="001E647A"/>
    <w:rsid w:val="001E64A9"/>
    <w:rsid w:val="001E64EA"/>
    <w:rsid w:val="001E6526"/>
    <w:rsid w:val="001E655A"/>
    <w:rsid w:val="001E6565"/>
    <w:rsid w:val="001E65E9"/>
    <w:rsid w:val="001E65FF"/>
    <w:rsid w:val="001E6641"/>
    <w:rsid w:val="001E6650"/>
    <w:rsid w:val="001E665A"/>
    <w:rsid w:val="001E6670"/>
    <w:rsid w:val="001E6685"/>
    <w:rsid w:val="001E6731"/>
    <w:rsid w:val="001E6733"/>
    <w:rsid w:val="001E6736"/>
    <w:rsid w:val="001E67C3"/>
    <w:rsid w:val="001E67F8"/>
    <w:rsid w:val="001E67FF"/>
    <w:rsid w:val="001E686D"/>
    <w:rsid w:val="001E6878"/>
    <w:rsid w:val="001E68D9"/>
    <w:rsid w:val="001E692B"/>
    <w:rsid w:val="001E6944"/>
    <w:rsid w:val="001E6967"/>
    <w:rsid w:val="001E6981"/>
    <w:rsid w:val="001E69F8"/>
    <w:rsid w:val="001E6B34"/>
    <w:rsid w:val="001E6B57"/>
    <w:rsid w:val="001E6C02"/>
    <w:rsid w:val="001E6C5C"/>
    <w:rsid w:val="001E6C78"/>
    <w:rsid w:val="001E6CC2"/>
    <w:rsid w:val="001E6D16"/>
    <w:rsid w:val="001E6D20"/>
    <w:rsid w:val="001E6D4F"/>
    <w:rsid w:val="001E6D53"/>
    <w:rsid w:val="001E6DD2"/>
    <w:rsid w:val="001E6E3F"/>
    <w:rsid w:val="001E6E60"/>
    <w:rsid w:val="001E6E66"/>
    <w:rsid w:val="001E6F08"/>
    <w:rsid w:val="001E6F19"/>
    <w:rsid w:val="001E6F27"/>
    <w:rsid w:val="001E6F44"/>
    <w:rsid w:val="001E6F8B"/>
    <w:rsid w:val="001E702C"/>
    <w:rsid w:val="001E705E"/>
    <w:rsid w:val="001E70C6"/>
    <w:rsid w:val="001E715B"/>
    <w:rsid w:val="001E71CF"/>
    <w:rsid w:val="001E71D5"/>
    <w:rsid w:val="001E71E4"/>
    <w:rsid w:val="001E71F8"/>
    <w:rsid w:val="001E7234"/>
    <w:rsid w:val="001E7329"/>
    <w:rsid w:val="001E7349"/>
    <w:rsid w:val="001E735B"/>
    <w:rsid w:val="001E736E"/>
    <w:rsid w:val="001E737D"/>
    <w:rsid w:val="001E73BB"/>
    <w:rsid w:val="001E73E4"/>
    <w:rsid w:val="001E73F1"/>
    <w:rsid w:val="001E73FA"/>
    <w:rsid w:val="001E7454"/>
    <w:rsid w:val="001E7464"/>
    <w:rsid w:val="001E7479"/>
    <w:rsid w:val="001E7496"/>
    <w:rsid w:val="001E7509"/>
    <w:rsid w:val="001E7589"/>
    <w:rsid w:val="001E75B7"/>
    <w:rsid w:val="001E75D6"/>
    <w:rsid w:val="001E76F1"/>
    <w:rsid w:val="001E7701"/>
    <w:rsid w:val="001E771B"/>
    <w:rsid w:val="001E7724"/>
    <w:rsid w:val="001E7797"/>
    <w:rsid w:val="001E77CF"/>
    <w:rsid w:val="001E7869"/>
    <w:rsid w:val="001E788D"/>
    <w:rsid w:val="001E7891"/>
    <w:rsid w:val="001E78FB"/>
    <w:rsid w:val="001E7975"/>
    <w:rsid w:val="001E79A0"/>
    <w:rsid w:val="001E7A16"/>
    <w:rsid w:val="001E7A8F"/>
    <w:rsid w:val="001E7AC9"/>
    <w:rsid w:val="001E7B03"/>
    <w:rsid w:val="001E7B16"/>
    <w:rsid w:val="001E7B1C"/>
    <w:rsid w:val="001E7B46"/>
    <w:rsid w:val="001E7B59"/>
    <w:rsid w:val="001E7BBF"/>
    <w:rsid w:val="001E7C18"/>
    <w:rsid w:val="001E7C26"/>
    <w:rsid w:val="001E7C2E"/>
    <w:rsid w:val="001E7C3A"/>
    <w:rsid w:val="001E7C88"/>
    <w:rsid w:val="001E7CCD"/>
    <w:rsid w:val="001E7CE0"/>
    <w:rsid w:val="001E7D32"/>
    <w:rsid w:val="001E7D3C"/>
    <w:rsid w:val="001E7D66"/>
    <w:rsid w:val="001E7D71"/>
    <w:rsid w:val="001E7D89"/>
    <w:rsid w:val="001E7D90"/>
    <w:rsid w:val="001E7DF4"/>
    <w:rsid w:val="001E7E08"/>
    <w:rsid w:val="001E7E1D"/>
    <w:rsid w:val="001E7E1F"/>
    <w:rsid w:val="001E7EE2"/>
    <w:rsid w:val="001E7F33"/>
    <w:rsid w:val="001E7F39"/>
    <w:rsid w:val="001E7FD9"/>
    <w:rsid w:val="001E7FF0"/>
    <w:rsid w:val="001F0015"/>
    <w:rsid w:val="001F0053"/>
    <w:rsid w:val="001F008D"/>
    <w:rsid w:val="001F00B7"/>
    <w:rsid w:val="001F0114"/>
    <w:rsid w:val="001F0189"/>
    <w:rsid w:val="001F0222"/>
    <w:rsid w:val="001F025B"/>
    <w:rsid w:val="001F02A4"/>
    <w:rsid w:val="001F030B"/>
    <w:rsid w:val="001F0370"/>
    <w:rsid w:val="001F03D0"/>
    <w:rsid w:val="001F0409"/>
    <w:rsid w:val="001F048A"/>
    <w:rsid w:val="001F0491"/>
    <w:rsid w:val="001F04BC"/>
    <w:rsid w:val="001F04DB"/>
    <w:rsid w:val="001F0504"/>
    <w:rsid w:val="001F05C6"/>
    <w:rsid w:val="001F05FF"/>
    <w:rsid w:val="001F0633"/>
    <w:rsid w:val="001F06A4"/>
    <w:rsid w:val="001F06AA"/>
    <w:rsid w:val="001F06CD"/>
    <w:rsid w:val="001F0700"/>
    <w:rsid w:val="001F0715"/>
    <w:rsid w:val="001F0744"/>
    <w:rsid w:val="001F078B"/>
    <w:rsid w:val="001F078E"/>
    <w:rsid w:val="001F07D2"/>
    <w:rsid w:val="001F07F7"/>
    <w:rsid w:val="001F081E"/>
    <w:rsid w:val="001F0883"/>
    <w:rsid w:val="001F0927"/>
    <w:rsid w:val="001F094C"/>
    <w:rsid w:val="001F0952"/>
    <w:rsid w:val="001F0966"/>
    <w:rsid w:val="001F099D"/>
    <w:rsid w:val="001F09B3"/>
    <w:rsid w:val="001F0A0E"/>
    <w:rsid w:val="001F0A3E"/>
    <w:rsid w:val="001F0AEB"/>
    <w:rsid w:val="001F0AFA"/>
    <w:rsid w:val="001F0B4C"/>
    <w:rsid w:val="001F0B5F"/>
    <w:rsid w:val="001F0B8F"/>
    <w:rsid w:val="001F0BD4"/>
    <w:rsid w:val="001F0C04"/>
    <w:rsid w:val="001F0C26"/>
    <w:rsid w:val="001F0C4A"/>
    <w:rsid w:val="001F0C54"/>
    <w:rsid w:val="001F0C63"/>
    <w:rsid w:val="001F0CB7"/>
    <w:rsid w:val="001F0CFE"/>
    <w:rsid w:val="001F0D02"/>
    <w:rsid w:val="001F0D61"/>
    <w:rsid w:val="001F0DA5"/>
    <w:rsid w:val="001F0E06"/>
    <w:rsid w:val="001F0E2B"/>
    <w:rsid w:val="001F0E53"/>
    <w:rsid w:val="001F0E96"/>
    <w:rsid w:val="001F0F67"/>
    <w:rsid w:val="001F0FE5"/>
    <w:rsid w:val="001F1028"/>
    <w:rsid w:val="001F1090"/>
    <w:rsid w:val="001F10AA"/>
    <w:rsid w:val="001F10C7"/>
    <w:rsid w:val="001F10F4"/>
    <w:rsid w:val="001F10FE"/>
    <w:rsid w:val="001F118F"/>
    <w:rsid w:val="001F1199"/>
    <w:rsid w:val="001F11A0"/>
    <w:rsid w:val="001F11A9"/>
    <w:rsid w:val="001F11D1"/>
    <w:rsid w:val="001F11F3"/>
    <w:rsid w:val="001F1252"/>
    <w:rsid w:val="001F1269"/>
    <w:rsid w:val="001F128C"/>
    <w:rsid w:val="001F12A5"/>
    <w:rsid w:val="001F13D5"/>
    <w:rsid w:val="001F1414"/>
    <w:rsid w:val="001F142F"/>
    <w:rsid w:val="001F1474"/>
    <w:rsid w:val="001F14CE"/>
    <w:rsid w:val="001F14E4"/>
    <w:rsid w:val="001F1593"/>
    <w:rsid w:val="001F1597"/>
    <w:rsid w:val="001F15DE"/>
    <w:rsid w:val="001F15F1"/>
    <w:rsid w:val="001F1697"/>
    <w:rsid w:val="001F16C5"/>
    <w:rsid w:val="001F16D8"/>
    <w:rsid w:val="001F172A"/>
    <w:rsid w:val="001F1756"/>
    <w:rsid w:val="001F175A"/>
    <w:rsid w:val="001F1763"/>
    <w:rsid w:val="001F177E"/>
    <w:rsid w:val="001F1789"/>
    <w:rsid w:val="001F17D0"/>
    <w:rsid w:val="001F1862"/>
    <w:rsid w:val="001F18A9"/>
    <w:rsid w:val="001F18BA"/>
    <w:rsid w:val="001F18E0"/>
    <w:rsid w:val="001F18E5"/>
    <w:rsid w:val="001F195B"/>
    <w:rsid w:val="001F197E"/>
    <w:rsid w:val="001F197F"/>
    <w:rsid w:val="001F19F6"/>
    <w:rsid w:val="001F1A62"/>
    <w:rsid w:val="001F1A7F"/>
    <w:rsid w:val="001F1ABC"/>
    <w:rsid w:val="001F1BA7"/>
    <w:rsid w:val="001F1C7E"/>
    <w:rsid w:val="001F1C83"/>
    <w:rsid w:val="001F1CBB"/>
    <w:rsid w:val="001F1CEA"/>
    <w:rsid w:val="001F1D5F"/>
    <w:rsid w:val="001F1E15"/>
    <w:rsid w:val="001F1E58"/>
    <w:rsid w:val="001F1E82"/>
    <w:rsid w:val="001F1EDB"/>
    <w:rsid w:val="001F1EEB"/>
    <w:rsid w:val="001F1F00"/>
    <w:rsid w:val="001F1F4C"/>
    <w:rsid w:val="001F1F8A"/>
    <w:rsid w:val="001F1F9A"/>
    <w:rsid w:val="001F1F9F"/>
    <w:rsid w:val="001F1FA4"/>
    <w:rsid w:val="001F1FDA"/>
    <w:rsid w:val="001F1FF2"/>
    <w:rsid w:val="001F203F"/>
    <w:rsid w:val="001F206F"/>
    <w:rsid w:val="001F2091"/>
    <w:rsid w:val="001F20B2"/>
    <w:rsid w:val="001F20B9"/>
    <w:rsid w:val="001F20CA"/>
    <w:rsid w:val="001F20F9"/>
    <w:rsid w:val="001F210B"/>
    <w:rsid w:val="001F2194"/>
    <w:rsid w:val="001F2222"/>
    <w:rsid w:val="001F2229"/>
    <w:rsid w:val="001F228E"/>
    <w:rsid w:val="001F2295"/>
    <w:rsid w:val="001F22C8"/>
    <w:rsid w:val="001F230D"/>
    <w:rsid w:val="001F232A"/>
    <w:rsid w:val="001F234B"/>
    <w:rsid w:val="001F2350"/>
    <w:rsid w:val="001F237F"/>
    <w:rsid w:val="001F23C1"/>
    <w:rsid w:val="001F23C9"/>
    <w:rsid w:val="001F2401"/>
    <w:rsid w:val="001F2406"/>
    <w:rsid w:val="001F249F"/>
    <w:rsid w:val="001F2576"/>
    <w:rsid w:val="001F2577"/>
    <w:rsid w:val="001F2590"/>
    <w:rsid w:val="001F25A6"/>
    <w:rsid w:val="001F25B1"/>
    <w:rsid w:val="001F25F4"/>
    <w:rsid w:val="001F25FC"/>
    <w:rsid w:val="001F267A"/>
    <w:rsid w:val="001F26B6"/>
    <w:rsid w:val="001F26BC"/>
    <w:rsid w:val="001F26C0"/>
    <w:rsid w:val="001F2708"/>
    <w:rsid w:val="001F270C"/>
    <w:rsid w:val="001F2710"/>
    <w:rsid w:val="001F275D"/>
    <w:rsid w:val="001F2783"/>
    <w:rsid w:val="001F27B1"/>
    <w:rsid w:val="001F27D9"/>
    <w:rsid w:val="001F27F2"/>
    <w:rsid w:val="001F2955"/>
    <w:rsid w:val="001F296F"/>
    <w:rsid w:val="001F29A0"/>
    <w:rsid w:val="001F29CB"/>
    <w:rsid w:val="001F2A1E"/>
    <w:rsid w:val="001F2A76"/>
    <w:rsid w:val="001F2A79"/>
    <w:rsid w:val="001F2A92"/>
    <w:rsid w:val="001F2B08"/>
    <w:rsid w:val="001F2B2F"/>
    <w:rsid w:val="001F2C71"/>
    <w:rsid w:val="001F2CA7"/>
    <w:rsid w:val="001F2CBF"/>
    <w:rsid w:val="001F2CD3"/>
    <w:rsid w:val="001F2D0C"/>
    <w:rsid w:val="001F2D0D"/>
    <w:rsid w:val="001F2DDD"/>
    <w:rsid w:val="001F2E02"/>
    <w:rsid w:val="001F2E55"/>
    <w:rsid w:val="001F2EF9"/>
    <w:rsid w:val="001F2FB6"/>
    <w:rsid w:val="001F2FC6"/>
    <w:rsid w:val="001F3078"/>
    <w:rsid w:val="001F307B"/>
    <w:rsid w:val="001F30C6"/>
    <w:rsid w:val="001F3173"/>
    <w:rsid w:val="001F31DC"/>
    <w:rsid w:val="001F31DD"/>
    <w:rsid w:val="001F31F9"/>
    <w:rsid w:val="001F3217"/>
    <w:rsid w:val="001F3222"/>
    <w:rsid w:val="001F322D"/>
    <w:rsid w:val="001F3245"/>
    <w:rsid w:val="001F3275"/>
    <w:rsid w:val="001F3306"/>
    <w:rsid w:val="001F33CF"/>
    <w:rsid w:val="001F33D0"/>
    <w:rsid w:val="001F33D9"/>
    <w:rsid w:val="001F33F8"/>
    <w:rsid w:val="001F340A"/>
    <w:rsid w:val="001F3420"/>
    <w:rsid w:val="001F3465"/>
    <w:rsid w:val="001F3494"/>
    <w:rsid w:val="001F34EA"/>
    <w:rsid w:val="001F34F9"/>
    <w:rsid w:val="001F3518"/>
    <w:rsid w:val="001F3585"/>
    <w:rsid w:val="001F35F0"/>
    <w:rsid w:val="001F3654"/>
    <w:rsid w:val="001F3658"/>
    <w:rsid w:val="001F3694"/>
    <w:rsid w:val="001F36DB"/>
    <w:rsid w:val="001F3771"/>
    <w:rsid w:val="001F37B7"/>
    <w:rsid w:val="001F37BB"/>
    <w:rsid w:val="001F381C"/>
    <w:rsid w:val="001F3840"/>
    <w:rsid w:val="001F3875"/>
    <w:rsid w:val="001F38D1"/>
    <w:rsid w:val="001F38E9"/>
    <w:rsid w:val="001F3966"/>
    <w:rsid w:val="001F3A2C"/>
    <w:rsid w:val="001F3A35"/>
    <w:rsid w:val="001F3A6A"/>
    <w:rsid w:val="001F3AA5"/>
    <w:rsid w:val="001F3B09"/>
    <w:rsid w:val="001F3B48"/>
    <w:rsid w:val="001F3B4F"/>
    <w:rsid w:val="001F3B82"/>
    <w:rsid w:val="001F3BAE"/>
    <w:rsid w:val="001F3BD6"/>
    <w:rsid w:val="001F3BDF"/>
    <w:rsid w:val="001F3C59"/>
    <w:rsid w:val="001F3C96"/>
    <w:rsid w:val="001F3CA3"/>
    <w:rsid w:val="001F3D08"/>
    <w:rsid w:val="001F3E06"/>
    <w:rsid w:val="001F3E0F"/>
    <w:rsid w:val="001F3E69"/>
    <w:rsid w:val="001F3E85"/>
    <w:rsid w:val="001F3EC3"/>
    <w:rsid w:val="001F3ECA"/>
    <w:rsid w:val="001F3ECC"/>
    <w:rsid w:val="001F3F0A"/>
    <w:rsid w:val="001F3F3C"/>
    <w:rsid w:val="001F3F9D"/>
    <w:rsid w:val="001F3FB8"/>
    <w:rsid w:val="001F3FD9"/>
    <w:rsid w:val="001F3FE4"/>
    <w:rsid w:val="001F402B"/>
    <w:rsid w:val="001F4068"/>
    <w:rsid w:val="001F40AF"/>
    <w:rsid w:val="001F40D8"/>
    <w:rsid w:val="001F416A"/>
    <w:rsid w:val="001F41A3"/>
    <w:rsid w:val="001F41BE"/>
    <w:rsid w:val="001F41C5"/>
    <w:rsid w:val="001F4212"/>
    <w:rsid w:val="001F4215"/>
    <w:rsid w:val="001F421B"/>
    <w:rsid w:val="001F4262"/>
    <w:rsid w:val="001F42DB"/>
    <w:rsid w:val="001F42E2"/>
    <w:rsid w:val="001F4381"/>
    <w:rsid w:val="001F43A1"/>
    <w:rsid w:val="001F446D"/>
    <w:rsid w:val="001F4550"/>
    <w:rsid w:val="001F45BD"/>
    <w:rsid w:val="001F45F9"/>
    <w:rsid w:val="001F4603"/>
    <w:rsid w:val="001F4627"/>
    <w:rsid w:val="001F4670"/>
    <w:rsid w:val="001F4671"/>
    <w:rsid w:val="001F4673"/>
    <w:rsid w:val="001F46AC"/>
    <w:rsid w:val="001F46B6"/>
    <w:rsid w:val="001F46BE"/>
    <w:rsid w:val="001F47AE"/>
    <w:rsid w:val="001F4807"/>
    <w:rsid w:val="001F484C"/>
    <w:rsid w:val="001F4880"/>
    <w:rsid w:val="001F48A1"/>
    <w:rsid w:val="001F48C3"/>
    <w:rsid w:val="001F48D0"/>
    <w:rsid w:val="001F490F"/>
    <w:rsid w:val="001F4938"/>
    <w:rsid w:val="001F497B"/>
    <w:rsid w:val="001F49B6"/>
    <w:rsid w:val="001F49BA"/>
    <w:rsid w:val="001F49C2"/>
    <w:rsid w:val="001F49D5"/>
    <w:rsid w:val="001F4A1E"/>
    <w:rsid w:val="001F4A2E"/>
    <w:rsid w:val="001F4A3C"/>
    <w:rsid w:val="001F4A61"/>
    <w:rsid w:val="001F4B18"/>
    <w:rsid w:val="001F4B5C"/>
    <w:rsid w:val="001F4BC4"/>
    <w:rsid w:val="001F4C00"/>
    <w:rsid w:val="001F4C0F"/>
    <w:rsid w:val="001F4C4A"/>
    <w:rsid w:val="001F4D0F"/>
    <w:rsid w:val="001F4D60"/>
    <w:rsid w:val="001F4D98"/>
    <w:rsid w:val="001F4EC8"/>
    <w:rsid w:val="001F4F0E"/>
    <w:rsid w:val="001F4F10"/>
    <w:rsid w:val="001F4F2E"/>
    <w:rsid w:val="001F4F46"/>
    <w:rsid w:val="001F4F6C"/>
    <w:rsid w:val="001F4FAE"/>
    <w:rsid w:val="001F5018"/>
    <w:rsid w:val="001F504A"/>
    <w:rsid w:val="001F5075"/>
    <w:rsid w:val="001F50EA"/>
    <w:rsid w:val="001F514F"/>
    <w:rsid w:val="001F515E"/>
    <w:rsid w:val="001F518B"/>
    <w:rsid w:val="001F5198"/>
    <w:rsid w:val="001F51B5"/>
    <w:rsid w:val="001F51BC"/>
    <w:rsid w:val="001F51C0"/>
    <w:rsid w:val="001F51E2"/>
    <w:rsid w:val="001F5225"/>
    <w:rsid w:val="001F5245"/>
    <w:rsid w:val="001F524D"/>
    <w:rsid w:val="001F5280"/>
    <w:rsid w:val="001F52F0"/>
    <w:rsid w:val="001F5338"/>
    <w:rsid w:val="001F534F"/>
    <w:rsid w:val="001F53BF"/>
    <w:rsid w:val="001F5413"/>
    <w:rsid w:val="001F5546"/>
    <w:rsid w:val="001F558D"/>
    <w:rsid w:val="001F55A8"/>
    <w:rsid w:val="001F55F6"/>
    <w:rsid w:val="001F55FA"/>
    <w:rsid w:val="001F5600"/>
    <w:rsid w:val="001F560B"/>
    <w:rsid w:val="001F565F"/>
    <w:rsid w:val="001F56FB"/>
    <w:rsid w:val="001F570A"/>
    <w:rsid w:val="001F572E"/>
    <w:rsid w:val="001F576F"/>
    <w:rsid w:val="001F57EB"/>
    <w:rsid w:val="001F585D"/>
    <w:rsid w:val="001F588A"/>
    <w:rsid w:val="001F592C"/>
    <w:rsid w:val="001F595D"/>
    <w:rsid w:val="001F596B"/>
    <w:rsid w:val="001F59C1"/>
    <w:rsid w:val="001F59EC"/>
    <w:rsid w:val="001F5A12"/>
    <w:rsid w:val="001F5A1B"/>
    <w:rsid w:val="001F5A9D"/>
    <w:rsid w:val="001F5ADF"/>
    <w:rsid w:val="001F5BF5"/>
    <w:rsid w:val="001F5C11"/>
    <w:rsid w:val="001F5C43"/>
    <w:rsid w:val="001F5C8B"/>
    <w:rsid w:val="001F5C96"/>
    <w:rsid w:val="001F5C9E"/>
    <w:rsid w:val="001F5CC4"/>
    <w:rsid w:val="001F5CD0"/>
    <w:rsid w:val="001F5D16"/>
    <w:rsid w:val="001F5D50"/>
    <w:rsid w:val="001F5D8D"/>
    <w:rsid w:val="001F5D9C"/>
    <w:rsid w:val="001F5E06"/>
    <w:rsid w:val="001F5E37"/>
    <w:rsid w:val="001F5E4B"/>
    <w:rsid w:val="001F5ED5"/>
    <w:rsid w:val="001F5F4C"/>
    <w:rsid w:val="001F5F4F"/>
    <w:rsid w:val="001F5FB0"/>
    <w:rsid w:val="001F5FB2"/>
    <w:rsid w:val="001F5FE6"/>
    <w:rsid w:val="001F6025"/>
    <w:rsid w:val="001F6027"/>
    <w:rsid w:val="001F6056"/>
    <w:rsid w:val="001F6094"/>
    <w:rsid w:val="001F60E3"/>
    <w:rsid w:val="001F6129"/>
    <w:rsid w:val="001F61AA"/>
    <w:rsid w:val="001F61AC"/>
    <w:rsid w:val="001F61C0"/>
    <w:rsid w:val="001F61F9"/>
    <w:rsid w:val="001F6215"/>
    <w:rsid w:val="001F62D3"/>
    <w:rsid w:val="001F6325"/>
    <w:rsid w:val="001F632C"/>
    <w:rsid w:val="001F634E"/>
    <w:rsid w:val="001F636B"/>
    <w:rsid w:val="001F63B4"/>
    <w:rsid w:val="001F63CD"/>
    <w:rsid w:val="001F63F3"/>
    <w:rsid w:val="001F63F4"/>
    <w:rsid w:val="001F6406"/>
    <w:rsid w:val="001F6419"/>
    <w:rsid w:val="001F6437"/>
    <w:rsid w:val="001F64A9"/>
    <w:rsid w:val="001F64AA"/>
    <w:rsid w:val="001F650F"/>
    <w:rsid w:val="001F6524"/>
    <w:rsid w:val="001F6531"/>
    <w:rsid w:val="001F65C2"/>
    <w:rsid w:val="001F662C"/>
    <w:rsid w:val="001F663D"/>
    <w:rsid w:val="001F664C"/>
    <w:rsid w:val="001F66CD"/>
    <w:rsid w:val="001F66F1"/>
    <w:rsid w:val="001F671B"/>
    <w:rsid w:val="001F671D"/>
    <w:rsid w:val="001F676B"/>
    <w:rsid w:val="001F67A7"/>
    <w:rsid w:val="001F67D6"/>
    <w:rsid w:val="001F67E7"/>
    <w:rsid w:val="001F67F8"/>
    <w:rsid w:val="001F67F9"/>
    <w:rsid w:val="001F6844"/>
    <w:rsid w:val="001F6887"/>
    <w:rsid w:val="001F68CF"/>
    <w:rsid w:val="001F68F0"/>
    <w:rsid w:val="001F68FD"/>
    <w:rsid w:val="001F68FF"/>
    <w:rsid w:val="001F69F9"/>
    <w:rsid w:val="001F6A36"/>
    <w:rsid w:val="001F6A3D"/>
    <w:rsid w:val="001F6A45"/>
    <w:rsid w:val="001F6A7B"/>
    <w:rsid w:val="001F6ACD"/>
    <w:rsid w:val="001F6B05"/>
    <w:rsid w:val="001F6B61"/>
    <w:rsid w:val="001F6B6A"/>
    <w:rsid w:val="001F6BD2"/>
    <w:rsid w:val="001F6C33"/>
    <w:rsid w:val="001F6C56"/>
    <w:rsid w:val="001F6CAA"/>
    <w:rsid w:val="001F6CC2"/>
    <w:rsid w:val="001F6CFD"/>
    <w:rsid w:val="001F6D06"/>
    <w:rsid w:val="001F6D14"/>
    <w:rsid w:val="001F6D1F"/>
    <w:rsid w:val="001F6D6E"/>
    <w:rsid w:val="001F6D9D"/>
    <w:rsid w:val="001F6DE0"/>
    <w:rsid w:val="001F6E17"/>
    <w:rsid w:val="001F6E8B"/>
    <w:rsid w:val="001F6E9E"/>
    <w:rsid w:val="001F6EE2"/>
    <w:rsid w:val="001F6F7D"/>
    <w:rsid w:val="001F7013"/>
    <w:rsid w:val="001F701F"/>
    <w:rsid w:val="001F7046"/>
    <w:rsid w:val="001F70A5"/>
    <w:rsid w:val="001F70D8"/>
    <w:rsid w:val="001F714C"/>
    <w:rsid w:val="001F716A"/>
    <w:rsid w:val="001F7195"/>
    <w:rsid w:val="001F71CE"/>
    <w:rsid w:val="001F7224"/>
    <w:rsid w:val="001F7278"/>
    <w:rsid w:val="001F72FB"/>
    <w:rsid w:val="001F7339"/>
    <w:rsid w:val="001F735D"/>
    <w:rsid w:val="001F736E"/>
    <w:rsid w:val="001F7373"/>
    <w:rsid w:val="001F73EF"/>
    <w:rsid w:val="001F73F8"/>
    <w:rsid w:val="001F7405"/>
    <w:rsid w:val="001F743C"/>
    <w:rsid w:val="001F7471"/>
    <w:rsid w:val="001F7525"/>
    <w:rsid w:val="001F7545"/>
    <w:rsid w:val="001F7559"/>
    <w:rsid w:val="001F758A"/>
    <w:rsid w:val="001F7598"/>
    <w:rsid w:val="001F75D8"/>
    <w:rsid w:val="001F7698"/>
    <w:rsid w:val="001F76CB"/>
    <w:rsid w:val="001F7702"/>
    <w:rsid w:val="001F7727"/>
    <w:rsid w:val="001F7770"/>
    <w:rsid w:val="001F77C2"/>
    <w:rsid w:val="001F7812"/>
    <w:rsid w:val="001F7847"/>
    <w:rsid w:val="001F7855"/>
    <w:rsid w:val="001F789E"/>
    <w:rsid w:val="001F78B5"/>
    <w:rsid w:val="001F794C"/>
    <w:rsid w:val="001F7966"/>
    <w:rsid w:val="001F79B6"/>
    <w:rsid w:val="001F79F4"/>
    <w:rsid w:val="001F7A2A"/>
    <w:rsid w:val="001F7A32"/>
    <w:rsid w:val="001F7A39"/>
    <w:rsid w:val="001F7A92"/>
    <w:rsid w:val="001F7AAB"/>
    <w:rsid w:val="001F7AE5"/>
    <w:rsid w:val="001F7B01"/>
    <w:rsid w:val="001F7C29"/>
    <w:rsid w:val="001F7C33"/>
    <w:rsid w:val="001F7C8B"/>
    <w:rsid w:val="001F7C9B"/>
    <w:rsid w:val="001F7CBA"/>
    <w:rsid w:val="001F7D20"/>
    <w:rsid w:val="001F7D36"/>
    <w:rsid w:val="001F7D4E"/>
    <w:rsid w:val="001F7D62"/>
    <w:rsid w:val="001F7D82"/>
    <w:rsid w:val="001F7D8C"/>
    <w:rsid w:val="001F7D9A"/>
    <w:rsid w:val="001F7DBB"/>
    <w:rsid w:val="001F7DDE"/>
    <w:rsid w:val="001F7E14"/>
    <w:rsid w:val="001F7E15"/>
    <w:rsid w:val="001F7E1D"/>
    <w:rsid w:val="001F7E28"/>
    <w:rsid w:val="001F7E35"/>
    <w:rsid w:val="001F7E4A"/>
    <w:rsid w:val="001F7E54"/>
    <w:rsid w:val="001F7E77"/>
    <w:rsid w:val="001F7E9F"/>
    <w:rsid w:val="001F7F12"/>
    <w:rsid w:val="001F7F55"/>
    <w:rsid w:val="001F7FB5"/>
    <w:rsid w:val="001F7FD1"/>
    <w:rsid w:val="001F7FF1"/>
    <w:rsid w:val="00200008"/>
    <w:rsid w:val="002000AB"/>
    <w:rsid w:val="002000B9"/>
    <w:rsid w:val="002000ED"/>
    <w:rsid w:val="00200115"/>
    <w:rsid w:val="00200153"/>
    <w:rsid w:val="0020015A"/>
    <w:rsid w:val="0020018F"/>
    <w:rsid w:val="002001C9"/>
    <w:rsid w:val="002001CA"/>
    <w:rsid w:val="0020022A"/>
    <w:rsid w:val="00200235"/>
    <w:rsid w:val="00200243"/>
    <w:rsid w:val="00200255"/>
    <w:rsid w:val="00200262"/>
    <w:rsid w:val="0020028D"/>
    <w:rsid w:val="002002D4"/>
    <w:rsid w:val="00200340"/>
    <w:rsid w:val="002003A7"/>
    <w:rsid w:val="002003BD"/>
    <w:rsid w:val="00200408"/>
    <w:rsid w:val="0020048C"/>
    <w:rsid w:val="00200526"/>
    <w:rsid w:val="0020052A"/>
    <w:rsid w:val="002005CA"/>
    <w:rsid w:val="002005D5"/>
    <w:rsid w:val="0020069F"/>
    <w:rsid w:val="002006AA"/>
    <w:rsid w:val="002006B1"/>
    <w:rsid w:val="00200701"/>
    <w:rsid w:val="0020075F"/>
    <w:rsid w:val="0020078F"/>
    <w:rsid w:val="0020079E"/>
    <w:rsid w:val="002007A2"/>
    <w:rsid w:val="002007A3"/>
    <w:rsid w:val="002007C4"/>
    <w:rsid w:val="002007CC"/>
    <w:rsid w:val="00200908"/>
    <w:rsid w:val="002009C0"/>
    <w:rsid w:val="002009FC"/>
    <w:rsid w:val="00200A34"/>
    <w:rsid w:val="00200A4D"/>
    <w:rsid w:val="00200B39"/>
    <w:rsid w:val="00200B3F"/>
    <w:rsid w:val="00200BB7"/>
    <w:rsid w:val="00200C2A"/>
    <w:rsid w:val="00200C2D"/>
    <w:rsid w:val="00200C5D"/>
    <w:rsid w:val="00200C91"/>
    <w:rsid w:val="00200CB0"/>
    <w:rsid w:val="00200CB1"/>
    <w:rsid w:val="00200CE1"/>
    <w:rsid w:val="00200CF9"/>
    <w:rsid w:val="00200D01"/>
    <w:rsid w:val="00200D44"/>
    <w:rsid w:val="00200D7F"/>
    <w:rsid w:val="00200DDD"/>
    <w:rsid w:val="00200DFE"/>
    <w:rsid w:val="00200E26"/>
    <w:rsid w:val="00200E2A"/>
    <w:rsid w:val="00200FCE"/>
    <w:rsid w:val="00200FF4"/>
    <w:rsid w:val="00201043"/>
    <w:rsid w:val="00201081"/>
    <w:rsid w:val="002010BC"/>
    <w:rsid w:val="002010C0"/>
    <w:rsid w:val="002010EE"/>
    <w:rsid w:val="00201135"/>
    <w:rsid w:val="0020114D"/>
    <w:rsid w:val="00201162"/>
    <w:rsid w:val="00201175"/>
    <w:rsid w:val="002011AC"/>
    <w:rsid w:val="0020122F"/>
    <w:rsid w:val="00201298"/>
    <w:rsid w:val="002012E2"/>
    <w:rsid w:val="0020133A"/>
    <w:rsid w:val="00201343"/>
    <w:rsid w:val="00201367"/>
    <w:rsid w:val="002013A2"/>
    <w:rsid w:val="002013B0"/>
    <w:rsid w:val="0020142D"/>
    <w:rsid w:val="0020148D"/>
    <w:rsid w:val="00201492"/>
    <w:rsid w:val="0020149E"/>
    <w:rsid w:val="002014CE"/>
    <w:rsid w:val="002014E8"/>
    <w:rsid w:val="00201536"/>
    <w:rsid w:val="00201681"/>
    <w:rsid w:val="002016D8"/>
    <w:rsid w:val="002016FF"/>
    <w:rsid w:val="00201705"/>
    <w:rsid w:val="00201743"/>
    <w:rsid w:val="00201774"/>
    <w:rsid w:val="0020183A"/>
    <w:rsid w:val="00201866"/>
    <w:rsid w:val="002018DD"/>
    <w:rsid w:val="0020194E"/>
    <w:rsid w:val="00201965"/>
    <w:rsid w:val="00201966"/>
    <w:rsid w:val="00201969"/>
    <w:rsid w:val="0020196E"/>
    <w:rsid w:val="002019BE"/>
    <w:rsid w:val="00201A66"/>
    <w:rsid w:val="00201A71"/>
    <w:rsid w:val="00201ADA"/>
    <w:rsid w:val="00201AE7"/>
    <w:rsid w:val="00201B19"/>
    <w:rsid w:val="00201B4B"/>
    <w:rsid w:val="00201D14"/>
    <w:rsid w:val="00201D18"/>
    <w:rsid w:val="00201D56"/>
    <w:rsid w:val="00201D68"/>
    <w:rsid w:val="00201D8C"/>
    <w:rsid w:val="00201DB0"/>
    <w:rsid w:val="00201DE8"/>
    <w:rsid w:val="00201E94"/>
    <w:rsid w:val="00201ED7"/>
    <w:rsid w:val="00201EEB"/>
    <w:rsid w:val="00201F14"/>
    <w:rsid w:val="00201F21"/>
    <w:rsid w:val="00201F23"/>
    <w:rsid w:val="00201F42"/>
    <w:rsid w:val="00201FDF"/>
    <w:rsid w:val="00201FE3"/>
    <w:rsid w:val="00201FE9"/>
    <w:rsid w:val="00201FEE"/>
    <w:rsid w:val="00202017"/>
    <w:rsid w:val="0020204C"/>
    <w:rsid w:val="00202050"/>
    <w:rsid w:val="00202071"/>
    <w:rsid w:val="00202124"/>
    <w:rsid w:val="0020213E"/>
    <w:rsid w:val="002021F9"/>
    <w:rsid w:val="0020226C"/>
    <w:rsid w:val="0020231C"/>
    <w:rsid w:val="0020235D"/>
    <w:rsid w:val="002023C9"/>
    <w:rsid w:val="002023EE"/>
    <w:rsid w:val="002023F3"/>
    <w:rsid w:val="0020244B"/>
    <w:rsid w:val="00202461"/>
    <w:rsid w:val="00202464"/>
    <w:rsid w:val="002024E1"/>
    <w:rsid w:val="00202595"/>
    <w:rsid w:val="00202607"/>
    <w:rsid w:val="00202611"/>
    <w:rsid w:val="002026B1"/>
    <w:rsid w:val="002026BD"/>
    <w:rsid w:val="002026F4"/>
    <w:rsid w:val="002026FF"/>
    <w:rsid w:val="00202712"/>
    <w:rsid w:val="00202755"/>
    <w:rsid w:val="00202775"/>
    <w:rsid w:val="002027BD"/>
    <w:rsid w:val="00202834"/>
    <w:rsid w:val="00202848"/>
    <w:rsid w:val="0020287E"/>
    <w:rsid w:val="0020293B"/>
    <w:rsid w:val="00202953"/>
    <w:rsid w:val="00202971"/>
    <w:rsid w:val="0020298E"/>
    <w:rsid w:val="002029E9"/>
    <w:rsid w:val="00202A54"/>
    <w:rsid w:val="00202ABB"/>
    <w:rsid w:val="00202AC3"/>
    <w:rsid w:val="00202AC4"/>
    <w:rsid w:val="00202AC7"/>
    <w:rsid w:val="00202AEE"/>
    <w:rsid w:val="00202B04"/>
    <w:rsid w:val="00202B10"/>
    <w:rsid w:val="00202B1C"/>
    <w:rsid w:val="00202B4A"/>
    <w:rsid w:val="00202BCB"/>
    <w:rsid w:val="00202C12"/>
    <w:rsid w:val="00202CC1"/>
    <w:rsid w:val="00202D5F"/>
    <w:rsid w:val="00202DD1"/>
    <w:rsid w:val="00202DDE"/>
    <w:rsid w:val="00202E0B"/>
    <w:rsid w:val="00202E8C"/>
    <w:rsid w:val="00202EAF"/>
    <w:rsid w:val="00202EE3"/>
    <w:rsid w:val="00202F2B"/>
    <w:rsid w:val="00202F4A"/>
    <w:rsid w:val="00202F4C"/>
    <w:rsid w:val="00202F56"/>
    <w:rsid w:val="00202FCE"/>
    <w:rsid w:val="00203034"/>
    <w:rsid w:val="002030B3"/>
    <w:rsid w:val="002030D1"/>
    <w:rsid w:val="002030DC"/>
    <w:rsid w:val="00203170"/>
    <w:rsid w:val="00203196"/>
    <w:rsid w:val="002031E9"/>
    <w:rsid w:val="0020324E"/>
    <w:rsid w:val="00203261"/>
    <w:rsid w:val="0020327E"/>
    <w:rsid w:val="002032B2"/>
    <w:rsid w:val="002032C7"/>
    <w:rsid w:val="002032DC"/>
    <w:rsid w:val="002032F9"/>
    <w:rsid w:val="00203349"/>
    <w:rsid w:val="00203390"/>
    <w:rsid w:val="00203415"/>
    <w:rsid w:val="00203471"/>
    <w:rsid w:val="002034AC"/>
    <w:rsid w:val="002034CC"/>
    <w:rsid w:val="002034DF"/>
    <w:rsid w:val="0020356A"/>
    <w:rsid w:val="00203599"/>
    <w:rsid w:val="002036BC"/>
    <w:rsid w:val="002036C2"/>
    <w:rsid w:val="002036CD"/>
    <w:rsid w:val="002036FD"/>
    <w:rsid w:val="002037CF"/>
    <w:rsid w:val="002037F1"/>
    <w:rsid w:val="00203832"/>
    <w:rsid w:val="00203874"/>
    <w:rsid w:val="002038D7"/>
    <w:rsid w:val="002038FC"/>
    <w:rsid w:val="00203934"/>
    <w:rsid w:val="00203A0E"/>
    <w:rsid w:val="00203A3B"/>
    <w:rsid w:val="00203A3F"/>
    <w:rsid w:val="00203A7A"/>
    <w:rsid w:val="00203AA3"/>
    <w:rsid w:val="00203B39"/>
    <w:rsid w:val="00203B4E"/>
    <w:rsid w:val="00203B9B"/>
    <w:rsid w:val="00203C94"/>
    <w:rsid w:val="00203CA7"/>
    <w:rsid w:val="00203CB0"/>
    <w:rsid w:val="00203CD3"/>
    <w:rsid w:val="00203CF9"/>
    <w:rsid w:val="00203D39"/>
    <w:rsid w:val="00203D61"/>
    <w:rsid w:val="00203DA8"/>
    <w:rsid w:val="00203DD8"/>
    <w:rsid w:val="00203DFE"/>
    <w:rsid w:val="00203E6F"/>
    <w:rsid w:val="00203EC5"/>
    <w:rsid w:val="00203ED0"/>
    <w:rsid w:val="00203F4B"/>
    <w:rsid w:val="00204060"/>
    <w:rsid w:val="002040F8"/>
    <w:rsid w:val="00204117"/>
    <w:rsid w:val="0020415E"/>
    <w:rsid w:val="00204197"/>
    <w:rsid w:val="002041BC"/>
    <w:rsid w:val="00204214"/>
    <w:rsid w:val="00204223"/>
    <w:rsid w:val="0020425C"/>
    <w:rsid w:val="00204283"/>
    <w:rsid w:val="00204293"/>
    <w:rsid w:val="002042BA"/>
    <w:rsid w:val="002042C3"/>
    <w:rsid w:val="002042CE"/>
    <w:rsid w:val="00204312"/>
    <w:rsid w:val="0020432C"/>
    <w:rsid w:val="00204399"/>
    <w:rsid w:val="002043A1"/>
    <w:rsid w:val="002043B2"/>
    <w:rsid w:val="002043B3"/>
    <w:rsid w:val="002043E9"/>
    <w:rsid w:val="00204461"/>
    <w:rsid w:val="00204498"/>
    <w:rsid w:val="002044AE"/>
    <w:rsid w:val="002044C2"/>
    <w:rsid w:val="002044E6"/>
    <w:rsid w:val="002044F3"/>
    <w:rsid w:val="0020456C"/>
    <w:rsid w:val="002045DA"/>
    <w:rsid w:val="0020465D"/>
    <w:rsid w:val="00204676"/>
    <w:rsid w:val="002046BC"/>
    <w:rsid w:val="002046D8"/>
    <w:rsid w:val="002046F3"/>
    <w:rsid w:val="00204766"/>
    <w:rsid w:val="0020476C"/>
    <w:rsid w:val="0020477C"/>
    <w:rsid w:val="002047EC"/>
    <w:rsid w:val="00204806"/>
    <w:rsid w:val="0020480D"/>
    <w:rsid w:val="0020481B"/>
    <w:rsid w:val="0020481E"/>
    <w:rsid w:val="00204834"/>
    <w:rsid w:val="00204844"/>
    <w:rsid w:val="00204846"/>
    <w:rsid w:val="00204875"/>
    <w:rsid w:val="002048CC"/>
    <w:rsid w:val="002048CD"/>
    <w:rsid w:val="002049B1"/>
    <w:rsid w:val="00204A14"/>
    <w:rsid w:val="00204A3F"/>
    <w:rsid w:val="00204AA6"/>
    <w:rsid w:val="00204BAE"/>
    <w:rsid w:val="00204C23"/>
    <w:rsid w:val="00204CAB"/>
    <w:rsid w:val="00204CE0"/>
    <w:rsid w:val="00204D35"/>
    <w:rsid w:val="00204D4B"/>
    <w:rsid w:val="00204D82"/>
    <w:rsid w:val="00204DB6"/>
    <w:rsid w:val="00204E17"/>
    <w:rsid w:val="00204E84"/>
    <w:rsid w:val="00204E8E"/>
    <w:rsid w:val="00204EB4"/>
    <w:rsid w:val="00204EDA"/>
    <w:rsid w:val="00204EF0"/>
    <w:rsid w:val="00204F9D"/>
    <w:rsid w:val="00204FBD"/>
    <w:rsid w:val="00205022"/>
    <w:rsid w:val="0020504F"/>
    <w:rsid w:val="002050D9"/>
    <w:rsid w:val="002050E2"/>
    <w:rsid w:val="0020513D"/>
    <w:rsid w:val="00205195"/>
    <w:rsid w:val="002051D6"/>
    <w:rsid w:val="0020523F"/>
    <w:rsid w:val="0020524F"/>
    <w:rsid w:val="00205294"/>
    <w:rsid w:val="002052DD"/>
    <w:rsid w:val="002052EC"/>
    <w:rsid w:val="00205309"/>
    <w:rsid w:val="0020531F"/>
    <w:rsid w:val="002053B1"/>
    <w:rsid w:val="002053D1"/>
    <w:rsid w:val="00205469"/>
    <w:rsid w:val="00205598"/>
    <w:rsid w:val="002055A6"/>
    <w:rsid w:val="002055AB"/>
    <w:rsid w:val="002055D7"/>
    <w:rsid w:val="0020570A"/>
    <w:rsid w:val="0020575A"/>
    <w:rsid w:val="002057AD"/>
    <w:rsid w:val="002057BB"/>
    <w:rsid w:val="002057CB"/>
    <w:rsid w:val="00205827"/>
    <w:rsid w:val="00205841"/>
    <w:rsid w:val="002058B8"/>
    <w:rsid w:val="002058BC"/>
    <w:rsid w:val="002058C3"/>
    <w:rsid w:val="002058CE"/>
    <w:rsid w:val="002059AE"/>
    <w:rsid w:val="00205A83"/>
    <w:rsid w:val="00205AB6"/>
    <w:rsid w:val="00205ABD"/>
    <w:rsid w:val="00205ACB"/>
    <w:rsid w:val="00205ADC"/>
    <w:rsid w:val="00205B0B"/>
    <w:rsid w:val="00205B31"/>
    <w:rsid w:val="00205B5D"/>
    <w:rsid w:val="00205BC1"/>
    <w:rsid w:val="00205BDF"/>
    <w:rsid w:val="00205BE0"/>
    <w:rsid w:val="00205BE2"/>
    <w:rsid w:val="00205BFF"/>
    <w:rsid w:val="00205CE3"/>
    <w:rsid w:val="00205CED"/>
    <w:rsid w:val="00205D23"/>
    <w:rsid w:val="00205D27"/>
    <w:rsid w:val="00205DA0"/>
    <w:rsid w:val="00205DCF"/>
    <w:rsid w:val="00205E24"/>
    <w:rsid w:val="00205E32"/>
    <w:rsid w:val="00205E8E"/>
    <w:rsid w:val="00205EAA"/>
    <w:rsid w:val="00205ED2"/>
    <w:rsid w:val="00205ED5"/>
    <w:rsid w:val="00206005"/>
    <w:rsid w:val="0020600A"/>
    <w:rsid w:val="00206048"/>
    <w:rsid w:val="0020609D"/>
    <w:rsid w:val="002060C2"/>
    <w:rsid w:val="002060D0"/>
    <w:rsid w:val="0020610B"/>
    <w:rsid w:val="002061A5"/>
    <w:rsid w:val="002061D5"/>
    <w:rsid w:val="002061E9"/>
    <w:rsid w:val="00206204"/>
    <w:rsid w:val="00206254"/>
    <w:rsid w:val="00206292"/>
    <w:rsid w:val="00206295"/>
    <w:rsid w:val="002062D9"/>
    <w:rsid w:val="00206387"/>
    <w:rsid w:val="002063F9"/>
    <w:rsid w:val="00206405"/>
    <w:rsid w:val="0020642F"/>
    <w:rsid w:val="0020644D"/>
    <w:rsid w:val="002064CE"/>
    <w:rsid w:val="0020650B"/>
    <w:rsid w:val="002065C2"/>
    <w:rsid w:val="002065EB"/>
    <w:rsid w:val="002065EC"/>
    <w:rsid w:val="002065F1"/>
    <w:rsid w:val="0020667C"/>
    <w:rsid w:val="002066CB"/>
    <w:rsid w:val="0020671D"/>
    <w:rsid w:val="00206775"/>
    <w:rsid w:val="0020677E"/>
    <w:rsid w:val="0020678F"/>
    <w:rsid w:val="002067CE"/>
    <w:rsid w:val="002067EC"/>
    <w:rsid w:val="0020685F"/>
    <w:rsid w:val="0020689D"/>
    <w:rsid w:val="00206974"/>
    <w:rsid w:val="00206980"/>
    <w:rsid w:val="002069A4"/>
    <w:rsid w:val="002069F9"/>
    <w:rsid w:val="00206A17"/>
    <w:rsid w:val="00206A2F"/>
    <w:rsid w:val="00206A4C"/>
    <w:rsid w:val="00206A7B"/>
    <w:rsid w:val="00206B1A"/>
    <w:rsid w:val="00206B46"/>
    <w:rsid w:val="00206B89"/>
    <w:rsid w:val="00206BD6"/>
    <w:rsid w:val="00206C18"/>
    <w:rsid w:val="00206C21"/>
    <w:rsid w:val="00206C2C"/>
    <w:rsid w:val="00206C5E"/>
    <w:rsid w:val="00206CC7"/>
    <w:rsid w:val="00206D47"/>
    <w:rsid w:val="00206E27"/>
    <w:rsid w:val="00206E48"/>
    <w:rsid w:val="00206E62"/>
    <w:rsid w:val="00206EF9"/>
    <w:rsid w:val="00206F1E"/>
    <w:rsid w:val="00206F62"/>
    <w:rsid w:val="00206FA1"/>
    <w:rsid w:val="00206FFC"/>
    <w:rsid w:val="00207034"/>
    <w:rsid w:val="0020706E"/>
    <w:rsid w:val="00207084"/>
    <w:rsid w:val="002070D2"/>
    <w:rsid w:val="002070F2"/>
    <w:rsid w:val="002070F3"/>
    <w:rsid w:val="00207139"/>
    <w:rsid w:val="00207144"/>
    <w:rsid w:val="00207190"/>
    <w:rsid w:val="002071A1"/>
    <w:rsid w:val="002071C0"/>
    <w:rsid w:val="002071C3"/>
    <w:rsid w:val="002071D2"/>
    <w:rsid w:val="002071DD"/>
    <w:rsid w:val="002071F4"/>
    <w:rsid w:val="002072C7"/>
    <w:rsid w:val="00207318"/>
    <w:rsid w:val="00207350"/>
    <w:rsid w:val="002073B5"/>
    <w:rsid w:val="002073BB"/>
    <w:rsid w:val="002073F6"/>
    <w:rsid w:val="002073F9"/>
    <w:rsid w:val="00207404"/>
    <w:rsid w:val="00207414"/>
    <w:rsid w:val="00207470"/>
    <w:rsid w:val="00207477"/>
    <w:rsid w:val="0020747A"/>
    <w:rsid w:val="0020747B"/>
    <w:rsid w:val="002074D5"/>
    <w:rsid w:val="002074D8"/>
    <w:rsid w:val="002075A2"/>
    <w:rsid w:val="002075C5"/>
    <w:rsid w:val="00207609"/>
    <w:rsid w:val="0020761E"/>
    <w:rsid w:val="00207654"/>
    <w:rsid w:val="002076D4"/>
    <w:rsid w:val="0020778F"/>
    <w:rsid w:val="0020779C"/>
    <w:rsid w:val="00207826"/>
    <w:rsid w:val="0020782B"/>
    <w:rsid w:val="0020785A"/>
    <w:rsid w:val="0020797F"/>
    <w:rsid w:val="002079A7"/>
    <w:rsid w:val="002079B7"/>
    <w:rsid w:val="002079EA"/>
    <w:rsid w:val="00207A02"/>
    <w:rsid w:val="00207A67"/>
    <w:rsid w:val="00207AB7"/>
    <w:rsid w:val="00207AB9"/>
    <w:rsid w:val="00207ABF"/>
    <w:rsid w:val="00207AE6"/>
    <w:rsid w:val="00207B01"/>
    <w:rsid w:val="00207BAF"/>
    <w:rsid w:val="00207C18"/>
    <w:rsid w:val="00207C68"/>
    <w:rsid w:val="00207C80"/>
    <w:rsid w:val="00207C93"/>
    <w:rsid w:val="00207CA8"/>
    <w:rsid w:val="00207CD7"/>
    <w:rsid w:val="00207D8F"/>
    <w:rsid w:val="00207DE3"/>
    <w:rsid w:val="00207DF2"/>
    <w:rsid w:val="00207E06"/>
    <w:rsid w:val="00207E23"/>
    <w:rsid w:val="00207E6C"/>
    <w:rsid w:val="00207EA6"/>
    <w:rsid w:val="00207EC0"/>
    <w:rsid w:val="00207EDC"/>
    <w:rsid w:val="00207F44"/>
    <w:rsid w:val="00207F8B"/>
    <w:rsid w:val="00207F9D"/>
    <w:rsid w:val="0020F347"/>
    <w:rsid w:val="00210054"/>
    <w:rsid w:val="00210072"/>
    <w:rsid w:val="0021009B"/>
    <w:rsid w:val="002100BC"/>
    <w:rsid w:val="002100FC"/>
    <w:rsid w:val="002101CE"/>
    <w:rsid w:val="002101F6"/>
    <w:rsid w:val="0021020F"/>
    <w:rsid w:val="00210210"/>
    <w:rsid w:val="00210245"/>
    <w:rsid w:val="00210257"/>
    <w:rsid w:val="00210311"/>
    <w:rsid w:val="002103B2"/>
    <w:rsid w:val="002103CB"/>
    <w:rsid w:val="002103EA"/>
    <w:rsid w:val="002103FF"/>
    <w:rsid w:val="00210429"/>
    <w:rsid w:val="00210454"/>
    <w:rsid w:val="002104B4"/>
    <w:rsid w:val="002104E8"/>
    <w:rsid w:val="002104EF"/>
    <w:rsid w:val="00210508"/>
    <w:rsid w:val="00210541"/>
    <w:rsid w:val="0021054C"/>
    <w:rsid w:val="00210555"/>
    <w:rsid w:val="002105A7"/>
    <w:rsid w:val="0021061B"/>
    <w:rsid w:val="00210630"/>
    <w:rsid w:val="00210643"/>
    <w:rsid w:val="00210652"/>
    <w:rsid w:val="002106AB"/>
    <w:rsid w:val="002106C9"/>
    <w:rsid w:val="002106CD"/>
    <w:rsid w:val="002106DD"/>
    <w:rsid w:val="002106E3"/>
    <w:rsid w:val="00210700"/>
    <w:rsid w:val="002107B1"/>
    <w:rsid w:val="002107D3"/>
    <w:rsid w:val="002107F2"/>
    <w:rsid w:val="0021082F"/>
    <w:rsid w:val="00210865"/>
    <w:rsid w:val="00210881"/>
    <w:rsid w:val="00210889"/>
    <w:rsid w:val="002108DF"/>
    <w:rsid w:val="002108F3"/>
    <w:rsid w:val="0021096D"/>
    <w:rsid w:val="002109E1"/>
    <w:rsid w:val="00210A0A"/>
    <w:rsid w:val="00210A81"/>
    <w:rsid w:val="00210A86"/>
    <w:rsid w:val="00210A98"/>
    <w:rsid w:val="00210B4D"/>
    <w:rsid w:val="00210B8F"/>
    <w:rsid w:val="00210BA7"/>
    <w:rsid w:val="00210C30"/>
    <w:rsid w:val="00210C92"/>
    <w:rsid w:val="00210CBC"/>
    <w:rsid w:val="00210D30"/>
    <w:rsid w:val="00210D3A"/>
    <w:rsid w:val="00210D4A"/>
    <w:rsid w:val="00210D50"/>
    <w:rsid w:val="00210D8C"/>
    <w:rsid w:val="00210D97"/>
    <w:rsid w:val="00210DB4"/>
    <w:rsid w:val="00210E02"/>
    <w:rsid w:val="00210E4D"/>
    <w:rsid w:val="00210E73"/>
    <w:rsid w:val="00210E90"/>
    <w:rsid w:val="00210EE6"/>
    <w:rsid w:val="00210F1E"/>
    <w:rsid w:val="00210F33"/>
    <w:rsid w:val="00210F3A"/>
    <w:rsid w:val="00210FBD"/>
    <w:rsid w:val="00210FD6"/>
    <w:rsid w:val="00211042"/>
    <w:rsid w:val="0021105C"/>
    <w:rsid w:val="00211078"/>
    <w:rsid w:val="002110A5"/>
    <w:rsid w:val="002110E9"/>
    <w:rsid w:val="002110F5"/>
    <w:rsid w:val="00211125"/>
    <w:rsid w:val="00211126"/>
    <w:rsid w:val="00211137"/>
    <w:rsid w:val="00211182"/>
    <w:rsid w:val="002111BB"/>
    <w:rsid w:val="002111DE"/>
    <w:rsid w:val="00211266"/>
    <w:rsid w:val="0021131A"/>
    <w:rsid w:val="00211374"/>
    <w:rsid w:val="0021138C"/>
    <w:rsid w:val="002113AF"/>
    <w:rsid w:val="00211464"/>
    <w:rsid w:val="0021147A"/>
    <w:rsid w:val="002114AE"/>
    <w:rsid w:val="00211537"/>
    <w:rsid w:val="002115F3"/>
    <w:rsid w:val="00211600"/>
    <w:rsid w:val="00211645"/>
    <w:rsid w:val="00211655"/>
    <w:rsid w:val="00211696"/>
    <w:rsid w:val="002116AE"/>
    <w:rsid w:val="002116D1"/>
    <w:rsid w:val="0021173E"/>
    <w:rsid w:val="00211753"/>
    <w:rsid w:val="0021177C"/>
    <w:rsid w:val="00211789"/>
    <w:rsid w:val="002117B0"/>
    <w:rsid w:val="002117D8"/>
    <w:rsid w:val="002117EB"/>
    <w:rsid w:val="00211801"/>
    <w:rsid w:val="00211855"/>
    <w:rsid w:val="0021190D"/>
    <w:rsid w:val="00211939"/>
    <w:rsid w:val="00211971"/>
    <w:rsid w:val="0021198D"/>
    <w:rsid w:val="002119A5"/>
    <w:rsid w:val="002119FF"/>
    <w:rsid w:val="00211A85"/>
    <w:rsid w:val="00211AE0"/>
    <w:rsid w:val="00211AE2"/>
    <w:rsid w:val="00211AF4"/>
    <w:rsid w:val="00211AFC"/>
    <w:rsid w:val="00211B68"/>
    <w:rsid w:val="00211B7F"/>
    <w:rsid w:val="00211BA4"/>
    <w:rsid w:val="00211BDB"/>
    <w:rsid w:val="00211BE2"/>
    <w:rsid w:val="00211BFE"/>
    <w:rsid w:val="00211C51"/>
    <w:rsid w:val="00211C5C"/>
    <w:rsid w:val="00211C60"/>
    <w:rsid w:val="00211C82"/>
    <w:rsid w:val="00211C88"/>
    <w:rsid w:val="00211C98"/>
    <w:rsid w:val="00211CFD"/>
    <w:rsid w:val="00211D2C"/>
    <w:rsid w:val="00211D59"/>
    <w:rsid w:val="00211DBD"/>
    <w:rsid w:val="00211E32"/>
    <w:rsid w:val="00211E51"/>
    <w:rsid w:val="00211EB5"/>
    <w:rsid w:val="00211FAD"/>
    <w:rsid w:val="00212032"/>
    <w:rsid w:val="00212067"/>
    <w:rsid w:val="00212138"/>
    <w:rsid w:val="0021217E"/>
    <w:rsid w:val="002121A0"/>
    <w:rsid w:val="002122A9"/>
    <w:rsid w:val="002122AE"/>
    <w:rsid w:val="002123AB"/>
    <w:rsid w:val="002123C0"/>
    <w:rsid w:val="00212439"/>
    <w:rsid w:val="00212479"/>
    <w:rsid w:val="002124A6"/>
    <w:rsid w:val="002124D1"/>
    <w:rsid w:val="002124EE"/>
    <w:rsid w:val="0021259E"/>
    <w:rsid w:val="002125DB"/>
    <w:rsid w:val="0021261C"/>
    <w:rsid w:val="002126C1"/>
    <w:rsid w:val="002126E8"/>
    <w:rsid w:val="00212724"/>
    <w:rsid w:val="00212769"/>
    <w:rsid w:val="00212772"/>
    <w:rsid w:val="0021277F"/>
    <w:rsid w:val="00212781"/>
    <w:rsid w:val="00212807"/>
    <w:rsid w:val="0021280A"/>
    <w:rsid w:val="00212835"/>
    <w:rsid w:val="00212856"/>
    <w:rsid w:val="0021287C"/>
    <w:rsid w:val="0021288C"/>
    <w:rsid w:val="00212895"/>
    <w:rsid w:val="002129A4"/>
    <w:rsid w:val="002129D6"/>
    <w:rsid w:val="002129EF"/>
    <w:rsid w:val="00212A31"/>
    <w:rsid w:val="00212A32"/>
    <w:rsid w:val="00212A85"/>
    <w:rsid w:val="00212AFC"/>
    <w:rsid w:val="00212B19"/>
    <w:rsid w:val="00212B73"/>
    <w:rsid w:val="00212BC0"/>
    <w:rsid w:val="00212BEF"/>
    <w:rsid w:val="00212C6E"/>
    <w:rsid w:val="00212C9E"/>
    <w:rsid w:val="00212CD0"/>
    <w:rsid w:val="00212D1C"/>
    <w:rsid w:val="00212D38"/>
    <w:rsid w:val="00212DA9"/>
    <w:rsid w:val="00212F6E"/>
    <w:rsid w:val="00212FD8"/>
    <w:rsid w:val="00213043"/>
    <w:rsid w:val="0021304F"/>
    <w:rsid w:val="0021310D"/>
    <w:rsid w:val="00213136"/>
    <w:rsid w:val="00213189"/>
    <w:rsid w:val="002131B4"/>
    <w:rsid w:val="002131D5"/>
    <w:rsid w:val="00213224"/>
    <w:rsid w:val="0021325A"/>
    <w:rsid w:val="0021326D"/>
    <w:rsid w:val="0021328D"/>
    <w:rsid w:val="002132B7"/>
    <w:rsid w:val="002132C5"/>
    <w:rsid w:val="0021338E"/>
    <w:rsid w:val="002133A7"/>
    <w:rsid w:val="002133F4"/>
    <w:rsid w:val="00213401"/>
    <w:rsid w:val="0021341B"/>
    <w:rsid w:val="00213487"/>
    <w:rsid w:val="002134E1"/>
    <w:rsid w:val="002134F8"/>
    <w:rsid w:val="00213512"/>
    <w:rsid w:val="00213553"/>
    <w:rsid w:val="0021356E"/>
    <w:rsid w:val="002135E6"/>
    <w:rsid w:val="00213664"/>
    <w:rsid w:val="0021367F"/>
    <w:rsid w:val="0021370B"/>
    <w:rsid w:val="002137DB"/>
    <w:rsid w:val="002137E7"/>
    <w:rsid w:val="0021383A"/>
    <w:rsid w:val="0021383E"/>
    <w:rsid w:val="0021389F"/>
    <w:rsid w:val="002138CB"/>
    <w:rsid w:val="002138CC"/>
    <w:rsid w:val="002139D9"/>
    <w:rsid w:val="002139DD"/>
    <w:rsid w:val="00213A5E"/>
    <w:rsid w:val="00213AD9"/>
    <w:rsid w:val="00213BA5"/>
    <w:rsid w:val="00213BC5"/>
    <w:rsid w:val="00213BE4"/>
    <w:rsid w:val="00213C1B"/>
    <w:rsid w:val="00213C3F"/>
    <w:rsid w:val="00213C83"/>
    <w:rsid w:val="00213CD4"/>
    <w:rsid w:val="00213CDE"/>
    <w:rsid w:val="00213D45"/>
    <w:rsid w:val="00213D49"/>
    <w:rsid w:val="00213D51"/>
    <w:rsid w:val="00213D6F"/>
    <w:rsid w:val="00213DA6"/>
    <w:rsid w:val="00213DBA"/>
    <w:rsid w:val="00213DD4"/>
    <w:rsid w:val="00213DDB"/>
    <w:rsid w:val="00213DE2"/>
    <w:rsid w:val="00213E63"/>
    <w:rsid w:val="00213E92"/>
    <w:rsid w:val="00213F60"/>
    <w:rsid w:val="00213F68"/>
    <w:rsid w:val="00213FE0"/>
    <w:rsid w:val="0021402B"/>
    <w:rsid w:val="00214037"/>
    <w:rsid w:val="0021405C"/>
    <w:rsid w:val="002140A2"/>
    <w:rsid w:val="002140A9"/>
    <w:rsid w:val="002140AB"/>
    <w:rsid w:val="002140F9"/>
    <w:rsid w:val="0021416B"/>
    <w:rsid w:val="00214170"/>
    <w:rsid w:val="0021417C"/>
    <w:rsid w:val="002141DA"/>
    <w:rsid w:val="00214287"/>
    <w:rsid w:val="0021429B"/>
    <w:rsid w:val="002142E4"/>
    <w:rsid w:val="0021436B"/>
    <w:rsid w:val="00214396"/>
    <w:rsid w:val="00214397"/>
    <w:rsid w:val="00214439"/>
    <w:rsid w:val="0021444E"/>
    <w:rsid w:val="00214455"/>
    <w:rsid w:val="0021446C"/>
    <w:rsid w:val="002144A9"/>
    <w:rsid w:val="002144C3"/>
    <w:rsid w:val="0021452C"/>
    <w:rsid w:val="00214532"/>
    <w:rsid w:val="0021455D"/>
    <w:rsid w:val="002145A4"/>
    <w:rsid w:val="00214671"/>
    <w:rsid w:val="0021467D"/>
    <w:rsid w:val="00214696"/>
    <w:rsid w:val="002146A8"/>
    <w:rsid w:val="002146BB"/>
    <w:rsid w:val="00214719"/>
    <w:rsid w:val="00214754"/>
    <w:rsid w:val="002147B3"/>
    <w:rsid w:val="00214815"/>
    <w:rsid w:val="00214828"/>
    <w:rsid w:val="0021488B"/>
    <w:rsid w:val="002148C6"/>
    <w:rsid w:val="002148F6"/>
    <w:rsid w:val="00214913"/>
    <w:rsid w:val="0021491E"/>
    <w:rsid w:val="0021491F"/>
    <w:rsid w:val="00214932"/>
    <w:rsid w:val="0021494E"/>
    <w:rsid w:val="00214956"/>
    <w:rsid w:val="00214997"/>
    <w:rsid w:val="00214A90"/>
    <w:rsid w:val="00214AAB"/>
    <w:rsid w:val="00214AAD"/>
    <w:rsid w:val="00214B0F"/>
    <w:rsid w:val="00214B16"/>
    <w:rsid w:val="00214B36"/>
    <w:rsid w:val="00214B41"/>
    <w:rsid w:val="00214B43"/>
    <w:rsid w:val="00214C05"/>
    <w:rsid w:val="00214C27"/>
    <w:rsid w:val="00214C64"/>
    <w:rsid w:val="00214C6D"/>
    <w:rsid w:val="00214D2C"/>
    <w:rsid w:val="00214D87"/>
    <w:rsid w:val="00214E22"/>
    <w:rsid w:val="00214E41"/>
    <w:rsid w:val="00214E56"/>
    <w:rsid w:val="00214E96"/>
    <w:rsid w:val="00214EAF"/>
    <w:rsid w:val="00214F76"/>
    <w:rsid w:val="00214FBC"/>
    <w:rsid w:val="00214FF1"/>
    <w:rsid w:val="0021504D"/>
    <w:rsid w:val="002150CF"/>
    <w:rsid w:val="002150EA"/>
    <w:rsid w:val="00215125"/>
    <w:rsid w:val="00215179"/>
    <w:rsid w:val="00215191"/>
    <w:rsid w:val="00215197"/>
    <w:rsid w:val="002151D7"/>
    <w:rsid w:val="0021521D"/>
    <w:rsid w:val="0021523A"/>
    <w:rsid w:val="0021524D"/>
    <w:rsid w:val="00215254"/>
    <w:rsid w:val="00215266"/>
    <w:rsid w:val="0021528C"/>
    <w:rsid w:val="002152D4"/>
    <w:rsid w:val="00215334"/>
    <w:rsid w:val="00215340"/>
    <w:rsid w:val="002153F0"/>
    <w:rsid w:val="002153FC"/>
    <w:rsid w:val="00215400"/>
    <w:rsid w:val="00215454"/>
    <w:rsid w:val="00215490"/>
    <w:rsid w:val="0021551B"/>
    <w:rsid w:val="002155DF"/>
    <w:rsid w:val="00215629"/>
    <w:rsid w:val="002156EB"/>
    <w:rsid w:val="00215704"/>
    <w:rsid w:val="00215732"/>
    <w:rsid w:val="00215738"/>
    <w:rsid w:val="00215813"/>
    <w:rsid w:val="00215851"/>
    <w:rsid w:val="0021585E"/>
    <w:rsid w:val="0021586F"/>
    <w:rsid w:val="002158B3"/>
    <w:rsid w:val="00215928"/>
    <w:rsid w:val="0021592A"/>
    <w:rsid w:val="00215A60"/>
    <w:rsid w:val="00215A92"/>
    <w:rsid w:val="00215AD9"/>
    <w:rsid w:val="00215B18"/>
    <w:rsid w:val="00215B7B"/>
    <w:rsid w:val="00215B81"/>
    <w:rsid w:val="00215C0E"/>
    <w:rsid w:val="00215C1B"/>
    <w:rsid w:val="00215C39"/>
    <w:rsid w:val="00215C85"/>
    <w:rsid w:val="00215CA7"/>
    <w:rsid w:val="00215CB0"/>
    <w:rsid w:val="00215CB7"/>
    <w:rsid w:val="00215CC7"/>
    <w:rsid w:val="00215DA3"/>
    <w:rsid w:val="00215DEB"/>
    <w:rsid w:val="00215E8D"/>
    <w:rsid w:val="00215ECA"/>
    <w:rsid w:val="00215F6B"/>
    <w:rsid w:val="00215F98"/>
    <w:rsid w:val="00215F9B"/>
    <w:rsid w:val="00215FDB"/>
    <w:rsid w:val="0021609C"/>
    <w:rsid w:val="00216100"/>
    <w:rsid w:val="00216152"/>
    <w:rsid w:val="00216170"/>
    <w:rsid w:val="00216187"/>
    <w:rsid w:val="0021619C"/>
    <w:rsid w:val="002161BF"/>
    <w:rsid w:val="002161CA"/>
    <w:rsid w:val="002161D2"/>
    <w:rsid w:val="002161E3"/>
    <w:rsid w:val="00216208"/>
    <w:rsid w:val="0021620A"/>
    <w:rsid w:val="0021620D"/>
    <w:rsid w:val="0021622B"/>
    <w:rsid w:val="0021623A"/>
    <w:rsid w:val="00216252"/>
    <w:rsid w:val="00216281"/>
    <w:rsid w:val="00216285"/>
    <w:rsid w:val="0021632A"/>
    <w:rsid w:val="002163B4"/>
    <w:rsid w:val="002163CD"/>
    <w:rsid w:val="002163F7"/>
    <w:rsid w:val="00216426"/>
    <w:rsid w:val="0021642C"/>
    <w:rsid w:val="00216528"/>
    <w:rsid w:val="002166C8"/>
    <w:rsid w:val="002166DF"/>
    <w:rsid w:val="002166EF"/>
    <w:rsid w:val="002167D0"/>
    <w:rsid w:val="00216860"/>
    <w:rsid w:val="002168DE"/>
    <w:rsid w:val="0021696F"/>
    <w:rsid w:val="00216995"/>
    <w:rsid w:val="002169AC"/>
    <w:rsid w:val="002169C2"/>
    <w:rsid w:val="002169DF"/>
    <w:rsid w:val="00216A32"/>
    <w:rsid w:val="00216A6C"/>
    <w:rsid w:val="00216A76"/>
    <w:rsid w:val="00216AA6"/>
    <w:rsid w:val="00216AE6"/>
    <w:rsid w:val="00216AEA"/>
    <w:rsid w:val="00216C12"/>
    <w:rsid w:val="00216C60"/>
    <w:rsid w:val="00216C92"/>
    <w:rsid w:val="00216CBB"/>
    <w:rsid w:val="00216CF4"/>
    <w:rsid w:val="00216D35"/>
    <w:rsid w:val="00216D7A"/>
    <w:rsid w:val="00216DDF"/>
    <w:rsid w:val="00216E23"/>
    <w:rsid w:val="00216E36"/>
    <w:rsid w:val="00216E4A"/>
    <w:rsid w:val="00216E84"/>
    <w:rsid w:val="00216EF0"/>
    <w:rsid w:val="00216F7C"/>
    <w:rsid w:val="00216F82"/>
    <w:rsid w:val="0021705A"/>
    <w:rsid w:val="002170A6"/>
    <w:rsid w:val="002170AE"/>
    <w:rsid w:val="002171DA"/>
    <w:rsid w:val="00217255"/>
    <w:rsid w:val="00217260"/>
    <w:rsid w:val="002172C5"/>
    <w:rsid w:val="00217315"/>
    <w:rsid w:val="00217327"/>
    <w:rsid w:val="00217354"/>
    <w:rsid w:val="00217412"/>
    <w:rsid w:val="0021743D"/>
    <w:rsid w:val="00217470"/>
    <w:rsid w:val="0021749E"/>
    <w:rsid w:val="002174C1"/>
    <w:rsid w:val="0021751D"/>
    <w:rsid w:val="00217530"/>
    <w:rsid w:val="002175C0"/>
    <w:rsid w:val="00217649"/>
    <w:rsid w:val="00217676"/>
    <w:rsid w:val="002176DF"/>
    <w:rsid w:val="002176E0"/>
    <w:rsid w:val="00217778"/>
    <w:rsid w:val="00217780"/>
    <w:rsid w:val="002177FA"/>
    <w:rsid w:val="00217828"/>
    <w:rsid w:val="00217844"/>
    <w:rsid w:val="00217872"/>
    <w:rsid w:val="002178B1"/>
    <w:rsid w:val="002178C6"/>
    <w:rsid w:val="002178DF"/>
    <w:rsid w:val="002178F5"/>
    <w:rsid w:val="00217928"/>
    <w:rsid w:val="0021795E"/>
    <w:rsid w:val="002179A6"/>
    <w:rsid w:val="00217A6C"/>
    <w:rsid w:val="00217AC8"/>
    <w:rsid w:val="00217ACF"/>
    <w:rsid w:val="00217AEE"/>
    <w:rsid w:val="00217B42"/>
    <w:rsid w:val="00217B51"/>
    <w:rsid w:val="00217B89"/>
    <w:rsid w:val="00217BA0"/>
    <w:rsid w:val="00217BD4"/>
    <w:rsid w:val="00217BD5"/>
    <w:rsid w:val="00217BF5"/>
    <w:rsid w:val="00217BF9"/>
    <w:rsid w:val="00217C2F"/>
    <w:rsid w:val="00217C65"/>
    <w:rsid w:val="00217CA0"/>
    <w:rsid w:val="00217CC2"/>
    <w:rsid w:val="00217CCF"/>
    <w:rsid w:val="00217D20"/>
    <w:rsid w:val="00217DA1"/>
    <w:rsid w:val="00217DAE"/>
    <w:rsid w:val="00217DE3"/>
    <w:rsid w:val="00217E0B"/>
    <w:rsid w:val="00217E5B"/>
    <w:rsid w:val="00217E8E"/>
    <w:rsid w:val="00217F41"/>
    <w:rsid w:val="00217F5A"/>
    <w:rsid w:val="00217FFB"/>
    <w:rsid w:val="0022007C"/>
    <w:rsid w:val="00220089"/>
    <w:rsid w:val="0022008A"/>
    <w:rsid w:val="002200E4"/>
    <w:rsid w:val="0022011D"/>
    <w:rsid w:val="00220140"/>
    <w:rsid w:val="00220151"/>
    <w:rsid w:val="002201A3"/>
    <w:rsid w:val="00220233"/>
    <w:rsid w:val="0022026D"/>
    <w:rsid w:val="00220276"/>
    <w:rsid w:val="00220280"/>
    <w:rsid w:val="002202FD"/>
    <w:rsid w:val="00220307"/>
    <w:rsid w:val="00220392"/>
    <w:rsid w:val="0022039E"/>
    <w:rsid w:val="0022044C"/>
    <w:rsid w:val="002204B3"/>
    <w:rsid w:val="00220533"/>
    <w:rsid w:val="0022053C"/>
    <w:rsid w:val="0022058C"/>
    <w:rsid w:val="0022059E"/>
    <w:rsid w:val="002205C5"/>
    <w:rsid w:val="002205EE"/>
    <w:rsid w:val="00220658"/>
    <w:rsid w:val="00220685"/>
    <w:rsid w:val="00220695"/>
    <w:rsid w:val="002206DE"/>
    <w:rsid w:val="002207A9"/>
    <w:rsid w:val="00220802"/>
    <w:rsid w:val="00220804"/>
    <w:rsid w:val="0022085E"/>
    <w:rsid w:val="002208D8"/>
    <w:rsid w:val="002208F4"/>
    <w:rsid w:val="002208F5"/>
    <w:rsid w:val="00220977"/>
    <w:rsid w:val="002209A6"/>
    <w:rsid w:val="002209C2"/>
    <w:rsid w:val="002209CD"/>
    <w:rsid w:val="00220A2F"/>
    <w:rsid w:val="00220A60"/>
    <w:rsid w:val="00220AEB"/>
    <w:rsid w:val="00220B83"/>
    <w:rsid w:val="00220B85"/>
    <w:rsid w:val="00220BE1"/>
    <w:rsid w:val="00220C08"/>
    <w:rsid w:val="00220C2A"/>
    <w:rsid w:val="00220C69"/>
    <w:rsid w:val="00220D8E"/>
    <w:rsid w:val="00220DB1"/>
    <w:rsid w:val="00220DB2"/>
    <w:rsid w:val="00220DCB"/>
    <w:rsid w:val="00220DDB"/>
    <w:rsid w:val="00220DDF"/>
    <w:rsid w:val="00220E4D"/>
    <w:rsid w:val="00220E84"/>
    <w:rsid w:val="00220F0C"/>
    <w:rsid w:val="00220F0D"/>
    <w:rsid w:val="00220F16"/>
    <w:rsid w:val="00220F21"/>
    <w:rsid w:val="00220F52"/>
    <w:rsid w:val="00221003"/>
    <w:rsid w:val="00221019"/>
    <w:rsid w:val="0022103A"/>
    <w:rsid w:val="00221069"/>
    <w:rsid w:val="0022111F"/>
    <w:rsid w:val="0022115B"/>
    <w:rsid w:val="00221177"/>
    <w:rsid w:val="002211CE"/>
    <w:rsid w:val="002211D5"/>
    <w:rsid w:val="00221256"/>
    <w:rsid w:val="00221272"/>
    <w:rsid w:val="00221276"/>
    <w:rsid w:val="002212DE"/>
    <w:rsid w:val="002212E2"/>
    <w:rsid w:val="002212FD"/>
    <w:rsid w:val="00221360"/>
    <w:rsid w:val="00221377"/>
    <w:rsid w:val="00221378"/>
    <w:rsid w:val="0022137D"/>
    <w:rsid w:val="00221389"/>
    <w:rsid w:val="002213A4"/>
    <w:rsid w:val="002213AD"/>
    <w:rsid w:val="002213B8"/>
    <w:rsid w:val="0022153E"/>
    <w:rsid w:val="00221541"/>
    <w:rsid w:val="00221557"/>
    <w:rsid w:val="002215AC"/>
    <w:rsid w:val="002215B0"/>
    <w:rsid w:val="002215FC"/>
    <w:rsid w:val="00221675"/>
    <w:rsid w:val="002216E1"/>
    <w:rsid w:val="002216F6"/>
    <w:rsid w:val="00221747"/>
    <w:rsid w:val="00221754"/>
    <w:rsid w:val="0022175C"/>
    <w:rsid w:val="00221763"/>
    <w:rsid w:val="002217E8"/>
    <w:rsid w:val="00221814"/>
    <w:rsid w:val="00221824"/>
    <w:rsid w:val="0022184C"/>
    <w:rsid w:val="00221865"/>
    <w:rsid w:val="0022187E"/>
    <w:rsid w:val="002218B7"/>
    <w:rsid w:val="00221954"/>
    <w:rsid w:val="00221958"/>
    <w:rsid w:val="00221992"/>
    <w:rsid w:val="002219AC"/>
    <w:rsid w:val="00221A26"/>
    <w:rsid w:val="00221A2E"/>
    <w:rsid w:val="00221A53"/>
    <w:rsid w:val="00221AD1"/>
    <w:rsid w:val="00221B33"/>
    <w:rsid w:val="00221BAC"/>
    <w:rsid w:val="00221BB7"/>
    <w:rsid w:val="00221C66"/>
    <w:rsid w:val="00221C87"/>
    <w:rsid w:val="00221C90"/>
    <w:rsid w:val="00221CD0"/>
    <w:rsid w:val="00221E6C"/>
    <w:rsid w:val="00221F19"/>
    <w:rsid w:val="00221F73"/>
    <w:rsid w:val="00221FB4"/>
    <w:rsid w:val="00221FB6"/>
    <w:rsid w:val="00221FC7"/>
    <w:rsid w:val="00222054"/>
    <w:rsid w:val="0022208D"/>
    <w:rsid w:val="0022214C"/>
    <w:rsid w:val="00222174"/>
    <w:rsid w:val="00222194"/>
    <w:rsid w:val="002221B2"/>
    <w:rsid w:val="002221E8"/>
    <w:rsid w:val="00222208"/>
    <w:rsid w:val="0022222C"/>
    <w:rsid w:val="0022225B"/>
    <w:rsid w:val="0022229A"/>
    <w:rsid w:val="002222B8"/>
    <w:rsid w:val="002222CB"/>
    <w:rsid w:val="002222EF"/>
    <w:rsid w:val="00222349"/>
    <w:rsid w:val="0022235E"/>
    <w:rsid w:val="002223A9"/>
    <w:rsid w:val="002223AA"/>
    <w:rsid w:val="00222403"/>
    <w:rsid w:val="00222408"/>
    <w:rsid w:val="0022242C"/>
    <w:rsid w:val="0022246B"/>
    <w:rsid w:val="002224E8"/>
    <w:rsid w:val="00222582"/>
    <w:rsid w:val="002225E4"/>
    <w:rsid w:val="002226A2"/>
    <w:rsid w:val="002226BD"/>
    <w:rsid w:val="002226C1"/>
    <w:rsid w:val="002226DD"/>
    <w:rsid w:val="0022278C"/>
    <w:rsid w:val="00222834"/>
    <w:rsid w:val="00222884"/>
    <w:rsid w:val="0022288E"/>
    <w:rsid w:val="00222893"/>
    <w:rsid w:val="00222908"/>
    <w:rsid w:val="0022297A"/>
    <w:rsid w:val="002229CA"/>
    <w:rsid w:val="00222A43"/>
    <w:rsid w:val="00222A93"/>
    <w:rsid w:val="00222AA9"/>
    <w:rsid w:val="00222AF5"/>
    <w:rsid w:val="00222B11"/>
    <w:rsid w:val="00222B3F"/>
    <w:rsid w:val="00222B53"/>
    <w:rsid w:val="00222B65"/>
    <w:rsid w:val="00222BAB"/>
    <w:rsid w:val="00222BBA"/>
    <w:rsid w:val="00222C0A"/>
    <w:rsid w:val="00222C50"/>
    <w:rsid w:val="00222C97"/>
    <w:rsid w:val="00222CB4"/>
    <w:rsid w:val="00222D4E"/>
    <w:rsid w:val="00222DA5"/>
    <w:rsid w:val="00222DCC"/>
    <w:rsid w:val="00222DD3"/>
    <w:rsid w:val="00222EA4"/>
    <w:rsid w:val="00222EC8"/>
    <w:rsid w:val="00222EEF"/>
    <w:rsid w:val="00222EFB"/>
    <w:rsid w:val="00222F00"/>
    <w:rsid w:val="00222F02"/>
    <w:rsid w:val="00222F20"/>
    <w:rsid w:val="00222F44"/>
    <w:rsid w:val="00222F97"/>
    <w:rsid w:val="00222FD2"/>
    <w:rsid w:val="00223019"/>
    <w:rsid w:val="00223045"/>
    <w:rsid w:val="00223087"/>
    <w:rsid w:val="00223098"/>
    <w:rsid w:val="0022310A"/>
    <w:rsid w:val="00223151"/>
    <w:rsid w:val="00223159"/>
    <w:rsid w:val="00223189"/>
    <w:rsid w:val="00223194"/>
    <w:rsid w:val="002231DC"/>
    <w:rsid w:val="00223214"/>
    <w:rsid w:val="00223223"/>
    <w:rsid w:val="0022323B"/>
    <w:rsid w:val="00223264"/>
    <w:rsid w:val="0022327E"/>
    <w:rsid w:val="0022328F"/>
    <w:rsid w:val="0022330F"/>
    <w:rsid w:val="00223317"/>
    <w:rsid w:val="00223342"/>
    <w:rsid w:val="00223350"/>
    <w:rsid w:val="00223390"/>
    <w:rsid w:val="002233A9"/>
    <w:rsid w:val="002233F2"/>
    <w:rsid w:val="00223408"/>
    <w:rsid w:val="0022348A"/>
    <w:rsid w:val="002234F5"/>
    <w:rsid w:val="00223536"/>
    <w:rsid w:val="0022358A"/>
    <w:rsid w:val="002235AA"/>
    <w:rsid w:val="002235B8"/>
    <w:rsid w:val="002235BB"/>
    <w:rsid w:val="002235EF"/>
    <w:rsid w:val="002235F1"/>
    <w:rsid w:val="00223643"/>
    <w:rsid w:val="00223658"/>
    <w:rsid w:val="00223678"/>
    <w:rsid w:val="002236AA"/>
    <w:rsid w:val="002236CA"/>
    <w:rsid w:val="002236E6"/>
    <w:rsid w:val="00223703"/>
    <w:rsid w:val="0022370E"/>
    <w:rsid w:val="0022380A"/>
    <w:rsid w:val="00223839"/>
    <w:rsid w:val="00223842"/>
    <w:rsid w:val="0022389E"/>
    <w:rsid w:val="002238B3"/>
    <w:rsid w:val="0022390A"/>
    <w:rsid w:val="00223994"/>
    <w:rsid w:val="002239A2"/>
    <w:rsid w:val="002239A9"/>
    <w:rsid w:val="002239CA"/>
    <w:rsid w:val="002239F1"/>
    <w:rsid w:val="00223A0B"/>
    <w:rsid w:val="00223A3B"/>
    <w:rsid w:val="00223A8B"/>
    <w:rsid w:val="00223AD2"/>
    <w:rsid w:val="00223B35"/>
    <w:rsid w:val="00223B78"/>
    <w:rsid w:val="00223B83"/>
    <w:rsid w:val="00223B94"/>
    <w:rsid w:val="00223C55"/>
    <w:rsid w:val="00223C70"/>
    <w:rsid w:val="00223D12"/>
    <w:rsid w:val="00223DB2"/>
    <w:rsid w:val="00223DCC"/>
    <w:rsid w:val="00223E1F"/>
    <w:rsid w:val="00223EBB"/>
    <w:rsid w:val="00223EC3"/>
    <w:rsid w:val="00223EF0"/>
    <w:rsid w:val="00223EF1"/>
    <w:rsid w:val="00223EF7"/>
    <w:rsid w:val="00223F42"/>
    <w:rsid w:val="00223F58"/>
    <w:rsid w:val="00223F63"/>
    <w:rsid w:val="00223F68"/>
    <w:rsid w:val="00223F6B"/>
    <w:rsid w:val="00223F76"/>
    <w:rsid w:val="00223F7D"/>
    <w:rsid w:val="00223F99"/>
    <w:rsid w:val="00223FC8"/>
    <w:rsid w:val="00223FE9"/>
    <w:rsid w:val="00224047"/>
    <w:rsid w:val="00224061"/>
    <w:rsid w:val="002240A3"/>
    <w:rsid w:val="002240C3"/>
    <w:rsid w:val="0022413F"/>
    <w:rsid w:val="00224149"/>
    <w:rsid w:val="00224160"/>
    <w:rsid w:val="00224162"/>
    <w:rsid w:val="00224179"/>
    <w:rsid w:val="002241B7"/>
    <w:rsid w:val="002241C2"/>
    <w:rsid w:val="00224222"/>
    <w:rsid w:val="00224235"/>
    <w:rsid w:val="00224246"/>
    <w:rsid w:val="0022424B"/>
    <w:rsid w:val="002243CA"/>
    <w:rsid w:val="0022440F"/>
    <w:rsid w:val="00224482"/>
    <w:rsid w:val="00224497"/>
    <w:rsid w:val="002244C6"/>
    <w:rsid w:val="00224510"/>
    <w:rsid w:val="0022454B"/>
    <w:rsid w:val="0022457E"/>
    <w:rsid w:val="002245A9"/>
    <w:rsid w:val="00224641"/>
    <w:rsid w:val="0022465C"/>
    <w:rsid w:val="00224727"/>
    <w:rsid w:val="0022474B"/>
    <w:rsid w:val="00224797"/>
    <w:rsid w:val="002247B4"/>
    <w:rsid w:val="0022482D"/>
    <w:rsid w:val="002248D5"/>
    <w:rsid w:val="00224992"/>
    <w:rsid w:val="0022499E"/>
    <w:rsid w:val="002249E3"/>
    <w:rsid w:val="00224A70"/>
    <w:rsid w:val="00224A7E"/>
    <w:rsid w:val="00224AAA"/>
    <w:rsid w:val="00224AB5"/>
    <w:rsid w:val="00224AD8"/>
    <w:rsid w:val="00224B47"/>
    <w:rsid w:val="00224BDB"/>
    <w:rsid w:val="00224C8E"/>
    <w:rsid w:val="00224C97"/>
    <w:rsid w:val="00224CAF"/>
    <w:rsid w:val="00224CB3"/>
    <w:rsid w:val="00224D02"/>
    <w:rsid w:val="00224D10"/>
    <w:rsid w:val="00224D32"/>
    <w:rsid w:val="00224D58"/>
    <w:rsid w:val="00224D5D"/>
    <w:rsid w:val="00224DA8"/>
    <w:rsid w:val="00224DBC"/>
    <w:rsid w:val="00224DBE"/>
    <w:rsid w:val="00224DC8"/>
    <w:rsid w:val="00224E27"/>
    <w:rsid w:val="00224E74"/>
    <w:rsid w:val="00224EC2"/>
    <w:rsid w:val="00224EC6"/>
    <w:rsid w:val="00224EE4"/>
    <w:rsid w:val="00224EFF"/>
    <w:rsid w:val="00224F13"/>
    <w:rsid w:val="00224F43"/>
    <w:rsid w:val="00224F65"/>
    <w:rsid w:val="00224FE5"/>
    <w:rsid w:val="00225027"/>
    <w:rsid w:val="0022505C"/>
    <w:rsid w:val="002250AB"/>
    <w:rsid w:val="002250E3"/>
    <w:rsid w:val="002250FC"/>
    <w:rsid w:val="00225159"/>
    <w:rsid w:val="00225166"/>
    <w:rsid w:val="002251C9"/>
    <w:rsid w:val="002251D3"/>
    <w:rsid w:val="0022520D"/>
    <w:rsid w:val="00225298"/>
    <w:rsid w:val="002252A1"/>
    <w:rsid w:val="002252A4"/>
    <w:rsid w:val="0022534F"/>
    <w:rsid w:val="0022536D"/>
    <w:rsid w:val="0022539C"/>
    <w:rsid w:val="002253BA"/>
    <w:rsid w:val="002253DF"/>
    <w:rsid w:val="002254C4"/>
    <w:rsid w:val="002254C5"/>
    <w:rsid w:val="0022553F"/>
    <w:rsid w:val="00225615"/>
    <w:rsid w:val="00225677"/>
    <w:rsid w:val="0022567C"/>
    <w:rsid w:val="00225690"/>
    <w:rsid w:val="002256A7"/>
    <w:rsid w:val="002257BC"/>
    <w:rsid w:val="002257C1"/>
    <w:rsid w:val="002257F3"/>
    <w:rsid w:val="00225812"/>
    <w:rsid w:val="0022581E"/>
    <w:rsid w:val="00225825"/>
    <w:rsid w:val="00225846"/>
    <w:rsid w:val="0022587C"/>
    <w:rsid w:val="00225892"/>
    <w:rsid w:val="00225904"/>
    <w:rsid w:val="0022592F"/>
    <w:rsid w:val="00225938"/>
    <w:rsid w:val="0022598A"/>
    <w:rsid w:val="002259D3"/>
    <w:rsid w:val="002259E1"/>
    <w:rsid w:val="002259F2"/>
    <w:rsid w:val="00225A00"/>
    <w:rsid w:val="00225A21"/>
    <w:rsid w:val="00225A29"/>
    <w:rsid w:val="00225A3C"/>
    <w:rsid w:val="00225A71"/>
    <w:rsid w:val="00225AAD"/>
    <w:rsid w:val="00225AB0"/>
    <w:rsid w:val="00225AE7"/>
    <w:rsid w:val="00225AED"/>
    <w:rsid w:val="00225B4E"/>
    <w:rsid w:val="00225B5E"/>
    <w:rsid w:val="00225BAA"/>
    <w:rsid w:val="00225BCB"/>
    <w:rsid w:val="00225C27"/>
    <w:rsid w:val="00225C40"/>
    <w:rsid w:val="00225C52"/>
    <w:rsid w:val="00225C8C"/>
    <w:rsid w:val="00225CB4"/>
    <w:rsid w:val="00225CB5"/>
    <w:rsid w:val="00225CB7"/>
    <w:rsid w:val="00225CC9"/>
    <w:rsid w:val="00225D0F"/>
    <w:rsid w:val="00225DEF"/>
    <w:rsid w:val="00225E03"/>
    <w:rsid w:val="00225E45"/>
    <w:rsid w:val="00225E4F"/>
    <w:rsid w:val="00225E5D"/>
    <w:rsid w:val="00225E6E"/>
    <w:rsid w:val="00225EAD"/>
    <w:rsid w:val="00225F10"/>
    <w:rsid w:val="00225F11"/>
    <w:rsid w:val="00225F17"/>
    <w:rsid w:val="00225F1E"/>
    <w:rsid w:val="00225F55"/>
    <w:rsid w:val="00225F5A"/>
    <w:rsid w:val="00225F64"/>
    <w:rsid w:val="00225FC9"/>
    <w:rsid w:val="00226005"/>
    <w:rsid w:val="00226066"/>
    <w:rsid w:val="00226079"/>
    <w:rsid w:val="002260BD"/>
    <w:rsid w:val="002260E2"/>
    <w:rsid w:val="00226105"/>
    <w:rsid w:val="00226172"/>
    <w:rsid w:val="002261FF"/>
    <w:rsid w:val="00226270"/>
    <w:rsid w:val="002262A8"/>
    <w:rsid w:val="002262BA"/>
    <w:rsid w:val="002262EC"/>
    <w:rsid w:val="00226313"/>
    <w:rsid w:val="0022632F"/>
    <w:rsid w:val="0022639B"/>
    <w:rsid w:val="0022644B"/>
    <w:rsid w:val="00226474"/>
    <w:rsid w:val="00226482"/>
    <w:rsid w:val="00226492"/>
    <w:rsid w:val="002264BD"/>
    <w:rsid w:val="002264D6"/>
    <w:rsid w:val="00226509"/>
    <w:rsid w:val="0022656D"/>
    <w:rsid w:val="002265B3"/>
    <w:rsid w:val="002265DD"/>
    <w:rsid w:val="00226617"/>
    <w:rsid w:val="0022662F"/>
    <w:rsid w:val="002266A9"/>
    <w:rsid w:val="002266B9"/>
    <w:rsid w:val="0022670F"/>
    <w:rsid w:val="00226764"/>
    <w:rsid w:val="002267A7"/>
    <w:rsid w:val="00226804"/>
    <w:rsid w:val="0022688B"/>
    <w:rsid w:val="002268A1"/>
    <w:rsid w:val="002268A6"/>
    <w:rsid w:val="002268BE"/>
    <w:rsid w:val="002268CC"/>
    <w:rsid w:val="002268D7"/>
    <w:rsid w:val="002269B7"/>
    <w:rsid w:val="002269B9"/>
    <w:rsid w:val="00226A15"/>
    <w:rsid w:val="00226A52"/>
    <w:rsid w:val="00226A54"/>
    <w:rsid w:val="00226A61"/>
    <w:rsid w:val="00226A6B"/>
    <w:rsid w:val="00226AA1"/>
    <w:rsid w:val="00226AA7"/>
    <w:rsid w:val="00226AC8"/>
    <w:rsid w:val="00226ACD"/>
    <w:rsid w:val="00226B01"/>
    <w:rsid w:val="00226B3F"/>
    <w:rsid w:val="00226B79"/>
    <w:rsid w:val="00226BA3"/>
    <w:rsid w:val="00226CAC"/>
    <w:rsid w:val="00226D52"/>
    <w:rsid w:val="00226D8B"/>
    <w:rsid w:val="00226DA8"/>
    <w:rsid w:val="00226DB9"/>
    <w:rsid w:val="00226DD7"/>
    <w:rsid w:val="00226DE1"/>
    <w:rsid w:val="00226DE8"/>
    <w:rsid w:val="00226DF3"/>
    <w:rsid w:val="00226E00"/>
    <w:rsid w:val="00226EA4"/>
    <w:rsid w:val="00226EB7"/>
    <w:rsid w:val="00226EBB"/>
    <w:rsid w:val="00226ED9"/>
    <w:rsid w:val="00226F07"/>
    <w:rsid w:val="00226F27"/>
    <w:rsid w:val="00226F9D"/>
    <w:rsid w:val="00226FB8"/>
    <w:rsid w:val="0022700F"/>
    <w:rsid w:val="00227047"/>
    <w:rsid w:val="002270B2"/>
    <w:rsid w:val="002270F4"/>
    <w:rsid w:val="00227116"/>
    <w:rsid w:val="0022715E"/>
    <w:rsid w:val="00227193"/>
    <w:rsid w:val="00227211"/>
    <w:rsid w:val="00227219"/>
    <w:rsid w:val="0022723D"/>
    <w:rsid w:val="00227273"/>
    <w:rsid w:val="002272A8"/>
    <w:rsid w:val="00227377"/>
    <w:rsid w:val="0022737D"/>
    <w:rsid w:val="002273A5"/>
    <w:rsid w:val="002273FE"/>
    <w:rsid w:val="00227440"/>
    <w:rsid w:val="00227462"/>
    <w:rsid w:val="002274C4"/>
    <w:rsid w:val="002274F0"/>
    <w:rsid w:val="00227512"/>
    <w:rsid w:val="002275C1"/>
    <w:rsid w:val="002275F1"/>
    <w:rsid w:val="00227611"/>
    <w:rsid w:val="002276BC"/>
    <w:rsid w:val="002276D9"/>
    <w:rsid w:val="00227775"/>
    <w:rsid w:val="00227813"/>
    <w:rsid w:val="00227864"/>
    <w:rsid w:val="0022794E"/>
    <w:rsid w:val="002279F0"/>
    <w:rsid w:val="00227A2A"/>
    <w:rsid w:val="00227A5A"/>
    <w:rsid w:val="00227A69"/>
    <w:rsid w:val="00227A92"/>
    <w:rsid w:val="00227AD4"/>
    <w:rsid w:val="00227AE9"/>
    <w:rsid w:val="00227B5B"/>
    <w:rsid w:val="00227B96"/>
    <w:rsid w:val="00227BAD"/>
    <w:rsid w:val="00227C27"/>
    <w:rsid w:val="00227C28"/>
    <w:rsid w:val="00227C41"/>
    <w:rsid w:val="00227C57"/>
    <w:rsid w:val="00227C93"/>
    <w:rsid w:val="00227CE8"/>
    <w:rsid w:val="00227D94"/>
    <w:rsid w:val="00227DC4"/>
    <w:rsid w:val="00227DCA"/>
    <w:rsid w:val="00227DD3"/>
    <w:rsid w:val="00227E50"/>
    <w:rsid w:val="00227E69"/>
    <w:rsid w:val="00227E9E"/>
    <w:rsid w:val="00227EB2"/>
    <w:rsid w:val="00227EF5"/>
    <w:rsid w:val="00227F1C"/>
    <w:rsid w:val="00227F7A"/>
    <w:rsid w:val="002300D8"/>
    <w:rsid w:val="002300DB"/>
    <w:rsid w:val="00230186"/>
    <w:rsid w:val="002301BA"/>
    <w:rsid w:val="002301CA"/>
    <w:rsid w:val="002301CC"/>
    <w:rsid w:val="002301EF"/>
    <w:rsid w:val="0023024C"/>
    <w:rsid w:val="00230307"/>
    <w:rsid w:val="00230315"/>
    <w:rsid w:val="00230368"/>
    <w:rsid w:val="002303D7"/>
    <w:rsid w:val="002303DB"/>
    <w:rsid w:val="00230433"/>
    <w:rsid w:val="0023044B"/>
    <w:rsid w:val="0023047C"/>
    <w:rsid w:val="002304AC"/>
    <w:rsid w:val="002304C7"/>
    <w:rsid w:val="002304F2"/>
    <w:rsid w:val="002304F4"/>
    <w:rsid w:val="002304F7"/>
    <w:rsid w:val="00230511"/>
    <w:rsid w:val="00230522"/>
    <w:rsid w:val="00230555"/>
    <w:rsid w:val="0023057C"/>
    <w:rsid w:val="002305AC"/>
    <w:rsid w:val="002305F1"/>
    <w:rsid w:val="002305F2"/>
    <w:rsid w:val="00230627"/>
    <w:rsid w:val="00230673"/>
    <w:rsid w:val="002306FE"/>
    <w:rsid w:val="00230724"/>
    <w:rsid w:val="002307A3"/>
    <w:rsid w:val="002307B7"/>
    <w:rsid w:val="002307C4"/>
    <w:rsid w:val="002307E3"/>
    <w:rsid w:val="002307F5"/>
    <w:rsid w:val="00230826"/>
    <w:rsid w:val="0023082F"/>
    <w:rsid w:val="00230843"/>
    <w:rsid w:val="002308B8"/>
    <w:rsid w:val="002308C7"/>
    <w:rsid w:val="002308D1"/>
    <w:rsid w:val="0023090F"/>
    <w:rsid w:val="0023098A"/>
    <w:rsid w:val="00230A58"/>
    <w:rsid w:val="00230A9C"/>
    <w:rsid w:val="00230AB3"/>
    <w:rsid w:val="00230AC0"/>
    <w:rsid w:val="00230AEC"/>
    <w:rsid w:val="00230B07"/>
    <w:rsid w:val="00230B37"/>
    <w:rsid w:val="00230B4E"/>
    <w:rsid w:val="00230BE4"/>
    <w:rsid w:val="00230C12"/>
    <w:rsid w:val="00230C38"/>
    <w:rsid w:val="00230CAC"/>
    <w:rsid w:val="00230CE6"/>
    <w:rsid w:val="00230CF4"/>
    <w:rsid w:val="00230CF7"/>
    <w:rsid w:val="00230D0F"/>
    <w:rsid w:val="00230D28"/>
    <w:rsid w:val="00230D35"/>
    <w:rsid w:val="00230D46"/>
    <w:rsid w:val="00230D48"/>
    <w:rsid w:val="00230D4F"/>
    <w:rsid w:val="00230DC8"/>
    <w:rsid w:val="00230DFB"/>
    <w:rsid w:val="00230E3F"/>
    <w:rsid w:val="00230E5A"/>
    <w:rsid w:val="00230E88"/>
    <w:rsid w:val="00230E96"/>
    <w:rsid w:val="00230EBF"/>
    <w:rsid w:val="00230ED8"/>
    <w:rsid w:val="00230EDA"/>
    <w:rsid w:val="00230F7C"/>
    <w:rsid w:val="00230F9E"/>
    <w:rsid w:val="00230FD8"/>
    <w:rsid w:val="00230FEE"/>
    <w:rsid w:val="0023106F"/>
    <w:rsid w:val="0023108E"/>
    <w:rsid w:val="0023110F"/>
    <w:rsid w:val="0023116B"/>
    <w:rsid w:val="0023117B"/>
    <w:rsid w:val="002311F5"/>
    <w:rsid w:val="0023123D"/>
    <w:rsid w:val="002312DE"/>
    <w:rsid w:val="00231322"/>
    <w:rsid w:val="002313E6"/>
    <w:rsid w:val="00231470"/>
    <w:rsid w:val="00231479"/>
    <w:rsid w:val="002314A4"/>
    <w:rsid w:val="002314DE"/>
    <w:rsid w:val="00231511"/>
    <w:rsid w:val="0023155F"/>
    <w:rsid w:val="002315C4"/>
    <w:rsid w:val="00231615"/>
    <w:rsid w:val="00231631"/>
    <w:rsid w:val="00231680"/>
    <w:rsid w:val="0023168F"/>
    <w:rsid w:val="0023169F"/>
    <w:rsid w:val="002316A7"/>
    <w:rsid w:val="002316B0"/>
    <w:rsid w:val="002316BD"/>
    <w:rsid w:val="002316D1"/>
    <w:rsid w:val="002316F3"/>
    <w:rsid w:val="002316FC"/>
    <w:rsid w:val="00231714"/>
    <w:rsid w:val="00231770"/>
    <w:rsid w:val="002317E5"/>
    <w:rsid w:val="00231802"/>
    <w:rsid w:val="00231829"/>
    <w:rsid w:val="0023184E"/>
    <w:rsid w:val="002318B2"/>
    <w:rsid w:val="002318D2"/>
    <w:rsid w:val="0023192B"/>
    <w:rsid w:val="00231937"/>
    <w:rsid w:val="002319A9"/>
    <w:rsid w:val="00231A6B"/>
    <w:rsid w:val="00231AAE"/>
    <w:rsid w:val="00231AE7"/>
    <w:rsid w:val="00231B36"/>
    <w:rsid w:val="00231B56"/>
    <w:rsid w:val="00231B92"/>
    <w:rsid w:val="00231B9D"/>
    <w:rsid w:val="00231BAD"/>
    <w:rsid w:val="00231BDE"/>
    <w:rsid w:val="00231C01"/>
    <w:rsid w:val="00231C02"/>
    <w:rsid w:val="00231C0F"/>
    <w:rsid w:val="00231C40"/>
    <w:rsid w:val="00231D49"/>
    <w:rsid w:val="00231D92"/>
    <w:rsid w:val="00231E07"/>
    <w:rsid w:val="00231E52"/>
    <w:rsid w:val="00231E66"/>
    <w:rsid w:val="00231E6D"/>
    <w:rsid w:val="00231E72"/>
    <w:rsid w:val="00231EB5"/>
    <w:rsid w:val="00231F0A"/>
    <w:rsid w:val="00231F64"/>
    <w:rsid w:val="00231F7F"/>
    <w:rsid w:val="0023201A"/>
    <w:rsid w:val="00232033"/>
    <w:rsid w:val="0023203E"/>
    <w:rsid w:val="00232064"/>
    <w:rsid w:val="00232072"/>
    <w:rsid w:val="002320B4"/>
    <w:rsid w:val="00232129"/>
    <w:rsid w:val="00232141"/>
    <w:rsid w:val="00232156"/>
    <w:rsid w:val="00232176"/>
    <w:rsid w:val="00232178"/>
    <w:rsid w:val="002321CC"/>
    <w:rsid w:val="002321E1"/>
    <w:rsid w:val="00232216"/>
    <w:rsid w:val="00232288"/>
    <w:rsid w:val="00232296"/>
    <w:rsid w:val="002322D9"/>
    <w:rsid w:val="0023237F"/>
    <w:rsid w:val="002323A7"/>
    <w:rsid w:val="002323CD"/>
    <w:rsid w:val="002323D8"/>
    <w:rsid w:val="002323FB"/>
    <w:rsid w:val="0023250C"/>
    <w:rsid w:val="00232636"/>
    <w:rsid w:val="0023264C"/>
    <w:rsid w:val="002326F6"/>
    <w:rsid w:val="00232726"/>
    <w:rsid w:val="0023273D"/>
    <w:rsid w:val="00232755"/>
    <w:rsid w:val="0023275C"/>
    <w:rsid w:val="0023278A"/>
    <w:rsid w:val="00232796"/>
    <w:rsid w:val="002327E2"/>
    <w:rsid w:val="00232811"/>
    <w:rsid w:val="00232818"/>
    <w:rsid w:val="002328AC"/>
    <w:rsid w:val="002328C8"/>
    <w:rsid w:val="00232966"/>
    <w:rsid w:val="002329F7"/>
    <w:rsid w:val="00232A2A"/>
    <w:rsid w:val="00232A45"/>
    <w:rsid w:val="00232A57"/>
    <w:rsid w:val="00232A5D"/>
    <w:rsid w:val="00232A7C"/>
    <w:rsid w:val="00232ACF"/>
    <w:rsid w:val="00232AD6"/>
    <w:rsid w:val="00232BB3"/>
    <w:rsid w:val="00232BF2"/>
    <w:rsid w:val="00232BF8"/>
    <w:rsid w:val="00232C28"/>
    <w:rsid w:val="00232C4D"/>
    <w:rsid w:val="00232C74"/>
    <w:rsid w:val="00232CB7"/>
    <w:rsid w:val="00232D0B"/>
    <w:rsid w:val="00232D5E"/>
    <w:rsid w:val="00232DFD"/>
    <w:rsid w:val="00232E19"/>
    <w:rsid w:val="00232E26"/>
    <w:rsid w:val="00232E62"/>
    <w:rsid w:val="00232E95"/>
    <w:rsid w:val="00232EAA"/>
    <w:rsid w:val="00232F0B"/>
    <w:rsid w:val="00232F16"/>
    <w:rsid w:val="00232F2A"/>
    <w:rsid w:val="00232F72"/>
    <w:rsid w:val="00232F99"/>
    <w:rsid w:val="00232FDD"/>
    <w:rsid w:val="00232FEA"/>
    <w:rsid w:val="0023300A"/>
    <w:rsid w:val="00233035"/>
    <w:rsid w:val="0023304D"/>
    <w:rsid w:val="00233089"/>
    <w:rsid w:val="002330BD"/>
    <w:rsid w:val="00233101"/>
    <w:rsid w:val="0023315A"/>
    <w:rsid w:val="00233173"/>
    <w:rsid w:val="00233183"/>
    <w:rsid w:val="002331CB"/>
    <w:rsid w:val="00233246"/>
    <w:rsid w:val="00233293"/>
    <w:rsid w:val="00233297"/>
    <w:rsid w:val="00233299"/>
    <w:rsid w:val="00233355"/>
    <w:rsid w:val="002333C9"/>
    <w:rsid w:val="002333F4"/>
    <w:rsid w:val="00233477"/>
    <w:rsid w:val="002334B9"/>
    <w:rsid w:val="002334CA"/>
    <w:rsid w:val="0023352A"/>
    <w:rsid w:val="002335AE"/>
    <w:rsid w:val="002335E0"/>
    <w:rsid w:val="002335F3"/>
    <w:rsid w:val="00233634"/>
    <w:rsid w:val="002336FF"/>
    <w:rsid w:val="00233746"/>
    <w:rsid w:val="00233759"/>
    <w:rsid w:val="002337DA"/>
    <w:rsid w:val="002337F2"/>
    <w:rsid w:val="00233819"/>
    <w:rsid w:val="00233846"/>
    <w:rsid w:val="0023384A"/>
    <w:rsid w:val="00233860"/>
    <w:rsid w:val="0023387B"/>
    <w:rsid w:val="002338DA"/>
    <w:rsid w:val="002338F1"/>
    <w:rsid w:val="0023390E"/>
    <w:rsid w:val="0023399F"/>
    <w:rsid w:val="002339E8"/>
    <w:rsid w:val="00233A0D"/>
    <w:rsid w:val="00233A23"/>
    <w:rsid w:val="00233A3A"/>
    <w:rsid w:val="00233AAB"/>
    <w:rsid w:val="00233AAC"/>
    <w:rsid w:val="00233AB7"/>
    <w:rsid w:val="00233B10"/>
    <w:rsid w:val="00233B16"/>
    <w:rsid w:val="00233B28"/>
    <w:rsid w:val="00233C23"/>
    <w:rsid w:val="00233CA7"/>
    <w:rsid w:val="00233CC6"/>
    <w:rsid w:val="00233D1C"/>
    <w:rsid w:val="00233D22"/>
    <w:rsid w:val="00233DE5"/>
    <w:rsid w:val="00233E51"/>
    <w:rsid w:val="00233E68"/>
    <w:rsid w:val="00233E7D"/>
    <w:rsid w:val="00233EB9"/>
    <w:rsid w:val="00233F93"/>
    <w:rsid w:val="00233FE3"/>
    <w:rsid w:val="002340CD"/>
    <w:rsid w:val="00234101"/>
    <w:rsid w:val="0023410B"/>
    <w:rsid w:val="00234190"/>
    <w:rsid w:val="002341A0"/>
    <w:rsid w:val="002341D9"/>
    <w:rsid w:val="00234277"/>
    <w:rsid w:val="002342A2"/>
    <w:rsid w:val="0023432E"/>
    <w:rsid w:val="002343A6"/>
    <w:rsid w:val="002343E7"/>
    <w:rsid w:val="00234447"/>
    <w:rsid w:val="0023452E"/>
    <w:rsid w:val="00234538"/>
    <w:rsid w:val="0023458D"/>
    <w:rsid w:val="00234592"/>
    <w:rsid w:val="002345F6"/>
    <w:rsid w:val="00234604"/>
    <w:rsid w:val="002346CE"/>
    <w:rsid w:val="0023472C"/>
    <w:rsid w:val="00234734"/>
    <w:rsid w:val="00234774"/>
    <w:rsid w:val="00234783"/>
    <w:rsid w:val="002347A1"/>
    <w:rsid w:val="002347F6"/>
    <w:rsid w:val="00234847"/>
    <w:rsid w:val="0023487E"/>
    <w:rsid w:val="002348B4"/>
    <w:rsid w:val="002348BC"/>
    <w:rsid w:val="002348E1"/>
    <w:rsid w:val="0023492F"/>
    <w:rsid w:val="00234954"/>
    <w:rsid w:val="00234988"/>
    <w:rsid w:val="002349BF"/>
    <w:rsid w:val="002349D1"/>
    <w:rsid w:val="002349ED"/>
    <w:rsid w:val="00234A36"/>
    <w:rsid w:val="00234AD9"/>
    <w:rsid w:val="00234ADF"/>
    <w:rsid w:val="00234B42"/>
    <w:rsid w:val="00234B5B"/>
    <w:rsid w:val="00234B89"/>
    <w:rsid w:val="00234B8F"/>
    <w:rsid w:val="00234BF1"/>
    <w:rsid w:val="00234C4F"/>
    <w:rsid w:val="00234CB6"/>
    <w:rsid w:val="00234CF4"/>
    <w:rsid w:val="00234DA6"/>
    <w:rsid w:val="00234DB3"/>
    <w:rsid w:val="00234DB7"/>
    <w:rsid w:val="00234E47"/>
    <w:rsid w:val="00234E54"/>
    <w:rsid w:val="00234EB4"/>
    <w:rsid w:val="00234EFF"/>
    <w:rsid w:val="00234F05"/>
    <w:rsid w:val="00234F1A"/>
    <w:rsid w:val="00234F1C"/>
    <w:rsid w:val="00234F41"/>
    <w:rsid w:val="00234F5D"/>
    <w:rsid w:val="00234F70"/>
    <w:rsid w:val="00234F76"/>
    <w:rsid w:val="00234F9A"/>
    <w:rsid w:val="00234FDA"/>
    <w:rsid w:val="002350A6"/>
    <w:rsid w:val="00235128"/>
    <w:rsid w:val="002351EE"/>
    <w:rsid w:val="0023521F"/>
    <w:rsid w:val="00235228"/>
    <w:rsid w:val="00235235"/>
    <w:rsid w:val="00235282"/>
    <w:rsid w:val="002352C7"/>
    <w:rsid w:val="00235318"/>
    <w:rsid w:val="002353EA"/>
    <w:rsid w:val="00235419"/>
    <w:rsid w:val="002354C5"/>
    <w:rsid w:val="002354DE"/>
    <w:rsid w:val="002354F8"/>
    <w:rsid w:val="002354FE"/>
    <w:rsid w:val="002355A4"/>
    <w:rsid w:val="002355C2"/>
    <w:rsid w:val="0023560F"/>
    <w:rsid w:val="002356A1"/>
    <w:rsid w:val="002356E0"/>
    <w:rsid w:val="00235706"/>
    <w:rsid w:val="00235751"/>
    <w:rsid w:val="0023577F"/>
    <w:rsid w:val="0023578C"/>
    <w:rsid w:val="002357BB"/>
    <w:rsid w:val="002357CD"/>
    <w:rsid w:val="002357E2"/>
    <w:rsid w:val="0023588B"/>
    <w:rsid w:val="00235895"/>
    <w:rsid w:val="002358BA"/>
    <w:rsid w:val="002358BE"/>
    <w:rsid w:val="00235905"/>
    <w:rsid w:val="0023593F"/>
    <w:rsid w:val="00235950"/>
    <w:rsid w:val="002359AB"/>
    <w:rsid w:val="002359E7"/>
    <w:rsid w:val="00235A12"/>
    <w:rsid w:val="00235A15"/>
    <w:rsid w:val="00235A26"/>
    <w:rsid w:val="00235A65"/>
    <w:rsid w:val="00235B20"/>
    <w:rsid w:val="00235B65"/>
    <w:rsid w:val="00235B98"/>
    <w:rsid w:val="00235BAE"/>
    <w:rsid w:val="00235BB0"/>
    <w:rsid w:val="00235BB6"/>
    <w:rsid w:val="00235BB8"/>
    <w:rsid w:val="00235BBE"/>
    <w:rsid w:val="00235C1C"/>
    <w:rsid w:val="00235C23"/>
    <w:rsid w:val="00235D38"/>
    <w:rsid w:val="00235DBF"/>
    <w:rsid w:val="00235E2E"/>
    <w:rsid w:val="00235E63"/>
    <w:rsid w:val="00235E9B"/>
    <w:rsid w:val="00235EA1"/>
    <w:rsid w:val="00235ED8"/>
    <w:rsid w:val="00235EDC"/>
    <w:rsid w:val="00235F22"/>
    <w:rsid w:val="00235F4B"/>
    <w:rsid w:val="00235F60"/>
    <w:rsid w:val="00235FBD"/>
    <w:rsid w:val="00236005"/>
    <w:rsid w:val="0023607C"/>
    <w:rsid w:val="0023612A"/>
    <w:rsid w:val="0023615B"/>
    <w:rsid w:val="0023618F"/>
    <w:rsid w:val="002361D1"/>
    <w:rsid w:val="002361D2"/>
    <w:rsid w:val="002361F8"/>
    <w:rsid w:val="00236246"/>
    <w:rsid w:val="0023624B"/>
    <w:rsid w:val="00236266"/>
    <w:rsid w:val="00236314"/>
    <w:rsid w:val="00236356"/>
    <w:rsid w:val="002363E8"/>
    <w:rsid w:val="00236434"/>
    <w:rsid w:val="0023643E"/>
    <w:rsid w:val="002364B4"/>
    <w:rsid w:val="002364E3"/>
    <w:rsid w:val="002364FB"/>
    <w:rsid w:val="00236525"/>
    <w:rsid w:val="0023652D"/>
    <w:rsid w:val="00236580"/>
    <w:rsid w:val="002365BF"/>
    <w:rsid w:val="002365FF"/>
    <w:rsid w:val="00236614"/>
    <w:rsid w:val="0023663D"/>
    <w:rsid w:val="0023663F"/>
    <w:rsid w:val="002366D6"/>
    <w:rsid w:val="00236776"/>
    <w:rsid w:val="00236795"/>
    <w:rsid w:val="002367A4"/>
    <w:rsid w:val="002367F5"/>
    <w:rsid w:val="00236805"/>
    <w:rsid w:val="00236811"/>
    <w:rsid w:val="0023685C"/>
    <w:rsid w:val="0023687C"/>
    <w:rsid w:val="002368E3"/>
    <w:rsid w:val="0023692D"/>
    <w:rsid w:val="00236977"/>
    <w:rsid w:val="002369C7"/>
    <w:rsid w:val="00236A17"/>
    <w:rsid w:val="00236A56"/>
    <w:rsid w:val="00236A6B"/>
    <w:rsid w:val="00236AE5"/>
    <w:rsid w:val="00236AFB"/>
    <w:rsid w:val="00236C11"/>
    <w:rsid w:val="00236C1E"/>
    <w:rsid w:val="00236C75"/>
    <w:rsid w:val="00236D27"/>
    <w:rsid w:val="00236DB8"/>
    <w:rsid w:val="00236DE1"/>
    <w:rsid w:val="00236DFE"/>
    <w:rsid w:val="00236E21"/>
    <w:rsid w:val="00236E5A"/>
    <w:rsid w:val="00236E73"/>
    <w:rsid w:val="00236F1C"/>
    <w:rsid w:val="00236F60"/>
    <w:rsid w:val="00236F67"/>
    <w:rsid w:val="00236F82"/>
    <w:rsid w:val="00236F87"/>
    <w:rsid w:val="00236FB7"/>
    <w:rsid w:val="00236FC0"/>
    <w:rsid w:val="00237055"/>
    <w:rsid w:val="002370C6"/>
    <w:rsid w:val="002370EE"/>
    <w:rsid w:val="00237157"/>
    <w:rsid w:val="00237167"/>
    <w:rsid w:val="00237184"/>
    <w:rsid w:val="00237188"/>
    <w:rsid w:val="002371C4"/>
    <w:rsid w:val="002371C8"/>
    <w:rsid w:val="00237276"/>
    <w:rsid w:val="00237289"/>
    <w:rsid w:val="002372A6"/>
    <w:rsid w:val="0023735D"/>
    <w:rsid w:val="002373E6"/>
    <w:rsid w:val="00237400"/>
    <w:rsid w:val="0023754A"/>
    <w:rsid w:val="00237593"/>
    <w:rsid w:val="00237646"/>
    <w:rsid w:val="00237652"/>
    <w:rsid w:val="00237723"/>
    <w:rsid w:val="00237786"/>
    <w:rsid w:val="0023781F"/>
    <w:rsid w:val="00237841"/>
    <w:rsid w:val="0023784C"/>
    <w:rsid w:val="0023788D"/>
    <w:rsid w:val="0023794F"/>
    <w:rsid w:val="00237955"/>
    <w:rsid w:val="0023795A"/>
    <w:rsid w:val="00237992"/>
    <w:rsid w:val="00237A08"/>
    <w:rsid w:val="00237A26"/>
    <w:rsid w:val="00237A3B"/>
    <w:rsid w:val="00237A41"/>
    <w:rsid w:val="00237A6D"/>
    <w:rsid w:val="00237AA0"/>
    <w:rsid w:val="00237AB3"/>
    <w:rsid w:val="00237B07"/>
    <w:rsid w:val="00237B32"/>
    <w:rsid w:val="00237B51"/>
    <w:rsid w:val="00237B76"/>
    <w:rsid w:val="00237BA2"/>
    <w:rsid w:val="00237BB1"/>
    <w:rsid w:val="00237BBA"/>
    <w:rsid w:val="00237C00"/>
    <w:rsid w:val="00237C07"/>
    <w:rsid w:val="00237C23"/>
    <w:rsid w:val="00237C2E"/>
    <w:rsid w:val="00237C38"/>
    <w:rsid w:val="00237C6C"/>
    <w:rsid w:val="00237C89"/>
    <w:rsid w:val="00237CA7"/>
    <w:rsid w:val="00237CBC"/>
    <w:rsid w:val="00237CC2"/>
    <w:rsid w:val="00237CE4"/>
    <w:rsid w:val="00237D03"/>
    <w:rsid w:val="00237DAA"/>
    <w:rsid w:val="00237DBA"/>
    <w:rsid w:val="00237E00"/>
    <w:rsid w:val="00237E33"/>
    <w:rsid w:val="00237E35"/>
    <w:rsid w:val="00237F22"/>
    <w:rsid w:val="00237F28"/>
    <w:rsid w:val="00237F90"/>
    <w:rsid w:val="00237FB1"/>
    <w:rsid w:val="00237FBE"/>
    <w:rsid w:val="00240036"/>
    <w:rsid w:val="00240086"/>
    <w:rsid w:val="00240127"/>
    <w:rsid w:val="00240185"/>
    <w:rsid w:val="00240191"/>
    <w:rsid w:val="002401D9"/>
    <w:rsid w:val="002401ED"/>
    <w:rsid w:val="002401F0"/>
    <w:rsid w:val="002401FF"/>
    <w:rsid w:val="0024020F"/>
    <w:rsid w:val="00240226"/>
    <w:rsid w:val="0024024A"/>
    <w:rsid w:val="00240273"/>
    <w:rsid w:val="00240312"/>
    <w:rsid w:val="00240407"/>
    <w:rsid w:val="00240412"/>
    <w:rsid w:val="00240413"/>
    <w:rsid w:val="00240448"/>
    <w:rsid w:val="00240458"/>
    <w:rsid w:val="00240532"/>
    <w:rsid w:val="0024056B"/>
    <w:rsid w:val="0024058F"/>
    <w:rsid w:val="00240601"/>
    <w:rsid w:val="00240615"/>
    <w:rsid w:val="0024063A"/>
    <w:rsid w:val="00240692"/>
    <w:rsid w:val="002406CD"/>
    <w:rsid w:val="002406EA"/>
    <w:rsid w:val="002406F3"/>
    <w:rsid w:val="00240734"/>
    <w:rsid w:val="00240736"/>
    <w:rsid w:val="00240750"/>
    <w:rsid w:val="0024076F"/>
    <w:rsid w:val="00240779"/>
    <w:rsid w:val="00240782"/>
    <w:rsid w:val="0024079A"/>
    <w:rsid w:val="002407A3"/>
    <w:rsid w:val="002408DC"/>
    <w:rsid w:val="00240987"/>
    <w:rsid w:val="002409AD"/>
    <w:rsid w:val="00240A64"/>
    <w:rsid w:val="00240A7B"/>
    <w:rsid w:val="00240BCD"/>
    <w:rsid w:val="00240BD4"/>
    <w:rsid w:val="00240CC5"/>
    <w:rsid w:val="00240CC6"/>
    <w:rsid w:val="00240CE4"/>
    <w:rsid w:val="00240D1D"/>
    <w:rsid w:val="00240D5F"/>
    <w:rsid w:val="00240D67"/>
    <w:rsid w:val="00240D72"/>
    <w:rsid w:val="00240DF7"/>
    <w:rsid w:val="00240E08"/>
    <w:rsid w:val="00240E5C"/>
    <w:rsid w:val="00240EB3"/>
    <w:rsid w:val="00240EDD"/>
    <w:rsid w:val="00240EFD"/>
    <w:rsid w:val="00240F88"/>
    <w:rsid w:val="00241072"/>
    <w:rsid w:val="0024108A"/>
    <w:rsid w:val="0024109B"/>
    <w:rsid w:val="00241101"/>
    <w:rsid w:val="00241104"/>
    <w:rsid w:val="00241178"/>
    <w:rsid w:val="0024121C"/>
    <w:rsid w:val="00241262"/>
    <w:rsid w:val="00241265"/>
    <w:rsid w:val="0024128A"/>
    <w:rsid w:val="00241296"/>
    <w:rsid w:val="00241346"/>
    <w:rsid w:val="00241369"/>
    <w:rsid w:val="0024137B"/>
    <w:rsid w:val="0024139D"/>
    <w:rsid w:val="002413DD"/>
    <w:rsid w:val="0024142E"/>
    <w:rsid w:val="0024146B"/>
    <w:rsid w:val="00241472"/>
    <w:rsid w:val="002414FF"/>
    <w:rsid w:val="002415AE"/>
    <w:rsid w:val="0024164C"/>
    <w:rsid w:val="002416B7"/>
    <w:rsid w:val="002417CE"/>
    <w:rsid w:val="00241864"/>
    <w:rsid w:val="0024187E"/>
    <w:rsid w:val="00241891"/>
    <w:rsid w:val="00241898"/>
    <w:rsid w:val="002418BC"/>
    <w:rsid w:val="00241928"/>
    <w:rsid w:val="00241940"/>
    <w:rsid w:val="00241963"/>
    <w:rsid w:val="0024199A"/>
    <w:rsid w:val="002419B4"/>
    <w:rsid w:val="00241A22"/>
    <w:rsid w:val="00241A28"/>
    <w:rsid w:val="00241A63"/>
    <w:rsid w:val="00241A90"/>
    <w:rsid w:val="00241AAF"/>
    <w:rsid w:val="00241B30"/>
    <w:rsid w:val="00241B32"/>
    <w:rsid w:val="00241BBF"/>
    <w:rsid w:val="00241BC6"/>
    <w:rsid w:val="00241BE3"/>
    <w:rsid w:val="00241C06"/>
    <w:rsid w:val="00241C33"/>
    <w:rsid w:val="00241C61"/>
    <w:rsid w:val="00241CA8"/>
    <w:rsid w:val="00241CD4"/>
    <w:rsid w:val="00241D21"/>
    <w:rsid w:val="00241D4D"/>
    <w:rsid w:val="00241D55"/>
    <w:rsid w:val="00241DC7"/>
    <w:rsid w:val="00241DEF"/>
    <w:rsid w:val="00241E45"/>
    <w:rsid w:val="00241E83"/>
    <w:rsid w:val="00241EA1"/>
    <w:rsid w:val="00241EBD"/>
    <w:rsid w:val="00241ED5"/>
    <w:rsid w:val="00241F6E"/>
    <w:rsid w:val="00241F8B"/>
    <w:rsid w:val="00241F9A"/>
    <w:rsid w:val="00241FE5"/>
    <w:rsid w:val="00242000"/>
    <w:rsid w:val="00242009"/>
    <w:rsid w:val="00242054"/>
    <w:rsid w:val="00242055"/>
    <w:rsid w:val="002420BF"/>
    <w:rsid w:val="002420C2"/>
    <w:rsid w:val="002420F2"/>
    <w:rsid w:val="002420FD"/>
    <w:rsid w:val="0024216C"/>
    <w:rsid w:val="002421A9"/>
    <w:rsid w:val="002421FB"/>
    <w:rsid w:val="00242203"/>
    <w:rsid w:val="00242238"/>
    <w:rsid w:val="00242246"/>
    <w:rsid w:val="0024227D"/>
    <w:rsid w:val="00242284"/>
    <w:rsid w:val="0024228C"/>
    <w:rsid w:val="002422EC"/>
    <w:rsid w:val="00242319"/>
    <w:rsid w:val="0024236F"/>
    <w:rsid w:val="002423C0"/>
    <w:rsid w:val="00242432"/>
    <w:rsid w:val="0024249A"/>
    <w:rsid w:val="002424B2"/>
    <w:rsid w:val="002424C2"/>
    <w:rsid w:val="002424FF"/>
    <w:rsid w:val="00242546"/>
    <w:rsid w:val="0024257B"/>
    <w:rsid w:val="002425C3"/>
    <w:rsid w:val="00242641"/>
    <w:rsid w:val="00242671"/>
    <w:rsid w:val="0024268F"/>
    <w:rsid w:val="002426D5"/>
    <w:rsid w:val="002426DB"/>
    <w:rsid w:val="002426F4"/>
    <w:rsid w:val="00242754"/>
    <w:rsid w:val="0024276C"/>
    <w:rsid w:val="0024276D"/>
    <w:rsid w:val="002428AD"/>
    <w:rsid w:val="002428F0"/>
    <w:rsid w:val="0024297D"/>
    <w:rsid w:val="0024297F"/>
    <w:rsid w:val="00242983"/>
    <w:rsid w:val="00242999"/>
    <w:rsid w:val="002429A9"/>
    <w:rsid w:val="00242A06"/>
    <w:rsid w:val="00242A60"/>
    <w:rsid w:val="00242AC1"/>
    <w:rsid w:val="00242AF6"/>
    <w:rsid w:val="00242B06"/>
    <w:rsid w:val="00242B19"/>
    <w:rsid w:val="00242B3D"/>
    <w:rsid w:val="00242B59"/>
    <w:rsid w:val="00242C5C"/>
    <w:rsid w:val="00242D0A"/>
    <w:rsid w:val="00242D6D"/>
    <w:rsid w:val="00242D79"/>
    <w:rsid w:val="00242DB1"/>
    <w:rsid w:val="00242E03"/>
    <w:rsid w:val="00242E11"/>
    <w:rsid w:val="00242F69"/>
    <w:rsid w:val="00242F8A"/>
    <w:rsid w:val="00242FD3"/>
    <w:rsid w:val="00242FDF"/>
    <w:rsid w:val="00243040"/>
    <w:rsid w:val="00243052"/>
    <w:rsid w:val="0024305F"/>
    <w:rsid w:val="002430BC"/>
    <w:rsid w:val="002430BD"/>
    <w:rsid w:val="002430DD"/>
    <w:rsid w:val="002430FB"/>
    <w:rsid w:val="00243145"/>
    <w:rsid w:val="00243152"/>
    <w:rsid w:val="00243198"/>
    <w:rsid w:val="002431B6"/>
    <w:rsid w:val="0024320D"/>
    <w:rsid w:val="0024325C"/>
    <w:rsid w:val="002432EB"/>
    <w:rsid w:val="002432ED"/>
    <w:rsid w:val="002432F2"/>
    <w:rsid w:val="00243316"/>
    <w:rsid w:val="00243331"/>
    <w:rsid w:val="0024334A"/>
    <w:rsid w:val="002433D1"/>
    <w:rsid w:val="002433E8"/>
    <w:rsid w:val="00243433"/>
    <w:rsid w:val="00243438"/>
    <w:rsid w:val="0024348D"/>
    <w:rsid w:val="002434DA"/>
    <w:rsid w:val="002434EB"/>
    <w:rsid w:val="00243520"/>
    <w:rsid w:val="0024357C"/>
    <w:rsid w:val="002435C0"/>
    <w:rsid w:val="002435F7"/>
    <w:rsid w:val="00243633"/>
    <w:rsid w:val="00243659"/>
    <w:rsid w:val="00243664"/>
    <w:rsid w:val="0024368B"/>
    <w:rsid w:val="002436F2"/>
    <w:rsid w:val="0024374A"/>
    <w:rsid w:val="0024376A"/>
    <w:rsid w:val="00243793"/>
    <w:rsid w:val="0024379B"/>
    <w:rsid w:val="002437CE"/>
    <w:rsid w:val="002437D2"/>
    <w:rsid w:val="0024380E"/>
    <w:rsid w:val="00243817"/>
    <w:rsid w:val="0024382D"/>
    <w:rsid w:val="0024382F"/>
    <w:rsid w:val="00243891"/>
    <w:rsid w:val="002438E9"/>
    <w:rsid w:val="0024393F"/>
    <w:rsid w:val="002439E4"/>
    <w:rsid w:val="00243A28"/>
    <w:rsid w:val="00243A63"/>
    <w:rsid w:val="00243A7C"/>
    <w:rsid w:val="00243A8E"/>
    <w:rsid w:val="00243ADE"/>
    <w:rsid w:val="00243B19"/>
    <w:rsid w:val="00243B1D"/>
    <w:rsid w:val="00243B47"/>
    <w:rsid w:val="00243B6C"/>
    <w:rsid w:val="00243BA0"/>
    <w:rsid w:val="00243BF3"/>
    <w:rsid w:val="00243C56"/>
    <w:rsid w:val="00243C60"/>
    <w:rsid w:val="00243C6C"/>
    <w:rsid w:val="00243D40"/>
    <w:rsid w:val="00243D58"/>
    <w:rsid w:val="00243D92"/>
    <w:rsid w:val="00243DB1"/>
    <w:rsid w:val="00243DEF"/>
    <w:rsid w:val="00243E49"/>
    <w:rsid w:val="00243EAF"/>
    <w:rsid w:val="00243EEF"/>
    <w:rsid w:val="00243EFE"/>
    <w:rsid w:val="00243F65"/>
    <w:rsid w:val="00244067"/>
    <w:rsid w:val="0024414B"/>
    <w:rsid w:val="0024418E"/>
    <w:rsid w:val="00244202"/>
    <w:rsid w:val="00244220"/>
    <w:rsid w:val="0024425E"/>
    <w:rsid w:val="0024427E"/>
    <w:rsid w:val="00244285"/>
    <w:rsid w:val="00244296"/>
    <w:rsid w:val="00244337"/>
    <w:rsid w:val="00244390"/>
    <w:rsid w:val="002443AD"/>
    <w:rsid w:val="002443CE"/>
    <w:rsid w:val="002443D7"/>
    <w:rsid w:val="0024442E"/>
    <w:rsid w:val="00244489"/>
    <w:rsid w:val="002444A4"/>
    <w:rsid w:val="002444AA"/>
    <w:rsid w:val="002444B2"/>
    <w:rsid w:val="002444B6"/>
    <w:rsid w:val="002444D3"/>
    <w:rsid w:val="002444DF"/>
    <w:rsid w:val="002444FE"/>
    <w:rsid w:val="0024450F"/>
    <w:rsid w:val="00244513"/>
    <w:rsid w:val="00244538"/>
    <w:rsid w:val="002445B1"/>
    <w:rsid w:val="002445C7"/>
    <w:rsid w:val="00244618"/>
    <w:rsid w:val="002446DF"/>
    <w:rsid w:val="0024471E"/>
    <w:rsid w:val="00244729"/>
    <w:rsid w:val="0024476A"/>
    <w:rsid w:val="0024478A"/>
    <w:rsid w:val="00244896"/>
    <w:rsid w:val="002448AE"/>
    <w:rsid w:val="0024492B"/>
    <w:rsid w:val="00244984"/>
    <w:rsid w:val="0024499F"/>
    <w:rsid w:val="002449CE"/>
    <w:rsid w:val="00244A25"/>
    <w:rsid w:val="00244A56"/>
    <w:rsid w:val="00244A5F"/>
    <w:rsid w:val="00244A61"/>
    <w:rsid w:val="00244B0C"/>
    <w:rsid w:val="00244B59"/>
    <w:rsid w:val="00244B90"/>
    <w:rsid w:val="00244B97"/>
    <w:rsid w:val="00244BA7"/>
    <w:rsid w:val="00244BBB"/>
    <w:rsid w:val="00244CE2"/>
    <w:rsid w:val="00244D07"/>
    <w:rsid w:val="00244D18"/>
    <w:rsid w:val="00244D25"/>
    <w:rsid w:val="00244D45"/>
    <w:rsid w:val="00244D53"/>
    <w:rsid w:val="00244DBF"/>
    <w:rsid w:val="00244DC3"/>
    <w:rsid w:val="00244E5F"/>
    <w:rsid w:val="00244E93"/>
    <w:rsid w:val="00244EFD"/>
    <w:rsid w:val="00244EFE"/>
    <w:rsid w:val="00244FBA"/>
    <w:rsid w:val="00245013"/>
    <w:rsid w:val="0024501C"/>
    <w:rsid w:val="0024508B"/>
    <w:rsid w:val="002450A6"/>
    <w:rsid w:val="0024512C"/>
    <w:rsid w:val="00245135"/>
    <w:rsid w:val="0024515E"/>
    <w:rsid w:val="0024516B"/>
    <w:rsid w:val="002451AF"/>
    <w:rsid w:val="00245203"/>
    <w:rsid w:val="00245211"/>
    <w:rsid w:val="0024524F"/>
    <w:rsid w:val="0024525E"/>
    <w:rsid w:val="00245262"/>
    <w:rsid w:val="002452BB"/>
    <w:rsid w:val="00245305"/>
    <w:rsid w:val="00245339"/>
    <w:rsid w:val="0024533D"/>
    <w:rsid w:val="00245379"/>
    <w:rsid w:val="00245385"/>
    <w:rsid w:val="002453CB"/>
    <w:rsid w:val="00245406"/>
    <w:rsid w:val="00245456"/>
    <w:rsid w:val="0024546A"/>
    <w:rsid w:val="002454CC"/>
    <w:rsid w:val="0024553E"/>
    <w:rsid w:val="0024554A"/>
    <w:rsid w:val="002455B0"/>
    <w:rsid w:val="002455C9"/>
    <w:rsid w:val="0024562E"/>
    <w:rsid w:val="00245637"/>
    <w:rsid w:val="0024563C"/>
    <w:rsid w:val="00245747"/>
    <w:rsid w:val="0024574A"/>
    <w:rsid w:val="002457E2"/>
    <w:rsid w:val="002457E8"/>
    <w:rsid w:val="0024580C"/>
    <w:rsid w:val="00245810"/>
    <w:rsid w:val="00245839"/>
    <w:rsid w:val="00245845"/>
    <w:rsid w:val="00245855"/>
    <w:rsid w:val="0024585C"/>
    <w:rsid w:val="002458C7"/>
    <w:rsid w:val="002458EA"/>
    <w:rsid w:val="002458EC"/>
    <w:rsid w:val="0024593C"/>
    <w:rsid w:val="00245956"/>
    <w:rsid w:val="00245963"/>
    <w:rsid w:val="00245994"/>
    <w:rsid w:val="002459C0"/>
    <w:rsid w:val="002459E4"/>
    <w:rsid w:val="002459E5"/>
    <w:rsid w:val="00245A0F"/>
    <w:rsid w:val="00245A24"/>
    <w:rsid w:val="00245A3C"/>
    <w:rsid w:val="00245A44"/>
    <w:rsid w:val="00245AF7"/>
    <w:rsid w:val="00245B0B"/>
    <w:rsid w:val="00245B3A"/>
    <w:rsid w:val="00245B63"/>
    <w:rsid w:val="00245C67"/>
    <w:rsid w:val="00245C9E"/>
    <w:rsid w:val="00245CF2"/>
    <w:rsid w:val="00245D6B"/>
    <w:rsid w:val="00245D93"/>
    <w:rsid w:val="00245F0D"/>
    <w:rsid w:val="00245F7A"/>
    <w:rsid w:val="002460DD"/>
    <w:rsid w:val="0024613B"/>
    <w:rsid w:val="00246160"/>
    <w:rsid w:val="002461DC"/>
    <w:rsid w:val="00246252"/>
    <w:rsid w:val="0024634F"/>
    <w:rsid w:val="00246360"/>
    <w:rsid w:val="00246363"/>
    <w:rsid w:val="002463E8"/>
    <w:rsid w:val="002464D8"/>
    <w:rsid w:val="00246560"/>
    <w:rsid w:val="0024659D"/>
    <w:rsid w:val="002465EF"/>
    <w:rsid w:val="00246600"/>
    <w:rsid w:val="00246611"/>
    <w:rsid w:val="00246650"/>
    <w:rsid w:val="002466DB"/>
    <w:rsid w:val="002466FE"/>
    <w:rsid w:val="00246712"/>
    <w:rsid w:val="0024673A"/>
    <w:rsid w:val="00246785"/>
    <w:rsid w:val="002467A9"/>
    <w:rsid w:val="002467B9"/>
    <w:rsid w:val="002467E6"/>
    <w:rsid w:val="00246817"/>
    <w:rsid w:val="0024686A"/>
    <w:rsid w:val="002468A0"/>
    <w:rsid w:val="002468AD"/>
    <w:rsid w:val="002468CE"/>
    <w:rsid w:val="00246952"/>
    <w:rsid w:val="00246995"/>
    <w:rsid w:val="002469D3"/>
    <w:rsid w:val="00246A03"/>
    <w:rsid w:val="00246A05"/>
    <w:rsid w:val="00246A49"/>
    <w:rsid w:val="00246A5B"/>
    <w:rsid w:val="00246A95"/>
    <w:rsid w:val="00246AAD"/>
    <w:rsid w:val="00246C22"/>
    <w:rsid w:val="00246C61"/>
    <w:rsid w:val="00246C69"/>
    <w:rsid w:val="00246C6E"/>
    <w:rsid w:val="00246CBC"/>
    <w:rsid w:val="00246D06"/>
    <w:rsid w:val="00246D14"/>
    <w:rsid w:val="00246D8A"/>
    <w:rsid w:val="00246E1E"/>
    <w:rsid w:val="00246E87"/>
    <w:rsid w:val="00246E98"/>
    <w:rsid w:val="002470AD"/>
    <w:rsid w:val="002470CF"/>
    <w:rsid w:val="002470E6"/>
    <w:rsid w:val="00247128"/>
    <w:rsid w:val="0024714F"/>
    <w:rsid w:val="00247150"/>
    <w:rsid w:val="0024716B"/>
    <w:rsid w:val="00247176"/>
    <w:rsid w:val="002471A3"/>
    <w:rsid w:val="002471DB"/>
    <w:rsid w:val="00247203"/>
    <w:rsid w:val="00247243"/>
    <w:rsid w:val="0024739A"/>
    <w:rsid w:val="002473B6"/>
    <w:rsid w:val="0024740A"/>
    <w:rsid w:val="0024746E"/>
    <w:rsid w:val="002474F5"/>
    <w:rsid w:val="002474FE"/>
    <w:rsid w:val="0024757E"/>
    <w:rsid w:val="0024765A"/>
    <w:rsid w:val="00247669"/>
    <w:rsid w:val="00247691"/>
    <w:rsid w:val="00247698"/>
    <w:rsid w:val="00247707"/>
    <w:rsid w:val="0024780C"/>
    <w:rsid w:val="0024781D"/>
    <w:rsid w:val="002478AA"/>
    <w:rsid w:val="002478D2"/>
    <w:rsid w:val="002478EF"/>
    <w:rsid w:val="00247905"/>
    <w:rsid w:val="00247960"/>
    <w:rsid w:val="00247963"/>
    <w:rsid w:val="002479AD"/>
    <w:rsid w:val="00247A3B"/>
    <w:rsid w:val="00247A50"/>
    <w:rsid w:val="00247A9F"/>
    <w:rsid w:val="00247AE9"/>
    <w:rsid w:val="00247B74"/>
    <w:rsid w:val="00247BBB"/>
    <w:rsid w:val="00247C4A"/>
    <w:rsid w:val="00247C54"/>
    <w:rsid w:val="00247CCA"/>
    <w:rsid w:val="00247CD2"/>
    <w:rsid w:val="00247CE2"/>
    <w:rsid w:val="00247DF0"/>
    <w:rsid w:val="00247E38"/>
    <w:rsid w:val="00247E52"/>
    <w:rsid w:val="00247EA4"/>
    <w:rsid w:val="00247EFC"/>
    <w:rsid w:val="00247F23"/>
    <w:rsid w:val="00247F37"/>
    <w:rsid w:val="00247F80"/>
    <w:rsid w:val="00250017"/>
    <w:rsid w:val="0025002A"/>
    <w:rsid w:val="00250065"/>
    <w:rsid w:val="002500C5"/>
    <w:rsid w:val="002500D8"/>
    <w:rsid w:val="002500E8"/>
    <w:rsid w:val="0025010F"/>
    <w:rsid w:val="0025014A"/>
    <w:rsid w:val="0025016C"/>
    <w:rsid w:val="00250173"/>
    <w:rsid w:val="002501A7"/>
    <w:rsid w:val="00250206"/>
    <w:rsid w:val="002502A0"/>
    <w:rsid w:val="002502E3"/>
    <w:rsid w:val="002502E7"/>
    <w:rsid w:val="00250368"/>
    <w:rsid w:val="00250374"/>
    <w:rsid w:val="0025038B"/>
    <w:rsid w:val="0025038E"/>
    <w:rsid w:val="00250390"/>
    <w:rsid w:val="00250395"/>
    <w:rsid w:val="00250439"/>
    <w:rsid w:val="00250482"/>
    <w:rsid w:val="00250494"/>
    <w:rsid w:val="002504B9"/>
    <w:rsid w:val="002504BF"/>
    <w:rsid w:val="002504C2"/>
    <w:rsid w:val="002504C9"/>
    <w:rsid w:val="002504DB"/>
    <w:rsid w:val="002504E0"/>
    <w:rsid w:val="00250533"/>
    <w:rsid w:val="0025054F"/>
    <w:rsid w:val="0025057D"/>
    <w:rsid w:val="002505C9"/>
    <w:rsid w:val="002505D9"/>
    <w:rsid w:val="002505ED"/>
    <w:rsid w:val="0025062A"/>
    <w:rsid w:val="00250668"/>
    <w:rsid w:val="002506A7"/>
    <w:rsid w:val="00250746"/>
    <w:rsid w:val="00250756"/>
    <w:rsid w:val="002507B1"/>
    <w:rsid w:val="002507BF"/>
    <w:rsid w:val="0025080B"/>
    <w:rsid w:val="002508C2"/>
    <w:rsid w:val="002508D0"/>
    <w:rsid w:val="00250902"/>
    <w:rsid w:val="00250922"/>
    <w:rsid w:val="0025093A"/>
    <w:rsid w:val="0025098F"/>
    <w:rsid w:val="002509AE"/>
    <w:rsid w:val="002509B6"/>
    <w:rsid w:val="002509C8"/>
    <w:rsid w:val="00250A07"/>
    <w:rsid w:val="00250A61"/>
    <w:rsid w:val="00250B41"/>
    <w:rsid w:val="00250B7A"/>
    <w:rsid w:val="00250BF8"/>
    <w:rsid w:val="00250C0C"/>
    <w:rsid w:val="00250C22"/>
    <w:rsid w:val="00250C36"/>
    <w:rsid w:val="00250C41"/>
    <w:rsid w:val="00250CC4"/>
    <w:rsid w:val="00250CC9"/>
    <w:rsid w:val="00250D15"/>
    <w:rsid w:val="00250DA3"/>
    <w:rsid w:val="00250DC0"/>
    <w:rsid w:val="00250DEF"/>
    <w:rsid w:val="00250EE4"/>
    <w:rsid w:val="00250EF6"/>
    <w:rsid w:val="00250F38"/>
    <w:rsid w:val="00250F3A"/>
    <w:rsid w:val="00250F57"/>
    <w:rsid w:val="00250F5E"/>
    <w:rsid w:val="00250F6A"/>
    <w:rsid w:val="00250F96"/>
    <w:rsid w:val="00250FC4"/>
    <w:rsid w:val="00250FF4"/>
    <w:rsid w:val="00250FFF"/>
    <w:rsid w:val="0025102A"/>
    <w:rsid w:val="0025105F"/>
    <w:rsid w:val="002510DD"/>
    <w:rsid w:val="002510EA"/>
    <w:rsid w:val="00251187"/>
    <w:rsid w:val="002511BE"/>
    <w:rsid w:val="002511EC"/>
    <w:rsid w:val="00251287"/>
    <w:rsid w:val="00251290"/>
    <w:rsid w:val="0025129F"/>
    <w:rsid w:val="002512C4"/>
    <w:rsid w:val="00251305"/>
    <w:rsid w:val="0025132C"/>
    <w:rsid w:val="0025133C"/>
    <w:rsid w:val="0025133E"/>
    <w:rsid w:val="0025134B"/>
    <w:rsid w:val="0025134F"/>
    <w:rsid w:val="0025135C"/>
    <w:rsid w:val="0025138C"/>
    <w:rsid w:val="002513C4"/>
    <w:rsid w:val="002513F8"/>
    <w:rsid w:val="00251452"/>
    <w:rsid w:val="00251474"/>
    <w:rsid w:val="002514D9"/>
    <w:rsid w:val="0025153F"/>
    <w:rsid w:val="00251583"/>
    <w:rsid w:val="002515DC"/>
    <w:rsid w:val="00251667"/>
    <w:rsid w:val="002516EF"/>
    <w:rsid w:val="00251770"/>
    <w:rsid w:val="00251778"/>
    <w:rsid w:val="002517A0"/>
    <w:rsid w:val="002517B7"/>
    <w:rsid w:val="00251855"/>
    <w:rsid w:val="002518E4"/>
    <w:rsid w:val="0025196E"/>
    <w:rsid w:val="00251990"/>
    <w:rsid w:val="002519D8"/>
    <w:rsid w:val="002519E7"/>
    <w:rsid w:val="00251A76"/>
    <w:rsid w:val="00251A77"/>
    <w:rsid w:val="00251A7C"/>
    <w:rsid w:val="00251AE3"/>
    <w:rsid w:val="00251AEA"/>
    <w:rsid w:val="00251B11"/>
    <w:rsid w:val="00251B18"/>
    <w:rsid w:val="00251B83"/>
    <w:rsid w:val="00251BFB"/>
    <w:rsid w:val="00251C1A"/>
    <w:rsid w:val="00251C33"/>
    <w:rsid w:val="00251C45"/>
    <w:rsid w:val="00251C58"/>
    <w:rsid w:val="00251CE4"/>
    <w:rsid w:val="00251D64"/>
    <w:rsid w:val="00251DB3"/>
    <w:rsid w:val="00251DCA"/>
    <w:rsid w:val="00251DDA"/>
    <w:rsid w:val="00251E7B"/>
    <w:rsid w:val="00251E87"/>
    <w:rsid w:val="00251EA9"/>
    <w:rsid w:val="00251EAB"/>
    <w:rsid w:val="00251F14"/>
    <w:rsid w:val="00251F53"/>
    <w:rsid w:val="00251FDD"/>
    <w:rsid w:val="00252024"/>
    <w:rsid w:val="00252032"/>
    <w:rsid w:val="00252066"/>
    <w:rsid w:val="00252072"/>
    <w:rsid w:val="002521CA"/>
    <w:rsid w:val="00252291"/>
    <w:rsid w:val="002522F2"/>
    <w:rsid w:val="0025234C"/>
    <w:rsid w:val="0025241E"/>
    <w:rsid w:val="0025244B"/>
    <w:rsid w:val="00252491"/>
    <w:rsid w:val="002524EC"/>
    <w:rsid w:val="0025254F"/>
    <w:rsid w:val="002525CF"/>
    <w:rsid w:val="002525EC"/>
    <w:rsid w:val="0025260E"/>
    <w:rsid w:val="00252721"/>
    <w:rsid w:val="0025275F"/>
    <w:rsid w:val="00252770"/>
    <w:rsid w:val="00252790"/>
    <w:rsid w:val="002527B1"/>
    <w:rsid w:val="002527B9"/>
    <w:rsid w:val="00252811"/>
    <w:rsid w:val="0025285E"/>
    <w:rsid w:val="00252883"/>
    <w:rsid w:val="00252888"/>
    <w:rsid w:val="002528BF"/>
    <w:rsid w:val="00252903"/>
    <w:rsid w:val="00252997"/>
    <w:rsid w:val="002529C1"/>
    <w:rsid w:val="002529D9"/>
    <w:rsid w:val="002529DC"/>
    <w:rsid w:val="002529FD"/>
    <w:rsid w:val="00252A5E"/>
    <w:rsid w:val="00252A74"/>
    <w:rsid w:val="00252A83"/>
    <w:rsid w:val="00252AB5"/>
    <w:rsid w:val="00252B26"/>
    <w:rsid w:val="00252B6A"/>
    <w:rsid w:val="00252BAD"/>
    <w:rsid w:val="00252BB8"/>
    <w:rsid w:val="00252BFC"/>
    <w:rsid w:val="00252C6E"/>
    <w:rsid w:val="00252CA0"/>
    <w:rsid w:val="00252DEE"/>
    <w:rsid w:val="00252DF7"/>
    <w:rsid w:val="00252EB0"/>
    <w:rsid w:val="00252EBE"/>
    <w:rsid w:val="00252ED1"/>
    <w:rsid w:val="00252EFF"/>
    <w:rsid w:val="00252F6F"/>
    <w:rsid w:val="00252F7A"/>
    <w:rsid w:val="00252F97"/>
    <w:rsid w:val="00253005"/>
    <w:rsid w:val="002530E3"/>
    <w:rsid w:val="00253121"/>
    <w:rsid w:val="00253151"/>
    <w:rsid w:val="00253164"/>
    <w:rsid w:val="0025319E"/>
    <w:rsid w:val="002531F6"/>
    <w:rsid w:val="0025322D"/>
    <w:rsid w:val="00253277"/>
    <w:rsid w:val="002532B1"/>
    <w:rsid w:val="00253375"/>
    <w:rsid w:val="002533DA"/>
    <w:rsid w:val="002533DB"/>
    <w:rsid w:val="00253433"/>
    <w:rsid w:val="00253461"/>
    <w:rsid w:val="002534A9"/>
    <w:rsid w:val="002534B9"/>
    <w:rsid w:val="00253517"/>
    <w:rsid w:val="0025354A"/>
    <w:rsid w:val="00253565"/>
    <w:rsid w:val="002535BC"/>
    <w:rsid w:val="00253605"/>
    <w:rsid w:val="0025360D"/>
    <w:rsid w:val="00253614"/>
    <w:rsid w:val="0025362D"/>
    <w:rsid w:val="0025366D"/>
    <w:rsid w:val="00253672"/>
    <w:rsid w:val="002536B2"/>
    <w:rsid w:val="002536C3"/>
    <w:rsid w:val="002536CD"/>
    <w:rsid w:val="00253707"/>
    <w:rsid w:val="002537BB"/>
    <w:rsid w:val="002537E0"/>
    <w:rsid w:val="002537EF"/>
    <w:rsid w:val="00253814"/>
    <w:rsid w:val="002538B8"/>
    <w:rsid w:val="002538C5"/>
    <w:rsid w:val="0025390D"/>
    <w:rsid w:val="00253953"/>
    <w:rsid w:val="0025395A"/>
    <w:rsid w:val="002539CD"/>
    <w:rsid w:val="00253A1C"/>
    <w:rsid w:val="00253A23"/>
    <w:rsid w:val="00253A3A"/>
    <w:rsid w:val="00253A53"/>
    <w:rsid w:val="00253A81"/>
    <w:rsid w:val="00253AA7"/>
    <w:rsid w:val="00253ABE"/>
    <w:rsid w:val="00253ABF"/>
    <w:rsid w:val="00253AD4"/>
    <w:rsid w:val="00253AFC"/>
    <w:rsid w:val="00253B5B"/>
    <w:rsid w:val="00253B65"/>
    <w:rsid w:val="00253BFE"/>
    <w:rsid w:val="00253C5F"/>
    <w:rsid w:val="00253C91"/>
    <w:rsid w:val="00253CDE"/>
    <w:rsid w:val="00253CEB"/>
    <w:rsid w:val="00253D03"/>
    <w:rsid w:val="00253D1F"/>
    <w:rsid w:val="00253D63"/>
    <w:rsid w:val="00253D69"/>
    <w:rsid w:val="00253D70"/>
    <w:rsid w:val="00253DB2"/>
    <w:rsid w:val="00253DF1"/>
    <w:rsid w:val="00253E08"/>
    <w:rsid w:val="00253E68"/>
    <w:rsid w:val="00253E69"/>
    <w:rsid w:val="00253E9C"/>
    <w:rsid w:val="00253E9F"/>
    <w:rsid w:val="00253EC7"/>
    <w:rsid w:val="00253EF8"/>
    <w:rsid w:val="00253F04"/>
    <w:rsid w:val="00253F69"/>
    <w:rsid w:val="00253F88"/>
    <w:rsid w:val="00253F9D"/>
    <w:rsid w:val="00253FB3"/>
    <w:rsid w:val="00253FBB"/>
    <w:rsid w:val="00253FF7"/>
    <w:rsid w:val="00254040"/>
    <w:rsid w:val="00254045"/>
    <w:rsid w:val="00254059"/>
    <w:rsid w:val="00254069"/>
    <w:rsid w:val="0025409F"/>
    <w:rsid w:val="002540D5"/>
    <w:rsid w:val="002541A9"/>
    <w:rsid w:val="00254232"/>
    <w:rsid w:val="0025429B"/>
    <w:rsid w:val="002542BC"/>
    <w:rsid w:val="002542DC"/>
    <w:rsid w:val="002542F7"/>
    <w:rsid w:val="00254312"/>
    <w:rsid w:val="00254315"/>
    <w:rsid w:val="0025431A"/>
    <w:rsid w:val="00254340"/>
    <w:rsid w:val="002543B0"/>
    <w:rsid w:val="002543E1"/>
    <w:rsid w:val="00254446"/>
    <w:rsid w:val="0025446F"/>
    <w:rsid w:val="00254482"/>
    <w:rsid w:val="00254522"/>
    <w:rsid w:val="00254551"/>
    <w:rsid w:val="0025458F"/>
    <w:rsid w:val="002545AD"/>
    <w:rsid w:val="002545F6"/>
    <w:rsid w:val="0025462A"/>
    <w:rsid w:val="00254635"/>
    <w:rsid w:val="00254671"/>
    <w:rsid w:val="002546D5"/>
    <w:rsid w:val="002546FB"/>
    <w:rsid w:val="00254709"/>
    <w:rsid w:val="00254734"/>
    <w:rsid w:val="00254796"/>
    <w:rsid w:val="002547A1"/>
    <w:rsid w:val="002547B4"/>
    <w:rsid w:val="002547CA"/>
    <w:rsid w:val="0025480B"/>
    <w:rsid w:val="00254864"/>
    <w:rsid w:val="002548E5"/>
    <w:rsid w:val="002548FB"/>
    <w:rsid w:val="002548FF"/>
    <w:rsid w:val="00254912"/>
    <w:rsid w:val="00254933"/>
    <w:rsid w:val="0025493E"/>
    <w:rsid w:val="00254946"/>
    <w:rsid w:val="00254959"/>
    <w:rsid w:val="0025496C"/>
    <w:rsid w:val="0025496F"/>
    <w:rsid w:val="002549C7"/>
    <w:rsid w:val="002549DD"/>
    <w:rsid w:val="00254A72"/>
    <w:rsid w:val="00254AD2"/>
    <w:rsid w:val="00254AD4"/>
    <w:rsid w:val="00254AF7"/>
    <w:rsid w:val="00254B0C"/>
    <w:rsid w:val="00254B5F"/>
    <w:rsid w:val="00254B9A"/>
    <w:rsid w:val="00254BD8"/>
    <w:rsid w:val="00254BE2"/>
    <w:rsid w:val="00254BEB"/>
    <w:rsid w:val="00254C19"/>
    <w:rsid w:val="00254C3D"/>
    <w:rsid w:val="00254CA7"/>
    <w:rsid w:val="00254CF4"/>
    <w:rsid w:val="00254D06"/>
    <w:rsid w:val="00254D16"/>
    <w:rsid w:val="00254DC3"/>
    <w:rsid w:val="00254E5E"/>
    <w:rsid w:val="00254F38"/>
    <w:rsid w:val="00254F47"/>
    <w:rsid w:val="00254F93"/>
    <w:rsid w:val="00255014"/>
    <w:rsid w:val="0025501B"/>
    <w:rsid w:val="0025501D"/>
    <w:rsid w:val="002550A1"/>
    <w:rsid w:val="002551AC"/>
    <w:rsid w:val="002551B9"/>
    <w:rsid w:val="002551BA"/>
    <w:rsid w:val="0025520D"/>
    <w:rsid w:val="00255233"/>
    <w:rsid w:val="00255258"/>
    <w:rsid w:val="0025526D"/>
    <w:rsid w:val="00255283"/>
    <w:rsid w:val="00255288"/>
    <w:rsid w:val="002552AF"/>
    <w:rsid w:val="002552E7"/>
    <w:rsid w:val="002552F8"/>
    <w:rsid w:val="0025531D"/>
    <w:rsid w:val="00255349"/>
    <w:rsid w:val="002553BD"/>
    <w:rsid w:val="002553D0"/>
    <w:rsid w:val="002553E1"/>
    <w:rsid w:val="002553E6"/>
    <w:rsid w:val="0025540C"/>
    <w:rsid w:val="00255449"/>
    <w:rsid w:val="002554F5"/>
    <w:rsid w:val="0025550E"/>
    <w:rsid w:val="0025556C"/>
    <w:rsid w:val="002555BD"/>
    <w:rsid w:val="002555BE"/>
    <w:rsid w:val="002555CA"/>
    <w:rsid w:val="00255602"/>
    <w:rsid w:val="0025563A"/>
    <w:rsid w:val="0025566A"/>
    <w:rsid w:val="0025568C"/>
    <w:rsid w:val="0025568D"/>
    <w:rsid w:val="002556C2"/>
    <w:rsid w:val="002556E1"/>
    <w:rsid w:val="002556F4"/>
    <w:rsid w:val="002556F8"/>
    <w:rsid w:val="0025572A"/>
    <w:rsid w:val="0025576D"/>
    <w:rsid w:val="00255803"/>
    <w:rsid w:val="00255815"/>
    <w:rsid w:val="00255816"/>
    <w:rsid w:val="00255819"/>
    <w:rsid w:val="00255823"/>
    <w:rsid w:val="00255828"/>
    <w:rsid w:val="00255867"/>
    <w:rsid w:val="00255891"/>
    <w:rsid w:val="002558A0"/>
    <w:rsid w:val="002558EA"/>
    <w:rsid w:val="0025591F"/>
    <w:rsid w:val="00255971"/>
    <w:rsid w:val="002559B4"/>
    <w:rsid w:val="002559DA"/>
    <w:rsid w:val="002559E0"/>
    <w:rsid w:val="00255A23"/>
    <w:rsid w:val="00255A2F"/>
    <w:rsid w:val="00255ADA"/>
    <w:rsid w:val="00255B18"/>
    <w:rsid w:val="00255B3E"/>
    <w:rsid w:val="00255B5F"/>
    <w:rsid w:val="00255BA1"/>
    <w:rsid w:val="00255BD1"/>
    <w:rsid w:val="00255BEA"/>
    <w:rsid w:val="00255BFB"/>
    <w:rsid w:val="00255C01"/>
    <w:rsid w:val="00255C18"/>
    <w:rsid w:val="00255C46"/>
    <w:rsid w:val="00255C51"/>
    <w:rsid w:val="00255C69"/>
    <w:rsid w:val="00255C75"/>
    <w:rsid w:val="00255CAE"/>
    <w:rsid w:val="00255D3C"/>
    <w:rsid w:val="00255D5C"/>
    <w:rsid w:val="00255D79"/>
    <w:rsid w:val="00255DA9"/>
    <w:rsid w:val="00255DAD"/>
    <w:rsid w:val="00255DC2"/>
    <w:rsid w:val="00255E15"/>
    <w:rsid w:val="00255E35"/>
    <w:rsid w:val="00255E53"/>
    <w:rsid w:val="00255E6D"/>
    <w:rsid w:val="00255E96"/>
    <w:rsid w:val="00255EEA"/>
    <w:rsid w:val="00255F02"/>
    <w:rsid w:val="00255FD2"/>
    <w:rsid w:val="00256032"/>
    <w:rsid w:val="00256038"/>
    <w:rsid w:val="00256044"/>
    <w:rsid w:val="00256050"/>
    <w:rsid w:val="00256084"/>
    <w:rsid w:val="002560A0"/>
    <w:rsid w:val="002560A3"/>
    <w:rsid w:val="00256104"/>
    <w:rsid w:val="00256130"/>
    <w:rsid w:val="00256148"/>
    <w:rsid w:val="0025618D"/>
    <w:rsid w:val="002561D1"/>
    <w:rsid w:val="002561DE"/>
    <w:rsid w:val="002561FE"/>
    <w:rsid w:val="0025621D"/>
    <w:rsid w:val="00256232"/>
    <w:rsid w:val="00256284"/>
    <w:rsid w:val="002562A5"/>
    <w:rsid w:val="002562CB"/>
    <w:rsid w:val="002562DC"/>
    <w:rsid w:val="00256303"/>
    <w:rsid w:val="00256357"/>
    <w:rsid w:val="0025635A"/>
    <w:rsid w:val="00256395"/>
    <w:rsid w:val="002563AD"/>
    <w:rsid w:val="002563EC"/>
    <w:rsid w:val="00256434"/>
    <w:rsid w:val="00256449"/>
    <w:rsid w:val="00256484"/>
    <w:rsid w:val="002564BA"/>
    <w:rsid w:val="002564BB"/>
    <w:rsid w:val="00256505"/>
    <w:rsid w:val="0025652B"/>
    <w:rsid w:val="00256533"/>
    <w:rsid w:val="0025654F"/>
    <w:rsid w:val="00256576"/>
    <w:rsid w:val="002565CF"/>
    <w:rsid w:val="00256600"/>
    <w:rsid w:val="0025664F"/>
    <w:rsid w:val="002566D7"/>
    <w:rsid w:val="002566E8"/>
    <w:rsid w:val="0025670F"/>
    <w:rsid w:val="0025672E"/>
    <w:rsid w:val="00256742"/>
    <w:rsid w:val="00256773"/>
    <w:rsid w:val="002567F5"/>
    <w:rsid w:val="002568BE"/>
    <w:rsid w:val="002568DE"/>
    <w:rsid w:val="00256951"/>
    <w:rsid w:val="0025699A"/>
    <w:rsid w:val="002569AC"/>
    <w:rsid w:val="002569E1"/>
    <w:rsid w:val="002569FA"/>
    <w:rsid w:val="00256A1C"/>
    <w:rsid w:val="00256A59"/>
    <w:rsid w:val="00256A85"/>
    <w:rsid w:val="00256AA2"/>
    <w:rsid w:val="00256ABF"/>
    <w:rsid w:val="00256AC4"/>
    <w:rsid w:val="00256AD4"/>
    <w:rsid w:val="00256AD6"/>
    <w:rsid w:val="00256ADD"/>
    <w:rsid w:val="00256B02"/>
    <w:rsid w:val="00256B31"/>
    <w:rsid w:val="00256B46"/>
    <w:rsid w:val="00256B7C"/>
    <w:rsid w:val="00256BA1"/>
    <w:rsid w:val="00256BBD"/>
    <w:rsid w:val="00256BE2"/>
    <w:rsid w:val="00256BF7"/>
    <w:rsid w:val="00256C51"/>
    <w:rsid w:val="00256C56"/>
    <w:rsid w:val="00256C77"/>
    <w:rsid w:val="00256CE2"/>
    <w:rsid w:val="00256D7B"/>
    <w:rsid w:val="00256D82"/>
    <w:rsid w:val="00256DF8"/>
    <w:rsid w:val="00256E42"/>
    <w:rsid w:val="00256E47"/>
    <w:rsid w:val="00256E63"/>
    <w:rsid w:val="00256EA2"/>
    <w:rsid w:val="00256EA3"/>
    <w:rsid w:val="00256EC2"/>
    <w:rsid w:val="00256F07"/>
    <w:rsid w:val="00256F4B"/>
    <w:rsid w:val="00256F66"/>
    <w:rsid w:val="00256F81"/>
    <w:rsid w:val="0025702A"/>
    <w:rsid w:val="00257115"/>
    <w:rsid w:val="00257127"/>
    <w:rsid w:val="0025716A"/>
    <w:rsid w:val="00257171"/>
    <w:rsid w:val="0025718B"/>
    <w:rsid w:val="002571C9"/>
    <w:rsid w:val="002571E3"/>
    <w:rsid w:val="002572A7"/>
    <w:rsid w:val="002573A4"/>
    <w:rsid w:val="002573B3"/>
    <w:rsid w:val="002573F7"/>
    <w:rsid w:val="002574B7"/>
    <w:rsid w:val="00257519"/>
    <w:rsid w:val="00257554"/>
    <w:rsid w:val="002575A6"/>
    <w:rsid w:val="002575AE"/>
    <w:rsid w:val="002575DE"/>
    <w:rsid w:val="00257691"/>
    <w:rsid w:val="002576E1"/>
    <w:rsid w:val="002577CF"/>
    <w:rsid w:val="002578B9"/>
    <w:rsid w:val="002578BA"/>
    <w:rsid w:val="002578E4"/>
    <w:rsid w:val="0025790C"/>
    <w:rsid w:val="0025794B"/>
    <w:rsid w:val="002579AE"/>
    <w:rsid w:val="002579F7"/>
    <w:rsid w:val="00257A04"/>
    <w:rsid w:val="00257A17"/>
    <w:rsid w:val="00257A42"/>
    <w:rsid w:val="00257A50"/>
    <w:rsid w:val="00257A6D"/>
    <w:rsid w:val="00257B64"/>
    <w:rsid w:val="00257B7C"/>
    <w:rsid w:val="00257B9E"/>
    <w:rsid w:val="00257BAD"/>
    <w:rsid w:val="00257BEA"/>
    <w:rsid w:val="00257C07"/>
    <w:rsid w:val="00257C38"/>
    <w:rsid w:val="00257C3E"/>
    <w:rsid w:val="00257C68"/>
    <w:rsid w:val="00257C84"/>
    <w:rsid w:val="00257CF3"/>
    <w:rsid w:val="00257D49"/>
    <w:rsid w:val="00257D90"/>
    <w:rsid w:val="00257D94"/>
    <w:rsid w:val="00257DB7"/>
    <w:rsid w:val="00257DCE"/>
    <w:rsid w:val="00257DD8"/>
    <w:rsid w:val="00257DE0"/>
    <w:rsid w:val="00257E3C"/>
    <w:rsid w:val="00257E7D"/>
    <w:rsid w:val="00257E91"/>
    <w:rsid w:val="00257F37"/>
    <w:rsid w:val="00257F3D"/>
    <w:rsid w:val="00257F44"/>
    <w:rsid w:val="00257F58"/>
    <w:rsid w:val="00257FC7"/>
    <w:rsid w:val="00257FEE"/>
    <w:rsid w:val="00260008"/>
    <w:rsid w:val="0026005D"/>
    <w:rsid w:val="00260088"/>
    <w:rsid w:val="00260095"/>
    <w:rsid w:val="002600AC"/>
    <w:rsid w:val="002600BD"/>
    <w:rsid w:val="002600DC"/>
    <w:rsid w:val="002600DD"/>
    <w:rsid w:val="00260149"/>
    <w:rsid w:val="00260150"/>
    <w:rsid w:val="0026016C"/>
    <w:rsid w:val="002601C5"/>
    <w:rsid w:val="00260221"/>
    <w:rsid w:val="002602C9"/>
    <w:rsid w:val="002602E5"/>
    <w:rsid w:val="00260357"/>
    <w:rsid w:val="00260444"/>
    <w:rsid w:val="0026044B"/>
    <w:rsid w:val="0026044F"/>
    <w:rsid w:val="002604DA"/>
    <w:rsid w:val="002604E3"/>
    <w:rsid w:val="002604ED"/>
    <w:rsid w:val="002604F8"/>
    <w:rsid w:val="0026054B"/>
    <w:rsid w:val="0026062F"/>
    <w:rsid w:val="0026069D"/>
    <w:rsid w:val="002606CD"/>
    <w:rsid w:val="002606D2"/>
    <w:rsid w:val="0026081C"/>
    <w:rsid w:val="0026082D"/>
    <w:rsid w:val="0026085B"/>
    <w:rsid w:val="0026086B"/>
    <w:rsid w:val="00260899"/>
    <w:rsid w:val="002609AE"/>
    <w:rsid w:val="00260A43"/>
    <w:rsid w:val="00260A50"/>
    <w:rsid w:val="00260A6B"/>
    <w:rsid w:val="00260BDD"/>
    <w:rsid w:val="00260C33"/>
    <w:rsid w:val="00260C47"/>
    <w:rsid w:val="00260C54"/>
    <w:rsid w:val="00260CAF"/>
    <w:rsid w:val="00260CDD"/>
    <w:rsid w:val="00260CF6"/>
    <w:rsid w:val="00260D12"/>
    <w:rsid w:val="00260D6F"/>
    <w:rsid w:val="00260DB5"/>
    <w:rsid w:val="00260DBD"/>
    <w:rsid w:val="00260DC4"/>
    <w:rsid w:val="00260E93"/>
    <w:rsid w:val="00260F0F"/>
    <w:rsid w:val="00260F23"/>
    <w:rsid w:val="00260FB0"/>
    <w:rsid w:val="00260FE9"/>
    <w:rsid w:val="0026100E"/>
    <w:rsid w:val="00261022"/>
    <w:rsid w:val="00261076"/>
    <w:rsid w:val="00261083"/>
    <w:rsid w:val="002610AE"/>
    <w:rsid w:val="00261108"/>
    <w:rsid w:val="0026115D"/>
    <w:rsid w:val="0026119F"/>
    <w:rsid w:val="002611A3"/>
    <w:rsid w:val="002611B7"/>
    <w:rsid w:val="002611FE"/>
    <w:rsid w:val="00261262"/>
    <w:rsid w:val="0026126D"/>
    <w:rsid w:val="0026127D"/>
    <w:rsid w:val="00261294"/>
    <w:rsid w:val="002612DB"/>
    <w:rsid w:val="002612FB"/>
    <w:rsid w:val="00261312"/>
    <w:rsid w:val="00261313"/>
    <w:rsid w:val="0026131B"/>
    <w:rsid w:val="00261339"/>
    <w:rsid w:val="00261356"/>
    <w:rsid w:val="0026139C"/>
    <w:rsid w:val="002613CD"/>
    <w:rsid w:val="0026142A"/>
    <w:rsid w:val="00261444"/>
    <w:rsid w:val="0026145E"/>
    <w:rsid w:val="002614A2"/>
    <w:rsid w:val="002614EF"/>
    <w:rsid w:val="00261584"/>
    <w:rsid w:val="00261588"/>
    <w:rsid w:val="002615C1"/>
    <w:rsid w:val="00261600"/>
    <w:rsid w:val="0026167B"/>
    <w:rsid w:val="00261721"/>
    <w:rsid w:val="00261744"/>
    <w:rsid w:val="0026174C"/>
    <w:rsid w:val="00261763"/>
    <w:rsid w:val="00261785"/>
    <w:rsid w:val="00261791"/>
    <w:rsid w:val="00261797"/>
    <w:rsid w:val="002617B0"/>
    <w:rsid w:val="002617C3"/>
    <w:rsid w:val="002617C6"/>
    <w:rsid w:val="002617C9"/>
    <w:rsid w:val="002617E7"/>
    <w:rsid w:val="00261875"/>
    <w:rsid w:val="002618AB"/>
    <w:rsid w:val="002618C8"/>
    <w:rsid w:val="002618E1"/>
    <w:rsid w:val="002618F1"/>
    <w:rsid w:val="0026191F"/>
    <w:rsid w:val="00261963"/>
    <w:rsid w:val="00261978"/>
    <w:rsid w:val="0026197A"/>
    <w:rsid w:val="00261A3E"/>
    <w:rsid w:val="00261A4B"/>
    <w:rsid w:val="00261B65"/>
    <w:rsid w:val="00261B8E"/>
    <w:rsid w:val="00261B8F"/>
    <w:rsid w:val="00261BA4"/>
    <w:rsid w:val="00261BBD"/>
    <w:rsid w:val="00261BE8"/>
    <w:rsid w:val="00261C31"/>
    <w:rsid w:val="00261C34"/>
    <w:rsid w:val="00261C74"/>
    <w:rsid w:val="00261C7D"/>
    <w:rsid w:val="00261D46"/>
    <w:rsid w:val="00261D76"/>
    <w:rsid w:val="00261D7B"/>
    <w:rsid w:val="00261DC3"/>
    <w:rsid w:val="00261E41"/>
    <w:rsid w:val="00261EDD"/>
    <w:rsid w:val="00261F70"/>
    <w:rsid w:val="00261F8B"/>
    <w:rsid w:val="00261F9B"/>
    <w:rsid w:val="00261FB9"/>
    <w:rsid w:val="00261FE2"/>
    <w:rsid w:val="0026200C"/>
    <w:rsid w:val="00262023"/>
    <w:rsid w:val="00262026"/>
    <w:rsid w:val="0026206E"/>
    <w:rsid w:val="002620A3"/>
    <w:rsid w:val="0026218C"/>
    <w:rsid w:val="00262203"/>
    <w:rsid w:val="0026228D"/>
    <w:rsid w:val="00262384"/>
    <w:rsid w:val="002623E8"/>
    <w:rsid w:val="002623F6"/>
    <w:rsid w:val="00262450"/>
    <w:rsid w:val="00262458"/>
    <w:rsid w:val="002624A7"/>
    <w:rsid w:val="002624BB"/>
    <w:rsid w:val="002624D1"/>
    <w:rsid w:val="002624E3"/>
    <w:rsid w:val="0026251D"/>
    <w:rsid w:val="00262528"/>
    <w:rsid w:val="00262540"/>
    <w:rsid w:val="00262551"/>
    <w:rsid w:val="0026256D"/>
    <w:rsid w:val="002625AF"/>
    <w:rsid w:val="00262669"/>
    <w:rsid w:val="0026266E"/>
    <w:rsid w:val="0026269F"/>
    <w:rsid w:val="00262741"/>
    <w:rsid w:val="002627A6"/>
    <w:rsid w:val="002627B9"/>
    <w:rsid w:val="002627C9"/>
    <w:rsid w:val="00262802"/>
    <w:rsid w:val="00262842"/>
    <w:rsid w:val="0026284B"/>
    <w:rsid w:val="00262922"/>
    <w:rsid w:val="0026293D"/>
    <w:rsid w:val="0026296D"/>
    <w:rsid w:val="00262983"/>
    <w:rsid w:val="00262988"/>
    <w:rsid w:val="00262A66"/>
    <w:rsid w:val="00262A80"/>
    <w:rsid w:val="00262A9C"/>
    <w:rsid w:val="00262B2F"/>
    <w:rsid w:val="00262B67"/>
    <w:rsid w:val="00262B7F"/>
    <w:rsid w:val="00262BDD"/>
    <w:rsid w:val="00262C2E"/>
    <w:rsid w:val="00262C72"/>
    <w:rsid w:val="00262C81"/>
    <w:rsid w:val="00262D41"/>
    <w:rsid w:val="00262D53"/>
    <w:rsid w:val="00262D9E"/>
    <w:rsid w:val="00262DEC"/>
    <w:rsid w:val="00262E1D"/>
    <w:rsid w:val="00262E31"/>
    <w:rsid w:val="00262E3F"/>
    <w:rsid w:val="00262E8B"/>
    <w:rsid w:val="00262EAC"/>
    <w:rsid w:val="00262EB6"/>
    <w:rsid w:val="00262EE0"/>
    <w:rsid w:val="00262EE4"/>
    <w:rsid w:val="00262F10"/>
    <w:rsid w:val="00262F6E"/>
    <w:rsid w:val="00262F93"/>
    <w:rsid w:val="002630A6"/>
    <w:rsid w:val="002630B7"/>
    <w:rsid w:val="00263112"/>
    <w:rsid w:val="0026317B"/>
    <w:rsid w:val="002631D8"/>
    <w:rsid w:val="00263225"/>
    <w:rsid w:val="00263235"/>
    <w:rsid w:val="00263268"/>
    <w:rsid w:val="00263270"/>
    <w:rsid w:val="0026328C"/>
    <w:rsid w:val="002632A2"/>
    <w:rsid w:val="002632C5"/>
    <w:rsid w:val="002632EE"/>
    <w:rsid w:val="002632FE"/>
    <w:rsid w:val="002633B3"/>
    <w:rsid w:val="002633B6"/>
    <w:rsid w:val="002633DE"/>
    <w:rsid w:val="002633E2"/>
    <w:rsid w:val="0026347E"/>
    <w:rsid w:val="0026355D"/>
    <w:rsid w:val="0026359C"/>
    <w:rsid w:val="00263689"/>
    <w:rsid w:val="00263693"/>
    <w:rsid w:val="0026369D"/>
    <w:rsid w:val="002636D2"/>
    <w:rsid w:val="00263716"/>
    <w:rsid w:val="00263788"/>
    <w:rsid w:val="002637FB"/>
    <w:rsid w:val="0026393E"/>
    <w:rsid w:val="00263958"/>
    <w:rsid w:val="002639E1"/>
    <w:rsid w:val="00263A53"/>
    <w:rsid w:val="00263A5C"/>
    <w:rsid w:val="00263A8A"/>
    <w:rsid w:val="00263A93"/>
    <w:rsid w:val="00263AC3"/>
    <w:rsid w:val="00263ACE"/>
    <w:rsid w:val="00263AD4"/>
    <w:rsid w:val="00263B2F"/>
    <w:rsid w:val="00263BB3"/>
    <w:rsid w:val="00263BD5"/>
    <w:rsid w:val="00263BF4"/>
    <w:rsid w:val="00263C5C"/>
    <w:rsid w:val="00263C8B"/>
    <w:rsid w:val="00263CFF"/>
    <w:rsid w:val="00263D11"/>
    <w:rsid w:val="00263D44"/>
    <w:rsid w:val="00263D7B"/>
    <w:rsid w:val="00263D85"/>
    <w:rsid w:val="00263D90"/>
    <w:rsid w:val="00263DAA"/>
    <w:rsid w:val="00263DB2"/>
    <w:rsid w:val="00263DC0"/>
    <w:rsid w:val="00263DE0"/>
    <w:rsid w:val="00263DE2"/>
    <w:rsid w:val="00263EC3"/>
    <w:rsid w:val="00263EE8"/>
    <w:rsid w:val="00263F01"/>
    <w:rsid w:val="00263F1A"/>
    <w:rsid w:val="00264015"/>
    <w:rsid w:val="0026403B"/>
    <w:rsid w:val="002640B5"/>
    <w:rsid w:val="002640BC"/>
    <w:rsid w:val="002640BE"/>
    <w:rsid w:val="002640CB"/>
    <w:rsid w:val="00264104"/>
    <w:rsid w:val="00264119"/>
    <w:rsid w:val="0026411C"/>
    <w:rsid w:val="002641A6"/>
    <w:rsid w:val="002641AD"/>
    <w:rsid w:val="002641C2"/>
    <w:rsid w:val="002641D7"/>
    <w:rsid w:val="0026420A"/>
    <w:rsid w:val="0026423C"/>
    <w:rsid w:val="00264247"/>
    <w:rsid w:val="00264294"/>
    <w:rsid w:val="002642EB"/>
    <w:rsid w:val="00264338"/>
    <w:rsid w:val="00264373"/>
    <w:rsid w:val="0026440F"/>
    <w:rsid w:val="0026441A"/>
    <w:rsid w:val="0026441F"/>
    <w:rsid w:val="0026445E"/>
    <w:rsid w:val="0026446D"/>
    <w:rsid w:val="0026447D"/>
    <w:rsid w:val="002644AE"/>
    <w:rsid w:val="0026452D"/>
    <w:rsid w:val="00264537"/>
    <w:rsid w:val="00264548"/>
    <w:rsid w:val="0026456B"/>
    <w:rsid w:val="0026456F"/>
    <w:rsid w:val="002645AA"/>
    <w:rsid w:val="00264693"/>
    <w:rsid w:val="002646F0"/>
    <w:rsid w:val="0026472C"/>
    <w:rsid w:val="0026472F"/>
    <w:rsid w:val="002647CF"/>
    <w:rsid w:val="00264805"/>
    <w:rsid w:val="00264833"/>
    <w:rsid w:val="0026490D"/>
    <w:rsid w:val="0026491A"/>
    <w:rsid w:val="00264996"/>
    <w:rsid w:val="002649A8"/>
    <w:rsid w:val="002649BE"/>
    <w:rsid w:val="00264A08"/>
    <w:rsid w:val="00264A74"/>
    <w:rsid w:val="00264AC0"/>
    <w:rsid w:val="00264B6A"/>
    <w:rsid w:val="00264BE7"/>
    <w:rsid w:val="00264BF3"/>
    <w:rsid w:val="00264C0B"/>
    <w:rsid w:val="00264C17"/>
    <w:rsid w:val="00264C35"/>
    <w:rsid w:val="00264C51"/>
    <w:rsid w:val="00264C71"/>
    <w:rsid w:val="00264CD1"/>
    <w:rsid w:val="00264D06"/>
    <w:rsid w:val="00264D18"/>
    <w:rsid w:val="00264D4A"/>
    <w:rsid w:val="00264D58"/>
    <w:rsid w:val="00264D6F"/>
    <w:rsid w:val="00264D73"/>
    <w:rsid w:val="00264E6F"/>
    <w:rsid w:val="00264E87"/>
    <w:rsid w:val="00264E93"/>
    <w:rsid w:val="00264F1D"/>
    <w:rsid w:val="00264F39"/>
    <w:rsid w:val="00264F3C"/>
    <w:rsid w:val="00264F46"/>
    <w:rsid w:val="00264F72"/>
    <w:rsid w:val="00264F73"/>
    <w:rsid w:val="00264FAF"/>
    <w:rsid w:val="00264FBC"/>
    <w:rsid w:val="00264FC1"/>
    <w:rsid w:val="002650A3"/>
    <w:rsid w:val="002650A4"/>
    <w:rsid w:val="002650B6"/>
    <w:rsid w:val="002650D9"/>
    <w:rsid w:val="002651AA"/>
    <w:rsid w:val="00265201"/>
    <w:rsid w:val="00265236"/>
    <w:rsid w:val="00265262"/>
    <w:rsid w:val="00265277"/>
    <w:rsid w:val="0026529B"/>
    <w:rsid w:val="002652B4"/>
    <w:rsid w:val="002652BB"/>
    <w:rsid w:val="002652C2"/>
    <w:rsid w:val="00265303"/>
    <w:rsid w:val="00265319"/>
    <w:rsid w:val="002653A4"/>
    <w:rsid w:val="002653FD"/>
    <w:rsid w:val="0026542E"/>
    <w:rsid w:val="002654C3"/>
    <w:rsid w:val="00265501"/>
    <w:rsid w:val="0026552C"/>
    <w:rsid w:val="00265546"/>
    <w:rsid w:val="00265603"/>
    <w:rsid w:val="00265650"/>
    <w:rsid w:val="00265674"/>
    <w:rsid w:val="00265699"/>
    <w:rsid w:val="002656CE"/>
    <w:rsid w:val="00265763"/>
    <w:rsid w:val="0026577D"/>
    <w:rsid w:val="002657CF"/>
    <w:rsid w:val="00265818"/>
    <w:rsid w:val="0026585A"/>
    <w:rsid w:val="00265878"/>
    <w:rsid w:val="0026589C"/>
    <w:rsid w:val="00265969"/>
    <w:rsid w:val="002659B6"/>
    <w:rsid w:val="002659E3"/>
    <w:rsid w:val="002659F4"/>
    <w:rsid w:val="00265A45"/>
    <w:rsid w:val="00265A4C"/>
    <w:rsid w:val="00265A76"/>
    <w:rsid w:val="00265AA2"/>
    <w:rsid w:val="00265AEE"/>
    <w:rsid w:val="00265B2F"/>
    <w:rsid w:val="00265BA9"/>
    <w:rsid w:val="00265BB7"/>
    <w:rsid w:val="00265C21"/>
    <w:rsid w:val="00265C60"/>
    <w:rsid w:val="00265C68"/>
    <w:rsid w:val="00265C7C"/>
    <w:rsid w:val="00265CE1"/>
    <w:rsid w:val="00265D20"/>
    <w:rsid w:val="00265D56"/>
    <w:rsid w:val="00265D6E"/>
    <w:rsid w:val="00265E02"/>
    <w:rsid w:val="00265EB6"/>
    <w:rsid w:val="00265EED"/>
    <w:rsid w:val="00265F55"/>
    <w:rsid w:val="00265FBC"/>
    <w:rsid w:val="00265FBF"/>
    <w:rsid w:val="0026604E"/>
    <w:rsid w:val="002660E4"/>
    <w:rsid w:val="002660F9"/>
    <w:rsid w:val="002660FC"/>
    <w:rsid w:val="0026612B"/>
    <w:rsid w:val="0026613D"/>
    <w:rsid w:val="00266156"/>
    <w:rsid w:val="0026617A"/>
    <w:rsid w:val="0026619D"/>
    <w:rsid w:val="002661C7"/>
    <w:rsid w:val="002661ED"/>
    <w:rsid w:val="0026620B"/>
    <w:rsid w:val="00266237"/>
    <w:rsid w:val="002662A4"/>
    <w:rsid w:val="002662A6"/>
    <w:rsid w:val="002662AD"/>
    <w:rsid w:val="00266352"/>
    <w:rsid w:val="0026649A"/>
    <w:rsid w:val="002664B1"/>
    <w:rsid w:val="002664BA"/>
    <w:rsid w:val="002664EE"/>
    <w:rsid w:val="0026656C"/>
    <w:rsid w:val="0026659C"/>
    <w:rsid w:val="002665D8"/>
    <w:rsid w:val="0026663B"/>
    <w:rsid w:val="00266641"/>
    <w:rsid w:val="00266668"/>
    <w:rsid w:val="00266674"/>
    <w:rsid w:val="00266692"/>
    <w:rsid w:val="002666CF"/>
    <w:rsid w:val="002666D2"/>
    <w:rsid w:val="002666E4"/>
    <w:rsid w:val="00266722"/>
    <w:rsid w:val="0026675E"/>
    <w:rsid w:val="00266763"/>
    <w:rsid w:val="00266787"/>
    <w:rsid w:val="002667B8"/>
    <w:rsid w:val="002667BD"/>
    <w:rsid w:val="002667C3"/>
    <w:rsid w:val="0026680E"/>
    <w:rsid w:val="0026685B"/>
    <w:rsid w:val="00266860"/>
    <w:rsid w:val="00266936"/>
    <w:rsid w:val="0026693B"/>
    <w:rsid w:val="0026694C"/>
    <w:rsid w:val="00266952"/>
    <w:rsid w:val="00266964"/>
    <w:rsid w:val="00266968"/>
    <w:rsid w:val="002669F3"/>
    <w:rsid w:val="00266A09"/>
    <w:rsid w:val="00266A40"/>
    <w:rsid w:val="00266A4A"/>
    <w:rsid w:val="00266A54"/>
    <w:rsid w:val="00266AC5"/>
    <w:rsid w:val="00266AF6"/>
    <w:rsid w:val="00266B0B"/>
    <w:rsid w:val="00266B65"/>
    <w:rsid w:val="00266B6D"/>
    <w:rsid w:val="00266B72"/>
    <w:rsid w:val="00266B98"/>
    <w:rsid w:val="00266BAD"/>
    <w:rsid w:val="00266BE1"/>
    <w:rsid w:val="00266C07"/>
    <w:rsid w:val="00266C38"/>
    <w:rsid w:val="00266C88"/>
    <w:rsid w:val="00266C94"/>
    <w:rsid w:val="00266CB3"/>
    <w:rsid w:val="00266D0E"/>
    <w:rsid w:val="00266D62"/>
    <w:rsid w:val="00266DEC"/>
    <w:rsid w:val="00266DFE"/>
    <w:rsid w:val="00266E02"/>
    <w:rsid w:val="00266E1D"/>
    <w:rsid w:val="00266E85"/>
    <w:rsid w:val="00266EAD"/>
    <w:rsid w:val="00266F05"/>
    <w:rsid w:val="00266F09"/>
    <w:rsid w:val="00266F1C"/>
    <w:rsid w:val="00266F79"/>
    <w:rsid w:val="00267013"/>
    <w:rsid w:val="00267042"/>
    <w:rsid w:val="00267121"/>
    <w:rsid w:val="002671BE"/>
    <w:rsid w:val="0026722A"/>
    <w:rsid w:val="00267238"/>
    <w:rsid w:val="0026724B"/>
    <w:rsid w:val="002672C1"/>
    <w:rsid w:val="00267341"/>
    <w:rsid w:val="00267349"/>
    <w:rsid w:val="00267382"/>
    <w:rsid w:val="002673B0"/>
    <w:rsid w:val="0026741E"/>
    <w:rsid w:val="00267423"/>
    <w:rsid w:val="00267495"/>
    <w:rsid w:val="00267517"/>
    <w:rsid w:val="00267538"/>
    <w:rsid w:val="00267572"/>
    <w:rsid w:val="0026758D"/>
    <w:rsid w:val="002675BD"/>
    <w:rsid w:val="002675D3"/>
    <w:rsid w:val="002675D5"/>
    <w:rsid w:val="00267644"/>
    <w:rsid w:val="0026764C"/>
    <w:rsid w:val="0026765C"/>
    <w:rsid w:val="0026768C"/>
    <w:rsid w:val="00267748"/>
    <w:rsid w:val="0026777D"/>
    <w:rsid w:val="00267822"/>
    <w:rsid w:val="00267862"/>
    <w:rsid w:val="00267896"/>
    <w:rsid w:val="002678B3"/>
    <w:rsid w:val="002678D1"/>
    <w:rsid w:val="002678D8"/>
    <w:rsid w:val="002678E1"/>
    <w:rsid w:val="002679FA"/>
    <w:rsid w:val="00267A12"/>
    <w:rsid w:val="00267A16"/>
    <w:rsid w:val="00267A41"/>
    <w:rsid w:val="00267A73"/>
    <w:rsid w:val="00267AEA"/>
    <w:rsid w:val="00267B50"/>
    <w:rsid w:val="00267B83"/>
    <w:rsid w:val="00267B98"/>
    <w:rsid w:val="00267BD6"/>
    <w:rsid w:val="00267C64"/>
    <w:rsid w:val="00267C8F"/>
    <w:rsid w:val="00267CB5"/>
    <w:rsid w:val="00267CF6"/>
    <w:rsid w:val="00267CF7"/>
    <w:rsid w:val="00267D11"/>
    <w:rsid w:val="00267D6D"/>
    <w:rsid w:val="00267DA2"/>
    <w:rsid w:val="00267DB9"/>
    <w:rsid w:val="00267DBA"/>
    <w:rsid w:val="00267DC9"/>
    <w:rsid w:val="00267DCF"/>
    <w:rsid w:val="00267DFA"/>
    <w:rsid w:val="00267E59"/>
    <w:rsid w:val="00267E9B"/>
    <w:rsid w:val="00267EB5"/>
    <w:rsid w:val="00267EC7"/>
    <w:rsid w:val="00267ED6"/>
    <w:rsid w:val="00267F79"/>
    <w:rsid w:val="00267F7A"/>
    <w:rsid w:val="00267FE8"/>
    <w:rsid w:val="00267FEB"/>
    <w:rsid w:val="00270154"/>
    <w:rsid w:val="00270163"/>
    <w:rsid w:val="002701B0"/>
    <w:rsid w:val="002701F4"/>
    <w:rsid w:val="00270205"/>
    <w:rsid w:val="00270222"/>
    <w:rsid w:val="00270243"/>
    <w:rsid w:val="00270264"/>
    <w:rsid w:val="002702DD"/>
    <w:rsid w:val="0027035C"/>
    <w:rsid w:val="0027036B"/>
    <w:rsid w:val="00270427"/>
    <w:rsid w:val="00270453"/>
    <w:rsid w:val="00270455"/>
    <w:rsid w:val="00270468"/>
    <w:rsid w:val="0027048E"/>
    <w:rsid w:val="00270498"/>
    <w:rsid w:val="002704B3"/>
    <w:rsid w:val="002704BB"/>
    <w:rsid w:val="002704BC"/>
    <w:rsid w:val="002704C3"/>
    <w:rsid w:val="002704E4"/>
    <w:rsid w:val="0027056E"/>
    <w:rsid w:val="002705DC"/>
    <w:rsid w:val="002705EF"/>
    <w:rsid w:val="00270631"/>
    <w:rsid w:val="00270646"/>
    <w:rsid w:val="0027066C"/>
    <w:rsid w:val="0027067B"/>
    <w:rsid w:val="002706EB"/>
    <w:rsid w:val="00270768"/>
    <w:rsid w:val="002707BD"/>
    <w:rsid w:val="002707C2"/>
    <w:rsid w:val="002707E8"/>
    <w:rsid w:val="00270803"/>
    <w:rsid w:val="00270825"/>
    <w:rsid w:val="00270876"/>
    <w:rsid w:val="0027089F"/>
    <w:rsid w:val="0027092A"/>
    <w:rsid w:val="00270960"/>
    <w:rsid w:val="00270984"/>
    <w:rsid w:val="002709EE"/>
    <w:rsid w:val="002709F1"/>
    <w:rsid w:val="00270A0C"/>
    <w:rsid w:val="00270A28"/>
    <w:rsid w:val="00270A79"/>
    <w:rsid w:val="00270A8C"/>
    <w:rsid w:val="00270AA7"/>
    <w:rsid w:val="00270AC0"/>
    <w:rsid w:val="00270ADD"/>
    <w:rsid w:val="00270B89"/>
    <w:rsid w:val="00270B91"/>
    <w:rsid w:val="00270BA4"/>
    <w:rsid w:val="00270BF9"/>
    <w:rsid w:val="00270C1E"/>
    <w:rsid w:val="00270C63"/>
    <w:rsid w:val="00270C88"/>
    <w:rsid w:val="00270CA9"/>
    <w:rsid w:val="00270CC0"/>
    <w:rsid w:val="00270CC9"/>
    <w:rsid w:val="00270D5A"/>
    <w:rsid w:val="00270D8C"/>
    <w:rsid w:val="00270DBD"/>
    <w:rsid w:val="00270DBF"/>
    <w:rsid w:val="00270F86"/>
    <w:rsid w:val="0027101D"/>
    <w:rsid w:val="0027108E"/>
    <w:rsid w:val="00271101"/>
    <w:rsid w:val="00271175"/>
    <w:rsid w:val="002711F9"/>
    <w:rsid w:val="0027120B"/>
    <w:rsid w:val="0027120C"/>
    <w:rsid w:val="00271222"/>
    <w:rsid w:val="00271281"/>
    <w:rsid w:val="0027128F"/>
    <w:rsid w:val="002712C5"/>
    <w:rsid w:val="002712CF"/>
    <w:rsid w:val="002712FB"/>
    <w:rsid w:val="0027130B"/>
    <w:rsid w:val="00271321"/>
    <w:rsid w:val="00271341"/>
    <w:rsid w:val="00271359"/>
    <w:rsid w:val="00271422"/>
    <w:rsid w:val="00271489"/>
    <w:rsid w:val="002714C4"/>
    <w:rsid w:val="002714F6"/>
    <w:rsid w:val="00271504"/>
    <w:rsid w:val="00271558"/>
    <w:rsid w:val="00271592"/>
    <w:rsid w:val="002715E5"/>
    <w:rsid w:val="0027160E"/>
    <w:rsid w:val="00271618"/>
    <w:rsid w:val="0027161A"/>
    <w:rsid w:val="00271624"/>
    <w:rsid w:val="00271668"/>
    <w:rsid w:val="00271684"/>
    <w:rsid w:val="002716A0"/>
    <w:rsid w:val="002716E3"/>
    <w:rsid w:val="002716F6"/>
    <w:rsid w:val="0027172A"/>
    <w:rsid w:val="00271797"/>
    <w:rsid w:val="0027179D"/>
    <w:rsid w:val="002718BF"/>
    <w:rsid w:val="0027190A"/>
    <w:rsid w:val="0027190D"/>
    <w:rsid w:val="0027191D"/>
    <w:rsid w:val="00271934"/>
    <w:rsid w:val="00271966"/>
    <w:rsid w:val="00271A41"/>
    <w:rsid w:val="00271A5E"/>
    <w:rsid w:val="00271A75"/>
    <w:rsid w:val="00271A80"/>
    <w:rsid w:val="00271ABC"/>
    <w:rsid w:val="00271AC6"/>
    <w:rsid w:val="00271B1C"/>
    <w:rsid w:val="00271B2C"/>
    <w:rsid w:val="00271BB7"/>
    <w:rsid w:val="00271BBF"/>
    <w:rsid w:val="00271BCD"/>
    <w:rsid w:val="00271C10"/>
    <w:rsid w:val="00271C1C"/>
    <w:rsid w:val="00271C27"/>
    <w:rsid w:val="00271C85"/>
    <w:rsid w:val="00271D4D"/>
    <w:rsid w:val="00271DE2"/>
    <w:rsid w:val="00271DEB"/>
    <w:rsid w:val="00271E6E"/>
    <w:rsid w:val="00271EE2"/>
    <w:rsid w:val="00271F08"/>
    <w:rsid w:val="00271F14"/>
    <w:rsid w:val="00271F63"/>
    <w:rsid w:val="00271FBB"/>
    <w:rsid w:val="00271FCB"/>
    <w:rsid w:val="00271FFE"/>
    <w:rsid w:val="00272059"/>
    <w:rsid w:val="002720BC"/>
    <w:rsid w:val="002720FC"/>
    <w:rsid w:val="00272108"/>
    <w:rsid w:val="00272142"/>
    <w:rsid w:val="00272156"/>
    <w:rsid w:val="00272165"/>
    <w:rsid w:val="00272211"/>
    <w:rsid w:val="0027221D"/>
    <w:rsid w:val="0027223B"/>
    <w:rsid w:val="0027224B"/>
    <w:rsid w:val="00272292"/>
    <w:rsid w:val="002722AA"/>
    <w:rsid w:val="002722CF"/>
    <w:rsid w:val="002722EF"/>
    <w:rsid w:val="0027232C"/>
    <w:rsid w:val="00272354"/>
    <w:rsid w:val="0027236C"/>
    <w:rsid w:val="0027237C"/>
    <w:rsid w:val="0027238F"/>
    <w:rsid w:val="002723F8"/>
    <w:rsid w:val="0027249A"/>
    <w:rsid w:val="002724B9"/>
    <w:rsid w:val="002724E5"/>
    <w:rsid w:val="0027253B"/>
    <w:rsid w:val="00272540"/>
    <w:rsid w:val="00272630"/>
    <w:rsid w:val="0027264E"/>
    <w:rsid w:val="0027268C"/>
    <w:rsid w:val="00272698"/>
    <w:rsid w:val="002726B7"/>
    <w:rsid w:val="002726D8"/>
    <w:rsid w:val="002726FF"/>
    <w:rsid w:val="00272711"/>
    <w:rsid w:val="0027272B"/>
    <w:rsid w:val="00272789"/>
    <w:rsid w:val="0027278E"/>
    <w:rsid w:val="002727BF"/>
    <w:rsid w:val="00272811"/>
    <w:rsid w:val="00272819"/>
    <w:rsid w:val="00272835"/>
    <w:rsid w:val="00272892"/>
    <w:rsid w:val="002728B1"/>
    <w:rsid w:val="002728ED"/>
    <w:rsid w:val="002728F5"/>
    <w:rsid w:val="00272920"/>
    <w:rsid w:val="00272922"/>
    <w:rsid w:val="00272924"/>
    <w:rsid w:val="00272972"/>
    <w:rsid w:val="00272998"/>
    <w:rsid w:val="00272A2C"/>
    <w:rsid w:val="00272A37"/>
    <w:rsid w:val="00272A63"/>
    <w:rsid w:val="00272A8B"/>
    <w:rsid w:val="00272AEB"/>
    <w:rsid w:val="00272B2C"/>
    <w:rsid w:val="00272BF9"/>
    <w:rsid w:val="00272C0E"/>
    <w:rsid w:val="00272C15"/>
    <w:rsid w:val="00272CE6"/>
    <w:rsid w:val="00272D35"/>
    <w:rsid w:val="00272D40"/>
    <w:rsid w:val="00272D41"/>
    <w:rsid w:val="00272D6C"/>
    <w:rsid w:val="00272D79"/>
    <w:rsid w:val="00272D91"/>
    <w:rsid w:val="00272E26"/>
    <w:rsid w:val="00272E67"/>
    <w:rsid w:val="00272E9D"/>
    <w:rsid w:val="00272EC0"/>
    <w:rsid w:val="00272ED6"/>
    <w:rsid w:val="00273050"/>
    <w:rsid w:val="00273070"/>
    <w:rsid w:val="002730B7"/>
    <w:rsid w:val="002730E0"/>
    <w:rsid w:val="00273103"/>
    <w:rsid w:val="00273134"/>
    <w:rsid w:val="0027314E"/>
    <w:rsid w:val="002731B8"/>
    <w:rsid w:val="002731CB"/>
    <w:rsid w:val="002731F8"/>
    <w:rsid w:val="00273261"/>
    <w:rsid w:val="002732F2"/>
    <w:rsid w:val="0027332C"/>
    <w:rsid w:val="002733A6"/>
    <w:rsid w:val="002733C2"/>
    <w:rsid w:val="00273429"/>
    <w:rsid w:val="00273438"/>
    <w:rsid w:val="00273451"/>
    <w:rsid w:val="00273464"/>
    <w:rsid w:val="00273495"/>
    <w:rsid w:val="0027349A"/>
    <w:rsid w:val="002734A4"/>
    <w:rsid w:val="00273561"/>
    <w:rsid w:val="002735AA"/>
    <w:rsid w:val="002735C1"/>
    <w:rsid w:val="00273660"/>
    <w:rsid w:val="00273678"/>
    <w:rsid w:val="0027368B"/>
    <w:rsid w:val="002736B6"/>
    <w:rsid w:val="0027377E"/>
    <w:rsid w:val="0027378A"/>
    <w:rsid w:val="002737E4"/>
    <w:rsid w:val="0027386B"/>
    <w:rsid w:val="002738AE"/>
    <w:rsid w:val="002738B7"/>
    <w:rsid w:val="00273942"/>
    <w:rsid w:val="00273A09"/>
    <w:rsid w:val="00273A14"/>
    <w:rsid w:val="00273B3A"/>
    <w:rsid w:val="00273BA3"/>
    <w:rsid w:val="00273BA7"/>
    <w:rsid w:val="00273BD0"/>
    <w:rsid w:val="00273C82"/>
    <w:rsid w:val="00273CC3"/>
    <w:rsid w:val="00273CE1"/>
    <w:rsid w:val="00273CEE"/>
    <w:rsid w:val="00273D37"/>
    <w:rsid w:val="00273D42"/>
    <w:rsid w:val="00273DD8"/>
    <w:rsid w:val="00273E7F"/>
    <w:rsid w:val="00273E8E"/>
    <w:rsid w:val="00273F26"/>
    <w:rsid w:val="00273F40"/>
    <w:rsid w:val="00273F59"/>
    <w:rsid w:val="00273F9B"/>
    <w:rsid w:val="00273FFD"/>
    <w:rsid w:val="0027403B"/>
    <w:rsid w:val="0027403D"/>
    <w:rsid w:val="00274055"/>
    <w:rsid w:val="00274155"/>
    <w:rsid w:val="00274173"/>
    <w:rsid w:val="0027417C"/>
    <w:rsid w:val="002741B1"/>
    <w:rsid w:val="002741E1"/>
    <w:rsid w:val="002742CA"/>
    <w:rsid w:val="00274393"/>
    <w:rsid w:val="002743A7"/>
    <w:rsid w:val="002743E6"/>
    <w:rsid w:val="002743F5"/>
    <w:rsid w:val="00274439"/>
    <w:rsid w:val="0027444C"/>
    <w:rsid w:val="00274474"/>
    <w:rsid w:val="0027449B"/>
    <w:rsid w:val="002745B2"/>
    <w:rsid w:val="002745D1"/>
    <w:rsid w:val="00274627"/>
    <w:rsid w:val="0027466B"/>
    <w:rsid w:val="002746A6"/>
    <w:rsid w:val="00274715"/>
    <w:rsid w:val="00274747"/>
    <w:rsid w:val="00274749"/>
    <w:rsid w:val="00274770"/>
    <w:rsid w:val="00274799"/>
    <w:rsid w:val="002747AC"/>
    <w:rsid w:val="002747DD"/>
    <w:rsid w:val="002747FB"/>
    <w:rsid w:val="0027486E"/>
    <w:rsid w:val="00274884"/>
    <w:rsid w:val="00274885"/>
    <w:rsid w:val="00274980"/>
    <w:rsid w:val="0027499B"/>
    <w:rsid w:val="002749AB"/>
    <w:rsid w:val="00274A07"/>
    <w:rsid w:val="00274A0D"/>
    <w:rsid w:val="00274A1F"/>
    <w:rsid w:val="00274A71"/>
    <w:rsid w:val="00274A8E"/>
    <w:rsid w:val="00274ABA"/>
    <w:rsid w:val="00274AE8"/>
    <w:rsid w:val="00274AF2"/>
    <w:rsid w:val="00274B0F"/>
    <w:rsid w:val="00274B5A"/>
    <w:rsid w:val="00274B79"/>
    <w:rsid w:val="00274BA8"/>
    <w:rsid w:val="00274BB4"/>
    <w:rsid w:val="00274BC0"/>
    <w:rsid w:val="00274C29"/>
    <w:rsid w:val="00274CA3"/>
    <w:rsid w:val="00274CC6"/>
    <w:rsid w:val="00274D04"/>
    <w:rsid w:val="00274DAB"/>
    <w:rsid w:val="00274E06"/>
    <w:rsid w:val="00274F54"/>
    <w:rsid w:val="00274FAE"/>
    <w:rsid w:val="00274FB0"/>
    <w:rsid w:val="00274FE1"/>
    <w:rsid w:val="00274FEB"/>
    <w:rsid w:val="00275000"/>
    <w:rsid w:val="002750B4"/>
    <w:rsid w:val="00275101"/>
    <w:rsid w:val="00275109"/>
    <w:rsid w:val="00275133"/>
    <w:rsid w:val="002751BE"/>
    <w:rsid w:val="00275219"/>
    <w:rsid w:val="0027523D"/>
    <w:rsid w:val="0027528C"/>
    <w:rsid w:val="00275294"/>
    <w:rsid w:val="002752A4"/>
    <w:rsid w:val="002752BA"/>
    <w:rsid w:val="002752D7"/>
    <w:rsid w:val="002752F7"/>
    <w:rsid w:val="00275337"/>
    <w:rsid w:val="00275387"/>
    <w:rsid w:val="002753BB"/>
    <w:rsid w:val="002753CD"/>
    <w:rsid w:val="002753E7"/>
    <w:rsid w:val="00275404"/>
    <w:rsid w:val="00275448"/>
    <w:rsid w:val="00275461"/>
    <w:rsid w:val="0027549E"/>
    <w:rsid w:val="0027549F"/>
    <w:rsid w:val="0027550B"/>
    <w:rsid w:val="00275525"/>
    <w:rsid w:val="00275632"/>
    <w:rsid w:val="0027563F"/>
    <w:rsid w:val="0027565D"/>
    <w:rsid w:val="00275673"/>
    <w:rsid w:val="002756AB"/>
    <w:rsid w:val="002756FB"/>
    <w:rsid w:val="0027574A"/>
    <w:rsid w:val="00275761"/>
    <w:rsid w:val="0027583C"/>
    <w:rsid w:val="002758CB"/>
    <w:rsid w:val="002758D7"/>
    <w:rsid w:val="00275989"/>
    <w:rsid w:val="00275A79"/>
    <w:rsid w:val="00275AB7"/>
    <w:rsid w:val="00275B20"/>
    <w:rsid w:val="00275B6A"/>
    <w:rsid w:val="00275BB0"/>
    <w:rsid w:val="00275BC1"/>
    <w:rsid w:val="00275BCE"/>
    <w:rsid w:val="00275C01"/>
    <w:rsid w:val="00275C03"/>
    <w:rsid w:val="00275C1A"/>
    <w:rsid w:val="00275C50"/>
    <w:rsid w:val="00275CD7"/>
    <w:rsid w:val="00275D4D"/>
    <w:rsid w:val="00275DB9"/>
    <w:rsid w:val="00275E0E"/>
    <w:rsid w:val="00275E16"/>
    <w:rsid w:val="00275E99"/>
    <w:rsid w:val="00275ED7"/>
    <w:rsid w:val="00275EFD"/>
    <w:rsid w:val="00275F00"/>
    <w:rsid w:val="00275F05"/>
    <w:rsid w:val="00275FCE"/>
    <w:rsid w:val="0027609E"/>
    <w:rsid w:val="002760C3"/>
    <w:rsid w:val="002760D6"/>
    <w:rsid w:val="002760EA"/>
    <w:rsid w:val="0027611E"/>
    <w:rsid w:val="002761FA"/>
    <w:rsid w:val="00276215"/>
    <w:rsid w:val="0027628C"/>
    <w:rsid w:val="00276297"/>
    <w:rsid w:val="002762A9"/>
    <w:rsid w:val="002762D1"/>
    <w:rsid w:val="002762E9"/>
    <w:rsid w:val="00276339"/>
    <w:rsid w:val="0027636B"/>
    <w:rsid w:val="00276431"/>
    <w:rsid w:val="002764A7"/>
    <w:rsid w:val="00276548"/>
    <w:rsid w:val="00276599"/>
    <w:rsid w:val="002765F7"/>
    <w:rsid w:val="0027665A"/>
    <w:rsid w:val="002766E6"/>
    <w:rsid w:val="002767A8"/>
    <w:rsid w:val="00276806"/>
    <w:rsid w:val="00276848"/>
    <w:rsid w:val="0027686F"/>
    <w:rsid w:val="002769D6"/>
    <w:rsid w:val="002769F2"/>
    <w:rsid w:val="00276A7A"/>
    <w:rsid w:val="00276ADC"/>
    <w:rsid w:val="00276B36"/>
    <w:rsid w:val="00276B6D"/>
    <w:rsid w:val="00276B77"/>
    <w:rsid w:val="00276BA1"/>
    <w:rsid w:val="00276C49"/>
    <w:rsid w:val="00276C64"/>
    <w:rsid w:val="00276DBC"/>
    <w:rsid w:val="00276DC6"/>
    <w:rsid w:val="00276E48"/>
    <w:rsid w:val="00276E70"/>
    <w:rsid w:val="00276F36"/>
    <w:rsid w:val="00276F4F"/>
    <w:rsid w:val="00276FF1"/>
    <w:rsid w:val="0027702A"/>
    <w:rsid w:val="00277040"/>
    <w:rsid w:val="0027706A"/>
    <w:rsid w:val="0027707E"/>
    <w:rsid w:val="002770BB"/>
    <w:rsid w:val="002770D0"/>
    <w:rsid w:val="00277132"/>
    <w:rsid w:val="00277150"/>
    <w:rsid w:val="0027717E"/>
    <w:rsid w:val="002771F3"/>
    <w:rsid w:val="002771F9"/>
    <w:rsid w:val="00277230"/>
    <w:rsid w:val="0027729F"/>
    <w:rsid w:val="00277328"/>
    <w:rsid w:val="00277369"/>
    <w:rsid w:val="002773D0"/>
    <w:rsid w:val="00277414"/>
    <w:rsid w:val="00277505"/>
    <w:rsid w:val="0027751F"/>
    <w:rsid w:val="00277544"/>
    <w:rsid w:val="00277588"/>
    <w:rsid w:val="00277616"/>
    <w:rsid w:val="0027761D"/>
    <w:rsid w:val="0027762B"/>
    <w:rsid w:val="00277645"/>
    <w:rsid w:val="00277659"/>
    <w:rsid w:val="002776A6"/>
    <w:rsid w:val="002776C7"/>
    <w:rsid w:val="002777A2"/>
    <w:rsid w:val="002777AE"/>
    <w:rsid w:val="002777E7"/>
    <w:rsid w:val="00277898"/>
    <w:rsid w:val="00277911"/>
    <w:rsid w:val="00277942"/>
    <w:rsid w:val="0027795C"/>
    <w:rsid w:val="00277969"/>
    <w:rsid w:val="002779AC"/>
    <w:rsid w:val="002779C3"/>
    <w:rsid w:val="002779CA"/>
    <w:rsid w:val="002779DD"/>
    <w:rsid w:val="00277A21"/>
    <w:rsid w:val="00277A39"/>
    <w:rsid w:val="00277A66"/>
    <w:rsid w:val="00277ADF"/>
    <w:rsid w:val="00277B1E"/>
    <w:rsid w:val="00277B36"/>
    <w:rsid w:val="00277B57"/>
    <w:rsid w:val="00277B6F"/>
    <w:rsid w:val="00277B9C"/>
    <w:rsid w:val="00277BE9"/>
    <w:rsid w:val="00277BF7"/>
    <w:rsid w:val="00277C89"/>
    <w:rsid w:val="00277C9D"/>
    <w:rsid w:val="00277CB2"/>
    <w:rsid w:val="00277CDA"/>
    <w:rsid w:val="00277D0E"/>
    <w:rsid w:val="00277D1A"/>
    <w:rsid w:val="00277D59"/>
    <w:rsid w:val="00277E55"/>
    <w:rsid w:val="00277EA0"/>
    <w:rsid w:val="00277EAC"/>
    <w:rsid w:val="00277EBE"/>
    <w:rsid w:val="00277ED0"/>
    <w:rsid w:val="00277F02"/>
    <w:rsid w:val="00277F15"/>
    <w:rsid w:val="00277F2F"/>
    <w:rsid w:val="00277F41"/>
    <w:rsid w:val="0027EF3E"/>
    <w:rsid w:val="00280000"/>
    <w:rsid w:val="00280005"/>
    <w:rsid w:val="00280024"/>
    <w:rsid w:val="00280025"/>
    <w:rsid w:val="002800C7"/>
    <w:rsid w:val="0028012A"/>
    <w:rsid w:val="00280176"/>
    <w:rsid w:val="002801AB"/>
    <w:rsid w:val="002801DF"/>
    <w:rsid w:val="0028025B"/>
    <w:rsid w:val="0028028E"/>
    <w:rsid w:val="0028034C"/>
    <w:rsid w:val="0028034F"/>
    <w:rsid w:val="00280375"/>
    <w:rsid w:val="00280376"/>
    <w:rsid w:val="00280381"/>
    <w:rsid w:val="002803BD"/>
    <w:rsid w:val="00280410"/>
    <w:rsid w:val="0028048D"/>
    <w:rsid w:val="002804E8"/>
    <w:rsid w:val="00280540"/>
    <w:rsid w:val="002805D2"/>
    <w:rsid w:val="002805D6"/>
    <w:rsid w:val="002805EF"/>
    <w:rsid w:val="00280630"/>
    <w:rsid w:val="00280659"/>
    <w:rsid w:val="0028069A"/>
    <w:rsid w:val="002806C9"/>
    <w:rsid w:val="002806E2"/>
    <w:rsid w:val="00280758"/>
    <w:rsid w:val="0028078D"/>
    <w:rsid w:val="002807AA"/>
    <w:rsid w:val="002807E8"/>
    <w:rsid w:val="002807E9"/>
    <w:rsid w:val="002807F9"/>
    <w:rsid w:val="002807FE"/>
    <w:rsid w:val="00280805"/>
    <w:rsid w:val="0028084D"/>
    <w:rsid w:val="00280855"/>
    <w:rsid w:val="00280866"/>
    <w:rsid w:val="002808AC"/>
    <w:rsid w:val="002808C8"/>
    <w:rsid w:val="00280961"/>
    <w:rsid w:val="0028099F"/>
    <w:rsid w:val="002809CA"/>
    <w:rsid w:val="002809D4"/>
    <w:rsid w:val="00280A53"/>
    <w:rsid w:val="00280A63"/>
    <w:rsid w:val="00280B4D"/>
    <w:rsid w:val="00280BC8"/>
    <w:rsid w:val="00280D09"/>
    <w:rsid w:val="00280D3A"/>
    <w:rsid w:val="00280D69"/>
    <w:rsid w:val="00280DAA"/>
    <w:rsid w:val="00280DD5"/>
    <w:rsid w:val="00280DEE"/>
    <w:rsid w:val="00280E00"/>
    <w:rsid w:val="00280E0A"/>
    <w:rsid w:val="00280E22"/>
    <w:rsid w:val="00280E53"/>
    <w:rsid w:val="00280EA2"/>
    <w:rsid w:val="00281002"/>
    <w:rsid w:val="0028111A"/>
    <w:rsid w:val="002811AF"/>
    <w:rsid w:val="002811B5"/>
    <w:rsid w:val="002811F2"/>
    <w:rsid w:val="00281207"/>
    <w:rsid w:val="00281238"/>
    <w:rsid w:val="0028124B"/>
    <w:rsid w:val="002812BA"/>
    <w:rsid w:val="002812C0"/>
    <w:rsid w:val="0028135E"/>
    <w:rsid w:val="00281377"/>
    <w:rsid w:val="002813E1"/>
    <w:rsid w:val="00281462"/>
    <w:rsid w:val="002814C9"/>
    <w:rsid w:val="00281590"/>
    <w:rsid w:val="00281595"/>
    <w:rsid w:val="0028159F"/>
    <w:rsid w:val="002815A6"/>
    <w:rsid w:val="0028161C"/>
    <w:rsid w:val="00281625"/>
    <w:rsid w:val="00281663"/>
    <w:rsid w:val="00281670"/>
    <w:rsid w:val="002816D0"/>
    <w:rsid w:val="002816FC"/>
    <w:rsid w:val="00281758"/>
    <w:rsid w:val="0028183E"/>
    <w:rsid w:val="00281849"/>
    <w:rsid w:val="0028187A"/>
    <w:rsid w:val="0028187E"/>
    <w:rsid w:val="002818C0"/>
    <w:rsid w:val="00281934"/>
    <w:rsid w:val="00281957"/>
    <w:rsid w:val="00281972"/>
    <w:rsid w:val="00281974"/>
    <w:rsid w:val="002819B7"/>
    <w:rsid w:val="002819D2"/>
    <w:rsid w:val="002819E8"/>
    <w:rsid w:val="00281A27"/>
    <w:rsid w:val="00281AEF"/>
    <w:rsid w:val="00281AFB"/>
    <w:rsid w:val="00281B1F"/>
    <w:rsid w:val="00281B58"/>
    <w:rsid w:val="00281BB9"/>
    <w:rsid w:val="00281C38"/>
    <w:rsid w:val="00281C7A"/>
    <w:rsid w:val="00281C83"/>
    <w:rsid w:val="00281CC2"/>
    <w:rsid w:val="00281DB0"/>
    <w:rsid w:val="00281DC6"/>
    <w:rsid w:val="00281DE8"/>
    <w:rsid w:val="00281E5D"/>
    <w:rsid w:val="00281E72"/>
    <w:rsid w:val="00281E91"/>
    <w:rsid w:val="00281EC1"/>
    <w:rsid w:val="00281F0A"/>
    <w:rsid w:val="00281FAA"/>
    <w:rsid w:val="00281FD2"/>
    <w:rsid w:val="00282014"/>
    <w:rsid w:val="002820A8"/>
    <w:rsid w:val="00282168"/>
    <w:rsid w:val="0028218A"/>
    <w:rsid w:val="002821F5"/>
    <w:rsid w:val="00282242"/>
    <w:rsid w:val="00282259"/>
    <w:rsid w:val="0028228A"/>
    <w:rsid w:val="002822B4"/>
    <w:rsid w:val="00282304"/>
    <w:rsid w:val="0028232B"/>
    <w:rsid w:val="00282377"/>
    <w:rsid w:val="0028238C"/>
    <w:rsid w:val="0028239F"/>
    <w:rsid w:val="002823B0"/>
    <w:rsid w:val="0028249F"/>
    <w:rsid w:val="002824B1"/>
    <w:rsid w:val="002824DA"/>
    <w:rsid w:val="00282503"/>
    <w:rsid w:val="00282506"/>
    <w:rsid w:val="0028251E"/>
    <w:rsid w:val="0028253C"/>
    <w:rsid w:val="0028267A"/>
    <w:rsid w:val="0028268B"/>
    <w:rsid w:val="0028271B"/>
    <w:rsid w:val="00282725"/>
    <w:rsid w:val="00282732"/>
    <w:rsid w:val="0028275D"/>
    <w:rsid w:val="00282796"/>
    <w:rsid w:val="002827BC"/>
    <w:rsid w:val="002827DC"/>
    <w:rsid w:val="002827E4"/>
    <w:rsid w:val="00282882"/>
    <w:rsid w:val="00282898"/>
    <w:rsid w:val="0028289A"/>
    <w:rsid w:val="002828BD"/>
    <w:rsid w:val="002828EF"/>
    <w:rsid w:val="002828FB"/>
    <w:rsid w:val="00282929"/>
    <w:rsid w:val="0028298F"/>
    <w:rsid w:val="002829C4"/>
    <w:rsid w:val="002829FD"/>
    <w:rsid w:val="00282A2A"/>
    <w:rsid w:val="00282A85"/>
    <w:rsid w:val="00282AEA"/>
    <w:rsid w:val="00282AEC"/>
    <w:rsid w:val="00282B31"/>
    <w:rsid w:val="00282B54"/>
    <w:rsid w:val="00282BF1"/>
    <w:rsid w:val="00282C19"/>
    <w:rsid w:val="00282C44"/>
    <w:rsid w:val="00282C8E"/>
    <w:rsid w:val="00282CA5"/>
    <w:rsid w:val="00282D41"/>
    <w:rsid w:val="00282D42"/>
    <w:rsid w:val="00282DC1"/>
    <w:rsid w:val="00282DCE"/>
    <w:rsid w:val="00282DE1"/>
    <w:rsid w:val="00282DF7"/>
    <w:rsid w:val="00282E4E"/>
    <w:rsid w:val="00282E50"/>
    <w:rsid w:val="00282E5F"/>
    <w:rsid w:val="00282EBB"/>
    <w:rsid w:val="00282F0B"/>
    <w:rsid w:val="00282F1D"/>
    <w:rsid w:val="00282F20"/>
    <w:rsid w:val="00282F41"/>
    <w:rsid w:val="00282F47"/>
    <w:rsid w:val="00282FAD"/>
    <w:rsid w:val="00282FAF"/>
    <w:rsid w:val="00283040"/>
    <w:rsid w:val="00283073"/>
    <w:rsid w:val="002830CE"/>
    <w:rsid w:val="002830EA"/>
    <w:rsid w:val="002830F3"/>
    <w:rsid w:val="00283146"/>
    <w:rsid w:val="00283274"/>
    <w:rsid w:val="00283367"/>
    <w:rsid w:val="002833C4"/>
    <w:rsid w:val="002833E4"/>
    <w:rsid w:val="002833F7"/>
    <w:rsid w:val="00283449"/>
    <w:rsid w:val="00283483"/>
    <w:rsid w:val="002834E6"/>
    <w:rsid w:val="00283526"/>
    <w:rsid w:val="00283529"/>
    <w:rsid w:val="0028353B"/>
    <w:rsid w:val="00283544"/>
    <w:rsid w:val="00283581"/>
    <w:rsid w:val="00283591"/>
    <w:rsid w:val="002835FB"/>
    <w:rsid w:val="0028362A"/>
    <w:rsid w:val="00283681"/>
    <w:rsid w:val="00283685"/>
    <w:rsid w:val="0028368C"/>
    <w:rsid w:val="00283690"/>
    <w:rsid w:val="002836B0"/>
    <w:rsid w:val="002836EF"/>
    <w:rsid w:val="0028370E"/>
    <w:rsid w:val="0028372B"/>
    <w:rsid w:val="00283739"/>
    <w:rsid w:val="00283759"/>
    <w:rsid w:val="002837D1"/>
    <w:rsid w:val="002837F0"/>
    <w:rsid w:val="00283806"/>
    <w:rsid w:val="0028380A"/>
    <w:rsid w:val="0028381A"/>
    <w:rsid w:val="00283837"/>
    <w:rsid w:val="00283858"/>
    <w:rsid w:val="00283871"/>
    <w:rsid w:val="002838A1"/>
    <w:rsid w:val="00283958"/>
    <w:rsid w:val="00283998"/>
    <w:rsid w:val="002839BB"/>
    <w:rsid w:val="002839C8"/>
    <w:rsid w:val="002839E0"/>
    <w:rsid w:val="002839E2"/>
    <w:rsid w:val="002839F4"/>
    <w:rsid w:val="00283A5A"/>
    <w:rsid w:val="00283A87"/>
    <w:rsid w:val="00283ADB"/>
    <w:rsid w:val="00283AF6"/>
    <w:rsid w:val="00283B07"/>
    <w:rsid w:val="00283B96"/>
    <w:rsid w:val="00283B98"/>
    <w:rsid w:val="00283BC0"/>
    <w:rsid w:val="00283BDF"/>
    <w:rsid w:val="00283C13"/>
    <w:rsid w:val="00283C6C"/>
    <w:rsid w:val="00283C6E"/>
    <w:rsid w:val="00283CB6"/>
    <w:rsid w:val="00283CCB"/>
    <w:rsid w:val="00283CD6"/>
    <w:rsid w:val="00283D02"/>
    <w:rsid w:val="00283D21"/>
    <w:rsid w:val="00283D50"/>
    <w:rsid w:val="00283DAF"/>
    <w:rsid w:val="00283DF3"/>
    <w:rsid w:val="00283E0E"/>
    <w:rsid w:val="00283E36"/>
    <w:rsid w:val="00283E93"/>
    <w:rsid w:val="00283F17"/>
    <w:rsid w:val="00283F40"/>
    <w:rsid w:val="00283F95"/>
    <w:rsid w:val="00284054"/>
    <w:rsid w:val="002840B7"/>
    <w:rsid w:val="0028410B"/>
    <w:rsid w:val="00284194"/>
    <w:rsid w:val="002841BC"/>
    <w:rsid w:val="002841E2"/>
    <w:rsid w:val="00284227"/>
    <w:rsid w:val="0028423A"/>
    <w:rsid w:val="00284274"/>
    <w:rsid w:val="0028427D"/>
    <w:rsid w:val="00284340"/>
    <w:rsid w:val="00284349"/>
    <w:rsid w:val="002843A6"/>
    <w:rsid w:val="002843F4"/>
    <w:rsid w:val="002843FE"/>
    <w:rsid w:val="002844A1"/>
    <w:rsid w:val="002844BB"/>
    <w:rsid w:val="0028454D"/>
    <w:rsid w:val="002845A5"/>
    <w:rsid w:val="002845B7"/>
    <w:rsid w:val="002845BB"/>
    <w:rsid w:val="002845D1"/>
    <w:rsid w:val="0028464E"/>
    <w:rsid w:val="0028475F"/>
    <w:rsid w:val="002847AC"/>
    <w:rsid w:val="00284875"/>
    <w:rsid w:val="0028492A"/>
    <w:rsid w:val="00284987"/>
    <w:rsid w:val="00284997"/>
    <w:rsid w:val="002849B3"/>
    <w:rsid w:val="00284A2C"/>
    <w:rsid w:val="00284A4B"/>
    <w:rsid w:val="00284A94"/>
    <w:rsid w:val="00284A9C"/>
    <w:rsid w:val="00284ACA"/>
    <w:rsid w:val="00284B19"/>
    <w:rsid w:val="00284B3B"/>
    <w:rsid w:val="00284B6C"/>
    <w:rsid w:val="00284B88"/>
    <w:rsid w:val="00284BC4"/>
    <w:rsid w:val="00284BCC"/>
    <w:rsid w:val="00284BFB"/>
    <w:rsid w:val="00284C6E"/>
    <w:rsid w:val="00284C7B"/>
    <w:rsid w:val="00284CA9"/>
    <w:rsid w:val="00284D67"/>
    <w:rsid w:val="00284DBD"/>
    <w:rsid w:val="00284E39"/>
    <w:rsid w:val="00284E63"/>
    <w:rsid w:val="00284EB7"/>
    <w:rsid w:val="00284F3B"/>
    <w:rsid w:val="00284F86"/>
    <w:rsid w:val="002850A7"/>
    <w:rsid w:val="002850BF"/>
    <w:rsid w:val="002850D0"/>
    <w:rsid w:val="002851BE"/>
    <w:rsid w:val="002851E4"/>
    <w:rsid w:val="002851F9"/>
    <w:rsid w:val="00285231"/>
    <w:rsid w:val="00285255"/>
    <w:rsid w:val="00285259"/>
    <w:rsid w:val="002852AC"/>
    <w:rsid w:val="002852B4"/>
    <w:rsid w:val="0028533C"/>
    <w:rsid w:val="00285345"/>
    <w:rsid w:val="00285387"/>
    <w:rsid w:val="00285399"/>
    <w:rsid w:val="002853ED"/>
    <w:rsid w:val="002853F8"/>
    <w:rsid w:val="002853FB"/>
    <w:rsid w:val="00285400"/>
    <w:rsid w:val="00285414"/>
    <w:rsid w:val="0028542D"/>
    <w:rsid w:val="00285457"/>
    <w:rsid w:val="002854BD"/>
    <w:rsid w:val="002854D0"/>
    <w:rsid w:val="00285561"/>
    <w:rsid w:val="002855DD"/>
    <w:rsid w:val="0028560B"/>
    <w:rsid w:val="00285619"/>
    <w:rsid w:val="0028566A"/>
    <w:rsid w:val="00285693"/>
    <w:rsid w:val="002856D7"/>
    <w:rsid w:val="002856F1"/>
    <w:rsid w:val="002857D8"/>
    <w:rsid w:val="002857E2"/>
    <w:rsid w:val="002858BD"/>
    <w:rsid w:val="002858E8"/>
    <w:rsid w:val="00285917"/>
    <w:rsid w:val="00285919"/>
    <w:rsid w:val="00285988"/>
    <w:rsid w:val="00285A1E"/>
    <w:rsid w:val="00285A26"/>
    <w:rsid w:val="00285A6A"/>
    <w:rsid w:val="00285AA2"/>
    <w:rsid w:val="00285B03"/>
    <w:rsid w:val="00285B3D"/>
    <w:rsid w:val="00285B5A"/>
    <w:rsid w:val="00285B61"/>
    <w:rsid w:val="00285BC3"/>
    <w:rsid w:val="00285C23"/>
    <w:rsid w:val="00285C48"/>
    <w:rsid w:val="00285C74"/>
    <w:rsid w:val="00285CA0"/>
    <w:rsid w:val="00285CCF"/>
    <w:rsid w:val="00285DCA"/>
    <w:rsid w:val="00285E03"/>
    <w:rsid w:val="00285E60"/>
    <w:rsid w:val="00285EA0"/>
    <w:rsid w:val="00285EBA"/>
    <w:rsid w:val="00285F3B"/>
    <w:rsid w:val="00285F75"/>
    <w:rsid w:val="00285F88"/>
    <w:rsid w:val="0028602C"/>
    <w:rsid w:val="00286058"/>
    <w:rsid w:val="00286092"/>
    <w:rsid w:val="00286104"/>
    <w:rsid w:val="00286107"/>
    <w:rsid w:val="00286127"/>
    <w:rsid w:val="00286139"/>
    <w:rsid w:val="0028617F"/>
    <w:rsid w:val="00286196"/>
    <w:rsid w:val="002861BE"/>
    <w:rsid w:val="002861F4"/>
    <w:rsid w:val="0028624C"/>
    <w:rsid w:val="00286264"/>
    <w:rsid w:val="00286281"/>
    <w:rsid w:val="002862B5"/>
    <w:rsid w:val="0028631F"/>
    <w:rsid w:val="00286358"/>
    <w:rsid w:val="002863BF"/>
    <w:rsid w:val="00286467"/>
    <w:rsid w:val="002864E6"/>
    <w:rsid w:val="002864EC"/>
    <w:rsid w:val="00286510"/>
    <w:rsid w:val="00286516"/>
    <w:rsid w:val="00286527"/>
    <w:rsid w:val="00286531"/>
    <w:rsid w:val="00286539"/>
    <w:rsid w:val="0028654F"/>
    <w:rsid w:val="002865BF"/>
    <w:rsid w:val="00286623"/>
    <w:rsid w:val="0028667C"/>
    <w:rsid w:val="002866C0"/>
    <w:rsid w:val="002866E6"/>
    <w:rsid w:val="002866EA"/>
    <w:rsid w:val="002866EB"/>
    <w:rsid w:val="002867D4"/>
    <w:rsid w:val="00286831"/>
    <w:rsid w:val="00286845"/>
    <w:rsid w:val="00286849"/>
    <w:rsid w:val="002868B3"/>
    <w:rsid w:val="002868BE"/>
    <w:rsid w:val="002868C7"/>
    <w:rsid w:val="002868CC"/>
    <w:rsid w:val="002868DA"/>
    <w:rsid w:val="002868DD"/>
    <w:rsid w:val="002868FD"/>
    <w:rsid w:val="0028695A"/>
    <w:rsid w:val="00286974"/>
    <w:rsid w:val="00286A11"/>
    <w:rsid w:val="00286A3D"/>
    <w:rsid w:val="00286A73"/>
    <w:rsid w:val="00286ADA"/>
    <w:rsid w:val="00286AF7"/>
    <w:rsid w:val="00286B14"/>
    <w:rsid w:val="00286B42"/>
    <w:rsid w:val="00286B48"/>
    <w:rsid w:val="00286B7A"/>
    <w:rsid w:val="00286BA2"/>
    <w:rsid w:val="00286BA3"/>
    <w:rsid w:val="00286BF0"/>
    <w:rsid w:val="00286C7E"/>
    <w:rsid w:val="00286CBD"/>
    <w:rsid w:val="00286CDA"/>
    <w:rsid w:val="00286CE7"/>
    <w:rsid w:val="00286D22"/>
    <w:rsid w:val="00286D53"/>
    <w:rsid w:val="00286D6F"/>
    <w:rsid w:val="00286E03"/>
    <w:rsid w:val="00286E9C"/>
    <w:rsid w:val="00286EBC"/>
    <w:rsid w:val="00286F4B"/>
    <w:rsid w:val="00286F81"/>
    <w:rsid w:val="00286F82"/>
    <w:rsid w:val="00286FFB"/>
    <w:rsid w:val="00287012"/>
    <w:rsid w:val="00287020"/>
    <w:rsid w:val="002870AA"/>
    <w:rsid w:val="002870D6"/>
    <w:rsid w:val="002870DE"/>
    <w:rsid w:val="002870FD"/>
    <w:rsid w:val="00287113"/>
    <w:rsid w:val="0028715A"/>
    <w:rsid w:val="00287207"/>
    <w:rsid w:val="00287256"/>
    <w:rsid w:val="00287265"/>
    <w:rsid w:val="0028728A"/>
    <w:rsid w:val="00287303"/>
    <w:rsid w:val="0028732F"/>
    <w:rsid w:val="002873E4"/>
    <w:rsid w:val="0028745D"/>
    <w:rsid w:val="00287468"/>
    <w:rsid w:val="002874D1"/>
    <w:rsid w:val="002874EE"/>
    <w:rsid w:val="002874F6"/>
    <w:rsid w:val="0028750E"/>
    <w:rsid w:val="0028751C"/>
    <w:rsid w:val="00287547"/>
    <w:rsid w:val="00287548"/>
    <w:rsid w:val="00287563"/>
    <w:rsid w:val="00287570"/>
    <w:rsid w:val="0028757E"/>
    <w:rsid w:val="002875B9"/>
    <w:rsid w:val="002875C7"/>
    <w:rsid w:val="002875D6"/>
    <w:rsid w:val="00287600"/>
    <w:rsid w:val="0028767F"/>
    <w:rsid w:val="0028770D"/>
    <w:rsid w:val="00287743"/>
    <w:rsid w:val="00287794"/>
    <w:rsid w:val="002877B8"/>
    <w:rsid w:val="00287805"/>
    <w:rsid w:val="0028780F"/>
    <w:rsid w:val="00287812"/>
    <w:rsid w:val="00287863"/>
    <w:rsid w:val="00287872"/>
    <w:rsid w:val="002878F1"/>
    <w:rsid w:val="0028790F"/>
    <w:rsid w:val="002879BD"/>
    <w:rsid w:val="00287A77"/>
    <w:rsid w:val="00287A90"/>
    <w:rsid w:val="00287AFD"/>
    <w:rsid w:val="00287B05"/>
    <w:rsid w:val="00287B0B"/>
    <w:rsid w:val="00287B15"/>
    <w:rsid w:val="00287BF3"/>
    <w:rsid w:val="00287C45"/>
    <w:rsid w:val="00287C66"/>
    <w:rsid w:val="00287C6F"/>
    <w:rsid w:val="00287D05"/>
    <w:rsid w:val="00287D97"/>
    <w:rsid w:val="00287DB0"/>
    <w:rsid w:val="00287DCF"/>
    <w:rsid w:val="00287DE2"/>
    <w:rsid w:val="00287E33"/>
    <w:rsid w:val="00287E61"/>
    <w:rsid w:val="00287E84"/>
    <w:rsid w:val="00287E9A"/>
    <w:rsid w:val="00287F1F"/>
    <w:rsid w:val="00287F42"/>
    <w:rsid w:val="00287F4C"/>
    <w:rsid w:val="00287F63"/>
    <w:rsid w:val="00287F84"/>
    <w:rsid w:val="00287FA3"/>
    <w:rsid w:val="00287FC9"/>
    <w:rsid w:val="002900A2"/>
    <w:rsid w:val="002900AD"/>
    <w:rsid w:val="002900E7"/>
    <w:rsid w:val="002900E8"/>
    <w:rsid w:val="00290103"/>
    <w:rsid w:val="00290105"/>
    <w:rsid w:val="0029011F"/>
    <w:rsid w:val="002901FC"/>
    <w:rsid w:val="002901FE"/>
    <w:rsid w:val="00290244"/>
    <w:rsid w:val="0029026A"/>
    <w:rsid w:val="00290274"/>
    <w:rsid w:val="00290308"/>
    <w:rsid w:val="0029034D"/>
    <w:rsid w:val="00290369"/>
    <w:rsid w:val="00290394"/>
    <w:rsid w:val="002904C8"/>
    <w:rsid w:val="002904CC"/>
    <w:rsid w:val="002904E0"/>
    <w:rsid w:val="0029051E"/>
    <w:rsid w:val="00290528"/>
    <w:rsid w:val="0029053A"/>
    <w:rsid w:val="0029062D"/>
    <w:rsid w:val="00290635"/>
    <w:rsid w:val="002906BE"/>
    <w:rsid w:val="00290757"/>
    <w:rsid w:val="002907BC"/>
    <w:rsid w:val="002907CB"/>
    <w:rsid w:val="002908B7"/>
    <w:rsid w:val="002908DF"/>
    <w:rsid w:val="0029092C"/>
    <w:rsid w:val="00290993"/>
    <w:rsid w:val="002909B4"/>
    <w:rsid w:val="002909D2"/>
    <w:rsid w:val="002909EB"/>
    <w:rsid w:val="002909F2"/>
    <w:rsid w:val="00290A2B"/>
    <w:rsid w:val="00290A51"/>
    <w:rsid w:val="00290A64"/>
    <w:rsid w:val="00290A88"/>
    <w:rsid w:val="00290A9F"/>
    <w:rsid w:val="00290AB3"/>
    <w:rsid w:val="00290AFA"/>
    <w:rsid w:val="00290AFD"/>
    <w:rsid w:val="00290B16"/>
    <w:rsid w:val="00290B30"/>
    <w:rsid w:val="00290B98"/>
    <w:rsid w:val="00290BD4"/>
    <w:rsid w:val="00290C04"/>
    <w:rsid w:val="00290C0E"/>
    <w:rsid w:val="00290CCD"/>
    <w:rsid w:val="00290D15"/>
    <w:rsid w:val="00290D2B"/>
    <w:rsid w:val="00290D8F"/>
    <w:rsid w:val="00290DBD"/>
    <w:rsid w:val="00290DC2"/>
    <w:rsid w:val="00290DE0"/>
    <w:rsid w:val="00290DE2"/>
    <w:rsid w:val="00290E1D"/>
    <w:rsid w:val="00290E4B"/>
    <w:rsid w:val="00290E76"/>
    <w:rsid w:val="00290E9A"/>
    <w:rsid w:val="00290EC9"/>
    <w:rsid w:val="00290F5B"/>
    <w:rsid w:val="00291017"/>
    <w:rsid w:val="002910C1"/>
    <w:rsid w:val="00291116"/>
    <w:rsid w:val="00291138"/>
    <w:rsid w:val="00291154"/>
    <w:rsid w:val="00291176"/>
    <w:rsid w:val="0029118D"/>
    <w:rsid w:val="002911A2"/>
    <w:rsid w:val="002911CF"/>
    <w:rsid w:val="00291217"/>
    <w:rsid w:val="0029125B"/>
    <w:rsid w:val="00291274"/>
    <w:rsid w:val="00291283"/>
    <w:rsid w:val="00291324"/>
    <w:rsid w:val="0029134D"/>
    <w:rsid w:val="0029135F"/>
    <w:rsid w:val="00291395"/>
    <w:rsid w:val="0029139C"/>
    <w:rsid w:val="00291422"/>
    <w:rsid w:val="00291439"/>
    <w:rsid w:val="00291450"/>
    <w:rsid w:val="00291454"/>
    <w:rsid w:val="00291482"/>
    <w:rsid w:val="00291486"/>
    <w:rsid w:val="00291489"/>
    <w:rsid w:val="002914E3"/>
    <w:rsid w:val="0029153C"/>
    <w:rsid w:val="0029155D"/>
    <w:rsid w:val="00291616"/>
    <w:rsid w:val="00291623"/>
    <w:rsid w:val="0029163F"/>
    <w:rsid w:val="00291674"/>
    <w:rsid w:val="002916A6"/>
    <w:rsid w:val="002916F4"/>
    <w:rsid w:val="00291700"/>
    <w:rsid w:val="0029179B"/>
    <w:rsid w:val="002917D3"/>
    <w:rsid w:val="002917F3"/>
    <w:rsid w:val="0029180E"/>
    <w:rsid w:val="0029183C"/>
    <w:rsid w:val="00291856"/>
    <w:rsid w:val="002918F0"/>
    <w:rsid w:val="00291900"/>
    <w:rsid w:val="0029195D"/>
    <w:rsid w:val="0029195E"/>
    <w:rsid w:val="002919A4"/>
    <w:rsid w:val="002919AD"/>
    <w:rsid w:val="002919BB"/>
    <w:rsid w:val="00291A13"/>
    <w:rsid w:val="00291A2C"/>
    <w:rsid w:val="00291A3B"/>
    <w:rsid w:val="00291A51"/>
    <w:rsid w:val="00291B18"/>
    <w:rsid w:val="00291B24"/>
    <w:rsid w:val="00291B4B"/>
    <w:rsid w:val="00291B8E"/>
    <w:rsid w:val="00291BA2"/>
    <w:rsid w:val="00291BF2"/>
    <w:rsid w:val="00291C42"/>
    <w:rsid w:val="00291C5C"/>
    <w:rsid w:val="00291C8F"/>
    <w:rsid w:val="00291CAE"/>
    <w:rsid w:val="00291CC4"/>
    <w:rsid w:val="00291CF2"/>
    <w:rsid w:val="00291D48"/>
    <w:rsid w:val="00291DBB"/>
    <w:rsid w:val="00291DD9"/>
    <w:rsid w:val="00291DFC"/>
    <w:rsid w:val="00291E15"/>
    <w:rsid w:val="00291E42"/>
    <w:rsid w:val="00291E5B"/>
    <w:rsid w:val="00291E8D"/>
    <w:rsid w:val="00291EBD"/>
    <w:rsid w:val="00291F0B"/>
    <w:rsid w:val="00291F25"/>
    <w:rsid w:val="00291F84"/>
    <w:rsid w:val="00291F9F"/>
    <w:rsid w:val="00291FD0"/>
    <w:rsid w:val="00291FF0"/>
    <w:rsid w:val="00292036"/>
    <w:rsid w:val="00292061"/>
    <w:rsid w:val="0029212D"/>
    <w:rsid w:val="002921F3"/>
    <w:rsid w:val="00292208"/>
    <w:rsid w:val="0029223A"/>
    <w:rsid w:val="0029226F"/>
    <w:rsid w:val="002922B3"/>
    <w:rsid w:val="002922BD"/>
    <w:rsid w:val="002923B6"/>
    <w:rsid w:val="002923B9"/>
    <w:rsid w:val="002923D1"/>
    <w:rsid w:val="002923E3"/>
    <w:rsid w:val="002923EF"/>
    <w:rsid w:val="0029242D"/>
    <w:rsid w:val="00292459"/>
    <w:rsid w:val="0029246F"/>
    <w:rsid w:val="00292482"/>
    <w:rsid w:val="002924CE"/>
    <w:rsid w:val="002924D5"/>
    <w:rsid w:val="00292502"/>
    <w:rsid w:val="00292516"/>
    <w:rsid w:val="0029253F"/>
    <w:rsid w:val="00292577"/>
    <w:rsid w:val="0029258F"/>
    <w:rsid w:val="002925B7"/>
    <w:rsid w:val="0029260B"/>
    <w:rsid w:val="00292613"/>
    <w:rsid w:val="00292685"/>
    <w:rsid w:val="0029269B"/>
    <w:rsid w:val="002926BC"/>
    <w:rsid w:val="002926E6"/>
    <w:rsid w:val="002926F1"/>
    <w:rsid w:val="0029271D"/>
    <w:rsid w:val="0029277B"/>
    <w:rsid w:val="0029279B"/>
    <w:rsid w:val="002927B2"/>
    <w:rsid w:val="002927C7"/>
    <w:rsid w:val="002927F1"/>
    <w:rsid w:val="0029285C"/>
    <w:rsid w:val="00292882"/>
    <w:rsid w:val="00292896"/>
    <w:rsid w:val="002928F2"/>
    <w:rsid w:val="0029295E"/>
    <w:rsid w:val="00292963"/>
    <w:rsid w:val="0029297F"/>
    <w:rsid w:val="002929A1"/>
    <w:rsid w:val="00292A5B"/>
    <w:rsid w:val="00292A85"/>
    <w:rsid w:val="00292A8A"/>
    <w:rsid w:val="00292A8B"/>
    <w:rsid w:val="00292A8E"/>
    <w:rsid w:val="00292AF7"/>
    <w:rsid w:val="00292B23"/>
    <w:rsid w:val="00292B48"/>
    <w:rsid w:val="00292B49"/>
    <w:rsid w:val="00292B78"/>
    <w:rsid w:val="00292BA3"/>
    <w:rsid w:val="00292BB3"/>
    <w:rsid w:val="00292BC1"/>
    <w:rsid w:val="00292C04"/>
    <w:rsid w:val="00292C50"/>
    <w:rsid w:val="00292C61"/>
    <w:rsid w:val="00292CA7"/>
    <w:rsid w:val="00292CD0"/>
    <w:rsid w:val="00292CE5"/>
    <w:rsid w:val="00292D49"/>
    <w:rsid w:val="00292DE5"/>
    <w:rsid w:val="00292DF6"/>
    <w:rsid w:val="00292E7D"/>
    <w:rsid w:val="00292E99"/>
    <w:rsid w:val="00292EA2"/>
    <w:rsid w:val="00292ED3"/>
    <w:rsid w:val="00292F7C"/>
    <w:rsid w:val="00292F8E"/>
    <w:rsid w:val="00292FAC"/>
    <w:rsid w:val="00292FB6"/>
    <w:rsid w:val="00292FCA"/>
    <w:rsid w:val="00292FDC"/>
    <w:rsid w:val="00292FE4"/>
    <w:rsid w:val="00293142"/>
    <w:rsid w:val="002931C9"/>
    <w:rsid w:val="00293231"/>
    <w:rsid w:val="00293258"/>
    <w:rsid w:val="00293263"/>
    <w:rsid w:val="0029327D"/>
    <w:rsid w:val="002932A4"/>
    <w:rsid w:val="00293318"/>
    <w:rsid w:val="00293357"/>
    <w:rsid w:val="00293360"/>
    <w:rsid w:val="002933FD"/>
    <w:rsid w:val="00293405"/>
    <w:rsid w:val="00293419"/>
    <w:rsid w:val="002934E0"/>
    <w:rsid w:val="002934E1"/>
    <w:rsid w:val="002934EA"/>
    <w:rsid w:val="00293567"/>
    <w:rsid w:val="002935D4"/>
    <w:rsid w:val="002935D9"/>
    <w:rsid w:val="002935ED"/>
    <w:rsid w:val="002936AC"/>
    <w:rsid w:val="002936BE"/>
    <w:rsid w:val="00293708"/>
    <w:rsid w:val="00293711"/>
    <w:rsid w:val="00293717"/>
    <w:rsid w:val="00293731"/>
    <w:rsid w:val="00293732"/>
    <w:rsid w:val="0029373F"/>
    <w:rsid w:val="0029377C"/>
    <w:rsid w:val="00293809"/>
    <w:rsid w:val="00293850"/>
    <w:rsid w:val="0029385B"/>
    <w:rsid w:val="0029389F"/>
    <w:rsid w:val="002938CD"/>
    <w:rsid w:val="0029394E"/>
    <w:rsid w:val="00293964"/>
    <w:rsid w:val="00293991"/>
    <w:rsid w:val="00293AA8"/>
    <w:rsid w:val="00293ABB"/>
    <w:rsid w:val="00293AC2"/>
    <w:rsid w:val="00293B4A"/>
    <w:rsid w:val="00293B54"/>
    <w:rsid w:val="00293B80"/>
    <w:rsid w:val="00293B84"/>
    <w:rsid w:val="00293C06"/>
    <w:rsid w:val="00293C43"/>
    <w:rsid w:val="00293CD8"/>
    <w:rsid w:val="00293D08"/>
    <w:rsid w:val="00293DA6"/>
    <w:rsid w:val="00293DED"/>
    <w:rsid w:val="00293DF4"/>
    <w:rsid w:val="00293DFE"/>
    <w:rsid w:val="00293E0F"/>
    <w:rsid w:val="00293E75"/>
    <w:rsid w:val="00293E93"/>
    <w:rsid w:val="00293EE1"/>
    <w:rsid w:val="00293F19"/>
    <w:rsid w:val="00293F2C"/>
    <w:rsid w:val="00293F91"/>
    <w:rsid w:val="00293FB5"/>
    <w:rsid w:val="002940FA"/>
    <w:rsid w:val="00294113"/>
    <w:rsid w:val="0029414C"/>
    <w:rsid w:val="00294150"/>
    <w:rsid w:val="00294166"/>
    <w:rsid w:val="002941ED"/>
    <w:rsid w:val="0029428A"/>
    <w:rsid w:val="002942E8"/>
    <w:rsid w:val="002942F0"/>
    <w:rsid w:val="002942F9"/>
    <w:rsid w:val="00294313"/>
    <w:rsid w:val="00294348"/>
    <w:rsid w:val="0029442E"/>
    <w:rsid w:val="00294453"/>
    <w:rsid w:val="00294498"/>
    <w:rsid w:val="002944AD"/>
    <w:rsid w:val="002944B4"/>
    <w:rsid w:val="002944C2"/>
    <w:rsid w:val="002944F6"/>
    <w:rsid w:val="00294534"/>
    <w:rsid w:val="002945A5"/>
    <w:rsid w:val="002945CD"/>
    <w:rsid w:val="00294601"/>
    <w:rsid w:val="00294623"/>
    <w:rsid w:val="002946BF"/>
    <w:rsid w:val="0029473C"/>
    <w:rsid w:val="00294774"/>
    <w:rsid w:val="002947A2"/>
    <w:rsid w:val="002947C9"/>
    <w:rsid w:val="002947D4"/>
    <w:rsid w:val="0029481E"/>
    <w:rsid w:val="00294832"/>
    <w:rsid w:val="0029487C"/>
    <w:rsid w:val="002948DD"/>
    <w:rsid w:val="002948E5"/>
    <w:rsid w:val="002948F9"/>
    <w:rsid w:val="00294906"/>
    <w:rsid w:val="00294910"/>
    <w:rsid w:val="0029498F"/>
    <w:rsid w:val="00294990"/>
    <w:rsid w:val="002949D1"/>
    <w:rsid w:val="002949FA"/>
    <w:rsid w:val="00294A06"/>
    <w:rsid w:val="00294A2B"/>
    <w:rsid w:val="00294B30"/>
    <w:rsid w:val="00294BA9"/>
    <w:rsid w:val="00294C06"/>
    <w:rsid w:val="00294C40"/>
    <w:rsid w:val="00294C46"/>
    <w:rsid w:val="00294D19"/>
    <w:rsid w:val="00294D4F"/>
    <w:rsid w:val="00294D56"/>
    <w:rsid w:val="00294D5F"/>
    <w:rsid w:val="00294DDB"/>
    <w:rsid w:val="00294DF6"/>
    <w:rsid w:val="00294E13"/>
    <w:rsid w:val="00294E81"/>
    <w:rsid w:val="00294EDF"/>
    <w:rsid w:val="00294F2C"/>
    <w:rsid w:val="00294F43"/>
    <w:rsid w:val="00294F66"/>
    <w:rsid w:val="00294F95"/>
    <w:rsid w:val="00294F9C"/>
    <w:rsid w:val="00294FE6"/>
    <w:rsid w:val="00295020"/>
    <w:rsid w:val="0029503C"/>
    <w:rsid w:val="0029506B"/>
    <w:rsid w:val="002950DF"/>
    <w:rsid w:val="0029510D"/>
    <w:rsid w:val="00295119"/>
    <w:rsid w:val="0029511D"/>
    <w:rsid w:val="0029512A"/>
    <w:rsid w:val="00295170"/>
    <w:rsid w:val="002951B2"/>
    <w:rsid w:val="00295210"/>
    <w:rsid w:val="0029534A"/>
    <w:rsid w:val="00295365"/>
    <w:rsid w:val="00295380"/>
    <w:rsid w:val="0029549C"/>
    <w:rsid w:val="002954AA"/>
    <w:rsid w:val="002954B9"/>
    <w:rsid w:val="002954C4"/>
    <w:rsid w:val="002954CB"/>
    <w:rsid w:val="00295514"/>
    <w:rsid w:val="00295538"/>
    <w:rsid w:val="00295568"/>
    <w:rsid w:val="00295598"/>
    <w:rsid w:val="002955BC"/>
    <w:rsid w:val="002955DC"/>
    <w:rsid w:val="00295646"/>
    <w:rsid w:val="00295667"/>
    <w:rsid w:val="0029567D"/>
    <w:rsid w:val="00295682"/>
    <w:rsid w:val="0029577A"/>
    <w:rsid w:val="00295792"/>
    <w:rsid w:val="00295798"/>
    <w:rsid w:val="002957A9"/>
    <w:rsid w:val="002957EA"/>
    <w:rsid w:val="00295812"/>
    <w:rsid w:val="0029582E"/>
    <w:rsid w:val="002958AC"/>
    <w:rsid w:val="002958CE"/>
    <w:rsid w:val="002958D3"/>
    <w:rsid w:val="002958F2"/>
    <w:rsid w:val="0029590E"/>
    <w:rsid w:val="00295925"/>
    <w:rsid w:val="00295929"/>
    <w:rsid w:val="0029596D"/>
    <w:rsid w:val="002959D6"/>
    <w:rsid w:val="002959F3"/>
    <w:rsid w:val="00295A5D"/>
    <w:rsid w:val="00295A80"/>
    <w:rsid w:val="00295A8E"/>
    <w:rsid w:val="00295B0D"/>
    <w:rsid w:val="00295B1D"/>
    <w:rsid w:val="00295BD9"/>
    <w:rsid w:val="00295BFC"/>
    <w:rsid w:val="00295C2B"/>
    <w:rsid w:val="00295C39"/>
    <w:rsid w:val="00295C94"/>
    <w:rsid w:val="00295CF9"/>
    <w:rsid w:val="00295D13"/>
    <w:rsid w:val="00295D39"/>
    <w:rsid w:val="00295D89"/>
    <w:rsid w:val="00295D8C"/>
    <w:rsid w:val="00295DF0"/>
    <w:rsid w:val="00295E01"/>
    <w:rsid w:val="00295E83"/>
    <w:rsid w:val="00295EB1"/>
    <w:rsid w:val="00295F16"/>
    <w:rsid w:val="00295F2C"/>
    <w:rsid w:val="00295F56"/>
    <w:rsid w:val="00296089"/>
    <w:rsid w:val="00296092"/>
    <w:rsid w:val="002960CB"/>
    <w:rsid w:val="0029612E"/>
    <w:rsid w:val="002961DA"/>
    <w:rsid w:val="002961F4"/>
    <w:rsid w:val="002961FA"/>
    <w:rsid w:val="002961FC"/>
    <w:rsid w:val="00296202"/>
    <w:rsid w:val="0029622C"/>
    <w:rsid w:val="00296258"/>
    <w:rsid w:val="0029625C"/>
    <w:rsid w:val="00296318"/>
    <w:rsid w:val="00296357"/>
    <w:rsid w:val="002963DD"/>
    <w:rsid w:val="0029640E"/>
    <w:rsid w:val="00296422"/>
    <w:rsid w:val="00296431"/>
    <w:rsid w:val="00296469"/>
    <w:rsid w:val="0029648A"/>
    <w:rsid w:val="002964A0"/>
    <w:rsid w:val="002964AC"/>
    <w:rsid w:val="00296516"/>
    <w:rsid w:val="00296521"/>
    <w:rsid w:val="002965AA"/>
    <w:rsid w:val="002965B0"/>
    <w:rsid w:val="00296636"/>
    <w:rsid w:val="00296699"/>
    <w:rsid w:val="002966A6"/>
    <w:rsid w:val="002966CE"/>
    <w:rsid w:val="00296706"/>
    <w:rsid w:val="00296749"/>
    <w:rsid w:val="002967F3"/>
    <w:rsid w:val="0029688C"/>
    <w:rsid w:val="00296895"/>
    <w:rsid w:val="002968B1"/>
    <w:rsid w:val="002968CF"/>
    <w:rsid w:val="0029692B"/>
    <w:rsid w:val="00296947"/>
    <w:rsid w:val="00296961"/>
    <w:rsid w:val="00296962"/>
    <w:rsid w:val="0029696A"/>
    <w:rsid w:val="00296A00"/>
    <w:rsid w:val="00296A47"/>
    <w:rsid w:val="00296ADB"/>
    <w:rsid w:val="00296AF6"/>
    <w:rsid w:val="00296B5E"/>
    <w:rsid w:val="00296B6C"/>
    <w:rsid w:val="00296B6E"/>
    <w:rsid w:val="00296B8C"/>
    <w:rsid w:val="00296B9F"/>
    <w:rsid w:val="00296BDC"/>
    <w:rsid w:val="00296C23"/>
    <w:rsid w:val="00296C2A"/>
    <w:rsid w:val="00296CCF"/>
    <w:rsid w:val="00296D8C"/>
    <w:rsid w:val="00296E5C"/>
    <w:rsid w:val="00296E93"/>
    <w:rsid w:val="00296EB1"/>
    <w:rsid w:val="00296ED4"/>
    <w:rsid w:val="00296EE3"/>
    <w:rsid w:val="00296EF4"/>
    <w:rsid w:val="00296F1A"/>
    <w:rsid w:val="00296F45"/>
    <w:rsid w:val="00296FC6"/>
    <w:rsid w:val="00296FD6"/>
    <w:rsid w:val="00297069"/>
    <w:rsid w:val="00297091"/>
    <w:rsid w:val="00297093"/>
    <w:rsid w:val="002970BC"/>
    <w:rsid w:val="002970DE"/>
    <w:rsid w:val="002971D2"/>
    <w:rsid w:val="002971D6"/>
    <w:rsid w:val="002971F3"/>
    <w:rsid w:val="00297200"/>
    <w:rsid w:val="0029721B"/>
    <w:rsid w:val="00297254"/>
    <w:rsid w:val="00297259"/>
    <w:rsid w:val="00297309"/>
    <w:rsid w:val="00297315"/>
    <w:rsid w:val="002973CF"/>
    <w:rsid w:val="00297417"/>
    <w:rsid w:val="00297419"/>
    <w:rsid w:val="0029744E"/>
    <w:rsid w:val="00297451"/>
    <w:rsid w:val="0029747F"/>
    <w:rsid w:val="00297498"/>
    <w:rsid w:val="002974A5"/>
    <w:rsid w:val="002974A8"/>
    <w:rsid w:val="002974E0"/>
    <w:rsid w:val="00297581"/>
    <w:rsid w:val="00297586"/>
    <w:rsid w:val="0029758C"/>
    <w:rsid w:val="002975D5"/>
    <w:rsid w:val="00297630"/>
    <w:rsid w:val="0029768B"/>
    <w:rsid w:val="002976BA"/>
    <w:rsid w:val="002976E2"/>
    <w:rsid w:val="00297762"/>
    <w:rsid w:val="002977A7"/>
    <w:rsid w:val="002977EE"/>
    <w:rsid w:val="0029780E"/>
    <w:rsid w:val="002978A0"/>
    <w:rsid w:val="002978CD"/>
    <w:rsid w:val="0029793D"/>
    <w:rsid w:val="00297997"/>
    <w:rsid w:val="002979D2"/>
    <w:rsid w:val="00297A34"/>
    <w:rsid w:val="00297A59"/>
    <w:rsid w:val="00297A92"/>
    <w:rsid w:val="00297ACC"/>
    <w:rsid w:val="00297B44"/>
    <w:rsid w:val="00297B7F"/>
    <w:rsid w:val="00297BEE"/>
    <w:rsid w:val="00297C1E"/>
    <w:rsid w:val="00297C36"/>
    <w:rsid w:val="00297C46"/>
    <w:rsid w:val="00297C6C"/>
    <w:rsid w:val="00297C93"/>
    <w:rsid w:val="00297D31"/>
    <w:rsid w:val="00297D7F"/>
    <w:rsid w:val="00297D9B"/>
    <w:rsid w:val="00297DC7"/>
    <w:rsid w:val="00297E6D"/>
    <w:rsid w:val="00297E8A"/>
    <w:rsid w:val="00297F69"/>
    <w:rsid w:val="00297F6A"/>
    <w:rsid w:val="00297F73"/>
    <w:rsid w:val="00297F97"/>
    <w:rsid w:val="00297FE2"/>
    <w:rsid w:val="002A006C"/>
    <w:rsid w:val="002A007B"/>
    <w:rsid w:val="002A011D"/>
    <w:rsid w:val="002A0155"/>
    <w:rsid w:val="002A0174"/>
    <w:rsid w:val="002A01BC"/>
    <w:rsid w:val="002A01C0"/>
    <w:rsid w:val="002A0220"/>
    <w:rsid w:val="002A022D"/>
    <w:rsid w:val="002A0253"/>
    <w:rsid w:val="002A0283"/>
    <w:rsid w:val="002A029A"/>
    <w:rsid w:val="002A0310"/>
    <w:rsid w:val="002A0328"/>
    <w:rsid w:val="002A0360"/>
    <w:rsid w:val="002A0388"/>
    <w:rsid w:val="002A0396"/>
    <w:rsid w:val="002A03B2"/>
    <w:rsid w:val="002A03ED"/>
    <w:rsid w:val="002A0420"/>
    <w:rsid w:val="002A04A3"/>
    <w:rsid w:val="002A0502"/>
    <w:rsid w:val="002A0549"/>
    <w:rsid w:val="002A059D"/>
    <w:rsid w:val="002A05BA"/>
    <w:rsid w:val="002A05F3"/>
    <w:rsid w:val="002A06AA"/>
    <w:rsid w:val="002A0707"/>
    <w:rsid w:val="002A0720"/>
    <w:rsid w:val="002A07A6"/>
    <w:rsid w:val="002A07FA"/>
    <w:rsid w:val="002A07FC"/>
    <w:rsid w:val="002A0853"/>
    <w:rsid w:val="002A0858"/>
    <w:rsid w:val="002A085B"/>
    <w:rsid w:val="002A08D8"/>
    <w:rsid w:val="002A09FD"/>
    <w:rsid w:val="002A0A36"/>
    <w:rsid w:val="002A0ABD"/>
    <w:rsid w:val="002A0AD3"/>
    <w:rsid w:val="002A0AF5"/>
    <w:rsid w:val="002A0B77"/>
    <w:rsid w:val="002A0B89"/>
    <w:rsid w:val="002A0BD4"/>
    <w:rsid w:val="002A0BDC"/>
    <w:rsid w:val="002A0C0D"/>
    <w:rsid w:val="002A0C4D"/>
    <w:rsid w:val="002A0C4F"/>
    <w:rsid w:val="002A0CDD"/>
    <w:rsid w:val="002A0D1C"/>
    <w:rsid w:val="002A0D6F"/>
    <w:rsid w:val="002A0D7D"/>
    <w:rsid w:val="002A0DAC"/>
    <w:rsid w:val="002A0E16"/>
    <w:rsid w:val="002A0E29"/>
    <w:rsid w:val="002A0E54"/>
    <w:rsid w:val="002A0EA9"/>
    <w:rsid w:val="002A0EAD"/>
    <w:rsid w:val="002A0F74"/>
    <w:rsid w:val="002A0F77"/>
    <w:rsid w:val="002A0FA2"/>
    <w:rsid w:val="002A0FA3"/>
    <w:rsid w:val="002A1103"/>
    <w:rsid w:val="002A1152"/>
    <w:rsid w:val="002A11F7"/>
    <w:rsid w:val="002A1250"/>
    <w:rsid w:val="002A1296"/>
    <w:rsid w:val="002A129E"/>
    <w:rsid w:val="002A12C1"/>
    <w:rsid w:val="002A12EC"/>
    <w:rsid w:val="002A12F8"/>
    <w:rsid w:val="002A13A7"/>
    <w:rsid w:val="002A13F2"/>
    <w:rsid w:val="002A1403"/>
    <w:rsid w:val="002A1410"/>
    <w:rsid w:val="002A1424"/>
    <w:rsid w:val="002A1449"/>
    <w:rsid w:val="002A1509"/>
    <w:rsid w:val="002A15A3"/>
    <w:rsid w:val="002A15B9"/>
    <w:rsid w:val="002A15E7"/>
    <w:rsid w:val="002A16D3"/>
    <w:rsid w:val="002A1710"/>
    <w:rsid w:val="002A173C"/>
    <w:rsid w:val="002A1792"/>
    <w:rsid w:val="002A17BB"/>
    <w:rsid w:val="002A17DF"/>
    <w:rsid w:val="002A1806"/>
    <w:rsid w:val="002A1808"/>
    <w:rsid w:val="002A1830"/>
    <w:rsid w:val="002A1845"/>
    <w:rsid w:val="002A185B"/>
    <w:rsid w:val="002A1880"/>
    <w:rsid w:val="002A192F"/>
    <w:rsid w:val="002A194B"/>
    <w:rsid w:val="002A1976"/>
    <w:rsid w:val="002A19BF"/>
    <w:rsid w:val="002A19F1"/>
    <w:rsid w:val="002A19F4"/>
    <w:rsid w:val="002A1A5E"/>
    <w:rsid w:val="002A1AA0"/>
    <w:rsid w:val="002A1B50"/>
    <w:rsid w:val="002A1B65"/>
    <w:rsid w:val="002A1BB9"/>
    <w:rsid w:val="002A1BDC"/>
    <w:rsid w:val="002A1C3C"/>
    <w:rsid w:val="002A1CBB"/>
    <w:rsid w:val="002A1D33"/>
    <w:rsid w:val="002A1D99"/>
    <w:rsid w:val="002A1DE8"/>
    <w:rsid w:val="002A1E03"/>
    <w:rsid w:val="002A1E64"/>
    <w:rsid w:val="002A1EA6"/>
    <w:rsid w:val="002A1ED2"/>
    <w:rsid w:val="002A1ED6"/>
    <w:rsid w:val="002A1EEC"/>
    <w:rsid w:val="002A1F21"/>
    <w:rsid w:val="002A1F2D"/>
    <w:rsid w:val="002A1F76"/>
    <w:rsid w:val="002A1F7F"/>
    <w:rsid w:val="002A1F84"/>
    <w:rsid w:val="002A1F86"/>
    <w:rsid w:val="002A1F95"/>
    <w:rsid w:val="002A1FB0"/>
    <w:rsid w:val="002A1FB7"/>
    <w:rsid w:val="002A1FE6"/>
    <w:rsid w:val="002A1FF0"/>
    <w:rsid w:val="002A1FF6"/>
    <w:rsid w:val="002A2042"/>
    <w:rsid w:val="002A20B8"/>
    <w:rsid w:val="002A20C6"/>
    <w:rsid w:val="002A215A"/>
    <w:rsid w:val="002A2185"/>
    <w:rsid w:val="002A21B4"/>
    <w:rsid w:val="002A21E8"/>
    <w:rsid w:val="002A220A"/>
    <w:rsid w:val="002A2226"/>
    <w:rsid w:val="002A2299"/>
    <w:rsid w:val="002A22D6"/>
    <w:rsid w:val="002A236D"/>
    <w:rsid w:val="002A23E9"/>
    <w:rsid w:val="002A2424"/>
    <w:rsid w:val="002A2466"/>
    <w:rsid w:val="002A249E"/>
    <w:rsid w:val="002A24CB"/>
    <w:rsid w:val="002A24F9"/>
    <w:rsid w:val="002A25B7"/>
    <w:rsid w:val="002A25B8"/>
    <w:rsid w:val="002A2644"/>
    <w:rsid w:val="002A2659"/>
    <w:rsid w:val="002A26EC"/>
    <w:rsid w:val="002A27BE"/>
    <w:rsid w:val="002A27D1"/>
    <w:rsid w:val="002A2822"/>
    <w:rsid w:val="002A2893"/>
    <w:rsid w:val="002A28EB"/>
    <w:rsid w:val="002A295C"/>
    <w:rsid w:val="002A29B4"/>
    <w:rsid w:val="002A29C6"/>
    <w:rsid w:val="002A2A27"/>
    <w:rsid w:val="002A2A49"/>
    <w:rsid w:val="002A2B09"/>
    <w:rsid w:val="002A2B14"/>
    <w:rsid w:val="002A2B32"/>
    <w:rsid w:val="002A2B7F"/>
    <w:rsid w:val="002A2B83"/>
    <w:rsid w:val="002A2B98"/>
    <w:rsid w:val="002A2C02"/>
    <w:rsid w:val="002A2C8C"/>
    <w:rsid w:val="002A2CA8"/>
    <w:rsid w:val="002A2CE0"/>
    <w:rsid w:val="002A2D37"/>
    <w:rsid w:val="002A2D8B"/>
    <w:rsid w:val="002A2DB9"/>
    <w:rsid w:val="002A2DE8"/>
    <w:rsid w:val="002A2E05"/>
    <w:rsid w:val="002A2EA3"/>
    <w:rsid w:val="002A2EC3"/>
    <w:rsid w:val="002A2FF6"/>
    <w:rsid w:val="002A3002"/>
    <w:rsid w:val="002A307B"/>
    <w:rsid w:val="002A30CA"/>
    <w:rsid w:val="002A30DA"/>
    <w:rsid w:val="002A30EC"/>
    <w:rsid w:val="002A30EF"/>
    <w:rsid w:val="002A30F9"/>
    <w:rsid w:val="002A310D"/>
    <w:rsid w:val="002A313F"/>
    <w:rsid w:val="002A3151"/>
    <w:rsid w:val="002A31C1"/>
    <w:rsid w:val="002A323A"/>
    <w:rsid w:val="002A3316"/>
    <w:rsid w:val="002A3377"/>
    <w:rsid w:val="002A33AF"/>
    <w:rsid w:val="002A33E0"/>
    <w:rsid w:val="002A340E"/>
    <w:rsid w:val="002A342C"/>
    <w:rsid w:val="002A3436"/>
    <w:rsid w:val="002A3448"/>
    <w:rsid w:val="002A3453"/>
    <w:rsid w:val="002A3542"/>
    <w:rsid w:val="002A358C"/>
    <w:rsid w:val="002A35A1"/>
    <w:rsid w:val="002A3638"/>
    <w:rsid w:val="002A363E"/>
    <w:rsid w:val="002A36EA"/>
    <w:rsid w:val="002A377A"/>
    <w:rsid w:val="002A37B4"/>
    <w:rsid w:val="002A381D"/>
    <w:rsid w:val="002A383F"/>
    <w:rsid w:val="002A3855"/>
    <w:rsid w:val="002A3896"/>
    <w:rsid w:val="002A389C"/>
    <w:rsid w:val="002A38CD"/>
    <w:rsid w:val="002A3997"/>
    <w:rsid w:val="002A39D8"/>
    <w:rsid w:val="002A3A54"/>
    <w:rsid w:val="002A3ABF"/>
    <w:rsid w:val="002A3AE5"/>
    <w:rsid w:val="002A3AEC"/>
    <w:rsid w:val="002A3B3D"/>
    <w:rsid w:val="002A3B3F"/>
    <w:rsid w:val="002A3B62"/>
    <w:rsid w:val="002A3B98"/>
    <w:rsid w:val="002A3BD4"/>
    <w:rsid w:val="002A3BE8"/>
    <w:rsid w:val="002A3C01"/>
    <w:rsid w:val="002A3C49"/>
    <w:rsid w:val="002A3CFA"/>
    <w:rsid w:val="002A3D09"/>
    <w:rsid w:val="002A3D14"/>
    <w:rsid w:val="002A3D69"/>
    <w:rsid w:val="002A3DAB"/>
    <w:rsid w:val="002A3DB5"/>
    <w:rsid w:val="002A3DCF"/>
    <w:rsid w:val="002A3DE6"/>
    <w:rsid w:val="002A3E17"/>
    <w:rsid w:val="002A3E74"/>
    <w:rsid w:val="002A3EFD"/>
    <w:rsid w:val="002A3F2D"/>
    <w:rsid w:val="002A3F84"/>
    <w:rsid w:val="002A3FC1"/>
    <w:rsid w:val="002A4028"/>
    <w:rsid w:val="002A407B"/>
    <w:rsid w:val="002A4081"/>
    <w:rsid w:val="002A40DC"/>
    <w:rsid w:val="002A4179"/>
    <w:rsid w:val="002A4194"/>
    <w:rsid w:val="002A421C"/>
    <w:rsid w:val="002A4261"/>
    <w:rsid w:val="002A428F"/>
    <w:rsid w:val="002A4290"/>
    <w:rsid w:val="002A429E"/>
    <w:rsid w:val="002A4330"/>
    <w:rsid w:val="002A4356"/>
    <w:rsid w:val="002A4450"/>
    <w:rsid w:val="002A45CE"/>
    <w:rsid w:val="002A45E2"/>
    <w:rsid w:val="002A45FE"/>
    <w:rsid w:val="002A4628"/>
    <w:rsid w:val="002A466C"/>
    <w:rsid w:val="002A46EB"/>
    <w:rsid w:val="002A46F7"/>
    <w:rsid w:val="002A46FD"/>
    <w:rsid w:val="002A4761"/>
    <w:rsid w:val="002A4774"/>
    <w:rsid w:val="002A477E"/>
    <w:rsid w:val="002A4786"/>
    <w:rsid w:val="002A482C"/>
    <w:rsid w:val="002A4871"/>
    <w:rsid w:val="002A4898"/>
    <w:rsid w:val="002A48AD"/>
    <w:rsid w:val="002A48DA"/>
    <w:rsid w:val="002A4982"/>
    <w:rsid w:val="002A4A26"/>
    <w:rsid w:val="002A4A50"/>
    <w:rsid w:val="002A4AB1"/>
    <w:rsid w:val="002A4ABB"/>
    <w:rsid w:val="002A4AC0"/>
    <w:rsid w:val="002A4B1C"/>
    <w:rsid w:val="002A4B29"/>
    <w:rsid w:val="002A4B50"/>
    <w:rsid w:val="002A4BCD"/>
    <w:rsid w:val="002A4BD4"/>
    <w:rsid w:val="002A4C18"/>
    <w:rsid w:val="002A4C33"/>
    <w:rsid w:val="002A4C34"/>
    <w:rsid w:val="002A4C8E"/>
    <w:rsid w:val="002A4DA9"/>
    <w:rsid w:val="002A4DB1"/>
    <w:rsid w:val="002A4DCE"/>
    <w:rsid w:val="002A4DE7"/>
    <w:rsid w:val="002A4E2E"/>
    <w:rsid w:val="002A4E41"/>
    <w:rsid w:val="002A4F5A"/>
    <w:rsid w:val="002A4F5B"/>
    <w:rsid w:val="002A4F64"/>
    <w:rsid w:val="002A502C"/>
    <w:rsid w:val="002A5064"/>
    <w:rsid w:val="002A5078"/>
    <w:rsid w:val="002A513A"/>
    <w:rsid w:val="002A5165"/>
    <w:rsid w:val="002A51A1"/>
    <w:rsid w:val="002A51A5"/>
    <w:rsid w:val="002A51CF"/>
    <w:rsid w:val="002A51EE"/>
    <w:rsid w:val="002A5233"/>
    <w:rsid w:val="002A5249"/>
    <w:rsid w:val="002A5276"/>
    <w:rsid w:val="002A533C"/>
    <w:rsid w:val="002A5346"/>
    <w:rsid w:val="002A5388"/>
    <w:rsid w:val="002A53D1"/>
    <w:rsid w:val="002A53F0"/>
    <w:rsid w:val="002A53F1"/>
    <w:rsid w:val="002A53F2"/>
    <w:rsid w:val="002A54C3"/>
    <w:rsid w:val="002A5521"/>
    <w:rsid w:val="002A553E"/>
    <w:rsid w:val="002A5567"/>
    <w:rsid w:val="002A55B0"/>
    <w:rsid w:val="002A564C"/>
    <w:rsid w:val="002A5679"/>
    <w:rsid w:val="002A56A1"/>
    <w:rsid w:val="002A56ED"/>
    <w:rsid w:val="002A56F0"/>
    <w:rsid w:val="002A57BA"/>
    <w:rsid w:val="002A57F7"/>
    <w:rsid w:val="002A57FF"/>
    <w:rsid w:val="002A5819"/>
    <w:rsid w:val="002A5885"/>
    <w:rsid w:val="002A58AD"/>
    <w:rsid w:val="002A58E4"/>
    <w:rsid w:val="002A58F2"/>
    <w:rsid w:val="002A5923"/>
    <w:rsid w:val="002A5938"/>
    <w:rsid w:val="002A59A6"/>
    <w:rsid w:val="002A5A0B"/>
    <w:rsid w:val="002A5A3D"/>
    <w:rsid w:val="002A5A3F"/>
    <w:rsid w:val="002A5A6D"/>
    <w:rsid w:val="002A5A95"/>
    <w:rsid w:val="002A5AAA"/>
    <w:rsid w:val="002A5AE5"/>
    <w:rsid w:val="002A5AE9"/>
    <w:rsid w:val="002A5B62"/>
    <w:rsid w:val="002A5BAC"/>
    <w:rsid w:val="002A5BE5"/>
    <w:rsid w:val="002A5BFC"/>
    <w:rsid w:val="002A5C76"/>
    <w:rsid w:val="002A5C8D"/>
    <w:rsid w:val="002A5C9B"/>
    <w:rsid w:val="002A5CCA"/>
    <w:rsid w:val="002A5D0F"/>
    <w:rsid w:val="002A5D22"/>
    <w:rsid w:val="002A5D67"/>
    <w:rsid w:val="002A5D69"/>
    <w:rsid w:val="002A5E6F"/>
    <w:rsid w:val="002A5E72"/>
    <w:rsid w:val="002A5ECA"/>
    <w:rsid w:val="002A5F59"/>
    <w:rsid w:val="002A5F72"/>
    <w:rsid w:val="002A6015"/>
    <w:rsid w:val="002A603E"/>
    <w:rsid w:val="002A604B"/>
    <w:rsid w:val="002A6062"/>
    <w:rsid w:val="002A606C"/>
    <w:rsid w:val="002A607D"/>
    <w:rsid w:val="002A6082"/>
    <w:rsid w:val="002A60FD"/>
    <w:rsid w:val="002A617A"/>
    <w:rsid w:val="002A61A5"/>
    <w:rsid w:val="002A61C2"/>
    <w:rsid w:val="002A622B"/>
    <w:rsid w:val="002A626D"/>
    <w:rsid w:val="002A6280"/>
    <w:rsid w:val="002A62C1"/>
    <w:rsid w:val="002A62EF"/>
    <w:rsid w:val="002A632E"/>
    <w:rsid w:val="002A638B"/>
    <w:rsid w:val="002A64A0"/>
    <w:rsid w:val="002A64E3"/>
    <w:rsid w:val="002A650B"/>
    <w:rsid w:val="002A655A"/>
    <w:rsid w:val="002A65DA"/>
    <w:rsid w:val="002A65F4"/>
    <w:rsid w:val="002A6648"/>
    <w:rsid w:val="002A665F"/>
    <w:rsid w:val="002A6690"/>
    <w:rsid w:val="002A6715"/>
    <w:rsid w:val="002A675D"/>
    <w:rsid w:val="002A6897"/>
    <w:rsid w:val="002A68BF"/>
    <w:rsid w:val="002A68C1"/>
    <w:rsid w:val="002A68F3"/>
    <w:rsid w:val="002A6908"/>
    <w:rsid w:val="002A6931"/>
    <w:rsid w:val="002A696D"/>
    <w:rsid w:val="002A6981"/>
    <w:rsid w:val="002A6B0F"/>
    <w:rsid w:val="002A6B54"/>
    <w:rsid w:val="002A6C3D"/>
    <w:rsid w:val="002A6C4F"/>
    <w:rsid w:val="002A6C5B"/>
    <w:rsid w:val="002A6C62"/>
    <w:rsid w:val="002A6D06"/>
    <w:rsid w:val="002A6D12"/>
    <w:rsid w:val="002A6D65"/>
    <w:rsid w:val="002A6D82"/>
    <w:rsid w:val="002A6DC2"/>
    <w:rsid w:val="002A6E24"/>
    <w:rsid w:val="002A6E47"/>
    <w:rsid w:val="002A6E69"/>
    <w:rsid w:val="002A6EB7"/>
    <w:rsid w:val="002A6EBF"/>
    <w:rsid w:val="002A6F6C"/>
    <w:rsid w:val="002A6FAA"/>
    <w:rsid w:val="002A6FE3"/>
    <w:rsid w:val="002A7004"/>
    <w:rsid w:val="002A7022"/>
    <w:rsid w:val="002A707B"/>
    <w:rsid w:val="002A70CA"/>
    <w:rsid w:val="002A70E2"/>
    <w:rsid w:val="002A70E7"/>
    <w:rsid w:val="002A7107"/>
    <w:rsid w:val="002A71DE"/>
    <w:rsid w:val="002A71F4"/>
    <w:rsid w:val="002A720B"/>
    <w:rsid w:val="002A7213"/>
    <w:rsid w:val="002A725A"/>
    <w:rsid w:val="002A7275"/>
    <w:rsid w:val="002A72A7"/>
    <w:rsid w:val="002A72AA"/>
    <w:rsid w:val="002A72E1"/>
    <w:rsid w:val="002A7353"/>
    <w:rsid w:val="002A7360"/>
    <w:rsid w:val="002A73A3"/>
    <w:rsid w:val="002A74B4"/>
    <w:rsid w:val="002A7507"/>
    <w:rsid w:val="002A7515"/>
    <w:rsid w:val="002A756B"/>
    <w:rsid w:val="002A75EE"/>
    <w:rsid w:val="002A7618"/>
    <w:rsid w:val="002A7630"/>
    <w:rsid w:val="002A7685"/>
    <w:rsid w:val="002A76D7"/>
    <w:rsid w:val="002A775C"/>
    <w:rsid w:val="002A779B"/>
    <w:rsid w:val="002A77C8"/>
    <w:rsid w:val="002A7837"/>
    <w:rsid w:val="002A787A"/>
    <w:rsid w:val="002A78B0"/>
    <w:rsid w:val="002A791F"/>
    <w:rsid w:val="002A79A3"/>
    <w:rsid w:val="002A79A4"/>
    <w:rsid w:val="002A79B8"/>
    <w:rsid w:val="002A79F4"/>
    <w:rsid w:val="002A7A06"/>
    <w:rsid w:val="002A7A5E"/>
    <w:rsid w:val="002A7A72"/>
    <w:rsid w:val="002A7B23"/>
    <w:rsid w:val="002A7B2F"/>
    <w:rsid w:val="002A7B42"/>
    <w:rsid w:val="002A7B51"/>
    <w:rsid w:val="002A7B74"/>
    <w:rsid w:val="002A7BDA"/>
    <w:rsid w:val="002A7C0F"/>
    <w:rsid w:val="002A7CE8"/>
    <w:rsid w:val="002A7D13"/>
    <w:rsid w:val="002A7D37"/>
    <w:rsid w:val="002A7D59"/>
    <w:rsid w:val="002A7DA4"/>
    <w:rsid w:val="002A7DB0"/>
    <w:rsid w:val="002A7DCB"/>
    <w:rsid w:val="002A7DD8"/>
    <w:rsid w:val="002A7E19"/>
    <w:rsid w:val="002A7E59"/>
    <w:rsid w:val="002A7E65"/>
    <w:rsid w:val="002A7EFD"/>
    <w:rsid w:val="002A7F24"/>
    <w:rsid w:val="002B00FF"/>
    <w:rsid w:val="002B0156"/>
    <w:rsid w:val="002B01B5"/>
    <w:rsid w:val="002B01FC"/>
    <w:rsid w:val="002B0203"/>
    <w:rsid w:val="002B023E"/>
    <w:rsid w:val="002B0284"/>
    <w:rsid w:val="002B02C5"/>
    <w:rsid w:val="002B034B"/>
    <w:rsid w:val="002B03B6"/>
    <w:rsid w:val="002B03D6"/>
    <w:rsid w:val="002B0454"/>
    <w:rsid w:val="002B0486"/>
    <w:rsid w:val="002B0524"/>
    <w:rsid w:val="002B052C"/>
    <w:rsid w:val="002B0533"/>
    <w:rsid w:val="002B05D4"/>
    <w:rsid w:val="002B05D5"/>
    <w:rsid w:val="002B05E7"/>
    <w:rsid w:val="002B0666"/>
    <w:rsid w:val="002B06AB"/>
    <w:rsid w:val="002B06DD"/>
    <w:rsid w:val="002B06EC"/>
    <w:rsid w:val="002B070C"/>
    <w:rsid w:val="002B0714"/>
    <w:rsid w:val="002B072A"/>
    <w:rsid w:val="002B0730"/>
    <w:rsid w:val="002B0756"/>
    <w:rsid w:val="002B077C"/>
    <w:rsid w:val="002B086F"/>
    <w:rsid w:val="002B0882"/>
    <w:rsid w:val="002B0913"/>
    <w:rsid w:val="002B0932"/>
    <w:rsid w:val="002B0935"/>
    <w:rsid w:val="002B093C"/>
    <w:rsid w:val="002B097B"/>
    <w:rsid w:val="002B0993"/>
    <w:rsid w:val="002B0AF3"/>
    <w:rsid w:val="002B0B32"/>
    <w:rsid w:val="002B0B33"/>
    <w:rsid w:val="002B0B5F"/>
    <w:rsid w:val="002B0BB3"/>
    <w:rsid w:val="002B0BCD"/>
    <w:rsid w:val="002B0C0A"/>
    <w:rsid w:val="002B0C18"/>
    <w:rsid w:val="002B0C56"/>
    <w:rsid w:val="002B0C5C"/>
    <w:rsid w:val="002B0C79"/>
    <w:rsid w:val="002B0DDB"/>
    <w:rsid w:val="002B0E35"/>
    <w:rsid w:val="002B0E50"/>
    <w:rsid w:val="002B0E55"/>
    <w:rsid w:val="002B0E6F"/>
    <w:rsid w:val="002B0F14"/>
    <w:rsid w:val="002B0F56"/>
    <w:rsid w:val="002B0FF6"/>
    <w:rsid w:val="002B1038"/>
    <w:rsid w:val="002B106A"/>
    <w:rsid w:val="002B10B1"/>
    <w:rsid w:val="002B10E5"/>
    <w:rsid w:val="002B1183"/>
    <w:rsid w:val="002B1220"/>
    <w:rsid w:val="002B1250"/>
    <w:rsid w:val="002B126C"/>
    <w:rsid w:val="002B1283"/>
    <w:rsid w:val="002B12A6"/>
    <w:rsid w:val="002B132F"/>
    <w:rsid w:val="002B133A"/>
    <w:rsid w:val="002B136C"/>
    <w:rsid w:val="002B136D"/>
    <w:rsid w:val="002B13B4"/>
    <w:rsid w:val="002B13DC"/>
    <w:rsid w:val="002B140B"/>
    <w:rsid w:val="002B14E7"/>
    <w:rsid w:val="002B15C0"/>
    <w:rsid w:val="002B1671"/>
    <w:rsid w:val="002B168E"/>
    <w:rsid w:val="002B1777"/>
    <w:rsid w:val="002B17B4"/>
    <w:rsid w:val="002B1846"/>
    <w:rsid w:val="002B185F"/>
    <w:rsid w:val="002B187C"/>
    <w:rsid w:val="002B18BF"/>
    <w:rsid w:val="002B18EA"/>
    <w:rsid w:val="002B18FF"/>
    <w:rsid w:val="002B1995"/>
    <w:rsid w:val="002B1996"/>
    <w:rsid w:val="002B1A4C"/>
    <w:rsid w:val="002B1ACA"/>
    <w:rsid w:val="002B1AE1"/>
    <w:rsid w:val="002B1B1F"/>
    <w:rsid w:val="002B1B45"/>
    <w:rsid w:val="002B1B6D"/>
    <w:rsid w:val="002B1B87"/>
    <w:rsid w:val="002B1B95"/>
    <w:rsid w:val="002B1BFA"/>
    <w:rsid w:val="002B1C03"/>
    <w:rsid w:val="002B1CA3"/>
    <w:rsid w:val="002B1CE6"/>
    <w:rsid w:val="002B1D48"/>
    <w:rsid w:val="002B1DA8"/>
    <w:rsid w:val="002B1DE2"/>
    <w:rsid w:val="002B1DEC"/>
    <w:rsid w:val="002B1E71"/>
    <w:rsid w:val="002B1E7F"/>
    <w:rsid w:val="002B1E85"/>
    <w:rsid w:val="002B1E8A"/>
    <w:rsid w:val="002B1EB8"/>
    <w:rsid w:val="002B1EC5"/>
    <w:rsid w:val="002B1EEA"/>
    <w:rsid w:val="002B1F4A"/>
    <w:rsid w:val="002B1F7D"/>
    <w:rsid w:val="002B1F83"/>
    <w:rsid w:val="002B1FCC"/>
    <w:rsid w:val="002B1FD2"/>
    <w:rsid w:val="002B1FF6"/>
    <w:rsid w:val="002B2004"/>
    <w:rsid w:val="002B2047"/>
    <w:rsid w:val="002B20B8"/>
    <w:rsid w:val="002B20D5"/>
    <w:rsid w:val="002B20E4"/>
    <w:rsid w:val="002B210C"/>
    <w:rsid w:val="002B2264"/>
    <w:rsid w:val="002B227F"/>
    <w:rsid w:val="002B22E4"/>
    <w:rsid w:val="002B2338"/>
    <w:rsid w:val="002B2354"/>
    <w:rsid w:val="002B23BD"/>
    <w:rsid w:val="002B23F9"/>
    <w:rsid w:val="002B247F"/>
    <w:rsid w:val="002B24A2"/>
    <w:rsid w:val="002B250C"/>
    <w:rsid w:val="002B2581"/>
    <w:rsid w:val="002B25D0"/>
    <w:rsid w:val="002B25E9"/>
    <w:rsid w:val="002B2607"/>
    <w:rsid w:val="002B2687"/>
    <w:rsid w:val="002B26D0"/>
    <w:rsid w:val="002B273E"/>
    <w:rsid w:val="002B2848"/>
    <w:rsid w:val="002B285F"/>
    <w:rsid w:val="002B289D"/>
    <w:rsid w:val="002B28C9"/>
    <w:rsid w:val="002B2903"/>
    <w:rsid w:val="002B2988"/>
    <w:rsid w:val="002B2993"/>
    <w:rsid w:val="002B29C4"/>
    <w:rsid w:val="002B2A11"/>
    <w:rsid w:val="002B2A1D"/>
    <w:rsid w:val="002B2A46"/>
    <w:rsid w:val="002B2A55"/>
    <w:rsid w:val="002B2A71"/>
    <w:rsid w:val="002B2A7B"/>
    <w:rsid w:val="002B2A8A"/>
    <w:rsid w:val="002B2A8F"/>
    <w:rsid w:val="002B2B33"/>
    <w:rsid w:val="002B2B34"/>
    <w:rsid w:val="002B2B3B"/>
    <w:rsid w:val="002B2BD2"/>
    <w:rsid w:val="002B2C00"/>
    <w:rsid w:val="002B2C82"/>
    <w:rsid w:val="002B2C83"/>
    <w:rsid w:val="002B2C96"/>
    <w:rsid w:val="002B2CA8"/>
    <w:rsid w:val="002B2CC2"/>
    <w:rsid w:val="002B2D30"/>
    <w:rsid w:val="002B2D4E"/>
    <w:rsid w:val="002B2D7A"/>
    <w:rsid w:val="002B2D81"/>
    <w:rsid w:val="002B2D87"/>
    <w:rsid w:val="002B2DB1"/>
    <w:rsid w:val="002B2DCA"/>
    <w:rsid w:val="002B2DCF"/>
    <w:rsid w:val="002B2DE1"/>
    <w:rsid w:val="002B2E43"/>
    <w:rsid w:val="002B2E6A"/>
    <w:rsid w:val="002B2F25"/>
    <w:rsid w:val="002B2FD2"/>
    <w:rsid w:val="002B2FE3"/>
    <w:rsid w:val="002B3014"/>
    <w:rsid w:val="002B3024"/>
    <w:rsid w:val="002B3055"/>
    <w:rsid w:val="002B308B"/>
    <w:rsid w:val="002B3097"/>
    <w:rsid w:val="002B317B"/>
    <w:rsid w:val="002B31D3"/>
    <w:rsid w:val="002B3211"/>
    <w:rsid w:val="002B323A"/>
    <w:rsid w:val="002B33A5"/>
    <w:rsid w:val="002B33B3"/>
    <w:rsid w:val="002B33C1"/>
    <w:rsid w:val="002B3507"/>
    <w:rsid w:val="002B3535"/>
    <w:rsid w:val="002B357F"/>
    <w:rsid w:val="002B3593"/>
    <w:rsid w:val="002B35DC"/>
    <w:rsid w:val="002B3620"/>
    <w:rsid w:val="002B3695"/>
    <w:rsid w:val="002B379C"/>
    <w:rsid w:val="002B37AC"/>
    <w:rsid w:val="002B37BF"/>
    <w:rsid w:val="002B37EF"/>
    <w:rsid w:val="002B3842"/>
    <w:rsid w:val="002B384E"/>
    <w:rsid w:val="002B38C5"/>
    <w:rsid w:val="002B3925"/>
    <w:rsid w:val="002B3985"/>
    <w:rsid w:val="002B39A1"/>
    <w:rsid w:val="002B39C6"/>
    <w:rsid w:val="002B39DE"/>
    <w:rsid w:val="002B3A1D"/>
    <w:rsid w:val="002B3A1E"/>
    <w:rsid w:val="002B3AB4"/>
    <w:rsid w:val="002B3B08"/>
    <w:rsid w:val="002B3B8F"/>
    <w:rsid w:val="002B3BB0"/>
    <w:rsid w:val="002B3CB1"/>
    <w:rsid w:val="002B3CD4"/>
    <w:rsid w:val="002B3D79"/>
    <w:rsid w:val="002B3DA6"/>
    <w:rsid w:val="002B3DD1"/>
    <w:rsid w:val="002B3DF6"/>
    <w:rsid w:val="002B3E06"/>
    <w:rsid w:val="002B3E19"/>
    <w:rsid w:val="002B3E2C"/>
    <w:rsid w:val="002B3E3F"/>
    <w:rsid w:val="002B3E43"/>
    <w:rsid w:val="002B3E82"/>
    <w:rsid w:val="002B3EB6"/>
    <w:rsid w:val="002B3EE7"/>
    <w:rsid w:val="002B3EF8"/>
    <w:rsid w:val="002B3F03"/>
    <w:rsid w:val="002B3F2E"/>
    <w:rsid w:val="002B3F5C"/>
    <w:rsid w:val="002B3FF2"/>
    <w:rsid w:val="002B4003"/>
    <w:rsid w:val="002B400B"/>
    <w:rsid w:val="002B403F"/>
    <w:rsid w:val="002B4071"/>
    <w:rsid w:val="002B407D"/>
    <w:rsid w:val="002B408A"/>
    <w:rsid w:val="002B408D"/>
    <w:rsid w:val="002B40BA"/>
    <w:rsid w:val="002B4100"/>
    <w:rsid w:val="002B412D"/>
    <w:rsid w:val="002B4147"/>
    <w:rsid w:val="002B41FF"/>
    <w:rsid w:val="002B420C"/>
    <w:rsid w:val="002B423A"/>
    <w:rsid w:val="002B42A0"/>
    <w:rsid w:val="002B42E0"/>
    <w:rsid w:val="002B4385"/>
    <w:rsid w:val="002B4396"/>
    <w:rsid w:val="002B4403"/>
    <w:rsid w:val="002B4405"/>
    <w:rsid w:val="002B4433"/>
    <w:rsid w:val="002B4471"/>
    <w:rsid w:val="002B44BF"/>
    <w:rsid w:val="002B4528"/>
    <w:rsid w:val="002B4559"/>
    <w:rsid w:val="002B4622"/>
    <w:rsid w:val="002B465C"/>
    <w:rsid w:val="002B465D"/>
    <w:rsid w:val="002B468B"/>
    <w:rsid w:val="002B46CC"/>
    <w:rsid w:val="002B46D0"/>
    <w:rsid w:val="002B4719"/>
    <w:rsid w:val="002B475E"/>
    <w:rsid w:val="002B4830"/>
    <w:rsid w:val="002B4840"/>
    <w:rsid w:val="002B4977"/>
    <w:rsid w:val="002B4978"/>
    <w:rsid w:val="002B49D5"/>
    <w:rsid w:val="002B49D8"/>
    <w:rsid w:val="002B4A27"/>
    <w:rsid w:val="002B4AEE"/>
    <w:rsid w:val="002B4AF1"/>
    <w:rsid w:val="002B4B01"/>
    <w:rsid w:val="002B4B0C"/>
    <w:rsid w:val="002B4B31"/>
    <w:rsid w:val="002B4B32"/>
    <w:rsid w:val="002B4BFF"/>
    <w:rsid w:val="002B4C44"/>
    <w:rsid w:val="002B4C82"/>
    <w:rsid w:val="002B4CAA"/>
    <w:rsid w:val="002B4CFB"/>
    <w:rsid w:val="002B4D06"/>
    <w:rsid w:val="002B4D68"/>
    <w:rsid w:val="002B4DB9"/>
    <w:rsid w:val="002B4DEA"/>
    <w:rsid w:val="002B4E0C"/>
    <w:rsid w:val="002B4E41"/>
    <w:rsid w:val="002B4E6D"/>
    <w:rsid w:val="002B4E9E"/>
    <w:rsid w:val="002B4ECF"/>
    <w:rsid w:val="002B4ED2"/>
    <w:rsid w:val="002B4ED4"/>
    <w:rsid w:val="002B4F5A"/>
    <w:rsid w:val="002B4F68"/>
    <w:rsid w:val="002B4F75"/>
    <w:rsid w:val="002B4FF6"/>
    <w:rsid w:val="002B5020"/>
    <w:rsid w:val="002B502D"/>
    <w:rsid w:val="002B5067"/>
    <w:rsid w:val="002B509E"/>
    <w:rsid w:val="002B5142"/>
    <w:rsid w:val="002B5189"/>
    <w:rsid w:val="002B518F"/>
    <w:rsid w:val="002B5193"/>
    <w:rsid w:val="002B51BC"/>
    <w:rsid w:val="002B51BF"/>
    <w:rsid w:val="002B51FB"/>
    <w:rsid w:val="002B5207"/>
    <w:rsid w:val="002B523D"/>
    <w:rsid w:val="002B5250"/>
    <w:rsid w:val="002B5255"/>
    <w:rsid w:val="002B5298"/>
    <w:rsid w:val="002B5307"/>
    <w:rsid w:val="002B5353"/>
    <w:rsid w:val="002B538D"/>
    <w:rsid w:val="002B53A4"/>
    <w:rsid w:val="002B53A6"/>
    <w:rsid w:val="002B53D1"/>
    <w:rsid w:val="002B53E3"/>
    <w:rsid w:val="002B5438"/>
    <w:rsid w:val="002B5466"/>
    <w:rsid w:val="002B5475"/>
    <w:rsid w:val="002B5486"/>
    <w:rsid w:val="002B548F"/>
    <w:rsid w:val="002B54CF"/>
    <w:rsid w:val="002B54E7"/>
    <w:rsid w:val="002B5500"/>
    <w:rsid w:val="002B552A"/>
    <w:rsid w:val="002B5546"/>
    <w:rsid w:val="002B55AC"/>
    <w:rsid w:val="002B55B8"/>
    <w:rsid w:val="002B55F6"/>
    <w:rsid w:val="002B561D"/>
    <w:rsid w:val="002B567B"/>
    <w:rsid w:val="002B567C"/>
    <w:rsid w:val="002B56F3"/>
    <w:rsid w:val="002B57BC"/>
    <w:rsid w:val="002B5857"/>
    <w:rsid w:val="002B5882"/>
    <w:rsid w:val="002B58FA"/>
    <w:rsid w:val="002B5944"/>
    <w:rsid w:val="002B5956"/>
    <w:rsid w:val="002B5957"/>
    <w:rsid w:val="002B59A6"/>
    <w:rsid w:val="002B59C0"/>
    <w:rsid w:val="002B5A2F"/>
    <w:rsid w:val="002B5A93"/>
    <w:rsid w:val="002B5A94"/>
    <w:rsid w:val="002B5A9C"/>
    <w:rsid w:val="002B5AAB"/>
    <w:rsid w:val="002B5B06"/>
    <w:rsid w:val="002B5B43"/>
    <w:rsid w:val="002B5B61"/>
    <w:rsid w:val="002B5B63"/>
    <w:rsid w:val="002B5C4E"/>
    <w:rsid w:val="002B5C56"/>
    <w:rsid w:val="002B5C69"/>
    <w:rsid w:val="002B5D5C"/>
    <w:rsid w:val="002B5E06"/>
    <w:rsid w:val="002B5E2E"/>
    <w:rsid w:val="002B5E61"/>
    <w:rsid w:val="002B5EEC"/>
    <w:rsid w:val="002B5EEF"/>
    <w:rsid w:val="002B5FD8"/>
    <w:rsid w:val="002B6008"/>
    <w:rsid w:val="002B60A7"/>
    <w:rsid w:val="002B60AD"/>
    <w:rsid w:val="002B60AF"/>
    <w:rsid w:val="002B60E5"/>
    <w:rsid w:val="002B60E6"/>
    <w:rsid w:val="002B6105"/>
    <w:rsid w:val="002B6142"/>
    <w:rsid w:val="002B6197"/>
    <w:rsid w:val="002B61EE"/>
    <w:rsid w:val="002B61F7"/>
    <w:rsid w:val="002B6246"/>
    <w:rsid w:val="002B62A7"/>
    <w:rsid w:val="002B62C5"/>
    <w:rsid w:val="002B635A"/>
    <w:rsid w:val="002B6367"/>
    <w:rsid w:val="002B638E"/>
    <w:rsid w:val="002B63A7"/>
    <w:rsid w:val="002B63C3"/>
    <w:rsid w:val="002B642B"/>
    <w:rsid w:val="002B6430"/>
    <w:rsid w:val="002B6436"/>
    <w:rsid w:val="002B643F"/>
    <w:rsid w:val="002B646D"/>
    <w:rsid w:val="002B6495"/>
    <w:rsid w:val="002B64A2"/>
    <w:rsid w:val="002B6513"/>
    <w:rsid w:val="002B6528"/>
    <w:rsid w:val="002B6587"/>
    <w:rsid w:val="002B65C6"/>
    <w:rsid w:val="002B65E7"/>
    <w:rsid w:val="002B65EA"/>
    <w:rsid w:val="002B66B2"/>
    <w:rsid w:val="002B66B4"/>
    <w:rsid w:val="002B66E8"/>
    <w:rsid w:val="002B674A"/>
    <w:rsid w:val="002B6786"/>
    <w:rsid w:val="002B678D"/>
    <w:rsid w:val="002B67C4"/>
    <w:rsid w:val="002B67CE"/>
    <w:rsid w:val="002B6866"/>
    <w:rsid w:val="002B68A8"/>
    <w:rsid w:val="002B68CD"/>
    <w:rsid w:val="002B69A7"/>
    <w:rsid w:val="002B6A45"/>
    <w:rsid w:val="002B6A5B"/>
    <w:rsid w:val="002B6A84"/>
    <w:rsid w:val="002B6A9A"/>
    <w:rsid w:val="002B6AA6"/>
    <w:rsid w:val="002B6AEC"/>
    <w:rsid w:val="002B6B02"/>
    <w:rsid w:val="002B6B0D"/>
    <w:rsid w:val="002B6BC6"/>
    <w:rsid w:val="002B6BCB"/>
    <w:rsid w:val="002B6C18"/>
    <w:rsid w:val="002B6CAC"/>
    <w:rsid w:val="002B6CAE"/>
    <w:rsid w:val="002B6CB5"/>
    <w:rsid w:val="002B6CD6"/>
    <w:rsid w:val="002B6CEF"/>
    <w:rsid w:val="002B6CFB"/>
    <w:rsid w:val="002B6D51"/>
    <w:rsid w:val="002B6D7C"/>
    <w:rsid w:val="002B6DA0"/>
    <w:rsid w:val="002B6DB6"/>
    <w:rsid w:val="002B6E14"/>
    <w:rsid w:val="002B6E3A"/>
    <w:rsid w:val="002B6EB9"/>
    <w:rsid w:val="002B6F07"/>
    <w:rsid w:val="002B6F15"/>
    <w:rsid w:val="002B6F2E"/>
    <w:rsid w:val="002B6F6F"/>
    <w:rsid w:val="002B6FAC"/>
    <w:rsid w:val="002B6FB9"/>
    <w:rsid w:val="002B7025"/>
    <w:rsid w:val="002B71B1"/>
    <w:rsid w:val="002B7276"/>
    <w:rsid w:val="002B7277"/>
    <w:rsid w:val="002B72AA"/>
    <w:rsid w:val="002B7319"/>
    <w:rsid w:val="002B7369"/>
    <w:rsid w:val="002B73E7"/>
    <w:rsid w:val="002B73F7"/>
    <w:rsid w:val="002B7452"/>
    <w:rsid w:val="002B749F"/>
    <w:rsid w:val="002B74C6"/>
    <w:rsid w:val="002B750A"/>
    <w:rsid w:val="002B7514"/>
    <w:rsid w:val="002B753E"/>
    <w:rsid w:val="002B754B"/>
    <w:rsid w:val="002B7609"/>
    <w:rsid w:val="002B760A"/>
    <w:rsid w:val="002B7669"/>
    <w:rsid w:val="002B76F7"/>
    <w:rsid w:val="002B76FB"/>
    <w:rsid w:val="002B771E"/>
    <w:rsid w:val="002B772A"/>
    <w:rsid w:val="002B772B"/>
    <w:rsid w:val="002B7745"/>
    <w:rsid w:val="002B774D"/>
    <w:rsid w:val="002B779F"/>
    <w:rsid w:val="002B77BB"/>
    <w:rsid w:val="002B77D5"/>
    <w:rsid w:val="002B77D9"/>
    <w:rsid w:val="002B781E"/>
    <w:rsid w:val="002B785C"/>
    <w:rsid w:val="002B785E"/>
    <w:rsid w:val="002B787E"/>
    <w:rsid w:val="002B78B4"/>
    <w:rsid w:val="002B78C3"/>
    <w:rsid w:val="002B78DC"/>
    <w:rsid w:val="002B78E7"/>
    <w:rsid w:val="002B7921"/>
    <w:rsid w:val="002B7984"/>
    <w:rsid w:val="002B79C0"/>
    <w:rsid w:val="002B7A64"/>
    <w:rsid w:val="002B7A8E"/>
    <w:rsid w:val="002B7A9C"/>
    <w:rsid w:val="002B7AB8"/>
    <w:rsid w:val="002B7ADB"/>
    <w:rsid w:val="002B7AF3"/>
    <w:rsid w:val="002B7B33"/>
    <w:rsid w:val="002B7B6C"/>
    <w:rsid w:val="002B7BFC"/>
    <w:rsid w:val="002B7C4F"/>
    <w:rsid w:val="002B7C97"/>
    <w:rsid w:val="002B7CB0"/>
    <w:rsid w:val="002B7CC4"/>
    <w:rsid w:val="002B7D6F"/>
    <w:rsid w:val="002B7DAA"/>
    <w:rsid w:val="002B7DAF"/>
    <w:rsid w:val="002B7DCA"/>
    <w:rsid w:val="002B7E8A"/>
    <w:rsid w:val="002B7E96"/>
    <w:rsid w:val="002B7ED2"/>
    <w:rsid w:val="002B7EF9"/>
    <w:rsid w:val="002B7F0C"/>
    <w:rsid w:val="002B7F45"/>
    <w:rsid w:val="002B7F6A"/>
    <w:rsid w:val="002B7FA0"/>
    <w:rsid w:val="002B7FB2"/>
    <w:rsid w:val="002C0058"/>
    <w:rsid w:val="002C00E4"/>
    <w:rsid w:val="002C00F4"/>
    <w:rsid w:val="002C00F6"/>
    <w:rsid w:val="002C017A"/>
    <w:rsid w:val="002C018E"/>
    <w:rsid w:val="002C01DD"/>
    <w:rsid w:val="002C0256"/>
    <w:rsid w:val="002C0350"/>
    <w:rsid w:val="002C03E8"/>
    <w:rsid w:val="002C043B"/>
    <w:rsid w:val="002C0449"/>
    <w:rsid w:val="002C04E8"/>
    <w:rsid w:val="002C04EE"/>
    <w:rsid w:val="002C058C"/>
    <w:rsid w:val="002C0644"/>
    <w:rsid w:val="002C06C4"/>
    <w:rsid w:val="002C06C5"/>
    <w:rsid w:val="002C06D6"/>
    <w:rsid w:val="002C06DF"/>
    <w:rsid w:val="002C06EE"/>
    <w:rsid w:val="002C0738"/>
    <w:rsid w:val="002C0769"/>
    <w:rsid w:val="002C0805"/>
    <w:rsid w:val="002C08D9"/>
    <w:rsid w:val="002C0968"/>
    <w:rsid w:val="002C09FF"/>
    <w:rsid w:val="002C0A65"/>
    <w:rsid w:val="002C0AC9"/>
    <w:rsid w:val="002C0B2B"/>
    <w:rsid w:val="002C0B76"/>
    <w:rsid w:val="002C0B99"/>
    <w:rsid w:val="002C0BB6"/>
    <w:rsid w:val="002C0C09"/>
    <w:rsid w:val="002C0C5A"/>
    <w:rsid w:val="002C0C97"/>
    <w:rsid w:val="002C0CBF"/>
    <w:rsid w:val="002C0D14"/>
    <w:rsid w:val="002C0DB6"/>
    <w:rsid w:val="002C0DE1"/>
    <w:rsid w:val="002C0DE6"/>
    <w:rsid w:val="002C0E3F"/>
    <w:rsid w:val="002C0EE3"/>
    <w:rsid w:val="002C0F1D"/>
    <w:rsid w:val="002C0F71"/>
    <w:rsid w:val="002C0F85"/>
    <w:rsid w:val="002C0FDF"/>
    <w:rsid w:val="002C102D"/>
    <w:rsid w:val="002C1091"/>
    <w:rsid w:val="002C1140"/>
    <w:rsid w:val="002C1174"/>
    <w:rsid w:val="002C1189"/>
    <w:rsid w:val="002C118E"/>
    <w:rsid w:val="002C11F1"/>
    <w:rsid w:val="002C11F8"/>
    <w:rsid w:val="002C1210"/>
    <w:rsid w:val="002C128D"/>
    <w:rsid w:val="002C12E8"/>
    <w:rsid w:val="002C132E"/>
    <w:rsid w:val="002C138E"/>
    <w:rsid w:val="002C140B"/>
    <w:rsid w:val="002C14A6"/>
    <w:rsid w:val="002C14B6"/>
    <w:rsid w:val="002C14C5"/>
    <w:rsid w:val="002C14F3"/>
    <w:rsid w:val="002C1560"/>
    <w:rsid w:val="002C1597"/>
    <w:rsid w:val="002C15B7"/>
    <w:rsid w:val="002C15C7"/>
    <w:rsid w:val="002C15C8"/>
    <w:rsid w:val="002C160B"/>
    <w:rsid w:val="002C1664"/>
    <w:rsid w:val="002C1694"/>
    <w:rsid w:val="002C16C7"/>
    <w:rsid w:val="002C1707"/>
    <w:rsid w:val="002C170F"/>
    <w:rsid w:val="002C173C"/>
    <w:rsid w:val="002C1743"/>
    <w:rsid w:val="002C177F"/>
    <w:rsid w:val="002C17DA"/>
    <w:rsid w:val="002C17EB"/>
    <w:rsid w:val="002C1802"/>
    <w:rsid w:val="002C1881"/>
    <w:rsid w:val="002C18AB"/>
    <w:rsid w:val="002C18B3"/>
    <w:rsid w:val="002C18E0"/>
    <w:rsid w:val="002C190C"/>
    <w:rsid w:val="002C1955"/>
    <w:rsid w:val="002C197E"/>
    <w:rsid w:val="002C1A40"/>
    <w:rsid w:val="002C1A84"/>
    <w:rsid w:val="002C1A88"/>
    <w:rsid w:val="002C1ABC"/>
    <w:rsid w:val="002C1AE2"/>
    <w:rsid w:val="002C1AEB"/>
    <w:rsid w:val="002C1AFD"/>
    <w:rsid w:val="002C1B15"/>
    <w:rsid w:val="002C1B23"/>
    <w:rsid w:val="002C1B38"/>
    <w:rsid w:val="002C1B50"/>
    <w:rsid w:val="002C1B9E"/>
    <w:rsid w:val="002C1BF9"/>
    <w:rsid w:val="002C1BFF"/>
    <w:rsid w:val="002C1C01"/>
    <w:rsid w:val="002C1C42"/>
    <w:rsid w:val="002C1C95"/>
    <w:rsid w:val="002C1CC3"/>
    <w:rsid w:val="002C1CE4"/>
    <w:rsid w:val="002C1CE8"/>
    <w:rsid w:val="002C1D0A"/>
    <w:rsid w:val="002C1D0D"/>
    <w:rsid w:val="002C1D62"/>
    <w:rsid w:val="002C1DB0"/>
    <w:rsid w:val="002C1DB4"/>
    <w:rsid w:val="002C1DCC"/>
    <w:rsid w:val="002C1DE3"/>
    <w:rsid w:val="002C1DEA"/>
    <w:rsid w:val="002C1E01"/>
    <w:rsid w:val="002C1E45"/>
    <w:rsid w:val="002C1E7A"/>
    <w:rsid w:val="002C1EA5"/>
    <w:rsid w:val="002C1F5D"/>
    <w:rsid w:val="002C1FD3"/>
    <w:rsid w:val="002C1FD6"/>
    <w:rsid w:val="002C1FE8"/>
    <w:rsid w:val="002C201D"/>
    <w:rsid w:val="002C2061"/>
    <w:rsid w:val="002C2109"/>
    <w:rsid w:val="002C212E"/>
    <w:rsid w:val="002C213E"/>
    <w:rsid w:val="002C220A"/>
    <w:rsid w:val="002C2322"/>
    <w:rsid w:val="002C2390"/>
    <w:rsid w:val="002C23AE"/>
    <w:rsid w:val="002C23B9"/>
    <w:rsid w:val="002C2434"/>
    <w:rsid w:val="002C243F"/>
    <w:rsid w:val="002C248E"/>
    <w:rsid w:val="002C24C1"/>
    <w:rsid w:val="002C251B"/>
    <w:rsid w:val="002C254C"/>
    <w:rsid w:val="002C2588"/>
    <w:rsid w:val="002C25A2"/>
    <w:rsid w:val="002C264C"/>
    <w:rsid w:val="002C265E"/>
    <w:rsid w:val="002C266B"/>
    <w:rsid w:val="002C26A5"/>
    <w:rsid w:val="002C26B7"/>
    <w:rsid w:val="002C26B8"/>
    <w:rsid w:val="002C26D6"/>
    <w:rsid w:val="002C27A8"/>
    <w:rsid w:val="002C27D1"/>
    <w:rsid w:val="002C27E7"/>
    <w:rsid w:val="002C280E"/>
    <w:rsid w:val="002C282F"/>
    <w:rsid w:val="002C286C"/>
    <w:rsid w:val="002C2871"/>
    <w:rsid w:val="002C28A6"/>
    <w:rsid w:val="002C28E7"/>
    <w:rsid w:val="002C2901"/>
    <w:rsid w:val="002C2942"/>
    <w:rsid w:val="002C2955"/>
    <w:rsid w:val="002C29C3"/>
    <w:rsid w:val="002C2A59"/>
    <w:rsid w:val="002C2AAB"/>
    <w:rsid w:val="002C2AE1"/>
    <w:rsid w:val="002C2B3C"/>
    <w:rsid w:val="002C2B7E"/>
    <w:rsid w:val="002C2C0B"/>
    <w:rsid w:val="002C2C28"/>
    <w:rsid w:val="002C2C4D"/>
    <w:rsid w:val="002C2C86"/>
    <w:rsid w:val="002C2D2E"/>
    <w:rsid w:val="002C2D3E"/>
    <w:rsid w:val="002C2D45"/>
    <w:rsid w:val="002C2D69"/>
    <w:rsid w:val="002C2DEB"/>
    <w:rsid w:val="002C2EC6"/>
    <w:rsid w:val="002C2EDB"/>
    <w:rsid w:val="002C2F4D"/>
    <w:rsid w:val="002C2F89"/>
    <w:rsid w:val="002C2FC6"/>
    <w:rsid w:val="002C3048"/>
    <w:rsid w:val="002C304B"/>
    <w:rsid w:val="002C30C5"/>
    <w:rsid w:val="002C3165"/>
    <w:rsid w:val="002C31A7"/>
    <w:rsid w:val="002C31DC"/>
    <w:rsid w:val="002C31EF"/>
    <w:rsid w:val="002C3249"/>
    <w:rsid w:val="002C32AC"/>
    <w:rsid w:val="002C3342"/>
    <w:rsid w:val="002C335D"/>
    <w:rsid w:val="002C338D"/>
    <w:rsid w:val="002C33BD"/>
    <w:rsid w:val="002C33E1"/>
    <w:rsid w:val="002C33E9"/>
    <w:rsid w:val="002C341D"/>
    <w:rsid w:val="002C3497"/>
    <w:rsid w:val="002C34FA"/>
    <w:rsid w:val="002C359E"/>
    <w:rsid w:val="002C35A4"/>
    <w:rsid w:val="002C3639"/>
    <w:rsid w:val="002C3689"/>
    <w:rsid w:val="002C36CE"/>
    <w:rsid w:val="002C36E5"/>
    <w:rsid w:val="002C36F4"/>
    <w:rsid w:val="002C3724"/>
    <w:rsid w:val="002C3750"/>
    <w:rsid w:val="002C3756"/>
    <w:rsid w:val="002C377E"/>
    <w:rsid w:val="002C37D0"/>
    <w:rsid w:val="002C37E4"/>
    <w:rsid w:val="002C3813"/>
    <w:rsid w:val="002C3815"/>
    <w:rsid w:val="002C3854"/>
    <w:rsid w:val="002C386B"/>
    <w:rsid w:val="002C3871"/>
    <w:rsid w:val="002C393E"/>
    <w:rsid w:val="002C3951"/>
    <w:rsid w:val="002C3981"/>
    <w:rsid w:val="002C3984"/>
    <w:rsid w:val="002C39A6"/>
    <w:rsid w:val="002C39FA"/>
    <w:rsid w:val="002C3A0E"/>
    <w:rsid w:val="002C3A87"/>
    <w:rsid w:val="002C3A88"/>
    <w:rsid w:val="002C3A89"/>
    <w:rsid w:val="002C3AB3"/>
    <w:rsid w:val="002C3AC8"/>
    <w:rsid w:val="002C3B02"/>
    <w:rsid w:val="002C3B2E"/>
    <w:rsid w:val="002C3B56"/>
    <w:rsid w:val="002C3BF5"/>
    <w:rsid w:val="002C3C00"/>
    <w:rsid w:val="002C3C46"/>
    <w:rsid w:val="002C3C53"/>
    <w:rsid w:val="002C3C59"/>
    <w:rsid w:val="002C3C5B"/>
    <w:rsid w:val="002C3CA8"/>
    <w:rsid w:val="002C3CAA"/>
    <w:rsid w:val="002C3D20"/>
    <w:rsid w:val="002C3D3A"/>
    <w:rsid w:val="002C3D3F"/>
    <w:rsid w:val="002C3D68"/>
    <w:rsid w:val="002C3D8D"/>
    <w:rsid w:val="002C3E18"/>
    <w:rsid w:val="002C3E25"/>
    <w:rsid w:val="002C3E27"/>
    <w:rsid w:val="002C3EA7"/>
    <w:rsid w:val="002C3F31"/>
    <w:rsid w:val="002C3F62"/>
    <w:rsid w:val="002C3FE9"/>
    <w:rsid w:val="002C402F"/>
    <w:rsid w:val="002C405F"/>
    <w:rsid w:val="002C40DD"/>
    <w:rsid w:val="002C4123"/>
    <w:rsid w:val="002C4198"/>
    <w:rsid w:val="002C41D8"/>
    <w:rsid w:val="002C41F0"/>
    <w:rsid w:val="002C4228"/>
    <w:rsid w:val="002C426A"/>
    <w:rsid w:val="002C4273"/>
    <w:rsid w:val="002C42A3"/>
    <w:rsid w:val="002C42D6"/>
    <w:rsid w:val="002C42E7"/>
    <w:rsid w:val="002C4345"/>
    <w:rsid w:val="002C4346"/>
    <w:rsid w:val="002C434A"/>
    <w:rsid w:val="002C4363"/>
    <w:rsid w:val="002C437D"/>
    <w:rsid w:val="002C43E3"/>
    <w:rsid w:val="002C440A"/>
    <w:rsid w:val="002C445A"/>
    <w:rsid w:val="002C44BA"/>
    <w:rsid w:val="002C44C8"/>
    <w:rsid w:val="002C44CF"/>
    <w:rsid w:val="002C44EB"/>
    <w:rsid w:val="002C4523"/>
    <w:rsid w:val="002C45BF"/>
    <w:rsid w:val="002C45F1"/>
    <w:rsid w:val="002C4604"/>
    <w:rsid w:val="002C4658"/>
    <w:rsid w:val="002C468B"/>
    <w:rsid w:val="002C46D1"/>
    <w:rsid w:val="002C46EF"/>
    <w:rsid w:val="002C4706"/>
    <w:rsid w:val="002C4746"/>
    <w:rsid w:val="002C475D"/>
    <w:rsid w:val="002C482A"/>
    <w:rsid w:val="002C487A"/>
    <w:rsid w:val="002C48B2"/>
    <w:rsid w:val="002C4955"/>
    <w:rsid w:val="002C4989"/>
    <w:rsid w:val="002C499A"/>
    <w:rsid w:val="002C49DB"/>
    <w:rsid w:val="002C49EF"/>
    <w:rsid w:val="002C49F7"/>
    <w:rsid w:val="002C4A2B"/>
    <w:rsid w:val="002C4A64"/>
    <w:rsid w:val="002C4A92"/>
    <w:rsid w:val="002C4B00"/>
    <w:rsid w:val="002C4B5E"/>
    <w:rsid w:val="002C4BAD"/>
    <w:rsid w:val="002C4C09"/>
    <w:rsid w:val="002C4C27"/>
    <w:rsid w:val="002C4C7A"/>
    <w:rsid w:val="002C4C7F"/>
    <w:rsid w:val="002C4CAF"/>
    <w:rsid w:val="002C4D10"/>
    <w:rsid w:val="002C4E15"/>
    <w:rsid w:val="002C4ECA"/>
    <w:rsid w:val="002C4EF9"/>
    <w:rsid w:val="002C4F1B"/>
    <w:rsid w:val="002C4F1C"/>
    <w:rsid w:val="002C4F43"/>
    <w:rsid w:val="002C4F48"/>
    <w:rsid w:val="002C4F62"/>
    <w:rsid w:val="002C4F63"/>
    <w:rsid w:val="002C4FB8"/>
    <w:rsid w:val="002C503E"/>
    <w:rsid w:val="002C5063"/>
    <w:rsid w:val="002C518E"/>
    <w:rsid w:val="002C51E3"/>
    <w:rsid w:val="002C521E"/>
    <w:rsid w:val="002C5222"/>
    <w:rsid w:val="002C529A"/>
    <w:rsid w:val="002C5345"/>
    <w:rsid w:val="002C536A"/>
    <w:rsid w:val="002C538E"/>
    <w:rsid w:val="002C53D3"/>
    <w:rsid w:val="002C5433"/>
    <w:rsid w:val="002C5442"/>
    <w:rsid w:val="002C54EF"/>
    <w:rsid w:val="002C5533"/>
    <w:rsid w:val="002C554F"/>
    <w:rsid w:val="002C55D7"/>
    <w:rsid w:val="002C55DB"/>
    <w:rsid w:val="002C5614"/>
    <w:rsid w:val="002C5630"/>
    <w:rsid w:val="002C5669"/>
    <w:rsid w:val="002C5673"/>
    <w:rsid w:val="002C5698"/>
    <w:rsid w:val="002C574C"/>
    <w:rsid w:val="002C579C"/>
    <w:rsid w:val="002C57BA"/>
    <w:rsid w:val="002C57C8"/>
    <w:rsid w:val="002C57E9"/>
    <w:rsid w:val="002C581D"/>
    <w:rsid w:val="002C5857"/>
    <w:rsid w:val="002C586A"/>
    <w:rsid w:val="002C5912"/>
    <w:rsid w:val="002C5917"/>
    <w:rsid w:val="002C5950"/>
    <w:rsid w:val="002C596C"/>
    <w:rsid w:val="002C59B1"/>
    <w:rsid w:val="002C5A18"/>
    <w:rsid w:val="002C5A59"/>
    <w:rsid w:val="002C5AA5"/>
    <w:rsid w:val="002C5AC8"/>
    <w:rsid w:val="002C5AC9"/>
    <w:rsid w:val="002C5B10"/>
    <w:rsid w:val="002C5B34"/>
    <w:rsid w:val="002C5B84"/>
    <w:rsid w:val="002C5B99"/>
    <w:rsid w:val="002C5BAC"/>
    <w:rsid w:val="002C5BD9"/>
    <w:rsid w:val="002C5BF3"/>
    <w:rsid w:val="002C5BF6"/>
    <w:rsid w:val="002C5C27"/>
    <w:rsid w:val="002C5C6B"/>
    <w:rsid w:val="002C5C9C"/>
    <w:rsid w:val="002C5CAF"/>
    <w:rsid w:val="002C5CB9"/>
    <w:rsid w:val="002C5CC2"/>
    <w:rsid w:val="002C5CE2"/>
    <w:rsid w:val="002C5CFE"/>
    <w:rsid w:val="002C5D06"/>
    <w:rsid w:val="002C5D4D"/>
    <w:rsid w:val="002C5DD9"/>
    <w:rsid w:val="002C5DE3"/>
    <w:rsid w:val="002C5DED"/>
    <w:rsid w:val="002C5EF4"/>
    <w:rsid w:val="002C5F50"/>
    <w:rsid w:val="002C5FA4"/>
    <w:rsid w:val="002C5FD0"/>
    <w:rsid w:val="002C5FD9"/>
    <w:rsid w:val="002C601E"/>
    <w:rsid w:val="002C602B"/>
    <w:rsid w:val="002C6043"/>
    <w:rsid w:val="002C608A"/>
    <w:rsid w:val="002C60A0"/>
    <w:rsid w:val="002C6198"/>
    <w:rsid w:val="002C6231"/>
    <w:rsid w:val="002C631E"/>
    <w:rsid w:val="002C6356"/>
    <w:rsid w:val="002C6366"/>
    <w:rsid w:val="002C6377"/>
    <w:rsid w:val="002C638D"/>
    <w:rsid w:val="002C63D0"/>
    <w:rsid w:val="002C63F0"/>
    <w:rsid w:val="002C63F4"/>
    <w:rsid w:val="002C6403"/>
    <w:rsid w:val="002C640F"/>
    <w:rsid w:val="002C6416"/>
    <w:rsid w:val="002C641B"/>
    <w:rsid w:val="002C6447"/>
    <w:rsid w:val="002C64BF"/>
    <w:rsid w:val="002C64CF"/>
    <w:rsid w:val="002C64D6"/>
    <w:rsid w:val="002C653D"/>
    <w:rsid w:val="002C6542"/>
    <w:rsid w:val="002C65A5"/>
    <w:rsid w:val="002C65D9"/>
    <w:rsid w:val="002C6632"/>
    <w:rsid w:val="002C669A"/>
    <w:rsid w:val="002C66FD"/>
    <w:rsid w:val="002C673E"/>
    <w:rsid w:val="002C6746"/>
    <w:rsid w:val="002C676E"/>
    <w:rsid w:val="002C6795"/>
    <w:rsid w:val="002C67A9"/>
    <w:rsid w:val="002C67CE"/>
    <w:rsid w:val="002C67D6"/>
    <w:rsid w:val="002C6810"/>
    <w:rsid w:val="002C68DE"/>
    <w:rsid w:val="002C691B"/>
    <w:rsid w:val="002C6928"/>
    <w:rsid w:val="002C693E"/>
    <w:rsid w:val="002C6973"/>
    <w:rsid w:val="002C69AA"/>
    <w:rsid w:val="002C6A78"/>
    <w:rsid w:val="002C6A83"/>
    <w:rsid w:val="002C6AD5"/>
    <w:rsid w:val="002C6B54"/>
    <w:rsid w:val="002C6BAE"/>
    <w:rsid w:val="002C6BF6"/>
    <w:rsid w:val="002C6BFA"/>
    <w:rsid w:val="002C6C48"/>
    <w:rsid w:val="002C6C67"/>
    <w:rsid w:val="002C6C6E"/>
    <w:rsid w:val="002C6CBA"/>
    <w:rsid w:val="002C6CF2"/>
    <w:rsid w:val="002C6CF9"/>
    <w:rsid w:val="002C6D03"/>
    <w:rsid w:val="002C6DAB"/>
    <w:rsid w:val="002C6E0A"/>
    <w:rsid w:val="002C6E6A"/>
    <w:rsid w:val="002C6E74"/>
    <w:rsid w:val="002C6F03"/>
    <w:rsid w:val="002C6F23"/>
    <w:rsid w:val="002C6F30"/>
    <w:rsid w:val="002C6F66"/>
    <w:rsid w:val="002C6F71"/>
    <w:rsid w:val="002C6FB3"/>
    <w:rsid w:val="002C7067"/>
    <w:rsid w:val="002C71AE"/>
    <w:rsid w:val="002C71CA"/>
    <w:rsid w:val="002C71D5"/>
    <w:rsid w:val="002C7260"/>
    <w:rsid w:val="002C7329"/>
    <w:rsid w:val="002C732B"/>
    <w:rsid w:val="002C73D2"/>
    <w:rsid w:val="002C73D4"/>
    <w:rsid w:val="002C742D"/>
    <w:rsid w:val="002C7435"/>
    <w:rsid w:val="002C7459"/>
    <w:rsid w:val="002C747E"/>
    <w:rsid w:val="002C7560"/>
    <w:rsid w:val="002C7570"/>
    <w:rsid w:val="002C75F5"/>
    <w:rsid w:val="002C75FA"/>
    <w:rsid w:val="002C7602"/>
    <w:rsid w:val="002C7620"/>
    <w:rsid w:val="002C767A"/>
    <w:rsid w:val="002C767D"/>
    <w:rsid w:val="002C7680"/>
    <w:rsid w:val="002C76A0"/>
    <w:rsid w:val="002C76D8"/>
    <w:rsid w:val="002C7783"/>
    <w:rsid w:val="002C7804"/>
    <w:rsid w:val="002C7822"/>
    <w:rsid w:val="002C7904"/>
    <w:rsid w:val="002C793C"/>
    <w:rsid w:val="002C7954"/>
    <w:rsid w:val="002C7956"/>
    <w:rsid w:val="002C7984"/>
    <w:rsid w:val="002C79A0"/>
    <w:rsid w:val="002C79DF"/>
    <w:rsid w:val="002C79E9"/>
    <w:rsid w:val="002C7A17"/>
    <w:rsid w:val="002C7A22"/>
    <w:rsid w:val="002C7A7A"/>
    <w:rsid w:val="002C7A7F"/>
    <w:rsid w:val="002C7AB4"/>
    <w:rsid w:val="002C7AE7"/>
    <w:rsid w:val="002C7B8B"/>
    <w:rsid w:val="002C7B9F"/>
    <w:rsid w:val="002C7BBE"/>
    <w:rsid w:val="002C7BD0"/>
    <w:rsid w:val="002C7C60"/>
    <w:rsid w:val="002C7C64"/>
    <w:rsid w:val="002C7C82"/>
    <w:rsid w:val="002C7CE3"/>
    <w:rsid w:val="002C7DB2"/>
    <w:rsid w:val="002C7E04"/>
    <w:rsid w:val="002C7EF3"/>
    <w:rsid w:val="002C7F44"/>
    <w:rsid w:val="002C7F6B"/>
    <w:rsid w:val="002C7F98"/>
    <w:rsid w:val="002C7FD5"/>
    <w:rsid w:val="002C7FE3"/>
    <w:rsid w:val="002D002A"/>
    <w:rsid w:val="002D003C"/>
    <w:rsid w:val="002D0086"/>
    <w:rsid w:val="002D0124"/>
    <w:rsid w:val="002D015B"/>
    <w:rsid w:val="002D0183"/>
    <w:rsid w:val="002D01B3"/>
    <w:rsid w:val="002D01E9"/>
    <w:rsid w:val="002D01EA"/>
    <w:rsid w:val="002D024F"/>
    <w:rsid w:val="002D0284"/>
    <w:rsid w:val="002D02C5"/>
    <w:rsid w:val="002D02FB"/>
    <w:rsid w:val="002D033F"/>
    <w:rsid w:val="002D0354"/>
    <w:rsid w:val="002D03EB"/>
    <w:rsid w:val="002D0403"/>
    <w:rsid w:val="002D040F"/>
    <w:rsid w:val="002D0441"/>
    <w:rsid w:val="002D045E"/>
    <w:rsid w:val="002D0499"/>
    <w:rsid w:val="002D04C6"/>
    <w:rsid w:val="002D050A"/>
    <w:rsid w:val="002D057D"/>
    <w:rsid w:val="002D057E"/>
    <w:rsid w:val="002D05D0"/>
    <w:rsid w:val="002D064A"/>
    <w:rsid w:val="002D067B"/>
    <w:rsid w:val="002D067C"/>
    <w:rsid w:val="002D06B5"/>
    <w:rsid w:val="002D076C"/>
    <w:rsid w:val="002D07E8"/>
    <w:rsid w:val="002D07EF"/>
    <w:rsid w:val="002D0916"/>
    <w:rsid w:val="002D0961"/>
    <w:rsid w:val="002D09C6"/>
    <w:rsid w:val="002D0A10"/>
    <w:rsid w:val="002D0A7E"/>
    <w:rsid w:val="002D0AA0"/>
    <w:rsid w:val="002D0AA2"/>
    <w:rsid w:val="002D0ABD"/>
    <w:rsid w:val="002D0ACC"/>
    <w:rsid w:val="002D0B5B"/>
    <w:rsid w:val="002D0B62"/>
    <w:rsid w:val="002D0B76"/>
    <w:rsid w:val="002D0B77"/>
    <w:rsid w:val="002D0D1F"/>
    <w:rsid w:val="002D0D27"/>
    <w:rsid w:val="002D0D5C"/>
    <w:rsid w:val="002D0D92"/>
    <w:rsid w:val="002D0D9B"/>
    <w:rsid w:val="002D0E4B"/>
    <w:rsid w:val="002D0E99"/>
    <w:rsid w:val="002D0F8F"/>
    <w:rsid w:val="002D1019"/>
    <w:rsid w:val="002D1079"/>
    <w:rsid w:val="002D10E0"/>
    <w:rsid w:val="002D1126"/>
    <w:rsid w:val="002D1146"/>
    <w:rsid w:val="002D1175"/>
    <w:rsid w:val="002D119A"/>
    <w:rsid w:val="002D11F6"/>
    <w:rsid w:val="002D1200"/>
    <w:rsid w:val="002D1202"/>
    <w:rsid w:val="002D121E"/>
    <w:rsid w:val="002D1283"/>
    <w:rsid w:val="002D1290"/>
    <w:rsid w:val="002D12A9"/>
    <w:rsid w:val="002D12D0"/>
    <w:rsid w:val="002D138D"/>
    <w:rsid w:val="002D13B9"/>
    <w:rsid w:val="002D13BE"/>
    <w:rsid w:val="002D13C1"/>
    <w:rsid w:val="002D1410"/>
    <w:rsid w:val="002D1412"/>
    <w:rsid w:val="002D14F4"/>
    <w:rsid w:val="002D14F8"/>
    <w:rsid w:val="002D150C"/>
    <w:rsid w:val="002D1520"/>
    <w:rsid w:val="002D152A"/>
    <w:rsid w:val="002D154D"/>
    <w:rsid w:val="002D1557"/>
    <w:rsid w:val="002D15DD"/>
    <w:rsid w:val="002D1650"/>
    <w:rsid w:val="002D1659"/>
    <w:rsid w:val="002D168D"/>
    <w:rsid w:val="002D16E9"/>
    <w:rsid w:val="002D16EE"/>
    <w:rsid w:val="002D16F1"/>
    <w:rsid w:val="002D1700"/>
    <w:rsid w:val="002D176E"/>
    <w:rsid w:val="002D17A3"/>
    <w:rsid w:val="002D17AB"/>
    <w:rsid w:val="002D17F8"/>
    <w:rsid w:val="002D183F"/>
    <w:rsid w:val="002D185A"/>
    <w:rsid w:val="002D185B"/>
    <w:rsid w:val="002D18AF"/>
    <w:rsid w:val="002D1971"/>
    <w:rsid w:val="002D19FC"/>
    <w:rsid w:val="002D1A16"/>
    <w:rsid w:val="002D1A27"/>
    <w:rsid w:val="002D1A3A"/>
    <w:rsid w:val="002D1A4A"/>
    <w:rsid w:val="002D1A57"/>
    <w:rsid w:val="002D1A91"/>
    <w:rsid w:val="002D1B36"/>
    <w:rsid w:val="002D1B5F"/>
    <w:rsid w:val="002D1BC4"/>
    <w:rsid w:val="002D1C2C"/>
    <w:rsid w:val="002D1C54"/>
    <w:rsid w:val="002D1C5A"/>
    <w:rsid w:val="002D1C5B"/>
    <w:rsid w:val="002D1C7B"/>
    <w:rsid w:val="002D1D71"/>
    <w:rsid w:val="002D1DDB"/>
    <w:rsid w:val="002D1E01"/>
    <w:rsid w:val="002D1E18"/>
    <w:rsid w:val="002D1E3B"/>
    <w:rsid w:val="002D1E6D"/>
    <w:rsid w:val="002D1ED1"/>
    <w:rsid w:val="002D1EE6"/>
    <w:rsid w:val="002D1F16"/>
    <w:rsid w:val="002D1F83"/>
    <w:rsid w:val="002D1FAA"/>
    <w:rsid w:val="002D202F"/>
    <w:rsid w:val="002D2032"/>
    <w:rsid w:val="002D2047"/>
    <w:rsid w:val="002D205E"/>
    <w:rsid w:val="002D219F"/>
    <w:rsid w:val="002D21AE"/>
    <w:rsid w:val="002D21CB"/>
    <w:rsid w:val="002D21EA"/>
    <w:rsid w:val="002D21F9"/>
    <w:rsid w:val="002D2223"/>
    <w:rsid w:val="002D22B0"/>
    <w:rsid w:val="002D22C2"/>
    <w:rsid w:val="002D22FF"/>
    <w:rsid w:val="002D2308"/>
    <w:rsid w:val="002D235F"/>
    <w:rsid w:val="002D2388"/>
    <w:rsid w:val="002D23CD"/>
    <w:rsid w:val="002D23EA"/>
    <w:rsid w:val="002D2446"/>
    <w:rsid w:val="002D248F"/>
    <w:rsid w:val="002D2524"/>
    <w:rsid w:val="002D2549"/>
    <w:rsid w:val="002D2553"/>
    <w:rsid w:val="002D2567"/>
    <w:rsid w:val="002D259D"/>
    <w:rsid w:val="002D260A"/>
    <w:rsid w:val="002D267F"/>
    <w:rsid w:val="002D2682"/>
    <w:rsid w:val="002D2708"/>
    <w:rsid w:val="002D2760"/>
    <w:rsid w:val="002D277F"/>
    <w:rsid w:val="002D278F"/>
    <w:rsid w:val="002D27AB"/>
    <w:rsid w:val="002D27F3"/>
    <w:rsid w:val="002D282B"/>
    <w:rsid w:val="002D2886"/>
    <w:rsid w:val="002D28B4"/>
    <w:rsid w:val="002D2957"/>
    <w:rsid w:val="002D295B"/>
    <w:rsid w:val="002D29C6"/>
    <w:rsid w:val="002D2A0F"/>
    <w:rsid w:val="002D2AA6"/>
    <w:rsid w:val="002D2AB5"/>
    <w:rsid w:val="002D2B98"/>
    <w:rsid w:val="002D2C33"/>
    <w:rsid w:val="002D2C41"/>
    <w:rsid w:val="002D2C52"/>
    <w:rsid w:val="002D2C98"/>
    <w:rsid w:val="002D2CD3"/>
    <w:rsid w:val="002D2D18"/>
    <w:rsid w:val="002D2D47"/>
    <w:rsid w:val="002D2D56"/>
    <w:rsid w:val="002D2D74"/>
    <w:rsid w:val="002D2DB4"/>
    <w:rsid w:val="002D2DCB"/>
    <w:rsid w:val="002D2E0A"/>
    <w:rsid w:val="002D2E5B"/>
    <w:rsid w:val="002D2E96"/>
    <w:rsid w:val="002D2EE0"/>
    <w:rsid w:val="002D2F1D"/>
    <w:rsid w:val="002D2F55"/>
    <w:rsid w:val="002D302F"/>
    <w:rsid w:val="002D308C"/>
    <w:rsid w:val="002D309E"/>
    <w:rsid w:val="002D30CE"/>
    <w:rsid w:val="002D30DF"/>
    <w:rsid w:val="002D30EE"/>
    <w:rsid w:val="002D315F"/>
    <w:rsid w:val="002D3181"/>
    <w:rsid w:val="002D3196"/>
    <w:rsid w:val="002D31AC"/>
    <w:rsid w:val="002D321F"/>
    <w:rsid w:val="002D3230"/>
    <w:rsid w:val="002D323F"/>
    <w:rsid w:val="002D32AC"/>
    <w:rsid w:val="002D3301"/>
    <w:rsid w:val="002D3321"/>
    <w:rsid w:val="002D3350"/>
    <w:rsid w:val="002D3359"/>
    <w:rsid w:val="002D335F"/>
    <w:rsid w:val="002D33E0"/>
    <w:rsid w:val="002D3430"/>
    <w:rsid w:val="002D3436"/>
    <w:rsid w:val="002D343D"/>
    <w:rsid w:val="002D3467"/>
    <w:rsid w:val="002D34C7"/>
    <w:rsid w:val="002D3512"/>
    <w:rsid w:val="002D355F"/>
    <w:rsid w:val="002D3567"/>
    <w:rsid w:val="002D3568"/>
    <w:rsid w:val="002D356D"/>
    <w:rsid w:val="002D35AD"/>
    <w:rsid w:val="002D35B4"/>
    <w:rsid w:val="002D35C3"/>
    <w:rsid w:val="002D35D2"/>
    <w:rsid w:val="002D35F9"/>
    <w:rsid w:val="002D3683"/>
    <w:rsid w:val="002D36B2"/>
    <w:rsid w:val="002D36F8"/>
    <w:rsid w:val="002D3706"/>
    <w:rsid w:val="002D3727"/>
    <w:rsid w:val="002D37CF"/>
    <w:rsid w:val="002D37E2"/>
    <w:rsid w:val="002D3853"/>
    <w:rsid w:val="002D38E3"/>
    <w:rsid w:val="002D390E"/>
    <w:rsid w:val="002D3928"/>
    <w:rsid w:val="002D396E"/>
    <w:rsid w:val="002D39A6"/>
    <w:rsid w:val="002D39D8"/>
    <w:rsid w:val="002D39DC"/>
    <w:rsid w:val="002D39EF"/>
    <w:rsid w:val="002D3A19"/>
    <w:rsid w:val="002D3A1A"/>
    <w:rsid w:val="002D3A1C"/>
    <w:rsid w:val="002D3A32"/>
    <w:rsid w:val="002D3AC0"/>
    <w:rsid w:val="002D3AC3"/>
    <w:rsid w:val="002D3ACE"/>
    <w:rsid w:val="002D3B05"/>
    <w:rsid w:val="002D3B43"/>
    <w:rsid w:val="002D3B62"/>
    <w:rsid w:val="002D3B67"/>
    <w:rsid w:val="002D3B84"/>
    <w:rsid w:val="002D3C16"/>
    <w:rsid w:val="002D3CB9"/>
    <w:rsid w:val="002D3D0A"/>
    <w:rsid w:val="002D3D1E"/>
    <w:rsid w:val="002D3D3D"/>
    <w:rsid w:val="002D3DBD"/>
    <w:rsid w:val="002D3DC3"/>
    <w:rsid w:val="002D3E40"/>
    <w:rsid w:val="002D3E48"/>
    <w:rsid w:val="002D3E91"/>
    <w:rsid w:val="002D3EBF"/>
    <w:rsid w:val="002D3EE5"/>
    <w:rsid w:val="002D3FD9"/>
    <w:rsid w:val="002D3FE9"/>
    <w:rsid w:val="002D4049"/>
    <w:rsid w:val="002D407B"/>
    <w:rsid w:val="002D4099"/>
    <w:rsid w:val="002D418D"/>
    <w:rsid w:val="002D419E"/>
    <w:rsid w:val="002D41D2"/>
    <w:rsid w:val="002D4289"/>
    <w:rsid w:val="002D42B0"/>
    <w:rsid w:val="002D42E1"/>
    <w:rsid w:val="002D42F1"/>
    <w:rsid w:val="002D433C"/>
    <w:rsid w:val="002D437C"/>
    <w:rsid w:val="002D4382"/>
    <w:rsid w:val="002D43C0"/>
    <w:rsid w:val="002D44A5"/>
    <w:rsid w:val="002D451E"/>
    <w:rsid w:val="002D452C"/>
    <w:rsid w:val="002D4565"/>
    <w:rsid w:val="002D4647"/>
    <w:rsid w:val="002D464C"/>
    <w:rsid w:val="002D4666"/>
    <w:rsid w:val="002D4787"/>
    <w:rsid w:val="002D4846"/>
    <w:rsid w:val="002D4867"/>
    <w:rsid w:val="002D4872"/>
    <w:rsid w:val="002D48C2"/>
    <w:rsid w:val="002D48D7"/>
    <w:rsid w:val="002D4962"/>
    <w:rsid w:val="002D4966"/>
    <w:rsid w:val="002D4967"/>
    <w:rsid w:val="002D4A16"/>
    <w:rsid w:val="002D4A1B"/>
    <w:rsid w:val="002D4A2F"/>
    <w:rsid w:val="002D4A9B"/>
    <w:rsid w:val="002D4AD5"/>
    <w:rsid w:val="002D4AEF"/>
    <w:rsid w:val="002D4AFB"/>
    <w:rsid w:val="002D4AFC"/>
    <w:rsid w:val="002D4BF6"/>
    <w:rsid w:val="002D4C1E"/>
    <w:rsid w:val="002D4C30"/>
    <w:rsid w:val="002D4CF2"/>
    <w:rsid w:val="002D4D42"/>
    <w:rsid w:val="002D4D85"/>
    <w:rsid w:val="002D4DC4"/>
    <w:rsid w:val="002D4E0D"/>
    <w:rsid w:val="002D4E6E"/>
    <w:rsid w:val="002D4EB0"/>
    <w:rsid w:val="002D4ED4"/>
    <w:rsid w:val="002D4EEB"/>
    <w:rsid w:val="002D4EF6"/>
    <w:rsid w:val="002D4EFF"/>
    <w:rsid w:val="002D4F13"/>
    <w:rsid w:val="002D4F25"/>
    <w:rsid w:val="002D4F29"/>
    <w:rsid w:val="002D4F88"/>
    <w:rsid w:val="002D5039"/>
    <w:rsid w:val="002D504A"/>
    <w:rsid w:val="002D50A9"/>
    <w:rsid w:val="002D50F5"/>
    <w:rsid w:val="002D510E"/>
    <w:rsid w:val="002D5282"/>
    <w:rsid w:val="002D528A"/>
    <w:rsid w:val="002D52E6"/>
    <w:rsid w:val="002D5319"/>
    <w:rsid w:val="002D531A"/>
    <w:rsid w:val="002D5344"/>
    <w:rsid w:val="002D5348"/>
    <w:rsid w:val="002D5353"/>
    <w:rsid w:val="002D53A9"/>
    <w:rsid w:val="002D53D0"/>
    <w:rsid w:val="002D5404"/>
    <w:rsid w:val="002D5452"/>
    <w:rsid w:val="002D54B3"/>
    <w:rsid w:val="002D54CA"/>
    <w:rsid w:val="002D54CC"/>
    <w:rsid w:val="002D55D2"/>
    <w:rsid w:val="002D562D"/>
    <w:rsid w:val="002D56B2"/>
    <w:rsid w:val="002D56E0"/>
    <w:rsid w:val="002D56F3"/>
    <w:rsid w:val="002D577E"/>
    <w:rsid w:val="002D5803"/>
    <w:rsid w:val="002D5815"/>
    <w:rsid w:val="002D5836"/>
    <w:rsid w:val="002D584E"/>
    <w:rsid w:val="002D59E9"/>
    <w:rsid w:val="002D5A28"/>
    <w:rsid w:val="002D5A2C"/>
    <w:rsid w:val="002D5A54"/>
    <w:rsid w:val="002D5A67"/>
    <w:rsid w:val="002D5B85"/>
    <w:rsid w:val="002D5B87"/>
    <w:rsid w:val="002D5B8E"/>
    <w:rsid w:val="002D5BA6"/>
    <w:rsid w:val="002D5BC2"/>
    <w:rsid w:val="002D5BD2"/>
    <w:rsid w:val="002D5BD3"/>
    <w:rsid w:val="002D5C63"/>
    <w:rsid w:val="002D5C6A"/>
    <w:rsid w:val="002D5CC1"/>
    <w:rsid w:val="002D5CE4"/>
    <w:rsid w:val="002D5D17"/>
    <w:rsid w:val="002D5D36"/>
    <w:rsid w:val="002D5D4E"/>
    <w:rsid w:val="002D5DBA"/>
    <w:rsid w:val="002D5DCE"/>
    <w:rsid w:val="002D5E1A"/>
    <w:rsid w:val="002D5E1C"/>
    <w:rsid w:val="002D5E3B"/>
    <w:rsid w:val="002D5E8F"/>
    <w:rsid w:val="002D5EE1"/>
    <w:rsid w:val="002D5F9C"/>
    <w:rsid w:val="002D5FB6"/>
    <w:rsid w:val="002D5FC4"/>
    <w:rsid w:val="002D5FE9"/>
    <w:rsid w:val="002D6024"/>
    <w:rsid w:val="002D6027"/>
    <w:rsid w:val="002D6032"/>
    <w:rsid w:val="002D6086"/>
    <w:rsid w:val="002D608A"/>
    <w:rsid w:val="002D60CB"/>
    <w:rsid w:val="002D6169"/>
    <w:rsid w:val="002D61AB"/>
    <w:rsid w:val="002D6235"/>
    <w:rsid w:val="002D6238"/>
    <w:rsid w:val="002D624A"/>
    <w:rsid w:val="002D625E"/>
    <w:rsid w:val="002D627D"/>
    <w:rsid w:val="002D62B3"/>
    <w:rsid w:val="002D62DA"/>
    <w:rsid w:val="002D62F9"/>
    <w:rsid w:val="002D6330"/>
    <w:rsid w:val="002D6371"/>
    <w:rsid w:val="002D647A"/>
    <w:rsid w:val="002D6505"/>
    <w:rsid w:val="002D6519"/>
    <w:rsid w:val="002D656F"/>
    <w:rsid w:val="002D657D"/>
    <w:rsid w:val="002D6592"/>
    <w:rsid w:val="002D65B8"/>
    <w:rsid w:val="002D65CA"/>
    <w:rsid w:val="002D65F4"/>
    <w:rsid w:val="002D65FD"/>
    <w:rsid w:val="002D6626"/>
    <w:rsid w:val="002D66CA"/>
    <w:rsid w:val="002D66FA"/>
    <w:rsid w:val="002D6751"/>
    <w:rsid w:val="002D675E"/>
    <w:rsid w:val="002D6765"/>
    <w:rsid w:val="002D678B"/>
    <w:rsid w:val="002D67AB"/>
    <w:rsid w:val="002D67C5"/>
    <w:rsid w:val="002D67E0"/>
    <w:rsid w:val="002D6858"/>
    <w:rsid w:val="002D685D"/>
    <w:rsid w:val="002D68B1"/>
    <w:rsid w:val="002D6999"/>
    <w:rsid w:val="002D699D"/>
    <w:rsid w:val="002D69BE"/>
    <w:rsid w:val="002D69D6"/>
    <w:rsid w:val="002D69E4"/>
    <w:rsid w:val="002D6A03"/>
    <w:rsid w:val="002D6A6C"/>
    <w:rsid w:val="002D6A6F"/>
    <w:rsid w:val="002D6A92"/>
    <w:rsid w:val="002D6B09"/>
    <w:rsid w:val="002D6B24"/>
    <w:rsid w:val="002D6B48"/>
    <w:rsid w:val="002D6BD2"/>
    <w:rsid w:val="002D6CF1"/>
    <w:rsid w:val="002D6D1A"/>
    <w:rsid w:val="002D6D73"/>
    <w:rsid w:val="002D6D7D"/>
    <w:rsid w:val="002D6DB8"/>
    <w:rsid w:val="002D6DC9"/>
    <w:rsid w:val="002D6E0D"/>
    <w:rsid w:val="002D6E1F"/>
    <w:rsid w:val="002D6EA5"/>
    <w:rsid w:val="002D6EDB"/>
    <w:rsid w:val="002D6EDE"/>
    <w:rsid w:val="002D6EF4"/>
    <w:rsid w:val="002D6F4C"/>
    <w:rsid w:val="002D6F73"/>
    <w:rsid w:val="002D6FEE"/>
    <w:rsid w:val="002D701A"/>
    <w:rsid w:val="002D7069"/>
    <w:rsid w:val="002D70B5"/>
    <w:rsid w:val="002D70FD"/>
    <w:rsid w:val="002D71C9"/>
    <w:rsid w:val="002D71EA"/>
    <w:rsid w:val="002D71F4"/>
    <w:rsid w:val="002D7204"/>
    <w:rsid w:val="002D721F"/>
    <w:rsid w:val="002D727F"/>
    <w:rsid w:val="002D72D9"/>
    <w:rsid w:val="002D72FE"/>
    <w:rsid w:val="002D7300"/>
    <w:rsid w:val="002D7315"/>
    <w:rsid w:val="002D7340"/>
    <w:rsid w:val="002D7381"/>
    <w:rsid w:val="002D7399"/>
    <w:rsid w:val="002D73AA"/>
    <w:rsid w:val="002D73CB"/>
    <w:rsid w:val="002D7434"/>
    <w:rsid w:val="002D743F"/>
    <w:rsid w:val="002D7456"/>
    <w:rsid w:val="002D747C"/>
    <w:rsid w:val="002D749F"/>
    <w:rsid w:val="002D7536"/>
    <w:rsid w:val="002D7563"/>
    <w:rsid w:val="002D7590"/>
    <w:rsid w:val="002D7604"/>
    <w:rsid w:val="002D760B"/>
    <w:rsid w:val="002D763D"/>
    <w:rsid w:val="002D76DA"/>
    <w:rsid w:val="002D7730"/>
    <w:rsid w:val="002D773A"/>
    <w:rsid w:val="002D776C"/>
    <w:rsid w:val="002D77A6"/>
    <w:rsid w:val="002D77CE"/>
    <w:rsid w:val="002D7980"/>
    <w:rsid w:val="002D79B4"/>
    <w:rsid w:val="002D7A63"/>
    <w:rsid w:val="002D7A6C"/>
    <w:rsid w:val="002D7A8C"/>
    <w:rsid w:val="002D7AAD"/>
    <w:rsid w:val="002D7ADA"/>
    <w:rsid w:val="002D7AE5"/>
    <w:rsid w:val="002D7AEE"/>
    <w:rsid w:val="002D7B01"/>
    <w:rsid w:val="002D7B16"/>
    <w:rsid w:val="002D7B54"/>
    <w:rsid w:val="002D7C2E"/>
    <w:rsid w:val="002D7C77"/>
    <w:rsid w:val="002D7CF8"/>
    <w:rsid w:val="002D7D0D"/>
    <w:rsid w:val="002D7D4A"/>
    <w:rsid w:val="002D7D64"/>
    <w:rsid w:val="002D7D6C"/>
    <w:rsid w:val="002D7D6E"/>
    <w:rsid w:val="002D7E60"/>
    <w:rsid w:val="002D7E8F"/>
    <w:rsid w:val="002D7EC9"/>
    <w:rsid w:val="002D7F20"/>
    <w:rsid w:val="002D7F29"/>
    <w:rsid w:val="002D7F39"/>
    <w:rsid w:val="002D7F5F"/>
    <w:rsid w:val="002D7FC1"/>
    <w:rsid w:val="002D7FDE"/>
    <w:rsid w:val="002D7FF8"/>
    <w:rsid w:val="002E000B"/>
    <w:rsid w:val="002E0011"/>
    <w:rsid w:val="002E0020"/>
    <w:rsid w:val="002E003A"/>
    <w:rsid w:val="002E00BE"/>
    <w:rsid w:val="002E00D5"/>
    <w:rsid w:val="002E00DC"/>
    <w:rsid w:val="002E00F3"/>
    <w:rsid w:val="002E00F7"/>
    <w:rsid w:val="002E014B"/>
    <w:rsid w:val="002E0166"/>
    <w:rsid w:val="002E01A1"/>
    <w:rsid w:val="002E01D5"/>
    <w:rsid w:val="002E02AF"/>
    <w:rsid w:val="002E0374"/>
    <w:rsid w:val="002E03AA"/>
    <w:rsid w:val="002E03B6"/>
    <w:rsid w:val="002E0443"/>
    <w:rsid w:val="002E046C"/>
    <w:rsid w:val="002E049F"/>
    <w:rsid w:val="002E04A8"/>
    <w:rsid w:val="002E04ED"/>
    <w:rsid w:val="002E04FC"/>
    <w:rsid w:val="002E050A"/>
    <w:rsid w:val="002E0545"/>
    <w:rsid w:val="002E055A"/>
    <w:rsid w:val="002E05BE"/>
    <w:rsid w:val="002E0645"/>
    <w:rsid w:val="002E0651"/>
    <w:rsid w:val="002E06A4"/>
    <w:rsid w:val="002E06B5"/>
    <w:rsid w:val="002E06C4"/>
    <w:rsid w:val="002E06C7"/>
    <w:rsid w:val="002E070B"/>
    <w:rsid w:val="002E075A"/>
    <w:rsid w:val="002E0760"/>
    <w:rsid w:val="002E0776"/>
    <w:rsid w:val="002E07B7"/>
    <w:rsid w:val="002E0824"/>
    <w:rsid w:val="002E0845"/>
    <w:rsid w:val="002E0849"/>
    <w:rsid w:val="002E08B0"/>
    <w:rsid w:val="002E08DA"/>
    <w:rsid w:val="002E090F"/>
    <w:rsid w:val="002E0944"/>
    <w:rsid w:val="002E094C"/>
    <w:rsid w:val="002E097F"/>
    <w:rsid w:val="002E0A53"/>
    <w:rsid w:val="002E0AF6"/>
    <w:rsid w:val="002E0B02"/>
    <w:rsid w:val="002E0B04"/>
    <w:rsid w:val="002E0B7E"/>
    <w:rsid w:val="002E0B96"/>
    <w:rsid w:val="002E0C2B"/>
    <w:rsid w:val="002E0C68"/>
    <w:rsid w:val="002E0C6C"/>
    <w:rsid w:val="002E0CC6"/>
    <w:rsid w:val="002E0CFE"/>
    <w:rsid w:val="002E0D59"/>
    <w:rsid w:val="002E0DDE"/>
    <w:rsid w:val="002E0DE2"/>
    <w:rsid w:val="002E0E64"/>
    <w:rsid w:val="002E0E8C"/>
    <w:rsid w:val="002E0E98"/>
    <w:rsid w:val="002E0EA7"/>
    <w:rsid w:val="002E0EC8"/>
    <w:rsid w:val="002E0EF7"/>
    <w:rsid w:val="002E0EF9"/>
    <w:rsid w:val="002E0F45"/>
    <w:rsid w:val="002E0FEB"/>
    <w:rsid w:val="002E0FF1"/>
    <w:rsid w:val="002E101E"/>
    <w:rsid w:val="002E102B"/>
    <w:rsid w:val="002E1062"/>
    <w:rsid w:val="002E1082"/>
    <w:rsid w:val="002E10DC"/>
    <w:rsid w:val="002E111F"/>
    <w:rsid w:val="002E112A"/>
    <w:rsid w:val="002E1171"/>
    <w:rsid w:val="002E1178"/>
    <w:rsid w:val="002E1185"/>
    <w:rsid w:val="002E11C4"/>
    <w:rsid w:val="002E11D3"/>
    <w:rsid w:val="002E1253"/>
    <w:rsid w:val="002E12B0"/>
    <w:rsid w:val="002E12DF"/>
    <w:rsid w:val="002E134D"/>
    <w:rsid w:val="002E1376"/>
    <w:rsid w:val="002E13B7"/>
    <w:rsid w:val="002E1406"/>
    <w:rsid w:val="002E1456"/>
    <w:rsid w:val="002E14C5"/>
    <w:rsid w:val="002E1512"/>
    <w:rsid w:val="002E151B"/>
    <w:rsid w:val="002E15A5"/>
    <w:rsid w:val="002E15BF"/>
    <w:rsid w:val="002E15F8"/>
    <w:rsid w:val="002E162A"/>
    <w:rsid w:val="002E162F"/>
    <w:rsid w:val="002E1673"/>
    <w:rsid w:val="002E16A6"/>
    <w:rsid w:val="002E16AA"/>
    <w:rsid w:val="002E176C"/>
    <w:rsid w:val="002E17DA"/>
    <w:rsid w:val="002E17E3"/>
    <w:rsid w:val="002E17EE"/>
    <w:rsid w:val="002E18AD"/>
    <w:rsid w:val="002E18B5"/>
    <w:rsid w:val="002E18DC"/>
    <w:rsid w:val="002E18EA"/>
    <w:rsid w:val="002E18EB"/>
    <w:rsid w:val="002E18F6"/>
    <w:rsid w:val="002E1901"/>
    <w:rsid w:val="002E1925"/>
    <w:rsid w:val="002E1949"/>
    <w:rsid w:val="002E1994"/>
    <w:rsid w:val="002E19EA"/>
    <w:rsid w:val="002E19F9"/>
    <w:rsid w:val="002E1A21"/>
    <w:rsid w:val="002E1A24"/>
    <w:rsid w:val="002E1A37"/>
    <w:rsid w:val="002E1AE9"/>
    <w:rsid w:val="002E1B27"/>
    <w:rsid w:val="002E1B85"/>
    <w:rsid w:val="002E1B8C"/>
    <w:rsid w:val="002E1B96"/>
    <w:rsid w:val="002E1BAD"/>
    <w:rsid w:val="002E1BDD"/>
    <w:rsid w:val="002E1BE2"/>
    <w:rsid w:val="002E1C26"/>
    <w:rsid w:val="002E1C38"/>
    <w:rsid w:val="002E1C70"/>
    <w:rsid w:val="002E1C72"/>
    <w:rsid w:val="002E1C7A"/>
    <w:rsid w:val="002E1C89"/>
    <w:rsid w:val="002E1CDA"/>
    <w:rsid w:val="002E1D57"/>
    <w:rsid w:val="002E1D86"/>
    <w:rsid w:val="002E1DDD"/>
    <w:rsid w:val="002E1DDF"/>
    <w:rsid w:val="002E1DFB"/>
    <w:rsid w:val="002E1E03"/>
    <w:rsid w:val="002E1E61"/>
    <w:rsid w:val="002E1ED1"/>
    <w:rsid w:val="002E1EE4"/>
    <w:rsid w:val="002E1F03"/>
    <w:rsid w:val="002E1F0D"/>
    <w:rsid w:val="002E1F72"/>
    <w:rsid w:val="002E1F82"/>
    <w:rsid w:val="002E1FA4"/>
    <w:rsid w:val="002E1FFC"/>
    <w:rsid w:val="002E200D"/>
    <w:rsid w:val="002E2010"/>
    <w:rsid w:val="002E20C2"/>
    <w:rsid w:val="002E20E2"/>
    <w:rsid w:val="002E20FE"/>
    <w:rsid w:val="002E211A"/>
    <w:rsid w:val="002E2157"/>
    <w:rsid w:val="002E215A"/>
    <w:rsid w:val="002E21FA"/>
    <w:rsid w:val="002E21FC"/>
    <w:rsid w:val="002E226D"/>
    <w:rsid w:val="002E22B0"/>
    <w:rsid w:val="002E22C2"/>
    <w:rsid w:val="002E23A6"/>
    <w:rsid w:val="002E23BA"/>
    <w:rsid w:val="002E2427"/>
    <w:rsid w:val="002E2445"/>
    <w:rsid w:val="002E245B"/>
    <w:rsid w:val="002E24C6"/>
    <w:rsid w:val="002E2517"/>
    <w:rsid w:val="002E2524"/>
    <w:rsid w:val="002E2571"/>
    <w:rsid w:val="002E2605"/>
    <w:rsid w:val="002E2674"/>
    <w:rsid w:val="002E26E3"/>
    <w:rsid w:val="002E2705"/>
    <w:rsid w:val="002E283F"/>
    <w:rsid w:val="002E2945"/>
    <w:rsid w:val="002E2967"/>
    <w:rsid w:val="002E29AA"/>
    <w:rsid w:val="002E29CA"/>
    <w:rsid w:val="002E29E6"/>
    <w:rsid w:val="002E2A13"/>
    <w:rsid w:val="002E2A36"/>
    <w:rsid w:val="002E2A51"/>
    <w:rsid w:val="002E2AA1"/>
    <w:rsid w:val="002E2ABD"/>
    <w:rsid w:val="002E2B7A"/>
    <w:rsid w:val="002E2B8F"/>
    <w:rsid w:val="002E2BF8"/>
    <w:rsid w:val="002E2C58"/>
    <w:rsid w:val="002E2C78"/>
    <w:rsid w:val="002E2C8C"/>
    <w:rsid w:val="002E2CF8"/>
    <w:rsid w:val="002E2D4F"/>
    <w:rsid w:val="002E2D80"/>
    <w:rsid w:val="002E2D95"/>
    <w:rsid w:val="002E2DB8"/>
    <w:rsid w:val="002E2DE4"/>
    <w:rsid w:val="002E2EED"/>
    <w:rsid w:val="002E2F1F"/>
    <w:rsid w:val="002E2F80"/>
    <w:rsid w:val="002E2FA6"/>
    <w:rsid w:val="002E2FFA"/>
    <w:rsid w:val="002E30AA"/>
    <w:rsid w:val="002E30B8"/>
    <w:rsid w:val="002E30CB"/>
    <w:rsid w:val="002E30CC"/>
    <w:rsid w:val="002E3162"/>
    <w:rsid w:val="002E319C"/>
    <w:rsid w:val="002E31D0"/>
    <w:rsid w:val="002E3278"/>
    <w:rsid w:val="002E32A0"/>
    <w:rsid w:val="002E32BC"/>
    <w:rsid w:val="002E32C9"/>
    <w:rsid w:val="002E3309"/>
    <w:rsid w:val="002E33AA"/>
    <w:rsid w:val="002E33FF"/>
    <w:rsid w:val="002E3421"/>
    <w:rsid w:val="002E3444"/>
    <w:rsid w:val="002E34C1"/>
    <w:rsid w:val="002E34CC"/>
    <w:rsid w:val="002E34FC"/>
    <w:rsid w:val="002E3545"/>
    <w:rsid w:val="002E356C"/>
    <w:rsid w:val="002E35A1"/>
    <w:rsid w:val="002E35AA"/>
    <w:rsid w:val="002E35ED"/>
    <w:rsid w:val="002E3624"/>
    <w:rsid w:val="002E3630"/>
    <w:rsid w:val="002E373F"/>
    <w:rsid w:val="002E3786"/>
    <w:rsid w:val="002E37AB"/>
    <w:rsid w:val="002E37B5"/>
    <w:rsid w:val="002E37C6"/>
    <w:rsid w:val="002E37E7"/>
    <w:rsid w:val="002E383E"/>
    <w:rsid w:val="002E38AC"/>
    <w:rsid w:val="002E3A1B"/>
    <w:rsid w:val="002E3A85"/>
    <w:rsid w:val="002E3ACC"/>
    <w:rsid w:val="002E3B81"/>
    <w:rsid w:val="002E3B88"/>
    <w:rsid w:val="002E3BAC"/>
    <w:rsid w:val="002E3BB9"/>
    <w:rsid w:val="002E3BEE"/>
    <w:rsid w:val="002E3C0E"/>
    <w:rsid w:val="002E3C22"/>
    <w:rsid w:val="002E3C33"/>
    <w:rsid w:val="002E3C3A"/>
    <w:rsid w:val="002E3C3D"/>
    <w:rsid w:val="002E3C91"/>
    <w:rsid w:val="002E3CCB"/>
    <w:rsid w:val="002E3CF5"/>
    <w:rsid w:val="002E3CFD"/>
    <w:rsid w:val="002E3D04"/>
    <w:rsid w:val="002E3D48"/>
    <w:rsid w:val="002E3D96"/>
    <w:rsid w:val="002E3E47"/>
    <w:rsid w:val="002E3E5F"/>
    <w:rsid w:val="002E3E68"/>
    <w:rsid w:val="002E3E76"/>
    <w:rsid w:val="002E3E94"/>
    <w:rsid w:val="002E3F56"/>
    <w:rsid w:val="002E3F5F"/>
    <w:rsid w:val="002E3F9E"/>
    <w:rsid w:val="002E3FDA"/>
    <w:rsid w:val="002E4089"/>
    <w:rsid w:val="002E4093"/>
    <w:rsid w:val="002E40B5"/>
    <w:rsid w:val="002E40FF"/>
    <w:rsid w:val="002E4103"/>
    <w:rsid w:val="002E413E"/>
    <w:rsid w:val="002E415C"/>
    <w:rsid w:val="002E417A"/>
    <w:rsid w:val="002E41C7"/>
    <w:rsid w:val="002E41CA"/>
    <w:rsid w:val="002E41FB"/>
    <w:rsid w:val="002E4222"/>
    <w:rsid w:val="002E4269"/>
    <w:rsid w:val="002E428B"/>
    <w:rsid w:val="002E42AE"/>
    <w:rsid w:val="002E42B2"/>
    <w:rsid w:val="002E42CD"/>
    <w:rsid w:val="002E4351"/>
    <w:rsid w:val="002E4408"/>
    <w:rsid w:val="002E4494"/>
    <w:rsid w:val="002E451D"/>
    <w:rsid w:val="002E4547"/>
    <w:rsid w:val="002E4570"/>
    <w:rsid w:val="002E458D"/>
    <w:rsid w:val="002E46A5"/>
    <w:rsid w:val="002E4700"/>
    <w:rsid w:val="002E4756"/>
    <w:rsid w:val="002E47AD"/>
    <w:rsid w:val="002E47BA"/>
    <w:rsid w:val="002E47C6"/>
    <w:rsid w:val="002E47F8"/>
    <w:rsid w:val="002E480F"/>
    <w:rsid w:val="002E48A2"/>
    <w:rsid w:val="002E48B8"/>
    <w:rsid w:val="002E48F9"/>
    <w:rsid w:val="002E4916"/>
    <w:rsid w:val="002E4960"/>
    <w:rsid w:val="002E4996"/>
    <w:rsid w:val="002E4A09"/>
    <w:rsid w:val="002E4A17"/>
    <w:rsid w:val="002E4A9B"/>
    <w:rsid w:val="002E4AEB"/>
    <w:rsid w:val="002E4B00"/>
    <w:rsid w:val="002E4B1E"/>
    <w:rsid w:val="002E4B7E"/>
    <w:rsid w:val="002E4B8D"/>
    <w:rsid w:val="002E4BE6"/>
    <w:rsid w:val="002E4BEC"/>
    <w:rsid w:val="002E4C54"/>
    <w:rsid w:val="002E4C56"/>
    <w:rsid w:val="002E4C6F"/>
    <w:rsid w:val="002E4C9E"/>
    <w:rsid w:val="002E4CD5"/>
    <w:rsid w:val="002E4CE9"/>
    <w:rsid w:val="002E4D16"/>
    <w:rsid w:val="002E4D1E"/>
    <w:rsid w:val="002E4D3E"/>
    <w:rsid w:val="002E4E4C"/>
    <w:rsid w:val="002E4E63"/>
    <w:rsid w:val="002E4E86"/>
    <w:rsid w:val="002E4E98"/>
    <w:rsid w:val="002E4EA3"/>
    <w:rsid w:val="002E4EBA"/>
    <w:rsid w:val="002E4EC1"/>
    <w:rsid w:val="002E4EDB"/>
    <w:rsid w:val="002E4F43"/>
    <w:rsid w:val="002E4FA9"/>
    <w:rsid w:val="002E4FB5"/>
    <w:rsid w:val="002E500C"/>
    <w:rsid w:val="002E504C"/>
    <w:rsid w:val="002E50A3"/>
    <w:rsid w:val="002E50BF"/>
    <w:rsid w:val="002E5113"/>
    <w:rsid w:val="002E51AC"/>
    <w:rsid w:val="002E5240"/>
    <w:rsid w:val="002E52AE"/>
    <w:rsid w:val="002E52D3"/>
    <w:rsid w:val="002E5312"/>
    <w:rsid w:val="002E53DB"/>
    <w:rsid w:val="002E5459"/>
    <w:rsid w:val="002E55D3"/>
    <w:rsid w:val="002E55EA"/>
    <w:rsid w:val="002E5617"/>
    <w:rsid w:val="002E564F"/>
    <w:rsid w:val="002E56A4"/>
    <w:rsid w:val="002E56C2"/>
    <w:rsid w:val="002E5718"/>
    <w:rsid w:val="002E572B"/>
    <w:rsid w:val="002E573C"/>
    <w:rsid w:val="002E577F"/>
    <w:rsid w:val="002E57C3"/>
    <w:rsid w:val="002E5876"/>
    <w:rsid w:val="002E5878"/>
    <w:rsid w:val="002E58CA"/>
    <w:rsid w:val="002E5913"/>
    <w:rsid w:val="002E592E"/>
    <w:rsid w:val="002E5968"/>
    <w:rsid w:val="002E59DD"/>
    <w:rsid w:val="002E5A33"/>
    <w:rsid w:val="002E5AB3"/>
    <w:rsid w:val="002E5AEF"/>
    <w:rsid w:val="002E5B04"/>
    <w:rsid w:val="002E5B62"/>
    <w:rsid w:val="002E5B93"/>
    <w:rsid w:val="002E5B9F"/>
    <w:rsid w:val="002E5BBB"/>
    <w:rsid w:val="002E5BD7"/>
    <w:rsid w:val="002E5C15"/>
    <w:rsid w:val="002E5C8E"/>
    <w:rsid w:val="002E5D03"/>
    <w:rsid w:val="002E5D15"/>
    <w:rsid w:val="002E5D16"/>
    <w:rsid w:val="002E5D76"/>
    <w:rsid w:val="002E5D89"/>
    <w:rsid w:val="002E5E11"/>
    <w:rsid w:val="002E5E37"/>
    <w:rsid w:val="002E5E66"/>
    <w:rsid w:val="002E5E8A"/>
    <w:rsid w:val="002E5ECA"/>
    <w:rsid w:val="002E5ED1"/>
    <w:rsid w:val="002E5F0F"/>
    <w:rsid w:val="002E5F10"/>
    <w:rsid w:val="002E5FB7"/>
    <w:rsid w:val="002E5FC9"/>
    <w:rsid w:val="002E5FD0"/>
    <w:rsid w:val="002E5FE0"/>
    <w:rsid w:val="002E5FF8"/>
    <w:rsid w:val="002E5FFE"/>
    <w:rsid w:val="002E6004"/>
    <w:rsid w:val="002E6045"/>
    <w:rsid w:val="002E60A9"/>
    <w:rsid w:val="002E60B4"/>
    <w:rsid w:val="002E60D7"/>
    <w:rsid w:val="002E60F1"/>
    <w:rsid w:val="002E610A"/>
    <w:rsid w:val="002E612A"/>
    <w:rsid w:val="002E613A"/>
    <w:rsid w:val="002E61EF"/>
    <w:rsid w:val="002E6291"/>
    <w:rsid w:val="002E6334"/>
    <w:rsid w:val="002E633A"/>
    <w:rsid w:val="002E6353"/>
    <w:rsid w:val="002E635A"/>
    <w:rsid w:val="002E6364"/>
    <w:rsid w:val="002E63D3"/>
    <w:rsid w:val="002E6402"/>
    <w:rsid w:val="002E6471"/>
    <w:rsid w:val="002E648A"/>
    <w:rsid w:val="002E64AA"/>
    <w:rsid w:val="002E65D0"/>
    <w:rsid w:val="002E65DD"/>
    <w:rsid w:val="002E6646"/>
    <w:rsid w:val="002E66A0"/>
    <w:rsid w:val="002E66CF"/>
    <w:rsid w:val="002E6702"/>
    <w:rsid w:val="002E675A"/>
    <w:rsid w:val="002E67E0"/>
    <w:rsid w:val="002E67F4"/>
    <w:rsid w:val="002E6818"/>
    <w:rsid w:val="002E683B"/>
    <w:rsid w:val="002E68C3"/>
    <w:rsid w:val="002E693C"/>
    <w:rsid w:val="002E69FA"/>
    <w:rsid w:val="002E6A0E"/>
    <w:rsid w:val="002E6A19"/>
    <w:rsid w:val="002E6A45"/>
    <w:rsid w:val="002E6AC3"/>
    <w:rsid w:val="002E6AFA"/>
    <w:rsid w:val="002E6AFB"/>
    <w:rsid w:val="002E6B1B"/>
    <w:rsid w:val="002E6B49"/>
    <w:rsid w:val="002E6BAA"/>
    <w:rsid w:val="002E6C09"/>
    <w:rsid w:val="002E6C6F"/>
    <w:rsid w:val="002E6CFB"/>
    <w:rsid w:val="002E6D1E"/>
    <w:rsid w:val="002E6D28"/>
    <w:rsid w:val="002E6D39"/>
    <w:rsid w:val="002E6D3C"/>
    <w:rsid w:val="002E6DFF"/>
    <w:rsid w:val="002E6E42"/>
    <w:rsid w:val="002E6E4E"/>
    <w:rsid w:val="002E6E57"/>
    <w:rsid w:val="002E6E76"/>
    <w:rsid w:val="002E6EB7"/>
    <w:rsid w:val="002E6F2B"/>
    <w:rsid w:val="002E6F58"/>
    <w:rsid w:val="002E6FD3"/>
    <w:rsid w:val="002E6FD7"/>
    <w:rsid w:val="002E7068"/>
    <w:rsid w:val="002E7080"/>
    <w:rsid w:val="002E708E"/>
    <w:rsid w:val="002E70A3"/>
    <w:rsid w:val="002E70DE"/>
    <w:rsid w:val="002E70E5"/>
    <w:rsid w:val="002E7146"/>
    <w:rsid w:val="002E7172"/>
    <w:rsid w:val="002E71AC"/>
    <w:rsid w:val="002E71BD"/>
    <w:rsid w:val="002E7289"/>
    <w:rsid w:val="002E728F"/>
    <w:rsid w:val="002E72D0"/>
    <w:rsid w:val="002E72D2"/>
    <w:rsid w:val="002E72F7"/>
    <w:rsid w:val="002E733A"/>
    <w:rsid w:val="002E742C"/>
    <w:rsid w:val="002E743F"/>
    <w:rsid w:val="002E74D3"/>
    <w:rsid w:val="002E74F6"/>
    <w:rsid w:val="002E7517"/>
    <w:rsid w:val="002E7535"/>
    <w:rsid w:val="002E75BA"/>
    <w:rsid w:val="002E75E1"/>
    <w:rsid w:val="002E7663"/>
    <w:rsid w:val="002E767B"/>
    <w:rsid w:val="002E7682"/>
    <w:rsid w:val="002E7709"/>
    <w:rsid w:val="002E776E"/>
    <w:rsid w:val="002E77BA"/>
    <w:rsid w:val="002E77BF"/>
    <w:rsid w:val="002E77F5"/>
    <w:rsid w:val="002E7807"/>
    <w:rsid w:val="002E781E"/>
    <w:rsid w:val="002E788C"/>
    <w:rsid w:val="002E78DF"/>
    <w:rsid w:val="002E7909"/>
    <w:rsid w:val="002E7984"/>
    <w:rsid w:val="002E79B9"/>
    <w:rsid w:val="002E79DC"/>
    <w:rsid w:val="002E79FF"/>
    <w:rsid w:val="002E7A13"/>
    <w:rsid w:val="002E7A19"/>
    <w:rsid w:val="002E7A22"/>
    <w:rsid w:val="002E7AB7"/>
    <w:rsid w:val="002E7B67"/>
    <w:rsid w:val="002E7BAB"/>
    <w:rsid w:val="002E7BDB"/>
    <w:rsid w:val="002E7C18"/>
    <w:rsid w:val="002E7C7E"/>
    <w:rsid w:val="002E7C89"/>
    <w:rsid w:val="002E7CA7"/>
    <w:rsid w:val="002E7CAB"/>
    <w:rsid w:val="002E7D02"/>
    <w:rsid w:val="002E7DC1"/>
    <w:rsid w:val="002E7DF9"/>
    <w:rsid w:val="002E7DFA"/>
    <w:rsid w:val="002E7E06"/>
    <w:rsid w:val="002E7E12"/>
    <w:rsid w:val="002E7E9E"/>
    <w:rsid w:val="002E7ED0"/>
    <w:rsid w:val="002E7EF7"/>
    <w:rsid w:val="002E7F54"/>
    <w:rsid w:val="002E7FB3"/>
    <w:rsid w:val="002F000D"/>
    <w:rsid w:val="002F0072"/>
    <w:rsid w:val="002F0081"/>
    <w:rsid w:val="002F00B5"/>
    <w:rsid w:val="002F00D3"/>
    <w:rsid w:val="002F00E2"/>
    <w:rsid w:val="002F013A"/>
    <w:rsid w:val="002F0164"/>
    <w:rsid w:val="002F01DE"/>
    <w:rsid w:val="002F0271"/>
    <w:rsid w:val="002F02CF"/>
    <w:rsid w:val="002F02D0"/>
    <w:rsid w:val="002F0336"/>
    <w:rsid w:val="002F03C6"/>
    <w:rsid w:val="002F03E5"/>
    <w:rsid w:val="002F041F"/>
    <w:rsid w:val="002F04B7"/>
    <w:rsid w:val="002F0512"/>
    <w:rsid w:val="002F0517"/>
    <w:rsid w:val="002F0520"/>
    <w:rsid w:val="002F0566"/>
    <w:rsid w:val="002F059B"/>
    <w:rsid w:val="002F0642"/>
    <w:rsid w:val="002F064A"/>
    <w:rsid w:val="002F065D"/>
    <w:rsid w:val="002F0669"/>
    <w:rsid w:val="002F0723"/>
    <w:rsid w:val="002F0797"/>
    <w:rsid w:val="002F07AA"/>
    <w:rsid w:val="002F081B"/>
    <w:rsid w:val="002F0891"/>
    <w:rsid w:val="002F08D5"/>
    <w:rsid w:val="002F0925"/>
    <w:rsid w:val="002F0A59"/>
    <w:rsid w:val="002F0A6E"/>
    <w:rsid w:val="002F0A71"/>
    <w:rsid w:val="002F0A9D"/>
    <w:rsid w:val="002F0AB2"/>
    <w:rsid w:val="002F0B44"/>
    <w:rsid w:val="002F0B73"/>
    <w:rsid w:val="002F0BBF"/>
    <w:rsid w:val="002F0CD4"/>
    <w:rsid w:val="002F0D07"/>
    <w:rsid w:val="002F0DD2"/>
    <w:rsid w:val="002F0DFE"/>
    <w:rsid w:val="002F0EB5"/>
    <w:rsid w:val="002F0EBE"/>
    <w:rsid w:val="002F0EFB"/>
    <w:rsid w:val="002F0FAA"/>
    <w:rsid w:val="002F0FE0"/>
    <w:rsid w:val="002F1003"/>
    <w:rsid w:val="002F1020"/>
    <w:rsid w:val="002F1058"/>
    <w:rsid w:val="002F1156"/>
    <w:rsid w:val="002F11A5"/>
    <w:rsid w:val="002F11BC"/>
    <w:rsid w:val="002F11F4"/>
    <w:rsid w:val="002F11FD"/>
    <w:rsid w:val="002F120A"/>
    <w:rsid w:val="002F1216"/>
    <w:rsid w:val="002F1227"/>
    <w:rsid w:val="002F128C"/>
    <w:rsid w:val="002F12C3"/>
    <w:rsid w:val="002F12D2"/>
    <w:rsid w:val="002F1364"/>
    <w:rsid w:val="002F13EB"/>
    <w:rsid w:val="002F13F1"/>
    <w:rsid w:val="002F14AD"/>
    <w:rsid w:val="002F14BA"/>
    <w:rsid w:val="002F14FB"/>
    <w:rsid w:val="002F15B3"/>
    <w:rsid w:val="002F1685"/>
    <w:rsid w:val="002F16AF"/>
    <w:rsid w:val="002F1718"/>
    <w:rsid w:val="002F1737"/>
    <w:rsid w:val="002F175B"/>
    <w:rsid w:val="002F175E"/>
    <w:rsid w:val="002F1780"/>
    <w:rsid w:val="002F1787"/>
    <w:rsid w:val="002F178A"/>
    <w:rsid w:val="002F17AD"/>
    <w:rsid w:val="002F17B3"/>
    <w:rsid w:val="002F17B8"/>
    <w:rsid w:val="002F17C0"/>
    <w:rsid w:val="002F185A"/>
    <w:rsid w:val="002F1877"/>
    <w:rsid w:val="002F19D5"/>
    <w:rsid w:val="002F19E3"/>
    <w:rsid w:val="002F1A10"/>
    <w:rsid w:val="002F1A3E"/>
    <w:rsid w:val="002F1A68"/>
    <w:rsid w:val="002F1AAF"/>
    <w:rsid w:val="002F1B13"/>
    <w:rsid w:val="002F1B1C"/>
    <w:rsid w:val="002F1B43"/>
    <w:rsid w:val="002F1B7D"/>
    <w:rsid w:val="002F1B83"/>
    <w:rsid w:val="002F1B90"/>
    <w:rsid w:val="002F1BA6"/>
    <w:rsid w:val="002F1BB1"/>
    <w:rsid w:val="002F1BBB"/>
    <w:rsid w:val="002F1BBF"/>
    <w:rsid w:val="002F1C2C"/>
    <w:rsid w:val="002F1C32"/>
    <w:rsid w:val="002F1C3E"/>
    <w:rsid w:val="002F1D1B"/>
    <w:rsid w:val="002F1D1F"/>
    <w:rsid w:val="002F1D26"/>
    <w:rsid w:val="002F1D28"/>
    <w:rsid w:val="002F1D6F"/>
    <w:rsid w:val="002F1D7F"/>
    <w:rsid w:val="002F1DB2"/>
    <w:rsid w:val="002F1DC0"/>
    <w:rsid w:val="002F1DF4"/>
    <w:rsid w:val="002F1EAD"/>
    <w:rsid w:val="002F1EF3"/>
    <w:rsid w:val="002F1EFD"/>
    <w:rsid w:val="002F1F31"/>
    <w:rsid w:val="002F1F3B"/>
    <w:rsid w:val="002F1F5B"/>
    <w:rsid w:val="002F1FF1"/>
    <w:rsid w:val="002F1FF8"/>
    <w:rsid w:val="002F2012"/>
    <w:rsid w:val="002F2014"/>
    <w:rsid w:val="002F203C"/>
    <w:rsid w:val="002F2099"/>
    <w:rsid w:val="002F20D3"/>
    <w:rsid w:val="002F20F7"/>
    <w:rsid w:val="002F211B"/>
    <w:rsid w:val="002F213C"/>
    <w:rsid w:val="002F215C"/>
    <w:rsid w:val="002F2208"/>
    <w:rsid w:val="002F2236"/>
    <w:rsid w:val="002F225B"/>
    <w:rsid w:val="002F2312"/>
    <w:rsid w:val="002F2353"/>
    <w:rsid w:val="002F2358"/>
    <w:rsid w:val="002F2364"/>
    <w:rsid w:val="002F238C"/>
    <w:rsid w:val="002F239B"/>
    <w:rsid w:val="002F23B6"/>
    <w:rsid w:val="002F23B7"/>
    <w:rsid w:val="002F2429"/>
    <w:rsid w:val="002F2488"/>
    <w:rsid w:val="002F2490"/>
    <w:rsid w:val="002F24D6"/>
    <w:rsid w:val="002F2506"/>
    <w:rsid w:val="002F2528"/>
    <w:rsid w:val="002F253E"/>
    <w:rsid w:val="002F25C7"/>
    <w:rsid w:val="002F25D7"/>
    <w:rsid w:val="002F2611"/>
    <w:rsid w:val="002F26EF"/>
    <w:rsid w:val="002F2859"/>
    <w:rsid w:val="002F28B9"/>
    <w:rsid w:val="002F28EA"/>
    <w:rsid w:val="002F298B"/>
    <w:rsid w:val="002F29C1"/>
    <w:rsid w:val="002F2A49"/>
    <w:rsid w:val="002F2AB7"/>
    <w:rsid w:val="002F2C5A"/>
    <w:rsid w:val="002F2C77"/>
    <w:rsid w:val="002F2D22"/>
    <w:rsid w:val="002F2D3C"/>
    <w:rsid w:val="002F2D65"/>
    <w:rsid w:val="002F2D6E"/>
    <w:rsid w:val="002F2D7E"/>
    <w:rsid w:val="002F2D91"/>
    <w:rsid w:val="002F2DF4"/>
    <w:rsid w:val="002F2DFE"/>
    <w:rsid w:val="002F2E23"/>
    <w:rsid w:val="002F2E2A"/>
    <w:rsid w:val="002F2E69"/>
    <w:rsid w:val="002F2EB5"/>
    <w:rsid w:val="002F2EE7"/>
    <w:rsid w:val="002F2EEC"/>
    <w:rsid w:val="002F2F60"/>
    <w:rsid w:val="002F2F7B"/>
    <w:rsid w:val="002F2FAF"/>
    <w:rsid w:val="002F2FDA"/>
    <w:rsid w:val="002F2FE4"/>
    <w:rsid w:val="002F3071"/>
    <w:rsid w:val="002F30A3"/>
    <w:rsid w:val="002F3142"/>
    <w:rsid w:val="002F31C2"/>
    <w:rsid w:val="002F325D"/>
    <w:rsid w:val="002F329E"/>
    <w:rsid w:val="002F32CD"/>
    <w:rsid w:val="002F32E8"/>
    <w:rsid w:val="002F3389"/>
    <w:rsid w:val="002F3393"/>
    <w:rsid w:val="002F3428"/>
    <w:rsid w:val="002F3490"/>
    <w:rsid w:val="002F34B4"/>
    <w:rsid w:val="002F34E6"/>
    <w:rsid w:val="002F351A"/>
    <w:rsid w:val="002F3521"/>
    <w:rsid w:val="002F353C"/>
    <w:rsid w:val="002F356A"/>
    <w:rsid w:val="002F35E8"/>
    <w:rsid w:val="002F364F"/>
    <w:rsid w:val="002F368D"/>
    <w:rsid w:val="002F36C1"/>
    <w:rsid w:val="002F36F4"/>
    <w:rsid w:val="002F3824"/>
    <w:rsid w:val="002F3860"/>
    <w:rsid w:val="002F387C"/>
    <w:rsid w:val="002F3893"/>
    <w:rsid w:val="002F38DF"/>
    <w:rsid w:val="002F3943"/>
    <w:rsid w:val="002F3954"/>
    <w:rsid w:val="002F39AE"/>
    <w:rsid w:val="002F39BB"/>
    <w:rsid w:val="002F39DF"/>
    <w:rsid w:val="002F3A0F"/>
    <w:rsid w:val="002F3A5D"/>
    <w:rsid w:val="002F3A63"/>
    <w:rsid w:val="002F3AD7"/>
    <w:rsid w:val="002F3B4C"/>
    <w:rsid w:val="002F3BC5"/>
    <w:rsid w:val="002F3BF1"/>
    <w:rsid w:val="002F3C42"/>
    <w:rsid w:val="002F3C91"/>
    <w:rsid w:val="002F3CC0"/>
    <w:rsid w:val="002F3CCC"/>
    <w:rsid w:val="002F3D20"/>
    <w:rsid w:val="002F3D64"/>
    <w:rsid w:val="002F3DC1"/>
    <w:rsid w:val="002F3DC2"/>
    <w:rsid w:val="002F3DC9"/>
    <w:rsid w:val="002F3E43"/>
    <w:rsid w:val="002F3E55"/>
    <w:rsid w:val="002F3F6D"/>
    <w:rsid w:val="002F400E"/>
    <w:rsid w:val="002F41CD"/>
    <w:rsid w:val="002F41D0"/>
    <w:rsid w:val="002F41D1"/>
    <w:rsid w:val="002F41E8"/>
    <w:rsid w:val="002F4209"/>
    <w:rsid w:val="002F4269"/>
    <w:rsid w:val="002F42C6"/>
    <w:rsid w:val="002F42CB"/>
    <w:rsid w:val="002F4365"/>
    <w:rsid w:val="002F43A6"/>
    <w:rsid w:val="002F447B"/>
    <w:rsid w:val="002F448C"/>
    <w:rsid w:val="002F4491"/>
    <w:rsid w:val="002F44CE"/>
    <w:rsid w:val="002F44D7"/>
    <w:rsid w:val="002F44DE"/>
    <w:rsid w:val="002F4515"/>
    <w:rsid w:val="002F456C"/>
    <w:rsid w:val="002F4606"/>
    <w:rsid w:val="002F463A"/>
    <w:rsid w:val="002F46AF"/>
    <w:rsid w:val="002F46CB"/>
    <w:rsid w:val="002F4711"/>
    <w:rsid w:val="002F473E"/>
    <w:rsid w:val="002F4761"/>
    <w:rsid w:val="002F4765"/>
    <w:rsid w:val="002F47E3"/>
    <w:rsid w:val="002F47FA"/>
    <w:rsid w:val="002F488A"/>
    <w:rsid w:val="002F4890"/>
    <w:rsid w:val="002F489D"/>
    <w:rsid w:val="002F48D4"/>
    <w:rsid w:val="002F48E6"/>
    <w:rsid w:val="002F48F3"/>
    <w:rsid w:val="002F48FA"/>
    <w:rsid w:val="002F491C"/>
    <w:rsid w:val="002F495A"/>
    <w:rsid w:val="002F49B6"/>
    <w:rsid w:val="002F4A76"/>
    <w:rsid w:val="002F4AB6"/>
    <w:rsid w:val="002F4AD1"/>
    <w:rsid w:val="002F4ADD"/>
    <w:rsid w:val="002F4B0F"/>
    <w:rsid w:val="002F4B62"/>
    <w:rsid w:val="002F4BC3"/>
    <w:rsid w:val="002F4C77"/>
    <w:rsid w:val="002F4C93"/>
    <w:rsid w:val="002F4CCA"/>
    <w:rsid w:val="002F4CD5"/>
    <w:rsid w:val="002F4CF6"/>
    <w:rsid w:val="002F4CF8"/>
    <w:rsid w:val="002F4D24"/>
    <w:rsid w:val="002F4D42"/>
    <w:rsid w:val="002F4D45"/>
    <w:rsid w:val="002F4D59"/>
    <w:rsid w:val="002F4D74"/>
    <w:rsid w:val="002F4D7E"/>
    <w:rsid w:val="002F4D8D"/>
    <w:rsid w:val="002F4D9A"/>
    <w:rsid w:val="002F4DBE"/>
    <w:rsid w:val="002F4E20"/>
    <w:rsid w:val="002F4EE2"/>
    <w:rsid w:val="002F4EF6"/>
    <w:rsid w:val="002F4FA6"/>
    <w:rsid w:val="002F4FE0"/>
    <w:rsid w:val="002F4FE4"/>
    <w:rsid w:val="002F501B"/>
    <w:rsid w:val="002F5043"/>
    <w:rsid w:val="002F50BF"/>
    <w:rsid w:val="002F50CA"/>
    <w:rsid w:val="002F5112"/>
    <w:rsid w:val="002F5117"/>
    <w:rsid w:val="002F512B"/>
    <w:rsid w:val="002F51C3"/>
    <w:rsid w:val="002F51CD"/>
    <w:rsid w:val="002F51DF"/>
    <w:rsid w:val="002F51FC"/>
    <w:rsid w:val="002F52BB"/>
    <w:rsid w:val="002F530B"/>
    <w:rsid w:val="002F5345"/>
    <w:rsid w:val="002F5346"/>
    <w:rsid w:val="002F538D"/>
    <w:rsid w:val="002F53B6"/>
    <w:rsid w:val="002F53C6"/>
    <w:rsid w:val="002F53D6"/>
    <w:rsid w:val="002F53E0"/>
    <w:rsid w:val="002F54F4"/>
    <w:rsid w:val="002F5503"/>
    <w:rsid w:val="002F553F"/>
    <w:rsid w:val="002F5588"/>
    <w:rsid w:val="002F55CF"/>
    <w:rsid w:val="002F5642"/>
    <w:rsid w:val="002F5674"/>
    <w:rsid w:val="002F5675"/>
    <w:rsid w:val="002F5680"/>
    <w:rsid w:val="002F572D"/>
    <w:rsid w:val="002F577E"/>
    <w:rsid w:val="002F5789"/>
    <w:rsid w:val="002F578A"/>
    <w:rsid w:val="002F5791"/>
    <w:rsid w:val="002F57B7"/>
    <w:rsid w:val="002F5813"/>
    <w:rsid w:val="002F5841"/>
    <w:rsid w:val="002F5870"/>
    <w:rsid w:val="002F5882"/>
    <w:rsid w:val="002F58C3"/>
    <w:rsid w:val="002F5969"/>
    <w:rsid w:val="002F597A"/>
    <w:rsid w:val="002F599B"/>
    <w:rsid w:val="002F59C0"/>
    <w:rsid w:val="002F59E6"/>
    <w:rsid w:val="002F5A1F"/>
    <w:rsid w:val="002F5A5E"/>
    <w:rsid w:val="002F5A76"/>
    <w:rsid w:val="002F5A9D"/>
    <w:rsid w:val="002F5ABD"/>
    <w:rsid w:val="002F5ACE"/>
    <w:rsid w:val="002F5C03"/>
    <w:rsid w:val="002F5C3B"/>
    <w:rsid w:val="002F5C91"/>
    <w:rsid w:val="002F5CB7"/>
    <w:rsid w:val="002F5CDD"/>
    <w:rsid w:val="002F5D2B"/>
    <w:rsid w:val="002F5D2C"/>
    <w:rsid w:val="002F5D6A"/>
    <w:rsid w:val="002F5D7F"/>
    <w:rsid w:val="002F5D81"/>
    <w:rsid w:val="002F5D8D"/>
    <w:rsid w:val="002F5DA0"/>
    <w:rsid w:val="002F5E21"/>
    <w:rsid w:val="002F5E2A"/>
    <w:rsid w:val="002F5E4E"/>
    <w:rsid w:val="002F5EA5"/>
    <w:rsid w:val="002F5EB7"/>
    <w:rsid w:val="002F5F25"/>
    <w:rsid w:val="002F5F43"/>
    <w:rsid w:val="002F5F8B"/>
    <w:rsid w:val="002F5FAC"/>
    <w:rsid w:val="002F5FBA"/>
    <w:rsid w:val="002F612B"/>
    <w:rsid w:val="002F6131"/>
    <w:rsid w:val="002F6145"/>
    <w:rsid w:val="002F61BE"/>
    <w:rsid w:val="002F6211"/>
    <w:rsid w:val="002F6242"/>
    <w:rsid w:val="002F62AA"/>
    <w:rsid w:val="002F62C2"/>
    <w:rsid w:val="002F6365"/>
    <w:rsid w:val="002F6385"/>
    <w:rsid w:val="002F63AA"/>
    <w:rsid w:val="002F63F0"/>
    <w:rsid w:val="002F6424"/>
    <w:rsid w:val="002F643A"/>
    <w:rsid w:val="002F6447"/>
    <w:rsid w:val="002F657B"/>
    <w:rsid w:val="002F6588"/>
    <w:rsid w:val="002F659B"/>
    <w:rsid w:val="002F65CC"/>
    <w:rsid w:val="002F65F3"/>
    <w:rsid w:val="002F6621"/>
    <w:rsid w:val="002F6633"/>
    <w:rsid w:val="002F66D2"/>
    <w:rsid w:val="002F671E"/>
    <w:rsid w:val="002F67B0"/>
    <w:rsid w:val="002F67D7"/>
    <w:rsid w:val="002F67D9"/>
    <w:rsid w:val="002F67E1"/>
    <w:rsid w:val="002F680A"/>
    <w:rsid w:val="002F6857"/>
    <w:rsid w:val="002F68AB"/>
    <w:rsid w:val="002F691B"/>
    <w:rsid w:val="002F6944"/>
    <w:rsid w:val="002F69B2"/>
    <w:rsid w:val="002F69B5"/>
    <w:rsid w:val="002F6A13"/>
    <w:rsid w:val="002F6A4A"/>
    <w:rsid w:val="002F6A73"/>
    <w:rsid w:val="002F6A8C"/>
    <w:rsid w:val="002F6BBF"/>
    <w:rsid w:val="002F6C3B"/>
    <w:rsid w:val="002F6C41"/>
    <w:rsid w:val="002F6CED"/>
    <w:rsid w:val="002F6D1F"/>
    <w:rsid w:val="002F6E49"/>
    <w:rsid w:val="002F6E85"/>
    <w:rsid w:val="002F6EB1"/>
    <w:rsid w:val="002F6EC1"/>
    <w:rsid w:val="002F6F32"/>
    <w:rsid w:val="002F6FA3"/>
    <w:rsid w:val="002F7007"/>
    <w:rsid w:val="002F708B"/>
    <w:rsid w:val="002F70BB"/>
    <w:rsid w:val="002F7152"/>
    <w:rsid w:val="002F715D"/>
    <w:rsid w:val="002F7191"/>
    <w:rsid w:val="002F721E"/>
    <w:rsid w:val="002F7223"/>
    <w:rsid w:val="002F723B"/>
    <w:rsid w:val="002F728B"/>
    <w:rsid w:val="002F730F"/>
    <w:rsid w:val="002F732D"/>
    <w:rsid w:val="002F7370"/>
    <w:rsid w:val="002F73D9"/>
    <w:rsid w:val="002F746C"/>
    <w:rsid w:val="002F748D"/>
    <w:rsid w:val="002F749B"/>
    <w:rsid w:val="002F74A5"/>
    <w:rsid w:val="002F7572"/>
    <w:rsid w:val="002F757A"/>
    <w:rsid w:val="002F75C9"/>
    <w:rsid w:val="002F77A2"/>
    <w:rsid w:val="002F77F7"/>
    <w:rsid w:val="002F7806"/>
    <w:rsid w:val="002F786A"/>
    <w:rsid w:val="002F78CD"/>
    <w:rsid w:val="002F790F"/>
    <w:rsid w:val="002F792A"/>
    <w:rsid w:val="002F7949"/>
    <w:rsid w:val="002F7986"/>
    <w:rsid w:val="002F79D1"/>
    <w:rsid w:val="002F7A45"/>
    <w:rsid w:val="002F7A46"/>
    <w:rsid w:val="002F7A4E"/>
    <w:rsid w:val="002F7A63"/>
    <w:rsid w:val="002F7BD4"/>
    <w:rsid w:val="002F7C1F"/>
    <w:rsid w:val="002F7C31"/>
    <w:rsid w:val="002F7C79"/>
    <w:rsid w:val="002F7CAE"/>
    <w:rsid w:val="002F7D0A"/>
    <w:rsid w:val="002F7D56"/>
    <w:rsid w:val="002F7E32"/>
    <w:rsid w:val="002F7E7F"/>
    <w:rsid w:val="002F7E95"/>
    <w:rsid w:val="002F7F83"/>
    <w:rsid w:val="002F7F8A"/>
    <w:rsid w:val="002F7F9C"/>
    <w:rsid w:val="002F7FE0"/>
    <w:rsid w:val="00300023"/>
    <w:rsid w:val="00300098"/>
    <w:rsid w:val="003000D6"/>
    <w:rsid w:val="003000F0"/>
    <w:rsid w:val="0030012B"/>
    <w:rsid w:val="00300175"/>
    <w:rsid w:val="003001AF"/>
    <w:rsid w:val="003001E0"/>
    <w:rsid w:val="003001E5"/>
    <w:rsid w:val="003001FD"/>
    <w:rsid w:val="0030021F"/>
    <w:rsid w:val="0030024E"/>
    <w:rsid w:val="00300288"/>
    <w:rsid w:val="0030035F"/>
    <w:rsid w:val="003004BB"/>
    <w:rsid w:val="003004D6"/>
    <w:rsid w:val="0030052C"/>
    <w:rsid w:val="00300552"/>
    <w:rsid w:val="00300576"/>
    <w:rsid w:val="0030057D"/>
    <w:rsid w:val="00300588"/>
    <w:rsid w:val="003005A2"/>
    <w:rsid w:val="003005E9"/>
    <w:rsid w:val="00300606"/>
    <w:rsid w:val="0030062B"/>
    <w:rsid w:val="0030067A"/>
    <w:rsid w:val="003006B2"/>
    <w:rsid w:val="003006FC"/>
    <w:rsid w:val="00300729"/>
    <w:rsid w:val="0030078C"/>
    <w:rsid w:val="0030083F"/>
    <w:rsid w:val="00300870"/>
    <w:rsid w:val="0030091E"/>
    <w:rsid w:val="00300928"/>
    <w:rsid w:val="0030095D"/>
    <w:rsid w:val="00300971"/>
    <w:rsid w:val="00300988"/>
    <w:rsid w:val="003009E9"/>
    <w:rsid w:val="003009F4"/>
    <w:rsid w:val="00300A5D"/>
    <w:rsid w:val="00300A72"/>
    <w:rsid w:val="00300A8F"/>
    <w:rsid w:val="00300A94"/>
    <w:rsid w:val="00300ADB"/>
    <w:rsid w:val="00300BCF"/>
    <w:rsid w:val="00300BEB"/>
    <w:rsid w:val="00300C04"/>
    <w:rsid w:val="00300C15"/>
    <w:rsid w:val="00300C5F"/>
    <w:rsid w:val="00300C6B"/>
    <w:rsid w:val="00300C77"/>
    <w:rsid w:val="00300C89"/>
    <w:rsid w:val="00300CA9"/>
    <w:rsid w:val="00300CC5"/>
    <w:rsid w:val="00300CC6"/>
    <w:rsid w:val="00300D95"/>
    <w:rsid w:val="00300DC4"/>
    <w:rsid w:val="00300DC6"/>
    <w:rsid w:val="00300E1A"/>
    <w:rsid w:val="00300E23"/>
    <w:rsid w:val="00300E35"/>
    <w:rsid w:val="00300E37"/>
    <w:rsid w:val="00300E7A"/>
    <w:rsid w:val="00300EAD"/>
    <w:rsid w:val="00300EC7"/>
    <w:rsid w:val="00300ED9"/>
    <w:rsid w:val="00300EED"/>
    <w:rsid w:val="00301009"/>
    <w:rsid w:val="00301025"/>
    <w:rsid w:val="0030105A"/>
    <w:rsid w:val="0030107A"/>
    <w:rsid w:val="003010B1"/>
    <w:rsid w:val="003010B7"/>
    <w:rsid w:val="003010C0"/>
    <w:rsid w:val="003010D5"/>
    <w:rsid w:val="003010E4"/>
    <w:rsid w:val="003010F6"/>
    <w:rsid w:val="00301143"/>
    <w:rsid w:val="00301180"/>
    <w:rsid w:val="0030118C"/>
    <w:rsid w:val="003011A4"/>
    <w:rsid w:val="003011E2"/>
    <w:rsid w:val="00301269"/>
    <w:rsid w:val="003012C9"/>
    <w:rsid w:val="00301348"/>
    <w:rsid w:val="003013BA"/>
    <w:rsid w:val="003013C7"/>
    <w:rsid w:val="003013E9"/>
    <w:rsid w:val="0030142C"/>
    <w:rsid w:val="00301444"/>
    <w:rsid w:val="003014B8"/>
    <w:rsid w:val="0030153B"/>
    <w:rsid w:val="00301548"/>
    <w:rsid w:val="00301582"/>
    <w:rsid w:val="003015D3"/>
    <w:rsid w:val="003015F5"/>
    <w:rsid w:val="0030162A"/>
    <w:rsid w:val="00301665"/>
    <w:rsid w:val="0030168C"/>
    <w:rsid w:val="003016AA"/>
    <w:rsid w:val="003016D3"/>
    <w:rsid w:val="0030171F"/>
    <w:rsid w:val="00301734"/>
    <w:rsid w:val="00301742"/>
    <w:rsid w:val="0030179B"/>
    <w:rsid w:val="003017B5"/>
    <w:rsid w:val="003017C3"/>
    <w:rsid w:val="003018F2"/>
    <w:rsid w:val="003018F5"/>
    <w:rsid w:val="0030192D"/>
    <w:rsid w:val="00301947"/>
    <w:rsid w:val="0030199A"/>
    <w:rsid w:val="003019E5"/>
    <w:rsid w:val="003019EE"/>
    <w:rsid w:val="003019F9"/>
    <w:rsid w:val="00301A1A"/>
    <w:rsid w:val="00301A27"/>
    <w:rsid w:val="00301A43"/>
    <w:rsid w:val="00301A65"/>
    <w:rsid w:val="00301A79"/>
    <w:rsid w:val="00301B66"/>
    <w:rsid w:val="00301B8D"/>
    <w:rsid w:val="00301B9C"/>
    <w:rsid w:val="00301BE9"/>
    <w:rsid w:val="00301C76"/>
    <w:rsid w:val="00301D1F"/>
    <w:rsid w:val="00301D34"/>
    <w:rsid w:val="00301D3C"/>
    <w:rsid w:val="00301D71"/>
    <w:rsid w:val="00301D82"/>
    <w:rsid w:val="00301D9F"/>
    <w:rsid w:val="00301DB5"/>
    <w:rsid w:val="00301DD0"/>
    <w:rsid w:val="00301DF8"/>
    <w:rsid w:val="00301E0F"/>
    <w:rsid w:val="00301E4A"/>
    <w:rsid w:val="00301E55"/>
    <w:rsid w:val="00301ED1"/>
    <w:rsid w:val="00301ED6"/>
    <w:rsid w:val="00301EDE"/>
    <w:rsid w:val="00301F0E"/>
    <w:rsid w:val="00301F38"/>
    <w:rsid w:val="00301F4F"/>
    <w:rsid w:val="00301F5B"/>
    <w:rsid w:val="00301FF6"/>
    <w:rsid w:val="0030200A"/>
    <w:rsid w:val="0030204D"/>
    <w:rsid w:val="00302052"/>
    <w:rsid w:val="0030206F"/>
    <w:rsid w:val="00302071"/>
    <w:rsid w:val="0030212A"/>
    <w:rsid w:val="0030213D"/>
    <w:rsid w:val="00302145"/>
    <w:rsid w:val="003021B1"/>
    <w:rsid w:val="00302213"/>
    <w:rsid w:val="00302240"/>
    <w:rsid w:val="00302257"/>
    <w:rsid w:val="0030225E"/>
    <w:rsid w:val="00302275"/>
    <w:rsid w:val="0030229B"/>
    <w:rsid w:val="003022D0"/>
    <w:rsid w:val="003022D6"/>
    <w:rsid w:val="003022F8"/>
    <w:rsid w:val="00302398"/>
    <w:rsid w:val="003023A2"/>
    <w:rsid w:val="003023AC"/>
    <w:rsid w:val="003023F0"/>
    <w:rsid w:val="003024E4"/>
    <w:rsid w:val="003024FC"/>
    <w:rsid w:val="0030250C"/>
    <w:rsid w:val="0030251C"/>
    <w:rsid w:val="0030258B"/>
    <w:rsid w:val="00302595"/>
    <w:rsid w:val="003025B9"/>
    <w:rsid w:val="003025ED"/>
    <w:rsid w:val="003026BD"/>
    <w:rsid w:val="003026F2"/>
    <w:rsid w:val="00302723"/>
    <w:rsid w:val="00302751"/>
    <w:rsid w:val="0030275D"/>
    <w:rsid w:val="00302781"/>
    <w:rsid w:val="003027A0"/>
    <w:rsid w:val="003027B5"/>
    <w:rsid w:val="003027CE"/>
    <w:rsid w:val="0030281E"/>
    <w:rsid w:val="00302823"/>
    <w:rsid w:val="0030282C"/>
    <w:rsid w:val="00302841"/>
    <w:rsid w:val="003028C6"/>
    <w:rsid w:val="003028DB"/>
    <w:rsid w:val="003028F9"/>
    <w:rsid w:val="00302986"/>
    <w:rsid w:val="00302A27"/>
    <w:rsid w:val="00302A72"/>
    <w:rsid w:val="00302AA2"/>
    <w:rsid w:val="00302AB4"/>
    <w:rsid w:val="00302AC0"/>
    <w:rsid w:val="00302AEB"/>
    <w:rsid w:val="00302AF6"/>
    <w:rsid w:val="00302B1B"/>
    <w:rsid w:val="00302B5A"/>
    <w:rsid w:val="00302B5E"/>
    <w:rsid w:val="00302BA4"/>
    <w:rsid w:val="00302C0C"/>
    <w:rsid w:val="00302CA9"/>
    <w:rsid w:val="00302D97"/>
    <w:rsid w:val="00302E28"/>
    <w:rsid w:val="00302E48"/>
    <w:rsid w:val="00302E53"/>
    <w:rsid w:val="00302F52"/>
    <w:rsid w:val="00302F8A"/>
    <w:rsid w:val="00302FA4"/>
    <w:rsid w:val="00302FDC"/>
    <w:rsid w:val="00302FF4"/>
    <w:rsid w:val="00303002"/>
    <w:rsid w:val="0030303B"/>
    <w:rsid w:val="00303051"/>
    <w:rsid w:val="00303065"/>
    <w:rsid w:val="00303084"/>
    <w:rsid w:val="00303217"/>
    <w:rsid w:val="0030321D"/>
    <w:rsid w:val="00303299"/>
    <w:rsid w:val="003032A9"/>
    <w:rsid w:val="003032D6"/>
    <w:rsid w:val="003032ED"/>
    <w:rsid w:val="003032FB"/>
    <w:rsid w:val="0030332E"/>
    <w:rsid w:val="00303376"/>
    <w:rsid w:val="0030338B"/>
    <w:rsid w:val="0030339D"/>
    <w:rsid w:val="003033CD"/>
    <w:rsid w:val="0030345E"/>
    <w:rsid w:val="00303469"/>
    <w:rsid w:val="0030347D"/>
    <w:rsid w:val="0030347E"/>
    <w:rsid w:val="003034E3"/>
    <w:rsid w:val="0030350E"/>
    <w:rsid w:val="0030355B"/>
    <w:rsid w:val="003035CB"/>
    <w:rsid w:val="003035D0"/>
    <w:rsid w:val="003035F2"/>
    <w:rsid w:val="00303635"/>
    <w:rsid w:val="00303697"/>
    <w:rsid w:val="003036DD"/>
    <w:rsid w:val="0030375E"/>
    <w:rsid w:val="00303766"/>
    <w:rsid w:val="00303767"/>
    <w:rsid w:val="0030376E"/>
    <w:rsid w:val="003037B5"/>
    <w:rsid w:val="00303820"/>
    <w:rsid w:val="00303842"/>
    <w:rsid w:val="00303847"/>
    <w:rsid w:val="00303860"/>
    <w:rsid w:val="00303871"/>
    <w:rsid w:val="003038B4"/>
    <w:rsid w:val="00303907"/>
    <w:rsid w:val="0030390F"/>
    <w:rsid w:val="0030391C"/>
    <w:rsid w:val="00303965"/>
    <w:rsid w:val="0030396E"/>
    <w:rsid w:val="003039A8"/>
    <w:rsid w:val="00303A07"/>
    <w:rsid w:val="00303A17"/>
    <w:rsid w:val="00303A4E"/>
    <w:rsid w:val="00303A72"/>
    <w:rsid w:val="00303A77"/>
    <w:rsid w:val="00303A8D"/>
    <w:rsid w:val="00303B11"/>
    <w:rsid w:val="00303B58"/>
    <w:rsid w:val="00303B59"/>
    <w:rsid w:val="00303B69"/>
    <w:rsid w:val="00303B73"/>
    <w:rsid w:val="00303C71"/>
    <w:rsid w:val="00303CBE"/>
    <w:rsid w:val="00303CD2"/>
    <w:rsid w:val="00303D1F"/>
    <w:rsid w:val="00303D22"/>
    <w:rsid w:val="00303D23"/>
    <w:rsid w:val="00303DB4"/>
    <w:rsid w:val="00303E43"/>
    <w:rsid w:val="00303E4D"/>
    <w:rsid w:val="00303E5D"/>
    <w:rsid w:val="00303ED7"/>
    <w:rsid w:val="00303FF3"/>
    <w:rsid w:val="0030407A"/>
    <w:rsid w:val="0030407B"/>
    <w:rsid w:val="00304108"/>
    <w:rsid w:val="00304134"/>
    <w:rsid w:val="00304176"/>
    <w:rsid w:val="0030418C"/>
    <w:rsid w:val="0030419A"/>
    <w:rsid w:val="003041B7"/>
    <w:rsid w:val="003041C1"/>
    <w:rsid w:val="00304244"/>
    <w:rsid w:val="00304296"/>
    <w:rsid w:val="003042CF"/>
    <w:rsid w:val="003042F0"/>
    <w:rsid w:val="00304316"/>
    <w:rsid w:val="0030437E"/>
    <w:rsid w:val="00304429"/>
    <w:rsid w:val="00304445"/>
    <w:rsid w:val="00304447"/>
    <w:rsid w:val="00304491"/>
    <w:rsid w:val="003044AF"/>
    <w:rsid w:val="003044B2"/>
    <w:rsid w:val="00304505"/>
    <w:rsid w:val="00304511"/>
    <w:rsid w:val="0030453A"/>
    <w:rsid w:val="00304546"/>
    <w:rsid w:val="003045ED"/>
    <w:rsid w:val="00304636"/>
    <w:rsid w:val="00304662"/>
    <w:rsid w:val="003046C2"/>
    <w:rsid w:val="00304702"/>
    <w:rsid w:val="00304706"/>
    <w:rsid w:val="0030470F"/>
    <w:rsid w:val="0030472C"/>
    <w:rsid w:val="00304732"/>
    <w:rsid w:val="00304734"/>
    <w:rsid w:val="0030475E"/>
    <w:rsid w:val="0030477D"/>
    <w:rsid w:val="0030487A"/>
    <w:rsid w:val="00304948"/>
    <w:rsid w:val="00304955"/>
    <w:rsid w:val="0030499D"/>
    <w:rsid w:val="003049B9"/>
    <w:rsid w:val="00304A4B"/>
    <w:rsid w:val="00304A55"/>
    <w:rsid w:val="00304AC9"/>
    <w:rsid w:val="00304ACA"/>
    <w:rsid w:val="00304AF6"/>
    <w:rsid w:val="00304B09"/>
    <w:rsid w:val="00304B10"/>
    <w:rsid w:val="00304B4D"/>
    <w:rsid w:val="00304B80"/>
    <w:rsid w:val="00304B9A"/>
    <w:rsid w:val="00304B9E"/>
    <w:rsid w:val="00304BB1"/>
    <w:rsid w:val="00304BE4"/>
    <w:rsid w:val="00304BFE"/>
    <w:rsid w:val="00304C21"/>
    <w:rsid w:val="00304C28"/>
    <w:rsid w:val="00304C3B"/>
    <w:rsid w:val="00304C75"/>
    <w:rsid w:val="00304CE6"/>
    <w:rsid w:val="00304CF2"/>
    <w:rsid w:val="00304D6F"/>
    <w:rsid w:val="00304DDE"/>
    <w:rsid w:val="00304E1A"/>
    <w:rsid w:val="00304E7A"/>
    <w:rsid w:val="00304EE7"/>
    <w:rsid w:val="00304F0F"/>
    <w:rsid w:val="00304F45"/>
    <w:rsid w:val="00304F51"/>
    <w:rsid w:val="00304F56"/>
    <w:rsid w:val="00304F73"/>
    <w:rsid w:val="00304FB5"/>
    <w:rsid w:val="00304FD9"/>
    <w:rsid w:val="00304FDA"/>
    <w:rsid w:val="00305034"/>
    <w:rsid w:val="0030504F"/>
    <w:rsid w:val="00305063"/>
    <w:rsid w:val="00305068"/>
    <w:rsid w:val="0030507A"/>
    <w:rsid w:val="003050C3"/>
    <w:rsid w:val="003050E8"/>
    <w:rsid w:val="00305125"/>
    <w:rsid w:val="003051A4"/>
    <w:rsid w:val="003051AD"/>
    <w:rsid w:val="003051D3"/>
    <w:rsid w:val="003051F3"/>
    <w:rsid w:val="0030531D"/>
    <w:rsid w:val="00305461"/>
    <w:rsid w:val="00305482"/>
    <w:rsid w:val="003054CE"/>
    <w:rsid w:val="003054DF"/>
    <w:rsid w:val="00305582"/>
    <w:rsid w:val="0030562B"/>
    <w:rsid w:val="0030563A"/>
    <w:rsid w:val="0030563E"/>
    <w:rsid w:val="003056FE"/>
    <w:rsid w:val="0030570E"/>
    <w:rsid w:val="00305765"/>
    <w:rsid w:val="00305799"/>
    <w:rsid w:val="003057D7"/>
    <w:rsid w:val="003057EB"/>
    <w:rsid w:val="0030581A"/>
    <w:rsid w:val="00305833"/>
    <w:rsid w:val="00305878"/>
    <w:rsid w:val="003058CF"/>
    <w:rsid w:val="00305945"/>
    <w:rsid w:val="00305993"/>
    <w:rsid w:val="003059BB"/>
    <w:rsid w:val="003059D9"/>
    <w:rsid w:val="003059E6"/>
    <w:rsid w:val="00305A26"/>
    <w:rsid w:val="00305A63"/>
    <w:rsid w:val="00305A76"/>
    <w:rsid w:val="00305A8B"/>
    <w:rsid w:val="00305A8C"/>
    <w:rsid w:val="00305A9E"/>
    <w:rsid w:val="00305B39"/>
    <w:rsid w:val="00305B5B"/>
    <w:rsid w:val="00305BE1"/>
    <w:rsid w:val="00305C26"/>
    <w:rsid w:val="00305C2B"/>
    <w:rsid w:val="00305C45"/>
    <w:rsid w:val="00305C83"/>
    <w:rsid w:val="00305CE1"/>
    <w:rsid w:val="00305D19"/>
    <w:rsid w:val="00305D6A"/>
    <w:rsid w:val="00305DD7"/>
    <w:rsid w:val="00305E2C"/>
    <w:rsid w:val="00305E5E"/>
    <w:rsid w:val="00305F53"/>
    <w:rsid w:val="00305FA4"/>
    <w:rsid w:val="00305FAD"/>
    <w:rsid w:val="00305FBD"/>
    <w:rsid w:val="00305FC0"/>
    <w:rsid w:val="00305FC7"/>
    <w:rsid w:val="00305FD4"/>
    <w:rsid w:val="00305FF9"/>
    <w:rsid w:val="0030604E"/>
    <w:rsid w:val="0030606C"/>
    <w:rsid w:val="0030607D"/>
    <w:rsid w:val="0030608B"/>
    <w:rsid w:val="003060A5"/>
    <w:rsid w:val="003060CB"/>
    <w:rsid w:val="003060FF"/>
    <w:rsid w:val="00306138"/>
    <w:rsid w:val="0030616D"/>
    <w:rsid w:val="0030618F"/>
    <w:rsid w:val="003061FC"/>
    <w:rsid w:val="00306211"/>
    <w:rsid w:val="00306237"/>
    <w:rsid w:val="00306255"/>
    <w:rsid w:val="0030629A"/>
    <w:rsid w:val="0030642E"/>
    <w:rsid w:val="003064A4"/>
    <w:rsid w:val="00306525"/>
    <w:rsid w:val="00306557"/>
    <w:rsid w:val="0030657C"/>
    <w:rsid w:val="00306591"/>
    <w:rsid w:val="003065BE"/>
    <w:rsid w:val="00306606"/>
    <w:rsid w:val="0030663A"/>
    <w:rsid w:val="0030667D"/>
    <w:rsid w:val="003066A8"/>
    <w:rsid w:val="003066AB"/>
    <w:rsid w:val="003066D9"/>
    <w:rsid w:val="003066F5"/>
    <w:rsid w:val="00306754"/>
    <w:rsid w:val="0030678D"/>
    <w:rsid w:val="0030678F"/>
    <w:rsid w:val="003067AE"/>
    <w:rsid w:val="00306818"/>
    <w:rsid w:val="0030685E"/>
    <w:rsid w:val="00306869"/>
    <w:rsid w:val="0030691C"/>
    <w:rsid w:val="00306931"/>
    <w:rsid w:val="0030698B"/>
    <w:rsid w:val="003069E0"/>
    <w:rsid w:val="003069E4"/>
    <w:rsid w:val="003069F7"/>
    <w:rsid w:val="00306A19"/>
    <w:rsid w:val="00306A1E"/>
    <w:rsid w:val="00306A23"/>
    <w:rsid w:val="00306A4F"/>
    <w:rsid w:val="00306AAA"/>
    <w:rsid w:val="00306B4C"/>
    <w:rsid w:val="00306B5A"/>
    <w:rsid w:val="00306C0F"/>
    <w:rsid w:val="00306C11"/>
    <w:rsid w:val="00306C31"/>
    <w:rsid w:val="00306CE6"/>
    <w:rsid w:val="00306D76"/>
    <w:rsid w:val="00306D9C"/>
    <w:rsid w:val="00306DEF"/>
    <w:rsid w:val="00306E1B"/>
    <w:rsid w:val="00306E42"/>
    <w:rsid w:val="00306E67"/>
    <w:rsid w:val="00306E96"/>
    <w:rsid w:val="00306EA3"/>
    <w:rsid w:val="00306EE6"/>
    <w:rsid w:val="00306EF3"/>
    <w:rsid w:val="00306F14"/>
    <w:rsid w:val="00306FBA"/>
    <w:rsid w:val="00306FEC"/>
    <w:rsid w:val="00306FEE"/>
    <w:rsid w:val="00307020"/>
    <w:rsid w:val="00307042"/>
    <w:rsid w:val="0030708A"/>
    <w:rsid w:val="003070D0"/>
    <w:rsid w:val="003070F7"/>
    <w:rsid w:val="00307133"/>
    <w:rsid w:val="00307178"/>
    <w:rsid w:val="00307179"/>
    <w:rsid w:val="0030717C"/>
    <w:rsid w:val="003071A9"/>
    <w:rsid w:val="003071FE"/>
    <w:rsid w:val="00307237"/>
    <w:rsid w:val="00307244"/>
    <w:rsid w:val="00307253"/>
    <w:rsid w:val="00307267"/>
    <w:rsid w:val="0030726B"/>
    <w:rsid w:val="00307279"/>
    <w:rsid w:val="0030729D"/>
    <w:rsid w:val="003072B4"/>
    <w:rsid w:val="003072E1"/>
    <w:rsid w:val="00307312"/>
    <w:rsid w:val="00307319"/>
    <w:rsid w:val="00307334"/>
    <w:rsid w:val="00307348"/>
    <w:rsid w:val="00307359"/>
    <w:rsid w:val="00307393"/>
    <w:rsid w:val="003073C4"/>
    <w:rsid w:val="00307445"/>
    <w:rsid w:val="00307475"/>
    <w:rsid w:val="003074AB"/>
    <w:rsid w:val="0030754C"/>
    <w:rsid w:val="00307584"/>
    <w:rsid w:val="003075A9"/>
    <w:rsid w:val="003075B8"/>
    <w:rsid w:val="003075C2"/>
    <w:rsid w:val="003075F2"/>
    <w:rsid w:val="0030760F"/>
    <w:rsid w:val="003076B8"/>
    <w:rsid w:val="003076F4"/>
    <w:rsid w:val="00307707"/>
    <w:rsid w:val="00307729"/>
    <w:rsid w:val="0030777D"/>
    <w:rsid w:val="003077CD"/>
    <w:rsid w:val="003077D4"/>
    <w:rsid w:val="003077F3"/>
    <w:rsid w:val="00307877"/>
    <w:rsid w:val="00307893"/>
    <w:rsid w:val="00307895"/>
    <w:rsid w:val="00307897"/>
    <w:rsid w:val="00307929"/>
    <w:rsid w:val="00307931"/>
    <w:rsid w:val="00307969"/>
    <w:rsid w:val="0030796B"/>
    <w:rsid w:val="00307986"/>
    <w:rsid w:val="00307991"/>
    <w:rsid w:val="003079A1"/>
    <w:rsid w:val="003079B3"/>
    <w:rsid w:val="003079C6"/>
    <w:rsid w:val="003079F8"/>
    <w:rsid w:val="00307A40"/>
    <w:rsid w:val="00307A55"/>
    <w:rsid w:val="00307A7F"/>
    <w:rsid w:val="00307AAD"/>
    <w:rsid w:val="00307B0D"/>
    <w:rsid w:val="00307B30"/>
    <w:rsid w:val="00307B76"/>
    <w:rsid w:val="00307C07"/>
    <w:rsid w:val="00307C3E"/>
    <w:rsid w:val="00307CCF"/>
    <w:rsid w:val="00307D61"/>
    <w:rsid w:val="00307D93"/>
    <w:rsid w:val="00307DCF"/>
    <w:rsid w:val="00307E4C"/>
    <w:rsid w:val="00307E72"/>
    <w:rsid w:val="00307EB0"/>
    <w:rsid w:val="00307F0A"/>
    <w:rsid w:val="00307F58"/>
    <w:rsid w:val="00307F74"/>
    <w:rsid w:val="00307FB5"/>
    <w:rsid w:val="00307FD8"/>
    <w:rsid w:val="00307FF2"/>
    <w:rsid w:val="00310016"/>
    <w:rsid w:val="00310017"/>
    <w:rsid w:val="00310028"/>
    <w:rsid w:val="00310095"/>
    <w:rsid w:val="003100CB"/>
    <w:rsid w:val="003100E4"/>
    <w:rsid w:val="003100FD"/>
    <w:rsid w:val="0031014D"/>
    <w:rsid w:val="003101BB"/>
    <w:rsid w:val="003101CA"/>
    <w:rsid w:val="003101DC"/>
    <w:rsid w:val="00310237"/>
    <w:rsid w:val="0031027D"/>
    <w:rsid w:val="003102C0"/>
    <w:rsid w:val="003102F2"/>
    <w:rsid w:val="003102F5"/>
    <w:rsid w:val="00310370"/>
    <w:rsid w:val="003103CA"/>
    <w:rsid w:val="0031043B"/>
    <w:rsid w:val="00310452"/>
    <w:rsid w:val="0031048B"/>
    <w:rsid w:val="003104C2"/>
    <w:rsid w:val="003104C8"/>
    <w:rsid w:val="003104F2"/>
    <w:rsid w:val="00310523"/>
    <w:rsid w:val="00310529"/>
    <w:rsid w:val="00310593"/>
    <w:rsid w:val="00310655"/>
    <w:rsid w:val="00310783"/>
    <w:rsid w:val="003107BB"/>
    <w:rsid w:val="003107FD"/>
    <w:rsid w:val="00310855"/>
    <w:rsid w:val="0031088A"/>
    <w:rsid w:val="00310918"/>
    <w:rsid w:val="00310955"/>
    <w:rsid w:val="0031096F"/>
    <w:rsid w:val="003109DB"/>
    <w:rsid w:val="003109F0"/>
    <w:rsid w:val="00310A06"/>
    <w:rsid w:val="00310A21"/>
    <w:rsid w:val="00310A28"/>
    <w:rsid w:val="00310A4E"/>
    <w:rsid w:val="00310A67"/>
    <w:rsid w:val="00310AF3"/>
    <w:rsid w:val="00310B29"/>
    <w:rsid w:val="00310B63"/>
    <w:rsid w:val="00310BAA"/>
    <w:rsid w:val="00310BFD"/>
    <w:rsid w:val="00310C71"/>
    <w:rsid w:val="00310C84"/>
    <w:rsid w:val="00310CEF"/>
    <w:rsid w:val="00310D0C"/>
    <w:rsid w:val="00310E3D"/>
    <w:rsid w:val="00310E69"/>
    <w:rsid w:val="00310EE6"/>
    <w:rsid w:val="00310F0B"/>
    <w:rsid w:val="00310F15"/>
    <w:rsid w:val="00310F30"/>
    <w:rsid w:val="00310FC4"/>
    <w:rsid w:val="0031101A"/>
    <w:rsid w:val="0031104F"/>
    <w:rsid w:val="0031118F"/>
    <w:rsid w:val="00311222"/>
    <w:rsid w:val="0031123D"/>
    <w:rsid w:val="00311275"/>
    <w:rsid w:val="003112A2"/>
    <w:rsid w:val="003112A9"/>
    <w:rsid w:val="003112B9"/>
    <w:rsid w:val="00311305"/>
    <w:rsid w:val="00311306"/>
    <w:rsid w:val="003113E3"/>
    <w:rsid w:val="003113F7"/>
    <w:rsid w:val="00311404"/>
    <w:rsid w:val="0031142A"/>
    <w:rsid w:val="0031143E"/>
    <w:rsid w:val="003114DD"/>
    <w:rsid w:val="00311535"/>
    <w:rsid w:val="00311613"/>
    <w:rsid w:val="003116B5"/>
    <w:rsid w:val="003116C5"/>
    <w:rsid w:val="003116E9"/>
    <w:rsid w:val="00311737"/>
    <w:rsid w:val="0031173B"/>
    <w:rsid w:val="00311803"/>
    <w:rsid w:val="00311821"/>
    <w:rsid w:val="003118EA"/>
    <w:rsid w:val="003118F4"/>
    <w:rsid w:val="003118FA"/>
    <w:rsid w:val="003118FB"/>
    <w:rsid w:val="0031191D"/>
    <w:rsid w:val="0031192C"/>
    <w:rsid w:val="0031196A"/>
    <w:rsid w:val="0031196E"/>
    <w:rsid w:val="003119CA"/>
    <w:rsid w:val="003119FA"/>
    <w:rsid w:val="00311A17"/>
    <w:rsid w:val="00311A2B"/>
    <w:rsid w:val="00311A64"/>
    <w:rsid w:val="00311A7E"/>
    <w:rsid w:val="00311ACA"/>
    <w:rsid w:val="00311ACD"/>
    <w:rsid w:val="00311AFF"/>
    <w:rsid w:val="00311B73"/>
    <w:rsid w:val="00311B80"/>
    <w:rsid w:val="00311C12"/>
    <w:rsid w:val="00311CD6"/>
    <w:rsid w:val="00311D0A"/>
    <w:rsid w:val="00311D23"/>
    <w:rsid w:val="00311D38"/>
    <w:rsid w:val="00311D61"/>
    <w:rsid w:val="00311E1C"/>
    <w:rsid w:val="00311E2F"/>
    <w:rsid w:val="00311EA3"/>
    <w:rsid w:val="00311EB4"/>
    <w:rsid w:val="00311ECC"/>
    <w:rsid w:val="00311EF9"/>
    <w:rsid w:val="00311F34"/>
    <w:rsid w:val="00311F6A"/>
    <w:rsid w:val="00311FC7"/>
    <w:rsid w:val="0031205D"/>
    <w:rsid w:val="00312074"/>
    <w:rsid w:val="003120A8"/>
    <w:rsid w:val="003120AC"/>
    <w:rsid w:val="003120E4"/>
    <w:rsid w:val="003120E5"/>
    <w:rsid w:val="0031210B"/>
    <w:rsid w:val="003121A6"/>
    <w:rsid w:val="003121AD"/>
    <w:rsid w:val="003121BD"/>
    <w:rsid w:val="003121FB"/>
    <w:rsid w:val="0031223B"/>
    <w:rsid w:val="003122B8"/>
    <w:rsid w:val="00312337"/>
    <w:rsid w:val="003123D3"/>
    <w:rsid w:val="00312405"/>
    <w:rsid w:val="00312424"/>
    <w:rsid w:val="00312461"/>
    <w:rsid w:val="003124B5"/>
    <w:rsid w:val="003124EB"/>
    <w:rsid w:val="00312505"/>
    <w:rsid w:val="00312512"/>
    <w:rsid w:val="0031258F"/>
    <w:rsid w:val="0031262B"/>
    <w:rsid w:val="0031267F"/>
    <w:rsid w:val="003126DF"/>
    <w:rsid w:val="0031274C"/>
    <w:rsid w:val="003127BB"/>
    <w:rsid w:val="00312809"/>
    <w:rsid w:val="00312827"/>
    <w:rsid w:val="0031283D"/>
    <w:rsid w:val="00312844"/>
    <w:rsid w:val="0031288A"/>
    <w:rsid w:val="003128DA"/>
    <w:rsid w:val="00312922"/>
    <w:rsid w:val="0031293E"/>
    <w:rsid w:val="0031294D"/>
    <w:rsid w:val="003129CA"/>
    <w:rsid w:val="003129CC"/>
    <w:rsid w:val="003129D5"/>
    <w:rsid w:val="003129FF"/>
    <w:rsid w:val="00312A64"/>
    <w:rsid w:val="00312A6C"/>
    <w:rsid w:val="00312B03"/>
    <w:rsid w:val="00312B47"/>
    <w:rsid w:val="00312B7F"/>
    <w:rsid w:val="00312BB8"/>
    <w:rsid w:val="00312C50"/>
    <w:rsid w:val="00312C7C"/>
    <w:rsid w:val="00312C7E"/>
    <w:rsid w:val="00312CD0"/>
    <w:rsid w:val="00312D39"/>
    <w:rsid w:val="00312DAF"/>
    <w:rsid w:val="00312DC3"/>
    <w:rsid w:val="00312E57"/>
    <w:rsid w:val="00312E7A"/>
    <w:rsid w:val="00312EAA"/>
    <w:rsid w:val="00312EBB"/>
    <w:rsid w:val="00312F12"/>
    <w:rsid w:val="00312F3F"/>
    <w:rsid w:val="00312F8F"/>
    <w:rsid w:val="00312F97"/>
    <w:rsid w:val="00312FE8"/>
    <w:rsid w:val="00313021"/>
    <w:rsid w:val="00313047"/>
    <w:rsid w:val="00313097"/>
    <w:rsid w:val="003131F4"/>
    <w:rsid w:val="0031325C"/>
    <w:rsid w:val="003132B5"/>
    <w:rsid w:val="003132D3"/>
    <w:rsid w:val="003132D5"/>
    <w:rsid w:val="0031331C"/>
    <w:rsid w:val="0031332C"/>
    <w:rsid w:val="00313352"/>
    <w:rsid w:val="00313485"/>
    <w:rsid w:val="003134B2"/>
    <w:rsid w:val="003134C9"/>
    <w:rsid w:val="0031352E"/>
    <w:rsid w:val="00313539"/>
    <w:rsid w:val="00313565"/>
    <w:rsid w:val="00313585"/>
    <w:rsid w:val="003135BD"/>
    <w:rsid w:val="003135EB"/>
    <w:rsid w:val="00313611"/>
    <w:rsid w:val="00313617"/>
    <w:rsid w:val="0031362A"/>
    <w:rsid w:val="00313694"/>
    <w:rsid w:val="0031369E"/>
    <w:rsid w:val="003136DF"/>
    <w:rsid w:val="0031377C"/>
    <w:rsid w:val="003137DF"/>
    <w:rsid w:val="00313821"/>
    <w:rsid w:val="0031385D"/>
    <w:rsid w:val="003138C8"/>
    <w:rsid w:val="003139DD"/>
    <w:rsid w:val="00313A4D"/>
    <w:rsid w:val="00313A63"/>
    <w:rsid w:val="00313A72"/>
    <w:rsid w:val="00313A9C"/>
    <w:rsid w:val="00313B13"/>
    <w:rsid w:val="00313BC6"/>
    <w:rsid w:val="00313BE1"/>
    <w:rsid w:val="00313C2E"/>
    <w:rsid w:val="00313C32"/>
    <w:rsid w:val="00313C6B"/>
    <w:rsid w:val="00313C78"/>
    <w:rsid w:val="00313C93"/>
    <w:rsid w:val="00313CD5"/>
    <w:rsid w:val="00313CE3"/>
    <w:rsid w:val="00313CFB"/>
    <w:rsid w:val="00313D6D"/>
    <w:rsid w:val="00313D93"/>
    <w:rsid w:val="00313DB0"/>
    <w:rsid w:val="00313DBC"/>
    <w:rsid w:val="00313DD1"/>
    <w:rsid w:val="00313DDD"/>
    <w:rsid w:val="00313DE2"/>
    <w:rsid w:val="00313E07"/>
    <w:rsid w:val="00313E29"/>
    <w:rsid w:val="00313E6F"/>
    <w:rsid w:val="00313E97"/>
    <w:rsid w:val="00313EAA"/>
    <w:rsid w:val="00313EF6"/>
    <w:rsid w:val="00313F1A"/>
    <w:rsid w:val="00313F6F"/>
    <w:rsid w:val="00313FB8"/>
    <w:rsid w:val="00313FC2"/>
    <w:rsid w:val="00313FE0"/>
    <w:rsid w:val="00313FF6"/>
    <w:rsid w:val="00313FFD"/>
    <w:rsid w:val="0031403D"/>
    <w:rsid w:val="0031406C"/>
    <w:rsid w:val="003140FB"/>
    <w:rsid w:val="0031412D"/>
    <w:rsid w:val="0031414A"/>
    <w:rsid w:val="003141B4"/>
    <w:rsid w:val="003141DF"/>
    <w:rsid w:val="003141F0"/>
    <w:rsid w:val="003142CA"/>
    <w:rsid w:val="00314333"/>
    <w:rsid w:val="0031434A"/>
    <w:rsid w:val="003143D3"/>
    <w:rsid w:val="00314460"/>
    <w:rsid w:val="003144C9"/>
    <w:rsid w:val="003144CC"/>
    <w:rsid w:val="00314528"/>
    <w:rsid w:val="0031453E"/>
    <w:rsid w:val="00314555"/>
    <w:rsid w:val="003145A7"/>
    <w:rsid w:val="00314604"/>
    <w:rsid w:val="0031460B"/>
    <w:rsid w:val="00314639"/>
    <w:rsid w:val="0031464A"/>
    <w:rsid w:val="0031464F"/>
    <w:rsid w:val="0031466C"/>
    <w:rsid w:val="00314689"/>
    <w:rsid w:val="00314709"/>
    <w:rsid w:val="0031470B"/>
    <w:rsid w:val="0031470E"/>
    <w:rsid w:val="0031470F"/>
    <w:rsid w:val="0031472B"/>
    <w:rsid w:val="003147EA"/>
    <w:rsid w:val="003148B8"/>
    <w:rsid w:val="003148D5"/>
    <w:rsid w:val="003148D6"/>
    <w:rsid w:val="003148DA"/>
    <w:rsid w:val="00314907"/>
    <w:rsid w:val="0031491F"/>
    <w:rsid w:val="0031494B"/>
    <w:rsid w:val="00314964"/>
    <w:rsid w:val="00314981"/>
    <w:rsid w:val="003149A2"/>
    <w:rsid w:val="003149AE"/>
    <w:rsid w:val="003149C5"/>
    <w:rsid w:val="003149E4"/>
    <w:rsid w:val="003149E5"/>
    <w:rsid w:val="003149F9"/>
    <w:rsid w:val="00314A86"/>
    <w:rsid w:val="00314B21"/>
    <w:rsid w:val="00314B44"/>
    <w:rsid w:val="00314B45"/>
    <w:rsid w:val="00314B93"/>
    <w:rsid w:val="00314BC1"/>
    <w:rsid w:val="00314C49"/>
    <w:rsid w:val="00314C4A"/>
    <w:rsid w:val="00314C8D"/>
    <w:rsid w:val="00314C9E"/>
    <w:rsid w:val="00314CB9"/>
    <w:rsid w:val="00314CC0"/>
    <w:rsid w:val="00314CD2"/>
    <w:rsid w:val="00314CDB"/>
    <w:rsid w:val="00314CF3"/>
    <w:rsid w:val="00314D1D"/>
    <w:rsid w:val="00314D29"/>
    <w:rsid w:val="00314D48"/>
    <w:rsid w:val="00314D4D"/>
    <w:rsid w:val="00314DDE"/>
    <w:rsid w:val="00314E0E"/>
    <w:rsid w:val="00314ED3"/>
    <w:rsid w:val="00314F2C"/>
    <w:rsid w:val="00314F6D"/>
    <w:rsid w:val="00314F7B"/>
    <w:rsid w:val="00314F8A"/>
    <w:rsid w:val="00314FC1"/>
    <w:rsid w:val="00314FFD"/>
    <w:rsid w:val="00315035"/>
    <w:rsid w:val="00315065"/>
    <w:rsid w:val="003150AA"/>
    <w:rsid w:val="003150C8"/>
    <w:rsid w:val="003150CB"/>
    <w:rsid w:val="003151B0"/>
    <w:rsid w:val="003151DC"/>
    <w:rsid w:val="00315261"/>
    <w:rsid w:val="003152FA"/>
    <w:rsid w:val="003153C2"/>
    <w:rsid w:val="003153D5"/>
    <w:rsid w:val="003153DD"/>
    <w:rsid w:val="00315413"/>
    <w:rsid w:val="00315464"/>
    <w:rsid w:val="00315475"/>
    <w:rsid w:val="003154B1"/>
    <w:rsid w:val="003154FD"/>
    <w:rsid w:val="0031550B"/>
    <w:rsid w:val="00315553"/>
    <w:rsid w:val="0031559D"/>
    <w:rsid w:val="003155C6"/>
    <w:rsid w:val="003155E7"/>
    <w:rsid w:val="0031562D"/>
    <w:rsid w:val="0031564E"/>
    <w:rsid w:val="0031568A"/>
    <w:rsid w:val="003156CD"/>
    <w:rsid w:val="003156CF"/>
    <w:rsid w:val="00315706"/>
    <w:rsid w:val="0031573F"/>
    <w:rsid w:val="0031575E"/>
    <w:rsid w:val="00315766"/>
    <w:rsid w:val="0031576C"/>
    <w:rsid w:val="003157EC"/>
    <w:rsid w:val="0031581C"/>
    <w:rsid w:val="0031585A"/>
    <w:rsid w:val="0031585C"/>
    <w:rsid w:val="00315903"/>
    <w:rsid w:val="003159B8"/>
    <w:rsid w:val="003159B9"/>
    <w:rsid w:val="003159C6"/>
    <w:rsid w:val="003159D1"/>
    <w:rsid w:val="003159D5"/>
    <w:rsid w:val="00315A2B"/>
    <w:rsid w:val="00315B0F"/>
    <w:rsid w:val="00315B27"/>
    <w:rsid w:val="00315BBC"/>
    <w:rsid w:val="00315C50"/>
    <w:rsid w:val="00315C80"/>
    <w:rsid w:val="00315C93"/>
    <w:rsid w:val="00315C9D"/>
    <w:rsid w:val="00315CE9"/>
    <w:rsid w:val="00315D0C"/>
    <w:rsid w:val="00315D15"/>
    <w:rsid w:val="00315D21"/>
    <w:rsid w:val="00315D44"/>
    <w:rsid w:val="00315D95"/>
    <w:rsid w:val="00315D97"/>
    <w:rsid w:val="00315DCC"/>
    <w:rsid w:val="00315DF3"/>
    <w:rsid w:val="00315DF4"/>
    <w:rsid w:val="00315DF8"/>
    <w:rsid w:val="00315E08"/>
    <w:rsid w:val="00315E0E"/>
    <w:rsid w:val="00315E0F"/>
    <w:rsid w:val="00315E17"/>
    <w:rsid w:val="00315E39"/>
    <w:rsid w:val="00315E81"/>
    <w:rsid w:val="00315E89"/>
    <w:rsid w:val="00315ECE"/>
    <w:rsid w:val="00315ED5"/>
    <w:rsid w:val="00315F12"/>
    <w:rsid w:val="00315F2B"/>
    <w:rsid w:val="00315F7C"/>
    <w:rsid w:val="00315FAD"/>
    <w:rsid w:val="00315FB3"/>
    <w:rsid w:val="00316011"/>
    <w:rsid w:val="00316014"/>
    <w:rsid w:val="00316075"/>
    <w:rsid w:val="00316091"/>
    <w:rsid w:val="003160D2"/>
    <w:rsid w:val="00316108"/>
    <w:rsid w:val="003161E2"/>
    <w:rsid w:val="003161F6"/>
    <w:rsid w:val="00316205"/>
    <w:rsid w:val="003162A9"/>
    <w:rsid w:val="003162CC"/>
    <w:rsid w:val="003162D4"/>
    <w:rsid w:val="003162D5"/>
    <w:rsid w:val="003162D8"/>
    <w:rsid w:val="003162DF"/>
    <w:rsid w:val="00316324"/>
    <w:rsid w:val="00316380"/>
    <w:rsid w:val="003163CE"/>
    <w:rsid w:val="00316443"/>
    <w:rsid w:val="00316450"/>
    <w:rsid w:val="0031645F"/>
    <w:rsid w:val="0031646B"/>
    <w:rsid w:val="0031649D"/>
    <w:rsid w:val="003164A4"/>
    <w:rsid w:val="003164F1"/>
    <w:rsid w:val="00316508"/>
    <w:rsid w:val="00316530"/>
    <w:rsid w:val="00316562"/>
    <w:rsid w:val="00316567"/>
    <w:rsid w:val="00316591"/>
    <w:rsid w:val="003165BF"/>
    <w:rsid w:val="003165E3"/>
    <w:rsid w:val="00316655"/>
    <w:rsid w:val="003166B1"/>
    <w:rsid w:val="003166D0"/>
    <w:rsid w:val="0031672E"/>
    <w:rsid w:val="00316757"/>
    <w:rsid w:val="003167B1"/>
    <w:rsid w:val="003167B5"/>
    <w:rsid w:val="003167E0"/>
    <w:rsid w:val="003167E2"/>
    <w:rsid w:val="0031686A"/>
    <w:rsid w:val="00316881"/>
    <w:rsid w:val="00316891"/>
    <w:rsid w:val="003168A6"/>
    <w:rsid w:val="003168BE"/>
    <w:rsid w:val="00316913"/>
    <w:rsid w:val="00316950"/>
    <w:rsid w:val="00316983"/>
    <w:rsid w:val="003169E9"/>
    <w:rsid w:val="00316A01"/>
    <w:rsid w:val="00316A06"/>
    <w:rsid w:val="00316A4A"/>
    <w:rsid w:val="00316A97"/>
    <w:rsid w:val="00316B3D"/>
    <w:rsid w:val="00316BAE"/>
    <w:rsid w:val="00316BBC"/>
    <w:rsid w:val="00316BC6"/>
    <w:rsid w:val="00316BF9"/>
    <w:rsid w:val="00316C19"/>
    <w:rsid w:val="00316C30"/>
    <w:rsid w:val="00316C39"/>
    <w:rsid w:val="00316C79"/>
    <w:rsid w:val="00316C97"/>
    <w:rsid w:val="00316CA0"/>
    <w:rsid w:val="00316CE7"/>
    <w:rsid w:val="00316D0E"/>
    <w:rsid w:val="00316D2F"/>
    <w:rsid w:val="00316D37"/>
    <w:rsid w:val="00316D63"/>
    <w:rsid w:val="00316DA7"/>
    <w:rsid w:val="00316DD8"/>
    <w:rsid w:val="00316DDD"/>
    <w:rsid w:val="00316DDE"/>
    <w:rsid w:val="00316DE3"/>
    <w:rsid w:val="00316DFF"/>
    <w:rsid w:val="00316E1A"/>
    <w:rsid w:val="00316E53"/>
    <w:rsid w:val="00316E66"/>
    <w:rsid w:val="00316E97"/>
    <w:rsid w:val="00316EAB"/>
    <w:rsid w:val="00316EE1"/>
    <w:rsid w:val="00316F6E"/>
    <w:rsid w:val="00316FAF"/>
    <w:rsid w:val="00316FD8"/>
    <w:rsid w:val="00317027"/>
    <w:rsid w:val="00317035"/>
    <w:rsid w:val="0031704B"/>
    <w:rsid w:val="00317060"/>
    <w:rsid w:val="0031709F"/>
    <w:rsid w:val="003170BB"/>
    <w:rsid w:val="003170F9"/>
    <w:rsid w:val="003170FB"/>
    <w:rsid w:val="00317137"/>
    <w:rsid w:val="00317146"/>
    <w:rsid w:val="0031717B"/>
    <w:rsid w:val="00317185"/>
    <w:rsid w:val="003171BF"/>
    <w:rsid w:val="0031722E"/>
    <w:rsid w:val="0031725E"/>
    <w:rsid w:val="0031727B"/>
    <w:rsid w:val="003172CA"/>
    <w:rsid w:val="00317304"/>
    <w:rsid w:val="0031733F"/>
    <w:rsid w:val="003173B4"/>
    <w:rsid w:val="003173BC"/>
    <w:rsid w:val="00317488"/>
    <w:rsid w:val="003174BC"/>
    <w:rsid w:val="003174D8"/>
    <w:rsid w:val="00317530"/>
    <w:rsid w:val="00317583"/>
    <w:rsid w:val="00317611"/>
    <w:rsid w:val="0031769D"/>
    <w:rsid w:val="0031773C"/>
    <w:rsid w:val="0031775B"/>
    <w:rsid w:val="00317770"/>
    <w:rsid w:val="0031777B"/>
    <w:rsid w:val="003178A1"/>
    <w:rsid w:val="003178EF"/>
    <w:rsid w:val="003178F6"/>
    <w:rsid w:val="00317950"/>
    <w:rsid w:val="00317962"/>
    <w:rsid w:val="00317982"/>
    <w:rsid w:val="003179A2"/>
    <w:rsid w:val="003179C6"/>
    <w:rsid w:val="003179F5"/>
    <w:rsid w:val="003179F9"/>
    <w:rsid w:val="00317A3B"/>
    <w:rsid w:val="00317A6D"/>
    <w:rsid w:val="00317A8B"/>
    <w:rsid w:val="00317AC9"/>
    <w:rsid w:val="00317B45"/>
    <w:rsid w:val="00317BB1"/>
    <w:rsid w:val="00317C37"/>
    <w:rsid w:val="00317C48"/>
    <w:rsid w:val="00317C5D"/>
    <w:rsid w:val="00317D44"/>
    <w:rsid w:val="00317D6D"/>
    <w:rsid w:val="00317D72"/>
    <w:rsid w:val="00317D74"/>
    <w:rsid w:val="00317D90"/>
    <w:rsid w:val="00317D91"/>
    <w:rsid w:val="00317DB2"/>
    <w:rsid w:val="00317DF0"/>
    <w:rsid w:val="00317E37"/>
    <w:rsid w:val="00317E60"/>
    <w:rsid w:val="00317EF5"/>
    <w:rsid w:val="00317F13"/>
    <w:rsid w:val="00317F31"/>
    <w:rsid w:val="00317F35"/>
    <w:rsid w:val="00317F6C"/>
    <w:rsid w:val="00317FCD"/>
    <w:rsid w:val="00317FCE"/>
    <w:rsid w:val="0032008F"/>
    <w:rsid w:val="0032009C"/>
    <w:rsid w:val="003200C2"/>
    <w:rsid w:val="003200CD"/>
    <w:rsid w:val="00320123"/>
    <w:rsid w:val="00320129"/>
    <w:rsid w:val="0032013D"/>
    <w:rsid w:val="003201E1"/>
    <w:rsid w:val="00320219"/>
    <w:rsid w:val="00320248"/>
    <w:rsid w:val="00320285"/>
    <w:rsid w:val="00320290"/>
    <w:rsid w:val="003202CF"/>
    <w:rsid w:val="003202E2"/>
    <w:rsid w:val="003202EC"/>
    <w:rsid w:val="00320312"/>
    <w:rsid w:val="0032032A"/>
    <w:rsid w:val="0032032F"/>
    <w:rsid w:val="0032036A"/>
    <w:rsid w:val="003203EE"/>
    <w:rsid w:val="003203EF"/>
    <w:rsid w:val="0032040F"/>
    <w:rsid w:val="00320447"/>
    <w:rsid w:val="0032050B"/>
    <w:rsid w:val="00320584"/>
    <w:rsid w:val="003205A5"/>
    <w:rsid w:val="003205C6"/>
    <w:rsid w:val="003205DF"/>
    <w:rsid w:val="00320606"/>
    <w:rsid w:val="00320612"/>
    <w:rsid w:val="00320615"/>
    <w:rsid w:val="003206E7"/>
    <w:rsid w:val="00320722"/>
    <w:rsid w:val="00320747"/>
    <w:rsid w:val="003207E1"/>
    <w:rsid w:val="0032081A"/>
    <w:rsid w:val="00320862"/>
    <w:rsid w:val="00320904"/>
    <w:rsid w:val="00320972"/>
    <w:rsid w:val="003209E1"/>
    <w:rsid w:val="00320A00"/>
    <w:rsid w:val="00320A25"/>
    <w:rsid w:val="00320A8B"/>
    <w:rsid w:val="00320A92"/>
    <w:rsid w:val="00320A98"/>
    <w:rsid w:val="00320AF5"/>
    <w:rsid w:val="00320B1F"/>
    <w:rsid w:val="00320B49"/>
    <w:rsid w:val="00320B7B"/>
    <w:rsid w:val="00320B82"/>
    <w:rsid w:val="00320B84"/>
    <w:rsid w:val="00320B9C"/>
    <w:rsid w:val="00320C0E"/>
    <w:rsid w:val="00320C12"/>
    <w:rsid w:val="00320C3A"/>
    <w:rsid w:val="00320C5D"/>
    <w:rsid w:val="00320C80"/>
    <w:rsid w:val="00320D13"/>
    <w:rsid w:val="00320D83"/>
    <w:rsid w:val="00320DEB"/>
    <w:rsid w:val="00320E27"/>
    <w:rsid w:val="00320E3F"/>
    <w:rsid w:val="00320E9C"/>
    <w:rsid w:val="00320EBB"/>
    <w:rsid w:val="00320ED2"/>
    <w:rsid w:val="00320F10"/>
    <w:rsid w:val="00320F34"/>
    <w:rsid w:val="00320FB0"/>
    <w:rsid w:val="00320FB8"/>
    <w:rsid w:val="00320FB9"/>
    <w:rsid w:val="00320FCC"/>
    <w:rsid w:val="00320FD4"/>
    <w:rsid w:val="00320FFE"/>
    <w:rsid w:val="00321010"/>
    <w:rsid w:val="00321013"/>
    <w:rsid w:val="003210AB"/>
    <w:rsid w:val="00321116"/>
    <w:rsid w:val="0032114F"/>
    <w:rsid w:val="0032116C"/>
    <w:rsid w:val="003211D9"/>
    <w:rsid w:val="00321218"/>
    <w:rsid w:val="00321230"/>
    <w:rsid w:val="00321238"/>
    <w:rsid w:val="00321247"/>
    <w:rsid w:val="0032129E"/>
    <w:rsid w:val="003212F6"/>
    <w:rsid w:val="003212F7"/>
    <w:rsid w:val="00321312"/>
    <w:rsid w:val="0032135A"/>
    <w:rsid w:val="003213DB"/>
    <w:rsid w:val="003213E2"/>
    <w:rsid w:val="003213E3"/>
    <w:rsid w:val="00321419"/>
    <w:rsid w:val="00321429"/>
    <w:rsid w:val="003214BE"/>
    <w:rsid w:val="003214E0"/>
    <w:rsid w:val="003214F0"/>
    <w:rsid w:val="003215CD"/>
    <w:rsid w:val="003215D8"/>
    <w:rsid w:val="00321636"/>
    <w:rsid w:val="003216A2"/>
    <w:rsid w:val="003216A3"/>
    <w:rsid w:val="00321708"/>
    <w:rsid w:val="00321745"/>
    <w:rsid w:val="00321758"/>
    <w:rsid w:val="00321777"/>
    <w:rsid w:val="00321791"/>
    <w:rsid w:val="003218AE"/>
    <w:rsid w:val="003218B7"/>
    <w:rsid w:val="0032192A"/>
    <w:rsid w:val="00321949"/>
    <w:rsid w:val="0032197B"/>
    <w:rsid w:val="003219B7"/>
    <w:rsid w:val="00321A07"/>
    <w:rsid w:val="00321A49"/>
    <w:rsid w:val="00321A90"/>
    <w:rsid w:val="00321AEE"/>
    <w:rsid w:val="00321B03"/>
    <w:rsid w:val="00321B1B"/>
    <w:rsid w:val="00321B65"/>
    <w:rsid w:val="00321B76"/>
    <w:rsid w:val="00321B96"/>
    <w:rsid w:val="00321BCD"/>
    <w:rsid w:val="00321BDD"/>
    <w:rsid w:val="00321C1E"/>
    <w:rsid w:val="00321C5F"/>
    <w:rsid w:val="00321C85"/>
    <w:rsid w:val="00321C8A"/>
    <w:rsid w:val="00321CA8"/>
    <w:rsid w:val="00321CBD"/>
    <w:rsid w:val="00321CCA"/>
    <w:rsid w:val="00321CD7"/>
    <w:rsid w:val="00321D15"/>
    <w:rsid w:val="00321D25"/>
    <w:rsid w:val="00321D68"/>
    <w:rsid w:val="00321D8A"/>
    <w:rsid w:val="00321D96"/>
    <w:rsid w:val="00321DBF"/>
    <w:rsid w:val="00321DF0"/>
    <w:rsid w:val="00321E1B"/>
    <w:rsid w:val="00321E3F"/>
    <w:rsid w:val="00321E77"/>
    <w:rsid w:val="00321EAF"/>
    <w:rsid w:val="00321F58"/>
    <w:rsid w:val="00321F60"/>
    <w:rsid w:val="00321F85"/>
    <w:rsid w:val="00321FD7"/>
    <w:rsid w:val="00322008"/>
    <w:rsid w:val="00322027"/>
    <w:rsid w:val="003220AC"/>
    <w:rsid w:val="003220B9"/>
    <w:rsid w:val="00322102"/>
    <w:rsid w:val="003221E2"/>
    <w:rsid w:val="00322236"/>
    <w:rsid w:val="00322279"/>
    <w:rsid w:val="0032228B"/>
    <w:rsid w:val="003222EE"/>
    <w:rsid w:val="0032231E"/>
    <w:rsid w:val="00322321"/>
    <w:rsid w:val="0032237D"/>
    <w:rsid w:val="00322389"/>
    <w:rsid w:val="003223B8"/>
    <w:rsid w:val="003223FF"/>
    <w:rsid w:val="0032241A"/>
    <w:rsid w:val="00322459"/>
    <w:rsid w:val="0032245B"/>
    <w:rsid w:val="00322488"/>
    <w:rsid w:val="003224C5"/>
    <w:rsid w:val="00322519"/>
    <w:rsid w:val="00322538"/>
    <w:rsid w:val="003225FE"/>
    <w:rsid w:val="003226D8"/>
    <w:rsid w:val="00322712"/>
    <w:rsid w:val="0032274B"/>
    <w:rsid w:val="00322755"/>
    <w:rsid w:val="00322780"/>
    <w:rsid w:val="003227B1"/>
    <w:rsid w:val="003227E2"/>
    <w:rsid w:val="00322830"/>
    <w:rsid w:val="00322875"/>
    <w:rsid w:val="0032287F"/>
    <w:rsid w:val="003228A3"/>
    <w:rsid w:val="003229E1"/>
    <w:rsid w:val="00322A39"/>
    <w:rsid w:val="00322A74"/>
    <w:rsid w:val="00322B08"/>
    <w:rsid w:val="00322B2A"/>
    <w:rsid w:val="00322B88"/>
    <w:rsid w:val="00322C3A"/>
    <w:rsid w:val="00322C41"/>
    <w:rsid w:val="00322C4D"/>
    <w:rsid w:val="00322CAB"/>
    <w:rsid w:val="00322CB9"/>
    <w:rsid w:val="00322E7F"/>
    <w:rsid w:val="00322E89"/>
    <w:rsid w:val="00322F2E"/>
    <w:rsid w:val="00322F4A"/>
    <w:rsid w:val="00322F86"/>
    <w:rsid w:val="00322FDF"/>
    <w:rsid w:val="0032300F"/>
    <w:rsid w:val="00323086"/>
    <w:rsid w:val="003230AD"/>
    <w:rsid w:val="003230DA"/>
    <w:rsid w:val="0032312F"/>
    <w:rsid w:val="00323167"/>
    <w:rsid w:val="00323176"/>
    <w:rsid w:val="003231D5"/>
    <w:rsid w:val="003231DA"/>
    <w:rsid w:val="00323221"/>
    <w:rsid w:val="0032324C"/>
    <w:rsid w:val="0032326C"/>
    <w:rsid w:val="00323304"/>
    <w:rsid w:val="00323345"/>
    <w:rsid w:val="003233B4"/>
    <w:rsid w:val="003233D5"/>
    <w:rsid w:val="003233D6"/>
    <w:rsid w:val="003233F1"/>
    <w:rsid w:val="0032340E"/>
    <w:rsid w:val="0032342C"/>
    <w:rsid w:val="0032343E"/>
    <w:rsid w:val="0032346B"/>
    <w:rsid w:val="00323487"/>
    <w:rsid w:val="003234C4"/>
    <w:rsid w:val="003234CB"/>
    <w:rsid w:val="003234D2"/>
    <w:rsid w:val="003234EE"/>
    <w:rsid w:val="00323500"/>
    <w:rsid w:val="00323521"/>
    <w:rsid w:val="0032353E"/>
    <w:rsid w:val="00323553"/>
    <w:rsid w:val="0032358B"/>
    <w:rsid w:val="003235C5"/>
    <w:rsid w:val="003235D3"/>
    <w:rsid w:val="0032360D"/>
    <w:rsid w:val="0032361B"/>
    <w:rsid w:val="00323679"/>
    <w:rsid w:val="00323711"/>
    <w:rsid w:val="0032372A"/>
    <w:rsid w:val="00323746"/>
    <w:rsid w:val="0032375E"/>
    <w:rsid w:val="003237B8"/>
    <w:rsid w:val="003237E0"/>
    <w:rsid w:val="0032380A"/>
    <w:rsid w:val="00323814"/>
    <w:rsid w:val="00323818"/>
    <w:rsid w:val="00323819"/>
    <w:rsid w:val="0032386F"/>
    <w:rsid w:val="003238AB"/>
    <w:rsid w:val="003238B0"/>
    <w:rsid w:val="00323956"/>
    <w:rsid w:val="0032395F"/>
    <w:rsid w:val="0032396D"/>
    <w:rsid w:val="00323986"/>
    <w:rsid w:val="00323998"/>
    <w:rsid w:val="003239B5"/>
    <w:rsid w:val="003239CB"/>
    <w:rsid w:val="003239E6"/>
    <w:rsid w:val="00323A09"/>
    <w:rsid w:val="00323A21"/>
    <w:rsid w:val="00323A66"/>
    <w:rsid w:val="00323A83"/>
    <w:rsid w:val="00323A97"/>
    <w:rsid w:val="00323AEC"/>
    <w:rsid w:val="00323B24"/>
    <w:rsid w:val="00323B3B"/>
    <w:rsid w:val="00323B3E"/>
    <w:rsid w:val="00323B45"/>
    <w:rsid w:val="00323B73"/>
    <w:rsid w:val="00323B97"/>
    <w:rsid w:val="00323BB8"/>
    <w:rsid w:val="00323BE9"/>
    <w:rsid w:val="00323C0D"/>
    <w:rsid w:val="00323C26"/>
    <w:rsid w:val="00323D2C"/>
    <w:rsid w:val="00323D31"/>
    <w:rsid w:val="00323D78"/>
    <w:rsid w:val="00323E8D"/>
    <w:rsid w:val="00323EBE"/>
    <w:rsid w:val="00323F55"/>
    <w:rsid w:val="00323FC2"/>
    <w:rsid w:val="00323FDE"/>
    <w:rsid w:val="00323FF6"/>
    <w:rsid w:val="0032407B"/>
    <w:rsid w:val="003240FE"/>
    <w:rsid w:val="0032410E"/>
    <w:rsid w:val="0032412D"/>
    <w:rsid w:val="0032414C"/>
    <w:rsid w:val="00324158"/>
    <w:rsid w:val="0032419A"/>
    <w:rsid w:val="0032419E"/>
    <w:rsid w:val="003241EE"/>
    <w:rsid w:val="00324222"/>
    <w:rsid w:val="00324345"/>
    <w:rsid w:val="0032434A"/>
    <w:rsid w:val="0032438E"/>
    <w:rsid w:val="003243C5"/>
    <w:rsid w:val="0032442D"/>
    <w:rsid w:val="00324435"/>
    <w:rsid w:val="00324484"/>
    <w:rsid w:val="0032448F"/>
    <w:rsid w:val="003244A6"/>
    <w:rsid w:val="003244D1"/>
    <w:rsid w:val="003244FE"/>
    <w:rsid w:val="0032452F"/>
    <w:rsid w:val="003245E7"/>
    <w:rsid w:val="003245E9"/>
    <w:rsid w:val="00324647"/>
    <w:rsid w:val="003246EC"/>
    <w:rsid w:val="00324730"/>
    <w:rsid w:val="00324746"/>
    <w:rsid w:val="00324756"/>
    <w:rsid w:val="0032478D"/>
    <w:rsid w:val="003247A1"/>
    <w:rsid w:val="003247B5"/>
    <w:rsid w:val="003247CA"/>
    <w:rsid w:val="0032482C"/>
    <w:rsid w:val="003248AA"/>
    <w:rsid w:val="00324988"/>
    <w:rsid w:val="003249C7"/>
    <w:rsid w:val="003249D3"/>
    <w:rsid w:val="00324A56"/>
    <w:rsid w:val="00324A9D"/>
    <w:rsid w:val="00324B16"/>
    <w:rsid w:val="00324B66"/>
    <w:rsid w:val="00324B98"/>
    <w:rsid w:val="00324BA6"/>
    <w:rsid w:val="00324BBD"/>
    <w:rsid w:val="00324C03"/>
    <w:rsid w:val="00324C11"/>
    <w:rsid w:val="00324C3C"/>
    <w:rsid w:val="00324D92"/>
    <w:rsid w:val="00324DA6"/>
    <w:rsid w:val="00324DD5"/>
    <w:rsid w:val="00324DE4"/>
    <w:rsid w:val="00324E04"/>
    <w:rsid w:val="00324E05"/>
    <w:rsid w:val="00324EA0"/>
    <w:rsid w:val="00324EC5"/>
    <w:rsid w:val="00324F0A"/>
    <w:rsid w:val="00324F8C"/>
    <w:rsid w:val="00325061"/>
    <w:rsid w:val="003250AC"/>
    <w:rsid w:val="003250C8"/>
    <w:rsid w:val="003250E0"/>
    <w:rsid w:val="003250F1"/>
    <w:rsid w:val="00325161"/>
    <w:rsid w:val="00325208"/>
    <w:rsid w:val="0032528B"/>
    <w:rsid w:val="00325309"/>
    <w:rsid w:val="003253CB"/>
    <w:rsid w:val="00325448"/>
    <w:rsid w:val="00325466"/>
    <w:rsid w:val="003254A9"/>
    <w:rsid w:val="003254CE"/>
    <w:rsid w:val="003254F7"/>
    <w:rsid w:val="00325513"/>
    <w:rsid w:val="0032552C"/>
    <w:rsid w:val="0032552E"/>
    <w:rsid w:val="00325543"/>
    <w:rsid w:val="0032556B"/>
    <w:rsid w:val="0032557D"/>
    <w:rsid w:val="003255AE"/>
    <w:rsid w:val="00325633"/>
    <w:rsid w:val="00325642"/>
    <w:rsid w:val="00325681"/>
    <w:rsid w:val="00325688"/>
    <w:rsid w:val="003256EB"/>
    <w:rsid w:val="00325771"/>
    <w:rsid w:val="00325798"/>
    <w:rsid w:val="0032584D"/>
    <w:rsid w:val="00325853"/>
    <w:rsid w:val="003258DA"/>
    <w:rsid w:val="00325902"/>
    <w:rsid w:val="00325935"/>
    <w:rsid w:val="00325964"/>
    <w:rsid w:val="00325988"/>
    <w:rsid w:val="003259C9"/>
    <w:rsid w:val="00325A32"/>
    <w:rsid w:val="00325A36"/>
    <w:rsid w:val="00325A58"/>
    <w:rsid w:val="00325B2F"/>
    <w:rsid w:val="00325B70"/>
    <w:rsid w:val="00325BB2"/>
    <w:rsid w:val="00325BCA"/>
    <w:rsid w:val="00325BCD"/>
    <w:rsid w:val="00325C37"/>
    <w:rsid w:val="00325CD5"/>
    <w:rsid w:val="00325D3B"/>
    <w:rsid w:val="00325D48"/>
    <w:rsid w:val="00325D67"/>
    <w:rsid w:val="00325DC7"/>
    <w:rsid w:val="00325E9E"/>
    <w:rsid w:val="00325EB1"/>
    <w:rsid w:val="00325EE1"/>
    <w:rsid w:val="00325F06"/>
    <w:rsid w:val="00325F18"/>
    <w:rsid w:val="00325F22"/>
    <w:rsid w:val="00325F52"/>
    <w:rsid w:val="00325F70"/>
    <w:rsid w:val="00325FCC"/>
    <w:rsid w:val="00325FF2"/>
    <w:rsid w:val="0032600D"/>
    <w:rsid w:val="00326010"/>
    <w:rsid w:val="00326094"/>
    <w:rsid w:val="0032615B"/>
    <w:rsid w:val="00326165"/>
    <w:rsid w:val="00326187"/>
    <w:rsid w:val="0032626E"/>
    <w:rsid w:val="00326274"/>
    <w:rsid w:val="0032627C"/>
    <w:rsid w:val="003262E2"/>
    <w:rsid w:val="003262F2"/>
    <w:rsid w:val="0032630A"/>
    <w:rsid w:val="0032632C"/>
    <w:rsid w:val="00326398"/>
    <w:rsid w:val="003263BD"/>
    <w:rsid w:val="0032642F"/>
    <w:rsid w:val="0032646E"/>
    <w:rsid w:val="003264DA"/>
    <w:rsid w:val="00326590"/>
    <w:rsid w:val="003265C3"/>
    <w:rsid w:val="00326606"/>
    <w:rsid w:val="00326652"/>
    <w:rsid w:val="00326664"/>
    <w:rsid w:val="0032666E"/>
    <w:rsid w:val="00326686"/>
    <w:rsid w:val="003266B4"/>
    <w:rsid w:val="003266CA"/>
    <w:rsid w:val="003267B0"/>
    <w:rsid w:val="003267D2"/>
    <w:rsid w:val="00326836"/>
    <w:rsid w:val="00326837"/>
    <w:rsid w:val="00326853"/>
    <w:rsid w:val="00326887"/>
    <w:rsid w:val="0032691B"/>
    <w:rsid w:val="0032695E"/>
    <w:rsid w:val="00326975"/>
    <w:rsid w:val="0032697E"/>
    <w:rsid w:val="00326988"/>
    <w:rsid w:val="003269CC"/>
    <w:rsid w:val="003269EA"/>
    <w:rsid w:val="003269F1"/>
    <w:rsid w:val="00326B1F"/>
    <w:rsid w:val="00326B52"/>
    <w:rsid w:val="00326BBA"/>
    <w:rsid w:val="00326BEB"/>
    <w:rsid w:val="00326BEF"/>
    <w:rsid w:val="00326BFE"/>
    <w:rsid w:val="00326C0B"/>
    <w:rsid w:val="00326CB0"/>
    <w:rsid w:val="00326CCB"/>
    <w:rsid w:val="00326CED"/>
    <w:rsid w:val="00326D07"/>
    <w:rsid w:val="00326D48"/>
    <w:rsid w:val="00326D4E"/>
    <w:rsid w:val="00326DB3"/>
    <w:rsid w:val="00326DF1"/>
    <w:rsid w:val="00326E19"/>
    <w:rsid w:val="00326E7A"/>
    <w:rsid w:val="00326E7C"/>
    <w:rsid w:val="00326E9C"/>
    <w:rsid w:val="00326EF1"/>
    <w:rsid w:val="00326F13"/>
    <w:rsid w:val="00326F63"/>
    <w:rsid w:val="00326FA5"/>
    <w:rsid w:val="00326FA8"/>
    <w:rsid w:val="00327008"/>
    <w:rsid w:val="00327016"/>
    <w:rsid w:val="00327108"/>
    <w:rsid w:val="0032711D"/>
    <w:rsid w:val="00327130"/>
    <w:rsid w:val="00327148"/>
    <w:rsid w:val="00327150"/>
    <w:rsid w:val="00327183"/>
    <w:rsid w:val="0032724A"/>
    <w:rsid w:val="00327269"/>
    <w:rsid w:val="00327283"/>
    <w:rsid w:val="0032728E"/>
    <w:rsid w:val="003272DA"/>
    <w:rsid w:val="0032735E"/>
    <w:rsid w:val="00327364"/>
    <w:rsid w:val="003273A4"/>
    <w:rsid w:val="0032740E"/>
    <w:rsid w:val="00327428"/>
    <w:rsid w:val="00327460"/>
    <w:rsid w:val="003274CA"/>
    <w:rsid w:val="0032751B"/>
    <w:rsid w:val="0032757D"/>
    <w:rsid w:val="003275B2"/>
    <w:rsid w:val="003275B4"/>
    <w:rsid w:val="003275D4"/>
    <w:rsid w:val="003275F0"/>
    <w:rsid w:val="003275F3"/>
    <w:rsid w:val="003275F4"/>
    <w:rsid w:val="0032760C"/>
    <w:rsid w:val="0032766F"/>
    <w:rsid w:val="00327706"/>
    <w:rsid w:val="00327709"/>
    <w:rsid w:val="00327724"/>
    <w:rsid w:val="003277A7"/>
    <w:rsid w:val="003277C0"/>
    <w:rsid w:val="003277D6"/>
    <w:rsid w:val="0032780A"/>
    <w:rsid w:val="00327865"/>
    <w:rsid w:val="00327879"/>
    <w:rsid w:val="0032790F"/>
    <w:rsid w:val="00327913"/>
    <w:rsid w:val="0032791C"/>
    <w:rsid w:val="00327975"/>
    <w:rsid w:val="00327A58"/>
    <w:rsid w:val="00327A6B"/>
    <w:rsid w:val="00327AD7"/>
    <w:rsid w:val="00327AE2"/>
    <w:rsid w:val="00327B4C"/>
    <w:rsid w:val="00327B5E"/>
    <w:rsid w:val="00327B76"/>
    <w:rsid w:val="00327BAF"/>
    <w:rsid w:val="00327BB5"/>
    <w:rsid w:val="00327BE7"/>
    <w:rsid w:val="00327C80"/>
    <w:rsid w:val="00327C82"/>
    <w:rsid w:val="00327C83"/>
    <w:rsid w:val="00327C92"/>
    <w:rsid w:val="00327CCF"/>
    <w:rsid w:val="00327D1B"/>
    <w:rsid w:val="00327D4D"/>
    <w:rsid w:val="00327D68"/>
    <w:rsid w:val="00327D6C"/>
    <w:rsid w:val="00327DA5"/>
    <w:rsid w:val="00327DA9"/>
    <w:rsid w:val="00327DB2"/>
    <w:rsid w:val="00327DC1"/>
    <w:rsid w:val="00327DCD"/>
    <w:rsid w:val="00327DDE"/>
    <w:rsid w:val="00327E85"/>
    <w:rsid w:val="00327EB7"/>
    <w:rsid w:val="00327EBF"/>
    <w:rsid w:val="00327EE0"/>
    <w:rsid w:val="00327F0D"/>
    <w:rsid w:val="00327F4F"/>
    <w:rsid w:val="00327F82"/>
    <w:rsid w:val="00327FF2"/>
    <w:rsid w:val="0033001A"/>
    <w:rsid w:val="0033002F"/>
    <w:rsid w:val="003300A7"/>
    <w:rsid w:val="003300D6"/>
    <w:rsid w:val="003300FE"/>
    <w:rsid w:val="0033010E"/>
    <w:rsid w:val="003301BC"/>
    <w:rsid w:val="003301D3"/>
    <w:rsid w:val="003301F0"/>
    <w:rsid w:val="003301FC"/>
    <w:rsid w:val="0033020A"/>
    <w:rsid w:val="00330220"/>
    <w:rsid w:val="00330329"/>
    <w:rsid w:val="0033033D"/>
    <w:rsid w:val="0033036E"/>
    <w:rsid w:val="0033037E"/>
    <w:rsid w:val="003303EE"/>
    <w:rsid w:val="003303F0"/>
    <w:rsid w:val="003304CE"/>
    <w:rsid w:val="00330561"/>
    <w:rsid w:val="00330627"/>
    <w:rsid w:val="00330676"/>
    <w:rsid w:val="0033068F"/>
    <w:rsid w:val="00330751"/>
    <w:rsid w:val="00330797"/>
    <w:rsid w:val="0033079A"/>
    <w:rsid w:val="003307E1"/>
    <w:rsid w:val="003307E4"/>
    <w:rsid w:val="0033085C"/>
    <w:rsid w:val="00330869"/>
    <w:rsid w:val="00330894"/>
    <w:rsid w:val="00330896"/>
    <w:rsid w:val="003308A8"/>
    <w:rsid w:val="00330912"/>
    <w:rsid w:val="00330941"/>
    <w:rsid w:val="00330997"/>
    <w:rsid w:val="003309CC"/>
    <w:rsid w:val="003309FF"/>
    <w:rsid w:val="00330A27"/>
    <w:rsid w:val="00330A6E"/>
    <w:rsid w:val="00330AB8"/>
    <w:rsid w:val="00330B09"/>
    <w:rsid w:val="00330B2D"/>
    <w:rsid w:val="00330B52"/>
    <w:rsid w:val="00330B7C"/>
    <w:rsid w:val="00330B83"/>
    <w:rsid w:val="00330BA6"/>
    <w:rsid w:val="00330BF8"/>
    <w:rsid w:val="00330C12"/>
    <w:rsid w:val="00330C6D"/>
    <w:rsid w:val="00330D58"/>
    <w:rsid w:val="00330D63"/>
    <w:rsid w:val="00330DB7"/>
    <w:rsid w:val="00330DBC"/>
    <w:rsid w:val="00330E03"/>
    <w:rsid w:val="00330E5C"/>
    <w:rsid w:val="00330E9E"/>
    <w:rsid w:val="00330EBE"/>
    <w:rsid w:val="00330EC3"/>
    <w:rsid w:val="00330EE6"/>
    <w:rsid w:val="00330EE7"/>
    <w:rsid w:val="00330F0F"/>
    <w:rsid w:val="00330F99"/>
    <w:rsid w:val="00330FB7"/>
    <w:rsid w:val="00330FC8"/>
    <w:rsid w:val="00330FF4"/>
    <w:rsid w:val="00331025"/>
    <w:rsid w:val="00331091"/>
    <w:rsid w:val="00331160"/>
    <w:rsid w:val="00331202"/>
    <w:rsid w:val="00331341"/>
    <w:rsid w:val="0033135D"/>
    <w:rsid w:val="0033136A"/>
    <w:rsid w:val="00331372"/>
    <w:rsid w:val="0033142D"/>
    <w:rsid w:val="00331461"/>
    <w:rsid w:val="0033149E"/>
    <w:rsid w:val="003314B1"/>
    <w:rsid w:val="00331595"/>
    <w:rsid w:val="00331597"/>
    <w:rsid w:val="003315CE"/>
    <w:rsid w:val="003315D8"/>
    <w:rsid w:val="003315F3"/>
    <w:rsid w:val="00331618"/>
    <w:rsid w:val="0033167B"/>
    <w:rsid w:val="00331682"/>
    <w:rsid w:val="003316CD"/>
    <w:rsid w:val="003316DF"/>
    <w:rsid w:val="003316E7"/>
    <w:rsid w:val="00331740"/>
    <w:rsid w:val="0033174B"/>
    <w:rsid w:val="00331803"/>
    <w:rsid w:val="00331853"/>
    <w:rsid w:val="003318B7"/>
    <w:rsid w:val="00331923"/>
    <w:rsid w:val="00331969"/>
    <w:rsid w:val="00331978"/>
    <w:rsid w:val="00331A75"/>
    <w:rsid w:val="00331A7D"/>
    <w:rsid w:val="00331AF7"/>
    <w:rsid w:val="00331B3F"/>
    <w:rsid w:val="00331B4B"/>
    <w:rsid w:val="00331B61"/>
    <w:rsid w:val="00331BD6"/>
    <w:rsid w:val="00331C13"/>
    <w:rsid w:val="00331C81"/>
    <w:rsid w:val="00331CE3"/>
    <w:rsid w:val="00331CEA"/>
    <w:rsid w:val="00331D21"/>
    <w:rsid w:val="00331D37"/>
    <w:rsid w:val="00331D6F"/>
    <w:rsid w:val="00331D7E"/>
    <w:rsid w:val="00331E15"/>
    <w:rsid w:val="00331E9A"/>
    <w:rsid w:val="00331F55"/>
    <w:rsid w:val="00331F77"/>
    <w:rsid w:val="00331F7C"/>
    <w:rsid w:val="00332089"/>
    <w:rsid w:val="003320BC"/>
    <w:rsid w:val="003320F0"/>
    <w:rsid w:val="00332124"/>
    <w:rsid w:val="00332157"/>
    <w:rsid w:val="00332166"/>
    <w:rsid w:val="00332184"/>
    <w:rsid w:val="003321BE"/>
    <w:rsid w:val="003321C2"/>
    <w:rsid w:val="003321F3"/>
    <w:rsid w:val="00332223"/>
    <w:rsid w:val="0033226C"/>
    <w:rsid w:val="003322B9"/>
    <w:rsid w:val="0033230B"/>
    <w:rsid w:val="00332316"/>
    <w:rsid w:val="00332350"/>
    <w:rsid w:val="00332440"/>
    <w:rsid w:val="00332470"/>
    <w:rsid w:val="00332476"/>
    <w:rsid w:val="003324ED"/>
    <w:rsid w:val="003324F0"/>
    <w:rsid w:val="003325EC"/>
    <w:rsid w:val="00332614"/>
    <w:rsid w:val="00332678"/>
    <w:rsid w:val="0033270D"/>
    <w:rsid w:val="003328B9"/>
    <w:rsid w:val="003328D2"/>
    <w:rsid w:val="003328FC"/>
    <w:rsid w:val="00332905"/>
    <w:rsid w:val="0033290B"/>
    <w:rsid w:val="003329B7"/>
    <w:rsid w:val="00332A39"/>
    <w:rsid w:val="00332A52"/>
    <w:rsid w:val="00332A54"/>
    <w:rsid w:val="00332A7C"/>
    <w:rsid w:val="00332A8A"/>
    <w:rsid w:val="00332AB3"/>
    <w:rsid w:val="00332AC6"/>
    <w:rsid w:val="00332ADA"/>
    <w:rsid w:val="00332B33"/>
    <w:rsid w:val="00332B57"/>
    <w:rsid w:val="00332B6B"/>
    <w:rsid w:val="00332B78"/>
    <w:rsid w:val="00332BB6"/>
    <w:rsid w:val="00332BE8"/>
    <w:rsid w:val="00332BF6"/>
    <w:rsid w:val="00332C27"/>
    <w:rsid w:val="00332C72"/>
    <w:rsid w:val="00332CC9"/>
    <w:rsid w:val="00332CDA"/>
    <w:rsid w:val="00332D2E"/>
    <w:rsid w:val="00332D68"/>
    <w:rsid w:val="00332DA5"/>
    <w:rsid w:val="00332DCD"/>
    <w:rsid w:val="00332E03"/>
    <w:rsid w:val="00332EA6"/>
    <w:rsid w:val="00332EB2"/>
    <w:rsid w:val="0033304A"/>
    <w:rsid w:val="0033308C"/>
    <w:rsid w:val="003330CF"/>
    <w:rsid w:val="0033311B"/>
    <w:rsid w:val="00333147"/>
    <w:rsid w:val="003331A8"/>
    <w:rsid w:val="0033324B"/>
    <w:rsid w:val="00333287"/>
    <w:rsid w:val="0033332E"/>
    <w:rsid w:val="00333335"/>
    <w:rsid w:val="00333366"/>
    <w:rsid w:val="003333AA"/>
    <w:rsid w:val="003333BE"/>
    <w:rsid w:val="003333CB"/>
    <w:rsid w:val="00333423"/>
    <w:rsid w:val="0033343E"/>
    <w:rsid w:val="00333476"/>
    <w:rsid w:val="003334F9"/>
    <w:rsid w:val="0033354B"/>
    <w:rsid w:val="003335A5"/>
    <w:rsid w:val="003335C9"/>
    <w:rsid w:val="003335E6"/>
    <w:rsid w:val="003335FD"/>
    <w:rsid w:val="0033363A"/>
    <w:rsid w:val="00333696"/>
    <w:rsid w:val="003336D3"/>
    <w:rsid w:val="00333709"/>
    <w:rsid w:val="00333712"/>
    <w:rsid w:val="00333786"/>
    <w:rsid w:val="00333832"/>
    <w:rsid w:val="00333868"/>
    <w:rsid w:val="003338A7"/>
    <w:rsid w:val="003338BD"/>
    <w:rsid w:val="003338CA"/>
    <w:rsid w:val="00333926"/>
    <w:rsid w:val="00333949"/>
    <w:rsid w:val="0033399A"/>
    <w:rsid w:val="003339B7"/>
    <w:rsid w:val="00333A60"/>
    <w:rsid w:val="00333AF1"/>
    <w:rsid w:val="00333B21"/>
    <w:rsid w:val="00333B3A"/>
    <w:rsid w:val="00333B3B"/>
    <w:rsid w:val="00333B3E"/>
    <w:rsid w:val="00333B5B"/>
    <w:rsid w:val="00333BC0"/>
    <w:rsid w:val="00333BE0"/>
    <w:rsid w:val="00333C3B"/>
    <w:rsid w:val="00333CB2"/>
    <w:rsid w:val="00333CD4"/>
    <w:rsid w:val="00333CE6"/>
    <w:rsid w:val="00333D43"/>
    <w:rsid w:val="00333D55"/>
    <w:rsid w:val="00333D5F"/>
    <w:rsid w:val="00333DA0"/>
    <w:rsid w:val="00333E66"/>
    <w:rsid w:val="00333E6F"/>
    <w:rsid w:val="00333E82"/>
    <w:rsid w:val="00333EBF"/>
    <w:rsid w:val="00333ECA"/>
    <w:rsid w:val="00333F4B"/>
    <w:rsid w:val="00333F57"/>
    <w:rsid w:val="00333F92"/>
    <w:rsid w:val="00333FC8"/>
    <w:rsid w:val="00333FEF"/>
    <w:rsid w:val="00334035"/>
    <w:rsid w:val="00334056"/>
    <w:rsid w:val="00334078"/>
    <w:rsid w:val="003340A4"/>
    <w:rsid w:val="003340C8"/>
    <w:rsid w:val="003340E0"/>
    <w:rsid w:val="0033410F"/>
    <w:rsid w:val="00334112"/>
    <w:rsid w:val="0033416C"/>
    <w:rsid w:val="0033419C"/>
    <w:rsid w:val="003341B6"/>
    <w:rsid w:val="0033425F"/>
    <w:rsid w:val="00334275"/>
    <w:rsid w:val="003342A0"/>
    <w:rsid w:val="003343EA"/>
    <w:rsid w:val="003344B0"/>
    <w:rsid w:val="0033451E"/>
    <w:rsid w:val="003345E0"/>
    <w:rsid w:val="0033460C"/>
    <w:rsid w:val="00334644"/>
    <w:rsid w:val="003346A7"/>
    <w:rsid w:val="003346CA"/>
    <w:rsid w:val="003346DA"/>
    <w:rsid w:val="00334713"/>
    <w:rsid w:val="0033473F"/>
    <w:rsid w:val="00334763"/>
    <w:rsid w:val="0033478A"/>
    <w:rsid w:val="00334795"/>
    <w:rsid w:val="003347D1"/>
    <w:rsid w:val="0033480E"/>
    <w:rsid w:val="003348D4"/>
    <w:rsid w:val="00334935"/>
    <w:rsid w:val="0033494B"/>
    <w:rsid w:val="003349C8"/>
    <w:rsid w:val="00334A17"/>
    <w:rsid w:val="00334A29"/>
    <w:rsid w:val="00334A39"/>
    <w:rsid w:val="00334A57"/>
    <w:rsid w:val="00334A69"/>
    <w:rsid w:val="00334A7A"/>
    <w:rsid w:val="00334AEF"/>
    <w:rsid w:val="00334AF9"/>
    <w:rsid w:val="00334B56"/>
    <w:rsid w:val="00334B57"/>
    <w:rsid w:val="00334B59"/>
    <w:rsid w:val="00334B73"/>
    <w:rsid w:val="00334B8C"/>
    <w:rsid w:val="00334BEB"/>
    <w:rsid w:val="00334BFA"/>
    <w:rsid w:val="00334BFB"/>
    <w:rsid w:val="00334C76"/>
    <w:rsid w:val="00334CBB"/>
    <w:rsid w:val="00334CC2"/>
    <w:rsid w:val="00334CC9"/>
    <w:rsid w:val="00334CF2"/>
    <w:rsid w:val="00334D24"/>
    <w:rsid w:val="00334D33"/>
    <w:rsid w:val="00334D90"/>
    <w:rsid w:val="00334DAD"/>
    <w:rsid w:val="00334DC0"/>
    <w:rsid w:val="00334DC3"/>
    <w:rsid w:val="00334DCA"/>
    <w:rsid w:val="00334DDA"/>
    <w:rsid w:val="00334DF0"/>
    <w:rsid w:val="00334E11"/>
    <w:rsid w:val="00334E44"/>
    <w:rsid w:val="00334EA2"/>
    <w:rsid w:val="00334EB9"/>
    <w:rsid w:val="00334EEE"/>
    <w:rsid w:val="00334F41"/>
    <w:rsid w:val="00335005"/>
    <w:rsid w:val="0033500B"/>
    <w:rsid w:val="00335085"/>
    <w:rsid w:val="0033509A"/>
    <w:rsid w:val="003350AC"/>
    <w:rsid w:val="003350D6"/>
    <w:rsid w:val="003351C2"/>
    <w:rsid w:val="003351E6"/>
    <w:rsid w:val="0033526F"/>
    <w:rsid w:val="0033528C"/>
    <w:rsid w:val="0033528E"/>
    <w:rsid w:val="003352A1"/>
    <w:rsid w:val="003352A2"/>
    <w:rsid w:val="003352C7"/>
    <w:rsid w:val="003352DA"/>
    <w:rsid w:val="0033530E"/>
    <w:rsid w:val="00335327"/>
    <w:rsid w:val="0033539B"/>
    <w:rsid w:val="00335417"/>
    <w:rsid w:val="00335480"/>
    <w:rsid w:val="0033549E"/>
    <w:rsid w:val="003355FB"/>
    <w:rsid w:val="00335646"/>
    <w:rsid w:val="0033564C"/>
    <w:rsid w:val="00335728"/>
    <w:rsid w:val="00335747"/>
    <w:rsid w:val="00335787"/>
    <w:rsid w:val="003357B5"/>
    <w:rsid w:val="003357CD"/>
    <w:rsid w:val="00335827"/>
    <w:rsid w:val="0033584B"/>
    <w:rsid w:val="00335882"/>
    <w:rsid w:val="003358FD"/>
    <w:rsid w:val="00335915"/>
    <w:rsid w:val="00335951"/>
    <w:rsid w:val="00335980"/>
    <w:rsid w:val="003359A0"/>
    <w:rsid w:val="003359FA"/>
    <w:rsid w:val="00335A0A"/>
    <w:rsid w:val="00335A3F"/>
    <w:rsid w:val="00335A91"/>
    <w:rsid w:val="00335A94"/>
    <w:rsid w:val="00335AB3"/>
    <w:rsid w:val="00335ABA"/>
    <w:rsid w:val="00335B84"/>
    <w:rsid w:val="00335BC6"/>
    <w:rsid w:val="00335BCB"/>
    <w:rsid w:val="00335BD8"/>
    <w:rsid w:val="00335C3B"/>
    <w:rsid w:val="00335C7B"/>
    <w:rsid w:val="00335CAC"/>
    <w:rsid w:val="00335CBE"/>
    <w:rsid w:val="00335D3E"/>
    <w:rsid w:val="00335DD1"/>
    <w:rsid w:val="00335E0A"/>
    <w:rsid w:val="00335E29"/>
    <w:rsid w:val="00335EF9"/>
    <w:rsid w:val="00335F28"/>
    <w:rsid w:val="00335F60"/>
    <w:rsid w:val="00335FD7"/>
    <w:rsid w:val="00336054"/>
    <w:rsid w:val="003360A2"/>
    <w:rsid w:val="003360B1"/>
    <w:rsid w:val="003360CD"/>
    <w:rsid w:val="003360EB"/>
    <w:rsid w:val="00336117"/>
    <w:rsid w:val="003361FE"/>
    <w:rsid w:val="00336205"/>
    <w:rsid w:val="0033627B"/>
    <w:rsid w:val="003362BC"/>
    <w:rsid w:val="003362C3"/>
    <w:rsid w:val="0033634D"/>
    <w:rsid w:val="003363A5"/>
    <w:rsid w:val="003363AD"/>
    <w:rsid w:val="003363C6"/>
    <w:rsid w:val="003363D3"/>
    <w:rsid w:val="003363E7"/>
    <w:rsid w:val="00336408"/>
    <w:rsid w:val="0033642E"/>
    <w:rsid w:val="00336454"/>
    <w:rsid w:val="0033645A"/>
    <w:rsid w:val="00336474"/>
    <w:rsid w:val="003364C2"/>
    <w:rsid w:val="003364DF"/>
    <w:rsid w:val="003365A6"/>
    <w:rsid w:val="00336618"/>
    <w:rsid w:val="003366D7"/>
    <w:rsid w:val="003366E2"/>
    <w:rsid w:val="00336719"/>
    <w:rsid w:val="0033671A"/>
    <w:rsid w:val="00336740"/>
    <w:rsid w:val="0033674E"/>
    <w:rsid w:val="00336886"/>
    <w:rsid w:val="003368FD"/>
    <w:rsid w:val="00336905"/>
    <w:rsid w:val="0033691A"/>
    <w:rsid w:val="00336941"/>
    <w:rsid w:val="00336998"/>
    <w:rsid w:val="003369D0"/>
    <w:rsid w:val="003369E3"/>
    <w:rsid w:val="00336A04"/>
    <w:rsid w:val="00336A2B"/>
    <w:rsid w:val="00336AE1"/>
    <w:rsid w:val="00336AF0"/>
    <w:rsid w:val="00336B0D"/>
    <w:rsid w:val="00336BC3"/>
    <w:rsid w:val="00336BC6"/>
    <w:rsid w:val="00336BEC"/>
    <w:rsid w:val="00336C31"/>
    <w:rsid w:val="00336C4A"/>
    <w:rsid w:val="00336C6A"/>
    <w:rsid w:val="00336C94"/>
    <w:rsid w:val="00336CD9"/>
    <w:rsid w:val="00336CF1"/>
    <w:rsid w:val="00336D94"/>
    <w:rsid w:val="00336D9F"/>
    <w:rsid w:val="00336E0D"/>
    <w:rsid w:val="00336E4D"/>
    <w:rsid w:val="00336EE7"/>
    <w:rsid w:val="00336F0E"/>
    <w:rsid w:val="00336F28"/>
    <w:rsid w:val="00336F60"/>
    <w:rsid w:val="00336F9B"/>
    <w:rsid w:val="00336FEE"/>
    <w:rsid w:val="00337051"/>
    <w:rsid w:val="00337092"/>
    <w:rsid w:val="003370B6"/>
    <w:rsid w:val="003370C2"/>
    <w:rsid w:val="00337117"/>
    <w:rsid w:val="00337228"/>
    <w:rsid w:val="00337254"/>
    <w:rsid w:val="003372A5"/>
    <w:rsid w:val="00337302"/>
    <w:rsid w:val="00337306"/>
    <w:rsid w:val="0033730A"/>
    <w:rsid w:val="00337313"/>
    <w:rsid w:val="0033731B"/>
    <w:rsid w:val="00337333"/>
    <w:rsid w:val="00337355"/>
    <w:rsid w:val="003373D1"/>
    <w:rsid w:val="003373D8"/>
    <w:rsid w:val="00337471"/>
    <w:rsid w:val="003374B1"/>
    <w:rsid w:val="003374E8"/>
    <w:rsid w:val="0033752C"/>
    <w:rsid w:val="00337574"/>
    <w:rsid w:val="00337594"/>
    <w:rsid w:val="003375F1"/>
    <w:rsid w:val="0033761D"/>
    <w:rsid w:val="00337628"/>
    <w:rsid w:val="00337629"/>
    <w:rsid w:val="003376A7"/>
    <w:rsid w:val="003376BF"/>
    <w:rsid w:val="003376D7"/>
    <w:rsid w:val="00337702"/>
    <w:rsid w:val="0033771D"/>
    <w:rsid w:val="00337730"/>
    <w:rsid w:val="0033779E"/>
    <w:rsid w:val="003377B6"/>
    <w:rsid w:val="00337817"/>
    <w:rsid w:val="00337823"/>
    <w:rsid w:val="00337824"/>
    <w:rsid w:val="0033782E"/>
    <w:rsid w:val="0033785D"/>
    <w:rsid w:val="0033787F"/>
    <w:rsid w:val="003378C7"/>
    <w:rsid w:val="003378CC"/>
    <w:rsid w:val="003378D4"/>
    <w:rsid w:val="003378F5"/>
    <w:rsid w:val="00337901"/>
    <w:rsid w:val="0033796C"/>
    <w:rsid w:val="003379B7"/>
    <w:rsid w:val="003379FF"/>
    <w:rsid w:val="00337A0F"/>
    <w:rsid w:val="00337A34"/>
    <w:rsid w:val="00337A6E"/>
    <w:rsid w:val="00337AD3"/>
    <w:rsid w:val="00337AD6"/>
    <w:rsid w:val="00337AE9"/>
    <w:rsid w:val="00337B9D"/>
    <w:rsid w:val="00337BAB"/>
    <w:rsid w:val="00337C5D"/>
    <w:rsid w:val="00337C6F"/>
    <w:rsid w:val="00337CCC"/>
    <w:rsid w:val="00337CE2"/>
    <w:rsid w:val="00337D2E"/>
    <w:rsid w:val="00337D51"/>
    <w:rsid w:val="00337D62"/>
    <w:rsid w:val="00337DD2"/>
    <w:rsid w:val="00337E73"/>
    <w:rsid w:val="00337EA8"/>
    <w:rsid w:val="00337EBD"/>
    <w:rsid w:val="00337F3A"/>
    <w:rsid w:val="0034002E"/>
    <w:rsid w:val="00340038"/>
    <w:rsid w:val="00340047"/>
    <w:rsid w:val="0034004C"/>
    <w:rsid w:val="003400E1"/>
    <w:rsid w:val="00340109"/>
    <w:rsid w:val="0034010A"/>
    <w:rsid w:val="00340154"/>
    <w:rsid w:val="00340191"/>
    <w:rsid w:val="003401C4"/>
    <w:rsid w:val="003401DB"/>
    <w:rsid w:val="003401ED"/>
    <w:rsid w:val="0034020C"/>
    <w:rsid w:val="00340232"/>
    <w:rsid w:val="0034025B"/>
    <w:rsid w:val="00340279"/>
    <w:rsid w:val="003402D8"/>
    <w:rsid w:val="0034032A"/>
    <w:rsid w:val="003403A2"/>
    <w:rsid w:val="003403C0"/>
    <w:rsid w:val="0034041A"/>
    <w:rsid w:val="00340425"/>
    <w:rsid w:val="0034043C"/>
    <w:rsid w:val="0034048F"/>
    <w:rsid w:val="003404B9"/>
    <w:rsid w:val="003404E5"/>
    <w:rsid w:val="00340549"/>
    <w:rsid w:val="00340584"/>
    <w:rsid w:val="003405BA"/>
    <w:rsid w:val="003405C3"/>
    <w:rsid w:val="003405E9"/>
    <w:rsid w:val="0034061B"/>
    <w:rsid w:val="00340626"/>
    <w:rsid w:val="00340645"/>
    <w:rsid w:val="0034068C"/>
    <w:rsid w:val="003406B9"/>
    <w:rsid w:val="00340752"/>
    <w:rsid w:val="00340793"/>
    <w:rsid w:val="003407D8"/>
    <w:rsid w:val="003407E6"/>
    <w:rsid w:val="00340812"/>
    <w:rsid w:val="00340829"/>
    <w:rsid w:val="0034088D"/>
    <w:rsid w:val="003408A6"/>
    <w:rsid w:val="003408B1"/>
    <w:rsid w:val="003408B4"/>
    <w:rsid w:val="003408DA"/>
    <w:rsid w:val="0034094E"/>
    <w:rsid w:val="0034097C"/>
    <w:rsid w:val="00340983"/>
    <w:rsid w:val="0034099E"/>
    <w:rsid w:val="003409A4"/>
    <w:rsid w:val="00340A20"/>
    <w:rsid w:val="00340A4B"/>
    <w:rsid w:val="00340A55"/>
    <w:rsid w:val="00340ADC"/>
    <w:rsid w:val="00340AEE"/>
    <w:rsid w:val="00340C5B"/>
    <w:rsid w:val="00340CB9"/>
    <w:rsid w:val="00340CD6"/>
    <w:rsid w:val="00340CEE"/>
    <w:rsid w:val="00340D01"/>
    <w:rsid w:val="00340D46"/>
    <w:rsid w:val="00340D49"/>
    <w:rsid w:val="00340D9F"/>
    <w:rsid w:val="00340E07"/>
    <w:rsid w:val="00340E51"/>
    <w:rsid w:val="00340E8F"/>
    <w:rsid w:val="00340EC3"/>
    <w:rsid w:val="00340F42"/>
    <w:rsid w:val="00340F5A"/>
    <w:rsid w:val="00340F6F"/>
    <w:rsid w:val="00340FAD"/>
    <w:rsid w:val="00340FDF"/>
    <w:rsid w:val="0034109E"/>
    <w:rsid w:val="003410AD"/>
    <w:rsid w:val="00341119"/>
    <w:rsid w:val="00341148"/>
    <w:rsid w:val="003411D5"/>
    <w:rsid w:val="00341249"/>
    <w:rsid w:val="00341264"/>
    <w:rsid w:val="003412E8"/>
    <w:rsid w:val="0034133D"/>
    <w:rsid w:val="00341385"/>
    <w:rsid w:val="003413BD"/>
    <w:rsid w:val="003414F3"/>
    <w:rsid w:val="00341511"/>
    <w:rsid w:val="00341531"/>
    <w:rsid w:val="0034154A"/>
    <w:rsid w:val="00341580"/>
    <w:rsid w:val="003415A6"/>
    <w:rsid w:val="003415BF"/>
    <w:rsid w:val="00341664"/>
    <w:rsid w:val="0034168D"/>
    <w:rsid w:val="003416C1"/>
    <w:rsid w:val="003416E7"/>
    <w:rsid w:val="003416F9"/>
    <w:rsid w:val="00341722"/>
    <w:rsid w:val="003417AD"/>
    <w:rsid w:val="003417F6"/>
    <w:rsid w:val="003417FA"/>
    <w:rsid w:val="0034184C"/>
    <w:rsid w:val="0034189C"/>
    <w:rsid w:val="003418FD"/>
    <w:rsid w:val="003419AF"/>
    <w:rsid w:val="00341A0C"/>
    <w:rsid w:val="00341A27"/>
    <w:rsid w:val="00341A57"/>
    <w:rsid w:val="00341A72"/>
    <w:rsid w:val="00341AB7"/>
    <w:rsid w:val="00341AFE"/>
    <w:rsid w:val="00341B1E"/>
    <w:rsid w:val="00341B3B"/>
    <w:rsid w:val="00341B5C"/>
    <w:rsid w:val="00341C05"/>
    <w:rsid w:val="00341C12"/>
    <w:rsid w:val="00341C18"/>
    <w:rsid w:val="00341C6F"/>
    <w:rsid w:val="00341D49"/>
    <w:rsid w:val="00341D79"/>
    <w:rsid w:val="00341D9F"/>
    <w:rsid w:val="00341DCE"/>
    <w:rsid w:val="00341E1C"/>
    <w:rsid w:val="00341E36"/>
    <w:rsid w:val="00341E88"/>
    <w:rsid w:val="00341E9E"/>
    <w:rsid w:val="00341F82"/>
    <w:rsid w:val="00341FC7"/>
    <w:rsid w:val="00342008"/>
    <w:rsid w:val="00342025"/>
    <w:rsid w:val="0034203D"/>
    <w:rsid w:val="003420C5"/>
    <w:rsid w:val="0034215D"/>
    <w:rsid w:val="0034216A"/>
    <w:rsid w:val="00342181"/>
    <w:rsid w:val="0034219A"/>
    <w:rsid w:val="003421C0"/>
    <w:rsid w:val="003421E1"/>
    <w:rsid w:val="00342216"/>
    <w:rsid w:val="00342294"/>
    <w:rsid w:val="003422B8"/>
    <w:rsid w:val="003422D2"/>
    <w:rsid w:val="003422E5"/>
    <w:rsid w:val="003422F3"/>
    <w:rsid w:val="00342345"/>
    <w:rsid w:val="00342352"/>
    <w:rsid w:val="0034238B"/>
    <w:rsid w:val="00342426"/>
    <w:rsid w:val="00342427"/>
    <w:rsid w:val="00342433"/>
    <w:rsid w:val="00342472"/>
    <w:rsid w:val="003424DE"/>
    <w:rsid w:val="003425D0"/>
    <w:rsid w:val="003425EF"/>
    <w:rsid w:val="003425F4"/>
    <w:rsid w:val="00342613"/>
    <w:rsid w:val="003426DD"/>
    <w:rsid w:val="00342717"/>
    <w:rsid w:val="00342720"/>
    <w:rsid w:val="00342726"/>
    <w:rsid w:val="00342755"/>
    <w:rsid w:val="0034275D"/>
    <w:rsid w:val="003427AE"/>
    <w:rsid w:val="00342804"/>
    <w:rsid w:val="0034299A"/>
    <w:rsid w:val="003429E0"/>
    <w:rsid w:val="00342A3E"/>
    <w:rsid w:val="00342ABF"/>
    <w:rsid w:val="00342B8F"/>
    <w:rsid w:val="00342BA4"/>
    <w:rsid w:val="00342BB4"/>
    <w:rsid w:val="00342BBC"/>
    <w:rsid w:val="00342BD9"/>
    <w:rsid w:val="00342BFE"/>
    <w:rsid w:val="00342C21"/>
    <w:rsid w:val="00342C82"/>
    <w:rsid w:val="00342C98"/>
    <w:rsid w:val="00342CC3"/>
    <w:rsid w:val="00342CDF"/>
    <w:rsid w:val="00342D97"/>
    <w:rsid w:val="00342DC8"/>
    <w:rsid w:val="00342DED"/>
    <w:rsid w:val="00342F41"/>
    <w:rsid w:val="00342F5F"/>
    <w:rsid w:val="00342F78"/>
    <w:rsid w:val="00342F95"/>
    <w:rsid w:val="00342FB6"/>
    <w:rsid w:val="00342FC0"/>
    <w:rsid w:val="00342FD7"/>
    <w:rsid w:val="00343011"/>
    <w:rsid w:val="00343036"/>
    <w:rsid w:val="0034303E"/>
    <w:rsid w:val="00343047"/>
    <w:rsid w:val="00343073"/>
    <w:rsid w:val="0034307B"/>
    <w:rsid w:val="00343223"/>
    <w:rsid w:val="0034323C"/>
    <w:rsid w:val="0034329A"/>
    <w:rsid w:val="003432AF"/>
    <w:rsid w:val="00343351"/>
    <w:rsid w:val="00343398"/>
    <w:rsid w:val="003433CD"/>
    <w:rsid w:val="0034342A"/>
    <w:rsid w:val="00343456"/>
    <w:rsid w:val="003434D0"/>
    <w:rsid w:val="00343520"/>
    <w:rsid w:val="0034352A"/>
    <w:rsid w:val="00343580"/>
    <w:rsid w:val="003435BC"/>
    <w:rsid w:val="003435BF"/>
    <w:rsid w:val="003435CD"/>
    <w:rsid w:val="00343600"/>
    <w:rsid w:val="0034363F"/>
    <w:rsid w:val="00343689"/>
    <w:rsid w:val="003436C7"/>
    <w:rsid w:val="003436E3"/>
    <w:rsid w:val="003436FE"/>
    <w:rsid w:val="0034372B"/>
    <w:rsid w:val="00343760"/>
    <w:rsid w:val="00343775"/>
    <w:rsid w:val="003437B0"/>
    <w:rsid w:val="003437F4"/>
    <w:rsid w:val="003438A9"/>
    <w:rsid w:val="00343974"/>
    <w:rsid w:val="003439E2"/>
    <w:rsid w:val="00343A29"/>
    <w:rsid w:val="00343A43"/>
    <w:rsid w:val="00343A81"/>
    <w:rsid w:val="00343A9A"/>
    <w:rsid w:val="00343AC2"/>
    <w:rsid w:val="00343AD9"/>
    <w:rsid w:val="00343AF8"/>
    <w:rsid w:val="00343B21"/>
    <w:rsid w:val="00343B42"/>
    <w:rsid w:val="00343B79"/>
    <w:rsid w:val="00343BBE"/>
    <w:rsid w:val="00343C08"/>
    <w:rsid w:val="00343C3D"/>
    <w:rsid w:val="00343C6E"/>
    <w:rsid w:val="00343C9F"/>
    <w:rsid w:val="00343CDC"/>
    <w:rsid w:val="00343CF6"/>
    <w:rsid w:val="00343D26"/>
    <w:rsid w:val="00343D68"/>
    <w:rsid w:val="00343DF7"/>
    <w:rsid w:val="00343E2F"/>
    <w:rsid w:val="00343E38"/>
    <w:rsid w:val="00343E39"/>
    <w:rsid w:val="00343ECF"/>
    <w:rsid w:val="00343F14"/>
    <w:rsid w:val="00343F8A"/>
    <w:rsid w:val="00343FEF"/>
    <w:rsid w:val="00344025"/>
    <w:rsid w:val="00344083"/>
    <w:rsid w:val="003440A6"/>
    <w:rsid w:val="003440F9"/>
    <w:rsid w:val="00344144"/>
    <w:rsid w:val="00344185"/>
    <w:rsid w:val="00344273"/>
    <w:rsid w:val="003442C6"/>
    <w:rsid w:val="003442C9"/>
    <w:rsid w:val="003442DD"/>
    <w:rsid w:val="00344316"/>
    <w:rsid w:val="00344382"/>
    <w:rsid w:val="00344387"/>
    <w:rsid w:val="003443D6"/>
    <w:rsid w:val="003443FD"/>
    <w:rsid w:val="00344427"/>
    <w:rsid w:val="00344461"/>
    <w:rsid w:val="0034446D"/>
    <w:rsid w:val="003444C7"/>
    <w:rsid w:val="003444F7"/>
    <w:rsid w:val="0034452D"/>
    <w:rsid w:val="0034455D"/>
    <w:rsid w:val="00344585"/>
    <w:rsid w:val="003445B3"/>
    <w:rsid w:val="003445EA"/>
    <w:rsid w:val="0034463E"/>
    <w:rsid w:val="00344693"/>
    <w:rsid w:val="00344721"/>
    <w:rsid w:val="0034473D"/>
    <w:rsid w:val="0034477E"/>
    <w:rsid w:val="00344784"/>
    <w:rsid w:val="0034479A"/>
    <w:rsid w:val="003447AC"/>
    <w:rsid w:val="003447C3"/>
    <w:rsid w:val="0034486E"/>
    <w:rsid w:val="003448A3"/>
    <w:rsid w:val="003448B8"/>
    <w:rsid w:val="00344914"/>
    <w:rsid w:val="00344930"/>
    <w:rsid w:val="00344960"/>
    <w:rsid w:val="003449FA"/>
    <w:rsid w:val="00344A0B"/>
    <w:rsid w:val="00344A14"/>
    <w:rsid w:val="00344A36"/>
    <w:rsid w:val="00344A64"/>
    <w:rsid w:val="00344A81"/>
    <w:rsid w:val="00344AB0"/>
    <w:rsid w:val="00344AE1"/>
    <w:rsid w:val="00344AE2"/>
    <w:rsid w:val="00344AE4"/>
    <w:rsid w:val="00344B93"/>
    <w:rsid w:val="00344B99"/>
    <w:rsid w:val="00344C06"/>
    <w:rsid w:val="00344C24"/>
    <w:rsid w:val="00344C36"/>
    <w:rsid w:val="00344C45"/>
    <w:rsid w:val="00344C86"/>
    <w:rsid w:val="00344C8E"/>
    <w:rsid w:val="00344CCB"/>
    <w:rsid w:val="00344CFD"/>
    <w:rsid w:val="00344D47"/>
    <w:rsid w:val="00344D4B"/>
    <w:rsid w:val="00344D76"/>
    <w:rsid w:val="00344D93"/>
    <w:rsid w:val="00344DE1"/>
    <w:rsid w:val="00344E69"/>
    <w:rsid w:val="00344EE1"/>
    <w:rsid w:val="00344EE7"/>
    <w:rsid w:val="00344F27"/>
    <w:rsid w:val="00344F4B"/>
    <w:rsid w:val="00344FC9"/>
    <w:rsid w:val="00344FDF"/>
    <w:rsid w:val="00345049"/>
    <w:rsid w:val="00345096"/>
    <w:rsid w:val="003450A8"/>
    <w:rsid w:val="003450AE"/>
    <w:rsid w:val="00345142"/>
    <w:rsid w:val="003451F0"/>
    <w:rsid w:val="00345252"/>
    <w:rsid w:val="0034525C"/>
    <w:rsid w:val="00345290"/>
    <w:rsid w:val="003452AF"/>
    <w:rsid w:val="003452D2"/>
    <w:rsid w:val="00345347"/>
    <w:rsid w:val="00345367"/>
    <w:rsid w:val="003453A5"/>
    <w:rsid w:val="003453B0"/>
    <w:rsid w:val="003453C4"/>
    <w:rsid w:val="003453E4"/>
    <w:rsid w:val="0034540B"/>
    <w:rsid w:val="0034544B"/>
    <w:rsid w:val="003454DF"/>
    <w:rsid w:val="0034551B"/>
    <w:rsid w:val="0034553C"/>
    <w:rsid w:val="003455C0"/>
    <w:rsid w:val="003455EC"/>
    <w:rsid w:val="0034567B"/>
    <w:rsid w:val="003456B2"/>
    <w:rsid w:val="0034570F"/>
    <w:rsid w:val="0034579E"/>
    <w:rsid w:val="00345809"/>
    <w:rsid w:val="0034587B"/>
    <w:rsid w:val="00345895"/>
    <w:rsid w:val="0034589A"/>
    <w:rsid w:val="0034589B"/>
    <w:rsid w:val="003458AC"/>
    <w:rsid w:val="003458C8"/>
    <w:rsid w:val="003458E4"/>
    <w:rsid w:val="0034590F"/>
    <w:rsid w:val="00345A39"/>
    <w:rsid w:val="00345A3B"/>
    <w:rsid w:val="00345A44"/>
    <w:rsid w:val="00345A80"/>
    <w:rsid w:val="00345A9C"/>
    <w:rsid w:val="00345AB5"/>
    <w:rsid w:val="00345ABC"/>
    <w:rsid w:val="00345AF4"/>
    <w:rsid w:val="00345B6B"/>
    <w:rsid w:val="00345C38"/>
    <w:rsid w:val="00345C5E"/>
    <w:rsid w:val="00345C6F"/>
    <w:rsid w:val="00345C79"/>
    <w:rsid w:val="00345D14"/>
    <w:rsid w:val="00345D56"/>
    <w:rsid w:val="00345DDA"/>
    <w:rsid w:val="00345E3C"/>
    <w:rsid w:val="00345ED7"/>
    <w:rsid w:val="00345EEE"/>
    <w:rsid w:val="00345EF1"/>
    <w:rsid w:val="00345F23"/>
    <w:rsid w:val="00345F85"/>
    <w:rsid w:val="003460EC"/>
    <w:rsid w:val="00346129"/>
    <w:rsid w:val="00346134"/>
    <w:rsid w:val="003461BB"/>
    <w:rsid w:val="00346218"/>
    <w:rsid w:val="00346220"/>
    <w:rsid w:val="00346257"/>
    <w:rsid w:val="0034629C"/>
    <w:rsid w:val="003462A8"/>
    <w:rsid w:val="003462BE"/>
    <w:rsid w:val="003462D1"/>
    <w:rsid w:val="003462EB"/>
    <w:rsid w:val="0034631F"/>
    <w:rsid w:val="0034634A"/>
    <w:rsid w:val="0034638D"/>
    <w:rsid w:val="003463A8"/>
    <w:rsid w:val="003463AA"/>
    <w:rsid w:val="003463B2"/>
    <w:rsid w:val="003463D3"/>
    <w:rsid w:val="003463DD"/>
    <w:rsid w:val="003464BE"/>
    <w:rsid w:val="003464D8"/>
    <w:rsid w:val="0034653A"/>
    <w:rsid w:val="00346558"/>
    <w:rsid w:val="00346599"/>
    <w:rsid w:val="003465E6"/>
    <w:rsid w:val="003465EA"/>
    <w:rsid w:val="00346602"/>
    <w:rsid w:val="0034662B"/>
    <w:rsid w:val="00346691"/>
    <w:rsid w:val="00346716"/>
    <w:rsid w:val="0034676A"/>
    <w:rsid w:val="00346799"/>
    <w:rsid w:val="003467B9"/>
    <w:rsid w:val="003467C0"/>
    <w:rsid w:val="003467C4"/>
    <w:rsid w:val="003467DE"/>
    <w:rsid w:val="0034680C"/>
    <w:rsid w:val="0034685B"/>
    <w:rsid w:val="00346956"/>
    <w:rsid w:val="0034697E"/>
    <w:rsid w:val="003469A0"/>
    <w:rsid w:val="003469E3"/>
    <w:rsid w:val="00346A9D"/>
    <w:rsid w:val="00346AA2"/>
    <w:rsid w:val="00346AA6"/>
    <w:rsid w:val="00346AA7"/>
    <w:rsid w:val="00346AD5"/>
    <w:rsid w:val="00346AE6"/>
    <w:rsid w:val="00346B63"/>
    <w:rsid w:val="00346BA1"/>
    <w:rsid w:val="00346C11"/>
    <w:rsid w:val="00346C1C"/>
    <w:rsid w:val="00346C41"/>
    <w:rsid w:val="00346C6A"/>
    <w:rsid w:val="00346C86"/>
    <w:rsid w:val="00346C90"/>
    <w:rsid w:val="00346D5D"/>
    <w:rsid w:val="00346D65"/>
    <w:rsid w:val="00346D9B"/>
    <w:rsid w:val="00346E08"/>
    <w:rsid w:val="00346E4C"/>
    <w:rsid w:val="00346EAD"/>
    <w:rsid w:val="00346EB0"/>
    <w:rsid w:val="00346EB8"/>
    <w:rsid w:val="00346EC5"/>
    <w:rsid w:val="00346F6C"/>
    <w:rsid w:val="00346F6D"/>
    <w:rsid w:val="00346FF9"/>
    <w:rsid w:val="00347002"/>
    <w:rsid w:val="0034700A"/>
    <w:rsid w:val="00347033"/>
    <w:rsid w:val="0034703F"/>
    <w:rsid w:val="00347051"/>
    <w:rsid w:val="003470CF"/>
    <w:rsid w:val="00347108"/>
    <w:rsid w:val="0034715F"/>
    <w:rsid w:val="00347193"/>
    <w:rsid w:val="003471E2"/>
    <w:rsid w:val="003471ED"/>
    <w:rsid w:val="00347229"/>
    <w:rsid w:val="00347282"/>
    <w:rsid w:val="00347371"/>
    <w:rsid w:val="00347378"/>
    <w:rsid w:val="003473A0"/>
    <w:rsid w:val="003473B8"/>
    <w:rsid w:val="0034743D"/>
    <w:rsid w:val="00347479"/>
    <w:rsid w:val="00347494"/>
    <w:rsid w:val="003474E9"/>
    <w:rsid w:val="00347515"/>
    <w:rsid w:val="0034755C"/>
    <w:rsid w:val="0034759D"/>
    <w:rsid w:val="003475FF"/>
    <w:rsid w:val="00347602"/>
    <w:rsid w:val="00347603"/>
    <w:rsid w:val="00347615"/>
    <w:rsid w:val="0034763B"/>
    <w:rsid w:val="0034765B"/>
    <w:rsid w:val="0034766B"/>
    <w:rsid w:val="003476C8"/>
    <w:rsid w:val="0034770D"/>
    <w:rsid w:val="00347729"/>
    <w:rsid w:val="0034774B"/>
    <w:rsid w:val="00347751"/>
    <w:rsid w:val="00347760"/>
    <w:rsid w:val="003477AB"/>
    <w:rsid w:val="003477C3"/>
    <w:rsid w:val="003477D2"/>
    <w:rsid w:val="003478E3"/>
    <w:rsid w:val="003478F8"/>
    <w:rsid w:val="003478FF"/>
    <w:rsid w:val="00347948"/>
    <w:rsid w:val="003479A0"/>
    <w:rsid w:val="003479DC"/>
    <w:rsid w:val="00347A09"/>
    <w:rsid w:val="00347A0E"/>
    <w:rsid w:val="00347A56"/>
    <w:rsid w:val="00347A83"/>
    <w:rsid w:val="00347AE8"/>
    <w:rsid w:val="00347B26"/>
    <w:rsid w:val="00347C31"/>
    <w:rsid w:val="00347C68"/>
    <w:rsid w:val="00347C9E"/>
    <w:rsid w:val="00347CCE"/>
    <w:rsid w:val="00347CD3"/>
    <w:rsid w:val="00347D0C"/>
    <w:rsid w:val="00347D4C"/>
    <w:rsid w:val="00347D87"/>
    <w:rsid w:val="00347D93"/>
    <w:rsid w:val="00347DC2"/>
    <w:rsid w:val="00347DEC"/>
    <w:rsid w:val="00347DF8"/>
    <w:rsid w:val="00347E04"/>
    <w:rsid w:val="00347E0C"/>
    <w:rsid w:val="00347E16"/>
    <w:rsid w:val="00347E19"/>
    <w:rsid w:val="00347E37"/>
    <w:rsid w:val="00347E49"/>
    <w:rsid w:val="00347E96"/>
    <w:rsid w:val="00347EBC"/>
    <w:rsid w:val="00347ECA"/>
    <w:rsid w:val="00347F4F"/>
    <w:rsid w:val="00347F82"/>
    <w:rsid w:val="00347F91"/>
    <w:rsid w:val="00347F9E"/>
    <w:rsid w:val="00347FBB"/>
    <w:rsid w:val="00347FF8"/>
    <w:rsid w:val="00350029"/>
    <w:rsid w:val="00350090"/>
    <w:rsid w:val="003500D4"/>
    <w:rsid w:val="0035012A"/>
    <w:rsid w:val="00350138"/>
    <w:rsid w:val="0035025A"/>
    <w:rsid w:val="003502BF"/>
    <w:rsid w:val="003502CE"/>
    <w:rsid w:val="003502D0"/>
    <w:rsid w:val="003502DF"/>
    <w:rsid w:val="0035030A"/>
    <w:rsid w:val="00350349"/>
    <w:rsid w:val="0035037F"/>
    <w:rsid w:val="003503A3"/>
    <w:rsid w:val="003503E6"/>
    <w:rsid w:val="0035044A"/>
    <w:rsid w:val="0035047B"/>
    <w:rsid w:val="00350483"/>
    <w:rsid w:val="003504AB"/>
    <w:rsid w:val="003504D8"/>
    <w:rsid w:val="00350523"/>
    <w:rsid w:val="0035052F"/>
    <w:rsid w:val="0035053B"/>
    <w:rsid w:val="0035055C"/>
    <w:rsid w:val="0035057E"/>
    <w:rsid w:val="003505EE"/>
    <w:rsid w:val="00350639"/>
    <w:rsid w:val="00350662"/>
    <w:rsid w:val="00350757"/>
    <w:rsid w:val="00350767"/>
    <w:rsid w:val="003507B2"/>
    <w:rsid w:val="003507D0"/>
    <w:rsid w:val="003507FE"/>
    <w:rsid w:val="00350812"/>
    <w:rsid w:val="00350850"/>
    <w:rsid w:val="00350853"/>
    <w:rsid w:val="003508AD"/>
    <w:rsid w:val="003508EF"/>
    <w:rsid w:val="00350A0C"/>
    <w:rsid w:val="00350A1A"/>
    <w:rsid w:val="00350A1B"/>
    <w:rsid w:val="00350A86"/>
    <w:rsid w:val="00350AA4"/>
    <w:rsid w:val="00350AC8"/>
    <w:rsid w:val="00350B2B"/>
    <w:rsid w:val="00350B35"/>
    <w:rsid w:val="00350B3E"/>
    <w:rsid w:val="00350B6A"/>
    <w:rsid w:val="00350C57"/>
    <w:rsid w:val="00350C8D"/>
    <w:rsid w:val="00350CB1"/>
    <w:rsid w:val="00350CCC"/>
    <w:rsid w:val="00350CE9"/>
    <w:rsid w:val="00350D07"/>
    <w:rsid w:val="00350D23"/>
    <w:rsid w:val="00350DCF"/>
    <w:rsid w:val="00350F02"/>
    <w:rsid w:val="00350F03"/>
    <w:rsid w:val="00350F13"/>
    <w:rsid w:val="00350F8D"/>
    <w:rsid w:val="00350FD1"/>
    <w:rsid w:val="0035102B"/>
    <w:rsid w:val="00351096"/>
    <w:rsid w:val="00351113"/>
    <w:rsid w:val="00351136"/>
    <w:rsid w:val="003511A2"/>
    <w:rsid w:val="003511C1"/>
    <w:rsid w:val="003511C4"/>
    <w:rsid w:val="003511DE"/>
    <w:rsid w:val="003511FE"/>
    <w:rsid w:val="00351207"/>
    <w:rsid w:val="0035123F"/>
    <w:rsid w:val="00351285"/>
    <w:rsid w:val="003512BC"/>
    <w:rsid w:val="0035130C"/>
    <w:rsid w:val="00351314"/>
    <w:rsid w:val="0035134A"/>
    <w:rsid w:val="00351372"/>
    <w:rsid w:val="00351381"/>
    <w:rsid w:val="0035138B"/>
    <w:rsid w:val="003513D4"/>
    <w:rsid w:val="0035142A"/>
    <w:rsid w:val="00351450"/>
    <w:rsid w:val="0035157E"/>
    <w:rsid w:val="003515AC"/>
    <w:rsid w:val="0035163B"/>
    <w:rsid w:val="00351685"/>
    <w:rsid w:val="003516F6"/>
    <w:rsid w:val="00351746"/>
    <w:rsid w:val="003517CD"/>
    <w:rsid w:val="003517F6"/>
    <w:rsid w:val="00351809"/>
    <w:rsid w:val="00351881"/>
    <w:rsid w:val="003518B1"/>
    <w:rsid w:val="003518CC"/>
    <w:rsid w:val="003518E2"/>
    <w:rsid w:val="003518E8"/>
    <w:rsid w:val="00351903"/>
    <w:rsid w:val="00351938"/>
    <w:rsid w:val="00351989"/>
    <w:rsid w:val="00351A25"/>
    <w:rsid w:val="00351A44"/>
    <w:rsid w:val="00351A76"/>
    <w:rsid w:val="00351A87"/>
    <w:rsid w:val="00351A8C"/>
    <w:rsid w:val="00351A8E"/>
    <w:rsid w:val="00351ACB"/>
    <w:rsid w:val="00351B15"/>
    <w:rsid w:val="00351B6E"/>
    <w:rsid w:val="00351B72"/>
    <w:rsid w:val="00351BF3"/>
    <w:rsid w:val="00351BF4"/>
    <w:rsid w:val="00351BF6"/>
    <w:rsid w:val="00351C0C"/>
    <w:rsid w:val="00351C1C"/>
    <w:rsid w:val="00351C20"/>
    <w:rsid w:val="00351C5A"/>
    <w:rsid w:val="00351C92"/>
    <w:rsid w:val="00351CB0"/>
    <w:rsid w:val="00351CE9"/>
    <w:rsid w:val="00351CFC"/>
    <w:rsid w:val="00351D5F"/>
    <w:rsid w:val="00351DAF"/>
    <w:rsid w:val="00351DB1"/>
    <w:rsid w:val="00351DC1"/>
    <w:rsid w:val="00351DE3"/>
    <w:rsid w:val="00351DEA"/>
    <w:rsid w:val="00351E44"/>
    <w:rsid w:val="00351E63"/>
    <w:rsid w:val="00351EA4"/>
    <w:rsid w:val="00351EBE"/>
    <w:rsid w:val="00351EC0"/>
    <w:rsid w:val="00351F1E"/>
    <w:rsid w:val="00351F3B"/>
    <w:rsid w:val="00351F8E"/>
    <w:rsid w:val="00351F8F"/>
    <w:rsid w:val="00351FAB"/>
    <w:rsid w:val="00351FE5"/>
    <w:rsid w:val="00351FEE"/>
    <w:rsid w:val="00352025"/>
    <w:rsid w:val="00352064"/>
    <w:rsid w:val="00352085"/>
    <w:rsid w:val="00352096"/>
    <w:rsid w:val="00352154"/>
    <w:rsid w:val="0035219C"/>
    <w:rsid w:val="003521F1"/>
    <w:rsid w:val="00352207"/>
    <w:rsid w:val="00352285"/>
    <w:rsid w:val="00352287"/>
    <w:rsid w:val="003522C8"/>
    <w:rsid w:val="003522EA"/>
    <w:rsid w:val="00352318"/>
    <w:rsid w:val="00352356"/>
    <w:rsid w:val="0035237D"/>
    <w:rsid w:val="003523EF"/>
    <w:rsid w:val="00352405"/>
    <w:rsid w:val="00352425"/>
    <w:rsid w:val="00352453"/>
    <w:rsid w:val="0035249C"/>
    <w:rsid w:val="003524F6"/>
    <w:rsid w:val="0035250E"/>
    <w:rsid w:val="00352512"/>
    <w:rsid w:val="00352517"/>
    <w:rsid w:val="00352549"/>
    <w:rsid w:val="0035258A"/>
    <w:rsid w:val="003525E0"/>
    <w:rsid w:val="00352616"/>
    <w:rsid w:val="0035262C"/>
    <w:rsid w:val="0035262F"/>
    <w:rsid w:val="00352670"/>
    <w:rsid w:val="003526EE"/>
    <w:rsid w:val="0035274E"/>
    <w:rsid w:val="0035276F"/>
    <w:rsid w:val="003527AB"/>
    <w:rsid w:val="003527E0"/>
    <w:rsid w:val="003527F5"/>
    <w:rsid w:val="00352821"/>
    <w:rsid w:val="0035283E"/>
    <w:rsid w:val="00352907"/>
    <w:rsid w:val="0035293D"/>
    <w:rsid w:val="0035296E"/>
    <w:rsid w:val="00352973"/>
    <w:rsid w:val="003529AA"/>
    <w:rsid w:val="00352A08"/>
    <w:rsid w:val="00352A19"/>
    <w:rsid w:val="00352A66"/>
    <w:rsid w:val="00352A89"/>
    <w:rsid w:val="00352AC4"/>
    <w:rsid w:val="00352AC6"/>
    <w:rsid w:val="00352B19"/>
    <w:rsid w:val="00352B2A"/>
    <w:rsid w:val="00352C27"/>
    <w:rsid w:val="00352C47"/>
    <w:rsid w:val="00352C66"/>
    <w:rsid w:val="00352D10"/>
    <w:rsid w:val="00352D4C"/>
    <w:rsid w:val="00352D78"/>
    <w:rsid w:val="00352D8D"/>
    <w:rsid w:val="00352E28"/>
    <w:rsid w:val="00352E48"/>
    <w:rsid w:val="00352EAC"/>
    <w:rsid w:val="00352EB8"/>
    <w:rsid w:val="00352F22"/>
    <w:rsid w:val="00352F44"/>
    <w:rsid w:val="00352F54"/>
    <w:rsid w:val="00352F7F"/>
    <w:rsid w:val="00352FA2"/>
    <w:rsid w:val="00352FD9"/>
    <w:rsid w:val="00353014"/>
    <w:rsid w:val="0035302E"/>
    <w:rsid w:val="00353064"/>
    <w:rsid w:val="003530A4"/>
    <w:rsid w:val="003530A9"/>
    <w:rsid w:val="003530B7"/>
    <w:rsid w:val="003530D0"/>
    <w:rsid w:val="003530F9"/>
    <w:rsid w:val="0035315D"/>
    <w:rsid w:val="0035318F"/>
    <w:rsid w:val="00353191"/>
    <w:rsid w:val="003531A2"/>
    <w:rsid w:val="003531B9"/>
    <w:rsid w:val="003531E0"/>
    <w:rsid w:val="00353200"/>
    <w:rsid w:val="00353223"/>
    <w:rsid w:val="00353238"/>
    <w:rsid w:val="00353255"/>
    <w:rsid w:val="0035327E"/>
    <w:rsid w:val="0035332E"/>
    <w:rsid w:val="00353341"/>
    <w:rsid w:val="00353389"/>
    <w:rsid w:val="003533A4"/>
    <w:rsid w:val="003533C4"/>
    <w:rsid w:val="003533DE"/>
    <w:rsid w:val="0035340C"/>
    <w:rsid w:val="00353421"/>
    <w:rsid w:val="003534B5"/>
    <w:rsid w:val="003534CC"/>
    <w:rsid w:val="00353519"/>
    <w:rsid w:val="00353534"/>
    <w:rsid w:val="0035354A"/>
    <w:rsid w:val="003535A0"/>
    <w:rsid w:val="003535F5"/>
    <w:rsid w:val="00353691"/>
    <w:rsid w:val="003536D9"/>
    <w:rsid w:val="003536FE"/>
    <w:rsid w:val="003537C1"/>
    <w:rsid w:val="003537C3"/>
    <w:rsid w:val="00353803"/>
    <w:rsid w:val="00353804"/>
    <w:rsid w:val="003538ED"/>
    <w:rsid w:val="003538F6"/>
    <w:rsid w:val="003538FD"/>
    <w:rsid w:val="00353900"/>
    <w:rsid w:val="00353912"/>
    <w:rsid w:val="00353947"/>
    <w:rsid w:val="00353957"/>
    <w:rsid w:val="003539B4"/>
    <w:rsid w:val="00353A0E"/>
    <w:rsid w:val="00353A67"/>
    <w:rsid w:val="00353A81"/>
    <w:rsid w:val="00353AD5"/>
    <w:rsid w:val="00353B5D"/>
    <w:rsid w:val="00353B74"/>
    <w:rsid w:val="00353B91"/>
    <w:rsid w:val="00353BD5"/>
    <w:rsid w:val="00353BDC"/>
    <w:rsid w:val="00353BE5"/>
    <w:rsid w:val="00353C35"/>
    <w:rsid w:val="00353CF1"/>
    <w:rsid w:val="00353D06"/>
    <w:rsid w:val="00353D6F"/>
    <w:rsid w:val="00353D86"/>
    <w:rsid w:val="00353DAC"/>
    <w:rsid w:val="00353E55"/>
    <w:rsid w:val="00353E5C"/>
    <w:rsid w:val="00353EEB"/>
    <w:rsid w:val="00353EEE"/>
    <w:rsid w:val="00353F4F"/>
    <w:rsid w:val="00353F53"/>
    <w:rsid w:val="00353F6A"/>
    <w:rsid w:val="00353F7F"/>
    <w:rsid w:val="0035400A"/>
    <w:rsid w:val="0035406F"/>
    <w:rsid w:val="00354115"/>
    <w:rsid w:val="00354174"/>
    <w:rsid w:val="0035423E"/>
    <w:rsid w:val="00354240"/>
    <w:rsid w:val="00354245"/>
    <w:rsid w:val="0035424B"/>
    <w:rsid w:val="00354276"/>
    <w:rsid w:val="003542AF"/>
    <w:rsid w:val="003542BC"/>
    <w:rsid w:val="00354356"/>
    <w:rsid w:val="003543F7"/>
    <w:rsid w:val="00354417"/>
    <w:rsid w:val="0035441A"/>
    <w:rsid w:val="003544D1"/>
    <w:rsid w:val="003544D6"/>
    <w:rsid w:val="00354545"/>
    <w:rsid w:val="0035454A"/>
    <w:rsid w:val="00354585"/>
    <w:rsid w:val="0035458A"/>
    <w:rsid w:val="00354629"/>
    <w:rsid w:val="00354686"/>
    <w:rsid w:val="003546A3"/>
    <w:rsid w:val="003546CF"/>
    <w:rsid w:val="003546DF"/>
    <w:rsid w:val="00354709"/>
    <w:rsid w:val="00354715"/>
    <w:rsid w:val="00354760"/>
    <w:rsid w:val="00354834"/>
    <w:rsid w:val="00354842"/>
    <w:rsid w:val="00354848"/>
    <w:rsid w:val="0035484D"/>
    <w:rsid w:val="00354854"/>
    <w:rsid w:val="00354855"/>
    <w:rsid w:val="0035486D"/>
    <w:rsid w:val="0035489D"/>
    <w:rsid w:val="00354925"/>
    <w:rsid w:val="003549B7"/>
    <w:rsid w:val="003549EE"/>
    <w:rsid w:val="00354A2E"/>
    <w:rsid w:val="00354A5D"/>
    <w:rsid w:val="00354A8A"/>
    <w:rsid w:val="00354B64"/>
    <w:rsid w:val="00354B7E"/>
    <w:rsid w:val="00354BC7"/>
    <w:rsid w:val="00354BCE"/>
    <w:rsid w:val="00354C6D"/>
    <w:rsid w:val="00354D95"/>
    <w:rsid w:val="00354E46"/>
    <w:rsid w:val="00354E8D"/>
    <w:rsid w:val="00354F0A"/>
    <w:rsid w:val="00354F33"/>
    <w:rsid w:val="00354F59"/>
    <w:rsid w:val="00355045"/>
    <w:rsid w:val="00355055"/>
    <w:rsid w:val="003550AB"/>
    <w:rsid w:val="003550E1"/>
    <w:rsid w:val="00355139"/>
    <w:rsid w:val="00355171"/>
    <w:rsid w:val="00355173"/>
    <w:rsid w:val="003551B4"/>
    <w:rsid w:val="003551D4"/>
    <w:rsid w:val="003551F0"/>
    <w:rsid w:val="00355207"/>
    <w:rsid w:val="00355218"/>
    <w:rsid w:val="00355253"/>
    <w:rsid w:val="00355268"/>
    <w:rsid w:val="0035529E"/>
    <w:rsid w:val="003552D3"/>
    <w:rsid w:val="003552D4"/>
    <w:rsid w:val="003552EC"/>
    <w:rsid w:val="0035530E"/>
    <w:rsid w:val="00355353"/>
    <w:rsid w:val="00355425"/>
    <w:rsid w:val="00355427"/>
    <w:rsid w:val="00355468"/>
    <w:rsid w:val="003554A4"/>
    <w:rsid w:val="003554F3"/>
    <w:rsid w:val="003555B2"/>
    <w:rsid w:val="003555FD"/>
    <w:rsid w:val="00355604"/>
    <w:rsid w:val="0035566E"/>
    <w:rsid w:val="00355677"/>
    <w:rsid w:val="003556D0"/>
    <w:rsid w:val="00355726"/>
    <w:rsid w:val="003557D4"/>
    <w:rsid w:val="00355823"/>
    <w:rsid w:val="00355840"/>
    <w:rsid w:val="00355859"/>
    <w:rsid w:val="00355889"/>
    <w:rsid w:val="00355890"/>
    <w:rsid w:val="003558C7"/>
    <w:rsid w:val="003558C9"/>
    <w:rsid w:val="003558FC"/>
    <w:rsid w:val="0035593B"/>
    <w:rsid w:val="00355978"/>
    <w:rsid w:val="00355994"/>
    <w:rsid w:val="003559D9"/>
    <w:rsid w:val="00355A1F"/>
    <w:rsid w:val="00355AC6"/>
    <w:rsid w:val="00355AE0"/>
    <w:rsid w:val="00355BB7"/>
    <w:rsid w:val="00355C3F"/>
    <w:rsid w:val="00355C94"/>
    <w:rsid w:val="00355D2E"/>
    <w:rsid w:val="00355D30"/>
    <w:rsid w:val="00355DA0"/>
    <w:rsid w:val="00355DD3"/>
    <w:rsid w:val="00355DEF"/>
    <w:rsid w:val="00355E9C"/>
    <w:rsid w:val="00355ED1"/>
    <w:rsid w:val="00355F25"/>
    <w:rsid w:val="00355F35"/>
    <w:rsid w:val="00355F55"/>
    <w:rsid w:val="00355F9A"/>
    <w:rsid w:val="00356020"/>
    <w:rsid w:val="00356027"/>
    <w:rsid w:val="003560D0"/>
    <w:rsid w:val="0035612B"/>
    <w:rsid w:val="00356179"/>
    <w:rsid w:val="00356194"/>
    <w:rsid w:val="003561DD"/>
    <w:rsid w:val="00356263"/>
    <w:rsid w:val="003562A7"/>
    <w:rsid w:val="003562B5"/>
    <w:rsid w:val="003562C3"/>
    <w:rsid w:val="00356362"/>
    <w:rsid w:val="0035643E"/>
    <w:rsid w:val="00356445"/>
    <w:rsid w:val="00356449"/>
    <w:rsid w:val="00356451"/>
    <w:rsid w:val="00356459"/>
    <w:rsid w:val="003564EC"/>
    <w:rsid w:val="0035656A"/>
    <w:rsid w:val="00356593"/>
    <w:rsid w:val="00356637"/>
    <w:rsid w:val="003566A2"/>
    <w:rsid w:val="003566E9"/>
    <w:rsid w:val="00356700"/>
    <w:rsid w:val="0035677A"/>
    <w:rsid w:val="00356797"/>
    <w:rsid w:val="003567BD"/>
    <w:rsid w:val="003567FE"/>
    <w:rsid w:val="003568BE"/>
    <w:rsid w:val="0035690A"/>
    <w:rsid w:val="00356932"/>
    <w:rsid w:val="003569A6"/>
    <w:rsid w:val="003569F8"/>
    <w:rsid w:val="00356A23"/>
    <w:rsid w:val="00356A4E"/>
    <w:rsid w:val="00356A53"/>
    <w:rsid w:val="00356A90"/>
    <w:rsid w:val="00356AEA"/>
    <w:rsid w:val="00356BC8"/>
    <w:rsid w:val="00356BEB"/>
    <w:rsid w:val="00356BF7"/>
    <w:rsid w:val="00356C2D"/>
    <w:rsid w:val="00356C3E"/>
    <w:rsid w:val="00356C78"/>
    <w:rsid w:val="00356C80"/>
    <w:rsid w:val="00356CDA"/>
    <w:rsid w:val="00356CE0"/>
    <w:rsid w:val="00356D22"/>
    <w:rsid w:val="00356D90"/>
    <w:rsid w:val="00356DB5"/>
    <w:rsid w:val="00356E28"/>
    <w:rsid w:val="00356E49"/>
    <w:rsid w:val="00356E91"/>
    <w:rsid w:val="00356EBA"/>
    <w:rsid w:val="00356ED4"/>
    <w:rsid w:val="00356EF9"/>
    <w:rsid w:val="00356F6E"/>
    <w:rsid w:val="00356FC6"/>
    <w:rsid w:val="0035702B"/>
    <w:rsid w:val="00357039"/>
    <w:rsid w:val="0035707D"/>
    <w:rsid w:val="003570D9"/>
    <w:rsid w:val="00357101"/>
    <w:rsid w:val="0035710E"/>
    <w:rsid w:val="0035713F"/>
    <w:rsid w:val="00357149"/>
    <w:rsid w:val="00357161"/>
    <w:rsid w:val="0035716D"/>
    <w:rsid w:val="003571F7"/>
    <w:rsid w:val="0035726B"/>
    <w:rsid w:val="00357337"/>
    <w:rsid w:val="00357383"/>
    <w:rsid w:val="003573C2"/>
    <w:rsid w:val="00357428"/>
    <w:rsid w:val="00357484"/>
    <w:rsid w:val="003574DA"/>
    <w:rsid w:val="003574E4"/>
    <w:rsid w:val="003575C3"/>
    <w:rsid w:val="003575DB"/>
    <w:rsid w:val="0035766C"/>
    <w:rsid w:val="0035773E"/>
    <w:rsid w:val="00357754"/>
    <w:rsid w:val="0035777E"/>
    <w:rsid w:val="003577B9"/>
    <w:rsid w:val="003577CA"/>
    <w:rsid w:val="003577FD"/>
    <w:rsid w:val="00357879"/>
    <w:rsid w:val="003578AF"/>
    <w:rsid w:val="003578D1"/>
    <w:rsid w:val="00357921"/>
    <w:rsid w:val="00357976"/>
    <w:rsid w:val="00357A34"/>
    <w:rsid w:val="00357A46"/>
    <w:rsid w:val="00357A6F"/>
    <w:rsid w:val="00357ADB"/>
    <w:rsid w:val="00357AE7"/>
    <w:rsid w:val="00357B02"/>
    <w:rsid w:val="00357B10"/>
    <w:rsid w:val="00357B17"/>
    <w:rsid w:val="00357B23"/>
    <w:rsid w:val="00357B25"/>
    <w:rsid w:val="00357B4F"/>
    <w:rsid w:val="00357B5C"/>
    <w:rsid w:val="00357B74"/>
    <w:rsid w:val="00357B89"/>
    <w:rsid w:val="00357B90"/>
    <w:rsid w:val="00357B95"/>
    <w:rsid w:val="00357C5E"/>
    <w:rsid w:val="00357C9C"/>
    <w:rsid w:val="00357D21"/>
    <w:rsid w:val="00357D33"/>
    <w:rsid w:val="00357D56"/>
    <w:rsid w:val="00357D80"/>
    <w:rsid w:val="00357DAA"/>
    <w:rsid w:val="00357DBC"/>
    <w:rsid w:val="00357DE8"/>
    <w:rsid w:val="00357DFE"/>
    <w:rsid w:val="00357E42"/>
    <w:rsid w:val="00357E57"/>
    <w:rsid w:val="00357E6D"/>
    <w:rsid w:val="00357EA7"/>
    <w:rsid w:val="00357F00"/>
    <w:rsid w:val="00357F39"/>
    <w:rsid w:val="00357F42"/>
    <w:rsid w:val="00357F4D"/>
    <w:rsid w:val="00360015"/>
    <w:rsid w:val="003600FB"/>
    <w:rsid w:val="00360145"/>
    <w:rsid w:val="003601DF"/>
    <w:rsid w:val="00360238"/>
    <w:rsid w:val="0036026C"/>
    <w:rsid w:val="00360282"/>
    <w:rsid w:val="00360283"/>
    <w:rsid w:val="003602C4"/>
    <w:rsid w:val="00360332"/>
    <w:rsid w:val="00360354"/>
    <w:rsid w:val="0036037C"/>
    <w:rsid w:val="0036042D"/>
    <w:rsid w:val="00360492"/>
    <w:rsid w:val="003604A9"/>
    <w:rsid w:val="003604DF"/>
    <w:rsid w:val="00360514"/>
    <w:rsid w:val="00360569"/>
    <w:rsid w:val="00360575"/>
    <w:rsid w:val="003605DE"/>
    <w:rsid w:val="0036068E"/>
    <w:rsid w:val="003606B1"/>
    <w:rsid w:val="003606F3"/>
    <w:rsid w:val="003606FA"/>
    <w:rsid w:val="00360730"/>
    <w:rsid w:val="00360796"/>
    <w:rsid w:val="003607D4"/>
    <w:rsid w:val="0036083C"/>
    <w:rsid w:val="00360923"/>
    <w:rsid w:val="00360930"/>
    <w:rsid w:val="003609A3"/>
    <w:rsid w:val="003609B3"/>
    <w:rsid w:val="003609E3"/>
    <w:rsid w:val="00360A79"/>
    <w:rsid w:val="00360ACC"/>
    <w:rsid w:val="00360AEE"/>
    <w:rsid w:val="00360B42"/>
    <w:rsid w:val="00360BC8"/>
    <w:rsid w:val="00360C55"/>
    <w:rsid w:val="00360C9F"/>
    <w:rsid w:val="00360CC1"/>
    <w:rsid w:val="00360CE0"/>
    <w:rsid w:val="00360CEC"/>
    <w:rsid w:val="00360D2C"/>
    <w:rsid w:val="00360D8A"/>
    <w:rsid w:val="00360DBE"/>
    <w:rsid w:val="00360E38"/>
    <w:rsid w:val="00360E80"/>
    <w:rsid w:val="00360E88"/>
    <w:rsid w:val="00360EFA"/>
    <w:rsid w:val="00360F77"/>
    <w:rsid w:val="00360FA7"/>
    <w:rsid w:val="00360FA8"/>
    <w:rsid w:val="00361020"/>
    <w:rsid w:val="00361038"/>
    <w:rsid w:val="00361082"/>
    <w:rsid w:val="00361096"/>
    <w:rsid w:val="0036109A"/>
    <w:rsid w:val="003610E8"/>
    <w:rsid w:val="00361116"/>
    <w:rsid w:val="003611BD"/>
    <w:rsid w:val="00361224"/>
    <w:rsid w:val="003612C4"/>
    <w:rsid w:val="003614A5"/>
    <w:rsid w:val="003614F5"/>
    <w:rsid w:val="0036154F"/>
    <w:rsid w:val="0036155C"/>
    <w:rsid w:val="0036159E"/>
    <w:rsid w:val="003615B6"/>
    <w:rsid w:val="003615D3"/>
    <w:rsid w:val="00361618"/>
    <w:rsid w:val="00361654"/>
    <w:rsid w:val="0036179F"/>
    <w:rsid w:val="003617EE"/>
    <w:rsid w:val="0036188D"/>
    <w:rsid w:val="003618A4"/>
    <w:rsid w:val="003618C2"/>
    <w:rsid w:val="003618D9"/>
    <w:rsid w:val="00361987"/>
    <w:rsid w:val="003619AB"/>
    <w:rsid w:val="003619C4"/>
    <w:rsid w:val="003619D0"/>
    <w:rsid w:val="00361A2C"/>
    <w:rsid w:val="00361AE9"/>
    <w:rsid w:val="00361B1E"/>
    <w:rsid w:val="00361B97"/>
    <w:rsid w:val="00361BB0"/>
    <w:rsid w:val="00361BC1"/>
    <w:rsid w:val="00361BEE"/>
    <w:rsid w:val="00361C5A"/>
    <w:rsid w:val="00361CB6"/>
    <w:rsid w:val="00361D54"/>
    <w:rsid w:val="00361DDB"/>
    <w:rsid w:val="00361E1E"/>
    <w:rsid w:val="00361E7F"/>
    <w:rsid w:val="00361EA1"/>
    <w:rsid w:val="00361EE7"/>
    <w:rsid w:val="00361EF2"/>
    <w:rsid w:val="00361F07"/>
    <w:rsid w:val="00361F1F"/>
    <w:rsid w:val="00361F70"/>
    <w:rsid w:val="00361F72"/>
    <w:rsid w:val="00361F84"/>
    <w:rsid w:val="00361F8E"/>
    <w:rsid w:val="00361FBE"/>
    <w:rsid w:val="00361FDF"/>
    <w:rsid w:val="00361FE5"/>
    <w:rsid w:val="0036200E"/>
    <w:rsid w:val="00362076"/>
    <w:rsid w:val="0036207E"/>
    <w:rsid w:val="00362082"/>
    <w:rsid w:val="00362084"/>
    <w:rsid w:val="003620CB"/>
    <w:rsid w:val="003620FA"/>
    <w:rsid w:val="0036211A"/>
    <w:rsid w:val="00362196"/>
    <w:rsid w:val="00362198"/>
    <w:rsid w:val="003621D1"/>
    <w:rsid w:val="00362258"/>
    <w:rsid w:val="003622C4"/>
    <w:rsid w:val="0036231F"/>
    <w:rsid w:val="003623AA"/>
    <w:rsid w:val="003623E4"/>
    <w:rsid w:val="00362402"/>
    <w:rsid w:val="00362407"/>
    <w:rsid w:val="00362428"/>
    <w:rsid w:val="00362442"/>
    <w:rsid w:val="00362443"/>
    <w:rsid w:val="0036247F"/>
    <w:rsid w:val="003624B1"/>
    <w:rsid w:val="003624C6"/>
    <w:rsid w:val="0036254A"/>
    <w:rsid w:val="003625BE"/>
    <w:rsid w:val="003626DE"/>
    <w:rsid w:val="003626EA"/>
    <w:rsid w:val="0036271F"/>
    <w:rsid w:val="003627D6"/>
    <w:rsid w:val="003627E1"/>
    <w:rsid w:val="00362840"/>
    <w:rsid w:val="00362842"/>
    <w:rsid w:val="00362859"/>
    <w:rsid w:val="003628C4"/>
    <w:rsid w:val="00362934"/>
    <w:rsid w:val="00362949"/>
    <w:rsid w:val="0036299D"/>
    <w:rsid w:val="003629E3"/>
    <w:rsid w:val="00362A09"/>
    <w:rsid w:val="00362A2B"/>
    <w:rsid w:val="00362A44"/>
    <w:rsid w:val="00362B2D"/>
    <w:rsid w:val="00362B5B"/>
    <w:rsid w:val="00362BD5"/>
    <w:rsid w:val="00362BD8"/>
    <w:rsid w:val="00362BD9"/>
    <w:rsid w:val="00362C44"/>
    <w:rsid w:val="00362C8B"/>
    <w:rsid w:val="00362CDA"/>
    <w:rsid w:val="00362CF8"/>
    <w:rsid w:val="00362D05"/>
    <w:rsid w:val="00362D5A"/>
    <w:rsid w:val="00362D70"/>
    <w:rsid w:val="00362D8B"/>
    <w:rsid w:val="00362D92"/>
    <w:rsid w:val="00362D9E"/>
    <w:rsid w:val="00362DDA"/>
    <w:rsid w:val="00362E6E"/>
    <w:rsid w:val="00362E73"/>
    <w:rsid w:val="00362EB5"/>
    <w:rsid w:val="00362EE9"/>
    <w:rsid w:val="00362F01"/>
    <w:rsid w:val="00362F0A"/>
    <w:rsid w:val="00362F35"/>
    <w:rsid w:val="00362F76"/>
    <w:rsid w:val="00362F99"/>
    <w:rsid w:val="00362FF2"/>
    <w:rsid w:val="00363003"/>
    <w:rsid w:val="00363054"/>
    <w:rsid w:val="003630DD"/>
    <w:rsid w:val="0036311E"/>
    <w:rsid w:val="00363149"/>
    <w:rsid w:val="00363175"/>
    <w:rsid w:val="00363186"/>
    <w:rsid w:val="0036321A"/>
    <w:rsid w:val="00363247"/>
    <w:rsid w:val="0036326B"/>
    <w:rsid w:val="0036328F"/>
    <w:rsid w:val="00363351"/>
    <w:rsid w:val="00363363"/>
    <w:rsid w:val="003633FF"/>
    <w:rsid w:val="00363420"/>
    <w:rsid w:val="00363450"/>
    <w:rsid w:val="003634C6"/>
    <w:rsid w:val="003634C8"/>
    <w:rsid w:val="003634C9"/>
    <w:rsid w:val="00363570"/>
    <w:rsid w:val="00363578"/>
    <w:rsid w:val="003635A3"/>
    <w:rsid w:val="003635E4"/>
    <w:rsid w:val="003635F7"/>
    <w:rsid w:val="0036364C"/>
    <w:rsid w:val="0036368A"/>
    <w:rsid w:val="0036369E"/>
    <w:rsid w:val="003636AB"/>
    <w:rsid w:val="003636B4"/>
    <w:rsid w:val="00363702"/>
    <w:rsid w:val="0036374B"/>
    <w:rsid w:val="0036378D"/>
    <w:rsid w:val="003637B5"/>
    <w:rsid w:val="003637CF"/>
    <w:rsid w:val="0036380C"/>
    <w:rsid w:val="00363858"/>
    <w:rsid w:val="00363861"/>
    <w:rsid w:val="00363880"/>
    <w:rsid w:val="003638B6"/>
    <w:rsid w:val="003638CC"/>
    <w:rsid w:val="003638CE"/>
    <w:rsid w:val="003638DD"/>
    <w:rsid w:val="00363942"/>
    <w:rsid w:val="003639AD"/>
    <w:rsid w:val="003639EA"/>
    <w:rsid w:val="00363A12"/>
    <w:rsid w:val="00363A1D"/>
    <w:rsid w:val="00363A44"/>
    <w:rsid w:val="00363A66"/>
    <w:rsid w:val="00363A74"/>
    <w:rsid w:val="00363A83"/>
    <w:rsid w:val="00363AF9"/>
    <w:rsid w:val="00363B16"/>
    <w:rsid w:val="00363B2C"/>
    <w:rsid w:val="00363B2F"/>
    <w:rsid w:val="00363C98"/>
    <w:rsid w:val="00363CD8"/>
    <w:rsid w:val="00363D21"/>
    <w:rsid w:val="00363D2D"/>
    <w:rsid w:val="00363D5F"/>
    <w:rsid w:val="00363D73"/>
    <w:rsid w:val="00363D7A"/>
    <w:rsid w:val="00363D98"/>
    <w:rsid w:val="00363D9E"/>
    <w:rsid w:val="00363DAB"/>
    <w:rsid w:val="00363DCA"/>
    <w:rsid w:val="00363DE1"/>
    <w:rsid w:val="00363E2A"/>
    <w:rsid w:val="00363E35"/>
    <w:rsid w:val="00363E52"/>
    <w:rsid w:val="00363ECD"/>
    <w:rsid w:val="00363ED7"/>
    <w:rsid w:val="00363EDF"/>
    <w:rsid w:val="00363F0F"/>
    <w:rsid w:val="00363F41"/>
    <w:rsid w:val="00363FD7"/>
    <w:rsid w:val="0036400A"/>
    <w:rsid w:val="00364012"/>
    <w:rsid w:val="00364044"/>
    <w:rsid w:val="00364082"/>
    <w:rsid w:val="003640E9"/>
    <w:rsid w:val="00364100"/>
    <w:rsid w:val="0036410C"/>
    <w:rsid w:val="0036413D"/>
    <w:rsid w:val="0036414B"/>
    <w:rsid w:val="0036414D"/>
    <w:rsid w:val="00364151"/>
    <w:rsid w:val="003641A4"/>
    <w:rsid w:val="003641BE"/>
    <w:rsid w:val="0036421F"/>
    <w:rsid w:val="00364230"/>
    <w:rsid w:val="00364239"/>
    <w:rsid w:val="00364270"/>
    <w:rsid w:val="0036429C"/>
    <w:rsid w:val="003642A9"/>
    <w:rsid w:val="003642BD"/>
    <w:rsid w:val="0036434A"/>
    <w:rsid w:val="00364355"/>
    <w:rsid w:val="0036435D"/>
    <w:rsid w:val="00364391"/>
    <w:rsid w:val="003644B5"/>
    <w:rsid w:val="003644FB"/>
    <w:rsid w:val="0036451E"/>
    <w:rsid w:val="0036452B"/>
    <w:rsid w:val="00364549"/>
    <w:rsid w:val="003645C3"/>
    <w:rsid w:val="003645C7"/>
    <w:rsid w:val="0036460E"/>
    <w:rsid w:val="0036461B"/>
    <w:rsid w:val="0036462F"/>
    <w:rsid w:val="003646A2"/>
    <w:rsid w:val="003646CC"/>
    <w:rsid w:val="003646ED"/>
    <w:rsid w:val="003646F3"/>
    <w:rsid w:val="0036472F"/>
    <w:rsid w:val="00364766"/>
    <w:rsid w:val="00364859"/>
    <w:rsid w:val="0036486A"/>
    <w:rsid w:val="00364873"/>
    <w:rsid w:val="003648A4"/>
    <w:rsid w:val="00364949"/>
    <w:rsid w:val="0036494C"/>
    <w:rsid w:val="0036498F"/>
    <w:rsid w:val="00364997"/>
    <w:rsid w:val="003649C2"/>
    <w:rsid w:val="003649C8"/>
    <w:rsid w:val="003649E4"/>
    <w:rsid w:val="00364A34"/>
    <w:rsid w:val="00364ADB"/>
    <w:rsid w:val="00364AE5"/>
    <w:rsid w:val="00364AF0"/>
    <w:rsid w:val="00364B2F"/>
    <w:rsid w:val="00364CA6"/>
    <w:rsid w:val="00364CA9"/>
    <w:rsid w:val="00364CBC"/>
    <w:rsid w:val="00364CE4"/>
    <w:rsid w:val="00364D50"/>
    <w:rsid w:val="00364D51"/>
    <w:rsid w:val="00364D8A"/>
    <w:rsid w:val="00364D8C"/>
    <w:rsid w:val="00364D92"/>
    <w:rsid w:val="00364DA3"/>
    <w:rsid w:val="00364DB6"/>
    <w:rsid w:val="00364DBA"/>
    <w:rsid w:val="00364E0B"/>
    <w:rsid w:val="00364E3D"/>
    <w:rsid w:val="00364E55"/>
    <w:rsid w:val="00364E5E"/>
    <w:rsid w:val="00364EDB"/>
    <w:rsid w:val="00364F2F"/>
    <w:rsid w:val="00364F3F"/>
    <w:rsid w:val="00364F9A"/>
    <w:rsid w:val="003650D6"/>
    <w:rsid w:val="00365127"/>
    <w:rsid w:val="00365130"/>
    <w:rsid w:val="00365185"/>
    <w:rsid w:val="003651CB"/>
    <w:rsid w:val="003651E8"/>
    <w:rsid w:val="003651F3"/>
    <w:rsid w:val="003652B7"/>
    <w:rsid w:val="0036532A"/>
    <w:rsid w:val="00365346"/>
    <w:rsid w:val="0036538D"/>
    <w:rsid w:val="00365391"/>
    <w:rsid w:val="003653EB"/>
    <w:rsid w:val="00365490"/>
    <w:rsid w:val="00365502"/>
    <w:rsid w:val="00365503"/>
    <w:rsid w:val="00365507"/>
    <w:rsid w:val="00365553"/>
    <w:rsid w:val="00365559"/>
    <w:rsid w:val="00365577"/>
    <w:rsid w:val="0036559A"/>
    <w:rsid w:val="0036559B"/>
    <w:rsid w:val="003655AC"/>
    <w:rsid w:val="003655E0"/>
    <w:rsid w:val="003655F4"/>
    <w:rsid w:val="003655F7"/>
    <w:rsid w:val="003655FC"/>
    <w:rsid w:val="0036564D"/>
    <w:rsid w:val="00365712"/>
    <w:rsid w:val="0036571B"/>
    <w:rsid w:val="00365784"/>
    <w:rsid w:val="00365786"/>
    <w:rsid w:val="003657EB"/>
    <w:rsid w:val="003657FE"/>
    <w:rsid w:val="00365808"/>
    <w:rsid w:val="00365828"/>
    <w:rsid w:val="003658B6"/>
    <w:rsid w:val="003658C0"/>
    <w:rsid w:val="003658D4"/>
    <w:rsid w:val="00365964"/>
    <w:rsid w:val="003659A1"/>
    <w:rsid w:val="003659A2"/>
    <w:rsid w:val="00365A05"/>
    <w:rsid w:val="00365A10"/>
    <w:rsid w:val="00365A15"/>
    <w:rsid w:val="00365B01"/>
    <w:rsid w:val="00365B2C"/>
    <w:rsid w:val="00365B46"/>
    <w:rsid w:val="00365BC6"/>
    <w:rsid w:val="00365BE7"/>
    <w:rsid w:val="00365BEC"/>
    <w:rsid w:val="00365BF6"/>
    <w:rsid w:val="00365C09"/>
    <w:rsid w:val="00365C7C"/>
    <w:rsid w:val="00365C91"/>
    <w:rsid w:val="00365CC6"/>
    <w:rsid w:val="00365D56"/>
    <w:rsid w:val="00365DFA"/>
    <w:rsid w:val="00365E02"/>
    <w:rsid w:val="00365E1E"/>
    <w:rsid w:val="00365E54"/>
    <w:rsid w:val="00365E59"/>
    <w:rsid w:val="00365E95"/>
    <w:rsid w:val="00365EA3"/>
    <w:rsid w:val="00365F0B"/>
    <w:rsid w:val="00365F14"/>
    <w:rsid w:val="00365F65"/>
    <w:rsid w:val="00365F92"/>
    <w:rsid w:val="00365FAE"/>
    <w:rsid w:val="00365FC5"/>
    <w:rsid w:val="00365FC8"/>
    <w:rsid w:val="0036600B"/>
    <w:rsid w:val="00366025"/>
    <w:rsid w:val="0036604D"/>
    <w:rsid w:val="00366081"/>
    <w:rsid w:val="0036609A"/>
    <w:rsid w:val="003660B2"/>
    <w:rsid w:val="003660D2"/>
    <w:rsid w:val="0036615E"/>
    <w:rsid w:val="00366165"/>
    <w:rsid w:val="0036616E"/>
    <w:rsid w:val="003661C6"/>
    <w:rsid w:val="0036625F"/>
    <w:rsid w:val="003662C2"/>
    <w:rsid w:val="0036631D"/>
    <w:rsid w:val="00366324"/>
    <w:rsid w:val="00366341"/>
    <w:rsid w:val="003663B7"/>
    <w:rsid w:val="003664D5"/>
    <w:rsid w:val="00366536"/>
    <w:rsid w:val="00366564"/>
    <w:rsid w:val="0036658A"/>
    <w:rsid w:val="003665B4"/>
    <w:rsid w:val="003665CB"/>
    <w:rsid w:val="003665D1"/>
    <w:rsid w:val="003665D2"/>
    <w:rsid w:val="003665E9"/>
    <w:rsid w:val="00366672"/>
    <w:rsid w:val="00366688"/>
    <w:rsid w:val="003666A8"/>
    <w:rsid w:val="00366826"/>
    <w:rsid w:val="00366886"/>
    <w:rsid w:val="003668E9"/>
    <w:rsid w:val="00366981"/>
    <w:rsid w:val="00366995"/>
    <w:rsid w:val="003669A6"/>
    <w:rsid w:val="00366A15"/>
    <w:rsid w:val="00366A3A"/>
    <w:rsid w:val="00366A79"/>
    <w:rsid w:val="00366AAF"/>
    <w:rsid w:val="00366AC1"/>
    <w:rsid w:val="00366B66"/>
    <w:rsid w:val="00366B70"/>
    <w:rsid w:val="00366B77"/>
    <w:rsid w:val="00366B7C"/>
    <w:rsid w:val="00366BAB"/>
    <w:rsid w:val="00366BAC"/>
    <w:rsid w:val="00366BBF"/>
    <w:rsid w:val="00366BEB"/>
    <w:rsid w:val="00366C44"/>
    <w:rsid w:val="00366CA8"/>
    <w:rsid w:val="00366CB3"/>
    <w:rsid w:val="00366CBB"/>
    <w:rsid w:val="00366CCC"/>
    <w:rsid w:val="00366D71"/>
    <w:rsid w:val="00366DAF"/>
    <w:rsid w:val="00366DF9"/>
    <w:rsid w:val="00366E58"/>
    <w:rsid w:val="00366E9C"/>
    <w:rsid w:val="00366EAE"/>
    <w:rsid w:val="00366F02"/>
    <w:rsid w:val="00366F5B"/>
    <w:rsid w:val="00366F87"/>
    <w:rsid w:val="00366FC3"/>
    <w:rsid w:val="00366FC7"/>
    <w:rsid w:val="00367070"/>
    <w:rsid w:val="0036707F"/>
    <w:rsid w:val="0036714E"/>
    <w:rsid w:val="00367215"/>
    <w:rsid w:val="00367218"/>
    <w:rsid w:val="00367242"/>
    <w:rsid w:val="0036726F"/>
    <w:rsid w:val="0036727A"/>
    <w:rsid w:val="003672A6"/>
    <w:rsid w:val="0036733C"/>
    <w:rsid w:val="0036735E"/>
    <w:rsid w:val="00367374"/>
    <w:rsid w:val="00367387"/>
    <w:rsid w:val="003673BE"/>
    <w:rsid w:val="003673E2"/>
    <w:rsid w:val="003673E6"/>
    <w:rsid w:val="0036742E"/>
    <w:rsid w:val="00367480"/>
    <w:rsid w:val="0036750D"/>
    <w:rsid w:val="00367549"/>
    <w:rsid w:val="00367559"/>
    <w:rsid w:val="0036757F"/>
    <w:rsid w:val="00367580"/>
    <w:rsid w:val="00367596"/>
    <w:rsid w:val="003675C2"/>
    <w:rsid w:val="003676E3"/>
    <w:rsid w:val="00367776"/>
    <w:rsid w:val="0036777C"/>
    <w:rsid w:val="00367829"/>
    <w:rsid w:val="0036783B"/>
    <w:rsid w:val="00367887"/>
    <w:rsid w:val="00367901"/>
    <w:rsid w:val="00367939"/>
    <w:rsid w:val="0036793E"/>
    <w:rsid w:val="0036796D"/>
    <w:rsid w:val="00367977"/>
    <w:rsid w:val="003679A5"/>
    <w:rsid w:val="003679C6"/>
    <w:rsid w:val="003679E5"/>
    <w:rsid w:val="00367A0C"/>
    <w:rsid w:val="00367A6F"/>
    <w:rsid w:val="00367AEB"/>
    <w:rsid w:val="00367B1A"/>
    <w:rsid w:val="00367B93"/>
    <w:rsid w:val="00367BA3"/>
    <w:rsid w:val="00367BAD"/>
    <w:rsid w:val="00367BAF"/>
    <w:rsid w:val="00367BDC"/>
    <w:rsid w:val="00367C0C"/>
    <w:rsid w:val="00367C33"/>
    <w:rsid w:val="00367C46"/>
    <w:rsid w:val="00367C94"/>
    <w:rsid w:val="00367C97"/>
    <w:rsid w:val="00367C9E"/>
    <w:rsid w:val="00367CBB"/>
    <w:rsid w:val="00367D34"/>
    <w:rsid w:val="00367DE6"/>
    <w:rsid w:val="00367E25"/>
    <w:rsid w:val="00367E52"/>
    <w:rsid w:val="00367E7E"/>
    <w:rsid w:val="00367EA5"/>
    <w:rsid w:val="00367EF4"/>
    <w:rsid w:val="00367F37"/>
    <w:rsid w:val="00367FBC"/>
    <w:rsid w:val="00367FEE"/>
    <w:rsid w:val="0037000D"/>
    <w:rsid w:val="0037001C"/>
    <w:rsid w:val="0037002B"/>
    <w:rsid w:val="00370081"/>
    <w:rsid w:val="003700C5"/>
    <w:rsid w:val="003700D5"/>
    <w:rsid w:val="00370114"/>
    <w:rsid w:val="003701E6"/>
    <w:rsid w:val="003701FC"/>
    <w:rsid w:val="00370325"/>
    <w:rsid w:val="00370369"/>
    <w:rsid w:val="0037037B"/>
    <w:rsid w:val="0037038F"/>
    <w:rsid w:val="003703BB"/>
    <w:rsid w:val="003703DB"/>
    <w:rsid w:val="003703E4"/>
    <w:rsid w:val="00370405"/>
    <w:rsid w:val="0037041F"/>
    <w:rsid w:val="0037044A"/>
    <w:rsid w:val="0037049D"/>
    <w:rsid w:val="00370516"/>
    <w:rsid w:val="00370535"/>
    <w:rsid w:val="003705CC"/>
    <w:rsid w:val="0037063B"/>
    <w:rsid w:val="0037065C"/>
    <w:rsid w:val="00370664"/>
    <w:rsid w:val="0037066A"/>
    <w:rsid w:val="00370687"/>
    <w:rsid w:val="00370779"/>
    <w:rsid w:val="0037081F"/>
    <w:rsid w:val="00370845"/>
    <w:rsid w:val="0037085A"/>
    <w:rsid w:val="003708FA"/>
    <w:rsid w:val="0037090C"/>
    <w:rsid w:val="003709BD"/>
    <w:rsid w:val="003709DD"/>
    <w:rsid w:val="00370A33"/>
    <w:rsid w:val="00370A4A"/>
    <w:rsid w:val="00370A5D"/>
    <w:rsid w:val="00370A63"/>
    <w:rsid w:val="00370AAF"/>
    <w:rsid w:val="00370ADF"/>
    <w:rsid w:val="00370AFD"/>
    <w:rsid w:val="00370B42"/>
    <w:rsid w:val="00370BBC"/>
    <w:rsid w:val="00370BFC"/>
    <w:rsid w:val="00370C30"/>
    <w:rsid w:val="00370C8D"/>
    <w:rsid w:val="00370CAF"/>
    <w:rsid w:val="00370CEA"/>
    <w:rsid w:val="00370D01"/>
    <w:rsid w:val="00370D0D"/>
    <w:rsid w:val="00370D27"/>
    <w:rsid w:val="00370D68"/>
    <w:rsid w:val="00370DD2"/>
    <w:rsid w:val="00370DD6"/>
    <w:rsid w:val="00370E4E"/>
    <w:rsid w:val="00370EFB"/>
    <w:rsid w:val="00370F0B"/>
    <w:rsid w:val="00370F15"/>
    <w:rsid w:val="00370F5C"/>
    <w:rsid w:val="00370F6E"/>
    <w:rsid w:val="00371050"/>
    <w:rsid w:val="0037105D"/>
    <w:rsid w:val="00371082"/>
    <w:rsid w:val="0037109B"/>
    <w:rsid w:val="003710F1"/>
    <w:rsid w:val="0037117C"/>
    <w:rsid w:val="003711F4"/>
    <w:rsid w:val="00371213"/>
    <w:rsid w:val="003712B4"/>
    <w:rsid w:val="0037133C"/>
    <w:rsid w:val="00371347"/>
    <w:rsid w:val="00371375"/>
    <w:rsid w:val="00371387"/>
    <w:rsid w:val="00371410"/>
    <w:rsid w:val="0037141D"/>
    <w:rsid w:val="00371422"/>
    <w:rsid w:val="00371449"/>
    <w:rsid w:val="0037146B"/>
    <w:rsid w:val="0037149B"/>
    <w:rsid w:val="003714AD"/>
    <w:rsid w:val="00371515"/>
    <w:rsid w:val="00371516"/>
    <w:rsid w:val="0037159D"/>
    <w:rsid w:val="003715C5"/>
    <w:rsid w:val="00371603"/>
    <w:rsid w:val="00371674"/>
    <w:rsid w:val="003716FB"/>
    <w:rsid w:val="00371746"/>
    <w:rsid w:val="003717C0"/>
    <w:rsid w:val="00371861"/>
    <w:rsid w:val="003718DD"/>
    <w:rsid w:val="003718DF"/>
    <w:rsid w:val="003719BF"/>
    <w:rsid w:val="003719D8"/>
    <w:rsid w:val="003719EB"/>
    <w:rsid w:val="00371A2B"/>
    <w:rsid w:val="00371AA8"/>
    <w:rsid w:val="00371AAE"/>
    <w:rsid w:val="00371B23"/>
    <w:rsid w:val="00371B8C"/>
    <w:rsid w:val="00371C32"/>
    <w:rsid w:val="00371C58"/>
    <w:rsid w:val="00371CEE"/>
    <w:rsid w:val="00371D2D"/>
    <w:rsid w:val="00371D2F"/>
    <w:rsid w:val="00371DC3"/>
    <w:rsid w:val="00371E0E"/>
    <w:rsid w:val="00371E5B"/>
    <w:rsid w:val="00371ED4"/>
    <w:rsid w:val="00371EE5"/>
    <w:rsid w:val="00371F65"/>
    <w:rsid w:val="00372004"/>
    <w:rsid w:val="0037204D"/>
    <w:rsid w:val="00372053"/>
    <w:rsid w:val="00372081"/>
    <w:rsid w:val="0037211E"/>
    <w:rsid w:val="003721C9"/>
    <w:rsid w:val="003721CD"/>
    <w:rsid w:val="003721DA"/>
    <w:rsid w:val="00372209"/>
    <w:rsid w:val="0037223A"/>
    <w:rsid w:val="00372286"/>
    <w:rsid w:val="00372306"/>
    <w:rsid w:val="00372333"/>
    <w:rsid w:val="003723BA"/>
    <w:rsid w:val="003723F2"/>
    <w:rsid w:val="00372473"/>
    <w:rsid w:val="00372505"/>
    <w:rsid w:val="00372566"/>
    <w:rsid w:val="00372596"/>
    <w:rsid w:val="0037259E"/>
    <w:rsid w:val="003725AC"/>
    <w:rsid w:val="00372609"/>
    <w:rsid w:val="003726CD"/>
    <w:rsid w:val="00372713"/>
    <w:rsid w:val="00372719"/>
    <w:rsid w:val="00372802"/>
    <w:rsid w:val="0037289A"/>
    <w:rsid w:val="003728AA"/>
    <w:rsid w:val="0037295A"/>
    <w:rsid w:val="00372989"/>
    <w:rsid w:val="0037298C"/>
    <w:rsid w:val="003729C8"/>
    <w:rsid w:val="003729D4"/>
    <w:rsid w:val="00372A08"/>
    <w:rsid w:val="00372AEF"/>
    <w:rsid w:val="00372AF4"/>
    <w:rsid w:val="00372B11"/>
    <w:rsid w:val="00372B63"/>
    <w:rsid w:val="00372B98"/>
    <w:rsid w:val="00372C70"/>
    <w:rsid w:val="00372C8F"/>
    <w:rsid w:val="00372CA4"/>
    <w:rsid w:val="00372CDF"/>
    <w:rsid w:val="00372CE3"/>
    <w:rsid w:val="00372D18"/>
    <w:rsid w:val="00372D1A"/>
    <w:rsid w:val="00372D55"/>
    <w:rsid w:val="00372D79"/>
    <w:rsid w:val="00372D84"/>
    <w:rsid w:val="00372D85"/>
    <w:rsid w:val="00372D87"/>
    <w:rsid w:val="00372E17"/>
    <w:rsid w:val="00372E27"/>
    <w:rsid w:val="00372E47"/>
    <w:rsid w:val="00372E52"/>
    <w:rsid w:val="00372E7C"/>
    <w:rsid w:val="00372F2A"/>
    <w:rsid w:val="00372F2E"/>
    <w:rsid w:val="00372FC8"/>
    <w:rsid w:val="00372FDC"/>
    <w:rsid w:val="0037303E"/>
    <w:rsid w:val="003730CE"/>
    <w:rsid w:val="00373119"/>
    <w:rsid w:val="00373205"/>
    <w:rsid w:val="0037322F"/>
    <w:rsid w:val="003732B6"/>
    <w:rsid w:val="003732FA"/>
    <w:rsid w:val="0037333D"/>
    <w:rsid w:val="00373387"/>
    <w:rsid w:val="003733A9"/>
    <w:rsid w:val="003733CA"/>
    <w:rsid w:val="003733CE"/>
    <w:rsid w:val="00373418"/>
    <w:rsid w:val="00373486"/>
    <w:rsid w:val="003734A1"/>
    <w:rsid w:val="003734AC"/>
    <w:rsid w:val="00373507"/>
    <w:rsid w:val="00373556"/>
    <w:rsid w:val="003735A0"/>
    <w:rsid w:val="003735C2"/>
    <w:rsid w:val="0037365D"/>
    <w:rsid w:val="003736BA"/>
    <w:rsid w:val="0037372B"/>
    <w:rsid w:val="00373740"/>
    <w:rsid w:val="0037377E"/>
    <w:rsid w:val="00373782"/>
    <w:rsid w:val="0037378D"/>
    <w:rsid w:val="003737D6"/>
    <w:rsid w:val="0037380F"/>
    <w:rsid w:val="0037381D"/>
    <w:rsid w:val="00373861"/>
    <w:rsid w:val="00373868"/>
    <w:rsid w:val="0037389D"/>
    <w:rsid w:val="003738A4"/>
    <w:rsid w:val="003738F4"/>
    <w:rsid w:val="00373939"/>
    <w:rsid w:val="00373951"/>
    <w:rsid w:val="00373982"/>
    <w:rsid w:val="003739E8"/>
    <w:rsid w:val="00373A16"/>
    <w:rsid w:val="00373A58"/>
    <w:rsid w:val="00373A70"/>
    <w:rsid w:val="00373A7D"/>
    <w:rsid w:val="00373A81"/>
    <w:rsid w:val="00373AF0"/>
    <w:rsid w:val="00373B2E"/>
    <w:rsid w:val="00373B4E"/>
    <w:rsid w:val="00373B51"/>
    <w:rsid w:val="00373B6F"/>
    <w:rsid w:val="00373B87"/>
    <w:rsid w:val="00373C52"/>
    <w:rsid w:val="00373C53"/>
    <w:rsid w:val="00373C79"/>
    <w:rsid w:val="00373D2B"/>
    <w:rsid w:val="00373D67"/>
    <w:rsid w:val="00373DB8"/>
    <w:rsid w:val="00373DDA"/>
    <w:rsid w:val="00373DE2"/>
    <w:rsid w:val="00373DE4"/>
    <w:rsid w:val="00373DF2"/>
    <w:rsid w:val="00373E6F"/>
    <w:rsid w:val="00373E8B"/>
    <w:rsid w:val="00373EA2"/>
    <w:rsid w:val="00373EA7"/>
    <w:rsid w:val="00373EE6"/>
    <w:rsid w:val="00373F1F"/>
    <w:rsid w:val="00373F95"/>
    <w:rsid w:val="00374012"/>
    <w:rsid w:val="00374016"/>
    <w:rsid w:val="00374034"/>
    <w:rsid w:val="00374055"/>
    <w:rsid w:val="003740AF"/>
    <w:rsid w:val="003740C8"/>
    <w:rsid w:val="00374139"/>
    <w:rsid w:val="00374167"/>
    <w:rsid w:val="00374177"/>
    <w:rsid w:val="00374181"/>
    <w:rsid w:val="003741A7"/>
    <w:rsid w:val="003741B0"/>
    <w:rsid w:val="003741DF"/>
    <w:rsid w:val="003741E7"/>
    <w:rsid w:val="00374200"/>
    <w:rsid w:val="00374210"/>
    <w:rsid w:val="00374288"/>
    <w:rsid w:val="003742CF"/>
    <w:rsid w:val="003742E5"/>
    <w:rsid w:val="003742F9"/>
    <w:rsid w:val="00374317"/>
    <w:rsid w:val="00374327"/>
    <w:rsid w:val="00374398"/>
    <w:rsid w:val="003743A3"/>
    <w:rsid w:val="003743A8"/>
    <w:rsid w:val="003743D7"/>
    <w:rsid w:val="00374460"/>
    <w:rsid w:val="003744AF"/>
    <w:rsid w:val="0037450E"/>
    <w:rsid w:val="0037456D"/>
    <w:rsid w:val="00374576"/>
    <w:rsid w:val="003745AA"/>
    <w:rsid w:val="00374616"/>
    <w:rsid w:val="00374686"/>
    <w:rsid w:val="00374715"/>
    <w:rsid w:val="00374769"/>
    <w:rsid w:val="00374775"/>
    <w:rsid w:val="0037482B"/>
    <w:rsid w:val="00374879"/>
    <w:rsid w:val="00374904"/>
    <w:rsid w:val="0037495F"/>
    <w:rsid w:val="00374994"/>
    <w:rsid w:val="003749D1"/>
    <w:rsid w:val="00374A55"/>
    <w:rsid w:val="00374A63"/>
    <w:rsid w:val="00374A6E"/>
    <w:rsid w:val="00374AB9"/>
    <w:rsid w:val="00374AE4"/>
    <w:rsid w:val="00374B11"/>
    <w:rsid w:val="00374B2E"/>
    <w:rsid w:val="00374B4A"/>
    <w:rsid w:val="00374B51"/>
    <w:rsid w:val="00374BDF"/>
    <w:rsid w:val="00374C26"/>
    <w:rsid w:val="00374C85"/>
    <w:rsid w:val="00374CBD"/>
    <w:rsid w:val="00374D26"/>
    <w:rsid w:val="00374D75"/>
    <w:rsid w:val="00374D78"/>
    <w:rsid w:val="00374D9B"/>
    <w:rsid w:val="00374DAD"/>
    <w:rsid w:val="00374E27"/>
    <w:rsid w:val="00374E32"/>
    <w:rsid w:val="00374E49"/>
    <w:rsid w:val="00374E72"/>
    <w:rsid w:val="00374E81"/>
    <w:rsid w:val="00374E88"/>
    <w:rsid w:val="00374EBD"/>
    <w:rsid w:val="00374EDE"/>
    <w:rsid w:val="00374F24"/>
    <w:rsid w:val="00374F57"/>
    <w:rsid w:val="00374FC4"/>
    <w:rsid w:val="00374FCE"/>
    <w:rsid w:val="00374FD9"/>
    <w:rsid w:val="00374FF0"/>
    <w:rsid w:val="0037502F"/>
    <w:rsid w:val="00375057"/>
    <w:rsid w:val="003750A8"/>
    <w:rsid w:val="00375112"/>
    <w:rsid w:val="0037511B"/>
    <w:rsid w:val="00375121"/>
    <w:rsid w:val="00375167"/>
    <w:rsid w:val="0037516B"/>
    <w:rsid w:val="003751B8"/>
    <w:rsid w:val="003751D1"/>
    <w:rsid w:val="0037521A"/>
    <w:rsid w:val="00375232"/>
    <w:rsid w:val="00375233"/>
    <w:rsid w:val="00375256"/>
    <w:rsid w:val="00375289"/>
    <w:rsid w:val="00375356"/>
    <w:rsid w:val="00375365"/>
    <w:rsid w:val="00375379"/>
    <w:rsid w:val="003753A4"/>
    <w:rsid w:val="003753B3"/>
    <w:rsid w:val="003753FA"/>
    <w:rsid w:val="003753FE"/>
    <w:rsid w:val="00375423"/>
    <w:rsid w:val="0037544B"/>
    <w:rsid w:val="00375497"/>
    <w:rsid w:val="003754E0"/>
    <w:rsid w:val="00375501"/>
    <w:rsid w:val="0037554E"/>
    <w:rsid w:val="0037556C"/>
    <w:rsid w:val="003755A2"/>
    <w:rsid w:val="003755A3"/>
    <w:rsid w:val="0037560F"/>
    <w:rsid w:val="0037563E"/>
    <w:rsid w:val="0037564D"/>
    <w:rsid w:val="00375662"/>
    <w:rsid w:val="003756D4"/>
    <w:rsid w:val="00375722"/>
    <w:rsid w:val="00375727"/>
    <w:rsid w:val="0037573F"/>
    <w:rsid w:val="003757AA"/>
    <w:rsid w:val="003757D3"/>
    <w:rsid w:val="003757F7"/>
    <w:rsid w:val="00375850"/>
    <w:rsid w:val="003758A7"/>
    <w:rsid w:val="003758BD"/>
    <w:rsid w:val="003758C0"/>
    <w:rsid w:val="003758D3"/>
    <w:rsid w:val="003758E8"/>
    <w:rsid w:val="003758FF"/>
    <w:rsid w:val="0037597F"/>
    <w:rsid w:val="003759A2"/>
    <w:rsid w:val="003759CF"/>
    <w:rsid w:val="00375A51"/>
    <w:rsid w:val="00375B45"/>
    <w:rsid w:val="00375B46"/>
    <w:rsid w:val="00375B92"/>
    <w:rsid w:val="00375C2D"/>
    <w:rsid w:val="00375C32"/>
    <w:rsid w:val="00375C89"/>
    <w:rsid w:val="00375CB5"/>
    <w:rsid w:val="00375D58"/>
    <w:rsid w:val="00375DD2"/>
    <w:rsid w:val="00375DD6"/>
    <w:rsid w:val="00375DE6"/>
    <w:rsid w:val="00375DE9"/>
    <w:rsid w:val="00375E26"/>
    <w:rsid w:val="00375E94"/>
    <w:rsid w:val="00375EC7"/>
    <w:rsid w:val="00375F36"/>
    <w:rsid w:val="00375F46"/>
    <w:rsid w:val="00376186"/>
    <w:rsid w:val="003761F0"/>
    <w:rsid w:val="00376249"/>
    <w:rsid w:val="00376282"/>
    <w:rsid w:val="003762C2"/>
    <w:rsid w:val="003762DD"/>
    <w:rsid w:val="0037633B"/>
    <w:rsid w:val="003763BB"/>
    <w:rsid w:val="003763C8"/>
    <w:rsid w:val="0037640C"/>
    <w:rsid w:val="003764AD"/>
    <w:rsid w:val="0037652D"/>
    <w:rsid w:val="003765AA"/>
    <w:rsid w:val="003765B4"/>
    <w:rsid w:val="00376608"/>
    <w:rsid w:val="00376622"/>
    <w:rsid w:val="0037667B"/>
    <w:rsid w:val="0037668F"/>
    <w:rsid w:val="00376697"/>
    <w:rsid w:val="0037669C"/>
    <w:rsid w:val="00376722"/>
    <w:rsid w:val="00376790"/>
    <w:rsid w:val="00376798"/>
    <w:rsid w:val="003767CD"/>
    <w:rsid w:val="00376808"/>
    <w:rsid w:val="00376833"/>
    <w:rsid w:val="003768B7"/>
    <w:rsid w:val="003768F7"/>
    <w:rsid w:val="003768FF"/>
    <w:rsid w:val="0037691E"/>
    <w:rsid w:val="00376922"/>
    <w:rsid w:val="00376956"/>
    <w:rsid w:val="0037695C"/>
    <w:rsid w:val="00376ACA"/>
    <w:rsid w:val="00376AD9"/>
    <w:rsid w:val="00376AF3"/>
    <w:rsid w:val="00376B22"/>
    <w:rsid w:val="00376B47"/>
    <w:rsid w:val="00376B4B"/>
    <w:rsid w:val="00376B59"/>
    <w:rsid w:val="00376B6F"/>
    <w:rsid w:val="00376B8E"/>
    <w:rsid w:val="00376B98"/>
    <w:rsid w:val="00376C03"/>
    <w:rsid w:val="00376C6D"/>
    <w:rsid w:val="00376C71"/>
    <w:rsid w:val="00376CC1"/>
    <w:rsid w:val="00376CEB"/>
    <w:rsid w:val="00376D1E"/>
    <w:rsid w:val="00376DA7"/>
    <w:rsid w:val="00376DAB"/>
    <w:rsid w:val="00376DDB"/>
    <w:rsid w:val="00376DDF"/>
    <w:rsid w:val="00376DEA"/>
    <w:rsid w:val="00376E4F"/>
    <w:rsid w:val="00376E5F"/>
    <w:rsid w:val="00376E94"/>
    <w:rsid w:val="00376F05"/>
    <w:rsid w:val="00376F26"/>
    <w:rsid w:val="00376F8B"/>
    <w:rsid w:val="00376F8F"/>
    <w:rsid w:val="00376FAC"/>
    <w:rsid w:val="00376FEF"/>
    <w:rsid w:val="0037708E"/>
    <w:rsid w:val="00377101"/>
    <w:rsid w:val="00377133"/>
    <w:rsid w:val="003771AA"/>
    <w:rsid w:val="0037721E"/>
    <w:rsid w:val="0037727F"/>
    <w:rsid w:val="0037729F"/>
    <w:rsid w:val="003772CB"/>
    <w:rsid w:val="003772F0"/>
    <w:rsid w:val="0037730A"/>
    <w:rsid w:val="0037731C"/>
    <w:rsid w:val="0037736B"/>
    <w:rsid w:val="00377375"/>
    <w:rsid w:val="003773E6"/>
    <w:rsid w:val="00377419"/>
    <w:rsid w:val="0037744C"/>
    <w:rsid w:val="0037748C"/>
    <w:rsid w:val="00377495"/>
    <w:rsid w:val="003774E9"/>
    <w:rsid w:val="003774FC"/>
    <w:rsid w:val="00377509"/>
    <w:rsid w:val="00377520"/>
    <w:rsid w:val="00377541"/>
    <w:rsid w:val="0037759C"/>
    <w:rsid w:val="003775C7"/>
    <w:rsid w:val="00377642"/>
    <w:rsid w:val="0037764C"/>
    <w:rsid w:val="0037765A"/>
    <w:rsid w:val="00377663"/>
    <w:rsid w:val="00377688"/>
    <w:rsid w:val="00377696"/>
    <w:rsid w:val="00377726"/>
    <w:rsid w:val="0037772A"/>
    <w:rsid w:val="0037773F"/>
    <w:rsid w:val="00377766"/>
    <w:rsid w:val="003777A2"/>
    <w:rsid w:val="003777C3"/>
    <w:rsid w:val="00377854"/>
    <w:rsid w:val="003778F3"/>
    <w:rsid w:val="00377947"/>
    <w:rsid w:val="0037795B"/>
    <w:rsid w:val="00377978"/>
    <w:rsid w:val="00377A62"/>
    <w:rsid w:val="00377A66"/>
    <w:rsid w:val="00377A8B"/>
    <w:rsid w:val="00377BBA"/>
    <w:rsid w:val="00377BFA"/>
    <w:rsid w:val="00377C01"/>
    <w:rsid w:val="00377D4B"/>
    <w:rsid w:val="00377DA3"/>
    <w:rsid w:val="00377DB2"/>
    <w:rsid w:val="00377DCA"/>
    <w:rsid w:val="00377E41"/>
    <w:rsid w:val="00377E54"/>
    <w:rsid w:val="00377EB6"/>
    <w:rsid w:val="00377F08"/>
    <w:rsid w:val="00377F42"/>
    <w:rsid w:val="00377F59"/>
    <w:rsid w:val="0038002B"/>
    <w:rsid w:val="0038002F"/>
    <w:rsid w:val="0038005D"/>
    <w:rsid w:val="003800A4"/>
    <w:rsid w:val="003800B5"/>
    <w:rsid w:val="003800D6"/>
    <w:rsid w:val="00380103"/>
    <w:rsid w:val="0038014B"/>
    <w:rsid w:val="0038015B"/>
    <w:rsid w:val="00380167"/>
    <w:rsid w:val="00380181"/>
    <w:rsid w:val="00380184"/>
    <w:rsid w:val="00380188"/>
    <w:rsid w:val="003801B1"/>
    <w:rsid w:val="003801DF"/>
    <w:rsid w:val="0038033A"/>
    <w:rsid w:val="00380394"/>
    <w:rsid w:val="003803AB"/>
    <w:rsid w:val="003803D3"/>
    <w:rsid w:val="00380419"/>
    <w:rsid w:val="00380455"/>
    <w:rsid w:val="00380498"/>
    <w:rsid w:val="003804F4"/>
    <w:rsid w:val="003804F6"/>
    <w:rsid w:val="003805BC"/>
    <w:rsid w:val="003805D8"/>
    <w:rsid w:val="003805DB"/>
    <w:rsid w:val="00380612"/>
    <w:rsid w:val="00380665"/>
    <w:rsid w:val="00380681"/>
    <w:rsid w:val="003806F2"/>
    <w:rsid w:val="00380766"/>
    <w:rsid w:val="00380814"/>
    <w:rsid w:val="0038082F"/>
    <w:rsid w:val="0038085D"/>
    <w:rsid w:val="0038086C"/>
    <w:rsid w:val="00380877"/>
    <w:rsid w:val="003808BC"/>
    <w:rsid w:val="003808C3"/>
    <w:rsid w:val="0038092B"/>
    <w:rsid w:val="0038094E"/>
    <w:rsid w:val="0038099B"/>
    <w:rsid w:val="003809BE"/>
    <w:rsid w:val="00380A52"/>
    <w:rsid w:val="00380A6A"/>
    <w:rsid w:val="00380A6E"/>
    <w:rsid w:val="00380A75"/>
    <w:rsid w:val="00380A8A"/>
    <w:rsid w:val="00380A8D"/>
    <w:rsid w:val="00380A9F"/>
    <w:rsid w:val="00380ACF"/>
    <w:rsid w:val="00380BA6"/>
    <w:rsid w:val="00380BD1"/>
    <w:rsid w:val="00380C72"/>
    <w:rsid w:val="00380C79"/>
    <w:rsid w:val="00380C98"/>
    <w:rsid w:val="00380D2A"/>
    <w:rsid w:val="00380D72"/>
    <w:rsid w:val="00380D82"/>
    <w:rsid w:val="00380DA2"/>
    <w:rsid w:val="00380DBD"/>
    <w:rsid w:val="00380DCF"/>
    <w:rsid w:val="00380E67"/>
    <w:rsid w:val="00380E6D"/>
    <w:rsid w:val="00380E6F"/>
    <w:rsid w:val="00380E8A"/>
    <w:rsid w:val="00380F21"/>
    <w:rsid w:val="00380F34"/>
    <w:rsid w:val="00380F4F"/>
    <w:rsid w:val="00380F6B"/>
    <w:rsid w:val="00380F99"/>
    <w:rsid w:val="00381013"/>
    <w:rsid w:val="0038101D"/>
    <w:rsid w:val="00381042"/>
    <w:rsid w:val="0038105A"/>
    <w:rsid w:val="003810B9"/>
    <w:rsid w:val="003810D2"/>
    <w:rsid w:val="003810FD"/>
    <w:rsid w:val="0038119B"/>
    <w:rsid w:val="003811A9"/>
    <w:rsid w:val="003811B0"/>
    <w:rsid w:val="003811D4"/>
    <w:rsid w:val="0038121B"/>
    <w:rsid w:val="00381253"/>
    <w:rsid w:val="0038126A"/>
    <w:rsid w:val="00381274"/>
    <w:rsid w:val="00381299"/>
    <w:rsid w:val="003812B2"/>
    <w:rsid w:val="003812BA"/>
    <w:rsid w:val="003812C1"/>
    <w:rsid w:val="003812C6"/>
    <w:rsid w:val="003812E4"/>
    <w:rsid w:val="003812EC"/>
    <w:rsid w:val="003812F5"/>
    <w:rsid w:val="0038133C"/>
    <w:rsid w:val="00381354"/>
    <w:rsid w:val="0038135D"/>
    <w:rsid w:val="0038136A"/>
    <w:rsid w:val="003813AA"/>
    <w:rsid w:val="003813D8"/>
    <w:rsid w:val="003813E1"/>
    <w:rsid w:val="003813EA"/>
    <w:rsid w:val="00381422"/>
    <w:rsid w:val="003814DD"/>
    <w:rsid w:val="0038151B"/>
    <w:rsid w:val="0038151D"/>
    <w:rsid w:val="003815A5"/>
    <w:rsid w:val="00381629"/>
    <w:rsid w:val="0038165F"/>
    <w:rsid w:val="003816D5"/>
    <w:rsid w:val="0038171B"/>
    <w:rsid w:val="0038178D"/>
    <w:rsid w:val="003817A2"/>
    <w:rsid w:val="003817CF"/>
    <w:rsid w:val="00381810"/>
    <w:rsid w:val="00381830"/>
    <w:rsid w:val="00381865"/>
    <w:rsid w:val="00381881"/>
    <w:rsid w:val="003818A9"/>
    <w:rsid w:val="003818CA"/>
    <w:rsid w:val="003818D7"/>
    <w:rsid w:val="0038191C"/>
    <w:rsid w:val="003819B0"/>
    <w:rsid w:val="003819C5"/>
    <w:rsid w:val="003819F7"/>
    <w:rsid w:val="003819FB"/>
    <w:rsid w:val="00381A6D"/>
    <w:rsid w:val="00381A96"/>
    <w:rsid w:val="00381ADB"/>
    <w:rsid w:val="00381B21"/>
    <w:rsid w:val="00381B50"/>
    <w:rsid w:val="00381B68"/>
    <w:rsid w:val="00381B79"/>
    <w:rsid w:val="00381BAC"/>
    <w:rsid w:val="00381D0E"/>
    <w:rsid w:val="00381D53"/>
    <w:rsid w:val="00381D71"/>
    <w:rsid w:val="00381D8A"/>
    <w:rsid w:val="00381DEB"/>
    <w:rsid w:val="00381DEE"/>
    <w:rsid w:val="00381E52"/>
    <w:rsid w:val="00381E96"/>
    <w:rsid w:val="00381F37"/>
    <w:rsid w:val="00381F98"/>
    <w:rsid w:val="00381FA1"/>
    <w:rsid w:val="003820AC"/>
    <w:rsid w:val="003820CE"/>
    <w:rsid w:val="00382102"/>
    <w:rsid w:val="00382132"/>
    <w:rsid w:val="0038213B"/>
    <w:rsid w:val="0038215D"/>
    <w:rsid w:val="00382191"/>
    <w:rsid w:val="00382197"/>
    <w:rsid w:val="003821EC"/>
    <w:rsid w:val="00382269"/>
    <w:rsid w:val="00382293"/>
    <w:rsid w:val="003822F5"/>
    <w:rsid w:val="00382329"/>
    <w:rsid w:val="003823E7"/>
    <w:rsid w:val="00382410"/>
    <w:rsid w:val="003824B0"/>
    <w:rsid w:val="003824D8"/>
    <w:rsid w:val="0038254F"/>
    <w:rsid w:val="00382556"/>
    <w:rsid w:val="00382584"/>
    <w:rsid w:val="0038258D"/>
    <w:rsid w:val="003825B2"/>
    <w:rsid w:val="003825D5"/>
    <w:rsid w:val="003825EA"/>
    <w:rsid w:val="00382604"/>
    <w:rsid w:val="0038261E"/>
    <w:rsid w:val="0038266F"/>
    <w:rsid w:val="003826D5"/>
    <w:rsid w:val="003826D6"/>
    <w:rsid w:val="0038273A"/>
    <w:rsid w:val="003827B6"/>
    <w:rsid w:val="003827B9"/>
    <w:rsid w:val="003827D4"/>
    <w:rsid w:val="0038281B"/>
    <w:rsid w:val="003828AC"/>
    <w:rsid w:val="00382921"/>
    <w:rsid w:val="003829AE"/>
    <w:rsid w:val="003829FD"/>
    <w:rsid w:val="003829FF"/>
    <w:rsid w:val="00382A4B"/>
    <w:rsid w:val="00382A4F"/>
    <w:rsid w:val="00382A5B"/>
    <w:rsid w:val="00382AB8"/>
    <w:rsid w:val="00382B05"/>
    <w:rsid w:val="00382B46"/>
    <w:rsid w:val="00382B5E"/>
    <w:rsid w:val="00382B63"/>
    <w:rsid w:val="00382B98"/>
    <w:rsid w:val="00382BA4"/>
    <w:rsid w:val="00382BDC"/>
    <w:rsid w:val="00382C09"/>
    <w:rsid w:val="00382C4D"/>
    <w:rsid w:val="00382C9A"/>
    <w:rsid w:val="00382C9D"/>
    <w:rsid w:val="00382CB3"/>
    <w:rsid w:val="00382CDE"/>
    <w:rsid w:val="00382CFB"/>
    <w:rsid w:val="00382D5A"/>
    <w:rsid w:val="00382D61"/>
    <w:rsid w:val="00382D97"/>
    <w:rsid w:val="00382D9F"/>
    <w:rsid w:val="00382DC8"/>
    <w:rsid w:val="00382E6E"/>
    <w:rsid w:val="00382E98"/>
    <w:rsid w:val="00382F0B"/>
    <w:rsid w:val="00382F1E"/>
    <w:rsid w:val="00382F56"/>
    <w:rsid w:val="00382FAA"/>
    <w:rsid w:val="00382FC4"/>
    <w:rsid w:val="00382FE3"/>
    <w:rsid w:val="00383011"/>
    <w:rsid w:val="0038304E"/>
    <w:rsid w:val="003830DE"/>
    <w:rsid w:val="003831FE"/>
    <w:rsid w:val="0038326F"/>
    <w:rsid w:val="003832AF"/>
    <w:rsid w:val="003832B4"/>
    <w:rsid w:val="003832DD"/>
    <w:rsid w:val="003832F6"/>
    <w:rsid w:val="00383313"/>
    <w:rsid w:val="003833CC"/>
    <w:rsid w:val="003833D1"/>
    <w:rsid w:val="00383468"/>
    <w:rsid w:val="0038349D"/>
    <w:rsid w:val="003834BF"/>
    <w:rsid w:val="003834E6"/>
    <w:rsid w:val="003834EC"/>
    <w:rsid w:val="0038352D"/>
    <w:rsid w:val="003835EC"/>
    <w:rsid w:val="00383642"/>
    <w:rsid w:val="00383681"/>
    <w:rsid w:val="00383688"/>
    <w:rsid w:val="003836CB"/>
    <w:rsid w:val="003836FA"/>
    <w:rsid w:val="00383733"/>
    <w:rsid w:val="00383754"/>
    <w:rsid w:val="003838EC"/>
    <w:rsid w:val="00383994"/>
    <w:rsid w:val="00383A14"/>
    <w:rsid w:val="00383A18"/>
    <w:rsid w:val="00383AC9"/>
    <w:rsid w:val="00383B3A"/>
    <w:rsid w:val="00383BC2"/>
    <w:rsid w:val="00383BF0"/>
    <w:rsid w:val="00383C8F"/>
    <w:rsid w:val="00383CB8"/>
    <w:rsid w:val="00383CC8"/>
    <w:rsid w:val="00383D12"/>
    <w:rsid w:val="00383D3C"/>
    <w:rsid w:val="00383D6F"/>
    <w:rsid w:val="00383DEE"/>
    <w:rsid w:val="00383E8B"/>
    <w:rsid w:val="00383E8F"/>
    <w:rsid w:val="00383EA7"/>
    <w:rsid w:val="00383EF0"/>
    <w:rsid w:val="00383F42"/>
    <w:rsid w:val="00383FAA"/>
    <w:rsid w:val="00383FEE"/>
    <w:rsid w:val="0038401D"/>
    <w:rsid w:val="00384126"/>
    <w:rsid w:val="00384174"/>
    <w:rsid w:val="00384176"/>
    <w:rsid w:val="00384195"/>
    <w:rsid w:val="003841D7"/>
    <w:rsid w:val="00384264"/>
    <w:rsid w:val="00384272"/>
    <w:rsid w:val="003842A8"/>
    <w:rsid w:val="003842D1"/>
    <w:rsid w:val="0038432E"/>
    <w:rsid w:val="00384387"/>
    <w:rsid w:val="0038438B"/>
    <w:rsid w:val="00384435"/>
    <w:rsid w:val="0038444F"/>
    <w:rsid w:val="00384459"/>
    <w:rsid w:val="003844D0"/>
    <w:rsid w:val="003844D4"/>
    <w:rsid w:val="003844FB"/>
    <w:rsid w:val="0038458C"/>
    <w:rsid w:val="0038459C"/>
    <w:rsid w:val="003845B0"/>
    <w:rsid w:val="003845F5"/>
    <w:rsid w:val="003845FC"/>
    <w:rsid w:val="00384632"/>
    <w:rsid w:val="00384637"/>
    <w:rsid w:val="00384653"/>
    <w:rsid w:val="00384669"/>
    <w:rsid w:val="003846DE"/>
    <w:rsid w:val="00384723"/>
    <w:rsid w:val="00384726"/>
    <w:rsid w:val="00384745"/>
    <w:rsid w:val="0038477C"/>
    <w:rsid w:val="0038478F"/>
    <w:rsid w:val="003847D6"/>
    <w:rsid w:val="003847EB"/>
    <w:rsid w:val="0038484E"/>
    <w:rsid w:val="00384881"/>
    <w:rsid w:val="0038488D"/>
    <w:rsid w:val="0038496E"/>
    <w:rsid w:val="00384A4C"/>
    <w:rsid w:val="00384AC0"/>
    <w:rsid w:val="00384AC8"/>
    <w:rsid w:val="00384ACC"/>
    <w:rsid w:val="00384AFD"/>
    <w:rsid w:val="00384B1E"/>
    <w:rsid w:val="00384B23"/>
    <w:rsid w:val="00384B4B"/>
    <w:rsid w:val="00384B57"/>
    <w:rsid w:val="00384B78"/>
    <w:rsid w:val="00384BB6"/>
    <w:rsid w:val="00384C09"/>
    <w:rsid w:val="00384C2D"/>
    <w:rsid w:val="00384C55"/>
    <w:rsid w:val="00384C98"/>
    <w:rsid w:val="00384CA3"/>
    <w:rsid w:val="00384CED"/>
    <w:rsid w:val="00384D09"/>
    <w:rsid w:val="00384D35"/>
    <w:rsid w:val="00384DA4"/>
    <w:rsid w:val="00384DD8"/>
    <w:rsid w:val="00384E71"/>
    <w:rsid w:val="00384E7C"/>
    <w:rsid w:val="00384E84"/>
    <w:rsid w:val="00384EB0"/>
    <w:rsid w:val="00384EC8"/>
    <w:rsid w:val="00384F25"/>
    <w:rsid w:val="00384FC1"/>
    <w:rsid w:val="00384FC6"/>
    <w:rsid w:val="00385024"/>
    <w:rsid w:val="00385049"/>
    <w:rsid w:val="0038506C"/>
    <w:rsid w:val="003851A9"/>
    <w:rsid w:val="00385306"/>
    <w:rsid w:val="00385322"/>
    <w:rsid w:val="00385380"/>
    <w:rsid w:val="003853BC"/>
    <w:rsid w:val="003853DB"/>
    <w:rsid w:val="0038541E"/>
    <w:rsid w:val="0038543F"/>
    <w:rsid w:val="003854B3"/>
    <w:rsid w:val="003854C0"/>
    <w:rsid w:val="003854E1"/>
    <w:rsid w:val="003854F6"/>
    <w:rsid w:val="003854FB"/>
    <w:rsid w:val="0038550C"/>
    <w:rsid w:val="00385512"/>
    <w:rsid w:val="0038551C"/>
    <w:rsid w:val="003855A6"/>
    <w:rsid w:val="003855B8"/>
    <w:rsid w:val="00385644"/>
    <w:rsid w:val="00385653"/>
    <w:rsid w:val="00385672"/>
    <w:rsid w:val="0038568C"/>
    <w:rsid w:val="003856DB"/>
    <w:rsid w:val="003856F9"/>
    <w:rsid w:val="0038574C"/>
    <w:rsid w:val="0038576C"/>
    <w:rsid w:val="003857B2"/>
    <w:rsid w:val="003857DA"/>
    <w:rsid w:val="003857DB"/>
    <w:rsid w:val="0038580C"/>
    <w:rsid w:val="00385833"/>
    <w:rsid w:val="0038587E"/>
    <w:rsid w:val="003858A6"/>
    <w:rsid w:val="003858C9"/>
    <w:rsid w:val="003858D2"/>
    <w:rsid w:val="0038592B"/>
    <w:rsid w:val="0038593F"/>
    <w:rsid w:val="00385941"/>
    <w:rsid w:val="00385957"/>
    <w:rsid w:val="0038596A"/>
    <w:rsid w:val="003859CD"/>
    <w:rsid w:val="003859D2"/>
    <w:rsid w:val="003859E0"/>
    <w:rsid w:val="003859EA"/>
    <w:rsid w:val="00385A74"/>
    <w:rsid w:val="00385A90"/>
    <w:rsid w:val="00385AA0"/>
    <w:rsid w:val="00385AB6"/>
    <w:rsid w:val="00385ADF"/>
    <w:rsid w:val="00385B14"/>
    <w:rsid w:val="00385BDF"/>
    <w:rsid w:val="00385BF8"/>
    <w:rsid w:val="00385C4A"/>
    <w:rsid w:val="00385C4F"/>
    <w:rsid w:val="00385CEE"/>
    <w:rsid w:val="00385CF0"/>
    <w:rsid w:val="00385D0E"/>
    <w:rsid w:val="00385D1F"/>
    <w:rsid w:val="00385D49"/>
    <w:rsid w:val="00385D4E"/>
    <w:rsid w:val="00385D69"/>
    <w:rsid w:val="00385D72"/>
    <w:rsid w:val="00385D73"/>
    <w:rsid w:val="00385DAF"/>
    <w:rsid w:val="00385DE4"/>
    <w:rsid w:val="00385DF4"/>
    <w:rsid w:val="00385E1F"/>
    <w:rsid w:val="00385E2D"/>
    <w:rsid w:val="00385E54"/>
    <w:rsid w:val="00385E84"/>
    <w:rsid w:val="00385EAB"/>
    <w:rsid w:val="00385ED9"/>
    <w:rsid w:val="00385F36"/>
    <w:rsid w:val="00385F3D"/>
    <w:rsid w:val="00385F58"/>
    <w:rsid w:val="00385F9A"/>
    <w:rsid w:val="00385FD5"/>
    <w:rsid w:val="00385FEB"/>
    <w:rsid w:val="00385FEE"/>
    <w:rsid w:val="00385FF3"/>
    <w:rsid w:val="0038605D"/>
    <w:rsid w:val="003860A3"/>
    <w:rsid w:val="003860A9"/>
    <w:rsid w:val="003860B2"/>
    <w:rsid w:val="003860C2"/>
    <w:rsid w:val="00386162"/>
    <w:rsid w:val="00386197"/>
    <w:rsid w:val="003861F0"/>
    <w:rsid w:val="003861F1"/>
    <w:rsid w:val="00386213"/>
    <w:rsid w:val="0038633E"/>
    <w:rsid w:val="003863CF"/>
    <w:rsid w:val="00386434"/>
    <w:rsid w:val="0038643B"/>
    <w:rsid w:val="0038658B"/>
    <w:rsid w:val="00386628"/>
    <w:rsid w:val="00386682"/>
    <w:rsid w:val="003866C6"/>
    <w:rsid w:val="003866EC"/>
    <w:rsid w:val="00386754"/>
    <w:rsid w:val="00386761"/>
    <w:rsid w:val="0038680C"/>
    <w:rsid w:val="0038685C"/>
    <w:rsid w:val="0038687B"/>
    <w:rsid w:val="003868B2"/>
    <w:rsid w:val="00386947"/>
    <w:rsid w:val="00386971"/>
    <w:rsid w:val="00386986"/>
    <w:rsid w:val="00386987"/>
    <w:rsid w:val="003869A4"/>
    <w:rsid w:val="003869B2"/>
    <w:rsid w:val="003869EA"/>
    <w:rsid w:val="003869EF"/>
    <w:rsid w:val="00386A13"/>
    <w:rsid w:val="00386A4C"/>
    <w:rsid w:val="00386AB7"/>
    <w:rsid w:val="00386ABA"/>
    <w:rsid w:val="00386AC2"/>
    <w:rsid w:val="00386B09"/>
    <w:rsid w:val="00386B6B"/>
    <w:rsid w:val="00386B9B"/>
    <w:rsid w:val="00386BAA"/>
    <w:rsid w:val="00386BD9"/>
    <w:rsid w:val="00386BE8"/>
    <w:rsid w:val="00386C13"/>
    <w:rsid w:val="00386C20"/>
    <w:rsid w:val="00386C5F"/>
    <w:rsid w:val="00386CCA"/>
    <w:rsid w:val="00386CCE"/>
    <w:rsid w:val="00386DD5"/>
    <w:rsid w:val="00386DF9"/>
    <w:rsid w:val="00386F10"/>
    <w:rsid w:val="00386F1D"/>
    <w:rsid w:val="00386FE0"/>
    <w:rsid w:val="00387010"/>
    <w:rsid w:val="0038707D"/>
    <w:rsid w:val="003870F4"/>
    <w:rsid w:val="0038716D"/>
    <w:rsid w:val="0038718D"/>
    <w:rsid w:val="003871A1"/>
    <w:rsid w:val="003871B6"/>
    <w:rsid w:val="003871E6"/>
    <w:rsid w:val="0038720B"/>
    <w:rsid w:val="0038721A"/>
    <w:rsid w:val="00387230"/>
    <w:rsid w:val="0038724C"/>
    <w:rsid w:val="00387265"/>
    <w:rsid w:val="003872FD"/>
    <w:rsid w:val="00387361"/>
    <w:rsid w:val="0038736E"/>
    <w:rsid w:val="0038737F"/>
    <w:rsid w:val="00387380"/>
    <w:rsid w:val="003873D1"/>
    <w:rsid w:val="00387441"/>
    <w:rsid w:val="00387451"/>
    <w:rsid w:val="00387547"/>
    <w:rsid w:val="0038754F"/>
    <w:rsid w:val="00387575"/>
    <w:rsid w:val="00387581"/>
    <w:rsid w:val="003875AC"/>
    <w:rsid w:val="003875E9"/>
    <w:rsid w:val="00387609"/>
    <w:rsid w:val="0038764E"/>
    <w:rsid w:val="0038768F"/>
    <w:rsid w:val="00387700"/>
    <w:rsid w:val="0038774B"/>
    <w:rsid w:val="0038774D"/>
    <w:rsid w:val="0038776E"/>
    <w:rsid w:val="00387800"/>
    <w:rsid w:val="00387818"/>
    <w:rsid w:val="00387823"/>
    <w:rsid w:val="00387840"/>
    <w:rsid w:val="0038784C"/>
    <w:rsid w:val="003878A5"/>
    <w:rsid w:val="00387914"/>
    <w:rsid w:val="00387961"/>
    <w:rsid w:val="00387962"/>
    <w:rsid w:val="0038796F"/>
    <w:rsid w:val="0038797B"/>
    <w:rsid w:val="003879EF"/>
    <w:rsid w:val="003879FF"/>
    <w:rsid w:val="00387A17"/>
    <w:rsid w:val="00387A1D"/>
    <w:rsid w:val="00387A35"/>
    <w:rsid w:val="00387A3D"/>
    <w:rsid w:val="00387A3E"/>
    <w:rsid w:val="00387A71"/>
    <w:rsid w:val="00387A82"/>
    <w:rsid w:val="00387A89"/>
    <w:rsid w:val="00387AF7"/>
    <w:rsid w:val="00387BAE"/>
    <w:rsid w:val="00387BB7"/>
    <w:rsid w:val="00387BC2"/>
    <w:rsid w:val="00387BD3"/>
    <w:rsid w:val="00387CBF"/>
    <w:rsid w:val="00387D0D"/>
    <w:rsid w:val="00387D2F"/>
    <w:rsid w:val="00387DA1"/>
    <w:rsid w:val="00387DF0"/>
    <w:rsid w:val="00387E82"/>
    <w:rsid w:val="00387F6C"/>
    <w:rsid w:val="00387FA7"/>
    <w:rsid w:val="00387FBA"/>
    <w:rsid w:val="00387FBE"/>
    <w:rsid w:val="00387FD9"/>
    <w:rsid w:val="00387FFC"/>
    <w:rsid w:val="00390086"/>
    <w:rsid w:val="003900A2"/>
    <w:rsid w:val="003900B8"/>
    <w:rsid w:val="003900E6"/>
    <w:rsid w:val="0039014D"/>
    <w:rsid w:val="00390158"/>
    <w:rsid w:val="0039015F"/>
    <w:rsid w:val="0039018E"/>
    <w:rsid w:val="003901AB"/>
    <w:rsid w:val="00390227"/>
    <w:rsid w:val="003902D4"/>
    <w:rsid w:val="003902FD"/>
    <w:rsid w:val="00390306"/>
    <w:rsid w:val="00390365"/>
    <w:rsid w:val="003903FF"/>
    <w:rsid w:val="00390447"/>
    <w:rsid w:val="0039046F"/>
    <w:rsid w:val="003904A5"/>
    <w:rsid w:val="003904D9"/>
    <w:rsid w:val="003905F4"/>
    <w:rsid w:val="0039061E"/>
    <w:rsid w:val="00390629"/>
    <w:rsid w:val="0039065E"/>
    <w:rsid w:val="00390686"/>
    <w:rsid w:val="003906CA"/>
    <w:rsid w:val="003906D6"/>
    <w:rsid w:val="00390776"/>
    <w:rsid w:val="00390786"/>
    <w:rsid w:val="00390790"/>
    <w:rsid w:val="003907C8"/>
    <w:rsid w:val="003907C9"/>
    <w:rsid w:val="00390813"/>
    <w:rsid w:val="003908A1"/>
    <w:rsid w:val="003908CB"/>
    <w:rsid w:val="0039090D"/>
    <w:rsid w:val="0039095B"/>
    <w:rsid w:val="00390963"/>
    <w:rsid w:val="003909FA"/>
    <w:rsid w:val="00390A1B"/>
    <w:rsid w:val="00390A6B"/>
    <w:rsid w:val="00390AB2"/>
    <w:rsid w:val="00390ABF"/>
    <w:rsid w:val="00390B0E"/>
    <w:rsid w:val="00390B21"/>
    <w:rsid w:val="00390B5C"/>
    <w:rsid w:val="00390B6A"/>
    <w:rsid w:val="00390B95"/>
    <w:rsid w:val="00390BA4"/>
    <w:rsid w:val="00390C1D"/>
    <w:rsid w:val="00390C34"/>
    <w:rsid w:val="00390C7A"/>
    <w:rsid w:val="00390CE2"/>
    <w:rsid w:val="00390D4D"/>
    <w:rsid w:val="00390D65"/>
    <w:rsid w:val="00390D75"/>
    <w:rsid w:val="00390DF9"/>
    <w:rsid w:val="00390E10"/>
    <w:rsid w:val="00390E7B"/>
    <w:rsid w:val="00390F26"/>
    <w:rsid w:val="00390F56"/>
    <w:rsid w:val="00390FB7"/>
    <w:rsid w:val="00390FBD"/>
    <w:rsid w:val="00391020"/>
    <w:rsid w:val="00391029"/>
    <w:rsid w:val="00391030"/>
    <w:rsid w:val="00391036"/>
    <w:rsid w:val="003910C5"/>
    <w:rsid w:val="003910D8"/>
    <w:rsid w:val="003910FB"/>
    <w:rsid w:val="003910FD"/>
    <w:rsid w:val="00391127"/>
    <w:rsid w:val="0039115D"/>
    <w:rsid w:val="003911D4"/>
    <w:rsid w:val="003911D5"/>
    <w:rsid w:val="003911E9"/>
    <w:rsid w:val="003911F1"/>
    <w:rsid w:val="00391233"/>
    <w:rsid w:val="00391261"/>
    <w:rsid w:val="00391290"/>
    <w:rsid w:val="003912AB"/>
    <w:rsid w:val="003912B0"/>
    <w:rsid w:val="00391305"/>
    <w:rsid w:val="00391353"/>
    <w:rsid w:val="00391360"/>
    <w:rsid w:val="0039146C"/>
    <w:rsid w:val="00391493"/>
    <w:rsid w:val="003914B1"/>
    <w:rsid w:val="003914DD"/>
    <w:rsid w:val="00391580"/>
    <w:rsid w:val="003915B5"/>
    <w:rsid w:val="00391665"/>
    <w:rsid w:val="00391791"/>
    <w:rsid w:val="003917BC"/>
    <w:rsid w:val="003917FE"/>
    <w:rsid w:val="00391813"/>
    <w:rsid w:val="00391835"/>
    <w:rsid w:val="0039186B"/>
    <w:rsid w:val="0039188B"/>
    <w:rsid w:val="003918CF"/>
    <w:rsid w:val="003919CA"/>
    <w:rsid w:val="00391A27"/>
    <w:rsid w:val="00391ABE"/>
    <w:rsid w:val="00391AED"/>
    <w:rsid w:val="00391AF6"/>
    <w:rsid w:val="00391B07"/>
    <w:rsid w:val="00391B09"/>
    <w:rsid w:val="00391B25"/>
    <w:rsid w:val="00391B34"/>
    <w:rsid w:val="00391B3D"/>
    <w:rsid w:val="00391BCA"/>
    <w:rsid w:val="00391BFC"/>
    <w:rsid w:val="00391BFD"/>
    <w:rsid w:val="00391C22"/>
    <w:rsid w:val="00391CB3"/>
    <w:rsid w:val="00391CE0"/>
    <w:rsid w:val="00391CFF"/>
    <w:rsid w:val="00391D06"/>
    <w:rsid w:val="00391D2B"/>
    <w:rsid w:val="00391DC9"/>
    <w:rsid w:val="00391E63"/>
    <w:rsid w:val="00391E6A"/>
    <w:rsid w:val="00391EEC"/>
    <w:rsid w:val="00391F44"/>
    <w:rsid w:val="00391FA8"/>
    <w:rsid w:val="00391FBD"/>
    <w:rsid w:val="00391FD2"/>
    <w:rsid w:val="00392098"/>
    <w:rsid w:val="003920C1"/>
    <w:rsid w:val="00392129"/>
    <w:rsid w:val="00392200"/>
    <w:rsid w:val="0039220C"/>
    <w:rsid w:val="0039220D"/>
    <w:rsid w:val="00392210"/>
    <w:rsid w:val="0039228A"/>
    <w:rsid w:val="003922B2"/>
    <w:rsid w:val="003922EB"/>
    <w:rsid w:val="003922FC"/>
    <w:rsid w:val="003922FD"/>
    <w:rsid w:val="00392320"/>
    <w:rsid w:val="0039232C"/>
    <w:rsid w:val="003923AF"/>
    <w:rsid w:val="003923BC"/>
    <w:rsid w:val="00392444"/>
    <w:rsid w:val="00392484"/>
    <w:rsid w:val="00392496"/>
    <w:rsid w:val="003924A5"/>
    <w:rsid w:val="003924AD"/>
    <w:rsid w:val="003924BB"/>
    <w:rsid w:val="003924C2"/>
    <w:rsid w:val="00392507"/>
    <w:rsid w:val="0039257F"/>
    <w:rsid w:val="003925AF"/>
    <w:rsid w:val="00392605"/>
    <w:rsid w:val="00392620"/>
    <w:rsid w:val="003926BB"/>
    <w:rsid w:val="003926D3"/>
    <w:rsid w:val="0039270F"/>
    <w:rsid w:val="0039271D"/>
    <w:rsid w:val="00392794"/>
    <w:rsid w:val="003927EC"/>
    <w:rsid w:val="003927FF"/>
    <w:rsid w:val="00392807"/>
    <w:rsid w:val="00392808"/>
    <w:rsid w:val="00392839"/>
    <w:rsid w:val="00392845"/>
    <w:rsid w:val="0039287B"/>
    <w:rsid w:val="003928B3"/>
    <w:rsid w:val="00392900"/>
    <w:rsid w:val="00392AAF"/>
    <w:rsid w:val="00392AC3"/>
    <w:rsid w:val="00392B15"/>
    <w:rsid w:val="00392C16"/>
    <w:rsid w:val="00392CE3"/>
    <w:rsid w:val="00392D0B"/>
    <w:rsid w:val="00392D11"/>
    <w:rsid w:val="00392D14"/>
    <w:rsid w:val="00392D30"/>
    <w:rsid w:val="00392D67"/>
    <w:rsid w:val="00392D69"/>
    <w:rsid w:val="00392D7F"/>
    <w:rsid w:val="00392D86"/>
    <w:rsid w:val="00392D8F"/>
    <w:rsid w:val="00392DAF"/>
    <w:rsid w:val="00392E0C"/>
    <w:rsid w:val="00392E1E"/>
    <w:rsid w:val="00392E4B"/>
    <w:rsid w:val="00392E63"/>
    <w:rsid w:val="00392F4F"/>
    <w:rsid w:val="00392FA2"/>
    <w:rsid w:val="00393055"/>
    <w:rsid w:val="0039307B"/>
    <w:rsid w:val="0039309A"/>
    <w:rsid w:val="003930B9"/>
    <w:rsid w:val="003930C3"/>
    <w:rsid w:val="0039316D"/>
    <w:rsid w:val="0039329A"/>
    <w:rsid w:val="003932EC"/>
    <w:rsid w:val="0039330C"/>
    <w:rsid w:val="0039331D"/>
    <w:rsid w:val="0039338D"/>
    <w:rsid w:val="003933C4"/>
    <w:rsid w:val="00393405"/>
    <w:rsid w:val="0039341C"/>
    <w:rsid w:val="0039344C"/>
    <w:rsid w:val="00393458"/>
    <w:rsid w:val="00393471"/>
    <w:rsid w:val="00393497"/>
    <w:rsid w:val="003934F4"/>
    <w:rsid w:val="0039351B"/>
    <w:rsid w:val="0039352C"/>
    <w:rsid w:val="0039353E"/>
    <w:rsid w:val="003935D0"/>
    <w:rsid w:val="003935D1"/>
    <w:rsid w:val="003935FF"/>
    <w:rsid w:val="00393623"/>
    <w:rsid w:val="003936B1"/>
    <w:rsid w:val="003936C9"/>
    <w:rsid w:val="003936CA"/>
    <w:rsid w:val="003936FC"/>
    <w:rsid w:val="0039370E"/>
    <w:rsid w:val="00393746"/>
    <w:rsid w:val="00393749"/>
    <w:rsid w:val="0039384A"/>
    <w:rsid w:val="0039387D"/>
    <w:rsid w:val="003938A7"/>
    <w:rsid w:val="00393942"/>
    <w:rsid w:val="00393949"/>
    <w:rsid w:val="0039396F"/>
    <w:rsid w:val="00393997"/>
    <w:rsid w:val="003939CC"/>
    <w:rsid w:val="003939DD"/>
    <w:rsid w:val="00393A25"/>
    <w:rsid w:val="00393A61"/>
    <w:rsid w:val="00393AA7"/>
    <w:rsid w:val="00393AC8"/>
    <w:rsid w:val="00393B02"/>
    <w:rsid w:val="00393BA4"/>
    <w:rsid w:val="00393C09"/>
    <w:rsid w:val="00393CC6"/>
    <w:rsid w:val="00393CD6"/>
    <w:rsid w:val="00393D65"/>
    <w:rsid w:val="00393DA0"/>
    <w:rsid w:val="00393DAD"/>
    <w:rsid w:val="00393DB8"/>
    <w:rsid w:val="00393DCD"/>
    <w:rsid w:val="00393E0A"/>
    <w:rsid w:val="00393EC8"/>
    <w:rsid w:val="00393ECA"/>
    <w:rsid w:val="00393EF6"/>
    <w:rsid w:val="00393F1F"/>
    <w:rsid w:val="00393F54"/>
    <w:rsid w:val="00393F5C"/>
    <w:rsid w:val="00393F8B"/>
    <w:rsid w:val="00393FA7"/>
    <w:rsid w:val="00394035"/>
    <w:rsid w:val="00394052"/>
    <w:rsid w:val="0039407E"/>
    <w:rsid w:val="003940B2"/>
    <w:rsid w:val="003940C3"/>
    <w:rsid w:val="003940E4"/>
    <w:rsid w:val="00394138"/>
    <w:rsid w:val="00394140"/>
    <w:rsid w:val="0039416D"/>
    <w:rsid w:val="003941BA"/>
    <w:rsid w:val="0039422B"/>
    <w:rsid w:val="00394256"/>
    <w:rsid w:val="00394274"/>
    <w:rsid w:val="003942AA"/>
    <w:rsid w:val="003942F8"/>
    <w:rsid w:val="00394308"/>
    <w:rsid w:val="0039434F"/>
    <w:rsid w:val="00394376"/>
    <w:rsid w:val="0039443B"/>
    <w:rsid w:val="00394493"/>
    <w:rsid w:val="003944C2"/>
    <w:rsid w:val="003944DA"/>
    <w:rsid w:val="0039452D"/>
    <w:rsid w:val="0039456B"/>
    <w:rsid w:val="003946AD"/>
    <w:rsid w:val="00394701"/>
    <w:rsid w:val="0039472F"/>
    <w:rsid w:val="0039475A"/>
    <w:rsid w:val="0039475E"/>
    <w:rsid w:val="003947AD"/>
    <w:rsid w:val="003947FE"/>
    <w:rsid w:val="0039480A"/>
    <w:rsid w:val="003948B9"/>
    <w:rsid w:val="00394927"/>
    <w:rsid w:val="0039492B"/>
    <w:rsid w:val="00394988"/>
    <w:rsid w:val="00394A0A"/>
    <w:rsid w:val="00394A22"/>
    <w:rsid w:val="00394A3F"/>
    <w:rsid w:val="00394A4B"/>
    <w:rsid w:val="00394A5F"/>
    <w:rsid w:val="00394A9C"/>
    <w:rsid w:val="00394B0D"/>
    <w:rsid w:val="00394B3A"/>
    <w:rsid w:val="00394B47"/>
    <w:rsid w:val="00394B88"/>
    <w:rsid w:val="00394B95"/>
    <w:rsid w:val="00394BB0"/>
    <w:rsid w:val="00394BE5"/>
    <w:rsid w:val="00394BFB"/>
    <w:rsid w:val="00394C1C"/>
    <w:rsid w:val="00394C1D"/>
    <w:rsid w:val="00394C69"/>
    <w:rsid w:val="00394CC3"/>
    <w:rsid w:val="00394D5A"/>
    <w:rsid w:val="00394D78"/>
    <w:rsid w:val="00394D96"/>
    <w:rsid w:val="00394DBD"/>
    <w:rsid w:val="00394DCB"/>
    <w:rsid w:val="00394E2E"/>
    <w:rsid w:val="00394E42"/>
    <w:rsid w:val="00394E60"/>
    <w:rsid w:val="00394ED2"/>
    <w:rsid w:val="00394EF6"/>
    <w:rsid w:val="00394F25"/>
    <w:rsid w:val="00394F37"/>
    <w:rsid w:val="00394F6E"/>
    <w:rsid w:val="00394F86"/>
    <w:rsid w:val="00394FAB"/>
    <w:rsid w:val="00394FC8"/>
    <w:rsid w:val="00395072"/>
    <w:rsid w:val="0039507A"/>
    <w:rsid w:val="0039507C"/>
    <w:rsid w:val="00395095"/>
    <w:rsid w:val="0039509E"/>
    <w:rsid w:val="003950C9"/>
    <w:rsid w:val="00395121"/>
    <w:rsid w:val="003951D7"/>
    <w:rsid w:val="003951DA"/>
    <w:rsid w:val="0039520A"/>
    <w:rsid w:val="0039523C"/>
    <w:rsid w:val="00395260"/>
    <w:rsid w:val="003952F2"/>
    <w:rsid w:val="003953C8"/>
    <w:rsid w:val="003953F6"/>
    <w:rsid w:val="00395406"/>
    <w:rsid w:val="00395496"/>
    <w:rsid w:val="00395515"/>
    <w:rsid w:val="00395523"/>
    <w:rsid w:val="00395535"/>
    <w:rsid w:val="00395556"/>
    <w:rsid w:val="00395587"/>
    <w:rsid w:val="003955BF"/>
    <w:rsid w:val="003955C0"/>
    <w:rsid w:val="0039562D"/>
    <w:rsid w:val="00395651"/>
    <w:rsid w:val="003956F9"/>
    <w:rsid w:val="0039571F"/>
    <w:rsid w:val="003957E3"/>
    <w:rsid w:val="00395896"/>
    <w:rsid w:val="00395916"/>
    <w:rsid w:val="0039594F"/>
    <w:rsid w:val="0039596E"/>
    <w:rsid w:val="0039599E"/>
    <w:rsid w:val="003959C3"/>
    <w:rsid w:val="00395A45"/>
    <w:rsid w:val="00395A6C"/>
    <w:rsid w:val="00395A71"/>
    <w:rsid w:val="00395AD6"/>
    <w:rsid w:val="00395AE8"/>
    <w:rsid w:val="00395AEB"/>
    <w:rsid w:val="00395AF6"/>
    <w:rsid w:val="00395B16"/>
    <w:rsid w:val="00395B54"/>
    <w:rsid w:val="00395BAC"/>
    <w:rsid w:val="00395BB1"/>
    <w:rsid w:val="00395BD8"/>
    <w:rsid w:val="00395C15"/>
    <w:rsid w:val="00395C46"/>
    <w:rsid w:val="00395CB9"/>
    <w:rsid w:val="00395CBB"/>
    <w:rsid w:val="00395D19"/>
    <w:rsid w:val="00395D3C"/>
    <w:rsid w:val="00395D5A"/>
    <w:rsid w:val="00395D67"/>
    <w:rsid w:val="00395DE0"/>
    <w:rsid w:val="00395E2D"/>
    <w:rsid w:val="00395ECC"/>
    <w:rsid w:val="00395ECF"/>
    <w:rsid w:val="00395EEA"/>
    <w:rsid w:val="00395EF9"/>
    <w:rsid w:val="00395F16"/>
    <w:rsid w:val="00395F2C"/>
    <w:rsid w:val="00395F30"/>
    <w:rsid w:val="00395F45"/>
    <w:rsid w:val="00395F7D"/>
    <w:rsid w:val="00395FAF"/>
    <w:rsid w:val="00395FB0"/>
    <w:rsid w:val="00396020"/>
    <w:rsid w:val="00396024"/>
    <w:rsid w:val="0039609A"/>
    <w:rsid w:val="0039611C"/>
    <w:rsid w:val="00396123"/>
    <w:rsid w:val="0039613A"/>
    <w:rsid w:val="00396158"/>
    <w:rsid w:val="0039616A"/>
    <w:rsid w:val="0039618A"/>
    <w:rsid w:val="0039619A"/>
    <w:rsid w:val="0039623E"/>
    <w:rsid w:val="00396252"/>
    <w:rsid w:val="00396258"/>
    <w:rsid w:val="0039625F"/>
    <w:rsid w:val="00396279"/>
    <w:rsid w:val="003962AD"/>
    <w:rsid w:val="003962B5"/>
    <w:rsid w:val="00396303"/>
    <w:rsid w:val="00396386"/>
    <w:rsid w:val="00396388"/>
    <w:rsid w:val="003963BE"/>
    <w:rsid w:val="003963D5"/>
    <w:rsid w:val="00396418"/>
    <w:rsid w:val="0039642E"/>
    <w:rsid w:val="0039659F"/>
    <w:rsid w:val="003965AC"/>
    <w:rsid w:val="003966AD"/>
    <w:rsid w:val="0039672C"/>
    <w:rsid w:val="00396758"/>
    <w:rsid w:val="00396759"/>
    <w:rsid w:val="00396763"/>
    <w:rsid w:val="0039678C"/>
    <w:rsid w:val="00396793"/>
    <w:rsid w:val="0039680A"/>
    <w:rsid w:val="00396839"/>
    <w:rsid w:val="003968CA"/>
    <w:rsid w:val="003968F6"/>
    <w:rsid w:val="0039697B"/>
    <w:rsid w:val="00396996"/>
    <w:rsid w:val="003969B6"/>
    <w:rsid w:val="00396A51"/>
    <w:rsid w:val="00396A7E"/>
    <w:rsid w:val="00396AB1"/>
    <w:rsid w:val="00396AC1"/>
    <w:rsid w:val="00396ACD"/>
    <w:rsid w:val="00396B18"/>
    <w:rsid w:val="00396B19"/>
    <w:rsid w:val="00396B23"/>
    <w:rsid w:val="00396B30"/>
    <w:rsid w:val="00396BEC"/>
    <w:rsid w:val="00396BFC"/>
    <w:rsid w:val="00396CD2"/>
    <w:rsid w:val="00396CE7"/>
    <w:rsid w:val="00396D33"/>
    <w:rsid w:val="00396D5D"/>
    <w:rsid w:val="00396DA1"/>
    <w:rsid w:val="00396DB3"/>
    <w:rsid w:val="00396DE3"/>
    <w:rsid w:val="00396E92"/>
    <w:rsid w:val="00396F49"/>
    <w:rsid w:val="00396F6D"/>
    <w:rsid w:val="00396F7C"/>
    <w:rsid w:val="00396F9B"/>
    <w:rsid w:val="00396FC0"/>
    <w:rsid w:val="00396FC9"/>
    <w:rsid w:val="00397065"/>
    <w:rsid w:val="00397089"/>
    <w:rsid w:val="003970B4"/>
    <w:rsid w:val="003970B5"/>
    <w:rsid w:val="003970EA"/>
    <w:rsid w:val="00397100"/>
    <w:rsid w:val="00397108"/>
    <w:rsid w:val="00397137"/>
    <w:rsid w:val="00397198"/>
    <w:rsid w:val="003971C6"/>
    <w:rsid w:val="003971FC"/>
    <w:rsid w:val="00397228"/>
    <w:rsid w:val="00397245"/>
    <w:rsid w:val="00397326"/>
    <w:rsid w:val="00397368"/>
    <w:rsid w:val="003973E8"/>
    <w:rsid w:val="00397451"/>
    <w:rsid w:val="0039746D"/>
    <w:rsid w:val="0039747F"/>
    <w:rsid w:val="003974EB"/>
    <w:rsid w:val="00397533"/>
    <w:rsid w:val="0039755C"/>
    <w:rsid w:val="003975AF"/>
    <w:rsid w:val="003975D2"/>
    <w:rsid w:val="0039761B"/>
    <w:rsid w:val="00397677"/>
    <w:rsid w:val="00397699"/>
    <w:rsid w:val="003976BA"/>
    <w:rsid w:val="003976C2"/>
    <w:rsid w:val="003976D7"/>
    <w:rsid w:val="003976DD"/>
    <w:rsid w:val="0039771D"/>
    <w:rsid w:val="00397740"/>
    <w:rsid w:val="003977BB"/>
    <w:rsid w:val="00397815"/>
    <w:rsid w:val="003978A5"/>
    <w:rsid w:val="003978BD"/>
    <w:rsid w:val="00397909"/>
    <w:rsid w:val="00397922"/>
    <w:rsid w:val="00397930"/>
    <w:rsid w:val="0039794D"/>
    <w:rsid w:val="00397A5F"/>
    <w:rsid w:val="00397A99"/>
    <w:rsid w:val="00397B22"/>
    <w:rsid w:val="00397B2D"/>
    <w:rsid w:val="00397B58"/>
    <w:rsid w:val="00397B6A"/>
    <w:rsid w:val="00397B84"/>
    <w:rsid w:val="00397BBB"/>
    <w:rsid w:val="00397BBE"/>
    <w:rsid w:val="00397C12"/>
    <w:rsid w:val="00397C16"/>
    <w:rsid w:val="00397C5D"/>
    <w:rsid w:val="00397C60"/>
    <w:rsid w:val="00397DC9"/>
    <w:rsid w:val="00397DFB"/>
    <w:rsid w:val="00397E0C"/>
    <w:rsid w:val="00397E33"/>
    <w:rsid w:val="00397E40"/>
    <w:rsid w:val="00397E4D"/>
    <w:rsid w:val="00397E72"/>
    <w:rsid w:val="00397EA0"/>
    <w:rsid w:val="00397F1E"/>
    <w:rsid w:val="00397F94"/>
    <w:rsid w:val="00397F9C"/>
    <w:rsid w:val="003A0060"/>
    <w:rsid w:val="003A00A1"/>
    <w:rsid w:val="003A00CC"/>
    <w:rsid w:val="003A01D2"/>
    <w:rsid w:val="003A023A"/>
    <w:rsid w:val="003A025D"/>
    <w:rsid w:val="003A042B"/>
    <w:rsid w:val="003A0471"/>
    <w:rsid w:val="003A04B0"/>
    <w:rsid w:val="003A0513"/>
    <w:rsid w:val="003A0585"/>
    <w:rsid w:val="003A059B"/>
    <w:rsid w:val="003A05C8"/>
    <w:rsid w:val="003A0633"/>
    <w:rsid w:val="003A063B"/>
    <w:rsid w:val="003A068F"/>
    <w:rsid w:val="003A069D"/>
    <w:rsid w:val="003A06B5"/>
    <w:rsid w:val="003A06ED"/>
    <w:rsid w:val="003A0738"/>
    <w:rsid w:val="003A0764"/>
    <w:rsid w:val="003A0778"/>
    <w:rsid w:val="003A080A"/>
    <w:rsid w:val="003A0831"/>
    <w:rsid w:val="003A0873"/>
    <w:rsid w:val="003A090E"/>
    <w:rsid w:val="003A0914"/>
    <w:rsid w:val="003A0965"/>
    <w:rsid w:val="003A0973"/>
    <w:rsid w:val="003A097D"/>
    <w:rsid w:val="003A0989"/>
    <w:rsid w:val="003A0991"/>
    <w:rsid w:val="003A09B7"/>
    <w:rsid w:val="003A09C8"/>
    <w:rsid w:val="003A0A35"/>
    <w:rsid w:val="003A0A76"/>
    <w:rsid w:val="003A0A7E"/>
    <w:rsid w:val="003A0A8E"/>
    <w:rsid w:val="003A0AAF"/>
    <w:rsid w:val="003A0ADA"/>
    <w:rsid w:val="003A0B40"/>
    <w:rsid w:val="003A0B55"/>
    <w:rsid w:val="003A0B5C"/>
    <w:rsid w:val="003A0C28"/>
    <w:rsid w:val="003A0C39"/>
    <w:rsid w:val="003A0C7B"/>
    <w:rsid w:val="003A0CEB"/>
    <w:rsid w:val="003A0D1B"/>
    <w:rsid w:val="003A0D43"/>
    <w:rsid w:val="003A0D6A"/>
    <w:rsid w:val="003A0D72"/>
    <w:rsid w:val="003A0E48"/>
    <w:rsid w:val="003A0E51"/>
    <w:rsid w:val="003A0EC2"/>
    <w:rsid w:val="003A0EC5"/>
    <w:rsid w:val="003A0ECC"/>
    <w:rsid w:val="003A0F07"/>
    <w:rsid w:val="003A0F25"/>
    <w:rsid w:val="003A0F6D"/>
    <w:rsid w:val="003A0F89"/>
    <w:rsid w:val="003A0FE3"/>
    <w:rsid w:val="003A0FEA"/>
    <w:rsid w:val="003A0FF8"/>
    <w:rsid w:val="003A10BD"/>
    <w:rsid w:val="003A10CA"/>
    <w:rsid w:val="003A1102"/>
    <w:rsid w:val="003A1185"/>
    <w:rsid w:val="003A11B8"/>
    <w:rsid w:val="003A11D6"/>
    <w:rsid w:val="003A11FF"/>
    <w:rsid w:val="003A12D6"/>
    <w:rsid w:val="003A1302"/>
    <w:rsid w:val="003A131C"/>
    <w:rsid w:val="003A1367"/>
    <w:rsid w:val="003A13BE"/>
    <w:rsid w:val="003A13E1"/>
    <w:rsid w:val="003A1487"/>
    <w:rsid w:val="003A148B"/>
    <w:rsid w:val="003A14BE"/>
    <w:rsid w:val="003A15F2"/>
    <w:rsid w:val="003A15F8"/>
    <w:rsid w:val="003A1618"/>
    <w:rsid w:val="003A163A"/>
    <w:rsid w:val="003A1645"/>
    <w:rsid w:val="003A16E2"/>
    <w:rsid w:val="003A1714"/>
    <w:rsid w:val="003A171E"/>
    <w:rsid w:val="003A1803"/>
    <w:rsid w:val="003A18C2"/>
    <w:rsid w:val="003A194E"/>
    <w:rsid w:val="003A1977"/>
    <w:rsid w:val="003A1991"/>
    <w:rsid w:val="003A19A4"/>
    <w:rsid w:val="003A19AD"/>
    <w:rsid w:val="003A1A19"/>
    <w:rsid w:val="003A1A5B"/>
    <w:rsid w:val="003A1AA3"/>
    <w:rsid w:val="003A1AC6"/>
    <w:rsid w:val="003A1B70"/>
    <w:rsid w:val="003A1BA9"/>
    <w:rsid w:val="003A1BFE"/>
    <w:rsid w:val="003A1C1D"/>
    <w:rsid w:val="003A1C4A"/>
    <w:rsid w:val="003A1C5D"/>
    <w:rsid w:val="003A1C7C"/>
    <w:rsid w:val="003A1CCF"/>
    <w:rsid w:val="003A1DC4"/>
    <w:rsid w:val="003A1DED"/>
    <w:rsid w:val="003A1DF7"/>
    <w:rsid w:val="003A1E0C"/>
    <w:rsid w:val="003A1E37"/>
    <w:rsid w:val="003A1E58"/>
    <w:rsid w:val="003A1E8A"/>
    <w:rsid w:val="003A1E9F"/>
    <w:rsid w:val="003A1EEA"/>
    <w:rsid w:val="003A1F8D"/>
    <w:rsid w:val="003A1FDD"/>
    <w:rsid w:val="003A1FF4"/>
    <w:rsid w:val="003A207A"/>
    <w:rsid w:val="003A20A5"/>
    <w:rsid w:val="003A210E"/>
    <w:rsid w:val="003A2126"/>
    <w:rsid w:val="003A2137"/>
    <w:rsid w:val="003A2138"/>
    <w:rsid w:val="003A2145"/>
    <w:rsid w:val="003A216E"/>
    <w:rsid w:val="003A21BE"/>
    <w:rsid w:val="003A21C6"/>
    <w:rsid w:val="003A2214"/>
    <w:rsid w:val="003A22DE"/>
    <w:rsid w:val="003A2318"/>
    <w:rsid w:val="003A2342"/>
    <w:rsid w:val="003A2344"/>
    <w:rsid w:val="003A2378"/>
    <w:rsid w:val="003A237D"/>
    <w:rsid w:val="003A23A0"/>
    <w:rsid w:val="003A23A3"/>
    <w:rsid w:val="003A2436"/>
    <w:rsid w:val="003A247B"/>
    <w:rsid w:val="003A2481"/>
    <w:rsid w:val="003A2491"/>
    <w:rsid w:val="003A249B"/>
    <w:rsid w:val="003A24A0"/>
    <w:rsid w:val="003A24F0"/>
    <w:rsid w:val="003A254B"/>
    <w:rsid w:val="003A2564"/>
    <w:rsid w:val="003A2567"/>
    <w:rsid w:val="003A25B3"/>
    <w:rsid w:val="003A25D8"/>
    <w:rsid w:val="003A2615"/>
    <w:rsid w:val="003A2627"/>
    <w:rsid w:val="003A26AB"/>
    <w:rsid w:val="003A26B1"/>
    <w:rsid w:val="003A26B8"/>
    <w:rsid w:val="003A26C1"/>
    <w:rsid w:val="003A26EC"/>
    <w:rsid w:val="003A2705"/>
    <w:rsid w:val="003A275E"/>
    <w:rsid w:val="003A2784"/>
    <w:rsid w:val="003A27C5"/>
    <w:rsid w:val="003A27DB"/>
    <w:rsid w:val="003A27F6"/>
    <w:rsid w:val="003A285C"/>
    <w:rsid w:val="003A28A0"/>
    <w:rsid w:val="003A28CB"/>
    <w:rsid w:val="003A28D2"/>
    <w:rsid w:val="003A2939"/>
    <w:rsid w:val="003A2952"/>
    <w:rsid w:val="003A2999"/>
    <w:rsid w:val="003A299A"/>
    <w:rsid w:val="003A29B3"/>
    <w:rsid w:val="003A2A50"/>
    <w:rsid w:val="003A2A79"/>
    <w:rsid w:val="003A2B55"/>
    <w:rsid w:val="003A2BC2"/>
    <w:rsid w:val="003A2C16"/>
    <w:rsid w:val="003A2C31"/>
    <w:rsid w:val="003A2C73"/>
    <w:rsid w:val="003A2C87"/>
    <w:rsid w:val="003A2CBB"/>
    <w:rsid w:val="003A2CC5"/>
    <w:rsid w:val="003A2D1D"/>
    <w:rsid w:val="003A2D1E"/>
    <w:rsid w:val="003A2D2F"/>
    <w:rsid w:val="003A2DC7"/>
    <w:rsid w:val="003A2DFD"/>
    <w:rsid w:val="003A2E53"/>
    <w:rsid w:val="003A2EFC"/>
    <w:rsid w:val="003A2F34"/>
    <w:rsid w:val="003A2F45"/>
    <w:rsid w:val="003A2F6C"/>
    <w:rsid w:val="003A2F6F"/>
    <w:rsid w:val="003A30DD"/>
    <w:rsid w:val="003A30FC"/>
    <w:rsid w:val="003A3162"/>
    <w:rsid w:val="003A318D"/>
    <w:rsid w:val="003A3190"/>
    <w:rsid w:val="003A31D6"/>
    <w:rsid w:val="003A31D8"/>
    <w:rsid w:val="003A31DC"/>
    <w:rsid w:val="003A320C"/>
    <w:rsid w:val="003A328F"/>
    <w:rsid w:val="003A3356"/>
    <w:rsid w:val="003A33A2"/>
    <w:rsid w:val="003A33B0"/>
    <w:rsid w:val="003A33F1"/>
    <w:rsid w:val="003A340C"/>
    <w:rsid w:val="003A34B0"/>
    <w:rsid w:val="003A34E7"/>
    <w:rsid w:val="003A34F3"/>
    <w:rsid w:val="003A3507"/>
    <w:rsid w:val="003A3538"/>
    <w:rsid w:val="003A3543"/>
    <w:rsid w:val="003A360C"/>
    <w:rsid w:val="003A363A"/>
    <w:rsid w:val="003A3664"/>
    <w:rsid w:val="003A36B2"/>
    <w:rsid w:val="003A371B"/>
    <w:rsid w:val="003A3740"/>
    <w:rsid w:val="003A374C"/>
    <w:rsid w:val="003A375C"/>
    <w:rsid w:val="003A3780"/>
    <w:rsid w:val="003A37E3"/>
    <w:rsid w:val="003A37EA"/>
    <w:rsid w:val="003A381A"/>
    <w:rsid w:val="003A3873"/>
    <w:rsid w:val="003A38D1"/>
    <w:rsid w:val="003A38EC"/>
    <w:rsid w:val="003A3934"/>
    <w:rsid w:val="003A3A37"/>
    <w:rsid w:val="003A3ABF"/>
    <w:rsid w:val="003A3B13"/>
    <w:rsid w:val="003A3BBF"/>
    <w:rsid w:val="003A3BE2"/>
    <w:rsid w:val="003A3BEA"/>
    <w:rsid w:val="003A3CB7"/>
    <w:rsid w:val="003A3D83"/>
    <w:rsid w:val="003A3DF4"/>
    <w:rsid w:val="003A3E4A"/>
    <w:rsid w:val="003A3E56"/>
    <w:rsid w:val="003A3E79"/>
    <w:rsid w:val="003A3F0E"/>
    <w:rsid w:val="003A3F2A"/>
    <w:rsid w:val="003A3FB8"/>
    <w:rsid w:val="003A4089"/>
    <w:rsid w:val="003A40D3"/>
    <w:rsid w:val="003A40DB"/>
    <w:rsid w:val="003A40FC"/>
    <w:rsid w:val="003A4122"/>
    <w:rsid w:val="003A4136"/>
    <w:rsid w:val="003A4151"/>
    <w:rsid w:val="003A416E"/>
    <w:rsid w:val="003A41CC"/>
    <w:rsid w:val="003A4285"/>
    <w:rsid w:val="003A4359"/>
    <w:rsid w:val="003A4386"/>
    <w:rsid w:val="003A43BB"/>
    <w:rsid w:val="003A4403"/>
    <w:rsid w:val="003A442D"/>
    <w:rsid w:val="003A4480"/>
    <w:rsid w:val="003A44BF"/>
    <w:rsid w:val="003A44D0"/>
    <w:rsid w:val="003A4510"/>
    <w:rsid w:val="003A4535"/>
    <w:rsid w:val="003A459C"/>
    <w:rsid w:val="003A45EC"/>
    <w:rsid w:val="003A45F5"/>
    <w:rsid w:val="003A45FE"/>
    <w:rsid w:val="003A460D"/>
    <w:rsid w:val="003A462D"/>
    <w:rsid w:val="003A4661"/>
    <w:rsid w:val="003A467A"/>
    <w:rsid w:val="003A467B"/>
    <w:rsid w:val="003A471E"/>
    <w:rsid w:val="003A4721"/>
    <w:rsid w:val="003A474B"/>
    <w:rsid w:val="003A475A"/>
    <w:rsid w:val="003A477A"/>
    <w:rsid w:val="003A478A"/>
    <w:rsid w:val="003A47D7"/>
    <w:rsid w:val="003A4832"/>
    <w:rsid w:val="003A483B"/>
    <w:rsid w:val="003A4844"/>
    <w:rsid w:val="003A4887"/>
    <w:rsid w:val="003A48DF"/>
    <w:rsid w:val="003A4918"/>
    <w:rsid w:val="003A494D"/>
    <w:rsid w:val="003A4A66"/>
    <w:rsid w:val="003A4AC6"/>
    <w:rsid w:val="003A4B0B"/>
    <w:rsid w:val="003A4B25"/>
    <w:rsid w:val="003A4B3E"/>
    <w:rsid w:val="003A4B57"/>
    <w:rsid w:val="003A4B67"/>
    <w:rsid w:val="003A4BB2"/>
    <w:rsid w:val="003A4BD9"/>
    <w:rsid w:val="003A4BEE"/>
    <w:rsid w:val="003A4BF0"/>
    <w:rsid w:val="003A4CA5"/>
    <w:rsid w:val="003A4CFA"/>
    <w:rsid w:val="003A4D43"/>
    <w:rsid w:val="003A4D4F"/>
    <w:rsid w:val="003A4DD1"/>
    <w:rsid w:val="003A4DDA"/>
    <w:rsid w:val="003A4E08"/>
    <w:rsid w:val="003A4E55"/>
    <w:rsid w:val="003A4E7D"/>
    <w:rsid w:val="003A4E82"/>
    <w:rsid w:val="003A4E9D"/>
    <w:rsid w:val="003A4ED9"/>
    <w:rsid w:val="003A4F63"/>
    <w:rsid w:val="003A5008"/>
    <w:rsid w:val="003A5025"/>
    <w:rsid w:val="003A5064"/>
    <w:rsid w:val="003A5095"/>
    <w:rsid w:val="003A50C2"/>
    <w:rsid w:val="003A50C7"/>
    <w:rsid w:val="003A50E6"/>
    <w:rsid w:val="003A50F7"/>
    <w:rsid w:val="003A511F"/>
    <w:rsid w:val="003A51E1"/>
    <w:rsid w:val="003A5278"/>
    <w:rsid w:val="003A531B"/>
    <w:rsid w:val="003A5355"/>
    <w:rsid w:val="003A541B"/>
    <w:rsid w:val="003A5462"/>
    <w:rsid w:val="003A5495"/>
    <w:rsid w:val="003A54B0"/>
    <w:rsid w:val="003A5506"/>
    <w:rsid w:val="003A5549"/>
    <w:rsid w:val="003A5566"/>
    <w:rsid w:val="003A55D8"/>
    <w:rsid w:val="003A560A"/>
    <w:rsid w:val="003A5638"/>
    <w:rsid w:val="003A5650"/>
    <w:rsid w:val="003A56B4"/>
    <w:rsid w:val="003A56B6"/>
    <w:rsid w:val="003A56CF"/>
    <w:rsid w:val="003A57DA"/>
    <w:rsid w:val="003A57EA"/>
    <w:rsid w:val="003A57FB"/>
    <w:rsid w:val="003A58BA"/>
    <w:rsid w:val="003A59BE"/>
    <w:rsid w:val="003A59C6"/>
    <w:rsid w:val="003A5A74"/>
    <w:rsid w:val="003A5AAB"/>
    <w:rsid w:val="003A5B21"/>
    <w:rsid w:val="003A5B45"/>
    <w:rsid w:val="003A5B59"/>
    <w:rsid w:val="003A5B68"/>
    <w:rsid w:val="003A5B7F"/>
    <w:rsid w:val="003A5BC3"/>
    <w:rsid w:val="003A5BF9"/>
    <w:rsid w:val="003A5C39"/>
    <w:rsid w:val="003A5C6A"/>
    <w:rsid w:val="003A5C7A"/>
    <w:rsid w:val="003A5C83"/>
    <w:rsid w:val="003A5D4F"/>
    <w:rsid w:val="003A5DA4"/>
    <w:rsid w:val="003A5DB9"/>
    <w:rsid w:val="003A5DBB"/>
    <w:rsid w:val="003A5DC2"/>
    <w:rsid w:val="003A5DF7"/>
    <w:rsid w:val="003A5E0F"/>
    <w:rsid w:val="003A5E27"/>
    <w:rsid w:val="003A5E3C"/>
    <w:rsid w:val="003A5EAE"/>
    <w:rsid w:val="003A5ED2"/>
    <w:rsid w:val="003A5F4F"/>
    <w:rsid w:val="003A5F76"/>
    <w:rsid w:val="003A5FB0"/>
    <w:rsid w:val="003A5FDF"/>
    <w:rsid w:val="003A6013"/>
    <w:rsid w:val="003A602F"/>
    <w:rsid w:val="003A6079"/>
    <w:rsid w:val="003A616B"/>
    <w:rsid w:val="003A617F"/>
    <w:rsid w:val="003A6186"/>
    <w:rsid w:val="003A61AC"/>
    <w:rsid w:val="003A6210"/>
    <w:rsid w:val="003A630F"/>
    <w:rsid w:val="003A637C"/>
    <w:rsid w:val="003A6380"/>
    <w:rsid w:val="003A63C4"/>
    <w:rsid w:val="003A63F1"/>
    <w:rsid w:val="003A6525"/>
    <w:rsid w:val="003A6532"/>
    <w:rsid w:val="003A659B"/>
    <w:rsid w:val="003A65A1"/>
    <w:rsid w:val="003A65EB"/>
    <w:rsid w:val="003A660B"/>
    <w:rsid w:val="003A6615"/>
    <w:rsid w:val="003A6628"/>
    <w:rsid w:val="003A66BB"/>
    <w:rsid w:val="003A66C3"/>
    <w:rsid w:val="003A66CC"/>
    <w:rsid w:val="003A677B"/>
    <w:rsid w:val="003A67C9"/>
    <w:rsid w:val="003A6825"/>
    <w:rsid w:val="003A6843"/>
    <w:rsid w:val="003A68C9"/>
    <w:rsid w:val="003A68D7"/>
    <w:rsid w:val="003A6900"/>
    <w:rsid w:val="003A695A"/>
    <w:rsid w:val="003A6960"/>
    <w:rsid w:val="003A699D"/>
    <w:rsid w:val="003A69F9"/>
    <w:rsid w:val="003A6A23"/>
    <w:rsid w:val="003A6AEA"/>
    <w:rsid w:val="003A6AEC"/>
    <w:rsid w:val="003A6B48"/>
    <w:rsid w:val="003A6B55"/>
    <w:rsid w:val="003A6B5D"/>
    <w:rsid w:val="003A6BDC"/>
    <w:rsid w:val="003A6C11"/>
    <w:rsid w:val="003A6C14"/>
    <w:rsid w:val="003A6C3B"/>
    <w:rsid w:val="003A6C74"/>
    <w:rsid w:val="003A6C96"/>
    <w:rsid w:val="003A6D1D"/>
    <w:rsid w:val="003A6D5A"/>
    <w:rsid w:val="003A6D77"/>
    <w:rsid w:val="003A6DBC"/>
    <w:rsid w:val="003A6E12"/>
    <w:rsid w:val="003A6E28"/>
    <w:rsid w:val="003A6E4B"/>
    <w:rsid w:val="003A6EA0"/>
    <w:rsid w:val="003A6EAC"/>
    <w:rsid w:val="003A6EB0"/>
    <w:rsid w:val="003A6EB7"/>
    <w:rsid w:val="003A6F7B"/>
    <w:rsid w:val="003A6F86"/>
    <w:rsid w:val="003A7000"/>
    <w:rsid w:val="003A7129"/>
    <w:rsid w:val="003A7132"/>
    <w:rsid w:val="003A7182"/>
    <w:rsid w:val="003A71E5"/>
    <w:rsid w:val="003A7223"/>
    <w:rsid w:val="003A72D5"/>
    <w:rsid w:val="003A72E1"/>
    <w:rsid w:val="003A72F1"/>
    <w:rsid w:val="003A735F"/>
    <w:rsid w:val="003A73B0"/>
    <w:rsid w:val="003A73DE"/>
    <w:rsid w:val="003A740C"/>
    <w:rsid w:val="003A7424"/>
    <w:rsid w:val="003A744F"/>
    <w:rsid w:val="003A745E"/>
    <w:rsid w:val="003A7479"/>
    <w:rsid w:val="003A7497"/>
    <w:rsid w:val="003A7541"/>
    <w:rsid w:val="003A757A"/>
    <w:rsid w:val="003A75BA"/>
    <w:rsid w:val="003A7616"/>
    <w:rsid w:val="003A7676"/>
    <w:rsid w:val="003A767F"/>
    <w:rsid w:val="003A76AA"/>
    <w:rsid w:val="003A76B9"/>
    <w:rsid w:val="003A76E8"/>
    <w:rsid w:val="003A7758"/>
    <w:rsid w:val="003A7760"/>
    <w:rsid w:val="003A7838"/>
    <w:rsid w:val="003A78D0"/>
    <w:rsid w:val="003A78F5"/>
    <w:rsid w:val="003A7913"/>
    <w:rsid w:val="003A7943"/>
    <w:rsid w:val="003A7972"/>
    <w:rsid w:val="003A798D"/>
    <w:rsid w:val="003A7A5B"/>
    <w:rsid w:val="003A7AA8"/>
    <w:rsid w:val="003A7AED"/>
    <w:rsid w:val="003A7AF3"/>
    <w:rsid w:val="003A7B01"/>
    <w:rsid w:val="003A7B28"/>
    <w:rsid w:val="003A7B9F"/>
    <w:rsid w:val="003A7BA3"/>
    <w:rsid w:val="003A7BD3"/>
    <w:rsid w:val="003A7C19"/>
    <w:rsid w:val="003A7C45"/>
    <w:rsid w:val="003A7C86"/>
    <w:rsid w:val="003A7CA9"/>
    <w:rsid w:val="003A7CAC"/>
    <w:rsid w:val="003A7D17"/>
    <w:rsid w:val="003A7D70"/>
    <w:rsid w:val="003A7DCE"/>
    <w:rsid w:val="003A7DD9"/>
    <w:rsid w:val="003A7E50"/>
    <w:rsid w:val="003A7E5F"/>
    <w:rsid w:val="003A7E73"/>
    <w:rsid w:val="003A7E79"/>
    <w:rsid w:val="003A7EE5"/>
    <w:rsid w:val="003A7F37"/>
    <w:rsid w:val="003A7F48"/>
    <w:rsid w:val="003A7FD7"/>
    <w:rsid w:val="003B005A"/>
    <w:rsid w:val="003B006B"/>
    <w:rsid w:val="003B0093"/>
    <w:rsid w:val="003B00BE"/>
    <w:rsid w:val="003B00F7"/>
    <w:rsid w:val="003B0141"/>
    <w:rsid w:val="003B0146"/>
    <w:rsid w:val="003B0193"/>
    <w:rsid w:val="003B01F0"/>
    <w:rsid w:val="003B0250"/>
    <w:rsid w:val="003B0296"/>
    <w:rsid w:val="003B02F4"/>
    <w:rsid w:val="003B032A"/>
    <w:rsid w:val="003B0339"/>
    <w:rsid w:val="003B035D"/>
    <w:rsid w:val="003B03A2"/>
    <w:rsid w:val="003B03D2"/>
    <w:rsid w:val="003B03E4"/>
    <w:rsid w:val="003B045C"/>
    <w:rsid w:val="003B046E"/>
    <w:rsid w:val="003B047E"/>
    <w:rsid w:val="003B04D7"/>
    <w:rsid w:val="003B0500"/>
    <w:rsid w:val="003B0534"/>
    <w:rsid w:val="003B053D"/>
    <w:rsid w:val="003B05C6"/>
    <w:rsid w:val="003B0619"/>
    <w:rsid w:val="003B0637"/>
    <w:rsid w:val="003B0641"/>
    <w:rsid w:val="003B066E"/>
    <w:rsid w:val="003B06B7"/>
    <w:rsid w:val="003B06DD"/>
    <w:rsid w:val="003B0762"/>
    <w:rsid w:val="003B07EC"/>
    <w:rsid w:val="003B07F7"/>
    <w:rsid w:val="003B0803"/>
    <w:rsid w:val="003B085A"/>
    <w:rsid w:val="003B0953"/>
    <w:rsid w:val="003B0956"/>
    <w:rsid w:val="003B09A6"/>
    <w:rsid w:val="003B09B2"/>
    <w:rsid w:val="003B09B3"/>
    <w:rsid w:val="003B09B9"/>
    <w:rsid w:val="003B0A11"/>
    <w:rsid w:val="003B0A30"/>
    <w:rsid w:val="003B0A60"/>
    <w:rsid w:val="003B0A78"/>
    <w:rsid w:val="003B0A7C"/>
    <w:rsid w:val="003B0C42"/>
    <w:rsid w:val="003B0C59"/>
    <w:rsid w:val="003B0C96"/>
    <w:rsid w:val="003B0C9B"/>
    <w:rsid w:val="003B0CE4"/>
    <w:rsid w:val="003B0D7B"/>
    <w:rsid w:val="003B0D8B"/>
    <w:rsid w:val="003B0DD4"/>
    <w:rsid w:val="003B0DD9"/>
    <w:rsid w:val="003B0DDA"/>
    <w:rsid w:val="003B0E23"/>
    <w:rsid w:val="003B0E59"/>
    <w:rsid w:val="003B0E74"/>
    <w:rsid w:val="003B0E87"/>
    <w:rsid w:val="003B0EA3"/>
    <w:rsid w:val="003B0EBC"/>
    <w:rsid w:val="003B0F15"/>
    <w:rsid w:val="003B0F42"/>
    <w:rsid w:val="003B0F77"/>
    <w:rsid w:val="003B0F8D"/>
    <w:rsid w:val="003B0FAA"/>
    <w:rsid w:val="003B0FFA"/>
    <w:rsid w:val="003B1013"/>
    <w:rsid w:val="003B1084"/>
    <w:rsid w:val="003B111E"/>
    <w:rsid w:val="003B1140"/>
    <w:rsid w:val="003B1150"/>
    <w:rsid w:val="003B11BD"/>
    <w:rsid w:val="003B11CA"/>
    <w:rsid w:val="003B11F5"/>
    <w:rsid w:val="003B127A"/>
    <w:rsid w:val="003B12F0"/>
    <w:rsid w:val="003B130F"/>
    <w:rsid w:val="003B1328"/>
    <w:rsid w:val="003B1339"/>
    <w:rsid w:val="003B1398"/>
    <w:rsid w:val="003B140D"/>
    <w:rsid w:val="003B1500"/>
    <w:rsid w:val="003B158A"/>
    <w:rsid w:val="003B1593"/>
    <w:rsid w:val="003B15B2"/>
    <w:rsid w:val="003B1630"/>
    <w:rsid w:val="003B16CA"/>
    <w:rsid w:val="003B1711"/>
    <w:rsid w:val="003B1725"/>
    <w:rsid w:val="003B174B"/>
    <w:rsid w:val="003B177F"/>
    <w:rsid w:val="003B1781"/>
    <w:rsid w:val="003B1819"/>
    <w:rsid w:val="003B1821"/>
    <w:rsid w:val="003B1836"/>
    <w:rsid w:val="003B1868"/>
    <w:rsid w:val="003B194F"/>
    <w:rsid w:val="003B1964"/>
    <w:rsid w:val="003B196A"/>
    <w:rsid w:val="003B1979"/>
    <w:rsid w:val="003B1A68"/>
    <w:rsid w:val="003B1A80"/>
    <w:rsid w:val="003B1AC2"/>
    <w:rsid w:val="003B1AF7"/>
    <w:rsid w:val="003B1B36"/>
    <w:rsid w:val="003B1BA0"/>
    <w:rsid w:val="003B1BAB"/>
    <w:rsid w:val="003B1BAE"/>
    <w:rsid w:val="003B1BFC"/>
    <w:rsid w:val="003B1C01"/>
    <w:rsid w:val="003B1C2F"/>
    <w:rsid w:val="003B1C81"/>
    <w:rsid w:val="003B1CA2"/>
    <w:rsid w:val="003B1CA7"/>
    <w:rsid w:val="003B1CAE"/>
    <w:rsid w:val="003B1CD5"/>
    <w:rsid w:val="003B1CFC"/>
    <w:rsid w:val="003B1D2F"/>
    <w:rsid w:val="003B1D3D"/>
    <w:rsid w:val="003B1D75"/>
    <w:rsid w:val="003B1D91"/>
    <w:rsid w:val="003B1DB8"/>
    <w:rsid w:val="003B1E0D"/>
    <w:rsid w:val="003B1E54"/>
    <w:rsid w:val="003B1E86"/>
    <w:rsid w:val="003B1E88"/>
    <w:rsid w:val="003B1EA3"/>
    <w:rsid w:val="003B1EC8"/>
    <w:rsid w:val="003B1EEF"/>
    <w:rsid w:val="003B1F31"/>
    <w:rsid w:val="003B1F83"/>
    <w:rsid w:val="003B1FAE"/>
    <w:rsid w:val="003B1FB9"/>
    <w:rsid w:val="003B1FD4"/>
    <w:rsid w:val="003B1FDB"/>
    <w:rsid w:val="003B2012"/>
    <w:rsid w:val="003B201D"/>
    <w:rsid w:val="003B20A5"/>
    <w:rsid w:val="003B20AF"/>
    <w:rsid w:val="003B20D7"/>
    <w:rsid w:val="003B20DB"/>
    <w:rsid w:val="003B216D"/>
    <w:rsid w:val="003B2198"/>
    <w:rsid w:val="003B21A4"/>
    <w:rsid w:val="003B21C9"/>
    <w:rsid w:val="003B2210"/>
    <w:rsid w:val="003B2252"/>
    <w:rsid w:val="003B22AE"/>
    <w:rsid w:val="003B22C4"/>
    <w:rsid w:val="003B22C6"/>
    <w:rsid w:val="003B233C"/>
    <w:rsid w:val="003B2384"/>
    <w:rsid w:val="003B23AA"/>
    <w:rsid w:val="003B23AB"/>
    <w:rsid w:val="003B23C3"/>
    <w:rsid w:val="003B23DC"/>
    <w:rsid w:val="003B23E3"/>
    <w:rsid w:val="003B23E6"/>
    <w:rsid w:val="003B245E"/>
    <w:rsid w:val="003B2460"/>
    <w:rsid w:val="003B247F"/>
    <w:rsid w:val="003B2482"/>
    <w:rsid w:val="003B2496"/>
    <w:rsid w:val="003B251F"/>
    <w:rsid w:val="003B2552"/>
    <w:rsid w:val="003B25A2"/>
    <w:rsid w:val="003B25B3"/>
    <w:rsid w:val="003B25C7"/>
    <w:rsid w:val="003B261C"/>
    <w:rsid w:val="003B2679"/>
    <w:rsid w:val="003B26CE"/>
    <w:rsid w:val="003B271E"/>
    <w:rsid w:val="003B278B"/>
    <w:rsid w:val="003B27BF"/>
    <w:rsid w:val="003B27F4"/>
    <w:rsid w:val="003B283C"/>
    <w:rsid w:val="003B2853"/>
    <w:rsid w:val="003B287C"/>
    <w:rsid w:val="003B2888"/>
    <w:rsid w:val="003B28F2"/>
    <w:rsid w:val="003B292C"/>
    <w:rsid w:val="003B2961"/>
    <w:rsid w:val="003B29C5"/>
    <w:rsid w:val="003B2A02"/>
    <w:rsid w:val="003B2A0D"/>
    <w:rsid w:val="003B2A29"/>
    <w:rsid w:val="003B2A36"/>
    <w:rsid w:val="003B2AC3"/>
    <w:rsid w:val="003B2AEF"/>
    <w:rsid w:val="003B2BDA"/>
    <w:rsid w:val="003B2C39"/>
    <w:rsid w:val="003B2C7D"/>
    <w:rsid w:val="003B2D40"/>
    <w:rsid w:val="003B2DDC"/>
    <w:rsid w:val="003B2EA8"/>
    <w:rsid w:val="003B2EB1"/>
    <w:rsid w:val="003B2ED3"/>
    <w:rsid w:val="003B2F0E"/>
    <w:rsid w:val="003B2F55"/>
    <w:rsid w:val="003B30CA"/>
    <w:rsid w:val="003B30CC"/>
    <w:rsid w:val="003B30DA"/>
    <w:rsid w:val="003B30F7"/>
    <w:rsid w:val="003B312B"/>
    <w:rsid w:val="003B314E"/>
    <w:rsid w:val="003B3158"/>
    <w:rsid w:val="003B3177"/>
    <w:rsid w:val="003B319A"/>
    <w:rsid w:val="003B31E4"/>
    <w:rsid w:val="003B3250"/>
    <w:rsid w:val="003B325D"/>
    <w:rsid w:val="003B32B0"/>
    <w:rsid w:val="003B32C0"/>
    <w:rsid w:val="003B335F"/>
    <w:rsid w:val="003B3361"/>
    <w:rsid w:val="003B337C"/>
    <w:rsid w:val="003B33F6"/>
    <w:rsid w:val="003B33FF"/>
    <w:rsid w:val="003B34D1"/>
    <w:rsid w:val="003B34D9"/>
    <w:rsid w:val="003B35D7"/>
    <w:rsid w:val="003B3604"/>
    <w:rsid w:val="003B365B"/>
    <w:rsid w:val="003B3661"/>
    <w:rsid w:val="003B36E3"/>
    <w:rsid w:val="003B373B"/>
    <w:rsid w:val="003B3740"/>
    <w:rsid w:val="003B3764"/>
    <w:rsid w:val="003B3776"/>
    <w:rsid w:val="003B378C"/>
    <w:rsid w:val="003B37BC"/>
    <w:rsid w:val="003B3808"/>
    <w:rsid w:val="003B38AF"/>
    <w:rsid w:val="003B38D1"/>
    <w:rsid w:val="003B3924"/>
    <w:rsid w:val="003B3932"/>
    <w:rsid w:val="003B393C"/>
    <w:rsid w:val="003B3963"/>
    <w:rsid w:val="003B39A0"/>
    <w:rsid w:val="003B3A05"/>
    <w:rsid w:val="003B3A0F"/>
    <w:rsid w:val="003B3A28"/>
    <w:rsid w:val="003B3A57"/>
    <w:rsid w:val="003B3A99"/>
    <w:rsid w:val="003B3AC1"/>
    <w:rsid w:val="003B3B2C"/>
    <w:rsid w:val="003B3B60"/>
    <w:rsid w:val="003B3BAD"/>
    <w:rsid w:val="003B3BD6"/>
    <w:rsid w:val="003B3BE8"/>
    <w:rsid w:val="003B3BE9"/>
    <w:rsid w:val="003B3C1A"/>
    <w:rsid w:val="003B3C4F"/>
    <w:rsid w:val="003B3C93"/>
    <w:rsid w:val="003B3C9F"/>
    <w:rsid w:val="003B3DFC"/>
    <w:rsid w:val="003B3DFE"/>
    <w:rsid w:val="003B3E4F"/>
    <w:rsid w:val="003B3E54"/>
    <w:rsid w:val="003B3E65"/>
    <w:rsid w:val="003B3E9B"/>
    <w:rsid w:val="003B3EF2"/>
    <w:rsid w:val="003B3F0C"/>
    <w:rsid w:val="003B3F35"/>
    <w:rsid w:val="003B3F4B"/>
    <w:rsid w:val="003B3FCF"/>
    <w:rsid w:val="003B3FEC"/>
    <w:rsid w:val="003B4019"/>
    <w:rsid w:val="003B4040"/>
    <w:rsid w:val="003B4077"/>
    <w:rsid w:val="003B4082"/>
    <w:rsid w:val="003B4102"/>
    <w:rsid w:val="003B4122"/>
    <w:rsid w:val="003B4136"/>
    <w:rsid w:val="003B41CD"/>
    <w:rsid w:val="003B41D0"/>
    <w:rsid w:val="003B41F6"/>
    <w:rsid w:val="003B41FA"/>
    <w:rsid w:val="003B4200"/>
    <w:rsid w:val="003B4202"/>
    <w:rsid w:val="003B4230"/>
    <w:rsid w:val="003B423E"/>
    <w:rsid w:val="003B4252"/>
    <w:rsid w:val="003B428E"/>
    <w:rsid w:val="003B42DF"/>
    <w:rsid w:val="003B42E9"/>
    <w:rsid w:val="003B4386"/>
    <w:rsid w:val="003B4388"/>
    <w:rsid w:val="003B43D8"/>
    <w:rsid w:val="003B43E6"/>
    <w:rsid w:val="003B43FB"/>
    <w:rsid w:val="003B440A"/>
    <w:rsid w:val="003B4414"/>
    <w:rsid w:val="003B4441"/>
    <w:rsid w:val="003B446B"/>
    <w:rsid w:val="003B4473"/>
    <w:rsid w:val="003B4541"/>
    <w:rsid w:val="003B4548"/>
    <w:rsid w:val="003B457E"/>
    <w:rsid w:val="003B457F"/>
    <w:rsid w:val="003B45AF"/>
    <w:rsid w:val="003B45B4"/>
    <w:rsid w:val="003B45E7"/>
    <w:rsid w:val="003B4630"/>
    <w:rsid w:val="003B4683"/>
    <w:rsid w:val="003B468D"/>
    <w:rsid w:val="003B46AB"/>
    <w:rsid w:val="003B4736"/>
    <w:rsid w:val="003B474E"/>
    <w:rsid w:val="003B47FE"/>
    <w:rsid w:val="003B4823"/>
    <w:rsid w:val="003B482F"/>
    <w:rsid w:val="003B4830"/>
    <w:rsid w:val="003B486A"/>
    <w:rsid w:val="003B489A"/>
    <w:rsid w:val="003B48CC"/>
    <w:rsid w:val="003B499B"/>
    <w:rsid w:val="003B49C5"/>
    <w:rsid w:val="003B4A90"/>
    <w:rsid w:val="003B4B03"/>
    <w:rsid w:val="003B4B26"/>
    <w:rsid w:val="003B4B36"/>
    <w:rsid w:val="003B4BB1"/>
    <w:rsid w:val="003B4BB4"/>
    <w:rsid w:val="003B4BC2"/>
    <w:rsid w:val="003B4BC3"/>
    <w:rsid w:val="003B4BF1"/>
    <w:rsid w:val="003B4C06"/>
    <w:rsid w:val="003B4CBA"/>
    <w:rsid w:val="003B4CDC"/>
    <w:rsid w:val="003B4CED"/>
    <w:rsid w:val="003B4D10"/>
    <w:rsid w:val="003B4D4B"/>
    <w:rsid w:val="003B4DB4"/>
    <w:rsid w:val="003B4E12"/>
    <w:rsid w:val="003B4E4F"/>
    <w:rsid w:val="003B4E91"/>
    <w:rsid w:val="003B4EB3"/>
    <w:rsid w:val="003B4F11"/>
    <w:rsid w:val="003B4F97"/>
    <w:rsid w:val="003B4FCD"/>
    <w:rsid w:val="003B50B3"/>
    <w:rsid w:val="003B50CF"/>
    <w:rsid w:val="003B5100"/>
    <w:rsid w:val="003B5102"/>
    <w:rsid w:val="003B5113"/>
    <w:rsid w:val="003B5160"/>
    <w:rsid w:val="003B5167"/>
    <w:rsid w:val="003B5209"/>
    <w:rsid w:val="003B525B"/>
    <w:rsid w:val="003B527E"/>
    <w:rsid w:val="003B52D6"/>
    <w:rsid w:val="003B52E3"/>
    <w:rsid w:val="003B531F"/>
    <w:rsid w:val="003B5343"/>
    <w:rsid w:val="003B5352"/>
    <w:rsid w:val="003B539F"/>
    <w:rsid w:val="003B53A1"/>
    <w:rsid w:val="003B53FB"/>
    <w:rsid w:val="003B542A"/>
    <w:rsid w:val="003B5473"/>
    <w:rsid w:val="003B54AC"/>
    <w:rsid w:val="003B54D2"/>
    <w:rsid w:val="003B5540"/>
    <w:rsid w:val="003B5596"/>
    <w:rsid w:val="003B559C"/>
    <w:rsid w:val="003B55AC"/>
    <w:rsid w:val="003B55AF"/>
    <w:rsid w:val="003B5638"/>
    <w:rsid w:val="003B569F"/>
    <w:rsid w:val="003B56DC"/>
    <w:rsid w:val="003B5701"/>
    <w:rsid w:val="003B575B"/>
    <w:rsid w:val="003B5763"/>
    <w:rsid w:val="003B578A"/>
    <w:rsid w:val="003B57CE"/>
    <w:rsid w:val="003B57D9"/>
    <w:rsid w:val="003B57DD"/>
    <w:rsid w:val="003B582D"/>
    <w:rsid w:val="003B584E"/>
    <w:rsid w:val="003B5867"/>
    <w:rsid w:val="003B587D"/>
    <w:rsid w:val="003B58D5"/>
    <w:rsid w:val="003B58E3"/>
    <w:rsid w:val="003B5933"/>
    <w:rsid w:val="003B59AE"/>
    <w:rsid w:val="003B5A04"/>
    <w:rsid w:val="003B5A19"/>
    <w:rsid w:val="003B5A1D"/>
    <w:rsid w:val="003B5A2F"/>
    <w:rsid w:val="003B5A4D"/>
    <w:rsid w:val="003B5A5C"/>
    <w:rsid w:val="003B5A68"/>
    <w:rsid w:val="003B5A70"/>
    <w:rsid w:val="003B5ACE"/>
    <w:rsid w:val="003B5AE0"/>
    <w:rsid w:val="003B5AF9"/>
    <w:rsid w:val="003B5AFB"/>
    <w:rsid w:val="003B5B4C"/>
    <w:rsid w:val="003B5B5C"/>
    <w:rsid w:val="003B5C3F"/>
    <w:rsid w:val="003B5C86"/>
    <w:rsid w:val="003B5CC3"/>
    <w:rsid w:val="003B5CE8"/>
    <w:rsid w:val="003B5D04"/>
    <w:rsid w:val="003B5D61"/>
    <w:rsid w:val="003B5DD6"/>
    <w:rsid w:val="003B5F0F"/>
    <w:rsid w:val="003B5F17"/>
    <w:rsid w:val="003B5F57"/>
    <w:rsid w:val="003B5F71"/>
    <w:rsid w:val="003B5FB7"/>
    <w:rsid w:val="003B5FDC"/>
    <w:rsid w:val="003B5FEA"/>
    <w:rsid w:val="003B5FED"/>
    <w:rsid w:val="003B5FF3"/>
    <w:rsid w:val="003B603F"/>
    <w:rsid w:val="003B604B"/>
    <w:rsid w:val="003B6071"/>
    <w:rsid w:val="003B607B"/>
    <w:rsid w:val="003B60B8"/>
    <w:rsid w:val="003B60CF"/>
    <w:rsid w:val="003B60F6"/>
    <w:rsid w:val="003B60FE"/>
    <w:rsid w:val="003B6106"/>
    <w:rsid w:val="003B625A"/>
    <w:rsid w:val="003B6303"/>
    <w:rsid w:val="003B6371"/>
    <w:rsid w:val="003B63A2"/>
    <w:rsid w:val="003B63DE"/>
    <w:rsid w:val="003B6419"/>
    <w:rsid w:val="003B641E"/>
    <w:rsid w:val="003B6423"/>
    <w:rsid w:val="003B6435"/>
    <w:rsid w:val="003B6460"/>
    <w:rsid w:val="003B6489"/>
    <w:rsid w:val="003B64BB"/>
    <w:rsid w:val="003B64C8"/>
    <w:rsid w:val="003B6572"/>
    <w:rsid w:val="003B658D"/>
    <w:rsid w:val="003B6670"/>
    <w:rsid w:val="003B66A9"/>
    <w:rsid w:val="003B66AD"/>
    <w:rsid w:val="003B66F9"/>
    <w:rsid w:val="003B6768"/>
    <w:rsid w:val="003B67D5"/>
    <w:rsid w:val="003B6841"/>
    <w:rsid w:val="003B6864"/>
    <w:rsid w:val="003B692F"/>
    <w:rsid w:val="003B6968"/>
    <w:rsid w:val="003B698D"/>
    <w:rsid w:val="003B69A4"/>
    <w:rsid w:val="003B69CC"/>
    <w:rsid w:val="003B6A22"/>
    <w:rsid w:val="003B6A3E"/>
    <w:rsid w:val="003B6A49"/>
    <w:rsid w:val="003B6A4F"/>
    <w:rsid w:val="003B6AA3"/>
    <w:rsid w:val="003B6AE1"/>
    <w:rsid w:val="003B6B03"/>
    <w:rsid w:val="003B6B1D"/>
    <w:rsid w:val="003B6B6E"/>
    <w:rsid w:val="003B6B7D"/>
    <w:rsid w:val="003B6B7E"/>
    <w:rsid w:val="003B6BBB"/>
    <w:rsid w:val="003B6BC2"/>
    <w:rsid w:val="003B6BD6"/>
    <w:rsid w:val="003B6BDF"/>
    <w:rsid w:val="003B6BED"/>
    <w:rsid w:val="003B6BEF"/>
    <w:rsid w:val="003B6C1B"/>
    <w:rsid w:val="003B6C41"/>
    <w:rsid w:val="003B6C5D"/>
    <w:rsid w:val="003B6C7A"/>
    <w:rsid w:val="003B6CA4"/>
    <w:rsid w:val="003B6CC0"/>
    <w:rsid w:val="003B6CEE"/>
    <w:rsid w:val="003B6D03"/>
    <w:rsid w:val="003B6D04"/>
    <w:rsid w:val="003B6D5D"/>
    <w:rsid w:val="003B6E82"/>
    <w:rsid w:val="003B6EDB"/>
    <w:rsid w:val="003B6EF6"/>
    <w:rsid w:val="003B6F10"/>
    <w:rsid w:val="003B7001"/>
    <w:rsid w:val="003B7019"/>
    <w:rsid w:val="003B70CB"/>
    <w:rsid w:val="003B7147"/>
    <w:rsid w:val="003B719E"/>
    <w:rsid w:val="003B71A3"/>
    <w:rsid w:val="003B71B7"/>
    <w:rsid w:val="003B71C2"/>
    <w:rsid w:val="003B7241"/>
    <w:rsid w:val="003B726D"/>
    <w:rsid w:val="003B72B6"/>
    <w:rsid w:val="003B72DE"/>
    <w:rsid w:val="003B732C"/>
    <w:rsid w:val="003B733D"/>
    <w:rsid w:val="003B73DC"/>
    <w:rsid w:val="003B7400"/>
    <w:rsid w:val="003B746D"/>
    <w:rsid w:val="003B749D"/>
    <w:rsid w:val="003B74EF"/>
    <w:rsid w:val="003B7514"/>
    <w:rsid w:val="003B75E5"/>
    <w:rsid w:val="003B7675"/>
    <w:rsid w:val="003B76A1"/>
    <w:rsid w:val="003B76D4"/>
    <w:rsid w:val="003B7704"/>
    <w:rsid w:val="003B7798"/>
    <w:rsid w:val="003B77A4"/>
    <w:rsid w:val="003B77FA"/>
    <w:rsid w:val="003B7836"/>
    <w:rsid w:val="003B7850"/>
    <w:rsid w:val="003B7851"/>
    <w:rsid w:val="003B785E"/>
    <w:rsid w:val="003B7886"/>
    <w:rsid w:val="003B7901"/>
    <w:rsid w:val="003B793D"/>
    <w:rsid w:val="003B795C"/>
    <w:rsid w:val="003B79CA"/>
    <w:rsid w:val="003B7A8D"/>
    <w:rsid w:val="003B7A98"/>
    <w:rsid w:val="003B7AC6"/>
    <w:rsid w:val="003B7AEC"/>
    <w:rsid w:val="003B7BEB"/>
    <w:rsid w:val="003B7BED"/>
    <w:rsid w:val="003B7CAC"/>
    <w:rsid w:val="003B7CB1"/>
    <w:rsid w:val="003B7CF2"/>
    <w:rsid w:val="003B7D43"/>
    <w:rsid w:val="003B7D53"/>
    <w:rsid w:val="003B7D5F"/>
    <w:rsid w:val="003B7D7A"/>
    <w:rsid w:val="003B7D84"/>
    <w:rsid w:val="003B7DCE"/>
    <w:rsid w:val="003B7DEF"/>
    <w:rsid w:val="003B7E01"/>
    <w:rsid w:val="003B7E0F"/>
    <w:rsid w:val="003B7E42"/>
    <w:rsid w:val="003B7E44"/>
    <w:rsid w:val="003B7E5E"/>
    <w:rsid w:val="003B7F2E"/>
    <w:rsid w:val="003B7F34"/>
    <w:rsid w:val="003B7F39"/>
    <w:rsid w:val="003B7F74"/>
    <w:rsid w:val="003B7FBA"/>
    <w:rsid w:val="003B7FE0"/>
    <w:rsid w:val="003B7FE3"/>
    <w:rsid w:val="003B7FF3"/>
    <w:rsid w:val="003B7FF6"/>
    <w:rsid w:val="003C0004"/>
    <w:rsid w:val="003C0016"/>
    <w:rsid w:val="003C0021"/>
    <w:rsid w:val="003C0034"/>
    <w:rsid w:val="003C009D"/>
    <w:rsid w:val="003C00E3"/>
    <w:rsid w:val="003C00E6"/>
    <w:rsid w:val="003C00FC"/>
    <w:rsid w:val="003C012C"/>
    <w:rsid w:val="003C01A6"/>
    <w:rsid w:val="003C01CE"/>
    <w:rsid w:val="003C028B"/>
    <w:rsid w:val="003C02B5"/>
    <w:rsid w:val="003C02C0"/>
    <w:rsid w:val="003C02C4"/>
    <w:rsid w:val="003C02DD"/>
    <w:rsid w:val="003C033E"/>
    <w:rsid w:val="003C035A"/>
    <w:rsid w:val="003C0360"/>
    <w:rsid w:val="003C0377"/>
    <w:rsid w:val="003C03BF"/>
    <w:rsid w:val="003C0407"/>
    <w:rsid w:val="003C040E"/>
    <w:rsid w:val="003C0452"/>
    <w:rsid w:val="003C04BE"/>
    <w:rsid w:val="003C04C4"/>
    <w:rsid w:val="003C04DC"/>
    <w:rsid w:val="003C0588"/>
    <w:rsid w:val="003C05A9"/>
    <w:rsid w:val="003C0689"/>
    <w:rsid w:val="003C06AA"/>
    <w:rsid w:val="003C0701"/>
    <w:rsid w:val="003C0703"/>
    <w:rsid w:val="003C0746"/>
    <w:rsid w:val="003C076E"/>
    <w:rsid w:val="003C07B5"/>
    <w:rsid w:val="003C0827"/>
    <w:rsid w:val="003C0879"/>
    <w:rsid w:val="003C0885"/>
    <w:rsid w:val="003C08F8"/>
    <w:rsid w:val="003C095D"/>
    <w:rsid w:val="003C096D"/>
    <w:rsid w:val="003C098F"/>
    <w:rsid w:val="003C09F5"/>
    <w:rsid w:val="003C0A00"/>
    <w:rsid w:val="003C0A04"/>
    <w:rsid w:val="003C0A0A"/>
    <w:rsid w:val="003C0A2F"/>
    <w:rsid w:val="003C0AA6"/>
    <w:rsid w:val="003C0AA7"/>
    <w:rsid w:val="003C0AEC"/>
    <w:rsid w:val="003C0B0F"/>
    <w:rsid w:val="003C0B4E"/>
    <w:rsid w:val="003C0B89"/>
    <w:rsid w:val="003C0BF9"/>
    <w:rsid w:val="003C0C16"/>
    <w:rsid w:val="003C0C2F"/>
    <w:rsid w:val="003C0C69"/>
    <w:rsid w:val="003C0C77"/>
    <w:rsid w:val="003C0D3C"/>
    <w:rsid w:val="003C0DC9"/>
    <w:rsid w:val="003C0E6E"/>
    <w:rsid w:val="003C0F0E"/>
    <w:rsid w:val="003C0F15"/>
    <w:rsid w:val="003C0F1C"/>
    <w:rsid w:val="003C0F27"/>
    <w:rsid w:val="003C0F90"/>
    <w:rsid w:val="003C0F9D"/>
    <w:rsid w:val="003C0FE8"/>
    <w:rsid w:val="003C1030"/>
    <w:rsid w:val="003C10BD"/>
    <w:rsid w:val="003C10D6"/>
    <w:rsid w:val="003C10ED"/>
    <w:rsid w:val="003C10F9"/>
    <w:rsid w:val="003C10FF"/>
    <w:rsid w:val="003C1142"/>
    <w:rsid w:val="003C114F"/>
    <w:rsid w:val="003C1166"/>
    <w:rsid w:val="003C11DF"/>
    <w:rsid w:val="003C120B"/>
    <w:rsid w:val="003C1219"/>
    <w:rsid w:val="003C121E"/>
    <w:rsid w:val="003C12AD"/>
    <w:rsid w:val="003C12EA"/>
    <w:rsid w:val="003C1362"/>
    <w:rsid w:val="003C1382"/>
    <w:rsid w:val="003C13A2"/>
    <w:rsid w:val="003C13DE"/>
    <w:rsid w:val="003C1421"/>
    <w:rsid w:val="003C14EC"/>
    <w:rsid w:val="003C152F"/>
    <w:rsid w:val="003C1587"/>
    <w:rsid w:val="003C15F4"/>
    <w:rsid w:val="003C1609"/>
    <w:rsid w:val="003C1621"/>
    <w:rsid w:val="003C1641"/>
    <w:rsid w:val="003C1740"/>
    <w:rsid w:val="003C1780"/>
    <w:rsid w:val="003C1791"/>
    <w:rsid w:val="003C18C4"/>
    <w:rsid w:val="003C1912"/>
    <w:rsid w:val="003C1923"/>
    <w:rsid w:val="003C193C"/>
    <w:rsid w:val="003C198F"/>
    <w:rsid w:val="003C1AE1"/>
    <w:rsid w:val="003C1AF1"/>
    <w:rsid w:val="003C1B1F"/>
    <w:rsid w:val="003C1B23"/>
    <w:rsid w:val="003C1B85"/>
    <w:rsid w:val="003C1BB2"/>
    <w:rsid w:val="003C1BE7"/>
    <w:rsid w:val="003C1BF1"/>
    <w:rsid w:val="003C1C1E"/>
    <w:rsid w:val="003C1C55"/>
    <w:rsid w:val="003C1C5C"/>
    <w:rsid w:val="003C1C9B"/>
    <w:rsid w:val="003C1E1D"/>
    <w:rsid w:val="003C1E4F"/>
    <w:rsid w:val="003C1E69"/>
    <w:rsid w:val="003C1EBC"/>
    <w:rsid w:val="003C1ED2"/>
    <w:rsid w:val="003C1EF4"/>
    <w:rsid w:val="003C1FA3"/>
    <w:rsid w:val="003C1FC7"/>
    <w:rsid w:val="003C1FCB"/>
    <w:rsid w:val="003C1FFB"/>
    <w:rsid w:val="003C201D"/>
    <w:rsid w:val="003C2097"/>
    <w:rsid w:val="003C209D"/>
    <w:rsid w:val="003C20F6"/>
    <w:rsid w:val="003C2161"/>
    <w:rsid w:val="003C2199"/>
    <w:rsid w:val="003C21A0"/>
    <w:rsid w:val="003C21A3"/>
    <w:rsid w:val="003C2278"/>
    <w:rsid w:val="003C22B4"/>
    <w:rsid w:val="003C22C4"/>
    <w:rsid w:val="003C23CC"/>
    <w:rsid w:val="003C24D7"/>
    <w:rsid w:val="003C2513"/>
    <w:rsid w:val="003C2552"/>
    <w:rsid w:val="003C2645"/>
    <w:rsid w:val="003C2663"/>
    <w:rsid w:val="003C26BE"/>
    <w:rsid w:val="003C26C9"/>
    <w:rsid w:val="003C26DE"/>
    <w:rsid w:val="003C26F9"/>
    <w:rsid w:val="003C275A"/>
    <w:rsid w:val="003C27A8"/>
    <w:rsid w:val="003C27EA"/>
    <w:rsid w:val="003C2872"/>
    <w:rsid w:val="003C2886"/>
    <w:rsid w:val="003C28E5"/>
    <w:rsid w:val="003C28EA"/>
    <w:rsid w:val="003C28F2"/>
    <w:rsid w:val="003C2904"/>
    <w:rsid w:val="003C296A"/>
    <w:rsid w:val="003C297F"/>
    <w:rsid w:val="003C29B6"/>
    <w:rsid w:val="003C29EB"/>
    <w:rsid w:val="003C2A52"/>
    <w:rsid w:val="003C2AA4"/>
    <w:rsid w:val="003C2B05"/>
    <w:rsid w:val="003C2B13"/>
    <w:rsid w:val="003C2B41"/>
    <w:rsid w:val="003C2B9C"/>
    <w:rsid w:val="003C2BB3"/>
    <w:rsid w:val="003C2BE5"/>
    <w:rsid w:val="003C2BEF"/>
    <w:rsid w:val="003C2C12"/>
    <w:rsid w:val="003C2C70"/>
    <w:rsid w:val="003C2C76"/>
    <w:rsid w:val="003C2CB8"/>
    <w:rsid w:val="003C2D3D"/>
    <w:rsid w:val="003C2D51"/>
    <w:rsid w:val="003C2D79"/>
    <w:rsid w:val="003C2D8A"/>
    <w:rsid w:val="003C2E02"/>
    <w:rsid w:val="003C2E42"/>
    <w:rsid w:val="003C2E58"/>
    <w:rsid w:val="003C2E87"/>
    <w:rsid w:val="003C2E96"/>
    <w:rsid w:val="003C2EAB"/>
    <w:rsid w:val="003C2EBC"/>
    <w:rsid w:val="003C2ECE"/>
    <w:rsid w:val="003C2F51"/>
    <w:rsid w:val="003C2F54"/>
    <w:rsid w:val="003C2F59"/>
    <w:rsid w:val="003C2F68"/>
    <w:rsid w:val="003C2F85"/>
    <w:rsid w:val="003C2F8B"/>
    <w:rsid w:val="003C2FC2"/>
    <w:rsid w:val="003C3052"/>
    <w:rsid w:val="003C308D"/>
    <w:rsid w:val="003C30A6"/>
    <w:rsid w:val="003C30C8"/>
    <w:rsid w:val="003C30EA"/>
    <w:rsid w:val="003C30F8"/>
    <w:rsid w:val="003C3131"/>
    <w:rsid w:val="003C3132"/>
    <w:rsid w:val="003C317B"/>
    <w:rsid w:val="003C3184"/>
    <w:rsid w:val="003C31BB"/>
    <w:rsid w:val="003C329B"/>
    <w:rsid w:val="003C3300"/>
    <w:rsid w:val="003C3301"/>
    <w:rsid w:val="003C331C"/>
    <w:rsid w:val="003C331D"/>
    <w:rsid w:val="003C3345"/>
    <w:rsid w:val="003C33F6"/>
    <w:rsid w:val="003C3454"/>
    <w:rsid w:val="003C3470"/>
    <w:rsid w:val="003C34C1"/>
    <w:rsid w:val="003C34D7"/>
    <w:rsid w:val="003C3567"/>
    <w:rsid w:val="003C35A9"/>
    <w:rsid w:val="003C35D1"/>
    <w:rsid w:val="003C363D"/>
    <w:rsid w:val="003C36A3"/>
    <w:rsid w:val="003C36B8"/>
    <w:rsid w:val="003C36BB"/>
    <w:rsid w:val="003C36E4"/>
    <w:rsid w:val="003C370B"/>
    <w:rsid w:val="003C380D"/>
    <w:rsid w:val="003C386B"/>
    <w:rsid w:val="003C3870"/>
    <w:rsid w:val="003C38A1"/>
    <w:rsid w:val="003C38BD"/>
    <w:rsid w:val="003C38E5"/>
    <w:rsid w:val="003C38EE"/>
    <w:rsid w:val="003C39BE"/>
    <w:rsid w:val="003C39D0"/>
    <w:rsid w:val="003C3A3C"/>
    <w:rsid w:val="003C3AA5"/>
    <w:rsid w:val="003C3AB3"/>
    <w:rsid w:val="003C3ABB"/>
    <w:rsid w:val="003C3ADE"/>
    <w:rsid w:val="003C3B34"/>
    <w:rsid w:val="003C3B7D"/>
    <w:rsid w:val="003C3BA5"/>
    <w:rsid w:val="003C3BF3"/>
    <w:rsid w:val="003C3C36"/>
    <w:rsid w:val="003C3C3B"/>
    <w:rsid w:val="003C3C91"/>
    <w:rsid w:val="003C3D16"/>
    <w:rsid w:val="003C3DC4"/>
    <w:rsid w:val="003C3DF1"/>
    <w:rsid w:val="003C3E6C"/>
    <w:rsid w:val="003C3EE5"/>
    <w:rsid w:val="003C3EF2"/>
    <w:rsid w:val="003C3EF3"/>
    <w:rsid w:val="003C3F29"/>
    <w:rsid w:val="003C3F30"/>
    <w:rsid w:val="003C3FB6"/>
    <w:rsid w:val="003C3FD8"/>
    <w:rsid w:val="003C4052"/>
    <w:rsid w:val="003C4082"/>
    <w:rsid w:val="003C40A1"/>
    <w:rsid w:val="003C40B2"/>
    <w:rsid w:val="003C40CD"/>
    <w:rsid w:val="003C40FD"/>
    <w:rsid w:val="003C4126"/>
    <w:rsid w:val="003C412C"/>
    <w:rsid w:val="003C4136"/>
    <w:rsid w:val="003C4152"/>
    <w:rsid w:val="003C41BD"/>
    <w:rsid w:val="003C4291"/>
    <w:rsid w:val="003C42BE"/>
    <w:rsid w:val="003C42C5"/>
    <w:rsid w:val="003C42E9"/>
    <w:rsid w:val="003C42FE"/>
    <w:rsid w:val="003C4301"/>
    <w:rsid w:val="003C436A"/>
    <w:rsid w:val="003C43F0"/>
    <w:rsid w:val="003C4478"/>
    <w:rsid w:val="003C447F"/>
    <w:rsid w:val="003C44A3"/>
    <w:rsid w:val="003C4519"/>
    <w:rsid w:val="003C45DD"/>
    <w:rsid w:val="003C468A"/>
    <w:rsid w:val="003C46C7"/>
    <w:rsid w:val="003C46CB"/>
    <w:rsid w:val="003C46CF"/>
    <w:rsid w:val="003C46ED"/>
    <w:rsid w:val="003C46F4"/>
    <w:rsid w:val="003C4728"/>
    <w:rsid w:val="003C47DA"/>
    <w:rsid w:val="003C4811"/>
    <w:rsid w:val="003C48C0"/>
    <w:rsid w:val="003C48DB"/>
    <w:rsid w:val="003C48E6"/>
    <w:rsid w:val="003C4983"/>
    <w:rsid w:val="003C499E"/>
    <w:rsid w:val="003C49AC"/>
    <w:rsid w:val="003C49C4"/>
    <w:rsid w:val="003C4A04"/>
    <w:rsid w:val="003C4A60"/>
    <w:rsid w:val="003C4A7A"/>
    <w:rsid w:val="003C4ABF"/>
    <w:rsid w:val="003C4AD0"/>
    <w:rsid w:val="003C4AD7"/>
    <w:rsid w:val="003C4B76"/>
    <w:rsid w:val="003C4C82"/>
    <w:rsid w:val="003C4D11"/>
    <w:rsid w:val="003C4D34"/>
    <w:rsid w:val="003C4DE7"/>
    <w:rsid w:val="003C4E1B"/>
    <w:rsid w:val="003C4E35"/>
    <w:rsid w:val="003C4E65"/>
    <w:rsid w:val="003C4EC3"/>
    <w:rsid w:val="003C4ED7"/>
    <w:rsid w:val="003C4F25"/>
    <w:rsid w:val="003C4F5A"/>
    <w:rsid w:val="003C4FD4"/>
    <w:rsid w:val="003C4FE0"/>
    <w:rsid w:val="003C4FE5"/>
    <w:rsid w:val="003C4FEE"/>
    <w:rsid w:val="003C5051"/>
    <w:rsid w:val="003C506E"/>
    <w:rsid w:val="003C50A1"/>
    <w:rsid w:val="003C50D5"/>
    <w:rsid w:val="003C50E8"/>
    <w:rsid w:val="003C5121"/>
    <w:rsid w:val="003C5176"/>
    <w:rsid w:val="003C524E"/>
    <w:rsid w:val="003C527F"/>
    <w:rsid w:val="003C528F"/>
    <w:rsid w:val="003C52F7"/>
    <w:rsid w:val="003C5312"/>
    <w:rsid w:val="003C5335"/>
    <w:rsid w:val="003C5347"/>
    <w:rsid w:val="003C5391"/>
    <w:rsid w:val="003C53AE"/>
    <w:rsid w:val="003C53F8"/>
    <w:rsid w:val="003C5403"/>
    <w:rsid w:val="003C5423"/>
    <w:rsid w:val="003C543B"/>
    <w:rsid w:val="003C568C"/>
    <w:rsid w:val="003C56DE"/>
    <w:rsid w:val="003C57AC"/>
    <w:rsid w:val="003C57D5"/>
    <w:rsid w:val="003C57F8"/>
    <w:rsid w:val="003C57FC"/>
    <w:rsid w:val="003C5879"/>
    <w:rsid w:val="003C58A9"/>
    <w:rsid w:val="003C5935"/>
    <w:rsid w:val="003C5947"/>
    <w:rsid w:val="003C598F"/>
    <w:rsid w:val="003C59A4"/>
    <w:rsid w:val="003C59F5"/>
    <w:rsid w:val="003C5A34"/>
    <w:rsid w:val="003C5A4F"/>
    <w:rsid w:val="003C5A57"/>
    <w:rsid w:val="003C5A5F"/>
    <w:rsid w:val="003C5AC0"/>
    <w:rsid w:val="003C5AD1"/>
    <w:rsid w:val="003C5C00"/>
    <w:rsid w:val="003C5CB2"/>
    <w:rsid w:val="003C5CB9"/>
    <w:rsid w:val="003C5D29"/>
    <w:rsid w:val="003C5D7A"/>
    <w:rsid w:val="003C5DFD"/>
    <w:rsid w:val="003C5E52"/>
    <w:rsid w:val="003C5E58"/>
    <w:rsid w:val="003C5E74"/>
    <w:rsid w:val="003C5E85"/>
    <w:rsid w:val="003C5EBB"/>
    <w:rsid w:val="003C5EEE"/>
    <w:rsid w:val="003C5EFA"/>
    <w:rsid w:val="003C5F0F"/>
    <w:rsid w:val="003C5F6C"/>
    <w:rsid w:val="003C5FF1"/>
    <w:rsid w:val="003C5FF9"/>
    <w:rsid w:val="003C601E"/>
    <w:rsid w:val="003C6055"/>
    <w:rsid w:val="003C6066"/>
    <w:rsid w:val="003C6070"/>
    <w:rsid w:val="003C6115"/>
    <w:rsid w:val="003C6130"/>
    <w:rsid w:val="003C615D"/>
    <w:rsid w:val="003C616E"/>
    <w:rsid w:val="003C618B"/>
    <w:rsid w:val="003C6196"/>
    <w:rsid w:val="003C61C3"/>
    <w:rsid w:val="003C61E0"/>
    <w:rsid w:val="003C62CF"/>
    <w:rsid w:val="003C6311"/>
    <w:rsid w:val="003C631A"/>
    <w:rsid w:val="003C637D"/>
    <w:rsid w:val="003C6389"/>
    <w:rsid w:val="003C63A0"/>
    <w:rsid w:val="003C63D0"/>
    <w:rsid w:val="003C6469"/>
    <w:rsid w:val="003C64A3"/>
    <w:rsid w:val="003C64BA"/>
    <w:rsid w:val="003C64D6"/>
    <w:rsid w:val="003C64D8"/>
    <w:rsid w:val="003C6547"/>
    <w:rsid w:val="003C656B"/>
    <w:rsid w:val="003C6581"/>
    <w:rsid w:val="003C658D"/>
    <w:rsid w:val="003C659D"/>
    <w:rsid w:val="003C661D"/>
    <w:rsid w:val="003C6622"/>
    <w:rsid w:val="003C6641"/>
    <w:rsid w:val="003C66B1"/>
    <w:rsid w:val="003C66F1"/>
    <w:rsid w:val="003C6739"/>
    <w:rsid w:val="003C6799"/>
    <w:rsid w:val="003C67A6"/>
    <w:rsid w:val="003C67AB"/>
    <w:rsid w:val="003C67C0"/>
    <w:rsid w:val="003C67E7"/>
    <w:rsid w:val="003C67F6"/>
    <w:rsid w:val="003C686E"/>
    <w:rsid w:val="003C6874"/>
    <w:rsid w:val="003C68CF"/>
    <w:rsid w:val="003C68E6"/>
    <w:rsid w:val="003C690B"/>
    <w:rsid w:val="003C6981"/>
    <w:rsid w:val="003C69AF"/>
    <w:rsid w:val="003C69C1"/>
    <w:rsid w:val="003C6A39"/>
    <w:rsid w:val="003C6A73"/>
    <w:rsid w:val="003C6AD0"/>
    <w:rsid w:val="003C6AE0"/>
    <w:rsid w:val="003C6B94"/>
    <w:rsid w:val="003C6B98"/>
    <w:rsid w:val="003C6BA2"/>
    <w:rsid w:val="003C6BB4"/>
    <w:rsid w:val="003C6C20"/>
    <w:rsid w:val="003C6C25"/>
    <w:rsid w:val="003C6C68"/>
    <w:rsid w:val="003C6C7C"/>
    <w:rsid w:val="003C6D22"/>
    <w:rsid w:val="003C6D24"/>
    <w:rsid w:val="003C6D2D"/>
    <w:rsid w:val="003C6D63"/>
    <w:rsid w:val="003C6DB8"/>
    <w:rsid w:val="003C6DEA"/>
    <w:rsid w:val="003C6DF8"/>
    <w:rsid w:val="003C6E0D"/>
    <w:rsid w:val="003C6E44"/>
    <w:rsid w:val="003C6E54"/>
    <w:rsid w:val="003C6EAB"/>
    <w:rsid w:val="003C6EAD"/>
    <w:rsid w:val="003C6EFA"/>
    <w:rsid w:val="003C6F1F"/>
    <w:rsid w:val="003C6F40"/>
    <w:rsid w:val="003C6F58"/>
    <w:rsid w:val="003C6F99"/>
    <w:rsid w:val="003C6FBC"/>
    <w:rsid w:val="003C6FC9"/>
    <w:rsid w:val="003C6FCC"/>
    <w:rsid w:val="003C6FE7"/>
    <w:rsid w:val="003C7046"/>
    <w:rsid w:val="003C7051"/>
    <w:rsid w:val="003C706B"/>
    <w:rsid w:val="003C708C"/>
    <w:rsid w:val="003C709E"/>
    <w:rsid w:val="003C7141"/>
    <w:rsid w:val="003C71D2"/>
    <w:rsid w:val="003C71EF"/>
    <w:rsid w:val="003C7244"/>
    <w:rsid w:val="003C72B1"/>
    <w:rsid w:val="003C72C6"/>
    <w:rsid w:val="003C72F2"/>
    <w:rsid w:val="003C7306"/>
    <w:rsid w:val="003C730E"/>
    <w:rsid w:val="003C7372"/>
    <w:rsid w:val="003C737C"/>
    <w:rsid w:val="003C73BA"/>
    <w:rsid w:val="003C741E"/>
    <w:rsid w:val="003C7491"/>
    <w:rsid w:val="003C74CF"/>
    <w:rsid w:val="003C7519"/>
    <w:rsid w:val="003C753E"/>
    <w:rsid w:val="003C75BA"/>
    <w:rsid w:val="003C75BF"/>
    <w:rsid w:val="003C7603"/>
    <w:rsid w:val="003C76EE"/>
    <w:rsid w:val="003C773F"/>
    <w:rsid w:val="003C778C"/>
    <w:rsid w:val="003C7817"/>
    <w:rsid w:val="003C784F"/>
    <w:rsid w:val="003C7896"/>
    <w:rsid w:val="003C7924"/>
    <w:rsid w:val="003C796D"/>
    <w:rsid w:val="003C79C6"/>
    <w:rsid w:val="003C7A61"/>
    <w:rsid w:val="003C7A8B"/>
    <w:rsid w:val="003C7A94"/>
    <w:rsid w:val="003C7AE4"/>
    <w:rsid w:val="003C7B13"/>
    <w:rsid w:val="003C7B3B"/>
    <w:rsid w:val="003C7B87"/>
    <w:rsid w:val="003C7B98"/>
    <w:rsid w:val="003C7B9C"/>
    <w:rsid w:val="003C7BA1"/>
    <w:rsid w:val="003C7BB3"/>
    <w:rsid w:val="003C7C21"/>
    <w:rsid w:val="003C7C4E"/>
    <w:rsid w:val="003C7C54"/>
    <w:rsid w:val="003C7CCB"/>
    <w:rsid w:val="003C7D07"/>
    <w:rsid w:val="003C7D60"/>
    <w:rsid w:val="003C7D6A"/>
    <w:rsid w:val="003C7E4F"/>
    <w:rsid w:val="003C7E95"/>
    <w:rsid w:val="003C7E97"/>
    <w:rsid w:val="003C7EBF"/>
    <w:rsid w:val="003C7EF2"/>
    <w:rsid w:val="003C7F5C"/>
    <w:rsid w:val="003C7F68"/>
    <w:rsid w:val="003C7FD0"/>
    <w:rsid w:val="003C7FD3"/>
    <w:rsid w:val="003D00F6"/>
    <w:rsid w:val="003D00FD"/>
    <w:rsid w:val="003D013C"/>
    <w:rsid w:val="003D013D"/>
    <w:rsid w:val="003D0185"/>
    <w:rsid w:val="003D01E3"/>
    <w:rsid w:val="003D0216"/>
    <w:rsid w:val="003D029A"/>
    <w:rsid w:val="003D0305"/>
    <w:rsid w:val="003D0306"/>
    <w:rsid w:val="003D0342"/>
    <w:rsid w:val="003D039A"/>
    <w:rsid w:val="003D0417"/>
    <w:rsid w:val="003D0430"/>
    <w:rsid w:val="003D0446"/>
    <w:rsid w:val="003D044C"/>
    <w:rsid w:val="003D048F"/>
    <w:rsid w:val="003D04D1"/>
    <w:rsid w:val="003D04D5"/>
    <w:rsid w:val="003D0529"/>
    <w:rsid w:val="003D059E"/>
    <w:rsid w:val="003D05EF"/>
    <w:rsid w:val="003D0611"/>
    <w:rsid w:val="003D066B"/>
    <w:rsid w:val="003D06B9"/>
    <w:rsid w:val="003D06D2"/>
    <w:rsid w:val="003D0745"/>
    <w:rsid w:val="003D077D"/>
    <w:rsid w:val="003D078F"/>
    <w:rsid w:val="003D0793"/>
    <w:rsid w:val="003D08F0"/>
    <w:rsid w:val="003D0915"/>
    <w:rsid w:val="003D0936"/>
    <w:rsid w:val="003D0980"/>
    <w:rsid w:val="003D0A18"/>
    <w:rsid w:val="003D0A1A"/>
    <w:rsid w:val="003D0A37"/>
    <w:rsid w:val="003D0A55"/>
    <w:rsid w:val="003D0A77"/>
    <w:rsid w:val="003D0ABF"/>
    <w:rsid w:val="003D0AD2"/>
    <w:rsid w:val="003D0B14"/>
    <w:rsid w:val="003D0BCB"/>
    <w:rsid w:val="003D0C51"/>
    <w:rsid w:val="003D0CA2"/>
    <w:rsid w:val="003D0CB4"/>
    <w:rsid w:val="003D0CCA"/>
    <w:rsid w:val="003D0CED"/>
    <w:rsid w:val="003D0D15"/>
    <w:rsid w:val="003D0D29"/>
    <w:rsid w:val="003D0D6B"/>
    <w:rsid w:val="003D0D80"/>
    <w:rsid w:val="003D0D9B"/>
    <w:rsid w:val="003D0DB7"/>
    <w:rsid w:val="003D0DE5"/>
    <w:rsid w:val="003D0E72"/>
    <w:rsid w:val="003D0E88"/>
    <w:rsid w:val="003D0E8F"/>
    <w:rsid w:val="003D0EE6"/>
    <w:rsid w:val="003D0F1A"/>
    <w:rsid w:val="003D0F3D"/>
    <w:rsid w:val="003D0F51"/>
    <w:rsid w:val="003D0F8A"/>
    <w:rsid w:val="003D0FAE"/>
    <w:rsid w:val="003D0FF8"/>
    <w:rsid w:val="003D1060"/>
    <w:rsid w:val="003D110F"/>
    <w:rsid w:val="003D114F"/>
    <w:rsid w:val="003D1172"/>
    <w:rsid w:val="003D1180"/>
    <w:rsid w:val="003D11B9"/>
    <w:rsid w:val="003D11BF"/>
    <w:rsid w:val="003D1200"/>
    <w:rsid w:val="003D121E"/>
    <w:rsid w:val="003D1268"/>
    <w:rsid w:val="003D1283"/>
    <w:rsid w:val="003D12C5"/>
    <w:rsid w:val="003D12EE"/>
    <w:rsid w:val="003D131B"/>
    <w:rsid w:val="003D1325"/>
    <w:rsid w:val="003D1343"/>
    <w:rsid w:val="003D134A"/>
    <w:rsid w:val="003D136B"/>
    <w:rsid w:val="003D1385"/>
    <w:rsid w:val="003D13D7"/>
    <w:rsid w:val="003D13D9"/>
    <w:rsid w:val="003D13F6"/>
    <w:rsid w:val="003D141B"/>
    <w:rsid w:val="003D141D"/>
    <w:rsid w:val="003D1459"/>
    <w:rsid w:val="003D14C5"/>
    <w:rsid w:val="003D14CA"/>
    <w:rsid w:val="003D14F1"/>
    <w:rsid w:val="003D1514"/>
    <w:rsid w:val="003D1560"/>
    <w:rsid w:val="003D1651"/>
    <w:rsid w:val="003D1709"/>
    <w:rsid w:val="003D1712"/>
    <w:rsid w:val="003D1717"/>
    <w:rsid w:val="003D177C"/>
    <w:rsid w:val="003D179E"/>
    <w:rsid w:val="003D1825"/>
    <w:rsid w:val="003D182B"/>
    <w:rsid w:val="003D1850"/>
    <w:rsid w:val="003D1885"/>
    <w:rsid w:val="003D189C"/>
    <w:rsid w:val="003D18AD"/>
    <w:rsid w:val="003D18C5"/>
    <w:rsid w:val="003D19A9"/>
    <w:rsid w:val="003D19C6"/>
    <w:rsid w:val="003D19FA"/>
    <w:rsid w:val="003D1A15"/>
    <w:rsid w:val="003D1A34"/>
    <w:rsid w:val="003D1A3F"/>
    <w:rsid w:val="003D1AD5"/>
    <w:rsid w:val="003D1AF4"/>
    <w:rsid w:val="003D1B04"/>
    <w:rsid w:val="003D1B0E"/>
    <w:rsid w:val="003D1B62"/>
    <w:rsid w:val="003D1BB3"/>
    <w:rsid w:val="003D1BD1"/>
    <w:rsid w:val="003D1C04"/>
    <w:rsid w:val="003D1C69"/>
    <w:rsid w:val="003D1C78"/>
    <w:rsid w:val="003D1C80"/>
    <w:rsid w:val="003D1D67"/>
    <w:rsid w:val="003D1D75"/>
    <w:rsid w:val="003D1D9F"/>
    <w:rsid w:val="003D1DAF"/>
    <w:rsid w:val="003D1E13"/>
    <w:rsid w:val="003D1E7D"/>
    <w:rsid w:val="003D1EAC"/>
    <w:rsid w:val="003D1EB3"/>
    <w:rsid w:val="003D1EDF"/>
    <w:rsid w:val="003D1F0D"/>
    <w:rsid w:val="003D1F18"/>
    <w:rsid w:val="003D1F1C"/>
    <w:rsid w:val="003D1F22"/>
    <w:rsid w:val="003D1F52"/>
    <w:rsid w:val="003D1FA2"/>
    <w:rsid w:val="003D1FA7"/>
    <w:rsid w:val="003D1FD5"/>
    <w:rsid w:val="003D2029"/>
    <w:rsid w:val="003D2039"/>
    <w:rsid w:val="003D2082"/>
    <w:rsid w:val="003D210A"/>
    <w:rsid w:val="003D2119"/>
    <w:rsid w:val="003D21DC"/>
    <w:rsid w:val="003D224D"/>
    <w:rsid w:val="003D22A8"/>
    <w:rsid w:val="003D22E0"/>
    <w:rsid w:val="003D22FA"/>
    <w:rsid w:val="003D22FF"/>
    <w:rsid w:val="003D2323"/>
    <w:rsid w:val="003D2338"/>
    <w:rsid w:val="003D23B4"/>
    <w:rsid w:val="003D23C1"/>
    <w:rsid w:val="003D2458"/>
    <w:rsid w:val="003D24A5"/>
    <w:rsid w:val="003D24DE"/>
    <w:rsid w:val="003D2542"/>
    <w:rsid w:val="003D2544"/>
    <w:rsid w:val="003D2556"/>
    <w:rsid w:val="003D2559"/>
    <w:rsid w:val="003D2572"/>
    <w:rsid w:val="003D25AA"/>
    <w:rsid w:val="003D2657"/>
    <w:rsid w:val="003D26D0"/>
    <w:rsid w:val="003D26D2"/>
    <w:rsid w:val="003D27A1"/>
    <w:rsid w:val="003D27C0"/>
    <w:rsid w:val="003D2814"/>
    <w:rsid w:val="003D281D"/>
    <w:rsid w:val="003D281E"/>
    <w:rsid w:val="003D281F"/>
    <w:rsid w:val="003D282F"/>
    <w:rsid w:val="003D286C"/>
    <w:rsid w:val="003D2870"/>
    <w:rsid w:val="003D2872"/>
    <w:rsid w:val="003D2894"/>
    <w:rsid w:val="003D28F3"/>
    <w:rsid w:val="003D2952"/>
    <w:rsid w:val="003D297F"/>
    <w:rsid w:val="003D29AB"/>
    <w:rsid w:val="003D29D6"/>
    <w:rsid w:val="003D2A10"/>
    <w:rsid w:val="003D2A65"/>
    <w:rsid w:val="003D2AB4"/>
    <w:rsid w:val="003D2ABD"/>
    <w:rsid w:val="003D2AF9"/>
    <w:rsid w:val="003D2BA5"/>
    <w:rsid w:val="003D2BFF"/>
    <w:rsid w:val="003D2C26"/>
    <w:rsid w:val="003D2C2E"/>
    <w:rsid w:val="003D2C62"/>
    <w:rsid w:val="003D2CC9"/>
    <w:rsid w:val="003D2CDA"/>
    <w:rsid w:val="003D2CDC"/>
    <w:rsid w:val="003D2CF0"/>
    <w:rsid w:val="003D2D41"/>
    <w:rsid w:val="003D2D50"/>
    <w:rsid w:val="003D2D7C"/>
    <w:rsid w:val="003D2D7D"/>
    <w:rsid w:val="003D2D93"/>
    <w:rsid w:val="003D2DE3"/>
    <w:rsid w:val="003D2DE9"/>
    <w:rsid w:val="003D2E3D"/>
    <w:rsid w:val="003D2E74"/>
    <w:rsid w:val="003D2E7D"/>
    <w:rsid w:val="003D2E89"/>
    <w:rsid w:val="003D2EA4"/>
    <w:rsid w:val="003D2EB8"/>
    <w:rsid w:val="003D2F77"/>
    <w:rsid w:val="003D2FBF"/>
    <w:rsid w:val="003D304D"/>
    <w:rsid w:val="003D305D"/>
    <w:rsid w:val="003D306B"/>
    <w:rsid w:val="003D3097"/>
    <w:rsid w:val="003D30AB"/>
    <w:rsid w:val="003D30B2"/>
    <w:rsid w:val="003D30B9"/>
    <w:rsid w:val="003D30CB"/>
    <w:rsid w:val="003D30FE"/>
    <w:rsid w:val="003D3116"/>
    <w:rsid w:val="003D3128"/>
    <w:rsid w:val="003D3178"/>
    <w:rsid w:val="003D31EC"/>
    <w:rsid w:val="003D31F1"/>
    <w:rsid w:val="003D32C4"/>
    <w:rsid w:val="003D338D"/>
    <w:rsid w:val="003D3395"/>
    <w:rsid w:val="003D33A5"/>
    <w:rsid w:val="003D33AC"/>
    <w:rsid w:val="003D33F1"/>
    <w:rsid w:val="003D3411"/>
    <w:rsid w:val="003D343E"/>
    <w:rsid w:val="003D34A8"/>
    <w:rsid w:val="003D34D0"/>
    <w:rsid w:val="003D34D5"/>
    <w:rsid w:val="003D34DE"/>
    <w:rsid w:val="003D34EF"/>
    <w:rsid w:val="003D3512"/>
    <w:rsid w:val="003D357E"/>
    <w:rsid w:val="003D35EA"/>
    <w:rsid w:val="003D3639"/>
    <w:rsid w:val="003D3649"/>
    <w:rsid w:val="003D3665"/>
    <w:rsid w:val="003D3672"/>
    <w:rsid w:val="003D367A"/>
    <w:rsid w:val="003D367C"/>
    <w:rsid w:val="003D36A1"/>
    <w:rsid w:val="003D36CD"/>
    <w:rsid w:val="003D36EE"/>
    <w:rsid w:val="003D372E"/>
    <w:rsid w:val="003D38D8"/>
    <w:rsid w:val="003D391B"/>
    <w:rsid w:val="003D3945"/>
    <w:rsid w:val="003D39D5"/>
    <w:rsid w:val="003D3A91"/>
    <w:rsid w:val="003D3AA4"/>
    <w:rsid w:val="003D3AD3"/>
    <w:rsid w:val="003D3B3B"/>
    <w:rsid w:val="003D3C65"/>
    <w:rsid w:val="003D3C76"/>
    <w:rsid w:val="003D3CCB"/>
    <w:rsid w:val="003D3CED"/>
    <w:rsid w:val="003D3D1C"/>
    <w:rsid w:val="003D3D44"/>
    <w:rsid w:val="003D3D67"/>
    <w:rsid w:val="003D3DB4"/>
    <w:rsid w:val="003D3E0A"/>
    <w:rsid w:val="003D3E3F"/>
    <w:rsid w:val="003D3E67"/>
    <w:rsid w:val="003D3EF6"/>
    <w:rsid w:val="003D3F1E"/>
    <w:rsid w:val="003D3F26"/>
    <w:rsid w:val="003D3F3F"/>
    <w:rsid w:val="003D3F52"/>
    <w:rsid w:val="003D3F80"/>
    <w:rsid w:val="003D406B"/>
    <w:rsid w:val="003D415D"/>
    <w:rsid w:val="003D4168"/>
    <w:rsid w:val="003D4175"/>
    <w:rsid w:val="003D4187"/>
    <w:rsid w:val="003D419B"/>
    <w:rsid w:val="003D425D"/>
    <w:rsid w:val="003D4286"/>
    <w:rsid w:val="003D42F6"/>
    <w:rsid w:val="003D4302"/>
    <w:rsid w:val="003D4350"/>
    <w:rsid w:val="003D435C"/>
    <w:rsid w:val="003D44B0"/>
    <w:rsid w:val="003D44FB"/>
    <w:rsid w:val="003D4527"/>
    <w:rsid w:val="003D453E"/>
    <w:rsid w:val="003D4546"/>
    <w:rsid w:val="003D455C"/>
    <w:rsid w:val="003D45AB"/>
    <w:rsid w:val="003D45FF"/>
    <w:rsid w:val="003D460A"/>
    <w:rsid w:val="003D463F"/>
    <w:rsid w:val="003D466D"/>
    <w:rsid w:val="003D4672"/>
    <w:rsid w:val="003D46C9"/>
    <w:rsid w:val="003D46CD"/>
    <w:rsid w:val="003D471D"/>
    <w:rsid w:val="003D4744"/>
    <w:rsid w:val="003D476E"/>
    <w:rsid w:val="003D4843"/>
    <w:rsid w:val="003D489D"/>
    <w:rsid w:val="003D49A6"/>
    <w:rsid w:val="003D49C6"/>
    <w:rsid w:val="003D4A83"/>
    <w:rsid w:val="003D4ACA"/>
    <w:rsid w:val="003D4B1E"/>
    <w:rsid w:val="003D4B2A"/>
    <w:rsid w:val="003D4BBF"/>
    <w:rsid w:val="003D4C07"/>
    <w:rsid w:val="003D4C0C"/>
    <w:rsid w:val="003D4C7C"/>
    <w:rsid w:val="003D4CAE"/>
    <w:rsid w:val="003D4CE4"/>
    <w:rsid w:val="003D4CE9"/>
    <w:rsid w:val="003D4D24"/>
    <w:rsid w:val="003D4D61"/>
    <w:rsid w:val="003D4DB2"/>
    <w:rsid w:val="003D4DD1"/>
    <w:rsid w:val="003D4E59"/>
    <w:rsid w:val="003D4EA8"/>
    <w:rsid w:val="003D4ECD"/>
    <w:rsid w:val="003D4EFF"/>
    <w:rsid w:val="003D4F1A"/>
    <w:rsid w:val="003D4F22"/>
    <w:rsid w:val="003D4F5E"/>
    <w:rsid w:val="003D4F96"/>
    <w:rsid w:val="003D4FC7"/>
    <w:rsid w:val="003D5011"/>
    <w:rsid w:val="003D5049"/>
    <w:rsid w:val="003D505A"/>
    <w:rsid w:val="003D507F"/>
    <w:rsid w:val="003D50B0"/>
    <w:rsid w:val="003D50FC"/>
    <w:rsid w:val="003D5171"/>
    <w:rsid w:val="003D517C"/>
    <w:rsid w:val="003D51EF"/>
    <w:rsid w:val="003D51F7"/>
    <w:rsid w:val="003D532A"/>
    <w:rsid w:val="003D5343"/>
    <w:rsid w:val="003D5345"/>
    <w:rsid w:val="003D53C2"/>
    <w:rsid w:val="003D542E"/>
    <w:rsid w:val="003D5507"/>
    <w:rsid w:val="003D5590"/>
    <w:rsid w:val="003D5595"/>
    <w:rsid w:val="003D55C7"/>
    <w:rsid w:val="003D55DC"/>
    <w:rsid w:val="003D55E9"/>
    <w:rsid w:val="003D563A"/>
    <w:rsid w:val="003D56D1"/>
    <w:rsid w:val="003D5719"/>
    <w:rsid w:val="003D573E"/>
    <w:rsid w:val="003D5768"/>
    <w:rsid w:val="003D57AD"/>
    <w:rsid w:val="003D5859"/>
    <w:rsid w:val="003D58F1"/>
    <w:rsid w:val="003D5987"/>
    <w:rsid w:val="003D5AE4"/>
    <w:rsid w:val="003D5B07"/>
    <w:rsid w:val="003D5B36"/>
    <w:rsid w:val="003D5B52"/>
    <w:rsid w:val="003D5B88"/>
    <w:rsid w:val="003D5B8A"/>
    <w:rsid w:val="003D5B91"/>
    <w:rsid w:val="003D5C2D"/>
    <w:rsid w:val="003D5C48"/>
    <w:rsid w:val="003D5CC7"/>
    <w:rsid w:val="003D5CE3"/>
    <w:rsid w:val="003D5D55"/>
    <w:rsid w:val="003D5D64"/>
    <w:rsid w:val="003D5DAF"/>
    <w:rsid w:val="003D5DB9"/>
    <w:rsid w:val="003D5DFC"/>
    <w:rsid w:val="003D5E6F"/>
    <w:rsid w:val="003D5EFD"/>
    <w:rsid w:val="003D5F10"/>
    <w:rsid w:val="003D5F78"/>
    <w:rsid w:val="003D6051"/>
    <w:rsid w:val="003D608A"/>
    <w:rsid w:val="003D60C1"/>
    <w:rsid w:val="003D60CF"/>
    <w:rsid w:val="003D60DC"/>
    <w:rsid w:val="003D611B"/>
    <w:rsid w:val="003D6125"/>
    <w:rsid w:val="003D6138"/>
    <w:rsid w:val="003D616F"/>
    <w:rsid w:val="003D6181"/>
    <w:rsid w:val="003D6184"/>
    <w:rsid w:val="003D6203"/>
    <w:rsid w:val="003D625D"/>
    <w:rsid w:val="003D62D3"/>
    <w:rsid w:val="003D6338"/>
    <w:rsid w:val="003D63A8"/>
    <w:rsid w:val="003D63C1"/>
    <w:rsid w:val="003D63ED"/>
    <w:rsid w:val="003D642D"/>
    <w:rsid w:val="003D648B"/>
    <w:rsid w:val="003D64D8"/>
    <w:rsid w:val="003D6516"/>
    <w:rsid w:val="003D659C"/>
    <w:rsid w:val="003D65A2"/>
    <w:rsid w:val="003D65B5"/>
    <w:rsid w:val="003D65DF"/>
    <w:rsid w:val="003D664C"/>
    <w:rsid w:val="003D664F"/>
    <w:rsid w:val="003D668D"/>
    <w:rsid w:val="003D66B4"/>
    <w:rsid w:val="003D66BF"/>
    <w:rsid w:val="003D66D2"/>
    <w:rsid w:val="003D6784"/>
    <w:rsid w:val="003D6798"/>
    <w:rsid w:val="003D67A0"/>
    <w:rsid w:val="003D67A2"/>
    <w:rsid w:val="003D67D5"/>
    <w:rsid w:val="003D67DE"/>
    <w:rsid w:val="003D685E"/>
    <w:rsid w:val="003D686A"/>
    <w:rsid w:val="003D6895"/>
    <w:rsid w:val="003D692E"/>
    <w:rsid w:val="003D6953"/>
    <w:rsid w:val="003D695E"/>
    <w:rsid w:val="003D696D"/>
    <w:rsid w:val="003D69A2"/>
    <w:rsid w:val="003D69B3"/>
    <w:rsid w:val="003D69D4"/>
    <w:rsid w:val="003D69DC"/>
    <w:rsid w:val="003D69FD"/>
    <w:rsid w:val="003D6A4F"/>
    <w:rsid w:val="003D6A69"/>
    <w:rsid w:val="003D6A6D"/>
    <w:rsid w:val="003D6ACA"/>
    <w:rsid w:val="003D6AE4"/>
    <w:rsid w:val="003D6B69"/>
    <w:rsid w:val="003D6B78"/>
    <w:rsid w:val="003D6B98"/>
    <w:rsid w:val="003D6D61"/>
    <w:rsid w:val="003D6D8A"/>
    <w:rsid w:val="003D6DEE"/>
    <w:rsid w:val="003D6E48"/>
    <w:rsid w:val="003D6E64"/>
    <w:rsid w:val="003D6E9C"/>
    <w:rsid w:val="003D6EAD"/>
    <w:rsid w:val="003D6EF9"/>
    <w:rsid w:val="003D6F51"/>
    <w:rsid w:val="003D6F5E"/>
    <w:rsid w:val="003D704F"/>
    <w:rsid w:val="003D70E9"/>
    <w:rsid w:val="003D70F1"/>
    <w:rsid w:val="003D7107"/>
    <w:rsid w:val="003D7113"/>
    <w:rsid w:val="003D7154"/>
    <w:rsid w:val="003D722C"/>
    <w:rsid w:val="003D72D6"/>
    <w:rsid w:val="003D7314"/>
    <w:rsid w:val="003D7336"/>
    <w:rsid w:val="003D734B"/>
    <w:rsid w:val="003D748F"/>
    <w:rsid w:val="003D74B9"/>
    <w:rsid w:val="003D74F9"/>
    <w:rsid w:val="003D759F"/>
    <w:rsid w:val="003D760E"/>
    <w:rsid w:val="003D762A"/>
    <w:rsid w:val="003D76F6"/>
    <w:rsid w:val="003D772F"/>
    <w:rsid w:val="003D7808"/>
    <w:rsid w:val="003D78F7"/>
    <w:rsid w:val="003D7934"/>
    <w:rsid w:val="003D79F9"/>
    <w:rsid w:val="003D7A1D"/>
    <w:rsid w:val="003D7AD0"/>
    <w:rsid w:val="003D7AE7"/>
    <w:rsid w:val="003D7AEB"/>
    <w:rsid w:val="003D7B2C"/>
    <w:rsid w:val="003D7B57"/>
    <w:rsid w:val="003D7B59"/>
    <w:rsid w:val="003D7B98"/>
    <w:rsid w:val="003D7BC1"/>
    <w:rsid w:val="003D7BC9"/>
    <w:rsid w:val="003D7C25"/>
    <w:rsid w:val="003D7C50"/>
    <w:rsid w:val="003D7C97"/>
    <w:rsid w:val="003D7CFA"/>
    <w:rsid w:val="003D7E8F"/>
    <w:rsid w:val="003D7E91"/>
    <w:rsid w:val="003D7EE2"/>
    <w:rsid w:val="003D7F0C"/>
    <w:rsid w:val="003D7F62"/>
    <w:rsid w:val="003D7F6B"/>
    <w:rsid w:val="003E0006"/>
    <w:rsid w:val="003E0021"/>
    <w:rsid w:val="003E0119"/>
    <w:rsid w:val="003E011F"/>
    <w:rsid w:val="003E0169"/>
    <w:rsid w:val="003E017E"/>
    <w:rsid w:val="003E01B4"/>
    <w:rsid w:val="003E0211"/>
    <w:rsid w:val="003E0334"/>
    <w:rsid w:val="003E033C"/>
    <w:rsid w:val="003E036A"/>
    <w:rsid w:val="003E0382"/>
    <w:rsid w:val="003E03A5"/>
    <w:rsid w:val="003E03DD"/>
    <w:rsid w:val="003E043D"/>
    <w:rsid w:val="003E054D"/>
    <w:rsid w:val="003E0567"/>
    <w:rsid w:val="003E05B3"/>
    <w:rsid w:val="003E060C"/>
    <w:rsid w:val="003E0647"/>
    <w:rsid w:val="003E06A9"/>
    <w:rsid w:val="003E0769"/>
    <w:rsid w:val="003E078C"/>
    <w:rsid w:val="003E07B2"/>
    <w:rsid w:val="003E07EB"/>
    <w:rsid w:val="003E07F4"/>
    <w:rsid w:val="003E0825"/>
    <w:rsid w:val="003E083A"/>
    <w:rsid w:val="003E083D"/>
    <w:rsid w:val="003E0842"/>
    <w:rsid w:val="003E089C"/>
    <w:rsid w:val="003E08D7"/>
    <w:rsid w:val="003E090E"/>
    <w:rsid w:val="003E0924"/>
    <w:rsid w:val="003E0961"/>
    <w:rsid w:val="003E096E"/>
    <w:rsid w:val="003E09D4"/>
    <w:rsid w:val="003E09E7"/>
    <w:rsid w:val="003E0A00"/>
    <w:rsid w:val="003E0A0F"/>
    <w:rsid w:val="003E0A1B"/>
    <w:rsid w:val="003E0A39"/>
    <w:rsid w:val="003E0A9D"/>
    <w:rsid w:val="003E0B05"/>
    <w:rsid w:val="003E0BB2"/>
    <w:rsid w:val="003E0BC3"/>
    <w:rsid w:val="003E0BCD"/>
    <w:rsid w:val="003E0BD8"/>
    <w:rsid w:val="003E0BE0"/>
    <w:rsid w:val="003E0C11"/>
    <w:rsid w:val="003E0C74"/>
    <w:rsid w:val="003E0C98"/>
    <w:rsid w:val="003E0CBB"/>
    <w:rsid w:val="003E0CD8"/>
    <w:rsid w:val="003E0D10"/>
    <w:rsid w:val="003E0D63"/>
    <w:rsid w:val="003E0DAF"/>
    <w:rsid w:val="003E0DEF"/>
    <w:rsid w:val="003E0EB5"/>
    <w:rsid w:val="003E0EE6"/>
    <w:rsid w:val="003E0EF7"/>
    <w:rsid w:val="003E0F18"/>
    <w:rsid w:val="003E1009"/>
    <w:rsid w:val="003E1086"/>
    <w:rsid w:val="003E10FB"/>
    <w:rsid w:val="003E1131"/>
    <w:rsid w:val="003E1153"/>
    <w:rsid w:val="003E11B0"/>
    <w:rsid w:val="003E11BB"/>
    <w:rsid w:val="003E120A"/>
    <w:rsid w:val="003E120E"/>
    <w:rsid w:val="003E125F"/>
    <w:rsid w:val="003E1288"/>
    <w:rsid w:val="003E12B7"/>
    <w:rsid w:val="003E1327"/>
    <w:rsid w:val="003E1328"/>
    <w:rsid w:val="003E1378"/>
    <w:rsid w:val="003E1384"/>
    <w:rsid w:val="003E138D"/>
    <w:rsid w:val="003E13F7"/>
    <w:rsid w:val="003E140D"/>
    <w:rsid w:val="003E145B"/>
    <w:rsid w:val="003E14D2"/>
    <w:rsid w:val="003E14E8"/>
    <w:rsid w:val="003E1554"/>
    <w:rsid w:val="003E1558"/>
    <w:rsid w:val="003E155C"/>
    <w:rsid w:val="003E157B"/>
    <w:rsid w:val="003E1589"/>
    <w:rsid w:val="003E1590"/>
    <w:rsid w:val="003E15DE"/>
    <w:rsid w:val="003E1683"/>
    <w:rsid w:val="003E1687"/>
    <w:rsid w:val="003E16A6"/>
    <w:rsid w:val="003E16BF"/>
    <w:rsid w:val="003E16E2"/>
    <w:rsid w:val="003E16F3"/>
    <w:rsid w:val="003E1750"/>
    <w:rsid w:val="003E179D"/>
    <w:rsid w:val="003E17C1"/>
    <w:rsid w:val="003E17DC"/>
    <w:rsid w:val="003E1806"/>
    <w:rsid w:val="003E1824"/>
    <w:rsid w:val="003E18FA"/>
    <w:rsid w:val="003E1973"/>
    <w:rsid w:val="003E198A"/>
    <w:rsid w:val="003E1BF8"/>
    <w:rsid w:val="003E1C00"/>
    <w:rsid w:val="003E1CC7"/>
    <w:rsid w:val="003E1CF5"/>
    <w:rsid w:val="003E1D80"/>
    <w:rsid w:val="003E1D92"/>
    <w:rsid w:val="003E1DDF"/>
    <w:rsid w:val="003E1E2E"/>
    <w:rsid w:val="003E1E51"/>
    <w:rsid w:val="003E1E5C"/>
    <w:rsid w:val="003E1E65"/>
    <w:rsid w:val="003E1E75"/>
    <w:rsid w:val="003E1EB5"/>
    <w:rsid w:val="003E1F06"/>
    <w:rsid w:val="003E1F51"/>
    <w:rsid w:val="003E1F57"/>
    <w:rsid w:val="003E1F68"/>
    <w:rsid w:val="003E1FCE"/>
    <w:rsid w:val="003E1FEB"/>
    <w:rsid w:val="003E1FFB"/>
    <w:rsid w:val="003E2044"/>
    <w:rsid w:val="003E20E5"/>
    <w:rsid w:val="003E20FE"/>
    <w:rsid w:val="003E2142"/>
    <w:rsid w:val="003E2151"/>
    <w:rsid w:val="003E216B"/>
    <w:rsid w:val="003E219A"/>
    <w:rsid w:val="003E21DA"/>
    <w:rsid w:val="003E2226"/>
    <w:rsid w:val="003E2227"/>
    <w:rsid w:val="003E226F"/>
    <w:rsid w:val="003E22BC"/>
    <w:rsid w:val="003E232E"/>
    <w:rsid w:val="003E2338"/>
    <w:rsid w:val="003E2371"/>
    <w:rsid w:val="003E23A7"/>
    <w:rsid w:val="003E23F8"/>
    <w:rsid w:val="003E23F9"/>
    <w:rsid w:val="003E23FE"/>
    <w:rsid w:val="003E24AE"/>
    <w:rsid w:val="003E251C"/>
    <w:rsid w:val="003E2541"/>
    <w:rsid w:val="003E2545"/>
    <w:rsid w:val="003E2547"/>
    <w:rsid w:val="003E2620"/>
    <w:rsid w:val="003E26C0"/>
    <w:rsid w:val="003E276D"/>
    <w:rsid w:val="003E27F4"/>
    <w:rsid w:val="003E285A"/>
    <w:rsid w:val="003E2884"/>
    <w:rsid w:val="003E2893"/>
    <w:rsid w:val="003E2962"/>
    <w:rsid w:val="003E2987"/>
    <w:rsid w:val="003E29AB"/>
    <w:rsid w:val="003E29FA"/>
    <w:rsid w:val="003E2A0C"/>
    <w:rsid w:val="003E2A0D"/>
    <w:rsid w:val="003E2A37"/>
    <w:rsid w:val="003E2A43"/>
    <w:rsid w:val="003E2A59"/>
    <w:rsid w:val="003E2AC4"/>
    <w:rsid w:val="003E2B11"/>
    <w:rsid w:val="003E2B8F"/>
    <w:rsid w:val="003E2BF6"/>
    <w:rsid w:val="003E2C41"/>
    <w:rsid w:val="003E2C47"/>
    <w:rsid w:val="003E2CA0"/>
    <w:rsid w:val="003E2CA1"/>
    <w:rsid w:val="003E2D1F"/>
    <w:rsid w:val="003E2D2F"/>
    <w:rsid w:val="003E2D34"/>
    <w:rsid w:val="003E2D44"/>
    <w:rsid w:val="003E2E2C"/>
    <w:rsid w:val="003E2E6A"/>
    <w:rsid w:val="003E2E6E"/>
    <w:rsid w:val="003E2E87"/>
    <w:rsid w:val="003E2E9A"/>
    <w:rsid w:val="003E2ECB"/>
    <w:rsid w:val="003E2F1B"/>
    <w:rsid w:val="003E2FCD"/>
    <w:rsid w:val="003E2FCE"/>
    <w:rsid w:val="003E3037"/>
    <w:rsid w:val="003E307B"/>
    <w:rsid w:val="003E309F"/>
    <w:rsid w:val="003E3108"/>
    <w:rsid w:val="003E3123"/>
    <w:rsid w:val="003E3175"/>
    <w:rsid w:val="003E318A"/>
    <w:rsid w:val="003E31AC"/>
    <w:rsid w:val="003E3252"/>
    <w:rsid w:val="003E3264"/>
    <w:rsid w:val="003E326A"/>
    <w:rsid w:val="003E328C"/>
    <w:rsid w:val="003E32C5"/>
    <w:rsid w:val="003E335F"/>
    <w:rsid w:val="003E33E3"/>
    <w:rsid w:val="003E349A"/>
    <w:rsid w:val="003E34AD"/>
    <w:rsid w:val="003E35B9"/>
    <w:rsid w:val="003E361F"/>
    <w:rsid w:val="003E362A"/>
    <w:rsid w:val="003E3689"/>
    <w:rsid w:val="003E3805"/>
    <w:rsid w:val="003E3863"/>
    <w:rsid w:val="003E38BF"/>
    <w:rsid w:val="003E391D"/>
    <w:rsid w:val="003E393F"/>
    <w:rsid w:val="003E3963"/>
    <w:rsid w:val="003E39FB"/>
    <w:rsid w:val="003E3A01"/>
    <w:rsid w:val="003E3A0C"/>
    <w:rsid w:val="003E3A14"/>
    <w:rsid w:val="003E3A50"/>
    <w:rsid w:val="003E3A73"/>
    <w:rsid w:val="003E3A86"/>
    <w:rsid w:val="003E3AFE"/>
    <w:rsid w:val="003E3B0F"/>
    <w:rsid w:val="003E3B19"/>
    <w:rsid w:val="003E3B29"/>
    <w:rsid w:val="003E3B61"/>
    <w:rsid w:val="003E3B7F"/>
    <w:rsid w:val="003E3BB9"/>
    <w:rsid w:val="003E3BDF"/>
    <w:rsid w:val="003E3BFF"/>
    <w:rsid w:val="003E3D1C"/>
    <w:rsid w:val="003E3D5C"/>
    <w:rsid w:val="003E3D6E"/>
    <w:rsid w:val="003E3D85"/>
    <w:rsid w:val="003E3DA5"/>
    <w:rsid w:val="003E3E57"/>
    <w:rsid w:val="003E3E7A"/>
    <w:rsid w:val="003E3EB2"/>
    <w:rsid w:val="003E3EBA"/>
    <w:rsid w:val="003E3EDB"/>
    <w:rsid w:val="003E3EF5"/>
    <w:rsid w:val="003E3FCC"/>
    <w:rsid w:val="003E4010"/>
    <w:rsid w:val="003E4018"/>
    <w:rsid w:val="003E4067"/>
    <w:rsid w:val="003E4096"/>
    <w:rsid w:val="003E40A3"/>
    <w:rsid w:val="003E40CB"/>
    <w:rsid w:val="003E4153"/>
    <w:rsid w:val="003E4188"/>
    <w:rsid w:val="003E419A"/>
    <w:rsid w:val="003E41E5"/>
    <w:rsid w:val="003E41F4"/>
    <w:rsid w:val="003E4213"/>
    <w:rsid w:val="003E4228"/>
    <w:rsid w:val="003E422B"/>
    <w:rsid w:val="003E4255"/>
    <w:rsid w:val="003E4271"/>
    <w:rsid w:val="003E42A7"/>
    <w:rsid w:val="003E42CC"/>
    <w:rsid w:val="003E435D"/>
    <w:rsid w:val="003E4405"/>
    <w:rsid w:val="003E4406"/>
    <w:rsid w:val="003E4418"/>
    <w:rsid w:val="003E441C"/>
    <w:rsid w:val="003E447A"/>
    <w:rsid w:val="003E4486"/>
    <w:rsid w:val="003E44E6"/>
    <w:rsid w:val="003E4506"/>
    <w:rsid w:val="003E454B"/>
    <w:rsid w:val="003E459C"/>
    <w:rsid w:val="003E45A9"/>
    <w:rsid w:val="003E45AE"/>
    <w:rsid w:val="003E45F7"/>
    <w:rsid w:val="003E4626"/>
    <w:rsid w:val="003E4636"/>
    <w:rsid w:val="003E463C"/>
    <w:rsid w:val="003E4666"/>
    <w:rsid w:val="003E46AC"/>
    <w:rsid w:val="003E46D5"/>
    <w:rsid w:val="003E46FE"/>
    <w:rsid w:val="003E4715"/>
    <w:rsid w:val="003E471E"/>
    <w:rsid w:val="003E4792"/>
    <w:rsid w:val="003E47EE"/>
    <w:rsid w:val="003E48A8"/>
    <w:rsid w:val="003E48AB"/>
    <w:rsid w:val="003E48BC"/>
    <w:rsid w:val="003E4969"/>
    <w:rsid w:val="003E496C"/>
    <w:rsid w:val="003E4988"/>
    <w:rsid w:val="003E49AF"/>
    <w:rsid w:val="003E49D8"/>
    <w:rsid w:val="003E49DC"/>
    <w:rsid w:val="003E49FD"/>
    <w:rsid w:val="003E4A37"/>
    <w:rsid w:val="003E4AA5"/>
    <w:rsid w:val="003E4B04"/>
    <w:rsid w:val="003E4B24"/>
    <w:rsid w:val="003E4BAD"/>
    <w:rsid w:val="003E4BC1"/>
    <w:rsid w:val="003E4BFD"/>
    <w:rsid w:val="003E4C8B"/>
    <w:rsid w:val="003E4C8E"/>
    <w:rsid w:val="003E4CAF"/>
    <w:rsid w:val="003E4CBC"/>
    <w:rsid w:val="003E4CC3"/>
    <w:rsid w:val="003E4CC6"/>
    <w:rsid w:val="003E4D9E"/>
    <w:rsid w:val="003E4DA9"/>
    <w:rsid w:val="003E4E38"/>
    <w:rsid w:val="003E4E4F"/>
    <w:rsid w:val="003E4E54"/>
    <w:rsid w:val="003E4F2B"/>
    <w:rsid w:val="003E4F2D"/>
    <w:rsid w:val="003E4F5A"/>
    <w:rsid w:val="003E4F5E"/>
    <w:rsid w:val="003E4F83"/>
    <w:rsid w:val="003E4FA9"/>
    <w:rsid w:val="003E4FB4"/>
    <w:rsid w:val="003E5029"/>
    <w:rsid w:val="003E5065"/>
    <w:rsid w:val="003E50D4"/>
    <w:rsid w:val="003E50E4"/>
    <w:rsid w:val="003E519B"/>
    <w:rsid w:val="003E51B8"/>
    <w:rsid w:val="003E51D4"/>
    <w:rsid w:val="003E52A5"/>
    <w:rsid w:val="003E5309"/>
    <w:rsid w:val="003E535D"/>
    <w:rsid w:val="003E53C2"/>
    <w:rsid w:val="003E53F7"/>
    <w:rsid w:val="003E5424"/>
    <w:rsid w:val="003E542E"/>
    <w:rsid w:val="003E5497"/>
    <w:rsid w:val="003E54A3"/>
    <w:rsid w:val="003E54A9"/>
    <w:rsid w:val="003E5585"/>
    <w:rsid w:val="003E55E4"/>
    <w:rsid w:val="003E56AE"/>
    <w:rsid w:val="003E56D8"/>
    <w:rsid w:val="003E56F3"/>
    <w:rsid w:val="003E571B"/>
    <w:rsid w:val="003E5753"/>
    <w:rsid w:val="003E57A2"/>
    <w:rsid w:val="003E57BF"/>
    <w:rsid w:val="003E57F6"/>
    <w:rsid w:val="003E5837"/>
    <w:rsid w:val="003E5858"/>
    <w:rsid w:val="003E58B7"/>
    <w:rsid w:val="003E5938"/>
    <w:rsid w:val="003E5957"/>
    <w:rsid w:val="003E5997"/>
    <w:rsid w:val="003E59F4"/>
    <w:rsid w:val="003E5A35"/>
    <w:rsid w:val="003E5A82"/>
    <w:rsid w:val="003E5AC1"/>
    <w:rsid w:val="003E5AD5"/>
    <w:rsid w:val="003E5AD7"/>
    <w:rsid w:val="003E5B30"/>
    <w:rsid w:val="003E5B47"/>
    <w:rsid w:val="003E5B52"/>
    <w:rsid w:val="003E5B66"/>
    <w:rsid w:val="003E5B6B"/>
    <w:rsid w:val="003E5B81"/>
    <w:rsid w:val="003E5BDD"/>
    <w:rsid w:val="003E5BE0"/>
    <w:rsid w:val="003E5C12"/>
    <w:rsid w:val="003E5D22"/>
    <w:rsid w:val="003E5DAB"/>
    <w:rsid w:val="003E5E0E"/>
    <w:rsid w:val="003E5E2E"/>
    <w:rsid w:val="003E5E65"/>
    <w:rsid w:val="003E5E7C"/>
    <w:rsid w:val="003E5E7F"/>
    <w:rsid w:val="003E5EC8"/>
    <w:rsid w:val="003E5F55"/>
    <w:rsid w:val="003E5F56"/>
    <w:rsid w:val="003E5F7E"/>
    <w:rsid w:val="003E5F8B"/>
    <w:rsid w:val="003E5F93"/>
    <w:rsid w:val="003E5FD3"/>
    <w:rsid w:val="003E5FF2"/>
    <w:rsid w:val="003E605A"/>
    <w:rsid w:val="003E6091"/>
    <w:rsid w:val="003E60B8"/>
    <w:rsid w:val="003E60E2"/>
    <w:rsid w:val="003E614B"/>
    <w:rsid w:val="003E61BF"/>
    <w:rsid w:val="003E61C8"/>
    <w:rsid w:val="003E620B"/>
    <w:rsid w:val="003E6225"/>
    <w:rsid w:val="003E6291"/>
    <w:rsid w:val="003E6295"/>
    <w:rsid w:val="003E631D"/>
    <w:rsid w:val="003E63D0"/>
    <w:rsid w:val="003E63E4"/>
    <w:rsid w:val="003E6405"/>
    <w:rsid w:val="003E6411"/>
    <w:rsid w:val="003E6459"/>
    <w:rsid w:val="003E64B5"/>
    <w:rsid w:val="003E64C5"/>
    <w:rsid w:val="003E6506"/>
    <w:rsid w:val="003E6539"/>
    <w:rsid w:val="003E6541"/>
    <w:rsid w:val="003E6556"/>
    <w:rsid w:val="003E655C"/>
    <w:rsid w:val="003E655E"/>
    <w:rsid w:val="003E658F"/>
    <w:rsid w:val="003E65B9"/>
    <w:rsid w:val="003E6621"/>
    <w:rsid w:val="003E6671"/>
    <w:rsid w:val="003E669A"/>
    <w:rsid w:val="003E66E5"/>
    <w:rsid w:val="003E6720"/>
    <w:rsid w:val="003E6723"/>
    <w:rsid w:val="003E6743"/>
    <w:rsid w:val="003E67AF"/>
    <w:rsid w:val="003E67D1"/>
    <w:rsid w:val="003E67F5"/>
    <w:rsid w:val="003E67FD"/>
    <w:rsid w:val="003E6814"/>
    <w:rsid w:val="003E6859"/>
    <w:rsid w:val="003E6898"/>
    <w:rsid w:val="003E6903"/>
    <w:rsid w:val="003E6975"/>
    <w:rsid w:val="003E6976"/>
    <w:rsid w:val="003E699D"/>
    <w:rsid w:val="003E69D4"/>
    <w:rsid w:val="003E6A46"/>
    <w:rsid w:val="003E6A4F"/>
    <w:rsid w:val="003E6A6E"/>
    <w:rsid w:val="003E6A83"/>
    <w:rsid w:val="003E6AA6"/>
    <w:rsid w:val="003E6BBF"/>
    <w:rsid w:val="003E6BD4"/>
    <w:rsid w:val="003E6BFE"/>
    <w:rsid w:val="003E6C30"/>
    <w:rsid w:val="003E6C8A"/>
    <w:rsid w:val="003E6D3B"/>
    <w:rsid w:val="003E6DA3"/>
    <w:rsid w:val="003E6DCA"/>
    <w:rsid w:val="003E6DDC"/>
    <w:rsid w:val="003E6E00"/>
    <w:rsid w:val="003E6E34"/>
    <w:rsid w:val="003E6E90"/>
    <w:rsid w:val="003E6EE8"/>
    <w:rsid w:val="003E6F6B"/>
    <w:rsid w:val="003E6FA1"/>
    <w:rsid w:val="003E6FF6"/>
    <w:rsid w:val="003E7040"/>
    <w:rsid w:val="003E7052"/>
    <w:rsid w:val="003E7057"/>
    <w:rsid w:val="003E7059"/>
    <w:rsid w:val="003E7061"/>
    <w:rsid w:val="003E70BD"/>
    <w:rsid w:val="003E70CE"/>
    <w:rsid w:val="003E70D8"/>
    <w:rsid w:val="003E710F"/>
    <w:rsid w:val="003E7163"/>
    <w:rsid w:val="003E7173"/>
    <w:rsid w:val="003E717B"/>
    <w:rsid w:val="003E7183"/>
    <w:rsid w:val="003E71BF"/>
    <w:rsid w:val="003E71C6"/>
    <w:rsid w:val="003E7228"/>
    <w:rsid w:val="003E722D"/>
    <w:rsid w:val="003E724A"/>
    <w:rsid w:val="003E72B2"/>
    <w:rsid w:val="003E72C3"/>
    <w:rsid w:val="003E7333"/>
    <w:rsid w:val="003E7335"/>
    <w:rsid w:val="003E7425"/>
    <w:rsid w:val="003E7428"/>
    <w:rsid w:val="003E742F"/>
    <w:rsid w:val="003E74C7"/>
    <w:rsid w:val="003E74F5"/>
    <w:rsid w:val="003E7514"/>
    <w:rsid w:val="003E757C"/>
    <w:rsid w:val="003E75BB"/>
    <w:rsid w:val="003E75E2"/>
    <w:rsid w:val="003E75F3"/>
    <w:rsid w:val="003E761F"/>
    <w:rsid w:val="003E7630"/>
    <w:rsid w:val="003E76FB"/>
    <w:rsid w:val="003E7709"/>
    <w:rsid w:val="003E7766"/>
    <w:rsid w:val="003E77AA"/>
    <w:rsid w:val="003E77AE"/>
    <w:rsid w:val="003E77C4"/>
    <w:rsid w:val="003E77CC"/>
    <w:rsid w:val="003E77CE"/>
    <w:rsid w:val="003E77D0"/>
    <w:rsid w:val="003E7817"/>
    <w:rsid w:val="003E7894"/>
    <w:rsid w:val="003E789B"/>
    <w:rsid w:val="003E7914"/>
    <w:rsid w:val="003E791A"/>
    <w:rsid w:val="003E79AB"/>
    <w:rsid w:val="003E79E2"/>
    <w:rsid w:val="003E7A05"/>
    <w:rsid w:val="003E7A58"/>
    <w:rsid w:val="003E7A73"/>
    <w:rsid w:val="003E7A75"/>
    <w:rsid w:val="003E7A94"/>
    <w:rsid w:val="003E7AA2"/>
    <w:rsid w:val="003E7AC4"/>
    <w:rsid w:val="003E7AF3"/>
    <w:rsid w:val="003E7B68"/>
    <w:rsid w:val="003E7B6B"/>
    <w:rsid w:val="003E7BAC"/>
    <w:rsid w:val="003E7CDD"/>
    <w:rsid w:val="003E7CE7"/>
    <w:rsid w:val="003E7D4F"/>
    <w:rsid w:val="003E7D91"/>
    <w:rsid w:val="003E7D97"/>
    <w:rsid w:val="003E7DAD"/>
    <w:rsid w:val="003E7E00"/>
    <w:rsid w:val="003E7E5E"/>
    <w:rsid w:val="003E7F16"/>
    <w:rsid w:val="003E7F43"/>
    <w:rsid w:val="003E7F5A"/>
    <w:rsid w:val="003E7FE9"/>
    <w:rsid w:val="003F0048"/>
    <w:rsid w:val="003F005B"/>
    <w:rsid w:val="003F0069"/>
    <w:rsid w:val="003F007A"/>
    <w:rsid w:val="003F009E"/>
    <w:rsid w:val="003F015F"/>
    <w:rsid w:val="003F0194"/>
    <w:rsid w:val="003F01BF"/>
    <w:rsid w:val="003F021C"/>
    <w:rsid w:val="003F023C"/>
    <w:rsid w:val="003F0362"/>
    <w:rsid w:val="003F0416"/>
    <w:rsid w:val="003F045E"/>
    <w:rsid w:val="003F0465"/>
    <w:rsid w:val="003F04C4"/>
    <w:rsid w:val="003F0503"/>
    <w:rsid w:val="003F0511"/>
    <w:rsid w:val="003F0521"/>
    <w:rsid w:val="003F0545"/>
    <w:rsid w:val="003F05C5"/>
    <w:rsid w:val="003F061A"/>
    <w:rsid w:val="003F0630"/>
    <w:rsid w:val="003F064B"/>
    <w:rsid w:val="003F0652"/>
    <w:rsid w:val="003F069B"/>
    <w:rsid w:val="003F06C0"/>
    <w:rsid w:val="003F0768"/>
    <w:rsid w:val="003F0783"/>
    <w:rsid w:val="003F07A6"/>
    <w:rsid w:val="003F07D8"/>
    <w:rsid w:val="003F07D9"/>
    <w:rsid w:val="003F07F9"/>
    <w:rsid w:val="003F083B"/>
    <w:rsid w:val="003F0856"/>
    <w:rsid w:val="003F086D"/>
    <w:rsid w:val="003F08B3"/>
    <w:rsid w:val="003F08E5"/>
    <w:rsid w:val="003F08F0"/>
    <w:rsid w:val="003F0908"/>
    <w:rsid w:val="003F097B"/>
    <w:rsid w:val="003F0A0D"/>
    <w:rsid w:val="003F0A14"/>
    <w:rsid w:val="003F0A5A"/>
    <w:rsid w:val="003F0AB1"/>
    <w:rsid w:val="003F0B11"/>
    <w:rsid w:val="003F0BD5"/>
    <w:rsid w:val="003F0C58"/>
    <w:rsid w:val="003F0CA7"/>
    <w:rsid w:val="003F0CB4"/>
    <w:rsid w:val="003F0D0F"/>
    <w:rsid w:val="003F0D3B"/>
    <w:rsid w:val="003F0D62"/>
    <w:rsid w:val="003F0D6D"/>
    <w:rsid w:val="003F0D78"/>
    <w:rsid w:val="003F0DFE"/>
    <w:rsid w:val="003F0E13"/>
    <w:rsid w:val="003F0E2D"/>
    <w:rsid w:val="003F0E32"/>
    <w:rsid w:val="003F0E5F"/>
    <w:rsid w:val="003F0EFB"/>
    <w:rsid w:val="003F0EFF"/>
    <w:rsid w:val="003F0F1B"/>
    <w:rsid w:val="003F0F53"/>
    <w:rsid w:val="003F0F5E"/>
    <w:rsid w:val="003F0F7A"/>
    <w:rsid w:val="003F103F"/>
    <w:rsid w:val="003F1080"/>
    <w:rsid w:val="003F10B0"/>
    <w:rsid w:val="003F10DA"/>
    <w:rsid w:val="003F1152"/>
    <w:rsid w:val="003F119A"/>
    <w:rsid w:val="003F1210"/>
    <w:rsid w:val="003F1223"/>
    <w:rsid w:val="003F122F"/>
    <w:rsid w:val="003F129F"/>
    <w:rsid w:val="003F12A6"/>
    <w:rsid w:val="003F12F2"/>
    <w:rsid w:val="003F1362"/>
    <w:rsid w:val="003F14B1"/>
    <w:rsid w:val="003F14D2"/>
    <w:rsid w:val="003F15A4"/>
    <w:rsid w:val="003F15FE"/>
    <w:rsid w:val="003F1668"/>
    <w:rsid w:val="003F169E"/>
    <w:rsid w:val="003F16B4"/>
    <w:rsid w:val="003F1710"/>
    <w:rsid w:val="003F171E"/>
    <w:rsid w:val="003F177E"/>
    <w:rsid w:val="003F17EA"/>
    <w:rsid w:val="003F182E"/>
    <w:rsid w:val="003F186C"/>
    <w:rsid w:val="003F186E"/>
    <w:rsid w:val="003F195B"/>
    <w:rsid w:val="003F1985"/>
    <w:rsid w:val="003F1986"/>
    <w:rsid w:val="003F19DB"/>
    <w:rsid w:val="003F1A07"/>
    <w:rsid w:val="003F1A4F"/>
    <w:rsid w:val="003F1AC9"/>
    <w:rsid w:val="003F1AD3"/>
    <w:rsid w:val="003F1AD6"/>
    <w:rsid w:val="003F1B4C"/>
    <w:rsid w:val="003F1BC7"/>
    <w:rsid w:val="003F1BCC"/>
    <w:rsid w:val="003F1C19"/>
    <w:rsid w:val="003F1C30"/>
    <w:rsid w:val="003F1C80"/>
    <w:rsid w:val="003F1D7F"/>
    <w:rsid w:val="003F1DD5"/>
    <w:rsid w:val="003F1E95"/>
    <w:rsid w:val="003F1EE4"/>
    <w:rsid w:val="003F1EF0"/>
    <w:rsid w:val="003F1EF5"/>
    <w:rsid w:val="003F1F00"/>
    <w:rsid w:val="003F2033"/>
    <w:rsid w:val="003F2093"/>
    <w:rsid w:val="003F20E5"/>
    <w:rsid w:val="003F20F9"/>
    <w:rsid w:val="003F21C9"/>
    <w:rsid w:val="003F2242"/>
    <w:rsid w:val="003F2267"/>
    <w:rsid w:val="003F228C"/>
    <w:rsid w:val="003F22C3"/>
    <w:rsid w:val="003F2359"/>
    <w:rsid w:val="003F23CF"/>
    <w:rsid w:val="003F23DF"/>
    <w:rsid w:val="003F2428"/>
    <w:rsid w:val="003F2461"/>
    <w:rsid w:val="003F2499"/>
    <w:rsid w:val="003F250A"/>
    <w:rsid w:val="003F258A"/>
    <w:rsid w:val="003F2596"/>
    <w:rsid w:val="003F25FA"/>
    <w:rsid w:val="003F2663"/>
    <w:rsid w:val="003F2729"/>
    <w:rsid w:val="003F275E"/>
    <w:rsid w:val="003F2763"/>
    <w:rsid w:val="003F27A1"/>
    <w:rsid w:val="003F27A3"/>
    <w:rsid w:val="003F285F"/>
    <w:rsid w:val="003F2883"/>
    <w:rsid w:val="003F28A5"/>
    <w:rsid w:val="003F28AA"/>
    <w:rsid w:val="003F292C"/>
    <w:rsid w:val="003F29DF"/>
    <w:rsid w:val="003F29F2"/>
    <w:rsid w:val="003F2A03"/>
    <w:rsid w:val="003F2A6D"/>
    <w:rsid w:val="003F2ABB"/>
    <w:rsid w:val="003F2AE7"/>
    <w:rsid w:val="003F2AEB"/>
    <w:rsid w:val="003F2B17"/>
    <w:rsid w:val="003F2B49"/>
    <w:rsid w:val="003F2B4B"/>
    <w:rsid w:val="003F2B8A"/>
    <w:rsid w:val="003F2B91"/>
    <w:rsid w:val="003F2BA3"/>
    <w:rsid w:val="003F2BEE"/>
    <w:rsid w:val="003F2C0F"/>
    <w:rsid w:val="003F2C13"/>
    <w:rsid w:val="003F2C44"/>
    <w:rsid w:val="003F2C91"/>
    <w:rsid w:val="003F2CB9"/>
    <w:rsid w:val="003F2CEE"/>
    <w:rsid w:val="003F2D2E"/>
    <w:rsid w:val="003F2D4D"/>
    <w:rsid w:val="003F2E53"/>
    <w:rsid w:val="003F2E72"/>
    <w:rsid w:val="003F2E89"/>
    <w:rsid w:val="003F2EC4"/>
    <w:rsid w:val="003F2EE1"/>
    <w:rsid w:val="003F2EE8"/>
    <w:rsid w:val="003F2EEA"/>
    <w:rsid w:val="003F2F10"/>
    <w:rsid w:val="003F2F3B"/>
    <w:rsid w:val="003F2F7F"/>
    <w:rsid w:val="003F2F86"/>
    <w:rsid w:val="003F3008"/>
    <w:rsid w:val="003F3025"/>
    <w:rsid w:val="003F302B"/>
    <w:rsid w:val="003F3056"/>
    <w:rsid w:val="003F310A"/>
    <w:rsid w:val="003F315E"/>
    <w:rsid w:val="003F3192"/>
    <w:rsid w:val="003F31BF"/>
    <w:rsid w:val="003F325D"/>
    <w:rsid w:val="003F3275"/>
    <w:rsid w:val="003F32BD"/>
    <w:rsid w:val="003F3315"/>
    <w:rsid w:val="003F331A"/>
    <w:rsid w:val="003F333D"/>
    <w:rsid w:val="003F338F"/>
    <w:rsid w:val="003F33F3"/>
    <w:rsid w:val="003F3406"/>
    <w:rsid w:val="003F3425"/>
    <w:rsid w:val="003F3477"/>
    <w:rsid w:val="003F347B"/>
    <w:rsid w:val="003F3494"/>
    <w:rsid w:val="003F34C2"/>
    <w:rsid w:val="003F34E1"/>
    <w:rsid w:val="003F34E7"/>
    <w:rsid w:val="003F34F0"/>
    <w:rsid w:val="003F3526"/>
    <w:rsid w:val="003F3550"/>
    <w:rsid w:val="003F3563"/>
    <w:rsid w:val="003F35B3"/>
    <w:rsid w:val="003F35B5"/>
    <w:rsid w:val="003F35D5"/>
    <w:rsid w:val="003F360C"/>
    <w:rsid w:val="003F366A"/>
    <w:rsid w:val="003F36F7"/>
    <w:rsid w:val="003F3701"/>
    <w:rsid w:val="003F3718"/>
    <w:rsid w:val="003F371D"/>
    <w:rsid w:val="003F3726"/>
    <w:rsid w:val="003F3732"/>
    <w:rsid w:val="003F374D"/>
    <w:rsid w:val="003F3761"/>
    <w:rsid w:val="003F376E"/>
    <w:rsid w:val="003F37BD"/>
    <w:rsid w:val="003F37E0"/>
    <w:rsid w:val="003F37FC"/>
    <w:rsid w:val="003F3837"/>
    <w:rsid w:val="003F384B"/>
    <w:rsid w:val="003F387D"/>
    <w:rsid w:val="003F38E0"/>
    <w:rsid w:val="003F38EF"/>
    <w:rsid w:val="003F392C"/>
    <w:rsid w:val="003F3947"/>
    <w:rsid w:val="003F3989"/>
    <w:rsid w:val="003F39AD"/>
    <w:rsid w:val="003F39CE"/>
    <w:rsid w:val="003F3A08"/>
    <w:rsid w:val="003F3A35"/>
    <w:rsid w:val="003F3B00"/>
    <w:rsid w:val="003F3B76"/>
    <w:rsid w:val="003F3BAB"/>
    <w:rsid w:val="003F3BE3"/>
    <w:rsid w:val="003F3C13"/>
    <w:rsid w:val="003F3C49"/>
    <w:rsid w:val="003F3C65"/>
    <w:rsid w:val="003F3CD6"/>
    <w:rsid w:val="003F3D42"/>
    <w:rsid w:val="003F3D43"/>
    <w:rsid w:val="003F3DC1"/>
    <w:rsid w:val="003F3E27"/>
    <w:rsid w:val="003F3E40"/>
    <w:rsid w:val="003F3E75"/>
    <w:rsid w:val="003F3EDB"/>
    <w:rsid w:val="003F3EED"/>
    <w:rsid w:val="003F3F13"/>
    <w:rsid w:val="003F3F6A"/>
    <w:rsid w:val="003F3F91"/>
    <w:rsid w:val="003F3FB8"/>
    <w:rsid w:val="003F3FBF"/>
    <w:rsid w:val="003F40AE"/>
    <w:rsid w:val="003F40C7"/>
    <w:rsid w:val="003F412A"/>
    <w:rsid w:val="003F427C"/>
    <w:rsid w:val="003F42B4"/>
    <w:rsid w:val="003F431A"/>
    <w:rsid w:val="003F433F"/>
    <w:rsid w:val="003F43F1"/>
    <w:rsid w:val="003F44C4"/>
    <w:rsid w:val="003F450E"/>
    <w:rsid w:val="003F4588"/>
    <w:rsid w:val="003F4589"/>
    <w:rsid w:val="003F45D8"/>
    <w:rsid w:val="003F4603"/>
    <w:rsid w:val="003F463A"/>
    <w:rsid w:val="003F4655"/>
    <w:rsid w:val="003F468F"/>
    <w:rsid w:val="003F469E"/>
    <w:rsid w:val="003F46D8"/>
    <w:rsid w:val="003F4771"/>
    <w:rsid w:val="003F47BE"/>
    <w:rsid w:val="003F47F9"/>
    <w:rsid w:val="003F4820"/>
    <w:rsid w:val="003F486B"/>
    <w:rsid w:val="003F486D"/>
    <w:rsid w:val="003F4872"/>
    <w:rsid w:val="003F489F"/>
    <w:rsid w:val="003F4902"/>
    <w:rsid w:val="003F4961"/>
    <w:rsid w:val="003F4993"/>
    <w:rsid w:val="003F49DA"/>
    <w:rsid w:val="003F4AA7"/>
    <w:rsid w:val="003F4B14"/>
    <w:rsid w:val="003F4B6C"/>
    <w:rsid w:val="003F4BD6"/>
    <w:rsid w:val="003F4BD7"/>
    <w:rsid w:val="003F4BDD"/>
    <w:rsid w:val="003F4C01"/>
    <w:rsid w:val="003F4C2D"/>
    <w:rsid w:val="003F4C4A"/>
    <w:rsid w:val="003F4D22"/>
    <w:rsid w:val="003F4D90"/>
    <w:rsid w:val="003F4DEB"/>
    <w:rsid w:val="003F4E2F"/>
    <w:rsid w:val="003F4E57"/>
    <w:rsid w:val="003F4FC1"/>
    <w:rsid w:val="003F503B"/>
    <w:rsid w:val="003F50D3"/>
    <w:rsid w:val="003F50D4"/>
    <w:rsid w:val="003F50EE"/>
    <w:rsid w:val="003F514B"/>
    <w:rsid w:val="003F516A"/>
    <w:rsid w:val="003F5193"/>
    <w:rsid w:val="003F51A8"/>
    <w:rsid w:val="003F51EC"/>
    <w:rsid w:val="003F520A"/>
    <w:rsid w:val="003F521F"/>
    <w:rsid w:val="003F5224"/>
    <w:rsid w:val="003F5242"/>
    <w:rsid w:val="003F5249"/>
    <w:rsid w:val="003F52B1"/>
    <w:rsid w:val="003F52D1"/>
    <w:rsid w:val="003F52EE"/>
    <w:rsid w:val="003F52F5"/>
    <w:rsid w:val="003F5317"/>
    <w:rsid w:val="003F5332"/>
    <w:rsid w:val="003F5359"/>
    <w:rsid w:val="003F536F"/>
    <w:rsid w:val="003F53D3"/>
    <w:rsid w:val="003F53F3"/>
    <w:rsid w:val="003F5456"/>
    <w:rsid w:val="003F54C1"/>
    <w:rsid w:val="003F54DA"/>
    <w:rsid w:val="003F55C4"/>
    <w:rsid w:val="003F55C8"/>
    <w:rsid w:val="003F55DB"/>
    <w:rsid w:val="003F5623"/>
    <w:rsid w:val="003F5668"/>
    <w:rsid w:val="003F56F6"/>
    <w:rsid w:val="003F587D"/>
    <w:rsid w:val="003F5882"/>
    <w:rsid w:val="003F588F"/>
    <w:rsid w:val="003F590F"/>
    <w:rsid w:val="003F5912"/>
    <w:rsid w:val="003F5984"/>
    <w:rsid w:val="003F59BD"/>
    <w:rsid w:val="003F5A23"/>
    <w:rsid w:val="003F5A4D"/>
    <w:rsid w:val="003F5AA2"/>
    <w:rsid w:val="003F5AAC"/>
    <w:rsid w:val="003F5AB9"/>
    <w:rsid w:val="003F5AD8"/>
    <w:rsid w:val="003F5AE8"/>
    <w:rsid w:val="003F5B37"/>
    <w:rsid w:val="003F5B5D"/>
    <w:rsid w:val="003F5BA2"/>
    <w:rsid w:val="003F5BD4"/>
    <w:rsid w:val="003F5BE9"/>
    <w:rsid w:val="003F5BF1"/>
    <w:rsid w:val="003F5BFA"/>
    <w:rsid w:val="003F5CE7"/>
    <w:rsid w:val="003F5DB9"/>
    <w:rsid w:val="003F5DDE"/>
    <w:rsid w:val="003F5EE9"/>
    <w:rsid w:val="003F5F00"/>
    <w:rsid w:val="003F5F37"/>
    <w:rsid w:val="003F5F54"/>
    <w:rsid w:val="003F5F5C"/>
    <w:rsid w:val="003F5FED"/>
    <w:rsid w:val="003F60FF"/>
    <w:rsid w:val="003F6127"/>
    <w:rsid w:val="003F6140"/>
    <w:rsid w:val="003F6171"/>
    <w:rsid w:val="003F61E7"/>
    <w:rsid w:val="003F622B"/>
    <w:rsid w:val="003F6276"/>
    <w:rsid w:val="003F6285"/>
    <w:rsid w:val="003F6320"/>
    <w:rsid w:val="003F6401"/>
    <w:rsid w:val="003F64B2"/>
    <w:rsid w:val="003F655C"/>
    <w:rsid w:val="003F6569"/>
    <w:rsid w:val="003F65B5"/>
    <w:rsid w:val="003F65E1"/>
    <w:rsid w:val="003F6636"/>
    <w:rsid w:val="003F6697"/>
    <w:rsid w:val="003F66E2"/>
    <w:rsid w:val="003F670D"/>
    <w:rsid w:val="003F6721"/>
    <w:rsid w:val="003F6735"/>
    <w:rsid w:val="003F67E4"/>
    <w:rsid w:val="003F680C"/>
    <w:rsid w:val="003F682F"/>
    <w:rsid w:val="003F6842"/>
    <w:rsid w:val="003F68B1"/>
    <w:rsid w:val="003F68D9"/>
    <w:rsid w:val="003F6902"/>
    <w:rsid w:val="003F699A"/>
    <w:rsid w:val="003F699F"/>
    <w:rsid w:val="003F69A8"/>
    <w:rsid w:val="003F69BD"/>
    <w:rsid w:val="003F69FE"/>
    <w:rsid w:val="003F6AA1"/>
    <w:rsid w:val="003F6AC8"/>
    <w:rsid w:val="003F6B5C"/>
    <w:rsid w:val="003F6B7F"/>
    <w:rsid w:val="003F6BAF"/>
    <w:rsid w:val="003F6BBB"/>
    <w:rsid w:val="003F6BCE"/>
    <w:rsid w:val="003F6C95"/>
    <w:rsid w:val="003F6CDC"/>
    <w:rsid w:val="003F6D0C"/>
    <w:rsid w:val="003F6D20"/>
    <w:rsid w:val="003F6DAF"/>
    <w:rsid w:val="003F6DB1"/>
    <w:rsid w:val="003F6E4D"/>
    <w:rsid w:val="003F6E96"/>
    <w:rsid w:val="003F6E9A"/>
    <w:rsid w:val="003F6ED6"/>
    <w:rsid w:val="003F6F85"/>
    <w:rsid w:val="003F6FEE"/>
    <w:rsid w:val="003F7008"/>
    <w:rsid w:val="003F700C"/>
    <w:rsid w:val="003F70C3"/>
    <w:rsid w:val="003F70C8"/>
    <w:rsid w:val="003F7149"/>
    <w:rsid w:val="003F71CB"/>
    <w:rsid w:val="003F71DB"/>
    <w:rsid w:val="003F7252"/>
    <w:rsid w:val="003F731B"/>
    <w:rsid w:val="003F737A"/>
    <w:rsid w:val="003F737D"/>
    <w:rsid w:val="003F7397"/>
    <w:rsid w:val="003F73E5"/>
    <w:rsid w:val="003F73EE"/>
    <w:rsid w:val="003F742C"/>
    <w:rsid w:val="003F749B"/>
    <w:rsid w:val="003F74A9"/>
    <w:rsid w:val="003F75E4"/>
    <w:rsid w:val="003F75EB"/>
    <w:rsid w:val="003F7634"/>
    <w:rsid w:val="003F767B"/>
    <w:rsid w:val="003F76D3"/>
    <w:rsid w:val="003F774D"/>
    <w:rsid w:val="003F7753"/>
    <w:rsid w:val="003F77AD"/>
    <w:rsid w:val="003F77F8"/>
    <w:rsid w:val="003F7812"/>
    <w:rsid w:val="003F781D"/>
    <w:rsid w:val="003F7876"/>
    <w:rsid w:val="003F78A0"/>
    <w:rsid w:val="003F78B2"/>
    <w:rsid w:val="003F7970"/>
    <w:rsid w:val="003F7A2E"/>
    <w:rsid w:val="003F7A55"/>
    <w:rsid w:val="003F7AAB"/>
    <w:rsid w:val="003F7AD4"/>
    <w:rsid w:val="003F7AEC"/>
    <w:rsid w:val="003F7B43"/>
    <w:rsid w:val="003F7B5F"/>
    <w:rsid w:val="003F7B6D"/>
    <w:rsid w:val="003F7BA0"/>
    <w:rsid w:val="003F7BB2"/>
    <w:rsid w:val="003F7C2B"/>
    <w:rsid w:val="003F7CA8"/>
    <w:rsid w:val="003F7D25"/>
    <w:rsid w:val="003F7D41"/>
    <w:rsid w:val="003F7D8E"/>
    <w:rsid w:val="003F7DD0"/>
    <w:rsid w:val="003F7E57"/>
    <w:rsid w:val="003F7E61"/>
    <w:rsid w:val="003F7EA7"/>
    <w:rsid w:val="003F7EB5"/>
    <w:rsid w:val="003F7EB7"/>
    <w:rsid w:val="003F7F52"/>
    <w:rsid w:val="003F7F61"/>
    <w:rsid w:val="003F7F71"/>
    <w:rsid w:val="003F7FAC"/>
    <w:rsid w:val="003F7FAE"/>
    <w:rsid w:val="003F7FF2"/>
    <w:rsid w:val="003F7FF6"/>
    <w:rsid w:val="00400016"/>
    <w:rsid w:val="004000B7"/>
    <w:rsid w:val="004000F6"/>
    <w:rsid w:val="0040018B"/>
    <w:rsid w:val="00400198"/>
    <w:rsid w:val="004001E9"/>
    <w:rsid w:val="004001F3"/>
    <w:rsid w:val="0040021D"/>
    <w:rsid w:val="00400256"/>
    <w:rsid w:val="004002CB"/>
    <w:rsid w:val="004003AC"/>
    <w:rsid w:val="004003B5"/>
    <w:rsid w:val="004003F2"/>
    <w:rsid w:val="00400407"/>
    <w:rsid w:val="0040041F"/>
    <w:rsid w:val="00400434"/>
    <w:rsid w:val="00400445"/>
    <w:rsid w:val="00400478"/>
    <w:rsid w:val="0040047F"/>
    <w:rsid w:val="004004B2"/>
    <w:rsid w:val="004004F1"/>
    <w:rsid w:val="0040058A"/>
    <w:rsid w:val="004005D1"/>
    <w:rsid w:val="004005D9"/>
    <w:rsid w:val="004005DB"/>
    <w:rsid w:val="00400618"/>
    <w:rsid w:val="00400638"/>
    <w:rsid w:val="004006F8"/>
    <w:rsid w:val="00400707"/>
    <w:rsid w:val="00400901"/>
    <w:rsid w:val="004009A9"/>
    <w:rsid w:val="004009E4"/>
    <w:rsid w:val="00400A76"/>
    <w:rsid w:val="00400A96"/>
    <w:rsid w:val="00400B82"/>
    <w:rsid w:val="00400B8B"/>
    <w:rsid w:val="00400BD5"/>
    <w:rsid w:val="00400BE8"/>
    <w:rsid w:val="00400C1C"/>
    <w:rsid w:val="00400CD8"/>
    <w:rsid w:val="00400D17"/>
    <w:rsid w:val="00400D35"/>
    <w:rsid w:val="00400DA8"/>
    <w:rsid w:val="00400DB3"/>
    <w:rsid w:val="00400E5B"/>
    <w:rsid w:val="00400EFB"/>
    <w:rsid w:val="00400F0D"/>
    <w:rsid w:val="00400F30"/>
    <w:rsid w:val="00400F42"/>
    <w:rsid w:val="00400F90"/>
    <w:rsid w:val="00400FC6"/>
    <w:rsid w:val="00400FE4"/>
    <w:rsid w:val="0040101C"/>
    <w:rsid w:val="0040103D"/>
    <w:rsid w:val="00401101"/>
    <w:rsid w:val="00401113"/>
    <w:rsid w:val="0040112F"/>
    <w:rsid w:val="00401131"/>
    <w:rsid w:val="00401165"/>
    <w:rsid w:val="004011B9"/>
    <w:rsid w:val="004011BA"/>
    <w:rsid w:val="004011C3"/>
    <w:rsid w:val="004011ED"/>
    <w:rsid w:val="004011F9"/>
    <w:rsid w:val="00401210"/>
    <w:rsid w:val="0040125E"/>
    <w:rsid w:val="0040128A"/>
    <w:rsid w:val="0040128E"/>
    <w:rsid w:val="004012B4"/>
    <w:rsid w:val="004012FF"/>
    <w:rsid w:val="0040131B"/>
    <w:rsid w:val="0040131E"/>
    <w:rsid w:val="0040133C"/>
    <w:rsid w:val="00401370"/>
    <w:rsid w:val="0040137E"/>
    <w:rsid w:val="00401397"/>
    <w:rsid w:val="004013AC"/>
    <w:rsid w:val="004013BC"/>
    <w:rsid w:val="004013D5"/>
    <w:rsid w:val="0040140D"/>
    <w:rsid w:val="00401435"/>
    <w:rsid w:val="0040143C"/>
    <w:rsid w:val="00401447"/>
    <w:rsid w:val="00401459"/>
    <w:rsid w:val="00401468"/>
    <w:rsid w:val="004014CC"/>
    <w:rsid w:val="004014E1"/>
    <w:rsid w:val="004014E3"/>
    <w:rsid w:val="004014F3"/>
    <w:rsid w:val="0040150D"/>
    <w:rsid w:val="00401519"/>
    <w:rsid w:val="0040151E"/>
    <w:rsid w:val="00401539"/>
    <w:rsid w:val="00401570"/>
    <w:rsid w:val="004015C7"/>
    <w:rsid w:val="0040165F"/>
    <w:rsid w:val="00401694"/>
    <w:rsid w:val="004016BB"/>
    <w:rsid w:val="0040171C"/>
    <w:rsid w:val="0040176F"/>
    <w:rsid w:val="00401790"/>
    <w:rsid w:val="004017FF"/>
    <w:rsid w:val="00401851"/>
    <w:rsid w:val="0040188B"/>
    <w:rsid w:val="004018A3"/>
    <w:rsid w:val="004018A8"/>
    <w:rsid w:val="004018C9"/>
    <w:rsid w:val="00401931"/>
    <w:rsid w:val="00401A18"/>
    <w:rsid w:val="00401AB6"/>
    <w:rsid w:val="00401C3F"/>
    <w:rsid w:val="00401C81"/>
    <w:rsid w:val="00401CA5"/>
    <w:rsid w:val="00401D25"/>
    <w:rsid w:val="00401D34"/>
    <w:rsid w:val="00401D57"/>
    <w:rsid w:val="00401D89"/>
    <w:rsid w:val="00401DEA"/>
    <w:rsid w:val="00401DF0"/>
    <w:rsid w:val="00401E45"/>
    <w:rsid w:val="00401E5A"/>
    <w:rsid w:val="00401E7D"/>
    <w:rsid w:val="00401ECF"/>
    <w:rsid w:val="00401F13"/>
    <w:rsid w:val="00401F31"/>
    <w:rsid w:val="00401F47"/>
    <w:rsid w:val="00401F50"/>
    <w:rsid w:val="00401FF4"/>
    <w:rsid w:val="00402041"/>
    <w:rsid w:val="00402060"/>
    <w:rsid w:val="00402077"/>
    <w:rsid w:val="004020D7"/>
    <w:rsid w:val="00402125"/>
    <w:rsid w:val="00402164"/>
    <w:rsid w:val="00402178"/>
    <w:rsid w:val="004021AE"/>
    <w:rsid w:val="004021C0"/>
    <w:rsid w:val="00402206"/>
    <w:rsid w:val="00402258"/>
    <w:rsid w:val="004022B5"/>
    <w:rsid w:val="00402340"/>
    <w:rsid w:val="00402363"/>
    <w:rsid w:val="00402372"/>
    <w:rsid w:val="00402394"/>
    <w:rsid w:val="004023C5"/>
    <w:rsid w:val="0040240C"/>
    <w:rsid w:val="00402444"/>
    <w:rsid w:val="00402449"/>
    <w:rsid w:val="00402468"/>
    <w:rsid w:val="0040247D"/>
    <w:rsid w:val="00402492"/>
    <w:rsid w:val="004024A8"/>
    <w:rsid w:val="004024C6"/>
    <w:rsid w:val="00402610"/>
    <w:rsid w:val="00402637"/>
    <w:rsid w:val="00402658"/>
    <w:rsid w:val="00402673"/>
    <w:rsid w:val="004026BA"/>
    <w:rsid w:val="004026F5"/>
    <w:rsid w:val="004026FD"/>
    <w:rsid w:val="00402707"/>
    <w:rsid w:val="0040273D"/>
    <w:rsid w:val="00402761"/>
    <w:rsid w:val="004027C5"/>
    <w:rsid w:val="0040280F"/>
    <w:rsid w:val="0040284E"/>
    <w:rsid w:val="00402872"/>
    <w:rsid w:val="0040287F"/>
    <w:rsid w:val="004028D5"/>
    <w:rsid w:val="00402925"/>
    <w:rsid w:val="0040295A"/>
    <w:rsid w:val="004029B9"/>
    <w:rsid w:val="00402A0A"/>
    <w:rsid w:val="00402A10"/>
    <w:rsid w:val="00402A13"/>
    <w:rsid w:val="00402A29"/>
    <w:rsid w:val="00402A34"/>
    <w:rsid w:val="00402A77"/>
    <w:rsid w:val="00402A8F"/>
    <w:rsid w:val="00402B11"/>
    <w:rsid w:val="00402B78"/>
    <w:rsid w:val="00402BE7"/>
    <w:rsid w:val="00402CB8"/>
    <w:rsid w:val="00402CDD"/>
    <w:rsid w:val="00402CF7"/>
    <w:rsid w:val="00402E0D"/>
    <w:rsid w:val="00402F49"/>
    <w:rsid w:val="00402F5D"/>
    <w:rsid w:val="00402FE9"/>
    <w:rsid w:val="0040300E"/>
    <w:rsid w:val="00403094"/>
    <w:rsid w:val="004030CB"/>
    <w:rsid w:val="004030DB"/>
    <w:rsid w:val="00403157"/>
    <w:rsid w:val="00403161"/>
    <w:rsid w:val="00403179"/>
    <w:rsid w:val="004031E0"/>
    <w:rsid w:val="004032C3"/>
    <w:rsid w:val="00403383"/>
    <w:rsid w:val="004033B8"/>
    <w:rsid w:val="004033BB"/>
    <w:rsid w:val="004033E6"/>
    <w:rsid w:val="004033E7"/>
    <w:rsid w:val="0040341C"/>
    <w:rsid w:val="00403431"/>
    <w:rsid w:val="00403475"/>
    <w:rsid w:val="0040348F"/>
    <w:rsid w:val="004034A3"/>
    <w:rsid w:val="004034B2"/>
    <w:rsid w:val="004034B4"/>
    <w:rsid w:val="004034FD"/>
    <w:rsid w:val="00403507"/>
    <w:rsid w:val="00403536"/>
    <w:rsid w:val="00403604"/>
    <w:rsid w:val="00403614"/>
    <w:rsid w:val="00403657"/>
    <w:rsid w:val="00403662"/>
    <w:rsid w:val="0040370F"/>
    <w:rsid w:val="0040374E"/>
    <w:rsid w:val="0040376A"/>
    <w:rsid w:val="004037D2"/>
    <w:rsid w:val="0040384F"/>
    <w:rsid w:val="00403858"/>
    <w:rsid w:val="004038AA"/>
    <w:rsid w:val="0040398F"/>
    <w:rsid w:val="0040399B"/>
    <w:rsid w:val="0040399D"/>
    <w:rsid w:val="004039CF"/>
    <w:rsid w:val="004039EF"/>
    <w:rsid w:val="00403A2B"/>
    <w:rsid w:val="00403AA8"/>
    <w:rsid w:val="00403BB0"/>
    <w:rsid w:val="00403BC6"/>
    <w:rsid w:val="00403C43"/>
    <w:rsid w:val="00403CA2"/>
    <w:rsid w:val="00403CBA"/>
    <w:rsid w:val="00403CE5"/>
    <w:rsid w:val="00403D65"/>
    <w:rsid w:val="00403DBA"/>
    <w:rsid w:val="00403DD5"/>
    <w:rsid w:val="00403DF7"/>
    <w:rsid w:val="00403DFC"/>
    <w:rsid w:val="00403E07"/>
    <w:rsid w:val="00403EB6"/>
    <w:rsid w:val="00403EF4"/>
    <w:rsid w:val="00403F3F"/>
    <w:rsid w:val="00403FC2"/>
    <w:rsid w:val="00404027"/>
    <w:rsid w:val="0040403B"/>
    <w:rsid w:val="00404040"/>
    <w:rsid w:val="00404055"/>
    <w:rsid w:val="0040407C"/>
    <w:rsid w:val="00404094"/>
    <w:rsid w:val="004040B9"/>
    <w:rsid w:val="0040412B"/>
    <w:rsid w:val="00404169"/>
    <w:rsid w:val="0040417D"/>
    <w:rsid w:val="0040417F"/>
    <w:rsid w:val="004041DD"/>
    <w:rsid w:val="004041EC"/>
    <w:rsid w:val="004041F4"/>
    <w:rsid w:val="004041FE"/>
    <w:rsid w:val="0040420A"/>
    <w:rsid w:val="00404224"/>
    <w:rsid w:val="004042C2"/>
    <w:rsid w:val="004042E2"/>
    <w:rsid w:val="00404333"/>
    <w:rsid w:val="0040439B"/>
    <w:rsid w:val="004043BE"/>
    <w:rsid w:val="004043CE"/>
    <w:rsid w:val="004043E2"/>
    <w:rsid w:val="00404414"/>
    <w:rsid w:val="00404417"/>
    <w:rsid w:val="0040441C"/>
    <w:rsid w:val="00404433"/>
    <w:rsid w:val="0040445E"/>
    <w:rsid w:val="00404488"/>
    <w:rsid w:val="004044A8"/>
    <w:rsid w:val="0040454A"/>
    <w:rsid w:val="0040467D"/>
    <w:rsid w:val="00404692"/>
    <w:rsid w:val="00404748"/>
    <w:rsid w:val="004047D5"/>
    <w:rsid w:val="004047F9"/>
    <w:rsid w:val="00404841"/>
    <w:rsid w:val="00404888"/>
    <w:rsid w:val="004048EB"/>
    <w:rsid w:val="00404905"/>
    <w:rsid w:val="00404935"/>
    <w:rsid w:val="00404936"/>
    <w:rsid w:val="0040493A"/>
    <w:rsid w:val="0040494B"/>
    <w:rsid w:val="004049D0"/>
    <w:rsid w:val="004049E0"/>
    <w:rsid w:val="00404A05"/>
    <w:rsid w:val="00404A32"/>
    <w:rsid w:val="00404A81"/>
    <w:rsid w:val="00404A8A"/>
    <w:rsid w:val="00404A9C"/>
    <w:rsid w:val="00404AA9"/>
    <w:rsid w:val="00404AB6"/>
    <w:rsid w:val="00404AF4"/>
    <w:rsid w:val="00404AFC"/>
    <w:rsid w:val="00404AFD"/>
    <w:rsid w:val="00404B18"/>
    <w:rsid w:val="00404B93"/>
    <w:rsid w:val="00404C15"/>
    <w:rsid w:val="00404C1D"/>
    <w:rsid w:val="00404C1E"/>
    <w:rsid w:val="00404C82"/>
    <w:rsid w:val="00404C9D"/>
    <w:rsid w:val="00404D00"/>
    <w:rsid w:val="00404D41"/>
    <w:rsid w:val="00404D45"/>
    <w:rsid w:val="00404D78"/>
    <w:rsid w:val="00404DAC"/>
    <w:rsid w:val="00404E07"/>
    <w:rsid w:val="00404EE8"/>
    <w:rsid w:val="00404F0A"/>
    <w:rsid w:val="00404F2E"/>
    <w:rsid w:val="00404F74"/>
    <w:rsid w:val="00404F83"/>
    <w:rsid w:val="00404FD2"/>
    <w:rsid w:val="00405011"/>
    <w:rsid w:val="00405026"/>
    <w:rsid w:val="00405027"/>
    <w:rsid w:val="00405092"/>
    <w:rsid w:val="00405139"/>
    <w:rsid w:val="004051A4"/>
    <w:rsid w:val="004051C3"/>
    <w:rsid w:val="004051E8"/>
    <w:rsid w:val="0040525F"/>
    <w:rsid w:val="0040528A"/>
    <w:rsid w:val="004052D8"/>
    <w:rsid w:val="004052F6"/>
    <w:rsid w:val="0040531A"/>
    <w:rsid w:val="0040533D"/>
    <w:rsid w:val="00405411"/>
    <w:rsid w:val="0040547A"/>
    <w:rsid w:val="004054EB"/>
    <w:rsid w:val="00405551"/>
    <w:rsid w:val="00405560"/>
    <w:rsid w:val="0040566C"/>
    <w:rsid w:val="004056C8"/>
    <w:rsid w:val="004056E9"/>
    <w:rsid w:val="004056F1"/>
    <w:rsid w:val="00405709"/>
    <w:rsid w:val="0040571A"/>
    <w:rsid w:val="004057A6"/>
    <w:rsid w:val="004057C7"/>
    <w:rsid w:val="00405833"/>
    <w:rsid w:val="00405873"/>
    <w:rsid w:val="004058D2"/>
    <w:rsid w:val="004058F8"/>
    <w:rsid w:val="0040595D"/>
    <w:rsid w:val="00405996"/>
    <w:rsid w:val="00405A8B"/>
    <w:rsid w:val="00405ABD"/>
    <w:rsid w:val="00405AF5"/>
    <w:rsid w:val="00405B20"/>
    <w:rsid w:val="00405B2E"/>
    <w:rsid w:val="00405B41"/>
    <w:rsid w:val="00405BA9"/>
    <w:rsid w:val="00405BC2"/>
    <w:rsid w:val="00405BD7"/>
    <w:rsid w:val="00405BE8"/>
    <w:rsid w:val="00405C3A"/>
    <w:rsid w:val="00405C81"/>
    <w:rsid w:val="00405CDC"/>
    <w:rsid w:val="00405CF8"/>
    <w:rsid w:val="00405D0D"/>
    <w:rsid w:val="00405D5D"/>
    <w:rsid w:val="00405D7C"/>
    <w:rsid w:val="00405DA7"/>
    <w:rsid w:val="00405DE6"/>
    <w:rsid w:val="00405E00"/>
    <w:rsid w:val="00405E53"/>
    <w:rsid w:val="00405F9B"/>
    <w:rsid w:val="00405FC3"/>
    <w:rsid w:val="00406045"/>
    <w:rsid w:val="0040605F"/>
    <w:rsid w:val="00406081"/>
    <w:rsid w:val="00406091"/>
    <w:rsid w:val="0040611A"/>
    <w:rsid w:val="004061C6"/>
    <w:rsid w:val="004061F9"/>
    <w:rsid w:val="0040636D"/>
    <w:rsid w:val="004063B8"/>
    <w:rsid w:val="004063DD"/>
    <w:rsid w:val="004063F2"/>
    <w:rsid w:val="0040643D"/>
    <w:rsid w:val="00406449"/>
    <w:rsid w:val="00406471"/>
    <w:rsid w:val="00406496"/>
    <w:rsid w:val="004064E0"/>
    <w:rsid w:val="004064E7"/>
    <w:rsid w:val="00406576"/>
    <w:rsid w:val="0040658D"/>
    <w:rsid w:val="004065DF"/>
    <w:rsid w:val="004065F8"/>
    <w:rsid w:val="00406623"/>
    <w:rsid w:val="00406634"/>
    <w:rsid w:val="00406650"/>
    <w:rsid w:val="00406789"/>
    <w:rsid w:val="0040678D"/>
    <w:rsid w:val="004067C0"/>
    <w:rsid w:val="004067CA"/>
    <w:rsid w:val="004067D5"/>
    <w:rsid w:val="004067D7"/>
    <w:rsid w:val="004067EE"/>
    <w:rsid w:val="00406814"/>
    <w:rsid w:val="004068C4"/>
    <w:rsid w:val="004068CA"/>
    <w:rsid w:val="004068F3"/>
    <w:rsid w:val="00406916"/>
    <w:rsid w:val="00406936"/>
    <w:rsid w:val="00406957"/>
    <w:rsid w:val="00406985"/>
    <w:rsid w:val="004069A6"/>
    <w:rsid w:val="00406A10"/>
    <w:rsid w:val="00406A3D"/>
    <w:rsid w:val="00406A4E"/>
    <w:rsid w:val="00406A62"/>
    <w:rsid w:val="00406AA0"/>
    <w:rsid w:val="00406AB2"/>
    <w:rsid w:val="00406ABB"/>
    <w:rsid w:val="00406B13"/>
    <w:rsid w:val="00406B22"/>
    <w:rsid w:val="00406BAA"/>
    <w:rsid w:val="00406C5F"/>
    <w:rsid w:val="00406CEB"/>
    <w:rsid w:val="00406D15"/>
    <w:rsid w:val="00406D21"/>
    <w:rsid w:val="00406D28"/>
    <w:rsid w:val="00406D36"/>
    <w:rsid w:val="00406DD6"/>
    <w:rsid w:val="00406DEB"/>
    <w:rsid w:val="00406DFF"/>
    <w:rsid w:val="00406E2C"/>
    <w:rsid w:val="00406E3A"/>
    <w:rsid w:val="00406EBF"/>
    <w:rsid w:val="00406EC9"/>
    <w:rsid w:val="00406F2D"/>
    <w:rsid w:val="00406F37"/>
    <w:rsid w:val="00406F7A"/>
    <w:rsid w:val="00406F82"/>
    <w:rsid w:val="00406F9F"/>
    <w:rsid w:val="00406FC3"/>
    <w:rsid w:val="00406FFB"/>
    <w:rsid w:val="00407007"/>
    <w:rsid w:val="00407023"/>
    <w:rsid w:val="00407034"/>
    <w:rsid w:val="0040705C"/>
    <w:rsid w:val="00407086"/>
    <w:rsid w:val="004070C7"/>
    <w:rsid w:val="004070CD"/>
    <w:rsid w:val="0040711F"/>
    <w:rsid w:val="00407138"/>
    <w:rsid w:val="0040713D"/>
    <w:rsid w:val="0040714E"/>
    <w:rsid w:val="0040718B"/>
    <w:rsid w:val="004071A4"/>
    <w:rsid w:val="00407205"/>
    <w:rsid w:val="00407247"/>
    <w:rsid w:val="0040724D"/>
    <w:rsid w:val="004072BE"/>
    <w:rsid w:val="004072C1"/>
    <w:rsid w:val="004072DD"/>
    <w:rsid w:val="00407306"/>
    <w:rsid w:val="00407345"/>
    <w:rsid w:val="0040739B"/>
    <w:rsid w:val="004073D7"/>
    <w:rsid w:val="004073ED"/>
    <w:rsid w:val="004073F2"/>
    <w:rsid w:val="004073FD"/>
    <w:rsid w:val="004074AE"/>
    <w:rsid w:val="004074B0"/>
    <w:rsid w:val="004074B7"/>
    <w:rsid w:val="004074F2"/>
    <w:rsid w:val="00407507"/>
    <w:rsid w:val="0040757B"/>
    <w:rsid w:val="0040758C"/>
    <w:rsid w:val="00407600"/>
    <w:rsid w:val="0040761C"/>
    <w:rsid w:val="00407709"/>
    <w:rsid w:val="00407724"/>
    <w:rsid w:val="004077B1"/>
    <w:rsid w:val="004077BB"/>
    <w:rsid w:val="00407816"/>
    <w:rsid w:val="00407898"/>
    <w:rsid w:val="004078A6"/>
    <w:rsid w:val="0040799C"/>
    <w:rsid w:val="00407A64"/>
    <w:rsid w:val="00407B0E"/>
    <w:rsid w:val="00407B6C"/>
    <w:rsid w:val="00407BA9"/>
    <w:rsid w:val="00407C1B"/>
    <w:rsid w:val="00407CD4"/>
    <w:rsid w:val="00407D0F"/>
    <w:rsid w:val="00407D2C"/>
    <w:rsid w:val="00407D6C"/>
    <w:rsid w:val="00407D72"/>
    <w:rsid w:val="00407DA0"/>
    <w:rsid w:val="00407DF6"/>
    <w:rsid w:val="00407DFE"/>
    <w:rsid w:val="00407E40"/>
    <w:rsid w:val="00407E5B"/>
    <w:rsid w:val="00407E81"/>
    <w:rsid w:val="00407F18"/>
    <w:rsid w:val="00407F1C"/>
    <w:rsid w:val="00407FD4"/>
    <w:rsid w:val="00410020"/>
    <w:rsid w:val="0041008F"/>
    <w:rsid w:val="004100A0"/>
    <w:rsid w:val="004100BE"/>
    <w:rsid w:val="0041012B"/>
    <w:rsid w:val="0041014A"/>
    <w:rsid w:val="0041018D"/>
    <w:rsid w:val="004101BD"/>
    <w:rsid w:val="004101C0"/>
    <w:rsid w:val="00410212"/>
    <w:rsid w:val="0041028B"/>
    <w:rsid w:val="004102B1"/>
    <w:rsid w:val="004102D6"/>
    <w:rsid w:val="004102F8"/>
    <w:rsid w:val="00410328"/>
    <w:rsid w:val="0041032A"/>
    <w:rsid w:val="0041034A"/>
    <w:rsid w:val="0041035C"/>
    <w:rsid w:val="00410365"/>
    <w:rsid w:val="00410382"/>
    <w:rsid w:val="00410384"/>
    <w:rsid w:val="004103AB"/>
    <w:rsid w:val="00410446"/>
    <w:rsid w:val="0041047F"/>
    <w:rsid w:val="004104D2"/>
    <w:rsid w:val="00410537"/>
    <w:rsid w:val="00410609"/>
    <w:rsid w:val="004106B3"/>
    <w:rsid w:val="004106F1"/>
    <w:rsid w:val="00410746"/>
    <w:rsid w:val="00410792"/>
    <w:rsid w:val="004107A3"/>
    <w:rsid w:val="0041080E"/>
    <w:rsid w:val="0041084C"/>
    <w:rsid w:val="004109C1"/>
    <w:rsid w:val="00410A92"/>
    <w:rsid w:val="00410AA3"/>
    <w:rsid w:val="00410ABB"/>
    <w:rsid w:val="00410ACC"/>
    <w:rsid w:val="00410B08"/>
    <w:rsid w:val="00410B69"/>
    <w:rsid w:val="00410BB2"/>
    <w:rsid w:val="00410BC7"/>
    <w:rsid w:val="00410C08"/>
    <w:rsid w:val="00410C26"/>
    <w:rsid w:val="00410CD3"/>
    <w:rsid w:val="00410D6A"/>
    <w:rsid w:val="00410D70"/>
    <w:rsid w:val="00410D76"/>
    <w:rsid w:val="00410D86"/>
    <w:rsid w:val="00410DEA"/>
    <w:rsid w:val="00410E08"/>
    <w:rsid w:val="00410E2C"/>
    <w:rsid w:val="00410E48"/>
    <w:rsid w:val="00410E4E"/>
    <w:rsid w:val="00410E6B"/>
    <w:rsid w:val="00410E7C"/>
    <w:rsid w:val="00410E9F"/>
    <w:rsid w:val="00410EAB"/>
    <w:rsid w:val="00410EEF"/>
    <w:rsid w:val="00410FB4"/>
    <w:rsid w:val="00410FF8"/>
    <w:rsid w:val="00411056"/>
    <w:rsid w:val="0041109E"/>
    <w:rsid w:val="004110B1"/>
    <w:rsid w:val="004111F3"/>
    <w:rsid w:val="0041125E"/>
    <w:rsid w:val="00411278"/>
    <w:rsid w:val="004112D0"/>
    <w:rsid w:val="00411313"/>
    <w:rsid w:val="00411336"/>
    <w:rsid w:val="0041136F"/>
    <w:rsid w:val="0041138A"/>
    <w:rsid w:val="0041139C"/>
    <w:rsid w:val="00411414"/>
    <w:rsid w:val="00411421"/>
    <w:rsid w:val="00411475"/>
    <w:rsid w:val="004114B7"/>
    <w:rsid w:val="004114C6"/>
    <w:rsid w:val="004114CA"/>
    <w:rsid w:val="0041151C"/>
    <w:rsid w:val="00411557"/>
    <w:rsid w:val="00411597"/>
    <w:rsid w:val="004115B5"/>
    <w:rsid w:val="004115C0"/>
    <w:rsid w:val="00411615"/>
    <w:rsid w:val="00411653"/>
    <w:rsid w:val="00411687"/>
    <w:rsid w:val="004116BF"/>
    <w:rsid w:val="0041170C"/>
    <w:rsid w:val="00411734"/>
    <w:rsid w:val="00411759"/>
    <w:rsid w:val="0041176D"/>
    <w:rsid w:val="00411781"/>
    <w:rsid w:val="004117DA"/>
    <w:rsid w:val="0041182A"/>
    <w:rsid w:val="004118A3"/>
    <w:rsid w:val="004118DB"/>
    <w:rsid w:val="0041193E"/>
    <w:rsid w:val="00411949"/>
    <w:rsid w:val="00411981"/>
    <w:rsid w:val="004119E9"/>
    <w:rsid w:val="004119FE"/>
    <w:rsid w:val="00411A1E"/>
    <w:rsid w:val="00411A29"/>
    <w:rsid w:val="00411A2B"/>
    <w:rsid w:val="00411A94"/>
    <w:rsid w:val="00411A9E"/>
    <w:rsid w:val="00411B12"/>
    <w:rsid w:val="00411B77"/>
    <w:rsid w:val="00411C03"/>
    <w:rsid w:val="00411C20"/>
    <w:rsid w:val="00411C4E"/>
    <w:rsid w:val="00411CCA"/>
    <w:rsid w:val="00411DCA"/>
    <w:rsid w:val="00411E29"/>
    <w:rsid w:val="00411E2F"/>
    <w:rsid w:val="00411E36"/>
    <w:rsid w:val="00411E63"/>
    <w:rsid w:val="00411EA6"/>
    <w:rsid w:val="00411EBD"/>
    <w:rsid w:val="00411ED4"/>
    <w:rsid w:val="00411FC3"/>
    <w:rsid w:val="00412044"/>
    <w:rsid w:val="00412077"/>
    <w:rsid w:val="00412123"/>
    <w:rsid w:val="00412129"/>
    <w:rsid w:val="0041213C"/>
    <w:rsid w:val="0041219C"/>
    <w:rsid w:val="004121FD"/>
    <w:rsid w:val="0041222D"/>
    <w:rsid w:val="00412266"/>
    <w:rsid w:val="004122B2"/>
    <w:rsid w:val="004122B9"/>
    <w:rsid w:val="004122BC"/>
    <w:rsid w:val="00412330"/>
    <w:rsid w:val="00412393"/>
    <w:rsid w:val="004123A4"/>
    <w:rsid w:val="004123AE"/>
    <w:rsid w:val="004123C2"/>
    <w:rsid w:val="004123DF"/>
    <w:rsid w:val="00412424"/>
    <w:rsid w:val="0041248C"/>
    <w:rsid w:val="004124BB"/>
    <w:rsid w:val="004124CF"/>
    <w:rsid w:val="004124ED"/>
    <w:rsid w:val="00412563"/>
    <w:rsid w:val="00412577"/>
    <w:rsid w:val="004125CA"/>
    <w:rsid w:val="00412686"/>
    <w:rsid w:val="004126A4"/>
    <w:rsid w:val="004126AE"/>
    <w:rsid w:val="004126F5"/>
    <w:rsid w:val="00412755"/>
    <w:rsid w:val="00412768"/>
    <w:rsid w:val="004127E4"/>
    <w:rsid w:val="00412816"/>
    <w:rsid w:val="0041290B"/>
    <w:rsid w:val="00412964"/>
    <w:rsid w:val="00412999"/>
    <w:rsid w:val="004129AC"/>
    <w:rsid w:val="004129D1"/>
    <w:rsid w:val="004129E7"/>
    <w:rsid w:val="00412A78"/>
    <w:rsid w:val="00412B21"/>
    <w:rsid w:val="00412B7D"/>
    <w:rsid w:val="00412B86"/>
    <w:rsid w:val="00412B93"/>
    <w:rsid w:val="00412B95"/>
    <w:rsid w:val="00412C86"/>
    <w:rsid w:val="00412CAA"/>
    <w:rsid w:val="00412CD6"/>
    <w:rsid w:val="00412CE6"/>
    <w:rsid w:val="00412D0C"/>
    <w:rsid w:val="00412D8E"/>
    <w:rsid w:val="00412DA9"/>
    <w:rsid w:val="00412DC3"/>
    <w:rsid w:val="00412DDB"/>
    <w:rsid w:val="00412E46"/>
    <w:rsid w:val="00412E81"/>
    <w:rsid w:val="00412E84"/>
    <w:rsid w:val="00412F1B"/>
    <w:rsid w:val="00412F1C"/>
    <w:rsid w:val="00412F1E"/>
    <w:rsid w:val="00412F2D"/>
    <w:rsid w:val="00412F39"/>
    <w:rsid w:val="00412F45"/>
    <w:rsid w:val="00412F7D"/>
    <w:rsid w:val="00412F92"/>
    <w:rsid w:val="00412FB6"/>
    <w:rsid w:val="00413061"/>
    <w:rsid w:val="0041309C"/>
    <w:rsid w:val="00413127"/>
    <w:rsid w:val="0041313A"/>
    <w:rsid w:val="0041313C"/>
    <w:rsid w:val="00413186"/>
    <w:rsid w:val="0041319C"/>
    <w:rsid w:val="0041321D"/>
    <w:rsid w:val="00413248"/>
    <w:rsid w:val="00413255"/>
    <w:rsid w:val="00413276"/>
    <w:rsid w:val="0041328F"/>
    <w:rsid w:val="00413316"/>
    <w:rsid w:val="00413356"/>
    <w:rsid w:val="0041337D"/>
    <w:rsid w:val="00413399"/>
    <w:rsid w:val="004133E6"/>
    <w:rsid w:val="004133E7"/>
    <w:rsid w:val="00413412"/>
    <w:rsid w:val="00413431"/>
    <w:rsid w:val="00413447"/>
    <w:rsid w:val="00413466"/>
    <w:rsid w:val="004134B5"/>
    <w:rsid w:val="00413596"/>
    <w:rsid w:val="004135AD"/>
    <w:rsid w:val="004135EA"/>
    <w:rsid w:val="00413637"/>
    <w:rsid w:val="00413646"/>
    <w:rsid w:val="004136C9"/>
    <w:rsid w:val="004137EE"/>
    <w:rsid w:val="004137EF"/>
    <w:rsid w:val="004137FB"/>
    <w:rsid w:val="0041381B"/>
    <w:rsid w:val="0041381C"/>
    <w:rsid w:val="00413867"/>
    <w:rsid w:val="004138C9"/>
    <w:rsid w:val="004138F8"/>
    <w:rsid w:val="004139A9"/>
    <w:rsid w:val="004139E7"/>
    <w:rsid w:val="00413A0B"/>
    <w:rsid w:val="00413A22"/>
    <w:rsid w:val="00413A63"/>
    <w:rsid w:val="00413A99"/>
    <w:rsid w:val="00413A9E"/>
    <w:rsid w:val="00413AB6"/>
    <w:rsid w:val="00413AF0"/>
    <w:rsid w:val="00413B65"/>
    <w:rsid w:val="00413B94"/>
    <w:rsid w:val="00413BA7"/>
    <w:rsid w:val="00413BDA"/>
    <w:rsid w:val="00413C58"/>
    <w:rsid w:val="00413C5E"/>
    <w:rsid w:val="00413CF4"/>
    <w:rsid w:val="00413D65"/>
    <w:rsid w:val="00413DE9"/>
    <w:rsid w:val="00413EAF"/>
    <w:rsid w:val="00413F58"/>
    <w:rsid w:val="00414080"/>
    <w:rsid w:val="004140C6"/>
    <w:rsid w:val="0041413A"/>
    <w:rsid w:val="00414141"/>
    <w:rsid w:val="00414163"/>
    <w:rsid w:val="00414168"/>
    <w:rsid w:val="00414191"/>
    <w:rsid w:val="004141CC"/>
    <w:rsid w:val="004141E8"/>
    <w:rsid w:val="0041424F"/>
    <w:rsid w:val="004142E4"/>
    <w:rsid w:val="0041430C"/>
    <w:rsid w:val="004143C2"/>
    <w:rsid w:val="004143CB"/>
    <w:rsid w:val="0041440B"/>
    <w:rsid w:val="00414439"/>
    <w:rsid w:val="00414488"/>
    <w:rsid w:val="004144CC"/>
    <w:rsid w:val="00414503"/>
    <w:rsid w:val="00414505"/>
    <w:rsid w:val="0041452A"/>
    <w:rsid w:val="00414576"/>
    <w:rsid w:val="004145A8"/>
    <w:rsid w:val="004145AE"/>
    <w:rsid w:val="004145B5"/>
    <w:rsid w:val="004145DF"/>
    <w:rsid w:val="004145F3"/>
    <w:rsid w:val="00414621"/>
    <w:rsid w:val="00414640"/>
    <w:rsid w:val="0041466F"/>
    <w:rsid w:val="00414680"/>
    <w:rsid w:val="004146F2"/>
    <w:rsid w:val="00414732"/>
    <w:rsid w:val="00414816"/>
    <w:rsid w:val="00414930"/>
    <w:rsid w:val="0041494E"/>
    <w:rsid w:val="004149D4"/>
    <w:rsid w:val="004149F0"/>
    <w:rsid w:val="00414A1C"/>
    <w:rsid w:val="00414A5B"/>
    <w:rsid w:val="00414A5D"/>
    <w:rsid w:val="00414A6E"/>
    <w:rsid w:val="00414AE2"/>
    <w:rsid w:val="00414B07"/>
    <w:rsid w:val="00414B1D"/>
    <w:rsid w:val="00414B59"/>
    <w:rsid w:val="00414B7A"/>
    <w:rsid w:val="00414C1C"/>
    <w:rsid w:val="00414C32"/>
    <w:rsid w:val="00414C4E"/>
    <w:rsid w:val="00414C62"/>
    <w:rsid w:val="00414D00"/>
    <w:rsid w:val="00414D0D"/>
    <w:rsid w:val="00414D2D"/>
    <w:rsid w:val="00414D42"/>
    <w:rsid w:val="00414DB6"/>
    <w:rsid w:val="00414DF1"/>
    <w:rsid w:val="00414E19"/>
    <w:rsid w:val="00414E55"/>
    <w:rsid w:val="00414E63"/>
    <w:rsid w:val="00414EA3"/>
    <w:rsid w:val="00414EAA"/>
    <w:rsid w:val="00414EF9"/>
    <w:rsid w:val="00414F34"/>
    <w:rsid w:val="00414F42"/>
    <w:rsid w:val="00414F4B"/>
    <w:rsid w:val="00414FFC"/>
    <w:rsid w:val="0041501E"/>
    <w:rsid w:val="00415043"/>
    <w:rsid w:val="0041507C"/>
    <w:rsid w:val="0041507E"/>
    <w:rsid w:val="0041508A"/>
    <w:rsid w:val="00415114"/>
    <w:rsid w:val="00415123"/>
    <w:rsid w:val="0041513E"/>
    <w:rsid w:val="00415149"/>
    <w:rsid w:val="00415169"/>
    <w:rsid w:val="004151FA"/>
    <w:rsid w:val="0041520D"/>
    <w:rsid w:val="0041524F"/>
    <w:rsid w:val="004152C8"/>
    <w:rsid w:val="00415335"/>
    <w:rsid w:val="00415358"/>
    <w:rsid w:val="0041535D"/>
    <w:rsid w:val="00415392"/>
    <w:rsid w:val="004153FE"/>
    <w:rsid w:val="00415416"/>
    <w:rsid w:val="0041541B"/>
    <w:rsid w:val="0041541E"/>
    <w:rsid w:val="00415439"/>
    <w:rsid w:val="00415467"/>
    <w:rsid w:val="0041549C"/>
    <w:rsid w:val="004154ED"/>
    <w:rsid w:val="0041553C"/>
    <w:rsid w:val="0041556B"/>
    <w:rsid w:val="0041559A"/>
    <w:rsid w:val="004155B1"/>
    <w:rsid w:val="0041561D"/>
    <w:rsid w:val="00415702"/>
    <w:rsid w:val="0041572E"/>
    <w:rsid w:val="004157BC"/>
    <w:rsid w:val="004157EA"/>
    <w:rsid w:val="00415809"/>
    <w:rsid w:val="00415832"/>
    <w:rsid w:val="00415843"/>
    <w:rsid w:val="00415847"/>
    <w:rsid w:val="00415849"/>
    <w:rsid w:val="00415872"/>
    <w:rsid w:val="004158BB"/>
    <w:rsid w:val="004158E4"/>
    <w:rsid w:val="0041594D"/>
    <w:rsid w:val="00415951"/>
    <w:rsid w:val="004159D6"/>
    <w:rsid w:val="00415A0F"/>
    <w:rsid w:val="00415A3A"/>
    <w:rsid w:val="00415A54"/>
    <w:rsid w:val="00415A5A"/>
    <w:rsid w:val="00415A77"/>
    <w:rsid w:val="00415A97"/>
    <w:rsid w:val="00415BF4"/>
    <w:rsid w:val="00415C8D"/>
    <w:rsid w:val="00415CE0"/>
    <w:rsid w:val="00415D43"/>
    <w:rsid w:val="00415DEC"/>
    <w:rsid w:val="00415E62"/>
    <w:rsid w:val="00415ED6"/>
    <w:rsid w:val="00415F58"/>
    <w:rsid w:val="0041606F"/>
    <w:rsid w:val="00416074"/>
    <w:rsid w:val="0041608A"/>
    <w:rsid w:val="00416147"/>
    <w:rsid w:val="00416180"/>
    <w:rsid w:val="004161AC"/>
    <w:rsid w:val="004161CD"/>
    <w:rsid w:val="0041628E"/>
    <w:rsid w:val="004162BC"/>
    <w:rsid w:val="00416352"/>
    <w:rsid w:val="00416397"/>
    <w:rsid w:val="004163F2"/>
    <w:rsid w:val="004163FC"/>
    <w:rsid w:val="00416426"/>
    <w:rsid w:val="0041647F"/>
    <w:rsid w:val="004164B0"/>
    <w:rsid w:val="004164F3"/>
    <w:rsid w:val="00416503"/>
    <w:rsid w:val="00416528"/>
    <w:rsid w:val="0041656C"/>
    <w:rsid w:val="00416651"/>
    <w:rsid w:val="0041665F"/>
    <w:rsid w:val="00416694"/>
    <w:rsid w:val="004166A1"/>
    <w:rsid w:val="004166BB"/>
    <w:rsid w:val="00416761"/>
    <w:rsid w:val="004167D3"/>
    <w:rsid w:val="0041681A"/>
    <w:rsid w:val="00416845"/>
    <w:rsid w:val="00416893"/>
    <w:rsid w:val="004168B6"/>
    <w:rsid w:val="004168ED"/>
    <w:rsid w:val="00416980"/>
    <w:rsid w:val="0041699B"/>
    <w:rsid w:val="004169AD"/>
    <w:rsid w:val="00416A03"/>
    <w:rsid w:val="00416A12"/>
    <w:rsid w:val="00416A14"/>
    <w:rsid w:val="00416A6F"/>
    <w:rsid w:val="00416A80"/>
    <w:rsid w:val="00416A86"/>
    <w:rsid w:val="00416A89"/>
    <w:rsid w:val="00416B25"/>
    <w:rsid w:val="00416B28"/>
    <w:rsid w:val="00416B3C"/>
    <w:rsid w:val="00416B74"/>
    <w:rsid w:val="00416BC4"/>
    <w:rsid w:val="00416C28"/>
    <w:rsid w:val="00416C74"/>
    <w:rsid w:val="00416CA0"/>
    <w:rsid w:val="00416D4B"/>
    <w:rsid w:val="00416D4D"/>
    <w:rsid w:val="00416DC1"/>
    <w:rsid w:val="00416DE9"/>
    <w:rsid w:val="00416E1A"/>
    <w:rsid w:val="00416E45"/>
    <w:rsid w:val="00416E85"/>
    <w:rsid w:val="00416E91"/>
    <w:rsid w:val="00416E97"/>
    <w:rsid w:val="00416EE8"/>
    <w:rsid w:val="00416F06"/>
    <w:rsid w:val="00416F5F"/>
    <w:rsid w:val="00416FB1"/>
    <w:rsid w:val="00417004"/>
    <w:rsid w:val="00417024"/>
    <w:rsid w:val="00417085"/>
    <w:rsid w:val="004170AB"/>
    <w:rsid w:val="004170B4"/>
    <w:rsid w:val="00417115"/>
    <w:rsid w:val="00417140"/>
    <w:rsid w:val="004171AC"/>
    <w:rsid w:val="004171B2"/>
    <w:rsid w:val="004171D7"/>
    <w:rsid w:val="0041720A"/>
    <w:rsid w:val="0041725F"/>
    <w:rsid w:val="0041728B"/>
    <w:rsid w:val="0041728F"/>
    <w:rsid w:val="0041737E"/>
    <w:rsid w:val="00417460"/>
    <w:rsid w:val="00417489"/>
    <w:rsid w:val="00417561"/>
    <w:rsid w:val="00417581"/>
    <w:rsid w:val="00417624"/>
    <w:rsid w:val="0041765A"/>
    <w:rsid w:val="00417692"/>
    <w:rsid w:val="004176D6"/>
    <w:rsid w:val="004176E6"/>
    <w:rsid w:val="00417736"/>
    <w:rsid w:val="004177CD"/>
    <w:rsid w:val="00417842"/>
    <w:rsid w:val="00417853"/>
    <w:rsid w:val="00417866"/>
    <w:rsid w:val="004178CC"/>
    <w:rsid w:val="004179B3"/>
    <w:rsid w:val="00417A13"/>
    <w:rsid w:val="00417A17"/>
    <w:rsid w:val="00417A2B"/>
    <w:rsid w:val="00417A69"/>
    <w:rsid w:val="00417A80"/>
    <w:rsid w:val="00417AAA"/>
    <w:rsid w:val="00417AB1"/>
    <w:rsid w:val="00417B40"/>
    <w:rsid w:val="00417BEF"/>
    <w:rsid w:val="00417C09"/>
    <w:rsid w:val="00417C4F"/>
    <w:rsid w:val="00417C85"/>
    <w:rsid w:val="00417C92"/>
    <w:rsid w:val="00417CE8"/>
    <w:rsid w:val="00417DA0"/>
    <w:rsid w:val="00417DC4"/>
    <w:rsid w:val="00417DE1"/>
    <w:rsid w:val="00417E1C"/>
    <w:rsid w:val="00417E71"/>
    <w:rsid w:val="00417EB7"/>
    <w:rsid w:val="00417F61"/>
    <w:rsid w:val="00417F84"/>
    <w:rsid w:val="00417FE8"/>
    <w:rsid w:val="0042004A"/>
    <w:rsid w:val="0042006C"/>
    <w:rsid w:val="00420092"/>
    <w:rsid w:val="004200B1"/>
    <w:rsid w:val="00420121"/>
    <w:rsid w:val="00420178"/>
    <w:rsid w:val="004201D0"/>
    <w:rsid w:val="004201DD"/>
    <w:rsid w:val="00420225"/>
    <w:rsid w:val="004202B4"/>
    <w:rsid w:val="004202B8"/>
    <w:rsid w:val="00420340"/>
    <w:rsid w:val="0042034B"/>
    <w:rsid w:val="0042034C"/>
    <w:rsid w:val="00420361"/>
    <w:rsid w:val="00420419"/>
    <w:rsid w:val="0042045D"/>
    <w:rsid w:val="00420487"/>
    <w:rsid w:val="0042049D"/>
    <w:rsid w:val="004204AE"/>
    <w:rsid w:val="004204B8"/>
    <w:rsid w:val="004204C8"/>
    <w:rsid w:val="00420578"/>
    <w:rsid w:val="004205BA"/>
    <w:rsid w:val="004205ED"/>
    <w:rsid w:val="004205F2"/>
    <w:rsid w:val="00420665"/>
    <w:rsid w:val="0042066C"/>
    <w:rsid w:val="00420692"/>
    <w:rsid w:val="0042069C"/>
    <w:rsid w:val="0042072B"/>
    <w:rsid w:val="00420737"/>
    <w:rsid w:val="0042075D"/>
    <w:rsid w:val="00420782"/>
    <w:rsid w:val="004207F8"/>
    <w:rsid w:val="0042085C"/>
    <w:rsid w:val="00420888"/>
    <w:rsid w:val="004208A5"/>
    <w:rsid w:val="004208AF"/>
    <w:rsid w:val="004208F3"/>
    <w:rsid w:val="0042090B"/>
    <w:rsid w:val="00420919"/>
    <w:rsid w:val="00420945"/>
    <w:rsid w:val="00420948"/>
    <w:rsid w:val="0042095A"/>
    <w:rsid w:val="004209FB"/>
    <w:rsid w:val="00420ABB"/>
    <w:rsid w:val="00420AF7"/>
    <w:rsid w:val="00420B18"/>
    <w:rsid w:val="00420B2F"/>
    <w:rsid w:val="00420B5C"/>
    <w:rsid w:val="00420BDE"/>
    <w:rsid w:val="00420C88"/>
    <w:rsid w:val="00420CD8"/>
    <w:rsid w:val="00420CE0"/>
    <w:rsid w:val="00420D38"/>
    <w:rsid w:val="00420D5D"/>
    <w:rsid w:val="00420D6E"/>
    <w:rsid w:val="00420D71"/>
    <w:rsid w:val="00420D84"/>
    <w:rsid w:val="00420DC0"/>
    <w:rsid w:val="00420DE1"/>
    <w:rsid w:val="00420DFE"/>
    <w:rsid w:val="00420E59"/>
    <w:rsid w:val="00420E88"/>
    <w:rsid w:val="00420EF0"/>
    <w:rsid w:val="00420FB8"/>
    <w:rsid w:val="00420FB9"/>
    <w:rsid w:val="00420FED"/>
    <w:rsid w:val="00421006"/>
    <w:rsid w:val="00421012"/>
    <w:rsid w:val="0042102A"/>
    <w:rsid w:val="00421041"/>
    <w:rsid w:val="00421083"/>
    <w:rsid w:val="004210DB"/>
    <w:rsid w:val="004210E8"/>
    <w:rsid w:val="0042114B"/>
    <w:rsid w:val="00421159"/>
    <w:rsid w:val="0042116E"/>
    <w:rsid w:val="00421182"/>
    <w:rsid w:val="004211A6"/>
    <w:rsid w:val="00421273"/>
    <w:rsid w:val="0042129A"/>
    <w:rsid w:val="004212E8"/>
    <w:rsid w:val="0042133B"/>
    <w:rsid w:val="00421442"/>
    <w:rsid w:val="0042144C"/>
    <w:rsid w:val="00421462"/>
    <w:rsid w:val="00421464"/>
    <w:rsid w:val="00421497"/>
    <w:rsid w:val="004214CB"/>
    <w:rsid w:val="004214D3"/>
    <w:rsid w:val="004214E5"/>
    <w:rsid w:val="004214FD"/>
    <w:rsid w:val="00421511"/>
    <w:rsid w:val="0042151B"/>
    <w:rsid w:val="0042159A"/>
    <w:rsid w:val="004215CF"/>
    <w:rsid w:val="00421626"/>
    <w:rsid w:val="0042166F"/>
    <w:rsid w:val="00421672"/>
    <w:rsid w:val="00421685"/>
    <w:rsid w:val="004216AB"/>
    <w:rsid w:val="004216E4"/>
    <w:rsid w:val="004217A1"/>
    <w:rsid w:val="004217F9"/>
    <w:rsid w:val="0042183E"/>
    <w:rsid w:val="0042184A"/>
    <w:rsid w:val="00421867"/>
    <w:rsid w:val="0042187D"/>
    <w:rsid w:val="004218A6"/>
    <w:rsid w:val="004218F4"/>
    <w:rsid w:val="004218F7"/>
    <w:rsid w:val="00421902"/>
    <w:rsid w:val="0042197B"/>
    <w:rsid w:val="004219F9"/>
    <w:rsid w:val="00421A99"/>
    <w:rsid w:val="00421AE5"/>
    <w:rsid w:val="00421BB1"/>
    <w:rsid w:val="00421BCF"/>
    <w:rsid w:val="00421BF0"/>
    <w:rsid w:val="00421BF6"/>
    <w:rsid w:val="00421C3D"/>
    <w:rsid w:val="00421C89"/>
    <w:rsid w:val="00421C99"/>
    <w:rsid w:val="00421CC0"/>
    <w:rsid w:val="00421DE9"/>
    <w:rsid w:val="00421DEA"/>
    <w:rsid w:val="00421E15"/>
    <w:rsid w:val="00421F09"/>
    <w:rsid w:val="00421F35"/>
    <w:rsid w:val="00421F86"/>
    <w:rsid w:val="00421FCB"/>
    <w:rsid w:val="00421FD1"/>
    <w:rsid w:val="00421FDE"/>
    <w:rsid w:val="0042209B"/>
    <w:rsid w:val="004220C7"/>
    <w:rsid w:val="004220D0"/>
    <w:rsid w:val="004221F9"/>
    <w:rsid w:val="00422223"/>
    <w:rsid w:val="0042223A"/>
    <w:rsid w:val="004222D3"/>
    <w:rsid w:val="004222D4"/>
    <w:rsid w:val="00422325"/>
    <w:rsid w:val="0042232B"/>
    <w:rsid w:val="00422334"/>
    <w:rsid w:val="00422370"/>
    <w:rsid w:val="00422477"/>
    <w:rsid w:val="0042249B"/>
    <w:rsid w:val="00422549"/>
    <w:rsid w:val="0042254A"/>
    <w:rsid w:val="00422579"/>
    <w:rsid w:val="004225AA"/>
    <w:rsid w:val="004225EA"/>
    <w:rsid w:val="00422669"/>
    <w:rsid w:val="0042267C"/>
    <w:rsid w:val="00422683"/>
    <w:rsid w:val="004226B1"/>
    <w:rsid w:val="004226CB"/>
    <w:rsid w:val="004226ED"/>
    <w:rsid w:val="004226FF"/>
    <w:rsid w:val="004227D5"/>
    <w:rsid w:val="00422809"/>
    <w:rsid w:val="00422835"/>
    <w:rsid w:val="00422869"/>
    <w:rsid w:val="004228E6"/>
    <w:rsid w:val="004228EE"/>
    <w:rsid w:val="004228F9"/>
    <w:rsid w:val="00422926"/>
    <w:rsid w:val="0042296B"/>
    <w:rsid w:val="0042298A"/>
    <w:rsid w:val="004229A4"/>
    <w:rsid w:val="004229A5"/>
    <w:rsid w:val="004229E8"/>
    <w:rsid w:val="00422A5D"/>
    <w:rsid w:val="00422AC8"/>
    <w:rsid w:val="00422B3A"/>
    <w:rsid w:val="00422BC1"/>
    <w:rsid w:val="00422BE6"/>
    <w:rsid w:val="00422BF4"/>
    <w:rsid w:val="00422BFD"/>
    <w:rsid w:val="00422C97"/>
    <w:rsid w:val="00422C98"/>
    <w:rsid w:val="00422C9D"/>
    <w:rsid w:val="00422CC6"/>
    <w:rsid w:val="00422D3B"/>
    <w:rsid w:val="00422DC2"/>
    <w:rsid w:val="00422E51"/>
    <w:rsid w:val="00422EC0"/>
    <w:rsid w:val="00422EDD"/>
    <w:rsid w:val="00422F0D"/>
    <w:rsid w:val="00422F32"/>
    <w:rsid w:val="00422F36"/>
    <w:rsid w:val="00422F5F"/>
    <w:rsid w:val="00422F6D"/>
    <w:rsid w:val="00422F75"/>
    <w:rsid w:val="00422FD0"/>
    <w:rsid w:val="00423005"/>
    <w:rsid w:val="00423027"/>
    <w:rsid w:val="00423042"/>
    <w:rsid w:val="004230DA"/>
    <w:rsid w:val="00423126"/>
    <w:rsid w:val="0042318C"/>
    <w:rsid w:val="004231A1"/>
    <w:rsid w:val="004231D7"/>
    <w:rsid w:val="00423281"/>
    <w:rsid w:val="004232F3"/>
    <w:rsid w:val="0042334F"/>
    <w:rsid w:val="00423357"/>
    <w:rsid w:val="00423362"/>
    <w:rsid w:val="0042337A"/>
    <w:rsid w:val="004233C7"/>
    <w:rsid w:val="004233C9"/>
    <w:rsid w:val="004233E4"/>
    <w:rsid w:val="0042347D"/>
    <w:rsid w:val="004234BF"/>
    <w:rsid w:val="004234D3"/>
    <w:rsid w:val="00423556"/>
    <w:rsid w:val="004235B5"/>
    <w:rsid w:val="004235C7"/>
    <w:rsid w:val="004235E0"/>
    <w:rsid w:val="004235F3"/>
    <w:rsid w:val="0042361E"/>
    <w:rsid w:val="0042362C"/>
    <w:rsid w:val="00423650"/>
    <w:rsid w:val="0042366C"/>
    <w:rsid w:val="00423707"/>
    <w:rsid w:val="004237DA"/>
    <w:rsid w:val="0042381F"/>
    <w:rsid w:val="00423833"/>
    <w:rsid w:val="0042388F"/>
    <w:rsid w:val="0042389C"/>
    <w:rsid w:val="004238A1"/>
    <w:rsid w:val="004238AD"/>
    <w:rsid w:val="004238E5"/>
    <w:rsid w:val="00423906"/>
    <w:rsid w:val="00423932"/>
    <w:rsid w:val="00423962"/>
    <w:rsid w:val="00423A04"/>
    <w:rsid w:val="00423A50"/>
    <w:rsid w:val="00423A61"/>
    <w:rsid w:val="00423AD5"/>
    <w:rsid w:val="00423AE8"/>
    <w:rsid w:val="00423AF4"/>
    <w:rsid w:val="00423B39"/>
    <w:rsid w:val="00423B94"/>
    <w:rsid w:val="00423B95"/>
    <w:rsid w:val="00423BA5"/>
    <w:rsid w:val="00423C7D"/>
    <w:rsid w:val="00423D23"/>
    <w:rsid w:val="00423D88"/>
    <w:rsid w:val="00423DB8"/>
    <w:rsid w:val="00423EA6"/>
    <w:rsid w:val="00423ECA"/>
    <w:rsid w:val="00423ECE"/>
    <w:rsid w:val="00423ED4"/>
    <w:rsid w:val="00423EE3"/>
    <w:rsid w:val="00423F1E"/>
    <w:rsid w:val="00423F48"/>
    <w:rsid w:val="00423F4A"/>
    <w:rsid w:val="00423F59"/>
    <w:rsid w:val="00423F7E"/>
    <w:rsid w:val="00423FC9"/>
    <w:rsid w:val="00423FF3"/>
    <w:rsid w:val="004240BC"/>
    <w:rsid w:val="004240C4"/>
    <w:rsid w:val="004240F6"/>
    <w:rsid w:val="00424121"/>
    <w:rsid w:val="0042419C"/>
    <w:rsid w:val="004241C2"/>
    <w:rsid w:val="004241EF"/>
    <w:rsid w:val="00424284"/>
    <w:rsid w:val="00424350"/>
    <w:rsid w:val="0042435A"/>
    <w:rsid w:val="00424408"/>
    <w:rsid w:val="0042441E"/>
    <w:rsid w:val="00424446"/>
    <w:rsid w:val="0042444D"/>
    <w:rsid w:val="0042445A"/>
    <w:rsid w:val="004244B2"/>
    <w:rsid w:val="004244E0"/>
    <w:rsid w:val="004244E6"/>
    <w:rsid w:val="004244EB"/>
    <w:rsid w:val="004245A1"/>
    <w:rsid w:val="004245B6"/>
    <w:rsid w:val="004245C4"/>
    <w:rsid w:val="004245F4"/>
    <w:rsid w:val="00424673"/>
    <w:rsid w:val="0042473E"/>
    <w:rsid w:val="004247AE"/>
    <w:rsid w:val="004247C9"/>
    <w:rsid w:val="00424833"/>
    <w:rsid w:val="0042483C"/>
    <w:rsid w:val="00424845"/>
    <w:rsid w:val="0042484E"/>
    <w:rsid w:val="00424876"/>
    <w:rsid w:val="0042488C"/>
    <w:rsid w:val="004248F6"/>
    <w:rsid w:val="00424910"/>
    <w:rsid w:val="00424928"/>
    <w:rsid w:val="00424942"/>
    <w:rsid w:val="00424943"/>
    <w:rsid w:val="0042498B"/>
    <w:rsid w:val="00424998"/>
    <w:rsid w:val="004249A7"/>
    <w:rsid w:val="004249BB"/>
    <w:rsid w:val="004249BC"/>
    <w:rsid w:val="00424A56"/>
    <w:rsid w:val="00424ADD"/>
    <w:rsid w:val="00424B3C"/>
    <w:rsid w:val="00424B53"/>
    <w:rsid w:val="00424B5D"/>
    <w:rsid w:val="00424BC5"/>
    <w:rsid w:val="00424C46"/>
    <w:rsid w:val="00424CB0"/>
    <w:rsid w:val="00424CF3"/>
    <w:rsid w:val="00424D43"/>
    <w:rsid w:val="00424D5A"/>
    <w:rsid w:val="00424D75"/>
    <w:rsid w:val="00424DDD"/>
    <w:rsid w:val="00424EA6"/>
    <w:rsid w:val="00424EAA"/>
    <w:rsid w:val="00424EED"/>
    <w:rsid w:val="00424F46"/>
    <w:rsid w:val="00424F5C"/>
    <w:rsid w:val="00425045"/>
    <w:rsid w:val="00425074"/>
    <w:rsid w:val="004250CE"/>
    <w:rsid w:val="004250E1"/>
    <w:rsid w:val="0042512C"/>
    <w:rsid w:val="0042517F"/>
    <w:rsid w:val="004251D3"/>
    <w:rsid w:val="004251DA"/>
    <w:rsid w:val="004251ED"/>
    <w:rsid w:val="00425239"/>
    <w:rsid w:val="004252B7"/>
    <w:rsid w:val="0042537A"/>
    <w:rsid w:val="00425494"/>
    <w:rsid w:val="0042549A"/>
    <w:rsid w:val="004254F9"/>
    <w:rsid w:val="00425518"/>
    <w:rsid w:val="004255B0"/>
    <w:rsid w:val="00425626"/>
    <w:rsid w:val="00425642"/>
    <w:rsid w:val="00425694"/>
    <w:rsid w:val="004256E7"/>
    <w:rsid w:val="0042570C"/>
    <w:rsid w:val="00425792"/>
    <w:rsid w:val="004257AB"/>
    <w:rsid w:val="004257C2"/>
    <w:rsid w:val="004257D3"/>
    <w:rsid w:val="0042585F"/>
    <w:rsid w:val="004258A6"/>
    <w:rsid w:val="004258BA"/>
    <w:rsid w:val="004258CC"/>
    <w:rsid w:val="004258DE"/>
    <w:rsid w:val="004258EE"/>
    <w:rsid w:val="0042593E"/>
    <w:rsid w:val="0042594A"/>
    <w:rsid w:val="00425959"/>
    <w:rsid w:val="004259D5"/>
    <w:rsid w:val="00425A4D"/>
    <w:rsid w:val="00425A5E"/>
    <w:rsid w:val="00425B0F"/>
    <w:rsid w:val="00425B5D"/>
    <w:rsid w:val="00425BA7"/>
    <w:rsid w:val="00425BA9"/>
    <w:rsid w:val="00425BC2"/>
    <w:rsid w:val="00425BD3"/>
    <w:rsid w:val="00425BF6"/>
    <w:rsid w:val="00425C2D"/>
    <w:rsid w:val="00425C66"/>
    <w:rsid w:val="00425C9E"/>
    <w:rsid w:val="00425CD2"/>
    <w:rsid w:val="00425CE0"/>
    <w:rsid w:val="00425CF7"/>
    <w:rsid w:val="00425D02"/>
    <w:rsid w:val="00425DB1"/>
    <w:rsid w:val="00425DC8"/>
    <w:rsid w:val="00425E6B"/>
    <w:rsid w:val="00425E74"/>
    <w:rsid w:val="00425EC7"/>
    <w:rsid w:val="00425F19"/>
    <w:rsid w:val="00425F2C"/>
    <w:rsid w:val="00425F6B"/>
    <w:rsid w:val="00425F84"/>
    <w:rsid w:val="00425FFA"/>
    <w:rsid w:val="0042606B"/>
    <w:rsid w:val="004260A7"/>
    <w:rsid w:val="004260BF"/>
    <w:rsid w:val="0042614C"/>
    <w:rsid w:val="00426199"/>
    <w:rsid w:val="00426289"/>
    <w:rsid w:val="004262EE"/>
    <w:rsid w:val="0042634C"/>
    <w:rsid w:val="004263EC"/>
    <w:rsid w:val="0042640A"/>
    <w:rsid w:val="0042641D"/>
    <w:rsid w:val="004264BE"/>
    <w:rsid w:val="004264E4"/>
    <w:rsid w:val="0042650F"/>
    <w:rsid w:val="0042661A"/>
    <w:rsid w:val="00426639"/>
    <w:rsid w:val="0042666D"/>
    <w:rsid w:val="0042676D"/>
    <w:rsid w:val="00426786"/>
    <w:rsid w:val="00426841"/>
    <w:rsid w:val="00426850"/>
    <w:rsid w:val="0042688B"/>
    <w:rsid w:val="004268B8"/>
    <w:rsid w:val="004268D2"/>
    <w:rsid w:val="00426908"/>
    <w:rsid w:val="00426909"/>
    <w:rsid w:val="0042691C"/>
    <w:rsid w:val="0042691F"/>
    <w:rsid w:val="00426933"/>
    <w:rsid w:val="00426940"/>
    <w:rsid w:val="00426996"/>
    <w:rsid w:val="004269A9"/>
    <w:rsid w:val="004269B6"/>
    <w:rsid w:val="004269D0"/>
    <w:rsid w:val="004269E5"/>
    <w:rsid w:val="00426A41"/>
    <w:rsid w:val="00426A81"/>
    <w:rsid w:val="00426AD4"/>
    <w:rsid w:val="00426B17"/>
    <w:rsid w:val="00426B5F"/>
    <w:rsid w:val="00426B7E"/>
    <w:rsid w:val="00426BA1"/>
    <w:rsid w:val="00426BA3"/>
    <w:rsid w:val="00426BB2"/>
    <w:rsid w:val="00426BE4"/>
    <w:rsid w:val="00426C5C"/>
    <w:rsid w:val="00426CB3"/>
    <w:rsid w:val="00426CB8"/>
    <w:rsid w:val="00426D00"/>
    <w:rsid w:val="00426D08"/>
    <w:rsid w:val="00426D6D"/>
    <w:rsid w:val="00426D79"/>
    <w:rsid w:val="00426D92"/>
    <w:rsid w:val="00426DBC"/>
    <w:rsid w:val="00426DBD"/>
    <w:rsid w:val="00426DD4"/>
    <w:rsid w:val="00426DD5"/>
    <w:rsid w:val="00426DF0"/>
    <w:rsid w:val="00426E0C"/>
    <w:rsid w:val="00426EA4"/>
    <w:rsid w:val="00426EFC"/>
    <w:rsid w:val="00426F44"/>
    <w:rsid w:val="00426F59"/>
    <w:rsid w:val="00426FDC"/>
    <w:rsid w:val="00427006"/>
    <w:rsid w:val="0042707B"/>
    <w:rsid w:val="004270AA"/>
    <w:rsid w:val="00427166"/>
    <w:rsid w:val="00427196"/>
    <w:rsid w:val="004271D3"/>
    <w:rsid w:val="004271FA"/>
    <w:rsid w:val="0042722D"/>
    <w:rsid w:val="00427236"/>
    <w:rsid w:val="00427246"/>
    <w:rsid w:val="00427333"/>
    <w:rsid w:val="00427399"/>
    <w:rsid w:val="004273CB"/>
    <w:rsid w:val="00427405"/>
    <w:rsid w:val="00427451"/>
    <w:rsid w:val="004274CA"/>
    <w:rsid w:val="004274CF"/>
    <w:rsid w:val="0042752D"/>
    <w:rsid w:val="0042761E"/>
    <w:rsid w:val="00427627"/>
    <w:rsid w:val="00427645"/>
    <w:rsid w:val="00427779"/>
    <w:rsid w:val="00427782"/>
    <w:rsid w:val="00427810"/>
    <w:rsid w:val="0042786D"/>
    <w:rsid w:val="004278A1"/>
    <w:rsid w:val="00427902"/>
    <w:rsid w:val="00427906"/>
    <w:rsid w:val="00427908"/>
    <w:rsid w:val="0042795E"/>
    <w:rsid w:val="004279A2"/>
    <w:rsid w:val="00427A00"/>
    <w:rsid w:val="00427A1A"/>
    <w:rsid w:val="00427A91"/>
    <w:rsid w:val="00427AC6"/>
    <w:rsid w:val="00427B2F"/>
    <w:rsid w:val="00427B37"/>
    <w:rsid w:val="00427BFF"/>
    <w:rsid w:val="00427CB8"/>
    <w:rsid w:val="00427D18"/>
    <w:rsid w:val="00427D21"/>
    <w:rsid w:val="00427D4B"/>
    <w:rsid w:val="00427E08"/>
    <w:rsid w:val="00427F0D"/>
    <w:rsid w:val="00427F79"/>
    <w:rsid w:val="00427FB4"/>
    <w:rsid w:val="00427FC4"/>
    <w:rsid w:val="00427FFC"/>
    <w:rsid w:val="0043000F"/>
    <w:rsid w:val="00430074"/>
    <w:rsid w:val="0043007D"/>
    <w:rsid w:val="004300C7"/>
    <w:rsid w:val="004300CD"/>
    <w:rsid w:val="00430145"/>
    <w:rsid w:val="00430168"/>
    <w:rsid w:val="00430198"/>
    <w:rsid w:val="0043019F"/>
    <w:rsid w:val="004301AB"/>
    <w:rsid w:val="004301DF"/>
    <w:rsid w:val="00430204"/>
    <w:rsid w:val="004302D2"/>
    <w:rsid w:val="0043032F"/>
    <w:rsid w:val="00430373"/>
    <w:rsid w:val="0043037E"/>
    <w:rsid w:val="004303AD"/>
    <w:rsid w:val="0043040C"/>
    <w:rsid w:val="00430476"/>
    <w:rsid w:val="0043047E"/>
    <w:rsid w:val="004304A7"/>
    <w:rsid w:val="004304D6"/>
    <w:rsid w:val="0043051F"/>
    <w:rsid w:val="0043054D"/>
    <w:rsid w:val="00430576"/>
    <w:rsid w:val="0043059B"/>
    <w:rsid w:val="004305BA"/>
    <w:rsid w:val="00430620"/>
    <w:rsid w:val="00430629"/>
    <w:rsid w:val="00430635"/>
    <w:rsid w:val="0043068B"/>
    <w:rsid w:val="004306B8"/>
    <w:rsid w:val="00430796"/>
    <w:rsid w:val="004307AB"/>
    <w:rsid w:val="004307B0"/>
    <w:rsid w:val="004307C4"/>
    <w:rsid w:val="004307DF"/>
    <w:rsid w:val="0043086A"/>
    <w:rsid w:val="00430883"/>
    <w:rsid w:val="004308ED"/>
    <w:rsid w:val="00430938"/>
    <w:rsid w:val="0043097B"/>
    <w:rsid w:val="004309A3"/>
    <w:rsid w:val="004309D6"/>
    <w:rsid w:val="004309F0"/>
    <w:rsid w:val="00430A03"/>
    <w:rsid w:val="00430A39"/>
    <w:rsid w:val="00430A46"/>
    <w:rsid w:val="00430AE3"/>
    <w:rsid w:val="00430AE4"/>
    <w:rsid w:val="00430AF9"/>
    <w:rsid w:val="00430B29"/>
    <w:rsid w:val="00430B46"/>
    <w:rsid w:val="00430B5C"/>
    <w:rsid w:val="00430B68"/>
    <w:rsid w:val="00430BBB"/>
    <w:rsid w:val="00430BD8"/>
    <w:rsid w:val="00430BF8"/>
    <w:rsid w:val="00430C1F"/>
    <w:rsid w:val="00430C7B"/>
    <w:rsid w:val="00430CF9"/>
    <w:rsid w:val="00430D71"/>
    <w:rsid w:val="00430E07"/>
    <w:rsid w:val="00430E10"/>
    <w:rsid w:val="00430EA2"/>
    <w:rsid w:val="00430EB0"/>
    <w:rsid w:val="00430EE8"/>
    <w:rsid w:val="00430EEC"/>
    <w:rsid w:val="00430EFF"/>
    <w:rsid w:val="00430FBC"/>
    <w:rsid w:val="00430FC3"/>
    <w:rsid w:val="00430FEA"/>
    <w:rsid w:val="00430FF9"/>
    <w:rsid w:val="00431089"/>
    <w:rsid w:val="004310C8"/>
    <w:rsid w:val="0043115B"/>
    <w:rsid w:val="00431189"/>
    <w:rsid w:val="00431220"/>
    <w:rsid w:val="0043123F"/>
    <w:rsid w:val="00431261"/>
    <w:rsid w:val="004312A3"/>
    <w:rsid w:val="004312D8"/>
    <w:rsid w:val="004312E6"/>
    <w:rsid w:val="0043133B"/>
    <w:rsid w:val="00431340"/>
    <w:rsid w:val="004313C8"/>
    <w:rsid w:val="004313D0"/>
    <w:rsid w:val="00431439"/>
    <w:rsid w:val="004314BE"/>
    <w:rsid w:val="004314E0"/>
    <w:rsid w:val="00431590"/>
    <w:rsid w:val="00431597"/>
    <w:rsid w:val="00431604"/>
    <w:rsid w:val="00431641"/>
    <w:rsid w:val="00431649"/>
    <w:rsid w:val="00431737"/>
    <w:rsid w:val="00431788"/>
    <w:rsid w:val="00431799"/>
    <w:rsid w:val="00431814"/>
    <w:rsid w:val="00431818"/>
    <w:rsid w:val="0043183D"/>
    <w:rsid w:val="0043185E"/>
    <w:rsid w:val="00431887"/>
    <w:rsid w:val="004318B3"/>
    <w:rsid w:val="0043197A"/>
    <w:rsid w:val="0043199F"/>
    <w:rsid w:val="004319A6"/>
    <w:rsid w:val="004319B7"/>
    <w:rsid w:val="00431A68"/>
    <w:rsid w:val="00431B73"/>
    <w:rsid w:val="00431B7B"/>
    <w:rsid w:val="00431BA2"/>
    <w:rsid w:val="00431C45"/>
    <w:rsid w:val="00431C46"/>
    <w:rsid w:val="00431C75"/>
    <w:rsid w:val="00431C80"/>
    <w:rsid w:val="00431C82"/>
    <w:rsid w:val="00431CD5"/>
    <w:rsid w:val="00431D1C"/>
    <w:rsid w:val="00431D36"/>
    <w:rsid w:val="00431DF0"/>
    <w:rsid w:val="00431E40"/>
    <w:rsid w:val="00431E58"/>
    <w:rsid w:val="00431E62"/>
    <w:rsid w:val="00431E63"/>
    <w:rsid w:val="00431E84"/>
    <w:rsid w:val="00431EE3"/>
    <w:rsid w:val="00431FF3"/>
    <w:rsid w:val="0043201B"/>
    <w:rsid w:val="00432033"/>
    <w:rsid w:val="00432054"/>
    <w:rsid w:val="00432073"/>
    <w:rsid w:val="004320C5"/>
    <w:rsid w:val="004320DE"/>
    <w:rsid w:val="00432138"/>
    <w:rsid w:val="00432163"/>
    <w:rsid w:val="004321AC"/>
    <w:rsid w:val="004321D5"/>
    <w:rsid w:val="004321D8"/>
    <w:rsid w:val="004321FD"/>
    <w:rsid w:val="0043220C"/>
    <w:rsid w:val="0043221A"/>
    <w:rsid w:val="00432272"/>
    <w:rsid w:val="004322BE"/>
    <w:rsid w:val="004322CC"/>
    <w:rsid w:val="00432350"/>
    <w:rsid w:val="0043239B"/>
    <w:rsid w:val="004323E7"/>
    <w:rsid w:val="004324A1"/>
    <w:rsid w:val="004324B8"/>
    <w:rsid w:val="00432545"/>
    <w:rsid w:val="0043254E"/>
    <w:rsid w:val="00432596"/>
    <w:rsid w:val="0043266A"/>
    <w:rsid w:val="0043267F"/>
    <w:rsid w:val="00432700"/>
    <w:rsid w:val="00432707"/>
    <w:rsid w:val="0043271E"/>
    <w:rsid w:val="004327CC"/>
    <w:rsid w:val="0043280E"/>
    <w:rsid w:val="00432887"/>
    <w:rsid w:val="004328A4"/>
    <w:rsid w:val="004328CA"/>
    <w:rsid w:val="004328CE"/>
    <w:rsid w:val="00432905"/>
    <w:rsid w:val="0043292E"/>
    <w:rsid w:val="004329A0"/>
    <w:rsid w:val="004329AF"/>
    <w:rsid w:val="004329E0"/>
    <w:rsid w:val="00432A98"/>
    <w:rsid w:val="00432A9B"/>
    <w:rsid w:val="00432AAB"/>
    <w:rsid w:val="00432B65"/>
    <w:rsid w:val="00432B9F"/>
    <w:rsid w:val="00432BC1"/>
    <w:rsid w:val="00432BC4"/>
    <w:rsid w:val="00432BF5"/>
    <w:rsid w:val="00432C2F"/>
    <w:rsid w:val="00432C56"/>
    <w:rsid w:val="00432CBE"/>
    <w:rsid w:val="00432CC5"/>
    <w:rsid w:val="00432D4F"/>
    <w:rsid w:val="00432D9F"/>
    <w:rsid w:val="00432DE3"/>
    <w:rsid w:val="00432DFA"/>
    <w:rsid w:val="00432E06"/>
    <w:rsid w:val="00433001"/>
    <w:rsid w:val="0043306C"/>
    <w:rsid w:val="00433078"/>
    <w:rsid w:val="0043310F"/>
    <w:rsid w:val="00433124"/>
    <w:rsid w:val="0043314D"/>
    <w:rsid w:val="00433190"/>
    <w:rsid w:val="00433213"/>
    <w:rsid w:val="0043322C"/>
    <w:rsid w:val="0043323A"/>
    <w:rsid w:val="00433278"/>
    <w:rsid w:val="00433309"/>
    <w:rsid w:val="0043338B"/>
    <w:rsid w:val="004333B8"/>
    <w:rsid w:val="004333D8"/>
    <w:rsid w:val="0043344F"/>
    <w:rsid w:val="00433464"/>
    <w:rsid w:val="00433478"/>
    <w:rsid w:val="004334E0"/>
    <w:rsid w:val="004334E4"/>
    <w:rsid w:val="0043350E"/>
    <w:rsid w:val="00433537"/>
    <w:rsid w:val="0043356D"/>
    <w:rsid w:val="0043358D"/>
    <w:rsid w:val="004335B1"/>
    <w:rsid w:val="004335CD"/>
    <w:rsid w:val="004335CE"/>
    <w:rsid w:val="004335D1"/>
    <w:rsid w:val="004335E9"/>
    <w:rsid w:val="004335F1"/>
    <w:rsid w:val="00433613"/>
    <w:rsid w:val="0043365D"/>
    <w:rsid w:val="004336A5"/>
    <w:rsid w:val="004336E5"/>
    <w:rsid w:val="0043370B"/>
    <w:rsid w:val="00433710"/>
    <w:rsid w:val="0043371C"/>
    <w:rsid w:val="004337B0"/>
    <w:rsid w:val="004337B1"/>
    <w:rsid w:val="004337F9"/>
    <w:rsid w:val="00433806"/>
    <w:rsid w:val="004338E7"/>
    <w:rsid w:val="0043397E"/>
    <w:rsid w:val="0043399D"/>
    <w:rsid w:val="004339C9"/>
    <w:rsid w:val="004339CB"/>
    <w:rsid w:val="00433A09"/>
    <w:rsid w:val="00433A10"/>
    <w:rsid w:val="00433AA1"/>
    <w:rsid w:val="00433AB1"/>
    <w:rsid w:val="00433B2B"/>
    <w:rsid w:val="00433B39"/>
    <w:rsid w:val="00433B52"/>
    <w:rsid w:val="00433B5D"/>
    <w:rsid w:val="00433B6D"/>
    <w:rsid w:val="00433B89"/>
    <w:rsid w:val="00433BE3"/>
    <w:rsid w:val="00433BFC"/>
    <w:rsid w:val="00433CBE"/>
    <w:rsid w:val="00433CE4"/>
    <w:rsid w:val="00433D5B"/>
    <w:rsid w:val="00433D90"/>
    <w:rsid w:val="00433EF3"/>
    <w:rsid w:val="00433F4F"/>
    <w:rsid w:val="00433F7D"/>
    <w:rsid w:val="00433FF9"/>
    <w:rsid w:val="0043404A"/>
    <w:rsid w:val="00434073"/>
    <w:rsid w:val="0043408A"/>
    <w:rsid w:val="0043409C"/>
    <w:rsid w:val="0043409E"/>
    <w:rsid w:val="00434114"/>
    <w:rsid w:val="00434136"/>
    <w:rsid w:val="004341A9"/>
    <w:rsid w:val="004342A6"/>
    <w:rsid w:val="004342E5"/>
    <w:rsid w:val="00434337"/>
    <w:rsid w:val="00434347"/>
    <w:rsid w:val="004343A5"/>
    <w:rsid w:val="004343C1"/>
    <w:rsid w:val="00434409"/>
    <w:rsid w:val="00434447"/>
    <w:rsid w:val="00434483"/>
    <w:rsid w:val="004344A3"/>
    <w:rsid w:val="004344C5"/>
    <w:rsid w:val="004344E6"/>
    <w:rsid w:val="00434565"/>
    <w:rsid w:val="004345B2"/>
    <w:rsid w:val="00434635"/>
    <w:rsid w:val="00434673"/>
    <w:rsid w:val="0043469E"/>
    <w:rsid w:val="0043476E"/>
    <w:rsid w:val="00434789"/>
    <w:rsid w:val="004347E7"/>
    <w:rsid w:val="004347F3"/>
    <w:rsid w:val="004347F6"/>
    <w:rsid w:val="0043483A"/>
    <w:rsid w:val="0043486C"/>
    <w:rsid w:val="00434877"/>
    <w:rsid w:val="0043487E"/>
    <w:rsid w:val="00434887"/>
    <w:rsid w:val="004348BE"/>
    <w:rsid w:val="00434931"/>
    <w:rsid w:val="00434980"/>
    <w:rsid w:val="00434A13"/>
    <w:rsid w:val="00434A1B"/>
    <w:rsid w:val="00434A2C"/>
    <w:rsid w:val="00434A5B"/>
    <w:rsid w:val="00434ABD"/>
    <w:rsid w:val="00434AF0"/>
    <w:rsid w:val="00434AF6"/>
    <w:rsid w:val="00434B45"/>
    <w:rsid w:val="00434B78"/>
    <w:rsid w:val="00434B82"/>
    <w:rsid w:val="00434B9B"/>
    <w:rsid w:val="00434BC6"/>
    <w:rsid w:val="00434BD7"/>
    <w:rsid w:val="00434BED"/>
    <w:rsid w:val="00434BF2"/>
    <w:rsid w:val="00434C1A"/>
    <w:rsid w:val="00434C2A"/>
    <w:rsid w:val="00434C78"/>
    <w:rsid w:val="00434CD5"/>
    <w:rsid w:val="00434D0F"/>
    <w:rsid w:val="00434D15"/>
    <w:rsid w:val="00434D18"/>
    <w:rsid w:val="00434D4B"/>
    <w:rsid w:val="00434D83"/>
    <w:rsid w:val="00434D89"/>
    <w:rsid w:val="00434D92"/>
    <w:rsid w:val="00434D93"/>
    <w:rsid w:val="00434DD4"/>
    <w:rsid w:val="00434E7A"/>
    <w:rsid w:val="00434E9E"/>
    <w:rsid w:val="00434E9F"/>
    <w:rsid w:val="00434F19"/>
    <w:rsid w:val="00434F39"/>
    <w:rsid w:val="00434F62"/>
    <w:rsid w:val="00434FE6"/>
    <w:rsid w:val="0043505C"/>
    <w:rsid w:val="004350AA"/>
    <w:rsid w:val="004350BD"/>
    <w:rsid w:val="004350C3"/>
    <w:rsid w:val="004350E1"/>
    <w:rsid w:val="00435186"/>
    <w:rsid w:val="004351BC"/>
    <w:rsid w:val="0043523B"/>
    <w:rsid w:val="004353C2"/>
    <w:rsid w:val="004353DD"/>
    <w:rsid w:val="004353ED"/>
    <w:rsid w:val="004353F4"/>
    <w:rsid w:val="004353FA"/>
    <w:rsid w:val="00435404"/>
    <w:rsid w:val="0043547E"/>
    <w:rsid w:val="00435483"/>
    <w:rsid w:val="004354DF"/>
    <w:rsid w:val="004354F2"/>
    <w:rsid w:val="004354F4"/>
    <w:rsid w:val="004354F7"/>
    <w:rsid w:val="004355CA"/>
    <w:rsid w:val="00435608"/>
    <w:rsid w:val="00435613"/>
    <w:rsid w:val="00435671"/>
    <w:rsid w:val="00435686"/>
    <w:rsid w:val="0043569A"/>
    <w:rsid w:val="004356F5"/>
    <w:rsid w:val="004356FA"/>
    <w:rsid w:val="00435774"/>
    <w:rsid w:val="00435789"/>
    <w:rsid w:val="004357E4"/>
    <w:rsid w:val="004357EE"/>
    <w:rsid w:val="00435804"/>
    <w:rsid w:val="004358C3"/>
    <w:rsid w:val="004358D8"/>
    <w:rsid w:val="004359A1"/>
    <w:rsid w:val="00435A2E"/>
    <w:rsid w:val="00435AAF"/>
    <w:rsid w:val="00435B16"/>
    <w:rsid w:val="00435B1E"/>
    <w:rsid w:val="00435B6E"/>
    <w:rsid w:val="00435B85"/>
    <w:rsid w:val="00435BD9"/>
    <w:rsid w:val="00435BF5"/>
    <w:rsid w:val="00435C64"/>
    <w:rsid w:val="00435CB2"/>
    <w:rsid w:val="00435CBA"/>
    <w:rsid w:val="00435D70"/>
    <w:rsid w:val="00435DDB"/>
    <w:rsid w:val="00435E14"/>
    <w:rsid w:val="00435E20"/>
    <w:rsid w:val="00435E2C"/>
    <w:rsid w:val="00435E31"/>
    <w:rsid w:val="00435E42"/>
    <w:rsid w:val="00435E79"/>
    <w:rsid w:val="00435EDC"/>
    <w:rsid w:val="00435F16"/>
    <w:rsid w:val="00435FFF"/>
    <w:rsid w:val="0043601E"/>
    <w:rsid w:val="00436047"/>
    <w:rsid w:val="00436049"/>
    <w:rsid w:val="0043606A"/>
    <w:rsid w:val="004360C2"/>
    <w:rsid w:val="004360C6"/>
    <w:rsid w:val="004360CC"/>
    <w:rsid w:val="004360CE"/>
    <w:rsid w:val="0043613D"/>
    <w:rsid w:val="0043619D"/>
    <w:rsid w:val="00436207"/>
    <w:rsid w:val="004362AE"/>
    <w:rsid w:val="004362E0"/>
    <w:rsid w:val="00436309"/>
    <w:rsid w:val="0043632F"/>
    <w:rsid w:val="00436365"/>
    <w:rsid w:val="0043639B"/>
    <w:rsid w:val="0043645B"/>
    <w:rsid w:val="004364DA"/>
    <w:rsid w:val="004364E5"/>
    <w:rsid w:val="004364F3"/>
    <w:rsid w:val="0043656A"/>
    <w:rsid w:val="0043657E"/>
    <w:rsid w:val="00436613"/>
    <w:rsid w:val="00436679"/>
    <w:rsid w:val="004366BB"/>
    <w:rsid w:val="004366E8"/>
    <w:rsid w:val="00436790"/>
    <w:rsid w:val="004367AB"/>
    <w:rsid w:val="004367BA"/>
    <w:rsid w:val="004367E7"/>
    <w:rsid w:val="00436850"/>
    <w:rsid w:val="00436856"/>
    <w:rsid w:val="0043686B"/>
    <w:rsid w:val="004368A7"/>
    <w:rsid w:val="004368E6"/>
    <w:rsid w:val="00436912"/>
    <w:rsid w:val="00436950"/>
    <w:rsid w:val="00436998"/>
    <w:rsid w:val="00436A19"/>
    <w:rsid w:val="00436A20"/>
    <w:rsid w:val="00436A7C"/>
    <w:rsid w:val="00436AA1"/>
    <w:rsid w:val="00436ACC"/>
    <w:rsid w:val="00436B07"/>
    <w:rsid w:val="00436B0A"/>
    <w:rsid w:val="00436B69"/>
    <w:rsid w:val="00436C1A"/>
    <w:rsid w:val="00436C1D"/>
    <w:rsid w:val="00436C44"/>
    <w:rsid w:val="00436C9F"/>
    <w:rsid w:val="00436D08"/>
    <w:rsid w:val="00436D80"/>
    <w:rsid w:val="00436DBE"/>
    <w:rsid w:val="00436DEB"/>
    <w:rsid w:val="00436E5A"/>
    <w:rsid w:val="00436EA1"/>
    <w:rsid w:val="00436ECA"/>
    <w:rsid w:val="00436F16"/>
    <w:rsid w:val="00436F1D"/>
    <w:rsid w:val="00436F4F"/>
    <w:rsid w:val="00436F7C"/>
    <w:rsid w:val="00436F8D"/>
    <w:rsid w:val="00436FFF"/>
    <w:rsid w:val="0043709E"/>
    <w:rsid w:val="004370C5"/>
    <w:rsid w:val="00437143"/>
    <w:rsid w:val="00437189"/>
    <w:rsid w:val="0043722A"/>
    <w:rsid w:val="0043733E"/>
    <w:rsid w:val="004373A1"/>
    <w:rsid w:val="004373B2"/>
    <w:rsid w:val="00437461"/>
    <w:rsid w:val="00437579"/>
    <w:rsid w:val="004375A9"/>
    <w:rsid w:val="004375C9"/>
    <w:rsid w:val="004375DC"/>
    <w:rsid w:val="0043760A"/>
    <w:rsid w:val="00437641"/>
    <w:rsid w:val="00437657"/>
    <w:rsid w:val="0043766D"/>
    <w:rsid w:val="00437680"/>
    <w:rsid w:val="004376A2"/>
    <w:rsid w:val="004376C4"/>
    <w:rsid w:val="004376DE"/>
    <w:rsid w:val="00437763"/>
    <w:rsid w:val="004377B5"/>
    <w:rsid w:val="004377E7"/>
    <w:rsid w:val="0043782B"/>
    <w:rsid w:val="0043789B"/>
    <w:rsid w:val="0043791D"/>
    <w:rsid w:val="00437920"/>
    <w:rsid w:val="00437928"/>
    <w:rsid w:val="00437931"/>
    <w:rsid w:val="00437936"/>
    <w:rsid w:val="00437A83"/>
    <w:rsid w:val="00437AA5"/>
    <w:rsid w:val="00437B89"/>
    <w:rsid w:val="00437B99"/>
    <w:rsid w:val="00437C17"/>
    <w:rsid w:val="00437C36"/>
    <w:rsid w:val="00437C3D"/>
    <w:rsid w:val="00437C83"/>
    <w:rsid w:val="00437C9F"/>
    <w:rsid w:val="00437CAD"/>
    <w:rsid w:val="00437CE8"/>
    <w:rsid w:val="00437D72"/>
    <w:rsid w:val="00437DAD"/>
    <w:rsid w:val="00437DDF"/>
    <w:rsid w:val="00437E28"/>
    <w:rsid w:val="00437E57"/>
    <w:rsid w:val="00437E63"/>
    <w:rsid w:val="00437E87"/>
    <w:rsid w:val="00437ECE"/>
    <w:rsid w:val="00437F0B"/>
    <w:rsid w:val="00437F15"/>
    <w:rsid w:val="00437F81"/>
    <w:rsid w:val="00437F82"/>
    <w:rsid w:val="0044006B"/>
    <w:rsid w:val="00440072"/>
    <w:rsid w:val="00440086"/>
    <w:rsid w:val="004400AF"/>
    <w:rsid w:val="0044010D"/>
    <w:rsid w:val="004401FF"/>
    <w:rsid w:val="0044020A"/>
    <w:rsid w:val="0044021E"/>
    <w:rsid w:val="0044024C"/>
    <w:rsid w:val="004402A1"/>
    <w:rsid w:val="004402EC"/>
    <w:rsid w:val="004402F9"/>
    <w:rsid w:val="0044030A"/>
    <w:rsid w:val="0044032E"/>
    <w:rsid w:val="00440402"/>
    <w:rsid w:val="00440416"/>
    <w:rsid w:val="0044043F"/>
    <w:rsid w:val="004404B6"/>
    <w:rsid w:val="004404CE"/>
    <w:rsid w:val="00440508"/>
    <w:rsid w:val="00440581"/>
    <w:rsid w:val="00440631"/>
    <w:rsid w:val="00440633"/>
    <w:rsid w:val="00440697"/>
    <w:rsid w:val="004406AA"/>
    <w:rsid w:val="004406B8"/>
    <w:rsid w:val="004406BF"/>
    <w:rsid w:val="00440730"/>
    <w:rsid w:val="00440787"/>
    <w:rsid w:val="0044078D"/>
    <w:rsid w:val="004407FC"/>
    <w:rsid w:val="00440806"/>
    <w:rsid w:val="0044080E"/>
    <w:rsid w:val="0044081A"/>
    <w:rsid w:val="0044081F"/>
    <w:rsid w:val="00440875"/>
    <w:rsid w:val="0044087B"/>
    <w:rsid w:val="0044087C"/>
    <w:rsid w:val="0044089F"/>
    <w:rsid w:val="0044090A"/>
    <w:rsid w:val="0044090D"/>
    <w:rsid w:val="00440937"/>
    <w:rsid w:val="0044094D"/>
    <w:rsid w:val="00440992"/>
    <w:rsid w:val="0044099D"/>
    <w:rsid w:val="004409E3"/>
    <w:rsid w:val="004409F2"/>
    <w:rsid w:val="00440A18"/>
    <w:rsid w:val="00440A62"/>
    <w:rsid w:val="00440ABC"/>
    <w:rsid w:val="00440AC8"/>
    <w:rsid w:val="00440AE2"/>
    <w:rsid w:val="00440AE9"/>
    <w:rsid w:val="00440B2D"/>
    <w:rsid w:val="00440B67"/>
    <w:rsid w:val="00440B70"/>
    <w:rsid w:val="00440B8A"/>
    <w:rsid w:val="00440B96"/>
    <w:rsid w:val="00440BB8"/>
    <w:rsid w:val="00440C27"/>
    <w:rsid w:val="00440C57"/>
    <w:rsid w:val="00440C99"/>
    <w:rsid w:val="00440D46"/>
    <w:rsid w:val="00440D7E"/>
    <w:rsid w:val="00440D84"/>
    <w:rsid w:val="00440D8F"/>
    <w:rsid w:val="00440EFE"/>
    <w:rsid w:val="00440F65"/>
    <w:rsid w:val="00440F8A"/>
    <w:rsid w:val="00440FBC"/>
    <w:rsid w:val="00440FEF"/>
    <w:rsid w:val="0044111D"/>
    <w:rsid w:val="0044114C"/>
    <w:rsid w:val="0044115A"/>
    <w:rsid w:val="00441230"/>
    <w:rsid w:val="0044126D"/>
    <w:rsid w:val="004412A3"/>
    <w:rsid w:val="00441307"/>
    <w:rsid w:val="00441326"/>
    <w:rsid w:val="004413D4"/>
    <w:rsid w:val="00441426"/>
    <w:rsid w:val="00441465"/>
    <w:rsid w:val="0044149D"/>
    <w:rsid w:val="00441524"/>
    <w:rsid w:val="0044154E"/>
    <w:rsid w:val="00441578"/>
    <w:rsid w:val="00441579"/>
    <w:rsid w:val="004415D2"/>
    <w:rsid w:val="00441609"/>
    <w:rsid w:val="00441652"/>
    <w:rsid w:val="00441665"/>
    <w:rsid w:val="004416B6"/>
    <w:rsid w:val="004416C3"/>
    <w:rsid w:val="004416E7"/>
    <w:rsid w:val="00441732"/>
    <w:rsid w:val="00441789"/>
    <w:rsid w:val="00441795"/>
    <w:rsid w:val="004417DE"/>
    <w:rsid w:val="00441899"/>
    <w:rsid w:val="004418BD"/>
    <w:rsid w:val="004418CF"/>
    <w:rsid w:val="00441908"/>
    <w:rsid w:val="0044194C"/>
    <w:rsid w:val="004419B5"/>
    <w:rsid w:val="00441A20"/>
    <w:rsid w:val="00441A56"/>
    <w:rsid w:val="00441A5E"/>
    <w:rsid w:val="00441ACE"/>
    <w:rsid w:val="00441B46"/>
    <w:rsid w:val="00441B5B"/>
    <w:rsid w:val="00441C82"/>
    <w:rsid w:val="00441CD2"/>
    <w:rsid w:val="00441CF1"/>
    <w:rsid w:val="00441D1F"/>
    <w:rsid w:val="00441D31"/>
    <w:rsid w:val="00441D6E"/>
    <w:rsid w:val="00441D9D"/>
    <w:rsid w:val="00441DA5"/>
    <w:rsid w:val="00441DA9"/>
    <w:rsid w:val="00441E89"/>
    <w:rsid w:val="00441E9C"/>
    <w:rsid w:val="00441EB5"/>
    <w:rsid w:val="00441F2A"/>
    <w:rsid w:val="00441F2F"/>
    <w:rsid w:val="00441F30"/>
    <w:rsid w:val="00441F94"/>
    <w:rsid w:val="0044203D"/>
    <w:rsid w:val="00442094"/>
    <w:rsid w:val="004420F7"/>
    <w:rsid w:val="00442110"/>
    <w:rsid w:val="0044217E"/>
    <w:rsid w:val="00442193"/>
    <w:rsid w:val="00442195"/>
    <w:rsid w:val="0044219C"/>
    <w:rsid w:val="004421DF"/>
    <w:rsid w:val="00442203"/>
    <w:rsid w:val="0044220A"/>
    <w:rsid w:val="00442230"/>
    <w:rsid w:val="00442253"/>
    <w:rsid w:val="00442257"/>
    <w:rsid w:val="004422A1"/>
    <w:rsid w:val="004422AC"/>
    <w:rsid w:val="004422CA"/>
    <w:rsid w:val="004422FC"/>
    <w:rsid w:val="00442307"/>
    <w:rsid w:val="0044233F"/>
    <w:rsid w:val="00442355"/>
    <w:rsid w:val="0044237A"/>
    <w:rsid w:val="00442381"/>
    <w:rsid w:val="004423B3"/>
    <w:rsid w:val="004423BE"/>
    <w:rsid w:val="004423D8"/>
    <w:rsid w:val="004423EC"/>
    <w:rsid w:val="004423F3"/>
    <w:rsid w:val="00442429"/>
    <w:rsid w:val="00442486"/>
    <w:rsid w:val="004425D0"/>
    <w:rsid w:val="00442613"/>
    <w:rsid w:val="00442690"/>
    <w:rsid w:val="004426F8"/>
    <w:rsid w:val="00442767"/>
    <w:rsid w:val="004427FB"/>
    <w:rsid w:val="00442858"/>
    <w:rsid w:val="00442871"/>
    <w:rsid w:val="004428BD"/>
    <w:rsid w:val="004428DF"/>
    <w:rsid w:val="0044292E"/>
    <w:rsid w:val="00442948"/>
    <w:rsid w:val="00442A23"/>
    <w:rsid w:val="00442A3E"/>
    <w:rsid w:val="00442A42"/>
    <w:rsid w:val="00442AE9"/>
    <w:rsid w:val="00442B09"/>
    <w:rsid w:val="00442B0A"/>
    <w:rsid w:val="00442B0D"/>
    <w:rsid w:val="00442B3C"/>
    <w:rsid w:val="00442BD7"/>
    <w:rsid w:val="00442C00"/>
    <w:rsid w:val="00442C10"/>
    <w:rsid w:val="00442C33"/>
    <w:rsid w:val="00442C8A"/>
    <w:rsid w:val="00442CA2"/>
    <w:rsid w:val="00442CE8"/>
    <w:rsid w:val="00442D25"/>
    <w:rsid w:val="00442D76"/>
    <w:rsid w:val="00442DAC"/>
    <w:rsid w:val="00442E20"/>
    <w:rsid w:val="00442E2D"/>
    <w:rsid w:val="00442E71"/>
    <w:rsid w:val="00442EEA"/>
    <w:rsid w:val="00442F48"/>
    <w:rsid w:val="00442FBE"/>
    <w:rsid w:val="0044307A"/>
    <w:rsid w:val="004430AD"/>
    <w:rsid w:val="004430BD"/>
    <w:rsid w:val="004430EA"/>
    <w:rsid w:val="00443102"/>
    <w:rsid w:val="00443109"/>
    <w:rsid w:val="00443122"/>
    <w:rsid w:val="0044313F"/>
    <w:rsid w:val="0044315B"/>
    <w:rsid w:val="00443181"/>
    <w:rsid w:val="004431E2"/>
    <w:rsid w:val="00443262"/>
    <w:rsid w:val="0044326F"/>
    <w:rsid w:val="0044327D"/>
    <w:rsid w:val="004432C8"/>
    <w:rsid w:val="0044335C"/>
    <w:rsid w:val="00443384"/>
    <w:rsid w:val="0044338E"/>
    <w:rsid w:val="004433A4"/>
    <w:rsid w:val="004433D4"/>
    <w:rsid w:val="004433DF"/>
    <w:rsid w:val="004433FD"/>
    <w:rsid w:val="0044342A"/>
    <w:rsid w:val="00443462"/>
    <w:rsid w:val="00443463"/>
    <w:rsid w:val="00443484"/>
    <w:rsid w:val="004434BB"/>
    <w:rsid w:val="004434FE"/>
    <w:rsid w:val="00443543"/>
    <w:rsid w:val="004435AF"/>
    <w:rsid w:val="004435E6"/>
    <w:rsid w:val="00443633"/>
    <w:rsid w:val="00443687"/>
    <w:rsid w:val="0044368F"/>
    <w:rsid w:val="004436BA"/>
    <w:rsid w:val="00443762"/>
    <w:rsid w:val="0044379C"/>
    <w:rsid w:val="004437A9"/>
    <w:rsid w:val="00443839"/>
    <w:rsid w:val="004438B1"/>
    <w:rsid w:val="004438CF"/>
    <w:rsid w:val="00443929"/>
    <w:rsid w:val="00443948"/>
    <w:rsid w:val="0044399E"/>
    <w:rsid w:val="004439FB"/>
    <w:rsid w:val="00443A68"/>
    <w:rsid w:val="00443B0F"/>
    <w:rsid w:val="00443B47"/>
    <w:rsid w:val="00443B91"/>
    <w:rsid w:val="00443B99"/>
    <w:rsid w:val="00443BE1"/>
    <w:rsid w:val="00443CC4"/>
    <w:rsid w:val="00443D70"/>
    <w:rsid w:val="00443D95"/>
    <w:rsid w:val="00443DB9"/>
    <w:rsid w:val="00443E4F"/>
    <w:rsid w:val="00443E74"/>
    <w:rsid w:val="00443E85"/>
    <w:rsid w:val="00443E89"/>
    <w:rsid w:val="00443EDD"/>
    <w:rsid w:val="00443F1D"/>
    <w:rsid w:val="00443F28"/>
    <w:rsid w:val="00443F71"/>
    <w:rsid w:val="00443FD4"/>
    <w:rsid w:val="0044400B"/>
    <w:rsid w:val="0044402E"/>
    <w:rsid w:val="004440CA"/>
    <w:rsid w:val="004440DF"/>
    <w:rsid w:val="00444155"/>
    <w:rsid w:val="00444276"/>
    <w:rsid w:val="004442AA"/>
    <w:rsid w:val="004442B2"/>
    <w:rsid w:val="004442D3"/>
    <w:rsid w:val="00444302"/>
    <w:rsid w:val="0044430A"/>
    <w:rsid w:val="00444310"/>
    <w:rsid w:val="0044431A"/>
    <w:rsid w:val="0044433B"/>
    <w:rsid w:val="0044436B"/>
    <w:rsid w:val="00444375"/>
    <w:rsid w:val="004443AC"/>
    <w:rsid w:val="00444441"/>
    <w:rsid w:val="00444474"/>
    <w:rsid w:val="004444A7"/>
    <w:rsid w:val="004444D6"/>
    <w:rsid w:val="0044453F"/>
    <w:rsid w:val="00444549"/>
    <w:rsid w:val="00444551"/>
    <w:rsid w:val="0044462D"/>
    <w:rsid w:val="004446E8"/>
    <w:rsid w:val="004446F7"/>
    <w:rsid w:val="00444774"/>
    <w:rsid w:val="0044478F"/>
    <w:rsid w:val="00444797"/>
    <w:rsid w:val="004447F7"/>
    <w:rsid w:val="004448A7"/>
    <w:rsid w:val="00444907"/>
    <w:rsid w:val="0044491E"/>
    <w:rsid w:val="0044497B"/>
    <w:rsid w:val="0044498D"/>
    <w:rsid w:val="00444995"/>
    <w:rsid w:val="00444A0C"/>
    <w:rsid w:val="00444A22"/>
    <w:rsid w:val="00444AED"/>
    <w:rsid w:val="00444AF2"/>
    <w:rsid w:val="00444AF5"/>
    <w:rsid w:val="00444B87"/>
    <w:rsid w:val="00444B8E"/>
    <w:rsid w:val="00444BBF"/>
    <w:rsid w:val="00444C6F"/>
    <w:rsid w:val="00444C81"/>
    <w:rsid w:val="00444CCA"/>
    <w:rsid w:val="00444CCB"/>
    <w:rsid w:val="00444CDB"/>
    <w:rsid w:val="00444D12"/>
    <w:rsid w:val="00444D2B"/>
    <w:rsid w:val="00444DB1"/>
    <w:rsid w:val="00444DD3"/>
    <w:rsid w:val="00444E4E"/>
    <w:rsid w:val="00444E77"/>
    <w:rsid w:val="00444E9C"/>
    <w:rsid w:val="00444EAF"/>
    <w:rsid w:val="00444ED4"/>
    <w:rsid w:val="00444F15"/>
    <w:rsid w:val="00444F23"/>
    <w:rsid w:val="00444F63"/>
    <w:rsid w:val="00444F71"/>
    <w:rsid w:val="00445002"/>
    <w:rsid w:val="00445010"/>
    <w:rsid w:val="0044506B"/>
    <w:rsid w:val="00445081"/>
    <w:rsid w:val="0044508D"/>
    <w:rsid w:val="004451A9"/>
    <w:rsid w:val="004451BD"/>
    <w:rsid w:val="00445217"/>
    <w:rsid w:val="00445234"/>
    <w:rsid w:val="00445253"/>
    <w:rsid w:val="0044525A"/>
    <w:rsid w:val="004452B0"/>
    <w:rsid w:val="004452C5"/>
    <w:rsid w:val="004452F6"/>
    <w:rsid w:val="004452F8"/>
    <w:rsid w:val="0044531C"/>
    <w:rsid w:val="004453DD"/>
    <w:rsid w:val="00445474"/>
    <w:rsid w:val="004454C5"/>
    <w:rsid w:val="00445516"/>
    <w:rsid w:val="00445572"/>
    <w:rsid w:val="00445581"/>
    <w:rsid w:val="004455DF"/>
    <w:rsid w:val="0044564C"/>
    <w:rsid w:val="00445654"/>
    <w:rsid w:val="00445701"/>
    <w:rsid w:val="00445706"/>
    <w:rsid w:val="0044574E"/>
    <w:rsid w:val="004457D0"/>
    <w:rsid w:val="00445800"/>
    <w:rsid w:val="0044580E"/>
    <w:rsid w:val="00445871"/>
    <w:rsid w:val="00445876"/>
    <w:rsid w:val="0044587D"/>
    <w:rsid w:val="004458D4"/>
    <w:rsid w:val="0044594C"/>
    <w:rsid w:val="004459E1"/>
    <w:rsid w:val="00445A50"/>
    <w:rsid w:val="00445B45"/>
    <w:rsid w:val="00445B69"/>
    <w:rsid w:val="00445BEC"/>
    <w:rsid w:val="00445BF0"/>
    <w:rsid w:val="00445C2E"/>
    <w:rsid w:val="00445C43"/>
    <w:rsid w:val="00445C78"/>
    <w:rsid w:val="00445CA9"/>
    <w:rsid w:val="00445CBD"/>
    <w:rsid w:val="00445CDC"/>
    <w:rsid w:val="00445D00"/>
    <w:rsid w:val="00445D2A"/>
    <w:rsid w:val="00445D4A"/>
    <w:rsid w:val="00445D86"/>
    <w:rsid w:val="00445D9D"/>
    <w:rsid w:val="00445DB7"/>
    <w:rsid w:val="00445DD6"/>
    <w:rsid w:val="00445DF4"/>
    <w:rsid w:val="00445DF6"/>
    <w:rsid w:val="00445E47"/>
    <w:rsid w:val="00445E9A"/>
    <w:rsid w:val="00445EE0"/>
    <w:rsid w:val="0044608C"/>
    <w:rsid w:val="0044609A"/>
    <w:rsid w:val="004460BE"/>
    <w:rsid w:val="004460C3"/>
    <w:rsid w:val="004460FC"/>
    <w:rsid w:val="00446105"/>
    <w:rsid w:val="00446121"/>
    <w:rsid w:val="004461B2"/>
    <w:rsid w:val="004462DA"/>
    <w:rsid w:val="00446330"/>
    <w:rsid w:val="004463A9"/>
    <w:rsid w:val="004463DB"/>
    <w:rsid w:val="004463E1"/>
    <w:rsid w:val="004463EE"/>
    <w:rsid w:val="00446422"/>
    <w:rsid w:val="0044646E"/>
    <w:rsid w:val="004464D3"/>
    <w:rsid w:val="004464EB"/>
    <w:rsid w:val="00446500"/>
    <w:rsid w:val="0044655D"/>
    <w:rsid w:val="004465F1"/>
    <w:rsid w:val="00446628"/>
    <w:rsid w:val="00446661"/>
    <w:rsid w:val="00446683"/>
    <w:rsid w:val="004466C9"/>
    <w:rsid w:val="004466EE"/>
    <w:rsid w:val="00446708"/>
    <w:rsid w:val="0044671F"/>
    <w:rsid w:val="0044676B"/>
    <w:rsid w:val="00446787"/>
    <w:rsid w:val="004467DD"/>
    <w:rsid w:val="00446827"/>
    <w:rsid w:val="00446879"/>
    <w:rsid w:val="00446899"/>
    <w:rsid w:val="004468D0"/>
    <w:rsid w:val="00446910"/>
    <w:rsid w:val="00446927"/>
    <w:rsid w:val="0044695E"/>
    <w:rsid w:val="0044696C"/>
    <w:rsid w:val="0044696F"/>
    <w:rsid w:val="00446989"/>
    <w:rsid w:val="004469B9"/>
    <w:rsid w:val="00446A27"/>
    <w:rsid w:val="00446AA2"/>
    <w:rsid w:val="00446AD5"/>
    <w:rsid w:val="00446B12"/>
    <w:rsid w:val="00446B39"/>
    <w:rsid w:val="00446B4C"/>
    <w:rsid w:val="00446B75"/>
    <w:rsid w:val="00446BCC"/>
    <w:rsid w:val="00446C42"/>
    <w:rsid w:val="00446C5F"/>
    <w:rsid w:val="00446C7A"/>
    <w:rsid w:val="00446CD7"/>
    <w:rsid w:val="00446D54"/>
    <w:rsid w:val="00446D57"/>
    <w:rsid w:val="00446D7A"/>
    <w:rsid w:val="00446DD3"/>
    <w:rsid w:val="00446DE1"/>
    <w:rsid w:val="00446DED"/>
    <w:rsid w:val="00446E1D"/>
    <w:rsid w:val="00446E9E"/>
    <w:rsid w:val="00446EB0"/>
    <w:rsid w:val="00446EF1"/>
    <w:rsid w:val="00446F28"/>
    <w:rsid w:val="00446FEE"/>
    <w:rsid w:val="00447024"/>
    <w:rsid w:val="0044704B"/>
    <w:rsid w:val="004470BF"/>
    <w:rsid w:val="004470F2"/>
    <w:rsid w:val="004471A3"/>
    <w:rsid w:val="004471C4"/>
    <w:rsid w:val="00447242"/>
    <w:rsid w:val="0044724E"/>
    <w:rsid w:val="004472C5"/>
    <w:rsid w:val="004472FF"/>
    <w:rsid w:val="00447322"/>
    <w:rsid w:val="00447330"/>
    <w:rsid w:val="00447406"/>
    <w:rsid w:val="00447472"/>
    <w:rsid w:val="0044750A"/>
    <w:rsid w:val="00447515"/>
    <w:rsid w:val="004475C0"/>
    <w:rsid w:val="00447622"/>
    <w:rsid w:val="00447666"/>
    <w:rsid w:val="0044770F"/>
    <w:rsid w:val="00447779"/>
    <w:rsid w:val="00447793"/>
    <w:rsid w:val="00447816"/>
    <w:rsid w:val="00447922"/>
    <w:rsid w:val="0044793D"/>
    <w:rsid w:val="0044796D"/>
    <w:rsid w:val="0044796E"/>
    <w:rsid w:val="004479EB"/>
    <w:rsid w:val="00447A10"/>
    <w:rsid w:val="00447A23"/>
    <w:rsid w:val="00447A6C"/>
    <w:rsid w:val="00447A84"/>
    <w:rsid w:val="00447AD0"/>
    <w:rsid w:val="00447AEB"/>
    <w:rsid w:val="00447B78"/>
    <w:rsid w:val="00447B9C"/>
    <w:rsid w:val="00447BF7"/>
    <w:rsid w:val="00447C0B"/>
    <w:rsid w:val="00447C35"/>
    <w:rsid w:val="00447C3D"/>
    <w:rsid w:val="00447C73"/>
    <w:rsid w:val="00447CBE"/>
    <w:rsid w:val="00447CCE"/>
    <w:rsid w:val="00447CE4"/>
    <w:rsid w:val="00447D77"/>
    <w:rsid w:val="00447D9A"/>
    <w:rsid w:val="00447E87"/>
    <w:rsid w:val="00447E96"/>
    <w:rsid w:val="00447EA9"/>
    <w:rsid w:val="00447F39"/>
    <w:rsid w:val="00447F75"/>
    <w:rsid w:val="00447F8C"/>
    <w:rsid w:val="00447FA1"/>
    <w:rsid w:val="00447FB4"/>
    <w:rsid w:val="00447FFB"/>
    <w:rsid w:val="00450018"/>
    <w:rsid w:val="004500F7"/>
    <w:rsid w:val="0045010B"/>
    <w:rsid w:val="004501D0"/>
    <w:rsid w:val="004501F2"/>
    <w:rsid w:val="00450240"/>
    <w:rsid w:val="00450277"/>
    <w:rsid w:val="0045029B"/>
    <w:rsid w:val="004502DA"/>
    <w:rsid w:val="00450357"/>
    <w:rsid w:val="0045036C"/>
    <w:rsid w:val="004503A8"/>
    <w:rsid w:val="004503B9"/>
    <w:rsid w:val="004503E4"/>
    <w:rsid w:val="0045041A"/>
    <w:rsid w:val="004504B8"/>
    <w:rsid w:val="004504E4"/>
    <w:rsid w:val="0045056A"/>
    <w:rsid w:val="00450586"/>
    <w:rsid w:val="004505B1"/>
    <w:rsid w:val="004505D7"/>
    <w:rsid w:val="004505F7"/>
    <w:rsid w:val="004506F8"/>
    <w:rsid w:val="00450717"/>
    <w:rsid w:val="00450742"/>
    <w:rsid w:val="0045074B"/>
    <w:rsid w:val="0045076A"/>
    <w:rsid w:val="004507A4"/>
    <w:rsid w:val="004507B0"/>
    <w:rsid w:val="004507DE"/>
    <w:rsid w:val="004507EA"/>
    <w:rsid w:val="0045082D"/>
    <w:rsid w:val="0045084B"/>
    <w:rsid w:val="00450857"/>
    <w:rsid w:val="004508CC"/>
    <w:rsid w:val="004508F2"/>
    <w:rsid w:val="004508F8"/>
    <w:rsid w:val="004508F9"/>
    <w:rsid w:val="00450906"/>
    <w:rsid w:val="0045090C"/>
    <w:rsid w:val="0045090F"/>
    <w:rsid w:val="00450917"/>
    <w:rsid w:val="0045098F"/>
    <w:rsid w:val="00450995"/>
    <w:rsid w:val="004509F6"/>
    <w:rsid w:val="00450AB6"/>
    <w:rsid w:val="00450BE2"/>
    <w:rsid w:val="00450CB4"/>
    <w:rsid w:val="00450CC4"/>
    <w:rsid w:val="00450CDB"/>
    <w:rsid w:val="00450D40"/>
    <w:rsid w:val="00450D44"/>
    <w:rsid w:val="00450D4B"/>
    <w:rsid w:val="00450D9F"/>
    <w:rsid w:val="00450EA9"/>
    <w:rsid w:val="00450EAA"/>
    <w:rsid w:val="00450EB3"/>
    <w:rsid w:val="00450EC3"/>
    <w:rsid w:val="00450EE9"/>
    <w:rsid w:val="00450EFF"/>
    <w:rsid w:val="00450F12"/>
    <w:rsid w:val="00450F1A"/>
    <w:rsid w:val="00450F1C"/>
    <w:rsid w:val="00450F41"/>
    <w:rsid w:val="00450F4D"/>
    <w:rsid w:val="00450F50"/>
    <w:rsid w:val="00450FD3"/>
    <w:rsid w:val="004510AB"/>
    <w:rsid w:val="0045112A"/>
    <w:rsid w:val="00451144"/>
    <w:rsid w:val="00451251"/>
    <w:rsid w:val="00451283"/>
    <w:rsid w:val="0045128B"/>
    <w:rsid w:val="0045129D"/>
    <w:rsid w:val="004512A2"/>
    <w:rsid w:val="004512D4"/>
    <w:rsid w:val="00451342"/>
    <w:rsid w:val="0045138B"/>
    <w:rsid w:val="0045138C"/>
    <w:rsid w:val="004513AF"/>
    <w:rsid w:val="004513CE"/>
    <w:rsid w:val="004513E4"/>
    <w:rsid w:val="004513F1"/>
    <w:rsid w:val="004513FA"/>
    <w:rsid w:val="00451404"/>
    <w:rsid w:val="004514A0"/>
    <w:rsid w:val="004514DB"/>
    <w:rsid w:val="004515D6"/>
    <w:rsid w:val="00451614"/>
    <w:rsid w:val="004516A9"/>
    <w:rsid w:val="004516BE"/>
    <w:rsid w:val="004516D2"/>
    <w:rsid w:val="004516DD"/>
    <w:rsid w:val="004516E6"/>
    <w:rsid w:val="0045171A"/>
    <w:rsid w:val="00451739"/>
    <w:rsid w:val="0045175F"/>
    <w:rsid w:val="00451769"/>
    <w:rsid w:val="0045176D"/>
    <w:rsid w:val="004517A0"/>
    <w:rsid w:val="0045183D"/>
    <w:rsid w:val="00451860"/>
    <w:rsid w:val="004518F5"/>
    <w:rsid w:val="00451948"/>
    <w:rsid w:val="00451991"/>
    <w:rsid w:val="004519BE"/>
    <w:rsid w:val="00451A14"/>
    <w:rsid w:val="00451A24"/>
    <w:rsid w:val="00451A42"/>
    <w:rsid w:val="00451A43"/>
    <w:rsid w:val="00451A69"/>
    <w:rsid w:val="00451AA4"/>
    <w:rsid w:val="00451AAE"/>
    <w:rsid w:val="00451AAF"/>
    <w:rsid w:val="00451AF6"/>
    <w:rsid w:val="00451B0E"/>
    <w:rsid w:val="00451B30"/>
    <w:rsid w:val="00451C5E"/>
    <w:rsid w:val="00451C86"/>
    <w:rsid w:val="00451CE3"/>
    <w:rsid w:val="00451D11"/>
    <w:rsid w:val="00451D1F"/>
    <w:rsid w:val="00451D38"/>
    <w:rsid w:val="00451D73"/>
    <w:rsid w:val="00451DCC"/>
    <w:rsid w:val="00451E8A"/>
    <w:rsid w:val="00451EDB"/>
    <w:rsid w:val="00451F14"/>
    <w:rsid w:val="00451F72"/>
    <w:rsid w:val="00451FA1"/>
    <w:rsid w:val="004520F5"/>
    <w:rsid w:val="0045214C"/>
    <w:rsid w:val="004521B4"/>
    <w:rsid w:val="004521E8"/>
    <w:rsid w:val="004521FD"/>
    <w:rsid w:val="0045220F"/>
    <w:rsid w:val="0045223C"/>
    <w:rsid w:val="00452277"/>
    <w:rsid w:val="004522A9"/>
    <w:rsid w:val="00452319"/>
    <w:rsid w:val="00452352"/>
    <w:rsid w:val="004523CB"/>
    <w:rsid w:val="004523D7"/>
    <w:rsid w:val="004524DB"/>
    <w:rsid w:val="00452525"/>
    <w:rsid w:val="004525FB"/>
    <w:rsid w:val="00452657"/>
    <w:rsid w:val="0045268A"/>
    <w:rsid w:val="00452707"/>
    <w:rsid w:val="004527BB"/>
    <w:rsid w:val="00452800"/>
    <w:rsid w:val="004528CD"/>
    <w:rsid w:val="004528EE"/>
    <w:rsid w:val="0045293E"/>
    <w:rsid w:val="004529CA"/>
    <w:rsid w:val="004529D8"/>
    <w:rsid w:val="004529E6"/>
    <w:rsid w:val="004529FF"/>
    <w:rsid w:val="00452A64"/>
    <w:rsid w:val="00452AB5"/>
    <w:rsid w:val="00452AB8"/>
    <w:rsid w:val="00452B1B"/>
    <w:rsid w:val="00452B1E"/>
    <w:rsid w:val="00452BDB"/>
    <w:rsid w:val="00452BFE"/>
    <w:rsid w:val="00452C4F"/>
    <w:rsid w:val="00452CAA"/>
    <w:rsid w:val="00452D24"/>
    <w:rsid w:val="00452EDA"/>
    <w:rsid w:val="00452F3E"/>
    <w:rsid w:val="00452F59"/>
    <w:rsid w:val="00452FF3"/>
    <w:rsid w:val="0045303F"/>
    <w:rsid w:val="004530D9"/>
    <w:rsid w:val="004530DA"/>
    <w:rsid w:val="004530FA"/>
    <w:rsid w:val="00453114"/>
    <w:rsid w:val="00453128"/>
    <w:rsid w:val="0045315F"/>
    <w:rsid w:val="00453172"/>
    <w:rsid w:val="00453173"/>
    <w:rsid w:val="004531BC"/>
    <w:rsid w:val="004531ED"/>
    <w:rsid w:val="00453217"/>
    <w:rsid w:val="00453299"/>
    <w:rsid w:val="004532D4"/>
    <w:rsid w:val="00453322"/>
    <w:rsid w:val="0045332E"/>
    <w:rsid w:val="0045334F"/>
    <w:rsid w:val="0045335A"/>
    <w:rsid w:val="0045336A"/>
    <w:rsid w:val="00453382"/>
    <w:rsid w:val="004533CB"/>
    <w:rsid w:val="004533EC"/>
    <w:rsid w:val="00453429"/>
    <w:rsid w:val="0045343D"/>
    <w:rsid w:val="004534D8"/>
    <w:rsid w:val="00453563"/>
    <w:rsid w:val="004535B8"/>
    <w:rsid w:val="00453691"/>
    <w:rsid w:val="004536B6"/>
    <w:rsid w:val="004536C3"/>
    <w:rsid w:val="0045373B"/>
    <w:rsid w:val="0045374D"/>
    <w:rsid w:val="0045376D"/>
    <w:rsid w:val="00453773"/>
    <w:rsid w:val="004538B9"/>
    <w:rsid w:val="00453958"/>
    <w:rsid w:val="0045397E"/>
    <w:rsid w:val="004539D7"/>
    <w:rsid w:val="00453A02"/>
    <w:rsid w:val="00453A2C"/>
    <w:rsid w:val="00453A30"/>
    <w:rsid w:val="00453B0C"/>
    <w:rsid w:val="00453B3E"/>
    <w:rsid w:val="00453B60"/>
    <w:rsid w:val="00453BDD"/>
    <w:rsid w:val="00453C20"/>
    <w:rsid w:val="00453C38"/>
    <w:rsid w:val="00453CB6"/>
    <w:rsid w:val="00453CCA"/>
    <w:rsid w:val="00453DEE"/>
    <w:rsid w:val="00453E0A"/>
    <w:rsid w:val="00453E49"/>
    <w:rsid w:val="00453E5A"/>
    <w:rsid w:val="00453E71"/>
    <w:rsid w:val="00453E76"/>
    <w:rsid w:val="00453E8C"/>
    <w:rsid w:val="00453E92"/>
    <w:rsid w:val="00453E9D"/>
    <w:rsid w:val="00453EAB"/>
    <w:rsid w:val="00453EB9"/>
    <w:rsid w:val="00453EC0"/>
    <w:rsid w:val="00453ED3"/>
    <w:rsid w:val="00453EF1"/>
    <w:rsid w:val="00453F60"/>
    <w:rsid w:val="00453F86"/>
    <w:rsid w:val="00453F88"/>
    <w:rsid w:val="00453FC1"/>
    <w:rsid w:val="00453FE0"/>
    <w:rsid w:val="00454022"/>
    <w:rsid w:val="0045402D"/>
    <w:rsid w:val="0045405A"/>
    <w:rsid w:val="00454083"/>
    <w:rsid w:val="00454092"/>
    <w:rsid w:val="004540B3"/>
    <w:rsid w:val="004540BE"/>
    <w:rsid w:val="004540CF"/>
    <w:rsid w:val="004540EE"/>
    <w:rsid w:val="00454194"/>
    <w:rsid w:val="004541E6"/>
    <w:rsid w:val="00454206"/>
    <w:rsid w:val="00454244"/>
    <w:rsid w:val="0045428D"/>
    <w:rsid w:val="0045429E"/>
    <w:rsid w:val="004542BA"/>
    <w:rsid w:val="004542DC"/>
    <w:rsid w:val="004542F3"/>
    <w:rsid w:val="00454337"/>
    <w:rsid w:val="0045434E"/>
    <w:rsid w:val="004543A8"/>
    <w:rsid w:val="004543E9"/>
    <w:rsid w:val="00454404"/>
    <w:rsid w:val="00454432"/>
    <w:rsid w:val="004544FF"/>
    <w:rsid w:val="00454580"/>
    <w:rsid w:val="004545CF"/>
    <w:rsid w:val="004545E1"/>
    <w:rsid w:val="00454616"/>
    <w:rsid w:val="0045461B"/>
    <w:rsid w:val="004546A5"/>
    <w:rsid w:val="004546DD"/>
    <w:rsid w:val="004546F4"/>
    <w:rsid w:val="004546F9"/>
    <w:rsid w:val="00454736"/>
    <w:rsid w:val="0045474D"/>
    <w:rsid w:val="00454756"/>
    <w:rsid w:val="0045475A"/>
    <w:rsid w:val="00454785"/>
    <w:rsid w:val="0045479A"/>
    <w:rsid w:val="00454805"/>
    <w:rsid w:val="00454830"/>
    <w:rsid w:val="004548E2"/>
    <w:rsid w:val="00454918"/>
    <w:rsid w:val="004549A4"/>
    <w:rsid w:val="00454A2A"/>
    <w:rsid w:val="00454A36"/>
    <w:rsid w:val="00454A3A"/>
    <w:rsid w:val="00454A85"/>
    <w:rsid w:val="00454A99"/>
    <w:rsid w:val="00454B1A"/>
    <w:rsid w:val="00454B2C"/>
    <w:rsid w:val="00454B51"/>
    <w:rsid w:val="00454B5F"/>
    <w:rsid w:val="00454BB0"/>
    <w:rsid w:val="00454BD8"/>
    <w:rsid w:val="00454BFF"/>
    <w:rsid w:val="00454C58"/>
    <w:rsid w:val="00454CC4"/>
    <w:rsid w:val="00454CD3"/>
    <w:rsid w:val="00454DBD"/>
    <w:rsid w:val="00454E26"/>
    <w:rsid w:val="00454E32"/>
    <w:rsid w:val="00454E49"/>
    <w:rsid w:val="00454F09"/>
    <w:rsid w:val="00454F30"/>
    <w:rsid w:val="00454F37"/>
    <w:rsid w:val="00454F43"/>
    <w:rsid w:val="00454F47"/>
    <w:rsid w:val="00454F5E"/>
    <w:rsid w:val="00454FB1"/>
    <w:rsid w:val="00454FD5"/>
    <w:rsid w:val="00454FDD"/>
    <w:rsid w:val="00455027"/>
    <w:rsid w:val="0045502B"/>
    <w:rsid w:val="00455055"/>
    <w:rsid w:val="004550F1"/>
    <w:rsid w:val="0045511D"/>
    <w:rsid w:val="004551A3"/>
    <w:rsid w:val="00455205"/>
    <w:rsid w:val="0045527F"/>
    <w:rsid w:val="00455346"/>
    <w:rsid w:val="00455370"/>
    <w:rsid w:val="00455385"/>
    <w:rsid w:val="004553A9"/>
    <w:rsid w:val="004553DC"/>
    <w:rsid w:val="00455413"/>
    <w:rsid w:val="00455535"/>
    <w:rsid w:val="00455589"/>
    <w:rsid w:val="004555C2"/>
    <w:rsid w:val="004555CE"/>
    <w:rsid w:val="00455610"/>
    <w:rsid w:val="0045561B"/>
    <w:rsid w:val="0045562D"/>
    <w:rsid w:val="00455645"/>
    <w:rsid w:val="004556FB"/>
    <w:rsid w:val="00455715"/>
    <w:rsid w:val="00455726"/>
    <w:rsid w:val="00455772"/>
    <w:rsid w:val="0045583A"/>
    <w:rsid w:val="00455879"/>
    <w:rsid w:val="004558A8"/>
    <w:rsid w:val="004558F1"/>
    <w:rsid w:val="0045590E"/>
    <w:rsid w:val="00455942"/>
    <w:rsid w:val="00455972"/>
    <w:rsid w:val="004559D3"/>
    <w:rsid w:val="004559E0"/>
    <w:rsid w:val="00455A09"/>
    <w:rsid w:val="00455AF2"/>
    <w:rsid w:val="00455B3C"/>
    <w:rsid w:val="00455B49"/>
    <w:rsid w:val="00455B59"/>
    <w:rsid w:val="00455B7E"/>
    <w:rsid w:val="00455C5A"/>
    <w:rsid w:val="00455CA8"/>
    <w:rsid w:val="00455CA9"/>
    <w:rsid w:val="00455CC2"/>
    <w:rsid w:val="00455CCE"/>
    <w:rsid w:val="00455D2A"/>
    <w:rsid w:val="00455DC0"/>
    <w:rsid w:val="00455DD8"/>
    <w:rsid w:val="00455E3B"/>
    <w:rsid w:val="00455EAC"/>
    <w:rsid w:val="00455ECE"/>
    <w:rsid w:val="00455F2D"/>
    <w:rsid w:val="00455F32"/>
    <w:rsid w:val="00455F90"/>
    <w:rsid w:val="00455F9D"/>
    <w:rsid w:val="004560B1"/>
    <w:rsid w:val="004560B5"/>
    <w:rsid w:val="004561A3"/>
    <w:rsid w:val="004561B2"/>
    <w:rsid w:val="004561F6"/>
    <w:rsid w:val="00456207"/>
    <w:rsid w:val="00456241"/>
    <w:rsid w:val="004562AF"/>
    <w:rsid w:val="004562F7"/>
    <w:rsid w:val="00456327"/>
    <w:rsid w:val="00456353"/>
    <w:rsid w:val="0045639A"/>
    <w:rsid w:val="0045643F"/>
    <w:rsid w:val="004564D8"/>
    <w:rsid w:val="00456504"/>
    <w:rsid w:val="00456555"/>
    <w:rsid w:val="00456560"/>
    <w:rsid w:val="00456611"/>
    <w:rsid w:val="0045661A"/>
    <w:rsid w:val="00456658"/>
    <w:rsid w:val="00456673"/>
    <w:rsid w:val="0045667C"/>
    <w:rsid w:val="0045674D"/>
    <w:rsid w:val="00456775"/>
    <w:rsid w:val="0045677E"/>
    <w:rsid w:val="00456784"/>
    <w:rsid w:val="004567BD"/>
    <w:rsid w:val="004567BF"/>
    <w:rsid w:val="004567E8"/>
    <w:rsid w:val="004567EC"/>
    <w:rsid w:val="00456819"/>
    <w:rsid w:val="0045689B"/>
    <w:rsid w:val="004568C1"/>
    <w:rsid w:val="00456959"/>
    <w:rsid w:val="004569A4"/>
    <w:rsid w:val="004569A6"/>
    <w:rsid w:val="004569C1"/>
    <w:rsid w:val="004569D3"/>
    <w:rsid w:val="00456A69"/>
    <w:rsid w:val="00456A94"/>
    <w:rsid w:val="00456ACA"/>
    <w:rsid w:val="00456B1D"/>
    <w:rsid w:val="00456BCF"/>
    <w:rsid w:val="00456C19"/>
    <w:rsid w:val="00456C68"/>
    <w:rsid w:val="00456C6B"/>
    <w:rsid w:val="00456D00"/>
    <w:rsid w:val="00456D26"/>
    <w:rsid w:val="00456D3E"/>
    <w:rsid w:val="00456D52"/>
    <w:rsid w:val="00456D7B"/>
    <w:rsid w:val="00456D7D"/>
    <w:rsid w:val="00456D92"/>
    <w:rsid w:val="00456D95"/>
    <w:rsid w:val="00456EEA"/>
    <w:rsid w:val="00456F58"/>
    <w:rsid w:val="00456F59"/>
    <w:rsid w:val="00456FC5"/>
    <w:rsid w:val="00456FF3"/>
    <w:rsid w:val="00457051"/>
    <w:rsid w:val="004570B4"/>
    <w:rsid w:val="004570D1"/>
    <w:rsid w:val="004570DD"/>
    <w:rsid w:val="004570E5"/>
    <w:rsid w:val="00457164"/>
    <w:rsid w:val="00457182"/>
    <w:rsid w:val="004571B2"/>
    <w:rsid w:val="004571DF"/>
    <w:rsid w:val="004571E8"/>
    <w:rsid w:val="0045721D"/>
    <w:rsid w:val="004572A4"/>
    <w:rsid w:val="00457302"/>
    <w:rsid w:val="00457313"/>
    <w:rsid w:val="0045736B"/>
    <w:rsid w:val="004573A0"/>
    <w:rsid w:val="004573AE"/>
    <w:rsid w:val="004573C3"/>
    <w:rsid w:val="00457409"/>
    <w:rsid w:val="0045740E"/>
    <w:rsid w:val="00457467"/>
    <w:rsid w:val="0045748B"/>
    <w:rsid w:val="00457496"/>
    <w:rsid w:val="00457501"/>
    <w:rsid w:val="00457553"/>
    <w:rsid w:val="00457554"/>
    <w:rsid w:val="0045758B"/>
    <w:rsid w:val="00457591"/>
    <w:rsid w:val="0045766D"/>
    <w:rsid w:val="0045767F"/>
    <w:rsid w:val="004576E0"/>
    <w:rsid w:val="00457701"/>
    <w:rsid w:val="00457704"/>
    <w:rsid w:val="004577FF"/>
    <w:rsid w:val="00457811"/>
    <w:rsid w:val="00457844"/>
    <w:rsid w:val="00457867"/>
    <w:rsid w:val="004578EB"/>
    <w:rsid w:val="00457926"/>
    <w:rsid w:val="00457958"/>
    <w:rsid w:val="0045799D"/>
    <w:rsid w:val="004579E9"/>
    <w:rsid w:val="00457AB9"/>
    <w:rsid w:val="00457B18"/>
    <w:rsid w:val="00457B94"/>
    <w:rsid w:val="00457C71"/>
    <w:rsid w:val="00457C81"/>
    <w:rsid w:val="00457C92"/>
    <w:rsid w:val="00457CC2"/>
    <w:rsid w:val="00457CF6"/>
    <w:rsid w:val="00457DF1"/>
    <w:rsid w:val="00457E97"/>
    <w:rsid w:val="00457EB7"/>
    <w:rsid w:val="00457F3E"/>
    <w:rsid w:val="00457F64"/>
    <w:rsid w:val="00457F74"/>
    <w:rsid w:val="00457F84"/>
    <w:rsid w:val="00457FD8"/>
    <w:rsid w:val="0046000A"/>
    <w:rsid w:val="0046000C"/>
    <w:rsid w:val="00460042"/>
    <w:rsid w:val="0046005C"/>
    <w:rsid w:val="0046006F"/>
    <w:rsid w:val="00460099"/>
    <w:rsid w:val="004600C0"/>
    <w:rsid w:val="004600F2"/>
    <w:rsid w:val="004601A7"/>
    <w:rsid w:val="004601FB"/>
    <w:rsid w:val="00460207"/>
    <w:rsid w:val="0046020D"/>
    <w:rsid w:val="00460276"/>
    <w:rsid w:val="004602CD"/>
    <w:rsid w:val="00460341"/>
    <w:rsid w:val="004603B4"/>
    <w:rsid w:val="00460440"/>
    <w:rsid w:val="00460447"/>
    <w:rsid w:val="0046045B"/>
    <w:rsid w:val="004604EB"/>
    <w:rsid w:val="0046050A"/>
    <w:rsid w:val="0046055B"/>
    <w:rsid w:val="0046055D"/>
    <w:rsid w:val="0046057E"/>
    <w:rsid w:val="004605C4"/>
    <w:rsid w:val="004605D7"/>
    <w:rsid w:val="00460600"/>
    <w:rsid w:val="00460632"/>
    <w:rsid w:val="0046063C"/>
    <w:rsid w:val="0046065B"/>
    <w:rsid w:val="004606E9"/>
    <w:rsid w:val="0046074B"/>
    <w:rsid w:val="0046077C"/>
    <w:rsid w:val="004607A3"/>
    <w:rsid w:val="004607B0"/>
    <w:rsid w:val="004607BC"/>
    <w:rsid w:val="004607BF"/>
    <w:rsid w:val="00460846"/>
    <w:rsid w:val="00460849"/>
    <w:rsid w:val="004608B7"/>
    <w:rsid w:val="00460984"/>
    <w:rsid w:val="004609CA"/>
    <w:rsid w:val="004609F2"/>
    <w:rsid w:val="00460A20"/>
    <w:rsid w:val="00460A5B"/>
    <w:rsid w:val="00460A64"/>
    <w:rsid w:val="00460A68"/>
    <w:rsid w:val="00460B0A"/>
    <w:rsid w:val="00460B51"/>
    <w:rsid w:val="00460B75"/>
    <w:rsid w:val="00460C08"/>
    <w:rsid w:val="00460C6A"/>
    <w:rsid w:val="00460CB5"/>
    <w:rsid w:val="00460D2A"/>
    <w:rsid w:val="00460D9F"/>
    <w:rsid w:val="00460DDF"/>
    <w:rsid w:val="00460F01"/>
    <w:rsid w:val="00460F7E"/>
    <w:rsid w:val="00460F91"/>
    <w:rsid w:val="00460F97"/>
    <w:rsid w:val="00461073"/>
    <w:rsid w:val="00461076"/>
    <w:rsid w:val="0046108A"/>
    <w:rsid w:val="004610B8"/>
    <w:rsid w:val="00461123"/>
    <w:rsid w:val="004611BE"/>
    <w:rsid w:val="0046128D"/>
    <w:rsid w:val="004612D6"/>
    <w:rsid w:val="004613C9"/>
    <w:rsid w:val="00461421"/>
    <w:rsid w:val="004615AE"/>
    <w:rsid w:val="004615D0"/>
    <w:rsid w:val="00461782"/>
    <w:rsid w:val="0046178F"/>
    <w:rsid w:val="004617A4"/>
    <w:rsid w:val="004617CD"/>
    <w:rsid w:val="00461821"/>
    <w:rsid w:val="00461884"/>
    <w:rsid w:val="004618CB"/>
    <w:rsid w:val="00461901"/>
    <w:rsid w:val="0046194E"/>
    <w:rsid w:val="00461955"/>
    <w:rsid w:val="0046195A"/>
    <w:rsid w:val="004619D2"/>
    <w:rsid w:val="00461A40"/>
    <w:rsid w:val="00461A42"/>
    <w:rsid w:val="00461B64"/>
    <w:rsid w:val="00461B9E"/>
    <w:rsid w:val="00461BCE"/>
    <w:rsid w:val="00461C01"/>
    <w:rsid w:val="00461C85"/>
    <w:rsid w:val="00461C8B"/>
    <w:rsid w:val="00461CE9"/>
    <w:rsid w:val="00461D27"/>
    <w:rsid w:val="00461D4D"/>
    <w:rsid w:val="00461D75"/>
    <w:rsid w:val="00461D83"/>
    <w:rsid w:val="00461D9A"/>
    <w:rsid w:val="00461DF8"/>
    <w:rsid w:val="00461E85"/>
    <w:rsid w:val="00461EA0"/>
    <w:rsid w:val="00461EA1"/>
    <w:rsid w:val="00461F1F"/>
    <w:rsid w:val="00461F22"/>
    <w:rsid w:val="00461F87"/>
    <w:rsid w:val="00461FFB"/>
    <w:rsid w:val="00462019"/>
    <w:rsid w:val="00462065"/>
    <w:rsid w:val="0046206F"/>
    <w:rsid w:val="004620B4"/>
    <w:rsid w:val="00462118"/>
    <w:rsid w:val="004621A5"/>
    <w:rsid w:val="004621D9"/>
    <w:rsid w:val="0046220D"/>
    <w:rsid w:val="0046220E"/>
    <w:rsid w:val="00462221"/>
    <w:rsid w:val="00462230"/>
    <w:rsid w:val="0046229C"/>
    <w:rsid w:val="004622A8"/>
    <w:rsid w:val="004622BA"/>
    <w:rsid w:val="004622C2"/>
    <w:rsid w:val="004622D2"/>
    <w:rsid w:val="00462377"/>
    <w:rsid w:val="0046244C"/>
    <w:rsid w:val="00462492"/>
    <w:rsid w:val="00462548"/>
    <w:rsid w:val="00462549"/>
    <w:rsid w:val="0046254D"/>
    <w:rsid w:val="00462568"/>
    <w:rsid w:val="004625BF"/>
    <w:rsid w:val="004625DD"/>
    <w:rsid w:val="00462663"/>
    <w:rsid w:val="004626AD"/>
    <w:rsid w:val="004626FA"/>
    <w:rsid w:val="00462711"/>
    <w:rsid w:val="0046281E"/>
    <w:rsid w:val="0046286D"/>
    <w:rsid w:val="00462887"/>
    <w:rsid w:val="0046289C"/>
    <w:rsid w:val="0046290B"/>
    <w:rsid w:val="00462919"/>
    <w:rsid w:val="0046292D"/>
    <w:rsid w:val="00462947"/>
    <w:rsid w:val="004629EC"/>
    <w:rsid w:val="00462A0D"/>
    <w:rsid w:val="00462A2B"/>
    <w:rsid w:val="00462A2D"/>
    <w:rsid w:val="00462A30"/>
    <w:rsid w:val="00462B4A"/>
    <w:rsid w:val="00462BAA"/>
    <w:rsid w:val="00462BC8"/>
    <w:rsid w:val="00462BF4"/>
    <w:rsid w:val="00462C00"/>
    <w:rsid w:val="00462CCF"/>
    <w:rsid w:val="00462CDB"/>
    <w:rsid w:val="00462CE0"/>
    <w:rsid w:val="00462D03"/>
    <w:rsid w:val="00462D6B"/>
    <w:rsid w:val="00462D87"/>
    <w:rsid w:val="00462D99"/>
    <w:rsid w:val="00462DA0"/>
    <w:rsid w:val="00462DCE"/>
    <w:rsid w:val="00462E30"/>
    <w:rsid w:val="00462E5D"/>
    <w:rsid w:val="00462EFA"/>
    <w:rsid w:val="00462EFD"/>
    <w:rsid w:val="00462F41"/>
    <w:rsid w:val="00462FA6"/>
    <w:rsid w:val="00462FB9"/>
    <w:rsid w:val="00462FCB"/>
    <w:rsid w:val="00462FCE"/>
    <w:rsid w:val="00462FEA"/>
    <w:rsid w:val="00463037"/>
    <w:rsid w:val="00463068"/>
    <w:rsid w:val="0046308C"/>
    <w:rsid w:val="0046312F"/>
    <w:rsid w:val="0046313B"/>
    <w:rsid w:val="0046316D"/>
    <w:rsid w:val="0046317F"/>
    <w:rsid w:val="00463217"/>
    <w:rsid w:val="00463248"/>
    <w:rsid w:val="00463349"/>
    <w:rsid w:val="00463351"/>
    <w:rsid w:val="00463386"/>
    <w:rsid w:val="00463398"/>
    <w:rsid w:val="004633A4"/>
    <w:rsid w:val="004633AB"/>
    <w:rsid w:val="004633DA"/>
    <w:rsid w:val="004633EA"/>
    <w:rsid w:val="00463438"/>
    <w:rsid w:val="004634AA"/>
    <w:rsid w:val="0046359F"/>
    <w:rsid w:val="004635A2"/>
    <w:rsid w:val="004635FF"/>
    <w:rsid w:val="0046367C"/>
    <w:rsid w:val="004636CD"/>
    <w:rsid w:val="004636FA"/>
    <w:rsid w:val="00463744"/>
    <w:rsid w:val="00463765"/>
    <w:rsid w:val="0046381E"/>
    <w:rsid w:val="004638C1"/>
    <w:rsid w:val="00463957"/>
    <w:rsid w:val="0046397F"/>
    <w:rsid w:val="004639A0"/>
    <w:rsid w:val="00463A30"/>
    <w:rsid w:val="00463A81"/>
    <w:rsid w:val="00463AD2"/>
    <w:rsid w:val="00463B2F"/>
    <w:rsid w:val="00463B35"/>
    <w:rsid w:val="00463B36"/>
    <w:rsid w:val="00463B6D"/>
    <w:rsid w:val="00463B99"/>
    <w:rsid w:val="00463BE5"/>
    <w:rsid w:val="00463D5D"/>
    <w:rsid w:val="00463D5F"/>
    <w:rsid w:val="00463DEE"/>
    <w:rsid w:val="00463E11"/>
    <w:rsid w:val="00463E6C"/>
    <w:rsid w:val="00463EBA"/>
    <w:rsid w:val="00463F69"/>
    <w:rsid w:val="00463F83"/>
    <w:rsid w:val="00463FE4"/>
    <w:rsid w:val="00463FE6"/>
    <w:rsid w:val="00464103"/>
    <w:rsid w:val="00464117"/>
    <w:rsid w:val="00464118"/>
    <w:rsid w:val="00464143"/>
    <w:rsid w:val="004641CB"/>
    <w:rsid w:val="004641D4"/>
    <w:rsid w:val="00464209"/>
    <w:rsid w:val="004642E7"/>
    <w:rsid w:val="00464312"/>
    <w:rsid w:val="0046435C"/>
    <w:rsid w:val="004643C6"/>
    <w:rsid w:val="004643EA"/>
    <w:rsid w:val="004643F3"/>
    <w:rsid w:val="004643FF"/>
    <w:rsid w:val="00464452"/>
    <w:rsid w:val="00464467"/>
    <w:rsid w:val="0046449F"/>
    <w:rsid w:val="004644E5"/>
    <w:rsid w:val="0046457A"/>
    <w:rsid w:val="0046458F"/>
    <w:rsid w:val="004645D7"/>
    <w:rsid w:val="004646D5"/>
    <w:rsid w:val="00464818"/>
    <w:rsid w:val="0046485C"/>
    <w:rsid w:val="0046494F"/>
    <w:rsid w:val="0046499F"/>
    <w:rsid w:val="004649A1"/>
    <w:rsid w:val="00464ABD"/>
    <w:rsid w:val="00464AF5"/>
    <w:rsid w:val="00464AF7"/>
    <w:rsid w:val="00464B02"/>
    <w:rsid w:val="00464B61"/>
    <w:rsid w:val="00464BAE"/>
    <w:rsid w:val="00464BBD"/>
    <w:rsid w:val="00464C0D"/>
    <w:rsid w:val="00464C57"/>
    <w:rsid w:val="00464C9A"/>
    <w:rsid w:val="00464CCC"/>
    <w:rsid w:val="00464D5D"/>
    <w:rsid w:val="00464D71"/>
    <w:rsid w:val="00464D82"/>
    <w:rsid w:val="00464D92"/>
    <w:rsid w:val="00464D9C"/>
    <w:rsid w:val="00464DAC"/>
    <w:rsid w:val="00464DD4"/>
    <w:rsid w:val="00464DF0"/>
    <w:rsid w:val="00464E0D"/>
    <w:rsid w:val="00464E37"/>
    <w:rsid w:val="00464EA7"/>
    <w:rsid w:val="00464EDE"/>
    <w:rsid w:val="00464F16"/>
    <w:rsid w:val="00464F35"/>
    <w:rsid w:val="00464F44"/>
    <w:rsid w:val="00464FB4"/>
    <w:rsid w:val="00465059"/>
    <w:rsid w:val="00465103"/>
    <w:rsid w:val="00465113"/>
    <w:rsid w:val="00465120"/>
    <w:rsid w:val="00465130"/>
    <w:rsid w:val="0046515F"/>
    <w:rsid w:val="004651CF"/>
    <w:rsid w:val="00465211"/>
    <w:rsid w:val="00465223"/>
    <w:rsid w:val="00465265"/>
    <w:rsid w:val="00465272"/>
    <w:rsid w:val="004652BD"/>
    <w:rsid w:val="004652DB"/>
    <w:rsid w:val="004653A8"/>
    <w:rsid w:val="004653D6"/>
    <w:rsid w:val="004653F0"/>
    <w:rsid w:val="0046541C"/>
    <w:rsid w:val="0046542D"/>
    <w:rsid w:val="004654F7"/>
    <w:rsid w:val="00465555"/>
    <w:rsid w:val="00465590"/>
    <w:rsid w:val="004655B4"/>
    <w:rsid w:val="004655F2"/>
    <w:rsid w:val="00465625"/>
    <w:rsid w:val="00465647"/>
    <w:rsid w:val="004656AE"/>
    <w:rsid w:val="004656D5"/>
    <w:rsid w:val="004656EA"/>
    <w:rsid w:val="0046572D"/>
    <w:rsid w:val="0046576A"/>
    <w:rsid w:val="004657D7"/>
    <w:rsid w:val="004657E1"/>
    <w:rsid w:val="00465822"/>
    <w:rsid w:val="004658DC"/>
    <w:rsid w:val="00465921"/>
    <w:rsid w:val="0046593A"/>
    <w:rsid w:val="00465961"/>
    <w:rsid w:val="004659AD"/>
    <w:rsid w:val="00465A50"/>
    <w:rsid w:val="00465A76"/>
    <w:rsid w:val="00465AD8"/>
    <w:rsid w:val="00465B02"/>
    <w:rsid w:val="00465B5D"/>
    <w:rsid w:val="00465B82"/>
    <w:rsid w:val="00465BA9"/>
    <w:rsid w:val="00465C12"/>
    <w:rsid w:val="00465C28"/>
    <w:rsid w:val="00465C2C"/>
    <w:rsid w:val="00465C87"/>
    <w:rsid w:val="00465CF3"/>
    <w:rsid w:val="00465D29"/>
    <w:rsid w:val="00465DB7"/>
    <w:rsid w:val="00465E14"/>
    <w:rsid w:val="00465E3B"/>
    <w:rsid w:val="00465E59"/>
    <w:rsid w:val="00465E9B"/>
    <w:rsid w:val="00465ED0"/>
    <w:rsid w:val="00465EFD"/>
    <w:rsid w:val="00465F47"/>
    <w:rsid w:val="00465F61"/>
    <w:rsid w:val="00465F67"/>
    <w:rsid w:val="00465F7D"/>
    <w:rsid w:val="00465FB8"/>
    <w:rsid w:val="00465FDB"/>
    <w:rsid w:val="0046600C"/>
    <w:rsid w:val="00466017"/>
    <w:rsid w:val="00466018"/>
    <w:rsid w:val="00466028"/>
    <w:rsid w:val="0046605F"/>
    <w:rsid w:val="00466061"/>
    <w:rsid w:val="004660A8"/>
    <w:rsid w:val="004660BF"/>
    <w:rsid w:val="004660C6"/>
    <w:rsid w:val="004660DA"/>
    <w:rsid w:val="004660FA"/>
    <w:rsid w:val="00466103"/>
    <w:rsid w:val="004661D3"/>
    <w:rsid w:val="004661DC"/>
    <w:rsid w:val="00466207"/>
    <w:rsid w:val="00466222"/>
    <w:rsid w:val="00466243"/>
    <w:rsid w:val="0046624D"/>
    <w:rsid w:val="00466270"/>
    <w:rsid w:val="00466296"/>
    <w:rsid w:val="004662E2"/>
    <w:rsid w:val="00466392"/>
    <w:rsid w:val="004663E3"/>
    <w:rsid w:val="00466444"/>
    <w:rsid w:val="00466474"/>
    <w:rsid w:val="00466481"/>
    <w:rsid w:val="004664BD"/>
    <w:rsid w:val="004664C9"/>
    <w:rsid w:val="0046654A"/>
    <w:rsid w:val="0046655A"/>
    <w:rsid w:val="0046663E"/>
    <w:rsid w:val="00466646"/>
    <w:rsid w:val="00466702"/>
    <w:rsid w:val="00466708"/>
    <w:rsid w:val="00466709"/>
    <w:rsid w:val="0046670A"/>
    <w:rsid w:val="0046679D"/>
    <w:rsid w:val="004667C6"/>
    <w:rsid w:val="004667CE"/>
    <w:rsid w:val="00466838"/>
    <w:rsid w:val="00466879"/>
    <w:rsid w:val="004668ED"/>
    <w:rsid w:val="0046696E"/>
    <w:rsid w:val="004669F2"/>
    <w:rsid w:val="004669FB"/>
    <w:rsid w:val="00466A56"/>
    <w:rsid w:val="00466AD9"/>
    <w:rsid w:val="00466AE8"/>
    <w:rsid w:val="00466B09"/>
    <w:rsid w:val="00466B45"/>
    <w:rsid w:val="00466BAD"/>
    <w:rsid w:val="00466BDF"/>
    <w:rsid w:val="00466BEF"/>
    <w:rsid w:val="00466BFF"/>
    <w:rsid w:val="00466C32"/>
    <w:rsid w:val="00466C70"/>
    <w:rsid w:val="00466CA2"/>
    <w:rsid w:val="00466CD9"/>
    <w:rsid w:val="00466D30"/>
    <w:rsid w:val="00466DCF"/>
    <w:rsid w:val="00466DF3"/>
    <w:rsid w:val="00466E26"/>
    <w:rsid w:val="00466E28"/>
    <w:rsid w:val="00466E68"/>
    <w:rsid w:val="00466E77"/>
    <w:rsid w:val="00466E7F"/>
    <w:rsid w:val="00466E98"/>
    <w:rsid w:val="00466E9C"/>
    <w:rsid w:val="00466EA0"/>
    <w:rsid w:val="00466ED7"/>
    <w:rsid w:val="00466F18"/>
    <w:rsid w:val="00466F5C"/>
    <w:rsid w:val="00466FF2"/>
    <w:rsid w:val="0046704D"/>
    <w:rsid w:val="00467053"/>
    <w:rsid w:val="004670D1"/>
    <w:rsid w:val="004670FB"/>
    <w:rsid w:val="0046715E"/>
    <w:rsid w:val="00467178"/>
    <w:rsid w:val="004671BD"/>
    <w:rsid w:val="00467258"/>
    <w:rsid w:val="0046727C"/>
    <w:rsid w:val="00467299"/>
    <w:rsid w:val="004672FA"/>
    <w:rsid w:val="004672FE"/>
    <w:rsid w:val="00467308"/>
    <w:rsid w:val="00467320"/>
    <w:rsid w:val="0046735A"/>
    <w:rsid w:val="004673FD"/>
    <w:rsid w:val="00467457"/>
    <w:rsid w:val="0046746C"/>
    <w:rsid w:val="004674A7"/>
    <w:rsid w:val="004674C8"/>
    <w:rsid w:val="004674E4"/>
    <w:rsid w:val="004674F7"/>
    <w:rsid w:val="00467519"/>
    <w:rsid w:val="00467556"/>
    <w:rsid w:val="004675A9"/>
    <w:rsid w:val="00467609"/>
    <w:rsid w:val="0046761F"/>
    <w:rsid w:val="0046762D"/>
    <w:rsid w:val="0046763B"/>
    <w:rsid w:val="0046766E"/>
    <w:rsid w:val="0046767C"/>
    <w:rsid w:val="004676A5"/>
    <w:rsid w:val="00467700"/>
    <w:rsid w:val="0046770C"/>
    <w:rsid w:val="0046772A"/>
    <w:rsid w:val="00467774"/>
    <w:rsid w:val="0046778A"/>
    <w:rsid w:val="0046778C"/>
    <w:rsid w:val="00467854"/>
    <w:rsid w:val="0046788D"/>
    <w:rsid w:val="004678B3"/>
    <w:rsid w:val="004678B6"/>
    <w:rsid w:val="004678EC"/>
    <w:rsid w:val="00467909"/>
    <w:rsid w:val="0046796C"/>
    <w:rsid w:val="004679B0"/>
    <w:rsid w:val="004679F7"/>
    <w:rsid w:val="00467A4F"/>
    <w:rsid w:val="00467ACA"/>
    <w:rsid w:val="00467AD5"/>
    <w:rsid w:val="00467ADA"/>
    <w:rsid w:val="00467AE5"/>
    <w:rsid w:val="00467AF3"/>
    <w:rsid w:val="00467B18"/>
    <w:rsid w:val="00467B2C"/>
    <w:rsid w:val="00467B6B"/>
    <w:rsid w:val="00467B74"/>
    <w:rsid w:val="00467BCD"/>
    <w:rsid w:val="00467BD9"/>
    <w:rsid w:val="00467C09"/>
    <w:rsid w:val="00467C7F"/>
    <w:rsid w:val="00467C83"/>
    <w:rsid w:val="00467CB3"/>
    <w:rsid w:val="00467DD4"/>
    <w:rsid w:val="00467DFB"/>
    <w:rsid w:val="00467E45"/>
    <w:rsid w:val="00467EAF"/>
    <w:rsid w:val="00467F63"/>
    <w:rsid w:val="00467F9B"/>
    <w:rsid w:val="00467FD0"/>
    <w:rsid w:val="00467FE9"/>
    <w:rsid w:val="00470002"/>
    <w:rsid w:val="0047003D"/>
    <w:rsid w:val="00470070"/>
    <w:rsid w:val="00470087"/>
    <w:rsid w:val="00470175"/>
    <w:rsid w:val="00470180"/>
    <w:rsid w:val="004701CF"/>
    <w:rsid w:val="004701E1"/>
    <w:rsid w:val="004702D8"/>
    <w:rsid w:val="004702E0"/>
    <w:rsid w:val="00470310"/>
    <w:rsid w:val="00470380"/>
    <w:rsid w:val="004703A3"/>
    <w:rsid w:val="004703E8"/>
    <w:rsid w:val="004703F2"/>
    <w:rsid w:val="00470451"/>
    <w:rsid w:val="00470547"/>
    <w:rsid w:val="004705C1"/>
    <w:rsid w:val="004705E8"/>
    <w:rsid w:val="0047061E"/>
    <w:rsid w:val="00470621"/>
    <w:rsid w:val="00470641"/>
    <w:rsid w:val="00470662"/>
    <w:rsid w:val="00470715"/>
    <w:rsid w:val="0047075F"/>
    <w:rsid w:val="00470772"/>
    <w:rsid w:val="004707A5"/>
    <w:rsid w:val="004707D7"/>
    <w:rsid w:val="004707DD"/>
    <w:rsid w:val="004707F7"/>
    <w:rsid w:val="004707FD"/>
    <w:rsid w:val="0047089D"/>
    <w:rsid w:val="0047089F"/>
    <w:rsid w:val="004708C0"/>
    <w:rsid w:val="0047091F"/>
    <w:rsid w:val="00470983"/>
    <w:rsid w:val="004709BE"/>
    <w:rsid w:val="004709C7"/>
    <w:rsid w:val="004709F6"/>
    <w:rsid w:val="00470A01"/>
    <w:rsid w:val="00470A1D"/>
    <w:rsid w:val="00470A21"/>
    <w:rsid w:val="00470A55"/>
    <w:rsid w:val="00470AC0"/>
    <w:rsid w:val="00470ADE"/>
    <w:rsid w:val="00470AEA"/>
    <w:rsid w:val="00470AED"/>
    <w:rsid w:val="00470B06"/>
    <w:rsid w:val="00470B1A"/>
    <w:rsid w:val="00470BAA"/>
    <w:rsid w:val="00470BC2"/>
    <w:rsid w:val="00470C07"/>
    <w:rsid w:val="00470C0D"/>
    <w:rsid w:val="00470C1F"/>
    <w:rsid w:val="00470C5F"/>
    <w:rsid w:val="00470CBE"/>
    <w:rsid w:val="00470CDD"/>
    <w:rsid w:val="00470D3F"/>
    <w:rsid w:val="00470D72"/>
    <w:rsid w:val="00470D90"/>
    <w:rsid w:val="00470E03"/>
    <w:rsid w:val="00470E1F"/>
    <w:rsid w:val="00470E95"/>
    <w:rsid w:val="00470EB5"/>
    <w:rsid w:val="00470EFA"/>
    <w:rsid w:val="00470F3E"/>
    <w:rsid w:val="00470F58"/>
    <w:rsid w:val="00470FA7"/>
    <w:rsid w:val="00470FF1"/>
    <w:rsid w:val="00470FF3"/>
    <w:rsid w:val="00471072"/>
    <w:rsid w:val="00471107"/>
    <w:rsid w:val="0047112E"/>
    <w:rsid w:val="00471132"/>
    <w:rsid w:val="0047114A"/>
    <w:rsid w:val="0047119B"/>
    <w:rsid w:val="004711A1"/>
    <w:rsid w:val="004711AF"/>
    <w:rsid w:val="00471240"/>
    <w:rsid w:val="0047126F"/>
    <w:rsid w:val="004712AA"/>
    <w:rsid w:val="004712B2"/>
    <w:rsid w:val="004712E6"/>
    <w:rsid w:val="00471302"/>
    <w:rsid w:val="0047131A"/>
    <w:rsid w:val="00471336"/>
    <w:rsid w:val="00471368"/>
    <w:rsid w:val="00471382"/>
    <w:rsid w:val="004713BA"/>
    <w:rsid w:val="0047143E"/>
    <w:rsid w:val="0047144E"/>
    <w:rsid w:val="00471469"/>
    <w:rsid w:val="004714B1"/>
    <w:rsid w:val="004714CE"/>
    <w:rsid w:val="004714E5"/>
    <w:rsid w:val="00471522"/>
    <w:rsid w:val="0047152F"/>
    <w:rsid w:val="00471536"/>
    <w:rsid w:val="004715B2"/>
    <w:rsid w:val="004715BC"/>
    <w:rsid w:val="004716BF"/>
    <w:rsid w:val="0047177D"/>
    <w:rsid w:val="004717F6"/>
    <w:rsid w:val="0047181C"/>
    <w:rsid w:val="004718FB"/>
    <w:rsid w:val="00471908"/>
    <w:rsid w:val="00471942"/>
    <w:rsid w:val="004719A9"/>
    <w:rsid w:val="00471A3F"/>
    <w:rsid w:val="00471A59"/>
    <w:rsid w:val="00471AA8"/>
    <w:rsid w:val="00471B23"/>
    <w:rsid w:val="00471B3A"/>
    <w:rsid w:val="00471BED"/>
    <w:rsid w:val="00471C3B"/>
    <w:rsid w:val="00471C7A"/>
    <w:rsid w:val="00471CCA"/>
    <w:rsid w:val="00471CFD"/>
    <w:rsid w:val="00471D01"/>
    <w:rsid w:val="00471D86"/>
    <w:rsid w:val="00471D9B"/>
    <w:rsid w:val="00471DC8"/>
    <w:rsid w:val="00471DDE"/>
    <w:rsid w:val="00471DEE"/>
    <w:rsid w:val="00471EB5"/>
    <w:rsid w:val="00471EFD"/>
    <w:rsid w:val="00471F14"/>
    <w:rsid w:val="00471F1A"/>
    <w:rsid w:val="00471F8D"/>
    <w:rsid w:val="00471FA9"/>
    <w:rsid w:val="00471FFC"/>
    <w:rsid w:val="0047205F"/>
    <w:rsid w:val="0047206D"/>
    <w:rsid w:val="00472075"/>
    <w:rsid w:val="004720A7"/>
    <w:rsid w:val="004720F0"/>
    <w:rsid w:val="0047210C"/>
    <w:rsid w:val="00472111"/>
    <w:rsid w:val="00472165"/>
    <w:rsid w:val="0047217F"/>
    <w:rsid w:val="00472193"/>
    <w:rsid w:val="004721CF"/>
    <w:rsid w:val="004721FE"/>
    <w:rsid w:val="00472216"/>
    <w:rsid w:val="00472266"/>
    <w:rsid w:val="004722A4"/>
    <w:rsid w:val="004722E6"/>
    <w:rsid w:val="0047230D"/>
    <w:rsid w:val="0047231F"/>
    <w:rsid w:val="00472336"/>
    <w:rsid w:val="0047239A"/>
    <w:rsid w:val="0047239D"/>
    <w:rsid w:val="0047242A"/>
    <w:rsid w:val="004724D4"/>
    <w:rsid w:val="004724FC"/>
    <w:rsid w:val="0047257C"/>
    <w:rsid w:val="0047258A"/>
    <w:rsid w:val="004725A7"/>
    <w:rsid w:val="004725B2"/>
    <w:rsid w:val="00472605"/>
    <w:rsid w:val="004726A2"/>
    <w:rsid w:val="004726AB"/>
    <w:rsid w:val="004726DA"/>
    <w:rsid w:val="004726DB"/>
    <w:rsid w:val="00472745"/>
    <w:rsid w:val="00472746"/>
    <w:rsid w:val="0047278C"/>
    <w:rsid w:val="004727B5"/>
    <w:rsid w:val="004727DE"/>
    <w:rsid w:val="0047281C"/>
    <w:rsid w:val="004728B7"/>
    <w:rsid w:val="0047296C"/>
    <w:rsid w:val="00472979"/>
    <w:rsid w:val="004729B7"/>
    <w:rsid w:val="004729E3"/>
    <w:rsid w:val="004729FD"/>
    <w:rsid w:val="00472A26"/>
    <w:rsid w:val="00472AD8"/>
    <w:rsid w:val="00472ADB"/>
    <w:rsid w:val="00472AED"/>
    <w:rsid w:val="00472AFA"/>
    <w:rsid w:val="00472B14"/>
    <w:rsid w:val="00472B96"/>
    <w:rsid w:val="00472BE2"/>
    <w:rsid w:val="00472C15"/>
    <w:rsid w:val="00472C5D"/>
    <w:rsid w:val="00472C94"/>
    <w:rsid w:val="00472C9E"/>
    <w:rsid w:val="00472D10"/>
    <w:rsid w:val="00472DEA"/>
    <w:rsid w:val="00472E16"/>
    <w:rsid w:val="00472E3E"/>
    <w:rsid w:val="00472E48"/>
    <w:rsid w:val="00472ED0"/>
    <w:rsid w:val="00472EEF"/>
    <w:rsid w:val="00472F49"/>
    <w:rsid w:val="00472F4E"/>
    <w:rsid w:val="00472F91"/>
    <w:rsid w:val="00472FA5"/>
    <w:rsid w:val="00472FBE"/>
    <w:rsid w:val="00472FFF"/>
    <w:rsid w:val="00473011"/>
    <w:rsid w:val="00473037"/>
    <w:rsid w:val="00473054"/>
    <w:rsid w:val="00473082"/>
    <w:rsid w:val="004730AA"/>
    <w:rsid w:val="004730DF"/>
    <w:rsid w:val="00473104"/>
    <w:rsid w:val="0047319E"/>
    <w:rsid w:val="004731DF"/>
    <w:rsid w:val="0047322C"/>
    <w:rsid w:val="004732FD"/>
    <w:rsid w:val="00473343"/>
    <w:rsid w:val="0047334E"/>
    <w:rsid w:val="00473375"/>
    <w:rsid w:val="00473380"/>
    <w:rsid w:val="004733DC"/>
    <w:rsid w:val="004733FA"/>
    <w:rsid w:val="0047340E"/>
    <w:rsid w:val="00473426"/>
    <w:rsid w:val="0047342A"/>
    <w:rsid w:val="0047344E"/>
    <w:rsid w:val="00473484"/>
    <w:rsid w:val="004734E8"/>
    <w:rsid w:val="004734F7"/>
    <w:rsid w:val="004734F9"/>
    <w:rsid w:val="004735FC"/>
    <w:rsid w:val="00473612"/>
    <w:rsid w:val="0047365C"/>
    <w:rsid w:val="00473692"/>
    <w:rsid w:val="0047381D"/>
    <w:rsid w:val="00473856"/>
    <w:rsid w:val="0047385B"/>
    <w:rsid w:val="00473873"/>
    <w:rsid w:val="0047389B"/>
    <w:rsid w:val="00473905"/>
    <w:rsid w:val="00473944"/>
    <w:rsid w:val="0047398D"/>
    <w:rsid w:val="00473A06"/>
    <w:rsid w:val="00473A1A"/>
    <w:rsid w:val="00473A21"/>
    <w:rsid w:val="00473A2A"/>
    <w:rsid w:val="00473AD5"/>
    <w:rsid w:val="00473C0B"/>
    <w:rsid w:val="00473C22"/>
    <w:rsid w:val="00473C5B"/>
    <w:rsid w:val="00473C7F"/>
    <w:rsid w:val="00473C9F"/>
    <w:rsid w:val="00473CAB"/>
    <w:rsid w:val="00473CF3"/>
    <w:rsid w:val="00473D1D"/>
    <w:rsid w:val="00473D60"/>
    <w:rsid w:val="00473D67"/>
    <w:rsid w:val="00473E4E"/>
    <w:rsid w:val="00473E5E"/>
    <w:rsid w:val="00473E7A"/>
    <w:rsid w:val="00473E80"/>
    <w:rsid w:val="00473E8A"/>
    <w:rsid w:val="00473EDE"/>
    <w:rsid w:val="00473F49"/>
    <w:rsid w:val="00474085"/>
    <w:rsid w:val="00474087"/>
    <w:rsid w:val="004740B0"/>
    <w:rsid w:val="004740CF"/>
    <w:rsid w:val="00474111"/>
    <w:rsid w:val="0047412E"/>
    <w:rsid w:val="00474141"/>
    <w:rsid w:val="00474191"/>
    <w:rsid w:val="004741B2"/>
    <w:rsid w:val="004741C1"/>
    <w:rsid w:val="004741CA"/>
    <w:rsid w:val="00474268"/>
    <w:rsid w:val="004742A9"/>
    <w:rsid w:val="004742C7"/>
    <w:rsid w:val="004742EA"/>
    <w:rsid w:val="00474341"/>
    <w:rsid w:val="00474342"/>
    <w:rsid w:val="0047440E"/>
    <w:rsid w:val="0047444E"/>
    <w:rsid w:val="004744AB"/>
    <w:rsid w:val="0047450A"/>
    <w:rsid w:val="00474521"/>
    <w:rsid w:val="00474562"/>
    <w:rsid w:val="0047456B"/>
    <w:rsid w:val="00474588"/>
    <w:rsid w:val="0047458E"/>
    <w:rsid w:val="004745F3"/>
    <w:rsid w:val="0047462B"/>
    <w:rsid w:val="00474632"/>
    <w:rsid w:val="0047467E"/>
    <w:rsid w:val="004746A8"/>
    <w:rsid w:val="00474708"/>
    <w:rsid w:val="00474712"/>
    <w:rsid w:val="0047471A"/>
    <w:rsid w:val="00474746"/>
    <w:rsid w:val="00474750"/>
    <w:rsid w:val="00474798"/>
    <w:rsid w:val="00474835"/>
    <w:rsid w:val="00474848"/>
    <w:rsid w:val="00474884"/>
    <w:rsid w:val="004748E7"/>
    <w:rsid w:val="0047492F"/>
    <w:rsid w:val="00474950"/>
    <w:rsid w:val="00474956"/>
    <w:rsid w:val="0047496C"/>
    <w:rsid w:val="004749BA"/>
    <w:rsid w:val="004749C4"/>
    <w:rsid w:val="004749C9"/>
    <w:rsid w:val="00474A5A"/>
    <w:rsid w:val="00474AE4"/>
    <w:rsid w:val="00474B6D"/>
    <w:rsid w:val="00474B8D"/>
    <w:rsid w:val="00474B96"/>
    <w:rsid w:val="00474BD0"/>
    <w:rsid w:val="00474C15"/>
    <w:rsid w:val="00474C2F"/>
    <w:rsid w:val="00474C8E"/>
    <w:rsid w:val="00474C9B"/>
    <w:rsid w:val="00474D11"/>
    <w:rsid w:val="00474D3F"/>
    <w:rsid w:val="00474D49"/>
    <w:rsid w:val="00474D61"/>
    <w:rsid w:val="00474DB6"/>
    <w:rsid w:val="00474DDB"/>
    <w:rsid w:val="00474E1C"/>
    <w:rsid w:val="00474E36"/>
    <w:rsid w:val="00474E75"/>
    <w:rsid w:val="00474E9A"/>
    <w:rsid w:val="00474EBE"/>
    <w:rsid w:val="00474F0D"/>
    <w:rsid w:val="00475016"/>
    <w:rsid w:val="00475039"/>
    <w:rsid w:val="0047503C"/>
    <w:rsid w:val="00475067"/>
    <w:rsid w:val="00475073"/>
    <w:rsid w:val="004750A8"/>
    <w:rsid w:val="004750F2"/>
    <w:rsid w:val="0047510C"/>
    <w:rsid w:val="0047515B"/>
    <w:rsid w:val="00475161"/>
    <w:rsid w:val="00475205"/>
    <w:rsid w:val="0047524F"/>
    <w:rsid w:val="0047526F"/>
    <w:rsid w:val="004752C3"/>
    <w:rsid w:val="0047530D"/>
    <w:rsid w:val="00475321"/>
    <w:rsid w:val="00475366"/>
    <w:rsid w:val="004753AA"/>
    <w:rsid w:val="004753D8"/>
    <w:rsid w:val="004753EE"/>
    <w:rsid w:val="004753F8"/>
    <w:rsid w:val="004753FC"/>
    <w:rsid w:val="00475477"/>
    <w:rsid w:val="00475480"/>
    <w:rsid w:val="004754F4"/>
    <w:rsid w:val="004754F5"/>
    <w:rsid w:val="00475529"/>
    <w:rsid w:val="0047564F"/>
    <w:rsid w:val="00475671"/>
    <w:rsid w:val="0047567C"/>
    <w:rsid w:val="0047568C"/>
    <w:rsid w:val="00475690"/>
    <w:rsid w:val="004756CA"/>
    <w:rsid w:val="0047571D"/>
    <w:rsid w:val="0047572F"/>
    <w:rsid w:val="00475787"/>
    <w:rsid w:val="004757AF"/>
    <w:rsid w:val="004757BC"/>
    <w:rsid w:val="0047580C"/>
    <w:rsid w:val="0047586B"/>
    <w:rsid w:val="0047591A"/>
    <w:rsid w:val="00475985"/>
    <w:rsid w:val="004759F4"/>
    <w:rsid w:val="00475A48"/>
    <w:rsid w:val="00475A71"/>
    <w:rsid w:val="00475B02"/>
    <w:rsid w:val="00475B6E"/>
    <w:rsid w:val="00475B74"/>
    <w:rsid w:val="00475C37"/>
    <w:rsid w:val="00475C43"/>
    <w:rsid w:val="00475C99"/>
    <w:rsid w:val="00475CC3"/>
    <w:rsid w:val="00475CC9"/>
    <w:rsid w:val="00475CE4"/>
    <w:rsid w:val="00475DF5"/>
    <w:rsid w:val="00475E01"/>
    <w:rsid w:val="00475E08"/>
    <w:rsid w:val="00475E21"/>
    <w:rsid w:val="00475E28"/>
    <w:rsid w:val="00475EC0"/>
    <w:rsid w:val="00475ED2"/>
    <w:rsid w:val="00475F91"/>
    <w:rsid w:val="00475FE6"/>
    <w:rsid w:val="00476046"/>
    <w:rsid w:val="004760F2"/>
    <w:rsid w:val="00476142"/>
    <w:rsid w:val="004761E3"/>
    <w:rsid w:val="0047622C"/>
    <w:rsid w:val="0047627B"/>
    <w:rsid w:val="00476291"/>
    <w:rsid w:val="004762F2"/>
    <w:rsid w:val="00476324"/>
    <w:rsid w:val="00476374"/>
    <w:rsid w:val="004763C5"/>
    <w:rsid w:val="004763DF"/>
    <w:rsid w:val="0047643A"/>
    <w:rsid w:val="00476445"/>
    <w:rsid w:val="00476474"/>
    <w:rsid w:val="004764AA"/>
    <w:rsid w:val="004764C3"/>
    <w:rsid w:val="004764DA"/>
    <w:rsid w:val="004764EB"/>
    <w:rsid w:val="0047652A"/>
    <w:rsid w:val="004765A0"/>
    <w:rsid w:val="004765DD"/>
    <w:rsid w:val="004765E4"/>
    <w:rsid w:val="00476670"/>
    <w:rsid w:val="0047667A"/>
    <w:rsid w:val="00476688"/>
    <w:rsid w:val="0047668B"/>
    <w:rsid w:val="004766AC"/>
    <w:rsid w:val="004766D7"/>
    <w:rsid w:val="004766DA"/>
    <w:rsid w:val="0047676B"/>
    <w:rsid w:val="0047679A"/>
    <w:rsid w:val="004767B6"/>
    <w:rsid w:val="004767D6"/>
    <w:rsid w:val="004767F7"/>
    <w:rsid w:val="00476801"/>
    <w:rsid w:val="00476829"/>
    <w:rsid w:val="00476861"/>
    <w:rsid w:val="00476884"/>
    <w:rsid w:val="004768C3"/>
    <w:rsid w:val="004768E7"/>
    <w:rsid w:val="00476912"/>
    <w:rsid w:val="004769B5"/>
    <w:rsid w:val="00476A9F"/>
    <w:rsid w:val="00476AC2"/>
    <w:rsid w:val="00476B02"/>
    <w:rsid w:val="00476B89"/>
    <w:rsid w:val="00476C22"/>
    <w:rsid w:val="00476C2C"/>
    <w:rsid w:val="00476C38"/>
    <w:rsid w:val="00476CD7"/>
    <w:rsid w:val="00476D80"/>
    <w:rsid w:val="00476D88"/>
    <w:rsid w:val="00476E06"/>
    <w:rsid w:val="00476E0B"/>
    <w:rsid w:val="00476E0D"/>
    <w:rsid w:val="00476E43"/>
    <w:rsid w:val="00476E54"/>
    <w:rsid w:val="00476E58"/>
    <w:rsid w:val="00476E6A"/>
    <w:rsid w:val="00476EFE"/>
    <w:rsid w:val="00476F1F"/>
    <w:rsid w:val="00476F27"/>
    <w:rsid w:val="00476F2B"/>
    <w:rsid w:val="00477040"/>
    <w:rsid w:val="0047704A"/>
    <w:rsid w:val="00477094"/>
    <w:rsid w:val="004770E6"/>
    <w:rsid w:val="004770F1"/>
    <w:rsid w:val="00477101"/>
    <w:rsid w:val="00477105"/>
    <w:rsid w:val="0047714D"/>
    <w:rsid w:val="00477162"/>
    <w:rsid w:val="0047717A"/>
    <w:rsid w:val="004771F5"/>
    <w:rsid w:val="00477200"/>
    <w:rsid w:val="00477219"/>
    <w:rsid w:val="00477226"/>
    <w:rsid w:val="0047723C"/>
    <w:rsid w:val="0047725A"/>
    <w:rsid w:val="00477360"/>
    <w:rsid w:val="004773DA"/>
    <w:rsid w:val="0047744F"/>
    <w:rsid w:val="00477452"/>
    <w:rsid w:val="0047746A"/>
    <w:rsid w:val="004774AD"/>
    <w:rsid w:val="004774CD"/>
    <w:rsid w:val="004774D8"/>
    <w:rsid w:val="0047751D"/>
    <w:rsid w:val="00477544"/>
    <w:rsid w:val="00477554"/>
    <w:rsid w:val="004775D5"/>
    <w:rsid w:val="004775DD"/>
    <w:rsid w:val="004775DF"/>
    <w:rsid w:val="0047763B"/>
    <w:rsid w:val="004776AF"/>
    <w:rsid w:val="00477701"/>
    <w:rsid w:val="00477765"/>
    <w:rsid w:val="00477771"/>
    <w:rsid w:val="004777C8"/>
    <w:rsid w:val="004778F0"/>
    <w:rsid w:val="00477914"/>
    <w:rsid w:val="0047791B"/>
    <w:rsid w:val="00477A4D"/>
    <w:rsid w:val="00477AC8"/>
    <w:rsid w:val="00477AF0"/>
    <w:rsid w:val="00477B8A"/>
    <w:rsid w:val="00477BC0"/>
    <w:rsid w:val="00477BEC"/>
    <w:rsid w:val="00477C3A"/>
    <w:rsid w:val="00477C40"/>
    <w:rsid w:val="00477C4C"/>
    <w:rsid w:val="00477C94"/>
    <w:rsid w:val="00477D05"/>
    <w:rsid w:val="00477D0D"/>
    <w:rsid w:val="00477D5D"/>
    <w:rsid w:val="00477D74"/>
    <w:rsid w:val="00477D99"/>
    <w:rsid w:val="00477DF3"/>
    <w:rsid w:val="00477E45"/>
    <w:rsid w:val="00477E4A"/>
    <w:rsid w:val="00477EDE"/>
    <w:rsid w:val="00477FCA"/>
    <w:rsid w:val="00477FD7"/>
    <w:rsid w:val="00480024"/>
    <w:rsid w:val="0048003F"/>
    <w:rsid w:val="00480055"/>
    <w:rsid w:val="004800BF"/>
    <w:rsid w:val="004800C1"/>
    <w:rsid w:val="004800ED"/>
    <w:rsid w:val="0048014D"/>
    <w:rsid w:val="00480150"/>
    <w:rsid w:val="004801F1"/>
    <w:rsid w:val="004801FE"/>
    <w:rsid w:val="00480223"/>
    <w:rsid w:val="00480224"/>
    <w:rsid w:val="0048022F"/>
    <w:rsid w:val="00480265"/>
    <w:rsid w:val="0048026F"/>
    <w:rsid w:val="00480285"/>
    <w:rsid w:val="004802DD"/>
    <w:rsid w:val="004802E5"/>
    <w:rsid w:val="0048031A"/>
    <w:rsid w:val="00480336"/>
    <w:rsid w:val="00480352"/>
    <w:rsid w:val="0048035A"/>
    <w:rsid w:val="00480398"/>
    <w:rsid w:val="004803AD"/>
    <w:rsid w:val="0048041C"/>
    <w:rsid w:val="00480421"/>
    <w:rsid w:val="00480462"/>
    <w:rsid w:val="004804BE"/>
    <w:rsid w:val="004804C1"/>
    <w:rsid w:val="004804D9"/>
    <w:rsid w:val="0048055B"/>
    <w:rsid w:val="00480580"/>
    <w:rsid w:val="0048059D"/>
    <w:rsid w:val="004805FF"/>
    <w:rsid w:val="0048069C"/>
    <w:rsid w:val="004806FA"/>
    <w:rsid w:val="00480731"/>
    <w:rsid w:val="0048073A"/>
    <w:rsid w:val="00480743"/>
    <w:rsid w:val="00480751"/>
    <w:rsid w:val="004807CC"/>
    <w:rsid w:val="00480805"/>
    <w:rsid w:val="0048080F"/>
    <w:rsid w:val="00480814"/>
    <w:rsid w:val="00480818"/>
    <w:rsid w:val="00480820"/>
    <w:rsid w:val="00480888"/>
    <w:rsid w:val="004809B2"/>
    <w:rsid w:val="004809EF"/>
    <w:rsid w:val="00480A22"/>
    <w:rsid w:val="00480A4E"/>
    <w:rsid w:val="00480A6E"/>
    <w:rsid w:val="00480AB5"/>
    <w:rsid w:val="00480ACF"/>
    <w:rsid w:val="00480ADB"/>
    <w:rsid w:val="00480AEB"/>
    <w:rsid w:val="00480B7E"/>
    <w:rsid w:val="00480BD7"/>
    <w:rsid w:val="00480BDB"/>
    <w:rsid w:val="00480C06"/>
    <w:rsid w:val="00480C55"/>
    <w:rsid w:val="00480C95"/>
    <w:rsid w:val="00480CF7"/>
    <w:rsid w:val="00480CFA"/>
    <w:rsid w:val="00480D13"/>
    <w:rsid w:val="00480D18"/>
    <w:rsid w:val="00480D28"/>
    <w:rsid w:val="00480D51"/>
    <w:rsid w:val="00480D5F"/>
    <w:rsid w:val="00480D62"/>
    <w:rsid w:val="00480DB2"/>
    <w:rsid w:val="00480DC2"/>
    <w:rsid w:val="00480DDC"/>
    <w:rsid w:val="00480DFF"/>
    <w:rsid w:val="00480E08"/>
    <w:rsid w:val="00480E29"/>
    <w:rsid w:val="00480E3F"/>
    <w:rsid w:val="00480E40"/>
    <w:rsid w:val="00480E74"/>
    <w:rsid w:val="00480E92"/>
    <w:rsid w:val="00480E93"/>
    <w:rsid w:val="00480ED8"/>
    <w:rsid w:val="00480EF0"/>
    <w:rsid w:val="00480F46"/>
    <w:rsid w:val="00480F51"/>
    <w:rsid w:val="00480FA5"/>
    <w:rsid w:val="00480FE1"/>
    <w:rsid w:val="00480FF0"/>
    <w:rsid w:val="0048100C"/>
    <w:rsid w:val="004811CE"/>
    <w:rsid w:val="00481249"/>
    <w:rsid w:val="00481264"/>
    <w:rsid w:val="0048126E"/>
    <w:rsid w:val="004812D0"/>
    <w:rsid w:val="004812F7"/>
    <w:rsid w:val="0048136C"/>
    <w:rsid w:val="00481399"/>
    <w:rsid w:val="004813B3"/>
    <w:rsid w:val="004813CA"/>
    <w:rsid w:val="004813CF"/>
    <w:rsid w:val="004813FA"/>
    <w:rsid w:val="00481432"/>
    <w:rsid w:val="00481445"/>
    <w:rsid w:val="0048147A"/>
    <w:rsid w:val="00481536"/>
    <w:rsid w:val="00481609"/>
    <w:rsid w:val="0048179F"/>
    <w:rsid w:val="004817AD"/>
    <w:rsid w:val="004817BE"/>
    <w:rsid w:val="00481875"/>
    <w:rsid w:val="004818AA"/>
    <w:rsid w:val="004818F3"/>
    <w:rsid w:val="00481982"/>
    <w:rsid w:val="00481995"/>
    <w:rsid w:val="004819A0"/>
    <w:rsid w:val="004819E8"/>
    <w:rsid w:val="00481A21"/>
    <w:rsid w:val="00481A2E"/>
    <w:rsid w:val="00481A31"/>
    <w:rsid w:val="00481A67"/>
    <w:rsid w:val="00481A7B"/>
    <w:rsid w:val="00481AC4"/>
    <w:rsid w:val="00481ADB"/>
    <w:rsid w:val="00481B18"/>
    <w:rsid w:val="00481B29"/>
    <w:rsid w:val="00481B59"/>
    <w:rsid w:val="00481BA6"/>
    <w:rsid w:val="00481BC0"/>
    <w:rsid w:val="00481C22"/>
    <w:rsid w:val="00481C3D"/>
    <w:rsid w:val="00481CD3"/>
    <w:rsid w:val="00481D13"/>
    <w:rsid w:val="00481D79"/>
    <w:rsid w:val="00481DDB"/>
    <w:rsid w:val="00481DE7"/>
    <w:rsid w:val="00481E15"/>
    <w:rsid w:val="00481EA6"/>
    <w:rsid w:val="00481EE2"/>
    <w:rsid w:val="00481F1A"/>
    <w:rsid w:val="00481F1B"/>
    <w:rsid w:val="00481F1D"/>
    <w:rsid w:val="00481F9C"/>
    <w:rsid w:val="00482000"/>
    <w:rsid w:val="00482018"/>
    <w:rsid w:val="00482021"/>
    <w:rsid w:val="0048215C"/>
    <w:rsid w:val="00482175"/>
    <w:rsid w:val="004821D1"/>
    <w:rsid w:val="004821DC"/>
    <w:rsid w:val="00482205"/>
    <w:rsid w:val="004822E4"/>
    <w:rsid w:val="004822EE"/>
    <w:rsid w:val="004823B1"/>
    <w:rsid w:val="00482428"/>
    <w:rsid w:val="00482462"/>
    <w:rsid w:val="004824C1"/>
    <w:rsid w:val="0048250C"/>
    <w:rsid w:val="00482550"/>
    <w:rsid w:val="0048258D"/>
    <w:rsid w:val="00482593"/>
    <w:rsid w:val="00482599"/>
    <w:rsid w:val="0048259E"/>
    <w:rsid w:val="004825E6"/>
    <w:rsid w:val="004825FE"/>
    <w:rsid w:val="00482636"/>
    <w:rsid w:val="00482652"/>
    <w:rsid w:val="004826AA"/>
    <w:rsid w:val="00482743"/>
    <w:rsid w:val="00482774"/>
    <w:rsid w:val="00482798"/>
    <w:rsid w:val="004827EF"/>
    <w:rsid w:val="00482848"/>
    <w:rsid w:val="0048289D"/>
    <w:rsid w:val="004828AE"/>
    <w:rsid w:val="004828EC"/>
    <w:rsid w:val="004828F8"/>
    <w:rsid w:val="00482AE2"/>
    <w:rsid w:val="00482BA0"/>
    <w:rsid w:val="00482BF9"/>
    <w:rsid w:val="00482C2F"/>
    <w:rsid w:val="00482C3F"/>
    <w:rsid w:val="00482CE0"/>
    <w:rsid w:val="00482CE3"/>
    <w:rsid w:val="00482CFE"/>
    <w:rsid w:val="00482D5B"/>
    <w:rsid w:val="00482D88"/>
    <w:rsid w:val="00482DB6"/>
    <w:rsid w:val="00482DE2"/>
    <w:rsid w:val="00482E55"/>
    <w:rsid w:val="00482E8D"/>
    <w:rsid w:val="00482EDF"/>
    <w:rsid w:val="00482EF2"/>
    <w:rsid w:val="00482F4F"/>
    <w:rsid w:val="00482F77"/>
    <w:rsid w:val="00482F84"/>
    <w:rsid w:val="00482FA7"/>
    <w:rsid w:val="00482FAF"/>
    <w:rsid w:val="00483008"/>
    <w:rsid w:val="00483058"/>
    <w:rsid w:val="0048306A"/>
    <w:rsid w:val="004830C6"/>
    <w:rsid w:val="00483139"/>
    <w:rsid w:val="004831A0"/>
    <w:rsid w:val="004831A1"/>
    <w:rsid w:val="004831C0"/>
    <w:rsid w:val="004831F8"/>
    <w:rsid w:val="004831F9"/>
    <w:rsid w:val="0048323E"/>
    <w:rsid w:val="00483307"/>
    <w:rsid w:val="00483317"/>
    <w:rsid w:val="00483360"/>
    <w:rsid w:val="004833F9"/>
    <w:rsid w:val="0048345E"/>
    <w:rsid w:val="00483476"/>
    <w:rsid w:val="004834BD"/>
    <w:rsid w:val="004834C8"/>
    <w:rsid w:val="004834DF"/>
    <w:rsid w:val="0048352B"/>
    <w:rsid w:val="00483590"/>
    <w:rsid w:val="004835CA"/>
    <w:rsid w:val="0048361A"/>
    <w:rsid w:val="0048361E"/>
    <w:rsid w:val="00483699"/>
    <w:rsid w:val="004836D0"/>
    <w:rsid w:val="004836E0"/>
    <w:rsid w:val="004836E4"/>
    <w:rsid w:val="00483701"/>
    <w:rsid w:val="0048370D"/>
    <w:rsid w:val="00483716"/>
    <w:rsid w:val="00483730"/>
    <w:rsid w:val="00483734"/>
    <w:rsid w:val="0048378E"/>
    <w:rsid w:val="00483798"/>
    <w:rsid w:val="0048379A"/>
    <w:rsid w:val="004837E4"/>
    <w:rsid w:val="004837E9"/>
    <w:rsid w:val="00483812"/>
    <w:rsid w:val="00483814"/>
    <w:rsid w:val="00483818"/>
    <w:rsid w:val="00483833"/>
    <w:rsid w:val="00483860"/>
    <w:rsid w:val="004838C3"/>
    <w:rsid w:val="004838C6"/>
    <w:rsid w:val="00483901"/>
    <w:rsid w:val="00483948"/>
    <w:rsid w:val="0048397A"/>
    <w:rsid w:val="004839AF"/>
    <w:rsid w:val="004839BE"/>
    <w:rsid w:val="004839CE"/>
    <w:rsid w:val="00483A87"/>
    <w:rsid w:val="00483A97"/>
    <w:rsid w:val="00483B43"/>
    <w:rsid w:val="00483B55"/>
    <w:rsid w:val="00483BB6"/>
    <w:rsid w:val="00483BC1"/>
    <w:rsid w:val="00483BFA"/>
    <w:rsid w:val="00483BFF"/>
    <w:rsid w:val="00483C37"/>
    <w:rsid w:val="00483C39"/>
    <w:rsid w:val="00483C45"/>
    <w:rsid w:val="00483C83"/>
    <w:rsid w:val="00483CB5"/>
    <w:rsid w:val="00483CBB"/>
    <w:rsid w:val="00483CC3"/>
    <w:rsid w:val="00483D68"/>
    <w:rsid w:val="00483DD7"/>
    <w:rsid w:val="00483DDF"/>
    <w:rsid w:val="00483E59"/>
    <w:rsid w:val="00483E5A"/>
    <w:rsid w:val="00483E70"/>
    <w:rsid w:val="00483EE9"/>
    <w:rsid w:val="00483F04"/>
    <w:rsid w:val="00483F37"/>
    <w:rsid w:val="00483F59"/>
    <w:rsid w:val="00483F8B"/>
    <w:rsid w:val="00483FCD"/>
    <w:rsid w:val="00483FE0"/>
    <w:rsid w:val="00483FF2"/>
    <w:rsid w:val="0048400C"/>
    <w:rsid w:val="00484059"/>
    <w:rsid w:val="0048407A"/>
    <w:rsid w:val="004840D4"/>
    <w:rsid w:val="004840FC"/>
    <w:rsid w:val="0048412F"/>
    <w:rsid w:val="00484148"/>
    <w:rsid w:val="00484171"/>
    <w:rsid w:val="004841A2"/>
    <w:rsid w:val="0048425D"/>
    <w:rsid w:val="0048427F"/>
    <w:rsid w:val="00484305"/>
    <w:rsid w:val="004843C1"/>
    <w:rsid w:val="004843D5"/>
    <w:rsid w:val="0048446C"/>
    <w:rsid w:val="004844B9"/>
    <w:rsid w:val="004844D8"/>
    <w:rsid w:val="004844EC"/>
    <w:rsid w:val="004845D1"/>
    <w:rsid w:val="00484670"/>
    <w:rsid w:val="004846B7"/>
    <w:rsid w:val="004846BA"/>
    <w:rsid w:val="00484705"/>
    <w:rsid w:val="00484717"/>
    <w:rsid w:val="00484738"/>
    <w:rsid w:val="0048476E"/>
    <w:rsid w:val="00484790"/>
    <w:rsid w:val="004847BB"/>
    <w:rsid w:val="004847DA"/>
    <w:rsid w:val="0048482D"/>
    <w:rsid w:val="0048487B"/>
    <w:rsid w:val="00484962"/>
    <w:rsid w:val="004849A5"/>
    <w:rsid w:val="004849BB"/>
    <w:rsid w:val="00484A0B"/>
    <w:rsid w:val="00484A5A"/>
    <w:rsid w:val="00484ABB"/>
    <w:rsid w:val="00484AF8"/>
    <w:rsid w:val="00484AFC"/>
    <w:rsid w:val="00484B01"/>
    <w:rsid w:val="00484B31"/>
    <w:rsid w:val="00484B76"/>
    <w:rsid w:val="00484C31"/>
    <w:rsid w:val="00484C7E"/>
    <w:rsid w:val="00484CC5"/>
    <w:rsid w:val="00484CEF"/>
    <w:rsid w:val="00484CFF"/>
    <w:rsid w:val="00484D65"/>
    <w:rsid w:val="00484E0A"/>
    <w:rsid w:val="00484E0D"/>
    <w:rsid w:val="00484E30"/>
    <w:rsid w:val="00484E5E"/>
    <w:rsid w:val="00484EE2"/>
    <w:rsid w:val="00484F0B"/>
    <w:rsid w:val="00484F63"/>
    <w:rsid w:val="00484F65"/>
    <w:rsid w:val="00485027"/>
    <w:rsid w:val="004850AE"/>
    <w:rsid w:val="00485150"/>
    <w:rsid w:val="00485192"/>
    <w:rsid w:val="00485206"/>
    <w:rsid w:val="00485213"/>
    <w:rsid w:val="0048526E"/>
    <w:rsid w:val="00485272"/>
    <w:rsid w:val="004852F1"/>
    <w:rsid w:val="004852FA"/>
    <w:rsid w:val="0048532A"/>
    <w:rsid w:val="00485330"/>
    <w:rsid w:val="00485353"/>
    <w:rsid w:val="00485391"/>
    <w:rsid w:val="004853AC"/>
    <w:rsid w:val="004853EC"/>
    <w:rsid w:val="004853EE"/>
    <w:rsid w:val="00485436"/>
    <w:rsid w:val="00485483"/>
    <w:rsid w:val="0048551B"/>
    <w:rsid w:val="00485527"/>
    <w:rsid w:val="00485535"/>
    <w:rsid w:val="0048553B"/>
    <w:rsid w:val="004855B5"/>
    <w:rsid w:val="004855E1"/>
    <w:rsid w:val="004855EB"/>
    <w:rsid w:val="00485608"/>
    <w:rsid w:val="00485642"/>
    <w:rsid w:val="00485650"/>
    <w:rsid w:val="00485656"/>
    <w:rsid w:val="00485729"/>
    <w:rsid w:val="0048572E"/>
    <w:rsid w:val="00485747"/>
    <w:rsid w:val="00485758"/>
    <w:rsid w:val="004857C1"/>
    <w:rsid w:val="00485880"/>
    <w:rsid w:val="004858C3"/>
    <w:rsid w:val="00485911"/>
    <w:rsid w:val="0048591A"/>
    <w:rsid w:val="0048592C"/>
    <w:rsid w:val="00485956"/>
    <w:rsid w:val="00485976"/>
    <w:rsid w:val="00485997"/>
    <w:rsid w:val="004859A7"/>
    <w:rsid w:val="004859B5"/>
    <w:rsid w:val="004859FA"/>
    <w:rsid w:val="00485A4A"/>
    <w:rsid w:val="00485AB0"/>
    <w:rsid w:val="00485B29"/>
    <w:rsid w:val="00485B5F"/>
    <w:rsid w:val="00485B9A"/>
    <w:rsid w:val="00485BAD"/>
    <w:rsid w:val="00485BD0"/>
    <w:rsid w:val="00485BDA"/>
    <w:rsid w:val="00485BFB"/>
    <w:rsid w:val="00485C0A"/>
    <w:rsid w:val="00485C4D"/>
    <w:rsid w:val="00485C52"/>
    <w:rsid w:val="00485C8A"/>
    <w:rsid w:val="00485D19"/>
    <w:rsid w:val="00485D70"/>
    <w:rsid w:val="00485DB1"/>
    <w:rsid w:val="00485DBF"/>
    <w:rsid w:val="00485DC3"/>
    <w:rsid w:val="00485E17"/>
    <w:rsid w:val="00485E4B"/>
    <w:rsid w:val="00485E56"/>
    <w:rsid w:val="00485EF7"/>
    <w:rsid w:val="00485F52"/>
    <w:rsid w:val="00485F66"/>
    <w:rsid w:val="00485F7D"/>
    <w:rsid w:val="00485FD7"/>
    <w:rsid w:val="0048607A"/>
    <w:rsid w:val="00486092"/>
    <w:rsid w:val="004860A5"/>
    <w:rsid w:val="004860B0"/>
    <w:rsid w:val="0048610B"/>
    <w:rsid w:val="00486135"/>
    <w:rsid w:val="00486140"/>
    <w:rsid w:val="00486153"/>
    <w:rsid w:val="00486168"/>
    <w:rsid w:val="0048618F"/>
    <w:rsid w:val="00486195"/>
    <w:rsid w:val="004861EE"/>
    <w:rsid w:val="00486216"/>
    <w:rsid w:val="00486241"/>
    <w:rsid w:val="00486267"/>
    <w:rsid w:val="0048628E"/>
    <w:rsid w:val="004862FF"/>
    <w:rsid w:val="00486312"/>
    <w:rsid w:val="0048631D"/>
    <w:rsid w:val="00486356"/>
    <w:rsid w:val="0048640B"/>
    <w:rsid w:val="0048643A"/>
    <w:rsid w:val="0048643D"/>
    <w:rsid w:val="00486472"/>
    <w:rsid w:val="004864D0"/>
    <w:rsid w:val="004864D9"/>
    <w:rsid w:val="004864DE"/>
    <w:rsid w:val="0048650E"/>
    <w:rsid w:val="0048653E"/>
    <w:rsid w:val="004865B3"/>
    <w:rsid w:val="004865DD"/>
    <w:rsid w:val="004865E0"/>
    <w:rsid w:val="0048665B"/>
    <w:rsid w:val="004866DA"/>
    <w:rsid w:val="0048670F"/>
    <w:rsid w:val="004867A9"/>
    <w:rsid w:val="004867B6"/>
    <w:rsid w:val="00486844"/>
    <w:rsid w:val="00486896"/>
    <w:rsid w:val="004868AA"/>
    <w:rsid w:val="004868E8"/>
    <w:rsid w:val="00486956"/>
    <w:rsid w:val="0048695F"/>
    <w:rsid w:val="00486999"/>
    <w:rsid w:val="004869D4"/>
    <w:rsid w:val="00486A47"/>
    <w:rsid w:val="00486AAC"/>
    <w:rsid w:val="00486AAE"/>
    <w:rsid w:val="00486B54"/>
    <w:rsid w:val="00486BD8"/>
    <w:rsid w:val="00486C0D"/>
    <w:rsid w:val="00486C3C"/>
    <w:rsid w:val="00486C3D"/>
    <w:rsid w:val="00486CD3"/>
    <w:rsid w:val="00486CF0"/>
    <w:rsid w:val="00486D31"/>
    <w:rsid w:val="00486D61"/>
    <w:rsid w:val="00486D7B"/>
    <w:rsid w:val="00486D98"/>
    <w:rsid w:val="00486DC8"/>
    <w:rsid w:val="00486E65"/>
    <w:rsid w:val="00486EC0"/>
    <w:rsid w:val="00486EF4"/>
    <w:rsid w:val="00486F3D"/>
    <w:rsid w:val="00486F46"/>
    <w:rsid w:val="00486FA4"/>
    <w:rsid w:val="00487030"/>
    <w:rsid w:val="0048706E"/>
    <w:rsid w:val="00487080"/>
    <w:rsid w:val="00487098"/>
    <w:rsid w:val="0048709D"/>
    <w:rsid w:val="00487107"/>
    <w:rsid w:val="00487122"/>
    <w:rsid w:val="0048717F"/>
    <w:rsid w:val="004871A2"/>
    <w:rsid w:val="004872AD"/>
    <w:rsid w:val="004872BB"/>
    <w:rsid w:val="0048731A"/>
    <w:rsid w:val="00487327"/>
    <w:rsid w:val="0048732F"/>
    <w:rsid w:val="0048733F"/>
    <w:rsid w:val="00487384"/>
    <w:rsid w:val="00487395"/>
    <w:rsid w:val="00487396"/>
    <w:rsid w:val="004873DC"/>
    <w:rsid w:val="004873E0"/>
    <w:rsid w:val="0048740D"/>
    <w:rsid w:val="0048743D"/>
    <w:rsid w:val="00487456"/>
    <w:rsid w:val="004874C5"/>
    <w:rsid w:val="0048750E"/>
    <w:rsid w:val="00487558"/>
    <w:rsid w:val="00487568"/>
    <w:rsid w:val="00487595"/>
    <w:rsid w:val="0048762F"/>
    <w:rsid w:val="00487644"/>
    <w:rsid w:val="0048764B"/>
    <w:rsid w:val="0048767B"/>
    <w:rsid w:val="00487681"/>
    <w:rsid w:val="004876D8"/>
    <w:rsid w:val="004876E4"/>
    <w:rsid w:val="004876F5"/>
    <w:rsid w:val="00487753"/>
    <w:rsid w:val="00487769"/>
    <w:rsid w:val="004877BF"/>
    <w:rsid w:val="00487804"/>
    <w:rsid w:val="0048783A"/>
    <w:rsid w:val="0048783D"/>
    <w:rsid w:val="004878CC"/>
    <w:rsid w:val="004878F3"/>
    <w:rsid w:val="004878F9"/>
    <w:rsid w:val="004878FA"/>
    <w:rsid w:val="00487903"/>
    <w:rsid w:val="0048790D"/>
    <w:rsid w:val="00487923"/>
    <w:rsid w:val="00487968"/>
    <w:rsid w:val="00487A7D"/>
    <w:rsid w:val="00487B1C"/>
    <w:rsid w:val="00487B3A"/>
    <w:rsid w:val="00487B70"/>
    <w:rsid w:val="00487B8E"/>
    <w:rsid w:val="00487BF0"/>
    <w:rsid w:val="00487C2E"/>
    <w:rsid w:val="00487CA2"/>
    <w:rsid w:val="00487CB1"/>
    <w:rsid w:val="00487CCE"/>
    <w:rsid w:val="00487CE8"/>
    <w:rsid w:val="00487D1A"/>
    <w:rsid w:val="00487E21"/>
    <w:rsid w:val="00487E3F"/>
    <w:rsid w:val="00487E55"/>
    <w:rsid w:val="00487E5C"/>
    <w:rsid w:val="00487EA1"/>
    <w:rsid w:val="00487EBE"/>
    <w:rsid w:val="00487ED7"/>
    <w:rsid w:val="00487F2B"/>
    <w:rsid w:val="00487F46"/>
    <w:rsid w:val="00487F4A"/>
    <w:rsid w:val="00487F54"/>
    <w:rsid w:val="00487F5A"/>
    <w:rsid w:val="00487F80"/>
    <w:rsid w:val="00487F9E"/>
    <w:rsid w:val="00487FD1"/>
    <w:rsid w:val="00487FE5"/>
    <w:rsid w:val="00487FF3"/>
    <w:rsid w:val="00490064"/>
    <w:rsid w:val="00490079"/>
    <w:rsid w:val="00490086"/>
    <w:rsid w:val="004900C7"/>
    <w:rsid w:val="00490131"/>
    <w:rsid w:val="00490143"/>
    <w:rsid w:val="00490187"/>
    <w:rsid w:val="0049019C"/>
    <w:rsid w:val="004901C1"/>
    <w:rsid w:val="004901F1"/>
    <w:rsid w:val="00490209"/>
    <w:rsid w:val="004902A3"/>
    <w:rsid w:val="004902A8"/>
    <w:rsid w:val="004902CA"/>
    <w:rsid w:val="00490327"/>
    <w:rsid w:val="0049038E"/>
    <w:rsid w:val="00490472"/>
    <w:rsid w:val="00490480"/>
    <w:rsid w:val="004904CD"/>
    <w:rsid w:val="004904CF"/>
    <w:rsid w:val="004904DB"/>
    <w:rsid w:val="00490504"/>
    <w:rsid w:val="00490523"/>
    <w:rsid w:val="00490529"/>
    <w:rsid w:val="0049052D"/>
    <w:rsid w:val="00490547"/>
    <w:rsid w:val="00490567"/>
    <w:rsid w:val="00490568"/>
    <w:rsid w:val="00490593"/>
    <w:rsid w:val="004905C5"/>
    <w:rsid w:val="0049060F"/>
    <w:rsid w:val="0049065F"/>
    <w:rsid w:val="0049068B"/>
    <w:rsid w:val="00490699"/>
    <w:rsid w:val="004906BC"/>
    <w:rsid w:val="004906C6"/>
    <w:rsid w:val="004906CE"/>
    <w:rsid w:val="0049079C"/>
    <w:rsid w:val="004907AF"/>
    <w:rsid w:val="004907C1"/>
    <w:rsid w:val="00490815"/>
    <w:rsid w:val="0049082A"/>
    <w:rsid w:val="0049086A"/>
    <w:rsid w:val="00490893"/>
    <w:rsid w:val="00490934"/>
    <w:rsid w:val="0049096B"/>
    <w:rsid w:val="004909B2"/>
    <w:rsid w:val="004909C3"/>
    <w:rsid w:val="004909E7"/>
    <w:rsid w:val="00490A4B"/>
    <w:rsid w:val="00490A4E"/>
    <w:rsid w:val="00490B0A"/>
    <w:rsid w:val="00490B4E"/>
    <w:rsid w:val="00490BA9"/>
    <w:rsid w:val="00490BF6"/>
    <w:rsid w:val="00490C03"/>
    <w:rsid w:val="00490C0A"/>
    <w:rsid w:val="00490C25"/>
    <w:rsid w:val="00490C54"/>
    <w:rsid w:val="00490CD8"/>
    <w:rsid w:val="00490CFD"/>
    <w:rsid w:val="00490D50"/>
    <w:rsid w:val="00490D84"/>
    <w:rsid w:val="00490D9A"/>
    <w:rsid w:val="00490E75"/>
    <w:rsid w:val="00490EBD"/>
    <w:rsid w:val="00490ED9"/>
    <w:rsid w:val="00490F34"/>
    <w:rsid w:val="00490F58"/>
    <w:rsid w:val="00490F67"/>
    <w:rsid w:val="00490FA4"/>
    <w:rsid w:val="00490FC0"/>
    <w:rsid w:val="00490FF9"/>
    <w:rsid w:val="00491004"/>
    <w:rsid w:val="00491005"/>
    <w:rsid w:val="0049102B"/>
    <w:rsid w:val="00491051"/>
    <w:rsid w:val="004911A0"/>
    <w:rsid w:val="004911D5"/>
    <w:rsid w:val="00491216"/>
    <w:rsid w:val="004912DA"/>
    <w:rsid w:val="004912E9"/>
    <w:rsid w:val="004912FC"/>
    <w:rsid w:val="0049135D"/>
    <w:rsid w:val="00491386"/>
    <w:rsid w:val="004913AD"/>
    <w:rsid w:val="004913BB"/>
    <w:rsid w:val="004913D2"/>
    <w:rsid w:val="00491405"/>
    <w:rsid w:val="00491435"/>
    <w:rsid w:val="00491446"/>
    <w:rsid w:val="0049146E"/>
    <w:rsid w:val="004914F0"/>
    <w:rsid w:val="0049151F"/>
    <w:rsid w:val="0049154D"/>
    <w:rsid w:val="00491550"/>
    <w:rsid w:val="00491563"/>
    <w:rsid w:val="00491586"/>
    <w:rsid w:val="0049159A"/>
    <w:rsid w:val="004915C3"/>
    <w:rsid w:val="004915C5"/>
    <w:rsid w:val="004915F0"/>
    <w:rsid w:val="00491636"/>
    <w:rsid w:val="0049163E"/>
    <w:rsid w:val="0049168B"/>
    <w:rsid w:val="004916C6"/>
    <w:rsid w:val="00491717"/>
    <w:rsid w:val="0049171E"/>
    <w:rsid w:val="00491737"/>
    <w:rsid w:val="0049174B"/>
    <w:rsid w:val="00491784"/>
    <w:rsid w:val="004917AA"/>
    <w:rsid w:val="004917BD"/>
    <w:rsid w:val="004917E9"/>
    <w:rsid w:val="0049182C"/>
    <w:rsid w:val="00491870"/>
    <w:rsid w:val="0049188B"/>
    <w:rsid w:val="0049190E"/>
    <w:rsid w:val="00491911"/>
    <w:rsid w:val="00491988"/>
    <w:rsid w:val="00491989"/>
    <w:rsid w:val="004919B1"/>
    <w:rsid w:val="004919EE"/>
    <w:rsid w:val="00491A1D"/>
    <w:rsid w:val="00491A57"/>
    <w:rsid w:val="00491A98"/>
    <w:rsid w:val="00491A9B"/>
    <w:rsid w:val="00491AA8"/>
    <w:rsid w:val="00491AB2"/>
    <w:rsid w:val="00491AD0"/>
    <w:rsid w:val="00491B0A"/>
    <w:rsid w:val="00491B2E"/>
    <w:rsid w:val="00491B53"/>
    <w:rsid w:val="00491BF7"/>
    <w:rsid w:val="00491C1B"/>
    <w:rsid w:val="00491C47"/>
    <w:rsid w:val="00491CFF"/>
    <w:rsid w:val="00491D05"/>
    <w:rsid w:val="00491D31"/>
    <w:rsid w:val="00491D60"/>
    <w:rsid w:val="00491D66"/>
    <w:rsid w:val="00491DA8"/>
    <w:rsid w:val="00491E1B"/>
    <w:rsid w:val="00491E5A"/>
    <w:rsid w:val="00491EA6"/>
    <w:rsid w:val="00491EDC"/>
    <w:rsid w:val="00491EEB"/>
    <w:rsid w:val="00491F05"/>
    <w:rsid w:val="00491F16"/>
    <w:rsid w:val="00491F1B"/>
    <w:rsid w:val="00491F38"/>
    <w:rsid w:val="00491F48"/>
    <w:rsid w:val="00491F83"/>
    <w:rsid w:val="00491F9A"/>
    <w:rsid w:val="00491F9B"/>
    <w:rsid w:val="00491FB0"/>
    <w:rsid w:val="00491FF7"/>
    <w:rsid w:val="0049200D"/>
    <w:rsid w:val="00492096"/>
    <w:rsid w:val="004920AB"/>
    <w:rsid w:val="004920C4"/>
    <w:rsid w:val="004920E2"/>
    <w:rsid w:val="004920ED"/>
    <w:rsid w:val="0049210B"/>
    <w:rsid w:val="00492120"/>
    <w:rsid w:val="0049213E"/>
    <w:rsid w:val="00492177"/>
    <w:rsid w:val="004921C6"/>
    <w:rsid w:val="004922A3"/>
    <w:rsid w:val="004922C7"/>
    <w:rsid w:val="00492396"/>
    <w:rsid w:val="004923A3"/>
    <w:rsid w:val="004923A6"/>
    <w:rsid w:val="004923CC"/>
    <w:rsid w:val="0049245E"/>
    <w:rsid w:val="0049247B"/>
    <w:rsid w:val="004924AC"/>
    <w:rsid w:val="004924B8"/>
    <w:rsid w:val="004924BA"/>
    <w:rsid w:val="004924BB"/>
    <w:rsid w:val="004924C9"/>
    <w:rsid w:val="004924D6"/>
    <w:rsid w:val="0049251D"/>
    <w:rsid w:val="00492542"/>
    <w:rsid w:val="0049256B"/>
    <w:rsid w:val="00492591"/>
    <w:rsid w:val="004925AE"/>
    <w:rsid w:val="004925C9"/>
    <w:rsid w:val="004925D4"/>
    <w:rsid w:val="00492617"/>
    <w:rsid w:val="0049263A"/>
    <w:rsid w:val="0049264C"/>
    <w:rsid w:val="0049266A"/>
    <w:rsid w:val="004926A6"/>
    <w:rsid w:val="0049271E"/>
    <w:rsid w:val="0049278E"/>
    <w:rsid w:val="004927C1"/>
    <w:rsid w:val="004927EA"/>
    <w:rsid w:val="004927EB"/>
    <w:rsid w:val="004927FD"/>
    <w:rsid w:val="00492803"/>
    <w:rsid w:val="00492812"/>
    <w:rsid w:val="004928F9"/>
    <w:rsid w:val="00492912"/>
    <w:rsid w:val="00492949"/>
    <w:rsid w:val="00492956"/>
    <w:rsid w:val="00492958"/>
    <w:rsid w:val="00492971"/>
    <w:rsid w:val="0049298C"/>
    <w:rsid w:val="00492AD8"/>
    <w:rsid w:val="00492B3E"/>
    <w:rsid w:val="00492B7B"/>
    <w:rsid w:val="00492BA1"/>
    <w:rsid w:val="00492BAB"/>
    <w:rsid w:val="00492BB9"/>
    <w:rsid w:val="00492BDD"/>
    <w:rsid w:val="00492C01"/>
    <w:rsid w:val="00492C32"/>
    <w:rsid w:val="00492C3E"/>
    <w:rsid w:val="00492C74"/>
    <w:rsid w:val="00492C84"/>
    <w:rsid w:val="00492CB6"/>
    <w:rsid w:val="00492CBC"/>
    <w:rsid w:val="00492CCE"/>
    <w:rsid w:val="00492D63"/>
    <w:rsid w:val="00492D6B"/>
    <w:rsid w:val="00492D7A"/>
    <w:rsid w:val="00492D8F"/>
    <w:rsid w:val="00492DC8"/>
    <w:rsid w:val="00492DF3"/>
    <w:rsid w:val="00492E04"/>
    <w:rsid w:val="00492E42"/>
    <w:rsid w:val="00492EB1"/>
    <w:rsid w:val="00492F5B"/>
    <w:rsid w:val="00492F7A"/>
    <w:rsid w:val="00492F8E"/>
    <w:rsid w:val="00492FB3"/>
    <w:rsid w:val="00492FD2"/>
    <w:rsid w:val="00492FFE"/>
    <w:rsid w:val="00493000"/>
    <w:rsid w:val="00493054"/>
    <w:rsid w:val="004930AF"/>
    <w:rsid w:val="004930C3"/>
    <w:rsid w:val="0049310D"/>
    <w:rsid w:val="0049316D"/>
    <w:rsid w:val="004931AB"/>
    <w:rsid w:val="0049322C"/>
    <w:rsid w:val="00493234"/>
    <w:rsid w:val="00493247"/>
    <w:rsid w:val="00493268"/>
    <w:rsid w:val="0049327F"/>
    <w:rsid w:val="00493325"/>
    <w:rsid w:val="00493326"/>
    <w:rsid w:val="004933B1"/>
    <w:rsid w:val="004933EF"/>
    <w:rsid w:val="004933F5"/>
    <w:rsid w:val="00493456"/>
    <w:rsid w:val="00493493"/>
    <w:rsid w:val="004934A4"/>
    <w:rsid w:val="004934A8"/>
    <w:rsid w:val="004934DC"/>
    <w:rsid w:val="0049351B"/>
    <w:rsid w:val="004935A1"/>
    <w:rsid w:val="004935BF"/>
    <w:rsid w:val="00493625"/>
    <w:rsid w:val="00493687"/>
    <w:rsid w:val="004936A1"/>
    <w:rsid w:val="004936FE"/>
    <w:rsid w:val="0049370D"/>
    <w:rsid w:val="00493716"/>
    <w:rsid w:val="00493813"/>
    <w:rsid w:val="0049381A"/>
    <w:rsid w:val="00493827"/>
    <w:rsid w:val="004938F7"/>
    <w:rsid w:val="0049393D"/>
    <w:rsid w:val="0049395F"/>
    <w:rsid w:val="004939C0"/>
    <w:rsid w:val="00493A02"/>
    <w:rsid w:val="00493A6B"/>
    <w:rsid w:val="00493AC4"/>
    <w:rsid w:val="00493AD6"/>
    <w:rsid w:val="00493AEC"/>
    <w:rsid w:val="00493AF4"/>
    <w:rsid w:val="00493B4C"/>
    <w:rsid w:val="00493B4D"/>
    <w:rsid w:val="00493BA1"/>
    <w:rsid w:val="00493BF8"/>
    <w:rsid w:val="00493CAE"/>
    <w:rsid w:val="00493D37"/>
    <w:rsid w:val="00493D4C"/>
    <w:rsid w:val="00493D78"/>
    <w:rsid w:val="00493EF4"/>
    <w:rsid w:val="00493EF8"/>
    <w:rsid w:val="00493F57"/>
    <w:rsid w:val="00493FB9"/>
    <w:rsid w:val="0049404B"/>
    <w:rsid w:val="00494076"/>
    <w:rsid w:val="004940B6"/>
    <w:rsid w:val="004940CB"/>
    <w:rsid w:val="004940CF"/>
    <w:rsid w:val="004940D5"/>
    <w:rsid w:val="0049417B"/>
    <w:rsid w:val="0049421D"/>
    <w:rsid w:val="00494236"/>
    <w:rsid w:val="00494258"/>
    <w:rsid w:val="0049439D"/>
    <w:rsid w:val="0049442B"/>
    <w:rsid w:val="00494458"/>
    <w:rsid w:val="0049446C"/>
    <w:rsid w:val="004944D0"/>
    <w:rsid w:val="00494501"/>
    <w:rsid w:val="00494527"/>
    <w:rsid w:val="00494592"/>
    <w:rsid w:val="00494599"/>
    <w:rsid w:val="004945A8"/>
    <w:rsid w:val="00494604"/>
    <w:rsid w:val="0049461A"/>
    <w:rsid w:val="0049462F"/>
    <w:rsid w:val="00494656"/>
    <w:rsid w:val="00494695"/>
    <w:rsid w:val="004946F6"/>
    <w:rsid w:val="004946FE"/>
    <w:rsid w:val="00494729"/>
    <w:rsid w:val="0049483D"/>
    <w:rsid w:val="00494897"/>
    <w:rsid w:val="004948AD"/>
    <w:rsid w:val="004948C9"/>
    <w:rsid w:val="004948E2"/>
    <w:rsid w:val="004948E4"/>
    <w:rsid w:val="00494958"/>
    <w:rsid w:val="004949D2"/>
    <w:rsid w:val="00494A58"/>
    <w:rsid w:val="00494B0D"/>
    <w:rsid w:val="00494B1F"/>
    <w:rsid w:val="00494B5E"/>
    <w:rsid w:val="00494B9F"/>
    <w:rsid w:val="00494BE3"/>
    <w:rsid w:val="00494C8E"/>
    <w:rsid w:val="00494CD8"/>
    <w:rsid w:val="00494D18"/>
    <w:rsid w:val="00494D65"/>
    <w:rsid w:val="00494D6D"/>
    <w:rsid w:val="00494D82"/>
    <w:rsid w:val="00494D99"/>
    <w:rsid w:val="00494DAD"/>
    <w:rsid w:val="00494EE5"/>
    <w:rsid w:val="00494F75"/>
    <w:rsid w:val="00494FAE"/>
    <w:rsid w:val="00494FD5"/>
    <w:rsid w:val="00494FF2"/>
    <w:rsid w:val="00495006"/>
    <w:rsid w:val="00495012"/>
    <w:rsid w:val="00495024"/>
    <w:rsid w:val="0049502A"/>
    <w:rsid w:val="00495035"/>
    <w:rsid w:val="00495099"/>
    <w:rsid w:val="004950B5"/>
    <w:rsid w:val="004950E7"/>
    <w:rsid w:val="0049516B"/>
    <w:rsid w:val="00495186"/>
    <w:rsid w:val="004951BF"/>
    <w:rsid w:val="00495218"/>
    <w:rsid w:val="00495221"/>
    <w:rsid w:val="004952A2"/>
    <w:rsid w:val="004952CC"/>
    <w:rsid w:val="004952FB"/>
    <w:rsid w:val="00495308"/>
    <w:rsid w:val="0049532E"/>
    <w:rsid w:val="0049533A"/>
    <w:rsid w:val="0049535B"/>
    <w:rsid w:val="004953A3"/>
    <w:rsid w:val="004953B5"/>
    <w:rsid w:val="004953F4"/>
    <w:rsid w:val="004953FA"/>
    <w:rsid w:val="00495422"/>
    <w:rsid w:val="004954D1"/>
    <w:rsid w:val="00495550"/>
    <w:rsid w:val="004955AA"/>
    <w:rsid w:val="00495610"/>
    <w:rsid w:val="00495674"/>
    <w:rsid w:val="00495679"/>
    <w:rsid w:val="004956A5"/>
    <w:rsid w:val="004956C0"/>
    <w:rsid w:val="00495747"/>
    <w:rsid w:val="00495748"/>
    <w:rsid w:val="004957BC"/>
    <w:rsid w:val="004957CB"/>
    <w:rsid w:val="0049583A"/>
    <w:rsid w:val="004958C1"/>
    <w:rsid w:val="004958E3"/>
    <w:rsid w:val="004958EB"/>
    <w:rsid w:val="004959B4"/>
    <w:rsid w:val="004959C9"/>
    <w:rsid w:val="00495A28"/>
    <w:rsid w:val="00495AE6"/>
    <w:rsid w:val="00495B1F"/>
    <w:rsid w:val="00495B51"/>
    <w:rsid w:val="00495BBB"/>
    <w:rsid w:val="00495C23"/>
    <w:rsid w:val="00495C52"/>
    <w:rsid w:val="00495C91"/>
    <w:rsid w:val="00495D22"/>
    <w:rsid w:val="00495D59"/>
    <w:rsid w:val="00495D5B"/>
    <w:rsid w:val="00495D69"/>
    <w:rsid w:val="00495D8C"/>
    <w:rsid w:val="00495DE3"/>
    <w:rsid w:val="00495DE8"/>
    <w:rsid w:val="00495DEB"/>
    <w:rsid w:val="00495DFF"/>
    <w:rsid w:val="00495E1C"/>
    <w:rsid w:val="00495E2C"/>
    <w:rsid w:val="00495E41"/>
    <w:rsid w:val="00495E5A"/>
    <w:rsid w:val="00495E62"/>
    <w:rsid w:val="00495ECB"/>
    <w:rsid w:val="00495F01"/>
    <w:rsid w:val="00496036"/>
    <w:rsid w:val="00496059"/>
    <w:rsid w:val="004960E4"/>
    <w:rsid w:val="0049611E"/>
    <w:rsid w:val="00496147"/>
    <w:rsid w:val="00496154"/>
    <w:rsid w:val="00496191"/>
    <w:rsid w:val="0049628A"/>
    <w:rsid w:val="004962BE"/>
    <w:rsid w:val="004962C5"/>
    <w:rsid w:val="00496338"/>
    <w:rsid w:val="00496383"/>
    <w:rsid w:val="00496399"/>
    <w:rsid w:val="004963AD"/>
    <w:rsid w:val="004963CD"/>
    <w:rsid w:val="004963E2"/>
    <w:rsid w:val="00496446"/>
    <w:rsid w:val="00496477"/>
    <w:rsid w:val="004964AA"/>
    <w:rsid w:val="00496593"/>
    <w:rsid w:val="0049664D"/>
    <w:rsid w:val="0049666D"/>
    <w:rsid w:val="004966B1"/>
    <w:rsid w:val="004966D8"/>
    <w:rsid w:val="0049672D"/>
    <w:rsid w:val="00496760"/>
    <w:rsid w:val="004967A6"/>
    <w:rsid w:val="00496810"/>
    <w:rsid w:val="00496867"/>
    <w:rsid w:val="004968F2"/>
    <w:rsid w:val="00496936"/>
    <w:rsid w:val="00496938"/>
    <w:rsid w:val="00496986"/>
    <w:rsid w:val="00496998"/>
    <w:rsid w:val="004969C0"/>
    <w:rsid w:val="00496A3B"/>
    <w:rsid w:val="00496AB2"/>
    <w:rsid w:val="00496AD0"/>
    <w:rsid w:val="00496B27"/>
    <w:rsid w:val="00496B39"/>
    <w:rsid w:val="00496BCA"/>
    <w:rsid w:val="00496BEE"/>
    <w:rsid w:val="00496BF4"/>
    <w:rsid w:val="00496C94"/>
    <w:rsid w:val="00496CA5"/>
    <w:rsid w:val="00496D04"/>
    <w:rsid w:val="00496D8C"/>
    <w:rsid w:val="00496DE6"/>
    <w:rsid w:val="00496DFB"/>
    <w:rsid w:val="00496E43"/>
    <w:rsid w:val="00496E59"/>
    <w:rsid w:val="00496E82"/>
    <w:rsid w:val="00496F6D"/>
    <w:rsid w:val="00496FB1"/>
    <w:rsid w:val="00496FE1"/>
    <w:rsid w:val="00496FFB"/>
    <w:rsid w:val="00497097"/>
    <w:rsid w:val="004970C9"/>
    <w:rsid w:val="004970ED"/>
    <w:rsid w:val="004971E8"/>
    <w:rsid w:val="00497254"/>
    <w:rsid w:val="0049726F"/>
    <w:rsid w:val="00497271"/>
    <w:rsid w:val="00497288"/>
    <w:rsid w:val="0049728A"/>
    <w:rsid w:val="004972D9"/>
    <w:rsid w:val="0049736E"/>
    <w:rsid w:val="0049739D"/>
    <w:rsid w:val="0049744C"/>
    <w:rsid w:val="00497477"/>
    <w:rsid w:val="004974C6"/>
    <w:rsid w:val="004974E2"/>
    <w:rsid w:val="00497512"/>
    <w:rsid w:val="00497562"/>
    <w:rsid w:val="00497634"/>
    <w:rsid w:val="00497666"/>
    <w:rsid w:val="004976F0"/>
    <w:rsid w:val="004976F2"/>
    <w:rsid w:val="004976F6"/>
    <w:rsid w:val="0049770A"/>
    <w:rsid w:val="00497765"/>
    <w:rsid w:val="00497779"/>
    <w:rsid w:val="0049779E"/>
    <w:rsid w:val="004977B3"/>
    <w:rsid w:val="004977E7"/>
    <w:rsid w:val="0049780A"/>
    <w:rsid w:val="00497812"/>
    <w:rsid w:val="00497897"/>
    <w:rsid w:val="00497947"/>
    <w:rsid w:val="004979A7"/>
    <w:rsid w:val="004979AB"/>
    <w:rsid w:val="004979D1"/>
    <w:rsid w:val="00497A37"/>
    <w:rsid w:val="00497A57"/>
    <w:rsid w:val="00497A70"/>
    <w:rsid w:val="00497AB4"/>
    <w:rsid w:val="00497B00"/>
    <w:rsid w:val="00497B3D"/>
    <w:rsid w:val="00497B9C"/>
    <w:rsid w:val="00497BA9"/>
    <w:rsid w:val="00497BC4"/>
    <w:rsid w:val="00497C97"/>
    <w:rsid w:val="00497D15"/>
    <w:rsid w:val="00497D2F"/>
    <w:rsid w:val="00497D8D"/>
    <w:rsid w:val="00497E5C"/>
    <w:rsid w:val="00497E7E"/>
    <w:rsid w:val="00497EA2"/>
    <w:rsid w:val="00497EDA"/>
    <w:rsid w:val="00497F3E"/>
    <w:rsid w:val="00497F6C"/>
    <w:rsid w:val="00497FA2"/>
    <w:rsid w:val="004A0016"/>
    <w:rsid w:val="004A0068"/>
    <w:rsid w:val="004A00BB"/>
    <w:rsid w:val="004A00DF"/>
    <w:rsid w:val="004A017C"/>
    <w:rsid w:val="004A01E2"/>
    <w:rsid w:val="004A0246"/>
    <w:rsid w:val="004A0265"/>
    <w:rsid w:val="004A0272"/>
    <w:rsid w:val="004A0274"/>
    <w:rsid w:val="004A028A"/>
    <w:rsid w:val="004A0383"/>
    <w:rsid w:val="004A038D"/>
    <w:rsid w:val="004A0394"/>
    <w:rsid w:val="004A03A8"/>
    <w:rsid w:val="004A03EA"/>
    <w:rsid w:val="004A0461"/>
    <w:rsid w:val="004A0478"/>
    <w:rsid w:val="004A04CD"/>
    <w:rsid w:val="004A04D4"/>
    <w:rsid w:val="004A04DB"/>
    <w:rsid w:val="004A04E5"/>
    <w:rsid w:val="004A051A"/>
    <w:rsid w:val="004A058B"/>
    <w:rsid w:val="004A058E"/>
    <w:rsid w:val="004A05AD"/>
    <w:rsid w:val="004A05E7"/>
    <w:rsid w:val="004A05EE"/>
    <w:rsid w:val="004A0664"/>
    <w:rsid w:val="004A0686"/>
    <w:rsid w:val="004A068F"/>
    <w:rsid w:val="004A06A3"/>
    <w:rsid w:val="004A06AA"/>
    <w:rsid w:val="004A06B0"/>
    <w:rsid w:val="004A06B9"/>
    <w:rsid w:val="004A07BA"/>
    <w:rsid w:val="004A07E3"/>
    <w:rsid w:val="004A07EE"/>
    <w:rsid w:val="004A07F5"/>
    <w:rsid w:val="004A0829"/>
    <w:rsid w:val="004A0884"/>
    <w:rsid w:val="004A08C3"/>
    <w:rsid w:val="004A091B"/>
    <w:rsid w:val="004A09A4"/>
    <w:rsid w:val="004A09D9"/>
    <w:rsid w:val="004A09E1"/>
    <w:rsid w:val="004A09E2"/>
    <w:rsid w:val="004A0A14"/>
    <w:rsid w:val="004A0A2B"/>
    <w:rsid w:val="004A0A71"/>
    <w:rsid w:val="004A0AA8"/>
    <w:rsid w:val="004A0B43"/>
    <w:rsid w:val="004A0B63"/>
    <w:rsid w:val="004A0B6E"/>
    <w:rsid w:val="004A0B97"/>
    <w:rsid w:val="004A0BAE"/>
    <w:rsid w:val="004A0BF2"/>
    <w:rsid w:val="004A0C0D"/>
    <w:rsid w:val="004A0C11"/>
    <w:rsid w:val="004A0C24"/>
    <w:rsid w:val="004A0C3B"/>
    <w:rsid w:val="004A0C69"/>
    <w:rsid w:val="004A0CF9"/>
    <w:rsid w:val="004A0E18"/>
    <w:rsid w:val="004A0E38"/>
    <w:rsid w:val="004A0E6E"/>
    <w:rsid w:val="004A0E80"/>
    <w:rsid w:val="004A0E94"/>
    <w:rsid w:val="004A0EBE"/>
    <w:rsid w:val="004A0ED8"/>
    <w:rsid w:val="004A0EEC"/>
    <w:rsid w:val="004A0F1F"/>
    <w:rsid w:val="004A1008"/>
    <w:rsid w:val="004A1094"/>
    <w:rsid w:val="004A109E"/>
    <w:rsid w:val="004A10A1"/>
    <w:rsid w:val="004A1163"/>
    <w:rsid w:val="004A11B9"/>
    <w:rsid w:val="004A11F9"/>
    <w:rsid w:val="004A120B"/>
    <w:rsid w:val="004A1219"/>
    <w:rsid w:val="004A1271"/>
    <w:rsid w:val="004A12D8"/>
    <w:rsid w:val="004A1311"/>
    <w:rsid w:val="004A1334"/>
    <w:rsid w:val="004A135F"/>
    <w:rsid w:val="004A137E"/>
    <w:rsid w:val="004A1381"/>
    <w:rsid w:val="004A13D6"/>
    <w:rsid w:val="004A13E7"/>
    <w:rsid w:val="004A14A6"/>
    <w:rsid w:val="004A153E"/>
    <w:rsid w:val="004A1553"/>
    <w:rsid w:val="004A1564"/>
    <w:rsid w:val="004A1579"/>
    <w:rsid w:val="004A1596"/>
    <w:rsid w:val="004A15CC"/>
    <w:rsid w:val="004A15EC"/>
    <w:rsid w:val="004A1629"/>
    <w:rsid w:val="004A1678"/>
    <w:rsid w:val="004A16BF"/>
    <w:rsid w:val="004A16DB"/>
    <w:rsid w:val="004A171C"/>
    <w:rsid w:val="004A1799"/>
    <w:rsid w:val="004A1808"/>
    <w:rsid w:val="004A1879"/>
    <w:rsid w:val="004A1978"/>
    <w:rsid w:val="004A19B5"/>
    <w:rsid w:val="004A1A67"/>
    <w:rsid w:val="004A1AB5"/>
    <w:rsid w:val="004A1B51"/>
    <w:rsid w:val="004A1B5D"/>
    <w:rsid w:val="004A1BEA"/>
    <w:rsid w:val="004A1C1D"/>
    <w:rsid w:val="004A1C53"/>
    <w:rsid w:val="004A1C82"/>
    <w:rsid w:val="004A1C93"/>
    <w:rsid w:val="004A1CB8"/>
    <w:rsid w:val="004A1CCB"/>
    <w:rsid w:val="004A1D6E"/>
    <w:rsid w:val="004A1D91"/>
    <w:rsid w:val="004A1DA9"/>
    <w:rsid w:val="004A1DC8"/>
    <w:rsid w:val="004A1DC9"/>
    <w:rsid w:val="004A1E72"/>
    <w:rsid w:val="004A1ECB"/>
    <w:rsid w:val="004A1F49"/>
    <w:rsid w:val="004A1FA2"/>
    <w:rsid w:val="004A1FB6"/>
    <w:rsid w:val="004A2011"/>
    <w:rsid w:val="004A2040"/>
    <w:rsid w:val="004A2056"/>
    <w:rsid w:val="004A206F"/>
    <w:rsid w:val="004A207B"/>
    <w:rsid w:val="004A20AF"/>
    <w:rsid w:val="004A20BE"/>
    <w:rsid w:val="004A21BC"/>
    <w:rsid w:val="004A21C3"/>
    <w:rsid w:val="004A21D3"/>
    <w:rsid w:val="004A21FB"/>
    <w:rsid w:val="004A224E"/>
    <w:rsid w:val="004A22AC"/>
    <w:rsid w:val="004A22B6"/>
    <w:rsid w:val="004A22C1"/>
    <w:rsid w:val="004A22D4"/>
    <w:rsid w:val="004A22FD"/>
    <w:rsid w:val="004A2315"/>
    <w:rsid w:val="004A2380"/>
    <w:rsid w:val="004A23DC"/>
    <w:rsid w:val="004A241C"/>
    <w:rsid w:val="004A2426"/>
    <w:rsid w:val="004A2456"/>
    <w:rsid w:val="004A2474"/>
    <w:rsid w:val="004A24D0"/>
    <w:rsid w:val="004A24D7"/>
    <w:rsid w:val="004A2507"/>
    <w:rsid w:val="004A252E"/>
    <w:rsid w:val="004A255C"/>
    <w:rsid w:val="004A25C3"/>
    <w:rsid w:val="004A2616"/>
    <w:rsid w:val="004A262A"/>
    <w:rsid w:val="004A263D"/>
    <w:rsid w:val="004A2675"/>
    <w:rsid w:val="004A26AA"/>
    <w:rsid w:val="004A26B3"/>
    <w:rsid w:val="004A2711"/>
    <w:rsid w:val="004A2764"/>
    <w:rsid w:val="004A2776"/>
    <w:rsid w:val="004A27BA"/>
    <w:rsid w:val="004A27C9"/>
    <w:rsid w:val="004A27CE"/>
    <w:rsid w:val="004A27E5"/>
    <w:rsid w:val="004A2818"/>
    <w:rsid w:val="004A284F"/>
    <w:rsid w:val="004A289E"/>
    <w:rsid w:val="004A28AA"/>
    <w:rsid w:val="004A28B7"/>
    <w:rsid w:val="004A293F"/>
    <w:rsid w:val="004A29D1"/>
    <w:rsid w:val="004A29FA"/>
    <w:rsid w:val="004A2A29"/>
    <w:rsid w:val="004A2AD5"/>
    <w:rsid w:val="004A2B0D"/>
    <w:rsid w:val="004A2B4F"/>
    <w:rsid w:val="004A2B72"/>
    <w:rsid w:val="004A2BF7"/>
    <w:rsid w:val="004A2C2D"/>
    <w:rsid w:val="004A2C65"/>
    <w:rsid w:val="004A2CD2"/>
    <w:rsid w:val="004A2D1C"/>
    <w:rsid w:val="004A2D6B"/>
    <w:rsid w:val="004A2DB6"/>
    <w:rsid w:val="004A2DB9"/>
    <w:rsid w:val="004A2DC9"/>
    <w:rsid w:val="004A2E4E"/>
    <w:rsid w:val="004A2EA0"/>
    <w:rsid w:val="004A2EE6"/>
    <w:rsid w:val="004A2F02"/>
    <w:rsid w:val="004A2F30"/>
    <w:rsid w:val="004A2F6E"/>
    <w:rsid w:val="004A2F7A"/>
    <w:rsid w:val="004A2FF5"/>
    <w:rsid w:val="004A3029"/>
    <w:rsid w:val="004A3041"/>
    <w:rsid w:val="004A304D"/>
    <w:rsid w:val="004A30AB"/>
    <w:rsid w:val="004A30E0"/>
    <w:rsid w:val="004A3115"/>
    <w:rsid w:val="004A3131"/>
    <w:rsid w:val="004A3187"/>
    <w:rsid w:val="004A3191"/>
    <w:rsid w:val="004A31A6"/>
    <w:rsid w:val="004A31CA"/>
    <w:rsid w:val="004A31E0"/>
    <w:rsid w:val="004A31F6"/>
    <w:rsid w:val="004A3200"/>
    <w:rsid w:val="004A32C3"/>
    <w:rsid w:val="004A32C9"/>
    <w:rsid w:val="004A32DE"/>
    <w:rsid w:val="004A33FB"/>
    <w:rsid w:val="004A34A1"/>
    <w:rsid w:val="004A34EF"/>
    <w:rsid w:val="004A3501"/>
    <w:rsid w:val="004A3502"/>
    <w:rsid w:val="004A3567"/>
    <w:rsid w:val="004A35D1"/>
    <w:rsid w:val="004A36B0"/>
    <w:rsid w:val="004A3717"/>
    <w:rsid w:val="004A3755"/>
    <w:rsid w:val="004A375B"/>
    <w:rsid w:val="004A3763"/>
    <w:rsid w:val="004A37F0"/>
    <w:rsid w:val="004A3827"/>
    <w:rsid w:val="004A3873"/>
    <w:rsid w:val="004A3895"/>
    <w:rsid w:val="004A38D3"/>
    <w:rsid w:val="004A3924"/>
    <w:rsid w:val="004A394B"/>
    <w:rsid w:val="004A396C"/>
    <w:rsid w:val="004A3995"/>
    <w:rsid w:val="004A39ED"/>
    <w:rsid w:val="004A39FB"/>
    <w:rsid w:val="004A3A09"/>
    <w:rsid w:val="004A3A0E"/>
    <w:rsid w:val="004A3A14"/>
    <w:rsid w:val="004A3A31"/>
    <w:rsid w:val="004A3A65"/>
    <w:rsid w:val="004A3A91"/>
    <w:rsid w:val="004A3ABD"/>
    <w:rsid w:val="004A3AEB"/>
    <w:rsid w:val="004A3B4B"/>
    <w:rsid w:val="004A3B9A"/>
    <w:rsid w:val="004A3BB0"/>
    <w:rsid w:val="004A3BFD"/>
    <w:rsid w:val="004A3C00"/>
    <w:rsid w:val="004A3C1B"/>
    <w:rsid w:val="004A3C28"/>
    <w:rsid w:val="004A3CD6"/>
    <w:rsid w:val="004A3D11"/>
    <w:rsid w:val="004A3D2D"/>
    <w:rsid w:val="004A3D3A"/>
    <w:rsid w:val="004A3D43"/>
    <w:rsid w:val="004A3D5D"/>
    <w:rsid w:val="004A3D71"/>
    <w:rsid w:val="004A3D95"/>
    <w:rsid w:val="004A3DBE"/>
    <w:rsid w:val="004A3DD5"/>
    <w:rsid w:val="004A3DE1"/>
    <w:rsid w:val="004A3E48"/>
    <w:rsid w:val="004A3EE6"/>
    <w:rsid w:val="004A3F89"/>
    <w:rsid w:val="004A3FBE"/>
    <w:rsid w:val="004A400D"/>
    <w:rsid w:val="004A404E"/>
    <w:rsid w:val="004A4082"/>
    <w:rsid w:val="004A4083"/>
    <w:rsid w:val="004A40D2"/>
    <w:rsid w:val="004A40FD"/>
    <w:rsid w:val="004A412B"/>
    <w:rsid w:val="004A419A"/>
    <w:rsid w:val="004A41C2"/>
    <w:rsid w:val="004A41D4"/>
    <w:rsid w:val="004A41F5"/>
    <w:rsid w:val="004A42AA"/>
    <w:rsid w:val="004A42B1"/>
    <w:rsid w:val="004A433B"/>
    <w:rsid w:val="004A43D4"/>
    <w:rsid w:val="004A4436"/>
    <w:rsid w:val="004A44A9"/>
    <w:rsid w:val="004A453F"/>
    <w:rsid w:val="004A458D"/>
    <w:rsid w:val="004A46DC"/>
    <w:rsid w:val="004A4727"/>
    <w:rsid w:val="004A4742"/>
    <w:rsid w:val="004A4768"/>
    <w:rsid w:val="004A47D9"/>
    <w:rsid w:val="004A4806"/>
    <w:rsid w:val="004A483E"/>
    <w:rsid w:val="004A484B"/>
    <w:rsid w:val="004A487D"/>
    <w:rsid w:val="004A48F8"/>
    <w:rsid w:val="004A48FC"/>
    <w:rsid w:val="004A492E"/>
    <w:rsid w:val="004A4932"/>
    <w:rsid w:val="004A49F1"/>
    <w:rsid w:val="004A4A11"/>
    <w:rsid w:val="004A4A76"/>
    <w:rsid w:val="004A4A78"/>
    <w:rsid w:val="004A4A8A"/>
    <w:rsid w:val="004A4AFF"/>
    <w:rsid w:val="004A4B4E"/>
    <w:rsid w:val="004A4B83"/>
    <w:rsid w:val="004A4BA5"/>
    <w:rsid w:val="004A4BF1"/>
    <w:rsid w:val="004A4BF8"/>
    <w:rsid w:val="004A4C04"/>
    <w:rsid w:val="004A4C0F"/>
    <w:rsid w:val="004A4C74"/>
    <w:rsid w:val="004A4C7B"/>
    <w:rsid w:val="004A4CEA"/>
    <w:rsid w:val="004A4D1D"/>
    <w:rsid w:val="004A4D27"/>
    <w:rsid w:val="004A4DD9"/>
    <w:rsid w:val="004A4DF6"/>
    <w:rsid w:val="004A4ECB"/>
    <w:rsid w:val="004A4F02"/>
    <w:rsid w:val="004A4F72"/>
    <w:rsid w:val="004A5022"/>
    <w:rsid w:val="004A5063"/>
    <w:rsid w:val="004A5092"/>
    <w:rsid w:val="004A50D6"/>
    <w:rsid w:val="004A5127"/>
    <w:rsid w:val="004A5145"/>
    <w:rsid w:val="004A515E"/>
    <w:rsid w:val="004A51A8"/>
    <w:rsid w:val="004A528B"/>
    <w:rsid w:val="004A52A5"/>
    <w:rsid w:val="004A52C1"/>
    <w:rsid w:val="004A52F0"/>
    <w:rsid w:val="004A5319"/>
    <w:rsid w:val="004A5376"/>
    <w:rsid w:val="004A53AA"/>
    <w:rsid w:val="004A53D5"/>
    <w:rsid w:val="004A53E8"/>
    <w:rsid w:val="004A53FB"/>
    <w:rsid w:val="004A5422"/>
    <w:rsid w:val="004A5444"/>
    <w:rsid w:val="004A545C"/>
    <w:rsid w:val="004A5479"/>
    <w:rsid w:val="004A54DE"/>
    <w:rsid w:val="004A552B"/>
    <w:rsid w:val="004A5545"/>
    <w:rsid w:val="004A556A"/>
    <w:rsid w:val="004A55FB"/>
    <w:rsid w:val="004A5600"/>
    <w:rsid w:val="004A569C"/>
    <w:rsid w:val="004A56A3"/>
    <w:rsid w:val="004A5709"/>
    <w:rsid w:val="004A5721"/>
    <w:rsid w:val="004A5777"/>
    <w:rsid w:val="004A57AC"/>
    <w:rsid w:val="004A57D3"/>
    <w:rsid w:val="004A57EE"/>
    <w:rsid w:val="004A583A"/>
    <w:rsid w:val="004A5878"/>
    <w:rsid w:val="004A58B5"/>
    <w:rsid w:val="004A58E3"/>
    <w:rsid w:val="004A5941"/>
    <w:rsid w:val="004A59B9"/>
    <w:rsid w:val="004A59BF"/>
    <w:rsid w:val="004A5A20"/>
    <w:rsid w:val="004A5A5B"/>
    <w:rsid w:val="004A5A6D"/>
    <w:rsid w:val="004A5AC6"/>
    <w:rsid w:val="004A5ACF"/>
    <w:rsid w:val="004A5AEB"/>
    <w:rsid w:val="004A5C41"/>
    <w:rsid w:val="004A5C84"/>
    <w:rsid w:val="004A5D5D"/>
    <w:rsid w:val="004A5D7D"/>
    <w:rsid w:val="004A5D80"/>
    <w:rsid w:val="004A5D98"/>
    <w:rsid w:val="004A5DF7"/>
    <w:rsid w:val="004A5E08"/>
    <w:rsid w:val="004A5E1B"/>
    <w:rsid w:val="004A5E42"/>
    <w:rsid w:val="004A5E7E"/>
    <w:rsid w:val="004A5EC3"/>
    <w:rsid w:val="004A5ED8"/>
    <w:rsid w:val="004A5EE0"/>
    <w:rsid w:val="004A5EF3"/>
    <w:rsid w:val="004A5F5C"/>
    <w:rsid w:val="004A6003"/>
    <w:rsid w:val="004A603D"/>
    <w:rsid w:val="004A6050"/>
    <w:rsid w:val="004A607A"/>
    <w:rsid w:val="004A60C4"/>
    <w:rsid w:val="004A6107"/>
    <w:rsid w:val="004A6135"/>
    <w:rsid w:val="004A614A"/>
    <w:rsid w:val="004A615A"/>
    <w:rsid w:val="004A6162"/>
    <w:rsid w:val="004A61F3"/>
    <w:rsid w:val="004A6233"/>
    <w:rsid w:val="004A62B6"/>
    <w:rsid w:val="004A630E"/>
    <w:rsid w:val="004A6342"/>
    <w:rsid w:val="004A637C"/>
    <w:rsid w:val="004A642C"/>
    <w:rsid w:val="004A6479"/>
    <w:rsid w:val="004A6490"/>
    <w:rsid w:val="004A6510"/>
    <w:rsid w:val="004A65B6"/>
    <w:rsid w:val="004A65E4"/>
    <w:rsid w:val="004A6611"/>
    <w:rsid w:val="004A662B"/>
    <w:rsid w:val="004A6633"/>
    <w:rsid w:val="004A6663"/>
    <w:rsid w:val="004A6681"/>
    <w:rsid w:val="004A6691"/>
    <w:rsid w:val="004A66D1"/>
    <w:rsid w:val="004A6735"/>
    <w:rsid w:val="004A677C"/>
    <w:rsid w:val="004A6789"/>
    <w:rsid w:val="004A67C8"/>
    <w:rsid w:val="004A67F6"/>
    <w:rsid w:val="004A67F7"/>
    <w:rsid w:val="004A6815"/>
    <w:rsid w:val="004A682E"/>
    <w:rsid w:val="004A6859"/>
    <w:rsid w:val="004A68A4"/>
    <w:rsid w:val="004A68E1"/>
    <w:rsid w:val="004A68EC"/>
    <w:rsid w:val="004A6939"/>
    <w:rsid w:val="004A69B9"/>
    <w:rsid w:val="004A69DC"/>
    <w:rsid w:val="004A69EB"/>
    <w:rsid w:val="004A6A14"/>
    <w:rsid w:val="004A6A5C"/>
    <w:rsid w:val="004A6AD6"/>
    <w:rsid w:val="004A6B06"/>
    <w:rsid w:val="004A6B10"/>
    <w:rsid w:val="004A6B53"/>
    <w:rsid w:val="004A6B5E"/>
    <w:rsid w:val="004A6BBF"/>
    <w:rsid w:val="004A6BD5"/>
    <w:rsid w:val="004A6C0B"/>
    <w:rsid w:val="004A6C14"/>
    <w:rsid w:val="004A6C8C"/>
    <w:rsid w:val="004A6D10"/>
    <w:rsid w:val="004A6D72"/>
    <w:rsid w:val="004A6E17"/>
    <w:rsid w:val="004A6E43"/>
    <w:rsid w:val="004A6F0F"/>
    <w:rsid w:val="004A6F5D"/>
    <w:rsid w:val="004A6FA4"/>
    <w:rsid w:val="004A6FC5"/>
    <w:rsid w:val="004A7012"/>
    <w:rsid w:val="004A701C"/>
    <w:rsid w:val="004A702B"/>
    <w:rsid w:val="004A707B"/>
    <w:rsid w:val="004A70B7"/>
    <w:rsid w:val="004A70D3"/>
    <w:rsid w:val="004A70F6"/>
    <w:rsid w:val="004A7250"/>
    <w:rsid w:val="004A7300"/>
    <w:rsid w:val="004A7336"/>
    <w:rsid w:val="004A737C"/>
    <w:rsid w:val="004A739E"/>
    <w:rsid w:val="004A73B2"/>
    <w:rsid w:val="004A73C6"/>
    <w:rsid w:val="004A744E"/>
    <w:rsid w:val="004A7466"/>
    <w:rsid w:val="004A74D2"/>
    <w:rsid w:val="004A74F5"/>
    <w:rsid w:val="004A752B"/>
    <w:rsid w:val="004A75AE"/>
    <w:rsid w:val="004A75CD"/>
    <w:rsid w:val="004A75DE"/>
    <w:rsid w:val="004A75ED"/>
    <w:rsid w:val="004A7624"/>
    <w:rsid w:val="004A768D"/>
    <w:rsid w:val="004A76CD"/>
    <w:rsid w:val="004A76CE"/>
    <w:rsid w:val="004A76DE"/>
    <w:rsid w:val="004A76E3"/>
    <w:rsid w:val="004A7740"/>
    <w:rsid w:val="004A775C"/>
    <w:rsid w:val="004A7896"/>
    <w:rsid w:val="004A78E0"/>
    <w:rsid w:val="004A790F"/>
    <w:rsid w:val="004A799C"/>
    <w:rsid w:val="004A7A07"/>
    <w:rsid w:val="004A7A26"/>
    <w:rsid w:val="004A7AA4"/>
    <w:rsid w:val="004A7B23"/>
    <w:rsid w:val="004A7B36"/>
    <w:rsid w:val="004A7B93"/>
    <w:rsid w:val="004A7BEE"/>
    <w:rsid w:val="004A7BFB"/>
    <w:rsid w:val="004A7C6C"/>
    <w:rsid w:val="004A7C73"/>
    <w:rsid w:val="004A7CB8"/>
    <w:rsid w:val="004A7CCD"/>
    <w:rsid w:val="004A7D15"/>
    <w:rsid w:val="004A7D37"/>
    <w:rsid w:val="004A7DAF"/>
    <w:rsid w:val="004A7DEE"/>
    <w:rsid w:val="004A7FA6"/>
    <w:rsid w:val="004A7FAD"/>
    <w:rsid w:val="004B0004"/>
    <w:rsid w:val="004B0013"/>
    <w:rsid w:val="004B0086"/>
    <w:rsid w:val="004B00A9"/>
    <w:rsid w:val="004B0114"/>
    <w:rsid w:val="004B0170"/>
    <w:rsid w:val="004B01B2"/>
    <w:rsid w:val="004B01B9"/>
    <w:rsid w:val="004B01FE"/>
    <w:rsid w:val="004B0212"/>
    <w:rsid w:val="004B0239"/>
    <w:rsid w:val="004B02A1"/>
    <w:rsid w:val="004B02BD"/>
    <w:rsid w:val="004B02E7"/>
    <w:rsid w:val="004B032D"/>
    <w:rsid w:val="004B0398"/>
    <w:rsid w:val="004B039C"/>
    <w:rsid w:val="004B0415"/>
    <w:rsid w:val="004B0441"/>
    <w:rsid w:val="004B0461"/>
    <w:rsid w:val="004B04C4"/>
    <w:rsid w:val="004B0546"/>
    <w:rsid w:val="004B05D1"/>
    <w:rsid w:val="004B05D3"/>
    <w:rsid w:val="004B0616"/>
    <w:rsid w:val="004B0628"/>
    <w:rsid w:val="004B072D"/>
    <w:rsid w:val="004B087E"/>
    <w:rsid w:val="004B0880"/>
    <w:rsid w:val="004B08D1"/>
    <w:rsid w:val="004B090F"/>
    <w:rsid w:val="004B0916"/>
    <w:rsid w:val="004B0955"/>
    <w:rsid w:val="004B096F"/>
    <w:rsid w:val="004B0977"/>
    <w:rsid w:val="004B097B"/>
    <w:rsid w:val="004B0998"/>
    <w:rsid w:val="004B0A28"/>
    <w:rsid w:val="004B0A5F"/>
    <w:rsid w:val="004B0AD6"/>
    <w:rsid w:val="004B0AD7"/>
    <w:rsid w:val="004B0AF9"/>
    <w:rsid w:val="004B0B4F"/>
    <w:rsid w:val="004B0CAF"/>
    <w:rsid w:val="004B0CC2"/>
    <w:rsid w:val="004B0CDD"/>
    <w:rsid w:val="004B0CE0"/>
    <w:rsid w:val="004B0CED"/>
    <w:rsid w:val="004B0CF5"/>
    <w:rsid w:val="004B0D05"/>
    <w:rsid w:val="004B0D0B"/>
    <w:rsid w:val="004B0D50"/>
    <w:rsid w:val="004B0D62"/>
    <w:rsid w:val="004B0DAD"/>
    <w:rsid w:val="004B0E10"/>
    <w:rsid w:val="004B0E13"/>
    <w:rsid w:val="004B0E1C"/>
    <w:rsid w:val="004B0E3A"/>
    <w:rsid w:val="004B0E3E"/>
    <w:rsid w:val="004B0E63"/>
    <w:rsid w:val="004B0E69"/>
    <w:rsid w:val="004B0E7A"/>
    <w:rsid w:val="004B0E83"/>
    <w:rsid w:val="004B0EB4"/>
    <w:rsid w:val="004B0F1F"/>
    <w:rsid w:val="004B0F6F"/>
    <w:rsid w:val="004B0FAD"/>
    <w:rsid w:val="004B1061"/>
    <w:rsid w:val="004B10F0"/>
    <w:rsid w:val="004B10F8"/>
    <w:rsid w:val="004B118B"/>
    <w:rsid w:val="004B1193"/>
    <w:rsid w:val="004B11CC"/>
    <w:rsid w:val="004B11EA"/>
    <w:rsid w:val="004B11F7"/>
    <w:rsid w:val="004B1215"/>
    <w:rsid w:val="004B121B"/>
    <w:rsid w:val="004B12AB"/>
    <w:rsid w:val="004B12B8"/>
    <w:rsid w:val="004B13A6"/>
    <w:rsid w:val="004B13AE"/>
    <w:rsid w:val="004B13C0"/>
    <w:rsid w:val="004B13E0"/>
    <w:rsid w:val="004B13E1"/>
    <w:rsid w:val="004B1461"/>
    <w:rsid w:val="004B1494"/>
    <w:rsid w:val="004B1499"/>
    <w:rsid w:val="004B14DB"/>
    <w:rsid w:val="004B1529"/>
    <w:rsid w:val="004B153A"/>
    <w:rsid w:val="004B155F"/>
    <w:rsid w:val="004B157C"/>
    <w:rsid w:val="004B158C"/>
    <w:rsid w:val="004B1606"/>
    <w:rsid w:val="004B162A"/>
    <w:rsid w:val="004B1634"/>
    <w:rsid w:val="004B1640"/>
    <w:rsid w:val="004B1676"/>
    <w:rsid w:val="004B16AC"/>
    <w:rsid w:val="004B1753"/>
    <w:rsid w:val="004B1773"/>
    <w:rsid w:val="004B1774"/>
    <w:rsid w:val="004B177F"/>
    <w:rsid w:val="004B1800"/>
    <w:rsid w:val="004B188A"/>
    <w:rsid w:val="004B18C6"/>
    <w:rsid w:val="004B18C7"/>
    <w:rsid w:val="004B1953"/>
    <w:rsid w:val="004B1988"/>
    <w:rsid w:val="004B1991"/>
    <w:rsid w:val="004B19C0"/>
    <w:rsid w:val="004B19F4"/>
    <w:rsid w:val="004B1A1B"/>
    <w:rsid w:val="004B1A73"/>
    <w:rsid w:val="004B1AE3"/>
    <w:rsid w:val="004B1B3A"/>
    <w:rsid w:val="004B1B44"/>
    <w:rsid w:val="004B1C94"/>
    <w:rsid w:val="004B1C9F"/>
    <w:rsid w:val="004B1CEF"/>
    <w:rsid w:val="004B1D1C"/>
    <w:rsid w:val="004B1D22"/>
    <w:rsid w:val="004B1D2D"/>
    <w:rsid w:val="004B1D31"/>
    <w:rsid w:val="004B1D46"/>
    <w:rsid w:val="004B1D49"/>
    <w:rsid w:val="004B1D4A"/>
    <w:rsid w:val="004B1D58"/>
    <w:rsid w:val="004B1D8B"/>
    <w:rsid w:val="004B1DBA"/>
    <w:rsid w:val="004B1DF5"/>
    <w:rsid w:val="004B1E23"/>
    <w:rsid w:val="004B1E3B"/>
    <w:rsid w:val="004B1E3D"/>
    <w:rsid w:val="004B1E43"/>
    <w:rsid w:val="004B1E56"/>
    <w:rsid w:val="004B1E8D"/>
    <w:rsid w:val="004B1E9D"/>
    <w:rsid w:val="004B1F34"/>
    <w:rsid w:val="004B1F3D"/>
    <w:rsid w:val="004B1F63"/>
    <w:rsid w:val="004B1FAC"/>
    <w:rsid w:val="004B1FB4"/>
    <w:rsid w:val="004B1FBB"/>
    <w:rsid w:val="004B1FE7"/>
    <w:rsid w:val="004B1FFF"/>
    <w:rsid w:val="004B20C8"/>
    <w:rsid w:val="004B2108"/>
    <w:rsid w:val="004B2113"/>
    <w:rsid w:val="004B2118"/>
    <w:rsid w:val="004B21A5"/>
    <w:rsid w:val="004B222D"/>
    <w:rsid w:val="004B22DA"/>
    <w:rsid w:val="004B231F"/>
    <w:rsid w:val="004B2353"/>
    <w:rsid w:val="004B2407"/>
    <w:rsid w:val="004B2413"/>
    <w:rsid w:val="004B250A"/>
    <w:rsid w:val="004B2543"/>
    <w:rsid w:val="004B25AE"/>
    <w:rsid w:val="004B25C3"/>
    <w:rsid w:val="004B2612"/>
    <w:rsid w:val="004B2659"/>
    <w:rsid w:val="004B2692"/>
    <w:rsid w:val="004B27A8"/>
    <w:rsid w:val="004B2834"/>
    <w:rsid w:val="004B28B8"/>
    <w:rsid w:val="004B28E6"/>
    <w:rsid w:val="004B28EF"/>
    <w:rsid w:val="004B28F2"/>
    <w:rsid w:val="004B2905"/>
    <w:rsid w:val="004B2928"/>
    <w:rsid w:val="004B29F2"/>
    <w:rsid w:val="004B29FB"/>
    <w:rsid w:val="004B2A68"/>
    <w:rsid w:val="004B2A8F"/>
    <w:rsid w:val="004B2ABF"/>
    <w:rsid w:val="004B2B41"/>
    <w:rsid w:val="004B2B55"/>
    <w:rsid w:val="004B2B66"/>
    <w:rsid w:val="004B2B93"/>
    <w:rsid w:val="004B2B9B"/>
    <w:rsid w:val="004B2C87"/>
    <w:rsid w:val="004B2CE4"/>
    <w:rsid w:val="004B2D22"/>
    <w:rsid w:val="004B2D53"/>
    <w:rsid w:val="004B2D98"/>
    <w:rsid w:val="004B2DF8"/>
    <w:rsid w:val="004B2E00"/>
    <w:rsid w:val="004B2E5A"/>
    <w:rsid w:val="004B2E67"/>
    <w:rsid w:val="004B2F52"/>
    <w:rsid w:val="004B2F71"/>
    <w:rsid w:val="004B2F98"/>
    <w:rsid w:val="004B2FAF"/>
    <w:rsid w:val="004B3079"/>
    <w:rsid w:val="004B30E8"/>
    <w:rsid w:val="004B312E"/>
    <w:rsid w:val="004B3161"/>
    <w:rsid w:val="004B31A6"/>
    <w:rsid w:val="004B320D"/>
    <w:rsid w:val="004B327C"/>
    <w:rsid w:val="004B32F7"/>
    <w:rsid w:val="004B3347"/>
    <w:rsid w:val="004B334E"/>
    <w:rsid w:val="004B337F"/>
    <w:rsid w:val="004B3394"/>
    <w:rsid w:val="004B33C8"/>
    <w:rsid w:val="004B33CA"/>
    <w:rsid w:val="004B33D6"/>
    <w:rsid w:val="004B3422"/>
    <w:rsid w:val="004B342B"/>
    <w:rsid w:val="004B342C"/>
    <w:rsid w:val="004B3467"/>
    <w:rsid w:val="004B3489"/>
    <w:rsid w:val="004B34A3"/>
    <w:rsid w:val="004B34FB"/>
    <w:rsid w:val="004B3517"/>
    <w:rsid w:val="004B36DC"/>
    <w:rsid w:val="004B36E2"/>
    <w:rsid w:val="004B36FB"/>
    <w:rsid w:val="004B371A"/>
    <w:rsid w:val="004B3736"/>
    <w:rsid w:val="004B3755"/>
    <w:rsid w:val="004B3776"/>
    <w:rsid w:val="004B3795"/>
    <w:rsid w:val="004B37AA"/>
    <w:rsid w:val="004B37FC"/>
    <w:rsid w:val="004B3809"/>
    <w:rsid w:val="004B381D"/>
    <w:rsid w:val="004B384D"/>
    <w:rsid w:val="004B3886"/>
    <w:rsid w:val="004B38B5"/>
    <w:rsid w:val="004B3916"/>
    <w:rsid w:val="004B3A11"/>
    <w:rsid w:val="004B3A20"/>
    <w:rsid w:val="004B3A35"/>
    <w:rsid w:val="004B3ABA"/>
    <w:rsid w:val="004B3AD8"/>
    <w:rsid w:val="004B3AF2"/>
    <w:rsid w:val="004B3AF9"/>
    <w:rsid w:val="004B3B57"/>
    <w:rsid w:val="004B3C90"/>
    <w:rsid w:val="004B3D18"/>
    <w:rsid w:val="004B3D27"/>
    <w:rsid w:val="004B3D63"/>
    <w:rsid w:val="004B3D99"/>
    <w:rsid w:val="004B3E35"/>
    <w:rsid w:val="004B3E86"/>
    <w:rsid w:val="004B3E92"/>
    <w:rsid w:val="004B3ED7"/>
    <w:rsid w:val="004B3EF5"/>
    <w:rsid w:val="004B3F66"/>
    <w:rsid w:val="004B3FDF"/>
    <w:rsid w:val="004B3FFA"/>
    <w:rsid w:val="004B406A"/>
    <w:rsid w:val="004B40AF"/>
    <w:rsid w:val="004B40C2"/>
    <w:rsid w:val="004B40F2"/>
    <w:rsid w:val="004B40F9"/>
    <w:rsid w:val="004B411B"/>
    <w:rsid w:val="004B412F"/>
    <w:rsid w:val="004B4133"/>
    <w:rsid w:val="004B415A"/>
    <w:rsid w:val="004B415B"/>
    <w:rsid w:val="004B415D"/>
    <w:rsid w:val="004B415E"/>
    <w:rsid w:val="004B4163"/>
    <w:rsid w:val="004B4172"/>
    <w:rsid w:val="004B4173"/>
    <w:rsid w:val="004B4196"/>
    <w:rsid w:val="004B41DD"/>
    <w:rsid w:val="004B4208"/>
    <w:rsid w:val="004B4221"/>
    <w:rsid w:val="004B4226"/>
    <w:rsid w:val="004B425B"/>
    <w:rsid w:val="004B4260"/>
    <w:rsid w:val="004B42B9"/>
    <w:rsid w:val="004B4308"/>
    <w:rsid w:val="004B4334"/>
    <w:rsid w:val="004B43A6"/>
    <w:rsid w:val="004B43B9"/>
    <w:rsid w:val="004B43F4"/>
    <w:rsid w:val="004B442B"/>
    <w:rsid w:val="004B4459"/>
    <w:rsid w:val="004B448F"/>
    <w:rsid w:val="004B44BA"/>
    <w:rsid w:val="004B4535"/>
    <w:rsid w:val="004B455B"/>
    <w:rsid w:val="004B462A"/>
    <w:rsid w:val="004B464B"/>
    <w:rsid w:val="004B466D"/>
    <w:rsid w:val="004B4687"/>
    <w:rsid w:val="004B46A0"/>
    <w:rsid w:val="004B46D7"/>
    <w:rsid w:val="004B477F"/>
    <w:rsid w:val="004B47BA"/>
    <w:rsid w:val="004B4867"/>
    <w:rsid w:val="004B4884"/>
    <w:rsid w:val="004B48A1"/>
    <w:rsid w:val="004B4950"/>
    <w:rsid w:val="004B4986"/>
    <w:rsid w:val="004B4991"/>
    <w:rsid w:val="004B49AD"/>
    <w:rsid w:val="004B49C3"/>
    <w:rsid w:val="004B49DE"/>
    <w:rsid w:val="004B4A11"/>
    <w:rsid w:val="004B4A65"/>
    <w:rsid w:val="004B4A7C"/>
    <w:rsid w:val="004B4AA6"/>
    <w:rsid w:val="004B4AD8"/>
    <w:rsid w:val="004B4B33"/>
    <w:rsid w:val="004B4B64"/>
    <w:rsid w:val="004B4B75"/>
    <w:rsid w:val="004B4B82"/>
    <w:rsid w:val="004B4BAA"/>
    <w:rsid w:val="004B4C83"/>
    <w:rsid w:val="004B4CC7"/>
    <w:rsid w:val="004B4CEA"/>
    <w:rsid w:val="004B4CF3"/>
    <w:rsid w:val="004B4D52"/>
    <w:rsid w:val="004B4D67"/>
    <w:rsid w:val="004B4D6B"/>
    <w:rsid w:val="004B4D94"/>
    <w:rsid w:val="004B4E2F"/>
    <w:rsid w:val="004B4E78"/>
    <w:rsid w:val="004B4E8A"/>
    <w:rsid w:val="004B4EAF"/>
    <w:rsid w:val="004B4EF7"/>
    <w:rsid w:val="004B4F50"/>
    <w:rsid w:val="004B4F5B"/>
    <w:rsid w:val="004B4F68"/>
    <w:rsid w:val="004B4FF2"/>
    <w:rsid w:val="004B501E"/>
    <w:rsid w:val="004B5038"/>
    <w:rsid w:val="004B504F"/>
    <w:rsid w:val="004B5061"/>
    <w:rsid w:val="004B5079"/>
    <w:rsid w:val="004B507A"/>
    <w:rsid w:val="004B50C0"/>
    <w:rsid w:val="004B51A8"/>
    <w:rsid w:val="004B5205"/>
    <w:rsid w:val="004B5264"/>
    <w:rsid w:val="004B52A8"/>
    <w:rsid w:val="004B535E"/>
    <w:rsid w:val="004B53CC"/>
    <w:rsid w:val="004B5415"/>
    <w:rsid w:val="004B544B"/>
    <w:rsid w:val="004B5484"/>
    <w:rsid w:val="004B54F5"/>
    <w:rsid w:val="004B5507"/>
    <w:rsid w:val="004B5534"/>
    <w:rsid w:val="004B557B"/>
    <w:rsid w:val="004B562E"/>
    <w:rsid w:val="004B5643"/>
    <w:rsid w:val="004B567C"/>
    <w:rsid w:val="004B56C5"/>
    <w:rsid w:val="004B56CF"/>
    <w:rsid w:val="004B571F"/>
    <w:rsid w:val="004B572C"/>
    <w:rsid w:val="004B577D"/>
    <w:rsid w:val="004B57AF"/>
    <w:rsid w:val="004B57F1"/>
    <w:rsid w:val="004B57F2"/>
    <w:rsid w:val="004B57F6"/>
    <w:rsid w:val="004B5825"/>
    <w:rsid w:val="004B5869"/>
    <w:rsid w:val="004B589D"/>
    <w:rsid w:val="004B58BF"/>
    <w:rsid w:val="004B58C4"/>
    <w:rsid w:val="004B58F3"/>
    <w:rsid w:val="004B590C"/>
    <w:rsid w:val="004B5958"/>
    <w:rsid w:val="004B598E"/>
    <w:rsid w:val="004B59B6"/>
    <w:rsid w:val="004B5A1F"/>
    <w:rsid w:val="004B5A24"/>
    <w:rsid w:val="004B5A3D"/>
    <w:rsid w:val="004B5A5C"/>
    <w:rsid w:val="004B5A8F"/>
    <w:rsid w:val="004B5AAE"/>
    <w:rsid w:val="004B5AB7"/>
    <w:rsid w:val="004B5B1D"/>
    <w:rsid w:val="004B5B3B"/>
    <w:rsid w:val="004B5B42"/>
    <w:rsid w:val="004B5BC9"/>
    <w:rsid w:val="004B5C0D"/>
    <w:rsid w:val="004B5C39"/>
    <w:rsid w:val="004B5C75"/>
    <w:rsid w:val="004B5CC6"/>
    <w:rsid w:val="004B5CF8"/>
    <w:rsid w:val="004B5D09"/>
    <w:rsid w:val="004B5D1D"/>
    <w:rsid w:val="004B5D1E"/>
    <w:rsid w:val="004B5DBC"/>
    <w:rsid w:val="004B5E32"/>
    <w:rsid w:val="004B5E35"/>
    <w:rsid w:val="004B5E3A"/>
    <w:rsid w:val="004B5E3F"/>
    <w:rsid w:val="004B5E5F"/>
    <w:rsid w:val="004B5E79"/>
    <w:rsid w:val="004B5E8F"/>
    <w:rsid w:val="004B5E96"/>
    <w:rsid w:val="004B5EA9"/>
    <w:rsid w:val="004B5ED5"/>
    <w:rsid w:val="004B5ED9"/>
    <w:rsid w:val="004B5EF0"/>
    <w:rsid w:val="004B5F90"/>
    <w:rsid w:val="004B5F9A"/>
    <w:rsid w:val="004B5FCF"/>
    <w:rsid w:val="004B5FDD"/>
    <w:rsid w:val="004B5FEA"/>
    <w:rsid w:val="004B6004"/>
    <w:rsid w:val="004B6069"/>
    <w:rsid w:val="004B6079"/>
    <w:rsid w:val="004B60B0"/>
    <w:rsid w:val="004B60F3"/>
    <w:rsid w:val="004B6134"/>
    <w:rsid w:val="004B6147"/>
    <w:rsid w:val="004B615C"/>
    <w:rsid w:val="004B619E"/>
    <w:rsid w:val="004B61EE"/>
    <w:rsid w:val="004B61FB"/>
    <w:rsid w:val="004B6215"/>
    <w:rsid w:val="004B621A"/>
    <w:rsid w:val="004B623E"/>
    <w:rsid w:val="004B631D"/>
    <w:rsid w:val="004B63E9"/>
    <w:rsid w:val="004B6419"/>
    <w:rsid w:val="004B64D2"/>
    <w:rsid w:val="004B653C"/>
    <w:rsid w:val="004B6550"/>
    <w:rsid w:val="004B6581"/>
    <w:rsid w:val="004B6600"/>
    <w:rsid w:val="004B6612"/>
    <w:rsid w:val="004B66FF"/>
    <w:rsid w:val="004B6722"/>
    <w:rsid w:val="004B672F"/>
    <w:rsid w:val="004B6751"/>
    <w:rsid w:val="004B679C"/>
    <w:rsid w:val="004B6804"/>
    <w:rsid w:val="004B6805"/>
    <w:rsid w:val="004B6813"/>
    <w:rsid w:val="004B6823"/>
    <w:rsid w:val="004B68CC"/>
    <w:rsid w:val="004B68D2"/>
    <w:rsid w:val="004B68F2"/>
    <w:rsid w:val="004B6955"/>
    <w:rsid w:val="004B69AD"/>
    <w:rsid w:val="004B6A2D"/>
    <w:rsid w:val="004B6AD2"/>
    <w:rsid w:val="004B6B33"/>
    <w:rsid w:val="004B6BAB"/>
    <w:rsid w:val="004B6BBC"/>
    <w:rsid w:val="004B6C42"/>
    <w:rsid w:val="004B6C8C"/>
    <w:rsid w:val="004B6CE4"/>
    <w:rsid w:val="004B6CF9"/>
    <w:rsid w:val="004B6D7B"/>
    <w:rsid w:val="004B6DB9"/>
    <w:rsid w:val="004B6E30"/>
    <w:rsid w:val="004B6E80"/>
    <w:rsid w:val="004B6EBA"/>
    <w:rsid w:val="004B6F17"/>
    <w:rsid w:val="004B6FCD"/>
    <w:rsid w:val="004B6FF3"/>
    <w:rsid w:val="004B7016"/>
    <w:rsid w:val="004B701D"/>
    <w:rsid w:val="004B7027"/>
    <w:rsid w:val="004B7046"/>
    <w:rsid w:val="004B70C7"/>
    <w:rsid w:val="004B70F0"/>
    <w:rsid w:val="004B70F8"/>
    <w:rsid w:val="004B712D"/>
    <w:rsid w:val="004B71A2"/>
    <w:rsid w:val="004B71B9"/>
    <w:rsid w:val="004B7226"/>
    <w:rsid w:val="004B7260"/>
    <w:rsid w:val="004B72D6"/>
    <w:rsid w:val="004B72E5"/>
    <w:rsid w:val="004B7337"/>
    <w:rsid w:val="004B735B"/>
    <w:rsid w:val="004B7360"/>
    <w:rsid w:val="004B736F"/>
    <w:rsid w:val="004B7387"/>
    <w:rsid w:val="004B73D1"/>
    <w:rsid w:val="004B73DD"/>
    <w:rsid w:val="004B73E5"/>
    <w:rsid w:val="004B7418"/>
    <w:rsid w:val="004B743F"/>
    <w:rsid w:val="004B74B0"/>
    <w:rsid w:val="004B756B"/>
    <w:rsid w:val="004B7575"/>
    <w:rsid w:val="004B758A"/>
    <w:rsid w:val="004B759D"/>
    <w:rsid w:val="004B7673"/>
    <w:rsid w:val="004B76FA"/>
    <w:rsid w:val="004B772F"/>
    <w:rsid w:val="004B774D"/>
    <w:rsid w:val="004B777D"/>
    <w:rsid w:val="004B77BB"/>
    <w:rsid w:val="004B77E9"/>
    <w:rsid w:val="004B77F8"/>
    <w:rsid w:val="004B781A"/>
    <w:rsid w:val="004B785D"/>
    <w:rsid w:val="004B78E9"/>
    <w:rsid w:val="004B78EB"/>
    <w:rsid w:val="004B7977"/>
    <w:rsid w:val="004B797F"/>
    <w:rsid w:val="004B79BD"/>
    <w:rsid w:val="004B7A37"/>
    <w:rsid w:val="004B7A73"/>
    <w:rsid w:val="004B7ABD"/>
    <w:rsid w:val="004B7AD8"/>
    <w:rsid w:val="004B7AFD"/>
    <w:rsid w:val="004B7B08"/>
    <w:rsid w:val="004B7B36"/>
    <w:rsid w:val="004B7B62"/>
    <w:rsid w:val="004B7B99"/>
    <w:rsid w:val="004B7BF0"/>
    <w:rsid w:val="004B7C0E"/>
    <w:rsid w:val="004B7C5E"/>
    <w:rsid w:val="004B7C90"/>
    <w:rsid w:val="004B7CE4"/>
    <w:rsid w:val="004B7D4D"/>
    <w:rsid w:val="004B7D5A"/>
    <w:rsid w:val="004B7D96"/>
    <w:rsid w:val="004B7ED0"/>
    <w:rsid w:val="004B7EDA"/>
    <w:rsid w:val="004B7EF8"/>
    <w:rsid w:val="004B7FA7"/>
    <w:rsid w:val="004B7FAA"/>
    <w:rsid w:val="004B7FCA"/>
    <w:rsid w:val="004B8535"/>
    <w:rsid w:val="004C0012"/>
    <w:rsid w:val="004C0035"/>
    <w:rsid w:val="004C0084"/>
    <w:rsid w:val="004C00BF"/>
    <w:rsid w:val="004C00D7"/>
    <w:rsid w:val="004C00DC"/>
    <w:rsid w:val="004C00F1"/>
    <w:rsid w:val="004C011E"/>
    <w:rsid w:val="004C01C3"/>
    <w:rsid w:val="004C01C4"/>
    <w:rsid w:val="004C0271"/>
    <w:rsid w:val="004C028F"/>
    <w:rsid w:val="004C02ED"/>
    <w:rsid w:val="004C0336"/>
    <w:rsid w:val="004C036D"/>
    <w:rsid w:val="004C03E5"/>
    <w:rsid w:val="004C03FE"/>
    <w:rsid w:val="004C0455"/>
    <w:rsid w:val="004C045B"/>
    <w:rsid w:val="004C047F"/>
    <w:rsid w:val="004C0491"/>
    <w:rsid w:val="004C0492"/>
    <w:rsid w:val="004C049C"/>
    <w:rsid w:val="004C04AA"/>
    <w:rsid w:val="004C04DF"/>
    <w:rsid w:val="004C04F2"/>
    <w:rsid w:val="004C0561"/>
    <w:rsid w:val="004C0575"/>
    <w:rsid w:val="004C059A"/>
    <w:rsid w:val="004C05B5"/>
    <w:rsid w:val="004C05CE"/>
    <w:rsid w:val="004C05ED"/>
    <w:rsid w:val="004C05F3"/>
    <w:rsid w:val="004C0614"/>
    <w:rsid w:val="004C0698"/>
    <w:rsid w:val="004C0763"/>
    <w:rsid w:val="004C07B4"/>
    <w:rsid w:val="004C07C9"/>
    <w:rsid w:val="004C07DA"/>
    <w:rsid w:val="004C07EA"/>
    <w:rsid w:val="004C07FD"/>
    <w:rsid w:val="004C0835"/>
    <w:rsid w:val="004C085A"/>
    <w:rsid w:val="004C0886"/>
    <w:rsid w:val="004C08AC"/>
    <w:rsid w:val="004C093E"/>
    <w:rsid w:val="004C095B"/>
    <w:rsid w:val="004C09D9"/>
    <w:rsid w:val="004C0A01"/>
    <w:rsid w:val="004C0A98"/>
    <w:rsid w:val="004C0B08"/>
    <w:rsid w:val="004C0BA7"/>
    <w:rsid w:val="004C0BA9"/>
    <w:rsid w:val="004C0C1A"/>
    <w:rsid w:val="004C0C2F"/>
    <w:rsid w:val="004C0C44"/>
    <w:rsid w:val="004C0C8D"/>
    <w:rsid w:val="004C0C9E"/>
    <w:rsid w:val="004C0D06"/>
    <w:rsid w:val="004C0DB1"/>
    <w:rsid w:val="004C0E16"/>
    <w:rsid w:val="004C0E29"/>
    <w:rsid w:val="004C0E4B"/>
    <w:rsid w:val="004C0E84"/>
    <w:rsid w:val="004C0E9D"/>
    <w:rsid w:val="004C0ECE"/>
    <w:rsid w:val="004C0EDE"/>
    <w:rsid w:val="004C0F38"/>
    <w:rsid w:val="004C0F5D"/>
    <w:rsid w:val="004C0FA7"/>
    <w:rsid w:val="004C0FA8"/>
    <w:rsid w:val="004C1022"/>
    <w:rsid w:val="004C1030"/>
    <w:rsid w:val="004C1057"/>
    <w:rsid w:val="004C106F"/>
    <w:rsid w:val="004C1072"/>
    <w:rsid w:val="004C108B"/>
    <w:rsid w:val="004C10B2"/>
    <w:rsid w:val="004C10ED"/>
    <w:rsid w:val="004C1190"/>
    <w:rsid w:val="004C11A6"/>
    <w:rsid w:val="004C125E"/>
    <w:rsid w:val="004C1269"/>
    <w:rsid w:val="004C130C"/>
    <w:rsid w:val="004C133D"/>
    <w:rsid w:val="004C13AD"/>
    <w:rsid w:val="004C13BF"/>
    <w:rsid w:val="004C13CA"/>
    <w:rsid w:val="004C13E4"/>
    <w:rsid w:val="004C1430"/>
    <w:rsid w:val="004C1432"/>
    <w:rsid w:val="004C1457"/>
    <w:rsid w:val="004C1473"/>
    <w:rsid w:val="004C14E5"/>
    <w:rsid w:val="004C15D5"/>
    <w:rsid w:val="004C160F"/>
    <w:rsid w:val="004C1623"/>
    <w:rsid w:val="004C1651"/>
    <w:rsid w:val="004C1668"/>
    <w:rsid w:val="004C167C"/>
    <w:rsid w:val="004C1728"/>
    <w:rsid w:val="004C1769"/>
    <w:rsid w:val="004C179D"/>
    <w:rsid w:val="004C17D1"/>
    <w:rsid w:val="004C17DF"/>
    <w:rsid w:val="004C17FE"/>
    <w:rsid w:val="004C180E"/>
    <w:rsid w:val="004C186A"/>
    <w:rsid w:val="004C1885"/>
    <w:rsid w:val="004C189F"/>
    <w:rsid w:val="004C18B6"/>
    <w:rsid w:val="004C1932"/>
    <w:rsid w:val="004C1959"/>
    <w:rsid w:val="004C1962"/>
    <w:rsid w:val="004C19B7"/>
    <w:rsid w:val="004C1A1B"/>
    <w:rsid w:val="004C1A21"/>
    <w:rsid w:val="004C1A2E"/>
    <w:rsid w:val="004C1A91"/>
    <w:rsid w:val="004C1AB8"/>
    <w:rsid w:val="004C1ACB"/>
    <w:rsid w:val="004C1B09"/>
    <w:rsid w:val="004C1B3B"/>
    <w:rsid w:val="004C1B55"/>
    <w:rsid w:val="004C1B81"/>
    <w:rsid w:val="004C1BBC"/>
    <w:rsid w:val="004C1C11"/>
    <w:rsid w:val="004C1C54"/>
    <w:rsid w:val="004C1CD8"/>
    <w:rsid w:val="004C1CF4"/>
    <w:rsid w:val="004C1D24"/>
    <w:rsid w:val="004C1D61"/>
    <w:rsid w:val="004C1D6C"/>
    <w:rsid w:val="004C1DE6"/>
    <w:rsid w:val="004C1E19"/>
    <w:rsid w:val="004C1E7E"/>
    <w:rsid w:val="004C1F29"/>
    <w:rsid w:val="004C1F96"/>
    <w:rsid w:val="004C1FE1"/>
    <w:rsid w:val="004C1FF8"/>
    <w:rsid w:val="004C1FFA"/>
    <w:rsid w:val="004C202E"/>
    <w:rsid w:val="004C2069"/>
    <w:rsid w:val="004C2081"/>
    <w:rsid w:val="004C20A1"/>
    <w:rsid w:val="004C2172"/>
    <w:rsid w:val="004C2184"/>
    <w:rsid w:val="004C218E"/>
    <w:rsid w:val="004C21B9"/>
    <w:rsid w:val="004C21F6"/>
    <w:rsid w:val="004C2203"/>
    <w:rsid w:val="004C221B"/>
    <w:rsid w:val="004C2240"/>
    <w:rsid w:val="004C22E6"/>
    <w:rsid w:val="004C22F1"/>
    <w:rsid w:val="004C2307"/>
    <w:rsid w:val="004C2343"/>
    <w:rsid w:val="004C234E"/>
    <w:rsid w:val="004C237B"/>
    <w:rsid w:val="004C239D"/>
    <w:rsid w:val="004C23F9"/>
    <w:rsid w:val="004C2469"/>
    <w:rsid w:val="004C246E"/>
    <w:rsid w:val="004C2491"/>
    <w:rsid w:val="004C249E"/>
    <w:rsid w:val="004C24A2"/>
    <w:rsid w:val="004C24B3"/>
    <w:rsid w:val="004C257F"/>
    <w:rsid w:val="004C2589"/>
    <w:rsid w:val="004C26B2"/>
    <w:rsid w:val="004C26D6"/>
    <w:rsid w:val="004C2795"/>
    <w:rsid w:val="004C27C7"/>
    <w:rsid w:val="004C2837"/>
    <w:rsid w:val="004C2846"/>
    <w:rsid w:val="004C2925"/>
    <w:rsid w:val="004C2A04"/>
    <w:rsid w:val="004C2A49"/>
    <w:rsid w:val="004C2B1F"/>
    <w:rsid w:val="004C2B38"/>
    <w:rsid w:val="004C2BB9"/>
    <w:rsid w:val="004C2BBA"/>
    <w:rsid w:val="004C2BE1"/>
    <w:rsid w:val="004C2C03"/>
    <w:rsid w:val="004C2C60"/>
    <w:rsid w:val="004C2CB0"/>
    <w:rsid w:val="004C2CD1"/>
    <w:rsid w:val="004C2DCC"/>
    <w:rsid w:val="004C2DF1"/>
    <w:rsid w:val="004C2F1B"/>
    <w:rsid w:val="004C2F3B"/>
    <w:rsid w:val="004C2F6C"/>
    <w:rsid w:val="004C2FAC"/>
    <w:rsid w:val="004C2FD4"/>
    <w:rsid w:val="004C2FDA"/>
    <w:rsid w:val="004C300F"/>
    <w:rsid w:val="004C303D"/>
    <w:rsid w:val="004C306D"/>
    <w:rsid w:val="004C30F7"/>
    <w:rsid w:val="004C3139"/>
    <w:rsid w:val="004C314C"/>
    <w:rsid w:val="004C3151"/>
    <w:rsid w:val="004C31BC"/>
    <w:rsid w:val="004C31E3"/>
    <w:rsid w:val="004C31F8"/>
    <w:rsid w:val="004C3229"/>
    <w:rsid w:val="004C323C"/>
    <w:rsid w:val="004C3291"/>
    <w:rsid w:val="004C32F1"/>
    <w:rsid w:val="004C339A"/>
    <w:rsid w:val="004C3446"/>
    <w:rsid w:val="004C3462"/>
    <w:rsid w:val="004C3487"/>
    <w:rsid w:val="004C34B9"/>
    <w:rsid w:val="004C34C6"/>
    <w:rsid w:val="004C34D1"/>
    <w:rsid w:val="004C34F0"/>
    <w:rsid w:val="004C359C"/>
    <w:rsid w:val="004C35EC"/>
    <w:rsid w:val="004C366F"/>
    <w:rsid w:val="004C36B1"/>
    <w:rsid w:val="004C36B2"/>
    <w:rsid w:val="004C3729"/>
    <w:rsid w:val="004C3749"/>
    <w:rsid w:val="004C37DB"/>
    <w:rsid w:val="004C3836"/>
    <w:rsid w:val="004C3887"/>
    <w:rsid w:val="004C389B"/>
    <w:rsid w:val="004C38C4"/>
    <w:rsid w:val="004C395D"/>
    <w:rsid w:val="004C3979"/>
    <w:rsid w:val="004C397D"/>
    <w:rsid w:val="004C3984"/>
    <w:rsid w:val="004C39CA"/>
    <w:rsid w:val="004C39F5"/>
    <w:rsid w:val="004C3A01"/>
    <w:rsid w:val="004C3A96"/>
    <w:rsid w:val="004C3A9B"/>
    <w:rsid w:val="004C3ABA"/>
    <w:rsid w:val="004C3AC4"/>
    <w:rsid w:val="004C3B26"/>
    <w:rsid w:val="004C3BE2"/>
    <w:rsid w:val="004C3C09"/>
    <w:rsid w:val="004C3C1B"/>
    <w:rsid w:val="004C3C20"/>
    <w:rsid w:val="004C3C21"/>
    <w:rsid w:val="004C3C2C"/>
    <w:rsid w:val="004C3C2F"/>
    <w:rsid w:val="004C3C57"/>
    <w:rsid w:val="004C3C8B"/>
    <w:rsid w:val="004C3CBB"/>
    <w:rsid w:val="004C3CC6"/>
    <w:rsid w:val="004C3D01"/>
    <w:rsid w:val="004C3DA9"/>
    <w:rsid w:val="004C3DEC"/>
    <w:rsid w:val="004C3E81"/>
    <w:rsid w:val="004C3E8E"/>
    <w:rsid w:val="004C3EC4"/>
    <w:rsid w:val="004C3ED2"/>
    <w:rsid w:val="004C3F12"/>
    <w:rsid w:val="004C3F2C"/>
    <w:rsid w:val="004C3F67"/>
    <w:rsid w:val="004C3F91"/>
    <w:rsid w:val="004C3FD7"/>
    <w:rsid w:val="004C3FF7"/>
    <w:rsid w:val="004C400F"/>
    <w:rsid w:val="004C409E"/>
    <w:rsid w:val="004C413F"/>
    <w:rsid w:val="004C4157"/>
    <w:rsid w:val="004C415C"/>
    <w:rsid w:val="004C41BF"/>
    <w:rsid w:val="004C41FF"/>
    <w:rsid w:val="004C4223"/>
    <w:rsid w:val="004C4285"/>
    <w:rsid w:val="004C429A"/>
    <w:rsid w:val="004C4322"/>
    <w:rsid w:val="004C4346"/>
    <w:rsid w:val="004C43A1"/>
    <w:rsid w:val="004C43A6"/>
    <w:rsid w:val="004C43F9"/>
    <w:rsid w:val="004C441E"/>
    <w:rsid w:val="004C4442"/>
    <w:rsid w:val="004C44B6"/>
    <w:rsid w:val="004C44BF"/>
    <w:rsid w:val="004C4556"/>
    <w:rsid w:val="004C45E4"/>
    <w:rsid w:val="004C4608"/>
    <w:rsid w:val="004C467A"/>
    <w:rsid w:val="004C46FA"/>
    <w:rsid w:val="004C4712"/>
    <w:rsid w:val="004C4728"/>
    <w:rsid w:val="004C478C"/>
    <w:rsid w:val="004C4791"/>
    <w:rsid w:val="004C47C3"/>
    <w:rsid w:val="004C47F2"/>
    <w:rsid w:val="004C480A"/>
    <w:rsid w:val="004C481B"/>
    <w:rsid w:val="004C4830"/>
    <w:rsid w:val="004C4866"/>
    <w:rsid w:val="004C48BD"/>
    <w:rsid w:val="004C48EF"/>
    <w:rsid w:val="004C48FA"/>
    <w:rsid w:val="004C491F"/>
    <w:rsid w:val="004C493A"/>
    <w:rsid w:val="004C496A"/>
    <w:rsid w:val="004C496D"/>
    <w:rsid w:val="004C49A9"/>
    <w:rsid w:val="004C49B8"/>
    <w:rsid w:val="004C49D1"/>
    <w:rsid w:val="004C4A0D"/>
    <w:rsid w:val="004C4A1A"/>
    <w:rsid w:val="004C4A2C"/>
    <w:rsid w:val="004C4A31"/>
    <w:rsid w:val="004C4A47"/>
    <w:rsid w:val="004C4A62"/>
    <w:rsid w:val="004C4A6C"/>
    <w:rsid w:val="004C4A79"/>
    <w:rsid w:val="004C4ABC"/>
    <w:rsid w:val="004C4B41"/>
    <w:rsid w:val="004C4C19"/>
    <w:rsid w:val="004C4C6A"/>
    <w:rsid w:val="004C4CCC"/>
    <w:rsid w:val="004C4CCE"/>
    <w:rsid w:val="004C4D2B"/>
    <w:rsid w:val="004C4DAF"/>
    <w:rsid w:val="004C4DFA"/>
    <w:rsid w:val="004C4E4C"/>
    <w:rsid w:val="004C4F52"/>
    <w:rsid w:val="004C4F7E"/>
    <w:rsid w:val="004C4F96"/>
    <w:rsid w:val="004C4F9E"/>
    <w:rsid w:val="004C4FCE"/>
    <w:rsid w:val="004C5060"/>
    <w:rsid w:val="004C5085"/>
    <w:rsid w:val="004C50BB"/>
    <w:rsid w:val="004C50EF"/>
    <w:rsid w:val="004C5169"/>
    <w:rsid w:val="004C517A"/>
    <w:rsid w:val="004C51A6"/>
    <w:rsid w:val="004C51E5"/>
    <w:rsid w:val="004C520B"/>
    <w:rsid w:val="004C52B3"/>
    <w:rsid w:val="004C52B5"/>
    <w:rsid w:val="004C52CA"/>
    <w:rsid w:val="004C52CF"/>
    <w:rsid w:val="004C530C"/>
    <w:rsid w:val="004C5320"/>
    <w:rsid w:val="004C5342"/>
    <w:rsid w:val="004C5379"/>
    <w:rsid w:val="004C5395"/>
    <w:rsid w:val="004C543D"/>
    <w:rsid w:val="004C5444"/>
    <w:rsid w:val="004C5450"/>
    <w:rsid w:val="004C548D"/>
    <w:rsid w:val="004C54A3"/>
    <w:rsid w:val="004C54DC"/>
    <w:rsid w:val="004C5523"/>
    <w:rsid w:val="004C554F"/>
    <w:rsid w:val="004C556B"/>
    <w:rsid w:val="004C55B4"/>
    <w:rsid w:val="004C566D"/>
    <w:rsid w:val="004C567E"/>
    <w:rsid w:val="004C56B5"/>
    <w:rsid w:val="004C56C8"/>
    <w:rsid w:val="004C578C"/>
    <w:rsid w:val="004C583F"/>
    <w:rsid w:val="004C588A"/>
    <w:rsid w:val="004C58A5"/>
    <w:rsid w:val="004C5968"/>
    <w:rsid w:val="004C5985"/>
    <w:rsid w:val="004C5986"/>
    <w:rsid w:val="004C59AF"/>
    <w:rsid w:val="004C59E2"/>
    <w:rsid w:val="004C59F7"/>
    <w:rsid w:val="004C5A21"/>
    <w:rsid w:val="004C5A43"/>
    <w:rsid w:val="004C5A7A"/>
    <w:rsid w:val="004C5AAE"/>
    <w:rsid w:val="004C5AFE"/>
    <w:rsid w:val="004C5BBF"/>
    <w:rsid w:val="004C5BF4"/>
    <w:rsid w:val="004C5C37"/>
    <w:rsid w:val="004C5C56"/>
    <w:rsid w:val="004C5C91"/>
    <w:rsid w:val="004C5CB9"/>
    <w:rsid w:val="004C5CED"/>
    <w:rsid w:val="004C5CFC"/>
    <w:rsid w:val="004C5D59"/>
    <w:rsid w:val="004C5D79"/>
    <w:rsid w:val="004C5D9C"/>
    <w:rsid w:val="004C5E04"/>
    <w:rsid w:val="004C5E59"/>
    <w:rsid w:val="004C5E5E"/>
    <w:rsid w:val="004C5E61"/>
    <w:rsid w:val="004C5E64"/>
    <w:rsid w:val="004C5E79"/>
    <w:rsid w:val="004C5F18"/>
    <w:rsid w:val="004C5FB2"/>
    <w:rsid w:val="004C6049"/>
    <w:rsid w:val="004C604A"/>
    <w:rsid w:val="004C6085"/>
    <w:rsid w:val="004C60A7"/>
    <w:rsid w:val="004C60C3"/>
    <w:rsid w:val="004C60DE"/>
    <w:rsid w:val="004C61DB"/>
    <w:rsid w:val="004C6229"/>
    <w:rsid w:val="004C624A"/>
    <w:rsid w:val="004C6254"/>
    <w:rsid w:val="004C62CC"/>
    <w:rsid w:val="004C6334"/>
    <w:rsid w:val="004C6353"/>
    <w:rsid w:val="004C6365"/>
    <w:rsid w:val="004C6388"/>
    <w:rsid w:val="004C6460"/>
    <w:rsid w:val="004C6492"/>
    <w:rsid w:val="004C64FF"/>
    <w:rsid w:val="004C656B"/>
    <w:rsid w:val="004C65A0"/>
    <w:rsid w:val="004C65AC"/>
    <w:rsid w:val="004C6639"/>
    <w:rsid w:val="004C66AC"/>
    <w:rsid w:val="004C672B"/>
    <w:rsid w:val="004C673A"/>
    <w:rsid w:val="004C67BD"/>
    <w:rsid w:val="004C67F4"/>
    <w:rsid w:val="004C6809"/>
    <w:rsid w:val="004C682D"/>
    <w:rsid w:val="004C684C"/>
    <w:rsid w:val="004C686E"/>
    <w:rsid w:val="004C689A"/>
    <w:rsid w:val="004C68D3"/>
    <w:rsid w:val="004C68E9"/>
    <w:rsid w:val="004C68EA"/>
    <w:rsid w:val="004C6903"/>
    <w:rsid w:val="004C6907"/>
    <w:rsid w:val="004C694E"/>
    <w:rsid w:val="004C6958"/>
    <w:rsid w:val="004C6986"/>
    <w:rsid w:val="004C6A6B"/>
    <w:rsid w:val="004C6AA2"/>
    <w:rsid w:val="004C6ACD"/>
    <w:rsid w:val="004C6AF6"/>
    <w:rsid w:val="004C6AFB"/>
    <w:rsid w:val="004C6B53"/>
    <w:rsid w:val="004C6BD3"/>
    <w:rsid w:val="004C6BE0"/>
    <w:rsid w:val="004C6BE8"/>
    <w:rsid w:val="004C6C34"/>
    <w:rsid w:val="004C6C48"/>
    <w:rsid w:val="004C6C58"/>
    <w:rsid w:val="004C6C76"/>
    <w:rsid w:val="004C6CC5"/>
    <w:rsid w:val="004C6D01"/>
    <w:rsid w:val="004C6D12"/>
    <w:rsid w:val="004C6D4B"/>
    <w:rsid w:val="004C6D70"/>
    <w:rsid w:val="004C6E49"/>
    <w:rsid w:val="004C6E5A"/>
    <w:rsid w:val="004C6E5E"/>
    <w:rsid w:val="004C6EA9"/>
    <w:rsid w:val="004C6FB6"/>
    <w:rsid w:val="004C6FC4"/>
    <w:rsid w:val="004C7018"/>
    <w:rsid w:val="004C7022"/>
    <w:rsid w:val="004C7055"/>
    <w:rsid w:val="004C70E0"/>
    <w:rsid w:val="004C7142"/>
    <w:rsid w:val="004C71A1"/>
    <w:rsid w:val="004C71C2"/>
    <w:rsid w:val="004C71CE"/>
    <w:rsid w:val="004C71EB"/>
    <w:rsid w:val="004C725D"/>
    <w:rsid w:val="004C72CE"/>
    <w:rsid w:val="004C7356"/>
    <w:rsid w:val="004C7385"/>
    <w:rsid w:val="004C73A7"/>
    <w:rsid w:val="004C7488"/>
    <w:rsid w:val="004C748C"/>
    <w:rsid w:val="004C748F"/>
    <w:rsid w:val="004C74C4"/>
    <w:rsid w:val="004C74E6"/>
    <w:rsid w:val="004C7535"/>
    <w:rsid w:val="004C755C"/>
    <w:rsid w:val="004C75D5"/>
    <w:rsid w:val="004C75F3"/>
    <w:rsid w:val="004C7608"/>
    <w:rsid w:val="004C7625"/>
    <w:rsid w:val="004C7669"/>
    <w:rsid w:val="004C7670"/>
    <w:rsid w:val="004C76FD"/>
    <w:rsid w:val="004C776A"/>
    <w:rsid w:val="004C776C"/>
    <w:rsid w:val="004C77BA"/>
    <w:rsid w:val="004C77CB"/>
    <w:rsid w:val="004C77F1"/>
    <w:rsid w:val="004C7833"/>
    <w:rsid w:val="004C789E"/>
    <w:rsid w:val="004C78BE"/>
    <w:rsid w:val="004C78DF"/>
    <w:rsid w:val="004C7992"/>
    <w:rsid w:val="004C79C7"/>
    <w:rsid w:val="004C7A28"/>
    <w:rsid w:val="004C7A4B"/>
    <w:rsid w:val="004C7AE7"/>
    <w:rsid w:val="004C7B02"/>
    <w:rsid w:val="004C7B11"/>
    <w:rsid w:val="004C7B1C"/>
    <w:rsid w:val="004C7C03"/>
    <w:rsid w:val="004C7C12"/>
    <w:rsid w:val="004C7CBE"/>
    <w:rsid w:val="004C7CDA"/>
    <w:rsid w:val="004C7D82"/>
    <w:rsid w:val="004C7DC4"/>
    <w:rsid w:val="004C7DCB"/>
    <w:rsid w:val="004C7DEA"/>
    <w:rsid w:val="004C7E5E"/>
    <w:rsid w:val="004C7E68"/>
    <w:rsid w:val="004C7E89"/>
    <w:rsid w:val="004C7E91"/>
    <w:rsid w:val="004C7F25"/>
    <w:rsid w:val="004C7F2C"/>
    <w:rsid w:val="004C7F3D"/>
    <w:rsid w:val="004C7F5B"/>
    <w:rsid w:val="004C7FBE"/>
    <w:rsid w:val="004C7FEB"/>
    <w:rsid w:val="004D0025"/>
    <w:rsid w:val="004D002D"/>
    <w:rsid w:val="004D0093"/>
    <w:rsid w:val="004D00A0"/>
    <w:rsid w:val="004D00A2"/>
    <w:rsid w:val="004D00AD"/>
    <w:rsid w:val="004D0114"/>
    <w:rsid w:val="004D0164"/>
    <w:rsid w:val="004D016C"/>
    <w:rsid w:val="004D01A6"/>
    <w:rsid w:val="004D01FA"/>
    <w:rsid w:val="004D0205"/>
    <w:rsid w:val="004D0208"/>
    <w:rsid w:val="004D0244"/>
    <w:rsid w:val="004D024E"/>
    <w:rsid w:val="004D024F"/>
    <w:rsid w:val="004D0250"/>
    <w:rsid w:val="004D0294"/>
    <w:rsid w:val="004D02C1"/>
    <w:rsid w:val="004D02EF"/>
    <w:rsid w:val="004D031B"/>
    <w:rsid w:val="004D0360"/>
    <w:rsid w:val="004D0396"/>
    <w:rsid w:val="004D039E"/>
    <w:rsid w:val="004D03A8"/>
    <w:rsid w:val="004D03B3"/>
    <w:rsid w:val="004D03FA"/>
    <w:rsid w:val="004D040C"/>
    <w:rsid w:val="004D0459"/>
    <w:rsid w:val="004D04BB"/>
    <w:rsid w:val="004D04CA"/>
    <w:rsid w:val="004D04D9"/>
    <w:rsid w:val="004D04F9"/>
    <w:rsid w:val="004D0531"/>
    <w:rsid w:val="004D0535"/>
    <w:rsid w:val="004D05F7"/>
    <w:rsid w:val="004D05F8"/>
    <w:rsid w:val="004D066F"/>
    <w:rsid w:val="004D0670"/>
    <w:rsid w:val="004D0671"/>
    <w:rsid w:val="004D0681"/>
    <w:rsid w:val="004D0693"/>
    <w:rsid w:val="004D0695"/>
    <w:rsid w:val="004D06B8"/>
    <w:rsid w:val="004D071F"/>
    <w:rsid w:val="004D0776"/>
    <w:rsid w:val="004D07A4"/>
    <w:rsid w:val="004D07B2"/>
    <w:rsid w:val="004D07B7"/>
    <w:rsid w:val="004D07D6"/>
    <w:rsid w:val="004D07D8"/>
    <w:rsid w:val="004D0835"/>
    <w:rsid w:val="004D0843"/>
    <w:rsid w:val="004D087B"/>
    <w:rsid w:val="004D0883"/>
    <w:rsid w:val="004D08A2"/>
    <w:rsid w:val="004D08B9"/>
    <w:rsid w:val="004D0908"/>
    <w:rsid w:val="004D0948"/>
    <w:rsid w:val="004D0A7E"/>
    <w:rsid w:val="004D0A88"/>
    <w:rsid w:val="004D0AB3"/>
    <w:rsid w:val="004D0B0D"/>
    <w:rsid w:val="004D0B9B"/>
    <w:rsid w:val="004D0BAB"/>
    <w:rsid w:val="004D0BB9"/>
    <w:rsid w:val="004D0BDA"/>
    <w:rsid w:val="004D0BDE"/>
    <w:rsid w:val="004D0C7D"/>
    <w:rsid w:val="004D0CD8"/>
    <w:rsid w:val="004D0CDD"/>
    <w:rsid w:val="004D0D19"/>
    <w:rsid w:val="004D0E00"/>
    <w:rsid w:val="004D0E0F"/>
    <w:rsid w:val="004D0E25"/>
    <w:rsid w:val="004D0E62"/>
    <w:rsid w:val="004D0E9D"/>
    <w:rsid w:val="004D0EB3"/>
    <w:rsid w:val="004D0ECC"/>
    <w:rsid w:val="004D0EE0"/>
    <w:rsid w:val="004D0EFD"/>
    <w:rsid w:val="004D0F57"/>
    <w:rsid w:val="004D0F58"/>
    <w:rsid w:val="004D0F84"/>
    <w:rsid w:val="004D0F97"/>
    <w:rsid w:val="004D0FA9"/>
    <w:rsid w:val="004D0FAF"/>
    <w:rsid w:val="004D0FD5"/>
    <w:rsid w:val="004D1037"/>
    <w:rsid w:val="004D1042"/>
    <w:rsid w:val="004D10AB"/>
    <w:rsid w:val="004D10B5"/>
    <w:rsid w:val="004D10D9"/>
    <w:rsid w:val="004D1198"/>
    <w:rsid w:val="004D11B2"/>
    <w:rsid w:val="004D11C7"/>
    <w:rsid w:val="004D122A"/>
    <w:rsid w:val="004D123C"/>
    <w:rsid w:val="004D1250"/>
    <w:rsid w:val="004D1305"/>
    <w:rsid w:val="004D1332"/>
    <w:rsid w:val="004D134E"/>
    <w:rsid w:val="004D1351"/>
    <w:rsid w:val="004D13CC"/>
    <w:rsid w:val="004D13CE"/>
    <w:rsid w:val="004D1414"/>
    <w:rsid w:val="004D14C2"/>
    <w:rsid w:val="004D14C9"/>
    <w:rsid w:val="004D150F"/>
    <w:rsid w:val="004D151B"/>
    <w:rsid w:val="004D15B4"/>
    <w:rsid w:val="004D15EF"/>
    <w:rsid w:val="004D1611"/>
    <w:rsid w:val="004D161E"/>
    <w:rsid w:val="004D1646"/>
    <w:rsid w:val="004D1683"/>
    <w:rsid w:val="004D168F"/>
    <w:rsid w:val="004D1701"/>
    <w:rsid w:val="004D1710"/>
    <w:rsid w:val="004D1742"/>
    <w:rsid w:val="004D1755"/>
    <w:rsid w:val="004D1756"/>
    <w:rsid w:val="004D179E"/>
    <w:rsid w:val="004D17A3"/>
    <w:rsid w:val="004D17BC"/>
    <w:rsid w:val="004D17F4"/>
    <w:rsid w:val="004D1835"/>
    <w:rsid w:val="004D183C"/>
    <w:rsid w:val="004D1842"/>
    <w:rsid w:val="004D184E"/>
    <w:rsid w:val="004D185A"/>
    <w:rsid w:val="004D18AC"/>
    <w:rsid w:val="004D18FB"/>
    <w:rsid w:val="004D195B"/>
    <w:rsid w:val="004D1968"/>
    <w:rsid w:val="004D198F"/>
    <w:rsid w:val="004D19A5"/>
    <w:rsid w:val="004D19F3"/>
    <w:rsid w:val="004D1A0F"/>
    <w:rsid w:val="004D1A5D"/>
    <w:rsid w:val="004D1A83"/>
    <w:rsid w:val="004D1AB4"/>
    <w:rsid w:val="004D1B86"/>
    <w:rsid w:val="004D1BE0"/>
    <w:rsid w:val="004D1BE1"/>
    <w:rsid w:val="004D1BE5"/>
    <w:rsid w:val="004D1BEB"/>
    <w:rsid w:val="004D1C02"/>
    <w:rsid w:val="004D1C5A"/>
    <w:rsid w:val="004D1C8C"/>
    <w:rsid w:val="004D1CC8"/>
    <w:rsid w:val="004D1CFC"/>
    <w:rsid w:val="004D1D18"/>
    <w:rsid w:val="004D1D48"/>
    <w:rsid w:val="004D1D50"/>
    <w:rsid w:val="004D1D95"/>
    <w:rsid w:val="004D1DFA"/>
    <w:rsid w:val="004D1E22"/>
    <w:rsid w:val="004D1E80"/>
    <w:rsid w:val="004D1EB1"/>
    <w:rsid w:val="004D1F15"/>
    <w:rsid w:val="004D1FD1"/>
    <w:rsid w:val="004D200B"/>
    <w:rsid w:val="004D2068"/>
    <w:rsid w:val="004D2073"/>
    <w:rsid w:val="004D208C"/>
    <w:rsid w:val="004D2097"/>
    <w:rsid w:val="004D21A9"/>
    <w:rsid w:val="004D2235"/>
    <w:rsid w:val="004D2270"/>
    <w:rsid w:val="004D227A"/>
    <w:rsid w:val="004D22B8"/>
    <w:rsid w:val="004D22D4"/>
    <w:rsid w:val="004D2305"/>
    <w:rsid w:val="004D237E"/>
    <w:rsid w:val="004D238A"/>
    <w:rsid w:val="004D23A5"/>
    <w:rsid w:val="004D23AD"/>
    <w:rsid w:val="004D23F2"/>
    <w:rsid w:val="004D2412"/>
    <w:rsid w:val="004D241C"/>
    <w:rsid w:val="004D242A"/>
    <w:rsid w:val="004D244A"/>
    <w:rsid w:val="004D2475"/>
    <w:rsid w:val="004D248F"/>
    <w:rsid w:val="004D24B4"/>
    <w:rsid w:val="004D24FE"/>
    <w:rsid w:val="004D2539"/>
    <w:rsid w:val="004D258A"/>
    <w:rsid w:val="004D25B2"/>
    <w:rsid w:val="004D2640"/>
    <w:rsid w:val="004D2641"/>
    <w:rsid w:val="004D264D"/>
    <w:rsid w:val="004D264E"/>
    <w:rsid w:val="004D2652"/>
    <w:rsid w:val="004D2679"/>
    <w:rsid w:val="004D26AB"/>
    <w:rsid w:val="004D26B6"/>
    <w:rsid w:val="004D26D2"/>
    <w:rsid w:val="004D26DA"/>
    <w:rsid w:val="004D2718"/>
    <w:rsid w:val="004D2735"/>
    <w:rsid w:val="004D274E"/>
    <w:rsid w:val="004D2757"/>
    <w:rsid w:val="004D279E"/>
    <w:rsid w:val="004D27A9"/>
    <w:rsid w:val="004D27B3"/>
    <w:rsid w:val="004D2821"/>
    <w:rsid w:val="004D2825"/>
    <w:rsid w:val="004D2831"/>
    <w:rsid w:val="004D2895"/>
    <w:rsid w:val="004D28E5"/>
    <w:rsid w:val="004D28EA"/>
    <w:rsid w:val="004D2904"/>
    <w:rsid w:val="004D2A11"/>
    <w:rsid w:val="004D2A76"/>
    <w:rsid w:val="004D2A7E"/>
    <w:rsid w:val="004D2AC4"/>
    <w:rsid w:val="004D2B06"/>
    <w:rsid w:val="004D2B40"/>
    <w:rsid w:val="004D2B4D"/>
    <w:rsid w:val="004D2B6B"/>
    <w:rsid w:val="004D2B81"/>
    <w:rsid w:val="004D2BA3"/>
    <w:rsid w:val="004D2BD2"/>
    <w:rsid w:val="004D2C70"/>
    <w:rsid w:val="004D2C82"/>
    <w:rsid w:val="004D2C9E"/>
    <w:rsid w:val="004D2CA4"/>
    <w:rsid w:val="004D2CB6"/>
    <w:rsid w:val="004D2CD0"/>
    <w:rsid w:val="004D2CD2"/>
    <w:rsid w:val="004D2CDA"/>
    <w:rsid w:val="004D2CF4"/>
    <w:rsid w:val="004D2D22"/>
    <w:rsid w:val="004D2D28"/>
    <w:rsid w:val="004D2D91"/>
    <w:rsid w:val="004D2EF6"/>
    <w:rsid w:val="004D2F16"/>
    <w:rsid w:val="004D2F33"/>
    <w:rsid w:val="004D2F76"/>
    <w:rsid w:val="004D2FC6"/>
    <w:rsid w:val="004D2FFF"/>
    <w:rsid w:val="004D3003"/>
    <w:rsid w:val="004D3072"/>
    <w:rsid w:val="004D3077"/>
    <w:rsid w:val="004D3112"/>
    <w:rsid w:val="004D3183"/>
    <w:rsid w:val="004D3221"/>
    <w:rsid w:val="004D3233"/>
    <w:rsid w:val="004D3272"/>
    <w:rsid w:val="004D32D2"/>
    <w:rsid w:val="004D33F5"/>
    <w:rsid w:val="004D3443"/>
    <w:rsid w:val="004D344C"/>
    <w:rsid w:val="004D3495"/>
    <w:rsid w:val="004D34AE"/>
    <w:rsid w:val="004D34E0"/>
    <w:rsid w:val="004D3517"/>
    <w:rsid w:val="004D3530"/>
    <w:rsid w:val="004D3533"/>
    <w:rsid w:val="004D3545"/>
    <w:rsid w:val="004D35A3"/>
    <w:rsid w:val="004D35A5"/>
    <w:rsid w:val="004D35F5"/>
    <w:rsid w:val="004D3637"/>
    <w:rsid w:val="004D3658"/>
    <w:rsid w:val="004D3697"/>
    <w:rsid w:val="004D36CB"/>
    <w:rsid w:val="004D36EA"/>
    <w:rsid w:val="004D3741"/>
    <w:rsid w:val="004D3777"/>
    <w:rsid w:val="004D37DA"/>
    <w:rsid w:val="004D37EE"/>
    <w:rsid w:val="004D37FC"/>
    <w:rsid w:val="004D3826"/>
    <w:rsid w:val="004D3848"/>
    <w:rsid w:val="004D385F"/>
    <w:rsid w:val="004D3890"/>
    <w:rsid w:val="004D38A2"/>
    <w:rsid w:val="004D38E6"/>
    <w:rsid w:val="004D390D"/>
    <w:rsid w:val="004D3917"/>
    <w:rsid w:val="004D39F4"/>
    <w:rsid w:val="004D39F8"/>
    <w:rsid w:val="004D39FF"/>
    <w:rsid w:val="004D3A2F"/>
    <w:rsid w:val="004D3A57"/>
    <w:rsid w:val="004D3A72"/>
    <w:rsid w:val="004D3AB6"/>
    <w:rsid w:val="004D3AC1"/>
    <w:rsid w:val="004D3ADC"/>
    <w:rsid w:val="004D3AEE"/>
    <w:rsid w:val="004D3B2F"/>
    <w:rsid w:val="004D3BE4"/>
    <w:rsid w:val="004D3BF2"/>
    <w:rsid w:val="004D3C0D"/>
    <w:rsid w:val="004D3C1F"/>
    <w:rsid w:val="004D3C4E"/>
    <w:rsid w:val="004D3C58"/>
    <w:rsid w:val="004D3C6A"/>
    <w:rsid w:val="004D3CC6"/>
    <w:rsid w:val="004D3CD4"/>
    <w:rsid w:val="004D3CF6"/>
    <w:rsid w:val="004D3D03"/>
    <w:rsid w:val="004D3D25"/>
    <w:rsid w:val="004D3D5A"/>
    <w:rsid w:val="004D3D70"/>
    <w:rsid w:val="004D3D88"/>
    <w:rsid w:val="004D3DA8"/>
    <w:rsid w:val="004D3DCC"/>
    <w:rsid w:val="004D3DCE"/>
    <w:rsid w:val="004D3DF9"/>
    <w:rsid w:val="004D3EA6"/>
    <w:rsid w:val="004D3ED1"/>
    <w:rsid w:val="004D3EF9"/>
    <w:rsid w:val="004D3F14"/>
    <w:rsid w:val="004D3F2E"/>
    <w:rsid w:val="004D3F8D"/>
    <w:rsid w:val="004D4008"/>
    <w:rsid w:val="004D4058"/>
    <w:rsid w:val="004D4059"/>
    <w:rsid w:val="004D411A"/>
    <w:rsid w:val="004D4124"/>
    <w:rsid w:val="004D419B"/>
    <w:rsid w:val="004D41C0"/>
    <w:rsid w:val="004D41DB"/>
    <w:rsid w:val="004D422C"/>
    <w:rsid w:val="004D425E"/>
    <w:rsid w:val="004D427C"/>
    <w:rsid w:val="004D4286"/>
    <w:rsid w:val="004D42B7"/>
    <w:rsid w:val="004D42C0"/>
    <w:rsid w:val="004D42E4"/>
    <w:rsid w:val="004D434E"/>
    <w:rsid w:val="004D4380"/>
    <w:rsid w:val="004D4383"/>
    <w:rsid w:val="004D43C6"/>
    <w:rsid w:val="004D4407"/>
    <w:rsid w:val="004D442E"/>
    <w:rsid w:val="004D44B6"/>
    <w:rsid w:val="004D44D5"/>
    <w:rsid w:val="004D44DF"/>
    <w:rsid w:val="004D44FE"/>
    <w:rsid w:val="004D4578"/>
    <w:rsid w:val="004D457E"/>
    <w:rsid w:val="004D4672"/>
    <w:rsid w:val="004D46B2"/>
    <w:rsid w:val="004D46EA"/>
    <w:rsid w:val="004D46F2"/>
    <w:rsid w:val="004D470A"/>
    <w:rsid w:val="004D471F"/>
    <w:rsid w:val="004D4755"/>
    <w:rsid w:val="004D4769"/>
    <w:rsid w:val="004D483D"/>
    <w:rsid w:val="004D486F"/>
    <w:rsid w:val="004D4888"/>
    <w:rsid w:val="004D4898"/>
    <w:rsid w:val="004D48AA"/>
    <w:rsid w:val="004D48BA"/>
    <w:rsid w:val="004D48F0"/>
    <w:rsid w:val="004D490F"/>
    <w:rsid w:val="004D4993"/>
    <w:rsid w:val="004D49AC"/>
    <w:rsid w:val="004D49D0"/>
    <w:rsid w:val="004D4A08"/>
    <w:rsid w:val="004D4A3B"/>
    <w:rsid w:val="004D4C28"/>
    <w:rsid w:val="004D4C65"/>
    <w:rsid w:val="004D4C7C"/>
    <w:rsid w:val="004D4C7F"/>
    <w:rsid w:val="004D4CD0"/>
    <w:rsid w:val="004D4CDA"/>
    <w:rsid w:val="004D4D12"/>
    <w:rsid w:val="004D4D42"/>
    <w:rsid w:val="004D4D7D"/>
    <w:rsid w:val="004D4DDC"/>
    <w:rsid w:val="004D4E5C"/>
    <w:rsid w:val="004D4EC9"/>
    <w:rsid w:val="004D4F3D"/>
    <w:rsid w:val="004D4FB3"/>
    <w:rsid w:val="004D4FB4"/>
    <w:rsid w:val="004D5020"/>
    <w:rsid w:val="004D502E"/>
    <w:rsid w:val="004D50C1"/>
    <w:rsid w:val="004D50D0"/>
    <w:rsid w:val="004D50DA"/>
    <w:rsid w:val="004D50E5"/>
    <w:rsid w:val="004D510D"/>
    <w:rsid w:val="004D512C"/>
    <w:rsid w:val="004D5136"/>
    <w:rsid w:val="004D514B"/>
    <w:rsid w:val="004D519B"/>
    <w:rsid w:val="004D528F"/>
    <w:rsid w:val="004D52D8"/>
    <w:rsid w:val="004D532A"/>
    <w:rsid w:val="004D536A"/>
    <w:rsid w:val="004D5376"/>
    <w:rsid w:val="004D53BB"/>
    <w:rsid w:val="004D53F5"/>
    <w:rsid w:val="004D5407"/>
    <w:rsid w:val="004D5415"/>
    <w:rsid w:val="004D543C"/>
    <w:rsid w:val="004D5452"/>
    <w:rsid w:val="004D5464"/>
    <w:rsid w:val="004D547F"/>
    <w:rsid w:val="004D54A6"/>
    <w:rsid w:val="004D54C0"/>
    <w:rsid w:val="004D5508"/>
    <w:rsid w:val="004D5522"/>
    <w:rsid w:val="004D5578"/>
    <w:rsid w:val="004D55E9"/>
    <w:rsid w:val="004D5622"/>
    <w:rsid w:val="004D5644"/>
    <w:rsid w:val="004D564A"/>
    <w:rsid w:val="004D568A"/>
    <w:rsid w:val="004D56AA"/>
    <w:rsid w:val="004D573B"/>
    <w:rsid w:val="004D5754"/>
    <w:rsid w:val="004D5785"/>
    <w:rsid w:val="004D578A"/>
    <w:rsid w:val="004D57E6"/>
    <w:rsid w:val="004D57FD"/>
    <w:rsid w:val="004D57FF"/>
    <w:rsid w:val="004D5836"/>
    <w:rsid w:val="004D58A5"/>
    <w:rsid w:val="004D58AC"/>
    <w:rsid w:val="004D58C3"/>
    <w:rsid w:val="004D58D8"/>
    <w:rsid w:val="004D5929"/>
    <w:rsid w:val="004D5935"/>
    <w:rsid w:val="004D59BB"/>
    <w:rsid w:val="004D59CF"/>
    <w:rsid w:val="004D59EB"/>
    <w:rsid w:val="004D5A4A"/>
    <w:rsid w:val="004D5A7A"/>
    <w:rsid w:val="004D5A87"/>
    <w:rsid w:val="004D5AAC"/>
    <w:rsid w:val="004D5B50"/>
    <w:rsid w:val="004D5B67"/>
    <w:rsid w:val="004D5B9B"/>
    <w:rsid w:val="004D5BD0"/>
    <w:rsid w:val="004D5BD2"/>
    <w:rsid w:val="004D5BF9"/>
    <w:rsid w:val="004D5D49"/>
    <w:rsid w:val="004D5D66"/>
    <w:rsid w:val="004D5D9F"/>
    <w:rsid w:val="004D5DBA"/>
    <w:rsid w:val="004D5DE5"/>
    <w:rsid w:val="004D5E20"/>
    <w:rsid w:val="004D5EA3"/>
    <w:rsid w:val="004D5EC3"/>
    <w:rsid w:val="004D5EE5"/>
    <w:rsid w:val="004D5EF5"/>
    <w:rsid w:val="004D5F24"/>
    <w:rsid w:val="004D5F48"/>
    <w:rsid w:val="004D5F87"/>
    <w:rsid w:val="004D5FDA"/>
    <w:rsid w:val="004D5FF2"/>
    <w:rsid w:val="004D5FF3"/>
    <w:rsid w:val="004D6013"/>
    <w:rsid w:val="004D60C9"/>
    <w:rsid w:val="004D60EC"/>
    <w:rsid w:val="004D6168"/>
    <w:rsid w:val="004D616E"/>
    <w:rsid w:val="004D6172"/>
    <w:rsid w:val="004D61A2"/>
    <w:rsid w:val="004D61AA"/>
    <w:rsid w:val="004D61B3"/>
    <w:rsid w:val="004D61D4"/>
    <w:rsid w:val="004D6246"/>
    <w:rsid w:val="004D625A"/>
    <w:rsid w:val="004D628B"/>
    <w:rsid w:val="004D6330"/>
    <w:rsid w:val="004D633F"/>
    <w:rsid w:val="004D634C"/>
    <w:rsid w:val="004D637B"/>
    <w:rsid w:val="004D641D"/>
    <w:rsid w:val="004D6477"/>
    <w:rsid w:val="004D64EA"/>
    <w:rsid w:val="004D64FF"/>
    <w:rsid w:val="004D6527"/>
    <w:rsid w:val="004D6564"/>
    <w:rsid w:val="004D65E3"/>
    <w:rsid w:val="004D664E"/>
    <w:rsid w:val="004D6679"/>
    <w:rsid w:val="004D6690"/>
    <w:rsid w:val="004D66E9"/>
    <w:rsid w:val="004D6742"/>
    <w:rsid w:val="004D67C7"/>
    <w:rsid w:val="004D6878"/>
    <w:rsid w:val="004D68C7"/>
    <w:rsid w:val="004D68C9"/>
    <w:rsid w:val="004D6926"/>
    <w:rsid w:val="004D69E9"/>
    <w:rsid w:val="004D69F6"/>
    <w:rsid w:val="004D6A23"/>
    <w:rsid w:val="004D6A31"/>
    <w:rsid w:val="004D6A4A"/>
    <w:rsid w:val="004D6A55"/>
    <w:rsid w:val="004D6AD8"/>
    <w:rsid w:val="004D6AF6"/>
    <w:rsid w:val="004D6BA6"/>
    <w:rsid w:val="004D6BB9"/>
    <w:rsid w:val="004D6CE8"/>
    <w:rsid w:val="004D6D20"/>
    <w:rsid w:val="004D6DA3"/>
    <w:rsid w:val="004D6DBA"/>
    <w:rsid w:val="004D6DBB"/>
    <w:rsid w:val="004D6DC1"/>
    <w:rsid w:val="004D6E2F"/>
    <w:rsid w:val="004D6E41"/>
    <w:rsid w:val="004D6EEE"/>
    <w:rsid w:val="004D6F15"/>
    <w:rsid w:val="004D6F1D"/>
    <w:rsid w:val="004D6F2A"/>
    <w:rsid w:val="004D6F9F"/>
    <w:rsid w:val="004D6FB4"/>
    <w:rsid w:val="004D6FB5"/>
    <w:rsid w:val="004D6FCD"/>
    <w:rsid w:val="004D7009"/>
    <w:rsid w:val="004D7027"/>
    <w:rsid w:val="004D7038"/>
    <w:rsid w:val="004D70B0"/>
    <w:rsid w:val="004D70B7"/>
    <w:rsid w:val="004D7109"/>
    <w:rsid w:val="004D7120"/>
    <w:rsid w:val="004D7137"/>
    <w:rsid w:val="004D71C7"/>
    <w:rsid w:val="004D722F"/>
    <w:rsid w:val="004D7247"/>
    <w:rsid w:val="004D725D"/>
    <w:rsid w:val="004D7288"/>
    <w:rsid w:val="004D7291"/>
    <w:rsid w:val="004D72A8"/>
    <w:rsid w:val="004D72D0"/>
    <w:rsid w:val="004D732D"/>
    <w:rsid w:val="004D733A"/>
    <w:rsid w:val="004D7388"/>
    <w:rsid w:val="004D73D7"/>
    <w:rsid w:val="004D7434"/>
    <w:rsid w:val="004D74EB"/>
    <w:rsid w:val="004D752A"/>
    <w:rsid w:val="004D7574"/>
    <w:rsid w:val="004D75FE"/>
    <w:rsid w:val="004D7691"/>
    <w:rsid w:val="004D76A1"/>
    <w:rsid w:val="004D76B8"/>
    <w:rsid w:val="004D76DB"/>
    <w:rsid w:val="004D7712"/>
    <w:rsid w:val="004D7753"/>
    <w:rsid w:val="004D77BC"/>
    <w:rsid w:val="004D7802"/>
    <w:rsid w:val="004D7827"/>
    <w:rsid w:val="004D787E"/>
    <w:rsid w:val="004D78BA"/>
    <w:rsid w:val="004D78EB"/>
    <w:rsid w:val="004D790C"/>
    <w:rsid w:val="004D792C"/>
    <w:rsid w:val="004D796E"/>
    <w:rsid w:val="004D7994"/>
    <w:rsid w:val="004D79AB"/>
    <w:rsid w:val="004D7A51"/>
    <w:rsid w:val="004D7AE6"/>
    <w:rsid w:val="004D7AFE"/>
    <w:rsid w:val="004D7B01"/>
    <w:rsid w:val="004D7B2E"/>
    <w:rsid w:val="004D7B9B"/>
    <w:rsid w:val="004D7BA3"/>
    <w:rsid w:val="004D7BC5"/>
    <w:rsid w:val="004D7BCA"/>
    <w:rsid w:val="004D7D37"/>
    <w:rsid w:val="004D7D3A"/>
    <w:rsid w:val="004D7D5E"/>
    <w:rsid w:val="004D7E8E"/>
    <w:rsid w:val="004D7E9B"/>
    <w:rsid w:val="004D7EE0"/>
    <w:rsid w:val="004D7F2A"/>
    <w:rsid w:val="004D7F2E"/>
    <w:rsid w:val="004D7F6B"/>
    <w:rsid w:val="004D7F90"/>
    <w:rsid w:val="004D7FB1"/>
    <w:rsid w:val="004D7FF4"/>
    <w:rsid w:val="004E0037"/>
    <w:rsid w:val="004E00D2"/>
    <w:rsid w:val="004E00DC"/>
    <w:rsid w:val="004E018A"/>
    <w:rsid w:val="004E0197"/>
    <w:rsid w:val="004E01F2"/>
    <w:rsid w:val="004E0226"/>
    <w:rsid w:val="004E0279"/>
    <w:rsid w:val="004E0289"/>
    <w:rsid w:val="004E02E1"/>
    <w:rsid w:val="004E03E7"/>
    <w:rsid w:val="004E03EC"/>
    <w:rsid w:val="004E03F4"/>
    <w:rsid w:val="004E0400"/>
    <w:rsid w:val="004E040E"/>
    <w:rsid w:val="004E0482"/>
    <w:rsid w:val="004E0483"/>
    <w:rsid w:val="004E0486"/>
    <w:rsid w:val="004E04B4"/>
    <w:rsid w:val="004E04FF"/>
    <w:rsid w:val="004E0513"/>
    <w:rsid w:val="004E05BC"/>
    <w:rsid w:val="004E0603"/>
    <w:rsid w:val="004E062F"/>
    <w:rsid w:val="004E064A"/>
    <w:rsid w:val="004E06D0"/>
    <w:rsid w:val="004E06D3"/>
    <w:rsid w:val="004E06DE"/>
    <w:rsid w:val="004E06ED"/>
    <w:rsid w:val="004E0758"/>
    <w:rsid w:val="004E0760"/>
    <w:rsid w:val="004E07A8"/>
    <w:rsid w:val="004E07C7"/>
    <w:rsid w:val="004E07EA"/>
    <w:rsid w:val="004E07F7"/>
    <w:rsid w:val="004E0821"/>
    <w:rsid w:val="004E08AB"/>
    <w:rsid w:val="004E08CF"/>
    <w:rsid w:val="004E08E0"/>
    <w:rsid w:val="004E0905"/>
    <w:rsid w:val="004E091A"/>
    <w:rsid w:val="004E0940"/>
    <w:rsid w:val="004E0942"/>
    <w:rsid w:val="004E0999"/>
    <w:rsid w:val="004E09BC"/>
    <w:rsid w:val="004E09E2"/>
    <w:rsid w:val="004E09F7"/>
    <w:rsid w:val="004E0A4F"/>
    <w:rsid w:val="004E0AC8"/>
    <w:rsid w:val="004E0B75"/>
    <w:rsid w:val="004E0BC0"/>
    <w:rsid w:val="004E0C0A"/>
    <w:rsid w:val="004E0C9E"/>
    <w:rsid w:val="004E0D2C"/>
    <w:rsid w:val="004E0DA3"/>
    <w:rsid w:val="004E0DB1"/>
    <w:rsid w:val="004E0DBF"/>
    <w:rsid w:val="004E0DC0"/>
    <w:rsid w:val="004E0E1B"/>
    <w:rsid w:val="004E0E82"/>
    <w:rsid w:val="004E0E89"/>
    <w:rsid w:val="004E0EDD"/>
    <w:rsid w:val="004E0EEC"/>
    <w:rsid w:val="004E0F70"/>
    <w:rsid w:val="004E0F88"/>
    <w:rsid w:val="004E0FAC"/>
    <w:rsid w:val="004E0FD7"/>
    <w:rsid w:val="004E0FE0"/>
    <w:rsid w:val="004E103E"/>
    <w:rsid w:val="004E10D5"/>
    <w:rsid w:val="004E10E5"/>
    <w:rsid w:val="004E111E"/>
    <w:rsid w:val="004E1188"/>
    <w:rsid w:val="004E11DE"/>
    <w:rsid w:val="004E128A"/>
    <w:rsid w:val="004E1342"/>
    <w:rsid w:val="004E137D"/>
    <w:rsid w:val="004E13EB"/>
    <w:rsid w:val="004E140F"/>
    <w:rsid w:val="004E1413"/>
    <w:rsid w:val="004E141C"/>
    <w:rsid w:val="004E147E"/>
    <w:rsid w:val="004E14B1"/>
    <w:rsid w:val="004E1573"/>
    <w:rsid w:val="004E1578"/>
    <w:rsid w:val="004E1644"/>
    <w:rsid w:val="004E167F"/>
    <w:rsid w:val="004E16F2"/>
    <w:rsid w:val="004E16F8"/>
    <w:rsid w:val="004E1719"/>
    <w:rsid w:val="004E1728"/>
    <w:rsid w:val="004E1730"/>
    <w:rsid w:val="004E179D"/>
    <w:rsid w:val="004E17B7"/>
    <w:rsid w:val="004E17D1"/>
    <w:rsid w:val="004E17D6"/>
    <w:rsid w:val="004E17FA"/>
    <w:rsid w:val="004E18A9"/>
    <w:rsid w:val="004E18F5"/>
    <w:rsid w:val="004E1913"/>
    <w:rsid w:val="004E1989"/>
    <w:rsid w:val="004E199A"/>
    <w:rsid w:val="004E19DA"/>
    <w:rsid w:val="004E19F5"/>
    <w:rsid w:val="004E19F9"/>
    <w:rsid w:val="004E1A1A"/>
    <w:rsid w:val="004E1A27"/>
    <w:rsid w:val="004E1A2B"/>
    <w:rsid w:val="004E1A69"/>
    <w:rsid w:val="004E1AA8"/>
    <w:rsid w:val="004E1AC7"/>
    <w:rsid w:val="004E1AE8"/>
    <w:rsid w:val="004E1B03"/>
    <w:rsid w:val="004E1B54"/>
    <w:rsid w:val="004E1BC9"/>
    <w:rsid w:val="004E1BE8"/>
    <w:rsid w:val="004E1C25"/>
    <w:rsid w:val="004E1CBA"/>
    <w:rsid w:val="004E1CD6"/>
    <w:rsid w:val="004E1D2E"/>
    <w:rsid w:val="004E1D47"/>
    <w:rsid w:val="004E1D4F"/>
    <w:rsid w:val="004E1D54"/>
    <w:rsid w:val="004E1D7A"/>
    <w:rsid w:val="004E1D89"/>
    <w:rsid w:val="004E1D95"/>
    <w:rsid w:val="004E1DF8"/>
    <w:rsid w:val="004E1DFB"/>
    <w:rsid w:val="004E1E1E"/>
    <w:rsid w:val="004E1EE5"/>
    <w:rsid w:val="004E1F32"/>
    <w:rsid w:val="004E1F6A"/>
    <w:rsid w:val="004E1F70"/>
    <w:rsid w:val="004E1F98"/>
    <w:rsid w:val="004E1FB6"/>
    <w:rsid w:val="004E208B"/>
    <w:rsid w:val="004E20A4"/>
    <w:rsid w:val="004E2110"/>
    <w:rsid w:val="004E2113"/>
    <w:rsid w:val="004E214E"/>
    <w:rsid w:val="004E2171"/>
    <w:rsid w:val="004E2247"/>
    <w:rsid w:val="004E224B"/>
    <w:rsid w:val="004E2289"/>
    <w:rsid w:val="004E2317"/>
    <w:rsid w:val="004E2329"/>
    <w:rsid w:val="004E2344"/>
    <w:rsid w:val="004E2366"/>
    <w:rsid w:val="004E2396"/>
    <w:rsid w:val="004E23B0"/>
    <w:rsid w:val="004E243F"/>
    <w:rsid w:val="004E2460"/>
    <w:rsid w:val="004E246D"/>
    <w:rsid w:val="004E24EB"/>
    <w:rsid w:val="004E2557"/>
    <w:rsid w:val="004E25B3"/>
    <w:rsid w:val="004E25BC"/>
    <w:rsid w:val="004E2649"/>
    <w:rsid w:val="004E2687"/>
    <w:rsid w:val="004E26C7"/>
    <w:rsid w:val="004E26D3"/>
    <w:rsid w:val="004E2733"/>
    <w:rsid w:val="004E2777"/>
    <w:rsid w:val="004E27FC"/>
    <w:rsid w:val="004E284A"/>
    <w:rsid w:val="004E2850"/>
    <w:rsid w:val="004E2913"/>
    <w:rsid w:val="004E293C"/>
    <w:rsid w:val="004E2957"/>
    <w:rsid w:val="004E297B"/>
    <w:rsid w:val="004E29A5"/>
    <w:rsid w:val="004E2A0E"/>
    <w:rsid w:val="004E2A52"/>
    <w:rsid w:val="004E2A88"/>
    <w:rsid w:val="004E2B2A"/>
    <w:rsid w:val="004E2B57"/>
    <w:rsid w:val="004E2B83"/>
    <w:rsid w:val="004E2BDA"/>
    <w:rsid w:val="004E2C48"/>
    <w:rsid w:val="004E2C5C"/>
    <w:rsid w:val="004E2CEE"/>
    <w:rsid w:val="004E2CEF"/>
    <w:rsid w:val="004E2D47"/>
    <w:rsid w:val="004E2D7E"/>
    <w:rsid w:val="004E2DD9"/>
    <w:rsid w:val="004E2DEA"/>
    <w:rsid w:val="004E2E0E"/>
    <w:rsid w:val="004E2E6D"/>
    <w:rsid w:val="004E2E81"/>
    <w:rsid w:val="004E2E92"/>
    <w:rsid w:val="004E2EB6"/>
    <w:rsid w:val="004E2EEB"/>
    <w:rsid w:val="004E2F45"/>
    <w:rsid w:val="004E2F4C"/>
    <w:rsid w:val="004E2F50"/>
    <w:rsid w:val="004E2F95"/>
    <w:rsid w:val="004E2FBE"/>
    <w:rsid w:val="004E2FF5"/>
    <w:rsid w:val="004E3002"/>
    <w:rsid w:val="004E3075"/>
    <w:rsid w:val="004E3100"/>
    <w:rsid w:val="004E314C"/>
    <w:rsid w:val="004E315C"/>
    <w:rsid w:val="004E3163"/>
    <w:rsid w:val="004E3176"/>
    <w:rsid w:val="004E3183"/>
    <w:rsid w:val="004E31BB"/>
    <w:rsid w:val="004E320C"/>
    <w:rsid w:val="004E3232"/>
    <w:rsid w:val="004E3290"/>
    <w:rsid w:val="004E32A1"/>
    <w:rsid w:val="004E32C6"/>
    <w:rsid w:val="004E32F9"/>
    <w:rsid w:val="004E332E"/>
    <w:rsid w:val="004E3382"/>
    <w:rsid w:val="004E338E"/>
    <w:rsid w:val="004E33BA"/>
    <w:rsid w:val="004E3409"/>
    <w:rsid w:val="004E34A0"/>
    <w:rsid w:val="004E34C1"/>
    <w:rsid w:val="004E34E9"/>
    <w:rsid w:val="004E34F0"/>
    <w:rsid w:val="004E3530"/>
    <w:rsid w:val="004E353E"/>
    <w:rsid w:val="004E3570"/>
    <w:rsid w:val="004E3583"/>
    <w:rsid w:val="004E35A7"/>
    <w:rsid w:val="004E35C9"/>
    <w:rsid w:val="004E35CA"/>
    <w:rsid w:val="004E35D7"/>
    <w:rsid w:val="004E35EB"/>
    <w:rsid w:val="004E362B"/>
    <w:rsid w:val="004E36AC"/>
    <w:rsid w:val="004E36B9"/>
    <w:rsid w:val="004E36C4"/>
    <w:rsid w:val="004E36D7"/>
    <w:rsid w:val="004E36DB"/>
    <w:rsid w:val="004E3724"/>
    <w:rsid w:val="004E373C"/>
    <w:rsid w:val="004E374D"/>
    <w:rsid w:val="004E37D0"/>
    <w:rsid w:val="004E3807"/>
    <w:rsid w:val="004E385A"/>
    <w:rsid w:val="004E38E1"/>
    <w:rsid w:val="004E39B0"/>
    <w:rsid w:val="004E39CC"/>
    <w:rsid w:val="004E39F2"/>
    <w:rsid w:val="004E3A9B"/>
    <w:rsid w:val="004E3AE7"/>
    <w:rsid w:val="004E3B26"/>
    <w:rsid w:val="004E3B3B"/>
    <w:rsid w:val="004E3B82"/>
    <w:rsid w:val="004E3B94"/>
    <w:rsid w:val="004E3BDC"/>
    <w:rsid w:val="004E3BEF"/>
    <w:rsid w:val="004E3C9A"/>
    <w:rsid w:val="004E3CB3"/>
    <w:rsid w:val="004E3CF3"/>
    <w:rsid w:val="004E3D5F"/>
    <w:rsid w:val="004E3DFE"/>
    <w:rsid w:val="004E3E7E"/>
    <w:rsid w:val="004E3EB1"/>
    <w:rsid w:val="004E3F96"/>
    <w:rsid w:val="004E3FD3"/>
    <w:rsid w:val="004E4164"/>
    <w:rsid w:val="004E4192"/>
    <w:rsid w:val="004E41A0"/>
    <w:rsid w:val="004E41A3"/>
    <w:rsid w:val="004E4201"/>
    <w:rsid w:val="004E4298"/>
    <w:rsid w:val="004E42C4"/>
    <w:rsid w:val="004E4347"/>
    <w:rsid w:val="004E4361"/>
    <w:rsid w:val="004E43C4"/>
    <w:rsid w:val="004E43F1"/>
    <w:rsid w:val="004E4419"/>
    <w:rsid w:val="004E4420"/>
    <w:rsid w:val="004E44BE"/>
    <w:rsid w:val="004E4522"/>
    <w:rsid w:val="004E4564"/>
    <w:rsid w:val="004E45AA"/>
    <w:rsid w:val="004E45E6"/>
    <w:rsid w:val="004E460C"/>
    <w:rsid w:val="004E464F"/>
    <w:rsid w:val="004E4718"/>
    <w:rsid w:val="004E472B"/>
    <w:rsid w:val="004E4760"/>
    <w:rsid w:val="004E477D"/>
    <w:rsid w:val="004E47D5"/>
    <w:rsid w:val="004E483F"/>
    <w:rsid w:val="004E489A"/>
    <w:rsid w:val="004E48B2"/>
    <w:rsid w:val="004E491B"/>
    <w:rsid w:val="004E4947"/>
    <w:rsid w:val="004E4966"/>
    <w:rsid w:val="004E496E"/>
    <w:rsid w:val="004E49F6"/>
    <w:rsid w:val="004E4A39"/>
    <w:rsid w:val="004E4A7C"/>
    <w:rsid w:val="004E4A85"/>
    <w:rsid w:val="004E4AA9"/>
    <w:rsid w:val="004E4AB3"/>
    <w:rsid w:val="004E4ACB"/>
    <w:rsid w:val="004E4BA9"/>
    <w:rsid w:val="004E4C1D"/>
    <w:rsid w:val="004E4C67"/>
    <w:rsid w:val="004E4C6C"/>
    <w:rsid w:val="004E4CA8"/>
    <w:rsid w:val="004E4CC8"/>
    <w:rsid w:val="004E4D1C"/>
    <w:rsid w:val="004E4D38"/>
    <w:rsid w:val="004E4D6C"/>
    <w:rsid w:val="004E4DD4"/>
    <w:rsid w:val="004E4E03"/>
    <w:rsid w:val="004E4E15"/>
    <w:rsid w:val="004E4E46"/>
    <w:rsid w:val="004E4E67"/>
    <w:rsid w:val="004E4F22"/>
    <w:rsid w:val="004E5019"/>
    <w:rsid w:val="004E5048"/>
    <w:rsid w:val="004E5056"/>
    <w:rsid w:val="004E5065"/>
    <w:rsid w:val="004E5164"/>
    <w:rsid w:val="004E51E6"/>
    <w:rsid w:val="004E527E"/>
    <w:rsid w:val="004E528B"/>
    <w:rsid w:val="004E5344"/>
    <w:rsid w:val="004E53C1"/>
    <w:rsid w:val="004E53D5"/>
    <w:rsid w:val="004E559E"/>
    <w:rsid w:val="004E55A1"/>
    <w:rsid w:val="004E55AB"/>
    <w:rsid w:val="004E55E2"/>
    <w:rsid w:val="004E5650"/>
    <w:rsid w:val="004E5676"/>
    <w:rsid w:val="004E56B5"/>
    <w:rsid w:val="004E5712"/>
    <w:rsid w:val="004E575C"/>
    <w:rsid w:val="004E57A1"/>
    <w:rsid w:val="004E57FB"/>
    <w:rsid w:val="004E5822"/>
    <w:rsid w:val="004E58EA"/>
    <w:rsid w:val="004E594C"/>
    <w:rsid w:val="004E599C"/>
    <w:rsid w:val="004E59B8"/>
    <w:rsid w:val="004E5A09"/>
    <w:rsid w:val="004E5A14"/>
    <w:rsid w:val="004E5A1F"/>
    <w:rsid w:val="004E5A29"/>
    <w:rsid w:val="004E5A36"/>
    <w:rsid w:val="004E5AC6"/>
    <w:rsid w:val="004E5ADB"/>
    <w:rsid w:val="004E5ADF"/>
    <w:rsid w:val="004E5AED"/>
    <w:rsid w:val="004E5AF6"/>
    <w:rsid w:val="004E5B12"/>
    <w:rsid w:val="004E5B2C"/>
    <w:rsid w:val="004E5B5B"/>
    <w:rsid w:val="004E5BB3"/>
    <w:rsid w:val="004E5BED"/>
    <w:rsid w:val="004E5BF9"/>
    <w:rsid w:val="004E5C0B"/>
    <w:rsid w:val="004E5C3C"/>
    <w:rsid w:val="004E5C50"/>
    <w:rsid w:val="004E5CA6"/>
    <w:rsid w:val="004E5CBB"/>
    <w:rsid w:val="004E5D14"/>
    <w:rsid w:val="004E5D60"/>
    <w:rsid w:val="004E5D7C"/>
    <w:rsid w:val="004E5D9B"/>
    <w:rsid w:val="004E5DB9"/>
    <w:rsid w:val="004E5DC2"/>
    <w:rsid w:val="004E5DD5"/>
    <w:rsid w:val="004E5E05"/>
    <w:rsid w:val="004E5E53"/>
    <w:rsid w:val="004E5EB6"/>
    <w:rsid w:val="004E5EDB"/>
    <w:rsid w:val="004E5EF1"/>
    <w:rsid w:val="004E5F2A"/>
    <w:rsid w:val="004E5F35"/>
    <w:rsid w:val="004E5F94"/>
    <w:rsid w:val="004E5FA8"/>
    <w:rsid w:val="004E5FF3"/>
    <w:rsid w:val="004E6010"/>
    <w:rsid w:val="004E6032"/>
    <w:rsid w:val="004E6038"/>
    <w:rsid w:val="004E605E"/>
    <w:rsid w:val="004E607E"/>
    <w:rsid w:val="004E60C8"/>
    <w:rsid w:val="004E613C"/>
    <w:rsid w:val="004E61C8"/>
    <w:rsid w:val="004E6266"/>
    <w:rsid w:val="004E62B9"/>
    <w:rsid w:val="004E62C2"/>
    <w:rsid w:val="004E62F1"/>
    <w:rsid w:val="004E630D"/>
    <w:rsid w:val="004E6314"/>
    <w:rsid w:val="004E6320"/>
    <w:rsid w:val="004E6337"/>
    <w:rsid w:val="004E633B"/>
    <w:rsid w:val="004E6365"/>
    <w:rsid w:val="004E6392"/>
    <w:rsid w:val="004E63AD"/>
    <w:rsid w:val="004E63D9"/>
    <w:rsid w:val="004E63EC"/>
    <w:rsid w:val="004E640C"/>
    <w:rsid w:val="004E640D"/>
    <w:rsid w:val="004E641F"/>
    <w:rsid w:val="004E644F"/>
    <w:rsid w:val="004E64AB"/>
    <w:rsid w:val="004E64AE"/>
    <w:rsid w:val="004E64D9"/>
    <w:rsid w:val="004E64F6"/>
    <w:rsid w:val="004E6534"/>
    <w:rsid w:val="004E6542"/>
    <w:rsid w:val="004E656A"/>
    <w:rsid w:val="004E65AF"/>
    <w:rsid w:val="004E65D2"/>
    <w:rsid w:val="004E666E"/>
    <w:rsid w:val="004E6699"/>
    <w:rsid w:val="004E66D9"/>
    <w:rsid w:val="004E6747"/>
    <w:rsid w:val="004E6797"/>
    <w:rsid w:val="004E67A3"/>
    <w:rsid w:val="004E6868"/>
    <w:rsid w:val="004E6882"/>
    <w:rsid w:val="004E688E"/>
    <w:rsid w:val="004E68D5"/>
    <w:rsid w:val="004E68E4"/>
    <w:rsid w:val="004E6972"/>
    <w:rsid w:val="004E6981"/>
    <w:rsid w:val="004E6A67"/>
    <w:rsid w:val="004E6A98"/>
    <w:rsid w:val="004E6AF7"/>
    <w:rsid w:val="004E6AFA"/>
    <w:rsid w:val="004E6AFD"/>
    <w:rsid w:val="004E6B5B"/>
    <w:rsid w:val="004E6BB7"/>
    <w:rsid w:val="004E6CFE"/>
    <w:rsid w:val="004E6D07"/>
    <w:rsid w:val="004E6D7C"/>
    <w:rsid w:val="004E6DC5"/>
    <w:rsid w:val="004E6DCE"/>
    <w:rsid w:val="004E6DF0"/>
    <w:rsid w:val="004E6E9F"/>
    <w:rsid w:val="004E6EDA"/>
    <w:rsid w:val="004E6F18"/>
    <w:rsid w:val="004E6F8D"/>
    <w:rsid w:val="004E6FB0"/>
    <w:rsid w:val="004E6FF1"/>
    <w:rsid w:val="004E70A2"/>
    <w:rsid w:val="004E70F5"/>
    <w:rsid w:val="004E70F8"/>
    <w:rsid w:val="004E7102"/>
    <w:rsid w:val="004E716B"/>
    <w:rsid w:val="004E71B9"/>
    <w:rsid w:val="004E7217"/>
    <w:rsid w:val="004E7227"/>
    <w:rsid w:val="004E72B1"/>
    <w:rsid w:val="004E7316"/>
    <w:rsid w:val="004E7387"/>
    <w:rsid w:val="004E73AB"/>
    <w:rsid w:val="004E743D"/>
    <w:rsid w:val="004E74E8"/>
    <w:rsid w:val="004E75C2"/>
    <w:rsid w:val="004E75D3"/>
    <w:rsid w:val="004E75F0"/>
    <w:rsid w:val="004E760F"/>
    <w:rsid w:val="004E762B"/>
    <w:rsid w:val="004E7640"/>
    <w:rsid w:val="004E7642"/>
    <w:rsid w:val="004E764A"/>
    <w:rsid w:val="004E7698"/>
    <w:rsid w:val="004E76FA"/>
    <w:rsid w:val="004E7719"/>
    <w:rsid w:val="004E7824"/>
    <w:rsid w:val="004E784C"/>
    <w:rsid w:val="004E789C"/>
    <w:rsid w:val="004E78D8"/>
    <w:rsid w:val="004E794D"/>
    <w:rsid w:val="004E7959"/>
    <w:rsid w:val="004E7968"/>
    <w:rsid w:val="004E796A"/>
    <w:rsid w:val="004E7989"/>
    <w:rsid w:val="004E79FC"/>
    <w:rsid w:val="004E7A2B"/>
    <w:rsid w:val="004E7A76"/>
    <w:rsid w:val="004E7AFB"/>
    <w:rsid w:val="004E7B31"/>
    <w:rsid w:val="004E7B4D"/>
    <w:rsid w:val="004E7C59"/>
    <w:rsid w:val="004E7C7A"/>
    <w:rsid w:val="004E7C82"/>
    <w:rsid w:val="004E7CA1"/>
    <w:rsid w:val="004E7D02"/>
    <w:rsid w:val="004E7D10"/>
    <w:rsid w:val="004E7D3C"/>
    <w:rsid w:val="004E7D44"/>
    <w:rsid w:val="004E7D6B"/>
    <w:rsid w:val="004E7D84"/>
    <w:rsid w:val="004E7DCD"/>
    <w:rsid w:val="004E7DE3"/>
    <w:rsid w:val="004E7EA6"/>
    <w:rsid w:val="004E7F25"/>
    <w:rsid w:val="004E7F62"/>
    <w:rsid w:val="004E7F96"/>
    <w:rsid w:val="004F0036"/>
    <w:rsid w:val="004F003C"/>
    <w:rsid w:val="004F0066"/>
    <w:rsid w:val="004F006B"/>
    <w:rsid w:val="004F016A"/>
    <w:rsid w:val="004F016E"/>
    <w:rsid w:val="004F01C4"/>
    <w:rsid w:val="004F0265"/>
    <w:rsid w:val="004F02D7"/>
    <w:rsid w:val="004F031E"/>
    <w:rsid w:val="004F0361"/>
    <w:rsid w:val="004F03CD"/>
    <w:rsid w:val="004F03E8"/>
    <w:rsid w:val="004F042B"/>
    <w:rsid w:val="004F0447"/>
    <w:rsid w:val="004F0454"/>
    <w:rsid w:val="004F0474"/>
    <w:rsid w:val="004F0548"/>
    <w:rsid w:val="004F05E2"/>
    <w:rsid w:val="004F0662"/>
    <w:rsid w:val="004F0675"/>
    <w:rsid w:val="004F0681"/>
    <w:rsid w:val="004F0685"/>
    <w:rsid w:val="004F06BB"/>
    <w:rsid w:val="004F06DC"/>
    <w:rsid w:val="004F0718"/>
    <w:rsid w:val="004F0762"/>
    <w:rsid w:val="004F07AC"/>
    <w:rsid w:val="004F07C5"/>
    <w:rsid w:val="004F07CA"/>
    <w:rsid w:val="004F08E8"/>
    <w:rsid w:val="004F08EE"/>
    <w:rsid w:val="004F091E"/>
    <w:rsid w:val="004F0978"/>
    <w:rsid w:val="004F0A1F"/>
    <w:rsid w:val="004F0AC4"/>
    <w:rsid w:val="004F0B1A"/>
    <w:rsid w:val="004F0B46"/>
    <w:rsid w:val="004F0BB0"/>
    <w:rsid w:val="004F0C2F"/>
    <w:rsid w:val="004F0C52"/>
    <w:rsid w:val="004F0C61"/>
    <w:rsid w:val="004F0C83"/>
    <w:rsid w:val="004F0D23"/>
    <w:rsid w:val="004F0D59"/>
    <w:rsid w:val="004F0D81"/>
    <w:rsid w:val="004F0DC0"/>
    <w:rsid w:val="004F0E2B"/>
    <w:rsid w:val="004F0EA9"/>
    <w:rsid w:val="004F0EDE"/>
    <w:rsid w:val="004F0F2B"/>
    <w:rsid w:val="004F0F9D"/>
    <w:rsid w:val="004F0FBC"/>
    <w:rsid w:val="004F0FDF"/>
    <w:rsid w:val="004F0FFA"/>
    <w:rsid w:val="004F1045"/>
    <w:rsid w:val="004F1069"/>
    <w:rsid w:val="004F1083"/>
    <w:rsid w:val="004F1087"/>
    <w:rsid w:val="004F10EB"/>
    <w:rsid w:val="004F116A"/>
    <w:rsid w:val="004F116D"/>
    <w:rsid w:val="004F1233"/>
    <w:rsid w:val="004F1237"/>
    <w:rsid w:val="004F1257"/>
    <w:rsid w:val="004F1295"/>
    <w:rsid w:val="004F12C8"/>
    <w:rsid w:val="004F1313"/>
    <w:rsid w:val="004F1348"/>
    <w:rsid w:val="004F1352"/>
    <w:rsid w:val="004F13B6"/>
    <w:rsid w:val="004F13C3"/>
    <w:rsid w:val="004F13C6"/>
    <w:rsid w:val="004F13F5"/>
    <w:rsid w:val="004F142A"/>
    <w:rsid w:val="004F147F"/>
    <w:rsid w:val="004F1480"/>
    <w:rsid w:val="004F1483"/>
    <w:rsid w:val="004F148C"/>
    <w:rsid w:val="004F149C"/>
    <w:rsid w:val="004F14B5"/>
    <w:rsid w:val="004F14F7"/>
    <w:rsid w:val="004F15D2"/>
    <w:rsid w:val="004F15E7"/>
    <w:rsid w:val="004F161B"/>
    <w:rsid w:val="004F1672"/>
    <w:rsid w:val="004F16DA"/>
    <w:rsid w:val="004F16F9"/>
    <w:rsid w:val="004F1709"/>
    <w:rsid w:val="004F171A"/>
    <w:rsid w:val="004F1737"/>
    <w:rsid w:val="004F174D"/>
    <w:rsid w:val="004F1758"/>
    <w:rsid w:val="004F178A"/>
    <w:rsid w:val="004F1793"/>
    <w:rsid w:val="004F1795"/>
    <w:rsid w:val="004F1796"/>
    <w:rsid w:val="004F17AB"/>
    <w:rsid w:val="004F17CE"/>
    <w:rsid w:val="004F17F0"/>
    <w:rsid w:val="004F180C"/>
    <w:rsid w:val="004F1893"/>
    <w:rsid w:val="004F1894"/>
    <w:rsid w:val="004F189B"/>
    <w:rsid w:val="004F18A3"/>
    <w:rsid w:val="004F18EA"/>
    <w:rsid w:val="004F1900"/>
    <w:rsid w:val="004F197B"/>
    <w:rsid w:val="004F1A58"/>
    <w:rsid w:val="004F1A98"/>
    <w:rsid w:val="004F1AE2"/>
    <w:rsid w:val="004F1B25"/>
    <w:rsid w:val="004F1B27"/>
    <w:rsid w:val="004F1B2D"/>
    <w:rsid w:val="004F1BDA"/>
    <w:rsid w:val="004F1C05"/>
    <w:rsid w:val="004F1C09"/>
    <w:rsid w:val="004F1C4D"/>
    <w:rsid w:val="004F1CFD"/>
    <w:rsid w:val="004F1D11"/>
    <w:rsid w:val="004F1D88"/>
    <w:rsid w:val="004F1DEE"/>
    <w:rsid w:val="004F1E5A"/>
    <w:rsid w:val="004F1EA8"/>
    <w:rsid w:val="004F1EB1"/>
    <w:rsid w:val="004F1EB2"/>
    <w:rsid w:val="004F1EC2"/>
    <w:rsid w:val="004F1F81"/>
    <w:rsid w:val="004F1F87"/>
    <w:rsid w:val="004F1F8A"/>
    <w:rsid w:val="004F20B6"/>
    <w:rsid w:val="004F210A"/>
    <w:rsid w:val="004F2159"/>
    <w:rsid w:val="004F222C"/>
    <w:rsid w:val="004F2233"/>
    <w:rsid w:val="004F2248"/>
    <w:rsid w:val="004F224A"/>
    <w:rsid w:val="004F2282"/>
    <w:rsid w:val="004F229E"/>
    <w:rsid w:val="004F22C8"/>
    <w:rsid w:val="004F231F"/>
    <w:rsid w:val="004F232E"/>
    <w:rsid w:val="004F23D8"/>
    <w:rsid w:val="004F2423"/>
    <w:rsid w:val="004F245D"/>
    <w:rsid w:val="004F249B"/>
    <w:rsid w:val="004F24A5"/>
    <w:rsid w:val="004F24A7"/>
    <w:rsid w:val="004F24A8"/>
    <w:rsid w:val="004F24EC"/>
    <w:rsid w:val="004F2551"/>
    <w:rsid w:val="004F25FF"/>
    <w:rsid w:val="004F2632"/>
    <w:rsid w:val="004F266C"/>
    <w:rsid w:val="004F26A0"/>
    <w:rsid w:val="004F26CA"/>
    <w:rsid w:val="004F26FA"/>
    <w:rsid w:val="004F26FE"/>
    <w:rsid w:val="004F2729"/>
    <w:rsid w:val="004F2791"/>
    <w:rsid w:val="004F2795"/>
    <w:rsid w:val="004F27C0"/>
    <w:rsid w:val="004F2843"/>
    <w:rsid w:val="004F28C4"/>
    <w:rsid w:val="004F294D"/>
    <w:rsid w:val="004F2966"/>
    <w:rsid w:val="004F2AF1"/>
    <w:rsid w:val="004F2AFB"/>
    <w:rsid w:val="004F2B01"/>
    <w:rsid w:val="004F2B2E"/>
    <w:rsid w:val="004F2BB2"/>
    <w:rsid w:val="004F2C28"/>
    <w:rsid w:val="004F2C36"/>
    <w:rsid w:val="004F2CFC"/>
    <w:rsid w:val="004F2D1F"/>
    <w:rsid w:val="004F2D75"/>
    <w:rsid w:val="004F2DB2"/>
    <w:rsid w:val="004F2DE7"/>
    <w:rsid w:val="004F2DFE"/>
    <w:rsid w:val="004F2EC8"/>
    <w:rsid w:val="004F2ED3"/>
    <w:rsid w:val="004F2F11"/>
    <w:rsid w:val="004F2F19"/>
    <w:rsid w:val="004F2F84"/>
    <w:rsid w:val="004F2FC8"/>
    <w:rsid w:val="004F2FD4"/>
    <w:rsid w:val="004F2FD5"/>
    <w:rsid w:val="004F3000"/>
    <w:rsid w:val="004F3001"/>
    <w:rsid w:val="004F3069"/>
    <w:rsid w:val="004F3095"/>
    <w:rsid w:val="004F30AC"/>
    <w:rsid w:val="004F30CF"/>
    <w:rsid w:val="004F30E9"/>
    <w:rsid w:val="004F3115"/>
    <w:rsid w:val="004F3126"/>
    <w:rsid w:val="004F313F"/>
    <w:rsid w:val="004F3173"/>
    <w:rsid w:val="004F3181"/>
    <w:rsid w:val="004F3188"/>
    <w:rsid w:val="004F31B1"/>
    <w:rsid w:val="004F31BB"/>
    <w:rsid w:val="004F340C"/>
    <w:rsid w:val="004F3439"/>
    <w:rsid w:val="004F346E"/>
    <w:rsid w:val="004F34B3"/>
    <w:rsid w:val="004F34C8"/>
    <w:rsid w:val="004F34D0"/>
    <w:rsid w:val="004F3584"/>
    <w:rsid w:val="004F3589"/>
    <w:rsid w:val="004F3602"/>
    <w:rsid w:val="004F3640"/>
    <w:rsid w:val="004F366B"/>
    <w:rsid w:val="004F3682"/>
    <w:rsid w:val="004F368A"/>
    <w:rsid w:val="004F377A"/>
    <w:rsid w:val="004F37C6"/>
    <w:rsid w:val="004F37DC"/>
    <w:rsid w:val="004F3817"/>
    <w:rsid w:val="004F3819"/>
    <w:rsid w:val="004F3821"/>
    <w:rsid w:val="004F3840"/>
    <w:rsid w:val="004F384A"/>
    <w:rsid w:val="004F384E"/>
    <w:rsid w:val="004F38D1"/>
    <w:rsid w:val="004F3900"/>
    <w:rsid w:val="004F3906"/>
    <w:rsid w:val="004F391D"/>
    <w:rsid w:val="004F3950"/>
    <w:rsid w:val="004F3974"/>
    <w:rsid w:val="004F3978"/>
    <w:rsid w:val="004F39D9"/>
    <w:rsid w:val="004F39F1"/>
    <w:rsid w:val="004F3A3B"/>
    <w:rsid w:val="004F3A91"/>
    <w:rsid w:val="004F3AAB"/>
    <w:rsid w:val="004F3AF3"/>
    <w:rsid w:val="004F3B46"/>
    <w:rsid w:val="004F3BAB"/>
    <w:rsid w:val="004F3BE3"/>
    <w:rsid w:val="004F3C3B"/>
    <w:rsid w:val="004F3C43"/>
    <w:rsid w:val="004F3D0B"/>
    <w:rsid w:val="004F3D7B"/>
    <w:rsid w:val="004F3D83"/>
    <w:rsid w:val="004F3D90"/>
    <w:rsid w:val="004F3DD1"/>
    <w:rsid w:val="004F3E8D"/>
    <w:rsid w:val="004F3E93"/>
    <w:rsid w:val="004F3EEA"/>
    <w:rsid w:val="004F3F02"/>
    <w:rsid w:val="004F3F2C"/>
    <w:rsid w:val="004F3F30"/>
    <w:rsid w:val="004F3F7C"/>
    <w:rsid w:val="004F3F9D"/>
    <w:rsid w:val="004F3FAB"/>
    <w:rsid w:val="004F3FC0"/>
    <w:rsid w:val="004F402E"/>
    <w:rsid w:val="004F40BF"/>
    <w:rsid w:val="004F4145"/>
    <w:rsid w:val="004F419D"/>
    <w:rsid w:val="004F426D"/>
    <w:rsid w:val="004F429A"/>
    <w:rsid w:val="004F429D"/>
    <w:rsid w:val="004F42AA"/>
    <w:rsid w:val="004F42B5"/>
    <w:rsid w:val="004F42C3"/>
    <w:rsid w:val="004F42E9"/>
    <w:rsid w:val="004F42F1"/>
    <w:rsid w:val="004F431F"/>
    <w:rsid w:val="004F43CE"/>
    <w:rsid w:val="004F4459"/>
    <w:rsid w:val="004F445B"/>
    <w:rsid w:val="004F446E"/>
    <w:rsid w:val="004F44CF"/>
    <w:rsid w:val="004F4565"/>
    <w:rsid w:val="004F4584"/>
    <w:rsid w:val="004F45E3"/>
    <w:rsid w:val="004F4662"/>
    <w:rsid w:val="004F46AB"/>
    <w:rsid w:val="004F46B1"/>
    <w:rsid w:val="004F4712"/>
    <w:rsid w:val="004F475A"/>
    <w:rsid w:val="004F475C"/>
    <w:rsid w:val="004F47E0"/>
    <w:rsid w:val="004F47EC"/>
    <w:rsid w:val="004F47ED"/>
    <w:rsid w:val="004F47F0"/>
    <w:rsid w:val="004F47FB"/>
    <w:rsid w:val="004F4876"/>
    <w:rsid w:val="004F48F1"/>
    <w:rsid w:val="004F4911"/>
    <w:rsid w:val="004F492C"/>
    <w:rsid w:val="004F4981"/>
    <w:rsid w:val="004F49AA"/>
    <w:rsid w:val="004F49E7"/>
    <w:rsid w:val="004F49FC"/>
    <w:rsid w:val="004F4A3B"/>
    <w:rsid w:val="004F4A5B"/>
    <w:rsid w:val="004F4A90"/>
    <w:rsid w:val="004F4ABF"/>
    <w:rsid w:val="004F4ACE"/>
    <w:rsid w:val="004F4AD9"/>
    <w:rsid w:val="004F4AE3"/>
    <w:rsid w:val="004F4AE7"/>
    <w:rsid w:val="004F4AEB"/>
    <w:rsid w:val="004F4B1D"/>
    <w:rsid w:val="004F4B81"/>
    <w:rsid w:val="004F4BD0"/>
    <w:rsid w:val="004F4BD9"/>
    <w:rsid w:val="004F4C24"/>
    <w:rsid w:val="004F4C88"/>
    <w:rsid w:val="004F4CB2"/>
    <w:rsid w:val="004F4CDD"/>
    <w:rsid w:val="004F4D28"/>
    <w:rsid w:val="004F4D63"/>
    <w:rsid w:val="004F4DB0"/>
    <w:rsid w:val="004F4DED"/>
    <w:rsid w:val="004F4E30"/>
    <w:rsid w:val="004F4E50"/>
    <w:rsid w:val="004F4E84"/>
    <w:rsid w:val="004F4EC6"/>
    <w:rsid w:val="004F4F01"/>
    <w:rsid w:val="004F4F08"/>
    <w:rsid w:val="004F4F29"/>
    <w:rsid w:val="004F4F92"/>
    <w:rsid w:val="004F4FC8"/>
    <w:rsid w:val="004F4FD5"/>
    <w:rsid w:val="004F4FE6"/>
    <w:rsid w:val="004F501B"/>
    <w:rsid w:val="004F501D"/>
    <w:rsid w:val="004F50E1"/>
    <w:rsid w:val="004F511C"/>
    <w:rsid w:val="004F51DD"/>
    <w:rsid w:val="004F52AE"/>
    <w:rsid w:val="004F53D8"/>
    <w:rsid w:val="004F5427"/>
    <w:rsid w:val="004F5452"/>
    <w:rsid w:val="004F545C"/>
    <w:rsid w:val="004F5472"/>
    <w:rsid w:val="004F54C5"/>
    <w:rsid w:val="004F5502"/>
    <w:rsid w:val="004F55CB"/>
    <w:rsid w:val="004F55E0"/>
    <w:rsid w:val="004F55FC"/>
    <w:rsid w:val="004F560D"/>
    <w:rsid w:val="004F562E"/>
    <w:rsid w:val="004F564A"/>
    <w:rsid w:val="004F5688"/>
    <w:rsid w:val="004F5698"/>
    <w:rsid w:val="004F5719"/>
    <w:rsid w:val="004F571C"/>
    <w:rsid w:val="004F574C"/>
    <w:rsid w:val="004F57DA"/>
    <w:rsid w:val="004F580E"/>
    <w:rsid w:val="004F5869"/>
    <w:rsid w:val="004F5877"/>
    <w:rsid w:val="004F58A1"/>
    <w:rsid w:val="004F5915"/>
    <w:rsid w:val="004F5951"/>
    <w:rsid w:val="004F5962"/>
    <w:rsid w:val="004F59F3"/>
    <w:rsid w:val="004F5A98"/>
    <w:rsid w:val="004F5AD9"/>
    <w:rsid w:val="004F5B75"/>
    <w:rsid w:val="004F5B9F"/>
    <w:rsid w:val="004F5BD5"/>
    <w:rsid w:val="004F5C27"/>
    <w:rsid w:val="004F5C2A"/>
    <w:rsid w:val="004F5CBD"/>
    <w:rsid w:val="004F5CD9"/>
    <w:rsid w:val="004F5CF2"/>
    <w:rsid w:val="004F5CF8"/>
    <w:rsid w:val="004F5D04"/>
    <w:rsid w:val="004F5D10"/>
    <w:rsid w:val="004F5D48"/>
    <w:rsid w:val="004F5D49"/>
    <w:rsid w:val="004F5D57"/>
    <w:rsid w:val="004F5D65"/>
    <w:rsid w:val="004F5D9F"/>
    <w:rsid w:val="004F5DA7"/>
    <w:rsid w:val="004F5E9A"/>
    <w:rsid w:val="004F5EBD"/>
    <w:rsid w:val="004F5EFA"/>
    <w:rsid w:val="004F5F74"/>
    <w:rsid w:val="004F5FD5"/>
    <w:rsid w:val="004F6062"/>
    <w:rsid w:val="004F6072"/>
    <w:rsid w:val="004F60F1"/>
    <w:rsid w:val="004F610F"/>
    <w:rsid w:val="004F6112"/>
    <w:rsid w:val="004F6169"/>
    <w:rsid w:val="004F617A"/>
    <w:rsid w:val="004F6188"/>
    <w:rsid w:val="004F618C"/>
    <w:rsid w:val="004F61EC"/>
    <w:rsid w:val="004F620E"/>
    <w:rsid w:val="004F627F"/>
    <w:rsid w:val="004F6312"/>
    <w:rsid w:val="004F63AF"/>
    <w:rsid w:val="004F63B2"/>
    <w:rsid w:val="004F6428"/>
    <w:rsid w:val="004F6439"/>
    <w:rsid w:val="004F646B"/>
    <w:rsid w:val="004F6475"/>
    <w:rsid w:val="004F647D"/>
    <w:rsid w:val="004F6506"/>
    <w:rsid w:val="004F65D6"/>
    <w:rsid w:val="004F65D9"/>
    <w:rsid w:val="004F6662"/>
    <w:rsid w:val="004F6683"/>
    <w:rsid w:val="004F66AB"/>
    <w:rsid w:val="004F6739"/>
    <w:rsid w:val="004F6751"/>
    <w:rsid w:val="004F6784"/>
    <w:rsid w:val="004F6805"/>
    <w:rsid w:val="004F680B"/>
    <w:rsid w:val="004F68B0"/>
    <w:rsid w:val="004F68B7"/>
    <w:rsid w:val="004F68F3"/>
    <w:rsid w:val="004F692A"/>
    <w:rsid w:val="004F6933"/>
    <w:rsid w:val="004F6941"/>
    <w:rsid w:val="004F694F"/>
    <w:rsid w:val="004F6968"/>
    <w:rsid w:val="004F69BC"/>
    <w:rsid w:val="004F69CB"/>
    <w:rsid w:val="004F6A0E"/>
    <w:rsid w:val="004F6A2F"/>
    <w:rsid w:val="004F6A53"/>
    <w:rsid w:val="004F6A60"/>
    <w:rsid w:val="004F6A7B"/>
    <w:rsid w:val="004F6A93"/>
    <w:rsid w:val="004F6B2D"/>
    <w:rsid w:val="004F6B5A"/>
    <w:rsid w:val="004F6BA3"/>
    <w:rsid w:val="004F6C0C"/>
    <w:rsid w:val="004F6C2C"/>
    <w:rsid w:val="004F6CE0"/>
    <w:rsid w:val="004F6CE6"/>
    <w:rsid w:val="004F6D7E"/>
    <w:rsid w:val="004F6D95"/>
    <w:rsid w:val="004F6E39"/>
    <w:rsid w:val="004F6F21"/>
    <w:rsid w:val="004F6F84"/>
    <w:rsid w:val="004F6FAB"/>
    <w:rsid w:val="004F707A"/>
    <w:rsid w:val="004F710E"/>
    <w:rsid w:val="004F7127"/>
    <w:rsid w:val="004F7156"/>
    <w:rsid w:val="004F715B"/>
    <w:rsid w:val="004F718A"/>
    <w:rsid w:val="004F7199"/>
    <w:rsid w:val="004F724C"/>
    <w:rsid w:val="004F7260"/>
    <w:rsid w:val="004F7295"/>
    <w:rsid w:val="004F72F1"/>
    <w:rsid w:val="004F7304"/>
    <w:rsid w:val="004F732F"/>
    <w:rsid w:val="004F7332"/>
    <w:rsid w:val="004F7368"/>
    <w:rsid w:val="004F738E"/>
    <w:rsid w:val="004F73D2"/>
    <w:rsid w:val="004F73DD"/>
    <w:rsid w:val="004F7405"/>
    <w:rsid w:val="004F742F"/>
    <w:rsid w:val="004F744E"/>
    <w:rsid w:val="004F7464"/>
    <w:rsid w:val="004F747E"/>
    <w:rsid w:val="004F7480"/>
    <w:rsid w:val="004F74C6"/>
    <w:rsid w:val="004F74D8"/>
    <w:rsid w:val="004F757B"/>
    <w:rsid w:val="004F7595"/>
    <w:rsid w:val="004F75BA"/>
    <w:rsid w:val="004F75C2"/>
    <w:rsid w:val="004F761D"/>
    <w:rsid w:val="004F7632"/>
    <w:rsid w:val="004F7683"/>
    <w:rsid w:val="004F7694"/>
    <w:rsid w:val="004F76A7"/>
    <w:rsid w:val="004F76E8"/>
    <w:rsid w:val="004F770E"/>
    <w:rsid w:val="004F772D"/>
    <w:rsid w:val="004F7845"/>
    <w:rsid w:val="004F7897"/>
    <w:rsid w:val="004F78D6"/>
    <w:rsid w:val="004F790B"/>
    <w:rsid w:val="004F7922"/>
    <w:rsid w:val="004F792F"/>
    <w:rsid w:val="004F79C2"/>
    <w:rsid w:val="004F79E6"/>
    <w:rsid w:val="004F7B41"/>
    <w:rsid w:val="004F7B49"/>
    <w:rsid w:val="004F7B50"/>
    <w:rsid w:val="004F7B74"/>
    <w:rsid w:val="004F7BB4"/>
    <w:rsid w:val="004F7BC6"/>
    <w:rsid w:val="004F7BE0"/>
    <w:rsid w:val="004F7C5D"/>
    <w:rsid w:val="004F7CCE"/>
    <w:rsid w:val="004F7D04"/>
    <w:rsid w:val="004F7D3E"/>
    <w:rsid w:val="004F7D73"/>
    <w:rsid w:val="004F7D7D"/>
    <w:rsid w:val="004F7D9A"/>
    <w:rsid w:val="004F7DE2"/>
    <w:rsid w:val="004F7E1F"/>
    <w:rsid w:val="004F7E38"/>
    <w:rsid w:val="004F7E88"/>
    <w:rsid w:val="004F7EE6"/>
    <w:rsid w:val="004F7F0B"/>
    <w:rsid w:val="004F7F1C"/>
    <w:rsid w:val="004F7F45"/>
    <w:rsid w:val="004F7FE3"/>
    <w:rsid w:val="00500048"/>
    <w:rsid w:val="0050004A"/>
    <w:rsid w:val="00500071"/>
    <w:rsid w:val="00500098"/>
    <w:rsid w:val="005000D2"/>
    <w:rsid w:val="00500100"/>
    <w:rsid w:val="00500114"/>
    <w:rsid w:val="00500232"/>
    <w:rsid w:val="0050026A"/>
    <w:rsid w:val="0050028C"/>
    <w:rsid w:val="005002CB"/>
    <w:rsid w:val="005002E1"/>
    <w:rsid w:val="005002ED"/>
    <w:rsid w:val="005002F6"/>
    <w:rsid w:val="0050036F"/>
    <w:rsid w:val="005003F6"/>
    <w:rsid w:val="00500428"/>
    <w:rsid w:val="00500437"/>
    <w:rsid w:val="00500474"/>
    <w:rsid w:val="0050048C"/>
    <w:rsid w:val="005004CF"/>
    <w:rsid w:val="005004E4"/>
    <w:rsid w:val="00500514"/>
    <w:rsid w:val="00500540"/>
    <w:rsid w:val="00500552"/>
    <w:rsid w:val="00500574"/>
    <w:rsid w:val="00500615"/>
    <w:rsid w:val="00500634"/>
    <w:rsid w:val="00500691"/>
    <w:rsid w:val="005006AC"/>
    <w:rsid w:val="00500705"/>
    <w:rsid w:val="00500772"/>
    <w:rsid w:val="00500801"/>
    <w:rsid w:val="00500847"/>
    <w:rsid w:val="005009D7"/>
    <w:rsid w:val="005009F8"/>
    <w:rsid w:val="00500A52"/>
    <w:rsid w:val="00500ADA"/>
    <w:rsid w:val="00500AF6"/>
    <w:rsid w:val="00500B74"/>
    <w:rsid w:val="00500B75"/>
    <w:rsid w:val="00500BC3"/>
    <w:rsid w:val="00500BF8"/>
    <w:rsid w:val="00500C40"/>
    <w:rsid w:val="00500CFF"/>
    <w:rsid w:val="00500DB8"/>
    <w:rsid w:val="00500DDE"/>
    <w:rsid w:val="00500E55"/>
    <w:rsid w:val="00500EAA"/>
    <w:rsid w:val="00500EF7"/>
    <w:rsid w:val="00500F1E"/>
    <w:rsid w:val="00500F44"/>
    <w:rsid w:val="00500F48"/>
    <w:rsid w:val="00500F52"/>
    <w:rsid w:val="00500F59"/>
    <w:rsid w:val="00500FB3"/>
    <w:rsid w:val="00500FBA"/>
    <w:rsid w:val="0050101C"/>
    <w:rsid w:val="0050102A"/>
    <w:rsid w:val="00501043"/>
    <w:rsid w:val="00501049"/>
    <w:rsid w:val="005010E7"/>
    <w:rsid w:val="005010EE"/>
    <w:rsid w:val="0050120F"/>
    <w:rsid w:val="0050124A"/>
    <w:rsid w:val="0050133F"/>
    <w:rsid w:val="00501360"/>
    <w:rsid w:val="005013DE"/>
    <w:rsid w:val="005013ED"/>
    <w:rsid w:val="00501431"/>
    <w:rsid w:val="005014F8"/>
    <w:rsid w:val="0050160A"/>
    <w:rsid w:val="00501663"/>
    <w:rsid w:val="0050167F"/>
    <w:rsid w:val="0050168A"/>
    <w:rsid w:val="005016AA"/>
    <w:rsid w:val="005016E6"/>
    <w:rsid w:val="005016F9"/>
    <w:rsid w:val="00501746"/>
    <w:rsid w:val="0050176F"/>
    <w:rsid w:val="0050177D"/>
    <w:rsid w:val="005017E6"/>
    <w:rsid w:val="00501817"/>
    <w:rsid w:val="0050182C"/>
    <w:rsid w:val="00501835"/>
    <w:rsid w:val="00501849"/>
    <w:rsid w:val="00501856"/>
    <w:rsid w:val="005018A2"/>
    <w:rsid w:val="005018A8"/>
    <w:rsid w:val="005018B3"/>
    <w:rsid w:val="0050190E"/>
    <w:rsid w:val="0050191A"/>
    <w:rsid w:val="00501924"/>
    <w:rsid w:val="00501A02"/>
    <w:rsid w:val="00501A05"/>
    <w:rsid w:val="00501A0B"/>
    <w:rsid w:val="00501A18"/>
    <w:rsid w:val="00501A24"/>
    <w:rsid w:val="00501A2A"/>
    <w:rsid w:val="00501A39"/>
    <w:rsid w:val="00501A6B"/>
    <w:rsid w:val="00501A8B"/>
    <w:rsid w:val="00501AC1"/>
    <w:rsid w:val="00501B5F"/>
    <w:rsid w:val="00501B80"/>
    <w:rsid w:val="00501BC0"/>
    <w:rsid w:val="00501BF1"/>
    <w:rsid w:val="00501BFD"/>
    <w:rsid w:val="00501C1E"/>
    <w:rsid w:val="00501C5B"/>
    <w:rsid w:val="00501D86"/>
    <w:rsid w:val="00501D8B"/>
    <w:rsid w:val="00501D8E"/>
    <w:rsid w:val="00501D90"/>
    <w:rsid w:val="00501DBB"/>
    <w:rsid w:val="00501DE7"/>
    <w:rsid w:val="00501E62"/>
    <w:rsid w:val="00501E7E"/>
    <w:rsid w:val="00501E81"/>
    <w:rsid w:val="00501EAC"/>
    <w:rsid w:val="00501F05"/>
    <w:rsid w:val="00501F5C"/>
    <w:rsid w:val="00501F6E"/>
    <w:rsid w:val="00501F74"/>
    <w:rsid w:val="00502022"/>
    <w:rsid w:val="00502039"/>
    <w:rsid w:val="005020B0"/>
    <w:rsid w:val="005020D4"/>
    <w:rsid w:val="005020F6"/>
    <w:rsid w:val="00502168"/>
    <w:rsid w:val="0050218A"/>
    <w:rsid w:val="00502199"/>
    <w:rsid w:val="0050219F"/>
    <w:rsid w:val="005021C8"/>
    <w:rsid w:val="005021F0"/>
    <w:rsid w:val="00502290"/>
    <w:rsid w:val="0050239C"/>
    <w:rsid w:val="005023B0"/>
    <w:rsid w:val="00502426"/>
    <w:rsid w:val="0050243A"/>
    <w:rsid w:val="00502449"/>
    <w:rsid w:val="00502450"/>
    <w:rsid w:val="005024E0"/>
    <w:rsid w:val="005024ED"/>
    <w:rsid w:val="005025E8"/>
    <w:rsid w:val="00502609"/>
    <w:rsid w:val="0050261F"/>
    <w:rsid w:val="00502650"/>
    <w:rsid w:val="0050267B"/>
    <w:rsid w:val="0050269E"/>
    <w:rsid w:val="005026B7"/>
    <w:rsid w:val="005026FF"/>
    <w:rsid w:val="00502721"/>
    <w:rsid w:val="00502728"/>
    <w:rsid w:val="00502735"/>
    <w:rsid w:val="00502807"/>
    <w:rsid w:val="00502826"/>
    <w:rsid w:val="00502846"/>
    <w:rsid w:val="005028B5"/>
    <w:rsid w:val="005028C8"/>
    <w:rsid w:val="00502937"/>
    <w:rsid w:val="00502A0B"/>
    <w:rsid w:val="00502A88"/>
    <w:rsid w:val="00502B03"/>
    <w:rsid w:val="00502B7A"/>
    <w:rsid w:val="00502BAC"/>
    <w:rsid w:val="00502BD3"/>
    <w:rsid w:val="00502BDA"/>
    <w:rsid w:val="00502BE5"/>
    <w:rsid w:val="00502BEB"/>
    <w:rsid w:val="00502C3E"/>
    <w:rsid w:val="00502C45"/>
    <w:rsid w:val="00502CC1"/>
    <w:rsid w:val="00502CF8"/>
    <w:rsid w:val="00502D19"/>
    <w:rsid w:val="00502D6C"/>
    <w:rsid w:val="00502DB5"/>
    <w:rsid w:val="00502DE1"/>
    <w:rsid w:val="00502E7D"/>
    <w:rsid w:val="00502E94"/>
    <w:rsid w:val="00502EA4"/>
    <w:rsid w:val="00502F5D"/>
    <w:rsid w:val="00502F80"/>
    <w:rsid w:val="00502F9A"/>
    <w:rsid w:val="00502FA5"/>
    <w:rsid w:val="00502FBA"/>
    <w:rsid w:val="00502FFB"/>
    <w:rsid w:val="00503009"/>
    <w:rsid w:val="005030AE"/>
    <w:rsid w:val="0050312E"/>
    <w:rsid w:val="00503161"/>
    <w:rsid w:val="0050316D"/>
    <w:rsid w:val="005031CC"/>
    <w:rsid w:val="005031CF"/>
    <w:rsid w:val="005031EB"/>
    <w:rsid w:val="00503269"/>
    <w:rsid w:val="00503275"/>
    <w:rsid w:val="005032B2"/>
    <w:rsid w:val="005032E6"/>
    <w:rsid w:val="0050330E"/>
    <w:rsid w:val="00503327"/>
    <w:rsid w:val="00503345"/>
    <w:rsid w:val="005033F5"/>
    <w:rsid w:val="005033F6"/>
    <w:rsid w:val="005033F7"/>
    <w:rsid w:val="00503484"/>
    <w:rsid w:val="005034D4"/>
    <w:rsid w:val="005034E1"/>
    <w:rsid w:val="0050357D"/>
    <w:rsid w:val="005035F1"/>
    <w:rsid w:val="0050360C"/>
    <w:rsid w:val="00503656"/>
    <w:rsid w:val="005036A0"/>
    <w:rsid w:val="00503722"/>
    <w:rsid w:val="00503773"/>
    <w:rsid w:val="00503778"/>
    <w:rsid w:val="0050379E"/>
    <w:rsid w:val="005037C2"/>
    <w:rsid w:val="005037D6"/>
    <w:rsid w:val="005037FD"/>
    <w:rsid w:val="00503813"/>
    <w:rsid w:val="00503838"/>
    <w:rsid w:val="0050383A"/>
    <w:rsid w:val="0050385A"/>
    <w:rsid w:val="00503867"/>
    <w:rsid w:val="00503886"/>
    <w:rsid w:val="005038A5"/>
    <w:rsid w:val="005038D1"/>
    <w:rsid w:val="00503909"/>
    <w:rsid w:val="0050392B"/>
    <w:rsid w:val="0050395B"/>
    <w:rsid w:val="00503999"/>
    <w:rsid w:val="005039A2"/>
    <w:rsid w:val="00503A0B"/>
    <w:rsid w:val="00503A11"/>
    <w:rsid w:val="00503A86"/>
    <w:rsid w:val="00503ACD"/>
    <w:rsid w:val="00503B1A"/>
    <w:rsid w:val="00503B63"/>
    <w:rsid w:val="00503BBD"/>
    <w:rsid w:val="00503C07"/>
    <w:rsid w:val="00503C56"/>
    <w:rsid w:val="00503D50"/>
    <w:rsid w:val="00503D75"/>
    <w:rsid w:val="00503D76"/>
    <w:rsid w:val="00503D7B"/>
    <w:rsid w:val="00503D7C"/>
    <w:rsid w:val="00503D8C"/>
    <w:rsid w:val="00503D94"/>
    <w:rsid w:val="00503DD7"/>
    <w:rsid w:val="00503DEC"/>
    <w:rsid w:val="00503ED7"/>
    <w:rsid w:val="00503F2A"/>
    <w:rsid w:val="00503F33"/>
    <w:rsid w:val="00503F3E"/>
    <w:rsid w:val="00503F6A"/>
    <w:rsid w:val="00503FA0"/>
    <w:rsid w:val="00503FDB"/>
    <w:rsid w:val="0050403B"/>
    <w:rsid w:val="00504053"/>
    <w:rsid w:val="0050409B"/>
    <w:rsid w:val="005040C1"/>
    <w:rsid w:val="005040F6"/>
    <w:rsid w:val="00504108"/>
    <w:rsid w:val="00504136"/>
    <w:rsid w:val="005041A9"/>
    <w:rsid w:val="005041BB"/>
    <w:rsid w:val="005041D5"/>
    <w:rsid w:val="0050423B"/>
    <w:rsid w:val="0050427E"/>
    <w:rsid w:val="005042E1"/>
    <w:rsid w:val="005042F6"/>
    <w:rsid w:val="00504356"/>
    <w:rsid w:val="00504376"/>
    <w:rsid w:val="0050438C"/>
    <w:rsid w:val="0050438D"/>
    <w:rsid w:val="005043CB"/>
    <w:rsid w:val="005043F1"/>
    <w:rsid w:val="00504417"/>
    <w:rsid w:val="005044B3"/>
    <w:rsid w:val="005044FF"/>
    <w:rsid w:val="0050451F"/>
    <w:rsid w:val="0050452D"/>
    <w:rsid w:val="0050453B"/>
    <w:rsid w:val="00504550"/>
    <w:rsid w:val="005045F1"/>
    <w:rsid w:val="00504618"/>
    <w:rsid w:val="005046AD"/>
    <w:rsid w:val="00504702"/>
    <w:rsid w:val="00504711"/>
    <w:rsid w:val="00504739"/>
    <w:rsid w:val="0050475E"/>
    <w:rsid w:val="0050476D"/>
    <w:rsid w:val="00504779"/>
    <w:rsid w:val="005047ED"/>
    <w:rsid w:val="005047F9"/>
    <w:rsid w:val="00504820"/>
    <w:rsid w:val="0050483D"/>
    <w:rsid w:val="0050486D"/>
    <w:rsid w:val="00504889"/>
    <w:rsid w:val="005048B8"/>
    <w:rsid w:val="0050493F"/>
    <w:rsid w:val="0050495C"/>
    <w:rsid w:val="00504A1E"/>
    <w:rsid w:val="00504A2A"/>
    <w:rsid w:val="00504A37"/>
    <w:rsid w:val="00504AE5"/>
    <w:rsid w:val="00504AEB"/>
    <w:rsid w:val="00504B1A"/>
    <w:rsid w:val="00504B50"/>
    <w:rsid w:val="00504B7F"/>
    <w:rsid w:val="00504B9C"/>
    <w:rsid w:val="00504C53"/>
    <w:rsid w:val="00504CC6"/>
    <w:rsid w:val="00504CD9"/>
    <w:rsid w:val="00504D86"/>
    <w:rsid w:val="00504D9D"/>
    <w:rsid w:val="00504DC3"/>
    <w:rsid w:val="00504E4F"/>
    <w:rsid w:val="00504ECB"/>
    <w:rsid w:val="00504ED5"/>
    <w:rsid w:val="00504F17"/>
    <w:rsid w:val="00504F96"/>
    <w:rsid w:val="00504FC7"/>
    <w:rsid w:val="0050506E"/>
    <w:rsid w:val="00505076"/>
    <w:rsid w:val="005050DD"/>
    <w:rsid w:val="005050FA"/>
    <w:rsid w:val="00505105"/>
    <w:rsid w:val="00505168"/>
    <w:rsid w:val="0050516A"/>
    <w:rsid w:val="0050516F"/>
    <w:rsid w:val="005051E2"/>
    <w:rsid w:val="00505206"/>
    <w:rsid w:val="0050529C"/>
    <w:rsid w:val="005052AB"/>
    <w:rsid w:val="005052F0"/>
    <w:rsid w:val="00505301"/>
    <w:rsid w:val="00505343"/>
    <w:rsid w:val="00505352"/>
    <w:rsid w:val="0050537C"/>
    <w:rsid w:val="00505382"/>
    <w:rsid w:val="00505393"/>
    <w:rsid w:val="005053AB"/>
    <w:rsid w:val="005053CA"/>
    <w:rsid w:val="005053CC"/>
    <w:rsid w:val="005054F6"/>
    <w:rsid w:val="00505573"/>
    <w:rsid w:val="0050558C"/>
    <w:rsid w:val="005055AD"/>
    <w:rsid w:val="005055BB"/>
    <w:rsid w:val="005055CA"/>
    <w:rsid w:val="005055E4"/>
    <w:rsid w:val="00505677"/>
    <w:rsid w:val="00505689"/>
    <w:rsid w:val="005056C9"/>
    <w:rsid w:val="005056FD"/>
    <w:rsid w:val="0050571E"/>
    <w:rsid w:val="00505753"/>
    <w:rsid w:val="00505769"/>
    <w:rsid w:val="00505816"/>
    <w:rsid w:val="0050581C"/>
    <w:rsid w:val="00505840"/>
    <w:rsid w:val="005058D6"/>
    <w:rsid w:val="005058DC"/>
    <w:rsid w:val="005058F4"/>
    <w:rsid w:val="00505996"/>
    <w:rsid w:val="005059D9"/>
    <w:rsid w:val="005059DE"/>
    <w:rsid w:val="00505A22"/>
    <w:rsid w:val="00505A45"/>
    <w:rsid w:val="00505ADA"/>
    <w:rsid w:val="00505AE3"/>
    <w:rsid w:val="00505AF3"/>
    <w:rsid w:val="00505B03"/>
    <w:rsid w:val="00505B13"/>
    <w:rsid w:val="00505B20"/>
    <w:rsid w:val="00505B46"/>
    <w:rsid w:val="00505B82"/>
    <w:rsid w:val="00505BDC"/>
    <w:rsid w:val="00505BE4"/>
    <w:rsid w:val="00505C2D"/>
    <w:rsid w:val="00505C30"/>
    <w:rsid w:val="00505C39"/>
    <w:rsid w:val="00505C3C"/>
    <w:rsid w:val="00505C92"/>
    <w:rsid w:val="00505C97"/>
    <w:rsid w:val="00505CB9"/>
    <w:rsid w:val="00505D91"/>
    <w:rsid w:val="00505DEB"/>
    <w:rsid w:val="00505DEC"/>
    <w:rsid w:val="00505E7D"/>
    <w:rsid w:val="00505E98"/>
    <w:rsid w:val="00505EB3"/>
    <w:rsid w:val="00505EB5"/>
    <w:rsid w:val="00505EC7"/>
    <w:rsid w:val="00505ED0"/>
    <w:rsid w:val="00505EE2"/>
    <w:rsid w:val="00506015"/>
    <w:rsid w:val="0050603B"/>
    <w:rsid w:val="0050609E"/>
    <w:rsid w:val="005060DA"/>
    <w:rsid w:val="0050611B"/>
    <w:rsid w:val="00506128"/>
    <w:rsid w:val="0050612A"/>
    <w:rsid w:val="0050619E"/>
    <w:rsid w:val="005061E1"/>
    <w:rsid w:val="00506225"/>
    <w:rsid w:val="00506270"/>
    <w:rsid w:val="005062E5"/>
    <w:rsid w:val="0050630B"/>
    <w:rsid w:val="0050634B"/>
    <w:rsid w:val="00506395"/>
    <w:rsid w:val="005063BA"/>
    <w:rsid w:val="005063E1"/>
    <w:rsid w:val="0050645A"/>
    <w:rsid w:val="0050646B"/>
    <w:rsid w:val="005064E4"/>
    <w:rsid w:val="005064E9"/>
    <w:rsid w:val="005064EC"/>
    <w:rsid w:val="00506502"/>
    <w:rsid w:val="00506534"/>
    <w:rsid w:val="0050653E"/>
    <w:rsid w:val="00506574"/>
    <w:rsid w:val="00506579"/>
    <w:rsid w:val="005065AD"/>
    <w:rsid w:val="0050668D"/>
    <w:rsid w:val="00506695"/>
    <w:rsid w:val="005066AC"/>
    <w:rsid w:val="005066FA"/>
    <w:rsid w:val="00506746"/>
    <w:rsid w:val="0050678C"/>
    <w:rsid w:val="005067FA"/>
    <w:rsid w:val="005068CA"/>
    <w:rsid w:val="00506910"/>
    <w:rsid w:val="00506936"/>
    <w:rsid w:val="00506941"/>
    <w:rsid w:val="0050694A"/>
    <w:rsid w:val="00506983"/>
    <w:rsid w:val="00506A49"/>
    <w:rsid w:val="00506AB8"/>
    <w:rsid w:val="00506AE2"/>
    <w:rsid w:val="00506B1F"/>
    <w:rsid w:val="00506C1A"/>
    <w:rsid w:val="00506C7D"/>
    <w:rsid w:val="00506CA5"/>
    <w:rsid w:val="00506CFB"/>
    <w:rsid w:val="00506D07"/>
    <w:rsid w:val="00506D42"/>
    <w:rsid w:val="00506D61"/>
    <w:rsid w:val="00506DD1"/>
    <w:rsid w:val="00506DF2"/>
    <w:rsid w:val="00506E06"/>
    <w:rsid w:val="00506E87"/>
    <w:rsid w:val="00506EAF"/>
    <w:rsid w:val="00506ECE"/>
    <w:rsid w:val="00506EFF"/>
    <w:rsid w:val="00506F5D"/>
    <w:rsid w:val="00506F64"/>
    <w:rsid w:val="00506FF7"/>
    <w:rsid w:val="00507015"/>
    <w:rsid w:val="00507057"/>
    <w:rsid w:val="0050706E"/>
    <w:rsid w:val="0050708E"/>
    <w:rsid w:val="005070D5"/>
    <w:rsid w:val="005070D6"/>
    <w:rsid w:val="005070D8"/>
    <w:rsid w:val="005070D9"/>
    <w:rsid w:val="005071E5"/>
    <w:rsid w:val="0050724B"/>
    <w:rsid w:val="0050725B"/>
    <w:rsid w:val="00507274"/>
    <w:rsid w:val="00507332"/>
    <w:rsid w:val="005073C7"/>
    <w:rsid w:val="00507402"/>
    <w:rsid w:val="00507419"/>
    <w:rsid w:val="0050745C"/>
    <w:rsid w:val="005074C9"/>
    <w:rsid w:val="005074EC"/>
    <w:rsid w:val="005074FB"/>
    <w:rsid w:val="00507582"/>
    <w:rsid w:val="005075A0"/>
    <w:rsid w:val="005075C4"/>
    <w:rsid w:val="00507659"/>
    <w:rsid w:val="005076A8"/>
    <w:rsid w:val="00507704"/>
    <w:rsid w:val="00507753"/>
    <w:rsid w:val="005077B0"/>
    <w:rsid w:val="005077BE"/>
    <w:rsid w:val="005077E5"/>
    <w:rsid w:val="00507865"/>
    <w:rsid w:val="00507902"/>
    <w:rsid w:val="0050790F"/>
    <w:rsid w:val="00507952"/>
    <w:rsid w:val="00507969"/>
    <w:rsid w:val="0050797B"/>
    <w:rsid w:val="0050799B"/>
    <w:rsid w:val="005079B0"/>
    <w:rsid w:val="005079CE"/>
    <w:rsid w:val="00507A45"/>
    <w:rsid w:val="00507A6D"/>
    <w:rsid w:val="00507A7E"/>
    <w:rsid w:val="00507AC5"/>
    <w:rsid w:val="00507B00"/>
    <w:rsid w:val="00507B4E"/>
    <w:rsid w:val="00507B56"/>
    <w:rsid w:val="00507B77"/>
    <w:rsid w:val="00507B88"/>
    <w:rsid w:val="00507C66"/>
    <w:rsid w:val="00507C6E"/>
    <w:rsid w:val="00507CF5"/>
    <w:rsid w:val="00507CFD"/>
    <w:rsid w:val="00507D46"/>
    <w:rsid w:val="00507D7A"/>
    <w:rsid w:val="00507D8B"/>
    <w:rsid w:val="00507D9A"/>
    <w:rsid w:val="00507DDB"/>
    <w:rsid w:val="00507DFA"/>
    <w:rsid w:val="00507E04"/>
    <w:rsid w:val="00507E3E"/>
    <w:rsid w:val="00507E9A"/>
    <w:rsid w:val="00507EE9"/>
    <w:rsid w:val="00507F36"/>
    <w:rsid w:val="00507F6A"/>
    <w:rsid w:val="00507F7F"/>
    <w:rsid w:val="00507F99"/>
    <w:rsid w:val="00507FBE"/>
    <w:rsid w:val="00507FC9"/>
    <w:rsid w:val="00507FDE"/>
    <w:rsid w:val="005100B0"/>
    <w:rsid w:val="005100F2"/>
    <w:rsid w:val="0051015A"/>
    <w:rsid w:val="005101B2"/>
    <w:rsid w:val="005101EC"/>
    <w:rsid w:val="00510287"/>
    <w:rsid w:val="00510289"/>
    <w:rsid w:val="005102A0"/>
    <w:rsid w:val="005102A8"/>
    <w:rsid w:val="0051032D"/>
    <w:rsid w:val="00510352"/>
    <w:rsid w:val="0051037B"/>
    <w:rsid w:val="005103AC"/>
    <w:rsid w:val="005103D6"/>
    <w:rsid w:val="00510422"/>
    <w:rsid w:val="005104A3"/>
    <w:rsid w:val="005104B4"/>
    <w:rsid w:val="005104E2"/>
    <w:rsid w:val="00510531"/>
    <w:rsid w:val="005105B0"/>
    <w:rsid w:val="005105FD"/>
    <w:rsid w:val="0051070E"/>
    <w:rsid w:val="0051071A"/>
    <w:rsid w:val="0051074F"/>
    <w:rsid w:val="005107A2"/>
    <w:rsid w:val="0051081E"/>
    <w:rsid w:val="005108AA"/>
    <w:rsid w:val="005108D7"/>
    <w:rsid w:val="00510945"/>
    <w:rsid w:val="0051096F"/>
    <w:rsid w:val="00510995"/>
    <w:rsid w:val="005109C2"/>
    <w:rsid w:val="005109F4"/>
    <w:rsid w:val="005109FC"/>
    <w:rsid w:val="00510A04"/>
    <w:rsid w:val="00510A42"/>
    <w:rsid w:val="00510A6D"/>
    <w:rsid w:val="00510AC8"/>
    <w:rsid w:val="00510AE0"/>
    <w:rsid w:val="00510BEF"/>
    <w:rsid w:val="00510C98"/>
    <w:rsid w:val="00510CBB"/>
    <w:rsid w:val="00510CDF"/>
    <w:rsid w:val="00510D28"/>
    <w:rsid w:val="00510D65"/>
    <w:rsid w:val="00510D90"/>
    <w:rsid w:val="00510E12"/>
    <w:rsid w:val="00510E4F"/>
    <w:rsid w:val="00510E7A"/>
    <w:rsid w:val="00510E9D"/>
    <w:rsid w:val="00510ED6"/>
    <w:rsid w:val="00510F0D"/>
    <w:rsid w:val="00510F11"/>
    <w:rsid w:val="00510F12"/>
    <w:rsid w:val="00510F62"/>
    <w:rsid w:val="0051101C"/>
    <w:rsid w:val="00511032"/>
    <w:rsid w:val="0051116F"/>
    <w:rsid w:val="005111C4"/>
    <w:rsid w:val="0051121A"/>
    <w:rsid w:val="00511221"/>
    <w:rsid w:val="00511274"/>
    <w:rsid w:val="005112B3"/>
    <w:rsid w:val="005112BB"/>
    <w:rsid w:val="005112C2"/>
    <w:rsid w:val="005112DD"/>
    <w:rsid w:val="005112FF"/>
    <w:rsid w:val="0051130D"/>
    <w:rsid w:val="00511327"/>
    <w:rsid w:val="0051132F"/>
    <w:rsid w:val="0051134C"/>
    <w:rsid w:val="00511375"/>
    <w:rsid w:val="005113E2"/>
    <w:rsid w:val="00511444"/>
    <w:rsid w:val="00511449"/>
    <w:rsid w:val="00511533"/>
    <w:rsid w:val="00511541"/>
    <w:rsid w:val="00511569"/>
    <w:rsid w:val="00511581"/>
    <w:rsid w:val="005115F4"/>
    <w:rsid w:val="00511643"/>
    <w:rsid w:val="005116DA"/>
    <w:rsid w:val="0051175D"/>
    <w:rsid w:val="0051179B"/>
    <w:rsid w:val="0051179C"/>
    <w:rsid w:val="005117E1"/>
    <w:rsid w:val="00511846"/>
    <w:rsid w:val="0051187A"/>
    <w:rsid w:val="005118B8"/>
    <w:rsid w:val="005119EB"/>
    <w:rsid w:val="00511A12"/>
    <w:rsid w:val="00511A29"/>
    <w:rsid w:val="00511ABB"/>
    <w:rsid w:val="00511B00"/>
    <w:rsid w:val="00511B7E"/>
    <w:rsid w:val="00511B91"/>
    <w:rsid w:val="00511C72"/>
    <w:rsid w:val="00511C9C"/>
    <w:rsid w:val="00511CD4"/>
    <w:rsid w:val="00511CD8"/>
    <w:rsid w:val="00511D6C"/>
    <w:rsid w:val="00511D81"/>
    <w:rsid w:val="00511DA4"/>
    <w:rsid w:val="00511E61"/>
    <w:rsid w:val="00511E9C"/>
    <w:rsid w:val="00511F24"/>
    <w:rsid w:val="00511F96"/>
    <w:rsid w:val="00511FA2"/>
    <w:rsid w:val="00512039"/>
    <w:rsid w:val="0051207A"/>
    <w:rsid w:val="005120A2"/>
    <w:rsid w:val="00512107"/>
    <w:rsid w:val="0051225C"/>
    <w:rsid w:val="0051226E"/>
    <w:rsid w:val="00512349"/>
    <w:rsid w:val="005123EC"/>
    <w:rsid w:val="005123F1"/>
    <w:rsid w:val="0051248F"/>
    <w:rsid w:val="0051257A"/>
    <w:rsid w:val="005125A6"/>
    <w:rsid w:val="005125B0"/>
    <w:rsid w:val="005125D1"/>
    <w:rsid w:val="005125DA"/>
    <w:rsid w:val="005125E0"/>
    <w:rsid w:val="00512717"/>
    <w:rsid w:val="0051273D"/>
    <w:rsid w:val="00512761"/>
    <w:rsid w:val="00512769"/>
    <w:rsid w:val="00512793"/>
    <w:rsid w:val="005127A8"/>
    <w:rsid w:val="00512879"/>
    <w:rsid w:val="005128BA"/>
    <w:rsid w:val="005128C7"/>
    <w:rsid w:val="00512901"/>
    <w:rsid w:val="00512927"/>
    <w:rsid w:val="005129A8"/>
    <w:rsid w:val="005129B7"/>
    <w:rsid w:val="005129DB"/>
    <w:rsid w:val="00512A6C"/>
    <w:rsid w:val="00512AA7"/>
    <w:rsid w:val="00512AC2"/>
    <w:rsid w:val="00512AC7"/>
    <w:rsid w:val="00512AEF"/>
    <w:rsid w:val="00512B47"/>
    <w:rsid w:val="00512B54"/>
    <w:rsid w:val="00512B60"/>
    <w:rsid w:val="00512B8F"/>
    <w:rsid w:val="00512BD6"/>
    <w:rsid w:val="00512C33"/>
    <w:rsid w:val="00512C76"/>
    <w:rsid w:val="00512CF2"/>
    <w:rsid w:val="00512D33"/>
    <w:rsid w:val="00512D51"/>
    <w:rsid w:val="00512D59"/>
    <w:rsid w:val="00512DAF"/>
    <w:rsid w:val="00512DC6"/>
    <w:rsid w:val="00512DD1"/>
    <w:rsid w:val="00512E09"/>
    <w:rsid w:val="00512E50"/>
    <w:rsid w:val="00512E82"/>
    <w:rsid w:val="00512F41"/>
    <w:rsid w:val="00512F72"/>
    <w:rsid w:val="00512F7F"/>
    <w:rsid w:val="00512F8C"/>
    <w:rsid w:val="00512FC7"/>
    <w:rsid w:val="00512FF7"/>
    <w:rsid w:val="005130C7"/>
    <w:rsid w:val="00513115"/>
    <w:rsid w:val="005131A7"/>
    <w:rsid w:val="005131C7"/>
    <w:rsid w:val="005131F6"/>
    <w:rsid w:val="0051320C"/>
    <w:rsid w:val="0051325A"/>
    <w:rsid w:val="005132F4"/>
    <w:rsid w:val="00513311"/>
    <w:rsid w:val="0051332A"/>
    <w:rsid w:val="00513346"/>
    <w:rsid w:val="00513365"/>
    <w:rsid w:val="005133A6"/>
    <w:rsid w:val="0051342D"/>
    <w:rsid w:val="00513435"/>
    <w:rsid w:val="00513492"/>
    <w:rsid w:val="005134B9"/>
    <w:rsid w:val="0051352B"/>
    <w:rsid w:val="0051357B"/>
    <w:rsid w:val="005135A7"/>
    <w:rsid w:val="00513605"/>
    <w:rsid w:val="005136B6"/>
    <w:rsid w:val="005136B7"/>
    <w:rsid w:val="005136C2"/>
    <w:rsid w:val="005136EA"/>
    <w:rsid w:val="0051379A"/>
    <w:rsid w:val="005137B7"/>
    <w:rsid w:val="005137DF"/>
    <w:rsid w:val="00513867"/>
    <w:rsid w:val="005138B4"/>
    <w:rsid w:val="005138C1"/>
    <w:rsid w:val="005138DB"/>
    <w:rsid w:val="005138E5"/>
    <w:rsid w:val="00513963"/>
    <w:rsid w:val="005139B2"/>
    <w:rsid w:val="005139CC"/>
    <w:rsid w:val="00513A0E"/>
    <w:rsid w:val="00513AA4"/>
    <w:rsid w:val="00513AB9"/>
    <w:rsid w:val="00513B3F"/>
    <w:rsid w:val="00513C66"/>
    <w:rsid w:val="00513CE5"/>
    <w:rsid w:val="00513D18"/>
    <w:rsid w:val="00513D42"/>
    <w:rsid w:val="00513DB0"/>
    <w:rsid w:val="00513DD5"/>
    <w:rsid w:val="00513EA1"/>
    <w:rsid w:val="00513EA2"/>
    <w:rsid w:val="00513EA8"/>
    <w:rsid w:val="00513EB9"/>
    <w:rsid w:val="00513EF4"/>
    <w:rsid w:val="00513F12"/>
    <w:rsid w:val="00513F50"/>
    <w:rsid w:val="00513F7F"/>
    <w:rsid w:val="00514066"/>
    <w:rsid w:val="005140A7"/>
    <w:rsid w:val="00514100"/>
    <w:rsid w:val="00514122"/>
    <w:rsid w:val="0051413D"/>
    <w:rsid w:val="00514171"/>
    <w:rsid w:val="00514177"/>
    <w:rsid w:val="0051419E"/>
    <w:rsid w:val="005141D7"/>
    <w:rsid w:val="005141EA"/>
    <w:rsid w:val="00514241"/>
    <w:rsid w:val="00514247"/>
    <w:rsid w:val="00514260"/>
    <w:rsid w:val="00514264"/>
    <w:rsid w:val="005142EA"/>
    <w:rsid w:val="00514443"/>
    <w:rsid w:val="0051447B"/>
    <w:rsid w:val="00514480"/>
    <w:rsid w:val="00514577"/>
    <w:rsid w:val="00514610"/>
    <w:rsid w:val="00514638"/>
    <w:rsid w:val="005146BE"/>
    <w:rsid w:val="0051471F"/>
    <w:rsid w:val="00514775"/>
    <w:rsid w:val="0051478F"/>
    <w:rsid w:val="005147A1"/>
    <w:rsid w:val="005147B6"/>
    <w:rsid w:val="005147EA"/>
    <w:rsid w:val="005147F7"/>
    <w:rsid w:val="00514846"/>
    <w:rsid w:val="005148A5"/>
    <w:rsid w:val="005148A8"/>
    <w:rsid w:val="005148EE"/>
    <w:rsid w:val="0051494A"/>
    <w:rsid w:val="005149A2"/>
    <w:rsid w:val="00514A0F"/>
    <w:rsid w:val="00514A36"/>
    <w:rsid w:val="00514A86"/>
    <w:rsid w:val="00514ADB"/>
    <w:rsid w:val="00514AFC"/>
    <w:rsid w:val="00514B13"/>
    <w:rsid w:val="00514B18"/>
    <w:rsid w:val="00514B8C"/>
    <w:rsid w:val="00514B93"/>
    <w:rsid w:val="00514BC9"/>
    <w:rsid w:val="00514C10"/>
    <w:rsid w:val="00514C36"/>
    <w:rsid w:val="00514C49"/>
    <w:rsid w:val="00514C65"/>
    <w:rsid w:val="00514CCF"/>
    <w:rsid w:val="00514D0B"/>
    <w:rsid w:val="00514D14"/>
    <w:rsid w:val="00514D1D"/>
    <w:rsid w:val="00514D8B"/>
    <w:rsid w:val="00514D93"/>
    <w:rsid w:val="00514D95"/>
    <w:rsid w:val="00514DFD"/>
    <w:rsid w:val="00514E0A"/>
    <w:rsid w:val="00514E2C"/>
    <w:rsid w:val="00514E35"/>
    <w:rsid w:val="00514EB6"/>
    <w:rsid w:val="00514ECC"/>
    <w:rsid w:val="00514F18"/>
    <w:rsid w:val="00514F2D"/>
    <w:rsid w:val="00514F5D"/>
    <w:rsid w:val="00514F6D"/>
    <w:rsid w:val="00514FB8"/>
    <w:rsid w:val="00514FC1"/>
    <w:rsid w:val="00515002"/>
    <w:rsid w:val="00515009"/>
    <w:rsid w:val="00515035"/>
    <w:rsid w:val="0051505F"/>
    <w:rsid w:val="0051507B"/>
    <w:rsid w:val="00515094"/>
    <w:rsid w:val="00515127"/>
    <w:rsid w:val="0051512A"/>
    <w:rsid w:val="00515196"/>
    <w:rsid w:val="005151E5"/>
    <w:rsid w:val="005151EA"/>
    <w:rsid w:val="005151F1"/>
    <w:rsid w:val="0051526E"/>
    <w:rsid w:val="0051527B"/>
    <w:rsid w:val="00515334"/>
    <w:rsid w:val="0051542A"/>
    <w:rsid w:val="00515438"/>
    <w:rsid w:val="0051547E"/>
    <w:rsid w:val="0051549A"/>
    <w:rsid w:val="00515506"/>
    <w:rsid w:val="00515546"/>
    <w:rsid w:val="0051556E"/>
    <w:rsid w:val="005155F2"/>
    <w:rsid w:val="005155FC"/>
    <w:rsid w:val="005156EF"/>
    <w:rsid w:val="00515709"/>
    <w:rsid w:val="005157C1"/>
    <w:rsid w:val="00515839"/>
    <w:rsid w:val="0051587B"/>
    <w:rsid w:val="005158B3"/>
    <w:rsid w:val="005158E3"/>
    <w:rsid w:val="00515915"/>
    <w:rsid w:val="0051594A"/>
    <w:rsid w:val="00515965"/>
    <w:rsid w:val="005159A2"/>
    <w:rsid w:val="005159BF"/>
    <w:rsid w:val="005159CC"/>
    <w:rsid w:val="005159F5"/>
    <w:rsid w:val="00515A52"/>
    <w:rsid w:val="00515AF1"/>
    <w:rsid w:val="00515B15"/>
    <w:rsid w:val="00515B33"/>
    <w:rsid w:val="00515B71"/>
    <w:rsid w:val="00515C87"/>
    <w:rsid w:val="00515C8F"/>
    <w:rsid w:val="00515C94"/>
    <w:rsid w:val="00515CAC"/>
    <w:rsid w:val="00515CE1"/>
    <w:rsid w:val="00515D52"/>
    <w:rsid w:val="00515D8E"/>
    <w:rsid w:val="00515DBA"/>
    <w:rsid w:val="00515DE2"/>
    <w:rsid w:val="00515E31"/>
    <w:rsid w:val="00515E59"/>
    <w:rsid w:val="00515F0F"/>
    <w:rsid w:val="00515F25"/>
    <w:rsid w:val="0051605C"/>
    <w:rsid w:val="00516133"/>
    <w:rsid w:val="00516160"/>
    <w:rsid w:val="005161E4"/>
    <w:rsid w:val="0051624F"/>
    <w:rsid w:val="00516268"/>
    <w:rsid w:val="005162D5"/>
    <w:rsid w:val="00516366"/>
    <w:rsid w:val="00516396"/>
    <w:rsid w:val="005163D3"/>
    <w:rsid w:val="005163FD"/>
    <w:rsid w:val="00516448"/>
    <w:rsid w:val="00516461"/>
    <w:rsid w:val="005164CE"/>
    <w:rsid w:val="005164DA"/>
    <w:rsid w:val="005164E4"/>
    <w:rsid w:val="00516536"/>
    <w:rsid w:val="0051653E"/>
    <w:rsid w:val="0051654E"/>
    <w:rsid w:val="00516609"/>
    <w:rsid w:val="0051662C"/>
    <w:rsid w:val="00516639"/>
    <w:rsid w:val="005166F9"/>
    <w:rsid w:val="005166FB"/>
    <w:rsid w:val="00516702"/>
    <w:rsid w:val="00516750"/>
    <w:rsid w:val="00516848"/>
    <w:rsid w:val="0051685E"/>
    <w:rsid w:val="00516921"/>
    <w:rsid w:val="00516925"/>
    <w:rsid w:val="00516940"/>
    <w:rsid w:val="0051694D"/>
    <w:rsid w:val="005169F4"/>
    <w:rsid w:val="00516A24"/>
    <w:rsid w:val="00516A67"/>
    <w:rsid w:val="00516A98"/>
    <w:rsid w:val="00516A9E"/>
    <w:rsid w:val="00516ACE"/>
    <w:rsid w:val="00516AF6"/>
    <w:rsid w:val="00516B8C"/>
    <w:rsid w:val="00516B8F"/>
    <w:rsid w:val="00516BEA"/>
    <w:rsid w:val="00516BF2"/>
    <w:rsid w:val="00516CDB"/>
    <w:rsid w:val="00516D05"/>
    <w:rsid w:val="00516D49"/>
    <w:rsid w:val="00516D76"/>
    <w:rsid w:val="00516DC9"/>
    <w:rsid w:val="00516E69"/>
    <w:rsid w:val="00516F2E"/>
    <w:rsid w:val="00516FB7"/>
    <w:rsid w:val="00517025"/>
    <w:rsid w:val="00517047"/>
    <w:rsid w:val="0051705B"/>
    <w:rsid w:val="005170B8"/>
    <w:rsid w:val="005170C4"/>
    <w:rsid w:val="005170C6"/>
    <w:rsid w:val="005170CF"/>
    <w:rsid w:val="0051710B"/>
    <w:rsid w:val="0051714C"/>
    <w:rsid w:val="0051716B"/>
    <w:rsid w:val="00517192"/>
    <w:rsid w:val="005171A6"/>
    <w:rsid w:val="005171BA"/>
    <w:rsid w:val="005171BB"/>
    <w:rsid w:val="00517205"/>
    <w:rsid w:val="00517222"/>
    <w:rsid w:val="0051723F"/>
    <w:rsid w:val="0051734B"/>
    <w:rsid w:val="00517370"/>
    <w:rsid w:val="005173B5"/>
    <w:rsid w:val="00517466"/>
    <w:rsid w:val="0051747C"/>
    <w:rsid w:val="0051749D"/>
    <w:rsid w:val="005174D6"/>
    <w:rsid w:val="005174EE"/>
    <w:rsid w:val="0051753A"/>
    <w:rsid w:val="00517542"/>
    <w:rsid w:val="0051756A"/>
    <w:rsid w:val="0051757E"/>
    <w:rsid w:val="00517588"/>
    <w:rsid w:val="005175C5"/>
    <w:rsid w:val="005175D4"/>
    <w:rsid w:val="005175E2"/>
    <w:rsid w:val="00517613"/>
    <w:rsid w:val="0051761F"/>
    <w:rsid w:val="00517699"/>
    <w:rsid w:val="005176C7"/>
    <w:rsid w:val="005176D3"/>
    <w:rsid w:val="005176DA"/>
    <w:rsid w:val="005176E8"/>
    <w:rsid w:val="005177BE"/>
    <w:rsid w:val="005177E5"/>
    <w:rsid w:val="005177FC"/>
    <w:rsid w:val="005177FF"/>
    <w:rsid w:val="0051780F"/>
    <w:rsid w:val="0051783C"/>
    <w:rsid w:val="00517841"/>
    <w:rsid w:val="00517934"/>
    <w:rsid w:val="00517997"/>
    <w:rsid w:val="005179AC"/>
    <w:rsid w:val="00517A21"/>
    <w:rsid w:val="00517A48"/>
    <w:rsid w:val="00517ADA"/>
    <w:rsid w:val="00517B0E"/>
    <w:rsid w:val="00517B1A"/>
    <w:rsid w:val="00517B9F"/>
    <w:rsid w:val="00517BE7"/>
    <w:rsid w:val="00517C41"/>
    <w:rsid w:val="00517CE8"/>
    <w:rsid w:val="00517D1D"/>
    <w:rsid w:val="00517D29"/>
    <w:rsid w:val="00517D3C"/>
    <w:rsid w:val="00517D48"/>
    <w:rsid w:val="00517D49"/>
    <w:rsid w:val="00517D9D"/>
    <w:rsid w:val="00517DB4"/>
    <w:rsid w:val="00517DE3"/>
    <w:rsid w:val="00517DEB"/>
    <w:rsid w:val="00517E6E"/>
    <w:rsid w:val="00517ECE"/>
    <w:rsid w:val="00517ED2"/>
    <w:rsid w:val="00517F41"/>
    <w:rsid w:val="00517FC5"/>
    <w:rsid w:val="00520019"/>
    <w:rsid w:val="00520098"/>
    <w:rsid w:val="005200FA"/>
    <w:rsid w:val="005201A6"/>
    <w:rsid w:val="005201AE"/>
    <w:rsid w:val="005201B6"/>
    <w:rsid w:val="005202AA"/>
    <w:rsid w:val="005202B2"/>
    <w:rsid w:val="005202C3"/>
    <w:rsid w:val="005202F0"/>
    <w:rsid w:val="0052033C"/>
    <w:rsid w:val="00520340"/>
    <w:rsid w:val="005203A1"/>
    <w:rsid w:val="00520411"/>
    <w:rsid w:val="00520514"/>
    <w:rsid w:val="00520539"/>
    <w:rsid w:val="005205A0"/>
    <w:rsid w:val="00520618"/>
    <w:rsid w:val="00520644"/>
    <w:rsid w:val="00520653"/>
    <w:rsid w:val="00520762"/>
    <w:rsid w:val="00520793"/>
    <w:rsid w:val="00520847"/>
    <w:rsid w:val="00520896"/>
    <w:rsid w:val="005208AC"/>
    <w:rsid w:val="005208BC"/>
    <w:rsid w:val="005208C5"/>
    <w:rsid w:val="0052090C"/>
    <w:rsid w:val="00520956"/>
    <w:rsid w:val="00520AE0"/>
    <w:rsid w:val="00520B12"/>
    <w:rsid w:val="00520B17"/>
    <w:rsid w:val="00520B37"/>
    <w:rsid w:val="00520B80"/>
    <w:rsid w:val="00520B81"/>
    <w:rsid w:val="00520B8A"/>
    <w:rsid w:val="00520BA2"/>
    <w:rsid w:val="00520BAC"/>
    <w:rsid w:val="00520BD4"/>
    <w:rsid w:val="00520C6F"/>
    <w:rsid w:val="00520C8F"/>
    <w:rsid w:val="00520CA1"/>
    <w:rsid w:val="00520CC3"/>
    <w:rsid w:val="00520D00"/>
    <w:rsid w:val="00520D3A"/>
    <w:rsid w:val="00520DB8"/>
    <w:rsid w:val="00520DBF"/>
    <w:rsid w:val="00520E37"/>
    <w:rsid w:val="00520E3F"/>
    <w:rsid w:val="00520E58"/>
    <w:rsid w:val="00520E93"/>
    <w:rsid w:val="00520F45"/>
    <w:rsid w:val="00520FC9"/>
    <w:rsid w:val="00521031"/>
    <w:rsid w:val="00521032"/>
    <w:rsid w:val="00521038"/>
    <w:rsid w:val="00521045"/>
    <w:rsid w:val="005210F3"/>
    <w:rsid w:val="005210FA"/>
    <w:rsid w:val="00521108"/>
    <w:rsid w:val="00521113"/>
    <w:rsid w:val="00521137"/>
    <w:rsid w:val="005211E8"/>
    <w:rsid w:val="005211EE"/>
    <w:rsid w:val="00521244"/>
    <w:rsid w:val="00521246"/>
    <w:rsid w:val="00521368"/>
    <w:rsid w:val="005213C2"/>
    <w:rsid w:val="005213DE"/>
    <w:rsid w:val="00521404"/>
    <w:rsid w:val="00521436"/>
    <w:rsid w:val="005214B1"/>
    <w:rsid w:val="005214C5"/>
    <w:rsid w:val="00521520"/>
    <w:rsid w:val="00521535"/>
    <w:rsid w:val="00521558"/>
    <w:rsid w:val="005215CB"/>
    <w:rsid w:val="0052164F"/>
    <w:rsid w:val="005216D1"/>
    <w:rsid w:val="005216D2"/>
    <w:rsid w:val="005216E6"/>
    <w:rsid w:val="005216EF"/>
    <w:rsid w:val="005216F9"/>
    <w:rsid w:val="00521729"/>
    <w:rsid w:val="0052172E"/>
    <w:rsid w:val="005217E7"/>
    <w:rsid w:val="005218B0"/>
    <w:rsid w:val="005218C7"/>
    <w:rsid w:val="005219FB"/>
    <w:rsid w:val="00521A0D"/>
    <w:rsid w:val="00521A42"/>
    <w:rsid w:val="00521A57"/>
    <w:rsid w:val="00521A85"/>
    <w:rsid w:val="00521A87"/>
    <w:rsid w:val="00521B28"/>
    <w:rsid w:val="00521B2B"/>
    <w:rsid w:val="00521B38"/>
    <w:rsid w:val="00521B93"/>
    <w:rsid w:val="00521BCC"/>
    <w:rsid w:val="00521BCF"/>
    <w:rsid w:val="00521BFC"/>
    <w:rsid w:val="00521C94"/>
    <w:rsid w:val="00521CA0"/>
    <w:rsid w:val="00521CD2"/>
    <w:rsid w:val="00521CFD"/>
    <w:rsid w:val="00521D45"/>
    <w:rsid w:val="00521D93"/>
    <w:rsid w:val="00521E34"/>
    <w:rsid w:val="00521E6E"/>
    <w:rsid w:val="00521F1E"/>
    <w:rsid w:val="00521F26"/>
    <w:rsid w:val="00521F90"/>
    <w:rsid w:val="00521F9E"/>
    <w:rsid w:val="00522004"/>
    <w:rsid w:val="00522146"/>
    <w:rsid w:val="00522155"/>
    <w:rsid w:val="0052215B"/>
    <w:rsid w:val="005221D3"/>
    <w:rsid w:val="005221E5"/>
    <w:rsid w:val="0052223A"/>
    <w:rsid w:val="00522260"/>
    <w:rsid w:val="00522275"/>
    <w:rsid w:val="0052228B"/>
    <w:rsid w:val="00522296"/>
    <w:rsid w:val="005222F0"/>
    <w:rsid w:val="00522307"/>
    <w:rsid w:val="0052235F"/>
    <w:rsid w:val="00522364"/>
    <w:rsid w:val="00522387"/>
    <w:rsid w:val="005223CA"/>
    <w:rsid w:val="00522407"/>
    <w:rsid w:val="0052240B"/>
    <w:rsid w:val="0052242B"/>
    <w:rsid w:val="00522440"/>
    <w:rsid w:val="00522491"/>
    <w:rsid w:val="005224CE"/>
    <w:rsid w:val="0052250B"/>
    <w:rsid w:val="00522581"/>
    <w:rsid w:val="0052258B"/>
    <w:rsid w:val="0052259D"/>
    <w:rsid w:val="005225A5"/>
    <w:rsid w:val="005225B7"/>
    <w:rsid w:val="00522643"/>
    <w:rsid w:val="00522676"/>
    <w:rsid w:val="00522693"/>
    <w:rsid w:val="0052269D"/>
    <w:rsid w:val="005226C3"/>
    <w:rsid w:val="005226E3"/>
    <w:rsid w:val="0052278E"/>
    <w:rsid w:val="005227AF"/>
    <w:rsid w:val="005227E5"/>
    <w:rsid w:val="005227F1"/>
    <w:rsid w:val="005227F8"/>
    <w:rsid w:val="00522879"/>
    <w:rsid w:val="005228AB"/>
    <w:rsid w:val="005228BF"/>
    <w:rsid w:val="005228E7"/>
    <w:rsid w:val="005228F3"/>
    <w:rsid w:val="005228F4"/>
    <w:rsid w:val="00522927"/>
    <w:rsid w:val="0052295B"/>
    <w:rsid w:val="005229A5"/>
    <w:rsid w:val="00522A1D"/>
    <w:rsid w:val="00522A49"/>
    <w:rsid w:val="00522A71"/>
    <w:rsid w:val="00522AA9"/>
    <w:rsid w:val="00522AE4"/>
    <w:rsid w:val="00522AE8"/>
    <w:rsid w:val="00522B05"/>
    <w:rsid w:val="00522B06"/>
    <w:rsid w:val="00522B07"/>
    <w:rsid w:val="00522B15"/>
    <w:rsid w:val="00522B22"/>
    <w:rsid w:val="00522B39"/>
    <w:rsid w:val="00522C22"/>
    <w:rsid w:val="00522C52"/>
    <w:rsid w:val="00522C53"/>
    <w:rsid w:val="00522CD9"/>
    <w:rsid w:val="00522D38"/>
    <w:rsid w:val="00522D4A"/>
    <w:rsid w:val="00522D73"/>
    <w:rsid w:val="00522D75"/>
    <w:rsid w:val="00522D91"/>
    <w:rsid w:val="00522DB4"/>
    <w:rsid w:val="00522DD8"/>
    <w:rsid w:val="00522E34"/>
    <w:rsid w:val="00522E55"/>
    <w:rsid w:val="00522E5B"/>
    <w:rsid w:val="00522E6F"/>
    <w:rsid w:val="00522E85"/>
    <w:rsid w:val="00522F30"/>
    <w:rsid w:val="00522FB5"/>
    <w:rsid w:val="00522FC2"/>
    <w:rsid w:val="00522FD6"/>
    <w:rsid w:val="00522FF2"/>
    <w:rsid w:val="0052306C"/>
    <w:rsid w:val="005230C6"/>
    <w:rsid w:val="005231C1"/>
    <w:rsid w:val="005231C7"/>
    <w:rsid w:val="005231E2"/>
    <w:rsid w:val="005231EB"/>
    <w:rsid w:val="00523204"/>
    <w:rsid w:val="00523211"/>
    <w:rsid w:val="00523227"/>
    <w:rsid w:val="0052327C"/>
    <w:rsid w:val="005232A3"/>
    <w:rsid w:val="005232BB"/>
    <w:rsid w:val="005232BC"/>
    <w:rsid w:val="005232C0"/>
    <w:rsid w:val="00523303"/>
    <w:rsid w:val="00523341"/>
    <w:rsid w:val="0052335D"/>
    <w:rsid w:val="0052339C"/>
    <w:rsid w:val="005233D5"/>
    <w:rsid w:val="005233F4"/>
    <w:rsid w:val="00523475"/>
    <w:rsid w:val="00523498"/>
    <w:rsid w:val="005234A9"/>
    <w:rsid w:val="005234C2"/>
    <w:rsid w:val="0052352E"/>
    <w:rsid w:val="00523541"/>
    <w:rsid w:val="0052354B"/>
    <w:rsid w:val="00523562"/>
    <w:rsid w:val="00523575"/>
    <w:rsid w:val="0052357C"/>
    <w:rsid w:val="0052358C"/>
    <w:rsid w:val="005235EE"/>
    <w:rsid w:val="00523635"/>
    <w:rsid w:val="00523662"/>
    <w:rsid w:val="0052369C"/>
    <w:rsid w:val="005236B4"/>
    <w:rsid w:val="00523741"/>
    <w:rsid w:val="00523813"/>
    <w:rsid w:val="00523890"/>
    <w:rsid w:val="005238AE"/>
    <w:rsid w:val="005238D7"/>
    <w:rsid w:val="005238F3"/>
    <w:rsid w:val="00523909"/>
    <w:rsid w:val="00523916"/>
    <w:rsid w:val="00523924"/>
    <w:rsid w:val="0052394C"/>
    <w:rsid w:val="0052396A"/>
    <w:rsid w:val="005239BF"/>
    <w:rsid w:val="00523A17"/>
    <w:rsid w:val="00523A84"/>
    <w:rsid w:val="00523B3A"/>
    <w:rsid w:val="00523B80"/>
    <w:rsid w:val="00523BC6"/>
    <w:rsid w:val="00523BF3"/>
    <w:rsid w:val="00523BFB"/>
    <w:rsid w:val="00523C16"/>
    <w:rsid w:val="00523C23"/>
    <w:rsid w:val="00523C74"/>
    <w:rsid w:val="00523CB7"/>
    <w:rsid w:val="00523CCF"/>
    <w:rsid w:val="00523DA9"/>
    <w:rsid w:val="00523E30"/>
    <w:rsid w:val="00523E45"/>
    <w:rsid w:val="00523E4A"/>
    <w:rsid w:val="00523E53"/>
    <w:rsid w:val="00523E60"/>
    <w:rsid w:val="00523ED4"/>
    <w:rsid w:val="00523F10"/>
    <w:rsid w:val="00523F57"/>
    <w:rsid w:val="00523F64"/>
    <w:rsid w:val="00523FA5"/>
    <w:rsid w:val="0052402F"/>
    <w:rsid w:val="0052403B"/>
    <w:rsid w:val="00524040"/>
    <w:rsid w:val="00524089"/>
    <w:rsid w:val="0052408A"/>
    <w:rsid w:val="0052409E"/>
    <w:rsid w:val="0052411E"/>
    <w:rsid w:val="00524186"/>
    <w:rsid w:val="005241E8"/>
    <w:rsid w:val="0052423B"/>
    <w:rsid w:val="00524263"/>
    <w:rsid w:val="00524329"/>
    <w:rsid w:val="00524391"/>
    <w:rsid w:val="00524447"/>
    <w:rsid w:val="0052445A"/>
    <w:rsid w:val="005244A5"/>
    <w:rsid w:val="005244A7"/>
    <w:rsid w:val="005244B5"/>
    <w:rsid w:val="005244CE"/>
    <w:rsid w:val="00524532"/>
    <w:rsid w:val="005245CB"/>
    <w:rsid w:val="00524617"/>
    <w:rsid w:val="00524716"/>
    <w:rsid w:val="005247D8"/>
    <w:rsid w:val="005247EE"/>
    <w:rsid w:val="005247F2"/>
    <w:rsid w:val="00524809"/>
    <w:rsid w:val="00524822"/>
    <w:rsid w:val="0052483F"/>
    <w:rsid w:val="00524841"/>
    <w:rsid w:val="00524848"/>
    <w:rsid w:val="005248BC"/>
    <w:rsid w:val="005248C5"/>
    <w:rsid w:val="0052491F"/>
    <w:rsid w:val="00524957"/>
    <w:rsid w:val="005249A4"/>
    <w:rsid w:val="00524AFB"/>
    <w:rsid w:val="00524B8E"/>
    <w:rsid w:val="00524BF7"/>
    <w:rsid w:val="00524C56"/>
    <w:rsid w:val="00524C5B"/>
    <w:rsid w:val="00524C7D"/>
    <w:rsid w:val="00524C8F"/>
    <w:rsid w:val="00524CE3"/>
    <w:rsid w:val="00524CEA"/>
    <w:rsid w:val="00524D98"/>
    <w:rsid w:val="00524DB1"/>
    <w:rsid w:val="00524DFF"/>
    <w:rsid w:val="00524E3A"/>
    <w:rsid w:val="00524E5D"/>
    <w:rsid w:val="00524EA4"/>
    <w:rsid w:val="00524EA6"/>
    <w:rsid w:val="00524ED2"/>
    <w:rsid w:val="00524F16"/>
    <w:rsid w:val="00524F8D"/>
    <w:rsid w:val="00524FA6"/>
    <w:rsid w:val="00524FE1"/>
    <w:rsid w:val="00524FF5"/>
    <w:rsid w:val="00525005"/>
    <w:rsid w:val="00525095"/>
    <w:rsid w:val="005250BD"/>
    <w:rsid w:val="005250F2"/>
    <w:rsid w:val="00525213"/>
    <w:rsid w:val="00525226"/>
    <w:rsid w:val="00525230"/>
    <w:rsid w:val="00525250"/>
    <w:rsid w:val="0052526B"/>
    <w:rsid w:val="00525290"/>
    <w:rsid w:val="0052529D"/>
    <w:rsid w:val="005252E5"/>
    <w:rsid w:val="005252FF"/>
    <w:rsid w:val="005253A1"/>
    <w:rsid w:val="005253C4"/>
    <w:rsid w:val="00525423"/>
    <w:rsid w:val="0052554A"/>
    <w:rsid w:val="00525550"/>
    <w:rsid w:val="0052555E"/>
    <w:rsid w:val="00525579"/>
    <w:rsid w:val="0052557E"/>
    <w:rsid w:val="00525605"/>
    <w:rsid w:val="00525606"/>
    <w:rsid w:val="0052560E"/>
    <w:rsid w:val="00525641"/>
    <w:rsid w:val="0052569C"/>
    <w:rsid w:val="005256A7"/>
    <w:rsid w:val="00525702"/>
    <w:rsid w:val="00525733"/>
    <w:rsid w:val="0052573C"/>
    <w:rsid w:val="00525748"/>
    <w:rsid w:val="00525767"/>
    <w:rsid w:val="005257F1"/>
    <w:rsid w:val="005257F8"/>
    <w:rsid w:val="00525837"/>
    <w:rsid w:val="0052583B"/>
    <w:rsid w:val="00525847"/>
    <w:rsid w:val="005258BB"/>
    <w:rsid w:val="005258BF"/>
    <w:rsid w:val="005258D7"/>
    <w:rsid w:val="00525903"/>
    <w:rsid w:val="00525929"/>
    <w:rsid w:val="00525936"/>
    <w:rsid w:val="00525970"/>
    <w:rsid w:val="00525977"/>
    <w:rsid w:val="0052598F"/>
    <w:rsid w:val="00525997"/>
    <w:rsid w:val="005259D7"/>
    <w:rsid w:val="00525A89"/>
    <w:rsid w:val="00525ACF"/>
    <w:rsid w:val="00525B4A"/>
    <w:rsid w:val="00525B80"/>
    <w:rsid w:val="00525C23"/>
    <w:rsid w:val="00525C38"/>
    <w:rsid w:val="00525C52"/>
    <w:rsid w:val="00525C65"/>
    <w:rsid w:val="00525CA9"/>
    <w:rsid w:val="00525D39"/>
    <w:rsid w:val="00525DDB"/>
    <w:rsid w:val="00525E1C"/>
    <w:rsid w:val="00525E8D"/>
    <w:rsid w:val="00525EDB"/>
    <w:rsid w:val="00525F2D"/>
    <w:rsid w:val="00526010"/>
    <w:rsid w:val="00526023"/>
    <w:rsid w:val="0052605A"/>
    <w:rsid w:val="0052607F"/>
    <w:rsid w:val="00526194"/>
    <w:rsid w:val="005261F9"/>
    <w:rsid w:val="00526240"/>
    <w:rsid w:val="005262B5"/>
    <w:rsid w:val="005262D2"/>
    <w:rsid w:val="00526330"/>
    <w:rsid w:val="005263AA"/>
    <w:rsid w:val="005263FC"/>
    <w:rsid w:val="00526403"/>
    <w:rsid w:val="00526427"/>
    <w:rsid w:val="00526437"/>
    <w:rsid w:val="005264A5"/>
    <w:rsid w:val="00526560"/>
    <w:rsid w:val="0052656B"/>
    <w:rsid w:val="005265C3"/>
    <w:rsid w:val="005265E2"/>
    <w:rsid w:val="00526626"/>
    <w:rsid w:val="00526672"/>
    <w:rsid w:val="005266A3"/>
    <w:rsid w:val="005266CE"/>
    <w:rsid w:val="005266CF"/>
    <w:rsid w:val="005266DF"/>
    <w:rsid w:val="005266F7"/>
    <w:rsid w:val="00526700"/>
    <w:rsid w:val="00526714"/>
    <w:rsid w:val="00526732"/>
    <w:rsid w:val="00526766"/>
    <w:rsid w:val="00526864"/>
    <w:rsid w:val="005268C4"/>
    <w:rsid w:val="005268E5"/>
    <w:rsid w:val="00526946"/>
    <w:rsid w:val="005269EA"/>
    <w:rsid w:val="00526A6B"/>
    <w:rsid w:val="00526AB3"/>
    <w:rsid w:val="00526AFB"/>
    <w:rsid w:val="00526B40"/>
    <w:rsid w:val="00526B66"/>
    <w:rsid w:val="00526B98"/>
    <w:rsid w:val="00526BD6"/>
    <w:rsid w:val="00526CB4"/>
    <w:rsid w:val="00526CC8"/>
    <w:rsid w:val="00526D11"/>
    <w:rsid w:val="00526DAD"/>
    <w:rsid w:val="00526DCC"/>
    <w:rsid w:val="00526DD6"/>
    <w:rsid w:val="00526DEB"/>
    <w:rsid w:val="00526E0F"/>
    <w:rsid w:val="00526E51"/>
    <w:rsid w:val="00526EFD"/>
    <w:rsid w:val="00526F43"/>
    <w:rsid w:val="00526F45"/>
    <w:rsid w:val="00526FB1"/>
    <w:rsid w:val="00526FB5"/>
    <w:rsid w:val="00526FEF"/>
    <w:rsid w:val="00527092"/>
    <w:rsid w:val="0052709D"/>
    <w:rsid w:val="005270F0"/>
    <w:rsid w:val="005271B4"/>
    <w:rsid w:val="005271FA"/>
    <w:rsid w:val="00527211"/>
    <w:rsid w:val="00527247"/>
    <w:rsid w:val="00527288"/>
    <w:rsid w:val="0052729B"/>
    <w:rsid w:val="005272CF"/>
    <w:rsid w:val="005273B5"/>
    <w:rsid w:val="0052749D"/>
    <w:rsid w:val="005274D3"/>
    <w:rsid w:val="005274DA"/>
    <w:rsid w:val="0052752E"/>
    <w:rsid w:val="00527533"/>
    <w:rsid w:val="00527539"/>
    <w:rsid w:val="00527546"/>
    <w:rsid w:val="0052759E"/>
    <w:rsid w:val="005275A8"/>
    <w:rsid w:val="005275CB"/>
    <w:rsid w:val="005275DB"/>
    <w:rsid w:val="005275EA"/>
    <w:rsid w:val="005275F7"/>
    <w:rsid w:val="0052760B"/>
    <w:rsid w:val="00527613"/>
    <w:rsid w:val="005276F4"/>
    <w:rsid w:val="0052770F"/>
    <w:rsid w:val="005277F8"/>
    <w:rsid w:val="00527831"/>
    <w:rsid w:val="0052784A"/>
    <w:rsid w:val="00527852"/>
    <w:rsid w:val="0052788D"/>
    <w:rsid w:val="0052789E"/>
    <w:rsid w:val="005278A7"/>
    <w:rsid w:val="005278CC"/>
    <w:rsid w:val="005278D1"/>
    <w:rsid w:val="005278E5"/>
    <w:rsid w:val="005278EA"/>
    <w:rsid w:val="005278FD"/>
    <w:rsid w:val="005279B9"/>
    <w:rsid w:val="005279D4"/>
    <w:rsid w:val="005279D7"/>
    <w:rsid w:val="005279E3"/>
    <w:rsid w:val="00527A0A"/>
    <w:rsid w:val="00527ABF"/>
    <w:rsid w:val="00527B1E"/>
    <w:rsid w:val="00527B22"/>
    <w:rsid w:val="00527B94"/>
    <w:rsid w:val="00527BAE"/>
    <w:rsid w:val="00527BD5"/>
    <w:rsid w:val="00527BF2"/>
    <w:rsid w:val="00527C03"/>
    <w:rsid w:val="00527C46"/>
    <w:rsid w:val="00527C7D"/>
    <w:rsid w:val="00527CEF"/>
    <w:rsid w:val="00527D41"/>
    <w:rsid w:val="00527E0E"/>
    <w:rsid w:val="00527E33"/>
    <w:rsid w:val="00527E3A"/>
    <w:rsid w:val="00527E73"/>
    <w:rsid w:val="00527E74"/>
    <w:rsid w:val="00527E85"/>
    <w:rsid w:val="00527EC1"/>
    <w:rsid w:val="00527F08"/>
    <w:rsid w:val="00527F0B"/>
    <w:rsid w:val="00527F47"/>
    <w:rsid w:val="00530048"/>
    <w:rsid w:val="005300B2"/>
    <w:rsid w:val="00530102"/>
    <w:rsid w:val="00530112"/>
    <w:rsid w:val="0053021F"/>
    <w:rsid w:val="00530311"/>
    <w:rsid w:val="00530321"/>
    <w:rsid w:val="0053037E"/>
    <w:rsid w:val="00530403"/>
    <w:rsid w:val="0053040D"/>
    <w:rsid w:val="00530428"/>
    <w:rsid w:val="00530464"/>
    <w:rsid w:val="00530492"/>
    <w:rsid w:val="0053049E"/>
    <w:rsid w:val="0053050C"/>
    <w:rsid w:val="00530516"/>
    <w:rsid w:val="00530528"/>
    <w:rsid w:val="0053052C"/>
    <w:rsid w:val="00530562"/>
    <w:rsid w:val="00530567"/>
    <w:rsid w:val="005305C1"/>
    <w:rsid w:val="005305F4"/>
    <w:rsid w:val="005305F5"/>
    <w:rsid w:val="00530678"/>
    <w:rsid w:val="0053068A"/>
    <w:rsid w:val="005306F4"/>
    <w:rsid w:val="0053073F"/>
    <w:rsid w:val="0053077B"/>
    <w:rsid w:val="005307E2"/>
    <w:rsid w:val="00530837"/>
    <w:rsid w:val="00530844"/>
    <w:rsid w:val="0053084D"/>
    <w:rsid w:val="00530A24"/>
    <w:rsid w:val="00530A32"/>
    <w:rsid w:val="00530A34"/>
    <w:rsid w:val="00530A36"/>
    <w:rsid w:val="00530A75"/>
    <w:rsid w:val="00530ACA"/>
    <w:rsid w:val="00530ACE"/>
    <w:rsid w:val="00530AD8"/>
    <w:rsid w:val="00530B78"/>
    <w:rsid w:val="00530BC3"/>
    <w:rsid w:val="00530C2A"/>
    <w:rsid w:val="00530C45"/>
    <w:rsid w:val="00530CFE"/>
    <w:rsid w:val="00530D37"/>
    <w:rsid w:val="00530D59"/>
    <w:rsid w:val="00530DA0"/>
    <w:rsid w:val="00530DDF"/>
    <w:rsid w:val="00530DFA"/>
    <w:rsid w:val="00530E30"/>
    <w:rsid w:val="00530E5A"/>
    <w:rsid w:val="00530E73"/>
    <w:rsid w:val="00530EA1"/>
    <w:rsid w:val="00530F08"/>
    <w:rsid w:val="00530F4E"/>
    <w:rsid w:val="00530F92"/>
    <w:rsid w:val="00530FF4"/>
    <w:rsid w:val="0053107E"/>
    <w:rsid w:val="00531089"/>
    <w:rsid w:val="005310BB"/>
    <w:rsid w:val="0053112D"/>
    <w:rsid w:val="0053117E"/>
    <w:rsid w:val="0053129A"/>
    <w:rsid w:val="0053130D"/>
    <w:rsid w:val="0053132F"/>
    <w:rsid w:val="00531332"/>
    <w:rsid w:val="00531350"/>
    <w:rsid w:val="00531386"/>
    <w:rsid w:val="0053138D"/>
    <w:rsid w:val="005313B8"/>
    <w:rsid w:val="005313D2"/>
    <w:rsid w:val="00531417"/>
    <w:rsid w:val="00531442"/>
    <w:rsid w:val="00531445"/>
    <w:rsid w:val="0053144A"/>
    <w:rsid w:val="00531460"/>
    <w:rsid w:val="005314A6"/>
    <w:rsid w:val="005314B2"/>
    <w:rsid w:val="005314DE"/>
    <w:rsid w:val="005314EF"/>
    <w:rsid w:val="00531563"/>
    <w:rsid w:val="0053158D"/>
    <w:rsid w:val="005315A6"/>
    <w:rsid w:val="005315BA"/>
    <w:rsid w:val="00531626"/>
    <w:rsid w:val="005317E9"/>
    <w:rsid w:val="00531811"/>
    <w:rsid w:val="00531858"/>
    <w:rsid w:val="00531884"/>
    <w:rsid w:val="0053189B"/>
    <w:rsid w:val="0053194D"/>
    <w:rsid w:val="00531951"/>
    <w:rsid w:val="0053195F"/>
    <w:rsid w:val="00531981"/>
    <w:rsid w:val="005319B3"/>
    <w:rsid w:val="005319F6"/>
    <w:rsid w:val="00531ADB"/>
    <w:rsid w:val="00531B07"/>
    <w:rsid w:val="00531BC7"/>
    <w:rsid w:val="00531BD1"/>
    <w:rsid w:val="00531C24"/>
    <w:rsid w:val="00531CC7"/>
    <w:rsid w:val="00531CDE"/>
    <w:rsid w:val="00531CE5"/>
    <w:rsid w:val="00531D06"/>
    <w:rsid w:val="00531D9F"/>
    <w:rsid w:val="00531DB9"/>
    <w:rsid w:val="00531DC4"/>
    <w:rsid w:val="00531EEE"/>
    <w:rsid w:val="00531F2D"/>
    <w:rsid w:val="00531F8B"/>
    <w:rsid w:val="00531F9A"/>
    <w:rsid w:val="00531FAA"/>
    <w:rsid w:val="00531FAF"/>
    <w:rsid w:val="00532000"/>
    <w:rsid w:val="00532008"/>
    <w:rsid w:val="0053203A"/>
    <w:rsid w:val="0053203E"/>
    <w:rsid w:val="00532096"/>
    <w:rsid w:val="005320E2"/>
    <w:rsid w:val="00532174"/>
    <w:rsid w:val="005321B4"/>
    <w:rsid w:val="005321E4"/>
    <w:rsid w:val="0053221C"/>
    <w:rsid w:val="0053222C"/>
    <w:rsid w:val="00532248"/>
    <w:rsid w:val="00532250"/>
    <w:rsid w:val="00532268"/>
    <w:rsid w:val="00532298"/>
    <w:rsid w:val="005322A8"/>
    <w:rsid w:val="005322D3"/>
    <w:rsid w:val="0053238A"/>
    <w:rsid w:val="005323E1"/>
    <w:rsid w:val="005324A5"/>
    <w:rsid w:val="00532565"/>
    <w:rsid w:val="005325B2"/>
    <w:rsid w:val="005325CC"/>
    <w:rsid w:val="00532619"/>
    <w:rsid w:val="0053263D"/>
    <w:rsid w:val="00532676"/>
    <w:rsid w:val="00532684"/>
    <w:rsid w:val="0053269D"/>
    <w:rsid w:val="005326AC"/>
    <w:rsid w:val="005326E3"/>
    <w:rsid w:val="00532756"/>
    <w:rsid w:val="00532771"/>
    <w:rsid w:val="00532778"/>
    <w:rsid w:val="00532808"/>
    <w:rsid w:val="0053285E"/>
    <w:rsid w:val="005328ED"/>
    <w:rsid w:val="0053291F"/>
    <w:rsid w:val="0053294D"/>
    <w:rsid w:val="00532973"/>
    <w:rsid w:val="00532976"/>
    <w:rsid w:val="0053298F"/>
    <w:rsid w:val="005329BD"/>
    <w:rsid w:val="00532A50"/>
    <w:rsid w:val="00532A67"/>
    <w:rsid w:val="00532B04"/>
    <w:rsid w:val="00532B20"/>
    <w:rsid w:val="00532B2F"/>
    <w:rsid w:val="00532B4C"/>
    <w:rsid w:val="00532B8D"/>
    <w:rsid w:val="00532BC8"/>
    <w:rsid w:val="00532C03"/>
    <w:rsid w:val="00532C6B"/>
    <w:rsid w:val="00532C8B"/>
    <w:rsid w:val="00532CBB"/>
    <w:rsid w:val="00532CCB"/>
    <w:rsid w:val="00532CEA"/>
    <w:rsid w:val="00532D1C"/>
    <w:rsid w:val="00532D61"/>
    <w:rsid w:val="00532D65"/>
    <w:rsid w:val="00532D82"/>
    <w:rsid w:val="00532D93"/>
    <w:rsid w:val="00532DB0"/>
    <w:rsid w:val="00532DB8"/>
    <w:rsid w:val="00532E37"/>
    <w:rsid w:val="00532E95"/>
    <w:rsid w:val="00532EBD"/>
    <w:rsid w:val="00532EDC"/>
    <w:rsid w:val="00532F36"/>
    <w:rsid w:val="00532FD3"/>
    <w:rsid w:val="00532FF5"/>
    <w:rsid w:val="00533102"/>
    <w:rsid w:val="0053314B"/>
    <w:rsid w:val="005331DA"/>
    <w:rsid w:val="00533222"/>
    <w:rsid w:val="0053325A"/>
    <w:rsid w:val="005332E2"/>
    <w:rsid w:val="0053337F"/>
    <w:rsid w:val="005333C7"/>
    <w:rsid w:val="005333D5"/>
    <w:rsid w:val="00533406"/>
    <w:rsid w:val="0053340A"/>
    <w:rsid w:val="0053348C"/>
    <w:rsid w:val="005334E4"/>
    <w:rsid w:val="0053353A"/>
    <w:rsid w:val="00533546"/>
    <w:rsid w:val="0053356D"/>
    <w:rsid w:val="005335CA"/>
    <w:rsid w:val="00533651"/>
    <w:rsid w:val="005336D5"/>
    <w:rsid w:val="005336E3"/>
    <w:rsid w:val="005336F6"/>
    <w:rsid w:val="0053370B"/>
    <w:rsid w:val="0053370C"/>
    <w:rsid w:val="00533727"/>
    <w:rsid w:val="00533773"/>
    <w:rsid w:val="00533781"/>
    <w:rsid w:val="00533786"/>
    <w:rsid w:val="00533794"/>
    <w:rsid w:val="005337C8"/>
    <w:rsid w:val="005337F3"/>
    <w:rsid w:val="0053384C"/>
    <w:rsid w:val="00533850"/>
    <w:rsid w:val="0053385D"/>
    <w:rsid w:val="00533872"/>
    <w:rsid w:val="00533907"/>
    <w:rsid w:val="005339E3"/>
    <w:rsid w:val="00533A12"/>
    <w:rsid w:val="00533A1C"/>
    <w:rsid w:val="00533A2A"/>
    <w:rsid w:val="00533A8A"/>
    <w:rsid w:val="00533AE6"/>
    <w:rsid w:val="00533B66"/>
    <w:rsid w:val="00533BBB"/>
    <w:rsid w:val="00533BFB"/>
    <w:rsid w:val="00533C0D"/>
    <w:rsid w:val="00533C0F"/>
    <w:rsid w:val="00533C11"/>
    <w:rsid w:val="00533C62"/>
    <w:rsid w:val="00533C79"/>
    <w:rsid w:val="00533CD6"/>
    <w:rsid w:val="00533CD7"/>
    <w:rsid w:val="00533D02"/>
    <w:rsid w:val="00533D14"/>
    <w:rsid w:val="00533D44"/>
    <w:rsid w:val="00533E4F"/>
    <w:rsid w:val="00533E66"/>
    <w:rsid w:val="00533EA6"/>
    <w:rsid w:val="00533EE3"/>
    <w:rsid w:val="00533F2F"/>
    <w:rsid w:val="00533FEC"/>
    <w:rsid w:val="00534098"/>
    <w:rsid w:val="0053410A"/>
    <w:rsid w:val="00534186"/>
    <w:rsid w:val="0053418E"/>
    <w:rsid w:val="005341CB"/>
    <w:rsid w:val="00534247"/>
    <w:rsid w:val="00534294"/>
    <w:rsid w:val="005342CD"/>
    <w:rsid w:val="005342F2"/>
    <w:rsid w:val="0053431B"/>
    <w:rsid w:val="0053439A"/>
    <w:rsid w:val="00534454"/>
    <w:rsid w:val="0053445A"/>
    <w:rsid w:val="00534498"/>
    <w:rsid w:val="005344BA"/>
    <w:rsid w:val="005344C8"/>
    <w:rsid w:val="0053450C"/>
    <w:rsid w:val="00534535"/>
    <w:rsid w:val="005345AF"/>
    <w:rsid w:val="005345E6"/>
    <w:rsid w:val="005345EE"/>
    <w:rsid w:val="005345FB"/>
    <w:rsid w:val="00534602"/>
    <w:rsid w:val="0053462E"/>
    <w:rsid w:val="0053463B"/>
    <w:rsid w:val="005346C8"/>
    <w:rsid w:val="0053470B"/>
    <w:rsid w:val="0053482C"/>
    <w:rsid w:val="00534838"/>
    <w:rsid w:val="00534849"/>
    <w:rsid w:val="0053492B"/>
    <w:rsid w:val="00534931"/>
    <w:rsid w:val="00534951"/>
    <w:rsid w:val="00534978"/>
    <w:rsid w:val="00534985"/>
    <w:rsid w:val="0053498D"/>
    <w:rsid w:val="005349F8"/>
    <w:rsid w:val="00534A25"/>
    <w:rsid w:val="00534A47"/>
    <w:rsid w:val="00534A6A"/>
    <w:rsid w:val="00534A75"/>
    <w:rsid w:val="00534AF7"/>
    <w:rsid w:val="00534B7F"/>
    <w:rsid w:val="00534B89"/>
    <w:rsid w:val="00534B8C"/>
    <w:rsid w:val="00534BBA"/>
    <w:rsid w:val="00534BBB"/>
    <w:rsid w:val="00534C2B"/>
    <w:rsid w:val="00534C3C"/>
    <w:rsid w:val="00534C68"/>
    <w:rsid w:val="00534CE4"/>
    <w:rsid w:val="00534CE8"/>
    <w:rsid w:val="00534D41"/>
    <w:rsid w:val="00534D61"/>
    <w:rsid w:val="00534DA6"/>
    <w:rsid w:val="00534DB2"/>
    <w:rsid w:val="00534DC9"/>
    <w:rsid w:val="00534DFF"/>
    <w:rsid w:val="00534E15"/>
    <w:rsid w:val="00534E62"/>
    <w:rsid w:val="00534E8D"/>
    <w:rsid w:val="00534EAE"/>
    <w:rsid w:val="00534EB9"/>
    <w:rsid w:val="00534EC2"/>
    <w:rsid w:val="00534F09"/>
    <w:rsid w:val="00534F5F"/>
    <w:rsid w:val="00534FB7"/>
    <w:rsid w:val="00534FE5"/>
    <w:rsid w:val="00535027"/>
    <w:rsid w:val="00535049"/>
    <w:rsid w:val="00535052"/>
    <w:rsid w:val="00535066"/>
    <w:rsid w:val="005350A4"/>
    <w:rsid w:val="005350B3"/>
    <w:rsid w:val="005350B5"/>
    <w:rsid w:val="005350BF"/>
    <w:rsid w:val="005350CF"/>
    <w:rsid w:val="00535105"/>
    <w:rsid w:val="005351E1"/>
    <w:rsid w:val="00535200"/>
    <w:rsid w:val="0053520A"/>
    <w:rsid w:val="0053522B"/>
    <w:rsid w:val="00535272"/>
    <w:rsid w:val="00535279"/>
    <w:rsid w:val="005352A8"/>
    <w:rsid w:val="005353E8"/>
    <w:rsid w:val="00535458"/>
    <w:rsid w:val="005354BC"/>
    <w:rsid w:val="005354DE"/>
    <w:rsid w:val="00535552"/>
    <w:rsid w:val="00535582"/>
    <w:rsid w:val="005355D1"/>
    <w:rsid w:val="0053561F"/>
    <w:rsid w:val="00535639"/>
    <w:rsid w:val="00535675"/>
    <w:rsid w:val="00535691"/>
    <w:rsid w:val="005356C0"/>
    <w:rsid w:val="005356D2"/>
    <w:rsid w:val="005356DF"/>
    <w:rsid w:val="0053573C"/>
    <w:rsid w:val="0053575D"/>
    <w:rsid w:val="00535761"/>
    <w:rsid w:val="0053578D"/>
    <w:rsid w:val="005357A8"/>
    <w:rsid w:val="005357CE"/>
    <w:rsid w:val="005357E7"/>
    <w:rsid w:val="0053580A"/>
    <w:rsid w:val="0053581F"/>
    <w:rsid w:val="00535838"/>
    <w:rsid w:val="00535858"/>
    <w:rsid w:val="0053589D"/>
    <w:rsid w:val="005358B8"/>
    <w:rsid w:val="005358DE"/>
    <w:rsid w:val="005358E2"/>
    <w:rsid w:val="00535900"/>
    <w:rsid w:val="0053591A"/>
    <w:rsid w:val="0053591C"/>
    <w:rsid w:val="00535929"/>
    <w:rsid w:val="00535930"/>
    <w:rsid w:val="00535952"/>
    <w:rsid w:val="0053595C"/>
    <w:rsid w:val="0053598A"/>
    <w:rsid w:val="005359B2"/>
    <w:rsid w:val="005359B8"/>
    <w:rsid w:val="00535AA6"/>
    <w:rsid w:val="00535ACC"/>
    <w:rsid w:val="00535B76"/>
    <w:rsid w:val="00535B9F"/>
    <w:rsid w:val="00535BF7"/>
    <w:rsid w:val="00535C4E"/>
    <w:rsid w:val="00535C6D"/>
    <w:rsid w:val="00535C75"/>
    <w:rsid w:val="00535C90"/>
    <w:rsid w:val="00535CCB"/>
    <w:rsid w:val="00535CDA"/>
    <w:rsid w:val="00535CE4"/>
    <w:rsid w:val="00535D71"/>
    <w:rsid w:val="00535D97"/>
    <w:rsid w:val="00535DBB"/>
    <w:rsid w:val="00535DF6"/>
    <w:rsid w:val="00535E21"/>
    <w:rsid w:val="00535E92"/>
    <w:rsid w:val="00535F44"/>
    <w:rsid w:val="00535F79"/>
    <w:rsid w:val="00536095"/>
    <w:rsid w:val="005360A3"/>
    <w:rsid w:val="005360A6"/>
    <w:rsid w:val="005360C8"/>
    <w:rsid w:val="00536133"/>
    <w:rsid w:val="00536188"/>
    <w:rsid w:val="005361AB"/>
    <w:rsid w:val="005361D4"/>
    <w:rsid w:val="005361EE"/>
    <w:rsid w:val="00536320"/>
    <w:rsid w:val="00536374"/>
    <w:rsid w:val="00536381"/>
    <w:rsid w:val="00536390"/>
    <w:rsid w:val="005363A1"/>
    <w:rsid w:val="005363A7"/>
    <w:rsid w:val="0053643A"/>
    <w:rsid w:val="00536493"/>
    <w:rsid w:val="005364A6"/>
    <w:rsid w:val="005364EB"/>
    <w:rsid w:val="0053651E"/>
    <w:rsid w:val="00536527"/>
    <w:rsid w:val="00536550"/>
    <w:rsid w:val="00536557"/>
    <w:rsid w:val="005365F4"/>
    <w:rsid w:val="00536613"/>
    <w:rsid w:val="0053665D"/>
    <w:rsid w:val="005366EF"/>
    <w:rsid w:val="00536720"/>
    <w:rsid w:val="00536723"/>
    <w:rsid w:val="00536752"/>
    <w:rsid w:val="0053675A"/>
    <w:rsid w:val="005367CF"/>
    <w:rsid w:val="005367E6"/>
    <w:rsid w:val="005368C3"/>
    <w:rsid w:val="005368F9"/>
    <w:rsid w:val="00536990"/>
    <w:rsid w:val="00536991"/>
    <w:rsid w:val="00536B3F"/>
    <w:rsid w:val="00536B94"/>
    <w:rsid w:val="00536BA1"/>
    <w:rsid w:val="00536BB1"/>
    <w:rsid w:val="00536BBF"/>
    <w:rsid w:val="00536C27"/>
    <w:rsid w:val="00536C54"/>
    <w:rsid w:val="00536C6D"/>
    <w:rsid w:val="00536CF1"/>
    <w:rsid w:val="00536CFE"/>
    <w:rsid w:val="00536D0A"/>
    <w:rsid w:val="00536D81"/>
    <w:rsid w:val="00536DA6"/>
    <w:rsid w:val="00536DB1"/>
    <w:rsid w:val="00536E64"/>
    <w:rsid w:val="00536ED4"/>
    <w:rsid w:val="00536F3D"/>
    <w:rsid w:val="00536F6F"/>
    <w:rsid w:val="00536F84"/>
    <w:rsid w:val="00536FB5"/>
    <w:rsid w:val="0053701B"/>
    <w:rsid w:val="0053702E"/>
    <w:rsid w:val="00537038"/>
    <w:rsid w:val="0053709A"/>
    <w:rsid w:val="00537104"/>
    <w:rsid w:val="0053711A"/>
    <w:rsid w:val="00537194"/>
    <w:rsid w:val="00537196"/>
    <w:rsid w:val="005371B0"/>
    <w:rsid w:val="005371E1"/>
    <w:rsid w:val="005371E9"/>
    <w:rsid w:val="0053727B"/>
    <w:rsid w:val="005372A4"/>
    <w:rsid w:val="005372B9"/>
    <w:rsid w:val="005372FF"/>
    <w:rsid w:val="00537386"/>
    <w:rsid w:val="00537387"/>
    <w:rsid w:val="00537399"/>
    <w:rsid w:val="005373B2"/>
    <w:rsid w:val="005373C3"/>
    <w:rsid w:val="005373E2"/>
    <w:rsid w:val="00537406"/>
    <w:rsid w:val="0053740A"/>
    <w:rsid w:val="0053742C"/>
    <w:rsid w:val="005374A4"/>
    <w:rsid w:val="005374BE"/>
    <w:rsid w:val="005374D9"/>
    <w:rsid w:val="0053751B"/>
    <w:rsid w:val="00537544"/>
    <w:rsid w:val="0053757C"/>
    <w:rsid w:val="005375EC"/>
    <w:rsid w:val="0053760D"/>
    <w:rsid w:val="0053761C"/>
    <w:rsid w:val="005376B0"/>
    <w:rsid w:val="00537717"/>
    <w:rsid w:val="0053771A"/>
    <w:rsid w:val="005377BF"/>
    <w:rsid w:val="005377C0"/>
    <w:rsid w:val="005377C8"/>
    <w:rsid w:val="005377EB"/>
    <w:rsid w:val="0053781F"/>
    <w:rsid w:val="00537856"/>
    <w:rsid w:val="0053786B"/>
    <w:rsid w:val="005378B8"/>
    <w:rsid w:val="005378BC"/>
    <w:rsid w:val="005378C8"/>
    <w:rsid w:val="00537935"/>
    <w:rsid w:val="00537937"/>
    <w:rsid w:val="0053794E"/>
    <w:rsid w:val="00537A42"/>
    <w:rsid w:val="00537A52"/>
    <w:rsid w:val="00537A71"/>
    <w:rsid w:val="00537B20"/>
    <w:rsid w:val="00537B36"/>
    <w:rsid w:val="00537B65"/>
    <w:rsid w:val="00537B67"/>
    <w:rsid w:val="00537B84"/>
    <w:rsid w:val="00537BB4"/>
    <w:rsid w:val="00537C0E"/>
    <w:rsid w:val="00537C2D"/>
    <w:rsid w:val="00537C40"/>
    <w:rsid w:val="00537C44"/>
    <w:rsid w:val="00537C54"/>
    <w:rsid w:val="00537D10"/>
    <w:rsid w:val="00537D4B"/>
    <w:rsid w:val="00537D4C"/>
    <w:rsid w:val="00537D77"/>
    <w:rsid w:val="00537DA5"/>
    <w:rsid w:val="00537DDE"/>
    <w:rsid w:val="00537EB3"/>
    <w:rsid w:val="00537EB8"/>
    <w:rsid w:val="00537EDB"/>
    <w:rsid w:val="00537F41"/>
    <w:rsid w:val="00537F45"/>
    <w:rsid w:val="00537F93"/>
    <w:rsid w:val="00537FAB"/>
    <w:rsid w:val="00537FC3"/>
    <w:rsid w:val="005400FB"/>
    <w:rsid w:val="00540114"/>
    <w:rsid w:val="00540127"/>
    <w:rsid w:val="00540197"/>
    <w:rsid w:val="005401AD"/>
    <w:rsid w:val="005401B6"/>
    <w:rsid w:val="005401D7"/>
    <w:rsid w:val="00540227"/>
    <w:rsid w:val="0054022A"/>
    <w:rsid w:val="0054026D"/>
    <w:rsid w:val="005402CE"/>
    <w:rsid w:val="00540348"/>
    <w:rsid w:val="00540383"/>
    <w:rsid w:val="0054041E"/>
    <w:rsid w:val="00540479"/>
    <w:rsid w:val="005404A7"/>
    <w:rsid w:val="00540503"/>
    <w:rsid w:val="0054052E"/>
    <w:rsid w:val="00540534"/>
    <w:rsid w:val="00540540"/>
    <w:rsid w:val="0054058F"/>
    <w:rsid w:val="00540598"/>
    <w:rsid w:val="005405D2"/>
    <w:rsid w:val="005405DB"/>
    <w:rsid w:val="005405EA"/>
    <w:rsid w:val="005405FF"/>
    <w:rsid w:val="00540654"/>
    <w:rsid w:val="0054069F"/>
    <w:rsid w:val="005406FA"/>
    <w:rsid w:val="00540773"/>
    <w:rsid w:val="005407A1"/>
    <w:rsid w:val="005407BB"/>
    <w:rsid w:val="005407D7"/>
    <w:rsid w:val="005407FC"/>
    <w:rsid w:val="00540842"/>
    <w:rsid w:val="0054085E"/>
    <w:rsid w:val="0054086F"/>
    <w:rsid w:val="00540886"/>
    <w:rsid w:val="00540887"/>
    <w:rsid w:val="005408CC"/>
    <w:rsid w:val="005408DC"/>
    <w:rsid w:val="0054093E"/>
    <w:rsid w:val="0054094C"/>
    <w:rsid w:val="0054095C"/>
    <w:rsid w:val="005409F4"/>
    <w:rsid w:val="00540A59"/>
    <w:rsid w:val="00540A96"/>
    <w:rsid w:val="00540AB0"/>
    <w:rsid w:val="00540ABF"/>
    <w:rsid w:val="00540ADE"/>
    <w:rsid w:val="00540AE5"/>
    <w:rsid w:val="00540B11"/>
    <w:rsid w:val="00540B2A"/>
    <w:rsid w:val="00540BA6"/>
    <w:rsid w:val="00540BB8"/>
    <w:rsid w:val="00540C48"/>
    <w:rsid w:val="00540C55"/>
    <w:rsid w:val="00540CA8"/>
    <w:rsid w:val="00540CE9"/>
    <w:rsid w:val="00540D83"/>
    <w:rsid w:val="00540D91"/>
    <w:rsid w:val="00540E77"/>
    <w:rsid w:val="00540ED0"/>
    <w:rsid w:val="00540F12"/>
    <w:rsid w:val="00540F2E"/>
    <w:rsid w:val="00540F4E"/>
    <w:rsid w:val="00540FA7"/>
    <w:rsid w:val="00540FD0"/>
    <w:rsid w:val="00540FF9"/>
    <w:rsid w:val="00541011"/>
    <w:rsid w:val="00541045"/>
    <w:rsid w:val="00541069"/>
    <w:rsid w:val="005410BC"/>
    <w:rsid w:val="005410E4"/>
    <w:rsid w:val="00541148"/>
    <w:rsid w:val="0054116A"/>
    <w:rsid w:val="0054118A"/>
    <w:rsid w:val="005411F3"/>
    <w:rsid w:val="0054126F"/>
    <w:rsid w:val="00541278"/>
    <w:rsid w:val="005412A9"/>
    <w:rsid w:val="005412C0"/>
    <w:rsid w:val="0054136B"/>
    <w:rsid w:val="00541391"/>
    <w:rsid w:val="005413A7"/>
    <w:rsid w:val="005413EE"/>
    <w:rsid w:val="00541406"/>
    <w:rsid w:val="0054148C"/>
    <w:rsid w:val="005414DA"/>
    <w:rsid w:val="005414E6"/>
    <w:rsid w:val="00541510"/>
    <w:rsid w:val="00541519"/>
    <w:rsid w:val="00541527"/>
    <w:rsid w:val="00541573"/>
    <w:rsid w:val="0054159F"/>
    <w:rsid w:val="005415D4"/>
    <w:rsid w:val="00541632"/>
    <w:rsid w:val="00541642"/>
    <w:rsid w:val="0054164A"/>
    <w:rsid w:val="00541672"/>
    <w:rsid w:val="005416DA"/>
    <w:rsid w:val="00541718"/>
    <w:rsid w:val="0054171A"/>
    <w:rsid w:val="00541720"/>
    <w:rsid w:val="00541752"/>
    <w:rsid w:val="00541797"/>
    <w:rsid w:val="0054179D"/>
    <w:rsid w:val="00541814"/>
    <w:rsid w:val="00541831"/>
    <w:rsid w:val="00541897"/>
    <w:rsid w:val="005418F0"/>
    <w:rsid w:val="00541923"/>
    <w:rsid w:val="00541938"/>
    <w:rsid w:val="0054199D"/>
    <w:rsid w:val="005419C3"/>
    <w:rsid w:val="005419F5"/>
    <w:rsid w:val="00541A50"/>
    <w:rsid w:val="00541A95"/>
    <w:rsid w:val="00541ADB"/>
    <w:rsid w:val="00541B06"/>
    <w:rsid w:val="00541B1A"/>
    <w:rsid w:val="00541B46"/>
    <w:rsid w:val="00541B4E"/>
    <w:rsid w:val="00541B64"/>
    <w:rsid w:val="00541B7B"/>
    <w:rsid w:val="00541B8F"/>
    <w:rsid w:val="00541BB7"/>
    <w:rsid w:val="00541C0A"/>
    <w:rsid w:val="00541C0B"/>
    <w:rsid w:val="00541CB6"/>
    <w:rsid w:val="00541CB8"/>
    <w:rsid w:val="00541D1D"/>
    <w:rsid w:val="00541DDA"/>
    <w:rsid w:val="00541DF8"/>
    <w:rsid w:val="00541E3C"/>
    <w:rsid w:val="00541E7D"/>
    <w:rsid w:val="00541EAA"/>
    <w:rsid w:val="00541F2E"/>
    <w:rsid w:val="00541F3C"/>
    <w:rsid w:val="00541F5F"/>
    <w:rsid w:val="00541FB0"/>
    <w:rsid w:val="00541FD5"/>
    <w:rsid w:val="00541FE8"/>
    <w:rsid w:val="005420DB"/>
    <w:rsid w:val="0054210A"/>
    <w:rsid w:val="005421A9"/>
    <w:rsid w:val="005421E9"/>
    <w:rsid w:val="005422F8"/>
    <w:rsid w:val="0054230B"/>
    <w:rsid w:val="00542312"/>
    <w:rsid w:val="0054232B"/>
    <w:rsid w:val="00542331"/>
    <w:rsid w:val="00542372"/>
    <w:rsid w:val="00542375"/>
    <w:rsid w:val="00542377"/>
    <w:rsid w:val="005423BF"/>
    <w:rsid w:val="005423FF"/>
    <w:rsid w:val="00542450"/>
    <w:rsid w:val="00542475"/>
    <w:rsid w:val="00542487"/>
    <w:rsid w:val="00542491"/>
    <w:rsid w:val="005424E6"/>
    <w:rsid w:val="00542528"/>
    <w:rsid w:val="00542533"/>
    <w:rsid w:val="00542536"/>
    <w:rsid w:val="00542545"/>
    <w:rsid w:val="005425B6"/>
    <w:rsid w:val="005425E4"/>
    <w:rsid w:val="005425E6"/>
    <w:rsid w:val="0054263B"/>
    <w:rsid w:val="00542656"/>
    <w:rsid w:val="005426A4"/>
    <w:rsid w:val="005426EA"/>
    <w:rsid w:val="0054271D"/>
    <w:rsid w:val="00542738"/>
    <w:rsid w:val="00542739"/>
    <w:rsid w:val="005427BE"/>
    <w:rsid w:val="005427C9"/>
    <w:rsid w:val="005427DD"/>
    <w:rsid w:val="0054280C"/>
    <w:rsid w:val="00542846"/>
    <w:rsid w:val="0054285F"/>
    <w:rsid w:val="0054288E"/>
    <w:rsid w:val="005428DB"/>
    <w:rsid w:val="005428EB"/>
    <w:rsid w:val="00542952"/>
    <w:rsid w:val="0054295D"/>
    <w:rsid w:val="00542969"/>
    <w:rsid w:val="005429E4"/>
    <w:rsid w:val="00542A8E"/>
    <w:rsid w:val="00542B0B"/>
    <w:rsid w:val="00542B5B"/>
    <w:rsid w:val="00542B64"/>
    <w:rsid w:val="00542BC1"/>
    <w:rsid w:val="00542BE2"/>
    <w:rsid w:val="00542C0D"/>
    <w:rsid w:val="00542C2C"/>
    <w:rsid w:val="00542C96"/>
    <w:rsid w:val="00542D25"/>
    <w:rsid w:val="00542D90"/>
    <w:rsid w:val="00542DD3"/>
    <w:rsid w:val="00542E20"/>
    <w:rsid w:val="00542E27"/>
    <w:rsid w:val="00542EC8"/>
    <w:rsid w:val="00542EEC"/>
    <w:rsid w:val="00542EF6"/>
    <w:rsid w:val="00542F1F"/>
    <w:rsid w:val="00542F2A"/>
    <w:rsid w:val="0054300C"/>
    <w:rsid w:val="00543023"/>
    <w:rsid w:val="0054304D"/>
    <w:rsid w:val="00543078"/>
    <w:rsid w:val="005430BE"/>
    <w:rsid w:val="005430DA"/>
    <w:rsid w:val="005430F2"/>
    <w:rsid w:val="0054314C"/>
    <w:rsid w:val="005431AC"/>
    <w:rsid w:val="005431C4"/>
    <w:rsid w:val="005431E5"/>
    <w:rsid w:val="005431F2"/>
    <w:rsid w:val="00543274"/>
    <w:rsid w:val="0054327C"/>
    <w:rsid w:val="00543284"/>
    <w:rsid w:val="005432B7"/>
    <w:rsid w:val="0054335A"/>
    <w:rsid w:val="0054340C"/>
    <w:rsid w:val="00543460"/>
    <w:rsid w:val="0054347C"/>
    <w:rsid w:val="0054347F"/>
    <w:rsid w:val="005434ED"/>
    <w:rsid w:val="00543531"/>
    <w:rsid w:val="00543580"/>
    <w:rsid w:val="005435AD"/>
    <w:rsid w:val="005435F8"/>
    <w:rsid w:val="00543601"/>
    <w:rsid w:val="00543604"/>
    <w:rsid w:val="00543680"/>
    <w:rsid w:val="00543687"/>
    <w:rsid w:val="005436F6"/>
    <w:rsid w:val="00543750"/>
    <w:rsid w:val="00543771"/>
    <w:rsid w:val="00543787"/>
    <w:rsid w:val="005437C0"/>
    <w:rsid w:val="005437DE"/>
    <w:rsid w:val="00543827"/>
    <w:rsid w:val="00543858"/>
    <w:rsid w:val="00543867"/>
    <w:rsid w:val="0054386C"/>
    <w:rsid w:val="0054390E"/>
    <w:rsid w:val="0054391F"/>
    <w:rsid w:val="00543932"/>
    <w:rsid w:val="0054394C"/>
    <w:rsid w:val="00543982"/>
    <w:rsid w:val="005439D3"/>
    <w:rsid w:val="00543A43"/>
    <w:rsid w:val="00543A4D"/>
    <w:rsid w:val="00543A4E"/>
    <w:rsid w:val="00543A92"/>
    <w:rsid w:val="00543ABC"/>
    <w:rsid w:val="00543AC0"/>
    <w:rsid w:val="00543AF9"/>
    <w:rsid w:val="00543B0D"/>
    <w:rsid w:val="00543B30"/>
    <w:rsid w:val="00543B85"/>
    <w:rsid w:val="00543BD7"/>
    <w:rsid w:val="00543C09"/>
    <w:rsid w:val="00543C79"/>
    <w:rsid w:val="00543C99"/>
    <w:rsid w:val="00543CF5"/>
    <w:rsid w:val="00543D7A"/>
    <w:rsid w:val="00543E09"/>
    <w:rsid w:val="00543E23"/>
    <w:rsid w:val="00543E5C"/>
    <w:rsid w:val="00543E6E"/>
    <w:rsid w:val="00543EA6"/>
    <w:rsid w:val="00543EBD"/>
    <w:rsid w:val="00543EFD"/>
    <w:rsid w:val="00543F24"/>
    <w:rsid w:val="00543FDB"/>
    <w:rsid w:val="00544067"/>
    <w:rsid w:val="00544116"/>
    <w:rsid w:val="0054413E"/>
    <w:rsid w:val="0054415B"/>
    <w:rsid w:val="00544195"/>
    <w:rsid w:val="005441D8"/>
    <w:rsid w:val="00544243"/>
    <w:rsid w:val="00544255"/>
    <w:rsid w:val="005442FF"/>
    <w:rsid w:val="0054437E"/>
    <w:rsid w:val="005443FE"/>
    <w:rsid w:val="005444F4"/>
    <w:rsid w:val="005445C3"/>
    <w:rsid w:val="005445F4"/>
    <w:rsid w:val="00544648"/>
    <w:rsid w:val="0054465F"/>
    <w:rsid w:val="005446D1"/>
    <w:rsid w:val="00544728"/>
    <w:rsid w:val="005447A6"/>
    <w:rsid w:val="005447C8"/>
    <w:rsid w:val="005447CE"/>
    <w:rsid w:val="005447EF"/>
    <w:rsid w:val="00544801"/>
    <w:rsid w:val="00544806"/>
    <w:rsid w:val="00544877"/>
    <w:rsid w:val="00544907"/>
    <w:rsid w:val="0054490A"/>
    <w:rsid w:val="00544924"/>
    <w:rsid w:val="00544969"/>
    <w:rsid w:val="005449B9"/>
    <w:rsid w:val="005449E2"/>
    <w:rsid w:val="005449EC"/>
    <w:rsid w:val="00544A57"/>
    <w:rsid w:val="00544A88"/>
    <w:rsid w:val="00544A8C"/>
    <w:rsid w:val="00544ABB"/>
    <w:rsid w:val="00544ADC"/>
    <w:rsid w:val="00544B50"/>
    <w:rsid w:val="00544B58"/>
    <w:rsid w:val="00544B62"/>
    <w:rsid w:val="00544B9F"/>
    <w:rsid w:val="00544BB2"/>
    <w:rsid w:val="00544C2C"/>
    <w:rsid w:val="00544C6A"/>
    <w:rsid w:val="00544C6B"/>
    <w:rsid w:val="00544CB3"/>
    <w:rsid w:val="00544CCE"/>
    <w:rsid w:val="00544CDB"/>
    <w:rsid w:val="00544D23"/>
    <w:rsid w:val="00544D5E"/>
    <w:rsid w:val="00544D84"/>
    <w:rsid w:val="00544D95"/>
    <w:rsid w:val="00544D9D"/>
    <w:rsid w:val="00544E60"/>
    <w:rsid w:val="00544E79"/>
    <w:rsid w:val="00544E7B"/>
    <w:rsid w:val="00544ED4"/>
    <w:rsid w:val="00544EF9"/>
    <w:rsid w:val="00544FC6"/>
    <w:rsid w:val="00544FD8"/>
    <w:rsid w:val="00544FDB"/>
    <w:rsid w:val="00544FDD"/>
    <w:rsid w:val="00544FDE"/>
    <w:rsid w:val="00544FE4"/>
    <w:rsid w:val="00545007"/>
    <w:rsid w:val="00545055"/>
    <w:rsid w:val="005450D8"/>
    <w:rsid w:val="005450F8"/>
    <w:rsid w:val="0054517C"/>
    <w:rsid w:val="0054518B"/>
    <w:rsid w:val="005451B1"/>
    <w:rsid w:val="005451EA"/>
    <w:rsid w:val="005452DF"/>
    <w:rsid w:val="00545304"/>
    <w:rsid w:val="0054531C"/>
    <w:rsid w:val="0054532A"/>
    <w:rsid w:val="0054536A"/>
    <w:rsid w:val="005453B7"/>
    <w:rsid w:val="005453FF"/>
    <w:rsid w:val="0054543E"/>
    <w:rsid w:val="005454A4"/>
    <w:rsid w:val="005454EB"/>
    <w:rsid w:val="005454ED"/>
    <w:rsid w:val="005454FA"/>
    <w:rsid w:val="00545503"/>
    <w:rsid w:val="00545570"/>
    <w:rsid w:val="0054558D"/>
    <w:rsid w:val="00545638"/>
    <w:rsid w:val="00545658"/>
    <w:rsid w:val="0054565F"/>
    <w:rsid w:val="00545722"/>
    <w:rsid w:val="00545724"/>
    <w:rsid w:val="00545739"/>
    <w:rsid w:val="0054578B"/>
    <w:rsid w:val="00545809"/>
    <w:rsid w:val="00545831"/>
    <w:rsid w:val="0054584E"/>
    <w:rsid w:val="0054588A"/>
    <w:rsid w:val="005458B5"/>
    <w:rsid w:val="005458D9"/>
    <w:rsid w:val="005458E7"/>
    <w:rsid w:val="005458F4"/>
    <w:rsid w:val="0054591A"/>
    <w:rsid w:val="00545937"/>
    <w:rsid w:val="00545980"/>
    <w:rsid w:val="00545A42"/>
    <w:rsid w:val="00545A7B"/>
    <w:rsid w:val="00545A89"/>
    <w:rsid w:val="00545AB1"/>
    <w:rsid w:val="00545AD4"/>
    <w:rsid w:val="00545B10"/>
    <w:rsid w:val="00545B1F"/>
    <w:rsid w:val="00545B87"/>
    <w:rsid w:val="00545BAE"/>
    <w:rsid w:val="00545C68"/>
    <w:rsid w:val="00545CAC"/>
    <w:rsid w:val="00545CE3"/>
    <w:rsid w:val="00545CF6"/>
    <w:rsid w:val="00545D19"/>
    <w:rsid w:val="00545D9B"/>
    <w:rsid w:val="00545DFC"/>
    <w:rsid w:val="00545E27"/>
    <w:rsid w:val="00545F56"/>
    <w:rsid w:val="00545F7E"/>
    <w:rsid w:val="00545F8C"/>
    <w:rsid w:val="00545F96"/>
    <w:rsid w:val="00545FF2"/>
    <w:rsid w:val="00546017"/>
    <w:rsid w:val="00546027"/>
    <w:rsid w:val="00546042"/>
    <w:rsid w:val="00546054"/>
    <w:rsid w:val="00546056"/>
    <w:rsid w:val="00546081"/>
    <w:rsid w:val="00546135"/>
    <w:rsid w:val="0054613D"/>
    <w:rsid w:val="0054615A"/>
    <w:rsid w:val="00546190"/>
    <w:rsid w:val="005461B7"/>
    <w:rsid w:val="00546213"/>
    <w:rsid w:val="00546247"/>
    <w:rsid w:val="005462F1"/>
    <w:rsid w:val="00546332"/>
    <w:rsid w:val="0054635E"/>
    <w:rsid w:val="00546362"/>
    <w:rsid w:val="00546375"/>
    <w:rsid w:val="0054639B"/>
    <w:rsid w:val="005463C0"/>
    <w:rsid w:val="005463C6"/>
    <w:rsid w:val="005463CD"/>
    <w:rsid w:val="005463F2"/>
    <w:rsid w:val="00546486"/>
    <w:rsid w:val="005464B0"/>
    <w:rsid w:val="00546535"/>
    <w:rsid w:val="00546559"/>
    <w:rsid w:val="0054658C"/>
    <w:rsid w:val="005465B8"/>
    <w:rsid w:val="0054665F"/>
    <w:rsid w:val="0054669E"/>
    <w:rsid w:val="005466F5"/>
    <w:rsid w:val="00546733"/>
    <w:rsid w:val="005467AB"/>
    <w:rsid w:val="005467B1"/>
    <w:rsid w:val="005467D1"/>
    <w:rsid w:val="005467E2"/>
    <w:rsid w:val="00546816"/>
    <w:rsid w:val="0054688B"/>
    <w:rsid w:val="005468E7"/>
    <w:rsid w:val="005468F9"/>
    <w:rsid w:val="0054690D"/>
    <w:rsid w:val="005469EE"/>
    <w:rsid w:val="00546A02"/>
    <w:rsid w:val="00546AB0"/>
    <w:rsid w:val="00546B61"/>
    <w:rsid w:val="00546BA8"/>
    <w:rsid w:val="00546BAF"/>
    <w:rsid w:val="00546BC8"/>
    <w:rsid w:val="00546BC9"/>
    <w:rsid w:val="00546BD4"/>
    <w:rsid w:val="00546C32"/>
    <w:rsid w:val="00546CFC"/>
    <w:rsid w:val="00546CFE"/>
    <w:rsid w:val="00546D08"/>
    <w:rsid w:val="00546D66"/>
    <w:rsid w:val="00546D70"/>
    <w:rsid w:val="00546E35"/>
    <w:rsid w:val="00546EA3"/>
    <w:rsid w:val="00546EC1"/>
    <w:rsid w:val="00546EC3"/>
    <w:rsid w:val="00546ECE"/>
    <w:rsid w:val="00546ED0"/>
    <w:rsid w:val="00546F08"/>
    <w:rsid w:val="00546F18"/>
    <w:rsid w:val="00546F77"/>
    <w:rsid w:val="00546F96"/>
    <w:rsid w:val="00546FAA"/>
    <w:rsid w:val="00547015"/>
    <w:rsid w:val="00547092"/>
    <w:rsid w:val="005470FA"/>
    <w:rsid w:val="0054713D"/>
    <w:rsid w:val="00547159"/>
    <w:rsid w:val="0054719A"/>
    <w:rsid w:val="005471BA"/>
    <w:rsid w:val="005471D1"/>
    <w:rsid w:val="005471D5"/>
    <w:rsid w:val="005471DB"/>
    <w:rsid w:val="005471E4"/>
    <w:rsid w:val="0054720C"/>
    <w:rsid w:val="005472AB"/>
    <w:rsid w:val="005472C5"/>
    <w:rsid w:val="005472CC"/>
    <w:rsid w:val="00547307"/>
    <w:rsid w:val="00547365"/>
    <w:rsid w:val="005473A2"/>
    <w:rsid w:val="005474C5"/>
    <w:rsid w:val="005474E8"/>
    <w:rsid w:val="00547509"/>
    <w:rsid w:val="00547525"/>
    <w:rsid w:val="0054755A"/>
    <w:rsid w:val="005475C5"/>
    <w:rsid w:val="005475F7"/>
    <w:rsid w:val="005475FE"/>
    <w:rsid w:val="00547608"/>
    <w:rsid w:val="005476F7"/>
    <w:rsid w:val="00547707"/>
    <w:rsid w:val="0054774E"/>
    <w:rsid w:val="0054776F"/>
    <w:rsid w:val="005477B0"/>
    <w:rsid w:val="005477E3"/>
    <w:rsid w:val="00547802"/>
    <w:rsid w:val="00547827"/>
    <w:rsid w:val="00547850"/>
    <w:rsid w:val="005478AC"/>
    <w:rsid w:val="005478DD"/>
    <w:rsid w:val="005478F8"/>
    <w:rsid w:val="00547939"/>
    <w:rsid w:val="0054797C"/>
    <w:rsid w:val="005479B5"/>
    <w:rsid w:val="005479F5"/>
    <w:rsid w:val="005479FF"/>
    <w:rsid w:val="00547A33"/>
    <w:rsid w:val="00547A5A"/>
    <w:rsid w:val="00547AF3"/>
    <w:rsid w:val="00547C3A"/>
    <w:rsid w:val="00547C63"/>
    <w:rsid w:val="00547C66"/>
    <w:rsid w:val="00547CB4"/>
    <w:rsid w:val="00547CBC"/>
    <w:rsid w:val="00547D5E"/>
    <w:rsid w:val="00547D99"/>
    <w:rsid w:val="00547E6C"/>
    <w:rsid w:val="00547E9E"/>
    <w:rsid w:val="00547EE8"/>
    <w:rsid w:val="00547F3F"/>
    <w:rsid w:val="00547F52"/>
    <w:rsid w:val="00547F9D"/>
    <w:rsid w:val="00547FB6"/>
    <w:rsid w:val="00550005"/>
    <w:rsid w:val="00550028"/>
    <w:rsid w:val="005500F9"/>
    <w:rsid w:val="0055011D"/>
    <w:rsid w:val="00550149"/>
    <w:rsid w:val="00550196"/>
    <w:rsid w:val="005501A0"/>
    <w:rsid w:val="00550211"/>
    <w:rsid w:val="0055023C"/>
    <w:rsid w:val="00550276"/>
    <w:rsid w:val="00550277"/>
    <w:rsid w:val="0055029A"/>
    <w:rsid w:val="005502C4"/>
    <w:rsid w:val="005502C5"/>
    <w:rsid w:val="005502D5"/>
    <w:rsid w:val="005502F7"/>
    <w:rsid w:val="005502F8"/>
    <w:rsid w:val="0055032A"/>
    <w:rsid w:val="00550331"/>
    <w:rsid w:val="00550374"/>
    <w:rsid w:val="00550384"/>
    <w:rsid w:val="005503A9"/>
    <w:rsid w:val="005503C4"/>
    <w:rsid w:val="005503C7"/>
    <w:rsid w:val="005503E5"/>
    <w:rsid w:val="00550419"/>
    <w:rsid w:val="00550466"/>
    <w:rsid w:val="00550493"/>
    <w:rsid w:val="005504FC"/>
    <w:rsid w:val="00550503"/>
    <w:rsid w:val="00550576"/>
    <w:rsid w:val="0055057F"/>
    <w:rsid w:val="00550594"/>
    <w:rsid w:val="00550625"/>
    <w:rsid w:val="00550669"/>
    <w:rsid w:val="00550759"/>
    <w:rsid w:val="0055077E"/>
    <w:rsid w:val="005507A8"/>
    <w:rsid w:val="005507B3"/>
    <w:rsid w:val="00550817"/>
    <w:rsid w:val="00550839"/>
    <w:rsid w:val="0055083F"/>
    <w:rsid w:val="00550892"/>
    <w:rsid w:val="005508B0"/>
    <w:rsid w:val="005508D9"/>
    <w:rsid w:val="00550919"/>
    <w:rsid w:val="00550975"/>
    <w:rsid w:val="00550A5B"/>
    <w:rsid w:val="00550AB5"/>
    <w:rsid w:val="00550AF7"/>
    <w:rsid w:val="00550B1A"/>
    <w:rsid w:val="00550B46"/>
    <w:rsid w:val="00550BE5"/>
    <w:rsid w:val="00550BFF"/>
    <w:rsid w:val="00550C28"/>
    <w:rsid w:val="00550C6E"/>
    <w:rsid w:val="00550CC4"/>
    <w:rsid w:val="00550CE5"/>
    <w:rsid w:val="00550D27"/>
    <w:rsid w:val="00550D29"/>
    <w:rsid w:val="00550D49"/>
    <w:rsid w:val="00550D73"/>
    <w:rsid w:val="00550D81"/>
    <w:rsid w:val="00550DA7"/>
    <w:rsid w:val="00550DBF"/>
    <w:rsid w:val="00550EA7"/>
    <w:rsid w:val="00550EA9"/>
    <w:rsid w:val="00550ECD"/>
    <w:rsid w:val="00550F4C"/>
    <w:rsid w:val="00550F7C"/>
    <w:rsid w:val="00550FE2"/>
    <w:rsid w:val="00550FF6"/>
    <w:rsid w:val="005510AA"/>
    <w:rsid w:val="005510E1"/>
    <w:rsid w:val="00551157"/>
    <w:rsid w:val="00551226"/>
    <w:rsid w:val="0055122F"/>
    <w:rsid w:val="0055126A"/>
    <w:rsid w:val="00551276"/>
    <w:rsid w:val="005512A6"/>
    <w:rsid w:val="005512AA"/>
    <w:rsid w:val="00551322"/>
    <w:rsid w:val="0055132D"/>
    <w:rsid w:val="00551342"/>
    <w:rsid w:val="005513AF"/>
    <w:rsid w:val="005513C6"/>
    <w:rsid w:val="005514BC"/>
    <w:rsid w:val="005514E8"/>
    <w:rsid w:val="00551563"/>
    <w:rsid w:val="005515D9"/>
    <w:rsid w:val="00551614"/>
    <w:rsid w:val="005518AB"/>
    <w:rsid w:val="0055193E"/>
    <w:rsid w:val="00551941"/>
    <w:rsid w:val="00551948"/>
    <w:rsid w:val="00551988"/>
    <w:rsid w:val="00551A2A"/>
    <w:rsid w:val="00551A4B"/>
    <w:rsid w:val="00551A7E"/>
    <w:rsid w:val="00551B02"/>
    <w:rsid w:val="00551B90"/>
    <w:rsid w:val="00551C17"/>
    <w:rsid w:val="00551C2E"/>
    <w:rsid w:val="00551C6D"/>
    <w:rsid w:val="00551CB4"/>
    <w:rsid w:val="00551CB6"/>
    <w:rsid w:val="00551D5D"/>
    <w:rsid w:val="00551D66"/>
    <w:rsid w:val="00551D69"/>
    <w:rsid w:val="00551DFD"/>
    <w:rsid w:val="00551EC3"/>
    <w:rsid w:val="00551EE9"/>
    <w:rsid w:val="00551EF9"/>
    <w:rsid w:val="00551F97"/>
    <w:rsid w:val="00551F98"/>
    <w:rsid w:val="00551F9A"/>
    <w:rsid w:val="00552057"/>
    <w:rsid w:val="0055208B"/>
    <w:rsid w:val="005520B2"/>
    <w:rsid w:val="00552101"/>
    <w:rsid w:val="00552124"/>
    <w:rsid w:val="00552131"/>
    <w:rsid w:val="0055214B"/>
    <w:rsid w:val="00552166"/>
    <w:rsid w:val="00552184"/>
    <w:rsid w:val="005521D2"/>
    <w:rsid w:val="00552205"/>
    <w:rsid w:val="00552227"/>
    <w:rsid w:val="00552239"/>
    <w:rsid w:val="0055227D"/>
    <w:rsid w:val="00552346"/>
    <w:rsid w:val="005523C0"/>
    <w:rsid w:val="005523C8"/>
    <w:rsid w:val="005523E1"/>
    <w:rsid w:val="00552496"/>
    <w:rsid w:val="005524F4"/>
    <w:rsid w:val="005524FE"/>
    <w:rsid w:val="0055253C"/>
    <w:rsid w:val="00552560"/>
    <w:rsid w:val="00552584"/>
    <w:rsid w:val="0055258B"/>
    <w:rsid w:val="005525B4"/>
    <w:rsid w:val="005525F4"/>
    <w:rsid w:val="00552609"/>
    <w:rsid w:val="00552633"/>
    <w:rsid w:val="00552743"/>
    <w:rsid w:val="00552796"/>
    <w:rsid w:val="005527C7"/>
    <w:rsid w:val="00552815"/>
    <w:rsid w:val="00552846"/>
    <w:rsid w:val="00552882"/>
    <w:rsid w:val="005528F0"/>
    <w:rsid w:val="00552902"/>
    <w:rsid w:val="00552932"/>
    <w:rsid w:val="0055297D"/>
    <w:rsid w:val="005529F8"/>
    <w:rsid w:val="00552AA5"/>
    <w:rsid w:val="00552AC0"/>
    <w:rsid w:val="00552B04"/>
    <w:rsid w:val="00552B15"/>
    <w:rsid w:val="00552B2F"/>
    <w:rsid w:val="00552B5E"/>
    <w:rsid w:val="00552B66"/>
    <w:rsid w:val="00552BBC"/>
    <w:rsid w:val="00552C58"/>
    <w:rsid w:val="00552C75"/>
    <w:rsid w:val="00552CD4"/>
    <w:rsid w:val="00552D2D"/>
    <w:rsid w:val="00552D2E"/>
    <w:rsid w:val="00552D35"/>
    <w:rsid w:val="00552D5C"/>
    <w:rsid w:val="00552DA8"/>
    <w:rsid w:val="00552E0E"/>
    <w:rsid w:val="00552E41"/>
    <w:rsid w:val="00552E79"/>
    <w:rsid w:val="00552EC8"/>
    <w:rsid w:val="00552ED6"/>
    <w:rsid w:val="00552ED9"/>
    <w:rsid w:val="00552EEB"/>
    <w:rsid w:val="00552F02"/>
    <w:rsid w:val="00552F11"/>
    <w:rsid w:val="00552F29"/>
    <w:rsid w:val="00552F85"/>
    <w:rsid w:val="00552F9D"/>
    <w:rsid w:val="00552FD9"/>
    <w:rsid w:val="00552FE6"/>
    <w:rsid w:val="00552FFE"/>
    <w:rsid w:val="00553027"/>
    <w:rsid w:val="005530C2"/>
    <w:rsid w:val="005530C8"/>
    <w:rsid w:val="00553139"/>
    <w:rsid w:val="005531D8"/>
    <w:rsid w:val="005531E5"/>
    <w:rsid w:val="0055322D"/>
    <w:rsid w:val="005532A3"/>
    <w:rsid w:val="005532D7"/>
    <w:rsid w:val="0055330A"/>
    <w:rsid w:val="0055332D"/>
    <w:rsid w:val="0055335D"/>
    <w:rsid w:val="00553377"/>
    <w:rsid w:val="00553395"/>
    <w:rsid w:val="00553426"/>
    <w:rsid w:val="0055347E"/>
    <w:rsid w:val="00553485"/>
    <w:rsid w:val="00553488"/>
    <w:rsid w:val="00553494"/>
    <w:rsid w:val="005534E6"/>
    <w:rsid w:val="00553517"/>
    <w:rsid w:val="005535AC"/>
    <w:rsid w:val="005535C6"/>
    <w:rsid w:val="005535CF"/>
    <w:rsid w:val="005535EF"/>
    <w:rsid w:val="005535F4"/>
    <w:rsid w:val="00553672"/>
    <w:rsid w:val="005536B6"/>
    <w:rsid w:val="005536F3"/>
    <w:rsid w:val="00553727"/>
    <w:rsid w:val="00553871"/>
    <w:rsid w:val="0055387F"/>
    <w:rsid w:val="005538AF"/>
    <w:rsid w:val="005538C8"/>
    <w:rsid w:val="005538D5"/>
    <w:rsid w:val="005538E0"/>
    <w:rsid w:val="0055390A"/>
    <w:rsid w:val="0055390B"/>
    <w:rsid w:val="0055390C"/>
    <w:rsid w:val="00553942"/>
    <w:rsid w:val="00553987"/>
    <w:rsid w:val="00553A0D"/>
    <w:rsid w:val="00553AD4"/>
    <w:rsid w:val="00553AE7"/>
    <w:rsid w:val="00553B87"/>
    <w:rsid w:val="00553BD4"/>
    <w:rsid w:val="00553BEF"/>
    <w:rsid w:val="00553C26"/>
    <w:rsid w:val="00553C2A"/>
    <w:rsid w:val="00553C31"/>
    <w:rsid w:val="00553C93"/>
    <w:rsid w:val="00553CD0"/>
    <w:rsid w:val="00553CD4"/>
    <w:rsid w:val="00553D07"/>
    <w:rsid w:val="00553D4F"/>
    <w:rsid w:val="00553DAF"/>
    <w:rsid w:val="00553DDE"/>
    <w:rsid w:val="00553E03"/>
    <w:rsid w:val="00553E65"/>
    <w:rsid w:val="00553E91"/>
    <w:rsid w:val="00553EB1"/>
    <w:rsid w:val="00553F2C"/>
    <w:rsid w:val="00553F38"/>
    <w:rsid w:val="00553F4D"/>
    <w:rsid w:val="00553F6A"/>
    <w:rsid w:val="00553FA2"/>
    <w:rsid w:val="00553FCF"/>
    <w:rsid w:val="00553FD9"/>
    <w:rsid w:val="00554012"/>
    <w:rsid w:val="00554103"/>
    <w:rsid w:val="0055414D"/>
    <w:rsid w:val="005541D0"/>
    <w:rsid w:val="00554206"/>
    <w:rsid w:val="00554264"/>
    <w:rsid w:val="0055428D"/>
    <w:rsid w:val="005542A5"/>
    <w:rsid w:val="005542D2"/>
    <w:rsid w:val="0055430B"/>
    <w:rsid w:val="00554320"/>
    <w:rsid w:val="0055434B"/>
    <w:rsid w:val="005543E1"/>
    <w:rsid w:val="00554413"/>
    <w:rsid w:val="0055442E"/>
    <w:rsid w:val="0055447E"/>
    <w:rsid w:val="00554496"/>
    <w:rsid w:val="005544B7"/>
    <w:rsid w:val="0055456B"/>
    <w:rsid w:val="005545A4"/>
    <w:rsid w:val="00554690"/>
    <w:rsid w:val="005546EB"/>
    <w:rsid w:val="00554730"/>
    <w:rsid w:val="0055475D"/>
    <w:rsid w:val="0055476D"/>
    <w:rsid w:val="00554771"/>
    <w:rsid w:val="00554789"/>
    <w:rsid w:val="00554798"/>
    <w:rsid w:val="005547EE"/>
    <w:rsid w:val="0055482F"/>
    <w:rsid w:val="00554835"/>
    <w:rsid w:val="00554841"/>
    <w:rsid w:val="00554852"/>
    <w:rsid w:val="005548D1"/>
    <w:rsid w:val="00554917"/>
    <w:rsid w:val="0055491F"/>
    <w:rsid w:val="00554959"/>
    <w:rsid w:val="005549D3"/>
    <w:rsid w:val="005549E9"/>
    <w:rsid w:val="00554B17"/>
    <w:rsid w:val="00554B22"/>
    <w:rsid w:val="00554B9D"/>
    <w:rsid w:val="00554C35"/>
    <w:rsid w:val="00554C53"/>
    <w:rsid w:val="00554C58"/>
    <w:rsid w:val="00554D2E"/>
    <w:rsid w:val="00554D5F"/>
    <w:rsid w:val="00554D70"/>
    <w:rsid w:val="00554D8B"/>
    <w:rsid w:val="00554E19"/>
    <w:rsid w:val="00554E2D"/>
    <w:rsid w:val="00554E4B"/>
    <w:rsid w:val="00554E50"/>
    <w:rsid w:val="00554EE8"/>
    <w:rsid w:val="00554F16"/>
    <w:rsid w:val="00554FB5"/>
    <w:rsid w:val="00554FE8"/>
    <w:rsid w:val="00554FF0"/>
    <w:rsid w:val="00554FFA"/>
    <w:rsid w:val="0055506D"/>
    <w:rsid w:val="005550F2"/>
    <w:rsid w:val="00555170"/>
    <w:rsid w:val="00555176"/>
    <w:rsid w:val="005551D2"/>
    <w:rsid w:val="00555229"/>
    <w:rsid w:val="0055525A"/>
    <w:rsid w:val="0055529C"/>
    <w:rsid w:val="005552B6"/>
    <w:rsid w:val="00555315"/>
    <w:rsid w:val="00555349"/>
    <w:rsid w:val="005553DD"/>
    <w:rsid w:val="00555439"/>
    <w:rsid w:val="0055546B"/>
    <w:rsid w:val="00555474"/>
    <w:rsid w:val="005554AA"/>
    <w:rsid w:val="005554E8"/>
    <w:rsid w:val="00555522"/>
    <w:rsid w:val="00555564"/>
    <w:rsid w:val="0055556E"/>
    <w:rsid w:val="00555588"/>
    <w:rsid w:val="005555CA"/>
    <w:rsid w:val="005555CE"/>
    <w:rsid w:val="005555DB"/>
    <w:rsid w:val="00555651"/>
    <w:rsid w:val="00555680"/>
    <w:rsid w:val="005556CC"/>
    <w:rsid w:val="005556F5"/>
    <w:rsid w:val="0055579A"/>
    <w:rsid w:val="005557BE"/>
    <w:rsid w:val="005557C3"/>
    <w:rsid w:val="005557C8"/>
    <w:rsid w:val="005557FA"/>
    <w:rsid w:val="00555818"/>
    <w:rsid w:val="00555839"/>
    <w:rsid w:val="0055583B"/>
    <w:rsid w:val="00555857"/>
    <w:rsid w:val="0055589D"/>
    <w:rsid w:val="005558C3"/>
    <w:rsid w:val="005558C6"/>
    <w:rsid w:val="0055592E"/>
    <w:rsid w:val="00555963"/>
    <w:rsid w:val="00555967"/>
    <w:rsid w:val="005559C2"/>
    <w:rsid w:val="005559FA"/>
    <w:rsid w:val="00555AE3"/>
    <w:rsid w:val="00555B96"/>
    <w:rsid w:val="00555BA2"/>
    <w:rsid w:val="00555BA6"/>
    <w:rsid w:val="00555BC8"/>
    <w:rsid w:val="00555C1A"/>
    <w:rsid w:val="00555C1E"/>
    <w:rsid w:val="00555C80"/>
    <w:rsid w:val="00555C8E"/>
    <w:rsid w:val="00555CC3"/>
    <w:rsid w:val="00555CE3"/>
    <w:rsid w:val="00555D4F"/>
    <w:rsid w:val="00555D98"/>
    <w:rsid w:val="00555DFF"/>
    <w:rsid w:val="00555E6E"/>
    <w:rsid w:val="00555EAF"/>
    <w:rsid w:val="00555EE3"/>
    <w:rsid w:val="00555EF6"/>
    <w:rsid w:val="00555F38"/>
    <w:rsid w:val="00555FEB"/>
    <w:rsid w:val="00556032"/>
    <w:rsid w:val="00556096"/>
    <w:rsid w:val="005560B8"/>
    <w:rsid w:val="005560CC"/>
    <w:rsid w:val="0055613C"/>
    <w:rsid w:val="0055613D"/>
    <w:rsid w:val="005561A2"/>
    <w:rsid w:val="005561EE"/>
    <w:rsid w:val="00556211"/>
    <w:rsid w:val="0055624F"/>
    <w:rsid w:val="0055628C"/>
    <w:rsid w:val="005562C4"/>
    <w:rsid w:val="005562CF"/>
    <w:rsid w:val="005562F6"/>
    <w:rsid w:val="0055639D"/>
    <w:rsid w:val="005563B6"/>
    <w:rsid w:val="005563D6"/>
    <w:rsid w:val="00556423"/>
    <w:rsid w:val="00556468"/>
    <w:rsid w:val="00556469"/>
    <w:rsid w:val="00556496"/>
    <w:rsid w:val="005564F8"/>
    <w:rsid w:val="00556512"/>
    <w:rsid w:val="0055651B"/>
    <w:rsid w:val="005565E8"/>
    <w:rsid w:val="005565F0"/>
    <w:rsid w:val="00556609"/>
    <w:rsid w:val="00556636"/>
    <w:rsid w:val="00556647"/>
    <w:rsid w:val="0055669A"/>
    <w:rsid w:val="005566F3"/>
    <w:rsid w:val="0055670E"/>
    <w:rsid w:val="00556745"/>
    <w:rsid w:val="00556787"/>
    <w:rsid w:val="0055679B"/>
    <w:rsid w:val="005567F9"/>
    <w:rsid w:val="00556850"/>
    <w:rsid w:val="0055686B"/>
    <w:rsid w:val="0055693A"/>
    <w:rsid w:val="00556962"/>
    <w:rsid w:val="005569B5"/>
    <w:rsid w:val="005569BC"/>
    <w:rsid w:val="005569D1"/>
    <w:rsid w:val="005569DE"/>
    <w:rsid w:val="00556A3D"/>
    <w:rsid w:val="00556A97"/>
    <w:rsid w:val="00556AD3"/>
    <w:rsid w:val="00556BF0"/>
    <w:rsid w:val="00556BF5"/>
    <w:rsid w:val="00556C1F"/>
    <w:rsid w:val="00556C5B"/>
    <w:rsid w:val="00556C65"/>
    <w:rsid w:val="00556CB0"/>
    <w:rsid w:val="00556CC4"/>
    <w:rsid w:val="00556CD9"/>
    <w:rsid w:val="00556D16"/>
    <w:rsid w:val="00556D4C"/>
    <w:rsid w:val="00556D81"/>
    <w:rsid w:val="00556E1C"/>
    <w:rsid w:val="00556E2F"/>
    <w:rsid w:val="00556E5C"/>
    <w:rsid w:val="00556E81"/>
    <w:rsid w:val="00556F05"/>
    <w:rsid w:val="00556F3D"/>
    <w:rsid w:val="00556F3F"/>
    <w:rsid w:val="00556FD6"/>
    <w:rsid w:val="00556FE1"/>
    <w:rsid w:val="0055701A"/>
    <w:rsid w:val="0055701F"/>
    <w:rsid w:val="0055705B"/>
    <w:rsid w:val="005570C2"/>
    <w:rsid w:val="005570FF"/>
    <w:rsid w:val="00557189"/>
    <w:rsid w:val="005571B6"/>
    <w:rsid w:val="005571D7"/>
    <w:rsid w:val="005571ED"/>
    <w:rsid w:val="00557205"/>
    <w:rsid w:val="00557207"/>
    <w:rsid w:val="0055724A"/>
    <w:rsid w:val="0055727C"/>
    <w:rsid w:val="00557288"/>
    <w:rsid w:val="0055728B"/>
    <w:rsid w:val="00557313"/>
    <w:rsid w:val="00557322"/>
    <w:rsid w:val="0055737A"/>
    <w:rsid w:val="005573B1"/>
    <w:rsid w:val="005573B2"/>
    <w:rsid w:val="00557525"/>
    <w:rsid w:val="0055753F"/>
    <w:rsid w:val="00557579"/>
    <w:rsid w:val="00557591"/>
    <w:rsid w:val="005575A8"/>
    <w:rsid w:val="005575C5"/>
    <w:rsid w:val="00557675"/>
    <w:rsid w:val="00557698"/>
    <w:rsid w:val="005577A2"/>
    <w:rsid w:val="005577EB"/>
    <w:rsid w:val="00557811"/>
    <w:rsid w:val="00557846"/>
    <w:rsid w:val="0055784A"/>
    <w:rsid w:val="00557866"/>
    <w:rsid w:val="00557867"/>
    <w:rsid w:val="00557887"/>
    <w:rsid w:val="00557889"/>
    <w:rsid w:val="005578B1"/>
    <w:rsid w:val="005578BB"/>
    <w:rsid w:val="005578E6"/>
    <w:rsid w:val="00557906"/>
    <w:rsid w:val="0055790F"/>
    <w:rsid w:val="00557923"/>
    <w:rsid w:val="00557938"/>
    <w:rsid w:val="0055795E"/>
    <w:rsid w:val="00557997"/>
    <w:rsid w:val="005579A9"/>
    <w:rsid w:val="005579C6"/>
    <w:rsid w:val="005579D1"/>
    <w:rsid w:val="005579E9"/>
    <w:rsid w:val="005579F8"/>
    <w:rsid w:val="00557A86"/>
    <w:rsid w:val="00557A92"/>
    <w:rsid w:val="00557A99"/>
    <w:rsid w:val="00557B36"/>
    <w:rsid w:val="00557B62"/>
    <w:rsid w:val="00557B99"/>
    <w:rsid w:val="00557C50"/>
    <w:rsid w:val="00557CA6"/>
    <w:rsid w:val="00557CC1"/>
    <w:rsid w:val="00557D2A"/>
    <w:rsid w:val="00557D42"/>
    <w:rsid w:val="00557D7C"/>
    <w:rsid w:val="00557DC5"/>
    <w:rsid w:val="00557DD7"/>
    <w:rsid w:val="00557E68"/>
    <w:rsid w:val="00557E9C"/>
    <w:rsid w:val="00557EC7"/>
    <w:rsid w:val="00557EDF"/>
    <w:rsid w:val="00557EFA"/>
    <w:rsid w:val="00557F14"/>
    <w:rsid w:val="00557F1B"/>
    <w:rsid w:val="00557F2B"/>
    <w:rsid w:val="00557F5A"/>
    <w:rsid w:val="00557F5B"/>
    <w:rsid w:val="00557F84"/>
    <w:rsid w:val="00557FD3"/>
    <w:rsid w:val="00557FD4"/>
    <w:rsid w:val="0055F43F"/>
    <w:rsid w:val="00560042"/>
    <w:rsid w:val="0056005E"/>
    <w:rsid w:val="00560066"/>
    <w:rsid w:val="00560067"/>
    <w:rsid w:val="0056007E"/>
    <w:rsid w:val="005600A0"/>
    <w:rsid w:val="005600DB"/>
    <w:rsid w:val="00560147"/>
    <w:rsid w:val="0056017D"/>
    <w:rsid w:val="005601C9"/>
    <w:rsid w:val="005601F7"/>
    <w:rsid w:val="00560256"/>
    <w:rsid w:val="0056026F"/>
    <w:rsid w:val="00560276"/>
    <w:rsid w:val="005602E9"/>
    <w:rsid w:val="00560311"/>
    <w:rsid w:val="0056033B"/>
    <w:rsid w:val="00560370"/>
    <w:rsid w:val="0056037F"/>
    <w:rsid w:val="005603D5"/>
    <w:rsid w:val="005603FD"/>
    <w:rsid w:val="0056043E"/>
    <w:rsid w:val="00560452"/>
    <w:rsid w:val="00560491"/>
    <w:rsid w:val="005604F8"/>
    <w:rsid w:val="00560556"/>
    <w:rsid w:val="0056059A"/>
    <w:rsid w:val="005605AD"/>
    <w:rsid w:val="005605E8"/>
    <w:rsid w:val="00560618"/>
    <w:rsid w:val="00560631"/>
    <w:rsid w:val="00560638"/>
    <w:rsid w:val="0056065C"/>
    <w:rsid w:val="00560670"/>
    <w:rsid w:val="005606CB"/>
    <w:rsid w:val="00560705"/>
    <w:rsid w:val="0056070D"/>
    <w:rsid w:val="00560731"/>
    <w:rsid w:val="0056076C"/>
    <w:rsid w:val="005607F1"/>
    <w:rsid w:val="00560819"/>
    <w:rsid w:val="00560855"/>
    <w:rsid w:val="0056087C"/>
    <w:rsid w:val="00560891"/>
    <w:rsid w:val="00560899"/>
    <w:rsid w:val="005608B2"/>
    <w:rsid w:val="005608FE"/>
    <w:rsid w:val="00560933"/>
    <w:rsid w:val="0056097C"/>
    <w:rsid w:val="005609AD"/>
    <w:rsid w:val="005609D9"/>
    <w:rsid w:val="00560A01"/>
    <w:rsid w:val="00560A1C"/>
    <w:rsid w:val="00560A20"/>
    <w:rsid w:val="00560A3D"/>
    <w:rsid w:val="00560AA2"/>
    <w:rsid w:val="00560AF5"/>
    <w:rsid w:val="00560B46"/>
    <w:rsid w:val="00560B64"/>
    <w:rsid w:val="00560BC3"/>
    <w:rsid w:val="00560BE1"/>
    <w:rsid w:val="00560BEB"/>
    <w:rsid w:val="00560C66"/>
    <w:rsid w:val="00560C7F"/>
    <w:rsid w:val="00560D14"/>
    <w:rsid w:val="00560D2F"/>
    <w:rsid w:val="00560D45"/>
    <w:rsid w:val="00560D54"/>
    <w:rsid w:val="00560D80"/>
    <w:rsid w:val="00560DFF"/>
    <w:rsid w:val="00560E82"/>
    <w:rsid w:val="00560EBA"/>
    <w:rsid w:val="00560ECD"/>
    <w:rsid w:val="00560F31"/>
    <w:rsid w:val="00560F5D"/>
    <w:rsid w:val="00560FB8"/>
    <w:rsid w:val="00561005"/>
    <w:rsid w:val="005610A7"/>
    <w:rsid w:val="005610F3"/>
    <w:rsid w:val="00561131"/>
    <w:rsid w:val="00561135"/>
    <w:rsid w:val="00561162"/>
    <w:rsid w:val="0056119C"/>
    <w:rsid w:val="005611C9"/>
    <w:rsid w:val="005611E3"/>
    <w:rsid w:val="00561285"/>
    <w:rsid w:val="0056130C"/>
    <w:rsid w:val="00561353"/>
    <w:rsid w:val="00561360"/>
    <w:rsid w:val="005613D7"/>
    <w:rsid w:val="0056141C"/>
    <w:rsid w:val="00561449"/>
    <w:rsid w:val="005614B9"/>
    <w:rsid w:val="005614FF"/>
    <w:rsid w:val="00561586"/>
    <w:rsid w:val="0056158B"/>
    <w:rsid w:val="005615CF"/>
    <w:rsid w:val="005615D9"/>
    <w:rsid w:val="005615DE"/>
    <w:rsid w:val="00561763"/>
    <w:rsid w:val="0056177E"/>
    <w:rsid w:val="00561818"/>
    <w:rsid w:val="00561888"/>
    <w:rsid w:val="0056188C"/>
    <w:rsid w:val="005618B6"/>
    <w:rsid w:val="005618C6"/>
    <w:rsid w:val="005618C8"/>
    <w:rsid w:val="00561906"/>
    <w:rsid w:val="005619BD"/>
    <w:rsid w:val="00561B58"/>
    <w:rsid w:val="00561B93"/>
    <w:rsid w:val="00561BFD"/>
    <w:rsid w:val="00561C01"/>
    <w:rsid w:val="00561C11"/>
    <w:rsid w:val="00561C99"/>
    <w:rsid w:val="00561CCB"/>
    <w:rsid w:val="00561CD3"/>
    <w:rsid w:val="00561DE4"/>
    <w:rsid w:val="00561E92"/>
    <w:rsid w:val="00561EDB"/>
    <w:rsid w:val="00561EFF"/>
    <w:rsid w:val="00561FAC"/>
    <w:rsid w:val="00562001"/>
    <w:rsid w:val="0056206B"/>
    <w:rsid w:val="00562077"/>
    <w:rsid w:val="0056209D"/>
    <w:rsid w:val="005620C0"/>
    <w:rsid w:val="005620CB"/>
    <w:rsid w:val="0056214E"/>
    <w:rsid w:val="005621AB"/>
    <w:rsid w:val="00562211"/>
    <w:rsid w:val="00562226"/>
    <w:rsid w:val="005622DD"/>
    <w:rsid w:val="0056232B"/>
    <w:rsid w:val="0056234D"/>
    <w:rsid w:val="005623D1"/>
    <w:rsid w:val="00562421"/>
    <w:rsid w:val="00562437"/>
    <w:rsid w:val="005624ED"/>
    <w:rsid w:val="00562509"/>
    <w:rsid w:val="00562520"/>
    <w:rsid w:val="00562576"/>
    <w:rsid w:val="005625BA"/>
    <w:rsid w:val="005625DD"/>
    <w:rsid w:val="005626A5"/>
    <w:rsid w:val="005626D1"/>
    <w:rsid w:val="005626DD"/>
    <w:rsid w:val="005626F3"/>
    <w:rsid w:val="005626F8"/>
    <w:rsid w:val="0056272A"/>
    <w:rsid w:val="0056277B"/>
    <w:rsid w:val="005627AB"/>
    <w:rsid w:val="005627D4"/>
    <w:rsid w:val="005628A6"/>
    <w:rsid w:val="005628B5"/>
    <w:rsid w:val="005628CC"/>
    <w:rsid w:val="00562937"/>
    <w:rsid w:val="00562982"/>
    <w:rsid w:val="00562A42"/>
    <w:rsid w:val="00562A5D"/>
    <w:rsid w:val="00562A6A"/>
    <w:rsid w:val="00562B4E"/>
    <w:rsid w:val="00562B5D"/>
    <w:rsid w:val="00562BA5"/>
    <w:rsid w:val="00562BCD"/>
    <w:rsid w:val="00562BD1"/>
    <w:rsid w:val="00562BE0"/>
    <w:rsid w:val="00562C23"/>
    <w:rsid w:val="00562C95"/>
    <w:rsid w:val="00562C98"/>
    <w:rsid w:val="00562CE5"/>
    <w:rsid w:val="00562D2E"/>
    <w:rsid w:val="00562D51"/>
    <w:rsid w:val="00562D6E"/>
    <w:rsid w:val="00562D77"/>
    <w:rsid w:val="00562DB6"/>
    <w:rsid w:val="00562E4B"/>
    <w:rsid w:val="00562E76"/>
    <w:rsid w:val="00562EB7"/>
    <w:rsid w:val="00562F00"/>
    <w:rsid w:val="00562F73"/>
    <w:rsid w:val="00562F76"/>
    <w:rsid w:val="00563004"/>
    <w:rsid w:val="00563046"/>
    <w:rsid w:val="0056304B"/>
    <w:rsid w:val="00563072"/>
    <w:rsid w:val="0056307C"/>
    <w:rsid w:val="0056307D"/>
    <w:rsid w:val="00563090"/>
    <w:rsid w:val="005630BE"/>
    <w:rsid w:val="005630DC"/>
    <w:rsid w:val="00563117"/>
    <w:rsid w:val="00563143"/>
    <w:rsid w:val="00563198"/>
    <w:rsid w:val="0056319B"/>
    <w:rsid w:val="005631B2"/>
    <w:rsid w:val="0056321D"/>
    <w:rsid w:val="00563231"/>
    <w:rsid w:val="00563234"/>
    <w:rsid w:val="0056323E"/>
    <w:rsid w:val="0056332F"/>
    <w:rsid w:val="00563382"/>
    <w:rsid w:val="00563399"/>
    <w:rsid w:val="005633E4"/>
    <w:rsid w:val="005633EE"/>
    <w:rsid w:val="00563401"/>
    <w:rsid w:val="00563428"/>
    <w:rsid w:val="0056342D"/>
    <w:rsid w:val="0056342F"/>
    <w:rsid w:val="0056345E"/>
    <w:rsid w:val="005634AB"/>
    <w:rsid w:val="00563553"/>
    <w:rsid w:val="00563558"/>
    <w:rsid w:val="005635C1"/>
    <w:rsid w:val="005635C7"/>
    <w:rsid w:val="005635F2"/>
    <w:rsid w:val="00563626"/>
    <w:rsid w:val="0056364A"/>
    <w:rsid w:val="00563650"/>
    <w:rsid w:val="00563651"/>
    <w:rsid w:val="005636C9"/>
    <w:rsid w:val="005636F3"/>
    <w:rsid w:val="0056370D"/>
    <w:rsid w:val="00563752"/>
    <w:rsid w:val="00563778"/>
    <w:rsid w:val="00563782"/>
    <w:rsid w:val="00563814"/>
    <w:rsid w:val="00563820"/>
    <w:rsid w:val="00563862"/>
    <w:rsid w:val="005638CF"/>
    <w:rsid w:val="005638E1"/>
    <w:rsid w:val="00563966"/>
    <w:rsid w:val="005639C4"/>
    <w:rsid w:val="00563A39"/>
    <w:rsid w:val="00563A3C"/>
    <w:rsid w:val="00563A60"/>
    <w:rsid w:val="00563A77"/>
    <w:rsid w:val="00563AE3"/>
    <w:rsid w:val="00563B64"/>
    <w:rsid w:val="00563BAB"/>
    <w:rsid w:val="00563C6C"/>
    <w:rsid w:val="00563C9F"/>
    <w:rsid w:val="00563CAD"/>
    <w:rsid w:val="00563CBE"/>
    <w:rsid w:val="00563CCE"/>
    <w:rsid w:val="00563CD9"/>
    <w:rsid w:val="00563D5A"/>
    <w:rsid w:val="00563D6C"/>
    <w:rsid w:val="00563D88"/>
    <w:rsid w:val="00563DAE"/>
    <w:rsid w:val="00563DF7"/>
    <w:rsid w:val="00563E0B"/>
    <w:rsid w:val="00563E2A"/>
    <w:rsid w:val="00563E42"/>
    <w:rsid w:val="00563E4C"/>
    <w:rsid w:val="00563E67"/>
    <w:rsid w:val="00563E72"/>
    <w:rsid w:val="00563E9A"/>
    <w:rsid w:val="00563ECF"/>
    <w:rsid w:val="00563F32"/>
    <w:rsid w:val="00563F3F"/>
    <w:rsid w:val="00563FDA"/>
    <w:rsid w:val="00563FEE"/>
    <w:rsid w:val="00564027"/>
    <w:rsid w:val="0056402F"/>
    <w:rsid w:val="0056404A"/>
    <w:rsid w:val="00564095"/>
    <w:rsid w:val="00564165"/>
    <w:rsid w:val="00564214"/>
    <w:rsid w:val="00564305"/>
    <w:rsid w:val="00564318"/>
    <w:rsid w:val="0056432C"/>
    <w:rsid w:val="0056436D"/>
    <w:rsid w:val="005643C3"/>
    <w:rsid w:val="005643F8"/>
    <w:rsid w:val="005644A2"/>
    <w:rsid w:val="005644C4"/>
    <w:rsid w:val="00564535"/>
    <w:rsid w:val="00564580"/>
    <w:rsid w:val="005645A8"/>
    <w:rsid w:val="005645C7"/>
    <w:rsid w:val="005645E5"/>
    <w:rsid w:val="00564637"/>
    <w:rsid w:val="00564639"/>
    <w:rsid w:val="005646E2"/>
    <w:rsid w:val="005646FB"/>
    <w:rsid w:val="0056476E"/>
    <w:rsid w:val="005647A3"/>
    <w:rsid w:val="005647F0"/>
    <w:rsid w:val="005647F2"/>
    <w:rsid w:val="005647F6"/>
    <w:rsid w:val="00564820"/>
    <w:rsid w:val="00564821"/>
    <w:rsid w:val="00564856"/>
    <w:rsid w:val="0056486A"/>
    <w:rsid w:val="005648C2"/>
    <w:rsid w:val="00564926"/>
    <w:rsid w:val="0056493B"/>
    <w:rsid w:val="0056493F"/>
    <w:rsid w:val="00564940"/>
    <w:rsid w:val="00564950"/>
    <w:rsid w:val="0056496C"/>
    <w:rsid w:val="005649F7"/>
    <w:rsid w:val="00564A10"/>
    <w:rsid w:val="00564A29"/>
    <w:rsid w:val="00564A7F"/>
    <w:rsid w:val="00564AFE"/>
    <w:rsid w:val="00564B32"/>
    <w:rsid w:val="00564B41"/>
    <w:rsid w:val="00564B6F"/>
    <w:rsid w:val="00564B7F"/>
    <w:rsid w:val="00564B97"/>
    <w:rsid w:val="00564B9E"/>
    <w:rsid w:val="00564BCD"/>
    <w:rsid w:val="00564BF9"/>
    <w:rsid w:val="00564C0C"/>
    <w:rsid w:val="00564C6D"/>
    <w:rsid w:val="00564C91"/>
    <w:rsid w:val="00564CC6"/>
    <w:rsid w:val="00564CEA"/>
    <w:rsid w:val="00564D50"/>
    <w:rsid w:val="00564D7A"/>
    <w:rsid w:val="00564D83"/>
    <w:rsid w:val="00564DB4"/>
    <w:rsid w:val="00564DCF"/>
    <w:rsid w:val="00564E2E"/>
    <w:rsid w:val="00564E88"/>
    <w:rsid w:val="00564E97"/>
    <w:rsid w:val="00564E9F"/>
    <w:rsid w:val="00564EA1"/>
    <w:rsid w:val="00564F08"/>
    <w:rsid w:val="00564F26"/>
    <w:rsid w:val="00564F50"/>
    <w:rsid w:val="00564F70"/>
    <w:rsid w:val="00564FAA"/>
    <w:rsid w:val="00564FB5"/>
    <w:rsid w:val="00564FDB"/>
    <w:rsid w:val="00565057"/>
    <w:rsid w:val="0056505A"/>
    <w:rsid w:val="005650D1"/>
    <w:rsid w:val="005650F0"/>
    <w:rsid w:val="00565104"/>
    <w:rsid w:val="0056518B"/>
    <w:rsid w:val="00565192"/>
    <w:rsid w:val="005651DA"/>
    <w:rsid w:val="0056529B"/>
    <w:rsid w:val="005652BD"/>
    <w:rsid w:val="005652C0"/>
    <w:rsid w:val="00565311"/>
    <w:rsid w:val="00565388"/>
    <w:rsid w:val="00565394"/>
    <w:rsid w:val="005653BB"/>
    <w:rsid w:val="0056540B"/>
    <w:rsid w:val="0056545D"/>
    <w:rsid w:val="00565490"/>
    <w:rsid w:val="00565492"/>
    <w:rsid w:val="00565509"/>
    <w:rsid w:val="00565530"/>
    <w:rsid w:val="00565581"/>
    <w:rsid w:val="0056559E"/>
    <w:rsid w:val="005655A1"/>
    <w:rsid w:val="005655E8"/>
    <w:rsid w:val="005655F1"/>
    <w:rsid w:val="0056560E"/>
    <w:rsid w:val="00565615"/>
    <w:rsid w:val="00565664"/>
    <w:rsid w:val="0056572A"/>
    <w:rsid w:val="0056575E"/>
    <w:rsid w:val="005657DE"/>
    <w:rsid w:val="0056581F"/>
    <w:rsid w:val="00565844"/>
    <w:rsid w:val="00565908"/>
    <w:rsid w:val="00565939"/>
    <w:rsid w:val="0056595C"/>
    <w:rsid w:val="00565996"/>
    <w:rsid w:val="005659A5"/>
    <w:rsid w:val="005659B1"/>
    <w:rsid w:val="00565A06"/>
    <w:rsid w:val="00565A5C"/>
    <w:rsid w:val="00565A7B"/>
    <w:rsid w:val="00565A95"/>
    <w:rsid w:val="00565B93"/>
    <w:rsid w:val="00565BB2"/>
    <w:rsid w:val="00565BC9"/>
    <w:rsid w:val="00565C10"/>
    <w:rsid w:val="00565C8B"/>
    <w:rsid w:val="00565CDC"/>
    <w:rsid w:val="00565D0A"/>
    <w:rsid w:val="00565D36"/>
    <w:rsid w:val="00565D3F"/>
    <w:rsid w:val="00565D57"/>
    <w:rsid w:val="00565D81"/>
    <w:rsid w:val="00565E6C"/>
    <w:rsid w:val="00565E7F"/>
    <w:rsid w:val="00565EAB"/>
    <w:rsid w:val="00565F25"/>
    <w:rsid w:val="00565FC4"/>
    <w:rsid w:val="00566036"/>
    <w:rsid w:val="00566049"/>
    <w:rsid w:val="00566051"/>
    <w:rsid w:val="0056608B"/>
    <w:rsid w:val="005660BD"/>
    <w:rsid w:val="005660F3"/>
    <w:rsid w:val="00566137"/>
    <w:rsid w:val="0056613F"/>
    <w:rsid w:val="00566152"/>
    <w:rsid w:val="0056616D"/>
    <w:rsid w:val="00566181"/>
    <w:rsid w:val="005661BD"/>
    <w:rsid w:val="005661C4"/>
    <w:rsid w:val="005661F3"/>
    <w:rsid w:val="0056620B"/>
    <w:rsid w:val="0056622E"/>
    <w:rsid w:val="0056628F"/>
    <w:rsid w:val="005662E2"/>
    <w:rsid w:val="00566358"/>
    <w:rsid w:val="0056638F"/>
    <w:rsid w:val="005663DD"/>
    <w:rsid w:val="00566410"/>
    <w:rsid w:val="0056642C"/>
    <w:rsid w:val="0056642D"/>
    <w:rsid w:val="005664BF"/>
    <w:rsid w:val="0056652B"/>
    <w:rsid w:val="0056657E"/>
    <w:rsid w:val="00566642"/>
    <w:rsid w:val="005666B2"/>
    <w:rsid w:val="005666C5"/>
    <w:rsid w:val="005666D9"/>
    <w:rsid w:val="00566708"/>
    <w:rsid w:val="0056671F"/>
    <w:rsid w:val="00566741"/>
    <w:rsid w:val="005667C3"/>
    <w:rsid w:val="0056698A"/>
    <w:rsid w:val="0056698D"/>
    <w:rsid w:val="005669BE"/>
    <w:rsid w:val="005669CD"/>
    <w:rsid w:val="00566A1B"/>
    <w:rsid w:val="00566A3F"/>
    <w:rsid w:val="00566A93"/>
    <w:rsid w:val="00566AF1"/>
    <w:rsid w:val="00566B13"/>
    <w:rsid w:val="00566B15"/>
    <w:rsid w:val="00566B47"/>
    <w:rsid w:val="00566BA1"/>
    <w:rsid w:val="00566BCF"/>
    <w:rsid w:val="00566C42"/>
    <w:rsid w:val="00566C53"/>
    <w:rsid w:val="00566CBB"/>
    <w:rsid w:val="00566D30"/>
    <w:rsid w:val="00566D97"/>
    <w:rsid w:val="00566E35"/>
    <w:rsid w:val="00566E7C"/>
    <w:rsid w:val="00566E94"/>
    <w:rsid w:val="00566E9D"/>
    <w:rsid w:val="00566EAC"/>
    <w:rsid w:val="00566EEE"/>
    <w:rsid w:val="00566F9B"/>
    <w:rsid w:val="00566FAA"/>
    <w:rsid w:val="00567017"/>
    <w:rsid w:val="00567022"/>
    <w:rsid w:val="00567040"/>
    <w:rsid w:val="0056708A"/>
    <w:rsid w:val="0056709E"/>
    <w:rsid w:val="00567108"/>
    <w:rsid w:val="0056713B"/>
    <w:rsid w:val="0056717A"/>
    <w:rsid w:val="0056717C"/>
    <w:rsid w:val="00567191"/>
    <w:rsid w:val="005671BE"/>
    <w:rsid w:val="005671F8"/>
    <w:rsid w:val="00567208"/>
    <w:rsid w:val="0056721E"/>
    <w:rsid w:val="00567228"/>
    <w:rsid w:val="00567285"/>
    <w:rsid w:val="00567321"/>
    <w:rsid w:val="00567395"/>
    <w:rsid w:val="00567460"/>
    <w:rsid w:val="0056748D"/>
    <w:rsid w:val="00567523"/>
    <w:rsid w:val="00567567"/>
    <w:rsid w:val="005675E3"/>
    <w:rsid w:val="00567656"/>
    <w:rsid w:val="0056765A"/>
    <w:rsid w:val="0056769A"/>
    <w:rsid w:val="005676C0"/>
    <w:rsid w:val="005676DF"/>
    <w:rsid w:val="005676E6"/>
    <w:rsid w:val="0056777C"/>
    <w:rsid w:val="0056778C"/>
    <w:rsid w:val="0056779F"/>
    <w:rsid w:val="005677B6"/>
    <w:rsid w:val="00567835"/>
    <w:rsid w:val="0056784D"/>
    <w:rsid w:val="00567897"/>
    <w:rsid w:val="005678B7"/>
    <w:rsid w:val="005678C2"/>
    <w:rsid w:val="005678F1"/>
    <w:rsid w:val="005678FE"/>
    <w:rsid w:val="00567905"/>
    <w:rsid w:val="00567962"/>
    <w:rsid w:val="00567969"/>
    <w:rsid w:val="00567986"/>
    <w:rsid w:val="005679AF"/>
    <w:rsid w:val="00567A94"/>
    <w:rsid w:val="00567AB2"/>
    <w:rsid w:val="00567B3E"/>
    <w:rsid w:val="00567BC8"/>
    <w:rsid w:val="00567BD5"/>
    <w:rsid w:val="00567C9D"/>
    <w:rsid w:val="00567CD3"/>
    <w:rsid w:val="00567D03"/>
    <w:rsid w:val="00567D12"/>
    <w:rsid w:val="00567D31"/>
    <w:rsid w:val="00567D60"/>
    <w:rsid w:val="00567D85"/>
    <w:rsid w:val="00567D89"/>
    <w:rsid w:val="00567E03"/>
    <w:rsid w:val="00567E67"/>
    <w:rsid w:val="00567E7A"/>
    <w:rsid w:val="00567EC2"/>
    <w:rsid w:val="00567F70"/>
    <w:rsid w:val="005700B7"/>
    <w:rsid w:val="005700C3"/>
    <w:rsid w:val="005700F0"/>
    <w:rsid w:val="00570123"/>
    <w:rsid w:val="00570125"/>
    <w:rsid w:val="00570140"/>
    <w:rsid w:val="00570143"/>
    <w:rsid w:val="005701B3"/>
    <w:rsid w:val="0057020B"/>
    <w:rsid w:val="00570222"/>
    <w:rsid w:val="00570251"/>
    <w:rsid w:val="00570252"/>
    <w:rsid w:val="0057027C"/>
    <w:rsid w:val="0057027F"/>
    <w:rsid w:val="005702B5"/>
    <w:rsid w:val="00570336"/>
    <w:rsid w:val="005703A1"/>
    <w:rsid w:val="005703C9"/>
    <w:rsid w:val="005703CE"/>
    <w:rsid w:val="005703E7"/>
    <w:rsid w:val="005703F9"/>
    <w:rsid w:val="00570413"/>
    <w:rsid w:val="00570446"/>
    <w:rsid w:val="005704C8"/>
    <w:rsid w:val="005704E3"/>
    <w:rsid w:val="00570524"/>
    <w:rsid w:val="00570566"/>
    <w:rsid w:val="0057058C"/>
    <w:rsid w:val="0057059C"/>
    <w:rsid w:val="005705B3"/>
    <w:rsid w:val="005705BF"/>
    <w:rsid w:val="005705C0"/>
    <w:rsid w:val="005705D2"/>
    <w:rsid w:val="00570602"/>
    <w:rsid w:val="00570652"/>
    <w:rsid w:val="005706A9"/>
    <w:rsid w:val="005706FF"/>
    <w:rsid w:val="00570724"/>
    <w:rsid w:val="00570740"/>
    <w:rsid w:val="00570771"/>
    <w:rsid w:val="005707F4"/>
    <w:rsid w:val="0057080B"/>
    <w:rsid w:val="0057087B"/>
    <w:rsid w:val="005708BA"/>
    <w:rsid w:val="005708F3"/>
    <w:rsid w:val="00570944"/>
    <w:rsid w:val="00570950"/>
    <w:rsid w:val="0057095E"/>
    <w:rsid w:val="00570993"/>
    <w:rsid w:val="005709BE"/>
    <w:rsid w:val="005709D9"/>
    <w:rsid w:val="005709DE"/>
    <w:rsid w:val="005709EC"/>
    <w:rsid w:val="00570A39"/>
    <w:rsid w:val="00570A49"/>
    <w:rsid w:val="00570B00"/>
    <w:rsid w:val="00570B24"/>
    <w:rsid w:val="00570B30"/>
    <w:rsid w:val="00570B9C"/>
    <w:rsid w:val="00570BB3"/>
    <w:rsid w:val="00570C02"/>
    <w:rsid w:val="00570C39"/>
    <w:rsid w:val="00570C9C"/>
    <w:rsid w:val="00570CC1"/>
    <w:rsid w:val="00570D35"/>
    <w:rsid w:val="00570D44"/>
    <w:rsid w:val="00570D69"/>
    <w:rsid w:val="00570D7A"/>
    <w:rsid w:val="00570D7C"/>
    <w:rsid w:val="00570D98"/>
    <w:rsid w:val="00570DBD"/>
    <w:rsid w:val="00570DC0"/>
    <w:rsid w:val="00570DC5"/>
    <w:rsid w:val="00570DF7"/>
    <w:rsid w:val="00570E1C"/>
    <w:rsid w:val="00570E87"/>
    <w:rsid w:val="00570EC7"/>
    <w:rsid w:val="00570EDF"/>
    <w:rsid w:val="00570EE7"/>
    <w:rsid w:val="00570EF7"/>
    <w:rsid w:val="00570F70"/>
    <w:rsid w:val="00570F94"/>
    <w:rsid w:val="00571046"/>
    <w:rsid w:val="0057104C"/>
    <w:rsid w:val="00571085"/>
    <w:rsid w:val="0057108E"/>
    <w:rsid w:val="005710C2"/>
    <w:rsid w:val="00571107"/>
    <w:rsid w:val="0057110D"/>
    <w:rsid w:val="005711C9"/>
    <w:rsid w:val="005711F3"/>
    <w:rsid w:val="00571280"/>
    <w:rsid w:val="005712DC"/>
    <w:rsid w:val="00571301"/>
    <w:rsid w:val="00571377"/>
    <w:rsid w:val="005713A9"/>
    <w:rsid w:val="0057142D"/>
    <w:rsid w:val="00571448"/>
    <w:rsid w:val="005714B1"/>
    <w:rsid w:val="005714E4"/>
    <w:rsid w:val="005715A8"/>
    <w:rsid w:val="005715D3"/>
    <w:rsid w:val="005715EB"/>
    <w:rsid w:val="0057163F"/>
    <w:rsid w:val="0057164C"/>
    <w:rsid w:val="00571685"/>
    <w:rsid w:val="0057168B"/>
    <w:rsid w:val="005716A9"/>
    <w:rsid w:val="005716BB"/>
    <w:rsid w:val="005716DE"/>
    <w:rsid w:val="00571807"/>
    <w:rsid w:val="005718A9"/>
    <w:rsid w:val="0057193F"/>
    <w:rsid w:val="0057194F"/>
    <w:rsid w:val="00571961"/>
    <w:rsid w:val="0057196F"/>
    <w:rsid w:val="005719AD"/>
    <w:rsid w:val="005719F7"/>
    <w:rsid w:val="00571A23"/>
    <w:rsid w:val="00571A4F"/>
    <w:rsid w:val="00571A6B"/>
    <w:rsid w:val="00571A98"/>
    <w:rsid w:val="00571AE1"/>
    <w:rsid w:val="00571AFD"/>
    <w:rsid w:val="00571B3D"/>
    <w:rsid w:val="00571B74"/>
    <w:rsid w:val="00571BCC"/>
    <w:rsid w:val="00571BCE"/>
    <w:rsid w:val="00571C22"/>
    <w:rsid w:val="00571C31"/>
    <w:rsid w:val="00571C3F"/>
    <w:rsid w:val="00571C67"/>
    <w:rsid w:val="00571CB9"/>
    <w:rsid w:val="00571CF3"/>
    <w:rsid w:val="00571CFD"/>
    <w:rsid w:val="00571D9B"/>
    <w:rsid w:val="00571DB8"/>
    <w:rsid w:val="00571E9C"/>
    <w:rsid w:val="00571EA7"/>
    <w:rsid w:val="00571F3B"/>
    <w:rsid w:val="00571F6C"/>
    <w:rsid w:val="00571FBA"/>
    <w:rsid w:val="0057202F"/>
    <w:rsid w:val="0057206E"/>
    <w:rsid w:val="00572074"/>
    <w:rsid w:val="0057209F"/>
    <w:rsid w:val="005720A2"/>
    <w:rsid w:val="0057213E"/>
    <w:rsid w:val="0057218B"/>
    <w:rsid w:val="0057218D"/>
    <w:rsid w:val="005721A7"/>
    <w:rsid w:val="005721D7"/>
    <w:rsid w:val="0057222A"/>
    <w:rsid w:val="00572230"/>
    <w:rsid w:val="00572276"/>
    <w:rsid w:val="005722A8"/>
    <w:rsid w:val="00572430"/>
    <w:rsid w:val="005724B3"/>
    <w:rsid w:val="005724DB"/>
    <w:rsid w:val="005724E1"/>
    <w:rsid w:val="0057251E"/>
    <w:rsid w:val="00572579"/>
    <w:rsid w:val="0057261C"/>
    <w:rsid w:val="00572624"/>
    <w:rsid w:val="0057262A"/>
    <w:rsid w:val="00572689"/>
    <w:rsid w:val="0057268D"/>
    <w:rsid w:val="005727D9"/>
    <w:rsid w:val="005727F4"/>
    <w:rsid w:val="005727FF"/>
    <w:rsid w:val="00572899"/>
    <w:rsid w:val="005728B2"/>
    <w:rsid w:val="00572928"/>
    <w:rsid w:val="00572A2D"/>
    <w:rsid w:val="00572AA0"/>
    <w:rsid w:val="00572AE8"/>
    <w:rsid w:val="00572B18"/>
    <w:rsid w:val="00572B47"/>
    <w:rsid w:val="00572B62"/>
    <w:rsid w:val="00572BA3"/>
    <w:rsid w:val="00572C2C"/>
    <w:rsid w:val="00572C43"/>
    <w:rsid w:val="00572CA2"/>
    <w:rsid w:val="00572CC6"/>
    <w:rsid w:val="00572CE7"/>
    <w:rsid w:val="00572D25"/>
    <w:rsid w:val="00572DF5"/>
    <w:rsid w:val="00572F06"/>
    <w:rsid w:val="00572F1A"/>
    <w:rsid w:val="00572F24"/>
    <w:rsid w:val="00572F6B"/>
    <w:rsid w:val="00572FAA"/>
    <w:rsid w:val="00572FC6"/>
    <w:rsid w:val="00572FD4"/>
    <w:rsid w:val="00572FE3"/>
    <w:rsid w:val="00573028"/>
    <w:rsid w:val="00573034"/>
    <w:rsid w:val="00573059"/>
    <w:rsid w:val="00573076"/>
    <w:rsid w:val="005730B6"/>
    <w:rsid w:val="005730F7"/>
    <w:rsid w:val="0057313B"/>
    <w:rsid w:val="005731FF"/>
    <w:rsid w:val="00573279"/>
    <w:rsid w:val="005732D7"/>
    <w:rsid w:val="00573307"/>
    <w:rsid w:val="0057335C"/>
    <w:rsid w:val="00573362"/>
    <w:rsid w:val="00573364"/>
    <w:rsid w:val="005733F1"/>
    <w:rsid w:val="00573407"/>
    <w:rsid w:val="0057341C"/>
    <w:rsid w:val="00573450"/>
    <w:rsid w:val="00573458"/>
    <w:rsid w:val="0057346E"/>
    <w:rsid w:val="005734A1"/>
    <w:rsid w:val="005734DB"/>
    <w:rsid w:val="005734F7"/>
    <w:rsid w:val="0057350E"/>
    <w:rsid w:val="00573517"/>
    <w:rsid w:val="00573518"/>
    <w:rsid w:val="0057352B"/>
    <w:rsid w:val="00573536"/>
    <w:rsid w:val="00573560"/>
    <w:rsid w:val="0057356D"/>
    <w:rsid w:val="005735B2"/>
    <w:rsid w:val="00573676"/>
    <w:rsid w:val="00573701"/>
    <w:rsid w:val="0057372E"/>
    <w:rsid w:val="00573790"/>
    <w:rsid w:val="005737BF"/>
    <w:rsid w:val="005737ED"/>
    <w:rsid w:val="005737F8"/>
    <w:rsid w:val="00573894"/>
    <w:rsid w:val="00573972"/>
    <w:rsid w:val="0057397D"/>
    <w:rsid w:val="005739B5"/>
    <w:rsid w:val="005739BA"/>
    <w:rsid w:val="005739E2"/>
    <w:rsid w:val="005739F5"/>
    <w:rsid w:val="00573A2E"/>
    <w:rsid w:val="00573A41"/>
    <w:rsid w:val="00573AB8"/>
    <w:rsid w:val="00573AD2"/>
    <w:rsid w:val="00573B17"/>
    <w:rsid w:val="00573B26"/>
    <w:rsid w:val="00573B2C"/>
    <w:rsid w:val="00573BA0"/>
    <w:rsid w:val="00573BD4"/>
    <w:rsid w:val="00573BFD"/>
    <w:rsid w:val="00573C09"/>
    <w:rsid w:val="00573C35"/>
    <w:rsid w:val="00573C44"/>
    <w:rsid w:val="00573CAD"/>
    <w:rsid w:val="00573D2F"/>
    <w:rsid w:val="00573D45"/>
    <w:rsid w:val="00573DEC"/>
    <w:rsid w:val="00573DFD"/>
    <w:rsid w:val="00573E24"/>
    <w:rsid w:val="00573E31"/>
    <w:rsid w:val="00573E6B"/>
    <w:rsid w:val="00573E9D"/>
    <w:rsid w:val="00573EAB"/>
    <w:rsid w:val="00573EB4"/>
    <w:rsid w:val="00573F4A"/>
    <w:rsid w:val="00573FA6"/>
    <w:rsid w:val="00573FC6"/>
    <w:rsid w:val="0057407D"/>
    <w:rsid w:val="0057409F"/>
    <w:rsid w:val="005741C4"/>
    <w:rsid w:val="00574239"/>
    <w:rsid w:val="005742E0"/>
    <w:rsid w:val="005742EA"/>
    <w:rsid w:val="005742EF"/>
    <w:rsid w:val="005742F5"/>
    <w:rsid w:val="00574358"/>
    <w:rsid w:val="0057438C"/>
    <w:rsid w:val="005743A4"/>
    <w:rsid w:val="005743E9"/>
    <w:rsid w:val="0057447E"/>
    <w:rsid w:val="00574502"/>
    <w:rsid w:val="00574509"/>
    <w:rsid w:val="0057451A"/>
    <w:rsid w:val="005745D1"/>
    <w:rsid w:val="005745F6"/>
    <w:rsid w:val="00574610"/>
    <w:rsid w:val="0057462C"/>
    <w:rsid w:val="005746C5"/>
    <w:rsid w:val="005746DB"/>
    <w:rsid w:val="005746E4"/>
    <w:rsid w:val="00574719"/>
    <w:rsid w:val="0057472D"/>
    <w:rsid w:val="00574758"/>
    <w:rsid w:val="00574790"/>
    <w:rsid w:val="005747EC"/>
    <w:rsid w:val="005747F7"/>
    <w:rsid w:val="00574847"/>
    <w:rsid w:val="005748F1"/>
    <w:rsid w:val="00574941"/>
    <w:rsid w:val="005749E1"/>
    <w:rsid w:val="00574A4E"/>
    <w:rsid w:val="00574AB3"/>
    <w:rsid w:val="00574AB8"/>
    <w:rsid w:val="00574ADD"/>
    <w:rsid w:val="00574AFD"/>
    <w:rsid w:val="00574B41"/>
    <w:rsid w:val="00574B50"/>
    <w:rsid w:val="00574BB0"/>
    <w:rsid w:val="00574BB2"/>
    <w:rsid w:val="00574BB4"/>
    <w:rsid w:val="00574BD5"/>
    <w:rsid w:val="00574C44"/>
    <w:rsid w:val="00574C8C"/>
    <w:rsid w:val="00574CC2"/>
    <w:rsid w:val="00574CC4"/>
    <w:rsid w:val="00574CDB"/>
    <w:rsid w:val="00574E2A"/>
    <w:rsid w:val="00574EB3"/>
    <w:rsid w:val="00574EB5"/>
    <w:rsid w:val="00574F54"/>
    <w:rsid w:val="00574FDE"/>
    <w:rsid w:val="0057505F"/>
    <w:rsid w:val="005750C1"/>
    <w:rsid w:val="00575104"/>
    <w:rsid w:val="00575159"/>
    <w:rsid w:val="00575188"/>
    <w:rsid w:val="00575260"/>
    <w:rsid w:val="00575298"/>
    <w:rsid w:val="005752B0"/>
    <w:rsid w:val="005752D4"/>
    <w:rsid w:val="00575376"/>
    <w:rsid w:val="005753D4"/>
    <w:rsid w:val="00575435"/>
    <w:rsid w:val="00575452"/>
    <w:rsid w:val="00575470"/>
    <w:rsid w:val="005754A4"/>
    <w:rsid w:val="005754E2"/>
    <w:rsid w:val="00575528"/>
    <w:rsid w:val="005756BD"/>
    <w:rsid w:val="005756DD"/>
    <w:rsid w:val="00575765"/>
    <w:rsid w:val="005757AA"/>
    <w:rsid w:val="005757EC"/>
    <w:rsid w:val="00575800"/>
    <w:rsid w:val="0057583D"/>
    <w:rsid w:val="0057587C"/>
    <w:rsid w:val="005758B8"/>
    <w:rsid w:val="00575943"/>
    <w:rsid w:val="0057597D"/>
    <w:rsid w:val="00575A5C"/>
    <w:rsid w:val="00575A84"/>
    <w:rsid w:val="00575AE1"/>
    <w:rsid w:val="00575AFB"/>
    <w:rsid w:val="00575B06"/>
    <w:rsid w:val="00575B49"/>
    <w:rsid w:val="00575B60"/>
    <w:rsid w:val="00575C3D"/>
    <w:rsid w:val="00575C70"/>
    <w:rsid w:val="00575CC4"/>
    <w:rsid w:val="00575DA1"/>
    <w:rsid w:val="00575DB7"/>
    <w:rsid w:val="00575DDD"/>
    <w:rsid w:val="00575DEF"/>
    <w:rsid w:val="00575E77"/>
    <w:rsid w:val="00575E82"/>
    <w:rsid w:val="00575E96"/>
    <w:rsid w:val="00575EB2"/>
    <w:rsid w:val="00575EB5"/>
    <w:rsid w:val="00575EE2"/>
    <w:rsid w:val="00575EFA"/>
    <w:rsid w:val="00575F4A"/>
    <w:rsid w:val="00575F5C"/>
    <w:rsid w:val="005760D0"/>
    <w:rsid w:val="005760D7"/>
    <w:rsid w:val="0057613E"/>
    <w:rsid w:val="005761BE"/>
    <w:rsid w:val="00576261"/>
    <w:rsid w:val="005762A9"/>
    <w:rsid w:val="00576303"/>
    <w:rsid w:val="00576348"/>
    <w:rsid w:val="00576359"/>
    <w:rsid w:val="00576384"/>
    <w:rsid w:val="005763EC"/>
    <w:rsid w:val="005764E7"/>
    <w:rsid w:val="0057651A"/>
    <w:rsid w:val="00576527"/>
    <w:rsid w:val="0057652F"/>
    <w:rsid w:val="00576539"/>
    <w:rsid w:val="0057655E"/>
    <w:rsid w:val="005765E8"/>
    <w:rsid w:val="00576642"/>
    <w:rsid w:val="00576689"/>
    <w:rsid w:val="005766E6"/>
    <w:rsid w:val="00576777"/>
    <w:rsid w:val="0057678B"/>
    <w:rsid w:val="0057678D"/>
    <w:rsid w:val="00576841"/>
    <w:rsid w:val="00576872"/>
    <w:rsid w:val="0057689A"/>
    <w:rsid w:val="005768FD"/>
    <w:rsid w:val="00576992"/>
    <w:rsid w:val="0057699B"/>
    <w:rsid w:val="005769DE"/>
    <w:rsid w:val="00576A31"/>
    <w:rsid w:val="00576AA8"/>
    <w:rsid w:val="00576AC5"/>
    <w:rsid w:val="00576ADF"/>
    <w:rsid w:val="00576BA0"/>
    <w:rsid w:val="00576BF8"/>
    <w:rsid w:val="00576BFA"/>
    <w:rsid w:val="00576BFF"/>
    <w:rsid w:val="00576C02"/>
    <w:rsid w:val="00576C2C"/>
    <w:rsid w:val="00576CCB"/>
    <w:rsid w:val="00576CDE"/>
    <w:rsid w:val="00576DDE"/>
    <w:rsid w:val="00576E1D"/>
    <w:rsid w:val="00576E29"/>
    <w:rsid w:val="00576ECB"/>
    <w:rsid w:val="00576F00"/>
    <w:rsid w:val="00576F36"/>
    <w:rsid w:val="00576F84"/>
    <w:rsid w:val="0057706C"/>
    <w:rsid w:val="005770E6"/>
    <w:rsid w:val="0057710D"/>
    <w:rsid w:val="00577110"/>
    <w:rsid w:val="00577181"/>
    <w:rsid w:val="005771A9"/>
    <w:rsid w:val="005771F2"/>
    <w:rsid w:val="00577224"/>
    <w:rsid w:val="00577279"/>
    <w:rsid w:val="0057727F"/>
    <w:rsid w:val="005772B9"/>
    <w:rsid w:val="00577374"/>
    <w:rsid w:val="0057738E"/>
    <w:rsid w:val="00577396"/>
    <w:rsid w:val="005773F7"/>
    <w:rsid w:val="00577403"/>
    <w:rsid w:val="00577408"/>
    <w:rsid w:val="0057749A"/>
    <w:rsid w:val="005775AB"/>
    <w:rsid w:val="005775E0"/>
    <w:rsid w:val="005775F5"/>
    <w:rsid w:val="00577610"/>
    <w:rsid w:val="005776D0"/>
    <w:rsid w:val="005776EA"/>
    <w:rsid w:val="00577731"/>
    <w:rsid w:val="0057778F"/>
    <w:rsid w:val="005777B5"/>
    <w:rsid w:val="005777F8"/>
    <w:rsid w:val="00577812"/>
    <w:rsid w:val="0057785A"/>
    <w:rsid w:val="00577888"/>
    <w:rsid w:val="005778EA"/>
    <w:rsid w:val="005778F2"/>
    <w:rsid w:val="0057794A"/>
    <w:rsid w:val="005779A6"/>
    <w:rsid w:val="00577A06"/>
    <w:rsid w:val="00577A3D"/>
    <w:rsid w:val="00577A41"/>
    <w:rsid w:val="00577A76"/>
    <w:rsid w:val="00577AC2"/>
    <w:rsid w:val="00577AD9"/>
    <w:rsid w:val="00577B04"/>
    <w:rsid w:val="00577B0C"/>
    <w:rsid w:val="00577B10"/>
    <w:rsid w:val="00577B37"/>
    <w:rsid w:val="00577B60"/>
    <w:rsid w:val="00577B7D"/>
    <w:rsid w:val="00577B85"/>
    <w:rsid w:val="00577BEB"/>
    <w:rsid w:val="00577C27"/>
    <w:rsid w:val="00577C59"/>
    <w:rsid w:val="00577C86"/>
    <w:rsid w:val="00577C97"/>
    <w:rsid w:val="00577C9C"/>
    <w:rsid w:val="00577CFC"/>
    <w:rsid w:val="00577D14"/>
    <w:rsid w:val="00577D62"/>
    <w:rsid w:val="00577DB3"/>
    <w:rsid w:val="00577E23"/>
    <w:rsid w:val="00577E34"/>
    <w:rsid w:val="00577E98"/>
    <w:rsid w:val="00577EB1"/>
    <w:rsid w:val="00577EDE"/>
    <w:rsid w:val="00577F45"/>
    <w:rsid w:val="00580079"/>
    <w:rsid w:val="0058009C"/>
    <w:rsid w:val="005800AB"/>
    <w:rsid w:val="00580117"/>
    <w:rsid w:val="00580144"/>
    <w:rsid w:val="0058019D"/>
    <w:rsid w:val="005801AC"/>
    <w:rsid w:val="005801D3"/>
    <w:rsid w:val="00580233"/>
    <w:rsid w:val="00580254"/>
    <w:rsid w:val="0058028D"/>
    <w:rsid w:val="005802D6"/>
    <w:rsid w:val="00580397"/>
    <w:rsid w:val="00580432"/>
    <w:rsid w:val="0058043D"/>
    <w:rsid w:val="0058050D"/>
    <w:rsid w:val="00580583"/>
    <w:rsid w:val="00580693"/>
    <w:rsid w:val="005806AE"/>
    <w:rsid w:val="005806BE"/>
    <w:rsid w:val="005806E2"/>
    <w:rsid w:val="00580704"/>
    <w:rsid w:val="00580714"/>
    <w:rsid w:val="00580718"/>
    <w:rsid w:val="0058071E"/>
    <w:rsid w:val="0058071F"/>
    <w:rsid w:val="00580736"/>
    <w:rsid w:val="00580846"/>
    <w:rsid w:val="005808CA"/>
    <w:rsid w:val="005808EF"/>
    <w:rsid w:val="00580935"/>
    <w:rsid w:val="0058095A"/>
    <w:rsid w:val="005809E4"/>
    <w:rsid w:val="00580A37"/>
    <w:rsid w:val="00580A51"/>
    <w:rsid w:val="00580A94"/>
    <w:rsid w:val="00580AB2"/>
    <w:rsid w:val="00580B1D"/>
    <w:rsid w:val="00580B2D"/>
    <w:rsid w:val="00580BA4"/>
    <w:rsid w:val="00580C51"/>
    <w:rsid w:val="00580CB0"/>
    <w:rsid w:val="00580CF0"/>
    <w:rsid w:val="00580D06"/>
    <w:rsid w:val="00580D0F"/>
    <w:rsid w:val="00580D30"/>
    <w:rsid w:val="00580D82"/>
    <w:rsid w:val="00580D9A"/>
    <w:rsid w:val="00580DDB"/>
    <w:rsid w:val="00580E04"/>
    <w:rsid w:val="00580E36"/>
    <w:rsid w:val="00580EE2"/>
    <w:rsid w:val="00580EE9"/>
    <w:rsid w:val="00580F20"/>
    <w:rsid w:val="00580F35"/>
    <w:rsid w:val="00580F59"/>
    <w:rsid w:val="00580FFE"/>
    <w:rsid w:val="00581009"/>
    <w:rsid w:val="0058101E"/>
    <w:rsid w:val="0058103D"/>
    <w:rsid w:val="005810C0"/>
    <w:rsid w:val="00581128"/>
    <w:rsid w:val="0058112B"/>
    <w:rsid w:val="0058112D"/>
    <w:rsid w:val="00581137"/>
    <w:rsid w:val="00581161"/>
    <w:rsid w:val="00581163"/>
    <w:rsid w:val="005811EA"/>
    <w:rsid w:val="00581224"/>
    <w:rsid w:val="00581269"/>
    <w:rsid w:val="0058126C"/>
    <w:rsid w:val="0058127E"/>
    <w:rsid w:val="005812BB"/>
    <w:rsid w:val="005812E8"/>
    <w:rsid w:val="00581379"/>
    <w:rsid w:val="00581391"/>
    <w:rsid w:val="005813CA"/>
    <w:rsid w:val="005814F7"/>
    <w:rsid w:val="00581545"/>
    <w:rsid w:val="005815A2"/>
    <w:rsid w:val="00581647"/>
    <w:rsid w:val="00581678"/>
    <w:rsid w:val="0058167D"/>
    <w:rsid w:val="005816AD"/>
    <w:rsid w:val="005816D5"/>
    <w:rsid w:val="005817B5"/>
    <w:rsid w:val="005817C1"/>
    <w:rsid w:val="005817ED"/>
    <w:rsid w:val="005817EF"/>
    <w:rsid w:val="0058187B"/>
    <w:rsid w:val="005818D9"/>
    <w:rsid w:val="005818EE"/>
    <w:rsid w:val="005819D6"/>
    <w:rsid w:val="00581A06"/>
    <w:rsid w:val="00581AC5"/>
    <w:rsid w:val="00581B4A"/>
    <w:rsid w:val="00581B54"/>
    <w:rsid w:val="00581C18"/>
    <w:rsid w:val="00581C4E"/>
    <w:rsid w:val="00581C69"/>
    <w:rsid w:val="00581CA1"/>
    <w:rsid w:val="00581D08"/>
    <w:rsid w:val="00581D18"/>
    <w:rsid w:val="00581D3C"/>
    <w:rsid w:val="00581D79"/>
    <w:rsid w:val="00581DB9"/>
    <w:rsid w:val="00581E2C"/>
    <w:rsid w:val="00581EA9"/>
    <w:rsid w:val="00581EDE"/>
    <w:rsid w:val="00581F16"/>
    <w:rsid w:val="00581F44"/>
    <w:rsid w:val="00582007"/>
    <w:rsid w:val="0058200A"/>
    <w:rsid w:val="00582017"/>
    <w:rsid w:val="00582020"/>
    <w:rsid w:val="00582052"/>
    <w:rsid w:val="0058207B"/>
    <w:rsid w:val="005820D0"/>
    <w:rsid w:val="0058210B"/>
    <w:rsid w:val="005821F6"/>
    <w:rsid w:val="005821FB"/>
    <w:rsid w:val="0058221E"/>
    <w:rsid w:val="0058224E"/>
    <w:rsid w:val="00582268"/>
    <w:rsid w:val="005822A2"/>
    <w:rsid w:val="005822AA"/>
    <w:rsid w:val="0058231D"/>
    <w:rsid w:val="0058233C"/>
    <w:rsid w:val="00582361"/>
    <w:rsid w:val="00582394"/>
    <w:rsid w:val="005823EC"/>
    <w:rsid w:val="0058242B"/>
    <w:rsid w:val="005824B8"/>
    <w:rsid w:val="00582545"/>
    <w:rsid w:val="005825A5"/>
    <w:rsid w:val="005825F7"/>
    <w:rsid w:val="00582601"/>
    <w:rsid w:val="005826A0"/>
    <w:rsid w:val="00582759"/>
    <w:rsid w:val="0058278E"/>
    <w:rsid w:val="00582798"/>
    <w:rsid w:val="005827B0"/>
    <w:rsid w:val="005827D2"/>
    <w:rsid w:val="005827F7"/>
    <w:rsid w:val="00582810"/>
    <w:rsid w:val="00582834"/>
    <w:rsid w:val="005828A4"/>
    <w:rsid w:val="005828C7"/>
    <w:rsid w:val="005829AC"/>
    <w:rsid w:val="00582A1F"/>
    <w:rsid w:val="00582A35"/>
    <w:rsid w:val="00582A4A"/>
    <w:rsid w:val="00582ACD"/>
    <w:rsid w:val="00582B0A"/>
    <w:rsid w:val="00582C36"/>
    <w:rsid w:val="00582C6D"/>
    <w:rsid w:val="00582CFA"/>
    <w:rsid w:val="00582D55"/>
    <w:rsid w:val="00582D95"/>
    <w:rsid w:val="00582D96"/>
    <w:rsid w:val="00582DD2"/>
    <w:rsid w:val="00582DF8"/>
    <w:rsid w:val="00582E3C"/>
    <w:rsid w:val="00582ED7"/>
    <w:rsid w:val="00582EE0"/>
    <w:rsid w:val="00582EE9"/>
    <w:rsid w:val="00582F17"/>
    <w:rsid w:val="0058303B"/>
    <w:rsid w:val="00583059"/>
    <w:rsid w:val="005830BC"/>
    <w:rsid w:val="005830DD"/>
    <w:rsid w:val="00583119"/>
    <w:rsid w:val="00583126"/>
    <w:rsid w:val="005831B8"/>
    <w:rsid w:val="005831BE"/>
    <w:rsid w:val="005832BE"/>
    <w:rsid w:val="00583308"/>
    <w:rsid w:val="00583326"/>
    <w:rsid w:val="00583358"/>
    <w:rsid w:val="00583375"/>
    <w:rsid w:val="00583388"/>
    <w:rsid w:val="005833E9"/>
    <w:rsid w:val="00583447"/>
    <w:rsid w:val="00583541"/>
    <w:rsid w:val="00583557"/>
    <w:rsid w:val="005835A2"/>
    <w:rsid w:val="00583628"/>
    <w:rsid w:val="00583636"/>
    <w:rsid w:val="00583694"/>
    <w:rsid w:val="005836E2"/>
    <w:rsid w:val="005836ED"/>
    <w:rsid w:val="005836FB"/>
    <w:rsid w:val="00583715"/>
    <w:rsid w:val="00583745"/>
    <w:rsid w:val="0058374E"/>
    <w:rsid w:val="0058375C"/>
    <w:rsid w:val="00583779"/>
    <w:rsid w:val="00583844"/>
    <w:rsid w:val="00583853"/>
    <w:rsid w:val="0058388B"/>
    <w:rsid w:val="005838E8"/>
    <w:rsid w:val="005838EA"/>
    <w:rsid w:val="00583967"/>
    <w:rsid w:val="005839C6"/>
    <w:rsid w:val="005839D7"/>
    <w:rsid w:val="00583A0A"/>
    <w:rsid w:val="00583A5F"/>
    <w:rsid w:val="00583A75"/>
    <w:rsid w:val="00583B71"/>
    <w:rsid w:val="00583BE9"/>
    <w:rsid w:val="00583C1C"/>
    <w:rsid w:val="00583C9F"/>
    <w:rsid w:val="00583CCD"/>
    <w:rsid w:val="00583CFB"/>
    <w:rsid w:val="00583D0B"/>
    <w:rsid w:val="00583D54"/>
    <w:rsid w:val="00583DE9"/>
    <w:rsid w:val="00583E82"/>
    <w:rsid w:val="00583ED4"/>
    <w:rsid w:val="00583EF4"/>
    <w:rsid w:val="00583F82"/>
    <w:rsid w:val="00583FEE"/>
    <w:rsid w:val="0058403E"/>
    <w:rsid w:val="005840D3"/>
    <w:rsid w:val="005840DE"/>
    <w:rsid w:val="00584103"/>
    <w:rsid w:val="00584117"/>
    <w:rsid w:val="00584198"/>
    <w:rsid w:val="005841A3"/>
    <w:rsid w:val="005841D7"/>
    <w:rsid w:val="005841DA"/>
    <w:rsid w:val="00584278"/>
    <w:rsid w:val="005842A7"/>
    <w:rsid w:val="005842B6"/>
    <w:rsid w:val="005842C2"/>
    <w:rsid w:val="005842CB"/>
    <w:rsid w:val="0058435C"/>
    <w:rsid w:val="0058435F"/>
    <w:rsid w:val="005843B0"/>
    <w:rsid w:val="00584445"/>
    <w:rsid w:val="005844FF"/>
    <w:rsid w:val="00584560"/>
    <w:rsid w:val="005845FE"/>
    <w:rsid w:val="0058461B"/>
    <w:rsid w:val="005846A5"/>
    <w:rsid w:val="005846C0"/>
    <w:rsid w:val="0058473F"/>
    <w:rsid w:val="00584740"/>
    <w:rsid w:val="005847E1"/>
    <w:rsid w:val="00584866"/>
    <w:rsid w:val="0058486E"/>
    <w:rsid w:val="005848AB"/>
    <w:rsid w:val="005848CD"/>
    <w:rsid w:val="005848E2"/>
    <w:rsid w:val="005848F8"/>
    <w:rsid w:val="005849C5"/>
    <w:rsid w:val="005849CE"/>
    <w:rsid w:val="00584A2B"/>
    <w:rsid w:val="00584A86"/>
    <w:rsid w:val="00584AE8"/>
    <w:rsid w:val="00584BE3"/>
    <w:rsid w:val="00584C0F"/>
    <w:rsid w:val="00584C4C"/>
    <w:rsid w:val="00584C72"/>
    <w:rsid w:val="00584CA7"/>
    <w:rsid w:val="00584CD9"/>
    <w:rsid w:val="00584D4A"/>
    <w:rsid w:val="00584D84"/>
    <w:rsid w:val="00584D8C"/>
    <w:rsid w:val="00584DB4"/>
    <w:rsid w:val="00584DEC"/>
    <w:rsid w:val="00584E0A"/>
    <w:rsid w:val="00584E2A"/>
    <w:rsid w:val="00584E97"/>
    <w:rsid w:val="00584EDF"/>
    <w:rsid w:val="00584F27"/>
    <w:rsid w:val="00584F3E"/>
    <w:rsid w:val="00584FB9"/>
    <w:rsid w:val="0058501A"/>
    <w:rsid w:val="0058504C"/>
    <w:rsid w:val="0058506A"/>
    <w:rsid w:val="00585086"/>
    <w:rsid w:val="0058509E"/>
    <w:rsid w:val="005850DE"/>
    <w:rsid w:val="00585102"/>
    <w:rsid w:val="0058511F"/>
    <w:rsid w:val="00585163"/>
    <w:rsid w:val="0058517F"/>
    <w:rsid w:val="0058519A"/>
    <w:rsid w:val="0058520B"/>
    <w:rsid w:val="00585230"/>
    <w:rsid w:val="0058525E"/>
    <w:rsid w:val="00585277"/>
    <w:rsid w:val="005852EA"/>
    <w:rsid w:val="00585315"/>
    <w:rsid w:val="0058537C"/>
    <w:rsid w:val="005853CA"/>
    <w:rsid w:val="00585405"/>
    <w:rsid w:val="00585406"/>
    <w:rsid w:val="00585428"/>
    <w:rsid w:val="00585488"/>
    <w:rsid w:val="00585544"/>
    <w:rsid w:val="0058558D"/>
    <w:rsid w:val="005856AC"/>
    <w:rsid w:val="005856CE"/>
    <w:rsid w:val="005856CF"/>
    <w:rsid w:val="005856DA"/>
    <w:rsid w:val="00585718"/>
    <w:rsid w:val="005857F9"/>
    <w:rsid w:val="0058584B"/>
    <w:rsid w:val="00585878"/>
    <w:rsid w:val="005858C2"/>
    <w:rsid w:val="005858C6"/>
    <w:rsid w:val="00585901"/>
    <w:rsid w:val="005859B0"/>
    <w:rsid w:val="005859B5"/>
    <w:rsid w:val="00585A26"/>
    <w:rsid w:val="00585A9D"/>
    <w:rsid w:val="00585AA6"/>
    <w:rsid w:val="00585AAB"/>
    <w:rsid w:val="00585ABE"/>
    <w:rsid w:val="00585B12"/>
    <w:rsid w:val="00585BB8"/>
    <w:rsid w:val="00585BE1"/>
    <w:rsid w:val="00585BFD"/>
    <w:rsid w:val="00585C0D"/>
    <w:rsid w:val="00585C5E"/>
    <w:rsid w:val="00585C9D"/>
    <w:rsid w:val="00585CB2"/>
    <w:rsid w:val="00585D27"/>
    <w:rsid w:val="00585E4D"/>
    <w:rsid w:val="00585F00"/>
    <w:rsid w:val="00585F4C"/>
    <w:rsid w:val="005860DB"/>
    <w:rsid w:val="005861C1"/>
    <w:rsid w:val="005861C3"/>
    <w:rsid w:val="0058623E"/>
    <w:rsid w:val="0058626D"/>
    <w:rsid w:val="00586271"/>
    <w:rsid w:val="00586279"/>
    <w:rsid w:val="00586295"/>
    <w:rsid w:val="005862BF"/>
    <w:rsid w:val="005862D2"/>
    <w:rsid w:val="005862DF"/>
    <w:rsid w:val="005862E8"/>
    <w:rsid w:val="00586330"/>
    <w:rsid w:val="00586351"/>
    <w:rsid w:val="0058637B"/>
    <w:rsid w:val="005863B8"/>
    <w:rsid w:val="00586418"/>
    <w:rsid w:val="0058643C"/>
    <w:rsid w:val="0058645F"/>
    <w:rsid w:val="00586472"/>
    <w:rsid w:val="00586474"/>
    <w:rsid w:val="005864C1"/>
    <w:rsid w:val="005864EB"/>
    <w:rsid w:val="005864EE"/>
    <w:rsid w:val="00586562"/>
    <w:rsid w:val="0058658E"/>
    <w:rsid w:val="005865DD"/>
    <w:rsid w:val="005865F0"/>
    <w:rsid w:val="005866E2"/>
    <w:rsid w:val="005866E8"/>
    <w:rsid w:val="00586707"/>
    <w:rsid w:val="0058674A"/>
    <w:rsid w:val="005867B6"/>
    <w:rsid w:val="005867BF"/>
    <w:rsid w:val="005867C7"/>
    <w:rsid w:val="0058680A"/>
    <w:rsid w:val="0058683C"/>
    <w:rsid w:val="00586863"/>
    <w:rsid w:val="00586886"/>
    <w:rsid w:val="0058688D"/>
    <w:rsid w:val="0058689B"/>
    <w:rsid w:val="005868FD"/>
    <w:rsid w:val="00586946"/>
    <w:rsid w:val="00586965"/>
    <w:rsid w:val="0058697F"/>
    <w:rsid w:val="005869BE"/>
    <w:rsid w:val="00586A56"/>
    <w:rsid w:val="00586A5D"/>
    <w:rsid w:val="00586A94"/>
    <w:rsid w:val="00586AAC"/>
    <w:rsid w:val="00586AD2"/>
    <w:rsid w:val="00586AD8"/>
    <w:rsid w:val="00586AEC"/>
    <w:rsid w:val="00586B06"/>
    <w:rsid w:val="00586B80"/>
    <w:rsid w:val="00586B8F"/>
    <w:rsid w:val="00586BAE"/>
    <w:rsid w:val="00586BE8"/>
    <w:rsid w:val="00586C07"/>
    <w:rsid w:val="00586C28"/>
    <w:rsid w:val="00586C82"/>
    <w:rsid w:val="00586CA5"/>
    <w:rsid w:val="00586CB8"/>
    <w:rsid w:val="00586D11"/>
    <w:rsid w:val="00586D6F"/>
    <w:rsid w:val="00586D9D"/>
    <w:rsid w:val="00586E58"/>
    <w:rsid w:val="00586E92"/>
    <w:rsid w:val="00586E99"/>
    <w:rsid w:val="00586EB8"/>
    <w:rsid w:val="00586ECB"/>
    <w:rsid w:val="00586EE9"/>
    <w:rsid w:val="00586EEA"/>
    <w:rsid w:val="00586EEB"/>
    <w:rsid w:val="00586F4B"/>
    <w:rsid w:val="00586F5F"/>
    <w:rsid w:val="00586F90"/>
    <w:rsid w:val="00586F9C"/>
    <w:rsid w:val="00586FA6"/>
    <w:rsid w:val="00586FE4"/>
    <w:rsid w:val="00586FFA"/>
    <w:rsid w:val="00587019"/>
    <w:rsid w:val="0058701C"/>
    <w:rsid w:val="00587089"/>
    <w:rsid w:val="0058708A"/>
    <w:rsid w:val="005870A7"/>
    <w:rsid w:val="005870EC"/>
    <w:rsid w:val="0058710A"/>
    <w:rsid w:val="00587291"/>
    <w:rsid w:val="005872B9"/>
    <w:rsid w:val="005872BB"/>
    <w:rsid w:val="005872CA"/>
    <w:rsid w:val="005872D1"/>
    <w:rsid w:val="0058731E"/>
    <w:rsid w:val="0058736B"/>
    <w:rsid w:val="00587387"/>
    <w:rsid w:val="005873E1"/>
    <w:rsid w:val="005873E5"/>
    <w:rsid w:val="00587401"/>
    <w:rsid w:val="00587407"/>
    <w:rsid w:val="00587480"/>
    <w:rsid w:val="0058757E"/>
    <w:rsid w:val="00587581"/>
    <w:rsid w:val="00587583"/>
    <w:rsid w:val="005875A0"/>
    <w:rsid w:val="00587645"/>
    <w:rsid w:val="005876DC"/>
    <w:rsid w:val="005877CA"/>
    <w:rsid w:val="0058780D"/>
    <w:rsid w:val="0058785E"/>
    <w:rsid w:val="00587873"/>
    <w:rsid w:val="00587889"/>
    <w:rsid w:val="005878E9"/>
    <w:rsid w:val="00587941"/>
    <w:rsid w:val="0058795F"/>
    <w:rsid w:val="005879DE"/>
    <w:rsid w:val="00587A1D"/>
    <w:rsid w:val="00587A37"/>
    <w:rsid w:val="00587A4B"/>
    <w:rsid w:val="00587A88"/>
    <w:rsid w:val="00587B63"/>
    <w:rsid w:val="00587B76"/>
    <w:rsid w:val="00587B8C"/>
    <w:rsid w:val="00587BE2"/>
    <w:rsid w:val="00587C7C"/>
    <w:rsid w:val="00587C80"/>
    <w:rsid w:val="00587CA8"/>
    <w:rsid w:val="00587D06"/>
    <w:rsid w:val="00587D3A"/>
    <w:rsid w:val="00587D71"/>
    <w:rsid w:val="00587D96"/>
    <w:rsid w:val="00587E84"/>
    <w:rsid w:val="00587EB8"/>
    <w:rsid w:val="00587ED4"/>
    <w:rsid w:val="00587EFD"/>
    <w:rsid w:val="00587F0B"/>
    <w:rsid w:val="00587FD3"/>
    <w:rsid w:val="00590009"/>
    <w:rsid w:val="0059000A"/>
    <w:rsid w:val="0059002B"/>
    <w:rsid w:val="0059004F"/>
    <w:rsid w:val="0059005E"/>
    <w:rsid w:val="0059006B"/>
    <w:rsid w:val="005900C8"/>
    <w:rsid w:val="005900CC"/>
    <w:rsid w:val="005900D0"/>
    <w:rsid w:val="005900D6"/>
    <w:rsid w:val="0059010D"/>
    <w:rsid w:val="00590159"/>
    <w:rsid w:val="005901B7"/>
    <w:rsid w:val="00590236"/>
    <w:rsid w:val="00590250"/>
    <w:rsid w:val="0059025E"/>
    <w:rsid w:val="00590271"/>
    <w:rsid w:val="005902A9"/>
    <w:rsid w:val="00590375"/>
    <w:rsid w:val="0059037A"/>
    <w:rsid w:val="005903B5"/>
    <w:rsid w:val="005903EA"/>
    <w:rsid w:val="0059048D"/>
    <w:rsid w:val="0059054E"/>
    <w:rsid w:val="005905EC"/>
    <w:rsid w:val="005906B9"/>
    <w:rsid w:val="0059072D"/>
    <w:rsid w:val="00590768"/>
    <w:rsid w:val="0059080C"/>
    <w:rsid w:val="0059081D"/>
    <w:rsid w:val="00590854"/>
    <w:rsid w:val="005908B9"/>
    <w:rsid w:val="005908E6"/>
    <w:rsid w:val="00590988"/>
    <w:rsid w:val="00590A24"/>
    <w:rsid w:val="00590A37"/>
    <w:rsid w:val="00590A61"/>
    <w:rsid w:val="00590A82"/>
    <w:rsid w:val="00590AFA"/>
    <w:rsid w:val="00590BD2"/>
    <w:rsid w:val="00590BDB"/>
    <w:rsid w:val="00590C79"/>
    <w:rsid w:val="00590D4B"/>
    <w:rsid w:val="00590D88"/>
    <w:rsid w:val="00590D97"/>
    <w:rsid w:val="00590DC9"/>
    <w:rsid w:val="00590DEA"/>
    <w:rsid w:val="00590E36"/>
    <w:rsid w:val="00590E46"/>
    <w:rsid w:val="00590E74"/>
    <w:rsid w:val="00590E7D"/>
    <w:rsid w:val="00590E89"/>
    <w:rsid w:val="00590F3F"/>
    <w:rsid w:val="00590F8B"/>
    <w:rsid w:val="0059102B"/>
    <w:rsid w:val="00591039"/>
    <w:rsid w:val="0059109D"/>
    <w:rsid w:val="005910C4"/>
    <w:rsid w:val="005910F9"/>
    <w:rsid w:val="0059110E"/>
    <w:rsid w:val="00591122"/>
    <w:rsid w:val="0059113E"/>
    <w:rsid w:val="00591168"/>
    <w:rsid w:val="005911A0"/>
    <w:rsid w:val="005911BE"/>
    <w:rsid w:val="005911EB"/>
    <w:rsid w:val="005911F1"/>
    <w:rsid w:val="00591273"/>
    <w:rsid w:val="00591278"/>
    <w:rsid w:val="00591295"/>
    <w:rsid w:val="005912AC"/>
    <w:rsid w:val="005912AF"/>
    <w:rsid w:val="00591302"/>
    <w:rsid w:val="00591321"/>
    <w:rsid w:val="00591324"/>
    <w:rsid w:val="0059132A"/>
    <w:rsid w:val="0059134F"/>
    <w:rsid w:val="00591359"/>
    <w:rsid w:val="00591376"/>
    <w:rsid w:val="005913C1"/>
    <w:rsid w:val="0059145E"/>
    <w:rsid w:val="005914C0"/>
    <w:rsid w:val="005914DB"/>
    <w:rsid w:val="005914F8"/>
    <w:rsid w:val="00591568"/>
    <w:rsid w:val="005915B7"/>
    <w:rsid w:val="00591726"/>
    <w:rsid w:val="0059178A"/>
    <w:rsid w:val="005917B8"/>
    <w:rsid w:val="005917C5"/>
    <w:rsid w:val="005917D1"/>
    <w:rsid w:val="00591879"/>
    <w:rsid w:val="005918D0"/>
    <w:rsid w:val="005918D2"/>
    <w:rsid w:val="00591950"/>
    <w:rsid w:val="005919F0"/>
    <w:rsid w:val="00591A15"/>
    <w:rsid w:val="00591A30"/>
    <w:rsid w:val="00591A62"/>
    <w:rsid w:val="00591A63"/>
    <w:rsid w:val="00591AB7"/>
    <w:rsid w:val="00591AC8"/>
    <w:rsid w:val="00591B23"/>
    <w:rsid w:val="00591B48"/>
    <w:rsid w:val="00591B7F"/>
    <w:rsid w:val="00591B96"/>
    <w:rsid w:val="00591BAA"/>
    <w:rsid w:val="00591C2F"/>
    <w:rsid w:val="00591CB1"/>
    <w:rsid w:val="00591CC1"/>
    <w:rsid w:val="00591D13"/>
    <w:rsid w:val="00591D2D"/>
    <w:rsid w:val="00591D6D"/>
    <w:rsid w:val="00591DE7"/>
    <w:rsid w:val="00591E60"/>
    <w:rsid w:val="00591E92"/>
    <w:rsid w:val="00591EAD"/>
    <w:rsid w:val="00591EF0"/>
    <w:rsid w:val="00591FD3"/>
    <w:rsid w:val="005920B9"/>
    <w:rsid w:val="005920E0"/>
    <w:rsid w:val="005920E3"/>
    <w:rsid w:val="0059212B"/>
    <w:rsid w:val="0059213E"/>
    <w:rsid w:val="00592163"/>
    <w:rsid w:val="00592188"/>
    <w:rsid w:val="00592206"/>
    <w:rsid w:val="00592320"/>
    <w:rsid w:val="0059235B"/>
    <w:rsid w:val="00592382"/>
    <w:rsid w:val="005923FC"/>
    <w:rsid w:val="00592402"/>
    <w:rsid w:val="0059249B"/>
    <w:rsid w:val="005924A2"/>
    <w:rsid w:val="005924AF"/>
    <w:rsid w:val="005924BF"/>
    <w:rsid w:val="005924C7"/>
    <w:rsid w:val="005924FD"/>
    <w:rsid w:val="00592573"/>
    <w:rsid w:val="005925AD"/>
    <w:rsid w:val="005926E2"/>
    <w:rsid w:val="00592716"/>
    <w:rsid w:val="00592717"/>
    <w:rsid w:val="0059271E"/>
    <w:rsid w:val="0059277C"/>
    <w:rsid w:val="00592788"/>
    <w:rsid w:val="005927C7"/>
    <w:rsid w:val="005927EC"/>
    <w:rsid w:val="00592809"/>
    <w:rsid w:val="005928B9"/>
    <w:rsid w:val="005928D8"/>
    <w:rsid w:val="00592926"/>
    <w:rsid w:val="0059293E"/>
    <w:rsid w:val="00592951"/>
    <w:rsid w:val="005929F2"/>
    <w:rsid w:val="00592A2A"/>
    <w:rsid w:val="00592AD6"/>
    <w:rsid w:val="00592B57"/>
    <w:rsid w:val="00592B67"/>
    <w:rsid w:val="00592BB1"/>
    <w:rsid w:val="00592C0A"/>
    <w:rsid w:val="00592C1B"/>
    <w:rsid w:val="00592C2F"/>
    <w:rsid w:val="00592C4A"/>
    <w:rsid w:val="00592C54"/>
    <w:rsid w:val="00592C5E"/>
    <w:rsid w:val="00592CB9"/>
    <w:rsid w:val="00592CE8"/>
    <w:rsid w:val="00592D91"/>
    <w:rsid w:val="00592DB1"/>
    <w:rsid w:val="00592DB2"/>
    <w:rsid w:val="00592DB3"/>
    <w:rsid w:val="00592DE0"/>
    <w:rsid w:val="00592DFF"/>
    <w:rsid w:val="00592E05"/>
    <w:rsid w:val="00592E10"/>
    <w:rsid w:val="00592E33"/>
    <w:rsid w:val="00592E82"/>
    <w:rsid w:val="00592E9A"/>
    <w:rsid w:val="00592EFA"/>
    <w:rsid w:val="00592F5A"/>
    <w:rsid w:val="00592FBE"/>
    <w:rsid w:val="00592FDD"/>
    <w:rsid w:val="00593086"/>
    <w:rsid w:val="0059308C"/>
    <w:rsid w:val="005930B9"/>
    <w:rsid w:val="005930F6"/>
    <w:rsid w:val="00593105"/>
    <w:rsid w:val="0059318B"/>
    <w:rsid w:val="005931AF"/>
    <w:rsid w:val="00593229"/>
    <w:rsid w:val="00593255"/>
    <w:rsid w:val="00593320"/>
    <w:rsid w:val="0059332F"/>
    <w:rsid w:val="005933F3"/>
    <w:rsid w:val="00593510"/>
    <w:rsid w:val="00593530"/>
    <w:rsid w:val="00593531"/>
    <w:rsid w:val="00593652"/>
    <w:rsid w:val="005936B7"/>
    <w:rsid w:val="005936D5"/>
    <w:rsid w:val="00593715"/>
    <w:rsid w:val="0059373E"/>
    <w:rsid w:val="005937D4"/>
    <w:rsid w:val="0059387D"/>
    <w:rsid w:val="005938B8"/>
    <w:rsid w:val="005938C0"/>
    <w:rsid w:val="005938DB"/>
    <w:rsid w:val="005938F6"/>
    <w:rsid w:val="00593957"/>
    <w:rsid w:val="0059399B"/>
    <w:rsid w:val="005939A3"/>
    <w:rsid w:val="005939B7"/>
    <w:rsid w:val="005939E6"/>
    <w:rsid w:val="00593A3D"/>
    <w:rsid w:val="00593A46"/>
    <w:rsid w:val="00593A4B"/>
    <w:rsid w:val="00593A96"/>
    <w:rsid w:val="00593AC8"/>
    <w:rsid w:val="00593AE7"/>
    <w:rsid w:val="00593B0A"/>
    <w:rsid w:val="00593C26"/>
    <w:rsid w:val="00593C5B"/>
    <w:rsid w:val="00593CA0"/>
    <w:rsid w:val="00593CA6"/>
    <w:rsid w:val="00593CB6"/>
    <w:rsid w:val="00593CE7"/>
    <w:rsid w:val="00593D88"/>
    <w:rsid w:val="00593E6C"/>
    <w:rsid w:val="00593EBA"/>
    <w:rsid w:val="00593F45"/>
    <w:rsid w:val="00593F4D"/>
    <w:rsid w:val="00593F88"/>
    <w:rsid w:val="00594002"/>
    <w:rsid w:val="0059400E"/>
    <w:rsid w:val="0059405E"/>
    <w:rsid w:val="005940D6"/>
    <w:rsid w:val="00594126"/>
    <w:rsid w:val="005941E1"/>
    <w:rsid w:val="005941EB"/>
    <w:rsid w:val="00594261"/>
    <w:rsid w:val="0059426E"/>
    <w:rsid w:val="0059428D"/>
    <w:rsid w:val="005942AB"/>
    <w:rsid w:val="005942E9"/>
    <w:rsid w:val="00594316"/>
    <w:rsid w:val="00594327"/>
    <w:rsid w:val="0059434F"/>
    <w:rsid w:val="0059439C"/>
    <w:rsid w:val="005943C2"/>
    <w:rsid w:val="00594442"/>
    <w:rsid w:val="00594462"/>
    <w:rsid w:val="00594492"/>
    <w:rsid w:val="005944C0"/>
    <w:rsid w:val="005944F2"/>
    <w:rsid w:val="00594557"/>
    <w:rsid w:val="00594567"/>
    <w:rsid w:val="0059457D"/>
    <w:rsid w:val="00594592"/>
    <w:rsid w:val="005945A1"/>
    <w:rsid w:val="005945AD"/>
    <w:rsid w:val="005945B0"/>
    <w:rsid w:val="005945C5"/>
    <w:rsid w:val="005945DF"/>
    <w:rsid w:val="00594640"/>
    <w:rsid w:val="005946B3"/>
    <w:rsid w:val="00594708"/>
    <w:rsid w:val="00594748"/>
    <w:rsid w:val="00594753"/>
    <w:rsid w:val="00594777"/>
    <w:rsid w:val="005947DC"/>
    <w:rsid w:val="00594826"/>
    <w:rsid w:val="00594834"/>
    <w:rsid w:val="0059483F"/>
    <w:rsid w:val="0059484C"/>
    <w:rsid w:val="00594881"/>
    <w:rsid w:val="005948A7"/>
    <w:rsid w:val="005948EA"/>
    <w:rsid w:val="005948FB"/>
    <w:rsid w:val="00594955"/>
    <w:rsid w:val="00594975"/>
    <w:rsid w:val="005949C0"/>
    <w:rsid w:val="00594A36"/>
    <w:rsid w:val="00594A3C"/>
    <w:rsid w:val="00594A5E"/>
    <w:rsid w:val="00594A80"/>
    <w:rsid w:val="00594A8C"/>
    <w:rsid w:val="00594B09"/>
    <w:rsid w:val="00594BE7"/>
    <w:rsid w:val="00594C1D"/>
    <w:rsid w:val="00594C52"/>
    <w:rsid w:val="00594C56"/>
    <w:rsid w:val="00594C60"/>
    <w:rsid w:val="00594CA0"/>
    <w:rsid w:val="00594CAD"/>
    <w:rsid w:val="00594D25"/>
    <w:rsid w:val="00594D2C"/>
    <w:rsid w:val="00594D65"/>
    <w:rsid w:val="00594DD9"/>
    <w:rsid w:val="00594DEA"/>
    <w:rsid w:val="00594FB4"/>
    <w:rsid w:val="00594FF9"/>
    <w:rsid w:val="00595004"/>
    <w:rsid w:val="00595046"/>
    <w:rsid w:val="0059515B"/>
    <w:rsid w:val="005951A7"/>
    <w:rsid w:val="005952E3"/>
    <w:rsid w:val="00595358"/>
    <w:rsid w:val="0059536A"/>
    <w:rsid w:val="0059536B"/>
    <w:rsid w:val="00595379"/>
    <w:rsid w:val="005953A7"/>
    <w:rsid w:val="005953EF"/>
    <w:rsid w:val="005953F2"/>
    <w:rsid w:val="00595440"/>
    <w:rsid w:val="00595449"/>
    <w:rsid w:val="00595470"/>
    <w:rsid w:val="00595475"/>
    <w:rsid w:val="0059547E"/>
    <w:rsid w:val="00595485"/>
    <w:rsid w:val="005954BB"/>
    <w:rsid w:val="005954BD"/>
    <w:rsid w:val="005954D9"/>
    <w:rsid w:val="00595508"/>
    <w:rsid w:val="0059550A"/>
    <w:rsid w:val="00595540"/>
    <w:rsid w:val="00595545"/>
    <w:rsid w:val="0059555F"/>
    <w:rsid w:val="005955A8"/>
    <w:rsid w:val="005955B3"/>
    <w:rsid w:val="00595645"/>
    <w:rsid w:val="00595684"/>
    <w:rsid w:val="0059568D"/>
    <w:rsid w:val="005956A0"/>
    <w:rsid w:val="005956AE"/>
    <w:rsid w:val="005956FE"/>
    <w:rsid w:val="00595711"/>
    <w:rsid w:val="0059575F"/>
    <w:rsid w:val="00595763"/>
    <w:rsid w:val="005957D5"/>
    <w:rsid w:val="005957EA"/>
    <w:rsid w:val="00595804"/>
    <w:rsid w:val="00595808"/>
    <w:rsid w:val="00595814"/>
    <w:rsid w:val="0059582C"/>
    <w:rsid w:val="00595839"/>
    <w:rsid w:val="00595845"/>
    <w:rsid w:val="005958B7"/>
    <w:rsid w:val="00595911"/>
    <w:rsid w:val="00595933"/>
    <w:rsid w:val="00595963"/>
    <w:rsid w:val="0059597B"/>
    <w:rsid w:val="00595A27"/>
    <w:rsid w:val="00595A39"/>
    <w:rsid w:val="00595A45"/>
    <w:rsid w:val="00595A55"/>
    <w:rsid w:val="00595AC3"/>
    <w:rsid w:val="00595BE3"/>
    <w:rsid w:val="00595BEC"/>
    <w:rsid w:val="00595C18"/>
    <w:rsid w:val="00595C2F"/>
    <w:rsid w:val="00595C43"/>
    <w:rsid w:val="00595C55"/>
    <w:rsid w:val="00595C7B"/>
    <w:rsid w:val="00595C9F"/>
    <w:rsid w:val="00595CF6"/>
    <w:rsid w:val="00595CFC"/>
    <w:rsid w:val="00595D2B"/>
    <w:rsid w:val="00595D7C"/>
    <w:rsid w:val="00595D87"/>
    <w:rsid w:val="00595DED"/>
    <w:rsid w:val="00595E38"/>
    <w:rsid w:val="00595F03"/>
    <w:rsid w:val="00595F2D"/>
    <w:rsid w:val="00595F58"/>
    <w:rsid w:val="00595F5C"/>
    <w:rsid w:val="00595FA1"/>
    <w:rsid w:val="00595FA9"/>
    <w:rsid w:val="00596065"/>
    <w:rsid w:val="00596085"/>
    <w:rsid w:val="00596099"/>
    <w:rsid w:val="005960B9"/>
    <w:rsid w:val="00596109"/>
    <w:rsid w:val="00596117"/>
    <w:rsid w:val="0059611D"/>
    <w:rsid w:val="00596138"/>
    <w:rsid w:val="005961F9"/>
    <w:rsid w:val="00596220"/>
    <w:rsid w:val="0059627A"/>
    <w:rsid w:val="0059628F"/>
    <w:rsid w:val="00596354"/>
    <w:rsid w:val="005963B3"/>
    <w:rsid w:val="0059642B"/>
    <w:rsid w:val="00596430"/>
    <w:rsid w:val="00596541"/>
    <w:rsid w:val="00596548"/>
    <w:rsid w:val="00596588"/>
    <w:rsid w:val="005965EC"/>
    <w:rsid w:val="0059667D"/>
    <w:rsid w:val="005966BF"/>
    <w:rsid w:val="00596745"/>
    <w:rsid w:val="00596784"/>
    <w:rsid w:val="00596793"/>
    <w:rsid w:val="0059680A"/>
    <w:rsid w:val="0059687D"/>
    <w:rsid w:val="0059688F"/>
    <w:rsid w:val="0059690B"/>
    <w:rsid w:val="0059690D"/>
    <w:rsid w:val="00596978"/>
    <w:rsid w:val="00596991"/>
    <w:rsid w:val="00596992"/>
    <w:rsid w:val="00596995"/>
    <w:rsid w:val="005969A1"/>
    <w:rsid w:val="00596A10"/>
    <w:rsid w:val="00596A44"/>
    <w:rsid w:val="00596A4D"/>
    <w:rsid w:val="00596A99"/>
    <w:rsid w:val="00596AEE"/>
    <w:rsid w:val="00596B86"/>
    <w:rsid w:val="00596BAC"/>
    <w:rsid w:val="00596C04"/>
    <w:rsid w:val="00596CA6"/>
    <w:rsid w:val="00596CCB"/>
    <w:rsid w:val="00596D1D"/>
    <w:rsid w:val="00596D4B"/>
    <w:rsid w:val="00596D86"/>
    <w:rsid w:val="00596E08"/>
    <w:rsid w:val="00596E10"/>
    <w:rsid w:val="00596E59"/>
    <w:rsid w:val="00596E6B"/>
    <w:rsid w:val="00596E81"/>
    <w:rsid w:val="00596EAD"/>
    <w:rsid w:val="00596F07"/>
    <w:rsid w:val="00596F0F"/>
    <w:rsid w:val="00596F35"/>
    <w:rsid w:val="00596F7D"/>
    <w:rsid w:val="00596FA4"/>
    <w:rsid w:val="00596FB0"/>
    <w:rsid w:val="00596FBD"/>
    <w:rsid w:val="00596FD4"/>
    <w:rsid w:val="00597054"/>
    <w:rsid w:val="005970C3"/>
    <w:rsid w:val="0059712B"/>
    <w:rsid w:val="0059713F"/>
    <w:rsid w:val="00597183"/>
    <w:rsid w:val="005971CB"/>
    <w:rsid w:val="00597200"/>
    <w:rsid w:val="00597215"/>
    <w:rsid w:val="0059723E"/>
    <w:rsid w:val="00597250"/>
    <w:rsid w:val="005972C0"/>
    <w:rsid w:val="00597319"/>
    <w:rsid w:val="0059742D"/>
    <w:rsid w:val="00597478"/>
    <w:rsid w:val="005974A2"/>
    <w:rsid w:val="0059750A"/>
    <w:rsid w:val="0059750B"/>
    <w:rsid w:val="0059753E"/>
    <w:rsid w:val="00597551"/>
    <w:rsid w:val="0059761A"/>
    <w:rsid w:val="0059763D"/>
    <w:rsid w:val="00597657"/>
    <w:rsid w:val="00597682"/>
    <w:rsid w:val="005976CA"/>
    <w:rsid w:val="00597714"/>
    <w:rsid w:val="00597731"/>
    <w:rsid w:val="0059774E"/>
    <w:rsid w:val="005977F9"/>
    <w:rsid w:val="005977FC"/>
    <w:rsid w:val="00597847"/>
    <w:rsid w:val="00597854"/>
    <w:rsid w:val="0059788C"/>
    <w:rsid w:val="0059797B"/>
    <w:rsid w:val="005979D4"/>
    <w:rsid w:val="00597A1E"/>
    <w:rsid w:val="00597A26"/>
    <w:rsid w:val="00597A4A"/>
    <w:rsid w:val="00597AA0"/>
    <w:rsid w:val="00597AFB"/>
    <w:rsid w:val="00597B9F"/>
    <w:rsid w:val="00597BB6"/>
    <w:rsid w:val="00597BBC"/>
    <w:rsid w:val="00597CB2"/>
    <w:rsid w:val="00597CBB"/>
    <w:rsid w:val="00597CC6"/>
    <w:rsid w:val="00597D33"/>
    <w:rsid w:val="00597D78"/>
    <w:rsid w:val="00597DE6"/>
    <w:rsid w:val="00597EB1"/>
    <w:rsid w:val="00597F47"/>
    <w:rsid w:val="00597F66"/>
    <w:rsid w:val="00597F67"/>
    <w:rsid w:val="00597F73"/>
    <w:rsid w:val="00597FC0"/>
    <w:rsid w:val="00597FE2"/>
    <w:rsid w:val="005A003A"/>
    <w:rsid w:val="005A0064"/>
    <w:rsid w:val="005A006A"/>
    <w:rsid w:val="005A0111"/>
    <w:rsid w:val="005A011D"/>
    <w:rsid w:val="005A011F"/>
    <w:rsid w:val="005A0190"/>
    <w:rsid w:val="005A01CD"/>
    <w:rsid w:val="005A01D7"/>
    <w:rsid w:val="005A0251"/>
    <w:rsid w:val="005A0262"/>
    <w:rsid w:val="005A028E"/>
    <w:rsid w:val="005A02ED"/>
    <w:rsid w:val="005A02F4"/>
    <w:rsid w:val="005A0301"/>
    <w:rsid w:val="005A030A"/>
    <w:rsid w:val="005A0330"/>
    <w:rsid w:val="005A0352"/>
    <w:rsid w:val="005A0360"/>
    <w:rsid w:val="005A0408"/>
    <w:rsid w:val="005A0411"/>
    <w:rsid w:val="005A0434"/>
    <w:rsid w:val="005A04B8"/>
    <w:rsid w:val="005A04EF"/>
    <w:rsid w:val="005A0535"/>
    <w:rsid w:val="005A0564"/>
    <w:rsid w:val="005A0577"/>
    <w:rsid w:val="005A05A1"/>
    <w:rsid w:val="005A05C7"/>
    <w:rsid w:val="005A0695"/>
    <w:rsid w:val="005A06D0"/>
    <w:rsid w:val="005A06FE"/>
    <w:rsid w:val="005A0750"/>
    <w:rsid w:val="005A075C"/>
    <w:rsid w:val="005A0831"/>
    <w:rsid w:val="005A0842"/>
    <w:rsid w:val="005A0919"/>
    <w:rsid w:val="005A0953"/>
    <w:rsid w:val="005A0992"/>
    <w:rsid w:val="005A0A09"/>
    <w:rsid w:val="005A0A28"/>
    <w:rsid w:val="005A0A4E"/>
    <w:rsid w:val="005A0A84"/>
    <w:rsid w:val="005A0AA6"/>
    <w:rsid w:val="005A0B13"/>
    <w:rsid w:val="005A0B57"/>
    <w:rsid w:val="005A0BA3"/>
    <w:rsid w:val="005A0BC8"/>
    <w:rsid w:val="005A0BE3"/>
    <w:rsid w:val="005A0C00"/>
    <w:rsid w:val="005A0C03"/>
    <w:rsid w:val="005A0C1F"/>
    <w:rsid w:val="005A0C7B"/>
    <w:rsid w:val="005A0C9B"/>
    <w:rsid w:val="005A0CAA"/>
    <w:rsid w:val="005A0CE1"/>
    <w:rsid w:val="005A0D13"/>
    <w:rsid w:val="005A0D36"/>
    <w:rsid w:val="005A0D43"/>
    <w:rsid w:val="005A0DB1"/>
    <w:rsid w:val="005A0DBB"/>
    <w:rsid w:val="005A0DC3"/>
    <w:rsid w:val="005A0E1A"/>
    <w:rsid w:val="005A0E3F"/>
    <w:rsid w:val="005A0E65"/>
    <w:rsid w:val="005A0EA0"/>
    <w:rsid w:val="005A0ED7"/>
    <w:rsid w:val="005A0F18"/>
    <w:rsid w:val="005A0F9D"/>
    <w:rsid w:val="005A0FB9"/>
    <w:rsid w:val="005A1011"/>
    <w:rsid w:val="005A105E"/>
    <w:rsid w:val="005A1091"/>
    <w:rsid w:val="005A10A5"/>
    <w:rsid w:val="005A1159"/>
    <w:rsid w:val="005A1162"/>
    <w:rsid w:val="005A1196"/>
    <w:rsid w:val="005A121E"/>
    <w:rsid w:val="005A1237"/>
    <w:rsid w:val="005A1242"/>
    <w:rsid w:val="005A1272"/>
    <w:rsid w:val="005A128C"/>
    <w:rsid w:val="005A1299"/>
    <w:rsid w:val="005A12AA"/>
    <w:rsid w:val="005A12B1"/>
    <w:rsid w:val="005A12C1"/>
    <w:rsid w:val="005A12E7"/>
    <w:rsid w:val="005A13E7"/>
    <w:rsid w:val="005A141A"/>
    <w:rsid w:val="005A1489"/>
    <w:rsid w:val="005A14E0"/>
    <w:rsid w:val="005A14E3"/>
    <w:rsid w:val="005A14E5"/>
    <w:rsid w:val="005A1511"/>
    <w:rsid w:val="005A158C"/>
    <w:rsid w:val="005A158D"/>
    <w:rsid w:val="005A159D"/>
    <w:rsid w:val="005A1672"/>
    <w:rsid w:val="005A176D"/>
    <w:rsid w:val="005A1822"/>
    <w:rsid w:val="005A1833"/>
    <w:rsid w:val="005A1870"/>
    <w:rsid w:val="005A1882"/>
    <w:rsid w:val="005A1887"/>
    <w:rsid w:val="005A189C"/>
    <w:rsid w:val="005A1918"/>
    <w:rsid w:val="005A192F"/>
    <w:rsid w:val="005A193A"/>
    <w:rsid w:val="005A1969"/>
    <w:rsid w:val="005A1A04"/>
    <w:rsid w:val="005A1AC6"/>
    <w:rsid w:val="005A1AE9"/>
    <w:rsid w:val="005A1B4F"/>
    <w:rsid w:val="005A1B7A"/>
    <w:rsid w:val="005A1B95"/>
    <w:rsid w:val="005A1BAC"/>
    <w:rsid w:val="005A1BF8"/>
    <w:rsid w:val="005A1C1F"/>
    <w:rsid w:val="005A1C71"/>
    <w:rsid w:val="005A1CE4"/>
    <w:rsid w:val="005A1D16"/>
    <w:rsid w:val="005A1D34"/>
    <w:rsid w:val="005A1DEC"/>
    <w:rsid w:val="005A1DFD"/>
    <w:rsid w:val="005A1E04"/>
    <w:rsid w:val="005A1E80"/>
    <w:rsid w:val="005A1E8A"/>
    <w:rsid w:val="005A1E9C"/>
    <w:rsid w:val="005A1ECA"/>
    <w:rsid w:val="005A1EF5"/>
    <w:rsid w:val="005A1FFB"/>
    <w:rsid w:val="005A2065"/>
    <w:rsid w:val="005A2091"/>
    <w:rsid w:val="005A20FE"/>
    <w:rsid w:val="005A2103"/>
    <w:rsid w:val="005A211A"/>
    <w:rsid w:val="005A2167"/>
    <w:rsid w:val="005A2175"/>
    <w:rsid w:val="005A217C"/>
    <w:rsid w:val="005A2203"/>
    <w:rsid w:val="005A229F"/>
    <w:rsid w:val="005A2355"/>
    <w:rsid w:val="005A238A"/>
    <w:rsid w:val="005A239C"/>
    <w:rsid w:val="005A23F1"/>
    <w:rsid w:val="005A23F6"/>
    <w:rsid w:val="005A23F8"/>
    <w:rsid w:val="005A240B"/>
    <w:rsid w:val="005A246D"/>
    <w:rsid w:val="005A24A7"/>
    <w:rsid w:val="005A2510"/>
    <w:rsid w:val="005A2551"/>
    <w:rsid w:val="005A255D"/>
    <w:rsid w:val="005A256E"/>
    <w:rsid w:val="005A2571"/>
    <w:rsid w:val="005A257C"/>
    <w:rsid w:val="005A2595"/>
    <w:rsid w:val="005A25DF"/>
    <w:rsid w:val="005A2657"/>
    <w:rsid w:val="005A265F"/>
    <w:rsid w:val="005A26D7"/>
    <w:rsid w:val="005A2706"/>
    <w:rsid w:val="005A2716"/>
    <w:rsid w:val="005A2762"/>
    <w:rsid w:val="005A2769"/>
    <w:rsid w:val="005A2782"/>
    <w:rsid w:val="005A279D"/>
    <w:rsid w:val="005A284B"/>
    <w:rsid w:val="005A287C"/>
    <w:rsid w:val="005A289F"/>
    <w:rsid w:val="005A28BC"/>
    <w:rsid w:val="005A28BD"/>
    <w:rsid w:val="005A28DF"/>
    <w:rsid w:val="005A28EB"/>
    <w:rsid w:val="005A292D"/>
    <w:rsid w:val="005A2976"/>
    <w:rsid w:val="005A2979"/>
    <w:rsid w:val="005A2994"/>
    <w:rsid w:val="005A29E3"/>
    <w:rsid w:val="005A2A2E"/>
    <w:rsid w:val="005A2A58"/>
    <w:rsid w:val="005A2AAB"/>
    <w:rsid w:val="005A2AB6"/>
    <w:rsid w:val="005A2ACE"/>
    <w:rsid w:val="005A2AE7"/>
    <w:rsid w:val="005A2B0A"/>
    <w:rsid w:val="005A2B5B"/>
    <w:rsid w:val="005A2B88"/>
    <w:rsid w:val="005A2BAE"/>
    <w:rsid w:val="005A2BD2"/>
    <w:rsid w:val="005A2C7E"/>
    <w:rsid w:val="005A2CB6"/>
    <w:rsid w:val="005A2D30"/>
    <w:rsid w:val="005A2D31"/>
    <w:rsid w:val="005A2D49"/>
    <w:rsid w:val="005A2D56"/>
    <w:rsid w:val="005A2D7D"/>
    <w:rsid w:val="005A2D7F"/>
    <w:rsid w:val="005A2DA1"/>
    <w:rsid w:val="005A2DAB"/>
    <w:rsid w:val="005A2DD2"/>
    <w:rsid w:val="005A2DD4"/>
    <w:rsid w:val="005A2E0E"/>
    <w:rsid w:val="005A2E1D"/>
    <w:rsid w:val="005A2E3E"/>
    <w:rsid w:val="005A2E58"/>
    <w:rsid w:val="005A2EB0"/>
    <w:rsid w:val="005A2EE1"/>
    <w:rsid w:val="005A2F09"/>
    <w:rsid w:val="005A2F3D"/>
    <w:rsid w:val="005A2F77"/>
    <w:rsid w:val="005A2FA8"/>
    <w:rsid w:val="005A3041"/>
    <w:rsid w:val="005A3067"/>
    <w:rsid w:val="005A3149"/>
    <w:rsid w:val="005A3152"/>
    <w:rsid w:val="005A3162"/>
    <w:rsid w:val="005A318D"/>
    <w:rsid w:val="005A31BD"/>
    <w:rsid w:val="005A323A"/>
    <w:rsid w:val="005A325D"/>
    <w:rsid w:val="005A327D"/>
    <w:rsid w:val="005A328B"/>
    <w:rsid w:val="005A329C"/>
    <w:rsid w:val="005A32AF"/>
    <w:rsid w:val="005A32DE"/>
    <w:rsid w:val="005A335C"/>
    <w:rsid w:val="005A3396"/>
    <w:rsid w:val="005A339B"/>
    <w:rsid w:val="005A33E6"/>
    <w:rsid w:val="005A33EC"/>
    <w:rsid w:val="005A3445"/>
    <w:rsid w:val="005A3483"/>
    <w:rsid w:val="005A34FC"/>
    <w:rsid w:val="005A3530"/>
    <w:rsid w:val="005A354C"/>
    <w:rsid w:val="005A3551"/>
    <w:rsid w:val="005A355A"/>
    <w:rsid w:val="005A3567"/>
    <w:rsid w:val="005A35BD"/>
    <w:rsid w:val="005A3626"/>
    <w:rsid w:val="005A36A2"/>
    <w:rsid w:val="005A3728"/>
    <w:rsid w:val="005A372B"/>
    <w:rsid w:val="005A3732"/>
    <w:rsid w:val="005A3747"/>
    <w:rsid w:val="005A374C"/>
    <w:rsid w:val="005A3750"/>
    <w:rsid w:val="005A3761"/>
    <w:rsid w:val="005A378F"/>
    <w:rsid w:val="005A3791"/>
    <w:rsid w:val="005A37A3"/>
    <w:rsid w:val="005A37C6"/>
    <w:rsid w:val="005A37D3"/>
    <w:rsid w:val="005A37FD"/>
    <w:rsid w:val="005A3822"/>
    <w:rsid w:val="005A3852"/>
    <w:rsid w:val="005A3939"/>
    <w:rsid w:val="005A3948"/>
    <w:rsid w:val="005A3988"/>
    <w:rsid w:val="005A39CC"/>
    <w:rsid w:val="005A39E2"/>
    <w:rsid w:val="005A39ED"/>
    <w:rsid w:val="005A3A5E"/>
    <w:rsid w:val="005A3A6F"/>
    <w:rsid w:val="005A3A71"/>
    <w:rsid w:val="005A3A7E"/>
    <w:rsid w:val="005A3AFD"/>
    <w:rsid w:val="005A3B49"/>
    <w:rsid w:val="005A3B6C"/>
    <w:rsid w:val="005A3B79"/>
    <w:rsid w:val="005A3BA2"/>
    <w:rsid w:val="005A3BA4"/>
    <w:rsid w:val="005A3BE4"/>
    <w:rsid w:val="005A3C80"/>
    <w:rsid w:val="005A3CAB"/>
    <w:rsid w:val="005A3D32"/>
    <w:rsid w:val="005A3D51"/>
    <w:rsid w:val="005A3DA8"/>
    <w:rsid w:val="005A3DF7"/>
    <w:rsid w:val="005A3E37"/>
    <w:rsid w:val="005A3EBF"/>
    <w:rsid w:val="005A3F2D"/>
    <w:rsid w:val="005A3F70"/>
    <w:rsid w:val="005A3FDB"/>
    <w:rsid w:val="005A403C"/>
    <w:rsid w:val="005A4073"/>
    <w:rsid w:val="005A40B2"/>
    <w:rsid w:val="005A4152"/>
    <w:rsid w:val="005A41A9"/>
    <w:rsid w:val="005A4231"/>
    <w:rsid w:val="005A4244"/>
    <w:rsid w:val="005A436F"/>
    <w:rsid w:val="005A4380"/>
    <w:rsid w:val="005A4401"/>
    <w:rsid w:val="005A4420"/>
    <w:rsid w:val="005A4442"/>
    <w:rsid w:val="005A44DB"/>
    <w:rsid w:val="005A44EB"/>
    <w:rsid w:val="005A44F1"/>
    <w:rsid w:val="005A44FA"/>
    <w:rsid w:val="005A457F"/>
    <w:rsid w:val="005A45A7"/>
    <w:rsid w:val="005A45B7"/>
    <w:rsid w:val="005A45CE"/>
    <w:rsid w:val="005A4670"/>
    <w:rsid w:val="005A468D"/>
    <w:rsid w:val="005A46A9"/>
    <w:rsid w:val="005A46B7"/>
    <w:rsid w:val="005A46D6"/>
    <w:rsid w:val="005A470D"/>
    <w:rsid w:val="005A4740"/>
    <w:rsid w:val="005A478C"/>
    <w:rsid w:val="005A479E"/>
    <w:rsid w:val="005A47B5"/>
    <w:rsid w:val="005A4832"/>
    <w:rsid w:val="005A4841"/>
    <w:rsid w:val="005A4858"/>
    <w:rsid w:val="005A48DB"/>
    <w:rsid w:val="005A491E"/>
    <w:rsid w:val="005A4940"/>
    <w:rsid w:val="005A4946"/>
    <w:rsid w:val="005A497C"/>
    <w:rsid w:val="005A4988"/>
    <w:rsid w:val="005A4A0A"/>
    <w:rsid w:val="005A4A11"/>
    <w:rsid w:val="005A4A13"/>
    <w:rsid w:val="005A4A37"/>
    <w:rsid w:val="005A4A6A"/>
    <w:rsid w:val="005A4AA5"/>
    <w:rsid w:val="005A4AC5"/>
    <w:rsid w:val="005A4C0A"/>
    <w:rsid w:val="005A4C11"/>
    <w:rsid w:val="005A4C21"/>
    <w:rsid w:val="005A4C2F"/>
    <w:rsid w:val="005A4C31"/>
    <w:rsid w:val="005A4C5C"/>
    <w:rsid w:val="005A4C96"/>
    <w:rsid w:val="005A4D40"/>
    <w:rsid w:val="005A4D69"/>
    <w:rsid w:val="005A4DD4"/>
    <w:rsid w:val="005A4E02"/>
    <w:rsid w:val="005A4E63"/>
    <w:rsid w:val="005A4EA0"/>
    <w:rsid w:val="005A4EED"/>
    <w:rsid w:val="005A4F56"/>
    <w:rsid w:val="005A5002"/>
    <w:rsid w:val="005A5019"/>
    <w:rsid w:val="005A5036"/>
    <w:rsid w:val="005A5053"/>
    <w:rsid w:val="005A507F"/>
    <w:rsid w:val="005A50C6"/>
    <w:rsid w:val="005A50E6"/>
    <w:rsid w:val="005A50FE"/>
    <w:rsid w:val="005A5161"/>
    <w:rsid w:val="005A517E"/>
    <w:rsid w:val="005A51ED"/>
    <w:rsid w:val="005A520D"/>
    <w:rsid w:val="005A5286"/>
    <w:rsid w:val="005A5297"/>
    <w:rsid w:val="005A534F"/>
    <w:rsid w:val="005A537C"/>
    <w:rsid w:val="005A53BF"/>
    <w:rsid w:val="005A53D8"/>
    <w:rsid w:val="005A53DF"/>
    <w:rsid w:val="005A53F5"/>
    <w:rsid w:val="005A541E"/>
    <w:rsid w:val="005A54BF"/>
    <w:rsid w:val="005A5532"/>
    <w:rsid w:val="005A5546"/>
    <w:rsid w:val="005A5570"/>
    <w:rsid w:val="005A5575"/>
    <w:rsid w:val="005A557F"/>
    <w:rsid w:val="005A559C"/>
    <w:rsid w:val="005A55C7"/>
    <w:rsid w:val="005A55FC"/>
    <w:rsid w:val="005A5616"/>
    <w:rsid w:val="005A5665"/>
    <w:rsid w:val="005A566D"/>
    <w:rsid w:val="005A56F4"/>
    <w:rsid w:val="005A5722"/>
    <w:rsid w:val="005A573D"/>
    <w:rsid w:val="005A5769"/>
    <w:rsid w:val="005A57C7"/>
    <w:rsid w:val="005A582D"/>
    <w:rsid w:val="005A5831"/>
    <w:rsid w:val="005A58C3"/>
    <w:rsid w:val="005A58CA"/>
    <w:rsid w:val="005A592A"/>
    <w:rsid w:val="005A5954"/>
    <w:rsid w:val="005A596F"/>
    <w:rsid w:val="005A5A31"/>
    <w:rsid w:val="005A5A4F"/>
    <w:rsid w:val="005A5A6F"/>
    <w:rsid w:val="005A5AEB"/>
    <w:rsid w:val="005A5B5A"/>
    <w:rsid w:val="005A5BA3"/>
    <w:rsid w:val="005A5C4D"/>
    <w:rsid w:val="005A5CC6"/>
    <w:rsid w:val="005A5D0B"/>
    <w:rsid w:val="005A5D42"/>
    <w:rsid w:val="005A5D48"/>
    <w:rsid w:val="005A5D63"/>
    <w:rsid w:val="005A5D72"/>
    <w:rsid w:val="005A5E40"/>
    <w:rsid w:val="005A5E90"/>
    <w:rsid w:val="005A5EC1"/>
    <w:rsid w:val="005A5F6B"/>
    <w:rsid w:val="005A601E"/>
    <w:rsid w:val="005A6036"/>
    <w:rsid w:val="005A60AE"/>
    <w:rsid w:val="005A60F7"/>
    <w:rsid w:val="005A6139"/>
    <w:rsid w:val="005A6167"/>
    <w:rsid w:val="005A616F"/>
    <w:rsid w:val="005A6187"/>
    <w:rsid w:val="005A618F"/>
    <w:rsid w:val="005A619D"/>
    <w:rsid w:val="005A61EE"/>
    <w:rsid w:val="005A62C9"/>
    <w:rsid w:val="005A6343"/>
    <w:rsid w:val="005A635E"/>
    <w:rsid w:val="005A6361"/>
    <w:rsid w:val="005A6411"/>
    <w:rsid w:val="005A6413"/>
    <w:rsid w:val="005A641A"/>
    <w:rsid w:val="005A6440"/>
    <w:rsid w:val="005A64A1"/>
    <w:rsid w:val="005A6508"/>
    <w:rsid w:val="005A65A9"/>
    <w:rsid w:val="005A65EC"/>
    <w:rsid w:val="005A663C"/>
    <w:rsid w:val="005A664A"/>
    <w:rsid w:val="005A666F"/>
    <w:rsid w:val="005A6727"/>
    <w:rsid w:val="005A672B"/>
    <w:rsid w:val="005A6747"/>
    <w:rsid w:val="005A675C"/>
    <w:rsid w:val="005A676C"/>
    <w:rsid w:val="005A6782"/>
    <w:rsid w:val="005A6816"/>
    <w:rsid w:val="005A681D"/>
    <w:rsid w:val="005A6821"/>
    <w:rsid w:val="005A683E"/>
    <w:rsid w:val="005A689A"/>
    <w:rsid w:val="005A68A0"/>
    <w:rsid w:val="005A68FC"/>
    <w:rsid w:val="005A68FD"/>
    <w:rsid w:val="005A6A39"/>
    <w:rsid w:val="005A6A3B"/>
    <w:rsid w:val="005A6A8F"/>
    <w:rsid w:val="005A6AAA"/>
    <w:rsid w:val="005A6ABB"/>
    <w:rsid w:val="005A6B6C"/>
    <w:rsid w:val="005A6B7B"/>
    <w:rsid w:val="005A6BB3"/>
    <w:rsid w:val="005A6C00"/>
    <w:rsid w:val="005A6C0A"/>
    <w:rsid w:val="005A6C52"/>
    <w:rsid w:val="005A6C78"/>
    <w:rsid w:val="005A6CB9"/>
    <w:rsid w:val="005A6D32"/>
    <w:rsid w:val="005A6DD6"/>
    <w:rsid w:val="005A6DE3"/>
    <w:rsid w:val="005A6DF1"/>
    <w:rsid w:val="005A6E9A"/>
    <w:rsid w:val="005A6EBC"/>
    <w:rsid w:val="005A6ED5"/>
    <w:rsid w:val="005A6EDA"/>
    <w:rsid w:val="005A6F25"/>
    <w:rsid w:val="005A6F52"/>
    <w:rsid w:val="005A6F53"/>
    <w:rsid w:val="005A6F55"/>
    <w:rsid w:val="005A6F67"/>
    <w:rsid w:val="005A6FC8"/>
    <w:rsid w:val="005A6FE7"/>
    <w:rsid w:val="005A7005"/>
    <w:rsid w:val="005A7006"/>
    <w:rsid w:val="005A7010"/>
    <w:rsid w:val="005A703A"/>
    <w:rsid w:val="005A71B1"/>
    <w:rsid w:val="005A71BE"/>
    <w:rsid w:val="005A721C"/>
    <w:rsid w:val="005A725D"/>
    <w:rsid w:val="005A7289"/>
    <w:rsid w:val="005A72C9"/>
    <w:rsid w:val="005A7332"/>
    <w:rsid w:val="005A734E"/>
    <w:rsid w:val="005A73BE"/>
    <w:rsid w:val="005A744D"/>
    <w:rsid w:val="005A7458"/>
    <w:rsid w:val="005A7473"/>
    <w:rsid w:val="005A74CE"/>
    <w:rsid w:val="005A74F5"/>
    <w:rsid w:val="005A751D"/>
    <w:rsid w:val="005A7522"/>
    <w:rsid w:val="005A752F"/>
    <w:rsid w:val="005A7554"/>
    <w:rsid w:val="005A75C3"/>
    <w:rsid w:val="005A7603"/>
    <w:rsid w:val="005A768A"/>
    <w:rsid w:val="005A7691"/>
    <w:rsid w:val="005A76AF"/>
    <w:rsid w:val="005A76C0"/>
    <w:rsid w:val="005A76F1"/>
    <w:rsid w:val="005A772E"/>
    <w:rsid w:val="005A77F1"/>
    <w:rsid w:val="005A77F5"/>
    <w:rsid w:val="005A7806"/>
    <w:rsid w:val="005A780F"/>
    <w:rsid w:val="005A7826"/>
    <w:rsid w:val="005A7881"/>
    <w:rsid w:val="005A788E"/>
    <w:rsid w:val="005A78B6"/>
    <w:rsid w:val="005A7995"/>
    <w:rsid w:val="005A7A00"/>
    <w:rsid w:val="005A7A13"/>
    <w:rsid w:val="005A7A3E"/>
    <w:rsid w:val="005A7A41"/>
    <w:rsid w:val="005A7A5E"/>
    <w:rsid w:val="005A7A86"/>
    <w:rsid w:val="005A7B37"/>
    <w:rsid w:val="005A7B5D"/>
    <w:rsid w:val="005A7B8A"/>
    <w:rsid w:val="005A7BED"/>
    <w:rsid w:val="005A7C0C"/>
    <w:rsid w:val="005A7C29"/>
    <w:rsid w:val="005A7C2F"/>
    <w:rsid w:val="005A7C80"/>
    <w:rsid w:val="005A7CB4"/>
    <w:rsid w:val="005A7DA0"/>
    <w:rsid w:val="005A7DC1"/>
    <w:rsid w:val="005A7DE8"/>
    <w:rsid w:val="005A7DEA"/>
    <w:rsid w:val="005A7DFB"/>
    <w:rsid w:val="005A7E2E"/>
    <w:rsid w:val="005A7E46"/>
    <w:rsid w:val="005A7E62"/>
    <w:rsid w:val="005A7EA5"/>
    <w:rsid w:val="005A7EDB"/>
    <w:rsid w:val="005A7EDF"/>
    <w:rsid w:val="005A7F27"/>
    <w:rsid w:val="005A7F60"/>
    <w:rsid w:val="005A7F89"/>
    <w:rsid w:val="005B008D"/>
    <w:rsid w:val="005B0096"/>
    <w:rsid w:val="005B00B5"/>
    <w:rsid w:val="005B00C5"/>
    <w:rsid w:val="005B00D6"/>
    <w:rsid w:val="005B017F"/>
    <w:rsid w:val="005B018C"/>
    <w:rsid w:val="005B0193"/>
    <w:rsid w:val="005B024F"/>
    <w:rsid w:val="005B0385"/>
    <w:rsid w:val="005B03A3"/>
    <w:rsid w:val="005B03C2"/>
    <w:rsid w:val="005B042F"/>
    <w:rsid w:val="005B04AF"/>
    <w:rsid w:val="005B04E0"/>
    <w:rsid w:val="005B04FF"/>
    <w:rsid w:val="005B0592"/>
    <w:rsid w:val="005B05DF"/>
    <w:rsid w:val="005B05F6"/>
    <w:rsid w:val="005B0629"/>
    <w:rsid w:val="005B06F7"/>
    <w:rsid w:val="005B0723"/>
    <w:rsid w:val="005B0774"/>
    <w:rsid w:val="005B0781"/>
    <w:rsid w:val="005B0783"/>
    <w:rsid w:val="005B08D5"/>
    <w:rsid w:val="005B0931"/>
    <w:rsid w:val="005B0966"/>
    <w:rsid w:val="005B0982"/>
    <w:rsid w:val="005B0998"/>
    <w:rsid w:val="005B0A2B"/>
    <w:rsid w:val="005B0A4E"/>
    <w:rsid w:val="005B0B00"/>
    <w:rsid w:val="005B0B1F"/>
    <w:rsid w:val="005B0B53"/>
    <w:rsid w:val="005B0B85"/>
    <w:rsid w:val="005B0BAB"/>
    <w:rsid w:val="005B0C4A"/>
    <w:rsid w:val="005B0C65"/>
    <w:rsid w:val="005B0D32"/>
    <w:rsid w:val="005B0D54"/>
    <w:rsid w:val="005B0DAC"/>
    <w:rsid w:val="005B0DBD"/>
    <w:rsid w:val="005B0E1D"/>
    <w:rsid w:val="005B0E35"/>
    <w:rsid w:val="005B0E97"/>
    <w:rsid w:val="005B0EB7"/>
    <w:rsid w:val="005B0EEC"/>
    <w:rsid w:val="005B0F35"/>
    <w:rsid w:val="005B0F42"/>
    <w:rsid w:val="005B0F5D"/>
    <w:rsid w:val="005B0FAE"/>
    <w:rsid w:val="005B1064"/>
    <w:rsid w:val="005B10EB"/>
    <w:rsid w:val="005B10FD"/>
    <w:rsid w:val="005B1114"/>
    <w:rsid w:val="005B1144"/>
    <w:rsid w:val="005B11A3"/>
    <w:rsid w:val="005B11C7"/>
    <w:rsid w:val="005B12B0"/>
    <w:rsid w:val="005B136D"/>
    <w:rsid w:val="005B13BF"/>
    <w:rsid w:val="005B13F6"/>
    <w:rsid w:val="005B14BF"/>
    <w:rsid w:val="005B14EB"/>
    <w:rsid w:val="005B1503"/>
    <w:rsid w:val="005B158C"/>
    <w:rsid w:val="005B15BC"/>
    <w:rsid w:val="005B1697"/>
    <w:rsid w:val="005B1721"/>
    <w:rsid w:val="005B17C4"/>
    <w:rsid w:val="005B1829"/>
    <w:rsid w:val="005B184D"/>
    <w:rsid w:val="005B188B"/>
    <w:rsid w:val="005B18BB"/>
    <w:rsid w:val="005B190D"/>
    <w:rsid w:val="005B19C7"/>
    <w:rsid w:val="005B19D4"/>
    <w:rsid w:val="005B1A5D"/>
    <w:rsid w:val="005B1AA1"/>
    <w:rsid w:val="005B1ABA"/>
    <w:rsid w:val="005B1AC8"/>
    <w:rsid w:val="005B1C33"/>
    <w:rsid w:val="005B1C6B"/>
    <w:rsid w:val="005B1CDB"/>
    <w:rsid w:val="005B1D00"/>
    <w:rsid w:val="005B1D10"/>
    <w:rsid w:val="005B1D2F"/>
    <w:rsid w:val="005B1D52"/>
    <w:rsid w:val="005B1E03"/>
    <w:rsid w:val="005B1E08"/>
    <w:rsid w:val="005B1E0B"/>
    <w:rsid w:val="005B1E0E"/>
    <w:rsid w:val="005B1E50"/>
    <w:rsid w:val="005B1ED4"/>
    <w:rsid w:val="005B1ED8"/>
    <w:rsid w:val="005B1F1A"/>
    <w:rsid w:val="005B1F71"/>
    <w:rsid w:val="005B1F85"/>
    <w:rsid w:val="005B1F8E"/>
    <w:rsid w:val="005B1FA7"/>
    <w:rsid w:val="005B1FD2"/>
    <w:rsid w:val="005B1FD5"/>
    <w:rsid w:val="005B2049"/>
    <w:rsid w:val="005B204C"/>
    <w:rsid w:val="005B20BD"/>
    <w:rsid w:val="005B20E5"/>
    <w:rsid w:val="005B211B"/>
    <w:rsid w:val="005B2131"/>
    <w:rsid w:val="005B2140"/>
    <w:rsid w:val="005B214B"/>
    <w:rsid w:val="005B2155"/>
    <w:rsid w:val="005B2168"/>
    <w:rsid w:val="005B21EE"/>
    <w:rsid w:val="005B21F9"/>
    <w:rsid w:val="005B2268"/>
    <w:rsid w:val="005B2272"/>
    <w:rsid w:val="005B22D1"/>
    <w:rsid w:val="005B22DD"/>
    <w:rsid w:val="005B233D"/>
    <w:rsid w:val="005B2345"/>
    <w:rsid w:val="005B2377"/>
    <w:rsid w:val="005B23A0"/>
    <w:rsid w:val="005B23E7"/>
    <w:rsid w:val="005B23F0"/>
    <w:rsid w:val="005B24A4"/>
    <w:rsid w:val="005B24A9"/>
    <w:rsid w:val="005B2560"/>
    <w:rsid w:val="005B2579"/>
    <w:rsid w:val="005B25B2"/>
    <w:rsid w:val="005B25D6"/>
    <w:rsid w:val="005B2682"/>
    <w:rsid w:val="005B26F1"/>
    <w:rsid w:val="005B2847"/>
    <w:rsid w:val="005B2856"/>
    <w:rsid w:val="005B2896"/>
    <w:rsid w:val="005B28B4"/>
    <w:rsid w:val="005B28B6"/>
    <w:rsid w:val="005B28BB"/>
    <w:rsid w:val="005B28D9"/>
    <w:rsid w:val="005B2916"/>
    <w:rsid w:val="005B2925"/>
    <w:rsid w:val="005B294C"/>
    <w:rsid w:val="005B2A1B"/>
    <w:rsid w:val="005B2AA7"/>
    <w:rsid w:val="005B2B61"/>
    <w:rsid w:val="005B2B9E"/>
    <w:rsid w:val="005B2BBD"/>
    <w:rsid w:val="005B2BFC"/>
    <w:rsid w:val="005B2C09"/>
    <w:rsid w:val="005B2C78"/>
    <w:rsid w:val="005B2CC0"/>
    <w:rsid w:val="005B2CC5"/>
    <w:rsid w:val="005B2D12"/>
    <w:rsid w:val="005B2D32"/>
    <w:rsid w:val="005B2DEB"/>
    <w:rsid w:val="005B2E31"/>
    <w:rsid w:val="005B2E58"/>
    <w:rsid w:val="005B2E83"/>
    <w:rsid w:val="005B2EBF"/>
    <w:rsid w:val="005B2EC0"/>
    <w:rsid w:val="005B2EC8"/>
    <w:rsid w:val="005B2F99"/>
    <w:rsid w:val="005B2F9A"/>
    <w:rsid w:val="005B2FCB"/>
    <w:rsid w:val="005B2FE4"/>
    <w:rsid w:val="005B300D"/>
    <w:rsid w:val="005B304C"/>
    <w:rsid w:val="005B3080"/>
    <w:rsid w:val="005B309C"/>
    <w:rsid w:val="005B30C1"/>
    <w:rsid w:val="005B3124"/>
    <w:rsid w:val="005B316C"/>
    <w:rsid w:val="005B3180"/>
    <w:rsid w:val="005B31A4"/>
    <w:rsid w:val="005B31B2"/>
    <w:rsid w:val="005B31B5"/>
    <w:rsid w:val="005B3263"/>
    <w:rsid w:val="005B32B0"/>
    <w:rsid w:val="005B32C9"/>
    <w:rsid w:val="005B336A"/>
    <w:rsid w:val="005B33A1"/>
    <w:rsid w:val="005B33DF"/>
    <w:rsid w:val="005B3407"/>
    <w:rsid w:val="005B3445"/>
    <w:rsid w:val="005B3455"/>
    <w:rsid w:val="005B3457"/>
    <w:rsid w:val="005B34E7"/>
    <w:rsid w:val="005B3519"/>
    <w:rsid w:val="005B3547"/>
    <w:rsid w:val="005B3568"/>
    <w:rsid w:val="005B35AD"/>
    <w:rsid w:val="005B35B3"/>
    <w:rsid w:val="005B3675"/>
    <w:rsid w:val="005B3681"/>
    <w:rsid w:val="005B36C8"/>
    <w:rsid w:val="005B3746"/>
    <w:rsid w:val="005B3776"/>
    <w:rsid w:val="005B37EA"/>
    <w:rsid w:val="005B3805"/>
    <w:rsid w:val="005B381E"/>
    <w:rsid w:val="005B3829"/>
    <w:rsid w:val="005B382A"/>
    <w:rsid w:val="005B385E"/>
    <w:rsid w:val="005B38A4"/>
    <w:rsid w:val="005B38B5"/>
    <w:rsid w:val="005B3941"/>
    <w:rsid w:val="005B399E"/>
    <w:rsid w:val="005B39B2"/>
    <w:rsid w:val="005B39BA"/>
    <w:rsid w:val="005B39F8"/>
    <w:rsid w:val="005B3A2B"/>
    <w:rsid w:val="005B3ACF"/>
    <w:rsid w:val="005B3AF5"/>
    <w:rsid w:val="005B3B02"/>
    <w:rsid w:val="005B3B35"/>
    <w:rsid w:val="005B3B4B"/>
    <w:rsid w:val="005B3B89"/>
    <w:rsid w:val="005B3BAD"/>
    <w:rsid w:val="005B3BBB"/>
    <w:rsid w:val="005B3BC6"/>
    <w:rsid w:val="005B3BCC"/>
    <w:rsid w:val="005B3C7D"/>
    <w:rsid w:val="005B3CAA"/>
    <w:rsid w:val="005B3CD6"/>
    <w:rsid w:val="005B3D75"/>
    <w:rsid w:val="005B3DA9"/>
    <w:rsid w:val="005B3DAD"/>
    <w:rsid w:val="005B3E03"/>
    <w:rsid w:val="005B3E06"/>
    <w:rsid w:val="005B3E73"/>
    <w:rsid w:val="005B3E9E"/>
    <w:rsid w:val="005B3F78"/>
    <w:rsid w:val="005B403C"/>
    <w:rsid w:val="005B403E"/>
    <w:rsid w:val="005B404F"/>
    <w:rsid w:val="005B413D"/>
    <w:rsid w:val="005B4198"/>
    <w:rsid w:val="005B41B7"/>
    <w:rsid w:val="005B4220"/>
    <w:rsid w:val="005B424B"/>
    <w:rsid w:val="005B42B6"/>
    <w:rsid w:val="005B436B"/>
    <w:rsid w:val="005B43E2"/>
    <w:rsid w:val="005B43F7"/>
    <w:rsid w:val="005B4420"/>
    <w:rsid w:val="005B4459"/>
    <w:rsid w:val="005B4504"/>
    <w:rsid w:val="005B4565"/>
    <w:rsid w:val="005B4566"/>
    <w:rsid w:val="005B46B5"/>
    <w:rsid w:val="005B46D5"/>
    <w:rsid w:val="005B4714"/>
    <w:rsid w:val="005B4723"/>
    <w:rsid w:val="005B476D"/>
    <w:rsid w:val="005B4830"/>
    <w:rsid w:val="005B485D"/>
    <w:rsid w:val="005B486E"/>
    <w:rsid w:val="005B4893"/>
    <w:rsid w:val="005B4894"/>
    <w:rsid w:val="005B48F8"/>
    <w:rsid w:val="005B4905"/>
    <w:rsid w:val="005B491F"/>
    <w:rsid w:val="005B49E7"/>
    <w:rsid w:val="005B4A12"/>
    <w:rsid w:val="005B4ACA"/>
    <w:rsid w:val="005B4AE3"/>
    <w:rsid w:val="005B4AE4"/>
    <w:rsid w:val="005B4AFC"/>
    <w:rsid w:val="005B4B86"/>
    <w:rsid w:val="005B4B87"/>
    <w:rsid w:val="005B4B8A"/>
    <w:rsid w:val="005B4BCB"/>
    <w:rsid w:val="005B4BD7"/>
    <w:rsid w:val="005B4BEE"/>
    <w:rsid w:val="005B4BFA"/>
    <w:rsid w:val="005B4C7E"/>
    <w:rsid w:val="005B4C9F"/>
    <w:rsid w:val="005B4CAB"/>
    <w:rsid w:val="005B4CC7"/>
    <w:rsid w:val="005B4D06"/>
    <w:rsid w:val="005B4D34"/>
    <w:rsid w:val="005B4E00"/>
    <w:rsid w:val="005B4E38"/>
    <w:rsid w:val="005B4EBD"/>
    <w:rsid w:val="005B4EDB"/>
    <w:rsid w:val="005B4EFC"/>
    <w:rsid w:val="005B4F2A"/>
    <w:rsid w:val="005B4F31"/>
    <w:rsid w:val="005B4F48"/>
    <w:rsid w:val="005B4FFB"/>
    <w:rsid w:val="005B5060"/>
    <w:rsid w:val="005B5074"/>
    <w:rsid w:val="005B50FE"/>
    <w:rsid w:val="005B5108"/>
    <w:rsid w:val="005B51D5"/>
    <w:rsid w:val="005B51F6"/>
    <w:rsid w:val="005B51F9"/>
    <w:rsid w:val="005B5235"/>
    <w:rsid w:val="005B52BD"/>
    <w:rsid w:val="005B52CA"/>
    <w:rsid w:val="005B52F1"/>
    <w:rsid w:val="005B5314"/>
    <w:rsid w:val="005B5322"/>
    <w:rsid w:val="005B5323"/>
    <w:rsid w:val="005B5350"/>
    <w:rsid w:val="005B537C"/>
    <w:rsid w:val="005B53B0"/>
    <w:rsid w:val="005B53C7"/>
    <w:rsid w:val="005B5408"/>
    <w:rsid w:val="005B542A"/>
    <w:rsid w:val="005B54B1"/>
    <w:rsid w:val="005B54CC"/>
    <w:rsid w:val="005B54E5"/>
    <w:rsid w:val="005B54F3"/>
    <w:rsid w:val="005B552C"/>
    <w:rsid w:val="005B557F"/>
    <w:rsid w:val="005B5582"/>
    <w:rsid w:val="005B5667"/>
    <w:rsid w:val="005B56DF"/>
    <w:rsid w:val="005B5743"/>
    <w:rsid w:val="005B5765"/>
    <w:rsid w:val="005B57DE"/>
    <w:rsid w:val="005B581F"/>
    <w:rsid w:val="005B582B"/>
    <w:rsid w:val="005B5855"/>
    <w:rsid w:val="005B5870"/>
    <w:rsid w:val="005B588F"/>
    <w:rsid w:val="005B5901"/>
    <w:rsid w:val="005B5909"/>
    <w:rsid w:val="005B590B"/>
    <w:rsid w:val="005B595E"/>
    <w:rsid w:val="005B5972"/>
    <w:rsid w:val="005B59BE"/>
    <w:rsid w:val="005B59EF"/>
    <w:rsid w:val="005B5A10"/>
    <w:rsid w:val="005B5A3B"/>
    <w:rsid w:val="005B5A94"/>
    <w:rsid w:val="005B5AB8"/>
    <w:rsid w:val="005B5AE6"/>
    <w:rsid w:val="005B5AFD"/>
    <w:rsid w:val="005B5B09"/>
    <w:rsid w:val="005B5B20"/>
    <w:rsid w:val="005B5BE0"/>
    <w:rsid w:val="005B5BE6"/>
    <w:rsid w:val="005B5BE7"/>
    <w:rsid w:val="005B5C7C"/>
    <w:rsid w:val="005B5C8D"/>
    <w:rsid w:val="005B5CA4"/>
    <w:rsid w:val="005B5CD5"/>
    <w:rsid w:val="005B5D64"/>
    <w:rsid w:val="005B5DB4"/>
    <w:rsid w:val="005B5DB9"/>
    <w:rsid w:val="005B5DCA"/>
    <w:rsid w:val="005B5DD6"/>
    <w:rsid w:val="005B5DE5"/>
    <w:rsid w:val="005B5E2A"/>
    <w:rsid w:val="005B5E75"/>
    <w:rsid w:val="005B5E9B"/>
    <w:rsid w:val="005B5EF0"/>
    <w:rsid w:val="005B5EF7"/>
    <w:rsid w:val="005B5F45"/>
    <w:rsid w:val="005B5F93"/>
    <w:rsid w:val="005B5FA6"/>
    <w:rsid w:val="005B5FB6"/>
    <w:rsid w:val="005B6005"/>
    <w:rsid w:val="005B6034"/>
    <w:rsid w:val="005B6044"/>
    <w:rsid w:val="005B6070"/>
    <w:rsid w:val="005B607C"/>
    <w:rsid w:val="005B60EA"/>
    <w:rsid w:val="005B61AC"/>
    <w:rsid w:val="005B61C4"/>
    <w:rsid w:val="005B6250"/>
    <w:rsid w:val="005B625A"/>
    <w:rsid w:val="005B6284"/>
    <w:rsid w:val="005B6293"/>
    <w:rsid w:val="005B62C7"/>
    <w:rsid w:val="005B6365"/>
    <w:rsid w:val="005B6373"/>
    <w:rsid w:val="005B6390"/>
    <w:rsid w:val="005B63DB"/>
    <w:rsid w:val="005B63FC"/>
    <w:rsid w:val="005B6421"/>
    <w:rsid w:val="005B643B"/>
    <w:rsid w:val="005B650E"/>
    <w:rsid w:val="005B654F"/>
    <w:rsid w:val="005B655A"/>
    <w:rsid w:val="005B6583"/>
    <w:rsid w:val="005B65B2"/>
    <w:rsid w:val="005B65F5"/>
    <w:rsid w:val="005B6636"/>
    <w:rsid w:val="005B66AE"/>
    <w:rsid w:val="005B6711"/>
    <w:rsid w:val="005B67A7"/>
    <w:rsid w:val="005B67EA"/>
    <w:rsid w:val="005B67F7"/>
    <w:rsid w:val="005B67FF"/>
    <w:rsid w:val="005B684B"/>
    <w:rsid w:val="005B686B"/>
    <w:rsid w:val="005B68B7"/>
    <w:rsid w:val="005B68E8"/>
    <w:rsid w:val="005B6925"/>
    <w:rsid w:val="005B6968"/>
    <w:rsid w:val="005B697D"/>
    <w:rsid w:val="005B69D8"/>
    <w:rsid w:val="005B69DF"/>
    <w:rsid w:val="005B69E7"/>
    <w:rsid w:val="005B6A41"/>
    <w:rsid w:val="005B6AAB"/>
    <w:rsid w:val="005B6AE8"/>
    <w:rsid w:val="005B6B33"/>
    <w:rsid w:val="005B6BBC"/>
    <w:rsid w:val="005B6BCD"/>
    <w:rsid w:val="005B6C26"/>
    <w:rsid w:val="005B6CAF"/>
    <w:rsid w:val="005B6CDB"/>
    <w:rsid w:val="005B6CF4"/>
    <w:rsid w:val="005B6D1C"/>
    <w:rsid w:val="005B6D88"/>
    <w:rsid w:val="005B6DA4"/>
    <w:rsid w:val="005B6DD2"/>
    <w:rsid w:val="005B6DEA"/>
    <w:rsid w:val="005B6E25"/>
    <w:rsid w:val="005B6EFB"/>
    <w:rsid w:val="005B6EFD"/>
    <w:rsid w:val="005B6F25"/>
    <w:rsid w:val="005B6F44"/>
    <w:rsid w:val="005B6F6B"/>
    <w:rsid w:val="005B6F8D"/>
    <w:rsid w:val="005B6FA5"/>
    <w:rsid w:val="005B6FBD"/>
    <w:rsid w:val="005B7045"/>
    <w:rsid w:val="005B7058"/>
    <w:rsid w:val="005B7065"/>
    <w:rsid w:val="005B7086"/>
    <w:rsid w:val="005B70E2"/>
    <w:rsid w:val="005B710B"/>
    <w:rsid w:val="005B71BA"/>
    <w:rsid w:val="005B71D6"/>
    <w:rsid w:val="005B731F"/>
    <w:rsid w:val="005B7374"/>
    <w:rsid w:val="005B7397"/>
    <w:rsid w:val="005B7401"/>
    <w:rsid w:val="005B7463"/>
    <w:rsid w:val="005B7466"/>
    <w:rsid w:val="005B746F"/>
    <w:rsid w:val="005B7489"/>
    <w:rsid w:val="005B749C"/>
    <w:rsid w:val="005B74A1"/>
    <w:rsid w:val="005B74CF"/>
    <w:rsid w:val="005B7549"/>
    <w:rsid w:val="005B7559"/>
    <w:rsid w:val="005B7565"/>
    <w:rsid w:val="005B762E"/>
    <w:rsid w:val="005B763B"/>
    <w:rsid w:val="005B76A8"/>
    <w:rsid w:val="005B76D4"/>
    <w:rsid w:val="005B772B"/>
    <w:rsid w:val="005B778F"/>
    <w:rsid w:val="005B77B1"/>
    <w:rsid w:val="005B7833"/>
    <w:rsid w:val="005B7842"/>
    <w:rsid w:val="005B7884"/>
    <w:rsid w:val="005B78B5"/>
    <w:rsid w:val="005B78BA"/>
    <w:rsid w:val="005B78CE"/>
    <w:rsid w:val="005B78D3"/>
    <w:rsid w:val="005B7972"/>
    <w:rsid w:val="005B79AD"/>
    <w:rsid w:val="005B7A03"/>
    <w:rsid w:val="005B7A34"/>
    <w:rsid w:val="005B7B04"/>
    <w:rsid w:val="005B7B17"/>
    <w:rsid w:val="005B7B47"/>
    <w:rsid w:val="005B7B8E"/>
    <w:rsid w:val="005B7B92"/>
    <w:rsid w:val="005B7BA0"/>
    <w:rsid w:val="005B7BCB"/>
    <w:rsid w:val="005B7C13"/>
    <w:rsid w:val="005B7C70"/>
    <w:rsid w:val="005B7C81"/>
    <w:rsid w:val="005B7CA5"/>
    <w:rsid w:val="005B7CDC"/>
    <w:rsid w:val="005B7D0F"/>
    <w:rsid w:val="005B7D22"/>
    <w:rsid w:val="005B7D2D"/>
    <w:rsid w:val="005B7D51"/>
    <w:rsid w:val="005B7D98"/>
    <w:rsid w:val="005B7DC6"/>
    <w:rsid w:val="005B7E20"/>
    <w:rsid w:val="005B7E84"/>
    <w:rsid w:val="005B7EB3"/>
    <w:rsid w:val="005B7EF7"/>
    <w:rsid w:val="005B7F13"/>
    <w:rsid w:val="005B7F33"/>
    <w:rsid w:val="005B7F44"/>
    <w:rsid w:val="005B7F47"/>
    <w:rsid w:val="005B7F77"/>
    <w:rsid w:val="005B7F91"/>
    <w:rsid w:val="005B7FA3"/>
    <w:rsid w:val="005B7FE6"/>
    <w:rsid w:val="005B7FF4"/>
    <w:rsid w:val="005C0054"/>
    <w:rsid w:val="005C0077"/>
    <w:rsid w:val="005C0096"/>
    <w:rsid w:val="005C024B"/>
    <w:rsid w:val="005C027F"/>
    <w:rsid w:val="005C02D8"/>
    <w:rsid w:val="005C030D"/>
    <w:rsid w:val="005C0336"/>
    <w:rsid w:val="005C033E"/>
    <w:rsid w:val="005C034B"/>
    <w:rsid w:val="005C03BD"/>
    <w:rsid w:val="005C03D8"/>
    <w:rsid w:val="005C03F0"/>
    <w:rsid w:val="005C0406"/>
    <w:rsid w:val="005C049D"/>
    <w:rsid w:val="005C04D6"/>
    <w:rsid w:val="005C0535"/>
    <w:rsid w:val="005C053A"/>
    <w:rsid w:val="005C0546"/>
    <w:rsid w:val="005C05F6"/>
    <w:rsid w:val="005C063D"/>
    <w:rsid w:val="005C0640"/>
    <w:rsid w:val="005C0663"/>
    <w:rsid w:val="005C0680"/>
    <w:rsid w:val="005C06C5"/>
    <w:rsid w:val="005C07AA"/>
    <w:rsid w:val="005C07AE"/>
    <w:rsid w:val="005C07F7"/>
    <w:rsid w:val="005C0838"/>
    <w:rsid w:val="005C0884"/>
    <w:rsid w:val="005C089D"/>
    <w:rsid w:val="005C08AD"/>
    <w:rsid w:val="005C08D6"/>
    <w:rsid w:val="005C08FF"/>
    <w:rsid w:val="005C098D"/>
    <w:rsid w:val="005C09D6"/>
    <w:rsid w:val="005C09FA"/>
    <w:rsid w:val="005C0A37"/>
    <w:rsid w:val="005C0A41"/>
    <w:rsid w:val="005C0A73"/>
    <w:rsid w:val="005C0A77"/>
    <w:rsid w:val="005C0AAB"/>
    <w:rsid w:val="005C0AB3"/>
    <w:rsid w:val="005C0AFB"/>
    <w:rsid w:val="005C0B97"/>
    <w:rsid w:val="005C0BDC"/>
    <w:rsid w:val="005C0C48"/>
    <w:rsid w:val="005C0C4E"/>
    <w:rsid w:val="005C0C52"/>
    <w:rsid w:val="005C0C98"/>
    <w:rsid w:val="005C0CA7"/>
    <w:rsid w:val="005C0CB9"/>
    <w:rsid w:val="005C0D3A"/>
    <w:rsid w:val="005C0DD6"/>
    <w:rsid w:val="005C0DEA"/>
    <w:rsid w:val="005C0E19"/>
    <w:rsid w:val="005C0E1D"/>
    <w:rsid w:val="005C0E95"/>
    <w:rsid w:val="005C0EA4"/>
    <w:rsid w:val="005C0EDE"/>
    <w:rsid w:val="005C0EE6"/>
    <w:rsid w:val="005C0F29"/>
    <w:rsid w:val="005C0F36"/>
    <w:rsid w:val="005C0F3E"/>
    <w:rsid w:val="005C0F52"/>
    <w:rsid w:val="005C0F97"/>
    <w:rsid w:val="005C108A"/>
    <w:rsid w:val="005C10A3"/>
    <w:rsid w:val="005C10BE"/>
    <w:rsid w:val="005C1129"/>
    <w:rsid w:val="005C115A"/>
    <w:rsid w:val="005C118A"/>
    <w:rsid w:val="005C11AF"/>
    <w:rsid w:val="005C11B6"/>
    <w:rsid w:val="005C11E1"/>
    <w:rsid w:val="005C11F6"/>
    <w:rsid w:val="005C1212"/>
    <w:rsid w:val="005C1251"/>
    <w:rsid w:val="005C125D"/>
    <w:rsid w:val="005C1275"/>
    <w:rsid w:val="005C1288"/>
    <w:rsid w:val="005C12B3"/>
    <w:rsid w:val="005C12D7"/>
    <w:rsid w:val="005C12E6"/>
    <w:rsid w:val="005C1320"/>
    <w:rsid w:val="005C1350"/>
    <w:rsid w:val="005C13BA"/>
    <w:rsid w:val="005C13C2"/>
    <w:rsid w:val="005C13CA"/>
    <w:rsid w:val="005C140F"/>
    <w:rsid w:val="005C1497"/>
    <w:rsid w:val="005C14B6"/>
    <w:rsid w:val="005C1524"/>
    <w:rsid w:val="005C1537"/>
    <w:rsid w:val="005C1588"/>
    <w:rsid w:val="005C1590"/>
    <w:rsid w:val="005C1592"/>
    <w:rsid w:val="005C15B8"/>
    <w:rsid w:val="005C15C4"/>
    <w:rsid w:val="005C15CB"/>
    <w:rsid w:val="005C1654"/>
    <w:rsid w:val="005C169D"/>
    <w:rsid w:val="005C16AD"/>
    <w:rsid w:val="005C16C3"/>
    <w:rsid w:val="005C174A"/>
    <w:rsid w:val="005C175C"/>
    <w:rsid w:val="005C17EF"/>
    <w:rsid w:val="005C1906"/>
    <w:rsid w:val="005C1947"/>
    <w:rsid w:val="005C1956"/>
    <w:rsid w:val="005C19CB"/>
    <w:rsid w:val="005C19DD"/>
    <w:rsid w:val="005C1AC6"/>
    <w:rsid w:val="005C1ACB"/>
    <w:rsid w:val="005C1C34"/>
    <w:rsid w:val="005C1C36"/>
    <w:rsid w:val="005C1C4A"/>
    <w:rsid w:val="005C1C7D"/>
    <w:rsid w:val="005C1CC4"/>
    <w:rsid w:val="005C1CE7"/>
    <w:rsid w:val="005C1D0C"/>
    <w:rsid w:val="005C1D5E"/>
    <w:rsid w:val="005C1D75"/>
    <w:rsid w:val="005C1DA1"/>
    <w:rsid w:val="005C1DC9"/>
    <w:rsid w:val="005C1DCE"/>
    <w:rsid w:val="005C1E3D"/>
    <w:rsid w:val="005C1E44"/>
    <w:rsid w:val="005C1E48"/>
    <w:rsid w:val="005C1E58"/>
    <w:rsid w:val="005C1EDB"/>
    <w:rsid w:val="005C1F2C"/>
    <w:rsid w:val="005C1F79"/>
    <w:rsid w:val="005C1FD8"/>
    <w:rsid w:val="005C1FDE"/>
    <w:rsid w:val="005C1FFA"/>
    <w:rsid w:val="005C2043"/>
    <w:rsid w:val="005C204D"/>
    <w:rsid w:val="005C205C"/>
    <w:rsid w:val="005C20A8"/>
    <w:rsid w:val="005C20D0"/>
    <w:rsid w:val="005C2120"/>
    <w:rsid w:val="005C2153"/>
    <w:rsid w:val="005C215B"/>
    <w:rsid w:val="005C21B9"/>
    <w:rsid w:val="005C21C9"/>
    <w:rsid w:val="005C21D1"/>
    <w:rsid w:val="005C220F"/>
    <w:rsid w:val="005C2271"/>
    <w:rsid w:val="005C22AD"/>
    <w:rsid w:val="005C22B1"/>
    <w:rsid w:val="005C2308"/>
    <w:rsid w:val="005C2335"/>
    <w:rsid w:val="005C2365"/>
    <w:rsid w:val="005C2392"/>
    <w:rsid w:val="005C23BA"/>
    <w:rsid w:val="005C23CB"/>
    <w:rsid w:val="005C23DA"/>
    <w:rsid w:val="005C2402"/>
    <w:rsid w:val="005C24FA"/>
    <w:rsid w:val="005C25DB"/>
    <w:rsid w:val="005C25DF"/>
    <w:rsid w:val="005C25FE"/>
    <w:rsid w:val="005C26ED"/>
    <w:rsid w:val="005C26EF"/>
    <w:rsid w:val="005C2782"/>
    <w:rsid w:val="005C27D6"/>
    <w:rsid w:val="005C2820"/>
    <w:rsid w:val="005C2838"/>
    <w:rsid w:val="005C2861"/>
    <w:rsid w:val="005C2872"/>
    <w:rsid w:val="005C289B"/>
    <w:rsid w:val="005C28A6"/>
    <w:rsid w:val="005C2959"/>
    <w:rsid w:val="005C2982"/>
    <w:rsid w:val="005C2992"/>
    <w:rsid w:val="005C29B4"/>
    <w:rsid w:val="005C29FC"/>
    <w:rsid w:val="005C2A0F"/>
    <w:rsid w:val="005C2A53"/>
    <w:rsid w:val="005C2A78"/>
    <w:rsid w:val="005C2A7B"/>
    <w:rsid w:val="005C2AFA"/>
    <w:rsid w:val="005C2B1E"/>
    <w:rsid w:val="005C2B9C"/>
    <w:rsid w:val="005C2C8F"/>
    <w:rsid w:val="005C2CCA"/>
    <w:rsid w:val="005C2D5D"/>
    <w:rsid w:val="005C2D94"/>
    <w:rsid w:val="005C2DA8"/>
    <w:rsid w:val="005C2DBC"/>
    <w:rsid w:val="005C2DE0"/>
    <w:rsid w:val="005C2E0B"/>
    <w:rsid w:val="005C2E3B"/>
    <w:rsid w:val="005C2E41"/>
    <w:rsid w:val="005C2EB3"/>
    <w:rsid w:val="005C2F29"/>
    <w:rsid w:val="005C2F2D"/>
    <w:rsid w:val="005C2F55"/>
    <w:rsid w:val="005C2F8C"/>
    <w:rsid w:val="005C2F8D"/>
    <w:rsid w:val="005C2F9D"/>
    <w:rsid w:val="005C2FFB"/>
    <w:rsid w:val="005C309A"/>
    <w:rsid w:val="005C30C3"/>
    <w:rsid w:val="005C30F1"/>
    <w:rsid w:val="005C3125"/>
    <w:rsid w:val="005C3133"/>
    <w:rsid w:val="005C314B"/>
    <w:rsid w:val="005C3154"/>
    <w:rsid w:val="005C3162"/>
    <w:rsid w:val="005C3324"/>
    <w:rsid w:val="005C334E"/>
    <w:rsid w:val="005C3357"/>
    <w:rsid w:val="005C336E"/>
    <w:rsid w:val="005C33DB"/>
    <w:rsid w:val="005C346B"/>
    <w:rsid w:val="005C36AC"/>
    <w:rsid w:val="005C36D6"/>
    <w:rsid w:val="005C36F9"/>
    <w:rsid w:val="005C3700"/>
    <w:rsid w:val="005C3712"/>
    <w:rsid w:val="005C3872"/>
    <w:rsid w:val="005C3905"/>
    <w:rsid w:val="005C3957"/>
    <w:rsid w:val="005C39AD"/>
    <w:rsid w:val="005C39E1"/>
    <w:rsid w:val="005C3A3C"/>
    <w:rsid w:val="005C3AED"/>
    <w:rsid w:val="005C3B54"/>
    <w:rsid w:val="005C3B6C"/>
    <w:rsid w:val="005C3B76"/>
    <w:rsid w:val="005C3C46"/>
    <w:rsid w:val="005C3C4F"/>
    <w:rsid w:val="005C3C73"/>
    <w:rsid w:val="005C3C7B"/>
    <w:rsid w:val="005C3C82"/>
    <w:rsid w:val="005C3C88"/>
    <w:rsid w:val="005C3D85"/>
    <w:rsid w:val="005C3DA5"/>
    <w:rsid w:val="005C3DC1"/>
    <w:rsid w:val="005C3DC5"/>
    <w:rsid w:val="005C3DD4"/>
    <w:rsid w:val="005C3DE1"/>
    <w:rsid w:val="005C3E0F"/>
    <w:rsid w:val="005C3E2D"/>
    <w:rsid w:val="005C3E3E"/>
    <w:rsid w:val="005C3E44"/>
    <w:rsid w:val="005C3E52"/>
    <w:rsid w:val="005C3FC4"/>
    <w:rsid w:val="005C3FCE"/>
    <w:rsid w:val="005C41D8"/>
    <w:rsid w:val="005C41DB"/>
    <w:rsid w:val="005C420F"/>
    <w:rsid w:val="005C4222"/>
    <w:rsid w:val="005C4249"/>
    <w:rsid w:val="005C4296"/>
    <w:rsid w:val="005C42F6"/>
    <w:rsid w:val="005C4317"/>
    <w:rsid w:val="005C4342"/>
    <w:rsid w:val="005C446B"/>
    <w:rsid w:val="005C4490"/>
    <w:rsid w:val="005C449A"/>
    <w:rsid w:val="005C4500"/>
    <w:rsid w:val="005C4544"/>
    <w:rsid w:val="005C4545"/>
    <w:rsid w:val="005C457B"/>
    <w:rsid w:val="005C45C7"/>
    <w:rsid w:val="005C4697"/>
    <w:rsid w:val="005C469B"/>
    <w:rsid w:val="005C46A5"/>
    <w:rsid w:val="005C46A8"/>
    <w:rsid w:val="005C46CC"/>
    <w:rsid w:val="005C472B"/>
    <w:rsid w:val="005C4737"/>
    <w:rsid w:val="005C474D"/>
    <w:rsid w:val="005C4781"/>
    <w:rsid w:val="005C4798"/>
    <w:rsid w:val="005C47A7"/>
    <w:rsid w:val="005C47C2"/>
    <w:rsid w:val="005C47E4"/>
    <w:rsid w:val="005C47E7"/>
    <w:rsid w:val="005C47FE"/>
    <w:rsid w:val="005C480B"/>
    <w:rsid w:val="005C482E"/>
    <w:rsid w:val="005C499E"/>
    <w:rsid w:val="005C49B2"/>
    <w:rsid w:val="005C49D3"/>
    <w:rsid w:val="005C4A75"/>
    <w:rsid w:val="005C4A88"/>
    <w:rsid w:val="005C4B07"/>
    <w:rsid w:val="005C4B7F"/>
    <w:rsid w:val="005C4BAE"/>
    <w:rsid w:val="005C4BCE"/>
    <w:rsid w:val="005C4BE9"/>
    <w:rsid w:val="005C4BEA"/>
    <w:rsid w:val="005C4CBC"/>
    <w:rsid w:val="005C4CC1"/>
    <w:rsid w:val="005C4CDE"/>
    <w:rsid w:val="005C4CDF"/>
    <w:rsid w:val="005C4CF8"/>
    <w:rsid w:val="005C4D70"/>
    <w:rsid w:val="005C4DD5"/>
    <w:rsid w:val="005C4E3A"/>
    <w:rsid w:val="005C4EA3"/>
    <w:rsid w:val="005C4F34"/>
    <w:rsid w:val="005C4FBA"/>
    <w:rsid w:val="005C503B"/>
    <w:rsid w:val="005C50E0"/>
    <w:rsid w:val="005C50EA"/>
    <w:rsid w:val="005C5143"/>
    <w:rsid w:val="005C51B0"/>
    <w:rsid w:val="005C51C1"/>
    <w:rsid w:val="005C51CD"/>
    <w:rsid w:val="005C51D3"/>
    <w:rsid w:val="005C5205"/>
    <w:rsid w:val="005C522B"/>
    <w:rsid w:val="005C528D"/>
    <w:rsid w:val="005C52BD"/>
    <w:rsid w:val="005C52DF"/>
    <w:rsid w:val="005C52F7"/>
    <w:rsid w:val="005C5306"/>
    <w:rsid w:val="005C5312"/>
    <w:rsid w:val="005C531C"/>
    <w:rsid w:val="005C5372"/>
    <w:rsid w:val="005C537A"/>
    <w:rsid w:val="005C5439"/>
    <w:rsid w:val="005C54C0"/>
    <w:rsid w:val="005C54C1"/>
    <w:rsid w:val="005C5502"/>
    <w:rsid w:val="005C550F"/>
    <w:rsid w:val="005C5557"/>
    <w:rsid w:val="005C555B"/>
    <w:rsid w:val="005C557B"/>
    <w:rsid w:val="005C5588"/>
    <w:rsid w:val="005C55C1"/>
    <w:rsid w:val="005C5646"/>
    <w:rsid w:val="005C5674"/>
    <w:rsid w:val="005C56F5"/>
    <w:rsid w:val="005C57AD"/>
    <w:rsid w:val="005C57DF"/>
    <w:rsid w:val="005C58E7"/>
    <w:rsid w:val="005C58EB"/>
    <w:rsid w:val="005C58F4"/>
    <w:rsid w:val="005C595D"/>
    <w:rsid w:val="005C5990"/>
    <w:rsid w:val="005C59B3"/>
    <w:rsid w:val="005C59DB"/>
    <w:rsid w:val="005C59FD"/>
    <w:rsid w:val="005C5A58"/>
    <w:rsid w:val="005C5AB6"/>
    <w:rsid w:val="005C5AFC"/>
    <w:rsid w:val="005C5B1A"/>
    <w:rsid w:val="005C5B49"/>
    <w:rsid w:val="005C5B5A"/>
    <w:rsid w:val="005C5B9B"/>
    <w:rsid w:val="005C5BAA"/>
    <w:rsid w:val="005C5BAC"/>
    <w:rsid w:val="005C5BF4"/>
    <w:rsid w:val="005C5BF9"/>
    <w:rsid w:val="005C5BFA"/>
    <w:rsid w:val="005C5C14"/>
    <w:rsid w:val="005C5C15"/>
    <w:rsid w:val="005C5C2D"/>
    <w:rsid w:val="005C5C56"/>
    <w:rsid w:val="005C5CA3"/>
    <w:rsid w:val="005C5CEE"/>
    <w:rsid w:val="005C5CF8"/>
    <w:rsid w:val="005C5D1F"/>
    <w:rsid w:val="005C5D5E"/>
    <w:rsid w:val="005C5D64"/>
    <w:rsid w:val="005C5D71"/>
    <w:rsid w:val="005C5DAE"/>
    <w:rsid w:val="005C5E3B"/>
    <w:rsid w:val="005C5E3F"/>
    <w:rsid w:val="005C5ECF"/>
    <w:rsid w:val="005C5EF2"/>
    <w:rsid w:val="005C5F26"/>
    <w:rsid w:val="005C5F65"/>
    <w:rsid w:val="005C5FA3"/>
    <w:rsid w:val="005C5FB0"/>
    <w:rsid w:val="005C6030"/>
    <w:rsid w:val="005C6095"/>
    <w:rsid w:val="005C60BE"/>
    <w:rsid w:val="005C6196"/>
    <w:rsid w:val="005C61B3"/>
    <w:rsid w:val="005C61B9"/>
    <w:rsid w:val="005C61D5"/>
    <w:rsid w:val="005C61E7"/>
    <w:rsid w:val="005C61F5"/>
    <w:rsid w:val="005C62D3"/>
    <w:rsid w:val="005C638D"/>
    <w:rsid w:val="005C6408"/>
    <w:rsid w:val="005C6417"/>
    <w:rsid w:val="005C6500"/>
    <w:rsid w:val="005C6560"/>
    <w:rsid w:val="005C65A4"/>
    <w:rsid w:val="005C65AD"/>
    <w:rsid w:val="005C65F8"/>
    <w:rsid w:val="005C6716"/>
    <w:rsid w:val="005C6790"/>
    <w:rsid w:val="005C6834"/>
    <w:rsid w:val="005C6850"/>
    <w:rsid w:val="005C6880"/>
    <w:rsid w:val="005C68B1"/>
    <w:rsid w:val="005C68C5"/>
    <w:rsid w:val="005C68D0"/>
    <w:rsid w:val="005C68E3"/>
    <w:rsid w:val="005C69CC"/>
    <w:rsid w:val="005C69DA"/>
    <w:rsid w:val="005C69F4"/>
    <w:rsid w:val="005C6A02"/>
    <w:rsid w:val="005C6A6D"/>
    <w:rsid w:val="005C6A8C"/>
    <w:rsid w:val="005C6AA6"/>
    <w:rsid w:val="005C6AD1"/>
    <w:rsid w:val="005C6AD2"/>
    <w:rsid w:val="005C6B15"/>
    <w:rsid w:val="005C6B49"/>
    <w:rsid w:val="005C6B5F"/>
    <w:rsid w:val="005C6B8F"/>
    <w:rsid w:val="005C6BFF"/>
    <w:rsid w:val="005C6C33"/>
    <w:rsid w:val="005C6C45"/>
    <w:rsid w:val="005C6C86"/>
    <w:rsid w:val="005C6CA0"/>
    <w:rsid w:val="005C6CF9"/>
    <w:rsid w:val="005C6D05"/>
    <w:rsid w:val="005C6D16"/>
    <w:rsid w:val="005C6D5E"/>
    <w:rsid w:val="005C6E79"/>
    <w:rsid w:val="005C6E95"/>
    <w:rsid w:val="005C6EA8"/>
    <w:rsid w:val="005C6EB5"/>
    <w:rsid w:val="005C6EED"/>
    <w:rsid w:val="005C6EFB"/>
    <w:rsid w:val="005C6FCE"/>
    <w:rsid w:val="005C7034"/>
    <w:rsid w:val="005C7088"/>
    <w:rsid w:val="005C7097"/>
    <w:rsid w:val="005C70D8"/>
    <w:rsid w:val="005C70F1"/>
    <w:rsid w:val="005C7126"/>
    <w:rsid w:val="005C7133"/>
    <w:rsid w:val="005C7178"/>
    <w:rsid w:val="005C71C4"/>
    <w:rsid w:val="005C7299"/>
    <w:rsid w:val="005C72F5"/>
    <w:rsid w:val="005C73CA"/>
    <w:rsid w:val="005C7445"/>
    <w:rsid w:val="005C747C"/>
    <w:rsid w:val="005C74A4"/>
    <w:rsid w:val="005C74D9"/>
    <w:rsid w:val="005C74E4"/>
    <w:rsid w:val="005C74F5"/>
    <w:rsid w:val="005C7612"/>
    <w:rsid w:val="005C763D"/>
    <w:rsid w:val="005C763E"/>
    <w:rsid w:val="005C7641"/>
    <w:rsid w:val="005C768D"/>
    <w:rsid w:val="005C76D4"/>
    <w:rsid w:val="005C76D6"/>
    <w:rsid w:val="005C7712"/>
    <w:rsid w:val="005C777B"/>
    <w:rsid w:val="005C77CA"/>
    <w:rsid w:val="005C77E4"/>
    <w:rsid w:val="005C780F"/>
    <w:rsid w:val="005C7826"/>
    <w:rsid w:val="005C7880"/>
    <w:rsid w:val="005C7888"/>
    <w:rsid w:val="005C7891"/>
    <w:rsid w:val="005C7892"/>
    <w:rsid w:val="005C78A4"/>
    <w:rsid w:val="005C78E3"/>
    <w:rsid w:val="005C78EA"/>
    <w:rsid w:val="005C78F9"/>
    <w:rsid w:val="005C79F4"/>
    <w:rsid w:val="005C7A24"/>
    <w:rsid w:val="005C7A31"/>
    <w:rsid w:val="005C7A86"/>
    <w:rsid w:val="005C7AAF"/>
    <w:rsid w:val="005C7AC8"/>
    <w:rsid w:val="005C7AF2"/>
    <w:rsid w:val="005C7BC4"/>
    <w:rsid w:val="005C7BD4"/>
    <w:rsid w:val="005C7C27"/>
    <w:rsid w:val="005C7C37"/>
    <w:rsid w:val="005C7C6A"/>
    <w:rsid w:val="005C7C9D"/>
    <w:rsid w:val="005C7CEC"/>
    <w:rsid w:val="005C7D22"/>
    <w:rsid w:val="005C7DAA"/>
    <w:rsid w:val="005C7E36"/>
    <w:rsid w:val="005C7E5A"/>
    <w:rsid w:val="005C7F22"/>
    <w:rsid w:val="005C7F2B"/>
    <w:rsid w:val="005C7FBF"/>
    <w:rsid w:val="005C7FD5"/>
    <w:rsid w:val="005C7FE3"/>
    <w:rsid w:val="005D0049"/>
    <w:rsid w:val="005D0051"/>
    <w:rsid w:val="005D005D"/>
    <w:rsid w:val="005D008D"/>
    <w:rsid w:val="005D00B2"/>
    <w:rsid w:val="005D00B4"/>
    <w:rsid w:val="005D0117"/>
    <w:rsid w:val="005D0139"/>
    <w:rsid w:val="005D014D"/>
    <w:rsid w:val="005D0190"/>
    <w:rsid w:val="005D0195"/>
    <w:rsid w:val="005D01B5"/>
    <w:rsid w:val="005D020F"/>
    <w:rsid w:val="005D02FA"/>
    <w:rsid w:val="005D0303"/>
    <w:rsid w:val="005D0348"/>
    <w:rsid w:val="005D034E"/>
    <w:rsid w:val="005D038F"/>
    <w:rsid w:val="005D03A2"/>
    <w:rsid w:val="005D03B7"/>
    <w:rsid w:val="005D03FA"/>
    <w:rsid w:val="005D03FD"/>
    <w:rsid w:val="005D0440"/>
    <w:rsid w:val="005D0486"/>
    <w:rsid w:val="005D04AF"/>
    <w:rsid w:val="005D0561"/>
    <w:rsid w:val="005D05B2"/>
    <w:rsid w:val="005D05CC"/>
    <w:rsid w:val="005D05CD"/>
    <w:rsid w:val="005D05CE"/>
    <w:rsid w:val="005D05DD"/>
    <w:rsid w:val="005D05EF"/>
    <w:rsid w:val="005D0603"/>
    <w:rsid w:val="005D0625"/>
    <w:rsid w:val="005D0639"/>
    <w:rsid w:val="005D0655"/>
    <w:rsid w:val="005D0666"/>
    <w:rsid w:val="005D06D5"/>
    <w:rsid w:val="005D06E6"/>
    <w:rsid w:val="005D072F"/>
    <w:rsid w:val="005D0789"/>
    <w:rsid w:val="005D07B3"/>
    <w:rsid w:val="005D07BA"/>
    <w:rsid w:val="005D07E0"/>
    <w:rsid w:val="005D07E1"/>
    <w:rsid w:val="005D0840"/>
    <w:rsid w:val="005D0884"/>
    <w:rsid w:val="005D08AF"/>
    <w:rsid w:val="005D08B3"/>
    <w:rsid w:val="005D08D1"/>
    <w:rsid w:val="005D0907"/>
    <w:rsid w:val="005D0947"/>
    <w:rsid w:val="005D0A40"/>
    <w:rsid w:val="005D0A41"/>
    <w:rsid w:val="005D0A71"/>
    <w:rsid w:val="005D0A83"/>
    <w:rsid w:val="005D0AD4"/>
    <w:rsid w:val="005D0AFE"/>
    <w:rsid w:val="005D0B28"/>
    <w:rsid w:val="005D0B5C"/>
    <w:rsid w:val="005D0BAF"/>
    <w:rsid w:val="005D0C15"/>
    <w:rsid w:val="005D0C62"/>
    <w:rsid w:val="005D0C78"/>
    <w:rsid w:val="005D0C9B"/>
    <w:rsid w:val="005D0CA2"/>
    <w:rsid w:val="005D0D54"/>
    <w:rsid w:val="005D0DA5"/>
    <w:rsid w:val="005D0DC4"/>
    <w:rsid w:val="005D0EC6"/>
    <w:rsid w:val="005D0EEA"/>
    <w:rsid w:val="005D0F03"/>
    <w:rsid w:val="005D0F53"/>
    <w:rsid w:val="005D0F7C"/>
    <w:rsid w:val="005D0FA4"/>
    <w:rsid w:val="005D0FCF"/>
    <w:rsid w:val="005D0FEE"/>
    <w:rsid w:val="005D1012"/>
    <w:rsid w:val="005D1090"/>
    <w:rsid w:val="005D10A2"/>
    <w:rsid w:val="005D10B3"/>
    <w:rsid w:val="005D10EC"/>
    <w:rsid w:val="005D10F3"/>
    <w:rsid w:val="005D10F4"/>
    <w:rsid w:val="005D110D"/>
    <w:rsid w:val="005D1112"/>
    <w:rsid w:val="005D116F"/>
    <w:rsid w:val="005D11D7"/>
    <w:rsid w:val="005D1231"/>
    <w:rsid w:val="005D127A"/>
    <w:rsid w:val="005D127C"/>
    <w:rsid w:val="005D1311"/>
    <w:rsid w:val="005D1324"/>
    <w:rsid w:val="005D13CD"/>
    <w:rsid w:val="005D1457"/>
    <w:rsid w:val="005D145B"/>
    <w:rsid w:val="005D149D"/>
    <w:rsid w:val="005D14A1"/>
    <w:rsid w:val="005D14E7"/>
    <w:rsid w:val="005D14ED"/>
    <w:rsid w:val="005D152F"/>
    <w:rsid w:val="005D1583"/>
    <w:rsid w:val="005D15C1"/>
    <w:rsid w:val="005D15E0"/>
    <w:rsid w:val="005D15F0"/>
    <w:rsid w:val="005D162B"/>
    <w:rsid w:val="005D16A3"/>
    <w:rsid w:val="005D16D3"/>
    <w:rsid w:val="005D173E"/>
    <w:rsid w:val="005D1760"/>
    <w:rsid w:val="005D1783"/>
    <w:rsid w:val="005D17E1"/>
    <w:rsid w:val="005D17F1"/>
    <w:rsid w:val="005D1803"/>
    <w:rsid w:val="005D1836"/>
    <w:rsid w:val="005D184F"/>
    <w:rsid w:val="005D1861"/>
    <w:rsid w:val="005D186F"/>
    <w:rsid w:val="005D1885"/>
    <w:rsid w:val="005D1888"/>
    <w:rsid w:val="005D18CF"/>
    <w:rsid w:val="005D1908"/>
    <w:rsid w:val="005D1949"/>
    <w:rsid w:val="005D1A04"/>
    <w:rsid w:val="005D1ACF"/>
    <w:rsid w:val="005D1AE7"/>
    <w:rsid w:val="005D1B42"/>
    <w:rsid w:val="005D1B78"/>
    <w:rsid w:val="005D1BC4"/>
    <w:rsid w:val="005D1C78"/>
    <w:rsid w:val="005D1C8A"/>
    <w:rsid w:val="005D1C9E"/>
    <w:rsid w:val="005D1CB5"/>
    <w:rsid w:val="005D1CEA"/>
    <w:rsid w:val="005D1D01"/>
    <w:rsid w:val="005D1D53"/>
    <w:rsid w:val="005D1D5A"/>
    <w:rsid w:val="005D1D92"/>
    <w:rsid w:val="005D1DDC"/>
    <w:rsid w:val="005D1DE8"/>
    <w:rsid w:val="005D1DFC"/>
    <w:rsid w:val="005D1E8E"/>
    <w:rsid w:val="005D1EF6"/>
    <w:rsid w:val="005D1F39"/>
    <w:rsid w:val="005D1F4A"/>
    <w:rsid w:val="005D1F5F"/>
    <w:rsid w:val="005D1F7A"/>
    <w:rsid w:val="005D1F8B"/>
    <w:rsid w:val="005D2054"/>
    <w:rsid w:val="005D2066"/>
    <w:rsid w:val="005D20B7"/>
    <w:rsid w:val="005D20EB"/>
    <w:rsid w:val="005D20F2"/>
    <w:rsid w:val="005D2100"/>
    <w:rsid w:val="005D213A"/>
    <w:rsid w:val="005D21CF"/>
    <w:rsid w:val="005D21FE"/>
    <w:rsid w:val="005D2212"/>
    <w:rsid w:val="005D2246"/>
    <w:rsid w:val="005D2247"/>
    <w:rsid w:val="005D2266"/>
    <w:rsid w:val="005D22C3"/>
    <w:rsid w:val="005D22DF"/>
    <w:rsid w:val="005D238A"/>
    <w:rsid w:val="005D2392"/>
    <w:rsid w:val="005D2409"/>
    <w:rsid w:val="005D245C"/>
    <w:rsid w:val="005D2460"/>
    <w:rsid w:val="005D2462"/>
    <w:rsid w:val="005D24B0"/>
    <w:rsid w:val="005D24F0"/>
    <w:rsid w:val="005D250A"/>
    <w:rsid w:val="005D2569"/>
    <w:rsid w:val="005D2601"/>
    <w:rsid w:val="005D261C"/>
    <w:rsid w:val="005D2697"/>
    <w:rsid w:val="005D26DF"/>
    <w:rsid w:val="005D2714"/>
    <w:rsid w:val="005D273F"/>
    <w:rsid w:val="005D278E"/>
    <w:rsid w:val="005D27B8"/>
    <w:rsid w:val="005D27BB"/>
    <w:rsid w:val="005D27CC"/>
    <w:rsid w:val="005D27F4"/>
    <w:rsid w:val="005D286D"/>
    <w:rsid w:val="005D29B0"/>
    <w:rsid w:val="005D29D2"/>
    <w:rsid w:val="005D29E3"/>
    <w:rsid w:val="005D2A2F"/>
    <w:rsid w:val="005D2A33"/>
    <w:rsid w:val="005D2A65"/>
    <w:rsid w:val="005D2BD2"/>
    <w:rsid w:val="005D2BD4"/>
    <w:rsid w:val="005D2C0A"/>
    <w:rsid w:val="005D2C13"/>
    <w:rsid w:val="005D2C48"/>
    <w:rsid w:val="005D2C51"/>
    <w:rsid w:val="005D2CA9"/>
    <w:rsid w:val="005D2CC0"/>
    <w:rsid w:val="005D2CEB"/>
    <w:rsid w:val="005D2D36"/>
    <w:rsid w:val="005D2DAA"/>
    <w:rsid w:val="005D2EC8"/>
    <w:rsid w:val="005D2EDA"/>
    <w:rsid w:val="005D2F45"/>
    <w:rsid w:val="005D2F5E"/>
    <w:rsid w:val="005D3016"/>
    <w:rsid w:val="005D3018"/>
    <w:rsid w:val="005D3019"/>
    <w:rsid w:val="005D302C"/>
    <w:rsid w:val="005D30A9"/>
    <w:rsid w:val="005D30BA"/>
    <w:rsid w:val="005D30D0"/>
    <w:rsid w:val="005D3108"/>
    <w:rsid w:val="005D3124"/>
    <w:rsid w:val="005D3148"/>
    <w:rsid w:val="005D3179"/>
    <w:rsid w:val="005D3184"/>
    <w:rsid w:val="005D31B7"/>
    <w:rsid w:val="005D31C2"/>
    <w:rsid w:val="005D31E1"/>
    <w:rsid w:val="005D321E"/>
    <w:rsid w:val="005D3248"/>
    <w:rsid w:val="005D3266"/>
    <w:rsid w:val="005D3267"/>
    <w:rsid w:val="005D32AA"/>
    <w:rsid w:val="005D330D"/>
    <w:rsid w:val="005D3333"/>
    <w:rsid w:val="005D33D3"/>
    <w:rsid w:val="005D33E8"/>
    <w:rsid w:val="005D341B"/>
    <w:rsid w:val="005D3452"/>
    <w:rsid w:val="005D3454"/>
    <w:rsid w:val="005D34DE"/>
    <w:rsid w:val="005D34F4"/>
    <w:rsid w:val="005D357A"/>
    <w:rsid w:val="005D35F7"/>
    <w:rsid w:val="005D3603"/>
    <w:rsid w:val="005D3634"/>
    <w:rsid w:val="005D36AF"/>
    <w:rsid w:val="005D3887"/>
    <w:rsid w:val="005D38AF"/>
    <w:rsid w:val="005D38E8"/>
    <w:rsid w:val="005D393C"/>
    <w:rsid w:val="005D3948"/>
    <w:rsid w:val="005D395A"/>
    <w:rsid w:val="005D396E"/>
    <w:rsid w:val="005D3982"/>
    <w:rsid w:val="005D39B3"/>
    <w:rsid w:val="005D39F2"/>
    <w:rsid w:val="005D3A65"/>
    <w:rsid w:val="005D3A66"/>
    <w:rsid w:val="005D3A7B"/>
    <w:rsid w:val="005D3A7E"/>
    <w:rsid w:val="005D3AA7"/>
    <w:rsid w:val="005D3AB2"/>
    <w:rsid w:val="005D3B09"/>
    <w:rsid w:val="005D3B2F"/>
    <w:rsid w:val="005D3B77"/>
    <w:rsid w:val="005D3BFF"/>
    <w:rsid w:val="005D3C0E"/>
    <w:rsid w:val="005D3C39"/>
    <w:rsid w:val="005D3C55"/>
    <w:rsid w:val="005D3CF8"/>
    <w:rsid w:val="005D3D05"/>
    <w:rsid w:val="005D3D61"/>
    <w:rsid w:val="005D3DAF"/>
    <w:rsid w:val="005D3E15"/>
    <w:rsid w:val="005D3E16"/>
    <w:rsid w:val="005D3E1F"/>
    <w:rsid w:val="005D3E78"/>
    <w:rsid w:val="005D3E7A"/>
    <w:rsid w:val="005D3E99"/>
    <w:rsid w:val="005D3EA5"/>
    <w:rsid w:val="005D3EAD"/>
    <w:rsid w:val="005D3EE3"/>
    <w:rsid w:val="005D3EE9"/>
    <w:rsid w:val="005D3EFE"/>
    <w:rsid w:val="005D3F90"/>
    <w:rsid w:val="005D4057"/>
    <w:rsid w:val="005D405A"/>
    <w:rsid w:val="005D405E"/>
    <w:rsid w:val="005D40F8"/>
    <w:rsid w:val="005D4139"/>
    <w:rsid w:val="005D41A5"/>
    <w:rsid w:val="005D4252"/>
    <w:rsid w:val="005D4274"/>
    <w:rsid w:val="005D4281"/>
    <w:rsid w:val="005D42CB"/>
    <w:rsid w:val="005D42D4"/>
    <w:rsid w:val="005D433D"/>
    <w:rsid w:val="005D43E8"/>
    <w:rsid w:val="005D43ED"/>
    <w:rsid w:val="005D43FC"/>
    <w:rsid w:val="005D4418"/>
    <w:rsid w:val="005D4436"/>
    <w:rsid w:val="005D4469"/>
    <w:rsid w:val="005D44EE"/>
    <w:rsid w:val="005D4569"/>
    <w:rsid w:val="005D458E"/>
    <w:rsid w:val="005D45D8"/>
    <w:rsid w:val="005D45F8"/>
    <w:rsid w:val="005D4649"/>
    <w:rsid w:val="005D46A1"/>
    <w:rsid w:val="005D46B3"/>
    <w:rsid w:val="005D46B6"/>
    <w:rsid w:val="005D46CC"/>
    <w:rsid w:val="005D4743"/>
    <w:rsid w:val="005D47D6"/>
    <w:rsid w:val="005D4858"/>
    <w:rsid w:val="005D4890"/>
    <w:rsid w:val="005D48C4"/>
    <w:rsid w:val="005D48DA"/>
    <w:rsid w:val="005D4957"/>
    <w:rsid w:val="005D49DE"/>
    <w:rsid w:val="005D4A9F"/>
    <w:rsid w:val="005D4AB5"/>
    <w:rsid w:val="005D4B17"/>
    <w:rsid w:val="005D4BF3"/>
    <w:rsid w:val="005D4C4D"/>
    <w:rsid w:val="005D4C72"/>
    <w:rsid w:val="005D4DBB"/>
    <w:rsid w:val="005D4DC2"/>
    <w:rsid w:val="005D4DFE"/>
    <w:rsid w:val="005D4E05"/>
    <w:rsid w:val="005D4E22"/>
    <w:rsid w:val="005D4E35"/>
    <w:rsid w:val="005D4E8A"/>
    <w:rsid w:val="005D4E8F"/>
    <w:rsid w:val="005D4ECE"/>
    <w:rsid w:val="005D4EE4"/>
    <w:rsid w:val="005D4F0C"/>
    <w:rsid w:val="005D4F39"/>
    <w:rsid w:val="005D4F40"/>
    <w:rsid w:val="005D4F4D"/>
    <w:rsid w:val="005D4F6A"/>
    <w:rsid w:val="005D4F7C"/>
    <w:rsid w:val="005D4F96"/>
    <w:rsid w:val="005D4FE4"/>
    <w:rsid w:val="005D5022"/>
    <w:rsid w:val="005D5023"/>
    <w:rsid w:val="005D505B"/>
    <w:rsid w:val="005D50A8"/>
    <w:rsid w:val="005D518D"/>
    <w:rsid w:val="005D51CD"/>
    <w:rsid w:val="005D526B"/>
    <w:rsid w:val="005D52A6"/>
    <w:rsid w:val="005D52A7"/>
    <w:rsid w:val="005D52DD"/>
    <w:rsid w:val="005D530F"/>
    <w:rsid w:val="005D537D"/>
    <w:rsid w:val="005D5385"/>
    <w:rsid w:val="005D53D6"/>
    <w:rsid w:val="005D53E5"/>
    <w:rsid w:val="005D540C"/>
    <w:rsid w:val="005D5432"/>
    <w:rsid w:val="005D5468"/>
    <w:rsid w:val="005D54A8"/>
    <w:rsid w:val="005D5503"/>
    <w:rsid w:val="005D5506"/>
    <w:rsid w:val="005D550A"/>
    <w:rsid w:val="005D5520"/>
    <w:rsid w:val="005D5541"/>
    <w:rsid w:val="005D557B"/>
    <w:rsid w:val="005D55B3"/>
    <w:rsid w:val="005D55F7"/>
    <w:rsid w:val="005D5601"/>
    <w:rsid w:val="005D5605"/>
    <w:rsid w:val="005D5612"/>
    <w:rsid w:val="005D5641"/>
    <w:rsid w:val="005D5642"/>
    <w:rsid w:val="005D565C"/>
    <w:rsid w:val="005D5674"/>
    <w:rsid w:val="005D5690"/>
    <w:rsid w:val="005D56BA"/>
    <w:rsid w:val="005D574D"/>
    <w:rsid w:val="005D57A8"/>
    <w:rsid w:val="005D581F"/>
    <w:rsid w:val="005D582E"/>
    <w:rsid w:val="005D587B"/>
    <w:rsid w:val="005D58B1"/>
    <w:rsid w:val="005D592D"/>
    <w:rsid w:val="005D5954"/>
    <w:rsid w:val="005D595A"/>
    <w:rsid w:val="005D5973"/>
    <w:rsid w:val="005D5991"/>
    <w:rsid w:val="005D59DC"/>
    <w:rsid w:val="005D5A0F"/>
    <w:rsid w:val="005D5A31"/>
    <w:rsid w:val="005D5A48"/>
    <w:rsid w:val="005D5A5E"/>
    <w:rsid w:val="005D5A96"/>
    <w:rsid w:val="005D5AAB"/>
    <w:rsid w:val="005D5AB4"/>
    <w:rsid w:val="005D5AC1"/>
    <w:rsid w:val="005D5AD1"/>
    <w:rsid w:val="005D5ADE"/>
    <w:rsid w:val="005D5AED"/>
    <w:rsid w:val="005D5B33"/>
    <w:rsid w:val="005D5B36"/>
    <w:rsid w:val="005D5B4B"/>
    <w:rsid w:val="005D5BAD"/>
    <w:rsid w:val="005D5BDF"/>
    <w:rsid w:val="005D5C79"/>
    <w:rsid w:val="005D5C8D"/>
    <w:rsid w:val="005D5CB7"/>
    <w:rsid w:val="005D5CF8"/>
    <w:rsid w:val="005D5D58"/>
    <w:rsid w:val="005D5D64"/>
    <w:rsid w:val="005D5D7E"/>
    <w:rsid w:val="005D5DFE"/>
    <w:rsid w:val="005D5E4A"/>
    <w:rsid w:val="005D5E77"/>
    <w:rsid w:val="005D5E7D"/>
    <w:rsid w:val="005D5EA7"/>
    <w:rsid w:val="005D5EC4"/>
    <w:rsid w:val="005D5EDB"/>
    <w:rsid w:val="005D5EE7"/>
    <w:rsid w:val="005D5F2F"/>
    <w:rsid w:val="005D5F4E"/>
    <w:rsid w:val="005D5FA0"/>
    <w:rsid w:val="005D609B"/>
    <w:rsid w:val="005D60A3"/>
    <w:rsid w:val="005D60D7"/>
    <w:rsid w:val="005D60DE"/>
    <w:rsid w:val="005D6130"/>
    <w:rsid w:val="005D613D"/>
    <w:rsid w:val="005D6150"/>
    <w:rsid w:val="005D6175"/>
    <w:rsid w:val="005D61CB"/>
    <w:rsid w:val="005D6211"/>
    <w:rsid w:val="005D6246"/>
    <w:rsid w:val="005D6272"/>
    <w:rsid w:val="005D628A"/>
    <w:rsid w:val="005D630F"/>
    <w:rsid w:val="005D63C5"/>
    <w:rsid w:val="005D63D9"/>
    <w:rsid w:val="005D640C"/>
    <w:rsid w:val="005D6451"/>
    <w:rsid w:val="005D64BF"/>
    <w:rsid w:val="005D64EB"/>
    <w:rsid w:val="005D651F"/>
    <w:rsid w:val="005D654C"/>
    <w:rsid w:val="005D658F"/>
    <w:rsid w:val="005D65BA"/>
    <w:rsid w:val="005D65BC"/>
    <w:rsid w:val="005D65C4"/>
    <w:rsid w:val="005D65F2"/>
    <w:rsid w:val="005D65FD"/>
    <w:rsid w:val="005D6633"/>
    <w:rsid w:val="005D66A7"/>
    <w:rsid w:val="005D66B0"/>
    <w:rsid w:val="005D6732"/>
    <w:rsid w:val="005D673A"/>
    <w:rsid w:val="005D6756"/>
    <w:rsid w:val="005D678C"/>
    <w:rsid w:val="005D683A"/>
    <w:rsid w:val="005D6868"/>
    <w:rsid w:val="005D688C"/>
    <w:rsid w:val="005D6893"/>
    <w:rsid w:val="005D68A6"/>
    <w:rsid w:val="005D6943"/>
    <w:rsid w:val="005D69CB"/>
    <w:rsid w:val="005D69E2"/>
    <w:rsid w:val="005D6A21"/>
    <w:rsid w:val="005D6A7A"/>
    <w:rsid w:val="005D6A89"/>
    <w:rsid w:val="005D6AA9"/>
    <w:rsid w:val="005D6B24"/>
    <w:rsid w:val="005D6B32"/>
    <w:rsid w:val="005D6B4D"/>
    <w:rsid w:val="005D6C1A"/>
    <w:rsid w:val="005D6C64"/>
    <w:rsid w:val="005D6CDE"/>
    <w:rsid w:val="005D6D81"/>
    <w:rsid w:val="005D6D96"/>
    <w:rsid w:val="005D6DDF"/>
    <w:rsid w:val="005D6DF4"/>
    <w:rsid w:val="005D6E3B"/>
    <w:rsid w:val="005D6E3F"/>
    <w:rsid w:val="005D6E79"/>
    <w:rsid w:val="005D6F62"/>
    <w:rsid w:val="005D6F6C"/>
    <w:rsid w:val="005D6F93"/>
    <w:rsid w:val="005D6FE0"/>
    <w:rsid w:val="005D6FFF"/>
    <w:rsid w:val="005D7024"/>
    <w:rsid w:val="005D702F"/>
    <w:rsid w:val="005D7087"/>
    <w:rsid w:val="005D7090"/>
    <w:rsid w:val="005D70A8"/>
    <w:rsid w:val="005D7140"/>
    <w:rsid w:val="005D71C0"/>
    <w:rsid w:val="005D71FB"/>
    <w:rsid w:val="005D7210"/>
    <w:rsid w:val="005D7245"/>
    <w:rsid w:val="005D725D"/>
    <w:rsid w:val="005D7279"/>
    <w:rsid w:val="005D729E"/>
    <w:rsid w:val="005D72F2"/>
    <w:rsid w:val="005D7339"/>
    <w:rsid w:val="005D7343"/>
    <w:rsid w:val="005D7360"/>
    <w:rsid w:val="005D7361"/>
    <w:rsid w:val="005D7382"/>
    <w:rsid w:val="005D740B"/>
    <w:rsid w:val="005D7487"/>
    <w:rsid w:val="005D7516"/>
    <w:rsid w:val="005D755D"/>
    <w:rsid w:val="005D7586"/>
    <w:rsid w:val="005D75CA"/>
    <w:rsid w:val="005D75CE"/>
    <w:rsid w:val="005D7600"/>
    <w:rsid w:val="005D762B"/>
    <w:rsid w:val="005D7631"/>
    <w:rsid w:val="005D767F"/>
    <w:rsid w:val="005D76BB"/>
    <w:rsid w:val="005D76D8"/>
    <w:rsid w:val="005D7715"/>
    <w:rsid w:val="005D7766"/>
    <w:rsid w:val="005D7787"/>
    <w:rsid w:val="005D77D5"/>
    <w:rsid w:val="005D77DB"/>
    <w:rsid w:val="005D77F2"/>
    <w:rsid w:val="005D78C8"/>
    <w:rsid w:val="005D78D4"/>
    <w:rsid w:val="005D794D"/>
    <w:rsid w:val="005D796A"/>
    <w:rsid w:val="005D79EA"/>
    <w:rsid w:val="005D7AD8"/>
    <w:rsid w:val="005D7AE0"/>
    <w:rsid w:val="005D7AEF"/>
    <w:rsid w:val="005D7AF2"/>
    <w:rsid w:val="005D7B63"/>
    <w:rsid w:val="005D7B6E"/>
    <w:rsid w:val="005D7B8B"/>
    <w:rsid w:val="005D7BC2"/>
    <w:rsid w:val="005D7C31"/>
    <w:rsid w:val="005D7C75"/>
    <w:rsid w:val="005D7CA5"/>
    <w:rsid w:val="005D7D45"/>
    <w:rsid w:val="005D7D93"/>
    <w:rsid w:val="005D7DDE"/>
    <w:rsid w:val="005D7DFF"/>
    <w:rsid w:val="005D7E10"/>
    <w:rsid w:val="005D7F54"/>
    <w:rsid w:val="005D7F65"/>
    <w:rsid w:val="005D7FAA"/>
    <w:rsid w:val="005D7FB7"/>
    <w:rsid w:val="005D7FDD"/>
    <w:rsid w:val="005E009E"/>
    <w:rsid w:val="005E00F1"/>
    <w:rsid w:val="005E011C"/>
    <w:rsid w:val="005E012C"/>
    <w:rsid w:val="005E0160"/>
    <w:rsid w:val="005E017F"/>
    <w:rsid w:val="005E01B0"/>
    <w:rsid w:val="005E01D2"/>
    <w:rsid w:val="005E01E8"/>
    <w:rsid w:val="005E01F9"/>
    <w:rsid w:val="005E0250"/>
    <w:rsid w:val="005E030E"/>
    <w:rsid w:val="005E0322"/>
    <w:rsid w:val="005E0337"/>
    <w:rsid w:val="005E037C"/>
    <w:rsid w:val="005E03E0"/>
    <w:rsid w:val="005E03E4"/>
    <w:rsid w:val="005E040E"/>
    <w:rsid w:val="005E0463"/>
    <w:rsid w:val="005E0495"/>
    <w:rsid w:val="005E0503"/>
    <w:rsid w:val="005E0507"/>
    <w:rsid w:val="005E0587"/>
    <w:rsid w:val="005E059A"/>
    <w:rsid w:val="005E05CE"/>
    <w:rsid w:val="005E05ED"/>
    <w:rsid w:val="005E05F7"/>
    <w:rsid w:val="005E0618"/>
    <w:rsid w:val="005E0634"/>
    <w:rsid w:val="005E06CE"/>
    <w:rsid w:val="005E06ED"/>
    <w:rsid w:val="005E070B"/>
    <w:rsid w:val="005E0740"/>
    <w:rsid w:val="005E0764"/>
    <w:rsid w:val="005E07A3"/>
    <w:rsid w:val="005E07D1"/>
    <w:rsid w:val="005E0808"/>
    <w:rsid w:val="005E0814"/>
    <w:rsid w:val="005E0822"/>
    <w:rsid w:val="005E084E"/>
    <w:rsid w:val="005E0852"/>
    <w:rsid w:val="005E085A"/>
    <w:rsid w:val="005E0861"/>
    <w:rsid w:val="005E0894"/>
    <w:rsid w:val="005E08CA"/>
    <w:rsid w:val="005E08D3"/>
    <w:rsid w:val="005E0923"/>
    <w:rsid w:val="005E0933"/>
    <w:rsid w:val="005E0939"/>
    <w:rsid w:val="005E0972"/>
    <w:rsid w:val="005E098E"/>
    <w:rsid w:val="005E09C1"/>
    <w:rsid w:val="005E09EF"/>
    <w:rsid w:val="005E0A41"/>
    <w:rsid w:val="005E0A72"/>
    <w:rsid w:val="005E0A76"/>
    <w:rsid w:val="005E0A9F"/>
    <w:rsid w:val="005E0AA9"/>
    <w:rsid w:val="005E0AF9"/>
    <w:rsid w:val="005E0B1D"/>
    <w:rsid w:val="005E0C62"/>
    <w:rsid w:val="005E0C68"/>
    <w:rsid w:val="005E0C81"/>
    <w:rsid w:val="005E0CE6"/>
    <w:rsid w:val="005E0D01"/>
    <w:rsid w:val="005E0D3A"/>
    <w:rsid w:val="005E0D40"/>
    <w:rsid w:val="005E0D84"/>
    <w:rsid w:val="005E0E7F"/>
    <w:rsid w:val="005E0EB9"/>
    <w:rsid w:val="005E0EFB"/>
    <w:rsid w:val="005E0F16"/>
    <w:rsid w:val="005E0F74"/>
    <w:rsid w:val="005E0FBA"/>
    <w:rsid w:val="005E0FC8"/>
    <w:rsid w:val="005E0FF6"/>
    <w:rsid w:val="005E0FFC"/>
    <w:rsid w:val="005E1001"/>
    <w:rsid w:val="005E100B"/>
    <w:rsid w:val="005E10F0"/>
    <w:rsid w:val="005E1166"/>
    <w:rsid w:val="005E119D"/>
    <w:rsid w:val="005E11E8"/>
    <w:rsid w:val="005E11F4"/>
    <w:rsid w:val="005E1205"/>
    <w:rsid w:val="005E1210"/>
    <w:rsid w:val="005E128E"/>
    <w:rsid w:val="005E12EC"/>
    <w:rsid w:val="005E1332"/>
    <w:rsid w:val="005E1366"/>
    <w:rsid w:val="005E13E4"/>
    <w:rsid w:val="005E1434"/>
    <w:rsid w:val="005E1590"/>
    <w:rsid w:val="005E15A4"/>
    <w:rsid w:val="005E15C4"/>
    <w:rsid w:val="005E15CA"/>
    <w:rsid w:val="005E1681"/>
    <w:rsid w:val="005E16B4"/>
    <w:rsid w:val="005E16D8"/>
    <w:rsid w:val="005E174E"/>
    <w:rsid w:val="005E1768"/>
    <w:rsid w:val="005E1774"/>
    <w:rsid w:val="005E1786"/>
    <w:rsid w:val="005E17C4"/>
    <w:rsid w:val="005E17C6"/>
    <w:rsid w:val="005E17DB"/>
    <w:rsid w:val="005E17FE"/>
    <w:rsid w:val="005E180B"/>
    <w:rsid w:val="005E181D"/>
    <w:rsid w:val="005E1820"/>
    <w:rsid w:val="005E187D"/>
    <w:rsid w:val="005E18C4"/>
    <w:rsid w:val="005E18DA"/>
    <w:rsid w:val="005E190B"/>
    <w:rsid w:val="005E1915"/>
    <w:rsid w:val="005E197C"/>
    <w:rsid w:val="005E1986"/>
    <w:rsid w:val="005E19D0"/>
    <w:rsid w:val="005E1A27"/>
    <w:rsid w:val="005E1A5A"/>
    <w:rsid w:val="005E1A93"/>
    <w:rsid w:val="005E1A99"/>
    <w:rsid w:val="005E1AB5"/>
    <w:rsid w:val="005E1B09"/>
    <w:rsid w:val="005E1B50"/>
    <w:rsid w:val="005E1B6E"/>
    <w:rsid w:val="005E1B7E"/>
    <w:rsid w:val="005E1BE2"/>
    <w:rsid w:val="005E1C03"/>
    <w:rsid w:val="005E1C19"/>
    <w:rsid w:val="005E1C46"/>
    <w:rsid w:val="005E1CC2"/>
    <w:rsid w:val="005E1CC8"/>
    <w:rsid w:val="005E1D39"/>
    <w:rsid w:val="005E1DC7"/>
    <w:rsid w:val="005E1DFD"/>
    <w:rsid w:val="005E1E74"/>
    <w:rsid w:val="005E1E8D"/>
    <w:rsid w:val="005E1E91"/>
    <w:rsid w:val="005E1F30"/>
    <w:rsid w:val="005E1F80"/>
    <w:rsid w:val="005E1FD6"/>
    <w:rsid w:val="005E2073"/>
    <w:rsid w:val="005E2084"/>
    <w:rsid w:val="005E20EC"/>
    <w:rsid w:val="005E212B"/>
    <w:rsid w:val="005E2150"/>
    <w:rsid w:val="005E2157"/>
    <w:rsid w:val="005E2165"/>
    <w:rsid w:val="005E2211"/>
    <w:rsid w:val="005E2244"/>
    <w:rsid w:val="005E2270"/>
    <w:rsid w:val="005E22A2"/>
    <w:rsid w:val="005E22C2"/>
    <w:rsid w:val="005E23DA"/>
    <w:rsid w:val="005E23FF"/>
    <w:rsid w:val="005E2444"/>
    <w:rsid w:val="005E245A"/>
    <w:rsid w:val="005E2465"/>
    <w:rsid w:val="005E24C1"/>
    <w:rsid w:val="005E2570"/>
    <w:rsid w:val="005E259F"/>
    <w:rsid w:val="005E263C"/>
    <w:rsid w:val="005E2679"/>
    <w:rsid w:val="005E2785"/>
    <w:rsid w:val="005E27CD"/>
    <w:rsid w:val="005E2866"/>
    <w:rsid w:val="005E2916"/>
    <w:rsid w:val="005E292A"/>
    <w:rsid w:val="005E292C"/>
    <w:rsid w:val="005E2930"/>
    <w:rsid w:val="005E2958"/>
    <w:rsid w:val="005E2961"/>
    <w:rsid w:val="005E2967"/>
    <w:rsid w:val="005E2970"/>
    <w:rsid w:val="005E2998"/>
    <w:rsid w:val="005E29AC"/>
    <w:rsid w:val="005E29B7"/>
    <w:rsid w:val="005E29C0"/>
    <w:rsid w:val="005E29CA"/>
    <w:rsid w:val="005E29FD"/>
    <w:rsid w:val="005E2A08"/>
    <w:rsid w:val="005E2A11"/>
    <w:rsid w:val="005E2A51"/>
    <w:rsid w:val="005E2A9D"/>
    <w:rsid w:val="005E2A9E"/>
    <w:rsid w:val="005E2AA6"/>
    <w:rsid w:val="005E2AC3"/>
    <w:rsid w:val="005E2AEE"/>
    <w:rsid w:val="005E2AF0"/>
    <w:rsid w:val="005E2B56"/>
    <w:rsid w:val="005E2B91"/>
    <w:rsid w:val="005E2B9E"/>
    <w:rsid w:val="005E2BD5"/>
    <w:rsid w:val="005E2C1C"/>
    <w:rsid w:val="005E2C9F"/>
    <w:rsid w:val="005E2CA4"/>
    <w:rsid w:val="005E2CAE"/>
    <w:rsid w:val="005E2CBC"/>
    <w:rsid w:val="005E2CC1"/>
    <w:rsid w:val="005E2CCE"/>
    <w:rsid w:val="005E2D03"/>
    <w:rsid w:val="005E2D0A"/>
    <w:rsid w:val="005E2D24"/>
    <w:rsid w:val="005E2D28"/>
    <w:rsid w:val="005E2DB6"/>
    <w:rsid w:val="005E2EDC"/>
    <w:rsid w:val="005E2EE5"/>
    <w:rsid w:val="005E2FDA"/>
    <w:rsid w:val="005E2FDC"/>
    <w:rsid w:val="005E300F"/>
    <w:rsid w:val="005E3044"/>
    <w:rsid w:val="005E3056"/>
    <w:rsid w:val="005E3096"/>
    <w:rsid w:val="005E309A"/>
    <w:rsid w:val="005E30B2"/>
    <w:rsid w:val="005E3187"/>
    <w:rsid w:val="005E3198"/>
    <w:rsid w:val="005E31FC"/>
    <w:rsid w:val="005E3248"/>
    <w:rsid w:val="005E32B0"/>
    <w:rsid w:val="005E32D3"/>
    <w:rsid w:val="005E32D7"/>
    <w:rsid w:val="005E32F1"/>
    <w:rsid w:val="005E330D"/>
    <w:rsid w:val="005E3347"/>
    <w:rsid w:val="005E33CA"/>
    <w:rsid w:val="005E3456"/>
    <w:rsid w:val="005E34AB"/>
    <w:rsid w:val="005E354D"/>
    <w:rsid w:val="005E358F"/>
    <w:rsid w:val="005E3644"/>
    <w:rsid w:val="005E36A2"/>
    <w:rsid w:val="005E36A9"/>
    <w:rsid w:val="005E36AE"/>
    <w:rsid w:val="005E36B4"/>
    <w:rsid w:val="005E36C2"/>
    <w:rsid w:val="005E370C"/>
    <w:rsid w:val="005E3731"/>
    <w:rsid w:val="005E3748"/>
    <w:rsid w:val="005E377F"/>
    <w:rsid w:val="005E378F"/>
    <w:rsid w:val="005E37AF"/>
    <w:rsid w:val="005E3836"/>
    <w:rsid w:val="005E3851"/>
    <w:rsid w:val="005E389B"/>
    <w:rsid w:val="005E38A1"/>
    <w:rsid w:val="005E38E9"/>
    <w:rsid w:val="005E3902"/>
    <w:rsid w:val="005E3909"/>
    <w:rsid w:val="005E398F"/>
    <w:rsid w:val="005E39B0"/>
    <w:rsid w:val="005E39BD"/>
    <w:rsid w:val="005E3A3A"/>
    <w:rsid w:val="005E3B0E"/>
    <w:rsid w:val="005E3B16"/>
    <w:rsid w:val="005E3B2B"/>
    <w:rsid w:val="005E3B46"/>
    <w:rsid w:val="005E3B74"/>
    <w:rsid w:val="005E3BC3"/>
    <w:rsid w:val="005E3BE3"/>
    <w:rsid w:val="005E3CA2"/>
    <w:rsid w:val="005E3CCB"/>
    <w:rsid w:val="005E3D1F"/>
    <w:rsid w:val="005E3D49"/>
    <w:rsid w:val="005E3D6E"/>
    <w:rsid w:val="005E3E1C"/>
    <w:rsid w:val="005E3E2B"/>
    <w:rsid w:val="005E3E52"/>
    <w:rsid w:val="005E3E8E"/>
    <w:rsid w:val="005E3EB0"/>
    <w:rsid w:val="005E3ECF"/>
    <w:rsid w:val="005E3F0B"/>
    <w:rsid w:val="005E3F26"/>
    <w:rsid w:val="005E3F5E"/>
    <w:rsid w:val="005E3F72"/>
    <w:rsid w:val="005E3FF5"/>
    <w:rsid w:val="005E4015"/>
    <w:rsid w:val="005E402B"/>
    <w:rsid w:val="005E4030"/>
    <w:rsid w:val="005E4085"/>
    <w:rsid w:val="005E4091"/>
    <w:rsid w:val="005E40A8"/>
    <w:rsid w:val="005E40D9"/>
    <w:rsid w:val="005E4181"/>
    <w:rsid w:val="005E4192"/>
    <w:rsid w:val="005E41EB"/>
    <w:rsid w:val="005E4229"/>
    <w:rsid w:val="005E424C"/>
    <w:rsid w:val="005E4275"/>
    <w:rsid w:val="005E42B8"/>
    <w:rsid w:val="005E42C6"/>
    <w:rsid w:val="005E42C7"/>
    <w:rsid w:val="005E42EE"/>
    <w:rsid w:val="005E4309"/>
    <w:rsid w:val="005E431E"/>
    <w:rsid w:val="005E4325"/>
    <w:rsid w:val="005E43BB"/>
    <w:rsid w:val="005E43DE"/>
    <w:rsid w:val="005E43F4"/>
    <w:rsid w:val="005E4441"/>
    <w:rsid w:val="005E4449"/>
    <w:rsid w:val="005E4460"/>
    <w:rsid w:val="005E448F"/>
    <w:rsid w:val="005E44F4"/>
    <w:rsid w:val="005E450D"/>
    <w:rsid w:val="005E457D"/>
    <w:rsid w:val="005E4607"/>
    <w:rsid w:val="005E461E"/>
    <w:rsid w:val="005E4643"/>
    <w:rsid w:val="005E467A"/>
    <w:rsid w:val="005E4685"/>
    <w:rsid w:val="005E46B9"/>
    <w:rsid w:val="005E46C9"/>
    <w:rsid w:val="005E46D3"/>
    <w:rsid w:val="005E4739"/>
    <w:rsid w:val="005E475F"/>
    <w:rsid w:val="005E47A5"/>
    <w:rsid w:val="005E47AF"/>
    <w:rsid w:val="005E47E2"/>
    <w:rsid w:val="005E4865"/>
    <w:rsid w:val="005E490B"/>
    <w:rsid w:val="005E4944"/>
    <w:rsid w:val="005E4948"/>
    <w:rsid w:val="005E49D2"/>
    <w:rsid w:val="005E49EA"/>
    <w:rsid w:val="005E49F0"/>
    <w:rsid w:val="005E4A21"/>
    <w:rsid w:val="005E4A23"/>
    <w:rsid w:val="005E4A40"/>
    <w:rsid w:val="005E4A72"/>
    <w:rsid w:val="005E4B18"/>
    <w:rsid w:val="005E4B5A"/>
    <w:rsid w:val="005E4B62"/>
    <w:rsid w:val="005E4C0B"/>
    <w:rsid w:val="005E4C9E"/>
    <w:rsid w:val="005E4CAC"/>
    <w:rsid w:val="005E4CCF"/>
    <w:rsid w:val="005E4D23"/>
    <w:rsid w:val="005E4DA3"/>
    <w:rsid w:val="005E4E09"/>
    <w:rsid w:val="005E4E24"/>
    <w:rsid w:val="005E4E56"/>
    <w:rsid w:val="005E4E70"/>
    <w:rsid w:val="005E4EDA"/>
    <w:rsid w:val="005E4F2F"/>
    <w:rsid w:val="005E4F71"/>
    <w:rsid w:val="005E4F9A"/>
    <w:rsid w:val="005E4F9D"/>
    <w:rsid w:val="005E4FC7"/>
    <w:rsid w:val="005E4FD7"/>
    <w:rsid w:val="005E4FDB"/>
    <w:rsid w:val="005E5092"/>
    <w:rsid w:val="005E50AF"/>
    <w:rsid w:val="005E50BE"/>
    <w:rsid w:val="005E5159"/>
    <w:rsid w:val="005E5183"/>
    <w:rsid w:val="005E5187"/>
    <w:rsid w:val="005E51D1"/>
    <w:rsid w:val="005E5238"/>
    <w:rsid w:val="005E5281"/>
    <w:rsid w:val="005E5282"/>
    <w:rsid w:val="005E529D"/>
    <w:rsid w:val="005E52AF"/>
    <w:rsid w:val="005E52E5"/>
    <w:rsid w:val="005E534C"/>
    <w:rsid w:val="005E5385"/>
    <w:rsid w:val="005E5392"/>
    <w:rsid w:val="005E5426"/>
    <w:rsid w:val="005E5453"/>
    <w:rsid w:val="005E5499"/>
    <w:rsid w:val="005E54C3"/>
    <w:rsid w:val="005E562F"/>
    <w:rsid w:val="005E564A"/>
    <w:rsid w:val="005E566B"/>
    <w:rsid w:val="005E56B3"/>
    <w:rsid w:val="005E5712"/>
    <w:rsid w:val="005E5723"/>
    <w:rsid w:val="005E5794"/>
    <w:rsid w:val="005E57E0"/>
    <w:rsid w:val="005E5853"/>
    <w:rsid w:val="005E5880"/>
    <w:rsid w:val="005E58AD"/>
    <w:rsid w:val="005E58C0"/>
    <w:rsid w:val="005E58E9"/>
    <w:rsid w:val="005E5905"/>
    <w:rsid w:val="005E593C"/>
    <w:rsid w:val="005E5972"/>
    <w:rsid w:val="005E59AF"/>
    <w:rsid w:val="005E5A27"/>
    <w:rsid w:val="005E5AFC"/>
    <w:rsid w:val="005E5B47"/>
    <w:rsid w:val="005E5BBF"/>
    <w:rsid w:val="005E5C4F"/>
    <w:rsid w:val="005E5CC7"/>
    <w:rsid w:val="005E5CE4"/>
    <w:rsid w:val="005E5D0A"/>
    <w:rsid w:val="005E5D26"/>
    <w:rsid w:val="005E5D3A"/>
    <w:rsid w:val="005E5E10"/>
    <w:rsid w:val="005E5ECC"/>
    <w:rsid w:val="005E5F1D"/>
    <w:rsid w:val="005E5F28"/>
    <w:rsid w:val="005E5F2A"/>
    <w:rsid w:val="005E5F48"/>
    <w:rsid w:val="005E5F58"/>
    <w:rsid w:val="005E5F71"/>
    <w:rsid w:val="005E5F95"/>
    <w:rsid w:val="005E5FBB"/>
    <w:rsid w:val="005E5FE3"/>
    <w:rsid w:val="005E5FFB"/>
    <w:rsid w:val="005E6000"/>
    <w:rsid w:val="005E604F"/>
    <w:rsid w:val="005E606F"/>
    <w:rsid w:val="005E60BF"/>
    <w:rsid w:val="005E6102"/>
    <w:rsid w:val="005E6144"/>
    <w:rsid w:val="005E614B"/>
    <w:rsid w:val="005E6155"/>
    <w:rsid w:val="005E615D"/>
    <w:rsid w:val="005E61BB"/>
    <w:rsid w:val="005E61C9"/>
    <w:rsid w:val="005E6226"/>
    <w:rsid w:val="005E624F"/>
    <w:rsid w:val="005E6265"/>
    <w:rsid w:val="005E626F"/>
    <w:rsid w:val="005E628A"/>
    <w:rsid w:val="005E62C1"/>
    <w:rsid w:val="005E62C7"/>
    <w:rsid w:val="005E62E4"/>
    <w:rsid w:val="005E62F2"/>
    <w:rsid w:val="005E6322"/>
    <w:rsid w:val="005E632F"/>
    <w:rsid w:val="005E63AC"/>
    <w:rsid w:val="005E6495"/>
    <w:rsid w:val="005E64BD"/>
    <w:rsid w:val="005E64F1"/>
    <w:rsid w:val="005E652E"/>
    <w:rsid w:val="005E653D"/>
    <w:rsid w:val="005E657C"/>
    <w:rsid w:val="005E6580"/>
    <w:rsid w:val="005E658D"/>
    <w:rsid w:val="005E658F"/>
    <w:rsid w:val="005E65EE"/>
    <w:rsid w:val="005E660F"/>
    <w:rsid w:val="005E665A"/>
    <w:rsid w:val="005E6676"/>
    <w:rsid w:val="005E668C"/>
    <w:rsid w:val="005E670B"/>
    <w:rsid w:val="005E6713"/>
    <w:rsid w:val="005E676A"/>
    <w:rsid w:val="005E6797"/>
    <w:rsid w:val="005E67AA"/>
    <w:rsid w:val="005E67AF"/>
    <w:rsid w:val="005E67C9"/>
    <w:rsid w:val="005E67D0"/>
    <w:rsid w:val="005E67FA"/>
    <w:rsid w:val="005E680D"/>
    <w:rsid w:val="005E6859"/>
    <w:rsid w:val="005E68A1"/>
    <w:rsid w:val="005E68CD"/>
    <w:rsid w:val="005E68DB"/>
    <w:rsid w:val="005E68E9"/>
    <w:rsid w:val="005E691A"/>
    <w:rsid w:val="005E6942"/>
    <w:rsid w:val="005E694A"/>
    <w:rsid w:val="005E6971"/>
    <w:rsid w:val="005E6977"/>
    <w:rsid w:val="005E6979"/>
    <w:rsid w:val="005E6985"/>
    <w:rsid w:val="005E6A5B"/>
    <w:rsid w:val="005E6ADA"/>
    <w:rsid w:val="005E6B14"/>
    <w:rsid w:val="005E6B1F"/>
    <w:rsid w:val="005E6B21"/>
    <w:rsid w:val="005E6B6A"/>
    <w:rsid w:val="005E6BB4"/>
    <w:rsid w:val="005E6BD1"/>
    <w:rsid w:val="005E6C0D"/>
    <w:rsid w:val="005E6C33"/>
    <w:rsid w:val="005E6C72"/>
    <w:rsid w:val="005E6CCB"/>
    <w:rsid w:val="005E6CD9"/>
    <w:rsid w:val="005E6CEC"/>
    <w:rsid w:val="005E6D4E"/>
    <w:rsid w:val="005E6D93"/>
    <w:rsid w:val="005E6DB0"/>
    <w:rsid w:val="005E6DC9"/>
    <w:rsid w:val="005E6DD7"/>
    <w:rsid w:val="005E6DF4"/>
    <w:rsid w:val="005E6E2D"/>
    <w:rsid w:val="005E6EA9"/>
    <w:rsid w:val="005E6EF8"/>
    <w:rsid w:val="005E6F67"/>
    <w:rsid w:val="005E6F74"/>
    <w:rsid w:val="005E6F9F"/>
    <w:rsid w:val="005E6FE2"/>
    <w:rsid w:val="005E702F"/>
    <w:rsid w:val="005E706D"/>
    <w:rsid w:val="005E70D1"/>
    <w:rsid w:val="005E7197"/>
    <w:rsid w:val="005E71D9"/>
    <w:rsid w:val="005E71F4"/>
    <w:rsid w:val="005E71F9"/>
    <w:rsid w:val="005E7223"/>
    <w:rsid w:val="005E722F"/>
    <w:rsid w:val="005E7249"/>
    <w:rsid w:val="005E7283"/>
    <w:rsid w:val="005E72CC"/>
    <w:rsid w:val="005E7308"/>
    <w:rsid w:val="005E731E"/>
    <w:rsid w:val="005E7376"/>
    <w:rsid w:val="005E739F"/>
    <w:rsid w:val="005E73C3"/>
    <w:rsid w:val="005E73CA"/>
    <w:rsid w:val="005E73D1"/>
    <w:rsid w:val="005E7415"/>
    <w:rsid w:val="005E7416"/>
    <w:rsid w:val="005E7432"/>
    <w:rsid w:val="005E7434"/>
    <w:rsid w:val="005E747C"/>
    <w:rsid w:val="005E747D"/>
    <w:rsid w:val="005E7513"/>
    <w:rsid w:val="005E751C"/>
    <w:rsid w:val="005E7533"/>
    <w:rsid w:val="005E757E"/>
    <w:rsid w:val="005E75B6"/>
    <w:rsid w:val="005E75BC"/>
    <w:rsid w:val="005E75C3"/>
    <w:rsid w:val="005E75E5"/>
    <w:rsid w:val="005E7622"/>
    <w:rsid w:val="005E7635"/>
    <w:rsid w:val="005E7646"/>
    <w:rsid w:val="005E765B"/>
    <w:rsid w:val="005E7687"/>
    <w:rsid w:val="005E7689"/>
    <w:rsid w:val="005E768A"/>
    <w:rsid w:val="005E76D3"/>
    <w:rsid w:val="005E771D"/>
    <w:rsid w:val="005E7743"/>
    <w:rsid w:val="005E77C7"/>
    <w:rsid w:val="005E7850"/>
    <w:rsid w:val="005E785C"/>
    <w:rsid w:val="005E7870"/>
    <w:rsid w:val="005E7939"/>
    <w:rsid w:val="005E793B"/>
    <w:rsid w:val="005E79F9"/>
    <w:rsid w:val="005E7A1C"/>
    <w:rsid w:val="005E7A4E"/>
    <w:rsid w:val="005E7A56"/>
    <w:rsid w:val="005E7A6C"/>
    <w:rsid w:val="005E7A9F"/>
    <w:rsid w:val="005E7AA8"/>
    <w:rsid w:val="005E7AE3"/>
    <w:rsid w:val="005E7B3B"/>
    <w:rsid w:val="005E7BB7"/>
    <w:rsid w:val="005E7BC6"/>
    <w:rsid w:val="005E7C06"/>
    <w:rsid w:val="005E7C63"/>
    <w:rsid w:val="005E7C7B"/>
    <w:rsid w:val="005E7CF9"/>
    <w:rsid w:val="005E7D2C"/>
    <w:rsid w:val="005E7D3B"/>
    <w:rsid w:val="005E7D49"/>
    <w:rsid w:val="005E7D4F"/>
    <w:rsid w:val="005E7D51"/>
    <w:rsid w:val="005E7DA8"/>
    <w:rsid w:val="005E7DE9"/>
    <w:rsid w:val="005E7E4D"/>
    <w:rsid w:val="005E7E8A"/>
    <w:rsid w:val="005E7E8B"/>
    <w:rsid w:val="005E7EBD"/>
    <w:rsid w:val="005E7EF3"/>
    <w:rsid w:val="005E7F07"/>
    <w:rsid w:val="005E7F22"/>
    <w:rsid w:val="005E7F6F"/>
    <w:rsid w:val="005E7FFA"/>
    <w:rsid w:val="005F0029"/>
    <w:rsid w:val="005F0039"/>
    <w:rsid w:val="005F007D"/>
    <w:rsid w:val="005F008D"/>
    <w:rsid w:val="005F009D"/>
    <w:rsid w:val="005F00AA"/>
    <w:rsid w:val="005F00F9"/>
    <w:rsid w:val="005F0148"/>
    <w:rsid w:val="005F0154"/>
    <w:rsid w:val="005F029E"/>
    <w:rsid w:val="005F02C2"/>
    <w:rsid w:val="005F02D2"/>
    <w:rsid w:val="005F02F4"/>
    <w:rsid w:val="005F035F"/>
    <w:rsid w:val="005F0368"/>
    <w:rsid w:val="005F0377"/>
    <w:rsid w:val="005F03A9"/>
    <w:rsid w:val="005F03B8"/>
    <w:rsid w:val="005F03C7"/>
    <w:rsid w:val="005F042E"/>
    <w:rsid w:val="005F044F"/>
    <w:rsid w:val="005F0452"/>
    <w:rsid w:val="005F047F"/>
    <w:rsid w:val="005F050B"/>
    <w:rsid w:val="005F0547"/>
    <w:rsid w:val="005F057C"/>
    <w:rsid w:val="005F05A9"/>
    <w:rsid w:val="005F05CC"/>
    <w:rsid w:val="005F0620"/>
    <w:rsid w:val="005F068E"/>
    <w:rsid w:val="005F06A9"/>
    <w:rsid w:val="005F06BD"/>
    <w:rsid w:val="005F06EE"/>
    <w:rsid w:val="005F0712"/>
    <w:rsid w:val="005F0724"/>
    <w:rsid w:val="005F0784"/>
    <w:rsid w:val="005F07AA"/>
    <w:rsid w:val="005F07BB"/>
    <w:rsid w:val="005F07CC"/>
    <w:rsid w:val="005F07DC"/>
    <w:rsid w:val="005F07DF"/>
    <w:rsid w:val="005F082B"/>
    <w:rsid w:val="005F0890"/>
    <w:rsid w:val="005F08C7"/>
    <w:rsid w:val="005F0918"/>
    <w:rsid w:val="005F093D"/>
    <w:rsid w:val="005F0948"/>
    <w:rsid w:val="005F09E7"/>
    <w:rsid w:val="005F09FD"/>
    <w:rsid w:val="005F0A27"/>
    <w:rsid w:val="005F0A50"/>
    <w:rsid w:val="005F0A55"/>
    <w:rsid w:val="005F0A72"/>
    <w:rsid w:val="005F0A85"/>
    <w:rsid w:val="005F0AA9"/>
    <w:rsid w:val="005F0B46"/>
    <w:rsid w:val="005F0B54"/>
    <w:rsid w:val="005F0B6D"/>
    <w:rsid w:val="005F0B86"/>
    <w:rsid w:val="005F0BDD"/>
    <w:rsid w:val="005F0D1C"/>
    <w:rsid w:val="005F0DC8"/>
    <w:rsid w:val="005F0DD7"/>
    <w:rsid w:val="005F0DDF"/>
    <w:rsid w:val="005F0E17"/>
    <w:rsid w:val="005F0E40"/>
    <w:rsid w:val="005F0E88"/>
    <w:rsid w:val="005F0FB6"/>
    <w:rsid w:val="005F0FFC"/>
    <w:rsid w:val="005F104E"/>
    <w:rsid w:val="005F1055"/>
    <w:rsid w:val="005F1078"/>
    <w:rsid w:val="005F10B0"/>
    <w:rsid w:val="005F10D8"/>
    <w:rsid w:val="005F10F9"/>
    <w:rsid w:val="005F10FC"/>
    <w:rsid w:val="005F110D"/>
    <w:rsid w:val="005F1133"/>
    <w:rsid w:val="005F11C8"/>
    <w:rsid w:val="005F11DB"/>
    <w:rsid w:val="005F11E0"/>
    <w:rsid w:val="005F11FA"/>
    <w:rsid w:val="005F11FE"/>
    <w:rsid w:val="005F1270"/>
    <w:rsid w:val="005F1276"/>
    <w:rsid w:val="005F12E4"/>
    <w:rsid w:val="005F1311"/>
    <w:rsid w:val="005F1333"/>
    <w:rsid w:val="005F13DB"/>
    <w:rsid w:val="005F143C"/>
    <w:rsid w:val="005F1490"/>
    <w:rsid w:val="005F1491"/>
    <w:rsid w:val="005F149F"/>
    <w:rsid w:val="005F14AE"/>
    <w:rsid w:val="005F14C3"/>
    <w:rsid w:val="005F1544"/>
    <w:rsid w:val="005F154C"/>
    <w:rsid w:val="005F155F"/>
    <w:rsid w:val="005F159A"/>
    <w:rsid w:val="005F15D4"/>
    <w:rsid w:val="005F1659"/>
    <w:rsid w:val="005F16DE"/>
    <w:rsid w:val="005F16FB"/>
    <w:rsid w:val="005F1706"/>
    <w:rsid w:val="005F1713"/>
    <w:rsid w:val="005F172E"/>
    <w:rsid w:val="005F17E2"/>
    <w:rsid w:val="005F17F9"/>
    <w:rsid w:val="005F184F"/>
    <w:rsid w:val="005F1862"/>
    <w:rsid w:val="005F18E0"/>
    <w:rsid w:val="005F1986"/>
    <w:rsid w:val="005F1999"/>
    <w:rsid w:val="005F19CA"/>
    <w:rsid w:val="005F1A0E"/>
    <w:rsid w:val="005F1A3C"/>
    <w:rsid w:val="005F1A5E"/>
    <w:rsid w:val="005F1A7A"/>
    <w:rsid w:val="005F1A9D"/>
    <w:rsid w:val="005F1A9E"/>
    <w:rsid w:val="005F1AB9"/>
    <w:rsid w:val="005F1B9F"/>
    <w:rsid w:val="005F1BE3"/>
    <w:rsid w:val="005F1BE4"/>
    <w:rsid w:val="005F1BF8"/>
    <w:rsid w:val="005F1BFB"/>
    <w:rsid w:val="005F1C3C"/>
    <w:rsid w:val="005F1C58"/>
    <w:rsid w:val="005F1C85"/>
    <w:rsid w:val="005F1C96"/>
    <w:rsid w:val="005F1D0B"/>
    <w:rsid w:val="005F1D7B"/>
    <w:rsid w:val="005F1D88"/>
    <w:rsid w:val="005F1DC2"/>
    <w:rsid w:val="005F1DF1"/>
    <w:rsid w:val="005F1E01"/>
    <w:rsid w:val="005F1E3C"/>
    <w:rsid w:val="005F1E72"/>
    <w:rsid w:val="005F1E9B"/>
    <w:rsid w:val="005F1ED1"/>
    <w:rsid w:val="005F1F06"/>
    <w:rsid w:val="005F1F36"/>
    <w:rsid w:val="005F1F3E"/>
    <w:rsid w:val="005F1F47"/>
    <w:rsid w:val="005F1F6B"/>
    <w:rsid w:val="005F1FF3"/>
    <w:rsid w:val="005F2010"/>
    <w:rsid w:val="005F201C"/>
    <w:rsid w:val="005F2020"/>
    <w:rsid w:val="005F2028"/>
    <w:rsid w:val="005F209F"/>
    <w:rsid w:val="005F20AB"/>
    <w:rsid w:val="005F20B4"/>
    <w:rsid w:val="005F2108"/>
    <w:rsid w:val="005F2124"/>
    <w:rsid w:val="005F212D"/>
    <w:rsid w:val="005F2171"/>
    <w:rsid w:val="005F2179"/>
    <w:rsid w:val="005F21B8"/>
    <w:rsid w:val="005F2204"/>
    <w:rsid w:val="005F2207"/>
    <w:rsid w:val="005F2258"/>
    <w:rsid w:val="005F225D"/>
    <w:rsid w:val="005F229E"/>
    <w:rsid w:val="005F22C6"/>
    <w:rsid w:val="005F22D4"/>
    <w:rsid w:val="005F22E3"/>
    <w:rsid w:val="005F2313"/>
    <w:rsid w:val="005F2354"/>
    <w:rsid w:val="005F2390"/>
    <w:rsid w:val="005F2391"/>
    <w:rsid w:val="005F2424"/>
    <w:rsid w:val="005F2476"/>
    <w:rsid w:val="005F249D"/>
    <w:rsid w:val="005F24B5"/>
    <w:rsid w:val="005F2629"/>
    <w:rsid w:val="005F263C"/>
    <w:rsid w:val="005F26F0"/>
    <w:rsid w:val="005F2779"/>
    <w:rsid w:val="005F27D7"/>
    <w:rsid w:val="005F2805"/>
    <w:rsid w:val="005F2809"/>
    <w:rsid w:val="005F2852"/>
    <w:rsid w:val="005F28DE"/>
    <w:rsid w:val="005F28EB"/>
    <w:rsid w:val="005F2921"/>
    <w:rsid w:val="005F2929"/>
    <w:rsid w:val="005F29D6"/>
    <w:rsid w:val="005F2A7F"/>
    <w:rsid w:val="005F2AD6"/>
    <w:rsid w:val="005F2B06"/>
    <w:rsid w:val="005F2BC1"/>
    <w:rsid w:val="005F2BC2"/>
    <w:rsid w:val="005F2BD9"/>
    <w:rsid w:val="005F2C1C"/>
    <w:rsid w:val="005F2C77"/>
    <w:rsid w:val="005F2C95"/>
    <w:rsid w:val="005F2CAC"/>
    <w:rsid w:val="005F2CEA"/>
    <w:rsid w:val="005F2D3C"/>
    <w:rsid w:val="005F2D71"/>
    <w:rsid w:val="005F2F55"/>
    <w:rsid w:val="005F2F91"/>
    <w:rsid w:val="005F2FC4"/>
    <w:rsid w:val="005F2FD0"/>
    <w:rsid w:val="005F2FE7"/>
    <w:rsid w:val="005F307E"/>
    <w:rsid w:val="005F30B9"/>
    <w:rsid w:val="005F30BE"/>
    <w:rsid w:val="005F30EB"/>
    <w:rsid w:val="005F312D"/>
    <w:rsid w:val="005F3135"/>
    <w:rsid w:val="005F3172"/>
    <w:rsid w:val="005F3176"/>
    <w:rsid w:val="005F323C"/>
    <w:rsid w:val="005F3240"/>
    <w:rsid w:val="005F328B"/>
    <w:rsid w:val="005F32A3"/>
    <w:rsid w:val="005F336E"/>
    <w:rsid w:val="005F338E"/>
    <w:rsid w:val="005F33D2"/>
    <w:rsid w:val="005F3427"/>
    <w:rsid w:val="005F34A7"/>
    <w:rsid w:val="005F351D"/>
    <w:rsid w:val="005F353E"/>
    <w:rsid w:val="005F3551"/>
    <w:rsid w:val="005F360F"/>
    <w:rsid w:val="005F3673"/>
    <w:rsid w:val="005F36FC"/>
    <w:rsid w:val="005F3739"/>
    <w:rsid w:val="005F3793"/>
    <w:rsid w:val="005F37DB"/>
    <w:rsid w:val="005F383F"/>
    <w:rsid w:val="005F3845"/>
    <w:rsid w:val="005F38CF"/>
    <w:rsid w:val="005F38F3"/>
    <w:rsid w:val="005F3911"/>
    <w:rsid w:val="005F3916"/>
    <w:rsid w:val="005F392D"/>
    <w:rsid w:val="005F3966"/>
    <w:rsid w:val="005F39E2"/>
    <w:rsid w:val="005F3A0E"/>
    <w:rsid w:val="005F3A26"/>
    <w:rsid w:val="005F3A8B"/>
    <w:rsid w:val="005F3AB3"/>
    <w:rsid w:val="005F3B3C"/>
    <w:rsid w:val="005F3B4D"/>
    <w:rsid w:val="005F3BAB"/>
    <w:rsid w:val="005F3CD0"/>
    <w:rsid w:val="005F3CDA"/>
    <w:rsid w:val="005F3D01"/>
    <w:rsid w:val="005F3D72"/>
    <w:rsid w:val="005F3DEA"/>
    <w:rsid w:val="005F3E19"/>
    <w:rsid w:val="005F3E24"/>
    <w:rsid w:val="005F3E8D"/>
    <w:rsid w:val="005F3E9D"/>
    <w:rsid w:val="005F3EA4"/>
    <w:rsid w:val="005F3EF3"/>
    <w:rsid w:val="005F3F15"/>
    <w:rsid w:val="005F3F28"/>
    <w:rsid w:val="005F3F74"/>
    <w:rsid w:val="005F3FDA"/>
    <w:rsid w:val="005F3FE4"/>
    <w:rsid w:val="005F3FFC"/>
    <w:rsid w:val="005F4026"/>
    <w:rsid w:val="005F4065"/>
    <w:rsid w:val="005F409E"/>
    <w:rsid w:val="005F40E9"/>
    <w:rsid w:val="005F416E"/>
    <w:rsid w:val="005F41BC"/>
    <w:rsid w:val="005F41C7"/>
    <w:rsid w:val="005F4225"/>
    <w:rsid w:val="005F4260"/>
    <w:rsid w:val="005F4284"/>
    <w:rsid w:val="005F42CC"/>
    <w:rsid w:val="005F42DA"/>
    <w:rsid w:val="005F437C"/>
    <w:rsid w:val="005F438A"/>
    <w:rsid w:val="005F43DD"/>
    <w:rsid w:val="005F4423"/>
    <w:rsid w:val="005F449F"/>
    <w:rsid w:val="005F44AC"/>
    <w:rsid w:val="005F44C3"/>
    <w:rsid w:val="005F4523"/>
    <w:rsid w:val="005F4526"/>
    <w:rsid w:val="005F4534"/>
    <w:rsid w:val="005F4561"/>
    <w:rsid w:val="005F45A2"/>
    <w:rsid w:val="005F45C8"/>
    <w:rsid w:val="005F4690"/>
    <w:rsid w:val="005F46CC"/>
    <w:rsid w:val="005F46F0"/>
    <w:rsid w:val="005F4715"/>
    <w:rsid w:val="005F4750"/>
    <w:rsid w:val="005F477A"/>
    <w:rsid w:val="005F47A6"/>
    <w:rsid w:val="005F47CC"/>
    <w:rsid w:val="005F47D1"/>
    <w:rsid w:val="005F4833"/>
    <w:rsid w:val="005F484C"/>
    <w:rsid w:val="005F488A"/>
    <w:rsid w:val="005F489C"/>
    <w:rsid w:val="005F48D0"/>
    <w:rsid w:val="005F48DC"/>
    <w:rsid w:val="005F48EE"/>
    <w:rsid w:val="005F4918"/>
    <w:rsid w:val="005F4923"/>
    <w:rsid w:val="005F4943"/>
    <w:rsid w:val="005F4976"/>
    <w:rsid w:val="005F49A4"/>
    <w:rsid w:val="005F4A02"/>
    <w:rsid w:val="005F4A1B"/>
    <w:rsid w:val="005F4A4B"/>
    <w:rsid w:val="005F4A56"/>
    <w:rsid w:val="005F4A71"/>
    <w:rsid w:val="005F4A95"/>
    <w:rsid w:val="005F4A9C"/>
    <w:rsid w:val="005F4AB0"/>
    <w:rsid w:val="005F4AC6"/>
    <w:rsid w:val="005F4B3A"/>
    <w:rsid w:val="005F4B3E"/>
    <w:rsid w:val="005F4B65"/>
    <w:rsid w:val="005F4B7C"/>
    <w:rsid w:val="005F4BC3"/>
    <w:rsid w:val="005F4BFC"/>
    <w:rsid w:val="005F4CCD"/>
    <w:rsid w:val="005F4D98"/>
    <w:rsid w:val="005F4DE3"/>
    <w:rsid w:val="005F4E05"/>
    <w:rsid w:val="005F4E23"/>
    <w:rsid w:val="005F4E26"/>
    <w:rsid w:val="005F4E35"/>
    <w:rsid w:val="005F4F97"/>
    <w:rsid w:val="005F4FA2"/>
    <w:rsid w:val="005F5024"/>
    <w:rsid w:val="005F503E"/>
    <w:rsid w:val="005F5063"/>
    <w:rsid w:val="005F507A"/>
    <w:rsid w:val="005F50AB"/>
    <w:rsid w:val="005F50E8"/>
    <w:rsid w:val="005F511E"/>
    <w:rsid w:val="005F511F"/>
    <w:rsid w:val="005F517D"/>
    <w:rsid w:val="005F521A"/>
    <w:rsid w:val="005F521D"/>
    <w:rsid w:val="005F5236"/>
    <w:rsid w:val="005F527F"/>
    <w:rsid w:val="005F52C8"/>
    <w:rsid w:val="005F52FC"/>
    <w:rsid w:val="005F5301"/>
    <w:rsid w:val="005F530E"/>
    <w:rsid w:val="005F5378"/>
    <w:rsid w:val="005F53BD"/>
    <w:rsid w:val="005F53D7"/>
    <w:rsid w:val="005F53FB"/>
    <w:rsid w:val="005F547A"/>
    <w:rsid w:val="005F54CA"/>
    <w:rsid w:val="005F5505"/>
    <w:rsid w:val="005F5559"/>
    <w:rsid w:val="005F55AC"/>
    <w:rsid w:val="005F5624"/>
    <w:rsid w:val="005F56C6"/>
    <w:rsid w:val="005F56CF"/>
    <w:rsid w:val="005F5790"/>
    <w:rsid w:val="005F57A4"/>
    <w:rsid w:val="005F5826"/>
    <w:rsid w:val="005F585F"/>
    <w:rsid w:val="005F5874"/>
    <w:rsid w:val="005F5898"/>
    <w:rsid w:val="005F58B5"/>
    <w:rsid w:val="005F5923"/>
    <w:rsid w:val="005F596C"/>
    <w:rsid w:val="005F59FB"/>
    <w:rsid w:val="005F5A54"/>
    <w:rsid w:val="005F5A5D"/>
    <w:rsid w:val="005F5A87"/>
    <w:rsid w:val="005F5ACB"/>
    <w:rsid w:val="005F5ADD"/>
    <w:rsid w:val="005F5B8C"/>
    <w:rsid w:val="005F5BD0"/>
    <w:rsid w:val="005F5BF6"/>
    <w:rsid w:val="005F5C99"/>
    <w:rsid w:val="005F5CEE"/>
    <w:rsid w:val="005F5CF2"/>
    <w:rsid w:val="005F5D18"/>
    <w:rsid w:val="005F5D2B"/>
    <w:rsid w:val="005F5D2C"/>
    <w:rsid w:val="005F5D4F"/>
    <w:rsid w:val="005F5D65"/>
    <w:rsid w:val="005F5DA2"/>
    <w:rsid w:val="005F5DD3"/>
    <w:rsid w:val="005F5DDB"/>
    <w:rsid w:val="005F5DE7"/>
    <w:rsid w:val="005F5E59"/>
    <w:rsid w:val="005F5E7E"/>
    <w:rsid w:val="005F5E80"/>
    <w:rsid w:val="005F5E93"/>
    <w:rsid w:val="005F5E9C"/>
    <w:rsid w:val="005F5EC4"/>
    <w:rsid w:val="005F5EC5"/>
    <w:rsid w:val="005F5EDB"/>
    <w:rsid w:val="005F5EDE"/>
    <w:rsid w:val="005F5F67"/>
    <w:rsid w:val="005F600D"/>
    <w:rsid w:val="005F60C1"/>
    <w:rsid w:val="005F60CD"/>
    <w:rsid w:val="005F60D4"/>
    <w:rsid w:val="005F60EE"/>
    <w:rsid w:val="005F610A"/>
    <w:rsid w:val="005F6150"/>
    <w:rsid w:val="005F6159"/>
    <w:rsid w:val="005F6161"/>
    <w:rsid w:val="005F619B"/>
    <w:rsid w:val="005F61B0"/>
    <w:rsid w:val="005F61CC"/>
    <w:rsid w:val="005F61D3"/>
    <w:rsid w:val="005F61F0"/>
    <w:rsid w:val="005F634F"/>
    <w:rsid w:val="005F635D"/>
    <w:rsid w:val="005F6397"/>
    <w:rsid w:val="005F63BD"/>
    <w:rsid w:val="005F63C7"/>
    <w:rsid w:val="005F6426"/>
    <w:rsid w:val="005F6429"/>
    <w:rsid w:val="005F6484"/>
    <w:rsid w:val="005F6499"/>
    <w:rsid w:val="005F64B0"/>
    <w:rsid w:val="005F64E0"/>
    <w:rsid w:val="005F6515"/>
    <w:rsid w:val="005F6593"/>
    <w:rsid w:val="005F6599"/>
    <w:rsid w:val="005F65BC"/>
    <w:rsid w:val="005F6618"/>
    <w:rsid w:val="005F663C"/>
    <w:rsid w:val="005F66BA"/>
    <w:rsid w:val="005F6703"/>
    <w:rsid w:val="005F6709"/>
    <w:rsid w:val="005F674A"/>
    <w:rsid w:val="005F6764"/>
    <w:rsid w:val="005F6782"/>
    <w:rsid w:val="005F678E"/>
    <w:rsid w:val="005F6849"/>
    <w:rsid w:val="005F6852"/>
    <w:rsid w:val="005F6874"/>
    <w:rsid w:val="005F68A5"/>
    <w:rsid w:val="005F6939"/>
    <w:rsid w:val="005F694D"/>
    <w:rsid w:val="005F6974"/>
    <w:rsid w:val="005F69F2"/>
    <w:rsid w:val="005F6A0E"/>
    <w:rsid w:val="005F6A15"/>
    <w:rsid w:val="005F6AEC"/>
    <w:rsid w:val="005F6B02"/>
    <w:rsid w:val="005F6B59"/>
    <w:rsid w:val="005F6BC9"/>
    <w:rsid w:val="005F6C56"/>
    <w:rsid w:val="005F6C83"/>
    <w:rsid w:val="005F6CAD"/>
    <w:rsid w:val="005F6CC8"/>
    <w:rsid w:val="005F6CE8"/>
    <w:rsid w:val="005F6D13"/>
    <w:rsid w:val="005F6D51"/>
    <w:rsid w:val="005F6D52"/>
    <w:rsid w:val="005F6D71"/>
    <w:rsid w:val="005F6D7A"/>
    <w:rsid w:val="005F6D9B"/>
    <w:rsid w:val="005F6DC7"/>
    <w:rsid w:val="005F6DE0"/>
    <w:rsid w:val="005F6DF0"/>
    <w:rsid w:val="005F6E33"/>
    <w:rsid w:val="005F6E81"/>
    <w:rsid w:val="005F6EAB"/>
    <w:rsid w:val="005F6F16"/>
    <w:rsid w:val="005F6F28"/>
    <w:rsid w:val="005F6F5F"/>
    <w:rsid w:val="005F6F7E"/>
    <w:rsid w:val="005F701F"/>
    <w:rsid w:val="005F708A"/>
    <w:rsid w:val="005F7105"/>
    <w:rsid w:val="005F7109"/>
    <w:rsid w:val="005F7165"/>
    <w:rsid w:val="005F7170"/>
    <w:rsid w:val="005F725E"/>
    <w:rsid w:val="005F72CF"/>
    <w:rsid w:val="005F7322"/>
    <w:rsid w:val="005F7349"/>
    <w:rsid w:val="005F73C6"/>
    <w:rsid w:val="005F74AF"/>
    <w:rsid w:val="005F7512"/>
    <w:rsid w:val="005F7557"/>
    <w:rsid w:val="005F7579"/>
    <w:rsid w:val="005F75C9"/>
    <w:rsid w:val="005F75CD"/>
    <w:rsid w:val="005F7618"/>
    <w:rsid w:val="005F76B9"/>
    <w:rsid w:val="005F76EF"/>
    <w:rsid w:val="005F7718"/>
    <w:rsid w:val="005F77D9"/>
    <w:rsid w:val="005F77FA"/>
    <w:rsid w:val="005F781D"/>
    <w:rsid w:val="005F782D"/>
    <w:rsid w:val="005F7872"/>
    <w:rsid w:val="005F7887"/>
    <w:rsid w:val="005F788B"/>
    <w:rsid w:val="005F788F"/>
    <w:rsid w:val="005F78AF"/>
    <w:rsid w:val="005F78EE"/>
    <w:rsid w:val="005F7A26"/>
    <w:rsid w:val="005F7A5F"/>
    <w:rsid w:val="005F7A74"/>
    <w:rsid w:val="005F7B7D"/>
    <w:rsid w:val="005F7BDB"/>
    <w:rsid w:val="005F7C46"/>
    <w:rsid w:val="005F7C61"/>
    <w:rsid w:val="005F7D1E"/>
    <w:rsid w:val="005F7D67"/>
    <w:rsid w:val="005F7DC7"/>
    <w:rsid w:val="005F7DE3"/>
    <w:rsid w:val="005F7E0F"/>
    <w:rsid w:val="005F7E3F"/>
    <w:rsid w:val="005F7E64"/>
    <w:rsid w:val="005F7ED7"/>
    <w:rsid w:val="005F7EDD"/>
    <w:rsid w:val="005F7EF2"/>
    <w:rsid w:val="00600004"/>
    <w:rsid w:val="00600025"/>
    <w:rsid w:val="0060005C"/>
    <w:rsid w:val="00600062"/>
    <w:rsid w:val="006000EE"/>
    <w:rsid w:val="00600192"/>
    <w:rsid w:val="0060019C"/>
    <w:rsid w:val="006001EC"/>
    <w:rsid w:val="0060022C"/>
    <w:rsid w:val="006002A6"/>
    <w:rsid w:val="006002AF"/>
    <w:rsid w:val="00600350"/>
    <w:rsid w:val="0060035A"/>
    <w:rsid w:val="0060037B"/>
    <w:rsid w:val="006003AC"/>
    <w:rsid w:val="006003CE"/>
    <w:rsid w:val="0060040E"/>
    <w:rsid w:val="0060042A"/>
    <w:rsid w:val="00600453"/>
    <w:rsid w:val="00600483"/>
    <w:rsid w:val="006004A3"/>
    <w:rsid w:val="006004F4"/>
    <w:rsid w:val="0060051A"/>
    <w:rsid w:val="0060052E"/>
    <w:rsid w:val="0060053B"/>
    <w:rsid w:val="0060056C"/>
    <w:rsid w:val="0060056F"/>
    <w:rsid w:val="006005D4"/>
    <w:rsid w:val="006005D5"/>
    <w:rsid w:val="006006AB"/>
    <w:rsid w:val="00600707"/>
    <w:rsid w:val="00600769"/>
    <w:rsid w:val="00600799"/>
    <w:rsid w:val="006007CD"/>
    <w:rsid w:val="0060081F"/>
    <w:rsid w:val="0060086A"/>
    <w:rsid w:val="006008B9"/>
    <w:rsid w:val="006009C3"/>
    <w:rsid w:val="00600A2A"/>
    <w:rsid w:val="00600A4D"/>
    <w:rsid w:val="00600A9E"/>
    <w:rsid w:val="00600ABF"/>
    <w:rsid w:val="00600B2C"/>
    <w:rsid w:val="00600B39"/>
    <w:rsid w:val="00600B4D"/>
    <w:rsid w:val="00600C41"/>
    <w:rsid w:val="00600C9D"/>
    <w:rsid w:val="00600CB6"/>
    <w:rsid w:val="00600D90"/>
    <w:rsid w:val="00600D9B"/>
    <w:rsid w:val="00600D9E"/>
    <w:rsid w:val="00600EA1"/>
    <w:rsid w:val="00600ED6"/>
    <w:rsid w:val="00600ED7"/>
    <w:rsid w:val="00600EE8"/>
    <w:rsid w:val="00600EEC"/>
    <w:rsid w:val="00600F86"/>
    <w:rsid w:val="00600F93"/>
    <w:rsid w:val="00600F96"/>
    <w:rsid w:val="00600F97"/>
    <w:rsid w:val="00600FF2"/>
    <w:rsid w:val="00601083"/>
    <w:rsid w:val="00601091"/>
    <w:rsid w:val="006010D6"/>
    <w:rsid w:val="00601119"/>
    <w:rsid w:val="006011A4"/>
    <w:rsid w:val="006011AE"/>
    <w:rsid w:val="00601239"/>
    <w:rsid w:val="0060123A"/>
    <w:rsid w:val="0060129C"/>
    <w:rsid w:val="006012BE"/>
    <w:rsid w:val="006012D1"/>
    <w:rsid w:val="006012E2"/>
    <w:rsid w:val="00601307"/>
    <w:rsid w:val="00601381"/>
    <w:rsid w:val="00601389"/>
    <w:rsid w:val="006013B6"/>
    <w:rsid w:val="006013FC"/>
    <w:rsid w:val="0060148D"/>
    <w:rsid w:val="006014B4"/>
    <w:rsid w:val="00601502"/>
    <w:rsid w:val="00601524"/>
    <w:rsid w:val="00601571"/>
    <w:rsid w:val="006015A1"/>
    <w:rsid w:val="006015E8"/>
    <w:rsid w:val="006016F6"/>
    <w:rsid w:val="0060174D"/>
    <w:rsid w:val="0060177F"/>
    <w:rsid w:val="00601825"/>
    <w:rsid w:val="0060188E"/>
    <w:rsid w:val="00601900"/>
    <w:rsid w:val="0060191E"/>
    <w:rsid w:val="00601974"/>
    <w:rsid w:val="006019B3"/>
    <w:rsid w:val="006019CC"/>
    <w:rsid w:val="00601A04"/>
    <w:rsid w:val="00601A39"/>
    <w:rsid w:val="00601A49"/>
    <w:rsid w:val="00601A91"/>
    <w:rsid w:val="00601AB3"/>
    <w:rsid w:val="00601B19"/>
    <w:rsid w:val="00601BE2"/>
    <w:rsid w:val="00601BE9"/>
    <w:rsid w:val="00601C2F"/>
    <w:rsid w:val="00601C44"/>
    <w:rsid w:val="00601C96"/>
    <w:rsid w:val="00601CBC"/>
    <w:rsid w:val="00601D1B"/>
    <w:rsid w:val="00601D39"/>
    <w:rsid w:val="00601DB2"/>
    <w:rsid w:val="00601DF4"/>
    <w:rsid w:val="00601EEA"/>
    <w:rsid w:val="00601F7E"/>
    <w:rsid w:val="00601F9D"/>
    <w:rsid w:val="00601FD7"/>
    <w:rsid w:val="00601FDC"/>
    <w:rsid w:val="0060201B"/>
    <w:rsid w:val="00602020"/>
    <w:rsid w:val="0060206A"/>
    <w:rsid w:val="006020B8"/>
    <w:rsid w:val="0060215C"/>
    <w:rsid w:val="0060218F"/>
    <w:rsid w:val="006022E9"/>
    <w:rsid w:val="006022F0"/>
    <w:rsid w:val="00602308"/>
    <w:rsid w:val="00602326"/>
    <w:rsid w:val="006023B0"/>
    <w:rsid w:val="006023C5"/>
    <w:rsid w:val="006023EA"/>
    <w:rsid w:val="00602414"/>
    <w:rsid w:val="00602428"/>
    <w:rsid w:val="00602447"/>
    <w:rsid w:val="00602463"/>
    <w:rsid w:val="00602496"/>
    <w:rsid w:val="00602501"/>
    <w:rsid w:val="0060253F"/>
    <w:rsid w:val="0060257D"/>
    <w:rsid w:val="006025B2"/>
    <w:rsid w:val="00602665"/>
    <w:rsid w:val="006026D2"/>
    <w:rsid w:val="006026EE"/>
    <w:rsid w:val="0060270A"/>
    <w:rsid w:val="00602739"/>
    <w:rsid w:val="00602765"/>
    <w:rsid w:val="006027B7"/>
    <w:rsid w:val="006027ED"/>
    <w:rsid w:val="0060281E"/>
    <w:rsid w:val="00602830"/>
    <w:rsid w:val="00602853"/>
    <w:rsid w:val="00602879"/>
    <w:rsid w:val="0060289D"/>
    <w:rsid w:val="006028FA"/>
    <w:rsid w:val="00602909"/>
    <w:rsid w:val="0060293D"/>
    <w:rsid w:val="00602A51"/>
    <w:rsid w:val="00602AB6"/>
    <w:rsid w:val="00602B29"/>
    <w:rsid w:val="00602B3D"/>
    <w:rsid w:val="00602B98"/>
    <w:rsid w:val="00602BA5"/>
    <w:rsid w:val="00602BB2"/>
    <w:rsid w:val="00602BCC"/>
    <w:rsid w:val="00602C0B"/>
    <w:rsid w:val="00602C88"/>
    <w:rsid w:val="00602CE3"/>
    <w:rsid w:val="00602D08"/>
    <w:rsid w:val="00602D8C"/>
    <w:rsid w:val="00602E0A"/>
    <w:rsid w:val="00602E36"/>
    <w:rsid w:val="00602E76"/>
    <w:rsid w:val="00602EAD"/>
    <w:rsid w:val="00602EAF"/>
    <w:rsid w:val="00602EC9"/>
    <w:rsid w:val="00602ED6"/>
    <w:rsid w:val="00602F8D"/>
    <w:rsid w:val="00602F97"/>
    <w:rsid w:val="00602F9A"/>
    <w:rsid w:val="00602FD6"/>
    <w:rsid w:val="00602FF4"/>
    <w:rsid w:val="00603028"/>
    <w:rsid w:val="00603061"/>
    <w:rsid w:val="006030D8"/>
    <w:rsid w:val="006030DC"/>
    <w:rsid w:val="00603111"/>
    <w:rsid w:val="00603167"/>
    <w:rsid w:val="00603185"/>
    <w:rsid w:val="006031D7"/>
    <w:rsid w:val="006031DA"/>
    <w:rsid w:val="00603214"/>
    <w:rsid w:val="0060327A"/>
    <w:rsid w:val="00603284"/>
    <w:rsid w:val="006032C1"/>
    <w:rsid w:val="006032F2"/>
    <w:rsid w:val="0060333A"/>
    <w:rsid w:val="006033F0"/>
    <w:rsid w:val="006033FF"/>
    <w:rsid w:val="006034C4"/>
    <w:rsid w:val="00603526"/>
    <w:rsid w:val="00603561"/>
    <w:rsid w:val="0060359B"/>
    <w:rsid w:val="006035B7"/>
    <w:rsid w:val="006035ED"/>
    <w:rsid w:val="00603602"/>
    <w:rsid w:val="00603643"/>
    <w:rsid w:val="0060365E"/>
    <w:rsid w:val="00603708"/>
    <w:rsid w:val="00603751"/>
    <w:rsid w:val="006037CD"/>
    <w:rsid w:val="00603873"/>
    <w:rsid w:val="00603893"/>
    <w:rsid w:val="006038C2"/>
    <w:rsid w:val="006038FC"/>
    <w:rsid w:val="0060390D"/>
    <w:rsid w:val="00603949"/>
    <w:rsid w:val="006039C8"/>
    <w:rsid w:val="00603A92"/>
    <w:rsid w:val="00603B78"/>
    <w:rsid w:val="00603BB4"/>
    <w:rsid w:val="00603BBE"/>
    <w:rsid w:val="00603CF6"/>
    <w:rsid w:val="00603D0C"/>
    <w:rsid w:val="00603D46"/>
    <w:rsid w:val="00603D5A"/>
    <w:rsid w:val="00603D74"/>
    <w:rsid w:val="00603D77"/>
    <w:rsid w:val="00603D7C"/>
    <w:rsid w:val="00603DB9"/>
    <w:rsid w:val="00603E8B"/>
    <w:rsid w:val="00603EA5"/>
    <w:rsid w:val="00603EB3"/>
    <w:rsid w:val="00603F39"/>
    <w:rsid w:val="00603F88"/>
    <w:rsid w:val="00603FC9"/>
    <w:rsid w:val="00603FF8"/>
    <w:rsid w:val="00604011"/>
    <w:rsid w:val="00604025"/>
    <w:rsid w:val="006040E5"/>
    <w:rsid w:val="0060410C"/>
    <w:rsid w:val="00604110"/>
    <w:rsid w:val="00604124"/>
    <w:rsid w:val="00604135"/>
    <w:rsid w:val="006041A1"/>
    <w:rsid w:val="006041FF"/>
    <w:rsid w:val="0060422D"/>
    <w:rsid w:val="0060422F"/>
    <w:rsid w:val="0060427F"/>
    <w:rsid w:val="006042AF"/>
    <w:rsid w:val="0060431B"/>
    <w:rsid w:val="00604335"/>
    <w:rsid w:val="0060435B"/>
    <w:rsid w:val="00604372"/>
    <w:rsid w:val="006043C3"/>
    <w:rsid w:val="006043D8"/>
    <w:rsid w:val="00604431"/>
    <w:rsid w:val="00604432"/>
    <w:rsid w:val="00604487"/>
    <w:rsid w:val="006044EC"/>
    <w:rsid w:val="0060457E"/>
    <w:rsid w:val="0060459B"/>
    <w:rsid w:val="006045DC"/>
    <w:rsid w:val="006045ED"/>
    <w:rsid w:val="0060463C"/>
    <w:rsid w:val="0060468E"/>
    <w:rsid w:val="006046BA"/>
    <w:rsid w:val="006046C6"/>
    <w:rsid w:val="00604756"/>
    <w:rsid w:val="006047A9"/>
    <w:rsid w:val="006047C5"/>
    <w:rsid w:val="00604806"/>
    <w:rsid w:val="00604825"/>
    <w:rsid w:val="0060483C"/>
    <w:rsid w:val="006048B3"/>
    <w:rsid w:val="006048C5"/>
    <w:rsid w:val="00604999"/>
    <w:rsid w:val="006049C6"/>
    <w:rsid w:val="00604A77"/>
    <w:rsid w:val="00604B03"/>
    <w:rsid w:val="00604B2C"/>
    <w:rsid w:val="00604B9D"/>
    <w:rsid w:val="00604C7C"/>
    <w:rsid w:val="00604CD1"/>
    <w:rsid w:val="00604D06"/>
    <w:rsid w:val="00604D4E"/>
    <w:rsid w:val="00604D6A"/>
    <w:rsid w:val="00604D7E"/>
    <w:rsid w:val="00604E41"/>
    <w:rsid w:val="00604E90"/>
    <w:rsid w:val="00604E97"/>
    <w:rsid w:val="00604F0E"/>
    <w:rsid w:val="00604F97"/>
    <w:rsid w:val="00604F99"/>
    <w:rsid w:val="00604FB3"/>
    <w:rsid w:val="00604FCB"/>
    <w:rsid w:val="00605017"/>
    <w:rsid w:val="006050B9"/>
    <w:rsid w:val="006050C9"/>
    <w:rsid w:val="006050CE"/>
    <w:rsid w:val="0060514D"/>
    <w:rsid w:val="00605170"/>
    <w:rsid w:val="0060518D"/>
    <w:rsid w:val="006051F6"/>
    <w:rsid w:val="0060521B"/>
    <w:rsid w:val="00605223"/>
    <w:rsid w:val="00605237"/>
    <w:rsid w:val="00605270"/>
    <w:rsid w:val="0060527F"/>
    <w:rsid w:val="0060528C"/>
    <w:rsid w:val="0060530D"/>
    <w:rsid w:val="00605337"/>
    <w:rsid w:val="006053F9"/>
    <w:rsid w:val="00605400"/>
    <w:rsid w:val="0060544C"/>
    <w:rsid w:val="00605470"/>
    <w:rsid w:val="00605480"/>
    <w:rsid w:val="00605527"/>
    <w:rsid w:val="00605538"/>
    <w:rsid w:val="0060553A"/>
    <w:rsid w:val="00605656"/>
    <w:rsid w:val="006056B2"/>
    <w:rsid w:val="006056B8"/>
    <w:rsid w:val="006056BA"/>
    <w:rsid w:val="0060576A"/>
    <w:rsid w:val="0060578D"/>
    <w:rsid w:val="006057A8"/>
    <w:rsid w:val="006057C5"/>
    <w:rsid w:val="006057EE"/>
    <w:rsid w:val="0060580C"/>
    <w:rsid w:val="00605838"/>
    <w:rsid w:val="00605870"/>
    <w:rsid w:val="006058DD"/>
    <w:rsid w:val="006058EC"/>
    <w:rsid w:val="00605909"/>
    <w:rsid w:val="006059BE"/>
    <w:rsid w:val="00605A24"/>
    <w:rsid w:val="00605ADF"/>
    <w:rsid w:val="00605AE8"/>
    <w:rsid w:val="00605B0A"/>
    <w:rsid w:val="00605B7B"/>
    <w:rsid w:val="00605BA6"/>
    <w:rsid w:val="00605C19"/>
    <w:rsid w:val="00605C4F"/>
    <w:rsid w:val="00605C58"/>
    <w:rsid w:val="00605C9D"/>
    <w:rsid w:val="00605CBB"/>
    <w:rsid w:val="00605CC5"/>
    <w:rsid w:val="00605CCE"/>
    <w:rsid w:val="00605D18"/>
    <w:rsid w:val="00605D4E"/>
    <w:rsid w:val="00605D5F"/>
    <w:rsid w:val="00605D6C"/>
    <w:rsid w:val="00605D70"/>
    <w:rsid w:val="00605D77"/>
    <w:rsid w:val="00605D78"/>
    <w:rsid w:val="00605EB3"/>
    <w:rsid w:val="00605ECF"/>
    <w:rsid w:val="00605F40"/>
    <w:rsid w:val="00605F4B"/>
    <w:rsid w:val="00605F67"/>
    <w:rsid w:val="00605FAF"/>
    <w:rsid w:val="00605FBA"/>
    <w:rsid w:val="00605FD2"/>
    <w:rsid w:val="00605FD7"/>
    <w:rsid w:val="00605FEC"/>
    <w:rsid w:val="00606003"/>
    <w:rsid w:val="00606008"/>
    <w:rsid w:val="0060603A"/>
    <w:rsid w:val="0060604E"/>
    <w:rsid w:val="00606057"/>
    <w:rsid w:val="006060A7"/>
    <w:rsid w:val="0060612C"/>
    <w:rsid w:val="00606137"/>
    <w:rsid w:val="00606184"/>
    <w:rsid w:val="00606186"/>
    <w:rsid w:val="006061B4"/>
    <w:rsid w:val="00606217"/>
    <w:rsid w:val="00606297"/>
    <w:rsid w:val="006062B1"/>
    <w:rsid w:val="006062CF"/>
    <w:rsid w:val="006062D3"/>
    <w:rsid w:val="006062FA"/>
    <w:rsid w:val="0060637E"/>
    <w:rsid w:val="0060638D"/>
    <w:rsid w:val="006063B3"/>
    <w:rsid w:val="00606415"/>
    <w:rsid w:val="00606442"/>
    <w:rsid w:val="006064AF"/>
    <w:rsid w:val="0060652E"/>
    <w:rsid w:val="0060652F"/>
    <w:rsid w:val="0060657C"/>
    <w:rsid w:val="006065BF"/>
    <w:rsid w:val="006065C4"/>
    <w:rsid w:val="006065CB"/>
    <w:rsid w:val="0060666F"/>
    <w:rsid w:val="006066BC"/>
    <w:rsid w:val="006066E6"/>
    <w:rsid w:val="006066F1"/>
    <w:rsid w:val="0060679F"/>
    <w:rsid w:val="006067A9"/>
    <w:rsid w:val="006067DC"/>
    <w:rsid w:val="00606816"/>
    <w:rsid w:val="006068E6"/>
    <w:rsid w:val="00606924"/>
    <w:rsid w:val="00606962"/>
    <w:rsid w:val="00606A06"/>
    <w:rsid w:val="00606A4F"/>
    <w:rsid w:val="00606A79"/>
    <w:rsid w:val="00606A9D"/>
    <w:rsid w:val="00606AA2"/>
    <w:rsid w:val="00606AB3"/>
    <w:rsid w:val="00606ACB"/>
    <w:rsid w:val="00606B99"/>
    <w:rsid w:val="00606BBD"/>
    <w:rsid w:val="00606BE3"/>
    <w:rsid w:val="00606C48"/>
    <w:rsid w:val="00606C4D"/>
    <w:rsid w:val="00606C8A"/>
    <w:rsid w:val="00606C9D"/>
    <w:rsid w:val="00606CA8"/>
    <w:rsid w:val="00606CCC"/>
    <w:rsid w:val="00606D15"/>
    <w:rsid w:val="00606D1A"/>
    <w:rsid w:val="00606D63"/>
    <w:rsid w:val="00606DA5"/>
    <w:rsid w:val="00606E19"/>
    <w:rsid w:val="00606E78"/>
    <w:rsid w:val="00606F0E"/>
    <w:rsid w:val="00606F2C"/>
    <w:rsid w:val="00606F53"/>
    <w:rsid w:val="00606F9A"/>
    <w:rsid w:val="00606FC3"/>
    <w:rsid w:val="00607004"/>
    <w:rsid w:val="00607037"/>
    <w:rsid w:val="00607152"/>
    <w:rsid w:val="0060716E"/>
    <w:rsid w:val="00607193"/>
    <w:rsid w:val="006071C0"/>
    <w:rsid w:val="00607266"/>
    <w:rsid w:val="0060728F"/>
    <w:rsid w:val="00607296"/>
    <w:rsid w:val="006072B2"/>
    <w:rsid w:val="006072C1"/>
    <w:rsid w:val="00607325"/>
    <w:rsid w:val="00607330"/>
    <w:rsid w:val="00607383"/>
    <w:rsid w:val="00607385"/>
    <w:rsid w:val="006073E2"/>
    <w:rsid w:val="00607436"/>
    <w:rsid w:val="00607464"/>
    <w:rsid w:val="00607469"/>
    <w:rsid w:val="0060746A"/>
    <w:rsid w:val="00607596"/>
    <w:rsid w:val="006075B1"/>
    <w:rsid w:val="006075B8"/>
    <w:rsid w:val="0060764D"/>
    <w:rsid w:val="00607665"/>
    <w:rsid w:val="0060766C"/>
    <w:rsid w:val="006076E6"/>
    <w:rsid w:val="00607752"/>
    <w:rsid w:val="0060778A"/>
    <w:rsid w:val="006077A2"/>
    <w:rsid w:val="0060781D"/>
    <w:rsid w:val="00607854"/>
    <w:rsid w:val="0060786E"/>
    <w:rsid w:val="00607878"/>
    <w:rsid w:val="00607889"/>
    <w:rsid w:val="006078B4"/>
    <w:rsid w:val="00607903"/>
    <w:rsid w:val="00607911"/>
    <w:rsid w:val="00607938"/>
    <w:rsid w:val="00607990"/>
    <w:rsid w:val="006079D9"/>
    <w:rsid w:val="00607A2C"/>
    <w:rsid w:val="00607A2D"/>
    <w:rsid w:val="00607A57"/>
    <w:rsid w:val="00607A80"/>
    <w:rsid w:val="00607AF8"/>
    <w:rsid w:val="00607B6D"/>
    <w:rsid w:val="00607B75"/>
    <w:rsid w:val="00607B82"/>
    <w:rsid w:val="00607BC7"/>
    <w:rsid w:val="00607C38"/>
    <w:rsid w:val="00607D74"/>
    <w:rsid w:val="00607D9A"/>
    <w:rsid w:val="00607DB4"/>
    <w:rsid w:val="00607DC0"/>
    <w:rsid w:val="00607E3A"/>
    <w:rsid w:val="00607E4F"/>
    <w:rsid w:val="00607E5A"/>
    <w:rsid w:val="00607E74"/>
    <w:rsid w:val="00607E7E"/>
    <w:rsid w:val="00607F39"/>
    <w:rsid w:val="00607F43"/>
    <w:rsid w:val="00607FE5"/>
    <w:rsid w:val="006100AB"/>
    <w:rsid w:val="006100FB"/>
    <w:rsid w:val="00610121"/>
    <w:rsid w:val="00610125"/>
    <w:rsid w:val="00610145"/>
    <w:rsid w:val="00610173"/>
    <w:rsid w:val="006101C9"/>
    <w:rsid w:val="00610266"/>
    <w:rsid w:val="0061032C"/>
    <w:rsid w:val="00610337"/>
    <w:rsid w:val="00610370"/>
    <w:rsid w:val="00610395"/>
    <w:rsid w:val="006103C2"/>
    <w:rsid w:val="006103EB"/>
    <w:rsid w:val="00610438"/>
    <w:rsid w:val="00610440"/>
    <w:rsid w:val="00610465"/>
    <w:rsid w:val="00610559"/>
    <w:rsid w:val="00610614"/>
    <w:rsid w:val="00610632"/>
    <w:rsid w:val="00610661"/>
    <w:rsid w:val="00610670"/>
    <w:rsid w:val="00610673"/>
    <w:rsid w:val="006106B6"/>
    <w:rsid w:val="006106C3"/>
    <w:rsid w:val="0061073C"/>
    <w:rsid w:val="00610751"/>
    <w:rsid w:val="00610771"/>
    <w:rsid w:val="006107A8"/>
    <w:rsid w:val="006107CC"/>
    <w:rsid w:val="00610811"/>
    <w:rsid w:val="00610843"/>
    <w:rsid w:val="00610872"/>
    <w:rsid w:val="0061087C"/>
    <w:rsid w:val="0061088B"/>
    <w:rsid w:val="006108A5"/>
    <w:rsid w:val="006108D8"/>
    <w:rsid w:val="006108E2"/>
    <w:rsid w:val="0061094B"/>
    <w:rsid w:val="00610971"/>
    <w:rsid w:val="006109AE"/>
    <w:rsid w:val="006109D0"/>
    <w:rsid w:val="00610AA6"/>
    <w:rsid w:val="00610AAB"/>
    <w:rsid w:val="00610AAE"/>
    <w:rsid w:val="00610AD5"/>
    <w:rsid w:val="00610ADB"/>
    <w:rsid w:val="00610B44"/>
    <w:rsid w:val="00610BB5"/>
    <w:rsid w:val="00610BC8"/>
    <w:rsid w:val="00610C1E"/>
    <w:rsid w:val="00610C33"/>
    <w:rsid w:val="00610C67"/>
    <w:rsid w:val="00610C6A"/>
    <w:rsid w:val="00610CC6"/>
    <w:rsid w:val="00610CDC"/>
    <w:rsid w:val="00610CFF"/>
    <w:rsid w:val="00610D16"/>
    <w:rsid w:val="00610D7D"/>
    <w:rsid w:val="00610D98"/>
    <w:rsid w:val="00610D9F"/>
    <w:rsid w:val="00610DAF"/>
    <w:rsid w:val="00610E2C"/>
    <w:rsid w:val="00610E62"/>
    <w:rsid w:val="00610E76"/>
    <w:rsid w:val="00610E8A"/>
    <w:rsid w:val="00610EC2"/>
    <w:rsid w:val="00610F30"/>
    <w:rsid w:val="00610F4E"/>
    <w:rsid w:val="00611062"/>
    <w:rsid w:val="00611099"/>
    <w:rsid w:val="006110A1"/>
    <w:rsid w:val="0061113B"/>
    <w:rsid w:val="0061115B"/>
    <w:rsid w:val="00611177"/>
    <w:rsid w:val="006111C7"/>
    <w:rsid w:val="006111D2"/>
    <w:rsid w:val="0061123B"/>
    <w:rsid w:val="00611248"/>
    <w:rsid w:val="006112D4"/>
    <w:rsid w:val="006112D5"/>
    <w:rsid w:val="006112E4"/>
    <w:rsid w:val="006112E8"/>
    <w:rsid w:val="00611317"/>
    <w:rsid w:val="0061135C"/>
    <w:rsid w:val="006113C5"/>
    <w:rsid w:val="00611426"/>
    <w:rsid w:val="00611451"/>
    <w:rsid w:val="0061146C"/>
    <w:rsid w:val="00611492"/>
    <w:rsid w:val="006114D0"/>
    <w:rsid w:val="006114E3"/>
    <w:rsid w:val="006114E6"/>
    <w:rsid w:val="006114F2"/>
    <w:rsid w:val="006114FF"/>
    <w:rsid w:val="00611504"/>
    <w:rsid w:val="006115B9"/>
    <w:rsid w:val="006115E3"/>
    <w:rsid w:val="00611635"/>
    <w:rsid w:val="00611661"/>
    <w:rsid w:val="006116A6"/>
    <w:rsid w:val="006116AF"/>
    <w:rsid w:val="0061175C"/>
    <w:rsid w:val="006117B6"/>
    <w:rsid w:val="0061181E"/>
    <w:rsid w:val="00611842"/>
    <w:rsid w:val="00611844"/>
    <w:rsid w:val="00611879"/>
    <w:rsid w:val="0061187F"/>
    <w:rsid w:val="0061188A"/>
    <w:rsid w:val="006118C2"/>
    <w:rsid w:val="00611902"/>
    <w:rsid w:val="00611913"/>
    <w:rsid w:val="0061194D"/>
    <w:rsid w:val="0061196D"/>
    <w:rsid w:val="006119FA"/>
    <w:rsid w:val="00611A5A"/>
    <w:rsid w:val="00611A62"/>
    <w:rsid w:val="00611A96"/>
    <w:rsid w:val="00611B08"/>
    <w:rsid w:val="00611B34"/>
    <w:rsid w:val="00611B63"/>
    <w:rsid w:val="00611BA9"/>
    <w:rsid w:val="00611BF7"/>
    <w:rsid w:val="00611C2D"/>
    <w:rsid w:val="00611C46"/>
    <w:rsid w:val="00611C4E"/>
    <w:rsid w:val="00611C51"/>
    <w:rsid w:val="00611C6E"/>
    <w:rsid w:val="00611C9D"/>
    <w:rsid w:val="00611CB6"/>
    <w:rsid w:val="00611CB8"/>
    <w:rsid w:val="00611D2A"/>
    <w:rsid w:val="00611D76"/>
    <w:rsid w:val="00611D80"/>
    <w:rsid w:val="00611DAA"/>
    <w:rsid w:val="00611DD7"/>
    <w:rsid w:val="00611E0A"/>
    <w:rsid w:val="00611E77"/>
    <w:rsid w:val="00611EA5"/>
    <w:rsid w:val="00611EA7"/>
    <w:rsid w:val="00611EF9"/>
    <w:rsid w:val="00611F5E"/>
    <w:rsid w:val="00611FE2"/>
    <w:rsid w:val="00611FE6"/>
    <w:rsid w:val="00612009"/>
    <w:rsid w:val="0061216D"/>
    <w:rsid w:val="00612171"/>
    <w:rsid w:val="006121AC"/>
    <w:rsid w:val="0061222C"/>
    <w:rsid w:val="006123A0"/>
    <w:rsid w:val="006123A1"/>
    <w:rsid w:val="006123A7"/>
    <w:rsid w:val="006123B7"/>
    <w:rsid w:val="006123D8"/>
    <w:rsid w:val="006123FA"/>
    <w:rsid w:val="0061241C"/>
    <w:rsid w:val="00612421"/>
    <w:rsid w:val="0061243F"/>
    <w:rsid w:val="0061245B"/>
    <w:rsid w:val="00612465"/>
    <w:rsid w:val="00612485"/>
    <w:rsid w:val="00612487"/>
    <w:rsid w:val="006124C7"/>
    <w:rsid w:val="0061255E"/>
    <w:rsid w:val="00612563"/>
    <w:rsid w:val="0061256B"/>
    <w:rsid w:val="00612571"/>
    <w:rsid w:val="006125A9"/>
    <w:rsid w:val="006125B1"/>
    <w:rsid w:val="006125B6"/>
    <w:rsid w:val="0061260E"/>
    <w:rsid w:val="00612636"/>
    <w:rsid w:val="0061264E"/>
    <w:rsid w:val="006126B7"/>
    <w:rsid w:val="00612717"/>
    <w:rsid w:val="0061274B"/>
    <w:rsid w:val="00612787"/>
    <w:rsid w:val="006127FC"/>
    <w:rsid w:val="00612883"/>
    <w:rsid w:val="00612A28"/>
    <w:rsid w:val="00612A5A"/>
    <w:rsid w:val="00612AA0"/>
    <w:rsid w:val="00612AF0"/>
    <w:rsid w:val="00612B10"/>
    <w:rsid w:val="00612BAA"/>
    <w:rsid w:val="00612BD6"/>
    <w:rsid w:val="00612D46"/>
    <w:rsid w:val="00612DF8"/>
    <w:rsid w:val="00612E6B"/>
    <w:rsid w:val="00612EB4"/>
    <w:rsid w:val="00612EC5"/>
    <w:rsid w:val="00612F9D"/>
    <w:rsid w:val="00612FBA"/>
    <w:rsid w:val="00612FC5"/>
    <w:rsid w:val="00613001"/>
    <w:rsid w:val="006130A8"/>
    <w:rsid w:val="00613141"/>
    <w:rsid w:val="0061315E"/>
    <w:rsid w:val="0061317F"/>
    <w:rsid w:val="0061319A"/>
    <w:rsid w:val="006131E9"/>
    <w:rsid w:val="006131F4"/>
    <w:rsid w:val="00613224"/>
    <w:rsid w:val="00613234"/>
    <w:rsid w:val="0061324B"/>
    <w:rsid w:val="0061328C"/>
    <w:rsid w:val="006132D3"/>
    <w:rsid w:val="00613382"/>
    <w:rsid w:val="006133B2"/>
    <w:rsid w:val="006133CC"/>
    <w:rsid w:val="006133D6"/>
    <w:rsid w:val="006133D8"/>
    <w:rsid w:val="006133E5"/>
    <w:rsid w:val="006133EE"/>
    <w:rsid w:val="0061344A"/>
    <w:rsid w:val="006134E4"/>
    <w:rsid w:val="0061354C"/>
    <w:rsid w:val="0061356A"/>
    <w:rsid w:val="00613597"/>
    <w:rsid w:val="006135B8"/>
    <w:rsid w:val="006135BE"/>
    <w:rsid w:val="006135C0"/>
    <w:rsid w:val="00613678"/>
    <w:rsid w:val="006136B1"/>
    <w:rsid w:val="006136C0"/>
    <w:rsid w:val="0061370B"/>
    <w:rsid w:val="00613747"/>
    <w:rsid w:val="00613784"/>
    <w:rsid w:val="006138EB"/>
    <w:rsid w:val="00613979"/>
    <w:rsid w:val="006139F1"/>
    <w:rsid w:val="00613A22"/>
    <w:rsid w:val="00613AE0"/>
    <w:rsid w:val="00613AF1"/>
    <w:rsid w:val="00613B07"/>
    <w:rsid w:val="00613B50"/>
    <w:rsid w:val="00613B79"/>
    <w:rsid w:val="00613BA9"/>
    <w:rsid w:val="00613BD5"/>
    <w:rsid w:val="00613C2C"/>
    <w:rsid w:val="00613C5E"/>
    <w:rsid w:val="00613C71"/>
    <w:rsid w:val="00613D30"/>
    <w:rsid w:val="00613DAD"/>
    <w:rsid w:val="00613DC4"/>
    <w:rsid w:val="00613DF0"/>
    <w:rsid w:val="00613E10"/>
    <w:rsid w:val="00613E9E"/>
    <w:rsid w:val="00613EA6"/>
    <w:rsid w:val="00613F4D"/>
    <w:rsid w:val="00613FA7"/>
    <w:rsid w:val="00613FFF"/>
    <w:rsid w:val="00614003"/>
    <w:rsid w:val="00614012"/>
    <w:rsid w:val="00614034"/>
    <w:rsid w:val="00614061"/>
    <w:rsid w:val="00614072"/>
    <w:rsid w:val="006140B6"/>
    <w:rsid w:val="00614107"/>
    <w:rsid w:val="00614127"/>
    <w:rsid w:val="006141AD"/>
    <w:rsid w:val="006141D6"/>
    <w:rsid w:val="006141ED"/>
    <w:rsid w:val="00614298"/>
    <w:rsid w:val="0061429A"/>
    <w:rsid w:val="00614303"/>
    <w:rsid w:val="0061432B"/>
    <w:rsid w:val="0061435C"/>
    <w:rsid w:val="0061436F"/>
    <w:rsid w:val="0061443B"/>
    <w:rsid w:val="00614454"/>
    <w:rsid w:val="00614457"/>
    <w:rsid w:val="0061446F"/>
    <w:rsid w:val="00614489"/>
    <w:rsid w:val="006144AE"/>
    <w:rsid w:val="006144BD"/>
    <w:rsid w:val="006144D5"/>
    <w:rsid w:val="00614500"/>
    <w:rsid w:val="00614502"/>
    <w:rsid w:val="0061455A"/>
    <w:rsid w:val="006145B3"/>
    <w:rsid w:val="006145C9"/>
    <w:rsid w:val="00614611"/>
    <w:rsid w:val="00614644"/>
    <w:rsid w:val="0061464A"/>
    <w:rsid w:val="006146E2"/>
    <w:rsid w:val="00614747"/>
    <w:rsid w:val="006147D6"/>
    <w:rsid w:val="0061480D"/>
    <w:rsid w:val="00614854"/>
    <w:rsid w:val="0061487E"/>
    <w:rsid w:val="006148F3"/>
    <w:rsid w:val="00614907"/>
    <w:rsid w:val="0061490D"/>
    <w:rsid w:val="00614912"/>
    <w:rsid w:val="0061491E"/>
    <w:rsid w:val="0061497D"/>
    <w:rsid w:val="006149A8"/>
    <w:rsid w:val="00614A03"/>
    <w:rsid w:val="00614A2A"/>
    <w:rsid w:val="00614A40"/>
    <w:rsid w:val="00614B09"/>
    <w:rsid w:val="00614B17"/>
    <w:rsid w:val="00614B4C"/>
    <w:rsid w:val="00614B84"/>
    <w:rsid w:val="00614CF2"/>
    <w:rsid w:val="00614CF3"/>
    <w:rsid w:val="00614D0B"/>
    <w:rsid w:val="00614D24"/>
    <w:rsid w:val="00614D61"/>
    <w:rsid w:val="00614D8E"/>
    <w:rsid w:val="00614D9B"/>
    <w:rsid w:val="00614DC0"/>
    <w:rsid w:val="00614DD5"/>
    <w:rsid w:val="00614E5A"/>
    <w:rsid w:val="00614E67"/>
    <w:rsid w:val="00614E77"/>
    <w:rsid w:val="00614F2B"/>
    <w:rsid w:val="00614F4B"/>
    <w:rsid w:val="00614F9B"/>
    <w:rsid w:val="00615059"/>
    <w:rsid w:val="006150D3"/>
    <w:rsid w:val="006150E5"/>
    <w:rsid w:val="006150EE"/>
    <w:rsid w:val="006150FA"/>
    <w:rsid w:val="00615133"/>
    <w:rsid w:val="0061513C"/>
    <w:rsid w:val="006151B0"/>
    <w:rsid w:val="006151B8"/>
    <w:rsid w:val="006151BB"/>
    <w:rsid w:val="006151BF"/>
    <w:rsid w:val="00615215"/>
    <w:rsid w:val="00615247"/>
    <w:rsid w:val="0061528A"/>
    <w:rsid w:val="00615295"/>
    <w:rsid w:val="006152CD"/>
    <w:rsid w:val="006152FB"/>
    <w:rsid w:val="00615334"/>
    <w:rsid w:val="00615366"/>
    <w:rsid w:val="00615374"/>
    <w:rsid w:val="006153D9"/>
    <w:rsid w:val="0061540C"/>
    <w:rsid w:val="0061541C"/>
    <w:rsid w:val="0061542D"/>
    <w:rsid w:val="00615497"/>
    <w:rsid w:val="006154BF"/>
    <w:rsid w:val="006154D2"/>
    <w:rsid w:val="0061551E"/>
    <w:rsid w:val="00615570"/>
    <w:rsid w:val="0061558F"/>
    <w:rsid w:val="006155A3"/>
    <w:rsid w:val="006156A5"/>
    <w:rsid w:val="006156C9"/>
    <w:rsid w:val="006156F5"/>
    <w:rsid w:val="00615720"/>
    <w:rsid w:val="00615733"/>
    <w:rsid w:val="00615743"/>
    <w:rsid w:val="00615748"/>
    <w:rsid w:val="00615757"/>
    <w:rsid w:val="0061576D"/>
    <w:rsid w:val="006157D0"/>
    <w:rsid w:val="006157DD"/>
    <w:rsid w:val="0061583F"/>
    <w:rsid w:val="0061590C"/>
    <w:rsid w:val="00615949"/>
    <w:rsid w:val="00615972"/>
    <w:rsid w:val="006159C1"/>
    <w:rsid w:val="00615A24"/>
    <w:rsid w:val="00615A56"/>
    <w:rsid w:val="00615A68"/>
    <w:rsid w:val="00615A8D"/>
    <w:rsid w:val="00615B1D"/>
    <w:rsid w:val="00615B20"/>
    <w:rsid w:val="00615BCC"/>
    <w:rsid w:val="00615C18"/>
    <w:rsid w:val="00615D3D"/>
    <w:rsid w:val="00615D52"/>
    <w:rsid w:val="00615DCA"/>
    <w:rsid w:val="00615E21"/>
    <w:rsid w:val="00615E33"/>
    <w:rsid w:val="00615E4B"/>
    <w:rsid w:val="00615ED3"/>
    <w:rsid w:val="00615ED5"/>
    <w:rsid w:val="00615EFB"/>
    <w:rsid w:val="0061600C"/>
    <w:rsid w:val="00616025"/>
    <w:rsid w:val="00616037"/>
    <w:rsid w:val="00616058"/>
    <w:rsid w:val="00616059"/>
    <w:rsid w:val="00616066"/>
    <w:rsid w:val="006160AF"/>
    <w:rsid w:val="006160B2"/>
    <w:rsid w:val="006160CF"/>
    <w:rsid w:val="00616103"/>
    <w:rsid w:val="00616117"/>
    <w:rsid w:val="00616122"/>
    <w:rsid w:val="0061615C"/>
    <w:rsid w:val="00616165"/>
    <w:rsid w:val="0061616F"/>
    <w:rsid w:val="006161EC"/>
    <w:rsid w:val="006161F5"/>
    <w:rsid w:val="006161F9"/>
    <w:rsid w:val="0061625B"/>
    <w:rsid w:val="0061626A"/>
    <w:rsid w:val="006162D2"/>
    <w:rsid w:val="006162F4"/>
    <w:rsid w:val="00616390"/>
    <w:rsid w:val="006163A1"/>
    <w:rsid w:val="006163A7"/>
    <w:rsid w:val="00616455"/>
    <w:rsid w:val="00616506"/>
    <w:rsid w:val="006165CD"/>
    <w:rsid w:val="00616639"/>
    <w:rsid w:val="006166BD"/>
    <w:rsid w:val="006166EA"/>
    <w:rsid w:val="0061670D"/>
    <w:rsid w:val="00616732"/>
    <w:rsid w:val="00616734"/>
    <w:rsid w:val="00616792"/>
    <w:rsid w:val="00616833"/>
    <w:rsid w:val="00616883"/>
    <w:rsid w:val="006168AC"/>
    <w:rsid w:val="00616947"/>
    <w:rsid w:val="00616997"/>
    <w:rsid w:val="006169CE"/>
    <w:rsid w:val="00616A33"/>
    <w:rsid w:val="00616AC1"/>
    <w:rsid w:val="00616B1D"/>
    <w:rsid w:val="00616B1E"/>
    <w:rsid w:val="00616B34"/>
    <w:rsid w:val="00616B6E"/>
    <w:rsid w:val="00616B8A"/>
    <w:rsid w:val="00616B92"/>
    <w:rsid w:val="00616BA2"/>
    <w:rsid w:val="00616BBD"/>
    <w:rsid w:val="00616C05"/>
    <w:rsid w:val="00616C8C"/>
    <w:rsid w:val="00616CAC"/>
    <w:rsid w:val="00616CB2"/>
    <w:rsid w:val="00616D30"/>
    <w:rsid w:val="00616D35"/>
    <w:rsid w:val="00616D3C"/>
    <w:rsid w:val="00616D59"/>
    <w:rsid w:val="00616D5F"/>
    <w:rsid w:val="00616DCA"/>
    <w:rsid w:val="00616DD0"/>
    <w:rsid w:val="00616E03"/>
    <w:rsid w:val="00616E09"/>
    <w:rsid w:val="00616E11"/>
    <w:rsid w:val="00616E53"/>
    <w:rsid w:val="00616E61"/>
    <w:rsid w:val="00616E7C"/>
    <w:rsid w:val="00616EF9"/>
    <w:rsid w:val="00616F3C"/>
    <w:rsid w:val="00616FAD"/>
    <w:rsid w:val="00617016"/>
    <w:rsid w:val="00617028"/>
    <w:rsid w:val="00617090"/>
    <w:rsid w:val="006170B0"/>
    <w:rsid w:val="0061712B"/>
    <w:rsid w:val="00617145"/>
    <w:rsid w:val="0061714F"/>
    <w:rsid w:val="006171CF"/>
    <w:rsid w:val="00617316"/>
    <w:rsid w:val="00617337"/>
    <w:rsid w:val="0061736B"/>
    <w:rsid w:val="0061736F"/>
    <w:rsid w:val="006173D4"/>
    <w:rsid w:val="00617405"/>
    <w:rsid w:val="00617415"/>
    <w:rsid w:val="0061743C"/>
    <w:rsid w:val="0061744F"/>
    <w:rsid w:val="0061746A"/>
    <w:rsid w:val="006174EF"/>
    <w:rsid w:val="006174FB"/>
    <w:rsid w:val="00617513"/>
    <w:rsid w:val="0061753D"/>
    <w:rsid w:val="00617559"/>
    <w:rsid w:val="0061759A"/>
    <w:rsid w:val="0061759C"/>
    <w:rsid w:val="006175BB"/>
    <w:rsid w:val="00617611"/>
    <w:rsid w:val="0061764A"/>
    <w:rsid w:val="0061766E"/>
    <w:rsid w:val="006176BF"/>
    <w:rsid w:val="006176E1"/>
    <w:rsid w:val="006176EE"/>
    <w:rsid w:val="006176F1"/>
    <w:rsid w:val="0061771F"/>
    <w:rsid w:val="00617752"/>
    <w:rsid w:val="006177A2"/>
    <w:rsid w:val="006177CB"/>
    <w:rsid w:val="006177D1"/>
    <w:rsid w:val="0061785F"/>
    <w:rsid w:val="00617866"/>
    <w:rsid w:val="0061788F"/>
    <w:rsid w:val="006178BC"/>
    <w:rsid w:val="006178C2"/>
    <w:rsid w:val="006179B3"/>
    <w:rsid w:val="006179CD"/>
    <w:rsid w:val="00617A29"/>
    <w:rsid w:val="00617A66"/>
    <w:rsid w:val="00617A69"/>
    <w:rsid w:val="00617A72"/>
    <w:rsid w:val="00617AA9"/>
    <w:rsid w:val="00617B2F"/>
    <w:rsid w:val="00617B36"/>
    <w:rsid w:val="00617B44"/>
    <w:rsid w:val="00617B63"/>
    <w:rsid w:val="00617B8A"/>
    <w:rsid w:val="00617BC4"/>
    <w:rsid w:val="00617C44"/>
    <w:rsid w:val="00617C62"/>
    <w:rsid w:val="00617CB6"/>
    <w:rsid w:val="00617CD7"/>
    <w:rsid w:val="00617D55"/>
    <w:rsid w:val="00617D9E"/>
    <w:rsid w:val="00617DE8"/>
    <w:rsid w:val="00617E71"/>
    <w:rsid w:val="00617EC7"/>
    <w:rsid w:val="00617F0C"/>
    <w:rsid w:val="00617FA3"/>
    <w:rsid w:val="00620039"/>
    <w:rsid w:val="0062008E"/>
    <w:rsid w:val="006200D6"/>
    <w:rsid w:val="00620117"/>
    <w:rsid w:val="0062016D"/>
    <w:rsid w:val="006201F6"/>
    <w:rsid w:val="006201FD"/>
    <w:rsid w:val="006202B1"/>
    <w:rsid w:val="006202BF"/>
    <w:rsid w:val="00620319"/>
    <w:rsid w:val="00620393"/>
    <w:rsid w:val="006203CF"/>
    <w:rsid w:val="00620504"/>
    <w:rsid w:val="0062050B"/>
    <w:rsid w:val="00620510"/>
    <w:rsid w:val="0062056C"/>
    <w:rsid w:val="00620580"/>
    <w:rsid w:val="006205F5"/>
    <w:rsid w:val="00620652"/>
    <w:rsid w:val="0062065E"/>
    <w:rsid w:val="006206F3"/>
    <w:rsid w:val="006206FD"/>
    <w:rsid w:val="00620708"/>
    <w:rsid w:val="00620740"/>
    <w:rsid w:val="006207A6"/>
    <w:rsid w:val="006207F7"/>
    <w:rsid w:val="00620801"/>
    <w:rsid w:val="006208F8"/>
    <w:rsid w:val="00620937"/>
    <w:rsid w:val="00620945"/>
    <w:rsid w:val="0062094F"/>
    <w:rsid w:val="006209B3"/>
    <w:rsid w:val="006209E8"/>
    <w:rsid w:val="00620A40"/>
    <w:rsid w:val="00620A52"/>
    <w:rsid w:val="00620A60"/>
    <w:rsid w:val="00620A89"/>
    <w:rsid w:val="00620AB0"/>
    <w:rsid w:val="00620AB8"/>
    <w:rsid w:val="00620AC9"/>
    <w:rsid w:val="00620AE2"/>
    <w:rsid w:val="00620B4B"/>
    <w:rsid w:val="00620C87"/>
    <w:rsid w:val="00620CE0"/>
    <w:rsid w:val="00620D15"/>
    <w:rsid w:val="00620D1F"/>
    <w:rsid w:val="00620D46"/>
    <w:rsid w:val="00620DC3"/>
    <w:rsid w:val="00620E03"/>
    <w:rsid w:val="00620E07"/>
    <w:rsid w:val="00620E82"/>
    <w:rsid w:val="00620E99"/>
    <w:rsid w:val="00620E9B"/>
    <w:rsid w:val="00620E9F"/>
    <w:rsid w:val="00620EC3"/>
    <w:rsid w:val="00620ED9"/>
    <w:rsid w:val="00620EF0"/>
    <w:rsid w:val="00620F26"/>
    <w:rsid w:val="00620F84"/>
    <w:rsid w:val="00620FCC"/>
    <w:rsid w:val="00621044"/>
    <w:rsid w:val="0062107B"/>
    <w:rsid w:val="00621102"/>
    <w:rsid w:val="00621150"/>
    <w:rsid w:val="00621170"/>
    <w:rsid w:val="006211AA"/>
    <w:rsid w:val="006211AB"/>
    <w:rsid w:val="006211CC"/>
    <w:rsid w:val="006211F1"/>
    <w:rsid w:val="00621224"/>
    <w:rsid w:val="00621259"/>
    <w:rsid w:val="0062127F"/>
    <w:rsid w:val="00621308"/>
    <w:rsid w:val="00621312"/>
    <w:rsid w:val="00621335"/>
    <w:rsid w:val="00621352"/>
    <w:rsid w:val="00621368"/>
    <w:rsid w:val="0062137C"/>
    <w:rsid w:val="00621391"/>
    <w:rsid w:val="006213BF"/>
    <w:rsid w:val="00621414"/>
    <w:rsid w:val="00621425"/>
    <w:rsid w:val="00621429"/>
    <w:rsid w:val="00621482"/>
    <w:rsid w:val="00621490"/>
    <w:rsid w:val="00621499"/>
    <w:rsid w:val="006214C7"/>
    <w:rsid w:val="006214D5"/>
    <w:rsid w:val="006214D6"/>
    <w:rsid w:val="006214E3"/>
    <w:rsid w:val="00621552"/>
    <w:rsid w:val="006215CC"/>
    <w:rsid w:val="006215DC"/>
    <w:rsid w:val="00621657"/>
    <w:rsid w:val="00621677"/>
    <w:rsid w:val="006216BF"/>
    <w:rsid w:val="006216C2"/>
    <w:rsid w:val="0062170D"/>
    <w:rsid w:val="0062172A"/>
    <w:rsid w:val="0062174E"/>
    <w:rsid w:val="006217C5"/>
    <w:rsid w:val="006217E8"/>
    <w:rsid w:val="00621847"/>
    <w:rsid w:val="0062189B"/>
    <w:rsid w:val="00621920"/>
    <w:rsid w:val="006219B1"/>
    <w:rsid w:val="006219FD"/>
    <w:rsid w:val="00621A41"/>
    <w:rsid w:val="00621AF0"/>
    <w:rsid w:val="00621B1D"/>
    <w:rsid w:val="00621C8D"/>
    <w:rsid w:val="00621CCC"/>
    <w:rsid w:val="00621D1A"/>
    <w:rsid w:val="00621D46"/>
    <w:rsid w:val="00621D68"/>
    <w:rsid w:val="00621DB5"/>
    <w:rsid w:val="00621DD3"/>
    <w:rsid w:val="00621DE2"/>
    <w:rsid w:val="00621DF3"/>
    <w:rsid w:val="00621E46"/>
    <w:rsid w:val="00621EAF"/>
    <w:rsid w:val="00621EBD"/>
    <w:rsid w:val="00621F39"/>
    <w:rsid w:val="00621F68"/>
    <w:rsid w:val="00621F6B"/>
    <w:rsid w:val="00621FCA"/>
    <w:rsid w:val="00622056"/>
    <w:rsid w:val="006220B7"/>
    <w:rsid w:val="006220C6"/>
    <w:rsid w:val="00622102"/>
    <w:rsid w:val="00622156"/>
    <w:rsid w:val="00622171"/>
    <w:rsid w:val="006221B5"/>
    <w:rsid w:val="006222B1"/>
    <w:rsid w:val="006222B2"/>
    <w:rsid w:val="006222BD"/>
    <w:rsid w:val="00622324"/>
    <w:rsid w:val="0062232C"/>
    <w:rsid w:val="006223CC"/>
    <w:rsid w:val="006223E6"/>
    <w:rsid w:val="00622445"/>
    <w:rsid w:val="006224BE"/>
    <w:rsid w:val="006224C2"/>
    <w:rsid w:val="006224F7"/>
    <w:rsid w:val="00622515"/>
    <w:rsid w:val="0062251F"/>
    <w:rsid w:val="006225A0"/>
    <w:rsid w:val="006225DE"/>
    <w:rsid w:val="006226BD"/>
    <w:rsid w:val="00622770"/>
    <w:rsid w:val="0062277F"/>
    <w:rsid w:val="00622804"/>
    <w:rsid w:val="00622807"/>
    <w:rsid w:val="00622852"/>
    <w:rsid w:val="00622858"/>
    <w:rsid w:val="00622878"/>
    <w:rsid w:val="006228B6"/>
    <w:rsid w:val="0062290D"/>
    <w:rsid w:val="00622971"/>
    <w:rsid w:val="0062297D"/>
    <w:rsid w:val="006229A4"/>
    <w:rsid w:val="006229BA"/>
    <w:rsid w:val="006229C8"/>
    <w:rsid w:val="006229D1"/>
    <w:rsid w:val="00622A45"/>
    <w:rsid w:val="00622A94"/>
    <w:rsid w:val="00622ABD"/>
    <w:rsid w:val="00622BA1"/>
    <w:rsid w:val="00622BBE"/>
    <w:rsid w:val="00622BCE"/>
    <w:rsid w:val="00622BD7"/>
    <w:rsid w:val="00622C00"/>
    <w:rsid w:val="00622C0B"/>
    <w:rsid w:val="00622CAC"/>
    <w:rsid w:val="00622CB6"/>
    <w:rsid w:val="00622D16"/>
    <w:rsid w:val="00622D5D"/>
    <w:rsid w:val="00622D73"/>
    <w:rsid w:val="00622DEC"/>
    <w:rsid w:val="00622DF9"/>
    <w:rsid w:val="00622E10"/>
    <w:rsid w:val="00622E1D"/>
    <w:rsid w:val="00622E57"/>
    <w:rsid w:val="00622E76"/>
    <w:rsid w:val="00622EDA"/>
    <w:rsid w:val="00622EE2"/>
    <w:rsid w:val="00622F12"/>
    <w:rsid w:val="00622F28"/>
    <w:rsid w:val="00622F3C"/>
    <w:rsid w:val="00622F47"/>
    <w:rsid w:val="00622F49"/>
    <w:rsid w:val="00622FA3"/>
    <w:rsid w:val="0062300C"/>
    <w:rsid w:val="0062300E"/>
    <w:rsid w:val="00623034"/>
    <w:rsid w:val="00623092"/>
    <w:rsid w:val="006230A1"/>
    <w:rsid w:val="006230A5"/>
    <w:rsid w:val="00623117"/>
    <w:rsid w:val="0062316A"/>
    <w:rsid w:val="0062316E"/>
    <w:rsid w:val="0062322C"/>
    <w:rsid w:val="00623286"/>
    <w:rsid w:val="006232BD"/>
    <w:rsid w:val="006232FF"/>
    <w:rsid w:val="0062333D"/>
    <w:rsid w:val="006233AD"/>
    <w:rsid w:val="00623449"/>
    <w:rsid w:val="006234C3"/>
    <w:rsid w:val="00623569"/>
    <w:rsid w:val="00623634"/>
    <w:rsid w:val="00623665"/>
    <w:rsid w:val="00623824"/>
    <w:rsid w:val="00623842"/>
    <w:rsid w:val="006238A1"/>
    <w:rsid w:val="0062391E"/>
    <w:rsid w:val="00623920"/>
    <w:rsid w:val="0062396D"/>
    <w:rsid w:val="00623A10"/>
    <w:rsid w:val="00623B17"/>
    <w:rsid w:val="00623B9C"/>
    <w:rsid w:val="00623B9F"/>
    <w:rsid w:val="00623C04"/>
    <w:rsid w:val="00623C25"/>
    <w:rsid w:val="00623CB4"/>
    <w:rsid w:val="00623CBE"/>
    <w:rsid w:val="00623CEB"/>
    <w:rsid w:val="00623D18"/>
    <w:rsid w:val="00623D23"/>
    <w:rsid w:val="00623D55"/>
    <w:rsid w:val="00623D5F"/>
    <w:rsid w:val="00623D7F"/>
    <w:rsid w:val="00623E46"/>
    <w:rsid w:val="00623ED5"/>
    <w:rsid w:val="00623EF5"/>
    <w:rsid w:val="00623F33"/>
    <w:rsid w:val="00623F5E"/>
    <w:rsid w:val="00623FD1"/>
    <w:rsid w:val="0062406A"/>
    <w:rsid w:val="006240B3"/>
    <w:rsid w:val="006240D7"/>
    <w:rsid w:val="00624111"/>
    <w:rsid w:val="00624170"/>
    <w:rsid w:val="0062417E"/>
    <w:rsid w:val="006241AB"/>
    <w:rsid w:val="006241AC"/>
    <w:rsid w:val="006241B4"/>
    <w:rsid w:val="006241E6"/>
    <w:rsid w:val="006242A0"/>
    <w:rsid w:val="00624310"/>
    <w:rsid w:val="0062433B"/>
    <w:rsid w:val="0062434D"/>
    <w:rsid w:val="006243AF"/>
    <w:rsid w:val="006243CE"/>
    <w:rsid w:val="00624453"/>
    <w:rsid w:val="006244A1"/>
    <w:rsid w:val="00624512"/>
    <w:rsid w:val="00624529"/>
    <w:rsid w:val="00624562"/>
    <w:rsid w:val="00624595"/>
    <w:rsid w:val="0062459D"/>
    <w:rsid w:val="006245D5"/>
    <w:rsid w:val="006245F4"/>
    <w:rsid w:val="00624600"/>
    <w:rsid w:val="0062460B"/>
    <w:rsid w:val="00624675"/>
    <w:rsid w:val="00624676"/>
    <w:rsid w:val="006246CA"/>
    <w:rsid w:val="00624783"/>
    <w:rsid w:val="006247D0"/>
    <w:rsid w:val="006247DC"/>
    <w:rsid w:val="00624804"/>
    <w:rsid w:val="00624813"/>
    <w:rsid w:val="00624866"/>
    <w:rsid w:val="0062486B"/>
    <w:rsid w:val="0062493B"/>
    <w:rsid w:val="00624958"/>
    <w:rsid w:val="00624999"/>
    <w:rsid w:val="006249BD"/>
    <w:rsid w:val="00624A50"/>
    <w:rsid w:val="00624AB7"/>
    <w:rsid w:val="00624AD7"/>
    <w:rsid w:val="00624AE1"/>
    <w:rsid w:val="00624AF4"/>
    <w:rsid w:val="00624B06"/>
    <w:rsid w:val="00624B65"/>
    <w:rsid w:val="00624B96"/>
    <w:rsid w:val="00624BDE"/>
    <w:rsid w:val="00624BF8"/>
    <w:rsid w:val="00624C28"/>
    <w:rsid w:val="00624C69"/>
    <w:rsid w:val="00624C79"/>
    <w:rsid w:val="00624CB0"/>
    <w:rsid w:val="00624CD1"/>
    <w:rsid w:val="00624D65"/>
    <w:rsid w:val="00624D97"/>
    <w:rsid w:val="00624DC6"/>
    <w:rsid w:val="00624E09"/>
    <w:rsid w:val="00624E81"/>
    <w:rsid w:val="00624EB3"/>
    <w:rsid w:val="00624EEB"/>
    <w:rsid w:val="00624F47"/>
    <w:rsid w:val="00624F48"/>
    <w:rsid w:val="00624F6B"/>
    <w:rsid w:val="00624FAF"/>
    <w:rsid w:val="00624FB7"/>
    <w:rsid w:val="00624FE9"/>
    <w:rsid w:val="00624FFE"/>
    <w:rsid w:val="00625045"/>
    <w:rsid w:val="00625113"/>
    <w:rsid w:val="00625158"/>
    <w:rsid w:val="006251A4"/>
    <w:rsid w:val="006251D2"/>
    <w:rsid w:val="00625240"/>
    <w:rsid w:val="00625245"/>
    <w:rsid w:val="00625267"/>
    <w:rsid w:val="006253A0"/>
    <w:rsid w:val="006253BB"/>
    <w:rsid w:val="006253CB"/>
    <w:rsid w:val="006253E9"/>
    <w:rsid w:val="0062544E"/>
    <w:rsid w:val="00625475"/>
    <w:rsid w:val="0062548A"/>
    <w:rsid w:val="006254AB"/>
    <w:rsid w:val="006254AD"/>
    <w:rsid w:val="0062550C"/>
    <w:rsid w:val="00625540"/>
    <w:rsid w:val="0062559D"/>
    <w:rsid w:val="006255A4"/>
    <w:rsid w:val="006255AE"/>
    <w:rsid w:val="006255ED"/>
    <w:rsid w:val="0062564D"/>
    <w:rsid w:val="006256D0"/>
    <w:rsid w:val="00625704"/>
    <w:rsid w:val="00625720"/>
    <w:rsid w:val="00625735"/>
    <w:rsid w:val="00625795"/>
    <w:rsid w:val="00625865"/>
    <w:rsid w:val="0062586B"/>
    <w:rsid w:val="00625911"/>
    <w:rsid w:val="00625915"/>
    <w:rsid w:val="00625923"/>
    <w:rsid w:val="0062593E"/>
    <w:rsid w:val="006259AF"/>
    <w:rsid w:val="006259DD"/>
    <w:rsid w:val="006259FD"/>
    <w:rsid w:val="00625A14"/>
    <w:rsid w:val="00625A45"/>
    <w:rsid w:val="00625A64"/>
    <w:rsid w:val="00625AF2"/>
    <w:rsid w:val="00625B75"/>
    <w:rsid w:val="00625B94"/>
    <w:rsid w:val="00625BD6"/>
    <w:rsid w:val="00625C05"/>
    <w:rsid w:val="00625C5F"/>
    <w:rsid w:val="00625C7F"/>
    <w:rsid w:val="00625CE4"/>
    <w:rsid w:val="00625D27"/>
    <w:rsid w:val="00625D53"/>
    <w:rsid w:val="00625D69"/>
    <w:rsid w:val="00625DB4"/>
    <w:rsid w:val="00625DC1"/>
    <w:rsid w:val="00625E38"/>
    <w:rsid w:val="00625EC0"/>
    <w:rsid w:val="00625F00"/>
    <w:rsid w:val="00625F01"/>
    <w:rsid w:val="00625F2E"/>
    <w:rsid w:val="00625F37"/>
    <w:rsid w:val="00625FDA"/>
    <w:rsid w:val="00626004"/>
    <w:rsid w:val="006260EF"/>
    <w:rsid w:val="0062619F"/>
    <w:rsid w:val="006261B7"/>
    <w:rsid w:val="006261B9"/>
    <w:rsid w:val="006261F1"/>
    <w:rsid w:val="006261FB"/>
    <w:rsid w:val="00626202"/>
    <w:rsid w:val="00626273"/>
    <w:rsid w:val="006262B5"/>
    <w:rsid w:val="006262F7"/>
    <w:rsid w:val="00626345"/>
    <w:rsid w:val="00626382"/>
    <w:rsid w:val="006263E4"/>
    <w:rsid w:val="006264A7"/>
    <w:rsid w:val="006264C6"/>
    <w:rsid w:val="00626523"/>
    <w:rsid w:val="00626573"/>
    <w:rsid w:val="00626586"/>
    <w:rsid w:val="00626591"/>
    <w:rsid w:val="006265A3"/>
    <w:rsid w:val="006265AA"/>
    <w:rsid w:val="006265C6"/>
    <w:rsid w:val="006265F3"/>
    <w:rsid w:val="0062661D"/>
    <w:rsid w:val="00626672"/>
    <w:rsid w:val="006266C4"/>
    <w:rsid w:val="006266F4"/>
    <w:rsid w:val="0062674F"/>
    <w:rsid w:val="0062675B"/>
    <w:rsid w:val="0062675E"/>
    <w:rsid w:val="00626760"/>
    <w:rsid w:val="00626763"/>
    <w:rsid w:val="0062677A"/>
    <w:rsid w:val="0062678F"/>
    <w:rsid w:val="00626791"/>
    <w:rsid w:val="006267C7"/>
    <w:rsid w:val="0062682F"/>
    <w:rsid w:val="006268F4"/>
    <w:rsid w:val="0062696F"/>
    <w:rsid w:val="006269E4"/>
    <w:rsid w:val="00626A39"/>
    <w:rsid w:val="00626A3F"/>
    <w:rsid w:val="00626A6F"/>
    <w:rsid w:val="00626A76"/>
    <w:rsid w:val="00626A93"/>
    <w:rsid w:val="00626AB4"/>
    <w:rsid w:val="00626B7A"/>
    <w:rsid w:val="00626C14"/>
    <w:rsid w:val="00626C7F"/>
    <w:rsid w:val="00626C86"/>
    <w:rsid w:val="00626CBE"/>
    <w:rsid w:val="00626CE5"/>
    <w:rsid w:val="00626D51"/>
    <w:rsid w:val="00626DD1"/>
    <w:rsid w:val="00626E2A"/>
    <w:rsid w:val="00626E3A"/>
    <w:rsid w:val="00626E60"/>
    <w:rsid w:val="00626E6E"/>
    <w:rsid w:val="00626E8B"/>
    <w:rsid w:val="00626F33"/>
    <w:rsid w:val="00626F53"/>
    <w:rsid w:val="00626F7E"/>
    <w:rsid w:val="00626F86"/>
    <w:rsid w:val="006270DD"/>
    <w:rsid w:val="0062714B"/>
    <w:rsid w:val="00627168"/>
    <w:rsid w:val="006271AF"/>
    <w:rsid w:val="006271D9"/>
    <w:rsid w:val="006272C4"/>
    <w:rsid w:val="006273AD"/>
    <w:rsid w:val="006273D5"/>
    <w:rsid w:val="006273E3"/>
    <w:rsid w:val="0062746E"/>
    <w:rsid w:val="00627470"/>
    <w:rsid w:val="00627483"/>
    <w:rsid w:val="0062752F"/>
    <w:rsid w:val="0062754E"/>
    <w:rsid w:val="0062757A"/>
    <w:rsid w:val="0062757B"/>
    <w:rsid w:val="0062758F"/>
    <w:rsid w:val="006275B5"/>
    <w:rsid w:val="0062761F"/>
    <w:rsid w:val="00627660"/>
    <w:rsid w:val="00627677"/>
    <w:rsid w:val="00627690"/>
    <w:rsid w:val="006276B2"/>
    <w:rsid w:val="006276CA"/>
    <w:rsid w:val="006276EA"/>
    <w:rsid w:val="00627702"/>
    <w:rsid w:val="00627716"/>
    <w:rsid w:val="00627759"/>
    <w:rsid w:val="00627775"/>
    <w:rsid w:val="00627789"/>
    <w:rsid w:val="00627790"/>
    <w:rsid w:val="006277C1"/>
    <w:rsid w:val="006277C7"/>
    <w:rsid w:val="006277F6"/>
    <w:rsid w:val="006278AF"/>
    <w:rsid w:val="0062797D"/>
    <w:rsid w:val="00627997"/>
    <w:rsid w:val="006279AB"/>
    <w:rsid w:val="006279B8"/>
    <w:rsid w:val="006279B9"/>
    <w:rsid w:val="00627A57"/>
    <w:rsid w:val="00627A7D"/>
    <w:rsid w:val="00627ADC"/>
    <w:rsid w:val="00627B05"/>
    <w:rsid w:val="00627B3E"/>
    <w:rsid w:val="00627B67"/>
    <w:rsid w:val="00627BCA"/>
    <w:rsid w:val="00627C6F"/>
    <w:rsid w:val="00627C93"/>
    <w:rsid w:val="00627D1B"/>
    <w:rsid w:val="00627D27"/>
    <w:rsid w:val="00627D4B"/>
    <w:rsid w:val="00627D8B"/>
    <w:rsid w:val="00627DAF"/>
    <w:rsid w:val="00627DBA"/>
    <w:rsid w:val="00627E26"/>
    <w:rsid w:val="00627E46"/>
    <w:rsid w:val="00627EF2"/>
    <w:rsid w:val="00627F85"/>
    <w:rsid w:val="00627F99"/>
    <w:rsid w:val="00630056"/>
    <w:rsid w:val="0063009F"/>
    <w:rsid w:val="006300C9"/>
    <w:rsid w:val="006300DA"/>
    <w:rsid w:val="00630141"/>
    <w:rsid w:val="00630169"/>
    <w:rsid w:val="00630203"/>
    <w:rsid w:val="00630255"/>
    <w:rsid w:val="006302F5"/>
    <w:rsid w:val="006302F9"/>
    <w:rsid w:val="00630305"/>
    <w:rsid w:val="00630314"/>
    <w:rsid w:val="00630339"/>
    <w:rsid w:val="0063033B"/>
    <w:rsid w:val="00630343"/>
    <w:rsid w:val="00630388"/>
    <w:rsid w:val="006303D3"/>
    <w:rsid w:val="00630484"/>
    <w:rsid w:val="006304E1"/>
    <w:rsid w:val="00630551"/>
    <w:rsid w:val="006305C6"/>
    <w:rsid w:val="006305EE"/>
    <w:rsid w:val="0063061C"/>
    <w:rsid w:val="00630636"/>
    <w:rsid w:val="00630666"/>
    <w:rsid w:val="0063068A"/>
    <w:rsid w:val="006306D4"/>
    <w:rsid w:val="0063074E"/>
    <w:rsid w:val="00630751"/>
    <w:rsid w:val="0063083A"/>
    <w:rsid w:val="00630919"/>
    <w:rsid w:val="00630994"/>
    <w:rsid w:val="0063099A"/>
    <w:rsid w:val="006309B6"/>
    <w:rsid w:val="006309CE"/>
    <w:rsid w:val="006309E8"/>
    <w:rsid w:val="00630A10"/>
    <w:rsid w:val="00630A61"/>
    <w:rsid w:val="00630A6D"/>
    <w:rsid w:val="00630A88"/>
    <w:rsid w:val="00630A94"/>
    <w:rsid w:val="00630AF4"/>
    <w:rsid w:val="00630B23"/>
    <w:rsid w:val="00630B9B"/>
    <w:rsid w:val="00630BD0"/>
    <w:rsid w:val="00630C4F"/>
    <w:rsid w:val="00630C73"/>
    <w:rsid w:val="00630CA7"/>
    <w:rsid w:val="00630CCA"/>
    <w:rsid w:val="00630CF0"/>
    <w:rsid w:val="00630D74"/>
    <w:rsid w:val="00630DD2"/>
    <w:rsid w:val="00630DD4"/>
    <w:rsid w:val="00630E44"/>
    <w:rsid w:val="00630F10"/>
    <w:rsid w:val="00630F47"/>
    <w:rsid w:val="00630F77"/>
    <w:rsid w:val="00630FA3"/>
    <w:rsid w:val="00630FC7"/>
    <w:rsid w:val="00630FDD"/>
    <w:rsid w:val="00631080"/>
    <w:rsid w:val="006310EA"/>
    <w:rsid w:val="0063110E"/>
    <w:rsid w:val="00631113"/>
    <w:rsid w:val="0063111F"/>
    <w:rsid w:val="00631143"/>
    <w:rsid w:val="006311B0"/>
    <w:rsid w:val="0063124C"/>
    <w:rsid w:val="00631262"/>
    <w:rsid w:val="0063129D"/>
    <w:rsid w:val="006312D2"/>
    <w:rsid w:val="00631329"/>
    <w:rsid w:val="0063136A"/>
    <w:rsid w:val="00631388"/>
    <w:rsid w:val="00631411"/>
    <w:rsid w:val="00631442"/>
    <w:rsid w:val="0063147C"/>
    <w:rsid w:val="00631503"/>
    <w:rsid w:val="0063150B"/>
    <w:rsid w:val="0063154F"/>
    <w:rsid w:val="0063156D"/>
    <w:rsid w:val="006315A3"/>
    <w:rsid w:val="006315EB"/>
    <w:rsid w:val="006315EC"/>
    <w:rsid w:val="006316F7"/>
    <w:rsid w:val="0063170C"/>
    <w:rsid w:val="00631739"/>
    <w:rsid w:val="0063180B"/>
    <w:rsid w:val="00631823"/>
    <w:rsid w:val="00631851"/>
    <w:rsid w:val="00631867"/>
    <w:rsid w:val="00631875"/>
    <w:rsid w:val="006318A7"/>
    <w:rsid w:val="0063194A"/>
    <w:rsid w:val="00631967"/>
    <w:rsid w:val="006319C3"/>
    <w:rsid w:val="00631A12"/>
    <w:rsid w:val="00631A18"/>
    <w:rsid w:val="00631A37"/>
    <w:rsid w:val="00631A62"/>
    <w:rsid w:val="00631AC2"/>
    <w:rsid w:val="00631AFF"/>
    <w:rsid w:val="00631B40"/>
    <w:rsid w:val="00631BAC"/>
    <w:rsid w:val="00631BB0"/>
    <w:rsid w:val="00631C1B"/>
    <w:rsid w:val="00631C1D"/>
    <w:rsid w:val="00631CC2"/>
    <w:rsid w:val="00631D1F"/>
    <w:rsid w:val="00631D65"/>
    <w:rsid w:val="00631D71"/>
    <w:rsid w:val="00631D9B"/>
    <w:rsid w:val="00631D9D"/>
    <w:rsid w:val="00631DC3"/>
    <w:rsid w:val="00631E92"/>
    <w:rsid w:val="00631EA0"/>
    <w:rsid w:val="00631FD7"/>
    <w:rsid w:val="00631FF7"/>
    <w:rsid w:val="00632006"/>
    <w:rsid w:val="0063201E"/>
    <w:rsid w:val="0063207B"/>
    <w:rsid w:val="00632082"/>
    <w:rsid w:val="00632091"/>
    <w:rsid w:val="006320B2"/>
    <w:rsid w:val="006320CC"/>
    <w:rsid w:val="00632101"/>
    <w:rsid w:val="00632112"/>
    <w:rsid w:val="0063212F"/>
    <w:rsid w:val="006321BF"/>
    <w:rsid w:val="006321DB"/>
    <w:rsid w:val="00632292"/>
    <w:rsid w:val="006322BC"/>
    <w:rsid w:val="006322DC"/>
    <w:rsid w:val="006322FC"/>
    <w:rsid w:val="006323AB"/>
    <w:rsid w:val="006323CB"/>
    <w:rsid w:val="006323D0"/>
    <w:rsid w:val="00632437"/>
    <w:rsid w:val="0063244A"/>
    <w:rsid w:val="006324DC"/>
    <w:rsid w:val="00632594"/>
    <w:rsid w:val="006325AF"/>
    <w:rsid w:val="006325B0"/>
    <w:rsid w:val="006325BD"/>
    <w:rsid w:val="006325DA"/>
    <w:rsid w:val="00632608"/>
    <w:rsid w:val="0063268C"/>
    <w:rsid w:val="00632742"/>
    <w:rsid w:val="006327BA"/>
    <w:rsid w:val="006327D4"/>
    <w:rsid w:val="00632823"/>
    <w:rsid w:val="00632854"/>
    <w:rsid w:val="0063287A"/>
    <w:rsid w:val="006328B7"/>
    <w:rsid w:val="006328C9"/>
    <w:rsid w:val="006328D1"/>
    <w:rsid w:val="006328F6"/>
    <w:rsid w:val="00632934"/>
    <w:rsid w:val="00632947"/>
    <w:rsid w:val="00632A36"/>
    <w:rsid w:val="00632A93"/>
    <w:rsid w:val="00632AD7"/>
    <w:rsid w:val="00632B51"/>
    <w:rsid w:val="00632B63"/>
    <w:rsid w:val="00632B7F"/>
    <w:rsid w:val="00632B89"/>
    <w:rsid w:val="00632B9D"/>
    <w:rsid w:val="00632BED"/>
    <w:rsid w:val="00632C1E"/>
    <w:rsid w:val="00632C7E"/>
    <w:rsid w:val="00632CA2"/>
    <w:rsid w:val="00632D8B"/>
    <w:rsid w:val="00632E5F"/>
    <w:rsid w:val="00632E9A"/>
    <w:rsid w:val="00632EE9"/>
    <w:rsid w:val="00632EF4"/>
    <w:rsid w:val="00633086"/>
    <w:rsid w:val="00633088"/>
    <w:rsid w:val="0063308C"/>
    <w:rsid w:val="00633094"/>
    <w:rsid w:val="006330BD"/>
    <w:rsid w:val="006330D8"/>
    <w:rsid w:val="006330FC"/>
    <w:rsid w:val="00633143"/>
    <w:rsid w:val="0063317E"/>
    <w:rsid w:val="006331BA"/>
    <w:rsid w:val="00633207"/>
    <w:rsid w:val="00633213"/>
    <w:rsid w:val="0063322F"/>
    <w:rsid w:val="00633230"/>
    <w:rsid w:val="00633308"/>
    <w:rsid w:val="0063331C"/>
    <w:rsid w:val="0063332F"/>
    <w:rsid w:val="0063333A"/>
    <w:rsid w:val="0063334B"/>
    <w:rsid w:val="006333EA"/>
    <w:rsid w:val="006333F1"/>
    <w:rsid w:val="0063340C"/>
    <w:rsid w:val="0063340E"/>
    <w:rsid w:val="00633410"/>
    <w:rsid w:val="00633445"/>
    <w:rsid w:val="006334B0"/>
    <w:rsid w:val="00633532"/>
    <w:rsid w:val="00633548"/>
    <w:rsid w:val="00633577"/>
    <w:rsid w:val="0063361A"/>
    <w:rsid w:val="00633652"/>
    <w:rsid w:val="00633682"/>
    <w:rsid w:val="00633747"/>
    <w:rsid w:val="00633778"/>
    <w:rsid w:val="006337E9"/>
    <w:rsid w:val="006337EC"/>
    <w:rsid w:val="0063380C"/>
    <w:rsid w:val="00633936"/>
    <w:rsid w:val="006339A6"/>
    <w:rsid w:val="00633A4D"/>
    <w:rsid w:val="00633AC2"/>
    <w:rsid w:val="00633AEF"/>
    <w:rsid w:val="00633B37"/>
    <w:rsid w:val="00633B51"/>
    <w:rsid w:val="00633B54"/>
    <w:rsid w:val="00633B5C"/>
    <w:rsid w:val="00633B68"/>
    <w:rsid w:val="00633B7A"/>
    <w:rsid w:val="00633C82"/>
    <w:rsid w:val="00633CA3"/>
    <w:rsid w:val="00633CD9"/>
    <w:rsid w:val="00633CFF"/>
    <w:rsid w:val="00633D8E"/>
    <w:rsid w:val="00633DAB"/>
    <w:rsid w:val="00633DBF"/>
    <w:rsid w:val="00633EA2"/>
    <w:rsid w:val="00633EB1"/>
    <w:rsid w:val="00633EFD"/>
    <w:rsid w:val="00633EFF"/>
    <w:rsid w:val="00633F85"/>
    <w:rsid w:val="00633F8B"/>
    <w:rsid w:val="00633FB3"/>
    <w:rsid w:val="00634012"/>
    <w:rsid w:val="00634019"/>
    <w:rsid w:val="0063402F"/>
    <w:rsid w:val="00634037"/>
    <w:rsid w:val="00634054"/>
    <w:rsid w:val="0063406B"/>
    <w:rsid w:val="00634102"/>
    <w:rsid w:val="00634134"/>
    <w:rsid w:val="00634172"/>
    <w:rsid w:val="0063419E"/>
    <w:rsid w:val="006341A9"/>
    <w:rsid w:val="006341D8"/>
    <w:rsid w:val="00634226"/>
    <w:rsid w:val="00634254"/>
    <w:rsid w:val="006342A5"/>
    <w:rsid w:val="006342DE"/>
    <w:rsid w:val="006342F6"/>
    <w:rsid w:val="00634313"/>
    <w:rsid w:val="0063432F"/>
    <w:rsid w:val="006343AC"/>
    <w:rsid w:val="0063447D"/>
    <w:rsid w:val="006344EE"/>
    <w:rsid w:val="006344F1"/>
    <w:rsid w:val="00634512"/>
    <w:rsid w:val="00634525"/>
    <w:rsid w:val="00634534"/>
    <w:rsid w:val="00634567"/>
    <w:rsid w:val="006345F0"/>
    <w:rsid w:val="00634602"/>
    <w:rsid w:val="00634612"/>
    <w:rsid w:val="0063463B"/>
    <w:rsid w:val="00634682"/>
    <w:rsid w:val="00634687"/>
    <w:rsid w:val="006346EA"/>
    <w:rsid w:val="00634707"/>
    <w:rsid w:val="0063473E"/>
    <w:rsid w:val="0063478F"/>
    <w:rsid w:val="006347D0"/>
    <w:rsid w:val="006347E6"/>
    <w:rsid w:val="00634853"/>
    <w:rsid w:val="00634950"/>
    <w:rsid w:val="00634981"/>
    <w:rsid w:val="00634989"/>
    <w:rsid w:val="006349CA"/>
    <w:rsid w:val="006349D9"/>
    <w:rsid w:val="006349F4"/>
    <w:rsid w:val="00634A06"/>
    <w:rsid w:val="00634A1C"/>
    <w:rsid w:val="00634A24"/>
    <w:rsid w:val="00634A27"/>
    <w:rsid w:val="00634A39"/>
    <w:rsid w:val="00634A7E"/>
    <w:rsid w:val="00634A91"/>
    <w:rsid w:val="00634A9C"/>
    <w:rsid w:val="00634AE4"/>
    <w:rsid w:val="00634B2A"/>
    <w:rsid w:val="00634BA9"/>
    <w:rsid w:val="00634BFC"/>
    <w:rsid w:val="00634C58"/>
    <w:rsid w:val="00634D87"/>
    <w:rsid w:val="00634DA9"/>
    <w:rsid w:val="00634DF7"/>
    <w:rsid w:val="00634DF8"/>
    <w:rsid w:val="00634E2E"/>
    <w:rsid w:val="00634E8D"/>
    <w:rsid w:val="00634EB8"/>
    <w:rsid w:val="00634ED5"/>
    <w:rsid w:val="00634EDF"/>
    <w:rsid w:val="00634F10"/>
    <w:rsid w:val="00634F61"/>
    <w:rsid w:val="0063501C"/>
    <w:rsid w:val="0063503B"/>
    <w:rsid w:val="0063503D"/>
    <w:rsid w:val="00635040"/>
    <w:rsid w:val="006350C1"/>
    <w:rsid w:val="00635165"/>
    <w:rsid w:val="00635193"/>
    <w:rsid w:val="006351CA"/>
    <w:rsid w:val="00635287"/>
    <w:rsid w:val="0063528E"/>
    <w:rsid w:val="006352B1"/>
    <w:rsid w:val="006352C0"/>
    <w:rsid w:val="00635309"/>
    <w:rsid w:val="0063536F"/>
    <w:rsid w:val="006353DB"/>
    <w:rsid w:val="00635441"/>
    <w:rsid w:val="006354EF"/>
    <w:rsid w:val="006354F4"/>
    <w:rsid w:val="00635511"/>
    <w:rsid w:val="00635565"/>
    <w:rsid w:val="00635583"/>
    <w:rsid w:val="00635593"/>
    <w:rsid w:val="0063562A"/>
    <w:rsid w:val="0063568C"/>
    <w:rsid w:val="0063574C"/>
    <w:rsid w:val="0063578C"/>
    <w:rsid w:val="006357CD"/>
    <w:rsid w:val="006357F9"/>
    <w:rsid w:val="00635900"/>
    <w:rsid w:val="00635933"/>
    <w:rsid w:val="0063595A"/>
    <w:rsid w:val="006359D6"/>
    <w:rsid w:val="006359DA"/>
    <w:rsid w:val="00635A6D"/>
    <w:rsid w:val="00635A89"/>
    <w:rsid w:val="00635AB6"/>
    <w:rsid w:val="00635B38"/>
    <w:rsid w:val="00635B3B"/>
    <w:rsid w:val="00635B46"/>
    <w:rsid w:val="00635BC3"/>
    <w:rsid w:val="00635C68"/>
    <w:rsid w:val="00635C90"/>
    <w:rsid w:val="00635C9A"/>
    <w:rsid w:val="00635CC4"/>
    <w:rsid w:val="00635CCE"/>
    <w:rsid w:val="00635D64"/>
    <w:rsid w:val="00635E1E"/>
    <w:rsid w:val="00635E28"/>
    <w:rsid w:val="00635E77"/>
    <w:rsid w:val="00635E7C"/>
    <w:rsid w:val="00635EC6"/>
    <w:rsid w:val="00635EFF"/>
    <w:rsid w:val="00635F12"/>
    <w:rsid w:val="00635F43"/>
    <w:rsid w:val="00635F8F"/>
    <w:rsid w:val="00635FC5"/>
    <w:rsid w:val="00635FC9"/>
    <w:rsid w:val="00635FD4"/>
    <w:rsid w:val="00635FDA"/>
    <w:rsid w:val="00636069"/>
    <w:rsid w:val="00636077"/>
    <w:rsid w:val="0063607E"/>
    <w:rsid w:val="00636084"/>
    <w:rsid w:val="00636092"/>
    <w:rsid w:val="006360A7"/>
    <w:rsid w:val="006361C4"/>
    <w:rsid w:val="00636261"/>
    <w:rsid w:val="006362AD"/>
    <w:rsid w:val="006362BE"/>
    <w:rsid w:val="0063632A"/>
    <w:rsid w:val="006363D0"/>
    <w:rsid w:val="0063646F"/>
    <w:rsid w:val="00636473"/>
    <w:rsid w:val="006364B6"/>
    <w:rsid w:val="006364E2"/>
    <w:rsid w:val="00636519"/>
    <w:rsid w:val="00636541"/>
    <w:rsid w:val="00636585"/>
    <w:rsid w:val="006365A0"/>
    <w:rsid w:val="006365A1"/>
    <w:rsid w:val="006365B1"/>
    <w:rsid w:val="006365BA"/>
    <w:rsid w:val="006365D9"/>
    <w:rsid w:val="00636689"/>
    <w:rsid w:val="006366E3"/>
    <w:rsid w:val="00636702"/>
    <w:rsid w:val="0063670B"/>
    <w:rsid w:val="00636713"/>
    <w:rsid w:val="0063672F"/>
    <w:rsid w:val="006367F3"/>
    <w:rsid w:val="0063680B"/>
    <w:rsid w:val="0063681D"/>
    <w:rsid w:val="00636858"/>
    <w:rsid w:val="00636899"/>
    <w:rsid w:val="006368C0"/>
    <w:rsid w:val="00636952"/>
    <w:rsid w:val="006369CD"/>
    <w:rsid w:val="006369D1"/>
    <w:rsid w:val="00636A34"/>
    <w:rsid w:val="00636A54"/>
    <w:rsid w:val="00636B12"/>
    <w:rsid w:val="00636B35"/>
    <w:rsid w:val="00636B90"/>
    <w:rsid w:val="00636BE3"/>
    <w:rsid w:val="00636C34"/>
    <w:rsid w:val="00636C59"/>
    <w:rsid w:val="00636CE6"/>
    <w:rsid w:val="00636D07"/>
    <w:rsid w:val="00636D75"/>
    <w:rsid w:val="00636DA0"/>
    <w:rsid w:val="00636DBF"/>
    <w:rsid w:val="00636DD1"/>
    <w:rsid w:val="00636DDD"/>
    <w:rsid w:val="00636DFF"/>
    <w:rsid w:val="00636E1E"/>
    <w:rsid w:val="00636E78"/>
    <w:rsid w:val="00636E7A"/>
    <w:rsid w:val="00636EB9"/>
    <w:rsid w:val="00636EDE"/>
    <w:rsid w:val="00636EEA"/>
    <w:rsid w:val="00636F0D"/>
    <w:rsid w:val="00636F2A"/>
    <w:rsid w:val="00636F34"/>
    <w:rsid w:val="00636F89"/>
    <w:rsid w:val="00636FDB"/>
    <w:rsid w:val="00637092"/>
    <w:rsid w:val="00637102"/>
    <w:rsid w:val="00637195"/>
    <w:rsid w:val="006371A1"/>
    <w:rsid w:val="006371FB"/>
    <w:rsid w:val="0063723F"/>
    <w:rsid w:val="00637262"/>
    <w:rsid w:val="0063729E"/>
    <w:rsid w:val="006372BB"/>
    <w:rsid w:val="006372CA"/>
    <w:rsid w:val="00637304"/>
    <w:rsid w:val="0063732B"/>
    <w:rsid w:val="0063733E"/>
    <w:rsid w:val="00637358"/>
    <w:rsid w:val="006373FA"/>
    <w:rsid w:val="0063747C"/>
    <w:rsid w:val="0063748C"/>
    <w:rsid w:val="0063749C"/>
    <w:rsid w:val="006374AF"/>
    <w:rsid w:val="006374B2"/>
    <w:rsid w:val="006374BC"/>
    <w:rsid w:val="006374D7"/>
    <w:rsid w:val="006374E2"/>
    <w:rsid w:val="00637505"/>
    <w:rsid w:val="00637561"/>
    <w:rsid w:val="0063766E"/>
    <w:rsid w:val="006376B0"/>
    <w:rsid w:val="006376C5"/>
    <w:rsid w:val="006376D1"/>
    <w:rsid w:val="00637726"/>
    <w:rsid w:val="00637728"/>
    <w:rsid w:val="00637763"/>
    <w:rsid w:val="0063776C"/>
    <w:rsid w:val="006377A0"/>
    <w:rsid w:val="0063780A"/>
    <w:rsid w:val="00637816"/>
    <w:rsid w:val="00637839"/>
    <w:rsid w:val="0063789C"/>
    <w:rsid w:val="006378A9"/>
    <w:rsid w:val="006378AB"/>
    <w:rsid w:val="006378C3"/>
    <w:rsid w:val="006378F4"/>
    <w:rsid w:val="0063790E"/>
    <w:rsid w:val="0063791D"/>
    <w:rsid w:val="0063794F"/>
    <w:rsid w:val="006379CA"/>
    <w:rsid w:val="00637AAD"/>
    <w:rsid w:val="00637BB5"/>
    <w:rsid w:val="00637C33"/>
    <w:rsid w:val="00637C98"/>
    <w:rsid w:val="00637CB2"/>
    <w:rsid w:val="00637CCF"/>
    <w:rsid w:val="00637D4B"/>
    <w:rsid w:val="00637D51"/>
    <w:rsid w:val="00637D6E"/>
    <w:rsid w:val="00637D78"/>
    <w:rsid w:val="00637DAB"/>
    <w:rsid w:val="00637DC9"/>
    <w:rsid w:val="00637DE7"/>
    <w:rsid w:val="00637E1A"/>
    <w:rsid w:val="00637E47"/>
    <w:rsid w:val="00637E49"/>
    <w:rsid w:val="00637F03"/>
    <w:rsid w:val="00637F38"/>
    <w:rsid w:val="00637F56"/>
    <w:rsid w:val="00637F77"/>
    <w:rsid w:val="00637F9D"/>
    <w:rsid w:val="00640002"/>
    <w:rsid w:val="00640043"/>
    <w:rsid w:val="00640044"/>
    <w:rsid w:val="00640077"/>
    <w:rsid w:val="0064011D"/>
    <w:rsid w:val="00640121"/>
    <w:rsid w:val="006401A4"/>
    <w:rsid w:val="006401AC"/>
    <w:rsid w:val="00640239"/>
    <w:rsid w:val="00640265"/>
    <w:rsid w:val="006402A0"/>
    <w:rsid w:val="006402AA"/>
    <w:rsid w:val="006402C4"/>
    <w:rsid w:val="006402E1"/>
    <w:rsid w:val="00640344"/>
    <w:rsid w:val="0064036D"/>
    <w:rsid w:val="006403AB"/>
    <w:rsid w:val="0064041D"/>
    <w:rsid w:val="00640462"/>
    <w:rsid w:val="006404DC"/>
    <w:rsid w:val="006404DF"/>
    <w:rsid w:val="006404F2"/>
    <w:rsid w:val="00640518"/>
    <w:rsid w:val="0064067B"/>
    <w:rsid w:val="006406B0"/>
    <w:rsid w:val="0064075E"/>
    <w:rsid w:val="00640765"/>
    <w:rsid w:val="00640771"/>
    <w:rsid w:val="006407D6"/>
    <w:rsid w:val="006407D9"/>
    <w:rsid w:val="00640827"/>
    <w:rsid w:val="006408DE"/>
    <w:rsid w:val="006408FC"/>
    <w:rsid w:val="00640965"/>
    <w:rsid w:val="006409B4"/>
    <w:rsid w:val="006409D1"/>
    <w:rsid w:val="00640A17"/>
    <w:rsid w:val="00640A8E"/>
    <w:rsid w:val="00640AB5"/>
    <w:rsid w:val="00640AEF"/>
    <w:rsid w:val="00640B0B"/>
    <w:rsid w:val="00640B54"/>
    <w:rsid w:val="00640B71"/>
    <w:rsid w:val="00640BB4"/>
    <w:rsid w:val="00640BCF"/>
    <w:rsid w:val="00640BDE"/>
    <w:rsid w:val="00640C17"/>
    <w:rsid w:val="00640C1C"/>
    <w:rsid w:val="00640C51"/>
    <w:rsid w:val="00640C5A"/>
    <w:rsid w:val="00640D56"/>
    <w:rsid w:val="00640D98"/>
    <w:rsid w:val="00640DB5"/>
    <w:rsid w:val="00640DD3"/>
    <w:rsid w:val="00640DF0"/>
    <w:rsid w:val="00640E0C"/>
    <w:rsid w:val="00640E4E"/>
    <w:rsid w:val="00640E67"/>
    <w:rsid w:val="00640F27"/>
    <w:rsid w:val="00640F58"/>
    <w:rsid w:val="00640F8B"/>
    <w:rsid w:val="00640F92"/>
    <w:rsid w:val="00640F9E"/>
    <w:rsid w:val="00640FA0"/>
    <w:rsid w:val="00640FD0"/>
    <w:rsid w:val="00640FE8"/>
    <w:rsid w:val="006410BB"/>
    <w:rsid w:val="006410C0"/>
    <w:rsid w:val="006410C2"/>
    <w:rsid w:val="006410D5"/>
    <w:rsid w:val="006410DC"/>
    <w:rsid w:val="006410DE"/>
    <w:rsid w:val="006410E1"/>
    <w:rsid w:val="006410EE"/>
    <w:rsid w:val="0064116E"/>
    <w:rsid w:val="006411DF"/>
    <w:rsid w:val="006411F4"/>
    <w:rsid w:val="00641237"/>
    <w:rsid w:val="00641240"/>
    <w:rsid w:val="00641286"/>
    <w:rsid w:val="006412B4"/>
    <w:rsid w:val="0064139E"/>
    <w:rsid w:val="006413A1"/>
    <w:rsid w:val="006413BE"/>
    <w:rsid w:val="00641413"/>
    <w:rsid w:val="006414D2"/>
    <w:rsid w:val="0064159F"/>
    <w:rsid w:val="006415DA"/>
    <w:rsid w:val="00641666"/>
    <w:rsid w:val="0064167A"/>
    <w:rsid w:val="00641710"/>
    <w:rsid w:val="00641763"/>
    <w:rsid w:val="00641793"/>
    <w:rsid w:val="006417E4"/>
    <w:rsid w:val="0064185E"/>
    <w:rsid w:val="006419A6"/>
    <w:rsid w:val="006419FA"/>
    <w:rsid w:val="00641A0E"/>
    <w:rsid w:val="00641A14"/>
    <w:rsid w:val="00641AAF"/>
    <w:rsid w:val="00641AB5"/>
    <w:rsid w:val="00641AEF"/>
    <w:rsid w:val="00641B8E"/>
    <w:rsid w:val="00641C05"/>
    <w:rsid w:val="00641C36"/>
    <w:rsid w:val="00641C6E"/>
    <w:rsid w:val="00641CB8"/>
    <w:rsid w:val="00641CF2"/>
    <w:rsid w:val="00641D01"/>
    <w:rsid w:val="00641D82"/>
    <w:rsid w:val="00641DB8"/>
    <w:rsid w:val="00641DBA"/>
    <w:rsid w:val="00641DF1"/>
    <w:rsid w:val="00641E39"/>
    <w:rsid w:val="00641E5A"/>
    <w:rsid w:val="00641EB2"/>
    <w:rsid w:val="00641FAB"/>
    <w:rsid w:val="00642039"/>
    <w:rsid w:val="006420D0"/>
    <w:rsid w:val="006420E2"/>
    <w:rsid w:val="00642111"/>
    <w:rsid w:val="0064212E"/>
    <w:rsid w:val="00642156"/>
    <w:rsid w:val="00642168"/>
    <w:rsid w:val="006421B4"/>
    <w:rsid w:val="00642269"/>
    <w:rsid w:val="006422FB"/>
    <w:rsid w:val="00642314"/>
    <w:rsid w:val="006423DD"/>
    <w:rsid w:val="0064249A"/>
    <w:rsid w:val="006424A0"/>
    <w:rsid w:val="006424A7"/>
    <w:rsid w:val="006424AB"/>
    <w:rsid w:val="006424AD"/>
    <w:rsid w:val="006424B8"/>
    <w:rsid w:val="006424F5"/>
    <w:rsid w:val="006425CA"/>
    <w:rsid w:val="006425D7"/>
    <w:rsid w:val="00642600"/>
    <w:rsid w:val="00642639"/>
    <w:rsid w:val="00642664"/>
    <w:rsid w:val="00642671"/>
    <w:rsid w:val="0064267A"/>
    <w:rsid w:val="006426A4"/>
    <w:rsid w:val="006426DA"/>
    <w:rsid w:val="006426F6"/>
    <w:rsid w:val="006426FB"/>
    <w:rsid w:val="00642711"/>
    <w:rsid w:val="0064275B"/>
    <w:rsid w:val="00642786"/>
    <w:rsid w:val="00642788"/>
    <w:rsid w:val="00642791"/>
    <w:rsid w:val="006427B7"/>
    <w:rsid w:val="006427BE"/>
    <w:rsid w:val="00642842"/>
    <w:rsid w:val="006428C4"/>
    <w:rsid w:val="00642929"/>
    <w:rsid w:val="00642934"/>
    <w:rsid w:val="0064293D"/>
    <w:rsid w:val="00642986"/>
    <w:rsid w:val="00642990"/>
    <w:rsid w:val="006429AD"/>
    <w:rsid w:val="006429B6"/>
    <w:rsid w:val="00642A1B"/>
    <w:rsid w:val="00642A7A"/>
    <w:rsid w:val="00642A89"/>
    <w:rsid w:val="00642ABB"/>
    <w:rsid w:val="00642ACA"/>
    <w:rsid w:val="00642AF1"/>
    <w:rsid w:val="00642B16"/>
    <w:rsid w:val="00642B19"/>
    <w:rsid w:val="00642B47"/>
    <w:rsid w:val="00642BC9"/>
    <w:rsid w:val="00642C24"/>
    <w:rsid w:val="00642C2F"/>
    <w:rsid w:val="00642C30"/>
    <w:rsid w:val="00642C6E"/>
    <w:rsid w:val="00642C80"/>
    <w:rsid w:val="00642C81"/>
    <w:rsid w:val="00642C8F"/>
    <w:rsid w:val="00642CBE"/>
    <w:rsid w:val="00642CCA"/>
    <w:rsid w:val="00642D15"/>
    <w:rsid w:val="00642D32"/>
    <w:rsid w:val="00642D4D"/>
    <w:rsid w:val="00642DA5"/>
    <w:rsid w:val="00642DBA"/>
    <w:rsid w:val="00642DE3"/>
    <w:rsid w:val="00642E9C"/>
    <w:rsid w:val="00642EAA"/>
    <w:rsid w:val="00642EB0"/>
    <w:rsid w:val="00642FCF"/>
    <w:rsid w:val="00643005"/>
    <w:rsid w:val="0064301D"/>
    <w:rsid w:val="0064303E"/>
    <w:rsid w:val="00643048"/>
    <w:rsid w:val="00643077"/>
    <w:rsid w:val="00643089"/>
    <w:rsid w:val="006430BA"/>
    <w:rsid w:val="006430E4"/>
    <w:rsid w:val="0064311B"/>
    <w:rsid w:val="006431BC"/>
    <w:rsid w:val="006431E7"/>
    <w:rsid w:val="006431FE"/>
    <w:rsid w:val="00643206"/>
    <w:rsid w:val="00643238"/>
    <w:rsid w:val="006432E1"/>
    <w:rsid w:val="0064330B"/>
    <w:rsid w:val="00643312"/>
    <w:rsid w:val="006433A0"/>
    <w:rsid w:val="006433B0"/>
    <w:rsid w:val="00643455"/>
    <w:rsid w:val="00643477"/>
    <w:rsid w:val="006434B3"/>
    <w:rsid w:val="006434C2"/>
    <w:rsid w:val="00643513"/>
    <w:rsid w:val="0064354C"/>
    <w:rsid w:val="0064354E"/>
    <w:rsid w:val="0064354F"/>
    <w:rsid w:val="00643550"/>
    <w:rsid w:val="006435D8"/>
    <w:rsid w:val="006435F3"/>
    <w:rsid w:val="006435FA"/>
    <w:rsid w:val="0064360B"/>
    <w:rsid w:val="006436BE"/>
    <w:rsid w:val="006436D2"/>
    <w:rsid w:val="00643749"/>
    <w:rsid w:val="00643755"/>
    <w:rsid w:val="0064378F"/>
    <w:rsid w:val="00643897"/>
    <w:rsid w:val="0064389D"/>
    <w:rsid w:val="006438AA"/>
    <w:rsid w:val="006439C2"/>
    <w:rsid w:val="006439C3"/>
    <w:rsid w:val="006439E4"/>
    <w:rsid w:val="00643A44"/>
    <w:rsid w:val="00643A67"/>
    <w:rsid w:val="00643B64"/>
    <w:rsid w:val="00643B8C"/>
    <w:rsid w:val="00643BD1"/>
    <w:rsid w:val="00643BED"/>
    <w:rsid w:val="00643BEE"/>
    <w:rsid w:val="00643C2B"/>
    <w:rsid w:val="00643C7B"/>
    <w:rsid w:val="00643CAA"/>
    <w:rsid w:val="00643D03"/>
    <w:rsid w:val="00643D30"/>
    <w:rsid w:val="00643D75"/>
    <w:rsid w:val="00643DBA"/>
    <w:rsid w:val="00643E86"/>
    <w:rsid w:val="00643ED5"/>
    <w:rsid w:val="00643EDE"/>
    <w:rsid w:val="00643F14"/>
    <w:rsid w:val="00643F39"/>
    <w:rsid w:val="00643FA8"/>
    <w:rsid w:val="00643FD0"/>
    <w:rsid w:val="0064403D"/>
    <w:rsid w:val="006440F3"/>
    <w:rsid w:val="0064410C"/>
    <w:rsid w:val="00644119"/>
    <w:rsid w:val="0064419C"/>
    <w:rsid w:val="00644337"/>
    <w:rsid w:val="006443A2"/>
    <w:rsid w:val="006443B1"/>
    <w:rsid w:val="006443FB"/>
    <w:rsid w:val="0064442F"/>
    <w:rsid w:val="00644435"/>
    <w:rsid w:val="00644476"/>
    <w:rsid w:val="00644490"/>
    <w:rsid w:val="006444BE"/>
    <w:rsid w:val="006444F1"/>
    <w:rsid w:val="00644551"/>
    <w:rsid w:val="00644558"/>
    <w:rsid w:val="00644569"/>
    <w:rsid w:val="006445D2"/>
    <w:rsid w:val="0064463E"/>
    <w:rsid w:val="006446D1"/>
    <w:rsid w:val="006446DA"/>
    <w:rsid w:val="00644753"/>
    <w:rsid w:val="006447EC"/>
    <w:rsid w:val="006447F2"/>
    <w:rsid w:val="006447F5"/>
    <w:rsid w:val="00644855"/>
    <w:rsid w:val="00644883"/>
    <w:rsid w:val="006448A7"/>
    <w:rsid w:val="006448BA"/>
    <w:rsid w:val="006448D5"/>
    <w:rsid w:val="006448EE"/>
    <w:rsid w:val="00644996"/>
    <w:rsid w:val="00644998"/>
    <w:rsid w:val="006449CD"/>
    <w:rsid w:val="006449E6"/>
    <w:rsid w:val="00644A41"/>
    <w:rsid w:val="00644A7E"/>
    <w:rsid w:val="00644AC5"/>
    <w:rsid w:val="00644AFF"/>
    <w:rsid w:val="00644B24"/>
    <w:rsid w:val="00644B92"/>
    <w:rsid w:val="00644BB4"/>
    <w:rsid w:val="00644BC5"/>
    <w:rsid w:val="00644BE7"/>
    <w:rsid w:val="00644BE9"/>
    <w:rsid w:val="00644C5A"/>
    <w:rsid w:val="00644D3A"/>
    <w:rsid w:val="00644D6F"/>
    <w:rsid w:val="00644D79"/>
    <w:rsid w:val="00644D7F"/>
    <w:rsid w:val="00644DA6"/>
    <w:rsid w:val="00644DC4"/>
    <w:rsid w:val="00644E17"/>
    <w:rsid w:val="00644E27"/>
    <w:rsid w:val="00644E49"/>
    <w:rsid w:val="00644E97"/>
    <w:rsid w:val="00644EF2"/>
    <w:rsid w:val="00644F05"/>
    <w:rsid w:val="00644F06"/>
    <w:rsid w:val="00644FB1"/>
    <w:rsid w:val="00644FC7"/>
    <w:rsid w:val="00644FF3"/>
    <w:rsid w:val="0064500B"/>
    <w:rsid w:val="00645016"/>
    <w:rsid w:val="00645042"/>
    <w:rsid w:val="0064509D"/>
    <w:rsid w:val="006450C3"/>
    <w:rsid w:val="0064510B"/>
    <w:rsid w:val="0064517A"/>
    <w:rsid w:val="00645184"/>
    <w:rsid w:val="006451A2"/>
    <w:rsid w:val="006451F3"/>
    <w:rsid w:val="0064524D"/>
    <w:rsid w:val="0064529C"/>
    <w:rsid w:val="006452A9"/>
    <w:rsid w:val="006452E7"/>
    <w:rsid w:val="00645333"/>
    <w:rsid w:val="006453B1"/>
    <w:rsid w:val="006453C2"/>
    <w:rsid w:val="00645480"/>
    <w:rsid w:val="0064549D"/>
    <w:rsid w:val="006454A4"/>
    <w:rsid w:val="006454C9"/>
    <w:rsid w:val="006454E4"/>
    <w:rsid w:val="00645543"/>
    <w:rsid w:val="0064559C"/>
    <w:rsid w:val="006455B9"/>
    <w:rsid w:val="006455C5"/>
    <w:rsid w:val="006455D5"/>
    <w:rsid w:val="00645632"/>
    <w:rsid w:val="00645634"/>
    <w:rsid w:val="00645650"/>
    <w:rsid w:val="0064565B"/>
    <w:rsid w:val="006456E4"/>
    <w:rsid w:val="00645703"/>
    <w:rsid w:val="0064576C"/>
    <w:rsid w:val="0064576E"/>
    <w:rsid w:val="00645775"/>
    <w:rsid w:val="0064577D"/>
    <w:rsid w:val="006457A9"/>
    <w:rsid w:val="006457E5"/>
    <w:rsid w:val="0064582B"/>
    <w:rsid w:val="0064584E"/>
    <w:rsid w:val="00645869"/>
    <w:rsid w:val="0064588E"/>
    <w:rsid w:val="00645893"/>
    <w:rsid w:val="00645894"/>
    <w:rsid w:val="0064589B"/>
    <w:rsid w:val="006458D9"/>
    <w:rsid w:val="006458F8"/>
    <w:rsid w:val="00645910"/>
    <w:rsid w:val="00645963"/>
    <w:rsid w:val="0064596F"/>
    <w:rsid w:val="00645971"/>
    <w:rsid w:val="00645988"/>
    <w:rsid w:val="00645999"/>
    <w:rsid w:val="006459A9"/>
    <w:rsid w:val="006459F7"/>
    <w:rsid w:val="00645A4A"/>
    <w:rsid w:val="00645A53"/>
    <w:rsid w:val="00645A58"/>
    <w:rsid w:val="00645B38"/>
    <w:rsid w:val="00645C98"/>
    <w:rsid w:val="00645D18"/>
    <w:rsid w:val="00645D2B"/>
    <w:rsid w:val="00645D4C"/>
    <w:rsid w:val="00645D5E"/>
    <w:rsid w:val="00645DC7"/>
    <w:rsid w:val="00645E3C"/>
    <w:rsid w:val="00645E4A"/>
    <w:rsid w:val="00645E5C"/>
    <w:rsid w:val="00645E6C"/>
    <w:rsid w:val="00645F07"/>
    <w:rsid w:val="00645F21"/>
    <w:rsid w:val="00645F44"/>
    <w:rsid w:val="00645F92"/>
    <w:rsid w:val="00645FC2"/>
    <w:rsid w:val="00645FDB"/>
    <w:rsid w:val="00646001"/>
    <w:rsid w:val="00646098"/>
    <w:rsid w:val="006460C9"/>
    <w:rsid w:val="006460CF"/>
    <w:rsid w:val="006460D5"/>
    <w:rsid w:val="0064610C"/>
    <w:rsid w:val="00646132"/>
    <w:rsid w:val="00646142"/>
    <w:rsid w:val="0064614C"/>
    <w:rsid w:val="00646151"/>
    <w:rsid w:val="0064616F"/>
    <w:rsid w:val="00646206"/>
    <w:rsid w:val="0064623B"/>
    <w:rsid w:val="006462D5"/>
    <w:rsid w:val="006462DD"/>
    <w:rsid w:val="00646336"/>
    <w:rsid w:val="0064633C"/>
    <w:rsid w:val="0064633E"/>
    <w:rsid w:val="00646386"/>
    <w:rsid w:val="0064644A"/>
    <w:rsid w:val="006464DB"/>
    <w:rsid w:val="006464EB"/>
    <w:rsid w:val="00646521"/>
    <w:rsid w:val="00646531"/>
    <w:rsid w:val="00646553"/>
    <w:rsid w:val="00646602"/>
    <w:rsid w:val="00646655"/>
    <w:rsid w:val="0064665C"/>
    <w:rsid w:val="0064666E"/>
    <w:rsid w:val="0064669B"/>
    <w:rsid w:val="00646771"/>
    <w:rsid w:val="0064677A"/>
    <w:rsid w:val="006467A3"/>
    <w:rsid w:val="006467AB"/>
    <w:rsid w:val="006467D1"/>
    <w:rsid w:val="006467DF"/>
    <w:rsid w:val="00646816"/>
    <w:rsid w:val="0064682D"/>
    <w:rsid w:val="00646843"/>
    <w:rsid w:val="00646846"/>
    <w:rsid w:val="0064684E"/>
    <w:rsid w:val="006468B5"/>
    <w:rsid w:val="00646954"/>
    <w:rsid w:val="0064699D"/>
    <w:rsid w:val="006469AB"/>
    <w:rsid w:val="006469F4"/>
    <w:rsid w:val="00646ADC"/>
    <w:rsid w:val="00646B32"/>
    <w:rsid w:val="00646B39"/>
    <w:rsid w:val="00646B8C"/>
    <w:rsid w:val="00646C89"/>
    <w:rsid w:val="00646CD6"/>
    <w:rsid w:val="00646D88"/>
    <w:rsid w:val="00646DD7"/>
    <w:rsid w:val="00646DFB"/>
    <w:rsid w:val="00646E39"/>
    <w:rsid w:val="00646EA8"/>
    <w:rsid w:val="00646EC6"/>
    <w:rsid w:val="00646EDC"/>
    <w:rsid w:val="00646F38"/>
    <w:rsid w:val="00646F43"/>
    <w:rsid w:val="00646F5B"/>
    <w:rsid w:val="00646F7E"/>
    <w:rsid w:val="0064702E"/>
    <w:rsid w:val="0064703F"/>
    <w:rsid w:val="00647054"/>
    <w:rsid w:val="006470F4"/>
    <w:rsid w:val="006470FF"/>
    <w:rsid w:val="00647153"/>
    <w:rsid w:val="00647197"/>
    <w:rsid w:val="006471C4"/>
    <w:rsid w:val="0064722F"/>
    <w:rsid w:val="00647231"/>
    <w:rsid w:val="0064726F"/>
    <w:rsid w:val="00647292"/>
    <w:rsid w:val="006472A3"/>
    <w:rsid w:val="00647313"/>
    <w:rsid w:val="0064732F"/>
    <w:rsid w:val="00647391"/>
    <w:rsid w:val="006473F8"/>
    <w:rsid w:val="00647436"/>
    <w:rsid w:val="0064747E"/>
    <w:rsid w:val="0064749C"/>
    <w:rsid w:val="006474CA"/>
    <w:rsid w:val="006474CE"/>
    <w:rsid w:val="00647501"/>
    <w:rsid w:val="00647534"/>
    <w:rsid w:val="00647537"/>
    <w:rsid w:val="00647547"/>
    <w:rsid w:val="00647557"/>
    <w:rsid w:val="0064755B"/>
    <w:rsid w:val="0064757F"/>
    <w:rsid w:val="006475DD"/>
    <w:rsid w:val="0064761B"/>
    <w:rsid w:val="0064761C"/>
    <w:rsid w:val="00647685"/>
    <w:rsid w:val="006476C0"/>
    <w:rsid w:val="006476F4"/>
    <w:rsid w:val="00647748"/>
    <w:rsid w:val="00647763"/>
    <w:rsid w:val="0064776F"/>
    <w:rsid w:val="0064779D"/>
    <w:rsid w:val="006477A0"/>
    <w:rsid w:val="006477C0"/>
    <w:rsid w:val="006477E4"/>
    <w:rsid w:val="006477E7"/>
    <w:rsid w:val="00647802"/>
    <w:rsid w:val="00647824"/>
    <w:rsid w:val="0064783C"/>
    <w:rsid w:val="00647848"/>
    <w:rsid w:val="00647849"/>
    <w:rsid w:val="0064787C"/>
    <w:rsid w:val="006478A8"/>
    <w:rsid w:val="006478F3"/>
    <w:rsid w:val="0064796A"/>
    <w:rsid w:val="006479EC"/>
    <w:rsid w:val="006479EF"/>
    <w:rsid w:val="00647A03"/>
    <w:rsid w:val="00647A31"/>
    <w:rsid w:val="00647A86"/>
    <w:rsid w:val="00647AB2"/>
    <w:rsid w:val="00647AE9"/>
    <w:rsid w:val="00647B16"/>
    <w:rsid w:val="00647B72"/>
    <w:rsid w:val="00647C5E"/>
    <w:rsid w:val="00647CAB"/>
    <w:rsid w:val="00647CD1"/>
    <w:rsid w:val="00647CDC"/>
    <w:rsid w:val="00647CDD"/>
    <w:rsid w:val="00647CF7"/>
    <w:rsid w:val="00647D7A"/>
    <w:rsid w:val="00647D87"/>
    <w:rsid w:val="00647D9B"/>
    <w:rsid w:val="00647DF3"/>
    <w:rsid w:val="00647E1A"/>
    <w:rsid w:val="00647E78"/>
    <w:rsid w:val="00647EE3"/>
    <w:rsid w:val="00647EFD"/>
    <w:rsid w:val="00647F8D"/>
    <w:rsid w:val="00647FAA"/>
    <w:rsid w:val="00647FED"/>
    <w:rsid w:val="0065002C"/>
    <w:rsid w:val="0065003F"/>
    <w:rsid w:val="00650089"/>
    <w:rsid w:val="006500B8"/>
    <w:rsid w:val="00650102"/>
    <w:rsid w:val="00650137"/>
    <w:rsid w:val="00650181"/>
    <w:rsid w:val="006501BA"/>
    <w:rsid w:val="006501CD"/>
    <w:rsid w:val="006501E3"/>
    <w:rsid w:val="00650206"/>
    <w:rsid w:val="00650226"/>
    <w:rsid w:val="00650242"/>
    <w:rsid w:val="006502A1"/>
    <w:rsid w:val="006502B1"/>
    <w:rsid w:val="00650336"/>
    <w:rsid w:val="0065046D"/>
    <w:rsid w:val="00650496"/>
    <w:rsid w:val="00650499"/>
    <w:rsid w:val="006504C2"/>
    <w:rsid w:val="0065052D"/>
    <w:rsid w:val="0065054A"/>
    <w:rsid w:val="0065056B"/>
    <w:rsid w:val="00650572"/>
    <w:rsid w:val="00650575"/>
    <w:rsid w:val="00650629"/>
    <w:rsid w:val="00650642"/>
    <w:rsid w:val="00650656"/>
    <w:rsid w:val="00650691"/>
    <w:rsid w:val="00650693"/>
    <w:rsid w:val="0065069E"/>
    <w:rsid w:val="006506D0"/>
    <w:rsid w:val="0065075B"/>
    <w:rsid w:val="00650773"/>
    <w:rsid w:val="006507B0"/>
    <w:rsid w:val="006507E8"/>
    <w:rsid w:val="006509AB"/>
    <w:rsid w:val="006509EF"/>
    <w:rsid w:val="006509F8"/>
    <w:rsid w:val="00650A23"/>
    <w:rsid w:val="00650AF0"/>
    <w:rsid w:val="00650B23"/>
    <w:rsid w:val="00650B6B"/>
    <w:rsid w:val="00650C45"/>
    <w:rsid w:val="00650C46"/>
    <w:rsid w:val="00650C55"/>
    <w:rsid w:val="00650CA3"/>
    <w:rsid w:val="00650CED"/>
    <w:rsid w:val="00650D21"/>
    <w:rsid w:val="00650DA9"/>
    <w:rsid w:val="00650DB1"/>
    <w:rsid w:val="00650DB7"/>
    <w:rsid w:val="00650E17"/>
    <w:rsid w:val="00650E41"/>
    <w:rsid w:val="00650EA0"/>
    <w:rsid w:val="00650FB3"/>
    <w:rsid w:val="00650FF8"/>
    <w:rsid w:val="00651002"/>
    <w:rsid w:val="0065104B"/>
    <w:rsid w:val="0065106E"/>
    <w:rsid w:val="00651083"/>
    <w:rsid w:val="006510B3"/>
    <w:rsid w:val="006510FF"/>
    <w:rsid w:val="006511A2"/>
    <w:rsid w:val="006512B5"/>
    <w:rsid w:val="006512B6"/>
    <w:rsid w:val="006512D3"/>
    <w:rsid w:val="006512E9"/>
    <w:rsid w:val="00651311"/>
    <w:rsid w:val="00651356"/>
    <w:rsid w:val="0065135D"/>
    <w:rsid w:val="0065138E"/>
    <w:rsid w:val="006513CB"/>
    <w:rsid w:val="006513F0"/>
    <w:rsid w:val="00651407"/>
    <w:rsid w:val="00651447"/>
    <w:rsid w:val="00651489"/>
    <w:rsid w:val="00651500"/>
    <w:rsid w:val="0065152C"/>
    <w:rsid w:val="00651571"/>
    <w:rsid w:val="00651574"/>
    <w:rsid w:val="0065157E"/>
    <w:rsid w:val="0065158B"/>
    <w:rsid w:val="0065166F"/>
    <w:rsid w:val="006516B5"/>
    <w:rsid w:val="006516F7"/>
    <w:rsid w:val="0065179A"/>
    <w:rsid w:val="0065180C"/>
    <w:rsid w:val="00651822"/>
    <w:rsid w:val="00651867"/>
    <w:rsid w:val="00651894"/>
    <w:rsid w:val="00651930"/>
    <w:rsid w:val="00651958"/>
    <w:rsid w:val="006519E6"/>
    <w:rsid w:val="00651AB9"/>
    <w:rsid w:val="00651AC5"/>
    <w:rsid w:val="00651AE7"/>
    <w:rsid w:val="00651B50"/>
    <w:rsid w:val="00651BA6"/>
    <w:rsid w:val="00651BD3"/>
    <w:rsid w:val="00651BEA"/>
    <w:rsid w:val="00651C1F"/>
    <w:rsid w:val="00651C38"/>
    <w:rsid w:val="00651C5D"/>
    <w:rsid w:val="00651CC3"/>
    <w:rsid w:val="00651CD3"/>
    <w:rsid w:val="00651D08"/>
    <w:rsid w:val="00651D30"/>
    <w:rsid w:val="00651D89"/>
    <w:rsid w:val="00651EB5"/>
    <w:rsid w:val="00651EE6"/>
    <w:rsid w:val="00651F89"/>
    <w:rsid w:val="00651FA2"/>
    <w:rsid w:val="00651FBE"/>
    <w:rsid w:val="00652015"/>
    <w:rsid w:val="006520B3"/>
    <w:rsid w:val="006521D8"/>
    <w:rsid w:val="0065223A"/>
    <w:rsid w:val="0065223D"/>
    <w:rsid w:val="0065224C"/>
    <w:rsid w:val="00652295"/>
    <w:rsid w:val="006522DB"/>
    <w:rsid w:val="006522DD"/>
    <w:rsid w:val="006522E8"/>
    <w:rsid w:val="00652340"/>
    <w:rsid w:val="006523CD"/>
    <w:rsid w:val="0065244F"/>
    <w:rsid w:val="00652463"/>
    <w:rsid w:val="00652464"/>
    <w:rsid w:val="006524A7"/>
    <w:rsid w:val="006524D1"/>
    <w:rsid w:val="0065251B"/>
    <w:rsid w:val="00652578"/>
    <w:rsid w:val="00652585"/>
    <w:rsid w:val="006525C9"/>
    <w:rsid w:val="006525DE"/>
    <w:rsid w:val="00652641"/>
    <w:rsid w:val="00652644"/>
    <w:rsid w:val="0065264B"/>
    <w:rsid w:val="0065267E"/>
    <w:rsid w:val="00652680"/>
    <w:rsid w:val="006526B7"/>
    <w:rsid w:val="006526E6"/>
    <w:rsid w:val="00652727"/>
    <w:rsid w:val="00652779"/>
    <w:rsid w:val="00652796"/>
    <w:rsid w:val="006527C0"/>
    <w:rsid w:val="0065281E"/>
    <w:rsid w:val="00652843"/>
    <w:rsid w:val="00652854"/>
    <w:rsid w:val="00652878"/>
    <w:rsid w:val="00652880"/>
    <w:rsid w:val="006528B6"/>
    <w:rsid w:val="006528CD"/>
    <w:rsid w:val="0065290D"/>
    <w:rsid w:val="0065291E"/>
    <w:rsid w:val="006529EF"/>
    <w:rsid w:val="00652A16"/>
    <w:rsid w:val="00652ABF"/>
    <w:rsid w:val="00652AF9"/>
    <w:rsid w:val="00652B04"/>
    <w:rsid w:val="00652B07"/>
    <w:rsid w:val="00652B17"/>
    <w:rsid w:val="00652BB1"/>
    <w:rsid w:val="00652BDA"/>
    <w:rsid w:val="00652BE4"/>
    <w:rsid w:val="00652BED"/>
    <w:rsid w:val="00652C01"/>
    <w:rsid w:val="00652C1C"/>
    <w:rsid w:val="00652C2E"/>
    <w:rsid w:val="00652C49"/>
    <w:rsid w:val="00652C53"/>
    <w:rsid w:val="00652C96"/>
    <w:rsid w:val="00652CEC"/>
    <w:rsid w:val="00652CF0"/>
    <w:rsid w:val="00652CF7"/>
    <w:rsid w:val="00652D54"/>
    <w:rsid w:val="00652DD2"/>
    <w:rsid w:val="00652E4D"/>
    <w:rsid w:val="00652E68"/>
    <w:rsid w:val="00652F06"/>
    <w:rsid w:val="00652F07"/>
    <w:rsid w:val="00652FB3"/>
    <w:rsid w:val="00653016"/>
    <w:rsid w:val="00653051"/>
    <w:rsid w:val="00653092"/>
    <w:rsid w:val="006530C8"/>
    <w:rsid w:val="006530CA"/>
    <w:rsid w:val="006530FD"/>
    <w:rsid w:val="0065311B"/>
    <w:rsid w:val="00653128"/>
    <w:rsid w:val="0065315F"/>
    <w:rsid w:val="00653213"/>
    <w:rsid w:val="00653217"/>
    <w:rsid w:val="00653298"/>
    <w:rsid w:val="006532F7"/>
    <w:rsid w:val="00653320"/>
    <w:rsid w:val="006533AE"/>
    <w:rsid w:val="0065340E"/>
    <w:rsid w:val="00653456"/>
    <w:rsid w:val="00653498"/>
    <w:rsid w:val="00653499"/>
    <w:rsid w:val="006534C0"/>
    <w:rsid w:val="006534CB"/>
    <w:rsid w:val="00653583"/>
    <w:rsid w:val="006535A9"/>
    <w:rsid w:val="006535D2"/>
    <w:rsid w:val="006535E1"/>
    <w:rsid w:val="006536C1"/>
    <w:rsid w:val="006536C8"/>
    <w:rsid w:val="006536E9"/>
    <w:rsid w:val="006536FC"/>
    <w:rsid w:val="00653711"/>
    <w:rsid w:val="0065371A"/>
    <w:rsid w:val="006537A2"/>
    <w:rsid w:val="0065383F"/>
    <w:rsid w:val="00653873"/>
    <w:rsid w:val="0065389B"/>
    <w:rsid w:val="006538B3"/>
    <w:rsid w:val="006538C0"/>
    <w:rsid w:val="00653938"/>
    <w:rsid w:val="00653958"/>
    <w:rsid w:val="006539A4"/>
    <w:rsid w:val="006539DB"/>
    <w:rsid w:val="00653A3B"/>
    <w:rsid w:val="00653A46"/>
    <w:rsid w:val="00653A4D"/>
    <w:rsid w:val="00653A56"/>
    <w:rsid w:val="00653A63"/>
    <w:rsid w:val="00653A76"/>
    <w:rsid w:val="00653A8E"/>
    <w:rsid w:val="00653AC1"/>
    <w:rsid w:val="00653B33"/>
    <w:rsid w:val="00653B4C"/>
    <w:rsid w:val="00653B6D"/>
    <w:rsid w:val="00653B97"/>
    <w:rsid w:val="00653B99"/>
    <w:rsid w:val="00653BE0"/>
    <w:rsid w:val="00653C10"/>
    <w:rsid w:val="00653C69"/>
    <w:rsid w:val="00653C73"/>
    <w:rsid w:val="00653C74"/>
    <w:rsid w:val="00653D09"/>
    <w:rsid w:val="00653D13"/>
    <w:rsid w:val="00653D52"/>
    <w:rsid w:val="00653DA5"/>
    <w:rsid w:val="00653DC8"/>
    <w:rsid w:val="00653E39"/>
    <w:rsid w:val="00653E7C"/>
    <w:rsid w:val="00653EA1"/>
    <w:rsid w:val="00653EB5"/>
    <w:rsid w:val="00653EDB"/>
    <w:rsid w:val="00653F11"/>
    <w:rsid w:val="00653F38"/>
    <w:rsid w:val="00653FA5"/>
    <w:rsid w:val="00653FC4"/>
    <w:rsid w:val="00653FCB"/>
    <w:rsid w:val="00653FE7"/>
    <w:rsid w:val="006540A4"/>
    <w:rsid w:val="006540DF"/>
    <w:rsid w:val="00654193"/>
    <w:rsid w:val="006541BA"/>
    <w:rsid w:val="006541C9"/>
    <w:rsid w:val="00654201"/>
    <w:rsid w:val="0065422F"/>
    <w:rsid w:val="00654237"/>
    <w:rsid w:val="00654259"/>
    <w:rsid w:val="00654275"/>
    <w:rsid w:val="006542B6"/>
    <w:rsid w:val="006542C8"/>
    <w:rsid w:val="006542F3"/>
    <w:rsid w:val="0065432D"/>
    <w:rsid w:val="00654389"/>
    <w:rsid w:val="0065438B"/>
    <w:rsid w:val="00654393"/>
    <w:rsid w:val="006543A8"/>
    <w:rsid w:val="006543AD"/>
    <w:rsid w:val="00654437"/>
    <w:rsid w:val="00654438"/>
    <w:rsid w:val="0065444A"/>
    <w:rsid w:val="00654485"/>
    <w:rsid w:val="006544AE"/>
    <w:rsid w:val="00654531"/>
    <w:rsid w:val="00654547"/>
    <w:rsid w:val="00654587"/>
    <w:rsid w:val="006545C5"/>
    <w:rsid w:val="00654603"/>
    <w:rsid w:val="00654612"/>
    <w:rsid w:val="0065465D"/>
    <w:rsid w:val="0065466F"/>
    <w:rsid w:val="00654697"/>
    <w:rsid w:val="006546A6"/>
    <w:rsid w:val="006546B4"/>
    <w:rsid w:val="006546BE"/>
    <w:rsid w:val="00654704"/>
    <w:rsid w:val="0065472F"/>
    <w:rsid w:val="00654739"/>
    <w:rsid w:val="0065475C"/>
    <w:rsid w:val="00654762"/>
    <w:rsid w:val="00654778"/>
    <w:rsid w:val="006547CD"/>
    <w:rsid w:val="006547FF"/>
    <w:rsid w:val="00654809"/>
    <w:rsid w:val="00654856"/>
    <w:rsid w:val="006548B4"/>
    <w:rsid w:val="00654912"/>
    <w:rsid w:val="0065492D"/>
    <w:rsid w:val="00654974"/>
    <w:rsid w:val="0065497D"/>
    <w:rsid w:val="006549BB"/>
    <w:rsid w:val="006549C5"/>
    <w:rsid w:val="006549D1"/>
    <w:rsid w:val="006549D4"/>
    <w:rsid w:val="00654A04"/>
    <w:rsid w:val="00654B97"/>
    <w:rsid w:val="00654BD9"/>
    <w:rsid w:val="00654BF9"/>
    <w:rsid w:val="00654C2B"/>
    <w:rsid w:val="00654C4E"/>
    <w:rsid w:val="00654C6A"/>
    <w:rsid w:val="00654C7A"/>
    <w:rsid w:val="00654CF2"/>
    <w:rsid w:val="00654D25"/>
    <w:rsid w:val="00654D4E"/>
    <w:rsid w:val="00654DE0"/>
    <w:rsid w:val="00654E48"/>
    <w:rsid w:val="00654E72"/>
    <w:rsid w:val="00654EAA"/>
    <w:rsid w:val="00654EB0"/>
    <w:rsid w:val="00654F2F"/>
    <w:rsid w:val="00654FBD"/>
    <w:rsid w:val="00655063"/>
    <w:rsid w:val="00655074"/>
    <w:rsid w:val="006550B0"/>
    <w:rsid w:val="006550EE"/>
    <w:rsid w:val="00655138"/>
    <w:rsid w:val="006551B6"/>
    <w:rsid w:val="00655231"/>
    <w:rsid w:val="00655275"/>
    <w:rsid w:val="006552A4"/>
    <w:rsid w:val="006553D4"/>
    <w:rsid w:val="006553ED"/>
    <w:rsid w:val="00655439"/>
    <w:rsid w:val="00655479"/>
    <w:rsid w:val="0065547F"/>
    <w:rsid w:val="0065548B"/>
    <w:rsid w:val="006554A5"/>
    <w:rsid w:val="0065550F"/>
    <w:rsid w:val="00655513"/>
    <w:rsid w:val="00655562"/>
    <w:rsid w:val="00655565"/>
    <w:rsid w:val="00655588"/>
    <w:rsid w:val="0065559C"/>
    <w:rsid w:val="006555A9"/>
    <w:rsid w:val="006555C1"/>
    <w:rsid w:val="0065560D"/>
    <w:rsid w:val="00655610"/>
    <w:rsid w:val="0065562C"/>
    <w:rsid w:val="0065569D"/>
    <w:rsid w:val="00655726"/>
    <w:rsid w:val="0065578E"/>
    <w:rsid w:val="006557AA"/>
    <w:rsid w:val="006557DB"/>
    <w:rsid w:val="006557E1"/>
    <w:rsid w:val="00655804"/>
    <w:rsid w:val="0065583E"/>
    <w:rsid w:val="00655842"/>
    <w:rsid w:val="0065584E"/>
    <w:rsid w:val="00655851"/>
    <w:rsid w:val="0065586D"/>
    <w:rsid w:val="00655879"/>
    <w:rsid w:val="0065588B"/>
    <w:rsid w:val="006558A4"/>
    <w:rsid w:val="00655934"/>
    <w:rsid w:val="0065597C"/>
    <w:rsid w:val="00655985"/>
    <w:rsid w:val="00655989"/>
    <w:rsid w:val="00655A32"/>
    <w:rsid w:val="00655A7A"/>
    <w:rsid w:val="00655ABB"/>
    <w:rsid w:val="00655ABE"/>
    <w:rsid w:val="00655B14"/>
    <w:rsid w:val="00655B4E"/>
    <w:rsid w:val="00655B55"/>
    <w:rsid w:val="00655B8B"/>
    <w:rsid w:val="00655B9E"/>
    <w:rsid w:val="00655BCF"/>
    <w:rsid w:val="00655BD7"/>
    <w:rsid w:val="00655C16"/>
    <w:rsid w:val="00655C3B"/>
    <w:rsid w:val="00655C56"/>
    <w:rsid w:val="00655C96"/>
    <w:rsid w:val="00655CA7"/>
    <w:rsid w:val="00655DE3"/>
    <w:rsid w:val="00655E14"/>
    <w:rsid w:val="00655E2E"/>
    <w:rsid w:val="00655E5F"/>
    <w:rsid w:val="00655E67"/>
    <w:rsid w:val="00655E85"/>
    <w:rsid w:val="00655E96"/>
    <w:rsid w:val="00655F2E"/>
    <w:rsid w:val="00655FBF"/>
    <w:rsid w:val="00655FD7"/>
    <w:rsid w:val="00656033"/>
    <w:rsid w:val="00656055"/>
    <w:rsid w:val="0065606E"/>
    <w:rsid w:val="006560D9"/>
    <w:rsid w:val="00656102"/>
    <w:rsid w:val="0065612E"/>
    <w:rsid w:val="0065613B"/>
    <w:rsid w:val="0065614B"/>
    <w:rsid w:val="0065615B"/>
    <w:rsid w:val="00656172"/>
    <w:rsid w:val="00656174"/>
    <w:rsid w:val="006561A8"/>
    <w:rsid w:val="006561D6"/>
    <w:rsid w:val="006561E1"/>
    <w:rsid w:val="006562B5"/>
    <w:rsid w:val="006562BF"/>
    <w:rsid w:val="006562E7"/>
    <w:rsid w:val="006562F5"/>
    <w:rsid w:val="00656301"/>
    <w:rsid w:val="00656313"/>
    <w:rsid w:val="00656324"/>
    <w:rsid w:val="00656470"/>
    <w:rsid w:val="00656491"/>
    <w:rsid w:val="006564BD"/>
    <w:rsid w:val="006564D2"/>
    <w:rsid w:val="00656538"/>
    <w:rsid w:val="00656543"/>
    <w:rsid w:val="00656559"/>
    <w:rsid w:val="0065655E"/>
    <w:rsid w:val="00656589"/>
    <w:rsid w:val="006565E0"/>
    <w:rsid w:val="00656607"/>
    <w:rsid w:val="0065662C"/>
    <w:rsid w:val="00656653"/>
    <w:rsid w:val="00656672"/>
    <w:rsid w:val="006566C9"/>
    <w:rsid w:val="006566E6"/>
    <w:rsid w:val="00656741"/>
    <w:rsid w:val="00656745"/>
    <w:rsid w:val="0065674F"/>
    <w:rsid w:val="006567B9"/>
    <w:rsid w:val="006567E2"/>
    <w:rsid w:val="00656852"/>
    <w:rsid w:val="0065685A"/>
    <w:rsid w:val="00656861"/>
    <w:rsid w:val="0065695C"/>
    <w:rsid w:val="00656979"/>
    <w:rsid w:val="006569E3"/>
    <w:rsid w:val="00656AD2"/>
    <w:rsid w:val="00656B1F"/>
    <w:rsid w:val="00656B55"/>
    <w:rsid w:val="00656B8D"/>
    <w:rsid w:val="00656B94"/>
    <w:rsid w:val="00656C25"/>
    <w:rsid w:val="00656C3A"/>
    <w:rsid w:val="00656C55"/>
    <w:rsid w:val="00656C96"/>
    <w:rsid w:val="00656CC5"/>
    <w:rsid w:val="00656D12"/>
    <w:rsid w:val="00656D38"/>
    <w:rsid w:val="00656D49"/>
    <w:rsid w:val="00656DF9"/>
    <w:rsid w:val="00656EA9"/>
    <w:rsid w:val="00656F01"/>
    <w:rsid w:val="00656F06"/>
    <w:rsid w:val="00656F70"/>
    <w:rsid w:val="00656FB5"/>
    <w:rsid w:val="00656FBA"/>
    <w:rsid w:val="00656FC1"/>
    <w:rsid w:val="006570D6"/>
    <w:rsid w:val="00657109"/>
    <w:rsid w:val="00657171"/>
    <w:rsid w:val="006571E1"/>
    <w:rsid w:val="0065720E"/>
    <w:rsid w:val="0065721A"/>
    <w:rsid w:val="0065721E"/>
    <w:rsid w:val="00657222"/>
    <w:rsid w:val="00657228"/>
    <w:rsid w:val="0065723F"/>
    <w:rsid w:val="00657257"/>
    <w:rsid w:val="00657276"/>
    <w:rsid w:val="0065727E"/>
    <w:rsid w:val="0065728F"/>
    <w:rsid w:val="00657295"/>
    <w:rsid w:val="0065730B"/>
    <w:rsid w:val="00657317"/>
    <w:rsid w:val="00657378"/>
    <w:rsid w:val="006573B9"/>
    <w:rsid w:val="006573BA"/>
    <w:rsid w:val="006573FC"/>
    <w:rsid w:val="00657416"/>
    <w:rsid w:val="00657487"/>
    <w:rsid w:val="006574A3"/>
    <w:rsid w:val="006574E7"/>
    <w:rsid w:val="006574EF"/>
    <w:rsid w:val="0065756A"/>
    <w:rsid w:val="006575CA"/>
    <w:rsid w:val="006575CB"/>
    <w:rsid w:val="006575E7"/>
    <w:rsid w:val="006575EE"/>
    <w:rsid w:val="006576A7"/>
    <w:rsid w:val="006576DF"/>
    <w:rsid w:val="00657734"/>
    <w:rsid w:val="006577C1"/>
    <w:rsid w:val="006577DA"/>
    <w:rsid w:val="006577DC"/>
    <w:rsid w:val="0065784D"/>
    <w:rsid w:val="0065787A"/>
    <w:rsid w:val="006578A8"/>
    <w:rsid w:val="006578D2"/>
    <w:rsid w:val="006578FF"/>
    <w:rsid w:val="0065799B"/>
    <w:rsid w:val="006579BD"/>
    <w:rsid w:val="006579DE"/>
    <w:rsid w:val="006579F4"/>
    <w:rsid w:val="00657A05"/>
    <w:rsid w:val="00657A0D"/>
    <w:rsid w:val="00657AB9"/>
    <w:rsid w:val="00657AC4"/>
    <w:rsid w:val="00657B5A"/>
    <w:rsid w:val="00657B6B"/>
    <w:rsid w:val="00657B7E"/>
    <w:rsid w:val="00657C54"/>
    <w:rsid w:val="00657C5D"/>
    <w:rsid w:val="00657C9E"/>
    <w:rsid w:val="00657CBE"/>
    <w:rsid w:val="00657CE6"/>
    <w:rsid w:val="00657D0B"/>
    <w:rsid w:val="00657D0D"/>
    <w:rsid w:val="00657D52"/>
    <w:rsid w:val="00657D59"/>
    <w:rsid w:val="00657DD3"/>
    <w:rsid w:val="00657E1E"/>
    <w:rsid w:val="00657E5F"/>
    <w:rsid w:val="00657E69"/>
    <w:rsid w:val="00657E78"/>
    <w:rsid w:val="00657E8F"/>
    <w:rsid w:val="00657E9B"/>
    <w:rsid w:val="00657EBC"/>
    <w:rsid w:val="00657ED3"/>
    <w:rsid w:val="00657F30"/>
    <w:rsid w:val="00657F57"/>
    <w:rsid w:val="00657FA5"/>
    <w:rsid w:val="00657FD1"/>
    <w:rsid w:val="00660020"/>
    <w:rsid w:val="0066008C"/>
    <w:rsid w:val="006600CA"/>
    <w:rsid w:val="006600CE"/>
    <w:rsid w:val="006600ED"/>
    <w:rsid w:val="00660153"/>
    <w:rsid w:val="0066015F"/>
    <w:rsid w:val="00660195"/>
    <w:rsid w:val="006601C5"/>
    <w:rsid w:val="006601DF"/>
    <w:rsid w:val="006601EE"/>
    <w:rsid w:val="00660231"/>
    <w:rsid w:val="00660271"/>
    <w:rsid w:val="00660299"/>
    <w:rsid w:val="0066029F"/>
    <w:rsid w:val="006602C2"/>
    <w:rsid w:val="006602C3"/>
    <w:rsid w:val="006602C9"/>
    <w:rsid w:val="006602E1"/>
    <w:rsid w:val="00660335"/>
    <w:rsid w:val="0066036F"/>
    <w:rsid w:val="006603A0"/>
    <w:rsid w:val="006603B6"/>
    <w:rsid w:val="00660457"/>
    <w:rsid w:val="0066045B"/>
    <w:rsid w:val="00660466"/>
    <w:rsid w:val="00660474"/>
    <w:rsid w:val="00660505"/>
    <w:rsid w:val="00660530"/>
    <w:rsid w:val="006605B5"/>
    <w:rsid w:val="00660627"/>
    <w:rsid w:val="006606B7"/>
    <w:rsid w:val="00660700"/>
    <w:rsid w:val="00660743"/>
    <w:rsid w:val="00660744"/>
    <w:rsid w:val="00660762"/>
    <w:rsid w:val="00660764"/>
    <w:rsid w:val="00660851"/>
    <w:rsid w:val="00660857"/>
    <w:rsid w:val="00660870"/>
    <w:rsid w:val="006608CD"/>
    <w:rsid w:val="006608EF"/>
    <w:rsid w:val="00660938"/>
    <w:rsid w:val="0066095B"/>
    <w:rsid w:val="006609C6"/>
    <w:rsid w:val="006609E9"/>
    <w:rsid w:val="00660B20"/>
    <w:rsid w:val="00660B80"/>
    <w:rsid w:val="00660B91"/>
    <w:rsid w:val="00660B93"/>
    <w:rsid w:val="00660D27"/>
    <w:rsid w:val="00660D3A"/>
    <w:rsid w:val="00660D4B"/>
    <w:rsid w:val="00660DC7"/>
    <w:rsid w:val="00660DF2"/>
    <w:rsid w:val="00660E30"/>
    <w:rsid w:val="00660E9D"/>
    <w:rsid w:val="00660EEB"/>
    <w:rsid w:val="00660F01"/>
    <w:rsid w:val="00660F26"/>
    <w:rsid w:val="00660F43"/>
    <w:rsid w:val="00660F6D"/>
    <w:rsid w:val="00660F7A"/>
    <w:rsid w:val="00660FE3"/>
    <w:rsid w:val="00661052"/>
    <w:rsid w:val="00661066"/>
    <w:rsid w:val="00661089"/>
    <w:rsid w:val="006610C6"/>
    <w:rsid w:val="006610DB"/>
    <w:rsid w:val="0066110E"/>
    <w:rsid w:val="00661184"/>
    <w:rsid w:val="006611C0"/>
    <w:rsid w:val="006611E2"/>
    <w:rsid w:val="00661200"/>
    <w:rsid w:val="00661234"/>
    <w:rsid w:val="00661254"/>
    <w:rsid w:val="00661272"/>
    <w:rsid w:val="0066129C"/>
    <w:rsid w:val="0066129E"/>
    <w:rsid w:val="006612C7"/>
    <w:rsid w:val="006612D5"/>
    <w:rsid w:val="00661348"/>
    <w:rsid w:val="00661395"/>
    <w:rsid w:val="00661397"/>
    <w:rsid w:val="006613E6"/>
    <w:rsid w:val="006613ED"/>
    <w:rsid w:val="00661422"/>
    <w:rsid w:val="00661450"/>
    <w:rsid w:val="006614BF"/>
    <w:rsid w:val="006614CF"/>
    <w:rsid w:val="006614EA"/>
    <w:rsid w:val="0066151E"/>
    <w:rsid w:val="006615BF"/>
    <w:rsid w:val="0066161C"/>
    <w:rsid w:val="00661656"/>
    <w:rsid w:val="0066165A"/>
    <w:rsid w:val="006616B0"/>
    <w:rsid w:val="006616DF"/>
    <w:rsid w:val="00661761"/>
    <w:rsid w:val="00661784"/>
    <w:rsid w:val="006617F3"/>
    <w:rsid w:val="00661805"/>
    <w:rsid w:val="00661844"/>
    <w:rsid w:val="00661997"/>
    <w:rsid w:val="00661999"/>
    <w:rsid w:val="006619BE"/>
    <w:rsid w:val="006619C1"/>
    <w:rsid w:val="006619C8"/>
    <w:rsid w:val="00661A2C"/>
    <w:rsid w:val="00661AC8"/>
    <w:rsid w:val="00661ACB"/>
    <w:rsid w:val="00661AD5"/>
    <w:rsid w:val="00661AE1"/>
    <w:rsid w:val="00661B2B"/>
    <w:rsid w:val="00661B4E"/>
    <w:rsid w:val="00661B71"/>
    <w:rsid w:val="00661B76"/>
    <w:rsid w:val="00661C32"/>
    <w:rsid w:val="00661C37"/>
    <w:rsid w:val="00661C53"/>
    <w:rsid w:val="00661C5F"/>
    <w:rsid w:val="00661C63"/>
    <w:rsid w:val="00661C6C"/>
    <w:rsid w:val="00661C88"/>
    <w:rsid w:val="00661C8F"/>
    <w:rsid w:val="00661C93"/>
    <w:rsid w:val="00661C9F"/>
    <w:rsid w:val="00661CFE"/>
    <w:rsid w:val="00661D18"/>
    <w:rsid w:val="00661D66"/>
    <w:rsid w:val="00661D8A"/>
    <w:rsid w:val="00661D96"/>
    <w:rsid w:val="00661DD0"/>
    <w:rsid w:val="00661E11"/>
    <w:rsid w:val="00661E23"/>
    <w:rsid w:val="00661E8F"/>
    <w:rsid w:val="00661E99"/>
    <w:rsid w:val="00661EAB"/>
    <w:rsid w:val="00661EE5"/>
    <w:rsid w:val="00661F84"/>
    <w:rsid w:val="00661F8E"/>
    <w:rsid w:val="00661FA9"/>
    <w:rsid w:val="00661FAE"/>
    <w:rsid w:val="00661FB8"/>
    <w:rsid w:val="00661FEF"/>
    <w:rsid w:val="00662046"/>
    <w:rsid w:val="00662076"/>
    <w:rsid w:val="006620B5"/>
    <w:rsid w:val="006620BC"/>
    <w:rsid w:val="006620D6"/>
    <w:rsid w:val="006621BD"/>
    <w:rsid w:val="006621D0"/>
    <w:rsid w:val="00662218"/>
    <w:rsid w:val="00662306"/>
    <w:rsid w:val="0066231E"/>
    <w:rsid w:val="006623B6"/>
    <w:rsid w:val="006623C0"/>
    <w:rsid w:val="006623D0"/>
    <w:rsid w:val="00662422"/>
    <w:rsid w:val="006624D9"/>
    <w:rsid w:val="006624E1"/>
    <w:rsid w:val="00662529"/>
    <w:rsid w:val="00662537"/>
    <w:rsid w:val="0066255A"/>
    <w:rsid w:val="006625B8"/>
    <w:rsid w:val="006625CE"/>
    <w:rsid w:val="006625DF"/>
    <w:rsid w:val="00662692"/>
    <w:rsid w:val="006626BF"/>
    <w:rsid w:val="006626CA"/>
    <w:rsid w:val="0066274A"/>
    <w:rsid w:val="006628E7"/>
    <w:rsid w:val="0066291D"/>
    <w:rsid w:val="00662969"/>
    <w:rsid w:val="00662980"/>
    <w:rsid w:val="0066299C"/>
    <w:rsid w:val="006629ED"/>
    <w:rsid w:val="006629F2"/>
    <w:rsid w:val="00662A7F"/>
    <w:rsid w:val="00662ADC"/>
    <w:rsid w:val="00662AF9"/>
    <w:rsid w:val="00662B04"/>
    <w:rsid w:val="00662B87"/>
    <w:rsid w:val="00662BD5"/>
    <w:rsid w:val="00662C0B"/>
    <w:rsid w:val="00662C0C"/>
    <w:rsid w:val="00662C16"/>
    <w:rsid w:val="00662C1A"/>
    <w:rsid w:val="00662C30"/>
    <w:rsid w:val="00662D2A"/>
    <w:rsid w:val="00662D57"/>
    <w:rsid w:val="00662D8A"/>
    <w:rsid w:val="00662DA1"/>
    <w:rsid w:val="00662DBB"/>
    <w:rsid w:val="00662DEA"/>
    <w:rsid w:val="00662E55"/>
    <w:rsid w:val="00662F35"/>
    <w:rsid w:val="00662F55"/>
    <w:rsid w:val="00662F73"/>
    <w:rsid w:val="00662FB9"/>
    <w:rsid w:val="00662FCE"/>
    <w:rsid w:val="00662FD0"/>
    <w:rsid w:val="0066300D"/>
    <w:rsid w:val="0066303D"/>
    <w:rsid w:val="0066305E"/>
    <w:rsid w:val="0066307C"/>
    <w:rsid w:val="006630E2"/>
    <w:rsid w:val="00663119"/>
    <w:rsid w:val="0066319C"/>
    <w:rsid w:val="006631CC"/>
    <w:rsid w:val="006631CD"/>
    <w:rsid w:val="006631D0"/>
    <w:rsid w:val="00663226"/>
    <w:rsid w:val="00663230"/>
    <w:rsid w:val="0066327B"/>
    <w:rsid w:val="006632B2"/>
    <w:rsid w:val="00663328"/>
    <w:rsid w:val="00663340"/>
    <w:rsid w:val="00663343"/>
    <w:rsid w:val="0066334F"/>
    <w:rsid w:val="00663351"/>
    <w:rsid w:val="00663365"/>
    <w:rsid w:val="00663432"/>
    <w:rsid w:val="00663441"/>
    <w:rsid w:val="00663462"/>
    <w:rsid w:val="00663468"/>
    <w:rsid w:val="0066346E"/>
    <w:rsid w:val="0066347D"/>
    <w:rsid w:val="006634EB"/>
    <w:rsid w:val="0066350C"/>
    <w:rsid w:val="00663562"/>
    <w:rsid w:val="00663578"/>
    <w:rsid w:val="00663581"/>
    <w:rsid w:val="006635E0"/>
    <w:rsid w:val="006635E9"/>
    <w:rsid w:val="006635F9"/>
    <w:rsid w:val="0066367C"/>
    <w:rsid w:val="00663681"/>
    <w:rsid w:val="00663688"/>
    <w:rsid w:val="006636DF"/>
    <w:rsid w:val="006636FE"/>
    <w:rsid w:val="00663724"/>
    <w:rsid w:val="00663753"/>
    <w:rsid w:val="0066375A"/>
    <w:rsid w:val="0066378A"/>
    <w:rsid w:val="00663799"/>
    <w:rsid w:val="006637C5"/>
    <w:rsid w:val="006637FC"/>
    <w:rsid w:val="0066380D"/>
    <w:rsid w:val="0066388C"/>
    <w:rsid w:val="006638CD"/>
    <w:rsid w:val="0066392F"/>
    <w:rsid w:val="00663942"/>
    <w:rsid w:val="006639DC"/>
    <w:rsid w:val="00663A2A"/>
    <w:rsid w:val="00663A3D"/>
    <w:rsid w:val="00663A8E"/>
    <w:rsid w:val="00663ABE"/>
    <w:rsid w:val="00663AD0"/>
    <w:rsid w:val="00663B45"/>
    <w:rsid w:val="00663BE5"/>
    <w:rsid w:val="00663C56"/>
    <w:rsid w:val="00663C74"/>
    <w:rsid w:val="00663C77"/>
    <w:rsid w:val="00663CB1"/>
    <w:rsid w:val="00663D1D"/>
    <w:rsid w:val="00663D49"/>
    <w:rsid w:val="00663D69"/>
    <w:rsid w:val="00663D9A"/>
    <w:rsid w:val="00663DB1"/>
    <w:rsid w:val="00663DD0"/>
    <w:rsid w:val="00663DEC"/>
    <w:rsid w:val="00663E71"/>
    <w:rsid w:val="00663EAE"/>
    <w:rsid w:val="00663EDE"/>
    <w:rsid w:val="00663F03"/>
    <w:rsid w:val="00663F73"/>
    <w:rsid w:val="00663F85"/>
    <w:rsid w:val="00663FA4"/>
    <w:rsid w:val="00663FBA"/>
    <w:rsid w:val="00663FC0"/>
    <w:rsid w:val="00663FC5"/>
    <w:rsid w:val="00664070"/>
    <w:rsid w:val="0066408B"/>
    <w:rsid w:val="006640BC"/>
    <w:rsid w:val="0066410A"/>
    <w:rsid w:val="0066411D"/>
    <w:rsid w:val="0066415F"/>
    <w:rsid w:val="00664174"/>
    <w:rsid w:val="006641D4"/>
    <w:rsid w:val="00664268"/>
    <w:rsid w:val="00664288"/>
    <w:rsid w:val="00664313"/>
    <w:rsid w:val="00664385"/>
    <w:rsid w:val="006643A5"/>
    <w:rsid w:val="006643D5"/>
    <w:rsid w:val="006645AF"/>
    <w:rsid w:val="006645B9"/>
    <w:rsid w:val="006645E5"/>
    <w:rsid w:val="006645F5"/>
    <w:rsid w:val="0066465A"/>
    <w:rsid w:val="0066467E"/>
    <w:rsid w:val="00664718"/>
    <w:rsid w:val="00664747"/>
    <w:rsid w:val="00664762"/>
    <w:rsid w:val="00664771"/>
    <w:rsid w:val="006647AA"/>
    <w:rsid w:val="006647E5"/>
    <w:rsid w:val="006647F5"/>
    <w:rsid w:val="0066486E"/>
    <w:rsid w:val="00664881"/>
    <w:rsid w:val="006648CB"/>
    <w:rsid w:val="006648ED"/>
    <w:rsid w:val="006648F4"/>
    <w:rsid w:val="0066491E"/>
    <w:rsid w:val="00664928"/>
    <w:rsid w:val="0066492C"/>
    <w:rsid w:val="0066499B"/>
    <w:rsid w:val="006649C0"/>
    <w:rsid w:val="006649FA"/>
    <w:rsid w:val="00664A03"/>
    <w:rsid w:val="00664ACA"/>
    <w:rsid w:val="00664AFB"/>
    <w:rsid w:val="00664B06"/>
    <w:rsid w:val="00664B22"/>
    <w:rsid w:val="00664B3E"/>
    <w:rsid w:val="00664B66"/>
    <w:rsid w:val="00664B72"/>
    <w:rsid w:val="00664B79"/>
    <w:rsid w:val="00664BBD"/>
    <w:rsid w:val="00664BBE"/>
    <w:rsid w:val="00664BCA"/>
    <w:rsid w:val="00664BF0"/>
    <w:rsid w:val="00664C56"/>
    <w:rsid w:val="00664C5D"/>
    <w:rsid w:val="00664C5E"/>
    <w:rsid w:val="00664C69"/>
    <w:rsid w:val="00664C94"/>
    <w:rsid w:val="00664CAE"/>
    <w:rsid w:val="00664D09"/>
    <w:rsid w:val="00664D15"/>
    <w:rsid w:val="00664D8B"/>
    <w:rsid w:val="00664DF4"/>
    <w:rsid w:val="00664E57"/>
    <w:rsid w:val="00664E8C"/>
    <w:rsid w:val="00664EE4"/>
    <w:rsid w:val="00664F01"/>
    <w:rsid w:val="00664F0B"/>
    <w:rsid w:val="00664F3C"/>
    <w:rsid w:val="00664FAA"/>
    <w:rsid w:val="00664FB3"/>
    <w:rsid w:val="00664FC9"/>
    <w:rsid w:val="0066500B"/>
    <w:rsid w:val="00665044"/>
    <w:rsid w:val="00665050"/>
    <w:rsid w:val="0066506B"/>
    <w:rsid w:val="006650B5"/>
    <w:rsid w:val="006650F4"/>
    <w:rsid w:val="006650FF"/>
    <w:rsid w:val="00665115"/>
    <w:rsid w:val="0066518E"/>
    <w:rsid w:val="0066519F"/>
    <w:rsid w:val="006651A8"/>
    <w:rsid w:val="006652EF"/>
    <w:rsid w:val="00665308"/>
    <w:rsid w:val="0066532E"/>
    <w:rsid w:val="0066532F"/>
    <w:rsid w:val="0066534F"/>
    <w:rsid w:val="00665361"/>
    <w:rsid w:val="00665388"/>
    <w:rsid w:val="0066538D"/>
    <w:rsid w:val="006653DD"/>
    <w:rsid w:val="0066543D"/>
    <w:rsid w:val="006654AB"/>
    <w:rsid w:val="00665567"/>
    <w:rsid w:val="00665573"/>
    <w:rsid w:val="006655EB"/>
    <w:rsid w:val="006655F1"/>
    <w:rsid w:val="006655F5"/>
    <w:rsid w:val="0066561F"/>
    <w:rsid w:val="00665634"/>
    <w:rsid w:val="00665661"/>
    <w:rsid w:val="00665732"/>
    <w:rsid w:val="00665821"/>
    <w:rsid w:val="00665863"/>
    <w:rsid w:val="00665869"/>
    <w:rsid w:val="00665890"/>
    <w:rsid w:val="006658CE"/>
    <w:rsid w:val="00665918"/>
    <w:rsid w:val="00665971"/>
    <w:rsid w:val="006659D2"/>
    <w:rsid w:val="00665A06"/>
    <w:rsid w:val="00665A44"/>
    <w:rsid w:val="00665A45"/>
    <w:rsid w:val="00665A75"/>
    <w:rsid w:val="00665A81"/>
    <w:rsid w:val="00665A9B"/>
    <w:rsid w:val="00665B9B"/>
    <w:rsid w:val="00665BA1"/>
    <w:rsid w:val="00665BA7"/>
    <w:rsid w:val="00665C07"/>
    <w:rsid w:val="00665C0C"/>
    <w:rsid w:val="00665C59"/>
    <w:rsid w:val="00665C5D"/>
    <w:rsid w:val="00665CB9"/>
    <w:rsid w:val="00665CEF"/>
    <w:rsid w:val="00665D17"/>
    <w:rsid w:val="00665D33"/>
    <w:rsid w:val="00665DA6"/>
    <w:rsid w:val="00665DDD"/>
    <w:rsid w:val="00665DFD"/>
    <w:rsid w:val="00665E58"/>
    <w:rsid w:val="00665EBC"/>
    <w:rsid w:val="00665EC9"/>
    <w:rsid w:val="00665EE4"/>
    <w:rsid w:val="00665F01"/>
    <w:rsid w:val="00665F1D"/>
    <w:rsid w:val="00665F3E"/>
    <w:rsid w:val="00665F51"/>
    <w:rsid w:val="00666039"/>
    <w:rsid w:val="0066603C"/>
    <w:rsid w:val="0066605C"/>
    <w:rsid w:val="00666063"/>
    <w:rsid w:val="0066607F"/>
    <w:rsid w:val="00666106"/>
    <w:rsid w:val="0066611B"/>
    <w:rsid w:val="00666121"/>
    <w:rsid w:val="0066617E"/>
    <w:rsid w:val="00666198"/>
    <w:rsid w:val="006661E5"/>
    <w:rsid w:val="00666295"/>
    <w:rsid w:val="006662A0"/>
    <w:rsid w:val="006662BD"/>
    <w:rsid w:val="0066636A"/>
    <w:rsid w:val="00666388"/>
    <w:rsid w:val="00666443"/>
    <w:rsid w:val="0066648A"/>
    <w:rsid w:val="006664FD"/>
    <w:rsid w:val="00666515"/>
    <w:rsid w:val="00666594"/>
    <w:rsid w:val="0066659A"/>
    <w:rsid w:val="0066668A"/>
    <w:rsid w:val="006666C9"/>
    <w:rsid w:val="006666F5"/>
    <w:rsid w:val="0066675E"/>
    <w:rsid w:val="00666765"/>
    <w:rsid w:val="0066676F"/>
    <w:rsid w:val="006667BB"/>
    <w:rsid w:val="006667D6"/>
    <w:rsid w:val="006667F9"/>
    <w:rsid w:val="00666864"/>
    <w:rsid w:val="0066687D"/>
    <w:rsid w:val="00666880"/>
    <w:rsid w:val="006668B0"/>
    <w:rsid w:val="006668D3"/>
    <w:rsid w:val="006668FD"/>
    <w:rsid w:val="00666998"/>
    <w:rsid w:val="006669A6"/>
    <w:rsid w:val="00666A28"/>
    <w:rsid w:val="00666AA1"/>
    <w:rsid w:val="00666AB0"/>
    <w:rsid w:val="00666AFD"/>
    <w:rsid w:val="00666B24"/>
    <w:rsid w:val="00666BAE"/>
    <w:rsid w:val="00666BBD"/>
    <w:rsid w:val="00666BEA"/>
    <w:rsid w:val="00666C70"/>
    <w:rsid w:val="00666C73"/>
    <w:rsid w:val="00666C91"/>
    <w:rsid w:val="00666CC9"/>
    <w:rsid w:val="00666D10"/>
    <w:rsid w:val="00666D42"/>
    <w:rsid w:val="00666D68"/>
    <w:rsid w:val="00666DB9"/>
    <w:rsid w:val="00666DC3"/>
    <w:rsid w:val="00666E13"/>
    <w:rsid w:val="00666E6B"/>
    <w:rsid w:val="00666E99"/>
    <w:rsid w:val="00666EBD"/>
    <w:rsid w:val="00666F40"/>
    <w:rsid w:val="00666F7E"/>
    <w:rsid w:val="00667089"/>
    <w:rsid w:val="00667099"/>
    <w:rsid w:val="006670A7"/>
    <w:rsid w:val="006670CB"/>
    <w:rsid w:val="0066712A"/>
    <w:rsid w:val="0066713D"/>
    <w:rsid w:val="0066717E"/>
    <w:rsid w:val="006671D0"/>
    <w:rsid w:val="00667217"/>
    <w:rsid w:val="00667219"/>
    <w:rsid w:val="00667220"/>
    <w:rsid w:val="00667225"/>
    <w:rsid w:val="00667247"/>
    <w:rsid w:val="00667268"/>
    <w:rsid w:val="0066726A"/>
    <w:rsid w:val="0066730D"/>
    <w:rsid w:val="00667317"/>
    <w:rsid w:val="006673DE"/>
    <w:rsid w:val="00667402"/>
    <w:rsid w:val="00667425"/>
    <w:rsid w:val="00667464"/>
    <w:rsid w:val="006674A2"/>
    <w:rsid w:val="006674A5"/>
    <w:rsid w:val="006674BF"/>
    <w:rsid w:val="00667556"/>
    <w:rsid w:val="00667577"/>
    <w:rsid w:val="00667579"/>
    <w:rsid w:val="00667585"/>
    <w:rsid w:val="00667615"/>
    <w:rsid w:val="0066766A"/>
    <w:rsid w:val="00667848"/>
    <w:rsid w:val="00667850"/>
    <w:rsid w:val="00667884"/>
    <w:rsid w:val="006678CA"/>
    <w:rsid w:val="00667917"/>
    <w:rsid w:val="00667948"/>
    <w:rsid w:val="00667977"/>
    <w:rsid w:val="0066797E"/>
    <w:rsid w:val="00667A53"/>
    <w:rsid w:val="00667A89"/>
    <w:rsid w:val="00667B0A"/>
    <w:rsid w:val="00667B5A"/>
    <w:rsid w:val="00667B89"/>
    <w:rsid w:val="00667BD5"/>
    <w:rsid w:val="00667BE7"/>
    <w:rsid w:val="00667C15"/>
    <w:rsid w:val="00667D28"/>
    <w:rsid w:val="00667DA8"/>
    <w:rsid w:val="00667DC6"/>
    <w:rsid w:val="00667DDB"/>
    <w:rsid w:val="00667DDE"/>
    <w:rsid w:val="00667E00"/>
    <w:rsid w:val="00667EA6"/>
    <w:rsid w:val="00667EB9"/>
    <w:rsid w:val="00667F31"/>
    <w:rsid w:val="00667F49"/>
    <w:rsid w:val="00667F4C"/>
    <w:rsid w:val="00667FA1"/>
    <w:rsid w:val="00667FA7"/>
    <w:rsid w:val="00670044"/>
    <w:rsid w:val="00670108"/>
    <w:rsid w:val="00670155"/>
    <w:rsid w:val="006701D8"/>
    <w:rsid w:val="006701E0"/>
    <w:rsid w:val="006701F6"/>
    <w:rsid w:val="0067022B"/>
    <w:rsid w:val="0067025A"/>
    <w:rsid w:val="00670298"/>
    <w:rsid w:val="006702FF"/>
    <w:rsid w:val="00670318"/>
    <w:rsid w:val="0067035F"/>
    <w:rsid w:val="006703AA"/>
    <w:rsid w:val="006703BD"/>
    <w:rsid w:val="00670427"/>
    <w:rsid w:val="00670431"/>
    <w:rsid w:val="00670473"/>
    <w:rsid w:val="0067047C"/>
    <w:rsid w:val="00670480"/>
    <w:rsid w:val="006704EE"/>
    <w:rsid w:val="00670504"/>
    <w:rsid w:val="0067054C"/>
    <w:rsid w:val="00670588"/>
    <w:rsid w:val="006705B7"/>
    <w:rsid w:val="006705BF"/>
    <w:rsid w:val="006705CA"/>
    <w:rsid w:val="00670662"/>
    <w:rsid w:val="00670691"/>
    <w:rsid w:val="00670698"/>
    <w:rsid w:val="00670743"/>
    <w:rsid w:val="00670770"/>
    <w:rsid w:val="00670780"/>
    <w:rsid w:val="00670798"/>
    <w:rsid w:val="006707A0"/>
    <w:rsid w:val="00670813"/>
    <w:rsid w:val="00670838"/>
    <w:rsid w:val="00670850"/>
    <w:rsid w:val="00670861"/>
    <w:rsid w:val="0067087F"/>
    <w:rsid w:val="006708A7"/>
    <w:rsid w:val="006708D3"/>
    <w:rsid w:val="006708F8"/>
    <w:rsid w:val="00670953"/>
    <w:rsid w:val="006709D0"/>
    <w:rsid w:val="006709FB"/>
    <w:rsid w:val="00670A82"/>
    <w:rsid w:val="00670A8E"/>
    <w:rsid w:val="00670B61"/>
    <w:rsid w:val="00670BA0"/>
    <w:rsid w:val="00670C4A"/>
    <w:rsid w:val="00670C7D"/>
    <w:rsid w:val="00670C80"/>
    <w:rsid w:val="00670CE4"/>
    <w:rsid w:val="00670CF0"/>
    <w:rsid w:val="00670D1A"/>
    <w:rsid w:val="00670D56"/>
    <w:rsid w:val="00670D6E"/>
    <w:rsid w:val="00670D79"/>
    <w:rsid w:val="00670DF3"/>
    <w:rsid w:val="00670DFD"/>
    <w:rsid w:val="00670E7E"/>
    <w:rsid w:val="00670E9D"/>
    <w:rsid w:val="00670EB1"/>
    <w:rsid w:val="00670EC4"/>
    <w:rsid w:val="00670ED5"/>
    <w:rsid w:val="00670F20"/>
    <w:rsid w:val="00670F66"/>
    <w:rsid w:val="00670F70"/>
    <w:rsid w:val="00670FA1"/>
    <w:rsid w:val="00670FCC"/>
    <w:rsid w:val="00670FD0"/>
    <w:rsid w:val="00670FD4"/>
    <w:rsid w:val="00670FD6"/>
    <w:rsid w:val="0067104F"/>
    <w:rsid w:val="00671053"/>
    <w:rsid w:val="00671064"/>
    <w:rsid w:val="00671090"/>
    <w:rsid w:val="006710B6"/>
    <w:rsid w:val="006710BD"/>
    <w:rsid w:val="00671186"/>
    <w:rsid w:val="006711BC"/>
    <w:rsid w:val="006711E9"/>
    <w:rsid w:val="00671216"/>
    <w:rsid w:val="0067121B"/>
    <w:rsid w:val="0067122D"/>
    <w:rsid w:val="00671232"/>
    <w:rsid w:val="006712CA"/>
    <w:rsid w:val="006712DC"/>
    <w:rsid w:val="006712EC"/>
    <w:rsid w:val="00671314"/>
    <w:rsid w:val="0067138C"/>
    <w:rsid w:val="006713B1"/>
    <w:rsid w:val="006713BF"/>
    <w:rsid w:val="0067145C"/>
    <w:rsid w:val="0067145F"/>
    <w:rsid w:val="006714F2"/>
    <w:rsid w:val="00671511"/>
    <w:rsid w:val="0067153B"/>
    <w:rsid w:val="00671569"/>
    <w:rsid w:val="006715C1"/>
    <w:rsid w:val="00671607"/>
    <w:rsid w:val="0067165F"/>
    <w:rsid w:val="00671674"/>
    <w:rsid w:val="006716A1"/>
    <w:rsid w:val="006716C1"/>
    <w:rsid w:val="0067170D"/>
    <w:rsid w:val="0067177C"/>
    <w:rsid w:val="00671787"/>
    <w:rsid w:val="006717D2"/>
    <w:rsid w:val="00671887"/>
    <w:rsid w:val="006718CA"/>
    <w:rsid w:val="006718D3"/>
    <w:rsid w:val="006718EC"/>
    <w:rsid w:val="0067191E"/>
    <w:rsid w:val="0067194A"/>
    <w:rsid w:val="006719A3"/>
    <w:rsid w:val="006719A4"/>
    <w:rsid w:val="00671A89"/>
    <w:rsid w:val="00671AF2"/>
    <w:rsid w:val="00671CD5"/>
    <w:rsid w:val="00671D11"/>
    <w:rsid w:val="00671D8A"/>
    <w:rsid w:val="00671DC7"/>
    <w:rsid w:val="00671DEC"/>
    <w:rsid w:val="00671DF5"/>
    <w:rsid w:val="00671E00"/>
    <w:rsid w:val="00671E37"/>
    <w:rsid w:val="00671EB7"/>
    <w:rsid w:val="00671F18"/>
    <w:rsid w:val="00671F25"/>
    <w:rsid w:val="00671F3D"/>
    <w:rsid w:val="00671F47"/>
    <w:rsid w:val="00671F53"/>
    <w:rsid w:val="00671F5A"/>
    <w:rsid w:val="00671F9A"/>
    <w:rsid w:val="00671FB6"/>
    <w:rsid w:val="00671FC3"/>
    <w:rsid w:val="00671FCF"/>
    <w:rsid w:val="00672027"/>
    <w:rsid w:val="0067203A"/>
    <w:rsid w:val="00672074"/>
    <w:rsid w:val="00672084"/>
    <w:rsid w:val="0067208E"/>
    <w:rsid w:val="00672099"/>
    <w:rsid w:val="006720B2"/>
    <w:rsid w:val="006720E6"/>
    <w:rsid w:val="00672149"/>
    <w:rsid w:val="006721A5"/>
    <w:rsid w:val="006721F8"/>
    <w:rsid w:val="0067227F"/>
    <w:rsid w:val="00672285"/>
    <w:rsid w:val="00672328"/>
    <w:rsid w:val="00672347"/>
    <w:rsid w:val="0067235C"/>
    <w:rsid w:val="0067236E"/>
    <w:rsid w:val="0067239F"/>
    <w:rsid w:val="006723E5"/>
    <w:rsid w:val="00672406"/>
    <w:rsid w:val="00672411"/>
    <w:rsid w:val="00672440"/>
    <w:rsid w:val="0067244A"/>
    <w:rsid w:val="0067245A"/>
    <w:rsid w:val="006724AC"/>
    <w:rsid w:val="0067252B"/>
    <w:rsid w:val="00672530"/>
    <w:rsid w:val="00672543"/>
    <w:rsid w:val="00672569"/>
    <w:rsid w:val="006725AA"/>
    <w:rsid w:val="006725B1"/>
    <w:rsid w:val="006725B4"/>
    <w:rsid w:val="006725B5"/>
    <w:rsid w:val="006725CA"/>
    <w:rsid w:val="00672604"/>
    <w:rsid w:val="0067260A"/>
    <w:rsid w:val="00672677"/>
    <w:rsid w:val="006726E8"/>
    <w:rsid w:val="006726FF"/>
    <w:rsid w:val="00672723"/>
    <w:rsid w:val="00672737"/>
    <w:rsid w:val="00672751"/>
    <w:rsid w:val="006727B6"/>
    <w:rsid w:val="006727C3"/>
    <w:rsid w:val="0067283E"/>
    <w:rsid w:val="00672915"/>
    <w:rsid w:val="0067291A"/>
    <w:rsid w:val="0067298D"/>
    <w:rsid w:val="006729B4"/>
    <w:rsid w:val="006729C6"/>
    <w:rsid w:val="006729CC"/>
    <w:rsid w:val="00672A35"/>
    <w:rsid w:val="00672A6E"/>
    <w:rsid w:val="00672A72"/>
    <w:rsid w:val="00672A76"/>
    <w:rsid w:val="00672A7B"/>
    <w:rsid w:val="00672A8A"/>
    <w:rsid w:val="00672AE8"/>
    <w:rsid w:val="00672B01"/>
    <w:rsid w:val="00672B23"/>
    <w:rsid w:val="00672B75"/>
    <w:rsid w:val="00672B7A"/>
    <w:rsid w:val="00672BE4"/>
    <w:rsid w:val="00672BF9"/>
    <w:rsid w:val="00672C4B"/>
    <w:rsid w:val="00672C67"/>
    <w:rsid w:val="00672CD9"/>
    <w:rsid w:val="00672CE6"/>
    <w:rsid w:val="00672D02"/>
    <w:rsid w:val="00672D18"/>
    <w:rsid w:val="00672DA3"/>
    <w:rsid w:val="00672E16"/>
    <w:rsid w:val="00672E9A"/>
    <w:rsid w:val="00672ED8"/>
    <w:rsid w:val="00672EE0"/>
    <w:rsid w:val="00672EF6"/>
    <w:rsid w:val="00672F9F"/>
    <w:rsid w:val="00672FE9"/>
    <w:rsid w:val="0067302A"/>
    <w:rsid w:val="0067303A"/>
    <w:rsid w:val="00673070"/>
    <w:rsid w:val="006730E1"/>
    <w:rsid w:val="006730F7"/>
    <w:rsid w:val="006731CC"/>
    <w:rsid w:val="006731F5"/>
    <w:rsid w:val="0067324A"/>
    <w:rsid w:val="006732FF"/>
    <w:rsid w:val="0067339C"/>
    <w:rsid w:val="006733DC"/>
    <w:rsid w:val="006733E7"/>
    <w:rsid w:val="00673492"/>
    <w:rsid w:val="00673494"/>
    <w:rsid w:val="006735BE"/>
    <w:rsid w:val="006735C8"/>
    <w:rsid w:val="006735C9"/>
    <w:rsid w:val="006735FE"/>
    <w:rsid w:val="006736B8"/>
    <w:rsid w:val="006736D9"/>
    <w:rsid w:val="0067371B"/>
    <w:rsid w:val="0067373B"/>
    <w:rsid w:val="006737D1"/>
    <w:rsid w:val="006737E5"/>
    <w:rsid w:val="00673813"/>
    <w:rsid w:val="00673823"/>
    <w:rsid w:val="00673832"/>
    <w:rsid w:val="00673841"/>
    <w:rsid w:val="0067385B"/>
    <w:rsid w:val="0067389D"/>
    <w:rsid w:val="006738AA"/>
    <w:rsid w:val="006738B2"/>
    <w:rsid w:val="006738B8"/>
    <w:rsid w:val="006738B9"/>
    <w:rsid w:val="00673973"/>
    <w:rsid w:val="00673980"/>
    <w:rsid w:val="00673984"/>
    <w:rsid w:val="0067399F"/>
    <w:rsid w:val="006739C0"/>
    <w:rsid w:val="006739C7"/>
    <w:rsid w:val="006739CD"/>
    <w:rsid w:val="006739D7"/>
    <w:rsid w:val="006739E1"/>
    <w:rsid w:val="00673A22"/>
    <w:rsid w:val="00673A3B"/>
    <w:rsid w:val="00673A57"/>
    <w:rsid w:val="00673ABE"/>
    <w:rsid w:val="00673AF8"/>
    <w:rsid w:val="00673B33"/>
    <w:rsid w:val="00673B42"/>
    <w:rsid w:val="00673B4F"/>
    <w:rsid w:val="00673B61"/>
    <w:rsid w:val="00673BB7"/>
    <w:rsid w:val="00673BC9"/>
    <w:rsid w:val="00673BCB"/>
    <w:rsid w:val="00673BF4"/>
    <w:rsid w:val="00673C5E"/>
    <w:rsid w:val="00673C92"/>
    <w:rsid w:val="00673D97"/>
    <w:rsid w:val="00673DD1"/>
    <w:rsid w:val="00673E0F"/>
    <w:rsid w:val="00673E19"/>
    <w:rsid w:val="00673E7F"/>
    <w:rsid w:val="00673E97"/>
    <w:rsid w:val="00673EA8"/>
    <w:rsid w:val="00673EB3"/>
    <w:rsid w:val="00673EC0"/>
    <w:rsid w:val="00673EEF"/>
    <w:rsid w:val="00673FA9"/>
    <w:rsid w:val="00673FC2"/>
    <w:rsid w:val="00673FF7"/>
    <w:rsid w:val="00674077"/>
    <w:rsid w:val="00674097"/>
    <w:rsid w:val="0067409F"/>
    <w:rsid w:val="00674103"/>
    <w:rsid w:val="0067412F"/>
    <w:rsid w:val="0067414C"/>
    <w:rsid w:val="00674173"/>
    <w:rsid w:val="006741A8"/>
    <w:rsid w:val="006741F1"/>
    <w:rsid w:val="00674210"/>
    <w:rsid w:val="0067421C"/>
    <w:rsid w:val="00674226"/>
    <w:rsid w:val="00674246"/>
    <w:rsid w:val="006742E3"/>
    <w:rsid w:val="0067430C"/>
    <w:rsid w:val="0067430E"/>
    <w:rsid w:val="00674319"/>
    <w:rsid w:val="00674325"/>
    <w:rsid w:val="00674338"/>
    <w:rsid w:val="00674382"/>
    <w:rsid w:val="00674413"/>
    <w:rsid w:val="0067449C"/>
    <w:rsid w:val="006744C7"/>
    <w:rsid w:val="006744F4"/>
    <w:rsid w:val="006744FB"/>
    <w:rsid w:val="00674517"/>
    <w:rsid w:val="00674518"/>
    <w:rsid w:val="00674584"/>
    <w:rsid w:val="0067461A"/>
    <w:rsid w:val="00674634"/>
    <w:rsid w:val="0067467B"/>
    <w:rsid w:val="006746F9"/>
    <w:rsid w:val="00674800"/>
    <w:rsid w:val="0067484D"/>
    <w:rsid w:val="006748C3"/>
    <w:rsid w:val="006748EE"/>
    <w:rsid w:val="0067490D"/>
    <w:rsid w:val="00674916"/>
    <w:rsid w:val="0067499A"/>
    <w:rsid w:val="006749CF"/>
    <w:rsid w:val="006749FA"/>
    <w:rsid w:val="00674A23"/>
    <w:rsid w:val="00674A53"/>
    <w:rsid w:val="00674A6C"/>
    <w:rsid w:val="00674AB9"/>
    <w:rsid w:val="00674AF0"/>
    <w:rsid w:val="00674B3B"/>
    <w:rsid w:val="00674B52"/>
    <w:rsid w:val="00674BC3"/>
    <w:rsid w:val="00674BF3"/>
    <w:rsid w:val="00674C1F"/>
    <w:rsid w:val="00674C27"/>
    <w:rsid w:val="00674C70"/>
    <w:rsid w:val="00674CC2"/>
    <w:rsid w:val="00674CDF"/>
    <w:rsid w:val="00674D1D"/>
    <w:rsid w:val="00674D1F"/>
    <w:rsid w:val="00674DC2"/>
    <w:rsid w:val="00674DCE"/>
    <w:rsid w:val="00674DDB"/>
    <w:rsid w:val="00674DE2"/>
    <w:rsid w:val="00674DF3"/>
    <w:rsid w:val="00674F52"/>
    <w:rsid w:val="00674FD1"/>
    <w:rsid w:val="00674FDA"/>
    <w:rsid w:val="00674FDB"/>
    <w:rsid w:val="00674FE9"/>
    <w:rsid w:val="00675008"/>
    <w:rsid w:val="0067501F"/>
    <w:rsid w:val="00675024"/>
    <w:rsid w:val="0067502C"/>
    <w:rsid w:val="00675032"/>
    <w:rsid w:val="00675045"/>
    <w:rsid w:val="00675057"/>
    <w:rsid w:val="00675083"/>
    <w:rsid w:val="006750E9"/>
    <w:rsid w:val="006750EF"/>
    <w:rsid w:val="00675126"/>
    <w:rsid w:val="00675132"/>
    <w:rsid w:val="00675166"/>
    <w:rsid w:val="00675185"/>
    <w:rsid w:val="006751A9"/>
    <w:rsid w:val="00675277"/>
    <w:rsid w:val="00675336"/>
    <w:rsid w:val="0067536D"/>
    <w:rsid w:val="00675395"/>
    <w:rsid w:val="006753A6"/>
    <w:rsid w:val="00675428"/>
    <w:rsid w:val="00675434"/>
    <w:rsid w:val="006754A9"/>
    <w:rsid w:val="006754AC"/>
    <w:rsid w:val="006754DA"/>
    <w:rsid w:val="0067558D"/>
    <w:rsid w:val="006755A3"/>
    <w:rsid w:val="006755BC"/>
    <w:rsid w:val="0067566A"/>
    <w:rsid w:val="00675705"/>
    <w:rsid w:val="00675707"/>
    <w:rsid w:val="0067577C"/>
    <w:rsid w:val="0067579F"/>
    <w:rsid w:val="00675820"/>
    <w:rsid w:val="00675831"/>
    <w:rsid w:val="00675891"/>
    <w:rsid w:val="006758AA"/>
    <w:rsid w:val="006758BB"/>
    <w:rsid w:val="006758F7"/>
    <w:rsid w:val="00675972"/>
    <w:rsid w:val="006759A0"/>
    <w:rsid w:val="00675A16"/>
    <w:rsid w:val="00675A42"/>
    <w:rsid w:val="00675A69"/>
    <w:rsid w:val="00675ADC"/>
    <w:rsid w:val="00675AE9"/>
    <w:rsid w:val="00675AFF"/>
    <w:rsid w:val="00675B18"/>
    <w:rsid w:val="00675B40"/>
    <w:rsid w:val="00675B67"/>
    <w:rsid w:val="00675B69"/>
    <w:rsid w:val="00675B8A"/>
    <w:rsid w:val="00675B9C"/>
    <w:rsid w:val="00675BB4"/>
    <w:rsid w:val="00675BB8"/>
    <w:rsid w:val="00675BD3"/>
    <w:rsid w:val="00675C17"/>
    <w:rsid w:val="00675C67"/>
    <w:rsid w:val="00675CA7"/>
    <w:rsid w:val="00675D3F"/>
    <w:rsid w:val="00675D47"/>
    <w:rsid w:val="00675DCA"/>
    <w:rsid w:val="00675E06"/>
    <w:rsid w:val="00675E12"/>
    <w:rsid w:val="00675E55"/>
    <w:rsid w:val="00675E7E"/>
    <w:rsid w:val="00675EA8"/>
    <w:rsid w:val="00675EC9"/>
    <w:rsid w:val="00675F52"/>
    <w:rsid w:val="00675F65"/>
    <w:rsid w:val="00675FE8"/>
    <w:rsid w:val="00675FF9"/>
    <w:rsid w:val="0067600D"/>
    <w:rsid w:val="00676021"/>
    <w:rsid w:val="0067602B"/>
    <w:rsid w:val="00676043"/>
    <w:rsid w:val="006760AC"/>
    <w:rsid w:val="0067611A"/>
    <w:rsid w:val="0067629D"/>
    <w:rsid w:val="006762E1"/>
    <w:rsid w:val="00676320"/>
    <w:rsid w:val="00676389"/>
    <w:rsid w:val="006763E6"/>
    <w:rsid w:val="006763F2"/>
    <w:rsid w:val="0067642B"/>
    <w:rsid w:val="00676471"/>
    <w:rsid w:val="006764A2"/>
    <w:rsid w:val="006764C4"/>
    <w:rsid w:val="006764EF"/>
    <w:rsid w:val="00676659"/>
    <w:rsid w:val="00676697"/>
    <w:rsid w:val="0067672F"/>
    <w:rsid w:val="00676738"/>
    <w:rsid w:val="00676751"/>
    <w:rsid w:val="00676754"/>
    <w:rsid w:val="00676785"/>
    <w:rsid w:val="00676799"/>
    <w:rsid w:val="006767FB"/>
    <w:rsid w:val="00676841"/>
    <w:rsid w:val="00676842"/>
    <w:rsid w:val="00676848"/>
    <w:rsid w:val="00676876"/>
    <w:rsid w:val="006768AF"/>
    <w:rsid w:val="006768DB"/>
    <w:rsid w:val="00676969"/>
    <w:rsid w:val="006769EB"/>
    <w:rsid w:val="00676A25"/>
    <w:rsid w:val="00676A8D"/>
    <w:rsid w:val="00676A90"/>
    <w:rsid w:val="00676A96"/>
    <w:rsid w:val="00676AD1"/>
    <w:rsid w:val="00676B23"/>
    <w:rsid w:val="00676B81"/>
    <w:rsid w:val="00676B99"/>
    <w:rsid w:val="00676BA7"/>
    <w:rsid w:val="00676BED"/>
    <w:rsid w:val="00676C33"/>
    <w:rsid w:val="00676C40"/>
    <w:rsid w:val="00676C42"/>
    <w:rsid w:val="00676D2D"/>
    <w:rsid w:val="00676DAB"/>
    <w:rsid w:val="00676E00"/>
    <w:rsid w:val="00676E1E"/>
    <w:rsid w:val="00676E22"/>
    <w:rsid w:val="00676E28"/>
    <w:rsid w:val="00676E2D"/>
    <w:rsid w:val="00676E75"/>
    <w:rsid w:val="00676EA6"/>
    <w:rsid w:val="00676EB8"/>
    <w:rsid w:val="00676ED3"/>
    <w:rsid w:val="00676F0E"/>
    <w:rsid w:val="00676F1B"/>
    <w:rsid w:val="00676F47"/>
    <w:rsid w:val="00676F5E"/>
    <w:rsid w:val="00676FBB"/>
    <w:rsid w:val="00677020"/>
    <w:rsid w:val="00677047"/>
    <w:rsid w:val="00677054"/>
    <w:rsid w:val="006770B6"/>
    <w:rsid w:val="006770C4"/>
    <w:rsid w:val="00677129"/>
    <w:rsid w:val="00677156"/>
    <w:rsid w:val="00677157"/>
    <w:rsid w:val="006771A0"/>
    <w:rsid w:val="006771B6"/>
    <w:rsid w:val="006771BD"/>
    <w:rsid w:val="006771C9"/>
    <w:rsid w:val="006771F8"/>
    <w:rsid w:val="00677218"/>
    <w:rsid w:val="00677243"/>
    <w:rsid w:val="006772DA"/>
    <w:rsid w:val="00677308"/>
    <w:rsid w:val="0067731D"/>
    <w:rsid w:val="0067732B"/>
    <w:rsid w:val="00677390"/>
    <w:rsid w:val="00677399"/>
    <w:rsid w:val="006773A4"/>
    <w:rsid w:val="006773B0"/>
    <w:rsid w:val="00677428"/>
    <w:rsid w:val="0067743C"/>
    <w:rsid w:val="00677443"/>
    <w:rsid w:val="00677453"/>
    <w:rsid w:val="00677499"/>
    <w:rsid w:val="00677574"/>
    <w:rsid w:val="00677623"/>
    <w:rsid w:val="00677657"/>
    <w:rsid w:val="00677665"/>
    <w:rsid w:val="006776B2"/>
    <w:rsid w:val="0067770C"/>
    <w:rsid w:val="00677710"/>
    <w:rsid w:val="00677744"/>
    <w:rsid w:val="00677761"/>
    <w:rsid w:val="00677767"/>
    <w:rsid w:val="006777B9"/>
    <w:rsid w:val="0067782F"/>
    <w:rsid w:val="0067785C"/>
    <w:rsid w:val="0067787F"/>
    <w:rsid w:val="006778A0"/>
    <w:rsid w:val="006778C5"/>
    <w:rsid w:val="006778CE"/>
    <w:rsid w:val="006778DB"/>
    <w:rsid w:val="00677902"/>
    <w:rsid w:val="00677908"/>
    <w:rsid w:val="00677917"/>
    <w:rsid w:val="0067794F"/>
    <w:rsid w:val="0067796C"/>
    <w:rsid w:val="00677991"/>
    <w:rsid w:val="006779E1"/>
    <w:rsid w:val="006779E7"/>
    <w:rsid w:val="006779FC"/>
    <w:rsid w:val="00677A0F"/>
    <w:rsid w:val="00677A65"/>
    <w:rsid w:val="00677AD6"/>
    <w:rsid w:val="00677B2B"/>
    <w:rsid w:val="00677B94"/>
    <w:rsid w:val="00677BC9"/>
    <w:rsid w:val="00677BF3"/>
    <w:rsid w:val="00677C09"/>
    <w:rsid w:val="00677D09"/>
    <w:rsid w:val="00677DD8"/>
    <w:rsid w:val="00677DF7"/>
    <w:rsid w:val="00677EAB"/>
    <w:rsid w:val="00677F4B"/>
    <w:rsid w:val="00677FED"/>
    <w:rsid w:val="00677FFC"/>
    <w:rsid w:val="00680013"/>
    <w:rsid w:val="00680065"/>
    <w:rsid w:val="006800A2"/>
    <w:rsid w:val="006800B4"/>
    <w:rsid w:val="006800B8"/>
    <w:rsid w:val="00680131"/>
    <w:rsid w:val="00680183"/>
    <w:rsid w:val="006801C7"/>
    <w:rsid w:val="00680216"/>
    <w:rsid w:val="00680225"/>
    <w:rsid w:val="0068022A"/>
    <w:rsid w:val="006802A3"/>
    <w:rsid w:val="006802BD"/>
    <w:rsid w:val="006802CC"/>
    <w:rsid w:val="006802D0"/>
    <w:rsid w:val="0068035B"/>
    <w:rsid w:val="00680434"/>
    <w:rsid w:val="00680474"/>
    <w:rsid w:val="006804AB"/>
    <w:rsid w:val="006804AF"/>
    <w:rsid w:val="006804E6"/>
    <w:rsid w:val="006804F5"/>
    <w:rsid w:val="00680526"/>
    <w:rsid w:val="00680582"/>
    <w:rsid w:val="006805C7"/>
    <w:rsid w:val="00680617"/>
    <w:rsid w:val="00680690"/>
    <w:rsid w:val="006806F5"/>
    <w:rsid w:val="00680705"/>
    <w:rsid w:val="00680713"/>
    <w:rsid w:val="0068072B"/>
    <w:rsid w:val="00680753"/>
    <w:rsid w:val="0068079B"/>
    <w:rsid w:val="006807A0"/>
    <w:rsid w:val="006807AD"/>
    <w:rsid w:val="00680808"/>
    <w:rsid w:val="00680816"/>
    <w:rsid w:val="0068081B"/>
    <w:rsid w:val="00680874"/>
    <w:rsid w:val="006808AE"/>
    <w:rsid w:val="006808E3"/>
    <w:rsid w:val="00680920"/>
    <w:rsid w:val="00680941"/>
    <w:rsid w:val="00680975"/>
    <w:rsid w:val="00680996"/>
    <w:rsid w:val="006809EF"/>
    <w:rsid w:val="00680A27"/>
    <w:rsid w:val="00680A5B"/>
    <w:rsid w:val="00680A6A"/>
    <w:rsid w:val="00680BE4"/>
    <w:rsid w:val="00680BF3"/>
    <w:rsid w:val="00680C0D"/>
    <w:rsid w:val="00680C1B"/>
    <w:rsid w:val="00680C49"/>
    <w:rsid w:val="00680C5F"/>
    <w:rsid w:val="00680CC6"/>
    <w:rsid w:val="00680CCC"/>
    <w:rsid w:val="00680D3E"/>
    <w:rsid w:val="00680D50"/>
    <w:rsid w:val="00680E0A"/>
    <w:rsid w:val="00680E47"/>
    <w:rsid w:val="00680E59"/>
    <w:rsid w:val="00680E5D"/>
    <w:rsid w:val="00680EAD"/>
    <w:rsid w:val="00680F83"/>
    <w:rsid w:val="00680F86"/>
    <w:rsid w:val="00680F9A"/>
    <w:rsid w:val="00680FA4"/>
    <w:rsid w:val="00680FBA"/>
    <w:rsid w:val="00680FC1"/>
    <w:rsid w:val="00680FC4"/>
    <w:rsid w:val="0068108D"/>
    <w:rsid w:val="006810BE"/>
    <w:rsid w:val="006810C7"/>
    <w:rsid w:val="006810D3"/>
    <w:rsid w:val="00681126"/>
    <w:rsid w:val="0068115D"/>
    <w:rsid w:val="00681193"/>
    <w:rsid w:val="006811D9"/>
    <w:rsid w:val="006811E5"/>
    <w:rsid w:val="00681262"/>
    <w:rsid w:val="0068129F"/>
    <w:rsid w:val="006812A0"/>
    <w:rsid w:val="006812C3"/>
    <w:rsid w:val="006812D1"/>
    <w:rsid w:val="0068133B"/>
    <w:rsid w:val="0068134C"/>
    <w:rsid w:val="0068138D"/>
    <w:rsid w:val="0068139F"/>
    <w:rsid w:val="006813B8"/>
    <w:rsid w:val="00681449"/>
    <w:rsid w:val="00681480"/>
    <w:rsid w:val="0068153C"/>
    <w:rsid w:val="00681660"/>
    <w:rsid w:val="00681670"/>
    <w:rsid w:val="00681690"/>
    <w:rsid w:val="006816B4"/>
    <w:rsid w:val="006816FB"/>
    <w:rsid w:val="00681742"/>
    <w:rsid w:val="00681893"/>
    <w:rsid w:val="0068192A"/>
    <w:rsid w:val="006819D8"/>
    <w:rsid w:val="00681A0A"/>
    <w:rsid w:val="00681A36"/>
    <w:rsid w:val="00681A7D"/>
    <w:rsid w:val="00681ACD"/>
    <w:rsid w:val="00681B0E"/>
    <w:rsid w:val="00681B26"/>
    <w:rsid w:val="00681B2D"/>
    <w:rsid w:val="00681B6F"/>
    <w:rsid w:val="00681BBB"/>
    <w:rsid w:val="00681BCC"/>
    <w:rsid w:val="00681BD2"/>
    <w:rsid w:val="00681C23"/>
    <w:rsid w:val="00681CF3"/>
    <w:rsid w:val="00681D47"/>
    <w:rsid w:val="00681DE3"/>
    <w:rsid w:val="00681E0B"/>
    <w:rsid w:val="00681E2F"/>
    <w:rsid w:val="00681E7D"/>
    <w:rsid w:val="00681EC2"/>
    <w:rsid w:val="00681ED4"/>
    <w:rsid w:val="00681F02"/>
    <w:rsid w:val="00681F17"/>
    <w:rsid w:val="00681FBD"/>
    <w:rsid w:val="00681FDA"/>
    <w:rsid w:val="00681FFC"/>
    <w:rsid w:val="0068200D"/>
    <w:rsid w:val="00682010"/>
    <w:rsid w:val="00682032"/>
    <w:rsid w:val="00682055"/>
    <w:rsid w:val="006820F9"/>
    <w:rsid w:val="0068215A"/>
    <w:rsid w:val="00682175"/>
    <w:rsid w:val="0068219A"/>
    <w:rsid w:val="0068219E"/>
    <w:rsid w:val="006821C3"/>
    <w:rsid w:val="006821EA"/>
    <w:rsid w:val="00682212"/>
    <w:rsid w:val="0068221D"/>
    <w:rsid w:val="00682265"/>
    <w:rsid w:val="0068232C"/>
    <w:rsid w:val="0068236F"/>
    <w:rsid w:val="00682380"/>
    <w:rsid w:val="006823A1"/>
    <w:rsid w:val="006823BF"/>
    <w:rsid w:val="006823D5"/>
    <w:rsid w:val="006823D6"/>
    <w:rsid w:val="006823EB"/>
    <w:rsid w:val="00682424"/>
    <w:rsid w:val="00682450"/>
    <w:rsid w:val="00682475"/>
    <w:rsid w:val="006824A5"/>
    <w:rsid w:val="0068250C"/>
    <w:rsid w:val="0068255B"/>
    <w:rsid w:val="006825B4"/>
    <w:rsid w:val="006825B8"/>
    <w:rsid w:val="006825F1"/>
    <w:rsid w:val="006826AE"/>
    <w:rsid w:val="006826BE"/>
    <w:rsid w:val="00682706"/>
    <w:rsid w:val="0068279E"/>
    <w:rsid w:val="006827DC"/>
    <w:rsid w:val="006827F2"/>
    <w:rsid w:val="00682831"/>
    <w:rsid w:val="00682877"/>
    <w:rsid w:val="0068287F"/>
    <w:rsid w:val="006828D1"/>
    <w:rsid w:val="006828F8"/>
    <w:rsid w:val="00682922"/>
    <w:rsid w:val="0068295D"/>
    <w:rsid w:val="0068298B"/>
    <w:rsid w:val="00682A71"/>
    <w:rsid w:val="00682ACA"/>
    <w:rsid w:val="00682B01"/>
    <w:rsid w:val="00682B28"/>
    <w:rsid w:val="00682B9C"/>
    <w:rsid w:val="00682B9E"/>
    <w:rsid w:val="00682BF2"/>
    <w:rsid w:val="00682C2A"/>
    <w:rsid w:val="00682C3A"/>
    <w:rsid w:val="00682D13"/>
    <w:rsid w:val="00682D3D"/>
    <w:rsid w:val="00682D55"/>
    <w:rsid w:val="00682DC0"/>
    <w:rsid w:val="00682DD4"/>
    <w:rsid w:val="00682DDD"/>
    <w:rsid w:val="00682EB9"/>
    <w:rsid w:val="00682F0C"/>
    <w:rsid w:val="00682F19"/>
    <w:rsid w:val="00682F1A"/>
    <w:rsid w:val="00682FD0"/>
    <w:rsid w:val="00682FF8"/>
    <w:rsid w:val="00683053"/>
    <w:rsid w:val="00683073"/>
    <w:rsid w:val="00683086"/>
    <w:rsid w:val="006830AB"/>
    <w:rsid w:val="006830B8"/>
    <w:rsid w:val="00683104"/>
    <w:rsid w:val="00683166"/>
    <w:rsid w:val="0068317A"/>
    <w:rsid w:val="0068317D"/>
    <w:rsid w:val="00683193"/>
    <w:rsid w:val="006831FB"/>
    <w:rsid w:val="00683208"/>
    <w:rsid w:val="00683318"/>
    <w:rsid w:val="0068332F"/>
    <w:rsid w:val="00683344"/>
    <w:rsid w:val="00683394"/>
    <w:rsid w:val="006833CA"/>
    <w:rsid w:val="006833E8"/>
    <w:rsid w:val="00683404"/>
    <w:rsid w:val="00683407"/>
    <w:rsid w:val="0068342B"/>
    <w:rsid w:val="0068342C"/>
    <w:rsid w:val="00683435"/>
    <w:rsid w:val="00683436"/>
    <w:rsid w:val="00683483"/>
    <w:rsid w:val="00683535"/>
    <w:rsid w:val="00683550"/>
    <w:rsid w:val="00683575"/>
    <w:rsid w:val="0068360E"/>
    <w:rsid w:val="00683637"/>
    <w:rsid w:val="0068363E"/>
    <w:rsid w:val="00683687"/>
    <w:rsid w:val="006836E7"/>
    <w:rsid w:val="006836F9"/>
    <w:rsid w:val="006836FF"/>
    <w:rsid w:val="0068377B"/>
    <w:rsid w:val="006837D7"/>
    <w:rsid w:val="006837DD"/>
    <w:rsid w:val="00683902"/>
    <w:rsid w:val="0068392C"/>
    <w:rsid w:val="00683949"/>
    <w:rsid w:val="00683978"/>
    <w:rsid w:val="006839B8"/>
    <w:rsid w:val="006839E7"/>
    <w:rsid w:val="00683A21"/>
    <w:rsid w:val="00683A4A"/>
    <w:rsid w:val="00683A61"/>
    <w:rsid w:val="00683A69"/>
    <w:rsid w:val="00683ACF"/>
    <w:rsid w:val="00683ADA"/>
    <w:rsid w:val="00683B50"/>
    <w:rsid w:val="00683B59"/>
    <w:rsid w:val="00683B83"/>
    <w:rsid w:val="00683BB9"/>
    <w:rsid w:val="00683BC2"/>
    <w:rsid w:val="00683BCE"/>
    <w:rsid w:val="00683BE3"/>
    <w:rsid w:val="00683BF6"/>
    <w:rsid w:val="00683C0D"/>
    <w:rsid w:val="00683D33"/>
    <w:rsid w:val="00683D8C"/>
    <w:rsid w:val="00683E38"/>
    <w:rsid w:val="00683E77"/>
    <w:rsid w:val="00683EA9"/>
    <w:rsid w:val="00683EAD"/>
    <w:rsid w:val="00683EB0"/>
    <w:rsid w:val="00683F38"/>
    <w:rsid w:val="00683F40"/>
    <w:rsid w:val="00683F5B"/>
    <w:rsid w:val="00683F5C"/>
    <w:rsid w:val="00683F7C"/>
    <w:rsid w:val="00683F9A"/>
    <w:rsid w:val="00683FBF"/>
    <w:rsid w:val="00684020"/>
    <w:rsid w:val="00684038"/>
    <w:rsid w:val="00684089"/>
    <w:rsid w:val="0068408C"/>
    <w:rsid w:val="006840EC"/>
    <w:rsid w:val="006841AB"/>
    <w:rsid w:val="006841F3"/>
    <w:rsid w:val="00684262"/>
    <w:rsid w:val="006842B5"/>
    <w:rsid w:val="006842DB"/>
    <w:rsid w:val="00684418"/>
    <w:rsid w:val="0068443E"/>
    <w:rsid w:val="0068444F"/>
    <w:rsid w:val="006844F4"/>
    <w:rsid w:val="0068451A"/>
    <w:rsid w:val="00684528"/>
    <w:rsid w:val="0068452C"/>
    <w:rsid w:val="006845B7"/>
    <w:rsid w:val="006845DE"/>
    <w:rsid w:val="0068462C"/>
    <w:rsid w:val="00684646"/>
    <w:rsid w:val="0068464F"/>
    <w:rsid w:val="00684681"/>
    <w:rsid w:val="00684694"/>
    <w:rsid w:val="006846D1"/>
    <w:rsid w:val="0068470A"/>
    <w:rsid w:val="00684727"/>
    <w:rsid w:val="0068472C"/>
    <w:rsid w:val="006847A4"/>
    <w:rsid w:val="006847AB"/>
    <w:rsid w:val="006847B4"/>
    <w:rsid w:val="006847D5"/>
    <w:rsid w:val="006847FC"/>
    <w:rsid w:val="00684813"/>
    <w:rsid w:val="006848B0"/>
    <w:rsid w:val="006848FA"/>
    <w:rsid w:val="00684919"/>
    <w:rsid w:val="0068492E"/>
    <w:rsid w:val="00684973"/>
    <w:rsid w:val="006849AC"/>
    <w:rsid w:val="006849C0"/>
    <w:rsid w:val="006849E2"/>
    <w:rsid w:val="00684A43"/>
    <w:rsid w:val="00684A7A"/>
    <w:rsid w:val="00684A8F"/>
    <w:rsid w:val="00684AA4"/>
    <w:rsid w:val="00684AA5"/>
    <w:rsid w:val="00684AAE"/>
    <w:rsid w:val="00684AB5"/>
    <w:rsid w:val="00684AB7"/>
    <w:rsid w:val="00684ACA"/>
    <w:rsid w:val="00684B0A"/>
    <w:rsid w:val="00684B44"/>
    <w:rsid w:val="00684BCB"/>
    <w:rsid w:val="00684BCF"/>
    <w:rsid w:val="00684C08"/>
    <w:rsid w:val="00684C4B"/>
    <w:rsid w:val="00684C8B"/>
    <w:rsid w:val="00684CE2"/>
    <w:rsid w:val="00684CF1"/>
    <w:rsid w:val="00684D33"/>
    <w:rsid w:val="00684D5F"/>
    <w:rsid w:val="00684D99"/>
    <w:rsid w:val="00684DB3"/>
    <w:rsid w:val="00684DBA"/>
    <w:rsid w:val="00684DBC"/>
    <w:rsid w:val="00684DC6"/>
    <w:rsid w:val="00684DE8"/>
    <w:rsid w:val="00684DEC"/>
    <w:rsid w:val="00684E03"/>
    <w:rsid w:val="00684E15"/>
    <w:rsid w:val="00684E20"/>
    <w:rsid w:val="00684E8E"/>
    <w:rsid w:val="00684F01"/>
    <w:rsid w:val="00684F36"/>
    <w:rsid w:val="00684FAD"/>
    <w:rsid w:val="00684FCB"/>
    <w:rsid w:val="00684FD3"/>
    <w:rsid w:val="00685083"/>
    <w:rsid w:val="006850F7"/>
    <w:rsid w:val="00685148"/>
    <w:rsid w:val="006851A3"/>
    <w:rsid w:val="006851E4"/>
    <w:rsid w:val="00685242"/>
    <w:rsid w:val="00685265"/>
    <w:rsid w:val="00685330"/>
    <w:rsid w:val="00685362"/>
    <w:rsid w:val="006853A2"/>
    <w:rsid w:val="006853B5"/>
    <w:rsid w:val="006853C3"/>
    <w:rsid w:val="006853E5"/>
    <w:rsid w:val="006853F1"/>
    <w:rsid w:val="006853F9"/>
    <w:rsid w:val="00685403"/>
    <w:rsid w:val="006854BC"/>
    <w:rsid w:val="006854D7"/>
    <w:rsid w:val="006854DE"/>
    <w:rsid w:val="006854ED"/>
    <w:rsid w:val="00685519"/>
    <w:rsid w:val="0068554A"/>
    <w:rsid w:val="00685552"/>
    <w:rsid w:val="0068556C"/>
    <w:rsid w:val="00685596"/>
    <w:rsid w:val="0068559A"/>
    <w:rsid w:val="006855BE"/>
    <w:rsid w:val="006855C0"/>
    <w:rsid w:val="006855E1"/>
    <w:rsid w:val="0068560B"/>
    <w:rsid w:val="00685615"/>
    <w:rsid w:val="00685654"/>
    <w:rsid w:val="006856CC"/>
    <w:rsid w:val="00685729"/>
    <w:rsid w:val="0068572B"/>
    <w:rsid w:val="00685737"/>
    <w:rsid w:val="00685743"/>
    <w:rsid w:val="00685782"/>
    <w:rsid w:val="0068578C"/>
    <w:rsid w:val="0068579A"/>
    <w:rsid w:val="00685836"/>
    <w:rsid w:val="0068588E"/>
    <w:rsid w:val="00685926"/>
    <w:rsid w:val="0068593E"/>
    <w:rsid w:val="006859B2"/>
    <w:rsid w:val="006859F3"/>
    <w:rsid w:val="00685A31"/>
    <w:rsid w:val="00685A66"/>
    <w:rsid w:val="00685A6B"/>
    <w:rsid w:val="00685A75"/>
    <w:rsid w:val="00685AB9"/>
    <w:rsid w:val="00685AC7"/>
    <w:rsid w:val="00685AD4"/>
    <w:rsid w:val="00685AD8"/>
    <w:rsid w:val="00685AEA"/>
    <w:rsid w:val="00685B47"/>
    <w:rsid w:val="00685B5B"/>
    <w:rsid w:val="00685C3C"/>
    <w:rsid w:val="00685C44"/>
    <w:rsid w:val="00685CD9"/>
    <w:rsid w:val="00685CDB"/>
    <w:rsid w:val="00685D06"/>
    <w:rsid w:val="00685D5F"/>
    <w:rsid w:val="00685D68"/>
    <w:rsid w:val="00685DF5"/>
    <w:rsid w:val="00685E32"/>
    <w:rsid w:val="00685F8F"/>
    <w:rsid w:val="00686006"/>
    <w:rsid w:val="00686031"/>
    <w:rsid w:val="0068606A"/>
    <w:rsid w:val="0068608D"/>
    <w:rsid w:val="006860E5"/>
    <w:rsid w:val="006860F3"/>
    <w:rsid w:val="0068613B"/>
    <w:rsid w:val="00686183"/>
    <w:rsid w:val="006861D1"/>
    <w:rsid w:val="006861E5"/>
    <w:rsid w:val="00686209"/>
    <w:rsid w:val="0068626D"/>
    <w:rsid w:val="00686291"/>
    <w:rsid w:val="00686298"/>
    <w:rsid w:val="006862AF"/>
    <w:rsid w:val="006862B7"/>
    <w:rsid w:val="006862BA"/>
    <w:rsid w:val="006862D5"/>
    <w:rsid w:val="006862FA"/>
    <w:rsid w:val="0068631A"/>
    <w:rsid w:val="0068637D"/>
    <w:rsid w:val="0068639A"/>
    <w:rsid w:val="006863E8"/>
    <w:rsid w:val="00686408"/>
    <w:rsid w:val="00686414"/>
    <w:rsid w:val="00686420"/>
    <w:rsid w:val="00686447"/>
    <w:rsid w:val="0068646F"/>
    <w:rsid w:val="006864D6"/>
    <w:rsid w:val="00686552"/>
    <w:rsid w:val="00686572"/>
    <w:rsid w:val="00686578"/>
    <w:rsid w:val="00686582"/>
    <w:rsid w:val="0068659F"/>
    <w:rsid w:val="006865B7"/>
    <w:rsid w:val="0068669E"/>
    <w:rsid w:val="006867AC"/>
    <w:rsid w:val="006867F7"/>
    <w:rsid w:val="00686807"/>
    <w:rsid w:val="00686812"/>
    <w:rsid w:val="0068686A"/>
    <w:rsid w:val="00686956"/>
    <w:rsid w:val="00686976"/>
    <w:rsid w:val="00686A52"/>
    <w:rsid w:val="00686A8E"/>
    <w:rsid w:val="00686AC4"/>
    <w:rsid w:val="00686AF9"/>
    <w:rsid w:val="00686B01"/>
    <w:rsid w:val="00686B5D"/>
    <w:rsid w:val="00686BCE"/>
    <w:rsid w:val="00686C0D"/>
    <w:rsid w:val="00686C1D"/>
    <w:rsid w:val="00686C1F"/>
    <w:rsid w:val="00686C35"/>
    <w:rsid w:val="00686C74"/>
    <w:rsid w:val="00686D78"/>
    <w:rsid w:val="00686E3B"/>
    <w:rsid w:val="00686E86"/>
    <w:rsid w:val="00686ECE"/>
    <w:rsid w:val="00686EDA"/>
    <w:rsid w:val="00686EFA"/>
    <w:rsid w:val="00686F12"/>
    <w:rsid w:val="00686F1E"/>
    <w:rsid w:val="00686F2C"/>
    <w:rsid w:val="00686F47"/>
    <w:rsid w:val="00686F4D"/>
    <w:rsid w:val="00686FBC"/>
    <w:rsid w:val="00686FE1"/>
    <w:rsid w:val="0068709B"/>
    <w:rsid w:val="006870E6"/>
    <w:rsid w:val="00687123"/>
    <w:rsid w:val="0068715E"/>
    <w:rsid w:val="00687186"/>
    <w:rsid w:val="0068723E"/>
    <w:rsid w:val="00687265"/>
    <w:rsid w:val="0068729B"/>
    <w:rsid w:val="006872CE"/>
    <w:rsid w:val="006873A0"/>
    <w:rsid w:val="006873C3"/>
    <w:rsid w:val="006873CE"/>
    <w:rsid w:val="006874C6"/>
    <w:rsid w:val="006874CC"/>
    <w:rsid w:val="0068750D"/>
    <w:rsid w:val="006875C2"/>
    <w:rsid w:val="006875D0"/>
    <w:rsid w:val="00687657"/>
    <w:rsid w:val="00687694"/>
    <w:rsid w:val="006876A8"/>
    <w:rsid w:val="006876B9"/>
    <w:rsid w:val="006876F5"/>
    <w:rsid w:val="00687708"/>
    <w:rsid w:val="00687722"/>
    <w:rsid w:val="006877BA"/>
    <w:rsid w:val="006877CF"/>
    <w:rsid w:val="00687809"/>
    <w:rsid w:val="00687837"/>
    <w:rsid w:val="00687892"/>
    <w:rsid w:val="006878AB"/>
    <w:rsid w:val="00687985"/>
    <w:rsid w:val="00687999"/>
    <w:rsid w:val="00687A9D"/>
    <w:rsid w:val="00687AC8"/>
    <w:rsid w:val="00687B54"/>
    <w:rsid w:val="00687BAB"/>
    <w:rsid w:val="00687C01"/>
    <w:rsid w:val="00687C07"/>
    <w:rsid w:val="00687C52"/>
    <w:rsid w:val="00687CB9"/>
    <w:rsid w:val="00687CD5"/>
    <w:rsid w:val="00687CD7"/>
    <w:rsid w:val="00687D46"/>
    <w:rsid w:val="00687DAD"/>
    <w:rsid w:val="00687DAE"/>
    <w:rsid w:val="00687DC0"/>
    <w:rsid w:val="00687E30"/>
    <w:rsid w:val="00687E72"/>
    <w:rsid w:val="00687ECD"/>
    <w:rsid w:val="00687F10"/>
    <w:rsid w:val="00687F4E"/>
    <w:rsid w:val="00687FC5"/>
    <w:rsid w:val="00690048"/>
    <w:rsid w:val="00690075"/>
    <w:rsid w:val="00690114"/>
    <w:rsid w:val="0069011F"/>
    <w:rsid w:val="00690163"/>
    <w:rsid w:val="006901B6"/>
    <w:rsid w:val="006901C0"/>
    <w:rsid w:val="00690212"/>
    <w:rsid w:val="00690221"/>
    <w:rsid w:val="0069025E"/>
    <w:rsid w:val="00690265"/>
    <w:rsid w:val="00690275"/>
    <w:rsid w:val="0069027F"/>
    <w:rsid w:val="00690286"/>
    <w:rsid w:val="006902CF"/>
    <w:rsid w:val="0069030F"/>
    <w:rsid w:val="00690311"/>
    <w:rsid w:val="0069031B"/>
    <w:rsid w:val="006903D3"/>
    <w:rsid w:val="006903DF"/>
    <w:rsid w:val="006903E0"/>
    <w:rsid w:val="00690442"/>
    <w:rsid w:val="006904F7"/>
    <w:rsid w:val="00690523"/>
    <w:rsid w:val="00690576"/>
    <w:rsid w:val="00690658"/>
    <w:rsid w:val="006906BF"/>
    <w:rsid w:val="006906F5"/>
    <w:rsid w:val="00690718"/>
    <w:rsid w:val="006907CE"/>
    <w:rsid w:val="006908B6"/>
    <w:rsid w:val="006908C2"/>
    <w:rsid w:val="00690935"/>
    <w:rsid w:val="00690947"/>
    <w:rsid w:val="00690960"/>
    <w:rsid w:val="006909F4"/>
    <w:rsid w:val="00690A2A"/>
    <w:rsid w:val="00690A6B"/>
    <w:rsid w:val="00690A70"/>
    <w:rsid w:val="00690B45"/>
    <w:rsid w:val="00690C09"/>
    <w:rsid w:val="00690C1E"/>
    <w:rsid w:val="00690C35"/>
    <w:rsid w:val="00690C5F"/>
    <w:rsid w:val="00690C9D"/>
    <w:rsid w:val="00690CAD"/>
    <w:rsid w:val="00690CE6"/>
    <w:rsid w:val="00690D27"/>
    <w:rsid w:val="00690D76"/>
    <w:rsid w:val="00690D8E"/>
    <w:rsid w:val="00690DA7"/>
    <w:rsid w:val="00690DF3"/>
    <w:rsid w:val="00690E0C"/>
    <w:rsid w:val="00690E1B"/>
    <w:rsid w:val="00690E69"/>
    <w:rsid w:val="00690E82"/>
    <w:rsid w:val="00690ED6"/>
    <w:rsid w:val="00690F2B"/>
    <w:rsid w:val="00690F83"/>
    <w:rsid w:val="00690F8E"/>
    <w:rsid w:val="00690FCF"/>
    <w:rsid w:val="0069100D"/>
    <w:rsid w:val="00691014"/>
    <w:rsid w:val="00691063"/>
    <w:rsid w:val="00691088"/>
    <w:rsid w:val="0069115A"/>
    <w:rsid w:val="0069117A"/>
    <w:rsid w:val="0069117D"/>
    <w:rsid w:val="006911E2"/>
    <w:rsid w:val="00691211"/>
    <w:rsid w:val="00691214"/>
    <w:rsid w:val="0069121F"/>
    <w:rsid w:val="0069125A"/>
    <w:rsid w:val="00691276"/>
    <w:rsid w:val="00691278"/>
    <w:rsid w:val="006912E8"/>
    <w:rsid w:val="00691330"/>
    <w:rsid w:val="00691385"/>
    <w:rsid w:val="0069138F"/>
    <w:rsid w:val="0069139A"/>
    <w:rsid w:val="0069143E"/>
    <w:rsid w:val="0069147F"/>
    <w:rsid w:val="006914FF"/>
    <w:rsid w:val="00691505"/>
    <w:rsid w:val="00691523"/>
    <w:rsid w:val="0069153C"/>
    <w:rsid w:val="0069154C"/>
    <w:rsid w:val="00691566"/>
    <w:rsid w:val="006915D6"/>
    <w:rsid w:val="00691655"/>
    <w:rsid w:val="00691669"/>
    <w:rsid w:val="00691727"/>
    <w:rsid w:val="00691782"/>
    <w:rsid w:val="006917AC"/>
    <w:rsid w:val="006917DA"/>
    <w:rsid w:val="0069181F"/>
    <w:rsid w:val="00691860"/>
    <w:rsid w:val="0069187D"/>
    <w:rsid w:val="006918FA"/>
    <w:rsid w:val="006918FE"/>
    <w:rsid w:val="00691902"/>
    <w:rsid w:val="00691924"/>
    <w:rsid w:val="0069199A"/>
    <w:rsid w:val="00691A0C"/>
    <w:rsid w:val="00691A27"/>
    <w:rsid w:val="00691A37"/>
    <w:rsid w:val="00691AAB"/>
    <w:rsid w:val="00691AD3"/>
    <w:rsid w:val="00691AF1"/>
    <w:rsid w:val="00691AF8"/>
    <w:rsid w:val="00691B03"/>
    <w:rsid w:val="00691B62"/>
    <w:rsid w:val="00691B78"/>
    <w:rsid w:val="00691C2B"/>
    <w:rsid w:val="00691CB4"/>
    <w:rsid w:val="00691CBB"/>
    <w:rsid w:val="00691DB8"/>
    <w:rsid w:val="00691DE0"/>
    <w:rsid w:val="00691DF0"/>
    <w:rsid w:val="00691EF8"/>
    <w:rsid w:val="00691FE2"/>
    <w:rsid w:val="0069202F"/>
    <w:rsid w:val="0069205C"/>
    <w:rsid w:val="00692073"/>
    <w:rsid w:val="00692079"/>
    <w:rsid w:val="00692085"/>
    <w:rsid w:val="006920AA"/>
    <w:rsid w:val="0069211C"/>
    <w:rsid w:val="00692168"/>
    <w:rsid w:val="006921AA"/>
    <w:rsid w:val="006921B3"/>
    <w:rsid w:val="006922A2"/>
    <w:rsid w:val="006922E8"/>
    <w:rsid w:val="00692327"/>
    <w:rsid w:val="00692328"/>
    <w:rsid w:val="0069232B"/>
    <w:rsid w:val="0069233F"/>
    <w:rsid w:val="00692364"/>
    <w:rsid w:val="00692420"/>
    <w:rsid w:val="0069242D"/>
    <w:rsid w:val="00692476"/>
    <w:rsid w:val="006924B3"/>
    <w:rsid w:val="006924B6"/>
    <w:rsid w:val="006924BA"/>
    <w:rsid w:val="006924D2"/>
    <w:rsid w:val="00692500"/>
    <w:rsid w:val="00692502"/>
    <w:rsid w:val="00692540"/>
    <w:rsid w:val="006925CF"/>
    <w:rsid w:val="00692657"/>
    <w:rsid w:val="006926B2"/>
    <w:rsid w:val="00692718"/>
    <w:rsid w:val="0069272C"/>
    <w:rsid w:val="0069273B"/>
    <w:rsid w:val="006927E5"/>
    <w:rsid w:val="00692803"/>
    <w:rsid w:val="00692828"/>
    <w:rsid w:val="00692876"/>
    <w:rsid w:val="0069291A"/>
    <w:rsid w:val="00692927"/>
    <w:rsid w:val="00692955"/>
    <w:rsid w:val="0069295B"/>
    <w:rsid w:val="0069297D"/>
    <w:rsid w:val="00692A3C"/>
    <w:rsid w:val="00692A7F"/>
    <w:rsid w:val="00692A9B"/>
    <w:rsid w:val="00692AEF"/>
    <w:rsid w:val="00692B3E"/>
    <w:rsid w:val="00692B44"/>
    <w:rsid w:val="00692B52"/>
    <w:rsid w:val="00692C1B"/>
    <w:rsid w:val="00692C35"/>
    <w:rsid w:val="00692C8E"/>
    <w:rsid w:val="00692CAB"/>
    <w:rsid w:val="00692CDB"/>
    <w:rsid w:val="00692CDD"/>
    <w:rsid w:val="00692CF1"/>
    <w:rsid w:val="00692D39"/>
    <w:rsid w:val="00692D47"/>
    <w:rsid w:val="00692D66"/>
    <w:rsid w:val="00692DF6"/>
    <w:rsid w:val="00692E46"/>
    <w:rsid w:val="00692EC8"/>
    <w:rsid w:val="00692EE8"/>
    <w:rsid w:val="00692FDC"/>
    <w:rsid w:val="00693011"/>
    <w:rsid w:val="0069301C"/>
    <w:rsid w:val="006930E5"/>
    <w:rsid w:val="00693139"/>
    <w:rsid w:val="00693155"/>
    <w:rsid w:val="00693172"/>
    <w:rsid w:val="006931A6"/>
    <w:rsid w:val="006931C3"/>
    <w:rsid w:val="00693264"/>
    <w:rsid w:val="00693270"/>
    <w:rsid w:val="0069329E"/>
    <w:rsid w:val="00693313"/>
    <w:rsid w:val="0069335D"/>
    <w:rsid w:val="0069336A"/>
    <w:rsid w:val="006933E1"/>
    <w:rsid w:val="006933FD"/>
    <w:rsid w:val="00693433"/>
    <w:rsid w:val="00693438"/>
    <w:rsid w:val="006934E4"/>
    <w:rsid w:val="006934FD"/>
    <w:rsid w:val="0069354C"/>
    <w:rsid w:val="00693578"/>
    <w:rsid w:val="0069357A"/>
    <w:rsid w:val="006935AE"/>
    <w:rsid w:val="006935D6"/>
    <w:rsid w:val="00693625"/>
    <w:rsid w:val="00693727"/>
    <w:rsid w:val="006937D3"/>
    <w:rsid w:val="006937DD"/>
    <w:rsid w:val="006937E9"/>
    <w:rsid w:val="0069384D"/>
    <w:rsid w:val="00693876"/>
    <w:rsid w:val="0069398B"/>
    <w:rsid w:val="00693A0D"/>
    <w:rsid w:val="00693A23"/>
    <w:rsid w:val="00693A5D"/>
    <w:rsid w:val="00693A63"/>
    <w:rsid w:val="00693A6F"/>
    <w:rsid w:val="00693A76"/>
    <w:rsid w:val="00693A8E"/>
    <w:rsid w:val="00693AC1"/>
    <w:rsid w:val="00693ADA"/>
    <w:rsid w:val="00693B1E"/>
    <w:rsid w:val="00693B32"/>
    <w:rsid w:val="00693B42"/>
    <w:rsid w:val="00693B4C"/>
    <w:rsid w:val="00693BEC"/>
    <w:rsid w:val="00693BFC"/>
    <w:rsid w:val="00693C5F"/>
    <w:rsid w:val="00693C8A"/>
    <w:rsid w:val="00693CC2"/>
    <w:rsid w:val="00693CC7"/>
    <w:rsid w:val="00693CFB"/>
    <w:rsid w:val="00693D1D"/>
    <w:rsid w:val="00693DBA"/>
    <w:rsid w:val="00693E12"/>
    <w:rsid w:val="00693E22"/>
    <w:rsid w:val="00693E65"/>
    <w:rsid w:val="00693F26"/>
    <w:rsid w:val="00693F5E"/>
    <w:rsid w:val="00693FFE"/>
    <w:rsid w:val="00694013"/>
    <w:rsid w:val="00694065"/>
    <w:rsid w:val="006940A1"/>
    <w:rsid w:val="006940DB"/>
    <w:rsid w:val="00694139"/>
    <w:rsid w:val="00694144"/>
    <w:rsid w:val="0069419F"/>
    <w:rsid w:val="006941AF"/>
    <w:rsid w:val="006941E6"/>
    <w:rsid w:val="00694213"/>
    <w:rsid w:val="0069421F"/>
    <w:rsid w:val="0069428C"/>
    <w:rsid w:val="006942EF"/>
    <w:rsid w:val="006942FA"/>
    <w:rsid w:val="00694339"/>
    <w:rsid w:val="006943AF"/>
    <w:rsid w:val="006943F3"/>
    <w:rsid w:val="006943F8"/>
    <w:rsid w:val="00694404"/>
    <w:rsid w:val="00694420"/>
    <w:rsid w:val="00694453"/>
    <w:rsid w:val="00694480"/>
    <w:rsid w:val="0069449B"/>
    <w:rsid w:val="00694557"/>
    <w:rsid w:val="00694593"/>
    <w:rsid w:val="006945B8"/>
    <w:rsid w:val="006946A4"/>
    <w:rsid w:val="006946A5"/>
    <w:rsid w:val="006946D5"/>
    <w:rsid w:val="00694769"/>
    <w:rsid w:val="00694785"/>
    <w:rsid w:val="0069478B"/>
    <w:rsid w:val="006947AF"/>
    <w:rsid w:val="006947C6"/>
    <w:rsid w:val="006947DF"/>
    <w:rsid w:val="00694800"/>
    <w:rsid w:val="0069483C"/>
    <w:rsid w:val="00694868"/>
    <w:rsid w:val="006948CC"/>
    <w:rsid w:val="00694921"/>
    <w:rsid w:val="0069493D"/>
    <w:rsid w:val="00694963"/>
    <w:rsid w:val="006949EE"/>
    <w:rsid w:val="00694A63"/>
    <w:rsid w:val="00694A76"/>
    <w:rsid w:val="00694A8F"/>
    <w:rsid w:val="00694A96"/>
    <w:rsid w:val="00694A9D"/>
    <w:rsid w:val="00694AB9"/>
    <w:rsid w:val="00694B1E"/>
    <w:rsid w:val="00694B3F"/>
    <w:rsid w:val="00694B5D"/>
    <w:rsid w:val="00694BCA"/>
    <w:rsid w:val="00694BD1"/>
    <w:rsid w:val="00694C01"/>
    <w:rsid w:val="00694C3A"/>
    <w:rsid w:val="00694CFF"/>
    <w:rsid w:val="00694D7A"/>
    <w:rsid w:val="00694DB2"/>
    <w:rsid w:val="00694DF8"/>
    <w:rsid w:val="00694E2C"/>
    <w:rsid w:val="00694E2F"/>
    <w:rsid w:val="00694E3A"/>
    <w:rsid w:val="00694F41"/>
    <w:rsid w:val="00694F64"/>
    <w:rsid w:val="00694FA0"/>
    <w:rsid w:val="00694FA1"/>
    <w:rsid w:val="00694FE5"/>
    <w:rsid w:val="00694FEF"/>
    <w:rsid w:val="0069500D"/>
    <w:rsid w:val="006950B4"/>
    <w:rsid w:val="00695112"/>
    <w:rsid w:val="0069516E"/>
    <w:rsid w:val="0069517A"/>
    <w:rsid w:val="00695194"/>
    <w:rsid w:val="006951F6"/>
    <w:rsid w:val="0069521F"/>
    <w:rsid w:val="0069523F"/>
    <w:rsid w:val="00695252"/>
    <w:rsid w:val="0069529E"/>
    <w:rsid w:val="006952D9"/>
    <w:rsid w:val="006952E6"/>
    <w:rsid w:val="006952EF"/>
    <w:rsid w:val="006953D1"/>
    <w:rsid w:val="006953F6"/>
    <w:rsid w:val="0069547F"/>
    <w:rsid w:val="00695489"/>
    <w:rsid w:val="006954B8"/>
    <w:rsid w:val="006954D7"/>
    <w:rsid w:val="0069558C"/>
    <w:rsid w:val="00695594"/>
    <w:rsid w:val="006955ED"/>
    <w:rsid w:val="00695653"/>
    <w:rsid w:val="00695685"/>
    <w:rsid w:val="0069568F"/>
    <w:rsid w:val="006956A5"/>
    <w:rsid w:val="006956DA"/>
    <w:rsid w:val="0069572B"/>
    <w:rsid w:val="00695752"/>
    <w:rsid w:val="00695790"/>
    <w:rsid w:val="006957A3"/>
    <w:rsid w:val="006957A6"/>
    <w:rsid w:val="006957AA"/>
    <w:rsid w:val="006957DA"/>
    <w:rsid w:val="006957EA"/>
    <w:rsid w:val="006957F9"/>
    <w:rsid w:val="006957FE"/>
    <w:rsid w:val="006957FF"/>
    <w:rsid w:val="00695802"/>
    <w:rsid w:val="0069585B"/>
    <w:rsid w:val="0069585D"/>
    <w:rsid w:val="0069585F"/>
    <w:rsid w:val="006958C2"/>
    <w:rsid w:val="006958D1"/>
    <w:rsid w:val="006958D3"/>
    <w:rsid w:val="006959A9"/>
    <w:rsid w:val="006959F1"/>
    <w:rsid w:val="00695A00"/>
    <w:rsid w:val="00695A2C"/>
    <w:rsid w:val="00695A9B"/>
    <w:rsid w:val="00695AF2"/>
    <w:rsid w:val="00695B86"/>
    <w:rsid w:val="00695C10"/>
    <w:rsid w:val="00695C37"/>
    <w:rsid w:val="00695C41"/>
    <w:rsid w:val="00695C62"/>
    <w:rsid w:val="00695C6E"/>
    <w:rsid w:val="00695C75"/>
    <w:rsid w:val="00695D6C"/>
    <w:rsid w:val="00695D8B"/>
    <w:rsid w:val="00695DBB"/>
    <w:rsid w:val="00695DE6"/>
    <w:rsid w:val="00695E33"/>
    <w:rsid w:val="00695E38"/>
    <w:rsid w:val="00695E4D"/>
    <w:rsid w:val="00695E65"/>
    <w:rsid w:val="00695EB6"/>
    <w:rsid w:val="00695ED9"/>
    <w:rsid w:val="00695F4C"/>
    <w:rsid w:val="00695F81"/>
    <w:rsid w:val="00695FE6"/>
    <w:rsid w:val="0069611C"/>
    <w:rsid w:val="0069613B"/>
    <w:rsid w:val="00696178"/>
    <w:rsid w:val="00696187"/>
    <w:rsid w:val="006961EB"/>
    <w:rsid w:val="00696253"/>
    <w:rsid w:val="00696262"/>
    <w:rsid w:val="006962E6"/>
    <w:rsid w:val="00696309"/>
    <w:rsid w:val="00696311"/>
    <w:rsid w:val="00696335"/>
    <w:rsid w:val="00696355"/>
    <w:rsid w:val="00696356"/>
    <w:rsid w:val="00696374"/>
    <w:rsid w:val="006963F1"/>
    <w:rsid w:val="0069644A"/>
    <w:rsid w:val="00696469"/>
    <w:rsid w:val="0069647E"/>
    <w:rsid w:val="006964B2"/>
    <w:rsid w:val="006964D7"/>
    <w:rsid w:val="00696500"/>
    <w:rsid w:val="00696516"/>
    <w:rsid w:val="00696521"/>
    <w:rsid w:val="0069654D"/>
    <w:rsid w:val="00696553"/>
    <w:rsid w:val="00696557"/>
    <w:rsid w:val="006965C1"/>
    <w:rsid w:val="006965D7"/>
    <w:rsid w:val="00696602"/>
    <w:rsid w:val="0069663F"/>
    <w:rsid w:val="00696675"/>
    <w:rsid w:val="0069668C"/>
    <w:rsid w:val="00696709"/>
    <w:rsid w:val="00696768"/>
    <w:rsid w:val="00696778"/>
    <w:rsid w:val="0069679E"/>
    <w:rsid w:val="006967AB"/>
    <w:rsid w:val="00696801"/>
    <w:rsid w:val="00696823"/>
    <w:rsid w:val="00696885"/>
    <w:rsid w:val="006968A1"/>
    <w:rsid w:val="006968CA"/>
    <w:rsid w:val="0069694A"/>
    <w:rsid w:val="00696A03"/>
    <w:rsid w:val="00696A11"/>
    <w:rsid w:val="00696AE1"/>
    <w:rsid w:val="00696BFC"/>
    <w:rsid w:val="00696C09"/>
    <w:rsid w:val="00696C5F"/>
    <w:rsid w:val="00696CCC"/>
    <w:rsid w:val="00696CD4"/>
    <w:rsid w:val="00696D33"/>
    <w:rsid w:val="00696D69"/>
    <w:rsid w:val="00696D70"/>
    <w:rsid w:val="00696DBF"/>
    <w:rsid w:val="00696DD8"/>
    <w:rsid w:val="00696DF8"/>
    <w:rsid w:val="00696E0D"/>
    <w:rsid w:val="00696E2D"/>
    <w:rsid w:val="00696E3D"/>
    <w:rsid w:val="00696ECD"/>
    <w:rsid w:val="00696FD5"/>
    <w:rsid w:val="00697019"/>
    <w:rsid w:val="0069702E"/>
    <w:rsid w:val="00697065"/>
    <w:rsid w:val="00697067"/>
    <w:rsid w:val="006970BA"/>
    <w:rsid w:val="006970C1"/>
    <w:rsid w:val="006970C4"/>
    <w:rsid w:val="006970C8"/>
    <w:rsid w:val="006970D4"/>
    <w:rsid w:val="006970E8"/>
    <w:rsid w:val="006970F3"/>
    <w:rsid w:val="00697134"/>
    <w:rsid w:val="00697139"/>
    <w:rsid w:val="0069714C"/>
    <w:rsid w:val="00697185"/>
    <w:rsid w:val="006971F7"/>
    <w:rsid w:val="0069721F"/>
    <w:rsid w:val="00697234"/>
    <w:rsid w:val="0069723D"/>
    <w:rsid w:val="00697250"/>
    <w:rsid w:val="006972FE"/>
    <w:rsid w:val="00697303"/>
    <w:rsid w:val="00697315"/>
    <w:rsid w:val="0069733B"/>
    <w:rsid w:val="00697344"/>
    <w:rsid w:val="0069735E"/>
    <w:rsid w:val="006973B8"/>
    <w:rsid w:val="006973D7"/>
    <w:rsid w:val="006973E4"/>
    <w:rsid w:val="00697480"/>
    <w:rsid w:val="006974BF"/>
    <w:rsid w:val="006974C7"/>
    <w:rsid w:val="006974F5"/>
    <w:rsid w:val="00697504"/>
    <w:rsid w:val="0069752C"/>
    <w:rsid w:val="0069755D"/>
    <w:rsid w:val="006975AC"/>
    <w:rsid w:val="006975FB"/>
    <w:rsid w:val="00697622"/>
    <w:rsid w:val="0069762A"/>
    <w:rsid w:val="00697648"/>
    <w:rsid w:val="00697682"/>
    <w:rsid w:val="00697687"/>
    <w:rsid w:val="006976E4"/>
    <w:rsid w:val="006977CD"/>
    <w:rsid w:val="00697815"/>
    <w:rsid w:val="00697840"/>
    <w:rsid w:val="0069787B"/>
    <w:rsid w:val="00697891"/>
    <w:rsid w:val="006978B0"/>
    <w:rsid w:val="00697953"/>
    <w:rsid w:val="00697A53"/>
    <w:rsid w:val="00697AC5"/>
    <w:rsid w:val="00697AED"/>
    <w:rsid w:val="00697B09"/>
    <w:rsid w:val="00697B21"/>
    <w:rsid w:val="00697B54"/>
    <w:rsid w:val="00697B82"/>
    <w:rsid w:val="00697BA9"/>
    <w:rsid w:val="00697BAA"/>
    <w:rsid w:val="00697BDC"/>
    <w:rsid w:val="00697C0E"/>
    <w:rsid w:val="00697C13"/>
    <w:rsid w:val="00697C4E"/>
    <w:rsid w:val="00697C60"/>
    <w:rsid w:val="00697C91"/>
    <w:rsid w:val="00697C93"/>
    <w:rsid w:val="00697D20"/>
    <w:rsid w:val="00697D2E"/>
    <w:rsid w:val="00697D36"/>
    <w:rsid w:val="00697D81"/>
    <w:rsid w:val="00697DA0"/>
    <w:rsid w:val="00697DE4"/>
    <w:rsid w:val="00697DEC"/>
    <w:rsid w:val="00697DFC"/>
    <w:rsid w:val="00697E11"/>
    <w:rsid w:val="00697EE3"/>
    <w:rsid w:val="00697EF0"/>
    <w:rsid w:val="00697F31"/>
    <w:rsid w:val="00697FBF"/>
    <w:rsid w:val="006A004C"/>
    <w:rsid w:val="006A0187"/>
    <w:rsid w:val="006A0189"/>
    <w:rsid w:val="006A0213"/>
    <w:rsid w:val="006A0228"/>
    <w:rsid w:val="006A0255"/>
    <w:rsid w:val="006A0295"/>
    <w:rsid w:val="006A02A0"/>
    <w:rsid w:val="006A02F2"/>
    <w:rsid w:val="006A0318"/>
    <w:rsid w:val="006A034D"/>
    <w:rsid w:val="006A03FF"/>
    <w:rsid w:val="006A0432"/>
    <w:rsid w:val="006A043B"/>
    <w:rsid w:val="006A04AF"/>
    <w:rsid w:val="006A0526"/>
    <w:rsid w:val="006A052E"/>
    <w:rsid w:val="006A056C"/>
    <w:rsid w:val="006A0590"/>
    <w:rsid w:val="006A0591"/>
    <w:rsid w:val="006A05EF"/>
    <w:rsid w:val="006A05F8"/>
    <w:rsid w:val="006A0605"/>
    <w:rsid w:val="006A0622"/>
    <w:rsid w:val="006A0645"/>
    <w:rsid w:val="006A0667"/>
    <w:rsid w:val="006A06ED"/>
    <w:rsid w:val="006A06F3"/>
    <w:rsid w:val="006A0732"/>
    <w:rsid w:val="006A073D"/>
    <w:rsid w:val="006A074E"/>
    <w:rsid w:val="006A0759"/>
    <w:rsid w:val="006A0792"/>
    <w:rsid w:val="006A07A7"/>
    <w:rsid w:val="006A082B"/>
    <w:rsid w:val="006A0843"/>
    <w:rsid w:val="006A0864"/>
    <w:rsid w:val="006A086A"/>
    <w:rsid w:val="006A0881"/>
    <w:rsid w:val="006A089D"/>
    <w:rsid w:val="006A08B2"/>
    <w:rsid w:val="006A08B9"/>
    <w:rsid w:val="006A08D9"/>
    <w:rsid w:val="006A08F9"/>
    <w:rsid w:val="006A096E"/>
    <w:rsid w:val="006A09FE"/>
    <w:rsid w:val="006A0A37"/>
    <w:rsid w:val="006A0A3E"/>
    <w:rsid w:val="006A0A47"/>
    <w:rsid w:val="006A0ACD"/>
    <w:rsid w:val="006A0AD8"/>
    <w:rsid w:val="006A0B22"/>
    <w:rsid w:val="006A0B6D"/>
    <w:rsid w:val="006A0BBA"/>
    <w:rsid w:val="006A0C03"/>
    <w:rsid w:val="006A0C12"/>
    <w:rsid w:val="006A0C26"/>
    <w:rsid w:val="006A0C4A"/>
    <w:rsid w:val="006A0C82"/>
    <w:rsid w:val="006A0C8B"/>
    <w:rsid w:val="006A0CC2"/>
    <w:rsid w:val="006A0CD7"/>
    <w:rsid w:val="006A0CDB"/>
    <w:rsid w:val="006A0D7F"/>
    <w:rsid w:val="006A0D87"/>
    <w:rsid w:val="006A0DB7"/>
    <w:rsid w:val="006A0DCF"/>
    <w:rsid w:val="006A0DD4"/>
    <w:rsid w:val="006A0E10"/>
    <w:rsid w:val="006A0E18"/>
    <w:rsid w:val="006A0E1B"/>
    <w:rsid w:val="006A0E2D"/>
    <w:rsid w:val="006A0E55"/>
    <w:rsid w:val="006A0F06"/>
    <w:rsid w:val="006A0F51"/>
    <w:rsid w:val="006A10A8"/>
    <w:rsid w:val="006A10F7"/>
    <w:rsid w:val="006A10F9"/>
    <w:rsid w:val="006A113B"/>
    <w:rsid w:val="006A1156"/>
    <w:rsid w:val="006A1198"/>
    <w:rsid w:val="006A1228"/>
    <w:rsid w:val="006A1280"/>
    <w:rsid w:val="006A132A"/>
    <w:rsid w:val="006A1470"/>
    <w:rsid w:val="006A14EA"/>
    <w:rsid w:val="006A1523"/>
    <w:rsid w:val="006A154B"/>
    <w:rsid w:val="006A155A"/>
    <w:rsid w:val="006A15DB"/>
    <w:rsid w:val="006A1640"/>
    <w:rsid w:val="006A169D"/>
    <w:rsid w:val="006A16E5"/>
    <w:rsid w:val="006A1782"/>
    <w:rsid w:val="006A17DD"/>
    <w:rsid w:val="006A1821"/>
    <w:rsid w:val="006A187E"/>
    <w:rsid w:val="006A1887"/>
    <w:rsid w:val="006A188C"/>
    <w:rsid w:val="006A193E"/>
    <w:rsid w:val="006A1947"/>
    <w:rsid w:val="006A19CD"/>
    <w:rsid w:val="006A1A16"/>
    <w:rsid w:val="006A1A29"/>
    <w:rsid w:val="006A1A32"/>
    <w:rsid w:val="006A1A9F"/>
    <w:rsid w:val="006A1ADA"/>
    <w:rsid w:val="006A1B4D"/>
    <w:rsid w:val="006A1B8A"/>
    <w:rsid w:val="006A1C50"/>
    <w:rsid w:val="006A1C58"/>
    <w:rsid w:val="006A1C7F"/>
    <w:rsid w:val="006A1C90"/>
    <w:rsid w:val="006A1CAF"/>
    <w:rsid w:val="006A1CF0"/>
    <w:rsid w:val="006A1D97"/>
    <w:rsid w:val="006A1DA4"/>
    <w:rsid w:val="006A1DE9"/>
    <w:rsid w:val="006A1DF8"/>
    <w:rsid w:val="006A1E4F"/>
    <w:rsid w:val="006A1F07"/>
    <w:rsid w:val="006A1F29"/>
    <w:rsid w:val="006A1F9D"/>
    <w:rsid w:val="006A1FA0"/>
    <w:rsid w:val="006A1FA5"/>
    <w:rsid w:val="006A1FE3"/>
    <w:rsid w:val="006A1FED"/>
    <w:rsid w:val="006A2042"/>
    <w:rsid w:val="006A2055"/>
    <w:rsid w:val="006A207A"/>
    <w:rsid w:val="006A207E"/>
    <w:rsid w:val="006A20CB"/>
    <w:rsid w:val="006A20EA"/>
    <w:rsid w:val="006A2193"/>
    <w:rsid w:val="006A21FC"/>
    <w:rsid w:val="006A225E"/>
    <w:rsid w:val="006A226B"/>
    <w:rsid w:val="006A2270"/>
    <w:rsid w:val="006A229C"/>
    <w:rsid w:val="006A22D0"/>
    <w:rsid w:val="006A2309"/>
    <w:rsid w:val="006A2317"/>
    <w:rsid w:val="006A235D"/>
    <w:rsid w:val="006A237B"/>
    <w:rsid w:val="006A23A7"/>
    <w:rsid w:val="006A23D1"/>
    <w:rsid w:val="006A23DE"/>
    <w:rsid w:val="006A2418"/>
    <w:rsid w:val="006A241B"/>
    <w:rsid w:val="006A243F"/>
    <w:rsid w:val="006A254F"/>
    <w:rsid w:val="006A25B6"/>
    <w:rsid w:val="006A25D5"/>
    <w:rsid w:val="006A263C"/>
    <w:rsid w:val="006A2651"/>
    <w:rsid w:val="006A2721"/>
    <w:rsid w:val="006A278E"/>
    <w:rsid w:val="006A27E3"/>
    <w:rsid w:val="006A2803"/>
    <w:rsid w:val="006A2809"/>
    <w:rsid w:val="006A282F"/>
    <w:rsid w:val="006A2834"/>
    <w:rsid w:val="006A284B"/>
    <w:rsid w:val="006A287A"/>
    <w:rsid w:val="006A287B"/>
    <w:rsid w:val="006A289E"/>
    <w:rsid w:val="006A28E9"/>
    <w:rsid w:val="006A28FE"/>
    <w:rsid w:val="006A2923"/>
    <w:rsid w:val="006A2AFD"/>
    <w:rsid w:val="006A2AFF"/>
    <w:rsid w:val="006A2B05"/>
    <w:rsid w:val="006A2B06"/>
    <w:rsid w:val="006A2B59"/>
    <w:rsid w:val="006A2BCF"/>
    <w:rsid w:val="006A2BEA"/>
    <w:rsid w:val="006A2D01"/>
    <w:rsid w:val="006A2D21"/>
    <w:rsid w:val="006A2D9B"/>
    <w:rsid w:val="006A2DAA"/>
    <w:rsid w:val="006A2DCA"/>
    <w:rsid w:val="006A2DDF"/>
    <w:rsid w:val="006A2E52"/>
    <w:rsid w:val="006A2E85"/>
    <w:rsid w:val="006A2EC0"/>
    <w:rsid w:val="006A2F06"/>
    <w:rsid w:val="006A2F0D"/>
    <w:rsid w:val="006A2F68"/>
    <w:rsid w:val="006A2FA3"/>
    <w:rsid w:val="006A2FA6"/>
    <w:rsid w:val="006A2FCD"/>
    <w:rsid w:val="006A3010"/>
    <w:rsid w:val="006A306F"/>
    <w:rsid w:val="006A30CA"/>
    <w:rsid w:val="006A30D1"/>
    <w:rsid w:val="006A30E1"/>
    <w:rsid w:val="006A30EF"/>
    <w:rsid w:val="006A3180"/>
    <w:rsid w:val="006A31CA"/>
    <w:rsid w:val="006A31D1"/>
    <w:rsid w:val="006A31E8"/>
    <w:rsid w:val="006A321C"/>
    <w:rsid w:val="006A3244"/>
    <w:rsid w:val="006A3276"/>
    <w:rsid w:val="006A3278"/>
    <w:rsid w:val="006A32BD"/>
    <w:rsid w:val="006A333B"/>
    <w:rsid w:val="006A333C"/>
    <w:rsid w:val="006A336C"/>
    <w:rsid w:val="006A3398"/>
    <w:rsid w:val="006A339D"/>
    <w:rsid w:val="006A33C6"/>
    <w:rsid w:val="006A33CB"/>
    <w:rsid w:val="006A345C"/>
    <w:rsid w:val="006A346E"/>
    <w:rsid w:val="006A34C4"/>
    <w:rsid w:val="006A34C9"/>
    <w:rsid w:val="006A34E2"/>
    <w:rsid w:val="006A3518"/>
    <w:rsid w:val="006A352B"/>
    <w:rsid w:val="006A3539"/>
    <w:rsid w:val="006A35D9"/>
    <w:rsid w:val="006A3613"/>
    <w:rsid w:val="006A3648"/>
    <w:rsid w:val="006A3680"/>
    <w:rsid w:val="006A3698"/>
    <w:rsid w:val="006A371E"/>
    <w:rsid w:val="006A37C7"/>
    <w:rsid w:val="006A37F1"/>
    <w:rsid w:val="006A3818"/>
    <w:rsid w:val="006A385C"/>
    <w:rsid w:val="006A387B"/>
    <w:rsid w:val="006A3897"/>
    <w:rsid w:val="006A389B"/>
    <w:rsid w:val="006A38DC"/>
    <w:rsid w:val="006A3935"/>
    <w:rsid w:val="006A39A2"/>
    <w:rsid w:val="006A39A7"/>
    <w:rsid w:val="006A39E2"/>
    <w:rsid w:val="006A3A34"/>
    <w:rsid w:val="006A3A81"/>
    <w:rsid w:val="006A3AB5"/>
    <w:rsid w:val="006A3AD3"/>
    <w:rsid w:val="006A3AE9"/>
    <w:rsid w:val="006A3AEE"/>
    <w:rsid w:val="006A3B4A"/>
    <w:rsid w:val="006A3C44"/>
    <w:rsid w:val="006A3CD0"/>
    <w:rsid w:val="006A3D22"/>
    <w:rsid w:val="006A3D3A"/>
    <w:rsid w:val="006A3D4D"/>
    <w:rsid w:val="006A3D53"/>
    <w:rsid w:val="006A3E56"/>
    <w:rsid w:val="006A3ED6"/>
    <w:rsid w:val="006A3F22"/>
    <w:rsid w:val="006A3FC6"/>
    <w:rsid w:val="006A4053"/>
    <w:rsid w:val="006A4075"/>
    <w:rsid w:val="006A408B"/>
    <w:rsid w:val="006A40BD"/>
    <w:rsid w:val="006A40E1"/>
    <w:rsid w:val="006A40F7"/>
    <w:rsid w:val="006A410C"/>
    <w:rsid w:val="006A4119"/>
    <w:rsid w:val="006A4190"/>
    <w:rsid w:val="006A4195"/>
    <w:rsid w:val="006A41FE"/>
    <w:rsid w:val="006A4206"/>
    <w:rsid w:val="006A4210"/>
    <w:rsid w:val="006A4234"/>
    <w:rsid w:val="006A4241"/>
    <w:rsid w:val="006A425D"/>
    <w:rsid w:val="006A43E7"/>
    <w:rsid w:val="006A443A"/>
    <w:rsid w:val="006A4458"/>
    <w:rsid w:val="006A44B3"/>
    <w:rsid w:val="006A44DC"/>
    <w:rsid w:val="006A455B"/>
    <w:rsid w:val="006A4570"/>
    <w:rsid w:val="006A4590"/>
    <w:rsid w:val="006A45DE"/>
    <w:rsid w:val="006A45E7"/>
    <w:rsid w:val="006A466D"/>
    <w:rsid w:val="006A4712"/>
    <w:rsid w:val="006A4776"/>
    <w:rsid w:val="006A47B0"/>
    <w:rsid w:val="006A4823"/>
    <w:rsid w:val="006A48B2"/>
    <w:rsid w:val="006A4917"/>
    <w:rsid w:val="006A4961"/>
    <w:rsid w:val="006A498B"/>
    <w:rsid w:val="006A49BF"/>
    <w:rsid w:val="006A4A35"/>
    <w:rsid w:val="006A4AC1"/>
    <w:rsid w:val="006A4AE0"/>
    <w:rsid w:val="006A4AE2"/>
    <w:rsid w:val="006A4B18"/>
    <w:rsid w:val="006A4B7A"/>
    <w:rsid w:val="006A4C1A"/>
    <w:rsid w:val="006A4C3E"/>
    <w:rsid w:val="006A4C63"/>
    <w:rsid w:val="006A4CC8"/>
    <w:rsid w:val="006A4CFE"/>
    <w:rsid w:val="006A4D95"/>
    <w:rsid w:val="006A4D9D"/>
    <w:rsid w:val="006A4DC0"/>
    <w:rsid w:val="006A4E25"/>
    <w:rsid w:val="006A4EF0"/>
    <w:rsid w:val="006A4EF4"/>
    <w:rsid w:val="006A4F49"/>
    <w:rsid w:val="006A4F4A"/>
    <w:rsid w:val="006A4F57"/>
    <w:rsid w:val="006A5083"/>
    <w:rsid w:val="006A5090"/>
    <w:rsid w:val="006A5096"/>
    <w:rsid w:val="006A5097"/>
    <w:rsid w:val="006A50EF"/>
    <w:rsid w:val="006A513E"/>
    <w:rsid w:val="006A5141"/>
    <w:rsid w:val="006A5169"/>
    <w:rsid w:val="006A521D"/>
    <w:rsid w:val="006A5283"/>
    <w:rsid w:val="006A52DE"/>
    <w:rsid w:val="006A5308"/>
    <w:rsid w:val="006A538A"/>
    <w:rsid w:val="006A539F"/>
    <w:rsid w:val="006A53DD"/>
    <w:rsid w:val="006A541D"/>
    <w:rsid w:val="006A5452"/>
    <w:rsid w:val="006A5468"/>
    <w:rsid w:val="006A5485"/>
    <w:rsid w:val="006A54A2"/>
    <w:rsid w:val="006A54E6"/>
    <w:rsid w:val="006A54F5"/>
    <w:rsid w:val="006A54FE"/>
    <w:rsid w:val="006A54FF"/>
    <w:rsid w:val="006A55C8"/>
    <w:rsid w:val="006A55F0"/>
    <w:rsid w:val="006A561E"/>
    <w:rsid w:val="006A56DD"/>
    <w:rsid w:val="006A5763"/>
    <w:rsid w:val="006A57EB"/>
    <w:rsid w:val="006A581D"/>
    <w:rsid w:val="006A586D"/>
    <w:rsid w:val="006A5893"/>
    <w:rsid w:val="006A5899"/>
    <w:rsid w:val="006A58BF"/>
    <w:rsid w:val="006A592D"/>
    <w:rsid w:val="006A5954"/>
    <w:rsid w:val="006A59E8"/>
    <w:rsid w:val="006A59EE"/>
    <w:rsid w:val="006A5A42"/>
    <w:rsid w:val="006A5A50"/>
    <w:rsid w:val="006A5AE0"/>
    <w:rsid w:val="006A5B1B"/>
    <w:rsid w:val="006A5B93"/>
    <w:rsid w:val="006A5BCE"/>
    <w:rsid w:val="006A5C4A"/>
    <w:rsid w:val="006A5CBA"/>
    <w:rsid w:val="006A5CE9"/>
    <w:rsid w:val="006A5D74"/>
    <w:rsid w:val="006A5D9A"/>
    <w:rsid w:val="006A5DEE"/>
    <w:rsid w:val="006A5E2F"/>
    <w:rsid w:val="006A5E3B"/>
    <w:rsid w:val="006A5E66"/>
    <w:rsid w:val="006A5ECC"/>
    <w:rsid w:val="006A5F1F"/>
    <w:rsid w:val="006A5F37"/>
    <w:rsid w:val="006A5F47"/>
    <w:rsid w:val="006A5F4C"/>
    <w:rsid w:val="006A5F88"/>
    <w:rsid w:val="006A5FAE"/>
    <w:rsid w:val="006A5FB4"/>
    <w:rsid w:val="006A603A"/>
    <w:rsid w:val="006A6065"/>
    <w:rsid w:val="006A6087"/>
    <w:rsid w:val="006A60D5"/>
    <w:rsid w:val="006A6168"/>
    <w:rsid w:val="006A618B"/>
    <w:rsid w:val="006A619F"/>
    <w:rsid w:val="006A61C6"/>
    <w:rsid w:val="006A61C7"/>
    <w:rsid w:val="006A6202"/>
    <w:rsid w:val="006A6216"/>
    <w:rsid w:val="006A62D9"/>
    <w:rsid w:val="006A631F"/>
    <w:rsid w:val="006A6382"/>
    <w:rsid w:val="006A639F"/>
    <w:rsid w:val="006A6402"/>
    <w:rsid w:val="006A6488"/>
    <w:rsid w:val="006A64A9"/>
    <w:rsid w:val="006A64E8"/>
    <w:rsid w:val="006A64FB"/>
    <w:rsid w:val="006A6508"/>
    <w:rsid w:val="006A652B"/>
    <w:rsid w:val="006A6542"/>
    <w:rsid w:val="006A6578"/>
    <w:rsid w:val="006A659B"/>
    <w:rsid w:val="006A6694"/>
    <w:rsid w:val="006A66C5"/>
    <w:rsid w:val="006A66D0"/>
    <w:rsid w:val="006A66E3"/>
    <w:rsid w:val="006A66F3"/>
    <w:rsid w:val="006A66FA"/>
    <w:rsid w:val="006A6762"/>
    <w:rsid w:val="006A6790"/>
    <w:rsid w:val="006A67A9"/>
    <w:rsid w:val="006A67B5"/>
    <w:rsid w:val="006A67B6"/>
    <w:rsid w:val="006A67B8"/>
    <w:rsid w:val="006A67D1"/>
    <w:rsid w:val="006A67F1"/>
    <w:rsid w:val="006A67F3"/>
    <w:rsid w:val="006A680C"/>
    <w:rsid w:val="006A6823"/>
    <w:rsid w:val="006A6844"/>
    <w:rsid w:val="006A68CD"/>
    <w:rsid w:val="006A68F4"/>
    <w:rsid w:val="006A68FC"/>
    <w:rsid w:val="006A692E"/>
    <w:rsid w:val="006A6937"/>
    <w:rsid w:val="006A6972"/>
    <w:rsid w:val="006A69AE"/>
    <w:rsid w:val="006A69C3"/>
    <w:rsid w:val="006A6A4E"/>
    <w:rsid w:val="006A6A55"/>
    <w:rsid w:val="006A6A6E"/>
    <w:rsid w:val="006A6AEC"/>
    <w:rsid w:val="006A6B61"/>
    <w:rsid w:val="006A6B7A"/>
    <w:rsid w:val="006A6BA7"/>
    <w:rsid w:val="006A6BD4"/>
    <w:rsid w:val="006A6BF4"/>
    <w:rsid w:val="006A6C09"/>
    <w:rsid w:val="006A6C39"/>
    <w:rsid w:val="006A6C73"/>
    <w:rsid w:val="006A6C95"/>
    <w:rsid w:val="006A6D66"/>
    <w:rsid w:val="006A6D93"/>
    <w:rsid w:val="006A6DF5"/>
    <w:rsid w:val="006A6E3E"/>
    <w:rsid w:val="006A6E4C"/>
    <w:rsid w:val="006A6E5D"/>
    <w:rsid w:val="006A6E9C"/>
    <w:rsid w:val="006A6EF5"/>
    <w:rsid w:val="006A6EFF"/>
    <w:rsid w:val="006A6F1A"/>
    <w:rsid w:val="006A6FEE"/>
    <w:rsid w:val="006A6FFB"/>
    <w:rsid w:val="006A703E"/>
    <w:rsid w:val="006A7049"/>
    <w:rsid w:val="006A7058"/>
    <w:rsid w:val="006A708A"/>
    <w:rsid w:val="006A7095"/>
    <w:rsid w:val="006A70D9"/>
    <w:rsid w:val="006A7112"/>
    <w:rsid w:val="006A7147"/>
    <w:rsid w:val="006A71C5"/>
    <w:rsid w:val="006A7206"/>
    <w:rsid w:val="006A7284"/>
    <w:rsid w:val="006A73F4"/>
    <w:rsid w:val="006A7475"/>
    <w:rsid w:val="006A7476"/>
    <w:rsid w:val="006A74F8"/>
    <w:rsid w:val="006A750B"/>
    <w:rsid w:val="006A751F"/>
    <w:rsid w:val="006A7530"/>
    <w:rsid w:val="006A7547"/>
    <w:rsid w:val="006A7558"/>
    <w:rsid w:val="006A7580"/>
    <w:rsid w:val="006A7582"/>
    <w:rsid w:val="006A7599"/>
    <w:rsid w:val="006A75A1"/>
    <w:rsid w:val="006A75B2"/>
    <w:rsid w:val="006A7628"/>
    <w:rsid w:val="006A762A"/>
    <w:rsid w:val="006A763A"/>
    <w:rsid w:val="006A76C4"/>
    <w:rsid w:val="006A76EC"/>
    <w:rsid w:val="006A76F6"/>
    <w:rsid w:val="006A76F7"/>
    <w:rsid w:val="006A7722"/>
    <w:rsid w:val="006A775E"/>
    <w:rsid w:val="006A77C7"/>
    <w:rsid w:val="006A77DA"/>
    <w:rsid w:val="006A783B"/>
    <w:rsid w:val="006A784F"/>
    <w:rsid w:val="006A788B"/>
    <w:rsid w:val="006A78BC"/>
    <w:rsid w:val="006A7974"/>
    <w:rsid w:val="006A797E"/>
    <w:rsid w:val="006A79D6"/>
    <w:rsid w:val="006A7A1D"/>
    <w:rsid w:val="006A7A56"/>
    <w:rsid w:val="006A7A8C"/>
    <w:rsid w:val="006A7AD7"/>
    <w:rsid w:val="006A7B80"/>
    <w:rsid w:val="006A7BB3"/>
    <w:rsid w:val="006A7BBC"/>
    <w:rsid w:val="006A7BE8"/>
    <w:rsid w:val="006A7BEF"/>
    <w:rsid w:val="006A7C1D"/>
    <w:rsid w:val="006A7CE8"/>
    <w:rsid w:val="006A7D0C"/>
    <w:rsid w:val="006A7D33"/>
    <w:rsid w:val="006A7D5C"/>
    <w:rsid w:val="006A7D6B"/>
    <w:rsid w:val="006A7DA0"/>
    <w:rsid w:val="006A7E56"/>
    <w:rsid w:val="006A7E6C"/>
    <w:rsid w:val="006A7E7E"/>
    <w:rsid w:val="006A7EF4"/>
    <w:rsid w:val="006A7EFE"/>
    <w:rsid w:val="006A7F35"/>
    <w:rsid w:val="006A7F69"/>
    <w:rsid w:val="006A7F6B"/>
    <w:rsid w:val="006A7F75"/>
    <w:rsid w:val="006A7FA3"/>
    <w:rsid w:val="006A7FF7"/>
    <w:rsid w:val="006B000D"/>
    <w:rsid w:val="006B001C"/>
    <w:rsid w:val="006B0078"/>
    <w:rsid w:val="006B008B"/>
    <w:rsid w:val="006B00B8"/>
    <w:rsid w:val="006B00C8"/>
    <w:rsid w:val="006B00E8"/>
    <w:rsid w:val="006B0128"/>
    <w:rsid w:val="006B021E"/>
    <w:rsid w:val="006B021F"/>
    <w:rsid w:val="006B023D"/>
    <w:rsid w:val="006B0278"/>
    <w:rsid w:val="006B02CA"/>
    <w:rsid w:val="006B038F"/>
    <w:rsid w:val="006B03CF"/>
    <w:rsid w:val="006B03DF"/>
    <w:rsid w:val="006B03F4"/>
    <w:rsid w:val="006B03FD"/>
    <w:rsid w:val="006B0421"/>
    <w:rsid w:val="006B0450"/>
    <w:rsid w:val="006B0453"/>
    <w:rsid w:val="006B0469"/>
    <w:rsid w:val="006B0483"/>
    <w:rsid w:val="006B05CA"/>
    <w:rsid w:val="006B0666"/>
    <w:rsid w:val="006B0667"/>
    <w:rsid w:val="006B06A6"/>
    <w:rsid w:val="006B074C"/>
    <w:rsid w:val="006B07DC"/>
    <w:rsid w:val="006B0824"/>
    <w:rsid w:val="006B0843"/>
    <w:rsid w:val="006B089E"/>
    <w:rsid w:val="006B08A0"/>
    <w:rsid w:val="006B0908"/>
    <w:rsid w:val="006B0970"/>
    <w:rsid w:val="006B0A3D"/>
    <w:rsid w:val="006B0A45"/>
    <w:rsid w:val="006B0A53"/>
    <w:rsid w:val="006B0AB2"/>
    <w:rsid w:val="006B0AC9"/>
    <w:rsid w:val="006B0B9A"/>
    <w:rsid w:val="006B0BFF"/>
    <w:rsid w:val="006B0C4C"/>
    <w:rsid w:val="006B0C5C"/>
    <w:rsid w:val="006B0C67"/>
    <w:rsid w:val="006B0C74"/>
    <w:rsid w:val="006B0C8A"/>
    <w:rsid w:val="006B0C94"/>
    <w:rsid w:val="006B0D2F"/>
    <w:rsid w:val="006B0D37"/>
    <w:rsid w:val="006B0D5C"/>
    <w:rsid w:val="006B0DD4"/>
    <w:rsid w:val="006B0E20"/>
    <w:rsid w:val="006B0E66"/>
    <w:rsid w:val="006B0E7C"/>
    <w:rsid w:val="006B0E83"/>
    <w:rsid w:val="006B0EBF"/>
    <w:rsid w:val="006B0EDB"/>
    <w:rsid w:val="006B0EEC"/>
    <w:rsid w:val="006B0F0C"/>
    <w:rsid w:val="006B0F84"/>
    <w:rsid w:val="006B0FEE"/>
    <w:rsid w:val="006B10D1"/>
    <w:rsid w:val="006B10ED"/>
    <w:rsid w:val="006B112E"/>
    <w:rsid w:val="006B1153"/>
    <w:rsid w:val="006B1169"/>
    <w:rsid w:val="006B1181"/>
    <w:rsid w:val="006B11C8"/>
    <w:rsid w:val="006B1232"/>
    <w:rsid w:val="006B1269"/>
    <w:rsid w:val="006B126F"/>
    <w:rsid w:val="006B1282"/>
    <w:rsid w:val="006B12AB"/>
    <w:rsid w:val="006B12C9"/>
    <w:rsid w:val="006B12EF"/>
    <w:rsid w:val="006B1345"/>
    <w:rsid w:val="006B13EC"/>
    <w:rsid w:val="006B13ED"/>
    <w:rsid w:val="006B145E"/>
    <w:rsid w:val="006B1499"/>
    <w:rsid w:val="006B14E5"/>
    <w:rsid w:val="006B14FA"/>
    <w:rsid w:val="006B1513"/>
    <w:rsid w:val="006B156F"/>
    <w:rsid w:val="006B15DD"/>
    <w:rsid w:val="006B1607"/>
    <w:rsid w:val="006B1608"/>
    <w:rsid w:val="006B1637"/>
    <w:rsid w:val="006B1650"/>
    <w:rsid w:val="006B1690"/>
    <w:rsid w:val="006B1693"/>
    <w:rsid w:val="006B169A"/>
    <w:rsid w:val="006B16C7"/>
    <w:rsid w:val="006B16E1"/>
    <w:rsid w:val="006B1720"/>
    <w:rsid w:val="006B172B"/>
    <w:rsid w:val="006B175B"/>
    <w:rsid w:val="006B1767"/>
    <w:rsid w:val="006B17D3"/>
    <w:rsid w:val="006B1803"/>
    <w:rsid w:val="006B1856"/>
    <w:rsid w:val="006B1885"/>
    <w:rsid w:val="006B18A7"/>
    <w:rsid w:val="006B18C5"/>
    <w:rsid w:val="006B18E6"/>
    <w:rsid w:val="006B18F9"/>
    <w:rsid w:val="006B1920"/>
    <w:rsid w:val="006B19A0"/>
    <w:rsid w:val="006B1A54"/>
    <w:rsid w:val="006B1A89"/>
    <w:rsid w:val="006B1A91"/>
    <w:rsid w:val="006B1ABD"/>
    <w:rsid w:val="006B1AF7"/>
    <w:rsid w:val="006B1B1E"/>
    <w:rsid w:val="006B1B87"/>
    <w:rsid w:val="006B1B88"/>
    <w:rsid w:val="006B1BC2"/>
    <w:rsid w:val="006B1BCD"/>
    <w:rsid w:val="006B1BE2"/>
    <w:rsid w:val="006B1C29"/>
    <w:rsid w:val="006B1C37"/>
    <w:rsid w:val="006B1C3D"/>
    <w:rsid w:val="006B1C5B"/>
    <w:rsid w:val="006B1C8E"/>
    <w:rsid w:val="006B1CB4"/>
    <w:rsid w:val="006B1CD5"/>
    <w:rsid w:val="006B1CEF"/>
    <w:rsid w:val="006B1CF8"/>
    <w:rsid w:val="006B1CFD"/>
    <w:rsid w:val="006B1D13"/>
    <w:rsid w:val="006B1D2A"/>
    <w:rsid w:val="006B1D6A"/>
    <w:rsid w:val="006B1D8E"/>
    <w:rsid w:val="006B1DB1"/>
    <w:rsid w:val="006B1DC0"/>
    <w:rsid w:val="006B1E41"/>
    <w:rsid w:val="006B1E7A"/>
    <w:rsid w:val="006B1E7D"/>
    <w:rsid w:val="006B1EB4"/>
    <w:rsid w:val="006B1F5B"/>
    <w:rsid w:val="006B1FB8"/>
    <w:rsid w:val="006B1FDD"/>
    <w:rsid w:val="006B1FE5"/>
    <w:rsid w:val="006B200D"/>
    <w:rsid w:val="006B202B"/>
    <w:rsid w:val="006B2068"/>
    <w:rsid w:val="006B2153"/>
    <w:rsid w:val="006B216B"/>
    <w:rsid w:val="006B21BC"/>
    <w:rsid w:val="006B2269"/>
    <w:rsid w:val="006B2307"/>
    <w:rsid w:val="006B236B"/>
    <w:rsid w:val="006B236D"/>
    <w:rsid w:val="006B240F"/>
    <w:rsid w:val="006B2417"/>
    <w:rsid w:val="006B244B"/>
    <w:rsid w:val="006B24A6"/>
    <w:rsid w:val="006B24C4"/>
    <w:rsid w:val="006B24C6"/>
    <w:rsid w:val="006B2618"/>
    <w:rsid w:val="006B264A"/>
    <w:rsid w:val="006B2680"/>
    <w:rsid w:val="006B270D"/>
    <w:rsid w:val="006B2710"/>
    <w:rsid w:val="006B2767"/>
    <w:rsid w:val="006B2798"/>
    <w:rsid w:val="006B27A2"/>
    <w:rsid w:val="006B27AC"/>
    <w:rsid w:val="006B27B2"/>
    <w:rsid w:val="006B27BA"/>
    <w:rsid w:val="006B27C0"/>
    <w:rsid w:val="006B2823"/>
    <w:rsid w:val="006B2833"/>
    <w:rsid w:val="006B286D"/>
    <w:rsid w:val="006B286E"/>
    <w:rsid w:val="006B288A"/>
    <w:rsid w:val="006B2897"/>
    <w:rsid w:val="006B28C1"/>
    <w:rsid w:val="006B28D2"/>
    <w:rsid w:val="006B293C"/>
    <w:rsid w:val="006B2975"/>
    <w:rsid w:val="006B29F0"/>
    <w:rsid w:val="006B2A50"/>
    <w:rsid w:val="006B2A58"/>
    <w:rsid w:val="006B2AB3"/>
    <w:rsid w:val="006B2AE2"/>
    <w:rsid w:val="006B2B01"/>
    <w:rsid w:val="006B2BDE"/>
    <w:rsid w:val="006B2BED"/>
    <w:rsid w:val="006B2C41"/>
    <w:rsid w:val="006B2C8B"/>
    <w:rsid w:val="006B2CC1"/>
    <w:rsid w:val="006B2CCB"/>
    <w:rsid w:val="006B2D28"/>
    <w:rsid w:val="006B2D42"/>
    <w:rsid w:val="006B2D50"/>
    <w:rsid w:val="006B2D75"/>
    <w:rsid w:val="006B2D89"/>
    <w:rsid w:val="006B2DBE"/>
    <w:rsid w:val="006B2DE1"/>
    <w:rsid w:val="006B2DEA"/>
    <w:rsid w:val="006B2E3E"/>
    <w:rsid w:val="006B2E44"/>
    <w:rsid w:val="006B2E92"/>
    <w:rsid w:val="006B2F21"/>
    <w:rsid w:val="006B2F2D"/>
    <w:rsid w:val="006B2F52"/>
    <w:rsid w:val="006B2F8E"/>
    <w:rsid w:val="006B2FB2"/>
    <w:rsid w:val="006B2FBA"/>
    <w:rsid w:val="006B3077"/>
    <w:rsid w:val="006B30BC"/>
    <w:rsid w:val="006B30CC"/>
    <w:rsid w:val="006B310B"/>
    <w:rsid w:val="006B3140"/>
    <w:rsid w:val="006B3174"/>
    <w:rsid w:val="006B317C"/>
    <w:rsid w:val="006B318F"/>
    <w:rsid w:val="006B3195"/>
    <w:rsid w:val="006B319F"/>
    <w:rsid w:val="006B31F4"/>
    <w:rsid w:val="006B31F5"/>
    <w:rsid w:val="006B3234"/>
    <w:rsid w:val="006B3243"/>
    <w:rsid w:val="006B324D"/>
    <w:rsid w:val="006B325A"/>
    <w:rsid w:val="006B32C5"/>
    <w:rsid w:val="006B3309"/>
    <w:rsid w:val="006B3338"/>
    <w:rsid w:val="006B3347"/>
    <w:rsid w:val="006B334D"/>
    <w:rsid w:val="006B3370"/>
    <w:rsid w:val="006B33B6"/>
    <w:rsid w:val="006B33BA"/>
    <w:rsid w:val="006B33C3"/>
    <w:rsid w:val="006B3436"/>
    <w:rsid w:val="006B3449"/>
    <w:rsid w:val="006B3484"/>
    <w:rsid w:val="006B3497"/>
    <w:rsid w:val="006B34C3"/>
    <w:rsid w:val="006B34F4"/>
    <w:rsid w:val="006B34FB"/>
    <w:rsid w:val="006B3555"/>
    <w:rsid w:val="006B358B"/>
    <w:rsid w:val="006B35A2"/>
    <w:rsid w:val="006B35F7"/>
    <w:rsid w:val="006B366A"/>
    <w:rsid w:val="006B366C"/>
    <w:rsid w:val="006B36C2"/>
    <w:rsid w:val="006B37E5"/>
    <w:rsid w:val="006B37F5"/>
    <w:rsid w:val="006B381A"/>
    <w:rsid w:val="006B381C"/>
    <w:rsid w:val="006B3855"/>
    <w:rsid w:val="006B3862"/>
    <w:rsid w:val="006B38CD"/>
    <w:rsid w:val="006B38F9"/>
    <w:rsid w:val="006B390E"/>
    <w:rsid w:val="006B391E"/>
    <w:rsid w:val="006B3940"/>
    <w:rsid w:val="006B3947"/>
    <w:rsid w:val="006B395F"/>
    <w:rsid w:val="006B39B4"/>
    <w:rsid w:val="006B3A97"/>
    <w:rsid w:val="006B3B63"/>
    <w:rsid w:val="006B3B83"/>
    <w:rsid w:val="006B3BC0"/>
    <w:rsid w:val="006B3BE4"/>
    <w:rsid w:val="006B3C23"/>
    <w:rsid w:val="006B3CE1"/>
    <w:rsid w:val="006B3CF5"/>
    <w:rsid w:val="006B3CF8"/>
    <w:rsid w:val="006B3D9F"/>
    <w:rsid w:val="006B3DAE"/>
    <w:rsid w:val="006B3DE9"/>
    <w:rsid w:val="006B3DF9"/>
    <w:rsid w:val="006B3E24"/>
    <w:rsid w:val="006B3E79"/>
    <w:rsid w:val="006B3E94"/>
    <w:rsid w:val="006B3EFD"/>
    <w:rsid w:val="006B3F40"/>
    <w:rsid w:val="006B3F4A"/>
    <w:rsid w:val="006B3F60"/>
    <w:rsid w:val="006B3F68"/>
    <w:rsid w:val="006B3F9A"/>
    <w:rsid w:val="006B3FC1"/>
    <w:rsid w:val="006B4006"/>
    <w:rsid w:val="006B4033"/>
    <w:rsid w:val="006B4063"/>
    <w:rsid w:val="006B4155"/>
    <w:rsid w:val="006B4156"/>
    <w:rsid w:val="006B4169"/>
    <w:rsid w:val="006B41AC"/>
    <w:rsid w:val="006B41BB"/>
    <w:rsid w:val="006B41DA"/>
    <w:rsid w:val="006B41EA"/>
    <w:rsid w:val="006B4200"/>
    <w:rsid w:val="006B421D"/>
    <w:rsid w:val="006B423B"/>
    <w:rsid w:val="006B423C"/>
    <w:rsid w:val="006B425F"/>
    <w:rsid w:val="006B4264"/>
    <w:rsid w:val="006B428E"/>
    <w:rsid w:val="006B42BB"/>
    <w:rsid w:val="006B42DC"/>
    <w:rsid w:val="006B4327"/>
    <w:rsid w:val="006B4344"/>
    <w:rsid w:val="006B4395"/>
    <w:rsid w:val="006B4407"/>
    <w:rsid w:val="006B442C"/>
    <w:rsid w:val="006B442D"/>
    <w:rsid w:val="006B4535"/>
    <w:rsid w:val="006B4621"/>
    <w:rsid w:val="006B4666"/>
    <w:rsid w:val="006B466A"/>
    <w:rsid w:val="006B4673"/>
    <w:rsid w:val="006B467F"/>
    <w:rsid w:val="006B4681"/>
    <w:rsid w:val="006B46EA"/>
    <w:rsid w:val="006B46F6"/>
    <w:rsid w:val="006B4810"/>
    <w:rsid w:val="006B482B"/>
    <w:rsid w:val="006B482F"/>
    <w:rsid w:val="006B4888"/>
    <w:rsid w:val="006B48A7"/>
    <w:rsid w:val="006B48C0"/>
    <w:rsid w:val="006B48E0"/>
    <w:rsid w:val="006B49A6"/>
    <w:rsid w:val="006B49C4"/>
    <w:rsid w:val="006B4ACE"/>
    <w:rsid w:val="006B4B56"/>
    <w:rsid w:val="006B4B8C"/>
    <w:rsid w:val="006B4B94"/>
    <w:rsid w:val="006B4C3D"/>
    <w:rsid w:val="006B4C42"/>
    <w:rsid w:val="006B4C6A"/>
    <w:rsid w:val="006B4C84"/>
    <w:rsid w:val="006B4CC7"/>
    <w:rsid w:val="006B4CE8"/>
    <w:rsid w:val="006B4D13"/>
    <w:rsid w:val="006B4D41"/>
    <w:rsid w:val="006B4D56"/>
    <w:rsid w:val="006B4D7B"/>
    <w:rsid w:val="006B4D99"/>
    <w:rsid w:val="006B4EAE"/>
    <w:rsid w:val="006B4EB6"/>
    <w:rsid w:val="006B4FB7"/>
    <w:rsid w:val="006B4FEA"/>
    <w:rsid w:val="006B501B"/>
    <w:rsid w:val="006B502C"/>
    <w:rsid w:val="006B508E"/>
    <w:rsid w:val="006B50CF"/>
    <w:rsid w:val="006B50D2"/>
    <w:rsid w:val="006B50D8"/>
    <w:rsid w:val="006B5144"/>
    <w:rsid w:val="006B51C5"/>
    <w:rsid w:val="006B51EB"/>
    <w:rsid w:val="006B51EF"/>
    <w:rsid w:val="006B521C"/>
    <w:rsid w:val="006B526A"/>
    <w:rsid w:val="006B526F"/>
    <w:rsid w:val="006B52A4"/>
    <w:rsid w:val="006B52BF"/>
    <w:rsid w:val="006B533F"/>
    <w:rsid w:val="006B5345"/>
    <w:rsid w:val="006B5346"/>
    <w:rsid w:val="006B5426"/>
    <w:rsid w:val="006B543E"/>
    <w:rsid w:val="006B544F"/>
    <w:rsid w:val="006B5463"/>
    <w:rsid w:val="006B5503"/>
    <w:rsid w:val="006B5525"/>
    <w:rsid w:val="006B5558"/>
    <w:rsid w:val="006B5576"/>
    <w:rsid w:val="006B557A"/>
    <w:rsid w:val="006B55CA"/>
    <w:rsid w:val="006B55D5"/>
    <w:rsid w:val="006B55EF"/>
    <w:rsid w:val="006B5610"/>
    <w:rsid w:val="006B56B3"/>
    <w:rsid w:val="006B56B8"/>
    <w:rsid w:val="006B5700"/>
    <w:rsid w:val="006B5703"/>
    <w:rsid w:val="006B5713"/>
    <w:rsid w:val="006B5733"/>
    <w:rsid w:val="006B5760"/>
    <w:rsid w:val="006B5867"/>
    <w:rsid w:val="006B5868"/>
    <w:rsid w:val="006B5990"/>
    <w:rsid w:val="006B5A07"/>
    <w:rsid w:val="006B5A10"/>
    <w:rsid w:val="006B5A15"/>
    <w:rsid w:val="006B5A2B"/>
    <w:rsid w:val="006B5A80"/>
    <w:rsid w:val="006B5AE7"/>
    <w:rsid w:val="006B5B30"/>
    <w:rsid w:val="006B5BD8"/>
    <w:rsid w:val="006B5BE9"/>
    <w:rsid w:val="006B5C04"/>
    <w:rsid w:val="006B5C27"/>
    <w:rsid w:val="006B5C66"/>
    <w:rsid w:val="006B5C81"/>
    <w:rsid w:val="006B5C8F"/>
    <w:rsid w:val="006B5CAD"/>
    <w:rsid w:val="006B5CC4"/>
    <w:rsid w:val="006B5D00"/>
    <w:rsid w:val="006B5D2C"/>
    <w:rsid w:val="006B5DD2"/>
    <w:rsid w:val="006B5EA2"/>
    <w:rsid w:val="006B5EF7"/>
    <w:rsid w:val="006B5F05"/>
    <w:rsid w:val="006B5F68"/>
    <w:rsid w:val="006B5FB0"/>
    <w:rsid w:val="006B5FB3"/>
    <w:rsid w:val="006B5FE0"/>
    <w:rsid w:val="006B5FFE"/>
    <w:rsid w:val="006B600E"/>
    <w:rsid w:val="006B605A"/>
    <w:rsid w:val="006B607B"/>
    <w:rsid w:val="006B608D"/>
    <w:rsid w:val="006B60A3"/>
    <w:rsid w:val="006B60A4"/>
    <w:rsid w:val="006B60AD"/>
    <w:rsid w:val="006B60FF"/>
    <w:rsid w:val="006B619B"/>
    <w:rsid w:val="006B61F6"/>
    <w:rsid w:val="006B6222"/>
    <w:rsid w:val="006B6232"/>
    <w:rsid w:val="006B626D"/>
    <w:rsid w:val="006B627A"/>
    <w:rsid w:val="006B6280"/>
    <w:rsid w:val="006B629F"/>
    <w:rsid w:val="006B6354"/>
    <w:rsid w:val="006B6365"/>
    <w:rsid w:val="006B637E"/>
    <w:rsid w:val="006B63AC"/>
    <w:rsid w:val="006B63CA"/>
    <w:rsid w:val="006B63E1"/>
    <w:rsid w:val="006B63F4"/>
    <w:rsid w:val="006B6422"/>
    <w:rsid w:val="006B642B"/>
    <w:rsid w:val="006B644A"/>
    <w:rsid w:val="006B6491"/>
    <w:rsid w:val="006B6556"/>
    <w:rsid w:val="006B657B"/>
    <w:rsid w:val="006B65BD"/>
    <w:rsid w:val="006B65F3"/>
    <w:rsid w:val="006B6612"/>
    <w:rsid w:val="006B6694"/>
    <w:rsid w:val="006B6703"/>
    <w:rsid w:val="006B6758"/>
    <w:rsid w:val="006B67BF"/>
    <w:rsid w:val="006B67D4"/>
    <w:rsid w:val="006B67ED"/>
    <w:rsid w:val="006B680C"/>
    <w:rsid w:val="006B6830"/>
    <w:rsid w:val="006B690D"/>
    <w:rsid w:val="006B693D"/>
    <w:rsid w:val="006B69A4"/>
    <w:rsid w:val="006B69B5"/>
    <w:rsid w:val="006B6A47"/>
    <w:rsid w:val="006B6A66"/>
    <w:rsid w:val="006B6A93"/>
    <w:rsid w:val="006B6AAA"/>
    <w:rsid w:val="006B6B2A"/>
    <w:rsid w:val="006B6B74"/>
    <w:rsid w:val="006B6B7D"/>
    <w:rsid w:val="006B6BC5"/>
    <w:rsid w:val="006B6C35"/>
    <w:rsid w:val="006B6C44"/>
    <w:rsid w:val="006B6D15"/>
    <w:rsid w:val="006B6D82"/>
    <w:rsid w:val="006B6DF8"/>
    <w:rsid w:val="006B6E85"/>
    <w:rsid w:val="006B6EA5"/>
    <w:rsid w:val="006B6EEB"/>
    <w:rsid w:val="006B6F38"/>
    <w:rsid w:val="006B6FB4"/>
    <w:rsid w:val="006B6FCD"/>
    <w:rsid w:val="006B7051"/>
    <w:rsid w:val="006B706C"/>
    <w:rsid w:val="006B706F"/>
    <w:rsid w:val="006B70B1"/>
    <w:rsid w:val="006B70E3"/>
    <w:rsid w:val="006B7120"/>
    <w:rsid w:val="006B7166"/>
    <w:rsid w:val="006B7172"/>
    <w:rsid w:val="006B71EA"/>
    <w:rsid w:val="006B7203"/>
    <w:rsid w:val="006B7247"/>
    <w:rsid w:val="006B7259"/>
    <w:rsid w:val="006B7279"/>
    <w:rsid w:val="006B72E0"/>
    <w:rsid w:val="006B72E2"/>
    <w:rsid w:val="006B730C"/>
    <w:rsid w:val="006B731A"/>
    <w:rsid w:val="006B739F"/>
    <w:rsid w:val="006B73E6"/>
    <w:rsid w:val="006B742E"/>
    <w:rsid w:val="006B745C"/>
    <w:rsid w:val="006B746C"/>
    <w:rsid w:val="006B746F"/>
    <w:rsid w:val="006B74A2"/>
    <w:rsid w:val="006B74A8"/>
    <w:rsid w:val="006B74BA"/>
    <w:rsid w:val="006B74BF"/>
    <w:rsid w:val="006B7552"/>
    <w:rsid w:val="006B75B2"/>
    <w:rsid w:val="006B7613"/>
    <w:rsid w:val="006B765B"/>
    <w:rsid w:val="006B769E"/>
    <w:rsid w:val="006B76AF"/>
    <w:rsid w:val="006B773F"/>
    <w:rsid w:val="006B77B9"/>
    <w:rsid w:val="006B77BB"/>
    <w:rsid w:val="006B77D0"/>
    <w:rsid w:val="006B78DF"/>
    <w:rsid w:val="006B7904"/>
    <w:rsid w:val="006B7931"/>
    <w:rsid w:val="006B795F"/>
    <w:rsid w:val="006B799A"/>
    <w:rsid w:val="006B79E0"/>
    <w:rsid w:val="006B7A31"/>
    <w:rsid w:val="006B7A43"/>
    <w:rsid w:val="006B7A78"/>
    <w:rsid w:val="006B7AFF"/>
    <w:rsid w:val="006B7B27"/>
    <w:rsid w:val="006B7B74"/>
    <w:rsid w:val="006B7BC4"/>
    <w:rsid w:val="006B7C1A"/>
    <w:rsid w:val="006B7C1B"/>
    <w:rsid w:val="006B7C27"/>
    <w:rsid w:val="006B7C33"/>
    <w:rsid w:val="006B7C74"/>
    <w:rsid w:val="006B7C9B"/>
    <w:rsid w:val="006B7D58"/>
    <w:rsid w:val="006B7DE0"/>
    <w:rsid w:val="006B7E18"/>
    <w:rsid w:val="006B7F10"/>
    <w:rsid w:val="006B7F5B"/>
    <w:rsid w:val="006B7FED"/>
    <w:rsid w:val="006C004D"/>
    <w:rsid w:val="006C00B0"/>
    <w:rsid w:val="006C010D"/>
    <w:rsid w:val="006C0138"/>
    <w:rsid w:val="006C0156"/>
    <w:rsid w:val="006C019A"/>
    <w:rsid w:val="006C01C9"/>
    <w:rsid w:val="006C01F2"/>
    <w:rsid w:val="006C0254"/>
    <w:rsid w:val="006C0258"/>
    <w:rsid w:val="006C025C"/>
    <w:rsid w:val="006C0268"/>
    <w:rsid w:val="006C02C1"/>
    <w:rsid w:val="006C02D5"/>
    <w:rsid w:val="006C0324"/>
    <w:rsid w:val="006C0335"/>
    <w:rsid w:val="006C0361"/>
    <w:rsid w:val="006C037A"/>
    <w:rsid w:val="006C0381"/>
    <w:rsid w:val="006C038C"/>
    <w:rsid w:val="006C0394"/>
    <w:rsid w:val="006C03B3"/>
    <w:rsid w:val="006C03C1"/>
    <w:rsid w:val="006C03EB"/>
    <w:rsid w:val="006C0449"/>
    <w:rsid w:val="006C0460"/>
    <w:rsid w:val="006C0470"/>
    <w:rsid w:val="006C04D2"/>
    <w:rsid w:val="006C051F"/>
    <w:rsid w:val="006C0570"/>
    <w:rsid w:val="006C058A"/>
    <w:rsid w:val="006C05AD"/>
    <w:rsid w:val="006C05AF"/>
    <w:rsid w:val="006C05C2"/>
    <w:rsid w:val="006C061B"/>
    <w:rsid w:val="006C061E"/>
    <w:rsid w:val="006C062C"/>
    <w:rsid w:val="006C0661"/>
    <w:rsid w:val="006C06BA"/>
    <w:rsid w:val="006C06F9"/>
    <w:rsid w:val="006C06FD"/>
    <w:rsid w:val="006C0736"/>
    <w:rsid w:val="006C0749"/>
    <w:rsid w:val="006C0798"/>
    <w:rsid w:val="006C07D7"/>
    <w:rsid w:val="006C0832"/>
    <w:rsid w:val="006C085A"/>
    <w:rsid w:val="006C0865"/>
    <w:rsid w:val="006C09E1"/>
    <w:rsid w:val="006C09E8"/>
    <w:rsid w:val="006C0A64"/>
    <w:rsid w:val="006C0A99"/>
    <w:rsid w:val="006C0AD1"/>
    <w:rsid w:val="006C0AD8"/>
    <w:rsid w:val="006C0B20"/>
    <w:rsid w:val="006C0B7E"/>
    <w:rsid w:val="006C0BDE"/>
    <w:rsid w:val="006C0CB4"/>
    <w:rsid w:val="006C0CDE"/>
    <w:rsid w:val="006C0CF1"/>
    <w:rsid w:val="006C0D06"/>
    <w:rsid w:val="006C0D42"/>
    <w:rsid w:val="006C0D93"/>
    <w:rsid w:val="006C0E18"/>
    <w:rsid w:val="006C0F18"/>
    <w:rsid w:val="006C0FB9"/>
    <w:rsid w:val="006C0FBE"/>
    <w:rsid w:val="006C0FBF"/>
    <w:rsid w:val="006C0FE4"/>
    <w:rsid w:val="006C0FE5"/>
    <w:rsid w:val="006C101E"/>
    <w:rsid w:val="006C102C"/>
    <w:rsid w:val="006C104C"/>
    <w:rsid w:val="006C1054"/>
    <w:rsid w:val="006C1067"/>
    <w:rsid w:val="006C10A5"/>
    <w:rsid w:val="006C10B4"/>
    <w:rsid w:val="006C10EA"/>
    <w:rsid w:val="006C1196"/>
    <w:rsid w:val="006C1204"/>
    <w:rsid w:val="006C1247"/>
    <w:rsid w:val="006C12B6"/>
    <w:rsid w:val="006C12BD"/>
    <w:rsid w:val="006C12D0"/>
    <w:rsid w:val="006C134A"/>
    <w:rsid w:val="006C13D8"/>
    <w:rsid w:val="006C1427"/>
    <w:rsid w:val="006C142A"/>
    <w:rsid w:val="006C1436"/>
    <w:rsid w:val="006C1514"/>
    <w:rsid w:val="006C153E"/>
    <w:rsid w:val="006C1647"/>
    <w:rsid w:val="006C1651"/>
    <w:rsid w:val="006C16A6"/>
    <w:rsid w:val="006C16AA"/>
    <w:rsid w:val="006C1750"/>
    <w:rsid w:val="006C1756"/>
    <w:rsid w:val="006C175F"/>
    <w:rsid w:val="006C1768"/>
    <w:rsid w:val="006C17A5"/>
    <w:rsid w:val="006C1805"/>
    <w:rsid w:val="006C182C"/>
    <w:rsid w:val="006C182D"/>
    <w:rsid w:val="006C1836"/>
    <w:rsid w:val="006C18D0"/>
    <w:rsid w:val="006C194E"/>
    <w:rsid w:val="006C1967"/>
    <w:rsid w:val="006C1989"/>
    <w:rsid w:val="006C19FE"/>
    <w:rsid w:val="006C1A07"/>
    <w:rsid w:val="006C1A5E"/>
    <w:rsid w:val="006C1ABA"/>
    <w:rsid w:val="006C1AE7"/>
    <w:rsid w:val="006C1B27"/>
    <w:rsid w:val="006C1B3A"/>
    <w:rsid w:val="006C1B5D"/>
    <w:rsid w:val="006C1B76"/>
    <w:rsid w:val="006C1B85"/>
    <w:rsid w:val="006C1BFE"/>
    <w:rsid w:val="006C1C01"/>
    <w:rsid w:val="006C1C54"/>
    <w:rsid w:val="006C1CB8"/>
    <w:rsid w:val="006C1CC4"/>
    <w:rsid w:val="006C1CCD"/>
    <w:rsid w:val="006C1CF3"/>
    <w:rsid w:val="006C1D7C"/>
    <w:rsid w:val="006C1D82"/>
    <w:rsid w:val="006C1D97"/>
    <w:rsid w:val="006C1DA1"/>
    <w:rsid w:val="006C1DE4"/>
    <w:rsid w:val="006C1DF9"/>
    <w:rsid w:val="006C1E0D"/>
    <w:rsid w:val="006C1E50"/>
    <w:rsid w:val="006C1E7C"/>
    <w:rsid w:val="006C1EB0"/>
    <w:rsid w:val="006C1F25"/>
    <w:rsid w:val="006C1F94"/>
    <w:rsid w:val="006C1FB2"/>
    <w:rsid w:val="006C1FD2"/>
    <w:rsid w:val="006C2072"/>
    <w:rsid w:val="006C2078"/>
    <w:rsid w:val="006C2080"/>
    <w:rsid w:val="006C20AD"/>
    <w:rsid w:val="006C20E2"/>
    <w:rsid w:val="006C20F5"/>
    <w:rsid w:val="006C214B"/>
    <w:rsid w:val="006C221B"/>
    <w:rsid w:val="006C2230"/>
    <w:rsid w:val="006C2250"/>
    <w:rsid w:val="006C228D"/>
    <w:rsid w:val="006C22D9"/>
    <w:rsid w:val="006C232A"/>
    <w:rsid w:val="006C2332"/>
    <w:rsid w:val="006C2347"/>
    <w:rsid w:val="006C2373"/>
    <w:rsid w:val="006C23E6"/>
    <w:rsid w:val="006C2434"/>
    <w:rsid w:val="006C247F"/>
    <w:rsid w:val="006C2498"/>
    <w:rsid w:val="006C24BE"/>
    <w:rsid w:val="006C2543"/>
    <w:rsid w:val="006C25A9"/>
    <w:rsid w:val="006C25BE"/>
    <w:rsid w:val="006C2680"/>
    <w:rsid w:val="006C2681"/>
    <w:rsid w:val="006C268A"/>
    <w:rsid w:val="006C26C4"/>
    <w:rsid w:val="006C26FA"/>
    <w:rsid w:val="006C2769"/>
    <w:rsid w:val="006C276A"/>
    <w:rsid w:val="006C277F"/>
    <w:rsid w:val="006C2784"/>
    <w:rsid w:val="006C27CD"/>
    <w:rsid w:val="006C2824"/>
    <w:rsid w:val="006C287A"/>
    <w:rsid w:val="006C28BE"/>
    <w:rsid w:val="006C2924"/>
    <w:rsid w:val="006C2930"/>
    <w:rsid w:val="006C295D"/>
    <w:rsid w:val="006C2972"/>
    <w:rsid w:val="006C29B5"/>
    <w:rsid w:val="006C29E8"/>
    <w:rsid w:val="006C29EE"/>
    <w:rsid w:val="006C2AC8"/>
    <w:rsid w:val="006C2B50"/>
    <w:rsid w:val="006C2BA6"/>
    <w:rsid w:val="006C2BBA"/>
    <w:rsid w:val="006C2BD4"/>
    <w:rsid w:val="006C2BF0"/>
    <w:rsid w:val="006C2C61"/>
    <w:rsid w:val="006C2CBC"/>
    <w:rsid w:val="006C2CC1"/>
    <w:rsid w:val="006C2D4D"/>
    <w:rsid w:val="006C2D56"/>
    <w:rsid w:val="006C2D99"/>
    <w:rsid w:val="006C2DBF"/>
    <w:rsid w:val="006C2DC5"/>
    <w:rsid w:val="006C2DC6"/>
    <w:rsid w:val="006C2DDA"/>
    <w:rsid w:val="006C2DFE"/>
    <w:rsid w:val="006C2EC3"/>
    <w:rsid w:val="006C2F08"/>
    <w:rsid w:val="006C2F29"/>
    <w:rsid w:val="006C2F4E"/>
    <w:rsid w:val="006C2F77"/>
    <w:rsid w:val="006C2FCD"/>
    <w:rsid w:val="006C2FD2"/>
    <w:rsid w:val="006C3019"/>
    <w:rsid w:val="006C3094"/>
    <w:rsid w:val="006C30B2"/>
    <w:rsid w:val="006C31FE"/>
    <w:rsid w:val="006C320D"/>
    <w:rsid w:val="006C3285"/>
    <w:rsid w:val="006C32A5"/>
    <w:rsid w:val="006C32D9"/>
    <w:rsid w:val="006C33D8"/>
    <w:rsid w:val="006C33E6"/>
    <w:rsid w:val="006C3405"/>
    <w:rsid w:val="006C3447"/>
    <w:rsid w:val="006C344C"/>
    <w:rsid w:val="006C348F"/>
    <w:rsid w:val="006C34A2"/>
    <w:rsid w:val="006C34DA"/>
    <w:rsid w:val="006C3533"/>
    <w:rsid w:val="006C354F"/>
    <w:rsid w:val="006C359D"/>
    <w:rsid w:val="006C35BD"/>
    <w:rsid w:val="006C35E6"/>
    <w:rsid w:val="006C3604"/>
    <w:rsid w:val="006C361A"/>
    <w:rsid w:val="006C365C"/>
    <w:rsid w:val="006C36C7"/>
    <w:rsid w:val="006C37A2"/>
    <w:rsid w:val="006C37A7"/>
    <w:rsid w:val="006C37A8"/>
    <w:rsid w:val="006C37BA"/>
    <w:rsid w:val="006C37C5"/>
    <w:rsid w:val="006C383D"/>
    <w:rsid w:val="006C3849"/>
    <w:rsid w:val="006C389E"/>
    <w:rsid w:val="006C3903"/>
    <w:rsid w:val="006C3928"/>
    <w:rsid w:val="006C3951"/>
    <w:rsid w:val="006C3961"/>
    <w:rsid w:val="006C3976"/>
    <w:rsid w:val="006C397F"/>
    <w:rsid w:val="006C39B7"/>
    <w:rsid w:val="006C39C3"/>
    <w:rsid w:val="006C39F2"/>
    <w:rsid w:val="006C3A7F"/>
    <w:rsid w:val="006C3AA0"/>
    <w:rsid w:val="006C3AC3"/>
    <w:rsid w:val="006C3ADC"/>
    <w:rsid w:val="006C3B57"/>
    <w:rsid w:val="006C3B5C"/>
    <w:rsid w:val="006C3BB1"/>
    <w:rsid w:val="006C3BBF"/>
    <w:rsid w:val="006C3BC9"/>
    <w:rsid w:val="006C3BD0"/>
    <w:rsid w:val="006C3BDA"/>
    <w:rsid w:val="006C3C54"/>
    <w:rsid w:val="006C3C5F"/>
    <w:rsid w:val="006C3CB9"/>
    <w:rsid w:val="006C3D55"/>
    <w:rsid w:val="006C3DAE"/>
    <w:rsid w:val="006C3DCB"/>
    <w:rsid w:val="006C3E6D"/>
    <w:rsid w:val="006C3E96"/>
    <w:rsid w:val="006C3EF0"/>
    <w:rsid w:val="006C3F83"/>
    <w:rsid w:val="006C3F85"/>
    <w:rsid w:val="006C4010"/>
    <w:rsid w:val="006C403D"/>
    <w:rsid w:val="006C40D7"/>
    <w:rsid w:val="006C40E9"/>
    <w:rsid w:val="006C4143"/>
    <w:rsid w:val="006C4185"/>
    <w:rsid w:val="006C4197"/>
    <w:rsid w:val="006C4233"/>
    <w:rsid w:val="006C4238"/>
    <w:rsid w:val="006C42A2"/>
    <w:rsid w:val="006C42E3"/>
    <w:rsid w:val="006C42F2"/>
    <w:rsid w:val="006C42F8"/>
    <w:rsid w:val="006C4304"/>
    <w:rsid w:val="006C4410"/>
    <w:rsid w:val="006C441B"/>
    <w:rsid w:val="006C44FD"/>
    <w:rsid w:val="006C4599"/>
    <w:rsid w:val="006C45A4"/>
    <w:rsid w:val="006C469D"/>
    <w:rsid w:val="006C46AB"/>
    <w:rsid w:val="006C46B3"/>
    <w:rsid w:val="006C46C4"/>
    <w:rsid w:val="006C475E"/>
    <w:rsid w:val="006C478C"/>
    <w:rsid w:val="006C47C1"/>
    <w:rsid w:val="006C47F7"/>
    <w:rsid w:val="006C4814"/>
    <w:rsid w:val="006C486E"/>
    <w:rsid w:val="006C488D"/>
    <w:rsid w:val="006C48A6"/>
    <w:rsid w:val="006C4907"/>
    <w:rsid w:val="006C4917"/>
    <w:rsid w:val="006C4A4C"/>
    <w:rsid w:val="006C4A9E"/>
    <w:rsid w:val="006C4AAE"/>
    <w:rsid w:val="006C4B08"/>
    <w:rsid w:val="006C4B75"/>
    <w:rsid w:val="006C4BB5"/>
    <w:rsid w:val="006C4BBF"/>
    <w:rsid w:val="006C4BDB"/>
    <w:rsid w:val="006C4BFA"/>
    <w:rsid w:val="006C4C0D"/>
    <w:rsid w:val="006C4C46"/>
    <w:rsid w:val="006C4C4B"/>
    <w:rsid w:val="006C4C50"/>
    <w:rsid w:val="006C4CB7"/>
    <w:rsid w:val="006C4CF1"/>
    <w:rsid w:val="006C4D0B"/>
    <w:rsid w:val="006C4D80"/>
    <w:rsid w:val="006C4D96"/>
    <w:rsid w:val="006C4DA9"/>
    <w:rsid w:val="006C4DB1"/>
    <w:rsid w:val="006C4DB3"/>
    <w:rsid w:val="006C4DDB"/>
    <w:rsid w:val="006C4DFB"/>
    <w:rsid w:val="006C4DFC"/>
    <w:rsid w:val="006C4E29"/>
    <w:rsid w:val="006C4E2D"/>
    <w:rsid w:val="006C4E32"/>
    <w:rsid w:val="006C4E5B"/>
    <w:rsid w:val="006C4E71"/>
    <w:rsid w:val="006C4EEF"/>
    <w:rsid w:val="006C4F28"/>
    <w:rsid w:val="006C4F51"/>
    <w:rsid w:val="006C4FCA"/>
    <w:rsid w:val="006C4FF0"/>
    <w:rsid w:val="006C5047"/>
    <w:rsid w:val="006C506C"/>
    <w:rsid w:val="006C507C"/>
    <w:rsid w:val="006C5088"/>
    <w:rsid w:val="006C5100"/>
    <w:rsid w:val="006C511B"/>
    <w:rsid w:val="006C5165"/>
    <w:rsid w:val="006C5175"/>
    <w:rsid w:val="006C5180"/>
    <w:rsid w:val="006C5196"/>
    <w:rsid w:val="006C5197"/>
    <w:rsid w:val="006C51A9"/>
    <w:rsid w:val="006C51BA"/>
    <w:rsid w:val="006C520A"/>
    <w:rsid w:val="006C521A"/>
    <w:rsid w:val="006C5249"/>
    <w:rsid w:val="006C52C0"/>
    <w:rsid w:val="006C52D9"/>
    <w:rsid w:val="006C52E1"/>
    <w:rsid w:val="006C533E"/>
    <w:rsid w:val="006C5360"/>
    <w:rsid w:val="006C5389"/>
    <w:rsid w:val="006C5428"/>
    <w:rsid w:val="006C5495"/>
    <w:rsid w:val="006C54AF"/>
    <w:rsid w:val="006C54C5"/>
    <w:rsid w:val="006C54C7"/>
    <w:rsid w:val="006C54DF"/>
    <w:rsid w:val="006C552B"/>
    <w:rsid w:val="006C555E"/>
    <w:rsid w:val="006C55E9"/>
    <w:rsid w:val="006C55EA"/>
    <w:rsid w:val="006C56E4"/>
    <w:rsid w:val="006C5733"/>
    <w:rsid w:val="006C574C"/>
    <w:rsid w:val="006C5799"/>
    <w:rsid w:val="006C586D"/>
    <w:rsid w:val="006C5899"/>
    <w:rsid w:val="006C58A5"/>
    <w:rsid w:val="006C58A6"/>
    <w:rsid w:val="006C58C5"/>
    <w:rsid w:val="006C58FB"/>
    <w:rsid w:val="006C592C"/>
    <w:rsid w:val="006C5936"/>
    <w:rsid w:val="006C5970"/>
    <w:rsid w:val="006C599B"/>
    <w:rsid w:val="006C59E3"/>
    <w:rsid w:val="006C59FC"/>
    <w:rsid w:val="006C5A0E"/>
    <w:rsid w:val="006C5B5C"/>
    <w:rsid w:val="006C5BE7"/>
    <w:rsid w:val="006C5BF1"/>
    <w:rsid w:val="006C5BFB"/>
    <w:rsid w:val="006C5C3A"/>
    <w:rsid w:val="006C5C6C"/>
    <w:rsid w:val="006C5C94"/>
    <w:rsid w:val="006C5CB5"/>
    <w:rsid w:val="006C5D60"/>
    <w:rsid w:val="006C5D76"/>
    <w:rsid w:val="006C5D9B"/>
    <w:rsid w:val="006C5DD9"/>
    <w:rsid w:val="006C5DF5"/>
    <w:rsid w:val="006C5E33"/>
    <w:rsid w:val="006C5E6D"/>
    <w:rsid w:val="006C5E83"/>
    <w:rsid w:val="006C5E9A"/>
    <w:rsid w:val="006C5EF0"/>
    <w:rsid w:val="006C5F12"/>
    <w:rsid w:val="006C6191"/>
    <w:rsid w:val="006C6197"/>
    <w:rsid w:val="006C628B"/>
    <w:rsid w:val="006C62B5"/>
    <w:rsid w:val="006C62DF"/>
    <w:rsid w:val="006C6322"/>
    <w:rsid w:val="006C6343"/>
    <w:rsid w:val="006C6355"/>
    <w:rsid w:val="006C63E1"/>
    <w:rsid w:val="006C6474"/>
    <w:rsid w:val="006C6491"/>
    <w:rsid w:val="006C64BD"/>
    <w:rsid w:val="006C655F"/>
    <w:rsid w:val="006C6583"/>
    <w:rsid w:val="006C659A"/>
    <w:rsid w:val="006C65EC"/>
    <w:rsid w:val="006C65F7"/>
    <w:rsid w:val="006C6606"/>
    <w:rsid w:val="006C6642"/>
    <w:rsid w:val="006C66B6"/>
    <w:rsid w:val="006C66FB"/>
    <w:rsid w:val="006C6790"/>
    <w:rsid w:val="006C682D"/>
    <w:rsid w:val="006C687B"/>
    <w:rsid w:val="006C689E"/>
    <w:rsid w:val="006C68EC"/>
    <w:rsid w:val="006C6952"/>
    <w:rsid w:val="006C6A16"/>
    <w:rsid w:val="006C6A75"/>
    <w:rsid w:val="006C6AA1"/>
    <w:rsid w:val="006C6ABA"/>
    <w:rsid w:val="006C6AFA"/>
    <w:rsid w:val="006C6B0D"/>
    <w:rsid w:val="006C6B66"/>
    <w:rsid w:val="006C6B72"/>
    <w:rsid w:val="006C6BD4"/>
    <w:rsid w:val="006C6BD9"/>
    <w:rsid w:val="006C6BDC"/>
    <w:rsid w:val="006C6C2A"/>
    <w:rsid w:val="006C6C82"/>
    <w:rsid w:val="006C6CC8"/>
    <w:rsid w:val="006C6D8F"/>
    <w:rsid w:val="006C6D91"/>
    <w:rsid w:val="006C6DFA"/>
    <w:rsid w:val="006C6EAA"/>
    <w:rsid w:val="006C6F6E"/>
    <w:rsid w:val="006C6FE6"/>
    <w:rsid w:val="006C6FEA"/>
    <w:rsid w:val="006C7043"/>
    <w:rsid w:val="006C70D1"/>
    <w:rsid w:val="006C71C0"/>
    <w:rsid w:val="006C71EB"/>
    <w:rsid w:val="006C72A5"/>
    <w:rsid w:val="006C72C1"/>
    <w:rsid w:val="006C72D1"/>
    <w:rsid w:val="006C72DF"/>
    <w:rsid w:val="006C72E9"/>
    <w:rsid w:val="006C7363"/>
    <w:rsid w:val="006C73CC"/>
    <w:rsid w:val="006C73F7"/>
    <w:rsid w:val="006C747C"/>
    <w:rsid w:val="006C7488"/>
    <w:rsid w:val="006C75CE"/>
    <w:rsid w:val="006C760C"/>
    <w:rsid w:val="006C7626"/>
    <w:rsid w:val="006C7634"/>
    <w:rsid w:val="006C7640"/>
    <w:rsid w:val="006C7678"/>
    <w:rsid w:val="006C7713"/>
    <w:rsid w:val="006C7759"/>
    <w:rsid w:val="006C7801"/>
    <w:rsid w:val="006C7820"/>
    <w:rsid w:val="006C7907"/>
    <w:rsid w:val="006C791C"/>
    <w:rsid w:val="006C7947"/>
    <w:rsid w:val="006C795C"/>
    <w:rsid w:val="006C7A00"/>
    <w:rsid w:val="006C7A31"/>
    <w:rsid w:val="006C7A38"/>
    <w:rsid w:val="006C7A3D"/>
    <w:rsid w:val="006C7A93"/>
    <w:rsid w:val="006C7A94"/>
    <w:rsid w:val="006C7AC2"/>
    <w:rsid w:val="006C7C0D"/>
    <w:rsid w:val="006C7C18"/>
    <w:rsid w:val="006C7C4F"/>
    <w:rsid w:val="006C7D60"/>
    <w:rsid w:val="006C7D7B"/>
    <w:rsid w:val="006C7D8C"/>
    <w:rsid w:val="006C7E3E"/>
    <w:rsid w:val="006C7E70"/>
    <w:rsid w:val="006C7F3E"/>
    <w:rsid w:val="006C7F5A"/>
    <w:rsid w:val="006C7F7A"/>
    <w:rsid w:val="006C7F7B"/>
    <w:rsid w:val="006C7FA1"/>
    <w:rsid w:val="006C7FA6"/>
    <w:rsid w:val="006C7FBA"/>
    <w:rsid w:val="006D0015"/>
    <w:rsid w:val="006D00FC"/>
    <w:rsid w:val="006D014F"/>
    <w:rsid w:val="006D0167"/>
    <w:rsid w:val="006D01CF"/>
    <w:rsid w:val="006D01EB"/>
    <w:rsid w:val="006D020D"/>
    <w:rsid w:val="006D022E"/>
    <w:rsid w:val="006D042B"/>
    <w:rsid w:val="006D053C"/>
    <w:rsid w:val="006D0543"/>
    <w:rsid w:val="006D06A4"/>
    <w:rsid w:val="006D06A5"/>
    <w:rsid w:val="006D06A7"/>
    <w:rsid w:val="006D074B"/>
    <w:rsid w:val="006D078C"/>
    <w:rsid w:val="006D0798"/>
    <w:rsid w:val="006D085C"/>
    <w:rsid w:val="006D08A0"/>
    <w:rsid w:val="006D08AD"/>
    <w:rsid w:val="006D08C6"/>
    <w:rsid w:val="006D08D9"/>
    <w:rsid w:val="006D098C"/>
    <w:rsid w:val="006D09A2"/>
    <w:rsid w:val="006D09BB"/>
    <w:rsid w:val="006D09BC"/>
    <w:rsid w:val="006D0A97"/>
    <w:rsid w:val="006D0ACF"/>
    <w:rsid w:val="006D0BAD"/>
    <w:rsid w:val="006D0C21"/>
    <w:rsid w:val="006D0C2A"/>
    <w:rsid w:val="006D0C69"/>
    <w:rsid w:val="006D0C71"/>
    <w:rsid w:val="006D0CFE"/>
    <w:rsid w:val="006D0D7D"/>
    <w:rsid w:val="006D0DA9"/>
    <w:rsid w:val="006D0DE9"/>
    <w:rsid w:val="006D0E4E"/>
    <w:rsid w:val="006D0EB0"/>
    <w:rsid w:val="006D0EC9"/>
    <w:rsid w:val="006D0F5D"/>
    <w:rsid w:val="006D1024"/>
    <w:rsid w:val="006D10CC"/>
    <w:rsid w:val="006D112C"/>
    <w:rsid w:val="006D1131"/>
    <w:rsid w:val="006D116C"/>
    <w:rsid w:val="006D117B"/>
    <w:rsid w:val="006D118E"/>
    <w:rsid w:val="006D11AD"/>
    <w:rsid w:val="006D1218"/>
    <w:rsid w:val="006D12DA"/>
    <w:rsid w:val="006D131B"/>
    <w:rsid w:val="006D1368"/>
    <w:rsid w:val="006D13D4"/>
    <w:rsid w:val="006D14DF"/>
    <w:rsid w:val="006D1568"/>
    <w:rsid w:val="006D156C"/>
    <w:rsid w:val="006D15A3"/>
    <w:rsid w:val="006D15CC"/>
    <w:rsid w:val="006D1649"/>
    <w:rsid w:val="006D166D"/>
    <w:rsid w:val="006D1673"/>
    <w:rsid w:val="006D16E5"/>
    <w:rsid w:val="006D1709"/>
    <w:rsid w:val="006D1719"/>
    <w:rsid w:val="006D1745"/>
    <w:rsid w:val="006D1769"/>
    <w:rsid w:val="006D176E"/>
    <w:rsid w:val="006D17F4"/>
    <w:rsid w:val="006D184B"/>
    <w:rsid w:val="006D1859"/>
    <w:rsid w:val="006D18C0"/>
    <w:rsid w:val="006D18D0"/>
    <w:rsid w:val="006D18DC"/>
    <w:rsid w:val="006D1992"/>
    <w:rsid w:val="006D199E"/>
    <w:rsid w:val="006D19F8"/>
    <w:rsid w:val="006D1A1E"/>
    <w:rsid w:val="006D1A51"/>
    <w:rsid w:val="006D1A79"/>
    <w:rsid w:val="006D1A84"/>
    <w:rsid w:val="006D1B7F"/>
    <w:rsid w:val="006D1C23"/>
    <w:rsid w:val="006D1C83"/>
    <w:rsid w:val="006D1CAF"/>
    <w:rsid w:val="006D1CC4"/>
    <w:rsid w:val="006D1CEE"/>
    <w:rsid w:val="006D1D20"/>
    <w:rsid w:val="006D1D32"/>
    <w:rsid w:val="006D1DC9"/>
    <w:rsid w:val="006D1DFA"/>
    <w:rsid w:val="006D1E23"/>
    <w:rsid w:val="006D1E3B"/>
    <w:rsid w:val="006D1EAB"/>
    <w:rsid w:val="006D1EC9"/>
    <w:rsid w:val="006D1F20"/>
    <w:rsid w:val="006D1F6E"/>
    <w:rsid w:val="006D2014"/>
    <w:rsid w:val="006D202F"/>
    <w:rsid w:val="006D20B1"/>
    <w:rsid w:val="006D2181"/>
    <w:rsid w:val="006D2204"/>
    <w:rsid w:val="006D2234"/>
    <w:rsid w:val="006D226C"/>
    <w:rsid w:val="006D2282"/>
    <w:rsid w:val="006D2290"/>
    <w:rsid w:val="006D22B1"/>
    <w:rsid w:val="006D22B9"/>
    <w:rsid w:val="006D22C0"/>
    <w:rsid w:val="006D22DB"/>
    <w:rsid w:val="006D22FF"/>
    <w:rsid w:val="006D2305"/>
    <w:rsid w:val="006D247C"/>
    <w:rsid w:val="006D24D2"/>
    <w:rsid w:val="006D24EF"/>
    <w:rsid w:val="006D250A"/>
    <w:rsid w:val="006D2565"/>
    <w:rsid w:val="006D2576"/>
    <w:rsid w:val="006D25B0"/>
    <w:rsid w:val="006D25B9"/>
    <w:rsid w:val="006D2698"/>
    <w:rsid w:val="006D2703"/>
    <w:rsid w:val="006D2713"/>
    <w:rsid w:val="006D276A"/>
    <w:rsid w:val="006D27C4"/>
    <w:rsid w:val="006D280F"/>
    <w:rsid w:val="006D292D"/>
    <w:rsid w:val="006D2986"/>
    <w:rsid w:val="006D2992"/>
    <w:rsid w:val="006D2996"/>
    <w:rsid w:val="006D29AB"/>
    <w:rsid w:val="006D29B9"/>
    <w:rsid w:val="006D29C9"/>
    <w:rsid w:val="006D29CA"/>
    <w:rsid w:val="006D29E5"/>
    <w:rsid w:val="006D2A72"/>
    <w:rsid w:val="006D2AB1"/>
    <w:rsid w:val="006D2ABB"/>
    <w:rsid w:val="006D2ADD"/>
    <w:rsid w:val="006D2B48"/>
    <w:rsid w:val="006D2B65"/>
    <w:rsid w:val="006D2B8C"/>
    <w:rsid w:val="006D2BD1"/>
    <w:rsid w:val="006D2BE3"/>
    <w:rsid w:val="006D2BE9"/>
    <w:rsid w:val="006D2CCD"/>
    <w:rsid w:val="006D2CFD"/>
    <w:rsid w:val="006D2D45"/>
    <w:rsid w:val="006D2D80"/>
    <w:rsid w:val="006D2DCE"/>
    <w:rsid w:val="006D2DDD"/>
    <w:rsid w:val="006D2E73"/>
    <w:rsid w:val="006D2F6D"/>
    <w:rsid w:val="006D2FD5"/>
    <w:rsid w:val="006D300C"/>
    <w:rsid w:val="006D305C"/>
    <w:rsid w:val="006D30C8"/>
    <w:rsid w:val="006D30E2"/>
    <w:rsid w:val="006D31A6"/>
    <w:rsid w:val="006D31EA"/>
    <w:rsid w:val="006D31F8"/>
    <w:rsid w:val="006D322D"/>
    <w:rsid w:val="006D3232"/>
    <w:rsid w:val="006D326F"/>
    <w:rsid w:val="006D3298"/>
    <w:rsid w:val="006D335B"/>
    <w:rsid w:val="006D33E9"/>
    <w:rsid w:val="006D3437"/>
    <w:rsid w:val="006D3456"/>
    <w:rsid w:val="006D346D"/>
    <w:rsid w:val="006D3488"/>
    <w:rsid w:val="006D3499"/>
    <w:rsid w:val="006D352C"/>
    <w:rsid w:val="006D3551"/>
    <w:rsid w:val="006D3556"/>
    <w:rsid w:val="006D35FF"/>
    <w:rsid w:val="006D3631"/>
    <w:rsid w:val="006D36E3"/>
    <w:rsid w:val="006D3767"/>
    <w:rsid w:val="006D3781"/>
    <w:rsid w:val="006D379F"/>
    <w:rsid w:val="006D3818"/>
    <w:rsid w:val="006D3829"/>
    <w:rsid w:val="006D389A"/>
    <w:rsid w:val="006D38B6"/>
    <w:rsid w:val="006D3996"/>
    <w:rsid w:val="006D39F2"/>
    <w:rsid w:val="006D3A31"/>
    <w:rsid w:val="006D3B3B"/>
    <w:rsid w:val="006D3B84"/>
    <w:rsid w:val="006D3B93"/>
    <w:rsid w:val="006D3C20"/>
    <w:rsid w:val="006D3C22"/>
    <w:rsid w:val="006D3C4E"/>
    <w:rsid w:val="006D3C56"/>
    <w:rsid w:val="006D3C97"/>
    <w:rsid w:val="006D3CC4"/>
    <w:rsid w:val="006D3D0E"/>
    <w:rsid w:val="006D3DD7"/>
    <w:rsid w:val="006D3E67"/>
    <w:rsid w:val="006D3ECC"/>
    <w:rsid w:val="006D3FDD"/>
    <w:rsid w:val="006D3FE1"/>
    <w:rsid w:val="006D3FF0"/>
    <w:rsid w:val="006D4011"/>
    <w:rsid w:val="006D4015"/>
    <w:rsid w:val="006D402D"/>
    <w:rsid w:val="006D403E"/>
    <w:rsid w:val="006D40BC"/>
    <w:rsid w:val="006D4112"/>
    <w:rsid w:val="006D4148"/>
    <w:rsid w:val="006D4149"/>
    <w:rsid w:val="006D4168"/>
    <w:rsid w:val="006D4177"/>
    <w:rsid w:val="006D41BC"/>
    <w:rsid w:val="006D41D1"/>
    <w:rsid w:val="006D41EB"/>
    <w:rsid w:val="006D421B"/>
    <w:rsid w:val="006D4251"/>
    <w:rsid w:val="006D4273"/>
    <w:rsid w:val="006D4296"/>
    <w:rsid w:val="006D4299"/>
    <w:rsid w:val="006D429C"/>
    <w:rsid w:val="006D42B1"/>
    <w:rsid w:val="006D445E"/>
    <w:rsid w:val="006D447C"/>
    <w:rsid w:val="006D44B2"/>
    <w:rsid w:val="006D44D8"/>
    <w:rsid w:val="006D4583"/>
    <w:rsid w:val="006D4594"/>
    <w:rsid w:val="006D466E"/>
    <w:rsid w:val="006D46E3"/>
    <w:rsid w:val="006D470F"/>
    <w:rsid w:val="006D472A"/>
    <w:rsid w:val="006D476C"/>
    <w:rsid w:val="006D479B"/>
    <w:rsid w:val="006D47A6"/>
    <w:rsid w:val="006D47DE"/>
    <w:rsid w:val="006D481B"/>
    <w:rsid w:val="006D4820"/>
    <w:rsid w:val="006D482A"/>
    <w:rsid w:val="006D4843"/>
    <w:rsid w:val="006D486A"/>
    <w:rsid w:val="006D48E7"/>
    <w:rsid w:val="006D48E9"/>
    <w:rsid w:val="006D4982"/>
    <w:rsid w:val="006D4994"/>
    <w:rsid w:val="006D49A1"/>
    <w:rsid w:val="006D4A55"/>
    <w:rsid w:val="006D4AEC"/>
    <w:rsid w:val="006D4AFF"/>
    <w:rsid w:val="006D4B37"/>
    <w:rsid w:val="006D4B90"/>
    <w:rsid w:val="006D4BA0"/>
    <w:rsid w:val="006D4BEE"/>
    <w:rsid w:val="006D4C0C"/>
    <w:rsid w:val="006D4C13"/>
    <w:rsid w:val="006D4C55"/>
    <w:rsid w:val="006D4D6F"/>
    <w:rsid w:val="006D4D89"/>
    <w:rsid w:val="006D4DCC"/>
    <w:rsid w:val="006D4EE8"/>
    <w:rsid w:val="006D4F14"/>
    <w:rsid w:val="006D4F60"/>
    <w:rsid w:val="006D4F62"/>
    <w:rsid w:val="006D501C"/>
    <w:rsid w:val="006D5039"/>
    <w:rsid w:val="006D5087"/>
    <w:rsid w:val="006D51B6"/>
    <w:rsid w:val="006D51D4"/>
    <w:rsid w:val="006D52DB"/>
    <w:rsid w:val="006D52EE"/>
    <w:rsid w:val="006D5302"/>
    <w:rsid w:val="006D5314"/>
    <w:rsid w:val="006D5369"/>
    <w:rsid w:val="006D5394"/>
    <w:rsid w:val="006D5396"/>
    <w:rsid w:val="006D53AA"/>
    <w:rsid w:val="006D53D5"/>
    <w:rsid w:val="006D53FD"/>
    <w:rsid w:val="006D5419"/>
    <w:rsid w:val="006D541A"/>
    <w:rsid w:val="006D547D"/>
    <w:rsid w:val="006D54B6"/>
    <w:rsid w:val="006D54C6"/>
    <w:rsid w:val="006D5514"/>
    <w:rsid w:val="006D55A2"/>
    <w:rsid w:val="006D565E"/>
    <w:rsid w:val="006D56AE"/>
    <w:rsid w:val="006D56BD"/>
    <w:rsid w:val="006D56DA"/>
    <w:rsid w:val="006D571F"/>
    <w:rsid w:val="006D574B"/>
    <w:rsid w:val="006D57A6"/>
    <w:rsid w:val="006D5891"/>
    <w:rsid w:val="006D58D3"/>
    <w:rsid w:val="006D58DC"/>
    <w:rsid w:val="006D58F0"/>
    <w:rsid w:val="006D595D"/>
    <w:rsid w:val="006D5973"/>
    <w:rsid w:val="006D59F6"/>
    <w:rsid w:val="006D5A75"/>
    <w:rsid w:val="006D5ABC"/>
    <w:rsid w:val="006D5C32"/>
    <w:rsid w:val="006D5C7A"/>
    <w:rsid w:val="006D5C83"/>
    <w:rsid w:val="006D5C99"/>
    <w:rsid w:val="006D5C9C"/>
    <w:rsid w:val="006D5C9E"/>
    <w:rsid w:val="006D5CA6"/>
    <w:rsid w:val="006D5CF4"/>
    <w:rsid w:val="006D5D00"/>
    <w:rsid w:val="006D5D01"/>
    <w:rsid w:val="006D5D76"/>
    <w:rsid w:val="006D5DBB"/>
    <w:rsid w:val="006D5DC2"/>
    <w:rsid w:val="006D5DDA"/>
    <w:rsid w:val="006D5EB3"/>
    <w:rsid w:val="006D5EE9"/>
    <w:rsid w:val="006D5F4D"/>
    <w:rsid w:val="006D5F68"/>
    <w:rsid w:val="006D5F8A"/>
    <w:rsid w:val="006D5F98"/>
    <w:rsid w:val="006D6026"/>
    <w:rsid w:val="006D6046"/>
    <w:rsid w:val="006D609F"/>
    <w:rsid w:val="006D60B3"/>
    <w:rsid w:val="006D60F4"/>
    <w:rsid w:val="006D6173"/>
    <w:rsid w:val="006D61EE"/>
    <w:rsid w:val="006D61F9"/>
    <w:rsid w:val="006D621D"/>
    <w:rsid w:val="006D6225"/>
    <w:rsid w:val="006D62D9"/>
    <w:rsid w:val="006D6300"/>
    <w:rsid w:val="006D6466"/>
    <w:rsid w:val="006D649C"/>
    <w:rsid w:val="006D64D9"/>
    <w:rsid w:val="006D64DB"/>
    <w:rsid w:val="006D64DC"/>
    <w:rsid w:val="006D6510"/>
    <w:rsid w:val="006D6516"/>
    <w:rsid w:val="006D651D"/>
    <w:rsid w:val="006D6521"/>
    <w:rsid w:val="006D653E"/>
    <w:rsid w:val="006D6544"/>
    <w:rsid w:val="006D6550"/>
    <w:rsid w:val="006D65F1"/>
    <w:rsid w:val="006D6609"/>
    <w:rsid w:val="006D660C"/>
    <w:rsid w:val="006D662F"/>
    <w:rsid w:val="006D664A"/>
    <w:rsid w:val="006D66B3"/>
    <w:rsid w:val="006D66E2"/>
    <w:rsid w:val="006D66F5"/>
    <w:rsid w:val="006D671F"/>
    <w:rsid w:val="006D674E"/>
    <w:rsid w:val="006D6783"/>
    <w:rsid w:val="006D67F1"/>
    <w:rsid w:val="006D67F8"/>
    <w:rsid w:val="006D6823"/>
    <w:rsid w:val="006D6849"/>
    <w:rsid w:val="006D6861"/>
    <w:rsid w:val="006D69AD"/>
    <w:rsid w:val="006D69B5"/>
    <w:rsid w:val="006D6A02"/>
    <w:rsid w:val="006D6A05"/>
    <w:rsid w:val="006D6A2B"/>
    <w:rsid w:val="006D6A50"/>
    <w:rsid w:val="006D6A55"/>
    <w:rsid w:val="006D6A5E"/>
    <w:rsid w:val="006D6A62"/>
    <w:rsid w:val="006D6A9C"/>
    <w:rsid w:val="006D6AB2"/>
    <w:rsid w:val="006D6AD9"/>
    <w:rsid w:val="006D6B03"/>
    <w:rsid w:val="006D6B14"/>
    <w:rsid w:val="006D6B26"/>
    <w:rsid w:val="006D6B6C"/>
    <w:rsid w:val="006D6BDC"/>
    <w:rsid w:val="006D6C0E"/>
    <w:rsid w:val="006D6C3E"/>
    <w:rsid w:val="006D6C96"/>
    <w:rsid w:val="006D6CCF"/>
    <w:rsid w:val="006D6D15"/>
    <w:rsid w:val="006D6D1D"/>
    <w:rsid w:val="006D6D2D"/>
    <w:rsid w:val="006D6D3F"/>
    <w:rsid w:val="006D6D46"/>
    <w:rsid w:val="006D6D95"/>
    <w:rsid w:val="006D6DD8"/>
    <w:rsid w:val="006D6DF6"/>
    <w:rsid w:val="006D6E0D"/>
    <w:rsid w:val="006D6E41"/>
    <w:rsid w:val="006D6EA3"/>
    <w:rsid w:val="006D704E"/>
    <w:rsid w:val="006D719C"/>
    <w:rsid w:val="006D71C3"/>
    <w:rsid w:val="006D725A"/>
    <w:rsid w:val="006D7285"/>
    <w:rsid w:val="006D7289"/>
    <w:rsid w:val="006D729E"/>
    <w:rsid w:val="006D72D1"/>
    <w:rsid w:val="006D732C"/>
    <w:rsid w:val="006D7341"/>
    <w:rsid w:val="006D73AF"/>
    <w:rsid w:val="006D73C5"/>
    <w:rsid w:val="006D73D1"/>
    <w:rsid w:val="006D73D9"/>
    <w:rsid w:val="006D73DA"/>
    <w:rsid w:val="006D73DB"/>
    <w:rsid w:val="006D73EA"/>
    <w:rsid w:val="006D742D"/>
    <w:rsid w:val="006D752D"/>
    <w:rsid w:val="006D7532"/>
    <w:rsid w:val="006D758F"/>
    <w:rsid w:val="006D75D0"/>
    <w:rsid w:val="006D75D2"/>
    <w:rsid w:val="006D75D9"/>
    <w:rsid w:val="006D7649"/>
    <w:rsid w:val="006D7699"/>
    <w:rsid w:val="006D7723"/>
    <w:rsid w:val="006D7745"/>
    <w:rsid w:val="006D776F"/>
    <w:rsid w:val="006D7781"/>
    <w:rsid w:val="006D77B4"/>
    <w:rsid w:val="006D77B5"/>
    <w:rsid w:val="006D783D"/>
    <w:rsid w:val="006D784B"/>
    <w:rsid w:val="006D784E"/>
    <w:rsid w:val="006D7871"/>
    <w:rsid w:val="006D7878"/>
    <w:rsid w:val="006D7890"/>
    <w:rsid w:val="006D78E2"/>
    <w:rsid w:val="006D791B"/>
    <w:rsid w:val="006D793B"/>
    <w:rsid w:val="006D793F"/>
    <w:rsid w:val="006D7984"/>
    <w:rsid w:val="006D7991"/>
    <w:rsid w:val="006D79DB"/>
    <w:rsid w:val="006D79EF"/>
    <w:rsid w:val="006D7A76"/>
    <w:rsid w:val="006D7AE9"/>
    <w:rsid w:val="006D7B1A"/>
    <w:rsid w:val="006D7B43"/>
    <w:rsid w:val="006D7B6C"/>
    <w:rsid w:val="006D7B7A"/>
    <w:rsid w:val="006D7BF0"/>
    <w:rsid w:val="006D7C14"/>
    <w:rsid w:val="006D7CD3"/>
    <w:rsid w:val="006D7D51"/>
    <w:rsid w:val="006D7D62"/>
    <w:rsid w:val="006D7D73"/>
    <w:rsid w:val="006D7D8D"/>
    <w:rsid w:val="006D7DD1"/>
    <w:rsid w:val="006D7DD9"/>
    <w:rsid w:val="006D7EA9"/>
    <w:rsid w:val="006D7F3B"/>
    <w:rsid w:val="006D7FD3"/>
    <w:rsid w:val="006E0003"/>
    <w:rsid w:val="006E000A"/>
    <w:rsid w:val="006E0017"/>
    <w:rsid w:val="006E0074"/>
    <w:rsid w:val="006E007F"/>
    <w:rsid w:val="006E0085"/>
    <w:rsid w:val="006E0091"/>
    <w:rsid w:val="006E0099"/>
    <w:rsid w:val="006E0141"/>
    <w:rsid w:val="006E01F3"/>
    <w:rsid w:val="006E0227"/>
    <w:rsid w:val="006E02AC"/>
    <w:rsid w:val="006E02CC"/>
    <w:rsid w:val="006E02E4"/>
    <w:rsid w:val="006E02E6"/>
    <w:rsid w:val="006E03AC"/>
    <w:rsid w:val="006E03EE"/>
    <w:rsid w:val="006E0443"/>
    <w:rsid w:val="006E0467"/>
    <w:rsid w:val="006E04D3"/>
    <w:rsid w:val="006E0502"/>
    <w:rsid w:val="006E0504"/>
    <w:rsid w:val="006E0511"/>
    <w:rsid w:val="006E05C2"/>
    <w:rsid w:val="006E05FC"/>
    <w:rsid w:val="006E0618"/>
    <w:rsid w:val="006E062B"/>
    <w:rsid w:val="006E0650"/>
    <w:rsid w:val="006E0664"/>
    <w:rsid w:val="006E0681"/>
    <w:rsid w:val="006E068B"/>
    <w:rsid w:val="006E0708"/>
    <w:rsid w:val="006E070E"/>
    <w:rsid w:val="006E07C2"/>
    <w:rsid w:val="006E07D3"/>
    <w:rsid w:val="006E07E8"/>
    <w:rsid w:val="006E07F7"/>
    <w:rsid w:val="006E08B1"/>
    <w:rsid w:val="006E08E4"/>
    <w:rsid w:val="006E0909"/>
    <w:rsid w:val="006E091D"/>
    <w:rsid w:val="006E0A58"/>
    <w:rsid w:val="006E0ACB"/>
    <w:rsid w:val="006E0B08"/>
    <w:rsid w:val="006E0B3B"/>
    <w:rsid w:val="006E0B7E"/>
    <w:rsid w:val="006E0BB1"/>
    <w:rsid w:val="006E0BDC"/>
    <w:rsid w:val="006E0BFD"/>
    <w:rsid w:val="006E0C28"/>
    <w:rsid w:val="006E0C35"/>
    <w:rsid w:val="006E0C9C"/>
    <w:rsid w:val="006E0CAD"/>
    <w:rsid w:val="006E0D0C"/>
    <w:rsid w:val="006E0D24"/>
    <w:rsid w:val="006E0D3C"/>
    <w:rsid w:val="006E0D8B"/>
    <w:rsid w:val="006E0DAC"/>
    <w:rsid w:val="006E0DB6"/>
    <w:rsid w:val="006E0DD7"/>
    <w:rsid w:val="006E0DFF"/>
    <w:rsid w:val="006E0E4F"/>
    <w:rsid w:val="006E0E9C"/>
    <w:rsid w:val="006E0ED5"/>
    <w:rsid w:val="006E0F9C"/>
    <w:rsid w:val="006E1054"/>
    <w:rsid w:val="006E10BA"/>
    <w:rsid w:val="006E10BD"/>
    <w:rsid w:val="006E10C8"/>
    <w:rsid w:val="006E1114"/>
    <w:rsid w:val="006E123A"/>
    <w:rsid w:val="006E124B"/>
    <w:rsid w:val="006E124E"/>
    <w:rsid w:val="006E1253"/>
    <w:rsid w:val="006E1272"/>
    <w:rsid w:val="006E12D6"/>
    <w:rsid w:val="006E12F5"/>
    <w:rsid w:val="006E132C"/>
    <w:rsid w:val="006E13B9"/>
    <w:rsid w:val="006E13BF"/>
    <w:rsid w:val="006E14C1"/>
    <w:rsid w:val="006E151D"/>
    <w:rsid w:val="006E1539"/>
    <w:rsid w:val="006E1551"/>
    <w:rsid w:val="006E159C"/>
    <w:rsid w:val="006E15D5"/>
    <w:rsid w:val="006E15D8"/>
    <w:rsid w:val="006E1629"/>
    <w:rsid w:val="006E167D"/>
    <w:rsid w:val="006E1710"/>
    <w:rsid w:val="006E1716"/>
    <w:rsid w:val="006E17B6"/>
    <w:rsid w:val="006E17BB"/>
    <w:rsid w:val="006E17BE"/>
    <w:rsid w:val="006E17FA"/>
    <w:rsid w:val="006E1834"/>
    <w:rsid w:val="006E18C1"/>
    <w:rsid w:val="006E18D5"/>
    <w:rsid w:val="006E1936"/>
    <w:rsid w:val="006E19CE"/>
    <w:rsid w:val="006E1A07"/>
    <w:rsid w:val="006E1A5B"/>
    <w:rsid w:val="006E1A68"/>
    <w:rsid w:val="006E1A7D"/>
    <w:rsid w:val="006E1AA9"/>
    <w:rsid w:val="006E1AAB"/>
    <w:rsid w:val="006E1AAE"/>
    <w:rsid w:val="006E1AB4"/>
    <w:rsid w:val="006E1AD4"/>
    <w:rsid w:val="006E1AE0"/>
    <w:rsid w:val="006E1AE3"/>
    <w:rsid w:val="006E1B26"/>
    <w:rsid w:val="006E1B5B"/>
    <w:rsid w:val="006E1B62"/>
    <w:rsid w:val="006E1BA1"/>
    <w:rsid w:val="006E1C1B"/>
    <w:rsid w:val="006E1CBD"/>
    <w:rsid w:val="006E1CD5"/>
    <w:rsid w:val="006E1D17"/>
    <w:rsid w:val="006E1D2C"/>
    <w:rsid w:val="006E1DFE"/>
    <w:rsid w:val="006E1E0E"/>
    <w:rsid w:val="006E1E82"/>
    <w:rsid w:val="006E1E8C"/>
    <w:rsid w:val="006E1F7D"/>
    <w:rsid w:val="006E1F89"/>
    <w:rsid w:val="006E1FB5"/>
    <w:rsid w:val="006E1FD7"/>
    <w:rsid w:val="006E2006"/>
    <w:rsid w:val="006E201C"/>
    <w:rsid w:val="006E203F"/>
    <w:rsid w:val="006E205E"/>
    <w:rsid w:val="006E2071"/>
    <w:rsid w:val="006E208F"/>
    <w:rsid w:val="006E20AF"/>
    <w:rsid w:val="006E2118"/>
    <w:rsid w:val="006E2186"/>
    <w:rsid w:val="006E21E2"/>
    <w:rsid w:val="006E221A"/>
    <w:rsid w:val="006E2243"/>
    <w:rsid w:val="006E224A"/>
    <w:rsid w:val="006E2268"/>
    <w:rsid w:val="006E2345"/>
    <w:rsid w:val="006E23A0"/>
    <w:rsid w:val="006E23CC"/>
    <w:rsid w:val="006E2422"/>
    <w:rsid w:val="006E243C"/>
    <w:rsid w:val="006E2458"/>
    <w:rsid w:val="006E2498"/>
    <w:rsid w:val="006E249C"/>
    <w:rsid w:val="006E24D9"/>
    <w:rsid w:val="006E24DC"/>
    <w:rsid w:val="006E2570"/>
    <w:rsid w:val="006E25B8"/>
    <w:rsid w:val="006E25C7"/>
    <w:rsid w:val="006E2629"/>
    <w:rsid w:val="006E266B"/>
    <w:rsid w:val="006E268A"/>
    <w:rsid w:val="006E26BE"/>
    <w:rsid w:val="006E272F"/>
    <w:rsid w:val="006E2760"/>
    <w:rsid w:val="006E2774"/>
    <w:rsid w:val="006E2791"/>
    <w:rsid w:val="006E27C8"/>
    <w:rsid w:val="006E27D1"/>
    <w:rsid w:val="006E27E7"/>
    <w:rsid w:val="006E2826"/>
    <w:rsid w:val="006E2829"/>
    <w:rsid w:val="006E284F"/>
    <w:rsid w:val="006E285A"/>
    <w:rsid w:val="006E2875"/>
    <w:rsid w:val="006E2998"/>
    <w:rsid w:val="006E29C7"/>
    <w:rsid w:val="006E29CA"/>
    <w:rsid w:val="006E29F8"/>
    <w:rsid w:val="006E2A18"/>
    <w:rsid w:val="006E2B00"/>
    <w:rsid w:val="006E2B01"/>
    <w:rsid w:val="006E2B3F"/>
    <w:rsid w:val="006E2B5A"/>
    <w:rsid w:val="006E2B85"/>
    <w:rsid w:val="006E2C06"/>
    <w:rsid w:val="006E2C3A"/>
    <w:rsid w:val="006E2C5A"/>
    <w:rsid w:val="006E2C66"/>
    <w:rsid w:val="006E2C6B"/>
    <w:rsid w:val="006E2CC6"/>
    <w:rsid w:val="006E2D1C"/>
    <w:rsid w:val="006E2D39"/>
    <w:rsid w:val="006E2DF1"/>
    <w:rsid w:val="006E2E10"/>
    <w:rsid w:val="006E2E7C"/>
    <w:rsid w:val="006E2E89"/>
    <w:rsid w:val="006E2EF6"/>
    <w:rsid w:val="006E2F21"/>
    <w:rsid w:val="006E2FA9"/>
    <w:rsid w:val="006E2FE0"/>
    <w:rsid w:val="006E2FE2"/>
    <w:rsid w:val="006E307E"/>
    <w:rsid w:val="006E30F2"/>
    <w:rsid w:val="006E3101"/>
    <w:rsid w:val="006E3123"/>
    <w:rsid w:val="006E3134"/>
    <w:rsid w:val="006E3185"/>
    <w:rsid w:val="006E31A1"/>
    <w:rsid w:val="006E31A2"/>
    <w:rsid w:val="006E31C3"/>
    <w:rsid w:val="006E321D"/>
    <w:rsid w:val="006E3286"/>
    <w:rsid w:val="006E32B5"/>
    <w:rsid w:val="006E32E1"/>
    <w:rsid w:val="006E32F2"/>
    <w:rsid w:val="006E32FC"/>
    <w:rsid w:val="006E331F"/>
    <w:rsid w:val="006E3371"/>
    <w:rsid w:val="006E3373"/>
    <w:rsid w:val="006E3388"/>
    <w:rsid w:val="006E33C7"/>
    <w:rsid w:val="006E33D1"/>
    <w:rsid w:val="006E33D3"/>
    <w:rsid w:val="006E33F1"/>
    <w:rsid w:val="006E3432"/>
    <w:rsid w:val="006E347E"/>
    <w:rsid w:val="006E34C7"/>
    <w:rsid w:val="006E3503"/>
    <w:rsid w:val="006E3535"/>
    <w:rsid w:val="006E3549"/>
    <w:rsid w:val="006E3565"/>
    <w:rsid w:val="006E3588"/>
    <w:rsid w:val="006E3594"/>
    <w:rsid w:val="006E35E1"/>
    <w:rsid w:val="006E360C"/>
    <w:rsid w:val="006E3646"/>
    <w:rsid w:val="006E369C"/>
    <w:rsid w:val="006E369E"/>
    <w:rsid w:val="006E36D9"/>
    <w:rsid w:val="006E36F2"/>
    <w:rsid w:val="006E3764"/>
    <w:rsid w:val="006E3769"/>
    <w:rsid w:val="006E376E"/>
    <w:rsid w:val="006E3798"/>
    <w:rsid w:val="006E37AF"/>
    <w:rsid w:val="006E3905"/>
    <w:rsid w:val="006E3912"/>
    <w:rsid w:val="006E3920"/>
    <w:rsid w:val="006E3977"/>
    <w:rsid w:val="006E39AC"/>
    <w:rsid w:val="006E3A16"/>
    <w:rsid w:val="006E3A71"/>
    <w:rsid w:val="006E3A77"/>
    <w:rsid w:val="006E3AC3"/>
    <w:rsid w:val="006E3ACA"/>
    <w:rsid w:val="006E3ADE"/>
    <w:rsid w:val="006E3B54"/>
    <w:rsid w:val="006E3B6B"/>
    <w:rsid w:val="006E3C04"/>
    <w:rsid w:val="006E3C42"/>
    <w:rsid w:val="006E3C53"/>
    <w:rsid w:val="006E3CDA"/>
    <w:rsid w:val="006E3D0E"/>
    <w:rsid w:val="006E3D3A"/>
    <w:rsid w:val="006E3D5C"/>
    <w:rsid w:val="006E3E83"/>
    <w:rsid w:val="006E3F07"/>
    <w:rsid w:val="006E3F09"/>
    <w:rsid w:val="006E3F0A"/>
    <w:rsid w:val="006E3F21"/>
    <w:rsid w:val="006E3FC9"/>
    <w:rsid w:val="006E405B"/>
    <w:rsid w:val="006E406C"/>
    <w:rsid w:val="006E40D8"/>
    <w:rsid w:val="006E40F9"/>
    <w:rsid w:val="006E411F"/>
    <w:rsid w:val="006E4137"/>
    <w:rsid w:val="006E4189"/>
    <w:rsid w:val="006E41BF"/>
    <w:rsid w:val="006E4258"/>
    <w:rsid w:val="006E425D"/>
    <w:rsid w:val="006E428C"/>
    <w:rsid w:val="006E4298"/>
    <w:rsid w:val="006E432B"/>
    <w:rsid w:val="006E43C9"/>
    <w:rsid w:val="006E43E9"/>
    <w:rsid w:val="006E4459"/>
    <w:rsid w:val="006E4508"/>
    <w:rsid w:val="006E4602"/>
    <w:rsid w:val="006E4612"/>
    <w:rsid w:val="006E462A"/>
    <w:rsid w:val="006E46A5"/>
    <w:rsid w:val="006E46C7"/>
    <w:rsid w:val="006E4745"/>
    <w:rsid w:val="006E475C"/>
    <w:rsid w:val="006E4787"/>
    <w:rsid w:val="006E47A4"/>
    <w:rsid w:val="006E47BA"/>
    <w:rsid w:val="006E47F1"/>
    <w:rsid w:val="006E47F4"/>
    <w:rsid w:val="006E484C"/>
    <w:rsid w:val="006E488B"/>
    <w:rsid w:val="006E48D7"/>
    <w:rsid w:val="006E494A"/>
    <w:rsid w:val="006E4950"/>
    <w:rsid w:val="006E4990"/>
    <w:rsid w:val="006E4997"/>
    <w:rsid w:val="006E49A7"/>
    <w:rsid w:val="006E4A2C"/>
    <w:rsid w:val="006E4A67"/>
    <w:rsid w:val="006E4A8A"/>
    <w:rsid w:val="006E4AB3"/>
    <w:rsid w:val="006E4B30"/>
    <w:rsid w:val="006E4B99"/>
    <w:rsid w:val="006E4BBE"/>
    <w:rsid w:val="006E4C16"/>
    <w:rsid w:val="006E4C4B"/>
    <w:rsid w:val="006E4CAD"/>
    <w:rsid w:val="006E4D61"/>
    <w:rsid w:val="006E4DA0"/>
    <w:rsid w:val="006E4DB0"/>
    <w:rsid w:val="006E4E21"/>
    <w:rsid w:val="006E4ECD"/>
    <w:rsid w:val="006E4ED9"/>
    <w:rsid w:val="006E4EE4"/>
    <w:rsid w:val="006E4F56"/>
    <w:rsid w:val="006E4F73"/>
    <w:rsid w:val="006E4FBD"/>
    <w:rsid w:val="006E509E"/>
    <w:rsid w:val="006E50BE"/>
    <w:rsid w:val="006E50FB"/>
    <w:rsid w:val="006E511D"/>
    <w:rsid w:val="006E516A"/>
    <w:rsid w:val="006E517F"/>
    <w:rsid w:val="006E51BD"/>
    <w:rsid w:val="006E527C"/>
    <w:rsid w:val="006E52C7"/>
    <w:rsid w:val="006E5353"/>
    <w:rsid w:val="006E53DB"/>
    <w:rsid w:val="006E53DE"/>
    <w:rsid w:val="006E53FB"/>
    <w:rsid w:val="006E5403"/>
    <w:rsid w:val="006E5418"/>
    <w:rsid w:val="006E5425"/>
    <w:rsid w:val="006E5449"/>
    <w:rsid w:val="006E5463"/>
    <w:rsid w:val="006E5493"/>
    <w:rsid w:val="006E54A7"/>
    <w:rsid w:val="006E54BA"/>
    <w:rsid w:val="006E54CB"/>
    <w:rsid w:val="006E54CF"/>
    <w:rsid w:val="006E54E3"/>
    <w:rsid w:val="006E5502"/>
    <w:rsid w:val="006E5533"/>
    <w:rsid w:val="006E559F"/>
    <w:rsid w:val="006E55F6"/>
    <w:rsid w:val="006E565F"/>
    <w:rsid w:val="006E5660"/>
    <w:rsid w:val="006E56AC"/>
    <w:rsid w:val="006E56FB"/>
    <w:rsid w:val="006E56FD"/>
    <w:rsid w:val="006E575A"/>
    <w:rsid w:val="006E5771"/>
    <w:rsid w:val="006E5798"/>
    <w:rsid w:val="006E5800"/>
    <w:rsid w:val="006E583C"/>
    <w:rsid w:val="006E5878"/>
    <w:rsid w:val="006E5887"/>
    <w:rsid w:val="006E58EF"/>
    <w:rsid w:val="006E5907"/>
    <w:rsid w:val="006E5932"/>
    <w:rsid w:val="006E59A1"/>
    <w:rsid w:val="006E59BF"/>
    <w:rsid w:val="006E59DD"/>
    <w:rsid w:val="006E59F1"/>
    <w:rsid w:val="006E5A0F"/>
    <w:rsid w:val="006E5A19"/>
    <w:rsid w:val="006E5A4C"/>
    <w:rsid w:val="006E5AAE"/>
    <w:rsid w:val="006E5AAF"/>
    <w:rsid w:val="006E5AB6"/>
    <w:rsid w:val="006E5B85"/>
    <w:rsid w:val="006E5BB9"/>
    <w:rsid w:val="006E5C49"/>
    <w:rsid w:val="006E5C4C"/>
    <w:rsid w:val="006E5C62"/>
    <w:rsid w:val="006E5C82"/>
    <w:rsid w:val="006E5C8C"/>
    <w:rsid w:val="006E5CBE"/>
    <w:rsid w:val="006E5D74"/>
    <w:rsid w:val="006E5D79"/>
    <w:rsid w:val="006E5E0C"/>
    <w:rsid w:val="006E5E30"/>
    <w:rsid w:val="006E5E4E"/>
    <w:rsid w:val="006E5E6D"/>
    <w:rsid w:val="006E5EA9"/>
    <w:rsid w:val="006E5EFE"/>
    <w:rsid w:val="006E5F4F"/>
    <w:rsid w:val="006E5F91"/>
    <w:rsid w:val="006E5FE3"/>
    <w:rsid w:val="006E603F"/>
    <w:rsid w:val="006E6050"/>
    <w:rsid w:val="006E6084"/>
    <w:rsid w:val="006E6088"/>
    <w:rsid w:val="006E60A2"/>
    <w:rsid w:val="006E6193"/>
    <w:rsid w:val="006E61AE"/>
    <w:rsid w:val="006E61D9"/>
    <w:rsid w:val="006E61F4"/>
    <w:rsid w:val="006E6207"/>
    <w:rsid w:val="006E6277"/>
    <w:rsid w:val="006E631F"/>
    <w:rsid w:val="006E63B3"/>
    <w:rsid w:val="006E63DC"/>
    <w:rsid w:val="006E6411"/>
    <w:rsid w:val="006E643B"/>
    <w:rsid w:val="006E64D4"/>
    <w:rsid w:val="006E64F1"/>
    <w:rsid w:val="006E64F5"/>
    <w:rsid w:val="006E6527"/>
    <w:rsid w:val="006E6538"/>
    <w:rsid w:val="006E6539"/>
    <w:rsid w:val="006E6570"/>
    <w:rsid w:val="006E65A2"/>
    <w:rsid w:val="006E65A5"/>
    <w:rsid w:val="006E65A6"/>
    <w:rsid w:val="006E65FA"/>
    <w:rsid w:val="006E6629"/>
    <w:rsid w:val="006E6668"/>
    <w:rsid w:val="006E669E"/>
    <w:rsid w:val="006E66A9"/>
    <w:rsid w:val="006E66C2"/>
    <w:rsid w:val="006E66F2"/>
    <w:rsid w:val="006E6789"/>
    <w:rsid w:val="006E678F"/>
    <w:rsid w:val="006E680C"/>
    <w:rsid w:val="006E684F"/>
    <w:rsid w:val="006E687D"/>
    <w:rsid w:val="006E689D"/>
    <w:rsid w:val="006E68A9"/>
    <w:rsid w:val="006E693B"/>
    <w:rsid w:val="006E6945"/>
    <w:rsid w:val="006E694D"/>
    <w:rsid w:val="006E694E"/>
    <w:rsid w:val="006E6991"/>
    <w:rsid w:val="006E69B6"/>
    <w:rsid w:val="006E69BD"/>
    <w:rsid w:val="006E69D5"/>
    <w:rsid w:val="006E6A03"/>
    <w:rsid w:val="006E6A3E"/>
    <w:rsid w:val="006E6A79"/>
    <w:rsid w:val="006E6AAC"/>
    <w:rsid w:val="006E6ABD"/>
    <w:rsid w:val="006E6AF3"/>
    <w:rsid w:val="006E6B62"/>
    <w:rsid w:val="006E6B64"/>
    <w:rsid w:val="006E6BA1"/>
    <w:rsid w:val="006E6BAE"/>
    <w:rsid w:val="006E6C27"/>
    <w:rsid w:val="006E6C4A"/>
    <w:rsid w:val="006E6C54"/>
    <w:rsid w:val="006E6C59"/>
    <w:rsid w:val="006E6D0A"/>
    <w:rsid w:val="006E6E7C"/>
    <w:rsid w:val="006E6EA3"/>
    <w:rsid w:val="006E6ECE"/>
    <w:rsid w:val="006E6F4B"/>
    <w:rsid w:val="006E6F86"/>
    <w:rsid w:val="006E6FA0"/>
    <w:rsid w:val="006E6FC7"/>
    <w:rsid w:val="006E700B"/>
    <w:rsid w:val="006E7038"/>
    <w:rsid w:val="006E703A"/>
    <w:rsid w:val="006E706F"/>
    <w:rsid w:val="006E70FE"/>
    <w:rsid w:val="006E7149"/>
    <w:rsid w:val="006E71B5"/>
    <w:rsid w:val="006E71CF"/>
    <w:rsid w:val="006E7218"/>
    <w:rsid w:val="006E7262"/>
    <w:rsid w:val="006E7266"/>
    <w:rsid w:val="006E7276"/>
    <w:rsid w:val="006E72E7"/>
    <w:rsid w:val="006E72F4"/>
    <w:rsid w:val="006E731B"/>
    <w:rsid w:val="006E73B8"/>
    <w:rsid w:val="006E73C5"/>
    <w:rsid w:val="006E73DF"/>
    <w:rsid w:val="006E74B4"/>
    <w:rsid w:val="006E74F4"/>
    <w:rsid w:val="006E74FF"/>
    <w:rsid w:val="006E7501"/>
    <w:rsid w:val="006E7577"/>
    <w:rsid w:val="006E75E5"/>
    <w:rsid w:val="006E765A"/>
    <w:rsid w:val="006E76BD"/>
    <w:rsid w:val="006E76EA"/>
    <w:rsid w:val="006E7710"/>
    <w:rsid w:val="006E7724"/>
    <w:rsid w:val="006E7745"/>
    <w:rsid w:val="006E77A8"/>
    <w:rsid w:val="006E77FA"/>
    <w:rsid w:val="006E7825"/>
    <w:rsid w:val="006E7828"/>
    <w:rsid w:val="006E787D"/>
    <w:rsid w:val="006E7897"/>
    <w:rsid w:val="006E78A7"/>
    <w:rsid w:val="006E78BE"/>
    <w:rsid w:val="006E78E0"/>
    <w:rsid w:val="006E7922"/>
    <w:rsid w:val="006E7923"/>
    <w:rsid w:val="006E797A"/>
    <w:rsid w:val="006E7985"/>
    <w:rsid w:val="006E79AD"/>
    <w:rsid w:val="006E79EC"/>
    <w:rsid w:val="006E79F9"/>
    <w:rsid w:val="006E79FA"/>
    <w:rsid w:val="006E7A2F"/>
    <w:rsid w:val="006E7A30"/>
    <w:rsid w:val="006E7A62"/>
    <w:rsid w:val="006E7A94"/>
    <w:rsid w:val="006E7AA5"/>
    <w:rsid w:val="006E7ADD"/>
    <w:rsid w:val="006E7B07"/>
    <w:rsid w:val="006E7B31"/>
    <w:rsid w:val="006E7B52"/>
    <w:rsid w:val="006E7BF3"/>
    <w:rsid w:val="006E7BF7"/>
    <w:rsid w:val="006E7C14"/>
    <w:rsid w:val="006E7C16"/>
    <w:rsid w:val="006E7C6F"/>
    <w:rsid w:val="006E7CEF"/>
    <w:rsid w:val="006E7D1C"/>
    <w:rsid w:val="006E7DC7"/>
    <w:rsid w:val="006E7E17"/>
    <w:rsid w:val="006E7E48"/>
    <w:rsid w:val="006E7E7F"/>
    <w:rsid w:val="006E7EB2"/>
    <w:rsid w:val="006E7EB4"/>
    <w:rsid w:val="006E7F52"/>
    <w:rsid w:val="006E7F59"/>
    <w:rsid w:val="006E7FEC"/>
    <w:rsid w:val="006F00FE"/>
    <w:rsid w:val="006F0149"/>
    <w:rsid w:val="006F01C9"/>
    <w:rsid w:val="006F0212"/>
    <w:rsid w:val="006F0248"/>
    <w:rsid w:val="006F027F"/>
    <w:rsid w:val="006F032B"/>
    <w:rsid w:val="006F0365"/>
    <w:rsid w:val="006F039E"/>
    <w:rsid w:val="006F040A"/>
    <w:rsid w:val="006F0413"/>
    <w:rsid w:val="006F0496"/>
    <w:rsid w:val="006F04AF"/>
    <w:rsid w:val="006F04CB"/>
    <w:rsid w:val="006F0554"/>
    <w:rsid w:val="006F060C"/>
    <w:rsid w:val="006F0626"/>
    <w:rsid w:val="006F06DA"/>
    <w:rsid w:val="006F072C"/>
    <w:rsid w:val="006F0731"/>
    <w:rsid w:val="006F0753"/>
    <w:rsid w:val="006F075D"/>
    <w:rsid w:val="006F0761"/>
    <w:rsid w:val="006F0779"/>
    <w:rsid w:val="006F07DB"/>
    <w:rsid w:val="006F07F4"/>
    <w:rsid w:val="006F0857"/>
    <w:rsid w:val="006F086A"/>
    <w:rsid w:val="006F08E4"/>
    <w:rsid w:val="006F08FE"/>
    <w:rsid w:val="006F0909"/>
    <w:rsid w:val="006F094A"/>
    <w:rsid w:val="006F095C"/>
    <w:rsid w:val="006F097C"/>
    <w:rsid w:val="006F0980"/>
    <w:rsid w:val="006F0A1E"/>
    <w:rsid w:val="006F0AA7"/>
    <w:rsid w:val="006F0AC2"/>
    <w:rsid w:val="006F0AF1"/>
    <w:rsid w:val="006F0B51"/>
    <w:rsid w:val="006F0BDD"/>
    <w:rsid w:val="006F0C05"/>
    <w:rsid w:val="006F0C4B"/>
    <w:rsid w:val="006F0C8D"/>
    <w:rsid w:val="006F0CD6"/>
    <w:rsid w:val="006F0D09"/>
    <w:rsid w:val="006F0D9A"/>
    <w:rsid w:val="006F0DE9"/>
    <w:rsid w:val="006F0E80"/>
    <w:rsid w:val="006F0E92"/>
    <w:rsid w:val="006F0EA5"/>
    <w:rsid w:val="006F0EAB"/>
    <w:rsid w:val="006F0F0B"/>
    <w:rsid w:val="006F0F39"/>
    <w:rsid w:val="006F0F7E"/>
    <w:rsid w:val="006F0FCC"/>
    <w:rsid w:val="006F0FEF"/>
    <w:rsid w:val="006F1058"/>
    <w:rsid w:val="006F1164"/>
    <w:rsid w:val="006F1180"/>
    <w:rsid w:val="006F11C5"/>
    <w:rsid w:val="006F11DD"/>
    <w:rsid w:val="006F1216"/>
    <w:rsid w:val="006F122E"/>
    <w:rsid w:val="006F134F"/>
    <w:rsid w:val="006F1379"/>
    <w:rsid w:val="006F13D1"/>
    <w:rsid w:val="006F1468"/>
    <w:rsid w:val="006F1507"/>
    <w:rsid w:val="006F1510"/>
    <w:rsid w:val="006F1523"/>
    <w:rsid w:val="006F152B"/>
    <w:rsid w:val="006F1552"/>
    <w:rsid w:val="006F159D"/>
    <w:rsid w:val="006F1609"/>
    <w:rsid w:val="006F166F"/>
    <w:rsid w:val="006F16A0"/>
    <w:rsid w:val="006F16EF"/>
    <w:rsid w:val="006F16F6"/>
    <w:rsid w:val="006F1732"/>
    <w:rsid w:val="006F1749"/>
    <w:rsid w:val="006F17B5"/>
    <w:rsid w:val="006F17CC"/>
    <w:rsid w:val="006F17CD"/>
    <w:rsid w:val="006F17DE"/>
    <w:rsid w:val="006F181B"/>
    <w:rsid w:val="006F181E"/>
    <w:rsid w:val="006F185F"/>
    <w:rsid w:val="006F1885"/>
    <w:rsid w:val="006F18BB"/>
    <w:rsid w:val="006F18D2"/>
    <w:rsid w:val="006F1923"/>
    <w:rsid w:val="006F1966"/>
    <w:rsid w:val="006F199E"/>
    <w:rsid w:val="006F19C1"/>
    <w:rsid w:val="006F19F2"/>
    <w:rsid w:val="006F19F5"/>
    <w:rsid w:val="006F1A47"/>
    <w:rsid w:val="006F1AB0"/>
    <w:rsid w:val="006F1AB6"/>
    <w:rsid w:val="006F1AE2"/>
    <w:rsid w:val="006F1AFF"/>
    <w:rsid w:val="006F1B3C"/>
    <w:rsid w:val="006F1B88"/>
    <w:rsid w:val="006F1BA9"/>
    <w:rsid w:val="006F1BAA"/>
    <w:rsid w:val="006F1C9A"/>
    <w:rsid w:val="006F1CB0"/>
    <w:rsid w:val="006F1CC4"/>
    <w:rsid w:val="006F1D3F"/>
    <w:rsid w:val="006F1D50"/>
    <w:rsid w:val="006F1D85"/>
    <w:rsid w:val="006F1D8A"/>
    <w:rsid w:val="006F1D97"/>
    <w:rsid w:val="006F1EA4"/>
    <w:rsid w:val="006F1EDA"/>
    <w:rsid w:val="006F1EED"/>
    <w:rsid w:val="006F1EEF"/>
    <w:rsid w:val="006F20BA"/>
    <w:rsid w:val="006F20EB"/>
    <w:rsid w:val="006F210F"/>
    <w:rsid w:val="006F2174"/>
    <w:rsid w:val="006F218B"/>
    <w:rsid w:val="006F22B1"/>
    <w:rsid w:val="006F22D4"/>
    <w:rsid w:val="006F22F9"/>
    <w:rsid w:val="006F2303"/>
    <w:rsid w:val="006F2312"/>
    <w:rsid w:val="006F2332"/>
    <w:rsid w:val="006F2333"/>
    <w:rsid w:val="006F23A4"/>
    <w:rsid w:val="006F23D7"/>
    <w:rsid w:val="006F23EA"/>
    <w:rsid w:val="006F2447"/>
    <w:rsid w:val="006F2501"/>
    <w:rsid w:val="006F2538"/>
    <w:rsid w:val="006F2541"/>
    <w:rsid w:val="006F2573"/>
    <w:rsid w:val="006F25E9"/>
    <w:rsid w:val="006F263C"/>
    <w:rsid w:val="006F2688"/>
    <w:rsid w:val="006F26F6"/>
    <w:rsid w:val="006F2790"/>
    <w:rsid w:val="006F2796"/>
    <w:rsid w:val="006F27A6"/>
    <w:rsid w:val="006F27AC"/>
    <w:rsid w:val="006F27CD"/>
    <w:rsid w:val="006F27EC"/>
    <w:rsid w:val="006F28B0"/>
    <w:rsid w:val="006F28E0"/>
    <w:rsid w:val="006F290A"/>
    <w:rsid w:val="006F295A"/>
    <w:rsid w:val="006F2988"/>
    <w:rsid w:val="006F29A7"/>
    <w:rsid w:val="006F29F3"/>
    <w:rsid w:val="006F2A20"/>
    <w:rsid w:val="006F2A25"/>
    <w:rsid w:val="006F2A2D"/>
    <w:rsid w:val="006F2AED"/>
    <w:rsid w:val="006F2B5A"/>
    <w:rsid w:val="006F2B70"/>
    <w:rsid w:val="006F2B7C"/>
    <w:rsid w:val="006F2B8B"/>
    <w:rsid w:val="006F2BD6"/>
    <w:rsid w:val="006F2C40"/>
    <w:rsid w:val="006F2CA2"/>
    <w:rsid w:val="006F2E0C"/>
    <w:rsid w:val="006F2E64"/>
    <w:rsid w:val="006F2E9E"/>
    <w:rsid w:val="006F2EC8"/>
    <w:rsid w:val="006F2F3F"/>
    <w:rsid w:val="006F2F8C"/>
    <w:rsid w:val="006F2FA9"/>
    <w:rsid w:val="006F2FD2"/>
    <w:rsid w:val="006F2FE2"/>
    <w:rsid w:val="006F2FEE"/>
    <w:rsid w:val="006F3064"/>
    <w:rsid w:val="006F31D0"/>
    <w:rsid w:val="006F3229"/>
    <w:rsid w:val="006F3282"/>
    <w:rsid w:val="006F32AC"/>
    <w:rsid w:val="006F32F8"/>
    <w:rsid w:val="006F3318"/>
    <w:rsid w:val="006F332D"/>
    <w:rsid w:val="006F33B7"/>
    <w:rsid w:val="006F33B9"/>
    <w:rsid w:val="006F33C7"/>
    <w:rsid w:val="006F33DD"/>
    <w:rsid w:val="006F34BB"/>
    <w:rsid w:val="006F351B"/>
    <w:rsid w:val="006F357E"/>
    <w:rsid w:val="006F35F2"/>
    <w:rsid w:val="006F3614"/>
    <w:rsid w:val="006F36D2"/>
    <w:rsid w:val="006F36E6"/>
    <w:rsid w:val="006F372C"/>
    <w:rsid w:val="006F3731"/>
    <w:rsid w:val="006F37C6"/>
    <w:rsid w:val="006F37DD"/>
    <w:rsid w:val="006F386E"/>
    <w:rsid w:val="006F388C"/>
    <w:rsid w:val="006F38C2"/>
    <w:rsid w:val="006F38EA"/>
    <w:rsid w:val="006F390A"/>
    <w:rsid w:val="006F3972"/>
    <w:rsid w:val="006F399D"/>
    <w:rsid w:val="006F39B2"/>
    <w:rsid w:val="006F3A10"/>
    <w:rsid w:val="006F3A4D"/>
    <w:rsid w:val="006F3A6E"/>
    <w:rsid w:val="006F3BB4"/>
    <w:rsid w:val="006F3BD7"/>
    <w:rsid w:val="006F3BF1"/>
    <w:rsid w:val="006F3C6F"/>
    <w:rsid w:val="006F3C76"/>
    <w:rsid w:val="006F3C7A"/>
    <w:rsid w:val="006F3C8F"/>
    <w:rsid w:val="006F3CF3"/>
    <w:rsid w:val="006F3D15"/>
    <w:rsid w:val="006F3D43"/>
    <w:rsid w:val="006F3D4F"/>
    <w:rsid w:val="006F3D52"/>
    <w:rsid w:val="006F3D56"/>
    <w:rsid w:val="006F3D76"/>
    <w:rsid w:val="006F3E42"/>
    <w:rsid w:val="006F3E81"/>
    <w:rsid w:val="006F3E9B"/>
    <w:rsid w:val="006F3EC1"/>
    <w:rsid w:val="006F3F53"/>
    <w:rsid w:val="006F3F9B"/>
    <w:rsid w:val="006F3FA9"/>
    <w:rsid w:val="006F3FB3"/>
    <w:rsid w:val="006F4036"/>
    <w:rsid w:val="006F4052"/>
    <w:rsid w:val="006F406F"/>
    <w:rsid w:val="006F40C7"/>
    <w:rsid w:val="006F40F8"/>
    <w:rsid w:val="006F418C"/>
    <w:rsid w:val="006F41DC"/>
    <w:rsid w:val="006F41EF"/>
    <w:rsid w:val="006F4221"/>
    <w:rsid w:val="006F4288"/>
    <w:rsid w:val="006F42A5"/>
    <w:rsid w:val="006F42F3"/>
    <w:rsid w:val="006F42F8"/>
    <w:rsid w:val="006F4366"/>
    <w:rsid w:val="006F436A"/>
    <w:rsid w:val="006F439A"/>
    <w:rsid w:val="006F43CF"/>
    <w:rsid w:val="006F43D3"/>
    <w:rsid w:val="006F4414"/>
    <w:rsid w:val="006F4421"/>
    <w:rsid w:val="006F4429"/>
    <w:rsid w:val="006F4441"/>
    <w:rsid w:val="006F4475"/>
    <w:rsid w:val="006F4488"/>
    <w:rsid w:val="006F4489"/>
    <w:rsid w:val="006F44DD"/>
    <w:rsid w:val="006F44F8"/>
    <w:rsid w:val="006F4506"/>
    <w:rsid w:val="006F451B"/>
    <w:rsid w:val="006F4563"/>
    <w:rsid w:val="006F45BA"/>
    <w:rsid w:val="006F45E0"/>
    <w:rsid w:val="006F45ED"/>
    <w:rsid w:val="006F4608"/>
    <w:rsid w:val="006F46C7"/>
    <w:rsid w:val="006F4771"/>
    <w:rsid w:val="006F47C9"/>
    <w:rsid w:val="006F47DA"/>
    <w:rsid w:val="006F47FC"/>
    <w:rsid w:val="006F4812"/>
    <w:rsid w:val="006F4861"/>
    <w:rsid w:val="006F487B"/>
    <w:rsid w:val="006F48B8"/>
    <w:rsid w:val="006F48ED"/>
    <w:rsid w:val="006F490E"/>
    <w:rsid w:val="006F496B"/>
    <w:rsid w:val="006F4972"/>
    <w:rsid w:val="006F49AA"/>
    <w:rsid w:val="006F49CF"/>
    <w:rsid w:val="006F4A86"/>
    <w:rsid w:val="006F4A90"/>
    <w:rsid w:val="006F4ABB"/>
    <w:rsid w:val="006F4B1C"/>
    <w:rsid w:val="006F4B85"/>
    <w:rsid w:val="006F4BE3"/>
    <w:rsid w:val="006F4C3A"/>
    <w:rsid w:val="006F4C84"/>
    <w:rsid w:val="006F4CC8"/>
    <w:rsid w:val="006F4CCD"/>
    <w:rsid w:val="006F4D34"/>
    <w:rsid w:val="006F4D67"/>
    <w:rsid w:val="006F4D9B"/>
    <w:rsid w:val="006F4DA1"/>
    <w:rsid w:val="006F4E28"/>
    <w:rsid w:val="006F4E3A"/>
    <w:rsid w:val="006F4E71"/>
    <w:rsid w:val="006F4E77"/>
    <w:rsid w:val="006F4E8C"/>
    <w:rsid w:val="006F4EDA"/>
    <w:rsid w:val="006F4EF0"/>
    <w:rsid w:val="006F4F18"/>
    <w:rsid w:val="006F4F21"/>
    <w:rsid w:val="006F4F2E"/>
    <w:rsid w:val="006F4F43"/>
    <w:rsid w:val="006F4F50"/>
    <w:rsid w:val="006F4FA6"/>
    <w:rsid w:val="006F4FC0"/>
    <w:rsid w:val="006F5016"/>
    <w:rsid w:val="006F503C"/>
    <w:rsid w:val="006F505F"/>
    <w:rsid w:val="006F506C"/>
    <w:rsid w:val="006F508A"/>
    <w:rsid w:val="006F50BD"/>
    <w:rsid w:val="006F5104"/>
    <w:rsid w:val="006F5115"/>
    <w:rsid w:val="006F512E"/>
    <w:rsid w:val="006F513B"/>
    <w:rsid w:val="006F514E"/>
    <w:rsid w:val="006F5189"/>
    <w:rsid w:val="006F51F0"/>
    <w:rsid w:val="006F5270"/>
    <w:rsid w:val="006F52AA"/>
    <w:rsid w:val="006F52D6"/>
    <w:rsid w:val="006F52DE"/>
    <w:rsid w:val="006F52F3"/>
    <w:rsid w:val="006F531C"/>
    <w:rsid w:val="006F5350"/>
    <w:rsid w:val="006F53AB"/>
    <w:rsid w:val="006F541C"/>
    <w:rsid w:val="006F5528"/>
    <w:rsid w:val="006F555F"/>
    <w:rsid w:val="006F55A3"/>
    <w:rsid w:val="006F55A7"/>
    <w:rsid w:val="006F55F0"/>
    <w:rsid w:val="006F5682"/>
    <w:rsid w:val="006F5685"/>
    <w:rsid w:val="006F569D"/>
    <w:rsid w:val="006F5707"/>
    <w:rsid w:val="006F5742"/>
    <w:rsid w:val="006F575E"/>
    <w:rsid w:val="006F57A2"/>
    <w:rsid w:val="006F57F3"/>
    <w:rsid w:val="006F580E"/>
    <w:rsid w:val="006F5855"/>
    <w:rsid w:val="006F5885"/>
    <w:rsid w:val="006F588F"/>
    <w:rsid w:val="006F58A1"/>
    <w:rsid w:val="006F58A2"/>
    <w:rsid w:val="006F58E8"/>
    <w:rsid w:val="006F590B"/>
    <w:rsid w:val="006F5920"/>
    <w:rsid w:val="006F5950"/>
    <w:rsid w:val="006F596F"/>
    <w:rsid w:val="006F5985"/>
    <w:rsid w:val="006F599C"/>
    <w:rsid w:val="006F59F6"/>
    <w:rsid w:val="006F5A59"/>
    <w:rsid w:val="006F5A69"/>
    <w:rsid w:val="006F5A6A"/>
    <w:rsid w:val="006F5ACF"/>
    <w:rsid w:val="006F5AE9"/>
    <w:rsid w:val="006F5AF5"/>
    <w:rsid w:val="006F5B05"/>
    <w:rsid w:val="006F5B60"/>
    <w:rsid w:val="006F5C16"/>
    <w:rsid w:val="006F5C1F"/>
    <w:rsid w:val="006F5C25"/>
    <w:rsid w:val="006F5C29"/>
    <w:rsid w:val="006F5C34"/>
    <w:rsid w:val="006F5C82"/>
    <w:rsid w:val="006F5D0C"/>
    <w:rsid w:val="006F5D0D"/>
    <w:rsid w:val="006F5D61"/>
    <w:rsid w:val="006F5DBF"/>
    <w:rsid w:val="006F5DE0"/>
    <w:rsid w:val="006F5E2B"/>
    <w:rsid w:val="006F5E5B"/>
    <w:rsid w:val="006F5EB7"/>
    <w:rsid w:val="006F5F94"/>
    <w:rsid w:val="006F5FC4"/>
    <w:rsid w:val="006F5FDC"/>
    <w:rsid w:val="006F6006"/>
    <w:rsid w:val="006F603A"/>
    <w:rsid w:val="006F6055"/>
    <w:rsid w:val="006F6061"/>
    <w:rsid w:val="006F6073"/>
    <w:rsid w:val="006F6088"/>
    <w:rsid w:val="006F609C"/>
    <w:rsid w:val="006F61B8"/>
    <w:rsid w:val="006F61D7"/>
    <w:rsid w:val="006F61E7"/>
    <w:rsid w:val="006F61FB"/>
    <w:rsid w:val="006F61FC"/>
    <w:rsid w:val="006F6201"/>
    <w:rsid w:val="006F6275"/>
    <w:rsid w:val="006F6286"/>
    <w:rsid w:val="006F62B7"/>
    <w:rsid w:val="006F631F"/>
    <w:rsid w:val="006F6381"/>
    <w:rsid w:val="006F63C9"/>
    <w:rsid w:val="006F63D1"/>
    <w:rsid w:val="006F63ED"/>
    <w:rsid w:val="006F6416"/>
    <w:rsid w:val="006F64AC"/>
    <w:rsid w:val="006F64C5"/>
    <w:rsid w:val="006F64CD"/>
    <w:rsid w:val="006F652A"/>
    <w:rsid w:val="006F654E"/>
    <w:rsid w:val="006F6561"/>
    <w:rsid w:val="006F6563"/>
    <w:rsid w:val="006F65EC"/>
    <w:rsid w:val="006F6618"/>
    <w:rsid w:val="006F6619"/>
    <w:rsid w:val="006F6671"/>
    <w:rsid w:val="006F669C"/>
    <w:rsid w:val="006F66B0"/>
    <w:rsid w:val="006F6746"/>
    <w:rsid w:val="006F674F"/>
    <w:rsid w:val="006F67C4"/>
    <w:rsid w:val="006F6825"/>
    <w:rsid w:val="006F68EF"/>
    <w:rsid w:val="006F693E"/>
    <w:rsid w:val="006F695C"/>
    <w:rsid w:val="006F69E9"/>
    <w:rsid w:val="006F69EE"/>
    <w:rsid w:val="006F6A2E"/>
    <w:rsid w:val="006F6A55"/>
    <w:rsid w:val="006F6A5D"/>
    <w:rsid w:val="006F6B50"/>
    <w:rsid w:val="006F6BCE"/>
    <w:rsid w:val="006F6BD8"/>
    <w:rsid w:val="006F6BF1"/>
    <w:rsid w:val="006F6C18"/>
    <w:rsid w:val="006F6C59"/>
    <w:rsid w:val="006F6C8B"/>
    <w:rsid w:val="006F6CD2"/>
    <w:rsid w:val="006F6D0C"/>
    <w:rsid w:val="006F6D87"/>
    <w:rsid w:val="006F6E01"/>
    <w:rsid w:val="006F6E31"/>
    <w:rsid w:val="006F6E5C"/>
    <w:rsid w:val="006F6F1F"/>
    <w:rsid w:val="006F6F64"/>
    <w:rsid w:val="006F6F67"/>
    <w:rsid w:val="006F6F7A"/>
    <w:rsid w:val="006F6F94"/>
    <w:rsid w:val="006F6FF3"/>
    <w:rsid w:val="006F7014"/>
    <w:rsid w:val="006F70C2"/>
    <w:rsid w:val="006F7102"/>
    <w:rsid w:val="006F713E"/>
    <w:rsid w:val="006F716C"/>
    <w:rsid w:val="006F71AD"/>
    <w:rsid w:val="006F71B2"/>
    <w:rsid w:val="006F7242"/>
    <w:rsid w:val="006F7243"/>
    <w:rsid w:val="006F728B"/>
    <w:rsid w:val="006F72CA"/>
    <w:rsid w:val="006F7346"/>
    <w:rsid w:val="006F7357"/>
    <w:rsid w:val="006F7407"/>
    <w:rsid w:val="006F740B"/>
    <w:rsid w:val="006F7490"/>
    <w:rsid w:val="006F74BB"/>
    <w:rsid w:val="006F750C"/>
    <w:rsid w:val="006F7530"/>
    <w:rsid w:val="006F7539"/>
    <w:rsid w:val="006F7559"/>
    <w:rsid w:val="006F7562"/>
    <w:rsid w:val="006F7575"/>
    <w:rsid w:val="006F7583"/>
    <w:rsid w:val="006F75A3"/>
    <w:rsid w:val="006F7602"/>
    <w:rsid w:val="006F761B"/>
    <w:rsid w:val="006F76D3"/>
    <w:rsid w:val="006F76DD"/>
    <w:rsid w:val="006F7700"/>
    <w:rsid w:val="006F7735"/>
    <w:rsid w:val="006F7740"/>
    <w:rsid w:val="006F7762"/>
    <w:rsid w:val="006F77A2"/>
    <w:rsid w:val="006F77C6"/>
    <w:rsid w:val="006F77CF"/>
    <w:rsid w:val="006F780A"/>
    <w:rsid w:val="006F7831"/>
    <w:rsid w:val="006F78B9"/>
    <w:rsid w:val="006F78DA"/>
    <w:rsid w:val="006F7969"/>
    <w:rsid w:val="006F796F"/>
    <w:rsid w:val="006F79E4"/>
    <w:rsid w:val="006F7A25"/>
    <w:rsid w:val="006F7A94"/>
    <w:rsid w:val="006F7AEA"/>
    <w:rsid w:val="006F7B07"/>
    <w:rsid w:val="006F7B31"/>
    <w:rsid w:val="006F7B44"/>
    <w:rsid w:val="006F7B4F"/>
    <w:rsid w:val="006F7B6A"/>
    <w:rsid w:val="006F7B9D"/>
    <w:rsid w:val="006F7BB3"/>
    <w:rsid w:val="006F7BF3"/>
    <w:rsid w:val="006F7C59"/>
    <w:rsid w:val="006F7C9C"/>
    <w:rsid w:val="006F7CB8"/>
    <w:rsid w:val="006F7CC2"/>
    <w:rsid w:val="006F7D0E"/>
    <w:rsid w:val="006F7D5B"/>
    <w:rsid w:val="006F7DAF"/>
    <w:rsid w:val="006F7DBC"/>
    <w:rsid w:val="006F7E01"/>
    <w:rsid w:val="006F7EAE"/>
    <w:rsid w:val="006F7EFE"/>
    <w:rsid w:val="006F7FA6"/>
    <w:rsid w:val="006F7FE8"/>
    <w:rsid w:val="00700052"/>
    <w:rsid w:val="007000A8"/>
    <w:rsid w:val="007000AB"/>
    <w:rsid w:val="007000F8"/>
    <w:rsid w:val="0070010A"/>
    <w:rsid w:val="0070010B"/>
    <w:rsid w:val="0070012D"/>
    <w:rsid w:val="0070013D"/>
    <w:rsid w:val="007001A0"/>
    <w:rsid w:val="007001B8"/>
    <w:rsid w:val="007001E8"/>
    <w:rsid w:val="007001ED"/>
    <w:rsid w:val="00700256"/>
    <w:rsid w:val="00700271"/>
    <w:rsid w:val="007002D1"/>
    <w:rsid w:val="00700302"/>
    <w:rsid w:val="0070033E"/>
    <w:rsid w:val="00700342"/>
    <w:rsid w:val="0070034D"/>
    <w:rsid w:val="00700363"/>
    <w:rsid w:val="00700442"/>
    <w:rsid w:val="007004A0"/>
    <w:rsid w:val="007004C2"/>
    <w:rsid w:val="007005DE"/>
    <w:rsid w:val="00700669"/>
    <w:rsid w:val="0070081D"/>
    <w:rsid w:val="0070082B"/>
    <w:rsid w:val="00700857"/>
    <w:rsid w:val="00700898"/>
    <w:rsid w:val="0070090C"/>
    <w:rsid w:val="007009DD"/>
    <w:rsid w:val="00700A00"/>
    <w:rsid w:val="00700A77"/>
    <w:rsid w:val="00700A9C"/>
    <w:rsid w:val="00700AD6"/>
    <w:rsid w:val="00700B06"/>
    <w:rsid w:val="00700B85"/>
    <w:rsid w:val="00700BCD"/>
    <w:rsid w:val="00700C25"/>
    <w:rsid w:val="00700C59"/>
    <w:rsid w:val="00700C86"/>
    <w:rsid w:val="00700CCE"/>
    <w:rsid w:val="00700D0F"/>
    <w:rsid w:val="00700D12"/>
    <w:rsid w:val="00700DE0"/>
    <w:rsid w:val="00700E3F"/>
    <w:rsid w:val="00700EE1"/>
    <w:rsid w:val="00700EE9"/>
    <w:rsid w:val="00700F13"/>
    <w:rsid w:val="00700F1C"/>
    <w:rsid w:val="00700F6B"/>
    <w:rsid w:val="00700FF2"/>
    <w:rsid w:val="0070106E"/>
    <w:rsid w:val="00701075"/>
    <w:rsid w:val="0070107F"/>
    <w:rsid w:val="007010E7"/>
    <w:rsid w:val="0070111D"/>
    <w:rsid w:val="00701149"/>
    <w:rsid w:val="0070116C"/>
    <w:rsid w:val="007011A9"/>
    <w:rsid w:val="0070121C"/>
    <w:rsid w:val="0070122A"/>
    <w:rsid w:val="00701245"/>
    <w:rsid w:val="007012E3"/>
    <w:rsid w:val="0070130B"/>
    <w:rsid w:val="007013BF"/>
    <w:rsid w:val="007013CA"/>
    <w:rsid w:val="007013D0"/>
    <w:rsid w:val="00701428"/>
    <w:rsid w:val="0070145E"/>
    <w:rsid w:val="0070147B"/>
    <w:rsid w:val="00701535"/>
    <w:rsid w:val="0070159E"/>
    <w:rsid w:val="007015AF"/>
    <w:rsid w:val="007015B3"/>
    <w:rsid w:val="007015D4"/>
    <w:rsid w:val="00701604"/>
    <w:rsid w:val="00701626"/>
    <w:rsid w:val="0070167D"/>
    <w:rsid w:val="00701746"/>
    <w:rsid w:val="0070178F"/>
    <w:rsid w:val="007017CA"/>
    <w:rsid w:val="0070180F"/>
    <w:rsid w:val="0070181B"/>
    <w:rsid w:val="0070184C"/>
    <w:rsid w:val="00701877"/>
    <w:rsid w:val="0070187B"/>
    <w:rsid w:val="007018A9"/>
    <w:rsid w:val="00701901"/>
    <w:rsid w:val="00701910"/>
    <w:rsid w:val="00701934"/>
    <w:rsid w:val="00701953"/>
    <w:rsid w:val="0070197D"/>
    <w:rsid w:val="007019DB"/>
    <w:rsid w:val="00701A08"/>
    <w:rsid w:val="00701A96"/>
    <w:rsid w:val="00701AE3"/>
    <w:rsid w:val="00701B01"/>
    <w:rsid w:val="00701B0C"/>
    <w:rsid w:val="00701B6D"/>
    <w:rsid w:val="00701B84"/>
    <w:rsid w:val="00701B85"/>
    <w:rsid w:val="00701BFD"/>
    <w:rsid w:val="00701C3A"/>
    <w:rsid w:val="00701C62"/>
    <w:rsid w:val="00701CA5"/>
    <w:rsid w:val="00701CE2"/>
    <w:rsid w:val="00701D8C"/>
    <w:rsid w:val="00701DBC"/>
    <w:rsid w:val="00701DEE"/>
    <w:rsid w:val="00701E79"/>
    <w:rsid w:val="00701E7F"/>
    <w:rsid w:val="00701E94"/>
    <w:rsid w:val="00701E95"/>
    <w:rsid w:val="00701EB1"/>
    <w:rsid w:val="00701EBD"/>
    <w:rsid w:val="00701F73"/>
    <w:rsid w:val="00701F84"/>
    <w:rsid w:val="00701F97"/>
    <w:rsid w:val="00701FB6"/>
    <w:rsid w:val="00701FEF"/>
    <w:rsid w:val="00702022"/>
    <w:rsid w:val="00702061"/>
    <w:rsid w:val="007020AB"/>
    <w:rsid w:val="007020DF"/>
    <w:rsid w:val="007020EA"/>
    <w:rsid w:val="00702157"/>
    <w:rsid w:val="007021A6"/>
    <w:rsid w:val="007021D1"/>
    <w:rsid w:val="007021DC"/>
    <w:rsid w:val="00702201"/>
    <w:rsid w:val="007022A4"/>
    <w:rsid w:val="007022D5"/>
    <w:rsid w:val="007022E7"/>
    <w:rsid w:val="00702307"/>
    <w:rsid w:val="00702369"/>
    <w:rsid w:val="00702384"/>
    <w:rsid w:val="0070238A"/>
    <w:rsid w:val="007023BF"/>
    <w:rsid w:val="007023EB"/>
    <w:rsid w:val="0070241B"/>
    <w:rsid w:val="00702458"/>
    <w:rsid w:val="0070247E"/>
    <w:rsid w:val="007024AF"/>
    <w:rsid w:val="00702582"/>
    <w:rsid w:val="007025C5"/>
    <w:rsid w:val="007025D3"/>
    <w:rsid w:val="0070262E"/>
    <w:rsid w:val="00702637"/>
    <w:rsid w:val="0070263E"/>
    <w:rsid w:val="00702640"/>
    <w:rsid w:val="007026B9"/>
    <w:rsid w:val="007026C0"/>
    <w:rsid w:val="007026C6"/>
    <w:rsid w:val="007026EC"/>
    <w:rsid w:val="00702702"/>
    <w:rsid w:val="0070271D"/>
    <w:rsid w:val="0070272F"/>
    <w:rsid w:val="0070273E"/>
    <w:rsid w:val="007027AD"/>
    <w:rsid w:val="0070283E"/>
    <w:rsid w:val="0070284B"/>
    <w:rsid w:val="007028A7"/>
    <w:rsid w:val="007028B4"/>
    <w:rsid w:val="0070290C"/>
    <w:rsid w:val="0070290F"/>
    <w:rsid w:val="00702930"/>
    <w:rsid w:val="00702933"/>
    <w:rsid w:val="0070298B"/>
    <w:rsid w:val="007029A7"/>
    <w:rsid w:val="007029B5"/>
    <w:rsid w:val="007029E9"/>
    <w:rsid w:val="007029F1"/>
    <w:rsid w:val="00702A6B"/>
    <w:rsid w:val="00702AA2"/>
    <w:rsid w:val="00702AE4"/>
    <w:rsid w:val="00702AFC"/>
    <w:rsid w:val="00702B33"/>
    <w:rsid w:val="00702B8B"/>
    <w:rsid w:val="00702BC8"/>
    <w:rsid w:val="00702C0C"/>
    <w:rsid w:val="00702C52"/>
    <w:rsid w:val="00702C7E"/>
    <w:rsid w:val="00702D3A"/>
    <w:rsid w:val="00702D89"/>
    <w:rsid w:val="00702DB3"/>
    <w:rsid w:val="00702DC7"/>
    <w:rsid w:val="00702E67"/>
    <w:rsid w:val="00702E8A"/>
    <w:rsid w:val="00702EBA"/>
    <w:rsid w:val="00702ED3"/>
    <w:rsid w:val="00702ED8"/>
    <w:rsid w:val="00702EE4"/>
    <w:rsid w:val="00702F27"/>
    <w:rsid w:val="00702F63"/>
    <w:rsid w:val="00702FC6"/>
    <w:rsid w:val="00702FCD"/>
    <w:rsid w:val="0070301B"/>
    <w:rsid w:val="007030BD"/>
    <w:rsid w:val="007030D2"/>
    <w:rsid w:val="007030DC"/>
    <w:rsid w:val="00703124"/>
    <w:rsid w:val="0070314A"/>
    <w:rsid w:val="00703187"/>
    <w:rsid w:val="007031A9"/>
    <w:rsid w:val="007031BC"/>
    <w:rsid w:val="00703200"/>
    <w:rsid w:val="0070326E"/>
    <w:rsid w:val="00703295"/>
    <w:rsid w:val="0070329A"/>
    <w:rsid w:val="007032B3"/>
    <w:rsid w:val="007032F1"/>
    <w:rsid w:val="00703367"/>
    <w:rsid w:val="007033D5"/>
    <w:rsid w:val="007033F2"/>
    <w:rsid w:val="0070340D"/>
    <w:rsid w:val="0070342C"/>
    <w:rsid w:val="0070343C"/>
    <w:rsid w:val="00703458"/>
    <w:rsid w:val="00703481"/>
    <w:rsid w:val="007034FB"/>
    <w:rsid w:val="007034FC"/>
    <w:rsid w:val="00703534"/>
    <w:rsid w:val="00703542"/>
    <w:rsid w:val="0070357B"/>
    <w:rsid w:val="007035CA"/>
    <w:rsid w:val="00703613"/>
    <w:rsid w:val="0070361E"/>
    <w:rsid w:val="0070365B"/>
    <w:rsid w:val="0070365D"/>
    <w:rsid w:val="00703661"/>
    <w:rsid w:val="007036B1"/>
    <w:rsid w:val="007036B5"/>
    <w:rsid w:val="007036EB"/>
    <w:rsid w:val="007036F6"/>
    <w:rsid w:val="00703721"/>
    <w:rsid w:val="00703736"/>
    <w:rsid w:val="00703781"/>
    <w:rsid w:val="007037E0"/>
    <w:rsid w:val="0070384D"/>
    <w:rsid w:val="00703854"/>
    <w:rsid w:val="00703879"/>
    <w:rsid w:val="0070388F"/>
    <w:rsid w:val="0070392A"/>
    <w:rsid w:val="00703970"/>
    <w:rsid w:val="0070398A"/>
    <w:rsid w:val="007039A3"/>
    <w:rsid w:val="00703A3E"/>
    <w:rsid w:val="00703A4B"/>
    <w:rsid w:val="00703A5F"/>
    <w:rsid w:val="00703A78"/>
    <w:rsid w:val="00703AF6"/>
    <w:rsid w:val="00703AF9"/>
    <w:rsid w:val="00703BC4"/>
    <w:rsid w:val="00703BD8"/>
    <w:rsid w:val="00703BE6"/>
    <w:rsid w:val="00703BFD"/>
    <w:rsid w:val="00703C56"/>
    <w:rsid w:val="00703C84"/>
    <w:rsid w:val="00703CAF"/>
    <w:rsid w:val="00703D21"/>
    <w:rsid w:val="00703D78"/>
    <w:rsid w:val="00703DBA"/>
    <w:rsid w:val="00703DD3"/>
    <w:rsid w:val="00703E21"/>
    <w:rsid w:val="00703E34"/>
    <w:rsid w:val="00703E80"/>
    <w:rsid w:val="00703EA6"/>
    <w:rsid w:val="00703EBE"/>
    <w:rsid w:val="00703EC2"/>
    <w:rsid w:val="00703F47"/>
    <w:rsid w:val="00704062"/>
    <w:rsid w:val="007040CA"/>
    <w:rsid w:val="00704103"/>
    <w:rsid w:val="00704107"/>
    <w:rsid w:val="00704145"/>
    <w:rsid w:val="00704245"/>
    <w:rsid w:val="0070427E"/>
    <w:rsid w:val="00704297"/>
    <w:rsid w:val="00704299"/>
    <w:rsid w:val="007042AE"/>
    <w:rsid w:val="007042ED"/>
    <w:rsid w:val="007042F1"/>
    <w:rsid w:val="00704321"/>
    <w:rsid w:val="00704388"/>
    <w:rsid w:val="007043AB"/>
    <w:rsid w:val="00704417"/>
    <w:rsid w:val="00704427"/>
    <w:rsid w:val="0070442C"/>
    <w:rsid w:val="007044B4"/>
    <w:rsid w:val="007044BC"/>
    <w:rsid w:val="007044D5"/>
    <w:rsid w:val="007044E5"/>
    <w:rsid w:val="00704512"/>
    <w:rsid w:val="00704571"/>
    <w:rsid w:val="007045A3"/>
    <w:rsid w:val="007045B1"/>
    <w:rsid w:val="007045FE"/>
    <w:rsid w:val="00704619"/>
    <w:rsid w:val="0070462B"/>
    <w:rsid w:val="00704719"/>
    <w:rsid w:val="00704787"/>
    <w:rsid w:val="007047C1"/>
    <w:rsid w:val="00704812"/>
    <w:rsid w:val="00704830"/>
    <w:rsid w:val="00704886"/>
    <w:rsid w:val="00704890"/>
    <w:rsid w:val="007048EA"/>
    <w:rsid w:val="00704917"/>
    <w:rsid w:val="0070495E"/>
    <w:rsid w:val="007049B4"/>
    <w:rsid w:val="007049E3"/>
    <w:rsid w:val="00704A0C"/>
    <w:rsid w:val="00704A1F"/>
    <w:rsid w:val="00704B39"/>
    <w:rsid w:val="00704B58"/>
    <w:rsid w:val="00704B91"/>
    <w:rsid w:val="00704B9F"/>
    <w:rsid w:val="00704BE2"/>
    <w:rsid w:val="00704C6B"/>
    <w:rsid w:val="00704C80"/>
    <w:rsid w:val="00704C83"/>
    <w:rsid w:val="00704C93"/>
    <w:rsid w:val="00704CBF"/>
    <w:rsid w:val="00704D8B"/>
    <w:rsid w:val="00704E52"/>
    <w:rsid w:val="00704E65"/>
    <w:rsid w:val="00704E7D"/>
    <w:rsid w:val="00704EA9"/>
    <w:rsid w:val="00704F25"/>
    <w:rsid w:val="00704F28"/>
    <w:rsid w:val="00704F64"/>
    <w:rsid w:val="00704F85"/>
    <w:rsid w:val="0070500D"/>
    <w:rsid w:val="00705033"/>
    <w:rsid w:val="0070507F"/>
    <w:rsid w:val="00705099"/>
    <w:rsid w:val="007050A7"/>
    <w:rsid w:val="007050BA"/>
    <w:rsid w:val="007050C0"/>
    <w:rsid w:val="007050CF"/>
    <w:rsid w:val="007050E6"/>
    <w:rsid w:val="0070516E"/>
    <w:rsid w:val="0070517F"/>
    <w:rsid w:val="0070519B"/>
    <w:rsid w:val="007051D0"/>
    <w:rsid w:val="00705223"/>
    <w:rsid w:val="0070524D"/>
    <w:rsid w:val="00705256"/>
    <w:rsid w:val="00705265"/>
    <w:rsid w:val="007052B2"/>
    <w:rsid w:val="007052B9"/>
    <w:rsid w:val="007052FC"/>
    <w:rsid w:val="0070531E"/>
    <w:rsid w:val="00705339"/>
    <w:rsid w:val="007053A5"/>
    <w:rsid w:val="007053BC"/>
    <w:rsid w:val="007053D8"/>
    <w:rsid w:val="007053E5"/>
    <w:rsid w:val="00705431"/>
    <w:rsid w:val="00705446"/>
    <w:rsid w:val="00705470"/>
    <w:rsid w:val="007054A6"/>
    <w:rsid w:val="007054AD"/>
    <w:rsid w:val="007054AF"/>
    <w:rsid w:val="007054BD"/>
    <w:rsid w:val="007054D9"/>
    <w:rsid w:val="00705529"/>
    <w:rsid w:val="00705545"/>
    <w:rsid w:val="0070557B"/>
    <w:rsid w:val="00705682"/>
    <w:rsid w:val="0070569B"/>
    <w:rsid w:val="007056BE"/>
    <w:rsid w:val="007056BF"/>
    <w:rsid w:val="00705775"/>
    <w:rsid w:val="0070577B"/>
    <w:rsid w:val="007057E8"/>
    <w:rsid w:val="00705800"/>
    <w:rsid w:val="00705868"/>
    <w:rsid w:val="0070588E"/>
    <w:rsid w:val="007059A5"/>
    <w:rsid w:val="007059DC"/>
    <w:rsid w:val="007059E3"/>
    <w:rsid w:val="00705ACD"/>
    <w:rsid w:val="00705AEB"/>
    <w:rsid w:val="00705BDB"/>
    <w:rsid w:val="00705C28"/>
    <w:rsid w:val="00705C55"/>
    <w:rsid w:val="00705C85"/>
    <w:rsid w:val="00705C90"/>
    <w:rsid w:val="00705D4A"/>
    <w:rsid w:val="00705D7F"/>
    <w:rsid w:val="00705D95"/>
    <w:rsid w:val="00705D96"/>
    <w:rsid w:val="00705DA2"/>
    <w:rsid w:val="00705DB1"/>
    <w:rsid w:val="00705DE9"/>
    <w:rsid w:val="00705E25"/>
    <w:rsid w:val="00705E32"/>
    <w:rsid w:val="00705E82"/>
    <w:rsid w:val="00705EF7"/>
    <w:rsid w:val="00705F04"/>
    <w:rsid w:val="00705FF7"/>
    <w:rsid w:val="0070601B"/>
    <w:rsid w:val="0070602A"/>
    <w:rsid w:val="0070609E"/>
    <w:rsid w:val="007060E1"/>
    <w:rsid w:val="00706107"/>
    <w:rsid w:val="00706117"/>
    <w:rsid w:val="00706127"/>
    <w:rsid w:val="00706146"/>
    <w:rsid w:val="0070614B"/>
    <w:rsid w:val="00706169"/>
    <w:rsid w:val="00706196"/>
    <w:rsid w:val="007061FF"/>
    <w:rsid w:val="0070623C"/>
    <w:rsid w:val="00706247"/>
    <w:rsid w:val="00706264"/>
    <w:rsid w:val="00706283"/>
    <w:rsid w:val="00706284"/>
    <w:rsid w:val="0070628E"/>
    <w:rsid w:val="007063FA"/>
    <w:rsid w:val="00706432"/>
    <w:rsid w:val="00706458"/>
    <w:rsid w:val="0070653D"/>
    <w:rsid w:val="007065F8"/>
    <w:rsid w:val="00706676"/>
    <w:rsid w:val="00706688"/>
    <w:rsid w:val="0070668F"/>
    <w:rsid w:val="00706699"/>
    <w:rsid w:val="007066C9"/>
    <w:rsid w:val="007066EB"/>
    <w:rsid w:val="007066F5"/>
    <w:rsid w:val="00706723"/>
    <w:rsid w:val="007067B3"/>
    <w:rsid w:val="007068A8"/>
    <w:rsid w:val="007068F6"/>
    <w:rsid w:val="0070691F"/>
    <w:rsid w:val="0070692F"/>
    <w:rsid w:val="00706968"/>
    <w:rsid w:val="0070697D"/>
    <w:rsid w:val="0070698E"/>
    <w:rsid w:val="007069D9"/>
    <w:rsid w:val="00706A92"/>
    <w:rsid w:val="00706A9B"/>
    <w:rsid w:val="00706AB4"/>
    <w:rsid w:val="00706AD3"/>
    <w:rsid w:val="00706AFE"/>
    <w:rsid w:val="00706B5E"/>
    <w:rsid w:val="00706B97"/>
    <w:rsid w:val="00706BA2"/>
    <w:rsid w:val="00706BBB"/>
    <w:rsid w:val="00706C42"/>
    <w:rsid w:val="00706C45"/>
    <w:rsid w:val="00706C4A"/>
    <w:rsid w:val="00706C57"/>
    <w:rsid w:val="00706C93"/>
    <w:rsid w:val="00706D78"/>
    <w:rsid w:val="00706D94"/>
    <w:rsid w:val="00706E40"/>
    <w:rsid w:val="00706E53"/>
    <w:rsid w:val="00706E68"/>
    <w:rsid w:val="00706F06"/>
    <w:rsid w:val="00706F17"/>
    <w:rsid w:val="00706F41"/>
    <w:rsid w:val="00706FB7"/>
    <w:rsid w:val="00707032"/>
    <w:rsid w:val="00707036"/>
    <w:rsid w:val="00707095"/>
    <w:rsid w:val="007070AE"/>
    <w:rsid w:val="007070D6"/>
    <w:rsid w:val="007070E0"/>
    <w:rsid w:val="00707123"/>
    <w:rsid w:val="00707190"/>
    <w:rsid w:val="00707294"/>
    <w:rsid w:val="007072D0"/>
    <w:rsid w:val="007072D5"/>
    <w:rsid w:val="007072E0"/>
    <w:rsid w:val="007072FA"/>
    <w:rsid w:val="00707302"/>
    <w:rsid w:val="00707303"/>
    <w:rsid w:val="0070731D"/>
    <w:rsid w:val="00707338"/>
    <w:rsid w:val="007073E9"/>
    <w:rsid w:val="007074B2"/>
    <w:rsid w:val="007074D9"/>
    <w:rsid w:val="00707526"/>
    <w:rsid w:val="00707577"/>
    <w:rsid w:val="007075F4"/>
    <w:rsid w:val="0070764E"/>
    <w:rsid w:val="00707653"/>
    <w:rsid w:val="0070765A"/>
    <w:rsid w:val="007076CF"/>
    <w:rsid w:val="007076FB"/>
    <w:rsid w:val="007077A9"/>
    <w:rsid w:val="007077E8"/>
    <w:rsid w:val="00707839"/>
    <w:rsid w:val="00707868"/>
    <w:rsid w:val="00707889"/>
    <w:rsid w:val="007078B3"/>
    <w:rsid w:val="00707910"/>
    <w:rsid w:val="00707946"/>
    <w:rsid w:val="007079D8"/>
    <w:rsid w:val="00707A82"/>
    <w:rsid w:val="00707ABA"/>
    <w:rsid w:val="00707B3A"/>
    <w:rsid w:val="00707B57"/>
    <w:rsid w:val="00707B5E"/>
    <w:rsid w:val="00707C0A"/>
    <w:rsid w:val="00707D14"/>
    <w:rsid w:val="00707D6D"/>
    <w:rsid w:val="00707D77"/>
    <w:rsid w:val="00707DBD"/>
    <w:rsid w:val="00707E43"/>
    <w:rsid w:val="00707EA7"/>
    <w:rsid w:val="00707EB6"/>
    <w:rsid w:val="00707EBB"/>
    <w:rsid w:val="00707F17"/>
    <w:rsid w:val="00707F47"/>
    <w:rsid w:val="00707F89"/>
    <w:rsid w:val="00707FDF"/>
    <w:rsid w:val="00707FE3"/>
    <w:rsid w:val="00707FE7"/>
    <w:rsid w:val="00707FF8"/>
    <w:rsid w:val="0070D63D"/>
    <w:rsid w:val="00710021"/>
    <w:rsid w:val="00710091"/>
    <w:rsid w:val="00710096"/>
    <w:rsid w:val="007100E9"/>
    <w:rsid w:val="0071015D"/>
    <w:rsid w:val="00710168"/>
    <w:rsid w:val="0071017A"/>
    <w:rsid w:val="00710183"/>
    <w:rsid w:val="00710199"/>
    <w:rsid w:val="007101A3"/>
    <w:rsid w:val="007101AD"/>
    <w:rsid w:val="00710210"/>
    <w:rsid w:val="007102C9"/>
    <w:rsid w:val="00710304"/>
    <w:rsid w:val="00710387"/>
    <w:rsid w:val="00710390"/>
    <w:rsid w:val="00710392"/>
    <w:rsid w:val="007103C1"/>
    <w:rsid w:val="007103F4"/>
    <w:rsid w:val="007103FE"/>
    <w:rsid w:val="00710459"/>
    <w:rsid w:val="007104AB"/>
    <w:rsid w:val="007104F7"/>
    <w:rsid w:val="00710516"/>
    <w:rsid w:val="00710557"/>
    <w:rsid w:val="00710588"/>
    <w:rsid w:val="007105B6"/>
    <w:rsid w:val="007105DB"/>
    <w:rsid w:val="007105E7"/>
    <w:rsid w:val="007105FC"/>
    <w:rsid w:val="00710603"/>
    <w:rsid w:val="00710605"/>
    <w:rsid w:val="00710625"/>
    <w:rsid w:val="00710649"/>
    <w:rsid w:val="0071070F"/>
    <w:rsid w:val="0071072B"/>
    <w:rsid w:val="0071077B"/>
    <w:rsid w:val="0071077C"/>
    <w:rsid w:val="007107B8"/>
    <w:rsid w:val="007107D2"/>
    <w:rsid w:val="007107F9"/>
    <w:rsid w:val="00710836"/>
    <w:rsid w:val="007108C0"/>
    <w:rsid w:val="007108DD"/>
    <w:rsid w:val="0071091C"/>
    <w:rsid w:val="00710935"/>
    <w:rsid w:val="0071093D"/>
    <w:rsid w:val="0071094F"/>
    <w:rsid w:val="00710967"/>
    <w:rsid w:val="0071096E"/>
    <w:rsid w:val="00710A46"/>
    <w:rsid w:val="00710A62"/>
    <w:rsid w:val="00710A90"/>
    <w:rsid w:val="00710AA5"/>
    <w:rsid w:val="00710AE4"/>
    <w:rsid w:val="00710AE8"/>
    <w:rsid w:val="00710AF0"/>
    <w:rsid w:val="00710B33"/>
    <w:rsid w:val="00710C2A"/>
    <w:rsid w:val="00710CE6"/>
    <w:rsid w:val="00710D5B"/>
    <w:rsid w:val="00710D8E"/>
    <w:rsid w:val="00710DF4"/>
    <w:rsid w:val="00710E35"/>
    <w:rsid w:val="00710E37"/>
    <w:rsid w:val="00710E6A"/>
    <w:rsid w:val="00710EF5"/>
    <w:rsid w:val="00710F1F"/>
    <w:rsid w:val="00710F21"/>
    <w:rsid w:val="00710F4E"/>
    <w:rsid w:val="00710F6A"/>
    <w:rsid w:val="00711028"/>
    <w:rsid w:val="00711045"/>
    <w:rsid w:val="00711072"/>
    <w:rsid w:val="007110BA"/>
    <w:rsid w:val="007110CF"/>
    <w:rsid w:val="0071117E"/>
    <w:rsid w:val="007111BF"/>
    <w:rsid w:val="007111DB"/>
    <w:rsid w:val="007112F1"/>
    <w:rsid w:val="00711324"/>
    <w:rsid w:val="00711347"/>
    <w:rsid w:val="00711351"/>
    <w:rsid w:val="00711378"/>
    <w:rsid w:val="0071137D"/>
    <w:rsid w:val="00711400"/>
    <w:rsid w:val="0071142B"/>
    <w:rsid w:val="0071143D"/>
    <w:rsid w:val="00711455"/>
    <w:rsid w:val="00711464"/>
    <w:rsid w:val="00711472"/>
    <w:rsid w:val="0071148F"/>
    <w:rsid w:val="00711493"/>
    <w:rsid w:val="007114AA"/>
    <w:rsid w:val="00711518"/>
    <w:rsid w:val="00711526"/>
    <w:rsid w:val="0071153D"/>
    <w:rsid w:val="0071154D"/>
    <w:rsid w:val="00711562"/>
    <w:rsid w:val="00711580"/>
    <w:rsid w:val="0071161A"/>
    <w:rsid w:val="00711670"/>
    <w:rsid w:val="007116A4"/>
    <w:rsid w:val="007116C7"/>
    <w:rsid w:val="007116E6"/>
    <w:rsid w:val="007116FD"/>
    <w:rsid w:val="00711752"/>
    <w:rsid w:val="00711783"/>
    <w:rsid w:val="0071188B"/>
    <w:rsid w:val="00711899"/>
    <w:rsid w:val="007118B5"/>
    <w:rsid w:val="00711979"/>
    <w:rsid w:val="007119A9"/>
    <w:rsid w:val="00711A04"/>
    <w:rsid w:val="00711A1E"/>
    <w:rsid w:val="00711A29"/>
    <w:rsid w:val="00711A8C"/>
    <w:rsid w:val="00711A92"/>
    <w:rsid w:val="00711B47"/>
    <w:rsid w:val="00711B91"/>
    <w:rsid w:val="00711B94"/>
    <w:rsid w:val="00711C34"/>
    <w:rsid w:val="00711C9B"/>
    <w:rsid w:val="00711CDE"/>
    <w:rsid w:val="00711D28"/>
    <w:rsid w:val="00711D2B"/>
    <w:rsid w:val="00711D50"/>
    <w:rsid w:val="00711D85"/>
    <w:rsid w:val="00711DC1"/>
    <w:rsid w:val="00711E4E"/>
    <w:rsid w:val="00711E89"/>
    <w:rsid w:val="00711EEF"/>
    <w:rsid w:val="00711F0C"/>
    <w:rsid w:val="00711F52"/>
    <w:rsid w:val="00711FA3"/>
    <w:rsid w:val="00711FBA"/>
    <w:rsid w:val="00711FC2"/>
    <w:rsid w:val="00711FE0"/>
    <w:rsid w:val="0071204A"/>
    <w:rsid w:val="00712073"/>
    <w:rsid w:val="007120B3"/>
    <w:rsid w:val="007120E3"/>
    <w:rsid w:val="0071211B"/>
    <w:rsid w:val="00712122"/>
    <w:rsid w:val="00712136"/>
    <w:rsid w:val="00712172"/>
    <w:rsid w:val="007121A8"/>
    <w:rsid w:val="007121D7"/>
    <w:rsid w:val="0071220A"/>
    <w:rsid w:val="00712219"/>
    <w:rsid w:val="0071226A"/>
    <w:rsid w:val="0071227A"/>
    <w:rsid w:val="0071228E"/>
    <w:rsid w:val="007122F0"/>
    <w:rsid w:val="0071231D"/>
    <w:rsid w:val="0071239A"/>
    <w:rsid w:val="007123A1"/>
    <w:rsid w:val="007123A4"/>
    <w:rsid w:val="007123D0"/>
    <w:rsid w:val="0071241C"/>
    <w:rsid w:val="00712429"/>
    <w:rsid w:val="00712478"/>
    <w:rsid w:val="00712495"/>
    <w:rsid w:val="007124BA"/>
    <w:rsid w:val="007124CC"/>
    <w:rsid w:val="00712506"/>
    <w:rsid w:val="00712515"/>
    <w:rsid w:val="00712551"/>
    <w:rsid w:val="00712589"/>
    <w:rsid w:val="007125BC"/>
    <w:rsid w:val="0071267E"/>
    <w:rsid w:val="0071276E"/>
    <w:rsid w:val="00712790"/>
    <w:rsid w:val="007127C8"/>
    <w:rsid w:val="007127CC"/>
    <w:rsid w:val="00712820"/>
    <w:rsid w:val="00712868"/>
    <w:rsid w:val="0071287C"/>
    <w:rsid w:val="0071287E"/>
    <w:rsid w:val="00712888"/>
    <w:rsid w:val="00712891"/>
    <w:rsid w:val="00712940"/>
    <w:rsid w:val="0071295A"/>
    <w:rsid w:val="00712A02"/>
    <w:rsid w:val="00712A11"/>
    <w:rsid w:val="00712A38"/>
    <w:rsid w:val="00712A6C"/>
    <w:rsid w:val="00712AC2"/>
    <w:rsid w:val="00712B95"/>
    <w:rsid w:val="00712B98"/>
    <w:rsid w:val="00712BA5"/>
    <w:rsid w:val="00712BCD"/>
    <w:rsid w:val="00712BD6"/>
    <w:rsid w:val="00712C13"/>
    <w:rsid w:val="00712C19"/>
    <w:rsid w:val="00712C8E"/>
    <w:rsid w:val="00712CAC"/>
    <w:rsid w:val="00712D4A"/>
    <w:rsid w:val="00712D4E"/>
    <w:rsid w:val="00712D5A"/>
    <w:rsid w:val="00712D88"/>
    <w:rsid w:val="00712E32"/>
    <w:rsid w:val="00712E69"/>
    <w:rsid w:val="00712EC8"/>
    <w:rsid w:val="00712EE8"/>
    <w:rsid w:val="00712EFB"/>
    <w:rsid w:val="00712F9B"/>
    <w:rsid w:val="00712FB5"/>
    <w:rsid w:val="00712FF0"/>
    <w:rsid w:val="0071302A"/>
    <w:rsid w:val="0071303D"/>
    <w:rsid w:val="00713067"/>
    <w:rsid w:val="00713079"/>
    <w:rsid w:val="007130AB"/>
    <w:rsid w:val="0071311C"/>
    <w:rsid w:val="00713163"/>
    <w:rsid w:val="007131A6"/>
    <w:rsid w:val="007131DD"/>
    <w:rsid w:val="007131E9"/>
    <w:rsid w:val="00713225"/>
    <w:rsid w:val="00713270"/>
    <w:rsid w:val="00713271"/>
    <w:rsid w:val="007132AE"/>
    <w:rsid w:val="007132C6"/>
    <w:rsid w:val="007132D8"/>
    <w:rsid w:val="00713380"/>
    <w:rsid w:val="0071338D"/>
    <w:rsid w:val="0071339B"/>
    <w:rsid w:val="007133EC"/>
    <w:rsid w:val="007133F1"/>
    <w:rsid w:val="00713513"/>
    <w:rsid w:val="0071356A"/>
    <w:rsid w:val="00713570"/>
    <w:rsid w:val="007135D2"/>
    <w:rsid w:val="00713611"/>
    <w:rsid w:val="00713617"/>
    <w:rsid w:val="0071363F"/>
    <w:rsid w:val="00713642"/>
    <w:rsid w:val="00713667"/>
    <w:rsid w:val="007136CC"/>
    <w:rsid w:val="00713714"/>
    <w:rsid w:val="00713717"/>
    <w:rsid w:val="007137DA"/>
    <w:rsid w:val="007137F4"/>
    <w:rsid w:val="0071385F"/>
    <w:rsid w:val="007138A1"/>
    <w:rsid w:val="007138B2"/>
    <w:rsid w:val="0071390F"/>
    <w:rsid w:val="0071391B"/>
    <w:rsid w:val="00713954"/>
    <w:rsid w:val="0071399F"/>
    <w:rsid w:val="00713A88"/>
    <w:rsid w:val="00713AF8"/>
    <w:rsid w:val="00713AF9"/>
    <w:rsid w:val="00713B07"/>
    <w:rsid w:val="00713BAB"/>
    <w:rsid w:val="00713BCB"/>
    <w:rsid w:val="00713BD2"/>
    <w:rsid w:val="00713BD5"/>
    <w:rsid w:val="00713C4F"/>
    <w:rsid w:val="00713CDB"/>
    <w:rsid w:val="00713D02"/>
    <w:rsid w:val="00713D3C"/>
    <w:rsid w:val="00713D44"/>
    <w:rsid w:val="00713DD0"/>
    <w:rsid w:val="00713E69"/>
    <w:rsid w:val="00713EA6"/>
    <w:rsid w:val="00713F47"/>
    <w:rsid w:val="00713F8F"/>
    <w:rsid w:val="00713F99"/>
    <w:rsid w:val="00713FFF"/>
    <w:rsid w:val="00714000"/>
    <w:rsid w:val="007140A6"/>
    <w:rsid w:val="007140F6"/>
    <w:rsid w:val="0071410A"/>
    <w:rsid w:val="00714141"/>
    <w:rsid w:val="007141CA"/>
    <w:rsid w:val="0071421D"/>
    <w:rsid w:val="0071423D"/>
    <w:rsid w:val="00714250"/>
    <w:rsid w:val="007142A7"/>
    <w:rsid w:val="007142C7"/>
    <w:rsid w:val="00714311"/>
    <w:rsid w:val="0071435D"/>
    <w:rsid w:val="0071439D"/>
    <w:rsid w:val="0071439E"/>
    <w:rsid w:val="007143A3"/>
    <w:rsid w:val="007143D6"/>
    <w:rsid w:val="007143DF"/>
    <w:rsid w:val="0071440C"/>
    <w:rsid w:val="0071444F"/>
    <w:rsid w:val="0071445A"/>
    <w:rsid w:val="00714467"/>
    <w:rsid w:val="007144BD"/>
    <w:rsid w:val="00714524"/>
    <w:rsid w:val="00714569"/>
    <w:rsid w:val="007145C2"/>
    <w:rsid w:val="007145EC"/>
    <w:rsid w:val="0071460F"/>
    <w:rsid w:val="00714623"/>
    <w:rsid w:val="00714626"/>
    <w:rsid w:val="00714673"/>
    <w:rsid w:val="0071467F"/>
    <w:rsid w:val="00714687"/>
    <w:rsid w:val="00714692"/>
    <w:rsid w:val="007146A8"/>
    <w:rsid w:val="00714709"/>
    <w:rsid w:val="0071476F"/>
    <w:rsid w:val="00714771"/>
    <w:rsid w:val="0071477D"/>
    <w:rsid w:val="007147AB"/>
    <w:rsid w:val="007147CA"/>
    <w:rsid w:val="007147D6"/>
    <w:rsid w:val="0071480E"/>
    <w:rsid w:val="007148B4"/>
    <w:rsid w:val="0071494F"/>
    <w:rsid w:val="00714956"/>
    <w:rsid w:val="00714970"/>
    <w:rsid w:val="00714975"/>
    <w:rsid w:val="00714A0D"/>
    <w:rsid w:val="00714B38"/>
    <w:rsid w:val="00714BB8"/>
    <w:rsid w:val="00714C3D"/>
    <w:rsid w:val="00714C47"/>
    <w:rsid w:val="00714CA0"/>
    <w:rsid w:val="00714D4B"/>
    <w:rsid w:val="00714D6E"/>
    <w:rsid w:val="00714DBB"/>
    <w:rsid w:val="00714DBE"/>
    <w:rsid w:val="00714DEA"/>
    <w:rsid w:val="00714E0C"/>
    <w:rsid w:val="00714E2A"/>
    <w:rsid w:val="00714E8F"/>
    <w:rsid w:val="00714F20"/>
    <w:rsid w:val="00714F26"/>
    <w:rsid w:val="00714F3A"/>
    <w:rsid w:val="00714F60"/>
    <w:rsid w:val="00714FA9"/>
    <w:rsid w:val="00715047"/>
    <w:rsid w:val="0071505D"/>
    <w:rsid w:val="00715084"/>
    <w:rsid w:val="007150CA"/>
    <w:rsid w:val="007150F2"/>
    <w:rsid w:val="007150F8"/>
    <w:rsid w:val="0071515E"/>
    <w:rsid w:val="007151B1"/>
    <w:rsid w:val="007151B9"/>
    <w:rsid w:val="007151D6"/>
    <w:rsid w:val="007151E7"/>
    <w:rsid w:val="00715211"/>
    <w:rsid w:val="00715221"/>
    <w:rsid w:val="0071522C"/>
    <w:rsid w:val="0071525E"/>
    <w:rsid w:val="0071526D"/>
    <w:rsid w:val="00715274"/>
    <w:rsid w:val="007152DE"/>
    <w:rsid w:val="00715346"/>
    <w:rsid w:val="00715355"/>
    <w:rsid w:val="0071536D"/>
    <w:rsid w:val="007153A2"/>
    <w:rsid w:val="007153BE"/>
    <w:rsid w:val="007153DE"/>
    <w:rsid w:val="0071542D"/>
    <w:rsid w:val="00715482"/>
    <w:rsid w:val="00715517"/>
    <w:rsid w:val="00715524"/>
    <w:rsid w:val="0071557F"/>
    <w:rsid w:val="007155DB"/>
    <w:rsid w:val="00715624"/>
    <w:rsid w:val="00715634"/>
    <w:rsid w:val="00715642"/>
    <w:rsid w:val="007156A4"/>
    <w:rsid w:val="007156FB"/>
    <w:rsid w:val="00715714"/>
    <w:rsid w:val="00715771"/>
    <w:rsid w:val="007157C6"/>
    <w:rsid w:val="007157E0"/>
    <w:rsid w:val="00715805"/>
    <w:rsid w:val="0071588A"/>
    <w:rsid w:val="007158DD"/>
    <w:rsid w:val="007158E1"/>
    <w:rsid w:val="007158FF"/>
    <w:rsid w:val="0071593C"/>
    <w:rsid w:val="0071595F"/>
    <w:rsid w:val="00715971"/>
    <w:rsid w:val="00715A1D"/>
    <w:rsid w:val="00715A30"/>
    <w:rsid w:val="00715B62"/>
    <w:rsid w:val="00715B68"/>
    <w:rsid w:val="00715B75"/>
    <w:rsid w:val="00715B9C"/>
    <w:rsid w:val="00715BC1"/>
    <w:rsid w:val="00715BCA"/>
    <w:rsid w:val="00715BEB"/>
    <w:rsid w:val="00715C23"/>
    <w:rsid w:val="00715C47"/>
    <w:rsid w:val="00715C60"/>
    <w:rsid w:val="00715C7D"/>
    <w:rsid w:val="00715D22"/>
    <w:rsid w:val="00715D2E"/>
    <w:rsid w:val="00715D32"/>
    <w:rsid w:val="00715D92"/>
    <w:rsid w:val="00715DAF"/>
    <w:rsid w:val="00715DC9"/>
    <w:rsid w:val="00715DF1"/>
    <w:rsid w:val="00715E02"/>
    <w:rsid w:val="00715E6C"/>
    <w:rsid w:val="00715E82"/>
    <w:rsid w:val="00715EF4"/>
    <w:rsid w:val="00715F72"/>
    <w:rsid w:val="00715F8C"/>
    <w:rsid w:val="00716002"/>
    <w:rsid w:val="00716080"/>
    <w:rsid w:val="007160B6"/>
    <w:rsid w:val="0071612E"/>
    <w:rsid w:val="00716139"/>
    <w:rsid w:val="0071619A"/>
    <w:rsid w:val="007161C9"/>
    <w:rsid w:val="007161CA"/>
    <w:rsid w:val="00716289"/>
    <w:rsid w:val="0071629F"/>
    <w:rsid w:val="00716376"/>
    <w:rsid w:val="0071637D"/>
    <w:rsid w:val="007163DD"/>
    <w:rsid w:val="007163E6"/>
    <w:rsid w:val="007163F5"/>
    <w:rsid w:val="00716473"/>
    <w:rsid w:val="00716497"/>
    <w:rsid w:val="007164AA"/>
    <w:rsid w:val="007164B1"/>
    <w:rsid w:val="007164E5"/>
    <w:rsid w:val="00716566"/>
    <w:rsid w:val="0071656C"/>
    <w:rsid w:val="00716584"/>
    <w:rsid w:val="00716595"/>
    <w:rsid w:val="007165A9"/>
    <w:rsid w:val="007165B5"/>
    <w:rsid w:val="00716613"/>
    <w:rsid w:val="00716677"/>
    <w:rsid w:val="00716685"/>
    <w:rsid w:val="007166B8"/>
    <w:rsid w:val="007166F2"/>
    <w:rsid w:val="007166F3"/>
    <w:rsid w:val="00716735"/>
    <w:rsid w:val="0071673F"/>
    <w:rsid w:val="00716852"/>
    <w:rsid w:val="00716870"/>
    <w:rsid w:val="007168BC"/>
    <w:rsid w:val="007168C0"/>
    <w:rsid w:val="00716947"/>
    <w:rsid w:val="007169B5"/>
    <w:rsid w:val="007169C6"/>
    <w:rsid w:val="007169ED"/>
    <w:rsid w:val="00716A31"/>
    <w:rsid w:val="00716A4B"/>
    <w:rsid w:val="00716A4D"/>
    <w:rsid w:val="00716A5E"/>
    <w:rsid w:val="00716ACA"/>
    <w:rsid w:val="00716AE3"/>
    <w:rsid w:val="00716AEC"/>
    <w:rsid w:val="00716B22"/>
    <w:rsid w:val="00716B46"/>
    <w:rsid w:val="00716B83"/>
    <w:rsid w:val="00716B9C"/>
    <w:rsid w:val="00716C3F"/>
    <w:rsid w:val="00716C92"/>
    <w:rsid w:val="00716CA2"/>
    <w:rsid w:val="00716CA5"/>
    <w:rsid w:val="00716CD4"/>
    <w:rsid w:val="00716D38"/>
    <w:rsid w:val="00716DC8"/>
    <w:rsid w:val="00716EC2"/>
    <w:rsid w:val="00716EDF"/>
    <w:rsid w:val="00716EE3"/>
    <w:rsid w:val="00716EFD"/>
    <w:rsid w:val="00717039"/>
    <w:rsid w:val="00717043"/>
    <w:rsid w:val="007170A0"/>
    <w:rsid w:val="007170A3"/>
    <w:rsid w:val="007170DF"/>
    <w:rsid w:val="00717160"/>
    <w:rsid w:val="0071716E"/>
    <w:rsid w:val="007171E2"/>
    <w:rsid w:val="007172C5"/>
    <w:rsid w:val="0071735F"/>
    <w:rsid w:val="00717369"/>
    <w:rsid w:val="0071736C"/>
    <w:rsid w:val="0071737F"/>
    <w:rsid w:val="00717396"/>
    <w:rsid w:val="007173D9"/>
    <w:rsid w:val="007173E5"/>
    <w:rsid w:val="00717469"/>
    <w:rsid w:val="00717474"/>
    <w:rsid w:val="00717540"/>
    <w:rsid w:val="0071754B"/>
    <w:rsid w:val="00717587"/>
    <w:rsid w:val="007175A0"/>
    <w:rsid w:val="007175F0"/>
    <w:rsid w:val="00717662"/>
    <w:rsid w:val="00717673"/>
    <w:rsid w:val="007176DE"/>
    <w:rsid w:val="007176F5"/>
    <w:rsid w:val="00717736"/>
    <w:rsid w:val="0071773D"/>
    <w:rsid w:val="0071776B"/>
    <w:rsid w:val="0071779B"/>
    <w:rsid w:val="0071788B"/>
    <w:rsid w:val="007178A6"/>
    <w:rsid w:val="007178E8"/>
    <w:rsid w:val="007178F2"/>
    <w:rsid w:val="00717909"/>
    <w:rsid w:val="0071791E"/>
    <w:rsid w:val="00717923"/>
    <w:rsid w:val="0071796C"/>
    <w:rsid w:val="007179AE"/>
    <w:rsid w:val="007179BA"/>
    <w:rsid w:val="007179C4"/>
    <w:rsid w:val="007179E2"/>
    <w:rsid w:val="00717A1B"/>
    <w:rsid w:val="00717A1D"/>
    <w:rsid w:val="00717A82"/>
    <w:rsid w:val="00717AA4"/>
    <w:rsid w:val="00717B1F"/>
    <w:rsid w:val="00717B27"/>
    <w:rsid w:val="00717C8E"/>
    <w:rsid w:val="00717CF2"/>
    <w:rsid w:val="00717D7C"/>
    <w:rsid w:val="00717D9A"/>
    <w:rsid w:val="00717ECD"/>
    <w:rsid w:val="00717EEE"/>
    <w:rsid w:val="00717F02"/>
    <w:rsid w:val="00717F4B"/>
    <w:rsid w:val="00717F97"/>
    <w:rsid w:val="00717F98"/>
    <w:rsid w:val="00717FF4"/>
    <w:rsid w:val="00720017"/>
    <w:rsid w:val="0072005B"/>
    <w:rsid w:val="007200BC"/>
    <w:rsid w:val="007200E2"/>
    <w:rsid w:val="007200FE"/>
    <w:rsid w:val="0072015E"/>
    <w:rsid w:val="0072022D"/>
    <w:rsid w:val="00720236"/>
    <w:rsid w:val="00720269"/>
    <w:rsid w:val="007202AD"/>
    <w:rsid w:val="00720317"/>
    <w:rsid w:val="00720346"/>
    <w:rsid w:val="0072039E"/>
    <w:rsid w:val="0072041C"/>
    <w:rsid w:val="0072043D"/>
    <w:rsid w:val="00720444"/>
    <w:rsid w:val="0072046B"/>
    <w:rsid w:val="007204F5"/>
    <w:rsid w:val="00720515"/>
    <w:rsid w:val="007205A3"/>
    <w:rsid w:val="007205B7"/>
    <w:rsid w:val="007205DA"/>
    <w:rsid w:val="00720659"/>
    <w:rsid w:val="007206C9"/>
    <w:rsid w:val="007206E2"/>
    <w:rsid w:val="00720743"/>
    <w:rsid w:val="00720747"/>
    <w:rsid w:val="0072077F"/>
    <w:rsid w:val="007207A8"/>
    <w:rsid w:val="007207E4"/>
    <w:rsid w:val="00720886"/>
    <w:rsid w:val="007208BB"/>
    <w:rsid w:val="007208FA"/>
    <w:rsid w:val="00720931"/>
    <w:rsid w:val="00720948"/>
    <w:rsid w:val="00720A0F"/>
    <w:rsid w:val="00720A2B"/>
    <w:rsid w:val="00720ADF"/>
    <w:rsid w:val="00720AF3"/>
    <w:rsid w:val="00720B34"/>
    <w:rsid w:val="00720B78"/>
    <w:rsid w:val="00720BC3"/>
    <w:rsid w:val="00720BDD"/>
    <w:rsid w:val="00720BE9"/>
    <w:rsid w:val="00720BFF"/>
    <w:rsid w:val="00720CE6"/>
    <w:rsid w:val="00720CE7"/>
    <w:rsid w:val="00720D23"/>
    <w:rsid w:val="00720D41"/>
    <w:rsid w:val="00720DB2"/>
    <w:rsid w:val="00720DDA"/>
    <w:rsid w:val="00720DDE"/>
    <w:rsid w:val="00720DE5"/>
    <w:rsid w:val="00720E00"/>
    <w:rsid w:val="00720E61"/>
    <w:rsid w:val="00720E77"/>
    <w:rsid w:val="00720F72"/>
    <w:rsid w:val="00720FC5"/>
    <w:rsid w:val="00720FE4"/>
    <w:rsid w:val="00721037"/>
    <w:rsid w:val="0072103D"/>
    <w:rsid w:val="00721084"/>
    <w:rsid w:val="0072109E"/>
    <w:rsid w:val="007210B1"/>
    <w:rsid w:val="007210E0"/>
    <w:rsid w:val="00721112"/>
    <w:rsid w:val="00721163"/>
    <w:rsid w:val="007211FC"/>
    <w:rsid w:val="00721201"/>
    <w:rsid w:val="00721216"/>
    <w:rsid w:val="00721302"/>
    <w:rsid w:val="00721337"/>
    <w:rsid w:val="0072137C"/>
    <w:rsid w:val="00721412"/>
    <w:rsid w:val="00721452"/>
    <w:rsid w:val="00721623"/>
    <w:rsid w:val="0072165F"/>
    <w:rsid w:val="007216BD"/>
    <w:rsid w:val="0072174D"/>
    <w:rsid w:val="00721764"/>
    <w:rsid w:val="0072177F"/>
    <w:rsid w:val="007217E1"/>
    <w:rsid w:val="007217E5"/>
    <w:rsid w:val="00721851"/>
    <w:rsid w:val="0072189A"/>
    <w:rsid w:val="007218CD"/>
    <w:rsid w:val="00721928"/>
    <w:rsid w:val="00721962"/>
    <w:rsid w:val="007219B4"/>
    <w:rsid w:val="00721A71"/>
    <w:rsid w:val="00721AB4"/>
    <w:rsid w:val="00721ACA"/>
    <w:rsid w:val="00721B08"/>
    <w:rsid w:val="00721BC0"/>
    <w:rsid w:val="00721C4A"/>
    <w:rsid w:val="00721C95"/>
    <w:rsid w:val="00721C9C"/>
    <w:rsid w:val="00721CBB"/>
    <w:rsid w:val="00721CF0"/>
    <w:rsid w:val="00721D45"/>
    <w:rsid w:val="00721DDD"/>
    <w:rsid w:val="00721DF7"/>
    <w:rsid w:val="00721E20"/>
    <w:rsid w:val="00721E7A"/>
    <w:rsid w:val="00721EA3"/>
    <w:rsid w:val="00721F11"/>
    <w:rsid w:val="00721F26"/>
    <w:rsid w:val="00721F28"/>
    <w:rsid w:val="00721F30"/>
    <w:rsid w:val="00721F52"/>
    <w:rsid w:val="00721F55"/>
    <w:rsid w:val="00721F5B"/>
    <w:rsid w:val="00721F81"/>
    <w:rsid w:val="00721FA4"/>
    <w:rsid w:val="00722074"/>
    <w:rsid w:val="0072207A"/>
    <w:rsid w:val="00722098"/>
    <w:rsid w:val="007220C7"/>
    <w:rsid w:val="007220E1"/>
    <w:rsid w:val="007220F5"/>
    <w:rsid w:val="00722108"/>
    <w:rsid w:val="0072219B"/>
    <w:rsid w:val="0072221F"/>
    <w:rsid w:val="00722231"/>
    <w:rsid w:val="0072224F"/>
    <w:rsid w:val="007222EF"/>
    <w:rsid w:val="00722334"/>
    <w:rsid w:val="007223E7"/>
    <w:rsid w:val="0072243F"/>
    <w:rsid w:val="007224C4"/>
    <w:rsid w:val="007224D1"/>
    <w:rsid w:val="007224E9"/>
    <w:rsid w:val="007224EA"/>
    <w:rsid w:val="0072254D"/>
    <w:rsid w:val="007225A4"/>
    <w:rsid w:val="007225BF"/>
    <w:rsid w:val="00722628"/>
    <w:rsid w:val="0072265E"/>
    <w:rsid w:val="00722679"/>
    <w:rsid w:val="007226F8"/>
    <w:rsid w:val="00722755"/>
    <w:rsid w:val="0072276B"/>
    <w:rsid w:val="007227EE"/>
    <w:rsid w:val="0072285F"/>
    <w:rsid w:val="00722865"/>
    <w:rsid w:val="007228B4"/>
    <w:rsid w:val="007228D1"/>
    <w:rsid w:val="00722933"/>
    <w:rsid w:val="00722999"/>
    <w:rsid w:val="007229F1"/>
    <w:rsid w:val="00722A5E"/>
    <w:rsid w:val="00722AAB"/>
    <w:rsid w:val="00722ABB"/>
    <w:rsid w:val="00722B0B"/>
    <w:rsid w:val="00722B13"/>
    <w:rsid w:val="00722B1A"/>
    <w:rsid w:val="00722B21"/>
    <w:rsid w:val="00722B79"/>
    <w:rsid w:val="00722B94"/>
    <w:rsid w:val="00722C35"/>
    <w:rsid w:val="00722CEE"/>
    <w:rsid w:val="00722D11"/>
    <w:rsid w:val="00722D45"/>
    <w:rsid w:val="00722E80"/>
    <w:rsid w:val="00722E86"/>
    <w:rsid w:val="00722F3E"/>
    <w:rsid w:val="00722F47"/>
    <w:rsid w:val="0072303E"/>
    <w:rsid w:val="00723056"/>
    <w:rsid w:val="00723088"/>
    <w:rsid w:val="007230B5"/>
    <w:rsid w:val="007230E7"/>
    <w:rsid w:val="007230FC"/>
    <w:rsid w:val="00723117"/>
    <w:rsid w:val="00723167"/>
    <w:rsid w:val="0072319A"/>
    <w:rsid w:val="007231A4"/>
    <w:rsid w:val="007231B9"/>
    <w:rsid w:val="007231C1"/>
    <w:rsid w:val="00723231"/>
    <w:rsid w:val="0072323C"/>
    <w:rsid w:val="0072330D"/>
    <w:rsid w:val="00723318"/>
    <w:rsid w:val="00723371"/>
    <w:rsid w:val="00723385"/>
    <w:rsid w:val="0072340D"/>
    <w:rsid w:val="007234DD"/>
    <w:rsid w:val="007234FB"/>
    <w:rsid w:val="0072351D"/>
    <w:rsid w:val="00723572"/>
    <w:rsid w:val="00723585"/>
    <w:rsid w:val="007235D9"/>
    <w:rsid w:val="007235DA"/>
    <w:rsid w:val="007236A2"/>
    <w:rsid w:val="007236EA"/>
    <w:rsid w:val="007236FE"/>
    <w:rsid w:val="0072378D"/>
    <w:rsid w:val="00723834"/>
    <w:rsid w:val="0072386D"/>
    <w:rsid w:val="00723884"/>
    <w:rsid w:val="007238AA"/>
    <w:rsid w:val="007238D6"/>
    <w:rsid w:val="00723997"/>
    <w:rsid w:val="00723A35"/>
    <w:rsid w:val="00723A36"/>
    <w:rsid w:val="00723A5C"/>
    <w:rsid w:val="00723A5E"/>
    <w:rsid w:val="00723A9B"/>
    <w:rsid w:val="00723AE4"/>
    <w:rsid w:val="00723B35"/>
    <w:rsid w:val="00723B43"/>
    <w:rsid w:val="00723B6D"/>
    <w:rsid w:val="00723B8E"/>
    <w:rsid w:val="00723BAA"/>
    <w:rsid w:val="00723BC9"/>
    <w:rsid w:val="00723C15"/>
    <w:rsid w:val="00723C3C"/>
    <w:rsid w:val="00723C62"/>
    <w:rsid w:val="00723CA3"/>
    <w:rsid w:val="00723CAC"/>
    <w:rsid w:val="00723D1F"/>
    <w:rsid w:val="00723D9C"/>
    <w:rsid w:val="00723DA4"/>
    <w:rsid w:val="00723DE6"/>
    <w:rsid w:val="00723E6B"/>
    <w:rsid w:val="00723E94"/>
    <w:rsid w:val="00723EC0"/>
    <w:rsid w:val="00723EDD"/>
    <w:rsid w:val="00723EF9"/>
    <w:rsid w:val="00723FE0"/>
    <w:rsid w:val="00724045"/>
    <w:rsid w:val="00724052"/>
    <w:rsid w:val="00724090"/>
    <w:rsid w:val="00724095"/>
    <w:rsid w:val="007240CF"/>
    <w:rsid w:val="007240EB"/>
    <w:rsid w:val="00724225"/>
    <w:rsid w:val="007242D1"/>
    <w:rsid w:val="007242D6"/>
    <w:rsid w:val="0072432F"/>
    <w:rsid w:val="0072433C"/>
    <w:rsid w:val="0072434D"/>
    <w:rsid w:val="007243D8"/>
    <w:rsid w:val="0072445E"/>
    <w:rsid w:val="00724483"/>
    <w:rsid w:val="007244D3"/>
    <w:rsid w:val="007244E4"/>
    <w:rsid w:val="00724519"/>
    <w:rsid w:val="00724523"/>
    <w:rsid w:val="00724593"/>
    <w:rsid w:val="0072459A"/>
    <w:rsid w:val="00724616"/>
    <w:rsid w:val="00724633"/>
    <w:rsid w:val="00724720"/>
    <w:rsid w:val="00724741"/>
    <w:rsid w:val="00724764"/>
    <w:rsid w:val="00724765"/>
    <w:rsid w:val="00724798"/>
    <w:rsid w:val="00724806"/>
    <w:rsid w:val="0072480F"/>
    <w:rsid w:val="0072484E"/>
    <w:rsid w:val="007248AE"/>
    <w:rsid w:val="00724903"/>
    <w:rsid w:val="0072493E"/>
    <w:rsid w:val="00724984"/>
    <w:rsid w:val="007249AE"/>
    <w:rsid w:val="007249CB"/>
    <w:rsid w:val="007249E4"/>
    <w:rsid w:val="00724A44"/>
    <w:rsid w:val="00724A6F"/>
    <w:rsid w:val="00724B1C"/>
    <w:rsid w:val="00724B5B"/>
    <w:rsid w:val="00724B84"/>
    <w:rsid w:val="00724B97"/>
    <w:rsid w:val="00724B9E"/>
    <w:rsid w:val="00724BC0"/>
    <w:rsid w:val="00724C06"/>
    <w:rsid w:val="00724C89"/>
    <w:rsid w:val="00724CBE"/>
    <w:rsid w:val="00724CDD"/>
    <w:rsid w:val="00724CFC"/>
    <w:rsid w:val="00724D00"/>
    <w:rsid w:val="00724D27"/>
    <w:rsid w:val="00724DEB"/>
    <w:rsid w:val="00724DF2"/>
    <w:rsid w:val="00724E16"/>
    <w:rsid w:val="00724EBC"/>
    <w:rsid w:val="00724F0E"/>
    <w:rsid w:val="00724F2D"/>
    <w:rsid w:val="00724F47"/>
    <w:rsid w:val="00724FDF"/>
    <w:rsid w:val="00724FFD"/>
    <w:rsid w:val="00725004"/>
    <w:rsid w:val="00725007"/>
    <w:rsid w:val="0072505C"/>
    <w:rsid w:val="00725076"/>
    <w:rsid w:val="007250D2"/>
    <w:rsid w:val="007250E3"/>
    <w:rsid w:val="0072519B"/>
    <w:rsid w:val="00725269"/>
    <w:rsid w:val="00725277"/>
    <w:rsid w:val="007252C5"/>
    <w:rsid w:val="00725372"/>
    <w:rsid w:val="00725454"/>
    <w:rsid w:val="00725480"/>
    <w:rsid w:val="00725562"/>
    <w:rsid w:val="007255FA"/>
    <w:rsid w:val="007255FB"/>
    <w:rsid w:val="00725630"/>
    <w:rsid w:val="00725683"/>
    <w:rsid w:val="00725690"/>
    <w:rsid w:val="00725698"/>
    <w:rsid w:val="007256C4"/>
    <w:rsid w:val="007256FC"/>
    <w:rsid w:val="00725708"/>
    <w:rsid w:val="0072578D"/>
    <w:rsid w:val="007257C6"/>
    <w:rsid w:val="007257C9"/>
    <w:rsid w:val="007257E9"/>
    <w:rsid w:val="00725807"/>
    <w:rsid w:val="0072580A"/>
    <w:rsid w:val="00725836"/>
    <w:rsid w:val="00725853"/>
    <w:rsid w:val="0072585E"/>
    <w:rsid w:val="0072586F"/>
    <w:rsid w:val="0072589C"/>
    <w:rsid w:val="0072595D"/>
    <w:rsid w:val="00725964"/>
    <w:rsid w:val="00725992"/>
    <w:rsid w:val="007259C4"/>
    <w:rsid w:val="00725A91"/>
    <w:rsid w:val="00725A9E"/>
    <w:rsid w:val="00725AE7"/>
    <w:rsid w:val="00725B42"/>
    <w:rsid w:val="00725B53"/>
    <w:rsid w:val="00725B7D"/>
    <w:rsid w:val="00725BAE"/>
    <w:rsid w:val="00725C53"/>
    <w:rsid w:val="00725CAC"/>
    <w:rsid w:val="00725D5D"/>
    <w:rsid w:val="00725DBE"/>
    <w:rsid w:val="00725DCE"/>
    <w:rsid w:val="00725E1D"/>
    <w:rsid w:val="00725E42"/>
    <w:rsid w:val="00725E50"/>
    <w:rsid w:val="00725F4A"/>
    <w:rsid w:val="00725FA5"/>
    <w:rsid w:val="00725FCF"/>
    <w:rsid w:val="00725FEE"/>
    <w:rsid w:val="0072602C"/>
    <w:rsid w:val="0072603B"/>
    <w:rsid w:val="0072607D"/>
    <w:rsid w:val="00726092"/>
    <w:rsid w:val="0072609A"/>
    <w:rsid w:val="007260C8"/>
    <w:rsid w:val="00726195"/>
    <w:rsid w:val="007261BF"/>
    <w:rsid w:val="007261FD"/>
    <w:rsid w:val="00726209"/>
    <w:rsid w:val="00726299"/>
    <w:rsid w:val="007262AE"/>
    <w:rsid w:val="00726306"/>
    <w:rsid w:val="00726338"/>
    <w:rsid w:val="0072634A"/>
    <w:rsid w:val="0072634C"/>
    <w:rsid w:val="0072637F"/>
    <w:rsid w:val="00726388"/>
    <w:rsid w:val="007263A8"/>
    <w:rsid w:val="007263BC"/>
    <w:rsid w:val="00726447"/>
    <w:rsid w:val="00726458"/>
    <w:rsid w:val="00726523"/>
    <w:rsid w:val="0072659C"/>
    <w:rsid w:val="007265B9"/>
    <w:rsid w:val="007265BF"/>
    <w:rsid w:val="007265CC"/>
    <w:rsid w:val="00726630"/>
    <w:rsid w:val="00726650"/>
    <w:rsid w:val="00726722"/>
    <w:rsid w:val="00726764"/>
    <w:rsid w:val="007267A6"/>
    <w:rsid w:val="007267BE"/>
    <w:rsid w:val="007268E4"/>
    <w:rsid w:val="007268FC"/>
    <w:rsid w:val="0072691B"/>
    <w:rsid w:val="00726974"/>
    <w:rsid w:val="007269EB"/>
    <w:rsid w:val="007269F9"/>
    <w:rsid w:val="00726A01"/>
    <w:rsid w:val="00726A3E"/>
    <w:rsid w:val="00726A60"/>
    <w:rsid w:val="00726A68"/>
    <w:rsid w:val="00726A7C"/>
    <w:rsid w:val="00726A7D"/>
    <w:rsid w:val="00726ABB"/>
    <w:rsid w:val="00726AD4"/>
    <w:rsid w:val="00726AEC"/>
    <w:rsid w:val="00726B25"/>
    <w:rsid w:val="00726B2B"/>
    <w:rsid w:val="00726B47"/>
    <w:rsid w:val="00726B7B"/>
    <w:rsid w:val="00726BB1"/>
    <w:rsid w:val="00726BCB"/>
    <w:rsid w:val="00726C48"/>
    <w:rsid w:val="00726C51"/>
    <w:rsid w:val="00726D05"/>
    <w:rsid w:val="00726D12"/>
    <w:rsid w:val="00726D77"/>
    <w:rsid w:val="00726DE5"/>
    <w:rsid w:val="00726E42"/>
    <w:rsid w:val="00726E89"/>
    <w:rsid w:val="00726F33"/>
    <w:rsid w:val="00726F53"/>
    <w:rsid w:val="00726F8E"/>
    <w:rsid w:val="00726F99"/>
    <w:rsid w:val="00726FDB"/>
    <w:rsid w:val="00726FEB"/>
    <w:rsid w:val="00726FF7"/>
    <w:rsid w:val="0072700C"/>
    <w:rsid w:val="0072701C"/>
    <w:rsid w:val="00727037"/>
    <w:rsid w:val="0072705E"/>
    <w:rsid w:val="0072709C"/>
    <w:rsid w:val="00727122"/>
    <w:rsid w:val="00727167"/>
    <w:rsid w:val="0072719D"/>
    <w:rsid w:val="0072721A"/>
    <w:rsid w:val="00727266"/>
    <w:rsid w:val="0072733F"/>
    <w:rsid w:val="00727380"/>
    <w:rsid w:val="0072749E"/>
    <w:rsid w:val="007274ED"/>
    <w:rsid w:val="00727513"/>
    <w:rsid w:val="00727536"/>
    <w:rsid w:val="0072753C"/>
    <w:rsid w:val="0072758E"/>
    <w:rsid w:val="007275D7"/>
    <w:rsid w:val="007275EB"/>
    <w:rsid w:val="00727654"/>
    <w:rsid w:val="007276B5"/>
    <w:rsid w:val="007276BE"/>
    <w:rsid w:val="007276C2"/>
    <w:rsid w:val="007276DB"/>
    <w:rsid w:val="00727723"/>
    <w:rsid w:val="007277C8"/>
    <w:rsid w:val="007277D2"/>
    <w:rsid w:val="007277EA"/>
    <w:rsid w:val="007277F3"/>
    <w:rsid w:val="007277F8"/>
    <w:rsid w:val="00727871"/>
    <w:rsid w:val="00727885"/>
    <w:rsid w:val="007278B3"/>
    <w:rsid w:val="007278D1"/>
    <w:rsid w:val="007278DC"/>
    <w:rsid w:val="00727965"/>
    <w:rsid w:val="00727973"/>
    <w:rsid w:val="00727977"/>
    <w:rsid w:val="0072798D"/>
    <w:rsid w:val="007279A8"/>
    <w:rsid w:val="007279AD"/>
    <w:rsid w:val="00727A08"/>
    <w:rsid w:val="00727A94"/>
    <w:rsid w:val="00727B75"/>
    <w:rsid w:val="00727BBB"/>
    <w:rsid w:val="00727BE8"/>
    <w:rsid w:val="00727BF2"/>
    <w:rsid w:val="00727C33"/>
    <w:rsid w:val="00727C41"/>
    <w:rsid w:val="00727C69"/>
    <w:rsid w:val="00727C72"/>
    <w:rsid w:val="00727C92"/>
    <w:rsid w:val="00727DB0"/>
    <w:rsid w:val="00727E7B"/>
    <w:rsid w:val="00727E8D"/>
    <w:rsid w:val="00727F09"/>
    <w:rsid w:val="00727F7C"/>
    <w:rsid w:val="00727FA7"/>
    <w:rsid w:val="00727FEB"/>
    <w:rsid w:val="00730009"/>
    <w:rsid w:val="00730022"/>
    <w:rsid w:val="00730033"/>
    <w:rsid w:val="007300A5"/>
    <w:rsid w:val="007300AC"/>
    <w:rsid w:val="00730162"/>
    <w:rsid w:val="0073018F"/>
    <w:rsid w:val="0073019C"/>
    <w:rsid w:val="007301AF"/>
    <w:rsid w:val="007301B6"/>
    <w:rsid w:val="007301C6"/>
    <w:rsid w:val="007301D6"/>
    <w:rsid w:val="0073021D"/>
    <w:rsid w:val="00730227"/>
    <w:rsid w:val="0073027A"/>
    <w:rsid w:val="00730285"/>
    <w:rsid w:val="007302CA"/>
    <w:rsid w:val="007302CC"/>
    <w:rsid w:val="00730350"/>
    <w:rsid w:val="00730385"/>
    <w:rsid w:val="007303EE"/>
    <w:rsid w:val="007303F6"/>
    <w:rsid w:val="0073040D"/>
    <w:rsid w:val="00730464"/>
    <w:rsid w:val="007305DB"/>
    <w:rsid w:val="00730651"/>
    <w:rsid w:val="007306C8"/>
    <w:rsid w:val="007306E6"/>
    <w:rsid w:val="00730710"/>
    <w:rsid w:val="00730711"/>
    <w:rsid w:val="0073071B"/>
    <w:rsid w:val="0073071F"/>
    <w:rsid w:val="0073074E"/>
    <w:rsid w:val="0073079F"/>
    <w:rsid w:val="007307B3"/>
    <w:rsid w:val="007307E8"/>
    <w:rsid w:val="007307EC"/>
    <w:rsid w:val="00730836"/>
    <w:rsid w:val="00730854"/>
    <w:rsid w:val="0073085A"/>
    <w:rsid w:val="00730869"/>
    <w:rsid w:val="0073093F"/>
    <w:rsid w:val="00730990"/>
    <w:rsid w:val="007309E5"/>
    <w:rsid w:val="00730A68"/>
    <w:rsid w:val="00730A89"/>
    <w:rsid w:val="00730AB8"/>
    <w:rsid w:val="00730AC4"/>
    <w:rsid w:val="00730B04"/>
    <w:rsid w:val="00730B1E"/>
    <w:rsid w:val="00730B36"/>
    <w:rsid w:val="00730B52"/>
    <w:rsid w:val="00730BC8"/>
    <w:rsid w:val="00730BF0"/>
    <w:rsid w:val="00730BF6"/>
    <w:rsid w:val="00730C24"/>
    <w:rsid w:val="00730CD8"/>
    <w:rsid w:val="00730DD7"/>
    <w:rsid w:val="00730DEE"/>
    <w:rsid w:val="00730E7F"/>
    <w:rsid w:val="00730E91"/>
    <w:rsid w:val="00730EEF"/>
    <w:rsid w:val="00730F0D"/>
    <w:rsid w:val="00730F38"/>
    <w:rsid w:val="00730F4B"/>
    <w:rsid w:val="00730FF1"/>
    <w:rsid w:val="0073100D"/>
    <w:rsid w:val="0073101E"/>
    <w:rsid w:val="0073103F"/>
    <w:rsid w:val="00731047"/>
    <w:rsid w:val="0073105C"/>
    <w:rsid w:val="00731071"/>
    <w:rsid w:val="0073109B"/>
    <w:rsid w:val="0073109D"/>
    <w:rsid w:val="007310D5"/>
    <w:rsid w:val="007310D6"/>
    <w:rsid w:val="0073112F"/>
    <w:rsid w:val="00731139"/>
    <w:rsid w:val="00731150"/>
    <w:rsid w:val="00731182"/>
    <w:rsid w:val="007311B5"/>
    <w:rsid w:val="00731240"/>
    <w:rsid w:val="00731241"/>
    <w:rsid w:val="00731251"/>
    <w:rsid w:val="007312B2"/>
    <w:rsid w:val="007312C6"/>
    <w:rsid w:val="007312CE"/>
    <w:rsid w:val="00731300"/>
    <w:rsid w:val="0073131E"/>
    <w:rsid w:val="00731392"/>
    <w:rsid w:val="00731479"/>
    <w:rsid w:val="00731538"/>
    <w:rsid w:val="00731556"/>
    <w:rsid w:val="00731561"/>
    <w:rsid w:val="0073156D"/>
    <w:rsid w:val="007315E8"/>
    <w:rsid w:val="0073161A"/>
    <w:rsid w:val="00731628"/>
    <w:rsid w:val="00731631"/>
    <w:rsid w:val="007316B1"/>
    <w:rsid w:val="007316DD"/>
    <w:rsid w:val="007316F4"/>
    <w:rsid w:val="007317F8"/>
    <w:rsid w:val="00731803"/>
    <w:rsid w:val="00731886"/>
    <w:rsid w:val="007318DD"/>
    <w:rsid w:val="0073191F"/>
    <w:rsid w:val="0073192C"/>
    <w:rsid w:val="00731957"/>
    <w:rsid w:val="00731962"/>
    <w:rsid w:val="0073196A"/>
    <w:rsid w:val="0073199A"/>
    <w:rsid w:val="0073199F"/>
    <w:rsid w:val="00731A0A"/>
    <w:rsid w:val="00731A35"/>
    <w:rsid w:val="00731A41"/>
    <w:rsid w:val="00731A45"/>
    <w:rsid w:val="00731A5D"/>
    <w:rsid w:val="00731ACA"/>
    <w:rsid w:val="00731ADB"/>
    <w:rsid w:val="00731B12"/>
    <w:rsid w:val="00731B76"/>
    <w:rsid w:val="00731B8B"/>
    <w:rsid w:val="00731B95"/>
    <w:rsid w:val="00731BC9"/>
    <w:rsid w:val="00731C65"/>
    <w:rsid w:val="00731CD1"/>
    <w:rsid w:val="00731D04"/>
    <w:rsid w:val="00731D0B"/>
    <w:rsid w:val="00731DFC"/>
    <w:rsid w:val="00731E23"/>
    <w:rsid w:val="00731EC3"/>
    <w:rsid w:val="00731ECA"/>
    <w:rsid w:val="00731F22"/>
    <w:rsid w:val="00731F4C"/>
    <w:rsid w:val="00731F90"/>
    <w:rsid w:val="00731FD9"/>
    <w:rsid w:val="00731FF5"/>
    <w:rsid w:val="0073204E"/>
    <w:rsid w:val="0073206C"/>
    <w:rsid w:val="00732092"/>
    <w:rsid w:val="007320B8"/>
    <w:rsid w:val="007320EF"/>
    <w:rsid w:val="00732119"/>
    <w:rsid w:val="00732123"/>
    <w:rsid w:val="00732128"/>
    <w:rsid w:val="00732131"/>
    <w:rsid w:val="007321A1"/>
    <w:rsid w:val="007321D3"/>
    <w:rsid w:val="007321D8"/>
    <w:rsid w:val="007321E6"/>
    <w:rsid w:val="007321E8"/>
    <w:rsid w:val="00732260"/>
    <w:rsid w:val="00732287"/>
    <w:rsid w:val="00732288"/>
    <w:rsid w:val="007322BF"/>
    <w:rsid w:val="007322D7"/>
    <w:rsid w:val="007322E4"/>
    <w:rsid w:val="0073233E"/>
    <w:rsid w:val="007323B0"/>
    <w:rsid w:val="0073240A"/>
    <w:rsid w:val="0073240E"/>
    <w:rsid w:val="0073241F"/>
    <w:rsid w:val="00732453"/>
    <w:rsid w:val="00732455"/>
    <w:rsid w:val="00732457"/>
    <w:rsid w:val="00732464"/>
    <w:rsid w:val="00732473"/>
    <w:rsid w:val="007324B3"/>
    <w:rsid w:val="007324D8"/>
    <w:rsid w:val="0073253D"/>
    <w:rsid w:val="00732542"/>
    <w:rsid w:val="00732544"/>
    <w:rsid w:val="00732682"/>
    <w:rsid w:val="007326AA"/>
    <w:rsid w:val="007326FC"/>
    <w:rsid w:val="00732728"/>
    <w:rsid w:val="0073274B"/>
    <w:rsid w:val="007327B5"/>
    <w:rsid w:val="00732802"/>
    <w:rsid w:val="0073280D"/>
    <w:rsid w:val="00732843"/>
    <w:rsid w:val="0073286D"/>
    <w:rsid w:val="00732900"/>
    <w:rsid w:val="00732943"/>
    <w:rsid w:val="00732996"/>
    <w:rsid w:val="00732A56"/>
    <w:rsid w:val="00732AAA"/>
    <w:rsid w:val="00732AC3"/>
    <w:rsid w:val="00732AFC"/>
    <w:rsid w:val="00732B23"/>
    <w:rsid w:val="00732B29"/>
    <w:rsid w:val="00732B77"/>
    <w:rsid w:val="00732BA1"/>
    <w:rsid w:val="00732BFD"/>
    <w:rsid w:val="00732C07"/>
    <w:rsid w:val="00732C11"/>
    <w:rsid w:val="00732C13"/>
    <w:rsid w:val="00732C23"/>
    <w:rsid w:val="00732C3A"/>
    <w:rsid w:val="00732CD2"/>
    <w:rsid w:val="00732CFA"/>
    <w:rsid w:val="00732CFD"/>
    <w:rsid w:val="00732D5D"/>
    <w:rsid w:val="00732DA3"/>
    <w:rsid w:val="00732E32"/>
    <w:rsid w:val="00732E65"/>
    <w:rsid w:val="00732EC3"/>
    <w:rsid w:val="00732F20"/>
    <w:rsid w:val="00732F45"/>
    <w:rsid w:val="00732F4C"/>
    <w:rsid w:val="00732F87"/>
    <w:rsid w:val="00732FB2"/>
    <w:rsid w:val="00732FC2"/>
    <w:rsid w:val="0073300C"/>
    <w:rsid w:val="00733056"/>
    <w:rsid w:val="0073306B"/>
    <w:rsid w:val="0073309D"/>
    <w:rsid w:val="007330D7"/>
    <w:rsid w:val="007331EA"/>
    <w:rsid w:val="007331F0"/>
    <w:rsid w:val="007331F2"/>
    <w:rsid w:val="00733215"/>
    <w:rsid w:val="007332BA"/>
    <w:rsid w:val="0073330B"/>
    <w:rsid w:val="00733321"/>
    <w:rsid w:val="007333CD"/>
    <w:rsid w:val="0073341D"/>
    <w:rsid w:val="00733492"/>
    <w:rsid w:val="007334B9"/>
    <w:rsid w:val="007334CE"/>
    <w:rsid w:val="0073350D"/>
    <w:rsid w:val="00733584"/>
    <w:rsid w:val="0073359A"/>
    <w:rsid w:val="00733652"/>
    <w:rsid w:val="0073369C"/>
    <w:rsid w:val="007336BC"/>
    <w:rsid w:val="0073370A"/>
    <w:rsid w:val="0073372C"/>
    <w:rsid w:val="0073372E"/>
    <w:rsid w:val="00733732"/>
    <w:rsid w:val="0073374C"/>
    <w:rsid w:val="00733769"/>
    <w:rsid w:val="0073379E"/>
    <w:rsid w:val="00733876"/>
    <w:rsid w:val="00733905"/>
    <w:rsid w:val="00733951"/>
    <w:rsid w:val="00733992"/>
    <w:rsid w:val="007339B5"/>
    <w:rsid w:val="007339E8"/>
    <w:rsid w:val="007339F3"/>
    <w:rsid w:val="00733A3B"/>
    <w:rsid w:val="00733A62"/>
    <w:rsid w:val="00733A6A"/>
    <w:rsid w:val="00733A90"/>
    <w:rsid w:val="00733A91"/>
    <w:rsid w:val="00733A94"/>
    <w:rsid w:val="00733AC4"/>
    <w:rsid w:val="00733AC8"/>
    <w:rsid w:val="00733AF7"/>
    <w:rsid w:val="00733B22"/>
    <w:rsid w:val="00733B2D"/>
    <w:rsid w:val="00733B31"/>
    <w:rsid w:val="00733B61"/>
    <w:rsid w:val="00733BE0"/>
    <w:rsid w:val="00733BEC"/>
    <w:rsid w:val="00733BFF"/>
    <w:rsid w:val="00733C23"/>
    <w:rsid w:val="00733C7F"/>
    <w:rsid w:val="00733CF1"/>
    <w:rsid w:val="00733DBB"/>
    <w:rsid w:val="00733EB7"/>
    <w:rsid w:val="00733ED1"/>
    <w:rsid w:val="00733F18"/>
    <w:rsid w:val="00733F26"/>
    <w:rsid w:val="00733FBE"/>
    <w:rsid w:val="00733FDA"/>
    <w:rsid w:val="00734049"/>
    <w:rsid w:val="007340A6"/>
    <w:rsid w:val="007340C9"/>
    <w:rsid w:val="007340DF"/>
    <w:rsid w:val="007340E9"/>
    <w:rsid w:val="00734106"/>
    <w:rsid w:val="00734179"/>
    <w:rsid w:val="007341D2"/>
    <w:rsid w:val="0073425D"/>
    <w:rsid w:val="00734275"/>
    <w:rsid w:val="00734284"/>
    <w:rsid w:val="007342D1"/>
    <w:rsid w:val="007342E6"/>
    <w:rsid w:val="007342F0"/>
    <w:rsid w:val="00734302"/>
    <w:rsid w:val="00734371"/>
    <w:rsid w:val="00734382"/>
    <w:rsid w:val="0073438A"/>
    <w:rsid w:val="007343AB"/>
    <w:rsid w:val="007343BD"/>
    <w:rsid w:val="007343CF"/>
    <w:rsid w:val="0073443E"/>
    <w:rsid w:val="00734458"/>
    <w:rsid w:val="00734472"/>
    <w:rsid w:val="007344BE"/>
    <w:rsid w:val="007344FD"/>
    <w:rsid w:val="007345A7"/>
    <w:rsid w:val="007345D4"/>
    <w:rsid w:val="007345DB"/>
    <w:rsid w:val="0073460F"/>
    <w:rsid w:val="00734659"/>
    <w:rsid w:val="00734668"/>
    <w:rsid w:val="00734685"/>
    <w:rsid w:val="0073469D"/>
    <w:rsid w:val="007346FA"/>
    <w:rsid w:val="007346FD"/>
    <w:rsid w:val="0073472F"/>
    <w:rsid w:val="0073475D"/>
    <w:rsid w:val="00734763"/>
    <w:rsid w:val="007347B8"/>
    <w:rsid w:val="007347CB"/>
    <w:rsid w:val="0073482D"/>
    <w:rsid w:val="0073485C"/>
    <w:rsid w:val="00734864"/>
    <w:rsid w:val="007348B6"/>
    <w:rsid w:val="0073495F"/>
    <w:rsid w:val="00734978"/>
    <w:rsid w:val="0073497E"/>
    <w:rsid w:val="00734983"/>
    <w:rsid w:val="00734987"/>
    <w:rsid w:val="007349B8"/>
    <w:rsid w:val="00734A46"/>
    <w:rsid w:val="00734A76"/>
    <w:rsid w:val="00734A91"/>
    <w:rsid w:val="00734B08"/>
    <w:rsid w:val="00734B29"/>
    <w:rsid w:val="00734B43"/>
    <w:rsid w:val="00734B85"/>
    <w:rsid w:val="00734BFD"/>
    <w:rsid w:val="00734C13"/>
    <w:rsid w:val="00734C5F"/>
    <w:rsid w:val="00734C66"/>
    <w:rsid w:val="00734C70"/>
    <w:rsid w:val="00734CE2"/>
    <w:rsid w:val="00734CF4"/>
    <w:rsid w:val="00734D5C"/>
    <w:rsid w:val="00734D60"/>
    <w:rsid w:val="00734D72"/>
    <w:rsid w:val="00734DC6"/>
    <w:rsid w:val="00734EC9"/>
    <w:rsid w:val="00734EDF"/>
    <w:rsid w:val="00734EF6"/>
    <w:rsid w:val="00734F34"/>
    <w:rsid w:val="00734F37"/>
    <w:rsid w:val="00734F82"/>
    <w:rsid w:val="00734F91"/>
    <w:rsid w:val="00734F97"/>
    <w:rsid w:val="00734F98"/>
    <w:rsid w:val="00734FB5"/>
    <w:rsid w:val="00734FB6"/>
    <w:rsid w:val="00734FBF"/>
    <w:rsid w:val="00734FCF"/>
    <w:rsid w:val="00735019"/>
    <w:rsid w:val="00735054"/>
    <w:rsid w:val="0073505C"/>
    <w:rsid w:val="00735089"/>
    <w:rsid w:val="007350CE"/>
    <w:rsid w:val="00735117"/>
    <w:rsid w:val="0073512A"/>
    <w:rsid w:val="00735140"/>
    <w:rsid w:val="007351B2"/>
    <w:rsid w:val="007351BE"/>
    <w:rsid w:val="007351EB"/>
    <w:rsid w:val="007351ED"/>
    <w:rsid w:val="00735258"/>
    <w:rsid w:val="007352E8"/>
    <w:rsid w:val="00735306"/>
    <w:rsid w:val="0073531D"/>
    <w:rsid w:val="00735390"/>
    <w:rsid w:val="007353F5"/>
    <w:rsid w:val="007353F9"/>
    <w:rsid w:val="0073540B"/>
    <w:rsid w:val="00735413"/>
    <w:rsid w:val="0073542F"/>
    <w:rsid w:val="00735456"/>
    <w:rsid w:val="0073545E"/>
    <w:rsid w:val="007354F7"/>
    <w:rsid w:val="00735501"/>
    <w:rsid w:val="007355DE"/>
    <w:rsid w:val="0073568B"/>
    <w:rsid w:val="00735738"/>
    <w:rsid w:val="0073575F"/>
    <w:rsid w:val="0073576F"/>
    <w:rsid w:val="007357FE"/>
    <w:rsid w:val="00735835"/>
    <w:rsid w:val="00735847"/>
    <w:rsid w:val="0073585D"/>
    <w:rsid w:val="0073589A"/>
    <w:rsid w:val="00735934"/>
    <w:rsid w:val="00735991"/>
    <w:rsid w:val="007359EC"/>
    <w:rsid w:val="007359FF"/>
    <w:rsid w:val="00735AC8"/>
    <w:rsid w:val="00735B0E"/>
    <w:rsid w:val="00735B28"/>
    <w:rsid w:val="00735B56"/>
    <w:rsid w:val="00735CB0"/>
    <w:rsid w:val="00735CCA"/>
    <w:rsid w:val="00735D90"/>
    <w:rsid w:val="00735D94"/>
    <w:rsid w:val="00735DE6"/>
    <w:rsid w:val="00735DF6"/>
    <w:rsid w:val="00735EB9"/>
    <w:rsid w:val="00735ED0"/>
    <w:rsid w:val="00735F85"/>
    <w:rsid w:val="00735FFC"/>
    <w:rsid w:val="0073600C"/>
    <w:rsid w:val="00736063"/>
    <w:rsid w:val="00736092"/>
    <w:rsid w:val="007360CB"/>
    <w:rsid w:val="007360F7"/>
    <w:rsid w:val="0073617F"/>
    <w:rsid w:val="007361D1"/>
    <w:rsid w:val="007361FC"/>
    <w:rsid w:val="00736222"/>
    <w:rsid w:val="00736234"/>
    <w:rsid w:val="00736271"/>
    <w:rsid w:val="00736287"/>
    <w:rsid w:val="0073633B"/>
    <w:rsid w:val="007363CB"/>
    <w:rsid w:val="0073643C"/>
    <w:rsid w:val="0073649C"/>
    <w:rsid w:val="00736577"/>
    <w:rsid w:val="00736594"/>
    <w:rsid w:val="007365A1"/>
    <w:rsid w:val="00736620"/>
    <w:rsid w:val="0073662D"/>
    <w:rsid w:val="0073669F"/>
    <w:rsid w:val="007366C0"/>
    <w:rsid w:val="007366D9"/>
    <w:rsid w:val="0073676D"/>
    <w:rsid w:val="00736782"/>
    <w:rsid w:val="0073686F"/>
    <w:rsid w:val="0073688F"/>
    <w:rsid w:val="0073689A"/>
    <w:rsid w:val="007368A2"/>
    <w:rsid w:val="00736901"/>
    <w:rsid w:val="00736930"/>
    <w:rsid w:val="007369D2"/>
    <w:rsid w:val="007369EF"/>
    <w:rsid w:val="00736A5B"/>
    <w:rsid w:val="00736A91"/>
    <w:rsid w:val="00736A9B"/>
    <w:rsid w:val="00736AA6"/>
    <w:rsid w:val="00736AAE"/>
    <w:rsid w:val="00736ABA"/>
    <w:rsid w:val="00736ABF"/>
    <w:rsid w:val="00736ACA"/>
    <w:rsid w:val="00736ACB"/>
    <w:rsid w:val="00736AD9"/>
    <w:rsid w:val="00736AF6"/>
    <w:rsid w:val="00736BA0"/>
    <w:rsid w:val="00736BD1"/>
    <w:rsid w:val="00736BD8"/>
    <w:rsid w:val="00736C02"/>
    <w:rsid w:val="00736C68"/>
    <w:rsid w:val="00736C7F"/>
    <w:rsid w:val="00736CD4"/>
    <w:rsid w:val="00736CFA"/>
    <w:rsid w:val="00736CFC"/>
    <w:rsid w:val="00736D5B"/>
    <w:rsid w:val="00736DB6"/>
    <w:rsid w:val="00736DCE"/>
    <w:rsid w:val="00736E33"/>
    <w:rsid w:val="00736E43"/>
    <w:rsid w:val="00736E63"/>
    <w:rsid w:val="00736E9B"/>
    <w:rsid w:val="00736EB2"/>
    <w:rsid w:val="00736F32"/>
    <w:rsid w:val="00736F56"/>
    <w:rsid w:val="00736FFA"/>
    <w:rsid w:val="00737017"/>
    <w:rsid w:val="0073704A"/>
    <w:rsid w:val="007370CD"/>
    <w:rsid w:val="007370E2"/>
    <w:rsid w:val="00737134"/>
    <w:rsid w:val="00737176"/>
    <w:rsid w:val="007371A0"/>
    <w:rsid w:val="007371AB"/>
    <w:rsid w:val="0073723C"/>
    <w:rsid w:val="0073727E"/>
    <w:rsid w:val="007372B1"/>
    <w:rsid w:val="00737331"/>
    <w:rsid w:val="0073736D"/>
    <w:rsid w:val="00737378"/>
    <w:rsid w:val="00737400"/>
    <w:rsid w:val="00737437"/>
    <w:rsid w:val="00737458"/>
    <w:rsid w:val="007374BD"/>
    <w:rsid w:val="00737530"/>
    <w:rsid w:val="00737549"/>
    <w:rsid w:val="00737558"/>
    <w:rsid w:val="0073758F"/>
    <w:rsid w:val="007375B0"/>
    <w:rsid w:val="007375B4"/>
    <w:rsid w:val="0073760A"/>
    <w:rsid w:val="00737636"/>
    <w:rsid w:val="00737640"/>
    <w:rsid w:val="0073764A"/>
    <w:rsid w:val="007376A3"/>
    <w:rsid w:val="007376B4"/>
    <w:rsid w:val="007376DA"/>
    <w:rsid w:val="007377AA"/>
    <w:rsid w:val="00737841"/>
    <w:rsid w:val="00737843"/>
    <w:rsid w:val="00737856"/>
    <w:rsid w:val="0073797E"/>
    <w:rsid w:val="007379A0"/>
    <w:rsid w:val="007379A9"/>
    <w:rsid w:val="00737A15"/>
    <w:rsid w:val="00737A7C"/>
    <w:rsid w:val="00737A87"/>
    <w:rsid w:val="00737B09"/>
    <w:rsid w:val="00737B22"/>
    <w:rsid w:val="00737B62"/>
    <w:rsid w:val="00737B7A"/>
    <w:rsid w:val="00737B9A"/>
    <w:rsid w:val="00737BA3"/>
    <w:rsid w:val="00737BA4"/>
    <w:rsid w:val="00737BCF"/>
    <w:rsid w:val="00737CA9"/>
    <w:rsid w:val="00737CFA"/>
    <w:rsid w:val="00737D27"/>
    <w:rsid w:val="00737D70"/>
    <w:rsid w:val="00737D75"/>
    <w:rsid w:val="00737DA7"/>
    <w:rsid w:val="00737DC9"/>
    <w:rsid w:val="00737DFE"/>
    <w:rsid w:val="00737E1D"/>
    <w:rsid w:val="00737E27"/>
    <w:rsid w:val="00737E6E"/>
    <w:rsid w:val="00737E84"/>
    <w:rsid w:val="00737E86"/>
    <w:rsid w:val="00737E9A"/>
    <w:rsid w:val="00737EC3"/>
    <w:rsid w:val="00737EE8"/>
    <w:rsid w:val="00737F0D"/>
    <w:rsid w:val="00737F25"/>
    <w:rsid w:val="00737FF4"/>
    <w:rsid w:val="007400AC"/>
    <w:rsid w:val="007400F7"/>
    <w:rsid w:val="00740104"/>
    <w:rsid w:val="0074012A"/>
    <w:rsid w:val="00740157"/>
    <w:rsid w:val="00740183"/>
    <w:rsid w:val="0074018E"/>
    <w:rsid w:val="0074019F"/>
    <w:rsid w:val="007401BB"/>
    <w:rsid w:val="007401E5"/>
    <w:rsid w:val="00740223"/>
    <w:rsid w:val="00740277"/>
    <w:rsid w:val="00740279"/>
    <w:rsid w:val="007402D6"/>
    <w:rsid w:val="0074031F"/>
    <w:rsid w:val="00740398"/>
    <w:rsid w:val="007403A5"/>
    <w:rsid w:val="007403BD"/>
    <w:rsid w:val="0074042E"/>
    <w:rsid w:val="0074045D"/>
    <w:rsid w:val="0074049D"/>
    <w:rsid w:val="007404B9"/>
    <w:rsid w:val="00740526"/>
    <w:rsid w:val="00740575"/>
    <w:rsid w:val="007405ED"/>
    <w:rsid w:val="00740641"/>
    <w:rsid w:val="00740655"/>
    <w:rsid w:val="0074069C"/>
    <w:rsid w:val="0074069D"/>
    <w:rsid w:val="00740709"/>
    <w:rsid w:val="0074073A"/>
    <w:rsid w:val="0074076F"/>
    <w:rsid w:val="007407AC"/>
    <w:rsid w:val="007407D9"/>
    <w:rsid w:val="00740845"/>
    <w:rsid w:val="007408C4"/>
    <w:rsid w:val="007408E8"/>
    <w:rsid w:val="007408EB"/>
    <w:rsid w:val="00740924"/>
    <w:rsid w:val="00740951"/>
    <w:rsid w:val="00740970"/>
    <w:rsid w:val="007409DC"/>
    <w:rsid w:val="007409E3"/>
    <w:rsid w:val="007409F9"/>
    <w:rsid w:val="007409FE"/>
    <w:rsid w:val="00740A26"/>
    <w:rsid w:val="00740A8F"/>
    <w:rsid w:val="00740AA4"/>
    <w:rsid w:val="00740AC2"/>
    <w:rsid w:val="00740B43"/>
    <w:rsid w:val="00740B4E"/>
    <w:rsid w:val="00740BE1"/>
    <w:rsid w:val="00740BFA"/>
    <w:rsid w:val="00740C33"/>
    <w:rsid w:val="00740C36"/>
    <w:rsid w:val="00740C99"/>
    <w:rsid w:val="00740CAE"/>
    <w:rsid w:val="00740CC2"/>
    <w:rsid w:val="00740CDA"/>
    <w:rsid w:val="00740CF0"/>
    <w:rsid w:val="00740D93"/>
    <w:rsid w:val="00740E4D"/>
    <w:rsid w:val="00740E75"/>
    <w:rsid w:val="00740EA7"/>
    <w:rsid w:val="00740EDF"/>
    <w:rsid w:val="00740EE8"/>
    <w:rsid w:val="00740EFB"/>
    <w:rsid w:val="00740F6E"/>
    <w:rsid w:val="00740F73"/>
    <w:rsid w:val="00740FD7"/>
    <w:rsid w:val="00740FE2"/>
    <w:rsid w:val="00741015"/>
    <w:rsid w:val="00741056"/>
    <w:rsid w:val="00741064"/>
    <w:rsid w:val="007410B9"/>
    <w:rsid w:val="007410C7"/>
    <w:rsid w:val="00741198"/>
    <w:rsid w:val="007411DA"/>
    <w:rsid w:val="00741274"/>
    <w:rsid w:val="00741323"/>
    <w:rsid w:val="007413B0"/>
    <w:rsid w:val="007413D2"/>
    <w:rsid w:val="0074141B"/>
    <w:rsid w:val="007414AC"/>
    <w:rsid w:val="007414EF"/>
    <w:rsid w:val="007415B3"/>
    <w:rsid w:val="007415E6"/>
    <w:rsid w:val="00741603"/>
    <w:rsid w:val="0074163F"/>
    <w:rsid w:val="0074164F"/>
    <w:rsid w:val="00741662"/>
    <w:rsid w:val="00741721"/>
    <w:rsid w:val="007417BA"/>
    <w:rsid w:val="007417C0"/>
    <w:rsid w:val="00741812"/>
    <w:rsid w:val="00741864"/>
    <w:rsid w:val="0074186A"/>
    <w:rsid w:val="00741B74"/>
    <w:rsid w:val="00741C31"/>
    <w:rsid w:val="00741C47"/>
    <w:rsid w:val="00741C48"/>
    <w:rsid w:val="00741C58"/>
    <w:rsid w:val="00741CAF"/>
    <w:rsid w:val="00741CDF"/>
    <w:rsid w:val="00741D3C"/>
    <w:rsid w:val="00741D55"/>
    <w:rsid w:val="00741D59"/>
    <w:rsid w:val="00741DD9"/>
    <w:rsid w:val="00741E61"/>
    <w:rsid w:val="00741E6D"/>
    <w:rsid w:val="00741EBF"/>
    <w:rsid w:val="00741EE1"/>
    <w:rsid w:val="00741EF9"/>
    <w:rsid w:val="00741F0A"/>
    <w:rsid w:val="0074202A"/>
    <w:rsid w:val="0074203E"/>
    <w:rsid w:val="00742049"/>
    <w:rsid w:val="0074204E"/>
    <w:rsid w:val="00742076"/>
    <w:rsid w:val="00742085"/>
    <w:rsid w:val="00742093"/>
    <w:rsid w:val="007420E5"/>
    <w:rsid w:val="00742154"/>
    <w:rsid w:val="0074226F"/>
    <w:rsid w:val="0074231E"/>
    <w:rsid w:val="0074233F"/>
    <w:rsid w:val="00742361"/>
    <w:rsid w:val="00742399"/>
    <w:rsid w:val="007423D1"/>
    <w:rsid w:val="007423F8"/>
    <w:rsid w:val="00742453"/>
    <w:rsid w:val="007424AD"/>
    <w:rsid w:val="0074252A"/>
    <w:rsid w:val="007425B0"/>
    <w:rsid w:val="007425E0"/>
    <w:rsid w:val="0074261C"/>
    <w:rsid w:val="00742641"/>
    <w:rsid w:val="007426BB"/>
    <w:rsid w:val="007426BD"/>
    <w:rsid w:val="007426CE"/>
    <w:rsid w:val="00742742"/>
    <w:rsid w:val="00742810"/>
    <w:rsid w:val="0074281D"/>
    <w:rsid w:val="00742870"/>
    <w:rsid w:val="00742877"/>
    <w:rsid w:val="007428D6"/>
    <w:rsid w:val="007428FC"/>
    <w:rsid w:val="0074290D"/>
    <w:rsid w:val="0074297C"/>
    <w:rsid w:val="007429AE"/>
    <w:rsid w:val="007429DA"/>
    <w:rsid w:val="00742A19"/>
    <w:rsid w:val="00742A45"/>
    <w:rsid w:val="00742A96"/>
    <w:rsid w:val="00742AAE"/>
    <w:rsid w:val="00742AC9"/>
    <w:rsid w:val="00742AE1"/>
    <w:rsid w:val="00742AFF"/>
    <w:rsid w:val="00742B08"/>
    <w:rsid w:val="00742BE2"/>
    <w:rsid w:val="00742C11"/>
    <w:rsid w:val="00742C23"/>
    <w:rsid w:val="00742C7B"/>
    <w:rsid w:val="00742C9A"/>
    <w:rsid w:val="00742CA4"/>
    <w:rsid w:val="00742CB4"/>
    <w:rsid w:val="00742CFC"/>
    <w:rsid w:val="00742D26"/>
    <w:rsid w:val="00742D8C"/>
    <w:rsid w:val="00742D97"/>
    <w:rsid w:val="00742DFB"/>
    <w:rsid w:val="00742E47"/>
    <w:rsid w:val="00742E77"/>
    <w:rsid w:val="00742EB0"/>
    <w:rsid w:val="00742ED7"/>
    <w:rsid w:val="00742F0F"/>
    <w:rsid w:val="00742F39"/>
    <w:rsid w:val="00743070"/>
    <w:rsid w:val="00743096"/>
    <w:rsid w:val="007430AA"/>
    <w:rsid w:val="007430C7"/>
    <w:rsid w:val="007430DD"/>
    <w:rsid w:val="007430F5"/>
    <w:rsid w:val="00743104"/>
    <w:rsid w:val="00743138"/>
    <w:rsid w:val="00743195"/>
    <w:rsid w:val="00743214"/>
    <w:rsid w:val="0074327E"/>
    <w:rsid w:val="0074328B"/>
    <w:rsid w:val="007432A1"/>
    <w:rsid w:val="007432E1"/>
    <w:rsid w:val="007432E2"/>
    <w:rsid w:val="00743323"/>
    <w:rsid w:val="0074333B"/>
    <w:rsid w:val="00743360"/>
    <w:rsid w:val="0074339A"/>
    <w:rsid w:val="007433AD"/>
    <w:rsid w:val="007433F0"/>
    <w:rsid w:val="00743402"/>
    <w:rsid w:val="0074340D"/>
    <w:rsid w:val="00743417"/>
    <w:rsid w:val="0074344F"/>
    <w:rsid w:val="00743468"/>
    <w:rsid w:val="007434F1"/>
    <w:rsid w:val="00743541"/>
    <w:rsid w:val="00743646"/>
    <w:rsid w:val="0074367D"/>
    <w:rsid w:val="007436E4"/>
    <w:rsid w:val="00743756"/>
    <w:rsid w:val="00743762"/>
    <w:rsid w:val="00743783"/>
    <w:rsid w:val="00743850"/>
    <w:rsid w:val="00743899"/>
    <w:rsid w:val="007438A7"/>
    <w:rsid w:val="00743913"/>
    <w:rsid w:val="00743915"/>
    <w:rsid w:val="00743929"/>
    <w:rsid w:val="0074392B"/>
    <w:rsid w:val="00743956"/>
    <w:rsid w:val="00743987"/>
    <w:rsid w:val="007439AF"/>
    <w:rsid w:val="007439E0"/>
    <w:rsid w:val="00743A05"/>
    <w:rsid w:val="00743ABF"/>
    <w:rsid w:val="00743AC7"/>
    <w:rsid w:val="00743AD9"/>
    <w:rsid w:val="00743B50"/>
    <w:rsid w:val="00743B5D"/>
    <w:rsid w:val="00743BE7"/>
    <w:rsid w:val="00743C55"/>
    <w:rsid w:val="00743CEB"/>
    <w:rsid w:val="00743D67"/>
    <w:rsid w:val="00743D6F"/>
    <w:rsid w:val="00743D7F"/>
    <w:rsid w:val="00743D84"/>
    <w:rsid w:val="00743DE9"/>
    <w:rsid w:val="00743E07"/>
    <w:rsid w:val="00743E18"/>
    <w:rsid w:val="00743E1C"/>
    <w:rsid w:val="00743E3A"/>
    <w:rsid w:val="00743E6B"/>
    <w:rsid w:val="00743E6C"/>
    <w:rsid w:val="00743E99"/>
    <w:rsid w:val="00743EA2"/>
    <w:rsid w:val="00743EAB"/>
    <w:rsid w:val="00743EAC"/>
    <w:rsid w:val="00743F45"/>
    <w:rsid w:val="00743F55"/>
    <w:rsid w:val="00743F72"/>
    <w:rsid w:val="00743F8E"/>
    <w:rsid w:val="00743F91"/>
    <w:rsid w:val="0074402E"/>
    <w:rsid w:val="00744057"/>
    <w:rsid w:val="007440FA"/>
    <w:rsid w:val="00744102"/>
    <w:rsid w:val="0074419A"/>
    <w:rsid w:val="007441A6"/>
    <w:rsid w:val="007441BF"/>
    <w:rsid w:val="00744259"/>
    <w:rsid w:val="007442A0"/>
    <w:rsid w:val="00744301"/>
    <w:rsid w:val="0074430F"/>
    <w:rsid w:val="0074434A"/>
    <w:rsid w:val="0074437B"/>
    <w:rsid w:val="00744388"/>
    <w:rsid w:val="007443EC"/>
    <w:rsid w:val="00744492"/>
    <w:rsid w:val="0074449F"/>
    <w:rsid w:val="00744509"/>
    <w:rsid w:val="00744535"/>
    <w:rsid w:val="0074457E"/>
    <w:rsid w:val="007445DC"/>
    <w:rsid w:val="007445E1"/>
    <w:rsid w:val="00744606"/>
    <w:rsid w:val="007446C3"/>
    <w:rsid w:val="00744703"/>
    <w:rsid w:val="00744719"/>
    <w:rsid w:val="00744786"/>
    <w:rsid w:val="0074478F"/>
    <w:rsid w:val="007447B5"/>
    <w:rsid w:val="00744845"/>
    <w:rsid w:val="00744874"/>
    <w:rsid w:val="0074489E"/>
    <w:rsid w:val="007448B0"/>
    <w:rsid w:val="007448EF"/>
    <w:rsid w:val="0074493C"/>
    <w:rsid w:val="0074499A"/>
    <w:rsid w:val="007449B6"/>
    <w:rsid w:val="007449B7"/>
    <w:rsid w:val="00744A22"/>
    <w:rsid w:val="00744ACE"/>
    <w:rsid w:val="00744B14"/>
    <w:rsid w:val="00744C08"/>
    <w:rsid w:val="00744C2A"/>
    <w:rsid w:val="00744C3E"/>
    <w:rsid w:val="00744CD9"/>
    <w:rsid w:val="00744D08"/>
    <w:rsid w:val="00744D14"/>
    <w:rsid w:val="00744D16"/>
    <w:rsid w:val="00744D28"/>
    <w:rsid w:val="00744D31"/>
    <w:rsid w:val="00744D41"/>
    <w:rsid w:val="00744D51"/>
    <w:rsid w:val="00744E45"/>
    <w:rsid w:val="00744F00"/>
    <w:rsid w:val="00744F0C"/>
    <w:rsid w:val="00744F49"/>
    <w:rsid w:val="00744F86"/>
    <w:rsid w:val="00744FA6"/>
    <w:rsid w:val="00744FE7"/>
    <w:rsid w:val="00745019"/>
    <w:rsid w:val="00745030"/>
    <w:rsid w:val="00745067"/>
    <w:rsid w:val="007450A1"/>
    <w:rsid w:val="007450D8"/>
    <w:rsid w:val="007450E4"/>
    <w:rsid w:val="00745128"/>
    <w:rsid w:val="007451A6"/>
    <w:rsid w:val="007451DA"/>
    <w:rsid w:val="007452B6"/>
    <w:rsid w:val="007452CE"/>
    <w:rsid w:val="00745329"/>
    <w:rsid w:val="007453A4"/>
    <w:rsid w:val="007453A8"/>
    <w:rsid w:val="007453F8"/>
    <w:rsid w:val="00745420"/>
    <w:rsid w:val="00745484"/>
    <w:rsid w:val="00745519"/>
    <w:rsid w:val="0074555D"/>
    <w:rsid w:val="0074558B"/>
    <w:rsid w:val="007455B8"/>
    <w:rsid w:val="007455F2"/>
    <w:rsid w:val="0074567E"/>
    <w:rsid w:val="00745687"/>
    <w:rsid w:val="007456E4"/>
    <w:rsid w:val="007456F3"/>
    <w:rsid w:val="007456F8"/>
    <w:rsid w:val="007456FC"/>
    <w:rsid w:val="0074574B"/>
    <w:rsid w:val="0074585D"/>
    <w:rsid w:val="0074586D"/>
    <w:rsid w:val="0074587E"/>
    <w:rsid w:val="00745926"/>
    <w:rsid w:val="0074594D"/>
    <w:rsid w:val="00745979"/>
    <w:rsid w:val="00745A46"/>
    <w:rsid w:val="00745AD7"/>
    <w:rsid w:val="00745B67"/>
    <w:rsid w:val="00745B86"/>
    <w:rsid w:val="00745BB0"/>
    <w:rsid w:val="00745BB5"/>
    <w:rsid w:val="00745BCD"/>
    <w:rsid w:val="00745BE8"/>
    <w:rsid w:val="00745BFC"/>
    <w:rsid w:val="00745C0C"/>
    <w:rsid w:val="00745C17"/>
    <w:rsid w:val="00745C82"/>
    <w:rsid w:val="00745C8C"/>
    <w:rsid w:val="00745C9D"/>
    <w:rsid w:val="00745CC4"/>
    <w:rsid w:val="00745CCF"/>
    <w:rsid w:val="00745CF3"/>
    <w:rsid w:val="00745D11"/>
    <w:rsid w:val="00745D2C"/>
    <w:rsid w:val="00745D50"/>
    <w:rsid w:val="00745D6D"/>
    <w:rsid w:val="00745E6E"/>
    <w:rsid w:val="00745EB0"/>
    <w:rsid w:val="00745EF8"/>
    <w:rsid w:val="00745F03"/>
    <w:rsid w:val="00745F37"/>
    <w:rsid w:val="00745F45"/>
    <w:rsid w:val="00746017"/>
    <w:rsid w:val="00746077"/>
    <w:rsid w:val="007460CF"/>
    <w:rsid w:val="007460DF"/>
    <w:rsid w:val="007460FB"/>
    <w:rsid w:val="0074610D"/>
    <w:rsid w:val="00746118"/>
    <w:rsid w:val="00746153"/>
    <w:rsid w:val="0074615B"/>
    <w:rsid w:val="007461C8"/>
    <w:rsid w:val="007461CD"/>
    <w:rsid w:val="007461EB"/>
    <w:rsid w:val="00746209"/>
    <w:rsid w:val="0074622E"/>
    <w:rsid w:val="0074625B"/>
    <w:rsid w:val="0074628F"/>
    <w:rsid w:val="0074629E"/>
    <w:rsid w:val="007462D6"/>
    <w:rsid w:val="0074631B"/>
    <w:rsid w:val="00746323"/>
    <w:rsid w:val="00746382"/>
    <w:rsid w:val="007463F9"/>
    <w:rsid w:val="0074641A"/>
    <w:rsid w:val="00746443"/>
    <w:rsid w:val="0074646C"/>
    <w:rsid w:val="0074648F"/>
    <w:rsid w:val="007464FC"/>
    <w:rsid w:val="0074655C"/>
    <w:rsid w:val="0074657B"/>
    <w:rsid w:val="0074667C"/>
    <w:rsid w:val="007466AE"/>
    <w:rsid w:val="007466C1"/>
    <w:rsid w:val="0074674C"/>
    <w:rsid w:val="0074677F"/>
    <w:rsid w:val="007467A2"/>
    <w:rsid w:val="007467F1"/>
    <w:rsid w:val="00746817"/>
    <w:rsid w:val="007468A0"/>
    <w:rsid w:val="007468FA"/>
    <w:rsid w:val="0074695B"/>
    <w:rsid w:val="00746970"/>
    <w:rsid w:val="00746986"/>
    <w:rsid w:val="007469F3"/>
    <w:rsid w:val="00746A4A"/>
    <w:rsid w:val="00746A57"/>
    <w:rsid w:val="00746A74"/>
    <w:rsid w:val="00746A8C"/>
    <w:rsid w:val="00746AC5"/>
    <w:rsid w:val="00746AF3"/>
    <w:rsid w:val="00746B17"/>
    <w:rsid w:val="00746B30"/>
    <w:rsid w:val="00746B53"/>
    <w:rsid w:val="00746B6D"/>
    <w:rsid w:val="00746B8B"/>
    <w:rsid w:val="00746B99"/>
    <w:rsid w:val="00746B9E"/>
    <w:rsid w:val="00746BB6"/>
    <w:rsid w:val="00746BBD"/>
    <w:rsid w:val="00746BBE"/>
    <w:rsid w:val="00746BF0"/>
    <w:rsid w:val="00746C10"/>
    <w:rsid w:val="00746CAB"/>
    <w:rsid w:val="00746CC8"/>
    <w:rsid w:val="00746CD0"/>
    <w:rsid w:val="00746D0B"/>
    <w:rsid w:val="00746D5F"/>
    <w:rsid w:val="00746E3C"/>
    <w:rsid w:val="00746EFD"/>
    <w:rsid w:val="00746F04"/>
    <w:rsid w:val="00746F74"/>
    <w:rsid w:val="00746F97"/>
    <w:rsid w:val="00746F99"/>
    <w:rsid w:val="00747038"/>
    <w:rsid w:val="0074706B"/>
    <w:rsid w:val="007470E3"/>
    <w:rsid w:val="00747147"/>
    <w:rsid w:val="00747179"/>
    <w:rsid w:val="00747183"/>
    <w:rsid w:val="007471C6"/>
    <w:rsid w:val="007471DC"/>
    <w:rsid w:val="007471DE"/>
    <w:rsid w:val="007471EB"/>
    <w:rsid w:val="007471FB"/>
    <w:rsid w:val="0074724A"/>
    <w:rsid w:val="0074729D"/>
    <w:rsid w:val="007472F2"/>
    <w:rsid w:val="0074730F"/>
    <w:rsid w:val="0074732B"/>
    <w:rsid w:val="00747353"/>
    <w:rsid w:val="007473C6"/>
    <w:rsid w:val="007473EC"/>
    <w:rsid w:val="00747411"/>
    <w:rsid w:val="0074741D"/>
    <w:rsid w:val="00747433"/>
    <w:rsid w:val="00747455"/>
    <w:rsid w:val="00747497"/>
    <w:rsid w:val="007474E4"/>
    <w:rsid w:val="007474F5"/>
    <w:rsid w:val="00747544"/>
    <w:rsid w:val="00747556"/>
    <w:rsid w:val="0074756F"/>
    <w:rsid w:val="007475A0"/>
    <w:rsid w:val="007475DA"/>
    <w:rsid w:val="00747695"/>
    <w:rsid w:val="007476B2"/>
    <w:rsid w:val="007476CE"/>
    <w:rsid w:val="00747750"/>
    <w:rsid w:val="00747756"/>
    <w:rsid w:val="00747770"/>
    <w:rsid w:val="007477F9"/>
    <w:rsid w:val="00747800"/>
    <w:rsid w:val="00747805"/>
    <w:rsid w:val="0074780A"/>
    <w:rsid w:val="00747868"/>
    <w:rsid w:val="0074787C"/>
    <w:rsid w:val="007478AA"/>
    <w:rsid w:val="007478AF"/>
    <w:rsid w:val="007478DD"/>
    <w:rsid w:val="007478E1"/>
    <w:rsid w:val="0074790D"/>
    <w:rsid w:val="00747919"/>
    <w:rsid w:val="0074795A"/>
    <w:rsid w:val="00747990"/>
    <w:rsid w:val="0074799D"/>
    <w:rsid w:val="0074799F"/>
    <w:rsid w:val="007479A8"/>
    <w:rsid w:val="007479D7"/>
    <w:rsid w:val="00747A86"/>
    <w:rsid w:val="00747A9E"/>
    <w:rsid w:val="00747AB3"/>
    <w:rsid w:val="00747B59"/>
    <w:rsid w:val="00747B64"/>
    <w:rsid w:val="00747B95"/>
    <w:rsid w:val="00747B9B"/>
    <w:rsid w:val="00747BFA"/>
    <w:rsid w:val="00747C3A"/>
    <w:rsid w:val="00747C51"/>
    <w:rsid w:val="00747CA7"/>
    <w:rsid w:val="00747CCA"/>
    <w:rsid w:val="00747CDD"/>
    <w:rsid w:val="00747CE8"/>
    <w:rsid w:val="00747CED"/>
    <w:rsid w:val="00747D4C"/>
    <w:rsid w:val="00747DAD"/>
    <w:rsid w:val="00747E19"/>
    <w:rsid w:val="00747E54"/>
    <w:rsid w:val="00747EEB"/>
    <w:rsid w:val="00747F7F"/>
    <w:rsid w:val="00747F82"/>
    <w:rsid w:val="0074A038"/>
    <w:rsid w:val="00750036"/>
    <w:rsid w:val="00750122"/>
    <w:rsid w:val="0075013C"/>
    <w:rsid w:val="00750149"/>
    <w:rsid w:val="007501AE"/>
    <w:rsid w:val="00750233"/>
    <w:rsid w:val="00750270"/>
    <w:rsid w:val="00750275"/>
    <w:rsid w:val="00750289"/>
    <w:rsid w:val="007502CD"/>
    <w:rsid w:val="007502D1"/>
    <w:rsid w:val="00750306"/>
    <w:rsid w:val="00750307"/>
    <w:rsid w:val="00750367"/>
    <w:rsid w:val="00750388"/>
    <w:rsid w:val="00750394"/>
    <w:rsid w:val="007503AE"/>
    <w:rsid w:val="007503B0"/>
    <w:rsid w:val="007503D6"/>
    <w:rsid w:val="0075040C"/>
    <w:rsid w:val="0075043E"/>
    <w:rsid w:val="00750456"/>
    <w:rsid w:val="0075046D"/>
    <w:rsid w:val="0075047C"/>
    <w:rsid w:val="00750535"/>
    <w:rsid w:val="00750555"/>
    <w:rsid w:val="0075056B"/>
    <w:rsid w:val="007505D2"/>
    <w:rsid w:val="0075061E"/>
    <w:rsid w:val="0075065C"/>
    <w:rsid w:val="007506AD"/>
    <w:rsid w:val="007506C2"/>
    <w:rsid w:val="007506E8"/>
    <w:rsid w:val="007506F1"/>
    <w:rsid w:val="0075073F"/>
    <w:rsid w:val="00750756"/>
    <w:rsid w:val="00750758"/>
    <w:rsid w:val="00750791"/>
    <w:rsid w:val="007507A7"/>
    <w:rsid w:val="007507B7"/>
    <w:rsid w:val="0075080F"/>
    <w:rsid w:val="00750858"/>
    <w:rsid w:val="007508BB"/>
    <w:rsid w:val="007508D5"/>
    <w:rsid w:val="0075091B"/>
    <w:rsid w:val="00750922"/>
    <w:rsid w:val="00750932"/>
    <w:rsid w:val="00750934"/>
    <w:rsid w:val="00750987"/>
    <w:rsid w:val="0075098C"/>
    <w:rsid w:val="0075098D"/>
    <w:rsid w:val="007509F5"/>
    <w:rsid w:val="00750A0B"/>
    <w:rsid w:val="00750ACE"/>
    <w:rsid w:val="00750BA0"/>
    <w:rsid w:val="00750BD1"/>
    <w:rsid w:val="00750BE5"/>
    <w:rsid w:val="00750C10"/>
    <w:rsid w:val="00750C67"/>
    <w:rsid w:val="00750CAE"/>
    <w:rsid w:val="00750D58"/>
    <w:rsid w:val="00750D97"/>
    <w:rsid w:val="00750DBD"/>
    <w:rsid w:val="00750E02"/>
    <w:rsid w:val="00750E65"/>
    <w:rsid w:val="00750E67"/>
    <w:rsid w:val="00750E69"/>
    <w:rsid w:val="00750E92"/>
    <w:rsid w:val="00750EC7"/>
    <w:rsid w:val="00750ED7"/>
    <w:rsid w:val="00750EDC"/>
    <w:rsid w:val="00750F3F"/>
    <w:rsid w:val="00750F5D"/>
    <w:rsid w:val="00750FF8"/>
    <w:rsid w:val="00751001"/>
    <w:rsid w:val="00751084"/>
    <w:rsid w:val="007510E7"/>
    <w:rsid w:val="007510E9"/>
    <w:rsid w:val="0075111E"/>
    <w:rsid w:val="0075119B"/>
    <w:rsid w:val="007511BF"/>
    <w:rsid w:val="007511FC"/>
    <w:rsid w:val="0075123E"/>
    <w:rsid w:val="00751311"/>
    <w:rsid w:val="00751352"/>
    <w:rsid w:val="00751365"/>
    <w:rsid w:val="00751373"/>
    <w:rsid w:val="007513A2"/>
    <w:rsid w:val="007513B9"/>
    <w:rsid w:val="00751461"/>
    <w:rsid w:val="00751466"/>
    <w:rsid w:val="00751511"/>
    <w:rsid w:val="00751512"/>
    <w:rsid w:val="0075152B"/>
    <w:rsid w:val="0075158E"/>
    <w:rsid w:val="007515E7"/>
    <w:rsid w:val="007515F9"/>
    <w:rsid w:val="007515FE"/>
    <w:rsid w:val="0075161B"/>
    <w:rsid w:val="00751634"/>
    <w:rsid w:val="00751651"/>
    <w:rsid w:val="00751679"/>
    <w:rsid w:val="007516B5"/>
    <w:rsid w:val="007516CE"/>
    <w:rsid w:val="00751731"/>
    <w:rsid w:val="007517A2"/>
    <w:rsid w:val="007517AE"/>
    <w:rsid w:val="007517DB"/>
    <w:rsid w:val="00751847"/>
    <w:rsid w:val="0075184C"/>
    <w:rsid w:val="00751897"/>
    <w:rsid w:val="007518EB"/>
    <w:rsid w:val="007518FB"/>
    <w:rsid w:val="00751952"/>
    <w:rsid w:val="007519A5"/>
    <w:rsid w:val="007519EF"/>
    <w:rsid w:val="00751A24"/>
    <w:rsid w:val="00751ACA"/>
    <w:rsid w:val="00751B00"/>
    <w:rsid w:val="00751B02"/>
    <w:rsid w:val="00751BC3"/>
    <w:rsid w:val="00751C1B"/>
    <w:rsid w:val="00751C2C"/>
    <w:rsid w:val="00751C48"/>
    <w:rsid w:val="00751CC1"/>
    <w:rsid w:val="00751CC9"/>
    <w:rsid w:val="00751D19"/>
    <w:rsid w:val="00751D24"/>
    <w:rsid w:val="00751DA4"/>
    <w:rsid w:val="00751DC2"/>
    <w:rsid w:val="00751DF3"/>
    <w:rsid w:val="00751E41"/>
    <w:rsid w:val="00751E75"/>
    <w:rsid w:val="00751EE5"/>
    <w:rsid w:val="00751F22"/>
    <w:rsid w:val="00751FB2"/>
    <w:rsid w:val="00751FBB"/>
    <w:rsid w:val="0075205F"/>
    <w:rsid w:val="00752093"/>
    <w:rsid w:val="0075213B"/>
    <w:rsid w:val="00752161"/>
    <w:rsid w:val="00752180"/>
    <w:rsid w:val="007521EA"/>
    <w:rsid w:val="00752241"/>
    <w:rsid w:val="007522B8"/>
    <w:rsid w:val="007522C4"/>
    <w:rsid w:val="007522D3"/>
    <w:rsid w:val="007522DF"/>
    <w:rsid w:val="007522FE"/>
    <w:rsid w:val="0075234F"/>
    <w:rsid w:val="00752351"/>
    <w:rsid w:val="0075239D"/>
    <w:rsid w:val="00752436"/>
    <w:rsid w:val="0075245B"/>
    <w:rsid w:val="0075248A"/>
    <w:rsid w:val="00752497"/>
    <w:rsid w:val="0075249B"/>
    <w:rsid w:val="007524C8"/>
    <w:rsid w:val="0075256E"/>
    <w:rsid w:val="00752574"/>
    <w:rsid w:val="00752606"/>
    <w:rsid w:val="00752681"/>
    <w:rsid w:val="00752690"/>
    <w:rsid w:val="007526BF"/>
    <w:rsid w:val="00752744"/>
    <w:rsid w:val="00752776"/>
    <w:rsid w:val="00752778"/>
    <w:rsid w:val="0075279F"/>
    <w:rsid w:val="00752804"/>
    <w:rsid w:val="00752809"/>
    <w:rsid w:val="00752841"/>
    <w:rsid w:val="007528CA"/>
    <w:rsid w:val="0075290E"/>
    <w:rsid w:val="007529F4"/>
    <w:rsid w:val="00752A43"/>
    <w:rsid w:val="00752A48"/>
    <w:rsid w:val="00752A50"/>
    <w:rsid w:val="00752A58"/>
    <w:rsid w:val="00752A8F"/>
    <w:rsid w:val="00752ACB"/>
    <w:rsid w:val="00752AD5"/>
    <w:rsid w:val="00752AFF"/>
    <w:rsid w:val="00752B32"/>
    <w:rsid w:val="00752B4C"/>
    <w:rsid w:val="00752B90"/>
    <w:rsid w:val="00752BAF"/>
    <w:rsid w:val="00752BFD"/>
    <w:rsid w:val="00752C3C"/>
    <w:rsid w:val="00752CC4"/>
    <w:rsid w:val="00752CF7"/>
    <w:rsid w:val="00752D87"/>
    <w:rsid w:val="00752D95"/>
    <w:rsid w:val="00752DAB"/>
    <w:rsid w:val="00752DB1"/>
    <w:rsid w:val="00752DCF"/>
    <w:rsid w:val="00752DEE"/>
    <w:rsid w:val="00752E6C"/>
    <w:rsid w:val="00752E78"/>
    <w:rsid w:val="00752E85"/>
    <w:rsid w:val="00752EEA"/>
    <w:rsid w:val="00752EED"/>
    <w:rsid w:val="00752FC7"/>
    <w:rsid w:val="00752FF4"/>
    <w:rsid w:val="00753012"/>
    <w:rsid w:val="00753019"/>
    <w:rsid w:val="00753045"/>
    <w:rsid w:val="0075304D"/>
    <w:rsid w:val="00753063"/>
    <w:rsid w:val="007530F4"/>
    <w:rsid w:val="00753120"/>
    <w:rsid w:val="007531E4"/>
    <w:rsid w:val="00753206"/>
    <w:rsid w:val="00753258"/>
    <w:rsid w:val="00753303"/>
    <w:rsid w:val="0075331D"/>
    <w:rsid w:val="0075336E"/>
    <w:rsid w:val="00753413"/>
    <w:rsid w:val="00753462"/>
    <w:rsid w:val="00753481"/>
    <w:rsid w:val="0075349D"/>
    <w:rsid w:val="007534E4"/>
    <w:rsid w:val="00753542"/>
    <w:rsid w:val="007535AB"/>
    <w:rsid w:val="007535F6"/>
    <w:rsid w:val="00753602"/>
    <w:rsid w:val="00753659"/>
    <w:rsid w:val="00753679"/>
    <w:rsid w:val="0075368F"/>
    <w:rsid w:val="007536E8"/>
    <w:rsid w:val="0075377F"/>
    <w:rsid w:val="0075378B"/>
    <w:rsid w:val="00753795"/>
    <w:rsid w:val="007537E0"/>
    <w:rsid w:val="0075382B"/>
    <w:rsid w:val="0075388D"/>
    <w:rsid w:val="007538D6"/>
    <w:rsid w:val="0075390C"/>
    <w:rsid w:val="00753937"/>
    <w:rsid w:val="0075393C"/>
    <w:rsid w:val="0075396B"/>
    <w:rsid w:val="007539B5"/>
    <w:rsid w:val="00753A33"/>
    <w:rsid w:val="00753AB4"/>
    <w:rsid w:val="00753AC2"/>
    <w:rsid w:val="00753AEC"/>
    <w:rsid w:val="00753B07"/>
    <w:rsid w:val="00753B20"/>
    <w:rsid w:val="00753B22"/>
    <w:rsid w:val="00753B50"/>
    <w:rsid w:val="00753BCD"/>
    <w:rsid w:val="00753BE7"/>
    <w:rsid w:val="00753BEB"/>
    <w:rsid w:val="00753C12"/>
    <w:rsid w:val="00753C58"/>
    <w:rsid w:val="00753C73"/>
    <w:rsid w:val="00753C7B"/>
    <w:rsid w:val="00753CC5"/>
    <w:rsid w:val="00753CD1"/>
    <w:rsid w:val="00753D16"/>
    <w:rsid w:val="00753D1E"/>
    <w:rsid w:val="00753D4C"/>
    <w:rsid w:val="00753E11"/>
    <w:rsid w:val="00753E2D"/>
    <w:rsid w:val="00753E2F"/>
    <w:rsid w:val="00753E3E"/>
    <w:rsid w:val="00753F18"/>
    <w:rsid w:val="00753F65"/>
    <w:rsid w:val="00753F66"/>
    <w:rsid w:val="00753F6E"/>
    <w:rsid w:val="00753FB3"/>
    <w:rsid w:val="00754011"/>
    <w:rsid w:val="00754060"/>
    <w:rsid w:val="007540A5"/>
    <w:rsid w:val="007540E7"/>
    <w:rsid w:val="007541AA"/>
    <w:rsid w:val="007541CC"/>
    <w:rsid w:val="007541D0"/>
    <w:rsid w:val="007541F4"/>
    <w:rsid w:val="0075421E"/>
    <w:rsid w:val="007542B3"/>
    <w:rsid w:val="007542DF"/>
    <w:rsid w:val="007542E4"/>
    <w:rsid w:val="0075430F"/>
    <w:rsid w:val="00754322"/>
    <w:rsid w:val="0075432E"/>
    <w:rsid w:val="007543BB"/>
    <w:rsid w:val="007543EA"/>
    <w:rsid w:val="00754449"/>
    <w:rsid w:val="0075446B"/>
    <w:rsid w:val="0075448F"/>
    <w:rsid w:val="007544A6"/>
    <w:rsid w:val="007544AF"/>
    <w:rsid w:val="007544C8"/>
    <w:rsid w:val="007544F3"/>
    <w:rsid w:val="0075453B"/>
    <w:rsid w:val="00754587"/>
    <w:rsid w:val="007545A7"/>
    <w:rsid w:val="007545C3"/>
    <w:rsid w:val="007545C6"/>
    <w:rsid w:val="007545DE"/>
    <w:rsid w:val="0075464D"/>
    <w:rsid w:val="00754686"/>
    <w:rsid w:val="0075469F"/>
    <w:rsid w:val="00754702"/>
    <w:rsid w:val="0075475E"/>
    <w:rsid w:val="0075478E"/>
    <w:rsid w:val="007547F7"/>
    <w:rsid w:val="0075483A"/>
    <w:rsid w:val="007548C7"/>
    <w:rsid w:val="007548DA"/>
    <w:rsid w:val="00754937"/>
    <w:rsid w:val="00754947"/>
    <w:rsid w:val="00754951"/>
    <w:rsid w:val="00754952"/>
    <w:rsid w:val="007549C8"/>
    <w:rsid w:val="007549CD"/>
    <w:rsid w:val="007549FC"/>
    <w:rsid w:val="00754A1C"/>
    <w:rsid w:val="00754A93"/>
    <w:rsid w:val="00754ABC"/>
    <w:rsid w:val="00754AE9"/>
    <w:rsid w:val="00754B11"/>
    <w:rsid w:val="00754B93"/>
    <w:rsid w:val="00754C0F"/>
    <w:rsid w:val="00754C33"/>
    <w:rsid w:val="00754C47"/>
    <w:rsid w:val="00754C8E"/>
    <w:rsid w:val="00754CB9"/>
    <w:rsid w:val="00754CE0"/>
    <w:rsid w:val="00754D0C"/>
    <w:rsid w:val="00754D77"/>
    <w:rsid w:val="00754D79"/>
    <w:rsid w:val="00754D7E"/>
    <w:rsid w:val="00754DB0"/>
    <w:rsid w:val="00754E51"/>
    <w:rsid w:val="00754ECF"/>
    <w:rsid w:val="00754F9A"/>
    <w:rsid w:val="00755051"/>
    <w:rsid w:val="0075505E"/>
    <w:rsid w:val="007550D0"/>
    <w:rsid w:val="007550D2"/>
    <w:rsid w:val="007551B4"/>
    <w:rsid w:val="007551D2"/>
    <w:rsid w:val="007552D1"/>
    <w:rsid w:val="007552F8"/>
    <w:rsid w:val="0075531C"/>
    <w:rsid w:val="0075532F"/>
    <w:rsid w:val="00755370"/>
    <w:rsid w:val="007553DD"/>
    <w:rsid w:val="0075541D"/>
    <w:rsid w:val="00755426"/>
    <w:rsid w:val="0075544B"/>
    <w:rsid w:val="0075551C"/>
    <w:rsid w:val="00755526"/>
    <w:rsid w:val="007555D8"/>
    <w:rsid w:val="00755656"/>
    <w:rsid w:val="0075568A"/>
    <w:rsid w:val="00755695"/>
    <w:rsid w:val="007556A3"/>
    <w:rsid w:val="0075579A"/>
    <w:rsid w:val="00755812"/>
    <w:rsid w:val="00755825"/>
    <w:rsid w:val="007558A8"/>
    <w:rsid w:val="007558BA"/>
    <w:rsid w:val="00755904"/>
    <w:rsid w:val="00755960"/>
    <w:rsid w:val="00755A22"/>
    <w:rsid w:val="00755A43"/>
    <w:rsid w:val="00755AE5"/>
    <w:rsid w:val="00755B0A"/>
    <w:rsid w:val="00755B31"/>
    <w:rsid w:val="00755B48"/>
    <w:rsid w:val="00755BA6"/>
    <w:rsid w:val="00755CFC"/>
    <w:rsid w:val="00755D07"/>
    <w:rsid w:val="00755D19"/>
    <w:rsid w:val="00755DAC"/>
    <w:rsid w:val="00755DFF"/>
    <w:rsid w:val="00755F4A"/>
    <w:rsid w:val="00755F59"/>
    <w:rsid w:val="00755F65"/>
    <w:rsid w:val="00755F7C"/>
    <w:rsid w:val="00755F9E"/>
    <w:rsid w:val="00755FA0"/>
    <w:rsid w:val="00755FCB"/>
    <w:rsid w:val="00756033"/>
    <w:rsid w:val="0075608F"/>
    <w:rsid w:val="0075612C"/>
    <w:rsid w:val="007561A0"/>
    <w:rsid w:val="007561A2"/>
    <w:rsid w:val="007561BF"/>
    <w:rsid w:val="00756242"/>
    <w:rsid w:val="0075626A"/>
    <w:rsid w:val="00756310"/>
    <w:rsid w:val="0075633A"/>
    <w:rsid w:val="00756358"/>
    <w:rsid w:val="0075636F"/>
    <w:rsid w:val="007563EA"/>
    <w:rsid w:val="00756405"/>
    <w:rsid w:val="00756416"/>
    <w:rsid w:val="00756419"/>
    <w:rsid w:val="0075641C"/>
    <w:rsid w:val="00756457"/>
    <w:rsid w:val="007564AF"/>
    <w:rsid w:val="00756506"/>
    <w:rsid w:val="00756552"/>
    <w:rsid w:val="00756591"/>
    <w:rsid w:val="007565DD"/>
    <w:rsid w:val="0075660E"/>
    <w:rsid w:val="00756618"/>
    <w:rsid w:val="0075661E"/>
    <w:rsid w:val="00756626"/>
    <w:rsid w:val="0075662C"/>
    <w:rsid w:val="00756642"/>
    <w:rsid w:val="0075674F"/>
    <w:rsid w:val="00756784"/>
    <w:rsid w:val="007567AD"/>
    <w:rsid w:val="007567CE"/>
    <w:rsid w:val="00756822"/>
    <w:rsid w:val="00756834"/>
    <w:rsid w:val="00756846"/>
    <w:rsid w:val="00756861"/>
    <w:rsid w:val="00756871"/>
    <w:rsid w:val="00756872"/>
    <w:rsid w:val="007568F7"/>
    <w:rsid w:val="00756915"/>
    <w:rsid w:val="0075692F"/>
    <w:rsid w:val="00756995"/>
    <w:rsid w:val="007569A5"/>
    <w:rsid w:val="00756A2C"/>
    <w:rsid w:val="00756A9D"/>
    <w:rsid w:val="00756AB0"/>
    <w:rsid w:val="00756AB3"/>
    <w:rsid w:val="00756B32"/>
    <w:rsid w:val="00756B87"/>
    <w:rsid w:val="00756B9B"/>
    <w:rsid w:val="00756BD5"/>
    <w:rsid w:val="00756BDF"/>
    <w:rsid w:val="00756BFF"/>
    <w:rsid w:val="00756C00"/>
    <w:rsid w:val="00756C5F"/>
    <w:rsid w:val="00756CAE"/>
    <w:rsid w:val="00756CF2"/>
    <w:rsid w:val="00756D0D"/>
    <w:rsid w:val="00756D1F"/>
    <w:rsid w:val="00756D3D"/>
    <w:rsid w:val="00756D42"/>
    <w:rsid w:val="00756D98"/>
    <w:rsid w:val="00756DAC"/>
    <w:rsid w:val="00756DD2"/>
    <w:rsid w:val="00756EC1"/>
    <w:rsid w:val="00756EDE"/>
    <w:rsid w:val="00756EF9"/>
    <w:rsid w:val="00756F13"/>
    <w:rsid w:val="00756F2A"/>
    <w:rsid w:val="00756F36"/>
    <w:rsid w:val="00756F55"/>
    <w:rsid w:val="00756FC6"/>
    <w:rsid w:val="00756FCC"/>
    <w:rsid w:val="00757039"/>
    <w:rsid w:val="0075708E"/>
    <w:rsid w:val="007570D3"/>
    <w:rsid w:val="0075713C"/>
    <w:rsid w:val="00757158"/>
    <w:rsid w:val="00757175"/>
    <w:rsid w:val="0075725F"/>
    <w:rsid w:val="0075729C"/>
    <w:rsid w:val="007572B9"/>
    <w:rsid w:val="007572C2"/>
    <w:rsid w:val="007572CF"/>
    <w:rsid w:val="007572E9"/>
    <w:rsid w:val="0075730E"/>
    <w:rsid w:val="00757366"/>
    <w:rsid w:val="00757381"/>
    <w:rsid w:val="007573B6"/>
    <w:rsid w:val="007573F0"/>
    <w:rsid w:val="00757414"/>
    <w:rsid w:val="00757441"/>
    <w:rsid w:val="00757476"/>
    <w:rsid w:val="00757489"/>
    <w:rsid w:val="007574F0"/>
    <w:rsid w:val="00757540"/>
    <w:rsid w:val="0075757C"/>
    <w:rsid w:val="007575A3"/>
    <w:rsid w:val="007575EF"/>
    <w:rsid w:val="007575F4"/>
    <w:rsid w:val="00757602"/>
    <w:rsid w:val="00757621"/>
    <w:rsid w:val="0075763B"/>
    <w:rsid w:val="0075763C"/>
    <w:rsid w:val="00757694"/>
    <w:rsid w:val="00757696"/>
    <w:rsid w:val="007576A8"/>
    <w:rsid w:val="007576AB"/>
    <w:rsid w:val="007576D2"/>
    <w:rsid w:val="00757764"/>
    <w:rsid w:val="007577CC"/>
    <w:rsid w:val="00757807"/>
    <w:rsid w:val="0075782B"/>
    <w:rsid w:val="00757834"/>
    <w:rsid w:val="00757893"/>
    <w:rsid w:val="007578E2"/>
    <w:rsid w:val="007578EA"/>
    <w:rsid w:val="007578F0"/>
    <w:rsid w:val="007578F2"/>
    <w:rsid w:val="00757925"/>
    <w:rsid w:val="00757951"/>
    <w:rsid w:val="00757956"/>
    <w:rsid w:val="00757963"/>
    <w:rsid w:val="00757964"/>
    <w:rsid w:val="00757A12"/>
    <w:rsid w:val="00757A15"/>
    <w:rsid w:val="00757A7E"/>
    <w:rsid w:val="00757A8D"/>
    <w:rsid w:val="00757AA3"/>
    <w:rsid w:val="00757AC4"/>
    <w:rsid w:val="00757AF5"/>
    <w:rsid w:val="00757B0C"/>
    <w:rsid w:val="00757B11"/>
    <w:rsid w:val="00757B3C"/>
    <w:rsid w:val="00757B70"/>
    <w:rsid w:val="00757B98"/>
    <w:rsid w:val="00757BB2"/>
    <w:rsid w:val="00757BBD"/>
    <w:rsid w:val="00757BFA"/>
    <w:rsid w:val="00757C04"/>
    <w:rsid w:val="00757CA4"/>
    <w:rsid w:val="00757CE8"/>
    <w:rsid w:val="00757DED"/>
    <w:rsid w:val="00757E6E"/>
    <w:rsid w:val="00757EA9"/>
    <w:rsid w:val="00757F10"/>
    <w:rsid w:val="00757F42"/>
    <w:rsid w:val="00757FC6"/>
    <w:rsid w:val="007600BA"/>
    <w:rsid w:val="007600E8"/>
    <w:rsid w:val="00760104"/>
    <w:rsid w:val="00760112"/>
    <w:rsid w:val="00760153"/>
    <w:rsid w:val="007602C2"/>
    <w:rsid w:val="00760306"/>
    <w:rsid w:val="00760331"/>
    <w:rsid w:val="00760379"/>
    <w:rsid w:val="0076038C"/>
    <w:rsid w:val="00760442"/>
    <w:rsid w:val="00760572"/>
    <w:rsid w:val="00760621"/>
    <w:rsid w:val="0076067C"/>
    <w:rsid w:val="0076073A"/>
    <w:rsid w:val="0076075A"/>
    <w:rsid w:val="007607B2"/>
    <w:rsid w:val="00760817"/>
    <w:rsid w:val="00760884"/>
    <w:rsid w:val="0076089A"/>
    <w:rsid w:val="007608DA"/>
    <w:rsid w:val="0076098A"/>
    <w:rsid w:val="00760991"/>
    <w:rsid w:val="007609B0"/>
    <w:rsid w:val="00760A48"/>
    <w:rsid w:val="00760A56"/>
    <w:rsid w:val="00760A67"/>
    <w:rsid w:val="00760ADE"/>
    <w:rsid w:val="00760AEE"/>
    <w:rsid w:val="00760B35"/>
    <w:rsid w:val="00760BBC"/>
    <w:rsid w:val="00760BE8"/>
    <w:rsid w:val="00760BF8"/>
    <w:rsid w:val="00760BF9"/>
    <w:rsid w:val="00760C19"/>
    <w:rsid w:val="00760C47"/>
    <w:rsid w:val="00760C4D"/>
    <w:rsid w:val="00760C6D"/>
    <w:rsid w:val="00760CA5"/>
    <w:rsid w:val="00760CBB"/>
    <w:rsid w:val="00760CC7"/>
    <w:rsid w:val="00760CE8"/>
    <w:rsid w:val="00760D0F"/>
    <w:rsid w:val="00760D3F"/>
    <w:rsid w:val="00760D7C"/>
    <w:rsid w:val="00760D82"/>
    <w:rsid w:val="00760E13"/>
    <w:rsid w:val="00760E16"/>
    <w:rsid w:val="00760E99"/>
    <w:rsid w:val="00760EA3"/>
    <w:rsid w:val="00760EB5"/>
    <w:rsid w:val="00760EBB"/>
    <w:rsid w:val="00760F0E"/>
    <w:rsid w:val="00760F85"/>
    <w:rsid w:val="00760F87"/>
    <w:rsid w:val="00760FA4"/>
    <w:rsid w:val="00760FA6"/>
    <w:rsid w:val="00761005"/>
    <w:rsid w:val="0076103F"/>
    <w:rsid w:val="0076109C"/>
    <w:rsid w:val="007610A5"/>
    <w:rsid w:val="007610BC"/>
    <w:rsid w:val="007610BE"/>
    <w:rsid w:val="007610C4"/>
    <w:rsid w:val="00761174"/>
    <w:rsid w:val="007611AB"/>
    <w:rsid w:val="007611FF"/>
    <w:rsid w:val="0076122C"/>
    <w:rsid w:val="0076125E"/>
    <w:rsid w:val="00761286"/>
    <w:rsid w:val="007612F2"/>
    <w:rsid w:val="0076130D"/>
    <w:rsid w:val="0076135C"/>
    <w:rsid w:val="00761365"/>
    <w:rsid w:val="0076137C"/>
    <w:rsid w:val="007613B3"/>
    <w:rsid w:val="0076142E"/>
    <w:rsid w:val="0076143E"/>
    <w:rsid w:val="00761443"/>
    <w:rsid w:val="0076145B"/>
    <w:rsid w:val="00761469"/>
    <w:rsid w:val="0076148F"/>
    <w:rsid w:val="00761494"/>
    <w:rsid w:val="007614D2"/>
    <w:rsid w:val="00761558"/>
    <w:rsid w:val="007615CA"/>
    <w:rsid w:val="007615EB"/>
    <w:rsid w:val="0076162F"/>
    <w:rsid w:val="0076163C"/>
    <w:rsid w:val="00761647"/>
    <w:rsid w:val="00761748"/>
    <w:rsid w:val="00761766"/>
    <w:rsid w:val="00761774"/>
    <w:rsid w:val="00761815"/>
    <w:rsid w:val="00761840"/>
    <w:rsid w:val="0076188C"/>
    <w:rsid w:val="00761890"/>
    <w:rsid w:val="007618D2"/>
    <w:rsid w:val="00761907"/>
    <w:rsid w:val="00761986"/>
    <w:rsid w:val="0076199D"/>
    <w:rsid w:val="007619BF"/>
    <w:rsid w:val="00761A0B"/>
    <w:rsid w:val="00761A20"/>
    <w:rsid w:val="00761A98"/>
    <w:rsid w:val="00761AB0"/>
    <w:rsid w:val="00761AD5"/>
    <w:rsid w:val="00761B1C"/>
    <w:rsid w:val="00761B3C"/>
    <w:rsid w:val="00761C47"/>
    <w:rsid w:val="00761C67"/>
    <w:rsid w:val="00761C80"/>
    <w:rsid w:val="00761C94"/>
    <w:rsid w:val="00761CA8"/>
    <w:rsid w:val="00761CC9"/>
    <w:rsid w:val="00761D6F"/>
    <w:rsid w:val="00761D9C"/>
    <w:rsid w:val="00761DAC"/>
    <w:rsid w:val="00761DE5"/>
    <w:rsid w:val="00761DED"/>
    <w:rsid w:val="00761ED2"/>
    <w:rsid w:val="00761F73"/>
    <w:rsid w:val="00761F98"/>
    <w:rsid w:val="00761FBC"/>
    <w:rsid w:val="00762050"/>
    <w:rsid w:val="0076209F"/>
    <w:rsid w:val="007620AA"/>
    <w:rsid w:val="0076213A"/>
    <w:rsid w:val="007621F1"/>
    <w:rsid w:val="00762210"/>
    <w:rsid w:val="00762287"/>
    <w:rsid w:val="007622B5"/>
    <w:rsid w:val="007622E8"/>
    <w:rsid w:val="007622ED"/>
    <w:rsid w:val="00762309"/>
    <w:rsid w:val="0076230A"/>
    <w:rsid w:val="00762332"/>
    <w:rsid w:val="007623E0"/>
    <w:rsid w:val="00762455"/>
    <w:rsid w:val="007624D9"/>
    <w:rsid w:val="007624E9"/>
    <w:rsid w:val="007624F1"/>
    <w:rsid w:val="00762502"/>
    <w:rsid w:val="0076252D"/>
    <w:rsid w:val="0076254C"/>
    <w:rsid w:val="00762569"/>
    <w:rsid w:val="007625D2"/>
    <w:rsid w:val="00762658"/>
    <w:rsid w:val="007626B3"/>
    <w:rsid w:val="007626D7"/>
    <w:rsid w:val="00762702"/>
    <w:rsid w:val="00762739"/>
    <w:rsid w:val="0076274C"/>
    <w:rsid w:val="00762750"/>
    <w:rsid w:val="0076278C"/>
    <w:rsid w:val="007627B4"/>
    <w:rsid w:val="00762883"/>
    <w:rsid w:val="0076289C"/>
    <w:rsid w:val="007628E7"/>
    <w:rsid w:val="007628F2"/>
    <w:rsid w:val="00762916"/>
    <w:rsid w:val="0076292D"/>
    <w:rsid w:val="0076296D"/>
    <w:rsid w:val="007629A3"/>
    <w:rsid w:val="007629E3"/>
    <w:rsid w:val="007629F9"/>
    <w:rsid w:val="00762A03"/>
    <w:rsid w:val="00762A41"/>
    <w:rsid w:val="00762A60"/>
    <w:rsid w:val="00762A6A"/>
    <w:rsid w:val="00762AAE"/>
    <w:rsid w:val="00762AC0"/>
    <w:rsid w:val="00762AC8"/>
    <w:rsid w:val="00762ACC"/>
    <w:rsid w:val="00762B51"/>
    <w:rsid w:val="00762B5C"/>
    <w:rsid w:val="00762B60"/>
    <w:rsid w:val="00762B66"/>
    <w:rsid w:val="00762B9F"/>
    <w:rsid w:val="00762C3A"/>
    <w:rsid w:val="00762C4F"/>
    <w:rsid w:val="00762CA8"/>
    <w:rsid w:val="00762CBA"/>
    <w:rsid w:val="00762CE0"/>
    <w:rsid w:val="00762CEE"/>
    <w:rsid w:val="00762D2D"/>
    <w:rsid w:val="00762D3D"/>
    <w:rsid w:val="00762D52"/>
    <w:rsid w:val="00762D72"/>
    <w:rsid w:val="00762DBA"/>
    <w:rsid w:val="00762DE1"/>
    <w:rsid w:val="00762E04"/>
    <w:rsid w:val="00762E40"/>
    <w:rsid w:val="00762E72"/>
    <w:rsid w:val="00762ED3"/>
    <w:rsid w:val="00762F01"/>
    <w:rsid w:val="00762F7D"/>
    <w:rsid w:val="00762F8F"/>
    <w:rsid w:val="00762F9D"/>
    <w:rsid w:val="00762FD4"/>
    <w:rsid w:val="00763000"/>
    <w:rsid w:val="0076304B"/>
    <w:rsid w:val="00763054"/>
    <w:rsid w:val="007630A2"/>
    <w:rsid w:val="007630B6"/>
    <w:rsid w:val="007630CF"/>
    <w:rsid w:val="007630FA"/>
    <w:rsid w:val="00763189"/>
    <w:rsid w:val="007631AC"/>
    <w:rsid w:val="007631C3"/>
    <w:rsid w:val="007631CF"/>
    <w:rsid w:val="007631E7"/>
    <w:rsid w:val="00763217"/>
    <w:rsid w:val="0076322E"/>
    <w:rsid w:val="00763238"/>
    <w:rsid w:val="00763275"/>
    <w:rsid w:val="007632D1"/>
    <w:rsid w:val="0076332A"/>
    <w:rsid w:val="0076335D"/>
    <w:rsid w:val="007633AE"/>
    <w:rsid w:val="007633E3"/>
    <w:rsid w:val="007633F1"/>
    <w:rsid w:val="007633F4"/>
    <w:rsid w:val="007633F6"/>
    <w:rsid w:val="00763409"/>
    <w:rsid w:val="00763412"/>
    <w:rsid w:val="00763415"/>
    <w:rsid w:val="00763439"/>
    <w:rsid w:val="0076346B"/>
    <w:rsid w:val="00763499"/>
    <w:rsid w:val="0076353A"/>
    <w:rsid w:val="0076355B"/>
    <w:rsid w:val="00763564"/>
    <w:rsid w:val="00763595"/>
    <w:rsid w:val="00763672"/>
    <w:rsid w:val="007636B8"/>
    <w:rsid w:val="00763744"/>
    <w:rsid w:val="007637AD"/>
    <w:rsid w:val="007637BC"/>
    <w:rsid w:val="007637DF"/>
    <w:rsid w:val="00763835"/>
    <w:rsid w:val="00763882"/>
    <w:rsid w:val="0076388A"/>
    <w:rsid w:val="007638B8"/>
    <w:rsid w:val="007638DF"/>
    <w:rsid w:val="007638F2"/>
    <w:rsid w:val="00763975"/>
    <w:rsid w:val="0076398B"/>
    <w:rsid w:val="007639B0"/>
    <w:rsid w:val="007639B2"/>
    <w:rsid w:val="00763A21"/>
    <w:rsid w:val="00763A3C"/>
    <w:rsid w:val="00763A46"/>
    <w:rsid w:val="00763A70"/>
    <w:rsid w:val="00763A7A"/>
    <w:rsid w:val="00763B27"/>
    <w:rsid w:val="00763B9C"/>
    <w:rsid w:val="00763C17"/>
    <w:rsid w:val="00763C26"/>
    <w:rsid w:val="00763C41"/>
    <w:rsid w:val="00763C6E"/>
    <w:rsid w:val="00763C7C"/>
    <w:rsid w:val="00763CA3"/>
    <w:rsid w:val="00763D68"/>
    <w:rsid w:val="00763DB0"/>
    <w:rsid w:val="00763DE2"/>
    <w:rsid w:val="00763DEB"/>
    <w:rsid w:val="00763E6F"/>
    <w:rsid w:val="00763ECA"/>
    <w:rsid w:val="00763FB9"/>
    <w:rsid w:val="00763FBF"/>
    <w:rsid w:val="00763FFA"/>
    <w:rsid w:val="00764012"/>
    <w:rsid w:val="00764049"/>
    <w:rsid w:val="00764085"/>
    <w:rsid w:val="007640CE"/>
    <w:rsid w:val="007640D2"/>
    <w:rsid w:val="007640E7"/>
    <w:rsid w:val="007640F9"/>
    <w:rsid w:val="0076410A"/>
    <w:rsid w:val="00764120"/>
    <w:rsid w:val="0076415E"/>
    <w:rsid w:val="007641DA"/>
    <w:rsid w:val="007641E7"/>
    <w:rsid w:val="00764217"/>
    <w:rsid w:val="00764282"/>
    <w:rsid w:val="007642B7"/>
    <w:rsid w:val="007642D2"/>
    <w:rsid w:val="00764318"/>
    <w:rsid w:val="00764328"/>
    <w:rsid w:val="00764357"/>
    <w:rsid w:val="0076438B"/>
    <w:rsid w:val="007643DE"/>
    <w:rsid w:val="007643FF"/>
    <w:rsid w:val="00764415"/>
    <w:rsid w:val="00764437"/>
    <w:rsid w:val="00764470"/>
    <w:rsid w:val="007644C2"/>
    <w:rsid w:val="007644D2"/>
    <w:rsid w:val="007644F7"/>
    <w:rsid w:val="0076453E"/>
    <w:rsid w:val="00764546"/>
    <w:rsid w:val="00764603"/>
    <w:rsid w:val="00764682"/>
    <w:rsid w:val="007646B4"/>
    <w:rsid w:val="007646F7"/>
    <w:rsid w:val="00764706"/>
    <w:rsid w:val="00764710"/>
    <w:rsid w:val="0076472C"/>
    <w:rsid w:val="00764731"/>
    <w:rsid w:val="007647E2"/>
    <w:rsid w:val="00764882"/>
    <w:rsid w:val="0076491C"/>
    <w:rsid w:val="0076496C"/>
    <w:rsid w:val="00764A09"/>
    <w:rsid w:val="00764A34"/>
    <w:rsid w:val="00764B1B"/>
    <w:rsid w:val="00764B34"/>
    <w:rsid w:val="00764B36"/>
    <w:rsid w:val="00764B47"/>
    <w:rsid w:val="00764B98"/>
    <w:rsid w:val="00764BA2"/>
    <w:rsid w:val="00764BE3"/>
    <w:rsid w:val="00764BF3"/>
    <w:rsid w:val="00764BF5"/>
    <w:rsid w:val="00764BFC"/>
    <w:rsid w:val="00764D0E"/>
    <w:rsid w:val="00764D18"/>
    <w:rsid w:val="00764D47"/>
    <w:rsid w:val="00764D57"/>
    <w:rsid w:val="00764DBB"/>
    <w:rsid w:val="00764DE8"/>
    <w:rsid w:val="00764E03"/>
    <w:rsid w:val="00764E22"/>
    <w:rsid w:val="00764EC2"/>
    <w:rsid w:val="00764FB0"/>
    <w:rsid w:val="00764FDF"/>
    <w:rsid w:val="0076502B"/>
    <w:rsid w:val="00765082"/>
    <w:rsid w:val="007650C4"/>
    <w:rsid w:val="00765101"/>
    <w:rsid w:val="0076514B"/>
    <w:rsid w:val="007651D8"/>
    <w:rsid w:val="007651E6"/>
    <w:rsid w:val="0076521B"/>
    <w:rsid w:val="00765265"/>
    <w:rsid w:val="00765290"/>
    <w:rsid w:val="007652B0"/>
    <w:rsid w:val="00765356"/>
    <w:rsid w:val="0076538E"/>
    <w:rsid w:val="007653C7"/>
    <w:rsid w:val="007653CE"/>
    <w:rsid w:val="00765484"/>
    <w:rsid w:val="0076549E"/>
    <w:rsid w:val="007654DE"/>
    <w:rsid w:val="007654F9"/>
    <w:rsid w:val="007655B1"/>
    <w:rsid w:val="00765615"/>
    <w:rsid w:val="0076567D"/>
    <w:rsid w:val="0076567F"/>
    <w:rsid w:val="007656A1"/>
    <w:rsid w:val="00765714"/>
    <w:rsid w:val="007657BD"/>
    <w:rsid w:val="0076585B"/>
    <w:rsid w:val="00765874"/>
    <w:rsid w:val="0076587E"/>
    <w:rsid w:val="00765895"/>
    <w:rsid w:val="007658A1"/>
    <w:rsid w:val="007658B8"/>
    <w:rsid w:val="007658D0"/>
    <w:rsid w:val="007658FB"/>
    <w:rsid w:val="00765908"/>
    <w:rsid w:val="0076590D"/>
    <w:rsid w:val="00765952"/>
    <w:rsid w:val="0076595D"/>
    <w:rsid w:val="00765969"/>
    <w:rsid w:val="0076599B"/>
    <w:rsid w:val="00765A44"/>
    <w:rsid w:val="00765B0B"/>
    <w:rsid w:val="00765B26"/>
    <w:rsid w:val="00765B30"/>
    <w:rsid w:val="00765B8B"/>
    <w:rsid w:val="00765C11"/>
    <w:rsid w:val="00765CDF"/>
    <w:rsid w:val="00765D49"/>
    <w:rsid w:val="00765D4D"/>
    <w:rsid w:val="00765DB2"/>
    <w:rsid w:val="00765DEE"/>
    <w:rsid w:val="00765DFA"/>
    <w:rsid w:val="00765E12"/>
    <w:rsid w:val="00765E3C"/>
    <w:rsid w:val="00765E60"/>
    <w:rsid w:val="00765E92"/>
    <w:rsid w:val="00765EA0"/>
    <w:rsid w:val="00765ECF"/>
    <w:rsid w:val="00765ED1"/>
    <w:rsid w:val="00765ED2"/>
    <w:rsid w:val="00765EDC"/>
    <w:rsid w:val="00765F3D"/>
    <w:rsid w:val="00765F4E"/>
    <w:rsid w:val="00765FA7"/>
    <w:rsid w:val="00765FDF"/>
    <w:rsid w:val="0076600D"/>
    <w:rsid w:val="00766022"/>
    <w:rsid w:val="0076605A"/>
    <w:rsid w:val="0076608A"/>
    <w:rsid w:val="00766097"/>
    <w:rsid w:val="00766108"/>
    <w:rsid w:val="00766166"/>
    <w:rsid w:val="007661AD"/>
    <w:rsid w:val="007661AF"/>
    <w:rsid w:val="007662E5"/>
    <w:rsid w:val="0076630C"/>
    <w:rsid w:val="00766330"/>
    <w:rsid w:val="00766379"/>
    <w:rsid w:val="00766388"/>
    <w:rsid w:val="00766399"/>
    <w:rsid w:val="007663B3"/>
    <w:rsid w:val="007663E4"/>
    <w:rsid w:val="00766455"/>
    <w:rsid w:val="00766460"/>
    <w:rsid w:val="0076652F"/>
    <w:rsid w:val="00766532"/>
    <w:rsid w:val="0076656F"/>
    <w:rsid w:val="0076658B"/>
    <w:rsid w:val="007665F5"/>
    <w:rsid w:val="00766604"/>
    <w:rsid w:val="0076662F"/>
    <w:rsid w:val="0076664E"/>
    <w:rsid w:val="0076665E"/>
    <w:rsid w:val="00766682"/>
    <w:rsid w:val="00766691"/>
    <w:rsid w:val="007666BE"/>
    <w:rsid w:val="00766709"/>
    <w:rsid w:val="00766727"/>
    <w:rsid w:val="00766776"/>
    <w:rsid w:val="007667AC"/>
    <w:rsid w:val="007667BF"/>
    <w:rsid w:val="00766826"/>
    <w:rsid w:val="00766848"/>
    <w:rsid w:val="00766876"/>
    <w:rsid w:val="0076693C"/>
    <w:rsid w:val="007669B8"/>
    <w:rsid w:val="007669E6"/>
    <w:rsid w:val="00766A9B"/>
    <w:rsid w:val="00766AC1"/>
    <w:rsid w:val="00766AC7"/>
    <w:rsid w:val="00766B21"/>
    <w:rsid w:val="00766BBD"/>
    <w:rsid w:val="00766BCD"/>
    <w:rsid w:val="00766BCE"/>
    <w:rsid w:val="00766BD6"/>
    <w:rsid w:val="00766BDA"/>
    <w:rsid w:val="00766C4C"/>
    <w:rsid w:val="00766C75"/>
    <w:rsid w:val="00766C9C"/>
    <w:rsid w:val="00766CE2"/>
    <w:rsid w:val="00766D36"/>
    <w:rsid w:val="00766D4F"/>
    <w:rsid w:val="00766D89"/>
    <w:rsid w:val="00766DB4"/>
    <w:rsid w:val="00766DB9"/>
    <w:rsid w:val="00766E52"/>
    <w:rsid w:val="00766E7A"/>
    <w:rsid w:val="00766E7B"/>
    <w:rsid w:val="00766E9B"/>
    <w:rsid w:val="00766EAF"/>
    <w:rsid w:val="00766EEB"/>
    <w:rsid w:val="00766F4D"/>
    <w:rsid w:val="00766F81"/>
    <w:rsid w:val="00766FAE"/>
    <w:rsid w:val="0076702D"/>
    <w:rsid w:val="00767085"/>
    <w:rsid w:val="00767097"/>
    <w:rsid w:val="00767108"/>
    <w:rsid w:val="0076713B"/>
    <w:rsid w:val="007671E8"/>
    <w:rsid w:val="007671F4"/>
    <w:rsid w:val="00767270"/>
    <w:rsid w:val="00767297"/>
    <w:rsid w:val="007672A4"/>
    <w:rsid w:val="0076736F"/>
    <w:rsid w:val="00767378"/>
    <w:rsid w:val="007673B4"/>
    <w:rsid w:val="007673DC"/>
    <w:rsid w:val="007673E7"/>
    <w:rsid w:val="00767405"/>
    <w:rsid w:val="007674BB"/>
    <w:rsid w:val="00767545"/>
    <w:rsid w:val="007675DA"/>
    <w:rsid w:val="00767623"/>
    <w:rsid w:val="0076769F"/>
    <w:rsid w:val="00767713"/>
    <w:rsid w:val="0076779F"/>
    <w:rsid w:val="00767820"/>
    <w:rsid w:val="00767881"/>
    <w:rsid w:val="00767891"/>
    <w:rsid w:val="00767893"/>
    <w:rsid w:val="007678D0"/>
    <w:rsid w:val="007678D2"/>
    <w:rsid w:val="007678F3"/>
    <w:rsid w:val="0076790B"/>
    <w:rsid w:val="00767977"/>
    <w:rsid w:val="00767987"/>
    <w:rsid w:val="0076798D"/>
    <w:rsid w:val="007679AE"/>
    <w:rsid w:val="007679CE"/>
    <w:rsid w:val="00767A0D"/>
    <w:rsid w:val="00767A1D"/>
    <w:rsid w:val="00767A59"/>
    <w:rsid w:val="00767AE2"/>
    <w:rsid w:val="00767B2A"/>
    <w:rsid w:val="00767B3B"/>
    <w:rsid w:val="00767B70"/>
    <w:rsid w:val="00767B7E"/>
    <w:rsid w:val="00767C19"/>
    <w:rsid w:val="00767C73"/>
    <w:rsid w:val="00767C83"/>
    <w:rsid w:val="00767CFA"/>
    <w:rsid w:val="00767D3B"/>
    <w:rsid w:val="00767D68"/>
    <w:rsid w:val="00767D80"/>
    <w:rsid w:val="00767DC7"/>
    <w:rsid w:val="00767E28"/>
    <w:rsid w:val="00767F1A"/>
    <w:rsid w:val="00767F40"/>
    <w:rsid w:val="00767F4C"/>
    <w:rsid w:val="00767FAB"/>
    <w:rsid w:val="00767FE4"/>
    <w:rsid w:val="0077000D"/>
    <w:rsid w:val="0077009A"/>
    <w:rsid w:val="007700E4"/>
    <w:rsid w:val="007700EA"/>
    <w:rsid w:val="00770130"/>
    <w:rsid w:val="00770168"/>
    <w:rsid w:val="007701D8"/>
    <w:rsid w:val="0077023A"/>
    <w:rsid w:val="00770251"/>
    <w:rsid w:val="0077026E"/>
    <w:rsid w:val="00770338"/>
    <w:rsid w:val="00770369"/>
    <w:rsid w:val="007703A5"/>
    <w:rsid w:val="007703D9"/>
    <w:rsid w:val="00770436"/>
    <w:rsid w:val="0077047C"/>
    <w:rsid w:val="007704A1"/>
    <w:rsid w:val="007704C1"/>
    <w:rsid w:val="00770562"/>
    <w:rsid w:val="007705B0"/>
    <w:rsid w:val="007705D2"/>
    <w:rsid w:val="007705F0"/>
    <w:rsid w:val="00770632"/>
    <w:rsid w:val="0077069A"/>
    <w:rsid w:val="007706CE"/>
    <w:rsid w:val="007706DE"/>
    <w:rsid w:val="00770712"/>
    <w:rsid w:val="00770713"/>
    <w:rsid w:val="00770720"/>
    <w:rsid w:val="00770764"/>
    <w:rsid w:val="007707A9"/>
    <w:rsid w:val="00770845"/>
    <w:rsid w:val="00770865"/>
    <w:rsid w:val="00770873"/>
    <w:rsid w:val="0077087F"/>
    <w:rsid w:val="007708AE"/>
    <w:rsid w:val="00770918"/>
    <w:rsid w:val="0077092B"/>
    <w:rsid w:val="0077096A"/>
    <w:rsid w:val="00770984"/>
    <w:rsid w:val="00770990"/>
    <w:rsid w:val="0077099E"/>
    <w:rsid w:val="007709C2"/>
    <w:rsid w:val="00770B0D"/>
    <w:rsid w:val="00770B1B"/>
    <w:rsid w:val="00770B93"/>
    <w:rsid w:val="00770BB4"/>
    <w:rsid w:val="00770BB5"/>
    <w:rsid w:val="00770BF1"/>
    <w:rsid w:val="00770C91"/>
    <w:rsid w:val="00770CD4"/>
    <w:rsid w:val="00770D37"/>
    <w:rsid w:val="00770D9C"/>
    <w:rsid w:val="00770E44"/>
    <w:rsid w:val="00770E58"/>
    <w:rsid w:val="00770EFA"/>
    <w:rsid w:val="00770F88"/>
    <w:rsid w:val="00770F98"/>
    <w:rsid w:val="00770FFD"/>
    <w:rsid w:val="0077106E"/>
    <w:rsid w:val="007710B4"/>
    <w:rsid w:val="007710DD"/>
    <w:rsid w:val="007711A4"/>
    <w:rsid w:val="007711CD"/>
    <w:rsid w:val="007711F6"/>
    <w:rsid w:val="00771204"/>
    <w:rsid w:val="0077120B"/>
    <w:rsid w:val="00771239"/>
    <w:rsid w:val="00771265"/>
    <w:rsid w:val="00771290"/>
    <w:rsid w:val="007712A3"/>
    <w:rsid w:val="007712C6"/>
    <w:rsid w:val="007712FB"/>
    <w:rsid w:val="0077131D"/>
    <w:rsid w:val="0077132D"/>
    <w:rsid w:val="00771349"/>
    <w:rsid w:val="0077135A"/>
    <w:rsid w:val="0077136C"/>
    <w:rsid w:val="0077136D"/>
    <w:rsid w:val="00771372"/>
    <w:rsid w:val="0077137D"/>
    <w:rsid w:val="00771400"/>
    <w:rsid w:val="00771409"/>
    <w:rsid w:val="007714C3"/>
    <w:rsid w:val="007714F8"/>
    <w:rsid w:val="0077151D"/>
    <w:rsid w:val="00771520"/>
    <w:rsid w:val="00771548"/>
    <w:rsid w:val="00771576"/>
    <w:rsid w:val="00771585"/>
    <w:rsid w:val="007715AB"/>
    <w:rsid w:val="007715C7"/>
    <w:rsid w:val="00771679"/>
    <w:rsid w:val="00771693"/>
    <w:rsid w:val="007716C9"/>
    <w:rsid w:val="0077170A"/>
    <w:rsid w:val="007717E4"/>
    <w:rsid w:val="0077180E"/>
    <w:rsid w:val="00771823"/>
    <w:rsid w:val="00771824"/>
    <w:rsid w:val="0077184D"/>
    <w:rsid w:val="00771865"/>
    <w:rsid w:val="0077186C"/>
    <w:rsid w:val="00771890"/>
    <w:rsid w:val="007718BF"/>
    <w:rsid w:val="007718D9"/>
    <w:rsid w:val="007718E9"/>
    <w:rsid w:val="00771916"/>
    <w:rsid w:val="0077195D"/>
    <w:rsid w:val="0077196A"/>
    <w:rsid w:val="0077197A"/>
    <w:rsid w:val="007719B7"/>
    <w:rsid w:val="007719DD"/>
    <w:rsid w:val="00771A09"/>
    <w:rsid w:val="00771A14"/>
    <w:rsid w:val="00771AB4"/>
    <w:rsid w:val="00771AEB"/>
    <w:rsid w:val="00771B28"/>
    <w:rsid w:val="00771BC1"/>
    <w:rsid w:val="00771BC8"/>
    <w:rsid w:val="00771BD2"/>
    <w:rsid w:val="00771C18"/>
    <w:rsid w:val="00771C5C"/>
    <w:rsid w:val="00771CCC"/>
    <w:rsid w:val="00771CCF"/>
    <w:rsid w:val="00771E44"/>
    <w:rsid w:val="00771E80"/>
    <w:rsid w:val="00771E81"/>
    <w:rsid w:val="00771EB8"/>
    <w:rsid w:val="00771EFB"/>
    <w:rsid w:val="00771F02"/>
    <w:rsid w:val="00771F43"/>
    <w:rsid w:val="00771FB3"/>
    <w:rsid w:val="00772016"/>
    <w:rsid w:val="0077205A"/>
    <w:rsid w:val="00772065"/>
    <w:rsid w:val="00772070"/>
    <w:rsid w:val="00772074"/>
    <w:rsid w:val="007720C4"/>
    <w:rsid w:val="007720E5"/>
    <w:rsid w:val="0077213E"/>
    <w:rsid w:val="007721A4"/>
    <w:rsid w:val="007721AC"/>
    <w:rsid w:val="007721C2"/>
    <w:rsid w:val="007721D2"/>
    <w:rsid w:val="007721E5"/>
    <w:rsid w:val="00772256"/>
    <w:rsid w:val="00772289"/>
    <w:rsid w:val="007722EB"/>
    <w:rsid w:val="00772356"/>
    <w:rsid w:val="007723B2"/>
    <w:rsid w:val="007723E6"/>
    <w:rsid w:val="00772435"/>
    <w:rsid w:val="007725DF"/>
    <w:rsid w:val="007725EE"/>
    <w:rsid w:val="007725F1"/>
    <w:rsid w:val="00772636"/>
    <w:rsid w:val="00772670"/>
    <w:rsid w:val="00772679"/>
    <w:rsid w:val="007726A4"/>
    <w:rsid w:val="007726AF"/>
    <w:rsid w:val="007726B6"/>
    <w:rsid w:val="00772730"/>
    <w:rsid w:val="00772791"/>
    <w:rsid w:val="007727AD"/>
    <w:rsid w:val="007727CC"/>
    <w:rsid w:val="007727E7"/>
    <w:rsid w:val="00772857"/>
    <w:rsid w:val="0077291C"/>
    <w:rsid w:val="00772940"/>
    <w:rsid w:val="007729EF"/>
    <w:rsid w:val="007729FB"/>
    <w:rsid w:val="00772A15"/>
    <w:rsid w:val="00772A39"/>
    <w:rsid w:val="00772A81"/>
    <w:rsid w:val="00772AE1"/>
    <w:rsid w:val="00772B34"/>
    <w:rsid w:val="00772BAD"/>
    <w:rsid w:val="00772BC7"/>
    <w:rsid w:val="00772BFA"/>
    <w:rsid w:val="00772C13"/>
    <w:rsid w:val="00772C16"/>
    <w:rsid w:val="00772C29"/>
    <w:rsid w:val="00772C40"/>
    <w:rsid w:val="00772CF5"/>
    <w:rsid w:val="00772CFE"/>
    <w:rsid w:val="00772D0B"/>
    <w:rsid w:val="00772D25"/>
    <w:rsid w:val="00772D5C"/>
    <w:rsid w:val="00772D9A"/>
    <w:rsid w:val="00772E3F"/>
    <w:rsid w:val="00772E6F"/>
    <w:rsid w:val="00772EEF"/>
    <w:rsid w:val="00772F5E"/>
    <w:rsid w:val="00772F6F"/>
    <w:rsid w:val="00772F9C"/>
    <w:rsid w:val="00772F9D"/>
    <w:rsid w:val="00772FE5"/>
    <w:rsid w:val="00773007"/>
    <w:rsid w:val="0077303A"/>
    <w:rsid w:val="00773046"/>
    <w:rsid w:val="007730D1"/>
    <w:rsid w:val="007730FA"/>
    <w:rsid w:val="007730FB"/>
    <w:rsid w:val="00773108"/>
    <w:rsid w:val="00773121"/>
    <w:rsid w:val="0077316B"/>
    <w:rsid w:val="0077318B"/>
    <w:rsid w:val="007731E0"/>
    <w:rsid w:val="00773211"/>
    <w:rsid w:val="0077325E"/>
    <w:rsid w:val="007732D0"/>
    <w:rsid w:val="00773303"/>
    <w:rsid w:val="0077330E"/>
    <w:rsid w:val="0077337D"/>
    <w:rsid w:val="00773391"/>
    <w:rsid w:val="007734AB"/>
    <w:rsid w:val="007734B5"/>
    <w:rsid w:val="007734DC"/>
    <w:rsid w:val="00773529"/>
    <w:rsid w:val="00773536"/>
    <w:rsid w:val="00773567"/>
    <w:rsid w:val="00773575"/>
    <w:rsid w:val="00773582"/>
    <w:rsid w:val="007735FB"/>
    <w:rsid w:val="007735FC"/>
    <w:rsid w:val="007735FF"/>
    <w:rsid w:val="00773628"/>
    <w:rsid w:val="0077363E"/>
    <w:rsid w:val="0077365F"/>
    <w:rsid w:val="00773719"/>
    <w:rsid w:val="007737A6"/>
    <w:rsid w:val="00773815"/>
    <w:rsid w:val="0077386A"/>
    <w:rsid w:val="0077388F"/>
    <w:rsid w:val="00773934"/>
    <w:rsid w:val="0077394A"/>
    <w:rsid w:val="00773979"/>
    <w:rsid w:val="007739D4"/>
    <w:rsid w:val="007739D6"/>
    <w:rsid w:val="00773A86"/>
    <w:rsid w:val="00773A87"/>
    <w:rsid w:val="00773AA7"/>
    <w:rsid w:val="00773AE6"/>
    <w:rsid w:val="00773AFA"/>
    <w:rsid w:val="00773B6B"/>
    <w:rsid w:val="00773BCF"/>
    <w:rsid w:val="00773BEB"/>
    <w:rsid w:val="00773C29"/>
    <w:rsid w:val="00773CA6"/>
    <w:rsid w:val="00773CA9"/>
    <w:rsid w:val="00773D0A"/>
    <w:rsid w:val="00773D4E"/>
    <w:rsid w:val="00773D78"/>
    <w:rsid w:val="00773D97"/>
    <w:rsid w:val="00773DC7"/>
    <w:rsid w:val="00773E2F"/>
    <w:rsid w:val="00773E78"/>
    <w:rsid w:val="00773ED9"/>
    <w:rsid w:val="00773F0D"/>
    <w:rsid w:val="00773F25"/>
    <w:rsid w:val="00773F63"/>
    <w:rsid w:val="00773F6A"/>
    <w:rsid w:val="00773F74"/>
    <w:rsid w:val="00773F82"/>
    <w:rsid w:val="00773F88"/>
    <w:rsid w:val="00773F92"/>
    <w:rsid w:val="00773FA6"/>
    <w:rsid w:val="00774056"/>
    <w:rsid w:val="0077405A"/>
    <w:rsid w:val="007740A4"/>
    <w:rsid w:val="00774100"/>
    <w:rsid w:val="00774109"/>
    <w:rsid w:val="00774124"/>
    <w:rsid w:val="0077416E"/>
    <w:rsid w:val="00774180"/>
    <w:rsid w:val="00774185"/>
    <w:rsid w:val="007741C6"/>
    <w:rsid w:val="00774205"/>
    <w:rsid w:val="00774214"/>
    <w:rsid w:val="0077422A"/>
    <w:rsid w:val="007742A4"/>
    <w:rsid w:val="0077433D"/>
    <w:rsid w:val="00774345"/>
    <w:rsid w:val="0077436F"/>
    <w:rsid w:val="007743D8"/>
    <w:rsid w:val="007743EF"/>
    <w:rsid w:val="007743F9"/>
    <w:rsid w:val="00774441"/>
    <w:rsid w:val="007744E9"/>
    <w:rsid w:val="007744F1"/>
    <w:rsid w:val="00774515"/>
    <w:rsid w:val="00774524"/>
    <w:rsid w:val="00774527"/>
    <w:rsid w:val="00774620"/>
    <w:rsid w:val="007746D3"/>
    <w:rsid w:val="0077471A"/>
    <w:rsid w:val="0077478F"/>
    <w:rsid w:val="007747F1"/>
    <w:rsid w:val="007747FD"/>
    <w:rsid w:val="00774821"/>
    <w:rsid w:val="0077483A"/>
    <w:rsid w:val="0077483F"/>
    <w:rsid w:val="0077487C"/>
    <w:rsid w:val="00774902"/>
    <w:rsid w:val="0077497E"/>
    <w:rsid w:val="007749B6"/>
    <w:rsid w:val="007749EB"/>
    <w:rsid w:val="007749FE"/>
    <w:rsid w:val="00774A27"/>
    <w:rsid w:val="00774A5F"/>
    <w:rsid w:val="00774AA4"/>
    <w:rsid w:val="00774AE2"/>
    <w:rsid w:val="00774AE7"/>
    <w:rsid w:val="00774AE9"/>
    <w:rsid w:val="00774AFD"/>
    <w:rsid w:val="00774B8A"/>
    <w:rsid w:val="00774BCB"/>
    <w:rsid w:val="00774BD8"/>
    <w:rsid w:val="00774C0D"/>
    <w:rsid w:val="00774C0E"/>
    <w:rsid w:val="00774CB5"/>
    <w:rsid w:val="00774CDE"/>
    <w:rsid w:val="00774D50"/>
    <w:rsid w:val="00774DC7"/>
    <w:rsid w:val="00774DCB"/>
    <w:rsid w:val="00774EC9"/>
    <w:rsid w:val="00774F0B"/>
    <w:rsid w:val="00774F6F"/>
    <w:rsid w:val="00774FE0"/>
    <w:rsid w:val="00774FE9"/>
    <w:rsid w:val="00774FF8"/>
    <w:rsid w:val="00774FFB"/>
    <w:rsid w:val="00775013"/>
    <w:rsid w:val="0077502D"/>
    <w:rsid w:val="0077503E"/>
    <w:rsid w:val="00775046"/>
    <w:rsid w:val="00775057"/>
    <w:rsid w:val="007750D2"/>
    <w:rsid w:val="007750DD"/>
    <w:rsid w:val="007750FF"/>
    <w:rsid w:val="00775138"/>
    <w:rsid w:val="0077515D"/>
    <w:rsid w:val="007751AC"/>
    <w:rsid w:val="007751CE"/>
    <w:rsid w:val="00775201"/>
    <w:rsid w:val="00775280"/>
    <w:rsid w:val="007752CF"/>
    <w:rsid w:val="007753A4"/>
    <w:rsid w:val="007753F6"/>
    <w:rsid w:val="00775409"/>
    <w:rsid w:val="00775445"/>
    <w:rsid w:val="00775502"/>
    <w:rsid w:val="00775575"/>
    <w:rsid w:val="00775588"/>
    <w:rsid w:val="0077559D"/>
    <w:rsid w:val="007755C2"/>
    <w:rsid w:val="00775620"/>
    <w:rsid w:val="00775639"/>
    <w:rsid w:val="00775640"/>
    <w:rsid w:val="00775647"/>
    <w:rsid w:val="00775671"/>
    <w:rsid w:val="0077570E"/>
    <w:rsid w:val="00775723"/>
    <w:rsid w:val="00775769"/>
    <w:rsid w:val="00775793"/>
    <w:rsid w:val="007757A9"/>
    <w:rsid w:val="007757DD"/>
    <w:rsid w:val="00775826"/>
    <w:rsid w:val="0077583B"/>
    <w:rsid w:val="00775892"/>
    <w:rsid w:val="007758A6"/>
    <w:rsid w:val="00775901"/>
    <w:rsid w:val="0077598A"/>
    <w:rsid w:val="007759F3"/>
    <w:rsid w:val="00775AA3"/>
    <w:rsid w:val="00775ACD"/>
    <w:rsid w:val="00775B01"/>
    <w:rsid w:val="00775B7F"/>
    <w:rsid w:val="00775B91"/>
    <w:rsid w:val="00775C36"/>
    <w:rsid w:val="00775C49"/>
    <w:rsid w:val="00775C72"/>
    <w:rsid w:val="00775CB5"/>
    <w:rsid w:val="00775CD3"/>
    <w:rsid w:val="00775D01"/>
    <w:rsid w:val="00775D7B"/>
    <w:rsid w:val="00775E25"/>
    <w:rsid w:val="00775E65"/>
    <w:rsid w:val="00775F1A"/>
    <w:rsid w:val="00775F92"/>
    <w:rsid w:val="00775FAE"/>
    <w:rsid w:val="00775FD9"/>
    <w:rsid w:val="0077603C"/>
    <w:rsid w:val="00776054"/>
    <w:rsid w:val="007760B4"/>
    <w:rsid w:val="007760D2"/>
    <w:rsid w:val="00776126"/>
    <w:rsid w:val="00776128"/>
    <w:rsid w:val="007761B7"/>
    <w:rsid w:val="0077620F"/>
    <w:rsid w:val="00776223"/>
    <w:rsid w:val="0077624A"/>
    <w:rsid w:val="00776255"/>
    <w:rsid w:val="007762A4"/>
    <w:rsid w:val="0077632F"/>
    <w:rsid w:val="00776379"/>
    <w:rsid w:val="0077637B"/>
    <w:rsid w:val="0077637E"/>
    <w:rsid w:val="00776383"/>
    <w:rsid w:val="0077644A"/>
    <w:rsid w:val="007764B1"/>
    <w:rsid w:val="007764B3"/>
    <w:rsid w:val="007764F2"/>
    <w:rsid w:val="0077651B"/>
    <w:rsid w:val="00776542"/>
    <w:rsid w:val="007765EA"/>
    <w:rsid w:val="0077660D"/>
    <w:rsid w:val="00776695"/>
    <w:rsid w:val="00776697"/>
    <w:rsid w:val="00776698"/>
    <w:rsid w:val="007766B3"/>
    <w:rsid w:val="007766C8"/>
    <w:rsid w:val="007766EA"/>
    <w:rsid w:val="0077672B"/>
    <w:rsid w:val="00776766"/>
    <w:rsid w:val="0077678E"/>
    <w:rsid w:val="007767E0"/>
    <w:rsid w:val="00776818"/>
    <w:rsid w:val="0077683E"/>
    <w:rsid w:val="00776863"/>
    <w:rsid w:val="0077687D"/>
    <w:rsid w:val="0077687F"/>
    <w:rsid w:val="007768BE"/>
    <w:rsid w:val="00776916"/>
    <w:rsid w:val="0077696E"/>
    <w:rsid w:val="0077698E"/>
    <w:rsid w:val="00776999"/>
    <w:rsid w:val="007769D5"/>
    <w:rsid w:val="00776A44"/>
    <w:rsid w:val="00776A5C"/>
    <w:rsid w:val="00776A62"/>
    <w:rsid w:val="00776A72"/>
    <w:rsid w:val="00776A7D"/>
    <w:rsid w:val="00776A99"/>
    <w:rsid w:val="00776AB6"/>
    <w:rsid w:val="00776B0D"/>
    <w:rsid w:val="00776B29"/>
    <w:rsid w:val="00776B93"/>
    <w:rsid w:val="00776C18"/>
    <w:rsid w:val="00776C43"/>
    <w:rsid w:val="00776C50"/>
    <w:rsid w:val="00776C61"/>
    <w:rsid w:val="00776C84"/>
    <w:rsid w:val="00776C8A"/>
    <w:rsid w:val="00776CD6"/>
    <w:rsid w:val="00776CD7"/>
    <w:rsid w:val="00776D2C"/>
    <w:rsid w:val="00776D2E"/>
    <w:rsid w:val="00776D7B"/>
    <w:rsid w:val="00776D95"/>
    <w:rsid w:val="00776DA9"/>
    <w:rsid w:val="00776DB8"/>
    <w:rsid w:val="00776E23"/>
    <w:rsid w:val="00776E87"/>
    <w:rsid w:val="00776ED3"/>
    <w:rsid w:val="00776F06"/>
    <w:rsid w:val="00776F08"/>
    <w:rsid w:val="00776F0F"/>
    <w:rsid w:val="00776F32"/>
    <w:rsid w:val="00776F3F"/>
    <w:rsid w:val="00776FBA"/>
    <w:rsid w:val="00776FC6"/>
    <w:rsid w:val="00776FFF"/>
    <w:rsid w:val="0077703C"/>
    <w:rsid w:val="00777045"/>
    <w:rsid w:val="0077708F"/>
    <w:rsid w:val="007770A7"/>
    <w:rsid w:val="007770FC"/>
    <w:rsid w:val="0077713E"/>
    <w:rsid w:val="00777152"/>
    <w:rsid w:val="007771E1"/>
    <w:rsid w:val="0077720D"/>
    <w:rsid w:val="0077724D"/>
    <w:rsid w:val="00777267"/>
    <w:rsid w:val="0077728B"/>
    <w:rsid w:val="007772CA"/>
    <w:rsid w:val="007772F6"/>
    <w:rsid w:val="0077734E"/>
    <w:rsid w:val="007774E6"/>
    <w:rsid w:val="0077751D"/>
    <w:rsid w:val="00777549"/>
    <w:rsid w:val="007775BB"/>
    <w:rsid w:val="0077762B"/>
    <w:rsid w:val="00777634"/>
    <w:rsid w:val="00777697"/>
    <w:rsid w:val="00777709"/>
    <w:rsid w:val="0077771A"/>
    <w:rsid w:val="00777780"/>
    <w:rsid w:val="007777FA"/>
    <w:rsid w:val="00777850"/>
    <w:rsid w:val="00777855"/>
    <w:rsid w:val="00777891"/>
    <w:rsid w:val="0077792D"/>
    <w:rsid w:val="0077793F"/>
    <w:rsid w:val="00777963"/>
    <w:rsid w:val="00777986"/>
    <w:rsid w:val="00777A73"/>
    <w:rsid w:val="00777AC8"/>
    <w:rsid w:val="00777B31"/>
    <w:rsid w:val="00777B65"/>
    <w:rsid w:val="00777B8C"/>
    <w:rsid w:val="00777BE3"/>
    <w:rsid w:val="00777BEB"/>
    <w:rsid w:val="00777C0A"/>
    <w:rsid w:val="00777CBD"/>
    <w:rsid w:val="00777CC5"/>
    <w:rsid w:val="00777CD9"/>
    <w:rsid w:val="00777CF2"/>
    <w:rsid w:val="00777D2C"/>
    <w:rsid w:val="00777D50"/>
    <w:rsid w:val="00777DB5"/>
    <w:rsid w:val="00777DF0"/>
    <w:rsid w:val="00777E3E"/>
    <w:rsid w:val="00777E81"/>
    <w:rsid w:val="00777EB7"/>
    <w:rsid w:val="00777EDF"/>
    <w:rsid w:val="00777F3C"/>
    <w:rsid w:val="00777F40"/>
    <w:rsid w:val="00777F43"/>
    <w:rsid w:val="00777F55"/>
    <w:rsid w:val="00777F6A"/>
    <w:rsid w:val="00777FB2"/>
    <w:rsid w:val="00777FBD"/>
    <w:rsid w:val="00777FC2"/>
    <w:rsid w:val="00777FCE"/>
    <w:rsid w:val="007800C8"/>
    <w:rsid w:val="007800DE"/>
    <w:rsid w:val="007800E5"/>
    <w:rsid w:val="0078011F"/>
    <w:rsid w:val="00780143"/>
    <w:rsid w:val="0078016C"/>
    <w:rsid w:val="007801AF"/>
    <w:rsid w:val="00780248"/>
    <w:rsid w:val="0078025D"/>
    <w:rsid w:val="00780265"/>
    <w:rsid w:val="0078028D"/>
    <w:rsid w:val="007802A7"/>
    <w:rsid w:val="007802B3"/>
    <w:rsid w:val="007802C4"/>
    <w:rsid w:val="007802ED"/>
    <w:rsid w:val="007802F1"/>
    <w:rsid w:val="00780309"/>
    <w:rsid w:val="00780371"/>
    <w:rsid w:val="00780382"/>
    <w:rsid w:val="007804E9"/>
    <w:rsid w:val="0078052A"/>
    <w:rsid w:val="0078054B"/>
    <w:rsid w:val="007805CF"/>
    <w:rsid w:val="007805D0"/>
    <w:rsid w:val="007805ED"/>
    <w:rsid w:val="007805EF"/>
    <w:rsid w:val="007805FC"/>
    <w:rsid w:val="00780651"/>
    <w:rsid w:val="0078065D"/>
    <w:rsid w:val="00780691"/>
    <w:rsid w:val="007806C0"/>
    <w:rsid w:val="007806D6"/>
    <w:rsid w:val="007806FC"/>
    <w:rsid w:val="00780706"/>
    <w:rsid w:val="0078072B"/>
    <w:rsid w:val="00780737"/>
    <w:rsid w:val="0078077D"/>
    <w:rsid w:val="007807B1"/>
    <w:rsid w:val="00780803"/>
    <w:rsid w:val="00780841"/>
    <w:rsid w:val="0078084E"/>
    <w:rsid w:val="0078086A"/>
    <w:rsid w:val="007808B4"/>
    <w:rsid w:val="007808F8"/>
    <w:rsid w:val="00780910"/>
    <w:rsid w:val="0078093C"/>
    <w:rsid w:val="0078096D"/>
    <w:rsid w:val="0078098A"/>
    <w:rsid w:val="007809E1"/>
    <w:rsid w:val="007809E3"/>
    <w:rsid w:val="007809FD"/>
    <w:rsid w:val="00780A78"/>
    <w:rsid w:val="00780AE9"/>
    <w:rsid w:val="00780B12"/>
    <w:rsid w:val="00780B99"/>
    <w:rsid w:val="00780BAF"/>
    <w:rsid w:val="00780C12"/>
    <w:rsid w:val="00780C14"/>
    <w:rsid w:val="00780C4E"/>
    <w:rsid w:val="00780C5E"/>
    <w:rsid w:val="00780C65"/>
    <w:rsid w:val="00780C9D"/>
    <w:rsid w:val="00780CCA"/>
    <w:rsid w:val="00780D27"/>
    <w:rsid w:val="00780D7A"/>
    <w:rsid w:val="00780DDB"/>
    <w:rsid w:val="00780E06"/>
    <w:rsid w:val="00780E8F"/>
    <w:rsid w:val="00780EBD"/>
    <w:rsid w:val="00780EBF"/>
    <w:rsid w:val="00780EC3"/>
    <w:rsid w:val="00780F48"/>
    <w:rsid w:val="00780F79"/>
    <w:rsid w:val="00780F7A"/>
    <w:rsid w:val="00780FAC"/>
    <w:rsid w:val="00780FBF"/>
    <w:rsid w:val="0078102D"/>
    <w:rsid w:val="00781065"/>
    <w:rsid w:val="00781080"/>
    <w:rsid w:val="0078108A"/>
    <w:rsid w:val="0078108E"/>
    <w:rsid w:val="00781090"/>
    <w:rsid w:val="00781135"/>
    <w:rsid w:val="007811AB"/>
    <w:rsid w:val="007812A9"/>
    <w:rsid w:val="0078136F"/>
    <w:rsid w:val="0078138D"/>
    <w:rsid w:val="007813CA"/>
    <w:rsid w:val="00781409"/>
    <w:rsid w:val="00781423"/>
    <w:rsid w:val="007814A0"/>
    <w:rsid w:val="007814B6"/>
    <w:rsid w:val="0078154D"/>
    <w:rsid w:val="007815CB"/>
    <w:rsid w:val="0078161F"/>
    <w:rsid w:val="00781632"/>
    <w:rsid w:val="00781646"/>
    <w:rsid w:val="0078169B"/>
    <w:rsid w:val="007816AA"/>
    <w:rsid w:val="007816AC"/>
    <w:rsid w:val="007816BC"/>
    <w:rsid w:val="007816C9"/>
    <w:rsid w:val="00781702"/>
    <w:rsid w:val="0078175C"/>
    <w:rsid w:val="00781771"/>
    <w:rsid w:val="0078177A"/>
    <w:rsid w:val="007817E9"/>
    <w:rsid w:val="0078180E"/>
    <w:rsid w:val="007818C8"/>
    <w:rsid w:val="007818C9"/>
    <w:rsid w:val="007818CF"/>
    <w:rsid w:val="00781918"/>
    <w:rsid w:val="0078193F"/>
    <w:rsid w:val="0078195B"/>
    <w:rsid w:val="0078195D"/>
    <w:rsid w:val="007819AC"/>
    <w:rsid w:val="007819F9"/>
    <w:rsid w:val="00781A11"/>
    <w:rsid w:val="00781A3E"/>
    <w:rsid w:val="00781B16"/>
    <w:rsid w:val="00781B34"/>
    <w:rsid w:val="00781B62"/>
    <w:rsid w:val="00781B6D"/>
    <w:rsid w:val="00781B6E"/>
    <w:rsid w:val="00781B6F"/>
    <w:rsid w:val="00781BFC"/>
    <w:rsid w:val="00781C13"/>
    <w:rsid w:val="00781C21"/>
    <w:rsid w:val="00781C2F"/>
    <w:rsid w:val="00781C39"/>
    <w:rsid w:val="00781C62"/>
    <w:rsid w:val="00781D0E"/>
    <w:rsid w:val="00781D75"/>
    <w:rsid w:val="00781DA3"/>
    <w:rsid w:val="00781DAD"/>
    <w:rsid w:val="00781DB4"/>
    <w:rsid w:val="00781DBF"/>
    <w:rsid w:val="00781E71"/>
    <w:rsid w:val="00781ED1"/>
    <w:rsid w:val="00781ED8"/>
    <w:rsid w:val="00781EDA"/>
    <w:rsid w:val="00781EF6"/>
    <w:rsid w:val="00781F11"/>
    <w:rsid w:val="00781F40"/>
    <w:rsid w:val="00781F5B"/>
    <w:rsid w:val="00781F8C"/>
    <w:rsid w:val="00781FDE"/>
    <w:rsid w:val="0078203B"/>
    <w:rsid w:val="007820E7"/>
    <w:rsid w:val="007820EC"/>
    <w:rsid w:val="00782179"/>
    <w:rsid w:val="00782181"/>
    <w:rsid w:val="0078218C"/>
    <w:rsid w:val="0078220C"/>
    <w:rsid w:val="0078221E"/>
    <w:rsid w:val="0078225F"/>
    <w:rsid w:val="00782262"/>
    <w:rsid w:val="0078226B"/>
    <w:rsid w:val="0078226C"/>
    <w:rsid w:val="00782281"/>
    <w:rsid w:val="00782302"/>
    <w:rsid w:val="0078249C"/>
    <w:rsid w:val="007824C5"/>
    <w:rsid w:val="00782507"/>
    <w:rsid w:val="007825A7"/>
    <w:rsid w:val="007825C4"/>
    <w:rsid w:val="00782601"/>
    <w:rsid w:val="00782633"/>
    <w:rsid w:val="0078265B"/>
    <w:rsid w:val="00782691"/>
    <w:rsid w:val="007826B3"/>
    <w:rsid w:val="007826BB"/>
    <w:rsid w:val="0078273B"/>
    <w:rsid w:val="007827E7"/>
    <w:rsid w:val="007827F3"/>
    <w:rsid w:val="00782889"/>
    <w:rsid w:val="0078289D"/>
    <w:rsid w:val="007828BF"/>
    <w:rsid w:val="007828CE"/>
    <w:rsid w:val="0078292E"/>
    <w:rsid w:val="0078293B"/>
    <w:rsid w:val="0078298A"/>
    <w:rsid w:val="00782A2F"/>
    <w:rsid w:val="00782A51"/>
    <w:rsid w:val="00782A7A"/>
    <w:rsid w:val="00782B1D"/>
    <w:rsid w:val="00782B35"/>
    <w:rsid w:val="00782B78"/>
    <w:rsid w:val="00782BF0"/>
    <w:rsid w:val="00782BF6"/>
    <w:rsid w:val="00782C24"/>
    <w:rsid w:val="00782C28"/>
    <w:rsid w:val="00782C92"/>
    <w:rsid w:val="00782CBC"/>
    <w:rsid w:val="00782CDB"/>
    <w:rsid w:val="00782CDC"/>
    <w:rsid w:val="00782DC5"/>
    <w:rsid w:val="00782DEA"/>
    <w:rsid w:val="00782DEF"/>
    <w:rsid w:val="00782E36"/>
    <w:rsid w:val="00782E68"/>
    <w:rsid w:val="00782F34"/>
    <w:rsid w:val="00782FCF"/>
    <w:rsid w:val="00783050"/>
    <w:rsid w:val="0078307B"/>
    <w:rsid w:val="007830A7"/>
    <w:rsid w:val="007830AC"/>
    <w:rsid w:val="00783164"/>
    <w:rsid w:val="00783166"/>
    <w:rsid w:val="00783176"/>
    <w:rsid w:val="00783215"/>
    <w:rsid w:val="00783221"/>
    <w:rsid w:val="00783230"/>
    <w:rsid w:val="00783234"/>
    <w:rsid w:val="0078327A"/>
    <w:rsid w:val="007832D6"/>
    <w:rsid w:val="00783310"/>
    <w:rsid w:val="00783336"/>
    <w:rsid w:val="00783341"/>
    <w:rsid w:val="0078334C"/>
    <w:rsid w:val="007833CD"/>
    <w:rsid w:val="00783402"/>
    <w:rsid w:val="00783431"/>
    <w:rsid w:val="007834D8"/>
    <w:rsid w:val="0078350C"/>
    <w:rsid w:val="00783539"/>
    <w:rsid w:val="0078356C"/>
    <w:rsid w:val="007835B1"/>
    <w:rsid w:val="007835BE"/>
    <w:rsid w:val="007835F0"/>
    <w:rsid w:val="0078360A"/>
    <w:rsid w:val="00783618"/>
    <w:rsid w:val="0078369C"/>
    <w:rsid w:val="007836DB"/>
    <w:rsid w:val="00783737"/>
    <w:rsid w:val="0078376F"/>
    <w:rsid w:val="00783812"/>
    <w:rsid w:val="00783813"/>
    <w:rsid w:val="00783856"/>
    <w:rsid w:val="0078385C"/>
    <w:rsid w:val="007838BC"/>
    <w:rsid w:val="007838E6"/>
    <w:rsid w:val="00783967"/>
    <w:rsid w:val="007839C2"/>
    <w:rsid w:val="007839C3"/>
    <w:rsid w:val="00783A08"/>
    <w:rsid w:val="00783A0E"/>
    <w:rsid w:val="00783A3F"/>
    <w:rsid w:val="00783A83"/>
    <w:rsid w:val="00783AAB"/>
    <w:rsid w:val="00783AC9"/>
    <w:rsid w:val="00783AD8"/>
    <w:rsid w:val="00783AE9"/>
    <w:rsid w:val="00783AF9"/>
    <w:rsid w:val="00783B56"/>
    <w:rsid w:val="00783B7E"/>
    <w:rsid w:val="00783BA3"/>
    <w:rsid w:val="00783BCD"/>
    <w:rsid w:val="00783BEC"/>
    <w:rsid w:val="00783BF5"/>
    <w:rsid w:val="00783C11"/>
    <w:rsid w:val="00783C31"/>
    <w:rsid w:val="00783CB5"/>
    <w:rsid w:val="00783D1A"/>
    <w:rsid w:val="00783D20"/>
    <w:rsid w:val="00783D85"/>
    <w:rsid w:val="00783D91"/>
    <w:rsid w:val="00783D96"/>
    <w:rsid w:val="00783DDF"/>
    <w:rsid w:val="00783EA6"/>
    <w:rsid w:val="00783ECC"/>
    <w:rsid w:val="00783EFC"/>
    <w:rsid w:val="00783EFD"/>
    <w:rsid w:val="00783F46"/>
    <w:rsid w:val="00783F4C"/>
    <w:rsid w:val="00783F95"/>
    <w:rsid w:val="00784063"/>
    <w:rsid w:val="00784065"/>
    <w:rsid w:val="0078408A"/>
    <w:rsid w:val="00784104"/>
    <w:rsid w:val="0078419C"/>
    <w:rsid w:val="007841ED"/>
    <w:rsid w:val="007841F7"/>
    <w:rsid w:val="00784271"/>
    <w:rsid w:val="007842E6"/>
    <w:rsid w:val="00784339"/>
    <w:rsid w:val="00784359"/>
    <w:rsid w:val="00784367"/>
    <w:rsid w:val="0078436A"/>
    <w:rsid w:val="00784446"/>
    <w:rsid w:val="0078444A"/>
    <w:rsid w:val="0078445D"/>
    <w:rsid w:val="0078447E"/>
    <w:rsid w:val="007844D9"/>
    <w:rsid w:val="00784512"/>
    <w:rsid w:val="00784527"/>
    <w:rsid w:val="00784595"/>
    <w:rsid w:val="00784610"/>
    <w:rsid w:val="00784657"/>
    <w:rsid w:val="00784659"/>
    <w:rsid w:val="00784669"/>
    <w:rsid w:val="007846F3"/>
    <w:rsid w:val="0078474C"/>
    <w:rsid w:val="00784759"/>
    <w:rsid w:val="007847E5"/>
    <w:rsid w:val="007847E7"/>
    <w:rsid w:val="007847F5"/>
    <w:rsid w:val="00784851"/>
    <w:rsid w:val="0078489D"/>
    <w:rsid w:val="007848DD"/>
    <w:rsid w:val="007848EA"/>
    <w:rsid w:val="0078492A"/>
    <w:rsid w:val="0078495E"/>
    <w:rsid w:val="007849AE"/>
    <w:rsid w:val="007849D8"/>
    <w:rsid w:val="00784A39"/>
    <w:rsid w:val="00784A6F"/>
    <w:rsid w:val="00784A98"/>
    <w:rsid w:val="00784AAA"/>
    <w:rsid w:val="00784B26"/>
    <w:rsid w:val="00784BC7"/>
    <w:rsid w:val="00784C21"/>
    <w:rsid w:val="00784C32"/>
    <w:rsid w:val="00784C35"/>
    <w:rsid w:val="00784C52"/>
    <w:rsid w:val="00784C74"/>
    <w:rsid w:val="00784C81"/>
    <w:rsid w:val="00784CB3"/>
    <w:rsid w:val="00784CF2"/>
    <w:rsid w:val="00784D0E"/>
    <w:rsid w:val="00784D77"/>
    <w:rsid w:val="00784E45"/>
    <w:rsid w:val="00784F04"/>
    <w:rsid w:val="00784F60"/>
    <w:rsid w:val="00784FA0"/>
    <w:rsid w:val="00784FE6"/>
    <w:rsid w:val="00785021"/>
    <w:rsid w:val="00785029"/>
    <w:rsid w:val="0078503C"/>
    <w:rsid w:val="00785081"/>
    <w:rsid w:val="00785094"/>
    <w:rsid w:val="007850F5"/>
    <w:rsid w:val="00785201"/>
    <w:rsid w:val="0078521C"/>
    <w:rsid w:val="0078522A"/>
    <w:rsid w:val="0078522C"/>
    <w:rsid w:val="0078525C"/>
    <w:rsid w:val="00785264"/>
    <w:rsid w:val="00785273"/>
    <w:rsid w:val="0078533F"/>
    <w:rsid w:val="00785350"/>
    <w:rsid w:val="00785362"/>
    <w:rsid w:val="00785392"/>
    <w:rsid w:val="00785396"/>
    <w:rsid w:val="00785453"/>
    <w:rsid w:val="0078548E"/>
    <w:rsid w:val="00785573"/>
    <w:rsid w:val="007855D3"/>
    <w:rsid w:val="007855E6"/>
    <w:rsid w:val="00785603"/>
    <w:rsid w:val="00785632"/>
    <w:rsid w:val="00785655"/>
    <w:rsid w:val="007856AA"/>
    <w:rsid w:val="007856B8"/>
    <w:rsid w:val="007856D3"/>
    <w:rsid w:val="00785735"/>
    <w:rsid w:val="00785794"/>
    <w:rsid w:val="007857A5"/>
    <w:rsid w:val="007858A4"/>
    <w:rsid w:val="007858C4"/>
    <w:rsid w:val="00785931"/>
    <w:rsid w:val="0078596E"/>
    <w:rsid w:val="007859E3"/>
    <w:rsid w:val="007859EA"/>
    <w:rsid w:val="00785A0B"/>
    <w:rsid w:val="00785A5D"/>
    <w:rsid w:val="00785AF4"/>
    <w:rsid w:val="00785AFD"/>
    <w:rsid w:val="00785BA5"/>
    <w:rsid w:val="00785BAB"/>
    <w:rsid w:val="00785BB3"/>
    <w:rsid w:val="00785BFF"/>
    <w:rsid w:val="00785C0D"/>
    <w:rsid w:val="00785C34"/>
    <w:rsid w:val="00785C38"/>
    <w:rsid w:val="00785CF6"/>
    <w:rsid w:val="00785D06"/>
    <w:rsid w:val="00785D28"/>
    <w:rsid w:val="00785D61"/>
    <w:rsid w:val="00785D65"/>
    <w:rsid w:val="00785DCD"/>
    <w:rsid w:val="00785E23"/>
    <w:rsid w:val="00785E3B"/>
    <w:rsid w:val="00785E4D"/>
    <w:rsid w:val="00785E71"/>
    <w:rsid w:val="00785EA5"/>
    <w:rsid w:val="00785EC5"/>
    <w:rsid w:val="00785EF7"/>
    <w:rsid w:val="00785FC6"/>
    <w:rsid w:val="00785FF7"/>
    <w:rsid w:val="00786102"/>
    <w:rsid w:val="00786160"/>
    <w:rsid w:val="00786186"/>
    <w:rsid w:val="00786187"/>
    <w:rsid w:val="007861C0"/>
    <w:rsid w:val="007861F7"/>
    <w:rsid w:val="00786205"/>
    <w:rsid w:val="00786227"/>
    <w:rsid w:val="00786241"/>
    <w:rsid w:val="00786258"/>
    <w:rsid w:val="007862BB"/>
    <w:rsid w:val="007862BC"/>
    <w:rsid w:val="00786325"/>
    <w:rsid w:val="00786382"/>
    <w:rsid w:val="00786479"/>
    <w:rsid w:val="0078647C"/>
    <w:rsid w:val="00786491"/>
    <w:rsid w:val="0078656E"/>
    <w:rsid w:val="00786585"/>
    <w:rsid w:val="00786610"/>
    <w:rsid w:val="0078665E"/>
    <w:rsid w:val="007866A2"/>
    <w:rsid w:val="0078670C"/>
    <w:rsid w:val="00786789"/>
    <w:rsid w:val="007867CB"/>
    <w:rsid w:val="007867DF"/>
    <w:rsid w:val="007867F2"/>
    <w:rsid w:val="00786804"/>
    <w:rsid w:val="00786809"/>
    <w:rsid w:val="00786832"/>
    <w:rsid w:val="00786851"/>
    <w:rsid w:val="0078689B"/>
    <w:rsid w:val="007868BD"/>
    <w:rsid w:val="007868E0"/>
    <w:rsid w:val="0078692F"/>
    <w:rsid w:val="00786946"/>
    <w:rsid w:val="00786953"/>
    <w:rsid w:val="00786992"/>
    <w:rsid w:val="007869A8"/>
    <w:rsid w:val="00786A4A"/>
    <w:rsid w:val="00786AA0"/>
    <w:rsid w:val="00786AB6"/>
    <w:rsid w:val="00786AC3"/>
    <w:rsid w:val="00786B1A"/>
    <w:rsid w:val="00786B49"/>
    <w:rsid w:val="00786BE2"/>
    <w:rsid w:val="00786C17"/>
    <w:rsid w:val="00786C60"/>
    <w:rsid w:val="00786CC9"/>
    <w:rsid w:val="00786CD4"/>
    <w:rsid w:val="00786CEE"/>
    <w:rsid w:val="00786CF8"/>
    <w:rsid w:val="00786D2F"/>
    <w:rsid w:val="00786D56"/>
    <w:rsid w:val="00786DA5"/>
    <w:rsid w:val="00786DFE"/>
    <w:rsid w:val="00786E05"/>
    <w:rsid w:val="00786E57"/>
    <w:rsid w:val="00786EAE"/>
    <w:rsid w:val="00786EB8"/>
    <w:rsid w:val="00786EEA"/>
    <w:rsid w:val="00786EEE"/>
    <w:rsid w:val="00786F0E"/>
    <w:rsid w:val="00786F31"/>
    <w:rsid w:val="00786F8D"/>
    <w:rsid w:val="00786FC6"/>
    <w:rsid w:val="00786FEA"/>
    <w:rsid w:val="007870B8"/>
    <w:rsid w:val="007870F8"/>
    <w:rsid w:val="0078713C"/>
    <w:rsid w:val="00787171"/>
    <w:rsid w:val="00787222"/>
    <w:rsid w:val="00787250"/>
    <w:rsid w:val="0078728B"/>
    <w:rsid w:val="007872CE"/>
    <w:rsid w:val="007872DE"/>
    <w:rsid w:val="007872E3"/>
    <w:rsid w:val="007872EE"/>
    <w:rsid w:val="0078730E"/>
    <w:rsid w:val="00787336"/>
    <w:rsid w:val="00787375"/>
    <w:rsid w:val="0078737F"/>
    <w:rsid w:val="0078738E"/>
    <w:rsid w:val="007873DD"/>
    <w:rsid w:val="007873E0"/>
    <w:rsid w:val="007873E9"/>
    <w:rsid w:val="00787408"/>
    <w:rsid w:val="0078740A"/>
    <w:rsid w:val="00787476"/>
    <w:rsid w:val="00787490"/>
    <w:rsid w:val="0078749B"/>
    <w:rsid w:val="007874ED"/>
    <w:rsid w:val="0078757A"/>
    <w:rsid w:val="00787593"/>
    <w:rsid w:val="007875E1"/>
    <w:rsid w:val="007875E8"/>
    <w:rsid w:val="0078761F"/>
    <w:rsid w:val="00787649"/>
    <w:rsid w:val="00787656"/>
    <w:rsid w:val="00787692"/>
    <w:rsid w:val="007876C4"/>
    <w:rsid w:val="007876F0"/>
    <w:rsid w:val="0078773A"/>
    <w:rsid w:val="0078779A"/>
    <w:rsid w:val="00787802"/>
    <w:rsid w:val="0078781C"/>
    <w:rsid w:val="00787843"/>
    <w:rsid w:val="00787863"/>
    <w:rsid w:val="0078786E"/>
    <w:rsid w:val="00787874"/>
    <w:rsid w:val="007878F5"/>
    <w:rsid w:val="00787918"/>
    <w:rsid w:val="0078795B"/>
    <w:rsid w:val="00787993"/>
    <w:rsid w:val="00787A0E"/>
    <w:rsid w:val="00787A80"/>
    <w:rsid w:val="00787A88"/>
    <w:rsid w:val="00787ADF"/>
    <w:rsid w:val="00787AF7"/>
    <w:rsid w:val="00787AFB"/>
    <w:rsid w:val="00787B4D"/>
    <w:rsid w:val="00787CCD"/>
    <w:rsid w:val="00787D15"/>
    <w:rsid w:val="00787D5A"/>
    <w:rsid w:val="00787D91"/>
    <w:rsid w:val="00787DFD"/>
    <w:rsid w:val="00787E14"/>
    <w:rsid w:val="00787E25"/>
    <w:rsid w:val="00787E61"/>
    <w:rsid w:val="00787E74"/>
    <w:rsid w:val="00787E77"/>
    <w:rsid w:val="00787F0A"/>
    <w:rsid w:val="00787F3C"/>
    <w:rsid w:val="00787FD6"/>
    <w:rsid w:val="00790095"/>
    <w:rsid w:val="007900D8"/>
    <w:rsid w:val="00790167"/>
    <w:rsid w:val="007901AA"/>
    <w:rsid w:val="007901B4"/>
    <w:rsid w:val="007901D1"/>
    <w:rsid w:val="007901FF"/>
    <w:rsid w:val="00790235"/>
    <w:rsid w:val="00790256"/>
    <w:rsid w:val="00790262"/>
    <w:rsid w:val="007902D2"/>
    <w:rsid w:val="007902EC"/>
    <w:rsid w:val="007902ED"/>
    <w:rsid w:val="00790303"/>
    <w:rsid w:val="00790332"/>
    <w:rsid w:val="007903D6"/>
    <w:rsid w:val="00790428"/>
    <w:rsid w:val="0079043D"/>
    <w:rsid w:val="00790449"/>
    <w:rsid w:val="0079046F"/>
    <w:rsid w:val="007904BE"/>
    <w:rsid w:val="0079056E"/>
    <w:rsid w:val="007905CC"/>
    <w:rsid w:val="00790627"/>
    <w:rsid w:val="0079063E"/>
    <w:rsid w:val="00790650"/>
    <w:rsid w:val="00790673"/>
    <w:rsid w:val="007906AA"/>
    <w:rsid w:val="00790730"/>
    <w:rsid w:val="0079079C"/>
    <w:rsid w:val="007907AD"/>
    <w:rsid w:val="00790808"/>
    <w:rsid w:val="0079083E"/>
    <w:rsid w:val="007908C1"/>
    <w:rsid w:val="007908D3"/>
    <w:rsid w:val="00790903"/>
    <w:rsid w:val="00790928"/>
    <w:rsid w:val="00790963"/>
    <w:rsid w:val="00790967"/>
    <w:rsid w:val="0079096B"/>
    <w:rsid w:val="00790A05"/>
    <w:rsid w:val="00790A2C"/>
    <w:rsid w:val="00790ABE"/>
    <w:rsid w:val="00790AD8"/>
    <w:rsid w:val="00790AD9"/>
    <w:rsid w:val="00790AE8"/>
    <w:rsid w:val="00790B03"/>
    <w:rsid w:val="00790B43"/>
    <w:rsid w:val="00790BBB"/>
    <w:rsid w:val="00790BE5"/>
    <w:rsid w:val="00790C15"/>
    <w:rsid w:val="00790C34"/>
    <w:rsid w:val="00790CAC"/>
    <w:rsid w:val="00790CDF"/>
    <w:rsid w:val="00790CE1"/>
    <w:rsid w:val="00790CEC"/>
    <w:rsid w:val="00790CF9"/>
    <w:rsid w:val="00790D65"/>
    <w:rsid w:val="00790D7C"/>
    <w:rsid w:val="00790DBA"/>
    <w:rsid w:val="00790DCD"/>
    <w:rsid w:val="00790E10"/>
    <w:rsid w:val="00790E13"/>
    <w:rsid w:val="00790E6D"/>
    <w:rsid w:val="00790EB7"/>
    <w:rsid w:val="00790EEE"/>
    <w:rsid w:val="00790EF0"/>
    <w:rsid w:val="00790F0F"/>
    <w:rsid w:val="00790F40"/>
    <w:rsid w:val="00790F4D"/>
    <w:rsid w:val="00791032"/>
    <w:rsid w:val="00791049"/>
    <w:rsid w:val="00791131"/>
    <w:rsid w:val="00791165"/>
    <w:rsid w:val="00791172"/>
    <w:rsid w:val="007911C5"/>
    <w:rsid w:val="007911CC"/>
    <w:rsid w:val="007911E1"/>
    <w:rsid w:val="007911FF"/>
    <w:rsid w:val="0079125F"/>
    <w:rsid w:val="00791273"/>
    <w:rsid w:val="007912A7"/>
    <w:rsid w:val="007912B2"/>
    <w:rsid w:val="007912F9"/>
    <w:rsid w:val="0079133E"/>
    <w:rsid w:val="0079134E"/>
    <w:rsid w:val="0079136F"/>
    <w:rsid w:val="007913B9"/>
    <w:rsid w:val="007913C2"/>
    <w:rsid w:val="0079140A"/>
    <w:rsid w:val="00791431"/>
    <w:rsid w:val="00791492"/>
    <w:rsid w:val="007914FE"/>
    <w:rsid w:val="0079151B"/>
    <w:rsid w:val="0079155A"/>
    <w:rsid w:val="007915B3"/>
    <w:rsid w:val="007915DE"/>
    <w:rsid w:val="00791619"/>
    <w:rsid w:val="00791653"/>
    <w:rsid w:val="007916BE"/>
    <w:rsid w:val="007916E0"/>
    <w:rsid w:val="0079173B"/>
    <w:rsid w:val="00791776"/>
    <w:rsid w:val="0079178F"/>
    <w:rsid w:val="007917C9"/>
    <w:rsid w:val="00791831"/>
    <w:rsid w:val="007918F5"/>
    <w:rsid w:val="00791992"/>
    <w:rsid w:val="00791A40"/>
    <w:rsid w:val="00791A80"/>
    <w:rsid w:val="00791AFA"/>
    <w:rsid w:val="00791B1A"/>
    <w:rsid w:val="00791B8B"/>
    <w:rsid w:val="00791BA5"/>
    <w:rsid w:val="00791BA6"/>
    <w:rsid w:val="00791BC2"/>
    <w:rsid w:val="00791C20"/>
    <w:rsid w:val="00791C56"/>
    <w:rsid w:val="00791D07"/>
    <w:rsid w:val="00791DB6"/>
    <w:rsid w:val="00791DDF"/>
    <w:rsid w:val="00791E59"/>
    <w:rsid w:val="00791E7B"/>
    <w:rsid w:val="00791F12"/>
    <w:rsid w:val="00791F15"/>
    <w:rsid w:val="00791F18"/>
    <w:rsid w:val="00791F2C"/>
    <w:rsid w:val="00791F8A"/>
    <w:rsid w:val="00791F92"/>
    <w:rsid w:val="00791FBA"/>
    <w:rsid w:val="00791FFA"/>
    <w:rsid w:val="0079201E"/>
    <w:rsid w:val="0079206E"/>
    <w:rsid w:val="00792099"/>
    <w:rsid w:val="007920A7"/>
    <w:rsid w:val="007920B1"/>
    <w:rsid w:val="007920E6"/>
    <w:rsid w:val="007920FE"/>
    <w:rsid w:val="0079217B"/>
    <w:rsid w:val="007921D2"/>
    <w:rsid w:val="0079230F"/>
    <w:rsid w:val="00792311"/>
    <w:rsid w:val="00792348"/>
    <w:rsid w:val="00792383"/>
    <w:rsid w:val="0079240E"/>
    <w:rsid w:val="007924F2"/>
    <w:rsid w:val="007925A9"/>
    <w:rsid w:val="007925B1"/>
    <w:rsid w:val="00792617"/>
    <w:rsid w:val="007927CF"/>
    <w:rsid w:val="007927D5"/>
    <w:rsid w:val="007927F5"/>
    <w:rsid w:val="00792823"/>
    <w:rsid w:val="0079285C"/>
    <w:rsid w:val="007928B9"/>
    <w:rsid w:val="007928D4"/>
    <w:rsid w:val="007928D8"/>
    <w:rsid w:val="007928EC"/>
    <w:rsid w:val="007928F7"/>
    <w:rsid w:val="007929AF"/>
    <w:rsid w:val="007929CC"/>
    <w:rsid w:val="007929E8"/>
    <w:rsid w:val="00792A09"/>
    <w:rsid w:val="00792B3B"/>
    <w:rsid w:val="00792B3E"/>
    <w:rsid w:val="00792B4D"/>
    <w:rsid w:val="00792B5E"/>
    <w:rsid w:val="00792B8E"/>
    <w:rsid w:val="00792BA6"/>
    <w:rsid w:val="00792BF7"/>
    <w:rsid w:val="00792BFE"/>
    <w:rsid w:val="00792C39"/>
    <w:rsid w:val="00792CEA"/>
    <w:rsid w:val="00792D1A"/>
    <w:rsid w:val="00792D35"/>
    <w:rsid w:val="00792D86"/>
    <w:rsid w:val="00792DD4"/>
    <w:rsid w:val="00792E81"/>
    <w:rsid w:val="00792EE7"/>
    <w:rsid w:val="00792F0C"/>
    <w:rsid w:val="00792FA9"/>
    <w:rsid w:val="00792FC5"/>
    <w:rsid w:val="0079300B"/>
    <w:rsid w:val="00793051"/>
    <w:rsid w:val="00793074"/>
    <w:rsid w:val="00793079"/>
    <w:rsid w:val="007930AE"/>
    <w:rsid w:val="007930D2"/>
    <w:rsid w:val="007930FC"/>
    <w:rsid w:val="00793155"/>
    <w:rsid w:val="00793191"/>
    <w:rsid w:val="00793195"/>
    <w:rsid w:val="007931B0"/>
    <w:rsid w:val="007931B7"/>
    <w:rsid w:val="007931BD"/>
    <w:rsid w:val="0079326F"/>
    <w:rsid w:val="00793288"/>
    <w:rsid w:val="007932A3"/>
    <w:rsid w:val="007932B6"/>
    <w:rsid w:val="007932F3"/>
    <w:rsid w:val="0079332D"/>
    <w:rsid w:val="0079332E"/>
    <w:rsid w:val="00793399"/>
    <w:rsid w:val="007933E9"/>
    <w:rsid w:val="007934A0"/>
    <w:rsid w:val="00793579"/>
    <w:rsid w:val="0079359E"/>
    <w:rsid w:val="007935A9"/>
    <w:rsid w:val="00793639"/>
    <w:rsid w:val="00793657"/>
    <w:rsid w:val="00793679"/>
    <w:rsid w:val="00793701"/>
    <w:rsid w:val="00793723"/>
    <w:rsid w:val="00793745"/>
    <w:rsid w:val="007937EC"/>
    <w:rsid w:val="0079385C"/>
    <w:rsid w:val="00793862"/>
    <w:rsid w:val="007938C4"/>
    <w:rsid w:val="00793940"/>
    <w:rsid w:val="00793941"/>
    <w:rsid w:val="0079398A"/>
    <w:rsid w:val="00793991"/>
    <w:rsid w:val="00793995"/>
    <w:rsid w:val="007939BE"/>
    <w:rsid w:val="00793A33"/>
    <w:rsid w:val="00793A8B"/>
    <w:rsid w:val="00793AEF"/>
    <w:rsid w:val="00793B45"/>
    <w:rsid w:val="00793B99"/>
    <w:rsid w:val="00793C31"/>
    <w:rsid w:val="00793C89"/>
    <w:rsid w:val="00793CC6"/>
    <w:rsid w:val="00793CFE"/>
    <w:rsid w:val="00793D77"/>
    <w:rsid w:val="00793D7E"/>
    <w:rsid w:val="00793D7F"/>
    <w:rsid w:val="00793E0A"/>
    <w:rsid w:val="00793E11"/>
    <w:rsid w:val="00793E82"/>
    <w:rsid w:val="00793E86"/>
    <w:rsid w:val="00793EDC"/>
    <w:rsid w:val="00793EF5"/>
    <w:rsid w:val="00793F76"/>
    <w:rsid w:val="00793F89"/>
    <w:rsid w:val="00793F9C"/>
    <w:rsid w:val="00793FB0"/>
    <w:rsid w:val="00793FC8"/>
    <w:rsid w:val="00793FDF"/>
    <w:rsid w:val="00794082"/>
    <w:rsid w:val="00794093"/>
    <w:rsid w:val="007940DF"/>
    <w:rsid w:val="007940FB"/>
    <w:rsid w:val="00794128"/>
    <w:rsid w:val="0079424D"/>
    <w:rsid w:val="00794282"/>
    <w:rsid w:val="0079428D"/>
    <w:rsid w:val="00794299"/>
    <w:rsid w:val="007942CF"/>
    <w:rsid w:val="0079430E"/>
    <w:rsid w:val="00794334"/>
    <w:rsid w:val="007943D4"/>
    <w:rsid w:val="007943DD"/>
    <w:rsid w:val="007943DF"/>
    <w:rsid w:val="007943EA"/>
    <w:rsid w:val="007943FD"/>
    <w:rsid w:val="0079440A"/>
    <w:rsid w:val="0079445D"/>
    <w:rsid w:val="00794476"/>
    <w:rsid w:val="00794505"/>
    <w:rsid w:val="00794514"/>
    <w:rsid w:val="00794560"/>
    <w:rsid w:val="00794568"/>
    <w:rsid w:val="0079461C"/>
    <w:rsid w:val="00794683"/>
    <w:rsid w:val="0079469D"/>
    <w:rsid w:val="007946E5"/>
    <w:rsid w:val="0079473B"/>
    <w:rsid w:val="007947A7"/>
    <w:rsid w:val="007947B3"/>
    <w:rsid w:val="007947CF"/>
    <w:rsid w:val="007947E1"/>
    <w:rsid w:val="007947E2"/>
    <w:rsid w:val="00794867"/>
    <w:rsid w:val="0079486A"/>
    <w:rsid w:val="0079488E"/>
    <w:rsid w:val="00794919"/>
    <w:rsid w:val="00794920"/>
    <w:rsid w:val="0079499C"/>
    <w:rsid w:val="007949FD"/>
    <w:rsid w:val="00794A42"/>
    <w:rsid w:val="00794B07"/>
    <w:rsid w:val="00794B26"/>
    <w:rsid w:val="00794B35"/>
    <w:rsid w:val="00794B4A"/>
    <w:rsid w:val="00794B51"/>
    <w:rsid w:val="00794B9C"/>
    <w:rsid w:val="00794C03"/>
    <w:rsid w:val="00794C0A"/>
    <w:rsid w:val="00794C64"/>
    <w:rsid w:val="00794C65"/>
    <w:rsid w:val="00794C6D"/>
    <w:rsid w:val="00794C83"/>
    <w:rsid w:val="00794C8B"/>
    <w:rsid w:val="00794C91"/>
    <w:rsid w:val="00794D09"/>
    <w:rsid w:val="00794D67"/>
    <w:rsid w:val="00794DBB"/>
    <w:rsid w:val="00794DC3"/>
    <w:rsid w:val="00794DE1"/>
    <w:rsid w:val="00794DE4"/>
    <w:rsid w:val="00794E13"/>
    <w:rsid w:val="00794E4B"/>
    <w:rsid w:val="00794E66"/>
    <w:rsid w:val="00794E82"/>
    <w:rsid w:val="00794EB3"/>
    <w:rsid w:val="00794ED9"/>
    <w:rsid w:val="00794EE0"/>
    <w:rsid w:val="00794EEF"/>
    <w:rsid w:val="00794F1C"/>
    <w:rsid w:val="00794F30"/>
    <w:rsid w:val="00794F57"/>
    <w:rsid w:val="00794F5F"/>
    <w:rsid w:val="00794FAA"/>
    <w:rsid w:val="00795011"/>
    <w:rsid w:val="00795063"/>
    <w:rsid w:val="00795072"/>
    <w:rsid w:val="00795089"/>
    <w:rsid w:val="00795093"/>
    <w:rsid w:val="0079509A"/>
    <w:rsid w:val="007950AE"/>
    <w:rsid w:val="00795196"/>
    <w:rsid w:val="007951BD"/>
    <w:rsid w:val="007952BD"/>
    <w:rsid w:val="00795348"/>
    <w:rsid w:val="0079535F"/>
    <w:rsid w:val="00795381"/>
    <w:rsid w:val="00795396"/>
    <w:rsid w:val="0079544E"/>
    <w:rsid w:val="00795481"/>
    <w:rsid w:val="0079548C"/>
    <w:rsid w:val="00795497"/>
    <w:rsid w:val="007954FA"/>
    <w:rsid w:val="00795509"/>
    <w:rsid w:val="00795528"/>
    <w:rsid w:val="00795537"/>
    <w:rsid w:val="00795542"/>
    <w:rsid w:val="0079554B"/>
    <w:rsid w:val="0079557C"/>
    <w:rsid w:val="007955EC"/>
    <w:rsid w:val="007955F1"/>
    <w:rsid w:val="00795763"/>
    <w:rsid w:val="0079576A"/>
    <w:rsid w:val="007957BC"/>
    <w:rsid w:val="007957C1"/>
    <w:rsid w:val="007957EF"/>
    <w:rsid w:val="00795854"/>
    <w:rsid w:val="0079585A"/>
    <w:rsid w:val="00795915"/>
    <w:rsid w:val="00795941"/>
    <w:rsid w:val="00795970"/>
    <w:rsid w:val="0079599A"/>
    <w:rsid w:val="007959A8"/>
    <w:rsid w:val="00795A32"/>
    <w:rsid w:val="00795A57"/>
    <w:rsid w:val="00795A59"/>
    <w:rsid w:val="00795A7E"/>
    <w:rsid w:val="00795ACD"/>
    <w:rsid w:val="00795B14"/>
    <w:rsid w:val="00795B26"/>
    <w:rsid w:val="00795B37"/>
    <w:rsid w:val="00795B61"/>
    <w:rsid w:val="00795BB5"/>
    <w:rsid w:val="00795BD5"/>
    <w:rsid w:val="00795C80"/>
    <w:rsid w:val="00795CCC"/>
    <w:rsid w:val="00795D0B"/>
    <w:rsid w:val="00795D19"/>
    <w:rsid w:val="00795D7F"/>
    <w:rsid w:val="00795DFC"/>
    <w:rsid w:val="00795E11"/>
    <w:rsid w:val="00795EEB"/>
    <w:rsid w:val="00795F0B"/>
    <w:rsid w:val="00796023"/>
    <w:rsid w:val="0079603C"/>
    <w:rsid w:val="00796123"/>
    <w:rsid w:val="00796182"/>
    <w:rsid w:val="0079618A"/>
    <w:rsid w:val="007961C1"/>
    <w:rsid w:val="007961EC"/>
    <w:rsid w:val="0079627C"/>
    <w:rsid w:val="007962FF"/>
    <w:rsid w:val="00796359"/>
    <w:rsid w:val="0079636B"/>
    <w:rsid w:val="007963AB"/>
    <w:rsid w:val="00796405"/>
    <w:rsid w:val="0079651B"/>
    <w:rsid w:val="0079651E"/>
    <w:rsid w:val="00796565"/>
    <w:rsid w:val="0079656B"/>
    <w:rsid w:val="00796586"/>
    <w:rsid w:val="00796595"/>
    <w:rsid w:val="007965BF"/>
    <w:rsid w:val="007965CD"/>
    <w:rsid w:val="00796601"/>
    <w:rsid w:val="0079660E"/>
    <w:rsid w:val="00796631"/>
    <w:rsid w:val="007966BF"/>
    <w:rsid w:val="007966CE"/>
    <w:rsid w:val="00796734"/>
    <w:rsid w:val="00796743"/>
    <w:rsid w:val="0079674C"/>
    <w:rsid w:val="007967F3"/>
    <w:rsid w:val="007967F4"/>
    <w:rsid w:val="007967FC"/>
    <w:rsid w:val="0079689E"/>
    <w:rsid w:val="007969EB"/>
    <w:rsid w:val="00796A0F"/>
    <w:rsid w:val="00796A11"/>
    <w:rsid w:val="00796A36"/>
    <w:rsid w:val="00796AFE"/>
    <w:rsid w:val="00796B14"/>
    <w:rsid w:val="00796B17"/>
    <w:rsid w:val="00796B5D"/>
    <w:rsid w:val="00796BA1"/>
    <w:rsid w:val="00796BC0"/>
    <w:rsid w:val="00796C3F"/>
    <w:rsid w:val="00796CB3"/>
    <w:rsid w:val="00796D14"/>
    <w:rsid w:val="00796DA7"/>
    <w:rsid w:val="00796E27"/>
    <w:rsid w:val="00796E48"/>
    <w:rsid w:val="00796E6D"/>
    <w:rsid w:val="00796E7D"/>
    <w:rsid w:val="00796E9B"/>
    <w:rsid w:val="00796EE9"/>
    <w:rsid w:val="00796F33"/>
    <w:rsid w:val="00796F37"/>
    <w:rsid w:val="00796F3D"/>
    <w:rsid w:val="00796F7D"/>
    <w:rsid w:val="00796FC4"/>
    <w:rsid w:val="00797028"/>
    <w:rsid w:val="00797046"/>
    <w:rsid w:val="0079704A"/>
    <w:rsid w:val="007970EF"/>
    <w:rsid w:val="0079714B"/>
    <w:rsid w:val="0079719C"/>
    <w:rsid w:val="0079720A"/>
    <w:rsid w:val="00797230"/>
    <w:rsid w:val="00797237"/>
    <w:rsid w:val="007972E7"/>
    <w:rsid w:val="0079730C"/>
    <w:rsid w:val="0079736A"/>
    <w:rsid w:val="0079737B"/>
    <w:rsid w:val="007973F0"/>
    <w:rsid w:val="00797402"/>
    <w:rsid w:val="0079740E"/>
    <w:rsid w:val="00797422"/>
    <w:rsid w:val="007974C4"/>
    <w:rsid w:val="007974D6"/>
    <w:rsid w:val="0079751F"/>
    <w:rsid w:val="007975E0"/>
    <w:rsid w:val="007975EC"/>
    <w:rsid w:val="00797600"/>
    <w:rsid w:val="00797604"/>
    <w:rsid w:val="0079764B"/>
    <w:rsid w:val="00797666"/>
    <w:rsid w:val="0079766C"/>
    <w:rsid w:val="007976F7"/>
    <w:rsid w:val="00797776"/>
    <w:rsid w:val="007977D5"/>
    <w:rsid w:val="007978A0"/>
    <w:rsid w:val="0079796B"/>
    <w:rsid w:val="0079798F"/>
    <w:rsid w:val="0079799C"/>
    <w:rsid w:val="007979A9"/>
    <w:rsid w:val="00797A3E"/>
    <w:rsid w:val="00797A46"/>
    <w:rsid w:val="00797A57"/>
    <w:rsid w:val="00797AA5"/>
    <w:rsid w:val="00797AB9"/>
    <w:rsid w:val="00797B35"/>
    <w:rsid w:val="00797B78"/>
    <w:rsid w:val="00797BDC"/>
    <w:rsid w:val="00797BFE"/>
    <w:rsid w:val="00797C39"/>
    <w:rsid w:val="00797C4F"/>
    <w:rsid w:val="00797C9F"/>
    <w:rsid w:val="00797CB2"/>
    <w:rsid w:val="00797D00"/>
    <w:rsid w:val="00797D53"/>
    <w:rsid w:val="00797DB2"/>
    <w:rsid w:val="00797DB5"/>
    <w:rsid w:val="00797DBA"/>
    <w:rsid w:val="00797E08"/>
    <w:rsid w:val="00797E64"/>
    <w:rsid w:val="00797F06"/>
    <w:rsid w:val="00797F17"/>
    <w:rsid w:val="00797F71"/>
    <w:rsid w:val="00797FA1"/>
    <w:rsid w:val="00797FAE"/>
    <w:rsid w:val="00797FF3"/>
    <w:rsid w:val="007A000A"/>
    <w:rsid w:val="007A003F"/>
    <w:rsid w:val="007A00EC"/>
    <w:rsid w:val="007A0107"/>
    <w:rsid w:val="007A011C"/>
    <w:rsid w:val="007A0131"/>
    <w:rsid w:val="007A014B"/>
    <w:rsid w:val="007A0197"/>
    <w:rsid w:val="007A0267"/>
    <w:rsid w:val="007A0284"/>
    <w:rsid w:val="007A032C"/>
    <w:rsid w:val="007A0336"/>
    <w:rsid w:val="007A033A"/>
    <w:rsid w:val="007A039A"/>
    <w:rsid w:val="007A03AD"/>
    <w:rsid w:val="007A03CF"/>
    <w:rsid w:val="007A0402"/>
    <w:rsid w:val="007A0411"/>
    <w:rsid w:val="007A045E"/>
    <w:rsid w:val="007A047E"/>
    <w:rsid w:val="007A049E"/>
    <w:rsid w:val="007A0544"/>
    <w:rsid w:val="007A05FA"/>
    <w:rsid w:val="007A0605"/>
    <w:rsid w:val="007A06CE"/>
    <w:rsid w:val="007A0753"/>
    <w:rsid w:val="007A078A"/>
    <w:rsid w:val="007A078B"/>
    <w:rsid w:val="007A07AE"/>
    <w:rsid w:val="007A07B4"/>
    <w:rsid w:val="007A0814"/>
    <w:rsid w:val="007A0858"/>
    <w:rsid w:val="007A08D2"/>
    <w:rsid w:val="007A08DE"/>
    <w:rsid w:val="007A0908"/>
    <w:rsid w:val="007A090D"/>
    <w:rsid w:val="007A0929"/>
    <w:rsid w:val="007A0977"/>
    <w:rsid w:val="007A09E7"/>
    <w:rsid w:val="007A0A11"/>
    <w:rsid w:val="007A0A78"/>
    <w:rsid w:val="007A0A94"/>
    <w:rsid w:val="007A0AA6"/>
    <w:rsid w:val="007A0B40"/>
    <w:rsid w:val="007A0BE9"/>
    <w:rsid w:val="007A0C09"/>
    <w:rsid w:val="007A0C1F"/>
    <w:rsid w:val="007A0C53"/>
    <w:rsid w:val="007A0CD1"/>
    <w:rsid w:val="007A0CDF"/>
    <w:rsid w:val="007A0CE8"/>
    <w:rsid w:val="007A0D0C"/>
    <w:rsid w:val="007A0D2C"/>
    <w:rsid w:val="007A0D6E"/>
    <w:rsid w:val="007A0D8A"/>
    <w:rsid w:val="007A0D8B"/>
    <w:rsid w:val="007A0DCE"/>
    <w:rsid w:val="007A0DE2"/>
    <w:rsid w:val="007A0EB4"/>
    <w:rsid w:val="007A0F21"/>
    <w:rsid w:val="007A0F4F"/>
    <w:rsid w:val="007A0F63"/>
    <w:rsid w:val="007A0F95"/>
    <w:rsid w:val="007A1046"/>
    <w:rsid w:val="007A105F"/>
    <w:rsid w:val="007A1168"/>
    <w:rsid w:val="007A11BB"/>
    <w:rsid w:val="007A11C2"/>
    <w:rsid w:val="007A11E7"/>
    <w:rsid w:val="007A11EE"/>
    <w:rsid w:val="007A120C"/>
    <w:rsid w:val="007A1234"/>
    <w:rsid w:val="007A12C1"/>
    <w:rsid w:val="007A1332"/>
    <w:rsid w:val="007A1346"/>
    <w:rsid w:val="007A13DE"/>
    <w:rsid w:val="007A13E6"/>
    <w:rsid w:val="007A13F8"/>
    <w:rsid w:val="007A146A"/>
    <w:rsid w:val="007A1492"/>
    <w:rsid w:val="007A1498"/>
    <w:rsid w:val="007A1499"/>
    <w:rsid w:val="007A14B6"/>
    <w:rsid w:val="007A14DC"/>
    <w:rsid w:val="007A1512"/>
    <w:rsid w:val="007A1533"/>
    <w:rsid w:val="007A153C"/>
    <w:rsid w:val="007A1556"/>
    <w:rsid w:val="007A1589"/>
    <w:rsid w:val="007A1591"/>
    <w:rsid w:val="007A15B0"/>
    <w:rsid w:val="007A15EC"/>
    <w:rsid w:val="007A160F"/>
    <w:rsid w:val="007A16E9"/>
    <w:rsid w:val="007A1749"/>
    <w:rsid w:val="007A176F"/>
    <w:rsid w:val="007A1780"/>
    <w:rsid w:val="007A179E"/>
    <w:rsid w:val="007A1806"/>
    <w:rsid w:val="007A1865"/>
    <w:rsid w:val="007A18BE"/>
    <w:rsid w:val="007A18CA"/>
    <w:rsid w:val="007A197D"/>
    <w:rsid w:val="007A19D2"/>
    <w:rsid w:val="007A1A06"/>
    <w:rsid w:val="007A1A5D"/>
    <w:rsid w:val="007A1AEC"/>
    <w:rsid w:val="007A1AF9"/>
    <w:rsid w:val="007A1B21"/>
    <w:rsid w:val="007A1B2D"/>
    <w:rsid w:val="007A1B3F"/>
    <w:rsid w:val="007A1B49"/>
    <w:rsid w:val="007A1B54"/>
    <w:rsid w:val="007A1B8D"/>
    <w:rsid w:val="007A1B90"/>
    <w:rsid w:val="007A1B92"/>
    <w:rsid w:val="007A1BC9"/>
    <w:rsid w:val="007A1D4B"/>
    <w:rsid w:val="007A1E36"/>
    <w:rsid w:val="007A1E38"/>
    <w:rsid w:val="007A1E54"/>
    <w:rsid w:val="007A1E8D"/>
    <w:rsid w:val="007A1F2B"/>
    <w:rsid w:val="007A1FA5"/>
    <w:rsid w:val="007A1FCF"/>
    <w:rsid w:val="007A1FF2"/>
    <w:rsid w:val="007A2066"/>
    <w:rsid w:val="007A2071"/>
    <w:rsid w:val="007A2101"/>
    <w:rsid w:val="007A210A"/>
    <w:rsid w:val="007A210B"/>
    <w:rsid w:val="007A213E"/>
    <w:rsid w:val="007A214A"/>
    <w:rsid w:val="007A2155"/>
    <w:rsid w:val="007A2157"/>
    <w:rsid w:val="007A2158"/>
    <w:rsid w:val="007A2165"/>
    <w:rsid w:val="007A218C"/>
    <w:rsid w:val="007A21C8"/>
    <w:rsid w:val="007A2267"/>
    <w:rsid w:val="007A2299"/>
    <w:rsid w:val="007A230E"/>
    <w:rsid w:val="007A231B"/>
    <w:rsid w:val="007A231D"/>
    <w:rsid w:val="007A23AE"/>
    <w:rsid w:val="007A23FE"/>
    <w:rsid w:val="007A2453"/>
    <w:rsid w:val="007A249F"/>
    <w:rsid w:val="007A24D9"/>
    <w:rsid w:val="007A250A"/>
    <w:rsid w:val="007A256C"/>
    <w:rsid w:val="007A257D"/>
    <w:rsid w:val="007A2592"/>
    <w:rsid w:val="007A25FF"/>
    <w:rsid w:val="007A261C"/>
    <w:rsid w:val="007A263B"/>
    <w:rsid w:val="007A269F"/>
    <w:rsid w:val="007A2712"/>
    <w:rsid w:val="007A2745"/>
    <w:rsid w:val="007A2749"/>
    <w:rsid w:val="007A276D"/>
    <w:rsid w:val="007A27E7"/>
    <w:rsid w:val="007A27E9"/>
    <w:rsid w:val="007A27FD"/>
    <w:rsid w:val="007A288D"/>
    <w:rsid w:val="007A28F5"/>
    <w:rsid w:val="007A2947"/>
    <w:rsid w:val="007A29A0"/>
    <w:rsid w:val="007A29CC"/>
    <w:rsid w:val="007A2AD4"/>
    <w:rsid w:val="007A2AFE"/>
    <w:rsid w:val="007A2B36"/>
    <w:rsid w:val="007A2B3D"/>
    <w:rsid w:val="007A2B88"/>
    <w:rsid w:val="007A2BD7"/>
    <w:rsid w:val="007A2BED"/>
    <w:rsid w:val="007A2D2D"/>
    <w:rsid w:val="007A2D5A"/>
    <w:rsid w:val="007A2D8B"/>
    <w:rsid w:val="007A2DAC"/>
    <w:rsid w:val="007A2DB4"/>
    <w:rsid w:val="007A2DCE"/>
    <w:rsid w:val="007A2DD7"/>
    <w:rsid w:val="007A2E0A"/>
    <w:rsid w:val="007A2E1D"/>
    <w:rsid w:val="007A2E3C"/>
    <w:rsid w:val="007A2E63"/>
    <w:rsid w:val="007A2E68"/>
    <w:rsid w:val="007A2E79"/>
    <w:rsid w:val="007A2EC3"/>
    <w:rsid w:val="007A2ED5"/>
    <w:rsid w:val="007A2F1D"/>
    <w:rsid w:val="007A2F21"/>
    <w:rsid w:val="007A2F24"/>
    <w:rsid w:val="007A2F55"/>
    <w:rsid w:val="007A2F6B"/>
    <w:rsid w:val="007A2F80"/>
    <w:rsid w:val="007A2FDA"/>
    <w:rsid w:val="007A3022"/>
    <w:rsid w:val="007A3098"/>
    <w:rsid w:val="007A30E2"/>
    <w:rsid w:val="007A3165"/>
    <w:rsid w:val="007A3207"/>
    <w:rsid w:val="007A3241"/>
    <w:rsid w:val="007A328B"/>
    <w:rsid w:val="007A32B8"/>
    <w:rsid w:val="007A3304"/>
    <w:rsid w:val="007A333B"/>
    <w:rsid w:val="007A3375"/>
    <w:rsid w:val="007A338D"/>
    <w:rsid w:val="007A340B"/>
    <w:rsid w:val="007A3430"/>
    <w:rsid w:val="007A3471"/>
    <w:rsid w:val="007A349B"/>
    <w:rsid w:val="007A3538"/>
    <w:rsid w:val="007A356F"/>
    <w:rsid w:val="007A35AE"/>
    <w:rsid w:val="007A35BD"/>
    <w:rsid w:val="007A35D3"/>
    <w:rsid w:val="007A361B"/>
    <w:rsid w:val="007A3686"/>
    <w:rsid w:val="007A3697"/>
    <w:rsid w:val="007A3698"/>
    <w:rsid w:val="007A36BF"/>
    <w:rsid w:val="007A36CF"/>
    <w:rsid w:val="007A36E1"/>
    <w:rsid w:val="007A36F3"/>
    <w:rsid w:val="007A36F8"/>
    <w:rsid w:val="007A3757"/>
    <w:rsid w:val="007A375B"/>
    <w:rsid w:val="007A375F"/>
    <w:rsid w:val="007A377C"/>
    <w:rsid w:val="007A3796"/>
    <w:rsid w:val="007A3799"/>
    <w:rsid w:val="007A37AF"/>
    <w:rsid w:val="007A37B4"/>
    <w:rsid w:val="007A3844"/>
    <w:rsid w:val="007A38CE"/>
    <w:rsid w:val="007A39CC"/>
    <w:rsid w:val="007A39E2"/>
    <w:rsid w:val="007A39ED"/>
    <w:rsid w:val="007A3A04"/>
    <w:rsid w:val="007A3A08"/>
    <w:rsid w:val="007A3A2C"/>
    <w:rsid w:val="007A3A76"/>
    <w:rsid w:val="007A3B1C"/>
    <w:rsid w:val="007A3B1D"/>
    <w:rsid w:val="007A3BC4"/>
    <w:rsid w:val="007A3BDA"/>
    <w:rsid w:val="007A3CC9"/>
    <w:rsid w:val="007A3CD9"/>
    <w:rsid w:val="007A3CE2"/>
    <w:rsid w:val="007A3D08"/>
    <w:rsid w:val="007A3D11"/>
    <w:rsid w:val="007A3DCF"/>
    <w:rsid w:val="007A3E17"/>
    <w:rsid w:val="007A3E1A"/>
    <w:rsid w:val="007A3E43"/>
    <w:rsid w:val="007A3E79"/>
    <w:rsid w:val="007A3E96"/>
    <w:rsid w:val="007A3EA2"/>
    <w:rsid w:val="007A3EA4"/>
    <w:rsid w:val="007A3EC3"/>
    <w:rsid w:val="007A3F18"/>
    <w:rsid w:val="007A3F82"/>
    <w:rsid w:val="007A3FB1"/>
    <w:rsid w:val="007A3FCD"/>
    <w:rsid w:val="007A3FEE"/>
    <w:rsid w:val="007A3FEF"/>
    <w:rsid w:val="007A4063"/>
    <w:rsid w:val="007A414F"/>
    <w:rsid w:val="007A41AF"/>
    <w:rsid w:val="007A42B9"/>
    <w:rsid w:val="007A433E"/>
    <w:rsid w:val="007A4377"/>
    <w:rsid w:val="007A4404"/>
    <w:rsid w:val="007A4405"/>
    <w:rsid w:val="007A4470"/>
    <w:rsid w:val="007A4480"/>
    <w:rsid w:val="007A4497"/>
    <w:rsid w:val="007A44E1"/>
    <w:rsid w:val="007A44E8"/>
    <w:rsid w:val="007A44F1"/>
    <w:rsid w:val="007A4552"/>
    <w:rsid w:val="007A4584"/>
    <w:rsid w:val="007A45DD"/>
    <w:rsid w:val="007A460A"/>
    <w:rsid w:val="007A4639"/>
    <w:rsid w:val="007A46AE"/>
    <w:rsid w:val="007A473B"/>
    <w:rsid w:val="007A4774"/>
    <w:rsid w:val="007A477F"/>
    <w:rsid w:val="007A4827"/>
    <w:rsid w:val="007A482D"/>
    <w:rsid w:val="007A48A7"/>
    <w:rsid w:val="007A48AF"/>
    <w:rsid w:val="007A48B9"/>
    <w:rsid w:val="007A48C7"/>
    <w:rsid w:val="007A48DB"/>
    <w:rsid w:val="007A49BA"/>
    <w:rsid w:val="007A4A15"/>
    <w:rsid w:val="007A4A42"/>
    <w:rsid w:val="007A4A52"/>
    <w:rsid w:val="007A4ABD"/>
    <w:rsid w:val="007A4AC6"/>
    <w:rsid w:val="007A4B24"/>
    <w:rsid w:val="007A4B45"/>
    <w:rsid w:val="007A4B6B"/>
    <w:rsid w:val="007A4B6F"/>
    <w:rsid w:val="007A4B70"/>
    <w:rsid w:val="007A4BBA"/>
    <w:rsid w:val="007A4C41"/>
    <w:rsid w:val="007A4C46"/>
    <w:rsid w:val="007A4C66"/>
    <w:rsid w:val="007A4CBC"/>
    <w:rsid w:val="007A4D1F"/>
    <w:rsid w:val="007A4D3C"/>
    <w:rsid w:val="007A4DEE"/>
    <w:rsid w:val="007A4E2B"/>
    <w:rsid w:val="007A4E4D"/>
    <w:rsid w:val="007A4F3A"/>
    <w:rsid w:val="007A4F44"/>
    <w:rsid w:val="007A4F58"/>
    <w:rsid w:val="007A4F78"/>
    <w:rsid w:val="007A4F9B"/>
    <w:rsid w:val="007A5000"/>
    <w:rsid w:val="007A502D"/>
    <w:rsid w:val="007A5031"/>
    <w:rsid w:val="007A5066"/>
    <w:rsid w:val="007A5078"/>
    <w:rsid w:val="007A5109"/>
    <w:rsid w:val="007A5151"/>
    <w:rsid w:val="007A515C"/>
    <w:rsid w:val="007A5180"/>
    <w:rsid w:val="007A51CB"/>
    <w:rsid w:val="007A523F"/>
    <w:rsid w:val="007A52DC"/>
    <w:rsid w:val="007A5320"/>
    <w:rsid w:val="007A5332"/>
    <w:rsid w:val="007A535D"/>
    <w:rsid w:val="007A537C"/>
    <w:rsid w:val="007A53D7"/>
    <w:rsid w:val="007A53F9"/>
    <w:rsid w:val="007A547E"/>
    <w:rsid w:val="007A5484"/>
    <w:rsid w:val="007A54F0"/>
    <w:rsid w:val="007A5556"/>
    <w:rsid w:val="007A5597"/>
    <w:rsid w:val="007A55A8"/>
    <w:rsid w:val="007A55EC"/>
    <w:rsid w:val="007A562D"/>
    <w:rsid w:val="007A565B"/>
    <w:rsid w:val="007A56B4"/>
    <w:rsid w:val="007A5744"/>
    <w:rsid w:val="007A574D"/>
    <w:rsid w:val="007A5772"/>
    <w:rsid w:val="007A5799"/>
    <w:rsid w:val="007A57B4"/>
    <w:rsid w:val="007A5838"/>
    <w:rsid w:val="007A583E"/>
    <w:rsid w:val="007A5885"/>
    <w:rsid w:val="007A589E"/>
    <w:rsid w:val="007A58AF"/>
    <w:rsid w:val="007A58CA"/>
    <w:rsid w:val="007A5925"/>
    <w:rsid w:val="007A595A"/>
    <w:rsid w:val="007A595C"/>
    <w:rsid w:val="007A5984"/>
    <w:rsid w:val="007A5986"/>
    <w:rsid w:val="007A599E"/>
    <w:rsid w:val="007A59D5"/>
    <w:rsid w:val="007A5A30"/>
    <w:rsid w:val="007A5A3F"/>
    <w:rsid w:val="007A5A55"/>
    <w:rsid w:val="007A5AA3"/>
    <w:rsid w:val="007A5AC1"/>
    <w:rsid w:val="007A5B12"/>
    <w:rsid w:val="007A5B32"/>
    <w:rsid w:val="007A5B54"/>
    <w:rsid w:val="007A5BD0"/>
    <w:rsid w:val="007A5C11"/>
    <w:rsid w:val="007A5C89"/>
    <w:rsid w:val="007A5C9F"/>
    <w:rsid w:val="007A5CA3"/>
    <w:rsid w:val="007A5CA8"/>
    <w:rsid w:val="007A5DC7"/>
    <w:rsid w:val="007A5E20"/>
    <w:rsid w:val="007A5E7A"/>
    <w:rsid w:val="007A5E94"/>
    <w:rsid w:val="007A5EE0"/>
    <w:rsid w:val="007A5EE3"/>
    <w:rsid w:val="007A5F15"/>
    <w:rsid w:val="007A5F43"/>
    <w:rsid w:val="007A5F5B"/>
    <w:rsid w:val="007A6004"/>
    <w:rsid w:val="007A604C"/>
    <w:rsid w:val="007A6095"/>
    <w:rsid w:val="007A60B0"/>
    <w:rsid w:val="007A60D5"/>
    <w:rsid w:val="007A6103"/>
    <w:rsid w:val="007A6137"/>
    <w:rsid w:val="007A6143"/>
    <w:rsid w:val="007A6148"/>
    <w:rsid w:val="007A617A"/>
    <w:rsid w:val="007A61A6"/>
    <w:rsid w:val="007A61F5"/>
    <w:rsid w:val="007A626B"/>
    <w:rsid w:val="007A62B9"/>
    <w:rsid w:val="007A6305"/>
    <w:rsid w:val="007A6365"/>
    <w:rsid w:val="007A639B"/>
    <w:rsid w:val="007A63DC"/>
    <w:rsid w:val="007A63E8"/>
    <w:rsid w:val="007A6436"/>
    <w:rsid w:val="007A643F"/>
    <w:rsid w:val="007A6507"/>
    <w:rsid w:val="007A6517"/>
    <w:rsid w:val="007A653D"/>
    <w:rsid w:val="007A6594"/>
    <w:rsid w:val="007A65E2"/>
    <w:rsid w:val="007A664D"/>
    <w:rsid w:val="007A66A7"/>
    <w:rsid w:val="007A67C9"/>
    <w:rsid w:val="007A68C2"/>
    <w:rsid w:val="007A6900"/>
    <w:rsid w:val="007A691E"/>
    <w:rsid w:val="007A6921"/>
    <w:rsid w:val="007A6982"/>
    <w:rsid w:val="007A69C0"/>
    <w:rsid w:val="007A69E0"/>
    <w:rsid w:val="007A69E9"/>
    <w:rsid w:val="007A6A05"/>
    <w:rsid w:val="007A6A06"/>
    <w:rsid w:val="007A6AC7"/>
    <w:rsid w:val="007A6AE4"/>
    <w:rsid w:val="007A6AFC"/>
    <w:rsid w:val="007A6B38"/>
    <w:rsid w:val="007A6B4C"/>
    <w:rsid w:val="007A6B60"/>
    <w:rsid w:val="007A6BFB"/>
    <w:rsid w:val="007A6C57"/>
    <w:rsid w:val="007A6CB7"/>
    <w:rsid w:val="007A6E47"/>
    <w:rsid w:val="007A6FD2"/>
    <w:rsid w:val="007A6FF5"/>
    <w:rsid w:val="007A7004"/>
    <w:rsid w:val="007A7045"/>
    <w:rsid w:val="007A707B"/>
    <w:rsid w:val="007A709F"/>
    <w:rsid w:val="007A7149"/>
    <w:rsid w:val="007A715F"/>
    <w:rsid w:val="007A7184"/>
    <w:rsid w:val="007A7250"/>
    <w:rsid w:val="007A72B3"/>
    <w:rsid w:val="007A72CC"/>
    <w:rsid w:val="007A72DB"/>
    <w:rsid w:val="007A72E9"/>
    <w:rsid w:val="007A72EF"/>
    <w:rsid w:val="007A7302"/>
    <w:rsid w:val="007A7340"/>
    <w:rsid w:val="007A7344"/>
    <w:rsid w:val="007A736A"/>
    <w:rsid w:val="007A7396"/>
    <w:rsid w:val="007A73EA"/>
    <w:rsid w:val="007A7401"/>
    <w:rsid w:val="007A7421"/>
    <w:rsid w:val="007A743D"/>
    <w:rsid w:val="007A7461"/>
    <w:rsid w:val="007A747D"/>
    <w:rsid w:val="007A74B7"/>
    <w:rsid w:val="007A74BD"/>
    <w:rsid w:val="007A74EA"/>
    <w:rsid w:val="007A74EB"/>
    <w:rsid w:val="007A7569"/>
    <w:rsid w:val="007A75B3"/>
    <w:rsid w:val="007A75CB"/>
    <w:rsid w:val="007A7640"/>
    <w:rsid w:val="007A765F"/>
    <w:rsid w:val="007A7662"/>
    <w:rsid w:val="007A7666"/>
    <w:rsid w:val="007A76D4"/>
    <w:rsid w:val="007A7751"/>
    <w:rsid w:val="007A77B8"/>
    <w:rsid w:val="007A77F5"/>
    <w:rsid w:val="007A78BF"/>
    <w:rsid w:val="007A7932"/>
    <w:rsid w:val="007A794B"/>
    <w:rsid w:val="007A7965"/>
    <w:rsid w:val="007A796B"/>
    <w:rsid w:val="007A7988"/>
    <w:rsid w:val="007A7A3D"/>
    <w:rsid w:val="007A7A74"/>
    <w:rsid w:val="007A7A89"/>
    <w:rsid w:val="007A7A8C"/>
    <w:rsid w:val="007A7A9F"/>
    <w:rsid w:val="007A7AE2"/>
    <w:rsid w:val="007A7AFE"/>
    <w:rsid w:val="007A7B13"/>
    <w:rsid w:val="007A7B20"/>
    <w:rsid w:val="007A7B29"/>
    <w:rsid w:val="007A7B34"/>
    <w:rsid w:val="007A7B85"/>
    <w:rsid w:val="007A7BA2"/>
    <w:rsid w:val="007A7BCA"/>
    <w:rsid w:val="007A7BE4"/>
    <w:rsid w:val="007A7C06"/>
    <w:rsid w:val="007A7C3C"/>
    <w:rsid w:val="007A7C49"/>
    <w:rsid w:val="007A7C4D"/>
    <w:rsid w:val="007A7C5A"/>
    <w:rsid w:val="007A7CE0"/>
    <w:rsid w:val="007A7CE7"/>
    <w:rsid w:val="007A7D03"/>
    <w:rsid w:val="007A7D9E"/>
    <w:rsid w:val="007A7E1F"/>
    <w:rsid w:val="007A7EA9"/>
    <w:rsid w:val="007A7EB0"/>
    <w:rsid w:val="007A7EB3"/>
    <w:rsid w:val="007A7F31"/>
    <w:rsid w:val="007A7F43"/>
    <w:rsid w:val="007A7F59"/>
    <w:rsid w:val="007A7FB1"/>
    <w:rsid w:val="007A7FE5"/>
    <w:rsid w:val="007B0027"/>
    <w:rsid w:val="007B006B"/>
    <w:rsid w:val="007B0082"/>
    <w:rsid w:val="007B01B9"/>
    <w:rsid w:val="007B01D0"/>
    <w:rsid w:val="007B01E5"/>
    <w:rsid w:val="007B0267"/>
    <w:rsid w:val="007B0276"/>
    <w:rsid w:val="007B0297"/>
    <w:rsid w:val="007B02C6"/>
    <w:rsid w:val="007B02D1"/>
    <w:rsid w:val="007B030F"/>
    <w:rsid w:val="007B0313"/>
    <w:rsid w:val="007B037E"/>
    <w:rsid w:val="007B03C3"/>
    <w:rsid w:val="007B0473"/>
    <w:rsid w:val="007B0489"/>
    <w:rsid w:val="007B04CD"/>
    <w:rsid w:val="007B0515"/>
    <w:rsid w:val="007B051C"/>
    <w:rsid w:val="007B0569"/>
    <w:rsid w:val="007B0628"/>
    <w:rsid w:val="007B063E"/>
    <w:rsid w:val="007B0640"/>
    <w:rsid w:val="007B0643"/>
    <w:rsid w:val="007B0660"/>
    <w:rsid w:val="007B0662"/>
    <w:rsid w:val="007B0744"/>
    <w:rsid w:val="007B0748"/>
    <w:rsid w:val="007B078C"/>
    <w:rsid w:val="007B0794"/>
    <w:rsid w:val="007B079D"/>
    <w:rsid w:val="007B07B0"/>
    <w:rsid w:val="007B07B9"/>
    <w:rsid w:val="007B07D9"/>
    <w:rsid w:val="007B0845"/>
    <w:rsid w:val="007B0924"/>
    <w:rsid w:val="007B0932"/>
    <w:rsid w:val="007B0954"/>
    <w:rsid w:val="007B09C3"/>
    <w:rsid w:val="007B09C4"/>
    <w:rsid w:val="007B09F6"/>
    <w:rsid w:val="007B0A40"/>
    <w:rsid w:val="007B0A56"/>
    <w:rsid w:val="007B0AAB"/>
    <w:rsid w:val="007B0AEF"/>
    <w:rsid w:val="007B0B0E"/>
    <w:rsid w:val="007B0B56"/>
    <w:rsid w:val="007B0B60"/>
    <w:rsid w:val="007B0B61"/>
    <w:rsid w:val="007B0B79"/>
    <w:rsid w:val="007B0BF2"/>
    <w:rsid w:val="007B0C32"/>
    <w:rsid w:val="007B0C40"/>
    <w:rsid w:val="007B0C58"/>
    <w:rsid w:val="007B0CC1"/>
    <w:rsid w:val="007B0D35"/>
    <w:rsid w:val="007B0D56"/>
    <w:rsid w:val="007B0D87"/>
    <w:rsid w:val="007B0DC4"/>
    <w:rsid w:val="007B0E04"/>
    <w:rsid w:val="007B0E19"/>
    <w:rsid w:val="007B0E7A"/>
    <w:rsid w:val="007B0E8C"/>
    <w:rsid w:val="007B0ECC"/>
    <w:rsid w:val="007B0F43"/>
    <w:rsid w:val="007B0F6D"/>
    <w:rsid w:val="007B0FA5"/>
    <w:rsid w:val="007B0FD5"/>
    <w:rsid w:val="007B1018"/>
    <w:rsid w:val="007B102A"/>
    <w:rsid w:val="007B103E"/>
    <w:rsid w:val="007B1072"/>
    <w:rsid w:val="007B1075"/>
    <w:rsid w:val="007B10A2"/>
    <w:rsid w:val="007B10B9"/>
    <w:rsid w:val="007B10FA"/>
    <w:rsid w:val="007B1111"/>
    <w:rsid w:val="007B11F9"/>
    <w:rsid w:val="007B1234"/>
    <w:rsid w:val="007B130E"/>
    <w:rsid w:val="007B130F"/>
    <w:rsid w:val="007B1343"/>
    <w:rsid w:val="007B134C"/>
    <w:rsid w:val="007B135F"/>
    <w:rsid w:val="007B1390"/>
    <w:rsid w:val="007B13BA"/>
    <w:rsid w:val="007B1412"/>
    <w:rsid w:val="007B1425"/>
    <w:rsid w:val="007B145F"/>
    <w:rsid w:val="007B1476"/>
    <w:rsid w:val="007B14A5"/>
    <w:rsid w:val="007B14AA"/>
    <w:rsid w:val="007B1535"/>
    <w:rsid w:val="007B15EE"/>
    <w:rsid w:val="007B164A"/>
    <w:rsid w:val="007B166C"/>
    <w:rsid w:val="007B16B1"/>
    <w:rsid w:val="007B16DC"/>
    <w:rsid w:val="007B16EB"/>
    <w:rsid w:val="007B1704"/>
    <w:rsid w:val="007B170F"/>
    <w:rsid w:val="007B175E"/>
    <w:rsid w:val="007B1790"/>
    <w:rsid w:val="007B17B0"/>
    <w:rsid w:val="007B17D8"/>
    <w:rsid w:val="007B18B4"/>
    <w:rsid w:val="007B18DE"/>
    <w:rsid w:val="007B191E"/>
    <w:rsid w:val="007B195F"/>
    <w:rsid w:val="007B1964"/>
    <w:rsid w:val="007B1A0C"/>
    <w:rsid w:val="007B1A67"/>
    <w:rsid w:val="007B1A90"/>
    <w:rsid w:val="007B1AA7"/>
    <w:rsid w:val="007B1AB8"/>
    <w:rsid w:val="007B1B3C"/>
    <w:rsid w:val="007B1B52"/>
    <w:rsid w:val="007B1B55"/>
    <w:rsid w:val="007B1B6D"/>
    <w:rsid w:val="007B1B8A"/>
    <w:rsid w:val="007B1B9E"/>
    <w:rsid w:val="007B1BEA"/>
    <w:rsid w:val="007B1DC3"/>
    <w:rsid w:val="007B1E18"/>
    <w:rsid w:val="007B1E25"/>
    <w:rsid w:val="007B1E4E"/>
    <w:rsid w:val="007B1E93"/>
    <w:rsid w:val="007B1EA2"/>
    <w:rsid w:val="007B1F14"/>
    <w:rsid w:val="007B1F85"/>
    <w:rsid w:val="007B1F94"/>
    <w:rsid w:val="007B200A"/>
    <w:rsid w:val="007B208E"/>
    <w:rsid w:val="007B209D"/>
    <w:rsid w:val="007B20A9"/>
    <w:rsid w:val="007B20F4"/>
    <w:rsid w:val="007B20F8"/>
    <w:rsid w:val="007B2100"/>
    <w:rsid w:val="007B2127"/>
    <w:rsid w:val="007B2145"/>
    <w:rsid w:val="007B2177"/>
    <w:rsid w:val="007B2197"/>
    <w:rsid w:val="007B2203"/>
    <w:rsid w:val="007B225D"/>
    <w:rsid w:val="007B2269"/>
    <w:rsid w:val="007B2282"/>
    <w:rsid w:val="007B22AF"/>
    <w:rsid w:val="007B22C5"/>
    <w:rsid w:val="007B22D6"/>
    <w:rsid w:val="007B22E5"/>
    <w:rsid w:val="007B22E9"/>
    <w:rsid w:val="007B2429"/>
    <w:rsid w:val="007B24B1"/>
    <w:rsid w:val="007B255A"/>
    <w:rsid w:val="007B2560"/>
    <w:rsid w:val="007B2573"/>
    <w:rsid w:val="007B2584"/>
    <w:rsid w:val="007B25B9"/>
    <w:rsid w:val="007B25E1"/>
    <w:rsid w:val="007B25E4"/>
    <w:rsid w:val="007B25F6"/>
    <w:rsid w:val="007B261B"/>
    <w:rsid w:val="007B2651"/>
    <w:rsid w:val="007B2675"/>
    <w:rsid w:val="007B2698"/>
    <w:rsid w:val="007B26AC"/>
    <w:rsid w:val="007B27B5"/>
    <w:rsid w:val="007B27C0"/>
    <w:rsid w:val="007B27F6"/>
    <w:rsid w:val="007B28A9"/>
    <w:rsid w:val="007B28D4"/>
    <w:rsid w:val="007B28F9"/>
    <w:rsid w:val="007B290F"/>
    <w:rsid w:val="007B291E"/>
    <w:rsid w:val="007B2922"/>
    <w:rsid w:val="007B296A"/>
    <w:rsid w:val="007B29E1"/>
    <w:rsid w:val="007B29FE"/>
    <w:rsid w:val="007B2A78"/>
    <w:rsid w:val="007B2ACB"/>
    <w:rsid w:val="007B2B71"/>
    <w:rsid w:val="007B2B89"/>
    <w:rsid w:val="007B2BAD"/>
    <w:rsid w:val="007B2C45"/>
    <w:rsid w:val="007B2D29"/>
    <w:rsid w:val="007B2DC4"/>
    <w:rsid w:val="007B2DD1"/>
    <w:rsid w:val="007B2E01"/>
    <w:rsid w:val="007B2E90"/>
    <w:rsid w:val="007B2EDC"/>
    <w:rsid w:val="007B2EEE"/>
    <w:rsid w:val="007B2F19"/>
    <w:rsid w:val="007B2F2C"/>
    <w:rsid w:val="007B2FBE"/>
    <w:rsid w:val="007B2FDC"/>
    <w:rsid w:val="007B3034"/>
    <w:rsid w:val="007B3046"/>
    <w:rsid w:val="007B307D"/>
    <w:rsid w:val="007B3083"/>
    <w:rsid w:val="007B30D9"/>
    <w:rsid w:val="007B3122"/>
    <w:rsid w:val="007B3229"/>
    <w:rsid w:val="007B3233"/>
    <w:rsid w:val="007B3240"/>
    <w:rsid w:val="007B32E7"/>
    <w:rsid w:val="007B332C"/>
    <w:rsid w:val="007B3331"/>
    <w:rsid w:val="007B3349"/>
    <w:rsid w:val="007B3371"/>
    <w:rsid w:val="007B34B1"/>
    <w:rsid w:val="007B350A"/>
    <w:rsid w:val="007B3524"/>
    <w:rsid w:val="007B3571"/>
    <w:rsid w:val="007B3585"/>
    <w:rsid w:val="007B359D"/>
    <w:rsid w:val="007B35C0"/>
    <w:rsid w:val="007B3615"/>
    <w:rsid w:val="007B361D"/>
    <w:rsid w:val="007B363B"/>
    <w:rsid w:val="007B3671"/>
    <w:rsid w:val="007B3712"/>
    <w:rsid w:val="007B3715"/>
    <w:rsid w:val="007B3769"/>
    <w:rsid w:val="007B377B"/>
    <w:rsid w:val="007B37E4"/>
    <w:rsid w:val="007B37E6"/>
    <w:rsid w:val="007B3816"/>
    <w:rsid w:val="007B3825"/>
    <w:rsid w:val="007B3849"/>
    <w:rsid w:val="007B38A5"/>
    <w:rsid w:val="007B38BF"/>
    <w:rsid w:val="007B3924"/>
    <w:rsid w:val="007B3957"/>
    <w:rsid w:val="007B398B"/>
    <w:rsid w:val="007B39E0"/>
    <w:rsid w:val="007B3A27"/>
    <w:rsid w:val="007B3A2E"/>
    <w:rsid w:val="007B3A3E"/>
    <w:rsid w:val="007B3A86"/>
    <w:rsid w:val="007B3AB5"/>
    <w:rsid w:val="007B3B03"/>
    <w:rsid w:val="007B3B2B"/>
    <w:rsid w:val="007B3B5C"/>
    <w:rsid w:val="007B3C5A"/>
    <w:rsid w:val="007B3C64"/>
    <w:rsid w:val="007B3D0A"/>
    <w:rsid w:val="007B3D55"/>
    <w:rsid w:val="007B3D7C"/>
    <w:rsid w:val="007B3D9F"/>
    <w:rsid w:val="007B3DBC"/>
    <w:rsid w:val="007B3DD5"/>
    <w:rsid w:val="007B3DEC"/>
    <w:rsid w:val="007B3E9B"/>
    <w:rsid w:val="007B3EBD"/>
    <w:rsid w:val="007B3EFC"/>
    <w:rsid w:val="007B3F48"/>
    <w:rsid w:val="007B3F72"/>
    <w:rsid w:val="007B3F8F"/>
    <w:rsid w:val="007B3FE4"/>
    <w:rsid w:val="007B3FE5"/>
    <w:rsid w:val="007B408A"/>
    <w:rsid w:val="007B40B4"/>
    <w:rsid w:val="007B40CA"/>
    <w:rsid w:val="007B412F"/>
    <w:rsid w:val="007B413E"/>
    <w:rsid w:val="007B414A"/>
    <w:rsid w:val="007B4153"/>
    <w:rsid w:val="007B4200"/>
    <w:rsid w:val="007B423F"/>
    <w:rsid w:val="007B425F"/>
    <w:rsid w:val="007B4274"/>
    <w:rsid w:val="007B434D"/>
    <w:rsid w:val="007B43E4"/>
    <w:rsid w:val="007B43F3"/>
    <w:rsid w:val="007B4443"/>
    <w:rsid w:val="007B4491"/>
    <w:rsid w:val="007B44F0"/>
    <w:rsid w:val="007B451E"/>
    <w:rsid w:val="007B4617"/>
    <w:rsid w:val="007B4634"/>
    <w:rsid w:val="007B464B"/>
    <w:rsid w:val="007B4671"/>
    <w:rsid w:val="007B468F"/>
    <w:rsid w:val="007B47A1"/>
    <w:rsid w:val="007B47DD"/>
    <w:rsid w:val="007B4818"/>
    <w:rsid w:val="007B4825"/>
    <w:rsid w:val="007B487E"/>
    <w:rsid w:val="007B48A0"/>
    <w:rsid w:val="007B48C4"/>
    <w:rsid w:val="007B48C5"/>
    <w:rsid w:val="007B48E1"/>
    <w:rsid w:val="007B4917"/>
    <w:rsid w:val="007B496E"/>
    <w:rsid w:val="007B4980"/>
    <w:rsid w:val="007B4999"/>
    <w:rsid w:val="007B4A01"/>
    <w:rsid w:val="007B4A2C"/>
    <w:rsid w:val="007B4A31"/>
    <w:rsid w:val="007B4A37"/>
    <w:rsid w:val="007B4AA8"/>
    <w:rsid w:val="007B4AD0"/>
    <w:rsid w:val="007B4AE2"/>
    <w:rsid w:val="007B4AF2"/>
    <w:rsid w:val="007B4B81"/>
    <w:rsid w:val="007B4B8F"/>
    <w:rsid w:val="007B4C70"/>
    <w:rsid w:val="007B4CB1"/>
    <w:rsid w:val="007B4CF4"/>
    <w:rsid w:val="007B4D03"/>
    <w:rsid w:val="007B4D12"/>
    <w:rsid w:val="007B4D1B"/>
    <w:rsid w:val="007B4E1B"/>
    <w:rsid w:val="007B4E2E"/>
    <w:rsid w:val="007B4E60"/>
    <w:rsid w:val="007B4F21"/>
    <w:rsid w:val="007B4F57"/>
    <w:rsid w:val="007B4F9A"/>
    <w:rsid w:val="007B4FB1"/>
    <w:rsid w:val="007B4FE6"/>
    <w:rsid w:val="007B5026"/>
    <w:rsid w:val="007B502C"/>
    <w:rsid w:val="007B5078"/>
    <w:rsid w:val="007B5079"/>
    <w:rsid w:val="007B509F"/>
    <w:rsid w:val="007B50CD"/>
    <w:rsid w:val="007B5121"/>
    <w:rsid w:val="007B5126"/>
    <w:rsid w:val="007B5128"/>
    <w:rsid w:val="007B514C"/>
    <w:rsid w:val="007B5156"/>
    <w:rsid w:val="007B515A"/>
    <w:rsid w:val="007B519F"/>
    <w:rsid w:val="007B51D9"/>
    <w:rsid w:val="007B5220"/>
    <w:rsid w:val="007B5284"/>
    <w:rsid w:val="007B52A3"/>
    <w:rsid w:val="007B52B4"/>
    <w:rsid w:val="007B52E7"/>
    <w:rsid w:val="007B531F"/>
    <w:rsid w:val="007B537B"/>
    <w:rsid w:val="007B538F"/>
    <w:rsid w:val="007B53AF"/>
    <w:rsid w:val="007B53D1"/>
    <w:rsid w:val="007B53DC"/>
    <w:rsid w:val="007B53E6"/>
    <w:rsid w:val="007B5401"/>
    <w:rsid w:val="007B541B"/>
    <w:rsid w:val="007B5447"/>
    <w:rsid w:val="007B5459"/>
    <w:rsid w:val="007B5472"/>
    <w:rsid w:val="007B549B"/>
    <w:rsid w:val="007B54C9"/>
    <w:rsid w:val="007B5538"/>
    <w:rsid w:val="007B5592"/>
    <w:rsid w:val="007B5653"/>
    <w:rsid w:val="007B56AA"/>
    <w:rsid w:val="007B5702"/>
    <w:rsid w:val="007B5728"/>
    <w:rsid w:val="007B575B"/>
    <w:rsid w:val="007B5766"/>
    <w:rsid w:val="007B5769"/>
    <w:rsid w:val="007B576B"/>
    <w:rsid w:val="007B577D"/>
    <w:rsid w:val="007B57B8"/>
    <w:rsid w:val="007B57D3"/>
    <w:rsid w:val="007B581E"/>
    <w:rsid w:val="007B5823"/>
    <w:rsid w:val="007B5836"/>
    <w:rsid w:val="007B5888"/>
    <w:rsid w:val="007B58C0"/>
    <w:rsid w:val="007B58D6"/>
    <w:rsid w:val="007B5918"/>
    <w:rsid w:val="007B5A1C"/>
    <w:rsid w:val="007B5A81"/>
    <w:rsid w:val="007B5AB4"/>
    <w:rsid w:val="007B5ADC"/>
    <w:rsid w:val="007B5AF1"/>
    <w:rsid w:val="007B5AFE"/>
    <w:rsid w:val="007B5B12"/>
    <w:rsid w:val="007B5B4E"/>
    <w:rsid w:val="007B5B60"/>
    <w:rsid w:val="007B5B84"/>
    <w:rsid w:val="007B5BB3"/>
    <w:rsid w:val="007B5BF0"/>
    <w:rsid w:val="007B5C8C"/>
    <w:rsid w:val="007B5CA1"/>
    <w:rsid w:val="007B5CE4"/>
    <w:rsid w:val="007B5DAB"/>
    <w:rsid w:val="007B5DB7"/>
    <w:rsid w:val="007B5DBA"/>
    <w:rsid w:val="007B5DC5"/>
    <w:rsid w:val="007B5DC7"/>
    <w:rsid w:val="007B5E1D"/>
    <w:rsid w:val="007B5E3C"/>
    <w:rsid w:val="007B5E62"/>
    <w:rsid w:val="007B5E71"/>
    <w:rsid w:val="007B5E82"/>
    <w:rsid w:val="007B5EC5"/>
    <w:rsid w:val="007B5F82"/>
    <w:rsid w:val="007B5F8C"/>
    <w:rsid w:val="007B5FB7"/>
    <w:rsid w:val="007B5FBC"/>
    <w:rsid w:val="007B5FE0"/>
    <w:rsid w:val="007B60A8"/>
    <w:rsid w:val="007B6244"/>
    <w:rsid w:val="007B6250"/>
    <w:rsid w:val="007B6262"/>
    <w:rsid w:val="007B626E"/>
    <w:rsid w:val="007B62F7"/>
    <w:rsid w:val="007B6329"/>
    <w:rsid w:val="007B6336"/>
    <w:rsid w:val="007B63A7"/>
    <w:rsid w:val="007B6419"/>
    <w:rsid w:val="007B6439"/>
    <w:rsid w:val="007B6480"/>
    <w:rsid w:val="007B6493"/>
    <w:rsid w:val="007B64A9"/>
    <w:rsid w:val="007B64E0"/>
    <w:rsid w:val="007B64E8"/>
    <w:rsid w:val="007B652B"/>
    <w:rsid w:val="007B6533"/>
    <w:rsid w:val="007B6543"/>
    <w:rsid w:val="007B6556"/>
    <w:rsid w:val="007B6634"/>
    <w:rsid w:val="007B664A"/>
    <w:rsid w:val="007B669A"/>
    <w:rsid w:val="007B66AC"/>
    <w:rsid w:val="007B66E0"/>
    <w:rsid w:val="007B6755"/>
    <w:rsid w:val="007B678E"/>
    <w:rsid w:val="007B67D8"/>
    <w:rsid w:val="007B6883"/>
    <w:rsid w:val="007B68A1"/>
    <w:rsid w:val="007B68CC"/>
    <w:rsid w:val="007B6934"/>
    <w:rsid w:val="007B6997"/>
    <w:rsid w:val="007B69E4"/>
    <w:rsid w:val="007B6A1B"/>
    <w:rsid w:val="007B6A38"/>
    <w:rsid w:val="007B6A6C"/>
    <w:rsid w:val="007B6A7F"/>
    <w:rsid w:val="007B6AE4"/>
    <w:rsid w:val="007B6B09"/>
    <w:rsid w:val="007B6B96"/>
    <w:rsid w:val="007B6BA2"/>
    <w:rsid w:val="007B6BAF"/>
    <w:rsid w:val="007B6BF7"/>
    <w:rsid w:val="007B6C00"/>
    <w:rsid w:val="007B6C13"/>
    <w:rsid w:val="007B6C55"/>
    <w:rsid w:val="007B6CB5"/>
    <w:rsid w:val="007B6CE3"/>
    <w:rsid w:val="007B6CE8"/>
    <w:rsid w:val="007B6D0C"/>
    <w:rsid w:val="007B6D1D"/>
    <w:rsid w:val="007B6D6B"/>
    <w:rsid w:val="007B6D78"/>
    <w:rsid w:val="007B6D9B"/>
    <w:rsid w:val="007B6DA8"/>
    <w:rsid w:val="007B6E6D"/>
    <w:rsid w:val="007B6ED2"/>
    <w:rsid w:val="007B6F27"/>
    <w:rsid w:val="007B6F3F"/>
    <w:rsid w:val="007B6F62"/>
    <w:rsid w:val="007B6F68"/>
    <w:rsid w:val="007B6F6B"/>
    <w:rsid w:val="007B70AC"/>
    <w:rsid w:val="007B70B2"/>
    <w:rsid w:val="007B70FD"/>
    <w:rsid w:val="007B7111"/>
    <w:rsid w:val="007B7159"/>
    <w:rsid w:val="007B7160"/>
    <w:rsid w:val="007B71B0"/>
    <w:rsid w:val="007B7212"/>
    <w:rsid w:val="007B7267"/>
    <w:rsid w:val="007B72FE"/>
    <w:rsid w:val="007B7305"/>
    <w:rsid w:val="007B734A"/>
    <w:rsid w:val="007B7394"/>
    <w:rsid w:val="007B739F"/>
    <w:rsid w:val="007B73CD"/>
    <w:rsid w:val="007B73FD"/>
    <w:rsid w:val="007B7434"/>
    <w:rsid w:val="007B7448"/>
    <w:rsid w:val="007B7499"/>
    <w:rsid w:val="007B750D"/>
    <w:rsid w:val="007B7565"/>
    <w:rsid w:val="007B75EA"/>
    <w:rsid w:val="007B7606"/>
    <w:rsid w:val="007B7652"/>
    <w:rsid w:val="007B766B"/>
    <w:rsid w:val="007B7686"/>
    <w:rsid w:val="007B76D1"/>
    <w:rsid w:val="007B7724"/>
    <w:rsid w:val="007B7742"/>
    <w:rsid w:val="007B78B6"/>
    <w:rsid w:val="007B78C1"/>
    <w:rsid w:val="007B78F4"/>
    <w:rsid w:val="007B790E"/>
    <w:rsid w:val="007B7984"/>
    <w:rsid w:val="007B79A2"/>
    <w:rsid w:val="007B79B9"/>
    <w:rsid w:val="007B79F6"/>
    <w:rsid w:val="007B7A04"/>
    <w:rsid w:val="007B7A41"/>
    <w:rsid w:val="007B7A86"/>
    <w:rsid w:val="007B7A97"/>
    <w:rsid w:val="007B7B12"/>
    <w:rsid w:val="007B7B14"/>
    <w:rsid w:val="007B7B81"/>
    <w:rsid w:val="007B7B87"/>
    <w:rsid w:val="007B7BB4"/>
    <w:rsid w:val="007B7BB6"/>
    <w:rsid w:val="007B7BCD"/>
    <w:rsid w:val="007B7BFD"/>
    <w:rsid w:val="007B7C03"/>
    <w:rsid w:val="007B7CC3"/>
    <w:rsid w:val="007B7D0E"/>
    <w:rsid w:val="007B7D21"/>
    <w:rsid w:val="007B7D5E"/>
    <w:rsid w:val="007B7DE8"/>
    <w:rsid w:val="007B7DF0"/>
    <w:rsid w:val="007B7E11"/>
    <w:rsid w:val="007B7E27"/>
    <w:rsid w:val="007B7E41"/>
    <w:rsid w:val="007B7F00"/>
    <w:rsid w:val="007B7F51"/>
    <w:rsid w:val="007B7F6A"/>
    <w:rsid w:val="007B7F79"/>
    <w:rsid w:val="007B7FB5"/>
    <w:rsid w:val="007BFA21"/>
    <w:rsid w:val="007C00C5"/>
    <w:rsid w:val="007C0108"/>
    <w:rsid w:val="007C0130"/>
    <w:rsid w:val="007C0132"/>
    <w:rsid w:val="007C014A"/>
    <w:rsid w:val="007C0195"/>
    <w:rsid w:val="007C01BA"/>
    <w:rsid w:val="007C01C2"/>
    <w:rsid w:val="007C01E9"/>
    <w:rsid w:val="007C0233"/>
    <w:rsid w:val="007C023B"/>
    <w:rsid w:val="007C028E"/>
    <w:rsid w:val="007C02E0"/>
    <w:rsid w:val="007C02E3"/>
    <w:rsid w:val="007C02F6"/>
    <w:rsid w:val="007C033E"/>
    <w:rsid w:val="007C0344"/>
    <w:rsid w:val="007C042D"/>
    <w:rsid w:val="007C0448"/>
    <w:rsid w:val="007C055C"/>
    <w:rsid w:val="007C0592"/>
    <w:rsid w:val="007C0624"/>
    <w:rsid w:val="007C065D"/>
    <w:rsid w:val="007C067D"/>
    <w:rsid w:val="007C06DD"/>
    <w:rsid w:val="007C0718"/>
    <w:rsid w:val="007C0723"/>
    <w:rsid w:val="007C0736"/>
    <w:rsid w:val="007C0770"/>
    <w:rsid w:val="007C0799"/>
    <w:rsid w:val="007C07A4"/>
    <w:rsid w:val="007C07C6"/>
    <w:rsid w:val="007C07D2"/>
    <w:rsid w:val="007C07E3"/>
    <w:rsid w:val="007C07E5"/>
    <w:rsid w:val="007C08E7"/>
    <w:rsid w:val="007C08E9"/>
    <w:rsid w:val="007C0918"/>
    <w:rsid w:val="007C0919"/>
    <w:rsid w:val="007C091F"/>
    <w:rsid w:val="007C095E"/>
    <w:rsid w:val="007C0985"/>
    <w:rsid w:val="007C0A40"/>
    <w:rsid w:val="007C0AFC"/>
    <w:rsid w:val="007C0B2F"/>
    <w:rsid w:val="007C0B42"/>
    <w:rsid w:val="007C0C69"/>
    <w:rsid w:val="007C0DB3"/>
    <w:rsid w:val="007C0DBB"/>
    <w:rsid w:val="007C0DBF"/>
    <w:rsid w:val="007C0E09"/>
    <w:rsid w:val="007C0E12"/>
    <w:rsid w:val="007C0EA5"/>
    <w:rsid w:val="007C0EDC"/>
    <w:rsid w:val="007C0F5E"/>
    <w:rsid w:val="007C0FD6"/>
    <w:rsid w:val="007C101C"/>
    <w:rsid w:val="007C10C7"/>
    <w:rsid w:val="007C10CF"/>
    <w:rsid w:val="007C111B"/>
    <w:rsid w:val="007C118E"/>
    <w:rsid w:val="007C11FB"/>
    <w:rsid w:val="007C1261"/>
    <w:rsid w:val="007C1268"/>
    <w:rsid w:val="007C127C"/>
    <w:rsid w:val="007C12AF"/>
    <w:rsid w:val="007C12DC"/>
    <w:rsid w:val="007C1348"/>
    <w:rsid w:val="007C149F"/>
    <w:rsid w:val="007C154F"/>
    <w:rsid w:val="007C1568"/>
    <w:rsid w:val="007C1597"/>
    <w:rsid w:val="007C15E9"/>
    <w:rsid w:val="007C1603"/>
    <w:rsid w:val="007C164E"/>
    <w:rsid w:val="007C169F"/>
    <w:rsid w:val="007C1754"/>
    <w:rsid w:val="007C1755"/>
    <w:rsid w:val="007C1775"/>
    <w:rsid w:val="007C1820"/>
    <w:rsid w:val="007C182C"/>
    <w:rsid w:val="007C1873"/>
    <w:rsid w:val="007C18A5"/>
    <w:rsid w:val="007C18D3"/>
    <w:rsid w:val="007C18D8"/>
    <w:rsid w:val="007C18DD"/>
    <w:rsid w:val="007C193F"/>
    <w:rsid w:val="007C1977"/>
    <w:rsid w:val="007C198E"/>
    <w:rsid w:val="007C19EB"/>
    <w:rsid w:val="007C1A19"/>
    <w:rsid w:val="007C1AEA"/>
    <w:rsid w:val="007C1B40"/>
    <w:rsid w:val="007C1B5F"/>
    <w:rsid w:val="007C1BBE"/>
    <w:rsid w:val="007C1BE4"/>
    <w:rsid w:val="007C1BF5"/>
    <w:rsid w:val="007C1C92"/>
    <w:rsid w:val="007C1CA5"/>
    <w:rsid w:val="007C1CB8"/>
    <w:rsid w:val="007C1CC9"/>
    <w:rsid w:val="007C1DA7"/>
    <w:rsid w:val="007C1DDF"/>
    <w:rsid w:val="007C1E40"/>
    <w:rsid w:val="007C1E8A"/>
    <w:rsid w:val="007C1EFB"/>
    <w:rsid w:val="007C1F9A"/>
    <w:rsid w:val="007C1F9D"/>
    <w:rsid w:val="007C2000"/>
    <w:rsid w:val="007C201A"/>
    <w:rsid w:val="007C2026"/>
    <w:rsid w:val="007C20C7"/>
    <w:rsid w:val="007C2114"/>
    <w:rsid w:val="007C211F"/>
    <w:rsid w:val="007C2141"/>
    <w:rsid w:val="007C21B7"/>
    <w:rsid w:val="007C21C5"/>
    <w:rsid w:val="007C21D1"/>
    <w:rsid w:val="007C221C"/>
    <w:rsid w:val="007C2224"/>
    <w:rsid w:val="007C2286"/>
    <w:rsid w:val="007C228C"/>
    <w:rsid w:val="007C22DF"/>
    <w:rsid w:val="007C22F1"/>
    <w:rsid w:val="007C2311"/>
    <w:rsid w:val="007C23E5"/>
    <w:rsid w:val="007C23E8"/>
    <w:rsid w:val="007C2415"/>
    <w:rsid w:val="007C2424"/>
    <w:rsid w:val="007C244F"/>
    <w:rsid w:val="007C246B"/>
    <w:rsid w:val="007C247A"/>
    <w:rsid w:val="007C24B5"/>
    <w:rsid w:val="007C24D2"/>
    <w:rsid w:val="007C24E4"/>
    <w:rsid w:val="007C2515"/>
    <w:rsid w:val="007C2555"/>
    <w:rsid w:val="007C25AB"/>
    <w:rsid w:val="007C260C"/>
    <w:rsid w:val="007C2630"/>
    <w:rsid w:val="007C266C"/>
    <w:rsid w:val="007C2693"/>
    <w:rsid w:val="007C26A3"/>
    <w:rsid w:val="007C26A6"/>
    <w:rsid w:val="007C26A7"/>
    <w:rsid w:val="007C26CA"/>
    <w:rsid w:val="007C2714"/>
    <w:rsid w:val="007C2724"/>
    <w:rsid w:val="007C2745"/>
    <w:rsid w:val="007C2805"/>
    <w:rsid w:val="007C2808"/>
    <w:rsid w:val="007C2851"/>
    <w:rsid w:val="007C285C"/>
    <w:rsid w:val="007C2888"/>
    <w:rsid w:val="007C291F"/>
    <w:rsid w:val="007C298F"/>
    <w:rsid w:val="007C29E1"/>
    <w:rsid w:val="007C29F4"/>
    <w:rsid w:val="007C2A30"/>
    <w:rsid w:val="007C2A47"/>
    <w:rsid w:val="007C2A5E"/>
    <w:rsid w:val="007C2A82"/>
    <w:rsid w:val="007C2BA0"/>
    <w:rsid w:val="007C2BCF"/>
    <w:rsid w:val="007C2C50"/>
    <w:rsid w:val="007C2C57"/>
    <w:rsid w:val="007C2C66"/>
    <w:rsid w:val="007C2C82"/>
    <w:rsid w:val="007C2CFA"/>
    <w:rsid w:val="007C2D0E"/>
    <w:rsid w:val="007C2D43"/>
    <w:rsid w:val="007C2E2B"/>
    <w:rsid w:val="007C2E44"/>
    <w:rsid w:val="007C2E5F"/>
    <w:rsid w:val="007C2E6F"/>
    <w:rsid w:val="007C2EAB"/>
    <w:rsid w:val="007C2ED1"/>
    <w:rsid w:val="007C2EFE"/>
    <w:rsid w:val="007C2F0B"/>
    <w:rsid w:val="007C2F17"/>
    <w:rsid w:val="007C2F4A"/>
    <w:rsid w:val="007C2F91"/>
    <w:rsid w:val="007C2FCF"/>
    <w:rsid w:val="007C2FFE"/>
    <w:rsid w:val="007C301B"/>
    <w:rsid w:val="007C303B"/>
    <w:rsid w:val="007C30A0"/>
    <w:rsid w:val="007C30E8"/>
    <w:rsid w:val="007C30FB"/>
    <w:rsid w:val="007C30FE"/>
    <w:rsid w:val="007C3181"/>
    <w:rsid w:val="007C31A2"/>
    <w:rsid w:val="007C31C5"/>
    <w:rsid w:val="007C31CC"/>
    <w:rsid w:val="007C31DD"/>
    <w:rsid w:val="007C31EB"/>
    <w:rsid w:val="007C31F2"/>
    <w:rsid w:val="007C31FD"/>
    <w:rsid w:val="007C3207"/>
    <w:rsid w:val="007C3212"/>
    <w:rsid w:val="007C321F"/>
    <w:rsid w:val="007C3233"/>
    <w:rsid w:val="007C3276"/>
    <w:rsid w:val="007C32BC"/>
    <w:rsid w:val="007C32E2"/>
    <w:rsid w:val="007C3314"/>
    <w:rsid w:val="007C336D"/>
    <w:rsid w:val="007C3388"/>
    <w:rsid w:val="007C3396"/>
    <w:rsid w:val="007C33D7"/>
    <w:rsid w:val="007C3480"/>
    <w:rsid w:val="007C349D"/>
    <w:rsid w:val="007C34DE"/>
    <w:rsid w:val="007C3543"/>
    <w:rsid w:val="007C360B"/>
    <w:rsid w:val="007C3623"/>
    <w:rsid w:val="007C3651"/>
    <w:rsid w:val="007C367D"/>
    <w:rsid w:val="007C369A"/>
    <w:rsid w:val="007C36D6"/>
    <w:rsid w:val="007C3722"/>
    <w:rsid w:val="007C3766"/>
    <w:rsid w:val="007C3788"/>
    <w:rsid w:val="007C380B"/>
    <w:rsid w:val="007C380F"/>
    <w:rsid w:val="007C383A"/>
    <w:rsid w:val="007C383B"/>
    <w:rsid w:val="007C3845"/>
    <w:rsid w:val="007C389B"/>
    <w:rsid w:val="007C38D8"/>
    <w:rsid w:val="007C38EC"/>
    <w:rsid w:val="007C38F4"/>
    <w:rsid w:val="007C396A"/>
    <w:rsid w:val="007C3979"/>
    <w:rsid w:val="007C3980"/>
    <w:rsid w:val="007C39E5"/>
    <w:rsid w:val="007C39E6"/>
    <w:rsid w:val="007C3A5B"/>
    <w:rsid w:val="007C3B16"/>
    <w:rsid w:val="007C3B34"/>
    <w:rsid w:val="007C3B4A"/>
    <w:rsid w:val="007C3BC8"/>
    <w:rsid w:val="007C3BE2"/>
    <w:rsid w:val="007C3C90"/>
    <w:rsid w:val="007C3CA3"/>
    <w:rsid w:val="007C3CB0"/>
    <w:rsid w:val="007C3D05"/>
    <w:rsid w:val="007C3D8A"/>
    <w:rsid w:val="007C3D92"/>
    <w:rsid w:val="007C3DE3"/>
    <w:rsid w:val="007C3E10"/>
    <w:rsid w:val="007C3E5D"/>
    <w:rsid w:val="007C3E83"/>
    <w:rsid w:val="007C3F1F"/>
    <w:rsid w:val="007C3F3A"/>
    <w:rsid w:val="007C3F3B"/>
    <w:rsid w:val="007C3F69"/>
    <w:rsid w:val="007C3F89"/>
    <w:rsid w:val="007C3FB8"/>
    <w:rsid w:val="007C4008"/>
    <w:rsid w:val="007C403F"/>
    <w:rsid w:val="007C4061"/>
    <w:rsid w:val="007C40D6"/>
    <w:rsid w:val="007C4178"/>
    <w:rsid w:val="007C4180"/>
    <w:rsid w:val="007C41D3"/>
    <w:rsid w:val="007C41E1"/>
    <w:rsid w:val="007C4204"/>
    <w:rsid w:val="007C420F"/>
    <w:rsid w:val="007C4278"/>
    <w:rsid w:val="007C4281"/>
    <w:rsid w:val="007C42C1"/>
    <w:rsid w:val="007C4301"/>
    <w:rsid w:val="007C4324"/>
    <w:rsid w:val="007C43A5"/>
    <w:rsid w:val="007C43E0"/>
    <w:rsid w:val="007C440F"/>
    <w:rsid w:val="007C441B"/>
    <w:rsid w:val="007C4435"/>
    <w:rsid w:val="007C4445"/>
    <w:rsid w:val="007C457E"/>
    <w:rsid w:val="007C4600"/>
    <w:rsid w:val="007C4631"/>
    <w:rsid w:val="007C463A"/>
    <w:rsid w:val="007C465A"/>
    <w:rsid w:val="007C466B"/>
    <w:rsid w:val="007C46A1"/>
    <w:rsid w:val="007C46B5"/>
    <w:rsid w:val="007C4720"/>
    <w:rsid w:val="007C4745"/>
    <w:rsid w:val="007C475A"/>
    <w:rsid w:val="007C47E5"/>
    <w:rsid w:val="007C488F"/>
    <w:rsid w:val="007C493C"/>
    <w:rsid w:val="007C49A8"/>
    <w:rsid w:val="007C49AA"/>
    <w:rsid w:val="007C49BD"/>
    <w:rsid w:val="007C49F7"/>
    <w:rsid w:val="007C49FF"/>
    <w:rsid w:val="007C4A06"/>
    <w:rsid w:val="007C4A32"/>
    <w:rsid w:val="007C4A43"/>
    <w:rsid w:val="007C4A4C"/>
    <w:rsid w:val="007C4AB3"/>
    <w:rsid w:val="007C4AD7"/>
    <w:rsid w:val="007C4AE2"/>
    <w:rsid w:val="007C4B15"/>
    <w:rsid w:val="007C4B1F"/>
    <w:rsid w:val="007C4B25"/>
    <w:rsid w:val="007C4B30"/>
    <w:rsid w:val="007C4B37"/>
    <w:rsid w:val="007C4B83"/>
    <w:rsid w:val="007C4B8A"/>
    <w:rsid w:val="007C4B99"/>
    <w:rsid w:val="007C4BDA"/>
    <w:rsid w:val="007C4BFC"/>
    <w:rsid w:val="007C4C5A"/>
    <w:rsid w:val="007C4C96"/>
    <w:rsid w:val="007C4C98"/>
    <w:rsid w:val="007C4CBC"/>
    <w:rsid w:val="007C4CBE"/>
    <w:rsid w:val="007C4CF5"/>
    <w:rsid w:val="007C4D20"/>
    <w:rsid w:val="007C4D83"/>
    <w:rsid w:val="007C4D95"/>
    <w:rsid w:val="007C4E18"/>
    <w:rsid w:val="007C4E1C"/>
    <w:rsid w:val="007C4E24"/>
    <w:rsid w:val="007C4E2B"/>
    <w:rsid w:val="007C4E44"/>
    <w:rsid w:val="007C4E7F"/>
    <w:rsid w:val="007C4E80"/>
    <w:rsid w:val="007C4EEF"/>
    <w:rsid w:val="007C4FAF"/>
    <w:rsid w:val="007C502C"/>
    <w:rsid w:val="007C5077"/>
    <w:rsid w:val="007C5099"/>
    <w:rsid w:val="007C5176"/>
    <w:rsid w:val="007C51B4"/>
    <w:rsid w:val="007C51D4"/>
    <w:rsid w:val="007C5216"/>
    <w:rsid w:val="007C5274"/>
    <w:rsid w:val="007C52F8"/>
    <w:rsid w:val="007C532A"/>
    <w:rsid w:val="007C5365"/>
    <w:rsid w:val="007C5448"/>
    <w:rsid w:val="007C5581"/>
    <w:rsid w:val="007C563B"/>
    <w:rsid w:val="007C567B"/>
    <w:rsid w:val="007C56CC"/>
    <w:rsid w:val="007C5701"/>
    <w:rsid w:val="007C571E"/>
    <w:rsid w:val="007C5779"/>
    <w:rsid w:val="007C57D4"/>
    <w:rsid w:val="007C57ED"/>
    <w:rsid w:val="007C58C4"/>
    <w:rsid w:val="007C593E"/>
    <w:rsid w:val="007C5941"/>
    <w:rsid w:val="007C59A8"/>
    <w:rsid w:val="007C5A31"/>
    <w:rsid w:val="007C5A6C"/>
    <w:rsid w:val="007C5A7C"/>
    <w:rsid w:val="007C5ABB"/>
    <w:rsid w:val="007C5AC1"/>
    <w:rsid w:val="007C5AC6"/>
    <w:rsid w:val="007C5B04"/>
    <w:rsid w:val="007C5BF9"/>
    <w:rsid w:val="007C5C09"/>
    <w:rsid w:val="007C5C24"/>
    <w:rsid w:val="007C5C4C"/>
    <w:rsid w:val="007C5C6A"/>
    <w:rsid w:val="007C5CA1"/>
    <w:rsid w:val="007C5CA4"/>
    <w:rsid w:val="007C5CE2"/>
    <w:rsid w:val="007C5D3C"/>
    <w:rsid w:val="007C5D40"/>
    <w:rsid w:val="007C5E1B"/>
    <w:rsid w:val="007C5E48"/>
    <w:rsid w:val="007C5E81"/>
    <w:rsid w:val="007C5E9B"/>
    <w:rsid w:val="007C5F1A"/>
    <w:rsid w:val="007C5F38"/>
    <w:rsid w:val="007C5F3B"/>
    <w:rsid w:val="007C5F70"/>
    <w:rsid w:val="007C5F7C"/>
    <w:rsid w:val="007C5FA6"/>
    <w:rsid w:val="007C5FBE"/>
    <w:rsid w:val="007C6054"/>
    <w:rsid w:val="007C6084"/>
    <w:rsid w:val="007C6086"/>
    <w:rsid w:val="007C6107"/>
    <w:rsid w:val="007C6154"/>
    <w:rsid w:val="007C61B5"/>
    <w:rsid w:val="007C61D3"/>
    <w:rsid w:val="007C61E8"/>
    <w:rsid w:val="007C61FC"/>
    <w:rsid w:val="007C620B"/>
    <w:rsid w:val="007C6232"/>
    <w:rsid w:val="007C6248"/>
    <w:rsid w:val="007C6250"/>
    <w:rsid w:val="007C6254"/>
    <w:rsid w:val="007C6273"/>
    <w:rsid w:val="007C6297"/>
    <w:rsid w:val="007C6301"/>
    <w:rsid w:val="007C6321"/>
    <w:rsid w:val="007C63F5"/>
    <w:rsid w:val="007C6450"/>
    <w:rsid w:val="007C6463"/>
    <w:rsid w:val="007C64F0"/>
    <w:rsid w:val="007C6523"/>
    <w:rsid w:val="007C653E"/>
    <w:rsid w:val="007C6546"/>
    <w:rsid w:val="007C6580"/>
    <w:rsid w:val="007C6614"/>
    <w:rsid w:val="007C663A"/>
    <w:rsid w:val="007C6651"/>
    <w:rsid w:val="007C6655"/>
    <w:rsid w:val="007C678A"/>
    <w:rsid w:val="007C67F0"/>
    <w:rsid w:val="007C685F"/>
    <w:rsid w:val="007C689C"/>
    <w:rsid w:val="007C68F6"/>
    <w:rsid w:val="007C6978"/>
    <w:rsid w:val="007C6A03"/>
    <w:rsid w:val="007C6A2C"/>
    <w:rsid w:val="007C6A82"/>
    <w:rsid w:val="007C6A98"/>
    <w:rsid w:val="007C6AB6"/>
    <w:rsid w:val="007C6ACA"/>
    <w:rsid w:val="007C6B53"/>
    <w:rsid w:val="007C6B83"/>
    <w:rsid w:val="007C6B86"/>
    <w:rsid w:val="007C6B9C"/>
    <w:rsid w:val="007C6C1E"/>
    <w:rsid w:val="007C6C39"/>
    <w:rsid w:val="007C6C3F"/>
    <w:rsid w:val="007C6C42"/>
    <w:rsid w:val="007C6C57"/>
    <w:rsid w:val="007C6C66"/>
    <w:rsid w:val="007C6C74"/>
    <w:rsid w:val="007C6C84"/>
    <w:rsid w:val="007C6D13"/>
    <w:rsid w:val="007C6D25"/>
    <w:rsid w:val="007C6D2C"/>
    <w:rsid w:val="007C6DBE"/>
    <w:rsid w:val="007C6DC5"/>
    <w:rsid w:val="007C6DD7"/>
    <w:rsid w:val="007C6DE9"/>
    <w:rsid w:val="007C6E47"/>
    <w:rsid w:val="007C6E67"/>
    <w:rsid w:val="007C6EB9"/>
    <w:rsid w:val="007C6F0C"/>
    <w:rsid w:val="007C6F2C"/>
    <w:rsid w:val="007C6FED"/>
    <w:rsid w:val="007C6FF7"/>
    <w:rsid w:val="007C7008"/>
    <w:rsid w:val="007C70A6"/>
    <w:rsid w:val="007C70B9"/>
    <w:rsid w:val="007C70C6"/>
    <w:rsid w:val="007C70C7"/>
    <w:rsid w:val="007C71C8"/>
    <w:rsid w:val="007C71D2"/>
    <w:rsid w:val="007C721B"/>
    <w:rsid w:val="007C7298"/>
    <w:rsid w:val="007C72CB"/>
    <w:rsid w:val="007C72D8"/>
    <w:rsid w:val="007C7349"/>
    <w:rsid w:val="007C737E"/>
    <w:rsid w:val="007C7390"/>
    <w:rsid w:val="007C73A6"/>
    <w:rsid w:val="007C73E7"/>
    <w:rsid w:val="007C746F"/>
    <w:rsid w:val="007C7470"/>
    <w:rsid w:val="007C74C2"/>
    <w:rsid w:val="007C74D6"/>
    <w:rsid w:val="007C752C"/>
    <w:rsid w:val="007C752F"/>
    <w:rsid w:val="007C759F"/>
    <w:rsid w:val="007C75EA"/>
    <w:rsid w:val="007C7675"/>
    <w:rsid w:val="007C7689"/>
    <w:rsid w:val="007C76D0"/>
    <w:rsid w:val="007C76DB"/>
    <w:rsid w:val="007C7798"/>
    <w:rsid w:val="007C77DF"/>
    <w:rsid w:val="007C77F3"/>
    <w:rsid w:val="007C77F4"/>
    <w:rsid w:val="007C77FF"/>
    <w:rsid w:val="007C780B"/>
    <w:rsid w:val="007C7841"/>
    <w:rsid w:val="007C78B9"/>
    <w:rsid w:val="007C78DF"/>
    <w:rsid w:val="007C7910"/>
    <w:rsid w:val="007C7912"/>
    <w:rsid w:val="007C793B"/>
    <w:rsid w:val="007C7980"/>
    <w:rsid w:val="007C79AC"/>
    <w:rsid w:val="007C79D4"/>
    <w:rsid w:val="007C7A3B"/>
    <w:rsid w:val="007C7A52"/>
    <w:rsid w:val="007C7A59"/>
    <w:rsid w:val="007C7B7A"/>
    <w:rsid w:val="007C7BE0"/>
    <w:rsid w:val="007C7C34"/>
    <w:rsid w:val="007C7C65"/>
    <w:rsid w:val="007C7C76"/>
    <w:rsid w:val="007C7CC0"/>
    <w:rsid w:val="007C7D5C"/>
    <w:rsid w:val="007C7DA6"/>
    <w:rsid w:val="007C7DC5"/>
    <w:rsid w:val="007C7EAD"/>
    <w:rsid w:val="007C7FA8"/>
    <w:rsid w:val="007D0068"/>
    <w:rsid w:val="007D0071"/>
    <w:rsid w:val="007D00E5"/>
    <w:rsid w:val="007D0131"/>
    <w:rsid w:val="007D014B"/>
    <w:rsid w:val="007D0154"/>
    <w:rsid w:val="007D0159"/>
    <w:rsid w:val="007D01A5"/>
    <w:rsid w:val="007D01B6"/>
    <w:rsid w:val="007D020E"/>
    <w:rsid w:val="007D0239"/>
    <w:rsid w:val="007D0247"/>
    <w:rsid w:val="007D0264"/>
    <w:rsid w:val="007D02A8"/>
    <w:rsid w:val="007D0341"/>
    <w:rsid w:val="007D03A7"/>
    <w:rsid w:val="007D03AD"/>
    <w:rsid w:val="007D03C1"/>
    <w:rsid w:val="007D0437"/>
    <w:rsid w:val="007D0464"/>
    <w:rsid w:val="007D04A8"/>
    <w:rsid w:val="007D060A"/>
    <w:rsid w:val="007D0617"/>
    <w:rsid w:val="007D0663"/>
    <w:rsid w:val="007D070A"/>
    <w:rsid w:val="007D0759"/>
    <w:rsid w:val="007D079A"/>
    <w:rsid w:val="007D079C"/>
    <w:rsid w:val="007D07B4"/>
    <w:rsid w:val="007D082A"/>
    <w:rsid w:val="007D0854"/>
    <w:rsid w:val="007D085E"/>
    <w:rsid w:val="007D0861"/>
    <w:rsid w:val="007D0928"/>
    <w:rsid w:val="007D0950"/>
    <w:rsid w:val="007D097C"/>
    <w:rsid w:val="007D0999"/>
    <w:rsid w:val="007D09C7"/>
    <w:rsid w:val="007D0A05"/>
    <w:rsid w:val="007D0A0E"/>
    <w:rsid w:val="007D0A7B"/>
    <w:rsid w:val="007D0A81"/>
    <w:rsid w:val="007D0B38"/>
    <w:rsid w:val="007D0B55"/>
    <w:rsid w:val="007D0BAB"/>
    <w:rsid w:val="007D0BE3"/>
    <w:rsid w:val="007D0BF2"/>
    <w:rsid w:val="007D0C04"/>
    <w:rsid w:val="007D0C8B"/>
    <w:rsid w:val="007D0C8F"/>
    <w:rsid w:val="007D0D50"/>
    <w:rsid w:val="007D0D77"/>
    <w:rsid w:val="007D0DAF"/>
    <w:rsid w:val="007D0DE5"/>
    <w:rsid w:val="007D0DE6"/>
    <w:rsid w:val="007D0DEA"/>
    <w:rsid w:val="007D0E45"/>
    <w:rsid w:val="007D0E48"/>
    <w:rsid w:val="007D0EB2"/>
    <w:rsid w:val="007D0EB8"/>
    <w:rsid w:val="007D0EBC"/>
    <w:rsid w:val="007D0F13"/>
    <w:rsid w:val="007D0F22"/>
    <w:rsid w:val="007D0F39"/>
    <w:rsid w:val="007D0FE7"/>
    <w:rsid w:val="007D0FEC"/>
    <w:rsid w:val="007D1029"/>
    <w:rsid w:val="007D104B"/>
    <w:rsid w:val="007D1056"/>
    <w:rsid w:val="007D10A9"/>
    <w:rsid w:val="007D10C0"/>
    <w:rsid w:val="007D1170"/>
    <w:rsid w:val="007D117F"/>
    <w:rsid w:val="007D1182"/>
    <w:rsid w:val="007D11C9"/>
    <w:rsid w:val="007D1239"/>
    <w:rsid w:val="007D1249"/>
    <w:rsid w:val="007D124A"/>
    <w:rsid w:val="007D1294"/>
    <w:rsid w:val="007D1298"/>
    <w:rsid w:val="007D129D"/>
    <w:rsid w:val="007D1317"/>
    <w:rsid w:val="007D1334"/>
    <w:rsid w:val="007D133E"/>
    <w:rsid w:val="007D1387"/>
    <w:rsid w:val="007D13DC"/>
    <w:rsid w:val="007D1427"/>
    <w:rsid w:val="007D1477"/>
    <w:rsid w:val="007D14D0"/>
    <w:rsid w:val="007D14E7"/>
    <w:rsid w:val="007D1549"/>
    <w:rsid w:val="007D1563"/>
    <w:rsid w:val="007D159D"/>
    <w:rsid w:val="007D15CB"/>
    <w:rsid w:val="007D15DC"/>
    <w:rsid w:val="007D15DD"/>
    <w:rsid w:val="007D162D"/>
    <w:rsid w:val="007D16B6"/>
    <w:rsid w:val="007D16C4"/>
    <w:rsid w:val="007D1743"/>
    <w:rsid w:val="007D1766"/>
    <w:rsid w:val="007D1776"/>
    <w:rsid w:val="007D17E0"/>
    <w:rsid w:val="007D181A"/>
    <w:rsid w:val="007D181F"/>
    <w:rsid w:val="007D187E"/>
    <w:rsid w:val="007D18E2"/>
    <w:rsid w:val="007D1965"/>
    <w:rsid w:val="007D1A04"/>
    <w:rsid w:val="007D1A0B"/>
    <w:rsid w:val="007D1A33"/>
    <w:rsid w:val="007D1A4B"/>
    <w:rsid w:val="007D1A76"/>
    <w:rsid w:val="007D1B11"/>
    <w:rsid w:val="007D1B28"/>
    <w:rsid w:val="007D1B9C"/>
    <w:rsid w:val="007D1C4A"/>
    <w:rsid w:val="007D1C69"/>
    <w:rsid w:val="007D1C82"/>
    <w:rsid w:val="007D1CA8"/>
    <w:rsid w:val="007D1CFF"/>
    <w:rsid w:val="007D1D10"/>
    <w:rsid w:val="007D1D11"/>
    <w:rsid w:val="007D1D34"/>
    <w:rsid w:val="007D1D48"/>
    <w:rsid w:val="007D1D4F"/>
    <w:rsid w:val="007D1D6A"/>
    <w:rsid w:val="007D1D9A"/>
    <w:rsid w:val="007D1E75"/>
    <w:rsid w:val="007D1EC5"/>
    <w:rsid w:val="007D1EEB"/>
    <w:rsid w:val="007D1F41"/>
    <w:rsid w:val="007D1FC9"/>
    <w:rsid w:val="007D1FFB"/>
    <w:rsid w:val="007D200A"/>
    <w:rsid w:val="007D2030"/>
    <w:rsid w:val="007D203C"/>
    <w:rsid w:val="007D206C"/>
    <w:rsid w:val="007D207E"/>
    <w:rsid w:val="007D20E8"/>
    <w:rsid w:val="007D2135"/>
    <w:rsid w:val="007D2155"/>
    <w:rsid w:val="007D21B5"/>
    <w:rsid w:val="007D21F5"/>
    <w:rsid w:val="007D22BD"/>
    <w:rsid w:val="007D22F6"/>
    <w:rsid w:val="007D231A"/>
    <w:rsid w:val="007D2337"/>
    <w:rsid w:val="007D2358"/>
    <w:rsid w:val="007D2365"/>
    <w:rsid w:val="007D236C"/>
    <w:rsid w:val="007D239E"/>
    <w:rsid w:val="007D242A"/>
    <w:rsid w:val="007D244C"/>
    <w:rsid w:val="007D248B"/>
    <w:rsid w:val="007D24A4"/>
    <w:rsid w:val="007D24EC"/>
    <w:rsid w:val="007D2569"/>
    <w:rsid w:val="007D258B"/>
    <w:rsid w:val="007D25E4"/>
    <w:rsid w:val="007D25E5"/>
    <w:rsid w:val="007D26CD"/>
    <w:rsid w:val="007D26E7"/>
    <w:rsid w:val="007D273F"/>
    <w:rsid w:val="007D277B"/>
    <w:rsid w:val="007D27EF"/>
    <w:rsid w:val="007D27F5"/>
    <w:rsid w:val="007D2837"/>
    <w:rsid w:val="007D283C"/>
    <w:rsid w:val="007D287C"/>
    <w:rsid w:val="007D28A0"/>
    <w:rsid w:val="007D28B4"/>
    <w:rsid w:val="007D28C5"/>
    <w:rsid w:val="007D28D6"/>
    <w:rsid w:val="007D292E"/>
    <w:rsid w:val="007D298C"/>
    <w:rsid w:val="007D299B"/>
    <w:rsid w:val="007D29A0"/>
    <w:rsid w:val="007D29ED"/>
    <w:rsid w:val="007D2A47"/>
    <w:rsid w:val="007D2A55"/>
    <w:rsid w:val="007D2A6C"/>
    <w:rsid w:val="007D2A91"/>
    <w:rsid w:val="007D2A93"/>
    <w:rsid w:val="007D2AA2"/>
    <w:rsid w:val="007D2ACD"/>
    <w:rsid w:val="007D2B28"/>
    <w:rsid w:val="007D2C24"/>
    <w:rsid w:val="007D2C78"/>
    <w:rsid w:val="007D2CF1"/>
    <w:rsid w:val="007D2D58"/>
    <w:rsid w:val="007D2E17"/>
    <w:rsid w:val="007D2E22"/>
    <w:rsid w:val="007D2E2F"/>
    <w:rsid w:val="007D2E56"/>
    <w:rsid w:val="007D2F44"/>
    <w:rsid w:val="007D2F4A"/>
    <w:rsid w:val="007D2F9F"/>
    <w:rsid w:val="007D2FD7"/>
    <w:rsid w:val="007D301D"/>
    <w:rsid w:val="007D3032"/>
    <w:rsid w:val="007D30BA"/>
    <w:rsid w:val="007D30BC"/>
    <w:rsid w:val="007D30EA"/>
    <w:rsid w:val="007D315F"/>
    <w:rsid w:val="007D31B9"/>
    <w:rsid w:val="007D3232"/>
    <w:rsid w:val="007D3279"/>
    <w:rsid w:val="007D32E3"/>
    <w:rsid w:val="007D3324"/>
    <w:rsid w:val="007D3334"/>
    <w:rsid w:val="007D3341"/>
    <w:rsid w:val="007D33B3"/>
    <w:rsid w:val="007D33D3"/>
    <w:rsid w:val="007D33DB"/>
    <w:rsid w:val="007D33FD"/>
    <w:rsid w:val="007D3479"/>
    <w:rsid w:val="007D3497"/>
    <w:rsid w:val="007D34E3"/>
    <w:rsid w:val="007D3504"/>
    <w:rsid w:val="007D3585"/>
    <w:rsid w:val="007D35A9"/>
    <w:rsid w:val="007D35CF"/>
    <w:rsid w:val="007D35EA"/>
    <w:rsid w:val="007D35F3"/>
    <w:rsid w:val="007D3644"/>
    <w:rsid w:val="007D369A"/>
    <w:rsid w:val="007D369D"/>
    <w:rsid w:val="007D36BA"/>
    <w:rsid w:val="007D36CF"/>
    <w:rsid w:val="007D373E"/>
    <w:rsid w:val="007D377D"/>
    <w:rsid w:val="007D37AB"/>
    <w:rsid w:val="007D37BD"/>
    <w:rsid w:val="007D37DF"/>
    <w:rsid w:val="007D37E2"/>
    <w:rsid w:val="007D37E8"/>
    <w:rsid w:val="007D3807"/>
    <w:rsid w:val="007D38CB"/>
    <w:rsid w:val="007D3901"/>
    <w:rsid w:val="007D3931"/>
    <w:rsid w:val="007D3954"/>
    <w:rsid w:val="007D3A39"/>
    <w:rsid w:val="007D3A90"/>
    <w:rsid w:val="007D3B0C"/>
    <w:rsid w:val="007D3B12"/>
    <w:rsid w:val="007D3B1C"/>
    <w:rsid w:val="007D3B38"/>
    <w:rsid w:val="007D3B4A"/>
    <w:rsid w:val="007D3B5D"/>
    <w:rsid w:val="007D3B64"/>
    <w:rsid w:val="007D3B7B"/>
    <w:rsid w:val="007D3BEC"/>
    <w:rsid w:val="007D3C4C"/>
    <w:rsid w:val="007D3D0A"/>
    <w:rsid w:val="007D3D29"/>
    <w:rsid w:val="007D3D4C"/>
    <w:rsid w:val="007D3D5C"/>
    <w:rsid w:val="007D3DAB"/>
    <w:rsid w:val="007D3DE6"/>
    <w:rsid w:val="007D3E03"/>
    <w:rsid w:val="007D3E16"/>
    <w:rsid w:val="007D3E35"/>
    <w:rsid w:val="007D3E3D"/>
    <w:rsid w:val="007D3E42"/>
    <w:rsid w:val="007D3E80"/>
    <w:rsid w:val="007D3E97"/>
    <w:rsid w:val="007D3F43"/>
    <w:rsid w:val="007D3F88"/>
    <w:rsid w:val="007D3FA6"/>
    <w:rsid w:val="007D3FBC"/>
    <w:rsid w:val="007D404C"/>
    <w:rsid w:val="007D4050"/>
    <w:rsid w:val="007D40AB"/>
    <w:rsid w:val="007D4125"/>
    <w:rsid w:val="007D4145"/>
    <w:rsid w:val="007D4156"/>
    <w:rsid w:val="007D4160"/>
    <w:rsid w:val="007D421B"/>
    <w:rsid w:val="007D42FB"/>
    <w:rsid w:val="007D432E"/>
    <w:rsid w:val="007D439C"/>
    <w:rsid w:val="007D439E"/>
    <w:rsid w:val="007D43B7"/>
    <w:rsid w:val="007D43E5"/>
    <w:rsid w:val="007D43FD"/>
    <w:rsid w:val="007D443A"/>
    <w:rsid w:val="007D4446"/>
    <w:rsid w:val="007D45CE"/>
    <w:rsid w:val="007D4657"/>
    <w:rsid w:val="007D465D"/>
    <w:rsid w:val="007D467B"/>
    <w:rsid w:val="007D469F"/>
    <w:rsid w:val="007D471D"/>
    <w:rsid w:val="007D476C"/>
    <w:rsid w:val="007D4832"/>
    <w:rsid w:val="007D487A"/>
    <w:rsid w:val="007D48AE"/>
    <w:rsid w:val="007D48CF"/>
    <w:rsid w:val="007D48DB"/>
    <w:rsid w:val="007D48FC"/>
    <w:rsid w:val="007D4965"/>
    <w:rsid w:val="007D496D"/>
    <w:rsid w:val="007D4976"/>
    <w:rsid w:val="007D4984"/>
    <w:rsid w:val="007D4986"/>
    <w:rsid w:val="007D4A9A"/>
    <w:rsid w:val="007D4ADE"/>
    <w:rsid w:val="007D4B17"/>
    <w:rsid w:val="007D4C92"/>
    <w:rsid w:val="007D4CF6"/>
    <w:rsid w:val="007D4D09"/>
    <w:rsid w:val="007D4D5A"/>
    <w:rsid w:val="007D4DD2"/>
    <w:rsid w:val="007D4DD9"/>
    <w:rsid w:val="007D4DF5"/>
    <w:rsid w:val="007D4E20"/>
    <w:rsid w:val="007D4E2A"/>
    <w:rsid w:val="007D4E68"/>
    <w:rsid w:val="007D4EC8"/>
    <w:rsid w:val="007D4EF3"/>
    <w:rsid w:val="007D4F09"/>
    <w:rsid w:val="007D4F0F"/>
    <w:rsid w:val="007D4F25"/>
    <w:rsid w:val="007D4FA0"/>
    <w:rsid w:val="007D4FEB"/>
    <w:rsid w:val="007D501B"/>
    <w:rsid w:val="007D5070"/>
    <w:rsid w:val="007D50A7"/>
    <w:rsid w:val="007D50C9"/>
    <w:rsid w:val="007D50CF"/>
    <w:rsid w:val="007D50E2"/>
    <w:rsid w:val="007D5109"/>
    <w:rsid w:val="007D5116"/>
    <w:rsid w:val="007D5146"/>
    <w:rsid w:val="007D5174"/>
    <w:rsid w:val="007D51DC"/>
    <w:rsid w:val="007D5282"/>
    <w:rsid w:val="007D52BE"/>
    <w:rsid w:val="007D52C0"/>
    <w:rsid w:val="007D52F7"/>
    <w:rsid w:val="007D5345"/>
    <w:rsid w:val="007D53CD"/>
    <w:rsid w:val="007D53D0"/>
    <w:rsid w:val="007D53E3"/>
    <w:rsid w:val="007D5499"/>
    <w:rsid w:val="007D54A7"/>
    <w:rsid w:val="007D54AC"/>
    <w:rsid w:val="007D54B9"/>
    <w:rsid w:val="007D54CD"/>
    <w:rsid w:val="007D5606"/>
    <w:rsid w:val="007D560A"/>
    <w:rsid w:val="007D5613"/>
    <w:rsid w:val="007D5629"/>
    <w:rsid w:val="007D5649"/>
    <w:rsid w:val="007D5654"/>
    <w:rsid w:val="007D5657"/>
    <w:rsid w:val="007D5661"/>
    <w:rsid w:val="007D567B"/>
    <w:rsid w:val="007D5713"/>
    <w:rsid w:val="007D579D"/>
    <w:rsid w:val="007D57DF"/>
    <w:rsid w:val="007D585A"/>
    <w:rsid w:val="007D5899"/>
    <w:rsid w:val="007D58AB"/>
    <w:rsid w:val="007D58AF"/>
    <w:rsid w:val="007D5979"/>
    <w:rsid w:val="007D59A9"/>
    <w:rsid w:val="007D59DC"/>
    <w:rsid w:val="007D5AAB"/>
    <w:rsid w:val="007D5AF4"/>
    <w:rsid w:val="007D5B17"/>
    <w:rsid w:val="007D5B40"/>
    <w:rsid w:val="007D5B80"/>
    <w:rsid w:val="007D5B93"/>
    <w:rsid w:val="007D5BBF"/>
    <w:rsid w:val="007D5BFD"/>
    <w:rsid w:val="007D5C10"/>
    <w:rsid w:val="007D5C2E"/>
    <w:rsid w:val="007D5C81"/>
    <w:rsid w:val="007D5C9E"/>
    <w:rsid w:val="007D5CD1"/>
    <w:rsid w:val="007D5D3E"/>
    <w:rsid w:val="007D5E13"/>
    <w:rsid w:val="007D5E2F"/>
    <w:rsid w:val="007D5E6F"/>
    <w:rsid w:val="007D5EBC"/>
    <w:rsid w:val="007D5ED3"/>
    <w:rsid w:val="007D5EEB"/>
    <w:rsid w:val="007D5EFD"/>
    <w:rsid w:val="007D5F29"/>
    <w:rsid w:val="007D5F85"/>
    <w:rsid w:val="007D5FAA"/>
    <w:rsid w:val="007D5FB8"/>
    <w:rsid w:val="007D5FBC"/>
    <w:rsid w:val="007D6049"/>
    <w:rsid w:val="007D6054"/>
    <w:rsid w:val="007D6085"/>
    <w:rsid w:val="007D616E"/>
    <w:rsid w:val="007D61DF"/>
    <w:rsid w:val="007D624C"/>
    <w:rsid w:val="007D625B"/>
    <w:rsid w:val="007D6274"/>
    <w:rsid w:val="007D6306"/>
    <w:rsid w:val="007D633E"/>
    <w:rsid w:val="007D6358"/>
    <w:rsid w:val="007D6383"/>
    <w:rsid w:val="007D639C"/>
    <w:rsid w:val="007D63EA"/>
    <w:rsid w:val="007D64B8"/>
    <w:rsid w:val="007D64E7"/>
    <w:rsid w:val="007D660F"/>
    <w:rsid w:val="007D6615"/>
    <w:rsid w:val="007D6661"/>
    <w:rsid w:val="007D666C"/>
    <w:rsid w:val="007D66CE"/>
    <w:rsid w:val="007D6790"/>
    <w:rsid w:val="007D6817"/>
    <w:rsid w:val="007D682A"/>
    <w:rsid w:val="007D684E"/>
    <w:rsid w:val="007D686F"/>
    <w:rsid w:val="007D68DD"/>
    <w:rsid w:val="007D6908"/>
    <w:rsid w:val="007D692B"/>
    <w:rsid w:val="007D6945"/>
    <w:rsid w:val="007D6962"/>
    <w:rsid w:val="007D6975"/>
    <w:rsid w:val="007D6976"/>
    <w:rsid w:val="007D69FF"/>
    <w:rsid w:val="007D6A27"/>
    <w:rsid w:val="007D6AF4"/>
    <w:rsid w:val="007D6B1D"/>
    <w:rsid w:val="007D6B58"/>
    <w:rsid w:val="007D6B94"/>
    <w:rsid w:val="007D6B9F"/>
    <w:rsid w:val="007D6BA9"/>
    <w:rsid w:val="007D6BDB"/>
    <w:rsid w:val="007D6BDE"/>
    <w:rsid w:val="007D6BE7"/>
    <w:rsid w:val="007D6C08"/>
    <w:rsid w:val="007D6C14"/>
    <w:rsid w:val="007D6C15"/>
    <w:rsid w:val="007D6C4A"/>
    <w:rsid w:val="007D6C59"/>
    <w:rsid w:val="007D6CB8"/>
    <w:rsid w:val="007D6CD3"/>
    <w:rsid w:val="007D6CDA"/>
    <w:rsid w:val="007D6D42"/>
    <w:rsid w:val="007D6E06"/>
    <w:rsid w:val="007D6E6F"/>
    <w:rsid w:val="007D6F26"/>
    <w:rsid w:val="007D6F35"/>
    <w:rsid w:val="007D6F96"/>
    <w:rsid w:val="007D7028"/>
    <w:rsid w:val="007D70A0"/>
    <w:rsid w:val="007D70F2"/>
    <w:rsid w:val="007D7103"/>
    <w:rsid w:val="007D7113"/>
    <w:rsid w:val="007D716C"/>
    <w:rsid w:val="007D7230"/>
    <w:rsid w:val="007D7252"/>
    <w:rsid w:val="007D7358"/>
    <w:rsid w:val="007D7425"/>
    <w:rsid w:val="007D7441"/>
    <w:rsid w:val="007D7460"/>
    <w:rsid w:val="007D7489"/>
    <w:rsid w:val="007D74FB"/>
    <w:rsid w:val="007D7569"/>
    <w:rsid w:val="007D75CC"/>
    <w:rsid w:val="007D766B"/>
    <w:rsid w:val="007D7671"/>
    <w:rsid w:val="007D7683"/>
    <w:rsid w:val="007D769B"/>
    <w:rsid w:val="007D76A6"/>
    <w:rsid w:val="007D76E5"/>
    <w:rsid w:val="007D7782"/>
    <w:rsid w:val="007D7789"/>
    <w:rsid w:val="007D778F"/>
    <w:rsid w:val="007D7808"/>
    <w:rsid w:val="007D785B"/>
    <w:rsid w:val="007D78F5"/>
    <w:rsid w:val="007D78F7"/>
    <w:rsid w:val="007D7AB5"/>
    <w:rsid w:val="007D7AC9"/>
    <w:rsid w:val="007D7B04"/>
    <w:rsid w:val="007D7B76"/>
    <w:rsid w:val="007D7BF8"/>
    <w:rsid w:val="007D7C33"/>
    <w:rsid w:val="007D7CD3"/>
    <w:rsid w:val="007D7D74"/>
    <w:rsid w:val="007D7D98"/>
    <w:rsid w:val="007D7DAF"/>
    <w:rsid w:val="007D7DFA"/>
    <w:rsid w:val="007D7E0B"/>
    <w:rsid w:val="007D7EAA"/>
    <w:rsid w:val="007D7F71"/>
    <w:rsid w:val="007D7F8A"/>
    <w:rsid w:val="007D7F8D"/>
    <w:rsid w:val="007E0080"/>
    <w:rsid w:val="007E00EB"/>
    <w:rsid w:val="007E010B"/>
    <w:rsid w:val="007E0154"/>
    <w:rsid w:val="007E0192"/>
    <w:rsid w:val="007E01EA"/>
    <w:rsid w:val="007E021F"/>
    <w:rsid w:val="007E0227"/>
    <w:rsid w:val="007E022E"/>
    <w:rsid w:val="007E023B"/>
    <w:rsid w:val="007E0255"/>
    <w:rsid w:val="007E025B"/>
    <w:rsid w:val="007E029A"/>
    <w:rsid w:val="007E02AD"/>
    <w:rsid w:val="007E02B5"/>
    <w:rsid w:val="007E04A6"/>
    <w:rsid w:val="007E04B4"/>
    <w:rsid w:val="007E04BE"/>
    <w:rsid w:val="007E04D9"/>
    <w:rsid w:val="007E04FD"/>
    <w:rsid w:val="007E052D"/>
    <w:rsid w:val="007E0548"/>
    <w:rsid w:val="007E0563"/>
    <w:rsid w:val="007E0576"/>
    <w:rsid w:val="007E05D3"/>
    <w:rsid w:val="007E05E0"/>
    <w:rsid w:val="007E05E4"/>
    <w:rsid w:val="007E061E"/>
    <w:rsid w:val="007E0630"/>
    <w:rsid w:val="007E0671"/>
    <w:rsid w:val="007E06C0"/>
    <w:rsid w:val="007E06D6"/>
    <w:rsid w:val="007E0728"/>
    <w:rsid w:val="007E0744"/>
    <w:rsid w:val="007E0792"/>
    <w:rsid w:val="007E07E5"/>
    <w:rsid w:val="007E0825"/>
    <w:rsid w:val="007E086E"/>
    <w:rsid w:val="007E08B1"/>
    <w:rsid w:val="007E090A"/>
    <w:rsid w:val="007E091B"/>
    <w:rsid w:val="007E092B"/>
    <w:rsid w:val="007E0960"/>
    <w:rsid w:val="007E0983"/>
    <w:rsid w:val="007E09CA"/>
    <w:rsid w:val="007E09FB"/>
    <w:rsid w:val="007E0A9B"/>
    <w:rsid w:val="007E0AA8"/>
    <w:rsid w:val="007E0ACC"/>
    <w:rsid w:val="007E0AEF"/>
    <w:rsid w:val="007E0B3C"/>
    <w:rsid w:val="007E0B53"/>
    <w:rsid w:val="007E0BA4"/>
    <w:rsid w:val="007E0D9A"/>
    <w:rsid w:val="007E0DAF"/>
    <w:rsid w:val="007E0DC6"/>
    <w:rsid w:val="007E0E1F"/>
    <w:rsid w:val="007E0E2E"/>
    <w:rsid w:val="007E0E79"/>
    <w:rsid w:val="007E0F98"/>
    <w:rsid w:val="007E0FE7"/>
    <w:rsid w:val="007E0FF8"/>
    <w:rsid w:val="007E1076"/>
    <w:rsid w:val="007E10A8"/>
    <w:rsid w:val="007E10C2"/>
    <w:rsid w:val="007E10D7"/>
    <w:rsid w:val="007E1102"/>
    <w:rsid w:val="007E1187"/>
    <w:rsid w:val="007E118B"/>
    <w:rsid w:val="007E11A4"/>
    <w:rsid w:val="007E11B2"/>
    <w:rsid w:val="007E11BD"/>
    <w:rsid w:val="007E11C1"/>
    <w:rsid w:val="007E127A"/>
    <w:rsid w:val="007E12F9"/>
    <w:rsid w:val="007E134A"/>
    <w:rsid w:val="007E13AF"/>
    <w:rsid w:val="007E13B2"/>
    <w:rsid w:val="007E13F5"/>
    <w:rsid w:val="007E1414"/>
    <w:rsid w:val="007E1442"/>
    <w:rsid w:val="007E152B"/>
    <w:rsid w:val="007E1553"/>
    <w:rsid w:val="007E15B7"/>
    <w:rsid w:val="007E15F3"/>
    <w:rsid w:val="007E169F"/>
    <w:rsid w:val="007E16F6"/>
    <w:rsid w:val="007E172A"/>
    <w:rsid w:val="007E1737"/>
    <w:rsid w:val="007E17B1"/>
    <w:rsid w:val="007E1833"/>
    <w:rsid w:val="007E1858"/>
    <w:rsid w:val="007E1894"/>
    <w:rsid w:val="007E1944"/>
    <w:rsid w:val="007E194F"/>
    <w:rsid w:val="007E1995"/>
    <w:rsid w:val="007E1A16"/>
    <w:rsid w:val="007E1A53"/>
    <w:rsid w:val="007E1A54"/>
    <w:rsid w:val="007E1ABA"/>
    <w:rsid w:val="007E1B3B"/>
    <w:rsid w:val="007E1B5B"/>
    <w:rsid w:val="007E1B71"/>
    <w:rsid w:val="007E1B78"/>
    <w:rsid w:val="007E1BB1"/>
    <w:rsid w:val="007E1BF5"/>
    <w:rsid w:val="007E1C28"/>
    <w:rsid w:val="007E1C54"/>
    <w:rsid w:val="007E1C64"/>
    <w:rsid w:val="007E1C66"/>
    <w:rsid w:val="007E1C86"/>
    <w:rsid w:val="007E1CD9"/>
    <w:rsid w:val="007E1D00"/>
    <w:rsid w:val="007E1D04"/>
    <w:rsid w:val="007E1DC5"/>
    <w:rsid w:val="007E1DD1"/>
    <w:rsid w:val="007E1DF6"/>
    <w:rsid w:val="007E1EBA"/>
    <w:rsid w:val="007E1ED7"/>
    <w:rsid w:val="007E1EFE"/>
    <w:rsid w:val="007E1F89"/>
    <w:rsid w:val="007E1FBB"/>
    <w:rsid w:val="007E1FEF"/>
    <w:rsid w:val="007E2068"/>
    <w:rsid w:val="007E2089"/>
    <w:rsid w:val="007E20E3"/>
    <w:rsid w:val="007E20EC"/>
    <w:rsid w:val="007E2140"/>
    <w:rsid w:val="007E21DD"/>
    <w:rsid w:val="007E21E8"/>
    <w:rsid w:val="007E2202"/>
    <w:rsid w:val="007E223B"/>
    <w:rsid w:val="007E2249"/>
    <w:rsid w:val="007E2260"/>
    <w:rsid w:val="007E22C3"/>
    <w:rsid w:val="007E22F5"/>
    <w:rsid w:val="007E2347"/>
    <w:rsid w:val="007E237C"/>
    <w:rsid w:val="007E23C2"/>
    <w:rsid w:val="007E2410"/>
    <w:rsid w:val="007E2458"/>
    <w:rsid w:val="007E2463"/>
    <w:rsid w:val="007E24C4"/>
    <w:rsid w:val="007E24E9"/>
    <w:rsid w:val="007E2506"/>
    <w:rsid w:val="007E2621"/>
    <w:rsid w:val="007E26D9"/>
    <w:rsid w:val="007E26E6"/>
    <w:rsid w:val="007E26FD"/>
    <w:rsid w:val="007E270D"/>
    <w:rsid w:val="007E271A"/>
    <w:rsid w:val="007E2760"/>
    <w:rsid w:val="007E27F9"/>
    <w:rsid w:val="007E2814"/>
    <w:rsid w:val="007E282A"/>
    <w:rsid w:val="007E299E"/>
    <w:rsid w:val="007E29BD"/>
    <w:rsid w:val="007E2A2B"/>
    <w:rsid w:val="007E2A36"/>
    <w:rsid w:val="007E2A51"/>
    <w:rsid w:val="007E2A72"/>
    <w:rsid w:val="007E2A79"/>
    <w:rsid w:val="007E2ABD"/>
    <w:rsid w:val="007E2BC6"/>
    <w:rsid w:val="007E2BE8"/>
    <w:rsid w:val="007E2BF6"/>
    <w:rsid w:val="007E2C0E"/>
    <w:rsid w:val="007E2C2F"/>
    <w:rsid w:val="007E2C38"/>
    <w:rsid w:val="007E2C95"/>
    <w:rsid w:val="007E2CA6"/>
    <w:rsid w:val="007E2CBA"/>
    <w:rsid w:val="007E2D04"/>
    <w:rsid w:val="007E2D0B"/>
    <w:rsid w:val="007E2E17"/>
    <w:rsid w:val="007E2E4F"/>
    <w:rsid w:val="007E2E6F"/>
    <w:rsid w:val="007E2E8E"/>
    <w:rsid w:val="007E2EA2"/>
    <w:rsid w:val="007E2F1F"/>
    <w:rsid w:val="007E2F46"/>
    <w:rsid w:val="007E2F4F"/>
    <w:rsid w:val="007E2F7C"/>
    <w:rsid w:val="007E2F7F"/>
    <w:rsid w:val="007E2FB9"/>
    <w:rsid w:val="007E2FC2"/>
    <w:rsid w:val="007E301D"/>
    <w:rsid w:val="007E3026"/>
    <w:rsid w:val="007E307C"/>
    <w:rsid w:val="007E309C"/>
    <w:rsid w:val="007E30C0"/>
    <w:rsid w:val="007E30CF"/>
    <w:rsid w:val="007E30D4"/>
    <w:rsid w:val="007E30F7"/>
    <w:rsid w:val="007E3128"/>
    <w:rsid w:val="007E3148"/>
    <w:rsid w:val="007E3165"/>
    <w:rsid w:val="007E3230"/>
    <w:rsid w:val="007E3266"/>
    <w:rsid w:val="007E327D"/>
    <w:rsid w:val="007E3332"/>
    <w:rsid w:val="007E333C"/>
    <w:rsid w:val="007E3354"/>
    <w:rsid w:val="007E33C8"/>
    <w:rsid w:val="007E3436"/>
    <w:rsid w:val="007E3443"/>
    <w:rsid w:val="007E347E"/>
    <w:rsid w:val="007E348E"/>
    <w:rsid w:val="007E34FC"/>
    <w:rsid w:val="007E3560"/>
    <w:rsid w:val="007E3579"/>
    <w:rsid w:val="007E3585"/>
    <w:rsid w:val="007E359C"/>
    <w:rsid w:val="007E35B5"/>
    <w:rsid w:val="007E35C0"/>
    <w:rsid w:val="007E361F"/>
    <w:rsid w:val="007E3665"/>
    <w:rsid w:val="007E3666"/>
    <w:rsid w:val="007E369A"/>
    <w:rsid w:val="007E3749"/>
    <w:rsid w:val="007E374F"/>
    <w:rsid w:val="007E37DA"/>
    <w:rsid w:val="007E3815"/>
    <w:rsid w:val="007E382F"/>
    <w:rsid w:val="007E3845"/>
    <w:rsid w:val="007E3881"/>
    <w:rsid w:val="007E3900"/>
    <w:rsid w:val="007E390E"/>
    <w:rsid w:val="007E3934"/>
    <w:rsid w:val="007E3944"/>
    <w:rsid w:val="007E3959"/>
    <w:rsid w:val="007E3960"/>
    <w:rsid w:val="007E398D"/>
    <w:rsid w:val="007E3A3B"/>
    <w:rsid w:val="007E3B18"/>
    <w:rsid w:val="007E3B5C"/>
    <w:rsid w:val="007E3B68"/>
    <w:rsid w:val="007E3B78"/>
    <w:rsid w:val="007E3B7B"/>
    <w:rsid w:val="007E3BCB"/>
    <w:rsid w:val="007E3C2B"/>
    <w:rsid w:val="007E3C53"/>
    <w:rsid w:val="007E3D6C"/>
    <w:rsid w:val="007E3D84"/>
    <w:rsid w:val="007E3D91"/>
    <w:rsid w:val="007E3D9E"/>
    <w:rsid w:val="007E3DAE"/>
    <w:rsid w:val="007E3DF6"/>
    <w:rsid w:val="007E3E03"/>
    <w:rsid w:val="007E3EA7"/>
    <w:rsid w:val="007E3EBE"/>
    <w:rsid w:val="007E3ED7"/>
    <w:rsid w:val="007E3F39"/>
    <w:rsid w:val="007E3F4B"/>
    <w:rsid w:val="007E3F6C"/>
    <w:rsid w:val="007E3FE0"/>
    <w:rsid w:val="007E400E"/>
    <w:rsid w:val="007E4022"/>
    <w:rsid w:val="007E4091"/>
    <w:rsid w:val="007E40D6"/>
    <w:rsid w:val="007E40E3"/>
    <w:rsid w:val="007E40EF"/>
    <w:rsid w:val="007E4121"/>
    <w:rsid w:val="007E4143"/>
    <w:rsid w:val="007E414C"/>
    <w:rsid w:val="007E4161"/>
    <w:rsid w:val="007E417C"/>
    <w:rsid w:val="007E4185"/>
    <w:rsid w:val="007E41A9"/>
    <w:rsid w:val="007E41E8"/>
    <w:rsid w:val="007E41F5"/>
    <w:rsid w:val="007E4206"/>
    <w:rsid w:val="007E4213"/>
    <w:rsid w:val="007E425C"/>
    <w:rsid w:val="007E42A2"/>
    <w:rsid w:val="007E430B"/>
    <w:rsid w:val="007E431D"/>
    <w:rsid w:val="007E4363"/>
    <w:rsid w:val="007E438A"/>
    <w:rsid w:val="007E446B"/>
    <w:rsid w:val="007E44BD"/>
    <w:rsid w:val="007E44FF"/>
    <w:rsid w:val="007E453B"/>
    <w:rsid w:val="007E4544"/>
    <w:rsid w:val="007E4574"/>
    <w:rsid w:val="007E45E4"/>
    <w:rsid w:val="007E45FF"/>
    <w:rsid w:val="007E4646"/>
    <w:rsid w:val="007E46AC"/>
    <w:rsid w:val="007E46CD"/>
    <w:rsid w:val="007E46D2"/>
    <w:rsid w:val="007E46D4"/>
    <w:rsid w:val="007E46E9"/>
    <w:rsid w:val="007E471C"/>
    <w:rsid w:val="007E4734"/>
    <w:rsid w:val="007E474E"/>
    <w:rsid w:val="007E4787"/>
    <w:rsid w:val="007E479C"/>
    <w:rsid w:val="007E48DC"/>
    <w:rsid w:val="007E4916"/>
    <w:rsid w:val="007E4943"/>
    <w:rsid w:val="007E4989"/>
    <w:rsid w:val="007E4993"/>
    <w:rsid w:val="007E49F6"/>
    <w:rsid w:val="007E4A5D"/>
    <w:rsid w:val="007E4A64"/>
    <w:rsid w:val="007E4A7E"/>
    <w:rsid w:val="007E4AA6"/>
    <w:rsid w:val="007E4AEB"/>
    <w:rsid w:val="007E4B08"/>
    <w:rsid w:val="007E4B6F"/>
    <w:rsid w:val="007E4B92"/>
    <w:rsid w:val="007E4C08"/>
    <w:rsid w:val="007E4C1F"/>
    <w:rsid w:val="007E4C26"/>
    <w:rsid w:val="007E4CB1"/>
    <w:rsid w:val="007E4D5E"/>
    <w:rsid w:val="007E4D9A"/>
    <w:rsid w:val="007E4DCC"/>
    <w:rsid w:val="007E4DEE"/>
    <w:rsid w:val="007E4E4B"/>
    <w:rsid w:val="007E4F03"/>
    <w:rsid w:val="007E4F1D"/>
    <w:rsid w:val="007E4F39"/>
    <w:rsid w:val="007E4F82"/>
    <w:rsid w:val="007E4F86"/>
    <w:rsid w:val="007E4F9C"/>
    <w:rsid w:val="007E5040"/>
    <w:rsid w:val="007E5043"/>
    <w:rsid w:val="007E5075"/>
    <w:rsid w:val="007E5086"/>
    <w:rsid w:val="007E50E8"/>
    <w:rsid w:val="007E5116"/>
    <w:rsid w:val="007E5129"/>
    <w:rsid w:val="007E518A"/>
    <w:rsid w:val="007E51DB"/>
    <w:rsid w:val="007E5245"/>
    <w:rsid w:val="007E5248"/>
    <w:rsid w:val="007E5258"/>
    <w:rsid w:val="007E528F"/>
    <w:rsid w:val="007E52C4"/>
    <w:rsid w:val="007E5309"/>
    <w:rsid w:val="007E5318"/>
    <w:rsid w:val="007E531E"/>
    <w:rsid w:val="007E532B"/>
    <w:rsid w:val="007E5394"/>
    <w:rsid w:val="007E5421"/>
    <w:rsid w:val="007E54F0"/>
    <w:rsid w:val="007E554F"/>
    <w:rsid w:val="007E55A2"/>
    <w:rsid w:val="007E55F8"/>
    <w:rsid w:val="007E55FC"/>
    <w:rsid w:val="007E5634"/>
    <w:rsid w:val="007E5639"/>
    <w:rsid w:val="007E5661"/>
    <w:rsid w:val="007E56AC"/>
    <w:rsid w:val="007E56C9"/>
    <w:rsid w:val="007E5765"/>
    <w:rsid w:val="007E57E9"/>
    <w:rsid w:val="007E5841"/>
    <w:rsid w:val="007E5897"/>
    <w:rsid w:val="007E58A7"/>
    <w:rsid w:val="007E590C"/>
    <w:rsid w:val="007E591F"/>
    <w:rsid w:val="007E5929"/>
    <w:rsid w:val="007E596A"/>
    <w:rsid w:val="007E59AD"/>
    <w:rsid w:val="007E59F1"/>
    <w:rsid w:val="007E59FF"/>
    <w:rsid w:val="007E5A79"/>
    <w:rsid w:val="007E5A7E"/>
    <w:rsid w:val="007E5A99"/>
    <w:rsid w:val="007E5B01"/>
    <w:rsid w:val="007E5B40"/>
    <w:rsid w:val="007E5B6C"/>
    <w:rsid w:val="007E5BD7"/>
    <w:rsid w:val="007E5CAA"/>
    <w:rsid w:val="007E5CAE"/>
    <w:rsid w:val="007E5CE5"/>
    <w:rsid w:val="007E5D62"/>
    <w:rsid w:val="007E5D73"/>
    <w:rsid w:val="007E5D90"/>
    <w:rsid w:val="007E5DC8"/>
    <w:rsid w:val="007E5DDA"/>
    <w:rsid w:val="007E5DE1"/>
    <w:rsid w:val="007E5E50"/>
    <w:rsid w:val="007E5E5D"/>
    <w:rsid w:val="007E5F1A"/>
    <w:rsid w:val="007E5F8E"/>
    <w:rsid w:val="007E5FA0"/>
    <w:rsid w:val="007E5FC4"/>
    <w:rsid w:val="007E5FD6"/>
    <w:rsid w:val="007E60A6"/>
    <w:rsid w:val="007E6124"/>
    <w:rsid w:val="007E6164"/>
    <w:rsid w:val="007E61D0"/>
    <w:rsid w:val="007E6288"/>
    <w:rsid w:val="007E6289"/>
    <w:rsid w:val="007E62B8"/>
    <w:rsid w:val="007E62D8"/>
    <w:rsid w:val="007E6307"/>
    <w:rsid w:val="007E636D"/>
    <w:rsid w:val="007E6374"/>
    <w:rsid w:val="007E637F"/>
    <w:rsid w:val="007E63C3"/>
    <w:rsid w:val="007E6402"/>
    <w:rsid w:val="007E6423"/>
    <w:rsid w:val="007E64F2"/>
    <w:rsid w:val="007E6521"/>
    <w:rsid w:val="007E653A"/>
    <w:rsid w:val="007E6543"/>
    <w:rsid w:val="007E6544"/>
    <w:rsid w:val="007E6572"/>
    <w:rsid w:val="007E6594"/>
    <w:rsid w:val="007E659D"/>
    <w:rsid w:val="007E65C8"/>
    <w:rsid w:val="007E65D5"/>
    <w:rsid w:val="007E664B"/>
    <w:rsid w:val="007E666C"/>
    <w:rsid w:val="007E66B3"/>
    <w:rsid w:val="007E66C0"/>
    <w:rsid w:val="007E66D2"/>
    <w:rsid w:val="007E66DD"/>
    <w:rsid w:val="007E677F"/>
    <w:rsid w:val="007E6788"/>
    <w:rsid w:val="007E6793"/>
    <w:rsid w:val="007E67AA"/>
    <w:rsid w:val="007E6834"/>
    <w:rsid w:val="007E6860"/>
    <w:rsid w:val="007E687D"/>
    <w:rsid w:val="007E68D5"/>
    <w:rsid w:val="007E6911"/>
    <w:rsid w:val="007E6919"/>
    <w:rsid w:val="007E6922"/>
    <w:rsid w:val="007E6974"/>
    <w:rsid w:val="007E697A"/>
    <w:rsid w:val="007E6984"/>
    <w:rsid w:val="007E69C4"/>
    <w:rsid w:val="007E6A0C"/>
    <w:rsid w:val="007E6A90"/>
    <w:rsid w:val="007E6A99"/>
    <w:rsid w:val="007E6AA1"/>
    <w:rsid w:val="007E6AB0"/>
    <w:rsid w:val="007E6ADA"/>
    <w:rsid w:val="007E6B06"/>
    <w:rsid w:val="007E6BE8"/>
    <w:rsid w:val="007E6C49"/>
    <w:rsid w:val="007E6C68"/>
    <w:rsid w:val="007E6C74"/>
    <w:rsid w:val="007E6C95"/>
    <w:rsid w:val="007E6D00"/>
    <w:rsid w:val="007E6D79"/>
    <w:rsid w:val="007E6DB9"/>
    <w:rsid w:val="007E6DBB"/>
    <w:rsid w:val="007E6E0A"/>
    <w:rsid w:val="007E6E38"/>
    <w:rsid w:val="007E6E41"/>
    <w:rsid w:val="007E6E79"/>
    <w:rsid w:val="007E6EB3"/>
    <w:rsid w:val="007E6ED3"/>
    <w:rsid w:val="007E6F40"/>
    <w:rsid w:val="007E6F43"/>
    <w:rsid w:val="007E6F4A"/>
    <w:rsid w:val="007E6F4C"/>
    <w:rsid w:val="007E6FAC"/>
    <w:rsid w:val="007E6FAE"/>
    <w:rsid w:val="007E6FB8"/>
    <w:rsid w:val="007E6FD5"/>
    <w:rsid w:val="007E6FF7"/>
    <w:rsid w:val="007E7000"/>
    <w:rsid w:val="007E703B"/>
    <w:rsid w:val="007E7085"/>
    <w:rsid w:val="007E70ED"/>
    <w:rsid w:val="007E70F0"/>
    <w:rsid w:val="007E7134"/>
    <w:rsid w:val="007E71C5"/>
    <w:rsid w:val="007E71D4"/>
    <w:rsid w:val="007E7202"/>
    <w:rsid w:val="007E723D"/>
    <w:rsid w:val="007E725E"/>
    <w:rsid w:val="007E732D"/>
    <w:rsid w:val="007E7332"/>
    <w:rsid w:val="007E7384"/>
    <w:rsid w:val="007E73F6"/>
    <w:rsid w:val="007E7422"/>
    <w:rsid w:val="007E7466"/>
    <w:rsid w:val="007E74B6"/>
    <w:rsid w:val="007E7511"/>
    <w:rsid w:val="007E751C"/>
    <w:rsid w:val="007E7556"/>
    <w:rsid w:val="007E755B"/>
    <w:rsid w:val="007E7568"/>
    <w:rsid w:val="007E7590"/>
    <w:rsid w:val="007E75A7"/>
    <w:rsid w:val="007E75D4"/>
    <w:rsid w:val="007E75D9"/>
    <w:rsid w:val="007E768A"/>
    <w:rsid w:val="007E7693"/>
    <w:rsid w:val="007E76BC"/>
    <w:rsid w:val="007E76D5"/>
    <w:rsid w:val="007E7749"/>
    <w:rsid w:val="007E779A"/>
    <w:rsid w:val="007E788C"/>
    <w:rsid w:val="007E799B"/>
    <w:rsid w:val="007E79FC"/>
    <w:rsid w:val="007E7A35"/>
    <w:rsid w:val="007E7A43"/>
    <w:rsid w:val="007E7A8B"/>
    <w:rsid w:val="007E7A97"/>
    <w:rsid w:val="007E7A9A"/>
    <w:rsid w:val="007E7AC8"/>
    <w:rsid w:val="007E7ADC"/>
    <w:rsid w:val="007E7B32"/>
    <w:rsid w:val="007E7B4D"/>
    <w:rsid w:val="007E7B54"/>
    <w:rsid w:val="007E7B83"/>
    <w:rsid w:val="007E7BA1"/>
    <w:rsid w:val="007E7BE6"/>
    <w:rsid w:val="007E7BEF"/>
    <w:rsid w:val="007E7C05"/>
    <w:rsid w:val="007E7C86"/>
    <w:rsid w:val="007E7DA4"/>
    <w:rsid w:val="007E7DA9"/>
    <w:rsid w:val="007E7E36"/>
    <w:rsid w:val="007E7EB0"/>
    <w:rsid w:val="007E7EDA"/>
    <w:rsid w:val="007E7F72"/>
    <w:rsid w:val="007E7F7E"/>
    <w:rsid w:val="007E7F99"/>
    <w:rsid w:val="007E7FEF"/>
    <w:rsid w:val="007F0021"/>
    <w:rsid w:val="007F0035"/>
    <w:rsid w:val="007F006D"/>
    <w:rsid w:val="007F007F"/>
    <w:rsid w:val="007F0157"/>
    <w:rsid w:val="007F0162"/>
    <w:rsid w:val="007F017D"/>
    <w:rsid w:val="007F01FE"/>
    <w:rsid w:val="007F01FF"/>
    <w:rsid w:val="007F0225"/>
    <w:rsid w:val="007F023F"/>
    <w:rsid w:val="007F0255"/>
    <w:rsid w:val="007F025E"/>
    <w:rsid w:val="007F02A5"/>
    <w:rsid w:val="007F02F9"/>
    <w:rsid w:val="007F0354"/>
    <w:rsid w:val="007F0364"/>
    <w:rsid w:val="007F03AE"/>
    <w:rsid w:val="007F03FE"/>
    <w:rsid w:val="007F0456"/>
    <w:rsid w:val="007F045C"/>
    <w:rsid w:val="007F0465"/>
    <w:rsid w:val="007F04BC"/>
    <w:rsid w:val="007F055F"/>
    <w:rsid w:val="007F0570"/>
    <w:rsid w:val="007F0583"/>
    <w:rsid w:val="007F05BC"/>
    <w:rsid w:val="007F05F2"/>
    <w:rsid w:val="007F0624"/>
    <w:rsid w:val="007F065D"/>
    <w:rsid w:val="007F0675"/>
    <w:rsid w:val="007F068A"/>
    <w:rsid w:val="007F06C8"/>
    <w:rsid w:val="007F06D1"/>
    <w:rsid w:val="007F06F4"/>
    <w:rsid w:val="007F0717"/>
    <w:rsid w:val="007F0745"/>
    <w:rsid w:val="007F074B"/>
    <w:rsid w:val="007F079B"/>
    <w:rsid w:val="007F083E"/>
    <w:rsid w:val="007F086E"/>
    <w:rsid w:val="007F088B"/>
    <w:rsid w:val="007F08A9"/>
    <w:rsid w:val="007F08FF"/>
    <w:rsid w:val="007F0929"/>
    <w:rsid w:val="007F0966"/>
    <w:rsid w:val="007F09A0"/>
    <w:rsid w:val="007F0A10"/>
    <w:rsid w:val="007F0A25"/>
    <w:rsid w:val="007F0A38"/>
    <w:rsid w:val="007F0AC4"/>
    <w:rsid w:val="007F0B3B"/>
    <w:rsid w:val="007F0BDD"/>
    <w:rsid w:val="007F0BE3"/>
    <w:rsid w:val="007F0C03"/>
    <w:rsid w:val="007F0C15"/>
    <w:rsid w:val="007F0C3C"/>
    <w:rsid w:val="007F0C50"/>
    <w:rsid w:val="007F0C61"/>
    <w:rsid w:val="007F0C66"/>
    <w:rsid w:val="007F0C78"/>
    <w:rsid w:val="007F0C9C"/>
    <w:rsid w:val="007F0CAB"/>
    <w:rsid w:val="007F0CB6"/>
    <w:rsid w:val="007F0CD7"/>
    <w:rsid w:val="007F0CDC"/>
    <w:rsid w:val="007F0D48"/>
    <w:rsid w:val="007F0D61"/>
    <w:rsid w:val="007F0E07"/>
    <w:rsid w:val="007F0EC5"/>
    <w:rsid w:val="007F0EEC"/>
    <w:rsid w:val="007F0EED"/>
    <w:rsid w:val="007F0EF4"/>
    <w:rsid w:val="007F0F4B"/>
    <w:rsid w:val="007F0F9F"/>
    <w:rsid w:val="007F0FAC"/>
    <w:rsid w:val="007F0FC5"/>
    <w:rsid w:val="007F0FF3"/>
    <w:rsid w:val="007F1012"/>
    <w:rsid w:val="007F1037"/>
    <w:rsid w:val="007F106D"/>
    <w:rsid w:val="007F1089"/>
    <w:rsid w:val="007F109B"/>
    <w:rsid w:val="007F10F1"/>
    <w:rsid w:val="007F110B"/>
    <w:rsid w:val="007F1124"/>
    <w:rsid w:val="007F1173"/>
    <w:rsid w:val="007F122E"/>
    <w:rsid w:val="007F1235"/>
    <w:rsid w:val="007F127A"/>
    <w:rsid w:val="007F1281"/>
    <w:rsid w:val="007F12FE"/>
    <w:rsid w:val="007F130F"/>
    <w:rsid w:val="007F1335"/>
    <w:rsid w:val="007F1341"/>
    <w:rsid w:val="007F1354"/>
    <w:rsid w:val="007F13B1"/>
    <w:rsid w:val="007F13C0"/>
    <w:rsid w:val="007F142B"/>
    <w:rsid w:val="007F1449"/>
    <w:rsid w:val="007F1467"/>
    <w:rsid w:val="007F1497"/>
    <w:rsid w:val="007F14FE"/>
    <w:rsid w:val="007F1565"/>
    <w:rsid w:val="007F15AF"/>
    <w:rsid w:val="007F15B9"/>
    <w:rsid w:val="007F15BC"/>
    <w:rsid w:val="007F1607"/>
    <w:rsid w:val="007F16F2"/>
    <w:rsid w:val="007F177B"/>
    <w:rsid w:val="007F179B"/>
    <w:rsid w:val="007F1843"/>
    <w:rsid w:val="007F18FA"/>
    <w:rsid w:val="007F1906"/>
    <w:rsid w:val="007F1908"/>
    <w:rsid w:val="007F1939"/>
    <w:rsid w:val="007F194B"/>
    <w:rsid w:val="007F1970"/>
    <w:rsid w:val="007F197C"/>
    <w:rsid w:val="007F197F"/>
    <w:rsid w:val="007F19E9"/>
    <w:rsid w:val="007F1A01"/>
    <w:rsid w:val="007F1A6B"/>
    <w:rsid w:val="007F1A6F"/>
    <w:rsid w:val="007F1A76"/>
    <w:rsid w:val="007F1C2C"/>
    <w:rsid w:val="007F1C97"/>
    <w:rsid w:val="007F1C9B"/>
    <w:rsid w:val="007F1CB6"/>
    <w:rsid w:val="007F1D18"/>
    <w:rsid w:val="007F1D2D"/>
    <w:rsid w:val="007F1D76"/>
    <w:rsid w:val="007F1D84"/>
    <w:rsid w:val="007F1DF5"/>
    <w:rsid w:val="007F1E14"/>
    <w:rsid w:val="007F1E8A"/>
    <w:rsid w:val="007F1F26"/>
    <w:rsid w:val="007F1F4A"/>
    <w:rsid w:val="007F1FBE"/>
    <w:rsid w:val="007F1FC1"/>
    <w:rsid w:val="007F2023"/>
    <w:rsid w:val="007F20CC"/>
    <w:rsid w:val="007F217C"/>
    <w:rsid w:val="007F2239"/>
    <w:rsid w:val="007F2299"/>
    <w:rsid w:val="007F22AE"/>
    <w:rsid w:val="007F22CD"/>
    <w:rsid w:val="007F22E9"/>
    <w:rsid w:val="007F234D"/>
    <w:rsid w:val="007F23B4"/>
    <w:rsid w:val="007F242B"/>
    <w:rsid w:val="007F2440"/>
    <w:rsid w:val="007F2447"/>
    <w:rsid w:val="007F248E"/>
    <w:rsid w:val="007F2566"/>
    <w:rsid w:val="007F25E4"/>
    <w:rsid w:val="007F263D"/>
    <w:rsid w:val="007F266A"/>
    <w:rsid w:val="007F26D7"/>
    <w:rsid w:val="007F26E6"/>
    <w:rsid w:val="007F2731"/>
    <w:rsid w:val="007F2786"/>
    <w:rsid w:val="007F27A8"/>
    <w:rsid w:val="007F27B2"/>
    <w:rsid w:val="007F27C9"/>
    <w:rsid w:val="007F27D9"/>
    <w:rsid w:val="007F27EE"/>
    <w:rsid w:val="007F27F0"/>
    <w:rsid w:val="007F27FD"/>
    <w:rsid w:val="007F2884"/>
    <w:rsid w:val="007F28DA"/>
    <w:rsid w:val="007F2983"/>
    <w:rsid w:val="007F2996"/>
    <w:rsid w:val="007F29BB"/>
    <w:rsid w:val="007F2A0B"/>
    <w:rsid w:val="007F2A0D"/>
    <w:rsid w:val="007F2A21"/>
    <w:rsid w:val="007F2A33"/>
    <w:rsid w:val="007F2B2F"/>
    <w:rsid w:val="007F2B7F"/>
    <w:rsid w:val="007F2BA1"/>
    <w:rsid w:val="007F2BDF"/>
    <w:rsid w:val="007F2BE3"/>
    <w:rsid w:val="007F2C08"/>
    <w:rsid w:val="007F2C11"/>
    <w:rsid w:val="007F2C5A"/>
    <w:rsid w:val="007F2C5D"/>
    <w:rsid w:val="007F2C90"/>
    <w:rsid w:val="007F2CD3"/>
    <w:rsid w:val="007F2CE6"/>
    <w:rsid w:val="007F2D33"/>
    <w:rsid w:val="007F2D63"/>
    <w:rsid w:val="007F2D6B"/>
    <w:rsid w:val="007F2D7E"/>
    <w:rsid w:val="007F2D8B"/>
    <w:rsid w:val="007F2DA8"/>
    <w:rsid w:val="007F2DC7"/>
    <w:rsid w:val="007F2E30"/>
    <w:rsid w:val="007F2E61"/>
    <w:rsid w:val="007F2E96"/>
    <w:rsid w:val="007F2E97"/>
    <w:rsid w:val="007F2EC0"/>
    <w:rsid w:val="007F2EC7"/>
    <w:rsid w:val="007F2ECE"/>
    <w:rsid w:val="007F2F37"/>
    <w:rsid w:val="007F2F93"/>
    <w:rsid w:val="007F2F96"/>
    <w:rsid w:val="007F2FED"/>
    <w:rsid w:val="007F2FFB"/>
    <w:rsid w:val="007F3018"/>
    <w:rsid w:val="007F30AA"/>
    <w:rsid w:val="007F30BA"/>
    <w:rsid w:val="007F3123"/>
    <w:rsid w:val="007F3160"/>
    <w:rsid w:val="007F31F4"/>
    <w:rsid w:val="007F3218"/>
    <w:rsid w:val="007F3246"/>
    <w:rsid w:val="007F32D7"/>
    <w:rsid w:val="007F32DA"/>
    <w:rsid w:val="007F3342"/>
    <w:rsid w:val="007F337B"/>
    <w:rsid w:val="007F3393"/>
    <w:rsid w:val="007F3397"/>
    <w:rsid w:val="007F33C3"/>
    <w:rsid w:val="007F33C8"/>
    <w:rsid w:val="007F33DB"/>
    <w:rsid w:val="007F3400"/>
    <w:rsid w:val="007F3421"/>
    <w:rsid w:val="007F34A9"/>
    <w:rsid w:val="007F3501"/>
    <w:rsid w:val="007F351D"/>
    <w:rsid w:val="007F3526"/>
    <w:rsid w:val="007F352E"/>
    <w:rsid w:val="007F3570"/>
    <w:rsid w:val="007F35BF"/>
    <w:rsid w:val="007F35E6"/>
    <w:rsid w:val="007F3663"/>
    <w:rsid w:val="007F36E8"/>
    <w:rsid w:val="007F371B"/>
    <w:rsid w:val="007F3758"/>
    <w:rsid w:val="007F376A"/>
    <w:rsid w:val="007F378E"/>
    <w:rsid w:val="007F37B8"/>
    <w:rsid w:val="007F380B"/>
    <w:rsid w:val="007F3814"/>
    <w:rsid w:val="007F3820"/>
    <w:rsid w:val="007F3842"/>
    <w:rsid w:val="007F3843"/>
    <w:rsid w:val="007F38FE"/>
    <w:rsid w:val="007F3900"/>
    <w:rsid w:val="007F3908"/>
    <w:rsid w:val="007F391F"/>
    <w:rsid w:val="007F395C"/>
    <w:rsid w:val="007F395F"/>
    <w:rsid w:val="007F39C7"/>
    <w:rsid w:val="007F39E6"/>
    <w:rsid w:val="007F3A2E"/>
    <w:rsid w:val="007F3AB5"/>
    <w:rsid w:val="007F3AB9"/>
    <w:rsid w:val="007F3AF8"/>
    <w:rsid w:val="007F3B0E"/>
    <w:rsid w:val="007F3B4F"/>
    <w:rsid w:val="007F3B74"/>
    <w:rsid w:val="007F3C8A"/>
    <w:rsid w:val="007F3CA7"/>
    <w:rsid w:val="007F3CE6"/>
    <w:rsid w:val="007F3D0B"/>
    <w:rsid w:val="007F3D15"/>
    <w:rsid w:val="007F3D23"/>
    <w:rsid w:val="007F3D36"/>
    <w:rsid w:val="007F3D44"/>
    <w:rsid w:val="007F3D7C"/>
    <w:rsid w:val="007F3DDC"/>
    <w:rsid w:val="007F3DF1"/>
    <w:rsid w:val="007F3E81"/>
    <w:rsid w:val="007F3F11"/>
    <w:rsid w:val="007F3F33"/>
    <w:rsid w:val="007F3F41"/>
    <w:rsid w:val="007F3F6A"/>
    <w:rsid w:val="007F3F76"/>
    <w:rsid w:val="007F3F81"/>
    <w:rsid w:val="007F3FAD"/>
    <w:rsid w:val="007F3FC7"/>
    <w:rsid w:val="007F3FD0"/>
    <w:rsid w:val="007F3FD1"/>
    <w:rsid w:val="007F3FDB"/>
    <w:rsid w:val="007F3FF5"/>
    <w:rsid w:val="007F4049"/>
    <w:rsid w:val="007F408D"/>
    <w:rsid w:val="007F410B"/>
    <w:rsid w:val="007F410E"/>
    <w:rsid w:val="007F4133"/>
    <w:rsid w:val="007F4147"/>
    <w:rsid w:val="007F41BB"/>
    <w:rsid w:val="007F41D3"/>
    <w:rsid w:val="007F41DB"/>
    <w:rsid w:val="007F41FE"/>
    <w:rsid w:val="007F423B"/>
    <w:rsid w:val="007F4284"/>
    <w:rsid w:val="007F42B6"/>
    <w:rsid w:val="007F42BF"/>
    <w:rsid w:val="007F42D0"/>
    <w:rsid w:val="007F4320"/>
    <w:rsid w:val="007F4383"/>
    <w:rsid w:val="007F440F"/>
    <w:rsid w:val="007F441E"/>
    <w:rsid w:val="007F4481"/>
    <w:rsid w:val="007F4497"/>
    <w:rsid w:val="007F44C6"/>
    <w:rsid w:val="007F44DC"/>
    <w:rsid w:val="007F4548"/>
    <w:rsid w:val="007F4607"/>
    <w:rsid w:val="007F4628"/>
    <w:rsid w:val="007F4782"/>
    <w:rsid w:val="007F4786"/>
    <w:rsid w:val="007F47A4"/>
    <w:rsid w:val="007F47B5"/>
    <w:rsid w:val="007F484A"/>
    <w:rsid w:val="007F492D"/>
    <w:rsid w:val="007F4A8B"/>
    <w:rsid w:val="007F4A9E"/>
    <w:rsid w:val="007F4AB2"/>
    <w:rsid w:val="007F4AD6"/>
    <w:rsid w:val="007F4AF7"/>
    <w:rsid w:val="007F4B3E"/>
    <w:rsid w:val="007F4BC9"/>
    <w:rsid w:val="007F4C12"/>
    <w:rsid w:val="007F4C56"/>
    <w:rsid w:val="007F4D05"/>
    <w:rsid w:val="007F4D13"/>
    <w:rsid w:val="007F4D57"/>
    <w:rsid w:val="007F4D86"/>
    <w:rsid w:val="007F4DB3"/>
    <w:rsid w:val="007F4DDA"/>
    <w:rsid w:val="007F4E80"/>
    <w:rsid w:val="007F4ECE"/>
    <w:rsid w:val="007F4F0F"/>
    <w:rsid w:val="007F4F15"/>
    <w:rsid w:val="007F4F5E"/>
    <w:rsid w:val="007F4F6F"/>
    <w:rsid w:val="007F4FF5"/>
    <w:rsid w:val="007F506D"/>
    <w:rsid w:val="007F50F1"/>
    <w:rsid w:val="007F5106"/>
    <w:rsid w:val="007F5132"/>
    <w:rsid w:val="007F514F"/>
    <w:rsid w:val="007F51A9"/>
    <w:rsid w:val="007F51B1"/>
    <w:rsid w:val="007F5202"/>
    <w:rsid w:val="007F5222"/>
    <w:rsid w:val="007F5259"/>
    <w:rsid w:val="007F5270"/>
    <w:rsid w:val="007F52AC"/>
    <w:rsid w:val="007F52F2"/>
    <w:rsid w:val="007F534B"/>
    <w:rsid w:val="007F538B"/>
    <w:rsid w:val="007F5438"/>
    <w:rsid w:val="007F5441"/>
    <w:rsid w:val="007F544B"/>
    <w:rsid w:val="007F5497"/>
    <w:rsid w:val="007F54AF"/>
    <w:rsid w:val="007F54CB"/>
    <w:rsid w:val="007F54F0"/>
    <w:rsid w:val="007F554F"/>
    <w:rsid w:val="007F55A5"/>
    <w:rsid w:val="007F562D"/>
    <w:rsid w:val="007F567C"/>
    <w:rsid w:val="007F56F5"/>
    <w:rsid w:val="007F576A"/>
    <w:rsid w:val="007F5805"/>
    <w:rsid w:val="007F5814"/>
    <w:rsid w:val="007F5826"/>
    <w:rsid w:val="007F587D"/>
    <w:rsid w:val="007F595A"/>
    <w:rsid w:val="007F5962"/>
    <w:rsid w:val="007F599F"/>
    <w:rsid w:val="007F59B6"/>
    <w:rsid w:val="007F59CA"/>
    <w:rsid w:val="007F5A12"/>
    <w:rsid w:val="007F5A21"/>
    <w:rsid w:val="007F5A79"/>
    <w:rsid w:val="007F5A98"/>
    <w:rsid w:val="007F5ADB"/>
    <w:rsid w:val="007F5AEB"/>
    <w:rsid w:val="007F5AF2"/>
    <w:rsid w:val="007F5B0B"/>
    <w:rsid w:val="007F5B35"/>
    <w:rsid w:val="007F5B3C"/>
    <w:rsid w:val="007F5B84"/>
    <w:rsid w:val="007F5BBA"/>
    <w:rsid w:val="007F5BC7"/>
    <w:rsid w:val="007F5BD5"/>
    <w:rsid w:val="007F5BF0"/>
    <w:rsid w:val="007F5C3C"/>
    <w:rsid w:val="007F5C4B"/>
    <w:rsid w:val="007F5C75"/>
    <w:rsid w:val="007F5C87"/>
    <w:rsid w:val="007F5D03"/>
    <w:rsid w:val="007F5D12"/>
    <w:rsid w:val="007F5D4F"/>
    <w:rsid w:val="007F5D93"/>
    <w:rsid w:val="007F5E11"/>
    <w:rsid w:val="007F5E2A"/>
    <w:rsid w:val="007F5E36"/>
    <w:rsid w:val="007F5E54"/>
    <w:rsid w:val="007F5EE6"/>
    <w:rsid w:val="007F5EF3"/>
    <w:rsid w:val="007F5F59"/>
    <w:rsid w:val="007F5F83"/>
    <w:rsid w:val="007F5F8D"/>
    <w:rsid w:val="007F5FB5"/>
    <w:rsid w:val="007F5FB7"/>
    <w:rsid w:val="007F6003"/>
    <w:rsid w:val="007F600D"/>
    <w:rsid w:val="007F6031"/>
    <w:rsid w:val="007F606A"/>
    <w:rsid w:val="007F609E"/>
    <w:rsid w:val="007F60C5"/>
    <w:rsid w:val="007F6113"/>
    <w:rsid w:val="007F6142"/>
    <w:rsid w:val="007F6154"/>
    <w:rsid w:val="007F6184"/>
    <w:rsid w:val="007F618F"/>
    <w:rsid w:val="007F619C"/>
    <w:rsid w:val="007F61E3"/>
    <w:rsid w:val="007F6240"/>
    <w:rsid w:val="007F6270"/>
    <w:rsid w:val="007F629F"/>
    <w:rsid w:val="007F6313"/>
    <w:rsid w:val="007F631C"/>
    <w:rsid w:val="007F6330"/>
    <w:rsid w:val="007F6334"/>
    <w:rsid w:val="007F633F"/>
    <w:rsid w:val="007F6343"/>
    <w:rsid w:val="007F6378"/>
    <w:rsid w:val="007F63B8"/>
    <w:rsid w:val="007F63C8"/>
    <w:rsid w:val="007F6447"/>
    <w:rsid w:val="007F6491"/>
    <w:rsid w:val="007F64B2"/>
    <w:rsid w:val="007F64CA"/>
    <w:rsid w:val="007F64CD"/>
    <w:rsid w:val="007F64DA"/>
    <w:rsid w:val="007F6558"/>
    <w:rsid w:val="007F65B9"/>
    <w:rsid w:val="007F65FE"/>
    <w:rsid w:val="007F6607"/>
    <w:rsid w:val="007F671A"/>
    <w:rsid w:val="007F671D"/>
    <w:rsid w:val="007F6750"/>
    <w:rsid w:val="007F679E"/>
    <w:rsid w:val="007F67CC"/>
    <w:rsid w:val="007F67EE"/>
    <w:rsid w:val="007F685C"/>
    <w:rsid w:val="007F68E6"/>
    <w:rsid w:val="007F6928"/>
    <w:rsid w:val="007F6978"/>
    <w:rsid w:val="007F69B6"/>
    <w:rsid w:val="007F6A63"/>
    <w:rsid w:val="007F6BF4"/>
    <w:rsid w:val="007F6C03"/>
    <w:rsid w:val="007F6C04"/>
    <w:rsid w:val="007F6C62"/>
    <w:rsid w:val="007F6C6B"/>
    <w:rsid w:val="007F6C76"/>
    <w:rsid w:val="007F6C91"/>
    <w:rsid w:val="007F6CA8"/>
    <w:rsid w:val="007F6CBC"/>
    <w:rsid w:val="007F6D5D"/>
    <w:rsid w:val="007F6D6C"/>
    <w:rsid w:val="007F6D76"/>
    <w:rsid w:val="007F6D9B"/>
    <w:rsid w:val="007F6DAB"/>
    <w:rsid w:val="007F6DD4"/>
    <w:rsid w:val="007F6E45"/>
    <w:rsid w:val="007F6EF4"/>
    <w:rsid w:val="007F6F22"/>
    <w:rsid w:val="007F6F80"/>
    <w:rsid w:val="007F6F99"/>
    <w:rsid w:val="007F70CD"/>
    <w:rsid w:val="007F7143"/>
    <w:rsid w:val="007F716C"/>
    <w:rsid w:val="007F719B"/>
    <w:rsid w:val="007F71F3"/>
    <w:rsid w:val="007F71FD"/>
    <w:rsid w:val="007F7274"/>
    <w:rsid w:val="007F735B"/>
    <w:rsid w:val="007F738F"/>
    <w:rsid w:val="007F7390"/>
    <w:rsid w:val="007F73A9"/>
    <w:rsid w:val="007F73EF"/>
    <w:rsid w:val="007F74A3"/>
    <w:rsid w:val="007F74BB"/>
    <w:rsid w:val="007F7539"/>
    <w:rsid w:val="007F756B"/>
    <w:rsid w:val="007F7596"/>
    <w:rsid w:val="007F7598"/>
    <w:rsid w:val="007F760B"/>
    <w:rsid w:val="007F7677"/>
    <w:rsid w:val="007F76B7"/>
    <w:rsid w:val="007F76D3"/>
    <w:rsid w:val="007F76DD"/>
    <w:rsid w:val="007F7708"/>
    <w:rsid w:val="007F771B"/>
    <w:rsid w:val="007F771E"/>
    <w:rsid w:val="007F77FC"/>
    <w:rsid w:val="007F787A"/>
    <w:rsid w:val="007F78C2"/>
    <w:rsid w:val="007F7913"/>
    <w:rsid w:val="007F7933"/>
    <w:rsid w:val="007F794E"/>
    <w:rsid w:val="007F797E"/>
    <w:rsid w:val="007F7A20"/>
    <w:rsid w:val="007F7AB2"/>
    <w:rsid w:val="007F7B61"/>
    <w:rsid w:val="007F7BBE"/>
    <w:rsid w:val="007F7BD7"/>
    <w:rsid w:val="007F7BD8"/>
    <w:rsid w:val="007F7BF3"/>
    <w:rsid w:val="007F7C2A"/>
    <w:rsid w:val="007F7C88"/>
    <w:rsid w:val="007F7C9F"/>
    <w:rsid w:val="007F7CAF"/>
    <w:rsid w:val="007F7CE5"/>
    <w:rsid w:val="007F7D31"/>
    <w:rsid w:val="007F7D64"/>
    <w:rsid w:val="007F7D92"/>
    <w:rsid w:val="007F7D97"/>
    <w:rsid w:val="007F7DC4"/>
    <w:rsid w:val="007F7DC5"/>
    <w:rsid w:val="007F7E05"/>
    <w:rsid w:val="007F7E4F"/>
    <w:rsid w:val="007F7E65"/>
    <w:rsid w:val="007F7EA5"/>
    <w:rsid w:val="007F7EF6"/>
    <w:rsid w:val="007F7F00"/>
    <w:rsid w:val="007F7F0A"/>
    <w:rsid w:val="007F7F63"/>
    <w:rsid w:val="007F7F86"/>
    <w:rsid w:val="007F7F91"/>
    <w:rsid w:val="007F7F94"/>
    <w:rsid w:val="007F7FF4"/>
    <w:rsid w:val="00800052"/>
    <w:rsid w:val="00800097"/>
    <w:rsid w:val="00800124"/>
    <w:rsid w:val="0080013A"/>
    <w:rsid w:val="0080013F"/>
    <w:rsid w:val="00800168"/>
    <w:rsid w:val="0080023B"/>
    <w:rsid w:val="0080025C"/>
    <w:rsid w:val="00800263"/>
    <w:rsid w:val="0080028E"/>
    <w:rsid w:val="008002E4"/>
    <w:rsid w:val="0080034E"/>
    <w:rsid w:val="00800355"/>
    <w:rsid w:val="0080035E"/>
    <w:rsid w:val="0080037D"/>
    <w:rsid w:val="00800390"/>
    <w:rsid w:val="008003C5"/>
    <w:rsid w:val="008004A0"/>
    <w:rsid w:val="00800516"/>
    <w:rsid w:val="0080053C"/>
    <w:rsid w:val="00800566"/>
    <w:rsid w:val="00800593"/>
    <w:rsid w:val="00800604"/>
    <w:rsid w:val="0080062F"/>
    <w:rsid w:val="0080066F"/>
    <w:rsid w:val="0080070B"/>
    <w:rsid w:val="00800722"/>
    <w:rsid w:val="0080076C"/>
    <w:rsid w:val="00800770"/>
    <w:rsid w:val="008007A1"/>
    <w:rsid w:val="00800868"/>
    <w:rsid w:val="00800877"/>
    <w:rsid w:val="008008B3"/>
    <w:rsid w:val="008008B4"/>
    <w:rsid w:val="008008D7"/>
    <w:rsid w:val="00800915"/>
    <w:rsid w:val="00800929"/>
    <w:rsid w:val="0080093F"/>
    <w:rsid w:val="00800942"/>
    <w:rsid w:val="00800951"/>
    <w:rsid w:val="008009C3"/>
    <w:rsid w:val="008009EB"/>
    <w:rsid w:val="008009F2"/>
    <w:rsid w:val="00800B8B"/>
    <w:rsid w:val="00800BC2"/>
    <w:rsid w:val="00800BF6"/>
    <w:rsid w:val="00800C1B"/>
    <w:rsid w:val="00800C2C"/>
    <w:rsid w:val="00800C32"/>
    <w:rsid w:val="00800C7E"/>
    <w:rsid w:val="00800C90"/>
    <w:rsid w:val="00800CB8"/>
    <w:rsid w:val="00800CF0"/>
    <w:rsid w:val="00800D61"/>
    <w:rsid w:val="00800E19"/>
    <w:rsid w:val="00800E37"/>
    <w:rsid w:val="00800E7E"/>
    <w:rsid w:val="00800E86"/>
    <w:rsid w:val="00800E89"/>
    <w:rsid w:val="00800FBD"/>
    <w:rsid w:val="008010B1"/>
    <w:rsid w:val="008010B7"/>
    <w:rsid w:val="0080114B"/>
    <w:rsid w:val="0080114D"/>
    <w:rsid w:val="00801155"/>
    <w:rsid w:val="00801160"/>
    <w:rsid w:val="00801183"/>
    <w:rsid w:val="008011A0"/>
    <w:rsid w:val="008011B4"/>
    <w:rsid w:val="008011B9"/>
    <w:rsid w:val="0080121D"/>
    <w:rsid w:val="00801237"/>
    <w:rsid w:val="0080124B"/>
    <w:rsid w:val="00801271"/>
    <w:rsid w:val="00801281"/>
    <w:rsid w:val="00801284"/>
    <w:rsid w:val="0080132D"/>
    <w:rsid w:val="00801381"/>
    <w:rsid w:val="00801387"/>
    <w:rsid w:val="00801427"/>
    <w:rsid w:val="008014A2"/>
    <w:rsid w:val="008014E6"/>
    <w:rsid w:val="00801524"/>
    <w:rsid w:val="00801528"/>
    <w:rsid w:val="00801557"/>
    <w:rsid w:val="00801568"/>
    <w:rsid w:val="0080157F"/>
    <w:rsid w:val="00801592"/>
    <w:rsid w:val="008015A3"/>
    <w:rsid w:val="008015AC"/>
    <w:rsid w:val="00801615"/>
    <w:rsid w:val="00801661"/>
    <w:rsid w:val="008016B8"/>
    <w:rsid w:val="00801786"/>
    <w:rsid w:val="0080178D"/>
    <w:rsid w:val="00801797"/>
    <w:rsid w:val="008017C5"/>
    <w:rsid w:val="00801850"/>
    <w:rsid w:val="0080185D"/>
    <w:rsid w:val="0080186F"/>
    <w:rsid w:val="00801888"/>
    <w:rsid w:val="0080190C"/>
    <w:rsid w:val="0080193C"/>
    <w:rsid w:val="00801956"/>
    <w:rsid w:val="00801970"/>
    <w:rsid w:val="008019AD"/>
    <w:rsid w:val="00801A2D"/>
    <w:rsid w:val="00801B4E"/>
    <w:rsid w:val="00801BB4"/>
    <w:rsid w:val="00801BCF"/>
    <w:rsid w:val="00801C7B"/>
    <w:rsid w:val="00801C85"/>
    <w:rsid w:val="00801CA4"/>
    <w:rsid w:val="00801D4C"/>
    <w:rsid w:val="00801D80"/>
    <w:rsid w:val="00801E19"/>
    <w:rsid w:val="00801E6C"/>
    <w:rsid w:val="00801EC6"/>
    <w:rsid w:val="00801F14"/>
    <w:rsid w:val="00801F17"/>
    <w:rsid w:val="00801F6E"/>
    <w:rsid w:val="00801FB3"/>
    <w:rsid w:val="00801FEA"/>
    <w:rsid w:val="0080200F"/>
    <w:rsid w:val="0080201C"/>
    <w:rsid w:val="00802054"/>
    <w:rsid w:val="008020D2"/>
    <w:rsid w:val="00802103"/>
    <w:rsid w:val="0080212E"/>
    <w:rsid w:val="00802137"/>
    <w:rsid w:val="00802215"/>
    <w:rsid w:val="00802241"/>
    <w:rsid w:val="00802285"/>
    <w:rsid w:val="008022A4"/>
    <w:rsid w:val="0080232F"/>
    <w:rsid w:val="00802391"/>
    <w:rsid w:val="008023F6"/>
    <w:rsid w:val="00802421"/>
    <w:rsid w:val="0080246A"/>
    <w:rsid w:val="00802507"/>
    <w:rsid w:val="00802508"/>
    <w:rsid w:val="00802537"/>
    <w:rsid w:val="00802554"/>
    <w:rsid w:val="00802559"/>
    <w:rsid w:val="0080255E"/>
    <w:rsid w:val="0080258C"/>
    <w:rsid w:val="008025B3"/>
    <w:rsid w:val="008025B9"/>
    <w:rsid w:val="0080268F"/>
    <w:rsid w:val="008026C5"/>
    <w:rsid w:val="008026D4"/>
    <w:rsid w:val="008026E2"/>
    <w:rsid w:val="00802729"/>
    <w:rsid w:val="00802760"/>
    <w:rsid w:val="008027AC"/>
    <w:rsid w:val="008027E6"/>
    <w:rsid w:val="0080283C"/>
    <w:rsid w:val="00802864"/>
    <w:rsid w:val="00802888"/>
    <w:rsid w:val="008028C8"/>
    <w:rsid w:val="008028E3"/>
    <w:rsid w:val="008028EC"/>
    <w:rsid w:val="0080295A"/>
    <w:rsid w:val="00802994"/>
    <w:rsid w:val="00802A3D"/>
    <w:rsid w:val="00802B63"/>
    <w:rsid w:val="00802B76"/>
    <w:rsid w:val="00802C04"/>
    <w:rsid w:val="00802C93"/>
    <w:rsid w:val="00802CDA"/>
    <w:rsid w:val="00802DAF"/>
    <w:rsid w:val="00802DCC"/>
    <w:rsid w:val="00802E01"/>
    <w:rsid w:val="00802E09"/>
    <w:rsid w:val="00802E77"/>
    <w:rsid w:val="00802E83"/>
    <w:rsid w:val="00802EC0"/>
    <w:rsid w:val="00802ED2"/>
    <w:rsid w:val="00802EE1"/>
    <w:rsid w:val="00802F1D"/>
    <w:rsid w:val="00802FB9"/>
    <w:rsid w:val="00802FC2"/>
    <w:rsid w:val="0080301D"/>
    <w:rsid w:val="00803057"/>
    <w:rsid w:val="008030AD"/>
    <w:rsid w:val="0080315E"/>
    <w:rsid w:val="008031BF"/>
    <w:rsid w:val="008031CA"/>
    <w:rsid w:val="008031EB"/>
    <w:rsid w:val="00803236"/>
    <w:rsid w:val="0080323E"/>
    <w:rsid w:val="00803256"/>
    <w:rsid w:val="008032AF"/>
    <w:rsid w:val="008032F7"/>
    <w:rsid w:val="00803337"/>
    <w:rsid w:val="00803374"/>
    <w:rsid w:val="008033B0"/>
    <w:rsid w:val="008033D1"/>
    <w:rsid w:val="008033DD"/>
    <w:rsid w:val="008033E4"/>
    <w:rsid w:val="00803415"/>
    <w:rsid w:val="00803441"/>
    <w:rsid w:val="00803467"/>
    <w:rsid w:val="00803494"/>
    <w:rsid w:val="008034C6"/>
    <w:rsid w:val="008034D5"/>
    <w:rsid w:val="008034E8"/>
    <w:rsid w:val="0080350F"/>
    <w:rsid w:val="00803531"/>
    <w:rsid w:val="0080353A"/>
    <w:rsid w:val="00803583"/>
    <w:rsid w:val="008035AA"/>
    <w:rsid w:val="00803628"/>
    <w:rsid w:val="00803667"/>
    <w:rsid w:val="0080369F"/>
    <w:rsid w:val="008036D4"/>
    <w:rsid w:val="008036DC"/>
    <w:rsid w:val="008036E7"/>
    <w:rsid w:val="00803739"/>
    <w:rsid w:val="008037ED"/>
    <w:rsid w:val="008037F6"/>
    <w:rsid w:val="00803801"/>
    <w:rsid w:val="00803814"/>
    <w:rsid w:val="00803877"/>
    <w:rsid w:val="00803892"/>
    <w:rsid w:val="008038DC"/>
    <w:rsid w:val="008038F8"/>
    <w:rsid w:val="00803925"/>
    <w:rsid w:val="008039E8"/>
    <w:rsid w:val="00803A35"/>
    <w:rsid w:val="00803A82"/>
    <w:rsid w:val="00803A9F"/>
    <w:rsid w:val="00803ACB"/>
    <w:rsid w:val="00803AFF"/>
    <w:rsid w:val="00803BC5"/>
    <w:rsid w:val="00803C15"/>
    <w:rsid w:val="00803C41"/>
    <w:rsid w:val="00803D7D"/>
    <w:rsid w:val="00803E44"/>
    <w:rsid w:val="00803E4B"/>
    <w:rsid w:val="00803E8B"/>
    <w:rsid w:val="00803EE0"/>
    <w:rsid w:val="00803EFA"/>
    <w:rsid w:val="00803F0E"/>
    <w:rsid w:val="00803F83"/>
    <w:rsid w:val="00803FDD"/>
    <w:rsid w:val="00804029"/>
    <w:rsid w:val="00804069"/>
    <w:rsid w:val="0080412A"/>
    <w:rsid w:val="00804131"/>
    <w:rsid w:val="00804176"/>
    <w:rsid w:val="00804290"/>
    <w:rsid w:val="008042D9"/>
    <w:rsid w:val="008042E3"/>
    <w:rsid w:val="0080430A"/>
    <w:rsid w:val="00804328"/>
    <w:rsid w:val="00804384"/>
    <w:rsid w:val="008043CA"/>
    <w:rsid w:val="0080443C"/>
    <w:rsid w:val="00804478"/>
    <w:rsid w:val="00804496"/>
    <w:rsid w:val="008044C6"/>
    <w:rsid w:val="00804504"/>
    <w:rsid w:val="0080457C"/>
    <w:rsid w:val="0080463A"/>
    <w:rsid w:val="0080469B"/>
    <w:rsid w:val="008046AB"/>
    <w:rsid w:val="008046DA"/>
    <w:rsid w:val="00804766"/>
    <w:rsid w:val="00804797"/>
    <w:rsid w:val="008047A3"/>
    <w:rsid w:val="0080488E"/>
    <w:rsid w:val="008048C6"/>
    <w:rsid w:val="008048D0"/>
    <w:rsid w:val="00804947"/>
    <w:rsid w:val="0080496D"/>
    <w:rsid w:val="00804971"/>
    <w:rsid w:val="008049B6"/>
    <w:rsid w:val="00804A04"/>
    <w:rsid w:val="00804A2C"/>
    <w:rsid w:val="00804A5B"/>
    <w:rsid w:val="00804A74"/>
    <w:rsid w:val="00804AAA"/>
    <w:rsid w:val="00804B75"/>
    <w:rsid w:val="00804BF8"/>
    <w:rsid w:val="00804C56"/>
    <w:rsid w:val="00804C7F"/>
    <w:rsid w:val="00804C95"/>
    <w:rsid w:val="00804D4F"/>
    <w:rsid w:val="00804D50"/>
    <w:rsid w:val="00804D62"/>
    <w:rsid w:val="00804DB3"/>
    <w:rsid w:val="00804DCF"/>
    <w:rsid w:val="00804E18"/>
    <w:rsid w:val="00804EE6"/>
    <w:rsid w:val="00804F14"/>
    <w:rsid w:val="00804F47"/>
    <w:rsid w:val="00804F65"/>
    <w:rsid w:val="00804FC7"/>
    <w:rsid w:val="00805034"/>
    <w:rsid w:val="0080503C"/>
    <w:rsid w:val="0080507E"/>
    <w:rsid w:val="00805122"/>
    <w:rsid w:val="0080515E"/>
    <w:rsid w:val="008051A5"/>
    <w:rsid w:val="008051DD"/>
    <w:rsid w:val="008051F2"/>
    <w:rsid w:val="00805204"/>
    <w:rsid w:val="00805214"/>
    <w:rsid w:val="00805266"/>
    <w:rsid w:val="0080527D"/>
    <w:rsid w:val="0080528F"/>
    <w:rsid w:val="0080529E"/>
    <w:rsid w:val="008052FA"/>
    <w:rsid w:val="008053EE"/>
    <w:rsid w:val="00805459"/>
    <w:rsid w:val="00805460"/>
    <w:rsid w:val="00805488"/>
    <w:rsid w:val="008054A2"/>
    <w:rsid w:val="008054A7"/>
    <w:rsid w:val="008054DB"/>
    <w:rsid w:val="008054E5"/>
    <w:rsid w:val="008054EA"/>
    <w:rsid w:val="008054F6"/>
    <w:rsid w:val="00805540"/>
    <w:rsid w:val="00805553"/>
    <w:rsid w:val="0080555B"/>
    <w:rsid w:val="008055DB"/>
    <w:rsid w:val="008055F9"/>
    <w:rsid w:val="00805615"/>
    <w:rsid w:val="00805645"/>
    <w:rsid w:val="0080568F"/>
    <w:rsid w:val="0080569A"/>
    <w:rsid w:val="0080573A"/>
    <w:rsid w:val="00805747"/>
    <w:rsid w:val="00805750"/>
    <w:rsid w:val="00805758"/>
    <w:rsid w:val="008057A9"/>
    <w:rsid w:val="008057F3"/>
    <w:rsid w:val="00805823"/>
    <w:rsid w:val="00805843"/>
    <w:rsid w:val="00805865"/>
    <w:rsid w:val="008058C8"/>
    <w:rsid w:val="00805942"/>
    <w:rsid w:val="0080598C"/>
    <w:rsid w:val="008059BA"/>
    <w:rsid w:val="008059EF"/>
    <w:rsid w:val="008059FD"/>
    <w:rsid w:val="008059FE"/>
    <w:rsid w:val="00805A4A"/>
    <w:rsid w:val="00805A59"/>
    <w:rsid w:val="00805A60"/>
    <w:rsid w:val="00805AC9"/>
    <w:rsid w:val="00805B43"/>
    <w:rsid w:val="00805B46"/>
    <w:rsid w:val="00805B61"/>
    <w:rsid w:val="00805B66"/>
    <w:rsid w:val="00805B71"/>
    <w:rsid w:val="00805B83"/>
    <w:rsid w:val="00805C1E"/>
    <w:rsid w:val="00805C85"/>
    <w:rsid w:val="00805CC3"/>
    <w:rsid w:val="00805D04"/>
    <w:rsid w:val="00805D0A"/>
    <w:rsid w:val="00805D7A"/>
    <w:rsid w:val="00805DC1"/>
    <w:rsid w:val="00805DE0"/>
    <w:rsid w:val="00805E77"/>
    <w:rsid w:val="00805EB7"/>
    <w:rsid w:val="00805EF2"/>
    <w:rsid w:val="00805F13"/>
    <w:rsid w:val="00805F61"/>
    <w:rsid w:val="00805F77"/>
    <w:rsid w:val="00805FB7"/>
    <w:rsid w:val="00805FF6"/>
    <w:rsid w:val="00806000"/>
    <w:rsid w:val="00806029"/>
    <w:rsid w:val="00806102"/>
    <w:rsid w:val="0080616C"/>
    <w:rsid w:val="00806194"/>
    <w:rsid w:val="008061A1"/>
    <w:rsid w:val="008061AE"/>
    <w:rsid w:val="008061E0"/>
    <w:rsid w:val="0080623A"/>
    <w:rsid w:val="00806291"/>
    <w:rsid w:val="00806296"/>
    <w:rsid w:val="008062A4"/>
    <w:rsid w:val="008062AF"/>
    <w:rsid w:val="00806323"/>
    <w:rsid w:val="00806330"/>
    <w:rsid w:val="00806448"/>
    <w:rsid w:val="00806487"/>
    <w:rsid w:val="008064A3"/>
    <w:rsid w:val="008064DB"/>
    <w:rsid w:val="008064E8"/>
    <w:rsid w:val="008064FD"/>
    <w:rsid w:val="00806514"/>
    <w:rsid w:val="00806531"/>
    <w:rsid w:val="00806562"/>
    <w:rsid w:val="008065C7"/>
    <w:rsid w:val="008065F4"/>
    <w:rsid w:val="008065FA"/>
    <w:rsid w:val="008066DF"/>
    <w:rsid w:val="008066E0"/>
    <w:rsid w:val="00806701"/>
    <w:rsid w:val="0080670E"/>
    <w:rsid w:val="0080674A"/>
    <w:rsid w:val="00806778"/>
    <w:rsid w:val="008067A5"/>
    <w:rsid w:val="008067AB"/>
    <w:rsid w:val="008067B0"/>
    <w:rsid w:val="00806883"/>
    <w:rsid w:val="00806888"/>
    <w:rsid w:val="008068D0"/>
    <w:rsid w:val="00806991"/>
    <w:rsid w:val="008069B6"/>
    <w:rsid w:val="008069F8"/>
    <w:rsid w:val="00806A2D"/>
    <w:rsid w:val="00806A64"/>
    <w:rsid w:val="00806A66"/>
    <w:rsid w:val="00806AA2"/>
    <w:rsid w:val="00806AAC"/>
    <w:rsid w:val="00806B57"/>
    <w:rsid w:val="00806B66"/>
    <w:rsid w:val="00806B87"/>
    <w:rsid w:val="00806BC6"/>
    <w:rsid w:val="00806C4E"/>
    <w:rsid w:val="00806CB4"/>
    <w:rsid w:val="00806CD3"/>
    <w:rsid w:val="00806D95"/>
    <w:rsid w:val="00806DEA"/>
    <w:rsid w:val="00806F0A"/>
    <w:rsid w:val="00806F13"/>
    <w:rsid w:val="00806F4A"/>
    <w:rsid w:val="00806F7D"/>
    <w:rsid w:val="00806F83"/>
    <w:rsid w:val="00807036"/>
    <w:rsid w:val="00807083"/>
    <w:rsid w:val="008070CE"/>
    <w:rsid w:val="008070EB"/>
    <w:rsid w:val="0080713B"/>
    <w:rsid w:val="008071B5"/>
    <w:rsid w:val="00807201"/>
    <w:rsid w:val="0080721F"/>
    <w:rsid w:val="00807291"/>
    <w:rsid w:val="0080729E"/>
    <w:rsid w:val="008072AB"/>
    <w:rsid w:val="00807325"/>
    <w:rsid w:val="00807339"/>
    <w:rsid w:val="00807346"/>
    <w:rsid w:val="0080737E"/>
    <w:rsid w:val="008073EA"/>
    <w:rsid w:val="0080743C"/>
    <w:rsid w:val="00807495"/>
    <w:rsid w:val="008074CC"/>
    <w:rsid w:val="008075AA"/>
    <w:rsid w:val="008075F1"/>
    <w:rsid w:val="0080760D"/>
    <w:rsid w:val="0080766C"/>
    <w:rsid w:val="008076A7"/>
    <w:rsid w:val="00807701"/>
    <w:rsid w:val="0080770D"/>
    <w:rsid w:val="00807727"/>
    <w:rsid w:val="0080774D"/>
    <w:rsid w:val="00807783"/>
    <w:rsid w:val="00807794"/>
    <w:rsid w:val="00807816"/>
    <w:rsid w:val="00807889"/>
    <w:rsid w:val="00807940"/>
    <w:rsid w:val="008079AD"/>
    <w:rsid w:val="008079F9"/>
    <w:rsid w:val="00807A12"/>
    <w:rsid w:val="00807A34"/>
    <w:rsid w:val="00807A51"/>
    <w:rsid w:val="00807A76"/>
    <w:rsid w:val="00807A93"/>
    <w:rsid w:val="00807ADD"/>
    <w:rsid w:val="00807B31"/>
    <w:rsid w:val="00807B8E"/>
    <w:rsid w:val="00807BAD"/>
    <w:rsid w:val="00807BEA"/>
    <w:rsid w:val="00807C39"/>
    <w:rsid w:val="00807D22"/>
    <w:rsid w:val="00807D56"/>
    <w:rsid w:val="00807D74"/>
    <w:rsid w:val="00807D86"/>
    <w:rsid w:val="00807D9E"/>
    <w:rsid w:val="00807DAD"/>
    <w:rsid w:val="00807DF9"/>
    <w:rsid w:val="00807E9B"/>
    <w:rsid w:val="00807EAB"/>
    <w:rsid w:val="00807EEA"/>
    <w:rsid w:val="00807F1C"/>
    <w:rsid w:val="00807F5A"/>
    <w:rsid w:val="00807F86"/>
    <w:rsid w:val="00807FEB"/>
    <w:rsid w:val="00810040"/>
    <w:rsid w:val="00810123"/>
    <w:rsid w:val="00810146"/>
    <w:rsid w:val="00810165"/>
    <w:rsid w:val="0081017B"/>
    <w:rsid w:val="008101A1"/>
    <w:rsid w:val="008101D4"/>
    <w:rsid w:val="00810240"/>
    <w:rsid w:val="0081028E"/>
    <w:rsid w:val="008102B7"/>
    <w:rsid w:val="008102C5"/>
    <w:rsid w:val="008102E9"/>
    <w:rsid w:val="008102ED"/>
    <w:rsid w:val="0081031F"/>
    <w:rsid w:val="00810336"/>
    <w:rsid w:val="0081035D"/>
    <w:rsid w:val="0081037A"/>
    <w:rsid w:val="0081037E"/>
    <w:rsid w:val="0081043F"/>
    <w:rsid w:val="0081045B"/>
    <w:rsid w:val="00810483"/>
    <w:rsid w:val="008104F8"/>
    <w:rsid w:val="00810534"/>
    <w:rsid w:val="008105DE"/>
    <w:rsid w:val="008105EA"/>
    <w:rsid w:val="008105F9"/>
    <w:rsid w:val="00810649"/>
    <w:rsid w:val="008106D4"/>
    <w:rsid w:val="008106DB"/>
    <w:rsid w:val="00810789"/>
    <w:rsid w:val="008107AC"/>
    <w:rsid w:val="008107CA"/>
    <w:rsid w:val="008107DC"/>
    <w:rsid w:val="008107ED"/>
    <w:rsid w:val="00810836"/>
    <w:rsid w:val="00810845"/>
    <w:rsid w:val="00810849"/>
    <w:rsid w:val="0081084B"/>
    <w:rsid w:val="00810850"/>
    <w:rsid w:val="00810864"/>
    <w:rsid w:val="00810884"/>
    <w:rsid w:val="00810951"/>
    <w:rsid w:val="00810999"/>
    <w:rsid w:val="00810A48"/>
    <w:rsid w:val="00810A85"/>
    <w:rsid w:val="00810AC5"/>
    <w:rsid w:val="00810AE1"/>
    <w:rsid w:val="00810B0C"/>
    <w:rsid w:val="00810B0E"/>
    <w:rsid w:val="00810B29"/>
    <w:rsid w:val="00810C35"/>
    <w:rsid w:val="00810C6E"/>
    <w:rsid w:val="00810C98"/>
    <w:rsid w:val="00810CF0"/>
    <w:rsid w:val="00810CF3"/>
    <w:rsid w:val="00810D2B"/>
    <w:rsid w:val="00810D30"/>
    <w:rsid w:val="00810D76"/>
    <w:rsid w:val="00810DA3"/>
    <w:rsid w:val="00810DC2"/>
    <w:rsid w:val="00810DC7"/>
    <w:rsid w:val="00810E12"/>
    <w:rsid w:val="00810E38"/>
    <w:rsid w:val="00810E71"/>
    <w:rsid w:val="00810EE3"/>
    <w:rsid w:val="00810EF6"/>
    <w:rsid w:val="00810F4E"/>
    <w:rsid w:val="00811041"/>
    <w:rsid w:val="00811050"/>
    <w:rsid w:val="008110C1"/>
    <w:rsid w:val="00811121"/>
    <w:rsid w:val="0081114E"/>
    <w:rsid w:val="008111B8"/>
    <w:rsid w:val="00811223"/>
    <w:rsid w:val="00811264"/>
    <w:rsid w:val="00811293"/>
    <w:rsid w:val="008112B9"/>
    <w:rsid w:val="008112C6"/>
    <w:rsid w:val="008112EC"/>
    <w:rsid w:val="0081131C"/>
    <w:rsid w:val="00811335"/>
    <w:rsid w:val="00811336"/>
    <w:rsid w:val="008113D8"/>
    <w:rsid w:val="00811417"/>
    <w:rsid w:val="0081141A"/>
    <w:rsid w:val="0081146F"/>
    <w:rsid w:val="00811561"/>
    <w:rsid w:val="008115F0"/>
    <w:rsid w:val="008115F1"/>
    <w:rsid w:val="008115FE"/>
    <w:rsid w:val="0081160C"/>
    <w:rsid w:val="0081161F"/>
    <w:rsid w:val="00811647"/>
    <w:rsid w:val="0081166B"/>
    <w:rsid w:val="0081167A"/>
    <w:rsid w:val="008116A9"/>
    <w:rsid w:val="00811747"/>
    <w:rsid w:val="0081180A"/>
    <w:rsid w:val="00811859"/>
    <w:rsid w:val="00811866"/>
    <w:rsid w:val="00811877"/>
    <w:rsid w:val="00811881"/>
    <w:rsid w:val="00811899"/>
    <w:rsid w:val="008118B6"/>
    <w:rsid w:val="0081191E"/>
    <w:rsid w:val="00811942"/>
    <w:rsid w:val="00811945"/>
    <w:rsid w:val="00811953"/>
    <w:rsid w:val="008119F6"/>
    <w:rsid w:val="008119FF"/>
    <w:rsid w:val="00811A1E"/>
    <w:rsid w:val="00811A44"/>
    <w:rsid w:val="00811A58"/>
    <w:rsid w:val="00811A8C"/>
    <w:rsid w:val="00811ACC"/>
    <w:rsid w:val="00811B6B"/>
    <w:rsid w:val="00811B76"/>
    <w:rsid w:val="00811BBA"/>
    <w:rsid w:val="00811BDD"/>
    <w:rsid w:val="00811C73"/>
    <w:rsid w:val="00811CD6"/>
    <w:rsid w:val="00811CFC"/>
    <w:rsid w:val="00811D5B"/>
    <w:rsid w:val="00811DA4"/>
    <w:rsid w:val="00811E05"/>
    <w:rsid w:val="00811E9E"/>
    <w:rsid w:val="00811F13"/>
    <w:rsid w:val="00811F23"/>
    <w:rsid w:val="00811F79"/>
    <w:rsid w:val="00811FBE"/>
    <w:rsid w:val="00811FC2"/>
    <w:rsid w:val="00811FCD"/>
    <w:rsid w:val="0081203C"/>
    <w:rsid w:val="00812043"/>
    <w:rsid w:val="0081208B"/>
    <w:rsid w:val="008120AD"/>
    <w:rsid w:val="008120C8"/>
    <w:rsid w:val="008120C9"/>
    <w:rsid w:val="0081211F"/>
    <w:rsid w:val="00812197"/>
    <w:rsid w:val="008122A6"/>
    <w:rsid w:val="008122E2"/>
    <w:rsid w:val="008122F2"/>
    <w:rsid w:val="00812353"/>
    <w:rsid w:val="008123BC"/>
    <w:rsid w:val="008123C8"/>
    <w:rsid w:val="0081246C"/>
    <w:rsid w:val="00812485"/>
    <w:rsid w:val="00812486"/>
    <w:rsid w:val="008124C2"/>
    <w:rsid w:val="008124C3"/>
    <w:rsid w:val="008124D4"/>
    <w:rsid w:val="00812528"/>
    <w:rsid w:val="00812561"/>
    <w:rsid w:val="0081259C"/>
    <w:rsid w:val="008125B9"/>
    <w:rsid w:val="008125BA"/>
    <w:rsid w:val="008125C4"/>
    <w:rsid w:val="008125F0"/>
    <w:rsid w:val="00812600"/>
    <w:rsid w:val="0081260C"/>
    <w:rsid w:val="00812612"/>
    <w:rsid w:val="0081262F"/>
    <w:rsid w:val="008126B6"/>
    <w:rsid w:val="008126ED"/>
    <w:rsid w:val="00812708"/>
    <w:rsid w:val="0081277D"/>
    <w:rsid w:val="008127A7"/>
    <w:rsid w:val="008127B0"/>
    <w:rsid w:val="00812828"/>
    <w:rsid w:val="0081284D"/>
    <w:rsid w:val="00812861"/>
    <w:rsid w:val="0081287C"/>
    <w:rsid w:val="00812885"/>
    <w:rsid w:val="008128B4"/>
    <w:rsid w:val="008128EB"/>
    <w:rsid w:val="008128F1"/>
    <w:rsid w:val="0081291E"/>
    <w:rsid w:val="0081291F"/>
    <w:rsid w:val="00812932"/>
    <w:rsid w:val="00812936"/>
    <w:rsid w:val="0081293A"/>
    <w:rsid w:val="0081295D"/>
    <w:rsid w:val="00812974"/>
    <w:rsid w:val="008129C4"/>
    <w:rsid w:val="00812A33"/>
    <w:rsid w:val="00812A6B"/>
    <w:rsid w:val="00812A79"/>
    <w:rsid w:val="00812A7B"/>
    <w:rsid w:val="00812AC5"/>
    <w:rsid w:val="00812B07"/>
    <w:rsid w:val="00812B24"/>
    <w:rsid w:val="00812B29"/>
    <w:rsid w:val="00812BB7"/>
    <w:rsid w:val="00812C35"/>
    <w:rsid w:val="00812C8E"/>
    <w:rsid w:val="00812C99"/>
    <w:rsid w:val="00812CA6"/>
    <w:rsid w:val="00812CAE"/>
    <w:rsid w:val="00812D0E"/>
    <w:rsid w:val="00812D1C"/>
    <w:rsid w:val="00812D1E"/>
    <w:rsid w:val="00812D37"/>
    <w:rsid w:val="00812D50"/>
    <w:rsid w:val="00812D5F"/>
    <w:rsid w:val="00812D89"/>
    <w:rsid w:val="00812DDE"/>
    <w:rsid w:val="00812E0A"/>
    <w:rsid w:val="00812E17"/>
    <w:rsid w:val="00812E27"/>
    <w:rsid w:val="00812EA6"/>
    <w:rsid w:val="00812EBB"/>
    <w:rsid w:val="00812ED6"/>
    <w:rsid w:val="00812EFE"/>
    <w:rsid w:val="00812F03"/>
    <w:rsid w:val="00812F2D"/>
    <w:rsid w:val="0081305C"/>
    <w:rsid w:val="00813077"/>
    <w:rsid w:val="008130AE"/>
    <w:rsid w:val="008131B0"/>
    <w:rsid w:val="008131B1"/>
    <w:rsid w:val="008132BD"/>
    <w:rsid w:val="008132DC"/>
    <w:rsid w:val="008132ED"/>
    <w:rsid w:val="0081334D"/>
    <w:rsid w:val="008133F5"/>
    <w:rsid w:val="008133F7"/>
    <w:rsid w:val="00813419"/>
    <w:rsid w:val="0081342E"/>
    <w:rsid w:val="00813463"/>
    <w:rsid w:val="0081346E"/>
    <w:rsid w:val="00813472"/>
    <w:rsid w:val="008134C4"/>
    <w:rsid w:val="008134DA"/>
    <w:rsid w:val="008134FE"/>
    <w:rsid w:val="008135A2"/>
    <w:rsid w:val="0081360D"/>
    <w:rsid w:val="008136AA"/>
    <w:rsid w:val="008136CE"/>
    <w:rsid w:val="008136E6"/>
    <w:rsid w:val="0081374D"/>
    <w:rsid w:val="00813750"/>
    <w:rsid w:val="00813755"/>
    <w:rsid w:val="00813794"/>
    <w:rsid w:val="008137A6"/>
    <w:rsid w:val="008137AE"/>
    <w:rsid w:val="008137CA"/>
    <w:rsid w:val="0081381E"/>
    <w:rsid w:val="0081383A"/>
    <w:rsid w:val="00813844"/>
    <w:rsid w:val="00813863"/>
    <w:rsid w:val="0081387B"/>
    <w:rsid w:val="00813895"/>
    <w:rsid w:val="008138EF"/>
    <w:rsid w:val="00813907"/>
    <w:rsid w:val="00813968"/>
    <w:rsid w:val="008139A4"/>
    <w:rsid w:val="008139A9"/>
    <w:rsid w:val="008139AF"/>
    <w:rsid w:val="008139C8"/>
    <w:rsid w:val="008139DF"/>
    <w:rsid w:val="008139E7"/>
    <w:rsid w:val="00813A08"/>
    <w:rsid w:val="00813A0B"/>
    <w:rsid w:val="00813A22"/>
    <w:rsid w:val="00813B3A"/>
    <w:rsid w:val="00813B57"/>
    <w:rsid w:val="00813B7E"/>
    <w:rsid w:val="00813BAA"/>
    <w:rsid w:val="00813C06"/>
    <w:rsid w:val="00813C61"/>
    <w:rsid w:val="00813D09"/>
    <w:rsid w:val="00813D88"/>
    <w:rsid w:val="00813DA3"/>
    <w:rsid w:val="00813E0D"/>
    <w:rsid w:val="00813E24"/>
    <w:rsid w:val="00813E37"/>
    <w:rsid w:val="00813EBE"/>
    <w:rsid w:val="00813FA3"/>
    <w:rsid w:val="0081404D"/>
    <w:rsid w:val="00814055"/>
    <w:rsid w:val="00814071"/>
    <w:rsid w:val="008140A0"/>
    <w:rsid w:val="008140EA"/>
    <w:rsid w:val="00814175"/>
    <w:rsid w:val="0081417D"/>
    <w:rsid w:val="00814196"/>
    <w:rsid w:val="008141B1"/>
    <w:rsid w:val="008141E8"/>
    <w:rsid w:val="0081424C"/>
    <w:rsid w:val="00814260"/>
    <w:rsid w:val="008142E1"/>
    <w:rsid w:val="008142F7"/>
    <w:rsid w:val="00814340"/>
    <w:rsid w:val="008143E0"/>
    <w:rsid w:val="008144CE"/>
    <w:rsid w:val="008144F3"/>
    <w:rsid w:val="0081458F"/>
    <w:rsid w:val="008145E1"/>
    <w:rsid w:val="0081463B"/>
    <w:rsid w:val="00814659"/>
    <w:rsid w:val="00814663"/>
    <w:rsid w:val="0081469F"/>
    <w:rsid w:val="008146C3"/>
    <w:rsid w:val="00814718"/>
    <w:rsid w:val="00814748"/>
    <w:rsid w:val="0081474A"/>
    <w:rsid w:val="008147DD"/>
    <w:rsid w:val="008147E1"/>
    <w:rsid w:val="00814815"/>
    <w:rsid w:val="008148EE"/>
    <w:rsid w:val="00814919"/>
    <w:rsid w:val="00814946"/>
    <w:rsid w:val="0081494D"/>
    <w:rsid w:val="0081499C"/>
    <w:rsid w:val="008149A1"/>
    <w:rsid w:val="008149E8"/>
    <w:rsid w:val="00814A06"/>
    <w:rsid w:val="00814A92"/>
    <w:rsid w:val="00814B32"/>
    <w:rsid w:val="00814B9E"/>
    <w:rsid w:val="00814C65"/>
    <w:rsid w:val="00814C8A"/>
    <w:rsid w:val="00814CD3"/>
    <w:rsid w:val="00814CE9"/>
    <w:rsid w:val="00814D2E"/>
    <w:rsid w:val="00814D72"/>
    <w:rsid w:val="00814D8A"/>
    <w:rsid w:val="00814DB9"/>
    <w:rsid w:val="00814DD9"/>
    <w:rsid w:val="00814E71"/>
    <w:rsid w:val="00814E9A"/>
    <w:rsid w:val="00814ED5"/>
    <w:rsid w:val="00814F3D"/>
    <w:rsid w:val="00814F47"/>
    <w:rsid w:val="00814FA9"/>
    <w:rsid w:val="00814FAE"/>
    <w:rsid w:val="00814FB2"/>
    <w:rsid w:val="00814FF8"/>
    <w:rsid w:val="00815013"/>
    <w:rsid w:val="00815192"/>
    <w:rsid w:val="00815195"/>
    <w:rsid w:val="0081519C"/>
    <w:rsid w:val="008151B2"/>
    <w:rsid w:val="008151B5"/>
    <w:rsid w:val="008151B7"/>
    <w:rsid w:val="00815249"/>
    <w:rsid w:val="0081524D"/>
    <w:rsid w:val="0081527A"/>
    <w:rsid w:val="008152C9"/>
    <w:rsid w:val="008152E2"/>
    <w:rsid w:val="00815314"/>
    <w:rsid w:val="0081536B"/>
    <w:rsid w:val="0081536D"/>
    <w:rsid w:val="0081536F"/>
    <w:rsid w:val="00815385"/>
    <w:rsid w:val="00815391"/>
    <w:rsid w:val="00815453"/>
    <w:rsid w:val="00815486"/>
    <w:rsid w:val="0081548B"/>
    <w:rsid w:val="008154F3"/>
    <w:rsid w:val="00815511"/>
    <w:rsid w:val="00815614"/>
    <w:rsid w:val="00815627"/>
    <w:rsid w:val="00815632"/>
    <w:rsid w:val="0081563E"/>
    <w:rsid w:val="00815656"/>
    <w:rsid w:val="0081566A"/>
    <w:rsid w:val="00815693"/>
    <w:rsid w:val="00815729"/>
    <w:rsid w:val="00815780"/>
    <w:rsid w:val="00815787"/>
    <w:rsid w:val="00815792"/>
    <w:rsid w:val="008157CE"/>
    <w:rsid w:val="00815801"/>
    <w:rsid w:val="0081584C"/>
    <w:rsid w:val="008158D2"/>
    <w:rsid w:val="0081592A"/>
    <w:rsid w:val="00815952"/>
    <w:rsid w:val="0081595B"/>
    <w:rsid w:val="008159D6"/>
    <w:rsid w:val="008159FC"/>
    <w:rsid w:val="00815A91"/>
    <w:rsid w:val="00815A96"/>
    <w:rsid w:val="00815AA2"/>
    <w:rsid w:val="00815AAF"/>
    <w:rsid w:val="00815BCF"/>
    <w:rsid w:val="00815BEA"/>
    <w:rsid w:val="00815C43"/>
    <w:rsid w:val="00815C58"/>
    <w:rsid w:val="00815D22"/>
    <w:rsid w:val="00815D2D"/>
    <w:rsid w:val="00815D4F"/>
    <w:rsid w:val="00815D52"/>
    <w:rsid w:val="00815D75"/>
    <w:rsid w:val="00815D8E"/>
    <w:rsid w:val="00815D94"/>
    <w:rsid w:val="00815DA7"/>
    <w:rsid w:val="00815DC5"/>
    <w:rsid w:val="00815DE7"/>
    <w:rsid w:val="00815E06"/>
    <w:rsid w:val="00815E1E"/>
    <w:rsid w:val="00815E44"/>
    <w:rsid w:val="00815E89"/>
    <w:rsid w:val="00815EA2"/>
    <w:rsid w:val="00815ECA"/>
    <w:rsid w:val="00815EDE"/>
    <w:rsid w:val="00815F11"/>
    <w:rsid w:val="00815F82"/>
    <w:rsid w:val="0081613F"/>
    <w:rsid w:val="00816145"/>
    <w:rsid w:val="00816155"/>
    <w:rsid w:val="00816197"/>
    <w:rsid w:val="008161CB"/>
    <w:rsid w:val="008161CD"/>
    <w:rsid w:val="008161D6"/>
    <w:rsid w:val="00816239"/>
    <w:rsid w:val="008162CB"/>
    <w:rsid w:val="00816307"/>
    <w:rsid w:val="00816324"/>
    <w:rsid w:val="0081636E"/>
    <w:rsid w:val="0081638C"/>
    <w:rsid w:val="008163A2"/>
    <w:rsid w:val="008163A8"/>
    <w:rsid w:val="00816439"/>
    <w:rsid w:val="00816482"/>
    <w:rsid w:val="0081650C"/>
    <w:rsid w:val="008165A0"/>
    <w:rsid w:val="0081663D"/>
    <w:rsid w:val="00816660"/>
    <w:rsid w:val="00816673"/>
    <w:rsid w:val="008166D4"/>
    <w:rsid w:val="008166D8"/>
    <w:rsid w:val="008167AD"/>
    <w:rsid w:val="008167CF"/>
    <w:rsid w:val="008167EC"/>
    <w:rsid w:val="00816859"/>
    <w:rsid w:val="00816A00"/>
    <w:rsid w:val="00816A49"/>
    <w:rsid w:val="00816A4E"/>
    <w:rsid w:val="00816A60"/>
    <w:rsid w:val="00816AAD"/>
    <w:rsid w:val="00816AC7"/>
    <w:rsid w:val="00816AF9"/>
    <w:rsid w:val="00816B18"/>
    <w:rsid w:val="00816B3B"/>
    <w:rsid w:val="00816B91"/>
    <w:rsid w:val="00816BCC"/>
    <w:rsid w:val="00816C79"/>
    <w:rsid w:val="00816CEC"/>
    <w:rsid w:val="00816DFD"/>
    <w:rsid w:val="00816E94"/>
    <w:rsid w:val="00816EC9"/>
    <w:rsid w:val="00816F2B"/>
    <w:rsid w:val="00816F68"/>
    <w:rsid w:val="00816FD2"/>
    <w:rsid w:val="00816FF7"/>
    <w:rsid w:val="00817036"/>
    <w:rsid w:val="0081710E"/>
    <w:rsid w:val="00817116"/>
    <w:rsid w:val="00817118"/>
    <w:rsid w:val="0081711D"/>
    <w:rsid w:val="00817132"/>
    <w:rsid w:val="00817171"/>
    <w:rsid w:val="00817183"/>
    <w:rsid w:val="00817184"/>
    <w:rsid w:val="00817201"/>
    <w:rsid w:val="00817237"/>
    <w:rsid w:val="0081724B"/>
    <w:rsid w:val="00817256"/>
    <w:rsid w:val="00817271"/>
    <w:rsid w:val="00817286"/>
    <w:rsid w:val="008172A3"/>
    <w:rsid w:val="008172DB"/>
    <w:rsid w:val="00817309"/>
    <w:rsid w:val="0081730B"/>
    <w:rsid w:val="00817328"/>
    <w:rsid w:val="008173D9"/>
    <w:rsid w:val="008173F1"/>
    <w:rsid w:val="00817471"/>
    <w:rsid w:val="00817487"/>
    <w:rsid w:val="0081748C"/>
    <w:rsid w:val="00817516"/>
    <w:rsid w:val="0081752E"/>
    <w:rsid w:val="00817548"/>
    <w:rsid w:val="00817554"/>
    <w:rsid w:val="0081755C"/>
    <w:rsid w:val="00817568"/>
    <w:rsid w:val="00817580"/>
    <w:rsid w:val="00817584"/>
    <w:rsid w:val="008175A2"/>
    <w:rsid w:val="0081763D"/>
    <w:rsid w:val="0081769D"/>
    <w:rsid w:val="00817707"/>
    <w:rsid w:val="00817735"/>
    <w:rsid w:val="00817741"/>
    <w:rsid w:val="0081784E"/>
    <w:rsid w:val="00817890"/>
    <w:rsid w:val="0081789C"/>
    <w:rsid w:val="008178D0"/>
    <w:rsid w:val="008178D8"/>
    <w:rsid w:val="0081791C"/>
    <w:rsid w:val="00817970"/>
    <w:rsid w:val="008179D4"/>
    <w:rsid w:val="008179E2"/>
    <w:rsid w:val="008179FA"/>
    <w:rsid w:val="00817A24"/>
    <w:rsid w:val="00817A60"/>
    <w:rsid w:val="00817A9C"/>
    <w:rsid w:val="00817ABC"/>
    <w:rsid w:val="00817B52"/>
    <w:rsid w:val="00817B5B"/>
    <w:rsid w:val="00817B93"/>
    <w:rsid w:val="00817C01"/>
    <w:rsid w:val="00817C14"/>
    <w:rsid w:val="00817C57"/>
    <w:rsid w:val="00817C6C"/>
    <w:rsid w:val="00817CA5"/>
    <w:rsid w:val="00817CB9"/>
    <w:rsid w:val="00817CC1"/>
    <w:rsid w:val="00817CC5"/>
    <w:rsid w:val="00817CFC"/>
    <w:rsid w:val="00817D4A"/>
    <w:rsid w:val="00817D99"/>
    <w:rsid w:val="00817DB3"/>
    <w:rsid w:val="00817DBE"/>
    <w:rsid w:val="00817E15"/>
    <w:rsid w:val="00817E1B"/>
    <w:rsid w:val="00817E67"/>
    <w:rsid w:val="00817E6D"/>
    <w:rsid w:val="00817E79"/>
    <w:rsid w:val="00817E92"/>
    <w:rsid w:val="00817E9C"/>
    <w:rsid w:val="00817E9D"/>
    <w:rsid w:val="00817ED1"/>
    <w:rsid w:val="00817EEA"/>
    <w:rsid w:val="00817F00"/>
    <w:rsid w:val="00817F48"/>
    <w:rsid w:val="00817FA8"/>
    <w:rsid w:val="00817FC7"/>
    <w:rsid w:val="00817FF6"/>
    <w:rsid w:val="00820073"/>
    <w:rsid w:val="0082007E"/>
    <w:rsid w:val="00820090"/>
    <w:rsid w:val="00820091"/>
    <w:rsid w:val="00820099"/>
    <w:rsid w:val="008200B0"/>
    <w:rsid w:val="008200C6"/>
    <w:rsid w:val="008200D5"/>
    <w:rsid w:val="008200F8"/>
    <w:rsid w:val="008200FC"/>
    <w:rsid w:val="00820135"/>
    <w:rsid w:val="0082014B"/>
    <w:rsid w:val="00820188"/>
    <w:rsid w:val="0082018F"/>
    <w:rsid w:val="00820208"/>
    <w:rsid w:val="0082020E"/>
    <w:rsid w:val="00820217"/>
    <w:rsid w:val="00820235"/>
    <w:rsid w:val="00820245"/>
    <w:rsid w:val="00820265"/>
    <w:rsid w:val="0082026B"/>
    <w:rsid w:val="00820273"/>
    <w:rsid w:val="0082027E"/>
    <w:rsid w:val="008202DE"/>
    <w:rsid w:val="008202E4"/>
    <w:rsid w:val="008202F5"/>
    <w:rsid w:val="008202FC"/>
    <w:rsid w:val="00820313"/>
    <w:rsid w:val="00820330"/>
    <w:rsid w:val="00820336"/>
    <w:rsid w:val="00820351"/>
    <w:rsid w:val="0082036C"/>
    <w:rsid w:val="008203AF"/>
    <w:rsid w:val="008203E3"/>
    <w:rsid w:val="008203F5"/>
    <w:rsid w:val="0082040A"/>
    <w:rsid w:val="0082045A"/>
    <w:rsid w:val="008204A7"/>
    <w:rsid w:val="0082052A"/>
    <w:rsid w:val="0082053C"/>
    <w:rsid w:val="0082058B"/>
    <w:rsid w:val="008205F8"/>
    <w:rsid w:val="00820605"/>
    <w:rsid w:val="00820607"/>
    <w:rsid w:val="00820670"/>
    <w:rsid w:val="00820699"/>
    <w:rsid w:val="008206D0"/>
    <w:rsid w:val="00820706"/>
    <w:rsid w:val="0082072F"/>
    <w:rsid w:val="008207C3"/>
    <w:rsid w:val="008207C8"/>
    <w:rsid w:val="008207CE"/>
    <w:rsid w:val="0082080B"/>
    <w:rsid w:val="00820827"/>
    <w:rsid w:val="0082083F"/>
    <w:rsid w:val="00820894"/>
    <w:rsid w:val="008208A8"/>
    <w:rsid w:val="00820A7E"/>
    <w:rsid w:val="00820AAC"/>
    <w:rsid w:val="00820AB8"/>
    <w:rsid w:val="00820B0C"/>
    <w:rsid w:val="00820BA5"/>
    <w:rsid w:val="00820BB7"/>
    <w:rsid w:val="00820BB9"/>
    <w:rsid w:val="00820BBA"/>
    <w:rsid w:val="00820C68"/>
    <w:rsid w:val="00820C9B"/>
    <w:rsid w:val="00820CA0"/>
    <w:rsid w:val="00820CA9"/>
    <w:rsid w:val="00820DBC"/>
    <w:rsid w:val="00820DFD"/>
    <w:rsid w:val="00820E13"/>
    <w:rsid w:val="00820E47"/>
    <w:rsid w:val="00820F44"/>
    <w:rsid w:val="00820F8B"/>
    <w:rsid w:val="00820F8E"/>
    <w:rsid w:val="00820FB3"/>
    <w:rsid w:val="00820FE8"/>
    <w:rsid w:val="00820FF3"/>
    <w:rsid w:val="0082109D"/>
    <w:rsid w:val="008210BE"/>
    <w:rsid w:val="0082117B"/>
    <w:rsid w:val="00821191"/>
    <w:rsid w:val="008211A6"/>
    <w:rsid w:val="008211EB"/>
    <w:rsid w:val="008211F5"/>
    <w:rsid w:val="0082122F"/>
    <w:rsid w:val="0082126F"/>
    <w:rsid w:val="00821283"/>
    <w:rsid w:val="008212BC"/>
    <w:rsid w:val="00821346"/>
    <w:rsid w:val="008213A3"/>
    <w:rsid w:val="008213EF"/>
    <w:rsid w:val="00821413"/>
    <w:rsid w:val="00821414"/>
    <w:rsid w:val="00821445"/>
    <w:rsid w:val="0082147F"/>
    <w:rsid w:val="008214F5"/>
    <w:rsid w:val="008214F9"/>
    <w:rsid w:val="00821503"/>
    <w:rsid w:val="0082151A"/>
    <w:rsid w:val="00821534"/>
    <w:rsid w:val="0082154D"/>
    <w:rsid w:val="0082156C"/>
    <w:rsid w:val="008215BE"/>
    <w:rsid w:val="008215DE"/>
    <w:rsid w:val="0082163B"/>
    <w:rsid w:val="00821720"/>
    <w:rsid w:val="0082173A"/>
    <w:rsid w:val="00821765"/>
    <w:rsid w:val="00821777"/>
    <w:rsid w:val="00821818"/>
    <w:rsid w:val="008218DD"/>
    <w:rsid w:val="008218E4"/>
    <w:rsid w:val="008218E6"/>
    <w:rsid w:val="00821911"/>
    <w:rsid w:val="0082193B"/>
    <w:rsid w:val="00821956"/>
    <w:rsid w:val="008219E9"/>
    <w:rsid w:val="00821A14"/>
    <w:rsid w:val="00821ABA"/>
    <w:rsid w:val="00821AE7"/>
    <w:rsid w:val="00821B0C"/>
    <w:rsid w:val="00821B21"/>
    <w:rsid w:val="00821B45"/>
    <w:rsid w:val="00821BAB"/>
    <w:rsid w:val="00821BAC"/>
    <w:rsid w:val="00821BB5"/>
    <w:rsid w:val="00821C0B"/>
    <w:rsid w:val="00821C3E"/>
    <w:rsid w:val="00821C46"/>
    <w:rsid w:val="00821C78"/>
    <w:rsid w:val="00821C80"/>
    <w:rsid w:val="00821C88"/>
    <w:rsid w:val="00821CCA"/>
    <w:rsid w:val="00821CDE"/>
    <w:rsid w:val="00821D14"/>
    <w:rsid w:val="00821E2D"/>
    <w:rsid w:val="00821E4E"/>
    <w:rsid w:val="00821F0C"/>
    <w:rsid w:val="00821F97"/>
    <w:rsid w:val="00821FE9"/>
    <w:rsid w:val="0082201E"/>
    <w:rsid w:val="00822045"/>
    <w:rsid w:val="00822073"/>
    <w:rsid w:val="008220A0"/>
    <w:rsid w:val="00822149"/>
    <w:rsid w:val="008221A4"/>
    <w:rsid w:val="008221D9"/>
    <w:rsid w:val="00822231"/>
    <w:rsid w:val="00822245"/>
    <w:rsid w:val="008222CC"/>
    <w:rsid w:val="00822328"/>
    <w:rsid w:val="00822363"/>
    <w:rsid w:val="00822367"/>
    <w:rsid w:val="008223A9"/>
    <w:rsid w:val="0082242B"/>
    <w:rsid w:val="0082243D"/>
    <w:rsid w:val="00822464"/>
    <w:rsid w:val="0082249F"/>
    <w:rsid w:val="008224E9"/>
    <w:rsid w:val="008224F6"/>
    <w:rsid w:val="008225AD"/>
    <w:rsid w:val="00822610"/>
    <w:rsid w:val="008226C9"/>
    <w:rsid w:val="00822724"/>
    <w:rsid w:val="00822729"/>
    <w:rsid w:val="0082278D"/>
    <w:rsid w:val="0082279B"/>
    <w:rsid w:val="008227B2"/>
    <w:rsid w:val="008227CA"/>
    <w:rsid w:val="00822889"/>
    <w:rsid w:val="008228A0"/>
    <w:rsid w:val="008228D3"/>
    <w:rsid w:val="008228D8"/>
    <w:rsid w:val="0082292B"/>
    <w:rsid w:val="00822997"/>
    <w:rsid w:val="00822A3F"/>
    <w:rsid w:val="00822A61"/>
    <w:rsid w:val="00822A6B"/>
    <w:rsid w:val="00822B00"/>
    <w:rsid w:val="00822B72"/>
    <w:rsid w:val="00822C25"/>
    <w:rsid w:val="00822C3B"/>
    <w:rsid w:val="00822C3E"/>
    <w:rsid w:val="00822CBF"/>
    <w:rsid w:val="00822CCD"/>
    <w:rsid w:val="00822CD4"/>
    <w:rsid w:val="00822CD7"/>
    <w:rsid w:val="00822CEE"/>
    <w:rsid w:val="00822D84"/>
    <w:rsid w:val="00822DB4"/>
    <w:rsid w:val="00822DE4"/>
    <w:rsid w:val="00822DEB"/>
    <w:rsid w:val="00822E47"/>
    <w:rsid w:val="00822E63"/>
    <w:rsid w:val="00822E78"/>
    <w:rsid w:val="00822E94"/>
    <w:rsid w:val="00822EAC"/>
    <w:rsid w:val="00822EB4"/>
    <w:rsid w:val="00822EBE"/>
    <w:rsid w:val="00822F5E"/>
    <w:rsid w:val="00822FC3"/>
    <w:rsid w:val="0082304F"/>
    <w:rsid w:val="0082306B"/>
    <w:rsid w:val="00823094"/>
    <w:rsid w:val="008230A5"/>
    <w:rsid w:val="008230F6"/>
    <w:rsid w:val="00823148"/>
    <w:rsid w:val="00823188"/>
    <w:rsid w:val="008231DD"/>
    <w:rsid w:val="00823208"/>
    <w:rsid w:val="0082322D"/>
    <w:rsid w:val="00823272"/>
    <w:rsid w:val="008232FB"/>
    <w:rsid w:val="00823387"/>
    <w:rsid w:val="0082338F"/>
    <w:rsid w:val="008233A8"/>
    <w:rsid w:val="008233C7"/>
    <w:rsid w:val="008233C8"/>
    <w:rsid w:val="008233F0"/>
    <w:rsid w:val="00823409"/>
    <w:rsid w:val="00823436"/>
    <w:rsid w:val="00823470"/>
    <w:rsid w:val="008234D2"/>
    <w:rsid w:val="008234DD"/>
    <w:rsid w:val="0082356C"/>
    <w:rsid w:val="00823590"/>
    <w:rsid w:val="008235A8"/>
    <w:rsid w:val="0082361E"/>
    <w:rsid w:val="0082365B"/>
    <w:rsid w:val="0082366F"/>
    <w:rsid w:val="008236DE"/>
    <w:rsid w:val="008236F7"/>
    <w:rsid w:val="0082370E"/>
    <w:rsid w:val="0082379B"/>
    <w:rsid w:val="00823821"/>
    <w:rsid w:val="00823849"/>
    <w:rsid w:val="0082389A"/>
    <w:rsid w:val="008238BE"/>
    <w:rsid w:val="008238F5"/>
    <w:rsid w:val="008238FC"/>
    <w:rsid w:val="00823902"/>
    <w:rsid w:val="0082390B"/>
    <w:rsid w:val="00823A2E"/>
    <w:rsid w:val="00823B80"/>
    <w:rsid w:val="00823B91"/>
    <w:rsid w:val="00823BA1"/>
    <w:rsid w:val="00823BC9"/>
    <w:rsid w:val="00823BDA"/>
    <w:rsid w:val="00823BE2"/>
    <w:rsid w:val="00823C0B"/>
    <w:rsid w:val="00823C20"/>
    <w:rsid w:val="00823CC1"/>
    <w:rsid w:val="00823CD7"/>
    <w:rsid w:val="00823D32"/>
    <w:rsid w:val="00823D6D"/>
    <w:rsid w:val="00823D85"/>
    <w:rsid w:val="00823DD5"/>
    <w:rsid w:val="00823DEF"/>
    <w:rsid w:val="00823E47"/>
    <w:rsid w:val="00823E9B"/>
    <w:rsid w:val="00823F04"/>
    <w:rsid w:val="00823F56"/>
    <w:rsid w:val="00823F80"/>
    <w:rsid w:val="00823FA6"/>
    <w:rsid w:val="00824016"/>
    <w:rsid w:val="00824024"/>
    <w:rsid w:val="00824076"/>
    <w:rsid w:val="008240FB"/>
    <w:rsid w:val="00824118"/>
    <w:rsid w:val="0082412D"/>
    <w:rsid w:val="0082413A"/>
    <w:rsid w:val="00824140"/>
    <w:rsid w:val="00824157"/>
    <w:rsid w:val="0082417B"/>
    <w:rsid w:val="0082419F"/>
    <w:rsid w:val="008241EE"/>
    <w:rsid w:val="0082421B"/>
    <w:rsid w:val="00824264"/>
    <w:rsid w:val="00824268"/>
    <w:rsid w:val="008242D7"/>
    <w:rsid w:val="00824312"/>
    <w:rsid w:val="00824317"/>
    <w:rsid w:val="0082432F"/>
    <w:rsid w:val="0082433D"/>
    <w:rsid w:val="0082435A"/>
    <w:rsid w:val="008243FC"/>
    <w:rsid w:val="00824409"/>
    <w:rsid w:val="0082440A"/>
    <w:rsid w:val="00824473"/>
    <w:rsid w:val="00824595"/>
    <w:rsid w:val="008245B2"/>
    <w:rsid w:val="008245BD"/>
    <w:rsid w:val="008245E3"/>
    <w:rsid w:val="00824671"/>
    <w:rsid w:val="008246E7"/>
    <w:rsid w:val="00824751"/>
    <w:rsid w:val="00824753"/>
    <w:rsid w:val="0082476A"/>
    <w:rsid w:val="008247D3"/>
    <w:rsid w:val="00824808"/>
    <w:rsid w:val="0082486D"/>
    <w:rsid w:val="00824873"/>
    <w:rsid w:val="00824895"/>
    <w:rsid w:val="008249A6"/>
    <w:rsid w:val="008249C2"/>
    <w:rsid w:val="008249CC"/>
    <w:rsid w:val="00824A0F"/>
    <w:rsid w:val="00824A2F"/>
    <w:rsid w:val="00824A3C"/>
    <w:rsid w:val="00824A66"/>
    <w:rsid w:val="00824A70"/>
    <w:rsid w:val="00824AAF"/>
    <w:rsid w:val="00824ACB"/>
    <w:rsid w:val="00824AD5"/>
    <w:rsid w:val="00824B25"/>
    <w:rsid w:val="00824B58"/>
    <w:rsid w:val="00824BB6"/>
    <w:rsid w:val="00824C09"/>
    <w:rsid w:val="00824C17"/>
    <w:rsid w:val="00824C18"/>
    <w:rsid w:val="00824C54"/>
    <w:rsid w:val="00824CA9"/>
    <w:rsid w:val="00824CC9"/>
    <w:rsid w:val="00824DBC"/>
    <w:rsid w:val="00824E31"/>
    <w:rsid w:val="00824E65"/>
    <w:rsid w:val="00824EC5"/>
    <w:rsid w:val="00824F0C"/>
    <w:rsid w:val="00824F27"/>
    <w:rsid w:val="00824F34"/>
    <w:rsid w:val="00824F59"/>
    <w:rsid w:val="00824F7B"/>
    <w:rsid w:val="00824FC8"/>
    <w:rsid w:val="00825002"/>
    <w:rsid w:val="0082516F"/>
    <w:rsid w:val="00825170"/>
    <w:rsid w:val="008251A1"/>
    <w:rsid w:val="008251B4"/>
    <w:rsid w:val="008251B8"/>
    <w:rsid w:val="008251D4"/>
    <w:rsid w:val="008251DB"/>
    <w:rsid w:val="00825239"/>
    <w:rsid w:val="00825242"/>
    <w:rsid w:val="00825294"/>
    <w:rsid w:val="00825316"/>
    <w:rsid w:val="008253B3"/>
    <w:rsid w:val="008253C1"/>
    <w:rsid w:val="008253D3"/>
    <w:rsid w:val="00825448"/>
    <w:rsid w:val="0082544F"/>
    <w:rsid w:val="00825583"/>
    <w:rsid w:val="008255BC"/>
    <w:rsid w:val="008255C0"/>
    <w:rsid w:val="0082569C"/>
    <w:rsid w:val="0082569D"/>
    <w:rsid w:val="008256AC"/>
    <w:rsid w:val="00825710"/>
    <w:rsid w:val="0082572C"/>
    <w:rsid w:val="00825834"/>
    <w:rsid w:val="00825875"/>
    <w:rsid w:val="00825897"/>
    <w:rsid w:val="008258CA"/>
    <w:rsid w:val="0082595C"/>
    <w:rsid w:val="00825986"/>
    <w:rsid w:val="0082598B"/>
    <w:rsid w:val="008259FA"/>
    <w:rsid w:val="00825A01"/>
    <w:rsid w:val="00825A2A"/>
    <w:rsid w:val="00825A55"/>
    <w:rsid w:val="00825AA7"/>
    <w:rsid w:val="00825AEE"/>
    <w:rsid w:val="00825B03"/>
    <w:rsid w:val="00825B2C"/>
    <w:rsid w:val="00825B2D"/>
    <w:rsid w:val="00825B5C"/>
    <w:rsid w:val="00825B94"/>
    <w:rsid w:val="00825BE4"/>
    <w:rsid w:val="00825C02"/>
    <w:rsid w:val="00825C09"/>
    <w:rsid w:val="00825CA6"/>
    <w:rsid w:val="00825CCE"/>
    <w:rsid w:val="00825D01"/>
    <w:rsid w:val="00825D2A"/>
    <w:rsid w:val="00825D61"/>
    <w:rsid w:val="00825D66"/>
    <w:rsid w:val="00825D8F"/>
    <w:rsid w:val="00825DCF"/>
    <w:rsid w:val="00825DD2"/>
    <w:rsid w:val="00825E10"/>
    <w:rsid w:val="00825E26"/>
    <w:rsid w:val="00825EAF"/>
    <w:rsid w:val="00825EF1"/>
    <w:rsid w:val="00825EFB"/>
    <w:rsid w:val="00825F0A"/>
    <w:rsid w:val="00825F69"/>
    <w:rsid w:val="00825F72"/>
    <w:rsid w:val="00825F98"/>
    <w:rsid w:val="00825FD1"/>
    <w:rsid w:val="00825FFD"/>
    <w:rsid w:val="00826006"/>
    <w:rsid w:val="0082606F"/>
    <w:rsid w:val="00826086"/>
    <w:rsid w:val="00826090"/>
    <w:rsid w:val="00826115"/>
    <w:rsid w:val="00826163"/>
    <w:rsid w:val="00826170"/>
    <w:rsid w:val="008261A1"/>
    <w:rsid w:val="008261B1"/>
    <w:rsid w:val="008261FF"/>
    <w:rsid w:val="0082621C"/>
    <w:rsid w:val="00826232"/>
    <w:rsid w:val="00826249"/>
    <w:rsid w:val="008262B6"/>
    <w:rsid w:val="008262C0"/>
    <w:rsid w:val="008262ED"/>
    <w:rsid w:val="00826319"/>
    <w:rsid w:val="00826321"/>
    <w:rsid w:val="00826361"/>
    <w:rsid w:val="0082636C"/>
    <w:rsid w:val="008263AB"/>
    <w:rsid w:val="008263B2"/>
    <w:rsid w:val="0082641A"/>
    <w:rsid w:val="00826421"/>
    <w:rsid w:val="00826429"/>
    <w:rsid w:val="00826529"/>
    <w:rsid w:val="0082655D"/>
    <w:rsid w:val="008265C0"/>
    <w:rsid w:val="008265C1"/>
    <w:rsid w:val="008265E0"/>
    <w:rsid w:val="008265E4"/>
    <w:rsid w:val="008265E5"/>
    <w:rsid w:val="008265FB"/>
    <w:rsid w:val="0082665E"/>
    <w:rsid w:val="0082667D"/>
    <w:rsid w:val="00826689"/>
    <w:rsid w:val="008266A7"/>
    <w:rsid w:val="008266D0"/>
    <w:rsid w:val="00826703"/>
    <w:rsid w:val="0082671F"/>
    <w:rsid w:val="00826723"/>
    <w:rsid w:val="00826751"/>
    <w:rsid w:val="008267EA"/>
    <w:rsid w:val="008267F2"/>
    <w:rsid w:val="00826896"/>
    <w:rsid w:val="008268B6"/>
    <w:rsid w:val="008268D7"/>
    <w:rsid w:val="00826905"/>
    <w:rsid w:val="0082694D"/>
    <w:rsid w:val="0082696B"/>
    <w:rsid w:val="00826973"/>
    <w:rsid w:val="008269CF"/>
    <w:rsid w:val="00826A2F"/>
    <w:rsid w:val="00826A30"/>
    <w:rsid w:val="00826AB0"/>
    <w:rsid w:val="00826AF0"/>
    <w:rsid w:val="00826B0B"/>
    <w:rsid w:val="00826B73"/>
    <w:rsid w:val="00826B78"/>
    <w:rsid w:val="00826B7E"/>
    <w:rsid w:val="00826BC6"/>
    <w:rsid w:val="00826C36"/>
    <w:rsid w:val="00826C7B"/>
    <w:rsid w:val="00826C9C"/>
    <w:rsid w:val="00826CAA"/>
    <w:rsid w:val="00826CE7"/>
    <w:rsid w:val="00826D58"/>
    <w:rsid w:val="00826D61"/>
    <w:rsid w:val="00826D83"/>
    <w:rsid w:val="00826F08"/>
    <w:rsid w:val="00826F0B"/>
    <w:rsid w:val="00826F36"/>
    <w:rsid w:val="00826F85"/>
    <w:rsid w:val="00826FB4"/>
    <w:rsid w:val="00826FFC"/>
    <w:rsid w:val="00827047"/>
    <w:rsid w:val="00827071"/>
    <w:rsid w:val="00827084"/>
    <w:rsid w:val="00827105"/>
    <w:rsid w:val="00827122"/>
    <w:rsid w:val="00827126"/>
    <w:rsid w:val="00827146"/>
    <w:rsid w:val="008271AA"/>
    <w:rsid w:val="008271CE"/>
    <w:rsid w:val="008271D7"/>
    <w:rsid w:val="00827231"/>
    <w:rsid w:val="00827235"/>
    <w:rsid w:val="0082726A"/>
    <w:rsid w:val="0082734D"/>
    <w:rsid w:val="008273CD"/>
    <w:rsid w:val="00827421"/>
    <w:rsid w:val="00827455"/>
    <w:rsid w:val="0082748D"/>
    <w:rsid w:val="00827490"/>
    <w:rsid w:val="0082759C"/>
    <w:rsid w:val="008275D7"/>
    <w:rsid w:val="00827632"/>
    <w:rsid w:val="00827654"/>
    <w:rsid w:val="00827661"/>
    <w:rsid w:val="008276C2"/>
    <w:rsid w:val="00827714"/>
    <w:rsid w:val="00827747"/>
    <w:rsid w:val="00827798"/>
    <w:rsid w:val="008277F1"/>
    <w:rsid w:val="0082781C"/>
    <w:rsid w:val="00827856"/>
    <w:rsid w:val="00827865"/>
    <w:rsid w:val="00827877"/>
    <w:rsid w:val="008278AC"/>
    <w:rsid w:val="00827926"/>
    <w:rsid w:val="0082792B"/>
    <w:rsid w:val="0082797B"/>
    <w:rsid w:val="008279C0"/>
    <w:rsid w:val="00827A06"/>
    <w:rsid w:val="00827A07"/>
    <w:rsid w:val="00827A7A"/>
    <w:rsid w:val="00827A9A"/>
    <w:rsid w:val="00827ADC"/>
    <w:rsid w:val="00827B31"/>
    <w:rsid w:val="00827B42"/>
    <w:rsid w:val="00827B5B"/>
    <w:rsid w:val="00827B87"/>
    <w:rsid w:val="00827B9C"/>
    <w:rsid w:val="00827C16"/>
    <w:rsid w:val="00827C1A"/>
    <w:rsid w:val="00827C47"/>
    <w:rsid w:val="00827C5F"/>
    <w:rsid w:val="00827C7D"/>
    <w:rsid w:val="00827CD8"/>
    <w:rsid w:val="00827D13"/>
    <w:rsid w:val="00827D5F"/>
    <w:rsid w:val="00827E24"/>
    <w:rsid w:val="00827E51"/>
    <w:rsid w:val="00827E56"/>
    <w:rsid w:val="00827EF4"/>
    <w:rsid w:val="008300EC"/>
    <w:rsid w:val="008301FC"/>
    <w:rsid w:val="008301FE"/>
    <w:rsid w:val="00830236"/>
    <w:rsid w:val="00830251"/>
    <w:rsid w:val="00830293"/>
    <w:rsid w:val="008302B4"/>
    <w:rsid w:val="008302B9"/>
    <w:rsid w:val="008302E7"/>
    <w:rsid w:val="00830355"/>
    <w:rsid w:val="008303D0"/>
    <w:rsid w:val="008303D1"/>
    <w:rsid w:val="008303F1"/>
    <w:rsid w:val="008303F7"/>
    <w:rsid w:val="0083040E"/>
    <w:rsid w:val="00830434"/>
    <w:rsid w:val="008304FA"/>
    <w:rsid w:val="00830526"/>
    <w:rsid w:val="00830577"/>
    <w:rsid w:val="008305AC"/>
    <w:rsid w:val="008305CB"/>
    <w:rsid w:val="00830608"/>
    <w:rsid w:val="00830679"/>
    <w:rsid w:val="008306A3"/>
    <w:rsid w:val="008306E1"/>
    <w:rsid w:val="008306EE"/>
    <w:rsid w:val="008306FE"/>
    <w:rsid w:val="008307BA"/>
    <w:rsid w:val="00830849"/>
    <w:rsid w:val="00830877"/>
    <w:rsid w:val="008308BD"/>
    <w:rsid w:val="0083092D"/>
    <w:rsid w:val="00830987"/>
    <w:rsid w:val="0083098B"/>
    <w:rsid w:val="00830B1F"/>
    <w:rsid w:val="00830B61"/>
    <w:rsid w:val="00830B6A"/>
    <w:rsid w:val="00830B75"/>
    <w:rsid w:val="00830B76"/>
    <w:rsid w:val="00830BE3"/>
    <w:rsid w:val="00830C1D"/>
    <w:rsid w:val="00830C27"/>
    <w:rsid w:val="00830C7B"/>
    <w:rsid w:val="00830D1A"/>
    <w:rsid w:val="00830D21"/>
    <w:rsid w:val="00830D3D"/>
    <w:rsid w:val="00830D3F"/>
    <w:rsid w:val="00830D40"/>
    <w:rsid w:val="00830D99"/>
    <w:rsid w:val="00830DCB"/>
    <w:rsid w:val="00830DCD"/>
    <w:rsid w:val="00830E56"/>
    <w:rsid w:val="00830E88"/>
    <w:rsid w:val="00830F24"/>
    <w:rsid w:val="00830F7F"/>
    <w:rsid w:val="00830F84"/>
    <w:rsid w:val="00830FB6"/>
    <w:rsid w:val="0083105F"/>
    <w:rsid w:val="00831062"/>
    <w:rsid w:val="008310A5"/>
    <w:rsid w:val="008310D6"/>
    <w:rsid w:val="0083113C"/>
    <w:rsid w:val="00831148"/>
    <w:rsid w:val="0083114D"/>
    <w:rsid w:val="00831177"/>
    <w:rsid w:val="008311AB"/>
    <w:rsid w:val="008311B7"/>
    <w:rsid w:val="008311CA"/>
    <w:rsid w:val="00831230"/>
    <w:rsid w:val="00831271"/>
    <w:rsid w:val="00831300"/>
    <w:rsid w:val="00831335"/>
    <w:rsid w:val="0083135F"/>
    <w:rsid w:val="0083136D"/>
    <w:rsid w:val="008313A5"/>
    <w:rsid w:val="008313CC"/>
    <w:rsid w:val="008313F0"/>
    <w:rsid w:val="0083142B"/>
    <w:rsid w:val="0083147C"/>
    <w:rsid w:val="008314A0"/>
    <w:rsid w:val="00831516"/>
    <w:rsid w:val="00831557"/>
    <w:rsid w:val="00831625"/>
    <w:rsid w:val="008316AF"/>
    <w:rsid w:val="008316B0"/>
    <w:rsid w:val="00831720"/>
    <w:rsid w:val="0083173D"/>
    <w:rsid w:val="008317C2"/>
    <w:rsid w:val="008317F2"/>
    <w:rsid w:val="00831807"/>
    <w:rsid w:val="008318A2"/>
    <w:rsid w:val="0083197F"/>
    <w:rsid w:val="008319F4"/>
    <w:rsid w:val="00831A62"/>
    <w:rsid w:val="00831AD2"/>
    <w:rsid w:val="00831ADE"/>
    <w:rsid w:val="00831B1F"/>
    <w:rsid w:val="00831B52"/>
    <w:rsid w:val="00831B84"/>
    <w:rsid w:val="00831B92"/>
    <w:rsid w:val="00831BB5"/>
    <w:rsid w:val="00831BCF"/>
    <w:rsid w:val="00831C02"/>
    <w:rsid w:val="00831C0C"/>
    <w:rsid w:val="00831C1D"/>
    <w:rsid w:val="00831C61"/>
    <w:rsid w:val="00831C95"/>
    <w:rsid w:val="00831C9A"/>
    <w:rsid w:val="00831CA2"/>
    <w:rsid w:val="00831D9F"/>
    <w:rsid w:val="00831DBA"/>
    <w:rsid w:val="00831DC7"/>
    <w:rsid w:val="00831DDF"/>
    <w:rsid w:val="00831E15"/>
    <w:rsid w:val="00831E5F"/>
    <w:rsid w:val="00831E6B"/>
    <w:rsid w:val="00831E8F"/>
    <w:rsid w:val="00831EC1"/>
    <w:rsid w:val="00831EC8"/>
    <w:rsid w:val="00831EC9"/>
    <w:rsid w:val="00831ECF"/>
    <w:rsid w:val="00831EF4"/>
    <w:rsid w:val="00831F52"/>
    <w:rsid w:val="00832070"/>
    <w:rsid w:val="008320D9"/>
    <w:rsid w:val="00832129"/>
    <w:rsid w:val="00832135"/>
    <w:rsid w:val="00832141"/>
    <w:rsid w:val="00832156"/>
    <w:rsid w:val="008321D5"/>
    <w:rsid w:val="0083221C"/>
    <w:rsid w:val="0083223C"/>
    <w:rsid w:val="00832302"/>
    <w:rsid w:val="00832370"/>
    <w:rsid w:val="0083239E"/>
    <w:rsid w:val="0083239F"/>
    <w:rsid w:val="008323DF"/>
    <w:rsid w:val="0083245A"/>
    <w:rsid w:val="0083246F"/>
    <w:rsid w:val="00832488"/>
    <w:rsid w:val="0083250B"/>
    <w:rsid w:val="00832540"/>
    <w:rsid w:val="008325B3"/>
    <w:rsid w:val="008325CF"/>
    <w:rsid w:val="0083260B"/>
    <w:rsid w:val="0083261B"/>
    <w:rsid w:val="00832655"/>
    <w:rsid w:val="008326E3"/>
    <w:rsid w:val="00832700"/>
    <w:rsid w:val="00832718"/>
    <w:rsid w:val="0083274C"/>
    <w:rsid w:val="00832763"/>
    <w:rsid w:val="0083279C"/>
    <w:rsid w:val="008327C3"/>
    <w:rsid w:val="0083281B"/>
    <w:rsid w:val="0083284F"/>
    <w:rsid w:val="00832871"/>
    <w:rsid w:val="008328F2"/>
    <w:rsid w:val="00832941"/>
    <w:rsid w:val="00832969"/>
    <w:rsid w:val="008329E6"/>
    <w:rsid w:val="00832A5F"/>
    <w:rsid w:val="00832AE3"/>
    <w:rsid w:val="00832AF1"/>
    <w:rsid w:val="00832C2A"/>
    <w:rsid w:val="00832C4D"/>
    <w:rsid w:val="00832C57"/>
    <w:rsid w:val="00832C65"/>
    <w:rsid w:val="00832C71"/>
    <w:rsid w:val="00832C9A"/>
    <w:rsid w:val="00832CAE"/>
    <w:rsid w:val="00832CFF"/>
    <w:rsid w:val="00832D5A"/>
    <w:rsid w:val="00832D70"/>
    <w:rsid w:val="00832DDB"/>
    <w:rsid w:val="00832DFA"/>
    <w:rsid w:val="00832E11"/>
    <w:rsid w:val="00832E29"/>
    <w:rsid w:val="00832E33"/>
    <w:rsid w:val="00832E3E"/>
    <w:rsid w:val="00832FB7"/>
    <w:rsid w:val="00833004"/>
    <w:rsid w:val="00833012"/>
    <w:rsid w:val="00833024"/>
    <w:rsid w:val="0083302A"/>
    <w:rsid w:val="00833060"/>
    <w:rsid w:val="0083306A"/>
    <w:rsid w:val="008330C5"/>
    <w:rsid w:val="008330CF"/>
    <w:rsid w:val="008330FB"/>
    <w:rsid w:val="0083318A"/>
    <w:rsid w:val="0083321C"/>
    <w:rsid w:val="00833246"/>
    <w:rsid w:val="008332C6"/>
    <w:rsid w:val="00833312"/>
    <w:rsid w:val="0083334A"/>
    <w:rsid w:val="00833358"/>
    <w:rsid w:val="0083338D"/>
    <w:rsid w:val="008333D9"/>
    <w:rsid w:val="008333E6"/>
    <w:rsid w:val="00833404"/>
    <w:rsid w:val="00833430"/>
    <w:rsid w:val="00833456"/>
    <w:rsid w:val="00833479"/>
    <w:rsid w:val="0083348F"/>
    <w:rsid w:val="00833597"/>
    <w:rsid w:val="008336A2"/>
    <w:rsid w:val="008336A5"/>
    <w:rsid w:val="008336BA"/>
    <w:rsid w:val="008336F7"/>
    <w:rsid w:val="0083377A"/>
    <w:rsid w:val="008337B3"/>
    <w:rsid w:val="008337C1"/>
    <w:rsid w:val="008337D9"/>
    <w:rsid w:val="0083381D"/>
    <w:rsid w:val="00833868"/>
    <w:rsid w:val="008338A3"/>
    <w:rsid w:val="008338FB"/>
    <w:rsid w:val="00833905"/>
    <w:rsid w:val="00833943"/>
    <w:rsid w:val="00833985"/>
    <w:rsid w:val="008339BA"/>
    <w:rsid w:val="00833A0D"/>
    <w:rsid w:val="00833A20"/>
    <w:rsid w:val="00833AB3"/>
    <w:rsid w:val="00833B2B"/>
    <w:rsid w:val="00833B5B"/>
    <w:rsid w:val="00833BF6"/>
    <w:rsid w:val="00833C44"/>
    <w:rsid w:val="00833C70"/>
    <w:rsid w:val="00833C89"/>
    <w:rsid w:val="00833CBB"/>
    <w:rsid w:val="00833CDE"/>
    <w:rsid w:val="00833D04"/>
    <w:rsid w:val="00833D0B"/>
    <w:rsid w:val="00833DB2"/>
    <w:rsid w:val="00833DCE"/>
    <w:rsid w:val="00833DDB"/>
    <w:rsid w:val="00833DE4"/>
    <w:rsid w:val="00833E9E"/>
    <w:rsid w:val="00833EBA"/>
    <w:rsid w:val="00833F17"/>
    <w:rsid w:val="00833F2A"/>
    <w:rsid w:val="00833F41"/>
    <w:rsid w:val="00833F69"/>
    <w:rsid w:val="00833F74"/>
    <w:rsid w:val="00833F92"/>
    <w:rsid w:val="00833FC2"/>
    <w:rsid w:val="0083409C"/>
    <w:rsid w:val="0083417C"/>
    <w:rsid w:val="0083419F"/>
    <w:rsid w:val="008341AC"/>
    <w:rsid w:val="00834228"/>
    <w:rsid w:val="0083431E"/>
    <w:rsid w:val="00834354"/>
    <w:rsid w:val="00834375"/>
    <w:rsid w:val="00834386"/>
    <w:rsid w:val="008343C5"/>
    <w:rsid w:val="008343DC"/>
    <w:rsid w:val="00834493"/>
    <w:rsid w:val="008344CC"/>
    <w:rsid w:val="008344D2"/>
    <w:rsid w:val="00834525"/>
    <w:rsid w:val="00834554"/>
    <w:rsid w:val="008345F0"/>
    <w:rsid w:val="00834713"/>
    <w:rsid w:val="00834759"/>
    <w:rsid w:val="00834846"/>
    <w:rsid w:val="00834871"/>
    <w:rsid w:val="00834876"/>
    <w:rsid w:val="00834911"/>
    <w:rsid w:val="0083497C"/>
    <w:rsid w:val="00834981"/>
    <w:rsid w:val="00834A30"/>
    <w:rsid w:val="00834A5B"/>
    <w:rsid w:val="00834AA0"/>
    <w:rsid w:val="00834AFD"/>
    <w:rsid w:val="00834B0E"/>
    <w:rsid w:val="00834B33"/>
    <w:rsid w:val="00834B6C"/>
    <w:rsid w:val="00834BA2"/>
    <w:rsid w:val="00834BD3"/>
    <w:rsid w:val="00834BE1"/>
    <w:rsid w:val="00834BF2"/>
    <w:rsid w:val="00834BFA"/>
    <w:rsid w:val="00834C1D"/>
    <w:rsid w:val="00834C2D"/>
    <w:rsid w:val="00834CBD"/>
    <w:rsid w:val="00834CDB"/>
    <w:rsid w:val="00834CEC"/>
    <w:rsid w:val="00834D19"/>
    <w:rsid w:val="00834D2A"/>
    <w:rsid w:val="00834D38"/>
    <w:rsid w:val="00834D8E"/>
    <w:rsid w:val="00834E0C"/>
    <w:rsid w:val="00834E0F"/>
    <w:rsid w:val="00834E31"/>
    <w:rsid w:val="00834EB5"/>
    <w:rsid w:val="00834EC1"/>
    <w:rsid w:val="00834EF1"/>
    <w:rsid w:val="00834F13"/>
    <w:rsid w:val="00834F72"/>
    <w:rsid w:val="00835007"/>
    <w:rsid w:val="00835099"/>
    <w:rsid w:val="008350A7"/>
    <w:rsid w:val="00835116"/>
    <w:rsid w:val="008351B1"/>
    <w:rsid w:val="008351B4"/>
    <w:rsid w:val="00835205"/>
    <w:rsid w:val="0083523B"/>
    <w:rsid w:val="00835242"/>
    <w:rsid w:val="00835260"/>
    <w:rsid w:val="008352AA"/>
    <w:rsid w:val="008352BB"/>
    <w:rsid w:val="00835300"/>
    <w:rsid w:val="0083535A"/>
    <w:rsid w:val="00835392"/>
    <w:rsid w:val="00835434"/>
    <w:rsid w:val="00835464"/>
    <w:rsid w:val="0083548B"/>
    <w:rsid w:val="00835498"/>
    <w:rsid w:val="008354DD"/>
    <w:rsid w:val="008354F3"/>
    <w:rsid w:val="0083554E"/>
    <w:rsid w:val="0083557D"/>
    <w:rsid w:val="0083558B"/>
    <w:rsid w:val="0083558D"/>
    <w:rsid w:val="008355D7"/>
    <w:rsid w:val="00835654"/>
    <w:rsid w:val="00835665"/>
    <w:rsid w:val="008356E9"/>
    <w:rsid w:val="008356EF"/>
    <w:rsid w:val="00835761"/>
    <w:rsid w:val="008357C4"/>
    <w:rsid w:val="008357CF"/>
    <w:rsid w:val="0083580D"/>
    <w:rsid w:val="0083582F"/>
    <w:rsid w:val="0083584C"/>
    <w:rsid w:val="008358C8"/>
    <w:rsid w:val="00835927"/>
    <w:rsid w:val="0083592B"/>
    <w:rsid w:val="00835955"/>
    <w:rsid w:val="00835964"/>
    <w:rsid w:val="0083596D"/>
    <w:rsid w:val="00835981"/>
    <w:rsid w:val="00835982"/>
    <w:rsid w:val="008359A8"/>
    <w:rsid w:val="008359AC"/>
    <w:rsid w:val="00835A32"/>
    <w:rsid w:val="00835A45"/>
    <w:rsid w:val="00835AF2"/>
    <w:rsid w:val="00835B6D"/>
    <w:rsid w:val="00835BA9"/>
    <w:rsid w:val="00835BED"/>
    <w:rsid w:val="00835C19"/>
    <w:rsid w:val="00835C2E"/>
    <w:rsid w:val="00835C35"/>
    <w:rsid w:val="00835C49"/>
    <w:rsid w:val="00835D40"/>
    <w:rsid w:val="00835D60"/>
    <w:rsid w:val="00835D61"/>
    <w:rsid w:val="00835E13"/>
    <w:rsid w:val="00835E17"/>
    <w:rsid w:val="00835E28"/>
    <w:rsid w:val="00835EA6"/>
    <w:rsid w:val="00835ECD"/>
    <w:rsid w:val="00835ED5"/>
    <w:rsid w:val="00835EEC"/>
    <w:rsid w:val="00835F01"/>
    <w:rsid w:val="00835F17"/>
    <w:rsid w:val="00835F27"/>
    <w:rsid w:val="00835F60"/>
    <w:rsid w:val="00835F88"/>
    <w:rsid w:val="00835FFB"/>
    <w:rsid w:val="00836135"/>
    <w:rsid w:val="00836189"/>
    <w:rsid w:val="008361D1"/>
    <w:rsid w:val="008361DB"/>
    <w:rsid w:val="0083620C"/>
    <w:rsid w:val="00836215"/>
    <w:rsid w:val="0083625D"/>
    <w:rsid w:val="008362BA"/>
    <w:rsid w:val="0083636D"/>
    <w:rsid w:val="0083637A"/>
    <w:rsid w:val="0083638F"/>
    <w:rsid w:val="008363AD"/>
    <w:rsid w:val="008363C7"/>
    <w:rsid w:val="008363D2"/>
    <w:rsid w:val="008363D4"/>
    <w:rsid w:val="00836425"/>
    <w:rsid w:val="00836477"/>
    <w:rsid w:val="008364CF"/>
    <w:rsid w:val="008365EC"/>
    <w:rsid w:val="008365F9"/>
    <w:rsid w:val="008365FC"/>
    <w:rsid w:val="00836629"/>
    <w:rsid w:val="008366B8"/>
    <w:rsid w:val="008366BE"/>
    <w:rsid w:val="008366C7"/>
    <w:rsid w:val="00836703"/>
    <w:rsid w:val="00836739"/>
    <w:rsid w:val="00836744"/>
    <w:rsid w:val="00836780"/>
    <w:rsid w:val="00836782"/>
    <w:rsid w:val="008367BA"/>
    <w:rsid w:val="008367C3"/>
    <w:rsid w:val="0083682D"/>
    <w:rsid w:val="0083684D"/>
    <w:rsid w:val="00836873"/>
    <w:rsid w:val="00836889"/>
    <w:rsid w:val="00836898"/>
    <w:rsid w:val="008368D7"/>
    <w:rsid w:val="008368FC"/>
    <w:rsid w:val="00836905"/>
    <w:rsid w:val="00836926"/>
    <w:rsid w:val="00836957"/>
    <w:rsid w:val="008369B4"/>
    <w:rsid w:val="008369B7"/>
    <w:rsid w:val="008369BF"/>
    <w:rsid w:val="008369C5"/>
    <w:rsid w:val="008369CC"/>
    <w:rsid w:val="00836A4F"/>
    <w:rsid w:val="00836A7B"/>
    <w:rsid w:val="00836AAE"/>
    <w:rsid w:val="00836AD6"/>
    <w:rsid w:val="00836AFD"/>
    <w:rsid w:val="00836B0C"/>
    <w:rsid w:val="00836B12"/>
    <w:rsid w:val="00836BA6"/>
    <w:rsid w:val="00836BD0"/>
    <w:rsid w:val="00836BD1"/>
    <w:rsid w:val="00836C02"/>
    <w:rsid w:val="00836C52"/>
    <w:rsid w:val="00836D0B"/>
    <w:rsid w:val="00836D23"/>
    <w:rsid w:val="00836D3C"/>
    <w:rsid w:val="00836D3D"/>
    <w:rsid w:val="00836D67"/>
    <w:rsid w:val="00836D8A"/>
    <w:rsid w:val="00836D8C"/>
    <w:rsid w:val="00836D9D"/>
    <w:rsid w:val="00836DD5"/>
    <w:rsid w:val="00836E96"/>
    <w:rsid w:val="00836EC8"/>
    <w:rsid w:val="00836ED6"/>
    <w:rsid w:val="00836EDC"/>
    <w:rsid w:val="00836F04"/>
    <w:rsid w:val="00836F22"/>
    <w:rsid w:val="00836FB0"/>
    <w:rsid w:val="00837020"/>
    <w:rsid w:val="00837024"/>
    <w:rsid w:val="0083709D"/>
    <w:rsid w:val="008370F9"/>
    <w:rsid w:val="00837197"/>
    <w:rsid w:val="008371E2"/>
    <w:rsid w:val="00837220"/>
    <w:rsid w:val="0083724F"/>
    <w:rsid w:val="00837259"/>
    <w:rsid w:val="00837264"/>
    <w:rsid w:val="008373BB"/>
    <w:rsid w:val="00837429"/>
    <w:rsid w:val="008374E3"/>
    <w:rsid w:val="00837554"/>
    <w:rsid w:val="008375A2"/>
    <w:rsid w:val="008375E1"/>
    <w:rsid w:val="008375EA"/>
    <w:rsid w:val="00837603"/>
    <w:rsid w:val="00837621"/>
    <w:rsid w:val="0083766C"/>
    <w:rsid w:val="00837722"/>
    <w:rsid w:val="00837724"/>
    <w:rsid w:val="00837760"/>
    <w:rsid w:val="0083776D"/>
    <w:rsid w:val="008377BC"/>
    <w:rsid w:val="008377D5"/>
    <w:rsid w:val="008377F6"/>
    <w:rsid w:val="00837839"/>
    <w:rsid w:val="00837897"/>
    <w:rsid w:val="008378D2"/>
    <w:rsid w:val="0083794B"/>
    <w:rsid w:val="008379C3"/>
    <w:rsid w:val="00837A37"/>
    <w:rsid w:val="00837A7E"/>
    <w:rsid w:val="00837AA8"/>
    <w:rsid w:val="00837AD8"/>
    <w:rsid w:val="00837B2A"/>
    <w:rsid w:val="00837BC9"/>
    <w:rsid w:val="00837BCC"/>
    <w:rsid w:val="00837C53"/>
    <w:rsid w:val="00837CC6"/>
    <w:rsid w:val="00837CDB"/>
    <w:rsid w:val="00837CFF"/>
    <w:rsid w:val="00837D03"/>
    <w:rsid w:val="00837D39"/>
    <w:rsid w:val="00837E5B"/>
    <w:rsid w:val="00837EA3"/>
    <w:rsid w:val="00837EA8"/>
    <w:rsid w:val="00837F0B"/>
    <w:rsid w:val="00837F1B"/>
    <w:rsid w:val="00837F50"/>
    <w:rsid w:val="00837F85"/>
    <w:rsid w:val="00837F95"/>
    <w:rsid w:val="00837FB6"/>
    <w:rsid w:val="00837FB9"/>
    <w:rsid w:val="00837FC1"/>
    <w:rsid w:val="0084001E"/>
    <w:rsid w:val="00840040"/>
    <w:rsid w:val="00840130"/>
    <w:rsid w:val="00840138"/>
    <w:rsid w:val="0084013A"/>
    <w:rsid w:val="00840142"/>
    <w:rsid w:val="0084015C"/>
    <w:rsid w:val="0084016F"/>
    <w:rsid w:val="00840188"/>
    <w:rsid w:val="00840198"/>
    <w:rsid w:val="008401FD"/>
    <w:rsid w:val="0084029D"/>
    <w:rsid w:val="00840306"/>
    <w:rsid w:val="0084030D"/>
    <w:rsid w:val="00840326"/>
    <w:rsid w:val="00840331"/>
    <w:rsid w:val="0084038D"/>
    <w:rsid w:val="008403D3"/>
    <w:rsid w:val="008404F2"/>
    <w:rsid w:val="0084054D"/>
    <w:rsid w:val="008405B5"/>
    <w:rsid w:val="008405C9"/>
    <w:rsid w:val="008405D4"/>
    <w:rsid w:val="008405D6"/>
    <w:rsid w:val="0084061A"/>
    <w:rsid w:val="00840624"/>
    <w:rsid w:val="0084062E"/>
    <w:rsid w:val="00840667"/>
    <w:rsid w:val="0084066E"/>
    <w:rsid w:val="0084067A"/>
    <w:rsid w:val="00840689"/>
    <w:rsid w:val="008406F1"/>
    <w:rsid w:val="0084076B"/>
    <w:rsid w:val="00840776"/>
    <w:rsid w:val="00840789"/>
    <w:rsid w:val="008407D3"/>
    <w:rsid w:val="0084083D"/>
    <w:rsid w:val="0084091E"/>
    <w:rsid w:val="00840946"/>
    <w:rsid w:val="00840996"/>
    <w:rsid w:val="0084099E"/>
    <w:rsid w:val="008409E6"/>
    <w:rsid w:val="00840A00"/>
    <w:rsid w:val="00840A15"/>
    <w:rsid w:val="00840A59"/>
    <w:rsid w:val="00840ACD"/>
    <w:rsid w:val="00840B1B"/>
    <w:rsid w:val="00840C09"/>
    <w:rsid w:val="00840C41"/>
    <w:rsid w:val="00840D11"/>
    <w:rsid w:val="00840D22"/>
    <w:rsid w:val="00840DD0"/>
    <w:rsid w:val="00840DF5"/>
    <w:rsid w:val="00840E0C"/>
    <w:rsid w:val="00840EB6"/>
    <w:rsid w:val="00840EF1"/>
    <w:rsid w:val="00840F21"/>
    <w:rsid w:val="00840F43"/>
    <w:rsid w:val="00840F77"/>
    <w:rsid w:val="00840FA2"/>
    <w:rsid w:val="00840FE1"/>
    <w:rsid w:val="00841007"/>
    <w:rsid w:val="00841013"/>
    <w:rsid w:val="00841038"/>
    <w:rsid w:val="00841051"/>
    <w:rsid w:val="008410ED"/>
    <w:rsid w:val="00841129"/>
    <w:rsid w:val="008412C9"/>
    <w:rsid w:val="008412D8"/>
    <w:rsid w:val="008412E5"/>
    <w:rsid w:val="0084133D"/>
    <w:rsid w:val="008413CE"/>
    <w:rsid w:val="008413E5"/>
    <w:rsid w:val="00841438"/>
    <w:rsid w:val="00841455"/>
    <w:rsid w:val="0084145B"/>
    <w:rsid w:val="008414A0"/>
    <w:rsid w:val="0084154E"/>
    <w:rsid w:val="0084157B"/>
    <w:rsid w:val="00841598"/>
    <w:rsid w:val="008415F8"/>
    <w:rsid w:val="0084161A"/>
    <w:rsid w:val="0084161E"/>
    <w:rsid w:val="00841630"/>
    <w:rsid w:val="008416A5"/>
    <w:rsid w:val="008416BC"/>
    <w:rsid w:val="0084173A"/>
    <w:rsid w:val="00841773"/>
    <w:rsid w:val="00841783"/>
    <w:rsid w:val="008417A1"/>
    <w:rsid w:val="0084180B"/>
    <w:rsid w:val="00841866"/>
    <w:rsid w:val="0084187E"/>
    <w:rsid w:val="00841883"/>
    <w:rsid w:val="008418AF"/>
    <w:rsid w:val="008418CC"/>
    <w:rsid w:val="008418CF"/>
    <w:rsid w:val="00841920"/>
    <w:rsid w:val="00841941"/>
    <w:rsid w:val="00841996"/>
    <w:rsid w:val="00841A48"/>
    <w:rsid w:val="00841A68"/>
    <w:rsid w:val="00841AA0"/>
    <w:rsid w:val="00841AB0"/>
    <w:rsid w:val="00841AF8"/>
    <w:rsid w:val="00841AFE"/>
    <w:rsid w:val="00841BB6"/>
    <w:rsid w:val="00841C91"/>
    <w:rsid w:val="00841D57"/>
    <w:rsid w:val="00841D9A"/>
    <w:rsid w:val="00841E10"/>
    <w:rsid w:val="00841E7E"/>
    <w:rsid w:val="00841E84"/>
    <w:rsid w:val="00841E88"/>
    <w:rsid w:val="00841F09"/>
    <w:rsid w:val="00841F84"/>
    <w:rsid w:val="00841FD2"/>
    <w:rsid w:val="00841FFD"/>
    <w:rsid w:val="008420C4"/>
    <w:rsid w:val="008420F4"/>
    <w:rsid w:val="008420FB"/>
    <w:rsid w:val="0084210B"/>
    <w:rsid w:val="00842186"/>
    <w:rsid w:val="008421B1"/>
    <w:rsid w:val="008421F6"/>
    <w:rsid w:val="00842254"/>
    <w:rsid w:val="00842286"/>
    <w:rsid w:val="008422F9"/>
    <w:rsid w:val="008423C1"/>
    <w:rsid w:val="008423D4"/>
    <w:rsid w:val="008423EB"/>
    <w:rsid w:val="0084245A"/>
    <w:rsid w:val="00842487"/>
    <w:rsid w:val="0084249E"/>
    <w:rsid w:val="008424B8"/>
    <w:rsid w:val="008424BD"/>
    <w:rsid w:val="008424D0"/>
    <w:rsid w:val="008424DA"/>
    <w:rsid w:val="00842502"/>
    <w:rsid w:val="00842512"/>
    <w:rsid w:val="00842523"/>
    <w:rsid w:val="0084256A"/>
    <w:rsid w:val="00842590"/>
    <w:rsid w:val="008425B0"/>
    <w:rsid w:val="0084264D"/>
    <w:rsid w:val="00842661"/>
    <w:rsid w:val="008426BC"/>
    <w:rsid w:val="008426CD"/>
    <w:rsid w:val="0084271E"/>
    <w:rsid w:val="0084274E"/>
    <w:rsid w:val="00842751"/>
    <w:rsid w:val="00842781"/>
    <w:rsid w:val="008427A1"/>
    <w:rsid w:val="008427A8"/>
    <w:rsid w:val="008427BD"/>
    <w:rsid w:val="008428F9"/>
    <w:rsid w:val="00842934"/>
    <w:rsid w:val="00842949"/>
    <w:rsid w:val="0084297A"/>
    <w:rsid w:val="00842991"/>
    <w:rsid w:val="0084299B"/>
    <w:rsid w:val="008429DC"/>
    <w:rsid w:val="00842B03"/>
    <w:rsid w:val="00842C09"/>
    <w:rsid w:val="00842C17"/>
    <w:rsid w:val="00842C49"/>
    <w:rsid w:val="00842C4A"/>
    <w:rsid w:val="00842C4C"/>
    <w:rsid w:val="00842C52"/>
    <w:rsid w:val="00842CAE"/>
    <w:rsid w:val="00842CD2"/>
    <w:rsid w:val="00842CDB"/>
    <w:rsid w:val="00842CEB"/>
    <w:rsid w:val="00842D70"/>
    <w:rsid w:val="00842DAA"/>
    <w:rsid w:val="00842DC0"/>
    <w:rsid w:val="00842DF9"/>
    <w:rsid w:val="00842E06"/>
    <w:rsid w:val="00842E10"/>
    <w:rsid w:val="00842ECB"/>
    <w:rsid w:val="00842F09"/>
    <w:rsid w:val="00842FA8"/>
    <w:rsid w:val="00842FBC"/>
    <w:rsid w:val="00842FC4"/>
    <w:rsid w:val="00842FDC"/>
    <w:rsid w:val="00842FF3"/>
    <w:rsid w:val="0084303F"/>
    <w:rsid w:val="0084304A"/>
    <w:rsid w:val="00843081"/>
    <w:rsid w:val="008430B6"/>
    <w:rsid w:val="0084310D"/>
    <w:rsid w:val="00843112"/>
    <w:rsid w:val="00843126"/>
    <w:rsid w:val="0084314B"/>
    <w:rsid w:val="008431B7"/>
    <w:rsid w:val="008431CE"/>
    <w:rsid w:val="00843231"/>
    <w:rsid w:val="00843261"/>
    <w:rsid w:val="008432C2"/>
    <w:rsid w:val="008432EE"/>
    <w:rsid w:val="008432F0"/>
    <w:rsid w:val="008432F5"/>
    <w:rsid w:val="0084340F"/>
    <w:rsid w:val="00843457"/>
    <w:rsid w:val="0084349A"/>
    <w:rsid w:val="008434BA"/>
    <w:rsid w:val="008434CF"/>
    <w:rsid w:val="008434EB"/>
    <w:rsid w:val="008434F8"/>
    <w:rsid w:val="00843525"/>
    <w:rsid w:val="00843526"/>
    <w:rsid w:val="0084352E"/>
    <w:rsid w:val="00843555"/>
    <w:rsid w:val="0084356E"/>
    <w:rsid w:val="0084357C"/>
    <w:rsid w:val="0084359F"/>
    <w:rsid w:val="008435BE"/>
    <w:rsid w:val="00843629"/>
    <w:rsid w:val="00843664"/>
    <w:rsid w:val="00843665"/>
    <w:rsid w:val="008436BE"/>
    <w:rsid w:val="008437B1"/>
    <w:rsid w:val="008437BB"/>
    <w:rsid w:val="00843800"/>
    <w:rsid w:val="00843830"/>
    <w:rsid w:val="00843886"/>
    <w:rsid w:val="00843899"/>
    <w:rsid w:val="008438F7"/>
    <w:rsid w:val="0084390B"/>
    <w:rsid w:val="0084391C"/>
    <w:rsid w:val="0084394C"/>
    <w:rsid w:val="00843960"/>
    <w:rsid w:val="00843A42"/>
    <w:rsid w:val="00843A8D"/>
    <w:rsid w:val="00843AC6"/>
    <w:rsid w:val="00843AFB"/>
    <w:rsid w:val="00843B40"/>
    <w:rsid w:val="00843B4D"/>
    <w:rsid w:val="00843B6E"/>
    <w:rsid w:val="00843BC2"/>
    <w:rsid w:val="00843C5A"/>
    <w:rsid w:val="00843C7E"/>
    <w:rsid w:val="00843C8F"/>
    <w:rsid w:val="00843CB2"/>
    <w:rsid w:val="00843CBF"/>
    <w:rsid w:val="00843CC1"/>
    <w:rsid w:val="00843D6E"/>
    <w:rsid w:val="00843D9B"/>
    <w:rsid w:val="00843DA3"/>
    <w:rsid w:val="00843DB3"/>
    <w:rsid w:val="00843E3F"/>
    <w:rsid w:val="00843E8B"/>
    <w:rsid w:val="00843EB9"/>
    <w:rsid w:val="00843EC6"/>
    <w:rsid w:val="00843F7D"/>
    <w:rsid w:val="00843F81"/>
    <w:rsid w:val="00843F9F"/>
    <w:rsid w:val="00843FC2"/>
    <w:rsid w:val="00844023"/>
    <w:rsid w:val="0084405A"/>
    <w:rsid w:val="008440B5"/>
    <w:rsid w:val="008440DB"/>
    <w:rsid w:val="008440FC"/>
    <w:rsid w:val="0084418F"/>
    <w:rsid w:val="008441BE"/>
    <w:rsid w:val="008441C6"/>
    <w:rsid w:val="008441D3"/>
    <w:rsid w:val="0084420A"/>
    <w:rsid w:val="00844234"/>
    <w:rsid w:val="0084423E"/>
    <w:rsid w:val="00844240"/>
    <w:rsid w:val="0084426E"/>
    <w:rsid w:val="008442C0"/>
    <w:rsid w:val="008442E7"/>
    <w:rsid w:val="0084431D"/>
    <w:rsid w:val="0084439B"/>
    <w:rsid w:val="008443A5"/>
    <w:rsid w:val="0084442D"/>
    <w:rsid w:val="0084445A"/>
    <w:rsid w:val="008444EF"/>
    <w:rsid w:val="008444F0"/>
    <w:rsid w:val="0084451B"/>
    <w:rsid w:val="00844551"/>
    <w:rsid w:val="0084461F"/>
    <w:rsid w:val="0084463C"/>
    <w:rsid w:val="0084463E"/>
    <w:rsid w:val="00844642"/>
    <w:rsid w:val="0084466A"/>
    <w:rsid w:val="0084467A"/>
    <w:rsid w:val="0084468D"/>
    <w:rsid w:val="008446E9"/>
    <w:rsid w:val="008446F5"/>
    <w:rsid w:val="00844702"/>
    <w:rsid w:val="00844726"/>
    <w:rsid w:val="0084472A"/>
    <w:rsid w:val="0084472F"/>
    <w:rsid w:val="00844739"/>
    <w:rsid w:val="0084477A"/>
    <w:rsid w:val="00844825"/>
    <w:rsid w:val="008448B8"/>
    <w:rsid w:val="008448C0"/>
    <w:rsid w:val="00844940"/>
    <w:rsid w:val="00844948"/>
    <w:rsid w:val="00844951"/>
    <w:rsid w:val="00844977"/>
    <w:rsid w:val="00844A84"/>
    <w:rsid w:val="00844AC9"/>
    <w:rsid w:val="00844AD8"/>
    <w:rsid w:val="00844AFA"/>
    <w:rsid w:val="00844B3E"/>
    <w:rsid w:val="00844B6A"/>
    <w:rsid w:val="00844C7B"/>
    <w:rsid w:val="00844D03"/>
    <w:rsid w:val="00844DA7"/>
    <w:rsid w:val="00844DD8"/>
    <w:rsid w:val="00844E2B"/>
    <w:rsid w:val="00844E31"/>
    <w:rsid w:val="00844EA2"/>
    <w:rsid w:val="00844ECC"/>
    <w:rsid w:val="00844EF9"/>
    <w:rsid w:val="00844F1A"/>
    <w:rsid w:val="00844F25"/>
    <w:rsid w:val="00844F94"/>
    <w:rsid w:val="00844FB3"/>
    <w:rsid w:val="00844FF2"/>
    <w:rsid w:val="00844FFE"/>
    <w:rsid w:val="00845039"/>
    <w:rsid w:val="00845119"/>
    <w:rsid w:val="00845233"/>
    <w:rsid w:val="008452A8"/>
    <w:rsid w:val="00845358"/>
    <w:rsid w:val="0084536B"/>
    <w:rsid w:val="008453C1"/>
    <w:rsid w:val="00845442"/>
    <w:rsid w:val="00845457"/>
    <w:rsid w:val="008454CB"/>
    <w:rsid w:val="008454CC"/>
    <w:rsid w:val="008454FA"/>
    <w:rsid w:val="00845507"/>
    <w:rsid w:val="008455A5"/>
    <w:rsid w:val="008455AF"/>
    <w:rsid w:val="008455EF"/>
    <w:rsid w:val="008456B6"/>
    <w:rsid w:val="008456DB"/>
    <w:rsid w:val="008456F8"/>
    <w:rsid w:val="00845729"/>
    <w:rsid w:val="00845764"/>
    <w:rsid w:val="00845771"/>
    <w:rsid w:val="008457A8"/>
    <w:rsid w:val="008457AA"/>
    <w:rsid w:val="008457EB"/>
    <w:rsid w:val="00845820"/>
    <w:rsid w:val="0084588D"/>
    <w:rsid w:val="008458C4"/>
    <w:rsid w:val="00845903"/>
    <w:rsid w:val="0084591F"/>
    <w:rsid w:val="0084593A"/>
    <w:rsid w:val="00845953"/>
    <w:rsid w:val="00845974"/>
    <w:rsid w:val="00845987"/>
    <w:rsid w:val="008459CD"/>
    <w:rsid w:val="008459FC"/>
    <w:rsid w:val="00845A1D"/>
    <w:rsid w:val="00845A2C"/>
    <w:rsid w:val="00845A70"/>
    <w:rsid w:val="00845A9A"/>
    <w:rsid w:val="00845ABB"/>
    <w:rsid w:val="00845AEF"/>
    <w:rsid w:val="00845B91"/>
    <w:rsid w:val="00845BDA"/>
    <w:rsid w:val="00845BF3"/>
    <w:rsid w:val="00845C0A"/>
    <w:rsid w:val="00845C77"/>
    <w:rsid w:val="00845C7B"/>
    <w:rsid w:val="00845CA2"/>
    <w:rsid w:val="00845D25"/>
    <w:rsid w:val="00845D27"/>
    <w:rsid w:val="00845D6F"/>
    <w:rsid w:val="00845DC2"/>
    <w:rsid w:val="00845DD4"/>
    <w:rsid w:val="00845DFC"/>
    <w:rsid w:val="00845E59"/>
    <w:rsid w:val="00845E63"/>
    <w:rsid w:val="00845EC0"/>
    <w:rsid w:val="00845F16"/>
    <w:rsid w:val="00845F5B"/>
    <w:rsid w:val="00845FA5"/>
    <w:rsid w:val="00845FBE"/>
    <w:rsid w:val="00845FF7"/>
    <w:rsid w:val="00846003"/>
    <w:rsid w:val="0084600E"/>
    <w:rsid w:val="0084606A"/>
    <w:rsid w:val="008460B9"/>
    <w:rsid w:val="008460DC"/>
    <w:rsid w:val="008460F4"/>
    <w:rsid w:val="00846107"/>
    <w:rsid w:val="008461B6"/>
    <w:rsid w:val="0084626E"/>
    <w:rsid w:val="00846274"/>
    <w:rsid w:val="0084630C"/>
    <w:rsid w:val="0084635E"/>
    <w:rsid w:val="008463A1"/>
    <w:rsid w:val="0084641D"/>
    <w:rsid w:val="0084644F"/>
    <w:rsid w:val="00846459"/>
    <w:rsid w:val="0084646D"/>
    <w:rsid w:val="0084647F"/>
    <w:rsid w:val="008464E6"/>
    <w:rsid w:val="0084650D"/>
    <w:rsid w:val="0084652A"/>
    <w:rsid w:val="008465ED"/>
    <w:rsid w:val="008466C9"/>
    <w:rsid w:val="00846768"/>
    <w:rsid w:val="0084677E"/>
    <w:rsid w:val="00846783"/>
    <w:rsid w:val="00846796"/>
    <w:rsid w:val="008467D7"/>
    <w:rsid w:val="00846805"/>
    <w:rsid w:val="00846812"/>
    <w:rsid w:val="0084683B"/>
    <w:rsid w:val="00846842"/>
    <w:rsid w:val="00846849"/>
    <w:rsid w:val="00846888"/>
    <w:rsid w:val="00846937"/>
    <w:rsid w:val="00846956"/>
    <w:rsid w:val="008469C2"/>
    <w:rsid w:val="008469E0"/>
    <w:rsid w:val="00846A1D"/>
    <w:rsid w:val="00846A52"/>
    <w:rsid w:val="00846ADC"/>
    <w:rsid w:val="00846B22"/>
    <w:rsid w:val="00846B3D"/>
    <w:rsid w:val="00846B49"/>
    <w:rsid w:val="00846BB6"/>
    <w:rsid w:val="00846C08"/>
    <w:rsid w:val="00846C15"/>
    <w:rsid w:val="00846C16"/>
    <w:rsid w:val="00846C1D"/>
    <w:rsid w:val="00846C28"/>
    <w:rsid w:val="00846CA6"/>
    <w:rsid w:val="00846CDE"/>
    <w:rsid w:val="00846D03"/>
    <w:rsid w:val="00846D08"/>
    <w:rsid w:val="00846D2D"/>
    <w:rsid w:val="00846D5A"/>
    <w:rsid w:val="00846D6A"/>
    <w:rsid w:val="00846D91"/>
    <w:rsid w:val="00846D9D"/>
    <w:rsid w:val="00846DDC"/>
    <w:rsid w:val="00846E12"/>
    <w:rsid w:val="00846E13"/>
    <w:rsid w:val="00846E43"/>
    <w:rsid w:val="00846E61"/>
    <w:rsid w:val="00846E64"/>
    <w:rsid w:val="00846EC3"/>
    <w:rsid w:val="00846F09"/>
    <w:rsid w:val="00846F1D"/>
    <w:rsid w:val="00846F72"/>
    <w:rsid w:val="00846F98"/>
    <w:rsid w:val="00846FBC"/>
    <w:rsid w:val="00846FC2"/>
    <w:rsid w:val="00846FCE"/>
    <w:rsid w:val="00846FD4"/>
    <w:rsid w:val="00847008"/>
    <w:rsid w:val="00847035"/>
    <w:rsid w:val="0084706D"/>
    <w:rsid w:val="008470FF"/>
    <w:rsid w:val="0084714C"/>
    <w:rsid w:val="00847173"/>
    <w:rsid w:val="0084719C"/>
    <w:rsid w:val="0084727F"/>
    <w:rsid w:val="008472A6"/>
    <w:rsid w:val="008472BE"/>
    <w:rsid w:val="00847300"/>
    <w:rsid w:val="00847312"/>
    <w:rsid w:val="00847347"/>
    <w:rsid w:val="0084735D"/>
    <w:rsid w:val="008473A1"/>
    <w:rsid w:val="008473B6"/>
    <w:rsid w:val="008473C0"/>
    <w:rsid w:val="0084741D"/>
    <w:rsid w:val="00847429"/>
    <w:rsid w:val="0084746C"/>
    <w:rsid w:val="008474A6"/>
    <w:rsid w:val="008474A7"/>
    <w:rsid w:val="008474AA"/>
    <w:rsid w:val="008474E2"/>
    <w:rsid w:val="00847522"/>
    <w:rsid w:val="00847595"/>
    <w:rsid w:val="0084759A"/>
    <w:rsid w:val="008475CE"/>
    <w:rsid w:val="008475D2"/>
    <w:rsid w:val="0084779B"/>
    <w:rsid w:val="008477D4"/>
    <w:rsid w:val="00847817"/>
    <w:rsid w:val="00847825"/>
    <w:rsid w:val="00847829"/>
    <w:rsid w:val="0084782F"/>
    <w:rsid w:val="008478BE"/>
    <w:rsid w:val="008478CE"/>
    <w:rsid w:val="00847918"/>
    <w:rsid w:val="0084792A"/>
    <w:rsid w:val="0084797D"/>
    <w:rsid w:val="008479A5"/>
    <w:rsid w:val="00847A45"/>
    <w:rsid w:val="00847A77"/>
    <w:rsid w:val="00847A9A"/>
    <w:rsid w:val="00847AB9"/>
    <w:rsid w:val="00847AFF"/>
    <w:rsid w:val="00847B13"/>
    <w:rsid w:val="00847B4B"/>
    <w:rsid w:val="00847B71"/>
    <w:rsid w:val="00847B7F"/>
    <w:rsid w:val="00847CF3"/>
    <w:rsid w:val="00847D14"/>
    <w:rsid w:val="00847D17"/>
    <w:rsid w:val="00847D26"/>
    <w:rsid w:val="00847D2F"/>
    <w:rsid w:val="00847D44"/>
    <w:rsid w:val="00847D6A"/>
    <w:rsid w:val="00847D6C"/>
    <w:rsid w:val="00847D8E"/>
    <w:rsid w:val="00847DD5"/>
    <w:rsid w:val="00847E0B"/>
    <w:rsid w:val="00847E1A"/>
    <w:rsid w:val="00847E2B"/>
    <w:rsid w:val="00847E34"/>
    <w:rsid w:val="00847E82"/>
    <w:rsid w:val="00847E87"/>
    <w:rsid w:val="00847F79"/>
    <w:rsid w:val="00847FCE"/>
    <w:rsid w:val="00847FFD"/>
    <w:rsid w:val="00850057"/>
    <w:rsid w:val="00850084"/>
    <w:rsid w:val="00850098"/>
    <w:rsid w:val="008500B1"/>
    <w:rsid w:val="008500BD"/>
    <w:rsid w:val="008500F1"/>
    <w:rsid w:val="0085010F"/>
    <w:rsid w:val="0085011D"/>
    <w:rsid w:val="008501C4"/>
    <w:rsid w:val="0085020C"/>
    <w:rsid w:val="0085028C"/>
    <w:rsid w:val="008502D4"/>
    <w:rsid w:val="0085031B"/>
    <w:rsid w:val="008503CB"/>
    <w:rsid w:val="008503E3"/>
    <w:rsid w:val="008504A1"/>
    <w:rsid w:val="00850513"/>
    <w:rsid w:val="00850553"/>
    <w:rsid w:val="00850564"/>
    <w:rsid w:val="00850594"/>
    <w:rsid w:val="008505A8"/>
    <w:rsid w:val="008505CA"/>
    <w:rsid w:val="0085060A"/>
    <w:rsid w:val="00850615"/>
    <w:rsid w:val="0085068B"/>
    <w:rsid w:val="008506DB"/>
    <w:rsid w:val="008506DF"/>
    <w:rsid w:val="008506E1"/>
    <w:rsid w:val="008506FF"/>
    <w:rsid w:val="00850720"/>
    <w:rsid w:val="00850733"/>
    <w:rsid w:val="0085074F"/>
    <w:rsid w:val="00850796"/>
    <w:rsid w:val="00850820"/>
    <w:rsid w:val="008508B2"/>
    <w:rsid w:val="00850924"/>
    <w:rsid w:val="008509A6"/>
    <w:rsid w:val="008509C9"/>
    <w:rsid w:val="00850A96"/>
    <w:rsid w:val="00850AED"/>
    <w:rsid w:val="00850B02"/>
    <w:rsid w:val="00850B0E"/>
    <w:rsid w:val="00850B16"/>
    <w:rsid w:val="00850B7F"/>
    <w:rsid w:val="00850BBB"/>
    <w:rsid w:val="00850C84"/>
    <w:rsid w:val="00850DA3"/>
    <w:rsid w:val="00850DB2"/>
    <w:rsid w:val="00850DD1"/>
    <w:rsid w:val="00850DE6"/>
    <w:rsid w:val="00850E4C"/>
    <w:rsid w:val="00850E73"/>
    <w:rsid w:val="00850E99"/>
    <w:rsid w:val="00850EFB"/>
    <w:rsid w:val="00850F10"/>
    <w:rsid w:val="00850F28"/>
    <w:rsid w:val="00850F40"/>
    <w:rsid w:val="00850F58"/>
    <w:rsid w:val="00850F9D"/>
    <w:rsid w:val="00850FD7"/>
    <w:rsid w:val="00851008"/>
    <w:rsid w:val="0085102D"/>
    <w:rsid w:val="00851078"/>
    <w:rsid w:val="00851079"/>
    <w:rsid w:val="008510BD"/>
    <w:rsid w:val="008510D0"/>
    <w:rsid w:val="008510EF"/>
    <w:rsid w:val="008510FE"/>
    <w:rsid w:val="008511E5"/>
    <w:rsid w:val="008511EE"/>
    <w:rsid w:val="0085126D"/>
    <w:rsid w:val="008512D1"/>
    <w:rsid w:val="008512E5"/>
    <w:rsid w:val="00851352"/>
    <w:rsid w:val="008513B9"/>
    <w:rsid w:val="008513D8"/>
    <w:rsid w:val="00851419"/>
    <w:rsid w:val="0085147F"/>
    <w:rsid w:val="008514BB"/>
    <w:rsid w:val="008514C1"/>
    <w:rsid w:val="0085155F"/>
    <w:rsid w:val="008515DE"/>
    <w:rsid w:val="008515F6"/>
    <w:rsid w:val="00851606"/>
    <w:rsid w:val="0085160A"/>
    <w:rsid w:val="0085162C"/>
    <w:rsid w:val="0085162D"/>
    <w:rsid w:val="00851643"/>
    <w:rsid w:val="00851649"/>
    <w:rsid w:val="0085166F"/>
    <w:rsid w:val="00851676"/>
    <w:rsid w:val="0085169F"/>
    <w:rsid w:val="00851767"/>
    <w:rsid w:val="00851778"/>
    <w:rsid w:val="00851799"/>
    <w:rsid w:val="0085186C"/>
    <w:rsid w:val="00851878"/>
    <w:rsid w:val="008518B5"/>
    <w:rsid w:val="008518E0"/>
    <w:rsid w:val="008518F4"/>
    <w:rsid w:val="00851925"/>
    <w:rsid w:val="00851973"/>
    <w:rsid w:val="00851990"/>
    <w:rsid w:val="008519BC"/>
    <w:rsid w:val="00851A77"/>
    <w:rsid w:val="00851AAA"/>
    <w:rsid w:val="00851B30"/>
    <w:rsid w:val="00851BA4"/>
    <w:rsid w:val="00851BA7"/>
    <w:rsid w:val="00851C91"/>
    <w:rsid w:val="00851CC8"/>
    <w:rsid w:val="00851D54"/>
    <w:rsid w:val="00851D9D"/>
    <w:rsid w:val="00851E29"/>
    <w:rsid w:val="00851E72"/>
    <w:rsid w:val="00851E8B"/>
    <w:rsid w:val="00851E8C"/>
    <w:rsid w:val="00851EBC"/>
    <w:rsid w:val="00851EE0"/>
    <w:rsid w:val="00851F90"/>
    <w:rsid w:val="00851FBF"/>
    <w:rsid w:val="00852065"/>
    <w:rsid w:val="0085206B"/>
    <w:rsid w:val="00852082"/>
    <w:rsid w:val="008520C2"/>
    <w:rsid w:val="00852177"/>
    <w:rsid w:val="008521AA"/>
    <w:rsid w:val="0085224C"/>
    <w:rsid w:val="00852264"/>
    <w:rsid w:val="0085235B"/>
    <w:rsid w:val="00852386"/>
    <w:rsid w:val="008523EF"/>
    <w:rsid w:val="00852439"/>
    <w:rsid w:val="008524BE"/>
    <w:rsid w:val="008524FE"/>
    <w:rsid w:val="00852538"/>
    <w:rsid w:val="0085254C"/>
    <w:rsid w:val="0085254E"/>
    <w:rsid w:val="008525AD"/>
    <w:rsid w:val="00852602"/>
    <w:rsid w:val="00852614"/>
    <w:rsid w:val="00852635"/>
    <w:rsid w:val="0085263E"/>
    <w:rsid w:val="00852656"/>
    <w:rsid w:val="00852662"/>
    <w:rsid w:val="0085266F"/>
    <w:rsid w:val="0085267A"/>
    <w:rsid w:val="0085268C"/>
    <w:rsid w:val="008526AF"/>
    <w:rsid w:val="008526D4"/>
    <w:rsid w:val="00852777"/>
    <w:rsid w:val="008527B2"/>
    <w:rsid w:val="008527E8"/>
    <w:rsid w:val="008527F6"/>
    <w:rsid w:val="008527FA"/>
    <w:rsid w:val="0085281E"/>
    <w:rsid w:val="00852845"/>
    <w:rsid w:val="0085287D"/>
    <w:rsid w:val="0085291F"/>
    <w:rsid w:val="00852992"/>
    <w:rsid w:val="008529D0"/>
    <w:rsid w:val="008529D1"/>
    <w:rsid w:val="008529E3"/>
    <w:rsid w:val="00852A1D"/>
    <w:rsid w:val="00852A46"/>
    <w:rsid w:val="00852A86"/>
    <w:rsid w:val="00852A93"/>
    <w:rsid w:val="00852B0B"/>
    <w:rsid w:val="00852B38"/>
    <w:rsid w:val="00852B3A"/>
    <w:rsid w:val="00852B55"/>
    <w:rsid w:val="00852BCF"/>
    <w:rsid w:val="00852C0D"/>
    <w:rsid w:val="00852C5E"/>
    <w:rsid w:val="00852C65"/>
    <w:rsid w:val="00852C67"/>
    <w:rsid w:val="00852D4C"/>
    <w:rsid w:val="00852D86"/>
    <w:rsid w:val="00852DD9"/>
    <w:rsid w:val="00852E04"/>
    <w:rsid w:val="00852E38"/>
    <w:rsid w:val="00852E52"/>
    <w:rsid w:val="00852F0F"/>
    <w:rsid w:val="00852F20"/>
    <w:rsid w:val="00852F30"/>
    <w:rsid w:val="00852F5F"/>
    <w:rsid w:val="00852FC3"/>
    <w:rsid w:val="00852FED"/>
    <w:rsid w:val="00852FFC"/>
    <w:rsid w:val="0085306A"/>
    <w:rsid w:val="0085308A"/>
    <w:rsid w:val="0085311E"/>
    <w:rsid w:val="00853142"/>
    <w:rsid w:val="00853170"/>
    <w:rsid w:val="008531AD"/>
    <w:rsid w:val="008531EB"/>
    <w:rsid w:val="00853203"/>
    <w:rsid w:val="00853226"/>
    <w:rsid w:val="0085322B"/>
    <w:rsid w:val="00853264"/>
    <w:rsid w:val="008532F9"/>
    <w:rsid w:val="00853304"/>
    <w:rsid w:val="0085334A"/>
    <w:rsid w:val="008533CF"/>
    <w:rsid w:val="008533F1"/>
    <w:rsid w:val="0085341D"/>
    <w:rsid w:val="008534B4"/>
    <w:rsid w:val="008534B5"/>
    <w:rsid w:val="008534B9"/>
    <w:rsid w:val="008534DE"/>
    <w:rsid w:val="00853536"/>
    <w:rsid w:val="0085357B"/>
    <w:rsid w:val="0085364B"/>
    <w:rsid w:val="008536DA"/>
    <w:rsid w:val="008536E4"/>
    <w:rsid w:val="008536ED"/>
    <w:rsid w:val="00853751"/>
    <w:rsid w:val="00853795"/>
    <w:rsid w:val="0085379F"/>
    <w:rsid w:val="0085388B"/>
    <w:rsid w:val="00853954"/>
    <w:rsid w:val="008539C7"/>
    <w:rsid w:val="008539E5"/>
    <w:rsid w:val="008539F8"/>
    <w:rsid w:val="00853B75"/>
    <w:rsid w:val="00853B7A"/>
    <w:rsid w:val="00853B9F"/>
    <w:rsid w:val="00853BA6"/>
    <w:rsid w:val="00853C24"/>
    <w:rsid w:val="00853C80"/>
    <w:rsid w:val="00853C9B"/>
    <w:rsid w:val="00853CAD"/>
    <w:rsid w:val="00853CC6"/>
    <w:rsid w:val="00853D04"/>
    <w:rsid w:val="00853D2D"/>
    <w:rsid w:val="00853D40"/>
    <w:rsid w:val="00853D79"/>
    <w:rsid w:val="00853D96"/>
    <w:rsid w:val="00853D9E"/>
    <w:rsid w:val="00853DCF"/>
    <w:rsid w:val="00853E38"/>
    <w:rsid w:val="00853ECA"/>
    <w:rsid w:val="00853EFC"/>
    <w:rsid w:val="00853F08"/>
    <w:rsid w:val="00853F5A"/>
    <w:rsid w:val="00853F93"/>
    <w:rsid w:val="00853FA6"/>
    <w:rsid w:val="00853FB6"/>
    <w:rsid w:val="008540C0"/>
    <w:rsid w:val="008540CF"/>
    <w:rsid w:val="00854131"/>
    <w:rsid w:val="00854169"/>
    <w:rsid w:val="0085416B"/>
    <w:rsid w:val="00854172"/>
    <w:rsid w:val="00854276"/>
    <w:rsid w:val="008542FB"/>
    <w:rsid w:val="00854320"/>
    <w:rsid w:val="0085433C"/>
    <w:rsid w:val="00854372"/>
    <w:rsid w:val="0085444B"/>
    <w:rsid w:val="0085444F"/>
    <w:rsid w:val="0085445C"/>
    <w:rsid w:val="008544DF"/>
    <w:rsid w:val="008544EA"/>
    <w:rsid w:val="0085456E"/>
    <w:rsid w:val="00854573"/>
    <w:rsid w:val="008545A0"/>
    <w:rsid w:val="008545BC"/>
    <w:rsid w:val="008545C9"/>
    <w:rsid w:val="008545FE"/>
    <w:rsid w:val="00854663"/>
    <w:rsid w:val="00854674"/>
    <w:rsid w:val="00854692"/>
    <w:rsid w:val="008546B3"/>
    <w:rsid w:val="008546C6"/>
    <w:rsid w:val="00854708"/>
    <w:rsid w:val="00854730"/>
    <w:rsid w:val="0085476B"/>
    <w:rsid w:val="0085487A"/>
    <w:rsid w:val="00854898"/>
    <w:rsid w:val="008548A5"/>
    <w:rsid w:val="008548CA"/>
    <w:rsid w:val="0085490C"/>
    <w:rsid w:val="0085494F"/>
    <w:rsid w:val="00854953"/>
    <w:rsid w:val="00854990"/>
    <w:rsid w:val="00854A2D"/>
    <w:rsid w:val="00854A61"/>
    <w:rsid w:val="00854B18"/>
    <w:rsid w:val="00854B2F"/>
    <w:rsid w:val="00854B3B"/>
    <w:rsid w:val="00854B5A"/>
    <w:rsid w:val="00854B72"/>
    <w:rsid w:val="00854B81"/>
    <w:rsid w:val="00854BED"/>
    <w:rsid w:val="00854BFE"/>
    <w:rsid w:val="00854C36"/>
    <w:rsid w:val="00854C46"/>
    <w:rsid w:val="00854C4D"/>
    <w:rsid w:val="00854C6E"/>
    <w:rsid w:val="00854D42"/>
    <w:rsid w:val="00854D6C"/>
    <w:rsid w:val="00854D88"/>
    <w:rsid w:val="00854E7E"/>
    <w:rsid w:val="00854EC3"/>
    <w:rsid w:val="00854ED2"/>
    <w:rsid w:val="00854EDF"/>
    <w:rsid w:val="00854EF5"/>
    <w:rsid w:val="00854F52"/>
    <w:rsid w:val="00854F8B"/>
    <w:rsid w:val="00854FF1"/>
    <w:rsid w:val="00855000"/>
    <w:rsid w:val="00855006"/>
    <w:rsid w:val="0085502A"/>
    <w:rsid w:val="00855036"/>
    <w:rsid w:val="00855060"/>
    <w:rsid w:val="0085508F"/>
    <w:rsid w:val="00855098"/>
    <w:rsid w:val="008550F7"/>
    <w:rsid w:val="0085511C"/>
    <w:rsid w:val="00855178"/>
    <w:rsid w:val="0085522F"/>
    <w:rsid w:val="00855237"/>
    <w:rsid w:val="00855277"/>
    <w:rsid w:val="008552DD"/>
    <w:rsid w:val="00855305"/>
    <w:rsid w:val="00855395"/>
    <w:rsid w:val="008553B3"/>
    <w:rsid w:val="008553E5"/>
    <w:rsid w:val="00855402"/>
    <w:rsid w:val="0085546B"/>
    <w:rsid w:val="00855471"/>
    <w:rsid w:val="0085548C"/>
    <w:rsid w:val="008554A9"/>
    <w:rsid w:val="0085551C"/>
    <w:rsid w:val="00855532"/>
    <w:rsid w:val="00855543"/>
    <w:rsid w:val="00855582"/>
    <w:rsid w:val="008555B7"/>
    <w:rsid w:val="00855644"/>
    <w:rsid w:val="00855654"/>
    <w:rsid w:val="0085567A"/>
    <w:rsid w:val="008556B4"/>
    <w:rsid w:val="0085570D"/>
    <w:rsid w:val="00855735"/>
    <w:rsid w:val="00855771"/>
    <w:rsid w:val="00855791"/>
    <w:rsid w:val="00855838"/>
    <w:rsid w:val="008558E1"/>
    <w:rsid w:val="00855968"/>
    <w:rsid w:val="008559C7"/>
    <w:rsid w:val="00855A34"/>
    <w:rsid w:val="00855A42"/>
    <w:rsid w:val="00855AD0"/>
    <w:rsid w:val="00855AE9"/>
    <w:rsid w:val="00855B27"/>
    <w:rsid w:val="00855B32"/>
    <w:rsid w:val="00855B5E"/>
    <w:rsid w:val="00855B6B"/>
    <w:rsid w:val="00855B7D"/>
    <w:rsid w:val="00855B93"/>
    <w:rsid w:val="00855BC5"/>
    <w:rsid w:val="00855BFA"/>
    <w:rsid w:val="00855C37"/>
    <w:rsid w:val="00855CCF"/>
    <w:rsid w:val="00855CDD"/>
    <w:rsid w:val="00855D33"/>
    <w:rsid w:val="00855DC0"/>
    <w:rsid w:val="00855DD8"/>
    <w:rsid w:val="00855DED"/>
    <w:rsid w:val="00855E11"/>
    <w:rsid w:val="00855E21"/>
    <w:rsid w:val="00855E2B"/>
    <w:rsid w:val="00855E3A"/>
    <w:rsid w:val="00855E5E"/>
    <w:rsid w:val="00855EF3"/>
    <w:rsid w:val="00855F2C"/>
    <w:rsid w:val="00855F30"/>
    <w:rsid w:val="00855FB2"/>
    <w:rsid w:val="00855FB4"/>
    <w:rsid w:val="0085606F"/>
    <w:rsid w:val="008560A0"/>
    <w:rsid w:val="008560E9"/>
    <w:rsid w:val="00856151"/>
    <w:rsid w:val="00856188"/>
    <w:rsid w:val="00856204"/>
    <w:rsid w:val="00856206"/>
    <w:rsid w:val="00856216"/>
    <w:rsid w:val="00856218"/>
    <w:rsid w:val="008562E2"/>
    <w:rsid w:val="008563E8"/>
    <w:rsid w:val="008563FD"/>
    <w:rsid w:val="00856424"/>
    <w:rsid w:val="00856449"/>
    <w:rsid w:val="008564A5"/>
    <w:rsid w:val="008564EF"/>
    <w:rsid w:val="00856545"/>
    <w:rsid w:val="00856585"/>
    <w:rsid w:val="0085659B"/>
    <w:rsid w:val="008565F1"/>
    <w:rsid w:val="008565F9"/>
    <w:rsid w:val="008566B9"/>
    <w:rsid w:val="008566E4"/>
    <w:rsid w:val="0085671E"/>
    <w:rsid w:val="0085680D"/>
    <w:rsid w:val="00856843"/>
    <w:rsid w:val="00856866"/>
    <w:rsid w:val="0085686C"/>
    <w:rsid w:val="00856885"/>
    <w:rsid w:val="00856914"/>
    <w:rsid w:val="0085693F"/>
    <w:rsid w:val="00856940"/>
    <w:rsid w:val="00856991"/>
    <w:rsid w:val="008569FC"/>
    <w:rsid w:val="00856A5B"/>
    <w:rsid w:val="00856B30"/>
    <w:rsid w:val="00856B4E"/>
    <w:rsid w:val="00856B61"/>
    <w:rsid w:val="00856BB6"/>
    <w:rsid w:val="00856C28"/>
    <w:rsid w:val="00856C51"/>
    <w:rsid w:val="00856C58"/>
    <w:rsid w:val="00856C9D"/>
    <w:rsid w:val="00856CB4"/>
    <w:rsid w:val="00856CC8"/>
    <w:rsid w:val="00856D10"/>
    <w:rsid w:val="00856DA6"/>
    <w:rsid w:val="00856DEF"/>
    <w:rsid w:val="00856E28"/>
    <w:rsid w:val="00856E81"/>
    <w:rsid w:val="00856EB0"/>
    <w:rsid w:val="00856EF9"/>
    <w:rsid w:val="00856F01"/>
    <w:rsid w:val="00856F7D"/>
    <w:rsid w:val="00856FEE"/>
    <w:rsid w:val="0085704E"/>
    <w:rsid w:val="00857073"/>
    <w:rsid w:val="00857089"/>
    <w:rsid w:val="00857099"/>
    <w:rsid w:val="008570A6"/>
    <w:rsid w:val="008570A8"/>
    <w:rsid w:val="008570CF"/>
    <w:rsid w:val="008570F3"/>
    <w:rsid w:val="0085710F"/>
    <w:rsid w:val="00857168"/>
    <w:rsid w:val="00857170"/>
    <w:rsid w:val="00857176"/>
    <w:rsid w:val="0085717B"/>
    <w:rsid w:val="008571BE"/>
    <w:rsid w:val="008571C3"/>
    <w:rsid w:val="008571E9"/>
    <w:rsid w:val="0085722A"/>
    <w:rsid w:val="0085723B"/>
    <w:rsid w:val="008572AD"/>
    <w:rsid w:val="008572AF"/>
    <w:rsid w:val="008572B4"/>
    <w:rsid w:val="008572E0"/>
    <w:rsid w:val="008572F8"/>
    <w:rsid w:val="00857354"/>
    <w:rsid w:val="00857380"/>
    <w:rsid w:val="00857386"/>
    <w:rsid w:val="00857393"/>
    <w:rsid w:val="008573F7"/>
    <w:rsid w:val="00857408"/>
    <w:rsid w:val="00857415"/>
    <w:rsid w:val="00857480"/>
    <w:rsid w:val="00857495"/>
    <w:rsid w:val="008574A2"/>
    <w:rsid w:val="0085751C"/>
    <w:rsid w:val="00857522"/>
    <w:rsid w:val="00857586"/>
    <w:rsid w:val="0085760C"/>
    <w:rsid w:val="0085766A"/>
    <w:rsid w:val="008576ED"/>
    <w:rsid w:val="008576FB"/>
    <w:rsid w:val="00857712"/>
    <w:rsid w:val="00857713"/>
    <w:rsid w:val="0085771A"/>
    <w:rsid w:val="0085772C"/>
    <w:rsid w:val="0085773A"/>
    <w:rsid w:val="0085773F"/>
    <w:rsid w:val="00857741"/>
    <w:rsid w:val="00857748"/>
    <w:rsid w:val="0085774A"/>
    <w:rsid w:val="00857756"/>
    <w:rsid w:val="00857857"/>
    <w:rsid w:val="0085786F"/>
    <w:rsid w:val="008578A4"/>
    <w:rsid w:val="008579BE"/>
    <w:rsid w:val="008579FF"/>
    <w:rsid w:val="00857A00"/>
    <w:rsid w:val="00857ACF"/>
    <w:rsid w:val="00857B50"/>
    <w:rsid w:val="00857B8D"/>
    <w:rsid w:val="00857B9B"/>
    <w:rsid w:val="00857BA3"/>
    <w:rsid w:val="00857BDE"/>
    <w:rsid w:val="00857C0E"/>
    <w:rsid w:val="00857D72"/>
    <w:rsid w:val="00857D74"/>
    <w:rsid w:val="00857D84"/>
    <w:rsid w:val="00857DE0"/>
    <w:rsid w:val="00857E2A"/>
    <w:rsid w:val="00857EA6"/>
    <w:rsid w:val="00857EEA"/>
    <w:rsid w:val="00857EF4"/>
    <w:rsid w:val="00857EFF"/>
    <w:rsid w:val="00857F13"/>
    <w:rsid w:val="00857FD4"/>
    <w:rsid w:val="00860016"/>
    <w:rsid w:val="00860031"/>
    <w:rsid w:val="00860034"/>
    <w:rsid w:val="00860050"/>
    <w:rsid w:val="008600C3"/>
    <w:rsid w:val="008600CE"/>
    <w:rsid w:val="00860159"/>
    <w:rsid w:val="0086019C"/>
    <w:rsid w:val="008601B5"/>
    <w:rsid w:val="00860234"/>
    <w:rsid w:val="0086028E"/>
    <w:rsid w:val="00860365"/>
    <w:rsid w:val="0086039E"/>
    <w:rsid w:val="008603F4"/>
    <w:rsid w:val="0086043B"/>
    <w:rsid w:val="00860442"/>
    <w:rsid w:val="00860448"/>
    <w:rsid w:val="00860449"/>
    <w:rsid w:val="00860470"/>
    <w:rsid w:val="00860476"/>
    <w:rsid w:val="0086048F"/>
    <w:rsid w:val="008604ED"/>
    <w:rsid w:val="00860530"/>
    <w:rsid w:val="00860548"/>
    <w:rsid w:val="008605C5"/>
    <w:rsid w:val="008605FD"/>
    <w:rsid w:val="00860610"/>
    <w:rsid w:val="00860620"/>
    <w:rsid w:val="0086062B"/>
    <w:rsid w:val="0086064B"/>
    <w:rsid w:val="0086065B"/>
    <w:rsid w:val="0086067D"/>
    <w:rsid w:val="00860692"/>
    <w:rsid w:val="00860717"/>
    <w:rsid w:val="00860729"/>
    <w:rsid w:val="0086072B"/>
    <w:rsid w:val="00860732"/>
    <w:rsid w:val="00860738"/>
    <w:rsid w:val="00860760"/>
    <w:rsid w:val="008607A3"/>
    <w:rsid w:val="008607E8"/>
    <w:rsid w:val="0086088A"/>
    <w:rsid w:val="008608A2"/>
    <w:rsid w:val="00860923"/>
    <w:rsid w:val="00860973"/>
    <w:rsid w:val="0086097F"/>
    <w:rsid w:val="008609E8"/>
    <w:rsid w:val="00860A2B"/>
    <w:rsid w:val="00860B09"/>
    <w:rsid w:val="00860B37"/>
    <w:rsid w:val="00860B8A"/>
    <w:rsid w:val="00860BE4"/>
    <w:rsid w:val="00860C0A"/>
    <w:rsid w:val="00860D21"/>
    <w:rsid w:val="00860D25"/>
    <w:rsid w:val="00860D50"/>
    <w:rsid w:val="00860DBE"/>
    <w:rsid w:val="00860E2B"/>
    <w:rsid w:val="00860E81"/>
    <w:rsid w:val="00860E8C"/>
    <w:rsid w:val="00860F52"/>
    <w:rsid w:val="00860F58"/>
    <w:rsid w:val="00860FB2"/>
    <w:rsid w:val="00860FC6"/>
    <w:rsid w:val="00860FD9"/>
    <w:rsid w:val="00861059"/>
    <w:rsid w:val="0086108D"/>
    <w:rsid w:val="008610CC"/>
    <w:rsid w:val="00861120"/>
    <w:rsid w:val="0086114B"/>
    <w:rsid w:val="0086119B"/>
    <w:rsid w:val="0086120A"/>
    <w:rsid w:val="00861210"/>
    <w:rsid w:val="00861229"/>
    <w:rsid w:val="00861289"/>
    <w:rsid w:val="008612A7"/>
    <w:rsid w:val="008612B9"/>
    <w:rsid w:val="008612E6"/>
    <w:rsid w:val="00861322"/>
    <w:rsid w:val="0086138A"/>
    <w:rsid w:val="0086139C"/>
    <w:rsid w:val="008613AD"/>
    <w:rsid w:val="008615E5"/>
    <w:rsid w:val="00861603"/>
    <w:rsid w:val="00861618"/>
    <w:rsid w:val="00861655"/>
    <w:rsid w:val="00861682"/>
    <w:rsid w:val="008616BD"/>
    <w:rsid w:val="008616FE"/>
    <w:rsid w:val="00861717"/>
    <w:rsid w:val="0086172A"/>
    <w:rsid w:val="00861743"/>
    <w:rsid w:val="00861746"/>
    <w:rsid w:val="00861773"/>
    <w:rsid w:val="00861778"/>
    <w:rsid w:val="0086178C"/>
    <w:rsid w:val="008617C4"/>
    <w:rsid w:val="008617CB"/>
    <w:rsid w:val="0086181C"/>
    <w:rsid w:val="008618F3"/>
    <w:rsid w:val="008618F4"/>
    <w:rsid w:val="00861927"/>
    <w:rsid w:val="0086193C"/>
    <w:rsid w:val="00861979"/>
    <w:rsid w:val="0086199C"/>
    <w:rsid w:val="008619BB"/>
    <w:rsid w:val="00861A20"/>
    <w:rsid w:val="00861A36"/>
    <w:rsid w:val="00861ADD"/>
    <w:rsid w:val="00861AEF"/>
    <w:rsid w:val="00861B12"/>
    <w:rsid w:val="00861B18"/>
    <w:rsid w:val="00861B5E"/>
    <w:rsid w:val="00861BFF"/>
    <w:rsid w:val="00861C49"/>
    <w:rsid w:val="00861C8C"/>
    <w:rsid w:val="00861D15"/>
    <w:rsid w:val="00861D20"/>
    <w:rsid w:val="00861D8E"/>
    <w:rsid w:val="00861E1C"/>
    <w:rsid w:val="00861E28"/>
    <w:rsid w:val="00861E51"/>
    <w:rsid w:val="00861E90"/>
    <w:rsid w:val="00861EF0"/>
    <w:rsid w:val="00861F21"/>
    <w:rsid w:val="00861F81"/>
    <w:rsid w:val="00862044"/>
    <w:rsid w:val="00862064"/>
    <w:rsid w:val="00862094"/>
    <w:rsid w:val="00862099"/>
    <w:rsid w:val="008620CB"/>
    <w:rsid w:val="0086219B"/>
    <w:rsid w:val="008621D9"/>
    <w:rsid w:val="00862227"/>
    <w:rsid w:val="0086224B"/>
    <w:rsid w:val="00862257"/>
    <w:rsid w:val="00862299"/>
    <w:rsid w:val="008622A0"/>
    <w:rsid w:val="008622A5"/>
    <w:rsid w:val="008622AF"/>
    <w:rsid w:val="008622C9"/>
    <w:rsid w:val="008622CD"/>
    <w:rsid w:val="008622D0"/>
    <w:rsid w:val="00862398"/>
    <w:rsid w:val="008623A6"/>
    <w:rsid w:val="008623B4"/>
    <w:rsid w:val="008623F0"/>
    <w:rsid w:val="00862469"/>
    <w:rsid w:val="008624A5"/>
    <w:rsid w:val="008624D3"/>
    <w:rsid w:val="008624E7"/>
    <w:rsid w:val="008624E9"/>
    <w:rsid w:val="00862526"/>
    <w:rsid w:val="0086252E"/>
    <w:rsid w:val="00862549"/>
    <w:rsid w:val="0086254D"/>
    <w:rsid w:val="0086255E"/>
    <w:rsid w:val="0086263A"/>
    <w:rsid w:val="00862678"/>
    <w:rsid w:val="008626AF"/>
    <w:rsid w:val="00862700"/>
    <w:rsid w:val="0086272B"/>
    <w:rsid w:val="0086273F"/>
    <w:rsid w:val="008627A6"/>
    <w:rsid w:val="008627B9"/>
    <w:rsid w:val="008627DB"/>
    <w:rsid w:val="00862850"/>
    <w:rsid w:val="0086287B"/>
    <w:rsid w:val="00862889"/>
    <w:rsid w:val="008628A9"/>
    <w:rsid w:val="00862916"/>
    <w:rsid w:val="0086296A"/>
    <w:rsid w:val="0086297D"/>
    <w:rsid w:val="008629E9"/>
    <w:rsid w:val="008629EE"/>
    <w:rsid w:val="00862A3C"/>
    <w:rsid w:val="00862A43"/>
    <w:rsid w:val="00862A68"/>
    <w:rsid w:val="00862A6F"/>
    <w:rsid w:val="00862A70"/>
    <w:rsid w:val="00862A76"/>
    <w:rsid w:val="00862AD4"/>
    <w:rsid w:val="00862B16"/>
    <w:rsid w:val="00862B78"/>
    <w:rsid w:val="00862C33"/>
    <w:rsid w:val="00862C48"/>
    <w:rsid w:val="00862C99"/>
    <w:rsid w:val="00862CC8"/>
    <w:rsid w:val="00862CF1"/>
    <w:rsid w:val="00862D03"/>
    <w:rsid w:val="00862D1E"/>
    <w:rsid w:val="00862DA0"/>
    <w:rsid w:val="00862DBE"/>
    <w:rsid w:val="00862DD1"/>
    <w:rsid w:val="00862DEC"/>
    <w:rsid w:val="00862E02"/>
    <w:rsid w:val="00862E5E"/>
    <w:rsid w:val="00862EE4"/>
    <w:rsid w:val="00862F06"/>
    <w:rsid w:val="00862F2A"/>
    <w:rsid w:val="00862F34"/>
    <w:rsid w:val="00862F66"/>
    <w:rsid w:val="00862F6A"/>
    <w:rsid w:val="00862F9C"/>
    <w:rsid w:val="00862FAC"/>
    <w:rsid w:val="00862FDE"/>
    <w:rsid w:val="00863006"/>
    <w:rsid w:val="00863025"/>
    <w:rsid w:val="0086303D"/>
    <w:rsid w:val="00863054"/>
    <w:rsid w:val="008630A4"/>
    <w:rsid w:val="008630AB"/>
    <w:rsid w:val="008630C9"/>
    <w:rsid w:val="008630E1"/>
    <w:rsid w:val="00863132"/>
    <w:rsid w:val="00863183"/>
    <w:rsid w:val="008631B7"/>
    <w:rsid w:val="008631D3"/>
    <w:rsid w:val="00863239"/>
    <w:rsid w:val="00863253"/>
    <w:rsid w:val="0086327C"/>
    <w:rsid w:val="0086328A"/>
    <w:rsid w:val="008632D5"/>
    <w:rsid w:val="008632ED"/>
    <w:rsid w:val="008632F7"/>
    <w:rsid w:val="00863341"/>
    <w:rsid w:val="00863354"/>
    <w:rsid w:val="0086338C"/>
    <w:rsid w:val="008633DF"/>
    <w:rsid w:val="0086343A"/>
    <w:rsid w:val="00863492"/>
    <w:rsid w:val="008634C3"/>
    <w:rsid w:val="008634E1"/>
    <w:rsid w:val="0086350D"/>
    <w:rsid w:val="0086353D"/>
    <w:rsid w:val="008635FC"/>
    <w:rsid w:val="00863634"/>
    <w:rsid w:val="00863635"/>
    <w:rsid w:val="0086364C"/>
    <w:rsid w:val="00863686"/>
    <w:rsid w:val="008636AC"/>
    <w:rsid w:val="008636BB"/>
    <w:rsid w:val="008636CA"/>
    <w:rsid w:val="0086376E"/>
    <w:rsid w:val="008637AB"/>
    <w:rsid w:val="008637EF"/>
    <w:rsid w:val="0086380F"/>
    <w:rsid w:val="0086383E"/>
    <w:rsid w:val="00863854"/>
    <w:rsid w:val="00863863"/>
    <w:rsid w:val="008638A0"/>
    <w:rsid w:val="008638C5"/>
    <w:rsid w:val="00863912"/>
    <w:rsid w:val="00863A0C"/>
    <w:rsid w:val="00863A3C"/>
    <w:rsid w:val="00863A4C"/>
    <w:rsid w:val="00863A7F"/>
    <w:rsid w:val="00863A90"/>
    <w:rsid w:val="00863AF1"/>
    <w:rsid w:val="00863B65"/>
    <w:rsid w:val="00863B70"/>
    <w:rsid w:val="00863BF4"/>
    <w:rsid w:val="00863C77"/>
    <w:rsid w:val="00863C78"/>
    <w:rsid w:val="00863C7B"/>
    <w:rsid w:val="00863D1B"/>
    <w:rsid w:val="00863D5F"/>
    <w:rsid w:val="00863E0C"/>
    <w:rsid w:val="00863E33"/>
    <w:rsid w:val="00863E38"/>
    <w:rsid w:val="00863E41"/>
    <w:rsid w:val="00863EAF"/>
    <w:rsid w:val="00863EDD"/>
    <w:rsid w:val="00863F05"/>
    <w:rsid w:val="00863FC6"/>
    <w:rsid w:val="00864051"/>
    <w:rsid w:val="00864057"/>
    <w:rsid w:val="0086407A"/>
    <w:rsid w:val="008640D6"/>
    <w:rsid w:val="0086411E"/>
    <w:rsid w:val="00864132"/>
    <w:rsid w:val="00864184"/>
    <w:rsid w:val="0086425F"/>
    <w:rsid w:val="00864263"/>
    <w:rsid w:val="00864272"/>
    <w:rsid w:val="00864279"/>
    <w:rsid w:val="00864288"/>
    <w:rsid w:val="008642DB"/>
    <w:rsid w:val="00864323"/>
    <w:rsid w:val="00864332"/>
    <w:rsid w:val="00864343"/>
    <w:rsid w:val="008643FB"/>
    <w:rsid w:val="0086441E"/>
    <w:rsid w:val="008644C0"/>
    <w:rsid w:val="008644D5"/>
    <w:rsid w:val="008644D6"/>
    <w:rsid w:val="00864511"/>
    <w:rsid w:val="00864514"/>
    <w:rsid w:val="00864547"/>
    <w:rsid w:val="0086457D"/>
    <w:rsid w:val="008645AE"/>
    <w:rsid w:val="008645B0"/>
    <w:rsid w:val="008645DE"/>
    <w:rsid w:val="00864610"/>
    <w:rsid w:val="0086466F"/>
    <w:rsid w:val="0086469A"/>
    <w:rsid w:val="008646BA"/>
    <w:rsid w:val="00864738"/>
    <w:rsid w:val="00864763"/>
    <w:rsid w:val="0086476B"/>
    <w:rsid w:val="008647B2"/>
    <w:rsid w:val="008647BC"/>
    <w:rsid w:val="008647D6"/>
    <w:rsid w:val="008647E5"/>
    <w:rsid w:val="008647FE"/>
    <w:rsid w:val="00864830"/>
    <w:rsid w:val="00864847"/>
    <w:rsid w:val="00864890"/>
    <w:rsid w:val="008648AC"/>
    <w:rsid w:val="008648EE"/>
    <w:rsid w:val="0086490F"/>
    <w:rsid w:val="00864946"/>
    <w:rsid w:val="00864965"/>
    <w:rsid w:val="00864981"/>
    <w:rsid w:val="0086498A"/>
    <w:rsid w:val="00864999"/>
    <w:rsid w:val="008649E0"/>
    <w:rsid w:val="008649FC"/>
    <w:rsid w:val="00864A20"/>
    <w:rsid w:val="00864A58"/>
    <w:rsid w:val="00864A5A"/>
    <w:rsid w:val="00864AC0"/>
    <w:rsid w:val="00864AEF"/>
    <w:rsid w:val="00864AF2"/>
    <w:rsid w:val="00864B0E"/>
    <w:rsid w:val="00864B53"/>
    <w:rsid w:val="00864B62"/>
    <w:rsid w:val="00864B9B"/>
    <w:rsid w:val="00864BAE"/>
    <w:rsid w:val="00864BB5"/>
    <w:rsid w:val="00864BFD"/>
    <w:rsid w:val="00864C08"/>
    <w:rsid w:val="00864C32"/>
    <w:rsid w:val="00864C56"/>
    <w:rsid w:val="00864C6E"/>
    <w:rsid w:val="00864CB2"/>
    <w:rsid w:val="00864CD3"/>
    <w:rsid w:val="00864D18"/>
    <w:rsid w:val="00864D27"/>
    <w:rsid w:val="00864D34"/>
    <w:rsid w:val="00864D76"/>
    <w:rsid w:val="00864D7A"/>
    <w:rsid w:val="00864E4B"/>
    <w:rsid w:val="00864E61"/>
    <w:rsid w:val="00864E73"/>
    <w:rsid w:val="00864E76"/>
    <w:rsid w:val="00864EA7"/>
    <w:rsid w:val="00864EB6"/>
    <w:rsid w:val="00864EFC"/>
    <w:rsid w:val="00864F2A"/>
    <w:rsid w:val="00864F35"/>
    <w:rsid w:val="00864F3D"/>
    <w:rsid w:val="00864F97"/>
    <w:rsid w:val="00864FB6"/>
    <w:rsid w:val="00864FC0"/>
    <w:rsid w:val="00864FDD"/>
    <w:rsid w:val="0086500C"/>
    <w:rsid w:val="00865039"/>
    <w:rsid w:val="00865092"/>
    <w:rsid w:val="008650D1"/>
    <w:rsid w:val="0086515A"/>
    <w:rsid w:val="00865195"/>
    <w:rsid w:val="00865254"/>
    <w:rsid w:val="00865278"/>
    <w:rsid w:val="0086527F"/>
    <w:rsid w:val="00865282"/>
    <w:rsid w:val="00865290"/>
    <w:rsid w:val="008652D5"/>
    <w:rsid w:val="00865327"/>
    <w:rsid w:val="0086533C"/>
    <w:rsid w:val="0086533E"/>
    <w:rsid w:val="00865368"/>
    <w:rsid w:val="0086538B"/>
    <w:rsid w:val="0086543C"/>
    <w:rsid w:val="0086547F"/>
    <w:rsid w:val="008654BA"/>
    <w:rsid w:val="008654CC"/>
    <w:rsid w:val="00865505"/>
    <w:rsid w:val="00865509"/>
    <w:rsid w:val="008655BA"/>
    <w:rsid w:val="008655BF"/>
    <w:rsid w:val="008655E7"/>
    <w:rsid w:val="0086562E"/>
    <w:rsid w:val="00865653"/>
    <w:rsid w:val="00865664"/>
    <w:rsid w:val="008656F5"/>
    <w:rsid w:val="00865736"/>
    <w:rsid w:val="008657B3"/>
    <w:rsid w:val="008657C8"/>
    <w:rsid w:val="0086588A"/>
    <w:rsid w:val="008658FF"/>
    <w:rsid w:val="008659C8"/>
    <w:rsid w:val="008659D2"/>
    <w:rsid w:val="008659E1"/>
    <w:rsid w:val="008659E2"/>
    <w:rsid w:val="008659EB"/>
    <w:rsid w:val="00865A17"/>
    <w:rsid w:val="00865A32"/>
    <w:rsid w:val="00865A81"/>
    <w:rsid w:val="00865A8B"/>
    <w:rsid w:val="00865A9B"/>
    <w:rsid w:val="00865B67"/>
    <w:rsid w:val="00865BA5"/>
    <w:rsid w:val="00865C4C"/>
    <w:rsid w:val="00865C68"/>
    <w:rsid w:val="00865C9B"/>
    <w:rsid w:val="00865D6B"/>
    <w:rsid w:val="00865D86"/>
    <w:rsid w:val="00865D90"/>
    <w:rsid w:val="00865D91"/>
    <w:rsid w:val="00865DB4"/>
    <w:rsid w:val="00865DF5"/>
    <w:rsid w:val="00865E09"/>
    <w:rsid w:val="00865E77"/>
    <w:rsid w:val="00865E7F"/>
    <w:rsid w:val="00865F0A"/>
    <w:rsid w:val="00865F14"/>
    <w:rsid w:val="00865F52"/>
    <w:rsid w:val="00865F74"/>
    <w:rsid w:val="008660D4"/>
    <w:rsid w:val="00866105"/>
    <w:rsid w:val="00866107"/>
    <w:rsid w:val="0086610A"/>
    <w:rsid w:val="00866169"/>
    <w:rsid w:val="00866175"/>
    <w:rsid w:val="008661AA"/>
    <w:rsid w:val="0086620C"/>
    <w:rsid w:val="0086637D"/>
    <w:rsid w:val="00866433"/>
    <w:rsid w:val="0086647B"/>
    <w:rsid w:val="0086647C"/>
    <w:rsid w:val="00866487"/>
    <w:rsid w:val="008665E8"/>
    <w:rsid w:val="00866687"/>
    <w:rsid w:val="0086669E"/>
    <w:rsid w:val="008666B8"/>
    <w:rsid w:val="008666BC"/>
    <w:rsid w:val="00866710"/>
    <w:rsid w:val="00866721"/>
    <w:rsid w:val="00866723"/>
    <w:rsid w:val="0086678D"/>
    <w:rsid w:val="00866792"/>
    <w:rsid w:val="00866798"/>
    <w:rsid w:val="00866799"/>
    <w:rsid w:val="008667BA"/>
    <w:rsid w:val="0086685E"/>
    <w:rsid w:val="008668F0"/>
    <w:rsid w:val="00866902"/>
    <w:rsid w:val="0086690A"/>
    <w:rsid w:val="00866915"/>
    <w:rsid w:val="00866958"/>
    <w:rsid w:val="008669A8"/>
    <w:rsid w:val="00866A3F"/>
    <w:rsid w:val="00866A6F"/>
    <w:rsid w:val="00866B79"/>
    <w:rsid w:val="00866B81"/>
    <w:rsid w:val="00866BB0"/>
    <w:rsid w:val="00866BD4"/>
    <w:rsid w:val="00866C36"/>
    <w:rsid w:val="00866CA2"/>
    <w:rsid w:val="00866CF2"/>
    <w:rsid w:val="00866D4A"/>
    <w:rsid w:val="00866D5B"/>
    <w:rsid w:val="00866D88"/>
    <w:rsid w:val="00866E17"/>
    <w:rsid w:val="00866E30"/>
    <w:rsid w:val="00866E65"/>
    <w:rsid w:val="00866F31"/>
    <w:rsid w:val="00866F53"/>
    <w:rsid w:val="00866F58"/>
    <w:rsid w:val="00866FA7"/>
    <w:rsid w:val="00867054"/>
    <w:rsid w:val="008670D4"/>
    <w:rsid w:val="00867104"/>
    <w:rsid w:val="0086714B"/>
    <w:rsid w:val="008671DB"/>
    <w:rsid w:val="008671EC"/>
    <w:rsid w:val="008671F3"/>
    <w:rsid w:val="00867245"/>
    <w:rsid w:val="00867246"/>
    <w:rsid w:val="008672B7"/>
    <w:rsid w:val="008672BD"/>
    <w:rsid w:val="008672F1"/>
    <w:rsid w:val="00867301"/>
    <w:rsid w:val="0086736F"/>
    <w:rsid w:val="0086737C"/>
    <w:rsid w:val="008673ED"/>
    <w:rsid w:val="00867400"/>
    <w:rsid w:val="00867412"/>
    <w:rsid w:val="00867418"/>
    <w:rsid w:val="00867470"/>
    <w:rsid w:val="00867553"/>
    <w:rsid w:val="008675A0"/>
    <w:rsid w:val="008675CA"/>
    <w:rsid w:val="0086763D"/>
    <w:rsid w:val="008676AE"/>
    <w:rsid w:val="008676DA"/>
    <w:rsid w:val="00867774"/>
    <w:rsid w:val="0086777F"/>
    <w:rsid w:val="008677A8"/>
    <w:rsid w:val="008677DE"/>
    <w:rsid w:val="0086783B"/>
    <w:rsid w:val="0086785E"/>
    <w:rsid w:val="0086786A"/>
    <w:rsid w:val="008678A3"/>
    <w:rsid w:val="008678F6"/>
    <w:rsid w:val="00867905"/>
    <w:rsid w:val="0086790C"/>
    <w:rsid w:val="00867923"/>
    <w:rsid w:val="00867952"/>
    <w:rsid w:val="008679B2"/>
    <w:rsid w:val="008679EF"/>
    <w:rsid w:val="00867A53"/>
    <w:rsid w:val="00867A93"/>
    <w:rsid w:val="00867AF3"/>
    <w:rsid w:val="00867B40"/>
    <w:rsid w:val="00867B47"/>
    <w:rsid w:val="00867B7A"/>
    <w:rsid w:val="00867B85"/>
    <w:rsid w:val="00867BF0"/>
    <w:rsid w:val="00867C5D"/>
    <w:rsid w:val="00867C63"/>
    <w:rsid w:val="00867CDE"/>
    <w:rsid w:val="00867D08"/>
    <w:rsid w:val="00867D3A"/>
    <w:rsid w:val="00867D7F"/>
    <w:rsid w:val="00867DE3"/>
    <w:rsid w:val="00867E17"/>
    <w:rsid w:val="00867E5C"/>
    <w:rsid w:val="00867F31"/>
    <w:rsid w:val="00867F40"/>
    <w:rsid w:val="00867FA2"/>
    <w:rsid w:val="00870012"/>
    <w:rsid w:val="0087003F"/>
    <w:rsid w:val="00870041"/>
    <w:rsid w:val="0087006F"/>
    <w:rsid w:val="00870084"/>
    <w:rsid w:val="008700AC"/>
    <w:rsid w:val="0087014A"/>
    <w:rsid w:val="0087014E"/>
    <w:rsid w:val="008701BA"/>
    <w:rsid w:val="00870200"/>
    <w:rsid w:val="00870271"/>
    <w:rsid w:val="008702C3"/>
    <w:rsid w:val="00870322"/>
    <w:rsid w:val="0087039E"/>
    <w:rsid w:val="008703D8"/>
    <w:rsid w:val="008703EF"/>
    <w:rsid w:val="00870447"/>
    <w:rsid w:val="00870482"/>
    <w:rsid w:val="008704A4"/>
    <w:rsid w:val="00870532"/>
    <w:rsid w:val="0087055B"/>
    <w:rsid w:val="00870580"/>
    <w:rsid w:val="0087058E"/>
    <w:rsid w:val="00870603"/>
    <w:rsid w:val="00870613"/>
    <w:rsid w:val="0087064C"/>
    <w:rsid w:val="008706B6"/>
    <w:rsid w:val="00870754"/>
    <w:rsid w:val="0087078B"/>
    <w:rsid w:val="008707C6"/>
    <w:rsid w:val="00870831"/>
    <w:rsid w:val="00870839"/>
    <w:rsid w:val="008708A8"/>
    <w:rsid w:val="008708B6"/>
    <w:rsid w:val="008708E4"/>
    <w:rsid w:val="008708F2"/>
    <w:rsid w:val="00870905"/>
    <w:rsid w:val="0087095C"/>
    <w:rsid w:val="008709C8"/>
    <w:rsid w:val="00870A15"/>
    <w:rsid w:val="00870BD0"/>
    <w:rsid w:val="00870C72"/>
    <w:rsid w:val="00870C8A"/>
    <w:rsid w:val="00870D0B"/>
    <w:rsid w:val="00870D55"/>
    <w:rsid w:val="00870E09"/>
    <w:rsid w:val="00870E40"/>
    <w:rsid w:val="00870E55"/>
    <w:rsid w:val="00870EF4"/>
    <w:rsid w:val="00870F49"/>
    <w:rsid w:val="00870F65"/>
    <w:rsid w:val="00870F72"/>
    <w:rsid w:val="00870F99"/>
    <w:rsid w:val="00870FB5"/>
    <w:rsid w:val="00871004"/>
    <w:rsid w:val="00871018"/>
    <w:rsid w:val="00871043"/>
    <w:rsid w:val="00871072"/>
    <w:rsid w:val="0087107A"/>
    <w:rsid w:val="00871082"/>
    <w:rsid w:val="00871090"/>
    <w:rsid w:val="0087111D"/>
    <w:rsid w:val="00871162"/>
    <w:rsid w:val="008711CA"/>
    <w:rsid w:val="008711DB"/>
    <w:rsid w:val="008711FF"/>
    <w:rsid w:val="00871248"/>
    <w:rsid w:val="00871253"/>
    <w:rsid w:val="0087127D"/>
    <w:rsid w:val="0087128C"/>
    <w:rsid w:val="008712C7"/>
    <w:rsid w:val="008712DD"/>
    <w:rsid w:val="0087133B"/>
    <w:rsid w:val="008713CE"/>
    <w:rsid w:val="0087140C"/>
    <w:rsid w:val="00871477"/>
    <w:rsid w:val="00871491"/>
    <w:rsid w:val="008714D7"/>
    <w:rsid w:val="008714F3"/>
    <w:rsid w:val="00871551"/>
    <w:rsid w:val="00871567"/>
    <w:rsid w:val="0087157B"/>
    <w:rsid w:val="008715A7"/>
    <w:rsid w:val="008715B6"/>
    <w:rsid w:val="008715EC"/>
    <w:rsid w:val="00871629"/>
    <w:rsid w:val="008716DA"/>
    <w:rsid w:val="008716F1"/>
    <w:rsid w:val="0087174A"/>
    <w:rsid w:val="008717A5"/>
    <w:rsid w:val="0087180A"/>
    <w:rsid w:val="00871883"/>
    <w:rsid w:val="00871884"/>
    <w:rsid w:val="0087189C"/>
    <w:rsid w:val="008718EF"/>
    <w:rsid w:val="00871964"/>
    <w:rsid w:val="0087197D"/>
    <w:rsid w:val="008719CE"/>
    <w:rsid w:val="00871A0B"/>
    <w:rsid w:val="00871A49"/>
    <w:rsid w:val="00871A54"/>
    <w:rsid w:val="00871A5F"/>
    <w:rsid w:val="00871A65"/>
    <w:rsid w:val="00871A75"/>
    <w:rsid w:val="00871A85"/>
    <w:rsid w:val="00871AF3"/>
    <w:rsid w:val="00871B6E"/>
    <w:rsid w:val="00871B9A"/>
    <w:rsid w:val="00871BC8"/>
    <w:rsid w:val="00871BCC"/>
    <w:rsid w:val="00871C2B"/>
    <w:rsid w:val="00871C36"/>
    <w:rsid w:val="00871C3F"/>
    <w:rsid w:val="00871C8A"/>
    <w:rsid w:val="00871CCE"/>
    <w:rsid w:val="00871CF9"/>
    <w:rsid w:val="00871D35"/>
    <w:rsid w:val="00871D57"/>
    <w:rsid w:val="00871DF2"/>
    <w:rsid w:val="00871E14"/>
    <w:rsid w:val="00871E16"/>
    <w:rsid w:val="00871E1C"/>
    <w:rsid w:val="00871E79"/>
    <w:rsid w:val="00871EB0"/>
    <w:rsid w:val="00871EF7"/>
    <w:rsid w:val="00871F24"/>
    <w:rsid w:val="00871F44"/>
    <w:rsid w:val="00871F61"/>
    <w:rsid w:val="00871F76"/>
    <w:rsid w:val="00871F91"/>
    <w:rsid w:val="008720A3"/>
    <w:rsid w:val="008720E6"/>
    <w:rsid w:val="00872122"/>
    <w:rsid w:val="0087212E"/>
    <w:rsid w:val="00872153"/>
    <w:rsid w:val="00872162"/>
    <w:rsid w:val="008721C7"/>
    <w:rsid w:val="00872286"/>
    <w:rsid w:val="00872296"/>
    <w:rsid w:val="008722DD"/>
    <w:rsid w:val="008722DF"/>
    <w:rsid w:val="00872303"/>
    <w:rsid w:val="00872318"/>
    <w:rsid w:val="00872336"/>
    <w:rsid w:val="00872342"/>
    <w:rsid w:val="0087234B"/>
    <w:rsid w:val="0087234C"/>
    <w:rsid w:val="008723AA"/>
    <w:rsid w:val="008723CC"/>
    <w:rsid w:val="0087244C"/>
    <w:rsid w:val="008724AC"/>
    <w:rsid w:val="008724D9"/>
    <w:rsid w:val="00872504"/>
    <w:rsid w:val="00872527"/>
    <w:rsid w:val="0087255A"/>
    <w:rsid w:val="00872582"/>
    <w:rsid w:val="0087258E"/>
    <w:rsid w:val="00872607"/>
    <w:rsid w:val="00872629"/>
    <w:rsid w:val="0087263A"/>
    <w:rsid w:val="008726D0"/>
    <w:rsid w:val="00872744"/>
    <w:rsid w:val="00872746"/>
    <w:rsid w:val="0087276C"/>
    <w:rsid w:val="008727D2"/>
    <w:rsid w:val="0087282B"/>
    <w:rsid w:val="00872832"/>
    <w:rsid w:val="00872850"/>
    <w:rsid w:val="0087285F"/>
    <w:rsid w:val="00872861"/>
    <w:rsid w:val="00872878"/>
    <w:rsid w:val="0087289C"/>
    <w:rsid w:val="008728EA"/>
    <w:rsid w:val="0087290D"/>
    <w:rsid w:val="0087297F"/>
    <w:rsid w:val="00872A57"/>
    <w:rsid w:val="00872A62"/>
    <w:rsid w:val="00872A84"/>
    <w:rsid w:val="00872AF7"/>
    <w:rsid w:val="00872B12"/>
    <w:rsid w:val="00872BAB"/>
    <w:rsid w:val="00872CC3"/>
    <w:rsid w:val="00872D26"/>
    <w:rsid w:val="00872D4F"/>
    <w:rsid w:val="00872D5E"/>
    <w:rsid w:val="00872D75"/>
    <w:rsid w:val="00872D8E"/>
    <w:rsid w:val="00872DA4"/>
    <w:rsid w:val="00872E00"/>
    <w:rsid w:val="00872E41"/>
    <w:rsid w:val="00872E73"/>
    <w:rsid w:val="00872EDA"/>
    <w:rsid w:val="00872F31"/>
    <w:rsid w:val="00872FCF"/>
    <w:rsid w:val="00872FFF"/>
    <w:rsid w:val="00873023"/>
    <w:rsid w:val="0087308F"/>
    <w:rsid w:val="008730AD"/>
    <w:rsid w:val="008730CC"/>
    <w:rsid w:val="008730DA"/>
    <w:rsid w:val="008730F1"/>
    <w:rsid w:val="008730FC"/>
    <w:rsid w:val="0087311E"/>
    <w:rsid w:val="00873190"/>
    <w:rsid w:val="008731FF"/>
    <w:rsid w:val="00873222"/>
    <w:rsid w:val="00873254"/>
    <w:rsid w:val="0087327D"/>
    <w:rsid w:val="008732EC"/>
    <w:rsid w:val="008732F6"/>
    <w:rsid w:val="00873345"/>
    <w:rsid w:val="00873355"/>
    <w:rsid w:val="008733A6"/>
    <w:rsid w:val="008733EC"/>
    <w:rsid w:val="008733F7"/>
    <w:rsid w:val="0087347D"/>
    <w:rsid w:val="0087348B"/>
    <w:rsid w:val="0087349E"/>
    <w:rsid w:val="008734BF"/>
    <w:rsid w:val="00873591"/>
    <w:rsid w:val="008735A6"/>
    <w:rsid w:val="008735A9"/>
    <w:rsid w:val="008735BF"/>
    <w:rsid w:val="008735C0"/>
    <w:rsid w:val="0087362A"/>
    <w:rsid w:val="0087366A"/>
    <w:rsid w:val="008736C4"/>
    <w:rsid w:val="008736E6"/>
    <w:rsid w:val="00873779"/>
    <w:rsid w:val="00873787"/>
    <w:rsid w:val="00873795"/>
    <w:rsid w:val="00873853"/>
    <w:rsid w:val="00873872"/>
    <w:rsid w:val="008738BF"/>
    <w:rsid w:val="0087399F"/>
    <w:rsid w:val="008739F1"/>
    <w:rsid w:val="00873A54"/>
    <w:rsid w:val="00873A57"/>
    <w:rsid w:val="00873A64"/>
    <w:rsid w:val="00873B11"/>
    <w:rsid w:val="00873B66"/>
    <w:rsid w:val="00873BA1"/>
    <w:rsid w:val="00873BF8"/>
    <w:rsid w:val="00873BFA"/>
    <w:rsid w:val="00873C4C"/>
    <w:rsid w:val="00873CB3"/>
    <w:rsid w:val="00873CF3"/>
    <w:rsid w:val="00873D15"/>
    <w:rsid w:val="00873D4C"/>
    <w:rsid w:val="00873D5E"/>
    <w:rsid w:val="00873D67"/>
    <w:rsid w:val="00873D74"/>
    <w:rsid w:val="00873D8C"/>
    <w:rsid w:val="00873DAC"/>
    <w:rsid w:val="00873DCE"/>
    <w:rsid w:val="00873E0C"/>
    <w:rsid w:val="00873E56"/>
    <w:rsid w:val="00873E6E"/>
    <w:rsid w:val="00873E72"/>
    <w:rsid w:val="00873EDF"/>
    <w:rsid w:val="00873F2E"/>
    <w:rsid w:val="00873F32"/>
    <w:rsid w:val="00873F36"/>
    <w:rsid w:val="0087401E"/>
    <w:rsid w:val="008740B9"/>
    <w:rsid w:val="008740BF"/>
    <w:rsid w:val="008740C4"/>
    <w:rsid w:val="008740D0"/>
    <w:rsid w:val="00874119"/>
    <w:rsid w:val="00874121"/>
    <w:rsid w:val="0087417D"/>
    <w:rsid w:val="0087417E"/>
    <w:rsid w:val="008741AC"/>
    <w:rsid w:val="008741DA"/>
    <w:rsid w:val="00874214"/>
    <w:rsid w:val="00874230"/>
    <w:rsid w:val="0087425B"/>
    <w:rsid w:val="00874264"/>
    <w:rsid w:val="008742BB"/>
    <w:rsid w:val="0087430F"/>
    <w:rsid w:val="0087431A"/>
    <w:rsid w:val="00874333"/>
    <w:rsid w:val="00874343"/>
    <w:rsid w:val="0087437C"/>
    <w:rsid w:val="0087437F"/>
    <w:rsid w:val="008743B6"/>
    <w:rsid w:val="008743EE"/>
    <w:rsid w:val="00874410"/>
    <w:rsid w:val="00874484"/>
    <w:rsid w:val="008744A7"/>
    <w:rsid w:val="00874506"/>
    <w:rsid w:val="00874586"/>
    <w:rsid w:val="008745F5"/>
    <w:rsid w:val="0087465B"/>
    <w:rsid w:val="0087465C"/>
    <w:rsid w:val="008746F8"/>
    <w:rsid w:val="0087470C"/>
    <w:rsid w:val="00874710"/>
    <w:rsid w:val="00874746"/>
    <w:rsid w:val="008747A8"/>
    <w:rsid w:val="008747C0"/>
    <w:rsid w:val="008748AD"/>
    <w:rsid w:val="008748C2"/>
    <w:rsid w:val="0087493A"/>
    <w:rsid w:val="0087495E"/>
    <w:rsid w:val="00874961"/>
    <w:rsid w:val="0087497D"/>
    <w:rsid w:val="008749DF"/>
    <w:rsid w:val="00874A7C"/>
    <w:rsid w:val="00874A8B"/>
    <w:rsid w:val="00874A8F"/>
    <w:rsid w:val="00874AF9"/>
    <w:rsid w:val="00874B0B"/>
    <w:rsid w:val="00874B36"/>
    <w:rsid w:val="00874B57"/>
    <w:rsid w:val="00874B85"/>
    <w:rsid w:val="00874B98"/>
    <w:rsid w:val="00874BCF"/>
    <w:rsid w:val="00874BF9"/>
    <w:rsid w:val="00874C20"/>
    <w:rsid w:val="00874C52"/>
    <w:rsid w:val="00874D4B"/>
    <w:rsid w:val="00874D66"/>
    <w:rsid w:val="00874DF6"/>
    <w:rsid w:val="00874E50"/>
    <w:rsid w:val="00874E7D"/>
    <w:rsid w:val="00874EB5"/>
    <w:rsid w:val="00874F16"/>
    <w:rsid w:val="00874F21"/>
    <w:rsid w:val="00874F49"/>
    <w:rsid w:val="00874F9A"/>
    <w:rsid w:val="00874FC9"/>
    <w:rsid w:val="00874FDD"/>
    <w:rsid w:val="00875069"/>
    <w:rsid w:val="0087514C"/>
    <w:rsid w:val="0087518C"/>
    <w:rsid w:val="008751BC"/>
    <w:rsid w:val="008751C0"/>
    <w:rsid w:val="008751C9"/>
    <w:rsid w:val="008751F1"/>
    <w:rsid w:val="00875244"/>
    <w:rsid w:val="00875254"/>
    <w:rsid w:val="00875270"/>
    <w:rsid w:val="008752A2"/>
    <w:rsid w:val="008753A0"/>
    <w:rsid w:val="008753B3"/>
    <w:rsid w:val="0087543C"/>
    <w:rsid w:val="00875456"/>
    <w:rsid w:val="00875470"/>
    <w:rsid w:val="00875518"/>
    <w:rsid w:val="00875631"/>
    <w:rsid w:val="00875691"/>
    <w:rsid w:val="00875726"/>
    <w:rsid w:val="00875742"/>
    <w:rsid w:val="00875797"/>
    <w:rsid w:val="00875821"/>
    <w:rsid w:val="008758A3"/>
    <w:rsid w:val="008758D7"/>
    <w:rsid w:val="008758F1"/>
    <w:rsid w:val="008759A7"/>
    <w:rsid w:val="008759ED"/>
    <w:rsid w:val="008759F8"/>
    <w:rsid w:val="00875A4E"/>
    <w:rsid w:val="00875ABF"/>
    <w:rsid w:val="00875B21"/>
    <w:rsid w:val="00875B5A"/>
    <w:rsid w:val="00875B91"/>
    <w:rsid w:val="00875BC7"/>
    <w:rsid w:val="00875BE0"/>
    <w:rsid w:val="00875BE5"/>
    <w:rsid w:val="00875C9B"/>
    <w:rsid w:val="00875CB9"/>
    <w:rsid w:val="00875CBB"/>
    <w:rsid w:val="00875D46"/>
    <w:rsid w:val="00875D59"/>
    <w:rsid w:val="00875D64"/>
    <w:rsid w:val="00875E17"/>
    <w:rsid w:val="00875E5D"/>
    <w:rsid w:val="00875E6F"/>
    <w:rsid w:val="00875E7A"/>
    <w:rsid w:val="00875EB7"/>
    <w:rsid w:val="00875ECD"/>
    <w:rsid w:val="00875F41"/>
    <w:rsid w:val="00875FF8"/>
    <w:rsid w:val="00876098"/>
    <w:rsid w:val="008760CC"/>
    <w:rsid w:val="008760E6"/>
    <w:rsid w:val="00876117"/>
    <w:rsid w:val="0087612E"/>
    <w:rsid w:val="00876179"/>
    <w:rsid w:val="008761B5"/>
    <w:rsid w:val="008761DB"/>
    <w:rsid w:val="00876268"/>
    <w:rsid w:val="00876280"/>
    <w:rsid w:val="008762AA"/>
    <w:rsid w:val="0087636E"/>
    <w:rsid w:val="00876399"/>
    <w:rsid w:val="008763E2"/>
    <w:rsid w:val="008763EC"/>
    <w:rsid w:val="008763EE"/>
    <w:rsid w:val="008763FD"/>
    <w:rsid w:val="00876437"/>
    <w:rsid w:val="008764B5"/>
    <w:rsid w:val="008764F4"/>
    <w:rsid w:val="0087653D"/>
    <w:rsid w:val="0087654C"/>
    <w:rsid w:val="00876566"/>
    <w:rsid w:val="00876595"/>
    <w:rsid w:val="0087663D"/>
    <w:rsid w:val="008766FD"/>
    <w:rsid w:val="008766FE"/>
    <w:rsid w:val="00876711"/>
    <w:rsid w:val="008767C4"/>
    <w:rsid w:val="008767FA"/>
    <w:rsid w:val="0087682E"/>
    <w:rsid w:val="0087683B"/>
    <w:rsid w:val="00876848"/>
    <w:rsid w:val="0087684E"/>
    <w:rsid w:val="0087687B"/>
    <w:rsid w:val="008768CA"/>
    <w:rsid w:val="008768DF"/>
    <w:rsid w:val="008768F5"/>
    <w:rsid w:val="00876925"/>
    <w:rsid w:val="0087693F"/>
    <w:rsid w:val="00876991"/>
    <w:rsid w:val="008769B9"/>
    <w:rsid w:val="008769CA"/>
    <w:rsid w:val="00876AC2"/>
    <w:rsid w:val="00876AFC"/>
    <w:rsid w:val="00876B10"/>
    <w:rsid w:val="00876B45"/>
    <w:rsid w:val="00876B50"/>
    <w:rsid w:val="00876B7A"/>
    <w:rsid w:val="00876B95"/>
    <w:rsid w:val="00876BA6"/>
    <w:rsid w:val="00876BA8"/>
    <w:rsid w:val="00876BDF"/>
    <w:rsid w:val="00876BE0"/>
    <w:rsid w:val="00876C62"/>
    <w:rsid w:val="00876C94"/>
    <w:rsid w:val="00876D6B"/>
    <w:rsid w:val="00876D71"/>
    <w:rsid w:val="00876E05"/>
    <w:rsid w:val="00876E41"/>
    <w:rsid w:val="00876E57"/>
    <w:rsid w:val="00876ECD"/>
    <w:rsid w:val="00876ECF"/>
    <w:rsid w:val="00876EFC"/>
    <w:rsid w:val="00876F0A"/>
    <w:rsid w:val="00876F0B"/>
    <w:rsid w:val="00876F0F"/>
    <w:rsid w:val="00876F57"/>
    <w:rsid w:val="00876F83"/>
    <w:rsid w:val="00877021"/>
    <w:rsid w:val="0087703A"/>
    <w:rsid w:val="0087705D"/>
    <w:rsid w:val="0087707C"/>
    <w:rsid w:val="008770A4"/>
    <w:rsid w:val="008770AB"/>
    <w:rsid w:val="008770C6"/>
    <w:rsid w:val="0087711F"/>
    <w:rsid w:val="00877226"/>
    <w:rsid w:val="0087725F"/>
    <w:rsid w:val="0087728C"/>
    <w:rsid w:val="008772B9"/>
    <w:rsid w:val="008772BC"/>
    <w:rsid w:val="008772DE"/>
    <w:rsid w:val="008772F1"/>
    <w:rsid w:val="00877308"/>
    <w:rsid w:val="00877319"/>
    <w:rsid w:val="00877325"/>
    <w:rsid w:val="0087737F"/>
    <w:rsid w:val="00877387"/>
    <w:rsid w:val="008773F3"/>
    <w:rsid w:val="0087742F"/>
    <w:rsid w:val="0087748C"/>
    <w:rsid w:val="0087748E"/>
    <w:rsid w:val="00877493"/>
    <w:rsid w:val="00877547"/>
    <w:rsid w:val="0087756B"/>
    <w:rsid w:val="008775B8"/>
    <w:rsid w:val="008775C9"/>
    <w:rsid w:val="00877611"/>
    <w:rsid w:val="00877633"/>
    <w:rsid w:val="00877659"/>
    <w:rsid w:val="008776A4"/>
    <w:rsid w:val="008776C8"/>
    <w:rsid w:val="0087772C"/>
    <w:rsid w:val="00877768"/>
    <w:rsid w:val="008777B2"/>
    <w:rsid w:val="00877818"/>
    <w:rsid w:val="0087781F"/>
    <w:rsid w:val="00877844"/>
    <w:rsid w:val="00877879"/>
    <w:rsid w:val="008778E3"/>
    <w:rsid w:val="008778FD"/>
    <w:rsid w:val="00877935"/>
    <w:rsid w:val="008779C2"/>
    <w:rsid w:val="008779CA"/>
    <w:rsid w:val="00877A1D"/>
    <w:rsid w:val="00877A8B"/>
    <w:rsid w:val="00877A9E"/>
    <w:rsid w:val="00877A9F"/>
    <w:rsid w:val="00877AB4"/>
    <w:rsid w:val="00877ABE"/>
    <w:rsid w:val="00877AE8"/>
    <w:rsid w:val="00877AF9"/>
    <w:rsid w:val="00877AFD"/>
    <w:rsid w:val="00877B19"/>
    <w:rsid w:val="00877B40"/>
    <w:rsid w:val="00877B60"/>
    <w:rsid w:val="00877C1D"/>
    <w:rsid w:val="00877C41"/>
    <w:rsid w:val="00877C4C"/>
    <w:rsid w:val="00877C5B"/>
    <w:rsid w:val="00877C61"/>
    <w:rsid w:val="00877C7C"/>
    <w:rsid w:val="00877C9F"/>
    <w:rsid w:val="00877CA7"/>
    <w:rsid w:val="00877CCA"/>
    <w:rsid w:val="00877CF0"/>
    <w:rsid w:val="00877D06"/>
    <w:rsid w:val="00877D25"/>
    <w:rsid w:val="00877DA8"/>
    <w:rsid w:val="00877DB4"/>
    <w:rsid w:val="00877DF4"/>
    <w:rsid w:val="00877E61"/>
    <w:rsid w:val="00877E70"/>
    <w:rsid w:val="00877E9A"/>
    <w:rsid w:val="00877EAD"/>
    <w:rsid w:val="00877EB5"/>
    <w:rsid w:val="00877ECB"/>
    <w:rsid w:val="00877EDD"/>
    <w:rsid w:val="00877EED"/>
    <w:rsid w:val="00877F15"/>
    <w:rsid w:val="00877F3A"/>
    <w:rsid w:val="00877F96"/>
    <w:rsid w:val="00880030"/>
    <w:rsid w:val="00880051"/>
    <w:rsid w:val="00880062"/>
    <w:rsid w:val="0088006C"/>
    <w:rsid w:val="008800D0"/>
    <w:rsid w:val="008800F7"/>
    <w:rsid w:val="008802EC"/>
    <w:rsid w:val="008802F8"/>
    <w:rsid w:val="008803AB"/>
    <w:rsid w:val="008803FC"/>
    <w:rsid w:val="0088046F"/>
    <w:rsid w:val="0088048D"/>
    <w:rsid w:val="00880511"/>
    <w:rsid w:val="008805B5"/>
    <w:rsid w:val="00880600"/>
    <w:rsid w:val="00880616"/>
    <w:rsid w:val="00880620"/>
    <w:rsid w:val="00880674"/>
    <w:rsid w:val="0088067E"/>
    <w:rsid w:val="0088068F"/>
    <w:rsid w:val="00880696"/>
    <w:rsid w:val="008806A2"/>
    <w:rsid w:val="008806DB"/>
    <w:rsid w:val="008806E0"/>
    <w:rsid w:val="008807A8"/>
    <w:rsid w:val="008807C2"/>
    <w:rsid w:val="008807ED"/>
    <w:rsid w:val="0088085A"/>
    <w:rsid w:val="008808FB"/>
    <w:rsid w:val="008809A7"/>
    <w:rsid w:val="008809D6"/>
    <w:rsid w:val="008809DA"/>
    <w:rsid w:val="008809FC"/>
    <w:rsid w:val="00880A19"/>
    <w:rsid w:val="00880A1F"/>
    <w:rsid w:val="00880A44"/>
    <w:rsid w:val="00880A8E"/>
    <w:rsid w:val="00880A97"/>
    <w:rsid w:val="00880AB2"/>
    <w:rsid w:val="00880B03"/>
    <w:rsid w:val="00880B46"/>
    <w:rsid w:val="00880B4D"/>
    <w:rsid w:val="00880B76"/>
    <w:rsid w:val="00880B8D"/>
    <w:rsid w:val="00880C32"/>
    <w:rsid w:val="00880C75"/>
    <w:rsid w:val="00880CB9"/>
    <w:rsid w:val="00880CE0"/>
    <w:rsid w:val="00880CE4"/>
    <w:rsid w:val="00880CEF"/>
    <w:rsid w:val="00880CF1"/>
    <w:rsid w:val="00880D0F"/>
    <w:rsid w:val="00880D52"/>
    <w:rsid w:val="00880DBF"/>
    <w:rsid w:val="00880DD6"/>
    <w:rsid w:val="00880DF2"/>
    <w:rsid w:val="00880E06"/>
    <w:rsid w:val="00880E23"/>
    <w:rsid w:val="00880E5E"/>
    <w:rsid w:val="00880EAA"/>
    <w:rsid w:val="00880EE1"/>
    <w:rsid w:val="00880F74"/>
    <w:rsid w:val="00880FBD"/>
    <w:rsid w:val="0088100D"/>
    <w:rsid w:val="0088108E"/>
    <w:rsid w:val="008810D2"/>
    <w:rsid w:val="0088111A"/>
    <w:rsid w:val="0088121D"/>
    <w:rsid w:val="0088126B"/>
    <w:rsid w:val="008812EB"/>
    <w:rsid w:val="00881369"/>
    <w:rsid w:val="008813FB"/>
    <w:rsid w:val="00881404"/>
    <w:rsid w:val="0088143A"/>
    <w:rsid w:val="008814DD"/>
    <w:rsid w:val="00881510"/>
    <w:rsid w:val="00881536"/>
    <w:rsid w:val="0088155C"/>
    <w:rsid w:val="008815C7"/>
    <w:rsid w:val="00881609"/>
    <w:rsid w:val="0088163A"/>
    <w:rsid w:val="0088163C"/>
    <w:rsid w:val="00881660"/>
    <w:rsid w:val="0088166C"/>
    <w:rsid w:val="008817C9"/>
    <w:rsid w:val="008817CF"/>
    <w:rsid w:val="0088184B"/>
    <w:rsid w:val="00881856"/>
    <w:rsid w:val="00881867"/>
    <w:rsid w:val="00881878"/>
    <w:rsid w:val="0088188F"/>
    <w:rsid w:val="008818B4"/>
    <w:rsid w:val="008818F0"/>
    <w:rsid w:val="00881914"/>
    <w:rsid w:val="0088198F"/>
    <w:rsid w:val="00881A84"/>
    <w:rsid w:val="00881AE5"/>
    <w:rsid w:val="00881AFF"/>
    <w:rsid w:val="00881B14"/>
    <w:rsid w:val="00881B73"/>
    <w:rsid w:val="00881B96"/>
    <w:rsid w:val="00881BAF"/>
    <w:rsid w:val="00881BD7"/>
    <w:rsid w:val="00881C15"/>
    <w:rsid w:val="00881CB6"/>
    <w:rsid w:val="00881DD6"/>
    <w:rsid w:val="00881E0F"/>
    <w:rsid w:val="00881E39"/>
    <w:rsid w:val="00881E4B"/>
    <w:rsid w:val="00881E60"/>
    <w:rsid w:val="00881E7A"/>
    <w:rsid w:val="00881F0C"/>
    <w:rsid w:val="00881FCE"/>
    <w:rsid w:val="00882015"/>
    <w:rsid w:val="0088203C"/>
    <w:rsid w:val="00882064"/>
    <w:rsid w:val="008820A9"/>
    <w:rsid w:val="008821BB"/>
    <w:rsid w:val="008821DE"/>
    <w:rsid w:val="00882277"/>
    <w:rsid w:val="008822A5"/>
    <w:rsid w:val="008822B3"/>
    <w:rsid w:val="008822BF"/>
    <w:rsid w:val="008822E3"/>
    <w:rsid w:val="00882346"/>
    <w:rsid w:val="00882355"/>
    <w:rsid w:val="00882366"/>
    <w:rsid w:val="0088238E"/>
    <w:rsid w:val="008823A3"/>
    <w:rsid w:val="008823EE"/>
    <w:rsid w:val="0088241B"/>
    <w:rsid w:val="00882464"/>
    <w:rsid w:val="008824EC"/>
    <w:rsid w:val="0088254B"/>
    <w:rsid w:val="00882571"/>
    <w:rsid w:val="0088257F"/>
    <w:rsid w:val="00882589"/>
    <w:rsid w:val="00882592"/>
    <w:rsid w:val="008825D9"/>
    <w:rsid w:val="008825DB"/>
    <w:rsid w:val="00882637"/>
    <w:rsid w:val="0088266C"/>
    <w:rsid w:val="00882684"/>
    <w:rsid w:val="00882688"/>
    <w:rsid w:val="00882791"/>
    <w:rsid w:val="008827C0"/>
    <w:rsid w:val="008827CA"/>
    <w:rsid w:val="00882820"/>
    <w:rsid w:val="0088282E"/>
    <w:rsid w:val="00882869"/>
    <w:rsid w:val="0088289C"/>
    <w:rsid w:val="008828AD"/>
    <w:rsid w:val="008828DF"/>
    <w:rsid w:val="00882913"/>
    <w:rsid w:val="00882937"/>
    <w:rsid w:val="00882967"/>
    <w:rsid w:val="0088298A"/>
    <w:rsid w:val="008829AC"/>
    <w:rsid w:val="008829E2"/>
    <w:rsid w:val="00882A3D"/>
    <w:rsid w:val="00882B4D"/>
    <w:rsid w:val="00882B54"/>
    <w:rsid w:val="00882B84"/>
    <w:rsid w:val="00882BA5"/>
    <w:rsid w:val="00882BFD"/>
    <w:rsid w:val="00882C1E"/>
    <w:rsid w:val="00882C27"/>
    <w:rsid w:val="00882C6F"/>
    <w:rsid w:val="00882CBC"/>
    <w:rsid w:val="00882CF6"/>
    <w:rsid w:val="00882D3E"/>
    <w:rsid w:val="00882E05"/>
    <w:rsid w:val="00882E59"/>
    <w:rsid w:val="00882EC5"/>
    <w:rsid w:val="00882EDD"/>
    <w:rsid w:val="00882EEE"/>
    <w:rsid w:val="00882FDF"/>
    <w:rsid w:val="00883124"/>
    <w:rsid w:val="00883202"/>
    <w:rsid w:val="008832A9"/>
    <w:rsid w:val="008832B9"/>
    <w:rsid w:val="008832F1"/>
    <w:rsid w:val="008832FB"/>
    <w:rsid w:val="00883308"/>
    <w:rsid w:val="0088333C"/>
    <w:rsid w:val="00883346"/>
    <w:rsid w:val="0088335B"/>
    <w:rsid w:val="00883385"/>
    <w:rsid w:val="00883442"/>
    <w:rsid w:val="0088349A"/>
    <w:rsid w:val="008834CC"/>
    <w:rsid w:val="00883520"/>
    <w:rsid w:val="0088353C"/>
    <w:rsid w:val="00883570"/>
    <w:rsid w:val="00883579"/>
    <w:rsid w:val="00883634"/>
    <w:rsid w:val="0088368E"/>
    <w:rsid w:val="008836F7"/>
    <w:rsid w:val="00883711"/>
    <w:rsid w:val="0088371B"/>
    <w:rsid w:val="0088373B"/>
    <w:rsid w:val="00883750"/>
    <w:rsid w:val="00883782"/>
    <w:rsid w:val="008837B3"/>
    <w:rsid w:val="008837BE"/>
    <w:rsid w:val="008837D5"/>
    <w:rsid w:val="008838A8"/>
    <w:rsid w:val="008838B3"/>
    <w:rsid w:val="008838C6"/>
    <w:rsid w:val="008838CC"/>
    <w:rsid w:val="008838F8"/>
    <w:rsid w:val="008839B7"/>
    <w:rsid w:val="008839BB"/>
    <w:rsid w:val="00883A34"/>
    <w:rsid w:val="00883A5F"/>
    <w:rsid w:val="00883A7A"/>
    <w:rsid w:val="00883A7F"/>
    <w:rsid w:val="00883ACA"/>
    <w:rsid w:val="00883BBA"/>
    <w:rsid w:val="00883BC0"/>
    <w:rsid w:val="00883BFA"/>
    <w:rsid w:val="00883C1E"/>
    <w:rsid w:val="00883C76"/>
    <w:rsid w:val="00883C95"/>
    <w:rsid w:val="00883CA3"/>
    <w:rsid w:val="00883CB6"/>
    <w:rsid w:val="00883CB8"/>
    <w:rsid w:val="00883CD8"/>
    <w:rsid w:val="00883CE2"/>
    <w:rsid w:val="00883CF5"/>
    <w:rsid w:val="00883D1D"/>
    <w:rsid w:val="00883D71"/>
    <w:rsid w:val="00883D82"/>
    <w:rsid w:val="00883E1F"/>
    <w:rsid w:val="00883FDA"/>
    <w:rsid w:val="00883FF5"/>
    <w:rsid w:val="00883FFD"/>
    <w:rsid w:val="0088401B"/>
    <w:rsid w:val="0088403F"/>
    <w:rsid w:val="00884068"/>
    <w:rsid w:val="008840FB"/>
    <w:rsid w:val="00884180"/>
    <w:rsid w:val="0088418C"/>
    <w:rsid w:val="008841B0"/>
    <w:rsid w:val="008841B3"/>
    <w:rsid w:val="008841EE"/>
    <w:rsid w:val="0088426D"/>
    <w:rsid w:val="0088428F"/>
    <w:rsid w:val="008842F2"/>
    <w:rsid w:val="0088433E"/>
    <w:rsid w:val="008843CF"/>
    <w:rsid w:val="00884416"/>
    <w:rsid w:val="0088442D"/>
    <w:rsid w:val="00884442"/>
    <w:rsid w:val="00884446"/>
    <w:rsid w:val="008844AE"/>
    <w:rsid w:val="008844B7"/>
    <w:rsid w:val="008844CA"/>
    <w:rsid w:val="0088452B"/>
    <w:rsid w:val="008845A4"/>
    <w:rsid w:val="008845C4"/>
    <w:rsid w:val="008845E0"/>
    <w:rsid w:val="0088465F"/>
    <w:rsid w:val="0088467C"/>
    <w:rsid w:val="0088476F"/>
    <w:rsid w:val="008847DC"/>
    <w:rsid w:val="00884909"/>
    <w:rsid w:val="00884956"/>
    <w:rsid w:val="008849B0"/>
    <w:rsid w:val="008849BC"/>
    <w:rsid w:val="008849BF"/>
    <w:rsid w:val="00884A00"/>
    <w:rsid w:val="00884A41"/>
    <w:rsid w:val="00884A71"/>
    <w:rsid w:val="00884AB1"/>
    <w:rsid w:val="00884ACB"/>
    <w:rsid w:val="00884B18"/>
    <w:rsid w:val="00884B3A"/>
    <w:rsid w:val="00884B80"/>
    <w:rsid w:val="00884B9F"/>
    <w:rsid w:val="00884C35"/>
    <w:rsid w:val="00884CE0"/>
    <w:rsid w:val="00884D13"/>
    <w:rsid w:val="00884D35"/>
    <w:rsid w:val="00884D4B"/>
    <w:rsid w:val="00884D7B"/>
    <w:rsid w:val="00884E08"/>
    <w:rsid w:val="00884E0C"/>
    <w:rsid w:val="00884E37"/>
    <w:rsid w:val="00884F29"/>
    <w:rsid w:val="00884F59"/>
    <w:rsid w:val="00884FE5"/>
    <w:rsid w:val="00884FED"/>
    <w:rsid w:val="00885019"/>
    <w:rsid w:val="0088513E"/>
    <w:rsid w:val="00885142"/>
    <w:rsid w:val="0088523B"/>
    <w:rsid w:val="008852BF"/>
    <w:rsid w:val="00885307"/>
    <w:rsid w:val="0088535D"/>
    <w:rsid w:val="00885390"/>
    <w:rsid w:val="008853D2"/>
    <w:rsid w:val="00885425"/>
    <w:rsid w:val="0088543A"/>
    <w:rsid w:val="0088543F"/>
    <w:rsid w:val="00885453"/>
    <w:rsid w:val="00885483"/>
    <w:rsid w:val="0088548E"/>
    <w:rsid w:val="00885491"/>
    <w:rsid w:val="008854ED"/>
    <w:rsid w:val="0088550A"/>
    <w:rsid w:val="00885551"/>
    <w:rsid w:val="0088558D"/>
    <w:rsid w:val="008855A9"/>
    <w:rsid w:val="008855D5"/>
    <w:rsid w:val="008855FD"/>
    <w:rsid w:val="00885619"/>
    <w:rsid w:val="0088562B"/>
    <w:rsid w:val="008856AC"/>
    <w:rsid w:val="008856B9"/>
    <w:rsid w:val="008856C4"/>
    <w:rsid w:val="008857B3"/>
    <w:rsid w:val="008857C5"/>
    <w:rsid w:val="008857FE"/>
    <w:rsid w:val="0088584D"/>
    <w:rsid w:val="00885898"/>
    <w:rsid w:val="008858BB"/>
    <w:rsid w:val="008858ED"/>
    <w:rsid w:val="00885932"/>
    <w:rsid w:val="00885935"/>
    <w:rsid w:val="0088596F"/>
    <w:rsid w:val="00885974"/>
    <w:rsid w:val="0088598F"/>
    <w:rsid w:val="008859B4"/>
    <w:rsid w:val="008859F0"/>
    <w:rsid w:val="00885A32"/>
    <w:rsid w:val="00885A48"/>
    <w:rsid w:val="00885A8C"/>
    <w:rsid w:val="00885A96"/>
    <w:rsid w:val="00885AE1"/>
    <w:rsid w:val="00885B45"/>
    <w:rsid w:val="00885B47"/>
    <w:rsid w:val="00885B7A"/>
    <w:rsid w:val="00885BB7"/>
    <w:rsid w:val="00885C25"/>
    <w:rsid w:val="00885DAB"/>
    <w:rsid w:val="00885E15"/>
    <w:rsid w:val="00885E1D"/>
    <w:rsid w:val="00885E43"/>
    <w:rsid w:val="00885E85"/>
    <w:rsid w:val="00885F5D"/>
    <w:rsid w:val="00885FFB"/>
    <w:rsid w:val="00886015"/>
    <w:rsid w:val="00886071"/>
    <w:rsid w:val="00886087"/>
    <w:rsid w:val="008860A5"/>
    <w:rsid w:val="008860C7"/>
    <w:rsid w:val="008860EA"/>
    <w:rsid w:val="008860EC"/>
    <w:rsid w:val="008860EF"/>
    <w:rsid w:val="008860FC"/>
    <w:rsid w:val="008861C5"/>
    <w:rsid w:val="008861E4"/>
    <w:rsid w:val="008861F3"/>
    <w:rsid w:val="0088622A"/>
    <w:rsid w:val="0088629A"/>
    <w:rsid w:val="008862D7"/>
    <w:rsid w:val="0088630E"/>
    <w:rsid w:val="0088632F"/>
    <w:rsid w:val="00886338"/>
    <w:rsid w:val="008863D9"/>
    <w:rsid w:val="00886423"/>
    <w:rsid w:val="00886492"/>
    <w:rsid w:val="0088649C"/>
    <w:rsid w:val="008864E8"/>
    <w:rsid w:val="00886525"/>
    <w:rsid w:val="008865B9"/>
    <w:rsid w:val="00886628"/>
    <w:rsid w:val="0088668F"/>
    <w:rsid w:val="0088678F"/>
    <w:rsid w:val="008867AF"/>
    <w:rsid w:val="00886863"/>
    <w:rsid w:val="008868E9"/>
    <w:rsid w:val="00886918"/>
    <w:rsid w:val="00886974"/>
    <w:rsid w:val="00886994"/>
    <w:rsid w:val="00886998"/>
    <w:rsid w:val="008869B1"/>
    <w:rsid w:val="008869C5"/>
    <w:rsid w:val="008869C6"/>
    <w:rsid w:val="00886A18"/>
    <w:rsid w:val="00886A6C"/>
    <w:rsid w:val="00886A82"/>
    <w:rsid w:val="00886A96"/>
    <w:rsid w:val="00886AA8"/>
    <w:rsid w:val="00886ACB"/>
    <w:rsid w:val="00886AEB"/>
    <w:rsid w:val="00886AFB"/>
    <w:rsid w:val="00886B07"/>
    <w:rsid w:val="00886B4D"/>
    <w:rsid w:val="00886BE5"/>
    <w:rsid w:val="00886C28"/>
    <w:rsid w:val="00886C90"/>
    <w:rsid w:val="00886D4D"/>
    <w:rsid w:val="00886D86"/>
    <w:rsid w:val="00886D92"/>
    <w:rsid w:val="00886E9C"/>
    <w:rsid w:val="00886EA2"/>
    <w:rsid w:val="00886EED"/>
    <w:rsid w:val="00886EFC"/>
    <w:rsid w:val="00886F1C"/>
    <w:rsid w:val="00886F3A"/>
    <w:rsid w:val="00886F6B"/>
    <w:rsid w:val="00886F88"/>
    <w:rsid w:val="00886FCD"/>
    <w:rsid w:val="00886FE4"/>
    <w:rsid w:val="00887030"/>
    <w:rsid w:val="0088704B"/>
    <w:rsid w:val="008870B5"/>
    <w:rsid w:val="008870F8"/>
    <w:rsid w:val="008871BA"/>
    <w:rsid w:val="008871FE"/>
    <w:rsid w:val="00887222"/>
    <w:rsid w:val="0088723D"/>
    <w:rsid w:val="0088725E"/>
    <w:rsid w:val="008872AD"/>
    <w:rsid w:val="00887309"/>
    <w:rsid w:val="00887328"/>
    <w:rsid w:val="0088733E"/>
    <w:rsid w:val="00887340"/>
    <w:rsid w:val="00887343"/>
    <w:rsid w:val="00887364"/>
    <w:rsid w:val="008873B6"/>
    <w:rsid w:val="0088744F"/>
    <w:rsid w:val="00887461"/>
    <w:rsid w:val="00887482"/>
    <w:rsid w:val="0088752F"/>
    <w:rsid w:val="00887575"/>
    <w:rsid w:val="008875BF"/>
    <w:rsid w:val="008875DF"/>
    <w:rsid w:val="008875FB"/>
    <w:rsid w:val="00887662"/>
    <w:rsid w:val="0088766E"/>
    <w:rsid w:val="0088767E"/>
    <w:rsid w:val="008876A2"/>
    <w:rsid w:val="00887713"/>
    <w:rsid w:val="0088771D"/>
    <w:rsid w:val="00887764"/>
    <w:rsid w:val="00887775"/>
    <w:rsid w:val="0088777F"/>
    <w:rsid w:val="0088779D"/>
    <w:rsid w:val="008877E2"/>
    <w:rsid w:val="0088780A"/>
    <w:rsid w:val="00887838"/>
    <w:rsid w:val="00887847"/>
    <w:rsid w:val="00887895"/>
    <w:rsid w:val="008878D6"/>
    <w:rsid w:val="00887972"/>
    <w:rsid w:val="008879DE"/>
    <w:rsid w:val="008879FA"/>
    <w:rsid w:val="00887A95"/>
    <w:rsid w:val="00887B3B"/>
    <w:rsid w:val="00887C32"/>
    <w:rsid w:val="00887C42"/>
    <w:rsid w:val="00887C4A"/>
    <w:rsid w:val="00887C53"/>
    <w:rsid w:val="00887C7D"/>
    <w:rsid w:val="00887D04"/>
    <w:rsid w:val="00887DCE"/>
    <w:rsid w:val="00887E53"/>
    <w:rsid w:val="00887E64"/>
    <w:rsid w:val="00887EBC"/>
    <w:rsid w:val="00887ED4"/>
    <w:rsid w:val="00887F72"/>
    <w:rsid w:val="00887FDF"/>
    <w:rsid w:val="00887FE7"/>
    <w:rsid w:val="00890036"/>
    <w:rsid w:val="00890056"/>
    <w:rsid w:val="008900A9"/>
    <w:rsid w:val="00890134"/>
    <w:rsid w:val="0089013C"/>
    <w:rsid w:val="008901BD"/>
    <w:rsid w:val="008901C5"/>
    <w:rsid w:val="0089021D"/>
    <w:rsid w:val="0089024E"/>
    <w:rsid w:val="008902C0"/>
    <w:rsid w:val="008902DE"/>
    <w:rsid w:val="008903A3"/>
    <w:rsid w:val="008903C0"/>
    <w:rsid w:val="008903D7"/>
    <w:rsid w:val="008903E0"/>
    <w:rsid w:val="008903F8"/>
    <w:rsid w:val="00890404"/>
    <w:rsid w:val="00890408"/>
    <w:rsid w:val="00890555"/>
    <w:rsid w:val="00890593"/>
    <w:rsid w:val="00890596"/>
    <w:rsid w:val="008905C9"/>
    <w:rsid w:val="00890602"/>
    <w:rsid w:val="00890650"/>
    <w:rsid w:val="008906C5"/>
    <w:rsid w:val="00890704"/>
    <w:rsid w:val="00890714"/>
    <w:rsid w:val="00890730"/>
    <w:rsid w:val="008907AF"/>
    <w:rsid w:val="008907F1"/>
    <w:rsid w:val="0089085E"/>
    <w:rsid w:val="00890866"/>
    <w:rsid w:val="00890888"/>
    <w:rsid w:val="0089097E"/>
    <w:rsid w:val="008909A5"/>
    <w:rsid w:val="008909FC"/>
    <w:rsid w:val="00890A04"/>
    <w:rsid w:val="00890A83"/>
    <w:rsid w:val="00890A99"/>
    <w:rsid w:val="00890ABF"/>
    <w:rsid w:val="00890B02"/>
    <w:rsid w:val="00890C33"/>
    <w:rsid w:val="00890C4D"/>
    <w:rsid w:val="00890CB7"/>
    <w:rsid w:val="00890CEA"/>
    <w:rsid w:val="00890D23"/>
    <w:rsid w:val="00890DAB"/>
    <w:rsid w:val="00890DF9"/>
    <w:rsid w:val="00890DFA"/>
    <w:rsid w:val="00890E48"/>
    <w:rsid w:val="00890EF8"/>
    <w:rsid w:val="00890EFF"/>
    <w:rsid w:val="00890F19"/>
    <w:rsid w:val="00890F4E"/>
    <w:rsid w:val="00890F9C"/>
    <w:rsid w:val="00890FB7"/>
    <w:rsid w:val="00890FC4"/>
    <w:rsid w:val="00891052"/>
    <w:rsid w:val="008910B5"/>
    <w:rsid w:val="008910BF"/>
    <w:rsid w:val="008910C0"/>
    <w:rsid w:val="008910C2"/>
    <w:rsid w:val="008910DC"/>
    <w:rsid w:val="0089115A"/>
    <w:rsid w:val="0089117B"/>
    <w:rsid w:val="0089119A"/>
    <w:rsid w:val="00891208"/>
    <w:rsid w:val="00891233"/>
    <w:rsid w:val="00891236"/>
    <w:rsid w:val="0089136C"/>
    <w:rsid w:val="008913FE"/>
    <w:rsid w:val="00891497"/>
    <w:rsid w:val="0089152A"/>
    <w:rsid w:val="00891533"/>
    <w:rsid w:val="0089158A"/>
    <w:rsid w:val="00891599"/>
    <w:rsid w:val="008915CA"/>
    <w:rsid w:val="00891602"/>
    <w:rsid w:val="008916FC"/>
    <w:rsid w:val="00891724"/>
    <w:rsid w:val="00891764"/>
    <w:rsid w:val="00891793"/>
    <w:rsid w:val="0089184F"/>
    <w:rsid w:val="00891850"/>
    <w:rsid w:val="00891887"/>
    <w:rsid w:val="008918AC"/>
    <w:rsid w:val="008918BD"/>
    <w:rsid w:val="008918F9"/>
    <w:rsid w:val="008919E0"/>
    <w:rsid w:val="00891A13"/>
    <w:rsid w:val="00891A37"/>
    <w:rsid w:val="00891A44"/>
    <w:rsid w:val="00891A88"/>
    <w:rsid w:val="00891ABF"/>
    <w:rsid w:val="00891ACA"/>
    <w:rsid w:val="00891AE1"/>
    <w:rsid w:val="00891B16"/>
    <w:rsid w:val="00891B56"/>
    <w:rsid w:val="00891B82"/>
    <w:rsid w:val="00891B8E"/>
    <w:rsid w:val="00891BC6"/>
    <w:rsid w:val="00891C76"/>
    <w:rsid w:val="00891C82"/>
    <w:rsid w:val="00891CB2"/>
    <w:rsid w:val="00891CBD"/>
    <w:rsid w:val="00891D03"/>
    <w:rsid w:val="00891D73"/>
    <w:rsid w:val="00891DE5"/>
    <w:rsid w:val="00891E1E"/>
    <w:rsid w:val="00891E68"/>
    <w:rsid w:val="00891E86"/>
    <w:rsid w:val="00891E8B"/>
    <w:rsid w:val="00891F11"/>
    <w:rsid w:val="00891F63"/>
    <w:rsid w:val="00891FC4"/>
    <w:rsid w:val="0089200F"/>
    <w:rsid w:val="00892031"/>
    <w:rsid w:val="00892058"/>
    <w:rsid w:val="00892080"/>
    <w:rsid w:val="008920B5"/>
    <w:rsid w:val="0089219D"/>
    <w:rsid w:val="008921D0"/>
    <w:rsid w:val="00892231"/>
    <w:rsid w:val="0089227F"/>
    <w:rsid w:val="0089229E"/>
    <w:rsid w:val="008922A7"/>
    <w:rsid w:val="008922D0"/>
    <w:rsid w:val="008922E3"/>
    <w:rsid w:val="0089232A"/>
    <w:rsid w:val="00892340"/>
    <w:rsid w:val="00892382"/>
    <w:rsid w:val="00892387"/>
    <w:rsid w:val="00892398"/>
    <w:rsid w:val="008923BC"/>
    <w:rsid w:val="008923EE"/>
    <w:rsid w:val="00892454"/>
    <w:rsid w:val="0089247E"/>
    <w:rsid w:val="008924FF"/>
    <w:rsid w:val="00892563"/>
    <w:rsid w:val="00892570"/>
    <w:rsid w:val="008925C4"/>
    <w:rsid w:val="008925E3"/>
    <w:rsid w:val="00892602"/>
    <w:rsid w:val="00892604"/>
    <w:rsid w:val="00892655"/>
    <w:rsid w:val="00892709"/>
    <w:rsid w:val="008927AB"/>
    <w:rsid w:val="008927C3"/>
    <w:rsid w:val="008927EB"/>
    <w:rsid w:val="0089282F"/>
    <w:rsid w:val="0089283A"/>
    <w:rsid w:val="008928D5"/>
    <w:rsid w:val="008928EC"/>
    <w:rsid w:val="008929C8"/>
    <w:rsid w:val="00892A30"/>
    <w:rsid w:val="00892A78"/>
    <w:rsid w:val="00892A81"/>
    <w:rsid w:val="00892A8F"/>
    <w:rsid w:val="00892AD0"/>
    <w:rsid w:val="00892AD8"/>
    <w:rsid w:val="00892AFC"/>
    <w:rsid w:val="00892B11"/>
    <w:rsid w:val="00892B12"/>
    <w:rsid w:val="00892BE6"/>
    <w:rsid w:val="00892C0E"/>
    <w:rsid w:val="00892C18"/>
    <w:rsid w:val="00892C44"/>
    <w:rsid w:val="00892C49"/>
    <w:rsid w:val="00892D08"/>
    <w:rsid w:val="00892D29"/>
    <w:rsid w:val="00892DA1"/>
    <w:rsid w:val="00892DD2"/>
    <w:rsid w:val="00892E39"/>
    <w:rsid w:val="00892E3B"/>
    <w:rsid w:val="00892E5B"/>
    <w:rsid w:val="00892E6A"/>
    <w:rsid w:val="00892EBC"/>
    <w:rsid w:val="00892EDB"/>
    <w:rsid w:val="00892EE1"/>
    <w:rsid w:val="00892F36"/>
    <w:rsid w:val="00892F38"/>
    <w:rsid w:val="00892FBC"/>
    <w:rsid w:val="00892FFA"/>
    <w:rsid w:val="0089301A"/>
    <w:rsid w:val="00893028"/>
    <w:rsid w:val="00893038"/>
    <w:rsid w:val="008930BA"/>
    <w:rsid w:val="008930BC"/>
    <w:rsid w:val="008930E2"/>
    <w:rsid w:val="00893118"/>
    <w:rsid w:val="00893143"/>
    <w:rsid w:val="00893148"/>
    <w:rsid w:val="00893284"/>
    <w:rsid w:val="008932D5"/>
    <w:rsid w:val="008932DF"/>
    <w:rsid w:val="00893339"/>
    <w:rsid w:val="00893393"/>
    <w:rsid w:val="008933B2"/>
    <w:rsid w:val="008933E3"/>
    <w:rsid w:val="0089340A"/>
    <w:rsid w:val="0089345D"/>
    <w:rsid w:val="00893503"/>
    <w:rsid w:val="0089350E"/>
    <w:rsid w:val="00893512"/>
    <w:rsid w:val="00893555"/>
    <w:rsid w:val="00893571"/>
    <w:rsid w:val="00893576"/>
    <w:rsid w:val="008935E1"/>
    <w:rsid w:val="00893600"/>
    <w:rsid w:val="0089361D"/>
    <w:rsid w:val="00893659"/>
    <w:rsid w:val="00893761"/>
    <w:rsid w:val="00893766"/>
    <w:rsid w:val="0089377A"/>
    <w:rsid w:val="0089377D"/>
    <w:rsid w:val="008937E3"/>
    <w:rsid w:val="008937E5"/>
    <w:rsid w:val="008937F2"/>
    <w:rsid w:val="00893919"/>
    <w:rsid w:val="00893971"/>
    <w:rsid w:val="00893996"/>
    <w:rsid w:val="008939D1"/>
    <w:rsid w:val="00893A36"/>
    <w:rsid w:val="00893A62"/>
    <w:rsid w:val="00893A89"/>
    <w:rsid w:val="00893AA8"/>
    <w:rsid w:val="00893B25"/>
    <w:rsid w:val="00893B7F"/>
    <w:rsid w:val="00893B85"/>
    <w:rsid w:val="00893BED"/>
    <w:rsid w:val="00893C83"/>
    <w:rsid w:val="00893C9A"/>
    <w:rsid w:val="00893CE5"/>
    <w:rsid w:val="00893D73"/>
    <w:rsid w:val="00893D7C"/>
    <w:rsid w:val="00893DE0"/>
    <w:rsid w:val="00893E65"/>
    <w:rsid w:val="00893E98"/>
    <w:rsid w:val="00893F63"/>
    <w:rsid w:val="00893F85"/>
    <w:rsid w:val="00893FFA"/>
    <w:rsid w:val="00894063"/>
    <w:rsid w:val="00894071"/>
    <w:rsid w:val="008940E0"/>
    <w:rsid w:val="008940F6"/>
    <w:rsid w:val="008940FB"/>
    <w:rsid w:val="00894150"/>
    <w:rsid w:val="008941CF"/>
    <w:rsid w:val="0089428E"/>
    <w:rsid w:val="008942E3"/>
    <w:rsid w:val="00894357"/>
    <w:rsid w:val="0089435D"/>
    <w:rsid w:val="00894380"/>
    <w:rsid w:val="00894382"/>
    <w:rsid w:val="0089438C"/>
    <w:rsid w:val="008943B5"/>
    <w:rsid w:val="008943F4"/>
    <w:rsid w:val="00894454"/>
    <w:rsid w:val="0089446C"/>
    <w:rsid w:val="008944F2"/>
    <w:rsid w:val="0089451D"/>
    <w:rsid w:val="00894537"/>
    <w:rsid w:val="0089455A"/>
    <w:rsid w:val="0089468B"/>
    <w:rsid w:val="008946DF"/>
    <w:rsid w:val="0089475E"/>
    <w:rsid w:val="0089479B"/>
    <w:rsid w:val="008947B2"/>
    <w:rsid w:val="008947E5"/>
    <w:rsid w:val="0089481B"/>
    <w:rsid w:val="0089487D"/>
    <w:rsid w:val="0089489C"/>
    <w:rsid w:val="00894A16"/>
    <w:rsid w:val="00894AA3"/>
    <w:rsid w:val="00894AAC"/>
    <w:rsid w:val="00894AE5"/>
    <w:rsid w:val="00894B19"/>
    <w:rsid w:val="00894B41"/>
    <w:rsid w:val="00894B48"/>
    <w:rsid w:val="00894BC7"/>
    <w:rsid w:val="00894BEB"/>
    <w:rsid w:val="00894C31"/>
    <w:rsid w:val="00894CD8"/>
    <w:rsid w:val="00894DE7"/>
    <w:rsid w:val="00894DF8"/>
    <w:rsid w:val="00894F00"/>
    <w:rsid w:val="00894F16"/>
    <w:rsid w:val="00894F2A"/>
    <w:rsid w:val="00894F3B"/>
    <w:rsid w:val="00894F46"/>
    <w:rsid w:val="00894F72"/>
    <w:rsid w:val="00894FE7"/>
    <w:rsid w:val="0089505F"/>
    <w:rsid w:val="00895088"/>
    <w:rsid w:val="008950BE"/>
    <w:rsid w:val="008950C5"/>
    <w:rsid w:val="008950CE"/>
    <w:rsid w:val="008950D6"/>
    <w:rsid w:val="00895108"/>
    <w:rsid w:val="0089511C"/>
    <w:rsid w:val="0089518A"/>
    <w:rsid w:val="00895191"/>
    <w:rsid w:val="008951E8"/>
    <w:rsid w:val="0089539C"/>
    <w:rsid w:val="008953B9"/>
    <w:rsid w:val="0089541C"/>
    <w:rsid w:val="00895431"/>
    <w:rsid w:val="00895435"/>
    <w:rsid w:val="0089548F"/>
    <w:rsid w:val="008954B9"/>
    <w:rsid w:val="008954E2"/>
    <w:rsid w:val="00895505"/>
    <w:rsid w:val="00895515"/>
    <w:rsid w:val="00895643"/>
    <w:rsid w:val="00895666"/>
    <w:rsid w:val="00895695"/>
    <w:rsid w:val="0089569B"/>
    <w:rsid w:val="008956C3"/>
    <w:rsid w:val="008956C9"/>
    <w:rsid w:val="008956D5"/>
    <w:rsid w:val="008956D6"/>
    <w:rsid w:val="008956E9"/>
    <w:rsid w:val="00895714"/>
    <w:rsid w:val="0089571A"/>
    <w:rsid w:val="008957BA"/>
    <w:rsid w:val="00895885"/>
    <w:rsid w:val="00895889"/>
    <w:rsid w:val="008958DB"/>
    <w:rsid w:val="00895963"/>
    <w:rsid w:val="00895970"/>
    <w:rsid w:val="0089597C"/>
    <w:rsid w:val="008959A6"/>
    <w:rsid w:val="008959D7"/>
    <w:rsid w:val="00895A01"/>
    <w:rsid w:val="00895A46"/>
    <w:rsid w:val="00895A81"/>
    <w:rsid w:val="00895AD2"/>
    <w:rsid w:val="00895B0C"/>
    <w:rsid w:val="00895B6A"/>
    <w:rsid w:val="00895BE8"/>
    <w:rsid w:val="00895BF8"/>
    <w:rsid w:val="00895C0A"/>
    <w:rsid w:val="00895C4D"/>
    <w:rsid w:val="00895CA5"/>
    <w:rsid w:val="00895D2E"/>
    <w:rsid w:val="00895D63"/>
    <w:rsid w:val="00895D77"/>
    <w:rsid w:val="00895DEE"/>
    <w:rsid w:val="00895DFF"/>
    <w:rsid w:val="00895E2B"/>
    <w:rsid w:val="00895E2C"/>
    <w:rsid w:val="00895E34"/>
    <w:rsid w:val="00895E49"/>
    <w:rsid w:val="00895E77"/>
    <w:rsid w:val="00895E83"/>
    <w:rsid w:val="00895E9D"/>
    <w:rsid w:val="00895EB4"/>
    <w:rsid w:val="00895F7F"/>
    <w:rsid w:val="00895F86"/>
    <w:rsid w:val="0089602B"/>
    <w:rsid w:val="00896042"/>
    <w:rsid w:val="008960AF"/>
    <w:rsid w:val="008960E5"/>
    <w:rsid w:val="008960F0"/>
    <w:rsid w:val="00896113"/>
    <w:rsid w:val="0089614F"/>
    <w:rsid w:val="00896158"/>
    <w:rsid w:val="0089617A"/>
    <w:rsid w:val="00896184"/>
    <w:rsid w:val="008961E9"/>
    <w:rsid w:val="00896263"/>
    <w:rsid w:val="00896307"/>
    <w:rsid w:val="00896363"/>
    <w:rsid w:val="008963A4"/>
    <w:rsid w:val="00896470"/>
    <w:rsid w:val="008964A6"/>
    <w:rsid w:val="00896515"/>
    <w:rsid w:val="0089651A"/>
    <w:rsid w:val="00896549"/>
    <w:rsid w:val="0089656A"/>
    <w:rsid w:val="008965E0"/>
    <w:rsid w:val="008965E2"/>
    <w:rsid w:val="008965F3"/>
    <w:rsid w:val="00896606"/>
    <w:rsid w:val="00896610"/>
    <w:rsid w:val="00896639"/>
    <w:rsid w:val="00896651"/>
    <w:rsid w:val="0089668C"/>
    <w:rsid w:val="008966A0"/>
    <w:rsid w:val="008966DE"/>
    <w:rsid w:val="008966FA"/>
    <w:rsid w:val="0089677B"/>
    <w:rsid w:val="0089677E"/>
    <w:rsid w:val="008967B0"/>
    <w:rsid w:val="0089680B"/>
    <w:rsid w:val="0089683A"/>
    <w:rsid w:val="0089685E"/>
    <w:rsid w:val="00896887"/>
    <w:rsid w:val="0089689C"/>
    <w:rsid w:val="008968BA"/>
    <w:rsid w:val="00896962"/>
    <w:rsid w:val="00896A0C"/>
    <w:rsid w:val="00896A43"/>
    <w:rsid w:val="00896A4B"/>
    <w:rsid w:val="00896A62"/>
    <w:rsid w:val="00896A65"/>
    <w:rsid w:val="00896AD2"/>
    <w:rsid w:val="00896AE3"/>
    <w:rsid w:val="00896B54"/>
    <w:rsid w:val="00896B89"/>
    <w:rsid w:val="00896BE0"/>
    <w:rsid w:val="00896C95"/>
    <w:rsid w:val="00896D00"/>
    <w:rsid w:val="00896D0E"/>
    <w:rsid w:val="00896D0F"/>
    <w:rsid w:val="00896D2A"/>
    <w:rsid w:val="00896DB0"/>
    <w:rsid w:val="00896DB3"/>
    <w:rsid w:val="00896DD2"/>
    <w:rsid w:val="00896E5D"/>
    <w:rsid w:val="00896E70"/>
    <w:rsid w:val="00896E90"/>
    <w:rsid w:val="00896EEF"/>
    <w:rsid w:val="00896EFD"/>
    <w:rsid w:val="00896F11"/>
    <w:rsid w:val="00896F9B"/>
    <w:rsid w:val="00896F9E"/>
    <w:rsid w:val="00896FAA"/>
    <w:rsid w:val="00896FD5"/>
    <w:rsid w:val="00897022"/>
    <w:rsid w:val="0089703D"/>
    <w:rsid w:val="0089706B"/>
    <w:rsid w:val="008970B4"/>
    <w:rsid w:val="008970EE"/>
    <w:rsid w:val="00897100"/>
    <w:rsid w:val="0089712C"/>
    <w:rsid w:val="0089714D"/>
    <w:rsid w:val="00897176"/>
    <w:rsid w:val="00897190"/>
    <w:rsid w:val="00897290"/>
    <w:rsid w:val="008972FF"/>
    <w:rsid w:val="00897340"/>
    <w:rsid w:val="00897360"/>
    <w:rsid w:val="00897361"/>
    <w:rsid w:val="008973AB"/>
    <w:rsid w:val="008973EC"/>
    <w:rsid w:val="0089743C"/>
    <w:rsid w:val="008974C3"/>
    <w:rsid w:val="0089752A"/>
    <w:rsid w:val="008975A4"/>
    <w:rsid w:val="008975CB"/>
    <w:rsid w:val="00897614"/>
    <w:rsid w:val="00897617"/>
    <w:rsid w:val="0089763B"/>
    <w:rsid w:val="00897654"/>
    <w:rsid w:val="008976C0"/>
    <w:rsid w:val="008976F1"/>
    <w:rsid w:val="00897825"/>
    <w:rsid w:val="00897861"/>
    <w:rsid w:val="0089786C"/>
    <w:rsid w:val="00897969"/>
    <w:rsid w:val="0089796C"/>
    <w:rsid w:val="00897977"/>
    <w:rsid w:val="008979B8"/>
    <w:rsid w:val="008979F5"/>
    <w:rsid w:val="00897A49"/>
    <w:rsid w:val="00897AA1"/>
    <w:rsid w:val="00897B1B"/>
    <w:rsid w:val="00897BD1"/>
    <w:rsid w:val="00897BD7"/>
    <w:rsid w:val="00897C14"/>
    <w:rsid w:val="00897C96"/>
    <w:rsid w:val="00897CFA"/>
    <w:rsid w:val="00897D3D"/>
    <w:rsid w:val="00897D7D"/>
    <w:rsid w:val="00897DA1"/>
    <w:rsid w:val="00897DA8"/>
    <w:rsid w:val="00897DB8"/>
    <w:rsid w:val="00897DF5"/>
    <w:rsid w:val="00897E0E"/>
    <w:rsid w:val="00897E11"/>
    <w:rsid w:val="00897E48"/>
    <w:rsid w:val="00897E59"/>
    <w:rsid w:val="00897E8D"/>
    <w:rsid w:val="00897E93"/>
    <w:rsid w:val="00897F26"/>
    <w:rsid w:val="00897F7F"/>
    <w:rsid w:val="00897F82"/>
    <w:rsid w:val="00897FA9"/>
    <w:rsid w:val="00897FCA"/>
    <w:rsid w:val="00897FF6"/>
    <w:rsid w:val="00897FFA"/>
    <w:rsid w:val="008A00AD"/>
    <w:rsid w:val="008A00EF"/>
    <w:rsid w:val="008A00FA"/>
    <w:rsid w:val="008A0188"/>
    <w:rsid w:val="008A01F2"/>
    <w:rsid w:val="008A0279"/>
    <w:rsid w:val="008A029E"/>
    <w:rsid w:val="008A02B8"/>
    <w:rsid w:val="008A02DD"/>
    <w:rsid w:val="008A0315"/>
    <w:rsid w:val="008A0323"/>
    <w:rsid w:val="008A0349"/>
    <w:rsid w:val="008A034F"/>
    <w:rsid w:val="008A0395"/>
    <w:rsid w:val="008A0397"/>
    <w:rsid w:val="008A03BB"/>
    <w:rsid w:val="008A03DB"/>
    <w:rsid w:val="008A043C"/>
    <w:rsid w:val="008A0477"/>
    <w:rsid w:val="008A048E"/>
    <w:rsid w:val="008A04DC"/>
    <w:rsid w:val="008A04F3"/>
    <w:rsid w:val="008A054B"/>
    <w:rsid w:val="008A05D1"/>
    <w:rsid w:val="008A05E4"/>
    <w:rsid w:val="008A05EA"/>
    <w:rsid w:val="008A0667"/>
    <w:rsid w:val="008A066C"/>
    <w:rsid w:val="008A0673"/>
    <w:rsid w:val="008A0682"/>
    <w:rsid w:val="008A069A"/>
    <w:rsid w:val="008A06F9"/>
    <w:rsid w:val="008A0715"/>
    <w:rsid w:val="008A0746"/>
    <w:rsid w:val="008A0770"/>
    <w:rsid w:val="008A0793"/>
    <w:rsid w:val="008A07BE"/>
    <w:rsid w:val="008A0800"/>
    <w:rsid w:val="008A091D"/>
    <w:rsid w:val="008A099D"/>
    <w:rsid w:val="008A09B3"/>
    <w:rsid w:val="008A09C0"/>
    <w:rsid w:val="008A0A30"/>
    <w:rsid w:val="008A0A32"/>
    <w:rsid w:val="008A0A5A"/>
    <w:rsid w:val="008A0AAE"/>
    <w:rsid w:val="008A0B0D"/>
    <w:rsid w:val="008A0B26"/>
    <w:rsid w:val="008A0B39"/>
    <w:rsid w:val="008A0B41"/>
    <w:rsid w:val="008A0B6C"/>
    <w:rsid w:val="008A0BAC"/>
    <w:rsid w:val="008A0BBB"/>
    <w:rsid w:val="008A0BE9"/>
    <w:rsid w:val="008A0C89"/>
    <w:rsid w:val="008A0CD1"/>
    <w:rsid w:val="008A0D0F"/>
    <w:rsid w:val="008A0D3B"/>
    <w:rsid w:val="008A0D56"/>
    <w:rsid w:val="008A0D9B"/>
    <w:rsid w:val="008A0DB3"/>
    <w:rsid w:val="008A0DBC"/>
    <w:rsid w:val="008A0E1A"/>
    <w:rsid w:val="008A0E3A"/>
    <w:rsid w:val="008A0F67"/>
    <w:rsid w:val="008A0F9F"/>
    <w:rsid w:val="008A0FB7"/>
    <w:rsid w:val="008A0FC7"/>
    <w:rsid w:val="008A0FCE"/>
    <w:rsid w:val="008A1050"/>
    <w:rsid w:val="008A1141"/>
    <w:rsid w:val="008A1162"/>
    <w:rsid w:val="008A11D5"/>
    <w:rsid w:val="008A1205"/>
    <w:rsid w:val="008A121C"/>
    <w:rsid w:val="008A12CA"/>
    <w:rsid w:val="008A12E9"/>
    <w:rsid w:val="008A1349"/>
    <w:rsid w:val="008A138C"/>
    <w:rsid w:val="008A1395"/>
    <w:rsid w:val="008A139A"/>
    <w:rsid w:val="008A13D4"/>
    <w:rsid w:val="008A143A"/>
    <w:rsid w:val="008A14C5"/>
    <w:rsid w:val="008A152D"/>
    <w:rsid w:val="008A15F7"/>
    <w:rsid w:val="008A1622"/>
    <w:rsid w:val="008A1656"/>
    <w:rsid w:val="008A16BF"/>
    <w:rsid w:val="008A16D7"/>
    <w:rsid w:val="008A170F"/>
    <w:rsid w:val="008A1728"/>
    <w:rsid w:val="008A1748"/>
    <w:rsid w:val="008A1863"/>
    <w:rsid w:val="008A189E"/>
    <w:rsid w:val="008A18C4"/>
    <w:rsid w:val="008A18D8"/>
    <w:rsid w:val="008A196E"/>
    <w:rsid w:val="008A199A"/>
    <w:rsid w:val="008A1A8B"/>
    <w:rsid w:val="008A1B45"/>
    <w:rsid w:val="008A1B5E"/>
    <w:rsid w:val="008A1B9D"/>
    <w:rsid w:val="008A1C75"/>
    <w:rsid w:val="008A1C78"/>
    <w:rsid w:val="008A1CF7"/>
    <w:rsid w:val="008A1D1F"/>
    <w:rsid w:val="008A1D7A"/>
    <w:rsid w:val="008A1DAD"/>
    <w:rsid w:val="008A1DE0"/>
    <w:rsid w:val="008A1DFC"/>
    <w:rsid w:val="008A1E16"/>
    <w:rsid w:val="008A1E19"/>
    <w:rsid w:val="008A1E28"/>
    <w:rsid w:val="008A1E45"/>
    <w:rsid w:val="008A1E5D"/>
    <w:rsid w:val="008A1E86"/>
    <w:rsid w:val="008A1EAC"/>
    <w:rsid w:val="008A1EBA"/>
    <w:rsid w:val="008A1ECB"/>
    <w:rsid w:val="008A1F06"/>
    <w:rsid w:val="008A1F6F"/>
    <w:rsid w:val="008A1FA7"/>
    <w:rsid w:val="008A1FBE"/>
    <w:rsid w:val="008A1FC4"/>
    <w:rsid w:val="008A2037"/>
    <w:rsid w:val="008A203A"/>
    <w:rsid w:val="008A204E"/>
    <w:rsid w:val="008A2057"/>
    <w:rsid w:val="008A2059"/>
    <w:rsid w:val="008A207C"/>
    <w:rsid w:val="008A20C9"/>
    <w:rsid w:val="008A20E7"/>
    <w:rsid w:val="008A20F3"/>
    <w:rsid w:val="008A20FB"/>
    <w:rsid w:val="008A210A"/>
    <w:rsid w:val="008A2110"/>
    <w:rsid w:val="008A2159"/>
    <w:rsid w:val="008A21C6"/>
    <w:rsid w:val="008A2219"/>
    <w:rsid w:val="008A227C"/>
    <w:rsid w:val="008A228B"/>
    <w:rsid w:val="008A230A"/>
    <w:rsid w:val="008A233F"/>
    <w:rsid w:val="008A2352"/>
    <w:rsid w:val="008A236C"/>
    <w:rsid w:val="008A23B7"/>
    <w:rsid w:val="008A23FE"/>
    <w:rsid w:val="008A23FF"/>
    <w:rsid w:val="008A2450"/>
    <w:rsid w:val="008A2480"/>
    <w:rsid w:val="008A2492"/>
    <w:rsid w:val="008A2519"/>
    <w:rsid w:val="008A255B"/>
    <w:rsid w:val="008A2639"/>
    <w:rsid w:val="008A26A4"/>
    <w:rsid w:val="008A26AD"/>
    <w:rsid w:val="008A271D"/>
    <w:rsid w:val="008A278D"/>
    <w:rsid w:val="008A2793"/>
    <w:rsid w:val="008A2799"/>
    <w:rsid w:val="008A27A8"/>
    <w:rsid w:val="008A27AD"/>
    <w:rsid w:val="008A2802"/>
    <w:rsid w:val="008A2853"/>
    <w:rsid w:val="008A288B"/>
    <w:rsid w:val="008A28DC"/>
    <w:rsid w:val="008A28DF"/>
    <w:rsid w:val="008A29AB"/>
    <w:rsid w:val="008A29F3"/>
    <w:rsid w:val="008A2AAB"/>
    <w:rsid w:val="008A2AAC"/>
    <w:rsid w:val="008A2B20"/>
    <w:rsid w:val="008A2B3B"/>
    <w:rsid w:val="008A2B52"/>
    <w:rsid w:val="008A2BDD"/>
    <w:rsid w:val="008A2BE5"/>
    <w:rsid w:val="008A2C1B"/>
    <w:rsid w:val="008A2C1C"/>
    <w:rsid w:val="008A2C7E"/>
    <w:rsid w:val="008A2CC2"/>
    <w:rsid w:val="008A2CEA"/>
    <w:rsid w:val="008A2D26"/>
    <w:rsid w:val="008A2D58"/>
    <w:rsid w:val="008A2D73"/>
    <w:rsid w:val="008A2DDC"/>
    <w:rsid w:val="008A2DF6"/>
    <w:rsid w:val="008A2E4F"/>
    <w:rsid w:val="008A2E63"/>
    <w:rsid w:val="008A2E95"/>
    <w:rsid w:val="008A2EC6"/>
    <w:rsid w:val="008A2EFD"/>
    <w:rsid w:val="008A2FA2"/>
    <w:rsid w:val="008A2FB4"/>
    <w:rsid w:val="008A3024"/>
    <w:rsid w:val="008A3037"/>
    <w:rsid w:val="008A304A"/>
    <w:rsid w:val="008A30DD"/>
    <w:rsid w:val="008A3104"/>
    <w:rsid w:val="008A310A"/>
    <w:rsid w:val="008A3175"/>
    <w:rsid w:val="008A3178"/>
    <w:rsid w:val="008A3182"/>
    <w:rsid w:val="008A31B4"/>
    <w:rsid w:val="008A327C"/>
    <w:rsid w:val="008A32A5"/>
    <w:rsid w:val="008A32F8"/>
    <w:rsid w:val="008A3326"/>
    <w:rsid w:val="008A33A4"/>
    <w:rsid w:val="008A33AF"/>
    <w:rsid w:val="008A33B5"/>
    <w:rsid w:val="008A33DC"/>
    <w:rsid w:val="008A33F9"/>
    <w:rsid w:val="008A340E"/>
    <w:rsid w:val="008A3440"/>
    <w:rsid w:val="008A3471"/>
    <w:rsid w:val="008A347D"/>
    <w:rsid w:val="008A3493"/>
    <w:rsid w:val="008A34C0"/>
    <w:rsid w:val="008A34F4"/>
    <w:rsid w:val="008A3502"/>
    <w:rsid w:val="008A355C"/>
    <w:rsid w:val="008A3562"/>
    <w:rsid w:val="008A35B3"/>
    <w:rsid w:val="008A35C8"/>
    <w:rsid w:val="008A35D3"/>
    <w:rsid w:val="008A364C"/>
    <w:rsid w:val="008A3682"/>
    <w:rsid w:val="008A368C"/>
    <w:rsid w:val="008A36CB"/>
    <w:rsid w:val="008A36DF"/>
    <w:rsid w:val="008A3703"/>
    <w:rsid w:val="008A378B"/>
    <w:rsid w:val="008A37E2"/>
    <w:rsid w:val="008A37E9"/>
    <w:rsid w:val="008A3829"/>
    <w:rsid w:val="008A3866"/>
    <w:rsid w:val="008A3880"/>
    <w:rsid w:val="008A38AB"/>
    <w:rsid w:val="008A38AC"/>
    <w:rsid w:val="008A38AD"/>
    <w:rsid w:val="008A38C2"/>
    <w:rsid w:val="008A38E8"/>
    <w:rsid w:val="008A3914"/>
    <w:rsid w:val="008A3929"/>
    <w:rsid w:val="008A3931"/>
    <w:rsid w:val="008A393B"/>
    <w:rsid w:val="008A3945"/>
    <w:rsid w:val="008A3994"/>
    <w:rsid w:val="008A39B4"/>
    <w:rsid w:val="008A39C0"/>
    <w:rsid w:val="008A3A16"/>
    <w:rsid w:val="008A3A4A"/>
    <w:rsid w:val="008A3A95"/>
    <w:rsid w:val="008A3AA8"/>
    <w:rsid w:val="008A3B0A"/>
    <w:rsid w:val="008A3B20"/>
    <w:rsid w:val="008A3B2A"/>
    <w:rsid w:val="008A3BF4"/>
    <w:rsid w:val="008A3C08"/>
    <w:rsid w:val="008A3CC2"/>
    <w:rsid w:val="008A3D13"/>
    <w:rsid w:val="008A3D46"/>
    <w:rsid w:val="008A3E45"/>
    <w:rsid w:val="008A3E51"/>
    <w:rsid w:val="008A3E92"/>
    <w:rsid w:val="008A3EB4"/>
    <w:rsid w:val="008A3F63"/>
    <w:rsid w:val="008A3F78"/>
    <w:rsid w:val="008A3FC4"/>
    <w:rsid w:val="008A4061"/>
    <w:rsid w:val="008A40B6"/>
    <w:rsid w:val="008A40BB"/>
    <w:rsid w:val="008A40D9"/>
    <w:rsid w:val="008A4159"/>
    <w:rsid w:val="008A4187"/>
    <w:rsid w:val="008A4252"/>
    <w:rsid w:val="008A4277"/>
    <w:rsid w:val="008A42CC"/>
    <w:rsid w:val="008A42F0"/>
    <w:rsid w:val="008A432D"/>
    <w:rsid w:val="008A4365"/>
    <w:rsid w:val="008A436E"/>
    <w:rsid w:val="008A4373"/>
    <w:rsid w:val="008A43B8"/>
    <w:rsid w:val="008A43C1"/>
    <w:rsid w:val="008A4455"/>
    <w:rsid w:val="008A445A"/>
    <w:rsid w:val="008A4466"/>
    <w:rsid w:val="008A447E"/>
    <w:rsid w:val="008A44C2"/>
    <w:rsid w:val="008A4560"/>
    <w:rsid w:val="008A4566"/>
    <w:rsid w:val="008A4574"/>
    <w:rsid w:val="008A45BB"/>
    <w:rsid w:val="008A45E3"/>
    <w:rsid w:val="008A4634"/>
    <w:rsid w:val="008A46D8"/>
    <w:rsid w:val="008A4740"/>
    <w:rsid w:val="008A476A"/>
    <w:rsid w:val="008A4792"/>
    <w:rsid w:val="008A47EB"/>
    <w:rsid w:val="008A4838"/>
    <w:rsid w:val="008A48BE"/>
    <w:rsid w:val="008A496B"/>
    <w:rsid w:val="008A4974"/>
    <w:rsid w:val="008A49B1"/>
    <w:rsid w:val="008A49C7"/>
    <w:rsid w:val="008A49D3"/>
    <w:rsid w:val="008A49F2"/>
    <w:rsid w:val="008A4AE8"/>
    <w:rsid w:val="008A4AFC"/>
    <w:rsid w:val="008A4B17"/>
    <w:rsid w:val="008A4B22"/>
    <w:rsid w:val="008A4B3D"/>
    <w:rsid w:val="008A4BA1"/>
    <w:rsid w:val="008A4C33"/>
    <w:rsid w:val="008A4C3C"/>
    <w:rsid w:val="008A4C41"/>
    <w:rsid w:val="008A4C85"/>
    <w:rsid w:val="008A4CD6"/>
    <w:rsid w:val="008A4CF9"/>
    <w:rsid w:val="008A4D30"/>
    <w:rsid w:val="008A4D33"/>
    <w:rsid w:val="008A4DA0"/>
    <w:rsid w:val="008A4DD7"/>
    <w:rsid w:val="008A4DFD"/>
    <w:rsid w:val="008A4E32"/>
    <w:rsid w:val="008A4E59"/>
    <w:rsid w:val="008A4E61"/>
    <w:rsid w:val="008A4E7B"/>
    <w:rsid w:val="008A4EE3"/>
    <w:rsid w:val="008A4F40"/>
    <w:rsid w:val="008A4F72"/>
    <w:rsid w:val="008A4FBA"/>
    <w:rsid w:val="008A502B"/>
    <w:rsid w:val="008A507E"/>
    <w:rsid w:val="008A50F6"/>
    <w:rsid w:val="008A5155"/>
    <w:rsid w:val="008A516B"/>
    <w:rsid w:val="008A524F"/>
    <w:rsid w:val="008A525A"/>
    <w:rsid w:val="008A53B1"/>
    <w:rsid w:val="008A5401"/>
    <w:rsid w:val="008A5415"/>
    <w:rsid w:val="008A546E"/>
    <w:rsid w:val="008A54D1"/>
    <w:rsid w:val="008A54DF"/>
    <w:rsid w:val="008A5527"/>
    <w:rsid w:val="008A552C"/>
    <w:rsid w:val="008A5535"/>
    <w:rsid w:val="008A5556"/>
    <w:rsid w:val="008A5708"/>
    <w:rsid w:val="008A5790"/>
    <w:rsid w:val="008A57B1"/>
    <w:rsid w:val="008A57BE"/>
    <w:rsid w:val="008A57E8"/>
    <w:rsid w:val="008A5809"/>
    <w:rsid w:val="008A5835"/>
    <w:rsid w:val="008A583C"/>
    <w:rsid w:val="008A5860"/>
    <w:rsid w:val="008A5882"/>
    <w:rsid w:val="008A58A7"/>
    <w:rsid w:val="008A58E2"/>
    <w:rsid w:val="008A5971"/>
    <w:rsid w:val="008A59AE"/>
    <w:rsid w:val="008A59EF"/>
    <w:rsid w:val="008A5A11"/>
    <w:rsid w:val="008A5A2D"/>
    <w:rsid w:val="008A5A82"/>
    <w:rsid w:val="008A5A90"/>
    <w:rsid w:val="008A5AA2"/>
    <w:rsid w:val="008A5BCA"/>
    <w:rsid w:val="008A5BD4"/>
    <w:rsid w:val="008A5BF5"/>
    <w:rsid w:val="008A5C32"/>
    <w:rsid w:val="008A5CCA"/>
    <w:rsid w:val="008A5CFC"/>
    <w:rsid w:val="008A5D50"/>
    <w:rsid w:val="008A5D51"/>
    <w:rsid w:val="008A5D8A"/>
    <w:rsid w:val="008A5D8F"/>
    <w:rsid w:val="008A5DB6"/>
    <w:rsid w:val="008A5DF5"/>
    <w:rsid w:val="008A5E25"/>
    <w:rsid w:val="008A5E3B"/>
    <w:rsid w:val="008A5E8C"/>
    <w:rsid w:val="008A5F62"/>
    <w:rsid w:val="008A5F63"/>
    <w:rsid w:val="008A5FAD"/>
    <w:rsid w:val="008A5FD3"/>
    <w:rsid w:val="008A6001"/>
    <w:rsid w:val="008A6085"/>
    <w:rsid w:val="008A60C7"/>
    <w:rsid w:val="008A6103"/>
    <w:rsid w:val="008A6112"/>
    <w:rsid w:val="008A6187"/>
    <w:rsid w:val="008A6191"/>
    <w:rsid w:val="008A6199"/>
    <w:rsid w:val="008A619D"/>
    <w:rsid w:val="008A61BC"/>
    <w:rsid w:val="008A61EE"/>
    <w:rsid w:val="008A6206"/>
    <w:rsid w:val="008A6261"/>
    <w:rsid w:val="008A62BC"/>
    <w:rsid w:val="008A62E3"/>
    <w:rsid w:val="008A62F3"/>
    <w:rsid w:val="008A62F5"/>
    <w:rsid w:val="008A6326"/>
    <w:rsid w:val="008A6382"/>
    <w:rsid w:val="008A63DE"/>
    <w:rsid w:val="008A63E6"/>
    <w:rsid w:val="008A6426"/>
    <w:rsid w:val="008A6477"/>
    <w:rsid w:val="008A6489"/>
    <w:rsid w:val="008A649B"/>
    <w:rsid w:val="008A64B1"/>
    <w:rsid w:val="008A64D8"/>
    <w:rsid w:val="008A64E7"/>
    <w:rsid w:val="008A650E"/>
    <w:rsid w:val="008A658F"/>
    <w:rsid w:val="008A65A3"/>
    <w:rsid w:val="008A65F8"/>
    <w:rsid w:val="008A662C"/>
    <w:rsid w:val="008A6633"/>
    <w:rsid w:val="008A6642"/>
    <w:rsid w:val="008A66DC"/>
    <w:rsid w:val="008A670B"/>
    <w:rsid w:val="008A6769"/>
    <w:rsid w:val="008A677C"/>
    <w:rsid w:val="008A679E"/>
    <w:rsid w:val="008A67D4"/>
    <w:rsid w:val="008A6805"/>
    <w:rsid w:val="008A6844"/>
    <w:rsid w:val="008A68C8"/>
    <w:rsid w:val="008A68E1"/>
    <w:rsid w:val="008A6919"/>
    <w:rsid w:val="008A695A"/>
    <w:rsid w:val="008A69A7"/>
    <w:rsid w:val="008A69F9"/>
    <w:rsid w:val="008A6A04"/>
    <w:rsid w:val="008A6A1D"/>
    <w:rsid w:val="008A6A91"/>
    <w:rsid w:val="008A6AC1"/>
    <w:rsid w:val="008A6B08"/>
    <w:rsid w:val="008A6B9F"/>
    <w:rsid w:val="008A6C85"/>
    <w:rsid w:val="008A6D45"/>
    <w:rsid w:val="008A6D52"/>
    <w:rsid w:val="008A6D57"/>
    <w:rsid w:val="008A6D87"/>
    <w:rsid w:val="008A6D99"/>
    <w:rsid w:val="008A6DC6"/>
    <w:rsid w:val="008A6E73"/>
    <w:rsid w:val="008A6E79"/>
    <w:rsid w:val="008A6EA4"/>
    <w:rsid w:val="008A6F2E"/>
    <w:rsid w:val="008A6F51"/>
    <w:rsid w:val="008A6FBF"/>
    <w:rsid w:val="008A7001"/>
    <w:rsid w:val="008A701B"/>
    <w:rsid w:val="008A7140"/>
    <w:rsid w:val="008A714E"/>
    <w:rsid w:val="008A7161"/>
    <w:rsid w:val="008A7170"/>
    <w:rsid w:val="008A7199"/>
    <w:rsid w:val="008A71D8"/>
    <w:rsid w:val="008A724B"/>
    <w:rsid w:val="008A7262"/>
    <w:rsid w:val="008A7289"/>
    <w:rsid w:val="008A72D0"/>
    <w:rsid w:val="008A733D"/>
    <w:rsid w:val="008A7342"/>
    <w:rsid w:val="008A739D"/>
    <w:rsid w:val="008A7419"/>
    <w:rsid w:val="008A7424"/>
    <w:rsid w:val="008A74AF"/>
    <w:rsid w:val="008A74F4"/>
    <w:rsid w:val="008A7508"/>
    <w:rsid w:val="008A7547"/>
    <w:rsid w:val="008A7551"/>
    <w:rsid w:val="008A755C"/>
    <w:rsid w:val="008A758E"/>
    <w:rsid w:val="008A766A"/>
    <w:rsid w:val="008A768F"/>
    <w:rsid w:val="008A76BA"/>
    <w:rsid w:val="008A76BD"/>
    <w:rsid w:val="008A7721"/>
    <w:rsid w:val="008A7794"/>
    <w:rsid w:val="008A779F"/>
    <w:rsid w:val="008A77E5"/>
    <w:rsid w:val="008A77FC"/>
    <w:rsid w:val="008A780D"/>
    <w:rsid w:val="008A7814"/>
    <w:rsid w:val="008A781E"/>
    <w:rsid w:val="008A7845"/>
    <w:rsid w:val="008A7856"/>
    <w:rsid w:val="008A7890"/>
    <w:rsid w:val="008A78D2"/>
    <w:rsid w:val="008A78E4"/>
    <w:rsid w:val="008A7911"/>
    <w:rsid w:val="008A7931"/>
    <w:rsid w:val="008A7965"/>
    <w:rsid w:val="008A7987"/>
    <w:rsid w:val="008A79AF"/>
    <w:rsid w:val="008A79E8"/>
    <w:rsid w:val="008A7A32"/>
    <w:rsid w:val="008A7A38"/>
    <w:rsid w:val="008A7AE3"/>
    <w:rsid w:val="008A7B93"/>
    <w:rsid w:val="008A7C24"/>
    <w:rsid w:val="008A7C63"/>
    <w:rsid w:val="008A7CEC"/>
    <w:rsid w:val="008A7CF0"/>
    <w:rsid w:val="008A7D0D"/>
    <w:rsid w:val="008A7D87"/>
    <w:rsid w:val="008A7E36"/>
    <w:rsid w:val="008A7E4A"/>
    <w:rsid w:val="008A7EE5"/>
    <w:rsid w:val="008A7F32"/>
    <w:rsid w:val="008A7F88"/>
    <w:rsid w:val="008A7FDB"/>
    <w:rsid w:val="008A7FF3"/>
    <w:rsid w:val="008B0042"/>
    <w:rsid w:val="008B00D2"/>
    <w:rsid w:val="008B00F6"/>
    <w:rsid w:val="008B013C"/>
    <w:rsid w:val="008B0170"/>
    <w:rsid w:val="008B01E1"/>
    <w:rsid w:val="008B020B"/>
    <w:rsid w:val="008B0248"/>
    <w:rsid w:val="008B0260"/>
    <w:rsid w:val="008B0288"/>
    <w:rsid w:val="008B0293"/>
    <w:rsid w:val="008B02AD"/>
    <w:rsid w:val="008B02BD"/>
    <w:rsid w:val="008B02C7"/>
    <w:rsid w:val="008B0356"/>
    <w:rsid w:val="008B03E7"/>
    <w:rsid w:val="008B0449"/>
    <w:rsid w:val="008B0457"/>
    <w:rsid w:val="008B046A"/>
    <w:rsid w:val="008B04D6"/>
    <w:rsid w:val="008B04D7"/>
    <w:rsid w:val="008B0534"/>
    <w:rsid w:val="008B0548"/>
    <w:rsid w:val="008B0550"/>
    <w:rsid w:val="008B0563"/>
    <w:rsid w:val="008B05AA"/>
    <w:rsid w:val="008B05D7"/>
    <w:rsid w:val="008B05DB"/>
    <w:rsid w:val="008B05E2"/>
    <w:rsid w:val="008B05E4"/>
    <w:rsid w:val="008B0660"/>
    <w:rsid w:val="008B0672"/>
    <w:rsid w:val="008B068D"/>
    <w:rsid w:val="008B072D"/>
    <w:rsid w:val="008B07A1"/>
    <w:rsid w:val="008B07A2"/>
    <w:rsid w:val="008B07D6"/>
    <w:rsid w:val="008B07D9"/>
    <w:rsid w:val="008B07DE"/>
    <w:rsid w:val="008B0803"/>
    <w:rsid w:val="008B0832"/>
    <w:rsid w:val="008B0868"/>
    <w:rsid w:val="008B08C8"/>
    <w:rsid w:val="008B0923"/>
    <w:rsid w:val="008B0956"/>
    <w:rsid w:val="008B0970"/>
    <w:rsid w:val="008B09B7"/>
    <w:rsid w:val="008B09CA"/>
    <w:rsid w:val="008B0A7B"/>
    <w:rsid w:val="008B0AAE"/>
    <w:rsid w:val="008B0ABF"/>
    <w:rsid w:val="008B0B0D"/>
    <w:rsid w:val="008B0B39"/>
    <w:rsid w:val="008B0B3B"/>
    <w:rsid w:val="008B0B98"/>
    <w:rsid w:val="008B0BD9"/>
    <w:rsid w:val="008B0BE2"/>
    <w:rsid w:val="008B0C19"/>
    <w:rsid w:val="008B0C2A"/>
    <w:rsid w:val="008B0C8B"/>
    <w:rsid w:val="008B0CAA"/>
    <w:rsid w:val="008B0CB2"/>
    <w:rsid w:val="008B0CB4"/>
    <w:rsid w:val="008B0CF6"/>
    <w:rsid w:val="008B0D28"/>
    <w:rsid w:val="008B0D2C"/>
    <w:rsid w:val="008B0D36"/>
    <w:rsid w:val="008B0D3C"/>
    <w:rsid w:val="008B0D64"/>
    <w:rsid w:val="008B0DC3"/>
    <w:rsid w:val="008B0E43"/>
    <w:rsid w:val="008B0E68"/>
    <w:rsid w:val="008B0EE5"/>
    <w:rsid w:val="008B0EE6"/>
    <w:rsid w:val="008B0F18"/>
    <w:rsid w:val="008B0F1B"/>
    <w:rsid w:val="008B0F22"/>
    <w:rsid w:val="008B0F53"/>
    <w:rsid w:val="008B0F5E"/>
    <w:rsid w:val="008B0F8B"/>
    <w:rsid w:val="008B0FA6"/>
    <w:rsid w:val="008B0FE5"/>
    <w:rsid w:val="008B1002"/>
    <w:rsid w:val="008B1018"/>
    <w:rsid w:val="008B1040"/>
    <w:rsid w:val="008B10A2"/>
    <w:rsid w:val="008B10D1"/>
    <w:rsid w:val="008B10D3"/>
    <w:rsid w:val="008B112C"/>
    <w:rsid w:val="008B1145"/>
    <w:rsid w:val="008B1168"/>
    <w:rsid w:val="008B11C2"/>
    <w:rsid w:val="008B11D1"/>
    <w:rsid w:val="008B1217"/>
    <w:rsid w:val="008B121C"/>
    <w:rsid w:val="008B1256"/>
    <w:rsid w:val="008B128D"/>
    <w:rsid w:val="008B12C8"/>
    <w:rsid w:val="008B1305"/>
    <w:rsid w:val="008B1392"/>
    <w:rsid w:val="008B13A2"/>
    <w:rsid w:val="008B1404"/>
    <w:rsid w:val="008B140F"/>
    <w:rsid w:val="008B1423"/>
    <w:rsid w:val="008B149B"/>
    <w:rsid w:val="008B14BD"/>
    <w:rsid w:val="008B14C7"/>
    <w:rsid w:val="008B1521"/>
    <w:rsid w:val="008B1594"/>
    <w:rsid w:val="008B1607"/>
    <w:rsid w:val="008B1609"/>
    <w:rsid w:val="008B165D"/>
    <w:rsid w:val="008B1685"/>
    <w:rsid w:val="008B1703"/>
    <w:rsid w:val="008B1735"/>
    <w:rsid w:val="008B1768"/>
    <w:rsid w:val="008B1796"/>
    <w:rsid w:val="008B179C"/>
    <w:rsid w:val="008B17E0"/>
    <w:rsid w:val="008B18AE"/>
    <w:rsid w:val="008B18B2"/>
    <w:rsid w:val="008B1929"/>
    <w:rsid w:val="008B194C"/>
    <w:rsid w:val="008B1987"/>
    <w:rsid w:val="008B19DE"/>
    <w:rsid w:val="008B1A40"/>
    <w:rsid w:val="008B1A58"/>
    <w:rsid w:val="008B1AF4"/>
    <w:rsid w:val="008B1B6C"/>
    <w:rsid w:val="008B1BED"/>
    <w:rsid w:val="008B1C1B"/>
    <w:rsid w:val="008B1C61"/>
    <w:rsid w:val="008B1C74"/>
    <w:rsid w:val="008B1C96"/>
    <w:rsid w:val="008B1CBA"/>
    <w:rsid w:val="008B1CC0"/>
    <w:rsid w:val="008B1CCA"/>
    <w:rsid w:val="008B1CD3"/>
    <w:rsid w:val="008B1CEE"/>
    <w:rsid w:val="008B1D48"/>
    <w:rsid w:val="008B1DAC"/>
    <w:rsid w:val="008B1DE9"/>
    <w:rsid w:val="008B1DF2"/>
    <w:rsid w:val="008B1E3B"/>
    <w:rsid w:val="008B1E9A"/>
    <w:rsid w:val="008B1EA3"/>
    <w:rsid w:val="008B1F08"/>
    <w:rsid w:val="008B1F39"/>
    <w:rsid w:val="008B2018"/>
    <w:rsid w:val="008B209E"/>
    <w:rsid w:val="008B20A1"/>
    <w:rsid w:val="008B20F4"/>
    <w:rsid w:val="008B2116"/>
    <w:rsid w:val="008B2151"/>
    <w:rsid w:val="008B2155"/>
    <w:rsid w:val="008B21F1"/>
    <w:rsid w:val="008B2226"/>
    <w:rsid w:val="008B2284"/>
    <w:rsid w:val="008B22AC"/>
    <w:rsid w:val="008B22AD"/>
    <w:rsid w:val="008B2318"/>
    <w:rsid w:val="008B23C8"/>
    <w:rsid w:val="008B24DC"/>
    <w:rsid w:val="008B2507"/>
    <w:rsid w:val="008B2578"/>
    <w:rsid w:val="008B25CC"/>
    <w:rsid w:val="008B25F0"/>
    <w:rsid w:val="008B2600"/>
    <w:rsid w:val="008B2604"/>
    <w:rsid w:val="008B2618"/>
    <w:rsid w:val="008B2642"/>
    <w:rsid w:val="008B2654"/>
    <w:rsid w:val="008B2661"/>
    <w:rsid w:val="008B2664"/>
    <w:rsid w:val="008B2678"/>
    <w:rsid w:val="008B26CF"/>
    <w:rsid w:val="008B2706"/>
    <w:rsid w:val="008B274F"/>
    <w:rsid w:val="008B2752"/>
    <w:rsid w:val="008B2758"/>
    <w:rsid w:val="008B27D9"/>
    <w:rsid w:val="008B2819"/>
    <w:rsid w:val="008B2827"/>
    <w:rsid w:val="008B2861"/>
    <w:rsid w:val="008B2863"/>
    <w:rsid w:val="008B2876"/>
    <w:rsid w:val="008B2884"/>
    <w:rsid w:val="008B289F"/>
    <w:rsid w:val="008B2943"/>
    <w:rsid w:val="008B2956"/>
    <w:rsid w:val="008B298E"/>
    <w:rsid w:val="008B29C4"/>
    <w:rsid w:val="008B29F0"/>
    <w:rsid w:val="008B29F3"/>
    <w:rsid w:val="008B2A2C"/>
    <w:rsid w:val="008B2A59"/>
    <w:rsid w:val="008B2A77"/>
    <w:rsid w:val="008B2B31"/>
    <w:rsid w:val="008B2B59"/>
    <w:rsid w:val="008B2B78"/>
    <w:rsid w:val="008B2B8D"/>
    <w:rsid w:val="008B2BC6"/>
    <w:rsid w:val="008B2BEA"/>
    <w:rsid w:val="008B2C0C"/>
    <w:rsid w:val="008B2C17"/>
    <w:rsid w:val="008B2C66"/>
    <w:rsid w:val="008B2CD8"/>
    <w:rsid w:val="008B2D4E"/>
    <w:rsid w:val="008B2D5D"/>
    <w:rsid w:val="008B2D5F"/>
    <w:rsid w:val="008B2DAF"/>
    <w:rsid w:val="008B2DE2"/>
    <w:rsid w:val="008B2DEA"/>
    <w:rsid w:val="008B2ED8"/>
    <w:rsid w:val="008B2F1F"/>
    <w:rsid w:val="008B2FAD"/>
    <w:rsid w:val="008B301E"/>
    <w:rsid w:val="008B3022"/>
    <w:rsid w:val="008B304E"/>
    <w:rsid w:val="008B30DF"/>
    <w:rsid w:val="008B30F4"/>
    <w:rsid w:val="008B31C9"/>
    <w:rsid w:val="008B3232"/>
    <w:rsid w:val="008B327A"/>
    <w:rsid w:val="008B32A1"/>
    <w:rsid w:val="008B32A3"/>
    <w:rsid w:val="008B32A4"/>
    <w:rsid w:val="008B32AC"/>
    <w:rsid w:val="008B330D"/>
    <w:rsid w:val="008B3321"/>
    <w:rsid w:val="008B3339"/>
    <w:rsid w:val="008B336D"/>
    <w:rsid w:val="008B3444"/>
    <w:rsid w:val="008B34C6"/>
    <w:rsid w:val="008B353C"/>
    <w:rsid w:val="008B359A"/>
    <w:rsid w:val="008B35C0"/>
    <w:rsid w:val="008B35C6"/>
    <w:rsid w:val="008B35EA"/>
    <w:rsid w:val="008B35F7"/>
    <w:rsid w:val="008B368F"/>
    <w:rsid w:val="008B369D"/>
    <w:rsid w:val="008B3714"/>
    <w:rsid w:val="008B3748"/>
    <w:rsid w:val="008B377D"/>
    <w:rsid w:val="008B3870"/>
    <w:rsid w:val="008B38E7"/>
    <w:rsid w:val="008B38F0"/>
    <w:rsid w:val="008B3903"/>
    <w:rsid w:val="008B3908"/>
    <w:rsid w:val="008B3931"/>
    <w:rsid w:val="008B3986"/>
    <w:rsid w:val="008B3A08"/>
    <w:rsid w:val="008B3A38"/>
    <w:rsid w:val="008B3A73"/>
    <w:rsid w:val="008B3B9A"/>
    <w:rsid w:val="008B3BB1"/>
    <w:rsid w:val="008B3BF0"/>
    <w:rsid w:val="008B3BFE"/>
    <w:rsid w:val="008B3C25"/>
    <w:rsid w:val="008B3C8D"/>
    <w:rsid w:val="008B3CD1"/>
    <w:rsid w:val="008B3CF7"/>
    <w:rsid w:val="008B3D5B"/>
    <w:rsid w:val="008B3D5D"/>
    <w:rsid w:val="008B3D68"/>
    <w:rsid w:val="008B3DA4"/>
    <w:rsid w:val="008B3DC9"/>
    <w:rsid w:val="008B3DFE"/>
    <w:rsid w:val="008B3E19"/>
    <w:rsid w:val="008B3E63"/>
    <w:rsid w:val="008B3EC9"/>
    <w:rsid w:val="008B3F12"/>
    <w:rsid w:val="008B3F4D"/>
    <w:rsid w:val="008B3F5B"/>
    <w:rsid w:val="008B3FCB"/>
    <w:rsid w:val="008B3FDA"/>
    <w:rsid w:val="008B4007"/>
    <w:rsid w:val="008B40D1"/>
    <w:rsid w:val="008B4117"/>
    <w:rsid w:val="008B4129"/>
    <w:rsid w:val="008B4189"/>
    <w:rsid w:val="008B419B"/>
    <w:rsid w:val="008B419D"/>
    <w:rsid w:val="008B41CA"/>
    <w:rsid w:val="008B41D7"/>
    <w:rsid w:val="008B41F7"/>
    <w:rsid w:val="008B4297"/>
    <w:rsid w:val="008B4308"/>
    <w:rsid w:val="008B4335"/>
    <w:rsid w:val="008B4383"/>
    <w:rsid w:val="008B4394"/>
    <w:rsid w:val="008B43F8"/>
    <w:rsid w:val="008B441E"/>
    <w:rsid w:val="008B44F4"/>
    <w:rsid w:val="008B450E"/>
    <w:rsid w:val="008B4541"/>
    <w:rsid w:val="008B4573"/>
    <w:rsid w:val="008B4578"/>
    <w:rsid w:val="008B45AB"/>
    <w:rsid w:val="008B45AC"/>
    <w:rsid w:val="008B4609"/>
    <w:rsid w:val="008B46AE"/>
    <w:rsid w:val="008B46CC"/>
    <w:rsid w:val="008B46E8"/>
    <w:rsid w:val="008B4712"/>
    <w:rsid w:val="008B4725"/>
    <w:rsid w:val="008B4752"/>
    <w:rsid w:val="008B4790"/>
    <w:rsid w:val="008B4840"/>
    <w:rsid w:val="008B4844"/>
    <w:rsid w:val="008B4858"/>
    <w:rsid w:val="008B48A7"/>
    <w:rsid w:val="008B48F0"/>
    <w:rsid w:val="008B4927"/>
    <w:rsid w:val="008B492A"/>
    <w:rsid w:val="008B4946"/>
    <w:rsid w:val="008B4977"/>
    <w:rsid w:val="008B498A"/>
    <w:rsid w:val="008B4A80"/>
    <w:rsid w:val="008B4AC0"/>
    <w:rsid w:val="008B4AD5"/>
    <w:rsid w:val="008B4B2A"/>
    <w:rsid w:val="008B4B3F"/>
    <w:rsid w:val="008B4B59"/>
    <w:rsid w:val="008B4B5B"/>
    <w:rsid w:val="008B4B5F"/>
    <w:rsid w:val="008B4B74"/>
    <w:rsid w:val="008B4B7F"/>
    <w:rsid w:val="008B4B9C"/>
    <w:rsid w:val="008B4B9D"/>
    <w:rsid w:val="008B4BDE"/>
    <w:rsid w:val="008B4C25"/>
    <w:rsid w:val="008B4C3A"/>
    <w:rsid w:val="008B4C63"/>
    <w:rsid w:val="008B4C67"/>
    <w:rsid w:val="008B4C89"/>
    <w:rsid w:val="008B4CC6"/>
    <w:rsid w:val="008B4D22"/>
    <w:rsid w:val="008B4D7E"/>
    <w:rsid w:val="008B4E0E"/>
    <w:rsid w:val="008B4E57"/>
    <w:rsid w:val="008B4E5E"/>
    <w:rsid w:val="008B4EED"/>
    <w:rsid w:val="008B4EEF"/>
    <w:rsid w:val="008B4F2D"/>
    <w:rsid w:val="008B4F74"/>
    <w:rsid w:val="008B4F86"/>
    <w:rsid w:val="008B4F92"/>
    <w:rsid w:val="008B4FB0"/>
    <w:rsid w:val="008B4FE5"/>
    <w:rsid w:val="008B5011"/>
    <w:rsid w:val="008B50A4"/>
    <w:rsid w:val="008B5106"/>
    <w:rsid w:val="008B511D"/>
    <w:rsid w:val="008B5153"/>
    <w:rsid w:val="008B51C0"/>
    <w:rsid w:val="008B51DC"/>
    <w:rsid w:val="008B51E1"/>
    <w:rsid w:val="008B5210"/>
    <w:rsid w:val="008B5227"/>
    <w:rsid w:val="008B5277"/>
    <w:rsid w:val="008B5298"/>
    <w:rsid w:val="008B52FF"/>
    <w:rsid w:val="008B53B5"/>
    <w:rsid w:val="008B53FA"/>
    <w:rsid w:val="008B542A"/>
    <w:rsid w:val="008B5433"/>
    <w:rsid w:val="008B5491"/>
    <w:rsid w:val="008B54A9"/>
    <w:rsid w:val="008B554B"/>
    <w:rsid w:val="008B556E"/>
    <w:rsid w:val="008B5624"/>
    <w:rsid w:val="008B565D"/>
    <w:rsid w:val="008B568C"/>
    <w:rsid w:val="008B56A4"/>
    <w:rsid w:val="008B56BD"/>
    <w:rsid w:val="008B5719"/>
    <w:rsid w:val="008B5734"/>
    <w:rsid w:val="008B578D"/>
    <w:rsid w:val="008B57FD"/>
    <w:rsid w:val="008B5812"/>
    <w:rsid w:val="008B58A3"/>
    <w:rsid w:val="008B58AA"/>
    <w:rsid w:val="008B58E1"/>
    <w:rsid w:val="008B591C"/>
    <w:rsid w:val="008B593A"/>
    <w:rsid w:val="008B5971"/>
    <w:rsid w:val="008B59AD"/>
    <w:rsid w:val="008B5A33"/>
    <w:rsid w:val="008B5A54"/>
    <w:rsid w:val="008B5AF4"/>
    <w:rsid w:val="008B5B04"/>
    <w:rsid w:val="008B5BFD"/>
    <w:rsid w:val="008B5C18"/>
    <w:rsid w:val="008B5C36"/>
    <w:rsid w:val="008B5C7C"/>
    <w:rsid w:val="008B5CB8"/>
    <w:rsid w:val="008B5CCB"/>
    <w:rsid w:val="008B5D81"/>
    <w:rsid w:val="008B5DE4"/>
    <w:rsid w:val="008B5E1F"/>
    <w:rsid w:val="008B5E22"/>
    <w:rsid w:val="008B5E53"/>
    <w:rsid w:val="008B5E78"/>
    <w:rsid w:val="008B5EDD"/>
    <w:rsid w:val="008B5EE8"/>
    <w:rsid w:val="008B5F0E"/>
    <w:rsid w:val="008B5F40"/>
    <w:rsid w:val="008B5F87"/>
    <w:rsid w:val="008B5FA3"/>
    <w:rsid w:val="008B5FB6"/>
    <w:rsid w:val="008B601D"/>
    <w:rsid w:val="008B6025"/>
    <w:rsid w:val="008B602F"/>
    <w:rsid w:val="008B6059"/>
    <w:rsid w:val="008B60F6"/>
    <w:rsid w:val="008B6115"/>
    <w:rsid w:val="008B6128"/>
    <w:rsid w:val="008B6166"/>
    <w:rsid w:val="008B6176"/>
    <w:rsid w:val="008B618C"/>
    <w:rsid w:val="008B621A"/>
    <w:rsid w:val="008B623A"/>
    <w:rsid w:val="008B6267"/>
    <w:rsid w:val="008B6269"/>
    <w:rsid w:val="008B62CB"/>
    <w:rsid w:val="008B62D1"/>
    <w:rsid w:val="008B6307"/>
    <w:rsid w:val="008B6355"/>
    <w:rsid w:val="008B6427"/>
    <w:rsid w:val="008B6436"/>
    <w:rsid w:val="008B644B"/>
    <w:rsid w:val="008B6460"/>
    <w:rsid w:val="008B6468"/>
    <w:rsid w:val="008B64ED"/>
    <w:rsid w:val="008B6588"/>
    <w:rsid w:val="008B65D5"/>
    <w:rsid w:val="008B65FE"/>
    <w:rsid w:val="008B6606"/>
    <w:rsid w:val="008B6686"/>
    <w:rsid w:val="008B66C6"/>
    <w:rsid w:val="008B66DC"/>
    <w:rsid w:val="008B66DD"/>
    <w:rsid w:val="008B66E5"/>
    <w:rsid w:val="008B67B2"/>
    <w:rsid w:val="008B67DB"/>
    <w:rsid w:val="008B67F7"/>
    <w:rsid w:val="008B687D"/>
    <w:rsid w:val="008B68D3"/>
    <w:rsid w:val="008B697B"/>
    <w:rsid w:val="008B6982"/>
    <w:rsid w:val="008B6990"/>
    <w:rsid w:val="008B6993"/>
    <w:rsid w:val="008B6A20"/>
    <w:rsid w:val="008B6A35"/>
    <w:rsid w:val="008B6A42"/>
    <w:rsid w:val="008B6A61"/>
    <w:rsid w:val="008B6A68"/>
    <w:rsid w:val="008B6A77"/>
    <w:rsid w:val="008B6A9C"/>
    <w:rsid w:val="008B6A9F"/>
    <w:rsid w:val="008B6AEB"/>
    <w:rsid w:val="008B6AFD"/>
    <w:rsid w:val="008B6B79"/>
    <w:rsid w:val="008B6C34"/>
    <w:rsid w:val="008B6C5D"/>
    <w:rsid w:val="008B6C6D"/>
    <w:rsid w:val="008B6DE5"/>
    <w:rsid w:val="008B6DFD"/>
    <w:rsid w:val="008B6E84"/>
    <w:rsid w:val="008B6E9C"/>
    <w:rsid w:val="008B6EBE"/>
    <w:rsid w:val="008B6EE5"/>
    <w:rsid w:val="008B6F89"/>
    <w:rsid w:val="008B6FAF"/>
    <w:rsid w:val="008B6FBD"/>
    <w:rsid w:val="008B6FE1"/>
    <w:rsid w:val="008B7054"/>
    <w:rsid w:val="008B708A"/>
    <w:rsid w:val="008B7102"/>
    <w:rsid w:val="008B7143"/>
    <w:rsid w:val="008B7168"/>
    <w:rsid w:val="008B71A7"/>
    <w:rsid w:val="008B71B3"/>
    <w:rsid w:val="008B71DA"/>
    <w:rsid w:val="008B71DB"/>
    <w:rsid w:val="008B71DE"/>
    <w:rsid w:val="008B71EB"/>
    <w:rsid w:val="008B7236"/>
    <w:rsid w:val="008B724B"/>
    <w:rsid w:val="008B726B"/>
    <w:rsid w:val="008B728A"/>
    <w:rsid w:val="008B729C"/>
    <w:rsid w:val="008B72AC"/>
    <w:rsid w:val="008B72C9"/>
    <w:rsid w:val="008B739A"/>
    <w:rsid w:val="008B7421"/>
    <w:rsid w:val="008B7424"/>
    <w:rsid w:val="008B749D"/>
    <w:rsid w:val="008B7567"/>
    <w:rsid w:val="008B75CE"/>
    <w:rsid w:val="008B7635"/>
    <w:rsid w:val="008B7644"/>
    <w:rsid w:val="008B770D"/>
    <w:rsid w:val="008B7741"/>
    <w:rsid w:val="008B77AC"/>
    <w:rsid w:val="008B77E4"/>
    <w:rsid w:val="008B77F6"/>
    <w:rsid w:val="008B782E"/>
    <w:rsid w:val="008B7862"/>
    <w:rsid w:val="008B786F"/>
    <w:rsid w:val="008B7874"/>
    <w:rsid w:val="008B7875"/>
    <w:rsid w:val="008B7898"/>
    <w:rsid w:val="008B78EA"/>
    <w:rsid w:val="008B78F9"/>
    <w:rsid w:val="008B7977"/>
    <w:rsid w:val="008B79A1"/>
    <w:rsid w:val="008B79E0"/>
    <w:rsid w:val="008B79ED"/>
    <w:rsid w:val="008B7AA7"/>
    <w:rsid w:val="008B7B37"/>
    <w:rsid w:val="008B7B5C"/>
    <w:rsid w:val="008B7B5E"/>
    <w:rsid w:val="008B7B93"/>
    <w:rsid w:val="008B7B9D"/>
    <w:rsid w:val="008B7BB6"/>
    <w:rsid w:val="008B7BEF"/>
    <w:rsid w:val="008B7BF1"/>
    <w:rsid w:val="008B7C5D"/>
    <w:rsid w:val="008B7C96"/>
    <w:rsid w:val="008B7CB4"/>
    <w:rsid w:val="008B7D18"/>
    <w:rsid w:val="008B7D3F"/>
    <w:rsid w:val="008B7D4D"/>
    <w:rsid w:val="008B7D56"/>
    <w:rsid w:val="008B7DA4"/>
    <w:rsid w:val="008B7DA8"/>
    <w:rsid w:val="008B7DD0"/>
    <w:rsid w:val="008B7DF1"/>
    <w:rsid w:val="008B7E7E"/>
    <w:rsid w:val="008B7E98"/>
    <w:rsid w:val="008B7EF4"/>
    <w:rsid w:val="008B7EF8"/>
    <w:rsid w:val="008B7F08"/>
    <w:rsid w:val="008B7F0B"/>
    <w:rsid w:val="008B7F49"/>
    <w:rsid w:val="008B7F69"/>
    <w:rsid w:val="008B7F6D"/>
    <w:rsid w:val="008B7FA4"/>
    <w:rsid w:val="008B7FAC"/>
    <w:rsid w:val="008B7FD4"/>
    <w:rsid w:val="008C0031"/>
    <w:rsid w:val="008C004E"/>
    <w:rsid w:val="008C0119"/>
    <w:rsid w:val="008C0120"/>
    <w:rsid w:val="008C012E"/>
    <w:rsid w:val="008C0145"/>
    <w:rsid w:val="008C0146"/>
    <w:rsid w:val="008C036B"/>
    <w:rsid w:val="008C03EA"/>
    <w:rsid w:val="008C041E"/>
    <w:rsid w:val="008C0422"/>
    <w:rsid w:val="008C0442"/>
    <w:rsid w:val="008C048E"/>
    <w:rsid w:val="008C04AA"/>
    <w:rsid w:val="008C053C"/>
    <w:rsid w:val="008C053F"/>
    <w:rsid w:val="008C057D"/>
    <w:rsid w:val="008C058B"/>
    <w:rsid w:val="008C0598"/>
    <w:rsid w:val="008C059E"/>
    <w:rsid w:val="008C0618"/>
    <w:rsid w:val="008C0639"/>
    <w:rsid w:val="008C068D"/>
    <w:rsid w:val="008C06B3"/>
    <w:rsid w:val="008C0702"/>
    <w:rsid w:val="008C0759"/>
    <w:rsid w:val="008C077A"/>
    <w:rsid w:val="008C07BC"/>
    <w:rsid w:val="008C07C7"/>
    <w:rsid w:val="008C0881"/>
    <w:rsid w:val="008C0887"/>
    <w:rsid w:val="008C08A8"/>
    <w:rsid w:val="008C090B"/>
    <w:rsid w:val="008C0911"/>
    <w:rsid w:val="008C0927"/>
    <w:rsid w:val="008C09D2"/>
    <w:rsid w:val="008C09EB"/>
    <w:rsid w:val="008C0AAD"/>
    <w:rsid w:val="008C0B4A"/>
    <w:rsid w:val="008C0B5D"/>
    <w:rsid w:val="008C0B8B"/>
    <w:rsid w:val="008C0BA6"/>
    <w:rsid w:val="008C0BD3"/>
    <w:rsid w:val="008C0BFA"/>
    <w:rsid w:val="008C0C33"/>
    <w:rsid w:val="008C0C6B"/>
    <w:rsid w:val="008C0CBE"/>
    <w:rsid w:val="008C0E81"/>
    <w:rsid w:val="008C0EB2"/>
    <w:rsid w:val="008C0EDB"/>
    <w:rsid w:val="008C0F11"/>
    <w:rsid w:val="008C0F1A"/>
    <w:rsid w:val="008C0F25"/>
    <w:rsid w:val="008C103F"/>
    <w:rsid w:val="008C1097"/>
    <w:rsid w:val="008C10B7"/>
    <w:rsid w:val="008C1103"/>
    <w:rsid w:val="008C111A"/>
    <w:rsid w:val="008C112B"/>
    <w:rsid w:val="008C1163"/>
    <w:rsid w:val="008C116B"/>
    <w:rsid w:val="008C118B"/>
    <w:rsid w:val="008C118C"/>
    <w:rsid w:val="008C11FC"/>
    <w:rsid w:val="008C120C"/>
    <w:rsid w:val="008C1242"/>
    <w:rsid w:val="008C134C"/>
    <w:rsid w:val="008C137E"/>
    <w:rsid w:val="008C13A9"/>
    <w:rsid w:val="008C13E9"/>
    <w:rsid w:val="008C144E"/>
    <w:rsid w:val="008C1477"/>
    <w:rsid w:val="008C14E6"/>
    <w:rsid w:val="008C14F1"/>
    <w:rsid w:val="008C158A"/>
    <w:rsid w:val="008C15B0"/>
    <w:rsid w:val="008C1607"/>
    <w:rsid w:val="008C1622"/>
    <w:rsid w:val="008C16F1"/>
    <w:rsid w:val="008C170A"/>
    <w:rsid w:val="008C171B"/>
    <w:rsid w:val="008C172D"/>
    <w:rsid w:val="008C1739"/>
    <w:rsid w:val="008C17A4"/>
    <w:rsid w:val="008C1821"/>
    <w:rsid w:val="008C1888"/>
    <w:rsid w:val="008C1896"/>
    <w:rsid w:val="008C18C0"/>
    <w:rsid w:val="008C18DC"/>
    <w:rsid w:val="008C1910"/>
    <w:rsid w:val="008C1966"/>
    <w:rsid w:val="008C1995"/>
    <w:rsid w:val="008C1A21"/>
    <w:rsid w:val="008C1A37"/>
    <w:rsid w:val="008C1A3C"/>
    <w:rsid w:val="008C1AC6"/>
    <w:rsid w:val="008C1AE7"/>
    <w:rsid w:val="008C1B5D"/>
    <w:rsid w:val="008C1BA5"/>
    <w:rsid w:val="008C1BC1"/>
    <w:rsid w:val="008C1BDD"/>
    <w:rsid w:val="008C1C7B"/>
    <w:rsid w:val="008C1C9E"/>
    <w:rsid w:val="008C1CB3"/>
    <w:rsid w:val="008C1CDF"/>
    <w:rsid w:val="008C1CEA"/>
    <w:rsid w:val="008C1D63"/>
    <w:rsid w:val="008C1DA0"/>
    <w:rsid w:val="008C1DD1"/>
    <w:rsid w:val="008C1DD4"/>
    <w:rsid w:val="008C1EB7"/>
    <w:rsid w:val="008C1EC5"/>
    <w:rsid w:val="008C1F00"/>
    <w:rsid w:val="008C1F76"/>
    <w:rsid w:val="008C1F84"/>
    <w:rsid w:val="008C1F85"/>
    <w:rsid w:val="008C1FA7"/>
    <w:rsid w:val="008C1FB0"/>
    <w:rsid w:val="008C1FB2"/>
    <w:rsid w:val="008C1FC0"/>
    <w:rsid w:val="008C203E"/>
    <w:rsid w:val="008C206D"/>
    <w:rsid w:val="008C2098"/>
    <w:rsid w:val="008C20AA"/>
    <w:rsid w:val="008C20B8"/>
    <w:rsid w:val="008C210D"/>
    <w:rsid w:val="008C2139"/>
    <w:rsid w:val="008C2143"/>
    <w:rsid w:val="008C21B6"/>
    <w:rsid w:val="008C21D3"/>
    <w:rsid w:val="008C21E8"/>
    <w:rsid w:val="008C221A"/>
    <w:rsid w:val="008C2293"/>
    <w:rsid w:val="008C22B8"/>
    <w:rsid w:val="008C22FF"/>
    <w:rsid w:val="008C233B"/>
    <w:rsid w:val="008C2383"/>
    <w:rsid w:val="008C23A3"/>
    <w:rsid w:val="008C23AF"/>
    <w:rsid w:val="008C23F0"/>
    <w:rsid w:val="008C2405"/>
    <w:rsid w:val="008C2417"/>
    <w:rsid w:val="008C247F"/>
    <w:rsid w:val="008C24AA"/>
    <w:rsid w:val="008C24C0"/>
    <w:rsid w:val="008C24C3"/>
    <w:rsid w:val="008C24C4"/>
    <w:rsid w:val="008C252D"/>
    <w:rsid w:val="008C253C"/>
    <w:rsid w:val="008C257C"/>
    <w:rsid w:val="008C25B2"/>
    <w:rsid w:val="008C25F4"/>
    <w:rsid w:val="008C25F8"/>
    <w:rsid w:val="008C262D"/>
    <w:rsid w:val="008C2631"/>
    <w:rsid w:val="008C265E"/>
    <w:rsid w:val="008C268F"/>
    <w:rsid w:val="008C26BD"/>
    <w:rsid w:val="008C26C5"/>
    <w:rsid w:val="008C26CC"/>
    <w:rsid w:val="008C2739"/>
    <w:rsid w:val="008C2783"/>
    <w:rsid w:val="008C27C3"/>
    <w:rsid w:val="008C27FA"/>
    <w:rsid w:val="008C283D"/>
    <w:rsid w:val="008C2846"/>
    <w:rsid w:val="008C28DC"/>
    <w:rsid w:val="008C28E7"/>
    <w:rsid w:val="008C29A5"/>
    <w:rsid w:val="008C2A56"/>
    <w:rsid w:val="008C2A82"/>
    <w:rsid w:val="008C2A89"/>
    <w:rsid w:val="008C2AEF"/>
    <w:rsid w:val="008C2AFF"/>
    <w:rsid w:val="008C2B00"/>
    <w:rsid w:val="008C2B1B"/>
    <w:rsid w:val="008C2B4A"/>
    <w:rsid w:val="008C2C2F"/>
    <w:rsid w:val="008C2CA1"/>
    <w:rsid w:val="008C2CB9"/>
    <w:rsid w:val="008C2CC5"/>
    <w:rsid w:val="008C2CCB"/>
    <w:rsid w:val="008C2D26"/>
    <w:rsid w:val="008C2D79"/>
    <w:rsid w:val="008C2DA7"/>
    <w:rsid w:val="008C2DDD"/>
    <w:rsid w:val="008C2E28"/>
    <w:rsid w:val="008C2ED3"/>
    <w:rsid w:val="008C2EEF"/>
    <w:rsid w:val="008C2F7E"/>
    <w:rsid w:val="008C2FF9"/>
    <w:rsid w:val="008C2FFC"/>
    <w:rsid w:val="008C3038"/>
    <w:rsid w:val="008C308C"/>
    <w:rsid w:val="008C30B1"/>
    <w:rsid w:val="008C30CA"/>
    <w:rsid w:val="008C30EA"/>
    <w:rsid w:val="008C313D"/>
    <w:rsid w:val="008C31C9"/>
    <w:rsid w:val="008C3257"/>
    <w:rsid w:val="008C32C2"/>
    <w:rsid w:val="008C32FF"/>
    <w:rsid w:val="008C3300"/>
    <w:rsid w:val="008C3347"/>
    <w:rsid w:val="008C340F"/>
    <w:rsid w:val="008C3415"/>
    <w:rsid w:val="008C3431"/>
    <w:rsid w:val="008C347E"/>
    <w:rsid w:val="008C34C9"/>
    <w:rsid w:val="008C34F8"/>
    <w:rsid w:val="008C354A"/>
    <w:rsid w:val="008C3565"/>
    <w:rsid w:val="008C366C"/>
    <w:rsid w:val="008C3672"/>
    <w:rsid w:val="008C3679"/>
    <w:rsid w:val="008C3705"/>
    <w:rsid w:val="008C3711"/>
    <w:rsid w:val="008C373C"/>
    <w:rsid w:val="008C3786"/>
    <w:rsid w:val="008C3795"/>
    <w:rsid w:val="008C37A5"/>
    <w:rsid w:val="008C37B0"/>
    <w:rsid w:val="008C37C0"/>
    <w:rsid w:val="008C37C7"/>
    <w:rsid w:val="008C37D3"/>
    <w:rsid w:val="008C37D6"/>
    <w:rsid w:val="008C3845"/>
    <w:rsid w:val="008C3862"/>
    <w:rsid w:val="008C386B"/>
    <w:rsid w:val="008C38DC"/>
    <w:rsid w:val="008C3980"/>
    <w:rsid w:val="008C39EA"/>
    <w:rsid w:val="008C3A5D"/>
    <w:rsid w:val="008C3A7D"/>
    <w:rsid w:val="008C3A8B"/>
    <w:rsid w:val="008C3ADD"/>
    <w:rsid w:val="008C3B07"/>
    <w:rsid w:val="008C3B38"/>
    <w:rsid w:val="008C3B4D"/>
    <w:rsid w:val="008C3B8F"/>
    <w:rsid w:val="008C3BA8"/>
    <w:rsid w:val="008C3C7F"/>
    <w:rsid w:val="008C3CB6"/>
    <w:rsid w:val="008C3CB9"/>
    <w:rsid w:val="008C3CDF"/>
    <w:rsid w:val="008C3CE4"/>
    <w:rsid w:val="008C3D49"/>
    <w:rsid w:val="008C3DBA"/>
    <w:rsid w:val="008C3E78"/>
    <w:rsid w:val="008C3E99"/>
    <w:rsid w:val="008C3ECD"/>
    <w:rsid w:val="008C3EEE"/>
    <w:rsid w:val="008C3F0C"/>
    <w:rsid w:val="008C3F57"/>
    <w:rsid w:val="008C3F65"/>
    <w:rsid w:val="008C3FBA"/>
    <w:rsid w:val="008C403D"/>
    <w:rsid w:val="008C406E"/>
    <w:rsid w:val="008C40B3"/>
    <w:rsid w:val="008C40BE"/>
    <w:rsid w:val="008C40FF"/>
    <w:rsid w:val="008C413F"/>
    <w:rsid w:val="008C418A"/>
    <w:rsid w:val="008C4218"/>
    <w:rsid w:val="008C424E"/>
    <w:rsid w:val="008C4253"/>
    <w:rsid w:val="008C4272"/>
    <w:rsid w:val="008C4298"/>
    <w:rsid w:val="008C42CB"/>
    <w:rsid w:val="008C42E8"/>
    <w:rsid w:val="008C432B"/>
    <w:rsid w:val="008C4364"/>
    <w:rsid w:val="008C445E"/>
    <w:rsid w:val="008C44F4"/>
    <w:rsid w:val="008C4575"/>
    <w:rsid w:val="008C45BD"/>
    <w:rsid w:val="008C45C2"/>
    <w:rsid w:val="008C45CC"/>
    <w:rsid w:val="008C45D9"/>
    <w:rsid w:val="008C4674"/>
    <w:rsid w:val="008C4698"/>
    <w:rsid w:val="008C46CD"/>
    <w:rsid w:val="008C46DB"/>
    <w:rsid w:val="008C47BD"/>
    <w:rsid w:val="008C47EE"/>
    <w:rsid w:val="008C4802"/>
    <w:rsid w:val="008C4844"/>
    <w:rsid w:val="008C48D9"/>
    <w:rsid w:val="008C48F2"/>
    <w:rsid w:val="008C4907"/>
    <w:rsid w:val="008C4918"/>
    <w:rsid w:val="008C497B"/>
    <w:rsid w:val="008C4984"/>
    <w:rsid w:val="008C49AE"/>
    <w:rsid w:val="008C49D0"/>
    <w:rsid w:val="008C49E5"/>
    <w:rsid w:val="008C49E6"/>
    <w:rsid w:val="008C4A4A"/>
    <w:rsid w:val="008C4A4B"/>
    <w:rsid w:val="008C4A4F"/>
    <w:rsid w:val="008C4A73"/>
    <w:rsid w:val="008C4A9D"/>
    <w:rsid w:val="008C4AA9"/>
    <w:rsid w:val="008C4ACA"/>
    <w:rsid w:val="008C4ACC"/>
    <w:rsid w:val="008C4B1E"/>
    <w:rsid w:val="008C4BA6"/>
    <w:rsid w:val="008C4BF6"/>
    <w:rsid w:val="008C4BF9"/>
    <w:rsid w:val="008C4C5E"/>
    <w:rsid w:val="008C4C8B"/>
    <w:rsid w:val="008C4C98"/>
    <w:rsid w:val="008C4CDD"/>
    <w:rsid w:val="008C4CF6"/>
    <w:rsid w:val="008C4CFD"/>
    <w:rsid w:val="008C4D09"/>
    <w:rsid w:val="008C4D1F"/>
    <w:rsid w:val="008C4D21"/>
    <w:rsid w:val="008C4D6C"/>
    <w:rsid w:val="008C4DC2"/>
    <w:rsid w:val="008C4DDE"/>
    <w:rsid w:val="008C4DE9"/>
    <w:rsid w:val="008C4E6F"/>
    <w:rsid w:val="008C4E7E"/>
    <w:rsid w:val="008C4F14"/>
    <w:rsid w:val="008C4F43"/>
    <w:rsid w:val="008C4F9B"/>
    <w:rsid w:val="008C4FAB"/>
    <w:rsid w:val="008C4FC8"/>
    <w:rsid w:val="008C502C"/>
    <w:rsid w:val="008C507E"/>
    <w:rsid w:val="008C50F1"/>
    <w:rsid w:val="008C5112"/>
    <w:rsid w:val="008C5197"/>
    <w:rsid w:val="008C519E"/>
    <w:rsid w:val="008C51A0"/>
    <w:rsid w:val="008C5249"/>
    <w:rsid w:val="008C527B"/>
    <w:rsid w:val="008C52F3"/>
    <w:rsid w:val="008C531D"/>
    <w:rsid w:val="008C536D"/>
    <w:rsid w:val="008C53DD"/>
    <w:rsid w:val="008C541C"/>
    <w:rsid w:val="008C5442"/>
    <w:rsid w:val="008C545D"/>
    <w:rsid w:val="008C5479"/>
    <w:rsid w:val="008C54BD"/>
    <w:rsid w:val="008C55AA"/>
    <w:rsid w:val="008C5665"/>
    <w:rsid w:val="008C5669"/>
    <w:rsid w:val="008C566F"/>
    <w:rsid w:val="008C5676"/>
    <w:rsid w:val="008C578C"/>
    <w:rsid w:val="008C57B5"/>
    <w:rsid w:val="008C57D0"/>
    <w:rsid w:val="008C5856"/>
    <w:rsid w:val="008C5887"/>
    <w:rsid w:val="008C58DC"/>
    <w:rsid w:val="008C58E5"/>
    <w:rsid w:val="008C5909"/>
    <w:rsid w:val="008C5923"/>
    <w:rsid w:val="008C5944"/>
    <w:rsid w:val="008C59C2"/>
    <w:rsid w:val="008C59FB"/>
    <w:rsid w:val="008C59FF"/>
    <w:rsid w:val="008C5A04"/>
    <w:rsid w:val="008C5A48"/>
    <w:rsid w:val="008C5AE6"/>
    <w:rsid w:val="008C5AFD"/>
    <w:rsid w:val="008C5B0D"/>
    <w:rsid w:val="008C5B15"/>
    <w:rsid w:val="008C5B21"/>
    <w:rsid w:val="008C5B2E"/>
    <w:rsid w:val="008C5B39"/>
    <w:rsid w:val="008C5B7C"/>
    <w:rsid w:val="008C5BF0"/>
    <w:rsid w:val="008C5BF2"/>
    <w:rsid w:val="008C5BF7"/>
    <w:rsid w:val="008C5BF8"/>
    <w:rsid w:val="008C5C08"/>
    <w:rsid w:val="008C5C56"/>
    <w:rsid w:val="008C5C6E"/>
    <w:rsid w:val="008C5D0F"/>
    <w:rsid w:val="008C5D10"/>
    <w:rsid w:val="008C5D3C"/>
    <w:rsid w:val="008C5E0B"/>
    <w:rsid w:val="008C5E5F"/>
    <w:rsid w:val="008C5EA1"/>
    <w:rsid w:val="008C5EB2"/>
    <w:rsid w:val="008C5EED"/>
    <w:rsid w:val="008C5EEF"/>
    <w:rsid w:val="008C5F12"/>
    <w:rsid w:val="008C5F31"/>
    <w:rsid w:val="008C5F5C"/>
    <w:rsid w:val="008C5FAE"/>
    <w:rsid w:val="008C6073"/>
    <w:rsid w:val="008C609F"/>
    <w:rsid w:val="008C6116"/>
    <w:rsid w:val="008C612A"/>
    <w:rsid w:val="008C6177"/>
    <w:rsid w:val="008C617B"/>
    <w:rsid w:val="008C61C6"/>
    <w:rsid w:val="008C62BC"/>
    <w:rsid w:val="008C62DF"/>
    <w:rsid w:val="008C632D"/>
    <w:rsid w:val="008C6340"/>
    <w:rsid w:val="008C6356"/>
    <w:rsid w:val="008C6380"/>
    <w:rsid w:val="008C63B6"/>
    <w:rsid w:val="008C6416"/>
    <w:rsid w:val="008C6458"/>
    <w:rsid w:val="008C6474"/>
    <w:rsid w:val="008C64F0"/>
    <w:rsid w:val="008C64F5"/>
    <w:rsid w:val="008C650B"/>
    <w:rsid w:val="008C6521"/>
    <w:rsid w:val="008C6593"/>
    <w:rsid w:val="008C65A3"/>
    <w:rsid w:val="008C65FE"/>
    <w:rsid w:val="008C664C"/>
    <w:rsid w:val="008C665C"/>
    <w:rsid w:val="008C66A1"/>
    <w:rsid w:val="008C66A7"/>
    <w:rsid w:val="008C675A"/>
    <w:rsid w:val="008C67C2"/>
    <w:rsid w:val="008C6800"/>
    <w:rsid w:val="008C6839"/>
    <w:rsid w:val="008C688D"/>
    <w:rsid w:val="008C688F"/>
    <w:rsid w:val="008C68D5"/>
    <w:rsid w:val="008C6995"/>
    <w:rsid w:val="008C6A20"/>
    <w:rsid w:val="008C6A87"/>
    <w:rsid w:val="008C6B2F"/>
    <w:rsid w:val="008C6B62"/>
    <w:rsid w:val="008C6B8D"/>
    <w:rsid w:val="008C6BD9"/>
    <w:rsid w:val="008C6BEC"/>
    <w:rsid w:val="008C6C90"/>
    <w:rsid w:val="008C6CA7"/>
    <w:rsid w:val="008C6CC9"/>
    <w:rsid w:val="008C6DB9"/>
    <w:rsid w:val="008C6E0A"/>
    <w:rsid w:val="008C6E94"/>
    <w:rsid w:val="008C6F01"/>
    <w:rsid w:val="008C6F3C"/>
    <w:rsid w:val="008C6FBC"/>
    <w:rsid w:val="008C6FD6"/>
    <w:rsid w:val="008C7014"/>
    <w:rsid w:val="008C70B8"/>
    <w:rsid w:val="008C70DB"/>
    <w:rsid w:val="008C70ED"/>
    <w:rsid w:val="008C7115"/>
    <w:rsid w:val="008C71A2"/>
    <w:rsid w:val="008C71C1"/>
    <w:rsid w:val="008C71D9"/>
    <w:rsid w:val="008C7200"/>
    <w:rsid w:val="008C72A5"/>
    <w:rsid w:val="008C72B3"/>
    <w:rsid w:val="008C738B"/>
    <w:rsid w:val="008C73A7"/>
    <w:rsid w:val="008C73EB"/>
    <w:rsid w:val="008C7427"/>
    <w:rsid w:val="008C744D"/>
    <w:rsid w:val="008C7496"/>
    <w:rsid w:val="008C74B9"/>
    <w:rsid w:val="008C74CC"/>
    <w:rsid w:val="008C74EA"/>
    <w:rsid w:val="008C74EB"/>
    <w:rsid w:val="008C7508"/>
    <w:rsid w:val="008C7529"/>
    <w:rsid w:val="008C7578"/>
    <w:rsid w:val="008C757F"/>
    <w:rsid w:val="008C75F0"/>
    <w:rsid w:val="008C7605"/>
    <w:rsid w:val="008C762F"/>
    <w:rsid w:val="008C7647"/>
    <w:rsid w:val="008C7671"/>
    <w:rsid w:val="008C767F"/>
    <w:rsid w:val="008C76A3"/>
    <w:rsid w:val="008C76B2"/>
    <w:rsid w:val="008C76B8"/>
    <w:rsid w:val="008C773B"/>
    <w:rsid w:val="008C7741"/>
    <w:rsid w:val="008C774B"/>
    <w:rsid w:val="008C7759"/>
    <w:rsid w:val="008C7762"/>
    <w:rsid w:val="008C777E"/>
    <w:rsid w:val="008C7784"/>
    <w:rsid w:val="008C779A"/>
    <w:rsid w:val="008C7838"/>
    <w:rsid w:val="008C787E"/>
    <w:rsid w:val="008C78B2"/>
    <w:rsid w:val="008C78F9"/>
    <w:rsid w:val="008C78FE"/>
    <w:rsid w:val="008C793D"/>
    <w:rsid w:val="008C7984"/>
    <w:rsid w:val="008C79BF"/>
    <w:rsid w:val="008C7A0F"/>
    <w:rsid w:val="008C7A2A"/>
    <w:rsid w:val="008C7A4D"/>
    <w:rsid w:val="008C7A64"/>
    <w:rsid w:val="008C7ACB"/>
    <w:rsid w:val="008C7AE4"/>
    <w:rsid w:val="008C7B2A"/>
    <w:rsid w:val="008C7B6E"/>
    <w:rsid w:val="008C7B88"/>
    <w:rsid w:val="008C7BC8"/>
    <w:rsid w:val="008C7BE6"/>
    <w:rsid w:val="008C7C0F"/>
    <w:rsid w:val="008C7C40"/>
    <w:rsid w:val="008C7C8B"/>
    <w:rsid w:val="008C7C98"/>
    <w:rsid w:val="008C7D57"/>
    <w:rsid w:val="008C7D77"/>
    <w:rsid w:val="008C7D9B"/>
    <w:rsid w:val="008C7E75"/>
    <w:rsid w:val="008C7ECF"/>
    <w:rsid w:val="008C7F34"/>
    <w:rsid w:val="008C7F6E"/>
    <w:rsid w:val="008C7F80"/>
    <w:rsid w:val="008C7F81"/>
    <w:rsid w:val="008C7FC9"/>
    <w:rsid w:val="008D0005"/>
    <w:rsid w:val="008D0037"/>
    <w:rsid w:val="008D005E"/>
    <w:rsid w:val="008D0065"/>
    <w:rsid w:val="008D006C"/>
    <w:rsid w:val="008D006F"/>
    <w:rsid w:val="008D007D"/>
    <w:rsid w:val="008D00CA"/>
    <w:rsid w:val="008D00DA"/>
    <w:rsid w:val="008D01BE"/>
    <w:rsid w:val="008D01DD"/>
    <w:rsid w:val="008D020B"/>
    <w:rsid w:val="008D021A"/>
    <w:rsid w:val="008D022C"/>
    <w:rsid w:val="008D023D"/>
    <w:rsid w:val="008D02A2"/>
    <w:rsid w:val="008D02AB"/>
    <w:rsid w:val="008D02D4"/>
    <w:rsid w:val="008D0306"/>
    <w:rsid w:val="008D032A"/>
    <w:rsid w:val="008D033D"/>
    <w:rsid w:val="008D0340"/>
    <w:rsid w:val="008D03CE"/>
    <w:rsid w:val="008D03E2"/>
    <w:rsid w:val="008D042F"/>
    <w:rsid w:val="008D045D"/>
    <w:rsid w:val="008D0475"/>
    <w:rsid w:val="008D04D7"/>
    <w:rsid w:val="008D04E0"/>
    <w:rsid w:val="008D0507"/>
    <w:rsid w:val="008D050B"/>
    <w:rsid w:val="008D0568"/>
    <w:rsid w:val="008D05A0"/>
    <w:rsid w:val="008D05CF"/>
    <w:rsid w:val="008D05EC"/>
    <w:rsid w:val="008D0632"/>
    <w:rsid w:val="008D064F"/>
    <w:rsid w:val="008D0665"/>
    <w:rsid w:val="008D0682"/>
    <w:rsid w:val="008D06EB"/>
    <w:rsid w:val="008D0702"/>
    <w:rsid w:val="008D0853"/>
    <w:rsid w:val="008D08CB"/>
    <w:rsid w:val="008D08CD"/>
    <w:rsid w:val="008D091C"/>
    <w:rsid w:val="008D0979"/>
    <w:rsid w:val="008D0A01"/>
    <w:rsid w:val="008D0A1E"/>
    <w:rsid w:val="008D0A94"/>
    <w:rsid w:val="008D0B4A"/>
    <w:rsid w:val="008D0B62"/>
    <w:rsid w:val="008D0BFA"/>
    <w:rsid w:val="008D0C15"/>
    <w:rsid w:val="008D0C25"/>
    <w:rsid w:val="008D0C98"/>
    <w:rsid w:val="008D0C99"/>
    <w:rsid w:val="008D0CB9"/>
    <w:rsid w:val="008D0CF0"/>
    <w:rsid w:val="008D0D1F"/>
    <w:rsid w:val="008D0D39"/>
    <w:rsid w:val="008D0D72"/>
    <w:rsid w:val="008D0D7E"/>
    <w:rsid w:val="008D0DE5"/>
    <w:rsid w:val="008D0E66"/>
    <w:rsid w:val="008D0ED9"/>
    <w:rsid w:val="008D0F3B"/>
    <w:rsid w:val="008D0FDD"/>
    <w:rsid w:val="008D1025"/>
    <w:rsid w:val="008D1030"/>
    <w:rsid w:val="008D106A"/>
    <w:rsid w:val="008D10A1"/>
    <w:rsid w:val="008D10C3"/>
    <w:rsid w:val="008D10C9"/>
    <w:rsid w:val="008D10E7"/>
    <w:rsid w:val="008D1119"/>
    <w:rsid w:val="008D1192"/>
    <w:rsid w:val="008D11D5"/>
    <w:rsid w:val="008D121D"/>
    <w:rsid w:val="008D125C"/>
    <w:rsid w:val="008D1270"/>
    <w:rsid w:val="008D12BD"/>
    <w:rsid w:val="008D137A"/>
    <w:rsid w:val="008D137E"/>
    <w:rsid w:val="008D139C"/>
    <w:rsid w:val="008D140F"/>
    <w:rsid w:val="008D141C"/>
    <w:rsid w:val="008D143E"/>
    <w:rsid w:val="008D143F"/>
    <w:rsid w:val="008D14A1"/>
    <w:rsid w:val="008D14F8"/>
    <w:rsid w:val="008D153B"/>
    <w:rsid w:val="008D1577"/>
    <w:rsid w:val="008D161B"/>
    <w:rsid w:val="008D1653"/>
    <w:rsid w:val="008D16BD"/>
    <w:rsid w:val="008D16CA"/>
    <w:rsid w:val="008D16F1"/>
    <w:rsid w:val="008D16FE"/>
    <w:rsid w:val="008D1729"/>
    <w:rsid w:val="008D175A"/>
    <w:rsid w:val="008D17B8"/>
    <w:rsid w:val="008D1831"/>
    <w:rsid w:val="008D1835"/>
    <w:rsid w:val="008D186E"/>
    <w:rsid w:val="008D188E"/>
    <w:rsid w:val="008D1962"/>
    <w:rsid w:val="008D196C"/>
    <w:rsid w:val="008D199B"/>
    <w:rsid w:val="008D19F9"/>
    <w:rsid w:val="008D1A02"/>
    <w:rsid w:val="008D1A0C"/>
    <w:rsid w:val="008D1A2C"/>
    <w:rsid w:val="008D1A56"/>
    <w:rsid w:val="008D1ABD"/>
    <w:rsid w:val="008D1B41"/>
    <w:rsid w:val="008D1B54"/>
    <w:rsid w:val="008D1B57"/>
    <w:rsid w:val="008D1B9B"/>
    <w:rsid w:val="008D1BA8"/>
    <w:rsid w:val="008D1BC5"/>
    <w:rsid w:val="008D1C18"/>
    <w:rsid w:val="008D1C1C"/>
    <w:rsid w:val="008D1D12"/>
    <w:rsid w:val="008D1DAB"/>
    <w:rsid w:val="008D1DB9"/>
    <w:rsid w:val="008D1DF6"/>
    <w:rsid w:val="008D1F0E"/>
    <w:rsid w:val="008D1F39"/>
    <w:rsid w:val="008D1F3A"/>
    <w:rsid w:val="008D1F89"/>
    <w:rsid w:val="008D1FA3"/>
    <w:rsid w:val="008D1FD0"/>
    <w:rsid w:val="008D2056"/>
    <w:rsid w:val="008D2063"/>
    <w:rsid w:val="008D20A6"/>
    <w:rsid w:val="008D20CC"/>
    <w:rsid w:val="008D20D9"/>
    <w:rsid w:val="008D2109"/>
    <w:rsid w:val="008D2128"/>
    <w:rsid w:val="008D216D"/>
    <w:rsid w:val="008D2181"/>
    <w:rsid w:val="008D2184"/>
    <w:rsid w:val="008D21B1"/>
    <w:rsid w:val="008D2203"/>
    <w:rsid w:val="008D224E"/>
    <w:rsid w:val="008D22DD"/>
    <w:rsid w:val="008D22E6"/>
    <w:rsid w:val="008D2373"/>
    <w:rsid w:val="008D23AB"/>
    <w:rsid w:val="008D23F7"/>
    <w:rsid w:val="008D2490"/>
    <w:rsid w:val="008D249B"/>
    <w:rsid w:val="008D24FD"/>
    <w:rsid w:val="008D2535"/>
    <w:rsid w:val="008D2565"/>
    <w:rsid w:val="008D25B5"/>
    <w:rsid w:val="008D25BB"/>
    <w:rsid w:val="008D25E7"/>
    <w:rsid w:val="008D25E8"/>
    <w:rsid w:val="008D2651"/>
    <w:rsid w:val="008D26A9"/>
    <w:rsid w:val="008D2746"/>
    <w:rsid w:val="008D274E"/>
    <w:rsid w:val="008D2782"/>
    <w:rsid w:val="008D278A"/>
    <w:rsid w:val="008D27C0"/>
    <w:rsid w:val="008D27DD"/>
    <w:rsid w:val="008D2876"/>
    <w:rsid w:val="008D2895"/>
    <w:rsid w:val="008D2907"/>
    <w:rsid w:val="008D2927"/>
    <w:rsid w:val="008D295D"/>
    <w:rsid w:val="008D29C2"/>
    <w:rsid w:val="008D29DC"/>
    <w:rsid w:val="008D29E2"/>
    <w:rsid w:val="008D2A08"/>
    <w:rsid w:val="008D2A83"/>
    <w:rsid w:val="008D2AF2"/>
    <w:rsid w:val="008D2AFE"/>
    <w:rsid w:val="008D2B0E"/>
    <w:rsid w:val="008D2B19"/>
    <w:rsid w:val="008D2B58"/>
    <w:rsid w:val="008D2B59"/>
    <w:rsid w:val="008D2BD5"/>
    <w:rsid w:val="008D2BEB"/>
    <w:rsid w:val="008D2C80"/>
    <w:rsid w:val="008D2C84"/>
    <w:rsid w:val="008D2CD5"/>
    <w:rsid w:val="008D2CEF"/>
    <w:rsid w:val="008D2CF7"/>
    <w:rsid w:val="008D2D0B"/>
    <w:rsid w:val="008D2D19"/>
    <w:rsid w:val="008D2D58"/>
    <w:rsid w:val="008D2D5E"/>
    <w:rsid w:val="008D2DD6"/>
    <w:rsid w:val="008D2DDC"/>
    <w:rsid w:val="008D2DE0"/>
    <w:rsid w:val="008D2DFB"/>
    <w:rsid w:val="008D2E47"/>
    <w:rsid w:val="008D2E5E"/>
    <w:rsid w:val="008D2E6C"/>
    <w:rsid w:val="008D2E70"/>
    <w:rsid w:val="008D2EA2"/>
    <w:rsid w:val="008D2EAE"/>
    <w:rsid w:val="008D2EB4"/>
    <w:rsid w:val="008D2EB5"/>
    <w:rsid w:val="008D2ED6"/>
    <w:rsid w:val="008D2EDF"/>
    <w:rsid w:val="008D2EFA"/>
    <w:rsid w:val="008D2F23"/>
    <w:rsid w:val="008D2F3C"/>
    <w:rsid w:val="008D301D"/>
    <w:rsid w:val="008D3078"/>
    <w:rsid w:val="008D3081"/>
    <w:rsid w:val="008D309A"/>
    <w:rsid w:val="008D309D"/>
    <w:rsid w:val="008D30A7"/>
    <w:rsid w:val="008D3124"/>
    <w:rsid w:val="008D312D"/>
    <w:rsid w:val="008D3136"/>
    <w:rsid w:val="008D3156"/>
    <w:rsid w:val="008D319A"/>
    <w:rsid w:val="008D31A6"/>
    <w:rsid w:val="008D31DE"/>
    <w:rsid w:val="008D31FE"/>
    <w:rsid w:val="008D324D"/>
    <w:rsid w:val="008D3271"/>
    <w:rsid w:val="008D32B2"/>
    <w:rsid w:val="008D32EE"/>
    <w:rsid w:val="008D3329"/>
    <w:rsid w:val="008D336F"/>
    <w:rsid w:val="008D3434"/>
    <w:rsid w:val="008D348B"/>
    <w:rsid w:val="008D34F5"/>
    <w:rsid w:val="008D34F6"/>
    <w:rsid w:val="008D3533"/>
    <w:rsid w:val="008D3598"/>
    <w:rsid w:val="008D35BC"/>
    <w:rsid w:val="008D35DA"/>
    <w:rsid w:val="008D3733"/>
    <w:rsid w:val="008D373D"/>
    <w:rsid w:val="008D379C"/>
    <w:rsid w:val="008D37E5"/>
    <w:rsid w:val="008D3822"/>
    <w:rsid w:val="008D3854"/>
    <w:rsid w:val="008D38AF"/>
    <w:rsid w:val="008D3960"/>
    <w:rsid w:val="008D3984"/>
    <w:rsid w:val="008D3996"/>
    <w:rsid w:val="008D3B2F"/>
    <w:rsid w:val="008D3C06"/>
    <w:rsid w:val="008D3C28"/>
    <w:rsid w:val="008D3C74"/>
    <w:rsid w:val="008D3C92"/>
    <w:rsid w:val="008D3CC3"/>
    <w:rsid w:val="008D3CE1"/>
    <w:rsid w:val="008D3D3F"/>
    <w:rsid w:val="008D3D9D"/>
    <w:rsid w:val="008D3DAC"/>
    <w:rsid w:val="008D3DE2"/>
    <w:rsid w:val="008D3DF3"/>
    <w:rsid w:val="008D3E18"/>
    <w:rsid w:val="008D3E3F"/>
    <w:rsid w:val="008D3E4D"/>
    <w:rsid w:val="008D3E7C"/>
    <w:rsid w:val="008D3E85"/>
    <w:rsid w:val="008D3E8C"/>
    <w:rsid w:val="008D3E95"/>
    <w:rsid w:val="008D3EA5"/>
    <w:rsid w:val="008D3F18"/>
    <w:rsid w:val="008D3F47"/>
    <w:rsid w:val="008D3F61"/>
    <w:rsid w:val="008D4016"/>
    <w:rsid w:val="008D4062"/>
    <w:rsid w:val="008D4098"/>
    <w:rsid w:val="008D40A8"/>
    <w:rsid w:val="008D40DA"/>
    <w:rsid w:val="008D4173"/>
    <w:rsid w:val="008D4174"/>
    <w:rsid w:val="008D418C"/>
    <w:rsid w:val="008D41C8"/>
    <w:rsid w:val="008D41E3"/>
    <w:rsid w:val="008D421B"/>
    <w:rsid w:val="008D42A5"/>
    <w:rsid w:val="008D42CE"/>
    <w:rsid w:val="008D42F0"/>
    <w:rsid w:val="008D4351"/>
    <w:rsid w:val="008D435C"/>
    <w:rsid w:val="008D4371"/>
    <w:rsid w:val="008D4398"/>
    <w:rsid w:val="008D43B4"/>
    <w:rsid w:val="008D43E9"/>
    <w:rsid w:val="008D449C"/>
    <w:rsid w:val="008D452E"/>
    <w:rsid w:val="008D45A1"/>
    <w:rsid w:val="008D4643"/>
    <w:rsid w:val="008D464F"/>
    <w:rsid w:val="008D465D"/>
    <w:rsid w:val="008D46AD"/>
    <w:rsid w:val="008D4763"/>
    <w:rsid w:val="008D4767"/>
    <w:rsid w:val="008D482A"/>
    <w:rsid w:val="008D4887"/>
    <w:rsid w:val="008D488F"/>
    <w:rsid w:val="008D48C8"/>
    <w:rsid w:val="008D48EE"/>
    <w:rsid w:val="008D4936"/>
    <w:rsid w:val="008D4987"/>
    <w:rsid w:val="008D4A3F"/>
    <w:rsid w:val="008D4A9F"/>
    <w:rsid w:val="008D4AFA"/>
    <w:rsid w:val="008D4B4C"/>
    <w:rsid w:val="008D4B7E"/>
    <w:rsid w:val="008D4BA3"/>
    <w:rsid w:val="008D4BA4"/>
    <w:rsid w:val="008D4C13"/>
    <w:rsid w:val="008D4CC3"/>
    <w:rsid w:val="008D4D01"/>
    <w:rsid w:val="008D4D2F"/>
    <w:rsid w:val="008D4D40"/>
    <w:rsid w:val="008D4D48"/>
    <w:rsid w:val="008D4D8A"/>
    <w:rsid w:val="008D4DB6"/>
    <w:rsid w:val="008D4DC1"/>
    <w:rsid w:val="008D4DC9"/>
    <w:rsid w:val="008D4DF9"/>
    <w:rsid w:val="008D4E13"/>
    <w:rsid w:val="008D4E23"/>
    <w:rsid w:val="008D4EAD"/>
    <w:rsid w:val="008D4FF0"/>
    <w:rsid w:val="008D5026"/>
    <w:rsid w:val="008D5028"/>
    <w:rsid w:val="008D5064"/>
    <w:rsid w:val="008D5108"/>
    <w:rsid w:val="008D51AB"/>
    <w:rsid w:val="008D51D7"/>
    <w:rsid w:val="008D51E6"/>
    <w:rsid w:val="008D51FF"/>
    <w:rsid w:val="008D5203"/>
    <w:rsid w:val="008D525A"/>
    <w:rsid w:val="008D525F"/>
    <w:rsid w:val="008D52A8"/>
    <w:rsid w:val="008D52C8"/>
    <w:rsid w:val="008D52DE"/>
    <w:rsid w:val="008D5301"/>
    <w:rsid w:val="008D531C"/>
    <w:rsid w:val="008D5335"/>
    <w:rsid w:val="008D535A"/>
    <w:rsid w:val="008D5374"/>
    <w:rsid w:val="008D5384"/>
    <w:rsid w:val="008D538F"/>
    <w:rsid w:val="008D540C"/>
    <w:rsid w:val="008D5493"/>
    <w:rsid w:val="008D54AF"/>
    <w:rsid w:val="008D54C9"/>
    <w:rsid w:val="008D5538"/>
    <w:rsid w:val="008D5594"/>
    <w:rsid w:val="008D5598"/>
    <w:rsid w:val="008D55FD"/>
    <w:rsid w:val="008D562D"/>
    <w:rsid w:val="008D565D"/>
    <w:rsid w:val="008D569E"/>
    <w:rsid w:val="008D56A8"/>
    <w:rsid w:val="008D572F"/>
    <w:rsid w:val="008D5751"/>
    <w:rsid w:val="008D575F"/>
    <w:rsid w:val="008D5784"/>
    <w:rsid w:val="008D5796"/>
    <w:rsid w:val="008D57B8"/>
    <w:rsid w:val="008D5815"/>
    <w:rsid w:val="008D5850"/>
    <w:rsid w:val="008D5894"/>
    <w:rsid w:val="008D58C7"/>
    <w:rsid w:val="008D58CF"/>
    <w:rsid w:val="008D58DF"/>
    <w:rsid w:val="008D58FA"/>
    <w:rsid w:val="008D5923"/>
    <w:rsid w:val="008D593A"/>
    <w:rsid w:val="008D5941"/>
    <w:rsid w:val="008D5960"/>
    <w:rsid w:val="008D59EC"/>
    <w:rsid w:val="008D5A0C"/>
    <w:rsid w:val="008D5A7C"/>
    <w:rsid w:val="008D5A8C"/>
    <w:rsid w:val="008D5A9B"/>
    <w:rsid w:val="008D5AD9"/>
    <w:rsid w:val="008D5AF8"/>
    <w:rsid w:val="008D5B13"/>
    <w:rsid w:val="008D5B50"/>
    <w:rsid w:val="008D5B5E"/>
    <w:rsid w:val="008D5B80"/>
    <w:rsid w:val="008D5B87"/>
    <w:rsid w:val="008D5BD4"/>
    <w:rsid w:val="008D5BFD"/>
    <w:rsid w:val="008D5C56"/>
    <w:rsid w:val="008D5CB7"/>
    <w:rsid w:val="008D5CC5"/>
    <w:rsid w:val="008D5CD7"/>
    <w:rsid w:val="008D5CE0"/>
    <w:rsid w:val="008D5CF6"/>
    <w:rsid w:val="008D5D17"/>
    <w:rsid w:val="008D5D34"/>
    <w:rsid w:val="008D5D51"/>
    <w:rsid w:val="008D5E71"/>
    <w:rsid w:val="008D5E7F"/>
    <w:rsid w:val="008D5EFB"/>
    <w:rsid w:val="008D5F3D"/>
    <w:rsid w:val="008D5F58"/>
    <w:rsid w:val="008D5F59"/>
    <w:rsid w:val="008D5F9C"/>
    <w:rsid w:val="008D5FEB"/>
    <w:rsid w:val="008D6015"/>
    <w:rsid w:val="008D606A"/>
    <w:rsid w:val="008D60D5"/>
    <w:rsid w:val="008D60FD"/>
    <w:rsid w:val="008D613B"/>
    <w:rsid w:val="008D615D"/>
    <w:rsid w:val="008D6172"/>
    <w:rsid w:val="008D62DB"/>
    <w:rsid w:val="008D6302"/>
    <w:rsid w:val="008D6306"/>
    <w:rsid w:val="008D6324"/>
    <w:rsid w:val="008D63C4"/>
    <w:rsid w:val="008D63E5"/>
    <w:rsid w:val="008D63FE"/>
    <w:rsid w:val="008D6463"/>
    <w:rsid w:val="008D6472"/>
    <w:rsid w:val="008D6487"/>
    <w:rsid w:val="008D64EB"/>
    <w:rsid w:val="008D6530"/>
    <w:rsid w:val="008D6537"/>
    <w:rsid w:val="008D653D"/>
    <w:rsid w:val="008D6584"/>
    <w:rsid w:val="008D6602"/>
    <w:rsid w:val="008D6654"/>
    <w:rsid w:val="008D66DF"/>
    <w:rsid w:val="008D66EE"/>
    <w:rsid w:val="008D66FF"/>
    <w:rsid w:val="008D6727"/>
    <w:rsid w:val="008D672E"/>
    <w:rsid w:val="008D673D"/>
    <w:rsid w:val="008D678A"/>
    <w:rsid w:val="008D6791"/>
    <w:rsid w:val="008D67A0"/>
    <w:rsid w:val="008D67B2"/>
    <w:rsid w:val="008D6818"/>
    <w:rsid w:val="008D687B"/>
    <w:rsid w:val="008D689C"/>
    <w:rsid w:val="008D690F"/>
    <w:rsid w:val="008D6958"/>
    <w:rsid w:val="008D696C"/>
    <w:rsid w:val="008D69E2"/>
    <w:rsid w:val="008D6A50"/>
    <w:rsid w:val="008D6A71"/>
    <w:rsid w:val="008D6B2D"/>
    <w:rsid w:val="008D6C14"/>
    <w:rsid w:val="008D6C57"/>
    <w:rsid w:val="008D6C66"/>
    <w:rsid w:val="008D6C88"/>
    <w:rsid w:val="008D6D33"/>
    <w:rsid w:val="008D6D53"/>
    <w:rsid w:val="008D6D91"/>
    <w:rsid w:val="008D6DAE"/>
    <w:rsid w:val="008D6DC1"/>
    <w:rsid w:val="008D6DC2"/>
    <w:rsid w:val="008D6E89"/>
    <w:rsid w:val="008D6EF2"/>
    <w:rsid w:val="008D6F16"/>
    <w:rsid w:val="008D6F48"/>
    <w:rsid w:val="008D6F56"/>
    <w:rsid w:val="008D6F7B"/>
    <w:rsid w:val="008D6FB2"/>
    <w:rsid w:val="008D7021"/>
    <w:rsid w:val="008D7032"/>
    <w:rsid w:val="008D705A"/>
    <w:rsid w:val="008D7075"/>
    <w:rsid w:val="008D70A6"/>
    <w:rsid w:val="008D70AE"/>
    <w:rsid w:val="008D70B3"/>
    <w:rsid w:val="008D7120"/>
    <w:rsid w:val="008D715B"/>
    <w:rsid w:val="008D7168"/>
    <w:rsid w:val="008D71E4"/>
    <w:rsid w:val="008D728F"/>
    <w:rsid w:val="008D72DC"/>
    <w:rsid w:val="008D72E1"/>
    <w:rsid w:val="008D7318"/>
    <w:rsid w:val="008D73C4"/>
    <w:rsid w:val="008D73D1"/>
    <w:rsid w:val="008D73D7"/>
    <w:rsid w:val="008D7550"/>
    <w:rsid w:val="008D75EA"/>
    <w:rsid w:val="008D766D"/>
    <w:rsid w:val="008D7671"/>
    <w:rsid w:val="008D7677"/>
    <w:rsid w:val="008D77F3"/>
    <w:rsid w:val="008D77F5"/>
    <w:rsid w:val="008D787F"/>
    <w:rsid w:val="008D7893"/>
    <w:rsid w:val="008D78BA"/>
    <w:rsid w:val="008D78FB"/>
    <w:rsid w:val="008D79A3"/>
    <w:rsid w:val="008D79D7"/>
    <w:rsid w:val="008D79E2"/>
    <w:rsid w:val="008D7A52"/>
    <w:rsid w:val="008D7AB6"/>
    <w:rsid w:val="008D7B13"/>
    <w:rsid w:val="008D7B30"/>
    <w:rsid w:val="008D7B32"/>
    <w:rsid w:val="008D7B8D"/>
    <w:rsid w:val="008D7BB8"/>
    <w:rsid w:val="008D7BC4"/>
    <w:rsid w:val="008D7BD4"/>
    <w:rsid w:val="008D7BEC"/>
    <w:rsid w:val="008D7C04"/>
    <w:rsid w:val="008D7C61"/>
    <w:rsid w:val="008D7C63"/>
    <w:rsid w:val="008D7C88"/>
    <w:rsid w:val="008D7C8A"/>
    <w:rsid w:val="008D7CC6"/>
    <w:rsid w:val="008D7CE1"/>
    <w:rsid w:val="008D7D99"/>
    <w:rsid w:val="008D7E37"/>
    <w:rsid w:val="008D7F43"/>
    <w:rsid w:val="008D7F6F"/>
    <w:rsid w:val="008D7F76"/>
    <w:rsid w:val="008D7F7D"/>
    <w:rsid w:val="008D7FE3"/>
    <w:rsid w:val="008E0005"/>
    <w:rsid w:val="008E009A"/>
    <w:rsid w:val="008E00CF"/>
    <w:rsid w:val="008E010B"/>
    <w:rsid w:val="008E0143"/>
    <w:rsid w:val="008E0146"/>
    <w:rsid w:val="008E0173"/>
    <w:rsid w:val="008E018E"/>
    <w:rsid w:val="008E01AD"/>
    <w:rsid w:val="008E028A"/>
    <w:rsid w:val="008E02F7"/>
    <w:rsid w:val="008E0301"/>
    <w:rsid w:val="008E0309"/>
    <w:rsid w:val="008E0471"/>
    <w:rsid w:val="008E0473"/>
    <w:rsid w:val="008E0478"/>
    <w:rsid w:val="008E04A5"/>
    <w:rsid w:val="008E0529"/>
    <w:rsid w:val="008E0549"/>
    <w:rsid w:val="008E057E"/>
    <w:rsid w:val="008E0597"/>
    <w:rsid w:val="008E05C2"/>
    <w:rsid w:val="008E05C6"/>
    <w:rsid w:val="008E05F1"/>
    <w:rsid w:val="008E0638"/>
    <w:rsid w:val="008E0641"/>
    <w:rsid w:val="008E0645"/>
    <w:rsid w:val="008E0662"/>
    <w:rsid w:val="008E0671"/>
    <w:rsid w:val="008E06F5"/>
    <w:rsid w:val="008E0726"/>
    <w:rsid w:val="008E0772"/>
    <w:rsid w:val="008E0780"/>
    <w:rsid w:val="008E07AB"/>
    <w:rsid w:val="008E07ED"/>
    <w:rsid w:val="008E0816"/>
    <w:rsid w:val="008E081A"/>
    <w:rsid w:val="008E089F"/>
    <w:rsid w:val="008E08C4"/>
    <w:rsid w:val="008E08C5"/>
    <w:rsid w:val="008E08CC"/>
    <w:rsid w:val="008E0933"/>
    <w:rsid w:val="008E0995"/>
    <w:rsid w:val="008E099A"/>
    <w:rsid w:val="008E09EE"/>
    <w:rsid w:val="008E0A6C"/>
    <w:rsid w:val="008E0AD7"/>
    <w:rsid w:val="008E0B1B"/>
    <w:rsid w:val="008E0B44"/>
    <w:rsid w:val="008E0BE2"/>
    <w:rsid w:val="008E0BE3"/>
    <w:rsid w:val="008E0C42"/>
    <w:rsid w:val="008E0C4F"/>
    <w:rsid w:val="008E0C7A"/>
    <w:rsid w:val="008E0C88"/>
    <w:rsid w:val="008E0CC1"/>
    <w:rsid w:val="008E0CC6"/>
    <w:rsid w:val="008E0CF3"/>
    <w:rsid w:val="008E0CFE"/>
    <w:rsid w:val="008E0D03"/>
    <w:rsid w:val="008E0D0F"/>
    <w:rsid w:val="008E0D32"/>
    <w:rsid w:val="008E0DA0"/>
    <w:rsid w:val="008E0DB9"/>
    <w:rsid w:val="008E0DDF"/>
    <w:rsid w:val="008E0DE0"/>
    <w:rsid w:val="008E0E34"/>
    <w:rsid w:val="008E0E35"/>
    <w:rsid w:val="008E0E53"/>
    <w:rsid w:val="008E0E57"/>
    <w:rsid w:val="008E0E6C"/>
    <w:rsid w:val="008E0E7F"/>
    <w:rsid w:val="008E0E9F"/>
    <w:rsid w:val="008E0EB6"/>
    <w:rsid w:val="008E0ECB"/>
    <w:rsid w:val="008E0ECD"/>
    <w:rsid w:val="008E0F1A"/>
    <w:rsid w:val="008E0F3F"/>
    <w:rsid w:val="008E1042"/>
    <w:rsid w:val="008E104D"/>
    <w:rsid w:val="008E1167"/>
    <w:rsid w:val="008E11B1"/>
    <w:rsid w:val="008E11B8"/>
    <w:rsid w:val="008E1206"/>
    <w:rsid w:val="008E1231"/>
    <w:rsid w:val="008E126A"/>
    <w:rsid w:val="008E1281"/>
    <w:rsid w:val="008E12DE"/>
    <w:rsid w:val="008E12FC"/>
    <w:rsid w:val="008E1383"/>
    <w:rsid w:val="008E13BC"/>
    <w:rsid w:val="008E13D0"/>
    <w:rsid w:val="008E13EC"/>
    <w:rsid w:val="008E13FF"/>
    <w:rsid w:val="008E146A"/>
    <w:rsid w:val="008E14C5"/>
    <w:rsid w:val="008E14CD"/>
    <w:rsid w:val="008E14F1"/>
    <w:rsid w:val="008E15C4"/>
    <w:rsid w:val="008E15D3"/>
    <w:rsid w:val="008E1624"/>
    <w:rsid w:val="008E1633"/>
    <w:rsid w:val="008E1654"/>
    <w:rsid w:val="008E16B0"/>
    <w:rsid w:val="008E16BC"/>
    <w:rsid w:val="008E16CB"/>
    <w:rsid w:val="008E1700"/>
    <w:rsid w:val="008E1719"/>
    <w:rsid w:val="008E172C"/>
    <w:rsid w:val="008E179A"/>
    <w:rsid w:val="008E180E"/>
    <w:rsid w:val="008E1810"/>
    <w:rsid w:val="008E1823"/>
    <w:rsid w:val="008E1879"/>
    <w:rsid w:val="008E1913"/>
    <w:rsid w:val="008E1919"/>
    <w:rsid w:val="008E1930"/>
    <w:rsid w:val="008E193F"/>
    <w:rsid w:val="008E1944"/>
    <w:rsid w:val="008E1971"/>
    <w:rsid w:val="008E1982"/>
    <w:rsid w:val="008E198D"/>
    <w:rsid w:val="008E199B"/>
    <w:rsid w:val="008E1A48"/>
    <w:rsid w:val="008E1AA0"/>
    <w:rsid w:val="008E1AA2"/>
    <w:rsid w:val="008E1AA9"/>
    <w:rsid w:val="008E1AD9"/>
    <w:rsid w:val="008E1B00"/>
    <w:rsid w:val="008E1B15"/>
    <w:rsid w:val="008E1B3B"/>
    <w:rsid w:val="008E1B55"/>
    <w:rsid w:val="008E1B5A"/>
    <w:rsid w:val="008E1B5B"/>
    <w:rsid w:val="008E1BA6"/>
    <w:rsid w:val="008E1C0E"/>
    <w:rsid w:val="008E1C45"/>
    <w:rsid w:val="008E1C86"/>
    <w:rsid w:val="008E1D05"/>
    <w:rsid w:val="008E1D27"/>
    <w:rsid w:val="008E1D76"/>
    <w:rsid w:val="008E1D8C"/>
    <w:rsid w:val="008E1DDE"/>
    <w:rsid w:val="008E1DEB"/>
    <w:rsid w:val="008E1E41"/>
    <w:rsid w:val="008E1E46"/>
    <w:rsid w:val="008E1E4B"/>
    <w:rsid w:val="008E1E56"/>
    <w:rsid w:val="008E1F35"/>
    <w:rsid w:val="008E1FFE"/>
    <w:rsid w:val="008E201A"/>
    <w:rsid w:val="008E206E"/>
    <w:rsid w:val="008E20BC"/>
    <w:rsid w:val="008E20DD"/>
    <w:rsid w:val="008E20EC"/>
    <w:rsid w:val="008E2143"/>
    <w:rsid w:val="008E2168"/>
    <w:rsid w:val="008E21AA"/>
    <w:rsid w:val="008E21B5"/>
    <w:rsid w:val="008E21F0"/>
    <w:rsid w:val="008E21F2"/>
    <w:rsid w:val="008E2244"/>
    <w:rsid w:val="008E2267"/>
    <w:rsid w:val="008E229A"/>
    <w:rsid w:val="008E232D"/>
    <w:rsid w:val="008E2359"/>
    <w:rsid w:val="008E235D"/>
    <w:rsid w:val="008E2417"/>
    <w:rsid w:val="008E2499"/>
    <w:rsid w:val="008E24AA"/>
    <w:rsid w:val="008E24DE"/>
    <w:rsid w:val="008E24F3"/>
    <w:rsid w:val="008E2545"/>
    <w:rsid w:val="008E2560"/>
    <w:rsid w:val="008E262C"/>
    <w:rsid w:val="008E2694"/>
    <w:rsid w:val="008E26AD"/>
    <w:rsid w:val="008E270A"/>
    <w:rsid w:val="008E271F"/>
    <w:rsid w:val="008E2725"/>
    <w:rsid w:val="008E2751"/>
    <w:rsid w:val="008E2763"/>
    <w:rsid w:val="008E278B"/>
    <w:rsid w:val="008E27A9"/>
    <w:rsid w:val="008E27EC"/>
    <w:rsid w:val="008E2816"/>
    <w:rsid w:val="008E282B"/>
    <w:rsid w:val="008E28B1"/>
    <w:rsid w:val="008E28E5"/>
    <w:rsid w:val="008E2939"/>
    <w:rsid w:val="008E2958"/>
    <w:rsid w:val="008E29A3"/>
    <w:rsid w:val="008E2A23"/>
    <w:rsid w:val="008E2AE4"/>
    <w:rsid w:val="008E2B72"/>
    <w:rsid w:val="008E2B7B"/>
    <w:rsid w:val="008E2C37"/>
    <w:rsid w:val="008E2C4E"/>
    <w:rsid w:val="008E2CFE"/>
    <w:rsid w:val="008E2D0D"/>
    <w:rsid w:val="008E2DAF"/>
    <w:rsid w:val="008E2E22"/>
    <w:rsid w:val="008E2E76"/>
    <w:rsid w:val="008E2E8B"/>
    <w:rsid w:val="008E2E90"/>
    <w:rsid w:val="008E2E9A"/>
    <w:rsid w:val="008E2EA6"/>
    <w:rsid w:val="008E2EB5"/>
    <w:rsid w:val="008E2ED7"/>
    <w:rsid w:val="008E2EE8"/>
    <w:rsid w:val="008E2EE9"/>
    <w:rsid w:val="008E2F33"/>
    <w:rsid w:val="008E2FA3"/>
    <w:rsid w:val="008E2FDF"/>
    <w:rsid w:val="008E302C"/>
    <w:rsid w:val="008E3048"/>
    <w:rsid w:val="008E3051"/>
    <w:rsid w:val="008E3064"/>
    <w:rsid w:val="008E306B"/>
    <w:rsid w:val="008E3149"/>
    <w:rsid w:val="008E3156"/>
    <w:rsid w:val="008E3170"/>
    <w:rsid w:val="008E3184"/>
    <w:rsid w:val="008E31A1"/>
    <w:rsid w:val="008E31FF"/>
    <w:rsid w:val="008E320D"/>
    <w:rsid w:val="008E322D"/>
    <w:rsid w:val="008E3276"/>
    <w:rsid w:val="008E3291"/>
    <w:rsid w:val="008E32AA"/>
    <w:rsid w:val="008E3315"/>
    <w:rsid w:val="008E339C"/>
    <w:rsid w:val="008E33D7"/>
    <w:rsid w:val="008E3457"/>
    <w:rsid w:val="008E3461"/>
    <w:rsid w:val="008E348A"/>
    <w:rsid w:val="008E3553"/>
    <w:rsid w:val="008E3621"/>
    <w:rsid w:val="008E3659"/>
    <w:rsid w:val="008E365A"/>
    <w:rsid w:val="008E36B8"/>
    <w:rsid w:val="008E36C9"/>
    <w:rsid w:val="008E3701"/>
    <w:rsid w:val="008E37A9"/>
    <w:rsid w:val="008E3808"/>
    <w:rsid w:val="008E382F"/>
    <w:rsid w:val="008E3862"/>
    <w:rsid w:val="008E3878"/>
    <w:rsid w:val="008E3902"/>
    <w:rsid w:val="008E3970"/>
    <w:rsid w:val="008E3977"/>
    <w:rsid w:val="008E397E"/>
    <w:rsid w:val="008E398D"/>
    <w:rsid w:val="008E3A27"/>
    <w:rsid w:val="008E3AE2"/>
    <w:rsid w:val="008E3B71"/>
    <w:rsid w:val="008E3B84"/>
    <w:rsid w:val="008E3BB4"/>
    <w:rsid w:val="008E3BCF"/>
    <w:rsid w:val="008E3BDC"/>
    <w:rsid w:val="008E3C3B"/>
    <w:rsid w:val="008E3C93"/>
    <w:rsid w:val="008E3C9D"/>
    <w:rsid w:val="008E3CE1"/>
    <w:rsid w:val="008E3D18"/>
    <w:rsid w:val="008E3DBA"/>
    <w:rsid w:val="008E3DC0"/>
    <w:rsid w:val="008E3DC5"/>
    <w:rsid w:val="008E3DF7"/>
    <w:rsid w:val="008E3EA1"/>
    <w:rsid w:val="008E3EC7"/>
    <w:rsid w:val="008E3ED0"/>
    <w:rsid w:val="008E3F50"/>
    <w:rsid w:val="008E3F70"/>
    <w:rsid w:val="008E3FE5"/>
    <w:rsid w:val="008E3FF4"/>
    <w:rsid w:val="008E402D"/>
    <w:rsid w:val="008E4059"/>
    <w:rsid w:val="008E408B"/>
    <w:rsid w:val="008E40DB"/>
    <w:rsid w:val="008E4100"/>
    <w:rsid w:val="008E411E"/>
    <w:rsid w:val="008E415F"/>
    <w:rsid w:val="008E417C"/>
    <w:rsid w:val="008E41F0"/>
    <w:rsid w:val="008E426E"/>
    <w:rsid w:val="008E42A7"/>
    <w:rsid w:val="008E430B"/>
    <w:rsid w:val="008E43F2"/>
    <w:rsid w:val="008E440B"/>
    <w:rsid w:val="008E444A"/>
    <w:rsid w:val="008E44C7"/>
    <w:rsid w:val="008E44CF"/>
    <w:rsid w:val="008E44E8"/>
    <w:rsid w:val="008E44F1"/>
    <w:rsid w:val="008E4508"/>
    <w:rsid w:val="008E45A5"/>
    <w:rsid w:val="008E462A"/>
    <w:rsid w:val="008E4717"/>
    <w:rsid w:val="008E4777"/>
    <w:rsid w:val="008E47F8"/>
    <w:rsid w:val="008E48DC"/>
    <w:rsid w:val="008E4985"/>
    <w:rsid w:val="008E4998"/>
    <w:rsid w:val="008E49A2"/>
    <w:rsid w:val="008E49E3"/>
    <w:rsid w:val="008E4A8A"/>
    <w:rsid w:val="008E4AC0"/>
    <w:rsid w:val="008E4AD2"/>
    <w:rsid w:val="008E4AE2"/>
    <w:rsid w:val="008E4B5C"/>
    <w:rsid w:val="008E4C0A"/>
    <w:rsid w:val="008E4C8F"/>
    <w:rsid w:val="008E4D83"/>
    <w:rsid w:val="008E4DE8"/>
    <w:rsid w:val="008E4DEE"/>
    <w:rsid w:val="008E4E19"/>
    <w:rsid w:val="008E4EE7"/>
    <w:rsid w:val="008E4EE8"/>
    <w:rsid w:val="008E4F25"/>
    <w:rsid w:val="008E4F94"/>
    <w:rsid w:val="008E4FA8"/>
    <w:rsid w:val="008E4FCB"/>
    <w:rsid w:val="008E5057"/>
    <w:rsid w:val="008E5061"/>
    <w:rsid w:val="008E508A"/>
    <w:rsid w:val="008E5097"/>
    <w:rsid w:val="008E510C"/>
    <w:rsid w:val="008E51BC"/>
    <w:rsid w:val="008E5239"/>
    <w:rsid w:val="008E52F0"/>
    <w:rsid w:val="008E5301"/>
    <w:rsid w:val="008E53DF"/>
    <w:rsid w:val="008E5444"/>
    <w:rsid w:val="008E549E"/>
    <w:rsid w:val="008E54B5"/>
    <w:rsid w:val="008E54C8"/>
    <w:rsid w:val="008E5515"/>
    <w:rsid w:val="008E553A"/>
    <w:rsid w:val="008E5574"/>
    <w:rsid w:val="008E5586"/>
    <w:rsid w:val="008E5593"/>
    <w:rsid w:val="008E55DE"/>
    <w:rsid w:val="008E567E"/>
    <w:rsid w:val="008E5681"/>
    <w:rsid w:val="008E5682"/>
    <w:rsid w:val="008E5696"/>
    <w:rsid w:val="008E5782"/>
    <w:rsid w:val="008E579F"/>
    <w:rsid w:val="008E57A0"/>
    <w:rsid w:val="008E57E4"/>
    <w:rsid w:val="008E5809"/>
    <w:rsid w:val="008E58A5"/>
    <w:rsid w:val="008E59E7"/>
    <w:rsid w:val="008E5A3B"/>
    <w:rsid w:val="008E5A6E"/>
    <w:rsid w:val="008E5AAA"/>
    <w:rsid w:val="008E5AC7"/>
    <w:rsid w:val="008E5ACF"/>
    <w:rsid w:val="008E5AD0"/>
    <w:rsid w:val="008E5B09"/>
    <w:rsid w:val="008E5B0E"/>
    <w:rsid w:val="008E5B1A"/>
    <w:rsid w:val="008E5B37"/>
    <w:rsid w:val="008E5B76"/>
    <w:rsid w:val="008E5B87"/>
    <w:rsid w:val="008E5BC9"/>
    <w:rsid w:val="008E5BDA"/>
    <w:rsid w:val="008E5C54"/>
    <w:rsid w:val="008E5C77"/>
    <w:rsid w:val="008E5CE3"/>
    <w:rsid w:val="008E5D18"/>
    <w:rsid w:val="008E5D1F"/>
    <w:rsid w:val="008E5D3D"/>
    <w:rsid w:val="008E5D56"/>
    <w:rsid w:val="008E5D8F"/>
    <w:rsid w:val="008E5D95"/>
    <w:rsid w:val="008E5D9B"/>
    <w:rsid w:val="008E5E07"/>
    <w:rsid w:val="008E5E08"/>
    <w:rsid w:val="008E5E16"/>
    <w:rsid w:val="008E5E21"/>
    <w:rsid w:val="008E5EF1"/>
    <w:rsid w:val="008E5F98"/>
    <w:rsid w:val="008E5FFA"/>
    <w:rsid w:val="008E6007"/>
    <w:rsid w:val="008E603C"/>
    <w:rsid w:val="008E6094"/>
    <w:rsid w:val="008E60E1"/>
    <w:rsid w:val="008E6116"/>
    <w:rsid w:val="008E6180"/>
    <w:rsid w:val="008E61AF"/>
    <w:rsid w:val="008E621F"/>
    <w:rsid w:val="008E623D"/>
    <w:rsid w:val="008E627C"/>
    <w:rsid w:val="008E62D2"/>
    <w:rsid w:val="008E6307"/>
    <w:rsid w:val="008E63B9"/>
    <w:rsid w:val="008E643A"/>
    <w:rsid w:val="008E646E"/>
    <w:rsid w:val="008E6483"/>
    <w:rsid w:val="008E6488"/>
    <w:rsid w:val="008E64A8"/>
    <w:rsid w:val="008E64D5"/>
    <w:rsid w:val="008E6515"/>
    <w:rsid w:val="008E6546"/>
    <w:rsid w:val="008E6578"/>
    <w:rsid w:val="008E65D1"/>
    <w:rsid w:val="008E672C"/>
    <w:rsid w:val="008E677B"/>
    <w:rsid w:val="008E6819"/>
    <w:rsid w:val="008E68B3"/>
    <w:rsid w:val="008E68F6"/>
    <w:rsid w:val="008E68FF"/>
    <w:rsid w:val="008E6905"/>
    <w:rsid w:val="008E6909"/>
    <w:rsid w:val="008E6929"/>
    <w:rsid w:val="008E6937"/>
    <w:rsid w:val="008E6953"/>
    <w:rsid w:val="008E6962"/>
    <w:rsid w:val="008E6976"/>
    <w:rsid w:val="008E69C5"/>
    <w:rsid w:val="008E69E0"/>
    <w:rsid w:val="008E69E9"/>
    <w:rsid w:val="008E6A04"/>
    <w:rsid w:val="008E6A3E"/>
    <w:rsid w:val="008E6A58"/>
    <w:rsid w:val="008E6A60"/>
    <w:rsid w:val="008E6B28"/>
    <w:rsid w:val="008E6B5D"/>
    <w:rsid w:val="008E6B63"/>
    <w:rsid w:val="008E6BC6"/>
    <w:rsid w:val="008E6C20"/>
    <w:rsid w:val="008E6C6C"/>
    <w:rsid w:val="008E6CA5"/>
    <w:rsid w:val="008E6CC9"/>
    <w:rsid w:val="008E6D0D"/>
    <w:rsid w:val="008E6D26"/>
    <w:rsid w:val="008E6DA9"/>
    <w:rsid w:val="008E6DC5"/>
    <w:rsid w:val="008E6DE4"/>
    <w:rsid w:val="008E6DE9"/>
    <w:rsid w:val="008E6E08"/>
    <w:rsid w:val="008E6E0A"/>
    <w:rsid w:val="008E6E24"/>
    <w:rsid w:val="008E6E64"/>
    <w:rsid w:val="008E6E9F"/>
    <w:rsid w:val="008E6EA5"/>
    <w:rsid w:val="008E6EAB"/>
    <w:rsid w:val="008E6F1D"/>
    <w:rsid w:val="008E6FB3"/>
    <w:rsid w:val="008E6FBA"/>
    <w:rsid w:val="008E6FCA"/>
    <w:rsid w:val="008E7023"/>
    <w:rsid w:val="008E7044"/>
    <w:rsid w:val="008E70D4"/>
    <w:rsid w:val="008E70EA"/>
    <w:rsid w:val="008E711D"/>
    <w:rsid w:val="008E71A4"/>
    <w:rsid w:val="008E71E9"/>
    <w:rsid w:val="008E71F7"/>
    <w:rsid w:val="008E722C"/>
    <w:rsid w:val="008E724D"/>
    <w:rsid w:val="008E7250"/>
    <w:rsid w:val="008E72A5"/>
    <w:rsid w:val="008E72BF"/>
    <w:rsid w:val="008E7327"/>
    <w:rsid w:val="008E7359"/>
    <w:rsid w:val="008E735C"/>
    <w:rsid w:val="008E7416"/>
    <w:rsid w:val="008E74EA"/>
    <w:rsid w:val="008E7505"/>
    <w:rsid w:val="008E7512"/>
    <w:rsid w:val="008E7531"/>
    <w:rsid w:val="008E7541"/>
    <w:rsid w:val="008E755F"/>
    <w:rsid w:val="008E756F"/>
    <w:rsid w:val="008E7587"/>
    <w:rsid w:val="008E7590"/>
    <w:rsid w:val="008E75AE"/>
    <w:rsid w:val="008E75E5"/>
    <w:rsid w:val="008E75EC"/>
    <w:rsid w:val="008E7634"/>
    <w:rsid w:val="008E769A"/>
    <w:rsid w:val="008E76CC"/>
    <w:rsid w:val="008E7768"/>
    <w:rsid w:val="008E7826"/>
    <w:rsid w:val="008E786A"/>
    <w:rsid w:val="008E7881"/>
    <w:rsid w:val="008E78A3"/>
    <w:rsid w:val="008E78DA"/>
    <w:rsid w:val="008E790A"/>
    <w:rsid w:val="008E790B"/>
    <w:rsid w:val="008E790C"/>
    <w:rsid w:val="008E7A49"/>
    <w:rsid w:val="008E7ACD"/>
    <w:rsid w:val="008E7ADD"/>
    <w:rsid w:val="008E7AE6"/>
    <w:rsid w:val="008E7B35"/>
    <w:rsid w:val="008E7B6D"/>
    <w:rsid w:val="008E7B88"/>
    <w:rsid w:val="008E7C39"/>
    <w:rsid w:val="008E7C8F"/>
    <w:rsid w:val="008E7CF1"/>
    <w:rsid w:val="008E7D00"/>
    <w:rsid w:val="008E7D93"/>
    <w:rsid w:val="008E7E01"/>
    <w:rsid w:val="008E7E49"/>
    <w:rsid w:val="008E7EC2"/>
    <w:rsid w:val="008E7F28"/>
    <w:rsid w:val="008E7F5F"/>
    <w:rsid w:val="008E7F72"/>
    <w:rsid w:val="008E7FF4"/>
    <w:rsid w:val="008F000B"/>
    <w:rsid w:val="008F0073"/>
    <w:rsid w:val="008F009C"/>
    <w:rsid w:val="008F00BB"/>
    <w:rsid w:val="008F00F2"/>
    <w:rsid w:val="008F0146"/>
    <w:rsid w:val="008F014E"/>
    <w:rsid w:val="008F0174"/>
    <w:rsid w:val="008F0197"/>
    <w:rsid w:val="008F01CF"/>
    <w:rsid w:val="008F01D6"/>
    <w:rsid w:val="008F025A"/>
    <w:rsid w:val="008F0263"/>
    <w:rsid w:val="008F02C1"/>
    <w:rsid w:val="008F02CD"/>
    <w:rsid w:val="008F02E3"/>
    <w:rsid w:val="008F03F3"/>
    <w:rsid w:val="008F0402"/>
    <w:rsid w:val="008F044A"/>
    <w:rsid w:val="008F046A"/>
    <w:rsid w:val="008F04C8"/>
    <w:rsid w:val="008F04EB"/>
    <w:rsid w:val="008F0527"/>
    <w:rsid w:val="008F0534"/>
    <w:rsid w:val="008F056A"/>
    <w:rsid w:val="008F05DA"/>
    <w:rsid w:val="008F05E4"/>
    <w:rsid w:val="008F068D"/>
    <w:rsid w:val="008F06AB"/>
    <w:rsid w:val="008F06D4"/>
    <w:rsid w:val="008F06DE"/>
    <w:rsid w:val="008F06F8"/>
    <w:rsid w:val="008F072E"/>
    <w:rsid w:val="008F0757"/>
    <w:rsid w:val="008F07A2"/>
    <w:rsid w:val="008F07B4"/>
    <w:rsid w:val="008F0814"/>
    <w:rsid w:val="008F0823"/>
    <w:rsid w:val="008F0850"/>
    <w:rsid w:val="008F08BF"/>
    <w:rsid w:val="008F08F3"/>
    <w:rsid w:val="008F0904"/>
    <w:rsid w:val="008F097B"/>
    <w:rsid w:val="008F09ED"/>
    <w:rsid w:val="008F0A08"/>
    <w:rsid w:val="008F0A16"/>
    <w:rsid w:val="008F0A38"/>
    <w:rsid w:val="008F0B4D"/>
    <w:rsid w:val="008F0B63"/>
    <w:rsid w:val="008F0B7D"/>
    <w:rsid w:val="008F0B97"/>
    <w:rsid w:val="008F0CB5"/>
    <w:rsid w:val="008F0CB7"/>
    <w:rsid w:val="008F0CC7"/>
    <w:rsid w:val="008F0CFB"/>
    <w:rsid w:val="008F0DCF"/>
    <w:rsid w:val="008F0DF3"/>
    <w:rsid w:val="008F0E23"/>
    <w:rsid w:val="008F0E33"/>
    <w:rsid w:val="008F0EA8"/>
    <w:rsid w:val="008F0EC9"/>
    <w:rsid w:val="008F0EDB"/>
    <w:rsid w:val="008F0EF2"/>
    <w:rsid w:val="008F0F3E"/>
    <w:rsid w:val="008F0F86"/>
    <w:rsid w:val="008F0F8E"/>
    <w:rsid w:val="008F0FA5"/>
    <w:rsid w:val="008F0FCE"/>
    <w:rsid w:val="008F1021"/>
    <w:rsid w:val="008F1043"/>
    <w:rsid w:val="008F106C"/>
    <w:rsid w:val="008F109F"/>
    <w:rsid w:val="008F10BE"/>
    <w:rsid w:val="008F10D8"/>
    <w:rsid w:val="008F10EE"/>
    <w:rsid w:val="008F1108"/>
    <w:rsid w:val="008F110F"/>
    <w:rsid w:val="008F112B"/>
    <w:rsid w:val="008F112F"/>
    <w:rsid w:val="008F1171"/>
    <w:rsid w:val="008F118C"/>
    <w:rsid w:val="008F11DC"/>
    <w:rsid w:val="008F11E6"/>
    <w:rsid w:val="008F1208"/>
    <w:rsid w:val="008F120C"/>
    <w:rsid w:val="008F1246"/>
    <w:rsid w:val="008F1304"/>
    <w:rsid w:val="008F13BE"/>
    <w:rsid w:val="008F152E"/>
    <w:rsid w:val="008F1544"/>
    <w:rsid w:val="008F1741"/>
    <w:rsid w:val="008F174C"/>
    <w:rsid w:val="008F17B1"/>
    <w:rsid w:val="008F17C7"/>
    <w:rsid w:val="008F17E3"/>
    <w:rsid w:val="008F1857"/>
    <w:rsid w:val="008F185B"/>
    <w:rsid w:val="008F18FB"/>
    <w:rsid w:val="008F198E"/>
    <w:rsid w:val="008F1990"/>
    <w:rsid w:val="008F1A23"/>
    <w:rsid w:val="008F1ABC"/>
    <w:rsid w:val="008F1AE9"/>
    <w:rsid w:val="008F1B73"/>
    <w:rsid w:val="008F1C36"/>
    <w:rsid w:val="008F1C38"/>
    <w:rsid w:val="008F1C43"/>
    <w:rsid w:val="008F1C56"/>
    <w:rsid w:val="008F1C78"/>
    <w:rsid w:val="008F1CBF"/>
    <w:rsid w:val="008F1CC8"/>
    <w:rsid w:val="008F1D11"/>
    <w:rsid w:val="008F1D43"/>
    <w:rsid w:val="008F1D4C"/>
    <w:rsid w:val="008F1DA8"/>
    <w:rsid w:val="008F1DCA"/>
    <w:rsid w:val="008F1DE4"/>
    <w:rsid w:val="008F1E0E"/>
    <w:rsid w:val="008F1F41"/>
    <w:rsid w:val="008F1F6C"/>
    <w:rsid w:val="008F1F84"/>
    <w:rsid w:val="008F2023"/>
    <w:rsid w:val="008F2052"/>
    <w:rsid w:val="008F2053"/>
    <w:rsid w:val="008F2080"/>
    <w:rsid w:val="008F2144"/>
    <w:rsid w:val="008F228F"/>
    <w:rsid w:val="008F22CC"/>
    <w:rsid w:val="008F22DF"/>
    <w:rsid w:val="008F2329"/>
    <w:rsid w:val="008F23DC"/>
    <w:rsid w:val="008F2437"/>
    <w:rsid w:val="008F2444"/>
    <w:rsid w:val="008F257A"/>
    <w:rsid w:val="008F259C"/>
    <w:rsid w:val="008F260F"/>
    <w:rsid w:val="008F266D"/>
    <w:rsid w:val="008F26C2"/>
    <w:rsid w:val="008F26CD"/>
    <w:rsid w:val="008F26F0"/>
    <w:rsid w:val="008F26F4"/>
    <w:rsid w:val="008F275D"/>
    <w:rsid w:val="008F2773"/>
    <w:rsid w:val="008F282F"/>
    <w:rsid w:val="008F2888"/>
    <w:rsid w:val="008F28AC"/>
    <w:rsid w:val="008F28B7"/>
    <w:rsid w:val="008F28E6"/>
    <w:rsid w:val="008F2954"/>
    <w:rsid w:val="008F295E"/>
    <w:rsid w:val="008F297F"/>
    <w:rsid w:val="008F2A2E"/>
    <w:rsid w:val="008F2A97"/>
    <w:rsid w:val="008F2AC2"/>
    <w:rsid w:val="008F2B42"/>
    <w:rsid w:val="008F2B6E"/>
    <w:rsid w:val="008F2BFF"/>
    <w:rsid w:val="008F2C18"/>
    <w:rsid w:val="008F2C25"/>
    <w:rsid w:val="008F2C4B"/>
    <w:rsid w:val="008F2C85"/>
    <w:rsid w:val="008F2C88"/>
    <w:rsid w:val="008F2C8F"/>
    <w:rsid w:val="008F2CAC"/>
    <w:rsid w:val="008F2CBD"/>
    <w:rsid w:val="008F2CCD"/>
    <w:rsid w:val="008F2CDA"/>
    <w:rsid w:val="008F2CF0"/>
    <w:rsid w:val="008F2D37"/>
    <w:rsid w:val="008F2D4A"/>
    <w:rsid w:val="008F2D4C"/>
    <w:rsid w:val="008F2DB2"/>
    <w:rsid w:val="008F2E09"/>
    <w:rsid w:val="008F2E11"/>
    <w:rsid w:val="008F2E66"/>
    <w:rsid w:val="008F2E6F"/>
    <w:rsid w:val="008F2E87"/>
    <w:rsid w:val="008F2E89"/>
    <w:rsid w:val="008F2F33"/>
    <w:rsid w:val="008F2FEB"/>
    <w:rsid w:val="008F3006"/>
    <w:rsid w:val="008F30C6"/>
    <w:rsid w:val="008F3122"/>
    <w:rsid w:val="008F31B3"/>
    <w:rsid w:val="008F321E"/>
    <w:rsid w:val="008F3269"/>
    <w:rsid w:val="008F3295"/>
    <w:rsid w:val="008F3397"/>
    <w:rsid w:val="008F33A1"/>
    <w:rsid w:val="008F33E2"/>
    <w:rsid w:val="008F3479"/>
    <w:rsid w:val="008F34A8"/>
    <w:rsid w:val="008F34C5"/>
    <w:rsid w:val="008F34CD"/>
    <w:rsid w:val="008F34DB"/>
    <w:rsid w:val="008F3525"/>
    <w:rsid w:val="008F3529"/>
    <w:rsid w:val="008F3545"/>
    <w:rsid w:val="008F3551"/>
    <w:rsid w:val="008F3557"/>
    <w:rsid w:val="008F3559"/>
    <w:rsid w:val="008F3567"/>
    <w:rsid w:val="008F357D"/>
    <w:rsid w:val="008F3597"/>
    <w:rsid w:val="008F35A9"/>
    <w:rsid w:val="008F367D"/>
    <w:rsid w:val="008F3766"/>
    <w:rsid w:val="008F3780"/>
    <w:rsid w:val="008F3807"/>
    <w:rsid w:val="008F383C"/>
    <w:rsid w:val="008F3871"/>
    <w:rsid w:val="008F3895"/>
    <w:rsid w:val="008F38CF"/>
    <w:rsid w:val="008F38DA"/>
    <w:rsid w:val="008F38FC"/>
    <w:rsid w:val="008F3986"/>
    <w:rsid w:val="008F399F"/>
    <w:rsid w:val="008F39A4"/>
    <w:rsid w:val="008F39CF"/>
    <w:rsid w:val="008F39DA"/>
    <w:rsid w:val="008F39EC"/>
    <w:rsid w:val="008F39F8"/>
    <w:rsid w:val="008F39FD"/>
    <w:rsid w:val="008F3A33"/>
    <w:rsid w:val="008F3AD3"/>
    <w:rsid w:val="008F3B0D"/>
    <w:rsid w:val="008F3B2D"/>
    <w:rsid w:val="008F3B2E"/>
    <w:rsid w:val="008F3B46"/>
    <w:rsid w:val="008F3B67"/>
    <w:rsid w:val="008F3B7C"/>
    <w:rsid w:val="008F3B88"/>
    <w:rsid w:val="008F3BBD"/>
    <w:rsid w:val="008F3C15"/>
    <w:rsid w:val="008F3C4A"/>
    <w:rsid w:val="008F3C7A"/>
    <w:rsid w:val="008F3D1D"/>
    <w:rsid w:val="008F3D98"/>
    <w:rsid w:val="008F3D9E"/>
    <w:rsid w:val="008F3D9F"/>
    <w:rsid w:val="008F3DC9"/>
    <w:rsid w:val="008F3DD8"/>
    <w:rsid w:val="008F3DEE"/>
    <w:rsid w:val="008F3EFC"/>
    <w:rsid w:val="008F3F2A"/>
    <w:rsid w:val="008F3FA4"/>
    <w:rsid w:val="008F4008"/>
    <w:rsid w:val="008F4070"/>
    <w:rsid w:val="008F409F"/>
    <w:rsid w:val="008F40B1"/>
    <w:rsid w:val="008F40D9"/>
    <w:rsid w:val="008F4133"/>
    <w:rsid w:val="008F415C"/>
    <w:rsid w:val="008F416C"/>
    <w:rsid w:val="008F419C"/>
    <w:rsid w:val="008F41B9"/>
    <w:rsid w:val="008F4206"/>
    <w:rsid w:val="008F421B"/>
    <w:rsid w:val="008F4275"/>
    <w:rsid w:val="008F42A6"/>
    <w:rsid w:val="008F42A9"/>
    <w:rsid w:val="008F42B3"/>
    <w:rsid w:val="008F42E4"/>
    <w:rsid w:val="008F42FE"/>
    <w:rsid w:val="008F4377"/>
    <w:rsid w:val="008F43A8"/>
    <w:rsid w:val="008F43DE"/>
    <w:rsid w:val="008F4487"/>
    <w:rsid w:val="008F44B5"/>
    <w:rsid w:val="008F44D2"/>
    <w:rsid w:val="008F451F"/>
    <w:rsid w:val="008F4531"/>
    <w:rsid w:val="008F458E"/>
    <w:rsid w:val="008F45BA"/>
    <w:rsid w:val="008F461B"/>
    <w:rsid w:val="008F468F"/>
    <w:rsid w:val="008F46AD"/>
    <w:rsid w:val="008F4777"/>
    <w:rsid w:val="008F4785"/>
    <w:rsid w:val="008F47E1"/>
    <w:rsid w:val="008F4821"/>
    <w:rsid w:val="008F48B0"/>
    <w:rsid w:val="008F48B4"/>
    <w:rsid w:val="008F48BF"/>
    <w:rsid w:val="008F48DB"/>
    <w:rsid w:val="008F48E3"/>
    <w:rsid w:val="008F48F3"/>
    <w:rsid w:val="008F491B"/>
    <w:rsid w:val="008F491D"/>
    <w:rsid w:val="008F49BE"/>
    <w:rsid w:val="008F49EE"/>
    <w:rsid w:val="008F49F1"/>
    <w:rsid w:val="008F4A77"/>
    <w:rsid w:val="008F4B3B"/>
    <w:rsid w:val="008F4B42"/>
    <w:rsid w:val="008F4B77"/>
    <w:rsid w:val="008F4B95"/>
    <w:rsid w:val="008F4B99"/>
    <w:rsid w:val="008F4BA6"/>
    <w:rsid w:val="008F4C1E"/>
    <w:rsid w:val="008F4C48"/>
    <w:rsid w:val="008F4C6D"/>
    <w:rsid w:val="008F4C8B"/>
    <w:rsid w:val="008F4CD5"/>
    <w:rsid w:val="008F4D07"/>
    <w:rsid w:val="008F4D2D"/>
    <w:rsid w:val="008F4DE0"/>
    <w:rsid w:val="008F4E23"/>
    <w:rsid w:val="008F4F37"/>
    <w:rsid w:val="008F4F52"/>
    <w:rsid w:val="008F4FC0"/>
    <w:rsid w:val="008F502D"/>
    <w:rsid w:val="008F502E"/>
    <w:rsid w:val="008F5031"/>
    <w:rsid w:val="008F5054"/>
    <w:rsid w:val="008F510E"/>
    <w:rsid w:val="008F5114"/>
    <w:rsid w:val="008F5149"/>
    <w:rsid w:val="008F514B"/>
    <w:rsid w:val="008F5174"/>
    <w:rsid w:val="008F51A4"/>
    <w:rsid w:val="008F51CC"/>
    <w:rsid w:val="008F51E7"/>
    <w:rsid w:val="008F521A"/>
    <w:rsid w:val="008F5231"/>
    <w:rsid w:val="008F5275"/>
    <w:rsid w:val="008F52E9"/>
    <w:rsid w:val="008F52EB"/>
    <w:rsid w:val="008F5310"/>
    <w:rsid w:val="008F5375"/>
    <w:rsid w:val="008F53B5"/>
    <w:rsid w:val="008F53DD"/>
    <w:rsid w:val="008F53E7"/>
    <w:rsid w:val="008F5401"/>
    <w:rsid w:val="008F547D"/>
    <w:rsid w:val="008F54F2"/>
    <w:rsid w:val="008F5518"/>
    <w:rsid w:val="008F5571"/>
    <w:rsid w:val="008F5574"/>
    <w:rsid w:val="008F5583"/>
    <w:rsid w:val="008F558A"/>
    <w:rsid w:val="008F558C"/>
    <w:rsid w:val="008F559A"/>
    <w:rsid w:val="008F55A4"/>
    <w:rsid w:val="008F55BC"/>
    <w:rsid w:val="008F55D5"/>
    <w:rsid w:val="008F562E"/>
    <w:rsid w:val="008F5652"/>
    <w:rsid w:val="008F5668"/>
    <w:rsid w:val="008F56D3"/>
    <w:rsid w:val="008F57EE"/>
    <w:rsid w:val="008F5846"/>
    <w:rsid w:val="008F585E"/>
    <w:rsid w:val="008F5862"/>
    <w:rsid w:val="008F58E9"/>
    <w:rsid w:val="008F5901"/>
    <w:rsid w:val="008F595B"/>
    <w:rsid w:val="008F5989"/>
    <w:rsid w:val="008F598F"/>
    <w:rsid w:val="008F59D3"/>
    <w:rsid w:val="008F5A9A"/>
    <w:rsid w:val="008F5AA9"/>
    <w:rsid w:val="008F5ADC"/>
    <w:rsid w:val="008F5AE2"/>
    <w:rsid w:val="008F5AF3"/>
    <w:rsid w:val="008F5B03"/>
    <w:rsid w:val="008F5C4A"/>
    <w:rsid w:val="008F5CB6"/>
    <w:rsid w:val="008F5D47"/>
    <w:rsid w:val="008F5DB4"/>
    <w:rsid w:val="008F5DE3"/>
    <w:rsid w:val="008F5E2C"/>
    <w:rsid w:val="008F5E37"/>
    <w:rsid w:val="008F5E53"/>
    <w:rsid w:val="008F5E6C"/>
    <w:rsid w:val="008F5E6E"/>
    <w:rsid w:val="008F5E6F"/>
    <w:rsid w:val="008F5E9E"/>
    <w:rsid w:val="008F5EAE"/>
    <w:rsid w:val="008F5EE5"/>
    <w:rsid w:val="008F5F05"/>
    <w:rsid w:val="008F5F1F"/>
    <w:rsid w:val="008F5F21"/>
    <w:rsid w:val="008F5F39"/>
    <w:rsid w:val="008F5FC4"/>
    <w:rsid w:val="008F5FFA"/>
    <w:rsid w:val="008F5FFD"/>
    <w:rsid w:val="008F602D"/>
    <w:rsid w:val="008F60B1"/>
    <w:rsid w:val="008F60E4"/>
    <w:rsid w:val="008F6152"/>
    <w:rsid w:val="008F61E9"/>
    <w:rsid w:val="008F620C"/>
    <w:rsid w:val="008F6231"/>
    <w:rsid w:val="008F6252"/>
    <w:rsid w:val="008F62B9"/>
    <w:rsid w:val="008F62CD"/>
    <w:rsid w:val="008F62F1"/>
    <w:rsid w:val="008F6340"/>
    <w:rsid w:val="008F6349"/>
    <w:rsid w:val="008F6351"/>
    <w:rsid w:val="008F637A"/>
    <w:rsid w:val="008F6386"/>
    <w:rsid w:val="008F63BA"/>
    <w:rsid w:val="008F63EA"/>
    <w:rsid w:val="008F6407"/>
    <w:rsid w:val="008F64A1"/>
    <w:rsid w:val="008F650E"/>
    <w:rsid w:val="008F654D"/>
    <w:rsid w:val="008F6604"/>
    <w:rsid w:val="008F660C"/>
    <w:rsid w:val="008F6629"/>
    <w:rsid w:val="008F6630"/>
    <w:rsid w:val="008F664C"/>
    <w:rsid w:val="008F6682"/>
    <w:rsid w:val="008F6686"/>
    <w:rsid w:val="008F668E"/>
    <w:rsid w:val="008F6746"/>
    <w:rsid w:val="008F679C"/>
    <w:rsid w:val="008F67D4"/>
    <w:rsid w:val="008F69D6"/>
    <w:rsid w:val="008F6A4C"/>
    <w:rsid w:val="008F6A86"/>
    <w:rsid w:val="008F6ACD"/>
    <w:rsid w:val="008F6AE4"/>
    <w:rsid w:val="008F6B6F"/>
    <w:rsid w:val="008F6BB0"/>
    <w:rsid w:val="008F6BDA"/>
    <w:rsid w:val="008F6BE9"/>
    <w:rsid w:val="008F6BFB"/>
    <w:rsid w:val="008F6BFE"/>
    <w:rsid w:val="008F6D24"/>
    <w:rsid w:val="008F6D7D"/>
    <w:rsid w:val="008F6D88"/>
    <w:rsid w:val="008F6D8D"/>
    <w:rsid w:val="008F6D95"/>
    <w:rsid w:val="008F6DB6"/>
    <w:rsid w:val="008F6DE7"/>
    <w:rsid w:val="008F6E17"/>
    <w:rsid w:val="008F6EF8"/>
    <w:rsid w:val="008F6FB0"/>
    <w:rsid w:val="008F6FB7"/>
    <w:rsid w:val="008F6FDF"/>
    <w:rsid w:val="008F700C"/>
    <w:rsid w:val="008F7063"/>
    <w:rsid w:val="008F7077"/>
    <w:rsid w:val="008F70C5"/>
    <w:rsid w:val="008F7167"/>
    <w:rsid w:val="008F7177"/>
    <w:rsid w:val="008F71EC"/>
    <w:rsid w:val="008F7284"/>
    <w:rsid w:val="008F72D8"/>
    <w:rsid w:val="008F7426"/>
    <w:rsid w:val="008F7527"/>
    <w:rsid w:val="008F7591"/>
    <w:rsid w:val="008F7594"/>
    <w:rsid w:val="008F75DD"/>
    <w:rsid w:val="008F75E5"/>
    <w:rsid w:val="008F7609"/>
    <w:rsid w:val="008F7651"/>
    <w:rsid w:val="008F76A6"/>
    <w:rsid w:val="008F76D0"/>
    <w:rsid w:val="008F76E6"/>
    <w:rsid w:val="008F779C"/>
    <w:rsid w:val="008F77F3"/>
    <w:rsid w:val="008F7830"/>
    <w:rsid w:val="008F788C"/>
    <w:rsid w:val="008F7890"/>
    <w:rsid w:val="008F78E3"/>
    <w:rsid w:val="008F7934"/>
    <w:rsid w:val="008F793F"/>
    <w:rsid w:val="008F79B0"/>
    <w:rsid w:val="008F79B4"/>
    <w:rsid w:val="008F79CB"/>
    <w:rsid w:val="008F7A0B"/>
    <w:rsid w:val="008F7A3F"/>
    <w:rsid w:val="008F7A57"/>
    <w:rsid w:val="008F7A96"/>
    <w:rsid w:val="008F7B51"/>
    <w:rsid w:val="008F7C38"/>
    <w:rsid w:val="008F7D04"/>
    <w:rsid w:val="008F7D0B"/>
    <w:rsid w:val="008F7D41"/>
    <w:rsid w:val="008F7D66"/>
    <w:rsid w:val="008F7D6D"/>
    <w:rsid w:val="008F7DBB"/>
    <w:rsid w:val="008F7DCA"/>
    <w:rsid w:val="008F7DCF"/>
    <w:rsid w:val="008F7E64"/>
    <w:rsid w:val="008F7E7E"/>
    <w:rsid w:val="008F7E81"/>
    <w:rsid w:val="008F7F65"/>
    <w:rsid w:val="00900023"/>
    <w:rsid w:val="00900035"/>
    <w:rsid w:val="00900050"/>
    <w:rsid w:val="009000BC"/>
    <w:rsid w:val="009000C0"/>
    <w:rsid w:val="009000FB"/>
    <w:rsid w:val="0090012F"/>
    <w:rsid w:val="009001C5"/>
    <w:rsid w:val="009001CD"/>
    <w:rsid w:val="00900220"/>
    <w:rsid w:val="00900226"/>
    <w:rsid w:val="009002B9"/>
    <w:rsid w:val="009002D5"/>
    <w:rsid w:val="0090036F"/>
    <w:rsid w:val="009003E7"/>
    <w:rsid w:val="0090041C"/>
    <w:rsid w:val="00900468"/>
    <w:rsid w:val="00900470"/>
    <w:rsid w:val="00900481"/>
    <w:rsid w:val="009004D8"/>
    <w:rsid w:val="00900511"/>
    <w:rsid w:val="00900525"/>
    <w:rsid w:val="00900575"/>
    <w:rsid w:val="009005D0"/>
    <w:rsid w:val="00900626"/>
    <w:rsid w:val="0090063E"/>
    <w:rsid w:val="0090067C"/>
    <w:rsid w:val="0090067E"/>
    <w:rsid w:val="0090067F"/>
    <w:rsid w:val="00900686"/>
    <w:rsid w:val="0090072C"/>
    <w:rsid w:val="00900732"/>
    <w:rsid w:val="00900739"/>
    <w:rsid w:val="00900743"/>
    <w:rsid w:val="0090077B"/>
    <w:rsid w:val="0090078C"/>
    <w:rsid w:val="009007C0"/>
    <w:rsid w:val="009007F2"/>
    <w:rsid w:val="00900855"/>
    <w:rsid w:val="0090086B"/>
    <w:rsid w:val="00900870"/>
    <w:rsid w:val="0090089A"/>
    <w:rsid w:val="0090089D"/>
    <w:rsid w:val="009008A4"/>
    <w:rsid w:val="009008A5"/>
    <w:rsid w:val="009008D2"/>
    <w:rsid w:val="0090090A"/>
    <w:rsid w:val="00900921"/>
    <w:rsid w:val="009009A1"/>
    <w:rsid w:val="009009C9"/>
    <w:rsid w:val="00900A60"/>
    <w:rsid w:val="00900A6D"/>
    <w:rsid w:val="00900A9C"/>
    <w:rsid w:val="00900AB2"/>
    <w:rsid w:val="00900AE8"/>
    <w:rsid w:val="00900B1F"/>
    <w:rsid w:val="00900B4E"/>
    <w:rsid w:val="00900B55"/>
    <w:rsid w:val="00900BB4"/>
    <w:rsid w:val="00900C2F"/>
    <w:rsid w:val="00900C32"/>
    <w:rsid w:val="00900C7C"/>
    <w:rsid w:val="00900C9B"/>
    <w:rsid w:val="00900CC7"/>
    <w:rsid w:val="00900D8F"/>
    <w:rsid w:val="00900DA5"/>
    <w:rsid w:val="00900DB2"/>
    <w:rsid w:val="00900DB6"/>
    <w:rsid w:val="00900DB7"/>
    <w:rsid w:val="00900E4F"/>
    <w:rsid w:val="00900F57"/>
    <w:rsid w:val="00900F6F"/>
    <w:rsid w:val="00900F9E"/>
    <w:rsid w:val="00900FDE"/>
    <w:rsid w:val="0090101C"/>
    <w:rsid w:val="0090102B"/>
    <w:rsid w:val="00901047"/>
    <w:rsid w:val="0090108D"/>
    <w:rsid w:val="009010B5"/>
    <w:rsid w:val="009010F6"/>
    <w:rsid w:val="0090117D"/>
    <w:rsid w:val="00901195"/>
    <w:rsid w:val="009011B1"/>
    <w:rsid w:val="009011EB"/>
    <w:rsid w:val="009011F6"/>
    <w:rsid w:val="00901218"/>
    <w:rsid w:val="0090123F"/>
    <w:rsid w:val="00901273"/>
    <w:rsid w:val="009012B3"/>
    <w:rsid w:val="00901334"/>
    <w:rsid w:val="0090135B"/>
    <w:rsid w:val="00901382"/>
    <w:rsid w:val="009013C3"/>
    <w:rsid w:val="009013C6"/>
    <w:rsid w:val="009013EA"/>
    <w:rsid w:val="00901413"/>
    <w:rsid w:val="00901428"/>
    <w:rsid w:val="0090142E"/>
    <w:rsid w:val="0090144B"/>
    <w:rsid w:val="009014D5"/>
    <w:rsid w:val="00901592"/>
    <w:rsid w:val="009015A9"/>
    <w:rsid w:val="009015DF"/>
    <w:rsid w:val="00901624"/>
    <w:rsid w:val="009016C7"/>
    <w:rsid w:val="00901701"/>
    <w:rsid w:val="00901712"/>
    <w:rsid w:val="0090171B"/>
    <w:rsid w:val="00901734"/>
    <w:rsid w:val="00901773"/>
    <w:rsid w:val="009017A9"/>
    <w:rsid w:val="00901825"/>
    <w:rsid w:val="00901827"/>
    <w:rsid w:val="00901841"/>
    <w:rsid w:val="00901861"/>
    <w:rsid w:val="009018B0"/>
    <w:rsid w:val="009018D8"/>
    <w:rsid w:val="009018EA"/>
    <w:rsid w:val="00901933"/>
    <w:rsid w:val="00901934"/>
    <w:rsid w:val="0090199E"/>
    <w:rsid w:val="009019A5"/>
    <w:rsid w:val="009019D4"/>
    <w:rsid w:val="00901A0F"/>
    <w:rsid w:val="00901A9C"/>
    <w:rsid w:val="00901ADC"/>
    <w:rsid w:val="00901B3D"/>
    <w:rsid w:val="00901B5A"/>
    <w:rsid w:val="00901BD1"/>
    <w:rsid w:val="00901BE5"/>
    <w:rsid w:val="00901C0D"/>
    <w:rsid w:val="00901C58"/>
    <w:rsid w:val="00901C9B"/>
    <w:rsid w:val="00901CCF"/>
    <w:rsid w:val="00901CEA"/>
    <w:rsid w:val="00901D91"/>
    <w:rsid w:val="00901DDA"/>
    <w:rsid w:val="00901E22"/>
    <w:rsid w:val="00901E28"/>
    <w:rsid w:val="00901E3A"/>
    <w:rsid w:val="00901EC3"/>
    <w:rsid w:val="00901F4A"/>
    <w:rsid w:val="00901F56"/>
    <w:rsid w:val="00901F85"/>
    <w:rsid w:val="00901FB7"/>
    <w:rsid w:val="00901FCC"/>
    <w:rsid w:val="00901FEA"/>
    <w:rsid w:val="00901FFE"/>
    <w:rsid w:val="00902006"/>
    <w:rsid w:val="0090208D"/>
    <w:rsid w:val="009020D4"/>
    <w:rsid w:val="009020F8"/>
    <w:rsid w:val="009020FD"/>
    <w:rsid w:val="00902176"/>
    <w:rsid w:val="00902183"/>
    <w:rsid w:val="009021F8"/>
    <w:rsid w:val="00902204"/>
    <w:rsid w:val="0090221B"/>
    <w:rsid w:val="00902233"/>
    <w:rsid w:val="00902392"/>
    <w:rsid w:val="009023D5"/>
    <w:rsid w:val="009023DF"/>
    <w:rsid w:val="009023FE"/>
    <w:rsid w:val="0090241D"/>
    <w:rsid w:val="009024C5"/>
    <w:rsid w:val="009024DC"/>
    <w:rsid w:val="00902523"/>
    <w:rsid w:val="00902530"/>
    <w:rsid w:val="00902560"/>
    <w:rsid w:val="00902612"/>
    <w:rsid w:val="00902615"/>
    <w:rsid w:val="00902627"/>
    <w:rsid w:val="0090262E"/>
    <w:rsid w:val="00902668"/>
    <w:rsid w:val="009026AF"/>
    <w:rsid w:val="009026B1"/>
    <w:rsid w:val="009026ED"/>
    <w:rsid w:val="009026FA"/>
    <w:rsid w:val="00902705"/>
    <w:rsid w:val="00902739"/>
    <w:rsid w:val="00902779"/>
    <w:rsid w:val="0090278B"/>
    <w:rsid w:val="00902799"/>
    <w:rsid w:val="009027B9"/>
    <w:rsid w:val="009027F5"/>
    <w:rsid w:val="0090286A"/>
    <w:rsid w:val="009029BF"/>
    <w:rsid w:val="00902A07"/>
    <w:rsid w:val="00902A49"/>
    <w:rsid w:val="00902A9D"/>
    <w:rsid w:val="00902AF0"/>
    <w:rsid w:val="00902B1A"/>
    <w:rsid w:val="00902B4D"/>
    <w:rsid w:val="00902B56"/>
    <w:rsid w:val="00902B61"/>
    <w:rsid w:val="00902BE2"/>
    <w:rsid w:val="00902BFD"/>
    <w:rsid w:val="00902C26"/>
    <w:rsid w:val="00902C40"/>
    <w:rsid w:val="00902C4A"/>
    <w:rsid w:val="00902C7D"/>
    <w:rsid w:val="00902C8A"/>
    <w:rsid w:val="00902CD2"/>
    <w:rsid w:val="00902CDF"/>
    <w:rsid w:val="00902CE9"/>
    <w:rsid w:val="00902D01"/>
    <w:rsid w:val="00902D93"/>
    <w:rsid w:val="00902E02"/>
    <w:rsid w:val="00902E0B"/>
    <w:rsid w:val="00902E1A"/>
    <w:rsid w:val="00902E2F"/>
    <w:rsid w:val="00902E47"/>
    <w:rsid w:val="00902E61"/>
    <w:rsid w:val="00902ED2"/>
    <w:rsid w:val="00902F8C"/>
    <w:rsid w:val="00902F94"/>
    <w:rsid w:val="00902FC9"/>
    <w:rsid w:val="0090300F"/>
    <w:rsid w:val="00903040"/>
    <w:rsid w:val="0090304C"/>
    <w:rsid w:val="0090305A"/>
    <w:rsid w:val="00903068"/>
    <w:rsid w:val="00903086"/>
    <w:rsid w:val="0090308A"/>
    <w:rsid w:val="00903132"/>
    <w:rsid w:val="00903139"/>
    <w:rsid w:val="009031B7"/>
    <w:rsid w:val="00903234"/>
    <w:rsid w:val="0090325C"/>
    <w:rsid w:val="009032A8"/>
    <w:rsid w:val="009032C1"/>
    <w:rsid w:val="00903376"/>
    <w:rsid w:val="009033AC"/>
    <w:rsid w:val="00903437"/>
    <w:rsid w:val="00903445"/>
    <w:rsid w:val="0090346A"/>
    <w:rsid w:val="0090348F"/>
    <w:rsid w:val="009034A9"/>
    <w:rsid w:val="009034CD"/>
    <w:rsid w:val="00903586"/>
    <w:rsid w:val="009035B6"/>
    <w:rsid w:val="009035E8"/>
    <w:rsid w:val="0090360E"/>
    <w:rsid w:val="0090361A"/>
    <w:rsid w:val="00903634"/>
    <w:rsid w:val="00903657"/>
    <w:rsid w:val="009036CF"/>
    <w:rsid w:val="009036EA"/>
    <w:rsid w:val="00903723"/>
    <w:rsid w:val="00903733"/>
    <w:rsid w:val="0090374C"/>
    <w:rsid w:val="0090376E"/>
    <w:rsid w:val="00903782"/>
    <w:rsid w:val="0090379D"/>
    <w:rsid w:val="009037AF"/>
    <w:rsid w:val="0090386E"/>
    <w:rsid w:val="00903884"/>
    <w:rsid w:val="0090389C"/>
    <w:rsid w:val="009038E2"/>
    <w:rsid w:val="00903916"/>
    <w:rsid w:val="009039A0"/>
    <w:rsid w:val="00903A18"/>
    <w:rsid w:val="00903A19"/>
    <w:rsid w:val="00903A27"/>
    <w:rsid w:val="00903A4F"/>
    <w:rsid w:val="00903A8E"/>
    <w:rsid w:val="00903B16"/>
    <w:rsid w:val="00903B2F"/>
    <w:rsid w:val="00903B57"/>
    <w:rsid w:val="00903B58"/>
    <w:rsid w:val="00903B63"/>
    <w:rsid w:val="00903B72"/>
    <w:rsid w:val="00903BCF"/>
    <w:rsid w:val="00903C66"/>
    <w:rsid w:val="00903C96"/>
    <w:rsid w:val="00903CAE"/>
    <w:rsid w:val="00903CAF"/>
    <w:rsid w:val="00903CD2"/>
    <w:rsid w:val="00903DB7"/>
    <w:rsid w:val="00903DF8"/>
    <w:rsid w:val="00903DF9"/>
    <w:rsid w:val="00903E42"/>
    <w:rsid w:val="00903E48"/>
    <w:rsid w:val="00903F47"/>
    <w:rsid w:val="00903F49"/>
    <w:rsid w:val="00903FB2"/>
    <w:rsid w:val="00903FC9"/>
    <w:rsid w:val="00903FEA"/>
    <w:rsid w:val="0090402C"/>
    <w:rsid w:val="0090404A"/>
    <w:rsid w:val="009040A8"/>
    <w:rsid w:val="009040BC"/>
    <w:rsid w:val="009040C2"/>
    <w:rsid w:val="0090417E"/>
    <w:rsid w:val="009041D6"/>
    <w:rsid w:val="009041DE"/>
    <w:rsid w:val="009041E9"/>
    <w:rsid w:val="0090421E"/>
    <w:rsid w:val="00904247"/>
    <w:rsid w:val="00904256"/>
    <w:rsid w:val="00904270"/>
    <w:rsid w:val="00904277"/>
    <w:rsid w:val="009042C1"/>
    <w:rsid w:val="009042DB"/>
    <w:rsid w:val="009042FA"/>
    <w:rsid w:val="0090436C"/>
    <w:rsid w:val="009043B5"/>
    <w:rsid w:val="00904464"/>
    <w:rsid w:val="009044A4"/>
    <w:rsid w:val="009044DC"/>
    <w:rsid w:val="00904513"/>
    <w:rsid w:val="00904544"/>
    <w:rsid w:val="0090458C"/>
    <w:rsid w:val="009045BC"/>
    <w:rsid w:val="009045F8"/>
    <w:rsid w:val="0090461F"/>
    <w:rsid w:val="00904679"/>
    <w:rsid w:val="00904721"/>
    <w:rsid w:val="0090472D"/>
    <w:rsid w:val="00904778"/>
    <w:rsid w:val="0090480B"/>
    <w:rsid w:val="00904814"/>
    <w:rsid w:val="00904820"/>
    <w:rsid w:val="00904828"/>
    <w:rsid w:val="00904832"/>
    <w:rsid w:val="00904873"/>
    <w:rsid w:val="009048DF"/>
    <w:rsid w:val="009048EE"/>
    <w:rsid w:val="0090492E"/>
    <w:rsid w:val="0090498E"/>
    <w:rsid w:val="009049E9"/>
    <w:rsid w:val="009049F0"/>
    <w:rsid w:val="00904AAA"/>
    <w:rsid w:val="00904ABE"/>
    <w:rsid w:val="00904BBA"/>
    <w:rsid w:val="00904C5E"/>
    <w:rsid w:val="00904CB9"/>
    <w:rsid w:val="00904CF1"/>
    <w:rsid w:val="00904D4E"/>
    <w:rsid w:val="00904D7A"/>
    <w:rsid w:val="00904D8B"/>
    <w:rsid w:val="00904D92"/>
    <w:rsid w:val="00904D98"/>
    <w:rsid w:val="00904DA9"/>
    <w:rsid w:val="00904DFF"/>
    <w:rsid w:val="00904E21"/>
    <w:rsid w:val="00904E85"/>
    <w:rsid w:val="00904EC6"/>
    <w:rsid w:val="00904F2C"/>
    <w:rsid w:val="00904F49"/>
    <w:rsid w:val="00904F4A"/>
    <w:rsid w:val="0090500B"/>
    <w:rsid w:val="009050DE"/>
    <w:rsid w:val="009050ED"/>
    <w:rsid w:val="00905176"/>
    <w:rsid w:val="00905179"/>
    <w:rsid w:val="009051DB"/>
    <w:rsid w:val="0090525E"/>
    <w:rsid w:val="0090532A"/>
    <w:rsid w:val="00905345"/>
    <w:rsid w:val="0090534D"/>
    <w:rsid w:val="00905379"/>
    <w:rsid w:val="009053BD"/>
    <w:rsid w:val="0090543E"/>
    <w:rsid w:val="0090546D"/>
    <w:rsid w:val="009054E2"/>
    <w:rsid w:val="009054FA"/>
    <w:rsid w:val="00905515"/>
    <w:rsid w:val="00905517"/>
    <w:rsid w:val="0090553A"/>
    <w:rsid w:val="0090554B"/>
    <w:rsid w:val="0090555C"/>
    <w:rsid w:val="0090557F"/>
    <w:rsid w:val="009055EB"/>
    <w:rsid w:val="00905633"/>
    <w:rsid w:val="00905642"/>
    <w:rsid w:val="0090567E"/>
    <w:rsid w:val="009056A0"/>
    <w:rsid w:val="00905726"/>
    <w:rsid w:val="00905749"/>
    <w:rsid w:val="009057D7"/>
    <w:rsid w:val="009057FA"/>
    <w:rsid w:val="0090588B"/>
    <w:rsid w:val="00905971"/>
    <w:rsid w:val="0090598A"/>
    <w:rsid w:val="00905995"/>
    <w:rsid w:val="009059BB"/>
    <w:rsid w:val="009059EB"/>
    <w:rsid w:val="00905A04"/>
    <w:rsid w:val="00905A3D"/>
    <w:rsid w:val="00905A55"/>
    <w:rsid w:val="00905A67"/>
    <w:rsid w:val="00905B52"/>
    <w:rsid w:val="00905B7B"/>
    <w:rsid w:val="00905B91"/>
    <w:rsid w:val="00905C15"/>
    <w:rsid w:val="00905C56"/>
    <w:rsid w:val="00905CA0"/>
    <w:rsid w:val="00905CCC"/>
    <w:rsid w:val="00905D0E"/>
    <w:rsid w:val="00905D2C"/>
    <w:rsid w:val="00905DCC"/>
    <w:rsid w:val="00905E17"/>
    <w:rsid w:val="00905E18"/>
    <w:rsid w:val="00905E52"/>
    <w:rsid w:val="00905E59"/>
    <w:rsid w:val="00905EB9"/>
    <w:rsid w:val="00905EE0"/>
    <w:rsid w:val="00905F26"/>
    <w:rsid w:val="00905F40"/>
    <w:rsid w:val="00905FA2"/>
    <w:rsid w:val="00905FCF"/>
    <w:rsid w:val="00905FD7"/>
    <w:rsid w:val="00906067"/>
    <w:rsid w:val="00906092"/>
    <w:rsid w:val="009060A1"/>
    <w:rsid w:val="009060CA"/>
    <w:rsid w:val="009060CF"/>
    <w:rsid w:val="00906134"/>
    <w:rsid w:val="00906144"/>
    <w:rsid w:val="0090614D"/>
    <w:rsid w:val="0090615D"/>
    <w:rsid w:val="009061AA"/>
    <w:rsid w:val="009061AF"/>
    <w:rsid w:val="009061CF"/>
    <w:rsid w:val="009061D5"/>
    <w:rsid w:val="009061E8"/>
    <w:rsid w:val="009062BE"/>
    <w:rsid w:val="009062D6"/>
    <w:rsid w:val="00906359"/>
    <w:rsid w:val="0090638B"/>
    <w:rsid w:val="00906406"/>
    <w:rsid w:val="00906478"/>
    <w:rsid w:val="00906487"/>
    <w:rsid w:val="00906500"/>
    <w:rsid w:val="0090673B"/>
    <w:rsid w:val="00906897"/>
    <w:rsid w:val="00906916"/>
    <w:rsid w:val="009069DE"/>
    <w:rsid w:val="00906A0B"/>
    <w:rsid w:val="00906A28"/>
    <w:rsid w:val="00906A33"/>
    <w:rsid w:val="00906A37"/>
    <w:rsid w:val="00906A38"/>
    <w:rsid w:val="00906AC9"/>
    <w:rsid w:val="00906B37"/>
    <w:rsid w:val="00906C17"/>
    <w:rsid w:val="00906CAD"/>
    <w:rsid w:val="00906CB2"/>
    <w:rsid w:val="00906CBB"/>
    <w:rsid w:val="00906CDA"/>
    <w:rsid w:val="00906D57"/>
    <w:rsid w:val="00906D8E"/>
    <w:rsid w:val="00906DF1"/>
    <w:rsid w:val="00906E0A"/>
    <w:rsid w:val="00906E44"/>
    <w:rsid w:val="00906EC6"/>
    <w:rsid w:val="00906F65"/>
    <w:rsid w:val="00906F88"/>
    <w:rsid w:val="00906FC3"/>
    <w:rsid w:val="00906FEB"/>
    <w:rsid w:val="0090704D"/>
    <w:rsid w:val="009070D5"/>
    <w:rsid w:val="00907109"/>
    <w:rsid w:val="00907154"/>
    <w:rsid w:val="00907193"/>
    <w:rsid w:val="00907273"/>
    <w:rsid w:val="00907281"/>
    <w:rsid w:val="00907309"/>
    <w:rsid w:val="00907346"/>
    <w:rsid w:val="0090734E"/>
    <w:rsid w:val="00907374"/>
    <w:rsid w:val="00907389"/>
    <w:rsid w:val="0090738C"/>
    <w:rsid w:val="009073AB"/>
    <w:rsid w:val="009073C4"/>
    <w:rsid w:val="009073CA"/>
    <w:rsid w:val="009073E2"/>
    <w:rsid w:val="00907476"/>
    <w:rsid w:val="00907491"/>
    <w:rsid w:val="009074A2"/>
    <w:rsid w:val="009074AA"/>
    <w:rsid w:val="009074C5"/>
    <w:rsid w:val="009074D4"/>
    <w:rsid w:val="0090752F"/>
    <w:rsid w:val="00907560"/>
    <w:rsid w:val="00907585"/>
    <w:rsid w:val="009075C3"/>
    <w:rsid w:val="009075C8"/>
    <w:rsid w:val="009075D0"/>
    <w:rsid w:val="009075DE"/>
    <w:rsid w:val="00907689"/>
    <w:rsid w:val="0090769F"/>
    <w:rsid w:val="00907711"/>
    <w:rsid w:val="00907748"/>
    <w:rsid w:val="0090783E"/>
    <w:rsid w:val="0090783F"/>
    <w:rsid w:val="00907891"/>
    <w:rsid w:val="009078CD"/>
    <w:rsid w:val="009078DC"/>
    <w:rsid w:val="00907929"/>
    <w:rsid w:val="0090792F"/>
    <w:rsid w:val="00907988"/>
    <w:rsid w:val="009079A0"/>
    <w:rsid w:val="009079AA"/>
    <w:rsid w:val="009079D7"/>
    <w:rsid w:val="009079DC"/>
    <w:rsid w:val="009079E0"/>
    <w:rsid w:val="00907A55"/>
    <w:rsid w:val="00907ABB"/>
    <w:rsid w:val="00907AC9"/>
    <w:rsid w:val="00907AFD"/>
    <w:rsid w:val="00907B63"/>
    <w:rsid w:val="00907B90"/>
    <w:rsid w:val="00907BA5"/>
    <w:rsid w:val="00907BF5"/>
    <w:rsid w:val="00907C3B"/>
    <w:rsid w:val="00907CE0"/>
    <w:rsid w:val="00907CFD"/>
    <w:rsid w:val="00907D22"/>
    <w:rsid w:val="00907D8D"/>
    <w:rsid w:val="00907F33"/>
    <w:rsid w:val="00907F91"/>
    <w:rsid w:val="00907FAD"/>
    <w:rsid w:val="00907FB5"/>
    <w:rsid w:val="00907FC2"/>
    <w:rsid w:val="00907FFE"/>
    <w:rsid w:val="00910077"/>
    <w:rsid w:val="009101A0"/>
    <w:rsid w:val="009101DB"/>
    <w:rsid w:val="009101DF"/>
    <w:rsid w:val="009101EF"/>
    <w:rsid w:val="00910204"/>
    <w:rsid w:val="00910228"/>
    <w:rsid w:val="0091023F"/>
    <w:rsid w:val="00910260"/>
    <w:rsid w:val="0091029D"/>
    <w:rsid w:val="009102B9"/>
    <w:rsid w:val="00910321"/>
    <w:rsid w:val="00910331"/>
    <w:rsid w:val="0091049F"/>
    <w:rsid w:val="0091053C"/>
    <w:rsid w:val="00910553"/>
    <w:rsid w:val="00910565"/>
    <w:rsid w:val="00910633"/>
    <w:rsid w:val="00910637"/>
    <w:rsid w:val="00910644"/>
    <w:rsid w:val="0091066D"/>
    <w:rsid w:val="0091070A"/>
    <w:rsid w:val="0091071A"/>
    <w:rsid w:val="00910724"/>
    <w:rsid w:val="0091076F"/>
    <w:rsid w:val="009107AD"/>
    <w:rsid w:val="009107C4"/>
    <w:rsid w:val="009107DD"/>
    <w:rsid w:val="0091084B"/>
    <w:rsid w:val="00910886"/>
    <w:rsid w:val="0091088B"/>
    <w:rsid w:val="009108A5"/>
    <w:rsid w:val="009108CF"/>
    <w:rsid w:val="009108D0"/>
    <w:rsid w:val="009108D5"/>
    <w:rsid w:val="0091093A"/>
    <w:rsid w:val="00910991"/>
    <w:rsid w:val="009109A2"/>
    <w:rsid w:val="00910A5D"/>
    <w:rsid w:val="00910AB1"/>
    <w:rsid w:val="00910B20"/>
    <w:rsid w:val="00910B45"/>
    <w:rsid w:val="00910BCB"/>
    <w:rsid w:val="00910BE0"/>
    <w:rsid w:val="00910C85"/>
    <w:rsid w:val="00910D1D"/>
    <w:rsid w:val="00910D75"/>
    <w:rsid w:val="00910DD0"/>
    <w:rsid w:val="00910F26"/>
    <w:rsid w:val="00910F4B"/>
    <w:rsid w:val="00910F5C"/>
    <w:rsid w:val="00910F69"/>
    <w:rsid w:val="00910F70"/>
    <w:rsid w:val="00910F82"/>
    <w:rsid w:val="00910FA4"/>
    <w:rsid w:val="00911021"/>
    <w:rsid w:val="009110F9"/>
    <w:rsid w:val="00911185"/>
    <w:rsid w:val="0091121F"/>
    <w:rsid w:val="0091122D"/>
    <w:rsid w:val="0091126A"/>
    <w:rsid w:val="009112B8"/>
    <w:rsid w:val="009112CC"/>
    <w:rsid w:val="00911326"/>
    <w:rsid w:val="00911392"/>
    <w:rsid w:val="009113DE"/>
    <w:rsid w:val="009113E9"/>
    <w:rsid w:val="0091146C"/>
    <w:rsid w:val="0091147A"/>
    <w:rsid w:val="0091153A"/>
    <w:rsid w:val="00911584"/>
    <w:rsid w:val="0091159B"/>
    <w:rsid w:val="009115CF"/>
    <w:rsid w:val="00911643"/>
    <w:rsid w:val="0091164D"/>
    <w:rsid w:val="009116EE"/>
    <w:rsid w:val="00911730"/>
    <w:rsid w:val="0091174A"/>
    <w:rsid w:val="009117CA"/>
    <w:rsid w:val="009117DD"/>
    <w:rsid w:val="0091184A"/>
    <w:rsid w:val="00911859"/>
    <w:rsid w:val="009118A3"/>
    <w:rsid w:val="009118C5"/>
    <w:rsid w:val="009118E0"/>
    <w:rsid w:val="0091194E"/>
    <w:rsid w:val="009119AE"/>
    <w:rsid w:val="009119F0"/>
    <w:rsid w:val="00911A02"/>
    <w:rsid w:val="00911A3D"/>
    <w:rsid w:val="00911A85"/>
    <w:rsid w:val="00911AAA"/>
    <w:rsid w:val="00911ADB"/>
    <w:rsid w:val="00911B8F"/>
    <w:rsid w:val="00911BA6"/>
    <w:rsid w:val="00911C02"/>
    <w:rsid w:val="00911C37"/>
    <w:rsid w:val="00911C48"/>
    <w:rsid w:val="00911C56"/>
    <w:rsid w:val="00911C8C"/>
    <w:rsid w:val="00911C8F"/>
    <w:rsid w:val="00911CAD"/>
    <w:rsid w:val="00911CBD"/>
    <w:rsid w:val="00911CF3"/>
    <w:rsid w:val="00911D0E"/>
    <w:rsid w:val="00911D1B"/>
    <w:rsid w:val="00911D37"/>
    <w:rsid w:val="00911D55"/>
    <w:rsid w:val="00911D96"/>
    <w:rsid w:val="00911D9F"/>
    <w:rsid w:val="00911DF8"/>
    <w:rsid w:val="00911E08"/>
    <w:rsid w:val="00911E21"/>
    <w:rsid w:val="00911E65"/>
    <w:rsid w:val="00911E7A"/>
    <w:rsid w:val="00911ECA"/>
    <w:rsid w:val="00911F97"/>
    <w:rsid w:val="00911FC4"/>
    <w:rsid w:val="00911FD8"/>
    <w:rsid w:val="00911FE8"/>
    <w:rsid w:val="00912085"/>
    <w:rsid w:val="00912088"/>
    <w:rsid w:val="0091208C"/>
    <w:rsid w:val="00912105"/>
    <w:rsid w:val="00912169"/>
    <w:rsid w:val="00912176"/>
    <w:rsid w:val="0091219A"/>
    <w:rsid w:val="009121CC"/>
    <w:rsid w:val="00912249"/>
    <w:rsid w:val="0091224E"/>
    <w:rsid w:val="00912261"/>
    <w:rsid w:val="00912271"/>
    <w:rsid w:val="00912272"/>
    <w:rsid w:val="009122D3"/>
    <w:rsid w:val="00912324"/>
    <w:rsid w:val="009123A3"/>
    <w:rsid w:val="009123D2"/>
    <w:rsid w:val="009124A0"/>
    <w:rsid w:val="009124D2"/>
    <w:rsid w:val="009124DF"/>
    <w:rsid w:val="0091250C"/>
    <w:rsid w:val="0091252E"/>
    <w:rsid w:val="0091255B"/>
    <w:rsid w:val="0091259E"/>
    <w:rsid w:val="009125A5"/>
    <w:rsid w:val="00912613"/>
    <w:rsid w:val="0091263B"/>
    <w:rsid w:val="009126CF"/>
    <w:rsid w:val="00912744"/>
    <w:rsid w:val="009127C8"/>
    <w:rsid w:val="009127D2"/>
    <w:rsid w:val="00912805"/>
    <w:rsid w:val="0091281C"/>
    <w:rsid w:val="0091282D"/>
    <w:rsid w:val="0091284B"/>
    <w:rsid w:val="00912859"/>
    <w:rsid w:val="0091285F"/>
    <w:rsid w:val="009128AC"/>
    <w:rsid w:val="0091293E"/>
    <w:rsid w:val="009129DE"/>
    <w:rsid w:val="009129E7"/>
    <w:rsid w:val="009129F2"/>
    <w:rsid w:val="00912A62"/>
    <w:rsid w:val="00912A8F"/>
    <w:rsid w:val="00912C17"/>
    <w:rsid w:val="00912C1A"/>
    <w:rsid w:val="00912CB2"/>
    <w:rsid w:val="00912D0D"/>
    <w:rsid w:val="00912D3A"/>
    <w:rsid w:val="00912D50"/>
    <w:rsid w:val="00912D64"/>
    <w:rsid w:val="00912D91"/>
    <w:rsid w:val="00912E06"/>
    <w:rsid w:val="00912E86"/>
    <w:rsid w:val="00912EB5"/>
    <w:rsid w:val="00912EE4"/>
    <w:rsid w:val="00912F2C"/>
    <w:rsid w:val="00912F58"/>
    <w:rsid w:val="00912F6C"/>
    <w:rsid w:val="00912FA6"/>
    <w:rsid w:val="00913043"/>
    <w:rsid w:val="0091316C"/>
    <w:rsid w:val="0091317E"/>
    <w:rsid w:val="009131B4"/>
    <w:rsid w:val="00913234"/>
    <w:rsid w:val="0091326E"/>
    <w:rsid w:val="0091327F"/>
    <w:rsid w:val="0091329C"/>
    <w:rsid w:val="009132C9"/>
    <w:rsid w:val="009132FA"/>
    <w:rsid w:val="00913304"/>
    <w:rsid w:val="0091330D"/>
    <w:rsid w:val="00913317"/>
    <w:rsid w:val="00913337"/>
    <w:rsid w:val="0091339F"/>
    <w:rsid w:val="009133BE"/>
    <w:rsid w:val="009133D8"/>
    <w:rsid w:val="0091343F"/>
    <w:rsid w:val="00913467"/>
    <w:rsid w:val="0091346F"/>
    <w:rsid w:val="009134FB"/>
    <w:rsid w:val="00913500"/>
    <w:rsid w:val="00913505"/>
    <w:rsid w:val="0091350B"/>
    <w:rsid w:val="00913528"/>
    <w:rsid w:val="00913548"/>
    <w:rsid w:val="0091359A"/>
    <w:rsid w:val="009135A1"/>
    <w:rsid w:val="00913609"/>
    <w:rsid w:val="00913612"/>
    <w:rsid w:val="00913675"/>
    <w:rsid w:val="009136BA"/>
    <w:rsid w:val="009136DF"/>
    <w:rsid w:val="0091373D"/>
    <w:rsid w:val="00913752"/>
    <w:rsid w:val="009137BC"/>
    <w:rsid w:val="009137FB"/>
    <w:rsid w:val="00913813"/>
    <w:rsid w:val="00913825"/>
    <w:rsid w:val="00913849"/>
    <w:rsid w:val="00913891"/>
    <w:rsid w:val="009138BB"/>
    <w:rsid w:val="009138D4"/>
    <w:rsid w:val="0091394A"/>
    <w:rsid w:val="00913988"/>
    <w:rsid w:val="0091398F"/>
    <w:rsid w:val="009139DF"/>
    <w:rsid w:val="009139E2"/>
    <w:rsid w:val="00913A17"/>
    <w:rsid w:val="00913A3F"/>
    <w:rsid w:val="00913A6C"/>
    <w:rsid w:val="00913A93"/>
    <w:rsid w:val="00913AA4"/>
    <w:rsid w:val="00913AB4"/>
    <w:rsid w:val="00913AB8"/>
    <w:rsid w:val="00913AC9"/>
    <w:rsid w:val="00913B25"/>
    <w:rsid w:val="00913B98"/>
    <w:rsid w:val="00913BA6"/>
    <w:rsid w:val="00913BD9"/>
    <w:rsid w:val="00913C2F"/>
    <w:rsid w:val="00913C34"/>
    <w:rsid w:val="00913C36"/>
    <w:rsid w:val="00913C86"/>
    <w:rsid w:val="00913CB1"/>
    <w:rsid w:val="00913CD3"/>
    <w:rsid w:val="00913CE6"/>
    <w:rsid w:val="00913D16"/>
    <w:rsid w:val="00913D23"/>
    <w:rsid w:val="00913D29"/>
    <w:rsid w:val="00913D54"/>
    <w:rsid w:val="00913E46"/>
    <w:rsid w:val="00913E55"/>
    <w:rsid w:val="00913ED0"/>
    <w:rsid w:val="00913F00"/>
    <w:rsid w:val="00913F1E"/>
    <w:rsid w:val="00913F2D"/>
    <w:rsid w:val="00913F5E"/>
    <w:rsid w:val="00913F67"/>
    <w:rsid w:val="00913F81"/>
    <w:rsid w:val="00914026"/>
    <w:rsid w:val="0091402E"/>
    <w:rsid w:val="009140EB"/>
    <w:rsid w:val="0091414A"/>
    <w:rsid w:val="009141AD"/>
    <w:rsid w:val="00914208"/>
    <w:rsid w:val="0091422B"/>
    <w:rsid w:val="0091424C"/>
    <w:rsid w:val="0091439E"/>
    <w:rsid w:val="0091442E"/>
    <w:rsid w:val="0091445E"/>
    <w:rsid w:val="00914461"/>
    <w:rsid w:val="00914500"/>
    <w:rsid w:val="00914556"/>
    <w:rsid w:val="0091455A"/>
    <w:rsid w:val="0091456E"/>
    <w:rsid w:val="0091458C"/>
    <w:rsid w:val="009145AF"/>
    <w:rsid w:val="009145E2"/>
    <w:rsid w:val="009145F7"/>
    <w:rsid w:val="0091462C"/>
    <w:rsid w:val="00914639"/>
    <w:rsid w:val="0091468A"/>
    <w:rsid w:val="009147C1"/>
    <w:rsid w:val="00914871"/>
    <w:rsid w:val="0091489B"/>
    <w:rsid w:val="009148E5"/>
    <w:rsid w:val="00914900"/>
    <w:rsid w:val="00914968"/>
    <w:rsid w:val="00914A58"/>
    <w:rsid w:val="00914A69"/>
    <w:rsid w:val="00914A72"/>
    <w:rsid w:val="00914A7A"/>
    <w:rsid w:val="00914B6D"/>
    <w:rsid w:val="00914BB3"/>
    <w:rsid w:val="00914BC8"/>
    <w:rsid w:val="00914C1B"/>
    <w:rsid w:val="00914C3B"/>
    <w:rsid w:val="00914D60"/>
    <w:rsid w:val="00914DBD"/>
    <w:rsid w:val="00914DEB"/>
    <w:rsid w:val="00914E33"/>
    <w:rsid w:val="00914EC4"/>
    <w:rsid w:val="00914EFC"/>
    <w:rsid w:val="00914F46"/>
    <w:rsid w:val="00914F63"/>
    <w:rsid w:val="00914F6C"/>
    <w:rsid w:val="00915053"/>
    <w:rsid w:val="0091508A"/>
    <w:rsid w:val="009150AC"/>
    <w:rsid w:val="009150D0"/>
    <w:rsid w:val="0091510C"/>
    <w:rsid w:val="00915171"/>
    <w:rsid w:val="0091517C"/>
    <w:rsid w:val="0091519F"/>
    <w:rsid w:val="009151A9"/>
    <w:rsid w:val="00915234"/>
    <w:rsid w:val="009152C4"/>
    <w:rsid w:val="009152C8"/>
    <w:rsid w:val="009152F1"/>
    <w:rsid w:val="00915342"/>
    <w:rsid w:val="0091538E"/>
    <w:rsid w:val="009153E5"/>
    <w:rsid w:val="00915403"/>
    <w:rsid w:val="00915443"/>
    <w:rsid w:val="00915467"/>
    <w:rsid w:val="00915485"/>
    <w:rsid w:val="0091550C"/>
    <w:rsid w:val="00915519"/>
    <w:rsid w:val="0091552D"/>
    <w:rsid w:val="0091555B"/>
    <w:rsid w:val="00915588"/>
    <w:rsid w:val="0091561B"/>
    <w:rsid w:val="0091562B"/>
    <w:rsid w:val="0091562C"/>
    <w:rsid w:val="00915639"/>
    <w:rsid w:val="00915678"/>
    <w:rsid w:val="0091567D"/>
    <w:rsid w:val="00915693"/>
    <w:rsid w:val="009156B8"/>
    <w:rsid w:val="009156C7"/>
    <w:rsid w:val="0091571E"/>
    <w:rsid w:val="00915727"/>
    <w:rsid w:val="0091578E"/>
    <w:rsid w:val="009157A6"/>
    <w:rsid w:val="009157AC"/>
    <w:rsid w:val="009157BA"/>
    <w:rsid w:val="00915808"/>
    <w:rsid w:val="00915816"/>
    <w:rsid w:val="0091585A"/>
    <w:rsid w:val="009158FB"/>
    <w:rsid w:val="00915945"/>
    <w:rsid w:val="0091594C"/>
    <w:rsid w:val="0091596C"/>
    <w:rsid w:val="00915986"/>
    <w:rsid w:val="009159AA"/>
    <w:rsid w:val="009159DF"/>
    <w:rsid w:val="009159FC"/>
    <w:rsid w:val="00915A34"/>
    <w:rsid w:val="00915A59"/>
    <w:rsid w:val="00915A60"/>
    <w:rsid w:val="00915AF2"/>
    <w:rsid w:val="00915AF8"/>
    <w:rsid w:val="00915B19"/>
    <w:rsid w:val="00915B69"/>
    <w:rsid w:val="00915B86"/>
    <w:rsid w:val="00915B8B"/>
    <w:rsid w:val="00915B90"/>
    <w:rsid w:val="00915BB9"/>
    <w:rsid w:val="00915BC6"/>
    <w:rsid w:val="00915BCF"/>
    <w:rsid w:val="00915C5D"/>
    <w:rsid w:val="00915CAC"/>
    <w:rsid w:val="00915CB1"/>
    <w:rsid w:val="00915CBD"/>
    <w:rsid w:val="00915CDE"/>
    <w:rsid w:val="00915CDF"/>
    <w:rsid w:val="00915D43"/>
    <w:rsid w:val="00915D8F"/>
    <w:rsid w:val="00915E1E"/>
    <w:rsid w:val="00915E45"/>
    <w:rsid w:val="00915E52"/>
    <w:rsid w:val="00915E8A"/>
    <w:rsid w:val="00915F6A"/>
    <w:rsid w:val="00915FC4"/>
    <w:rsid w:val="00916063"/>
    <w:rsid w:val="00916103"/>
    <w:rsid w:val="00916182"/>
    <w:rsid w:val="009161BE"/>
    <w:rsid w:val="009161E7"/>
    <w:rsid w:val="009161EE"/>
    <w:rsid w:val="009161FC"/>
    <w:rsid w:val="00916221"/>
    <w:rsid w:val="00916265"/>
    <w:rsid w:val="009162AB"/>
    <w:rsid w:val="009162AD"/>
    <w:rsid w:val="009162D8"/>
    <w:rsid w:val="00916308"/>
    <w:rsid w:val="009163BB"/>
    <w:rsid w:val="00916457"/>
    <w:rsid w:val="00916479"/>
    <w:rsid w:val="0091647F"/>
    <w:rsid w:val="009164F4"/>
    <w:rsid w:val="00916512"/>
    <w:rsid w:val="00916570"/>
    <w:rsid w:val="0091657F"/>
    <w:rsid w:val="0091659A"/>
    <w:rsid w:val="009165C1"/>
    <w:rsid w:val="00916627"/>
    <w:rsid w:val="00916876"/>
    <w:rsid w:val="0091689A"/>
    <w:rsid w:val="009168D6"/>
    <w:rsid w:val="00916937"/>
    <w:rsid w:val="00916947"/>
    <w:rsid w:val="00916964"/>
    <w:rsid w:val="0091697D"/>
    <w:rsid w:val="009169E8"/>
    <w:rsid w:val="009169EA"/>
    <w:rsid w:val="00916A09"/>
    <w:rsid w:val="00916A16"/>
    <w:rsid w:val="00916A38"/>
    <w:rsid w:val="00916A9B"/>
    <w:rsid w:val="00916AC5"/>
    <w:rsid w:val="00916AC6"/>
    <w:rsid w:val="00916B7A"/>
    <w:rsid w:val="00916BE6"/>
    <w:rsid w:val="00916BE8"/>
    <w:rsid w:val="00916C50"/>
    <w:rsid w:val="00916C82"/>
    <w:rsid w:val="00916C98"/>
    <w:rsid w:val="00916D25"/>
    <w:rsid w:val="00916D2D"/>
    <w:rsid w:val="00916D43"/>
    <w:rsid w:val="00916D66"/>
    <w:rsid w:val="00916E38"/>
    <w:rsid w:val="00916E6C"/>
    <w:rsid w:val="00916EE6"/>
    <w:rsid w:val="00916F2C"/>
    <w:rsid w:val="00916F3A"/>
    <w:rsid w:val="00916FD2"/>
    <w:rsid w:val="00916FF1"/>
    <w:rsid w:val="00916FFC"/>
    <w:rsid w:val="00917037"/>
    <w:rsid w:val="00917093"/>
    <w:rsid w:val="009170C1"/>
    <w:rsid w:val="009170FD"/>
    <w:rsid w:val="00917156"/>
    <w:rsid w:val="0091715F"/>
    <w:rsid w:val="00917161"/>
    <w:rsid w:val="0091719A"/>
    <w:rsid w:val="00917209"/>
    <w:rsid w:val="0091721F"/>
    <w:rsid w:val="00917239"/>
    <w:rsid w:val="0091727F"/>
    <w:rsid w:val="009172D4"/>
    <w:rsid w:val="00917302"/>
    <w:rsid w:val="0091733A"/>
    <w:rsid w:val="00917341"/>
    <w:rsid w:val="0091735F"/>
    <w:rsid w:val="00917379"/>
    <w:rsid w:val="00917390"/>
    <w:rsid w:val="009173A8"/>
    <w:rsid w:val="0091740C"/>
    <w:rsid w:val="0091740F"/>
    <w:rsid w:val="00917413"/>
    <w:rsid w:val="00917442"/>
    <w:rsid w:val="009174A5"/>
    <w:rsid w:val="009174C8"/>
    <w:rsid w:val="009174EE"/>
    <w:rsid w:val="009174F5"/>
    <w:rsid w:val="00917506"/>
    <w:rsid w:val="0091755C"/>
    <w:rsid w:val="0091760C"/>
    <w:rsid w:val="00917612"/>
    <w:rsid w:val="00917673"/>
    <w:rsid w:val="009176B8"/>
    <w:rsid w:val="009176D0"/>
    <w:rsid w:val="009176D3"/>
    <w:rsid w:val="00917728"/>
    <w:rsid w:val="0091775D"/>
    <w:rsid w:val="009177EC"/>
    <w:rsid w:val="0091784E"/>
    <w:rsid w:val="009178DF"/>
    <w:rsid w:val="009178F4"/>
    <w:rsid w:val="009179E5"/>
    <w:rsid w:val="00917A39"/>
    <w:rsid w:val="00917A50"/>
    <w:rsid w:val="00917A5E"/>
    <w:rsid w:val="00917A94"/>
    <w:rsid w:val="00917AAC"/>
    <w:rsid w:val="00917B05"/>
    <w:rsid w:val="00917B10"/>
    <w:rsid w:val="00917B47"/>
    <w:rsid w:val="00917B9F"/>
    <w:rsid w:val="00917BE8"/>
    <w:rsid w:val="00917C6F"/>
    <w:rsid w:val="00917CD8"/>
    <w:rsid w:val="00917D4A"/>
    <w:rsid w:val="00917DD6"/>
    <w:rsid w:val="00917DEC"/>
    <w:rsid w:val="00917DF6"/>
    <w:rsid w:val="00917E07"/>
    <w:rsid w:val="00917E9B"/>
    <w:rsid w:val="00917EC7"/>
    <w:rsid w:val="00917EE1"/>
    <w:rsid w:val="00917EE6"/>
    <w:rsid w:val="00917F3D"/>
    <w:rsid w:val="00917F95"/>
    <w:rsid w:val="00917F99"/>
    <w:rsid w:val="00917FDB"/>
    <w:rsid w:val="0092002F"/>
    <w:rsid w:val="00920055"/>
    <w:rsid w:val="009200D9"/>
    <w:rsid w:val="009200E7"/>
    <w:rsid w:val="0092013E"/>
    <w:rsid w:val="00920193"/>
    <w:rsid w:val="009201B0"/>
    <w:rsid w:val="009201C6"/>
    <w:rsid w:val="009202B5"/>
    <w:rsid w:val="009202BD"/>
    <w:rsid w:val="0092032C"/>
    <w:rsid w:val="009203A4"/>
    <w:rsid w:val="009203A5"/>
    <w:rsid w:val="0092042D"/>
    <w:rsid w:val="0092042F"/>
    <w:rsid w:val="00920432"/>
    <w:rsid w:val="00920458"/>
    <w:rsid w:val="0092045F"/>
    <w:rsid w:val="00920483"/>
    <w:rsid w:val="0092049F"/>
    <w:rsid w:val="009204A2"/>
    <w:rsid w:val="009204B5"/>
    <w:rsid w:val="009204CA"/>
    <w:rsid w:val="0092050B"/>
    <w:rsid w:val="00920522"/>
    <w:rsid w:val="00920642"/>
    <w:rsid w:val="00920688"/>
    <w:rsid w:val="0092074A"/>
    <w:rsid w:val="0092078C"/>
    <w:rsid w:val="00920794"/>
    <w:rsid w:val="00920833"/>
    <w:rsid w:val="00920873"/>
    <w:rsid w:val="0092088D"/>
    <w:rsid w:val="0092093A"/>
    <w:rsid w:val="0092096E"/>
    <w:rsid w:val="00920971"/>
    <w:rsid w:val="0092098D"/>
    <w:rsid w:val="009209CF"/>
    <w:rsid w:val="00920A73"/>
    <w:rsid w:val="00920A92"/>
    <w:rsid w:val="00920AF6"/>
    <w:rsid w:val="00920B8A"/>
    <w:rsid w:val="00920BA9"/>
    <w:rsid w:val="00920BBC"/>
    <w:rsid w:val="00920BBD"/>
    <w:rsid w:val="00920BC3"/>
    <w:rsid w:val="00920C4F"/>
    <w:rsid w:val="00920CA0"/>
    <w:rsid w:val="00920CBE"/>
    <w:rsid w:val="00920CE2"/>
    <w:rsid w:val="00920D20"/>
    <w:rsid w:val="00920D38"/>
    <w:rsid w:val="00920D3B"/>
    <w:rsid w:val="00920D50"/>
    <w:rsid w:val="00920D51"/>
    <w:rsid w:val="00920D88"/>
    <w:rsid w:val="00920DAB"/>
    <w:rsid w:val="00920DF6"/>
    <w:rsid w:val="00920E23"/>
    <w:rsid w:val="00920E38"/>
    <w:rsid w:val="00920E62"/>
    <w:rsid w:val="00920F30"/>
    <w:rsid w:val="00920F4A"/>
    <w:rsid w:val="00920F4E"/>
    <w:rsid w:val="00920FBB"/>
    <w:rsid w:val="00921060"/>
    <w:rsid w:val="0092106E"/>
    <w:rsid w:val="009210B0"/>
    <w:rsid w:val="009210C8"/>
    <w:rsid w:val="00921168"/>
    <w:rsid w:val="009211B3"/>
    <w:rsid w:val="009211C6"/>
    <w:rsid w:val="00921233"/>
    <w:rsid w:val="00921291"/>
    <w:rsid w:val="00921295"/>
    <w:rsid w:val="009212E1"/>
    <w:rsid w:val="0092131D"/>
    <w:rsid w:val="00921321"/>
    <w:rsid w:val="009213A9"/>
    <w:rsid w:val="00921413"/>
    <w:rsid w:val="0092144B"/>
    <w:rsid w:val="009214FA"/>
    <w:rsid w:val="00921568"/>
    <w:rsid w:val="009215D9"/>
    <w:rsid w:val="00921621"/>
    <w:rsid w:val="00921632"/>
    <w:rsid w:val="0092163C"/>
    <w:rsid w:val="00921683"/>
    <w:rsid w:val="00921687"/>
    <w:rsid w:val="0092169D"/>
    <w:rsid w:val="009216FD"/>
    <w:rsid w:val="00921715"/>
    <w:rsid w:val="00921739"/>
    <w:rsid w:val="0092173C"/>
    <w:rsid w:val="00921874"/>
    <w:rsid w:val="009218C3"/>
    <w:rsid w:val="009218C5"/>
    <w:rsid w:val="009218D6"/>
    <w:rsid w:val="0092192A"/>
    <w:rsid w:val="0092192B"/>
    <w:rsid w:val="00921972"/>
    <w:rsid w:val="009219CD"/>
    <w:rsid w:val="009219DA"/>
    <w:rsid w:val="00921A0E"/>
    <w:rsid w:val="00921A11"/>
    <w:rsid w:val="00921A79"/>
    <w:rsid w:val="00921A9E"/>
    <w:rsid w:val="00921AC7"/>
    <w:rsid w:val="00921ACD"/>
    <w:rsid w:val="00921AF9"/>
    <w:rsid w:val="00921B07"/>
    <w:rsid w:val="00921B9A"/>
    <w:rsid w:val="00921C36"/>
    <w:rsid w:val="00921C45"/>
    <w:rsid w:val="00921C62"/>
    <w:rsid w:val="00921C78"/>
    <w:rsid w:val="00921CBF"/>
    <w:rsid w:val="00921CC6"/>
    <w:rsid w:val="00921CD9"/>
    <w:rsid w:val="00921CF4"/>
    <w:rsid w:val="00921D10"/>
    <w:rsid w:val="00921D11"/>
    <w:rsid w:val="00921D4F"/>
    <w:rsid w:val="00921D5D"/>
    <w:rsid w:val="00921DFA"/>
    <w:rsid w:val="00921E64"/>
    <w:rsid w:val="00921E78"/>
    <w:rsid w:val="00921E8B"/>
    <w:rsid w:val="00921ECD"/>
    <w:rsid w:val="00921FD2"/>
    <w:rsid w:val="00922025"/>
    <w:rsid w:val="00922035"/>
    <w:rsid w:val="0092206E"/>
    <w:rsid w:val="009220F0"/>
    <w:rsid w:val="009220FE"/>
    <w:rsid w:val="0092222B"/>
    <w:rsid w:val="009222A7"/>
    <w:rsid w:val="009222EE"/>
    <w:rsid w:val="009223B5"/>
    <w:rsid w:val="009223D6"/>
    <w:rsid w:val="009223F7"/>
    <w:rsid w:val="00922415"/>
    <w:rsid w:val="0092241D"/>
    <w:rsid w:val="00922445"/>
    <w:rsid w:val="0092244B"/>
    <w:rsid w:val="0092245B"/>
    <w:rsid w:val="0092247E"/>
    <w:rsid w:val="009224D0"/>
    <w:rsid w:val="009225BD"/>
    <w:rsid w:val="00922625"/>
    <w:rsid w:val="00922684"/>
    <w:rsid w:val="0092268A"/>
    <w:rsid w:val="009226AE"/>
    <w:rsid w:val="009226D3"/>
    <w:rsid w:val="0092270A"/>
    <w:rsid w:val="00922737"/>
    <w:rsid w:val="0092274B"/>
    <w:rsid w:val="0092277D"/>
    <w:rsid w:val="009227CF"/>
    <w:rsid w:val="00922810"/>
    <w:rsid w:val="00922811"/>
    <w:rsid w:val="0092284A"/>
    <w:rsid w:val="0092285F"/>
    <w:rsid w:val="0092289B"/>
    <w:rsid w:val="009228B2"/>
    <w:rsid w:val="009228F6"/>
    <w:rsid w:val="0092293E"/>
    <w:rsid w:val="00922954"/>
    <w:rsid w:val="009229BC"/>
    <w:rsid w:val="009229C2"/>
    <w:rsid w:val="009229DB"/>
    <w:rsid w:val="009229ED"/>
    <w:rsid w:val="00922A01"/>
    <w:rsid w:val="00922B28"/>
    <w:rsid w:val="00922B42"/>
    <w:rsid w:val="00922BAF"/>
    <w:rsid w:val="00922D39"/>
    <w:rsid w:val="00922DA8"/>
    <w:rsid w:val="00922DCA"/>
    <w:rsid w:val="00922DE7"/>
    <w:rsid w:val="00922E3C"/>
    <w:rsid w:val="00922E3F"/>
    <w:rsid w:val="00922E7F"/>
    <w:rsid w:val="00922EBE"/>
    <w:rsid w:val="00922FC1"/>
    <w:rsid w:val="00923056"/>
    <w:rsid w:val="00923080"/>
    <w:rsid w:val="009230D1"/>
    <w:rsid w:val="00923146"/>
    <w:rsid w:val="0092317F"/>
    <w:rsid w:val="00923186"/>
    <w:rsid w:val="00923189"/>
    <w:rsid w:val="0092318C"/>
    <w:rsid w:val="009231BF"/>
    <w:rsid w:val="00923233"/>
    <w:rsid w:val="00923242"/>
    <w:rsid w:val="009232F0"/>
    <w:rsid w:val="00923334"/>
    <w:rsid w:val="009233BC"/>
    <w:rsid w:val="009233F1"/>
    <w:rsid w:val="00923466"/>
    <w:rsid w:val="00923486"/>
    <w:rsid w:val="009234A0"/>
    <w:rsid w:val="009234CE"/>
    <w:rsid w:val="00923566"/>
    <w:rsid w:val="009235AF"/>
    <w:rsid w:val="009235CB"/>
    <w:rsid w:val="00923614"/>
    <w:rsid w:val="0092366B"/>
    <w:rsid w:val="00923689"/>
    <w:rsid w:val="009236B4"/>
    <w:rsid w:val="009236F3"/>
    <w:rsid w:val="00923750"/>
    <w:rsid w:val="00923773"/>
    <w:rsid w:val="009237D1"/>
    <w:rsid w:val="0092383C"/>
    <w:rsid w:val="0092393F"/>
    <w:rsid w:val="00923966"/>
    <w:rsid w:val="0092399A"/>
    <w:rsid w:val="009239C6"/>
    <w:rsid w:val="00923A81"/>
    <w:rsid w:val="00923AAA"/>
    <w:rsid w:val="00923AB7"/>
    <w:rsid w:val="00923B11"/>
    <w:rsid w:val="00923B25"/>
    <w:rsid w:val="00923BE1"/>
    <w:rsid w:val="00923C02"/>
    <w:rsid w:val="00923C1F"/>
    <w:rsid w:val="00923C3E"/>
    <w:rsid w:val="00923C6B"/>
    <w:rsid w:val="00923CDA"/>
    <w:rsid w:val="00923CED"/>
    <w:rsid w:val="00923D05"/>
    <w:rsid w:val="00923D85"/>
    <w:rsid w:val="00923DDE"/>
    <w:rsid w:val="00923DEE"/>
    <w:rsid w:val="00923EDD"/>
    <w:rsid w:val="00923F27"/>
    <w:rsid w:val="00923F8C"/>
    <w:rsid w:val="00923FA0"/>
    <w:rsid w:val="00923FC4"/>
    <w:rsid w:val="00924079"/>
    <w:rsid w:val="0092409C"/>
    <w:rsid w:val="009240D0"/>
    <w:rsid w:val="00924141"/>
    <w:rsid w:val="00924194"/>
    <w:rsid w:val="009241C0"/>
    <w:rsid w:val="00924260"/>
    <w:rsid w:val="0092429A"/>
    <w:rsid w:val="009242AE"/>
    <w:rsid w:val="009242B0"/>
    <w:rsid w:val="009242B6"/>
    <w:rsid w:val="00924330"/>
    <w:rsid w:val="00924342"/>
    <w:rsid w:val="00924353"/>
    <w:rsid w:val="009243A7"/>
    <w:rsid w:val="009243B0"/>
    <w:rsid w:val="009243BB"/>
    <w:rsid w:val="009243E8"/>
    <w:rsid w:val="0092441B"/>
    <w:rsid w:val="00924426"/>
    <w:rsid w:val="00924429"/>
    <w:rsid w:val="00924432"/>
    <w:rsid w:val="009244FC"/>
    <w:rsid w:val="00924556"/>
    <w:rsid w:val="0092455C"/>
    <w:rsid w:val="00924570"/>
    <w:rsid w:val="00924578"/>
    <w:rsid w:val="0092458C"/>
    <w:rsid w:val="009245D8"/>
    <w:rsid w:val="009245E9"/>
    <w:rsid w:val="0092462E"/>
    <w:rsid w:val="00924630"/>
    <w:rsid w:val="009246BD"/>
    <w:rsid w:val="009246C8"/>
    <w:rsid w:val="009246CC"/>
    <w:rsid w:val="009246FA"/>
    <w:rsid w:val="00924789"/>
    <w:rsid w:val="009247B4"/>
    <w:rsid w:val="00924862"/>
    <w:rsid w:val="009248A0"/>
    <w:rsid w:val="009248B7"/>
    <w:rsid w:val="00924903"/>
    <w:rsid w:val="0092492B"/>
    <w:rsid w:val="0092496D"/>
    <w:rsid w:val="00924980"/>
    <w:rsid w:val="009249E1"/>
    <w:rsid w:val="009249EA"/>
    <w:rsid w:val="00924A08"/>
    <w:rsid w:val="00924A16"/>
    <w:rsid w:val="00924A9D"/>
    <w:rsid w:val="00924ABB"/>
    <w:rsid w:val="00924B33"/>
    <w:rsid w:val="00924B4F"/>
    <w:rsid w:val="00924B6D"/>
    <w:rsid w:val="00924B73"/>
    <w:rsid w:val="00924B89"/>
    <w:rsid w:val="00924B95"/>
    <w:rsid w:val="00924C08"/>
    <w:rsid w:val="00924C9F"/>
    <w:rsid w:val="00924CB7"/>
    <w:rsid w:val="00924CED"/>
    <w:rsid w:val="00924CF7"/>
    <w:rsid w:val="00924D36"/>
    <w:rsid w:val="00924D72"/>
    <w:rsid w:val="00924D90"/>
    <w:rsid w:val="00924DA1"/>
    <w:rsid w:val="00924DB9"/>
    <w:rsid w:val="00924DBC"/>
    <w:rsid w:val="00924DC9"/>
    <w:rsid w:val="00924DCB"/>
    <w:rsid w:val="00924E29"/>
    <w:rsid w:val="00924E44"/>
    <w:rsid w:val="00924EAA"/>
    <w:rsid w:val="00924EB1"/>
    <w:rsid w:val="00924EBA"/>
    <w:rsid w:val="00924F59"/>
    <w:rsid w:val="00925019"/>
    <w:rsid w:val="0092505A"/>
    <w:rsid w:val="009250D1"/>
    <w:rsid w:val="00925168"/>
    <w:rsid w:val="0092524E"/>
    <w:rsid w:val="009252B0"/>
    <w:rsid w:val="009252D9"/>
    <w:rsid w:val="0092532B"/>
    <w:rsid w:val="0092532C"/>
    <w:rsid w:val="00925339"/>
    <w:rsid w:val="0092537A"/>
    <w:rsid w:val="009253B4"/>
    <w:rsid w:val="009253BB"/>
    <w:rsid w:val="009253C7"/>
    <w:rsid w:val="009253FB"/>
    <w:rsid w:val="0092549F"/>
    <w:rsid w:val="00925540"/>
    <w:rsid w:val="00925572"/>
    <w:rsid w:val="00925575"/>
    <w:rsid w:val="0092558D"/>
    <w:rsid w:val="00925642"/>
    <w:rsid w:val="00925647"/>
    <w:rsid w:val="0092565C"/>
    <w:rsid w:val="00925660"/>
    <w:rsid w:val="009256BE"/>
    <w:rsid w:val="009256C6"/>
    <w:rsid w:val="009256D7"/>
    <w:rsid w:val="0092570B"/>
    <w:rsid w:val="00925760"/>
    <w:rsid w:val="00925779"/>
    <w:rsid w:val="00925783"/>
    <w:rsid w:val="009257BB"/>
    <w:rsid w:val="009257C8"/>
    <w:rsid w:val="00925805"/>
    <w:rsid w:val="00925816"/>
    <w:rsid w:val="0092588C"/>
    <w:rsid w:val="009258CC"/>
    <w:rsid w:val="0092590B"/>
    <w:rsid w:val="00925914"/>
    <w:rsid w:val="00925959"/>
    <w:rsid w:val="0092595A"/>
    <w:rsid w:val="0092599B"/>
    <w:rsid w:val="009259D2"/>
    <w:rsid w:val="009259E4"/>
    <w:rsid w:val="00925B37"/>
    <w:rsid w:val="00925B4F"/>
    <w:rsid w:val="00925B54"/>
    <w:rsid w:val="00925BE2"/>
    <w:rsid w:val="00925C25"/>
    <w:rsid w:val="00925C61"/>
    <w:rsid w:val="00925C68"/>
    <w:rsid w:val="00925CBF"/>
    <w:rsid w:val="00925CDB"/>
    <w:rsid w:val="00925D47"/>
    <w:rsid w:val="00925DC7"/>
    <w:rsid w:val="00925DE6"/>
    <w:rsid w:val="00925EAC"/>
    <w:rsid w:val="00925EF9"/>
    <w:rsid w:val="00925FF7"/>
    <w:rsid w:val="00926017"/>
    <w:rsid w:val="00926031"/>
    <w:rsid w:val="0092605F"/>
    <w:rsid w:val="009260C9"/>
    <w:rsid w:val="009260F2"/>
    <w:rsid w:val="00926170"/>
    <w:rsid w:val="00926183"/>
    <w:rsid w:val="009261B8"/>
    <w:rsid w:val="009261C4"/>
    <w:rsid w:val="009261E9"/>
    <w:rsid w:val="009261EF"/>
    <w:rsid w:val="0092630D"/>
    <w:rsid w:val="00926367"/>
    <w:rsid w:val="009263C1"/>
    <w:rsid w:val="009263D9"/>
    <w:rsid w:val="00926478"/>
    <w:rsid w:val="00926484"/>
    <w:rsid w:val="00926501"/>
    <w:rsid w:val="00926510"/>
    <w:rsid w:val="00926539"/>
    <w:rsid w:val="009265B9"/>
    <w:rsid w:val="009265ED"/>
    <w:rsid w:val="009265F4"/>
    <w:rsid w:val="00926634"/>
    <w:rsid w:val="00926640"/>
    <w:rsid w:val="00926657"/>
    <w:rsid w:val="0092666A"/>
    <w:rsid w:val="0092669B"/>
    <w:rsid w:val="0092669F"/>
    <w:rsid w:val="009266D1"/>
    <w:rsid w:val="009266DD"/>
    <w:rsid w:val="009266F7"/>
    <w:rsid w:val="00926721"/>
    <w:rsid w:val="009267A5"/>
    <w:rsid w:val="009267D2"/>
    <w:rsid w:val="00926832"/>
    <w:rsid w:val="0092683C"/>
    <w:rsid w:val="00926863"/>
    <w:rsid w:val="009268B5"/>
    <w:rsid w:val="009268E5"/>
    <w:rsid w:val="00926936"/>
    <w:rsid w:val="0092694F"/>
    <w:rsid w:val="00926977"/>
    <w:rsid w:val="00926A59"/>
    <w:rsid w:val="00926B3B"/>
    <w:rsid w:val="00926BD6"/>
    <w:rsid w:val="00926C18"/>
    <w:rsid w:val="00926C34"/>
    <w:rsid w:val="00926C9A"/>
    <w:rsid w:val="00926D1B"/>
    <w:rsid w:val="00926D86"/>
    <w:rsid w:val="00926DDA"/>
    <w:rsid w:val="00926DF0"/>
    <w:rsid w:val="00926E83"/>
    <w:rsid w:val="00926E9F"/>
    <w:rsid w:val="00926EF3"/>
    <w:rsid w:val="00926F4D"/>
    <w:rsid w:val="00926F90"/>
    <w:rsid w:val="00926FC4"/>
    <w:rsid w:val="00926FDD"/>
    <w:rsid w:val="00926FEB"/>
    <w:rsid w:val="00927091"/>
    <w:rsid w:val="00927096"/>
    <w:rsid w:val="009270F5"/>
    <w:rsid w:val="00927117"/>
    <w:rsid w:val="00927137"/>
    <w:rsid w:val="0092715F"/>
    <w:rsid w:val="009271BE"/>
    <w:rsid w:val="009271E8"/>
    <w:rsid w:val="00927245"/>
    <w:rsid w:val="00927252"/>
    <w:rsid w:val="0092725E"/>
    <w:rsid w:val="009272BC"/>
    <w:rsid w:val="009272DF"/>
    <w:rsid w:val="00927344"/>
    <w:rsid w:val="0092736A"/>
    <w:rsid w:val="009273F6"/>
    <w:rsid w:val="00927425"/>
    <w:rsid w:val="00927427"/>
    <w:rsid w:val="00927443"/>
    <w:rsid w:val="00927498"/>
    <w:rsid w:val="009274B1"/>
    <w:rsid w:val="0092752A"/>
    <w:rsid w:val="0092754B"/>
    <w:rsid w:val="009275A0"/>
    <w:rsid w:val="009275A8"/>
    <w:rsid w:val="00927612"/>
    <w:rsid w:val="0092762B"/>
    <w:rsid w:val="009276B1"/>
    <w:rsid w:val="00927726"/>
    <w:rsid w:val="0092772C"/>
    <w:rsid w:val="0092772E"/>
    <w:rsid w:val="009277CC"/>
    <w:rsid w:val="009277E2"/>
    <w:rsid w:val="00927872"/>
    <w:rsid w:val="009278A9"/>
    <w:rsid w:val="009278FA"/>
    <w:rsid w:val="00927913"/>
    <w:rsid w:val="009279D9"/>
    <w:rsid w:val="00927A0A"/>
    <w:rsid w:val="00927A2D"/>
    <w:rsid w:val="00927A45"/>
    <w:rsid w:val="00927A4D"/>
    <w:rsid w:val="00927A5F"/>
    <w:rsid w:val="00927AB9"/>
    <w:rsid w:val="00927AC8"/>
    <w:rsid w:val="00927ACD"/>
    <w:rsid w:val="00927AD3"/>
    <w:rsid w:val="00927B22"/>
    <w:rsid w:val="00927B2F"/>
    <w:rsid w:val="00927B3A"/>
    <w:rsid w:val="00927B76"/>
    <w:rsid w:val="00927BC2"/>
    <w:rsid w:val="00927CA1"/>
    <w:rsid w:val="00927CCC"/>
    <w:rsid w:val="00927DCF"/>
    <w:rsid w:val="00927DD1"/>
    <w:rsid w:val="00927DF9"/>
    <w:rsid w:val="00927E57"/>
    <w:rsid w:val="00927E67"/>
    <w:rsid w:val="00927E80"/>
    <w:rsid w:val="00927F2C"/>
    <w:rsid w:val="00927F5E"/>
    <w:rsid w:val="00927F6A"/>
    <w:rsid w:val="00927F7D"/>
    <w:rsid w:val="00927F87"/>
    <w:rsid w:val="00927F8B"/>
    <w:rsid w:val="00927FDC"/>
    <w:rsid w:val="009300A6"/>
    <w:rsid w:val="009300D4"/>
    <w:rsid w:val="009300DD"/>
    <w:rsid w:val="009300EB"/>
    <w:rsid w:val="009300F9"/>
    <w:rsid w:val="0093010B"/>
    <w:rsid w:val="0093017C"/>
    <w:rsid w:val="0093019F"/>
    <w:rsid w:val="009301D9"/>
    <w:rsid w:val="0093026E"/>
    <w:rsid w:val="00930318"/>
    <w:rsid w:val="00930353"/>
    <w:rsid w:val="00930461"/>
    <w:rsid w:val="0093047D"/>
    <w:rsid w:val="009304DD"/>
    <w:rsid w:val="009304FB"/>
    <w:rsid w:val="0093053F"/>
    <w:rsid w:val="00930540"/>
    <w:rsid w:val="00930554"/>
    <w:rsid w:val="00930598"/>
    <w:rsid w:val="009305B6"/>
    <w:rsid w:val="009305CC"/>
    <w:rsid w:val="00930601"/>
    <w:rsid w:val="0093065B"/>
    <w:rsid w:val="00930660"/>
    <w:rsid w:val="00930667"/>
    <w:rsid w:val="00930670"/>
    <w:rsid w:val="009306ED"/>
    <w:rsid w:val="00930726"/>
    <w:rsid w:val="0093072F"/>
    <w:rsid w:val="00930790"/>
    <w:rsid w:val="009307D6"/>
    <w:rsid w:val="0093082D"/>
    <w:rsid w:val="00930831"/>
    <w:rsid w:val="00930833"/>
    <w:rsid w:val="00930875"/>
    <w:rsid w:val="009308F7"/>
    <w:rsid w:val="009309A9"/>
    <w:rsid w:val="00930A14"/>
    <w:rsid w:val="00930A54"/>
    <w:rsid w:val="00930A5C"/>
    <w:rsid w:val="00930A5E"/>
    <w:rsid w:val="00930ABD"/>
    <w:rsid w:val="00930B0E"/>
    <w:rsid w:val="00930B4F"/>
    <w:rsid w:val="00930B57"/>
    <w:rsid w:val="00930B77"/>
    <w:rsid w:val="00930B8D"/>
    <w:rsid w:val="00930C41"/>
    <w:rsid w:val="00930C76"/>
    <w:rsid w:val="00930C9D"/>
    <w:rsid w:val="00930CAC"/>
    <w:rsid w:val="00930CB9"/>
    <w:rsid w:val="00930D38"/>
    <w:rsid w:val="00930D78"/>
    <w:rsid w:val="00930E20"/>
    <w:rsid w:val="00930E58"/>
    <w:rsid w:val="00930E70"/>
    <w:rsid w:val="00930F3A"/>
    <w:rsid w:val="00930F6A"/>
    <w:rsid w:val="00930F6D"/>
    <w:rsid w:val="00930F83"/>
    <w:rsid w:val="00931055"/>
    <w:rsid w:val="00931058"/>
    <w:rsid w:val="0093108A"/>
    <w:rsid w:val="009310B4"/>
    <w:rsid w:val="009310C6"/>
    <w:rsid w:val="009310E9"/>
    <w:rsid w:val="00931168"/>
    <w:rsid w:val="009311D6"/>
    <w:rsid w:val="0093127C"/>
    <w:rsid w:val="009312C2"/>
    <w:rsid w:val="0093132A"/>
    <w:rsid w:val="0093134C"/>
    <w:rsid w:val="0093136E"/>
    <w:rsid w:val="00931386"/>
    <w:rsid w:val="0093145C"/>
    <w:rsid w:val="009314B0"/>
    <w:rsid w:val="00931512"/>
    <w:rsid w:val="0093155A"/>
    <w:rsid w:val="00931596"/>
    <w:rsid w:val="009315A2"/>
    <w:rsid w:val="009315EA"/>
    <w:rsid w:val="0093163C"/>
    <w:rsid w:val="00931665"/>
    <w:rsid w:val="009316C1"/>
    <w:rsid w:val="009316D5"/>
    <w:rsid w:val="00931706"/>
    <w:rsid w:val="00931711"/>
    <w:rsid w:val="00931794"/>
    <w:rsid w:val="009317D4"/>
    <w:rsid w:val="009317E0"/>
    <w:rsid w:val="009317E2"/>
    <w:rsid w:val="00931838"/>
    <w:rsid w:val="00931856"/>
    <w:rsid w:val="009318C6"/>
    <w:rsid w:val="009318EB"/>
    <w:rsid w:val="00931903"/>
    <w:rsid w:val="00931912"/>
    <w:rsid w:val="00931921"/>
    <w:rsid w:val="00931955"/>
    <w:rsid w:val="00931989"/>
    <w:rsid w:val="009319AE"/>
    <w:rsid w:val="009319FA"/>
    <w:rsid w:val="00931A22"/>
    <w:rsid w:val="00931A8C"/>
    <w:rsid w:val="00931AB3"/>
    <w:rsid w:val="00931B3C"/>
    <w:rsid w:val="00931B98"/>
    <w:rsid w:val="00931BBB"/>
    <w:rsid w:val="00931BDF"/>
    <w:rsid w:val="00931CD7"/>
    <w:rsid w:val="00931CD9"/>
    <w:rsid w:val="00931D49"/>
    <w:rsid w:val="00931D60"/>
    <w:rsid w:val="00931D73"/>
    <w:rsid w:val="00931D97"/>
    <w:rsid w:val="00931E12"/>
    <w:rsid w:val="00931EA6"/>
    <w:rsid w:val="00931EA8"/>
    <w:rsid w:val="00931ECA"/>
    <w:rsid w:val="00931F13"/>
    <w:rsid w:val="00931F36"/>
    <w:rsid w:val="00931F54"/>
    <w:rsid w:val="00931F56"/>
    <w:rsid w:val="00931FC7"/>
    <w:rsid w:val="00931FD3"/>
    <w:rsid w:val="00931FEE"/>
    <w:rsid w:val="00932050"/>
    <w:rsid w:val="00932058"/>
    <w:rsid w:val="0093209B"/>
    <w:rsid w:val="009320E2"/>
    <w:rsid w:val="009320F6"/>
    <w:rsid w:val="009320F7"/>
    <w:rsid w:val="00932116"/>
    <w:rsid w:val="0093211D"/>
    <w:rsid w:val="0093213E"/>
    <w:rsid w:val="009321A4"/>
    <w:rsid w:val="009321C5"/>
    <w:rsid w:val="00932249"/>
    <w:rsid w:val="0093226E"/>
    <w:rsid w:val="009322D3"/>
    <w:rsid w:val="00932304"/>
    <w:rsid w:val="009323E1"/>
    <w:rsid w:val="00932413"/>
    <w:rsid w:val="00932421"/>
    <w:rsid w:val="0093247F"/>
    <w:rsid w:val="00932510"/>
    <w:rsid w:val="00932522"/>
    <w:rsid w:val="0093258D"/>
    <w:rsid w:val="0093259A"/>
    <w:rsid w:val="009325C4"/>
    <w:rsid w:val="00932644"/>
    <w:rsid w:val="009326AD"/>
    <w:rsid w:val="009326C2"/>
    <w:rsid w:val="009326ED"/>
    <w:rsid w:val="009326F5"/>
    <w:rsid w:val="009326F8"/>
    <w:rsid w:val="00932723"/>
    <w:rsid w:val="00932727"/>
    <w:rsid w:val="00932780"/>
    <w:rsid w:val="00932795"/>
    <w:rsid w:val="009327D3"/>
    <w:rsid w:val="009328A8"/>
    <w:rsid w:val="0093292D"/>
    <w:rsid w:val="009329A6"/>
    <w:rsid w:val="009329E7"/>
    <w:rsid w:val="00932A32"/>
    <w:rsid w:val="00932A8A"/>
    <w:rsid w:val="00932A98"/>
    <w:rsid w:val="00932A9D"/>
    <w:rsid w:val="00932B0C"/>
    <w:rsid w:val="00932B26"/>
    <w:rsid w:val="00932B36"/>
    <w:rsid w:val="00932B38"/>
    <w:rsid w:val="00932B71"/>
    <w:rsid w:val="00932BBF"/>
    <w:rsid w:val="00932C0A"/>
    <w:rsid w:val="00932C30"/>
    <w:rsid w:val="00932CBD"/>
    <w:rsid w:val="00932D87"/>
    <w:rsid w:val="00932DB3"/>
    <w:rsid w:val="00932DBE"/>
    <w:rsid w:val="00932DD5"/>
    <w:rsid w:val="00932DF9"/>
    <w:rsid w:val="00932E29"/>
    <w:rsid w:val="00932E46"/>
    <w:rsid w:val="00932E7E"/>
    <w:rsid w:val="00932EA6"/>
    <w:rsid w:val="00932EEB"/>
    <w:rsid w:val="00932F47"/>
    <w:rsid w:val="00932FE6"/>
    <w:rsid w:val="0093317C"/>
    <w:rsid w:val="009331CA"/>
    <w:rsid w:val="009331DE"/>
    <w:rsid w:val="00933215"/>
    <w:rsid w:val="00933227"/>
    <w:rsid w:val="00933242"/>
    <w:rsid w:val="00933292"/>
    <w:rsid w:val="009332ED"/>
    <w:rsid w:val="009332EF"/>
    <w:rsid w:val="0093330F"/>
    <w:rsid w:val="0093335A"/>
    <w:rsid w:val="009333A3"/>
    <w:rsid w:val="009333DB"/>
    <w:rsid w:val="009333F9"/>
    <w:rsid w:val="00933475"/>
    <w:rsid w:val="009334B4"/>
    <w:rsid w:val="0093352A"/>
    <w:rsid w:val="009335A5"/>
    <w:rsid w:val="009335BA"/>
    <w:rsid w:val="009335D4"/>
    <w:rsid w:val="00933612"/>
    <w:rsid w:val="0093364A"/>
    <w:rsid w:val="00933687"/>
    <w:rsid w:val="0093369D"/>
    <w:rsid w:val="009336E5"/>
    <w:rsid w:val="00933735"/>
    <w:rsid w:val="00933760"/>
    <w:rsid w:val="00933773"/>
    <w:rsid w:val="00933788"/>
    <w:rsid w:val="009337B2"/>
    <w:rsid w:val="009337FE"/>
    <w:rsid w:val="00933835"/>
    <w:rsid w:val="0093388E"/>
    <w:rsid w:val="009338FD"/>
    <w:rsid w:val="009338FF"/>
    <w:rsid w:val="0093390F"/>
    <w:rsid w:val="0093397A"/>
    <w:rsid w:val="009339B0"/>
    <w:rsid w:val="009339B7"/>
    <w:rsid w:val="00933A08"/>
    <w:rsid w:val="00933A4C"/>
    <w:rsid w:val="00933A97"/>
    <w:rsid w:val="00933B27"/>
    <w:rsid w:val="00933BA5"/>
    <w:rsid w:val="00933BAB"/>
    <w:rsid w:val="00933BC5"/>
    <w:rsid w:val="00933BDA"/>
    <w:rsid w:val="00933BF9"/>
    <w:rsid w:val="00933C02"/>
    <w:rsid w:val="00933C9B"/>
    <w:rsid w:val="00933C9E"/>
    <w:rsid w:val="00933CA3"/>
    <w:rsid w:val="00933D25"/>
    <w:rsid w:val="00933D4F"/>
    <w:rsid w:val="00933D5D"/>
    <w:rsid w:val="00933DA5"/>
    <w:rsid w:val="00933DDC"/>
    <w:rsid w:val="00933E24"/>
    <w:rsid w:val="00933E4E"/>
    <w:rsid w:val="00933E90"/>
    <w:rsid w:val="00933EA3"/>
    <w:rsid w:val="00933EAB"/>
    <w:rsid w:val="00933EE5"/>
    <w:rsid w:val="00933F73"/>
    <w:rsid w:val="00934006"/>
    <w:rsid w:val="00934007"/>
    <w:rsid w:val="00934041"/>
    <w:rsid w:val="0093406F"/>
    <w:rsid w:val="00934072"/>
    <w:rsid w:val="00934077"/>
    <w:rsid w:val="0093407C"/>
    <w:rsid w:val="0093409A"/>
    <w:rsid w:val="009340B7"/>
    <w:rsid w:val="009340B8"/>
    <w:rsid w:val="009340E4"/>
    <w:rsid w:val="00934102"/>
    <w:rsid w:val="0093415E"/>
    <w:rsid w:val="00934173"/>
    <w:rsid w:val="009341D9"/>
    <w:rsid w:val="00934223"/>
    <w:rsid w:val="00934226"/>
    <w:rsid w:val="00934229"/>
    <w:rsid w:val="00934246"/>
    <w:rsid w:val="00934285"/>
    <w:rsid w:val="0093431B"/>
    <w:rsid w:val="0093436F"/>
    <w:rsid w:val="0093438A"/>
    <w:rsid w:val="00934390"/>
    <w:rsid w:val="0093439D"/>
    <w:rsid w:val="009343D2"/>
    <w:rsid w:val="00934400"/>
    <w:rsid w:val="0093448A"/>
    <w:rsid w:val="00934499"/>
    <w:rsid w:val="009344B9"/>
    <w:rsid w:val="009344FF"/>
    <w:rsid w:val="0093455A"/>
    <w:rsid w:val="00934586"/>
    <w:rsid w:val="009345A4"/>
    <w:rsid w:val="009345AF"/>
    <w:rsid w:val="00934692"/>
    <w:rsid w:val="009346B1"/>
    <w:rsid w:val="009346EB"/>
    <w:rsid w:val="0093470C"/>
    <w:rsid w:val="00934730"/>
    <w:rsid w:val="00934788"/>
    <w:rsid w:val="00934798"/>
    <w:rsid w:val="00934799"/>
    <w:rsid w:val="009347E2"/>
    <w:rsid w:val="009347FC"/>
    <w:rsid w:val="0093480B"/>
    <w:rsid w:val="00934811"/>
    <w:rsid w:val="00934838"/>
    <w:rsid w:val="00934854"/>
    <w:rsid w:val="0093485B"/>
    <w:rsid w:val="00934892"/>
    <w:rsid w:val="0093489C"/>
    <w:rsid w:val="009348CE"/>
    <w:rsid w:val="00934924"/>
    <w:rsid w:val="00934944"/>
    <w:rsid w:val="0093496A"/>
    <w:rsid w:val="009349FA"/>
    <w:rsid w:val="00934A21"/>
    <w:rsid w:val="00934A58"/>
    <w:rsid w:val="00934A64"/>
    <w:rsid w:val="00934A7B"/>
    <w:rsid w:val="00934AA9"/>
    <w:rsid w:val="00934B5D"/>
    <w:rsid w:val="00934B82"/>
    <w:rsid w:val="00934BB5"/>
    <w:rsid w:val="00934BB9"/>
    <w:rsid w:val="00934C1A"/>
    <w:rsid w:val="00934C78"/>
    <w:rsid w:val="00934CB7"/>
    <w:rsid w:val="00934CF7"/>
    <w:rsid w:val="00934D4B"/>
    <w:rsid w:val="00934DC3"/>
    <w:rsid w:val="00934DC6"/>
    <w:rsid w:val="00934EF1"/>
    <w:rsid w:val="00934EFD"/>
    <w:rsid w:val="00934EFF"/>
    <w:rsid w:val="00934F32"/>
    <w:rsid w:val="00934F77"/>
    <w:rsid w:val="00934FFB"/>
    <w:rsid w:val="00935028"/>
    <w:rsid w:val="009350A9"/>
    <w:rsid w:val="009350B6"/>
    <w:rsid w:val="009350C6"/>
    <w:rsid w:val="009350E5"/>
    <w:rsid w:val="0093513F"/>
    <w:rsid w:val="0093514C"/>
    <w:rsid w:val="00935180"/>
    <w:rsid w:val="00935212"/>
    <w:rsid w:val="0093524A"/>
    <w:rsid w:val="009352CD"/>
    <w:rsid w:val="0093537B"/>
    <w:rsid w:val="00935382"/>
    <w:rsid w:val="00935391"/>
    <w:rsid w:val="009353EE"/>
    <w:rsid w:val="009353F0"/>
    <w:rsid w:val="009354AA"/>
    <w:rsid w:val="009354D1"/>
    <w:rsid w:val="0093550E"/>
    <w:rsid w:val="00935525"/>
    <w:rsid w:val="00935533"/>
    <w:rsid w:val="0093557B"/>
    <w:rsid w:val="009355B7"/>
    <w:rsid w:val="009355D9"/>
    <w:rsid w:val="009355DD"/>
    <w:rsid w:val="0093568F"/>
    <w:rsid w:val="0093570D"/>
    <w:rsid w:val="00935732"/>
    <w:rsid w:val="0093583A"/>
    <w:rsid w:val="0093587F"/>
    <w:rsid w:val="009358FA"/>
    <w:rsid w:val="00935952"/>
    <w:rsid w:val="00935976"/>
    <w:rsid w:val="00935A0C"/>
    <w:rsid w:val="00935A2F"/>
    <w:rsid w:val="00935A3B"/>
    <w:rsid w:val="00935A80"/>
    <w:rsid w:val="00935AAF"/>
    <w:rsid w:val="00935B84"/>
    <w:rsid w:val="00935B8C"/>
    <w:rsid w:val="00935BC7"/>
    <w:rsid w:val="00935CCD"/>
    <w:rsid w:val="00935D09"/>
    <w:rsid w:val="00935D0F"/>
    <w:rsid w:val="00935D9C"/>
    <w:rsid w:val="00935DCC"/>
    <w:rsid w:val="00935DF8"/>
    <w:rsid w:val="00935E07"/>
    <w:rsid w:val="00935E2F"/>
    <w:rsid w:val="00935E7F"/>
    <w:rsid w:val="00935F03"/>
    <w:rsid w:val="00935F2E"/>
    <w:rsid w:val="00935FE3"/>
    <w:rsid w:val="00936045"/>
    <w:rsid w:val="0093605F"/>
    <w:rsid w:val="00936072"/>
    <w:rsid w:val="009360E8"/>
    <w:rsid w:val="00936127"/>
    <w:rsid w:val="0093616B"/>
    <w:rsid w:val="009361B4"/>
    <w:rsid w:val="009361E5"/>
    <w:rsid w:val="00936267"/>
    <w:rsid w:val="00936289"/>
    <w:rsid w:val="009362F4"/>
    <w:rsid w:val="009362FD"/>
    <w:rsid w:val="00936329"/>
    <w:rsid w:val="00936370"/>
    <w:rsid w:val="0093642D"/>
    <w:rsid w:val="00936451"/>
    <w:rsid w:val="00936464"/>
    <w:rsid w:val="009364A1"/>
    <w:rsid w:val="009364A2"/>
    <w:rsid w:val="009364B3"/>
    <w:rsid w:val="009364C2"/>
    <w:rsid w:val="00936512"/>
    <w:rsid w:val="00936517"/>
    <w:rsid w:val="00936578"/>
    <w:rsid w:val="0093659E"/>
    <w:rsid w:val="009365D2"/>
    <w:rsid w:val="009365FB"/>
    <w:rsid w:val="0093660A"/>
    <w:rsid w:val="0093665A"/>
    <w:rsid w:val="009366AA"/>
    <w:rsid w:val="009366CE"/>
    <w:rsid w:val="00936729"/>
    <w:rsid w:val="0093672A"/>
    <w:rsid w:val="0093675A"/>
    <w:rsid w:val="0093679C"/>
    <w:rsid w:val="0093680B"/>
    <w:rsid w:val="00936845"/>
    <w:rsid w:val="0093684E"/>
    <w:rsid w:val="00936861"/>
    <w:rsid w:val="0093686D"/>
    <w:rsid w:val="00936907"/>
    <w:rsid w:val="0093693F"/>
    <w:rsid w:val="00936987"/>
    <w:rsid w:val="009369E2"/>
    <w:rsid w:val="00936A1E"/>
    <w:rsid w:val="00936A23"/>
    <w:rsid w:val="00936A90"/>
    <w:rsid w:val="00936AB5"/>
    <w:rsid w:val="00936AC7"/>
    <w:rsid w:val="00936AD4"/>
    <w:rsid w:val="00936B76"/>
    <w:rsid w:val="00936BA8"/>
    <w:rsid w:val="00936BDF"/>
    <w:rsid w:val="00936BE1"/>
    <w:rsid w:val="00936BF9"/>
    <w:rsid w:val="00936C44"/>
    <w:rsid w:val="00936CAC"/>
    <w:rsid w:val="00936CB7"/>
    <w:rsid w:val="00936CE5"/>
    <w:rsid w:val="00936D12"/>
    <w:rsid w:val="00936D16"/>
    <w:rsid w:val="00936DF7"/>
    <w:rsid w:val="00936E15"/>
    <w:rsid w:val="00936EB1"/>
    <w:rsid w:val="00936EB2"/>
    <w:rsid w:val="00936EBC"/>
    <w:rsid w:val="00936F82"/>
    <w:rsid w:val="00936FCC"/>
    <w:rsid w:val="00936FD0"/>
    <w:rsid w:val="0093702F"/>
    <w:rsid w:val="00937071"/>
    <w:rsid w:val="009370BB"/>
    <w:rsid w:val="00937170"/>
    <w:rsid w:val="00937178"/>
    <w:rsid w:val="009371A9"/>
    <w:rsid w:val="009371EE"/>
    <w:rsid w:val="009372C6"/>
    <w:rsid w:val="00937310"/>
    <w:rsid w:val="00937330"/>
    <w:rsid w:val="00937463"/>
    <w:rsid w:val="00937479"/>
    <w:rsid w:val="009374DE"/>
    <w:rsid w:val="00937565"/>
    <w:rsid w:val="0093758B"/>
    <w:rsid w:val="0093759C"/>
    <w:rsid w:val="009375C1"/>
    <w:rsid w:val="009375CD"/>
    <w:rsid w:val="00937607"/>
    <w:rsid w:val="0093761F"/>
    <w:rsid w:val="0093762B"/>
    <w:rsid w:val="009376B6"/>
    <w:rsid w:val="00937743"/>
    <w:rsid w:val="009377BF"/>
    <w:rsid w:val="009377C3"/>
    <w:rsid w:val="009377EA"/>
    <w:rsid w:val="00937807"/>
    <w:rsid w:val="00937841"/>
    <w:rsid w:val="00937849"/>
    <w:rsid w:val="0093784E"/>
    <w:rsid w:val="0093785E"/>
    <w:rsid w:val="00937868"/>
    <w:rsid w:val="00937877"/>
    <w:rsid w:val="009378A3"/>
    <w:rsid w:val="009378B4"/>
    <w:rsid w:val="009378BA"/>
    <w:rsid w:val="00937957"/>
    <w:rsid w:val="0093795C"/>
    <w:rsid w:val="00937966"/>
    <w:rsid w:val="00937A33"/>
    <w:rsid w:val="00937A39"/>
    <w:rsid w:val="00937A3B"/>
    <w:rsid w:val="00937B11"/>
    <w:rsid w:val="00937B22"/>
    <w:rsid w:val="00937B2B"/>
    <w:rsid w:val="00937BAE"/>
    <w:rsid w:val="00937BBC"/>
    <w:rsid w:val="00937BED"/>
    <w:rsid w:val="00937C6C"/>
    <w:rsid w:val="00937CCE"/>
    <w:rsid w:val="00937CDD"/>
    <w:rsid w:val="00937D4A"/>
    <w:rsid w:val="00937D52"/>
    <w:rsid w:val="00937D6C"/>
    <w:rsid w:val="00937D74"/>
    <w:rsid w:val="00937DA4"/>
    <w:rsid w:val="00937E97"/>
    <w:rsid w:val="00937EEC"/>
    <w:rsid w:val="00937EFC"/>
    <w:rsid w:val="00937F15"/>
    <w:rsid w:val="00937F21"/>
    <w:rsid w:val="00937F2C"/>
    <w:rsid w:val="00937F3B"/>
    <w:rsid w:val="00937F57"/>
    <w:rsid w:val="00937F8D"/>
    <w:rsid w:val="009400A6"/>
    <w:rsid w:val="009400B9"/>
    <w:rsid w:val="009400CE"/>
    <w:rsid w:val="00940119"/>
    <w:rsid w:val="0094017A"/>
    <w:rsid w:val="00940182"/>
    <w:rsid w:val="009401A6"/>
    <w:rsid w:val="009401B1"/>
    <w:rsid w:val="009401F3"/>
    <w:rsid w:val="00940200"/>
    <w:rsid w:val="00940203"/>
    <w:rsid w:val="0094023F"/>
    <w:rsid w:val="0094028C"/>
    <w:rsid w:val="009402C1"/>
    <w:rsid w:val="009402F1"/>
    <w:rsid w:val="0094033B"/>
    <w:rsid w:val="00940362"/>
    <w:rsid w:val="009403AD"/>
    <w:rsid w:val="00940410"/>
    <w:rsid w:val="0094048E"/>
    <w:rsid w:val="009404A5"/>
    <w:rsid w:val="009404D0"/>
    <w:rsid w:val="009404DC"/>
    <w:rsid w:val="0094051A"/>
    <w:rsid w:val="0094052F"/>
    <w:rsid w:val="009405B9"/>
    <w:rsid w:val="009405CB"/>
    <w:rsid w:val="009405E9"/>
    <w:rsid w:val="009405EA"/>
    <w:rsid w:val="00940623"/>
    <w:rsid w:val="00940644"/>
    <w:rsid w:val="009406BD"/>
    <w:rsid w:val="009406C9"/>
    <w:rsid w:val="009406E6"/>
    <w:rsid w:val="009406EC"/>
    <w:rsid w:val="009406ED"/>
    <w:rsid w:val="00940731"/>
    <w:rsid w:val="0094075B"/>
    <w:rsid w:val="0094076D"/>
    <w:rsid w:val="0094082A"/>
    <w:rsid w:val="00940863"/>
    <w:rsid w:val="00940867"/>
    <w:rsid w:val="00940889"/>
    <w:rsid w:val="009408BD"/>
    <w:rsid w:val="00940936"/>
    <w:rsid w:val="00940968"/>
    <w:rsid w:val="00940971"/>
    <w:rsid w:val="00940975"/>
    <w:rsid w:val="0094097F"/>
    <w:rsid w:val="009409CC"/>
    <w:rsid w:val="00940A70"/>
    <w:rsid w:val="00940ABA"/>
    <w:rsid w:val="00940B00"/>
    <w:rsid w:val="00940B4D"/>
    <w:rsid w:val="00940B96"/>
    <w:rsid w:val="00940BE8"/>
    <w:rsid w:val="00940C52"/>
    <w:rsid w:val="00940D4D"/>
    <w:rsid w:val="00940D60"/>
    <w:rsid w:val="00940D7E"/>
    <w:rsid w:val="00940DC9"/>
    <w:rsid w:val="00940DE7"/>
    <w:rsid w:val="00940EA7"/>
    <w:rsid w:val="00940EC5"/>
    <w:rsid w:val="00940EF4"/>
    <w:rsid w:val="00940F0B"/>
    <w:rsid w:val="00940F1B"/>
    <w:rsid w:val="00940F39"/>
    <w:rsid w:val="00940F4A"/>
    <w:rsid w:val="00940FF1"/>
    <w:rsid w:val="00941012"/>
    <w:rsid w:val="00941099"/>
    <w:rsid w:val="009410E7"/>
    <w:rsid w:val="00941103"/>
    <w:rsid w:val="00941121"/>
    <w:rsid w:val="0094114C"/>
    <w:rsid w:val="00941171"/>
    <w:rsid w:val="009411B8"/>
    <w:rsid w:val="00941202"/>
    <w:rsid w:val="0094125D"/>
    <w:rsid w:val="009412AC"/>
    <w:rsid w:val="009412E5"/>
    <w:rsid w:val="00941303"/>
    <w:rsid w:val="0094130D"/>
    <w:rsid w:val="00941361"/>
    <w:rsid w:val="00941405"/>
    <w:rsid w:val="0094142F"/>
    <w:rsid w:val="00941446"/>
    <w:rsid w:val="00941524"/>
    <w:rsid w:val="00941534"/>
    <w:rsid w:val="00941545"/>
    <w:rsid w:val="00941551"/>
    <w:rsid w:val="0094158D"/>
    <w:rsid w:val="009415A5"/>
    <w:rsid w:val="009415EF"/>
    <w:rsid w:val="00941601"/>
    <w:rsid w:val="0094173A"/>
    <w:rsid w:val="0094174E"/>
    <w:rsid w:val="009417D8"/>
    <w:rsid w:val="009417E6"/>
    <w:rsid w:val="0094180E"/>
    <w:rsid w:val="0094187F"/>
    <w:rsid w:val="00941912"/>
    <w:rsid w:val="0094192F"/>
    <w:rsid w:val="009419D5"/>
    <w:rsid w:val="009419DB"/>
    <w:rsid w:val="00941A2D"/>
    <w:rsid w:val="00941A83"/>
    <w:rsid w:val="00941A86"/>
    <w:rsid w:val="00941ADF"/>
    <w:rsid w:val="00941AEC"/>
    <w:rsid w:val="00941AF5"/>
    <w:rsid w:val="00941B07"/>
    <w:rsid w:val="00941B29"/>
    <w:rsid w:val="00941B71"/>
    <w:rsid w:val="00941BA8"/>
    <w:rsid w:val="00941C38"/>
    <w:rsid w:val="00941C72"/>
    <w:rsid w:val="00941C7E"/>
    <w:rsid w:val="00941C7F"/>
    <w:rsid w:val="00941C8D"/>
    <w:rsid w:val="00941CA0"/>
    <w:rsid w:val="00941CA3"/>
    <w:rsid w:val="00941CFB"/>
    <w:rsid w:val="00941D37"/>
    <w:rsid w:val="00941D48"/>
    <w:rsid w:val="00941D64"/>
    <w:rsid w:val="00941DBE"/>
    <w:rsid w:val="00941DCB"/>
    <w:rsid w:val="00941E0A"/>
    <w:rsid w:val="00941E2F"/>
    <w:rsid w:val="00941E42"/>
    <w:rsid w:val="00941E58"/>
    <w:rsid w:val="00941ED8"/>
    <w:rsid w:val="00941EED"/>
    <w:rsid w:val="00941F2A"/>
    <w:rsid w:val="00941F2E"/>
    <w:rsid w:val="00941FDD"/>
    <w:rsid w:val="0094204E"/>
    <w:rsid w:val="00942057"/>
    <w:rsid w:val="00942073"/>
    <w:rsid w:val="00942075"/>
    <w:rsid w:val="009420C2"/>
    <w:rsid w:val="009421E3"/>
    <w:rsid w:val="009421F6"/>
    <w:rsid w:val="009421FB"/>
    <w:rsid w:val="00942222"/>
    <w:rsid w:val="0094223C"/>
    <w:rsid w:val="00942299"/>
    <w:rsid w:val="009422C2"/>
    <w:rsid w:val="009422CA"/>
    <w:rsid w:val="00942318"/>
    <w:rsid w:val="00942396"/>
    <w:rsid w:val="00942405"/>
    <w:rsid w:val="00942408"/>
    <w:rsid w:val="00942470"/>
    <w:rsid w:val="009424CF"/>
    <w:rsid w:val="009424FA"/>
    <w:rsid w:val="00942605"/>
    <w:rsid w:val="009426E5"/>
    <w:rsid w:val="00942741"/>
    <w:rsid w:val="00942799"/>
    <w:rsid w:val="009427CD"/>
    <w:rsid w:val="00942891"/>
    <w:rsid w:val="00942904"/>
    <w:rsid w:val="0094298A"/>
    <w:rsid w:val="0094298D"/>
    <w:rsid w:val="00942993"/>
    <w:rsid w:val="009429AB"/>
    <w:rsid w:val="009429D5"/>
    <w:rsid w:val="00942A36"/>
    <w:rsid w:val="00942A38"/>
    <w:rsid w:val="00942A4B"/>
    <w:rsid w:val="00942A6C"/>
    <w:rsid w:val="00942A7D"/>
    <w:rsid w:val="00942A85"/>
    <w:rsid w:val="00942B1A"/>
    <w:rsid w:val="00942B41"/>
    <w:rsid w:val="00942B8A"/>
    <w:rsid w:val="00942BA8"/>
    <w:rsid w:val="00942BB0"/>
    <w:rsid w:val="00942BCA"/>
    <w:rsid w:val="00942BE2"/>
    <w:rsid w:val="00942C4D"/>
    <w:rsid w:val="00942D14"/>
    <w:rsid w:val="00942D15"/>
    <w:rsid w:val="00942D59"/>
    <w:rsid w:val="00942D5C"/>
    <w:rsid w:val="00942DC7"/>
    <w:rsid w:val="00942DD5"/>
    <w:rsid w:val="00942DFA"/>
    <w:rsid w:val="00942E3F"/>
    <w:rsid w:val="00942F20"/>
    <w:rsid w:val="00942F26"/>
    <w:rsid w:val="00942F47"/>
    <w:rsid w:val="00942FB7"/>
    <w:rsid w:val="00942FCD"/>
    <w:rsid w:val="00942FE7"/>
    <w:rsid w:val="00943013"/>
    <w:rsid w:val="0094308E"/>
    <w:rsid w:val="0094312B"/>
    <w:rsid w:val="0094312F"/>
    <w:rsid w:val="00943182"/>
    <w:rsid w:val="009431A6"/>
    <w:rsid w:val="009431D3"/>
    <w:rsid w:val="00943213"/>
    <w:rsid w:val="00943263"/>
    <w:rsid w:val="009432AF"/>
    <w:rsid w:val="009432DF"/>
    <w:rsid w:val="00943360"/>
    <w:rsid w:val="00943366"/>
    <w:rsid w:val="009433B1"/>
    <w:rsid w:val="009433BE"/>
    <w:rsid w:val="009433C2"/>
    <w:rsid w:val="009433F8"/>
    <w:rsid w:val="00943449"/>
    <w:rsid w:val="00943467"/>
    <w:rsid w:val="00943468"/>
    <w:rsid w:val="0094348E"/>
    <w:rsid w:val="00943544"/>
    <w:rsid w:val="00943550"/>
    <w:rsid w:val="00943594"/>
    <w:rsid w:val="009435B1"/>
    <w:rsid w:val="0094367C"/>
    <w:rsid w:val="0094369D"/>
    <w:rsid w:val="009436B6"/>
    <w:rsid w:val="009436C7"/>
    <w:rsid w:val="009436EE"/>
    <w:rsid w:val="009436F3"/>
    <w:rsid w:val="00943707"/>
    <w:rsid w:val="00943719"/>
    <w:rsid w:val="0094376E"/>
    <w:rsid w:val="0094378A"/>
    <w:rsid w:val="009437ED"/>
    <w:rsid w:val="0094380E"/>
    <w:rsid w:val="00943823"/>
    <w:rsid w:val="00943839"/>
    <w:rsid w:val="00943841"/>
    <w:rsid w:val="009438F6"/>
    <w:rsid w:val="00943940"/>
    <w:rsid w:val="00943951"/>
    <w:rsid w:val="00943988"/>
    <w:rsid w:val="0094399B"/>
    <w:rsid w:val="009439F1"/>
    <w:rsid w:val="00943A14"/>
    <w:rsid w:val="00943A1A"/>
    <w:rsid w:val="00943AD2"/>
    <w:rsid w:val="00943B8B"/>
    <w:rsid w:val="00943BB4"/>
    <w:rsid w:val="00943BBA"/>
    <w:rsid w:val="00943BE8"/>
    <w:rsid w:val="00943C35"/>
    <w:rsid w:val="00943C59"/>
    <w:rsid w:val="00943CA2"/>
    <w:rsid w:val="00943D28"/>
    <w:rsid w:val="00943D3E"/>
    <w:rsid w:val="00943D40"/>
    <w:rsid w:val="00943D73"/>
    <w:rsid w:val="00943E09"/>
    <w:rsid w:val="00943E1C"/>
    <w:rsid w:val="00943E32"/>
    <w:rsid w:val="00943E58"/>
    <w:rsid w:val="00943EAD"/>
    <w:rsid w:val="00943ED9"/>
    <w:rsid w:val="00943F7D"/>
    <w:rsid w:val="00943FAC"/>
    <w:rsid w:val="00943FCC"/>
    <w:rsid w:val="00943FE2"/>
    <w:rsid w:val="00943FE9"/>
    <w:rsid w:val="00944021"/>
    <w:rsid w:val="00944056"/>
    <w:rsid w:val="00944091"/>
    <w:rsid w:val="0094411C"/>
    <w:rsid w:val="00944148"/>
    <w:rsid w:val="00944181"/>
    <w:rsid w:val="00944185"/>
    <w:rsid w:val="009441B6"/>
    <w:rsid w:val="009441BF"/>
    <w:rsid w:val="009441D0"/>
    <w:rsid w:val="009441E7"/>
    <w:rsid w:val="009441F0"/>
    <w:rsid w:val="009442C7"/>
    <w:rsid w:val="00944398"/>
    <w:rsid w:val="009443D3"/>
    <w:rsid w:val="009444A9"/>
    <w:rsid w:val="009444BE"/>
    <w:rsid w:val="009444C3"/>
    <w:rsid w:val="009444D9"/>
    <w:rsid w:val="009444DB"/>
    <w:rsid w:val="009444F3"/>
    <w:rsid w:val="0094451F"/>
    <w:rsid w:val="00944561"/>
    <w:rsid w:val="00944562"/>
    <w:rsid w:val="0094456C"/>
    <w:rsid w:val="0094459A"/>
    <w:rsid w:val="009445A0"/>
    <w:rsid w:val="00944635"/>
    <w:rsid w:val="0094464A"/>
    <w:rsid w:val="00944690"/>
    <w:rsid w:val="009446BB"/>
    <w:rsid w:val="009446C0"/>
    <w:rsid w:val="009446CE"/>
    <w:rsid w:val="009446F2"/>
    <w:rsid w:val="0094471C"/>
    <w:rsid w:val="0094476C"/>
    <w:rsid w:val="009447D8"/>
    <w:rsid w:val="009447F8"/>
    <w:rsid w:val="00944828"/>
    <w:rsid w:val="009448AA"/>
    <w:rsid w:val="009448CE"/>
    <w:rsid w:val="00944907"/>
    <w:rsid w:val="00944921"/>
    <w:rsid w:val="0094492F"/>
    <w:rsid w:val="00944A12"/>
    <w:rsid w:val="00944A14"/>
    <w:rsid w:val="00944AB5"/>
    <w:rsid w:val="00944AEA"/>
    <w:rsid w:val="00944B16"/>
    <w:rsid w:val="00944B1D"/>
    <w:rsid w:val="00944B2B"/>
    <w:rsid w:val="00944B4D"/>
    <w:rsid w:val="00944B76"/>
    <w:rsid w:val="00944BDD"/>
    <w:rsid w:val="00944C13"/>
    <w:rsid w:val="00944C2F"/>
    <w:rsid w:val="00944C4D"/>
    <w:rsid w:val="00944C62"/>
    <w:rsid w:val="00944CD7"/>
    <w:rsid w:val="00944CFC"/>
    <w:rsid w:val="00944D2D"/>
    <w:rsid w:val="00944D4C"/>
    <w:rsid w:val="00944D61"/>
    <w:rsid w:val="00944DFC"/>
    <w:rsid w:val="00944E0B"/>
    <w:rsid w:val="00944E70"/>
    <w:rsid w:val="00944EB3"/>
    <w:rsid w:val="00944EC9"/>
    <w:rsid w:val="00944F2D"/>
    <w:rsid w:val="00944FA7"/>
    <w:rsid w:val="00944FC0"/>
    <w:rsid w:val="00944FD3"/>
    <w:rsid w:val="00945073"/>
    <w:rsid w:val="009450DB"/>
    <w:rsid w:val="0094512B"/>
    <w:rsid w:val="0094514B"/>
    <w:rsid w:val="00945175"/>
    <w:rsid w:val="009451C6"/>
    <w:rsid w:val="009451CE"/>
    <w:rsid w:val="0094534F"/>
    <w:rsid w:val="00945358"/>
    <w:rsid w:val="009453B5"/>
    <w:rsid w:val="009453B7"/>
    <w:rsid w:val="00945450"/>
    <w:rsid w:val="00945493"/>
    <w:rsid w:val="00945506"/>
    <w:rsid w:val="00945650"/>
    <w:rsid w:val="00945699"/>
    <w:rsid w:val="0094569B"/>
    <w:rsid w:val="009456D8"/>
    <w:rsid w:val="009456E5"/>
    <w:rsid w:val="009456F6"/>
    <w:rsid w:val="0094570E"/>
    <w:rsid w:val="00945739"/>
    <w:rsid w:val="0094574C"/>
    <w:rsid w:val="0094574F"/>
    <w:rsid w:val="00945762"/>
    <w:rsid w:val="00945767"/>
    <w:rsid w:val="0094578C"/>
    <w:rsid w:val="009457C0"/>
    <w:rsid w:val="009457DF"/>
    <w:rsid w:val="00945877"/>
    <w:rsid w:val="00945890"/>
    <w:rsid w:val="0094589A"/>
    <w:rsid w:val="009458BB"/>
    <w:rsid w:val="009458C1"/>
    <w:rsid w:val="009458DF"/>
    <w:rsid w:val="0094592D"/>
    <w:rsid w:val="00945951"/>
    <w:rsid w:val="009459BC"/>
    <w:rsid w:val="00945A05"/>
    <w:rsid w:val="00945A2A"/>
    <w:rsid w:val="00945A75"/>
    <w:rsid w:val="00945A7E"/>
    <w:rsid w:val="00945B3E"/>
    <w:rsid w:val="00945C01"/>
    <w:rsid w:val="00945C87"/>
    <w:rsid w:val="00945CE0"/>
    <w:rsid w:val="00945CE8"/>
    <w:rsid w:val="00945D14"/>
    <w:rsid w:val="00945D24"/>
    <w:rsid w:val="00945D56"/>
    <w:rsid w:val="00945D84"/>
    <w:rsid w:val="00945DFC"/>
    <w:rsid w:val="00945E4F"/>
    <w:rsid w:val="00945E7F"/>
    <w:rsid w:val="00945E9C"/>
    <w:rsid w:val="00945F0C"/>
    <w:rsid w:val="00945F28"/>
    <w:rsid w:val="00945F4E"/>
    <w:rsid w:val="00945F67"/>
    <w:rsid w:val="00945FFB"/>
    <w:rsid w:val="00946006"/>
    <w:rsid w:val="0094606E"/>
    <w:rsid w:val="009460C7"/>
    <w:rsid w:val="00946137"/>
    <w:rsid w:val="00946165"/>
    <w:rsid w:val="009461AE"/>
    <w:rsid w:val="009461CD"/>
    <w:rsid w:val="009461E6"/>
    <w:rsid w:val="009461EE"/>
    <w:rsid w:val="009461FC"/>
    <w:rsid w:val="00946212"/>
    <w:rsid w:val="00946237"/>
    <w:rsid w:val="00946248"/>
    <w:rsid w:val="009462AC"/>
    <w:rsid w:val="0094633D"/>
    <w:rsid w:val="00946392"/>
    <w:rsid w:val="00946406"/>
    <w:rsid w:val="00946458"/>
    <w:rsid w:val="009464AF"/>
    <w:rsid w:val="009464F7"/>
    <w:rsid w:val="00946503"/>
    <w:rsid w:val="0094650C"/>
    <w:rsid w:val="00946578"/>
    <w:rsid w:val="00946665"/>
    <w:rsid w:val="00946702"/>
    <w:rsid w:val="0094673B"/>
    <w:rsid w:val="00946752"/>
    <w:rsid w:val="00946768"/>
    <w:rsid w:val="009467A1"/>
    <w:rsid w:val="009467E7"/>
    <w:rsid w:val="0094682C"/>
    <w:rsid w:val="00946931"/>
    <w:rsid w:val="0094693E"/>
    <w:rsid w:val="00946952"/>
    <w:rsid w:val="00946977"/>
    <w:rsid w:val="009469BF"/>
    <w:rsid w:val="00946A20"/>
    <w:rsid w:val="00946A2E"/>
    <w:rsid w:val="00946A35"/>
    <w:rsid w:val="00946ABF"/>
    <w:rsid w:val="00946B1D"/>
    <w:rsid w:val="00946B41"/>
    <w:rsid w:val="00946BA1"/>
    <w:rsid w:val="00946BCB"/>
    <w:rsid w:val="00946C04"/>
    <w:rsid w:val="00946C31"/>
    <w:rsid w:val="00946C39"/>
    <w:rsid w:val="00946C79"/>
    <w:rsid w:val="00946C88"/>
    <w:rsid w:val="00946CDC"/>
    <w:rsid w:val="00946CE2"/>
    <w:rsid w:val="00946D10"/>
    <w:rsid w:val="00946D7E"/>
    <w:rsid w:val="00946D98"/>
    <w:rsid w:val="00946DE6"/>
    <w:rsid w:val="00946E0D"/>
    <w:rsid w:val="00946E8F"/>
    <w:rsid w:val="00946EEB"/>
    <w:rsid w:val="00946FB3"/>
    <w:rsid w:val="0094702A"/>
    <w:rsid w:val="00947033"/>
    <w:rsid w:val="00947102"/>
    <w:rsid w:val="00947129"/>
    <w:rsid w:val="00947156"/>
    <w:rsid w:val="0094716A"/>
    <w:rsid w:val="00947197"/>
    <w:rsid w:val="009471C7"/>
    <w:rsid w:val="009471D6"/>
    <w:rsid w:val="00947254"/>
    <w:rsid w:val="00947261"/>
    <w:rsid w:val="009472F5"/>
    <w:rsid w:val="009472F9"/>
    <w:rsid w:val="0094730E"/>
    <w:rsid w:val="00947339"/>
    <w:rsid w:val="0094736A"/>
    <w:rsid w:val="00947392"/>
    <w:rsid w:val="009473C5"/>
    <w:rsid w:val="009473CD"/>
    <w:rsid w:val="009473F0"/>
    <w:rsid w:val="009473F8"/>
    <w:rsid w:val="00947440"/>
    <w:rsid w:val="00947452"/>
    <w:rsid w:val="009474DF"/>
    <w:rsid w:val="009474EA"/>
    <w:rsid w:val="00947542"/>
    <w:rsid w:val="00947641"/>
    <w:rsid w:val="009476D5"/>
    <w:rsid w:val="00947703"/>
    <w:rsid w:val="00947769"/>
    <w:rsid w:val="009477B7"/>
    <w:rsid w:val="009477EE"/>
    <w:rsid w:val="0094780D"/>
    <w:rsid w:val="00947874"/>
    <w:rsid w:val="009478C0"/>
    <w:rsid w:val="00947910"/>
    <w:rsid w:val="00947923"/>
    <w:rsid w:val="00947925"/>
    <w:rsid w:val="0094792B"/>
    <w:rsid w:val="009479AC"/>
    <w:rsid w:val="00947A09"/>
    <w:rsid w:val="00947A24"/>
    <w:rsid w:val="00947A56"/>
    <w:rsid w:val="00947A8A"/>
    <w:rsid w:val="00947A98"/>
    <w:rsid w:val="00947B0F"/>
    <w:rsid w:val="00947B7D"/>
    <w:rsid w:val="00947B9E"/>
    <w:rsid w:val="00947BF0"/>
    <w:rsid w:val="00947BF7"/>
    <w:rsid w:val="00947CB0"/>
    <w:rsid w:val="00947D00"/>
    <w:rsid w:val="00947D52"/>
    <w:rsid w:val="00947D7C"/>
    <w:rsid w:val="00947D7E"/>
    <w:rsid w:val="00947DCC"/>
    <w:rsid w:val="00947E20"/>
    <w:rsid w:val="00947EB2"/>
    <w:rsid w:val="00947EB7"/>
    <w:rsid w:val="00947ECE"/>
    <w:rsid w:val="00947EEA"/>
    <w:rsid w:val="00947F43"/>
    <w:rsid w:val="00947F61"/>
    <w:rsid w:val="00947F6D"/>
    <w:rsid w:val="00947F79"/>
    <w:rsid w:val="00947FD2"/>
    <w:rsid w:val="00947FF4"/>
    <w:rsid w:val="00950136"/>
    <w:rsid w:val="00950250"/>
    <w:rsid w:val="009502BE"/>
    <w:rsid w:val="00950355"/>
    <w:rsid w:val="00950364"/>
    <w:rsid w:val="00950366"/>
    <w:rsid w:val="009503A3"/>
    <w:rsid w:val="009503DA"/>
    <w:rsid w:val="0095042F"/>
    <w:rsid w:val="009504CC"/>
    <w:rsid w:val="00950525"/>
    <w:rsid w:val="0095053B"/>
    <w:rsid w:val="00950585"/>
    <w:rsid w:val="009505B1"/>
    <w:rsid w:val="00950602"/>
    <w:rsid w:val="00950611"/>
    <w:rsid w:val="00950665"/>
    <w:rsid w:val="00950681"/>
    <w:rsid w:val="009506F5"/>
    <w:rsid w:val="00950755"/>
    <w:rsid w:val="0095075C"/>
    <w:rsid w:val="00950787"/>
    <w:rsid w:val="00950790"/>
    <w:rsid w:val="009507AB"/>
    <w:rsid w:val="00950805"/>
    <w:rsid w:val="0095082C"/>
    <w:rsid w:val="0095095A"/>
    <w:rsid w:val="0095097F"/>
    <w:rsid w:val="0095098D"/>
    <w:rsid w:val="0095099B"/>
    <w:rsid w:val="00950A70"/>
    <w:rsid w:val="00950A9E"/>
    <w:rsid w:val="00950AA4"/>
    <w:rsid w:val="00950B3E"/>
    <w:rsid w:val="00950B4B"/>
    <w:rsid w:val="00950E27"/>
    <w:rsid w:val="00950E43"/>
    <w:rsid w:val="00950E5A"/>
    <w:rsid w:val="00950E65"/>
    <w:rsid w:val="00950E68"/>
    <w:rsid w:val="00950E84"/>
    <w:rsid w:val="00950EBD"/>
    <w:rsid w:val="00950F5C"/>
    <w:rsid w:val="00950FCA"/>
    <w:rsid w:val="00951054"/>
    <w:rsid w:val="009510A0"/>
    <w:rsid w:val="009510B2"/>
    <w:rsid w:val="00951106"/>
    <w:rsid w:val="00951123"/>
    <w:rsid w:val="00951149"/>
    <w:rsid w:val="0095121B"/>
    <w:rsid w:val="00951253"/>
    <w:rsid w:val="00951273"/>
    <w:rsid w:val="0095128A"/>
    <w:rsid w:val="009512BC"/>
    <w:rsid w:val="009512C1"/>
    <w:rsid w:val="009512F8"/>
    <w:rsid w:val="00951310"/>
    <w:rsid w:val="00951312"/>
    <w:rsid w:val="0095131C"/>
    <w:rsid w:val="00951321"/>
    <w:rsid w:val="0095135D"/>
    <w:rsid w:val="0095143E"/>
    <w:rsid w:val="00951451"/>
    <w:rsid w:val="00951499"/>
    <w:rsid w:val="009514CB"/>
    <w:rsid w:val="009514EE"/>
    <w:rsid w:val="00951502"/>
    <w:rsid w:val="00951556"/>
    <w:rsid w:val="00951567"/>
    <w:rsid w:val="00951570"/>
    <w:rsid w:val="0095158E"/>
    <w:rsid w:val="009515DB"/>
    <w:rsid w:val="009515E8"/>
    <w:rsid w:val="00951602"/>
    <w:rsid w:val="00951611"/>
    <w:rsid w:val="00951627"/>
    <w:rsid w:val="0095165D"/>
    <w:rsid w:val="009516A8"/>
    <w:rsid w:val="009516B6"/>
    <w:rsid w:val="00951719"/>
    <w:rsid w:val="009517AE"/>
    <w:rsid w:val="009517E2"/>
    <w:rsid w:val="00951814"/>
    <w:rsid w:val="009518BB"/>
    <w:rsid w:val="009518C8"/>
    <w:rsid w:val="0095195B"/>
    <w:rsid w:val="00951971"/>
    <w:rsid w:val="009519B6"/>
    <w:rsid w:val="009519FC"/>
    <w:rsid w:val="00951A0B"/>
    <w:rsid w:val="00951A27"/>
    <w:rsid w:val="00951A34"/>
    <w:rsid w:val="00951A5B"/>
    <w:rsid w:val="00951A86"/>
    <w:rsid w:val="00951A90"/>
    <w:rsid w:val="00951A9F"/>
    <w:rsid w:val="00951AFB"/>
    <w:rsid w:val="00951B3D"/>
    <w:rsid w:val="00951C5D"/>
    <w:rsid w:val="00951CFE"/>
    <w:rsid w:val="00951D45"/>
    <w:rsid w:val="00951E18"/>
    <w:rsid w:val="00951E59"/>
    <w:rsid w:val="00951E90"/>
    <w:rsid w:val="00951E9F"/>
    <w:rsid w:val="00951FFE"/>
    <w:rsid w:val="00952026"/>
    <w:rsid w:val="00952065"/>
    <w:rsid w:val="009520B1"/>
    <w:rsid w:val="0095214B"/>
    <w:rsid w:val="00952244"/>
    <w:rsid w:val="009522EB"/>
    <w:rsid w:val="00952347"/>
    <w:rsid w:val="0095238E"/>
    <w:rsid w:val="00952393"/>
    <w:rsid w:val="009523BC"/>
    <w:rsid w:val="009523D2"/>
    <w:rsid w:val="00952408"/>
    <w:rsid w:val="0095240C"/>
    <w:rsid w:val="00952451"/>
    <w:rsid w:val="009524B6"/>
    <w:rsid w:val="009525A8"/>
    <w:rsid w:val="009525AB"/>
    <w:rsid w:val="009525C0"/>
    <w:rsid w:val="009526E5"/>
    <w:rsid w:val="00952720"/>
    <w:rsid w:val="00952764"/>
    <w:rsid w:val="009527FD"/>
    <w:rsid w:val="00952836"/>
    <w:rsid w:val="009528A7"/>
    <w:rsid w:val="009528CD"/>
    <w:rsid w:val="009528D2"/>
    <w:rsid w:val="00952918"/>
    <w:rsid w:val="0095292C"/>
    <w:rsid w:val="0095292D"/>
    <w:rsid w:val="00952A16"/>
    <w:rsid w:val="00952ABD"/>
    <w:rsid w:val="00952B05"/>
    <w:rsid w:val="00952B71"/>
    <w:rsid w:val="00952B89"/>
    <w:rsid w:val="00952BCB"/>
    <w:rsid w:val="00952C33"/>
    <w:rsid w:val="00952C3B"/>
    <w:rsid w:val="00952C54"/>
    <w:rsid w:val="00952C71"/>
    <w:rsid w:val="00952C90"/>
    <w:rsid w:val="00952CAC"/>
    <w:rsid w:val="00952CCF"/>
    <w:rsid w:val="00952D32"/>
    <w:rsid w:val="00952D79"/>
    <w:rsid w:val="00952D80"/>
    <w:rsid w:val="00952D8F"/>
    <w:rsid w:val="00952E04"/>
    <w:rsid w:val="00952E22"/>
    <w:rsid w:val="00952E8C"/>
    <w:rsid w:val="00952E9E"/>
    <w:rsid w:val="00952EA0"/>
    <w:rsid w:val="00952EDB"/>
    <w:rsid w:val="00952F4E"/>
    <w:rsid w:val="00952F7E"/>
    <w:rsid w:val="00952FA0"/>
    <w:rsid w:val="00952FAA"/>
    <w:rsid w:val="00953081"/>
    <w:rsid w:val="009530A5"/>
    <w:rsid w:val="009530E0"/>
    <w:rsid w:val="00953164"/>
    <w:rsid w:val="00953190"/>
    <w:rsid w:val="00953199"/>
    <w:rsid w:val="00953253"/>
    <w:rsid w:val="009532AB"/>
    <w:rsid w:val="009532CF"/>
    <w:rsid w:val="0095336D"/>
    <w:rsid w:val="00953382"/>
    <w:rsid w:val="0095338A"/>
    <w:rsid w:val="0095339D"/>
    <w:rsid w:val="009533A5"/>
    <w:rsid w:val="009533AE"/>
    <w:rsid w:val="009533E6"/>
    <w:rsid w:val="0095342B"/>
    <w:rsid w:val="0095344F"/>
    <w:rsid w:val="00953478"/>
    <w:rsid w:val="009535CA"/>
    <w:rsid w:val="00953609"/>
    <w:rsid w:val="0095360C"/>
    <w:rsid w:val="009536B7"/>
    <w:rsid w:val="0095374D"/>
    <w:rsid w:val="00953753"/>
    <w:rsid w:val="009537BD"/>
    <w:rsid w:val="0095381D"/>
    <w:rsid w:val="009538E7"/>
    <w:rsid w:val="0095397C"/>
    <w:rsid w:val="009539A7"/>
    <w:rsid w:val="009539FE"/>
    <w:rsid w:val="00953A03"/>
    <w:rsid w:val="00953A09"/>
    <w:rsid w:val="00953A40"/>
    <w:rsid w:val="00953A6D"/>
    <w:rsid w:val="00953A71"/>
    <w:rsid w:val="00953A83"/>
    <w:rsid w:val="00953A9A"/>
    <w:rsid w:val="00953B85"/>
    <w:rsid w:val="00953B9B"/>
    <w:rsid w:val="00953BC8"/>
    <w:rsid w:val="00953C0D"/>
    <w:rsid w:val="00953C41"/>
    <w:rsid w:val="00953C74"/>
    <w:rsid w:val="00953C93"/>
    <w:rsid w:val="00953CB4"/>
    <w:rsid w:val="00953CC0"/>
    <w:rsid w:val="00953D4E"/>
    <w:rsid w:val="00953D8F"/>
    <w:rsid w:val="00953DB5"/>
    <w:rsid w:val="00953DF4"/>
    <w:rsid w:val="00953E02"/>
    <w:rsid w:val="00953E4C"/>
    <w:rsid w:val="00953E8F"/>
    <w:rsid w:val="00953E9A"/>
    <w:rsid w:val="00953ED4"/>
    <w:rsid w:val="00953EFE"/>
    <w:rsid w:val="00953F36"/>
    <w:rsid w:val="00953F55"/>
    <w:rsid w:val="00953FAB"/>
    <w:rsid w:val="00953FDB"/>
    <w:rsid w:val="00954084"/>
    <w:rsid w:val="00954091"/>
    <w:rsid w:val="009540F3"/>
    <w:rsid w:val="00954111"/>
    <w:rsid w:val="00954156"/>
    <w:rsid w:val="0095416C"/>
    <w:rsid w:val="0095423E"/>
    <w:rsid w:val="009542B2"/>
    <w:rsid w:val="0095433A"/>
    <w:rsid w:val="0095434B"/>
    <w:rsid w:val="00954397"/>
    <w:rsid w:val="009543A3"/>
    <w:rsid w:val="009543A5"/>
    <w:rsid w:val="0095441B"/>
    <w:rsid w:val="0095442C"/>
    <w:rsid w:val="0095443A"/>
    <w:rsid w:val="009544A7"/>
    <w:rsid w:val="009544AD"/>
    <w:rsid w:val="009544F3"/>
    <w:rsid w:val="0095451D"/>
    <w:rsid w:val="0095458F"/>
    <w:rsid w:val="009545FC"/>
    <w:rsid w:val="0095466E"/>
    <w:rsid w:val="009546AB"/>
    <w:rsid w:val="009546AD"/>
    <w:rsid w:val="0095478B"/>
    <w:rsid w:val="009547B1"/>
    <w:rsid w:val="009547EC"/>
    <w:rsid w:val="009547F3"/>
    <w:rsid w:val="00954806"/>
    <w:rsid w:val="009548B8"/>
    <w:rsid w:val="009548D3"/>
    <w:rsid w:val="0095494D"/>
    <w:rsid w:val="009549A6"/>
    <w:rsid w:val="009549FA"/>
    <w:rsid w:val="00954A04"/>
    <w:rsid w:val="00954A32"/>
    <w:rsid w:val="00954B0B"/>
    <w:rsid w:val="00954B41"/>
    <w:rsid w:val="00954BB2"/>
    <w:rsid w:val="00954BD4"/>
    <w:rsid w:val="00954C37"/>
    <w:rsid w:val="00954D26"/>
    <w:rsid w:val="00954DEC"/>
    <w:rsid w:val="00954DF7"/>
    <w:rsid w:val="00954E04"/>
    <w:rsid w:val="00954EAF"/>
    <w:rsid w:val="00954ED5"/>
    <w:rsid w:val="00954F30"/>
    <w:rsid w:val="00954F38"/>
    <w:rsid w:val="00954F5F"/>
    <w:rsid w:val="00954F98"/>
    <w:rsid w:val="00954FEC"/>
    <w:rsid w:val="0095500C"/>
    <w:rsid w:val="00955018"/>
    <w:rsid w:val="00955032"/>
    <w:rsid w:val="00955033"/>
    <w:rsid w:val="0095503F"/>
    <w:rsid w:val="0095504A"/>
    <w:rsid w:val="0095506F"/>
    <w:rsid w:val="00955089"/>
    <w:rsid w:val="009550A0"/>
    <w:rsid w:val="00955101"/>
    <w:rsid w:val="0095511D"/>
    <w:rsid w:val="00955125"/>
    <w:rsid w:val="009551DB"/>
    <w:rsid w:val="00955238"/>
    <w:rsid w:val="00955239"/>
    <w:rsid w:val="00955293"/>
    <w:rsid w:val="009552C3"/>
    <w:rsid w:val="009552D3"/>
    <w:rsid w:val="009552DC"/>
    <w:rsid w:val="009552F6"/>
    <w:rsid w:val="00955354"/>
    <w:rsid w:val="009553B7"/>
    <w:rsid w:val="009553BA"/>
    <w:rsid w:val="009553D2"/>
    <w:rsid w:val="0095542E"/>
    <w:rsid w:val="0095542F"/>
    <w:rsid w:val="00955443"/>
    <w:rsid w:val="00955457"/>
    <w:rsid w:val="00955470"/>
    <w:rsid w:val="009554AB"/>
    <w:rsid w:val="00955516"/>
    <w:rsid w:val="0095554B"/>
    <w:rsid w:val="00955597"/>
    <w:rsid w:val="009555D1"/>
    <w:rsid w:val="009555E2"/>
    <w:rsid w:val="009555EE"/>
    <w:rsid w:val="00955638"/>
    <w:rsid w:val="00955671"/>
    <w:rsid w:val="00955672"/>
    <w:rsid w:val="00955702"/>
    <w:rsid w:val="0095574E"/>
    <w:rsid w:val="00955759"/>
    <w:rsid w:val="0095577E"/>
    <w:rsid w:val="00955788"/>
    <w:rsid w:val="009557C1"/>
    <w:rsid w:val="009557C2"/>
    <w:rsid w:val="009557F9"/>
    <w:rsid w:val="0095589D"/>
    <w:rsid w:val="009558DE"/>
    <w:rsid w:val="009558F0"/>
    <w:rsid w:val="0095592B"/>
    <w:rsid w:val="00955957"/>
    <w:rsid w:val="0095598F"/>
    <w:rsid w:val="009559AB"/>
    <w:rsid w:val="00955A1E"/>
    <w:rsid w:val="00955A23"/>
    <w:rsid w:val="00955A60"/>
    <w:rsid w:val="00955A65"/>
    <w:rsid w:val="00955AEC"/>
    <w:rsid w:val="00955B92"/>
    <w:rsid w:val="00955BEF"/>
    <w:rsid w:val="00955C09"/>
    <w:rsid w:val="00955C9C"/>
    <w:rsid w:val="00955CAA"/>
    <w:rsid w:val="00955CF4"/>
    <w:rsid w:val="00955D0C"/>
    <w:rsid w:val="00955D81"/>
    <w:rsid w:val="00955DA2"/>
    <w:rsid w:val="00955DB7"/>
    <w:rsid w:val="00955DC6"/>
    <w:rsid w:val="00955E51"/>
    <w:rsid w:val="00955F0C"/>
    <w:rsid w:val="00955F25"/>
    <w:rsid w:val="00955F3A"/>
    <w:rsid w:val="00955F45"/>
    <w:rsid w:val="00955F46"/>
    <w:rsid w:val="00955F77"/>
    <w:rsid w:val="00955FDE"/>
    <w:rsid w:val="00956050"/>
    <w:rsid w:val="00956083"/>
    <w:rsid w:val="009560A2"/>
    <w:rsid w:val="00956122"/>
    <w:rsid w:val="00956124"/>
    <w:rsid w:val="00956129"/>
    <w:rsid w:val="00956135"/>
    <w:rsid w:val="00956178"/>
    <w:rsid w:val="009561A5"/>
    <w:rsid w:val="009561C0"/>
    <w:rsid w:val="009561E0"/>
    <w:rsid w:val="00956218"/>
    <w:rsid w:val="0095621F"/>
    <w:rsid w:val="0095623D"/>
    <w:rsid w:val="009562C1"/>
    <w:rsid w:val="009562C3"/>
    <w:rsid w:val="009563B4"/>
    <w:rsid w:val="009564B5"/>
    <w:rsid w:val="009564D1"/>
    <w:rsid w:val="009564D7"/>
    <w:rsid w:val="00956529"/>
    <w:rsid w:val="00956537"/>
    <w:rsid w:val="00956592"/>
    <w:rsid w:val="009565F3"/>
    <w:rsid w:val="0095661C"/>
    <w:rsid w:val="00956623"/>
    <w:rsid w:val="00956653"/>
    <w:rsid w:val="00956694"/>
    <w:rsid w:val="009566E7"/>
    <w:rsid w:val="009566F9"/>
    <w:rsid w:val="00956702"/>
    <w:rsid w:val="00956719"/>
    <w:rsid w:val="0095675A"/>
    <w:rsid w:val="00956780"/>
    <w:rsid w:val="009567EB"/>
    <w:rsid w:val="009567F8"/>
    <w:rsid w:val="009567FC"/>
    <w:rsid w:val="0095681F"/>
    <w:rsid w:val="00956838"/>
    <w:rsid w:val="00956842"/>
    <w:rsid w:val="0095686F"/>
    <w:rsid w:val="00956876"/>
    <w:rsid w:val="0095695E"/>
    <w:rsid w:val="00956996"/>
    <w:rsid w:val="009569D9"/>
    <w:rsid w:val="009569DB"/>
    <w:rsid w:val="009569E6"/>
    <w:rsid w:val="00956A59"/>
    <w:rsid w:val="00956A8D"/>
    <w:rsid w:val="00956A98"/>
    <w:rsid w:val="00956B83"/>
    <w:rsid w:val="00956B8C"/>
    <w:rsid w:val="00956B99"/>
    <w:rsid w:val="00956BE4"/>
    <w:rsid w:val="00956C06"/>
    <w:rsid w:val="00956C4E"/>
    <w:rsid w:val="00956CE7"/>
    <w:rsid w:val="00956CF2"/>
    <w:rsid w:val="00956D66"/>
    <w:rsid w:val="00956DA9"/>
    <w:rsid w:val="00956E71"/>
    <w:rsid w:val="00956EAD"/>
    <w:rsid w:val="00956F35"/>
    <w:rsid w:val="00956F95"/>
    <w:rsid w:val="00956FDB"/>
    <w:rsid w:val="00956FFD"/>
    <w:rsid w:val="009570A8"/>
    <w:rsid w:val="0095712F"/>
    <w:rsid w:val="009571BB"/>
    <w:rsid w:val="00957214"/>
    <w:rsid w:val="0095726E"/>
    <w:rsid w:val="00957270"/>
    <w:rsid w:val="00957328"/>
    <w:rsid w:val="00957382"/>
    <w:rsid w:val="00957385"/>
    <w:rsid w:val="009573C7"/>
    <w:rsid w:val="009573ED"/>
    <w:rsid w:val="0095741F"/>
    <w:rsid w:val="00957434"/>
    <w:rsid w:val="0095745F"/>
    <w:rsid w:val="00957501"/>
    <w:rsid w:val="0095750E"/>
    <w:rsid w:val="009575F4"/>
    <w:rsid w:val="00957610"/>
    <w:rsid w:val="009576D9"/>
    <w:rsid w:val="009576E7"/>
    <w:rsid w:val="00957708"/>
    <w:rsid w:val="0095772D"/>
    <w:rsid w:val="0095775A"/>
    <w:rsid w:val="009577D0"/>
    <w:rsid w:val="00957926"/>
    <w:rsid w:val="0095795C"/>
    <w:rsid w:val="00957979"/>
    <w:rsid w:val="009579B2"/>
    <w:rsid w:val="009579BE"/>
    <w:rsid w:val="009579E1"/>
    <w:rsid w:val="00957A23"/>
    <w:rsid w:val="00957A7C"/>
    <w:rsid w:val="00957B01"/>
    <w:rsid w:val="00957B03"/>
    <w:rsid w:val="00957B97"/>
    <w:rsid w:val="00957BC0"/>
    <w:rsid w:val="00957BD3"/>
    <w:rsid w:val="00957BEE"/>
    <w:rsid w:val="00957C06"/>
    <w:rsid w:val="00957C33"/>
    <w:rsid w:val="00957C74"/>
    <w:rsid w:val="00957C83"/>
    <w:rsid w:val="00957CBC"/>
    <w:rsid w:val="00957CCE"/>
    <w:rsid w:val="00957D10"/>
    <w:rsid w:val="00957D2E"/>
    <w:rsid w:val="00957D88"/>
    <w:rsid w:val="00957D8D"/>
    <w:rsid w:val="00957D8E"/>
    <w:rsid w:val="00957DCC"/>
    <w:rsid w:val="00957DDD"/>
    <w:rsid w:val="00957E19"/>
    <w:rsid w:val="00957E77"/>
    <w:rsid w:val="00957EC4"/>
    <w:rsid w:val="00957EE0"/>
    <w:rsid w:val="00957F2C"/>
    <w:rsid w:val="00957F93"/>
    <w:rsid w:val="00957FA4"/>
    <w:rsid w:val="00957FAE"/>
    <w:rsid w:val="00957FC3"/>
    <w:rsid w:val="009600A3"/>
    <w:rsid w:val="009600BC"/>
    <w:rsid w:val="009600C2"/>
    <w:rsid w:val="009600C9"/>
    <w:rsid w:val="009600D1"/>
    <w:rsid w:val="009600EE"/>
    <w:rsid w:val="009600F7"/>
    <w:rsid w:val="00960112"/>
    <w:rsid w:val="0096011C"/>
    <w:rsid w:val="0096012C"/>
    <w:rsid w:val="0096016C"/>
    <w:rsid w:val="0096016E"/>
    <w:rsid w:val="0096017F"/>
    <w:rsid w:val="0096018E"/>
    <w:rsid w:val="00960227"/>
    <w:rsid w:val="0096022C"/>
    <w:rsid w:val="009602B1"/>
    <w:rsid w:val="009602C8"/>
    <w:rsid w:val="00960332"/>
    <w:rsid w:val="0096035F"/>
    <w:rsid w:val="00960443"/>
    <w:rsid w:val="009604A3"/>
    <w:rsid w:val="00960566"/>
    <w:rsid w:val="00960703"/>
    <w:rsid w:val="00960717"/>
    <w:rsid w:val="009607CD"/>
    <w:rsid w:val="0096082F"/>
    <w:rsid w:val="00960839"/>
    <w:rsid w:val="0096086A"/>
    <w:rsid w:val="00960880"/>
    <w:rsid w:val="0096092D"/>
    <w:rsid w:val="00960948"/>
    <w:rsid w:val="0096096D"/>
    <w:rsid w:val="0096098C"/>
    <w:rsid w:val="00960994"/>
    <w:rsid w:val="009609A2"/>
    <w:rsid w:val="00960A1E"/>
    <w:rsid w:val="00960A87"/>
    <w:rsid w:val="00960AF2"/>
    <w:rsid w:val="00960AFC"/>
    <w:rsid w:val="00960B6F"/>
    <w:rsid w:val="00960BD6"/>
    <w:rsid w:val="00960C45"/>
    <w:rsid w:val="00960C49"/>
    <w:rsid w:val="00960CE6"/>
    <w:rsid w:val="00960D7C"/>
    <w:rsid w:val="00960DFA"/>
    <w:rsid w:val="00960EA9"/>
    <w:rsid w:val="00960F35"/>
    <w:rsid w:val="00960F86"/>
    <w:rsid w:val="00960FC0"/>
    <w:rsid w:val="00960FCF"/>
    <w:rsid w:val="00961022"/>
    <w:rsid w:val="0096109D"/>
    <w:rsid w:val="009610B7"/>
    <w:rsid w:val="0096110D"/>
    <w:rsid w:val="0096111F"/>
    <w:rsid w:val="00961175"/>
    <w:rsid w:val="009611CC"/>
    <w:rsid w:val="00961247"/>
    <w:rsid w:val="00961252"/>
    <w:rsid w:val="00961285"/>
    <w:rsid w:val="009612CE"/>
    <w:rsid w:val="009612D1"/>
    <w:rsid w:val="00961321"/>
    <w:rsid w:val="0096132A"/>
    <w:rsid w:val="009613A8"/>
    <w:rsid w:val="00961400"/>
    <w:rsid w:val="00961404"/>
    <w:rsid w:val="0096151E"/>
    <w:rsid w:val="0096158B"/>
    <w:rsid w:val="009615A2"/>
    <w:rsid w:val="009615C3"/>
    <w:rsid w:val="00961605"/>
    <w:rsid w:val="00961608"/>
    <w:rsid w:val="00961668"/>
    <w:rsid w:val="009616AD"/>
    <w:rsid w:val="009616B2"/>
    <w:rsid w:val="009616C0"/>
    <w:rsid w:val="009616E9"/>
    <w:rsid w:val="00961787"/>
    <w:rsid w:val="009617CA"/>
    <w:rsid w:val="00961850"/>
    <w:rsid w:val="0096186E"/>
    <w:rsid w:val="009618D3"/>
    <w:rsid w:val="00961923"/>
    <w:rsid w:val="0096192C"/>
    <w:rsid w:val="00961957"/>
    <w:rsid w:val="0096196D"/>
    <w:rsid w:val="009619A0"/>
    <w:rsid w:val="009619CE"/>
    <w:rsid w:val="00961A0D"/>
    <w:rsid w:val="00961A7B"/>
    <w:rsid w:val="00961B05"/>
    <w:rsid w:val="00961B6A"/>
    <w:rsid w:val="00961B95"/>
    <w:rsid w:val="00961BB4"/>
    <w:rsid w:val="00961BED"/>
    <w:rsid w:val="00961C05"/>
    <w:rsid w:val="00961C0D"/>
    <w:rsid w:val="00961C10"/>
    <w:rsid w:val="00961C1F"/>
    <w:rsid w:val="00961C9E"/>
    <w:rsid w:val="00961CE4"/>
    <w:rsid w:val="00961D1C"/>
    <w:rsid w:val="00961DB3"/>
    <w:rsid w:val="00961DF2"/>
    <w:rsid w:val="00961DFF"/>
    <w:rsid w:val="00961E06"/>
    <w:rsid w:val="00961E20"/>
    <w:rsid w:val="00961E2C"/>
    <w:rsid w:val="00961E4C"/>
    <w:rsid w:val="00961E52"/>
    <w:rsid w:val="00961E57"/>
    <w:rsid w:val="00961E9A"/>
    <w:rsid w:val="00961EC0"/>
    <w:rsid w:val="00961F07"/>
    <w:rsid w:val="00961F46"/>
    <w:rsid w:val="00961F7F"/>
    <w:rsid w:val="00962009"/>
    <w:rsid w:val="00962033"/>
    <w:rsid w:val="00962037"/>
    <w:rsid w:val="00962052"/>
    <w:rsid w:val="00962089"/>
    <w:rsid w:val="00962094"/>
    <w:rsid w:val="009620C0"/>
    <w:rsid w:val="00962113"/>
    <w:rsid w:val="0096212C"/>
    <w:rsid w:val="00962149"/>
    <w:rsid w:val="0096215C"/>
    <w:rsid w:val="0096218C"/>
    <w:rsid w:val="0096218E"/>
    <w:rsid w:val="0096219A"/>
    <w:rsid w:val="009621BD"/>
    <w:rsid w:val="009621C3"/>
    <w:rsid w:val="00962237"/>
    <w:rsid w:val="00962248"/>
    <w:rsid w:val="0096227B"/>
    <w:rsid w:val="009622B4"/>
    <w:rsid w:val="009622CE"/>
    <w:rsid w:val="009622D9"/>
    <w:rsid w:val="00962305"/>
    <w:rsid w:val="0096237F"/>
    <w:rsid w:val="009623EB"/>
    <w:rsid w:val="009623FD"/>
    <w:rsid w:val="00962411"/>
    <w:rsid w:val="009624F0"/>
    <w:rsid w:val="0096252B"/>
    <w:rsid w:val="0096254D"/>
    <w:rsid w:val="00962594"/>
    <w:rsid w:val="009625CA"/>
    <w:rsid w:val="00962677"/>
    <w:rsid w:val="00962691"/>
    <w:rsid w:val="00962787"/>
    <w:rsid w:val="009627C7"/>
    <w:rsid w:val="009627D7"/>
    <w:rsid w:val="00962806"/>
    <w:rsid w:val="0096282A"/>
    <w:rsid w:val="00962882"/>
    <w:rsid w:val="009628E0"/>
    <w:rsid w:val="0096293E"/>
    <w:rsid w:val="00962988"/>
    <w:rsid w:val="009629DD"/>
    <w:rsid w:val="009629F2"/>
    <w:rsid w:val="00962A09"/>
    <w:rsid w:val="00962A2C"/>
    <w:rsid w:val="00962A39"/>
    <w:rsid w:val="00962A60"/>
    <w:rsid w:val="00962A7A"/>
    <w:rsid w:val="00962B3A"/>
    <w:rsid w:val="00962B56"/>
    <w:rsid w:val="00962B95"/>
    <w:rsid w:val="00962B9C"/>
    <w:rsid w:val="00962C5F"/>
    <w:rsid w:val="00962CA1"/>
    <w:rsid w:val="00962D33"/>
    <w:rsid w:val="00962D4F"/>
    <w:rsid w:val="00962D7E"/>
    <w:rsid w:val="00962D88"/>
    <w:rsid w:val="00962DE2"/>
    <w:rsid w:val="00962E1C"/>
    <w:rsid w:val="00962E3E"/>
    <w:rsid w:val="00962E57"/>
    <w:rsid w:val="00962E58"/>
    <w:rsid w:val="00962E60"/>
    <w:rsid w:val="00962E94"/>
    <w:rsid w:val="00962EE2"/>
    <w:rsid w:val="00962EF2"/>
    <w:rsid w:val="00962F11"/>
    <w:rsid w:val="00962F19"/>
    <w:rsid w:val="00962F45"/>
    <w:rsid w:val="00962F64"/>
    <w:rsid w:val="00962F87"/>
    <w:rsid w:val="0096301C"/>
    <w:rsid w:val="00963078"/>
    <w:rsid w:val="0096311E"/>
    <w:rsid w:val="009631B1"/>
    <w:rsid w:val="0096320E"/>
    <w:rsid w:val="00963223"/>
    <w:rsid w:val="00963228"/>
    <w:rsid w:val="00963332"/>
    <w:rsid w:val="0096333D"/>
    <w:rsid w:val="0096337E"/>
    <w:rsid w:val="009633AA"/>
    <w:rsid w:val="009633D0"/>
    <w:rsid w:val="009633D9"/>
    <w:rsid w:val="009633EF"/>
    <w:rsid w:val="009633FF"/>
    <w:rsid w:val="00963419"/>
    <w:rsid w:val="00963422"/>
    <w:rsid w:val="00963436"/>
    <w:rsid w:val="0096344E"/>
    <w:rsid w:val="009634C1"/>
    <w:rsid w:val="009634D9"/>
    <w:rsid w:val="009634E8"/>
    <w:rsid w:val="00963548"/>
    <w:rsid w:val="00963598"/>
    <w:rsid w:val="009635A8"/>
    <w:rsid w:val="009635C9"/>
    <w:rsid w:val="009635E8"/>
    <w:rsid w:val="0096360D"/>
    <w:rsid w:val="0096361C"/>
    <w:rsid w:val="00963669"/>
    <w:rsid w:val="00963729"/>
    <w:rsid w:val="00963759"/>
    <w:rsid w:val="009637D8"/>
    <w:rsid w:val="0096387C"/>
    <w:rsid w:val="009638AC"/>
    <w:rsid w:val="009638C2"/>
    <w:rsid w:val="00963966"/>
    <w:rsid w:val="0096398C"/>
    <w:rsid w:val="009639D6"/>
    <w:rsid w:val="00963A15"/>
    <w:rsid w:val="00963A47"/>
    <w:rsid w:val="00963A56"/>
    <w:rsid w:val="00963BE8"/>
    <w:rsid w:val="00963CB0"/>
    <w:rsid w:val="00963CCD"/>
    <w:rsid w:val="00963DA6"/>
    <w:rsid w:val="00963DEB"/>
    <w:rsid w:val="00963E0E"/>
    <w:rsid w:val="00963EDE"/>
    <w:rsid w:val="00963F9A"/>
    <w:rsid w:val="00964037"/>
    <w:rsid w:val="00964066"/>
    <w:rsid w:val="009640A2"/>
    <w:rsid w:val="009640C1"/>
    <w:rsid w:val="009640C7"/>
    <w:rsid w:val="009640F6"/>
    <w:rsid w:val="00964118"/>
    <w:rsid w:val="00964129"/>
    <w:rsid w:val="00964153"/>
    <w:rsid w:val="009641EC"/>
    <w:rsid w:val="009642E2"/>
    <w:rsid w:val="00964316"/>
    <w:rsid w:val="0096432D"/>
    <w:rsid w:val="00964335"/>
    <w:rsid w:val="009643B7"/>
    <w:rsid w:val="009643D1"/>
    <w:rsid w:val="00964434"/>
    <w:rsid w:val="00964473"/>
    <w:rsid w:val="009644A5"/>
    <w:rsid w:val="009644DF"/>
    <w:rsid w:val="009644EE"/>
    <w:rsid w:val="009645B0"/>
    <w:rsid w:val="00964618"/>
    <w:rsid w:val="0096463D"/>
    <w:rsid w:val="00964675"/>
    <w:rsid w:val="00964683"/>
    <w:rsid w:val="0096468E"/>
    <w:rsid w:val="00964759"/>
    <w:rsid w:val="0096477B"/>
    <w:rsid w:val="009647C1"/>
    <w:rsid w:val="00964800"/>
    <w:rsid w:val="00964863"/>
    <w:rsid w:val="00964869"/>
    <w:rsid w:val="00964989"/>
    <w:rsid w:val="009649D7"/>
    <w:rsid w:val="00964A33"/>
    <w:rsid w:val="00964A3A"/>
    <w:rsid w:val="00964AD4"/>
    <w:rsid w:val="00964AF6"/>
    <w:rsid w:val="00964B2E"/>
    <w:rsid w:val="00964C60"/>
    <w:rsid w:val="00964C69"/>
    <w:rsid w:val="00964CCF"/>
    <w:rsid w:val="00964E42"/>
    <w:rsid w:val="00964E7D"/>
    <w:rsid w:val="00964EAE"/>
    <w:rsid w:val="00964F25"/>
    <w:rsid w:val="00964F57"/>
    <w:rsid w:val="00964F86"/>
    <w:rsid w:val="00964FB0"/>
    <w:rsid w:val="00964FB1"/>
    <w:rsid w:val="0096506E"/>
    <w:rsid w:val="0096507C"/>
    <w:rsid w:val="009650F4"/>
    <w:rsid w:val="00965144"/>
    <w:rsid w:val="00965167"/>
    <w:rsid w:val="00965177"/>
    <w:rsid w:val="0096519C"/>
    <w:rsid w:val="009651BB"/>
    <w:rsid w:val="00965288"/>
    <w:rsid w:val="00965290"/>
    <w:rsid w:val="009652EC"/>
    <w:rsid w:val="0096538E"/>
    <w:rsid w:val="00965396"/>
    <w:rsid w:val="00965411"/>
    <w:rsid w:val="00965494"/>
    <w:rsid w:val="009654A0"/>
    <w:rsid w:val="009654A9"/>
    <w:rsid w:val="00965517"/>
    <w:rsid w:val="00965537"/>
    <w:rsid w:val="00965573"/>
    <w:rsid w:val="00965590"/>
    <w:rsid w:val="009655ED"/>
    <w:rsid w:val="00965627"/>
    <w:rsid w:val="00965672"/>
    <w:rsid w:val="0096568A"/>
    <w:rsid w:val="009656ED"/>
    <w:rsid w:val="00965708"/>
    <w:rsid w:val="00965747"/>
    <w:rsid w:val="00965751"/>
    <w:rsid w:val="00965757"/>
    <w:rsid w:val="009658A2"/>
    <w:rsid w:val="009658B0"/>
    <w:rsid w:val="009658FB"/>
    <w:rsid w:val="00965915"/>
    <w:rsid w:val="00965931"/>
    <w:rsid w:val="0096593F"/>
    <w:rsid w:val="0096594A"/>
    <w:rsid w:val="00965955"/>
    <w:rsid w:val="009659B0"/>
    <w:rsid w:val="00965A1F"/>
    <w:rsid w:val="00965A75"/>
    <w:rsid w:val="00965AB7"/>
    <w:rsid w:val="00965ACC"/>
    <w:rsid w:val="00965B41"/>
    <w:rsid w:val="00965B5C"/>
    <w:rsid w:val="00965BC1"/>
    <w:rsid w:val="00965C00"/>
    <w:rsid w:val="00965C0E"/>
    <w:rsid w:val="00965C22"/>
    <w:rsid w:val="00965CFA"/>
    <w:rsid w:val="00965D13"/>
    <w:rsid w:val="00965D28"/>
    <w:rsid w:val="00965D62"/>
    <w:rsid w:val="00965DD3"/>
    <w:rsid w:val="00965E32"/>
    <w:rsid w:val="00965EF7"/>
    <w:rsid w:val="00965EFA"/>
    <w:rsid w:val="00965FBC"/>
    <w:rsid w:val="00965FDA"/>
    <w:rsid w:val="00965FFF"/>
    <w:rsid w:val="00966000"/>
    <w:rsid w:val="00966012"/>
    <w:rsid w:val="00966058"/>
    <w:rsid w:val="00966074"/>
    <w:rsid w:val="009660DE"/>
    <w:rsid w:val="009660E5"/>
    <w:rsid w:val="0096611B"/>
    <w:rsid w:val="00966136"/>
    <w:rsid w:val="00966141"/>
    <w:rsid w:val="0096616A"/>
    <w:rsid w:val="00966173"/>
    <w:rsid w:val="0096618A"/>
    <w:rsid w:val="009661C1"/>
    <w:rsid w:val="0096620D"/>
    <w:rsid w:val="00966224"/>
    <w:rsid w:val="00966227"/>
    <w:rsid w:val="0096623B"/>
    <w:rsid w:val="009662C6"/>
    <w:rsid w:val="009662C8"/>
    <w:rsid w:val="0096631A"/>
    <w:rsid w:val="0096631C"/>
    <w:rsid w:val="00966383"/>
    <w:rsid w:val="00966394"/>
    <w:rsid w:val="009663BF"/>
    <w:rsid w:val="0096648B"/>
    <w:rsid w:val="009664E7"/>
    <w:rsid w:val="00966534"/>
    <w:rsid w:val="0096653C"/>
    <w:rsid w:val="0096657B"/>
    <w:rsid w:val="00966599"/>
    <w:rsid w:val="0096664C"/>
    <w:rsid w:val="0096666B"/>
    <w:rsid w:val="0096666E"/>
    <w:rsid w:val="00966688"/>
    <w:rsid w:val="009666A0"/>
    <w:rsid w:val="009666D0"/>
    <w:rsid w:val="009666F0"/>
    <w:rsid w:val="00966782"/>
    <w:rsid w:val="009667D9"/>
    <w:rsid w:val="009667DC"/>
    <w:rsid w:val="0096682C"/>
    <w:rsid w:val="0096684E"/>
    <w:rsid w:val="009668A4"/>
    <w:rsid w:val="009668AD"/>
    <w:rsid w:val="00966944"/>
    <w:rsid w:val="00966955"/>
    <w:rsid w:val="009669A9"/>
    <w:rsid w:val="009669C1"/>
    <w:rsid w:val="009669D1"/>
    <w:rsid w:val="009669E0"/>
    <w:rsid w:val="009669F0"/>
    <w:rsid w:val="00966A41"/>
    <w:rsid w:val="00966C32"/>
    <w:rsid w:val="00966C65"/>
    <w:rsid w:val="00966C7E"/>
    <w:rsid w:val="00966CBF"/>
    <w:rsid w:val="00966CCC"/>
    <w:rsid w:val="00966D36"/>
    <w:rsid w:val="00966D70"/>
    <w:rsid w:val="00966DBC"/>
    <w:rsid w:val="00966E47"/>
    <w:rsid w:val="00966E56"/>
    <w:rsid w:val="00966E77"/>
    <w:rsid w:val="00966E9D"/>
    <w:rsid w:val="00966EB1"/>
    <w:rsid w:val="00966EBB"/>
    <w:rsid w:val="00966EC4"/>
    <w:rsid w:val="00966ECA"/>
    <w:rsid w:val="00966F36"/>
    <w:rsid w:val="00966F46"/>
    <w:rsid w:val="00966F67"/>
    <w:rsid w:val="00966FB5"/>
    <w:rsid w:val="00966FC2"/>
    <w:rsid w:val="00966FE3"/>
    <w:rsid w:val="00967045"/>
    <w:rsid w:val="0096706F"/>
    <w:rsid w:val="0096718F"/>
    <w:rsid w:val="009671A1"/>
    <w:rsid w:val="009671B1"/>
    <w:rsid w:val="0096722E"/>
    <w:rsid w:val="0096725A"/>
    <w:rsid w:val="009672B9"/>
    <w:rsid w:val="009672F2"/>
    <w:rsid w:val="009672F9"/>
    <w:rsid w:val="00967311"/>
    <w:rsid w:val="00967328"/>
    <w:rsid w:val="0096736B"/>
    <w:rsid w:val="00967383"/>
    <w:rsid w:val="009673A2"/>
    <w:rsid w:val="00967412"/>
    <w:rsid w:val="0096741F"/>
    <w:rsid w:val="00967474"/>
    <w:rsid w:val="0096749C"/>
    <w:rsid w:val="00967574"/>
    <w:rsid w:val="009675B6"/>
    <w:rsid w:val="00967631"/>
    <w:rsid w:val="0096766A"/>
    <w:rsid w:val="00967705"/>
    <w:rsid w:val="0096773B"/>
    <w:rsid w:val="0096774C"/>
    <w:rsid w:val="009677F5"/>
    <w:rsid w:val="00967829"/>
    <w:rsid w:val="009678E4"/>
    <w:rsid w:val="00967959"/>
    <w:rsid w:val="009679C1"/>
    <w:rsid w:val="00967B5A"/>
    <w:rsid w:val="00967B67"/>
    <w:rsid w:val="00967B93"/>
    <w:rsid w:val="00967BA7"/>
    <w:rsid w:val="00967BB2"/>
    <w:rsid w:val="00967C32"/>
    <w:rsid w:val="00967C91"/>
    <w:rsid w:val="00967CAE"/>
    <w:rsid w:val="00967CCB"/>
    <w:rsid w:val="00967CD5"/>
    <w:rsid w:val="00967CF1"/>
    <w:rsid w:val="00967D04"/>
    <w:rsid w:val="00967D65"/>
    <w:rsid w:val="00967D91"/>
    <w:rsid w:val="00967D95"/>
    <w:rsid w:val="00967D9B"/>
    <w:rsid w:val="00967DA0"/>
    <w:rsid w:val="00967DAD"/>
    <w:rsid w:val="00967DB4"/>
    <w:rsid w:val="00967DC5"/>
    <w:rsid w:val="00967DF5"/>
    <w:rsid w:val="00967E2F"/>
    <w:rsid w:val="00967E59"/>
    <w:rsid w:val="00967EA8"/>
    <w:rsid w:val="00967EBD"/>
    <w:rsid w:val="00967F18"/>
    <w:rsid w:val="00967F45"/>
    <w:rsid w:val="00967F7E"/>
    <w:rsid w:val="00967FCE"/>
    <w:rsid w:val="00967FDE"/>
    <w:rsid w:val="00970061"/>
    <w:rsid w:val="00970132"/>
    <w:rsid w:val="00970135"/>
    <w:rsid w:val="00970142"/>
    <w:rsid w:val="0097019F"/>
    <w:rsid w:val="009701A8"/>
    <w:rsid w:val="009701E0"/>
    <w:rsid w:val="009701E7"/>
    <w:rsid w:val="00970218"/>
    <w:rsid w:val="00970243"/>
    <w:rsid w:val="00970295"/>
    <w:rsid w:val="009702E4"/>
    <w:rsid w:val="00970367"/>
    <w:rsid w:val="00970370"/>
    <w:rsid w:val="00970387"/>
    <w:rsid w:val="0097039A"/>
    <w:rsid w:val="00970458"/>
    <w:rsid w:val="0097046D"/>
    <w:rsid w:val="009705AD"/>
    <w:rsid w:val="009705C4"/>
    <w:rsid w:val="00970616"/>
    <w:rsid w:val="00970635"/>
    <w:rsid w:val="00970636"/>
    <w:rsid w:val="00970672"/>
    <w:rsid w:val="009706B3"/>
    <w:rsid w:val="009706ED"/>
    <w:rsid w:val="00970742"/>
    <w:rsid w:val="00970744"/>
    <w:rsid w:val="00970767"/>
    <w:rsid w:val="0097079A"/>
    <w:rsid w:val="009707A6"/>
    <w:rsid w:val="0097082D"/>
    <w:rsid w:val="00970846"/>
    <w:rsid w:val="0097086E"/>
    <w:rsid w:val="0097088F"/>
    <w:rsid w:val="009708D8"/>
    <w:rsid w:val="00970947"/>
    <w:rsid w:val="0097097B"/>
    <w:rsid w:val="00970ADF"/>
    <w:rsid w:val="00970B13"/>
    <w:rsid w:val="00970B6D"/>
    <w:rsid w:val="00970BA3"/>
    <w:rsid w:val="00970BA4"/>
    <w:rsid w:val="00970BBB"/>
    <w:rsid w:val="00970C16"/>
    <w:rsid w:val="00970C39"/>
    <w:rsid w:val="00970C5C"/>
    <w:rsid w:val="00970C78"/>
    <w:rsid w:val="00970CA6"/>
    <w:rsid w:val="00970D13"/>
    <w:rsid w:val="00970D4F"/>
    <w:rsid w:val="00970D85"/>
    <w:rsid w:val="00970D9E"/>
    <w:rsid w:val="00970DF7"/>
    <w:rsid w:val="00970E65"/>
    <w:rsid w:val="00970F33"/>
    <w:rsid w:val="00970F34"/>
    <w:rsid w:val="00970FAC"/>
    <w:rsid w:val="00970FBB"/>
    <w:rsid w:val="00970FC3"/>
    <w:rsid w:val="00970FCD"/>
    <w:rsid w:val="0097101C"/>
    <w:rsid w:val="00971096"/>
    <w:rsid w:val="009710A7"/>
    <w:rsid w:val="009710CC"/>
    <w:rsid w:val="00971126"/>
    <w:rsid w:val="00971187"/>
    <w:rsid w:val="009711A0"/>
    <w:rsid w:val="009711A2"/>
    <w:rsid w:val="009711C9"/>
    <w:rsid w:val="009711E8"/>
    <w:rsid w:val="00971276"/>
    <w:rsid w:val="009712B5"/>
    <w:rsid w:val="009712BB"/>
    <w:rsid w:val="009712C7"/>
    <w:rsid w:val="00971318"/>
    <w:rsid w:val="00971339"/>
    <w:rsid w:val="00971342"/>
    <w:rsid w:val="009713A4"/>
    <w:rsid w:val="009713F8"/>
    <w:rsid w:val="0097145C"/>
    <w:rsid w:val="00971463"/>
    <w:rsid w:val="00971473"/>
    <w:rsid w:val="009714B5"/>
    <w:rsid w:val="00971512"/>
    <w:rsid w:val="00971536"/>
    <w:rsid w:val="009715D3"/>
    <w:rsid w:val="00971641"/>
    <w:rsid w:val="00971651"/>
    <w:rsid w:val="009716AA"/>
    <w:rsid w:val="009716B2"/>
    <w:rsid w:val="009716F1"/>
    <w:rsid w:val="00971704"/>
    <w:rsid w:val="009717B4"/>
    <w:rsid w:val="009717DC"/>
    <w:rsid w:val="009717E7"/>
    <w:rsid w:val="0097181C"/>
    <w:rsid w:val="00971833"/>
    <w:rsid w:val="00971839"/>
    <w:rsid w:val="009718CC"/>
    <w:rsid w:val="009718E5"/>
    <w:rsid w:val="00971910"/>
    <w:rsid w:val="00971945"/>
    <w:rsid w:val="0097196E"/>
    <w:rsid w:val="00971989"/>
    <w:rsid w:val="009719A6"/>
    <w:rsid w:val="00971A12"/>
    <w:rsid w:val="00971A33"/>
    <w:rsid w:val="00971A4B"/>
    <w:rsid w:val="00971A71"/>
    <w:rsid w:val="00971AA9"/>
    <w:rsid w:val="00971B0C"/>
    <w:rsid w:val="00971B32"/>
    <w:rsid w:val="00971BAF"/>
    <w:rsid w:val="00971BB7"/>
    <w:rsid w:val="00971C5A"/>
    <w:rsid w:val="00971C5D"/>
    <w:rsid w:val="00971CC6"/>
    <w:rsid w:val="00971CEF"/>
    <w:rsid w:val="00971D51"/>
    <w:rsid w:val="00971D53"/>
    <w:rsid w:val="00971D5A"/>
    <w:rsid w:val="00971D6A"/>
    <w:rsid w:val="00971E00"/>
    <w:rsid w:val="00971E01"/>
    <w:rsid w:val="00971E37"/>
    <w:rsid w:val="00971E5B"/>
    <w:rsid w:val="00971EBF"/>
    <w:rsid w:val="00971EF4"/>
    <w:rsid w:val="00971F2A"/>
    <w:rsid w:val="00971F4F"/>
    <w:rsid w:val="00971FA9"/>
    <w:rsid w:val="00971FF9"/>
    <w:rsid w:val="0097203A"/>
    <w:rsid w:val="00972087"/>
    <w:rsid w:val="009720BF"/>
    <w:rsid w:val="009720F3"/>
    <w:rsid w:val="009720FF"/>
    <w:rsid w:val="009721F9"/>
    <w:rsid w:val="009722EB"/>
    <w:rsid w:val="0097231F"/>
    <w:rsid w:val="00972345"/>
    <w:rsid w:val="0097235E"/>
    <w:rsid w:val="00972381"/>
    <w:rsid w:val="00972391"/>
    <w:rsid w:val="009723DA"/>
    <w:rsid w:val="00972464"/>
    <w:rsid w:val="00972489"/>
    <w:rsid w:val="009724A2"/>
    <w:rsid w:val="009724C8"/>
    <w:rsid w:val="009724F0"/>
    <w:rsid w:val="0097254E"/>
    <w:rsid w:val="00972551"/>
    <w:rsid w:val="00972562"/>
    <w:rsid w:val="00972589"/>
    <w:rsid w:val="00972593"/>
    <w:rsid w:val="00972611"/>
    <w:rsid w:val="0097264B"/>
    <w:rsid w:val="00972651"/>
    <w:rsid w:val="009726C3"/>
    <w:rsid w:val="0097278B"/>
    <w:rsid w:val="009727D2"/>
    <w:rsid w:val="009727D6"/>
    <w:rsid w:val="0097282F"/>
    <w:rsid w:val="00972883"/>
    <w:rsid w:val="009728D4"/>
    <w:rsid w:val="0097296B"/>
    <w:rsid w:val="009729F6"/>
    <w:rsid w:val="00972A14"/>
    <w:rsid w:val="00972A38"/>
    <w:rsid w:val="00972AEF"/>
    <w:rsid w:val="00972B0E"/>
    <w:rsid w:val="00972B5C"/>
    <w:rsid w:val="00972B65"/>
    <w:rsid w:val="00972B76"/>
    <w:rsid w:val="00972BE1"/>
    <w:rsid w:val="00972BEA"/>
    <w:rsid w:val="00972C2A"/>
    <w:rsid w:val="00972C40"/>
    <w:rsid w:val="00972C7F"/>
    <w:rsid w:val="00972C89"/>
    <w:rsid w:val="00972D46"/>
    <w:rsid w:val="00972D85"/>
    <w:rsid w:val="00972DE9"/>
    <w:rsid w:val="00972DFE"/>
    <w:rsid w:val="00972E04"/>
    <w:rsid w:val="00972E19"/>
    <w:rsid w:val="00972E80"/>
    <w:rsid w:val="00972E9C"/>
    <w:rsid w:val="00972EEE"/>
    <w:rsid w:val="00972F72"/>
    <w:rsid w:val="00972FDA"/>
    <w:rsid w:val="0097305B"/>
    <w:rsid w:val="00973066"/>
    <w:rsid w:val="009730B1"/>
    <w:rsid w:val="009730BC"/>
    <w:rsid w:val="009730DA"/>
    <w:rsid w:val="0097321B"/>
    <w:rsid w:val="00973228"/>
    <w:rsid w:val="00973234"/>
    <w:rsid w:val="00973236"/>
    <w:rsid w:val="009732A1"/>
    <w:rsid w:val="00973317"/>
    <w:rsid w:val="0097337A"/>
    <w:rsid w:val="00973380"/>
    <w:rsid w:val="0097340B"/>
    <w:rsid w:val="0097345F"/>
    <w:rsid w:val="00973485"/>
    <w:rsid w:val="0097348F"/>
    <w:rsid w:val="009734EA"/>
    <w:rsid w:val="0097350F"/>
    <w:rsid w:val="00973535"/>
    <w:rsid w:val="0097355C"/>
    <w:rsid w:val="00973570"/>
    <w:rsid w:val="0097359B"/>
    <w:rsid w:val="00973636"/>
    <w:rsid w:val="00973648"/>
    <w:rsid w:val="0097364D"/>
    <w:rsid w:val="0097366C"/>
    <w:rsid w:val="009736FA"/>
    <w:rsid w:val="00973701"/>
    <w:rsid w:val="0097377C"/>
    <w:rsid w:val="0097378D"/>
    <w:rsid w:val="00973846"/>
    <w:rsid w:val="0097384A"/>
    <w:rsid w:val="009738C2"/>
    <w:rsid w:val="00973952"/>
    <w:rsid w:val="00973990"/>
    <w:rsid w:val="00973A24"/>
    <w:rsid w:val="00973AA6"/>
    <w:rsid w:val="00973AC1"/>
    <w:rsid w:val="00973B3D"/>
    <w:rsid w:val="00973B3F"/>
    <w:rsid w:val="00973B59"/>
    <w:rsid w:val="00973B96"/>
    <w:rsid w:val="00973BDE"/>
    <w:rsid w:val="00973C2C"/>
    <w:rsid w:val="00973C52"/>
    <w:rsid w:val="00973C6B"/>
    <w:rsid w:val="00973E36"/>
    <w:rsid w:val="00973E95"/>
    <w:rsid w:val="00973ED3"/>
    <w:rsid w:val="00973F23"/>
    <w:rsid w:val="00973F75"/>
    <w:rsid w:val="00973FA4"/>
    <w:rsid w:val="00973FAF"/>
    <w:rsid w:val="00973FE3"/>
    <w:rsid w:val="00974043"/>
    <w:rsid w:val="009740B6"/>
    <w:rsid w:val="00974115"/>
    <w:rsid w:val="00974128"/>
    <w:rsid w:val="00974193"/>
    <w:rsid w:val="009741F3"/>
    <w:rsid w:val="00974229"/>
    <w:rsid w:val="0097428D"/>
    <w:rsid w:val="009742C7"/>
    <w:rsid w:val="009742FB"/>
    <w:rsid w:val="00974325"/>
    <w:rsid w:val="00974384"/>
    <w:rsid w:val="00974395"/>
    <w:rsid w:val="0097439E"/>
    <w:rsid w:val="009743AA"/>
    <w:rsid w:val="009743E3"/>
    <w:rsid w:val="0097440D"/>
    <w:rsid w:val="00974412"/>
    <w:rsid w:val="00974437"/>
    <w:rsid w:val="00974439"/>
    <w:rsid w:val="00974446"/>
    <w:rsid w:val="0097447C"/>
    <w:rsid w:val="00974497"/>
    <w:rsid w:val="009744B0"/>
    <w:rsid w:val="009744E3"/>
    <w:rsid w:val="009745B5"/>
    <w:rsid w:val="0097466C"/>
    <w:rsid w:val="0097468F"/>
    <w:rsid w:val="009746FA"/>
    <w:rsid w:val="00974739"/>
    <w:rsid w:val="00974774"/>
    <w:rsid w:val="00974778"/>
    <w:rsid w:val="009747A4"/>
    <w:rsid w:val="0097486B"/>
    <w:rsid w:val="0097489D"/>
    <w:rsid w:val="009748B6"/>
    <w:rsid w:val="00974903"/>
    <w:rsid w:val="00974904"/>
    <w:rsid w:val="00974926"/>
    <w:rsid w:val="00974958"/>
    <w:rsid w:val="00974995"/>
    <w:rsid w:val="009749B0"/>
    <w:rsid w:val="009749B1"/>
    <w:rsid w:val="00974A2B"/>
    <w:rsid w:val="00974A4D"/>
    <w:rsid w:val="00974A5F"/>
    <w:rsid w:val="00974A98"/>
    <w:rsid w:val="00974B0E"/>
    <w:rsid w:val="00974B26"/>
    <w:rsid w:val="00974B3A"/>
    <w:rsid w:val="00974B49"/>
    <w:rsid w:val="00974BB5"/>
    <w:rsid w:val="00974BE5"/>
    <w:rsid w:val="00974C89"/>
    <w:rsid w:val="00974C9E"/>
    <w:rsid w:val="00974CAE"/>
    <w:rsid w:val="00974CD7"/>
    <w:rsid w:val="00974CD8"/>
    <w:rsid w:val="00974CDD"/>
    <w:rsid w:val="00974D40"/>
    <w:rsid w:val="00974D89"/>
    <w:rsid w:val="00974E25"/>
    <w:rsid w:val="00974E6D"/>
    <w:rsid w:val="00974E81"/>
    <w:rsid w:val="00974F38"/>
    <w:rsid w:val="00974F8B"/>
    <w:rsid w:val="00974FA0"/>
    <w:rsid w:val="00974FC9"/>
    <w:rsid w:val="00974FCC"/>
    <w:rsid w:val="00974FDE"/>
    <w:rsid w:val="00975013"/>
    <w:rsid w:val="00975063"/>
    <w:rsid w:val="009750A9"/>
    <w:rsid w:val="009750BA"/>
    <w:rsid w:val="009750D0"/>
    <w:rsid w:val="00975140"/>
    <w:rsid w:val="0097514C"/>
    <w:rsid w:val="009751ED"/>
    <w:rsid w:val="00975200"/>
    <w:rsid w:val="00975221"/>
    <w:rsid w:val="00975262"/>
    <w:rsid w:val="009752A0"/>
    <w:rsid w:val="00975349"/>
    <w:rsid w:val="009753E0"/>
    <w:rsid w:val="009753FF"/>
    <w:rsid w:val="00975432"/>
    <w:rsid w:val="00975448"/>
    <w:rsid w:val="0097549B"/>
    <w:rsid w:val="0097555D"/>
    <w:rsid w:val="00975580"/>
    <w:rsid w:val="009755D4"/>
    <w:rsid w:val="009755DC"/>
    <w:rsid w:val="009755DE"/>
    <w:rsid w:val="0097560D"/>
    <w:rsid w:val="00975653"/>
    <w:rsid w:val="00975657"/>
    <w:rsid w:val="00975665"/>
    <w:rsid w:val="00975672"/>
    <w:rsid w:val="009756BC"/>
    <w:rsid w:val="009756CF"/>
    <w:rsid w:val="009756E2"/>
    <w:rsid w:val="00975722"/>
    <w:rsid w:val="00975775"/>
    <w:rsid w:val="00975776"/>
    <w:rsid w:val="00975781"/>
    <w:rsid w:val="009757BB"/>
    <w:rsid w:val="009757D6"/>
    <w:rsid w:val="009757F2"/>
    <w:rsid w:val="00975816"/>
    <w:rsid w:val="00975884"/>
    <w:rsid w:val="009758A3"/>
    <w:rsid w:val="009758AA"/>
    <w:rsid w:val="009759C7"/>
    <w:rsid w:val="009759CD"/>
    <w:rsid w:val="009759D6"/>
    <w:rsid w:val="00975A01"/>
    <w:rsid w:val="00975A1F"/>
    <w:rsid w:val="00975A40"/>
    <w:rsid w:val="00975A60"/>
    <w:rsid w:val="00975ABA"/>
    <w:rsid w:val="00975AC0"/>
    <w:rsid w:val="00975BE0"/>
    <w:rsid w:val="00975C3E"/>
    <w:rsid w:val="00975C89"/>
    <w:rsid w:val="00975CD6"/>
    <w:rsid w:val="00975CF9"/>
    <w:rsid w:val="00975D1D"/>
    <w:rsid w:val="00975D53"/>
    <w:rsid w:val="00975D86"/>
    <w:rsid w:val="00975DCC"/>
    <w:rsid w:val="00975DCD"/>
    <w:rsid w:val="00975DEC"/>
    <w:rsid w:val="00975E72"/>
    <w:rsid w:val="00975EBD"/>
    <w:rsid w:val="00975F1E"/>
    <w:rsid w:val="00975F70"/>
    <w:rsid w:val="0097600F"/>
    <w:rsid w:val="0097602F"/>
    <w:rsid w:val="0097604A"/>
    <w:rsid w:val="0097606E"/>
    <w:rsid w:val="0097608D"/>
    <w:rsid w:val="0097608F"/>
    <w:rsid w:val="0097611E"/>
    <w:rsid w:val="0097612C"/>
    <w:rsid w:val="00976149"/>
    <w:rsid w:val="00976171"/>
    <w:rsid w:val="009761C2"/>
    <w:rsid w:val="009761C9"/>
    <w:rsid w:val="00976216"/>
    <w:rsid w:val="00976218"/>
    <w:rsid w:val="0097621E"/>
    <w:rsid w:val="0097622A"/>
    <w:rsid w:val="009762AD"/>
    <w:rsid w:val="009762D5"/>
    <w:rsid w:val="00976303"/>
    <w:rsid w:val="00976336"/>
    <w:rsid w:val="00976352"/>
    <w:rsid w:val="00976369"/>
    <w:rsid w:val="009763C9"/>
    <w:rsid w:val="00976421"/>
    <w:rsid w:val="00976444"/>
    <w:rsid w:val="0097644E"/>
    <w:rsid w:val="00976470"/>
    <w:rsid w:val="009764BA"/>
    <w:rsid w:val="0097653E"/>
    <w:rsid w:val="009765F4"/>
    <w:rsid w:val="00976619"/>
    <w:rsid w:val="00976620"/>
    <w:rsid w:val="00976627"/>
    <w:rsid w:val="0097665B"/>
    <w:rsid w:val="009766B7"/>
    <w:rsid w:val="009766DF"/>
    <w:rsid w:val="00976721"/>
    <w:rsid w:val="00976760"/>
    <w:rsid w:val="009767AF"/>
    <w:rsid w:val="009767CE"/>
    <w:rsid w:val="0097687B"/>
    <w:rsid w:val="0097689D"/>
    <w:rsid w:val="009768B6"/>
    <w:rsid w:val="009768D9"/>
    <w:rsid w:val="009768E4"/>
    <w:rsid w:val="009768F4"/>
    <w:rsid w:val="00976993"/>
    <w:rsid w:val="009769F7"/>
    <w:rsid w:val="00976A13"/>
    <w:rsid w:val="00976A39"/>
    <w:rsid w:val="00976A3F"/>
    <w:rsid w:val="00976A48"/>
    <w:rsid w:val="00976A57"/>
    <w:rsid w:val="00976ABB"/>
    <w:rsid w:val="00976AEE"/>
    <w:rsid w:val="00976B74"/>
    <w:rsid w:val="00976BA1"/>
    <w:rsid w:val="00976BD6"/>
    <w:rsid w:val="00976C05"/>
    <w:rsid w:val="00976C47"/>
    <w:rsid w:val="00976CEB"/>
    <w:rsid w:val="00976D22"/>
    <w:rsid w:val="00976D2E"/>
    <w:rsid w:val="00976D55"/>
    <w:rsid w:val="00976D63"/>
    <w:rsid w:val="00976D65"/>
    <w:rsid w:val="00976D73"/>
    <w:rsid w:val="00976D76"/>
    <w:rsid w:val="00976DAC"/>
    <w:rsid w:val="00976EE2"/>
    <w:rsid w:val="00976EE8"/>
    <w:rsid w:val="00976EFF"/>
    <w:rsid w:val="00976F78"/>
    <w:rsid w:val="00976F8A"/>
    <w:rsid w:val="00976F94"/>
    <w:rsid w:val="00976FDB"/>
    <w:rsid w:val="00977015"/>
    <w:rsid w:val="0097708D"/>
    <w:rsid w:val="00977104"/>
    <w:rsid w:val="00977123"/>
    <w:rsid w:val="00977128"/>
    <w:rsid w:val="009771CC"/>
    <w:rsid w:val="009771FE"/>
    <w:rsid w:val="00977225"/>
    <w:rsid w:val="009772B6"/>
    <w:rsid w:val="009772BF"/>
    <w:rsid w:val="009772C8"/>
    <w:rsid w:val="00977365"/>
    <w:rsid w:val="00977395"/>
    <w:rsid w:val="0097741C"/>
    <w:rsid w:val="0097743C"/>
    <w:rsid w:val="00977475"/>
    <w:rsid w:val="00977485"/>
    <w:rsid w:val="00977494"/>
    <w:rsid w:val="009774D1"/>
    <w:rsid w:val="009774E8"/>
    <w:rsid w:val="009775B1"/>
    <w:rsid w:val="0097760F"/>
    <w:rsid w:val="00977650"/>
    <w:rsid w:val="0097765A"/>
    <w:rsid w:val="0097767E"/>
    <w:rsid w:val="009776CF"/>
    <w:rsid w:val="00977744"/>
    <w:rsid w:val="009777A9"/>
    <w:rsid w:val="009777B7"/>
    <w:rsid w:val="009777D1"/>
    <w:rsid w:val="009777F4"/>
    <w:rsid w:val="0097781B"/>
    <w:rsid w:val="0097782A"/>
    <w:rsid w:val="00977846"/>
    <w:rsid w:val="009778E8"/>
    <w:rsid w:val="00977955"/>
    <w:rsid w:val="00977972"/>
    <w:rsid w:val="00977979"/>
    <w:rsid w:val="009779BE"/>
    <w:rsid w:val="00977A6E"/>
    <w:rsid w:val="00977A74"/>
    <w:rsid w:val="00977AAE"/>
    <w:rsid w:val="00977B82"/>
    <w:rsid w:val="00977CB6"/>
    <w:rsid w:val="00977D08"/>
    <w:rsid w:val="00977D4D"/>
    <w:rsid w:val="00977DC6"/>
    <w:rsid w:val="00977E03"/>
    <w:rsid w:val="00977E14"/>
    <w:rsid w:val="00977E2E"/>
    <w:rsid w:val="00977E52"/>
    <w:rsid w:val="00977E8C"/>
    <w:rsid w:val="00977EA1"/>
    <w:rsid w:val="00977ED1"/>
    <w:rsid w:val="00977EDA"/>
    <w:rsid w:val="00977EF6"/>
    <w:rsid w:val="00977F3E"/>
    <w:rsid w:val="00977F5B"/>
    <w:rsid w:val="00977FA2"/>
    <w:rsid w:val="00977FAE"/>
    <w:rsid w:val="00977FE8"/>
    <w:rsid w:val="00980003"/>
    <w:rsid w:val="0098008B"/>
    <w:rsid w:val="009800B2"/>
    <w:rsid w:val="009800D2"/>
    <w:rsid w:val="009800EE"/>
    <w:rsid w:val="00980114"/>
    <w:rsid w:val="0098020B"/>
    <w:rsid w:val="0098025F"/>
    <w:rsid w:val="0098026B"/>
    <w:rsid w:val="0098028E"/>
    <w:rsid w:val="00980291"/>
    <w:rsid w:val="00980378"/>
    <w:rsid w:val="00980479"/>
    <w:rsid w:val="00980481"/>
    <w:rsid w:val="009804E2"/>
    <w:rsid w:val="009804F4"/>
    <w:rsid w:val="0098050F"/>
    <w:rsid w:val="0098056E"/>
    <w:rsid w:val="0098057E"/>
    <w:rsid w:val="00980591"/>
    <w:rsid w:val="0098059F"/>
    <w:rsid w:val="009805EC"/>
    <w:rsid w:val="00980607"/>
    <w:rsid w:val="00980682"/>
    <w:rsid w:val="009806F5"/>
    <w:rsid w:val="00980713"/>
    <w:rsid w:val="00980795"/>
    <w:rsid w:val="00980899"/>
    <w:rsid w:val="0098089B"/>
    <w:rsid w:val="009808D8"/>
    <w:rsid w:val="009808DB"/>
    <w:rsid w:val="009808DF"/>
    <w:rsid w:val="0098090D"/>
    <w:rsid w:val="00980991"/>
    <w:rsid w:val="009809F2"/>
    <w:rsid w:val="00980A5B"/>
    <w:rsid w:val="00980AB9"/>
    <w:rsid w:val="00980ABB"/>
    <w:rsid w:val="00980ABC"/>
    <w:rsid w:val="00980B53"/>
    <w:rsid w:val="00980B61"/>
    <w:rsid w:val="00980B9F"/>
    <w:rsid w:val="00980BBC"/>
    <w:rsid w:val="00980BE3"/>
    <w:rsid w:val="00980BE9"/>
    <w:rsid w:val="00980C4D"/>
    <w:rsid w:val="00980C50"/>
    <w:rsid w:val="00980C84"/>
    <w:rsid w:val="00980CB5"/>
    <w:rsid w:val="00980D0F"/>
    <w:rsid w:val="00980D19"/>
    <w:rsid w:val="00980D43"/>
    <w:rsid w:val="00980D53"/>
    <w:rsid w:val="00980DA8"/>
    <w:rsid w:val="00980DB3"/>
    <w:rsid w:val="00980DB6"/>
    <w:rsid w:val="00980DD2"/>
    <w:rsid w:val="00980DDF"/>
    <w:rsid w:val="00980DF2"/>
    <w:rsid w:val="00980DFE"/>
    <w:rsid w:val="00980E3A"/>
    <w:rsid w:val="00980E3D"/>
    <w:rsid w:val="00980EB4"/>
    <w:rsid w:val="00980EC3"/>
    <w:rsid w:val="00980F2D"/>
    <w:rsid w:val="00980F53"/>
    <w:rsid w:val="00980F77"/>
    <w:rsid w:val="00980FB4"/>
    <w:rsid w:val="00981042"/>
    <w:rsid w:val="00981097"/>
    <w:rsid w:val="009810C5"/>
    <w:rsid w:val="009810EB"/>
    <w:rsid w:val="00981118"/>
    <w:rsid w:val="0098120B"/>
    <w:rsid w:val="00981234"/>
    <w:rsid w:val="00981238"/>
    <w:rsid w:val="00981258"/>
    <w:rsid w:val="0098125E"/>
    <w:rsid w:val="00981274"/>
    <w:rsid w:val="009812CE"/>
    <w:rsid w:val="009812D3"/>
    <w:rsid w:val="00981339"/>
    <w:rsid w:val="00981450"/>
    <w:rsid w:val="009815A9"/>
    <w:rsid w:val="009815DB"/>
    <w:rsid w:val="009815FE"/>
    <w:rsid w:val="00981643"/>
    <w:rsid w:val="00981665"/>
    <w:rsid w:val="00981667"/>
    <w:rsid w:val="00981671"/>
    <w:rsid w:val="009816B4"/>
    <w:rsid w:val="009816CD"/>
    <w:rsid w:val="0098173A"/>
    <w:rsid w:val="009817E1"/>
    <w:rsid w:val="0098180D"/>
    <w:rsid w:val="0098182E"/>
    <w:rsid w:val="00981914"/>
    <w:rsid w:val="009819A0"/>
    <w:rsid w:val="009819EA"/>
    <w:rsid w:val="00981A3C"/>
    <w:rsid w:val="00981A6E"/>
    <w:rsid w:val="00981A9D"/>
    <w:rsid w:val="00981B02"/>
    <w:rsid w:val="00981B16"/>
    <w:rsid w:val="00981B1D"/>
    <w:rsid w:val="00981B4F"/>
    <w:rsid w:val="00981BAF"/>
    <w:rsid w:val="00981BE2"/>
    <w:rsid w:val="00981C04"/>
    <w:rsid w:val="00981C15"/>
    <w:rsid w:val="00981C81"/>
    <w:rsid w:val="00981CC0"/>
    <w:rsid w:val="00981D21"/>
    <w:rsid w:val="00981E1A"/>
    <w:rsid w:val="00981E24"/>
    <w:rsid w:val="00981E29"/>
    <w:rsid w:val="00981E57"/>
    <w:rsid w:val="00981E9C"/>
    <w:rsid w:val="00981ECA"/>
    <w:rsid w:val="00981ED6"/>
    <w:rsid w:val="00981F78"/>
    <w:rsid w:val="00981F9A"/>
    <w:rsid w:val="00982073"/>
    <w:rsid w:val="009820B5"/>
    <w:rsid w:val="009820D5"/>
    <w:rsid w:val="0098210E"/>
    <w:rsid w:val="00982128"/>
    <w:rsid w:val="00982132"/>
    <w:rsid w:val="00982180"/>
    <w:rsid w:val="00982188"/>
    <w:rsid w:val="009821B1"/>
    <w:rsid w:val="009821B3"/>
    <w:rsid w:val="009821DA"/>
    <w:rsid w:val="009822A2"/>
    <w:rsid w:val="009822A7"/>
    <w:rsid w:val="009822CF"/>
    <w:rsid w:val="009822EE"/>
    <w:rsid w:val="009822FE"/>
    <w:rsid w:val="00982303"/>
    <w:rsid w:val="00982337"/>
    <w:rsid w:val="009823AA"/>
    <w:rsid w:val="009823CA"/>
    <w:rsid w:val="009823DB"/>
    <w:rsid w:val="00982404"/>
    <w:rsid w:val="00982405"/>
    <w:rsid w:val="00982492"/>
    <w:rsid w:val="0098249B"/>
    <w:rsid w:val="009824CC"/>
    <w:rsid w:val="009824F9"/>
    <w:rsid w:val="00982528"/>
    <w:rsid w:val="00982533"/>
    <w:rsid w:val="009825B9"/>
    <w:rsid w:val="009825C1"/>
    <w:rsid w:val="00982664"/>
    <w:rsid w:val="009826D1"/>
    <w:rsid w:val="009826D5"/>
    <w:rsid w:val="009826E1"/>
    <w:rsid w:val="00982773"/>
    <w:rsid w:val="0098278E"/>
    <w:rsid w:val="00982795"/>
    <w:rsid w:val="009827A9"/>
    <w:rsid w:val="009827F9"/>
    <w:rsid w:val="00982814"/>
    <w:rsid w:val="00982865"/>
    <w:rsid w:val="009828A1"/>
    <w:rsid w:val="009828B4"/>
    <w:rsid w:val="009828FA"/>
    <w:rsid w:val="00982920"/>
    <w:rsid w:val="00982922"/>
    <w:rsid w:val="00982A6C"/>
    <w:rsid w:val="00982AD3"/>
    <w:rsid w:val="00982B0F"/>
    <w:rsid w:val="00982B17"/>
    <w:rsid w:val="00982B24"/>
    <w:rsid w:val="00982B2D"/>
    <w:rsid w:val="00982B4A"/>
    <w:rsid w:val="00982BF7"/>
    <w:rsid w:val="00982C4B"/>
    <w:rsid w:val="00982C4C"/>
    <w:rsid w:val="00982C60"/>
    <w:rsid w:val="00982CB0"/>
    <w:rsid w:val="00982CC0"/>
    <w:rsid w:val="00982CD7"/>
    <w:rsid w:val="00982D1C"/>
    <w:rsid w:val="00982D3F"/>
    <w:rsid w:val="00982D75"/>
    <w:rsid w:val="00982E08"/>
    <w:rsid w:val="00982E39"/>
    <w:rsid w:val="00982E82"/>
    <w:rsid w:val="00982E83"/>
    <w:rsid w:val="00982EDB"/>
    <w:rsid w:val="00982F16"/>
    <w:rsid w:val="00982F7A"/>
    <w:rsid w:val="00982FB1"/>
    <w:rsid w:val="0098301B"/>
    <w:rsid w:val="0098304B"/>
    <w:rsid w:val="00983054"/>
    <w:rsid w:val="0098307D"/>
    <w:rsid w:val="009830A9"/>
    <w:rsid w:val="009830D1"/>
    <w:rsid w:val="009830F4"/>
    <w:rsid w:val="009830F9"/>
    <w:rsid w:val="009830FB"/>
    <w:rsid w:val="0098317D"/>
    <w:rsid w:val="0098318E"/>
    <w:rsid w:val="009831AB"/>
    <w:rsid w:val="009831C4"/>
    <w:rsid w:val="0098322E"/>
    <w:rsid w:val="00983235"/>
    <w:rsid w:val="00983271"/>
    <w:rsid w:val="0098329D"/>
    <w:rsid w:val="009832AF"/>
    <w:rsid w:val="009832C4"/>
    <w:rsid w:val="009832FE"/>
    <w:rsid w:val="0098330F"/>
    <w:rsid w:val="00983363"/>
    <w:rsid w:val="00983373"/>
    <w:rsid w:val="00983374"/>
    <w:rsid w:val="0098337C"/>
    <w:rsid w:val="00983388"/>
    <w:rsid w:val="009833AA"/>
    <w:rsid w:val="009833EA"/>
    <w:rsid w:val="00983437"/>
    <w:rsid w:val="00983446"/>
    <w:rsid w:val="00983452"/>
    <w:rsid w:val="00983460"/>
    <w:rsid w:val="00983469"/>
    <w:rsid w:val="00983483"/>
    <w:rsid w:val="0098350E"/>
    <w:rsid w:val="00983529"/>
    <w:rsid w:val="0098353E"/>
    <w:rsid w:val="00983564"/>
    <w:rsid w:val="0098356C"/>
    <w:rsid w:val="0098359A"/>
    <w:rsid w:val="009835A6"/>
    <w:rsid w:val="009835C0"/>
    <w:rsid w:val="009835D8"/>
    <w:rsid w:val="009835F9"/>
    <w:rsid w:val="0098362F"/>
    <w:rsid w:val="0098365D"/>
    <w:rsid w:val="009836AE"/>
    <w:rsid w:val="009836E4"/>
    <w:rsid w:val="009836E7"/>
    <w:rsid w:val="009837F4"/>
    <w:rsid w:val="00983838"/>
    <w:rsid w:val="0098383E"/>
    <w:rsid w:val="00983871"/>
    <w:rsid w:val="009838B1"/>
    <w:rsid w:val="00983979"/>
    <w:rsid w:val="00983A31"/>
    <w:rsid w:val="00983B0A"/>
    <w:rsid w:val="00983B46"/>
    <w:rsid w:val="00983B4F"/>
    <w:rsid w:val="00983B65"/>
    <w:rsid w:val="00983B6D"/>
    <w:rsid w:val="00983BA3"/>
    <w:rsid w:val="00983BC7"/>
    <w:rsid w:val="00983BF3"/>
    <w:rsid w:val="00983C17"/>
    <w:rsid w:val="00983C32"/>
    <w:rsid w:val="00983C55"/>
    <w:rsid w:val="00983C67"/>
    <w:rsid w:val="00983CF4"/>
    <w:rsid w:val="00983D13"/>
    <w:rsid w:val="00983D44"/>
    <w:rsid w:val="00983D5B"/>
    <w:rsid w:val="00983D67"/>
    <w:rsid w:val="00983DB7"/>
    <w:rsid w:val="00983DF3"/>
    <w:rsid w:val="00983DF4"/>
    <w:rsid w:val="00983E24"/>
    <w:rsid w:val="00983E4E"/>
    <w:rsid w:val="00983E53"/>
    <w:rsid w:val="00983EC8"/>
    <w:rsid w:val="00983EFA"/>
    <w:rsid w:val="00983F37"/>
    <w:rsid w:val="00984025"/>
    <w:rsid w:val="00984069"/>
    <w:rsid w:val="0098408C"/>
    <w:rsid w:val="009840AE"/>
    <w:rsid w:val="009840D7"/>
    <w:rsid w:val="00984109"/>
    <w:rsid w:val="0098424C"/>
    <w:rsid w:val="0098425B"/>
    <w:rsid w:val="009842BF"/>
    <w:rsid w:val="0098434E"/>
    <w:rsid w:val="00984356"/>
    <w:rsid w:val="009843CF"/>
    <w:rsid w:val="009843D2"/>
    <w:rsid w:val="009843D5"/>
    <w:rsid w:val="0098440F"/>
    <w:rsid w:val="00984419"/>
    <w:rsid w:val="00984446"/>
    <w:rsid w:val="00984452"/>
    <w:rsid w:val="0098447D"/>
    <w:rsid w:val="009844B3"/>
    <w:rsid w:val="009844E5"/>
    <w:rsid w:val="00984534"/>
    <w:rsid w:val="00984563"/>
    <w:rsid w:val="00984592"/>
    <w:rsid w:val="009845B4"/>
    <w:rsid w:val="00984642"/>
    <w:rsid w:val="009846F3"/>
    <w:rsid w:val="00984825"/>
    <w:rsid w:val="0098486B"/>
    <w:rsid w:val="009848C5"/>
    <w:rsid w:val="009848D0"/>
    <w:rsid w:val="009848F3"/>
    <w:rsid w:val="00984909"/>
    <w:rsid w:val="00984977"/>
    <w:rsid w:val="0098498B"/>
    <w:rsid w:val="009849B5"/>
    <w:rsid w:val="009849D9"/>
    <w:rsid w:val="009849E0"/>
    <w:rsid w:val="00984A16"/>
    <w:rsid w:val="00984A7A"/>
    <w:rsid w:val="00984A9E"/>
    <w:rsid w:val="00984AD5"/>
    <w:rsid w:val="00984AD8"/>
    <w:rsid w:val="00984B1C"/>
    <w:rsid w:val="00984B29"/>
    <w:rsid w:val="00984C42"/>
    <w:rsid w:val="00984C67"/>
    <w:rsid w:val="00984C96"/>
    <w:rsid w:val="00984CE9"/>
    <w:rsid w:val="00984D24"/>
    <w:rsid w:val="00984D2D"/>
    <w:rsid w:val="00984D40"/>
    <w:rsid w:val="00984D5F"/>
    <w:rsid w:val="00984D6B"/>
    <w:rsid w:val="00984D79"/>
    <w:rsid w:val="00984DF4"/>
    <w:rsid w:val="00984EDF"/>
    <w:rsid w:val="00984F12"/>
    <w:rsid w:val="00984F25"/>
    <w:rsid w:val="00984F3D"/>
    <w:rsid w:val="00984F6B"/>
    <w:rsid w:val="00984F75"/>
    <w:rsid w:val="00984FE6"/>
    <w:rsid w:val="00984FE8"/>
    <w:rsid w:val="00984FFE"/>
    <w:rsid w:val="0098502A"/>
    <w:rsid w:val="00985044"/>
    <w:rsid w:val="00985065"/>
    <w:rsid w:val="009850B9"/>
    <w:rsid w:val="009850CB"/>
    <w:rsid w:val="00985110"/>
    <w:rsid w:val="0098512F"/>
    <w:rsid w:val="009851EF"/>
    <w:rsid w:val="00985218"/>
    <w:rsid w:val="00985279"/>
    <w:rsid w:val="00985288"/>
    <w:rsid w:val="009852A5"/>
    <w:rsid w:val="009852DE"/>
    <w:rsid w:val="00985303"/>
    <w:rsid w:val="00985317"/>
    <w:rsid w:val="0098537A"/>
    <w:rsid w:val="00985398"/>
    <w:rsid w:val="009853B4"/>
    <w:rsid w:val="0098542E"/>
    <w:rsid w:val="0098544F"/>
    <w:rsid w:val="00985475"/>
    <w:rsid w:val="00985484"/>
    <w:rsid w:val="009854B0"/>
    <w:rsid w:val="009854BD"/>
    <w:rsid w:val="009854BE"/>
    <w:rsid w:val="009854E7"/>
    <w:rsid w:val="009854F4"/>
    <w:rsid w:val="00985509"/>
    <w:rsid w:val="00985527"/>
    <w:rsid w:val="0098552E"/>
    <w:rsid w:val="00985605"/>
    <w:rsid w:val="00985667"/>
    <w:rsid w:val="00985670"/>
    <w:rsid w:val="009856C9"/>
    <w:rsid w:val="00985732"/>
    <w:rsid w:val="0098573E"/>
    <w:rsid w:val="009857CA"/>
    <w:rsid w:val="009857E6"/>
    <w:rsid w:val="00985808"/>
    <w:rsid w:val="00985895"/>
    <w:rsid w:val="0098589C"/>
    <w:rsid w:val="009858F6"/>
    <w:rsid w:val="00985905"/>
    <w:rsid w:val="0098591C"/>
    <w:rsid w:val="0098592E"/>
    <w:rsid w:val="00985984"/>
    <w:rsid w:val="00985992"/>
    <w:rsid w:val="009859B2"/>
    <w:rsid w:val="009859C0"/>
    <w:rsid w:val="009859C4"/>
    <w:rsid w:val="00985A82"/>
    <w:rsid w:val="00985AA1"/>
    <w:rsid w:val="00985AB8"/>
    <w:rsid w:val="00985AFC"/>
    <w:rsid w:val="00985B28"/>
    <w:rsid w:val="00985B50"/>
    <w:rsid w:val="00985B58"/>
    <w:rsid w:val="00985B73"/>
    <w:rsid w:val="00985B8A"/>
    <w:rsid w:val="00985BB8"/>
    <w:rsid w:val="00985BC6"/>
    <w:rsid w:val="00985BD7"/>
    <w:rsid w:val="00985BFE"/>
    <w:rsid w:val="00985C01"/>
    <w:rsid w:val="00985C0B"/>
    <w:rsid w:val="00985C1C"/>
    <w:rsid w:val="00985C5A"/>
    <w:rsid w:val="00985C99"/>
    <w:rsid w:val="00985CD2"/>
    <w:rsid w:val="00985CDF"/>
    <w:rsid w:val="00985D50"/>
    <w:rsid w:val="00985DAA"/>
    <w:rsid w:val="00985DBF"/>
    <w:rsid w:val="00985DC9"/>
    <w:rsid w:val="00985E01"/>
    <w:rsid w:val="00985E49"/>
    <w:rsid w:val="00985EB2"/>
    <w:rsid w:val="00985EBD"/>
    <w:rsid w:val="00985EF2"/>
    <w:rsid w:val="00985FDF"/>
    <w:rsid w:val="00986054"/>
    <w:rsid w:val="009860BD"/>
    <w:rsid w:val="009860BF"/>
    <w:rsid w:val="00986130"/>
    <w:rsid w:val="00986175"/>
    <w:rsid w:val="009861E3"/>
    <w:rsid w:val="00986219"/>
    <w:rsid w:val="0098623D"/>
    <w:rsid w:val="00986258"/>
    <w:rsid w:val="0098628E"/>
    <w:rsid w:val="009862AF"/>
    <w:rsid w:val="009862B0"/>
    <w:rsid w:val="009863F4"/>
    <w:rsid w:val="009863F6"/>
    <w:rsid w:val="00986415"/>
    <w:rsid w:val="00986494"/>
    <w:rsid w:val="00986514"/>
    <w:rsid w:val="00986556"/>
    <w:rsid w:val="00986597"/>
    <w:rsid w:val="009865A2"/>
    <w:rsid w:val="009865E9"/>
    <w:rsid w:val="009865EA"/>
    <w:rsid w:val="0098662A"/>
    <w:rsid w:val="00986677"/>
    <w:rsid w:val="0098667C"/>
    <w:rsid w:val="0098668F"/>
    <w:rsid w:val="009866D6"/>
    <w:rsid w:val="009866DD"/>
    <w:rsid w:val="0098683B"/>
    <w:rsid w:val="0098686C"/>
    <w:rsid w:val="00986878"/>
    <w:rsid w:val="009868B2"/>
    <w:rsid w:val="009868EB"/>
    <w:rsid w:val="009869EA"/>
    <w:rsid w:val="00986A1C"/>
    <w:rsid w:val="00986A48"/>
    <w:rsid w:val="00986A89"/>
    <w:rsid w:val="00986AB4"/>
    <w:rsid w:val="00986AD5"/>
    <w:rsid w:val="00986AFB"/>
    <w:rsid w:val="00986B09"/>
    <w:rsid w:val="00986B0B"/>
    <w:rsid w:val="00986B26"/>
    <w:rsid w:val="00986B54"/>
    <w:rsid w:val="00986B6D"/>
    <w:rsid w:val="00986B80"/>
    <w:rsid w:val="00986BA4"/>
    <w:rsid w:val="00986BC6"/>
    <w:rsid w:val="00986BEC"/>
    <w:rsid w:val="00986C09"/>
    <w:rsid w:val="00986C2F"/>
    <w:rsid w:val="00986C86"/>
    <w:rsid w:val="00986CB1"/>
    <w:rsid w:val="00986D34"/>
    <w:rsid w:val="00986E0D"/>
    <w:rsid w:val="00986E3F"/>
    <w:rsid w:val="00986ECB"/>
    <w:rsid w:val="00986F3E"/>
    <w:rsid w:val="00986F90"/>
    <w:rsid w:val="00986FC5"/>
    <w:rsid w:val="00987004"/>
    <w:rsid w:val="00987054"/>
    <w:rsid w:val="0098705A"/>
    <w:rsid w:val="00987070"/>
    <w:rsid w:val="00987074"/>
    <w:rsid w:val="009870A1"/>
    <w:rsid w:val="009870B3"/>
    <w:rsid w:val="009871A0"/>
    <w:rsid w:val="00987210"/>
    <w:rsid w:val="00987241"/>
    <w:rsid w:val="0098725A"/>
    <w:rsid w:val="00987278"/>
    <w:rsid w:val="009873D5"/>
    <w:rsid w:val="009873E0"/>
    <w:rsid w:val="009873F2"/>
    <w:rsid w:val="00987482"/>
    <w:rsid w:val="0098751D"/>
    <w:rsid w:val="00987538"/>
    <w:rsid w:val="009875D3"/>
    <w:rsid w:val="0098760C"/>
    <w:rsid w:val="00987614"/>
    <w:rsid w:val="00987641"/>
    <w:rsid w:val="0098764C"/>
    <w:rsid w:val="0098767F"/>
    <w:rsid w:val="00987693"/>
    <w:rsid w:val="009876F2"/>
    <w:rsid w:val="00987719"/>
    <w:rsid w:val="00987753"/>
    <w:rsid w:val="00987792"/>
    <w:rsid w:val="009877B7"/>
    <w:rsid w:val="009878B3"/>
    <w:rsid w:val="009878E5"/>
    <w:rsid w:val="00987923"/>
    <w:rsid w:val="00987937"/>
    <w:rsid w:val="0098795F"/>
    <w:rsid w:val="00987991"/>
    <w:rsid w:val="009879C3"/>
    <w:rsid w:val="00987A0B"/>
    <w:rsid w:val="00987B1D"/>
    <w:rsid w:val="00987B26"/>
    <w:rsid w:val="00987B96"/>
    <w:rsid w:val="00987BF5"/>
    <w:rsid w:val="00987BFE"/>
    <w:rsid w:val="00987C0B"/>
    <w:rsid w:val="00987C21"/>
    <w:rsid w:val="00987C73"/>
    <w:rsid w:val="00987C81"/>
    <w:rsid w:val="00987CC4"/>
    <w:rsid w:val="00987D6F"/>
    <w:rsid w:val="00987DAC"/>
    <w:rsid w:val="00987DB8"/>
    <w:rsid w:val="00987E21"/>
    <w:rsid w:val="00987E3F"/>
    <w:rsid w:val="00987E89"/>
    <w:rsid w:val="00987EF3"/>
    <w:rsid w:val="00987F03"/>
    <w:rsid w:val="00987F04"/>
    <w:rsid w:val="00987F07"/>
    <w:rsid w:val="00987F43"/>
    <w:rsid w:val="00987FA0"/>
    <w:rsid w:val="00987FDA"/>
    <w:rsid w:val="00990014"/>
    <w:rsid w:val="00990020"/>
    <w:rsid w:val="00990040"/>
    <w:rsid w:val="00990071"/>
    <w:rsid w:val="009900C2"/>
    <w:rsid w:val="00990144"/>
    <w:rsid w:val="009901CB"/>
    <w:rsid w:val="009901D5"/>
    <w:rsid w:val="009901FE"/>
    <w:rsid w:val="00990247"/>
    <w:rsid w:val="009902CD"/>
    <w:rsid w:val="00990394"/>
    <w:rsid w:val="00990416"/>
    <w:rsid w:val="009904C8"/>
    <w:rsid w:val="009904D0"/>
    <w:rsid w:val="009904E6"/>
    <w:rsid w:val="009904F7"/>
    <w:rsid w:val="00990600"/>
    <w:rsid w:val="0099067E"/>
    <w:rsid w:val="00990684"/>
    <w:rsid w:val="00990695"/>
    <w:rsid w:val="009906C4"/>
    <w:rsid w:val="009906D0"/>
    <w:rsid w:val="009906ED"/>
    <w:rsid w:val="009906FB"/>
    <w:rsid w:val="00990730"/>
    <w:rsid w:val="0099074A"/>
    <w:rsid w:val="009907A2"/>
    <w:rsid w:val="009907FA"/>
    <w:rsid w:val="00990814"/>
    <w:rsid w:val="00990834"/>
    <w:rsid w:val="009908B8"/>
    <w:rsid w:val="009908B9"/>
    <w:rsid w:val="009908DD"/>
    <w:rsid w:val="00990921"/>
    <w:rsid w:val="009909AC"/>
    <w:rsid w:val="009909CF"/>
    <w:rsid w:val="009909D8"/>
    <w:rsid w:val="009909EC"/>
    <w:rsid w:val="00990A86"/>
    <w:rsid w:val="00990AF0"/>
    <w:rsid w:val="00990B32"/>
    <w:rsid w:val="00990B48"/>
    <w:rsid w:val="00990B8B"/>
    <w:rsid w:val="00990C11"/>
    <w:rsid w:val="00990C19"/>
    <w:rsid w:val="00990C21"/>
    <w:rsid w:val="00990D10"/>
    <w:rsid w:val="00990D8E"/>
    <w:rsid w:val="00990D90"/>
    <w:rsid w:val="00990DC3"/>
    <w:rsid w:val="00990DED"/>
    <w:rsid w:val="00990E2A"/>
    <w:rsid w:val="00990E6C"/>
    <w:rsid w:val="00990F18"/>
    <w:rsid w:val="00990F77"/>
    <w:rsid w:val="0099100A"/>
    <w:rsid w:val="0099100F"/>
    <w:rsid w:val="00991096"/>
    <w:rsid w:val="009910F2"/>
    <w:rsid w:val="0099113B"/>
    <w:rsid w:val="00991144"/>
    <w:rsid w:val="00991147"/>
    <w:rsid w:val="00991158"/>
    <w:rsid w:val="0099120B"/>
    <w:rsid w:val="0099126A"/>
    <w:rsid w:val="0099126E"/>
    <w:rsid w:val="00991287"/>
    <w:rsid w:val="00991385"/>
    <w:rsid w:val="009913E5"/>
    <w:rsid w:val="00991401"/>
    <w:rsid w:val="00991444"/>
    <w:rsid w:val="009914A6"/>
    <w:rsid w:val="0099157F"/>
    <w:rsid w:val="009915A0"/>
    <w:rsid w:val="009915B4"/>
    <w:rsid w:val="009915F2"/>
    <w:rsid w:val="00991627"/>
    <w:rsid w:val="00991628"/>
    <w:rsid w:val="00991661"/>
    <w:rsid w:val="0099169C"/>
    <w:rsid w:val="009916A8"/>
    <w:rsid w:val="0099171D"/>
    <w:rsid w:val="00991730"/>
    <w:rsid w:val="00991731"/>
    <w:rsid w:val="00991783"/>
    <w:rsid w:val="009917EA"/>
    <w:rsid w:val="009917ED"/>
    <w:rsid w:val="009917F5"/>
    <w:rsid w:val="009918C3"/>
    <w:rsid w:val="009918CD"/>
    <w:rsid w:val="009918D6"/>
    <w:rsid w:val="009919F1"/>
    <w:rsid w:val="00991A1C"/>
    <w:rsid w:val="00991AB2"/>
    <w:rsid w:val="00991AC5"/>
    <w:rsid w:val="00991B0D"/>
    <w:rsid w:val="00991B0F"/>
    <w:rsid w:val="00991B21"/>
    <w:rsid w:val="00991B3D"/>
    <w:rsid w:val="00991B41"/>
    <w:rsid w:val="00991B44"/>
    <w:rsid w:val="00991B47"/>
    <w:rsid w:val="00991B95"/>
    <w:rsid w:val="00991BDD"/>
    <w:rsid w:val="00991C71"/>
    <w:rsid w:val="00991C85"/>
    <w:rsid w:val="00991CD3"/>
    <w:rsid w:val="00991CE0"/>
    <w:rsid w:val="00991D23"/>
    <w:rsid w:val="00991D74"/>
    <w:rsid w:val="00991DB1"/>
    <w:rsid w:val="00991DD2"/>
    <w:rsid w:val="00991E04"/>
    <w:rsid w:val="00991E5C"/>
    <w:rsid w:val="00991E85"/>
    <w:rsid w:val="00991EFD"/>
    <w:rsid w:val="00991F09"/>
    <w:rsid w:val="00991F7E"/>
    <w:rsid w:val="00991FAD"/>
    <w:rsid w:val="00991FBE"/>
    <w:rsid w:val="0099205B"/>
    <w:rsid w:val="00992063"/>
    <w:rsid w:val="0099206B"/>
    <w:rsid w:val="00992074"/>
    <w:rsid w:val="009920AD"/>
    <w:rsid w:val="009920BA"/>
    <w:rsid w:val="009920E5"/>
    <w:rsid w:val="0099211E"/>
    <w:rsid w:val="00992122"/>
    <w:rsid w:val="00992139"/>
    <w:rsid w:val="009921AF"/>
    <w:rsid w:val="009921C4"/>
    <w:rsid w:val="00992200"/>
    <w:rsid w:val="00992224"/>
    <w:rsid w:val="00992243"/>
    <w:rsid w:val="009922C4"/>
    <w:rsid w:val="009922E8"/>
    <w:rsid w:val="0099231B"/>
    <w:rsid w:val="0099232F"/>
    <w:rsid w:val="00992333"/>
    <w:rsid w:val="00992380"/>
    <w:rsid w:val="0099239F"/>
    <w:rsid w:val="009923E9"/>
    <w:rsid w:val="00992459"/>
    <w:rsid w:val="00992483"/>
    <w:rsid w:val="009924BD"/>
    <w:rsid w:val="00992506"/>
    <w:rsid w:val="00992524"/>
    <w:rsid w:val="0099253D"/>
    <w:rsid w:val="00992544"/>
    <w:rsid w:val="0099254D"/>
    <w:rsid w:val="00992568"/>
    <w:rsid w:val="00992579"/>
    <w:rsid w:val="00992582"/>
    <w:rsid w:val="00992590"/>
    <w:rsid w:val="009925AB"/>
    <w:rsid w:val="009925E8"/>
    <w:rsid w:val="00992603"/>
    <w:rsid w:val="00992621"/>
    <w:rsid w:val="00992690"/>
    <w:rsid w:val="00992698"/>
    <w:rsid w:val="009926B9"/>
    <w:rsid w:val="0099271B"/>
    <w:rsid w:val="0099279C"/>
    <w:rsid w:val="00992879"/>
    <w:rsid w:val="00992893"/>
    <w:rsid w:val="009928D3"/>
    <w:rsid w:val="009928F7"/>
    <w:rsid w:val="00992A0A"/>
    <w:rsid w:val="00992A26"/>
    <w:rsid w:val="00992A6A"/>
    <w:rsid w:val="00992A72"/>
    <w:rsid w:val="00992A94"/>
    <w:rsid w:val="00992A95"/>
    <w:rsid w:val="00992A9F"/>
    <w:rsid w:val="00992AB3"/>
    <w:rsid w:val="00992AE8"/>
    <w:rsid w:val="00992B1E"/>
    <w:rsid w:val="00992B3D"/>
    <w:rsid w:val="00992B48"/>
    <w:rsid w:val="00992B72"/>
    <w:rsid w:val="00992B83"/>
    <w:rsid w:val="00992B87"/>
    <w:rsid w:val="00992BB5"/>
    <w:rsid w:val="00992D14"/>
    <w:rsid w:val="00992D39"/>
    <w:rsid w:val="00992DC3"/>
    <w:rsid w:val="00992E1E"/>
    <w:rsid w:val="00992E77"/>
    <w:rsid w:val="00992EB3"/>
    <w:rsid w:val="00992EBC"/>
    <w:rsid w:val="00992F28"/>
    <w:rsid w:val="00992F2E"/>
    <w:rsid w:val="00992F92"/>
    <w:rsid w:val="00993027"/>
    <w:rsid w:val="0099305D"/>
    <w:rsid w:val="00993078"/>
    <w:rsid w:val="009930C0"/>
    <w:rsid w:val="0099313C"/>
    <w:rsid w:val="0099315F"/>
    <w:rsid w:val="00993168"/>
    <w:rsid w:val="009931AB"/>
    <w:rsid w:val="009931EF"/>
    <w:rsid w:val="009931F3"/>
    <w:rsid w:val="009931FB"/>
    <w:rsid w:val="00993262"/>
    <w:rsid w:val="00993293"/>
    <w:rsid w:val="009932BC"/>
    <w:rsid w:val="00993330"/>
    <w:rsid w:val="00993367"/>
    <w:rsid w:val="0099337C"/>
    <w:rsid w:val="009933E0"/>
    <w:rsid w:val="0099340E"/>
    <w:rsid w:val="00993417"/>
    <w:rsid w:val="00993489"/>
    <w:rsid w:val="009934E9"/>
    <w:rsid w:val="00993511"/>
    <w:rsid w:val="00993515"/>
    <w:rsid w:val="00993528"/>
    <w:rsid w:val="0099352A"/>
    <w:rsid w:val="00993552"/>
    <w:rsid w:val="00993578"/>
    <w:rsid w:val="0099359F"/>
    <w:rsid w:val="009935A9"/>
    <w:rsid w:val="00993606"/>
    <w:rsid w:val="0099364B"/>
    <w:rsid w:val="00993672"/>
    <w:rsid w:val="00993692"/>
    <w:rsid w:val="009936D6"/>
    <w:rsid w:val="0099374C"/>
    <w:rsid w:val="0099377A"/>
    <w:rsid w:val="009937FA"/>
    <w:rsid w:val="0099383C"/>
    <w:rsid w:val="0099383D"/>
    <w:rsid w:val="0099386B"/>
    <w:rsid w:val="0099387C"/>
    <w:rsid w:val="009938A9"/>
    <w:rsid w:val="009938BF"/>
    <w:rsid w:val="009938FC"/>
    <w:rsid w:val="00993904"/>
    <w:rsid w:val="0099390F"/>
    <w:rsid w:val="00993957"/>
    <w:rsid w:val="00993963"/>
    <w:rsid w:val="00993992"/>
    <w:rsid w:val="0099399A"/>
    <w:rsid w:val="009939EC"/>
    <w:rsid w:val="009939EF"/>
    <w:rsid w:val="00993A00"/>
    <w:rsid w:val="00993A04"/>
    <w:rsid w:val="00993B02"/>
    <w:rsid w:val="00993B62"/>
    <w:rsid w:val="00993BC2"/>
    <w:rsid w:val="00993BC5"/>
    <w:rsid w:val="00993BD6"/>
    <w:rsid w:val="00993BD7"/>
    <w:rsid w:val="00993C05"/>
    <w:rsid w:val="00993C63"/>
    <w:rsid w:val="00993C77"/>
    <w:rsid w:val="00993C85"/>
    <w:rsid w:val="00993C99"/>
    <w:rsid w:val="00993CF6"/>
    <w:rsid w:val="00993D05"/>
    <w:rsid w:val="00993D09"/>
    <w:rsid w:val="00993D47"/>
    <w:rsid w:val="00993D84"/>
    <w:rsid w:val="00993DC8"/>
    <w:rsid w:val="00993DD3"/>
    <w:rsid w:val="00993DF1"/>
    <w:rsid w:val="00993ECC"/>
    <w:rsid w:val="00993FA0"/>
    <w:rsid w:val="00993FA1"/>
    <w:rsid w:val="00994042"/>
    <w:rsid w:val="00994159"/>
    <w:rsid w:val="00994174"/>
    <w:rsid w:val="00994177"/>
    <w:rsid w:val="009941CB"/>
    <w:rsid w:val="0099427B"/>
    <w:rsid w:val="00994298"/>
    <w:rsid w:val="009942C5"/>
    <w:rsid w:val="009942C9"/>
    <w:rsid w:val="00994325"/>
    <w:rsid w:val="00994355"/>
    <w:rsid w:val="009943C6"/>
    <w:rsid w:val="009943FC"/>
    <w:rsid w:val="00994419"/>
    <w:rsid w:val="00994429"/>
    <w:rsid w:val="00994430"/>
    <w:rsid w:val="0099446A"/>
    <w:rsid w:val="00994481"/>
    <w:rsid w:val="009944C0"/>
    <w:rsid w:val="009944C3"/>
    <w:rsid w:val="009944E9"/>
    <w:rsid w:val="0099453B"/>
    <w:rsid w:val="009945EB"/>
    <w:rsid w:val="00994604"/>
    <w:rsid w:val="00994613"/>
    <w:rsid w:val="0099466E"/>
    <w:rsid w:val="00994671"/>
    <w:rsid w:val="009946A0"/>
    <w:rsid w:val="00994703"/>
    <w:rsid w:val="00994755"/>
    <w:rsid w:val="00994757"/>
    <w:rsid w:val="00994828"/>
    <w:rsid w:val="0099485F"/>
    <w:rsid w:val="00994876"/>
    <w:rsid w:val="009948C7"/>
    <w:rsid w:val="009948ED"/>
    <w:rsid w:val="009948F3"/>
    <w:rsid w:val="0099493C"/>
    <w:rsid w:val="0099494B"/>
    <w:rsid w:val="00994A55"/>
    <w:rsid w:val="00994B1C"/>
    <w:rsid w:val="00994B46"/>
    <w:rsid w:val="00994B53"/>
    <w:rsid w:val="00994B8C"/>
    <w:rsid w:val="00994BCC"/>
    <w:rsid w:val="00994BCD"/>
    <w:rsid w:val="00994BCE"/>
    <w:rsid w:val="00994C1E"/>
    <w:rsid w:val="00994C94"/>
    <w:rsid w:val="00994CA4"/>
    <w:rsid w:val="00994D08"/>
    <w:rsid w:val="00994D5D"/>
    <w:rsid w:val="00994DA0"/>
    <w:rsid w:val="00994DB0"/>
    <w:rsid w:val="00994E07"/>
    <w:rsid w:val="00994E31"/>
    <w:rsid w:val="00994E96"/>
    <w:rsid w:val="00994EAD"/>
    <w:rsid w:val="00994F3B"/>
    <w:rsid w:val="00994F87"/>
    <w:rsid w:val="00994FDA"/>
    <w:rsid w:val="00994FE9"/>
    <w:rsid w:val="00995026"/>
    <w:rsid w:val="009950E4"/>
    <w:rsid w:val="009950F7"/>
    <w:rsid w:val="00995160"/>
    <w:rsid w:val="0099517D"/>
    <w:rsid w:val="00995194"/>
    <w:rsid w:val="009951B5"/>
    <w:rsid w:val="009952A2"/>
    <w:rsid w:val="009952B5"/>
    <w:rsid w:val="009952C0"/>
    <w:rsid w:val="009952C8"/>
    <w:rsid w:val="009952E5"/>
    <w:rsid w:val="00995319"/>
    <w:rsid w:val="0099535B"/>
    <w:rsid w:val="009953C1"/>
    <w:rsid w:val="009953F5"/>
    <w:rsid w:val="0099548F"/>
    <w:rsid w:val="009954A9"/>
    <w:rsid w:val="00995500"/>
    <w:rsid w:val="009955C9"/>
    <w:rsid w:val="00995600"/>
    <w:rsid w:val="0099562F"/>
    <w:rsid w:val="0099567A"/>
    <w:rsid w:val="00995686"/>
    <w:rsid w:val="00995740"/>
    <w:rsid w:val="0099577C"/>
    <w:rsid w:val="00995783"/>
    <w:rsid w:val="009957BD"/>
    <w:rsid w:val="009957C5"/>
    <w:rsid w:val="00995807"/>
    <w:rsid w:val="0099583B"/>
    <w:rsid w:val="00995857"/>
    <w:rsid w:val="00995863"/>
    <w:rsid w:val="00995876"/>
    <w:rsid w:val="0099588A"/>
    <w:rsid w:val="009958A0"/>
    <w:rsid w:val="0099590B"/>
    <w:rsid w:val="00995971"/>
    <w:rsid w:val="00995981"/>
    <w:rsid w:val="009959C7"/>
    <w:rsid w:val="00995A5F"/>
    <w:rsid w:val="00995A94"/>
    <w:rsid w:val="00995AA2"/>
    <w:rsid w:val="00995AB7"/>
    <w:rsid w:val="00995AC1"/>
    <w:rsid w:val="00995AC8"/>
    <w:rsid w:val="00995B99"/>
    <w:rsid w:val="00995BA3"/>
    <w:rsid w:val="00995BAB"/>
    <w:rsid w:val="00995BAF"/>
    <w:rsid w:val="00995BB3"/>
    <w:rsid w:val="00995C19"/>
    <w:rsid w:val="00995C4A"/>
    <w:rsid w:val="00995C74"/>
    <w:rsid w:val="00995C85"/>
    <w:rsid w:val="00995CA2"/>
    <w:rsid w:val="00995CE6"/>
    <w:rsid w:val="00995D0C"/>
    <w:rsid w:val="00995D69"/>
    <w:rsid w:val="00995D7D"/>
    <w:rsid w:val="00995DA0"/>
    <w:rsid w:val="00995DAE"/>
    <w:rsid w:val="00995E95"/>
    <w:rsid w:val="00995EB4"/>
    <w:rsid w:val="00995EC8"/>
    <w:rsid w:val="00995F3B"/>
    <w:rsid w:val="00995F65"/>
    <w:rsid w:val="00995FBB"/>
    <w:rsid w:val="00995FCB"/>
    <w:rsid w:val="00995FE0"/>
    <w:rsid w:val="00995FFF"/>
    <w:rsid w:val="00996022"/>
    <w:rsid w:val="0099602B"/>
    <w:rsid w:val="0099608D"/>
    <w:rsid w:val="009960A9"/>
    <w:rsid w:val="009960C3"/>
    <w:rsid w:val="00996129"/>
    <w:rsid w:val="00996145"/>
    <w:rsid w:val="0099616F"/>
    <w:rsid w:val="00996194"/>
    <w:rsid w:val="0099619B"/>
    <w:rsid w:val="0099621B"/>
    <w:rsid w:val="009962D4"/>
    <w:rsid w:val="009962E3"/>
    <w:rsid w:val="009963A0"/>
    <w:rsid w:val="009963E1"/>
    <w:rsid w:val="009963F5"/>
    <w:rsid w:val="009963FE"/>
    <w:rsid w:val="00996465"/>
    <w:rsid w:val="0099648A"/>
    <w:rsid w:val="0099649C"/>
    <w:rsid w:val="009964D9"/>
    <w:rsid w:val="00996505"/>
    <w:rsid w:val="009965E9"/>
    <w:rsid w:val="009965FC"/>
    <w:rsid w:val="00996655"/>
    <w:rsid w:val="00996659"/>
    <w:rsid w:val="00996684"/>
    <w:rsid w:val="00996687"/>
    <w:rsid w:val="009966A1"/>
    <w:rsid w:val="009966B8"/>
    <w:rsid w:val="009966E3"/>
    <w:rsid w:val="009966EC"/>
    <w:rsid w:val="009966F2"/>
    <w:rsid w:val="0099675C"/>
    <w:rsid w:val="0099677B"/>
    <w:rsid w:val="00996781"/>
    <w:rsid w:val="009967A5"/>
    <w:rsid w:val="009967AF"/>
    <w:rsid w:val="009967D4"/>
    <w:rsid w:val="009967FB"/>
    <w:rsid w:val="00996820"/>
    <w:rsid w:val="00996831"/>
    <w:rsid w:val="00996857"/>
    <w:rsid w:val="0099686E"/>
    <w:rsid w:val="009968F5"/>
    <w:rsid w:val="009969B2"/>
    <w:rsid w:val="009969E4"/>
    <w:rsid w:val="00996A34"/>
    <w:rsid w:val="00996A40"/>
    <w:rsid w:val="00996A5A"/>
    <w:rsid w:val="00996A5B"/>
    <w:rsid w:val="00996A6B"/>
    <w:rsid w:val="00996A8B"/>
    <w:rsid w:val="00996AB4"/>
    <w:rsid w:val="00996ADA"/>
    <w:rsid w:val="00996ADB"/>
    <w:rsid w:val="00996B42"/>
    <w:rsid w:val="00996B46"/>
    <w:rsid w:val="00996BB7"/>
    <w:rsid w:val="00996BE3"/>
    <w:rsid w:val="00996C18"/>
    <w:rsid w:val="00996D25"/>
    <w:rsid w:val="00996D28"/>
    <w:rsid w:val="00996D5E"/>
    <w:rsid w:val="00996D74"/>
    <w:rsid w:val="00996DB6"/>
    <w:rsid w:val="00996DBB"/>
    <w:rsid w:val="00996DDA"/>
    <w:rsid w:val="00996E19"/>
    <w:rsid w:val="00996E59"/>
    <w:rsid w:val="00996E6F"/>
    <w:rsid w:val="00996EB0"/>
    <w:rsid w:val="00996EC7"/>
    <w:rsid w:val="00996EEB"/>
    <w:rsid w:val="00996EFB"/>
    <w:rsid w:val="00996F83"/>
    <w:rsid w:val="00996F91"/>
    <w:rsid w:val="00996FAE"/>
    <w:rsid w:val="00996FB1"/>
    <w:rsid w:val="00997087"/>
    <w:rsid w:val="009970E7"/>
    <w:rsid w:val="009970F7"/>
    <w:rsid w:val="00997194"/>
    <w:rsid w:val="009971BF"/>
    <w:rsid w:val="00997220"/>
    <w:rsid w:val="00997244"/>
    <w:rsid w:val="00997259"/>
    <w:rsid w:val="009972F2"/>
    <w:rsid w:val="00997326"/>
    <w:rsid w:val="0099738C"/>
    <w:rsid w:val="009973BA"/>
    <w:rsid w:val="009973C6"/>
    <w:rsid w:val="009973ED"/>
    <w:rsid w:val="0099744C"/>
    <w:rsid w:val="009974E5"/>
    <w:rsid w:val="00997503"/>
    <w:rsid w:val="00997567"/>
    <w:rsid w:val="0099758A"/>
    <w:rsid w:val="009975A7"/>
    <w:rsid w:val="00997610"/>
    <w:rsid w:val="0099761C"/>
    <w:rsid w:val="0099766D"/>
    <w:rsid w:val="009976A4"/>
    <w:rsid w:val="009976BC"/>
    <w:rsid w:val="009976E6"/>
    <w:rsid w:val="009976FA"/>
    <w:rsid w:val="00997739"/>
    <w:rsid w:val="00997776"/>
    <w:rsid w:val="00997783"/>
    <w:rsid w:val="00997786"/>
    <w:rsid w:val="009977A9"/>
    <w:rsid w:val="00997802"/>
    <w:rsid w:val="009978CB"/>
    <w:rsid w:val="00997942"/>
    <w:rsid w:val="00997962"/>
    <w:rsid w:val="00997975"/>
    <w:rsid w:val="0099797D"/>
    <w:rsid w:val="009979AC"/>
    <w:rsid w:val="009979E4"/>
    <w:rsid w:val="00997A35"/>
    <w:rsid w:val="00997A81"/>
    <w:rsid w:val="00997A83"/>
    <w:rsid w:val="00997AB4"/>
    <w:rsid w:val="00997B2B"/>
    <w:rsid w:val="00997B37"/>
    <w:rsid w:val="00997B82"/>
    <w:rsid w:val="00997B93"/>
    <w:rsid w:val="00997BAC"/>
    <w:rsid w:val="00997BF8"/>
    <w:rsid w:val="00997CBD"/>
    <w:rsid w:val="00997D1C"/>
    <w:rsid w:val="00997D4C"/>
    <w:rsid w:val="00997D5F"/>
    <w:rsid w:val="00997E20"/>
    <w:rsid w:val="00997EA3"/>
    <w:rsid w:val="00997EB2"/>
    <w:rsid w:val="00997EDB"/>
    <w:rsid w:val="00997EE6"/>
    <w:rsid w:val="00997F38"/>
    <w:rsid w:val="00997F49"/>
    <w:rsid w:val="00997FA7"/>
    <w:rsid w:val="00997FD1"/>
    <w:rsid w:val="00997FE5"/>
    <w:rsid w:val="009A0032"/>
    <w:rsid w:val="009A0046"/>
    <w:rsid w:val="009A00DD"/>
    <w:rsid w:val="009A014B"/>
    <w:rsid w:val="009A01B0"/>
    <w:rsid w:val="009A01BD"/>
    <w:rsid w:val="009A01F2"/>
    <w:rsid w:val="009A01FF"/>
    <w:rsid w:val="009A0235"/>
    <w:rsid w:val="009A0269"/>
    <w:rsid w:val="009A0270"/>
    <w:rsid w:val="009A02BB"/>
    <w:rsid w:val="009A034C"/>
    <w:rsid w:val="009A0356"/>
    <w:rsid w:val="009A0359"/>
    <w:rsid w:val="009A0370"/>
    <w:rsid w:val="009A037A"/>
    <w:rsid w:val="009A0451"/>
    <w:rsid w:val="009A047F"/>
    <w:rsid w:val="009A0499"/>
    <w:rsid w:val="009A04AC"/>
    <w:rsid w:val="009A05CD"/>
    <w:rsid w:val="009A061F"/>
    <w:rsid w:val="009A0640"/>
    <w:rsid w:val="009A06A3"/>
    <w:rsid w:val="009A06BD"/>
    <w:rsid w:val="009A0718"/>
    <w:rsid w:val="009A0721"/>
    <w:rsid w:val="009A0734"/>
    <w:rsid w:val="009A0777"/>
    <w:rsid w:val="009A07A6"/>
    <w:rsid w:val="009A07DD"/>
    <w:rsid w:val="009A0909"/>
    <w:rsid w:val="009A0934"/>
    <w:rsid w:val="009A093B"/>
    <w:rsid w:val="009A09C8"/>
    <w:rsid w:val="009A09D9"/>
    <w:rsid w:val="009A0A2A"/>
    <w:rsid w:val="009A0A2C"/>
    <w:rsid w:val="009A0A60"/>
    <w:rsid w:val="009A0AC4"/>
    <w:rsid w:val="009A0B14"/>
    <w:rsid w:val="009A0B1C"/>
    <w:rsid w:val="009A0B22"/>
    <w:rsid w:val="009A0B68"/>
    <w:rsid w:val="009A0C84"/>
    <w:rsid w:val="009A0CAF"/>
    <w:rsid w:val="009A0CB7"/>
    <w:rsid w:val="009A0D66"/>
    <w:rsid w:val="009A0E4B"/>
    <w:rsid w:val="009A0E50"/>
    <w:rsid w:val="009A0E6E"/>
    <w:rsid w:val="009A0EAF"/>
    <w:rsid w:val="009A0F7D"/>
    <w:rsid w:val="009A0FA9"/>
    <w:rsid w:val="009A0FDD"/>
    <w:rsid w:val="009A0FE3"/>
    <w:rsid w:val="009A1040"/>
    <w:rsid w:val="009A1041"/>
    <w:rsid w:val="009A107A"/>
    <w:rsid w:val="009A107B"/>
    <w:rsid w:val="009A10BE"/>
    <w:rsid w:val="009A1138"/>
    <w:rsid w:val="009A1164"/>
    <w:rsid w:val="009A118F"/>
    <w:rsid w:val="009A11BC"/>
    <w:rsid w:val="009A1222"/>
    <w:rsid w:val="009A126E"/>
    <w:rsid w:val="009A126F"/>
    <w:rsid w:val="009A129F"/>
    <w:rsid w:val="009A12E8"/>
    <w:rsid w:val="009A12E9"/>
    <w:rsid w:val="009A12EC"/>
    <w:rsid w:val="009A1326"/>
    <w:rsid w:val="009A1341"/>
    <w:rsid w:val="009A142F"/>
    <w:rsid w:val="009A1481"/>
    <w:rsid w:val="009A1485"/>
    <w:rsid w:val="009A1487"/>
    <w:rsid w:val="009A14BC"/>
    <w:rsid w:val="009A1510"/>
    <w:rsid w:val="009A154D"/>
    <w:rsid w:val="009A1574"/>
    <w:rsid w:val="009A159F"/>
    <w:rsid w:val="009A16CE"/>
    <w:rsid w:val="009A16CF"/>
    <w:rsid w:val="009A16F9"/>
    <w:rsid w:val="009A1739"/>
    <w:rsid w:val="009A17AD"/>
    <w:rsid w:val="009A17D5"/>
    <w:rsid w:val="009A17FF"/>
    <w:rsid w:val="009A181E"/>
    <w:rsid w:val="009A1867"/>
    <w:rsid w:val="009A18F7"/>
    <w:rsid w:val="009A1967"/>
    <w:rsid w:val="009A19C7"/>
    <w:rsid w:val="009A19ED"/>
    <w:rsid w:val="009A1A1F"/>
    <w:rsid w:val="009A1AA8"/>
    <w:rsid w:val="009A1AD9"/>
    <w:rsid w:val="009A1B07"/>
    <w:rsid w:val="009A1B34"/>
    <w:rsid w:val="009A1B35"/>
    <w:rsid w:val="009A1B4C"/>
    <w:rsid w:val="009A1B52"/>
    <w:rsid w:val="009A1BA6"/>
    <w:rsid w:val="009A1BE0"/>
    <w:rsid w:val="009A1BF3"/>
    <w:rsid w:val="009A1C53"/>
    <w:rsid w:val="009A1C58"/>
    <w:rsid w:val="009A1CF1"/>
    <w:rsid w:val="009A1D3B"/>
    <w:rsid w:val="009A1D72"/>
    <w:rsid w:val="009A1D88"/>
    <w:rsid w:val="009A1D89"/>
    <w:rsid w:val="009A1DA6"/>
    <w:rsid w:val="009A1DED"/>
    <w:rsid w:val="009A1EE8"/>
    <w:rsid w:val="009A1F0D"/>
    <w:rsid w:val="009A1F10"/>
    <w:rsid w:val="009A1F22"/>
    <w:rsid w:val="009A1FF4"/>
    <w:rsid w:val="009A2025"/>
    <w:rsid w:val="009A2066"/>
    <w:rsid w:val="009A2069"/>
    <w:rsid w:val="009A206C"/>
    <w:rsid w:val="009A2070"/>
    <w:rsid w:val="009A20DA"/>
    <w:rsid w:val="009A2109"/>
    <w:rsid w:val="009A2111"/>
    <w:rsid w:val="009A212F"/>
    <w:rsid w:val="009A2149"/>
    <w:rsid w:val="009A2169"/>
    <w:rsid w:val="009A21D1"/>
    <w:rsid w:val="009A2249"/>
    <w:rsid w:val="009A2256"/>
    <w:rsid w:val="009A22F1"/>
    <w:rsid w:val="009A22FB"/>
    <w:rsid w:val="009A231C"/>
    <w:rsid w:val="009A2325"/>
    <w:rsid w:val="009A23CE"/>
    <w:rsid w:val="009A2400"/>
    <w:rsid w:val="009A2459"/>
    <w:rsid w:val="009A2478"/>
    <w:rsid w:val="009A24E0"/>
    <w:rsid w:val="009A252A"/>
    <w:rsid w:val="009A2538"/>
    <w:rsid w:val="009A255F"/>
    <w:rsid w:val="009A25DD"/>
    <w:rsid w:val="009A25FD"/>
    <w:rsid w:val="009A2632"/>
    <w:rsid w:val="009A2633"/>
    <w:rsid w:val="009A265E"/>
    <w:rsid w:val="009A26A9"/>
    <w:rsid w:val="009A273A"/>
    <w:rsid w:val="009A275A"/>
    <w:rsid w:val="009A276E"/>
    <w:rsid w:val="009A279C"/>
    <w:rsid w:val="009A27AA"/>
    <w:rsid w:val="009A27E0"/>
    <w:rsid w:val="009A27E4"/>
    <w:rsid w:val="009A2899"/>
    <w:rsid w:val="009A28AF"/>
    <w:rsid w:val="009A28E6"/>
    <w:rsid w:val="009A2940"/>
    <w:rsid w:val="009A299F"/>
    <w:rsid w:val="009A29D6"/>
    <w:rsid w:val="009A2A24"/>
    <w:rsid w:val="009A2A59"/>
    <w:rsid w:val="009A2A89"/>
    <w:rsid w:val="009A2AF5"/>
    <w:rsid w:val="009A2B28"/>
    <w:rsid w:val="009A2B4D"/>
    <w:rsid w:val="009A2B62"/>
    <w:rsid w:val="009A2C9A"/>
    <w:rsid w:val="009A2DB1"/>
    <w:rsid w:val="009A2E16"/>
    <w:rsid w:val="009A2ED3"/>
    <w:rsid w:val="009A2F93"/>
    <w:rsid w:val="009A2FAF"/>
    <w:rsid w:val="009A2FD1"/>
    <w:rsid w:val="009A2FF9"/>
    <w:rsid w:val="009A3058"/>
    <w:rsid w:val="009A3075"/>
    <w:rsid w:val="009A30B3"/>
    <w:rsid w:val="009A30DE"/>
    <w:rsid w:val="009A3184"/>
    <w:rsid w:val="009A3199"/>
    <w:rsid w:val="009A31C0"/>
    <w:rsid w:val="009A324F"/>
    <w:rsid w:val="009A3288"/>
    <w:rsid w:val="009A3297"/>
    <w:rsid w:val="009A32AB"/>
    <w:rsid w:val="009A32C6"/>
    <w:rsid w:val="009A32CD"/>
    <w:rsid w:val="009A32EB"/>
    <w:rsid w:val="009A32ED"/>
    <w:rsid w:val="009A32FB"/>
    <w:rsid w:val="009A3346"/>
    <w:rsid w:val="009A3348"/>
    <w:rsid w:val="009A33E7"/>
    <w:rsid w:val="009A33EF"/>
    <w:rsid w:val="009A33FA"/>
    <w:rsid w:val="009A3406"/>
    <w:rsid w:val="009A340A"/>
    <w:rsid w:val="009A3426"/>
    <w:rsid w:val="009A344C"/>
    <w:rsid w:val="009A3476"/>
    <w:rsid w:val="009A3481"/>
    <w:rsid w:val="009A348F"/>
    <w:rsid w:val="009A34E0"/>
    <w:rsid w:val="009A3518"/>
    <w:rsid w:val="009A3526"/>
    <w:rsid w:val="009A3548"/>
    <w:rsid w:val="009A3566"/>
    <w:rsid w:val="009A35F7"/>
    <w:rsid w:val="009A360E"/>
    <w:rsid w:val="009A36C5"/>
    <w:rsid w:val="009A36CE"/>
    <w:rsid w:val="009A36D4"/>
    <w:rsid w:val="009A371F"/>
    <w:rsid w:val="009A373C"/>
    <w:rsid w:val="009A3754"/>
    <w:rsid w:val="009A3815"/>
    <w:rsid w:val="009A3847"/>
    <w:rsid w:val="009A3855"/>
    <w:rsid w:val="009A38B2"/>
    <w:rsid w:val="009A3900"/>
    <w:rsid w:val="009A3919"/>
    <w:rsid w:val="009A3920"/>
    <w:rsid w:val="009A39CD"/>
    <w:rsid w:val="009A39D0"/>
    <w:rsid w:val="009A39D9"/>
    <w:rsid w:val="009A3A09"/>
    <w:rsid w:val="009A3A2A"/>
    <w:rsid w:val="009A3A73"/>
    <w:rsid w:val="009A3AB7"/>
    <w:rsid w:val="009A3ABE"/>
    <w:rsid w:val="009A3ACB"/>
    <w:rsid w:val="009A3B12"/>
    <w:rsid w:val="009A3B45"/>
    <w:rsid w:val="009A3B67"/>
    <w:rsid w:val="009A3B68"/>
    <w:rsid w:val="009A3BB1"/>
    <w:rsid w:val="009A3C63"/>
    <w:rsid w:val="009A3CCE"/>
    <w:rsid w:val="009A3D13"/>
    <w:rsid w:val="009A3D4C"/>
    <w:rsid w:val="009A3D6C"/>
    <w:rsid w:val="009A3DB4"/>
    <w:rsid w:val="009A3DED"/>
    <w:rsid w:val="009A3E00"/>
    <w:rsid w:val="009A3EB3"/>
    <w:rsid w:val="009A3EDC"/>
    <w:rsid w:val="009A3F21"/>
    <w:rsid w:val="009A3F2A"/>
    <w:rsid w:val="009A3F50"/>
    <w:rsid w:val="009A3FD3"/>
    <w:rsid w:val="009A3FE7"/>
    <w:rsid w:val="009A4049"/>
    <w:rsid w:val="009A4065"/>
    <w:rsid w:val="009A4076"/>
    <w:rsid w:val="009A40BC"/>
    <w:rsid w:val="009A4135"/>
    <w:rsid w:val="009A419C"/>
    <w:rsid w:val="009A4264"/>
    <w:rsid w:val="009A429B"/>
    <w:rsid w:val="009A42BA"/>
    <w:rsid w:val="009A42C9"/>
    <w:rsid w:val="009A436E"/>
    <w:rsid w:val="009A437F"/>
    <w:rsid w:val="009A43C6"/>
    <w:rsid w:val="009A441E"/>
    <w:rsid w:val="009A4435"/>
    <w:rsid w:val="009A44A1"/>
    <w:rsid w:val="009A44A2"/>
    <w:rsid w:val="009A44AF"/>
    <w:rsid w:val="009A44E6"/>
    <w:rsid w:val="009A44EE"/>
    <w:rsid w:val="009A451D"/>
    <w:rsid w:val="009A451E"/>
    <w:rsid w:val="009A4524"/>
    <w:rsid w:val="009A453F"/>
    <w:rsid w:val="009A4558"/>
    <w:rsid w:val="009A45C3"/>
    <w:rsid w:val="009A45CA"/>
    <w:rsid w:val="009A45D6"/>
    <w:rsid w:val="009A4618"/>
    <w:rsid w:val="009A464A"/>
    <w:rsid w:val="009A4658"/>
    <w:rsid w:val="009A4663"/>
    <w:rsid w:val="009A469B"/>
    <w:rsid w:val="009A470F"/>
    <w:rsid w:val="009A4727"/>
    <w:rsid w:val="009A47DE"/>
    <w:rsid w:val="009A47F3"/>
    <w:rsid w:val="009A48AA"/>
    <w:rsid w:val="009A48C8"/>
    <w:rsid w:val="009A48D4"/>
    <w:rsid w:val="009A48D7"/>
    <w:rsid w:val="009A48ED"/>
    <w:rsid w:val="009A4910"/>
    <w:rsid w:val="009A49EE"/>
    <w:rsid w:val="009A4A06"/>
    <w:rsid w:val="009A4A27"/>
    <w:rsid w:val="009A4A45"/>
    <w:rsid w:val="009A4A62"/>
    <w:rsid w:val="009A4A9F"/>
    <w:rsid w:val="009A4AEA"/>
    <w:rsid w:val="009A4AEC"/>
    <w:rsid w:val="009A4AFD"/>
    <w:rsid w:val="009A4B05"/>
    <w:rsid w:val="009A4B13"/>
    <w:rsid w:val="009A4B26"/>
    <w:rsid w:val="009A4BC3"/>
    <w:rsid w:val="009A4BD0"/>
    <w:rsid w:val="009A4BFF"/>
    <w:rsid w:val="009A4C49"/>
    <w:rsid w:val="009A4C54"/>
    <w:rsid w:val="009A4C98"/>
    <w:rsid w:val="009A4CB5"/>
    <w:rsid w:val="009A4D03"/>
    <w:rsid w:val="009A4D1E"/>
    <w:rsid w:val="009A4D67"/>
    <w:rsid w:val="009A4E18"/>
    <w:rsid w:val="009A4E33"/>
    <w:rsid w:val="009A4E41"/>
    <w:rsid w:val="009A4E68"/>
    <w:rsid w:val="009A4E9C"/>
    <w:rsid w:val="009A4EB8"/>
    <w:rsid w:val="009A4F77"/>
    <w:rsid w:val="009A4F9A"/>
    <w:rsid w:val="009A4FD2"/>
    <w:rsid w:val="009A4FE2"/>
    <w:rsid w:val="009A5008"/>
    <w:rsid w:val="009A505F"/>
    <w:rsid w:val="009A5075"/>
    <w:rsid w:val="009A5087"/>
    <w:rsid w:val="009A50D3"/>
    <w:rsid w:val="009A50D6"/>
    <w:rsid w:val="009A50D8"/>
    <w:rsid w:val="009A50DB"/>
    <w:rsid w:val="009A50F4"/>
    <w:rsid w:val="009A5113"/>
    <w:rsid w:val="009A517F"/>
    <w:rsid w:val="009A5182"/>
    <w:rsid w:val="009A5251"/>
    <w:rsid w:val="009A52A6"/>
    <w:rsid w:val="009A52FF"/>
    <w:rsid w:val="009A5339"/>
    <w:rsid w:val="009A5382"/>
    <w:rsid w:val="009A53D0"/>
    <w:rsid w:val="009A53E4"/>
    <w:rsid w:val="009A540C"/>
    <w:rsid w:val="009A5449"/>
    <w:rsid w:val="009A54F9"/>
    <w:rsid w:val="009A5500"/>
    <w:rsid w:val="009A5528"/>
    <w:rsid w:val="009A5535"/>
    <w:rsid w:val="009A555D"/>
    <w:rsid w:val="009A55BE"/>
    <w:rsid w:val="009A55C0"/>
    <w:rsid w:val="009A55C5"/>
    <w:rsid w:val="009A560C"/>
    <w:rsid w:val="009A569F"/>
    <w:rsid w:val="009A56AC"/>
    <w:rsid w:val="009A56C8"/>
    <w:rsid w:val="009A56F3"/>
    <w:rsid w:val="009A56F8"/>
    <w:rsid w:val="009A56FE"/>
    <w:rsid w:val="009A5707"/>
    <w:rsid w:val="009A5711"/>
    <w:rsid w:val="009A5742"/>
    <w:rsid w:val="009A57E1"/>
    <w:rsid w:val="009A5883"/>
    <w:rsid w:val="009A58B4"/>
    <w:rsid w:val="009A58BF"/>
    <w:rsid w:val="009A58EE"/>
    <w:rsid w:val="009A591C"/>
    <w:rsid w:val="009A5975"/>
    <w:rsid w:val="009A59F2"/>
    <w:rsid w:val="009A5B16"/>
    <w:rsid w:val="009A5B31"/>
    <w:rsid w:val="009A5B4E"/>
    <w:rsid w:val="009A5BEC"/>
    <w:rsid w:val="009A5BF0"/>
    <w:rsid w:val="009A5C00"/>
    <w:rsid w:val="009A5C36"/>
    <w:rsid w:val="009A5C4E"/>
    <w:rsid w:val="009A5CB2"/>
    <w:rsid w:val="009A5CFA"/>
    <w:rsid w:val="009A5D84"/>
    <w:rsid w:val="009A5DA2"/>
    <w:rsid w:val="009A5DA6"/>
    <w:rsid w:val="009A5DBD"/>
    <w:rsid w:val="009A5DF5"/>
    <w:rsid w:val="009A5F06"/>
    <w:rsid w:val="009A5F9E"/>
    <w:rsid w:val="009A5FAF"/>
    <w:rsid w:val="009A5FBF"/>
    <w:rsid w:val="009A6024"/>
    <w:rsid w:val="009A6026"/>
    <w:rsid w:val="009A6038"/>
    <w:rsid w:val="009A605B"/>
    <w:rsid w:val="009A607F"/>
    <w:rsid w:val="009A60C2"/>
    <w:rsid w:val="009A612A"/>
    <w:rsid w:val="009A6154"/>
    <w:rsid w:val="009A6197"/>
    <w:rsid w:val="009A61FF"/>
    <w:rsid w:val="009A620C"/>
    <w:rsid w:val="009A626F"/>
    <w:rsid w:val="009A6290"/>
    <w:rsid w:val="009A62F8"/>
    <w:rsid w:val="009A6315"/>
    <w:rsid w:val="009A633D"/>
    <w:rsid w:val="009A6377"/>
    <w:rsid w:val="009A640A"/>
    <w:rsid w:val="009A6476"/>
    <w:rsid w:val="009A6490"/>
    <w:rsid w:val="009A64A1"/>
    <w:rsid w:val="009A64AB"/>
    <w:rsid w:val="009A64E2"/>
    <w:rsid w:val="009A64F6"/>
    <w:rsid w:val="009A64FC"/>
    <w:rsid w:val="009A655D"/>
    <w:rsid w:val="009A6606"/>
    <w:rsid w:val="009A6634"/>
    <w:rsid w:val="009A6673"/>
    <w:rsid w:val="009A66A6"/>
    <w:rsid w:val="009A66AF"/>
    <w:rsid w:val="009A67DB"/>
    <w:rsid w:val="009A681B"/>
    <w:rsid w:val="009A6826"/>
    <w:rsid w:val="009A68D0"/>
    <w:rsid w:val="009A68D9"/>
    <w:rsid w:val="009A6931"/>
    <w:rsid w:val="009A6987"/>
    <w:rsid w:val="009A69B9"/>
    <w:rsid w:val="009A69D0"/>
    <w:rsid w:val="009A6A0E"/>
    <w:rsid w:val="009A6A31"/>
    <w:rsid w:val="009A6A42"/>
    <w:rsid w:val="009A6B14"/>
    <w:rsid w:val="009A6B43"/>
    <w:rsid w:val="009A6B8E"/>
    <w:rsid w:val="009A6B94"/>
    <w:rsid w:val="009A6BB9"/>
    <w:rsid w:val="009A6BBC"/>
    <w:rsid w:val="009A6C08"/>
    <w:rsid w:val="009A6C25"/>
    <w:rsid w:val="009A6C32"/>
    <w:rsid w:val="009A6C75"/>
    <w:rsid w:val="009A6D2A"/>
    <w:rsid w:val="009A6D32"/>
    <w:rsid w:val="009A6D3F"/>
    <w:rsid w:val="009A6D83"/>
    <w:rsid w:val="009A6E26"/>
    <w:rsid w:val="009A6E4D"/>
    <w:rsid w:val="009A6E5C"/>
    <w:rsid w:val="009A6EE3"/>
    <w:rsid w:val="009A6F03"/>
    <w:rsid w:val="009A6F51"/>
    <w:rsid w:val="009A701C"/>
    <w:rsid w:val="009A707B"/>
    <w:rsid w:val="009A70C7"/>
    <w:rsid w:val="009A7123"/>
    <w:rsid w:val="009A7196"/>
    <w:rsid w:val="009A7197"/>
    <w:rsid w:val="009A71DA"/>
    <w:rsid w:val="009A71E2"/>
    <w:rsid w:val="009A7237"/>
    <w:rsid w:val="009A7293"/>
    <w:rsid w:val="009A72B7"/>
    <w:rsid w:val="009A72DB"/>
    <w:rsid w:val="009A736F"/>
    <w:rsid w:val="009A7383"/>
    <w:rsid w:val="009A739E"/>
    <w:rsid w:val="009A73AD"/>
    <w:rsid w:val="009A73C1"/>
    <w:rsid w:val="009A73CB"/>
    <w:rsid w:val="009A7400"/>
    <w:rsid w:val="009A742F"/>
    <w:rsid w:val="009A748B"/>
    <w:rsid w:val="009A74A2"/>
    <w:rsid w:val="009A74B4"/>
    <w:rsid w:val="009A74C1"/>
    <w:rsid w:val="009A751D"/>
    <w:rsid w:val="009A7565"/>
    <w:rsid w:val="009A7646"/>
    <w:rsid w:val="009A768A"/>
    <w:rsid w:val="009A76A2"/>
    <w:rsid w:val="009A76D2"/>
    <w:rsid w:val="009A770D"/>
    <w:rsid w:val="009A7780"/>
    <w:rsid w:val="009A77DF"/>
    <w:rsid w:val="009A7858"/>
    <w:rsid w:val="009A78A8"/>
    <w:rsid w:val="009A78C9"/>
    <w:rsid w:val="009A78F2"/>
    <w:rsid w:val="009A7959"/>
    <w:rsid w:val="009A7993"/>
    <w:rsid w:val="009A79EA"/>
    <w:rsid w:val="009A7A9D"/>
    <w:rsid w:val="009A7AB9"/>
    <w:rsid w:val="009A7B15"/>
    <w:rsid w:val="009A7B38"/>
    <w:rsid w:val="009A7B4A"/>
    <w:rsid w:val="009A7B97"/>
    <w:rsid w:val="009A7B9E"/>
    <w:rsid w:val="009A7C09"/>
    <w:rsid w:val="009A7CFD"/>
    <w:rsid w:val="009A7D3C"/>
    <w:rsid w:val="009A7ECE"/>
    <w:rsid w:val="009A7EE9"/>
    <w:rsid w:val="009B0061"/>
    <w:rsid w:val="009B0074"/>
    <w:rsid w:val="009B00B6"/>
    <w:rsid w:val="009B0137"/>
    <w:rsid w:val="009B0146"/>
    <w:rsid w:val="009B0180"/>
    <w:rsid w:val="009B01BE"/>
    <w:rsid w:val="009B01C4"/>
    <w:rsid w:val="009B0283"/>
    <w:rsid w:val="009B030C"/>
    <w:rsid w:val="009B03A3"/>
    <w:rsid w:val="009B03F2"/>
    <w:rsid w:val="009B0409"/>
    <w:rsid w:val="009B041A"/>
    <w:rsid w:val="009B043F"/>
    <w:rsid w:val="009B0444"/>
    <w:rsid w:val="009B048D"/>
    <w:rsid w:val="009B0490"/>
    <w:rsid w:val="009B050D"/>
    <w:rsid w:val="009B050E"/>
    <w:rsid w:val="009B0540"/>
    <w:rsid w:val="009B05DE"/>
    <w:rsid w:val="009B05FE"/>
    <w:rsid w:val="009B069E"/>
    <w:rsid w:val="009B06A7"/>
    <w:rsid w:val="009B06EB"/>
    <w:rsid w:val="009B0742"/>
    <w:rsid w:val="009B07C7"/>
    <w:rsid w:val="009B0800"/>
    <w:rsid w:val="009B0843"/>
    <w:rsid w:val="009B0894"/>
    <w:rsid w:val="009B0895"/>
    <w:rsid w:val="009B08F2"/>
    <w:rsid w:val="009B0986"/>
    <w:rsid w:val="009B09B7"/>
    <w:rsid w:val="009B09BF"/>
    <w:rsid w:val="009B09D5"/>
    <w:rsid w:val="009B09E9"/>
    <w:rsid w:val="009B09FE"/>
    <w:rsid w:val="009B0AC1"/>
    <w:rsid w:val="009B0AC7"/>
    <w:rsid w:val="009B0AF2"/>
    <w:rsid w:val="009B0B49"/>
    <w:rsid w:val="009B0BE4"/>
    <w:rsid w:val="009B0C17"/>
    <w:rsid w:val="009B0C19"/>
    <w:rsid w:val="009B0C2D"/>
    <w:rsid w:val="009B0C7C"/>
    <w:rsid w:val="009B0C92"/>
    <w:rsid w:val="009B0C9C"/>
    <w:rsid w:val="009B0CAB"/>
    <w:rsid w:val="009B0D11"/>
    <w:rsid w:val="009B0D12"/>
    <w:rsid w:val="009B0DA1"/>
    <w:rsid w:val="009B0DAD"/>
    <w:rsid w:val="009B0E65"/>
    <w:rsid w:val="009B0EEB"/>
    <w:rsid w:val="009B0F9B"/>
    <w:rsid w:val="009B0FA2"/>
    <w:rsid w:val="009B0FBB"/>
    <w:rsid w:val="009B0FC0"/>
    <w:rsid w:val="009B0FF6"/>
    <w:rsid w:val="009B100B"/>
    <w:rsid w:val="009B100C"/>
    <w:rsid w:val="009B1065"/>
    <w:rsid w:val="009B1097"/>
    <w:rsid w:val="009B1168"/>
    <w:rsid w:val="009B1177"/>
    <w:rsid w:val="009B1200"/>
    <w:rsid w:val="009B1207"/>
    <w:rsid w:val="009B12D8"/>
    <w:rsid w:val="009B130D"/>
    <w:rsid w:val="009B131A"/>
    <w:rsid w:val="009B1350"/>
    <w:rsid w:val="009B137F"/>
    <w:rsid w:val="009B1380"/>
    <w:rsid w:val="009B138F"/>
    <w:rsid w:val="009B13AF"/>
    <w:rsid w:val="009B13B8"/>
    <w:rsid w:val="009B141F"/>
    <w:rsid w:val="009B14DB"/>
    <w:rsid w:val="009B14E7"/>
    <w:rsid w:val="009B14F5"/>
    <w:rsid w:val="009B1518"/>
    <w:rsid w:val="009B151A"/>
    <w:rsid w:val="009B15C7"/>
    <w:rsid w:val="009B15E7"/>
    <w:rsid w:val="009B1629"/>
    <w:rsid w:val="009B162F"/>
    <w:rsid w:val="009B1645"/>
    <w:rsid w:val="009B168E"/>
    <w:rsid w:val="009B16A8"/>
    <w:rsid w:val="009B16AA"/>
    <w:rsid w:val="009B16C6"/>
    <w:rsid w:val="009B16DD"/>
    <w:rsid w:val="009B1738"/>
    <w:rsid w:val="009B1776"/>
    <w:rsid w:val="009B17E9"/>
    <w:rsid w:val="009B1815"/>
    <w:rsid w:val="009B1890"/>
    <w:rsid w:val="009B18B7"/>
    <w:rsid w:val="009B18FA"/>
    <w:rsid w:val="009B19AA"/>
    <w:rsid w:val="009B19F4"/>
    <w:rsid w:val="009B1A35"/>
    <w:rsid w:val="009B1A3D"/>
    <w:rsid w:val="009B1B5E"/>
    <w:rsid w:val="009B1BC2"/>
    <w:rsid w:val="009B1BDC"/>
    <w:rsid w:val="009B1C28"/>
    <w:rsid w:val="009B1C4F"/>
    <w:rsid w:val="009B1C5E"/>
    <w:rsid w:val="009B1C67"/>
    <w:rsid w:val="009B1CAC"/>
    <w:rsid w:val="009B1CD9"/>
    <w:rsid w:val="009B1CEE"/>
    <w:rsid w:val="009B1D13"/>
    <w:rsid w:val="009B1D68"/>
    <w:rsid w:val="009B1D8D"/>
    <w:rsid w:val="009B1DAA"/>
    <w:rsid w:val="009B1DEE"/>
    <w:rsid w:val="009B1E25"/>
    <w:rsid w:val="009B1E50"/>
    <w:rsid w:val="009B1E5C"/>
    <w:rsid w:val="009B1E7A"/>
    <w:rsid w:val="009B1EED"/>
    <w:rsid w:val="009B1F07"/>
    <w:rsid w:val="009B1F3B"/>
    <w:rsid w:val="009B2018"/>
    <w:rsid w:val="009B21CA"/>
    <w:rsid w:val="009B2263"/>
    <w:rsid w:val="009B22D3"/>
    <w:rsid w:val="009B230C"/>
    <w:rsid w:val="009B2331"/>
    <w:rsid w:val="009B2352"/>
    <w:rsid w:val="009B2364"/>
    <w:rsid w:val="009B236A"/>
    <w:rsid w:val="009B23A7"/>
    <w:rsid w:val="009B23C6"/>
    <w:rsid w:val="009B2457"/>
    <w:rsid w:val="009B24AB"/>
    <w:rsid w:val="009B24AC"/>
    <w:rsid w:val="009B24FE"/>
    <w:rsid w:val="009B2550"/>
    <w:rsid w:val="009B2576"/>
    <w:rsid w:val="009B2583"/>
    <w:rsid w:val="009B25A6"/>
    <w:rsid w:val="009B25DE"/>
    <w:rsid w:val="009B2608"/>
    <w:rsid w:val="009B2635"/>
    <w:rsid w:val="009B2647"/>
    <w:rsid w:val="009B2675"/>
    <w:rsid w:val="009B26DB"/>
    <w:rsid w:val="009B26EC"/>
    <w:rsid w:val="009B2721"/>
    <w:rsid w:val="009B2735"/>
    <w:rsid w:val="009B274F"/>
    <w:rsid w:val="009B2776"/>
    <w:rsid w:val="009B277E"/>
    <w:rsid w:val="009B2798"/>
    <w:rsid w:val="009B27AE"/>
    <w:rsid w:val="009B27CB"/>
    <w:rsid w:val="009B27ED"/>
    <w:rsid w:val="009B27EE"/>
    <w:rsid w:val="009B283C"/>
    <w:rsid w:val="009B28B0"/>
    <w:rsid w:val="009B28F1"/>
    <w:rsid w:val="009B2952"/>
    <w:rsid w:val="009B296E"/>
    <w:rsid w:val="009B2976"/>
    <w:rsid w:val="009B2A15"/>
    <w:rsid w:val="009B2A62"/>
    <w:rsid w:val="009B2ACC"/>
    <w:rsid w:val="009B2B03"/>
    <w:rsid w:val="009B2B21"/>
    <w:rsid w:val="009B2B26"/>
    <w:rsid w:val="009B2B93"/>
    <w:rsid w:val="009B2D7B"/>
    <w:rsid w:val="009B2DB7"/>
    <w:rsid w:val="009B2DBA"/>
    <w:rsid w:val="009B2DFC"/>
    <w:rsid w:val="009B2E77"/>
    <w:rsid w:val="009B2E81"/>
    <w:rsid w:val="009B2EDD"/>
    <w:rsid w:val="009B2F03"/>
    <w:rsid w:val="009B2F65"/>
    <w:rsid w:val="009B2FA1"/>
    <w:rsid w:val="009B2FBB"/>
    <w:rsid w:val="009B30BE"/>
    <w:rsid w:val="009B3109"/>
    <w:rsid w:val="009B3118"/>
    <w:rsid w:val="009B311C"/>
    <w:rsid w:val="009B31FD"/>
    <w:rsid w:val="009B3267"/>
    <w:rsid w:val="009B3277"/>
    <w:rsid w:val="009B32B5"/>
    <w:rsid w:val="009B32F0"/>
    <w:rsid w:val="009B3305"/>
    <w:rsid w:val="009B330C"/>
    <w:rsid w:val="009B3347"/>
    <w:rsid w:val="009B3353"/>
    <w:rsid w:val="009B3365"/>
    <w:rsid w:val="009B33A4"/>
    <w:rsid w:val="009B33D4"/>
    <w:rsid w:val="009B345F"/>
    <w:rsid w:val="009B34AC"/>
    <w:rsid w:val="009B34B5"/>
    <w:rsid w:val="009B358C"/>
    <w:rsid w:val="009B35E2"/>
    <w:rsid w:val="009B35FB"/>
    <w:rsid w:val="009B365A"/>
    <w:rsid w:val="009B3663"/>
    <w:rsid w:val="009B3665"/>
    <w:rsid w:val="009B366D"/>
    <w:rsid w:val="009B3696"/>
    <w:rsid w:val="009B36DB"/>
    <w:rsid w:val="009B36F7"/>
    <w:rsid w:val="009B370F"/>
    <w:rsid w:val="009B3734"/>
    <w:rsid w:val="009B375B"/>
    <w:rsid w:val="009B3781"/>
    <w:rsid w:val="009B37CF"/>
    <w:rsid w:val="009B3824"/>
    <w:rsid w:val="009B384D"/>
    <w:rsid w:val="009B3862"/>
    <w:rsid w:val="009B396E"/>
    <w:rsid w:val="009B39A4"/>
    <w:rsid w:val="009B39C4"/>
    <w:rsid w:val="009B3A01"/>
    <w:rsid w:val="009B3A17"/>
    <w:rsid w:val="009B3A38"/>
    <w:rsid w:val="009B3A4D"/>
    <w:rsid w:val="009B3A61"/>
    <w:rsid w:val="009B3AB0"/>
    <w:rsid w:val="009B3B15"/>
    <w:rsid w:val="009B3B86"/>
    <w:rsid w:val="009B3BAE"/>
    <w:rsid w:val="009B3BDF"/>
    <w:rsid w:val="009B3C2E"/>
    <w:rsid w:val="009B3CEB"/>
    <w:rsid w:val="009B3E8C"/>
    <w:rsid w:val="009B3F27"/>
    <w:rsid w:val="009B3F60"/>
    <w:rsid w:val="009B3F61"/>
    <w:rsid w:val="009B3F7D"/>
    <w:rsid w:val="009B3F8E"/>
    <w:rsid w:val="009B3FD2"/>
    <w:rsid w:val="009B3FFA"/>
    <w:rsid w:val="009B40D2"/>
    <w:rsid w:val="009B41A7"/>
    <w:rsid w:val="009B41DA"/>
    <w:rsid w:val="009B41DE"/>
    <w:rsid w:val="009B425F"/>
    <w:rsid w:val="009B4273"/>
    <w:rsid w:val="009B42B0"/>
    <w:rsid w:val="009B42CB"/>
    <w:rsid w:val="009B42DB"/>
    <w:rsid w:val="009B4407"/>
    <w:rsid w:val="009B4491"/>
    <w:rsid w:val="009B44A2"/>
    <w:rsid w:val="009B4531"/>
    <w:rsid w:val="009B4535"/>
    <w:rsid w:val="009B4547"/>
    <w:rsid w:val="009B455F"/>
    <w:rsid w:val="009B456C"/>
    <w:rsid w:val="009B45B4"/>
    <w:rsid w:val="009B462D"/>
    <w:rsid w:val="009B4656"/>
    <w:rsid w:val="009B46DC"/>
    <w:rsid w:val="009B4778"/>
    <w:rsid w:val="009B47C8"/>
    <w:rsid w:val="009B47EA"/>
    <w:rsid w:val="009B480A"/>
    <w:rsid w:val="009B487C"/>
    <w:rsid w:val="009B48AA"/>
    <w:rsid w:val="009B494E"/>
    <w:rsid w:val="009B4961"/>
    <w:rsid w:val="009B49AD"/>
    <w:rsid w:val="009B49E0"/>
    <w:rsid w:val="009B4A75"/>
    <w:rsid w:val="009B4A8A"/>
    <w:rsid w:val="009B4A99"/>
    <w:rsid w:val="009B4AFF"/>
    <w:rsid w:val="009B4B01"/>
    <w:rsid w:val="009B4B2E"/>
    <w:rsid w:val="009B4B61"/>
    <w:rsid w:val="009B4B69"/>
    <w:rsid w:val="009B4B97"/>
    <w:rsid w:val="009B4BC1"/>
    <w:rsid w:val="009B4BFF"/>
    <w:rsid w:val="009B4C1F"/>
    <w:rsid w:val="009B4C42"/>
    <w:rsid w:val="009B4CF1"/>
    <w:rsid w:val="009B4D3D"/>
    <w:rsid w:val="009B4D56"/>
    <w:rsid w:val="009B4D5A"/>
    <w:rsid w:val="009B4D87"/>
    <w:rsid w:val="009B4DD4"/>
    <w:rsid w:val="009B4E0C"/>
    <w:rsid w:val="009B4E6B"/>
    <w:rsid w:val="009B4E7E"/>
    <w:rsid w:val="009B4ECB"/>
    <w:rsid w:val="009B4EED"/>
    <w:rsid w:val="009B4F0D"/>
    <w:rsid w:val="009B4F54"/>
    <w:rsid w:val="009B4F66"/>
    <w:rsid w:val="009B4F98"/>
    <w:rsid w:val="009B5007"/>
    <w:rsid w:val="009B5051"/>
    <w:rsid w:val="009B5107"/>
    <w:rsid w:val="009B510F"/>
    <w:rsid w:val="009B515A"/>
    <w:rsid w:val="009B51B3"/>
    <w:rsid w:val="009B521B"/>
    <w:rsid w:val="009B526F"/>
    <w:rsid w:val="009B5275"/>
    <w:rsid w:val="009B52AD"/>
    <w:rsid w:val="009B52D8"/>
    <w:rsid w:val="009B52FC"/>
    <w:rsid w:val="009B531C"/>
    <w:rsid w:val="009B5322"/>
    <w:rsid w:val="009B5341"/>
    <w:rsid w:val="009B536E"/>
    <w:rsid w:val="009B538C"/>
    <w:rsid w:val="009B538E"/>
    <w:rsid w:val="009B53D0"/>
    <w:rsid w:val="009B5412"/>
    <w:rsid w:val="009B5470"/>
    <w:rsid w:val="009B547A"/>
    <w:rsid w:val="009B5480"/>
    <w:rsid w:val="009B54C8"/>
    <w:rsid w:val="009B553B"/>
    <w:rsid w:val="009B5573"/>
    <w:rsid w:val="009B55A9"/>
    <w:rsid w:val="009B5606"/>
    <w:rsid w:val="009B5614"/>
    <w:rsid w:val="009B5624"/>
    <w:rsid w:val="009B5632"/>
    <w:rsid w:val="009B565F"/>
    <w:rsid w:val="009B5662"/>
    <w:rsid w:val="009B5686"/>
    <w:rsid w:val="009B5696"/>
    <w:rsid w:val="009B56AF"/>
    <w:rsid w:val="009B56B8"/>
    <w:rsid w:val="009B570C"/>
    <w:rsid w:val="009B5798"/>
    <w:rsid w:val="009B57C0"/>
    <w:rsid w:val="009B5825"/>
    <w:rsid w:val="009B58B0"/>
    <w:rsid w:val="009B58FD"/>
    <w:rsid w:val="009B5933"/>
    <w:rsid w:val="009B5956"/>
    <w:rsid w:val="009B59E8"/>
    <w:rsid w:val="009B5A3A"/>
    <w:rsid w:val="009B5A5A"/>
    <w:rsid w:val="009B5A75"/>
    <w:rsid w:val="009B5AC1"/>
    <w:rsid w:val="009B5AD8"/>
    <w:rsid w:val="009B5B63"/>
    <w:rsid w:val="009B5B82"/>
    <w:rsid w:val="009B5C06"/>
    <w:rsid w:val="009B5CFA"/>
    <w:rsid w:val="009B5D5F"/>
    <w:rsid w:val="009B5D72"/>
    <w:rsid w:val="009B5DA2"/>
    <w:rsid w:val="009B5DA7"/>
    <w:rsid w:val="009B5E18"/>
    <w:rsid w:val="009B5E39"/>
    <w:rsid w:val="009B5E91"/>
    <w:rsid w:val="009B5E94"/>
    <w:rsid w:val="009B5E9E"/>
    <w:rsid w:val="009B5EAD"/>
    <w:rsid w:val="009B5ED7"/>
    <w:rsid w:val="009B5F28"/>
    <w:rsid w:val="009B603F"/>
    <w:rsid w:val="009B6061"/>
    <w:rsid w:val="009B607D"/>
    <w:rsid w:val="009B60CB"/>
    <w:rsid w:val="009B615E"/>
    <w:rsid w:val="009B6176"/>
    <w:rsid w:val="009B61D3"/>
    <w:rsid w:val="009B621F"/>
    <w:rsid w:val="009B639F"/>
    <w:rsid w:val="009B63A9"/>
    <w:rsid w:val="009B63AE"/>
    <w:rsid w:val="009B6428"/>
    <w:rsid w:val="009B642B"/>
    <w:rsid w:val="009B655B"/>
    <w:rsid w:val="009B659A"/>
    <w:rsid w:val="009B659E"/>
    <w:rsid w:val="009B65B8"/>
    <w:rsid w:val="009B662C"/>
    <w:rsid w:val="009B664F"/>
    <w:rsid w:val="009B6666"/>
    <w:rsid w:val="009B6682"/>
    <w:rsid w:val="009B671B"/>
    <w:rsid w:val="009B6722"/>
    <w:rsid w:val="009B6740"/>
    <w:rsid w:val="009B675C"/>
    <w:rsid w:val="009B6784"/>
    <w:rsid w:val="009B67EB"/>
    <w:rsid w:val="009B6849"/>
    <w:rsid w:val="009B6850"/>
    <w:rsid w:val="009B68EE"/>
    <w:rsid w:val="009B6915"/>
    <w:rsid w:val="009B6978"/>
    <w:rsid w:val="009B6A11"/>
    <w:rsid w:val="009B6A30"/>
    <w:rsid w:val="009B6A38"/>
    <w:rsid w:val="009B6A48"/>
    <w:rsid w:val="009B6AFC"/>
    <w:rsid w:val="009B6B3C"/>
    <w:rsid w:val="009B6B40"/>
    <w:rsid w:val="009B6B45"/>
    <w:rsid w:val="009B6CFC"/>
    <w:rsid w:val="009B6DDA"/>
    <w:rsid w:val="009B6DF4"/>
    <w:rsid w:val="009B6E52"/>
    <w:rsid w:val="009B6F2F"/>
    <w:rsid w:val="009B6F53"/>
    <w:rsid w:val="009B6F77"/>
    <w:rsid w:val="009B6FAD"/>
    <w:rsid w:val="009B6FB3"/>
    <w:rsid w:val="009B6FD4"/>
    <w:rsid w:val="009B6FD6"/>
    <w:rsid w:val="009B7011"/>
    <w:rsid w:val="009B7064"/>
    <w:rsid w:val="009B7070"/>
    <w:rsid w:val="009B70C7"/>
    <w:rsid w:val="009B70C9"/>
    <w:rsid w:val="009B7141"/>
    <w:rsid w:val="009B719B"/>
    <w:rsid w:val="009B71DC"/>
    <w:rsid w:val="009B7208"/>
    <w:rsid w:val="009B7220"/>
    <w:rsid w:val="009B7253"/>
    <w:rsid w:val="009B7254"/>
    <w:rsid w:val="009B726A"/>
    <w:rsid w:val="009B7288"/>
    <w:rsid w:val="009B72CF"/>
    <w:rsid w:val="009B72F0"/>
    <w:rsid w:val="009B7315"/>
    <w:rsid w:val="009B7347"/>
    <w:rsid w:val="009B7415"/>
    <w:rsid w:val="009B74A4"/>
    <w:rsid w:val="009B74CE"/>
    <w:rsid w:val="009B7504"/>
    <w:rsid w:val="009B7533"/>
    <w:rsid w:val="009B7560"/>
    <w:rsid w:val="009B75E6"/>
    <w:rsid w:val="009B761E"/>
    <w:rsid w:val="009B7629"/>
    <w:rsid w:val="009B7655"/>
    <w:rsid w:val="009B769A"/>
    <w:rsid w:val="009B76D3"/>
    <w:rsid w:val="009B76EC"/>
    <w:rsid w:val="009B7739"/>
    <w:rsid w:val="009B77A2"/>
    <w:rsid w:val="009B77BB"/>
    <w:rsid w:val="009B7828"/>
    <w:rsid w:val="009B78E2"/>
    <w:rsid w:val="009B792F"/>
    <w:rsid w:val="009B7935"/>
    <w:rsid w:val="009B7944"/>
    <w:rsid w:val="009B7953"/>
    <w:rsid w:val="009B79C0"/>
    <w:rsid w:val="009B7A19"/>
    <w:rsid w:val="009B7AA0"/>
    <w:rsid w:val="009B7AB0"/>
    <w:rsid w:val="009B7AD3"/>
    <w:rsid w:val="009B7B24"/>
    <w:rsid w:val="009B7B61"/>
    <w:rsid w:val="009B7BA9"/>
    <w:rsid w:val="009B7BBE"/>
    <w:rsid w:val="009B7BC2"/>
    <w:rsid w:val="009B7BD4"/>
    <w:rsid w:val="009B7BD7"/>
    <w:rsid w:val="009B7BEA"/>
    <w:rsid w:val="009B7C11"/>
    <w:rsid w:val="009B7C16"/>
    <w:rsid w:val="009B7C2D"/>
    <w:rsid w:val="009B7CAF"/>
    <w:rsid w:val="009B7CD0"/>
    <w:rsid w:val="009B7D33"/>
    <w:rsid w:val="009B7D69"/>
    <w:rsid w:val="009B7DA7"/>
    <w:rsid w:val="009B7DE2"/>
    <w:rsid w:val="009B7E60"/>
    <w:rsid w:val="009B7E8F"/>
    <w:rsid w:val="009B7ED1"/>
    <w:rsid w:val="009B7EDC"/>
    <w:rsid w:val="009B7F5A"/>
    <w:rsid w:val="009B7F63"/>
    <w:rsid w:val="009B7F6B"/>
    <w:rsid w:val="009B7FC5"/>
    <w:rsid w:val="009BC74B"/>
    <w:rsid w:val="009C000D"/>
    <w:rsid w:val="009C0061"/>
    <w:rsid w:val="009C0078"/>
    <w:rsid w:val="009C00DA"/>
    <w:rsid w:val="009C011A"/>
    <w:rsid w:val="009C012B"/>
    <w:rsid w:val="009C0147"/>
    <w:rsid w:val="009C0151"/>
    <w:rsid w:val="009C018D"/>
    <w:rsid w:val="009C0201"/>
    <w:rsid w:val="009C0266"/>
    <w:rsid w:val="009C0268"/>
    <w:rsid w:val="009C028D"/>
    <w:rsid w:val="009C02B3"/>
    <w:rsid w:val="009C02E9"/>
    <w:rsid w:val="009C0310"/>
    <w:rsid w:val="009C0315"/>
    <w:rsid w:val="009C040F"/>
    <w:rsid w:val="009C0451"/>
    <w:rsid w:val="009C047A"/>
    <w:rsid w:val="009C048D"/>
    <w:rsid w:val="009C04C7"/>
    <w:rsid w:val="009C04D4"/>
    <w:rsid w:val="009C0512"/>
    <w:rsid w:val="009C0556"/>
    <w:rsid w:val="009C0562"/>
    <w:rsid w:val="009C0580"/>
    <w:rsid w:val="009C0584"/>
    <w:rsid w:val="009C0599"/>
    <w:rsid w:val="009C05C2"/>
    <w:rsid w:val="009C062C"/>
    <w:rsid w:val="009C06AF"/>
    <w:rsid w:val="009C06DF"/>
    <w:rsid w:val="009C06EE"/>
    <w:rsid w:val="009C06F5"/>
    <w:rsid w:val="009C0727"/>
    <w:rsid w:val="009C0773"/>
    <w:rsid w:val="009C079C"/>
    <w:rsid w:val="009C07B8"/>
    <w:rsid w:val="009C07C3"/>
    <w:rsid w:val="009C07D7"/>
    <w:rsid w:val="009C07E0"/>
    <w:rsid w:val="009C0825"/>
    <w:rsid w:val="009C084E"/>
    <w:rsid w:val="009C0871"/>
    <w:rsid w:val="009C0879"/>
    <w:rsid w:val="009C08EF"/>
    <w:rsid w:val="009C0908"/>
    <w:rsid w:val="009C0924"/>
    <w:rsid w:val="009C093F"/>
    <w:rsid w:val="009C0964"/>
    <w:rsid w:val="009C096C"/>
    <w:rsid w:val="009C09BB"/>
    <w:rsid w:val="009C0A0A"/>
    <w:rsid w:val="009C0AE7"/>
    <w:rsid w:val="009C0B4C"/>
    <w:rsid w:val="009C0B93"/>
    <w:rsid w:val="009C0BB2"/>
    <w:rsid w:val="009C0C5B"/>
    <w:rsid w:val="009C0C68"/>
    <w:rsid w:val="009C0C82"/>
    <w:rsid w:val="009C0CBB"/>
    <w:rsid w:val="009C0CBE"/>
    <w:rsid w:val="009C0D37"/>
    <w:rsid w:val="009C0D7B"/>
    <w:rsid w:val="009C0DB0"/>
    <w:rsid w:val="009C0E57"/>
    <w:rsid w:val="009C0E6D"/>
    <w:rsid w:val="009C0E9B"/>
    <w:rsid w:val="009C0EA7"/>
    <w:rsid w:val="009C0F62"/>
    <w:rsid w:val="009C0F6B"/>
    <w:rsid w:val="009C0F97"/>
    <w:rsid w:val="009C0F9E"/>
    <w:rsid w:val="009C0FEC"/>
    <w:rsid w:val="009C1073"/>
    <w:rsid w:val="009C1088"/>
    <w:rsid w:val="009C1089"/>
    <w:rsid w:val="009C10D0"/>
    <w:rsid w:val="009C115D"/>
    <w:rsid w:val="009C116D"/>
    <w:rsid w:val="009C11F5"/>
    <w:rsid w:val="009C1251"/>
    <w:rsid w:val="009C12F0"/>
    <w:rsid w:val="009C13C9"/>
    <w:rsid w:val="009C13D9"/>
    <w:rsid w:val="009C13F8"/>
    <w:rsid w:val="009C1432"/>
    <w:rsid w:val="009C147C"/>
    <w:rsid w:val="009C1493"/>
    <w:rsid w:val="009C14CD"/>
    <w:rsid w:val="009C1510"/>
    <w:rsid w:val="009C153D"/>
    <w:rsid w:val="009C157E"/>
    <w:rsid w:val="009C15E7"/>
    <w:rsid w:val="009C163F"/>
    <w:rsid w:val="009C1679"/>
    <w:rsid w:val="009C1748"/>
    <w:rsid w:val="009C1778"/>
    <w:rsid w:val="009C17BC"/>
    <w:rsid w:val="009C186E"/>
    <w:rsid w:val="009C190D"/>
    <w:rsid w:val="009C19C5"/>
    <w:rsid w:val="009C19DC"/>
    <w:rsid w:val="009C19F1"/>
    <w:rsid w:val="009C19FE"/>
    <w:rsid w:val="009C1A09"/>
    <w:rsid w:val="009C1A29"/>
    <w:rsid w:val="009C1A90"/>
    <w:rsid w:val="009C1AC4"/>
    <w:rsid w:val="009C1AE0"/>
    <w:rsid w:val="009C1B79"/>
    <w:rsid w:val="009C1C3B"/>
    <w:rsid w:val="009C1C4C"/>
    <w:rsid w:val="009C1D04"/>
    <w:rsid w:val="009C1D48"/>
    <w:rsid w:val="009C1DA0"/>
    <w:rsid w:val="009C1DD3"/>
    <w:rsid w:val="009C1DF3"/>
    <w:rsid w:val="009C1E11"/>
    <w:rsid w:val="009C1E1C"/>
    <w:rsid w:val="009C1E8F"/>
    <w:rsid w:val="009C1EB5"/>
    <w:rsid w:val="009C1F1C"/>
    <w:rsid w:val="009C1F58"/>
    <w:rsid w:val="009C1F5F"/>
    <w:rsid w:val="009C1FBC"/>
    <w:rsid w:val="009C1FE6"/>
    <w:rsid w:val="009C2050"/>
    <w:rsid w:val="009C210B"/>
    <w:rsid w:val="009C2144"/>
    <w:rsid w:val="009C2173"/>
    <w:rsid w:val="009C2193"/>
    <w:rsid w:val="009C21C1"/>
    <w:rsid w:val="009C21E1"/>
    <w:rsid w:val="009C21ED"/>
    <w:rsid w:val="009C2269"/>
    <w:rsid w:val="009C227F"/>
    <w:rsid w:val="009C2292"/>
    <w:rsid w:val="009C22E3"/>
    <w:rsid w:val="009C22EC"/>
    <w:rsid w:val="009C230F"/>
    <w:rsid w:val="009C238B"/>
    <w:rsid w:val="009C23BC"/>
    <w:rsid w:val="009C23D3"/>
    <w:rsid w:val="009C2458"/>
    <w:rsid w:val="009C24F0"/>
    <w:rsid w:val="009C2521"/>
    <w:rsid w:val="009C256A"/>
    <w:rsid w:val="009C25C8"/>
    <w:rsid w:val="009C2600"/>
    <w:rsid w:val="009C2624"/>
    <w:rsid w:val="009C265A"/>
    <w:rsid w:val="009C268D"/>
    <w:rsid w:val="009C26A4"/>
    <w:rsid w:val="009C26ED"/>
    <w:rsid w:val="009C272C"/>
    <w:rsid w:val="009C272F"/>
    <w:rsid w:val="009C274F"/>
    <w:rsid w:val="009C2789"/>
    <w:rsid w:val="009C278A"/>
    <w:rsid w:val="009C27E5"/>
    <w:rsid w:val="009C287E"/>
    <w:rsid w:val="009C2980"/>
    <w:rsid w:val="009C2A0E"/>
    <w:rsid w:val="009C2A34"/>
    <w:rsid w:val="009C2B0D"/>
    <w:rsid w:val="009C2B6E"/>
    <w:rsid w:val="009C2BBA"/>
    <w:rsid w:val="009C2BD6"/>
    <w:rsid w:val="009C2C00"/>
    <w:rsid w:val="009C2C0F"/>
    <w:rsid w:val="009C2CC0"/>
    <w:rsid w:val="009C2CDB"/>
    <w:rsid w:val="009C2D47"/>
    <w:rsid w:val="009C2DE9"/>
    <w:rsid w:val="009C2E18"/>
    <w:rsid w:val="009C2E29"/>
    <w:rsid w:val="009C2E3F"/>
    <w:rsid w:val="009C2E8D"/>
    <w:rsid w:val="009C2EEA"/>
    <w:rsid w:val="009C2F00"/>
    <w:rsid w:val="009C2F23"/>
    <w:rsid w:val="009C2F4C"/>
    <w:rsid w:val="009C2F77"/>
    <w:rsid w:val="009C300E"/>
    <w:rsid w:val="009C303F"/>
    <w:rsid w:val="009C308A"/>
    <w:rsid w:val="009C30B5"/>
    <w:rsid w:val="009C30B9"/>
    <w:rsid w:val="009C30E8"/>
    <w:rsid w:val="009C3125"/>
    <w:rsid w:val="009C3139"/>
    <w:rsid w:val="009C313B"/>
    <w:rsid w:val="009C3150"/>
    <w:rsid w:val="009C3180"/>
    <w:rsid w:val="009C319F"/>
    <w:rsid w:val="009C31F9"/>
    <w:rsid w:val="009C3229"/>
    <w:rsid w:val="009C3318"/>
    <w:rsid w:val="009C3337"/>
    <w:rsid w:val="009C3355"/>
    <w:rsid w:val="009C3375"/>
    <w:rsid w:val="009C33B6"/>
    <w:rsid w:val="009C340A"/>
    <w:rsid w:val="009C3461"/>
    <w:rsid w:val="009C34B7"/>
    <w:rsid w:val="009C3507"/>
    <w:rsid w:val="009C352E"/>
    <w:rsid w:val="009C3581"/>
    <w:rsid w:val="009C3600"/>
    <w:rsid w:val="009C3607"/>
    <w:rsid w:val="009C3631"/>
    <w:rsid w:val="009C367C"/>
    <w:rsid w:val="009C3723"/>
    <w:rsid w:val="009C372B"/>
    <w:rsid w:val="009C373D"/>
    <w:rsid w:val="009C37D8"/>
    <w:rsid w:val="009C380B"/>
    <w:rsid w:val="009C380F"/>
    <w:rsid w:val="009C3876"/>
    <w:rsid w:val="009C38C0"/>
    <w:rsid w:val="009C38DF"/>
    <w:rsid w:val="009C38E4"/>
    <w:rsid w:val="009C38ED"/>
    <w:rsid w:val="009C3969"/>
    <w:rsid w:val="009C3982"/>
    <w:rsid w:val="009C3994"/>
    <w:rsid w:val="009C399A"/>
    <w:rsid w:val="009C39D9"/>
    <w:rsid w:val="009C3A00"/>
    <w:rsid w:val="009C3A2C"/>
    <w:rsid w:val="009C3A2D"/>
    <w:rsid w:val="009C3A8C"/>
    <w:rsid w:val="009C3ADB"/>
    <w:rsid w:val="009C3B14"/>
    <w:rsid w:val="009C3B24"/>
    <w:rsid w:val="009C3B28"/>
    <w:rsid w:val="009C3B4D"/>
    <w:rsid w:val="009C3B86"/>
    <w:rsid w:val="009C3C04"/>
    <w:rsid w:val="009C3C24"/>
    <w:rsid w:val="009C3C37"/>
    <w:rsid w:val="009C3C43"/>
    <w:rsid w:val="009C3D0F"/>
    <w:rsid w:val="009C3D10"/>
    <w:rsid w:val="009C3D1A"/>
    <w:rsid w:val="009C3DA9"/>
    <w:rsid w:val="009C3DF8"/>
    <w:rsid w:val="009C3E12"/>
    <w:rsid w:val="009C3E8D"/>
    <w:rsid w:val="009C3EB5"/>
    <w:rsid w:val="009C3EC3"/>
    <w:rsid w:val="009C3F64"/>
    <w:rsid w:val="009C3F77"/>
    <w:rsid w:val="009C3FD1"/>
    <w:rsid w:val="009C3FF6"/>
    <w:rsid w:val="009C4089"/>
    <w:rsid w:val="009C40A3"/>
    <w:rsid w:val="009C40DB"/>
    <w:rsid w:val="009C4103"/>
    <w:rsid w:val="009C419B"/>
    <w:rsid w:val="009C41B1"/>
    <w:rsid w:val="009C41C0"/>
    <w:rsid w:val="009C41CA"/>
    <w:rsid w:val="009C41D7"/>
    <w:rsid w:val="009C42F3"/>
    <w:rsid w:val="009C42F8"/>
    <w:rsid w:val="009C4332"/>
    <w:rsid w:val="009C4335"/>
    <w:rsid w:val="009C4359"/>
    <w:rsid w:val="009C4443"/>
    <w:rsid w:val="009C44CA"/>
    <w:rsid w:val="009C44CC"/>
    <w:rsid w:val="009C44E6"/>
    <w:rsid w:val="009C457B"/>
    <w:rsid w:val="009C4599"/>
    <w:rsid w:val="009C45E8"/>
    <w:rsid w:val="009C462E"/>
    <w:rsid w:val="009C46C6"/>
    <w:rsid w:val="009C46E5"/>
    <w:rsid w:val="009C4704"/>
    <w:rsid w:val="009C47B5"/>
    <w:rsid w:val="009C47E4"/>
    <w:rsid w:val="009C480B"/>
    <w:rsid w:val="009C4836"/>
    <w:rsid w:val="009C4864"/>
    <w:rsid w:val="009C486D"/>
    <w:rsid w:val="009C4886"/>
    <w:rsid w:val="009C4896"/>
    <w:rsid w:val="009C48F6"/>
    <w:rsid w:val="009C4925"/>
    <w:rsid w:val="009C493C"/>
    <w:rsid w:val="009C4984"/>
    <w:rsid w:val="009C49C0"/>
    <w:rsid w:val="009C49CE"/>
    <w:rsid w:val="009C49EE"/>
    <w:rsid w:val="009C49F7"/>
    <w:rsid w:val="009C4A35"/>
    <w:rsid w:val="009C4A6B"/>
    <w:rsid w:val="009C4B00"/>
    <w:rsid w:val="009C4B04"/>
    <w:rsid w:val="009C4B1F"/>
    <w:rsid w:val="009C4C75"/>
    <w:rsid w:val="009C4C76"/>
    <w:rsid w:val="009C4CD9"/>
    <w:rsid w:val="009C4D09"/>
    <w:rsid w:val="009C4D4E"/>
    <w:rsid w:val="009C4DBD"/>
    <w:rsid w:val="009C4EAC"/>
    <w:rsid w:val="009C4F35"/>
    <w:rsid w:val="009C4F4A"/>
    <w:rsid w:val="009C4F96"/>
    <w:rsid w:val="009C500B"/>
    <w:rsid w:val="009C505C"/>
    <w:rsid w:val="009C50AA"/>
    <w:rsid w:val="009C50B1"/>
    <w:rsid w:val="009C50E3"/>
    <w:rsid w:val="009C50F6"/>
    <w:rsid w:val="009C5171"/>
    <w:rsid w:val="009C5173"/>
    <w:rsid w:val="009C518B"/>
    <w:rsid w:val="009C519C"/>
    <w:rsid w:val="009C51B2"/>
    <w:rsid w:val="009C51C8"/>
    <w:rsid w:val="009C51EB"/>
    <w:rsid w:val="009C5256"/>
    <w:rsid w:val="009C5290"/>
    <w:rsid w:val="009C52CA"/>
    <w:rsid w:val="009C5323"/>
    <w:rsid w:val="009C534C"/>
    <w:rsid w:val="009C536F"/>
    <w:rsid w:val="009C5399"/>
    <w:rsid w:val="009C53A8"/>
    <w:rsid w:val="009C53B9"/>
    <w:rsid w:val="009C53E1"/>
    <w:rsid w:val="009C542B"/>
    <w:rsid w:val="009C54C5"/>
    <w:rsid w:val="009C551F"/>
    <w:rsid w:val="009C55C4"/>
    <w:rsid w:val="009C55D6"/>
    <w:rsid w:val="009C5633"/>
    <w:rsid w:val="009C56A4"/>
    <w:rsid w:val="009C5710"/>
    <w:rsid w:val="009C5718"/>
    <w:rsid w:val="009C57B3"/>
    <w:rsid w:val="009C57F8"/>
    <w:rsid w:val="009C581D"/>
    <w:rsid w:val="009C5861"/>
    <w:rsid w:val="009C5881"/>
    <w:rsid w:val="009C5926"/>
    <w:rsid w:val="009C5947"/>
    <w:rsid w:val="009C59AB"/>
    <w:rsid w:val="009C59AC"/>
    <w:rsid w:val="009C59B5"/>
    <w:rsid w:val="009C59C4"/>
    <w:rsid w:val="009C59DA"/>
    <w:rsid w:val="009C5A1F"/>
    <w:rsid w:val="009C5A33"/>
    <w:rsid w:val="009C5A48"/>
    <w:rsid w:val="009C5A6A"/>
    <w:rsid w:val="009C5A9B"/>
    <w:rsid w:val="009C5AE3"/>
    <w:rsid w:val="009C5B07"/>
    <w:rsid w:val="009C5B20"/>
    <w:rsid w:val="009C5B35"/>
    <w:rsid w:val="009C5B6F"/>
    <w:rsid w:val="009C5C33"/>
    <w:rsid w:val="009C5C51"/>
    <w:rsid w:val="009C5C89"/>
    <w:rsid w:val="009C5CA6"/>
    <w:rsid w:val="009C5CCC"/>
    <w:rsid w:val="009C5D30"/>
    <w:rsid w:val="009C5D35"/>
    <w:rsid w:val="009C5DAE"/>
    <w:rsid w:val="009C5DEA"/>
    <w:rsid w:val="009C5E30"/>
    <w:rsid w:val="009C5F46"/>
    <w:rsid w:val="009C5F77"/>
    <w:rsid w:val="009C5FF3"/>
    <w:rsid w:val="009C6036"/>
    <w:rsid w:val="009C60B2"/>
    <w:rsid w:val="009C6118"/>
    <w:rsid w:val="009C6132"/>
    <w:rsid w:val="009C6159"/>
    <w:rsid w:val="009C615F"/>
    <w:rsid w:val="009C6190"/>
    <w:rsid w:val="009C61B0"/>
    <w:rsid w:val="009C621C"/>
    <w:rsid w:val="009C6296"/>
    <w:rsid w:val="009C62D3"/>
    <w:rsid w:val="009C62F2"/>
    <w:rsid w:val="009C6314"/>
    <w:rsid w:val="009C6329"/>
    <w:rsid w:val="009C6349"/>
    <w:rsid w:val="009C6371"/>
    <w:rsid w:val="009C63A6"/>
    <w:rsid w:val="009C63C9"/>
    <w:rsid w:val="009C63E4"/>
    <w:rsid w:val="009C642C"/>
    <w:rsid w:val="009C6493"/>
    <w:rsid w:val="009C64D5"/>
    <w:rsid w:val="009C64F5"/>
    <w:rsid w:val="009C64FB"/>
    <w:rsid w:val="009C6554"/>
    <w:rsid w:val="009C6558"/>
    <w:rsid w:val="009C656D"/>
    <w:rsid w:val="009C6622"/>
    <w:rsid w:val="009C6651"/>
    <w:rsid w:val="009C6670"/>
    <w:rsid w:val="009C667F"/>
    <w:rsid w:val="009C66A9"/>
    <w:rsid w:val="009C66C6"/>
    <w:rsid w:val="009C673F"/>
    <w:rsid w:val="009C6781"/>
    <w:rsid w:val="009C67BA"/>
    <w:rsid w:val="009C6810"/>
    <w:rsid w:val="009C685B"/>
    <w:rsid w:val="009C687D"/>
    <w:rsid w:val="009C6891"/>
    <w:rsid w:val="009C68C2"/>
    <w:rsid w:val="009C68CB"/>
    <w:rsid w:val="009C68D1"/>
    <w:rsid w:val="009C6917"/>
    <w:rsid w:val="009C697A"/>
    <w:rsid w:val="009C6994"/>
    <w:rsid w:val="009C6996"/>
    <w:rsid w:val="009C69FD"/>
    <w:rsid w:val="009C6A4C"/>
    <w:rsid w:val="009C6A4F"/>
    <w:rsid w:val="009C6A59"/>
    <w:rsid w:val="009C6ADD"/>
    <w:rsid w:val="009C6AE3"/>
    <w:rsid w:val="009C6B04"/>
    <w:rsid w:val="009C6B8A"/>
    <w:rsid w:val="009C6C77"/>
    <w:rsid w:val="009C6CCE"/>
    <w:rsid w:val="009C6CD3"/>
    <w:rsid w:val="009C6CDD"/>
    <w:rsid w:val="009C6DBE"/>
    <w:rsid w:val="009C6DFB"/>
    <w:rsid w:val="009C6E4F"/>
    <w:rsid w:val="009C6E5C"/>
    <w:rsid w:val="009C6E69"/>
    <w:rsid w:val="009C6EA0"/>
    <w:rsid w:val="009C6EF4"/>
    <w:rsid w:val="009C6F01"/>
    <w:rsid w:val="009C6F04"/>
    <w:rsid w:val="009C6F61"/>
    <w:rsid w:val="009C6FCC"/>
    <w:rsid w:val="009C7059"/>
    <w:rsid w:val="009C705F"/>
    <w:rsid w:val="009C70A8"/>
    <w:rsid w:val="009C70AA"/>
    <w:rsid w:val="009C70DA"/>
    <w:rsid w:val="009C7143"/>
    <w:rsid w:val="009C7180"/>
    <w:rsid w:val="009C7243"/>
    <w:rsid w:val="009C7307"/>
    <w:rsid w:val="009C7311"/>
    <w:rsid w:val="009C7373"/>
    <w:rsid w:val="009C73D6"/>
    <w:rsid w:val="009C73DB"/>
    <w:rsid w:val="009C742F"/>
    <w:rsid w:val="009C7434"/>
    <w:rsid w:val="009C7475"/>
    <w:rsid w:val="009C74A4"/>
    <w:rsid w:val="009C74CC"/>
    <w:rsid w:val="009C74EC"/>
    <w:rsid w:val="009C7510"/>
    <w:rsid w:val="009C7551"/>
    <w:rsid w:val="009C7587"/>
    <w:rsid w:val="009C758F"/>
    <w:rsid w:val="009C75AE"/>
    <w:rsid w:val="009C75FA"/>
    <w:rsid w:val="009C7644"/>
    <w:rsid w:val="009C76C5"/>
    <w:rsid w:val="009C76E0"/>
    <w:rsid w:val="009C7738"/>
    <w:rsid w:val="009C7767"/>
    <w:rsid w:val="009C7795"/>
    <w:rsid w:val="009C77A6"/>
    <w:rsid w:val="009C77D0"/>
    <w:rsid w:val="009C77E8"/>
    <w:rsid w:val="009C7842"/>
    <w:rsid w:val="009C7875"/>
    <w:rsid w:val="009C7877"/>
    <w:rsid w:val="009C78E2"/>
    <w:rsid w:val="009C78EB"/>
    <w:rsid w:val="009C78F3"/>
    <w:rsid w:val="009C7963"/>
    <w:rsid w:val="009C79E4"/>
    <w:rsid w:val="009C7A2E"/>
    <w:rsid w:val="009C7A6C"/>
    <w:rsid w:val="009C7A8D"/>
    <w:rsid w:val="009C7B6A"/>
    <w:rsid w:val="009C7BC6"/>
    <w:rsid w:val="009C7BD7"/>
    <w:rsid w:val="009C7C13"/>
    <w:rsid w:val="009C7C43"/>
    <w:rsid w:val="009C7C49"/>
    <w:rsid w:val="009C7CBF"/>
    <w:rsid w:val="009C7CCF"/>
    <w:rsid w:val="009C7D2C"/>
    <w:rsid w:val="009C7D5C"/>
    <w:rsid w:val="009C7DA5"/>
    <w:rsid w:val="009C7ECD"/>
    <w:rsid w:val="009C7F81"/>
    <w:rsid w:val="009C7F98"/>
    <w:rsid w:val="009C7FE5"/>
    <w:rsid w:val="009D003D"/>
    <w:rsid w:val="009D00EC"/>
    <w:rsid w:val="009D010E"/>
    <w:rsid w:val="009D011A"/>
    <w:rsid w:val="009D01A1"/>
    <w:rsid w:val="009D01B6"/>
    <w:rsid w:val="009D01FF"/>
    <w:rsid w:val="009D020C"/>
    <w:rsid w:val="009D0251"/>
    <w:rsid w:val="009D0280"/>
    <w:rsid w:val="009D02BA"/>
    <w:rsid w:val="009D02D0"/>
    <w:rsid w:val="009D0346"/>
    <w:rsid w:val="009D03AF"/>
    <w:rsid w:val="009D0409"/>
    <w:rsid w:val="009D0437"/>
    <w:rsid w:val="009D0457"/>
    <w:rsid w:val="009D049B"/>
    <w:rsid w:val="009D04E2"/>
    <w:rsid w:val="009D051A"/>
    <w:rsid w:val="009D0532"/>
    <w:rsid w:val="009D056F"/>
    <w:rsid w:val="009D0596"/>
    <w:rsid w:val="009D05EE"/>
    <w:rsid w:val="009D0617"/>
    <w:rsid w:val="009D061C"/>
    <w:rsid w:val="009D0686"/>
    <w:rsid w:val="009D06F9"/>
    <w:rsid w:val="009D070A"/>
    <w:rsid w:val="009D0744"/>
    <w:rsid w:val="009D0750"/>
    <w:rsid w:val="009D0778"/>
    <w:rsid w:val="009D078A"/>
    <w:rsid w:val="009D0792"/>
    <w:rsid w:val="009D07E6"/>
    <w:rsid w:val="009D07EB"/>
    <w:rsid w:val="009D080D"/>
    <w:rsid w:val="009D0839"/>
    <w:rsid w:val="009D0886"/>
    <w:rsid w:val="009D089F"/>
    <w:rsid w:val="009D08AC"/>
    <w:rsid w:val="009D08E1"/>
    <w:rsid w:val="009D0915"/>
    <w:rsid w:val="009D098A"/>
    <w:rsid w:val="009D0991"/>
    <w:rsid w:val="009D0A3B"/>
    <w:rsid w:val="009D0A55"/>
    <w:rsid w:val="009D0AA8"/>
    <w:rsid w:val="009D0AE6"/>
    <w:rsid w:val="009D0B16"/>
    <w:rsid w:val="009D0B1F"/>
    <w:rsid w:val="009D0B5D"/>
    <w:rsid w:val="009D0B98"/>
    <w:rsid w:val="009D0BA5"/>
    <w:rsid w:val="009D0BB5"/>
    <w:rsid w:val="009D0BE7"/>
    <w:rsid w:val="009D0C05"/>
    <w:rsid w:val="009D0C50"/>
    <w:rsid w:val="009D0C79"/>
    <w:rsid w:val="009D0CB6"/>
    <w:rsid w:val="009D0D18"/>
    <w:rsid w:val="009D0D3F"/>
    <w:rsid w:val="009D0DF9"/>
    <w:rsid w:val="009D0E2F"/>
    <w:rsid w:val="009D0E5D"/>
    <w:rsid w:val="009D0E82"/>
    <w:rsid w:val="009D0F38"/>
    <w:rsid w:val="009D0F5F"/>
    <w:rsid w:val="009D0F6C"/>
    <w:rsid w:val="009D0FC8"/>
    <w:rsid w:val="009D0FFD"/>
    <w:rsid w:val="009D1020"/>
    <w:rsid w:val="009D1029"/>
    <w:rsid w:val="009D10B0"/>
    <w:rsid w:val="009D10BC"/>
    <w:rsid w:val="009D10ED"/>
    <w:rsid w:val="009D1112"/>
    <w:rsid w:val="009D1151"/>
    <w:rsid w:val="009D117D"/>
    <w:rsid w:val="009D11B8"/>
    <w:rsid w:val="009D11FB"/>
    <w:rsid w:val="009D1211"/>
    <w:rsid w:val="009D1247"/>
    <w:rsid w:val="009D12A5"/>
    <w:rsid w:val="009D12AD"/>
    <w:rsid w:val="009D1316"/>
    <w:rsid w:val="009D1341"/>
    <w:rsid w:val="009D1350"/>
    <w:rsid w:val="009D1384"/>
    <w:rsid w:val="009D139C"/>
    <w:rsid w:val="009D13EF"/>
    <w:rsid w:val="009D143A"/>
    <w:rsid w:val="009D1449"/>
    <w:rsid w:val="009D145E"/>
    <w:rsid w:val="009D146C"/>
    <w:rsid w:val="009D1481"/>
    <w:rsid w:val="009D1504"/>
    <w:rsid w:val="009D1565"/>
    <w:rsid w:val="009D1601"/>
    <w:rsid w:val="009D1667"/>
    <w:rsid w:val="009D1675"/>
    <w:rsid w:val="009D16F4"/>
    <w:rsid w:val="009D1729"/>
    <w:rsid w:val="009D173F"/>
    <w:rsid w:val="009D176C"/>
    <w:rsid w:val="009D177F"/>
    <w:rsid w:val="009D17A0"/>
    <w:rsid w:val="009D17C3"/>
    <w:rsid w:val="009D17D6"/>
    <w:rsid w:val="009D17EB"/>
    <w:rsid w:val="009D17F8"/>
    <w:rsid w:val="009D17FD"/>
    <w:rsid w:val="009D18B8"/>
    <w:rsid w:val="009D18C3"/>
    <w:rsid w:val="009D1949"/>
    <w:rsid w:val="009D1958"/>
    <w:rsid w:val="009D195D"/>
    <w:rsid w:val="009D1961"/>
    <w:rsid w:val="009D1966"/>
    <w:rsid w:val="009D1968"/>
    <w:rsid w:val="009D197D"/>
    <w:rsid w:val="009D19BF"/>
    <w:rsid w:val="009D19D4"/>
    <w:rsid w:val="009D1A03"/>
    <w:rsid w:val="009D1A13"/>
    <w:rsid w:val="009D1A45"/>
    <w:rsid w:val="009D1A5E"/>
    <w:rsid w:val="009D1A77"/>
    <w:rsid w:val="009D1AAB"/>
    <w:rsid w:val="009D1ACD"/>
    <w:rsid w:val="009D1AD1"/>
    <w:rsid w:val="009D1AEA"/>
    <w:rsid w:val="009D1B7A"/>
    <w:rsid w:val="009D1BE6"/>
    <w:rsid w:val="009D1BFB"/>
    <w:rsid w:val="009D1C03"/>
    <w:rsid w:val="009D1C2E"/>
    <w:rsid w:val="009D1C7E"/>
    <w:rsid w:val="009D1C8B"/>
    <w:rsid w:val="009D1C9B"/>
    <w:rsid w:val="009D1C9D"/>
    <w:rsid w:val="009D1CA6"/>
    <w:rsid w:val="009D1D67"/>
    <w:rsid w:val="009D1DEF"/>
    <w:rsid w:val="009D1DF7"/>
    <w:rsid w:val="009D1DFC"/>
    <w:rsid w:val="009D1E12"/>
    <w:rsid w:val="009D1E5A"/>
    <w:rsid w:val="009D1E61"/>
    <w:rsid w:val="009D1EB7"/>
    <w:rsid w:val="009D1EBC"/>
    <w:rsid w:val="009D1EDD"/>
    <w:rsid w:val="009D1F13"/>
    <w:rsid w:val="009D1F23"/>
    <w:rsid w:val="009D1F32"/>
    <w:rsid w:val="009D1F76"/>
    <w:rsid w:val="009D1FA5"/>
    <w:rsid w:val="009D2047"/>
    <w:rsid w:val="009D204E"/>
    <w:rsid w:val="009D2054"/>
    <w:rsid w:val="009D208E"/>
    <w:rsid w:val="009D20DE"/>
    <w:rsid w:val="009D2125"/>
    <w:rsid w:val="009D21EE"/>
    <w:rsid w:val="009D22EA"/>
    <w:rsid w:val="009D22FB"/>
    <w:rsid w:val="009D2339"/>
    <w:rsid w:val="009D2350"/>
    <w:rsid w:val="009D2378"/>
    <w:rsid w:val="009D23F3"/>
    <w:rsid w:val="009D242B"/>
    <w:rsid w:val="009D246B"/>
    <w:rsid w:val="009D247F"/>
    <w:rsid w:val="009D251A"/>
    <w:rsid w:val="009D2540"/>
    <w:rsid w:val="009D2561"/>
    <w:rsid w:val="009D2578"/>
    <w:rsid w:val="009D2594"/>
    <w:rsid w:val="009D2616"/>
    <w:rsid w:val="009D2683"/>
    <w:rsid w:val="009D26AA"/>
    <w:rsid w:val="009D26DB"/>
    <w:rsid w:val="009D26E5"/>
    <w:rsid w:val="009D26F2"/>
    <w:rsid w:val="009D274D"/>
    <w:rsid w:val="009D2865"/>
    <w:rsid w:val="009D28F1"/>
    <w:rsid w:val="009D290C"/>
    <w:rsid w:val="009D290D"/>
    <w:rsid w:val="009D295A"/>
    <w:rsid w:val="009D299C"/>
    <w:rsid w:val="009D29D6"/>
    <w:rsid w:val="009D2A2E"/>
    <w:rsid w:val="009D2A50"/>
    <w:rsid w:val="009D2AEB"/>
    <w:rsid w:val="009D2AFD"/>
    <w:rsid w:val="009D2B73"/>
    <w:rsid w:val="009D2B8E"/>
    <w:rsid w:val="009D2B96"/>
    <w:rsid w:val="009D2BA2"/>
    <w:rsid w:val="009D2BD5"/>
    <w:rsid w:val="009D2C3E"/>
    <w:rsid w:val="009D2C43"/>
    <w:rsid w:val="009D2C4D"/>
    <w:rsid w:val="009D2C96"/>
    <w:rsid w:val="009D2CCD"/>
    <w:rsid w:val="009D2CE0"/>
    <w:rsid w:val="009D2D0C"/>
    <w:rsid w:val="009D2DAC"/>
    <w:rsid w:val="009D2DC1"/>
    <w:rsid w:val="009D2DCD"/>
    <w:rsid w:val="009D2E05"/>
    <w:rsid w:val="009D2E37"/>
    <w:rsid w:val="009D2E5F"/>
    <w:rsid w:val="009D2E70"/>
    <w:rsid w:val="009D2EA9"/>
    <w:rsid w:val="009D2EB4"/>
    <w:rsid w:val="009D304D"/>
    <w:rsid w:val="009D3136"/>
    <w:rsid w:val="009D3161"/>
    <w:rsid w:val="009D3171"/>
    <w:rsid w:val="009D31D3"/>
    <w:rsid w:val="009D31FD"/>
    <w:rsid w:val="009D3209"/>
    <w:rsid w:val="009D3237"/>
    <w:rsid w:val="009D325D"/>
    <w:rsid w:val="009D3294"/>
    <w:rsid w:val="009D329C"/>
    <w:rsid w:val="009D32C4"/>
    <w:rsid w:val="009D3337"/>
    <w:rsid w:val="009D339A"/>
    <w:rsid w:val="009D33EC"/>
    <w:rsid w:val="009D342F"/>
    <w:rsid w:val="009D3456"/>
    <w:rsid w:val="009D34DB"/>
    <w:rsid w:val="009D35F9"/>
    <w:rsid w:val="009D3674"/>
    <w:rsid w:val="009D369A"/>
    <w:rsid w:val="009D372B"/>
    <w:rsid w:val="009D3777"/>
    <w:rsid w:val="009D37C8"/>
    <w:rsid w:val="009D37D0"/>
    <w:rsid w:val="009D37F3"/>
    <w:rsid w:val="009D3802"/>
    <w:rsid w:val="009D380E"/>
    <w:rsid w:val="009D3873"/>
    <w:rsid w:val="009D38C7"/>
    <w:rsid w:val="009D396A"/>
    <w:rsid w:val="009D3999"/>
    <w:rsid w:val="009D39C2"/>
    <w:rsid w:val="009D39C4"/>
    <w:rsid w:val="009D3A51"/>
    <w:rsid w:val="009D3AA5"/>
    <w:rsid w:val="009D3AB7"/>
    <w:rsid w:val="009D3AD7"/>
    <w:rsid w:val="009D3AF1"/>
    <w:rsid w:val="009D3AF8"/>
    <w:rsid w:val="009D3B16"/>
    <w:rsid w:val="009D3B60"/>
    <w:rsid w:val="009D3B70"/>
    <w:rsid w:val="009D3BAA"/>
    <w:rsid w:val="009D3C3E"/>
    <w:rsid w:val="009D3C4D"/>
    <w:rsid w:val="009D3CAD"/>
    <w:rsid w:val="009D3D9B"/>
    <w:rsid w:val="009D3E2C"/>
    <w:rsid w:val="009D3E3B"/>
    <w:rsid w:val="009D3E51"/>
    <w:rsid w:val="009D3E56"/>
    <w:rsid w:val="009D3E98"/>
    <w:rsid w:val="009D3EDE"/>
    <w:rsid w:val="009D3F2F"/>
    <w:rsid w:val="009D3F98"/>
    <w:rsid w:val="009D4026"/>
    <w:rsid w:val="009D4068"/>
    <w:rsid w:val="009D409B"/>
    <w:rsid w:val="009D40AD"/>
    <w:rsid w:val="009D4104"/>
    <w:rsid w:val="009D4114"/>
    <w:rsid w:val="009D4125"/>
    <w:rsid w:val="009D4156"/>
    <w:rsid w:val="009D4172"/>
    <w:rsid w:val="009D41D8"/>
    <w:rsid w:val="009D41D9"/>
    <w:rsid w:val="009D421F"/>
    <w:rsid w:val="009D424F"/>
    <w:rsid w:val="009D42DA"/>
    <w:rsid w:val="009D42FD"/>
    <w:rsid w:val="009D42FF"/>
    <w:rsid w:val="009D4328"/>
    <w:rsid w:val="009D43B5"/>
    <w:rsid w:val="009D43F1"/>
    <w:rsid w:val="009D444E"/>
    <w:rsid w:val="009D44A3"/>
    <w:rsid w:val="009D453D"/>
    <w:rsid w:val="009D4577"/>
    <w:rsid w:val="009D457C"/>
    <w:rsid w:val="009D45FD"/>
    <w:rsid w:val="009D4680"/>
    <w:rsid w:val="009D468D"/>
    <w:rsid w:val="009D46A6"/>
    <w:rsid w:val="009D46B7"/>
    <w:rsid w:val="009D4710"/>
    <w:rsid w:val="009D4751"/>
    <w:rsid w:val="009D4785"/>
    <w:rsid w:val="009D47F8"/>
    <w:rsid w:val="009D483D"/>
    <w:rsid w:val="009D4898"/>
    <w:rsid w:val="009D48B4"/>
    <w:rsid w:val="009D48C0"/>
    <w:rsid w:val="009D48F6"/>
    <w:rsid w:val="009D4978"/>
    <w:rsid w:val="009D497F"/>
    <w:rsid w:val="009D49BC"/>
    <w:rsid w:val="009D49DC"/>
    <w:rsid w:val="009D4A05"/>
    <w:rsid w:val="009D4A42"/>
    <w:rsid w:val="009D4A5E"/>
    <w:rsid w:val="009D4A8A"/>
    <w:rsid w:val="009D4ACE"/>
    <w:rsid w:val="009D4AE2"/>
    <w:rsid w:val="009D4AEC"/>
    <w:rsid w:val="009D4AF3"/>
    <w:rsid w:val="009D4B06"/>
    <w:rsid w:val="009D4B2E"/>
    <w:rsid w:val="009D4B34"/>
    <w:rsid w:val="009D4B68"/>
    <w:rsid w:val="009D4BB6"/>
    <w:rsid w:val="009D4BCB"/>
    <w:rsid w:val="009D4BE6"/>
    <w:rsid w:val="009D4CA2"/>
    <w:rsid w:val="009D4CA6"/>
    <w:rsid w:val="009D4CD3"/>
    <w:rsid w:val="009D4CF9"/>
    <w:rsid w:val="009D4D0E"/>
    <w:rsid w:val="009D4D0F"/>
    <w:rsid w:val="009D4D49"/>
    <w:rsid w:val="009D4D77"/>
    <w:rsid w:val="009D4E10"/>
    <w:rsid w:val="009D4E26"/>
    <w:rsid w:val="009D4E41"/>
    <w:rsid w:val="009D4E93"/>
    <w:rsid w:val="009D4EFD"/>
    <w:rsid w:val="009D4FC5"/>
    <w:rsid w:val="009D4FD8"/>
    <w:rsid w:val="009D4FF3"/>
    <w:rsid w:val="009D501F"/>
    <w:rsid w:val="009D5056"/>
    <w:rsid w:val="009D505B"/>
    <w:rsid w:val="009D50D2"/>
    <w:rsid w:val="009D5110"/>
    <w:rsid w:val="009D5141"/>
    <w:rsid w:val="009D5148"/>
    <w:rsid w:val="009D5159"/>
    <w:rsid w:val="009D51F2"/>
    <w:rsid w:val="009D5221"/>
    <w:rsid w:val="009D523C"/>
    <w:rsid w:val="009D528B"/>
    <w:rsid w:val="009D539C"/>
    <w:rsid w:val="009D53AB"/>
    <w:rsid w:val="009D53D1"/>
    <w:rsid w:val="009D5458"/>
    <w:rsid w:val="009D54FA"/>
    <w:rsid w:val="009D5564"/>
    <w:rsid w:val="009D5565"/>
    <w:rsid w:val="009D559B"/>
    <w:rsid w:val="009D562D"/>
    <w:rsid w:val="009D563C"/>
    <w:rsid w:val="009D5675"/>
    <w:rsid w:val="009D5681"/>
    <w:rsid w:val="009D56FA"/>
    <w:rsid w:val="009D5756"/>
    <w:rsid w:val="009D57D3"/>
    <w:rsid w:val="009D57E6"/>
    <w:rsid w:val="009D57E8"/>
    <w:rsid w:val="009D5860"/>
    <w:rsid w:val="009D586B"/>
    <w:rsid w:val="009D589E"/>
    <w:rsid w:val="009D5906"/>
    <w:rsid w:val="009D592A"/>
    <w:rsid w:val="009D593F"/>
    <w:rsid w:val="009D5945"/>
    <w:rsid w:val="009D5987"/>
    <w:rsid w:val="009D59F5"/>
    <w:rsid w:val="009D59FE"/>
    <w:rsid w:val="009D5A95"/>
    <w:rsid w:val="009D5B09"/>
    <w:rsid w:val="009D5B0E"/>
    <w:rsid w:val="009D5B2A"/>
    <w:rsid w:val="009D5B97"/>
    <w:rsid w:val="009D5BA9"/>
    <w:rsid w:val="009D5BCF"/>
    <w:rsid w:val="009D5BD3"/>
    <w:rsid w:val="009D5C26"/>
    <w:rsid w:val="009D5C38"/>
    <w:rsid w:val="009D5C4C"/>
    <w:rsid w:val="009D5C96"/>
    <w:rsid w:val="009D5CDD"/>
    <w:rsid w:val="009D5CE5"/>
    <w:rsid w:val="009D5D14"/>
    <w:rsid w:val="009D5D2C"/>
    <w:rsid w:val="009D5D35"/>
    <w:rsid w:val="009D5D53"/>
    <w:rsid w:val="009D5D5C"/>
    <w:rsid w:val="009D5DB0"/>
    <w:rsid w:val="009D5DEA"/>
    <w:rsid w:val="009D5F04"/>
    <w:rsid w:val="009D5F7F"/>
    <w:rsid w:val="009D5FAA"/>
    <w:rsid w:val="009D600F"/>
    <w:rsid w:val="009D60D7"/>
    <w:rsid w:val="009D6144"/>
    <w:rsid w:val="009D61C0"/>
    <w:rsid w:val="009D61E6"/>
    <w:rsid w:val="009D620C"/>
    <w:rsid w:val="009D6262"/>
    <w:rsid w:val="009D627A"/>
    <w:rsid w:val="009D627E"/>
    <w:rsid w:val="009D6332"/>
    <w:rsid w:val="009D6413"/>
    <w:rsid w:val="009D6471"/>
    <w:rsid w:val="009D647A"/>
    <w:rsid w:val="009D64AD"/>
    <w:rsid w:val="009D652C"/>
    <w:rsid w:val="009D6546"/>
    <w:rsid w:val="009D656C"/>
    <w:rsid w:val="009D658A"/>
    <w:rsid w:val="009D65A1"/>
    <w:rsid w:val="009D65B3"/>
    <w:rsid w:val="009D65BD"/>
    <w:rsid w:val="009D66D4"/>
    <w:rsid w:val="009D6780"/>
    <w:rsid w:val="009D678C"/>
    <w:rsid w:val="009D6796"/>
    <w:rsid w:val="009D6852"/>
    <w:rsid w:val="009D68CE"/>
    <w:rsid w:val="009D698B"/>
    <w:rsid w:val="009D69A5"/>
    <w:rsid w:val="009D69BC"/>
    <w:rsid w:val="009D69EA"/>
    <w:rsid w:val="009D69FA"/>
    <w:rsid w:val="009D6A18"/>
    <w:rsid w:val="009D6AB8"/>
    <w:rsid w:val="009D6B17"/>
    <w:rsid w:val="009D6B78"/>
    <w:rsid w:val="009D6B7F"/>
    <w:rsid w:val="009D6BBB"/>
    <w:rsid w:val="009D6BD8"/>
    <w:rsid w:val="009D6C65"/>
    <w:rsid w:val="009D6CA7"/>
    <w:rsid w:val="009D6CC5"/>
    <w:rsid w:val="009D6D26"/>
    <w:rsid w:val="009D6D36"/>
    <w:rsid w:val="009D6D4E"/>
    <w:rsid w:val="009D6D65"/>
    <w:rsid w:val="009D6D6B"/>
    <w:rsid w:val="009D6D75"/>
    <w:rsid w:val="009D6D7E"/>
    <w:rsid w:val="009D6DF6"/>
    <w:rsid w:val="009D6E56"/>
    <w:rsid w:val="009D6F3B"/>
    <w:rsid w:val="009D6F43"/>
    <w:rsid w:val="009D6F65"/>
    <w:rsid w:val="009D703A"/>
    <w:rsid w:val="009D7046"/>
    <w:rsid w:val="009D70BE"/>
    <w:rsid w:val="009D7166"/>
    <w:rsid w:val="009D7170"/>
    <w:rsid w:val="009D718B"/>
    <w:rsid w:val="009D71A6"/>
    <w:rsid w:val="009D725B"/>
    <w:rsid w:val="009D72C9"/>
    <w:rsid w:val="009D72CC"/>
    <w:rsid w:val="009D7319"/>
    <w:rsid w:val="009D7333"/>
    <w:rsid w:val="009D73BD"/>
    <w:rsid w:val="009D73DD"/>
    <w:rsid w:val="009D7409"/>
    <w:rsid w:val="009D740E"/>
    <w:rsid w:val="009D74FA"/>
    <w:rsid w:val="009D75AC"/>
    <w:rsid w:val="009D7600"/>
    <w:rsid w:val="009D7624"/>
    <w:rsid w:val="009D771E"/>
    <w:rsid w:val="009D772F"/>
    <w:rsid w:val="009D7766"/>
    <w:rsid w:val="009D77CE"/>
    <w:rsid w:val="009D77FB"/>
    <w:rsid w:val="009D7859"/>
    <w:rsid w:val="009D7897"/>
    <w:rsid w:val="009D78D0"/>
    <w:rsid w:val="009D792C"/>
    <w:rsid w:val="009D792F"/>
    <w:rsid w:val="009D79DC"/>
    <w:rsid w:val="009D7A31"/>
    <w:rsid w:val="009D7A70"/>
    <w:rsid w:val="009D7B39"/>
    <w:rsid w:val="009D7B46"/>
    <w:rsid w:val="009D7B71"/>
    <w:rsid w:val="009D7BD5"/>
    <w:rsid w:val="009D7BE3"/>
    <w:rsid w:val="009D7CB3"/>
    <w:rsid w:val="009D7CE7"/>
    <w:rsid w:val="009D7D00"/>
    <w:rsid w:val="009D7D93"/>
    <w:rsid w:val="009D7E1D"/>
    <w:rsid w:val="009D7ECD"/>
    <w:rsid w:val="009D7F21"/>
    <w:rsid w:val="009D7FEF"/>
    <w:rsid w:val="009E003C"/>
    <w:rsid w:val="009E00FD"/>
    <w:rsid w:val="009E013E"/>
    <w:rsid w:val="009E0182"/>
    <w:rsid w:val="009E01AC"/>
    <w:rsid w:val="009E0201"/>
    <w:rsid w:val="009E0209"/>
    <w:rsid w:val="009E0235"/>
    <w:rsid w:val="009E0256"/>
    <w:rsid w:val="009E0278"/>
    <w:rsid w:val="009E02A0"/>
    <w:rsid w:val="009E02A2"/>
    <w:rsid w:val="009E02C8"/>
    <w:rsid w:val="009E0302"/>
    <w:rsid w:val="009E030C"/>
    <w:rsid w:val="009E0347"/>
    <w:rsid w:val="009E039A"/>
    <w:rsid w:val="009E03BB"/>
    <w:rsid w:val="009E03DA"/>
    <w:rsid w:val="009E03F9"/>
    <w:rsid w:val="009E0420"/>
    <w:rsid w:val="009E049C"/>
    <w:rsid w:val="009E04D0"/>
    <w:rsid w:val="009E04D1"/>
    <w:rsid w:val="009E04DC"/>
    <w:rsid w:val="009E04E7"/>
    <w:rsid w:val="009E0582"/>
    <w:rsid w:val="009E05CC"/>
    <w:rsid w:val="009E05D0"/>
    <w:rsid w:val="009E05E0"/>
    <w:rsid w:val="009E0666"/>
    <w:rsid w:val="009E0683"/>
    <w:rsid w:val="009E0714"/>
    <w:rsid w:val="009E07D0"/>
    <w:rsid w:val="009E07E6"/>
    <w:rsid w:val="009E082A"/>
    <w:rsid w:val="009E0839"/>
    <w:rsid w:val="009E0852"/>
    <w:rsid w:val="009E099A"/>
    <w:rsid w:val="009E09B3"/>
    <w:rsid w:val="009E09D3"/>
    <w:rsid w:val="009E0A2A"/>
    <w:rsid w:val="009E0A36"/>
    <w:rsid w:val="009E0A44"/>
    <w:rsid w:val="009E0A5E"/>
    <w:rsid w:val="009E0ABF"/>
    <w:rsid w:val="009E0B4B"/>
    <w:rsid w:val="009E0B72"/>
    <w:rsid w:val="009E0BEF"/>
    <w:rsid w:val="009E0BF4"/>
    <w:rsid w:val="009E0C9C"/>
    <w:rsid w:val="009E0CEA"/>
    <w:rsid w:val="009E0D85"/>
    <w:rsid w:val="009E0D90"/>
    <w:rsid w:val="009E0DA4"/>
    <w:rsid w:val="009E0DBF"/>
    <w:rsid w:val="009E0E0F"/>
    <w:rsid w:val="009E0F14"/>
    <w:rsid w:val="009E0F43"/>
    <w:rsid w:val="009E0F49"/>
    <w:rsid w:val="009E0F58"/>
    <w:rsid w:val="009E0F77"/>
    <w:rsid w:val="009E10DD"/>
    <w:rsid w:val="009E1147"/>
    <w:rsid w:val="009E119C"/>
    <w:rsid w:val="009E11B2"/>
    <w:rsid w:val="009E11CB"/>
    <w:rsid w:val="009E12C0"/>
    <w:rsid w:val="009E12D3"/>
    <w:rsid w:val="009E131B"/>
    <w:rsid w:val="009E1332"/>
    <w:rsid w:val="009E1338"/>
    <w:rsid w:val="009E1339"/>
    <w:rsid w:val="009E1370"/>
    <w:rsid w:val="009E13AC"/>
    <w:rsid w:val="009E13BA"/>
    <w:rsid w:val="009E13D9"/>
    <w:rsid w:val="009E13E7"/>
    <w:rsid w:val="009E147A"/>
    <w:rsid w:val="009E15B2"/>
    <w:rsid w:val="009E15C7"/>
    <w:rsid w:val="009E1632"/>
    <w:rsid w:val="009E168B"/>
    <w:rsid w:val="009E16B7"/>
    <w:rsid w:val="009E16BF"/>
    <w:rsid w:val="009E16DF"/>
    <w:rsid w:val="009E16E8"/>
    <w:rsid w:val="009E16F0"/>
    <w:rsid w:val="009E176C"/>
    <w:rsid w:val="009E176F"/>
    <w:rsid w:val="009E177A"/>
    <w:rsid w:val="009E17BB"/>
    <w:rsid w:val="009E17EB"/>
    <w:rsid w:val="009E17EC"/>
    <w:rsid w:val="009E1822"/>
    <w:rsid w:val="009E18D8"/>
    <w:rsid w:val="009E18E6"/>
    <w:rsid w:val="009E18EF"/>
    <w:rsid w:val="009E190C"/>
    <w:rsid w:val="009E1937"/>
    <w:rsid w:val="009E1964"/>
    <w:rsid w:val="009E1969"/>
    <w:rsid w:val="009E196B"/>
    <w:rsid w:val="009E1978"/>
    <w:rsid w:val="009E19B0"/>
    <w:rsid w:val="009E1A3D"/>
    <w:rsid w:val="009E1A4F"/>
    <w:rsid w:val="009E1A5F"/>
    <w:rsid w:val="009E1A61"/>
    <w:rsid w:val="009E1A67"/>
    <w:rsid w:val="009E1A8D"/>
    <w:rsid w:val="009E1A9A"/>
    <w:rsid w:val="009E1AE6"/>
    <w:rsid w:val="009E1B70"/>
    <w:rsid w:val="009E1B80"/>
    <w:rsid w:val="009E1BD2"/>
    <w:rsid w:val="009E1C66"/>
    <w:rsid w:val="009E1CF4"/>
    <w:rsid w:val="009E1D1A"/>
    <w:rsid w:val="009E1D6E"/>
    <w:rsid w:val="009E1E3D"/>
    <w:rsid w:val="009E1E6C"/>
    <w:rsid w:val="009E1E97"/>
    <w:rsid w:val="009E1EA4"/>
    <w:rsid w:val="009E1EB7"/>
    <w:rsid w:val="009E1F47"/>
    <w:rsid w:val="009E1F4C"/>
    <w:rsid w:val="009E1F6E"/>
    <w:rsid w:val="009E1FBE"/>
    <w:rsid w:val="009E1FF6"/>
    <w:rsid w:val="009E205F"/>
    <w:rsid w:val="009E20A3"/>
    <w:rsid w:val="009E20A5"/>
    <w:rsid w:val="009E2162"/>
    <w:rsid w:val="009E2168"/>
    <w:rsid w:val="009E21A1"/>
    <w:rsid w:val="009E225F"/>
    <w:rsid w:val="009E227E"/>
    <w:rsid w:val="009E2299"/>
    <w:rsid w:val="009E22C8"/>
    <w:rsid w:val="009E2350"/>
    <w:rsid w:val="009E23DD"/>
    <w:rsid w:val="009E23FE"/>
    <w:rsid w:val="009E242F"/>
    <w:rsid w:val="009E2456"/>
    <w:rsid w:val="009E2490"/>
    <w:rsid w:val="009E24AB"/>
    <w:rsid w:val="009E24C1"/>
    <w:rsid w:val="009E2561"/>
    <w:rsid w:val="009E256B"/>
    <w:rsid w:val="009E2579"/>
    <w:rsid w:val="009E2588"/>
    <w:rsid w:val="009E25CC"/>
    <w:rsid w:val="009E25CD"/>
    <w:rsid w:val="009E264A"/>
    <w:rsid w:val="009E2654"/>
    <w:rsid w:val="009E271C"/>
    <w:rsid w:val="009E274C"/>
    <w:rsid w:val="009E275B"/>
    <w:rsid w:val="009E277E"/>
    <w:rsid w:val="009E27C3"/>
    <w:rsid w:val="009E2849"/>
    <w:rsid w:val="009E284B"/>
    <w:rsid w:val="009E287A"/>
    <w:rsid w:val="009E291D"/>
    <w:rsid w:val="009E2989"/>
    <w:rsid w:val="009E298B"/>
    <w:rsid w:val="009E298C"/>
    <w:rsid w:val="009E29A2"/>
    <w:rsid w:val="009E29B8"/>
    <w:rsid w:val="009E29CE"/>
    <w:rsid w:val="009E2A54"/>
    <w:rsid w:val="009E2AFD"/>
    <w:rsid w:val="009E2B05"/>
    <w:rsid w:val="009E2B1A"/>
    <w:rsid w:val="009E2B79"/>
    <w:rsid w:val="009E2B9C"/>
    <w:rsid w:val="009E2BB7"/>
    <w:rsid w:val="009E2C01"/>
    <w:rsid w:val="009E2C27"/>
    <w:rsid w:val="009E2C71"/>
    <w:rsid w:val="009E2C85"/>
    <w:rsid w:val="009E2CE4"/>
    <w:rsid w:val="009E2DD9"/>
    <w:rsid w:val="009E2E16"/>
    <w:rsid w:val="009E2E2A"/>
    <w:rsid w:val="009E2E54"/>
    <w:rsid w:val="009E2E58"/>
    <w:rsid w:val="009E2E65"/>
    <w:rsid w:val="009E2E6D"/>
    <w:rsid w:val="009E2EC9"/>
    <w:rsid w:val="009E2EFC"/>
    <w:rsid w:val="009E2F0A"/>
    <w:rsid w:val="009E2F1B"/>
    <w:rsid w:val="009E2F64"/>
    <w:rsid w:val="009E2F6B"/>
    <w:rsid w:val="009E2F96"/>
    <w:rsid w:val="009E2FA4"/>
    <w:rsid w:val="009E2FD6"/>
    <w:rsid w:val="009E2FFF"/>
    <w:rsid w:val="009E3015"/>
    <w:rsid w:val="009E3043"/>
    <w:rsid w:val="009E305B"/>
    <w:rsid w:val="009E3063"/>
    <w:rsid w:val="009E30F5"/>
    <w:rsid w:val="009E3132"/>
    <w:rsid w:val="009E3134"/>
    <w:rsid w:val="009E3196"/>
    <w:rsid w:val="009E31A4"/>
    <w:rsid w:val="009E31F8"/>
    <w:rsid w:val="009E3200"/>
    <w:rsid w:val="009E324E"/>
    <w:rsid w:val="009E329C"/>
    <w:rsid w:val="009E32C0"/>
    <w:rsid w:val="009E32C3"/>
    <w:rsid w:val="009E33A6"/>
    <w:rsid w:val="009E33A8"/>
    <w:rsid w:val="009E33F4"/>
    <w:rsid w:val="009E3410"/>
    <w:rsid w:val="009E3431"/>
    <w:rsid w:val="009E3439"/>
    <w:rsid w:val="009E3455"/>
    <w:rsid w:val="009E3463"/>
    <w:rsid w:val="009E346F"/>
    <w:rsid w:val="009E3493"/>
    <w:rsid w:val="009E34A4"/>
    <w:rsid w:val="009E351A"/>
    <w:rsid w:val="009E355F"/>
    <w:rsid w:val="009E3567"/>
    <w:rsid w:val="009E3569"/>
    <w:rsid w:val="009E358C"/>
    <w:rsid w:val="009E368C"/>
    <w:rsid w:val="009E36AB"/>
    <w:rsid w:val="009E36C9"/>
    <w:rsid w:val="009E36F3"/>
    <w:rsid w:val="009E36F5"/>
    <w:rsid w:val="009E372D"/>
    <w:rsid w:val="009E3748"/>
    <w:rsid w:val="009E3760"/>
    <w:rsid w:val="009E3770"/>
    <w:rsid w:val="009E37CE"/>
    <w:rsid w:val="009E37DF"/>
    <w:rsid w:val="009E3830"/>
    <w:rsid w:val="009E38E2"/>
    <w:rsid w:val="009E3919"/>
    <w:rsid w:val="009E3940"/>
    <w:rsid w:val="009E3968"/>
    <w:rsid w:val="009E39F8"/>
    <w:rsid w:val="009E3A71"/>
    <w:rsid w:val="009E3A8F"/>
    <w:rsid w:val="009E3A9D"/>
    <w:rsid w:val="009E3B2C"/>
    <w:rsid w:val="009E3BA2"/>
    <w:rsid w:val="009E3BD1"/>
    <w:rsid w:val="009E3C36"/>
    <w:rsid w:val="009E3C57"/>
    <w:rsid w:val="009E3C69"/>
    <w:rsid w:val="009E3CA6"/>
    <w:rsid w:val="009E3CF9"/>
    <w:rsid w:val="009E3D17"/>
    <w:rsid w:val="009E3D1D"/>
    <w:rsid w:val="009E3DB3"/>
    <w:rsid w:val="009E3E18"/>
    <w:rsid w:val="009E3E2F"/>
    <w:rsid w:val="009E3E56"/>
    <w:rsid w:val="009E3E72"/>
    <w:rsid w:val="009E3EA1"/>
    <w:rsid w:val="009E3EB0"/>
    <w:rsid w:val="009E3EB7"/>
    <w:rsid w:val="009E3EC4"/>
    <w:rsid w:val="009E3EE3"/>
    <w:rsid w:val="009E3F00"/>
    <w:rsid w:val="009E3F16"/>
    <w:rsid w:val="009E3F78"/>
    <w:rsid w:val="009E4041"/>
    <w:rsid w:val="009E4069"/>
    <w:rsid w:val="009E4071"/>
    <w:rsid w:val="009E40F0"/>
    <w:rsid w:val="009E411B"/>
    <w:rsid w:val="009E419B"/>
    <w:rsid w:val="009E41A3"/>
    <w:rsid w:val="009E4217"/>
    <w:rsid w:val="009E421C"/>
    <w:rsid w:val="009E423B"/>
    <w:rsid w:val="009E423D"/>
    <w:rsid w:val="009E4252"/>
    <w:rsid w:val="009E42CF"/>
    <w:rsid w:val="009E432A"/>
    <w:rsid w:val="009E434D"/>
    <w:rsid w:val="009E43C8"/>
    <w:rsid w:val="009E4419"/>
    <w:rsid w:val="009E4457"/>
    <w:rsid w:val="009E448B"/>
    <w:rsid w:val="009E44F1"/>
    <w:rsid w:val="009E4504"/>
    <w:rsid w:val="009E453F"/>
    <w:rsid w:val="009E45A0"/>
    <w:rsid w:val="009E45D0"/>
    <w:rsid w:val="009E45F4"/>
    <w:rsid w:val="009E4647"/>
    <w:rsid w:val="009E464A"/>
    <w:rsid w:val="009E46B1"/>
    <w:rsid w:val="009E46C1"/>
    <w:rsid w:val="009E46C9"/>
    <w:rsid w:val="009E470F"/>
    <w:rsid w:val="009E4738"/>
    <w:rsid w:val="009E4764"/>
    <w:rsid w:val="009E477A"/>
    <w:rsid w:val="009E4813"/>
    <w:rsid w:val="009E4830"/>
    <w:rsid w:val="009E4842"/>
    <w:rsid w:val="009E4850"/>
    <w:rsid w:val="009E4873"/>
    <w:rsid w:val="009E4880"/>
    <w:rsid w:val="009E4897"/>
    <w:rsid w:val="009E48A8"/>
    <w:rsid w:val="009E48AE"/>
    <w:rsid w:val="009E4939"/>
    <w:rsid w:val="009E496E"/>
    <w:rsid w:val="009E49B5"/>
    <w:rsid w:val="009E4A5F"/>
    <w:rsid w:val="009E4AAC"/>
    <w:rsid w:val="009E4B07"/>
    <w:rsid w:val="009E4B27"/>
    <w:rsid w:val="009E4B50"/>
    <w:rsid w:val="009E4BE1"/>
    <w:rsid w:val="009E4BE8"/>
    <w:rsid w:val="009E4BE9"/>
    <w:rsid w:val="009E4C09"/>
    <w:rsid w:val="009E4C24"/>
    <w:rsid w:val="009E4C8C"/>
    <w:rsid w:val="009E4CAA"/>
    <w:rsid w:val="009E4CCA"/>
    <w:rsid w:val="009E4CEE"/>
    <w:rsid w:val="009E4D2B"/>
    <w:rsid w:val="009E4D5D"/>
    <w:rsid w:val="009E4D7B"/>
    <w:rsid w:val="009E4D7D"/>
    <w:rsid w:val="009E4DD2"/>
    <w:rsid w:val="009E4E17"/>
    <w:rsid w:val="009E4E60"/>
    <w:rsid w:val="009E4E90"/>
    <w:rsid w:val="009E4E92"/>
    <w:rsid w:val="009E4F3D"/>
    <w:rsid w:val="009E4F48"/>
    <w:rsid w:val="009E4F5C"/>
    <w:rsid w:val="009E4FA4"/>
    <w:rsid w:val="009E4FD6"/>
    <w:rsid w:val="009E5005"/>
    <w:rsid w:val="009E5021"/>
    <w:rsid w:val="009E5029"/>
    <w:rsid w:val="009E5099"/>
    <w:rsid w:val="009E50CA"/>
    <w:rsid w:val="009E50F3"/>
    <w:rsid w:val="009E511A"/>
    <w:rsid w:val="009E5150"/>
    <w:rsid w:val="009E5195"/>
    <w:rsid w:val="009E5212"/>
    <w:rsid w:val="009E521C"/>
    <w:rsid w:val="009E5230"/>
    <w:rsid w:val="009E5233"/>
    <w:rsid w:val="009E526F"/>
    <w:rsid w:val="009E532E"/>
    <w:rsid w:val="009E5372"/>
    <w:rsid w:val="009E53B7"/>
    <w:rsid w:val="009E541E"/>
    <w:rsid w:val="009E5454"/>
    <w:rsid w:val="009E5473"/>
    <w:rsid w:val="009E54AD"/>
    <w:rsid w:val="009E54B7"/>
    <w:rsid w:val="009E5538"/>
    <w:rsid w:val="009E553E"/>
    <w:rsid w:val="009E555E"/>
    <w:rsid w:val="009E559A"/>
    <w:rsid w:val="009E55B4"/>
    <w:rsid w:val="009E5663"/>
    <w:rsid w:val="009E5690"/>
    <w:rsid w:val="009E56FD"/>
    <w:rsid w:val="009E5716"/>
    <w:rsid w:val="009E571D"/>
    <w:rsid w:val="009E5749"/>
    <w:rsid w:val="009E574E"/>
    <w:rsid w:val="009E5755"/>
    <w:rsid w:val="009E5779"/>
    <w:rsid w:val="009E57EF"/>
    <w:rsid w:val="009E581B"/>
    <w:rsid w:val="009E5824"/>
    <w:rsid w:val="009E5880"/>
    <w:rsid w:val="009E5882"/>
    <w:rsid w:val="009E58DD"/>
    <w:rsid w:val="009E58FC"/>
    <w:rsid w:val="009E5926"/>
    <w:rsid w:val="009E5962"/>
    <w:rsid w:val="009E5990"/>
    <w:rsid w:val="009E59CD"/>
    <w:rsid w:val="009E5A35"/>
    <w:rsid w:val="009E5A4C"/>
    <w:rsid w:val="009E5ADD"/>
    <w:rsid w:val="009E5AE0"/>
    <w:rsid w:val="009E5B02"/>
    <w:rsid w:val="009E5B10"/>
    <w:rsid w:val="009E5BC9"/>
    <w:rsid w:val="009E5C02"/>
    <w:rsid w:val="009E5C14"/>
    <w:rsid w:val="009E5C47"/>
    <w:rsid w:val="009E5C9A"/>
    <w:rsid w:val="009E5D37"/>
    <w:rsid w:val="009E5D75"/>
    <w:rsid w:val="009E5D9D"/>
    <w:rsid w:val="009E5DEF"/>
    <w:rsid w:val="009E5E0B"/>
    <w:rsid w:val="009E5E34"/>
    <w:rsid w:val="009E5EAF"/>
    <w:rsid w:val="009E5EBD"/>
    <w:rsid w:val="009E5EC6"/>
    <w:rsid w:val="009E5F80"/>
    <w:rsid w:val="009E5F93"/>
    <w:rsid w:val="009E5FB7"/>
    <w:rsid w:val="009E5FCF"/>
    <w:rsid w:val="009E5FFF"/>
    <w:rsid w:val="009E6042"/>
    <w:rsid w:val="009E608E"/>
    <w:rsid w:val="009E60D8"/>
    <w:rsid w:val="009E60F4"/>
    <w:rsid w:val="009E611E"/>
    <w:rsid w:val="009E6155"/>
    <w:rsid w:val="009E615A"/>
    <w:rsid w:val="009E61D5"/>
    <w:rsid w:val="009E620F"/>
    <w:rsid w:val="009E623D"/>
    <w:rsid w:val="009E6274"/>
    <w:rsid w:val="009E627E"/>
    <w:rsid w:val="009E62A3"/>
    <w:rsid w:val="009E62F4"/>
    <w:rsid w:val="009E62F5"/>
    <w:rsid w:val="009E635E"/>
    <w:rsid w:val="009E635F"/>
    <w:rsid w:val="009E63F2"/>
    <w:rsid w:val="009E63F5"/>
    <w:rsid w:val="009E6430"/>
    <w:rsid w:val="009E643D"/>
    <w:rsid w:val="009E645B"/>
    <w:rsid w:val="009E646C"/>
    <w:rsid w:val="009E6492"/>
    <w:rsid w:val="009E649B"/>
    <w:rsid w:val="009E64B8"/>
    <w:rsid w:val="009E64F3"/>
    <w:rsid w:val="009E656B"/>
    <w:rsid w:val="009E6576"/>
    <w:rsid w:val="009E65A2"/>
    <w:rsid w:val="009E65C5"/>
    <w:rsid w:val="009E6614"/>
    <w:rsid w:val="009E6638"/>
    <w:rsid w:val="009E66B8"/>
    <w:rsid w:val="009E675D"/>
    <w:rsid w:val="009E679D"/>
    <w:rsid w:val="009E67AA"/>
    <w:rsid w:val="009E67E9"/>
    <w:rsid w:val="009E680C"/>
    <w:rsid w:val="009E6849"/>
    <w:rsid w:val="009E6873"/>
    <w:rsid w:val="009E687C"/>
    <w:rsid w:val="009E68A9"/>
    <w:rsid w:val="009E692D"/>
    <w:rsid w:val="009E6936"/>
    <w:rsid w:val="009E693A"/>
    <w:rsid w:val="009E69E4"/>
    <w:rsid w:val="009E6A75"/>
    <w:rsid w:val="009E6A8E"/>
    <w:rsid w:val="009E6AC8"/>
    <w:rsid w:val="009E6B32"/>
    <w:rsid w:val="009E6B34"/>
    <w:rsid w:val="009E6B45"/>
    <w:rsid w:val="009E6B9B"/>
    <w:rsid w:val="009E6BA0"/>
    <w:rsid w:val="009E6BE5"/>
    <w:rsid w:val="009E6BF5"/>
    <w:rsid w:val="009E6BF8"/>
    <w:rsid w:val="009E6C1E"/>
    <w:rsid w:val="009E6C65"/>
    <w:rsid w:val="009E6CC0"/>
    <w:rsid w:val="009E6CFB"/>
    <w:rsid w:val="009E6D0E"/>
    <w:rsid w:val="009E6D17"/>
    <w:rsid w:val="009E6D67"/>
    <w:rsid w:val="009E6D9F"/>
    <w:rsid w:val="009E6E2C"/>
    <w:rsid w:val="009E6E3E"/>
    <w:rsid w:val="009E6E47"/>
    <w:rsid w:val="009E6E6C"/>
    <w:rsid w:val="009E6E91"/>
    <w:rsid w:val="009E6F15"/>
    <w:rsid w:val="009E6F67"/>
    <w:rsid w:val="009E6FAF"/>
    <w:rsid w:val="009E6FE1"/>
    <w:rsid w:val="009E701E"/>
    <w:rsid w:val="009E7023"/>
    <w:rsid w:val="009E7053"/>
    <w:rsid w:val="009E708B"/>
    <w:rsid w:val="009E7099"/>
    <w:rsid w:val="009E70C5"/>
    <w:rsid w:val="009E70C7"/>
    <w:rsid w:val="009E70C8"/>
    <w:rsid w:val="009E70F6"/>
    <w:rsid w:val="009E70FD"/>
    <w:rsid w:val="009E718C"/>
    <w:rsid w:val="009E7199"/>
    <w:rsid w:val="009E71B1"/>
    <w:rsid w:val="009E71C3"/>
    <w:rsid w:val="009E721E"/>
    <w:rsid w:val="009E724F"/>
    <w:rsid w:val="009E7275"/>
    <w:rsid w:val="009E7286"/>
    <w:rsid w:val="009E728E"/>
    <w:rsid w:val="009E72A2"/>
    <w:rsid w:val="009E72C0"/>
    <w:rsid w:val="009E7308"/>
    <w:rsid w:val="009E7311"/>
    <w:rsid w:val="009E7319"/>
    <w:rsid w:val="009E732D"/>
    <w:rsid w:val="009E7387"/>
    <w:rsid w:val="009E738E"/>
    <w:rsid w:val="009E73AF"/>
    <w:rsid w:val="009E73E3"/>
    <w:rsid w:val="009E73F5"/>
    <w:rsid w:val="009E74DB"/>
    <w:rsid w:val="009E7535"/>
    <w:rsid w:val="009E753A"/>
    <w:rsid w:val="009E7565"/>
    <w:rsid w:val="009E7595"/>
    <w:rsid w:val="009E75A9"/>
    <w:rsid w:val="009E75D2"/>
    <w:rsid w:val="009E7601"/>
    <w:rsid w:val="009E7604"/>
    <w:rsid w:val="009E7605"/>
    <w:rsid w:val="009E764B"/>
    <w:rsid w:val="009E7676"/>
    <w:rsid w:val="009E76EF"/>
    <w:rsid w:val="009E76F1"/>
    <w:rsid w:val="009E76FC"/>
    <w:rsid w:val="009E7749"/>
    <w:rsid w:val="009E77AA"/>
    <w:rsid w:val="009E785B"/>
    <w:rsid w:val="009E7914"/>
    <w:rsid w:val="009E7957"/>
    <w:rsid w:val="009E7A2A"/>
    <w:rsid w:val="009E7A76"/>
    <w:rsid w:val="009E7AAD"/>
    <w:rsid w:val="009E7AE3"/>
    <w:rsid w:val="009E7AF8"/>
    <w:rsid w:val="009E7B41"/>
    <w:rsid w:val="009E7B6C"/>
    <w:rsid w:val="009E7B6F"/>
    <w:rsid w:val="009E7BF4"/>
    <w:rsid w:val="009E7C5F"/>
    <w:rsid w:val="009E7CB9"/>
    <w:rsid w:val="009E7D07"/>
    <w:rsid w:val="009E7D0C"/>
    <w:rsid w:val="009E7D59"/>
    <w:rsid w:val="009E7D91"/>
    <w:rsid w:val="009E7D93"/>
    <w:rsid w:val="009E7DBB"/>
    <w:rsid w:val="009E7DC1"/>
    <w:rsid w:val="009E7DC9"/>
    <w:rsid w:val="009E7DCD"/>
    <w:rsid w:val="009E7DF7"/>
    <w:rsid w:val="009E7E0A"/>
    <w:rsid w:val="009E7EA2"/>
    <w:rsid w:val="009E7EF0"/>
    <w:rsid w:val="009E7F1C"/>
    <w:rsid w:val="009E7FBE"/>
    <w:rsid w:val="009E7FBF"/>
    <w:rsid w:val="009E7FE0"/>
    <w:rsid w:val="009E7FFB"/>
    <w:rsid w:val="009F000F"/>
    <w:rsid w:val="009F0027"/>
    <w:rsid w:val="009F008D"/>
    <w:rsid w:val="009F0114"/>
    <w:rsid w:val="009F0146"/>
    <w:rsid w:val="009F017C"/>
    <w:rsid w:val="009F0219"/>
    <w:rsid w:val="009F025C"/>
    <w:rsid w:val="009F0288"/>
    <w:rsid w:val="009F02EE"/>
    <w:rsid w:val="009F0416"/>
    <w:rsid w:val="009F0434"/>
    <w:rsid w:val="009F0435"/>
    <w:rsid w:val="009F0463"/>
    <w:rsid w:val="009F0466"/>
    <w:rsid w:val="009F04C3"/>
    <w:rsid w:val="009F04DD"/>
    <w:rsid w:val="009F04E3"/>
    <w:rsid w:val="009F0547"/>
    <w:rsid w:val="009F055D"/>
    <w:rsid w:val="009F059E"/>
    <w:rsid w:val="009F05C5"/>
    <w:rsid w:val="009F05F2"/>
    <w:rsid w:val="009F05FC"/>
    <w:rsid w:val="009F061C"/>
    <w:rsid w:val="009F067E"/>
    <w:rsid w:val="009F074E"/>
    <w:rsid w:val="009F07F9"/>
    <w:rsid w:val="009F0814"/>
    <w:rsid w:val="009F0845"/>
    <w:rsid w:val="009F0856"/>
    <w:rsid w:val="009F0859"/>
    <w:rsid w:val="009F085C"/>
    <w:rsid w:val="009F0864"/>
    <w:rsid w:val="009F0968"/>
    <w:rsid w:val="009F0974"/>
    <w:rsid w:val="009F0A3E"/>
    <w:rsid w:val="009F0A96"/>
    <w:rsid w:val="009F0B3A"/>
    <w:rsid w:val="009F0B3E"/>
    <w:rsid w:val="009F0B47"/>
    <w:rsid w:val="009F0B64"/>
    <w:rsid w:val="009F0B8E"/>
    <w:rsid w:val="009F0BF8"/>
    <w:rsid w:val="009F0C15"/>
    <w:rsid w:val="009F0C1C"/>
    <w:rsid w:val="009F0C3A"/>
    <w:rsid w:val="009F0C8C"/>
    <w:rsid w:val="009F0CFB"/>
    <w:rsid w:val="009F0D30"/>
    <w:rsid w:val="009F0D7E"/>
    <w:rsid w:val="009F0D84"/>
    <w:rsid w:val="009F0E02"/>
    <w:rsid w:val="009F0E28"/>
    <w:rsid w:val="009F0E40"/>
    <w:rsid w:val="009F0E86"/>
    <w:rsid w:val="009F0EFD"/>
    <w:rsid w:val="009F0F13"/>
    <w:rsid w:val="009F0F44"/>
    <w:rsid w:val="009F0F47"/>
    <w:rsid w:val="009F0FA7"/>
    <w:rsid w:val="009F0FC8"/>
    <w:rsid w:val="009F101F"/>
    <w:rsid w:val="009F1022"/>
    <w:rsid w:val="009F107B"/>
    <w:rsid w:val="009F113D"/>
    <w:rsid w:val="009F123A"/>
    <w:rsid w:val="009F1256"/>
    <w:rsid w:val="009F1264"/>
    <w:rsid w:val="009F129D"/>
    <w:rsid w:val="009F136C"/>
    <w:rsid w:val="009F138F"/>
    <w:rsid w:val="009F146A"/>
    <w:rsid w:val="009F14D3"/>
    <w:rsid w:val="009F14F2"/>
    <w:rsid w:val="009F1597"/>
    <w:rsid w:val="009F15D2"/>
    <w:rsid w:val="009F1608"/>
    <w:rsid w:val="009F1609"/>
    <w:rsid w:val="009F169D"/>
    <w:rsid w:val="009F169F"/>
    <w:rsid w:val="009F16F7"/>
    <w:rsid w:val="009F1735"/>
    <w:rsid w:val="009F1740"/>
    <w:rsid w:val="009F175C"/>
    <w:rsid w:val="009F176C"/>
    <w:rsid w:val="009F1782"/>
    <w:rsid w:val="009F1788"/>
    <w:rsid w:val="009F1798"/>
    <w:rsid w:val="009F17AB"/>
    <w:rsid w:val="009F17C0"/>
    <w:rsid w:val="009F1839"/>
    <w:rsid w:val="009F1916"/>
    <w:rsid w:val="009F1977"/>
    <w:rsid w:val="009F19EA"/>
    <w:rsid w:val="009F1A6B"/>
    <w:rsid w:val="009F1A90"/>
    <w:rsid w:val="009F1AAC"/>
    <w:rsid w:val="009F1B03"/>
    <w:rsid w:val="009F1B78"/>
    <w:rsid w:val="009F1B7D"/>
    <w:rsid w:val="009F1C55"/>
    <w:rsid w:val="009F1C5E"/>
    <w:rsid w:val="009F1CAB"/>
    <w:rsid w:val="009F1CFC"/>
    <w:rsid w:val="009F1D08"/>
    <w:rsid w:val="009F1D1A"/>
    <w:rsid w:val="009F1D4C"/>
    <w:rsid w:val="009F1DCD"/>
    <w:rsid w:val="009F1DE8"/>
    <w:rsid w:val="009F1E1A"/>
    <w:rsid w:val="009F1E27"/>
    <w:rsid w:val="009F1E2B"/>
    <w:rsid w:val="009F1E77"/>
    <w:rsid w:val="009F1F13"/>
    <w:rsid w:val="009F1F15"/>
    <w:rsid w:val="009F1FAC"/>
    <w:rsid w:val="009F1FAD"/>
    <w:rsid w:val="009F1FBC"/>
    <w:rsid w:val="009F20CB"/>
    <w:rsid w:val="009F20F1"/>
    <w:rsid w:val="009F20F6"/>
    <w:rsid w:val="009F212E"/>
    <w:rsid w:val="009F21FF"/>
    <w:rsid w:val="009F2206"/>
    <w:rsid w:val="009F228B"/>
    <w:rsid w:val="009F22C5"/>
    <w:rsid w:val="009F234B"/>
    <w:rsid w:val="009F2351"/>
    <w:rsid w:val="009F2363"/>
    <w:rsid w:val="009F2366"/>
    <w:rsid w:val="009F2375"/>
    <w:rsid w:val="009F23D3"/>
    <w:rsid w:val="009F23D9"/>
    <w:rsid w:val="009F246F"/>
    <w:rsid w:val="009F24E8"/>
    <w:rsid w:val="009F2524"/>
    <w:rsid w:val="009F2598"/>
    <w:rsid w:val="009F25B0"/>
    <w:rsid w:val="009F25B2"/>
    <w:rsid w:val="009F25F3"/>
    <w:rsid w:val="009F25F5"/>
    <w:rsid w:val="009F2612"/>
    <w:rsid w:val="009F2629"/>
    <w:rsid w:val="009F2765"/>
    <w:rsid w:val="009F2769"/>
    <w:rsid w:val="009F2776"/>
    <w:rsid w:val="009F28BD"/>
    <w:rsid w:val="009F28CB"/>
    <w:rsid w:val="009F28D2"/>
    <w:rsid w:val="009F28FF"/>
    <w:rsid w:val="009F2969"/>
    <w:rsid w:val="009F29AC"/>
    <w:rsid w:val="009F2A0C"/>
    <w:rsid w:val="009F2AF6"/>
    <w:rsid w:val="009F2B02"/>
    <w:rsid w:val="009F2B0D"/>
    <w:rsid w:val="009F2B5D"/>
    <w:rsid w:val="009F2B61"/>
    <w:rsid w:val="009F2B6F"/>
    <w:rsid w:val="009F2BAC"/>
    <w:rsid w:val="009F2C03"/>
    <w:rsid w:val="009F2C40"/>
    <w:rsid w:val="009F2C78"/>
    <w:rsid w:val="009F2CB4"/>
    <w:rsid w:val="009F2D1D"/>
    <w:rsid w:val="009F2DA0"/>
    <w:rsid w:val="009F2DA1"/>
    <w:rsid w:val="009F2E83"/>
    <w:rsid w:val="009F2F02"/>
    <w:rsid w:val="009F301A"/>
    <w:rsid w:val="009F302E"/>
    <w:rsid w:val="009F304A"/>
    <w:rsid w:val="009F3065"/>
    <w:rsid w:val="009F30AF"/>
    <w:rsid w:val="009F316E"/>
    <w:rsid w:val="009F31C0"/>
    <w:rsid w:val="009F31D0"/>
    <w:rsid w:val="009F3205"/>
    <w:rsid w:val="009F3207"/>
    <w:rsid w:val="009F321B"/>
    <w:rsid w:val="009F321D"/>
    <w:rsid w:val="009F322B"/>
    <w:rsid w:val="009F325F"/>
    <w:rsid w:val="009F3262"/>
    <w:rsid w:val="009F3277"/>
    <w:rsid w:val="009F3304"/>
    <w:rsid w:val="009F335F"/>
    <w:rsid w:val="009F33AD"/>
    <w:rsid w:val="009F3402"/>
    <w:rsid w:val="009F340C"/>
    <w:rsid w:val="009F347C"/>
    <w:rsid w:val="009F3494"/>
    <w:rsid w:val="009F3527"/>
    <w:rsid w:val="009F353C"/>
    <w:rsid w:val="009F355F"/>
    <w:rsid w:val="009F3585"/>
    <w:rsid w:val="009F35E5"/>
    <w:rsid w:val="009F361B"/>
    <w:rsid w:val="009F3636"/>
    <w:rsid w:val="009F363B"/>
    <w:rsid w:val="009F36BA"/>
    <w:rsid w:val="009F36C6"/>
    <w:rsid w:val="009F36C9"/>
    <w:rsid w:val="009F36CF"/>
    <w:rsid w:val="009F36FE"/>
    <w:rsid w:val="009F3753"/>
    <w:rsid w:val="009F3762"/>
    <w:rsid w:val="009F3769"/>
    <w:rsid w:val="009F380C"/>
    <w:rsid w:val="009F3831"/>
    <w:rsid w:val="009F388E"/>
    <w:rsid w:val="009F38A6"/>
    <w:rsid w:val="009F38BF"/>
    <w:rsid w:val="009F395F"/>
    <w:rsid w:val="009F399D"/>
    <w:rsid w:val="009F3A54"/>
    <w:rsid w:val="009F3B06"/>
    <w:rsid w:val="009F3B1C"/>
    <w:rsid w:val="009F3B27"/>
    <w:rsid w:val="009F3B5D"/>
    <w:rsid w:val="009F3B6A"/>
    <w:rsid w:val="009F3B87"/>
    <w:rsid w:val="009F3BC9"/>
    <w:rsid w:val="009F3BE1"/>
    <w:rsid w:val="009F3C00"/>
    <w:rsid w:val="009F3C08"/>
    <w:rsid w:val="009F3C1B"/>
    <w:rsid w:val="009F3C26"/>
    <w:rsid w:val="009F3CA3"/>
    <w:rsid w:val="009F3CBD"/>
    <w:rsid w:val="009F3CC0"/>
    <w:rsid w:val="009F3CC5"/>
    <w:rsid w:val="009F3D5A"/>
    <w:rsid w:val="009F3E73"/>
    <w:rsid w:val="009F3F5C"/>
    <w:rsid w:val="009F3F65"/>
    <w:rsid w:val="009F3F67"/>
    <w:rsid w:val="009F3FBD"/>
    <w:rsid w:val="009F3FFD"/>
    <w:rsid w:val="009F4056"/>
    <w:rsid w:val="009F40CC"/>
    <w:rsid w:val="009F40CD"/>
    <w:rsid w:val="009F40F1"/>
    <w:rsid w:val="009F4110"/>
    <w:rsid w:val="009F420B"/>
    <w:rsid w:val="009F4217"/>
    <w:rsid w:val="009F4221"/>
    <w:rsid w:val="009F42B5"/>
    <w:rsid w:val="009F42E3"/>
    <w:rsid w:val="009F4307"/>
    <w:rsid w:val="009F4338"/>
    <w:rsid w:val="009F434F"/>
    <w:rsid w:val="009F438F"/>
    <w:rsid w:val="009F43EB"/>
    <w:rsid w:val="009F4466"/>
    <w:rsid w:val="009F4496"/>
    <w:rsid w:val="009F44C8"/>
    <w:rsid w:val="009F44DB"/>
    <w:rsid w:val="009F4501"/>
    <w:rsid w:val="009F4582"/>
    <w:rsid w:val="009F458B"/>
    <w:rsid w:val="009F463F"/>
    <w:rsid w:val="009F46A6"/>
    <w:rsid w:val="009F46E4"/>
    <w:rsid w:val="009F46EE"/>
    <w:rsid w:val="009F46FB"/>
    <w:rsid w:val="009F470E"/>
    <w:rsid w:val="009F471C"/>
    <w:rsid w:val="009F487A"/>
    <w:rsid w:val="009F489F"/>
    <w:rsid w:val="009F4930"/>
    <w:rsid w:val="009F4955"/>
    <w:rsid w:val="009F4957"/>
    <w:rsid w:val="009F49B8"/>
    <w:rsid w:val="009F49DE"/>
    <w:rsid w:val="009F49E3"/>
    <w:rsid w:val="009F4A5B"/>
    <w:rsid w:val="009F4B3E"/>
    <w:rsid w:val="009F4B43"/>
    <w:rsid w:val="009F4B4C"/>
    <w:rsid w:val="009F4BB3"/>
    <w:rsid w:val="009F4BE4"/>
    <w:rsid w:val="009F4C1B"/>
    <w:rsid w:val="009F4C66"/>
    <w:rsid w:val="009F4C83"/>
    <w:rsid w:val="009F4D0C"/>
    <w:rsid w:val="009F4DDA"/>
    <w:rsid w:val="009F4DF2"/>
    <w:rsid w:val="009F4E16"/>
    <w:rsid w:val="009F4E5C"/>
    <w:rsid w:val="009F4E78"/>
    <w:rsid w:val="009F4E9E"/>
    <w:rsid w:val="009F4EB9"/>
    <w:rsid w:val="009F4EC8"/>
    <w:rsid w:val="009F4ED3"/>
    <w:rsid w:val="009F4EDB"/>
    <w:rsid w:val="009F4EE7"/>
    <w:rsid w:val="009F4F16"/>
    <w:rsid w:val="009F4FB2"/>
    <w:rsid w:val="009F4FD9"/>
    <w:rsid w:val="009F4FE2"/>
    <w:rsid w:val="009F4FFF"/>
    <w:rsid w:val="009F5063"/>
    <w:rsid w:val="009F509F"/>
    <w:rsid w:val="009F50A4"/>
    <w:rsid w:val="009F50B1"/>
    <w:rsid w:val="009F50B5"/>
    <w:rsid w:val="009F50E8"/>
    <w:rsid w:val="009F514B"/>
    <w:rsid w:val="009F516C"/>
    <w:rsid w:val="009F51B8"/>
    <w:rsid w:val="009F51D6"/>
    <w:rsid w:val="009F51DA"/>
    <w:rsid w:val="009F5233"/>
    <w:rsid w:val="009F524A"/>
    <w:rsid w:val="009F528D"/>
    <w:rsid w:val="009F52F7"/>
    <w:rsid w:val="009F531C"/>
    <w:rsid w:val="009F5342"/>
    <w:rsid w:val="009F5394"/>
    <w:rsid w:val="009F53CE"/>
    <w:rsid w:val="009F53E2"/>
    <w:rsid w:val="009F54DA"/>
    <w:rsid w:val="009F550D"/>
    <w:rsid w:val="009F550F"/>
    <w:rsid w:val="009F552F"/>
    <w:rsid w:val="009F555B"/>
    <w:rsid w:val="009F556B"/>
    <w:rsid w:val="009F55FC"/>
    <w:rsid w:val="009F561F"/>
    <w:rsid w:val="009F562D"/>
    <w:rsid w:val="009F56EA"/>
    <w:rsid w:val="009F56F2"/>
    <w:rsid w:val="009F5736"/>
    <w:rsid w:val="009F573C"/>
    <w:rsid w:val="009F574A"/>
    <w:rsid w:val="009F5815"/>
    <w:rsid w:val="009F58CD"/>
    <w:rsid w:val="009F5974"/>
    <w:rsid w:val="009F5994"/>
    <w:rsid w:val="009F59C6"/>
    <w:rsid w:val="009F5A11"/>
    <w:rsid w:val="009F5A1E"/>
    <w:rsid w:val="009F5A22"/>
    <w:rsid w:val="009F5A39"/>
    <w:rsid w:val="009F5A6D"/>
    <w:rsid w:val="009F5A77"/>
    <w:rsid w:val="009F5AB5"/>
    <w:rsid w:val="009F5ABA"/>
    <w:rsid w:val="009F5AD3"/>
    <w:rsid w:val="009F5B0D"/>
    <w:rsid w:val="009F5B42"/>
    <w:rsid w:val="009F5B8B"/>
    <w:rsid w:val="009F5CAB"/>
    <w:rsid w:val="009F5D3B"/>
    <w:rsid w:val="009F5D45"/>
    <w:rsid w:val="009F5D82"/>
    <w:rsid w:val="009F5DD0"/>
    <w:rsid w:val="009F5DF6"/>
    <w:rsid w:val="009F5E0E"/>
    <w:rsid w:val="009F5E27"/>
    <w:rsid w:val="009F5E52"/>
    <w:rsid w:val="009F5EC7"/>
    <w:rsid w:val="009F5EF4"/>
    <w:rsid w:val="009F5EF5"/>
    <w:rsid w:val="009F5F1D"/>
    <w:rsid w:val="009F5F27"/>
    <w:rsid w:val="009F5FB7"/>
    <w:rsid w:val="009F5FC0"/>
    <w:rsid w:val="009F6008"/>
    <w:rsid w:val="009F600D"/>
    <w:rsid w:val="009F6030"/>
    <w:rsid w:val="009F6033"/>
    <w:rsid w:val="009F604B"/>
    <w:rsid w:val="009F606D"/>
    <w:rsid w:val="009F6077"/>
    <w:rsid w:val="009F60A0"/>
    <w:rsid w:val="009F60B3"/>
    <w:rsid w:val="009F60DD"/>
    <w:rsid w:val="009F614B"/>
    <w:rsid w:val="009F61CB"/>
    <w:rsid w:val="009F6231"/>
    <w:rsid w:val="009F63A3"/>
    <w:rsid w:val="009F63CE"/>
    <w:rsid w:val="009F6445"/>
    <w:rsid w:val="009F64A3"/>
    <w:rsid w:val="009F64F7"/>
    <w:rsid w:val="009F6550"/>
    <w:rsid w:val="009F6553"/>
    <w:rsid w:val="009F6598"/>
    <w:rsid w:val="009F65FE"/>
    <w:rsid w:val="009F662C"/>
    <w:rsid w:val="009F66B2"/>
    <w:rsid w:val="009F67A0"/>
    <w:rsid w:val="009F681C"/>
    <w:rsid w:val="009F6853"/>
    <w:rsid w:val="009F686C"/>
    <w:rsid w:val="009F68AB"/>
    <w:rsid w:val="009F690D"/>
    <w:rsid w:val="009F694A"/>
    <w:rsid w:val="009F695B"/>
    <w:rsid w:val="009F6981"/>
    <w:rsid w:val="009F6A99"/>
    <w:rsid w:val="009F6AD6"/>
    <w:rsid w:val="009F6AEE"/>
    <w:rsid w:val="009F6B05"/>
    <w:rsid w:val="009F6B3C"/>
    <w:rsid w:val="009F6B87"/>
    <w:rsid w:val="009F6B89"/>
    <w:rsid w:val="009F6BB2"/>
    <w:rsid w:val="009F6BE0"/>
    <w:rsid w:val="009F6BFE"/>
    <w:rsid w:val="009F6C32"/>
    <w:rsid w:val="009F6C77"/>
    <w:rsid w:val="009F6CA5"/>
    <w:rsid w:val="009F6D04"/>
    <w:rsid w:val="009F6D4C"/>
    <w:rsid w:val="009F6D74"/>
    <w:rsid w:val="009F6E1E"/>
    <w:rsid w:val="009F6E80"/>
    <w:rsid w:val="009F6FA7"/>
    <w:rsid w:val="009F7040"/>
    <w:rsid w:val="009F7058"/>
    <w:rsid w:val="009F70CD"/>
    <w:rsid w:val="009F7183"/>
    <w:rsid w:val="009F7194"/>
    <w:rsid w:val="009F71EF"/>
    <w:rsid w:val="009F7259"/>
    <w:rsid w:val="009F727A"/>
    <w:rsid w:val="009F72A9"/>
    <w:rsid w:val="009F72D2"/>
    <w:rsid w:val="009F72FF"/>
    <w:rsid w:val="009F7335"/>
    <w:rsid w:val="009F7354"/>
    <w:rsid w:val="009F7395"/>
    <w:rsid w:val="009F7437"/>
    <w:rsid w:val="009F747F"/>
    <w:rsid w:val="009F74B0"/>
    <w:rsid w:val="009F74C4"/>
    <w:rsid w:val="009F751B"/>
    <w:rsid w:val="009F753B"/>
    <w:rsid w:val="009F7564"/>
    <w:rsid w:val="009F75B4"/>
    <w:rsid w:val="009F75BB"/>
    <w:rsid w:val="009F75FB"/>
    <w:rsid w:val="009F7617"/>
    <w:rsid w:val="009F76AA"/>
    <w:rsid w:val="009F771E"/>
    <w:rsid w:val="009F775F"/>
    <w:rsid w:val="009F781B"/>
    <w:rsid w:val="009F7825"/>
    <w:rsid w:val="009F78BA"/>
    <w:rsid w:val="009F78CA"/>
    <w:rsid w:val="009F7904"/>
    <w:rsid w:val="009F7A28"/>
    <w:rsid w:val="009F7A45"/>
    <w:rsid w:val="009F7A63"/>
    <w:rsid w:val="009F7A69"/>
    <w:rsid w:val="009F7AA5"/>
    <w:rsid w:val="009F7AE0"/>
    <w:rsid w:val="009F7B43"/>
    <w:rsid w:val="009F7B60"/>
    <w:rsid w:val="009F7C8A"/>
    <w:rsid w:val="009F7C9C"/>
    <w:rsid w:val="009F7CD9"/>
    <w:rsid w:val="009F7CEB"/>
    <w:rsid w:val="009F7CFA"/>
    <w:rsid w:val="009F7E37"/>
    <w:rsid w:val="009F7EF7"/>
    <w:rsid w:val="009F7F1F"/>
    <w:rsid w:val="009F7F66"/>
    <w:rsid w:val="009F7F6B"/>
    <w:rsid w:val="009F7FAD"/>
    <w:rsid w:val="009F7FCA"/>
    <w:rsid w:val="009F7FD8"/>
    <w:rsid w:val="00A00015"/>
    <w:rsid w:val="00A00054"/>
    <w:rsid w:val="00A00056"/>
    <w:rsid w:val="00A000BF"/>
    <w:rsid w:val="00A0015F"/>
    <w:rsid w:val="00A00164"/>
    <w:rsid w:val="00A0019F"/>
    <w:rsid w:val="00A001AA"/>
    <w:rsid w:val="00A001B0"/>
    <w:rsid w:val="00A001BF"/>
    <w:rsid w:val="00A001C3"/>
    <w:rsid w:val="00A001C4"/>
    <w:rsid w:val="00A0020F"/>
    <w:rsid w:val="00A00228"/>
    <w:rsid w:val="00A0029A"/>
    <w:rsid w:val="00A002AF"/>
    <w:rsid w:val="00A002E6"/>
    <w:rsid w:val="00A0032B"/>
    <w:rsid w:val="00A00344"/>
    <w:rsid w:val="00A00360"/>
    <w:rsid w:val="00A0039F"/>
    <w:rsid w:val="00A0040F"/>
    <w:rsid w:val="00A00463"/>
    <w:rsid w:val="00A004A8"/>
    <w:rsid w:val="00A004E5"/>
    <w:rsid w:val="00A00503"/>
    <w:rsid w:val="00A0055D"/>
    <w:rsid w:val="00A00576"/>
    <w:rsid w:val="00A0057E"/>
    <w:rsid w:val="00A00604"/>
    <w:rsid w:val="00A006CA"/>
    <w:rsid w:val="00A006EE"/>
    <w:rsid w:val="00A0076E"/>
    <w:rsid w:val="00A0077B"/>
    <w:rsid w:val="00A00818"/>
    <w:rsid w:val="00A00869"/>
    <w:rsid w:val="00A00877"/>
    <w:rsid w:val="00A00907"/>
    <w:rsid w:val="00A0092D"/>
    <w:rsid w:val="00A009F0"/>
    <w:rsid w:val="00A009F1"/>
    <w:rsid w:val="00A00A16"/>
    <w:rsid w:val="00A00A18"/>
    <w:rsid w:val="00A00AA2"/>
    <w:rsid w:val="00A00ABB"/>
    <w:rsid w:val="00A00ACB"/>
    <w:rsid w:val="00A00B2F"/>
    <w:rsid w:val="00A00B44"/>
    <w:rsid w:val="00A00B8C"/>
    <w:rsid w:val="00A00CEA"/>
    <w:rsid w:val="00A00CFA"/>
    <w:rsid w:val="00A00CFF"/>
    <w:rsid w:val="00A00D2E"/>
    <w:rsid w:val="00A00D62"/>
    <w:rsid w:val="00A00D9F"/>
    <w:rsid w:val="00A00DBD"/>
    <w:rsid w:val="00A00DBE"/>
    <w:rsid w:val="00A00E1C"/>
    <w:rsid w:val="00A00E64"/>
    <w:rsid w:val="00A00EBE"/>
    <w:rsid w:val="00A00EC0"/>
    <w:rsid w:val="00A00F3D"/>
    <w:rsid w:val="00A00F50"/>
    <w:rsid w:val="00A00F60"/>
    <w:rsid w:val="00A00FD9"/>
    <w:rsid w:val="00A00FE0"/>
    <w:rsid w:val="00A0101A"/>
    <w:rsid w:val="00A01047"/>
    <w:rsid w:val="00A0106C"/>
    <w:rsid w:val="00A01078"/>
    <w:rsid w:val="00A0108B"/>
    <w:rsid w:val="00A010D1"/>
    <w:rsid w:val="00A011C3"/>
    <w:rsid w:val="00A01268"/>
    <w:rsid w:val="00A0126E"/>
    <w:rsid w:val="00A012CB"/>
    <w:rsid w:val="00A0131B"/>
    <w:rsid w:val="00A0137A"/>
    <w:rsid w:val="00A013FA"/>
    <w:rsid w:val="00A0148C"/>
    <w:rsid w:val="00A014A1"/>
    <w:rsid w:val="00A014AA"/>
    <w:rsid w:val="00A014C4"/>
    <w:rsid w:val="00A014D8"/>
    <w:rsid w:val="00A01563"/>
    <w:rsid w:val="00A0156D"/>
    <w:rsid w:val="00A01589"/>
    <w:rsid w:val="00A015AD"/>
    <w:rsid w:val="00A015D4"/>
    <w:rsid w:val="00A01652"/>
    <w:rsid w:val="00A0176C"/>
    <w:rsid w:val="00A01775"/>
    <w:rsid w:val="00A01788"/>
    <w:rsid w:val="00A017BC"/>
    <w:rsid w:val="00A017EC"/>
    <w:rsid w:val="00A01840"/>
    <w:rsid w:val="00A01899"/>
    <w:rsid w:val="00A018E5"/>
    <w:rsid w:val="00A01952"/>
    <w:rsid w:val="00A01986"/>
    <w:rsid w:val="00A0198A"/>
    <w:rsid w:val="00A019FA"/>
    <w:rsid w:val="00A01A00"/>
    <w:rsid w:val="00A01A16"/>
    <w:rsid w:val="00A01A87"/>
    <w:rsid w:val="00A01B2E"/>
    <w:rsid w:val="00A01B6B"/>
    <w:rsid w:val="00A01B75"/>
    <w:rsid w:val="00A01BEC"/>
    <w:rsid w:val="00A01C56"/>
    <w:rsid w:val="00A01C82"/>
    <w:rsid w:val="00A01CA2"/>
    <w:rsid w:val="00A01CA7"/>
    <w:rsid w:val="00A01CAC"/>
    <w:rsid w:val="00A01D06"/>
    <w:rsid w:val="00A01D36"/>
    <w:rsid w:val="00A01DC0"/>
    <w:rsid w:val="00A01DDB"/>
    <w:rsid w:val="00A01F17"/>
    <w:rsid w:val="00A01F1B"/>
    <w:rsid w:val="00A01F3F"/>
    <w:rsid w:val="00A01F60"/>
    <w:rsid w:val="00A01F98"/>
    <w:rsid w:val="00A01FD8"/>
    <w:rsid w:val="00A02003"/>
    <w:rsid w:val="00A02067"/>
    <w:rsid w:val="00A020B2"/>
    <w:rsid w:val="00A020D1"/>
    <w:rsid w:val="00A020EF"/>
    <w:rsid w:val="00A0211A"/>
    <w:rsid w:val="00A02161"/>
    <w:rsid w:val="00A0217D"/>
    <w:rsid w:val="00A0218F"/>
    <w:rsid w:val="00A02199"/>
    <w:rsid w:val="00A021D9"/>
    <w:rsid w:val="00A021E3"/>
    <w:rsid w:val="00A02203"/>
    <w:rsid w:val="00A02210"/>
    <w:rsid w:val="00A02234"/>
    <w:rsid w:val="00A02244"/>
    <w:rsid w:val="00A02271"/>
    <w:rsid w:val="00A02284"/>
    <w:rsid w:val="00A02286"/>
    <w:rsid w:val="00A022B5"/>
    <w:rsid w:val="00A022CB"/>
    <w:rsid w:val="00A02390"/>
    <w:rsid w:val="00A023EF"/>
    <w:rsid w:val="00A023FF"/>
    <w:rsid w:val="00A0247A"/>
    <w:rsid w:val="00A024F1"/>
    <w:rsid w:val="00A02536"/>
    <w:rsid w:val="00A02617"/>
    <w:rsid w:val="00A0261B"/>
    <w:rsid w:val="00A02684"/>
    <w:rsid w:val="00A026EC"/>
    <w:rsid w:val="00A02712"/>
    <w:rsid w:val="00A0279B"/>
    <w:rsid w:val="00A027C9"/>
    <w:rsid w:val="00A028DB"/>
    <w:rsid w:val="00A028EE"/>
    <w:rsid w:val="00A028F5"/>
    <w:rsid w:val="00A02912"/>
    <w:rsid w:val="00A0292B"/>
    <w:rsid w:val="00A02A72"/>
    <w:rsid w:val="00A02AB5"/>
    <w:rsid w:val="00A02B0C"/>
    <w:rsid w:val="00A02BB0"/>
    <w:rsid w:val="00A02C3B"/>
    <w:rsid w:val="00A02CD6"/>
    <w:rsid w:val="00A02CEE"/>
    <w:rsid w:val="00A02CEF"/>
    <w:rsid w:val="00A02D1F"/>
    <w:rsid w:val="00A02D3B"/>
    <w:rsid w:val="00A02D5A"/>
    <w:rsid w:val="00A02DDA"/>
    <w:rsid w:val="00A02E11"/>
    <w:rsid w:val="00A02E2D"/>
    <w:rsid w:val="00A02E77"/>
    <w:rsid w:val="00A02EAC"/>
    <w:rsid w:val="00A02F61"/>
    <w:rsid w:val="00A02F83"/>
    <w:rsid w:val="00A02FA7"/>
    <w:rsid w:val="00A02FE0"/>
    <w:rsid w:val="00A03017"/>
    <w:rsid w:val="00A0303A"/>
    <w:rsid w:val="00A03040"/>
    <w:rsid w:val="00A03057"/>
    <w:rsid w:val="00A0306A"/>
    <w:rsid w:val="00A030F3"/>
    <w:rsid w:val="00A0311C"/>
    <w:rsid w:val="00A03167"/>
    <w:rsid w:val="00A0316E"/>
    <w:rsid w:val="00A031A4"/>
    <w:rsid w:val="00A03202"/>
    <w:rsid w:val="00A03217"/>
    <w:rsid w:val="00A03229"/>
    <w:rsid w:val="00A0324E"/>
    <w:rsid w:val="00A0327E"/>
    <w:rsid w:val="00A032A6"/>
    <w:rsid w:val="00A032AB"/>
    <w:rsid w:val="00A03313"/>
    <w:rsid w:val="00A0331E"/>
    <w:rsid w:val="00A03322"/>
    <w:rsid w:val="00A03368"/>
    <w:rsid w:val="00A0336C"/>
    <w:rsid w:val="00A0338D"/>
    <w:rsid w:val="00A033D5"/>
    <w:rsid w:val="00A033E8"/>
    <w:rsid w:val="00A0343B"/>
    <w:rsid w:val="00A03503"/>
    <w:rsid w:val="00A03568"/>
    <w:rsid w:val="00A03611"/>
    <w:rsid w:val="00A03614"/>
    <w:rsid w:val="00A0369A"/>
    <w:rsid w:val="00A0376C"/>
    <w:rsid w:val="00A0377E"/>
    <w:rsid w:val="00A037D9"/>
    <w:rsid w:val="00A03822"/>
    <w:rsid w:val="00A03877"/>
    <w:rsid w:val="00A038A5"/>
    <w:rsid w:val="00A038EB"/>
    <w:rsid w:val="00A03940"/>
    <w:rsid w:val="00A0398E"/>
    <w:rsid w:val="00A039B8"/>
    <w:rsid w:val="00A039D4"/>
    <w:rsid w:val="00A03A4D"/>
    <w:rsid w:val="00A03A7A"/>
    <w:rsid w:val="00A03AA2"/>
    <w:rsid w:val="00A03AB5"/>
    <w:rsid w:val="00A03AD3"/>
    <w:rsid w:val="00A03AFB"/>
    <w:rsid w:val="00A03B47"/>
    <w:rsid w:val="00A03BB2"/>
    <w:rsid w:val="00A03C06"/>
    <w:rsid w:val="00A03C2D"/>
    <w:rsid w:val="00A03C57"/>
    <w:rsid w:val="00A03C65"/>
    <w:rsid w:val="00A03D73"/>
    <w:rsid w:val="00A03D78"/>
    <w:rsid w:val="00A03DC9"/>
    <w:rsid w:val="00A03E7A"/>
    <w:rsid w:val="00A03E98"/>
    <w:rsid w:val="00A03F1D"/>
    <w:rsid w:val="00A03F55"/>
    <w:rsid w:val="00A03FD9"/>
    <w:rsid w:val="00A04035"/>
    <w:rsid w:val="00A04052"/>
    <w:rsid w:val="00A04057"/>
    <w:rsid w:val="00A040DB"/>
    <w:rsid w:val="00A0415E"/>
    <w:rsid w:val="00A0418C"/>
    <w:rsid w:val="00A0429A"/>
    <w:rsid w:val="00A0429F"/>
    <w:rsid w:val="00A0430B"/>
    <w:rsid w:val="00A04394"/>
    <w:rsid w:val="00A04546"/>
    <w:rsid w:val="00A04638"/>
    <w:rsid w:val="00A04725"/>
    <w:rsid w:val="00A04772"/>
    <w:rsid w:val="00A047DC"/>
    <w:rsid w:val="00A047DE"/>
    <w:rsid w:val="00A04870"/>
    <w:rsid w:val="00A04872"/>
    <w:rsid w:val="00A04874"/>
    <w:rsid w:val="00A04886"/>
    <w:rsid w:val="00A0489A"/>
    <w:rsid w:val="00A048B2"/>
    <w:rsid w:val="00A048C2"/>
    <w:rsid w:val="00A048EC"/>
    <w:rsid w:val="00A0497B"/>
    <w:rsid w:val="00A049D4"/>
    <w:rsid w:val="00A049E2"/>
    <w:rsid w:val="00A049E9"/>
    <w:rsid w:val="00A049ED"/>
    <w:rsid w:val="00A04A19"/>
    <w:rsid w:val="00A04A5B"/>
    <w:rsid w:val="00A04A64"/>
    <w:rsid w:val="00A04A88"/>
    <w:rsid w:val="00A04AF8"/>
    <w:rsid w:val="00A04B0D"/>
    <w:rsid w:val="00A04B28"/>
    <w:rsid w:val="00A04B3D"/>
    <w:rsid w:val="00A04BBE"/>
    <w:rsid w:val="00A04C38"/>
    <w:rsid w:val="00A04C74"/>
    <w:rsid w:val="00A04D36"/>
    <w:rsid w:val="00A04D5C"/>
    <w:rsid w:val="00A04D89"/>
    <w:rsid w:val="00A04DF0"/>
    <w:rsid w:val="00A04E4C"/>
    <w:rsid w:val="00A04E4D"/>
    <w:rsid w:val="00A04ED6"/>
    <w:rsid w:val="00A04F10"/>
    <w:rsid w:val="00A04F93"/>
    <w:rsid w:val="00A04FE3"/>
    <w:rsid w:val="00A05027"/>
    <w:rsid w:val="00A05036"/>
    <w:rsid w:val="00A05052"/>
    <w:rsid w:val="00A05069"/>
    <w:rsid w:val="00A050C9"/>
    <w:rsid w:val="00A050D9"/>
    <w:rsid w:val="00A050DD"/>
    <w:rsid w:val="00A0512B"/>
    <w:rsid w:val="00A0516F"/>
    <w:rsid w:val="00A05197"/>
    <w:rsid w:val="00A051C0"/>
    <w:rsid w:val="00A051EF"/>
    <w:rsid w:val="00A05205"/>
    <w:rsid w:val="00A05209"/>
    <w:rsid w:val="00A05225"/>
    <w:rsid w:val="00A0528F"/>
    <w:rsid w:val="00A052D8"/>
    <w:rsid w:val="00A052F5"/>
    <w:rsid w:val="00A05318"/>
    <w:rsid w:val="00A05355"/>
    <w:rsid w:val="00A053B6"/>
    <w:rsid w:val="00A053DB"/>
    <w:rsid w:val="00A0546E"/>
    <w:rsid w:val="00A05590"/>
    <w:rsid w:val="00A055CA"/>
    <w:rsid w:val="00A056E1"/>
    <w:rsid w:val="00A0578C"/>
    <w:rsid w:val="00A057DC"/>
    <w:rsid w:val="00A057ED"/>
    <w:rsid w:val="00A057EF"/>
    <w:rsid w:val="00A05831"/>
    <w:rsid w:val="00A05877"/>
    <w:rsid w:val="00A0588F"/>
    <w:rsid w:val="00A05899"/>
    <w:rsid w:val="00A05944"/>
    <w:rsid w:val="00A0599B"/>
    <w:rsid w:val="00A059AD"/>
    <w:rsid w:val="00A059E6"/>
    <w:rsid w:val="00A05A07"/>
    <w:rsid w:val="00A05A2B"/>
    <w:rsid w:val="00A05ABC"/>
    <w:rsid w:val="00A05ACF"/>
    <w:rsid w:val="00A05B0E"/>
    <w:rsid w:val="00A05B16"/>
    <w:rsid w:val="00A05B39"/>
    <w:rsid w:val="00A05B99"/>
    <w:rsid w:val="00A05BAC"/>
    <w:rsid w:val="00A05BF8"/>
    <w:rsid w:val="00A05C20"/>
    <w:rsid w:val="00A05C22"/>
    <w:rsid w:val="00A05C28"/>
    <w:rsid w:val="00A05C81"/>
    <w:rsid w:val="00A05C8F"/>
    <w:rsid w:val="00A05CB0"/>
    <w:rsid w:val="00A05CE3"/>
    <w:rsid w:val="00A05D31"/>
    <w:rsid w:val="00A05D89"/>
    <w:rsid w:val="00A05D94"/>
    <w:rsid w:val="00A05DAA"/>
    <w:rsid w:val="00A05DCD"/>
    <w:rsid w:val="00A05DEF"/>
    <w:rsid w:val="00A05E05"/>
    <w:rsid w:val="00A05E17"/>
    <w:rsid w:val="00A05E3B"/>
    <w:rsid w:val="00A05E9D"/>
    <w:rsid w:val="00A05EE7"/>
    <w:rsid w:val="00A05F44"/>
    <w:rsid w:val="00A05F7C"/>
    <w:rsid w:val="00A05F8F"/>
    <w:rsid w:val="00A0604F"/>
    <w:rsid w:val="00A06055"/>
    <w:rsid w:val="00A0608F"/>
    <w:rsid w:val="00A060ED"/>
    <w:rsid w:val="00A060F1"/>
    <w:rsid w:val="00A06117"/>
    <w:rsid w:val="00A06199"/>
    <w:rsid w:val="00A0619F"/>
    <w:rsid w:val="00A0622E"/>
    <w:rsid w:val="00A0624A"/>
    <w:rsid w:val="00A0628A"/>
    <w:rsid w:val="00A0629E"/>
    <w:rsid w:val="00A062CD"/>
    <w:rsid w:val="00A062F3"/>
    <w:rsid w:val="00A06342"/>
    <w:rsid w:val="00A0635D"/>
    <w:rsid w:val="00A06408"/>
    <w:rsid w:val="00A06436"/>
    <w:rsid w:val="00A06443"/>
    <w:rsid w:val="00A06472"/>
    <w:rsid w:val="00A064AC"/>
    <w:rsid w:val="00A064BE"/>
    <w:rsid w:val="00A064CE"/>
    <w:rsid w:val="00A064D4"/>
    <w:rsid w:val="00A06535"/>
    <w:rsid w:val="00A06537"/>
    <w:rsid w:val="00A06589"/>
    <w:rsid w:val="00A0658D"/>
    <w:rsid w:val="00A065A3"/>
    <w:rsid w:val="00A065AF"/>
    <w:rsid w:val="00A065CD"/>
    <w:rsid w:val="00A065ED"/>
    <w:rsid w:val="00A06613"/>
    <w:rsid w:val="00A0667A"/>
    <w:rsid w:val="00A06690"/>
    <w:rsid w:val="00A066A7"/>
    <w:rsid w:val="00A066B7"/>
    <w:rsid w:val="00A066BE"/>
    <w:rsid w:val="00A066C5"/>
    <w:rsid w:val="00A066CB"/>
    <w:rsid w:val="00A066E2"/>
    <w:rsid w:val="00A06707"/>
    <w:rsid w:val="00A0675C"/>
    <w:rsid w:val="00A0678A"/>
    <w:rsid w:val="00A067BA"/>
    <w:rsid w:val="00A067DB"/>
    <w:rsid w:val="00A067F4"/>
    <w:rsid w:val="00A067FE"/>
    <w:rsid w:val="00A068D8"/>
    <w:rsid w:val="00A068DE"/>
    <w:rsid w:val="00A069B7"/>
    <w:rsid w:val="00A069F5"/>
    <w:rsid w:val="00A06A1F"/>
    <w:rsid w:val="00A06A47"/>
    <w:rsid w:val="00A06A8A"/>
    <w:rsid w:val="00A06AF9"/>
    <w:rsid w:val="00A06B2F"/>
    <w:rsid w:val="00A06B41"/>
    <w:rsid w:val="00A06B69"/>
    <w:rsid w:val="00A06B7A"/>
    <w:rsid w:val="00A06BA8"/>
    <w:rsid w:val="00A06BB9"/>
    <w:rsid w:val="00A06BF3"/>
    <w:rsid w:val="00A06C5B"/>
    <w:rsid w:val="00A06C94"/>
    <w:rsid w:val="00A06CC4"/>
    <w:rsid w:val="00A06DD5"/>
    <w:rsid w:val="00A06DDF"/>
    <w:rsid w:val="00A06E04"/>
    <w:rsid w:val="00A06E23"/>
    <w:rsid w:val="00A06E26"/>
    <w:rsid w:val="00A06E4A"/>
    <w:rsid w:val="00A06EDF"/>
    <w:rsid w:val="00A06F1B"/>
    <w:rsid w:val="00A06FA3"/>
    <w:rsid w:val="00A06FCD"/>
    <w:rsid w:val="00A0702A"/>
    <w:rsid w:val="00A07098"/>
    <w:rsid w:val="00A070A7"/>
    <w:rsid w:val="00A070AD"/>
    <w:rsid w:val="00A070BB"/>
    <w:rsid w:val="00A0710F"/>
    <w:rsid w:val="00A07126"/>
    <w:rsid w:val="00A07148"/>
    <w:rsid w:val="00A07152"/>
    <w:rsid w:val="00A07158"/>
    <w:rsid w:val="00A07166"/>
    <w:rsid w:val="00A0716D"/>
    <w:rsid w:val="00A0719F"/>
    <w:rsid w:val="00A071CC"/>
    <w:rsid w:val="00A071CD"/>
    <w:rsid w:val="00A07228"/>
    <w:rsid w:val="00A07288"/>
    <w:rsid w:val="00A07328"/>
    <w:rsid w:val="00A07366"/>
    <w:rsid w:val="00A0736D"/>
    <w:rsid w:val="00A073A1"/>
    <w:rsid w:val="00A073C4"/>
    <w:rsid w:val="00A073E6"/>
    <w:rsid w:val="00A073F4"/>
    <w:rsid w:val="00A074F3"/>
    <w:rsid w:val="00A07543"/>
    <w:rsid w:val="00A0754B"/>
    <w:rsid w:val="00A07562"/>
    <w:rsid w:val="00A07577"/>
    <w:rsid w:val="00A07579"/>
    <w:rsid w:val="00A075A1"/>
    <w:rsid w:val="00A075B8"/>
    <w:rsid w:val="00A07607"/>
    <w:rsid w:val="00A07620"/>
    <w:rsid w:val="00A0762E"/>
    <w:rsid w:val="00A076A2"/>
    <w:rsid w:val="00A076A9"/>
    <w:rsid w:val="00A07736"/>
    <w:rsid w:val="00A077A6"/>
    <w:rsid w:val="00A077D3"/>
    <w:rsid w:val="00A077F1"/>
    <w:rsid w:val="00A0781A"/>
    <w:rsid w:val="00A07834"/>
    <w:rsid w:val="00A07835"/>
    <w:rsid w:val="00A07855"/>
    <w:rsid w:val="00A07971"/>
    <w:rsid w:val="00A079AD"/>
    <w:rsid w:val="00A079DE"/>
    <w:rsid w:val="00A079F4"/>
    <w:rsid w:val="00A07A79"/>
    <w:rsid w:val="00A07A97"/>
    <w:rsid w:val="00A07AB5"/>
    <w:rsid w:val="00A07ADB"/>
    <w:rsid w:val="00A07AE1"/>
    <w:rsid w:val="00A07AFD"/>
    <w:rsid w:val="00A07B0D"/>
    <w:rsid w:val="00A07B36"/>
    <w:rsid w:val="00A07B93"/>
    <w:rsid w:val="00A07BBB"/>
    <w:rsid w:val="00A07C10"/>
    <w:rsid w:val="00A07C6F"/>
    <w:rsid w:val="00A07C89"/>
    <w:rsid w:val="00A07CAA"/>
    <w:rsid w:val="00A07DAD"/>
    <w:rsid w:val="00A07E1A"/>
    <w:rsid w:val="00A07E29"/>
    <w:rsid w:val="00A07E6F"/>
    <w:rsid w:val="00A07E74"/>
    <w:rsid w:val="00A07F24"/>
    <w:rsid w:val="00A07F5E"/>
    <w:rsid w:val="00A07FA1"/>
    <w:rsid w:val="00A07FB5"/>
    <w:rsid w:val="00A07FE5"/>
    <w:rsid w:val="00A10030"/>
    <w:rsid w:val="00A1003A"/>
    <w:rsid w:val="00A1005E"/>
    <w:rsid w:val="00A1008C"/>
    <w:rsid w:val="00A10098"/>
    <w:rsid w:val="00A1009E"/>
    <w:rsid w:val="00A100E0"/>
    <w:rsid w:val="00A10106"/>
    <w:rsid w:val="00A1012C"/>
    <w:rsid w:val="00A1013E"/>
    <w:rsid w:val="00A1014F"/>
    <w:rsid w:val="00A10184"/>
    <w:rsid w:val="00A101A3"/>
    <w:rsid w:val="00A101A6"/>
    <w:rsid w:val="00A1020A"/>
    <w:rsid w:val="00A10227"/>
    <w:rsid w:val="00A102AA"/>
    <w:rsid w:val="00A102BD"/>
    <w:rsid w:val="00A10349"/>
    <w:rsid w:val="00A10366"/>
    <w:rsid w:val="00A103D5"/>
    <w:rsid w:val="00A103DE"/>
    <w:rsid w:val="00A103F3"/>
    <w:rsid w:val="00A10404"/>
    <w:rsid w:val="00A10428"/>
    <w:rsid w:val="00A10497"/>
    <w:rsid w:val="00A1052F"/>
    <w:rsid w:val="00A10569"/>
    <w:rsid w:val="00A10596"/>
    <w:rsid w:val="00A105C1"/>
    <w:rsid w:val="00A105C2"/>
    <w:rsid w:val="00A105CD"/>
    <w:rsid w:val="00A1062E"/>
    <w:rsid w:val="00A10648"/>
    <w:rsid w:val="00A10668"/>
    <w:rsid w:val="00A106F8"/>
    <w:rsid w:val="00A10738"/>
    <w:rsid w:val="00A10783"/>
    <w:rsid w:val="00A107E7"/>
    <w:rsid w:val="00A10810"/>
    <w:rsid w:val="00A1083C"/>
    <w:rsid w:val="00A108B2"/>
    <w:rsid w:val="00A1091D"/>
    <w:rsid w:val="00A10952"/>
    <w:rsid w:val="00A10965"/>
    <w:rsid w:val="00A10969"/>
    <w:rsid w:val="00A1097C"/>
    <w:rsid w:val="00A1098F"/>
    <w:rsid w:val="00A10992"/>
    <w:rsid w:val="00A109AD"/>
    <w:rsid w:val="00A10AFC"/>
    <w:rsid w:val="00A10B52"/>
    <w:rsid w:val="00A10B66"/>
    <w:rsid w:val="00A10B83"/>
    <w:rsid w:val="00A10B84"/>
    <w:rsid w:val="00A10B8B"/>
    <w:rsid w:val="00A10BBD"/>
    <w:rsid w:val="00A10BCB"/>
    <w:rsid w:val="00A10C00"/>
    <w:rsid w:val="00A10C10"/>
    <w:rsid w:val="00A10D3E"/>
    <w:rsid w:val="00A10D66"/>
    <w:rsid w:val="00A10DD8"/>
    <w:rsid w:val="00A10E05"/>
    <w:rsid w:val="00A10E67"/>
    <w:rsid w:val="00A10EB5"/>
    <w:rsid w:val="00A10EE6"/>
    <w:rsid w:val="00A10F9B"/>
    <w:rsid w:val="00A1101A"/>
    <w:rsid w:val="00A110AB"/>
    <w:rsid w:val="00A110DE"/>
    <w:rsid w:val="00A110F4"/>
    <w:rsid w:val="00A110FB"/>
    <w:rsid w:val="00A1111E"/>
    <w:rsid w:val="00A1116D"/>
    <w:rsid w:val="00A11179"/>
    <w:rsid w:val="00A11190"/>
    <w:rsid w:val="00A1119B"/>
    <w:rsid w:val="00A11224"/>
    <w:rsid w:val="00A1122A"/>
    <w:rsid w:val="00A1123A"/>
    <w:rsid w:val="00A11293"/>
    <w:rsid w:val="00A112D3"/>
    <w:rsid w:val="00A11301"/>
    <w:rsid w:val="00A1130F"/>
    <w:rsid w:val="00A11392"/>
    <w:rsid w:val="00A11456"/>
    <w:rsid w:val="00A11471"/>
    <w:rsid w:val="00A11558"/>
    <w:rsid w:val="00A1157F"/>
    <w:rsid w:val="00A1161E"/>
    <w:rsid w:val="00A11675"/>
    <w:rsid w:val="00A11692"/>
    <w:rsid w:val="00A116AE"/>
    <w:rsid w:val="00A116D8"/>
    <w:rsid w:val="00A116E6"/>
    <w:rsid w:val="00A11701"/>
    <w:rsid w:val="00A11721"/>
    <w:rsid w:val="00A11794"/>
    <w:rsid w:val="00A117D2"/>
    <w:rsid w:val="00A117DB"/>
    <w:rsid w:val="00A11814"/>
    <w:rsid w:val="00A11820"/>
    <w:rsid w:val="00A1182D"/>
    <w:rsid w:val="00A11881"/>
    <w:rsid w:val="00A118AC"/>
    <w:rsid w:val="00A118CA"/>
    <w:rsid w:val="00A11900"/>
    <w:rsid w:val="00A11905"/>
    <w:rsid w:val="00A1191B"/>
    <w:rsid w:val="00A1191E"/>
    <w:rsid w:val="00A1191F"/>
    <w:rsid w:val="00A1199D"/>
    <w:rsid w:val="00A119F1"/>
    <w:rsid w:val="00A119F5"/>
    <w:rsid w:val="00A11A07"/>
    <w:rsid w:val="00A11A09"/>
    <w:rsid w:val="00A11A14"/>
    <w:rsid w:val="00A11AA7"/>
    <w:rsid w:val="00A11B19"/>
    <w:rsid w:val="00A11B34"/>
    <w:rsid w:val="00A11B4F"/>
    <w:rsid w:val="00A11B51"/>
    <w:rsid w:val="00A11B54"/>
    <w:rsid w:val="00A11BD6"/>
    <w:rsid w:val="00A11C3A"/>
    <w:rsid w:val="00A11C3D"/>
    <w:rsid w:val="00A11C4F"/>
    <w:rsid w:val="00A11C5A"/>
    <w:rsid w:val="00A11C6E"/>
    <w:rsid w:val="00A11CA9"/>
    <w:rsid w:val="00A11D03"/>
    <w:rsid w:val="00A11D1A"/>
    <w:rsid w:val="00A11DED"/>
    <w:rsid w:val="00A11E51"/>
    <w:rsid w:val="00A11E6A"/>
    <w:rsid w:val="00A11E72"/>
    <w:rsid w:val="00A11E78"/>
    <w:rsid w:val="00A11ED0"/>
    <w:rsid w:val="00A11F03"/>
    <w:rsid w:val="00A11F53"/>
    <w:rsid w:val="00A11F97"/>
    <w:rsid w:val="00A11FB6"/>
    <w:rsid w:val="00A1204D"/>
    <w:rsid w:val="00A120DC"/>
    <w:rsid w:val="00A1212E"/>
    <w:rsid w:val="00A1212F"/>
    <w:rsid w:val="00A12140"/>
    <w:rsid w:val="00A1216E"/>
    <w:rsid w:val="00A121C4"/>
    <w:rsid w:val="00A121DB"/>
    <w:rsid w:val="00A12228"/>
    <w:rsid w:val="00A12229"/>
    <w:rsid w:val="00A1225B"/>
    <w:rsid w:val="00A1227F"/>
    <w:rsid w:val="00A122B4"/>
    <w:rsid w:val="00A12344"/>
    <w:rsid w:val="00A123B7"/>
    <w:rsid w:val="00A123EE"/>
    <w:rsid w:val="00A12420"/>
    <w:rsid w:val="00A1250A"/>
    <w:rsid w:val="00A125C7"/>
    <w:rsid w:val="00A12699"/>
    <w:rsid w:val="00A1269B"/>
    <w:rsid w:val="00A126EE"/>
    <w:rsid w:val="00A126F1"/>
    <w:rsid w:val="00A127C7"/>
    <w:rsid w:val="00A12822"/>
    <w:rsid w:val="00A12836"/>
    <w:rsid w:val="00A12861"/>
    <w:rsid w:val="00A12865"/>
    <w:rsid w:val="00A129CF"/>
    <w:rsid w:val="00A12A08"/>
    <w:rsid w:val="00A12A21"/>
    <w:rsid w:val="00A12A76"/>
    <w:rsid w:val="00A12AA6"/>
    <w:rsid w:val="00A12ABA"/>
    <w:rsid w:val="00A12AE9"/>
    <w:rsid w:val="00A12AF1"/>
    <w:rsid w:val="00A12B3F"/>
    <w:rsid w:val="00A12B77"/>
    <w:rsid w:val="00A12B94"/>
    <w:rsid w:val="00A12BA4"/>
    <w:rsid w:val="00A12BC6"/>
    <w:rsid w:val="00A12C52"/>
    <w:rsid w:val="00A12C9C"/>
    <w:rsid w:val="00A12CC2"/>
    <w:rsid w:val="00A12CC6"/>
    <w:rsid w:val="00A12CE9"/>
    <w:rsid w:val="00A12D25"/>
    <w:rsid w:val="00A12D2F"/>
    <w:rsid w:val="00A12DFE"/>
    <w:rsid w:val="00A12E32"/>
    <w:rsid w:val="00A12E9D"/>
    <w:rsid w:val="00A12ECA"/>
    <w:rsid w:val="00A12ED0"/>
    <w:rsid w:val="00A12F22"/>
    <w:rsid w:val="00A12F47"/>
    <w:rsid w:val="00A12F50"/>
    <w:rsid w:val="00A12F95"/>
    <w:rsid w:val="00A12FB9"/>
    <w:rsid w:val="00A13034"/>
    <w:rsid w:val="00A1303F"/>
    <w:rsid w:val="00A13073"/>
    <w:rsid w:val="00A1308C"/>
    <w:rsid w:val="00A130C4"/>
    <w:rsid w:val="00A130EE"/>
    <w:rsid w:val="00A13158"/>
    <w:rsid w:val="00A1315A"/>
    <w:rsid w:val="00A1315D"/>
    <w:rsid w:val="00A1316F"/>
    <w:rsid w:val="00A1317A"/>
    <w:rsid w:val="00A131AB"/>
    <w:rsid w:val="00A131EA"/>
    <w:rsid w:val="00A13282"/>
    <w:rsid w:val="00A132BD"/>
    <w:rsid w:val="00A133A2"/>
    <w:rsid w:val="00A133DD"/>
    <w:rsid w:val="00A133EF"/>
    <w:rsid w:val="00A13406"/>
    <w:rsid w:val="00A13414"/>
    <w:rsid w:val="00A13421"/>
    <w:rsid w:val="00A1342F"/>
    <w:rsid w:val="00A1343E"/>
    <w:rsid w:val="00A134C9"/>
    <w:rsid w:val="00A134E5"/>
    <w:rsid w:val="00A13510"/>
    <w:rsid w:val="00A13523"/>
    <w:rsid w:val="00A135A4"/>
    <w:rsid w:val="00A135D2"/>
    <w:rsid w:val="00A136A2"/>
    <w:rsid w:val="00A13761"/>
    <w:rsid w:val="00A1378B"/>
    <w:rsid w:val="00A13802"/>
    <w:rsid w:val="00A13825"/>
    <w:rsid w:val="00A13845"/>
    <w:rsid w:val="00A1385C"/>
    <w:rsid w:val="00A13871"/>
    <w:rsid w:val="00A1388C"/>
    <w:rsid w:val="00A13934"/>
    <w:rsid w:val="00A13969"/>
    <w:rsid w:val="00A139DC"/>
    <w:rsid w:val="00A13A25"/>
    <w:rsid w:val="00A13A38"/>
    <w:rsid w:val="00A13A9E"/>
    <w:rsid w:val="00A13AA0"/>
    <w:rsid w:val="00A13AA5"/>
    <w:rsid w:val="00A13AC0"/>
    <w:rsid w:val="00A13AF5"/>
    <w:rsid w:val="00A13CBB"/>
    <w:rsid w:val="00A13CC4"/>
    <w:rsid w:val="00A13D38"/>
    <w:rsid w:val="00A13D4D"/>
    <w:rsid w:val="00A13D5B"/>
    <w:rsid w:val="00A13D6B"/>
    <w:rsid w:val="00A13D81"/>
    <w:rsid w:val="00A13E0F"/>
    <w:rsid w:val="00A13E66"/>
    <w:rsid w:val="00A13F62"/>
    <w:rsid w:val="00A13F69"/>
    <w:rsid w:val="00A13F6C"/>
    <w:rsid w:val="00A13F73"/>
    <w:rsid w:val="00A13FB4"/>
    <w:rsid w:val="00A1400F"/>
    <w:rsid w:val="00A14046"/>
    <w:rsid w:val="00A14088"/>
    <w:rsid w:val="00A1411C"/>
    <w:rsid w:val="00A14127"/>
    <w:rsid w:val="00A14163"/>
    <w:rsid w:val="00A14166"/>
    <w:rsid w:val="00A14196"/>
    <w:rsid w:val="00A141A3"/>
    <w:rsid w:val="00A141F3"/>
    <w:rsid w:val="00A14219"/>
    <w:rsid w:val="00A1423B"/>
    <w:rsid w:val="00A1424B"/>
    <w:rsid w:val="00A1426A"/>
    <w:rsid w:val="00A142A1"/>
    <w:rsid w:val="00A142CF"/>
    <w:rsid w:val="00A142EC"/>
    <w:rsid w:val="00A142FA"/>
    <w:rsid w:val="00A14325"/>
    <w:rsid w:val="00A14367"/>
    <w:rsid w:val="00A14379"/>
    <w:rsid w:val="00A143D1"/>
    <w:rsid w:val="00A14442"/>
    <w:rsid w:val="00A144EE"/>
    <w:rsid w:val="00A1450B"/>
    <w:rsid w:val="00A14531"/>
    <w:rsid w:val="00A145A9"/>
    <w:rsid w:val="00A145C0"/>
    <w:rsid w:val="00A145E7"/>
    <w:rsid w:val="00A14605"/>
    <w:rsid w:val="00A14660"/>
    <w:rsid w:val="00A146CF"/>
    <w:rsid w:val="00A146D8"/>
    <w:rsid w:val="00A1473A"/>
    <w:rsid w:val="00A1476B"/>
    <w:rsid w:val="00A1476E"/>
    <w:rsid w:val="00A14771"/>
    <w:rsid w:val="00A14788"/>
    <w:rsid w:val="00A14790"/>
    <w:rsid w:val="00A147DD"/>
    <w:rsid w:val="00A147FA"/>
    <w:rsid w:val="00A14870"/>
    <w:rsid w:val="00A14871"/>
    <w:rsid w:val="00A14873"/>
    <w:rsid w:val="00A14874"/>
    <w:rsid w:val="00A1490A"/>
    <w:rsid w:val="00A14983"/>
    <w:rsid w:val="00A149CD"/>
    <w:rsid w:val="00A149DB"/>
    <w:rsid w:val="00A14A03"/>
    <w:rsid w:val="00A14A5A"/>
    <w:rsid w:val="00A14A96"/>
    <w:rsid w:val="00A14A99"/>
    <w:rsid w:val="00A14A9F"/>
    <w:rsid w:val="00A14B4C"/>
    <w:rsid w:val="00A14B58"/>
    <w:rsid w:val="00A14B5A"/>
    <w:rsid w:val="00A14B70"/>
    <w:rsid w:val="00A14B71"/>
    <w:rsid w:val="00A14B7E"/>
    <w:rsid w:val="00A14B99"/>
    <w:rsid w:val="00A14C45"/>
    <w:rsid w:val="00A14C67"/>
    <w:rsid w:val="00A14C80"/>
    <w:rsid w:val="00A14C86"/>
    <w:rsid w:val="00A14C97"/>
    <w:rsid w:val="00A14CD5"/>
    <w:rsid w:val="00A14D29"/>
    <w:rsid w:val="00A14D42"/>
    <w:rsid w:val="00A14DB1"/>
    <w:rsid w:val="00A14DD4"/>
    <w:rsid w:val="00A14DFF"/>
    <w:rsid w:val="00A14E61"/>
    <w:rsid w:val="00A14E84"/>
    <w:rsid w:val="00A14E93"/>
    <w:rsid w:val="00A14E95"/>
    <w:rsid w:val="00A14F84"/>
    <w:rsid w:val="00A150AE"/>
    <w:rsid w:val="00A15100"/>
    <w:rsid w:val="00A15120"/>
    <w:rsid w:val="00A15164"/>
    <w:rsid w:val="00A1517A"/>
    <w:rsid w:val="00A1517F"/>
    <w:rsid w:val="00A151FA"/>
    <w:rsid w:val="00A15234"/>
    <w:rsid w:val="00A15294"/>
    <w:rsid w:val="00A1529D"/>
    <w:rsid w:val="00A152B3"/>
    <w:rsid w:val="00A152BA"/>
    <w:rsid w:val="00A152D0"/>
    <w:rsid w:val="00A15302"/>
    <w:rsid w:val="00A15324"/>
    <w:rsid w:val="00A15331"/>
    <w:rsid w:val="00A153CB"/>
    <w:rsid w:val="00A15475"/>
    <w:rsid w:val="00A15492"/>
    <w:rsid w:val="00A15493"/>
    <w:rsid w:val="00A154A9"/>
    <w:rsid w:val="00A154D5"/>
    <w:rsid w:val="00A1550A"/>
    <w:rsid w:val="00A1551E"/>
    <w:rsid w:val="00A15542"/>
    <w:rsid w:val="00A15565"/>
    <w:rsid w:val="00A15591"/>
    <w:rsid w:val="00A156A3"/>
    <w:rsid w:val="00A156B2"/>
    <w:rsid w:val="00A157EA"/>
    <w:rsid w:val="00A15802"/>
    <w:rsid w:val="00A15805"/>
    <w:rsid w:val="00A15850"/>
    <w:rsid w:val="00A15915"/>
    <w:rsid w:val="00A159D0"/>
    <w:rsid w:val="00A159E7"/>
    <w:rsid w:val="00A159F4"/>
    <w:rsid w:val="00A15A38"/>
    <w:rsid w:val="00A15A7F"/>
    <w:rsid w:val="00A15AAA"/>
    <w:rsid w:val="00A15AB1"/>
    <w:rsid w:val="00A15AC8"/>
    <w:rsid w:val="00A15AEA"/>
    <w:rsid w:val="00A15B2F"/>
    <w:rsid w:val="00A15B50"/>
    <w:rsid w:val="00A15B90"/>
    <w:rsid w:val="00A15BAE"/>
    <w:rsid w:val="00A15CD5"/>
    <w:rsid w:val="00A15CE8"/>
    <w:rsid w:val="00A15DCD"/>
    <w:rsid w:val="00A15E0E"/>
    <w:rsid w:val="00A15E1E"/>
    <w:rsid w:val="00A15E45"/>
    <w:rsid w:val="00A15E60"/>
    <w:rsid w:val="00A15E63"/>
    <w:rsid w:val="00A15E6C"/>
    <w:rsid w:val="00A15EB0"/>
    <w:rsid w:val="00A15EB8"/>
    <w:rsid w:val="00A15EBE"/>
    <w:rsid w:val="00A15EEB"/>
    <w:rsid w:val="00A15EED"/>
    <w:rsid w:val="00A15F2B"/>
    <w:rsid w:val="00A15F74"/>
    <w:rsid w:val="00A15FD5"/>
    <w:rsid w:val="00A15FE0"/>
    <w:rsid w:val="00A16029"/>
    <w:rsid w:val="00A16039"/>
    <w:rsid w:val="00A160D0"/>
    <w:rsid w:val="00A1617E"/>
    <w:rsid w:val="00A16192"/>
    <w:rsid w:val="00A161DD"/>
    <w:rsid w:val="00A1622B"/>
    <w:rsid w:val="00A16254"/>
    <w:rsid w:val="00A16280"/>
    <w:rsid w:val="00A16290"/>
    <w:rsid w:val="00A162AF"/>
    <w:rsid w:val="00A162B5"/>
    <w:rsid w:val="00A162BD"/>
    <w:rsid w:val="00A162D2"/>
    <w:rsid w:val="00A162EF"/>
    <w:rsid w:val="00A162FA"/>
    <w:rsid w:val="00A16311"/>
    <w:rsid w:val="00A16315"/>
    <w:rsid w:val="00A163AC"/>
    <w:rsid w:val="00A163B3"/>
    <w:rsid w:val="00A163F8"/>
    <w:rsid w:val="00A1645E"/>
    <w:rsid w:val="00A164AE"/>
    <w:rsid w:val="00A164B4"/>
    <w:rsid w:val="00A164DE"/>
    <w:rsid w:val="00A164E9"/>
    <w:rsid w:val="00A16507"/>
    <w:rsid w:val="00A16524"/>
    <w:rsid w:val="00A16528"/>
    <w:rsid w:val="00A16626"/>
    <w:rsid w:val="00A1662F"/>
    <w:rsid w:val="00A16639"/>
    <w:rsid w:val="00A16671"/>
    <w:rsid w:val="00A16679"/>
    <w:rsid w:val="00A166F9"/>
    <w:rsid w:val="00A1671E"/>
    <w:rsid w:val="00A16731"/>
    <w:rsid w:val="00A1677F"/>
    <w:rsid w:val="00A16782"/>
    <w:rsid w:val="00A1678A"/>
    <w:rsid w:val="00A16794"/>
    <w:rsid w:val="00A16797"/>
    <w:rsid w:val="00A167BC"/>
    <w:rsid w:val="00A167BD"/>
    <w:rsid w:val="00A16835"/>
    <w:rsid w:val="00A1685A"/>
    <w:rsid w:val="00A1686D"/>
    <w:rsid w:val="00A16870"/>
    <w:rsid w:val="00A168BF"/>
    <w:rsid w:val="00A168F9"/>
    <w:rsid w:val="00A16942"/>
    <w:rsid w:val="00A169FE"/>
    <w:rsid w:val="00A16A59"/>
    <w:rsid w:val="00A16AAD"/>
    <w:rsid w:val="00A16AC2"/>
    <w:rsid w:val="00A16B8F"/>
    <w:rsid w:val="00A16C0C"/>
    <w:rsid w:val="00A16C26"/>
    <w:rsid w:val="00A16C7F"/>
    <w:rsid w:val="00A16C9F"/>
    <w:rsid w:val="00A16CB4"/>
    <w:rsid w:val="00A16CC6"/>
    <w:rsid w:val="00A16CDC"/>
    <w:rsid w:val="00A16D03"/>
    <w:rsid w:val="00A16D04"/>
    <w:rsid w:val="00A16D73"/>
    <w:rsid w:val="00A16D9F"/>
    <w:rsid w:val="00A16DC3"/>
    <w:rsid w:val="00A16DDC"/>
    <w:rsid w:val="00A16E58"/>
    <w:rsid w:val="00A16E9D"/>
    <w:rsid w:val="00A16EC4"/>
    <w:rsid w:val="00A16ED3"/>
    <w:rsid w:val="00A16F43"/>
    <w:rsid w:val="00A16F49"/>
    <w:rsid w:val="00A16FC4"/>
    <w:rsid w:val="00A170BD"/>
    <w:rsid w:val="00A170E6"/>
    <w:rsid w:val="00A17172"/>
    <w:rsid w:val="00A1717E"/>
    <w:rsid w:val="00A17180"/>
    <w:rsid w:val="00A171B1"/>
    <w:rsid w:val="00A17306"/>
    <w:rsid w:val="00A17328"/>
    <w:rsid w:val="00A17335"/>
    <w:rsid w:val="00A17346"/>
    <w:rsid w:val="00A17435"/>
    <w:rsid w:val="00A17448"/>
    <w:rsid w:val="00A174E8"/>
    <w:rsid w:val="00A174ED"/>
    <w:rsid w:val="00A1750F"/>
    <w:rsid w:val="00A17538"/>
    <w:rsid w:val="00A17545"/>
    <w:rsid w:val="00A17642"/>
    <w:rsid w:val="00A176D4"/>
    <w:rsid w:val="00A17711"/>
    <w:rsid w:val="00A17755"/>
    <w:rsid w:val="00A177FC"/>
    <w:rsid w:val="00A1782C"/>
    <w:rsid w:val="00A17883"/>
    <w:rsid w:val="00A178BD"/>
    <w:rsid w:val="00A178C0"/>
    <w:rsid w:val="00A178D2"/>
    <w:rsid w:val="00A178D4"/>
    <w:rsid w:val="00A178DA"/>
    <w:rsid w:val="00A178E1"/>
    <w:rsid w:val="00A17938"/>
    <w:rsid w:val="00A17968"/>
    <w:rsid w:val="00A1796B"/>
    <w:rsid w:val="00A179D3"/>
    <w:rsid w:val="00A17A48"/>
    <w:rsid w:val="00A17A78"/>
    <w:rsid w:val="00A17A95"/>
    <w:rsid w:val="00A17ADA"/>
    <w:rsid w:val="00A17B36"/>
    <w:rsid w:val="00A17BBB"/>
    <w:rsid w:val="00A17BF0"/>
    <w:rsid w:val="00A17C06"/>
    <w:rsid w:val="00A17C07"/>
    <w:rsid w:val="00A17CB7"/>
    <w:rsid w:val="00A17CF6"/>
    <w:rsid w:val="00A17D58"/>
    <w:rsid w:val="00A17D8C"/>
    <w:rsid w:val="00A17E42"/>
    <w:rsid w:val="00A17ED4"/>
    <w:rsid w:val="00A17F08"/>
    <w:rsid w:val="00A17F0D"/>
    <w:rsid w:val="00A17F0F"/>
    <w:rsid w:val="00A17F25"/>
    <w:rsid w:val="00A17F75"/>
    <w:rsid w:val="00A17F82"/>
    <w:rsid w:val="00A17F98"/>
    <w:rsid w:val="00A17FB3"/>
    <w:rsid w:val="00A2004C"/>
    <w:rsid w:val="00A2005A"/>
    <w:rsid w:val="00A20098"/>
    <w:rsid w:val="00A20118"/>
    <w:rsid w:val="00A20132"/>
    <w:rsid w:val="00A20164"/>
    <w:rsid w:val="00A20169"/>
    <w:rsid w:val="00A201E1"/>
    <w:rsid w:val="00A2020A"/>
    <w:rsid w:val="00A202B7"/>
    <w:rsid w:val="00A202F1"/>
    <w:rsid w:val="00A20313"/>
    <w:rsid w:val="00A20360"/>
    <w:rsid w:val="00A203AE"/>
    <w:rsid w:val="00A2041D"/>
    <w:rsid w:val="00A20435"/>
    <w:rsid w:val="00A20452"/>
    <w:rsid w:val="00A20456"/>
    <w:rsid w:val="00A20475"/>
    <w:rsid w:val="00A2049F"/>
    <w:rsid w:val="00A204D3"/>
    <w:rsid w:val="00A20522"/>
    <w:rsid w:val="00A20524"/>
    <w:rsid w:val="00A20532"/>
    <w:rsid w:val="00A205B4"/>
    <w:rsid w:val="00A205CF"/>
    <w:rsid w:val="00A205DC"/>
    <w:rsid w:val="00A20631"/>
    <w:rsid w:val="00A2071D"/>
    <w:rsid w:val="00A2071E"/>
    <w:rsid w:val="00A20780"/>
    <w:rsid w:val="00A207B8"/>
    <w:rsid w:val="00A207BA"/>
    <w:rsid w:val="00A207E1"/>
    <w:rsid w:val="00A207EA"/>
    <w:rsid w:val="00A20814"/>
    <w:rsid w:val="00A208A2"/>
    <w:rsid w:val="00A208FE"/>
    <w:rsid w:val="00A20931"/>
    <w:rsid w:val="00A20957"/>
    <w:rsid w:val="00A20988"/>
    <w:rsid w:val="00A2098D"/>
    <w:rsid w:val="00A20A83"/>
    <w:rsid w:val="00A20A85"/>
    <w:rsid w:val="00A20AA9"/>
    <w:rsid w:val="00A20AAD"/>
    <w:rsid w:val="00A20AE7"/>
    <w:rsid w:val="00A20AF0"/>
    <w:rsid w:val="00A20BEA"/>
    <w:rsid w:val="00A20BEB"/>
    <w:rsid w:val="00A20C5E"/>
    <w:rsid w:val="00A20C76"/>
    <w:rsid w:val="00A20C7F"/>
    <w:rsid w:val="00A20C86"/>
    <w:rsid w:val="00A20C8B"/>
    <w:rsid w:val="00A20CD2"/>
    <w:rsid w:val="00A20D2A"/>
    <w:rsid w:val="00A20D43"/>
    <w:rsid w:val="00A20D4E"/>
    <w:rsid w:val="00A20D51"/>
    <w:rsid w:val="00A20E08"/>
    <w:rsid w:val="00A20EF8"/>
    <w:rsid w:val="00A20F0F"/>
    <w:rsid w:val="00A20F1D"/>
    <w:rsid w:val="00A20F20"/>
    <w:rsid w:val="00A20F22"/>
    <w:rsid w:val="00A20FAA"/>
    <w:rsid w:val="00A20FC0"/>
    <w:rsid w:val="00A20FDF"/>
    <w:rsid w:val="00A20FE7"/>
    <w:rsid w:val="00A21026"/>
    <w:rsid w:val="00A210A8"/>
    <w:rsid w:val="00A210B9"/>
    <w:rsid w:val="00A21176"/>
    <w:rsid w:val="00A21274"/>
    <w:rsid w:val="00A2131F"/>
    <w:rsid w:val="00A21373"/>
    <w:rsid w:val="00A21377"/>
    <w:rsid w:val="00A21388"/>
    <w:rsid w:val="00A213F1"/>
    <w:rsid w:val="00A21406"/>
    <w:rsid w:val="00A21451"/>
    <w:rsid w:val="00A214B7"/>
    <w:rsid w:val="00A21544"/>
    <w:rsid w:val="00A215A5"/>
    <w:rsid w:val="00A215E3"/>
    <w:rsid w:val="00A21623"/>
    <w:rsid w:val="00A2166E"/>
    <w:rsid w:val="00A216B1"/>
    <w:rsid w:val="00A216DD"/>
    <w:rsid w:val="00A21723"/>
    <w:rsid w:val="00A21778"/>
    <w:rsid w:val="00A21818"/>
    <w:rsid w:val="00A21835"/>
    <w:rsid w:val="00A2184F"/>
    <w:rsid w:val="00A21883"/>
    <w:rsid w:val="00A218A1"/>
    <w:rsid w:val="00A218CE"/>
    <w:rsid w:val="00A219C5"/>
    <w:rsid w:val="00A219CD"/>
    <w:rsid w:val="00A21A2B"/>
    <w:rsid w:val="00A21A2C"/>
    <w:rsid w:val="00A21A3E"/>
    <w:rsid w:val="00A21A58"/>
    <w:rsid w:val="00A21AA2"/>
    <w:rsid w:val="00A21ADC"/>
    <w:rsid w:val="00A21AE0"/>
    <w:rsid w:val="00A21B3E"/>
    <w:rsid w:val="00A21BE0"/>
    <w:rsid w:val="00A21C2A"/>
    <w:rsid w:val="00A21CD2"/>
    <w:rsid w:val="00A21CE4"/>
    <w:rsid w:val="00A21D31"/>
    <w:rsid w:val="00A21D32"/>
    <w:rsid w:val="00A21DBC"/>
    <w:rsid w:val="00A21DBE"/>
    <w:rsid w:val="00A21DC0"/>
    <w:rsid w:val="00A21E37"/>
    <w:rsid w:val="00A21E5B"/>
    <w:rsid w:val="00A21E8E"/>
    <w:rsid w:val="00A21F72"/>
    <w:rsid w:val="00A21F7B"/>
    <w:rsid w:val="00A21F8A"/>
    <w:rsid w:val="00A21FE8"/>
    <w:rsid w:val="00A22002"/>
    <w:rsid w:val="00A22013"/>
    <w:rsid w:val="00A22057"/>
    <w:rsid w:val="00A2206D"/>
    <w:rsid w:val="00A220E8"/>
    <w:rsid w:val="00A22149"/>
    <w:rsid w:val="00A2218F"/>
    <w:rsid w:val="00A221E4"/>
    <w:rsid w:val="00A221EB"/>
    <w:rsid w:val="00A22239"/>
    <w:rsid w:val="00A222A8"/>
    <w:rsid w:val="00A22303"/>
    <w:rsid w:val="00A2230C"/>
    <w:rsid w:val="00A22313"/>
    <w:rsid w:val="00A2236A"/>
    <w:rsid w:val="00A22389"/>
    <w:rsid w:val="00A22392"/>
    <w:rsid w:val="00A22398"/>
    <w:rsid w:val="00A2239B"/>
    <w:rsid w:val="00A22406"/>
    <w:rsid w:val="00A22421"/>
    <w:rsid w:val="00A22470"/>
    <w:rsid w:val="00A22475"/>
    <w:rsid w:val="00A22481"/>
    <w:rsid w:val="00A224E4"/>
    <w:rsid w:val="00A2252A"/>
    <w:rsid w:val="00A22559"/>
    <w:rsid w:val="00A225FB"/>
    <w:rsid w:val="00A22687"/>
    <w:rsid w:val="00A22689"/>
    <w:rsid w:val="00A226B3"/>
    <w:rsid w:val="00A22725"/>
    <w:rsid w:val="00A22776"/>
    <w:rsid w:val="00A2280D"/>
    <w:rsid w:val="00A2286B"/>
    <w:rsid w:val="00A228EC"/>
    <w:rsid w:val="00A22930"/>
    <w:rsid w:val="00A22931"/>
    <w:rsid w:val="00A22933"/>
    <w:rsid w:val="00A22955"/>
    <w:rsid w:val="00A229E1"/>
    <w:rsid w:val="00A22A06"/>
    <w:rsid w:val="00A22A08"/>
    <w:rsid w:val="00A22A0E"/>
    <w:rsid w:val="00A22A72"/>
    <w:rsid w:val="00A22ABB"/>
    <w:rsid w:val="00A22B40"/>
    <w:rsid w:val="00A22B68"/>
    <w:rsid w:val="00A22B90"/>
    <w:rsid w:val="00A22BC4"/>
    <w:rsid w:val="00A22C2C"/>
    <w:rsid w:val="00A22C60"/>
    <w:rsid w:val="00A22CA7"/>
    <w:rsid w:val="00A22D0D"/>
    <w:rsid w:val="00A22D1C"/>
    <w:rsid w:val="00A22DF2"/>
    <w:rsid w:val="00A22E1D"/>
    <w:rsid w:val="00A22E49"/>
    <w:rsid w:val="00A22E62"/>
    <w:rsid w:val="00A22F3F"/>
    <w:rsid w:val="00A22F48"/>
    <w:rsid w:val="00A22F55"/>
    <w:rsid w:val="00A22F5A"/>
    <w:rsid w:val="00A22FCE"/>
    <w:rsid w:val="00A22FD5"/>
    <w:rsid w:val="00A230C9"/>
    <w:rsid w:val="00A2310B"/>
    <w:rsid w:val="00A23115"/>
    <w:rsid w:val="00A23197"/>
    <w:rsid w:val="00A231E3"/>
    <w:rsid w:val="00A2323A"/>
    <w:rsid w:val="00A23246"/>
    <w:rsid w:val="00A2325A"/>
    <w:rsid w:val="00A2326C"/>
    <w:rsid w:val="00A232F6"/>
    <w:rsid w:val="00A23378"/>
    <w:rsid w:val="00A2337C"/>
    <w:rsid w:val="00A233CB"/>
    <w:rsid w:val="00A23407"/>
    <w:rsid w:val="00A23481"/>
    <w:rsid w:val="00A23483"/>
    <w:rsid w:val="00A23493"/>
    <w:rsid w:val="00A234A6"/>
    <w:rsid w:val="00A234BD"/>
    <w:rsid w:val="00A234CD"/>
    <w:rsid w:val="00A2356E"/>
    <w:rsid w:val="00A23580"/>
    <w:rsid w:val="00A23597"/>
    <w:rsid w:val="00A2359F"/>
    <w:rsid w:val="00A235F1"/>
    <w:rsid w:val="00A23691"/>
    <w:rsid w:val="00A236ED"/>
    <w:rsid w:val="00A23707"/>
    <w:rsid w:val="00A23710"/>
    <w:rsid w:val="00A23717"/>
    <w:rsid w:val="00A2372B"/>
    <w:rsid w:val="00A23736"/>
    <w:rsid w:val="00A23741"/>
    <w:rsid w:val="00A23768"/>
    <w:rsid w:val="00A2378A"/>
    <w:rsid w:val="00A2379E"/>
    <w:rsid w:val="00A237C2"/>
    <w:rsid w:val="00A2393C"/>
    <w:rsid w:val="00A2397B"/>
    <w:rsid w:val="00A239A3"/>
    <w:rsid w:val="00A23A27"/>
    <w:rsid w:val="00A23A6A"/>
    <w:rsid w:val="00A23A97"/>
    <w:rsid w:val="00A23ACC"/>
    <w:rsid w:val="00A23AD4"/>
    <w:rsid w:val="00A23B09"/>
    <w:rsid w:val="00A23B16"/>
    <w:rsid w:val="00A23B19"/>
    <w:rsid w:val="00A23B8C"/>
    <w:rsid w:val="00A23C43"/>
    <w:rsid w:val="00A23C59"/>
    <w:rsid w:val="00A23CBE"/>
    <w:rsid w:val="00A23D13"/>
    <w:rsid w:val="00A23DD0"/>
    <w:rsid w:val="00A23DD5"/>
    <w:rsid w:val="00A23DDE"/>
    <w:rsid w:val="00A23E74"/>
    <w:rsid w:val="00A23EEB"/>
    <w:rsid w:val="00A23F0C"/>
    <w:rsid w:val="00A23F0F"/>
    <w:rsid w:val="00A23F2E"/>
    <w:rsid w:val="00A23F3F"/>
    <w:rsid w:val="00A23F89"/>
    <w:rsid w:val="00A23F93"/>
    <w:rsid w:val="00A23FEF"/>
    <w:rsid w:val="00A2408D"/>
    <w:rsid w:val="00A240B8"/>
    <w:rsid w:val="00A24105"/>
    <w:rsid w:val="00A24139"/>
    <w:rsid w:val="00A24152"/>
    <w:rsid w:val="00A24189"/>
    <w:rsid w:val="00A241BB"/>
    <w:rsid w:val="00A241EE"/>
    <w:rsid w:val="00A241F4"/>
    <w:rsid w:val="00A24208"/>
    <w:rsid w:val="00A2420A"/>
    <w:rsid w:val="00A24238"/>
    <w:rsid w:val="00A24244"/>
    <w:rsid w:val="00A242A4"/>
    <w:rsid w:val="00A242B2"/>
    <w:rsid w:val="00A242BC"/>
    <w:rsid w:val="00A24317"/>
    <w:rsid w:val="00A24331"/>
    <w:rsid w:val="00A24336"/>
    <w:rsid w:val="00A24338"/>
    <w:rsid w:val="00A2438B"/>
    <w:rsid w:val="00A2438D"/>
    <w:rsid w:val="00A24398"/>
    <w:rsid w:val="00A2439A"/>
    <w:rsid w:val="00A243BF"/>
    <w:rsid w:val="00A243D7"/>
    <w:rsid w:val="00A243F5"/>
    <w:rsid w:val="00A24462"/>
    <w:rsid w:val="00A24499"/>
    <w:rsid w:val="00A244A6"/>
    <w:rsid w:val="00A244B3"/>
    <w:rsid w:val="00A244F7"/>
    <w:rsid w:val="00A24569"/>
    <w:rsid w:val="00A245B0"/>
    <w:rsid w:val="00A24661"/>
    <w:rsid w:val="00A24681"/>
    <w:rsid w:val="00A24740"/>
    <w:rsid w:val="00A24778"/>
    <w:rsid w:val="00A2478E"/>
    <w:rsid w:val="00A2479A"/>
    <w:rsid w:val="00A247C7"/>
    <w:rsid w:val="00A2480A"/>
    <w:rsid w:val="00A24859"/>
    <w:rsid w:val="00A2486B"/>
    <w:rsid w:val="00A2487A"/>
    <w:rsid w:val="00A2487C"/>
    <w:rsid w:val="00A2487D"/>
    <w:rsid w:val="00A2495D"/>
    <w:rsid w:val="00A249D3"/>
    <w:rsid w:val="00A24A06"/>
    <w:rsid w:val="00A24A18"/>
    <w:rsid w:val="00A24A48"/>
    <w:rsid w:val="00A24A95"/>
    <w:rsid w:val="00A24AAB"/>
    <w:rsid w:val="00A24B1D"/>
    <w:rsid w:val="00A24B9A"/>
    <w:rsid w:val="00A24BEF"/>
    <w:rsid w:val="00A24C9F"/>
    <w:rsid w:val="00A24CBB"/>
    <w:rsid w:val="00A24CC3"/>
    <w:rsid w:val="00A24D15"/>
    <w:rsid w:val="00A24D8C"/>
    <w:rsid w:val="00A24E03"/>
    <w:rsid w:val="00A24E1E"/>
    <w:rsid w:val="00A24E27"/>
    <w:rsid w:val="00A24E3E"/>
    <w:rsid w:val="00A24E54"/>
    <w:rsid w:val="00A24EA5"/>
    <w:rsid w:val="00A24EC3"/>
    <w:rsid w:val="00A24EF7"/>
    <w:rsid w:val="00A24EF9"/>
    <w:rsid w:val="00A24F14"/>
    <w:rsid w:val="00A24F1C"/>
    <w:rsid w:val="00A24F67"/>
    <w:rsid w:val="00A24FD4"/>
    <w:rsid w:val="00A24FFC"/>
    <w:rsid w:val="00A25002"/>
    <w:rsid w:val="00A25018"/>
    <w:rsid w:val="00A25044"/>
    <w:rsid w:val="00A25076"/>
    <w:rsid w:val="00A25094"/>
    <w:rsid w:val="00A250F1"/>
    <w:rsid w:val="00A250F8"/>
    <w:rsid w:val="00A25105"/>
    <w:rsid w:val="00A25114"/>
    <w:rsid w:val="00A25137"/>
    <w:rsid w:val="00A25167"/>
    <w:rsid w:val="00A2519E"/>
    <w:rsid w:val="00A251E5"/>
    <w:rsid w:val="00A2528B"/>
    <w:rsid w:val="00A25293"/>
    <w:rsid w:val="00A252AD"/>
    <w:rsid w:val="00A25328"/>
    <w:rsid w:val="00A2537E"/>
    <w:rsid w:val="00A2541F"/>
    <w:rsid w:val="00A2555B"/>
    <w:rsid w:val="00A255A9"/>
    <w:rsid w:val="00A25620"/>
    <w:rsid w:val="00A256C8"/>
    <w:rsid w:val="00A256CC"/>
    <w:rsid w:val="00A25727"/>
    <w:rsid w:val="00A2574B"/>
    <w:rsid w:val="00A2578D"/>
    <w:rsid w:val="00A257EE"/>
    <w:rsid w:val="00A257F9"/>
    <w:rsid w:val="00A25857"/>
    <w:rsid w:val="00A2585F"/>
    <w:rsid w:val="00A2588D"/>
    <w:rsid w:val="00A258A1"/>
    <w:rsid w:val="00A258AD"/>
    <w:rsid w:val="00A258C5"/>
    <w:rsid w:val="00A258E5"/>
    <w:rsid w:val="00A25938"/>
    <w:rsid w:val="00A25954"/>
    <w:rsid w:val="00A25956"/>
    <w:rsid w:val="00A2595C"/>
    <w:rsid w:val="00A25988"/>
    <w:rsid w:val="00A259FA"/>
    <w:rsid w:val="00A25A02"/>
    <w:rsid w:val="00A25A41"/>
    <w:rsid w:val="00A25A43"/>
    <w:rsid w:val="00A25AA9"/>
    <w:rsid w:val="00A25AAB"/>
    <w:rsid w:val="00A25AD1"/>
    <w:rsid w:val="00A25B23"/>
    <w:rsid w:val="00A25B4F"/>
    <w:rsid w:val="00A25C50"/>
    <w:rsid w:val="00A25C72"/>
    <w:rsid w:val="00A25C8D"/>
    <w:rsid w:val="00A25CD3"/>
    <w:rsid w:val="00A25CFA"/>
    <w:rsid w:val="00A25D24"/>
    <w:rsid w:val="00A25D90"/>
    <w:rsid w:val="00A25E21"/>
    <w:rsid w:val="00A25E83"/>
    <w:rsid w:val="00A25EBC"/>
    <w:rsid w:val="00A25EE3"/>
    <w:rsid w:val="00A25F06"/>
    <w:rsid w:val="00A25F85"/>
    <w:rsid w:val="00A25FB5"/>
    <w:rsid w:val="00A25FD4"/>
    <w:rsid w:val="00A2606A"/>
    <w:rsid w:val="00A260BE"/>
    <w:rsid w:val="00A26104"/>
    <w:rsid w:val="00A261F9"/>
    <w:rsid w:val="00A2628A"/>
    <w:rsid w:val="00A262AF"/>
    <w:rsid w:val="00A262EC"/>
    <w:rsid w:val="00A26313"/>
    <w:rsid w:val="00A263BB"/>
    <w:rsid w:val="00A26412"/>
    <w:rsid w:val="00A2643A"/>
    <w:rsid w:val="00A264A8"/>
    <w:rsid w:val="00A264CD"/>
    <w:rsid w:val="00A264E7"/>
    <w:rsid w:val="00A26621"/>
    <w:rsid w:val="00A26624"/>
    <w:rsid w:val="00A2665E"/>
    <w:rsid w:val="00A2669B"/>
    <w:rsid w:val="00A266D9"/>
    <w:rsid w:val="00A266EC"/>
    <w:rsid w:val="00A26741"/>
    <w:rsid w:val="00A267C2"/>
    <w:rsid w:val="00A267F8"/>
    <w:rsid w:val="00A26873"/>
    <w:rsid w:val="00A26892"/>
    <w:rsid w:val="00A268A8"/>
    <w:rsid w:val="00A268AD"/>
    <w:rsid w:val="00A269A6"/>
    <w:rsid w:val="00A26A08"/>
    <w:rsid w:val="00A26A19"/>
    <w:rsid w:val="00A26A30"/>
    <w:rsid w:val="00A26ABF"/>
    <w:rsid w:val="00A26BA7"/>
    <w:rsid w:val="00A26BC4"/>
    <w:rsid w:val="00A26BCC"/>
    <w:rsid w:val="00A26BEB"/>
    <w:rsid w:val="00A26C42"/>
    <w:rsid w:val="00A26C82"/>
    <w:rsid w:val="00A26CAB"/>
    <w:rsid w:val="00A26CB3"/>
    <w:rsid w:val="00A26CC3"/>
    <w:rsid w:val="00A26CD4"/>
    <w:rsid w:val="00A26D00"/>
    <w:rsid w:val="00A26D30"/>
    <w:rsid w:val="00A26D78"/>
    <w:rsid w:val="00A26D86"/>
    <w:rsid w:val="00A26D90"/>
    <w:rsid w:val="00A26DA2"/>
    <w:rsid w:val="00A26DAF"/>
    <w:rsid w:val="00A26DE7"/>
    <w:rsid w:val="00A26E2D"/>
    <w:rsid w:val="00A26E7B"/>
    <w:rsid w:val="00A26E8A"/>
    <w:rsid w:val="00A26EBD"/>
    <w:rsid w:val="00A26ED8"/>
    <w:rsid w:val="00A26ED9"/>
    <w:rsid w:val="00A26EEE"/>
    <w:rsid w:val="00A26F1A"/>
    <w:rsid w:val="00A26F1D"/>
    <w:rsid w:val="00A26FB2"/>
    <w:rsid w:val="00A2700D"/>
    <w:rsid w:val="00A2705A"/>
    <w:rsid w:val="00A2708D"/>
    <w:rsid w:val="00A27096"/>
    <w:rsid w:val="00A270B8"/>
    <w:rsid w:val="00A270D2"/>
    <w:rsid w:val="00A27136"/>
    <w:rsid w:val="00A2715E"/>
    <w:rsid w:val="00A2717C"/>
    <w:rsid w:val="00A2718B"/>
    <w:rsid w:val="00A271B0"/>
    <w:rsid w:val="00A271B7"/>
    <w:rsid w:val="00A27219"/>
    <w:rsid w:val="00A27239"/>
    <w:rsid w:val="00A27266"/>
    <w:rsid w:val="00A2729F"/>
    <w:rsid w:val="00A272AF"/>
    <w:rsid w:val="00A27349"/>
    <w:rsid w:val="00A2736F"/>
    <w:rsid w:val="00A273B0"/>
    <w:rsid w:val="00A273D5"/>
    <w:rsid w:val="00A2746E"/>
    <w:rsid w:val="00A27471"/>
    <w:rsid w:val="00A274CE"/>
    <w:rsid w:val="00A274F9"/>
    <w:rsid w:val="00A2755C"/>
    <w:rsid w:val="00A27565"/>
    <w:rsid w:val="00A27574"/>
    <w:rsid w:val="00A2764E"/>
    <w:rsid w:val="00A276BA"/>
    <w:rsid w:val="00A27741"/>
    <w:rsid w:val="00A277DE"/>
    <w:rsid w:val="00A2782B"/>
    <w:rsid w:val="00A2784A"/>
    <w:rsid w:val="00A278B0"/>
    <w:rsid w:val="00A27956"/>
    <w:rsid w:val="00A279C6"/>
    <w:rsid w:val="00A27A0B"/>
    <w:rsid w:val="00A27A2F"/>
    <w:rsid w:val="00A27AA5"/>
    <w:rsid w:val="00A27ABD"/>
    <w:rsid w:val="00A27AD5"/>
    <w:rsid w:val="00A27ADB"/>
    <w:rsid w:val="00A27B00"/>
    <w:rsid w:val="00A27B16"/>
    <w:rsid w:val="00A27B3E"/>
    <w:rsid w:val="00A27B68"/>
    <w:rsid w:val="00A27B6B"/>
    <w:rsid w:val="00A27C15"/>
    <w:rsid w:val="00A27C1C"/>
    <w:rsid w:val="00A27C21"/>
    <w:rsid w:val="00A27CA6"/>
    <w:rsid w:val="00A27CAE"/>
    <w:rsid w:val="00A27CC7"/>
    <w:rsid w:val="00A27CEC"/>
    <w:rsid w:val="00A27D09"/>
    <w:rsid w:val="00A27D43"/>
    <w:rsid w:val="00A27D86"/>
    <w:rsid w:val="00A27E87"/>
    <w:rsid w:val="00A27ED1"/>
    <w:rsid w:val="00A27ED8"/>
    <w:rsid w:val="00A27FA4"/>
    <w:rsid w:val="00A27FAD"/>
    <w:rsid w:val="00A27FE4"/>
    <w:rsid w:val="00A27FEE"/>
    <w:rsid w:val="00A3003E"/>
    <w:rsid w:val="00A300B2"/>
    <w:rsid w:val="00A300D5"/>
    <w:rsid w:val="00A30108"/>
    <w:rsid w:val="00A3016A"/>
    <w:rsid w:val="00A30176"/>
    <w:rsid w:val="00A301CE"/>
    <w:rsid w:val="00A30210"/>
    <w:rsid w:val="00A30217"/>
    <w:rsid w:val="00A30264"/>
    <w:rsid w:val="00A3026C"/>
    <w:rsid w:val="00A30298"/>
    <w:rsid w:val="00A302CB"/>
    <w:rsid w:val="00A302E8"/>
    <w:rsid w:val="00A3033F"/>
    <w:rsid w:val="00A30368"/>
    <w:rsid w:val="00A303B2"/>
    <w:rsid w:val="00A303BA"/>
    <w:rsid w:val="00A30405"/>
    <w:rsid w:val="00A30419"/>
    <w:rsid w:val="00A30528"/>
    <w:rsid w:val="00A305A4"/>
    <w:rsid w:val="00A305B2"/>
    <w:rsid w:val="00A305EF"/>
    <w:rsid w:val="00A305F2"/>
    <w:rsid w:val="00A305F9"/>
    <w:rsid w:val="00A306B0"/>
    <w:rsid w:val="00A306F0"/>
    <w:rsid w:val="00A30769"/>
    <w:rsid w:val="00A30789"/>
    <w:rsid w:val="00A307A2"/>
    <w:rsid w:val="00A3092B"/>
    <w:rsid w:val="00A30935"/>
    <w:rsid w:val="00A309B7"/>
    <w:rsid w:val="00A30A20"/>
    <w:rsid w:val="00A30A7F"/>
    <w:rsid w:val="00A30A9E"/>
    <w:rsid w:val="00A30AD5"/>
    <w:rsid w:val="00A30C60"/>
    <w:rsid w:val="00A30C67"/>
    <w:rsid w:val="00A30C74"/>
    <w:rsid w:val="00A30CAE"/>
    <w:rsid w:val="00A30CE1"/>
    <w:rsid w:val="00A30CF5"/>
    <w:rsid w:val="00A30CFC"/>
    <w:rsid w:val="00A30D6A"/>
    <w:rsid w:val="00A30D76"/>
    <w:rsid w:val="00A30D88"/>
    <w:rsid w:val="00A30DAA"/>
    <w:rsid w:val="00A30DE0"/>
    <w:rsid w:val="00A30E09"/>
    <w:rsid w:val="00A30E22"/>
    <w:rsid w:val="00A30E26"/>
    <w:rsid w:val="00A30E55"/>
    <w:rsid w:val="00A30E7B"/>
    <w:rsid w:val="00A30EED"/>
    <w:rsid w:val="00A30F57"/>
    <w:rsid w:val="00A30F6E"/>
    <w:rsid w:val="00A30FDB"/>
    <w:rsid w:val="00A30FE6"/>
    <w:rsid w:val="00A31051"/>
    <w:rsid w:val="00A310A6"/>
    <w:rsid w:val="00A3112F"/>
    <w:rsid w:val="00A3122F"/>
    <w:rsid w:val="00A31277"/>
    <w:rsid w:val="00A31283"/>
    <w:rsid w:val="00A312DA"/>
    <w:rsid w:val="00A312DD"/>
    <w:rsid w:val="00A312EF"/>
    <w:rsid w:val="00A312F4"/>
    <w:rsid w:val="00A31306"/>
    <w:rsid w:val="00A31384"/>
    <w:rsid w:val="00A31387"/>
    <w:rsid w:val="00A313B9"/>
    <w:rsid w:val="00A313C9"/>
    <w:rsid w:val="00A313D9"/>
    <w:rsid w:val="00A31415"/>
    <w:rsid w:val="00A31443"/>
    <w:rsid w:val="00A31455"/>
    <w:rsid w:val="00A31475"/>
    <w:rsid w:val="00A314B0"/>
    <w:rsid w:val="00A314B1"/>
    <w:rsid w:val="00A3159A"/>
    <w:rsid w:val="00A31626"/>
    <w:rsid w:val="00A31647"/>
    <w:rsid w:val="00A31668"/>
    <w:rsid w:val="00A31681"/>
    <w:rsid w:val="00A31686"/>
    <w:rsid w:val="00A3175A"/>
    <w:rsid w:val="00A3178A"/>
    <w:rsid w:val="00A317B2"/>
    <w:rsid w:val="00A317B9"/>
    <w:rsid w:val="00A317F1"/>
    <w:rsid w:val="00A317FE"/>
    <w:rsid w:val="00A3184F"/>
    <w:rsid w:val="00A3185D"/>
    <w:rsid w:val="00A318C6"/>
    <w:rsid w:val="00A3191B"/>
    <w:rsid w:val="00A31958"/>
    <w:rsid w:val="00A3199B"/>
    <w:rsid w:val="00A319D0"/>
    <w:rsid w:val="00A319F0"/>
    <w:rsid w:val="00A31A79"/>
    <w:rsid w:val="00A31ACB"/>
    <w:rsid w:val="00A31AD6"/>
    <w:rsid w:val="00A31BCF"/>
    <w:rsid w:val="00A31BEF"/>
    <w:rsid w:val="00A31C18"/>
    <w:rsid w:val="00A31C23"/>
    <w:rsid w:val="00A31C29"/>
    <w:rsid w:val="00A31C3A"/>
    <w:rsid w:val="00A31C98"/>
    <w:rsid w:val="00A31D0E"/>
    <w:rsid w:val="00A31DDE"/>
    <w:rsid w:val="00A31E17"/>
    <w:rsid w:val="00A31E34"/>
    <w:rsid w:val="00A31E4E"/>
    <w:rsid w:val="00A31E57"/>
    <w:rsid w:val="00A31E9A"/>
    <w:rsid w:val="00A31E9C"/>
    <w:rsid w:val="00A31EBB"/>
    <w:rsid w:val="00A31F1E"/>
    <w:rsid w:val="00A31F37"/>
    <w:rsid w:val="00A31F5E"/>
    <w:rsid w:val="00A31F72"/>
    <w:rsid w:val="00A31FF3"/>
    <w:rsid w:val="00A3201E"/>
    <w:rsid w:val="00A3202C"/>
    <w:rsid w:val="00A3205C"/>
    <w:rsid w:val="00A3207A"/>
    <w:rsid w:val="00A32094"/>
    <w:rsid w:val="00A321AE"/>
    <w:rsid w:val="00A321DF"/>
    <w:rsid w:val="00A32289"/>
    <w:rsid w:val="00A32297"/>
    <w:rsid w:val="00A322AC"/>
    <w:rsid w:val="00A322DF"/>
    <w:rsid w:val="00A32320"/>
    <w:rsid w:val="00A3232E"/>
    <w:rsid w:val="00A3236A"/>
    <w:rsid w:val="00A32388"/>
    <w:rsid w:val="00A323E2"/>
    <w:rsid w:val="00A323EC"/>
    <w:rsid w:val="00A32400"/>
    <w:rsid w:val="00A32423"/>
    <w:rsid w:val="00A32471"/>
    <w:rsid w:val="00A324C6"/>
    <w:rsid w:val="00A324CD"/>
    <w:rsid w:val="00A3250D"/>
    <w:rsid w:val="00A3251A"/>
    <w:rsid w:val="00A3253E"/>
    <w:rsid w:val="00A32544"/>
    <w:rsid w:val="00A325EF"/>
    <w:rsid w:val="00A32635"/>
    <w:rsid w:val="00A326A5"/>
    <w:rsid w:val="00A326C9"/>
    <w:rsid w:val="00A32711"/>
    <w:rsid w:val="00A32756"/>
    <w:rsid w:val="00A3278F"/>
    <w:rsid w:val="00A327BF"/>
    <w:rsid w:val="00A327CB"/>
    <w:rsid w:val="00A327E0"/>
    <w:rsid w:val="00A327E9"/>
    <w:rsid w:val="00A3282A"/>
    <w:rsid w:val="00A32875"/>
    <w:rsid w:val="00A328AA"/>
    <w:rsid w:val="00A328F4"/>
    <w:rsid w:val="00A32932"/>
    <w:rsid w:val="00A32961"/>
    <w:rsid w:val="00A32979"/>
    <w:rsid w:val="00A32995"/>
    <w:rsid w:val="00A329BD"/>
    <w:rsid w:val="00A329CB"/>
    <w:rsid w:val="00A329CD"/>
    <w:rsid w:val="00A329FD"/>
    <w:rsid w:val="00A32A62"/>
    <w:rsid w:val="00A32A89"/>
    <w:rsid w:val="00A32AF8"/>
    <w:rsid w:val="00A32B17"/>
    <w:rsid w:val="00A32B18"/>
    <w:rsid w:val="00A32B28"/>
    <w:rsid w:val="00A32B39"/>
    <w:rsid w:val="00A32B7E"/>
    <w:rsid w:val="00A32C09"/>
    <w:rsid w:val="00A32C36"/>
    <w:rsid w:val="00A32C6A"/>
    <w:rsid w:val="00A32C85"/>
    <w:rsid w:val="00A32C8C"/>
    <w:rsid w:val="00A32C9E"/>
    <w:rsid w:val="00A32CB3"/>
    <w:rsid w:val="00A32CBA"/>
    <w:rsid w:val="00A32CC7"/>
    <w:rsid w:val="00A32CE5"/>
    <w:rsid w:val="00A32D00"/>
    <w:rsid w:val="00A32D33"/>
    <w:rsid w:val="00A32D80"/>
    <w:rsid w:val="00A32DA6"/>
    <w:rsid w:val="00A32DB9"/>
    <w:rsid w:val="00A32DC6"/>
    <w:rsid w:val="00A32DDE"/>
    <w:rsid w:val="00A32E86"/>
    <w:rsid w:val="00A32EA6"/>
    <w:rsid w:val="00A32EC9"/>
    <w:rsid w:val="00A32EE8"/>
    <w:rsid w:val="00A32F14"/>
    <w:rsid w:val="00A32F34"/>
    <w:rsid w:val="00A32F46"/>
    <w:rsid w:val="00A32F62"/>
    <w:rsid w:val="00A32F77"/>
    <w:rsid w:val="00A32F9E"/>
    <w:rsid w:val="00A32F9F"/>
    <w:rsid w:val="00A32FA5"/>
    <w:rsid w:val="00A32FE5"/>
    <w:rsid w:val="00A3300D"/>
    <w:rsid w:val="00A33012"/>
    <w:rsid w:val="00A33017"/>
    <w:rsid w:val="00A33053"/>
    <w:rsid w:val="00A3305D"/>
    <w:rsid w:val="00A330EF"/>
    <w:rsid w:val="00A33257"/>
    <w:rsid w:val="00A33259"/>
    <w:rsid w:val="00A3325D"/>
    <w:rsid w:val="00A3325F"/>
    <w:rsid w:val="00A33277"/>
    <w:rsid w:val="00A33288"/>
    <w:rsid w:val="00A332DF"/>
    <w:rsid w:val="00A33308"/>
    <w:rsid w:val="00A33315"/>
    <w:rsid w:val="00A33331"/>
    <w:rsid w:val="00A3336B"/>
    <w:rsid w:val="00A33389"/>
    <w:rsid w:val="00A333BC"/>
    <w:rsid w:val="00A333E9"/>
    <w:rsid w:val="00A333F5"/>
    <w:rsid w:val="00A33425"/>
    <w:rsid w:val="00A334E2"/>
    <w:rsid w:val="00A3354A"/>
    <w:rsid w:val="00A33571"/>
    <w:rsid w:val="00A335C3"/>
    <w:rsid w:val="00A335E8"/>
    <w:rsid w:val="00A335EC"/>
    <w:rsid w:val="00A3366C"/>
    <w:rsid w:val="00A336BB"/>
    <w:rsid w:val="00A336C7"/>
    <w:rsid w:val="00A33703"/>
    <w:rsid w:val="00A3371B"/>
    <w:rsid w:val="00A33730"/>
    <w:rsid w:val="00A33738"/>
    <w:rsid w:val="00A3373A"/>
    <w:rsid w:val="00A33774"/>
    <w:rsid w:val="00A33780"/>
    <w:rsid w:val="00A33789"/>
    <w:rsid w:val="00A337AE"/>
    <w:rsid w:val="00A337B0"/>
    <w:rsid w:val="00A337C4"/>
    <w:rsid w:val="00A337CD"/>
    <w:rsid w:val="00A337CE"/>
    <w:rsid w:val="00A337F9"/>
    <w:rsid w:val="00A33808"/>
    <w:rsid w:val="00A33893"/>
    <w:rsid w:val="00A338AE"/>
    <w:rsid w:val="00A33984"/>
    <w:rsid w:val="00A33992"/>
    <w:rsid w:val="00A33A21"/>
    <w:rsid w:val="00A33A2E"/>
    <w:rsid w:val="00A33AB2"/>
    <w:rsid w:val="00A33B18"/>
    <w:rsid w:val="00A33B4A"/>
    <w:rsid w:val="00A33B5F"/>
    <w:rsid w:val="00A33B6C"/>
    <w:rsid w:val="00A33C0E"/>
    <w:rsid w:val="00A33CA3"/>
    <w:rsid w:val="00A33D1D"/>
    <w:rsid w:val="00A33D57"/>
    <w:rsid w:val="00A33D6B"/>
    <w:rsid w:val="00A33D9C"/>
    <w:rsid w:val="00A33DA8"/>
    <w:rsid w:val="00A33DC9"/>
    <w:rsid w:val="00A33DCE"/>
    <w:rsid w:val="00A33E88"/>
    <w:rsid w:val="00A33E8E"/>
    <w:rsid w:val="00A33EAA"/>
    <w:rsid w:val="00A33F00"/>
    <w:rsid w:val="00A33F27"/>
    <w:rsid w:val="00A33F36"/>
    <w:rsid w:val="00A33F89"/>
    <w:rsid w:val="00A33FBD"/>
    <w:rsid w:val="00A33FCA"/>
    <w:rsid w:val="00A33FDB"/>
    <w:rsid w:val="00A33FE0"/>
    <w:rsid w:val="00A33FF8"/>
    <w:rsid w:val="00A3401D"/>
    <w:rsid w:val="00A34043"/>
    <w:rsid w:val="00A34060"/>
    <w:rsid w:val="00A34085"/>
    <w:rsid w:val="00A340AB"/>
    <w:rsid w:val="00A340BE"/>
    <w:rsid w:val="00A34101"/>
    <w:rsid w:val="00A3411F"/>
    <w:rsid w:val="00A34133"/>
    <w:rsid w:val="00A34164"/>
    <w:rsid w:val="00A341A7"/>
    <w:rsid w:val="00A341AE"/>
    <w:rsid w:val="00A34254"/>
    <w:rsid w:val="00A342EA"/>
    <w:rsid w:val="00A342F8"/>
    <w:rsid w:val="00A3430B"/>
    <w:rsid w:val="00A34310"/>
    <w:rsid w:val="00A3436C"/>
    <w:rsid w:val="00A3437B"/>
    <w:rsid w:val="00A343C8"/>
    <w:rsid w:val="00A343F6"/>
    <w:rsid w:val="00A3444A"/>
    <w:rsid w:val="00A34463"/>
    <w:rsid w:val="00A34474"/>
    <w:rsid w:val="00A344D2"/>
    <w:rsid w:val="00A34561"/>
    <w:rsid w:val="00A3457B"/>
    <w:rsid w:val="00A3457E"/>
    <w:rsid w:val="00A345FD"/>
    <w:rsid w:val="00A34634"/>
    <w:rsid w:val="00A34648"/>
    <w:rsid w:val="00A3467D"/>
    <w:rsid w:val="00A346B2"/>
    <w:rsid w:val="00A346F1"/>
    <w:rsid w:val="00A34776"/>
    <w:rsid w:val="00A34778"/>
    <w:rsid w:val="00A347D1"/>
    <w:rsid w:val="00A348BF"/>
    <w:rsid w:val="00A348F1"/>
    <w:rsid w:val="00A3491A"/>
    <w:rsid w:val="00A34929"/>
    <w:rsid w:val="00A3498A"/>
    <w:rsid w:val="00A349A2"/>
    <w:rsid w:val="00A349E7"/>
    <w:rsid w:val="00A34A38"/>
    <w:rsid w:val="00A34ADB"/>
    <w:rsid w:val="00A34AEB"/>
    <w:rsid w:val="00A34B56"/>
    <w:rsid w:val="00A34BB1"/>
    <w:rsid w:val="00A34C0F"/>
    <w:rsid w:val="00A34C51"/>
    <w:rsid w:val="00A34C8C"/>
    <w:rsid w:val="00A34CA0"/>
    <w:rsid w:val="00A34CC6"/>
    <w:rsid w:val="00A34CE8"/>
    <w:rsid w:val="00A34D0B"/>
    <w:rsid w:val="00A34D1E"/>
    <w:rsid w:val="00A34D1F"/>
    <w:rsid w:val="00A34D38"/>
    <w:rsid w:val="00A34D50"/>
    <w:rsid w:val="00A34DBE"/>
    <w:rsid w:val="00A34E5B"/>
    <w:rsid w:val="00A34E96"/>
    <w:rsid w:val="00A34EFE"/>
    <w:rsid w:val="00A34F27"/>
    <w:rsid w:val="00A34F3C"/>
    <w:rsid w:val="00A34F8A"/>
    <w:rsid w:val="00A34FBF"/>
    <w:rsid w:val="00A34FE0"/>
    <w:rsid w:val="00A35067"/>
    <w:rsid w:val="00A35074"/>
    <w:rsid w:val="00A3507C"/>
    <w:rsid w:val="00A350D5"/>
    <w:rsid w:val="00A35101"/>
    <w:rsid w:val="00A351FE"/>
    <w:rsid w:val="00A35291"/>
    <w:rsid w:val="00A3530C"/>
    <w:rsid w:val="00A3533E"/>
    <w:rsid w:val="00A3536F"/>
    <w:rsid w:val="00A35394"/>
    <w:rsid w:val="00A353D3"/>
    <w:rsid w:val="00A353D6"/>
    <w:rsid w:val="00A353E8"/>
    <w:rsid w:val="00A35418"/>
    <w:rsid w:val="00A35431"/>
    <w:rsid w:val="00A3558A"/>
    <w:rsid w:val="00A355AB"/>
    <w:rsid w:val="00A355FD"/>
    <w:rsid w:val="00A35628"/>
    <w:rsid w:val="00A3563A"/>
    <w:rsid w:val="00A35643"/>
    <w:rsid w:val="00A35687"/>
    <w:rsid w:val="00A35690"/>
    <w:rsid w:val="00A35755"/>
    <w:rsid w:val="00A35828"/>
    <w:rsid w:val="00A358F6"/>
    <w:rsid w:val="00A358FB"/>
    <w:rsid w:val="00A3598D"/>
    <w:rsid w:val="00A359C0"/>
    <w:rsid w:val="00A359FD"/>
    <w:rsid w:val="00A35A09"/>
    <w:rsid w:val="00A35AD8"/>
    <w:rsid w:val="00A35AFB"/>
    <w:rsid w:val="00A35B24"/>
    <w:rsid w:val="00A35B4E"/>
    <w:rsid w:val="00A35B59"/>
    <w:rsid w:val="00A35B5D"/>
    <w:rsid w:val="00A35B76"/>
    <w:rsid w:val="00A35B95"/>
    <w:rsid w:val="00A35BBB"/>
    <w:rsid w:val="00A35C7B"/>
    <w:rsid w:val="00A35CD2"/>
    <w:rsid w:val="00A35CFF"/>
    <w:rsid w:val="00A35D1C"/>
    <w:rsid w:val="00A35D7C"/>
    <w:rsid w:val="00A35DD3"/>
    <w:rsid w:val="00A35E2B"/>
    <w:rsid w:val="00A35E62"/>
    <w:rsid w:val="00A35E7B"/>
    <w:rsid w:val="00A35ED0"/>
    <w:rsid w:val="00A35EF4"/>
    <w:rsid w:val="00A35F0B"/>
    <w:rsid w:val="00A35F74"/>
    <w:rsid w:val="00A35F94"/>
    <w:rsid w:val="00A35FE4"/>
    <w:rsid w:val="00A36068"/>
    <w:rsid w:val="00A36090"/>
    <w:rsid w:val="00A36157"/>
    <w:rsid w:val="00A36171"/>
    <w:rsid w:val="00A3618A"/>
    <w:rsid w:val="00A361CC"/>
    <w:rsid w:val="00A361D9"/>
    <w:rsid w:val="00A361EC"/>
    <w:rsid w:val="00A36231"/>
    <w:rsid w:val="00A3624A"/>
    <w:rsid w:val="00A3624C"/>
    <w:rsid w:val="00A3624F"/>
    <w:rsid w:val="00A36271"/>
    <w:rsid w:val="00A36295"/>
    <w:rsid w:val="00A36314"/>
    <w:rsid w:val="00A3632B"/>
    <w:rsid w:val="00A36371"/>
    <w:rsid w:val="00A3638B"/>
    <w:rsid w:val="00A3643C"/>
    <w:rsid w:val="00A3644C"/>
    <w:rsid w:val="00A364B6"/>
    <w:rsid w:val="00A364BA"/>
    <w:rsid w:val="00A36550"/>
    <w:rsid w:val="00A365A3"/>
    <w:rsid w:val="00A365E2"/>
    <w:rsid w:val="00A365E6"/>
    <w:rsid w:val="00A36631"/>
    <w:rsid w:val="00A36649"/>
    <w:rsid w:val="00A366FA"/>
    <w:rsid w:val="00A3672F"/>
    <w:rsid w:val="00A36767"/>
    <w:rsid w:val="00A3677A"/>
    <w:rsid w:val="00A367BE"/>
    <w:rsid w:val="00A36831"/>
    <w:rsid w:val="00A36865"/>
    <w:rsid w:val="00A36883"/>
    <w:rsid w:val="00A368F8"/>
    <w:rsid w:val="00A36911"/>
    <w:rsid w:val="00A36950"/>
    <w:rsid w:val="00A36A9A"/>
    <w:rsid w:val="00A36AA4"/>
    <w:rsid w:val="00A36AD1"/>
    <w:rsid w:val="00A36B28"/>
    <w:rsid w:val="00A36B8D"/>
    <w:rsid w:val="00A36BA1"/>
    <w:rsid w:val="00A36BF5"/>
    <w:rsid w:val="00A36C0F"/>
    <w:rsid w:val="00A36C6D"/>
    <w:rsid w:val="00A36C9C"/>
    <w:rsid w:val="00A36CD2"/>
    <w:rsid w:val="00A36CD9"/>
    <w:rsid w:val="00A36D9E"/>
    <w:rsid w:val="00A36DF7"/>
    <w:rsid w:val="00A36E0B"/>
    <w:rsid w:val="00A36E13"/>
    <w:rsid w:val="00A36E6C"/>
    <w:rsid w:val="00A36EB4"/>
    <w:rsid w:val="00A36EDE"/>
    <w:rsid w:val="00A36F0D"/>
    <w:rsid w:val="00A36F2B"/>
    <w:rsid w:val="00A36F2C"/>
    <w:rsid w:val="00A36FA7"/>
    <w:rsid w:val="00A37024"/>
    <w:rsid w:val="00A3707C"/>
    <w:rsid w:val="00A37141"/>
    <w:rsid w:val="00A3717B"/>
    <w:rsid w:val="00A371DB"/>
    <w:rsid w:val="00A371FB"/>
    <w:rsid w:val="00A372AC"/>
    <w:rsid w:val="00A372AD"/>
    <w:rsid w:val="00A37322"/>
    <w:rsid w:val="00A3734C"/>
    <w:rsid w:val="00A373A6"/>
    <w:rsid w:val="00A37411"/>
    <w:rsid w:val="00A37420"/>
    <w:rsid w:val="00A3742B"/>
    <w:rsid w:val="00A37433"/>
    <w:rsid w:val="00A37484"/>
    <w:rsid w:val="00A374AE"/>
    <w:rsid w:val="00A374DA"/>
    <w:rsid w:val="00A37567"/>
    <w:rsid w:val="00A3756B"/>
    <w:rsid w:val="00A3762B"/>
    <w:rsid w:val="00A37649"/>
    <w:rsid w:val="00A37663"/>
    <w:rsid w:val="00A3766F"/>
    <w:rsid w:val="00A37683"/>
    <w:rsid w:val="00A3769A"/>
    <w:rsid w:val="00A376AE"/>
    <w:rsid w:val="00A376ED"/>
    <w:rsid w:val="00A376EF"/>
    <w:rsid w:val="00A376F8"/>
    <w:rsid w:val="00A376FE"/>
    <w:rsid w:val="00A37704"/>
    <w:rsid w:val="00A37713"/>
    <w:rsid w:val="00A37749"/>
    <w:rsid w:val="00A37768"/>
    <w:rsid w:val="00A377B1"/>
    <w:rsid w:val="00A377D3"/>
    <w:rsid w:val="00A37816"/>
    <w:rsid w:val="00A37818"/>
    <w:rsid w:val="00A37831"/>
    <w:rsid w:val="00A37862"/>
    <w:rsid w:val="00A378C8"/>
    <w:rsid w:val="00A37909"/>
    <w:rsid w:val="00A3792B"/>
    <w:rsid w:val="00A3793A"/>
    <w:rsid w:val="00A3795A"/>
    <w:rsid w:val="00A379CD"/>
    <w:rsid w:val="00A379F9"/>
    <w:rsid w:val="00A37A1A"/>
    <w:rsid w:val="00A37A74"/>
    <w:rsid w:val="00A37A9F"/>
    <w:rsid w:val="00A37AD4"/>
    <w:rsid w:val="00A37B39"/>
    <w:rsid w:val="00A37B65"/>
    <w:rsid w:val="00A37B98"/>
    <w:rsid w:val="00A37BAE"/>
    <w:rsid w:val="00A37BF9"/>
    <w:rsid w:val="00A37C28"/>
    <w:rsid w:val="00A37C95"/>
    <w:rsid w:val="00A37D40"/>
    <w:rsid w:val="00A37D46"/>
    <w:rsid w:val="00A37D89"/>
    <w:rsid w:val="00A37DE8"/>
    <w:rsid w:val="00A37E13"/>
    <w:rsid w:val="00A37E58"/>
    <w:rsid w:val="00A37F33"/>
    <w:rsid w:val="00A37F84"/>
    <w:rsid w:val="00A37FC3"/>
    <w:rsid w:val="00A40009"/>
    <w:rsid w:val="00A40037"/>
    <w:rsid w:val="00A40063"/>
    <w:rsid w:val="00A40070"/>
    <w:rsid w:val="00A400DF"/>
    <w:rsid w:val="00A400E3"/>
    <w:rsid w:val="00A4010A"/>
    <w:rsid w:val="00A4011F"/>
    <w:rsid w:val="00A40124"/>
    <w:rsid w:val="00A401CA"/>
    <w:rsid w:val="00A401D1"/>
    <w:rsid w:val="00A40205"/>
    <w:rsid w:val="00A40221"/>
    <w:rsid w:val="00A4028D"/>
    <w:rsid w:val="00A402B8"/>
    <w:rsid w:val="00A402BA"/>
    <w:rsid w:val="00A40322"/>
    <w:rsid w:val="00A4034D"/>
    <w:rsid w:val="00A40362"/>
    <w:rsid w:val="00A4037F"/>
    <w:rsid w:val="00A403AC"/>
    <w:rsid w:val="00A403B1"/>
    <w:rsid w:val="00A403BB"/>
    <w:rsid w:val="00A403BD"/>
    <w:rsid w:val="00A403DF"/>
    <w:rsid w:val="00A40402"/>
    <w:rsid w:val="00A40405"/>
    <w:rsid w:val="00A4041C"/>
    <w:rsid w:val="00A40432"/>
    <w:rsid w:val="00A40459"/>
    <w:rsid w:val="00A404AC"/>
    <w:rsid w:val="00A404B0"/>
    <w:rsid w:val="00A404F0"/>
    <w:rsid w:val="00A40571"/>
    <w:rsid w:val="00A4069B"/>
    <w:rsid w:val="00A406BB"/>
    <w:rsid w:val="00A40771"/>
    <w:rsid w:val="00A407D3"/>
    <w:rsid w:val="00A40848"/>
    <w:rsid w:val="00A40905"/>
    <w:rsid w:val="00A40968"/>
    <w:rsid w:val="00A409BE"/>
    <w:rsid w:val="00A409F7"/>
    <w:rsid w:val="00A409FE"/>
    <w:rsid w:val="00A40A15"/>
    <w:rsid w:val="00A40A63"/>
    <w:rsid w:val="00A40A7E"/>
    <w:rsid w:val="00A40B31"/>
    <w:rsid w:val="00A40B55"/>
    <w:rsid w:val="00A40BAC"/>
    <w:rsid w:val="00A40BBD"/>
    <w:rsid w:val="00A40C42"/>
    <w:rsid w:val="00A40C66"/>
    <w:rsid w:val="00A40D44"/>
    <w:rsid w:val="00A40D52"/>
    <w:rsid w:val="00A40D76"/>
    <w:rsid w:val="00A40E03"/>
    <w:rsid w:val="00A40E35"/>
    <w:rsid w:val="00A40EBE"/>
    <w:rsid w:val="00A40F23"/>
    <w:rsid w:val="00A40F3E"/>
    <w:rsid w:val="00A40F76"/>
    <w:rsid w:val="00A4115F"/>
    <w:rsid w:val="00A41168"/>
    <w:rsid w:val="00A41177"/>
    <w:rsid w:val="00A411C1"/>
    <w:rsid w:val="00A411FE"/>
    <w:rsid w:val="00A41273"/>
    <w:rsid w:val="00A41291"/>
    <w:rsid w:val="00A412A1"/>
    <w:rsid w:val="00A41303"/>
    <w:rsid w:val="00A41312"/>
    <w:rsid w:val="00A41319"/>
    <w:rsid w:val="00A41355"/>
    <w:rsid w:val="00A41384"/>
    <w:rsid w:val="00A41392"/>
    <w:rsid w:val="00A413B2"/>
    <w:rsid w:val="00A413D6"/>
    <w:rsid w:val="00A413DF"/>
    <w:rsid w:val="00A413F8"/>
    <w:rsid w:val="00A41444"/>
    <w:rsid w:val="00A41493"/>
    <w:rsid w:val="00A414AF"/>
    <w:rsid w:val="00A414FD"/>
    <w:rsid w:val="00A414FE"/>
    <w:rsid w:val="00A4152E"/>
    <w:rsid w:val="00A415C2"/>
    <w:rsid w:val="00A4165E"/>
    <w:rsid w:val="00A41670"/>
    <w:rsid w:val="00A41676"/>
    <w:rsid w:val="00A416A8"/>
    <w:rsid w:val="00A416E8"/>
    <w:rsid w:val="00A4172A"/>
    <w:rsid w:val="00A417E1"/>
    <w:rsid w:val="00A41836"/>
    <w:rsid w:val="00A41839"/>
    <w:rsid w:val="00A41849"/>
    <w:rsid w:val="00A4185A"/>
    <w:rsid w:val="00A4187F"/>
    <w:rsid w:val="00A4189F"/>
    <w:rsid w:val="00A419A0"/>
    <w:rsid w:val="00A419A8"/>
    <w:rsid w:val="00A419CE"/>
    <w:rsid w:val="00A41A3C"/>
    <w:rsid w:val="00A41A76"/>
    <w:rsid w:val="00A41B26"/>
    <w:rsid w:val="00A41C17"/>
    <w:rsid w:val="00A41C8A"/>
    <w:rsid w:val="00A41D32"/>
    <w:rsid w:val="00A41D46"/>
    <w:rsid w:val="00A41D76"/>
    <w:rsid w:val="00A41E37"/>
    <w:rsid w:val="00A41E69"/>
    <w:rsid w:val="00A41E91"/>
    <w:rsid w:val="00A41F2C"/>
    <w:rsid w:val="00A41FC7"/>
    <w:rsid w:val="00A41FD8"/>
    <w:rsid w:val="00A41FF1"/>
    <w:rsid w:val="00A4208F"/>
    <w:rsid w:val="00A42097"/>
    <w:rsid w:val="00A420D5"/>
    <w:rsid w:val="00A420D9"/>
    <w:rsid w:val="00A420F6"/>
    <w:rsid w:val="00A42116"/>
    <w:rsid w:val="00A42135"/>
    <w:rsid w:val="00A421E2"/>
    <w:rsid w:val="00A421E9"/>
    <w:rsid w:val="00A42201"/>
    <w:rsid w:val="00A4223E"/>
    <w:rsid w:val="00A42259"/>
    <w:rsid w:val="00A4234B"/>
    <w:rsid w:val="00A42429"/>
    <w:rsid w:val="00A4248C"/>
    <w:rsid w:val="00A42547"/>
    <w:rsid w:val="00A4254F"/>
    <w:rsid w:val="00A42570"/>
    <w:rsid w:val="00A425E0"/>
    <w:rsid w:val="00A42661"/>
    <w:rsid w:val="00A4267E"/>
    <w:rsid w:val="00A4269D"/>
    <w:rsid w:val="00A426B4"/>
    <w:rsid w:val="00A426BF"/>
    <w:rsid w:val="00A426CA"/>
    <w:rsid w:val="00A426DD"/>
    <w:rsid w:val="00A42770"/>
    <w:rsid w:val="00A42782"/>
    <w:rsid w:val="00A427AA"/>
    <w:rsid w:val="00A4284B"/>
    <w:rsid w:val="00A428D9"/>
    <w:rsid w:val="00A428E0"/>
    <w:rsid w:val="00A42928"/>
    <w:rsid w:val="00A429B3"/>
    <w:rsid w:val="00A429C5"/>
    <w:rsid w:val="00A429C6"/>
    <w:rsid w:val="00A42A42"/>
    <w:rsid w:val="00A42A5C"/>
    <w:rsid w:val="00A42A69"/>
    <w:rsid w:val="00A42A99"/>
    <w:rsid w:val="00A42B54"/>
    <w:rsid w:val="00A42B5D"/>
    <w:rsid w:val="00A42B9D"/>
    <w:rsid w:val="00A42BAA"/>
    <w:rsid w:val="00A42C76"/>
    <w:rsid w:val="00A42C93"/>
    <w:rsid w:val="00A42DA7"/>
    <w:rsid w:val="00A42DD2"/>
    <w:rsid w:val="00A42DF1"/>
    <w:rsid w:val="00A42E36"/>
    <w:rsid w:val="00A42E41"/>
    <w:rsid w:val="00A42E9D"/>
    <w:rsid w:val="00A42EC4"/>
    <w:rsid w:val="00A42EC6"/>
    <w:rsid w:val="00A42F46"/>
    <w:rsid w:val="00A42FEB"/>
    <w:rsid w:val="00A43023"/>
    <w:rsid w:val="00A43066"/>
    <w:rsid w:val="00A430C8"/>
    <w:rsid w:val="00A430D0"/>
    <w:rsid w:val="00A43127"/>
    <w:rsid w:val="00A43157"/>
    <w:rsid w:val="00A43178"/>
    <w:rsid w:val="00A431A9"/>
    <w:rsid w:val="00A431D7"/>
    <w:rsid w:val="00A43254"/>
    <w:rsid w:val="00A432BE"/>
    <w:rsid w:val="00A4330B"/>
    <w:rsid w:val="00A433CD"/>
    <w:rsid w:val="00A4346A"/>
    <w:rsid w:val="00A43516"/>
    <w:rsid w:val="00A4356E"/>
    <w:rsid w:val="00A43677"/>
    <w:rsid w:val="00A4371D"/>
    <w:rsid w:val="00A437B3"/>
    <w:rsid w:val="00A437D8"/>
    <w:rsid w:val="00A43811"/>
    <w:rsid w:val="00A43846"/>
    <w:rsid w:val="00A43859"/>
    <w:rsid w:val="00A4389A"/>
    <w:rsid w:val="00A438A9"/>
    <w:rsid w:val="00A438BA"/>
    <w:rsid w:val="00A438F8"/>
    <w:rsid w:val="00A4391B"/>
    <w:rsid w:val="00A4394D"/>
    <w:rsid w:val="00A43962"/>
    <w:rsid w:val="00A439CB"/>
    <w:rsid w:val="00A439F0"/>
    <w:rsid w:val="00A439F8"/>
    <w:rsid w:val="00A43A88"/>
    <w:rsid w:val="00A43AA7"/>
    <w:rsid w:val="00A43AB7"/>
    <w:rsid w:val="00A43AEC"/>
    <w:rsid w:val="00A43AFD"/>
    <w:rsid w:val="00A43B66"/>
    <w:rsid w:val="00A43B73"/>
    <w:rsid w:val="00A43B84"/>
    <w:rsid w:val="00A43BD2"/>
    <w:rsid w:val="00A43BD7"/>
    <w:rsid w:val="00A43BFD"/>
    <w:rsid w:val="00A43C50"/>
    <w:rsid w:val="00A43C72"/>
    <w:rsid w:val="00A43C82"/>
    <w:rsid w:val="00A43C95"/>
    <w:rsid w:val="00A43CAE"/>
    <w:rsid w:val="00A43D2A"/>
    <w:rsid w:val="00A43D3C"/>
    <w:rsid w:val="00A43DB4"/>
    <w:rsid w:val="00A43E09"/>
    <w:rsid w:val="00A43E74"/>
    <w:rsid w:val="00A43F39"/>
    <w:rsid w:val="00A43F44"/>
    <w:rsid w:val="00A43F5A"/>
    <w:rsid w:val="00A43FCA"/>
    <w:rsid w:val="00A43FFA"/>
    <w:rsid w:val="00A4408B"/>
    <w:rsid w:val="00A440A1"/>
    <w:rsid w:val="00A440AD"/>
    <w:rsid w:val="00A4411A"/>
    <w:rsid w:val="00A4413C"/>
    <w:rsid w:val="00A44175"/>
    <w:rsid w:val="00A44181"/>
    <w:rsid w:val="00A441B5"/>
    <w:rsid w:val="00A441CD"/>
    <w:rsid w:val="00A441DE"/>
    <w:rsid w:val="00A441F2"/>
    <w:rsid w:val="00A44205"/>
    <w:rsid w:val="00A44232"/>
    <w:rsid w:val="00A44242"/>
    <w:rsid w:val="00A4431A"/>
    <w:rsid w:val="00A4431E"/>
    <w:rsid w:val="00A44359"/>
    <w:rsid w:val="00A44384"/>
    <w:rsid w:val="00A4438D"/>
    <w:rsid w:val="00A443BA"/>
    <w:rsid w:val="00A44403"/>
    <w:rsid w:val="00A44466"/>
    <w:rsid w:val="00A444B1"/>
    <w:rsid w:val="00A444D7"/>
    <w:rsid w:val="00A445B6"/>
    <w:rsid w:val="00A445BB"/>
    <w:rsid w:val="00A445DE"/>
    <w:rsid w:val="00A445F5"/>
    <w:rsid w:val="00A44614"/>
    <w:rsid w:val="00A44658"/>
    <w:rsid w:val="00A44795"/>
    <w:rsid w:val="00A4479A"/>
    <w:rsid w:val="00A447A7"/>
    <w:rsid w:val="00A447AB"/>
    <w:rsid w:val="00A4481F"/>
    <w:rsid w:val="00A4482E"/>
    <w:rsid w:val="00A44842"/>
    <w:rsid w:val="00A4488C"/>
    <w:rsid w:val="00A448F6"/>
    <w:rsid w:val="00A448F9"/>
    <w:rsid w:val="00A44962"/>
    <w:rsid w:val="00A449B5"/>
    <w:rsid w:val="00A44A18"/>
    <w:rsid w:val="00A44A36"/>
    <w:rsid w:val="00A44A5E"/>
    <w:rsid w:val="00A44A7D"/>
    <w:rsid w:val="00A44AA6"/>
    <w:rsid w:val="00A44B6D"/>
    <w:rsid w:val="00A44BBB"/>
    <w:rsid w:val="00A44BD7"/>
    <w:rsid w:val="00A44BE9"/>
    <w:rsid w:val="00A44C28"/>
    <w:rsid w:val="00A44CFD"/>
    <w:rsid w:val="00A44D8D"/>
    <w:rsid w:val="00A44D96"/>
    <w:rsid w:val="00A44DD7"/>
    <w:rsid w:val="00A44DE1"/>
    <w:rsid w:val="00A44E03"/>
    <w:rsid w:val="00A44E33"/>
    <w:rsid w:val="00A44E43"/>
    <w:rsid w:val="00A44E5D"/>
    <w:rsid w:val="00A44E6B"/>
    <w:rsid w:val="00A44E8C"/>
    <w:rsid w:val="00A44E8E"/>
    <w:rsid w:val="00A44ECA"/>
    <w:rsid w:val="00A44F77"/>
    <w:rsid w:val="00A44FC5"/>
    <w:rsid w:val="00A4511A"/>
    <w:rsid w:val="00A4516C"/>
    <w:rsid w:val="00A451BF"/>
    <w:rsid w:val="00A451F1"/>
    <w:rsid w:val="00A45245"/>
    <w:rsid w:val="00A45261"/>
    <w:rsid w:val="00A45294"/>
    <w:rsid w:val="00A45319"/>
    <w:rsid w:val="00A45343"/>
    <w:rsid w:val="00A45352"/>
    <w:rsid w:val="00A45355"/>
    <w:rsid w:val="00A45373"/>
    <w:rsid w:val="00A45389"/>
    <w:rsid w:val="00A4543A"/>
    <w:rsid w:val="00A454A5"/>
    <w:rsid w:val="00A454B0"/>
    <w:rsid w:val="00A454C0"/>
    <w:rsid w:val="00A454FF"/>
    <w:rsid w:val="00A4550C"/>
    <w:rsid w:val="00A4552B"/>
    <w:rsid w:val="00A45577"/>
    <w:rsid w:val="00A45586"/>
    <w:rsid w:val="00A45598"/>
    <w:rsid w:val="00A455BA"/>
    <w:rsid w:val="00A45603"/>
    <w:rsid w:val="00A4562D"/>
    <w:rsid w:val="00A456DC"/>
    <w:rsid w:val="00A456E1"/>
    <w:rsid w:val="00A456E5"/>
    <w:rsid w:val="00A456EF"/>
    <w:rsid w:val="00A456F0"/>
    <w:rsid w:val="00A456F1"/>
    <w:rsid w:val="00A4574D"/>
    <w:rsid w:val="00A45753"/>
    <w:rsid w:val="00A4578E"/>
    <w:rsid w:val="00A45795"/>
    <w:rsid w:val="00A45800"/>
    <w:rsid w:val="00A4584A"/>
    <w:rsid w:val="00A45851"/>
    <w:rsid w:val="00A4585A"/>
    <w:rsid w:val="00A45867"/>
    <w:rsid w:val="00A45871"/>
    <w:rsid w:val="00A4589B"/>
    <w:rsid w:val="00A458A1"/>
    <w:rsid w:val="00A458EA"/>
    <w:rsid w:val="00A45936"/>
    <w:rsid w:val="00A45939"/>
    <w:rsid w:val="00A45985"/>
    <w:rsid w:val="00A459CE"/>
    <w:rsid w:val="00A45A33"/>
    <w:rsid w:val="00A45A5E"/>
    <w:rsid w:val="00A45ADD"/>
    <w:rsid w:val="00A45AF8"/>
    <w:rsid w:val="00A45B00"/>
    <w:rsid w:val="00A45B2F"/>
    <w:rsid w:val="00A45B4E"/>
    <w:rsid w:val="00A45B98"/>
    <w:rsid w:val="00A45C1E"/>
    <w:rsid w:val="00A45C52"/>
    <w:rsid w:val="00A45CE6"/>
    <w:rsid w:val="00A45D2D"/>
    <w:rsid w:val="00A45DC3"/>
    <w:rsid w:val="00A45DF3"/>
    <w:rsid w:val="00A45E32"/>
    <w:rsid w:val="00A45E59"/>
    <w:rsid w:val="00A45E9E"/>
    <w:rsid w:val="00A45EAA"/>
    <w:rsid w:val="00A45F37"/>
    <w:rsid w:val="00A45F4F"/>
    <w:rsid w:val="00A45F7A"/>
    <w:rsid w:val="00A45F9C"/>
    <w:rsid w:val="00A45FBC"/>
    <w:rsid w:val="00A4605A"/>
    <w:rsid w:val="00A46096"/>
    <w:rsid w:val="00A4611F"/>
    <w:rsid w:val="00A4614D"/>
    <w:rsid w:val="00A461E1"/>
    <w:rsid w:val="00A461E6"/>
    <w:rsid w:val="00A462A4"/>
    <w:rsid w:val="00A462E0"/>
    <w:rsid w:val="00A462E6"/>
    <w:rsid w:val="00A46402"/>
    <w:rsid w:val="00A46431"/>
    <w:rsid w:val="00A4650D"/>
    <w:rsid w:val="00A46585"/>
    <w:rsid w:val="00A4658F"/>
    <w:rsid w:val="00A465BB"/>
    <w:rsid w:val="00A465D4"/>
    <w:rsid w:val="00A465F4"/>
    <w:rsid w:val="00A465FE"/>
    <w:rsid w:val="00A46681"/>
    <w:rsid w:val="00A466F8"/>
    <w:rsid w:val="00A4670A"/>
    <w:rsid w:val="00A4671C"/>
    <w:rsid w:val="00A46766"/>
    <w:rsid w:val="00A4679F"/>
    <w:rsid w:val="00A467C2"/>
    <w:rsid w:val="00A467CC"/>
    <w:rsid w:val="00A467D9"/>
    <w:rsid w:val="00A46808"/>
    <w:rsid w:val="00A4680A"/>
    <w:rsid w:val="00A4682C"/>
    <w:rsid w:val="00A468CD"/>
    <w:rsid w:val="00A468D8"/>
    <w:rsid w:val="00A46902"/>
    <w:rsid w:val="00A46986"/>
    <w:rsid w:val="00A4698B"/>
    <w:rsid w:val="00A46995"/>
    <w:rsid w:val="00A469A3"/>
    <w:rsid w:val="00A469E7"/>
    <w:rsid w:val="00A469EC"/>
    <w:rsid w:val="00A46A06"/>
    <w:rsid w:val="00A46A17"/>
    <w:rsid w:val="00A46A19"/>
    <w:rsid w:val="00A46A40"/>
    <w:rsid w:val="00A46A4A"/>
    <w:rsid w:val="00A46A79"/>
    <w:rsid w:val="00A46B13"/>
    <w:rsid w:val="00A46B2E"/>
    <w:rsid w:val="00A46B5B"/>
    <w:rsid w:val="00A46BC9"/>
    <w:rsid w:val="00A46C18"/>
    <w:rsid w:val="00A46C86"/>
    <w:rsid w:val="00A46CA1"/>
    <w:rsid w:val="00A46D14"/>
    <w:rsid w:val="00A46D7F"/>
    <w:rsid w:val="00A46E49"/>
    <w:rsid w:val="00A46E63"/>
    <w:rsid w:val="00A46EB1"/>
    <w:rsid w:val="00A46F21"/>
    <w:rsid w:val="00A46F5C"/>
    <w:rsid w:val="00A46FAC"/>
    <w:rsid w:val="00A46FB6"/>
    <w:rsid w:val="00A46FB7"/>
    <w:rsid w:val="00A46FE6"/>
    <w:rsid w:val="00A46FF6"/>
    <w:rsid w:val="00A47002"/>
    <w:rsid w:val="00A47022"/>
    <w:rsid w:val="00A47072"/>
    <w:rsid w:val="00A470E5"/>
    <w:rsid w:val="00A4713C"/>
    <w:rsid w:val="00A4718B"/>
    <w:rsid w:val="00A471AB"/>
    <w:rsid w:val="00A471E0"/>
    <w:rsid w:val="00A471F4"/>
    <w:rsid w:val="00A471FA"/>
    <w:rsid w:val="00A47237"/>
    <w:rsid w:val="00A47239"/>
    <w:rsid w:val="00A47245"/>
    <w:rsid w:val="00A47308"/>
    <w:rsid w:val="00A4734C"/>
    <w:rsid w:val="00A47364"/>
    <w:rsid w:val="00A47378"/>
    <w:rsid w:val="00A473DB"/>
    <w:rsid w:val="00A47434"/>
    <w:rsid w:val="00A474F4"/>
    <w:rsid w:val="00A4751D"/>
    <w:rsid w:val="00A4755D"/>
    <w:rsid w:val="00A47572"/>
    <w:rsid w:val="00A475B8"/>
    <w:rsid w:val="00A475D1"/>
    <w:rsid w:val="00A47663"/>
    <w:rsid w:val="00A476DD"/>
    <w:rsid w:val="00A47734"/>
    <w:rsid w:val="00A4774F"/>
    <w:rsid w:val="00A47786"/>
    <w:rsid w:val="00A4780C"/>
    <w:rsid w:val="00A478F5"/>
    <w:rsid w:val="00A47944"/>
    <w:rsid w:val="00A47953"/>
    <w:rsid w:val="00A47959"/>
    <w:rsid w:val="00A4795E"/>
    <w:rsid w:val="00A479A9"/>
    <w:rsid w:val="00A479E2"/>
    <w:rsid w:val="00A47A0C"/>
    <w:rsid w:val="00A47A1C"/>
    <w:rsid w:val="00A47A2D"/>
    <w:rsid w:val="00A47A2E"/>
    <w:rsid w:val="00A47A54"/>
    <w:rsid w:val="00A47B35"/>
    <w:rsid w:val="00A47B57"/>
    <w:rsid w:val="00A47B95"/>
    <w:rsid w:val="00A47BA6"/>
    <w:rsid w:val="00A47BBF"/>
    <w:rsid w:val="00A47C16"/>
    <w:rsid w:val="00A47C1E"/>
    <w:rsid w:val="00A47C36"/>
    <w:rsid w:val="00A47C4D"/>
    <w:rsid w:val="00A47C8D"/>
    <w:rsid w:val="00A47CBB"/>
    <w:rsid w:val="00A47CFE"/>
    <w:rsid w:val="00A47D84"/>
    <w:rsid w:val="00A47DD2"/>
    <w:rsid w:val="00A47E5C"/>
    <w:rsid w:val="00A47E9E"/>
    <w:rsid w:val="00A47EE8"/>
    <w:rsid w:val="00A50002"/>
    <w:rsid w:val="00A5003B"/>
    <w:rsid w:val="00A5003F"/>
    <w:rsid w:val="00A50149"/>
    <w:rsid w:val="00A50172"/>
    <w:rsid w:val="00A50179"/>
    <w:rsid w:val="00A502BF"/>
    <w:rsid w:val="00A502F7"/>
    <w:rsid w:val="00A50395"/>
    <w:rsid w:val="00A503C7"/>
    <w:rsid w:val="00A503E3"/>
    <w:rsid w:val="00A503F4"/>
    <w:rsid w:val="00A50463"/>
    <w:rsid w:val="00A5048E"/>
    <w:rsid w:val="00A504AA"/>
    <w:rsid w:val="00A504BE"/>
    <w:rsid w:val="00A50515"/>
    <w:rsid w:val="00A5056B"/>
    <w:rsid w:val="00A5063F"/>
    <w:rsid w:val="00A50656"/>
    <w:rsid w:val="00A5068A"/>
    <w:rsid w:val="00A50690"/>
    <w:rsid w:val="00A506AE"/>
    <w:rsid w:val="00A506BC"/>
    <w:rsid w:val="00A506D6"/>
    <w:rsid w:val="00A506DF"/>
    <w:rsid w:val="00A506EC"/>
    <w:rsid w:val="00A50702"/>
    <w:rsid w:val="00A50706"/>
    <w:rsid w:val="00A50716"/>
    <w:rsid w:val="00A50758"/>
    <w:rsid w:val="00A507A7"/>
    <w:rsid w:val="00A507B2"/>
    <w:rsid w:val="00A507CF"/>
    <w:rsid w:val="00A507E8"/>
    <w:rsid w:val="00A50801"/>
    <w:rsid w:val="00A5082E"/>
    <w:rsid w:val="00A50844"/>
    <w:rsid w:val="00A508AD"/>
    <w:rsid w:val="00A508B1"/>
    <w:rsid w:val="00A508BE"/>
    <w:rsid w:val="00A508C6"/>
    <w:rsid w:val="00A508D0"/>
    <w:rsid w:val="00A508D7"/>
    <w:rsid w:val="00A50A53"/>
    <w:rsid w:val="00A50A68"/>
    <w:rsid w:val="00A50ABF"/>
    <w:rsid w:val="00A50C16"/>
    <w:rsid w:val="00A50C21"/>
    <w:rsid w:val="00A50C39"/>
    <w:rsid w:val="00A50C54"/>
    <w:rsid w:val="00A50C58"/>
    <w:rsid w:val="00A50CD4"/>
    <w:rsid w:val="00A50D38"/>
    <w:rsid w:val="00A50D70"/>
    <w:rsid w:val="00A50DC4"/>
    <w:rsid w:val="00A50E46"/>
    <w:rsid w:val="00A50E51"/>
    <w:rsid w:val="00A50EB1"/>
    <w:rsid w:val="00A50ED2"/>
    <w:rsid w:val="00A50EFA"/>
    <w:rsid w:val="00A50F16"/>
    <w:rsid w:val="00A50F32"/>
    <w:rsid w:val="00A50F9A"/>
    <w:rsid w:val="00A50FDF"/>
    <w:rsid w:val="00A51019"/>
    <w:rsid w:val="00A510AE"/>
    <w:rsid w:val="00A510BE"/>
    <w:rsid w:val="00A510D7"/>
    <w:rsid w:val="00A51159"/>
    <w:rsid w:val="00A51175"/>
    <w:rsid w:val="00A511BC"/>
    <w:rsid w:val="00A511D8"/>
    <w:rsid w:val="00A511DE"/>
    <w:rsid w:val="00A5124E"/>
    <w:rsid w:val="00A51259"/>
    <w:rsid w:val="00A51372"/>
    <w:rsid w:val="00A51396"/>
    <w:rsid w:val="00A513B6"/>
    <w:rsid w:val="00A513FA"/>
    <w:rsid w:val="00A514EC"/>
    <w:rsid w:val="00A51518"/>
    <w:rsid w:val="00A5153F"/>
    <w:rsid w:val="00A515E4"/>
    <w:rsid w:val="00A51646"/>
    <w:rsid w:val="00A5166A"/>
    <w:rsid w:val="00A516C8"/>
    <w:rsid w:val="00A5177C"/>
    <w:rsid w:val="00A5179F"/>
    <w:rsid w:val="00A5182A"/>
    <w:rsid w:val="00A51867"/>
    <w:rsid w:val="00A51876"/>
    <w:rsid w:val="00A51889"/>
    <w:rsid w:val="00A51907"/>
    <w:rsid w:val="00A51935"/>
    <w:rsid w:val="00A51966"/>
    <w:rsid w:val="00A519C9"/>
    <w:rsid w:val="00A519E8"/>
    <w:rsid w:val="00A519FB"/>
    <w:rsid w:val="00A51A0D"/>
    <w:rsid w:val="00A51A2B"/>
    <w:rsid w:val="00A51A79"/>
    <w:rsid w:val="00A51A82"/>
    <w:rsid w:val="00A51A87"/>
    <w:rsid w:val="00A51ABD"/>
    <w:rsid w:val="00A51B10"/>
    <w:rsid w:val="00A51B3A"/>
    <w:rsid w:val="00A51B9E"/>
    <w:rsid w:val="00A51BA7"/>
    <w:rsid w:val="00A51C0A"/>
    <w:rsid w:val="00A51C15"/>
    <w:rsid w:val="00A51C18"/>
    <w:rsid w:val="00A51C4A"/>
    <w:rsid w:val="00A51C62"/>
    <w:rsid w:val="00A51C78"/>
    <w:rsid w:val="00A51CBD"/>
    <w:rsid w:val="00A51CCF"/>
    <w:rsid w:val="00A51CF0"/>
    <w:rsid w:val="00A51CF3"/>
    <w:rsid w:val="00A51D0D"/>
    <w:rsid w:val="00A51D57"/>
    <w:rsid w:val="00A51DB6"/>
    <w:rsid w:val="00A51DCF"/>
    <w:rsid w:val="00A51DD3"/>
    <w:rsid w:val="00A51DD6"/>
    <w:rsid w:val="00A51E2C"/>
    <w:rsid w:val="00A51EF0"/>
    <w:rsid w:val="00A51FED"/>
    <w:rsid w:val="00A5201A"/>
    <w:rsid w:val="00A52020"/>
    <w:rsid w:val="00A5202C"/>
    <w:rsid w:val="00A52054"/>
    <w:rsid w:val="00A52069"/>
    <w:rsid w:val="00A5206B"/>
    <w:rsid w:val="00A520B4"/>
    <w:rsid w:val="00A5211B"/>
    <w:rsid w:val="00A521E0"/>
    <w:rsid w:val="00A522AD"/>
    <w:rsid w:val="00A522F2"/>
    <w:rsid w:val="00A52303"/>
    <w:rsid w:val="00A52381"/>
    <w:rsid w:val="00A5239D"/>
    <w:rsid w:val="00A523CE"/>
    <w:rsid w:val="00A523E0"/>
    <w:rsid w:val="00A52420"/>
    <w:rsid w:val="00A52549"/>
    <w:rsid w:val="00A525B0"/>
    <w:rsid w:val="00A525B4"/>
    <w:rsid w:val="00A525D8"/>
    <w:rsid w:val="00A525F5"/>
    <w:rsid w:val="00A52684"/>
    <w:rsid w:val="00A52686"/>
    <w:rsid w:val="00A526A6"/>
    <w:rsid w:val="00A52724"/>
    <w:rsid w:val="00A5277C"/>
    <w:rsid w:val="00A52791"/>
    <w:rsid w:val="00A527C9"/>
    <w:rsid w:val="00A527DA"/>
    <w:rsid w:val="00A5280D"/>
    <w:rsid w:val="00A52893"/>
    <w:rsid w:val="00A528A5"/>
    <w:rsid w:val="00A528D3"/>
    <w:rsid w:val="00A528E2"/>
    <w:rsid w:val="00A52935"/>
    <w:rsid w:val="00A52978"/>
    <w:rsid w:val="00A5297F"/>
    <w:rsid w:val="00A52981"/>
    <w:rsid w:val="00A5298C"/>
    <w:rsid w:val="00A529A1"/>
    <w:rsid w:val="00A52A22"/>
    <w:rsid w:val="00A52A47"/>
    <w:rsid w:val="00A52A8E"/>
    <w:rsid w:val="00A52AAC"/>
    <w:rsid w:val="00A52B0E"/>
    <w:rsid w:val="00A52B67"/>
    <w:rsid w:val="00A52B6E"/>
    <w:rsid w:val="00A52B8D"/>
    <w:rsid w:val="00A52BA2"/>
    <w:rsid w:val="00A52C63"/>
    <w:rsid w:val="00A52C7F"/>
    <w:rsid w:val="00A52C8C"/>
    <w:rsid w:val="00A52C95"/>
    <w:rsid w:val="00A52CBB"/>
    <w:rsid w:val="00A52CD6"/>
    <w:rsid w:val="00A52CE3"/>
    <w:rsid w:val="00A52CE5"/>
    <w:rsid w:val="00A52D3F"/>
    <w:rsid w:val="00A52D57"/>
    <w:rsid w:val="00A52D9C"/>
    <w:rsid w:val="00A52E2B"/>
    <w:rsid w:val="00A52E7E"/>
    <w:rsid w:val="00A52E96"/>
    <w:rsid w:val="00A52EFC"/>
    <w:rsid w:val="00A52F2C"/>
    <w:rsid w:val="00A52F62"/>
    <w:rsid w:val="00A52F66"/>
    <w:rsid w:val="00A52F83"/>
    <w:rsid w:val="00A52FD6"/>
    <w:rsid w:val="00A53038"/>
    <w:rsid w:val="00A53042"/>
    <w:rsid w:val="00A530E8"/>
    <w:rsid w:val="00A53146"/>
    <w:rsid w:val="00A5315C"/>
    <w:rsid w:val="00A5317F"/>
    <w:rsid w:val="00A53184"/>
    <w:rsid w:val="00A53197"/>
    <w:rsid w:val="00A5319C"/>
    <w:rsid w:val="00A531E2"/>
    <w:rsid w:val="00A53216"/>
    <w:rsid w:val="00A5324A"/>
    <w:rsid w:val="00A5325B"/>
    <w:rsid w:val="00A532DB"/>
    <w:rsid w:val="00A5333A"/>
    <w:rsid w:val="00A53370"/>
    <w:rsid w:val="00A5339A"/>
    <w:rsid w:val="00A5344B"/>
    <w:rsid w:val="00A5349B"/>
    <w:rsid w:val="00A5349F"/>
    <w:rsid w:val="00A5350A"/>
    <w:rsid w:val="00A53514"/>
    <w:rsid w:val="00A53550"/>
    <w:rsid w:val="00A5356A"/>
    <w:rsid w:val="00A5359D"/>
    <w:rsid w:val="00A535D8"/>
    <w:rsid w:val="00A5360B"/>
    <w:rsid w:val="00A5360C"/>
    <w:rsid w:val="00A53626"/>
    <w:rsid w:val="00A53657"/>
    <w:rsid w:val="00A53668"/>
    <w:rsid w:val="00A53669"/>
    <w:rsid w:val="00A5368E"/>
    <w:rsid w:val="00A536C2"/>
    <w:rsid w:val="00A536C4"/>
    <w:rsid w:val="00A536D0"/>
    <w:rsid w:val="00A53714"/>
    <w:rsid w:val="00A53777"/>
    <w:rsid w:val="00A537D1"/>
    <w:rsid w:val="00A537EC"/>
    <w:rsid w:val="00A537F8"/>
    <w:rsid w:val="00A537FC"/>
    <w:rsid w:val="00A53870"/>
    <w:rsid w:val="00A538BE"/>
    <w:rsid w:val="00A538DC"/>
    <w:rsid w:val="00A538F5"/>
    <w:rsid w:val="00A53901"/>
    <w:rsid w:val="00A53908"/>
    <w:rsid w:val="00A5390C"/>
    <w:rsid w:val="00A5397C"/>
    <w:rsid w:val="00A5399D"/>
    <w:rsid w:val="00A539D0"/>
    <w:rsid w:val="00A539FF"/>
    <w:rsid w:val="00A53A01"/>
    <w:rsid w:val="00A53A0D"/>
    <w:rsid w:val="00A53A1F"/>
    <w:rsid w:val="00A53A3D"/>
    <w:rsid w:val="00A53A79"/>
    <w:rsid w:val="00A53AD2"/>
    <w:rsid w:val="00A53B2E"/>
    <w:rsid w:val="00A53B69"/>
    <w:rsid w:val="00A53B7C"/>
    <w:rsid w:val="00A53BBB"/>
    <w:rsid w:val="00A53BDD"/>
    <w:rsid w:val="00A53BE7"/>
    <w:rsid w:val="00A53BFE"/>
    <w:rsid w:val="00A53C05"/>
    <w:rsid w:val="00A53CBE"/>
    <w:rsid w:val="00A53CD9"/>
    <w:rsid w:val="00A53D2F"/>
    <w:rsid w:val="00A53D41"/>
    <w:rsid w:val="00A53E93"/>
    <w:rsid w:val="00A53ED5"/>
    <w:rsid w:val="00A53F3A"/>
    <w:rsid w:val="00A53F6E"/>
    <w:rsid w:val="00A53F84"/>
    <w:rsid w:val="00A53F9E"/>
    <w:rsid w:val="00A53FAD"/>
    <w:rsid w:val="00A5404E"/>
    <w:rsid w:val="00A5409A"/>
    <w:rsid w:val="00A540E2"/>
    <w:rsid w:val="00A54136"/>
    <w:rsid w:val="00A5417D"/>
    <w:rsid w:val="00A5417E"/>
    <w:rsid w:val="00A54183"/>
    <w:rsid w:val="00A54191"/>
    <w:rsid w:val="00A541FC"/>
    <w:rsid w:val="00A54207"/>
    <w:rsid w:val="00A54243"/>
    <w:rsid w:val="00A54261"/>
    <w:rsid w:val="00A5427B"/>
    <w:rsid w:val="00A54332"/>
    <w:rsid w:val="00A5436D"/>
    <w:rsid w:val="00A5440A"/>
    <w:rsid w:val="00A544BE"/>
    <w:rsid w:val="00A544D3"/>
    <w:rsid w:val="00A544F4"/>
    <w:rsid w:val="00A54516"/>
    <w:rsid w:val="00A54517"/>
    <w:rsid w:val="00A5454A"/>
    <w:rsid w:val="00A545AF"/>
    <w:rsid w:val="00A545B3"/>
    <w:rsid w:val="00A545BF"/>
    <w:rsid w:val="00A5462B"/>
    <w:rsid w:val="00A54699"/>
    <w:rsid w:val="00A546B6"/>
    <w:rsid w:val="00A546C8"/>
    <w:rsid w:val="00A54719"/>
    <w:rsid w:val="00A54770"/>
    <w:rsid w:val="00A547F0"/>
    <w:rsid w:val="00A54822"/>
    <w:rsid w:val="00A54853"/>
    <w:rsid w:val="00A54879"/>
    <w:rsid w:val="00A548A4"/>
    <w:rsid w:val="00A548C9"/>
    <w:rsid w:val="00A548FA"/>
    <w:rsid w:val="00A5495D"/>
    <w:rsid w:val="00A54999"/>
    <w:rsid w:val="00A54A05"/>
    <w:rsid w:val="00A54A0B"/>
    <w:rsid w:val="00A54A5C"/>
    <w:rsid w:val="00A54A90"/>
    <w:rsid w:val="00A54ACE"/>
    <w:rsid w:val="00A54AE8"/>
    <w:rsid w:val="00A54B30"/>
    <w:rsid w:val="00A54B36"/>
    <w:rsid w:val="00A54B55"/>
    <w:rsid w:val="00A54C22"/>
    <w:rsid w:val="00A54CCC"/>
    <w:rsid w:val="00A54CE2"/>
    <w:rsid w:val="00A54D0C"/>
    <w:rsid w:val="00A54D36"/>
    <w:rsid w:val="00A54D58"/>
    <w:rsid w:val="00A54D70"/>
    <w:rsid w:val="00A54DA3"/>
    <w:rsid w:val="00A54E08"/>
    <w:rsid w:val="00A54E5C"/>
    <w:rsid w:val="00A54E8E"/>
    <w:rsid w:val="00A54FFA"/>
    <w:rsid w:val="00A55014"/>
    <w:rsid w:val="00A5502F"/>
    <w:rsid w:val="00A55078"/>
    <w:rsid w:val="00A5507A"/>
    <w:rsid w:val="00A550B1"/>
    <w:rsid w:val="00A55124"/>
    <w:rsid w:val="00A55136"/>
    <w:rsid w:val="00A5513E"/>
    <w:rsid w:val="00A55166"/>
    <w:rsid w:val="00A55168"/>
    <w:rsid w:val="00A551EB"/>
    <w:rsid w:val="00A551F6"/>
    <w:rsid w:val="00A5522C"/>
    <w:rsid w:val="00A5523D"/>
    <w:rsid w:val="00A55252"/>
    <w:rsid w:val="00A552AD"/>
    <w:rsid w:val="00A552B9"/>
    <w:rsid w:val="00A552ED"/>
    <w:rsid w:val="00A5537D"/>
    <w:rsid w:val="00A5540A"/>
    <w:rsid w:val="00A55437"/>
    <w:rsid w:val="00A55467"/>
    <w:rsid w:val="00A554C4"/>
    <w:rsid w:val="00A55514"/>
    <w:rsid w:val="00A55521"/>
    <w:rsid w:val="00A55539"/>
    <w:rsid w:val="00A5556A"/>
    <w:rsid w:val="00A5558B"/>
    <w:rsid w:val="00A5559E"/>
    <w:rsid w:val="00A555A0"/>
    <w:rsid w:val="00A555D5"/>
    <w:rsid w:val="00A55608"/>
    <w:rsid w:val="00A5561C"/>
    <w:rsid w:val="00A55650"/>
    <w:rsid w:val="00A55731"/>
    <w:rsid w:val="00A55767"/>
    <w:rsid w:val="00A557BE"/>
    <w:rsid w:val="00A557F3"/>
    <w:rsid w:val="00A5583A"/>
    <w:rsid w:val="00A558A2"/>
    <w:rsid w:val="00A558AD"/>
    <w:rsid w:val="00A558AF"/>
    <w:rsid w:val="00A558CD"/>
    <w:rsid w:val="00A55A00"/>
    <w:rsid w:val="00A55A36"/>
    <w:rsid w:val="00A55AA2"/>
    <w:rsid w:val="00A55B10"/>
    <w:rsid w:val="00A55BD5"/>
    <w:rsid w:val="00A55BFA"/>
    <w:rsid w:val="00A55CA5"/>
    <w:rsid w:val="00A55D29"/>
    <w:rsid w:val="00A55D55"/>
    <w:rsid w:val="00A55D6A"/>
    <w:rsid w:val="00A55D74"/>
    <w:rsid w:val="00A55D91"/>
    <w:rsid w:val="00A55E3D"/>
    <w:rsid w:val="00A55E78"/>
    <w:rsid w:val="00A55F08"/>
    <w:rsid w:val="00A55F77"/>
    <w:rsid w:val="00A55FCA"/>
    <w:rsid w:val="00A55FD6"/>
    <w:rsid w:val="00A56016"/>
    <w:rsid w:val="00A56027"/>
    <w:rsid w:val="00A56036"/>
    <w:rsid w:val="00A5608A"/>
    <w:rsid w:val="00A56093"/>
    <w:rsid w:val="00A5609A"/>
    <w:rsid w:val="00A560A9"/>
    <w:rsid w:val="00A5623F"/>
    <w:rsid w:val="00A562C1"/>
    <w:rsid w:val="00A562E5"/>
    <w:rsid w:val="00A562F5"/>
    <w:rsid w:val="00A5631A"/>
    <w:rsid w:val="00A5636A"/>
    <w:rsid w:val="00A563D9"/>
    <w:rsid w:val="00A5642D"/>
    <w:rsid w:val="00A5644B"/>
    <w:rsid w:val="00A5645C"/>
    <w:rsid w:val="00A5646E"/>
    <w:rsid w:val="00A56482"/>
    <w:rsid w:val="00A564C2"/>
    <w:rsid w:val="00A564D8"/>
    <w:rsid w:val="00A564EA"/>
    <w:rsid w:val="00A56509"/>
    <w:rsid w:val="00A56550"/>
    <w:rsid w:val="00A5655A"/>
    <w:rsid w:val="00A565B2"/>
    <w:rsid w:val="00A565C7"/>
    <w:rsid w:val="00A565CC"/>
    <w:rsid w:val="00A565FA"/>
    <w:rsid w:val="00A56608"/>
    <w:rsid w:val="00A5665A"/>
    <w:rsid w:val="00A566A2"/>
    <w:rsid w:val="00A56806"/>
    <w:rsid w:val="00A56830"/>
    <w:rsid w:val="00A5685A"/>
    <w:rsid w:val="00A56889"/>
    <w:rsid w:val="00A568AF"/>
    <w:rsid w:val="00A568E4"/>
    <w:rsid w:val="00A568EE"/>
    <w:rsid w:val="00A568F2"/>
    <w:rsid w:val="00A56958"/>
    <w:rsid w:val="00A56976"/>
    <w:rsid w:val="00A56A1A"/>
    <w:rsid w:val="00A56A34"/>
    <w:rsid w:val="00A56A38"/>
    <w:rsid w:val="00A56A69"/>
    <w:rsid w:val="00A56AD2"/>
    <w:rsid w:val="00A56AD9"/>
    <w:rsid w:val="00A56AEA"/>
    <w:rsid w:val="00A56B56"/>
    <w:rsid w:val="00A56BB3"/>
    <w:rsid w:val="00A56BF9"/>
    <w:rsid w:val="00A56C10"/>
    <w:rsid w:val="00A56C57"/>
    <w:rsid w:val="00A56C6E"/>
    <w:rsid w:val="00A56C72"/>
    <w:rsid w:val="00A56C8F"/>
    <w:rsid w:val="00A56CEF"/>
    <w:rsid w:val="00A56D64"/>
    <w:rsid w:val="00A56D7D"/>
    <w:rsid w:val="00A56DCE"/>
    <w:rsid w:val="00A56E1E"/>
    <w:rsid w:val="00A56E23"/>
    <w:rsid w:val="00A56E2E"/>
    <w:rsid w:val="00A56E55"/>
    <w:rsid w:val="00A56E61"/>
    <w:rsid w:val="00A56F1B"/>
    <w:rsid w:val="00A56F1E"/>
    <w:rsid w:val="00A56FF6"/>
    <w:rsid w:val="00A57047"/>
    <w:rsid w:val="00A57077"/>
    <w:rsid w:val="00A57080"/>
    <w:rsid w:val="00A57093"/>
    <w:rsid w:val="00A570E5"/>
    <w:rsid w:val="00A570EC"/>
    <w:rsid w:val="00A57119"/>
    <w:rsid w:val="00A5712A"/>
    <w:rsid w:val="00A5719D"/>
    <w:rsid w:val="00A57265"/>
    <w:rsid w:val="00A57269"/>
    <w:rsid w:val="00A5726B"/>
    <w:rsid w:val="00A572B8"/>
    <w:rsid w:val="00A57308"/>
    <w:rsid w:val="00A5734F"/>
    <w:rsid w:val="00A573C4"/>
    <w:rsid w:val="00A57419"/>
    <w:rsid w:val="00A57434"/>
    <w:rsid w:val="00A574C9"/>
    <w:rsid w:val="00A5757A"/>
    <w:rsid w:val="00A5760C"/>
    <w:rsid w:val="00A5762D"/>
    <w:rsid w:val="00A57696"/>
    <w:rsid w:val="00A5772C"/>
    <w:rsid w:val="00A577C2"/>
    <w:rsid w:val="00A577C4"/>
    <w:rsid w:val="00A577DC"/>
    <w:rsid w:val="00A57834"/>
    <w:rsid w:val="00A5784A"/>
    <w:rsid w:val="00A57865"/>
    <w:rsid w:val="00A57870"/>
    <w:rsid w:val="00A5788B"/>
    <w:rsid w:val="00A578A1"/>
    <w:rsid w:val="00A57918"/>
    <w:rsid w:val="00A5794A"/>
    <w:rsid w:val="00A57981"/>
    <w:rsid w:val="00A579A6"/>
    <w:rsid w:val="00A57A7E"/>
    <w:rsid w:val="00A57AF3"/>
    <w:rsid w:val="00A57B4F"/>
    <w:rsid w:val="00A57B63"/>
    <w:rsid w:val="00A57B6A"/>
    <w:rsid w:val="00A57C0E"/>
    <w:rsid w:val="00A57C3E"/>
    <w:rsid w:val="00A57C4C"/>
    <w:rsid w:val="00A57C95"/>
    <w:rsid w:val="00A57D21"/>
    <w:rsid w:val="00A57DAF"/>
    <w:rsid w:val="00A57DC4"/>
    <w:rsid w:val="00A57DD1"/>
    <w:rsid w:val="00A57DF3"/>
    <w:rsid w:val="00A57E6E"/>
    <w:rsid w:val="00A57EF3"/>
    <w:rsid w:val="00A57F3D"/>
    <w:rsid w:val="00A5EFA3"/>
    <w:rsid w:val="00A5F184"/>
    <w:rsid w:val="00A600AE"/>
    <w:rsid w:val="00A600F2"/>
    <w:rsid w:val="00A6012C"/>
    <w:rsid w:val="00A60178"/>
    <w:rsid w:val="00A601CC"/>
    <w:rsid w:val="00A601DB"/>
    <w:rsid w:val="00A60326"/>
    <w:rsid w:val="00A603CA"/>
    <w:rsid w:val="00A603D4"/>
    <w:rsid w:val="00A6041D"/>
    <w:rsid w:val="00A60425"/>
    <w:rsid w:val="00A604A3"/>
    <w:rsid w:val="00A604F9"/>
    <w:rsid w:val="00A60575"/>
    <w:rsid w:val="00A60591"/>
    <w:rsid w:val="00A605C5"/>
    <w:rsid w:val="00A605E4"/>
    <w:rsid w:val="00A60614"/>
    <w:rsid w:val="00A60657"/>
    <w:rsid w:val="00A606B1"/>
    <w:rsid w:val="00A606C1"/>
    <w:rsid w:val="00A606D4"/>
    <w:rsid w:val="00A6075C"/>
    <w:rsid w:val="00A60774"/>
    <w:rsid w:val="00A607A1"/>
    <w:rsid w:val="00A607C4"/>
    <w:rsid w:val="00A60824"/>
    <w:rsid w:val="00A60863"/>
    <w:rsid w:val="00A60876"/>
    <w:rsid w:val="00A608B6"/>
    <w:rsid w:val="00A608EA"/>
    <w:rsid w:val="00A60927"/>
    <w:rsid w:val="00A60939"/>
    <w:rsid w:val="00A6095B"/>
    <w:rsid w:val="00A60966"/>
    <w:rsid w:val="00A6097A"/>
    <w:rsid w:val="00A60996"/>
    <w:rsid w:val="00A609A4"/>
    <w:rsid w:val="00A60A1A"/>
    <w:rsid w:val="00A60A80"/>
    <w:rsid w:val="00A60A83"/>
    <w:rsid w:val="00A60AAA"/>
    <w:rsid w:val="00A60BA0"/>
    <w:rsid w:val="00A60BC6"/>
    <w:rsid w:val="00A60C42"/>
    <w:rsid w:val="00A60CA8"/>
    <w:rsid w:val="00A60CC2"/>
    <w:rsid w:val="00A60CEE"/>
    <w:rsid w:val="00A60CF5"/>
    <w:rsid w:val="00A60CFC"/>
    <w:rsid w:val="00A60D06"/>
    <w:rsid w:val="00A60DF8"/>
    <w:rsid w:val="00A60DFA"/>
    <w:rsid w:val="00A60E0C"/>
    <w:rsid w:val="00A60E4D"/>
    <w:rsid w:val="00A60EE4"/>
    <w:rsid w:val="00A60F21"/>
    <w:rsid w:val="00A60F4E"/>
    <w:rsid w:val="00A60FA3"/>
    <w:rsid w:val="00A60FFD"/>
    <w:rsid w:val="00A61015"/>
    <w:rsid w:val="00A6101E"/>
    <w:rsid w:val="00A6103C"/>
    <w:rsid w:val="00A61060"/>
    <w:rsid w:val="00A6107F"/>
    <w:rsid w:val="00A610CE"/>
    <w:rsid w:val="00A61220"/>
    <w:rsid w:val="00A61298"/>
    <w:rsid w:val="00A612A5"/>
    <w:rsid w:val="00A612AF"/>
    <w:rsid w:val="00A612B0"/>
    <w:rsid w:val="00A612C8"/>
    <w:rsid w:val="00A6134C"/>
    <w:rsid w:val="00A61383"/>
    <w:rsid w:val="00A6139F"/>
    <w:rsid w:val="00A613AD"/>
    <w:rsid w:val="00A613B7"/>
    <w:rsid w:val="00A613C2"/>
    <w:rsid w:val="00A6145A"/>
    <w:rsid w:val="00A61479"/>
    <w:rsid w:val="00A614B8"/>
    <w:rsid w:val="00A6153B"/>
    <w:rsid w:val="00A6157D"/>
    <w:rsid w:val="00A615A7"/>
    <w:rsid w:val="00A6165D"/>
    <w:rsid w:val="00A61699"/>
    <w:rsid w:val="00A616A3"/>
    <w:rsid w:val="00A616C0"/>
    <w:rsid w:val="00A616D3"/>
    <w:rsid w:val="00A61712"/>
    <w:rsid w:val="00A61769"/>
    <w:rsid w:val="00A617AE"/>
    <w:rsid w:val="00A617BB"/>
    <w:rsid w:val="00A617D3"/>
    <w:rsid w:val="00A6181E"/>
    <w:rsid w:val="00A61836"/>
    <w:rsid w:val="00A6186C"/>
    <w:rsid w:val="00A61884"/>
    <w:rsid w:val="00A618A6"/>
    <w:rsid w:val="00A61913"/>
    <w:rsid w:val="00A6197E"/>
    <w:rsid w:val="00A61A18"/>
    <w:rsid w:val="00A61B0A"/>
    <w:rsid w:val="00A61B1B"/>
    <w:rsid w:val="00A61BBD"/>
    <w:rsid w:val="00A61BCC"/>
    <w:rsid w:val="00A61BD2"/>
    <w:rsid w:val="00A61BD5"/>
    <w:rsid w:val="00A61BDC"/>
    <w:rsid w:val="00A61BE1"/>
    <w:rsid w:val="00A61BFA"/>
    <w:rsid w:val="00A61C1E"/>
    <w:rsid w:val="00A61D5F"/>
    <w:rsid w:val="00A61D7F"/>
    <w:rsid w:val="00A61DBC"/>
    <w:rsid w:val="00A61DF5"/>
    <w:rsid w:val="00A61E40"/>
    <w:rsid w:val="00A61E59"/>
    <w:rsid w:val="00A61E81"/>
    <w:rsid w:val="00A61E8F"/>
    <w:rsid w:val="00A61EC6"/>
    <w:rsid w:val="00A61F13"/>
    <w:rsid w:val="00A61F40"/>
    <w:rsid w:val="00A61FB3"/>
    <w:rsid w:val="00A62008"/>
    <w:rsid w:val="00A62045"/>
    <w:rsid w:val="00A62050"/>
    <w:rsid w:val="00A62090"/>
    <w:rsid w:val="00A621AD"/>
    <w:rsid w:val="00A621D7"/>
    <w:rsid w:val="00A621FB"/>
    <w:rsid w:val="00A62230"/>
    <w:rsid w:val="00A622D9"/>
    <w:rsid w:val="00A622FF"/>
    <w:rsid w:val="00A6231C"/>
    <w:rsid w:val="00A62383"/>
    <w:rsid w:val="00A6239F"/>
    <w:rsid w:val="00A623AA"/>
    <w:rsid w:val="00A623B2"/>
    <w:rsid w:val="00A623D6"/>
    <w:rsid w:val="00A62444"/>
    <w:rsid w:val="00A62457"/>
    <w:rsid w:val="00A624CC"/>
    <w:rsid w:val="00A624D9"/>
    <w:rsid w:val="00A62512"/>
    <w:rsid w:val="00A625A2"/>
    <w:rsid w:val="00A62636"/>
    <w:rsid w:val="00A62649"/>
    <w:rsid w:val="00A6266F"/>
    <w:rsid w:val="00A6268A"/>
    <w:rsid w:val="00A626C2"/>
    <w:rsid w:val="00A626FA"/>
    <w:rsid w:val="00A627CC"/>
    <w:rsid w:val="00A627D2"/>
    <w:rsid w:val="00A627EF"/>
    <w:rsid w:val="00A627F9"/>
    <w:rsid w:val="00A62850"/>
    <w:rsid w:val="00A6285F"/>
    <w:rsid w:val="00A6286A"/>
    <w:rsid w:val="00A6287D"/>
    <w:rsid w:val="00A62904"/>
    <w:rsid w:val="00A62953"/>
    <w:rsid w:val="00A6295A"/>
    <w:rsid w:val="00A62A0A"/>
    <w:rsid w:val="00A62A67"/>
    <w:rsid w:val="00A62B12"/>
    <w:rsid w:val="00A62B70"/>
    <w:rsid w:val="00A62B80"/>
    <w:rsid w:val="00A62BAE"/>
    <w:rsid w:val="00A62C25"/>
    <w:rsid w:val="00A62C2A"/>
    <w:rsid w:val="00A62C8B"/>
    <w:rsid w:val="00A62D3A"/>
    <w:rsid w:val="00A62D50"/>
    <w:rsid w:val="00A62D5B"/>
    <w:rsid w:val="00A62D6D"/>
    <w:rsid w:val="00A62E17"/>
    <w:rsid w:val="00A62E79"/>
    <w:rsid w:val="00A62E8E"/>
    <w:rsid w:val="00A62EB5"/>
    <w:rsid w:val="00A62F0F"/>
    <w:rsid w:val="00A62F11"/>
    <w:rsid w:val="00A62F45"/>
    <w:rsid w:val="00A62F9B"/>
    <w:rsid w:val="00A62FDC"/>
    <w:rsid w:val="00A62FF0"/>
    <w:rsid w:val="00A63096"/>
    <w:rsid w:val="00A630F3"/>
    <w:rsid w:val="00A6312A"/>
    <w:rsid w:val="00A631FA"/>
    <w:rsid w:val="00A63251"/>
    <w:rsid w:val="00A63274"/>
    <w:rsid w:val="00A6327E"/>
    <w:rsid w:val="00A632A3"/>
    <w:rsid w:val="00A63371"/>
    <w:rsid w:val="00A63374"/>
    <w:rsid w:val="00A633C8"/>
    <w:rsid w:val="00A633CD"/>
    <w:rsid w:val="00A6354A"/>
    <w:rsid w:val="00A6354F"/>
    <w:rsid w:val="00A63551"/>
    <w:rsid w:val="00A63558"/>
    <w:rsid w:val="00A63592"/>
    <w:rsid w:val="00A63612"/>
    <w:rsid w:val="00A6362E"/>
    <w:rsid w:val="00A63649"/>
    <w:rsid w:val="00A636B3"/>
    <w:rsid w:val="00A636CD"/>
    <w:rsid w:val="00A636D7"/>
    <w:rsid w:val="00A6372B"/>
    <w:rsid w:val="00A6375A"/>
    <w:rsid w:val="00A63766"/>
    <w:rsid w:val="00A63772"/>
    <w:rsid w:val="00A63790"/>
    <w:rsid w:val="00A6383D"/>
    <w:rsid w:val="00A63867"/>
    <w:rsid w:val="00A638A4"/>
    <w:rsid w:val="00A639B0"/>
    <w:rsid w:val="00A63A23"/>
    <w:rsid w:val="00A63A8E"/>
    <w:rsid w:val="00A63AA9"/>
    <w:rsid w:val="00A63B9A"/>
    <w:rsid w:val="00A63BD8"/>
    <w:rsid w:val="00A63C33"/>
    <w:rsid w:val="00A63C71"/>
    <w:rsid w:val="00A63C86"/>
    <w:rsid w:val="00A63D36"/>
    <w:rsid w:val="00A63E0A"/>
    <w:rsid w:val="00A63E85"/>
    <w:rsid w:val="00A63E90"/>
    <w:rsid w:val="00A63EB2"/>
    <w:rsid w:val="00A63EFD"/>
    <w:rsid w:val="00A63F0A"/>
    <w:rsid w:val="00A63F55"/>
    <w:rsid w:val="00A63FE6"/>
    <w:rsid w:val="00A6403F"/>
    <w:rsid w:val="00A6407F"/>
    <w:rsid w:val="00A64089"/>
    <w:rsid w:val="00A640A6"/>
    <w:rsid w:val="00A64100"/>
    <w:rsid w:val="00A64137"/>
    <w:rsid w:val="00A6417E"/>
    <w:rsid w:val="00A64194"/>
    <w:rsid w:val="00A641DA"/>
    <w:rsid w:val="00A64279"/>
    <w:rsid w:val="00A6428F"/>
    <w:rsid w:val="00A642A4"/>
    <w:rsid w:val="00A642A6"/>
    <w:rsid w:val="00A642C2"/>
    <w:rsid w:val="00A642DF"/>
    <w:rsid w:val="00A642EB"/>
    <w:rsid w:val="00A6433C"/>
    <w:rsid w:val="00A64356"/>
    <w:rsid w:val="00A64360"/>
    <w:rsid w:val="00A643CA"/>
    <w:rsid w:val="00A643F5"/>
    <w:rsid w:val="00A64426"/>
    <w:rsid w:val="00A6442D"/>
    <w:rsid w:val="00A64484"/>
    <w:rsid w:val="00A644AB"/>
    <w:rsid w:val="00A644E8"/>
    <w:rsid w:val="00A644FE"/>
    <w:rsid w:val="00A64535"/>
    <w:rsid w:val="00A64541"/>
    <w:rsid w:val="00A645A7"/>
    <w:rsid w:val="00A645D0"/>
    <w:rsid w:val="00A646A6"/>
    <w:rsid w:val="00A646A9"/>
    <w:rsid w:val="00A646AD"/>
    <w:rsid w:val="00A6472B"/>
    <w:rsid w:val="00A64748"/>
    <w:rsid w:val="00A647B4"/>
    <w:rsid w:val="00A647BF"/>
    <w:rsid w:val="00A64859"/>
    <w:rsid w:val="00A64881"/>
    <w:rsid w:val="00A64933"/>
    <w:rsid w:val="00A649D4"/>
    <w:rsid w:val="00A64A1D"/>
    <w:rsid w:val="00A64B1E"/>
    <w:rsid w:val="00A64B59"/>
    <w:rsid w:val="00A64B8D"/>
    <w:rsid w:val="00A64BE1"/>
    <w:rsid w:val="00A64BED"/>
    <w:rsid w:val="00A64C50"/>
    <w:rsid w:val="00A64CC0"/>
    <w:rsid w:val="00A64CEE"/>
    <w:rsid w:val="00A64CF8"/>
    <w:rsid w:val="00A64D55"/>
    <w:rsid w:val="00A64D7A"/>
    <w:rsid w:val="00A64D9D"/>
    <w:rsid w:val="00A64DA9"/>
    <w:rsid w:val="00A64DC4"/>
    <w:rsid w:val="00A64DCA"/>
    <w:rsid w:val="00A64E0E"/>
    <w:rsid w:val="00A64E41"/>
    <w:rsid w:val="00A64EEC"/>
    <w:rsid w:val="00A64EFB"/>
    <w:rsid w:val="00A64F05"/>
    <w:rsid w:val="00A6502B"/>
    <w:rsid w:val="00A6503D"/>
    <w:rsid w:val="00A65058"/>
    <w:rsid w:val="00A65115"/>
    <w:rsid w:val="00A65131"/>
    <w:rsid w:val="00A65154"/>
    <w:rsid w:val="00A651AA"/>
    <w:rsid w:val="00A651D0"/>
    <w:rsid w:val="00A65226"/>
    <w:rsid w:val="00A65255"/>
    <w:rsid w:val="00A652CD"/>
    <w:rsid w:val="00A652DF"/>
    <w:rsid w:val="00A6530C"/>
    <w:rsid w:val="00A65324"/>
    <w:rsid w:val="00A65338"/>
    <w:rsid w:val="00A65365"/>
    <w:rsid w:val="00A65390"/>
    <w:rsid w:val="00A653A1"/>
    <w:rsid w:val="00A653DC"/>
    <w:rsid w:val="00A65409"/>
    <w:rsid w:val="00A65431"/>
    <w:rsid w:val="00A6550E"/>
    <w:rsid w:val="00A655D1"/>
    <w:rsid w:val="00A6566B"/>
    <w:rsid w:val="00A656C7"/>
    <w:rsid w:val="00A656E4"/>
    <w:rsid w:val="00A65709"/>
    <w:rsid w:val="00A65715"/>
    <w:rsid w:val="00A6575C"/>
    <w:rsid w:val="00A657B1"/>
    <w:rsid w:val="00A657D1"/>
    <w:rsid w:val="00A657D2"/>
    <w:rsid w:val="00A657F9"/>
    <w:rsid w:val="00A65827"/>
    <w:rsid w:val="00A65867"/>
    <w:rsid w:val="00A65905"/>
    <w:rsid w:val="00A65979"/>
    <w:rsid w:val="00A65982"/>
    <w:rsid w:val="00A65A3F"/>
    <w:rsid w:val="00A65AA2"/>
    <w:rsid w:val="00A65B35"/>
    <w:rsid w:val="00A65B4C"/>
    <w:rsid w:val="00A65BBD"/>
    <w:rsid w:val="00A65BCC"/>
    <w:rsid w:val="00A65BD3"/>
    <w:rsid w:val="00A65C26"/>
    <w:rsid w:val="00A65C28"/>
    <w:rsid w:val="00A65C56"/>
    <w:rsid w:val="00A65C7E"/>
    <w:rsid w:val="00A65D4C"/>
    <w:rsid w:val="00A65D55"/>
    <w:rsid w:val="00A65D82"/>
    <w:rsid w:val="00A65D84"/>
    <w:rsid w:val="00A65DA0"/>
    <w:rsid w:val="00A65DE8"/>
    <w:rsid w:val="00A65DF3"/>
    <w:rsid w:val="00A65EE0"/>
    <w:rsid w:val="00A65EF2"/>
    <w:rsid w:val="00A65F11"/>
    <w:rsid w:val="00A65F70"/>
    <w:rsid w:val="00A65F77"/>
    <w:rsid w:val="00A65F84"/>
    <w:rsid w:val="00A65FA7"/>
    <w:rsid w:val="00A65FFC"/>
    <w:rsid w:val="00A66041"/>
    <w:rsid w:val="00A66088"/>
    <w:rsid w:val="00A660A0"/>
    <w:rsid w:val="00A660A7"/>
    <w:rsid w:val="00A660B2"/>
    <w:rsid w:val="00A660F0"/>
    <w:rsid w:val="00A6613F"/>
    <w:rsid w:val="00A6617F"/>
    <w:rsid w:val="00A661A2"/>
    <w:rsid w:val="00A661A9"/>
    <w:rsid w:val="00A661CE"/>
    <w:rsid w:val="00A66218"/>
    <w:rsid w:val="00A66247"/>
    <w:rsid w:val="00A662B0"/>
    <w:rsid w:val="00A662DA"/>
    <w:rsid w:val="00A662F4"/>
    <w:rsid w:val="00A66302"/>
    <w:rsid w:val="00A6630C"/>
    <w:rsid w:val="00A6630D"/>
    <w:rsid w:val="00A6637E"/>
    <w:rsid w:val="00A66393"/>
    <w:rsid w:val="00A663EC"/>
    <w:rsid w:val="00A66441"/>
    <w:rsid w:val="00A66451"/>
    <w:rsid w:val="00A664BF"/>
    <w:rsid w:val="00A664D8"/>
    <w:rsid w:val="00A664ED"/>
    <w:rsid w:val="00A664F0"/>
    <w:rsid w:val="00A665C5"/>
    <w:rsid w:val="00A66679"/>
    <w:rsid w:val="00A66705"/>
    <w:rsid w:val="00A6671A"/>
    <w:rsid w:val="00A66772"/>
    <w:rsid w:val="00A667BD"/>
    <w:rsid w:val="00A667FE"/>
    <w:rsid w:val="00A6681A"/>
    <w:rsid w:val="00A66897"/>
    <w:rsid w:val="00A668BB"/>
    <w:rsid w:val="00A669DD"/>
    <w:rsid w:val="00A66AA1"/>
    <w:rsid w:val="00A66ADA"/>
    <w:rsid w:val="00A66AE8"/>
    <w:rsid w:val="00A66B12"/>
    <w:rsid w:val="00A66B41"/>
    <w:rsid w:val="00A66B46"/>
    <w:rsid w:val="00A66B6C"/>
    <w:rsid w:val="00A66B78"/>
    <w:rsid w:val="00A66B7C"/>
    <w:rsid w:val="00A66B8F"/>
    <w:rsid w:val="00A66C22"/>
    <w:rsid w:val="00A66C32"/>
    <w:rsid w:val="00A66C8C"/>
    <w:rsid w:val="00A66CB7"/>
    <w:rsid w:val="00A66CDB"/>
    <w:rsid w:val="00A66CE4"/>
    <w:rsid w:val="00A66D1E"/>
    <w:rsid w:val="00A66DBE"/>
    <w:rsid w:val="00A66E0F"/>
    <w:rsid w:val="00A66E14"/>
    <w:rsid w:val="00A66E7A"/>
    <w:rsid w:val="00A66EB8"/>
    <w:rsid w:val="00A66EBD"/>
    <w:rsid w:val="00A66EE4"/>
    <w:rsid w:val="00A66F70"/>
    <w:rsid w:val="00A66F76"/>
    <w:rsid w:val="00A66FDC"/>
    <w:rsid w:val="00A66FFA"/>
    <w:rsid w:val="00A67085"/>
    <w:rsid w:val="00A67099"/>
    <w:rsid w:val="00A670CC"/>
    <w:rsid w:val="00A67108"/>
    <w:rsid w:val="00A6712A"/>
    <w:rsid w:val="00A6712F"/>
    <w:rsid w:val="00A67149"/>
    <w:rsid w:val="00A67170"/>
    <w:rsid w:val="00A67265"/>
    <w:rsid w:val="00A672F5"/>
    <w:rsid w:val="00A67381"/>
    <w:rsid w:val="00A673F6"/>
    <w:rsid w:val="00A67417"/>
    <w:rsid w:val="00A67435"/>
    <w:rsid w:val="00A6745C"/>
    <w:rsid w:val="00A6746D"/>
    <w:rsid w:val="00A67499"/>
    <w:rsid w:val="00A674A6"/>
    <w:rsid w:val="00A674BD"/>
    <w:rsid w:val="00A67519"/>
    <w:rsid w:val="00A675EC"/>
    <w:rsid w:val="00A67660"/>
    <w:rsid w:val="00A6767C"/>
    <w:rsid w:val="00A67730"/>
    <w:rsid w:val="00A67746"/>
    <w:rsid w:val="00A6776D"/>
    <w:rsid w:val="00A67793"/>
    <w:rsid w:val="00A6783D"/>
    <w:rsid w:val="00A67893"/>
    <w:rsid w:val="00A678B9"/>
    <w:rsid w:val="00A678F4"/>
    <w:rsid w:val="00A67901"/>
    <w:rsid w:val="00A67934"/>
    <w:rsid w:val="00A6793B"/>
    <w:rsid w:val="00A67962"/>
    <w:rsid w:val="00A679AC"/>
    <w:rsid w:val="00A679AE"/>
    <w:rsid w:val="00A679DB"/>
    <w:rsid w:val="00A67AD3"/>
    <w:rsid w:val="00A67AE9"/>
    <w:rsid w:val="00A67B36"/>
    <w:rsid w:val="00A67BCD"/>
    <w:rsid w:val="00A67BE7"/>
    <w:rsid w:val="00A67BFB"/>
    <w:rsid w:val="00A67C0B"/>
    <w:rsid w:val="00A67C31"/>
    <w:rsid w:val="00A67C89"/>
    <w:rsid w:val="00A67D5A"/>
    <w:rsid w:val="00A67D78"/>
    <w:rsid w:val="00A67D80"/>
    <w:rsid w:val="00A67DA4"/>
    <w:rsid w:val="00A67DED"/>
    <w:rsid w:val="00A67DFF"/>
    <w:rsid w:val="00A67E05"/>
    <w:rsid w:val="00A67E1D"/>
    <w:rsid w:val="00A67E35"/>
    <w:rsid w:val="00A67EC1"/>
    <w:rsid w:val="00A67F24"/>
    <w:rsid w:val="00A67F98"/>
    <w:rsid w:val="00A67F9D"/>
    <w:rsid w:val="00A70002"/>
    <w:rsid w:val="00A7004D"/>
    <w:rsid w:val="00A70057"/>
    <w:rsid w:val="00A70060"/>
    <w:rsid w:val="00A70071"/>
    <w:rsid w:val="00A70095"/>
    <w:rsid w:val="00A7016B"/>
    <w:rsid w:val="00A70187"/>
    <w:rsid w:val="00A701BC"/>
    <w:rsid w:val="00A70221"/>
    <w:rsid w:val="00A70252"/>
    <w:rsid w:val="00A70282"/>
    <w:rsid w:val="00A7034C"/>
    <w:rsid w:val="00A703AB"/>
    <w:rsid w:val="00A704CF"/>
    <w:rsid w:val="00A7050F"/>
    <w:rsid w:val="00A7051E"/>
    <w:rsid w:val="00A70525"/>
    <w:rsid w:val="00A7054E"/>
    <w:rsid w:val="00A70567"/>
    <w:rsid w:val="00A7057B"/>
    <w:rsid w:val="00A70595"/>
    <w:rsid w:val="00A70599"/>
    <w:rsid w:val="00A705A5"/>
    <w:rsid w:val="00A705EC"/>
    <w:rsid w:val="00A70678"/>
    <w:rsid w:val="00A706A8"/>
    <w:rsid w:val="00A7071F"/>
    <w:rsid w:val="00A70735"/>
    <w:rsid w:val="00A70749"/>
    <w:rsid w:val="00A707A7"/>
    <w:rsid w:val="00A7080F"/>
    <w:rsid w:val="00A7083E"/>
    <w:rsid w:val="00A70903"/>
    <w:rsid w:val="00A70926"/>
    <w:rsid w:val="00A70985"/>
    <w:rsid w:val="00A709D1"/>
    <w:rsid w:val="00A70B0A"/>
    <w:rsid w:val="00A70B6D"/>
    <w:rsid w:val="00A70B7F"/>
    <w:rsid w:val="00A70C07"/>
    <w:rsid w:val="00A70C0A"/>
    <w:rsid w:val="00A70C22"/>
    <w:rsid w:val="00A70C2D"/>
    <w:rsid w:val="00A70C4E"/>
    <w:rsid w:val="00A70C8C"/>
    <w:rsid w:val="00A70CA7"/>
    <w:rsid w:val="00A70CF1"/>
    <w:rsid w:val="00A70D0C"/>
    <w:rsid w:val="00A70D15"/>
    <w:rsid w:val="00A70D32"/>
    <w:rsid w:val="00A70DAC"/>
    <w:rsid w:val="00A70DBB"/>
    <w:rsid w:val="00A70DC5"/>
    <w:rsid w:val="00A70DD3"/>
    <w:rsid w:val="00A70E12"/>
    <w:rsid w:val="00A70E6A"/>
    <w:rsid w:val="00A70ECE"/>
    <w:rsid w:val="00A70F58"/>
    <w:rsid w:val="00A70F82"/>
    <w:rsid w:val="00A70FCC"/>
    <w:rsid w:val="00A70FF8"/>
    <w:rsid w:val="00A70FF9"/>
    <w:rsid w:val="00A7105D"/>
    <w:rsid w:val="00A71089"/>
    <w:rsid w:val="00A71096"/>
    <w:rsid w:val="00A710AF"/>
    <w:rsid w:val="00A710B9"/>
    <w:rsid w:val="00A7111A"/>
    <w:rsid w:val="00A7114C"/>
    <w:rsid w:val="00A711C0"/>
    <w:rsid w:val="00A711DC"/>
    <w:rsid w:val="00A71245"/>
    <w:rsid w:val="00A71280"/>
    <w:rsid w:val="00A712E2"/>
    <w:rsid w:val="00A71345"/>
    <w:rsid w:val="00A713E8"/>
    <w:rsid w:val="00A71434"/>
    <w:rsid w:val="00A714D5"/>
    <w:rsid w:val="00A71538"/>
    <w:rsid w:val="00A71645"/>
    <w:rsid w:val="00A71683"/>
    <w:rsid w:val="00A7168B"/>
    <w:rsid w:val="00A716DB"/>
    <w:rsid w:val="00A71728"/>
    <w:rsid w:val="00A71766"/>
    <w:rsid w:val="00A7176E"/>
    <w:rsid w:val="00A7182A"/>
    <w:rsid w:val="00A718B6"/>
    <w:rsid w:val="00A718C2"/>
    <w:rsid w:val="00A718F1"/>
    <w:rsid w:val="00A718FE"/>
    <w:rsid w:val="00A7190A"/>
    <w:rsid w:val="00A71918"/>
    <w:rsid w:val="00A7193F"/>
    <w:rsid w:val="00A719CB"/>
    <w:rsid w:val="00A719DD"/>
    <w:rsid w:val="00A719E5"/>
    <w:rsid w:val="00A719FD"/>
    <w:rsid w:val="00A71A3C"/>
    <w:rsid w:val="00A71B05"/>
    <w:rsid w:val="00A71B1B"/>
    <w:rsid w:val="00A71B4B"/>
    <w:rsid w:val="00A71B78"/>
    <w:rsid w:val="00A71B79"/>
    <w:rsid w:val="00A71B83"/>
    <w:rsid w:val="00A71B95"/>
    <w:rsid w:val="00A71BBB"/>
    <w:rsid w:val="00A71BC8"/>
    <w:rsid w:val="00A71C1B"/>
    <w:rsid w:val="00A71C1D"/>
    <w:rsid w:val="00A71C5B"/>
    <w:rsid w:val="00A71C75"/>
    <w:rsid w:val="00A71C7B"/>
    <w:rsid w:val="00A71CA2"/>
    <w:rsid w:val="00A71CD8"/>
    <w:rsid w:val="00A71CF0"/>
    <w:rsid w:val="00A71D15"/>
    <w:rsid w:val="00A71D2F"/>
    <w:rsid w:val="00A71D35"/>
    <w:rsid w:val="00A71D9D"/>
    <w:rsid w:val="00A71DD9"/>
    <w:rsid w:val="00A71DE5"/>
    <w:rsid w:val="00A71DED"/>
    <w:rsid w:val="00A71E29"/>
    <w:rsid w:val="00A71E45"/>
    <w:rsid w:val="00A71EF8"/>
    <w:rsid w:val="00A71F6F"/>
    <w:rsid w:val="00A71FA4"/>
    <w:rsid w:val="00A71FA9"/>
    <w:rsid w:val="00A71FE2"/>
    <w:rsid w:val="00A72041"/>
    <w:rsid w:val="00A72052"/>
    <w:rsid w:val="00A72064"/>
    <w:rsid w:val="00A72074"/>
    <w:rsid w:val="00A7207A"/>
    <w:rsid w:val="00A72099"/>
    <w:rsid w:val="00A720B8"/>
    <w:rsid w:val="00A720D4"/>
    <w:rsid w:val="00A72146"/>
    <w:rsid w:val="00A722C4"/>
    <w:rsid w:val="00A722CB"/>
    <w:rsid w:val="00A72305"/>
    <w:rsid w:val="00A72307"/>
    <w:rsid w:val="00A723C3"/>
    <w:rsid w:val="00A723CE"/>
    <w:rsid w:val="00A72405"/>
    <w:rsid w:val="00A72439"/>
    <w:rsid w:val="00A7243E"/>
    <w:rsid w:val="00A724E1"/>
    <w:rsid w:val="00A7255F"/>
    <w:rsid w:val="00A72561"/>
    <w:rsid w:val="00A725D1"/>
    <w:rsid w:val="00A725DD"/>
    <w:rsid w:val="00A725DE"/>
    <w:rsid w:val="00A725F1"/>
    <w:rsid w:val="00A7260E"/>
    <w:rsid w:val="00A72628"/>
    <w:rsid w:val="00A726C1"/>
    <w:rsid w:val="00A726E0"/>
    <w:rsid w:val="00A72788"/>
    <w:rsid w:val="00A727A5"/>
    <w:rsid w:val="00A727FA"/>
    <w:rsid w:val="00A7283E"/>
    <w:rsid w:val="00A72886"/>
    <w:rsid w:val="00A728CF"/>
    <w:rsid w:val="00A728DF"/>
    <w:rsid w:val="00A7297E"/>
    <w:rsid w:val="00A729A4"/>
    <w:rsid w:val="00A729AA"/>
    <w:rsid w:val="00A729B6"/>
    <w:rsid w:val="00A729DC"/>
    <w:rsid w:val="00A729E7"/>
    <w:rsid w:val="00A729F6"/>
    <w:rsid w:val="00A72AAB"/>
    <w:rsid w:val="00A72AD6"/>
    <w:rsid w:val="00A72B1F"/>
    <w:rsid w:val="00A72B22"/>
    <w:rsid w:val="00A72B25"/>
    <w:rsid w:val="00A72B2D"/>
    <w:rsid w:val="00A72B9E"/>
    <w:rsid w:val="00A72BAB"/>
    <w:rsid w:val="00A72BB9"/>
    <w:rsid w:val="00A72C31"/>
    <w:rsid w:val="00A72C3B"/>
    <w:rsid w:val="00A72C46"/>
    <w:rsid w:val="00A72C70"/>
    <w:rsid w:val="00A72CF8"/>
    <w:rsid w:val="00A72D52"/>
    <w:rsid w:val="00A72D9A"/>
    <w:rsid w:val="00A72DA9"/>
    <w:rsid w:val="00A72DD4"/>
    <w:rsid w:val="00A72E59"/>
    <w:rsid w:val="00A72E72"/>
    <w:rsid w:val="00A72ED6"/>
    <w:rsid w:val="00A72F5A"/>
    <w:rsid w:val="00A72F80"/>
    <w:rsid w:val="00A72F87"/>
    <w:rsid w:val="00A72FCC"/>
    <w:rsid w:val="00A7305B"/>
    <w:rsid w:val="00A730C5"/>
    <w:rsid w:val="00A73100"/>
    <w:rsid w:val="00A731B5"/>
    <w:rsid w:val="00A731F8"/>
    <w:rsid w:val="00A73236"/>
    <w:rsid w:val="00A73247"/>
    <w:rsid w:val="00A73291"/>
    <w:rsid w:val="00A732BF"/>
    <w:rsid w:val="00A7333D"/>
    <w:rsid w:val="00A733F7"/>
    <w:rsid w:val="00A73457"/>
    <w:rsid w:val="00A734BA"/>
    <w:rsid w:val="00A73663"/>
    <w:rsid w:val="00A73679"/>
    <w:rsid w:val="00A7369E"/>
    <w:rsid w:val="00A736D6"/>
    <w:rsid w:val="00A7375F"/>
    <w:rsid w:val="00A7380F"/>
    <w:rsid w:val="00A738AA"/>
    <w:rsid w:val="00A738F1"/>
    <w:rsid w:val="00A73918"/>
    <w:rsid w:val="00A7394E"/>
    <w:rsid w:val="00A7396D"/>
    <w:rsid w:val="00A7397D"/>
    <w:rsid w:val="00A7398C"/>
    <w:rsid w:val="00A739E0"/>
    <w:rsid w:val="00A73A59"/>
    <w:rsid w:val="00A73AB2"/>
    <w:rsid w:val="00A73AE4"/>
    <w:rsid w:val="00A73AFF"/>
    <w:rsid w:val="00A73B03"/>
    <w:rsid w:val="00A73B23"/>
    <w:rsid w:val="00A73B28"/>
    <w:rsid w:val="00A73B33"/>
    <w:rsid w:val="00A73B3A"/>
    <w:rsid w:val="00A73B61"/>
    <w:rsid w:val="00A73C5B"/>
    <w:rsid w:val="00A73D44"/>
    <w:rsid w:val="00A73D4C"/>
    <w:rsid w:val="00A73D8C"/>
    <w:rsid w:val="00A73D98"/>
    <w:rsid w:val="00A73DA4"/>
    <w:rsid w:val="00A73DAA"/>
    <w:rsid w:val="00A73DB6"/>
    <w:rsid w:val="00A73DC6"/>
    <w:rsid w:val="00A73DCC"/>
    <w:rsid w:val="00A73E3C"/>
    <w:rsid w:val="00A73E78"/>
    <w:rsid w:val="00A73F21"/>
    <w:rsid w:val="00A74043"/>
    <w:rsid w:val="00A74058"/>
    <w:rsid w:val="00A74060"/>
    <w:rsid w:val="00A740C3"/>
    <w:rsid w:val="00A74157"/>
    <w:rsid w:val="00A74173"/>
    <w:rsid w:val="00A741F2"/>
    <w:rsid w:val="00A74207"/>
    <w:rsid w:val="00A7420E"/>
    <w:rsid w:val="00A74273"/>
    <w:rsid w:val="00A74281"/>
    <w:rsid w:val="00A7428C"/>
    <w:rsid w:val="00A742A7"/>
    <w:rsid w:val="00A742B2"/>
    <w:rsid w:val="00A742EB"/>
    <w:rsid w:val="00A74301"/>
    <w:rsid w:val="00A7430A"/>
    <w:rsid w:val="00A74370"/>
    <w:rsid w:val="00A7437D"/>
    <w:rsid w:val="00A7439F"/>
    <w:rsid w:val="00A743B0"/>
    <w:rsid w:val="00A743B7"/>
    <w:rsid w:val="00A74401"/>
    <w:rsid w:val="00A74436"/>
    <w:rsid w:val="00A744CB"/>
    <w:rsid w:val="00A7452C"/>
    <w:rsid w:val="00A7458E"/>
    <w:rsid w:val="00A74595"/>
    <w:rsid w:val="00A745A7"/>
    <w:rsid w:val="00A745C1"/>
    <w:rsid w:val="00A745CD"/>
    <w:rsid w:val="00A74632"/>
    <w:rsid w:val="00A74652"/>
    <w:rsid w:val="00A74655"/>
    <w:rsid w:val="00A74689"/>
    <w:rsid w:val="00A7468C"/>
    <w:rsid w:val="00A746A9"/>
    <w:rsid w:val="00A74791"/>
    <w:rsid w:val="00A7479B"/>
    <w:rsid w:val="00A747F2"/>
    <w:rsid w:val="00A747FA"/>
    <w:rsid w:val="00A7481A"/>
    <w:rsid w:val="00A74868"/>
    <w:rsid w:val="00A74876"/>
    <w:rsid w:val="00A7488D"/>
    <w:rsid w:val="00A748A8"/>
    <w:rsid w:val="00A7496B"/>
    <w:rsid w:val="00A74993"/>
    <w:rsid w:val="00A74995"/>
    <w:rsid w:val="00A74A7A"/>
    <w:rsid w:val="00A74AA0"/>
    <w:rsid w:val="00A74ADC"/>
    <w:rsid w:val="00A74ADF"/>
    <w:rsid w:val="00A74B20"/>
    <w:rsid w:val="00A74B23"/>
    <w:rsid w:val="00A74B4B"/>
    <w:rsid w:val="00A74B5E"/>
    <w:rsid w:val="00A74B68"/>
    <w:rsid w:val="00A74BA7"/>
    <w:rsid w:val="00A74BE9"/>
    <w:rsid w:val="00A74C6E"/>
    <w:rsid w:val="00A74DA8"/>
    <w:rsid w:val="00A74E70"/>
    <w:rsid w:val="00A74EB7"/>
    <w:rsid w:val="00A74EC8"/>
    <w:rsid w:val="00A74ED6"/>
    <w:rsid w:val="00A74EDC"/>
    <w:rsid w:val="00A74F6E"/>
    <w:rsid w:val="00A74F73"/>
    <w:rsid w:val="00A74FAC"/>
    <w:rsid w:val="00A74FB0"/>
    <w:rsid w:val="00A74FD8"/>
    <w:rsid w:val="00A75007"/>
    <w:rsid w:val="00A7505E"/>
    <w:rsid w:val="00A75070"/>
    <w:rsid w:val="00A75107"/>
    <w:rsid w:val="00A7512E"/>
    <w:rsid w:val="00A751FA"/>
    <w:rsid w:val="00A75211"/>
    <w:rsid w:val="00A75220"/>
    <w:rsid w:val="00A75248"/>
    <w:rsid w:val="00A75255"/>
    <w:rsid w:val="00A7528F"/>
    <w:rsid w:val="00A752A5"/>
    <w:rsid w:val="00A752EA"/>
    <w:rsid w:val="00A7531D"/>
    <w:rsid w:val="00A75331"/>
    <w:rsid w:val="00A75364"/>
    <w:rsid w:val="00A75370"/>
    <w:rsid w:val="00A753C9"/>
    <w:rsid w:val="00A753FE"/>
    <w:rsid w:val="00A75427"/>
    <w:rsid w:val="00A75495"/>
    <w:rsid w:val="00A754B9"/>
    <w:rsid w:val="00A754E8"/>
    <w:rsid w:val="00A754F5"/>
    <w:rsid w:val="00A7550A"/>
    <w:rsid w:val="00A75512"/>
    <w:rsid w:val="00A7554C"/>
    <w:rsid w:val="00A75553"/>
    <w:rsid w:val="00A7557E"/>
    <w:rsid w:val="00A755A5"/>
    <w:rsid w:val="00A755EC"/>
    <w:rsid w:val="00A755FF"/>
    <w:rsid w:val="00A75697"/>
    <w:rsid w:val="00A75766"/>
    <w:rsid w:val="00A7580C"/>
    <w:rsid w:val="00A7580E"/>
    <w:rsid w:val="00A7583B"/>
    <w:rsid w:val="00A7584E"/>
    <w:rsid w:val="00A75906"/>
    <w:rsid w:val="00A75943"/>
    <w:rsid w:val="00A759A5"/>
    <w:rsid w:val="00A759DD"/>
    <w:rsid w:val="00A759F9"/>
    <w:rsid w:val="00A75A02"/>
    <w:rsid w:val="00A75A13"/>
    <w:rsid w:val="00A75A49"/>
    <w:rsid w:val="00A75A9A"/>
    <w:rsid w:val="00A75A9B"/>
    <w:rsid w:val="00A75AA8"/>
    <w:rsid w:val="00A75ACB"/>
    <w:rsid w:val="00A75ADA"/>
    <w:rsid w:val="00A75B11"/>
    <w:rsid w:val="00A75B4F"/>
    <w:rsid w:val="00A75B78"/>
    <w:rsid w:val="00A75B90"/>
    <w:rsid w:val="00A75B92"/>
    <w:rsid w:val="00A75BBC"/>
    <w:rsid w:val="00A75C10"/>
    <w:rsid w:val="00A75C17"/>
    <w:rsid w:val="00A75C2B"/>
    <w:rsid w:val="00A75C4C"/>
    <w:rsid w:val="00A75C90"/>
    <w:rsid w:val="00A75CA1"/>
    <w:rsid w:val="00A75D0B"/>
    <w:rsid w:val="00A75D73"/>
    <w:rsid w:val="00A75D89"/>
    <w:rsid w:val="00A75E05"/>
    <w:rsid w:val="00A75E61"/>
    <w:rsid w:val="00A75F02"/>
    <w:rsid w:val="00A75F3A"/>
    <w:rsid w:val="00A75F70"/>
    <w:rsid w:val="00A75FEB"/>
    <w:rsid w:val="00A76004"/>
    <w:rsid w:val="00A76013"/>
    <w:rsid w:val="00A76014"/>
    <w:rsid w:val="00A76073"/>
    <w:rsid w:val="00A76115"/>
    <w:rsid w:val="00A76137"/>
    <w:rsid w:val="00A76152"/>
    <w:rsid w:val="00A7617D"/>
    <w:rsid w:val="00A76180"/>
    <w:rsid w:val="00A7621C"/>
    <w:rsid w:val="00A7623D"/>
    <w:rsid w:val="00A7624D"/>
    <w:rsid w:val="00A7625A"/>
    <w:rsid w:val="00A762C8"/>
    <w:rsid w:val="00A762D6"/>
    <w:rsid w:val="00A7630C"/>
    <w:rsid w:val="00A7637D"/>
    <w:rsid w:val="00A763E9"/>
    <w:rsid w:val="00A76415"/>
    <w:rsid w:val="00A76494"/>
    <w:rsid w:val="00A764B5"/>
    <w:rsid w:val="00A764DC"/>
    <w:rsid w:val="00A764E0"/>
    <w:rsid w:val="00A7650B"/>
    <w:rsid w:val="00A7650D"/>
    <w:rsid w:val="00A76567"/>
    <w:rsid w:val="00A7656C"/>
    <w:rsid w:val="00A765AC"/>
    <w:rsid w:val="00A76606"/>
    <w:rsid w:val="00A76646"/>
    <w:rsid w:val="00A76652"/>
    <w:rsid w:val="00A766F3"/>
    <w:rsid w:val="00A7671F"/>
    <w:rsid w:val="00A7673E"/>
    <w:rsid w:val="00A76774"/>
    <w:rsid w:val="00A767C0"/>
    <w:rsid w:val="00A767C2"/>
    <w:rsid w:val="00A767D3"/>
    <w:rsid w:val="00A76822"/>
    <w:rsid w:val="00A76825"/>
    <w:rsid w:val="00A76839"/>
    <w:rsid w:val="00A7689B"/>
    <w:rsid w:val="00A768C1"/>
    <w:rsid w:val="00A768E3"/>
    <w:rsid w:val="00A76927"/>
    <w:rsid w:val="00A7696B"/>
    <w:rsid w:val="00A76975"/>
    <w:rsid w:val="00A769AD"/>
    <w:rsid w:val="00A769B0"/>
    <w:rsid w:val="00A769E9"/>
    <w:rsid w:val="00A76A27"/>
    <w:rsid w:val="00A76A38"/>
    <w:rsid w:val="00A76A62"/>
    <w:rsid w:val="00A76B04"/>
    <w:rsid w:val="00A76B8B"/>
    <w:rsid w:val="00A76B98"/>
    <w:rsid w:val="00A76BD0"/>
    <w:rsid w:val="00A76BF8"/>
    <w:rsid w:val="00A76C00"/>
    <w:rsid w:val="00A76C62"/>
    <w:rsid w:val="00A76C7E"/>
    <w:rsid w:val="00A76C83"/>
    <w:rsid w:val="00A76CA6"/>
    <w:rsid w:val="00A76CC4"/>
    <w:rsid w:val="00A76CCA"/>
    <w:rsid w:val="00A76D15"/>
    <w:rsid w:val="00A76D27"/>
    <w:rsid w:val="00A76D54"/>
    <w:rsid w:val="00A76D5C"/>
    <w:rsid w:val="00A76DA1"/>
    <w:rsid w:val="00A76DFF"/>
    <w:rsid w:val="00A76E1E"/>
    <w:rsid w:val="00A76E62"/>
    <w:rsid w:val="00A76E76"/>
    <w:rsid w:val="00A76E83"/>
    <w:rsid w:val="00A76ECB"/>
    <w:rsid w:val="00A76ECF"/>
    <w:rsid w:val="00A76ED2"/>
    <w:rsid w:val="00A76EF8"/>
    <w:rsid w:val="00A76F28"/>
    <w:rsid w:val="00A76F36"/>
    <w:rsid w:val="00A76F3E"/>
    <w:rsid w:val="00A76F4F"/>
    <w:rsid w:val="00A76FA4"/>
    <w:rsid w:val="00A76FC9"/>
    <w:rsid w:val="00A77021"/>
    <w:rsid w:val="00A77045"/>
    <w:rsid w:val="00A770AC"/>
    <w:rsid w:val="00A770F7"/>
    <w:rsid w:val="00A77101"/>
    <w:rsid w:val="00A7714F"/>
    <w:rsid w:val="00A7718B"/>
    <w:rsid w:val="00A7719D"/>
    <w:rsid w:val="00A771AD"/>
    <w:rsid w:val="00A771B7"/>
    <w:rsid w:val="00A771BD"/>
    <w:rsid w:val="00A771E8"/>
    <w:rsid w:val="00A7725D"/>
    <w:rsid w:val="00A77284"/>
    <w:rsid w:val="00A772B7"/>
    <w:rsid w:val="00A772C5"/>
    <w:rsid w:val="00A77311"/>
    <w:rsid w:val="00A7733D"/>
    <w:rsid w:val="00A7735A"/>
    <w:rsid w:val="00A773A5"/>
    <w:rsid w:val="00A773BE"/>
    <w:rsid w:val="00A773CA"/>
    <w:rsid w:val="00A774DA"/>
    <w:rsid w:val="00A774F2"/>
    <w:rsid w:val="00A7750E"/>
    <w:rsid w:val="00A7751C"/>
    <w:rsid w:val="00A77531"/>
    <w:rsid w:val="00A7753D"/>
    <w:rsid w:val="00A77551"/>
    <w:rsid w:val="00A77569"/>
    <w:rsid w:val="00A775AC"/>
    <w:rsid w:val="00A775BC"/>
    <w:rsid w:val="00A77606"/>
    <w:rsid w:val="00A77614"/>
    <w:rsid w:val="00A77637"/>
    <w:rsid w:val="00A776AD"/>
    <w:rsid w:val="00A776DB"/>
    <w:rsid w:val="00A776E3"/>
    <w:rsid w:val="00A776FA"/>
    <w:rsid w:val="00A77782"/>
    <w:rsid w:val="00A7778E"/>
    <w:rsid w:val="00A777A6"/>
    <w:rsid w:val="00A777D4"/>
    <w:rsid w:val="00A777E4"/>
    <w:rsid w:val="00A777F3"/>
    <w:rsid w:val="00A77809"/>
    <w:rsid w:val="00A7787F"/>
    <w:rsid w:val="00A778EE"/>
    <w:rsid w:val="00A7792A"/>
    <w:rsid w:val="00A7792D"/>
    <w:rsid w:val="00A77960"/>
    <w:rsid w:val="00A77972"/>
    <w:rsid w:val="00A779B6"/>
    <w:rsid w:val="00A779CD"/>
    <w:rsid w:val="00A779F1"/>
    <w:rsid w:val="00A779FE"/>
    <w:rsid w:val="00A77A23"/>
    <w:rsid w:val="00A77A32"/>
    <w:rsid w:val="00A77A7C"/>
    <w:rsid w:val="00A77AC0"/>
    <w:rsid w:val="00A77AE3"/>
    <w:rsid w:val="00A77AEE"/>
    <w:rsid w:val="00A77B4D"/>
    <w:rsid w:val="00A77C08"/>
    <w:rsid w:val="00A77C14"/>
    <w:rsid w:val="00A77C38"/>
    <w:rsid w:val="00A77C7F"/>
    <w:rsid w:val="00A77C99"/>
    <w:rsid w:val="00A77D2E"/>
    <w:rsid w:val="00A77DA2"/>
    <w:rsid w:val="00A77DD1"/>
    <w:rsid w:val="00A77DE9"/>
    <w:rsid w:val="00A77E3F"/>
    <w:rsid w:val="00A77E79"/>
    <w:rsid w:val="00A77FC2"/>
    <w:rsid w:val="00A77FEC"/>
    <w:rsid w:val="00A80022"/>
    <w:rsid w:val="00A8009E"/>
    <w:rsid w:val="00A800CD"/>
    <w:rsid w:val="00A800DB"/>
    <w:rsid w:val="00A800E5"/>
    <w:rsid w:val="00A800EB"/>
    <w:rsid w:val="00A800F7"/>
    <w:rsid w:val="00A80114"/>
    <w:rsid w:val="00A8012F"/>
    <w:rsid w:val="00A80137"/>
    <w:rsid w:val="00A8014E"/>
    <w:rsid w:val="00A80163"/>
    <w:rsid w:val="00A80165"/>
    <w:rsid w:val="00A8017E"/>
    <w:rsid w:val="00A801A3"/>
    <w:rsid w:val="00A801A7"/>
    <w:rsid w:val="00A801C8"/>
    <w:rsid w:val="00A80203"/>
    <w:rsid w:val="00A8021E"/>
    <w:rsid w:val="00A80228"/>
    <w:rsid w:val="00A802A5"/>
    <w:rsid w:val="00A802D1"/>
    <w:rsid w:val="00A802DF"/>
    <w:rsid w:val="00A80359"/>
    <w:rsid w:val="00A80382"/>
    <w:rsid w:val="00A8038D"/>
    <w:rsid w:val="00A8038F"/>
    <w:rsid w:val="00A8041B"/>
    <w:rsid w:val="00A804B5"/>
    <w:rsid w:val="00A804FA"/>
    <w:rsid w:val="00A805CB"/>
    <w:rsid w:val="00A8060E"/>
    <w:rsid w:val="00A8062B"/>
    <w:rsid w:val="00A806B2"/>
    <w:rsid w:val="00A80710"/>
    <w:rsid w:val="00A80726"/>
    <w:rsid w:val="00A807C6"/>
    <w:rsid w:val="00A807ED"/>
    <w:rsid w:val="00A8090A"/>
    <w:rsid w:val="00A80930"/>
    <w:rsid w:val="00A80970"/>
    <w:rsid w:val="00A809B3"/>
    <w:rsid w:val="00A80A29"/>
    <w:rsid w:val="00A80A3A"/>
    <w:rsid w:val="00A80AAC"/>
    <w:rsid w:val="00A80ABA"/>
    <w:rsid w:val="00A80B3F"/>
    <w:rsid w:val="00A80B63"/>
    <w:rsid w:val="00A80BA4"/>
    <w:rsid w:val="00A80C5E"/>
    <w:rsid w:val="00A80C70"/>
    <w:rsid w:val="00A80C79"/>
    <w:rsid w:val="00A80C9D"/>
    <w:rsid w:val="00A80D11"/>
    <w:rsid w:val="00A80D3E"/>
    <w:rsid w:val="00A80D84"/>
    <w:rsid w:val="00A80DDD"/>
    <w:rsid w:val="00A80DED"/>
    <w:rsid w:val="00A80E04"/>
    <w:rsid w:val="00A80E0B"/>
    <w:rsid w:val="00A80E17"/>
    <w:rsid w:val="00A80E1B"/>
    <w:rsid w:val="00A80E49"/>
    <w:rsid w:val="00A80E56"/>
    <w:rsid w:val="00A80E96"/>
    <w:rsid w:val="00A80F24"/>
    <w:rsid w:val="00A80FA2"/>
    <w:rsid w:val="00A80FE4"/>
    <w:rsid w:val="00A810BF"/>
    <w:rsid w:val="00A810C3"/>
    <w:rsid w:val="00A810D9"/>
    <w:rsid w:val="00A810EE"/>
    <w:rsid w:val="00A8110D"/>
    <w:rsid w:val="00A81118"/>
    <w:rsid w:val="00A81127"/>
    <w:rsid w:val="00A81140"/>
    <w:rsid w:val="00A81186"/>
    <w:rsid w:val="00A811A9"/>
    <w:rsid w:val="00A811FB"/>
    <w:rsid w:val="00A81260"/>
    <w:rsid w:val="00A81283"/>
    <w:rsid w:val="00A8128B"/>
    <w:rsid w:val="00A81292"/>
    <w:rsid w:val="00A812CF"/>
    <w:rsid w:val="00A812E2"/>
    <w:rsid w:val="00A812F6"/>
    <w:rsid w:val="00A81317"/>
    <w:rsid w:val="00A8136E"/>
    <w:rsid w:val="00A8138C"/>
    <w:rsid w:val="00A813A7"/>
    <w:rsid w:val="00A813E2"/>
    <w:rsid w:val="00A8145E"/>
    <w:rsid w:val="00A81488"/>
    <w:rsid w:val="00A814A6"/>
    <w:rsid w:val="00A814E9"/>
    <w:rsid w:val="00A81543"/>
    <w:rsid w:val="00A81576"/>
    <w:rsid w:val="00A815F6"/>
    <w:rsid w:val="00A8162E"/>
    <w:rsid w:val="00A816CA"/>
    <w:rsid w:val="00A81726"/>
    <w:rsid w:val="00A81729"/>
    <w:rsid w:val="00A81786"/>
    <w:rsid w:val="00A817CC"/>
    <w:rsid w:val="00A817DE"/>
    <w:rsid w:val="00A8184C"/>
    <w:rsid w:val="00A8187F"/>
    <w:rsid w:val="00A81887"/>
    <w:rsid w:val="00A818C5"/>
    <w:rsid w:val="00A818DD"/>
    <w:rsid w:val="00A81914"/>
    <w:rsid w:val="00A81929"/>
    <w:rsid w:val="00A81969"/>
    <w:rsid w:val="00A8197E"/>
    <w:rsid w:val="00A81991"/>
    <w:rsid w:val="00A819A5"/>
    <w:rsid w:val="00A819E5"/>
    <w:rsid w:val="00A819FC"/>
    <w:rsid w:val="00A81A67"/>
    <w:rsid w:val="00A81A7A"/>
    <w:rsid w:val="00A81AEC"/>
    <w:rsid w:val="00A81AF5"/>
    <w:rsid w:val="00A81AF9"/>
    <w:rsid w:val="00A81B92"/>
    <w:rsid w:val="00A81B9B"/>
    <w:rsid w:val="00A81BF2"/>
    <w:rsid w:val="00A81C1B"/>
    <w:rsid w:val="00A81C27"/>
    <w:rsid w:val="00A81C52"/>
    <w:rsid w:val="00A81C9E"/>
    <w:rsid w:val="00A81D01"/>
    <w:rsid w:val="00A81D90"/>
    <w:rsid w:val="00A81DBE"/>
    <w:rsid w:val="00A81E1B"/>
    <w:rsid w:val="00A81E3D"/>
    <w:rsid w:val="00A81E6E"/>
    <w:rsid w:val="00A81E88"/>
    <w:rsid w:val="00A81EA9"/>
    <w:rsid w:val="00A81EC8"/>
    <w:rsid w:val="00A81ED6"/>
    <w:rsid w:val="00A81F2D"/>
    <w:rsid w:val="00A81F73"/>
    <w:rsid w:val="00A8201F"/>
    <w:rsid w:val="00A82051"/>
    <w:rsid w:val="00A8208D"/>
    <w:rsid w:val="00A820D2"/>
    <w:rsid w:val="00A8214D"/>
    <w:rsid w:val="00A8218B"/>
    <w:rsid w:val="00A821C0"/>
    <w:rsid w:val="00A821C2"/>
    <w:rsid w:val="00A82233"/>
    <w:rsid w:val="00A8223F"/>
    <w:rsid w:val="00A8224B"/>
    <w:rsid w:val="00A82260"/>
    <w:rsid w:val="00A82296"/>
    <w:rsid w:val="00A822C2"/>
    <w:rsid w:val="00A822E4"/>
    <w:rsid w:val="00A8230A"/>
    <w:rsid w:val="00A82329"/>
    <w:rsid w:val="00A82349"/>
    <w:rsid w:val="00A82352"/>
    <w:rsid w:val="00A8236E"/>
    <w:rsid w:val="00A8246B"/>
    <w:rsid w:val="00A824A9"/>
    <w:rsid w:val="00A82517"/>
    <w:rsid w:val="00A82542"/>
    <w:rsid w:val="00A8255E"/>
    <w:rsid w:val="00A82663"/>
    <w:rsid w:val="00A82665"/>
    <w:rsid w:val="00A8266A"/>
    <w:rsid w:val="00A8271C"/>
    <w:rsid w:val="00A82776"/>
    <w:rsid w:val="00A827FD"/>
    <w:rsid w:val="00A8281E"/>
    <w:rsid w:val="00A82892"/>
    <w:rsid w:val="00A82898"/>
    <w:rsid w:val="00A828E1"/>
    <w:rsid w:val="00A828ED"/>
    <w:rsid w:val="00A829DB"/>
    <w:rsid w:val="00A82A30"/>
    <w:rsid w:val="00A82A52"/>
    <w:rsid w:val="00A82A58"/>
    <w:rsid w:val="00A82AAC"/>
    <w:rsid w:val="00A82ABF"/>
    <w:rsid w:val="00A82B97"/>
    <w:rsid w:val="00A82BF8"/>
    <w:rsid w:val="00A82C13"/>
    <w:rsid w:val="00A82C3E"/>
    <w:rsid w:val="00A82C4A"/>
    <w:rsid w:val="00A82C4C"/>
    <w:rsid w:val="00A82C85"/>
    <w:rsid w:val="00A82C91"/>
    <w:rsid w:val="00A82CD6"/>
    <w:rsid w:val="00A82D14"/>
    <w:rsid w:val="00A82D84"/>
    <w:rsid w:val="00A82D9E"/>
    <w:rsid w:val="00A82DA4"/>
    <w:rsid w:val="00A82E2A"/>
    <w:rsid w:val="00A82E4E"/>
    <w:rsid w:val="00A82EF7"/>
    <w:rsid w:val="00A82FAD"/>
    <w:rsid w:val="00A82FB6"/>
    <w:rsid w:val="00A8300D"/>
    <w:rsid w:val="00A8315F"/>
    <w:rsid w:val="00A8318A"/>
    <w:rsid w:val="00A83199"/>
    <w:rsid w:val="00A8321D"/>
    <w:rsid w:val="00A8324A"/>
    <w:rsid w:val="00A83268"/>
    <w:rsid w:val="00A83295"/>
    <w:rsid w:val="00A8332C"/>
    <w:rsid w:val="00A8335E"/>
    <w:rsid w:val="00A833ED"/>
    <w:rsid w:val="00A83419"/>
    <w:rsid w:val="00A8343E"/>
    <w:rsid w:val="00A83441"/>
    <w:rsid w:val="00A83450"/>
    <w:rsid w:val="00A8346B"/>
    <w:rsid w:val="00A834B4"/>
    <w:rsid w:val="00A834CF"/>
    <w:rsid w:val="00A834DD"/>
    <w:rsid w:val="00A83527"/>
    <w:rsid w:val="00A8354C"/>
    <w:rsid w:val="00A83589"/>
    <w:rsid w:val="00A835B2"/>
    <w:rsid w:val="00A835CE"/>
    <w:rsid w:val="00A8363E"/>
    <w:rsid w:val="00A83664"/>
    <w:rsid w:val="00A836B0"/>
    <w:rsid w:val="00A836BE"/>
    <w:rsid w:val="00A836C2"/>
    <w:rsid w:val="00A8373E"/>
    <w:rsid w:val="00A8380F"/>
    <w:rsid w:val="00A8394D"/>
    <w:rsid w:val="00A83957"/>
    <w:rsid w:val="00A8396A"/>
    <w:rsid w:val="00A83A5A"/>
    <w:rsid w:val="00A83A8A"/>
    <w:rsid w:val="00A83AD4"/>
    <w:rsid w:val="00A83ADC"/>
    <w:rsid w:val="00A83B00"/>
    <w:rsid w:val="00A83B26"/>
    <w:rsid w:val="00A83B4E"/>
    <w:rsid w:val="00A83BF1"/>
    <w:rsid w:val="00A83C0A"/>
    <w:rsid w:val="00A83C96"/>
    <w:rsid w:val="00A83C9C"/>
    <w:rsid w:val="00A83CC6"/>
    <w:rsid w:val="00A83D72"/>
    <w:rsid w:val="00A83E41"/>
    <w:rsid w:val="00A83E5C"/>
    <w:rsid w:val="00A83EF9"/>
    <w:rsid w:val="00A83F41"/>
    <w:rsid w:val="00A83F46"/>
    <w:rsid w:val="00A83F49"/>
    <w:rsid w:val="00A83F5C"/>
    <w:rsid w:val="00A83FF4"/>
    <w:rsid w:val="00A84086"/>
    <w:rsid w:val="00A840B6"/>
    <w:rsid w:val="00A840DB"/>
    <w:rsid w:val="00A84136"/>
    <w:rsid w:val="00A84143"/>
    <w:rsid w:val="00A84177"/>
    <w:rsid w:val="00A84191"/>
    <w:rsid w:val="00A841C4"/>
    <w:rsid w:val="00A841E1"/>
    <w:rsid w:val="00A841E8"/>
    <w:rsid w:val="00A842AF"/>
    <w:rsid w:val="00A842E0"/>
    <w:rsid w:val="00A842EB"/>
    <w:rsid w:val="00A842FA"/>
    <w:rsid w:val="00A84318"/>
    <w:rsid w:val="00A84419"/>
    <w:rsid w:val="00A8442C"/>
    <w:rsid w:val="00A84507"/>
    <w:rsid w:val="00A84556"/>
    <w:rsid w:val="00A8459D"/>
    <w:rsid w:val="00A845B4"/>
    <w:rsid w:val="00A84611"/>
    <w:rsid w:val="00A84613"/>
    <w:rsid w:val="00A84621"/>
    <w:rsid w:val="00A84665"/>
    <w:rsid w:val="00A84668"/>
    <w:rsid w:val="00A84690"/>
    <w:rsid w:val="00A846BE"/>
    <w:rsid w:val="00A84713"/>
    <w:rsid w:val="00A84735"/>
    <w:rsid w:val="00A8474D"/>
    <w:rsid w:val="00A84783"/>
    <w:rsid w:val="00A8478D"/>
    <w:rsid w:val="00A847D0"/>
    <w:rsid w:val="00A8480F"/>
    <w:rsid w:val="00A84847"/>
    <w:rsid w:val="00A8484D"/>
    <w:rsid w:val="00A8484E"/>
    <w:rsid w:val="00A8485E"/>
    <w:rsid w:val="00A84883"/>
    <w:rsid w:val="00A848AC"/>
    <w:rsid w:val="00A84923"/>
    <w:rsid w:val="00A84970"/>
    <w:rsid w:val="00A8498B"/>
    <w:rsid w:val="00A849C0"/>
    <w:rsid w:val="00A849EA"/>
    <w:rsid w:val="00A84A00"/>
    <w:rsid w:val="00A84A25"/>
    <w:rsid w:val="00A84A3E"/>
    <w:rsid w:val="00A84A45"/>
    <w:rsid w:val="00A84AAD"/>
    <w:rsid w:val="00A84B82"/>
    <w:rsid w:val="00A84B85"/>
    <w:rsid w:val="00A84B90"/>
    <w:rsid w:val="00A84C0C"/>
    <w:rsid w:val="00A84C2C"/>
    <w:rsid w:val="00A84C68"/>
    <w:rsid w:val="00A84CC6"/>
    <w:rsid w:val="00A84D21"/>
    <w:rsid w:val="00A84DD3"/>
    <w:rsid w:val="00A84DEF"/>
    <w:rsid w:val="00A84E7B"/>
    <w:rsid w:val="00A84E85"/>
    <w:rsid w:val="00A84E98"/>
    <w:rsid w:val="00A84EC5"/>
    <w:rsid w:val="00A84F7E"/>
    <w:rsid w:val="00A84FF1"/>
    <w:rsid w:val="00A84FF5"/>
    <w:rsid w:val="00A850C9"/>
    <w:rsid w:val="00A85100"/>
    <w:rsid w:val="00A8517A"/>
    <w:rsid w:val="00A85192"/>
    <w:rsid w:val="00A85199"/>
    <w:rsid w:val="00A851BA"/>
    <w:rsid w:val="00A851C2"/>
    <w:rsid w:val="00A85255"/>
    <w:rsid w:val="00A8532B"/>
    <w:rsid w:val="00A85348"/>
    <w:rsid w:val="00A853A3"/>
    <w:rsid w:val="00A853BC"/>
    <w:rsid w:val="00A853C7"/>
    <w:rsid w:val="00A853F7"/>
    <w:rsid w:val="00A8545F"/>
    <w:rsid w:val="00A85497"/>
    <w:rsid w:val="00A854BF"/>
    <w:rsid w:val="00A854C0"/>
    <w:rsid w:val="00A8551F"/>
    <w:rsid w:val="00A85521"/>
    <w:rsid w:val="00A855BA"/>
    <w:rsid w:val="00A855BD"/>
    <w:rsid w:val="00A85618"/>
    <w:rsid w:val="00A8561F"/>
    <w:rsid w:val="00A85636"/>
    <w:rsid w:val="00A8564D"/>
    <w:rsid w:val="00A8565F"/>
    <w:rsid w:val="00A8566C"/>
    <w:rsid w:val="00A85698"/>
    <w:rsid w:val="00A856BE"/>
    <w:rsid w:val="00A85702"/>
    <w:rsid w:val="00A8585F"/>
    <w:rsid w:val="00A85872"/>
    <w:rsid w:val="00A85985"/>
    <w:rsid w:val="00A85997"/>
    <w:rsid w:val="00A8599C"/>
    <w:rsid w:val="00A859AC"/>
    <w:rsid w:val="00A859B7"/>
    <w:rsid w:val="00A859DA"/>
    <w:rsid w:val="00A85A08"/>
    <w:rsid w:val="00A85B0A"/>
    <w:rsid w:val="00A85B31"/>
    <w:rsid w:val="00A85B65"/>
    <w:rsid w:val="00A85BDF"/>
    <w:rsid w:val="00A85C31"/>
    <w:rsid w:val="00A85C65"/>
    <w:rsid w:val="00A85C93"/>
    <w:rsid w:val="00A85CAA"/>
    <w:rsid w:val="00A85D57"/>
    <w:rsid w:val="00A85D88"/>
    <w:rsid w:val="00A85D9E"/>
    <w:rsid w:val="00A85DA9"/>
    <w:rsid w:val="00A85DE6"/>
    <w:rsid w:val="00A85DE8"/>
    <w:rsid w:val="00A85E5A"/>
    <w:rsid w:val="00A85E6D"/>
    <w:rsid w:val="00A85E7B"/>
    <w:rsid w:val="00A85F21"/>
    <w:rsid w:val="00A85FB2"/>
    <w:rsid w:val="00A85FDA"/>
    <w:rsid w:val="00A8604C"/>
    <w:rsid w:val="00A86067"/>
    <w:rsid w:val="00A860F0"/>
    <w:rsid w:val="00A86119"/>
    <w:rsid w:val="00A8613A"/>
    <w:rsid w:val="00A8616E"/>
    <w:rsid w:val="00A86177"/>
    <w:rsid w:val="00A86185"/>
    <w:rsid w:val="00A8620F"/>
    <w:rsid w:val="00A86218"/>
    <w:rsid w:val="00A8623A"/>
    <w:rsid w:val="00A8626D"/>
    <w:rsid w:val="00A8629F"/>
    <w:rsid w:val="00A862A0"/>
    <w:rsid w:val="00A863A0"/>
    <w:rsid w:val="00A863AA"/>
    <w:rsid w:val="00A863C5"/>
    <w:rsid w:val="00A8644B"/>
    <w:rsid w:val="00A8645C"/>
    <w:rsid w:val="00A86469"/>
    <w:rsid w:val="00A8648E"/>
    <w:rsid w:val="00A86535"/>
    <w:rsid w:val="00A86551"/>
    <w:rsid w:val="00A8659A"/>
    <w:rsid w:val="00A865AA"/>
    <w:rsid w:val="00A865CC"/>
    <w:rsid w:val="00A865F0"/>
    <w:rsid w:val="00A86623"/>
    <w:rsid w:val="00A86665"/>
    <w:rsid w:val="00A86674"/>
    <w:rsid w:val="00A866E0"/>
    <w:rsid w:val="00A86756"/>
    <w:rsid w:val="00A8683F"/>
    <w:rsid w:val="00A86861"/>
    <w:rsid w:val="00A868AC"/>
    <w:rsid w:val="00A868CC"/>
    <w:rsid w:val="00A868E5"/>
    <w:rsid w:val="00A869C6"/>
    <w:rsid w:val="00A869E7"/>
    <w:rsid w:val="00A86A32"/>
    <w:rsid w:val="00A86A39"/>
    <w:rsid w:val="00A86A60"/>
    <w:rsid w:val="00A86AA1"/>
    <w:rsid w:val="00A86AEC"/>
    <w:rsid w:val="00A86AF6"/>
    <w:rsid w:val="00A86B94"/>
    <w:rsid w:val="00A86BD8"/>
    <w:rsid w:val="00A86C06"/>
    <w:rsid w:val="00A86CD0"/>
    <w:rsid w:val="00A86CDF"/>
    <w:rsid w:val="00A86CFB"/>
    <w:rsid w:val="00A86D04"/>
    <w:rsid w:val="00A86DCD"/>
    <w:rsid w:val="00A86F8D"/>
    <w:rsid w:val="00A86FC6"/>
    <w:rsid w:val="00A86FC8"/>
    <w:rsid w:val="00A86FEA"/>
    <w:rsid w:val="00A870A3"/>
    <w:rsid w:val="00A870DA"/>
    <w:rsid w:val="00A87171"/>
    <w:rsid w:val="00A87183"/>
    <w:rsid w:val="00A87237"/>
    <w:rsid w:val="00A872B7"/>
    <w:rsid w:val="00A872C0"/>
    <w:rsid w:val="00A872CB"/>
    <w:rsid w:val="00A872D5"/>
    <w:rsid w:val="00A87317"/>
    <w:rsid w:val="00A8731D"/>
    <w:rsid w:val="00A87348"/>
    <w:rsid w:val="00A87395"/>
    <w:rsid w:val="00A873ED"/>
    <w:rsid w:val="00A87409"/>
    <w:rsid w:val="00A87418"/>
    <w:rsid w:val="00A8748E"/>
    <w:rsid w:val="00A874B7"/>
    <w:rsid w:val="00A874C8"/>
    <w:rsid w:val="00A874E0"/>
    <w:rsid w:val="00A874EB"/>
    <w:rsid w:val="00A87533"/>
    <w:rsid w:val="00A8755B"/>
    <w:rsid w:val="00A8755E"/>
    <w:rsid w:val="00A8757B"/>
    <w:rsid w:val="00A8759B"/>
    <w:rsid w:val="00A875C3"/>
    <w:rsid w:val="00A875CD"/>
    <w:rsid w:val="00A875DE"/>
    <w:rsid w:val="00A8770F"/>
    <w:rsid w:val="00A87719"/>
    <w:rsid w:val="00A87723"/>
    <w:rsid w:val="00A8778A"/>
    <w:rsid w:val="00A877A4"/>
    <w:rsid w:val="00A877EA"/>
    <w:rsid w:val="00A87808"/>
    <w:rsid w:val="00A87877"/>
    <w:rsid w:val="00A87880"/>
    <w:rsid w:val="00A87937"/>
    <w:rsid w:val="00A87943"/>
    <w:rsid w:val="00A87950"/>
    <w:rsid w:val="00A87967"/>
    <w:rsid w:val="00A87979"/>
    <w:rsid w:val="00A87981"/>
    <w:rsid w:val="00A87987"/>
    <w:rsid w:val="00A879AE"/>
    <w:rsid w:val="00A879B3"/>
    <w:rsid w:val="00A879E0"/>
    <w:rsid w:val="00A87A32"/>
    <w:rsid w:val="00A87A4F"/>
    <w:rsid w:val="00A87B3B"/>
    <w:rsid w:val="00A87B6D"/>
    <w:rsid w:val="00A87B8C"/>
    <w:rsid w:val="00A87B9F"/>
    <w:rsid w:val="00A87BBB"/>
    <w:rsid w:val="00A87BF4"/>
    <w:rsid w:val="00A87C91"/>
    <w:rsid w:val="00A87CA2"/>
    <w:rsid w:val="00A87D00"/>
    <w:rsid w:val="00A87D0B"/>
    <w:rsid w:val="00A87D21"/>
    <w:rsid w:val="00A87D2D"/>
    <w:rsid w:val="00A87D37"/>
    <w:rsid w:val="00A87DCA"/>
    <w:rsid w:val="00A87E15"/>
    <w:rsid w:val="00A87FFD"/>
    <w:rsid w:val="00A90048"/>
    <w:rsid w:val="00A9005E"/>
    <w:rsid w:val="00A90067"/>
    <w:rsid w:val="00A90084"/>
    <w:rsid w:val="00A90132"/>
    <w:rsid w:val="00A90136"/>
    <w:rsid w:val="00A90152"/>
    <w:rsid w:val="00A90180"/>
    <w:rsid w:val="00A901E5"/>
    <w:rsid w:val="00A901E7"/>
    <w:rsid w:val="00A901E8"/>
    <w:rsid w:val="00A9020B"/>
    <w:rsid w:val="00A90215"/>
    <w:rsid w:val="00A90243"/>
    <w:rsid w:val="00A9026D"/>
    <w:rsid w:val="00A9033A"/>
    <w:rsid w:val="00A90347"/>
    <w:rsid w:val="00A903A2"/>
    <w:rsid w:val="00A903FC"/>
    <w:rsid w:val="00A904B6"/>
    <w:rsid w:val="00A90537"/>
    <w:rsid w:val="00A90577"/>
    <w:rsid w:val="00A90597"/>
    <w:rsid w:val="00A90629"/>
    <w:rsid w:val="00A9065F"/>
    <w:rsid w:val="00A90686"/>
    <w:rsid w:val="00A9069E"/>
    <w:rsid w:val="00A906B9"/>
    <w:rsid w:val="00A906CA"/>
    <w:rsid w:val="00A906CD"/>
    <w:rsid w:val="00A907CE"/>
    <w:rsid w:val="00A907E3"/>
    <w:rsid w:val="00A90821"/>
    <w:rsid w:val="00A908AB"/>
    <w:rsid w:val="00A90921"/>
    <w:rsid w:val="00A90942"/>
    <w:rsid w:val="00A90992"/>
    <w:rsid w:val="00A909B0"/>
    <w:rsid w:val="00A90A30"/>
    <w:rsid w:val="00A90A4E"/>
    <w:rsid w:val="00A90A66"/>
    <w:rsid w:val="00A90AFF"/>
    <w:rsid w:val="00A90B9C"/>
    <w:rsid w:val="00A90BFD"/>
    <w:rsid w:val="00A90C70"/>
    <w:rsid w:val="00A90C7F"/>
    <w:rsid w:val="00A90C85"/>
    <w:rsid w:val="00A90D15"/>
    <w:rsid w:val="00A90D1F"/>
    <w:rsid w:val="00A90D91"/>
    <w:rsid w:val="00A90DCD"/>
    <w:rsid w:val="00A90E00"/>
    <w:rsid w:val="00A90E2A"/>
    <w:rsid w:val="00A90E2F"/>
    <w:rsid w:val="00A90E6C"/>
    <w:rsid w:val="00A90E71"/>
    <w:rsid w:val="00A90EDB"/>
    <w:rsid w:val="00A90EE5"/>
    <w:rsid w:val="00A90F4A"/>
    <w:rsid w:val="00A9104E"/>
    <w:rsid w:val="00A9106C"/>
    <w:rsid w:val="00A91083"/>
    <w:rsid w:val="00A910DE"/>
    <w:rsid w:val="00A911DD"/>
    <w:rsid w:val="00A91212"/>
    <w:rsid w:val="00A91249"/>
    <w:rsid w:val="00A912B2"/>
    <w:rsid w:val="00A91319"/>
    <w:rsid w:val="00A91326"/>
    <w:rsid w:val="00A91386"/>
    <w:rsid w:val="00A913A6"/>
    <w:rsid w:val="00A91461"/>
    <w:rsid w:val="00A91464"/>
    <w:rsid w:val="00A9148E"/>
    <w:rsid w:val="00A914A5"/>
    <w:rsid w:val="00A9155D"/>
    <w:rsid w:val="00A915CA"/>
    <w:rsid w:val="00A9162C"/>
    <w:rsid w:val="00A91636"/>
    <w:rsid w:val="00A91668"/>
    <w:rsid w:val="00A9168F"/>
    <w:rsid w:val="00A916B9"/>
    <w:rsid w:val="00A916C3"/>
    <w:rsid w:val="00A916FD"/>
    <w:rsid w:val="00A91788"/>
    <w:rsid w:val="00A917B0"/>
    <w:rsid w:val="00A917F4"/>
    <w:rsid w:val="00A91802"/>
    <w:rsid w:val="00A91804"/>
    <w:rsid w:val="00A91807"/>
    <w:rsid w:val="00A91884"/>
    <w:rsid w:val="00A9189E"/>
    <w:rsid w:val="00A918AC"/>
    <w:rsid w:val="00A918F7"/>
    <w:rsid w:val="00A91983"/>
    <w:rsid w:val="00A919C1"/>
    <w:rsid w:val="00A919D3"/>
    <w:rsid w:val="00A919E9"/>
    <w:rsid w:val="00A91A04"/>
    <w:rsid w:val="00A91A6A"/>
    <w:rsid w:val="00A91A97"/>
    <w:rsid w:val="00A91AD4"/>
    <w:rsid w:val="00A91AFC"/>
    <w:rsid w:val="00A91B0B"/>
    <w:rsid w:val="00A91B10"/>
    <w:rsid w:val="00A91BD4"/>
    <w:rsid w:val="00A91BF0"/>
    <w:rsid w:val="00A91BF5"/>
    <w:rsid w:val="00A91C55"/>
    <w:rsid w:val="00A91C6C"/>
    <w:rsid w:val="00A91CAC"/>
    <w:rsid w:val="00A91D1A"/>
    <w:rsid w:val="00A91D42"/>
    <w:rsid w:val="00A91D77"/>
    <w:rsid w:val="00A91DAE"/>
    <w:rsid w:val="00A91DD9"/>
    <w:rsid w:val="00A91E47"/>
    <w:rsid w:val="00A91EDF"/>
    <w:rsid w:val="00A91F92"/>
    <w:rsid w:val="00A9200A"/>
    <w:rsid w:val="00A9200D"/>
    <w:rsid w:val="00A92018"/>
    <w:rsid w:val="00A92045"/>
    <w:rsid w:val="00A9206D"/>
    <w:rsid w:val="00A9207E"/>
    <w:rsid w:val="00A92097"/>
    <w:rsid w:val="00A920C8"/>
    <w:rsid w:val="00A920D9"/>
    <w:rsid w:val="00A920F4"/>
    <w:rsid w:val="00A92119"/>
    <w:rsid w:val="00A9221D"/>
    <w:rsid w:val="00A922B7"/>
    <w:rsid w:val="00A922D3"/>
    <w:rsid w:val="00A922DE"/>
    <w:rsid w:val="00A92333"/>
    <w:rsid w:val="00A9234E"/>
    <w:rsid w:val="00A92357"/>
    <w:rsid w:val="00A92364"/>
    <w:rsid w:val="00A9237D"/>
    <w:rsid w:val="00A923AE"/>
    <w:rsid w:val="00A92401"/>
    <w:rsid w:val="00A92444"/>
    <w:rsid w:val="00A92454"/>
    <w:rsid w:val="00A9249C"/>
    <w:rsid w:val="00A9253E"/>
    <w:rsid w:val="00A92616"/>
    <w:rsid w:val="00A92644"/>
    <w:rsid w:val="00A926A2"/>
    <w:rsid w:val="00A926E0"/>
    <w:rsid w:val="00A9274B"/>
    <w:rsid w:val="00A92779"/>
    <w:rsid w:val="00A927A6"/>
    <w:rsid w:val="00A927D1"/>
    <w:rsid w:val="00A928AA"/>
    <w:rsid w:val="00A928B8"/>
    <w:rsid w:val="00A9295D"/>
    <w:rsid w:val="00A92970"/>
    <w:rsid w:val="00A929E9"/>
    <w:rsid w:val="00A92A3E"/>
    <w:rsid w:val="00A92A67"/>
    <w:rsid w:val="00A92A6A"/>
    <w:rsid w:val="00A92AD4"/>
    <w:rsid w:val="00A92AFD"/>
    <w:rsid w:val="00A92B68"/>
    <w:rsid w:val="00A92BAD"/>
    <w:rsid w:val="00A92BB4"/>
    <w:rsid w:val="00A92BBF"/>
    <w:rsid w:val="00A92BE4"/>
    <w:rsid w:val="00A92BEA"/>
    <w:rsid w:val="00A92BF3"/>
    <w:rsid w:val="00A92C3A"/>
    <w:rsid w:val="00A92CE1"/>
    <w:rsid w:val="00A92DEA"/>
    <w:rsid w:val="00A92DFB"/>
    <w:rsid w:val="00A92E5A"/>
    <w:rsid w:val="00A92E90"/>
    <w:rsid w:val="00A92EF5"/>
    <w:rsid w:val="00A92F9F"/>
    <w:rsid w:val="00A92FE0"/>
    <w:rsid w:val="00A9302D"/>
    <w:rsid w:val="00A93037"/>
    <w:rsid w:val="00A93084"/>
    <w:rsid w:val="00A930A6"/>
    <w:rsid w:val="00A930DC"/>
    <w:rsid w:val="00A9311E"/>
    <w:rsid w:val="00A93232"/>
    <w:rsid w:val="00A93260"/>
    <w:rsid w:val="00A9327F"/>
    <w:rsid w:val="00A932A5"/>
    <w:rsid w:val="00A932A6"/>
    <w:rsid w:val="00A932DB"/>
    <w:rsid w:val="00A93300"/>
    <w:rsid w:val="00A93306"/>
    <w:rsid w:val="00A9330A"/>
    <w:rsid w:val="00A93331"/>
    <w:rsid w:val="00A933A9"/>
    <w:rsid w:val="00A933BF"/>
    <w:rsid w:val="00A933EE"/>
    <w:rsid w:val="00A9340B"/>
    <w:rsid w:val="00A9343A"/>
    <w:rsid w:val="00A93454"/>
    <w:rsid w:val="00A93467"/>
    <w:rsid w:val="00A934C8"/>
    <w:rsid w:val="00A934D9"/>
    <w:rsid w:val="00A93580"/>
    <w:rsid w:val="00A93631"/>
    <w:rsid w:val="00A93655"/>
    <w:rsid w:val="00A9365D"/>
    <w:rsid w:val="00A93679"/>
    <w:rsid w:val="00A93689"/>
    <w:rsid w:val="00A936E0"/>
    <w:rsid w:val="00A936F5"/>
    <w:rsid w:val="00A93712"/>
    <w:rsid w:val="00A9372E"/>
    <w:rsid w:val="00A9374C"/>
    <w:rsid w:val="00A937A9"/>
    <w:rsid w:val="00A937C6"/>
    <w:rsid w:val="00A937D6"/>
    <w:rsid w:val="00A9385B"/>
    <w:rsid w:val="00A93860"/>
    <w:rsid w:val="00A93890"/>
    <w:rsid w:val="00A93899"/>
    <w:rsid w:val="00A938A9"/>
    <w:rsid w:val="00A938AE"/>
    <w:rsid w:val="00A938C9"/>
    <w:rsid w:val="00A938F8"/>
    <w:rsid w:val="00A93953"/>
    <w:rsid w:val="00A9396E"/>
    <w:rsid w:val="00A93975"/>
    <w:rsid w:val="00A93A1C"/>
    <w:rsid w:val="00A93A46"/>
    <w:rsid w:val="00A93A4F"/>
    <w:rsid w:val="00A93A74"/>
    <w:rsid w:val="00A93A91"/>
    <w:rsid w:val="00A93ABF"/>
    <w:rsid w:val="00A93AE4"/>
    <w:rsid w:val="00A93AE8"/>
    <w:rsid w:val="00A93B4F"/>
    <w:rsid w:val="00A93BE8"/>
    <w:rsid w:val="00A93C54"/>
    <w:rsid w:val="00A93C94"/>
    <w:rsid w:val="00A93CD3"/>
    <w:rsid w:val="00A93CD8"/>
    <w:rsid w:val="00A93CE2"/>
    <w:rsid w:val="00A93E52"/>
    <w:rsid w:val="00A93E86"/>
    <w:rsid w:val="00A93EB3"/>
    <w:rsid w:val="00A93EB8"/>
    <w:rsid w:val="00A93F63"/>
    <w:rsid w:val="00A93F6D"/>
    <w:rsid w:val="00A93FE3"/>
    <w:rsid w:val="00A93FE8"/>
    <w:rsid w:val="00A940B1"/>
    <w:rsid w:val="00A94130"/>
    <w:rsid w:val="00A9419C"/>
    <w:rsid w:val="00A941AD"/>
    <w:rsid w:val="00A941E0"/>
    <w:rsid w:val="00A9422B"/>
    <w:rsid w:val="00A94267"/>
    <w:rsid w:val="00A9427D"/>
    <w:rsid w:val="00A94294"/>
    <w:rsid w:val="00A9429B"/>
    <w:rsid w:val="00A942F4"/>
    <w:rsid w:val="00A94311"/>
    <w:rsid w:val="00A9433C"/>
    <w:rsid w:val="00A94389"/>
    <w:rsid w:val="00A943A9"/>
    <w:rsid w:val="00A943E8"/>
    <w:rsid w:val="00A94400"/>
    <w:rsid w:val="00A9441F"/>
    <w:rsid w:val="00A94463"/>
    <w:rsid w:val="00A94470"/>
    <w:rsid w:val="00A94493"/>
    <w:rsid w:val="00A944D3"/>
    <w:rsid w:val="00A94551"/>
    <w:rsid w:val="00A9459F"/>
    <w:rsid w:val="00A94685"/>
    <w:rsid w:val="00A946AE"/>
    <w:rsid w:val="00A946E7"/>
    <w:rsid w:val="00A946F6"/>
    <w:rsid w:val="00A9472D"/>
    <w:rsid w:val="00A9478F"/>
    <w:rsid w:val="00A947AC"/>
    <w:rsid w:val="00A9485C"/>
    <w:rsid w:val="00A9488A"/>
    <w:rsid w:val="00A948B5"/>
    <w:rsid w:val="00A948F8"/>
    <w:rsid w:val="00A94903"/>
    <w:rsid w:val="00A94907"/>
    <w:rsid w:val="00A9491E"/>
    <w:rsid w:val="00A94921"/>
    <w:rsid w:val="00A949C5"/>
    <w:rsid w:val="00A94A04"/>
    <w:rsid w:val="00A94A0F"/>
    <w:rsid w:val="00A94A42"/>
    <w:rsid w:val="00A94A43"/>
    <w:rsid w:val="00A94A87"/>
    <w:rsid w:val="00A94AB7"/>
    <w:rsid w:val="00A94AF6"/>
    <w:rsid w:val="00A94B25"/>
    <w:rsid w:val="00A94B4B"/>
    <w:rsid w:val="00A94B89"/>
    <w:rsid w:val="00A94B93"/>
    <w:rsid w:val="00A94BC3"/>
    <w:rsid w:val="00A94C9B"/>
    <w:rsid w:val="00A94CA5"/>
    <w:rsid w:val="00A94CAA"/>
    <w:rsid w:val="00A94D06"/>
    <w:rsid w:val="00A94D4A"/>
    <w:rsid w:val="00A94DF3"/>
    <w:rsid w:val="00A94E73"/>
    <w:rsid w:val="00A94E74"/>
    <w:rsid w:val="00A94E79"/>
    <w:rsid w:val="00A94E8F"/>
    <w:rsid w:val="00A94EA1"/>
    <w:rsid w:val="00A94EA5"/>
    <w:rsid w:val="00A94F51"/>
    <w:rsid w:val="00A94F60"/>
    <w:rsid w:val="00A94F85"/>
    <w:rsid w:val="00A94FE4"/>
    <w:rsid w:val="00A95046"/>
    <w:rsid w:val="00A95052"/>
    <w:rsid w:val="00A95075"/>
    <w:rsid w:val="00A9508B"/>
    <w:rsid w:val="00A95114"/>
    <w:rsid w:val="00A95130"/>
    <w:rsid w:val="00A95154"/>
    <w:rsid w:val="00A95157"/>
    <w:rsid w:val="00A95182"/>
    <w:rsid w:val="00A9518B"/>
    <w:rsid w:val="00A951B7"/>
    <w:rsid w:val="00A95216"/>
    <w:rsid w:val="00A95224"/>
    <w:rsid w:val="00A9523A"/>
    <w:rsid w:val="00A95279"/>
    <w:rsid w:val="00A952C1"/>
    <w:rsid w:val="00A9535C"/>
    <w:rsid w:val="00A953E7"/>
    <w:rsid w:val="00A9541F"/>
    <w:rsid w:val="00A9546F"/>
    <w:rsid w:val="00A954CB"/>
    <w:rsid w:val="00A95546"/>
    <w:rsid w:val="00A955E3"/>
    <w:rsid w:val="00A955EB"/>
    <w:rsid w:val="00A95602"/>
    <w:rsid w:val="00A956BC"/>
    <w:rsid w:val="00A95733"/>
    <w:rsid w:val="00A9576D"/>
    <w:rsid w:val="00A95825"/>
    <w:rsid w:val="00A95834"/>
    <w:rsid w:val="00A9584F"/>
    <w:rsid w:val="00A9585F"/>
    <w:rsid w:val="00A95883"/>
    <w:rsid w:val="00A958B0"/>
    <w:rsid w:val="00A958DB"/>
    <w:rsid w:val="00A958DD"/>
    <w:rsid w:val="00A958E1"/>
    <w:rsid w:val="00A958F0"/>
    <w:rsid w:val="00A958F5"/>
    <w:rsid w:val="00A959C1"/>
    <w:rsid w:val="00A95A6D"/>
    <w:rsid w:val="00A95A70"/>
    <w:rsid w:val="00A95AD7"/>
    <w:rsid w:val="00A95B32"/>
    <w:rsid w:val="00A95B44"/>
    <w:rsid w:val="00A95BDF"/>
    <w:rsid w:val="00A95C2F"/>
    <w:rsid w:val="00A95C38"/>
    <w:rsid w:val="00A95C72"/>
    <w:rsid w:val="00A95C9A"/>
    <w:rsid w:val="00A95D34"/>
    <w:rsid w:val="00A95D50"/>
    <w:rsid w:val="00A95D93"/>
    <w:rsid w:val="00A95DB2"/>
    <w:rsid w:val="00A95DF6"/>
    <w:rsid w:val="00A95E30"/>
    <w:rsid w:val="00A95E85"/>
    <w:rsid w:val="00A95EA3"/>
    <w:rsid w:val="00A95EE1"/>
    <w:rsid w:val="00A95F25"/>
    <w:rsid w:val="00A95F97"/>
    <w:rsid w:val="00A95FE9"/>
    <w:rsid w:val="00A960CD"/>
    <w:rsid w:val="00A960D1"/>
    <w:rsid w:val="00A960D2"/>
    <w:rsid w:val="00A96192"/>
    <w:rsid w:val="00A96194"/>
    <w:rsid w:val="00A961B7"/>
    <w:rsid w:val="00A961FF"/>
    <w:rsid w:val="00A96204"/>
    <w:rsid w:val="00A96226"/>
    <w:rsid w:val="00A96321"/>
    <w:rsid w:val="00A96328"/>
    <w:rsid w:val="00A9636C"/>
    <w:rsid w:val="00A964BB"/>
    <w:rsid w:val="00A964D5"/>
    <w:rsid w:val="00A964E3"/>
    <w:rsid w:val="00A9654F"/>
    <w:rsid w:val="00A965A2"/>
    <w:rsid w:val="00A965B9"/>
    <w:rsid w:val="00A96673"/>
    <w:rsid w:val="00A96699"/>
    <w:rsid w:val="00A966BA"/>
    <w:rsid w:val="00A966E7"/>
    <w:rsid w:val="00A966F1"/>
    <w:rsid w:val="00A96703"/>
    <w:rsid w:val="00A96770"/>
    <w:rsid w:val="00A9678C"/>
    <w:rsid w:val="00A967F9"/>
    <w:rsid w:val="00A96839"/>
    <w:rsid w:val="00A968C2"/>
    <w:rsid w:val="00A968F5"/>
    <w:rsid w:val="00A968FA"/>
    <w:rsid w:val="00A968FE"/>
    <w:rsid w:val="00A969E2"/>
    <w:rsid w:val="00A969F6"/>
    <w:rsid w:val="00A96A99"/>
    <w:rsid w:val="00A96AB6"/>
    <w:rsid w:val="00A96B1D"/>
    <w:rsid w:val="00A96B51"/>
    <w:rsid w:val="00A96B5E"/>
    <w:rsid w:val="00A96B71"/>
    <w:rsid w:val="00A96BAC"/>
    <w:rsid w:val="00A96BBA"/>
    <w:rsid w:val="00A96BCA"/>
    <w:rsid w:val="00A96C2C"/>
    <w:rsid w:val="00A96CA4"/>
    <w:rsid w:val="00A96CA9"/>
    <w:rsid w:val="00A96D3B"/>
    <w:rsid w:val="00A96D52"/>
    <w:rsid w:val="00A96D77"/>
    <w:rsid w:val="00A96DAD"/>
    <w:rsid w:val="00A96E14"/>
    <w:rsid w:val="00A96E1C"/>
    <w:rsid w:val="00A96E21"/>
    <w:rsid w:val="00A96E32"/>
    <w:rsid w:val="00A96F5F"/>
    <w:rsid w:val="00A96F88"/>
    <w:rsid w:val="00A96FE2"/>
    <w:rsid w:val="00A96FF1"/>
    <w:rsid w:val="00A97014"/>
    <w:rsid w:val="00A97029"/>
    <w:rsid w:val="00A9704F"/>
    <w:rsid w:val="00A97119"/>
    <w:rsid w:val="00A97177"/>
    <w:rsid w:val="00A97187"/>
    <w:rsid w:val="00A971B5"/>
    <w:rsid w:val="00A971B6"/>
    <w:rsid w:val="00A971DB"/>
    <w:rsid w:val="00A971E8"/>
    <w:rsid w:val="00A97275"/>
    <w:rsid w:val="00A97295"/>
    <w:rsid w:val="00A972C0"/>
    <w:rsid w:val="00A97308"/>
    <w:rsid w:val="00A9731C"/>
    <w:rsid w:val="00A9733A"/>
    <w:rsid w:val="00A97362"/>
    <w:rsid w:val="00A973CE"/>
    <w:rsid w:val="00A973F9"/>
    <w:rsid w:val="00A97442"/>
    <w:rsid w:val="00A97456"/>
    <w:rsid w:val="00A975A7"/>
    <w:rsid w:val="00A975C5"/>
    <w:rsid w:val="00A975E3"/>
    <w:rsid w:val="00A9761E"/>
    <w:rsid w:val="00A97621"/>
    <w:rsid w:val="00A976D9"/>
    <w:rsid w:val="00A977E1"/>
    <w:rsid w:val="00A97831"/>
    <w:rsid w:val="00A9784D"/>
    <w:rsid w:val="00A97870"/>
    <w:rsid w:val="00A97878"/>
    <w:rsid w:val="00A978A0"/>
    <w:rsid w:val="00A978A9"/>
    <w:rsid w:val="00A978F2"/>
    <w:rsid w:val="00A978F8"/>
    <w:rsid w:val="00A97936"/>
    <w:rsid w:val="00A97958"/>
    <w:rsid w:val="00A9795D"/>
    <w:rsid w:val="00A97978"/>
    <w:rsid w:val="00A97990"/>
    <w:rsid w:val="00A97A12"/>
    <w:rsid w:val="00A97A25"/>
    <w:rsid w:val="00A97A3B"/>
    <w:rsid w:val="00A97A4D"/>
    <w:rsid w:val="00A97A6A"/>
    <w:rsid w:val="00A97A8F"/>
    <w:rsid w:val="00A97A99"/>
    <w:rsid w:val="00A97A9A"/>
    <w:rsid w:val="00A97ABC"/>
    <w:rsid w:val="00A97AD9"/>
    <w:rsid w:val="00A97AFA"/>
    <w:rsid w:val="00A97B22"/>
    <w:rsid w:val="00A97B4C"/>
    <w:rsid w:val="00A97B5D"/>
    <w:rsid w:val="00A97BAD"/>
    <w:rsid w:val="00A97BAF"/>
    <w:rsid w:val="00A97BCA"/>
    <w:rsid w:val="00A97C25"/>
    <w:rsid w:val="00A97C2A"/>
    <w:rsid w:val="00A97C2F"/>
    <w:rsid w:val="00A97CAA"/>
    <w:rsid w:val="00A97D38"/>
    <w:rsid w:val="00A97DB6"/>
    <w:rsid w:val="00A97DBC"/>
    <w:rsid w:val="00A97DCB"/>
    <w:rsid w:val="00A97E4D"/>
    <w:rsid w:val="00A97EC6"/>
    <w:rsid w:val="00A97F73"/>
    <w:rsid w:val="00A97FA0"/>
    <w:rsid w:val="00A97FE4"/>
    <w:rsid w:val="00A97FEE"/>
    <w:rsid w:val="00AA00C0"/>
    <w:rsid w:val="00AA00DB"/>
    <w:rsid w:val="00AA00DC"/>
    <w:rsid w:val="00AA0121"/>
    <w:rsid w:val="00AA012C"/>
    <w:rsid w:val="00AA014B"/>
    <w:rsid w:val="00AA01BC"/>
    <w:rsid w:val="00AA020B"/>
    <w:rsid w:val="00AA0266"/>
    <w:rsid w:val="00AA0305"/>
    <w:rsid w:val="00AA03C7"/>
    <w:rsid w:val="00AA03FE"/>
    <w:rsid w:val="00AA040A"/>
    <w:rsid w:val="00AA041B"/>
    <w:rsid w:val="00AA0423"/>
    <w:rsid w:val="00AA0451"/>
    <w:rsid w:val="00AA04CA"/>
    <w:rsid w:val="00AA04DB"/>
    <w:rsid w:val="00AA051F"/>
    <w:rsid w:val="00AA055A"/>
    <w:rsid w:val="00AA0592"/>
    <w:rsid w:val="00AA05EF"/>
    <w:rsid w:val="00AA0696"/>
    <w:rsid w:val="00AA06A3"/>
    <w:rsid w:val="00AA06DC"/>
    <w:rsid w:val="00AA071D"/>
    <w:rsid w:val="00AA0769"/>
    <w:rsid w:val="00AA0786"/>
    <w:rsid w:val="00AA07A2"/>
    <w:rsid w:val="00AA07CC"/>
    <w:rsid w:val="00AA085F"/>
    <w:rsid w:val="00AA08A0"/>
    <w:rsid w:val="00AA08AB"/>
    <w:rsid w:val="00AA0907"/>
    <w:rsid w:val="00AA092B"/>
    <w:rsid w:val="00AA096D"/>
    <w:rsid w:val="00AA0993"/>
    <w:rsid w:val="00AA0994"/>
    <w:rsid w:val="00AA0A41"/>
    <w:rsid w:val="00AA0A91"/>
    <w:rsid w:val="00AA0ACA"/>
    <w:rsid w:val="00AA0B25"/>
    <w:rsid w:val="00AA0B5B"/>
    <w:rsid w:val="00AA0B8A"/>
    <w:rsid w:val="00AA0C69"/>
    <w:rsid w:val="00AA0CAE"/>
    <w:rsid w:val="00AA0CDD"/>
    <w:rsid w:val="00AA0D4E"/>
    <w:rsid w:val="00AA0D79"/>
    <w:rsid w:val="00AA0DA2"/>
    <w:rsid w:val="00AA0DC7"/>
    <w:rsid w:val="00AA0DCE"/>
    <w:rsid w:val="00AA0DE5"/>
    <w:rsid w:val="00AA0E29"/>
    <w:rsid w:val="00AA0E2C"/>
    <w:rsid w:val="00AA0EB6"/>
    <w:rsid w:val="00AA0EB9"/>
    <w:rsid w:val="00AA0F4C"/>
    <w:rsid w:val="00AA0F7A"/>
    <w:rsid w:val="00AA0F9B"/>
    <w:rsid w:val="00AA0FAD"/>
    <w:rsid w:val="00AA0FE0"/>
    <w:rsid w:val="00AA103F"/>
    <w:rsid w:val="00AA1060"/>
    <w:rsid w:val="00AA10AE"/>
    <w:rsid w:val="00AA10CC"/>
    <w:rsid w:val="00AA113D"/>
    <w:rsid w:val="00AA1198"/>
    <w:rsid w:val="00AA11E8"/>
    <w:rsid w:val="00AA1263"/>
    <w:rsid w:val="00AA1274"/>
    <w:rsid w:val="00AA12BE"/>
    <w:rsid w:val="00AA12FA"/>
    <w:rsid w:val="00AA1310"/>
    <w:rsid w:val="00AA1350"/>
    <w:rsid w:val="00AA1423"/>
    <w:rsid w:val="00AA143A"/>
    <w:rsid w:val="00AA1444"/>
    <w:rsid w:val="00AA1453"/>
    <w:rsid w:val="00AA14D7"/>
    <w:rsid w:val="00AA1582"/>
    <w:rsid w:val="00AA15A0"/>
    <w:rsid w:val="00AA15AE"/>
    <w:rsid w:val="00AA161D"/>
    <w:rsid w:val="00AA162A"/>
    <w:rsid w:val="00AA1664"/>
    <w:rsid w:val="00AA16D2"/>
    <w:rsid w:val="00AA1745"/>
    <w:rsid w:val="00AA1763"/>
    <w:rsid w:val="00AA1778"/>
    <w:rsid w:val="00AA17E4"/>
    <w:rsid w:val="00AA1858"/>
    <w:rsid w:val="00AA1888"/>
    <w:rsid w:val="00AA18F9"/>
    <w:rsid w:val="00AA196F"/>
    <w:rsid w:val="00AA197D"/>
    <w:rsid w:val="00AA19CE"/>
    <w:rsid w:val="00AA19E3"/>
    <w:rsid w:val="00AA1A03"/>
    <w:rsid w:val="00AA1A5A"/>
    <w:rsid w:val="00AA1AA3"/>
    <w:rsid w:val="00AA1AEA"/>
    <w:rsid w:val="00AA1B04"/>
    <w:rsid w:val="00AA1B2A"/>
    <w:rsid w:val="00AA1B2B"/>
    <w:rsid w:val="00AA1B8C"/>
    <w:rsid w:val="00AA1C2F"/>
    <w:rsid w:val="00AA1C94"/>
    <w:rsid w:val="00AA1D05"/>
    <w:rsid w:val="00AA1D27"/>
    <w:rsid w:val="00AA1DA6"/>
    <w:rsid w:val="00AA1E00"/>
    <w:rsid w:val="00AA1E25"/>
    <w:rsid w:val="00AA1EBA"/>
    <w:rsid w:val="00AA1EC9"/>
    <w:rsid w:val="00AA1F29"/>
    <w:rsid w:val="00AA1F5C"/>
    <w:rsid w:val="00AA1FD7"/>
    <w:rsid w:val="00AA2087"/>
    <w:rsid w:val="00AA20C9"/>
    <w:rsid w:val="00AA20FB"/>
    <w:rsid w:val="00AA217A"/>
    <w:rsid w:val="00AA21C1"/>
    <w:rsid w:val="00AA21CA"/>
    <w:rsid w:val="00AA2236"/>
    <w:rsid w:val="00AA2251"/>
    <w:rsid w:val="00AA2272"/>
    <w:rsid w:val="00AA2276"/>
    <w:rsid w:val="00AA22FE"/>
    <w:rsid w:val="00AA23C7"/>
    <w:rsid w:val="00AA23D4"/>
    <w:rsid w:val="00AA23F4"/>
    <w:rsid w:val="00AA2438"/>
    <w:rsid w:val="00AA243D"/>
    <w:rsid w:val="00AA2452"/>
    <w:rsid w:val="00AA24A4"/>
    <w:rsid w:val="00AA250B"/>
    <w:rsid w:val="00AA252D"/>
    <w:rsid w:val="00AA2565"/>
    <w:rsid w:val="00AA25C6"/>
    <w:rsid w:val="00AA2659"/>
    <w:rsid w:val="00AA2667"/>
    <w:rsid w:val="00AA2684"/>
    <w:rsid w:val="00AA2695"/>
    <w:rsid w:val="00AA26BA"/>
    <w:rsid w:val="00AA26E3"/>
    <w:rsid w:val="00AA26E5"/>
    <w:rsid w:val="00AA271B"/>
    <w:rsid w:val="00AA27B4"/>
    <w:rsid w:val="00AA27DF"/>
    <w:rsid w:val="00AA2857"/>
    <w:rsid w:val="00AA2898"/>
    <w:rsid w:val="00AA28F9"/>
    <w:rsid w:val="00AA2975"/>
    <w:rsid w:val="00AA29B4"/>
    <w:rsid w:val="00AA29D0"/>
    <w:rsid w:val="00AA29F1"/>
    <w:rsid w:val="00AA2A1F"/>
    <w:rsid w:val="00AA2A8F"/>
    <w:rsid w:val="00AA2ABC"/>
    <w:rsid w:val="00AA2AC8"/>
    <w:rsid w:val="00AA2B3F"/>
    <w:rsid w:val="00AA2BDF"/>
    <w:rsid w:val="00AA2C28"/>
    <w:rsid w:val="00AA2C50"/>
    <w:rsid w:val="00AA2C52"/>
    <w:rsid w:val="00AA2D62"/>
    <w:rsid w:val="00AA2F27"/>
    <w:rsid w:val="00AA2F2B"/>
    <w:rsid w:val="00AA2F3B"/>
    <w:rsid w:val="00AA2FAA"/>
    <w:rsid w:val="00AA2FF0"/>
    <w:rsid w:val="00AA301C"/>
    <w:rsid w:val="00AA302D"/>
    <w:rsid w:val="00AA3053"/>
    <w:rsid w:val="00AA3071"/>
    <w:rsid w:val="00AA307E"/>
    <w:rsid w:val="00AA30A2"/>
    <w:rsid w:val="00AA30E8"/>
    <w:rsid w:val="00AA3117"/>
    <w:rsid w:val="00AA3146"/>
    <w:rsid w:val="00AA31B1"/>
    <w:rsid w:val="00AA31EF"/>
    <w:rsid w:val="00AA3212"/>
    <w:rsid w:val="00AA323D"/>
    <w:rsid w:val="00AA325A"/>
    <w:rsid w:val="00AA3277"/>
    <w:rsid w:val="00AA32A6"/>
    <w:rsid w:val="00AA335A"/>
    <w:rsid w:val="00AA3378"/>
    <w:rsid w:val="00AA337E"/>
    <w:rsid w:val="00AA33B6"/>
    <w:rsid w:val="00AA349F"/>
    <w:rsid w:val="00AA34B9"/>
    <w:rsid w:val="00AA34D4"/>
    <w:rsid w:val="00AA34E1"/>
    <w:rsid w:val="00AA356F"/>
    <w:rsid w:val="00AA35AC"/>
    <w:rsid w:val="00AA35B5"/>
    <w:rsid w:val="00AA3675"/>
    <w:rsid w:val="00AA3732"/>
    <w:rsid w:val="00AA3753"/>
    <w:rsid w:val="00AA3829"/>
    <w:rsid w:val="00AA3844"/>
    <w:rsid w:val="00AA384D"/>
    <w:rsid w:val="00AA38E9"/>
    <w:rsid w:val="00AA38EA"/>
    <w:rsid w:val="00AA3903"/>
    <w:rsid w:val="00AA3980"/>
    <w:rsid w:val="00AA3982"/>
    <w:rsid w:val="00AA3990"/>
    <w:rsid w:val="00AA39AD"/>
    <w:rsid w:val="00AA39E1"/>
    <w:rsid w:val="00AA39F4"/>
    <w:rsid w:val="00AA3A0E"/>
    <w:rsid w:val="00AA3A3C"/>
    <w:rsid w:val="00AA3AA0"/>
    <w:rsid w:val="00AA3AB9"/>
    <w:rsid w:val="00AA3AD0"/>
    <w:rsid w:val="00AA3B47"/>
    <w:rsid w:val="00AA3BC9"/>
    <w:rsid w:val="00AA3BF7"/>
    <w:rsid w:val="00AA3C12"/>
    <w:rsid w:val="00AA3C1B"/>
    <w:rsid w:val="00AA3C4B"/>
    <w:rsid w:val="00AA3CA6"/>
    <w:rsid w:val="00AA3D31"/>
    <w:rsid w:val="00AA3D43"/>
    <w:rsid w:val="00AA3D56"/>
    <w:rsid w:val="00AA3D6E"/>
    <w:rsid w:val="00AA3DD4"/>
    <w:rsid w:val="00AA3DE4"/>
    <w:rsid w:val="00AA3E1B"/>
    <w:rsid w:val="00AA3E56"/>
    <w:rsid w:val="00AA3ED2"/>
    <w:rsid w:val="00AA3F28"/>
    <w:rsid w:val="00AA3F51"/>
    <w:rsid w:val="00AA3F6B"/>
    <w:rsid w:val="00AA3FCE"/>
    <w:rsid w:val="00AA3FD5"/>
    <w:rsid w:val="00AA3FD8"/>
    <w:rsid w:val="00AA40EF"/>
    <w:rsid w:val="00AA4107"/>
    <w:rsid w:val="00AA4161"/>
    <w:rsid w:val="00AA41EF"/>
    <w:rsid w:val="00AA4206"/>
    <w:rsid w:val="00AA4249"/>
    <w:rsid w:val="00AA424F"/>
    <w:rsid w:val="00AA4288"/>
    <w:rsid w:val="00AA42AE"/>
    <w:rsid w:val="00AA4319"/>
    <w:rsid w:val="00AA431E"/>
    <w:rsid w:val="00AA43C6"/>
    <w:rsid w:val="00AA4428"/>
    <w:rsid w:val="00AA4429"/>
    <w:rsid w:val="00AA4466"/>
    <w:rsid w:val="00AA4484"/>
    <w:rsid w:val="00AA44B8"/>
    <w:rsid w:val="00AA4543"/>
    <w:rsid w:val="00AA4656"/>
    <w:rsid w:val="00AA465B"/>
    <w:rsid w:val="00AA46E0"/>
    <w:rsid w:val="00AA46EB"/>
    <w:rsid w:val="00AA4714"/>
    <w:rsid w:val="00AA4724"/>
    <w:rsid w:val="00AA4772"/>
    <w:rsid w:val="00AA47C7"/>
    <w:rsid w:val="00AA47DE"/>
    <w:rsid w:val="00AA47E0"/>
    <w:rsid w:val="00AA4815"/>
    <w:rsid w:val="00AA4855"/>
    <w:rsid w:val="00AA4859"/>
    <w:rsid w:val="00AA4862"/>
    <w:rsid w:val="00AA4890"/>
    <w:rsid w:val="00AA4898"/>
    <w:rsid w:val="00AA492C"/>
    <w:rsid w:val="00AA493E"/>
    <w:rsid w:val="00AA4976"/>
    <w:rsid w:val="00AA49AF"/>
    <w:rsid w:val="00AA49B2"/>
    <w:rsid w:val="00AA49BE"/>
    <w:rsid w:val="00AA49EE"/>
    <w:rsid w:val="00AA49FA"/>
    <w:rsid w:val="00AA4B0F"/>
    <w:rsid w:val="00AA4B29"/>
    <w:rsid w:val="00AA4BA3"/>
    <w:rsid w:val="00AA4BD9"/>
    <w:rsid w:val="00AA4C35"/>
    <w:rsid w:val="00AA4C40"/>
    <w:rsid w:val="00AA4CC5"/>
    <w:rsid w:val="00AA4CF8"/>
    <w:rsid w:val="00AA4D2D"/>
    <w:rsid w:val="00AA4D7F"/>
    <w:rsid w:val="00AA4F43"/>
    <w:rsid w:val="00AA4F96"/>
    <w:rsid w:val="00AA4FA6"/>
    <w:rsid w:val="00AA4FE6"/>
    <w:rsid w:val="00AA5024"/>
    <w:rsid w:val="00AA5033"/>
    <w:rsid w:val="00AA5133"/>
    <w:rsid w:val="00AA51B3"/>
    <w:rsid w:val="00AA520A"/>
    <w:rsid w:val="00AA521F"/>
    <w:rsid w:val="00AA5245"/>
    <w:rsid w:val="00AA5265"/>
    <w:rsid w:val="00AA5270"/>
    <w:rsid w:val="00AA5284"/>
    <w:rsid w:val="00AA5310"/>
    <w:rsid w:val="00AA5313"/>
    <w:rsid w:val="00AA531D"/>
    <w:rsid w:val="00AA5324"/>
    <w:rsid w:val="00AA533D"/>
    <w:rsid w:val="00AA5353"/>
    <w:rsid w:val="00AA5407"/>
    <w:rsid w:val="00AA5417"/>
    <w:rsid w:val="00AA543F"/>
    <w:rsid w:val="00AA546D"/>
    <w:rsid w:val="00AA54E2"/>
    <w:rsid w:val="00AA5510"/>
    <w:rsid w:val="00AA5511"/>
    <w:rsid w:val="00AA5556"/>
    <w:rsid w:val="00AA5581"/>
    <w:rsid w:val="00AA55A4"/>
    <w:rsid w:val="00AA55B4"/>
    <w:rsid w:val="00AA55B8"/>
    <w:rsid w:val="00AA55BF"/>
    <w:rsid w:val="00AA5653"/>
    <w:rsid w:val="00AA5668"/>
    <w:rsid w:val="00AA5672"/>
    <w:rsid w:val="00AA56D1"/>
    <w:rsid w:val="00AA5791"/>
    <w:rsid w:val="00AA57C9"/>
    <w:rsid w:val="00AA57EC"/>
    <w:rsid w:val="00AA57F9"/>
    <w:rsid w:val="00AA582A"/>
    <w:rsid w:val="00AA589C"/>
    <w:rsid w:val="00AA58C3"/>
    <w:rsid w:val="00AA58CB"/>
    <w:rsid w:val="00AA5955"/>
    <w:rsid w:val="00AA595D"/>
    <w:rsid w:val="00AA59E9"/>
    <w:rsid w:val="00AA59F5"/>
    <w:rsid w:val="00AA5A0F"/>
    <w:rsid w:val="00AA5A54"/>
    <w:rsid w:val="00AA5ACD"/>
    <w:rsid w:val="00AA5AD2"/>
    <w:rsid w:val="00AA5ADE"/>
    <w:rsid w:val="00AA5B41"/>
    <w:rsid w:val="00AA5B67"/>
    <w:rsid w:val="00AA5BB2"/>
    <w:rsid w:val="00AA5C17"/>
    <w:rsid w:val="00AA5C63"/>
    <w:rsid w:val="00AA5C86"/>
    <w:rsid w:val="00AA5C9C"/>
    <w:rsid w:val="00AA5CB9"/>
    <w:rsid w:val="00AA5D0E"/>
    <w:rsid w:val="00AA5D1D"/>
    <w:rsid w:val="00AA5D78"/>
    <w:rsid w:val="00AA5D9A"/>
    <w:rsid w:val="00AA5DC2"/>
    <w:rsid w:val="00AA5DCF"/>
    <w:rsid w:val="00AA5DF2"/>
    <w:rsid w:val="00AA5E05"/>
    <w:rsid w:val="00AA5E5D"/>
    <w:rsid w:val="00AA5E6A"/>
    <w:rsid w:val="00AA5EB5"/>
    <w:rsid w:val="00AA5F6F"/>
    <w:rsid w:val="00AA5F71"/>
    <w:rsid w:val="00AA60AC"/>
    <w:rsid w:val="00AA60E7"/>
    <w:rsid w:val="00AA61B8"/>
    <w:rsid w:val="00AA61BD"/>
    <w:rsid w:val="00AA621F"/>
    <w:rsid w:val="00AA6282"/>
    <w:rsid w:val="00AA62F7"/>
    <w:rsid w:val="00AA6307"/>
    <w:rsid w:val="00AA6354"/>
    <w:rsid w:val="00AA63CC"/>
    <w:rsid w:val="00AA6407"/>
    <w:rsid w:val="00AA6415"/>
    <w:rsid w:val="00AA6427"/>
    <w:rsid w:val="00AA64DA"/>
    <w:rsid w:val="00AA64DC"/>
    <w:rsid w:val="00AA64F4"/>
    <w:rsid w:val="00AA656E"/>
    <w:rsid w:val="00AA65CE"/>
    <w:rsid w:val="00AA65F8"/>
    <w:rsid w:val="00AA6617"/>
    <w:rsid w:val="00AA6689"/>
    <w:rsid w:val="00AA66F6"/>
    <w:rsid w:val="00AA6746"/>
    <w:rsid w:val="00AA67AB"/>
    <w:rsid w:val="00AA6822"/>
    <w:rsid w:val="00AA682B"/>
    <w:rsid w:val="00AA6863"/>
    <w:rsid w:val="00AA6887"/>
    <w:rsid w:val="00AA689D"/>
    <w:rsid w:val="00AA6948"/>
    <w:rsid w:val="00AA694C"/>
    <w:rsid w:val="00AA6950"/>
    <w:rsid w:val="00AA69A6"/>
    <w:rsid w:val="00AA6A39"/>
    <w:rsid w:val="00AA6A50"/>
    <w:rsid w:val="00AA6A6C"/>
    <w:rsid w:val="00AA6A84"/>
    <w:rsid w:val="00AA6AAE"/>
    <w:rsid w:val="00AA6AEB"/>
    <w:rsid w:val="00AA6B1D"/>
    <w:rsid w:val="00AA6B7A"/>
    <w:rsid w:val="00AA6C47"/>
    <w:rsid w:val="00AA6C7A"/>
    <w:rsid w:val="00AA6CFA"/>
    <w:rsid w:val="00AA6D08"/>
    <w:rsid w:val="00AA6D54"/>
    <w:rsid w:val="00AA6D74"/>
    <w:rsid w:val="00AA6E0C"/>
    <w:rsid w:val="00AA6E33"/>
    <w:rsid w:val="00AA6EBD"/>
    <w:rsid w:val="00AA6F32"/>
    <w:rsid w:val="00AA6F64"/>
    <w:rsid w:val="00AA6FBF"/>
    <w:rsid w:val="00AA6FD9"/>
    <w:rsid w:val="00AA6FF4"/>
    <w:rsid w:val="00AA703C"/>
    <w:rsid w:val="00AA70B2"/>
    <w:rsid w:val="00AA7134"/>
    <w:rsid w:val="00AA71AB"/>
    <w:rsid w:val="00AA71F1"/>
    <w:rsid w:val="00AA7222"/>
    <w:rsid w:val="00AA723A"/>
    <w:rsid w:val="00AA724A"/>
    <w:rsid w:val="00AA7266"/>
    <w:rsid w:val="00AA73BB"/>
    <w:rsid w:val="00AA73C3"/>
    <w:rsid w:val="00AA7417"/>
    <w:rsid w:val="00AA7523"/>
    <w:rsid w:val="00AA757D"/>
    <w:rsid w:val="00AA7595"/>
    <w:rsid w:val="00AA75C5"/>
    <w:rsid w:val="00AA75F1"/>
    <w:rsid w:val="00AA76EE"/>
    <w:rsid w:val="00AA77A7"/>
    <w:rsid w:val="00AA77E6"/>
    <w:rsid w:val="00AA77FB"/>
    <w:rsid w:val="00AA7834"/>
    <w:rsid w:val="00AA787B"/>
    <w:rsid w:val="00AA7935"/>
    <w:rsid w:val="00AA79B5"/>
    <w:rsid w:val="00AA7A73"/>
    <w:rsid w:val="00AA7A86"/>
    <w:rsid w:val="00AA7ABE"/>
    <w:rsid w:val="00AA7AE8"/>
    <w:rsid w:val="00AA7AF1"/>
    <w:rsid w:val="00AA7B2B"/>
    <w:rsid w:val="00AA7B30"/>
    <w:rsid w:val="00AA7B31"/>
    <w:rsid w:val="00AA7B64"/>
    <w:rsid w:val="00AA7BDC"/>
    <w:rsid w:val="00AA7CE5"/>
    <w:rsid w:val="00AA7CED"/>
    <w:rsid w:val="00AA7D13"/>
    <w:rsid w:val="00AA7D24"/>
    <w:rsid w:val="00AA7D29"/>
    <w:rsid w:val="00AA7D4F"/>
    <w:rsid w:val="00AA7D56"/>
    <w:rsid w:val="00AA7D70"/>
    <w:rsid w:val="00AA7D8D"/>
    <w:rsid w:val="00AA7DBC"/>
    <w:rsid w:val="00AA7DCB"/>
    <w:rsid w:val="00AA7DCC"/>
    <w:rsid w:val="00AA7E1D"/>
    <w:rsid w:val="00AA7E6F"/>
    <w:rsid w:val="00AA7E8E"/>
    <w:rsid w:val="00AA7EA2"/>
    <w:rsid w:val="00AA7EFB"/>
    <w:rsid w:val="00AA7F85"/>
    <w:rsid w:val="00AB0003"/>
    <w:rsid w:val="00AB0056"/>
    <w:rsid w:val="00AB0057"/>
    <w:rsid w:val="00AB00BA"/>
    <w:rsid w:val="00AB0116"/>
    <w:rsid w:val="00AB0123"/>
    <w:rsid w:val="00AB015C"/>
    <w:rsid w:val="00AB0180"/>
    <w:rsid w:val="00AB0193"/>
    <w:rsid w:val="00AB030C"/>
    <w:rsid w:val="00AB0313"/>
    <w:rsid w:val="00AB031F"/>
    <w:rsid w:val="00AB0346"/>
    <w:rsid w:val="00AB0382"/>
    <w:rsid w:val="00AB038F"/>
    <w:rsid w:val="00AB03CE"/>
    <w:rsid w:val="00AB03E3"/>
    <w:rsid w:val="00AB0437"/>
    <w:rsid w:val="00AB0499"/>
    <w:rsid w:val="00AB04A2"/>
    <w:rsid w:val="00AB04C9"/>
    <w:rsid w:val="00AB0517"/>
    <w:rsid w:val="00AB0521"/>
    <w:rsid w:val="00AB060A"/>
    <w:rsid w:val="00AB0612"/>
    <w:rsid w:val="00AB0636"/>
    <w:rsid w:val="00AB06B4"/>
    <w:rsid w:val="00AB071D"/>
    <w:rsid w:val="00AB0761"/>
    <w:rsid w:val="00AB0786"/>
    <w:rsid w:val="00AB07A0"/>
    <w:rsid w:val="00AB07ED"/>
    <w:rsid w:val="00AB0803"/>
    <w:rsid w:val="00AB085A"/>
    <w:rsid w:val="00AB088A"/>
    <w:rsid w:val="00AB0890"/>
    <w:rsid w:val="00AB0897"/>
    <w:rsid w:val="00AB08BE"/>
    <w:rsid w:val="00AB090B"/>
    <w:rsid w:val="00AB093D"/>
    <w:rsid w:val="00AB093E"/>
    <w:rsid w:val="00AB0955"/>
    <w:rsid w:val="00AB097E"/>
    <w:rsid w:val="00AB09C3"/>
    <w:rsid w:val="00AB0A25"/>
    <w:rsid w:val="00AB0A26"/>
    <w:rsid w:val="00AB0A59"/>
    <w:rsid w:val="00AB0A6D"/>
    <w:rsid w:val="00AB0AEC"/>
    <w:rsid w:val="00AB0B2A"/>
    <w:rsid w:val="00AB0B69"/>
    <w:rsid w:val="00AB0BD0"/>
    <w:rsid w:val="00AB0C47"/>
    <w:rsid w:val="00AB0CAE"/>
    <w:rsid w:val="00AB0CE7"/>
    <w:rsid w:val="00AB0D7C"/>
    <w:rsid w:val="00AB0E2C"/>
    <w:rsid w:val="00AB0E61"/>
    <w:rsid w:val="00AB0EAB"/>
    <w:rsid w:val="00AB0EE3"/>
    <w:rsid w:val="00AB0EF6"/>
    <w:rsid w:val="00AB0F03"/>
    <w:rsid w:val="00AB0FA4"/>
    <w:rsid w:val="00AB101B"/>
    <w:rsid w:val="00AB103A"/>
    <w:rsid w:val="00AB1059"/>
    <w:rsid w:val="00AB107D"/>
    <w:rsid w:val="00AB107E"/>
    <w:rsid w:val="00AB108B"/>
    <w:rsid w:val="00AB10AF"/>
    <w:rsid w:val="00AB10BA"/>
    <w:rsid w:val="00AB10DB"/>
    <w:rsid w:val="00AB10EC"/>
    <w:rsid w:val="00AB1131"/>
    <w:rsid w:val="00AB1167"/>
    <w:rsid w:val="00AB11ED"/>
    <w:rsid w:val="00AB1210"/>
    <w:rsid w:val="00AB1212"/>
    <w:rsid w:val="00AB124C"/>
    <w:rsid w:val="00AB1284"/>
    <w:rsid w:val="00AB1296"/>
    <w:rsid w:val="00AB12CA"/>
    <w:rsid w:val="00AB12CC"/>
    <w:rsid w:val="00AB12DA"/>
    <w:rsid w:val="00AB1368"/>
    <w:rsid w:val="00AB13FE"/>
    <w:rsid w:val="00AB140E"/>
    <w:rsid w:val="00AB143C"/>
    <w:rsid w:val="00AB14F1"/>
    <w:rsid w:val="00AB159C"/>
    <w:rsid w:val="00AB15CB"/>
    <w:rsid w:val="00AB15F2"/>
    <w:rsid w:val="00AB164E"/>
    <w:rsid w:val="00AB16BE"/>
    <w:rsid w:val="00AB174C"/>
    <w:rsid w:val="00AB1755"/>
    <w:rsid w:val="00AB1764"/>
    <w:rsid w:val="00AB17B1"/>
    <w:rsid w:val="00AB17C8"/>
    <w:rsid w:val="00AB17EF"/>
    <w:rsid w:val="00AB182A"/>
    <w:rsid w:val="00AB1878"/>
    <w:rsid w:val="00AB187A"/>
    <w:rsid w:val="00AB18D6"/>
    <w:rsid w:val="00AB1936"/>
    <w:rsid w:val="00AB1972"/>
    <w:rsid w:val="00AB19D9"/>
    <w:rsid w:val="00AB1A35"/>
    <w:rsid w:val="00AB1A4C"/>
    <w:rsid w:val="00AB1AA9"/>
    <w:rsid w:val="00AB1AB1"/>
    <w:rsid w:val="00AB1AD5"/>
    <w:rsid w:val="00AB1B85"/>
    <w:rsid w:val="00AB1B8B"/>
    <w:rsid w:val="00AB1BDD"/>
    <w:rsid w:val="00AB1C1A"/>
    <w:rsid w:val="00AB1C8E"/>
    <w:rsid w:val="00AB1C96"/>
    <w:rsid w:val="00AB1CA4"/>
    <w:rsid w:val="00AB1D6F"/>
    <w:rsid w:val="00AB1D91"/>
    <w:rsid w:val="00AB1DD6"/>
    <w:rsid w:val="00AB1E3C"/>
    <w:rsid w:val="00AB1E75"/>
    <w:rsid w:val="00AB1EDA"/>
    <w:rsid w:val="00AB1F0E"/>
    <w:rsid w:val="00AB1F45"/>
    <w:rsid w:val="00AB1F4D"/>
    <w:rsid w:val="00AB1F97"/>
    <w:rsid w:val="00AB1F9D"/>
    <w:rsid w:val="00AB1FBA"/>
    <w:rsid w:val="00AB1FBD"/>
    <w:rsid w:val="00AB1FE6"/>
    <w:rsid w:val="00AB203C"/>
    <w:rsid w:val="00AB2068"/>
    <w:rsid w:val="00AB2071"/>
    <w:rsid w:val="00AB208A"/>
    <w:rsid w:val="00AB20C0"/>
    <w:rsid w:val="00AB218A"/>
    <w:rsid w:val="00AB21A8"/>
    <w:rsid w:val="00AB21CB"/>
    <w:rsid w:val="00AB22FF"/>
    <w:rsid w:val="00AB2376"/>
    <w:rsid w:val="00AB2391"/>
    <w:rsid w:val="00AB2419"/>
    <w:rsid w:val="00AB243B"/>
    <w:rsid w:val="00AB24B0"/>
    <w:rsid w:val="00AB2502"/>
    <w:rsid w:val="00AB250A"/>
    <w:rsid w:val="00AB2518"/>
    <w:rsid w:val="00AB25AC"/>
    <w:rsid w:val="00AB25D0"/>
    <w:rsid w:val="00AB2626"/>
    <w:rsid w:val="00AB2652"/>
    <w:rsid w:val="00AB265E"/>
    <w:rsid w:val="00AB266F"/>
    <w:rsid w:val="00AB26A2"/>
    <w:rsid w:val="00AB26A3"/>
    <w:rsid w:val="00AB26BF"/>
    <w:rsid w:val="00AB26DE"/>
    <w:rsid w:val="00AB273F"/>
    <w:rsid w:val="00AB2753"/>
    <w:rsid w:val="00AB279E"/>
    <w:rsid w:val="00AB27C0"/>
    <w:rsid w:val="00AB27E1"/>
    <w:rsid w:val="00AB281A"/>
    <w:rsid w:val="00AB2890"/>
    <w:rsid w:val="00AB2899"/>
    <w:rsid w:val="00AB28B4"/>
    <w:rsid w:val="00AB28DC"/>
    <w:rsid w:val="00AB2908"/>
    <w:rsid w:val="00AB294C"/>
    <w:rsid w:val="00AB296C"/>
    <w:rsid w:val="00AB297C"/>
    <w:rsid w:val="00AB298B"/>
    <w:rsid w:val="00AB2993"/>
    <w:rsid w:val="00AB29F6"/>
    <w:rsid w:val="00AB2AD3"/>
    <w:rsid w:val="00AB2AD9"/>
    <w:rsid w:val="00AB2B3B"/>
    <w:rsid w:val="00AB2BA3"/>
    <w:rsid w:val="00AB2BAC"/>
    <w:rsid w:val="00AB2C85"/>
    <w:rsid w:val="00AB2C9E"/>
    <w:rsid w:val="00AB2D0D"/>
    <w:rsid w:val="00AB2D1B"/>
    <w:rsid w:val="00AB2D6E"/>
    <w:rsid w:val="00AB2DB6"/>
    <w:rsid w:val="00AB2DDB"/>
    <w:rsid w:val="00AB2E8D"/>
    <w:rsid w:val="00AB2E99"/>
    <w:rsid w:val="00AB2EAC"/>
    <w:rsid w:val="00AB2ECE"/>
    <w:rsid w:val="00AB2F71"/>
    <w:rsid w:val="00AB2FA4"/>
    <w:rsid w:val="00AB2FAB"/>
    <w:rsid w:val="00AB2FC6"/>
    <w:rsid w:val="00AB2FFC"/>
    <w:rsid w:val="00AB300C"/>
    <w:rsid w:val="00AB300F"/>
    <w:rsid w:val="00AB301F"/>
    <w:rsid w:val="00AB3024"/>
    <w:rsid w:val="00AB3050"/>
    <w:rsid w:val="00AB307B"/>
    <w:rsid w:val="00AB30C7"/>
    <w:rsid w:val="00AB30FC"/>
    <w:rsid w:val="00AB3131"/>
    <w:rsid w:val="00AB320D"/>
    <w:rsid w:val="00AB324A"/>
    <w:rsid w:val="00AB3253"/>
    <w:rsid w:val="00AB3258"/>
    <w:rsid w:val="00AB3281"/>
    <w:rsid w:val="00AB32CC"/>
    <w:rsid w:val="00AB32DD"/>
    <w:rsid w:val="00AB32E9"/>
    <w:rsid w:val="00AB32F9"/>
    <w:rsid w:val="00AB335C"/>
    <w:rsid w:val="00AB33A3"/>
    <w:rsid w:val="00AB340E"/>
    <w:rsid w:val="00AB343F"/>
    <w:rsid w:val="00AB3469"/>
    <w:rsid w:val="00AB34CE"/>
    <w:rsid w:val="00AB34FB"/>
    <w:rsid w:val="00AB35E9"/>
    <w:rsid w:val="00AB363A"/>
    <w:rsid w:val="00AB36A6"/>
    <w:rsid w:val="00AB373E"/>
    <w:rsid w:val="00AB3769"/>
    <w:rsid w:val="00AB3773"/>
    <w:rsid w:val="00AB37D3"/>
    <w:rsid w:val="00AB37DA"/>
    <w:rsid w:val="00AB384C"/>
    <w:rsid w:val="00AB3857"/>
    <w:rsid w:val="00AB38AD"/>
    <w:rsid w:val="00AB3992"/>
    <w:rsid w:val="00AB3994"/>
    <w:rsid w:val="00AB39A7"/>
    <w:rsid w:val="00AB39B2"/>
    <w:rsid w:val="00AB39C1"/>
    <w:rsid w:val="00AB3A23"/>
    <w:rsid w:val="00AB3A38"/>
    <w:rsid w:val="00AB3A90"/>
    <w:rsid w:val="00AB3A99"/>
    <w:rsid w:val="00AB3AB8"/>
    <w:rsid w:val="00AB3AD7"/>
    <w:rsid w:val="00AB3B27"/>
    <w:rsid w:val="00AB3B46"/>
    <w:rsid w:val="00AB3B66"/>
    <w:rsid w:val="00AB3C5B"/>
    <w:rsid w:val="00AB3C65"/>
    <w:rsid w:val="00AB3C98"/>
    <w:rsid w:val="00AB3CCF"/>
    <w:rsid w:val="00AB3CE8"/>
    <w:rsid w:val="00AB3D01"/>
    <w:rsid w:val="00AB3D77"/>
    <w:rsid w:val="00AB3DC4"/>
    <w:rsid w:val="00AB3E02"/>
    <w:rsid w:val="00AB3E4C"/>
    <w:rsid w:val="00AB3E5D"/>
    <w:rsid w:val="00AB3E62"/>
    <w:rsid w:val="00AB3E82"/>
    <w:rsid w:val="00AB3EC7"/>
    <w:rsid w:val="00AB3EF7"/>
    <w:rsid w:val="00AB3F62"/>
    <w:rsid w:val="00AB3F74"/>
    <w:rsid w:val="00AB3F81"/>
    <w:rsid w:val="00AB3FC9"/>
    <w:rsid w:val="00AB3FFD"/>
    <w:rsid w:val="00AB4014"/>
    <w:rsid w:val="00AB4046"/>
    <w:rsid w:val="00AB4052"/>
    <w:rsid w:val="00AB4056"/>
    <w:rsid w:val="00AB408B"/>
    <w:rsid w:val="00AB40BC"/>
    <w:rsid w:val="00AB4106"/>
    <w:rsid w:val="00AB412C"/>
    <w:rsid w:val="00AB415D"/>
    <w:rsid w:val="00AB4189"/>
    <w:rsid w:val="00AB418E"/>
    <w:rsid w:val="00AB41A0"/>
    <w:rsid w:val="00AB41AB"/>
    <w:rsid w:val="00AB41C6"/>
    <w:rsid w:val="00AB41CA"/>
    <w:rsid w:val="00AB41D0"/>
    <w:rsid w:val="00AB41F2"/>
    <w:rsid w:val="00AB4241"/>
    <w:rsid w:val="00AB424D"/>
    <w:rsid w:val="00AB4258"/>
    <w:rsid w:val="00AB433B"/>
    <w:rsid w:val="00AB437C"/>
    <w:rsid w:val="00AB4393"/>
    <w:rsid w:val="00AB439D"/>
    <w:rsid w:val="00AB43B0"/>
    <w:rsid w:val="00AB43B2"/>
    <w:rsid w:val="00AB43D5"/>
    <w:rsid w:val="00AB441C"/>
    <w:rsid w:val="00AB4431"/>
    <w:rsid w:val="00AB443D"/>
    <w:rsid w:val="00AB4446"/>
    <w:rsid w:val="00AB44A7"/>
    <w:rsid w:val="00AB44CF"/>
    <w:rsid w:val="00AB452E"/>
    <w:rsid w:val="00AB4532"/>
    <w:rsid w:val="00AB4579"/>
    <w:rsid w:val="00AB4582"/>
    <w:rsid w:val="00AB467A"/>
    <w:rsid w:val="00AB4726"/>
    <w:rsid w:val="00AB472F"/>
    <w:rsid w:val="00AB473F"/>
    <w:rsid w:val="00AB4793"/>
    <w:rsid w:val="00AB47BC"/>
    <w:rsid w:val="00AB47F5"/>
    <w:rsid w:val="00AB480C"/>
    <w:rsid w:val="00AB4840"/>
    <w:rsid w:val="00AB4846"/>
    <w:rsid w:val="00AB486C"/>
    <w:rsid w:val="00AB48BE"/>
    <w:rsid w:val="00AB49A6"/>
    <w:rsid w:val="00AB49A7"/>
    <w:rsid w:val="00AB4A24"/>
    <w:rsid w:val="00AB4A52"/>
    <w:rsid w:val="00AB4A77"/>
    <w:rsid w:val="00AB4A79"/>
    <w:rsid w:val="00AB4A7C"/>
    <w:rsid w:val="00AB4AB6"/>
    <w:rsid w:val="00AB4AEE"/>
    <w:rsid w:val="00AB4AFD"/>
    <w:rsid w:val="00AB4B44"/>
    <w:rsid w:val="00AB4BB1"/>
    <w:rsid w:val="00AB4BDC"/>
    <w:rsid w:val="00AB4BE4"/>
    <w:rsid w:val="00AB4C0D"/>
    <w:rsid w:val="00AB4C6B"/>
    <w:rsid w:val="00AB4CA4"/>
    <w:rsid w:val="00AB4CBE"/>
    <w:rsid w:val="00AB4CEB"/>
    <w:rsid w:val="00AB4D34"/>
    <w:rsid w:val="00AB4D67"/>
    <w:rsid w:val="00AB4D9C"/>
    <w:rsid w:val="00AB4D9F"/>
    <w:rsid w:val="00AB4DA1"/>
    <w:rsid w:val="00AB4DE3"/>
    <w:rsid w:val="00AB4DEC"/>
    <w:rsid w:val="00AB4E2C"/>
    <w:rsid w:val="00AB4E77"/>
    <w:rsid w:val="00AB4E8C"/>
    <w:rsid w:val="00AB4EC5"/>
    <w:rsid w:val="00AB4EC7"/>
    <w:rsid w:val="00AB4F42"/>
    <w:rsid w:val="00AB4FCF"/>
    <w:rsid w:val="00AB50BE"/>
    <w:rsid w:val="00AB50DE"/>
    <w:rsid w:val="00AB50E8"/>
    <w:rsid w:val="00AB50FB"/>
    <w:rsid w:val="00AB517A"/>
    <w:rsid w:val="00AB5192"/>
    <w:rsid w:val="00AB5230"/>
    <w:rsid w:val="00AB524F"/>
    <w:rsid w:val="00AB5279"/>
    <w:rsid w:val="00AB5292"/>
    <w:rsid w:val="00AB52BC"/>
    <w:rsid w:val="00AB52F7"/>
    <w:rsid w:val="00AB5413"/>
    <w:rsid w:val="00AB5434"/>
    <w:rsid w:val="00AB546C"/>
    <w:rsid w:val="00AB54CC"/>
    <w:rsid w:val="00AB5564"/>
    <w:rsid w:val="00AB556C"/>
    <w:rsid w:val="00AB55B7"/>
    <w:rsid w:val="00AB5655"/>
    <w:rsid w:val="00AB574F"/>
    <w:rsid w:val="00AB5774"/>
    <w:rsid w:val="00AB5777"/>
    <w:rsid w:val="00AB5779"/>
    <w:rsid w:val="00AB579E"/>
    <w:rsid w:val="00AB57D2"/>
    <w:rsid w:val="00AB585D"/>
    <w:rsid w:val="00AB5885"/>
    <w:rsid w:val="00AB58DF"/>
    <w:rsid w:val="00AB58FA"/>
    <w:rsid w:val="00AB590D"/>
    <w:rsid w:val="00AB5A0C"/>
    <w:rsid w:val="00AB5A4F"/>
    <w:rsid w:val="00AB5A61"/>
    <w:rsid w:val="00AB5AB4"/>
    <w:rsid w:val="00AB5AD8"/>
    <w:rsid w:val="00AB5AF7"/>
    <w:rsid w:val="00AB5B11"/>
    <w:rsid w:val="00AB5B19"/>
    <w:rsid w:val="00AB5B37"/>
    <w:rsid w:val="00AB5B6F"/>
    <w:rsid w:val="00AB5B7B"/>
    <w:rsid w:val="00AB5B96"/>
    <w:rsid w:val="00AB5BCC"/>
    <w:rsid w:val="00AB5BFC"/>
    <w:rsid w:val="00AB5C21"/>
    <w:rsid w:val="00AB5C27"/>
    <w:rsid w:val="00AB5CC1"/>
    <w:rsid w:val="00AB5D21"/>
    <w:rsid w:val="00AB5D23"/>
    <w:rsid w:val="00AB5D58"/>
    <w:rsid w:val="00AB5D7D"/>
    <w:rsid w:val="00AB5D84"/>
    <w:rsid w:val="00AB5D93"/>
    <w:rsid w:val="00AB5DA9"/>
    <w:rsid w:val="00AB5DD7"/>
    <w:rsid w:val="00AB5E0A"/>
    <w:rsid w:val="00AB5E2E"/>
    <w:rsid w:val="00AB5E74"/>
    <w:rsid w:val="00AB5EB1"/>
    <w:rsid w:val="00AB5F0F"/>
    <w:rsid w:val="00AB5F1F"/>
    <w:rsid w:val="00AB5F4D"/>
    <w:rsid w:val="00AB5F88"/>
    <w:rsid w:val="00AB5FD3"/>
    <w:rsid w:val="00AB5FD8"/>
    <w:rsid w:val="00AB6053"/>
    <w:rsid w:val="00AB6061"/>
    <w:rsid w:val="00AB6100"/>
    <w:rsid w:val="00AB6103"/>
    <w:rsid w:val="00AB611F"/>
    <w:rsid w:val="00AB61CB"/>
    <w:rsid w:val="00AB61FF"/>
    <w:rsid w:val="00AB6205"/>
    <w:rsid w:val="00AB624D"/>
    <w:rsid w:val="00AB627B"/>
    <w:rsid w:val="00AB627F"/>
    <w:rsid w:val="00AB629F"/>
    <w:rsid w:val="00AB6339"/>
    <w:rsid w:val="00AB6349"/>
    <w:rsid w:val="00AB635D"/>
    <w:rsid w:val="00AB636C"/>
    <w:rsid w:val="00AB63CF"/>
    <w:rsid w:val="00AB643C"/>
    <w:rsid w:val="00AB647B"/>
    <w:rsid w:val="00AB649E"/>
    <w:rsid w:val="00AB64B3"/>
    <w:rsid w:val="00AB64B9"/>
    <w:rsid w:val="00AB652D"/>
    <w:rsid w:val="00AB657D"/>
    <w:rsid w:val="00AB6582"/>
    <w:rsid w:val="00AB65C0"/>
    <w:rsid w:val="00AB660E"/>
    <w:rsid w:val="00AB662D"/>
    <w:rsid w:val="00AB6794"/>
    <w:rsid w:val="00AB67FB"/>
    <w:rsid w:val="00AB680F"/>
    <w:rsid w:val="00AB6844"/>
    <w:rsid w:val="00AB6870"/>
    <w:rsid w:val="00AB68AE"/>
    <w:rsid w:val="00AB68B1"/>
    <w:rsid w:val="00AB68D3"/>
    <w:rsid w:val="00AB6936"/>
    <w:rsid w:val="00AB69AA"/>
    <w:rsid w:val="00AB6A3A"/>
    <w:rsid w:val="00AB6A3E"/>
    <w:rsid w:val="00AB6BAD"/>
    <w:rsid w:val="00AB6BB4"/>
    <w:rsid w:val="00AB6BEE"/>
    <w:rsid w:val="00AB6CEC"/>
    <w:rsid w:val="00AB6D2D"/>
    <w:rsid w:val="00AB6D5A"/>
    <w:rsid w:val="00AB6DA4"/>
    <w:rsid w:val="00AB6DB3"/>
    <w:rsid w:val="00AB6DB9"/>
    <w:rsid w:val="00AB6E12"/>
    <w:rsid w:val="00AB6E43"/>
    <w:rsid w:val="00AB6E7B"/>
    <w:rsid w:val="00AB6EE0"/>
    <w:rsid w:val="00AB6F39"/>
    <w:rsid w:val="00AB6F77"/>
    <w:rsid w:val="00AB6F7F"/>
    <w:rsid w:val="00AB6FBD"/>
    <w:rsid w:val="00AB7024"/>
    <w:rsid w:val="00AB70A9"/>
    <w:rsid w:val="00AB70B5"/>
    <w:rsid w:val="00AB711A"/>
    <w:rsid w:val="00AB7183"/>
    <w:rsid w:val="00AB71DA"/>
    <w:rsid w:val="00AB71E7"/>
    <w:rsid w:val="00AB7208"/>
    <w:rsid w:val="00AB725B"/>
    <w:rsid w:val="00AB72A7"/>
    <w:rsid w:val="00AB7318"/>
    <w:rsid w:val="00AB736E"/>
    <w:rsid w:val="00AB73F4"/>
    <w:rsid w:val="00AB751F"/>
    <w:rsid w:val="00AB7526"/>
    <w:rsid w:val="00AB755B"/>
    <w:rsid w:val="00AB75CE"/>
    <w:rsid w:val="00AB762C"/>
    <w:rsid w:val="00AB765B"/>
    <w:rsid w:val="00AB766C"/>
    <w:rsid w:val="00AB76A1"/>
    <w:rsid w:val="00AB76A7"/>
    <w:rsid w:val="00AB76C3"/>
    <w:rsid w:val="00AB7740"/>
    <w:rsid w:val="00AB7792"/>
    <w:rsid w:val="00AB77D4"/>
    <w:rsid w:val="00AB784F"/>
    <w:rsid w:val="00AB7866"/>
    <w:rsid w:val="00AB78CE"/>
    <w:rsid w:val="00AB78E3"/>
    <w:rsid w:val="00AB7914"/>
    <w:rsid w:val="00AB7943"/>
    <w:rsid w:val="00AB799C"/>
    <w:rsid w:val="00AB7A4B"/>
    <w:rsid w:val="00AB7A5C"/>
    <w:rsid w:val="00AB7AC8"/>
    <w:rsid w:val="00AB7B0D"/>
    <w:rsid w:val="00AB7B43"/>
    <w:rsid w:val="00AB7B7A"/>
    <w:rsid w:val="00AB7B7C"/>
    <w:rsid w:val="00AB7BC2"/>
    <w:rsid w:val="00AB7C3A"/>
    <w:rsid w:val="00AB7C54"/>
    <w:rsid w:val="00AB7C7E"/>
    <w:rsid w:val="00AB7CD2"/>
    <w:rsid w:val="00AB7D3C"/>
    <w:rsid w:val="00AB7D83"/>
    <w:rsid w:val="00AB7DB3"/>
    <w:rsid w:val="00AB7DC3"/>
    <w:rsid w:val="00AB7DE8"/>
    <w:rsid w:val="00AB7F17"/>
    <w:rsid w:val="00AB7F4C"/>
    <w:rsid w:val="00AB7F4F"/>
    <w:rsid w:val="00AB7F84"/>
    <w:rsid w:val="00AC001B"/>
    <w:rsid w:val="00AC0048"/>
    <w:rsid w:val="00AC0082"/>
    <w:rsid w:val="00AC008D"/>
    <w:rsid w:val="00AC0097"/>
    <w:rsid w:val="00AC00B4"/>
    <w:rsid w:val="00AC00B6"/>
    <w:rsid w:val="00AC00D1"/>
    <w:rsid w:val="00AC00E5"/>
    <w:rsid w:val="00AC00F7"/>
    <w:rsid w:val="00AC0201"/>
    <w:rsid w:val="00AC023A"/>
    <w:rsid w:val="00AC0245"/>
    <w:rsid w:val="00AC0271"/>
    <w:rsid w:val="00AC02A5"/>
    <w:rsid w:val="00AC02D3"/>
    <w:rsid w:val="00AC036F"/>
    <w:rsid w:val="00AC0378"/>
    <w:rsid w:val="00AC0392"/>
    <w:rsid w:val="00AC03CC"/>
    <w:rsid w:val="00AC03D3"/>
    <w:rsid w:val="00AC0408"/>
    <w:rsid w:val="00AC0425"/>
    <w:rsid w:val="00AC0460"/>
    <w:rsid w:val="00AC047C"/>
    <w:rsid w:val="00AC0491"/>
    <w:rsid w:val="00AC0495"/>
    <w:rsid w:val="00AC0549"/>
    <w:rsid w:val="00AC055D"/>
    <w:rsid w:val="00AC05A7"/>
    <w:rsid w:val="00AC05E8"/>
    <w:rsid w:val="00AC0607"/>
    <w:rsid w:val="00AC064F"/>
    <w:rsid w:val="00AC0651"/>
    <w:rsid w:val="00AC0669"/>
    <w:rsid w:val="00AC07FB"/>
    <w:rsid w:val="00AC07FC"/>
    <w:rsid w:val="00AC080B"/>
    <w:rsid w:val="00AC0837"/>
    <w:rsid w:val="00AC0946"/>
    <w:rsid w:val="00AC098A"/>
    <w:rsid w:val="00AC09CE"/>
    <w:rsid w:val="00AC09D4"/>
    <w:rsid w:val="00AC0A3F"/>
    <w:rsid w:val="00AC0A86"/>
    <w:rsid w:val="00AC0AB2"/>
    <w:rsid w:val="00AC0AC1"/>
    <w:rsid w:val="00AC0B14"/>
    <w:rsid w:val="00AC0B36"/>
    <w:rsid w:val="00AC0BA0"/>
    <w:rsid w:val="00AC0BF4"/>
    <w:rsid w:val="00AC0C24"/>
    <w:rsid w:val="00AC0C2D"/>
    <w:rsid w:val="00AC0C44"/>
    <w:rsid w:val="00AC0C5D"/>
    <w:rsid w:val="00AC0C78"/>
    <w:rsid w:val="00AC0C82"/>
    <w:rsid w:val="00AC0C9A"/>
    <w:rsid w:val="00AC0D1A"/>
    <w:rsid w:val="00AC0D4C"/>
    <w:rsid w:val="00AC0DDC"/>
    <w:rsid w:val="00AC0E01"/>
    <w:rsid w:val="00AC0E53"/>
    <w:rsid w:val="00AC0E88"/>
    <w:rsid w:val="00AC0F75"/>
    <w:rsid w:val="00AC103C"/>
    <w:rsid w:val="00AC1073"/>
    <w:rsid w:val="00AC10E1"/>
    <w:rsid w:val="00AC10FA"/>
    <w:rsid w:val="00AC113C"/>
    <w:rsid w:val="00AC113D"/>
    <w:rsid w:val="00AC1154"/>
    <w:rsid w:val="00AC1183"/>
    <w:rsid w:val="00AC11B6"/>
    <w:rsid w:val="00AC11B8"/>
    <w:rsid w:val="00AC11CA"/>
    <w:rsid w:val="00AC121C"/>
    <w:rsid w:val="00AC1268"/>
    <w:rsid w:val="00AC127A"/>
    <w:rsid w:val="00AC12FC"/>
    <w:rsid w:val="00AC1303"/>
    <w:rsid w:val="00AC132A"/>
    <w:rsid w:val="00AC13ED"/>
    <w:rsid w:val="00AC143C"/>
    <w:rsid w:val="00AC14EE"/>
    <w:rsid w:val="00AC151B"/>
    <w:rsid w:val="00AC1543"/>
    <w:rsid w:val="00AC1594"/>
    <w:rsid w:val="00AC15AC"/>
    <w:rsid w:val="00AC163E"/>
    <w:rsid w:val="00AC1644"/>
    <w:rsid w:val="00AC166B"/>
    <w:rsid w:val="00AC16EE"/>
    <w:rsid w:val="00AC16F5"/>
    <w:rsid w:val="00AC1708"/>
    <w:rsid w:val="00AC177E"/>
    <w:rsid w:val="00AC1782"/>
    <w:rsid w:val="00AC17B3"/>
    <w:rsid w:val="00AC17EB"/>
    <w:rsid w:val="00AC180E"/>
    <w:rsid w:val="00AC1822"/>
    <w:rsid w:val="00AC1836"/>
    <w:rsid w:val="00AC18C2"/>
    <w:rsid w:val="00AC18C8"/>
    <w:rsid w:val="00AC18E6"/>
    <w:rsid w:val="00AC1990"/>
    <w:rsid w:val="00AC1A02"/>
    <w:rsid w:val="00AC1A30"/>
    <w:rsid w:val="00AC1AA7"/>
    <w:rsid w:val="00AC1AAE"/>
    <w:rsid w:val="00AC1ADC"/>
    <w:rsid w:val="00AC1B0B"/>
    <w:rsid w:val="00AC1B4F"/>
    <w:rsid w:val="00AC1B5E"/>
    <w:rsid w:val="00AC1B6B"/>
    <w:rsid w:val="00AC1B9F"/>
    <w:rsid w:val="00AC1BDB"/>
    <w:rsid w:val="00AC1C09"/>
    <w:rsid w:val="00AC1C67"/>
    <w:rsid w:val="00AC1CC6"/>
    <w:rsid w:val="00AC1D03"/>
    <w:rsid w:val="00AC1D56"/>
    <w:rsid w:val="00AC1D91"/>
    <w:rsid w:val="00AC1E22"/>
    <w:rsid w:val="00AC1E25"/>
    <w:rsid w:val="00AC1E39"/>
    <w:rsid w:val="00AC1E41"/>
    <w:rsid w:val="00AC1ED5"/>
    <w:rsid w:val="00AC1EE2"/>
    <w:rsid w:val="00AC1F0E"/>
    <w:rsid w:val="00AC1F3D"/>
    <w:rsid w:val="00AC1F5A"/>
    <w:rsid w:val="00AC1FF0"/>
    <w:rsid w:val="00AC205B"/>
    <w:rsid w:val="00AC2076"/>
    <w:rsid w:val="00AC2107"/>
    <w:rsid w:val="00AC211F"/>
    <w:rsid w:val="00AC2184"/>
    <w:rsid w:val="00AC21E6"/>
    <w:rsid w:val="00AC21F5"/>
    <w:rsid w:val="00AC21FA"/>
    <w:rsid w:val="00AC2264"/>
    <w:rsid w:val="00AC230D"/>
    <w:rsid w:val="00AC2377"/>
    <w:rsid w:val="00AC23CD"/>
    <w:rsid w:val="00AC23FD"/>
    <w:rsid w:val="00AC246F"/>
    <w:rsid w:val="00AC24B9"/>
    <w:rsid w:val="00AC24E3"/>
    <w:rsid w:val="00AC2602"/>
    <w:rsid w:val="00AC2610"/>
    <w:rsid w:val="00AC2639"/>
    <w:rsid w:val="00AC2691"/>
    <w:rsid w:val="00AC2778"/>
    <w:rsid w:val="00AC2792"/>
    <w:rsid w:val="00AC27D5"/>
    <w:rsid w:val="00AC28F8"/>
    <w:rsid w:val="00AC2969"/>
    <w:rsid w:val="00AC2A3C"/>
    <w:rsid w:val="00AC2A56"/>
    <w:rsid w:val="00AC2B53"/>
    <w:rsid w:val="00AC2C3F"/>
    <w:rsid w:val="00AC2C74"/>
    <w:rsid w:val="00AC2C8D"/>
    <w:rsid w:val="00AC2CCC"/>
    <w:rsid w:val="00AC2D46"/>
    <w:rsid w:val="00AC2D54"/>
    <w:rsid w:val="00AC2DE0"/>
    <w:rsid w:val="00AC2E51"/>
    <w:rsid w:val="00AC2E6C"/>
    <w:rsid w:val="00AC2E9D"/>
    <w:rsid w:val="00AC2EA4"/>
    <w:rsid w:val="00AC2EB6"/>
    <w:rsid w:val="00AC2F47"/>
    <w:rsid w:val="00AC2F6B"/>
    <w:rsid w:val="00AC2F7F"/>
    <w:rsid w:val="00AC2FF2"/>
    <w:rsid w:val="00AC301B"/>
    <w:rsid w:val="00AC3087"/>
    <w:rsid w:val="00AC3095"/>
    <w:rsid w:val="00AC3111"/>
    <w:rsid w:val="00AC3139"/>
    <w:rsid w:val="00AC3147"/>
    <w:rsid w:val="00AC31A6"/>
    <w:rsid w:val="00AC31B7"/>
    <w:rsid w:val="00AC320E"/>
    <w:rsid w:val="00AC323D"/>
    <w:rsid w:val="00AC3254"/>
    <w:rsid w:val="00AC32A8"/>
    <w:rsid w:val="00AC32BF"/>
    <w:rsid w:val="00AC3312"/>
    <w:rsid w:val="00AC332C"/>
    <w:rsid w:val="00AC3338"/>
    <w:rsid w:val="00AC333C"/>
    <w:rsid w:val="00AC3359"/>
    <w:rsid w:val="00AC338D"/>
    <w:rsid w:val="00AC339F"/>
    <w:rsid w:val="00AC33A8"/>
    <w:rsid w:val="00AC33A9"/>
    <w:rsid w:val="00AC3401"/>
    <w:rsid w:val="00AC3416"/>
    <w:rsid w:val="00AC346E"/>
    <w:rsid w:val="00AC34B2"/>
    <w:rsid w:val="00AC3549"/>
    <w:rsid w:val="00AC35BA"/>
    <w:rsid w:val="00AC35C5"/>
    <w:rsid w:val="00AC3632"/>
    <w:rsid w:val="00AC3662"/>
    <w:rsid w:val="00AC3673"/>
    <w:rsid w:val="00AC36B3"/>
    <w:rsid w:val="00AC36F2"/>
    <w:rsid w:val="00AC373D"/>
    <w:rsid w:val="00AC3744"/>
    <w:rsid w:val="00AC376E"/>
    <w:rsid w:val="00AC37E9"/>
    <w:rsid w:val="00AC3804"/>
    <w:rsid w:val="00AC38AB"/>
    <w:rsid w:val="00AC38BE"/>
    <w:rsid w:val="00AC38FD"/>
    <w:rsid w:val="00AC3921"/>
    <w:rsid w:val="00AC39D7"/>
    <w:rsid w:val="00AC39FB"/>
    <w:rsid w:val="00AC3A83"/>
    <w:rsid w:val="00AC3ABF"/>
    <w:rsid w:val="00AC3AD2"/>
    <w:rsid w:val="00AC3AFC"/>
    <w:rsid w:val="00AC3B67"/>
    <w:rsid w:val="00AC3B7B"/>
    <w:rsid w:val="00AC3BD0"/>
    <w:rsid w:val="00AC3C8B"/>
    <w:rsid w:val="00AC3CCC"/>
    <w:rsid w:val="00AC3CE9"/>
    <w:rsid w:val="00AC3D6A"/>
    <w:rsid w:val="00AC3DAE"/>
    <w:rsid w:val="00AC3ECC"/>
    <w:rsid w:val="00AC3EDA"/>
    <w:rsid w:val="00AC3F01"/>
    <w:rsid w:val="00AC3F95"/>
    <w:rsid w:val="00AC3F9B"/>
    <w:rsid w:val="00AC3FB9"/>
    <w:rsid w:val="00AC3FBB"/>
    <w:rsid w:val="00AC3FD0"/>
    <w:rsid w:val="00AC3FD9"/>
    <w:rsid w:val="00AC3FE7"/>
    <w:rsid w:val="00AC4060"/>
    <w:rsid w:val="00AC4078"/>
    <w:rsid w:val="00AC4103"/>
    <w:rsid w:val="00AC41BC"/>
    <w:rsid w:val="00AC41D5"/>
    <w:rsid w:val="00AC426B"/>
    <w:rsid w:val="00AC427F"/>
    <w:rsid w:val="00AC42C1"/>
    <w:rsid w:val="00AC42D0"/>
    <w:rsid w:val="00AC42DC"/>
    <w:rsid w:val="00AC4311"/>
    <w:rsid w:val="00AC4361"/>
    <w:rsid w:val="00AC4367"/>
    <w:rsid w:val="00AC43A2"/>
    <w:rsid w:val="00AC4453"/>
    <w:rsid w:val="00AC449B"/>
    <w:rsid w:val="00AC44DD"/>
    <w:rsid w:val="00AC44FC"/>
    <w:rsid w:val="00AC45C4"/>
    <w:rsid w:val="00AC45E7"/>
    <w:rsid w:val="00AC45EC"/>
    <w:rsid w:val="00AC4642"/>
    <w:rsid w:val="00AC46C8"/>
    <w:rsid w:val="00AC4764"/>
    <w:rsid w:val="00AC47CE"/>
    <w:rsid w:val="00AC47F9"/>
    <w:rsid w:val="00AC4832"/>
    <w:rsid w:val="00AC48E0"/>
    <w:rsid w:val="00AC4931"/>
    <w:rsid w:val="00AC495D"/>
    <w:rsid w:val="00AC4A0B"/>
    <w:rsid w:val="00AC4A30"/>
    <w:rsid w:val="00AC4A43"/>
    <w:rsid w:val="00AC4A51"/>
    <w:rsid w:val="00AC4A6A"/>
    <w:rsid w:val="00AC4A6E"/>
    <w:rsid w:val="00AC4A80"/>
    <w:rsid w:val="00AC4ABD"/>
    <w:rsid w:val="00AC4AFF"/>
    <w:rsid w:val="00AC4B03"/>
    <w:rsid w:val="00AC4B4E"/>
    <w:rsid w:val="00AC4B54"/>
    <w:rsid w:val="00AC4B6B"/>
    <w:rsid w:val="00AC4BB9"/>
    <w:rsid w:val="00AC4BBA"/>
    <w:rsid w:val="00AC4BE4"/>
    <w:rsid w:val="00AC4C04"/>
    <w:rsid w:val="00AC4C41"/>
    <w:rsid w:val="00AC4C51"/>
    <w:rsid w:val="00AC4C70"/>
    <w:rsid w:val="00AC4C91"/>
    <w:rsid w:val="00AC4CA0"/>
    <w:rsid w:val="00AC4CAD"/>
    <w:rsid w:val="00AC4D26"/>
    <w:rsid w:val="00AC4D2E"/>
    <w:rsid w:val="00AC4DD9"/>
    <w:rsid w:val="00AC4E0A"/>
    <w:rsid w:val="00AC4EAE"/>
    <w:rsid w:val="00AC4EB0"/>
    <w:rsid w:val="00AC4EFD"/>
    <w:rsid w:val="00AC4F15"/>
    <w:rsid w:val="00AC4F79"/>
    <w:rsid w:val="00AC4F90"/>
    <w:rsid w:val="00AC4FA2"/>
    <w:rsid w:val="00AC4FA3"/>
    <w:rsid w:val="00AC4FF1"/>
    <w:rsid w:val="00AC502C"/>
    <w:rsid w:val="00AC506A"/>
    <w:rsid w:val="00AC506C"/>
    <w:rsid w:val="00AC50BC"/>
    <w:rsid w:val="00AC50E6"/>
    <w:rsid w:val="00AC50ED"/>
    <w:rsid w:val="00AC511C"/>
    <w:rsid w:val="00AC5142"/>
    <w:rsid w:val="00AC5191"/>
    <w:rsid w:val="00AC51BA"/>
    <w:rsid w:val="00AC525F"/>
    <w:rsid w:val="00AC52C1"/>
    <w:rsid w:val="00AC5340"/>
    <w:rsid w:val="00AC5378"/>
    <w:rsid w:val="00AC53A3"/>
    <w:rsid w:val="00AC53CD"/>
    <w:rsid w:val="00AC53DE"/>
    <w:rsid w:val="00AC53E1"/>
    <w:rsid w:val="00AC5429"/>
    <w:rsid w:val="00AC5489"/>
    <w:rsid w:val="00AC54A3"/>
    <w:rsid w:val="00AC54F2"/>
    <w:rsid w:val="00AC557F"/>
    <w:rsid w:val="00AC5590"/>
    <w:rsid w:val="00AC559F"/>
    <w:rsid w:val="00AC55AC"/>
    <w:rsid w:val="00AC55D0"/>
    <w:rsid w:val="00AC5604"/>
    <w:rsid w:val="00AC5605"/>
    <w:rsid w:val="00AC5643"/>
    <w:rsid w:val="00AC5819"/>
    <w:rsid w:val="00AC581A"/>
    <w:rsid w:val="00AC5820"/>
    <w:rsid w:val="00AC5832"/>
    <w:rsid w:val="00AC584F"/>
    <w:rsid w:val="00AC5895"/>
    <w:rsid w:val="00AC58C9"/>
    <w:rsid w:val="00AC597A"/>
    <w:rsid w:val="00AC5982"/>
    <w:rsid w:val="00AC59AB"/>
    <w:rsid w:val="00AC59D1"/>
    <w:rsid w:val="00AC5A7D"/>
    <w:rsid w:val="00AC5AC8"/>
    <w:rsid w:val="00AC5B60"/>
    <w:rsid w:val="00AC5B7F"/>
    <w:rsid w:val="00AC5B90"/>
    <w:rsid w:val="00AC5BEB"/>
    <w:rsid w:val="00AC5C5F"/>
    <w:rsid w:val="00AC5C67"/>
    <w:rsid w:val="00AC5C7E"/>
    <w:rsid w:val="00AC5CB5"/>
    <w:rsid w:val="00AC5DBB"/>
    <w:rsid w:val="00AC5DFD"/>
    <w:rsid w:val="00AC5E39"/>
    <w:rsid w:val="00AC5E49"/>
    <w:rsid w:val="00AC5E4F"/>
    <w:rsid w:val="00AC5E7B"/>
    <w:rsid w:val="00AC5E97"/>
    <w:rsid w:val="00AC5E98"/>
    <w:rsid w:val="00AC5EE3"/>
    <w:rsid w:val="00AC5EE4"/>
    <w:rsid w:val="00AC5EF9"/>
    <w:rsid w:val="00AC5F54"/>
    <w:rsid w:val="00AC60EA"/>
    <w:rsid w:val="00AC6104"/>
    <w:rsid w:val="00AC6116"/>
    <w:rsid w:val="00AC6181"/>
    <w:rsid w:val="00AC619D"/>
    <w:rsid w:val="00AC61DC"/>
    <w:rsid w:val="00AC61E2"/>
    <w:rsid w:val="00AC6233"/>
    <w:rsid w:val="00AC623B"/>
    <w:rsid w:val="00AC62BB"/>
    <w:rsid w:val="00AC630A"/>
    <w:rsid w:val="00AC6333"/>
    <w:rsid w:val="00AC6444"/>
    <w:rsid w:val="00AC644D"/>
    <w:rsid w:val="00AC6486"/>
    <w:rsid w:val="00AC64DD"/>
    <w:rsid w:val="00AC6510"/>
    <w:rsid w:val="00AC6567"/>
    <w:rsid w:val="00AC656D"/>
    <w:rsid w:val="00AC6570"/>
    <w:rsid w:val="00AC6591"/>
    <w:rsid w:val="00AC65BA"/>
    <w:rsid w:val="00AC65EC"/>
    <w:rsid w:val="00AC6604"/>
    <w:rsid w:val="00AC6606"/>
    <w:rsid w:val="00AC660A"/>
    <w:rsid w:val="00AC6611"/>
    <w:rsid w:val="00AC6619"/>
    <w:rsid w:val="00AC6648"/>
    <w:rsid w:val="00AC6686"/>
    <w:rsid w:val="00AC66EE"/>
    <w:rsid w:val="00AC6703"/>
    <w:rsid w:val="00AC670F"/>
    <w:rsid w:val="00AC67AC"/>
    <w:rsid w:val="00AC67C1"/>
    <w:rsid w:val="00AC67F5"/>
    <w:rsid w:val="00AC6853"/>
    <w:rsid w:val="00AC6861"/>
    <w:rsid w:val="00AC6886"/>
    <w:rsid w:val="00AC689E"/>
    <w:rsid w:val="00AC68D6"/>
    <w:rsid w:val="00AC68FC"/>
    <w:rsid w:val="00AC6925"/>
    <w:rsid w:val="00AC6949"/>
    <w:rsid w:val="00AC6955"/>
    <w:rsid w:val="00AC6971"/>
    <w:rsid w:val="00AC6988"/>
    <w:rsid w:val="00AC69C5"/>
    <w:rsid w:val="00AC69CB"/>
    <w:rsid w:val="00AC69D8"/>
    <w:rsid w:val="00AC69DF"/>
    <w:rsid w:val="00AC69E7"/>
    <w:rsid w:val="00AC6A05"/>
    <w:rsid w:val="00AC6A61"/>
    <w:rsid w:val="00AC6A97"/>
    <w:rsid w:val="00AC6AD5"/>
    <w:rsid w:val="00AC6AD7"/>
    <w:rsid w:val="00AC6B0C"/>
    <w:rsid w:val="00AC6B0E"/>
    <w:rsid w:val="00AC6B17"/>
    <w:rsid w:val="00AC6B1A"/>
    <w:rsid w:val="00AC6B43"/>
    <w:rsid w:val="00AC6BB1"/>
    <w:rsid w:val="00AC6BCF"/>
    <w:rsid w:val="00AC6C51"/>
    <w:rsid w:val="00AC6CC3"/>
    <w:rsid w:val="00AC6CE9"/>
    <w:rsid w:val="00AC6D00"/>
    <w:rsid w:val="00AC6D55"/>
    <w:rsid w:val="00AC6D70"/>
    <w:rsid w:val="00AC6DA5"/>
    <w:rsid w:val="00AC6DC4"/>
    <w:rsid w:val="00AC6DCA"/>
    <w:rsid w:val="00AC6DD8"/>
    <w:rsid w:val="00AC6E01"/>
    <w:rsid w:val="00AC6E13"/>
    <w:rsid w:val="00AC6E2A"/>
    <w:rsid w:val="00AC6E30"/>
    <w:rsid w:val="00AC6E78"/>
    <w:rsid w:val="00AC6F57"/>
    <w:rsid w:val="00AC6F93"/>
    <w:rsid w:val="00AC6FB4"/>
    <w:rsid w:val="00AC6FDB"/>
    <w:rsid w:val="00AC6FFE"/>
    <w:rsid w:val="00AC7011"/>
    <w:rsid w:val="00AC7060"/>
    <w:rsid w:val="00AC7072"/>
    <w:rsid w:val="00AC708C"/>
    <w:rsid w:val="00AC709D"/>
    <w:rsid w:val="00AC70AE"/>
    <w:rsid w:val="00AC70F5"/>
    <w:rsid w:val="00AC7182"/>
    <w:rsid w:val="00AC71C7"/>
    <w:rsid w:val="00AC720F"/>
    <w:rsid w:val="00AC7237"/>
    <w:rsid w:val="00AC7240"/>
    <w:rsid w:val="00AC7246"/>
    <w:rsid w:val="00AC72A9"/>
    <w:rsid w:val="00AC72C3"/>
    <w:rsid w:val="00AC7349"/>
    <w:rsid w:val="00AC735A"/>
    <w:rsid w:val="00AC73F9"/>
    <w:rsid w:val="00AC741B"/>
    <w:rsid w:val="00AC7442"/>
    <w:rsid w:val="00AC744F"/>
    <w:rsid w:val="00AC7460"/>
    <w:rsid w:val="00AC7484"/>
    <w:rsid w:val="00AC74EB"/>
    <w:rsid w:val="00AC7508"/>
    <w:rsid w:val="00AC7532"/>
    <w:rsid w:val="00AC754E"/>
    <w:rsid w:val="00AC759C"/>
    <w:rsid w:val="00AC764A"/>
    <w:rsid w:val="00AC76A3"/>
    <w:rsid w:val="00AC773D"/>
    <w:rsid w:val="00AC776C"/>
    <w:rsid w:val="00AC7785"/>
    <w:rsid w:val="00AC77AC"/>
    <w:rsid w:val="00AC77BE"/>
    <w:rsid w:val="00AC77D4"/>
    <w:rsid w:val="00AC7819"/>
    <w:rsid w:val="00AC782F"/>
    <w:rsid w:val="00AC7857"/>
    <w:rsid w:val="00AC7884"/>
    <w:rsid w:val="00AC78EC"/>
    <w:rsid w:val="00AC79C0"/>
    <w:rsid w:val="00AC79FC"/>
    <w:rsid w:val="00AC7A43"/>
    <w:rsid w:val="00AC7ABB"/>
    <w:rsid w:val="00AC7ACF"/>
    <w:rsid w:val="00AC7AE0"/>
    <w:rsid w:val="00AC7B34"/>
    <w:rsid w:val="00AC7B5C"/>
    <w:rsid w:val="00AC7BE5"/>
    <w:rsid w:val="00AC7BEE"/>
    <w:rsid w:val="00AC7C0A"/>
    <w:rsid w:val="00AC7C11"/>
    <w:rsid w:val="00AC7C7C"/>
    <w:rsid w:val="00AC7C88"/>
    <w:rsid w:val="00AC7CDE"/>
    <w:rsid w:val="00AC7CE9"/>
    <w:rsid w:val="00AC7D15"/>
    <w:rsid w:val="00AC7D2F"/>
    <w:rsid w:val="00AC7D5C"/>
    <w:rsid w:val="00AC7D7F"/>
    <w:rsid w:val="00AC7DA2"/>
    <w:rsid w:val="00AC7DAC"/>
    <w:rsid w:val="00AC7E4E"/>
    <w:rsid w:val="00AC7E55"/>
    <w:rsid w:val="00AC7E5D"/>
    <w:rsid w:val="00AC7F4D"/>
    <w:rsid w:val="00AC7F4F"/>
    <w:rsid w:val="00AC7FAC"/>
    <w:rsid w:val="00AD001C"/>
    <w:rsid w:val="00AD011C"/>
    <w:rsid w:val="00AD011E"/>
    <w:rsid w:val="00AD0147"/>
    <w:rsid w:val="00AD0163"/>
    <w:rsid w:val="00AD01A8"/>
    <w:rsid w:val="00AD01E3"/>
    <w:rsid w:val="00AD01E6"/>
    <w:rsid w:val="00AD01FE"/>
    <w:rsid w:val="00AD0212"/>
    <w:rsid w:val="00AD028E"/>
    <w:rsid w:val="00AD0292"/>
    <w:rsid w:val="00AD030F"/>
    <w:rsid w:val="00AD032E"/>
    <w:rsid w:val="00AD0355"/>
    <w:rsid w:val="00AD039E"/>
    <w:rsid w:val="00AD03D9"/>
    <w:rsid w:val="00AD040F"/>
    <w:rsid w:val="00AD043A"/>
    <w:rsid w:val="00AD04B9"/>
    <w:rsid w:val="00AD04F4"/>
    <w:rsid w:val="00AD0529"/>
    <w:rsid w:val="00AD054A"/>
    <w:rsid w:val="00AD0553"/>
    <w:rsid w:val="00AD05C0"/>
    <w:rsid w:val="00AD0672"/>
    <w:rsid w:val="00AD067A"/>
    <w:rsid w:val="00AD068F"/>
    <w:rsid w:val="00AD06EB"/>
    <w:rsid w:val="00AD0708"/>
    <w:rsid w:val="00AD073F"/>
    <w:rsid w:val="00AD080D"/>
    <w:rsid w:val="00AD0846"/>
    <w:rsid w:val="00AD0879"/>
    <w:rsid w:val="00AD093D"/>
    <w:rsid w:val="00AD0A4F"/>
    <w:rsid w:val="00AD0A5C"/>
    <w:rsid w:val="00AD0AB4"/>
    <w:rsid w:val="00AD0ACF"/>
    <w:rsid w:val="00AD0ADB"/>
    <w:rsid w:val="00AD0AE0"/>
    <w:rsid w:val="00AD0AED"/>
    <w:rsid w:val="00AD0B18"/>
    <w:rsid w:val="00AD0B41"/>
    <w:rsid w:val="00AD0B43"/>
    <w:rsid w:val="00AD0BC6"/>
    <w:rsid w:val="00AD0BD1"/>
    <w:rsid w:val="00AD0BE6"/>
    <w:rsid w:val="00AD0C05"/>
    <w:rsid w:val="00AD0C17"/>
    <w:rsid w:val="00AD0C41"/>
    <w:rsid w:val="00AD0C96"/>
    <w:rsid w:val="00AD0CD3"/>
    <w:rsid w:val="00AD0D1B"/>
    <w:rsid w:val="00AD0D21"/>
    <w:rsid w:val="00AD0D49"/>
    <w:rsid w:val="00AD0D5C"/>
    <w:rsid w:val="00AD0D74"/>
    <w:rsid w:val="00AD0DE4"/>
    <w:rsid w:val="00AD0DEE"/>
    <w:rsid w:val="00AD0E09"/>
    <w:rsid w:val="00AD0E4F"/>
    <w:rsid w:val="00AD0E5F"/>
    <w:rsid w:val="00AD0E72"/>
    <w:rsid w:val="00AD0EAA"/>
    <w:rsid w:val="00AD0F05"/>
    <w:rsid w:val="00AD0F1F"/>
    <w:rsid w:val="00AD0FDF"/>
    <w:rsid w:val="00AD0FF2"/>
    <w:rsid w:val="00AD103A"/>
    <w:rsid w:val="00AD1084"/>
    <w:rsid w:val="00AD109A"/>
    <w:rsid w:val="00AD10C4"/>
    <w:rsid w:val="00AD1108"/>
    <w:rsid w:val="00AD1118"/>
    <w:rsid w:val="00AD1133"/>
    <w:rsid w:val="00AD1194"/>
    <w:rsid w:val="00AD120B"/>
    <w:rsid w:val="00AD122E"/>
    <w:rsid w:val="00AD12BE"/>
    <w:rsid w:val="00AD12C4"/>
    <w:rsid w:val="00AD13D7"/>
    <w:rsid w:val="00AD13E6"/>
    <w:rsid w:val="00AD14B1"/>
    <w:rsid w:val="00AD14BD"/>
    <w:rsid w:val="00AD151C"/>
    <w:rsid w:val="00AD15DA"/>
    <w:rsid w:val="00AD162B"/>
    <w:rsid w:val="00AD166C"/>
    <w:rsid w:val="00AD1678"/>
    <w:rsid w:val="00AD16AE"/>
    <w:rsid w:val="00AD1731"/>
    <w:rsid w:val="00AD1740"/>
    <w:rsid w:val="00AD17E8"/>
    <w:rsid w:val="00AD1821"/>
    <w:rsid w:val="00AD1826"/>
    <w:rsid w:val="00AD184D"/>
    <w:rsid w:val="00AD184F"/>
    <w:rsid w:val="00AD185E"/>
    <w:rsid w:val="00AD1893"/>
    <w:rsid w:val="00AD18E9"/>
    <w:rsid w:val="00AD192D"/>
    <w:rsid w:val="00AD193C"/>
    <w:rsid w:val="00AD1940"/>
    <w:rsid w:val="00AD1984"/>
    <w:rsid w:val="00AD1990"/>
    <w:rsid w:val="00AD1994"/>
    <w:rsid w:val="00AD19BA"/>
    <w:rsid w:val="00AD19EB"/>
    <w:rsid w:val="00AD19FB"/>
    <w:rsid w:val="00AD1A34"/>
    <w:rsid w:val="00AD1A64"/>
    <w:rsid w:val="00AD1A65"/>
    <w:rsid w:val="00AD1A6E"/>
    <w:rsid w:val="00AD1AA8"/>
    <w:rsid w:val="00AD1AB8"/>
    <w:rsid w:val="00AD1B1E"/>
    <w:rsid w:val="00AD1B69"/>
    <w:rsid w:val="00AD1B6F"/>
    <w:rsid w:val="00AD1BB8"/>
    <w:rsid w:val="00AD1BE3"/>
    <w:rsid w:val="00AD1C4C"/>
    <w:rsid w:val="00AD1C8B"/>
    <w:rsid w:val="00AD1D09"/>
    <w:rsid w:val="00AD1D1C"/>
    <w:rsid w:val="00AD1D65"/>
    <w:rsid w:val="00AD1D99"/>
    <w:rsid w:val="00AD1DCB"/>
    <w:rsid w:val="00AD1E4C"/>
    <w:rsid w:val="00AD1E8F"/>
    <w:rsid w:val="00AD1EB1"/>
    <w:rsid w:val="00AD1F1D"/>
    <w:rsid w:val="00AD1F65"/>
    <w:rsid w:val="00AD1FB5"/>
    <w:rsid w:val="00AD1FED"/>
    <w:rsid w:val="00AD20D5"/>
    <w:rsid w:val="00AD2141"/>
    <w:rsid w:val="00AD2272"/>
    <w:rsid w:val="00AD2274"/>
    <w:rsid w:val="00AD22B5"/>
    <w:rsid w:val="00AD22BA"/>
    <w:rsid w:val="00AD22ED"/>
    <w:rsid w:val="00AD235F"/>
    <w:rsid w:val="00AD238F"/>
    <w:rsid w:val="00AD23E2"/>
    <w:rsid w:val="00AD23E5"/>
    <w:rsid w:val="00AD23F2"/>
    <w:rsid w:val="00AD2459"/>
    <w:rsid w:val="00AD245A"/>
    <w:rsid w:val="00AD24AF"/>
    <w:rsid w:val="00AD24EC"/>
    <w:rsid w:val="00AD2582"/>
    <w:rsid w:val="00AD258F"/>
    <w:rsid w:val="00AD265C"/>
    <w:rsid w:val="00AD268D"/>
    <w:rsid w:val="00AD26B6"/>
    <w:rsid w:val="00AD27B9"/>
    <w:rsid w:val="00AD27D4"/>
    <w:rsid w:val="00AD2802"/>
    <w:rsid w:val="00AD2899"/>
    <w:rsid w:val="00AD2903"/>
    <w:rsid w:val="00AD2961"/>
    <w:rsid w:val="00AD2969"/>
    <w:rsid w:val="00AD2970"/>
    <w:rsid w:val="00AD29B8"/>
    <w:rsid w:val="00AD29CB"/>
    <w:rsid w:val="00AD29D5"/>
    <w:rsid w:val="00AD2A18"/>
    <w:rsid w:val="00AD2A23"/>
    <w:rsid w:val="00AD2A3D"/>
    <w:rsid w:val="00AD2A60"/>
    <w:rsid w:val="00AD2A77"/>
    <w:rsid w:val="00AD2AB7"/>
    <w:rsid w:val="00AD2AE4"/>
    <w:rsid w:val="00AD2BA2"/>
    <w:rsid w:val="00AD2C19"/>
    <w:rsid w:val="00AD2C49"/>
    <w:rsid w:val="00AD2D11"/>
    <w:rsid w:val="00AD2DF8"/>
    <w:rsid w:val="00AD2DF9"/>
    <w:rsid w:val="00AD2DFA"/>
    <w:rsid w:val="00AD2E04"/>
    <w:rsid w:val="00AD2EA4"/>
    <w:rsid w:val="00AD2EB4"/>
    <w:rsid w:val="00AD2EC6"/>
    <w:rsid w:val="00AD2F19"/>
    <w:rsid w:val="00AD2F3A"/>
    <w:rsid w:val="00AD2F9C"/>
    <w:rsid w:val="00AD2F9D"/>
    <w:rsid w:val="00AD2FC8"/>
    <w:rsid w:val="00AD2FF7"/>
    <w:rsid w:val="00AD304D"/>
    <w:rsid w:val="00AD306D"/>
    <w:rsid w:val="00AD306F"/>
    <w:rsid w:val="00AD30FF"/>
    <w:rsid w:val="00AD319A"/>
    <w:rsid w:val="00AD319D"/>
    <w:rsid w:val="00AD3288"/>
    <w:rsid w:val="00AD32AA"/>
    <w:rsid w:val="00AD32ED"/>
    <w:rsid w:val="00AD3309"/>
    <w:rsid w:val="00AD332C"/>
    <w:rsid w:val="00AD332D"/>
    <w:rsid w:val="00AD33C6"/>
    <w:rsid w:val="00AD33E1"/>
    <w:rsid w:val="00AD33F7"/>
    <w:rsid w:val="00AD342F"/>
    <w:rsid w:val="00AD3472"/>
    <w:rsid w:val="00AD3494"/>
    <w:rsid w:val="00AD349E"/>
    <w:rsid w:val="00AD34DC"/>
    <w:rsid w:val="00AD34EA"/>
    <w:rsid w:val="00AD3509"/>
    <w:rsid w:val="00AD3513"/>
    <w:rsid w:val="00AD3587"/>
    <w:rsid w:val="00AD35A8"/>
    <w:rsid w:val="00AD35E4"/>
    <w:rsid w:val="00AD3613"/>
    <w:rsid w:val="00AD3671"/>
    <w:rsid w:val="00AD3672"/>
    <w:rsid w:val="00AD36B0"/>
    <w:rsid w:val="00AD37AB"/>
    <w:rsid w:val="00AD37DC"/>
    <w:rsid w:val="00AD37DF"/>
    <w:rsid w:val="00AD3822"/>
    <w:rsid w:val="00AD3856"/>
    <w:rsid w:val="00AD3868"/>
    <w:rsid w:val="00AD388A"/>
    <w:rsid w:val="00AD396C"/>
    <w:rsid w:val="00AD396E"/>
    <w:rsid w:val="00AD3972"/>
    <w:rsid w:val="00AD398A"/>
    <w:rsid w:val="00AD39A4"/>
    <w:rsid w:val="00AD39C7"/>
    <w:rsid w:val="00AD3A79"/>
    <w:rsid w:val="00AD3A8D"/>
    <w:rsid w:val="00AD3AF4"/>
    <w:rsid w:val="00AD3B4F"/>
    <w:rsid w:val="00AD3B5A"/>
    <w:rsid w:val="00AD3B6C"/>
    <w:rsid w:val="00AD3B9A"/>
    <w:rsid w:val="00AD3BA1"/>
    <w:rsid w:val="00AD3BED"/>
    <w:rsid w:val="00AD3BFB"/>
    <w:rsid w:val="00AD3C14"/>
    <w:rsid w:val="00AD3C3A"/>
    <w:rsid w:val="00AD3CDD"/>
    <w:rsid w:val="00AD3D2E"/>
    <w:rsid w:val="00AD3D3B"/>
    <w:rsid w:val="00AD3D43"/>
    <w:rsid w:val="00AD3D8E"/>
    <w:rsid w:val="00AD3DD6"/>
    <w:rsid w:val="00AD3DF5"/>
    <w:rsid w:val="00AD3F4E"/>
    <w:rsid w:val="00AD4013"/>
    <w:rsid w:val="00AD4049"/>
    <w:rsid w:val="00AD409E"/>
    <w:rsid w:val="00AD40A8"/>
    <w:rsid w:val="00AD40C4"/>
    <w:rsid w:val="00AD410B"/>
    <w:rsid w:val="00AD417E"/>
    <w:rsid w:val="00AD4195"/>
    <w:rsid w:val="00AD4254"/>
    <w:rsid w:val="00AD425D"/>
    <w:rsid w:val="00AD428D"/>
    <w:rsid w:val="00AD42BB"/>
    <w:rsid w:val="00AD42C9"/>
    <w:rsid w:val="00AD430D"/>
    <w:rsid w:val="00AD437E"/>
    <w:rsid w:val="00AD4380"/>
    <w:rsid w:val="00AD4386"/>
    <w:rsid w:val="00AD43BE"/>
    <w:rsid w:val="00AD4472"/>
    <w:rsid w:val="00AD4497"/>
    <w:rsid w:val="00AD44E5"/>
    <w:rsid w:val="00AD44FA"/>
    <w:rsid w:val="00AD4530"/>
    <w:rsid w:val="00AD454C"/>
    <w:rsid w:val="00AD456F"/>
    <w:rsid w:val="00AD457F"/>
    <w:rsid w:val="00AD4589"/>
    <w:rsid w:val="00AD45A6"/>
    <w:rsid w:val="00AD45E0"/>
    <w:rsid w:val="00AD46DC"/>
    <w:rsid w:val="00AD4741"/>
    <w:rsid w:val="00AD476A"/>
    <w:rsid w:val="00AD476F"/>
    <w:rsid w:val="00AD47BE"/>
    <w:rsid w:val="00AD47E4"/>
    <w:rsid w:val="00AD4814"/>
    <w:rsid w:val="00AD482B"/>
    <w:rsid w:val="00AD483C"/>
    <w:rsid w:val="00AD484D"/>
    <w:rsid w:val="00AD486C"/>
    <w:rsid w:val="00AD48F9"/>
    <w:rsid w:val="00AD4909"/>
    <w:rsid w:val="00AD491F"/>
    <w:rsid w:val="00AD4932"/>
    <w:rsid w:val="00AD4955"/>
    <w:rsid w:val="00AD49C0"/>
    <w:rsid w:val="00AD4A4E"/>
    <w:rsid w:val="00AD4A7D"/>
    <w:rsid w:val="00AD4ABF"/>
    <w:rsid w:val="00AD4AF4"/>
    <w:rsid w:val="00AD4B2D"/>
    <w:rsid w:val="00AD4B2E"/>
    <w:rsid w:val="00AD4B43"/>
    <w:rsid w:val="00AD4BB7"/>
    <w:rsid w:val="00AD4C46"/>
    <w:rsid w:val="00AD4C76"/>
    <w:rsid w:val="00AD4CAE"/>
    <w:rsid w:val="00AD4D34"/>
    <w:rsid w:val="00AD4D96"/>
    <w:rsid w:val="00AD4DA3"/>
    <w:rsid w:val="00AD4DC0"/>
    <w:rsid w:val="00AD4E2C"/>
    <w:rsid w:val="00AD4E3B"/>
    <w:rsid w:val="00AD4EEE"/>
    <w:rsid w:val="00AD4F65"/>
    <w:rsid w:val="00AD4FCD"/>
    <w:rsid w:val="00AD4FF8"/>
    <w:rsid w:val="00AD5003"/>
    <w:rsid w:val="00AD5027"/>
    <w:rsid w:val="00AD507D"/>
    <w:rsid w:val="00AD50DD"/>
    <w:rsid w:val="00AD51A2"/>
    <w:rsid w:val="00AD51E5"/>
    <w:rsid w:val="00AD5255"/>
    <w:rsid w:val="00AD52A0"/>
    <w:rsid w:val="00AD52CF"/>
    <w:rsid w:val="00AD52D4"/>
    <w:rsid w:val="00AD52FA"/>
    <w:rsid w:val="00AD534B"/>
    <w:rsid w:val="00AD537F"/>
    <w:rsid w:val="00AD5390"/>
    <w:rsid w:val="00AD53BD"/>
    <w:rsid w:val="00AD541F"/>
    <w:rsid w:val="00AD54E8"/>
    <w:rsid w:val="00AD5517"/>
    <w:rsid w:val="00AD5544"/>
    <w:rsid w:val="00AD5597"/>
    <w:rsid w:val="00AD559E"/>
    <w:rsid w:val="00AD55BE"/>
    <w:rsid w:val="00AD5669"/>
    <w:rsid w:val="00AD568C"/>
    <w:rsid w:val="00AD56C2"/>
    <w:rsid w:val="00AD56CA"/>
    <w:rsid w:val="00AD56D0"/>
    <w:rsid w:val="00AD56FA"/>
    <w:rsid w:val="00AD5779"/>
    <w:rsid w:val="00AD57CE"/>
    <w:rsid w:val="00AD5809"/>
    <w:rsid w:val="00AD5864"/>
    <w:rsid w:val="00AD5879"/>
    <w:rsid w:val="00AD58D7"/>
    <w:rsid w:val="00AD5961"/>
    <w:rsid w:val="00AD59C2"/>
    <w:rsid w:val="00AD5A15"/>
    <w:rsid w:val="00AD5A24"/>
    <w:rsid w:val="00AD5A2C"/>
    <w:rsid w:val="00AD5A31"/>
    <w:rsid w:val="00AD5A3F"/>
    <w:rsid w:val="00AD5A74"/>
    <w:rsid w:val="00AD5A84"/>
    <w:rsid w:val="00AD5AAC"/>
    <w:rsid w:val="00AD5B1C"/>
    <w:rsid w:val="00AD5B27"/>
    <w:rsid w:val="00AD5C30"/>
    <w:rsid w:val="00AD5C31"/>
    <w:rsid w:val="00AD5C63"/>
    <w:rsid w:val="00AD5C6E"/>
    <w:rsid w:val="00AD5D01"/>
    <w:rsid w:val="00AD5DBD"/>
    <w:rsid w:val="00AD5DEB"/>
    <w:rsid w:val="00AD5DFA"/>
    <w:rsid w:val="00AD5E10"/>
    <w:rsid w:val="00AD5E7C"/>
    <w:rsid w:val="00AD5E84"/>
    <w:rsid w:val="00AD5E91"/>
    <w:rsid w:val="00AD5EE9"/>
    <w:rsid w:val="00AD5F67"/>
    <w:rsid w:val="00AD5FA4"/>
    <w:rsid w:val="00AD5FF0"/>
    <w:rsid w:val="00AD6021"/>
    <w:rsid w:val="00AD6024"/>
    <w:rsid w:val="00AD6050"/>
    <w:rsid w:val="00AD6080"/>
    <w:rsid w:val="00AD60D5"/>
    <w:rsid w:val="00AD60DF"/>
    <w:rsid w:val="00AD60E5"/>
    <w:rsid w:val="00AD60F8"/>
    <w:rsid w:val="00AD613E"/>
    <w:rsid w:val="00AD61BA"/>
    <w:rsid w:val="00AD623B"/>
    <w:rsid w:val="00AD627E"/>
    <w:rsid w:val="00AD628B"/>
    <w:rsid w:val="00AD62B4"/>
    <w:rsid w:val="00AD62E9"/>
    <w:rsid w:val="00AD6369"/>
    <w:rsid w:val="00AD63A1"/>
    <w:rsid w:val="00AD63EE"/>
    <w:rsid w:val="00AD6416"/>
    <w:rsid w:val="00AD6418"/>
    <w:rsid w:val="00AD6489"/>
    <w:rsid w:val="00AD64A6"/>
    <w:rsid w:val="00AD64E3"/>
    <w:rsid w:val="00AD64E8"/>
    <w:rsid w:val="00AD6541"/>
    <w:rsid w:val="00AD6545"/>
    <w:rsid w:val="00AD6558"/>
    <w:rsid w:val="00AD656E"/>
    <w:rsid w:val="00AD65AF"/>
    <w:rsid w:val="00AD6606"/>
    <w:rsid w:val="00AD6628"/>
    <w:rsid w:val="00AD6660"/>
    <w:rsid w:val="00AD676D"/>
    <w:rsid w:val="00AD678C"/>
    <w:rsid w:val="00AD67FC"/>
    <w:rsid w:val="00AD681F"/>
    <w:rsid w:val="00AD6845"/>
    <w:rsid w:val="00AD6850"/>
    <w:rsid w:val="00AD6863"/>
    <w:rsid w:val="00AD689E"/>
    <w:rsid w:val="00AD68FF"/>
    <w:rsid w:val="00AD695C"/>
    <w:rsid w:val="00AD697C"/>
    <w:rsid w:val="00AD697D"/>
    <w:rsid w:val="00AD6AC9"/>
    <w:rsid w:val="00AD6AD7"/>
    <w:rsid w:val="00AD6B09"/>
    <w:rsid w:val="00AD6B0B"/>
    <w:rsid w:val="00AD6B38"/>
    <w:rsid w:val="00AD6B93"/>
    <w:rsid w:val="00AD6BBD"/>
    <w:rsid w:val="00AD6BC5"/>
    <w:rsid w:val="00AD6BF0"/>
    <w:rsid w:val="00AD6C0F"/>
    <w:rsid w:val="00AD6D44"/>
    <w:rsid w:val="00AD6D77"/>
    <w:rsid w:val="00AD6DBA"/>
    <w:rsid w:val="00AD6E0D"/>
    <w:rsid w:val="00AD6E52"/>
    <w:rsid w:val="00AD6EEC"/>
    <w:rsid w:val="00AD6EF7"/>
    <w:rsid w:val="00AD6EF8"/>
    <w:rsid w:val="00AD6F19"/>
    <w:rsid w:val="00AD6F2A"/>
    <w:rsid w:val="00AD6F2E"/>
    <w:rsid w:val="00AD6F58"/>
    <w:rsid w:val="00AD7036"/>
    <w:rsid w:val="00AD709E"/>
    <w:rsid w:val="00AD70A1"/>
    <w:rsid w:val="00AD71B7"/>
    <w:rsid w:val="00AD7207"/>
    <w:rsid w:val="00AD7230"/>
    <w:rsid w:val="00AD7254"/>
    <w:rsid w:val="00AD727D"/>
    <w:rsid w:val="00AD7283"/>
    <w:rsid w:val="00AD7294"/>
    <w:rsid w:val="00AD72A6"/>
    <w:rsid w:val="00AD72FE"/>
    <w:rsid w:val="00AD7336"/>
    <w:rsid w:val="00AD7346"/>
    <w:rsid w:val="00AD734B"/>
    <w:rsid w:val="00AD7486"/>
    <w:rsid w:val="00AD74A2"/>
    <w:rsid w:val="00AD74C6"/>
    <w:rsid w:val="00AD7500"/>
    <w:rsid w:val="00AD7510"/>
    <w:rsid w:val="00AD7572"/>
    <w:rsid w:val="00AD75A0"/>
    <w:rsid w:val="00AD7604"/>
    <w:rsid w:val="00AD762B"/>
    <w:rsid w:val="00AD7699"/>
    <w:rsid w:val="00AD76BD"/>
    <w:rsid w:val="00AD76DC"/>
    <w:rsid w:val="00AD778B"/>
    <w:rsid w:val="00AD7810"/>
    <w:rsid w:val="00AD7817"/>
    <w:rsid w:val="00AD783E"/>
    <w:rsid w:val="00AD784D"/>
    <w:rsid w:val="00AD7882"/>
    <w:rsid w:val="00AD7905"/>
    <w:rsid w:val="00AD7933"/>
    <w:rsid w:val="00AD79BD"/>
    <w:rsid w:val="00AD7A24"/>
    <w:rsid w:val="00AD7A34"/>
    <w:rsid w:val="00AD7A55"/>
    <w:rsid w:val="00AD7AC9"/>
    <w:rsid w:val="00AD7ACD"/>
    <w:rsid w:val="00AD7B39"/>
    <w:rsid w:val="00AD7B66"/>
    <w:rsid w:val="00AD7B86"/>
    <w:rsid w:val="00AD7BC2"/>
    <w:rsid w:val="00AD7BDC"/>
    <w:rsid w:val="00AD7BE5"/>
    <w:rsid w:val="00AD7C03"/>
    <w:rsid w:val="00AD7CED"/>
    <w:rsid w:val="00AD7D31"/>
    <w:rsid w:val="00AD7D70"/>
    <w:rsid w:val="00AD7DA4"/>
    <w:rsid w:val="00AD7E5B"/>
    <w:rsid w:val="00AD7E6E"/>
    <w:rsid w:val="00AD7EAD"/>
    <w:rsid w:val="00AD7EC7"/>
    <w:rsid w:val="00AD7F43"/>
    <w:rsid w:val="00AD7F4D"/>
    <w:rsid w:val="00AD7F5E"/>
    <w:rsid w:val="00AD7F75"/>
    <w:rsid w:val="00AD7FB7"/>
    <w:rsid w:val="00AD7FCE"/>
    <w:rsid w:val="00AE002A"/>
    <w:rsid w:val="00AE0056"/>
    <w:rsid w:val="00AE0060"/>
    <w:rsid w:val="00AE006A"/>
    <w:rsid w:val="00AE0072"/>
    <w:rsid w:val="00AE00A1"/>
    <w:rsid w:val="00AE00DA"/>
    <w:rsid w:val="00AE00EE"/>
    <w:rsid w:val="00AE010B"/>
    <w:rsid w:val="00AE0180"/>
    <w:rsid w:val="00AE01C6"/>
    <w:rsid w:val="00AE01D7"/>
    <w:rsid w:val="00AE025F"/>
    <w:rsid w:val="00AE0271"/>
    <w:rsid w:val="00AE0324"/>
    <w:rsid w:val="00AE0380"/>
    <w:rsid w:val="00AE039A"/>
    <w:rsid w:val="00AE03FB"/>
    <w:rsid w:val="00AE0447"/>
    <w:rsid w:val="00AE0495"/>
    <w:rsid w:val="00AE04DD"/>
    <w:rsid w:val="00AE04E0"/>
    <w:rsid w:val="00AE04E5"/>
    <w:rsid w:val="00AE051C"/>
    <w:rsid w:val="00AE0526"/>
    <w:rsid w:val="00AE052F"/>
    <w:rsid w:val="00AE05AD"/>
    <w:rsid w:val="00AE05D0"/>
    <w:rsid w:val="00AE062C"/>
    <w:rsid w:val="00AE0643"/>
    <w:rsid w:val="00AE064E"/>
    <w:rsid w:val="00AE0654"/>
    <w:rsid w:val="00AE06A8"/>
    <w:rsid w:val="00AE06C1"/>
    <w:rsid w:val="00AE06C3"/>
    <w:rsid w:val="00AE06CA"/>
    <w:rsid w:val="00AE06CD"/>
    <w:rsid w:val="00AE0715"/>
    <w:rsid w:val="00AE073A"/>
    <w:rsid w:val="00AE078C"/>
    <w:rsid w:val="00AE08BA"/>
    <w:rsid w:val="00AE08BD"/>
    <w:rsid w:val="00AE093A"/>
    <w:rsid w:val="00AE0967"/>
    <w:rsid w:val="00AE0989"/>
    <w:rsid w:val="00AE0990"/>
    <w:rsid w:val="00AE09F1"/>
    <w:rsid w:val="00AE09F3"/>
    <w:rsid w:val="00AE0A20"/>
    <w:rsid w:val="00AE0A34"/>
    <w:rsid w:val="00AE0A39"/>
    <w:rsid w:val="00AE0AB1"/>
    <w:rsid w:val="00AE0B36"/>
    <w:rsid w:val="00AE0BF6"/>
    <w:rsid w:val="00AE0C6D"/>
    <w:rsid w:val="00AE0C81"/>
    <w:rsid w:val="00AE0CAE"/>
    <w:rsid w:val="00AE0D0A"/>
    <w:rsid w:val="00AE0DC2"/>
    <w:rsid w:val="00AE0E58"/>
    <w:rsid w:val="00AE0E7B"/>
    <w:rsid w:val="00AE0E99"/>
    <w:rsid w:val="00AE0EB7"/>
    <w:rsid w:val="00AE0EC4"/>
    <w:rsid w:val="00AE0EE7"/>
    <w:rsid w:val="00AE0F06"/>
    <w:rsid w:val="00AE0F64"/>
    <w:rsid w:val="00AE0F90"/>
    <w:rsid w:val="00AE0F9A"/>
    <w:rsid w:val="00AE0FD1"/>
    <w:rsid w:val="00AE103C"/>
    <w:rsid w:val="00AE108D"/>
    <w:rsid w:val="00AE1092"/>
    <w:rsid w:val="00AE10F2"/>
    <w:rsid w:val="00AE1176"/>
    <w:rsid w:val="00AE1193"/>
    <w:rsid w:val="00AE11DD"/>
    <w:rsid w:val="00AE1223"/>
    <w:rsid w:val="00AE12EB"/>
    <w:rsid w:val="00AE1378"/>
    <w:rsid w:val="00AE14AD"/>
    <w:rsid w:val="00AE14CA"/>
    <w:rsid w:val="00AE1508"/>
    <w:rsid w:val="00AE152B"/>
    <w:rsid w:val="00AE153A"/>
    <w:rsid w:val="00AE1557"/>
    <w:rsid w:val="00AE15FA"/>
    <w:rsid w:val="00AE16E4"/>
    <w:rsid w:val="00AE174F"/>
    <w:rsid w:val="00AE1752"/>
    <w:rsid w:val="00AE17B7"/>
    <w:rsid w:val="00AE17BD"/>
    <w:rsid w:val="00AE182C"/>
    <w:rsid w:val="00AE1871"/>
    <w:rsid w:val="00AE1876"/>
    <w:rsid w:val="00AE18B1"/>
    <w:rsid w:val="00AE18D0"/>
    <w:rsid w:val="00AE18EC"/>
    <w:rsid w:val="00AE190B"/>
    <w:rsid w:val="00AE191A"/>
    <w:rsid w:val="00AE195E"/>
    <w:rsid w:val="00AE1989"/>
    <w:rsid w:val="00AE19A7"/>
    <w:rsid w:val="00AE1A03"/>
    <w:rsid w:val="00AE1A84"/>
    <w:rsid w:val="00AE1A85"/>
    <w:rsid w:val="00AE1B19"/>
    <w:rsid w:val="00AE1B29"/>
    <w:rsid w:val="00AE1B52"/>
    <w:rsid w:val="00AE1B80"/>
    <w:rsid w:val="00AE1B98"/>
    <w:rsid w:val="00AE1BE5"/>
    <w:rsid w:val="00AE1BF8"/>
    <w:rsid w:val="00AE1BFF"/>
    <w:rsid w:val="00AE1C47"/>
    <w:rsid w:val="00AE1C64"/>
    <w:rsid w:val="00AE1C82"/>
    <w:rsid w:val="00AE1CA6"/>
    <w:rsid w:val="00AE1CBC"/>
    <w:rsid w:val="00AE1CEE"/>
    <w:rsid w:val="00AE1D40"/>
    <w:rsid w:val="00AE1D5E"/>
    <w:rsid w:val="00AE1D96"/>
    <w:rsid w:val="00AE1EF3"/>
    <w:rsid w:val="00AE1F02"/>
    <w:rsid w:val="00AE1FD1"/>
    <w:rsid w:val="00AE1FFC"/>
    <w:rsid w:val="00AE20B4"/>
    <w:rsid w:val="00AE2184"/>
    <w:rsid w:val="00AE2192"/>
    <w:rsid w:val="00AE21E2"/>
    <w:rsid w:val="00AE220C"/>
    <w:rsid w:val="00AE2299"/>
    <w:rsid w:val="00AE22D5"/>
    <w:rsid w:val="00AE2301"/>
    <w:rsid w:val="00AE2302"/>
    <w:rsid w:val="00AE230B"/>
    <w:rsid w:val="00AE23A2"/>
    <w:rsid w:val="00AE23D5"/>
    <w:rsid w:val="00AE2448"/>
    <w:rsid w:val="00AE244D"/>
    <w:rsid w:val="00AE246A"/>
    <w:rsid w:val="00AE24B0"/>
    <w:rsid w:val="00AE24B4"/>
    <w:rsid w:val="00AE24CE"/>
    <w:rsid w:val="00AE2597"/>
    <w:rsid w:val="00AE25B1"/>
    <w:rsid w:val="00AE263D"/>
    <w:rsid w:val="00AE26B0"/>
    <w:rsid w:val="00AE26D8"/>
    <w:rsid w:val="00AE26FC"/>
    <w:rsid w:val="00AE2764"/>
    <w:rsid w:val="00AE27E0"/>
    <w:rsid w:val="00AE27E6"/>
    <w:rsid w:val="00AE280C"/>
    <w:rsid w:val="00AE2819"/>
    <w:rsid w:val="00AE2915"/>
    <w:rsid w:val="00AE29DA"/>
    <w:rsid w:val="00AE29F9"/>
    <w:rsid w:val="00AE2A14"/>
    <w:rsid w:val="00AE2A3B"/>
    <w:rsid w:val="00AE2A51"/>
    <w:rsid w:val="00AE2A5C"/>
    <w:rsid w:val="00AE2ABC"/>
    <w:rsid w:val="00AE2ABF"/>
    <w:rsid w:val="00AE2B12"/>
    <w:rsid w:val="00AE2B4E"/>
    <w:rsid w:val="00AE2B5A"/>
    <w:rsid w:val="00AE2B73"/>
    <w:rsid w:val="00AE2BB5"/>
    <w:rsid w:val="00AE2C6F"/>
    <w:rsid w:val="00AE2CA8"/>
    <w:rsid w:val="00AE2D40"/>
    <w:rsid w:val="00AE2DC7"/>
    <w:rsid w:val="00AE2E13"/>
    <w:rsid w:val="00AE2E27"/>
    <w:rsid w:val="00AE2E40"/>
    <w:rsid w:val="00AE2E85"/>
    <w:rsid w:val="00AE2ED9"/>
    <w:rsid w:val="00AE2EE7"/>
    <w:rsid w:val="00AE2EFF"/>
    <w:rsid w:val="00AE2F15"/>
    <w:rsid w:val="00AE2F19"/>
    <w:rsid w:val="00AE2F23"/>
    <w:rsid w:val="00AE2F41"/>
    <w:rsid w:val="00AE2F42"/>
    <w:rsid w:val="00AE2F48"/>
    <w:rsid w:val="00AE2F4B"/>
    <w:rsid w:val="00AE300C"/>
    <w:rsid w:val="00AE3036"/>
    <w:rsid w:val="00AE306C"/>
    <w:rsid w:val="00AE3161"/>
    <w:rsid w:val="00AE31DE"/>
    <w:rsid w:val="00AE31F3"/>
    <w:rsid w:val="00AE32A9"/>
    <w:rsid w:val="00AE32CB"/>
    <w:rsid w:val="00AE32EA"/>
    <w:rsid w:val="00AE330B"/>
    <w:rsid w:val="00AE332C"/>
    <w:rsid w:val="00AE3383"/>
    <w:rsid w:val="00AE3400"/>
    <w:rsid w:val="00AE3423"/>
    <w:rsid w:val="00AE3451"/>
    <w:rsid w:val="00AE3461"/>
    <w:rsid w:val="00AE346E"/>
    <w:rsid w:val="00AE348B"/>
    <w:rsid w:val="00AE3492"/>
    <w:rsid w:val="00AE349A"/>
    <w:rsid w:val="00AE34A4"/>
    <w:rsid w:val="00AE3583"/>
    <w:rsid w:val="00AE3592"/>
    <w:rsid w:val="00AE3596"/>
    <w:rsid w:val="00AE3626"/>
    <w:rsid w:val="00AE3654"/>
    <w:rsid w:val="00AE3692"/>
    <w:rsid w:val="00AE36C8"/>
    <w:rsid w:val="00AE36FE"/>
    <w:rsid w:val="00AE3717"/>
    <w:rsid w:val="00AE3720"/>
    <w:rsid w:val="00AE3747"/>
    <w:rsid w:val="00AE377F"/>
    <w:rsid w:val="00AE3794"/>
    <w:rsid w:val="00AE37B2"/>
    <w:rsid w:val="00AE37E4"/>
    <w:rsid w:val="00AE394F"/>
    <w:rsid w:val="00AE3969"/>
    <w:rsid w:val="00AE39AC"/>
    <w:rsid w:val="00AE39AF"/>
    <w:rsid w:val="00AE39D2"/>
    <w:rsid w:val="00AE39FF"/>
    <w:rsid w:val="00AE3A29"/>
    <w:rsid w:val="00AE3A98"/>
    <w:rsid w:val="00AE3AC8"/>
    <w:rsid w:val="00AE3AD4"/>
    <w:rsid w:val="00AE3AF9"/>
    <w:rsid w:val="00AE3AFB"/>
    <w:rsid w:val="00AE3B3D"/>
    <w:rsid w:val="00AE3B49"/>
    <w:rsid w:val="00AE3B66"/>
    <w:rsid w:val="00AE3B8E"/>
    <w:rsid w:val="00AE3BD9"/>
    <w:rsid w:val="00AE3BF0"/>
    <w:rsid w:val="00AE3C3C"/>
    <w:rsid w:val="00AE3C74"/>
    <w:rsid w:val="00AE3D11"/>
    <w:rsid w:val="00AE3D27"/>
    <w:rsid w:val="00AE3D55"/>
    <w:rsid w:val="00AE3D67"/>
    <w:rsid w:val="00AE3D6A"/>
    <w:rsid w:val="00AE3D92"/>
    <w:rsid w:val="00AE3D99"/>
    <w:rsid w:val="00AE3DB0"/>
    <w:rsid w:val="00AE3DEA"/>
    <w:rsid w:val="00AE3E01"/>
    <w:rsid w:val="00AE3EC4"/>
    <w:rsid w:val="00AE3F34"/>
    <w:rsid w:val="00AE3FE6"/>
    <w:rsid w:val="00AE4027"/>
    <w:rsid w:val="00AE4074"/>
    <w:rsid w:val="00AE4076"/>
    <w:rsid w:val="00AE407B"/>
    <w:rsid w:val="00AE4091"/>
    <w:rsid w:val="00AE4094"/>
    <w:rsid w:val="00AE418F"/>
    <w:rsid w:val="00AE41AD"/>
    <w:rsid w:val="00AE41C0"/>
    <w:rsid w:val="00AE41D2"/>
    <w:rsid w:val="00AE4300"/>
    <w:rsid w:val="00AE431C"/>
    <w:rsid w:val="00AE4325"/>
    <w:rsid w:val="00AE4364"/>
    <w:rsid w:val="00AE4378"/>
    <w:rsid w:val="00AE437D"/>
    <w:rsid w:val="00AE4382"/>
    <w:rsid w:val="00AE43A5"/>
    <w:rsid w:val="00AE43AB"/>
    <w:rsid w:val="00AE443B"/>
    <w:rsid w:val="00AE448E"/>
    <w:rsid w:val="00AE44B9"/>
    <w:rsid w:val="00AE44C3"/>
    <w:rsid w:val="00AE44C7"/>
    <w:rsid w:val="00AE44F2"/>
    <w:rsid w:val="00AE44FF"/>
    <w:rsid w:val="00AE4523"/>
    <w:rsid w:val="00AE4563"/>
    <w:rsid w:val="00AE4575"/>
    <w:rsid w:val="00AE45FD"/>
    <w:rsid w:val="00AE4672"/>
    <w:rsid w:val="00AE4715"/>
    <w:rsid w:val="00AE474D"/>
    <w:rsid w:val="00AE47D3"/>
    <w:rsid w:val="00AE47E0"/>
    <w:rsid w:val="00AE4803"/>
    <w:rsid w:val="00AE48C4"/>
    <w:rsid w:val="00AE48E4"/>
    <w:rsid w:val="00AE48F2"/>
    <w:rsid w:val="00AE4911"/>
    <w:rsid w:val="00AE492E"/>
    <w:rsid w:val="00AE494A"/>
    <w:rsid w:val="00AE495C"/>
    <w:rsid w:val="00AE4966"/>
    <w:rsid w:val="00AE498E"/>
    <w:rsid w:val="00AE4A31"/>
    <w:rsid w:val="00AE4ADF"/>
    <w:rsid w:val="00AE4B2E"/>
    <w:rsid w:val="00AE4B55"/>
    <w:rsid w:val="00AE4B87"/>
    <w:rsid w:val="00AE4B8D"/>
    <w:rsid w:val="00AE4BA5"/>
    <w:rsid w:val="00AE4BD4"/>
    <w:rsid w:val="00AE4BFE"/>
    <w:rsid w:val="00AE4C0F"/>
    <w:rsid w:val="00AE4C31"/>
    <w:rsid w:val="00AE4C47"/>
    <w:rsid w:val="00AE4C72"/>
    <w:rsid w:val="00AE4C7C"/>
    <w:rsid w:val="00AE4CAE"/>
    <w:rsid w:val="00AE4D25"/>
    <w:rsid w:val="00AE4D5A"/>
    <w:rsid w:val="00AE4DE2"/>
    <w:rsid w:val="00AE4DEB"/>
    <w:rsid w:val="00AE4DED"/>
    <w:rsid w:val="00AE4E1D"/>
    <w:rsid w:val="00AE4E28"/>
    <w:rsid w:val="00AE4E29"/>
    <w:rsid w:val="00AE4E49"/>
    <w:rsid w:val="00AE4E58"/>
    <w:rsid w:val="00AE4E8F"/>
    <w:rsid w:val="00AE4E93"/>
    <w:rsid w:val="00AE4EA8"/>
    <w:rsid w:val="00AE4F14"/>
    <w:rsid w:val="00AE5056"/>
    <w:rsid w:val="00AE50C3"/>
    <w:rsid w:val="00AE50D7"/>
    <w:rsid w:val="00AE50DB"/>
    <w:rsid w:val="00AE5114"/>
    <w:rsid w:val="00AE513F"/>
    <w:rsid w:val="00AE51C4"/>
    <w:rsid w:val="00AE51E7"/>
    <w:rsid w:val="00AE529C"/>
    <w:rsid w:val="00AE52B1"/>
    <w:rsid w:val="00AE52D8"/>
    <w:rsid w:val="00AE52EC"/>
    <w:rsid w:val="00AE5375"/>
    <w:rsid w:val="00AE537D"/>
    <w:rsid w:val="00AE53B1"/>
    <w:rsid w:val="00AE53C5"/>
    <w:rsid w:val="00AE53E7"/>
    <w:rsid w:val="00AE53F4"/>
    <w:rsid w:val="00AE543F"/>
    <w:rsid w:val="00AE5478"/>
    <w:rsid w:val="00AE555C"/>
    <w:rsid w:val="00AE5577"/>
    <w:rsid w:val="00AE558C"/>
    <w:rsid w:val="00AE55A8"/>
    <w:rsid w:val="00AE55CD"/>
    <w:rsid w:val="00AE56C8"/>
    <w:rsid w:val="00AE57B1"/>
    <w:rsid w:val="00AE57FC"/>
    <w:rsid w:val="00AE5825"/>
    <w:rsid w:val="00AE586A"/>
    <w:rsid w:val="00AE5879"/>
    <w:rsid w:val="00AE587D"/>
    <w:rsid w:val="00AE58A8"/>
    <w:rsid w:val="00AE58FE"/>
    <w:rsid w:val="00AE590A"/>
    <w:rsid w:val="00AE5924"/>
    <w:rsid w:val="00AE592F"/>
    <w:rsid w:val="00AE59BB"/>
    <w:rsid w:val="00AE5A13"/>
    <w:rsid w:val="00AE5A65"/>
    <w:rsid w:val="00AE5A85"/>
    <w:rsid w:val="00AE5A9D"/>
    <w:rsid w:val="00AE5ABC"/>
    <w:rsid w:val="00AE5ACA"/>
    <w:rsid w:val="00AE5AD7"/>
    <w:rsid w:val="00AE5AFB"/>
    <w:rsid w:val="00AE5B71"/>
    <w:rsid w:val="00AE5B7C"/>
    <w:rsid w:val="00AE5BAC"/>
    <w:rsid w:val="00AE5C1B"/>
    <w:rsid w:val="00AE5C48"/>
    <w:rsid w:val="00AE5C50"/>
    <w:rsid w:val="00AE5C84"/>
    <w:rsid w:val="00AE5CCA"/>
    <w:rsid w:val="00AE5CD7"/>
    <w:rsid w:val="00AE5D1E"/>
    <w:rsid w:val="00AE5D6E"/>
    <w:rsid w:val="00AE5D87"/>
    <w:rsid w:val="00AE5D8F"/>
    <w:rsid w:val="00AE5DA0"/>
    <w:rsid w:val="00AE5DA5"/>
    <w:rsid w:val="00AE5DAA"/>
    <w:rsid w:val="00AE5E29"/>
    <w:rsid w:val="00AE5E60"/>
    <w:rsid w:val="00AE5E6C"/>
    <w:rsid w:val="00AE5E84"/>
    <w:rsid w:val="00AE5E88"/>
    <w:rsid w:val="00AE5E91"/>
    <w:rsid w:val="00AE5ED4"/>
    <w:rsid w:val="00AE5EE2"/>
    <w:rsid w:val="00AE5F69"/>
    <w:rsid w:val="00AE5F8F"/>
    <w:rsid w:val="00AE5FA9"/>
    <w:rsid w:val="00AE5FAD"/>
    <w:rsid w:val="00AE5FB4"/>
    <w:rsid w:val="00AE5FCB"/>
    <w:rsid w:val="00AE5FF1"/>
    <w:rsid w:val="00AE602E"/>
    <w:rsid w:val="00AE6078"/>
    <w:rsid w:val="00AE60A9"/>
    <w:rsid w:val="00AE60F5"/>
    <w:rsid w:val="00AE60FE"/>
    <w:rsid w:val="00AE610E"/>
    <w:rsid w:val="00AE6140"/>
    <w:rsid w:val="00AE6154"/>
    <w:rsid w:val="00AE6164"/>
    <w:rsid w:val="00AE619F"/>
    <w:rsid w:val="00AE6264"/>
    <w:rsid w:val="00AE6267"/>
    <w:rsid w:val="00AE626C"/>
    <w:rsid w:val="00AE6281"/>
    <w:rsid w:val="00AE62A0"/>
    <w:rsid w:val="00AE62A6"/>
    <w:rsid w:val="00AE62B5"/>
    <w:rsid w:val="00AE635C"/>
    <w:rsid w:val="00AE6361"/>
    <w:rsid w:val="00AE63A2"/>
    <w:rsid w:val="00AE63DD"/>
    <w:rsid w:val="00AE6425"/>
    <w:rsid w:val="00AE648D"/>
    <w:rsid w:val="00AE64C1"/>
    <w:rsid w:val="00AE64FD"/>
    <w:rsid w:val="00AE6547"/>
    <w:rsid w:val="00AE6587"/>
    <w:rsid w:val="00AE65F4"/>
    <w:rsid w:val="00AE6672"/>
    <w:rsid w:val="00AE66A1"/>
    <w:rsid w:val="00AE66CA"/>
    <w:rsid w:val="00AE6711"/>
    <w:rsid w:val="00AE6733"/>
    <w:rsid w:val="00AE67B7"/>
    <w:rsid w:val="00AE67C0"/>
    <w:rsid w:val="00AE67CC"/>
    <w:rsid w:val="00AE67EB"/>
    <w:rsid w:val="00AE6825"/>
    <w:rsid w:val="00AE689E"/>
    <w:rsid w:val="00AE69C1"/>
    <w:rsid w:val="00AE69D3"/>
    <w:rsid w:val="00AE6A74"/>
    <w:rsid w:val="00AE6A88"/>
    <w:rsid w:val="00AE6A9C"/>
    <w:rsid w:val="00AE6AA6"/>
    <w:rsid w:val="00AE6ACD"/>
    <w:rsid w:val="00AE6B73"/>
    <w:rsid w:val="00AE6B83"/>
    <w:rsid w:val="00AE6BA0"/>
    <w:rsid w:val="00AE6BFB"/>
    <w:rsid w:val="00AE6C03"/>
    <w:rsid w:val="00AE6C1C"/>
    <w:rsid w:val="00AE6C69"/>
    <w:rsid w:val="00AE6CFE"/>
    <w:rsid w:val="00AE6D04"/>
    <w:rsid w:val="00AE6D46"/>
    <w:rsid w:val="00AE6D79"/>
    <w:rsid w:val="00AE6D9E"/>
    <w:rsid w:val="00AE6DA1"/>
    <w:rsid w:val="00AE6E4B"/>
    <w:rsid w:val="00AE6ED1"/>
    <w:rsid w:val="00AE6F3B"/>
    <w:rsid w:val="00AE6F60"/>
    <w:rsid w:val="00AE6F84"/>
    <w:rsid w:val="00AE6F98"/>
    <w:rsid w:val="00AE6FC5"/>
    <w:rsid w:val="00AE7007"/>
    <w:rsid w:val="00AE700E"/>
    <w:rsid w:val="00AE7012"/>
    <w:rsid w:val="00AE70A0"/>
    <w:rsid w:val="00AE70A7"/>
    <w:rsid w:val="00AE70A9"/>
    <w:rsid w:val="00AE70C8"/>
    <w:rsid w:val="00AE7194"/>
    <w:rsid w:val="00AE71BC"/>
    <w:rsid w:val="00AE7222"/>
    <w:rsid w:val="00AE72BA"/>
    <w:rsid w:val="00AE72F4"/>
    <w:rsid w:val="00AE733D"/>
    <w:rsid w:val="00AE734B"/>
    <w:rsid w:val="00AE738D"/>
    <w:rsid w:val="00AE7409"/>
    <w:rsid w:val="00AE7470"/>
    <w:rsid w:val="00AE7486"/>
    <w:rsid w:val="00AE74DD"/>
    <w:rsid w:val="00AE74E9"/>
    <w:rsid w:val="00AE753C"/>
    <w:rsid w:val="00AE75B4"/>
    <w:rsid w:val="00AE75C5"/>
    <w:rsid w:val="00AE75CB"/>
    <w:rsid w:val="00AE760F"/>
    <w:rsid w:val="00AE7691"/>
    <w:rsid w:val="00AE76C3"/>
    <w:rsid w:val="00AE76D8"/>
    <w:rsid w:val="00AE7797"/>
    <w:rsid w:val="00AE77BE"/>
    <w:rsid w:val="00AE77DD"/>
    <w:rsid w:val="00AE77EF"/>
    <w:rsid w:val="00AE77FF"/>
    <w:rsid w:val="00AE7834"/>
    <w:rsid w:val="00AE7876"/>
    <w:rsid w:val="00AE7877"/>
    <w:rsid w:val="00AE7907"/>
    <w:rsid w:val="00AE79C5"/>
    <w:rsid w:val="00AE7A14"/>
    <w:rsid w:val="00AE7A71"/>
    <w:rsid w:val="00AE7A8A"/>
    <w:rsid w:val="00AE7A9C"/>
    <w:rsid w:val="00AE7AEE"/>
    <w:rsid w:val="00AE7BE4"/>
    <w:rsid w:val="00AE7C1B"/>
    <w:rsid w:val="00AE7C81"/>
    <w:rsid w:val="00AE7CB4"/>
    <w:rsid w:val="00AE7CDC"/>
    <w:rsid w:val="00AE7D77"/>
    <w:rsid w:val="00AE7DC6"/>
    <w:rsid w:val="00AE7DCF"/>
    <w:rsid w:val="00AE7DE1"/>
    <w:rsid w:val="00AE7DF3"/>
    <w:rsid w:val="00AE7E0A"/>
    <w:rsid w:val="00AE7E19"/>
    <w:rsid w:val="00AE7E6B"/>
    <w:rsid w:val="00AE7E85"/>
    <w:rsid w:val="00AE7EA8"/>
    <w:rsid w:val="00AE7EBF"/>
    <w:rsid w:val="00AE7F15"/>
    <w:rsid w:val="00AE7F8A"/>
    <w:rsid w:val="00AE7FED"/>
    <w:rsid w:val="00AF002C"/>
    <w:rsid w:val="00AF0077"/>
    <w:rsid w:val="00AF0097"/>
    <w:rsid w:val="00AF009C"/>
    <w:rsid w:val="00AF00B8"/>
    <w:rsid w:val="00AF0132"/>
    <w:rsid w:val="00AF0193"/>
    <w:rsid w:val="00AF01B5"/>
    <w:rsid w:val="00AF01BB"/>
    <w:rsid w:val="00AF01CD"/>
    <w:rsid w:val="00AF0205"/>
    <w:rsid w:val="00AF021B"/>
    <w:rsid w:val="00AF0232"/>
    <w:rsid w:val="00AF023E"/>
    <w:rsid w:val="00AF02C4"/>
    <w:rsid w:val="00AF02C9"/>
    <w:rsid w:val="00AF02D1"/>
    <w:rsid w:val="00AF03DB"/>
    <w:rsid w:val="00AF03FC"/>
    <w:rsid w:val="00AF0433"/>
    <w:rsid w:val="00AF0455"/>
    <w:rsid w:val="00AF0471"/>
    <w:rsid w:val="00AF0475"/>
    <w:rsid w:val="00AF047D"/>
    <w:rsid w:val="00AF049C"/>
    <w:rsid w:val="00AF0503"/>
    <w:rsid w:val="00AF0518"/>
    <w:rsid w:val="00AF0535"/>
    <w:rsid w:val="00AF058C"/>
    <w:rsid w:val="00AF05C1"/>
    <w:rsid w:val="00AF05CF"/>
    <w:rsid w:val="00AF0607"/>
    <w:rsid w:val="00AF0632"/>
    <w:rsid w:val="00AF0649"/>
    <w:rsid w:val="00AF0677"/>
    <w:rsid w:val="00AF067B"/>
    <w:rsid w:val="00AF06D3"/>
    <w:rsid w:val="00AF06F6"/>
    <w:rsid w:val="00AF07BD"/>
    <w:rsid w:val="00AF07E1"/>
    <w:rsid w:val="00AF0807"/>
    <w:rsid w:val="00AF0836"/>
    <w:rsid w:val="00AF0844"/>
    <w:rsid w:val="00AF0882"/>
    <w:rsid w:val="00AF0891"/>
    <w:rsid w:val="00AF0893"/>
    <w:rsid w:val="00AF08B9"/>
    <w:rsid w:val="00AF09A5"/>
    <w:rsid w:val="00AF09D4"/>
    <w:rsid w:val="00AF09DA"/>
    <w:rsid w:val="00AF09EA"/>
    <w:rsid w:val="00AF09F3"/>
    <w:rsid w:val="00AF0A16"/>
    <w:rsid w:val="00AF0AC2"/>
    <w:rsid w:val="00AF0B0D"/>
    <w:rsid w:val="00AF0B15"/>
    <w:rsid w:val="00AF0B35"/>
    <w:rsid w:val="00AF0C65"/>
    <w:rsid w:val="00AF0CAF"/>
    <w:rsid w:val="00AF0CB8"/>
    <w:rsid w:val="00AF0E0B"/>
    <w:rsid w:val="00AF0E3C"/>
    <w:rsid w:val="00AF0E8C"/>
    <w:rsid w:val="00AF0E9B"/>
    <w:rsid w:val="00AF0EB6"/>
    <w:rsid w:val="00AF0F2C"/>
    <w:rsid w:val="00AF0F79"/>
    <w:rsid w:val="00AF0F99"/>
    <w:rsid w:val="00AF0FA5"/>
    <w:rsid w:val="00AF0FB4"/>
    <w:rsid w:val="00AF10E4"/>
    <w:rsid w:val="00AF1104"/>
    <w:rsid w:val="00AF1120"/>
    <w:rsid w:val="00AF1142"/>
    <w:rsid w:val="00AF118B"/>
    <w:rsid w:val="00AF11FE"/>
    <w:rsid w:val="00AF125F"/>
    <w:rsid w:val="00AF12A3"/>
    <w:rsid w:val="00AF1343"/>
    <w:rsid w:val="00AF1353"/>
    <w:rsid w:val="00AF1369"/>
    <w:rsid w:val="00AF13FE"/>
    <w:rsid w:val="00AF1447"/>
    <w:rsid w:val="00AF144C"/>
    <w:rsid w:val="00AF1478"/>
    <w:rsid w:val="00AF14CB"/>
    <w:rsid w:val="00AF1503"/>
    <w:rsid w:val="00AF150D"/>
    <w:rsid w:val="00AF1606"/>
    <w:rsid w:val="00AF1613"/>
    <w:rsid w:val="00AF1668"/>
    <w:rsid w:val="00AF166B"/>
    <w:rsid w:val="00AF167B"/>
    <w:rsid w:val="00AF1688"/>
    <w:rsid w:val="00AF169F"/>
    <w:rsid w:val="00AF16F6"/>
    <w:rsid w:val="00AF1712"/>
    <w:rsid w:val="00AF1723"/>
    <w:rsid w:val="00AF1748"/>
    <w:rsid w:val="00AF179D"/>
    <w:rsid w:val="00AF179E"/>
    <w:rsid w:val="00AF17A3"/>
    <w:rsid w:val="00AF1807"/>
    <w:rsid w:val="00AF182E"/>
    <w:rsid w:val="00AF188E"/>
    <w:rsid w:val="00AF18E3"/>
    <w:rsid w:val="00AF194B"/>
    <w:rsid w:val="00AF1956"/>
    <w:rsid w:val="00AF19DC"/>
    <w:rsid w:val="00AF1A07"/>
    <w:rsid w:val="00AF1A0A"/>
    <w:rsid w:val="00AF1B1C"/>
    <w:rsid w:val="00AF1B48"/>
    <w:rsid w:val="00AF1B52"/>
    <w:rsid w:val="00AF1B71"/>
    <w:rsid w:val="00AF1B8D"/>
    <w:rsid w:val="00AF1BC2"/>
    <w:rsid w:val="00AF1C18"/>
    <w:rsid w:val="00AF1C81"/>
    <w:rsid w:val="00AF1D22"/>
    <w:rsid w:val="00AF1D27"/>
    <w:rsid w:val="00AF1D40"/>
    <w:rsid w:val="00AF1DED"/>
    <w:rsid w:val="00AF1DFD"/>
    <w:rsid w:val="00AF1E09"/>
    <w:rsid w:val="00AF1EA9"/>
    <w:rsid w:val="00AF1ED5"/>
    <w:rsid w:val="00AF1F0D"/>
    <w:rsid w:val="00AF1FA7"/>
    <w:rsid w:val="00AF1FAE"/>
    <w:rsid w:val="00AF2159"/>
    <w:rsid w:val="00AF216F"/>
    <w:rsid w:val="00AF2175"/>
    <w:rsid w:val="00AF21D7"/>
    <w:rsid w:val="00AF2223"/>
    <w:rsid w:val="00AF2227"/>
    <w:rsid w:val="00AF22F2"/>
    <w:rsid w:val="00AF2317"/>
    <w:rsid w:val="00AF23C7"/>
    <w:rsid w:val="00AF23CE"/>
    <w:rsid w:val="00AF2438"/>
    <w:rsid w:val="00AF2474"/>
    <w:rsid w:val="00AF247F"/>
    <w:rsid w:val="00AF24C4"/>
    <w:rsid w:val="00AF24D0"/>
    <w:rsid w:val="00AF24EA"/>
    <w:rsid w:val="00AF2536"/>
    <w:rsid w:val="00AF255A"/>
    <w:rsid w:val="00AF2560"/>
    <w:rsid w:val="00AF256F"/>
    <w:rsid w:val="00AF2599"/>
    <w:rsid w:val="00AF259E"/>
    <w:rsid w:val="00AF25C0"/>
    <w:rsid w:val="00AF25E3"/>
    <w:rsid w:val="00AF25F0"/>
    <w:rsid w:val="00AF2601"/>
    <w:rsid w:val="00AF2606"/>
    <w:rsid w:val="00AF2634"/>
    <w:rsid w:val="00AF2684"/>
    <w:rsid w:val="00AF26BF"/>
    <w:rsid w:val="00AF26EA"/>
    <w:rsid w:val="00AF2701"/>
    <w:rsid w:val="00AF2707"/>
    <w:rsid w:val="00AF2753"/>
    <w:rsid w:val="00AF2797"/>
    <w:rsid w:val="00AF27DF"/>
    <w:rsid w:val="00AF282D"/>
    <w:rsid w:val="00AF289D"/>
    <w:rsid w:val="00AF28A5"/>
    <w:rsid w:val="00AF28C3"/>
    <w:rsid w:val="00AF2905"/>
    <w:rsid w:val="00AF2933"/>
    <w:rsid w:val="00AF2995"/>
    <w:rsid w:val="00AF29C4"/>
    <w:rsid w:val="00AF29D4"/>
    <w:rsid w:val="00AF2A03"/>
    <w:rsid w:val="00AF2A42"/>
    <w:rsid w:val="00AF2AA1"/>
    <w:rsid w:val="00AF2AEA"/>
    <w:rsid w:val="00AF2B0C"/>
    <w:rsid w:val="00AF2B4B"/>
    <w:rsid w:val="00AF2B6C"/>
    <w:rsid w:val="00AF2BBF"/>
    <w:rsid w:val="00AF2C17"/>
    <w:rsid w:val="00AF2CA6"/>
    <w:rsid w:val="00AF2D3F"/>
    <w:rsid w:val="00AF2D5B"/>
    <w:rsid w:val="00AF2DCD"/>
    <w:rsid w:val="00AF2E69"/>
    <w:rsid w:val="00AF2E8A"/>
    <w:rsid w:val="00AF2EBF"/>
    <w:rsid w:val="00AF2EF4"/>
    <w:rsid w:val="00AF2F0E"/>
    <w:rsid w:val="00AF2FC9"/>
    <w:rsid w:val="00AF3000"/>
    <w:rsid w:val="00AF300A"/>
    <w:rsid w:val="00AF3026"/>
    <w:rsid w:val="00AF3032"/>
    <w:rsid w:val="00AF3044"/>
    <w:rsid w:val="00AF304D"/>
    <w:rsid w:val="00AF3063"/>
    <w:rsid w:val="00AF30D4"/>
    <w:rsid w:val="00AF315B"/>
    <w:rsid w:val="00AF3175"/>
    <w:rsid w:val="00AF319A"/>
    <w:rsid w:val="00AF322C"/>
    <w:rsid w:val="00AF3256"/>
    <w:rsid w:val="00AF32DF"/>
    <w:rsid w:val="00AF3303"/>
    <w:rsid w:val="00AF330A"/>
    <w:rsid w:val="00AF334A"/>
    <w:rsid w:val="00AF3356"/>
    <w:rsid w:val="00AF338A"/>
    <w:rsid w:val="00AF3392"/>
    <w:rsid w:val="00AF33AD"/>
    <w:rsid w:val="00AF33B0"/>
    <w:rsid w:val="00AF33BB"/>
    <w:rsid w:val="00AF33EC"/>
    <w:rsid w:val="00AF340C"/>
    <w:rsid w:val="00AF349E"/>
    <w:rsid w:val="00AF34BA"/>
    <w:rsid w:val="00AF34C0"/>
    <w:rsid w:val="00AF34C8"/>
    <w:rsid w:val="00AF34DF"/>
    <w:rsid w:val="00AF34E0"/>
    <w:rsid w:val="00AF34F2"/>
    <w:rsid w:val="00AF3566"/>
    <w:rsid w:val="00AF3572"/>
    <w:rsid w:val="00AF3589"/>
    <w:rsid w:val="00AF3671"/>
    <w:rsid w:val="00AF3676"/>
    <w:rsid w:val="00AF36C7"/>
    <w:rsid w:val="00AF36CF"/>
    <w:rsid w:val="00AF373E"/>
    <w:rsid w:val="00AF376A"/>
    <w:rsid w:val="00AF379D"/>
    <w:rsid w:val="00AF37EB"/>
    <w:rsid w:val="00AF37FB"/>
    <w:rsid w:val="00AF3835"/>
    <w:rsid w:val="00AF3894"/>
    <w:rsid w:val="00AF38D8"/>
    <w:rsid w:val="00AF3937"/>
    <w:rsid w:val="00AF3956"/>
    <w:rsid w:val="00AF39C2"/>
    <w:rsid w:val="00AF39CB"/>
    <w:rsid w:val="00AF39E4"/>
    <w:rsid w:val="00AF39F7"/>
    <w:rsid w:val="00AF3A3C"/>
    <w:rsid w:val="00AF3A78"/>
    <w:rsid w:val="00AF3A82"/>
    <w:rsid w:val="00AF3A89"/>
    <w:rsid w:val="00AF3A9F"/>
    <w:rsid w:val="00AF3AB2"/>
    <w:rsid w:val="00AF3AE3"/>
    <w:rsid w:val="00AF3AE6"/>
    <w:rsid w:val="00AF3B89"/>
    <w:rsid w:val="00AF3BC6"/>
    <w:rsid w:val="00AF3BD7"/>
    <w:rsid w:val="00AF3C20"/>
    <w:rsid w:val="00AF3C82"/>
    <w:rsid w:val="00AF3C89"/>
    <w:rsid w:val="00AF3CC9"/>
    <w:rsid w:val="00AF3CDC"/>
    <w:rsid w:val="00AF3CE0"/>
    <w:rsid w:val="00AF3CE9"/>
    <w:rsid w:val="00AF3CF3"/>
    <w:rsid w:val="00AF3D6F"/>
    <w:rsid w:val="00AF3DA4"/>
    <w:rsid w:val="00AF3E0B"/>
    <w:rsid w:val="00AF3E3E"/>
    <w:rsid w:val="00AF3E9B"/>
    <w:rsid w:val="00AF3EA1"/>
    <w:rsid w:val="00AF3F24"/>
    <w:rsid w:val="00AF3F63"/>
    <w:rsid w:val="00AF3FAA"/>
    <w:rsid w:val="00AF3FF1"/>
    <w:rsid w:val="00AF4017"/>
    <w:rsid w:val="00AF404F"/>
    <w:rsid w:val="00AF4077"/>
    <w:rsid w:val="00AF40E3"/>
    <w:rsid w:val="00AF416F"/>
    <w:rsid w:val="00AF417F"/>
    <w:rsid w:val="00AF4186"/>
    <w:rsid w:val="00AF4189"/>
    <w:rsid w:val="00AF419B"/>
    <w:rsid w:val="00AF41C9"/>
    <w:rsid w:val="00AF41EA"/>
    <w:rsid w:val="00AF4266"/>
    <w:rsid w:val="00AF4294"/>
    <w:rsid w:val="00AF42C1"/>
    <w:rsid w:val="00AF42C3"/>
    <w:rsid w:val="00AF42E1"/>
    <w:rsid w:val="00AF433E"/>
    <w:rsid w:val="00AF4388"/>
    <w:rsid w:val="00AF43F3"/>
    <w:rsid w:val="00AF4411"/>
    <w:rsid w:val="00AF4430"/>
    <w:rsid w:val="00AF449A"/>
    <w:rsid w:val="00AF44AF"/>
    <w:rsid w:val="00AF44B6"/>
    <w:rsid w:val="00AF44BA"/>
    <w:rsid w:val="00AF44EF"/>
    <w:rsid w:val="00AF45B0"/>
    <w:rsid w:val="00AF45EA"/>
    <w:rsid w:val="00AF45F8"/>
    <w:rsid w:val="00AF463B"/>
    <w:rsid w:val="00AF4685"/>
    <w:rsid w:val="00AF4715"/>
    <w:rsid w:val="00AF475C"/>
    <w:rsid w:val="00AF477F"/>
    <w:rsid w:val="00AF479B"/>
    <w:rsid w:val="00AF47D4"/>
    <w:rsid w:val="00AF4826"/>
    <w:rsid w:val="00AF486B"/>
    <w:rsid w:val="00AF48AB"/>
    <w:rsid w:val="00AF48C0"/>
    <w:rsid w:val="00AF48DC"/>
    <w:rsid w:val="00AF4933"/>
    <w:rsid w:val="00AF499F"/>
    <w:rsid w:val="00AF49E6"/>
    <w:rsid w:val="00AF4A01"/>
    <w:rsid w:val="00AF4A08"/>
    <w:rsid w:val="00AF4A30"/>
    <w:rsid w:val="00AF4A95"/>
    <w:rsid w:val="00AF4AA5"/>
    <w:rsid w:val="00AF4BC4"/>
    <w:rsid w:val="00AF4C25"/>
    <w:rsid w:val="00AF4C2D"/>
    <w:rsid w:val="00AF4C6B"/>
    <w:rsid w:val="00AF4C8D"/>
    <w:rsid w:val="00AF4CAC"/>
    <w:rsid w:val="00AF4D3B"/>
    <w:rsid w:val="00AF4D6A"/>
    <w:rsid w:val="00AF4DE9"/>
    <w:rsid w:val="00AF4DEE"/>
    <w:rsid w:val="00AF4F6A"/>
    <w:rsid w:val="00AF5000"/>
    <w:rsid w:val="00AF5089"/>
    <w:rsid w:val="00AF513C"/>
    <w:rsid w:val="00AF5145"/>
    <w:rsid w:val="00AF51A9"/>
    <w:rsid w:val="00AF51FB"/>
    <w:rsid w:val="00AF525F"/>
    <w:rsid w:val="00AF5281"/>
    <w:rsid w:val="00AF52C4"/>
    <w:rsid w:val="00AF52CC"/>
    <w:rsid w:val="00AF52EB"/>
    <w:rsid w:val="00AF5321"/>
    <w:rsid w:val="00AF5397"/>
    <w:rsid w:val="00AF5419"/>
    <w:rsid w:val="00AF5458"/>
    <w:rsid w:val="00AF5499"/>
    <w:rsid w:val="00AF54A9"/>
    <w:rsid w:val="00AF54C4"/>
    <w:rsid w:val="00AF54D8"/>
    <w:rsid w:val="00AF54DB"/>
    <w:rsid w:val="00AF54E6"/>
    <w:rsid w:val="00AF5548"/>
    <w:rsid w:val="00AF555A"/>
    <w:rsid w:val="00AF555D"/>
    <w:rsid w:val="00AF5617"/>
    <w:rsid w:val="00AF5625"/>
    <w:rsid w:val="00AF5639"/>
    <w:rsid w:val="00AF567F"/>
    <w:rsid w:val="00AF569C"/>
    <w:rsid w:val="00AF56A1"/>
    <w:rsid w:val="00AF56FB"/>
    <w:rsid w:val="00AF5771"/>
    <w:rsid w:val="00AF57D9"/>
    <w:rsid w:val="00AF5817"/>
    <w:rsid w:val="00AF5828"/>
    <w:rsid w:val="00AF5840"/>
    <w:rsid w:val="00AF589D"/>
    <w:rsid w:val="00AF58CB"/>
    <w:rsid w:val="00AF58E7"/>
    <w:rsid w:val="00AF58FE"/>
    <w:rsid w:val="00AF59BB"/>
    <w:rsid w:val="00AF59EA"/>
    <w:rsid w:val="00AF5A15"/>
    <w:rsid w:val="00AF5A8E"/>
    <w:rsid w:val="00AF5B0B"/>
    <w:rsid w:val="00AF5B3E"/>
    <w:rsid w:val="00AF5B4A"/>
    <w:rsid w:val="00AF5B81"/>
    <w:rsid w:val="00AF5BAD"/>
    <w:rsid w:val="00AF5BF3"/>
    <w:rsid w:val="00AF5C43"/>
    <w:rsid w:val="00AF5C50"/>
    <w:rsid w:val="00AF5C6F"/>
    <w:rsid w:val="00AF5CA0"/>
    <w:rsid w:val="00AF5CAD"/>
    <w:rsid w:val="00AF5CE0"/>
    <w:rsid w:val="00AF5CF1"/>
    <w:rsid w:val="00AF5D08"/>
    <w:rsid w:val="00AF5D0D"/>
    <w:rsid w:val="00AF5D73"/>
    <w:rsid w:val="00AF5DC8"/>
    <w:rsid w:val="00AF5ED2"/>
    <w:rsid w:val="00AF5EE0"/>
    <w:rsid w:val="00AF5F28"/>
    <w:rsid w:val="00AF5F75"/>
    <w:rsid w:val="00AF5F81"/>
    <w:rsid w:val="00AF5FBE"/>
    <w:rsid w:val="00AF5FD0"/>
    <w:rsid w:val="00AF6003"/>
    <w:rsid w:val="00AF6034"/>
    <w:rsid w:val="00AF604E"/>
    <w:rsid w:val="00AF6077"/>
    <w:rsid w:val="00AF60B1"/>
    <w:rsid w:val="00AF60FF"/>
    <w:rsid w:val="00AF6131"/>
    <w:rsid w:val="00AF6321"/>
    <w:rsid w:val="00AF6332"/>
    <w:rsid w:val="00AF6380"/>
    <w:rsid w:val="00AF6391"/>
    <w:rsid w:val="00AF639D"/>
    <w:rsid w:val="00AF63A0"/>
    <w:rsid w:val="00AF63C9"/>
    <w:rsid w:val="00AF63DE"/>
    <w:rsid w:val="00AF641B"/>
    <w:rsid w:val="00AF643C"/>
    <w:rsid w:val="00AF6445"/>
    <w:rsid w:val="00AF6482"/>
    <w:rsid w:val="00AF64C6"/>
    <w:rsid w:val="00AF64DC"/>
    <w:rsid w:val="00AF65E5"/>
    <w:rsid w:val="00AF65EC"/>
    <w:rsid w:val="00AF65F1"/>
    <w:rsid w:val="00AF6604"/>
    <w:rsid w:val="00AF667D"/>
    <w:rsid w:val="00AF6687"/>
    <w:rsid w:val="00AF6688"/>
    <w:rsid w:val="00AF66DA"/>
    <w:rsid w:val="00AF672F"/>
    <w:rsid w:val="00AF6748"/>
    <w:rsid w:val="00AF67E7"/>
    <w:rsid w:val="00AF6820"/>
    <w:rsid w:val="00AF68AF"/>
    <w:rsid w:val="00AF68D6"/>
    <w:rsid w:val="00AF698C"/>
    <w:rsid w:val="00AF69B2"/>
    <w:rsid w:val="00AF69C8"/>
    <w:rsid w:val="00AF69CC"/>
    <w:rsid w:val="00AF69DB"/>
    <w:rsid w:val="00AF69DC"/>
    <w:rsid w:val="00AF69E2"/>
    <w:rsid w:val="00AF6A28"/>
    <w:rsid w:val="00AF6A4D"/>
    <w:rsid w:val="00AF6A60"/>
    <w:rsid w:val="00AF6AC3"/>
    <w:rsid w:val="00AF6BBA"/>
    <w:rsid w:val="00AF6C36"/>
    <w:rsid w:val="00AF6C44"/>
    <w:rsid w:val="00AF6CC5"/>
    <w:rsid w:val="00AF6CCF"/>
    <w:rsid w:val="00AF6D2C"/>
    <w:rsid w:val="00AF6D78"/>
    <w:rsid w:val="00AF6DEB"/>
    <w:rsid w:val="00AF6E67"/>
    <w:rsid w:val="00AF6EA2"/>
    <w:rsid w:val="00AF6EB6"/>
    <w:rsid w:val="00AF6ECA"/>
    <w:rsid w:val="00AF6EDC"/>
    <w:rsid w:val="00AF6EDD"/>
    <w:rsid w:val="00AF6EE7"/>
    <w:rsid w:val="00AF6F13"/>
    <w:rsid w:val="00AF6F7B"/>
    <w:rsid w:val="00AF702B"/>
    <w:rsid w:val="00AF7031"/>
    <w:rsid w:val="00AF7078"/>
    <w:rsid w:val="00AF7085"/>
    <w:rsid w:val="00AF708A"/>
    <w:rsid w:val="00AF70AE"/>
    <w:rsid w:val="00AF7149"/>
    <w:rsid w:val="00AF715D"/>
    <w:rsid w:val="00AF7187"/>
    <w:rsid w:val="00AF718F"/>
    <w:rsid w:val="00AF719E"/>
    <w:rsid w:val="00AF71B9"/>
    <w:rsid w:val="00AF7247"/>
    <w:rsid w:val="00AF726A"/>
    <w:rsid w:val="00AF726E"/>
    <w:rsid w:val="00AF7296"/>
    <w:rsid w:val="00AF733C"/>
    <w:rsid w:val="00AF73CD"/>
    <w:rsid w:val="00AF7424"/>
    <w:rsid w:val="00AF74D2"/>
    <w:rsid w:val="00AF74DA"/>
    <w:rsid w:val="00AF7503"/>
    <w:rsid w:val="00AF7519"/>
    <w:rsid w:val="00AF754D"/>
    <w:rsid w:val="00AF75C4"/>
    <w:rsid w:val="00AF75DA"/>
    <w:rsid w:val="00AF76B3"/>
    <w:rsid w:val="00AF76B6"/>
    <w:rsid w:val="00AF76B9"/>
    <w:rsid w:val="00AF76C9"/>
    <w:rsid w:val="00AF76E4"/>
    <w:rsid w:val="00AF76E6"/>
    <w:rsid w:val="00AF76FC"/>
    <w:rsid w:val="00AF771F"/>
    <w:rsid w:val="00AF7744"/>
    <w:rsid w:val="00AF7776"/>
    <w:rsid w:val="00AF7814"/>
    <w:rsid w:val="00AF7815"/>
    <w:rsid w:val="00AF7851"/>
    <w:rsid w:val="00AF7891"/>
    <w:rsid w:val="00AF78B9"/>
    <w:rsid w:val="00AF78D7"/>
    <w:rsid w:val="00AF795A"/>
    <w:rsid w:val="00AF79B0"/>
    <w:rsid w:val="00AF79BD"/>
    <w:rsid w:val="00AF79C0"/>
    <w:rsid w:val="00AF7A52"/>
    <w:rsid w:val="00AF7A5D"/>
    <w:rsid w:val="00AF7A8D"/>
    <w:rsid w:val="00AF7B26"/>
    <w:rsid w:val="00AF7C3F"/>
    <w:rsid w:val="00AF7C6D"/>
    <w:rsid w:val="00AF7CA2"/>
    <w:rsid w:val="00AF7D3C"/>
    <w:rsid w:val="00AF7DCD"/>
    <w:rsid w:val="00AF7DD4"/>
    <w:rsid w:val="00AF7E02"/>
    <w:rsid w:val="00AF7E34"/>
    <w:rsid w:val="00AF7EA0"/>
    <w:rsid w:val="00AF7EFB"/>
    <w:rsid w:val="00AF7F15"/>
    <w:rsid w:val="00AF7FA7"/>
    <w:rsid w:val="00B00068"/>
    <w:rsid w:val="00B00087"/>
    <w:rsid w:val="00B000D7"/>
    <w:rsid w:val="00B000F0"/>
    <w:rsid w:val="00B00107"/>
    <w:rsid w:val="00B00134"/>
    <w:rsid w:val="00B00149"/>
    <w:rsid w:val="00B0016A"/>
    <w:rsid w:val="00B0017A"/>
    <w:rsid w:val="00B0017C"/>
    <w:rsid w:val="00B001A4"/>
    <w:rsid w:val="00B001E0"/>
    <w:rsid w:val="00B001E7"/>
    <w:rsid w:val="00B00213"/>
    <w:rsid w:val="00B00249"/>
    <w:rsid w:val="00B0025E"/>
    <w:rsid w:val="00B00285"/>
    <w:rsid w:val="00B00286"/>
    <w:rsid w:val="00B002C5"/>
    <w:rsid w:val="00B002D1"/>
    <w:rsid w:val="00B003BA"/>
    <w:rsid w:val="00B003BB"/>
    <w:rsid w:val="00B003C1"/>
    <w:rsid w:val="00B004A6"/>
    <w:rsid w:val="00B004B3"/>
    <w:rsid w:val="00B00575"/>
    <w:rsid w:val="00B0058B"/>
    <w:rsid w:val="00B00620"/>
    <w:rsid w:val="00B0062B"/>
    <w:rsid w:val="00B00670"/>
    <w:rsid w:val="00B006FB"/>
    <w:rsid w:val="00B006FD"/>
    <w:rsid w:val="00B0072F"/>
    <w:rsid w:val="00B00751"/>
    <w:rsid w:val="00B00775"/>
    <w:rsid w:val="00B00785"/>
    <w:rsid w:val="00B007D7"/>
    <w:rsid w:val="00B00860"/>
    <w:rsid w:val="00B008A3"/>
    <w:rsid w:val="00B008B3"/>
    <w:rsid w:val="00B00954"/>
    <w:rsid w:val="00B009C4"/>
    <w:rsid w:val="00B00A1A"/>
    <w:rsid w:val="00B00A8C"/>
    <w:rsid w:val="00B00AB7"/>
    <w:rsid w:val="00B00AB8"/>
    <w:rsid w:val="00B00AE7"/>
    <w:rsid w:val="00B00B2B"/>
    <w:rsid w:val="00B00B66"/>
    <w:rsid w:val="00B00B69"/>
    <w:rsid w:val="00B00B72"/>
    <w:rsid w:val="00B00B8F"/>
    <w:rsid w:val="00B00BB9"/>
    <w:rsid w:val="00B00C1A"/>
    <w:rsid w:val="00B00C27"/>
    <w:rsid w:val="00B00CF0"/>
    <w:rsid w:val="00B00D05"/>
    <w:rsid w:val="00B00DBB"/>
    <w:rsid w:val="00B00DC5"/>
    <w:rsid w:val="00B00DE1"/>
    <w:rsid w:val="00B00DE2"/>
    <w:rsid w:val="00B00E3C"/>
    <w:rsid w:val="00B00E3D"/>
    <w:rsid w:val="00B00E4A"/>
    <w:rsid w:val="00B00E9D"/>
    <w:rsid w:val="00B00EEB"/>
    <w:rsid w:val="00B00EF1"/>
    <w:rsid w:val="00B00EF3"/>
    <w:rsid w:val="00B00F98"/>
    <w:rsid w:val="00B00FAB"/>
    <w:rsid w:val="00B01056"/>
    <w:rsid w:val="00B0108A"/>
    <w:rsid w:val="00B010C7"/>
    <w:rsid w:val="00B010C9"/>
    <w:rsid w:val="00B01150"/>
    <w:rsid w:val="00B0117F"/>
    <w:rsid w:val="00B01198"/>
    <w:rsid w:val="00B011C1"/>
    <w:rsid w:val="00B011D6"/>
    <w:rsid w:val="00B012AC"/>
    <w:rsid w:val="00B012D9"/>
    <w:rsid w:val="00B0138B"/>
    <w:rsid w:val="00B013EA"/>
    <w:rsid w:val="00B01438"/>
    <w:rsid w:val="00B014A0"/>
    <w:rsid w:val="00B014A5"/>
    <w:rsid w:val="00B014E5"/>
    <w:rsid w:val="00B01520"/>
    <w:rsid w:val="00B01571"/>
    <w:rsid w:val="00B01593"/>
    <w:rsid w:val="00B0161C"/>
    <w:rsid w:val="00B01674"/>
    <w:rsid w:val="00B01676"/>
    <w:rsid w:val="00B0169D"/>
    <w:rsid w:val="00B016C3"/>
    <w:rsid w:val="00B016ED"/>
    <w:rsid w:val="00B016FD"/>
    <w:rsid w:val="00B01734"/>
    <w:rsid w:val="00B01735"/>
    <w:rsid w:val="00B01748"/>
    <w:rsid w:val="00B017B2"/>
    <w:rsid w:val="00B017CB"/>
    <w:rsid w:val="00B01873"/>
    <w:rsid w:val="00B01874"/>
    <w:rsid w:val="00B018AA"/>
    <w:rsid w:val="00B018E1"/>
    <w:rsid w:val="00B019A5"/>
    <w:rsid w:val="00B019E0"/>
    <w:rsid w:val="00B01A29"/>
    <w:rsid w:val="00B01A8A"/>
    <w:rsid w:val="00B01B18"/>
    <w:rsid w:val="00B01B5D"/>
    <w:rsid w:val="00B01B85"/>
    <w:rsid w:val="00B01BB9"/>
    <w:rsid w:val="00B01BD5"/>
    <w:rsid w:val="00B01C4A"/>
    <w:rsid w:val="00B01C94"/>
    <w:rsid w:val="00B01D05"/>
    <w:rsid w:val="00B01DB8"/>
    <w:rsid w:val="00B01DD9"/>
    <w:rsid w:val="00B01E11"/>
    <w:rsid w:val="00B01E4C"/>
    <w:rsid w:val="00B01E87"/>
    <w:rsid w:val="00B01E91"/>
    <w:rsid w:val="00B01EA3"/>
    <w:rsid w:val="00B01EC4"/>
    <w:rsid w:val="00B01EF8"/>
    <w:rsid w:val="00B01F15"/>
    <w:rsid w:val="00B01F17"/>
    <w:rsid w:val="00B01F31"/>
    <w:rsid w:val="00B01F47"/>
    <w:rsid w:val="00B01F81"/>
    <w:rsid w:val="00B01FA3"/>
    <w:rsid w:val="00B01FA6"/>
    <w:rsid w:val="00B01FA9"/>
    <w:rsid w:val="00B01FBB"/>
    <w:rsid w:val="00B01FCC"/>
    <w:rsid w:val="00B02024"/>
    <w:rsid w:val="00B0203F"/>
    <w:rsid w:val="00B02072"/>
    <w:rsid w:val="00B020E1"/>
    <w:rsid w:val="00B0211D"/>
    <w:rsid w:val="00B021A1"/>
    <w:rsid w:val="00B021F4"/>
    <w:rsid w:val="00B022AE"/>
    <w:rsid w:val="00B02369"/>
    <w:rsid w:val="00B0238F"/>
    <w:rsid w:val="00B02405"/>
    <w:rsid w:val="00B02436"/>
    <w:rsid w:val="00B0244D"/>
    <w:rsid w:val="00B024AC"/>
    <w:rsid w:val="00B024DE"/>
    <w:rsid w:val="00B024DF"/>
    <w:rsid w:val="00B024E2"/>
    <w:rsid w:val="00B02503"/>
    <w:rsid w:val="00B0253B"/>
    <w:rsid w:val="00B025CB"/>
    <w:rsid w:val="00B026B0"/>
    <w:rsid w:val="00B026BF"/>
    <w:rsid w:val="00B0271C"/>
    <w:rsid w:val="00B02750"/>
    <w:rsid w:val="00B0275E"/>
    <w:rsid w:val="00B02766"/>
    <w:rsid w:val="00B02842"/>
    <w:rsid w:val="00B028A0"/>
    <w:rsid w:val="00B028BA"/>
    <w:rsid w:val="00B0290F"/>
    <w:rsid w:val="00B02912"/>
    <w:rsid w:val="00B02926"/>
    <w:rsid w:val="00B0298D"/>
    <w:rsid w:val="00B029DF"/>
    <w:rsid w:val="00B02A03"/>
    <w:rsid w:val="00B02A70"/>
    <w:rsid w:val="00B02A9E"/>
    <w:rsid w:val="00B02AA4"/>
    <w:rsid w:val="00B02AA6"/>
    <w:rsid w:val="00B02ACD"/>
    <w:rsid w:val="00B02AEB"/>
    <w:rsid w:val="00B02B14"/>
    <w:rsid w:val="00B02B79"/>
    <w:rsid w:val="00B02BC9"/>
    <w:rsid w:val="00B02BE9"/>
    <w:rsid w:val="00B02C28"/>
    <w:rsid w:val="00B02C57"/>
    <w:rsid w:val="00B02CB3"/>
    <w:rsid w:val="00B02CBB"/>
    <w:rsid w:val="00B02CCD"/>
    <w:rsid w:val="00B02CCE"/>
    <w:rsid w:val="00B02D18"/>
    <w:rsid w:val="00B02D33"/>
    <w:rsid w:val="00B02D40"/>
    <w:rsid w:val="00B02D4A"/>
    <w:rsid w:val="00B02DD8"/>
    <w:rsid w:val="00B02E64"/>
    <w:rsid w:val="00B02EB3"/>
    <w:rsid w:val="00B02EB7"/>
    <w:rsid w:val="00B02EDF"/>
    <w:rsid w:val="00B02EE2"/>
    <w:rsid w:val="00B02F84"/>
    <w:rsid w:val="00B02F8A"/>
    <w:rsid w:val="00B02FAF"/>
    <w:rsid w:val="00B02FEA"/>
    <w:rsid w:val="00B02FED"/>
    <w:rsid w:val="00B02FF5"/>
    <w:rsid w:val="00B03021"/>
    <w:rsid w:val="00B03025"/>
    <w:rsid w:val="00B03052"/>
    <w:rsid w:val="00B030A4"/>
    <w:rsid w:val="00B030B5"/>
    <w:rsid w:val="00B03104"/>
    <w:rsid w:val="00B0312A"/>
    <w:rsid w:val="00B0312E"/>
    <w:rsid w:val="00B0316C"/>
    <w:rsid w:val="00B0319C"/>
    <w:rsid w:val="00B031BB"/>
    <w:rsid w:val="00B031DE"/>
    <w:rsid w:val="00B0323B"/>
    <w:rsid w:val="00B0324D"/>
    <w:rsid w:val="00B0326B"/>
    <w:rsid w:val="00B0328B"/>
    <w:rsid w:val="00B0328F"/>
    <w:rsid w:val="00B032D7"/>
    <w:rsid w:val="00B032EF"/>
    <w:rsid w:val="00B03301"/>
    <w:rsid w:val="00B03316"/>
    <w:rsid w:val="00B0333A"/>
    <w:rsid w:val="00B033BF"/>
    <w:rsid w:val="00B033CC"/>
    <w:rsid w:val="00B033E3"/>
    <w:rsid w:val="00B03411"/>
    <w:rsid w:val="00B03425"/>
    <w:rsid w:val="00B03431"/>
    <w:rsid w:val="00B0348D"/>
    <w:rsid w:val="00B03492"/>
    <w:rsid w:val="00B034A5"/>
    <w:rsid w:val="00B034E7"/>
    <w:rsid w:val="00B034F8"/>
    <w:rsid w:val="00B0358D"/>
    <w:rsid w:val="00B0366A"/>
    <w:rsid w:val="00B03670"/>
    <w:rsid w:val="00B036A6"/>
    <w:rsid w:val="00B036FB"/>
    <w:rsid w:val="00B0375D"/>
    <w:rsid w:val="00B0376F"/>
    <w:rsid w:val="00B03784"/>
    <w:rsid w:val="00B037A8"/>
    <w:rsid w:val="00B037F8"/>
    <w:rsid w:val="00B0389C"/>
    <w:rsid w:val="00B038A1"/>
    <w:rsid w:val="00B038BA"/>
    <w:rsid w:val="00B03927"/>
    <w:rsid w:val="00B0397D"/>
    <w:rsid w:val="00B039D6"/>
    <w:rsid w:val="00B03A31"/>
    <w:rsid w:val="00B03A7E"/>
    <w:rsid w:val="00B03AC9"/>
    <w:rsid w:val="00B03B03"/>
    <w:rsid w:val="00B03BC7"/>
    <w:rsid w:val="00B03C0E"/>
    <w:rsid w:val="00B03C37"/>
    <w:rsid w:val="00B03C4E"/>
    <w:rsid w:val="00B03C78"/>
    <w:rsid w:val="00B03C9F"/>
    <w:rsid w:val="00B03CA4"/>
    <w:rsid w:val="00B03CAA"/>
    <w:rsid w:val="00B03D24"/>
    <w:rsid w:val="00B03D46"/>
    <w:rsid w:val="00B03DA4"/>
    <w:rsid w:val="00B03DD8"/>
    <w:rsid w:val="00B03E39"/>
    <w:rsid w:val="00B03E9C"/>
    <w:rsid w:val="00B03EBE"/>
    <w:rsid w:val="00B03F0B"/>
    <w:rsid w:val="00B03F84"/>
    <w:rsid w:val="00B03FB3"/>
    <w:rsid w:val="00B0401A"/>
    <w:rsid w:val="00B04025"/>
    <w:rsid w:val="00B04042"/>
    <w:rsid w:val="00B040BC"/>
    <w:rsid w:val="00B0415E"/>
    <w:rsid w:val="00B041E1"/>
    <w:rsid w:val="00B041FD"/>
    <w:rsid w:val="00B04225"/>
    <w:rsid w:val="00B0423B"/>
    <w:rsid w:val="00B04290"/>
    <w:rsid w:val="00B042AE"/>
    <w:rsid w:val="00B042EC"/>
    <w:rsid w:val="00B0430E"/>
    <w:rsid w:val="00B04358"/>
    <w:rsid w:val="00B04369"/>
    <w:rsid w:val="00B0438B"/>
    <w:rsid w:val="00B04400"/>
    <w:rsid w:val="00B04419"/>
    <w:rsid w:val="00B0445F"/>
    <w:rsid w:val="00B04465"/>
    <w:rsid w:val="00B0447A"/>
    <w:rsid w:val="00B04480"/>
    <w:rsid w:val="00B044A6"/>
    <w:rsid w:val="00B04505"/>
    <w:rsid w:val="00B04517"/>
    <w:rsid w:val="00B04563"/>
    <w:rsid w:val="00B0457E"/>
    <w:rsid w:val="00B045DB"/>
    <w:rsid w:val="00B045F4"/>
    <w:rsid w:val="00B04642"/>
    <w:rsid w:val="00B0464B"/>
    <w:rsid w:val="00B04665"/>
    <w:rsid w:val="00B0468C"/>
    <w:rsid w:val="00B046D7"/>
    <w:rsid w:val="00B04756"/>
    <w:rsid w:val="00B0481F"/>
    <w:rsid w:val="00B04831"/>
    <w:rsid w:val="00B04842"/>
    <w:rsid w:val="00B0489C"/>
    <w:rsid w:val="00B0491E"/>
    <w:rsid w:val="00B04942"/>
    <w:rsid w:val="00B04965"/>
    <w:rsid w:val="00B049D3"/>
    <w:rsid w:val="00B04A82"/>
    <w:rsid w:val="00B04AAB"/>
    <w:rsid w:val="00B04B17"/>
    <w:rsid w:val="00B04BCA"/>
    <w:rsid w:val="00B04C09"/>
    <w:rsid w:val="00B04C31"/>
    <w:rsid w:val="00B04C62"/>
    <w:rsid w:val="00B04C75"/>
    <w:rsid w:val="00B04C90"/>
    <w:rsid w:val="00B04CDD"/>
    <w:rsid w:val="00B04D87"/>
    <w:rsid w:val="00B04D94"/>
    <w:rsid w:val="00B04E9B"/>
    <w:rsid w:val="00B04F49"/>
    <w:rsid w:val="00B04F5E"/>
    <w:rsid w:val="00B04F6D"/>
    <w:rsid w:val="00B04FA5"/>
    <w:rsid w:val="00B04FD4"/>
    <w:rsid w:val="00B04FEA"/>
    <w:rsid w:val="00B04FED"/>
    <w:rsid w:val="00B04FFB"/>
    <w:rsid w:val="00B05030"/>
    <w:rsid w:val="00B05067"/>
    <w:rsid w:val="00B05074"/>
    <w:rsid w:val="00B050BC"/>
    <w:rsid w:val="00B051A2"/>
    <w:rsid w:val="00B051AA"/>
    <w:rsid w:val="00B051B0"/>
    <w:rsid w:val="00B051CC"/>
    <w:rsid w:val="00B051F7"/>
    <w:rsid w:val="00B0520F"/>
    <w:rsid w:val="00B05217"/>
    <w:rsid w:val="00B0523D"/>
    <w:rsid w:val="00B0529B"/>
    <w:rsid w:val="00B052A1"/>
    <w:rsid w:val="00B0534A"/>
    <w:rsid w:val="00B0536F"/>
    <w:rsid w:val="00B05378"/>
    <w:rsid w:val="00B053C4"/>
    <w:rsid w:val="00B05413"/>
    <w:rsid w:val="00B05479"/>
    <w:rsid w:val="00B054BF"/>
    <w:rsid w:val="00B05542"/>
    <w:rsid w:val="00B05556"/>
    <w:rsid w:val="00B05567"/>
    <w:rsid w:val="00B0559B"/>
    <w:rsid w:val="00B055B0"/>
    <w:rsid w:val="00B055E4"/>
    <w:rsid w:val="00B05649"/>
    <w:rsid w:val="00B05672"/>
    <w:rsid w:val="00B05680"/>
    <w:rsid w:val="00B056D3"/>
    <w:rsid w:val="00B056D4"/>
    <w:rsid w:val="00B056DF"/>
    <w:rsid w:val="00B0574F"/>
    <w:rsid w:val="00B05792"/>
    <w:rsid w:val="00B057A9"/>
    <w:rsid w:val="00B057CB"/>
    <w:rsid w:val="00B057D0"/>
    <w:rsid w:val="00B057F2"/>
    <w:rsid w:val="00B05862"/>
    <w:rsid w:val="00B05892"/>
    <w:rsid w:val="00B058F0"/>
    <w:rsid w:val="00B058F8"/>
    <w:rsid w:val="00B05954"/>
    <w:rsid w:val="00B059AC"/>
    <w:rsid w:val="00B059E9"/>
    <w:rsid w:val="00B05A5A"/>
    <w:rsid w:val="00B05A86"/>
    <w:rsid w:val="00B05B13"/>
    <w:rsid w:val="00B05B61"/>
    <w:rsid w:val="00B05B84"/>
    <w:rsid w:val="00B05B86"/>
    <w:rsid w:val="00B05BE3"/>
    <w:rsid w:val="00B05BF1"/>
    <w:rsid w:val="00B05C10"/>
    <w:rsid w:val="00B05C17"/>
    <w:rsid w:val="00B05C1F"/>
    <w:rsid w:val="00B05C32"/>
    <w:rsid w:val="00B05C53"/>
    <w:rsid w:val="00B05C6E"/>
    <w:rsid w:val="00B05CDA"/>
    <w:rsid w:val="00B05D17"/>
    <w:rsid w:val="00B05DC8"/>
    <w:rsid w:val="00B05DCC"/>
    <w:rsid w:val="00B05DF9"/>
    <w:rsid w:val="00B05E45"/>
    <w:rsid w:val="00B05E52"/>
    <w:rsid w:val="00B05EA7"/>
    <w:rsid w:val="00B05ECA"/>
    <w:rsid w:val="00B05EE4"/>
    <w:rsid w:val="00B05FB9"/>
    <w:rsid w:val="00B05FC5"/>
    <w:rsid w:val="00B05FD7"/>
    <w:rsid w:val="00B05FDF"/>
    <w:rsid w:val="00B06039"/>
    <w:rsid w:val="00B06048"/>
    <w:rsid w:val="00B060EC"/>
    <w:rsid w:val="00B06107"/>
    <w:rsid w:val="00B0614F"/>
    <w:rsid w:val="00B06171"/>
    <w:rsid w:val="00B06173"/>
    <w:rsid w:val="00B06192"/>
    <w:rsid w:val="00B061A6"/>
    <w:rsid w:val="00B06213"/>
    <w:rsid w:val="00B062D4"/>
    <w:rsid w:val="00B06358"/>
    <w:rsid w:val="00B06384"/>
    <w:rsid w:val="00B06388"/>
    <w:rsid w:val="00B0639E"/>
    <w:rsid w:val="00B0642F"/>
    <w:rsid w:val="00B06449"/>
    <w:rsid w:val="00B06474"/>
    <w:rsid w:val="00B06476"/>
    <w:rsid w:val="00B064B5"/>
    <w:rsid w:val="00B064FF"/>
    <w:rsid w:val="00B0651E"/>
    <w:rsid w:val="00B06562"/>
    <w:rsid w:val="00B065AA"/>
    <w:rsid w:val="00B065AF"/>
    <w:rsid w:val="00B065D2"/>
    <w:rsid w:val="00B065EA"/>
    <w:rsid w:val="00B06609"/>
    <w:rsid w:val="00B06689"/>
    <w:rsid w:val="00B066BF"/>
    <w:rsid w:val="00B066C2"/>
    <w:rsid w:val="00B066C7"/>
    <w:rsid w:val="00B066D1"/>
    <w:rsid w:val="00B066FE"/>
    <w:rsid w:val="00B06757"/>
    <w:rsid w:val="00B06787"/>
    <w:rsid w:val="00B067B3"/>
    <w:rsid w:val="00B067F2"/>
    <w:rsid w:val="00B0688F"/>
    <w:rsid w:val="00B068C5"/>
    <w:rsid w:val="00B06928"/>
    <w:rsid w:val="00B069CD"/>
    <w:rsid w:val="00B069D9"/>
    <w:rsid w:val="00B06A05"/>
    <w:rsid w:val="00B06A18"/>
    <w:rsid w:val="00B06A34"/>
    <w:rsid w:val="00B06A3A"/>
    <w:rsid w:val="00B06AAE"/>
    <w:rsid w:val="00B06AF5"/>
    <w:rsid w:val="00B06AFE"/>
    <w:rsid w:val="00B06B31"/>
    <w:rsid w:val="00B06B34"/>
    <w:rsid w:val="00B06B6E"/>
    <w:rsid w:val="00B06C64"/>
    <w:rsid w:val="00B06CBD"/>
    <w:rsid w:val="00B06CCD"/>
    <w:rsid w:val="00B06CF0"/>
    <w:rsid w:val="00B06D5B"/>
    <w:rsid w:val="00B06D6E"/>
    <w:rsid w:val="00B06D86"/>
    <w:rsid w:val="00B06E0D"/>
    <w:rsid w:val="00B06E10"/>
    <w:rsid w:val="00B06E23"/>
    <w:rsid w:val="00B06E99"/>
    <w:rsid w:val="00B06EE7"/>
    <w:rsid w:val="00B06EF8"/>
    <w:rsid w:val="00B06F4D"/>
    <w:rsid w:val="00B06FE4"/>
    <w:rsid w:val="00B06FE9"/>
    <w:rsid w:val="00B07086"/>
    <w:rsid w:val="00B0708C"/>
    <w:rsid w:val="00B070B5"/>
    <w:rsid w:val="00B070E0"/>
    <w:rsid w:val="00B070E2"/>
    <w:rsid w:val="00B07140"/>
    <w:rsid w:val="00B07157"/>
    <w:rsid w:val="00B07245"/>
    <w:rsid w:val="00B07278"/>
    <w:rsid w:val="00B0728D"/>
    <w:rsid w:val="00B07315"/>
    <w:rsid w:val="00B07346"/>
    <w:rsid w:val="00B07351"/>
    <w:rsid w:val="00B0735A"/>
    <w:rsid w:val="00B07360"/>
    <w:rsid w:val="00B073AA"/>
    <w:rsid w:val="00B073D6"/>
    <w:rsid w:val="00B073DF"/>
    <w:rsid w:val="00B07441"/>
    <w:rsid w:val="00B07467"/>
    <w:rsid w:val="00B07487"/>
    <w:rsid w:val="00B0748F"/>
    <w:rsid w:val="00B07574"/>
    <w:rsid w:val="00B07580"/>
    <w:rsid w:val="00B075D4"/>
    <w:rsid w:val="00B0760E"/>
    <w:rsid w:val="00B0779D"/>
    <w:rsid w:val="00B077B9"/>
    <w:rsid w:val="00B077D6"/>
    <w:rsid w:val="00B077DB"/>
    <w:rsid w:val="00B077F5"/>
    <w:rsid w:val="00B077FC"/>
    <w:rsid w:val="00B07857"/>
    <w:rsid w:val="00B07898"/>
    <w:rsid w:val="00B078DE"/>
    <w:rsid w:val="00B078ED"/>
    <w:rsid w:val="00B07915"/>
    <w:rsid w:val="00B07945"/>
    <w:rsid w:val="00B0798D"/>
    <w:rsid w:val="00B07A07"/>
    <w:rsid w:val="00B07A3E"/>
    <w:rsid w:val="00B07AE5"/>
    <w:rsid w:val="00B07B4D"/>
    <w:rsid w:val="00B07B8A"/>
    <w:rsid w:val="00B07C10"/>
    <w:rsid w:val="00B07C3F"/>
    <w:rsid w:val="00B07C49"/>
    <w:rsid w:val="00B07C90"/>
    <w:rsid w:val="00B07C93"/>
    <w:rsid w:val="00B07CE6"/>
    <w:rsid w:val="00B07CF9"/>
    <w:rsid w:val="00B07D87"/>
    <w:rsid w:val="00B07D96"/>
    <w:rsid w:val="00B07DB3"/>
    <w:rsid w:val="00B07DBF"/>
    <w:rsid w:val="00B07E1B"/>
    <w:rsid w:val="00B07E29"/>
    <w:rsid w:val="00B07E2D"/>
    <w:rsid w:val="00B07EA6"/>
    <w:rsid w:val="00B07F30"/>
    <w:rsid w:val="00B07F6C"/>
    <w:rsid w:val="00B07F70"/>
    <w:rsid w:val="00B07FA5"/>
    <w:rsid w:val="00B10035"/>
    <w:rsid w:val="00B10054"/>
    <w:rsid w:val="00B10102"/>
    <w:rsid w:val="00B10103"/>
    <w:rsid w:val="00B10197"/>
    <w:rsid w:val="00B101AE"/>
    <w:rsid w:val="00B101F7"/>
    <w:rsid w:val="00B10244"/>
    <w:rsid w:val="00B1028C"/>
    <w:rsid w:val="00B10296"/>
    <w:rsid w:val="00B102A9"/>
    <w:rsid w:val="00B102F1"/>
    <w:rsid w:val="00B102F6"/>
    <w:rsid w:val="00B10325"/>
    <w:rsid w:val="00B10341"/>
    <w:rsid w:val="00B103A5"/>
    <w:rsid w:val="00B103D4"/>
    <w:rsid w:val="00B10487"/>
    <w:rsid w:val="00B10492"/>
    <w:rsid w:val="00B1049B"/>
    <w:rsid w:val="00B104DC"/>
    <w:rsid w:val="00B104DE"/>
    <w:rsid w:val="00B1053F"/>
    <w:rsid w:val="00B10550"/>
    <w:rsid w:val="00B1055B"/>
    <w:rsid w:val="00B10582"/>
    <w:rsid w:val="00B10633"/>
    <w:rsid w:val="00B10694"/>
    <w:rsid w:val="00B106C2"/>
    <w:rsid w:val="00B106E1"/>
    <w:rsid w:val="00B1073A"/>
    <w:rsid w:val="00B1077B"/>
    <w:rsid w:val="00B107A9"/>
    <w:rsid w:val="00B10818"/>
    <w:rsid w:val="00B1088E"/>
    <w:rsid w:val="00B1091E"/>
    <w:rsid w:val="00B10948"/>
    <w:rsid w:val="00B1094C"/>
    <w:rsid w:val="00B109CE"/>
    <w:rsid w:val="00B10A42"/>
    <w:rsid w:val="00B10A6B"/>
    <w:rsid w:val="00B10ADF"/>
    <w:rsid w:val="00B10AF9"/>
    <w:rsid w:val="00B10B2B"/>
    <w:rsid w:val="00B10B7D"/>
    <w:rsid w:val="00B10BEB"/>
    <w:rsid w:val="00B10C6B"/>
    <w:rsid w:val="00B10C6E"/>
    <w:rsid w:val="00B10C82"/>
    <w:rsid w:val="00B10CB8"/>
    <w:rsid w:val="00B10D29"/>
    <w:rsid w:val="00B10D38"/>
    <w:rsid w:val="00B10D7F"/>
    <w:rsid w:val="00B10D80"/>
    <w:rsid w:val="00B10D81"/>
    <w:rsid w:val="00B10DBD"/>
    <w:rsid w:val="00B10DD2"/>
    <w:rsid w:val="00B10E41"/>
    <w:rsid w:val="00B10EF6"/>
    <w:rsid w:val="00B10EF9"/>
    <w:rsid w:val="00B10F93"/>
    <w:rsid w:val="00B10FB4"/>
    <w:rsid w:val="00B10FBD"/>
    <w:rsid w:val="00B10FCE"/>
    <w:rsid w:val="00B11059"/>
    <w:rsid w:val="00B11096"/>
    <w:rsid w:val="00B110E6"/>
    <w:rsid w:val="00B11171"/>
    <w:rsid w:val="00B1117B"/>
    <w:rsid w:val="00B11183"/>
    <w:rsid w:val="00B111F9"/>
    <w:rsid w:val="00B1123D"/>
    <w:rsid w:val="00B11248"/>
    <w:rsid w:val="00B11279"/>
    <w:rsid w:val="00B1128D"/>
    <w:rsid w:val="00B11293"/>
    <w:rsid w:val="00B11342"/>
    <w:rsid w:val="00B11349"/>
    <w:rsid w:val="00B1137B"/>
    <w:rsid w:val="00B113AF"/>
    <w:rsid w:val="00B11441"/>
    <w:rsid w:val="00B11446"/>
    <w:rsid w:val="00B1146E"/>
    <w:rsid w:val="00B1147E"/>
    <w:rsid w:val="00B1148C"/>
    <w:rsid w:val="00B114AF"/>
    <w:rsid w:val="00B1151A"/>
    <w:rsid w:val="00B11554"/>
    <w:rsid w:val="00B11574"/>
    <w:rsid w:val="00B11577"/>
    <w:rsid w:val="00B115A7"/>
    <w:rsid w:val="00B115CF"/>
    <w:rsid w:val="00B11656"/>
    <w:rsid w:val="00B11680"/>
    <w:rsid w:val="00B116AB"/>
    <w:rsid w:val="00B116C3"/>
    <w:rsid w:val="00B116FD"/>
    <w:rsid w:val="00B11712"/>
    <w:rsid w:val="00B117A9"/>
    <w:rsid w:val="00B117D1"/>
    <w:rsid w:val="00B117D2"/>
    <w:rsid w:val="00B117DD"/>
    <w:rsid w:val="00B117F3"/>
    <w:rsid w:val="00B11816"/>
    <w:rsid w:val="00B11856"/>
    <w:rsid w:val="00B1185E"/>
    <w:rsid w:val="00B11867"/>
    <w:rsid w:val="00B1189F"/>
    <w:rsid w:val="00B118E4"/>
    <w:rsid w:val="00B118F5"/>
    <w:rsid w:val="00B11943"/>
    <w:rsid w:val="00B11958"/>
    <w:rsid w:val="00B11998"/>
    <w:rsid w:val="00B119D2"/>
    <w:rsid w:val="00B119D7"/>
    <w:rsid w:val="00B11A4D"/>
    <w:rsid w:val="00B11A9C"/>
    <w:rsid w:val="00B11ABE"/>
    <w:rsid w:val="00B11AE9"/>
    <w:rsid w:val="00B11B60"/>
    <w:rsid w:val="00B11B7C"/>
    <w:rsid w:val="00B11C0D"/>
    <w:rsid w:val="00B11C43"/>
    <w:rsid w:val="00B11CFB"/>
    <w:rsid w:val="00B11D57"/>
    <w:rsid w:val="00B11D60"/>
    <w:rsid w:val="00B11DB4"/>
    <w:rsid w:val="00B11DDC"/>
    <w:rsid w:val="00B11E86"/>
    <w:rsid w:val="00B11EE2"/>
    <w:rsid w:val="00B11F7C"/>
    <w:rsid w:val="00B11F91"/>
    <w:rsid w:val="00B11FA2"/>
    <w:rsid w:val="00B12015"/>
    <w:rsid w:val="00B12019"/>
    <w:rsid w:val="00B12026"/>
    <w:rsid w:val="00B12092"/>
    <w:rsid w:val="00B120A3"/>
    <w:rsid w:val="00B120FB"/>
    <w:rsid w:val="00B1212C"/>
    <w:rsid w:val="00B12138"/>
    <w:rsid w:val="00B121B2"/>
    <w:rsid w:val="00B1221D"/>
    <w:rsid w:val="00B12228"/>
    <w:rsid w:val="00B1222C"/>
    <w:rsid w:val="00B12251"/>
    <w:rsid w:val="00B12266"/>
    <w:rsid w:val="00B1226E"/>
    <w:rsid w:val="00B12283"/>
    <w:rsid w:val="00B122AC"/>
    <w:rsid w:val="00B122BB"/>
    <w:rsid w:val="00B1230C"/>
    <w:rsid w:val="00B1235C"/>
    <w:rsid w:val="00B12379"/>
    <w:rsid w:val="00B123A2"/>
    <w:rsid w:val="00B12424"/>
    <w:rsid w:val="00B12470"/>
    <w:rsid w:val="00B12478"/>
    <w:rsid w:val="00B124AD"/>
    <w:rsid w:val="00B1251E"/>
    <w:rsid w:val="00B1254E"/>
    <w:rsid w:val="00B12594"/>
    <w:rsid w:val="00B125B7"/>
    <w:rsid w:val="00B125D9"/>
    <w:rsid w:val="00B126BA"/>
    <w:rsid w:val="00B126F6"/>
    <w:rsid w:val="00B12762"/>
    <w:rsid w:val="00B127DB"/>
    <w:rsid w:val="00B12825"/>
    <w:rsid w:val="00B12877"/>
    <w:rsid w:val="00B12883"/>
    <w:rsid w:val="00B128AF"/>
    <w:rsid w:val="00B128E4"/>
    <w:rsid w:val="00B12928"/>
    <w:rsid w:val="00B1293B"/>
    <w:rsid w:val="00B1296E"/>
    <w:rsid w:val="00B1297A"/>
    <w:rsid w:val="00B12993"/>
    <w:rsid w:val="00B12A18"/>
    <w:rsid w:val="00B12A25"/>
    <w:rsid w:val="00B12AB0"/>
    <w:rsid w:val="00B12AB5"/>
    <w:rsid w:val="00B12AD6"/>
    <w:rsid w:val="00B12AFD"/>
    <w:rsid w:val="00B12B57"/>
    <w:rsid w:val="00B12B8E"/>
    <w:rsid w:val="00B12B90"/>
    <w:rsid w:val="00B12BC2"/>
    <w:rsid w:val="00B12C12"/>
    <w:rsid w:val="00B12C50"/>
    <w:rsid w:val="00B12C6A"/>
    <w:rsid w:val="00B12C7F"/>
    <w:rsid w:val="00B12CB0"/>
    <w:rsid w:val="00B12CBA"/>
    <w:rsid w:val="00B12D36"/>
    <w:rsid w:val="00B12D93"/>
    <w:rsid w:val="00B12DDC"/>
    <w:rsid w:val="00B12E4E"/>
    <w:rsid w:val="00B12E6B"/>
    <w:rsid w:val="00B12F4B"/>
    <w:rsid w:val="00B12F4F"/>
    <w:rsid w:val="00B12F8E"/>
    <w:rsid w:val="00B12FED"/>
    <w:rsid w:val="00B13010"/>
    <w:rsid w:val="00B1304B"/>
    <w:rsid w:val="00B1305B"/>
    <w:rsid w:val="00B13138"/>
    <w:rsid w:val="00B13151"/>
    <w:rsid w:val="00B13193"/>
    <w:rsid w:val="00B131CF"/>
    <w:rsid w:val="00B131F2"/>
    <w:rsid w:val="00B1321E"/>
    <w:rsid w:val="00B13361"/>
    <w:rsid w:val="00B133E0"/>
    <w:rsid w:val="00B13407"/>
    <w:rsid w:val="00B13408"/>
    <w:rsid w:val="00B1340B"/>
    <w:rsid w:val="00B13416"/>
    <w:rsid w:val="00B1341E"/>
    <w:rsid w:val="00B13465"/>
    <w:rsid w:val="00B134DB"/>
    <w:rsid w:val="00B13507"/>
    <w:rsid w:val="00B13525"/>
    <w:rsid w:val="00B13542"/>
    <w:rsid w:val="00B13567"/>
    <w:rsid w:val="00B135BE"/>
    <w:rsid w:val="00B135E9"/>
    <w:rsid w:val="00B13649"/>
    <w:rsid w:val="00B1368B"/>
    <w:rsid w:val="00B1373B"/>
    <w:rsid w:val="00B137E1"/>
    <w:rsid w:val="00B1380E"/>
    <w:rsid w:val="00B13827"/>
    <w:rsid w:val="00B1384B"/>
    <w:rsid w:val="00B1385B"/>
    <w:rsid w:val="00B138A6"/>
    <w:rsid w:val="00B138CA"/>
    <w:rsid w:val="00B1393C"/>
    <w:rsid w:val="00B13960"/>
    <w:rsid w:val="00B1397E"/>
    <w:rsid w:val="00B139D6"/>
    <w:rsid w:val="00B139E5"/>
    <w:rsid w:val="00B13A69"/>
    <w:rsid w:val="00B13B8F"/>
    <w:rsid w:val="00B13BD4"/>
    <w:rsid w:val="00B13BD6"/>
    <w:rsid w:val="00B13C09"/>
    <w:rsid w:val="00B13C3B"/>
    <w:rsid w:val="00B13CD0"/>
    <w:rsid w:val="00B13D80"/>
    <w:rsid w:val="00B13DCD"/>
    <w:rsid w:val="00B13E08"/>
    <w:rsid w:val="00B13E17"/>
    <w:rsid w:val="00B13E83"/>
    <w:rsid w:val="00B13E85"/>
    <w:rsid w:val="00B13E92"/>
    <w:rsid w:val="00B13EBE"/>
    <w:rsid w:val="00B13EE1"/>
    <w:rsid w:val="00B13EEF"/>
    <w:rsid w:val="00B13F2C"/>
    <w:rsid w:val="00B13F7A"/>
    <w:rsid w:val="00B13F89"/>
    <w:rsid w:val="00B13F98"/>
    <w:rsid w:val="00B13FD3"/>
    <w:rsid w:val="00B14070"/>
    <w:rsid w:val="00B14135"/>
    <w:rsid w:val="00B1415B"/>
    <w:rsid w:val="00B141AF"/>
    <w:rsid w:val="00B141F3"/>
    <w:rsid w:val="00B14217"/>
    <w:rsid w:val="00B142BF"/>
    <w:rsid w:val="00B1437A"/>
    <w:rsid w:val="00B14397"/>
    <w:rsid w:val="00B143CA"/>
    <w:rsid w:val="00B1449C"/>
    <w:rsid w:val="00B14524"/>
    <w:rsid w:val="00B14587"/>
    <w:rsid w:val="00B145C9"/>
    <w:rsid w:val="00B145E3"/>
    <w:rsid w:val="00B14632"/>
    <w:rsid w:val="00B14634"/>
    <w:rsid w:val="00B14638"/>
    <w:rsid w:val="00B14663"/>
    <w:rsid w:val="00B14683"/>
    <w:rsid w:val="00B146AC"/>
    <w:rsid w:val="00B146DE"/>
    <w:rsid w:val="00B14749"/>
    <w:rsid w:val="00B1475E"/>
    <w:rsid w:val="00B14794"/>
    <w:rsid w:val="00B147C3"/>
    <w:rsid w:val="00B147F9"/>
    <w:rsid w:val="00B14816"/>
    <w:rsid w:val="00B14867"/>
    <w:rsid w:val="00B14875"/>
    <w:rsid w:val="00B148C9"/>
    <w:rsid w:val="00B148D5"/>
    <w:rsid w:val="00B14981"/>
    <w:rsid w:val="00B149F6"/>
    <w:rsid w:val="00B14A47"/>
    <w:rsid w:val="00B14A7B"/>
    <w:rsid w:val="00B14AFB"/>
    <w:rsid w:val="00B14B03"/>
    <w:rsid w:val="00B14B2E"/>
    <w:rsid w:val="00B14B6A"/>
    <w:rsid w:val="00B14B7F"/>
    <w:rsid w:val="00B14B9C"/>
    <w:rsid w:val="00B14B9E"/>
    <w:rsid w:val="00B14C51"/>
    <w:rsid w:val="00B14CAD"/>
    <w:rsid w:val="00B14CB2"/>
    <w:rsid w:val="00B14CD8"/>
    <w:rsid w:val="00B14D3A"/>
    <w:rsid w:val="00B14D98"/>
    <w:rsid w:val="00B14DA2"/>
    <w:rsid w:val="00B14E01"/>
    <w:rsid w:val="00B14E0E"/>
    <w:rsid w:val="00B14E6C"/>
    <w:rsid w:val="00B14E7F"/>
    <w:rsid w:val="00B14ED7"/>
    <w:rsid w:val="00B14EEA"/>
    <w:rsid w:val="00B14F02"/>
    <w:rsid w:val="00B14F17"/>
    <w:rsid w:val="00B14F42"/>
    <w:rsid w:val="00B14F83"/>
    <w:rsid w:val="00B14FB3"/>
    <w:rsid w:val="00B15011"/>
    <w:rsid w:val="00B1506D"/>
    <w:rsid w:val="00B150E0"/>
    <w:rsid w:val="00B150EA"/>
    <w:rsid w:val="00B15138"/>
    <w:rsid w:val="00B15156"/>
    <w:rsid w:val="00B15192"/>
    <w:rsid w:val="00B151AC"/>
    <w:rsid w:val="00B151B5"/>
    <w:rsid w:val="00B151E4"/>
    <w:rsid w:val="00B152B2"/>
    <w:rsid w:val="00B15316"/>
    <w:rsid w:val="00B1537B"/>
    <w:rsid w:val="00B153BB"/>
    <w:rsid w:val="00B153FC"/>
    <w:rsid w:val="00B15412"/>
    <w:rsid w:val="00B15420"/>
    <w:rsid w:val="00B15427"/>
    <w:rsid w:val="00B15459"/>
    <w:rsid w:val="00B1547F"/>
    <w:rsid w:val="00B15494"/>
    <w:rsid w:val="00B154BB"/>
    <w:rsid w:val="00B15516"/>
    <w:rsid w:val="00B155AB"/>
    <w:rsid w:val="00B1562A"/>
    <w:rsid w:val="00B15630"/>
    <w:rsid w:val="00B1564E"/>
    <w:rsid w:val="00B1565E"/>
    <w:rsid w:val="00B156AB"/>
    <w:rsid w:val="00B156C0"/>
    <w:rsid w:val="00B15704"/>
    <w:rsid w:val="00B15724"/>
    <w:rsid w:val="00B15755"/>
    <w:rsid w:val="00B15794"/>
    <w:rsid w:val="00B157A1"/>
    <w:rsid w:val="00B157C7"/>
    <w:rsid w:val="00B15824"/>
    <w:rsid w:val="00B15884"/>
    <w:rsid w:val="00B158DE"/>
    <w:rsid w:val="00B15992"/>
    <w:rsid w:val="00B159E7"/>
    <w:rsid w:val="00B15A23"/>
    <w:rsid w:val="00B15A4D"/>
    <w:rsid w:val="00B15A71"/>
    <w:rsid w:val="00B15B6B"/>
    <w:rsid w:val="00B15B90"/>
    <w:rsid w:val="00B15BB2"/>
    <w:rsid w:val="00B15BDB"/>
    <w:rsid w:val="00B15C24"/>
    <w:rsid w:val="00B15C30"/>
    <w:rsid w:val="00B15C44"/>
    <w:rsid w:val="00B15C5C"/>
    <w:rsid w:val="00B15C73"/>
    <w:rsid w:val="00B15C77"/>
    <w:rsid w:val="00B15CE3"/>
    <w:rsid w:val="00B15D1D"/>
    <w:rsid w:val="00B15D26"/>
    <w:rsid w:val="00B15D29"/>
    <w:rsid w:val="00B15D60"/>
    <w:rsid w:val="00B15D9D"/>
    <w:rsid w:val="00B15DC1"/>
    <w:rsid w:val="00B15E27"/>
    <w:rsid w:val="00B15E3F"/>
    <w:rsid w:val="00B15E78"/>
    <w:rsid w:val="00B15E8D"/>
    <w:rsid w:val="00B15EA8"/>
    <w:rsid w:val="00B15EBF"/>
    <w:rsid w:val="00B15F2E"/>
    <w:rsid w:val="00B15F6B"/>
    <w:rsid w:val="00B15F89"/>
    <w:rsid w:val="00B16058"/>
    <w:rsid w:val="00B16062"/>
    <w:rsid w:val="00B160F5"/>
    <w:rsid w:val="00B1610C"/>
    <w:rsid w:val="00B1610D"/>
    <w:rsid w:val="00B1611C"/>
    <w:rsid w:val="00B1616C"/>
    <w:rsid w:val="00B161A0"/>
    <w:rsid w:val="00B16224"/>
    <w:rsid w:val="00B162BF"/>
    <w:rsid w:val="00B162C1"/>
    <w:rsid w:val="00B1636C"/>
    <w:rsid w:val="00B163D3"/>
    <w:rsid w:val="00B163DB"/>
    <w:rsid w:val="00B164B9"/>
    <w:rsid w:val="00B164F7"/>
    <w:rsid w:val="00B16505"/>
    <w:rsid w:val="00B16536"/>
    <w:rsid w:val="00B1659E"/>
    <w:rsid w:val="00B1662D"/>
    <w:rsid w:val="00B16645"/>
    <w:rsid w:val="00B16659"/>
    <w:rsid w:val="00B1666D"/>
    <w:rsid w:val="00B1675E"/>
    <w:rsid w:val="00B167AA"/>
    <w:rsid w:val="00B167AE"/>
    <w:rsid w:val="00B168B7"/>
    <w:rsid w:val="00B168CD"/>
    <w:rsid w:val="00B1692D"/>
    <w:rsid w:val="00B16967"/>
    <w:rsid w:val="00B16989"/>
    <w:rsid w:val="00B16A1E"/>
    <w:rsid w:val="00B16A3E"/>
    <w:rsid w:val="00B16A4D"/>
    <w:rsid w:val="00B16A5C"/>
    <w:rsid w:val="00B16AA4"/>
    <w:rsid w:val="00B16AE0"/>
    <w:rsid w:val="00B16B4B"/>
    <w:rsid w:val="00B16B50"/>
    <w:rsid w:val="00B16B72"/>
    <w:rsid w:val="00B16BBD"/>
    <w:rsid w:val="00B16BF0"/>
    <w:rsid w:val="00B16C4A"/>
    <w:rsid w:val="00B16C51"/>
    <w:rsid w:val="00B16C86"/>
    <w:rsid w:val="00B16C94"/>
    <w:rsid w:val="00B16C9D"/>
    <w:rsid w:val="00B16CBA"/>
    <w:rsid w:val="00B16D25"/>
    <w:rsid w:val="00B16D5F"/>
    <w:rsid w:val="00B16D63"/>
    <w:rsid w:val="00B16D6A"/>
    <w:rsid w:val="00B16D75"/>
    <w:rsid w:val="00B16DA8"/>
    <w:rsid w:val="00B16DAE"/>
    <w:rsid w:val="00B16DC4"/>
    <w:rsid w:val="00B16DD9"/>
    <w:rsid w:val="00B16E05"/>
    <w:rsid w:val="00B16E1D"/>
    <w:rsid w:val="00B16E96"/>
    <w:rsid w:val="00B16EB5"/>
    <w:rsid w:val="00B16ECD"/>
    <w:rsid w:val="00B16EEC"/>
    <w:rsid w:val="00B16F51"/>
    <w:rsid w:val="00B16F8E"/>
    <w:rsid w:val="00B17012"/>
    <w:rsid w:val="00B17066"/>
    <w:rsid w:val="00B170AF"/>
    <w:rsid w:val="00B170B9"/>
    <w:rsid w:val="00B17110"/>
    <w:rsid w:val="00B17163"/>
    <w:rsid w:val="00B1718C"/>
    <w:rsid w:val="00B171B1"/>
    <w:rsid w:val="00B171F8"/>
    <w:rsid w:val="00B1725E"/>
    <w:rsid w:val="00B17286"/>
    <w:rsid w:val="00B172AF"/>
    <w:rsid w:val="00B172E5"/>
    <w:rsid w:val="00B172F4"/>
    <w:rsid w:val="00B172F5"/>
    <w:rsid w:val="00B172F9"/>
    <w:rsid w:val="00B17376"/>
    <w:rsid w:val="00B1737A"/>
    <w:rsid w:val="00B1737B"/>
    <w:rsid w:val="00B173B0"/>
    <w:rsid w:val="00B173B5"/>
    <w:rsid w:val="00B173DB"/>
    <w:rsid w:val="00B173EE"/>
    <w:rsid w:val="00B1742B"/>
    <w:rsid w:val="00B1749A"/>
    <w:rsid w:val="00B174B1"/>
    <w:rsid w:val="00B174BC"/>
    <w:rsid w:val="00B174E1"/>
    <w:rsid w:val="00B174ED"/>
    <w:rsid w:val="00B17513"/>
    <w:rsid w:val="00B17565"/>
    <w:rsid w:val="00B175AF"/>
    <w:rsid w:val="00B175FB"/>
    <w:rsid w:val="00B17645"/>
    <w:rsid w:val="00B1767A"/>
    <w:rsid w:val="00B17696"/>
    <w:rsid w:val="00B176AF"/>
    <w:rsid w:val="00B176BD"/>
    <w:rsid w:val="00B176C2"/>
    <w:rsid w:val="00B176F3"/>
    <w:rsid w:val="00B17719"/>
    <w:rsid w:val="00B17748"/>
    <w:rsid w:val="00B177A0"/>
    <w:rsid w:val="00B177B4"/>
    <w:rsid w:val="00B177C6"/>
    <w:rsid w:val="00B1781B"/>
    <w:rsid w:val="00B17821"/>
    <w:rsid w:val="00B1783C"/>
    <w:rsid w:val="00B1786A"/>
    <w:rsid w:val="00B178BA"/>
    <w:rsid w:val="00B178E6"/>
    <w:rsid w:val="00B17923"/>
    <w:rsid w:val="00B1792A"/>
    <w:rsid w:val="00B17981"/>
    <w:rsid w:val="00B179D4"/>
    <w:rsid w:val="00B179FB"/>
    <w:rsid w:val="00B17A3F"/>
    <w:rsid w:val="00B17A51"/>
    <w:rsid w:val="00B17A66"/>
    <w:rsid w:val="00B17A82"/>
    <w:rsid w:val="00B17A88"/>
    <w:rsid w:val="00B17AA0"/>
    <w:rsid w:val="00B17AE4"/>
    <w:rsid w:val="00B17B33"/>
    <w:rsid w:val="00B17B38"/>
    <w:rsid w:val="00B17B9A"/>
    <w:rsid w:val="00B17BF0"/>
    <w:rsid w:val="00B17BF2"/>
    <w:rsid w:val="00B17C2B"/>
    <w:rsid w:val="00B17C2F"/>
    <w:rsid w:val="00B17C82"/>
    <w:rsid w:val="00B17C91"/>
    <w:rsid w:val="00B17CCD"/>
    <w:rsid w:val="00B17D0C"/>
    <w:rsid w:val="00B17D42"/>
    <w:rsid w:val="00B17DAF"/>
    <w:rsid w:val="00B17DB9"/>
    <w:rsid w:val="00B17DE7"/>
    <w:rsid w:val="00B17DF8"/>
    <w:rsid w:val="00B17E7D"/>
    <w:rsid w:val="00B17E98"/>
    <w:rsid w:val="00B17EBA"/>
    <w:rsid w:val="00B17EE3"/>
    <w:rsid w:val="00B17F5D"/>
    <w:rsid w:val="00B17F95"/>
    <w:rsid w:val="00B17FCD"/>
    <w:rsid w:val="00B17FD1"/>
    <w:rsid w:val="00B17FE7"/>
    <w:rsid w:val="00B17FEC"/>
    <w:rsid w:val="00B20053"/>
    <w:rsid w:val="00B200BF"/>
    <w:rsid w:val="00B20124"/>
    <w:rsid w:val="00B20125"/>
    <w:rsid w:val="00B2013F"/>
    <w:rsid w:val="00B20179"/>
    <w:rsid w:val="00B20207"/>
    <w:rsid w:val="00B2020E"/>
    <w:rsid w:val="00B20230"/>
    <w:rsid w:val="00B20257"/>
    <w:rsid w:val="00B2025A"/>
    <w:rsid w:val="00B2026B"/>
    <w:rsid w:val="00B20272"/>
    <w:rsid w:val="00B20291"/>
    <w:rsid w:val="00B202AB"/>
    <w:rsid w:val="00B202DF"/>
    <w:rsid w:val="00B20319"/>
    <w:rsid w:val="00B2036B"/>
    <w:rsid w:val="00B203A9"/>
    <w:rsid w:val="00B203DB"/>
    <w:rsid w:val="00B204F7"/>
    <w:rsid w:val="00B2052E"/>
    <w:rsid w:val="00B20579"/>
    <w:rsid w:val="00B2058E"/>
    <w:rsid w:val="00B205AD"/>
    <w:rsid w:val="00B205D4"/>
    <w:rsid w:val="00B205E6"/>
    <w:rsid w:val="00B20609"/>
    <w:rsid w:val="00B20614"/>
    <w:rsid w:val="00B20634"/>
    <w:rsid w:val="00B20647"/>
    <w:rsid w:val="00B2069F"/>
    <w:rsid w:val="00B206A4"/>
    <w:rsid w:val="00B206A5"/>
    <w:rsid w:val="00B207CD"/>
    <w:rsid w:val="00B207F9"/>
    <w:rsid w:val="00B20876"/>
    <w:rsid w:val="00B20884"/>
    <w:rsid w:val="00B208B4"/>
    <w:rsid w:val="00B208E1"/>
    <w:rsid w:val="00B208ED"/>
    <w:rsid w:val="00B20941"/>
    <w:rsid w:val="00B2096F"/>
    <w:rsid w:val="00B20992"/>
    <w:rsid w:val="00B20A1E"/>
    <w:rsid w:val="00B20AF5"/>
    <w:rsid w:val="00B20B36"/>
    <w:rsid w:val="00B20BBD"/>
    <w:rsid w:val="00B20C70"/>
    <w:rsid w:val="00B20CC6"/>
    <w:rsid w:val="00B20CF1"/>
    <w:rsid w:val="00B20D57"/>
    <w:rsid w:val="00B20DCF"/>
    <w:rsid w:val="00B20E4F"/>
    <w:rsid w:val="00B20E70"/>
    <w:rsid w:val="00B20EBA"/>
    <w:rsid w:val="00B20ECE"/>
    <w:rsid w:val="00B20FD0"/>
    <w:rsid w:val="00B2100F"/>
    <w:rsid w:val="00B2102E"/>
    <w:rsid w:val="00B2107F"/>
    <w:rsid w:val="00B21122"/>
    <w:rsid w:val="00B21134"/>
    <w:rsid w:val="00B2116D"/>
    <w:rsid w:val="00B2121D"/>
    <w:rsid w:val="00B2127C"/>
    <w:rsid w:val="00B212AB"/>
    <w:rsid w:val="00B212D8"/>
    <w:rsid w:val="00B2139A"/>
    <w:rsid w:val="00B213CB"/>
    <w:rsid w:val="00B213E4"/>
    <w:rsid w:val="00B21401"/>
    <w:rsid w:val="00B2145C"/>
    <w:rsid w:val="00B214C2"/>
    <w:rsid w:val="00B21539"/>
    <w:rsid w:val="00B21558"/>
    <w:rsid w:val="00B2155C"/>
    <w:rsid w:val="00B21573"/>
    <w:rsid w:val="00B21596"/>
    <w:rsid w:val="00B2167F"/>
    <w:rsid w:val="00B216EB"/>
    <w:rsid w:val="00B216F6"/>
    <w:rsid w:val="00B2176A"/>
    <w:rsid w:val="00B21773"/>
    <w:rsid w:val="00B2178D"/>
    <w:rsid w:val="00B21792"/>
    <w:rsid w:val="00B217CE"/>
    <w:rsid w:val="00B2188D"/>
    <w:rsid w:val="00B218DA"/>
    <w:rsid w:val="00B218F8"/>
    <w:rsid w:val="00B2190F"/>
    <w:rsid w:val="00B2192B"/>
    <w:rsid w:val="00B21967"/>
    <w:rsid w:val="00B219CE"/>
    <w:rsid w:val="00B21A0E"/>
    <w:rsid w:val="00B21A26"/>
    <w:rsid w:val="00B21A3C"/>
    <w:rsid w:val="00B21A80"/>
    <w:rsid w:val="00B21A91"/>
    <w:rsid w:val="00B21ABB"/>
    <w:rsid w:val="00B21AC5"/>
    <w:rsid w:val="00B21B42"/>
    <w:rsid w:val="00B21B53"/>
    <w:rsid w:val="00B21BEC"/>
    <w:rsid w:val="00B21BEE"/>
    <w:rsid w:val="00B21BF8"/>
    <w:rsid w:val="00B21C1C"/>
    <w:rsid w:val="00B21D3D"/>
    <w:rsid w:val="00B21D5C"/>
    <w:rsid w:val="00B21D65"/>
    <w:rsid w:val="00B21D8D"/>
    <w:rsid w:val="00B21E05"/>
    <w:rsid w:val="00B21E37"/>
    <w:rsid w:val="00B21E6B"/>
    <w:rsid w:val="00B21F14"/>
    <w:rsid w:val="00B21F84"/>
    <w:rsid w:val="00B21FAE"/>
    <w:rsid w:val="00B2203C"/>
    <w:rsid w:val="00B22052"/>
    <w:rsid w:val="00B2207E"/>
    <w:rsid w:val="00B220C6"/>
    <w:rsid w:val="00B22188"/>
    <w:rsid w:val="00B2219F"/>
    <w:rsid w:val="00B2221B"/>
    <w:rsid w:val="00B22229"/>
    <w:rsid w:val="00B2228F"/>
    <w:rsid w:val="00B222D9"/>
    <w:rsid w:val="00B222ED"/>
    <w:rsid w:val="00B222F4"/>
    <w:rsid w:val="00B22394"/>
    <w:rsid w:val="00B223FC"/>
    <w:rsid w:val="00B2246D"/>
    <w:rsid w:val="00B22479"/>
    <w:rsid w:val="00B2247A"/>
    <w:rsid w:val="00B224CB"/>
    <w:rsid w:val="00B224DA"/>
    <w:rsid w:val="00B225C8"/>
    <w:rsid w:val="00B225D3"/>
    <w:rsid w:val="00B225D6"/>
    <w:rsid w:val="00B225F5"/>
    <w:rsid w:val="00B22722"/>
    <w:rsid w:val="00B2279B"/>
    <w:rsid w:val="00B227AF"/>
    <w:rsid w:val="00B22829"/>
    <w:rsid w:val="00B22833"/>
    <w:rsid w:val="00B2283A"/>
    <w:rsid w:val="00B228B9"/>
    <w:rsid w:val="00B228BA"/>
    <w:rsid w:val="00B228F1"/>
    <w:rsid w:val="00B22934"/>
    <w:rsid w:val="00B22960"/>
    <w:rsid w:val="00B22980"/>
    <w:rsid w:val="00B229C2"/>
    <w:rsid w:val="00B229EA"/>
    <w:rsid w:val="00B229F7"/>
    <w:rsid w:val="00B22A1A"/>
    <w:rsid w:val="00B22A54"/>
    <w:rsid w:val="00B22A81"/>
    <w:rsid w:val="00B22A85"/>
    <w:rsid w:val="00B22AB5"/>
    <w:rsid w:val="00B22B1C"/>
    <w:rsid w:val="00B22B2F"/>
    <w:rsid w:val="00B22B3D"/>
    <w:rsid w:val="00B22B56"/>
    <w:rsid w:val="00B22B94"/>
    <w:rsid w:val="00B22B99"/>
    <w:rsid w:val="00B22B9E"/>
    <w:rsid w:val="00B22BB5"/>
    <w:rsid w:val="00B22C87"/>
    <w:rsid w:val="00B22CAD"/>
    <w:rsid w:val="00B22CD4"/>
    <w:rsid w:val="00B22CD6"/>
    <w:rsid w:val="00B22CF4"/>
    <w:rsid w:val="00B22D49"/>
    <w:rsid w:val="00B22D5F"/>
    <w:rsid w:val="00B22D77"/>
    <w:rsid w:val="00B22DB0"/>
    <w:rsid w:val="00B22EC1"/>
    <w:rsid w:val="00B22EEA"/>
    <w:rsid w:val="00B22F22"/>
    <w:rsid w:val="00B22F4D"/>
    <w:rsid w:val="00B22F52"/>
    <w:rsid w:val="00B22F77"/>
    <w:rsid w:val="00B22FA5"/>
    <w:rsid w:val="00B22FB2"/>
    <w:rsid w:val="00B22FD0"/>
    <w:rsid w:val="00B22FF3"/>
    <w:rsid w:val="00B2302C"/>
    <w:rsid w:val="00B23037"/>
    <w:rsid w:val="00B23093"/>
    <w:rsid w:val="00B230A1"/>
    <w:rsid w:val="00B230B1"/>
    <w:rsid w:val="00B230D4"/>
    <w:rsid w:val="00B230E4"/>
    <w:rsid w:val="00B230F1"/>
    <w:rsid w:val="00B2313F"/>
    <w:rsid w:val="00B2314A"/>
    <w:rsid w:val="00B231AD"/>
    <w:rsid w:val="00B231C3"/>
    <w:rsid w:val="00B231C6"/>
    <w:rsid w:val="00B231CD"/>
    <w:rsid w:val="00B231FF"/>
    <w:rsid w:val="00B23292"/>
    <w:rsid w:val="00B232C4"/>
    <w:rsid w:val="00B232DF"/>
    <w:rsid w:val="00B23308"/>
    <w:rsid w:val="00B23379"/>
    <w:rsid w:val="00B233E9"/>
    <w:rsid w:val="00B2341A"/>
    <w:rsid w:val="00B234B6"/>
    <w:rsid w:val="00B234BF"/>
    <w:rsid w:val="00B23524"/>
    <w:rsid w:val="00B23532"/>
    <w:rsid w:val="00B23538"/>
    <w:rsid w:val="00B2353D"/>
    <w:rsid w:val="00B23591"/>
    <w:rsid w:val="00B235C4"/>
    <w:rsid w:val="00B23609"/>
    <w:rsid w:val="00B23624"/>
    <w:rsid w:val="00B23646"/>
    <w:rsid w:val="00B23663"/>
    <w:rsid w:val="00B23667"/>
    <w:rsid w:val="00B23709"/>
    <w:rsid w:val="00B2372E"/>
    <w:rsid w:val="00B237B2"/>
    <w:rsid w:val="00B237E8"/>
    <w:rsid w:val="00B23838"/>
    <w:rsid w:val="00B238A1"/>
    <w:rsid w:val="00B23971"/>
    <w:rsid w:val="00B2399B"/>
    <w:rsid w:val="00B239B0"/>
    <w:rsid w:val="00B239F1"/>
    <w:rsid w:val="00B23A0A"/>
    <w:rsid w:val="00B23A2B"/>
    <w:rsid w:val="00B23A32"/>
    <w:rsid w:val="00B23A69"/>
    <w:rsid w:val="00B23AC8"/>
    <w:rsid w:val="00B23AD6"/>
    <w:rsid w:val="00B23AEF"/>
    <w:rsid w:val="00B23B32"/>
    <w:rsid w:val="00B23B3C"/>
    <w:rsid w:val="00B23B7D"/>
    <w:rsid w:val="00B23BD6"/>
    <w:rsid w:val="00B23BF2"/>
    <w:rsid w:val="00B23BFA"/>
    <w:rsid w:val="00B23BFF"/>
    <w:rsid w:val="00B23C2F"/>
    <w:rsid w:val="00B23CE7"/>
    <w:rsid w:val="00B23CF3"/>
    <w:rsid w:val="00B23D36"/>
    <w:rsid w:val="00B23D5A"/>
    <w:rsid w:val="00B23E1F"/>
    <w:rsid w:val="00B23E45"/>
    <w:rsid w:val="00B23E71"/>
    <w:rsid w:val="00B23E87"/>
    <w:rsid w:val="00B23E96"/>
    <w:rsid w:val="00B23EA4"/>
    <w:rsid w:val="00B23F0A"/>
    <w:rsid w:val="00B23F1A"/>
    <w:rsid w:val="00B23F1D"/>
    <w:rsid w:val="00B23F5D"/>
    <w:rsid w:val="00B23F64"/>
    <w:rsid w:val="00B23F8E"/>
    <w:rsid w:val="00B23FD9"/>
    <w:rsid w:val="00B23FF7"/>
    <w:rsid w:val="00B2409B"/>
    <w:rsid w:val="00B240C1"/>
    <w:rsid w:val="00B24177"/>
    <w:rsid w:val="00B2417E"/>
    <w:rsid w:val="00B24181"/>
    <w:rsid w:val="00B241AA"/>
    <w:rsid w:val="00B241C9"/>
    <w:rsid w:val="00B24222"/>
    <w:rsid w:val="00B24244"/>
    <w:rsid w:val="00B2424B"/>
    <w:rsid w:val="00B2426A"/>
    <w:rsid w:val="00B2432E"/>
    <w:rsid w:val="00B243C5"/>
    <w:rsid w:val="00B2440A"/>
    <w:rsid w:val="00B24429"/>
    <w:rsid w:val="00B24465"/>
    <w:rsid w:val="00B24474"/>
    <w:rsid w:val="00B2449C"/>
    <w:rsid w:val="00B24566"/>
    <w:rsid w:val="00B24571"/>
    <w:rsid w:val="00B24593"/>
    <w:rsid w:val="00B245E1"/>
    <w:rsid w:val="00B245F9"/>
    <w:rsid w:val="00B246FD"/>
    <w:rsid w:val="00B2476E"/>
    <w:rsid w:val="00B2478E"/>
    <w:rsid w:val="00B247AE"/>
    <w:rsid w:val="00B247DA"/>
    <w:rsid w:val="00B24847"/>
    <w:rsid w:val="00B2486C"/>
    <w:rsid w:val="00B24878"/>
    <w:rsid w:val="00B2487C"/>
    <w:rsid w:val="00B24914"/>
    <w:rsid w:val="00B24954"/>
    <w:rsid w:val="00B24969"/>
    <w:rsid w:val="00B249B4"/>
    <w:rsid w:val="00B249F7"/>
    <w:rsid w:val="00B24A0C"/>
    <w:rsid w:val="00B24A40"/>
    <w:rsid w:val="00B24ACC"/>
    <w:rsid w:val="00B24ADF"/>
    <w:rsid w:val="00B24B3D"/>
    <w:rsid w:val="00B24BB1"/>
    <w:rsid w:val="00B24BB2"/>
    <w:rsid w:val="00B24BF6"/>
    <w:rsid w:val="00B24C46"/>
    <w:rsid w:val="00B24C5A"/>
    <w:rsid w:val="00B24D5C"/>
    <w:rsid w:val="00B24D61"/>
    <w:rsid w:val="00B24E3C"/>
    <w:rsid w:val="00B24E88"/>
    <w:rsid w:val="00B24EB0"/>
    <w:rsid w:val="00B24F91"/>
    <w:rsid w:val="00B24FEB"/>
    <w:rsid w:val="00B2502B"/>
    <w:rsid w:val="00B2509F"/>
    <w:rsid w:val="00B250B0"/>
    <w:rsid w:val="00B250E5"/>
    <w:rsid w:val="00B2510D"/>
    <w:rsid w:val="00B25128"/>
    <w:rsid w:val="00B2515F"/>
    <w:rsid w:val="00B25199"/>
    <w:rsid w:val="00B251C1"/>
    <w:rsid w:val="00B251D7"/>
    <w:rsid w:val="00B251E4"/>
    <w:rsid w:val="00B251EC"/>
    <w:rsid w:val="00B25225"/>
    <w:rsid w:val="00B25250"/>
    <w:rsid w:val="00B25281"/>
    <w:rsid w:val="00B252B6"/>
    <w:rsid w:val="00B252DD"/>
    <w:rsid w:val="00B2530B"/>
    <w:rsid w:val="00B25346"/>
    <w:rsid w:val="00B25361"/>
    <w:rsid w:val="00B2536B"/>
    <w:rsid w:val="00B2538C"/>
    <w:rsid w:val="00B253B1"/>
    <w:rsid w:val="00B253D1"/>
    <w:rsid w:val="00B25403"/>
    <w:rsid w:val="00B25468"/>
    <w:rsid w:val="00B25530"/>
    <w:rsid w:val="00B2562B"/>
    <w:rsid w:val="00B2564B"/>
    <w:rsid w:val="00B2565C"/>
    <w:rsid w:val="00B256ED"/>
    <w:rsid w:val="00B256FF"/>
    <w:rsid w:val="00B257C3"/>
    <w:rsid w:val="00B257C6"/>
    <w:rsid w:val="00B2580D"/>
    <w:rsid w:val="00B2582A"/>
    <w:rsid w:val="00B25842"/>
    <w:rsid w:val="00B258E3"/>
    <w:rsid w:val="00B258E7"/>
    <w:rsid w:val="00B258EE"/>
    <w:rsid w:val="00B25913"/>
    <w:rsid w:val="00B25919"/>
    <w:rsid w:val="00B25979"/>
    <w:rsid w:val="00B259F9"/>
    <w:rsid w:val="00B25A11"/>
    <w:rsid w:val="00B25A37"/>
    <w:rsid w:val="00B25A45"/>
    <w:rsid w:val="00B25A49"/>
    <w:rsid w:val="00B25B22"/>
    <w:rsid w:val="00B25B73"/>
    <w:rsid w:val="00B25BDB"/>
    <w:rsid w:val="00B25C26"/>
    <w:rsid w:val="00B25C94"/>
    <w:rsid w:val="00B25D51"/>
    <w:rsid w:val="00B25D80"/>
    <w:rsid w:val="00B25D8B"/>
    <w:rsid w:val="00B25E0D"/>
    <w:rsid w:val="00B25E42"/>
    <w:rsid w:val="00B25E5C"/>
    <w:rsid w:val="00B25E7D"/>
    <w:rsid w:val="00B25EB3"/>
    <w:rsid w:val="00B25ECF"/>
    <w:rsid w:val="00B25F20"/>
    <w:rsid w:val="00B25F2D"/>
    <w:rsid w:val="00B25F6B"/>
    <w:rsid w:val="00B25FC0"/>
    <w:rsid w:val="00B2603B"/>
    <w:rsid w:val="00B26067"/>
    <w:rsid w:val="00B26077"/>
    <w:rsid w:val="00B26100"/>
    <w:rsid w:val="00B26126"/>
    <w:rsid w:val="00B2617A"/>
    <w:rsid w:val="00B26189"/>
    <w:rsid w:val="00B261D8"/>
    <w:rsid w:val="00B26202"/>
    <w:rsid w:val="00B2620B"/>
    <w:rsid w:val="00B2623B"/>
    <w:rsid w:val="00B26241"/>
    <w:rsid w:val="00B26265"/>
    <w:rsid w:val="00B26281"/>
    <w:rsid w:val="00B26285"/>
    <w:rsid w:val="00B2629C"/>
    <w:rsid w:val="00B262F7"/>
    <w:rsid w:val="00B26338"/>
    <w:rsid w:val="00B26347"/>
    <w:rsid w:val="00B26348"/>
    <w:rsid w:val="00B263A5"/>
    <w:rsid w:val="00B263BB"/>
    <w:rsid w:val="00B263E8"/>
    <w:rsid w:val="00B264C1"/>
    <w:rsid w:val="00B26551"/>
    <w:rsid w:val="00B26572"/>
    <w:rsid w:val="00B26598"/>
    <w:rsid w:val="00B265B2"/>
    <w:rsid w:val="00B265CF"/>
    <w:rsid w:val="00B265F8"/>
    <w:rsid w:val="00B265F9"/>
    <w:rsid w:val="00B2664D"/>
    <w:rsid w:val="00B2664F"/>
    <w:rsid w:val="00B26716"/>
    <w:rsid w:val="00B26717"/>
    <w:rsid w:val="00B26719"/>
    <w:rsid w:val="00B26779"/>
    <w:rsid w:val="00B267AE"/>
    <w:rsid w:val="00B267C2"/>
    <w:rsid w:val="00B267F2"/>
    <w:rsid w:val="00B26812"/>
    <w:rsid w:val="00B2681C"/>
    <w:rsid w:val="00B268BB"/>
    <w:rsid w:val="00B268E7"/>
    <w:rsid w:val="00B26938"/>
    <w:rsid w:val="00B26990"/>
    <w:rsid w:val="00B26A0D"/>
    <w:rsid w:val="00B26A15"/>
    <w:rsid w:val="00B26A6F"/>
    <w:rsid w:val="00B26AC1"/>
    <w:rsid w:val="00B26B41"/>
    <w:rsid w:val="00B26BB7"/>
    <w:rsid w:val="00B26BBD"/>
    <w:rsid w:val="00B26BC3"/>
    <w:rsid w:val="00B26C02"/>
    <w:rsid w:val="00B26C8C"/>
    <w:rsid w:val="00B26C92"/>
    <w:rsid w:val="00B26C9E"/>
    <w:rsid w:val="00B26CB5"/>
    <w:rsid w:val="00B26D0B"/>
    <w:rsid w:val="00B26D2A"/>
    <w:rsid w:val="00B26D39"/>
    <w:rsid w:val="00B26D5F"/>
    <w:rsid w:val="00B26D84"/>
    <w:rsid w:val="00B26DDE"/>
    <w:rsid w:val="00B26E17"/>
    <w:rsid w:val="00B26E85"/>
    <w:rsid w:val="00B26EE1"/>
    <w:rsid w:val="00B26EFB"/>
    <w:rsid w:val="00B26F2F"/>
    <w:rsid w:val="00B26F3F"/>
    <w:rsid w:val="00B26F9E"/>
    <w:rsid w:val="00B26FCE"/>
    <w:rsid w:val="00B2707A"/>
    <w:rsid w:val="00B2709D"/>
    <w:rsid w:val="00B270AE"/>
    <w:rsid w:val="00B2710A"/>
    <w:rsid w:val="00B27112"/>
    <w:rsid w:val="00B2717A"/>
    <w:rsid w:val="00B2718B"/>
    <w:rsid w:val="00B271C1"/>
    <w:rsid w:val="00B271CF"/>
    <w:rsid w:val="00B2720E"/>
    <w:rsid w:val="00B27228"/>
    <w:rsid w:val="00B27256"/>
    <w:rsid w:val="00B27288"/>
    <w:rsid w:val="00B27294"/>
    <w:rsid w:val="00B272C4"/>
    <w:rsid w:val="00B2734B"/>
    <w:rsid w:val="00B273AA"/>
    <w:rsid w:val="00B273FD"/>
    <w:rsid w:val="00B2742B"/>
    <w:rsid w:val="00B27446"/>
    <w:rsid w:val="00B2745C"/>
    <w:rsid w:val="00B2746A"/>
    <w:rsid w:val="00B27478"/>
    <w:rsid w:val="00B274BB"/>
    <w:rsid w:val="00B274D7"/>
    <w:rsid w:val="00B27558"/>
    <w:rsid w:val="00B27561"/>
    <w:rsid w:val="00B275D6"/>
    <w:rsid w:val="00B27612"/>
    <w:rsid w:val="00B27618"/>
    <w:rsid w:val="00B2765C"/>
    <w:rsid w:val="00B27680"/>
    <w:rsid w:val="00B276D0"/>
    <w:rsid w:val="00B276D4"/>
    <w:rsid w:val="00B276DF"/>
    <w:rsid w:val="00B276FA"/>
    <w:rsid w:val="00B27746"/>
    <w:rsid w:val="00B27791"/>
    <w:rsid w:val="00B277F3"/>
    <w:rsid w:val="00B277F7"/>
    <w:rsid w:val="00B278B9"/>
    <w:rsid w:val="00B278FB"/>
    <w:rsid w:val="00B27929"/>
    <w:rsid w:val="00B279AD"/>
    <w:rsid w:val="00B279DC"/>
    <w:rsid w:val="00B279E4"/>
    <w:rsid w:val="00B279E8"/>
    <w:rsid w:val="00B279EA"/>
    <w:rsid w:val="00B27A35"/>
    <w:rsid w:val="00B27A4B"/>
    <w:rsid w:val="00B27A5A"/>
    <w:rsid w:val="00B27A89"/>
    <w:rsid w:val="00B27A9A"/>
    <w:rsid w:val="00B27ACD"/>
    <w:rsid w:val="00B27B0B"/>
    <w:rsid w:val="00B27B6D"/>
    <w:rsid w:val="00B27C10"/>
    <w:rsid w:val="00B27C21"/>
    <w:rsid w:val="00B27C57"/>
    <w:rsid w:val="00B27C70"/>
    <w:rsid w:val="00B27CB1"/>
    <w:rsid w:val="00B27CC5"/>
    <w:rsid w:val="00B27D0C"/>
    <w:rsid w:val="00B27D80"/>
    <w:rsid w:val="00B27D9B"/>
    <w:rsid w:val="00B27DB6"/>
    <w:rsid w:val="00B27EB3"/>
    <w:rsid w:val="00B27EBC"/>
    <w:rsid w:val="00B27EF5"/>
    <w:rsid w:val="00B27F54"/>
    <w:rsid w:val="00B27F75"/>
    <w:rsid w:val="00B28D87"/>
    <w:rsid w:val="00B3003F"/>
    <w:rsid w:val="00B30041"/>
    <w:rsid w:val="00B30068"/>
    <w:rsid w:val="00B30113"/>
    <w:rsid w:val="00B30116"/>
    <w:rsid w:val="00B301F6"/>
    <w:rsid w:val="00B30257"/>
    <w:rsid w:val="00B302A6"/>
    <w:rsid w:val="00B30388"/>
    <w:rsid w:val="00B303B6"/>
    <w:rsid w:val="00B303CA"/>
    <w:rsid w:val="00B303E7"/>
    <w:rsid w:val="00B3040D"/>
    <w:rsid w:val="00B30420"/>
    <w:rsid w:val="00B30467"/>
    <w:rsid w:val="00B3050F"/>
    <w:rsid w:val="00B3052F"/>
    <w:rsid w:val="00B30555"/>
    <w:rsid w:val="00B3057C"/>
    <w:rsid w:val="00B3058D"/>
    <w:rsid w:val="00B305A2"/>
    <w:rsid w:val="00B305C3"/>
    <w:rsid w:val="00B305F5"/>
    <w:rsid w:val="00B30659"/>
    <w:rsid w:val="00B306CF"/>
    <w:rsid w:val="00B30723"/>
    <w:rsid w:val="00B3078C"/>
    <w:rsid w:val="00B3079C"/>
    <w:rsid w:val="00B307AF"/>
    <w:rsid w:val="00B307DB"/>
    <w:rsid w:val="00B30813"/>
    <w:rsid w:val="00B3086A"/>
    <w:rsid w:val="00B3087C"/>
    <w:rsid w:val="00B308AA"/>
    <w:rsid w:val="00B308BB"/>
    <w:rsid w:val="00B3090B"/>
    <w:rsid w:val="00B3098D"/>
    <w:rsid w:val="00B309A5"/>
    <w:rsid w:val="00B309D7"/>
    <w:rsid w:val="00B30A18"/>
    <w:rsid w:val="00B30A41"/>
    <w:rsid w:val="00B30A70"/>
    <w:rsid w:val="00B30A93"/>
    <w:rsid w:val="00B30ABA"/>
    <w:rsid w:val="00B30ADA"/>
    <w:rsid w:val="00B30B4C"/>
    <w:rsid w:val="00B30B79"/>
    <w:rsid w:val="00B30B8C"/>
    <w:rsid w:val="00B30BC6"/>
    <w:rsid w:val="00B30C03"/>
    <w:rsid w:val="00B30C8E"/>
    <w:rsid w:val="00B30C9B"/>
    <w:rsid w:val="00B30CAC"/>
    <w:rsid w:val="00B30CEF"/>
    <w:rsid w:val="00B30D26"/>
    <w:rsid w:val="00B30D38"/>
    <w:rsid w:val="00B30D99"/>
    <w:rsid w:val="00B30E60"/>
    <w:rsid w:val="00B30E7C"/>
    <w:rsid w:val="00B30ED5"/>
    <w:rsid w:val="00B30FA4"/>
    <w:rsid w:val="00B30FBC"/>
    <w:rsid w:val="00B30FE8"/>
    <w:rsid w:val="00B30FF6"/>
    <w:rsid w:val="00B31044"/>
    <w:rsid w:val="00B310C5"/>
    <w:rsid w:val="00B310E2"/>
    <w:rsid w:val="00B31115"/>
    <w:rsid w:val="00B311B6"/>
    <w:rsid w:val="00B311E0"/>
    <w:rsid w:val="00B3125A"/>
    <w:rsid w:val="00B31279"/>
    <w:rsid w:val="00B31326"/>
    <w:rsid w:val="00B31327"/>
    <w:rsid w:val="00B3133C"/>
    <w:rsid w:val="00B31379"/>
    <w:rsid w:val="00B31388"/>
    <w:rsid w:val="00B313F1"/>
    <w:rsid w:val="00B3143B"/>
    <w:rsid w:val="00B3143C"/>
    <w:rsid w:val="00B31473"/>
    <w:rsid w:val="00B31486"/>
    <w:rsid w:val="00B31489"/>
    <w:rsid w:val="00B314B9"/>
    <w:rsid w:val="00B314C1"/>
    <w:rsid w:val="00B314C6"/>
    <w:rsid w:val="00B314DE"/>
    <w:rsid w:val="00B314E4"/>
    <w:rsid w:val="00B31558"/>
    <w:rsid w:val="00B3155A"/>
    <w:rsid w:val="00B315DC"/>
    <w:rsid w:val="00B31609"/>
    <w:rsid w:val="00B316B5"/>
    <w:rsid w:val="00B316F4"/>
    <w:rsid w:val="00B31790"/>
    <w:rsid w:val="00B31847"/>
    <w:rsid w:val="00B3185E"/>
    <w:rsid w:val="00B3186E"/>
    <w:rsid w:val="00B3189C"/>
    <w:rsid w:val="00B318D8"/>
    <w:rsid w:val="00B3191D"/>
    <w:rsid w:val="00B3192E"/>
    <w:rsid w:val="00B31968"/>
    <w:rsid w:val="00B319E3"/>
    <w:rsid w:val="00B31A51"/>
    <w:rsid w:val="00B31A6C"/>
    <w:rsid w:val="00B31A71"/>
    <w:rsid w:val="00B31AA5"/>
    <w:rsid w:val="00B31AD9"/>
    <w:rsid w:val="00B31ADA"/>
    <w:rsid w:val="00B31BCA"/>
    <w:rsid w:val="00B31D4E"/>
    <w:rsid w:val="00B31D51"/>
    <w:rsid w:val="00B31DA7"/>
    <w:rsid w:val="00B31DAA"/>
    <w:rsid w:val="00B31E41"/>
    <w:rsid w:val="00B31EF6"/>
    <w:rsid w:val="00B31F05"/>
    <w:rsid w:val="00B31F29"/>
    <w:rsid w:val="00B31FB1"/>
    <w:rsid w:val="00B31FC5"/>
    <w:rsid w:val="00B31FD9"/>
    <w:rsid w:val="00B31FFF"/>
    <w:rsid w:val="00B32052"/>
    <w:rsid w:val="00B320AB"/>
    <w:rsid w:val="00B320ED"/>
    <w:rsid w:val="00B32118"/>
    <w:rsid w:val="00B32148"/>
    <w:rsid w:val="00B321A4"/>
    <w:rsid w:val="00B321C9"/>
    <w:rsid w:val="00B32224"/>
    <w:rsid w:val="00B3222E"/>
    <w:rsid w:val="00B322B0"/>
    <w:rsid w:val="00B32319"/>
    <w:rsid w:val="00B32380"/>
    <w:rsid w:val="00B32399"/>
    <w:rsid w:val="00B323AF"/>
    <w:rsid w:val="00B323B7"/>
    <w:rsid w:val="00B323D1"/>
    <w:rsid w:val="00B323FC"/>
    <w:rsid w:val="00B324C1"/>
    <w:rsid w:val="00B324E0"/>
    <w:rsid w:val="00B32505"/>
    <w:rsid w:val="00B325FB"/>
    <w:rsid w:val="00B3266F"/>
    <w:rsid w:val="00B32683"/>
    <w:rsid w:val="00B326A6"/>
    <w:rsid w:val="00B326CA"/>
    <w:rsid w:val="00B32712"/>
    <w:rsid w:val="00B3274A"/>
    <w:rsid w:val="00B3277A"/>
    <w:rsid w:val="00B3279B"/>
    <w:rsid w:val="00B327BB"/>
    <w:rsid w:val="00B32830"/>
    <w:rsid w:val="00B32857"/>
    <w:rsid w:val="00B3289E"/>
    <w:rsid w:val="00B328D1"/>
    <w:rsid w:val="00B328FF"/>
    <w:rsid w:val="00B329B3"/>
    <w:rsid w:val="00B329B8"/>
    <w:rsid w:val="00B329E5"/>
    <w:rsid w:val="00B329FE"/>
    <w:rsid w:val="00B32A0F"/>
    <w:rsid w:val="00B32A11"/>
    <w:rsid w:val="00B32A4A"/>
    <w:rsid w:val="00B32A5F"/>
    <w:rsid w:val="00B32AAF"/>
    <w:rsid w:val="00B32ABE"/>
    <w:rsid w:val="00B32ABF"/>
    <w:rsid w:val="00B32B9D"/>
    <w:rsid w:val="00B32C4D"/>
    <w:rsid w:val="00B32CF5"/>
    <w:rsid w:val="00B32CFB"/>
    <w:rsid w:val="00B32D62"/>
    <w:rsid w:val="00B32DB1"/>
    <w:rsid w:val="00B32E69"/>
    <w:rsid w:val="00B32F01"/>
    <w:rsid w:val="00B32F27"/>
    <w:rsid w:val="00B32FE0"/>
    <w:rsid w:val="00B33018"/>
    <w:rsid w:val="00B3301E"/>
    <w:rsid w:val="00B3303D"/>
    <w:rsid w:val="00B3303E"/>
    <w:rsid w:val="00B330BC"/>
    <w:rsid w:val="00B330E2"/>
    <w:rsid w:val="00B330E9"/>
    <w:rsid w:val="00B33120"/>
    <w:rsid w:val="00B3312C"/>
    <w:rsid w:val="00B33180"/>
    <w:rsid w:val="00B33215"/>
    <w:rsid w:val="00B33325"/>
    <w:rsid w:val="00B334B2"/>
    <w:rsid w:val="00B334D8"/>
    <w:rsid w:val="00B33503"/>
    <w:rsid w:val="00B3350E"/>
    <w:rsid w:val="00B33512"/>
    <w:rsid w:val="00B3353B"/>
    <w:rsid w:val="00B33572"/>
    <w:rsid w:val="00B335AD"/>
    <w:rsid w:val="00B335E4"/>
    <w:rsid w:val="00B33621"/>
    <w:rsid w:val="00B336D9"/>
    <w:rsid w:val="00B336F5"/>
    <w:rsid w:val="00B336FC"/>
    <w:rsid w:val="00B33713"/>
    <w:rsid w:val="00B33738"/>
    <w:rsid w:val="00B3374B"/>
    <w:rsid w:val="00B33836"/>
    <w:rsid w:val="00B33839"/>
    <w:rsid w:val="00B33869"/>
    <w:rsid w:val="00B338B3"/>
    <w:rsid w:val="00B338FE"/>
    <w:rsid w:val="00B3394C"/>
    <w:rsid w:val="00B339C5"/>
    <w:rsid w:val="00B33A25"/>
    <w:rsid w:val="00B33A51"/>
    <w:rsid w:val="00B33A5D"/>
    <w:rsid w:val="00B33A74"/>
    <w:rsid w:val="00B33ABE"/>
    <w:rsid w:val="00B33B01"/>
    <w:rsid w:val="00B33B53"/>
    <w:rsid w:val="00B33B7E"/>
    <w:rsid w:val="00B33B85"/>
    <w:rsid w:val="00B33BC6"/>
    <w:rsid w:val="00B33C58"/>
    <w:rsid w:val="00B33C81"/>
    <w:rsid w:val="00B33CC2"/>
    <w:rsid w:val="00B33CC7"/>
    <w:rsid w:val="00B33CD1"/>
    <w:rsid w:val="00B33DBB"/>
    <w:rsid w:val="00B33DD2"/>
    <w:rsid w:val="00B33DF7"/>
    <w:rsid w:val="00B33EB5"/>
    <w:rsid w:val="00B33F29"/>
    <w:rsid w:val="00B33F3B"/>
    <w:rsid w:val="00B33F63"/>
    <w:rsid w:val="00B33F71"/>
    <w:rsid w:val="00B34063"/>
    <w:rsid w:val="00B34072"/>
    <w:rsid w:val="00B340B0"/>
    <w:rsid w:val="00B340D4"/>
    <w:rsid w:val="00B34109"/>
    <w:rsid w:val="00B34167"/>
    <w:rsid w:val="00B34192"/>
    <w:rsid w:val="00B341F4"/>
    <w:rsid w:val="00B341FF"/>
    <w:rsid w:val="00B34241"/>
    <w:rsid w:val="00B3426E"/>
    <w:rsid w:val="00B342D1"/>
    <w:rsid w:val="00B343B8"/>
    <w:rsid w:val="00B34415"/>
    <w:rsid w:val="00B34482"/>
    <w:rsid w:val="00B344CE"/>
    <w:rsid w:val="00B344F5"/>
    <w:rsid w:val="00B34515"/>
    <w:rsid w:val="00B34543"/>
    <w:rsid w:val="00B34569"/>
    <w:rsid w:val="00B34574"/>
    <w:rsid w:val="00B345A8"/>
    <w:rsid w:val="00B34608"/>
    <w:rsid w:val="00B34617"/>
    <w:rsid w:val="00B3465E"/>
    <w:rsid w:val="00B346CA"/>
    <w:rsid w:val="00B346D7"/>
    <w:rsid w:val="00B346E9"/>
    <w:rsid w:val="00B3473A"/>
    <w:rsid w:val="00B34773"/>
    <w:rsid w:val="00B347C1"/>
    <w:rsid w:val="00B34871"/>
    <w:rsid w:val="00B3488E"/>
    <w:rsid w:val="00B348B8"/>
    <w:rsid w:val="00B348EC"/>
    <w:rsid w:val="00B348F9"/>
    <w:rsid w:val="00B3494D"/>
    <w:rsid w:val="00B349C6"/>
    <w:rsid w:val="00B349DA"/>
    <w:rsid w:val="00B34A1D"/>
    <w:rsid w:val="00B34A5D"/>
    <w:rsid w:val="00B34A5E"/>
    <w:rsid w:val="00B34A9D"/>
    <w:rsid w:val="00B34ADD"/>
    <w:rsid w:val="00B34AE0"/>
    <w:rsid w:val="00B34AE2"/>
    <w:rsid w:val="00B34AF0"/>
    <w:rsid w:val="00B34AF7"/>
    <w:rsid w:val="00B34AFD"/>
    <w:rsid w:val="00B34B29"/>
    <w:rsid w:val="00B34B92"/>
    <w:rsid w:val="00B34CD2"/>
    <w:rsid w:val="00B34D46"/>
    <w:rsid w:val="00B34DFD"/>
    <w:rsid w:val="00B34F13"/>
    <w:rsid w:val="00B34F15"/>
    <w:rsid w:val="00B34F32"/>
    <w:rsid w:val="00B34F33"/>
    <w:rsid w:val="00B34F50"/>
    <w:rsid w:val="00B34F76"/>
    <w:rsid w:val="00B34F7C"/>
    <w:rsid w:val="00B34FA2"/>
    <w:rsid w:val="00B34FF5"/>
    <w:rsid w:val="00B35051"/>
    <w:rsid w:val="00B3506E"/>
    <w:rsid w:val="00B350BA"/>
    <w:rsid w:val="00B350FC"/>
    <w:rsid w:val="00B35174"/>
    <w:rsid w:val="00B35193"/>
    <w:rsid w:val="00B351C3"/>
    <w:rsid w:val="00B351CD"/>
    <w:rsid w:val="00B35214"/>
    <w:rsid w:val="00B35230"/>
    <w:rsid w:val="00B3524F"/>
    <w:rsid w:val="00B35253"/>
    <w:rsid w:val="00B35281"/>
    <w:rsid w:val="00B35291"/>
    <w:rsid w:val="00B352EA"/>
    <w:rsid w:val="00B3531C"/>
    <w:rsid w:val="00B35333"/>
    <w:rsid w:val="00B3534E"/>
    <w:rsid w:val="00B35370"/>
    <w:rsid w:val="00B353A0"/>
    <w:rsid w:val="00B353E9"/>
    <w:rsid w:val="00B3546F"/>
    <w:rsid w:val="00B35487"/>
    <w:rsid w:val="00B3562B"/>
    <w:rsid w:val="00B35687"/>
    <w:rsid w:val="00B35691"/>
    <w:rsid w:val="00B35762"/>
    <w:rsid w:val="00B35769"/>
    <w:rsid w:val="00B35792"/>
    <w:rsid w:val="00B357D9"/>
    <w:rsid w:val="00B3588B"/>
    <w:rsid w:val="00B35891"/>
    <w:rsid w:val="00B35896"/>
    <w:rsid w:val="00B35934"/>
    <w:rsid w:val="00B35959"/>
    <w:rsid w:val="00B35988"/>
    <w:rsid w:val="00B359C4"/>
    <w:rsid w:val="00B359CE"/>
    <w:rsid w:val="00B359E3"/>
    <w:rsid w:val="00B35A11"/>
    <w:rsid w:val="00B35A20"/>
    <w:rsid w:val="00B35A6E"/>
    <w:rsid w:val="00B35A7A"/>
    <w:rsid w:val="00B35A99"/>
    <w:rsid w:val="00B35ACA"/>
    <w:rsid w:val="00B35ADD"/>
    <w:rsid w:val="00B35AF7"/>
    <w:rsid w:val="00B35B04"/>
    <w:rsid w:val="00B35B4A"/>
    <w:rsid w:val="00B35B53"/>
    <w:rsid w:val="00B35B6F"/>
    <w:rsid w:val="00B35B7A"/>
    <w:rsid w:val="00B35B94"/>
    <w:rsid w:val="00B35BE2"/>
    <w:rsid w:val="00B35C85"/>
    <w:rsid w:val="00B35C88"/>
    <w:rsid w:val="00B35CC3"/>
    <w:rsid w:val="00B35CD8"/>
    <w:rsid w:val="00B35CDA"/>
    <w:rsid w:val="00B35D3C"/>
    <w:rsid w:val="00B35D60"/>
    <w:rsid w:val="00B35E50"/>
    <w:rsid w:val="00B35EB3"/>
    <w:rsid w:val="00B35ECA"/>
    <w:rsid w:val="00B35F2F"/>
    <w:rsid w:val="00B35F55"/>
    <w:rsid w:val="00B35FBF"/>
    <w:rsid w:val="00B36038"/>
    <w:rsid w:val="00B36051"/>
    <w:rsid w:val="00B3607B"/>
    <w:rsid w:val="00B3609E"/>
    <w:rsid w:val="00B36110"/>
    <w:rsid w:val="00B36115"/>
    <w:rsid w:val="00B36131"/>
    <w:rsid w:val="00B361C0"/>
    <w:rsid w:val="00B362CA"/>
    <w:rsid w:val="00B3630E"/>
    <w:rsid w:val="00B3634A"/>
    <w:rsid w:val="00B36478"/>
    <w:rsid w:val="00B364F0"/>
    <w:rsid w:val="00B36514"/>
    <w:rsid w:val="00B36551"/>
    <w:rsid w:val="00B36560"/>
    <w:rsid w:val="00B36592"/>
    <w:rsid w:val="00B36669"/>
    <w:rsid w:val="00B3667B"/>
    <w:rsid w:val="00B3667C"/>
    <w:rsid w:val="00B36692"/>
    <w:rsid w:val="00B366A3"/>
    <w:rsid w:val="00B366DF"/>
    <w:rsid w:val="00B3670C"/>
    <w:rsid w:val="00B3679D"/>
    <w:rsid w:val="00B36849"/>
    <w:rsid w:val="00B36878"/>
    <w:rsid w:val="00B368AD"/>
    <w:rsid w:val="00B368C9"/>
    <w:rsid w:val="00B368CA"/>
    <w:rsid w:val="00B36965"/>
    <w:rsid w:val="00B36A0B"/>
    <w:rsid w:val="00B36A47"/>
    <w:rsid w:val="00B36A7C"/>
    <w:rsid w:val="00B36A86"/>
    <w:rsid w:val="00B36ABF"/>
    <w:rsid w:val="00B36B0A"/>
    <w:rsid w:val="00B36B36"/>
    <w:rsid w:val="00B36B3E"/>
    <w:rsid w:val="00B36BA3"/>
    <w:rsid w:val="00B36BA6"/>
    <w:rsid w:val="00B36BAF"/>
    <w:rsid w:val="00B36C4D"/>
    <w:rsid w:val="00B36CD9"/>
    <w:rsid w:val="00B36CEF"/>
    <w:rsid w:val="00B36D14"/>
    <w:rsid w:val="00B36D22"/>
    <w:rsid w:val="00B36D30"/>
    <w:rsid w:val="00B36D3B"/>
    <w:rsid w:val="00B36D89"/>
    <w:rsid w:val="00B36DA8"/>
    <w:rsid w:val="00B36DAC"/>
    <w:rsid w:val="00B36DF2"/>
    <w:rsid w:val="00B36E4D"/>
    <w:rsid w:val="00B36F06"/>
    <w:rsid w:val="00B36F5A"/>
    <w:rsid w:val="00B36F64"/>
    <w:rsid w:val="00B36F7F"/>
    <w:rsid w:val="00B36FAD"/>
    <w:rsid w:val="00B36FBF"/>
    <w:rsid w:val="00B36FC6"/>
    <w:rsid w:val="00B37036"/>
    <w:rsid w:val="00B3707C"/>
    <w:rsid w:val="00B37093"/>
    <w:rsid w:val="00B370A8"/>
    <w:rsid w:val="00B370E9"/>
    <w:rsid w:val="00B3711B"/>
    <w:rsid w:val="00B37171"/>
    <w:rsid w:val="00B371B6"/>
    <w:rsid w:val="00B371CE"/>
    <w:rsid w:val="00B3720E"/>
    <w:rsid w:val="00B37294"/>
    <w:rsid w:val="00B372B5"/>
    <w:rsid w:val="00B373A9"/>
    <w:rsid w:val="00B373D6"/>
    <w:rsid w:val="00B3745A"/>
    <w:rsid w:val="00B3746B"/>
    <w:rsid w:val="00B3746E"/>
    <w:rsid w:val="00B374AB"/>
    <w:rsid w:val="00B374D8"/>
    <w:rsid w:val="00B374DA"/>
    <w:rsid w:val="00B3752F"/>
    <w:rsid w:val="00B3758B"/>
    <w:rsid w:val="00B375BF"/>
    <w:rsid w:val="00B3764C"/>
    <w:rsid w:val="00B37663"/>
    <w:rsid w:val="00B37672"/>
    <w:rsid w:val="00B3767C"/>
    <w:rsid w:val="00B37684"/>
    <w:rsid w:val="00B3775A"/>
    <w:rsid w:val="00B37764"/>
    <w:rsid w:val="00B37768"/>
    <w:rsid w:val="00B377C0"/>
    <w:rsid w:val="00B377CF"/>
    <w:rsid w:val="00B377E6"/>
    <w:rsid w:val="00B37801"/>
    <w:rsid w:val="00B378EF"/>
    <w:rsid w:val="00B378F1"/>
    <w:rsid w:val="00B37905"/>
    <w:rsid w:val="00B37910"/>
    <w:rsid w:val="00B3793E"/>
    <w:rsid w:val="00B37963"/>
    <w:rsid w:val="00B379BC"/>
    <w:rsid w:val="00B379FE"/>
    <w:rsid w:val="00B37A30"/>
    <w:rsid w:val="00B37A7D"/>
    <w:rsid w:val="00B37A97"/>
    <w:rsid w:val="00B37AD0"/>
    <w:rsid w:val="00B37B1A"/>
    <w:rsid w:val="00B37B8B"/>
    <w:rsid w:val="00B37BDE"/>
    <w:rsid w:val="00B37BDF"/>
    <w:rsid w:val="00B37C01"/>
    <w:rsid w:val="00B37CEC"/>
    <w:rsid w:val="00B37D6A"/>
    <w:rsid w:val="00B37DC1"/>
    <w:rsid w:val="00B37E80"/>
    <w:rsid w:val="00B37E99"/>
    <w:rsid w:val="00B37EBE"/>
    <w:rsid w:val="00B37F31"/>
    <w:rsid w:val="00B37F7A"/>
    <w:rsid w:val="00B37FC8"/>
    <w:rsid w:val="00B37FF6"/>
    <w:rsid w:val="00B37FF8"/>
    <w:rsid w:val="00B40044"/>
    <w:rsid w:val="00B4007E"/>
    <w:rsid w:val="00B40085"/>
    <w:rsid w:val="00B40090"/>
    <w:rsid w:val="00B4009E"/>
    <w:rsid w:val="00B400B9"/>
    <w:rsid w:val="00B40127"/>
    <w:rsid w:val="00B4017F"/>
    <w:rsid w:val="00B40190"/>
    <w:rsid w:val="00B401D9"/>
    <w:rsid w:val="00B4020B"/>
    <w:rsid w:val="00B402AB"/>
    <w:rsid w:val="00B40314"/>
    <w:rsid w:val="00B4034E"/>
    <w:rsid w:val="00B40376"/>
    <w:rsid w:val="00B40379"/>
    <w:rsid w:val="00B4043D"/>
    <w:rsid w:val="00B40461"/>
    <w:rsid w:val="00B404C8"/>
    <w:rsid w:val="00B40500"/>
    <w:rsid w:val="00B4052D"/>
    <w:rsid w:val="00B40570"/>
    <w:rsid w:val="00B40595"/>
    <w:rsid w:val="00B405FA"/>
    <w:rsid w:val="00B40634"/>
    <w:rsid w:val="00B40635"/>
    <w:rsid w:val="00B406C8"/>
    <w:rsid w:val="00B4070F"/>
    <w:rsid w:val="00B40744"/>
    <w:rsid w:val="00B40765"/>
    <w:rsid w:val="00B4076B"/>
    <w:rsid w:val="00B4077A"/>
    <w:rsid w:val="00B4077B"/>
    <w:rsid w:val="00B4079B"/>
    <w:rsid w:val="00B407C6"/>
    <w:rsid w:val="00B407DF"/>
    <w:rsid w:val="00B40895"/>
    <w:rsid w:val="00B408BE"/>
    <w:rsid w:val="00B408DF"/>
    <w:rsid w:val="00B40903"/>
    <w:rsid w:val="00B4092D"/>
    <w:rsid w:val="00B40942"/>
    <w:rsid w:val="00B40967"/>
    <w:rsid w:val="00B4099A"/>
    <w:rsid w:val="00B409C8"/>
    <w:rsid w:val="00B409DB"/>
    <w:rsid w:val="00B40A10"/>
    <w:rsid w:val="00B40B5F"/>
    <w:rsid w:val="00B40B93"/>
    <w:rsid w:val="00B40B9C"/>
    <w:rsid w:val="00B40C4E"/>
    <w:rsid w:val="00B40C7E"/>
    <w:rsid w:val="00B40C93"/>
    <w:rsid w:val="00B40CF5"/>
    <w:rsid w:val="00B40CFC"/>
    <w:rsid w:val="00B40D1D"/>
    <w:rsid w:val="00B40E07"/>
    <w:rsid w:val="00B40E45"/>
    <w:rsid w:val="00B40E7E"/>
    <w:rsid w:val="00B40E84"/>
    <w:rsid w:val="00B40ECC"/>
    <w:rsid w:val="00B40EF0"/>
    <w:rsid w:val="00B40EF3"/>
    <w:rsid w:val="00B40F18"/>
    <w:rsid w:val="00B40F70"/>
    <w:rsid w:val="00B4106F"/>
    <w:rsid w:val="00B41084"/>
    <w:rsid w:val="00B41086"/>
    <w:rsid w:val="00B410B5"/>
    <w:rsid w:val="00B410CF"/>
    <w:rsid w:val="00B410E9"/>
    <w:rsid w:val="00B410F3"/>
    <w:rsid w:val="00B410FC"/>
    <w:rsid w:val="00B41110"/>
    <w:rsid w:val="00B41112"/>
    <w:rsid w:val="00B41153"/>
    <w:rsid w:val="00B4116D"/>
    <w:rsid w:val="00B411C2"/>
    <w:rsid w:val="00B411F2"/>
    <w:rsid w:val="00B41217"/>
    <w:rsid w:val="00B4127F"/>
    <w:rsid w:val="00B412DA"/>
    <w:rsid w:val="00B4137A"/>
    <w:rsid w:val="00B413E3"/>
    <w:rsid w:val="00B4140F"/>
    <w:rsid w:val="00B41531"/>
    <w:rsid w:val="00B41539"/>
    <w:rsid w:val="00B4155C"/>
    <w:rsid w:val="00B41561"/>
    <w:rsid w:val="00B4159B"/>
    <w:rsid w:val="00B4159C"/>
    <w:rsid w:val="00B415B0"/>
    <w:rsid w:val="00B41689"/>
    <w:rsid w:val="00B416C0"/>
    <w:rsid w:val="00B416CD"/>
    <w:rsid w:val="00B416CF"/>
    <w:rsid w:val="00B41760"/>
    <w:rsid w:val="00B417AC"/>
    <w:rsid w:val="00B417BD"/>
    <w:rsid w:val="00B4187A"/>
    <w:rsid w:val="00B4187F"/>
    <w:rsid w:val="00B41909"/>
    <w:rsid w:val="00B41947"/>
    <w:rsid w:val="00B419C5"/>
    <w:rsid w:val="00B41ABB"/>
    <w:rsid w:val="00B41B3C"/>
    <w:rsid w:val="00B41B74"/>
    <w:rsid w:val="00B41BBC"/>
    <w:rsid w:val="00B41BC0"/>
    <w:rsid w:val="00B41BC5"/>
    <w:rsid w:val="00B41C02"/>
    <w:rsid w:val="00B41C50"/>
    <w:rsid w:val="00B41CB8"/>
    <w:rsid w:val="00B41D07"/>
    <w:rsid w:val="00B41D65"/>
    <w:rsid w:val="00B41F07"/>
    <w:rsid w:val="00B41F3B"/>
    <w:rsid w:val="00B41F7F"/>
    <w:rsid w:val="00B41F86"/>
    <w:rsid w:val="00B41F88"/>
    <w:rsid w:val="00B41FAD"/>
    <w:rsid w:val="00B41FB3"/>
    <w:rsid w:val="00B41FF5"/>
    <w:rsid w:val="00B420D3"/>
    <w:rsid w:val="00B420D4"/>
    <w:rsid w:val="00B420ED"/>
    <w:rsid w:val="00B42118"/>
    <w:rsid w:val="00B4213C"/>
    <w:rsid w:val="00B4216C"/>
    <w:rsid w:val="00B42226"/>
    <w:rsid w:val="00B422C0"/>
    <w:rsid w:val="00B42301"/>
    <w:rsid w:val="00B42326"/>
    <w:rsid w:val="00B423CE"/>
    <w:rsid w:val="00B424AE"/>
    <w:rsid w:val="00B424B9"/>
    <w:rsid w:val="00B424DC"/>
    <w:rsid w:val="00B42522"/>
    <w:rsid w:val="00B4253D"/>
    <w:rsid w:val="00B4253F"/>
    <w:rsid w:val="00B425CD"/>
    <w:rsid w:val="00B425E1"/>
    <w:rsid w:val="00B425FB"/>
    <w:rsid w:val="00B42659"/>
    <w:rsid w:val="00B42795"/>
    <w:rsid w:val="00B42821"/>
    <w:rsid w:val="00B42827"/>
    <w:rsid w:val="00B42858"/>
    <w:rsid w:val="00B4285C"/>
    <w:rsid w:val="00B42898"/>
    <w:rsid w:val="00B428B3"/>
    <w:rsid w:val="00B428C9"/>
    <w:rsid w:val="00B4296B"/>
    <w:rsid w:val="00B4296F"/>
    <w:rsid w:val="00B42A07"/>
    <w:rsid w:val="00B42A2B"/>
    <w:rsid w:val="00B42A58"/>
    <w:rsid w:val="00B42A85"/>
    <w:rsid w:val="00B42A86"/>
    <w:rsid w:val="00B42AC8"/>
    <w:rsid w:val="00B42B17"/>
    <w:rsid w:val="00B42B50"/>
    <w:rsid w:val="00B42B58"/>
    <w:rsid w:val="00B42B8D"/>
    <w:rsid w:val="00B42BCD"/>
    <w:rsid w:val="00B42C11"/>
    <w:rsid w:val="00B42C3E"/>
    <w:rsid w:val="00B42C44"/>
    <w:rsid w:val="00B42C54"/>
    <w:rsid w:val="00B42C57"/>
    <w:rsid w:val="00B42C7F"/>
    <w:rsid w:val="00B42C84"/>
    <w:rsid w:val="00B42CF2"/>
    <w:rsid w:val="00B42D02"/>
    <w:rsid w:val="00B42D89"/>
    <w:rsid w:val="00B42DFA"/>
    <w:rsid w:val="00B42E20"/>
    <w:rsid w:val="00B42E34"/>
    <w:rsid w:val="00B42E38"/>
    <w:rsid w:val="00B42E50"/>
    <w:rsid w:val="00B42E5C"/>
    <w:rsid w:val="00B42EE0"/>
    <w:rsid w:val="00B42F08"/>
    <w:rsid w:val="00B42F11"/>
    <w:rsid w:val="00B42F80"/>
    <w:rsid w:val="00B42FA5"/>
    <w:rsid w:val="00B43012"/>
    <w:rsid w:val="00B43064"/>
    <w:rsid w:val="00B43085"/>
    <w:rsid w:val="00B430A9"/>
    <w:rsid w:val="00B430BF"/>
    <w:rsid w:val="00B43162"/>
    <w:rsid w:val="00B43177"/>
    <w:rsid w:val="00B431A2"/>
    <w:rsid w:val="00B431DF"/>
    <w:rsid w:val="00B431F2"/>
    <w:rsid w:val="00B43210"/>
    <w:rsid w:val="00B43256"/>
    <w:rsid w:val="00B4329E"/>
    <w:rsid w:val="00B4331B"/>
    <w:rsid w:val="00B43332"/>
    <w:rsid w:val="00B4333C"/>
    <w:rsid w:val="00B433AA"/>
    <w:rsid w:val="00B433D6"/>
    <w:rsid w:val="00B43401"/>
    <w:rsid w:val="00B4342A"/>
    <w:rsid w:val="00B434C8"/>
    <w:rsid w:val="00B434F7"/>
    <w:rsid w:val="00B43537"/>
    <w:rsid w:val="00B43571"/>
    <w:rsid w:val="00B4357D"/>
    <w:rsid w:val="00B435AC"/>
    <w:rsid w:val="00B435CE"/>
    <w:rsid w:val="00B43655"/>
    <w:rsid w:val="00B4375A"/>
    <w:rsid w:val="00B43771"/>
    <w:rsid w:val="00B43781"/>
    <w:rsid w:val="00B43797"/>
    <w:rsid w:val="00B437B8"/>
    <w:rsid w:val="00B4385E"/>
    <w:rsid w:val="00B4387F"/>
    <w:rsid w:val="00B438E1"/>
    <w:rsid w:val="00B43913"/>
    <w:rsid w:val="00B439C2"/>
    <w:rsid w:val="00B439EE"/>
    <w:rsid w:val="00B43A6B"/>
    <w:rsid w:val="00B43A7D"/>
    <w:rsid w:val="00B43AC0"/>
    <w:rsid w:val="00B43ADD"/>
    <w:rsid w:val="00B43AE9"/>
    <w:rsid w:val="00B43B1A"/>
    <w:rsid w:val="00B43B21"/>
    <w:rsid w:val="00B43B47"/>
    <w:rsid w:val="00B43B75"/>
    <w:rsid w:val="00B43BAE"/>
    <w:rsid w:val="00B43C94"/>
    <w:rsid w:val="00B43CA4"/>
    <w:rsid w:val="00B43CE7"/>
    <w:rsid w:val="00B43D0A"/>
    <w:rsid w:val="00B43D57"/>
    <w:rsid w:val="00B43DC2"/>
    <w:rsid w:val="00B43EAC"/>
    <w:rsid w:val="00B43EAF"/>
    <w:rsid w:val="00B43EC1"/>
    <w:rsid w:val="00B43EE1"/>
    <w:rsid w:val="00B43EF4"/>
    <w:rsid w:val="00B43F10"/>
    <w:rsid w:val="00B43F3C"/>
    <w:rsid w:val="00B43F3E"/>
    <w:rsid w:val="00B43F5D"/>
    <w:rsid w:val="00B43F6C"/>
    <w:rsid w:val="00B43FC3"/>
    <w:rsid w:val="00B43FFB"/>
    <w:rsid w:val="00B4406D"/>
    <w:rsid w:val="00B4407F"/>
    <w:rsid w:val="00B440BF"/>
    <w:rsid w:val="00B440CF"/>
    <w:rsid w:val="00B440EB"/>
    <w:rsid w:val="00B440FE"/>
    <w:rsid w:val="00B4413B"/>
    <w:rsid w:val="00B44144"/>
    <w:rsid w:val="00B4418B"/>
    <w:rsid w:val="00B44196"/>
    <w:rsid w:val="00B441AB"/>
    <w:rsid w:val="00B441C7"/>
    <w:rsid w:val="00B441FB"/>
    <w:rsid w:val="00B4421B"/>
    <w:rsid w:val="00B44282"/>
    <w:rsid w:val="00B44300"/>
    <w:rsid w:val="00B44376"/>
    <w:rsid w:val="00B443BD"/>
    <w:rsid w:val="00B44405"/>
    <w:rsid w:val="00B44420"/>
    <w:rsid w:val="00B444D9"/>
    <w:rsid w:val="00B4453B"/>
    <w:rsid w:val="00B4454B"/>
    <w:rsid w:val="00B4454F"/>
    <w:rsid w:val="00B445D5"/>
    <w:rsid w:val="00B445E1"/>
    <w:rsid w:val="00B4467C"/>
    <w:rsid w:val="00B44696"/>
    <w:rsid w:val="00B446FD"/>
    <w:rsid w:val="00B4470A"/>
    <w:rsid w:val="00B4470B"/>
    <w:rsid w:val="00B44715"/>
    <w:rsid w:val="00B4471F"/>
    <w:rsid w:val="00B4475C"/>
    <w:rsid w:val="00B44766"/>
    <w:rsid w:val="00B4478B"/>
    <w:rsid w:val="00B447EC"/>
    <w:rsid w:val="00B44839"/>
    <w:rsid w:val="00B44865"/>
    <w:rsid w:val="00B4486C"/>
    <w:rsid w:val="00B4487D"/>
    <w:rsid w:val="00B44923"/>
    <w:rsid w:val="00B44958"/>
    <w:rsid w:val="00B449B0"/>
    <w:rsid w:val="00B449C4"/>
    <w:rsid w:val="00B44AA6"/>
    <w:rsid w:val="00B44AA7"/>
    <w:rsid w:val="00B44AB8"/>
    <w:rsid w:val="00B44AC0"/>
    <w:rsid w:val="00B44B1D"/>
    <w:rsid w:val="00B44B38"/>
    <w:rsid w:val="00B44B39"/>
    <w:rsid w:val="00B44B5E"/>
    <w:rsid w:val="00B44B70"/>
    <w:rsid w:val="00B44BDC"/>
    <w:rsid w:val="00B44BF0"/>
    <w:rsid w:val="00B44C93"/>
    <w:rsid w:val="00B44D76"/>
    <w:rsid w:val="00B44D7C"/>
    <w:rsid w:val="00B44D8F"/>
    <w:rsid w:val="00B44DC9"/>
    <w:rsid w:val="00B44E5D"/>
    <w:rsid w:val="00B44E61"/>
    <w:rsid w:val="00B44EC2"/>
    <w:rsid w:val="00B44F1B"/>
    <w:rsid w:val="00B4504D"/>
    <w:rsid w:val="00B4505A"/>
    <w:rsid w:val="00B45063"/>
    <w:rsid w:val="00B45081"/>
    <w:rsid w:val="00B45099"/>
    <w:rsid w:val="00B450E8"/>
    <w:rsid w:val="00B4517D"/>
    <w:rsid w:val="00B45185"/>
    <w:rsid w:val="00B4518A"/>
    <w:rsid w:val="00B451C5"/>
    <w:rsid w:val="00B4523D"/>
    <w:rsid w:val="00B452BD"/>
    <w:rsid w:val="00B452E3"/>
    <w:rsid w:val="00B45305"/>
    <w:rsid w:val="00B4535C"/>
    <w:rsid w:val="00B45420"/>
    <w:rsid w:val="00B4542F"/>
    <w:rsid w:val="00B45461"/>
    <w:rsid w:val="00B45488"/>
    <w:rsid w:val="00B454B2"/>
    <w:rsid w:val="00B454B9"/>
    <w:rsid w:val="00B454ED"/>
    <w:rsid w:val="00B45500"/>
    <w:rsid w:val="00B45507"/>
    <w:rsid w:val="00B4552A"/>
    <w:rsid w:val="00B45579"/>
    <w:rsid w:val="00B4562C"/>
    <w:rsid w:val="00B4565F"/>
    <w:rsid w:val="00B45672"/>
    <w:rsid w:val="00B45688"/>
    <w:rsid w:val="00B45720"/>
    <w:rsid w:val="00B45780"/>
    <w:rsid w:val="00B45781"/>
    <w:rsid w:val="00B45803"/>
    <w:rsid w:val="00B45855"/>
    <w:rsid w:val="00B45917"/>
    <w:rsid w:val="00B4598E"/>
    <w:rsid w:val="00B459FB"/>
    <w:rsid w:val="00B45A3F"/>
    <w:rsid w:val="00B45A98"/>
    <w:rsid w:val="00B45ADA"/>
    <w:rsid w:val="00B45AF1"/>
    <w:rsid w:val="00B45B29"/>
    <w:rsid w:val="00B45B6A"/>
    <w:rsid w:val="00B45B7C"/>
    <w:rsid w:val="00B45B8E"/>
    <w:rsid w:val="00B45BF4"/>
    <w:rsid w:val="00B45C7A"/>
    <w:rsid w:val="00B45CA7"/>
    <w:rsid w:val="00B45CCA"/>
    <w:rsid w:val="00B45D20"/>
    <w:rsid w:val="00B45D23"/>
    <w:rsid w:val="00B45D44"/>
    <w:rsid w:val="00B45D6B"/>
    <w:rsid w:val="00B45D80"/>
    <w:rsid w:val="00B45E1C"/>
    <w:rsid w:val="00B45EB2"/>
    <w:rsid w:val="00B45EB5"/>
    <w:rsid w:val="00B45ED3"/>
    <w:rsid w:val="00B45EE1"/>
    <w:rsid w:val="00B45EF9"/>
    <w:rsid w:val="00B45F53"/>
    <w:rsid w:val="00B45FAD"/>
    <w:rsid w:val="00B46018"/>
    <w:rsid w:val="00B46084"/>
    <w:rsid w:val="00B4612D"/>
    <w:rsid w:val="00B461A0"/>
    <w:rsid w:val="00B461C4"/>
    <w:rsid w:val="00B461DB"/>
    <w:rsid w:val="00B461F7"/>
    <w:rsid w:val="00B4620D"/>
    <w:rsid w:val="00B4620F"/>
    <w:rsid w:val="00B4621D"/>
    <w:rsid w:val="00B46231"/>
    <w:rsid w:val="00B4626E"/>
    <w:rsid w:val="00B46347"/>
    <w:rsid w:val="00B463C4"/>
    <w:rsid w:val="00B46464"/>
    <w:rsid w:val="00B46484"/>
    <w:rsid w:val="00B46510"/>
    <w:rsid w:val="00B46527"/>
    <w:rsid w:val="00B4654B"/>
    <w:rsid w:val="00B46577"/>
    <w:rsid w:val="00B46600"/>
    <w:rsid w:val="00B4661E"/>
    <w:rsid w:val="00B4668C"/>
    <w:rsid w:val="00B46732"/>
    <w:rsid w:val="00B4678E"/>
    <w:rsid w:val="00B467FE"/>
    <w:rsid w:val="00B4683B"/>
    <w:rsid w:val="00B46844"/>
    <w:rsid w:val="00B46856"/>
    <w:rsid w:val="00B4686B"/>
    <w:rsid w:val="00B46877"/>
    <w:rsid w:val="00B468B3"/>
    <w:rsid w:val="00B46926"/>
    <w:rsid w:val="00B469ED"/>
    <w:rsid w:val="00B46A09"/>
    <w:rsid w:val="00B46A3D"/>
    <w:rsid w:val="00B46A76"/>
    <w:rsid w:val="00B46AC0"/>
    <w:rsid w:val="00B46ACD"/>
    <w:rsid w:val="00B46B49"/>
    <w:rsid w:val="00B46B76"/>
    <w:rsid w:val="00B46BB1"/>
    <w:rsid w:val="00B46BEE"/>
    <w:rsid w:val="00B46C42"/>
    <w:rsid w:val="00B46C5A"/>
    <w:rsid w:val="00B46C78"/>
    <w:rsid w:val="00B46C79"/>
    <w:rsid w:val="00B46C8E"/>
    <w:rsid w:val="00B46CE0"/>
    <w:rsid w:val="00B46CE2"/>
    <w:rsid w:val="00B46CFC"/>
    <w:rsid w:val="00B46CFF"/>
    <w:rsid w:val="00B46D27"/>
    <w:rsid w:val="00B46D40"/>
    <w:rsid w:val="00B46D46"/>
    <w:rsid w:val="00B46D54"/>
    <w:rsid w:val="00B46DA5"/>
    <w:rsid w:val="00B46DAA"/>
    <w:rsid w:val="00B46E14"/>
    <w:rsid w:val="00B46E31"/>
    <w:rsid w:val="00B46E3D"/>
    <w:rsid w:val="00B46EE9"/>
    <w:rsid w:val="00B46F56"/>
    <w:rsid w:val="00B4700F"/>
    <w:rsid w:val="00B47024"/>
    <w:rsid w:val="00B47044"/>
    <w:rsid w:val="00B4705C"/>
    <w:rsid w:val="00B470F7"/>
    <w:rsid w:val="00B47168"/>
    <w:rsid w:val="00B471EE"/>
    <w:rsid w:val="00B47234"/>
    <w:rsid w:val="00B47235"/>
    <w:rsid w:val="00B47251"/>
    <w:rsid w:val="00B472D9"/>
    <w:rsid w:val="00B47440"/>
    <w:rsid w:val="00B47466"/>
    <w:rsid w:val="00B4749B"/>
    <w:rsid w:val="00B474A2"/>
    <w:rsid w:val="00B474C0"/>
    <w:rsid w:val="00B474F5"/>
    <w:rsid w:val="00B4754D"/>
    <w:rsid w:val="00B47567"/>
    <w:rsid w:val="00B4758E"/>
    <w:rsid w:val="00B475DF"/>
    <w:rsid w:val="00B4763A"/>
    <w:rsid w:val="00B47701"/>
    <w:rsid w:val="00B47709"/>
    <w:rsid w:val="00B47745"/>
    <w:rsid w:val="00B47754"/>
    <w:rsid w:val="00B47813"/>
    <w:rsid w:val="00B4788C"/>
    <w:rsid w:val="00B478DB"/>
    <w:rsid w:val="00B478E1"/>
    <w:rsid w:val="00B47915"/>
    <w:rsid w:val="00B47929"/>
    <w:rsid w:val="00B47952"/>
    <w:rsid w:val="00B479A0"/>
    <w:rsid w:val="00B479E1"/>
    <w:rsid w:val="00B479F6"/>
    <w:rsid w:val="00B47A16"/>
    <w:rsid w:val="00B47A26"/>
    <w:rsid w:val="00B47A46"/>
    <w:rsid w:val="00B47A5D"/>
    <w:rsid w:val="00B47B5C"/>
    <w:rsid w:val="00B47BF5"/>
    <w:rsid w:val="00B47BF7"/>
    <w:rsid w:val="00B47C8F"/>
    <w:rsid w:val="00B47CA8"/>
    <w:rsid w:val="00B47CB0"/>
    <w:rsid w:val="00B47D1D"/>
    <w:rsid w:val="00B47E18"/>
    <w:rsid w:val="00B47E4E"/>
    <w:rsid w:val="00B47EAE"/>
    <w:rsid w:val="00B47ED5"/>
    <w:rsid w:val="00B47F4B"/>
    <w:rsid w:val="00B47F56"/>
    <w:rsid w:val="00B47FA2"/>
    <w:rsid w:val="00B47FDB"/>
    <w:rsid w:val="00B47FF3"/>
    <w:rsid w:val="00B5000E"/>
    <w:rsid w:val="00B5001B"/>
    <w:rsid w:val="00B50033"/>
    <w:rsid w:val="00B5004F"/>
    <w:rsid w:val="00B500D2"/>
    <w:rsid w:val="00B500DA"/>
    <w:rsid w:val="00B500F4"/>
    <w:rsid w:val="00B50100"/>
    <w:rsid w:val="00B5015F"/>
    <w:rsid w:val="00B501F3"/>
    <w:rsid w:val="00B50269"/>
    <w:rsid w:val="00B50292"/>
    <w:rsid w:val="00B502C6"/>
    <w:rsid w:val="00B502CB"/>
    <w:rsid w:val="00B502FD"/>
    <w:rsid w:val="00B503BB"/>
    <w:rsid w:val="00B5040F"/>
    <w:rsid w:val="00B5044C"/>
    <w:rsid w:val="00B50477"/>
    <w:rsid w:val="00B5047A"/>
    <w:rsid w:val="00B50483"/>
    <w:rsid w:val="00B50515"/>
    <w:rsid w:val="00B505B9"/>
    <w:rsid w:val="00B50648"/>
    <w:rsid w:val="00B506E9"/>
    <w:rsid w:val="00B5075D"/>
    <w:rsid w:val="00B5079B"/>
    <w:rsid w:val="00B507D0"/>
    <w:rsid w:val="00B508A7"/>
    <w:rsid w:val="00B5095B"/>
    <w:rsid w:val="00B50972"/>
    <w:rsid w:val="00B509E5"/>
    <w:rsid w:val="00B50A94"/>
    <w:rsid w:val="00B50AE7"/>
    <w:rsid w:val="00B50B5D"/>
    <w:rsid w:val="00B50B70"/>
    <w:rsid w:val="00B50C33"/>
    <w:rsid w:val="00B50C54"/>
    <w:rsid w:val="00B50C5E"/>
    <w:rsid w:val="00B50CBD"/>
    <w:rsid w:val="00B50D2A"/>
    <w:rsid w:val="00B50D31"/>
    <w:rsid w:val="00B50D67"/>
    <w:rsid w:val="00B50DAE"/>
    <w:rsid w:val="00B50DDC"/>
    <w:rsid w:val="00B50E1C"/>
    <w:rsid w:val="00B50E9B"/>
    <w:rsid w:val="00B50EAF"/>
    <w:rsid w:val="00B50EC0"/>
    <w:rsid w:val="00B50F27"/>
    <w:rsid w:val="00B50F88"/>
    <w:rsid w:val="00B50FA9"/>
    <w:rsid w:val="00B50FE0"/>
    <w:rsid w:val="00B50FF9"/>
    <w:rsid w:val="00B50FFF"/>
    <w:rsid w:val="00B5102A"/>
    <w:rsid w:val="00B51043"/>
    <w:rsid w:val="00B51090"/>
    <w:rsid w:val="00B510D8"/>
    <w:rsid w:val="00B51176"/>
    <w:rsid w:val="00B511FB"/>
    <w:rsid w:val="00B51212"/>
    <w:rsid w:val="00B51328"/>
    <w:rsid w:val="00B51355"/>
    <w:rsid w:val="00B513C6"/>
    <w:rsid w:val="00B513DE"/>
    <w:rsid w:val="00B513E1"/>
    <w:rsid w:val="00B5145A"/>
    <w:rsid w:val="00B51487"/>
    <w:rsid w:val="00B514D4"/>
    <w:rsid w:val="00B5151A"/>
    <w:rsid w:val="00B5152E"/>
    <w:rsid w:val="00B5153F"/>
    <w:rsid w:val="00B515B8"/>
    <w:rsid w:val="00B515C7"/>
    <w:rsid w:val="00B515ED"/>
    <w:rsid w:val="00B515FB"/>
    <w:rsid w:val="00B5162E"/>
    <w:rsid w:val="00B516B8"/>
    <w:rsid w:val="00B516BE"/>
    <w:rsid w:val="00B516D9"/>
    <w:rsid w:val="00B516FD"/>
    <w:rsid w:val="00B51769"/>
    <w:rsid w:val="00B5179F"/>
    <w:rsid w:val="00B517C1"/>
    <w:rsid w:val="00B517D2"/>
    <w:rsid w:val="00B5182F"/>
    <w:rsid w:val="00B5184A"/>
    <w:rsid w:val="00B51872"/>
    <w:rsid w:val="00B51873"/>
    <w:rsid w:val="00B51925"/>
    <w:rsid w:val="00B5196B"/>
    <w:rsid w:val="00B5197A"/>
    <w:rsid w:val="00B519B7"/>
    <w:rsid w:val="00B51A45"/>
    <w:rsid w:val="00B51A9A"/>
    <w:rsid w:val="00B51B5F"/>
    <w:rsid w:val="00B51B84"/>
    <w:rsid w:val="00B51C23"/>
    <w:rsid w:val="00B51C83"/>
    <w:rsid w:val="00B51D32"/>
    <w:rsid w:val="00B51D44"/>
    <w:rsid w:val="00B51DD6"/>
    <w:rsid w:val="00B51DDA"/>
    <w:rsid w:val="00B51E08"/>
    <w:rsid w:val="00B51E15"/>
    <w:rsid w:val="00B51E28"/>
    <w:rsid w:val="00B51E4C"/>
    <w:rsid w:val="00B51E5D"/>
    <w:rsid w:val="00B51EFF"/>
    <w:rsid w:val="00B51F02"/>
    <w:rsid w:val="00B51F70"/>
    <w:rsid w:val="00B51FE6"/>
    <w:rsid w:val="00B52004"/>
    <w:rsid w:val="00B52015"/>
    <w:rsid w:val="00B52026"/>
    <w:rsid w:val="00B520CC"/>
    <w:rsid w:val="00B5210A"/>
    <w:rsid w:val="00B52160"/>
    <w:rsid w:val="00B522B3"/>
    <w:rsid w:val="00B5233F"/>
    <w:rsid w:val="00B52377"/>
    <w:rsid w:val="00B523FA"/>
    <w:rsid w:val="00B5241D"/>
    <w:rsid w:val="00B52423"/>
    <w:rsid w:val="00B5247C"/>
    <w:rsid w:val="00B524BA"/>
    <w:rsid w:val="00B52556"/>
    <w:rsid w:val="00B5256A"/>
    <w:rsid w:val="00B525B8"/>
    <w:rsid w:val="00B5266D"/>
    <w:rsid w:val="00B526C1"/>
    <w:rsid w:val="00B526F0"/>
    <w:rsid w:val="00B52727"/>
    <w:rsid w:val="00B5272A"/>
    <w:rsid w:val="00B5278B"/>
    <w:rsid w:val="00B52835"/>
    <w:rsid w:val="00B52886"/>
    <w:rsid w:val="00B528D4"/>
    <w:rsid w:val="00B528E5"/>
    <w:rsid w:val="00B528FD"/>
    <w:rsid w:val="00B52918"/>
    <w:rsid w:val="00B52933"/>
    <w:rsid w:val="00B52962"/>
    <w:rsid w:val="00B529FA"/>
    <w:rsid w:val="00B52A02"/>
    <w:rsid w:val="00B52A04"/>
    <w:rsid w:val="00B52A2A"/>
    <w:rsid w:val="00B52A3C"/>
    <w:rsid w:val="00B52A4B"/>
    <w:rsid w:val="00B52AA6"/>
    <w:rsid w:val="00B52AEC"/>
    <w:rsid w:val="00B52B7C"/>
    <w:rsid w:val="00B52B9B"/>
    <w:rsid w:val="00B52BB7"/>
    <w:rsid w:val="00B52BD2"/>
    <w:rsid w:val="00B52BDB"/>
    <w:rsid w:val="00B52BFB"/>
    <w:rsid w:val="00B52C37"/>
    <w:rsid w:val="00B52C99"/>
    <w:rsid w:val="00B52CD4"/>
    <w:rsid w:val="00B52D0F"/>
    <w:rsid w:val="00B52D1D"/>
    <w:rsid w:val="00B52D6B"/>
    <w:rsid w:val="00B52E14"/>
    <w:rsid w:val="00B52E3F"/>
    <w:rsid w:val="00B52EB9"/>
    <w:rsid w:val="00B52F1C"/>
    <w:rsid w:val="00B52F1E"/>
    <w:rsid w:val="00B53006"/>
    <w:rsid w:val="00B5301D"/>
    <w:rsid w:val="00B53056"/>
    <w:rsid w:val="00B5306C"/>
    <w:rsid w:val="00B5317C"/>
    <w:rsid w:val="00B531A3"/>
    <w:rsid w:val="00B53233"/>
    <w:rsid w:val="00B5329C"/>
    <w:rsid w:val="00B5331D"/>
    <w:rsid w:val="00B5333D"/>
    <w:rsid w:val="00B5338D"/>
    <w:rsid w:val="00B533C1"/>
    <w:rsid w:val="00B533DD"/>
    <w:rsid w:val="00B53401"/>
    <w:rsid w:val="00B53465"/>
    <w:rsid w:val="00B53483"/>
    <w:rsid w:val="00B534E5"/>
    <w:rsid w:val="00B5353D"/>
    <w:rsid w:val="00B5358B"/>
    <w:rsid w:val="00B5360C"/>
    <w:rsid w:val="00B53625"/>
    <w:rsid w:val="00B53658"/>
    <w:rsid w:val="00B5366C"/>
    <w:rsid w:val="00B5368C"/>
    <w:rsid w:val="00B5375E"/>
    <w:rsid w:val="00B537A5"/>
    <w:rsid w:val="00B53858"/>
    <w:rsid w:val="00B5388D"/>
    <w:rsid w:val="00B53892"/>
    <w:rsid w:val="00B538C5"/>
    <w:rsid w:val="00B538E4"/>
    <w:rsid w:val="00B538EA"/>
    <w:rsid w:val="00B5392E"/>
    <w:rsid w:val="00B539B8"/>
    <w:rsid w:val="00B53A09"/>
    <w:rsid w:val="00B53A28"/>
    <w:rsid w:val="00B53A7E"/>
    <w:rsid w:val="00B53AA0"/>
    <w:rsid w:val="00B53B4F"/>
    <w:rsid w:val="00B53B7D"/>
    <w:rsid w:val="00B53BA5"/>
    <w:rsid w:val="00B53BEB"/>
    <w:rsid w:val="00B53C59"/>
    <w:rsid w:val="00B53CF9"/>
    <w:rsid w:val="00B53D75"/>
    <w:rsid w:val="00B53D8D"/>
    <w:rsid w:val="00B53DA2"/>
    <w:rsid w:val="00B53DDE"/>
    <w:rsid w:val="00B53DFC"/>
    <w:rsid w:val="00B53E24"/>
    <w:rsid w:val="00B53E27"/>
    <w:rsid w:val="00B53E38"/>
    <w:rsid w:val="00B53E77"/>
    <w:rsid w:val="00B53EBE"/>
    <w:rsid w:val="00B53EDF"/>
    <w:rsid w:val="00B53EF1"/>
    <w:rsid w:val="00B53F0A"/>
    <w:rsid w:val="00B53F12"/>
    <w:rsid w:val="00B53F1F"/>
    <w:rsid w:val="00B53FF3"/>
    <w:rsid w:val="00B5409E"/>
    <w:rsid w:val="00B540AB"/>
    <w:rsid w:val="00B540F2"/>
    <w:rsid w:val="00B54134"/>
    <w:rsid w:val="00B54150"/>
    <w:rsid w:val="00B5419B"/>
    <w:rsid w:val="00B5420F"/>
    <w:rsid w:val="00B54219"/>
    <w:rsid w:val="00B54228"/>
    <w:rsid w:val="00B5422D"/>
    <w:rsid w:val="00B54280"/>
    <w:rsid w:val="00B542FB"/>
    <w:rsid w:val="00B54311"/>
    <w:rsid w:val="00B54318"/>
    <w:rsid w:val="00B5436B"/>
    <w:rsid w:val="00B54375"/>
    <w:rsid w:val="00B543CF"/>
    <w:rsid w:val="00B5441C"/>
    <w:rsid w:val="00B54445"/>
    <w:rsid w:val="00B54449"/>
    <w:rsid w:val="00B5444A"/>
    <w:rsid w:val="00B54457"/>
    <w:rsid w:val="00B54476"/>
    <w:rsid w:val="00B54523"/>
    <w:rsid w:val="00B5453B"/>
    <w:rsid w:val="00B5456E"/>
    <w:rsid w:val="00B54605"/>
    <w:rsid w:val="00B5461F"/>
    <w:rsid w:val="00B54631"/>
    <w:rsid w:val="00B54677"/>
    <w:rsid w:val="00B54678"/>
    <w:rsid w:val="00B5468E"/>
    <w:rsid w:val="00B5469B"/>
    <w:rsid w:val="00B546FC"/>
    <w:rsid w:val="00B5472F"/>
    <w:rsid w:val="00B54762"/>
    <w:rsid w:val="00B5477E"/>
    <w:rsid w:val="00B5478E"/>
    <w:rsid w:val="00B547F3"/>
    <w:rsid w:val="00B5486C"/>
    <w:rsid w:val="00B5487A"/>
    <w:rsid w:val="00B5493E"/>
    <w:rsid w:val="00B54979"/>
    <w:rsid w:val="00B549BC"/>
    <w:rsid w:val="00B54A2C"/>
    <w:rsid w:val="00B54A9B"/>
    <w:rsid w:val="00B54A9F"/>
    <w:rsid w:val="00B54AFA"/>
    <w:rsid w:val="00B54B22"/>
    <w:rsid w:val="00B54B85"/>
    <w:rsid w:val="00B54BB8"/>
    <w:rsid w:val="00B54BD7"/>
    <w:rsid w:val="00B54C68"/>
    <w:rsid w:val="00B54C80"/>
    <w:rsid w:val="00B54D1B"/>
    <w:rsid w:val="00B54D4F"/>
    <w:rsid w:val="00B54D67"/>
    <w:rsid w:val="00B54DC8"/>
    <w:rsid w:val="00B54E0E"/>
    <w:rsid w:val="00B54E14"/>
    <w:rsid w:val="00B54E44"/>
    <w:rsid w:val="00B54EE2"/>
    <w:rsid w:val="00B54EF0"/>
    <w:rsid w:val="00B54F22"/>
    <w:rsid w:val="00B54F44"/>
    <w:rsid w:val="00B54F54"/>
    <w:rsid w:val="00B54F7F"/>
    <w:rsid w:val="00B54F96"/>
    <w:rsid w:val="00B55055"/>
    <w:rsid w:val="00B55084"/>
    <w:rsid w:val="00B550AF"/>
    <w:rsid w:val="00B550BF"/>
    <w:rsid w:val="00B550D4"/>
    <w:rsid w:val="00B550D7"/>
    <w:rsid w:val="00B550F2"/>
    <w:rsid w:val="00B55129"/>
    <w:rsid w:val="00B55155"/>
    <w:rsid w:val="00B55169"/>
    <w:rsid w:val="00B55191"/>
    <w:rsid w:val="00B551DA"/>
    <w:rsid w:val="00B551E5"/>
    <w:rsid w:val="00B5526F"/>
    <w:rsid w:val="00B55276"/>
    <w:rsid w:val="00B552D0"/>
    <w:rsid w:val="00B552F4"/>
    <w:rsid w:val="00B55311"/>
    <w:rsid w:val="00B55331"/>
    <w:rsid w:val="00B553A4"/>
    <w:rsid w:val="00B5542B"/>
    <w:rsid w:val="00B55431"/>
    <w:rsid w:val="00B5548C"/>
    <w:rsid w:val="00B554F9"/>
    <w:rsid w:val="00B55517"/>
    <w:rsid w:val="00B55547"/>
    <w:rsid w:val="00B5557B"/>
    <w:rsid w:val="00B55593"/>
    <w:rsid w:val="00B555BF"/>
    <w:rsid w:val="00B55618"/>
    <w:rsid w:val="00B5561A"/>
    <w:rsid w:val="00B5562B"/>
    <w:rsid w:val="00B556FD"/>
    <w:rsid w:val="00B55734"/>
    <w:rsid w:val="00B5573F"/>
    <w:rsid w:val="00B55756"/>
    <w:rsid w:val="00B5577D"/>
    <w:rsid w:val="00B5578A"/>
    <w:rsid w:val="00B557A4"/>
    <w:rsid w:val="00B55853"/>
    <w:rsid w:val="00B558AB"/>
    <w:rsid w:val="00B558B3"/>
    <w:rsid w:val="00B558DA"/>
    <w:rsid w:val="00B558E5"/>
    <w:rsid w:val="00B55917"/>
    <w:rsid w:val="00B5591D"/>
    <w:rsid w:val="00B55926"/>
    <w:rsid w:val="00B559FE"/>
    <w:rsid w:val="00B55A09"/>
    <w:rsid w:val="00B55A57"/>
    <w:rsid w:val="00B55AAE"/>
    <w:rsid w:val="00B55AB6"/>
    <w:rsid w:val="00B55AD9"/>
    <w:rsid w:val="00B55B16"/>
    <w:rsid w:val="00B55B4C"/>
    <w:rsid w:val="00B55B6B"/>
    <w:rsid w:val="00B55BEC"/>
    <w:rsid w:val="00B55C08"/>
    <w:rsid w:val="00B55C27"/>
    <w:rsid w:val="00B55C2E"/>
    <w:rsid w:val="00B55CF2"/>
    <w:rsid w:val="00B55D52"/>
    <w:rsid w:val="00B55D59"/>
    <w:rsid w:val="00B55D5E"/>
    <w:rsid w:val="00B55D76"/>
    <w:rsid w:val="00B55D97"/>
    <w:rsid w:val="00B55DB4"/>
    <w:rsid w:val="00B55DDE"/>
    <w:rsid w:val="00B55E1C"/>
    <w:rsid w:val="00B55E6B"/>
    <w:rsid w:val="00B55F05"/>
    <w:rsid w:val="00B55F75"/>
    <w:rsid w:val="00B55F89"/>
    <w:rsid w:val="00B56067"/>
    <w:rsid w:val="00B56075"/>
    <w:rsid w:val="00B560DF"/>
    <w:rsid w:val="00B560E3"/>
    <w:rsid w:val="00B5621E"/>
    <w:rsid w:val="00B5622C"/>
    <w:rsid w:val="00B56230"/>
    <w:rsid w:val="00B56249"/>
    <w:rsid w:val="00B56266"/>
    <w:rsid w:val="00B56279"/>
    <w:rsid w:val="00B5628C"/>
    <w:rsid w:val="00B56297"/>
    <w:rsid w:val="00B562E5"/>
    <w:rsid w:val="00B56331"/>
    <w:rsid w:val="00B5637D"/>
    <w:rsid w:val="00B56468"/>
    <w:rsid w:val="00B564DB"/>
    <w:rsid w:val="00B564F2"/>
    <w:rsid w:val="00B56566"/>
    <w:rsid w:val="00B56583"/>
    <w:rsid w:val="00B565CE"/>
    <w:rsid w:val="00B565D0"/>
    <w:rsid w:val="00B565DA"/>
    <w:rsid w:val="00B5660A"/>
    <w:rsid w:val="00B5663C"/>
    <w:rsid w:val="00B566D0"/>
    <w:rsid w:val="00B56818"/>
    <w:rsid w:val="00B56867"/>
    <w:rsid w:val="00B5691A"/>
    <w:rsid w:val="00B5692F"/>
    <w:rsid w:val="00B56974"/>
    <w:rsid w:val="00B569BB"/>
    <w:rsid w:val="00B56A07"/>
    <w:rsid w:val="00B56A11"/>
    <w:rsid w:val="00B56A7F"/>
    <w:rsid w:val="00B56A88"/>
    <w:rsid w:val="00B56AAC"/>
    <w:rsid w:val="00B56B15"/>
    <w:rsid w:val="00B56B27"/>
    <w:rsid w:val="00B56B86"/>
    <w:rsid w:val="00B56BA7"/>
    <w:rsid w:val="00B56BEE"/>
    <w:rsid w:val="00B56C1F"/>
    <w:rsid w:val="00B56CE8"/>
    <w:rsid w:val="00B56D09"/>
    <w:rsid w:val="00B56D47"/>
    <w:rsid w:val="00B56D5E"/>
    <w:rsid w:val="00B56DCD"/>
    <w:rsid w:val="00B56DF2"/>
    <w:rsid w:val="00B56DFC"/>
    <w:rsid w:val="00B56E3C"/>
    <w:rsid w:val="00B56E4F"/>
    <w:rsid w:val="00B56E5F"/>
    <w:rsid w:val="00B56E81"/>
    <w:rsid w:val="00B56F56"/>
    <w:rsid w:val="00B56F59"/>
    <w:rsid w:val="00B56FE8"/>
    <w:rsid w:val="00B5702C"/>
    <w:rsid w:val="00B57062"/>
    <w:rsid w:val="00B57070"/>
    <w:rsid w:val="00B5708A"/>
    <w:rsid w:val="00B570B5"/>
    <w:rsid w:val="00B570E8"/>
    <w:rsid w:val="00B570F9"/>
    <w:rsid w:val="00B57132"/>
    <w:rsid w:val="00B5719A"/>
    <w:rsid w:val="00B571AD"/>
    <w:rsid w:val="00B571B6"/>
    <w:rsid w:val="00B571D0"/>
    <w:rsid w:val="00B571E2"/>
    <w:rsid w:val="00B571E8"/>
    <w:rsid w:val="00B5727B"/>
    <w:rsid w:val="00B572FC"/>
    <w:rsid w:val="00B57340"/>
    <w:rsid w:val="00B57364"/>
    <w:rsid w:val="00B57374"/>
    <w:rsid w:val="00B574C5"/>
    <w:rsid w:val="00B574CA"/>
    <w:rsid w:val="00B574EC"/>
    <w:rsid w:val="00B57519"/>
    <w:rsid w:val="00B5752F"/>
    <w:rsid w:val="00B575A0"/>
    <w:rsid w:val="00B575BF"/>
    <w:rsid w:val="00B575CF"/>
    <w:rsid w:val="00B57639"/>
    <w:rsid w:val="00B57684"/>
    <w:rsid w:val="00B57686"/>
    <w:rsid w:val="00B576B9"/>
    <w:rsid w:val="00B57700"/>
    <w:rsid w:val="00B5775D"/>
    <w:rsid w:val="00B5778E"/>
    <w:rsid w:val="00B577D1"/>
    <w:rsid w:val="00B57810"/>
    <w:rsid w:val="00B57811"/>
    <w:rsid w:val="00B57921"/>
    <w:rsid w:val="00B57978"/>
    <w:rsid w:val="00B57B4D"/>
    <w:rsid w:val="00B57B8A"/>
    <w:rsid w:val="00B57BAC"/>
    <w:rsid w:val="00B57BDA"/>
    <w:rsid w:val="00B57C27"/>
    <w:rsid w:val="00B57C36"/>
    <w:rsid w:val="00B57CDA"/>
    <w:rsid w:val="00B57D20"/>
    <w:rsid w:val="00B57D40"/>
    <w:rsid w:val="00B57D5A"/>
    <w:rsid w:val="00B57D9A"/>
    <w:rsid w:val="00B57DF2"/>
    <w:rsid w:val="00B57DF6"/>
    <w:rsid w:val="00B57DFC"/>
    <w:rsid w:val="00B57E75"/>
    <w:rsid w:val="00B57EC4"/>
    <w:rsid w:val="00B57EDA"/>
    <w:rsid w:val="00B57F01"/>
    <w:rsid w:val="00B57F79"/>
    <w:rsid w:val="00B57F82"/>
    <w:rsid w:val="00B57F90"/>
    <w:rsid w:val="00B57FC9"/>
    <w:rsid w:val="00B60002"/>
    <w:rsid w:val="00B6004F"/>
    <w:rsid w:val="00B60103"/>
    <w:rsid w:val="00B60110"/>
    <w:rsid w:val="00B60154"/>
    <w:rsid w:val="00B6015F"/>
    <w:rsid w:val="00B6020C"/>
    <w:rsid w:val="00B6021B"/>
    <w:rsid w:val="00B6029C"/>
    <w:rsid w:val="00B602A2"/>
    <w:rsid w:val="00B602C1"/>
    <w:rsid w:val="00B602C5"/>
    <w:rsid w:val="00B60321"/>
    <w:rsid w:val="00B60326"/>
    <w:rsid w:val="00B6038F"/>
    <w:rsid w:val="00B603C3"/>
    <w:rsid w:val="00B603D9"/>
    <w:rsid w:val="00B6042F"/>
    <w:rsid w:val="00B6046D"/>
    <w:rsid w:val="00B604AD"/>
    <w:rsid w:val="00B604DC"/>
    <w:rsid w:val="00B604EA"/>
    <w:rsid w:val="00B604FD"/>
    <w:rsid w:val="00B6056E"/>
    <w:rsid w:val="00B60572"/>
    <w:rsid w:val="00B6059A"/>
    <w:rsid w:val="00B6059E"/>
    <w:rsid w:val="00B605B1"/>
    <w:rsid w:val="00B606AD"/>
    <w:rsid w:val="00B606F4"/>
    <w:rsid w:val="00B60702"/>
    <w:rsid w:val="00B6076B"/>
    <w:rsid w:val="00B607B1"/>
    <w:rsid w:val="00B607DD"/>
    <w:rsid w:val="00B607E0"/>
    <w:rsid w:val="00B607F7"/>
    <w:rsid w:val="00B6086A"/>
    <w:rsid w:val="00B6086D"/>
    <w:rsid w:val="00B60874"/>
    <w:rsid w:val="00B608B8"/>
    <w:rsid w:val="00B608E5"/>
    <w:rsid w:val="00B608F3"/>
    <w:rsid w:val="00B60908"/>
    <w:rsid w:val="00B60916"/>
    <w:rsid w:val="00B60967"/>
    <w:rsid w:val="00B609F1"/>
    <w:rsid w:val="00B60A34"/>
    <w:rsid w:val="00B60B21"/>
    <w:rsid w:val="00B60B45"/>
    <w:rsid w:val="00B60B4E"/>
    <w:rsid w:val="00B60B81"/>
    <w:rsid w:val="00B60B92"/>
    <w:rsid w:val="00B60BF4"/>
    <w:rsid w:val="00B60CDE"/>
    <w:rsid w:val="00B60CEC"/>
    <w:rsid w:val="00B60D02"/>
    <w:rsid w:val="00B60DF4"/>
    <w:rsid w:val="00B60E27"/>
    <w:rsid w:val="00B60E4E"/>
    <w:rsid w:val="00B60E85"/>
    <w:rsid w:val="00B60EAD"/>
    <w:rsid w:val="00B60EBC"/>
    <w:rsid w:val="00B60ED1"/>
    <w:rsid w:val="00B60F94"/>
    <w:rsid w:val="00B60FC0"/>
    <w:rsid w:val="00B61016"/>
    <w:rsid w:val="00B61035"/>
    <w:rsid w:val="00B6104B"/>
    <w:rsid w:val="00B610A8"/>
    <w:rsid w:val="00B610F6"/>
    <w:rsid w:val="00B61108"/>
    <w:rsid w:val="00B6110A"/>
    <w:rsid w:val="00B6112D"/>
    <w:rsid w:val="00B61231"/>
    <w:rsid w:val="00B61258"/>
    <w:rsid w:val="00B61259"/>
    <w:rsid w:val="00B6125B"/>
    <w:rsid w:val="00B61270"/>
    <w:rsid w:val="00B612EA"/>
    <w:rsid w:val="00B6133A"/>
    <w:rsid w:val="00B61465"/>
    <w:rsid w:val="00B61468"/>
    <w:rsid w:val="00B61483"/>
    <w:rsid w:val="00B614A4"/>
    <w:rsid w:val="00B614AA"/>
    <w:rsid w:val="00B614CA"/>
    <w:rsid w:val="00B614F3"/>
    <w:rsid w:val="00B61503"/>
    <w:rsid w:val="00B61524"/>
    <w:rsid w:val="00B6152C"/>
    <w:rsid w:val="00B6153E"/>
    <w:rsid w:val="00B61540"/>
    <w:rsid w:val="00B61590"/>
    <w:rsid w:val="00B61674"/>
    <w:rsid w:val="00B6167B"/>
    <w:rsid w:val="00B61711"/>
    <w:rsid w:val="00B61767"/>
    <w:rsid w:val="00B617D5"/>
    <w:rsid w:val="00B61848"/>
    <w:rsid w:val="00B6184D"/>
    <w:rsid w:val="00B61872"/>
    <w:rsid w:val="00B618B1"/>
    <w:rsid w:val="00B618B8"/>
    <w:rsid w:val="00B618F8"/>
    <w:rsid w:val="00B61933"/>
    <w:rsid w:val="00B61A4E"/>
    <w:rsid w:val="00B61A90"/>
    <w:rsid w:val="00B61AA6"/>
    <w:rsid w:val="00B61B19"/>
    <w:rsid w:val="00B61B20"/>
    <w:rsid w:val="00B61B85"/>
    <w:rsid w:val="00B61B8B"/>
    <w:rsid w:val="00B61B98"/>
    <w:rsid w:val="00B61BE6"/>
    <w:rsid w:val="00B61C50"/>
    <w:rsid w:val="00B61C5C"/>
    <w:rsid w:val="00B61CF9"/>
    <w:rsid w:val="00B61D08"/>
    <w:rsid w:val="00B61D76"/>
    <w:rsid w:val="00B61D8C"/>
    <w:rsid w:val="00B61DE6"/>
    <w:rsid w:val="00B61EBC"/>
    <w:rsid w:val="00B61F42"/>
    <w:rsid w:val="00B61F5C"/>
    <w:rsid w:val="00B61F8A"/>
    <w:rsid w:val="00B61FC7"/>
    <w:rsid w:val="00B61FD5"/>
    <w:rsid w:val="00B61FF6"/>
    <w:rsid w:val="00B6208E"/>
    <w:rsid w:val="00B62096"/>
    <w:rsid w:val="00B620C8"/>
    <w:rsid w:val="00B620E1"/>
    <w:rsid w:val="00B62169"/>
    <w:rsid w:val="00B62257"/>
    <w:rsid w:val="00B6234D"/>
    <w:rsid w:val="00B62357"/>
    <w:rsid w:val="00B623C6"/>
    <w:rsid w:val="00B62492"/>
    <w:rsid w:val="00B624E3"/>
    <w:rsid w:val="00B625E0"/>
    <w:rsid w:val="00B6261F"/>
    <w:rsid w:val="00B6262C"/>
    <w:rsid w:val="00B6265F"/>
    <w:rsid w:val="00B6270A"/>
    <w:rsid w:val="00B627B6"/>
    <w:rsid w:val="00B627C8"/>
    <w:rsid w:val="00B628E7"/>
    <w:rsid w:val="00B628F4"/>
    <w:rsid w:val="00B629E8"/>
    <w:rsid w:val="00B62A17"/>
    <w:rsid w:val="00B62A75"/>
    <w:rsid w:val="00B62A9F"/>
    <w:rsid w:val="00B62B6F"/>
    <w:rsid w:val="00B62BAA"/>
    <w:rsid w:val="00B62C39"/>
    <w:rsid w:val="00B62C61"/>
    <w:rsid w:val="00B62CCB"/>
    <w:rsid w:val="00B62CD5"/>
    <w:rsid w:val="00B62D04"/>
    <w:rsid w:val="00B62D8C"/>
    <w:rsid w:val="00B62DA3"/>
    <w:rsid w:val="00B62E71"/>
    <w:rsid w:val="00B62E73"/>
    <w:rsid w:val="00B62EAF"/>
    <w:rsid w:val="00B62F4C"/>
    <w:rsid w:val="00B62F81"/>
    <w:rsid w:val="00B62F87"/>
    <w:rsid w:val="00B63053"/>
    <w:rsid w:val="00B63091"/>
    <w:rsid w:val="00B630A5"/>
    <w:rsid w:val="00B630B3"/>
    <w:rsid w:val="00B63198"/>
    <w:rsid w:val="00B631B6"/>
    <w:rsid w:val="00B63205"/>
    <w:rsid w:val="00B63274"/>
    <w:rsid w:val="00B632BA"/>
    <w:rsid w:val="00B632E3"/>
    <w:rsid w:val="00B632EE"/>
    <w:rsid w:val="00B63323"/>
    <w:rsid w:val="00B63376"/>
    <w:rsid w:val="00B633A0"/>
    <w:rsid w:val="00B633F6"/>
    <w:rsid w:val="00B63401"/>
    <w:rsid w:val="00B6340E"/>
    <w:rsid w:val="00B63428"/>
    <w:rsid w:val="00B63458"/>
    <w:rsid w:val="00B63492"/>
    <w:rsid w:val="00B634E2"/>
    <w:rsid w:val="00B63513"/>
    <w:rsid w:val="00B6351D"/>
    <w:rsid w:val="00B63546"/>
    <w:rsid w:val="00B63550"/>
    <w:rsid w:val="00B63567"/>
    <w:rsid w:val="00B63573"/>
    <w:rsid w:val="00B63575"/>
    <w:rsid w:val="00B63616"/>
    <w:rsid w:val="00B6363E"/>
    <w:rsid w:val="00B6364E"/>
    <w:rsid w:val="00B63678"/>
    <w:rsid w:val="00B63683"/>
    <w:rsid w:val="00B63688"/>
    <w:rsid w:val="00B6369D"/>
    <w:rsid w:val="00B63708"/>
    <w:rsid w:val="00B63722"/>
    <w:rsid w:val="00B637E1"/>
    <w:rsid w:val="00B637E5"/>
    <w:rsid w:val="00B637FE"/>
    <w:rsid w:val="00B63819"/>
    <w:rsid w:val="00B6386E"/>
    <w:rsid w:val="00B638AD"/>
    <w:rsid w:val="00B638DD"/>
    <w:rsid w:val="00B63901"/>
    <w:rsid w:val="00B63958"/>
    <w:rsid w:val="00B63986"/>
    <w:rsid w:val="00B639CD"/>
    <w:rsid w:val="00B63A25"/>
    <w:rsid w:val="00B63AA2"/>
    <w:rsid w:val="00B63B68"/>
    <w:rsid w:val="00B63BCB"/>
    <w:rsid w:val="00B63BEA"/>
    <w:rsid w:val="00B63C14"/>
    <w:rsid w:val="00B63C16"/>
    <w:rsid w:val="00B63C80"/>
    <w:rsid w:val="00B63CB2"/>
    <w:rsid w:val="00B63CD0"/>
    <w:rsid w:val="00B63D2B"/>
    <w:rsid w:val="00B63D64"/>
    <w:rsid w:val="00B63D89"/>
    <w:rsid w:val="00B63DAF"/>
    <w:rsid w:val="00B63DD7"/>
    <w:rsid w:val="00B63DDA"/>
    <w:rsid w:val="00B63DE3"/>
    <w:rsid w:val="00B63DEC"/>
    <w:rsid w:val="00B63E2E"/>
    <w:rsid w:val="00B63E62"/>
    <w:rsid w:val="00B63E67"/>
    <w:rsid w:val="00B63EA4"/>
    <w:rsid w:val="00B63EA6"/>
    <w:rsid w:val="00B63EC7"/>
    <w:rsid w:val="00B63ECB"/>
    <w:rsid w:val="00B63EF5"/>
    <w:rsid w:val="00B63F1A"/>
    <w:rsid w:val="00B63F7A"/>
    <w:rsid w:val="00B63F7C"/>
    <w:rsid w:val="00B63FA7"/>
    <w:rsid w:val="00B63FCE"/>
    <w:rsid w:val="00B63FDD"/>
    <w:rsid w:val="00B64031"/>
    <w:rsid w:val="00B640AE"/>
    <w:rsid w:val="00B64130"/>
    <w:rsid w:val="00B6414A"/>
    <w:rsid w:val="00B64204"/>
    <w:rsid w:val="00B64207"/>
    <w:rsid w:val="00B6423D"/>
    <w:rsid w:val="00B64274"/>
    <w:rsid w:val="00B642CD"/>
    <w:rsid w:val="00B64354"/>
    <w:rsid w:val="00B6435B"/>
    <w:rsid w:val="00B64373"/>
    <w:rsid w:val="00B6438A"/>
    <w:rsid w:val="00B643A3"/>
    <w:rsid w:val="00B643CB"/>
    <w:rsid w:val="00B64494"/>
    <w:rsid w:val="00B64595"/>
    <w:rsid w:val="00B645B1"/>
    <w:rsid w:val="00B64601"/>
    <w:rsid w:val="00B64604"/>
    <w:rsid w:val="00B64630"/>
    <w:rsid w:val="00B6463D"/>
    <w:rsid w:val="00B6472C"/>
    <w:rsid w:val="00B6478D"/>
    <w:rsid w:val="00B6485F"/>
    <w:rsid w:val="00B64861"/>
    <w:rsid w:val="00B64865"/>
    <w:rsid w:val="00B648AB"/>
    <w:rsid w:val="00B648C8"/>
    <w:rsid w:val="00B648E3"/>
    <w:rsid w:val="00B648EF"/>
    <w:rsid w:val="00B64902"/>
    <w:rsid w:val="00B6494F"/>
    <w:rsid w:val="00B6496C"/>
    <w:rsid w:val="00B64A0F"/>
    <w:rsid w:val="00B64AA0"/>
    <w:rsid w:val="00B64AAF"/>
    <w:rsid w:val="00B64AC8"/>
    <w:rsid w:val="00B64AE4"/>
    <w:rsid w:val="00B64B4B"/>
    <w:rsid w:val="00B64B5E"/>
    <w:rsid w:val="00B64B9D"/>
    <w:rsid w:val="00B64C0C"/>
    <w:rsid w:val="00B64C26"/>
    <w:rsid w:val="00B64C65"/>
    <w:rsid w:val="00B64C7E"/>
    <w:rsid w:val="00B64C9D"/>
    <w:rsid w:val="00B64CA8"/>
    <w:rsid w:val="00B64CCE"/>
    <w:rsid w:val="00B64CED"/>
    <w:rsid w:val="00B64CF1"/>
    <w:rsid w:val="00B64D7C"/>
    <w:rsid w:val="00B64D81"/>
    <w:rsid w:val="00B64D8F"/>
    <w:rsid w:val="00B64DA4"/>
    <w:rsid w:val="00B64DAD"/>
    <w:rsid w:val="00B64EB8"/>
    <w:rsid w:val="00B64F24"/>
    <w:rsid w:val="00B64F6C"/>
    <w:rsid w:val="00B64F7D"/>
    <w:rsid w:val="00B64FC0"/>
    <w:rsid w:val="00B64FC3"/>
    <w:rsid w:val="00B65011"/>
    <w:rsid w:val="00B6501C"/>
    <w:rsid w:val="00B65020"/>
    <w:rsid w:val="00B65033"/>
    <w:rsid w:val="00B650D2"/>
    <w:rsid w:val="00B650D3"/>
    <w:rsid w:val="00B650DC"/>
    <w:rsid w:val="00B65101"/>
    <w:rsid w:val="00B65121"/>
    <w:rsid w:val="00B65173"/>
    <w:rsid w:val="00B65195"/>
    <w:rsid w:val="00B6519A"/>
    <w:rsid w:val="00B651B9"/>
    <w:rsid w:val="00B651C6"/>
    <w:rsid w:val="00B65208"/>
    <w:rsid w:val="00B65211"/>
    <w:rsid w:val="00B65291"/>
    <w:rsid w:val="00B652E9"/>
    <w:rsid w:val="00B6532A"/>
    <w:rsid w:val="00B65347"/>
    <w:rsid w:val="00B65374"/>
    <w:rsid w:val="00B6537E"/>
    <w:rsid w:val="00B653E7"/>
    <w:rsid w:val="00B6540F"/>
    <w:rsid w:val="00B65410"/>
    <w:rsid w:val="00B65429"/>
    <w:rsid w:val="00B6546B"/>
    <w:rsid w:val="00B65487"/>
    <w:rsid w:val="00B654A5"/>
    <w:rsid w:val="00B65547"/>
    <w:rsid w:val="00B6560C"/>
    <w:rsid w:val="00B6566D"/>
    <w:rsid w:val="00B656AF"/>
    <w:rsid w:val="00B656F4"/>
    <w:rsid w:val="00B65736"/>
    <w:rsid w:val="00B65755"/>
    <w:rsid w:val="00B6575C"/>
    <w:rsid w:val="00B65776"/>
    <w:rsid w:val="00B6581E"/>
    <w:rsid w:val="00B6582C"/>
    <w:rsid w:val="00B6584E"/>
    <w:rsid w:val="00B65868"/>
    <w:rsid w:val="00B658B4"/>
    <w:rsid w:val="00B65923"/>
    <w:rsid w:val="00B6596D"/>
    <w:rsid w:val="00B65974"/>
    <w:rsid w:val="00B65999"/>
    <w:rsid w:val="00B659D6"/>
    <w:rsid w:val="00B659E3"/>
    <w:rsid w:val="00B65A4C"/>
    <w:rsid w:val="00B65AF4"/>
    <w:rsid w:val="00B65B12"/>
    <w:rsid w:val="00B65B1B"/>
    <w:rsid w:val="00B65B29"/>
    <w:rsid w:val="00B65B9E"/>
    <w:rsid w:val="00B65C36"/>
    <w:rsid w:val="00B65C60"/>
    <w:rsid w:val="00B65C7A"/>
    <w:rsid w:val="00B65CEB"/>
    <w:rsid w:val="00B65D55"/>
    <w:rsid w:val="00B65D7A"/>
    <w:rsid w:val="00B65D7E"/>
    <w:rsid w:val="00B65D8A"/>
    <w:rsid w:val="00B65D95"/>
    <w:rsid w:val="00B65DFC"/>
    <w:rsid w:val="00B65DFE"/>
    <w:rsid w:val="00B65E05"/>
    <w:rsid w:val="00B65E30"/>
    <w:rsid w:val="00B65E45"/>
    <w:rsid w:val="00B65E5F"/>
    <w:rsid w:val="00B65EB0"/>
    <w:rsid w:val="00B65ECC"/>
    <w:rsid w:val="00B65F08"/>
    <w:rsid w:val="00B65F6A"/>
    <w:rsid w:val="00B65FB7"/>
    <w:rsid w:val="00B65FBE"/>
    <w:rsid w:val="00B66086"/>
    <w:rsid w:val="00B660E7"/>
    <w:rsid w:val="00B66124"/>
    <w:rsid w:val="00B66145"/>
    <w:rsid w:val="00B661AD"/>
    <w:rsid w:val="00B661E9"/>
    <w:rsid w:val="00B6620D"/>
    <w:rsid w:val="00B66250"/>
    <w:rsid w:val="00B66292"/>
    <w:rsid w:val="00B6634B"/>
    <w:rsid w:val="00B6635D"/>
    <w:rsid w:val="00B6639B"/>
    <w:rsid w:val="00B66435"/>
    <w:rsid w:val="00B6644E"/>
    <w:rsid w:val="00B66529"/>
    <w:rsid w:val="00B66537"/>
    <w:rsid w:val="00B66540"/>
    <w:rsid w:val="00B66565"/>
    <w:rsid w:val="00B66618"/>
    <w:rsid w:val="00B66632"/>
    <w:rsid w:val="00B66737"/>
    <w:rsid w:val="00B66738"/>
    <w:rsid w:val="00B6677E"/>
    <w:rsid w:val="00B667BD"/>
    <w:rsid w:val="00B667D8"/>
    <w:rsid w:val="00B66937"/>
    <w:rsid w:val="00B669A9"/>
    <w:rsid w:val="00B669E5"/>
    <w:rsid w:val="00B66A21"/>
    <w:rsid w:val="00B66A70"/>
    <w:rsid w:val="00B66A72"/>
    <w:rsid w:val="00B66B61"/>
    <w:rsid w:val="00B66BA6"/>
    <w:rsid w:val="00B66BD0"/>
    <w:rsid w:val="00B66C09"/>
    <w:rsid w:val="00B66C3B"/>
    <w:rsid w:val="00B66C4E"/>
    <w:rsid w:val="00B66C84"/>
    <w:rsid w:val="00B66C86"/>
    <w:rsid w:val="00B66CB4"/>
    <w:rsid w:val="00B66CBD"/>
    <w:rsid w:val="00B66D4B"/>
    <w:rsid w:val="00B66D64"/>
    <w:rsid w:val="00B66D88"/>
    <w:rsid w:val="00B66E11"/>
    <w:rsid w:val="00B66E2B"/>
    <w:rsid w:val="00B66E9F"/>
    <w:rsid w:val="00B66EFE"/>
    <w:rsid w:val="00B66F00"/>
    <w:rsid w:val="00B66F4F"/>
    <w:rsid w:val="00B66F77"/>
    <w:rsid w:val="00B66FD4"/>
    <w:rsid w:val="00B66FF6"/>
    <w:rsid w:val="00B67015"/>
    <w:rsid w:val="00B67028"/>
    <w:rsid w:val="00B6705A"/>
    <w:rsid w:val="00B67090"/>
    <w:rsid w:val="00B6709E"/>
    <w:rsid w:val="00B670A3"/>
    <w:rsid w:val="00B670E4"/>
    <w:rsid w:val="00B670E8"/>
    <w:rsid w:val="00B67111"/>
    <w:rsid w:val="00B6714E"/>
    <w:rsid w:val="00B671A3"/>
    <w:rsid w:val="00B671CB"/>
    <w:rsid w:val="00B671CE"/>
    <w:rsid w:val="00B6720A"/>
    <w:rsid w:val="00B6721F"/>
    <w:rsid w:val="00B67249"/>
    <w:rsid w:val="00B672E7"/>
    <w:rsid w:val="00B67327"/>
    <w:rsid w:val="00B67352"/>
    <w:rsid w:val="00B67369"/>
    <w:rsid w:val="00B67383"/>
    <w:rsid w:val="00B67389"/>
    <w:rsid w:val="00B6739B"/>
    <w:rsid w:val="00B6747E"/>
    <w:rsid w:val="00B6757A"/>
    <w:rsid w:val="00B675B9"/>
    <w:rsid w:val="00B675CD"/>
    <w:rsid w:val="00B6764A"/>
    <w:rsid w:val="00B67677"/>
    <w:rsid w:val="00B676EE"/>
    <w:rsid w:val="00B6770F"/>
    <w:rsid w:val="00B6773D"/>
    <w:rsid w:val="00B6775D"/>
    <w:rsid w:val="00B67772"/>
    <w:rsid w:val="00B677B3"/>
    <w:rsid w:val="00B6782A"/>
    <w:rsid w:val="00B67857"/>
    <w:rsid w:val="00B678DF"/>
    <w:rsid w:val="00B678E8"/>
    <w:rsid w:val="00B67902"/>
    <w:rsid w:val="00B67977"/>
    <w:rsid w:val="00B679D8"/>
    <w:rsid w:val="00B67A32"/>
    <w:rsid w:val="00B67A78"/>
    <w:rsid w:val="00B67B2C"/>
    <w:rsid w:val="00B67B73"/>
    <w:rsid w:val="00B67B8C"/>
    <w:rsid w:val="00B67BB4"/>
    <w:rsid w:val="00B67BF2"/>
    <w:rsid w:val="00B67BF3"/>
    <w:rsid w:val="00B67C7E"/>
    <w:rsid w:val="00B67D33"/>
    <w:rsid w:val="00B67D63"/>
    <w:rsid w:val="00B67D69"/>
    <w:rsid w:val="00B67DEF"/>
    <w:rsid w:val="00B67DF4"/>
    <w:rsid w:val="00B67E1E"/>
    <w:rsid w:val="00B67ECE"/>
    <w:rsid w:val="00B67F49"/>
    <w:rsid w:val="00B67F6E"/>
    <w:rsid w:val="00B67F7D"/>
    <w:rsid w:val="00B70068"/>
    <w:rsid w:val="00B7007C"/>
    <w:rsid w:val="00B700AA"/>
    <w:rsid w:val="00B700CC"/>
    <w:rsid w:val="00B70101"/>
    <w:rsid w:val="00B7016D"/>
    <w:rsid w:val="00B7017A"/>
    <w:rsid w:val="00B70198"/>
    <w:rsid w:val="00B70239"/>
    <w:rsid w:val="00B70274"/>
    <w:rsid w:val="00B70293"/>
    <w:rsid w:val="00B702E9"/>
    <w:rsid w:val="00B7030B"/>
    <w:rsid w:val="00B70350"/>
    <w:rsid w:val="00B70363"/>
    <w:rsid w:val="00B703A6"/>
    <w:rsid w:val="00B703BA"/>
    <w:rsid w:val="00B703F4"/>
    <w:rsid w:val="00B70493"/>
    <w:rsid w:val="00B7051C"/>
    <w:rsid w:val="00B7054E"/>
    <w:rsid w:val="00B7057C"/>
    <w:rsid w:val="00B70582"/>
    <w:rsid w:val="00B705D0"/>
    <w:rsid w:val="00B705D7"/>
    <w:rsid w:val="00B705E7"/>
    <w:rsid w:val="00B705EE"/>
    <w:rsid w:val="00B70619"/>
    <w:rsid w:val="00B7061B"/>
    <w:rsid w:val="00B70625"/>
    <w:rsid w:val="00B7065B"/>
    <w:rsid w:val="00B706B7"/>
    <w:rsid w:val="00B706C9"/>
    <w:rsid w:val="00B706EC"/>
    <w:rsid w:val="00B70737"/>
    <w:rsid w:val="00B70754"/>
    <w:rsid w:val="00B7075D"/>
    <w:rsid w:val="00B707B9"/>
    <w:rsid w:val="00B707D4"/>
    <w:rsid w:val="00B7083B"/>
    <w:rsid w:val="00B7084A"/>
    <w:rsid w:val="00B7089C"/>
    <w:rsid w:val="00B708DA"/>
    <w:rsid w:val="00B7092E"/>
    <w:rsid w:val="00B709AF"/>
    <w:rsid w:val="00B709CB"/>
    <w:rsid w:val="00B70A4E"/>
    <w:rsid w:val="00B70A6D"/>
    <w:rsid w:val="00B70A9F"/>
    <w:rsid w:val="00B70AE1"/>
    <w:rsid w:val="00B70B2F"/>
    <w:rsid w:val="00B70B40"/>
    <w:rsid w:val="00B70B4F"/>
    <w:rsid w:val="00B70B64"/>
    <w:rsid w:val="00B70B8A"/>
    <w:rsid w:val="00B70B9B"/>
    <w:rsid w:val="00B70BB2"/>
    <w:rsid w:val="00B70C11"/>
    <w:rsid w:val="00B70CB4"/>
    <w:rsid w:val="00B70CFE"/>
    <w:rsid w:val="00B70D56"/>
    <w:rsid w:val="00B70D5C"/>
    <w:rsid w:val="00B70D5D"/>
    <w:rsid w:val="00B70DC4"/>
    <w:rsid w:val="00B70DCA"/>
    <w:rsid w:val="00B70DDD"/>
    <w:rsid w:val="00B70DEB"/>
    <w:rsid w:val="00B70E35"/>
    <w:rsid w:val="00B70EAC"/>
    <w:rsid w:val="00B70EC0"/>
    <w:rsid w:val="00B70F36"/>
    <w:rsid w:val="00B70F76"/>
    <w:rsid w:val="00B70F8D"/>
    <w:rsid w:val="00B70FCD"/>
    <w:rsid w:val="00B70FF2"/>
    <w:rsid w:val="00B71012"/>
    <w:rsid w:val="00B71035"/>
    <w:rsid w:val="00B7103A"/>
    <w:rsid w:val="00B71073"/>
    <w:rsid w:val="00B71077"/>
    <w:rsid w:val="00B71097"/>
    <w:rsid w:val="00B710DD"/>
    <w:rsid w:val="00B71154"/>
    <w:rsid w:val="00B7119B"/>
    <w:rsid w:val="00B71224"/>
    <w:rsid w:val="00B712A9"/>
    <w:rsid w:val="00B712CE"/>
    <w:rsid w:val="00B712DA"/>
    <w:rsid w:val="00B712F2"/>
    <w:rsid w:val="00B7133D"/>
    <w:rsid w:val="00B713C5"/>
    <w:rsid w:val="00B713F0"/>
    <w:rsid w:val="00B714A0"/>
    <w:rsid w:val="00B714E2"/>
    <w:rsid w:val="00B71533"/>
    <w:rsid w:val="00B7154E"/>
    <w:rsid w:val="00B71554"/>
    <w:rsid w:val="00B7158C"/>
    <w:rsid w:val="00B715D9"/>
    <w:rsid w:val="00B715EC"/>
    <w:rsid w:val="00B71632"/>
    <w:rsid w:val="00B71692"/>
    <w:rsid w:val="00B7169E"/>
    <w:rsid w:val="00B716C3"/>
    <w:rsid w:val="00B716EB"/>
    <w:rsid w:val="00B71782"/>
    <w:rsid w:val="00B7183D"/>
    <w:rsid w:val="00B7183E"/>
    <w:rsid w:val="00B7184A"/>
    <w:rsid w:val="00B718CF"/>
    <w:rsid w:val="00B71A1B"/>
    <w:rsid w:val="00B71A51"/>
    <w:rsid w:val="00B71A62"/>
    <w:rsid w:val="00B71A64"/>
    <w:rsid w:val="00B71A75"/>
    <w:rsid w:val="00B71A94"/>
    <w:rsid w:val="00B71AA3"/>
    <w:rsid w:val="00B71B02"/>
    <w:rsid w:val="00B71B6E"/>
    <w:rsid w:val="00B71BDF"/>
    <w:rsid w:val="00B71C44"/>
    <w:rsid w:val="00B71C4B"/>
    <w:rsid w:val="00B71C71"/>
    <w:rsid w:val="00B71C7E"/>
    <w:rsid w:val="00B71CA4"/>
    <w:rsid w:val="00B71CC8"/>
    <w:rsid w:val="00B71CF1"/>
    <w:rsid w:val="00B71D59"/>
    <w:rsid w:val="00B71D63"/>
    <w:rsid w:val="00B71E33"/>
    <w:rsid w:val="00B71E74"/>
    <w:rsid w:val="00B71E98"/>
    <w:rsid w:val="00B71EB6"/>
    <w:rsid w:val="00B71ED7"/>
    <w:rsid w:val="00B71FC2"/>
    <w:rsid w:val="00B71FC4"/>
    <w:rsid w:val="00B7201D"/>
    <w:rsid w:val="00B7202E"/>
    <w:rsid w:val="00B72082"/>
    <w:rsid w:val="00B720CD"/>
    <w:rsid w:val="00B72161"/>
    <w:rsid w:val="00B7217F"/>
    <w:rsid w:val="00B72226"/>
    <w:rsid w:val="00B72276"/>
    <w:rsid w:val="00B72298"/>
    <w:rsid w:val="00B722A3"/>
    <w:rsid w:val="00B722B2"/>
    <w:rsid w:val="00B72329"/>
    <w:rsid w:val="00B72361"/>
    <w:rsid w:val="00B723A1"/>
    <w:rsid w:val="00B723AB"/>
    <w:rsid w:val="00B723CB"/>
    <w:rsid w:val="00B723CC"/>
    <w:rsid w:val="00B72426"/>
    <w:rsid w:val="00B7244A"/>
    <w:rsid w:val="00B72480"/>
    <w:rsid w:val="00B724C9"/>
    <w:rsid w:val="00B72537"/>
    <w:rsid w:val="00B7253D"/>
    <w:rsid w:val="00B72589"/>
    <w:rsid w:val="00B725CC"/>
    <w:rsid w:val="00B72685"/>
    <w:rsid w:val="00B72686"/>
    <w:rsid w:val="00B726C1"/>
    <w:rsid w:val="00B727B2"/>
    <w:rsid w:val="00B727C9"/>
    <w:rsid w:val="00B727F7"/>
    <w:rsid w:val="00B727FA"/>
    <w:rsid w:val="00B72800"/>
    <w:rsid w:val="00B7284A"/>
    <w:rsid w:val="00B728B3"/>
    <w:rsid w:val="00B728C9"/>
    <w:rsid w:val="00B7292A"/>
    <w:rsid w:val="00B72995"/>
    <w:rsid w:val="00B729B9"/>
    <w:rsid w:val="00B72A1C"/>
    <w:rsid w:val="00B72B04"/>
    <w:rsid w:val="00B72B1D"/>
    <w:rsid w:val="00B72B3A"/>
    <w:rsid w:val="00B72B71"/>
    <w:rsid w:val="00B72BF0"/>
    <w:rsid w:val="00B72C47"/>
    <w:rsid w:val="00B72C66"/>
    <w:rsid w:val="00B72C9A"/>
    <w:rsid w:val="00B72CB2"/>
    <w:rsid w:val="00B72CDE"/>
    <w:rsid w:val="00B72D03"/>
    <w:rsid w:val="00B72D51"/>
    <w:rsid w:val="00B72D7C"/>
    <w:rsid w:val="00B72DDC"/>
    <w:rsid w:val="00B72E2A"/>
    <w:rsid w:val="00B72E35"/>
    <w:rsid w:val="00B72E3F"/>
    <w:rsid w:val="00B72E55"/>
    <w:rsid w:val="00B72E98"/>
    <w:rsid w:val="00B72EBB"/>
    <w:rsid w:val="00B72F01"/>
    <w:rsid w:val="00B72F21"/>
    <w:rsid w:val="00B730BA"/>
    <w:rsid w:val="00B73123"/>
    <w:rsid w:val="00B73181"/>
    <w:rsid w:val="00B731DB"/>
    <w:rsid w:val="00B7320D"/>
    <w:rsid w:val="00B73268"/>
    <w:rsid w:val="00B73274"/>
    <w:rsid w:val="00B732C4"/>
    <w:rsid w:val="00B732DA"/>
    <w:rsid w:val="00B732E4"/>
    <w:rsid w:val="00B732F2"/>
    <w:rsid w:val="00B73304"/>
    <w:rsid w:val="00B7334C"/>
    <w:rsid w:val="00B7335E"/>
    <w:rsid w:val="00B73396"/>
    <w:rsid w:val="00B73438"/>
    <w:rsid w:val="00B734A3"/>
    <w:rsid w:val="00B734C4"/>
    <w:rsid w:val="00B734DC"/>
    <w:rsid w:val="00B73514"/>
    <w:rsid w:val="00B7352F"/>
    <w:rsid w:val="00B73537"/>
    <w:rsid w:val="00B7355D"/>
    <w:rsid w:val="00B73585"/>
    <w:rsid w:val="00B73636"/>
    <w:rsid w:val="00B73688"/>
    <w:rsid w:val="00B736A7"/>
    <w:rsid w:val="00B73770"/>
    <w:rsid w:val="00B73772"/>
    <w:rsid w:val="00B73782"/>
    <w:rsid w:val="00B73783"/>
    <w:rsid w:val="00B7378F"/>
    <w:rsid w:val="00B737B0"/>
    <w:rsid w:val="00B737B4"/>
    <w:rsid w:val="00B737CD"/>
    <w:rsid w:val="00B737DD"/>
    <w:rsid w:val="00B738E2"/>
    <w:rsid w:val="00B738EF"/>
    <w:rsid w:val="00B73901"/>
    <w:rsid w:val="00B73903"/>
    <w:rsid w:val="00B73907"/>
    <w:rsid w:val="00B7391F"/>
    <w:rsid w:val="00B73980"/>
    <w:rsid w:val="00B739A6"/>
    <w:rsid w:val="00B739AF"/>
    <w:rsid w:val="00B739C9"/>
    <w:rsid w:val="00B739E1"/>
    <w:rsid w:val="00B739EA"/>
    <w:rsid w:val="00B73A51"/>
    <w:rsid w:val="00B73B59"/>
    <w:rsid w:val="00B73B61"/>
    <w:rsid w:val="00B73BC6"/>
    <w:rsid w:val="00B73BE0"/>
    <w:rsid w:val="00B73BF2"/>
    <w:rsid w:val="00B73C0D"/>
    <w:rsid w:val="00B73C36"/>
    <w:rsid w:val="00B73C40"/>
    <w:rsid w:val="00B73C5D"/>
    <w:rsid w:val="00B73C63"/>
    <w:rsid w:val="00B73CB8"/>
    <w:rsid w:val="00B73D33"/>
    <w:rsid w:val="00B73D38"/>
    <w:rsid w:val="00B73D4B"/>
    <w:rsid w:val="00B73DAE"/>
    <w:rsid w:val="00B73DCD"/>
    <w:rsid w:val="00B73DED"/>
    <w:rsid w:val="00B73E3A"/>
    <w:rsid w:val="00B73E6E"/>
    <w:rsid w:val="00B73EE7"/>
    <w:rsid w:val="00B73F2E"/>
    <w:rsid w:val="00B73F51"/>
    <w:rsid w:val="00B74036"/>
    <w:rsid w:val="00B74071"/>
    <w:rsid w:val="00B74073"/>
    <w:rsid w:val="00B7416E"/>
    <w:rsid w:val="00B74198"/>
    <w:rsid w:val="00B741E1"/>
    <w:rsid w:val="00B7422D"/>
    <w:rsid w:val="00B74271"/>
    <w:rsid w:val="00B742C9"/>
    <w:rsid w:val="00B742DA"/>
    <w:rsid w:val="00B742E0"/>
    <w:rsid w:val="00B7435D"/>
    <w:rsid w:val="00B74383"/>
    <w:rsid w:val="00B74395"/>
    <w:rsid w:val="00B743EF"/>
    <w:rsid w:val="00B74415"/>
    <w:rsid w:val="00B7445B"/>
    <w:rsid w:val="00B7445C"/>
    <w:rsid w:val="00B74468"/>
    <w:rsid w:val="00B7448B"/>
    <w:rsid w:val="00B744B8"/>
    <w:rsid w:val="00B744DC"/>
    <w:rsid w:val="00B744E0"/>
    <w:rsid w:val="00B744E6"/>
    <w:rsid w:val="00B74512"/>
    <w:rsid w:val="00B74518"/>
    <w:rsid w:val="00B7454B"/>
    <w:rsid w:val="00B74573"/>
    <w:rsid w:val="00B74591"/>
    <w:rsid w:val="00B745F2"/>
    <w:rsid w:val="00B74609"/>
    <w:rsid w:val="00B74654"/>
    <w:rsid w:val="00B74671"/>
    <w:rsid w:val="00B74674"/>
    <w:rsid w:val="00B7469B"/>
    <w:rsid w:val="00B74703"/>
    <w:rsid w:val="00B7470D"/>
    <w:rsid w:val="00B7475A"/>
    <w:rsid w:val="00B7476A"/>
    <w:rsid w:val="00B74784"/>
    <w:rsid w:val="00B747C2"/>
    <w:rsid w:val="00B747DA"/>
    <w:rsid w:val="00B747E0"/>
    <w:rsid w:val="00B7482F"/>
    <w:rsid w:val="00B7486A"/>
    <w:rsid w:val="00B748A5"/>
    <w:rsid w:val="00B748CF"/>
    <w:rsid w:val="00B74933"/>
    <w:rsid w:val="00B74A2C"/>
    <w:rsid w:val="00B74A57"/>
    <w:rsid w:val="00B74A61"/>
    <w:rsid w:val="00B74AC3"/>
    <w:rsid w:val="00B74ACC"/>
    <w:rsid w:val="00B74BA7"/>
    <w:rsid w:val="00B74BAF"/>
    <w:rsid w:val="00B74BB1"/>
    <w:rsid w:val="00B74BBB"/>
    <w:rsid w:val="00B74BC7"/>
    <w:rsid w:val="00B74D97"/>
    <w:rsid w:val="00B74DD2"/>
    <w:rsid w:val="00B74DE1"/>
    <w:rsid w:val="00B74DE5"/>
    <w:rsid w:val="00B74E81"/>
    <w:rsid w:val="00B74EA3"/>
    <w:rsid w:val="00B74EA9"/>
    <w:rsid w:val="00B74F77"/>
    <w:rsid w:val="00B74FCC"/>
    <w:rsid w:val="00B74FF2"/>
    <w:rsid w:val="00B75013"/>
    <w:rsid w:val="00B75048"/>
    <w:rsid w:val="00B75080"/>
    <w:rsid w:val="00B750AA"/>
    <w:rsid w:val="00B750DD"/>
    <w:rsid w:val="00B75103"/>
    <w:rsid w:val="00B75116"/>
    <w:rsid w:val="00B75148"/>
    <w:rsid w:val="00B751AB"/>
    <w:rsid w:val="00B751FE"/>
    <w:rsid w:val="00B75206"/>
    <w:rsid w:val="00B7521E"/>
    <w:rsid w:val="00B75232"/>
    <w:rsid w:val="00B75248"/>
    <w:rsid w:val="00B75250"/>
    <w:rsid w:val="00B75280"/>
    <w:rsid w:val="00B75309"/>
    <w:rsid w:val="00B7532E"/>
    <w:rsid w:val="00B753C9"/>
    <w:rsid w:val="00B75420"/>
    <w:rsid w:val="00B7543A"/>
    <w:rsid w:val="00B75466"/>
    <w:rsid w:val="00B75474"/>
    <w:rsid w:val="00B754A2"/>
    <w:rsid w:val="00B754BE"/>
    <w:rsid w:val="00B7550B"/>
    <w:rsid w:val="00B75559"/>
    <w:rsid w:val="00B755B9"/>
    <w:rsid w:val="00B755E1"/>
    <w:rsid w:val="00B755FE"/>
    <w:rsid w:val="00B756BF"/>
    <w:rsid w:val="00B756D7"/>
    <w:rsid w:val="00B756DA"/>
    <w:rsid w:val="00B7570A"/>
    <w:rsid w:val="00B75718"/>
    <w:rsid w:val="00B757A1"/>
    <w:rsid w:val="00B757D0"/>
    <w:rsid w:val="00B757FC"/>
    <w:rsid w:val="00B75814"/>
    <w:rsid w:val="00B75849"/>
    <w:rsid w:val="00B7584E"/>
    <w:rsid w:val="00B75864"/>
    <w:rsid w:val="00B7589B"/>
    <w:rsid w:val="00B75907"/>
    <w:rsid w:val="00B75967"/>
    <w:rsid w:val="00B759E8"/>
    <w:rsid w:val="00B75A03"/>
    <w:rsid w:val="00B75A2C"/>
    <w:rsid w:val="00B75A44"/>
    <w:rsid w:val="00B75ABC"/>
    <w:rsid w:val="00B75AFD"/>
    <w:rsid w:val="00B75B0B"/>
    <w:rsid w:val="00B75B58"/>
    <w:rsid w:val="00B75BE5"/>
    <w:rsid w:val="00B75C07"/>
    <w:rsid w:val="00B75C3B"/>
    <w:rsid w:val="00B75C51"/>
    <w:rsid w:val="00B75C56"/>
    <w:rsid w:val="00B75C8A"/>
    <w:rsid w:val="00B75CED"/>
    <w:rsid w:val="00B75CFF"/>
    <w:rsid w:val="00B75D0C"/>
    <w:rsid w:val="00B75D1D"/>
    <w:rsid w:val="00B75D7B"/>
    <w:rsid w:val="00B75DA4"/>
    <w:rsid w:val="00B75F07"/>
    <w:rsid w:val="00B76010"/>
    <w:rsid w:val="00B76100"/>
    <w:rsid w:val="00B76138"/>
    <w:rsid w:val="00B76144"/>
    <w:rsid w:val="00B7615C"/>
    <w:rsid w:val="00B76178"/>
    <w:rsid w:val="00B761B3"/>
    <w:rsid w:val="00B76208"/>
    <w:rsid w:val="00B7620B"/>
    <w:rsid w:val="00B76233"/>
    <w:rsid w:val="00B76245"/>
    <w:rsid w:val="00B7624E"/>
    <w:rsid w:val="00B7625D"/>
    <w:rsid w:val="00B76286"/>
    <w:rsid w:val="00B762BC"/>
    <w:rsid w:val="00B762C4"/>
    <w:rsid w:val="00B7634E"/>
    <w:rsid w:val="00B763C1"/>
    <w:rsid w:val="00B7641D"/>
    <w:rsid w:val="00B76429"/>
    <w:rsid w:val="00B76536"/>
    <w:rsid w:val="00B76543"/>
    <w:rsid w:val="00B76548"/>
    <w:rsid w:val="00B76553"/>
    <w:rsid w:val="00B76601"/>
    <w:rsid w:val="00B7662C"/>
    <w:rsid w:val="00B76687"/>
    <w:rsid w:val="00B76691"/>
    <w:rsid w:val="00B7670A"/>
    <w:rsid w:val="00B7671E"/>
    <w:rsid w:val="00B7677E"/>
    <w:rsid w:val="00B7687A"/>
    <w:rsid w:val="00B768A8"/>
    <w:rsid w:val="00B768F0"/>
    <w:rsid w:val="00B76945"/>
    <w:rsid w:val="00B76965"/>
    <w:rsid w:val="00B76987"/>
    <w:rsid w:val="00B769AB"/>
    <w:rsid w:val="00B769FC"/>
    <w:rsid w:val="00B76A84"/>
    <w:rsid w:val="00B76ABD"/>
    <w:rsid w:val="00B76B46"/>
    <w:rsid w:val="00B76B54"/>
    <w:rsid w:val="00B76B83"/>
    <w:rsid w:val="00B76BBA"/>
    <w:rsid w:val="00B76BCF"/>
    <w:rsid w:val="00B76BDC"/>
    <w:rsid w:val="00B76C0D"/>
    <w:rsid w:val="00B76C1F"/>
    <w:rsid w:val="00B76C2D"/>
    <w:rsid w:val="00B76C45"/>
    <w:rsid w:val="00B76C50"/>
    <w:rsid w:val="00B76CEB"/>
    <w:rsid w:val="00B76D52"/>
    <w:rsid w:val="00B76D55"/>
    <w:rsid w:val="00B76D5C"/>
    <w:rsid w:val="00B76D72"/>
    <w:rsid w:val="00B76DD6"/>
    <w:rsid w:val="00B76DF5"/>
    <w:rsid w:val="00B76E1D"/>
    <w:rsid w:val="00B76EDF"/>
    <w:rsid w:val="00B76F06"/>
    <w:rsid w:val="00B76F51"/>
    <w:rsid w:val="00B76FC3"/>
    <w:rsid w:val="00B77040"/>
    <w:rsid w:val="00B77056"/>
    <w:rsid w:val="00B7707A"/>
    <w:rsid w:val="00B77094"/>
    <w:rsid w:val="00B770F2"/>
    <w:rsid w:val="00B7712A"/>
    <w:rsid w:val="00B7714E"/>
    <w:rsid w:val="00B77162"/>
    <w:rsid w:val="00B771DE"/>
    <w:rsid w:val="00B771F7"/>
    <w:rsid w:val="00B77242"/>
    <w:rsid w:val="00B7726C"/>
    <w:rsid w:val="00B77289"/>
    <w:rsid w:val="00B7729A"/>
    <w:rsid w:val="00B772C9"/>
    <w:rsid w:val="00B772D7"/>
    <w:rsid w:val="00B7736A"/>
    <w:rsid w:val="00B773A6"/>
    <w:rsid w:val="00B77404"/>
    <w:rsid w:val="00B7740A"/>
    <w:rsid w:val="00B77414"/>
    <w:rsid w:val="00B7744E"/>
    <w:rsid w:val="00B774C2"/>
    <w:rsid w:val="00B77515"/>
    <w:rsid w:val="00B7752C"/>
    <w:rsid w:val="00B77592"/>
    <w:rsid w:val="00B775A2"/>
    <w:rsid w:val="00B775AF"/>
    <w:rsid w:val="00B775D7"/>
    <w:rsid w:val="00B7762A"/>
    <w:rsid w:val="00B77663"/>
    <w:rsid w:val="00B7771B"/>
    <w:rsid w:val="00B77733"/>
    <w:rsid w:val="00B77739"/>
    <w:rsid w:val="00B7773B"/>
    <w:rsid w:val="00B77771"/>
    <w:rsid w:val="00B777B7"/>
    <w:rsid w:val="00B778A2"/>
    <w:rsid w:val="00B77905"/>
    <w:rsid w:val="00B77958"/>
    <w:rsid w:val="00B779CC"/>
    <w:rsid w:val="00B779EA"/>
    <w:rsid w:val="00B779FF"/>
    <w:rsid w:val="00B77A07"/>
    <w:rsid w:val="00B77A26"/>
    <w:rsid w:val="00B77AA4"/>
    <w:rsid w:val="00B77AB6"/>
    <w:rsid w:val="00B77AD4"/>
    <w:rsid w:val="00B77B3B"/>
    <w:rsid w:val="00B77BB0"/>
    <w:rsid w:val="00B77BBE"/>
    <w:rsid w:val="00B77CA0"/>
    <w:rsid w:val="00B77CAF"/>
    <w:rsid w:val="00B77CF1"/>
    <w:rsid w:val="00B77D14"/>
    <w:rsid w:val="00B77D57"/>
    <w:rsid w:val="00B77D66"/>
    <w:rsid w:val="00B77E1B"/>
    <w:rsid w:val="00B77E80"/>
    <w:rsid w:val="00B77EFB"/>
    <w:rsid w:val="00B77F0D"/>
    <w:rsid w:val="00B77FA4"/>
    <w:rsid w:val="00B8001F"/>
    <w:rsid w:val="00B80028"/>
    <w:rsid w:val="00B80037"/>
    <w:rsid w:val="00B8005E"/>
    <w:rsid w:val="00B80066"/>
    <w:rsid w:val="00B8007A"/>
    <w:rsid w:val="00B800AA"/>
    <w:rsid w:val="00B800DE"/>
    <w:rsid w:val="00B8013E"/>
    <w:rsid w:val="00B80185"/>
    <w:rsid w:val="00B801C0"/>
    <w:rsid w:val="00B801D6"/>
    <w:rsid w:val="00B801EE"/>
    <w:rsid w:val="00B801FC"/>
    <w:rsid w:val="00B80248"/>
    <w:rsid w:val="00B80264"/>
    <w:rsid w:val="00B80358"/>
    <w:rsid w:val="00B803B7"/>
    <w:rsid w:val="00B803CB"/>
    <w:rsid w:val="00B80448"/>
    <w:rsid w:val="00B8049D"/>
    <w:rsid w:val="00B804A8"/>
    <w:rsid w:val="00B804AC"/>
    <w:rsid w:val="00B804CF"/>
    <w:rsid w:val="00B80527"/>
    <w:rsid w:val="00B8053F"/>
    <w:rsid w:val="00B80555"/>
    <w:rsid w:val="00B8059D"/>
    <w:rsid w:val="00B805AF"/>
    <w:rsid w:val="00B805C1"/>
    <w:rsid w:val="00B805F7"/>
    <w:rsid w:val="00B80603"/>
    <w:rsid w:val="00B80610"/>
    <w:rsid w:val="00B80641"/>
    <w:rsid w:val="00B806F1"/>
    <w:rsid w:val="00B8070B"/>
    <w:rsid w:val="00B8074C"/>
    <w:rsid w:val="00B80750"/>
    <w:rsid w:val="00B8077A"/>
    <w:rsid w:val="00B80793"/>
    <w:rsid w:val="00B80831"/>
    <w:rsid w:val="00B80848"/>
    <w:rsid w:val="00B8086E"/>
    <w:rsid w:val="00B80892"/>
    <w:rsid w:val="00B808BD"/>
    <w:rsid w:val="00B8092B"/>
    <w:rsid w:val="00B809DB"/>
    <w:rsid w:val="00B80A17"/>
    <w:rsid w:val="00B80A76"/>
    <w:rsid w:val="00B80AA7"/>
    <w:rsid w:val="00B80ABE"/>
    <w:rsid w:val="00B80AE7"/>
    <w:rsid w:val="00B80B19"/>
    <w:rsid w:val="00B80BD1"/>
    <w:rsid w:val="00B80BDE"/>
    <w:rsid w:val="00B80BF0"/>
    <w:rsid w:val="00B80C05"/>
    <w:rsid w:val="00B80C09"/>
    <w:rsid w:val="00B80CB1"/>
    <w:rsid w:val="00B80CE0"/>
    <w:rsid w:val="00B80D64"/>
    <w:rsid w:val="00B80D7B"/>
    <w:rsid w:val="00B80DAC"/>
    <w:rsid w:val="00B80DBA"/>
    <w:rsid w:val="00B80E9B"/>
    <w:rsid w:val="00B80E9D"/>
    <w:rsid w:val="00B80EA2"/>
    <w:rsid w:val="00B80EC8"/>
    <w:rsid w:val="00B80ED0"/>
    <w:rsid w:val="00B80EFE"/>
    <w:rsid w:val="00B80F68"/>
    <w:rsid w:val="00B80F7B"/>
    <w:rsid w:val="00B80FBD"/>
    <w:rsid w:val="00B81051"/>
    <w:rsid w:val="00B81052"/>
    <w:rsid w:val="00B81057"/>
    <w:rsid w:val="00B81082"/>
    <w:rsid w:val="00B810B8"/>
    <w:rsid w:val="00B810B9"/>
    <w:rsid w:val="00B810DE"/>
    <w:rsid w:val="00B8110D"/>
    <w:rsid w:val="00B8115C"/>
    <w:rsid w:val="00B81178"/>
    <w:rsid w:val="00B811A3"/>
    <w:rsid w:val="00B81234"/>
    <w:rsid w:val="00B8130B"/>
    <w:rsid w:val="00B81319"/>
    <w:rsid w:val="00B8132B"/>
    <w:rsid w:val="00B81371"/>
    <w:rsid w:val="00B81374"/>
    <w:rsid w:val="00B81379"/>
    <w:rsid w:val="00B813EA"/>
    <w:rsid w:val="00B81406"/>
    <w:rsid w:val="00B81413"/>
    <w:rsid w:val="00B8145B"/>
    <w:rsid w:val="00B8146E"/>
    <w:rsid w:val="00B81489"/>
    <w:rsid w:val="00B81544"/>
    <w:rsid w:val="00B8154D"/>
    <w:rsid w:val="00B81585"/>
    <w:rsid w:val="00B815AD"/>
    <w:rsid w:val="00B815B1"/>
    <w:rsid w:val="00B8167F"/>
    <w:rsid w:val="00B816AC"/>
    <w:rsid w:val="00B81725"/>
    <w:rsid w:val="00B8173A"/>
    <w:rsid w:val="00B81758"/>
    <w:rsid w:val="00B81780"/>
    <w:rsid w:val="00B817B9"/>
    <w:rsid w:val="00B81806"/>
    <w:rsid w:val="00B81826"/>
    <w:rsid w:val="00B8185E"/>
    <w:rsid w:val="00B81883"/>
    <w:rsid w:val="00B818A0"/>
    <w:rsid w:val="00B818DB"/>
    <w:rsid w:val="00B8193B"/>
    <w:rsid w:val="00B81948"/>
    <w:rsid w:val="00B81995"/>
    <w:rsid w:val="00B819DC"/>
    <w:rsid w:val="00B819F1"/>
    <w:rsid w:val="00B81A11"/>
    <w:rsid w:val="00B81A7D"/>
    <w:rsid w:val="00B81AEA"/>
    <w:rsid w:val="00B81B4C"/>
    <w:rsid w:val="00B81BC9"/>
    <w:rsid w:val="00B81BDA"/>
    <w:rsid w:val="00B81BDE"/>
    <w:rsid w:val="00B81BE7"/>
    <w:rsid w:val="00B81BF0"/>
    <w:rsid w:val="00B81C83"/>
    <w:rsid w:val="00B81C8E"/>
    <w:rsid w:val="00B81CC5"/>
    <w:rsid w:val="00B81D4E"/>
    <w:rsid w:val="00B81DF2"/>
    <w:rsid w:val="00B81E96"/>
    <w:rsid w:val="00B81E9D"/>
    <w:rsid w:val="00B81EE0"/>
    <w:rsid w:val="00B81F52"/>
    <w:rsid w:val="00B81F66"/>
    <w:rsid w:val="00B81F67"/>
    <w:rsid w:val="00B81F83"/>
    <w:rsid w:val="00B81FBA"/>
    <w:rsid w:val="00B8201F"/>
    <w:rsid w:val="00B8208E"/>
    <w:rsid w:val="00B820BF"/>
    <w:rsid w:val="00B820CC"/>
    <w:rsid w:val="00B820CE"/>
    <w:rsid w:val="00B821C2"/>
    <w:rsid w:val="00B821E9"/>
    <w:rsid w:val="00B8229B"/>
    <w:rsid w:val="00B8233D"/>
    <w:rsid w:val="00B823E4"/>
    <w:rsid w:val="00B82588"/>
    <w:rsid w:val="00B82589"/>
    <w:rsid w:val="00B8258B"/>
    <w:rsid w:val="00B825AC"/>
    <w:rsid w:val="00B825FC"/>
    <w:rsid w:val="00B82633"/>
    <w:rsid w:val="00B82636"/>
    <w:rsid w:val="00B82649"/>
    <w:rsid w:val="00B8268A"/>
    <w:rsid w:val="00B826FC"/>
    <w:rsid w:val="00B8271B"/>
    <w:rsid w:val="00B8273C"/>
    <w:rsid w:val="00B82805"/>
    <w:rsid w:val="00B82818"/>
    <w:rsid w:val="00B82824"/>
    <w:rsid w:val="00B82842"/>
    <w:rsid w:val="00B8284A"/>
    <w:rsid w:val="00B82879"/>
    <w:rsid w:val="00B8288E"/>
    <w:rsid w:val="00B828F3"/>
    <w:rsid w:val="00B82901"/>
    <w:rsid w:val="00B8295E"/>
    <w:rsid w:val="00B82974"/>
    <w:rsid w:val="00B8298F"/>
    <w:rsid w:val="00B829B1"/>
    <w:rsid w:val="00B829BA"/>
    <w:rsid w:val="00B82A08"/>
    <w:rsid w:val="00B82AA2"/>
    <w:rsid w:val="00B82ABE"/>
    <w:rsid w:val="00B82AEF"/>
    <w:rsid w:val="00B82AF4"/>
    <w:rsid w:val="00B82B34"/>
    <w:rsid w:val="00B82B67"/>
    <w:rsid w:val="00B82B69"/>
    <w:rsid w:val="00B82B97"/>
    <w:rsid w:val="00B82BA5"/>
    <w:rsid w:val="00B82BAB"/>
    <w:rsid w:val="00B82BE5"/>
    <w:rsid w:val="00B82C01"/>
    <w:rsid w:val="00B82C1B"/>
    <w:rsid w:val="00B82C1F"/>
    <w:rsid w:val="00B82C42"/>
    <w:rsid w:val="00B82C7C"/>
    <w:rsid w:val="00B82CE2"/>
    <w:rsid w:val="00B82D15"/>
    <w:rsid w:val="00B82D25"/>
    <w:rsid w:val="00B82D43"/>
    <w:rsid w:val="00B82D4F"/>
    <w:rsid w:val="00B82D51"/>
    <w:rsid w:val="00B82DA9"/>
    <w:rsid w:val="00B82DEC"/>
    <w:rsid w:val="00B82DF6"/>
    <w:rsid w:val="00B82E3C"/>
    <w:rsid w:val="00B82E54"/>
    <w:rsid w:val="00B82E87"/>
    <w:rsid w:val="00B82EBF"/>
    <w:rsid w:val="00B82EC2"/>
    <w:rsid w:val="00B82F3B"/>
    <w:rsid w:val="00B82F7E"/>
    <w:rsid w:val="00B82F93"/>
    <w:rsid w:val="00B82FD3"/>
    <w:rsid w:val="00B82FD7"/>
    <w:rsid w:val="00B8307C"/>
    <w:rsid w:val="00B83082"/>
    <w:rsid w:val="00B83094"/>
    <w:rsid w:val="00B830C1"/>
    <w:rsid w:val="00B831D0"/>
    <w:rsid w:val="00B831DC"/>
    <w:rsid w:val="00B83215"/>
    <w:rsid w:val="00B83220"/>
    <w:rsid w:val="00B8329E"/>
    <w:rsid w:val="00B83367"/>
    <w:rsid w:val="00B83396"/>
    <w:rsid w:val="00B833AB"/>
    <w:rsid w:val="00B833B3"/>
    <w:rsid w:val="00B833B5"/>
    <w:rsid w:val="00B833C3"/>
    <w:rsid w:val="00B833D1"/>
    <w:rsid w:val="00B833D6"/>
    <w:rsid w:val="00B833F3"/>
    <w:rsid w:val="00B8340F"/>
    <w:rsid w:val="00B83431"/>
    <w:rsid w:val="00B83501"/>
    <w:rsid w:val="00B83502"/>
    <w:rsid w:val="00B83503"/>
    <w:rsid w:val="00B8358A"/>
    <w:rsid w:val="00B835CD"/>
    <w:rsid w:val="00B8360B"/>
    <w:rsid w:val="00B836C5"/>
    <w:rsid w:val="00B836F7"/>
    <w:rsid w:val="00B83723"/>
    <w:rsid w:val="00B8378B"/>
    <w:rsid w:val="00B837BB"/>
    <w:rsid w:val="00B837DC"/>
    <w:rsid w:val="00B8380B"/>
    <w:rsid w:val="00B8384D"/>
    <w:rsid w:val="00B8385F"/>
    <w:rsid w:val="00B83889"/>
    <w:rsid w:val="00B8393B"/>
    <w:rsid w:val="00B8397C"/>
    <w:rsid w:val="00B839D3"/>
    <w:rsid w:val="00B839D9"/>
    <w:rsid w:val="00B83A0F"/>
    <w:rsid w:val="00B83A17"/>
    <w:rsid w:val="00B83A75"/>
    <w:rsid w:val="00B83AE5"/>
    <w:rsid w:val="00B83AFB"/>
    <w:rsid w:val="00B83B46"/>
    <w:rsid w:val="00B83B6B"/>
    <w:rsid w:val="00B83BB0"/>
    <w:rsid w:val="00B83BD1"/>
    <w:rsid w:val="00B83C04"/>
    <w:rsid w:val="00B83C0A"/>
    <w:rsid w:val="00B83C1D"/>
    <w:rsid w:val="00B83C54"/>
    <w:rsid w:val="00B83CD1"/>
    <w:rsid w:val="00B83CF3"/>
    <w:rsid w:val="00B83CF7"/>
    <w:rsid w:val="00B83D11"/>
    <w:rsid w:val="00B83D22"/>
    <w:rsid w:val="00B83D63"/>
    <w:rsid w:val="00B83D83"/>
    <w:rsid w:val="00B83DD6"/>
    <w:rsid w:val="00B83E9A"/>
    <w:rsid w:val="00B83EB4"/>
    <w:rsid w:val="00B83ED0"/>
    <w:rsid w:val="00B83EEF"/>
    <w:rsid w:val="00B83F38"/>
    <w:rsid w:val="00B83F43"/>
    <w:rsid w:val="00B83FA6"/>
    <w:rsid w:val="00B83FDB"/>
    <w:rsid w:val="00B8402C"/>
    <w:rsid w:val="00B8403A"/>
    <w:rsid w:val="00B84058"/>
    <w:rsid w:val="00B840B6"/>
    <w:rsid w:val="00B840C8"/>
    <w:rsid w:val="00B840DD"/>
    <w:rsid w:val="00B84119"/>
    <w:rsid w:val="00B84174"/>
    <w:rsid w:val="00B8418D"/>
    <w:rsid w:val="00B84191"/>
    <w:rsid w:val="00B841AB"/>
    <w:rsid w:val="00B84213"/>
    <w:rsid w:val="00B8421B"/>
    <w:rsid w:val="00B84223"/>
    <w:rsid w:val="00B84282"/>
    <w:rsid w:val="00B8435B"/>
    <w:rsid w:val="00B84380"/>
    <w:rsid w:val="00B843A0"/>
    <w:rsid w:val="00B843BB"/>
    <w:rsid w:val="00B84409"/>
    <w:rsid w:val="00B84412"/>
    <w:rsid w:val="00B8441F"/>
    <w:rsid w:val="00B84488"/>
    <w:rsid w:val="00B84497"/>
    <w:rsid w:val="00B844DE"/>
    <w:rsid w:val="00B8453F"/>
    <w:rsid w:val="00B8454B"/>
    <w:rsid w:val="00B84572"/>
    <w:rsid w:val="00B845E5"/>
    <w:rsid w:val="00B84640"/>
    <w:rsid w:val="00B846DA"/>
    <w:rsid w:val="00B847F7"/>
    <w:rsid w:val="00B84843"/>
    <w:rsid w:val="00B84878"/>
    <w:rsid w:val="00B848EC"/>
    <w:rsid w:val="00B8490C"/>
    <w:rsid w:val="00B84927"/>
    <w:rsid w:val="00B849C6"/>
    <w:rsid w:val="00B849CD"/>
    <w:rsid w:val="00B84AE2"/>
    <w:rsid w:val="00B84B02"/>
    <w:rsid w:val="00B84B4A"/>
    <w:rsid w:val="00B84BDE"/>
    <w:rsid w:val="00B84C96"/>
    <w:rsid w:val="00B84C98"/>
    <w:rsid w:val="00B84CA7"/>
    <w:rsid w:val="00B84CC8"/>
    <w:rsid w:val="00B84D24"/>
    <w:rsid w:val="00B84D37"/>
    <w:rsid w:val="00B84D9F"/>
    <w:rsid w:val="00B84DE3"/>
    <w:rsid w:val="00B84E23"/>
    <w:rsid w:val="00B84EC6"/>
    <w:rsid w:val="00B84F42"/>
    <w:rsid w:val="00B84F43"/>
    <w:rsid w:val="00B84F81"/>
    <w:rsid w:val="00B84FBA"/>
    <w:rsid w:val="00B84FF6"/>
    <w:rsid w:val="00B84FFB"/>
    <w:rsid w:val="00B85009"/>
    <w:rsid w:val="00B850AA"/>
    <w:rsid w:val="00B85146"/>
    <w:rsid w:val="00B85191"/>
    <w:rsid w:val="00B851F5"/>
    <w:rsid w:val="00B85230"/>
    <w:rsid w:val="00B85300"/>
    <w:rsid w:val="00B85358"/>
    <w:rsid w:val="00B85472"/>
    <w:rsid w:val="00B85490"/>
    <w:rsid w:val="00B854A4"/>
    <w:rsid w:val="00B854D6"/>
    <w:rsid w:val="00B8550E"/>
    <w:rsid w:val="00B85517"/>
    <w:rsid w:val="00B855C7"/>
    <w:rsid w:val="00B85602"/>
    <w:rsid w:val="00B85609"/>
    <w:rsid w:val="00B85647"/>
    <w:rsid w:val="00B8567C"/>
    <w:rsid w:val="00B856D3"/>
    <w:rsid w:val="00B8572D"/>
    <w:rsid w:val="00B8573C"/>
    <w:rsid w:val="00B85788"/>
    <w:rsid w:val="00B857D2"/>
    <w:rsid w:val="00B85803"/>
    <w:rsid w:val="00B85877"/>
    <w:rsid w:val="00B858D6"/>
    <w:rsid w:val="00B859DE"/>
    <w:rsid w:val="00B859FC"/>
    <w:rsid w:val="00B85A08"/>
    <w:rsid w:val="00B85A18"/>
    <w:rsid w:val="00B85A19"/>
    <w:rsid w:val="00B85A42"/>
    <w:rsid w:val="00B85A69"/>
    <w:rsid w:val="00B85AD8"/>
    <w:rsid w:val="00B85AEB"/>
    <w:rsid w:val="00B85B24"/>
    <w:rsid w:val="00B85B48"/>
    <w:rsid w:val="00B85B8D"/>
    <w:rsid w:val="00B85B99"/>
    <w:rsid w:val="00B85C2D"/>
    <w:rsid w:val="00B85C59"/>
    <w:rsid w:val="00B85CA3"/>
    <w:rsid w:val="00B85CB8"/>
    <w:rsid w:val="00B85CD4"/>
    <w:rsid w:val="00B85E09"/>
    <w:rsid w:val="00B85E10"/>
    <w:rsid w:val="00B85E95"/>
    <w:rsid w:val="00B85E9B"/>
    <w:rsid w:val="00B85EBF"/>
    <w:rsid w:val="00B85EF1"/>
    <w:rsid w:val="00B85F52"/>
    <w:rsid w:val="00B85F58"/>
    <w:rsid w:val="00B85FA0"/>
    <w:rsid w:val="00B85FEA"/>
    <w:rsid w:val="00B85FF2"/>
    <w:rsid w:val="00B86026"/>
    <w:rsid w:val="00B8604E"/>
    <w:rsid w:val="00B8605A"/>
    <w:rsid w:val="00B860E9"/>
    <w:rsid w:val="00B8614B"/>
    <w:rsid w:val="00B86182"/>
    <w:rsid w:val="00B861A5"/>
    <w:rsid w:val="00B861AF"/>
    <w:rsid w:val="00B861D4"/>
    <w:rsid w:val="00B861E5"/>
    <w:rsid w:val="00B861F0"/>
    <w:rsid w:val="00B8620D"/>
    <w:rsid w:val="00B862D6"/>
    <w:rsid w:val="00B862D9"/>
    <w:rsid w:val="00B863B0"/>
    <w:rsid w:val="00B863B3"/>
    <w:rsid w:val="00B863D2"/>
    <w:rsid w:val="00B8646E"/>
    <w:rsid w:val="00B8647A"/>
    <w:rsid w:val="00B86484"/>
    <w:rsid w:val="00B86489"/>
    <w:rsid w:val="00B8648A"/>
    <w:rsid w:val="00B86492"/>
    <w:rsid w:val="00B86516"/>
    <w:rsid w:val="00B86549"/>
    <w:rsid w:val="00B8654B"/>
    <w:rsid w:val="00B86598"/>
    <w:rsid w:val="00B86599"/>
    <w:rsid w:val="00B8659C"/>
    <w:rsid w:val="00B8659F"/>
    <w:rsid w:val="00B865F0"/>
    <w:rsid w:val="00B865F5"/>
    <w:rsid w:val="00B86688"/>
    <w:rsid w:val="00B866A9"/>
    <w:rsid w:val="00B866B9"/>
    <w:rsid w:val="00B866BE"/>
    <w:rsid w:val="00B866E6"/>
    <w:rsid w:val="00B8671B"/>
    <w:rsid w:val="00B8672D"/>
    <w:rsid w:val="00B86772"/>
    <w:rsid w:val="00B86775"/>
    <w:rsid w:val="00B8680E"/>
    <w:rsid w:val="00B86814"/>
    <w:rsid w:val="00B86859"/>
    <w:rsid w:val="00B868A3"/>
    <w:rsid w:val="00B868D4"/>
    <w:rsid w:val="00B868EF"/>
    <w:rsid w:val="00B86941"/>
    <w:rsid w:val="00B869C4"/>
    <w:rsid w:val="00B86A06"/>
    <w:rsid w:val="00B86A3C"/>
    <w:rsid w:val="00B86A51"/>
    <w:rsid w:val="00B86A6A"/>
    <w:rsid w:val="00B86AF7"/>
    <w:rsid w:val="00B86B25"/>
    <w:rsid w:val="00B86B3D"/>
    <w:rsid w:val="00B86B61"/>
    <w:rsid w:val="00B86B94"/>
    <w:rsid w:val="00B86C98"/>
    <w:rsid w:val="00B86CAE"/>
    <w:rsid w:val="00B86CED"/>
    <w:rsid w:val="00B86D60"/>
    <w:rsid w:val="00B86DEC"/>
    <w:rsid w:val="00B86DF6"/>
    <w:rsid w:val="00B86DFC"/>
    <w:rsid w:val="00B86E7D"/>
    <w:rsid w:val="00B86E85"/>
    <w:rsid w:val="00B86EA4"/>
    <w:rsid w:val="00B86EF0"/>
    <w:rsid w:val="00B86F07"/>
    <w:rsid w:val="00B86F22"/>
    <w:rsid w:val="00B86F92"/>
    <w:rsid w:val="00B86F96"/>
    <w:rsid w:val="00B86FB3"/>
    <w:rsid w:val="00B8701B"/>
    <w:rsid w:val="00B8702D"/>
    <w:rsid w:val="00B8705E"/>
    <w:rsid w:val="00B87063"/>
    <w:rsid w:val="00B87064"/>
    <w:rsid w:val="00B8708C"/>
    <w:rsid w:val="00B8710D"/>
    <w:rsid w:val="00B87190"/>
    <w:rsid w:val="00B871D6"/>
    <w:rsid w:val="00B87265"/>
    <w:rsid w:val="00B872AE"/>
    <w:rsid w:val="00B87399"/>
    <w:rsid w:val="00B873CE"/>
    <w:rsid w:val="00B873F2"/>
    <w:rsid w:val="00B87426"/>
    <w:rsid w:val="00B8743C"/>
    <w:rsid w:val="00B8745A"/>
    <w:rsid w:val="00B874B7"/>
    <w:rsid w:val="00B874C0"/>
    <w:rsid w:val="00B874D1"/>
    <w:rsid w:val="00B8753F"/>
    <w:rsid w:val="00B87541"/>
    <w:rsid w:val="00B87582"/>
    <w:rsid w:val="00B87590"/>
    <w:rsid w:val="00B87597"/>
    <w:rsid w:val="00B875E1"/>
    <w:rsid w:val="00B875FB"/>
    <w:rsid w:val="00B87614"/>
    <w:rsid w:val="00B87645"/>
    <w:rsid w:val="00B87646"/>
    <w:rsid w:val="00B87680"/>
    <w:rsid w:val="00B87684"/>
    <w:rsid w:val="00B8768C"/>
    <w:rsid w:val="00B876A0"/>
    <w:rsid w:val="00B876E4"/>
    <w:rsid w:val="00B87722"/>
    <w:rsid w:val="00B87724"/>
    <w:rsid w:val="00B87753"/>
    <w:rsid w:val="00B87760"/>
    <w:rsid w:val="00B87784"/>
    <w:rsid w:val="00B877B4"/>
    <w:rsid w:val="00B877BA"/>
    <w:rsid w:val="00B877D8"/>
    <w:rsid w:val="00B87811"/>
    <w:rsid w:val="00B87906"/>
    <w:rsid w:val="00B8792A"/>
    <w:rsid w:val="00B87959"/>
    <w:rsid w:val="00B87962"/>
    <w:rsid w:val="00B8796E"/>
    <w:rsid w:val="00B87989"/>
    <w:rsid w:val="00B87A2C"/>
    <w:rsid w:val="00B87A56"/>
    <w:rsid w:val="00B87A5B"/>
    <w:rsid w:val="00B87AE3"/>
    <w:rsid w:val="00B87B07"/>
    <w:rsid w:val="00B87B0B"/>
    <w:rsid w:val="00B87B3A"/>
    <w:rsid w:val="00B87B7A"/>
    <w:rsid w:val="00B87B88"/>
    <w:rsid w:val="00B87B97"/>
    <w:rsid w:val="00B87B9A"/>
    <w:rsid w:val="00B87C11"/>
    <w:rsid w:val="00B87C43"/>
    <w:rsid w:val="00B87C50"/>
    <w:rsid w:val="00B87C54"/>
    <w:rsid w:val="00B87C8D"/>
    <w:rsid w:val="00B87C9F"/>
    <w:rsid w:val="00B87D30"/>
    <w:rsid w:val="00B87DAE"/>
    <w:rsid w:val="00B87DF6"/>
    <w:rsid w:val="00B87DF9"/>
    <w:rsid w:val="00B87E4E"/>
    <w:rsid w:val="00B87EA3"/>
    <w:rsid w:val="00B87EE5"/>
    <w:rsid w:val="00B87EFE"/>
    <w:rsid w:val="00B87EFF"/>
    <w:rsid w:val="00B87F08"/>
    <w:rsid w:val="00B87F0E"/>
    <w:rsid w:val="00B87F33"/>
    <w:rsid w:val="00B87F89"/>
    <w:rsid w:val="00B87F99"/>
    <w:rsid w:val="00B87FAD"/>
    <w:rsid w:val="00B87FCA"/>
    <w:rsid w:val="00B87FDF"/>
    <w:rsid w:val="00B90035"/>
    <w:rsid w:val="00B90055"/>
    <w:rsid w:val="00B900B1"/>
    <w:rsid w:val="00B900C2"/>
    <w:rsid w:val="00B9011B"/>
    <w:rsid w:val="00B9013E"/>
    <w:rsid w:val="00B901DD"/>
    <w:rsid w:val="00B90268"/>
    <w:rsid w:val="00B90279"/>
    <w:rsid w:val="00B90312"/>
    <w:rsid w:val="00B9031E"/>
    <w:rsid w:val="00B9032B"/>
    <w:rsid w:val="00B90357"/>
    <w:rsid w:val="00B903B5"/>
    <w:rsid w:val="00B90408"/>
    <w:rsid w:val="00B90452"/>
    <w:rsid w:val="00B90482"/>
    <w:rsid w:val="00B90493"/>
    <w:rsid w:val="00B90494"/>
    <w:rsid w:val="00B904BD"/>
    <w:rsid w:val="00B904DE"/>
    <w:rsid w:val="00B90539"/>
    <w:rsid w:val="00B9053F"/>
    <w:rsid w:val="00B9055C"/>
    <w:rsid w:val="00B905ED"/>
    <w:rsid w:val="00B905F4"/>
    <w:rsid w:val="00B9063A"/>
    <w:rsid w:val="00B9069F"/>
    <w:rsid w:val="00B90746"/>
    <w:rsid w:val="00B907D7"/>
    <w:rsid w:val="00B9083A"/>
    <w:rsid w:val="00B90858"/>
    <w:rsid w:val="00B9087E"/>
    <w:rsid w:val="00B90941"/>
    <w:rsid w:val="00B909D7"/>
    <w:rsid w:val="00B90A22"/>
    <w:rsid w:val="00B90A47"/>
    <w:rsid w:val="00B90A4E"/>
    <w:rsid w:val="00B90A5B"/>
    <w:rsid w:val="00B90A6E"/>
    <w:rsid w:val="00B90A8C"/>
    <w:rsid w:val="00B90ABD"/>
    <w:rsid w:val="00B90B26"/>
    <w:rsid w:val="00B90B28"/>
    <w:rsid w:val="00B90B36"/>
    <w:rsid w:val="00B90B79"/>
    <w:rsid w:val="00B90BAD"/>
    <w:rsid w:val="00B90BBA"/>
    <w:rsid w:val="00B90BD7"/>
    <w:rsid w:val="00B90BEE"/>
    <w:rsid w:val="00B90C24"/>
    <w:rsid w:val="00B90C62"/>
    <w:rsid w:val="00B90CD3"/>
    <w:rsid w:val="00B90D37"/>
    <w:rsid w:val="00B90D8D"/>
    <w:rsid w:val="00B90D9F"/>
    <w:rsid w:val="00B90DD5"/>
    <w:rsid w:val="00B90DE7"/>
    <w:rsid w:val="00B90DF1"/>
    <w:rsid w:val="00B90E1E"/>
    <w:rsid w:val="00B90E24"/>
    <w:rsid w:val="00B90E2E"/>
    <w:rsid w:val="00B90E36"/>
    <w:rsid w:val="00B90ED3"/>
    <w:rsid w:val="00B90F6C"/>
    <w:rsid w:val="00B91008"/>
    <w:rsid w:val="00B91024"/>
    <w:rsid w:val="00B9109B"/>
    <w:rsid w:val="00B910A8"/>
    <w:rsid w:val="00B910F2"/>
    <w:rsid w:val="00B9111B"/>
    <w:rsid w:val="00B9113B"/>
    <w:rsid w:val="00B91149"/>
    <w:rsid w:val="00B9114A"/>
    <w:rsid w:val="00B91154"/>
    <w:rsid w:val="00B91158"/>
    <w:rsid w:val="00B911B2"/>
    <w:rsid w:val="00B911B3"/>
    <w:rsid w:val="00B911FC"/>
    <w:rsid w:val="00B91296"/>
    <w:rsid w:val="00B9129C"/>
    <w:rsid w:val="00B912B5"/>
    <w:rsid w:val="00B912B9"/>
    <w:rsid w:val="00B91317"/>
    <w:rsid w:val="00B91365"/>
    <w:rsid w:val="00B91385"/>
    <w:rsid w:val="00B913AE"/>
    <w:rsid w:val="00B913B2"/>
    <w:rsid w:val="00B914A0"/>
    <w:rsid w:val="00B914ED"/>
    <w:rsid w:val="00B914FC"/>
    <w:rsid w:val="00B915D5"/>
    <w:rsid w:val="00B915F4"/>
    <w:rsid w:val="00B91624"/>
    <w:rsid w:val="00B91626"/>
    <w:rsid w:val="00B91636"/>
    <w:rsid w:val="00B91643"/>
    <w:rsid w:val="00B91690"/>
    <w:rsid w:val="00B916D1"/>
    <w:rsid w:val="00B9175E"/>
    <w:rsid w:val="00B91773"/>
    <w:rsid w:val="00B91808"/>
    <w:rsid w:val="00B91835"/>
    <w:rsid w:val="00B9184B"/>
    <w:rsid w:val="00B91902"/>
    <w:rsid w:val="00B91933"/>
    <w:rsid w:val="00B91997"/>
    <w:rsid w:val="00B919B4"/>
    <w:rsid w:val="00B919E7"/>
    <w:rsid w:val="00B91A29"/>
    <w:rsid w:val="00B91AA7"/>
    <w:rsid w:val="00B91ABE"/>
    <w:rsid w:val="00B91B2C"/>
    <w:rsid w:val="00B91B2F"/>
    <w:rsid w:val="00B91B48"/>
    <w:rsid w:val="00B91B8B"/>
    <w:rsid w:val="00B91BB1"/>
    <w:rsid w:val="00B91BE0"/>
    <w:rsid w:val="00B91C13"/>
    <w:rsid w:val="00B91C4E"/>
    <w:rsid w:val="00B91C50"/>
    <w:rsid w:val="00B91C5A"/>
    <w:rsid w:val="00B91C83"/>
    <w:rsid w:val="00B91C87"/>
    <w:rsid w:val="00B91CE2"/>
    <w:rsid w:val="00B91D43"/>
    <w:rsid w:val="00B91D5A"/>
    <w:rsid w:val="00B91D87"/>
    <w:rsid w:val="00B91E5A"/>
    <w:rsid w:val="00B91E73"/>
    <w:rsid w:val="00B91E7D"/>
    <w:rsid w:val="00B91EC4"/>
    <w:rsid w:val="00B91F7F"/>
    <w:rsid w:val="00B91F93"/>
    <w:rsid w:val="00B91FA9"/>
    <w:rsid w:val="00B91FAD"/>
    <w:rsid w:val="00B91FB9"/>
    <w:rsid w:val="00B91FC4"/>
    <w:rsid w:val="00B91FE0"/>
    <w:rsid w:val="00B92004"/>
    <w:rsid w:val="00B92069"/>
    <w:rsid w:val="00B92086"/>
    <w:rsid w:val="00B92099"/>
    <w:rsid w:val="00B920C5"/>
    <w:rsid w:val="00B92106"/>
    <w:rsid w:val="00B92153"/>
    <w:rsid w:val="00B9215D"/>
    <w:rsid w:val="00B9224D"/>
    <w:rsid w:val="00B92283"/>
    <w:rsid w:val="00B922F7"/>
    <w:rsid w:val="00B92368"/>
    <w:rsid w:val="00B923A4"/>
    <w:rsid w:val="00B923D8"/>
    <w:rsid w:val="00B92451"/>
    <w:rsid w:val="00B92513"/>
    <w:rsid w:val="00B925F4"/>
    <w:rsid w:val="00B925F9"/>
    <w:rsid w:val="00B9260E"/>
    <w:rsid w:val="00B926CC"/>
    <w:rsid w:val="00B926E1"/>
    <w:rsid w:val="00B926E9"/>
    <w:rsid w:val="00B92727"/>
    <w:rsid w:val="00B927B1"/>
    <w:rsid w:val="00B927E1"/>
    <w:rsid w:val="00B92890"/>
    <w:rsid w:val="00B928FD"/>
    <w:rsid w:val="00B9293C"/>
    <w:rsid w:val="00B92958"/>
    <w:rsid w:val="00B92999"/>
    <w:rsid w:val="00B9299F"/>
    <w:rsid w:val="00B929CC"/>
    <w:rsid w:val="00B92A00"/>
    <w:rsid w:val="00B92AE3"/>
    <w:rsid w:val="00B92BAD"/>
    <w:rsid w:val="00B92BB6"/>
    <w:rsid w:val="00B92BEC"/>
    <w:rsid w:val="00B92C13"/>
    <w:rsid w:val="00B92C26"/>
    <w:rsid w:val="00B92C35"/>
    <w:rsid w:val="00B92C37"/>
    <w:rsid w:val="00B92C92"/>
    <w:rsid w:val="00B92C9B"/>
    <w:rsid w:val="00B92CD9"/>
    <w:rsid w:val="00B92DA4"/>
    <w:rsid w:val="00B92E8F"/>
    <w:rsid w:val="00B92EBF"/>
    <w:rsid w:val="00B92F01"/>
    <w:rsid w:val="00B92F2C"/>
    <w:rsid w:val="00B92F39"/>
    <w:rsid w:val="00B92F43"/>
    <w:rsid w:val="00B92F57"/>
    <w:rsid w:val="00B92F6D"/>
    <w:rsid w:val="00B92F7F"/>
    <w:rsid w:val="00B92F80"/>
    <w:rsid w:val="00B92F8B"/>
    <w:rsid w:val="00B92FF7"/>
    <w:rsid w:val="00B93042"/>
    <w:rsid w:val="00B93065"/>
    <w:rsid w:val="00B93094"/>
    <w:rsid w:val="00B930EB"/>
    <w:rsid w:val="00B9312E"/>
    <w:rsid w:val="00B93181"/>
    <w:rsid w:val="00B93227"/>
    <w:rsid w:val="00B93234"/>
    <w:rsid w:val="00B93267"/>
    <w:rsid w:val="00B9327C"/>
    <w:rsid w:val="00B932BF"/>
    <w:rsid w:val="00B932EC"/>
    <w:rsid w:val="00B93329"/>
    <w:rsid w:val="00B9338E"/>
    <w:rsid w:val="00B93398"/>
    <w:rsid w:val="00B93414"/>
    <w:rsid w:val="00B9341E"/>
    <w:rsid w:val="00B934B2"/>
    <w:rsid w:val="00B934CE"/>
    <w:rsid w:val="00B93506"/>
    <w:rsid w:val="00B93574"/>
    <w:rsid w:val="00B935AC"/>
    <w:rsid w:val="00B935EC"/>
    <w:rsid w:val="00B93654"/>
    <w:rsid w:val="00B9369C"/>
    <w:rsid w:val="00B936C9"/>
    <w:rsid w:val="00B936DD"/>
    <w:rsid w:val="00B936EF"/>
    <w:rsid w:val="00B936F8"/>
    <w:rsid w:val="00B9375F"/>
    <w:rsid w:val="00B93764"/>
    <w:rsid w:val="00B93789"/>
    <w:rsid w:val="00B9378F"/>
    <w:rsid w:val="00B9381D"/>
    <w:rsid w:val="00B93857"/>
    <w:rsid w:val="00B9387D"/>
    <w:rsid w:val="00B93965"/>
    <w:rsid w:val="00B939B9"/>
    <w:rsid w:val="00B939FA"/>
    <w:rsid w:val="00B93A08"/>
    <w:rsid w:val="00B93A69"/>
    <w:rsid w:val="00B93AAF"/>
    <w:rsid w:val="00B93AC2"/>
    <w:rsid w:val="00B93AF8"/>
    <w:rsid w:val="00B93B06"/>
    <w:rsid w:val="00B93B3A"/>
    <w:rsid w:val="00B93B4F"/>
    <w:rsid w:val="00B93B6B"/>
    <w:rsid w:val="00B93C07"/>
    <w:rsid w:val="00B93C2D"/>
    <w:rsid w:val="00B93C45"/>
    <w:rsid w:val="00B93C61"/>
    <w:rsid w:val="00B93CC4"/>
    <w:rsid w:val="00B93CE8"/>
    <w:rsid w:val="00B93D20"/>
    <w:rsid w:val="00B93D22"/>
    <w:rsid w:val="00B93D97"/>
    <w:rsid w:val="00B93E33"/>
    <w:rsid w:val="00B93E63"/>
    <w:rsid w:val="00B93E70"/>
    <w:rsid w:val="00B93E7E"/>
    <w:rsid w:val="00B93E8E"/>
    <w:rsid w:val="00B93EC3"/>
    <w:rsid w:val="00B93F7A"/>
    <w:rsid w:val="00B93F98"/>
    <w:rsid w:val="00B93FE8"/>
    <w:rsid w:val="00B93FF8"/>
    <w:rsid w:val="00B94003"/>
    <w:rsid w:val="00B94086"/>
    <w:rsid w:val="00B94118"/>
    <w:rsid w:val="00B9417D"/>
    <w:rsid w:val="00B941D5"/>
    <w:rsid w:val="00B94230"/>
    <w:rsid w:val="00B9423D"/>
    <w:rsid w:val="00B94245"/>
    <w:rsid w:val="00B942FE"/>
    <w:rsid w:val="00B94314"/>
    <w:rsid w:val="00B9432C"/>
    <w:rsid w:val="00B94361"/>
    <w:rsid w:val="00B9437A"/>
    <w:rsid w:val="00B94382"/>
    <w:rsid w:val="00B943B9"/>
    <w:rsid w:val="00B943C7"/>
    <w:rsid w:val="00B943E8"/>
    <w:rsid w:val="00B943EE"/>
    <w:rsid w:val="00B94407"/>
    <w:rsid w:val="00B94443"/>
    <w:rsid w:val="00B9445D"/>
    <w:rsid w:val="00B9445F"/>
    <w:rsid w:val="00B9449E"/>
    <w:rsid w:val="00B945B6"/>
    <w:rsid w:val="00B945FD"/>
    <w:rsid w:val="00B9461B"/>
    <w:rsid w:val="00B94632"/>
    <w:rsid w:val="00B94669"/>
    <w:rsid w:val="00B947D0"/>
    <w:rsid w:val="00B9481D"/>
    <w:rsid w:val="00B94857"/>
    <w:rsid w:val="00B94859"/>
    <w:rsid w:val="00B94897"/>
    <w:rsid w:val="00B948DE"/>
    <w:rsid w:val="00B9491B"/>
    <w:rsid w:val="00B94937"/>
    <w:rsid w:val="00B94939"/>
    <w:rsid w:val="00B9497D"/>
    <w:rsid w:val="00B949B0"/>
    <w:rsid w:val="00B949BB"/>
    <w:rsid w:val="00B949EC"/>
    <w:rsid w:val="00B94AC5"/>
    <w:rsid w:val="00B94ACC"/>
    <w:rsid w:val="00B94B11"/>
    <w:rsid w:val="00B94B37"/>
    <w:rsid w:val="00B94B5F"/>
    <w:rsid w:val="00B94C2C"/>
    <w:rsid w:val="00B94CE2"/>
    <w:rsid w:val="00B94D1B"/>
    <w:rsid w:val="00B94DA2"/>
    <w:rsid w:val="00B94DDF"/>
    <w:rsid w:val="00B94E2E"/>
    <w:rsid w:val="00B94E50"/>
    <w:rsid w:val="00B94E85"/>
    <w:rsid w:val="00B94E90"/>
    <w:rsid w:val="00B94E92"/>
    <w:rsid w:val="00B94E9A"/>
    <w:rsid w:val="00B94F2B"/>
    <w:rsid w:val="00B94F32"/>
    <w:rsid w:val="00B94F3B"/>
    <w:rsid w:val="00B94F52"/>
    <w:rsid w:val="00B94F6E"/>
    <w:rsid w:val="00B94F76"/>
    <w:rsid w:val="00B94F78"/>
    <w:rsid w:val="00B94FD2"/>
    <w:rsid w:val="00B94FE1"/>
    <w:rsid w:val="00B95000"/>
    <w:rsid w:val="00B95004"/>
    <w:rsid w:val="00B95009"/>
    <w:rsid w:val="00B95060"/>
    <w:rsid w:val="00B9508B"/>
    <w:rsid w:val="00B9509D"/>
    <w:rsid w:val="00B950CE"/>
    <w:rsid w:val="00B950EB"/>
    <w:rsid w:val="00B95152"/>
    <w:rsid w:val="00B9517D"/>
    <w:rsid w:val="00B951AA"/>
    <w:rsid w:val="00B951E3"/>
    <w:rsid w:val="00B951F0"/>
    <w:rsid w:val="00B9522D"/>
    <w:rsid w:val="00B9523F"/>
    <w:rsid w:val="00B95243"/>
    <w:rsid w:val="00B95244"/>
    <w:rsid w:val="00B9536A"/>
    <w:rsid w:val="00B953BB"/>
    <w:rsid w:val="00B953D5"/>
    <w:rsid w:val="00B9540A"/>
    <w:rsid w:val="00B95433"/>
    <w:rsid w:val="00B95447"/>
    <w:rsid w:val="00B95528"/>
    <w:rsid w:val="00B9552C"/>
    <w:rsid w:val="00B95594"/>
    <w:rsid w:val="00B955C7"/>
    <w:rsid w:val="00B955DF"/>
    <w:rsid w:val="00B955F2"/>
    <w:rsid w:val="00B9562F"/>
    <w:rsid w:val="00B95637"/>
    <w:rsid w:val="00B956CD"/>
    <w:rsid w:val="00B956D8"/>
    <w:rsid w:val="00B95718"/>
    <w:rsid w:val="00B95746"/>
    <w:rsid w:val="00B9576E"/>
    <w:rsid w:val="00B957BB"/>
    <w:rsid w:val="00B957CB"/>
    <w:rsid w:val="00B957DB"/>
    <w:rsid w:val="00B95841"/>
    <w:rsid w:val="00B95848"/>
    <w:rsid w:val="00B95854"/>
    <w:rsid w:val="00B95862"/>
    <w:rsid w:val="00B95880"/>
    <w:rsid w:val="00B95884"/>
    <w:rsid w:val="00B95896"/>
    <w:rsid w:val="00B958CD"/>
    <w:rsid w:val="00B95901"/>
    <w:rsid w:val="00B95923"/>
    <w:rsid w:val="00B95959"/>
    <w:rsid w:val="00B95A17"/>
    <w:rsid w:val="00B95A38"/>
    <w:rsid w:val="00B95A56"/>
    <w:rsid w:val="00B95A90"/>
    <w:rsid w:val="00B95AAE"/>
    <w:rsid w:val="00B95B40"/>
    <w:rsid w:val="00B95B52"/>
    <w:rsid w:val="00B95B86"/>
    <w:rsid w:val="00B95BC5"/>
    <w:rsid w:val="00B95BCE"/>
    <w:rsid w:val="00B95C03"/>
    <w:rsid w:val="00B95C1C"/>
    <w:rsid w:val="00B95C27"/>
    <w:rsid w:val="00B95C49"/>
    <w:rsid w:val="00B95C80"/>
    <w:rsid w:val="00B95C92"/>
    <w:rsid w:val="00B95D7A"/>
    <w:rsid w:val="00B95DA1"/>
    <w:rsid w:val="00B95DCB"/>
    <w:rsid w:val="00B95DD1"/>
    <w:rsid w:val="00B95E93"/>
    <w:rsid w:val="00B95E99"/>
    <w:rsid w:val="00B95EC5"/>
    <w:rsid w:val="00B95EF1"/>
    <w:rsid w:val="00B95F01"/>
    <w:rsid w:val="00B95F44"/>
    <w:rsid w:val="00B95F85"/>
    <w:rsid w:val="00B95F9F"/>
    <w:rsid w:val="00B95FD4"/>
    <w:rsid w:val="00B95FF5"/>
    <w:rsid w:val="00B9600C"/>
    <w:rsid w:val="00B9601B"/>
    <w:rsid w:val="00B9604A"/>
    <w:rsid w:val="00B9606D"/>
    <w:rsid w:val="00B9607E"/>
    <w:rsid w:val="00B96092"/>
    <w:rsid w:val="00B96158"/>
    <w:rsid w:val="00B9621B"/>
    <w:rsid w:val="00B96259"/>
    <w:rsid w:val="00B962FD"/>
    <w:rsid w:val="00B96304"/>
    <w:rsid w:val="00B9631F"/>
    <w:rsid w:val="00B96393"/>
    <w:rsid w:val="00B963B0"/>
    <w:rsid w:val="00B963CA"/>
    <w:rsid w:val="00B96415"/>
    <w:rsid w:val="00B964EA"/>
    <w:rsid w:val="00B96554"/>
    <w:rsid w:val="00B96635"/>
    <w:rsid w:val="00B9665D"/>
    <w:rsid w:val="00B966A1"/>
    <w:rsid w:val="00B96704"/>
    <w:rsid w:val="00B96778"/>
    <w:rsid w:val="00B9678B"/>
    <w:rsid w:val="00B96797"/>
    <w:rsid w:val="00B967C3"/>
    <w:rsid w:val="00B967E6"/>
    <w:rsid w:val="00B967E8"/>
    <w:rsid w:val="00B967F5"/>
    <w:rsid w:val="00B9686B"/>
    <w:rsid w:val="00B9688C"/>
    <w:rsid w:val="00B9691A"/>
    <w:rsid w:val="00B96977"/>
    <w:rsid w:val="00B9699B"/>
    <w:rsid w:val="00B969BD"/>
    <w:rsid w:val="00B96A80"/>
    <w:rsid w:val="00B96A8F"/>
    <w:rsid w:val="00B96A94"/>
    <w:rsid w:val="00B96B32"/>
    <w:rsid w:val="00B96CCD"/>
    <w:rsid w:val="00B96CEA"/>
    <w:rsid w:val="00B96DA3"/>
    <w:rsid w:val="00B96E5F"/>
    <w:rsid w:val="00B96EA6"/>
    <w:rsid w:val="00B96EAD"/>
    <w:rsid w:val="00B96EB7"/>
    <w:rsid w:val="00B96F1A"/>
    <w:rsid w:val="00B96FCE"/>
    <w:rsid w:val="00B9702B"/>
    <w:rsid w:val="00B9705C"/>
    <w:rsid w:val="00B97084"/>
    <w:rsid w:val="00B970C0"/>
    <w:rsid w:val="00B970EA"/>
    <w:rsid w:val="00B9715A"/>
    <w:rsid w:val="00B97187"/>
    <w:rsid w:val="00B971EF"/>
    <w:rsid w:val="00B97233"/>
    <w:rsid w:val="00B97289"/>
    <w:rsid w:val="00B97334"/>
    <w:rsid w:val="00B97399"/>
    <w:rsid w:val="00B973B7"/>
    <w:rsid w:val="00B9746D"/>
    <w:rsid w:val="00B974C5"/>
    <w:rsid w:val="00B975BC"/>
    <w:rsid w:val="00B975F7"/>
    <w:rsid w:val="00B9762E"/>
    <w:rsid w:val="00B9764F"/>
    <w:rsid w:val="00B97653"/>
    <w:rsid w:val="00B97698"/>
    <w:rsid w:val="00B976A6"/>
    <w:rsid w:val="00B97706"/>
    <w:rsid w:val="00B97714"/>
    <w:rsid w:val="00B97727"/>
    <w:rsid w:val="00B9772F"/>
    <w:rsid w:val="00B97730"/>
    <w:rsid w:val="00B97751"/>
    <w:rsid w:val="00B9777A"/>
    <w:rsid w:val="00B977B5"/>
    <w:rsid w:val="00B9783F"/>
    <w:rsid w:val="00B97842"/>
    <w:rsid w:val="00B97861"/>
    <w:rsid w:val="00B97892"/>
    <w:rsid w:val="00B978AA"/>
    <w:rsid w:val="00B978BC"/>
    <w:rsid w:val="00B978C0"/>
    <w:rsid w:val="00B978C8"/>
    <w:rsid w:val="00B978CF"/>
    <w:rsid w:val="00B978F5"/>
    <w:rsid w:val="00B97A14"/>
    <w:rsid w:val="00B97A23"/>
    <w:rsid w:val="00B97A6C"/>
    <w:rsid w:val="00B97ACC"/>
    <w:rsid w:val="00B97AF7"/>
    <w:rsid w:val="00B97B05"/>
    <w:rsid w:val="00B97C21"/>
    <w:rsid w:val="00B97C68"/>
    <w:rsid w:val="00B97C6D"/>
    <w:rsid w:val="00B97D17"/>
    <w:rsid w:val="00B97D6E"/>
    <w:rsid w:val="00B97DCF"/>
    <w:rsid w:val="00B97E03"/>
    <w:rsid w:val="00B97F00"/>
    <w:rsid w:val="00B97F23"/>
    <w:rsid w:val="00B97F55"/>
    <w:rsid w:val="00B97F58"/>
    <w:rsid w:val="00B97F5F"/>
    <w:rsid w:val="00B97FA2"/>
    <w:rsid w:val="00B97FCE"/>
    <w:rsid w:val="00B97FF5"/>
    <w:rsid w:val="00BA0074"/>
    <w:rsid w:val="00BA0079"/>
    <w:rsid w:val="00BA0084"/>
    <w:rsid w:val="00BA0087"/>
    <w:rsid w:val="00BA0094"/>
    <w:rsid w:val="00BA010C"/>
    <w:rsid w:val="00BA016F"/>
    <w:rsid w:val="00BA01B1"/>
    <w:rsid w:val="00BA0218"/>
    <w:rsid w:val="00BA022D"/>
    <w:rsid w:val="00BA0233"/>
    <w:rsid w:val="00BA0241"/>
    <w:rsid w:val="00BA027A"/>
    <w:rsid w:val="00BA0286"/>
    <w:rsid w:val="00BA0298"/>
    <w:rsid w:val="00BA0329"/>
    <w:rsid w:val="00BA0344"/>
    <w:rsid w:val="00BA0360"/>
    <w:rsid w:val="00BA0395"/>
    <w:rsid w:val="00BA03EC"/>
    <w:rsid w:val="00BA0514"/>
    <w:rsid w:val="00BA059C"/>
    <w:rsid w:val="00BA05C6"/>
    <w:rsid w:val="00BA0611"/>
    <w:rsid w:val="00BA061A"/>
    <w:rsid w:val="00BA06AA"/>
    <w:rsid w:val="00BA06AD"/>
    <w:rsid w:val="00BA06B8"/>
    <w:rsid w:val="00BA06C3"/>
    <w:rsid w:val="00BA0825"/>
    <w:rsid w:val="00BA082C"/>
    <w:rsid w:val="00BA0850"/>
    <w:rsid w:val="00BA085E"/>
    <w:rsid w:val="00BA08C3"/>
    <w:rsid w:val="00BA0909"/>
    <w:rsid w:val="00BA0953"/>
    <w:rsid w:val="00BA0978"/>
    <w:rsid w:val="00BA099E"/>
    <w:rsid w:val="00BA09D8"/>
    <w:rsid w:val="00BA09DD"/>
    <w:rsid w:val="00BA0A1F"/>
    <w:rsid w:val="00BA0A64"/>
    <w:rsid w:val="00BA0A6E"/>
    <w:rsid w:val="00BA0ADC"/>
    <w:rsid w:val="00BA0ADF"/>
    <w:rsid w:val="00BA0B31"/>
    <w:rsid w:val="00BA0B8A"/>
    <w:rsid w:val="00BA0C0B"/>
    <w:rsid w:val="00BA0C29"/>
    <w:rsid w:val="00BA0C5B"/>
    <w:rsid w:val="00BA0CA0"/>
    <w:rsid w:val="00BA0CF8"/>
    <w:rsid w:val="00BA0CFA"/>
    <w:rsid w:val="00BA0D30"/>
    <w:rsid w:val="00BA0D63"/>
    <w:rsid w:val="00BA0D81"/>
    <w:rsid w:val="00BA0E9A"/>
    <w:rsid w:val="00BA0E9D"/>
    <w:rsid w:val="00BA0F14"/>
    <w:rsid w:val="00BA0FD4"/>
    <w:rsid w:val="00BA1041"/>
    <w:rsid w:val="00BA109B"/>
    <w:rsid w:val="00BA10E0"/>
    <w:rsid w:val="00BA10E1"/>
    <w:rsid w:val="00BA115A"/>
    <w:rsid w:val="00BA1178"/>
    <w:rsid w:val="00BA1195"/>
    <w:rsid w:val="00BA11CC"/>
    <w:rsid w:val="00BA11EE"/>
    <w:rsid w:val="00BA1221"/>
    <w:rsid w:val="00BA1288"/>
    <w:rsid w:val="00BA12B2"/>
    <w:rsid w:val="00BA12DD"/>
    <w:rsid w:val="00BA1307"/>
    <w:rsid w:val="00BA1311"/>
    <w:rsid w:val="00BA1319"/>
    <w:rsid w:val="00BA131C"/>
    <w:rsid w:val="00BA134E"/>
    <w:rsid w:val="00BA1368"/>
    <w:rsid w:val="00BA137F"/>
    <w:rsid w:val="00BA13AD"/>
    <w:rsid w:val="00BA13EF"/>
    <w:rsid w:val="00BA1404"/>
    <w:rsid w:val="00BA148B"/>
    <w:rsid w:val="00BA14A0"/>
    <w:rsid w:val="00BA1554"/>
    <w:rsid w:val="00BA1559"/>
    <w:rsid w:val="00BA15AF"/>
    <w:rsid w:val="00BA15C4"/>
    <w:rsid w:val="00BA15E0"/>
    <w:rsid w:val="00BA15E3"/>
    <w:rsid w:val="00BA16BA"/>
    <w:rsid w:val="00BA16C0"/>
    <w:rsid w:val="00BA171B"/>
    <w:rsid w:val="00BA1728"/>
    <w:rsid w:val="00BA176E"/>
    <w:rsid w:val="00BA1779"/>
    <w:rsid w:val="00BA1868"/>
    <w:rsid w:val="00BA1887"/>
    <w:rsid w:val="00BA18D3"/>
    <w:rsid w:val="00BA1939"/>
    <w:rsid w:val="00BA1A0A"/>
    <w:rsid w:val="00BA1A2B"/>
    <w:rsid w:val="00BA1AA3"/>
    <w:rsid w:val="00BA1B01"/>
    <w:rsid w:val="00BA1B03"/>
    <w:rsid w:val="00BA1B51"/>
    <w:rsid w:val="00BA1B65"/>
    <w:rsid w:val="00BA1B66"/>
    <w:rsid w:val="00BA1B73"/>
    <w:rsid w:val="00BA1B77"/>
    <w:rsid w:val="00BA1B91"/>
    <w:rsid w:val="00BA1BAC"/>
    <w:rsid w:val="00BA1BCF"/>
    <w:rsid w:val="00BA1C2E"/>
    <w:rsid w:val="00BA1C84"/>
    <w:rsid w:val="00BA1C9E"/>
    <w:rsid w:val="00BA1CA0"/>
    <w:rsid w:val="00BA1CB1"/>
    <w:rsid w:val="00BA1CC1"/>
    <w:rsid w:val="00BA1CF8"/>
    <w:rsid w:val="00BA1D5D"/>
    <w:rsid w:val="00BA1DAC"/>
    <w:rsid w:val="00BA1DC6"/>
    <w:rsid w:val="00BA1EEF"/>
    <w:rsid w:val="00BA1F46"/>
    <w:rsid w:val="00BA1FA7"/>
    <w:rsid w:val="00BA1FDB"/>
    <w:rsid w:val="00BA2004"/>
    <w:rsid w:val="00BA2010"/>
    <w:rsid w:val="00BA2032"/>
    <w:rsid w:val="00BA204B"/>
    <w:rsid w:val="00BA206B"/>
    <w:rsid w:val="00BA2077"/>
    <w:rsid w:val="00BA20C3"/>
    <w:rsid w:val="00BA20E7"/>
    <w:rsid w:val="00BA210A"/>
    <w:rsid w:val="00BA210F"/>
    <w:rsid w:val="00BA211B"/>
    <w:rsid w:val="00BA213E"/>
    <w:rsid w:val="00BA22A2"/>
    <w:rsid w:val="00BA22AB"/>
    <w:rsid w:val="00BA2305"/>
    <w:rsid w:val="00BA234F"/>
    <w:rsid w:val="00BA2388"/>
    <w:rsid w:val="00BA23A9"/>
    <w:rsid w:val="00BA23B0"/>
    <w:rsid w:val="00BA23B5"/>
    <w:rsid w:val="00BA23D7"/>
    <w:rsid w:val="00BA2421"/>
    <w:rsid w:val="00BA249E"/>
    <w:rsid w:val="00BA24C3"/>
    <w:rsid w:val="00BA2510"/>
    <w:rsid w:val="00BA2529"/>
    <w:rsid w:val="00BA2566"/>
    <w:rsid w:val="00BA25BE"/>
    <w:rsid w:val="00BA25C2"/>
    <w:rsid w:val="00BA25DD"/>
    <w:rsid w:val="00BA26AA"/>
    <w:rsid w:val="00BA26BD"/>
    <w:rsid w:val="00BA26FB"/>
    <w:rsid w:val="00BA274D"/>
    <w:rsid w:val="00BA2764"/>
    <w:rsid w:val="00BA27AB"/>
    <w:rsid w:val="00BA27AF"/>
    <w:rsid w:val="00BA28AC"/>
    <w:rsid w:val="00BA28E1"/>
    <w:rsid w:val="00BA28EA"/>
    <w:rsid w:val="00BA2915"/>
    <w:rsid w:val="00BA2995"/>
    <w:rsid w:val="00BA2A03"/>
    <w:rsid w:val="00BA2A60"/>
    <w:rsid w:val="00BA2AC1"/>
    <w:rsid w:val="00BA2AFB"/>
    <w:rsid w:val="00BA2B21"/>
    <w:rsid w:val="00BA2B43"/>
    <w:rsid w:val="00BA2B67"/>
    <w:rsid w:val="00BA2B76"/>
    <w:rsid w:val="00BA2B8B"/>
    <w:rsid w:val="00BA2BC0"/>
    <w:rsid w:val="00BA2BEB"/>
    <w:rsid w:val="00BA2C52"/>
    <w:rsid w:val="00BA2CAA"/>
    <w:rsid w:val="00BA2D79"/>
    <w:rsid w:val="00BA2D8B"/>
    <w:rsid w:val="00BA2DAD"/>
    <w:rsid w:val="00BA2E1F"/>
    <w:rsid w:val="00BA2E22"/>
    <w:rsid w:val="00BA2E50"/>
    <w:rsid w:val="00BA2E73"/>
    <w:rsid w:val="00BA2E9A"/>
    <w:rsid w:val="00BA2EDD"/>
    <w:rsid w:val="00BA2F04"/>
    <w:rsid w:val="00BA2F08"/>
    <w:rsid w:val="00BA2F96"/>
    <w:rsid w:val="00BA301A"/>
    <w:rsid w:val="00BA30BC"/>
    <w:rsid w:val="00BA30D3"/>
    <w:rsid w:val="00BA30FD"/>
    <w:rsid w:val="00BA30FF"/>
    <w:rsid w:val="00BA3121"/>
    <w:rsid w:val="00BA3188"/>
    <w:rsid w:val="00BA318B"/>
    <w:rsid w:val="00BA31B2"/>
    <w:rsid w:val="00BA31EF"/>
    <w:rsid w:val="00BA31F2"/>
    <w:rsid w:val="00BA3244"/>
    <w:rsid w:val="00BA3263"/>
    <w:rsid w:val="00BA3275"/>
    <w:rsid w:val="00BA32DA"/>
    <w:rsid w:val="00BA32E2"/>
    <w:rsid w:val="00BA3304"/>
    <w:rsid w:val="00BA332C"/>
    <w:rsid w:val="00BA3337"/>
    <w:rsid w:val="00BA334C"/>
    <w:rsid w:val="00BA3396"/>
    <w:rsid w:val="00BA33E5"/>
    <w:rsid w:val="00BA3413"/>
    <w:rsid w:val="00BA3424"/>
    <w:rsid w:val="00BA344A"/>
    <w:rsid w:val="00BA3457"/>
    <w:rsid w:val="00BA34C8"/>
    <w:rsid w:val="00BA34F3"/>
    <w:rsid w:val="00BA3509"/>
    <w:rsid w:val="00BA3513"/>
    <w:rsid w:val="00BA356F"/>
    <w:rsid w:val="00BA35A5"/>
    <w:rsid w:val="00BA36A8"/>
    <w:rsid w:val="00BA36BD"/>
    <w:rsid w:val="00BA3732"/>
    <w:rsid w:val="00BA3849"/>
    <w:rsid w:val="00BA3898"/>
    <w:rsid w:val="00BA3927"/>
    <w:rsid w:val="00BA393C"/>
    <w:rsid w:val="00BA3A04"/>
    <w:rsid w:val="00BA3A1B"/>
    <w:rsid w:val="00BA3A2A"/>
    <w:rsid w:val="00BA3A36"/>
    <w:rsid w:val="00BA3A56"/>
    <w:rsid w:val="00BA3A6D"/>
    <w:rsid w:val="00BA3B40"/>
    <w:rsid w:val="00BA3B77"/>
    <w:rsid w:val="00BA3C69"/>
    <w:rsid w:val="00BA3CF8"/>
    <w:rsid w:val="00BA3D9A"/>
    <w:rsid w:val="00BA3DA6"/>
    <w:rsid w:val="00BA3DAA"/>
    <w:rsid w:val="00BA3DC9"/>
    <w:rsid w:val="00BA3EC1"/>
    <w:rsid w:val="00BA3EF1"/>
    <w:rsid w:val="00BA3EF9"/>
    <w:rsid w:val="00BA4044"/>
    <w:rsid w:val="00BA40BF"/>
    <w:rsid w:val="00BA40C6"/>
    <w:rsid w:val="00BA40C7"/>
    <w:rsid w:val="00BA40E7"/>
    <w:rsid w:val="00BA4145"/>
    <w:rsid w:val="00BA4186"/>
    <w:rsid w:val="00BA41E4"/>
    <w:rsid w:val="00BA4243"/>
    <w:rsid w:val="00BA42BD"/>
    <w:rsid w:val="00BA42D5"/>
    <w:rsid w:val="00BA432B"/>
    <w:rsid w:val="00BA437E"/>
    <w:rsid w:val="00BA4413"/>
    <w:rsid w:val="00BA4421"/>
    <w:rsid w:val="00BA4428"/>
    <w:rsid w:val="00BA4464"/>
    <w:rsid w:val="00BA4468"/>
    <w:rsid w:val="00BA4478"/>
    <w:rsid w:val="00BA448E"/>
    <w:rsid w:val="00BA44A7"/>
    <w:rsid w:val="00BA44AC"/>
    <w:rsid w:val="00BA45FC"/>
    <w:rsid w:val="00BA4634"/>
    <w:rsid w:val="00BA468E"/>
    <w:rsid w:val="00BA46A8"/>
    <w:rsid w:val="00BA46CD"/>
    <w:rsid w:val="00BA46F0"/>
    <w:rsid w:val="00BA46FC"/>
    <w:rsid w:val="00BA4717"/>
    <w:rsid w:val="00BA4757"/>
    <w:rsid w:val="00BA4794"/>
    <w:rsid w:val="00BA480E"/>
    <w:rsid w:val="00BA482B"/>
    <w:rsid w:val="00BA486B"/>
    <w:rsid w:val="00BA4889"/>
    <w:rsid w:val="00BA488A"/>
    <w:rsid w:val="00BA490D"/>
    <w:rsid w:val="00BA49A3"/>
    <w:rsid w:val="00BA49BA"/>
    <w:rsid w:val="00BA49F4"/>
    <w:rsid w:val="00BA4A19"/>
    <w:rsid w:val="00BA4AB8"/>
    <w:rsid w:val="00BA4AC0"/>
    <w:rsid w:val="00BA4AEC"/>
    <w:rsid w:val="00BA4B00"/>
    <w:rsid w:val="00BA4B12"/>
    <w:rsid w:val="00BA4B91"/>
    <w:rsid w:val="00BA4BBC"/>
    <w:rsid w:val="00BA4BD7"/>
    <w:rsid w:val="00BA4BEA"/>
    <w:rsid w:val="00BA4BF1"/>
    <w:rsid w:val="00BA4BFE"/>
    <w:rsid w:val="00BA4C25"/>
    <w:rsid w:val="00BA4C50"/>
    <w:rsid w:val="00BA4C62"/>
    <w:rsid w:val="00BA4C89"/>
    <w:rsid w:val="00BA4D05"/>
    <w:rsid w:val="00BA4D1E"/>
    <w:rsid w:val="00BA4D63"/>
    <w:rsid w:val="00BA4D6A"/>
    <w:rsid w:val="00BA4D78"/>
    <w:rsid w:val="00BA4D8F"/>
    <w:rsid w:val="00BA4D90"/>
    <w:rsid w:val="00BA4DB0"/>
    <w:rsid w:val="00BA4DF9"/>
    <w:rsid w:val="00BA4E35"/>
    <w:rsid w:val="00BA4EA2"/>
    <w:rsid w:val="00BA4F3B"/>
    <w:rsid w:val="00BA4F49"/>
    <w:rsid w:val="00BA4F54"/>
    <w:rsid w:val="00BA4F79"/>
    <w:rsid w:val="00BA4FD4"/>
    <w:rsid w:val="00BA4FE8"/>
    <w:rsid w:val="00BA5005"/>
    <w:rsid w:val="00BA5021"/>
    <w:rsid w:val="00BA5052"/>
    <w:rsid w:val="00BA5067"/>
    <w:rsid w:val="00BA50E6"/>
    <w:rsid w:val="00BA510B"/>
    <w:rsid w:val="00BA515E"/>
    <w:rsid w:val="00BA5189"/>
    <w:rsid w:val="00BA51C5"/>
    <w:rsid w:val="00BA522C"/>
    <w:rsid w:val="00BA5297"/>
    <w:rsid w:val="00BA52C1"/>
    <w:rsid w:val="00BA52ED"/>
    <w:rsid w:val="00BA532C"/>
    <w:rsid w:val="00BA53A4"/>
    <w:rsid w:val="00BA53FC"/>
    <w:rsid w:val="00BA541C"/>
    <w:rsid w:val="00BA549C"/>
    <w:rsid w:val="00BA551C"/>
    <w:rsid w:val="00BA5530"/>
    <w:rsid w:val="00BA5543"/>
    <w:rsid w:val="00BA555E"/>
    <w:rsid w:val="00BA55AC"/>
    <w:rsid w:val="00BA55C1"/>
    <w:rsid w:val="00BA55F4"/>
    <w:rsid w:val="00BA562D"/>
    <w:rsid w:val="00BA5645"/>
    <w:rsid w:val="00BA5673"/>
    <w:rsid w:val="00BA5692"/>
    <w:rsid w:val="00BA56A2"/>
    <w:rsid w:val="00BA5709"/>
    <w:rsid w:val="00BA571C"/>
    <w:rsid w:val="00BA5724"/>
    <w:rsid w:val="00BA5756"/>
    <w:rsid w:val="00BA5764"/>
    <w:rsid w:val="00BA5797"/>
    <w:rsid w:val="00BA5839"/>
    <w:rsid w:val="00BA5896"/>
    <w:rsid w:val="00BA58A6"/>
    <w:rsid w:val="00BA58CE"/>
    <w:rsid w:val="00BA592C"/>
    <w:rsid w:val="00BA592D"/>
    <w:rsid w:val="00BA5942"/>
    <w:rsid w:val="00BA5947"/>
    <w:rsid w:val="00BA59BC"/>
    <w:rsid w:val="00BA59CF"/>
    <w:rsid w:val="00BA59F7"/>
    <w:rsid w:val="00BA5A56"/>
    <w:rsid w:val="00BA5A8A"/>
    <w:rsid w:val="00BA5ADB"/>
    <w:rsid w:val="00BA5AFC"/>
    <w:rsid w:val="00BA5B19"/>
    <w:rsid w:val="00BA5B72"/>
    <w:rsid w:val="00BA5B7A"/>
    <w:rsid w:val="00BA5B88"/>
    <w:rsid w:val="00BA5BBB"/>
    <w:rsid w:val="00BA5BD8"/>
    <w:rsid w:val="00BA5BEF"/>
    <w:rsid w:val="00BA5BF1"/>
    <w:rsid w:val="00BA5C02"/>
    <w:rsid w:val="00BA5C1F"/>
    <w:rsid w:val="00BA5C38"/>
    <w:rsid w:val="00BA5C44"/>
    <w:rsid w:val="00BA5C55"/>
    <w:rsid w:val="00BA5C6D"/>
    <w:rsid w:val="00BA5CBC"/>
    <w:rsid w:val="00BA5D2D"/>
    <w:rsid w:val="00BA5D68"/>
    <w:rsid w:val="00BA5D93"/>
    <w:rsid w:val="00BA5DA2"/>
    <w:rsid w:val="00BA5E4B"/>
    <w:rsid w:val="00BA5E4F"/>
    <w:rsid w:val="00BA5E9F"/>
    <w:rsid w:val="00BA5ECB"/>
    <w:rsid w:val="00BA5EE4"/>
    <w:rsid w:val="00BA5F43"/>
    <w:rsid w:val="00BA5F5B"/>
    <w:rsid w:val="00BA5F71"/>
    <w:rsid w:val="00BA5FC9"/>
    <w:rsid w:val="00BA5FE0"/>
    <w:rsid w:val="00BA5FF0"/>
    <w:rsid w:val="00BA6011"/>
    <w:rsid w:val="00BA6055"/>
    <w:rsid w:val="00BA60C7"/>
    <w:rsid w:val="00BA610C"/>
    <w:rsid w:val="00BA611F"/>
    <w:rsid w:val="00BA6155"/>
    <w:rsid w:val="00BA617F"/>
    <w:rsid w:val="00BA61C7"/>
    <w:rsid w:val="00BA61D4"/>
    <w:rsid w:val="00BA61F1"/>
    <w:rsid w:val="00BA62B8"/>
    <w:rsid w:val="00BA62B9"/>
    <w:rsid w:val="00BA62D8"/>
    <w:rsid w:val="00BA6312"/>
    <w:rsid w:val="00BA6321"/>
    <w:rsid w:val="00BA6327"/>
    <w:rsid w:val="00BA6334"/>
    <w:rsid w:val="00BA639B"/>
    <w:rsid w:val="00BA63DF"/>
    <w:rsid w:val="00BA6474"/>
    <w:rsid w:val="00BA64C3"/>
    <w:rsid w:val="00BA650A"/>
    <w:rsid w:val="00BA65B7"/>
    <w:rsid w:val="00BA665B"/>
    <w:rsid w:val="00BA665C"/>
    <w:rsid w:val="00BA6681"/>
    <w:rsid w:val="00BA668C"/>
    <w:rsid w:val="00BA6693"/>
    <w:rsid w:val="00BA66E5"/>
    <w:rsid w:val="00BA6729"/>
    <w:rsid w:val="00BA6733"/>
    <w:rsid w:val="00BA678C"/>
    <w:rsid w:val="00BA6798"/>
    <w:rsid w:val="00BA6896"/>
    <w:rsid w:val="00BA6898"/>
    <w:rsid w:val="00BA68E3"/>
    <w:rsid w:val="00BA6926"/>
    <w:rsid w:val="00BA6966"/>
    <w:rsid w:val="00BA6994"/>
    <w:rsid w:val="00BA69BA"/>
    <w:rsid w:val="00BA6A10"/>
    <w:rsid w:val="00BA6A41"/>
    <w:rsid w:val="00BA6A4B"/>
    <w:rsid w:val="00BA6A4C"/>
    <w:rsid w:val="00BA6B00"/>
    <w:rsid w:val="00BA6B50"/>
    <w:rsid w:val="00BA6B7B"/>
    <w:rsid w:val="00BA6BA6"/>
    <w:rsid w:val="00BA6BE0"/>
    <w:rsid w:val="00BA6C08"/>
    <w:rsid w:val="00BA6C39"/>
    <w:rsid w:val="00BA6C67"/>
    <w:rsid w:val="00BA6CB0"/>
    <w:rsid w:val="00BA6D44"/>
    <w:rsid w:val="00BA6D8C"/>
    <w:rsid w:val="00BA6D90"/>
    <w:rsid w:val="00BA6D94"/>
    <w:rsid w:val="00BA6DC2"/>
    <w:rsid w:val="00BA6DEF"/>
    <w:rsid w:val="00BA6E2E"/>
    <w:rsid w:val="00BA6E43"/>
    <w:rsid w:val="00BA6E60"/>
    <w:rsid w:val="00BA6E72"/>
    <w:rsid w:val="00BA6E86"/>
    <w:rsid w:val="00BA6E87"/>
    <w:rsid w:val="00BA6EB0"/>
    <w:rsid w:val="00BA6ED1"/>
    <w:rsid w:val="00BA6ED8"/>
    <w:rsid w:val="00BA6F29"/>
    <w:rsid w:val="00BA6F3A"/>
    <w:rsid w:val="00BA6FA8"/>
    <w:rsid w:val="00BA6FE1"/>
    <w:rsid w:val="00BA6FE3"/>
    <w:rsid w:val="00BA700E"/>
    <w:rsid w:val="00BA7019"/>
    <w:rsid w:val="00BA7022"/>
    <w:rsid w:val="00BA704C"/>
    <w:rsid w:val="00BA707B"/>
    <w:rsid w:val="00BA70A6"/>
    <w:rsid w:val="00BA71A5"/>
    <w:rsid w:val="00BA71D8"/>
    <w:rsid w:val="00BA71E7"/>
    <w:rsid w:val="00BA7206"/>
    <w:rsid w:val="00BA7248"/>
    <w:rsid w:val="00BA724A"/>
    <w:rsid w:val="00BA7337"/>
    <w:rsid w:val="00BA73B7"/>
    <w:rsid w:val="00BA7479"/>
    <w:rsid w:val="00BA7484"/>
    <w:rsid w:val="00BA74A9"/>
    <w:rsid w:val="00BA74FE"/>
    <w:rsid w:val="00BA7556"/>
    <w:rsid w:val="00BA75FD"/>
    <w:rsid w:val="00BA7601"/>
    <w:rsid w:val="00BA7699"/>
    <w:rsid w:val="00BA76AE"/>
    <w:rsid w:val="00BA76D1"/>
    <w:rsid w:val="00BA76FA"/>
    <w:rsid w:val="00BA7725"/>
    <w:rsid w:val="00BA774B"/>
    <w:rsid w:val="00BA7792"/>
    <w:rsid w:val="00BA77D9"/>
    <w:rsid w:val="00BA77DA"/>
    <w:rsid w:val="00BA7846"/>
    <w:rsid w:val="00BA787B"/>
    <w:rsid w:val="00BA78B4"/>
    <w:rsid w:val="00BA790E"/>
    <w:rsid w:val="00BA791B"/>
    <w:rsid w:val="00BA791D"/>
    <w:rsid w:val="00BA794C"/>
    <w:rsid w:val="00BA7975"/>
    <w:rsid w:val="00BA797F"/>
    <w:rsid w:val="00BA7A80"/>
    <w:rsid w:val="00BA7ACC"/>
    <w:rsid w:val="00BA7B16"/>
    <w:rsid w:val="00BA7B1C"/>
    <w:rsid w:val="00BA7B21"/>
    <w:rsid w:val="00BA7B6F"/>
    <w:rsid w:val="00BA7C29"/>
    <w:rsid w:val="00BA7C35"/>
    <w:rsid w:val="00BA7C62"/>
    <w:rsid w:val="00BA7C73"/>
    <w:rsid w:val="00BA7CCB"/>
    <w:rsid w:val="00BA7CCF"/>
    <w:rsid w:val="00BA7CD3"/>
    <w:rsid w:val="00BA7CE4"/>
    <w:rsid w:val="00BA7DC3"/>
    <w:rsid w:val="00BA7DDB"/>
    <w:rsid w:val="00BA7E21"/>
    <w:rsid w:val="00BA7E68"/>
    <w:rsid w:val="00BA7ED9"/>
    <w:rsid w:val="00BA7F04"/>
    <w:rsid w:val="00BA7F2C"/>
    <w:rsid w:val="00BA7F3F"/>
    <w:rsid w:val="00BA7F6F"/>
    <w:rsid w:val="00BA7F81"/>
    <w:rsid w:val="00BA7F88"/>
    <w:rsid w:val="00BB0021"/>
    <w:rsid w:val="00BB0042"/>
    <w:rsid w:val="00BB0113"/>
    <w:rsid w:val="00BB016D"/>
    <w:rsid w:val="00BB0183"/>
    <w:rsid w:val="00BB0196"/>
    <w:rsid w:val="00BB0233"/>
    <w:rsid w:val="00BB0277"/>
    <w:rsid w:val="00BB0320"/>
    <w:rsid w:val="00BB034B"/>
    <w:rsid w:val="00BB039C"/>
    <w:rsid w:val="00BB03E5"/>
    <w:rsid w:val="00BB0407"/>
    <w:rsid w:val="00BB0499"/>
    <w:rsid w:val="00BB04A6"/>
    <w:rsid w:val="00BB04A9"/>
    <w:rsid w:val="00BB052D"/>
    <w:rsid w:val="00BB0534"/>
    <w:rsid w:val="00BB058F"/>
    <w:rsid w:val="00BB05C2"/>
    <w:rsid w:val="00BB05EE"/>
    <w:rsid w:val="00BB0609"/>
    <w:rsid w:val="00BB063B"/>
    <w:rsid w:val="00BB0656"/>
    <w:rsid w:val="00BB0660"/>
    <w:rsid w:val="00BB066E"/>
    <w:rsid w:val="00BB0694"/>
    <w:rsid w:val="00BB079F"/>
    <w:rsid w:val="00BB080C"/>
    <w:rsid w:val="00BB0829"/>
    <w:rsid w:val="00BB0847"/>
    <w:rsid w:val="00BB0893"/>
    <w:rsid w:val="00BB0912"/>
    <w:rsid w:val="00BB091B"/>
    <w:rsid w:val="00BB094C"/>
    <w:rsid w:val="00BB09DC"/>
    <w:rsid w:val="00BB0A8B"/>
    <w:rsid w:val="00BB0AD4"/>
    <w:rsid w:val="00BB0AE6"/>
    <w:rsid w:val="00BB0B05"/>
    <w:rsid w:val="00BB0B36"/>
    <w:rsid w:val="00BB0BD8"/>
    <w:rsid w:val="00BB0BF0"/>
    <w:rsid w:val="00BB0C22"/>
    <w:rsid w:val="00BB0C63"/>
    <w:rsid w:val="00BB0C6D"/>
    <w:rsid w:val="00BB0C8D"/>
    <w:rsid w:val="00BB0CC4"/>
    <w:rsid w:val="00BB0D3E"/>
    <w:rsid w:val="00BB0D4C"/>
    <w:rsid w:val="00BB0D88"/>
    <w:rsid w:val="00BB0D95"/>
    <w:rsid w:val="00BB0DB5"/>
    <w:rsid w:val="00BB0DE3"/>
    <w:rsid w:val="00BB0E32"/>
    <w:rsid w:val="00BB0E88"/>
    <w:rsid w:val="00BB0E9E"/>
    <w:rsid w:val="00BB0F34"/>
    <w:rsid w:val="00BB0F6C"/>
    <w:rsid w:val="00BB0F73"/>
    <w:rsid w:val="00BB0F77"/>
    <w:rsid w:val="00BB0F87"/>
    <w:rsid w:val="00BB0FAD"/>
    <w:rsid w:val="00BB0FCA"/>
    <w:rsid w:val="00BB0FDB"/>
    <w:rsid w:val="00BB1054"/>
    <w:rsid w:val="00BB10EC"/>
    <w:rsid w:val="00BB1117"/>
    <w:rsid w:val="00BB1121"/>
    <w:rsid w:val="00BB1194"/>
    <w:rsid w:val="00BB11DA"/>
    <w:rsid w:val="00BB12EE"/>
    <w:rsid w:val="00BB1310"/>
    <w:rsid w:val="00BB134C"/>
    <w:rsid w:val="00BB1371"/>
    <w:rsid w:val="00BB137C"/>
    <w:rsid w:val="00BB13DC"/>
    <w:rsid w:val="00BB13E1"/>
    <w:rsid w:val="00BB13E2"/>
    <w:rsid w:val="00BB145A"/>
    <w:rsid w:val="00BB145C"/>
    <w:rsid w:val="00BB148B"/>
    <w:rsid w:val="00BB14A2"/>
    <w:rsid w:val="00BB14A8"/>
    <w:rsid w:val="00BB14AE"/>
    <w:rsid w:val="00BB14C5"/>
    <w:rsid w:val="00BB14D7"/>
    <w:rsid w:val="00BB14FD"/>
    <w:rsid w:val="00BB154F"/>
    <w:rsid w:val="00BB156F"/>
    <w:rsid w:val="00BB1583"/>
    <w:rsid w:val="00BB1596"/>
    <w:rsid w:val="00BB15B3"/>
    <w:rsid w:val="00BB15C7"/>
    <w:rsid w:val="00BB15E5"/>
    <w:rsid w:val="00BB16F0"/>
    <w:rsid w:val="00BB1715"/>
    <w:rsid w:val="00BB1760"/>
    <w:rsid w:val="00BB1764"/>
    <w:rsid w:val="00BB182D"/>
    <w:rsid w:val="00BB186B"/>
    <w:rsid w:val="00BB1941"/>
    <w:rsid w:val="00BB1948"/>
    <w:rsid w:val="00BB1A12"/>
    <w:rsid w:val="00BB1A29"/>
    <w:rsid w:val="00BB1A91"/>
    <w:rsid w:val="00BB1ADB"/>
    <w:rsid w:val="00BB1AEA"/>
    <w:rsid w:val="00BB1B05"/>
    <w:rsid w:val="00BB1B18"/>
    <w:rsid w:val="00BB1B71"/>
    <w:rsid w:val="00BB1B95"/>
    <w:rsid w:val="00BB1BEC"/>
    <w:rsid w:val="00BB1C15"/>
    <w:rsid w:val="00BB1C19"/>
    <w:rsid w:val="00BB1C2C"/>
    <w:rsid w:val="00BB1C5D"/>
    <w:rsid w:val="00BB1CCB"/>
    <w:rsid w:val="00BB1D13"/>
    <w:rsid w:val="00BB1D3D"/>
    <w:rsid w:val="00BB1DDF"/>
    <w:rsid w:val="00BB1DE1"/>
    <w:rsid w:val="00BB1DE8"/>
    <w:rsid w:val="00BB1E37"/>
    <w:rsid w:val="00BB1E6C"/>
    <w:rsid w:val="00BB1EDB"/>
    <w:rsid w:val="00BB1EF5"/>
    <w:rsid w:val="00BB1F12"/>
    <w:rsid w:val="00BB1F6C"/>
    <w:rsid w:val="00BB1F73"/>
    <w:rsid w:val="00BB1F94"/>
    <w:rsid w:val="00BB1FAA"/>
    <w:rsid w:val="00BB1FCD"/>
    <w:rsid w:val="00BB200A"/>
    <w:rsid w:val="00BB2064"/>
    <w:rsid w:val="00BB2067"/>
    <w:rsid w:val="00BB20BD"/>
    <w:rsid w:val="00BB20FB"/>
    <w:rsid w:val="00BB210D"/>
    <w:rsid w:val="00BB213A"/>
    <w:rsid w:val="00BB21B4"/>
    <w:rsid w:val="00BB21BD"/>
    <w:rsid w:val="00BB21F8"/>
    <w:rsid w:val="00BB2245"/>
    <w:rsid w:val="00BB2255"/>
    <w:rsid w:val="00BB22CC"/>
    <w:rsid w:val="00BB22E3"/>
    <w:rsid w:val="00BB2301"/>
    <w:rsid w:val="00BB232F"/>
    <w:rsid w:val="00BB236E"/>
    <w:rsid w:val="00BB237D"/>
    <w:rsid w:val="00BB23B6"/>
    <w:rsid w:val="00BB23DC"/>
    <w:rsid w:val="00BB24B1"/>
    <w:rsid w:val="00BB24EA"/>
    <w:rsid w:val="00BB2551"/>
    <w:rsid w:val="00BB255A"/>
    <w:rsid w:val="00BB25A7"/>
    <w:rsid w:val="00BB25B1"/>
    <w:rsid w:val="00BB25BA"/>
    <w:rsid w:val="00BB25DF"/>
    <w:rsid w:val="00BB2636"/>
    <w:rsid w:val="00BB2649"/>
    <w:rsid w:val="00BB2671"/>
    <w:rsid w:val="00BB26A1"/>
    <w:rsid w:val="00BB26A9"/>
    <w:rsid w:val="00BB2730"/>
    <w:rsid w:val="00BB27CA"/>
    <w:rsid w:val="00BB27ED"/>
    <w:rsid w:val="00BB27F2"/>
    <w:rsid w:val="00BB280F"/>
    <w:rsid w:val="00BB28B2"/>
    <w:rsid w:val="00BB28DC"/>
    <w:rsid w:val="00BB2985"/>
    <w:rsid w:val="00BB29F0"/>
    <w:rsid w:val="00BB2A19"/>
    <w:rsid w:val="00BB2A47"/>
    <w:rsid w:val="00BB2A91"/>
    <w:rsid w:val="00BB2B69"/>
    <w:rsid w:val="00BB2BC7"/>
    <w:rsid w:val="00BB2C43"/>
    <w:rsid w:val="00BB2C4F"/>
    <w:rsid w:val="00BB2C6C"/>
    <w:rsid w:val="00BB2C9A"/>
    <w:rsid w:val="00BB2CAA"/>
    <w:rsid w:val="00BB2D0A"/>
    <w:rsid w:val="00BB2D26"/>
    <w:rsid w:val="00BB2D33"/>
    <w:rsid w:val="00BB2D36"/>
    <w:rsid w:val="00BB2D9B"/>
    <w:rsid w:val="00BB2DB4"/>
    <w:rsid w:val="00BB2DE2"/>
    <w:rsid w:val="00BB2E67"/>
    <w:rsid w:val="00BB2ED5"/>
    <w:rsid w:val="00BB2F32"/>
    <w:rsid w:val="00BB2F6B"/>
    <w:rsid w:val="00BB2F79"/>
    <w:rsid w:val="00BB2F7D"/>
    <w:rsid w:val="00BB3093"/>
    <w:rsid w:val="00BB30D4"/>
    <w:rsid w:val="00BB3112"/>
    <w:rsid w:val="00BB3135"/>
    <w:rsid w:val="00BB3163"/>
    <w:rsid w:val="00BB3168"/>
    <w:rsid w:val="00BB31A4"/>
    <w:rsid w:val="00BB31F8"/>
    <w:rsid w:val="00BB322E"/>
    <w:rsid w:val="00BB3263"/>
    <w:rsid w:val="00BB3274"/>
    <w:rsid w:val="00BB32DA"/>
    <w:rsid w:val="00BB330E"/>
    <w:rsid w:val="00BB33F1"/>
    <w:rsid w:val="00BB352A"/>
    <w:rsid w:val="00BB354C"/>
    <w:rsid w:val="00BB35AD"/>
    <w:rsid w:val="00BB35D1"/>
    <w:rsid w:val="00BB35D2"/>
    <w:rsid w:val="00BB35F1"/>
    <w:rsid w:val="00BB3630"/>
    <w:rsid w:val="00BB377E"/>
    <w:rsid w:val="00BB37AA"/>
    <w:rsid w:val="00BB3860"/>
    <w:rsid w:val="00BB3899"/>
    <w:rsid w:val="00BB38B7"/>
    <w:rsid w:val="00BB38B9"/>
    <w:rsid w:val="00BB38D7"/>
    <w:rsid w:val="00BB3948"/>
    <w:rsid w:val="00BB397E"/>
    <w:rsid w:val="00BB39E9"/>
    <w:rsid w:val="00BB3A50"/>
    <w:rsid w:val="00BB3A9E"/>
    <w:rsid w:val="00BB3AF5"/>
    <w:rsid w:val="00BB3B1A"/>
    <w:rsid w:val="00BB3B24"/>
    <w:rsid w:val="00BB3B29"/>
    <w:rsid w:val="00BB3B3F"/>
    <w:rsid w:val="00BB3C24"/>
    <w:rsid w:val="00BB3CA2"/>
    <w:rsid w:val="00BB3D75"/>
    <w:rsid w:val="00BB3D93"/>
    <w:rsid w:val="00BB3DD8"/>
    <w:rsid w:val="00BB3DDD"/>
    <w:rsid w:val="00BB3E90"/>
    <w:rsid w:val="00BB3EA5"/>
    <w:rsid w:val="00BB3F67"/>
    <w:rsid w:val="00BB3F6A"/>
    <w:rsid w:val="00BB3F9D"/>
    <w:rsid w:val="00BB400E"/>
    <w:rsid w:val="00BB4030"/>
    <w:rsid w:val="00BB4063"/>
    <w:rsid w:val="00BB4094"/>
    <w:rsid w:val="00BB409E"/>
    <w:rsid w:val="00BB417C"/>
    <w:rsid w:val="00BB4182"/>
    <w:rsid w:val="00BB4255"/>
    <w:rsid w:val="00BB425E"/>
    <w:rsid w:val="00BB4315"/>
    <w:rsid w:val="00BB4337"/>
    <w:rsid w:val="00BB4356"/>
    <w:rsid w:val="00BB4388"/>
    <w:rsid w:val="00BB43C8"/>
    <w:rsid w:val="00BB43C9"/>
    <w:rsid w:val="00BB43F4"/>
    <w:rsid w:val="00BB440F"/>
    <w:rsid w:val="00BB442B"/>
    <w:rsid w:val="00BB442F"/>
    <w:rsid w:val="00BB4450"/>
    <w:rsid w:val="00BB445C"/>
    <w:rsid w:val="00BB44F4"/>
    <w:rsid w:val="00BB4581"/>
    <w:rsid w:val="00BB45A4"/>
    <w:rsid w:val="00BB45D3"/>
    <w:rsid w:val="00BB4629"/>
    <w:rsid w:val="00BB4653"/>
    <w:rsid w:val="00BB4699"/>
    <w:rsid w:val="00BB46A3"/>
    <w:rsid w:val="00BB46F2"/>
    <w:rsid w:val="00BB4777"/>
    <w:rsid w:val="00BB47CC"/>
    <w:rsid w:val="00BB4824"/>
    <w:rsid w:val="00BB4857"/>
    <w:rsid w:val="00BB48FC"/>
    <w:rsid w:val="00BB49A8"/>
    <w:rsid w:val="00BB49E4"/>
    <w:rsid w:val="00BB4A56"/>
    <w:rsid w:val="00BB4B3F"/>
    <w:rsid w:val="00BB4B69"/>
    <w:rsid w:val="00BB4B82"/>
    <w:rsid w:val="00BB4BBC"/>
    <w:rsid w:val="00BB4BC1"/>
    <w:rsid w:val="00BB4BC3"/>
    <w:rsid w:val="00BB4BD5"/>
    <w:rsid w:val="00BB4BE0"/>
    <w:rsid w:val="00BB4BF8"/>
    <w:rsid w:val="00BB4BFD"/>
    <w:rsid w:val="00BB4C97"/>
    <w:rsid w:val="00BB4D06"/>
    <w:rsid w:val="00BB4D3D"/>
    <w:rsid w:val="00BB4E98"/>
    <w:rsid w:val="00BB4F12"/>
    <w:rsid w:val="00BB4F37"/>
    <w:rsid w:val="00BB4F5D"/>
    <w:rsid w:val="00BB4F5E"/>
    <w:rsid w:val="00BB4FD2"/>
    <w:rsid w:val="00BB5031"/>
    <w:rsid w:val="00BB50A4"/>
    <w:rsid w:val="00BB50AA"/>
    <w:rsid w:val="00BB50C0"/>
    <w:rsid w:val="00BB5109"/>
    <w:rsid w:val="00BB5140"/>
    <w:rsid w:val="00BB515A"/>
    <w:rsid w:val="00BB5164"/>
    <w:rsid w:val="00BB51A3"/>
    <w:rsid w:val="00BB51DB"/>
    <w:rsid w:val="00BB5229"/>
    <w:rsid w:val="00BB5244"/>
    <w:rsid w:val="00BB524C"/>
    <w:rsid w:val="00BB528E"/>
    <w:rsid w:val="00BB52E0"/>
    <w:rsid w:val="00BB52F7"/>
    <w:rsid w:val="00BB534D"/>
    <w:rsid w:val="00BB537D"/>
    <w:rsid w:val="00BB5391"/>
    <w:rsid w:val="00BB53A6"/>
    <w:rsid w:val="00BB5400"/>
    <w:rsid w:val="00BB5421"/>
    <w:rsid w:val="00BB544A"/>
    <w:rsid w:val="00BB5462"/>
    <w:rsid w:val="00BB549D"/>
    <w:rsid w:val="00BB5528"/>
    <w:rsid w:val="00BB5570"/>
    <w:rsid w:val="00BB55CB"/>
    <w:rsid w:val="00BB55EE"/>
    <w:rsid w:val="00BB5636"/>
    <w:rsid w:val="00BB57AB"/>
    <w:rsid w:val="00BB57E3"/>
    <w:rsid w:val="00BB5831"/>
    <w:rsid w:val="00BB5833"/>
    <w:rsid w:val="00BB5843"/>
    <w:rsid w:val="00BB585E"/>
    <w:rsid w:val="00BB5891"/>
    <w:rsid w:val="00BB58CD"/>
    <w:rsid w:val="00BB58E8"/>
    <w:rsid w:val="00BB5937"/>
    <w:rsid w:val="00BB597F"/>
    <w:rsid w:val="00BB5983"/>
    <w:rsid w:val="00BB59C8"/>
    <w:rsid w:val="00BB59CD"/>
    <w:rsid w:val="00BB5A64"/>
    <w:rsid w:val="00BB5A6C"/>
    <w:rsid w:val="00BB5ADF"/>
    <w:rsid w:val="00BB5B1C"/>
    <w:rsid w:val="00BB5B3E"/>
    <w:rsid w:val="00BB5BB7"/>
    <w:rsid w:val="00BB5BED"/>
    <w:rsid w:val="00BB5C1D"/>
    <w:rsid w:val="00BB5C2C"/>
    <w:rsid w:val="00BB5C3E"/>
    <w:rsid w:val="00BB5C7D"/>
    <w:rsid w:val="00BB5C80"/>
    <w:rsid w:val="00BB5C81"/>
    <w:rsid w:val="00BB5C94"/>
    <w:rsid w:val="00BB5D1D"/>
    <w:rsid w:val="00BB5D26"/>
    <w:rsid w:val="00BB5D63"/>
    <w:rsid w:val="00BB5D65"/>
    <w:rsid w:val="00BB5E57"/>
    <w:rsid w:val="00BB5E60"/>
    <w:rsid w:val="00BB5EA5"/>
    <w:rsid w:val="00BB5EAB"/>
    <w:rsid w:val="00BB5EB9"/>
    <w:rsid w:val="00BB5EE0"/>
    <w:rsid w:val="00BB5F46"/>
    <w:rsid w:val="00BB5F5A"/>
    <w:rsid w:val="00BB5F77"/>
    <w:rsid w:val="00BB5FB3"/>
    <w:rsid w:val="00BB5FD7"/>
    <w:rsid w:val="00BB5FEB"/>
    <w:rsid w:val="00BB5FFF"/>
    <w:rsid w:val="00BB600A"/>
    <w:rsid w:val="00BB6024"/>
    <w:rsid w:val="00BB6043"/>
    <w:rsid w:val="00BB604E"/>
    <w:rsid w:val="00BB60AE"/>
    <w:rsid w:val="00BB61F8"/>
    <w:rsid w:val="00BB62A3"/>
    <w:rsid w:val="00BB62B5"/>
    <w:rsid w:val="00BB62FB"/>
    <w:rsid w:val="00BB62FF"/>
    <w:rsid w:val="00BB633E"/>
    <w:rsid w:val="00BB63D7"/>
    <w:rsid w:val="00BB6420"/>
    <w:rsid w:val="00BB6480"/>
    <w:rsid w:val="00BB6484"/>
    <w:rsid w:val="00BB6485"/>
    <w:rsid w:val="00BB64B9"/>
    <w:rsid w:val="00BB64C2"/>
    <w:rsid w:val="00BB64CE"/>
    <w:rsid w:val="00BB64D6"/>
    <w:rsid w:val="00BB652C"/>
    <w:rsid w:val="00BB656E"/>
    <w:rsid w:val="00BB65E5"/>
    <w:rsid w:val="00BB6616"/>
    <w:rsid w:val="00BB666C"/>
    <w:rsid w:val="00BB66E9"/>
    <w:rsid w:val="00BB6728"/>
    <w:rsid w:val="00BB6764"/>
    <w:rsid w:val="00BB6765"/>
    <w:rsid w:val="00BB6769"/>
    <w:rsid w:val="00BB6798"/>
    <w:rsid w:val="00BB67B1"/>
    <w:rsid w:val="00BB67D2"/>
    <w:rsid w:val="00BB67DA"/>
    <w:rsid w:val="00BB67DF"/>
    <w:rsid w:val="00BB6811"/>
    <w:rsid w:val="00BB686D"/>
    <w:rsid w:val="00BB6884"/>
    <w:rsid w:val="00BB68CA"/>
    <w:rsid w:val="00BB68FD"/>
    <w:rsid w:val="00BB6971"/>
    <w:rsid w:val="00BB699D"/>
    <w:rsid w:val="00BB69B2"/>
    <w:rsid w:val="00BB69DE"/>
    <w:rsid w:val="00BB69EC"/>
    <w:rsid w:val="00BB6A37"/>
    <w:rsid w:val="00BB6A57"/>
    <w:rsid w:val="00BB6AF2"/>
    <w:rsid w:val="00BB6B9D"/>
    <w:rsid w:val="00BB6C27"/>
    <w:rsid w:val="00BB6C30"/>
    <w:rsid w:val="00BB6C62"/>
    <w:rsid w:val="00BB6CC9"/>
    <w:rsid w:val="00BB6D46"/>
    <w:rsid w:val="00BB6D54"/>
    <w:rsid w:val="00BB6E0F"/>
    <w:rsid w:val="00BB6E1F"/>
    <w:rsid w:val="00BB6E52"/>
    <w:rsid w:val="00BB6F19"/>
    <w:rsid w:val="00BB6F37"/>
    <w:rsid w:val="00BB6F77"/>
    <w:rsid w:val="00BB6F7A"/>
    <w:rsid w:val="00BB6FEE"/>
    <w:rsid w:val="00BB6FF6"/>
    <w:rsid w:val="00BB7032"/>
    <w:rsid w:val="00BB7066"/>
    <w:rsid w:val="00BB7068"/>
    <w:rsid w:val="00BB7088"/>
    <w:rsid w:val="00BB709C"/>
    <w:rsid w:val="00BB70A9"/>
    <w:rsid w:val="00BB70CA"/>
    <w:rsid w:val="00BB70E9"/>
    <w:rsid w:val="00BB712E"/>
    <w:rsid w:val="00BB7138"/>
    <w:rsid w:val="00BB71F9"/>
    <w:rsid w:val="00BB7247"/>
    <w:rsid w:val="00BB7316"/>
    <w:rsid w:val="00BB733D"/>
    <w:rsid w:val="00BB7360"/>
    <w:rsid w:val="00BB7367"/>
    <w:rsid w:val="00BB7373"/>
    <w:rsid w:val="00BB73F1"/>
    <w:rsid w:val="00BB7417"/>
    <w:rsid w:val="00BB7442"/>
    <w:rsid w:val="00BB74B1"/>
    <w:rsid w:val="00BB74C5"/>
    <w:rsid w:val="00BB74E6"/>
    <w:rsid w:val="00BB7557"/>
    <w:rsid w:val="00BB75BC"/>
    <w:rsid w:val="00BB75CD"/>
    <w:rsid w:val="00BB75E8"/>
    <w:rsid w:val="00BB7601"/>
    <w:rsid w:val="00BB768B"/>
    <w:rsid w:val="00BB76F6"/>
    <w:rsid w:val="00BB7721"/>
    <w:rsid w:val="00BB773C"/>
    <w:rsid w:val="00BB77F1"/>
    <w:rsid w:val="00BB77FE"/>
    <w:rsid w:val="00BB7862"/>
    <w:rsid w:val="00BB78E1"/>
    <w:rsid w:val="00BB78FE"/>
    <w:rsid w:val="00BB7935"/>
    <w:rsid w:val="00BB79D6"/>
    <w:rsid w:val="00BB79E1"/>
    <w:rsid w:val="00BB7A0F"/>
    <w:rsid w:val="00BB7A17"/>
    <w:rsid w:val="00BB7A43"/>
    <w:rsid w:val="00BB7A80"/>
    <w:rsid w:val="00BB7AC6"/>
    <w:rsid w:val="00BB7AC7"/>
    <w:rsid w:val="00BB7B26"/>
    <w:rsid w:val="00BB7B4A"/>
    <w:rsid w:val="00BB7B5E"/>
    <w:rsid w:val="00BB7BE8"/>
    <w:rsid w:val="00BB7C3A"/>
    <w:rsid w:val="00BB7C4C"/>
    <w:rsid w:val="00BB7CBB"/>
    <w:rsid w:val="00BB7D01"/>
    <w:rsid w:val="00BB7D50"/>
    <w:rsid w:val="00BB7D78"/>
    <w:rsid w:val="00BB7DD5"/>
    <w:rsid w:val="00BB7DFF"/>
    <w:rsid w:val="00BB7E30"/>
    <w:rsid w:val="00BB7E36"/>
    <w:rsid w:val="00BB7E8A"/>
    <w:rsid w:val="00BB7EF2"/>
    <w:rsid w:val="00BB7F8D"/>
    <w:rsid w:val="00BB7FB1"/>
    <w:rsid w:val="00BB7FBF"/>
    <w:rsid w:val="00BB7FF8"/>
    <w:rsid w:val="00BC003D"/>
    <w:rsid w:val="00BC00D5"/>
    <w:rsid w:val="00BC0105"/>
    <w:rsid w:val="00BC0142"/>
    <w:rsid w:val="00BC0181"/>
    <w:rsid w:val="00BC0195"/>
    <w:rsid w:val="00BC019C"/>
    <w:rsid w:val="00BC01A2"/>
    <w:rsid w:val="00BC01C9"/>
    <w:rsid w:val="00BC0217"/>
    <w:rsid w:val="00BC0249"/>
    <w:rsid w:val="00BC0271"/>
    <w:rsid w:val="00BC02B3"/>
    <w:rsid w:val="00BC02EA"/>
    <w:rsid w:val="00BC02F5"/>
    <w:rsid w:val="00BC03D7"/>
    <w:rsid w:val="00BC03F7"/>
    <w:rsid w:val="00BC048E"/>
    <w:rsid w:val="00BC04D7"/>
    <w:rsid w:val="00BC0530"/>
    <w:rsid w:val="00BC0536"/>
    <w:rsid w:val="00BC0582"/>
    <w:rsid w:val="00BC05A7"/>
    <w:rsid w:val="00BC05AB"/>
    <w:rsid w:val="00BC05AD"/>
    <w:rsid w:val="00BC05DA"/>
    <w:rsid w:val="00BC05EA"/>
    <w:rsid w:val="00BC05EC"/>
    <w:rsid w:val="00BC05F8"/>
    <w:rsid w:val="00BC0603"/>
    <w:rsid w:val="00BC06D6"/>
    <w:rsid w:val="00BC06DB"/>
    <w:rsid w:val="00BC0725"/>
    <w:rsid w:val="00BC0796"/>
    <w:rsid w:val="00BC07A1"/>
    <w:rsid w:val="00BC07F3"/>
    <w:rsid w:val="00BC0865"/>
    <w:rsid w:val="00BC0883"/>
    <w:rsid w:val="00BC0905"/>
    <w:rsid w:val="00BC094D"/>
    <w:rsid w:val="00BC09B0"/>
    <w:rsid w:val="00BC09D9"/>
    <w:rsid w:val="00BC09DB"/>
    <w:rsid w:val="00BC0A02"/>
    <w:rsid w:val="00BC0A3F"/>
    <w:rsid w:val="00BC0A49"/>
    <w:rsid w:val="00BC0A75"/>
    <w:rsid w:val="00BC0AF0"/>
    <w:rsid w:val="00BC0AF4"/>
    <w:rsid w:val="00BC0B4E"/>
    <w:rsid w:val="00BC0B50"/>
    <w:rsid w:val="00BC0BAF"/>
    <w:rsid w:val="00BC0BCB"/>
    <w:rsid w:val="00BC0C4A"/>
    <w:rsid w:val="00BC0C7F"/>
    <w:rsid w:val="00BC0CA9"/>
    <w:rsid w:val="00BC0CCD"/>
    <w:rsid w:val="00BC0CDC"/>
    <w:rsid w:val="00BC0CF8"/>
    <w:rsid w:val="00BC0D35"/>
    <w:rsid w:val="00BC0D82"/>
    <w:rsid w:val="00BC0DCC"/>
    <w:rsid w:val="00BC0E00"/>
    <w:rsid w:val="00BC0E42"/>
    <w:rsid w:val="00BC0E59"/>
    <w:rsid w:val="00BC0E93"/>
    <w:rsid w:val="00BC0EAF"/>
    <w:rsid w:val="00BC0EED"/>
    <w:rsid w:val="00BC0EF7"/>
    <w:rsid w:val="00BC0F1F"/>
    <w:rsid w:val="00BC0F34"/>
    <w:rsid w:val="00BC0FC4"/>
    <w:rsid w:val="00BC0FFA"/>
    <w:rsid w:val="00BC109C"/>
    <w:rsid w:val="00BC10D5"/>
    <w:rsid w:val="00BC10FB"/>
    <w:rsid w:val="00BC11E8"/>
    <w:rsid w:val="00BC1211"/>
    <w:rsid w:val="00BC1273"/>
    <w:rsid w:val="00BC127B"/>
    <w:rsid w:val="00BC12D0"/>
    <w:rsid w:val="00BC12D8"/>
    <w:rsid w:val="00BC12DB"/>
    <w:rsid w:val="00BC13CC"/>
    <w:rsid w:val="00BC14B4"/>
    <w:rsid w:val="00BC14D8"/>
    <w:rsid w:val="00BC14FF"/>
    <w:rsid w:val="00BC1507"/>
    <w:rsid w:val="00BC1520"/>
    <w:rsid w:val="00BC1575"/>
    <w:rsid w:val="00BC158B"/>
    <w:rsid w:val="00BC1596"/>
    <w:rsid w:val="00BC1616"/>
    <w:rsid w:val="00BC161F"/>
    <w:rsid w:val="00BC1625"/>
    <w:rsid w:val="00BC16BB"/>
    <w:rsid w:val="00BC17A2"/>
    <w:rsid w:val="00BC17DF"/>
    <w:rsid w:val="00BC182E"/>
    <w:rsid w:val="00BC185A"/>
    <w:rsid w:val="00BC1879"/>
    <w:rsid w:val="00BC1888"/>
    <w:rsid w:val="00BC18D0"/>
    <w:rsid w:val="00BC190C"/>
    <w:rsid w:val="00BC192B"/>
    <w:rsid w:val="00BC1930"/>
    <w:rsid w:val="00BC1948"/>
    <w:rsid w:val="00BC198C"/>
    <w:rsid w:val="00BC19BA"/>
    <w:rsid w:val="00BC19ED"/>
    <w:rsid w:val="00BC1A16"/>
    <w:rsid w:val="00BC1A66"/>
    <w:rsid w:val="00BC1B79"/>
    <w:rsid w:val="00BC1BD3"/>
    <w:rsid w:val="00BC1C02"/>
    <w:rsid w:val="00BC1C23"/>
    <w:rsid w:val="00BC1C29"/>
    <w:rsid w:val="00BC1C73"/>
    <w:rsid w:val="00BC1C86"/>
    <w:rsid w:val="00BC1CAC"/>
    <w:rsid w:val="00BC1CC6"/>
    <w:rsid w:val="00BC1CF9"/>
    <w:rsid w:val="00BC1D11"/>
    <w:rsid w:val="00BC1D14"/>
    <w:rsid w:val="00BC1D67"/>
    <w:rsid w:val="00BC1DD3"/>
    <w:rsid w:val="00BC1EB1"/>
    <w:rsid w:val="00BC1EDB"/>
    <w:rsid w:val="00BC1F32"/>
    <w:rsid w:val="00BC1F65"/>
    <w:rsid w:val="00BC1FB3"/>
    <w:rsid w:val="00BC1FC6"/>
    <w:rsid w:val="00BC1FFD"/>
    <w:rsid w:val="00BC205E"/>
    <w:rsid w:val="00BC206B"/>
    <w:rsid w:val="00BC2088"/>
    <w:rsid w:val="00BC2099"/>
    <w:rsid w:val="00BC209C"/>
    <w:rsid w:val="00BC20AC"/>
    <w:rsid w:val="00BC20EC"/>
    <w:rsid w:val="00BC2174"/>
    <w:rsid w:val="00BC218F"/>
    <w:rsid w:val="00BC21AD"/>
    <w:rsid w:val="00BC21E9"/>
    <w:rsid w:val="00BC21F2"/>
    <w:rsid w:val="00BC2203"/>
    <w:rsid w:val="00BC220D"/>
    <w:rsid w:val="00BC2211"/>
    <w:rsid w:val="00BC2266"/>
    <w:rsid w:val="00BC2313"/>
    <w:rsid w:val="00BC232A"/>
    <w:rsid w:val="00BC237B"/>
    <w:rsid w:val="00BC23AD"/>
    <w:rsid w:val="00BC24CA"/>
    <w:rsid w:val="00BC24CE"/>
    <w:rsid w:val="00BC24E1"/>
    <w:rsid w:val="00BC24E6"/>
    <w:rsid w:val="00BC2522"/>
    <w:rsid w:val="00BC253E"/>
    <w:rsid w:val="00BC2550"/>
    <w:rsid w:val="00BC2558"/>
    <w:rsid w:val="00BC2601"/>
    <w:rsid w:val="00BC26DB"/>
    <w:rsid w:val="00BC2724"/>
    <w:rsid w:val="00BC27B0"/>
    <w:rsid w:val="00BC27B7"/>
    <w:rsid w:val="00BC27BC"/>
    <w:rsid w:val="00BC27CB"/>
    <w:rsid w:val="00BC2813"/>
    <w:rsid w:val="00BC2891"/>
    <w:rsid w:val="00BC2907"/>
    <w:rsid w:val="00BC290A"/>
    <w:rsid w:val="00BC2969"/>
    <w:rsid w:val="00BC29A3"/>
    <w:rsid w:val="00BC29CD"/>
    <w:rsid w:val="00BC29E0"/>
    <w:rsid w:val="00BC2A26"/>
    <w:rsid w:val="00BC2AC7"/>
    <w:rsid w:val="00BC2B4C"/>
    <w:rsid w:val="00BC2B5F"/>
    <w:rsid w:val="00BC2BF0"/>
    <w:rsid w:val="00BC2C13"/>
    <w:rsid w:val="00BC2C32"/>
    <w:rsid w:val="00BC2CE6"/>
    <w:rsid w:val="00BC2D05"/>
    <w:rsid w:val="00BC2D2C"/>
    <w:rsid w:val="00BC2D3F"/>
    <w:rsid w:val="00BC2D46"/>
    <w:rsid w:val="00BC2DB2"/>
    <w:rsid w:val="00BC2F14"/>
    <w:rsid w:val="00BC2F86"/>
    <w:rsid w:val="00BC2F9D"/>
    <w:rsid w:val="00BC3006"/>
    <w:rsid w:val="00BC3011"/>
    <w:rsid w:val="00BC3019"/>
    <w:rsid w:val="00BC30AF"/>
    <w:rsid w:val="00BC30DA"/>
    <w:rsid w:val="00BC310B"/>
    <w:rsid w:val="00BC3118"/>
    <w:rsid w:val="00BC3142"/>
    <w:rsid w:val="00BC3150"/>
    <w:rsid w:val="00BC31A7"/>
    <w:rsid w:val="00BC31AD"/>
    <w:rsid w:val="00BC31B1"/>
    <w:rsid w:val="00BC31E9"/>
    <w:rsid w:val="00BC3236"/>
    <w:rsid w:val="00BC3245"/>
    <w:rsid w:val="00BC3251"/>
    <w:rsid w:val="00BC327A"/>
    <w:rsid w:val="00BC3287"/>
    <w:rsid w:val="00BC32B4"/>
    <w:rsid w:val="00BC32CA"/>
    <w:rsid w:val="00BC32F3"/>
    <w:rsid w:val="00BC3303"/>
    <w:rsid w:val="00BC3329"/>
    <w:rsid w:val="00BC333A"/>
    <w:rsid w:val="00BC3378"/>
    <w:rsid w:val="00BC3402"/>
    <w:rsid w:val="00BC3444"/>
    <w:rsid w:val="00BC3456"/>
    <w:rsid w:val="00BC347C"/>
    <w:rsid w:val="00BC34B3"/>
    <w:rsid w:val="00BC34C8"/>
    <w:rsid w:val="00BC34EF"/>
    <w:rsid w:val="00BC353E"/>
    <w:rsid w:val="00BC36A9"/>
    <w:rsid w:val="00BC36CC"/>
    <w:rsid w:val="00BC36F6"/>
    <w:rsid w:val="00BC3731"/>
    <w:rsid w:val="00BC37C1"/>
    <w:rsid w:val="00BC3842"/>
    <w:rsid w:val="00BC3849"/>
    <w:rsid w:val="00BC38C3"/>
    <w:rsid w:val="00BC392A"/>
    <w:rsid w:val="00BC3939"/>
    <w:rsid w:val="00BC3944"/>
    <w:rsid w:val="00BC395B"/>
    <w:rsid w:val="00BC396E"/>
    <w:rsid w:val="00BC39E8"/>
    <w:rsid w:val="00BC3B82"/>
    <w:rsid w:val="00BC3B99"/>
    <w:rsid w:val="00BC3BD1"/>
    <w:rsid w:val="00BC3BEA"/>
    <w:rsid w:val="00BC3C33"/>
    <w:rsid w:val="00BC3C72"/>
    <w:rsid w:val="00BC3CA3"/>
    <w:rsid w:val="00BC3CD3"/>
    <w:rsid w:val="00BC3D57"/>
    <w:rsid w:val="00BC3D65"/>
    <w:rsid w:val="00BC3D66"/>
    <w:rsid w:val="00BC3DA3"/>
    <w:rsid w:val="00BC3DB1"/>
    <w:rsid w:val="00BC3DC2"/>
    <w:rsid w:val="00BC3DF4"/>
    <w:rsid w:val="00BC3DFB"/>
    <w:rsid w:val="00BC3E07"/>
    <w:rsid w:val="00BC3E1F"/>
    <w:rsid w:val="00BC3E67"/>
    <w:rsid w:val="00BC3E73"/>
    <w:rsid w:val="00BC3EA0"/>
    <w:rsid w:val="00BC3EE9"/>
    <w:rsid w:val="00BC3F30"/>
    <w:rsid w:val="00BC3F5A"/>
    <w:rsid w:val="00BC3F6B"/>
    <w:rsid w:val="00BC3FBC"/>
    <w:rsid w:val="00BC40C2"/>
    <w:rsid w:val="00BC410C"/>
    <w:rsid w:val="00BC414C"/>
    <w:rsid w:val="00BC41A1"/>
    <w:rsid w:val="00BC41BF"/>
    <w:rsid w:val="00BC424F"/>
    <w:rsid w:val="00BC427E"/>
    <w:rsid w:val="00BC42E3"/>
    <w:rsid w:val="00BC4315"/>
    <w:rsid w:val="00BC4333"/>
    <w:rsid w:val="00BC4352"/>
    <w:rsid w:val="00BC4358"/>
    <w:rsid w:val="00BC4359"/>
    <w:rsid w:val="00BC4374"/>
    <w:rsid w:val="00BC4435"/>
    <w:rsid w:val="00BC445B"/>
    <w:rsid w:val="00BC445C"/>
    <w:rsid w:val="00BC4477"/>
    <w:rsid w:val="00BC44A3"/>
    <w:rsid w:val="00BC4546"/>
    <w:rsid w:val="00BC4554"/>
    <w:rsid w:val="00BC458E"/>
    <w:rsid w:val="00BC459E"/>
    <w:rsid w:val="00BC45A9"/>
    <w:rsid w:val="00BC45E2"/>
    <w:rsid w:val="00BC460B"/>
    <w:rsid w:val="00BC4660"/>
    <w:rsid w:val="00BC46FD"/>
    <w:rsid w:val="00BC4733"/>
    <w:rsid w:val="00BC4760"/>
    <w:rsid w:val="00BC478E"/>
    <w:rsid w:val="00BC47B8"/>
    <w:rsid w:val="00BC47CE"/>
    <w:rsid w:val="00BC47D1"/>
    <w:rsid w:val="00BC487E"/>
    <w:rsid w:val="00BC4907"/>
    <w:rsid w:val="00BC490A"/>
    <w:rsid w:val="00BC4922"/>
    <w:rsid w:val="00BC492E"/>
    <w:rsid w:val="00BC4955"/>
    <w:rsid w:val="00BC49BB"/>
    <w:rsid w:val="00BC49F1"/>
    <w:rsid w:val="00BC49F6"/>
    <w:rsid w:val="00BC4A55"/>
    <w:rsid w:val="00BC4A7F"/>
    <w:rsid w:val="00BC4A97"/>
    <w:rsid w:val="00BC4AB4"/>
    <w:rsid w:val="00BC4AB8"/>
    <w:rsid w:val="00BC4ACB"/>
    <w:rsid w:val="00BC4ACD"/>
    <w:rsid w:val="00BC4AF4"/>
    <w:rsid w:val="00BC4B29"/>
    <w:rsid w:val="00BC4B38"/>
    <w:rsid w:val="00BC4B49"/>
    <w:rsid w:val="00BC4B99"/>
    <w:rsid w:val="00BC4C30"/>
    <w:rsid w:val="00BC4CB0"/>
    <w:rsid w:val="00BC4D02"/>
    <w:rsid w:val="00BC4D1C"/>
    <w:rsid w:val="00BC4E5A"/>
    <w:rsid w:val="00BC4E6C"/>
    <w:rsid w:val="00BC4EA2"/>
    <w:rsid w:val="00BC4EF0"/>
    <w:rsid w:val="00BC4EF1"/>
    <w:rsid w:val="00BC4F3D"/>
    <w:rsid w:val="00BC4F3F"/>
    <w:rsid w:val="00BC4FA1"/>
    <w:rsid w:val="00BC4FAC"/>
    <w:rsid w:val="00BC4FBF"/>
    <w:rsid w:val="00BC50F8"/>
    <w:rsid w:val="00BC510B"/>
    <w:rsid w:val="00BC5133"/>
    <w:rsid w:val="00BC5176"/>
    <w:rsid w:val="00BC51AA"/>
    <w:rsid w:val="00BC51D9"/>
    <w:rsid w:val="00BC5301"/>
    <w:rsid w:val="00BC531E"/>
    <w:rsid w:val="00BC533B"/>
    <w:rsid w:val="00BC533E"/>
    <w:rsid w:val="00BC5377"/>
    <w:rsid w:val="00BC53B9"/>
    <w:rsid w:val="00BC53BF"/>
    <w:rsid w:val="00BC53C9"/>
    <w:rsid w:val="00BC53E7"/>
    <w:rsid w:val="00BC542F"/>
    <w:rsid w:val="00BC543D"/>
    <w:rsid w:val="00BC5443"/>
    <w:rsid w:val="00BC544C"/>
    <w:rsid w:val="00BC547D"/>
    <w:rsid w:val="00BC5495"/>
    <w:rsid w:val="00BC54BD"/>
    <w:rsid w:val="00BC55A9"/>
    <w:rsid w:val="00BC5698"/>
    <w:rsid w:val="00BC56E0"/>
    <w:rsid w:val="00BC5720"/>
    <w:rsid w:val="00BC5723"/>
    <w:rsid w:val="00BC5739"/>
    <w:rsid w:val="00BC573F"/>
    <w:rsid w:val="00BC577A"/>
    <w:rsid w:val="00BC579E"/>
    <w:rsid w:val="00BC57CE"/>
    <w:rsid w:val="00BC57FA"/>
    <w:rsid w:val="00BC584E"/>
    <w:rsid w:val="00BC5891"/>
    <w:rsid w:val="00BC589E"/>
    <w:rsid w:val="00BC58B1"/>
    <w:rsid w:val="00BC58C4"/>
    <w:rsid w:val="00BC5AAB"/>
    <w:rsid w:val="00BC5BE0"/>
    <w:rsid w:val="00BC5C1D"/>
    <w:rsid w:val="00BC5C31"/>
    <w:rsid w:val="00BC5C76"/>
    <w:rsid w:val="00BC5D9B"/>
    <w:rsid w:val="00BC5E00"/>
    <w:rsid w:val="00BC5E2E"/>
    <w:rsid w:val="00BC5EAC"/>
    <w:rsid w:val="00BC5EB0"/>
    <w:rsid w:val="00BC5EB8"/>
    <w:rsid w:val="00BC5ED5"/>
    <w:rsid w:val="00BC5EEE"/>
    <w:rsid w:val="00BC5F0B"/>
    <w:rsid w:val="00BC5F33"/>
    <w:rsid w:val="00BC5FC1"/>
    <w:rsid w:val="00BC5FCE"/>
    <w:rsid w:val="00BC5FD7"/>
    <w:rsid w:val="00BC5FF3"/>
    <w:rsid w:val="00BC5FFE"/>
    <w:rsid w:val="00BC6051"/>
    <w:rsid w:val="00BC6087"/>
    <w:rsid w:val="00BC60AA"/>
    <w:rsid w:val="00BC60D0"/>
    <w:rsid w:val="00BC6100"/>
    <w:rsid w:val="00BC6144"/>
    <w:rsid w:val="00BC6147"/>
    <w:rsid w:val="00BC617D"/>
    <w:rsid w:val="00BC61CE"/>
    <w:rsid w:val="00BC6218"/>
    <w:rsid w:val="00BC6279"/>
    <w:rsid w:val="00BC62A7"/>
    <w:rsid w:val="00BC62CE"/>
    <w:rsid w:val="00BC62F8"/>
    <w:rsid w:val="00BC62FE"/>
    <w:rsid w:val="00BC631C"/>
    <w:rsid w:val="00BC633C"/>
    <w:rsid w:val="00BC6367"/>
    <w:rsid w:val="00BC6378"/>
    <w:rsid w:val="00BC637F"/>
    <w:rsid w:val="00BC63B2"/>
    <w:rsid w:val="00BC63ED"/>
    <w:rsid w:val="00BC63F0"/>
    <w:rsid w:val="00BC6415"/>
    <w:rsid w:val="00BC644A"/>
    <w:rsid w:val="00BC6450"/>
    <w:rsid w:val="00BC6488"/>
    <w:rsid w:val="00BC6498"/>
    <w:rsid w:val="00BC64D6"/>
    <w:rsid w:val="00BC6542"/>
    <w:rsid w:val="00BC655E"/>
    <w:rsid w:val="00BC6581"/>
    <w:rsid w:val="00BC6589"/>
    <w:rsid w:val="00BC658E"/>
    <w:rsid w:val="00BC6635"/>
    <w:rsid w:val="00BC667A"/>
    <w:rsid w:val="00BC667E"/>
    <w:rsid w:val="00BC6688"/>
    <w:rsid w:val="00BC66D3"/>
    <w:rsid w:val="00BC6712"/>
    <w:rsid w:val="00BC6744"/>
    <w:rsid w:val="00BC674A"/>
    <w:rsid w:val="00BC679F"/>
    <w:rsid w:val="00BC683C"/>
    <w:rsid w:val="00BC6882"/>
    <w:rsid w:val="00BC68C0"/>
    <w:rsid w:val="00BC68DD"/>
    <w:rsid w:val="00BC6969"/>
    <w:rsid w:val="00BC69C9"/>
    <w:rsid w:val="00BC69F0"/>
    <w:rsid w:val="00BC6A2F"/>
    <w:rsid w:val="00BC6A55"/>
    <w:rsid w:val="00BC6A65"/>
    <w:rsid w:val="00BC6AAE"/>
    <w:rsid w:val="00BC6AB6"/>
    <w:rsid w:val="00BC6ACB"/>
    <w:rsid w:val="00BC6AD8"/>
    <w:rsid w:val="00BC6B2A"/>
    <w:rsid w:val="00BC6B2C"/>
    <w:rsid w:val="00BC6B78"/>
    <w:rsid w:val="00BC6B81"/>
    <w:rsid w:val="00BC6BAD"/>
    <w:rsid w:val="00BC6BDE"/>
    <w:rsid w:val="00BC6C4C"/>
    <w:rsid w:val="00BC6D0F"/>
    <w:rsid w:val="00BC6D10"/>
    <w:rsid w:val="00BC6D1B"/>
    <w:rsid w:val="00BC6D34"/>
    <w:rsid w:val="00BC6D5C"/>
    <w:rsid w:val="00BC6D5F"/>
    <w:rsid w:val="00BC6D73"/>
    <w:rsid w:val="00BC6D7A"/>
    <w:rsid w:val="00BC6D94"/>
    <w:rsid w:val="00BC6D95"/>
    <w:rsid w:val="00BC6DC8"/>
    <w:rsid w:val="00BC6DE0"/>
    <w:rsid w:val="00BC6E5B"/>
    <w:rsid w:val="00BC6E7E"/>
    <w:rsid w:val="00BC6E96"/>
    <w:rsid w:val="00BC6EB8"/>
    <w:rsid w:val="00BC6EDE"/>
    <w:rsid w:val="00BC6EE6"/>
    <w:rsid w:val="00BC6F59"/>
    <w:rsid w:val="00BC6F73"/>
    <w:rsid w:val="00BC7072"/>
    <w:rsid w:val="00BC70A9"/>
    <w:rsid w:val="00BC7204"/>
    <w:rsid w:val="00BC727C"/>
    <w:rsid w:val="00BC72FC"/>
    <w:rsid w:val="00BC730E"/>
    <w:rsid w:val="00BC7345"/>
    <w:rsid w:val="00BC73AB"/>
    <w:rsid w:val="00BC73B4"/>
    <w:rsid w:val="00BC73DD"/>
    <w:rsid w:val="00BC7404"/>
    <w:rsid w:val="00BC742C"/>
    <w:rsid w:val="00BC744A"/>
    <w:rsid w:val="00BC753E"/>
    <w:rsid w:val="00BC754A"/>
    <w:rsid w:val="00BC759B"/>
    <w:rsid w:val="00BC75E6"/>
    <w:rsid w:val="00BC7613"/>
    <w:rsid w:val="00BC762E"/>
    <w:rsid w:val="00BC7637"/>
    <w:rsid w:val="00BC7692"/>
    <w:rsid w:val="00BC76B0"/>
    <w:rsid w:val="00BC76D2"/>
    <w:rsid w:val="00BC76FC"/>
    <w:rsid w:val="00BC76FF"/>
    <w:rsid w:val="00BC7735"/>
    <w:rsid w:val="00BC7740"/>
    <w:rsid w:val="00BC774A"/>
    <w:rsid w:val="00BC7762"/>
    <w:rsid w:val="00BC7766"/>
    <w:rsid w:val="00BC778E"/>
    <w:rsid w:val="00BC77A4"/>
    <w:rsid w:val="00BC7821"/>
    <w:rsid w:val="00BC7874"/>
    <w:rsid w:val="00BC7913"/>
    <w:rsid w:val="00BC79F9"/>
    <w:rsid w:val="00BC79FC"/>
    <w:rsid w:val="00BC7A25"/>
    <w:rsid w:val="00BC7AAF"/>
    <w:rsid w:val="00BC7AF3"/>
    <w:rsid w:val="00BC7B11"/>
    <w:rsid w:val="00BC7B48"/>
    <w:rsid w:val="00BC7B61"/>
    <w:rsid w:val="00BC7BA4"/>
    <w:rsid w:val="00BC7BB4"/>
    <w:rsid w:val="00BC7C8D"/>
    <w:rsid w:val="00BC7CB5"/>
    <w:rsid w:val="00BC7CC6"/>
    <w:rsid w:val="00BC7CF5"/>
    <w:rsid w:val="00BC7D0A"/>
    <w:rsid w:val="00BC7D18"/>
    <w:rsid w:val="00BC7D2D"/>
    <w:rsid w:val="00BC7E2C"/>
    <w:rsid w:val="00BC7E2F"/>
    <w:rsid w:val="00BC7E98"/>
    <w:rsid w:val="00BC7F22"/>
    <w:rsid w:val="00BC7F86"/>
    <w:rsid w:val="00BC7FF9"/>
    <w:rsid w:val="00BD0061"/>
    <w:rsid w:val="00BD00BE"/>
    <w:rsid w:val="00BD01AB"/>
    <w:rsid w:val="00BD01BC"/>
    <w:rsid w:val="00BD01F5"/>
    <w:rsid w:val="00BD02BF"/>
    <w:rsid w:val="00BD031F"/>
    <w:rsid w:val="00BD039F"/>
    <w:rsid w:val="00BD03AF"/>
    <w:rsid w:val="00BD03C6"/>
    <w:rsid w:val="00BD03D5"/>
    <w:rsid w:val="00BD03E8"/>
    <w:rsid w:val="00BD03FA"/>
    <w:rsid w:val="00BD0508"/>
    <w:rsid w:val="00BD0573"/>
    <w:rsid w:val="00BD0593"/>
    <w:rsid w:val="00BD05A7"/>
    <w:rsid w:val="00BD05EE"/>
    <w:rsid w:val="00BD0627"/>
    <w:rsid w:val="00BD0644"/>
    <w:rsid w:val="00BD06FB"/>
    <w:rsid w:val="00BD073C"/>
    <w:rsid w:val="00BD0745"/>
    <w:rsid w:val="00BD076C"/>
    <w:rsid w:val="00BD07DB"/>
    <w:rsid w:val="00BD07E9"/>
    <w:rsid w:val="00BD0887"/>
    <w:rsid w:val="00BD089D"/>
    <w:rsid w:val="00BD08A2"/>
    <w:rsid w:val="00BD08CE"/>
    <w:rsid w:val="00BD0929"/>
    <w:rsid w:val="00BD093D"/>
    <w:rsid w:val="00BD0940"/>
    <w:rsid w:val="00BD09A2"/>
    <w:rsid w:val="00BD09D3"/>
    <w:rsid w:val="00BD09D6"/>
    <w:rsid w:val="00BD0A3B"/>
    <w:rsid w:val="00BD0A41"/>
    <w:rsid w:val="00BD0A52"/>
    <w:rsid w:val="00BD0A95"/>
    <w:rsid w:val="00BD0A99"/>
    <w:rsid w:val="00BD0B01"/>
    <w:rsid w:val="00BD0B02"/>
    <w:rsid w:val="00BD0B0E"/>
    <w:rsid w:val="00BD0B68"/>
    <w:rsid w:val="00BD0B85"/>
    <w:rsid w:val="00BD0C09"/>
    <w:rsid w:val="00BD0C0F"/>
    <w:rsid w:val="00BD0C1C"/>
    <w:rsid w:val="00BD0C9B"/>
    <w:rsid w:val="00BD0C9D"/>
    <w:rsid w:val="00BD0CD3"/>
    <w:rsid w:val="00BD0D29"/>
    <w:rsid w:val="00BD0E5B"/>
    <w:rsid w:val="00BD0E9E"/>
    <w:rsid w:val="00BD0EC1"/>
    <w:rsid w:val="00BD0ED3"/>
    <w:rsid w:val="00BD0F24"/>
    <w:rsid w:val="00BD0FC7"/>
    <w:rsid w:val="00BD0FE2"/>
    <w:rsid w:val="00BD0FEE"/>
    <w:rsid w:val="00BD0FF2"/>
    <w:rsid w:val="00BD0FF4"/>
    <w:rsid w:val="00BD103A"/>
    <w:rsid w:val="00BD104A"/>
    <w:rsid w:val="00BD1069"/>
    <w:rsid w:val="00BD106B"/>
    <w:rsid w:val="00BD1093"/>
    <w:rsid w:val="00BD10BB"/>
    <w:rsid w:val="00BD10EE"/>
    <w:rsid w:val="00BD1102"/>
    <w:rsid w:val="00BD1161"/>
    <w:rsid w:val="00BD11A6"/>
    <w:rsid w:val="00BD11C5"/>
    <w:rsid w:val="00BD1200"/>
    <w:rsid w:val="00BD1244"/>
    <w:rsid w:val="00BD127D"/>
    <w:rsid w:val="00BD12E0"/>
    <w:rsid w:val="00BD1333"/>
    <w:rsid w:val="00BD135E"/>
    <w:rsid w:val="00BD136B"/>
    <w:rsid w:val="00BD13BF"/>
    <w:rsid w:val="00BD1468"/>
    <w:rsid w:val="00BD1484"/>
    <w:rsid w:val="00BD14A2"/>
    <w:rsid w:val="00BD14E2"/>
    <w:rsid w:val="00BD14EF"/>
    <w:rsid w:val="00BD1528"/>
    <w:rsid w:val="00BD15F4"/>
    <w:rsid w:val="00BD15F9"/>
    <w:rsid w:val="00BD1608"/>
    <w:rsid w:val="00BD16CE"/>
    <w:rsid w:val="00BD16DA"/>
    <w:rsid w:val="00BD1727"/>
    <w:rsid w:val="00BD1753"/>
    <w:rsid w:val="00BD1755"/>
    <w:rsid w:val="00BD17DE"/>
    <w:rsid w:val="00BD1854"/>
    <w:rsid w:val="00BD18C6"/>
    <w:rsid w:val="00BD18DC"/>
    <w:rsid w:val="00BD1987"/>
    <w:rsid w:val="00BD19DB"/>
    <w:rsid w:val="00BD19E0"/>
    <w:rsid w:val="00BD19F8"/>
    <w:rsid w:val="00BD1A48"/>
    <w:rsid w:val="00BD1AE1"/>
    <w:rsid w:val="00BD1B32"/>
    <w:rsid w:val="00BD1B67"/>
    <w:rsid w:val="00BD1B9D"/>
    <w:rsid w:val="00BD1BA1"/>
    <w:rsid w:val="00BD1BE5"/>
    <w:rsid w:val="00BD1BE7"/>
    <w:rsid w:val="00BD1C0E"/>
    <w:rsid w:val="00BD1C15"/>
    <w:rsid w:val="00BD1C50"/>
    <w:rsid w:val="00BD1CC0"/>
    <w:rsid w:val="00BD1CD1"/>
    <w:rsid w:val="00BD1CDB"/>
    <w:rsid w:val="00BD1CE4"/>
    <w:rsid w:val="00BD1D28"/>
    <w:rsid w:val="00BD1D67"/>
    <w:rsid w:val="00BD1DCC"/>
    <w:rsid w:val="00BD1DF6"/>
    <w:rsid w:val="00BD1E0D"/>
    <w:rsid w:val="00BD1E1E"/>
    <w:rsid w:val="00BD1E20"/>
    <w:rsid w:val="00BD1E2A"/>
    <w:rsid w:val="00BD1E6B"/>
    <w:rsid w:val="00BD1EDA"/>
    <w:rsid w:val="00BD1EE3"/>
    <w:rsid w:val="00BD1F62"/>
    <w:rsid w:val="00BD1F67"/>
    <w:rsid w:val="00BD1F77"/>
    <w:rsid w:val="00BD200D"/>
    <w:rsid w:val="00BD209D"/>
    <w:rsid w:val="00BD2146"/>
    <w:rsid w:val="00BD217A"/>
    <w:rsid w:val="00BD218B"/>
    <w:rsid w:val="00BD2292"/>
    <w:rsid w:val="00BD22A3"/>
    <w:rsid w:val="00BD22AE"/>
    <w:rsid w:val="00BD22B1"/>
    <w:rsid w:val="00BD22E3"/>
    <w:rsid w:val="00BD230A"/>
    <w:rsid w:val="00BD2325"/>
    <w:rsid w:val="00BD232E"/>
    <w:rsid w:val="00BD2335"/>
    <w:rsid w:val="00BD233C"/>
    <w:rsid w:val="00BD2380"/>
    <w:rsid w:val="00BD238F"/>
    <w:rsid w:val="00BD241E"/>
    <w:rsid w:val="00BD244F"/>
    <w:rsid w:val="00BD2495"/>
    <w:rsid w:val="00BD2504"/>
    <w:rsid w:val="00BD251D"/>
    <w:rsid w:val="00BD2569"/>
    <w:rsid w:val="00BD2573"/>
    <w:rsid w:val="00BD2588"/>
    <w:rsid w:val="00BD25CE"/>
    <w:rsid w:val="00BD2693"/>
    <w:rsid w:val="00BD269D"/>
    <w:rsid w:val="00BD26DB"/>
    <w:rsid w:val="00BD26E2"/>
    <w:rsid w:val="00BD2706"/>
    <w:rsid w:val="00BD271F"/>
    <w:rsid w:val="00BD2724"/>
    <w:rsid w:val="00BD2782"/>
    <w:rsid w:val="00BD2797"/>
    <w:rsid w:val="00BD27EB"/>
    <w:rsid w:val="00BD2831"/>
    <w:rsid w:val="00BD2838"/>
    <w:rsid w:val="00BD2841"/>
    <w:rsid w:val="00BD2891"/>
    <w:rsid w:val="00BD289F"/>
    <w:rsid w:val="00BD2916"/>
    <w:rsid w:val="00BD291A"/>
    <w:rsid w:val="00BD2985"/>
    <w:rsid w:val="00BD29D2"/>
    <w:rsid w:val="00BD2A18"/>
    <w:rsid w:val="00BD2A38"/>
    <w:rsid w:val="00BD2A56"/>
    <w:rsid w:val="00BD2AC7"/>
    <w:rsid w:val="00BD2ADE"/>
    <w:rsid w:val="00BD2B17"/>
    <w:rsid w:val="00BD2B1B"/>
    <w:rsid w:val="00BD2B45"/>
    <w:rsid w:val="00BD2B83"/>
    <w:rsid w:val="00BD2BB1"/>
    <w:rsid w:val="00BD2BB7"/>
    <w:rsid w:val="00BD2BC3"/>
    <w:rsid w:val="00BD2BC7"/>
    <w:rsid w:val="00BD2C37"/>
    <w:rsid w:val="00BD2C7C"/>
    <w:rsid w:val="00BD2CAD"/>
    <w:rsid w:val="00BD2CB5"/>
    <w:rsid w:val="00BD2CB9"/>
    <w:rsid w:val="00BD2D13"/>
    <w:rsid w:val="00BD2DE0"/>
    <w:rsid w:val="00BD2EF2"/>
    <w:rsid w:val="00BD2F31"/>
    <w:rsid w:val="00BD2F8B"/>
    <w:rsid w:val="00BD2FBB"/>
    <w:rsid w:val="00BD300E"/>
    <w:rsid w:val="00BD3062"/>
    <w:rsid w:val="00BD3072"/>
    <w:rsid w:val="00BD30DB"/>
    <w:rsid w:val="00BD3111"/>
    <w:rsid w:val="00BD3140"/>
    <w:rsid w:val="00BD31AA"/>
    <w:rsid w:val="00BD31C1"/>
    <w:rsid w:val="00BD31F7"/>
    <w:rsid w:val="00BD32C1"/>
    <w:rsid w:val="00BD32F8"/>
    <w:rsid w:val="00BD333D"/>
    <w:rsid w:val="00BD3358"/>
    <w:rsid w:val="00BD335C"/>
    <w:rsid w:val="00BD33C0"/>
    <w:rsid w:val="00BD33CA"/>
    <w:rsid w:val="00BD33DD"/>
    <w:rsid w:val="00BD33E2"/>
    <w:rsid w:val="00BD33FE"/>
    <w:rsid w:val="00BD33FF"/>
    <w:rsid w:val="00BD3428"/>
    <w:rsid w:val="00BD3437"/>
    <w:rsid w:val="00BD3441"/>
    <w:rsid w:val="00BD346E"/>
    <w:rsid w:val="00BD34AB"/>
    <w:rsid w:val="00BD34EA"/>
    <w:rsid w:val="00BD3500"/>
    <w:rsid w:val="00BD3552"/>
    <w:rsid w:val="00BD35F3"/>
    <w:rsid w:val="00BD35FF"/>
    <w:rsid w:val="00BD3612"/>
    <w:rsid w:val="00BD3613"/>
    <w:rsid w:val="00BD3627"/>
    <w:rsid w:val="00BD3717"/>
    <w:rsid w:val="00BD3744"/>
    <w:rsid w:val="00BD374E"/>
    <w:rsid w:val="00BD3792"/>
    <w:rsid w:val="00BD37A6"/>
    <w:rsid w:val="00BD3802"/>
    <w:rsid w:val="00BD3821"/>
    <w:rsid w:val="00BD3832"/>
    <w:rsid w:val="00BD38B1"/>
    <w:rsid w:val="00BD38C7"/>
    <w:rsid w:val="00BD3920"/>
    <w:rsid w:val="00BD394A"/>
    <w:rsid w:val="00BD394C"/>
    <w:rsid w:val="00BD3987"/>
    <w:rsid w:val="00BD39AA"/>
    <w:rsid w:val="00BD39AD"/>
    <w:rsid w:val="00BD39C9"/>
    <w:rsid w:val="00BD3A10"/>
    <w:rsid w:val="00BD3AF1"/>
    <w:rsid w:val="00BD3B09"/>
    <w:rsid w:val="00BD3B62"/>
    <w:rsid w:val="00BD3BB7"/>
    <w:rsid w:val="00BD3C12"/>
    <w:rsid w:val="00BD3C3C"/>
    <w:rsid w:val="00BD3C9A"/>
    <w:rsid w:val="00BD3C9B"/>
    <w:rsid w:val="00BD3D1B"/>
    <w:rsid w:val="00BD3D23"/>
    <w:rsid w:val="00BD3D57"/>
    <w:rsid w:val="00BD3DA1"/>
    <w:rsid w:val="00BD3DAC"/>
    <w:rsid w:val="00BD3DC1"/>
    <w:rsid w:val="00BD3DD5"/>
    <w:rsid w:val="00BD3DE1"/>
    <w:rsid w:val="00BD3E0C"/>
    <w:rsid w:val="00BD3E4B"/>
    <w:rsid w:val="00BD3F22"/>
    <w:rsid w:val="00BD3F70"/>
    <w:rsid w:val="00BD3FE6"/>
    <w:rsid w:val="00BD3FE7"/>
    <w:rsid w:val="00BD4015"/>
    <w:rsid w:val="00BD401E"/>
    <w:rsid w:val="00BD40A6"/>
    <w:rsid w:val="00BD40C6"/>
    <w:rsid w:val="00BD40D9"/>
    <w:rsid w:val="00BD40E2"/>
    <w:rsid w:val="00BD40EA"/>
    <w:rsid w:val="00BD40F8"/>
    <w:rsid w:val="00BD40FE"/>
    <w:rsid w:val="00BD416F"/>
    <w:rsid w:val="00BD41B4"/>
    <w:rsid w:val="00BD41C0"/>
    <w:rsid w:val="00BD41E4"/>
    <w:rsid w:val="00BD4260"/>
    <w:rsid w:val="00BD426A"/>
    <w:rsid w:val="00BD428E"/>
    <w:rsid w:val="00BD42BD"/>
    <w:rsid w:val="00BD42C6"/>
    <w:rsid w:val="00BD42D5"/>
    <w:rsid w:val="00BD4312"/>
    <w:rsid w:val="00BD4328"/>
    <w:rsid w:val="00BD4331"/>
    <w:rsid w:val="00BD4352"/>
    <w:rsid w:val="00BD439E"/>
    <w:rsid w:val="00BD43CE"/>
    <w:rsid w:val="00BD43DA"/>
    <w:rsid w:val="00BD43EE"/>
    <w:rsid w:val="00BD4416"/>
    <w:rsid w:val="00BD444C"/>
    <w:rsid w:val="00BD4482"/>
    <w:rsid w:val="00BD44EB"/>
    <w:rsid w:val="00BD44EF"/>
    <w:rsid w:val="00BD455B"/>
    <w:rsid w:val="00BD4608"/>
    <w:rsid w:val="00BD460D"/>
    <w:rsid w:val="00BD460F"/>
    <w:rsid w:val="00BD4620"/>
    <w:rsid w:val="00BD464D"/>
    <w:rsid w:val="00BD4695"/>
    <w:rsid w:val="00BD46AB"/>
    <w:rsid w:val="00BD46BD"/>
    <w:rsid w:val="00BD46D7"/>
    <w:rsid w:val="00BD46EB"/>
    <w:rsid w:val="00BD474E"/>
    <w:rsid w:val="00BD47A5"/>
    <w:rsid w:val="00BD47B8"/>
    <w:rsid w:val="00BD4854"/>
    <w:rsid w:val="00BD48AF"/>
    <w:rsid w:val="00BD48EA"/>
    <w:rsid w:val="00BD4900"/>
    <w:rsid w:val="00BD4901"/>
    <w:rsid w:val="00BD490C"/>
    <w:rsid w:val="00BD490D"/>
    <w:rsid w:val="00BD4924"/>
    <w:rsid w:val="00BD4992"/>
    <w:rsid w:val="00BD49A8"/>
    <w:rsid w:val="00BD49D8"/>
    <w:rsid w:val="00BD4A88"/>
    <w:rsid w:val="00BD4AED"/>
    <w:rsid w:val="00BD4B5A"/>
    <w:rsid w:val="00BD4B78"/>
    <w:rsid w:val="00BD4BE3"/>
    <w:rsid w:val="00BD4C20"/>
    <w:rsid w:val="00BD4C5C"/>
    <w:rsid w:val="00BD4C81"/>
    <w:rsid w:val="00BD4C85"/>
    <w:rsid w:val="00BD4C8D"/>
    <w:rsid w:val="00BD4C8E"/>
    <w:rsid w:val="00BD4D15"/>
    <w:rsid w:val="00BD4D30"/>
    <w:rsid w:val="00BD4D3D"/>
    <w:rsid w:val="00BD4D58"/>
    <w:rsid w:val="00BD4E01"/>
    <w:rsid w:val="00BD4E07"/>
    <w:rsid w:val="00BD4E18"/>
    <w:rsid w:val="00BD4E1A"/>
    <w:rsid w:val="00BD4E27"/>
    <w:rsid w:val="00BD4E30"/>
    <w:rsid w:val="00BD4F8D"/>
    <w:rsid w:val="00BD4FA5"/>
    <w:rsid w:val="00BD4FB2"/>
    <w:rsid w:val="00BD5004"/>
    <w:rsid w:val="00BD509D"/>
    <w:rsid w:val="00BD5153"/>
    <w:rsid w:val="00BD5160"/>
    <w:rsid w:val="00BD51D5"/>
    <w:rsid w:val="00BD51F2"/>
    <w:rsid w:val="00BD522F"/>
    <w:rsid w:val="00BD5255"/>
    <w:rsid w:val="00BD52A0"/>
    <w:rsid w:val="00BD52BC"/>
    <w:rsid w:val="00BD52C0"/>
    <w:rsid w:val="00BD5330"/>
    <w:rsid w:val="00BD5405"/>
    <w:rsid w:val="00BD5427"/>
    <w:rsid w:val="00BD546A"/>
    <w:rsid w:val="00BD5471"/>
    <w:rsid w:val="00BD54B6"/>
    <w:rsid w:val="00BD54ED"/>
    <w:rsid w:val="00BD5509"/>
    <w:rsid w:val="00BD5512"/>
    <w:rsid w:val="00BD5544"/>
    <w:rsid w:val="00BD5565"/>
    <w:rsid w:val="00BD5571"/>
    <w:rsid w:val="00BD55D0"/>
    <w:rsid w:val="00BD5626"/>
    <w:rsid w:val="00BD562E"/>
    <w:rsid w:val="00BD5637"/>
    <w:rsid w:val="00BD5672"/>
    <w:rsid w:val="00BD568E"/>
    <w:rsid w:val="00BD56BA"/>
    <w:rsid w:val="00BD56E2"/>
    <w:rsid w:val="00BD56E9"/>
    <w:rsid w:val="00BD56EA"/>
    <w:rsid w:val="00BD56FF"/>
    <w:rsid w:val="00BD5769"/>
    <w:rsid w:val="00BD576A"/>
    <w:rsid w:val="00BD57B9"/>
    <w:rsid w:val="00BD57C6"/>
    <w:rsid w:val="00BD57D8"/>
    <w:rsid w:val="00BD5805"/>
    <w:rsid w:val="00BD5815"/>
    <w:rsid w:val="00BD587B"/>
    <w:rsid w:val="00BD58AC"/>
    <w:rsid w:val="00BD58CB"/>
    <w:rsid w:val="00BD58E2"/>
    <w:rsid w:val="00BD591E"/>
    <w:rsid w:val="00BD5933"/>
    <w:rsid w:val="00BD5951"/>
    <w:rsid w:val="00BD5953"/>
    <w:rsid w:val="00BD59A2"/>
    <w:rsid w:val="00BD59B5"/>
    <w:rsid w:val="00BD5A74"/>
    <w:rsid w:val="00BD5AAB"/>
    <w:rsid w:val="00BD5ACE"/>
    <w:rsid w:val="00BD5AD6"/>
    <w:rsid w:val="00BD5B0C"/>
    <w:rsid w:val="00BD5B4A"/>
    <w:rsid w:val="00BD5B7E"/>
    <w:rsid w:val="00BD5B8C"/>
    <w:rsid w:val="00BD5BAC"/>
    <w:rsid w:val="00BD5C01"/>
    <w:rsid w:val="00BD5C10"/>
    <w:rsid w:val="00BD5C23"/>
    <w:rsid w:val="00BD5C85"/>
    <w:rsid w:val="00BD5C97"/>
    <w:rsid w:val="00BD5C99"/>
    <w:rsid w:val="00BD5D03"/>
    <w:rsid w:val="00BD5D04"/>
    <w:rsid w:val="00BD5D1D"/>
    <w:rsid w:val="00BD5D29"/>
    <w:rsid w:val="00BD5E2E"/>
    <w:rsid w:val="00BD5E39"/>
    <w:rsid w:val="00BD5F10"/>
    <w:rsid w:val="00BD5FE0"/>
    <w:rsid w:val="00BD607B"/>
    <w:rsid w:val="00BD60DB"/>
    <w:rsid w:val="00BD614E"/>
    <w:rsid w:val="00BD6182"/>
    <w:rsid w:val="00BD619E"/>
    <w:rsid w:val="00BD61BC"/>
    <w:rsid w:val="00BD61C4"/>
    <w:rsid w:val="00BD61EE"/>
    <w:rsid w:val="00BD624A"/>
    <w:rsid w:val="00BD6261"/>
    <w:rsid w:val="00BD627E"/>
    <w:rsid w:val="00BD62CB"/>
    <w:rsid w:val="00BD62CC"/>
    <w:rsid w:val="00BD62F3"/>
    <w:rsid w:val="00BD62FB"/>
    <w:rsid w:val="00BD6368"/>
    <w:rsid w:val="00BD6381"/>
    <w:rsid w:val="00BD6395"/>
    <w:rsid w:val="00BD6451"/>
    <w:rsid w:val="00BD6493"/>
    <w:rsid w:val="00BD64B4"/>
    <w:rsid w:val="00BD64B5"/>
    <w:rsid w:val="00BD64B8"/>
    <w:rsid w:val="00BD64BA"/>
    <w:rsid w:val="00BD64EE"/>
    <w:rsid w:val="00BD6523"/>
    <w:rsid w:val="00BD6524"/>
    <w:rsid w:val="00BD6527"/>
    <w:rsid w:val="00BD6538"/>
    <w:rsid w:val="00BD6555"/>
    <w:rsid w:val="00BD655C"/>
    <w:rsid w:val="00BD6579"/>
    <w:rsid w:val="00BD658F"/>
    <w:rsid w:val="00BD66C4"/>
    <w:rsid w:val="00BD6731"/>
    <w:rsid w:val="00BD6778"/>
    <w:rsid w:val="00BD67B7"/>
    <w:rsid w:val="00BD681A"/>
    <w:rsid w:val="00BD6829"/>
    <w:rsid w:val="00BD68E2"/>
    <w:rsid w:val="00BD6917"/>
    <w:rsid w:val="00BD6927"/>
    <w:rsid w:val="00BD695F"/>
    <w:rsid w:val="00BD6972"/>
    <w:rsid w:val="00BD69B2"/>
    <w:rsid w:val="00BD69D2"/>
    <w:rsid w:val="00BD6A84"/>
    <w:rsid w:val="00BD6AC1"/>
    <w:rsid w:val="00BD6B46"/>
    <w:rsid w:val="00BD6B97"/>
    <w:rsid w:val="00BD6BC9"/>
    <w:rsid w:val="00BD6BE5"/>
    <w:rsid w:val="00BD6C0A"/>
    <w:rsid w:val="00BD6C7A"/>
    <w:rsid w:val="00BD6C8C"/>
    <w:rsid w:val="00BD6C9F"/>
    <w:rsid w:val="00BD6CC3"/>
    <w:rsid w:val="00BD6D0C"/>
    <w:rsid w:val="00BD6D21"/>
    <w:rsid w:val="00BD6D2A"/>
    <w:rsid w:val="00BD6DD3"/>
    <w:rsid w:val="00BD6DE4"/>
    <w:rsid w:val="00BD6E4B"/>
    <w:rsid w:val="00BD6E7A"/>
    <w:rsid w:val="00BD6ED1"/>
    <w:rsid w:val="00BD6F3A"/>
    <w:rsid w:val="00BD7064"/>
    <w:rsid w:val="00BD7078"/>
    <w:rsid w:val="00BD70A3"/>
    <w:rsid w:val="00BD70F5"/>
    <w:rsid w:val="00BD7102"/>
    <w:rsid w:val="00BD7106"/>
    <w:rsid w:val="00BD710E"/>
    <w:rsid w:val="00BD713A"/>
    <w:rsid w:val="00BD714F"/>
    <w:rsid w:val="00BD7159"/>
    <w:rsid w:val="00BD71B0"/>
    <w:rsid w:val="00BD71CA"/>
    <w:rsid w:val="00BD7257"/>
    <w:rsid w:val="00BD7295"/>
    <w:rsid w:val="00BD729C"/>
    <w:rsid w:val="00BD72A9"/>
    <w:rsid w:val="00BD72E1"/>
    <w:rsid w:val="00BD7303"/>
    <w:rsid w:val="00BD730B"/>
    <w:rsid w:val="00BD733C"/>
    <w:rsid w:val="00BD7362"/>
    <w:rsid w:val="00BD7384"/>
    <w:rsid w:val="00BD73A0"/>
    <w:rsid w:val="00BD73B3"/>
    <w:rsid w:val="00BD73EF"/>
    <w:rsid w:val="00BD7417"/>
    <w:rsid w:val="00BD7443"/>
    <w:rsid w:val="00BD74B6"/>
    <w:rsid w:val="00BD75AF"/>
    <w:rsid w:val="00BD7605"/>
    <w:rsid w:val="00BD761B"/>
    <w:rsid w:val="00BD7658"/>
    <w:rsid w:val="00BD76A8"/>
    <w:rsid w:val="00BD76B9"/>
    <w:rsid w:val="00BD76C0"/>
    <w:rsid w:val="00BD7726"/>
    <w:rsid w:val="00BD775A"/>
    <w:rsid w:val="00BD77A9"/>
    <w:rsid w:val="00BD7805"/>
    <w:rsid w:val="00BD783E"/>
    <w:rsid w:val="00BD7873"/>
    <w:rsid w:val="00BD7879"/>
    <w:rsid w:val="00BD78A9"/>
    <w:rsid w:val="00BD792F"/>
    <w:rsid w:val="00BD7948"/>
    <w:rsid w:val="00BD79CD"/>
    <w:rsid w:val="00BD79E8"/>
    <w:rsid w:val="00BD79FD"/>
    <w:rsid w:val="00BD7A36"/>
    <w:rsid w:val="00BD7A44"/>
    <w:rsid w:val="00BD7AE6"/>
    <w:rsid w:val="00BD7AFF"/>
    <w:rsid w:val="00BD7B1C"/>
    <w:rsid w:val="00BD7B38"/>
    <w:rsid w:val="00BD7BB9"/>
    <w:rsid w:val="00BD7C02"/>
    <w:rsid w:val="00BD7C35"/>
    <w:rsid w:val="00BD7C3D"/>
    <w:rsid w:val="00BD7C66"/>
    <w:rsid w:val="00BD7C74"/>
    <w:rsid w:val="00BD7CCB"/>
    <w:rsid w:val="00BD7CDE"/>
    <w:rsid w:val="00BD7CF5"/>
    <w:rsid w:val="00BD7DA8"/>
    <w:rsid w:val="00BD7DB9"/>
    <w:rsid w:val="00BD7DC8"/>
    <w:rsid w:val="00BD7E6F"/>
    <w:rsid w:val="00BD7E70"/>
    <w:rsid w:val="00BD7EC0"/>
    <w:rsid w:val="00BD7ED4"/>
    <w:rsid w:val="00BD7EF6"/>
    <w:rsid w:val="00BD7F2D"/>
    <w:rsid w:val="00BD7F51"/>
    <w:rsid w:val="00BD7F68"/>
    <w:rsid w:val="00BD7F75"/>
    <w:rsid w:val="00BD7F9E"/>
    <w:rsid w:val="00BD7FD5"/>
    <w:rsid w:val="00BD7FD6"/>
    <w:rsid w:val="00BD7FEC"/>
    <w:rsid w:val="00BE0037"/>
    <w:rsid w:val="00BE011D"/>
    <w:rsid w:val="00BE0140"/>
    <w:rsid w:val="00BE014C"/>
    <w:rsid w:val="00BE01CF"/>
    <w:rsid w:val="00BE01E2"/>
    <w:rsid w:val="00BE01EA"/>
    <w:rsid w:val="00BE020D"/>
    <w:rsid w:val="00BE0228"/>
    <w:rsid w:val="00BE02FA"/>
    <w:rsid w:val="00BE0301"/>
    <w:rsid w:val="00BE0302"/>
    <w:rsid w:val="00BE035B"/>
    <w:rsid w:val="00BE03B3"/>
    <w:rsid w:val="00BE03CA"/>
    <w:rsid w:val="00BE03CD"/>
    <w:rsid w:val="00BE03E6"/>
    <w:rsid w:val="00BE03F1"/>
    <w:rsid w:val="00BE03F6"/>
    <w:rsid w:val="00BE046A"/>
    <w:rsid w:val="00BE04B1"/>
    <w:rsid w:val="00BE04F7"/>
    <w:rsid w:val="00BE05DB"/>
    <w:rsid w:val="00BE05F6"/>
    <w:rsid w:val="00BE066A"/>
    <w:rsid w:val="00BE06AB"/>
    <w:rsid w:val="00BE06BD"/>
    <w:rsid w:val="00BE06ED"/>
    <w:rsid w:val="00BE07FD"/>
    <w:rsid w:val="00BE083A"/>
    <w:rsid w:val="00BE0842"/>
    <w:rsid w:val="00BE0862"/>
    <w:rsid w:val="00BE0887"/>
    <w:rsid w:val="00BE092F"/>
    <w:rsid w:val="00BE0944"/>
    <w:rsid w:val="00BE0959"/>
    <w:rsid w:val="00BE0987"/>
    <w:rsid w:val="00BE09AC"/>
    <w:rsid w:val="00BE0A25"/>
    <w:rsid w:val="00BE0A35"/>
    <w:rsid w:val="00BE0AB4"/>
    <w:rsid w:val="00BE0AF7"/>
    <w:rsid w:val="00BE0B1F"/>
    <w:rsid w:val="00BE0B84"/>
    <w:rsid w:val="00BE0BCB"/>
    <w:rsid w:val="00BE0C1E"/>
    <w:rsid w:val="00BE0C89"/>
    <w:rsid w:val="00BE0CB5"/>
    <w:rsid w:val="00BE0D20"/>
    <w:rsid w:val="00BE0D66"/>
    <w:rsid w:val="00BE0D8C"/>
    <w:rsid w:val="00BE0DB8"/>
    <w:rsid w:val="00BE0DCD"/>
    <w:rsid w:val="00BE0E06"/>
    <w:rsid w:val="00BE0E0F"/>
    <w:rsid w:val="00BE0E32"/>
    <w:rsid w:val="00BE0E59"/>
    <w:rsid w:val="00BE0E8C"/>
    <w:rsid w:val="00BE0EA5"/>
    <w:rsid w:val="00BE0EEE"/>
    <w:rsid w:val="00BE0F73"/>
    <w:rsid w:val="00BE0F87"/>
    <w:rsid w:val="00BE0FCC"/>
    <w:rsid w:val="00BE1053"/>
    <w:rsid w:val="00BE1068"/>
    <w:rsid w:val="00BE11CA"/>
    <w:rsid w:val="00BE1208"/>
    <w:rsid w:val="00BE1211"/>
    <w:rsid w:val="00BE1274"/>
    <w:rsid w:val="00BE12A0"/>
    <w:rsid w:val="00BE12FC"/>
    <w:rsid w:val="00BE1321"/>
    <w:rsid w:val="00BE1367"/>
    <w:rsid w:val="00BE1381"/>
    <w:rsid w:val="00BE1385"/>
    <w:rsid w:val="00BE13B0"/>
    <w:rsid w:val="00BE13C8"/>
    <w:rsid w:val="00BE13E4"/>
    <w:rsid w:val="00BE1411"/>
    <w:rsid w:val="00BE14E3"/>
    <w:rsid w:val="00BE150F"/>
    <w:rsid w:val="00BE15A5"/>
    <w:rsid w:val="00BE15B2"/>
    <w:rsid w:val="00BE162F"/>
    <w:rsid w:val="00BE1674"/>
    <w:rsid w:val="00BE1683"/>
    <w:rsid w:val="00BE168A"/>
    <w:rsid w:val="00BE1744"/>
    <w:rsid w:val="00BE176D"/>
    <w:rsid w:val="00BE17B6"/>
    <w:rsid w:val="00BE17F2"/>
    <w:rsid w:val="00BE17FA"/>
    <w:rsid w:val="00BE184D"/>
    <w:rsid w:val="00BE1875"/>
    <w:rsid w:val="00BE18DC"/>
    <w:rsid w:val="00BE191B"/>
    <w:rsid w:val="00BE1930"/>
    <w:rsid w:val="00BE195F"/>
    <w:rsid w:val="00BE19DD"/>
    <w:rsid w:val="00BE19EF"/>
    <w:rsid w:val="00BE1A82"/>
    <w:rsid w:val="00BE1A89"/>
    <w:rsid w:val="00BE1B11"/>
    <w:rsid w:val="00BE1B1C"/>
    <w:rsid w:val="00BE1B26"/>
    <w:rsid w:val="00BE1B43"/>
    <w:rsid w:val="00BE1B4D"/>
    <w:rsid w:val="00BE1BB4"/>
    <w:rsid w:val="00BE1BC9"/>
    <w:rsid w:val="00BE1BCD"/>
    <w:rsid w:val="00BE1C14"/>
    <w:rsid w:val="00BE1C46"/>
    <w:rsid w:val="00BE1C8A"/>
    <w:rsid w:val="00BE1CD2"/>
    <w:rsid w:val="00BE1D1B"/>
    <w:rsid w:val="00BE1E08"/>
    <w:rsid w:val="00BE1E0B"/>
    <w:rsid w:val="00BE1E28"/>
    <w:rsid w:val="00BE1E43"/>
    <w:rsid w:val="00BE1E68"/>
    <w:rsid w:val="00BE1EC6"/>
    <w:rsid w:val="00BE1ECC"/>
    <w:rsid w:val="00BE1EDE"/>
    <w:rsid w:val="00BE1F6B"/>
    <w:rsid w:val="00BE1F72"/>
    <w:rsid w:val="00BE1FA9"/>
    <w:rsid w:val="00BE1FE7"/>
    <w:rsid w:val="00BE201F"/>
    <w:rsid w:val="00BE203F"/>
    <w:rsid w:val="00BE2055"/>
    <w:rsid w:val="00BE2061"/>
    <w:rsid w:val="00BE206E"/>
    <w:rsid w:val="00BE2080"/>
    <w:rsid w:val="00BE20B3"/>
    <w:rsid w:val="00BE2107"/>
    <w:rsid w:val="00BE21A0"/>
    <w:rsid w:val="00BE21D8"/>
    <w:rsid w:val="00BE21E0"/>
    <w:rsid w:val="00BE21FE"/>
    <w:rsid w:val="00BE2282"/>
    <w:rsid w:val="00BE22AC"/>
    <w:rsid w:val="00BE2327"/>
    <w:rsid w:val="00BE23D1"/>
    <w:rsid w:val="00BE23D9"/>
    <w:rsid w:val="00BE23FF"/>
    <w:rsid w:val="00BE2404"/>
    <w:rsid w:val="00BE244C"/>
    <w:rsid w:val="00BE2494"/>
    <w:rsid w:val="00BE24B2"/>
    <w:rsid w:val="00BE2559"/>
    <w:rsid w:val="00BE25C2"/>
    <w:rsid w:val="00BE25C4"/>
    <w:rsid w:val="00BE262F"/>
    <w:rsid w:val="00BE2640"/>
    <w:rsid w:val="00BE264B"/>
    <w:rsid w:val="00BE2681"/>
    <w:rsid w:val="00BE26B4"/>
    <w:rsid w:val="00BE270F"/>
    <w:rsid w:val="00BE279E"/>
    <w:rsid w:val="00BE27C0"/>
    <w:rsid w:val="00BE27CF"/>
    <w:rsid w:val="00BE2819"/>
    <w:rsid w:val="00BE2860"/>
    <w:rsid w:val="00BE2878"/>
    <w:rsid w:val="00BE288B"/>
    <w:rsid w:val="00BE289A"/>
    <w:rsid w:val="00BE28A4"/>
    <w:rsid w:val="00BE290C"/>
    <w:rsid w:val="00BE291A"/>
    <w:rsid w:val="00BE2941"/>
    <w:rsid w:val="00BE294B"/>
    <w:rsid w:val="00BE2954"/>
    <w:rsid w:val="00BE2983"/>
    <w:rsid w:val="00BE29AB"/>
    <w:rsid w:val="00BE29AE"/>
    <w:rsid w:val="00BE29DB"/>
    <w:rsid w:val="00BE2A21"/>
    <w:rsid w:val="00BE2A32"/>
    <w:rsid w:val="00BE2A5C"/>
    <w:rsid w:val="00BE2A67"/>
    <w:rsid w:val="00BE2ABF"/>
    <w:rsid w:val="00BE2AF6"/>
    <w:rsid w:val="00BE2B23"/>
    <w:rsid w:val="00BE2B29"/>
    <w:rsid w:val="00BE2B56"/>
    <w:rsid w:val="00BE2BB5"/>
    <w:rsid w:val="00BE2BBB"/>
    <w:rsid w:val="00BE2C0C"/>
    <w:rsid w:val="00BE2C38"/>
    <w:rsid w:val="00BE2C61"/>
    <w:rsid w:val="00BE2C77"/>
    <w:rsid w:val="00BE2C8D"/>
    <w:rsid w:val="00BE2C93"/>
    <w:rsid w:val="00BE2C94"/>
    <w:rsid w:val="00BE2CCA"/>
    <w:rsid w:val="00BE2CEE"/>
    <w:rsid w:val="00BE2D22"/>
    <w:rsid w:val="00BE2D2A"/>
    <w:rsid w:val="00BE2D83"/>
    <w:rsid w:val="00BE2DB3"/>
    <w:rsid w:val="00BE2E0C"/>
    <w:rsid w:val="00BE2E1F"/>
    <w:rsid w:val="00BE2E54"/>
    <w:rsid w:val="00BE2E71"/>
    <w:rsid w:val="00BE2E7A"/>
    <w:rsid w:val="00BE2F82"/>
    <w:rsid w:val="00BE3019"/>
    <w:rsid w:val="00BE3025"/>
    <w:rsid w:val="00BE3034"/>
    <w:rsid w:val="00BE303E"/>
    <w:rsid w:val="00BE3056"/>
    <w:rsid w:val="00BE308B"/>
    <w:rsid w:val="00BE3098"/>
    <w:rsid w:val="00BE3128"/>
    <w:rsid w:val="00BE313D"/>
    <w:rsid w:val="00BE3161"/>
    <w:rsid w:val="00BE31B6"/>
    <w:rsid w:val="00BE31E8"/>
    <w:rsid w:val="00BE31FA"/>
    <w:rsid w:val="00BE3235"/>
    <w:rsid w:val="00BE3275"/>
    <w:rsid w:val="00BE329A"/>
    <w:rsid w:val="00BE32B4"/>
    <w:rsid w:val="00BE32BA"/>
    <w:rsid w:val="00BE32EF"/>
    <w:rsid w:val="00BE338A"/>
    <w:rsid w:val="00BE33AF"/>
    <w:rsid w:val="00BE33B5"/>
    <w:rsid w:val="00BE33EC"/>
    <w:rsid w:val="00BE343F"/>
    <w:rsid w:val="00BE34A4"/>
    <w:rsid w:val="00BE351F"/>
    <w:rsid w:val="00BE354A"/>
    <w:rsid w:val="00BE3575"/>
    <w:rsid w:val="00BE358A"/>
    <w:rsid w:val="00BE35A1"/>
    <w:rsid w:val="00BE35D0"/>
    <w:rsid w:val="00BE3601"/>
    <w:rsid w:val="00BE360B"/>
    <w:rsid w:val="00BE362E"/>
    <w:rsid w:val="00BE3632"/>
    <w:rsid w:val="00BE3653"/>
    <w:rsid w:val="00BE3690"/>
    <w:rsid w:val="00BE3741"/>
    <w:rsid w:val="00BE3772"/>
    <w:rsid w:val="00BE3773"/>
    <w:rsid w:val="00BE378D"/>
    <w:rsid w:val="00BE3792"/>
    <w:rsid w:val="00BE379F"/>
    <w:rsid w:val="00BE381B"/>
    <w:rsid w:val="00BE3826"/>
    <w:rsid w:val="00BE3911"/>
    <w:rsid w:val="00BE3927"/>
    <w:rsid w:val="00BE393E"/>
    <w:rsid w:val="00BE3988"/>
    <w:rsid w:val="00BE3AD6"/>
    <w:rsid w:val="00BE3B11"/>
    <w:rsid w:val="00BE3B1F"/>
    <w:rsid w:val="00BE3B42"/>
    <w:rsid w:val="00BE3B8B"/>
    <w:rsid w:val="00BE3BAF"/>
    <w:rsid w:val="00BE3BEB"/>
    <w:rsid w:val="00BE3BF2"/>
    <w:rsid w:val="00BE3C23"/>
    <w:rsid w:val="00BE3C37"/>
    <w:rsid w:val="00BE3C7E"/>
    <w:rsid w:val="00BE3C96"/>
    <w:rsid w:val="00BE3CB3"/>
    <w:rsid w:val="00BE3D09"/>
    <w:rsid w:val="00BE3D2D"/>
    <w:rsid w:val="00BE3DF0"/>
    <w:rsid w:val="00BE3E67"/>
    <w:rsid w:val="00BE3F1B"/>
    <w:rsid w:val="00BE3F23"/>
    <w:rsid w:val="00BE3F54"/>
    <w:rsid w:val="00BE3FC3"/>
    <w:rsid w:val="00BE4018"/>
    <w:rsid w:val="00BE4053"/>
    <w:rsid w:val="00BE4082"/>
    <w:rsid w:val="00BE408D"/>
    <w:rsid w:val="00BE40A2"/>
    <w:rsid w:val="00BE40C9"/>
    <w:rsid w:val="00BE4116"/>
    <w:rsid w:val="00BE4130"/>
    <w:rsid w:val="00BE415C"/>
    <w:rsid w:val="00BE4192"/>
    <w:rsid w:val="00BE41AC"/>
    <w:rsid w:val="00BE41AF"/>
    <w:rsid w:val="00BE41B6"/>
    <w:rsid w:val="00BE41CE"/>
    <w:rsid w:val="00BE421E"/>
    <w:rsid w:val="00BE4267"/>
    <w:rsid w:val="00BE4270"/>
    <w:rsid w:val="00BE427D"/>
    <w:rsid w:val="00BE4283"/>
    <w:rsid w:val="00BE42A0"/>
    <w:rsid w:val="00BE431F"/>
    <w:rsid w:val="00BE43DD"/>
    <w:rsid w:val="00BE4461"/>
    <w:rsid w:val="00BE4510"/>
    <w:rsid w:val="00BE456F"/>
    <w:rsid w:val="00BE4643"/>
    <w:rsid w:val="00BE4664"/>
    <w:rsid w:val="00BE472A"/>
    <w:rsid w:val="00BE4742"/>
    <w:rsid w:val="00BE476B"/>
    <w:rsid w:val="00BE4776"/>
    <w:rsid w:val="00BE47A8"/>
    <w:rsid w:val="00BE47C3"/>
    <w:rsid w:val="00BE47FE"/>
    <w:rsid w:val="00BE4814"/>
    <w:rsid w:val="00BE4835"/>
    <w:rsid w:val="00BE4855"/>
    <w:rsid w:val="00BE48EF"/>
    <w:rsid w:val="00BE4946"/>
    <w:rsid w:val="00BE496A"/>
    <w:rsid w:val="00BE497B"/>
    <w:rsid w:val="00BE49A2"/>
    <w:rsid w:val="00BE49DE"/>
    <w:rsid w:val="00BE4A8A"/>
    <w:rsid w:val="00BE4AC4"/>
    <w:rsid w:val="00BE4AD1"/>
    <w:rsid w:val="00BE4AED"/>
    <w:rsid w:val="00BE4B0C"/>
    <w:rsid w:val="00BE4B6A"/>
    <w:rsid w:val="00BE4B89"/>
    <w:rsid w:val="00BE4BB4"/>
    <w:rsid w:val="00BE4D07"/>
    <w:rsid w:val="00BE4D8F"/>
    <w:rsid w:val="00BE4DAA"/>
    <w:rsid w:val="00BE4DC7"/>
    <w:rsid w:val="00BE4DE5"/>
    <w:rsid w:val="00BE4DF8"/>
    <w:rsid w:val="00BE4E2E"/>
    <w:rsid w:val="00BE4ECC"/>
    <w:rsid w:val="00BE4EDF"/>
    <w:rsid w:val="00BE4FE1"/>
    <w:rsid w:val="00BE509B"/>
    <w:rsid w:val="00BE5115"/>
    <w:rsid w:val="00BE5175"/>
    <w:rsid w:val="00BE5199"/>
    <w:rsid w:val="00BE51F3"/>
    <w:rsid w:val="00BE5284"/>
    <w:rsid w:val="00BE535C"/>
    <w:rsid w:val="00BE5378"/>
    <w:rsid w:val="00BE53E7"/>
    <w:rsid w:val="00BE5411"/>
    <w:rsid w:val="00BE543A"/>
    <w:rsid w:val="00BE5470"/>
    <w:rsid w:val="00BE5479"/>
    <w:rsid w:val="00BE54C5"/>
    <w:rsid w:val="00BE54F5"/>
    <w:rsid w:val="00BE5545"/>
    <w:rsid w:val="00BE5642"/>
    <w:rsid w:val="00BE56C1"/>
    <w:rsid w:val="00BE56EC"/>
    <w:rsid w:val="00BE5716"/>
    <w:rsid w:val="00BE5737"/>
    <w:rsid w:val="00BE575E"/>
    <w:rsid w:val="00BE5796"/>
    <w:rsid w:val="00BE57EE"/>
    <w:rsid w:val="00BE581F"/>
    <w:rsid w:val="00BE585A"/>
    <w:rsid w:val="00BE5868"/>
    <w:rsid w:val="00BE58A1"/>
    <w:rsid w:val="00BE58A7"/>
    <w:rsid w:val="00BE58C5"/>
    <w:rsid w:val="00BE5912"/>
    <w:rsid w:val="00BE59BD"/>
    <w:rsid w:val="00BE59F6"/>
    <w:rsid w:val="00BE5A21"/>
    <w:rsid w:val="00BE5AA9"/>
    <w:rsid w:val="00BE5AF6"/>
    <w:rsid w:val="00BE5B01"/>
    <w:rsid w:val="00BE5B67"/>
    <w:rsid w:val="00BE5B75"/>
    <w:rsid w:val="00BE5BD9"/>
    <w:rsid w:val="00BE5BF4"/>
    <w:rsid w:val="00BE5C2C"/>
    <w:rsid w:val="00BE5CD1"/>
    <w:rsid w:val="00BE5D12"/>
    <w:rsid w:val="00BE5D2D"/>
    <w:rsid w:val="00BE5D42"/>
    <w:rsid w:val="00BE5D6C"/>
    <w:rsid w:val="00BE5D73"/>
    <w:rsid w:val="00BE5D7C"/>
    <w:rsid w:val="00BE5D95"/>
    <w:rsid w:val="00BE5DD2"/>
    <w:rsid w:val="00BE5E05"/>
    <w:rsid w:val="00BE5E11"/>
    <w:rsid w:val="00BE5E56"/>
    <w:rsid w:val="00BE5EA1"/>
    <w:rsid w:val="00BE5F1C"/>
    <w:rsid w:val="00BE5F93"/>
    <w:rsid w:val="00BE5FF8"/>
    <w:rsid w:val="00BE6066"/>
    <w:rsid w:val="00BE60B3"/>
    <w:rsid w:val="00BE619B"/>
    <w:rsid w:val="00BE61E6"/>
    <w:rsid w:val="00BE6215"/>
    <w:rsid w:val="00BE62F6"/>
    <w:rsid w:val="00BE6326"/>
    <w:rsid w:val="00BE632A"/>
    <w:rsid w:val="00BE634E"/>
    <w:rsid w:val="00BE638B"/>
    <w:rsid w:val="00BE63E9"/>
    <w:rsid w:val="00BE63F5"/>
    <w:rsid w:val="00BE645E"/>
    <w:rsid w:val="00BE6571"/>
    <w:rsid w:val="00BE6580"/>
    <w:rsid w:val="00BE6583"/>
    <w:rsid w:val="00BE65F3"/>
    <w:rsid w:val="00BE65F6"/>
    <w:rsid w:val="00BE6643"/>
    <w:rsid w:val="00BE664F"/>
    <w:rsid w:val="00BE6651"/>
    <w:rsid w:val="00BE6674"/>
    <w:rsid w:val="00BE670D"/>
    <w:rsid w:val="00BE6726"/>
    <w:rsid w:val="00BE6789"/>
    <w:rsid w:val="00BE6796"/>
    <w:rsid w:val="00BE67B5"/>
    <w:rsid w:val="00BE67E6"/>
    <w:rsid w:val="00BE680E"/>
    <w:rsid w:val="00BE694A"/>
    <w:rsid w:val="00BE6979"/>
    <w:rsid w:val="00BE6980"/>
    <w:rsid w:val="00BE6A22"/>
    <w:rsid w:val="00BE6A7B"/>
    <w:rsid w:val="00BE6AC6"/>
    <w:rsid w:val="00BE6AC9"/>
    <w:rsid w:val="00BE6AED"/>
    <w:rsid w:val="00BE6B02"/>
    <w:rsid w:val="00BE6B36"/>
    <w:rsid w:val="00BE6B81"/>
    <w:rsid w:val="00BE6C74"/>
    <w:rsid w:val="00BE6C75"/>
    <w:rsid w:val="00BE6C95"/>
    <w:rsid w:val="00BE6C98"/>
    <w:rsid w:val="00BE6D80"/>
    <w:rsid w:val="00BE6D88"/>
    <w:rsid w:val="00BE6DC6"/>
    <w:rsid w:val="00BE6E42"/>
    <w:rsid w:val="00BE6E5A"/>
    <w:rsid w:val="00BE6E73"/>
    <w:rsid w:val="00BE6E88"/>
    <w:rsid w:val="00BE6E91"/>
    <w:rsid w:val="00BE6EC2"/>
    <w:rsid w:val="00BE6F1E"/>
    <w:rsid w:val="00BE6F42"/>
    <w:rsid w:val="00BE6F57"/>
    <w:rsid w:val="00BE6FAB"/>
    <w:rsid w:val="00BE6FFF"/>
    <w:rsid w:val="00BE70F4"/>
    <w:rsid w:val="00BE7124"/>
    <w:rsid w:val="00BE716F"/>
    <w:rsid w:val="00BE717F"/>
    <w:rsid w:val="00BE718F"/>
    <w:rsid w:val="00BE7199"/>
    <w:rsid w:val="00BE71B6"/>
    <w:rsid w:val="00BE71B8"/>
    <w:rsid w:val="00BE71CC"/>
    <w:rsid w:val="00BE7220"/>
    <w:rsid w:val="00BE7223"/>
    <w:rsid w:val="00BE725A"/>
    <w:rsid w:val="00BE72C2"/>
    <w:rsid w:val="00BE72D5"/>
    <w:rsid w:val="00BE731B"/>
    <w:rsid w:val="00BE7380"/>
    <w:rsid w:val="00BE7381"/>
    <w:rsid w:val="00BE739A"/>
    <w:rsid w:val="00BE73BD"/>
    <w:rsid w:val="00BE73C2"/>
    <w:rsid w:val="00BE73D0"/>
    <w:rsid w:val="00BE73E0"/>
    <w:rsid w:val="00BE7422"/>
    <w:rsid w:val="00BE7443"/>
    <w:rsid w:val="00BE74AC"/>
    <w:rsid w:val="00BE7533"/>
    <w:rsid w:val="00BE7574"/>
    <w:rsid w:val="00BE7649"/>
    <w:rsid w:val="00BE765C"/>
    <w:rsid w:val="00BE765F"/>
    <w:rsid w:val="00BE769C"/>
    <w:rsid w:val="00BE76E9"/>
    <w:rsid w:val="00BE76F8"/>
    <w:rsid w:val="00BE7714"/>
    <w:rsid w:val="00BE778D"/>
    <w:rsid w:val="00BE7795"/>
    <w:rsid w:val="00BE78BD"/>
    <w:rsid w:val="00BE78DF"/>
    <w:rsid w:val="00BE78FC"/>
    <w:rsid w:val="00BE7933"/>
    <w:rsid w:val="00BE7942"/>
    <w:rsid w:val="00BE7972"/>
    <w:rsid w:val="00BE799A"/>
    <w:rsid w:val="00BE7A92"/>
    <w:rsid w:val="00BE7AB3"/>
    <w:rsid w:val="00BE7AC0"/>
    <w:rsid w:val="00BE7B22"/>
    <w:rsid w:val="00BE7BE8"/>
    <w:rsid w:val="00BE7C0C"/>
    <w:rsid w:val="00BE7C17"/>
    <w:rsid w:val="00BE7C5D"/>
    <w:rsid w:val="00BE7CCD"/>
    <w:rsid w:val="00BE7CEE"/>
    <w:rsid w:val="00BE7D02"/>
    <w:rsid w:val="00BE7D57"/>
    <w:rsid w:val="00BE7D68"/>
    <w:rsid w:val="00BE7E58"/>
    <w:rsid w:val="00BE7E6E"/>
    <w:rsid w:val="00BE7E92"/>
    <w:rsid w:val="00BE7FA2"/>
    <w:rsid w:val="00BE7FDB"/>
    <w:rsid w:val="00BE7FE8"/>
    <w:rsid w:val="00BF0038"/>
    <w:rsid w:val="00BF0118"/>
    <w:rsid w:val="00BF0160"/>
    <w:rsid w:val="00BF0165"/>
    <w:rsid w:val="00BF0222"/>
    <w:rsid w:val="00BF0230"/>
    <w:rsid w:val="00BF0290"/>
    <w:rsid w:val="00BF02C5"/>
    <w:rsid w:val="00BF02E6"/>
    <w:rsid w:val="00BF0311"/>
    <w:rsid w:val="00BF034A"/>
    <w:rsid w:val="00BF034E"/>
    <w:rsid w:val="00BF036A"/>
    <w:rsid w:val="00BF03B7"/>
    <w:rsid w:val="00BF03BD"/>
    <w:rsid w:val="00BF03DB"/>
    <w:rsid w:val="00BF0404"/>
    <w:rsid w:val="00BF0417"/>
    <w:rsid w:val="00BF053F"/>
    <w:rsid w:val="00BF064E"/>
    <w:rsid w:val="00BF067A"/>
    <w:rsid w:val="00BF067E"/>
    <w:rsid w:val="00BF067F"/>
    <w:rsid w:val="00BF06A3"/>
    <w:rsid w:val="00BF06A5"/>
    <w:rsid w:val="00BF06BC"/>
    <w:rsid w:val="00BF06EC"/>
    <w:rsid w:val="00BF06F0"/>
    <w:rsid w:val="00BF0703"/>
    <w:rsid w:val="00BF0746"/>
    <w:rsid w:val="00BF0758"/>
    <w:rsid w:val="00BF0768"/>
    <w:rsid w:val="00BF07A4"/>
    <w:rsid w:val="00BF07C0"/>
    <w:rsid w:val="00BF083E"/>
    <w:rsid w:val="00BF0846"/>
    <w:rsid w:val="00BF090C"/>
    <w:rsid w:val="00BF0991"/>
    <w:rsid w:val="00BF09AF"/>
    <w:rsid w:val="00BF09DC"/>
    <w:rsid w:val="00BF0A5D"/>
    <w:rsid w:val="00BF0A65"/>
    <w:rsid w:val="00BF0A92"/>
    <w:rsid w:val="00BF0A9C"/>
    <w:rsid w:val="00BF0ADE"/>
    <w:rsid w:val="00BF0B07"/>
    <w:rsid w:val="00BF0B1E"/>
    <w:rsid w:val="00BF0B50"/>
    <w:rsid w:val="00BF0B57"/>
    <w:rsid w:val="00BF0BB3"/>
    <w:rsid w:val="00BF0C3C"/>
    <w:rsid w:val="00BF0C42"/>
    <w:rsid w:val="00BF0C47"/>
    <w:rsid w:val="00BF0C4E"/>
    <w:rsid w:val="00BF0C6E"/>
    <w:rsid w:val="00BF0C70"/>
    <w:rsid w:val="00BF0C8A"/>
    <w:rsid w:val="00BF0E2B"/>
    <w:rsid w:val="00BF0E31"/>
    <w:rsid w:val="00BF0E32"/>
    <w:rsid w:val="00BF0F0C"/>
    <w:rsid w:val="00BF0FA1"/>
    <w:rsid w:val="00BF0FC3"/>
    <w:rsid w:val="00BF0FE7"/>
    <w:rsid w:val="00BF1096"/>
    <w:rsid w:val="00BF10E7"/>
    <w:rsid w:val="00BF1124"/>
    <w:rsid w:val="00BF112C"/>
    <w:rsid w:val="00BF1144"/>
    <w:rsid w:val="00BF1176"/>
    <w:rsid w:val="00BF11FE"/>
    <w:rsid w:val="00BF123E"/>
    <w:rsid w:val="00BF1253"/>
    <w:rsid w:val="00BF12D5"/>
    <w:rsid w:val="00BF1428"/>
    <w:rsid w:val="00BF1449"/>
    <w:rsid w:val="00BF144B"/>
    <w:rsid w:val="00BF145A"/>
    <w:rsid w:val="00BF1501"/>
    <w:rsid w:val="00BF1520"/>
    <w:rsid w:val="00BF1540"/>
    <w:rsid w:val="00BF15D4"/>
    <w:rsid w:val="00BF15F6"/>
    <w:rsid w:val="00BF163C"/>
    <w:rsid w:val="00BF1670"/>
    <w:rsid w:val="00BF1690"/>
    <w:rsid w:val="00BF16FE"/>
    <w:rsid w:val="00BF1723"/>
    <w:rsid w:val="00BF174B"/>
    <w:rsid w:val="00BF17BD"/>
    <w:rsid w:val="00BF17D4"/>
    <w:rsid w:val="00BF1800"/>
    <w:rsid w:val="00BF185B"/>
    <w:rsid w:val="00BF186E"/>
    <w:rsid w:val="00BF18CC"/>
    <w:rsid w:val="00BF18E1"/>
    <w:rsid w:val="00BF1976"/>
    <w:rsid w:val="00BF19E2"/>
    <w:rsid w:val="00BF19ED"/>
    <w:rsid w:val="00BF1A32"/>
    <w:rsid w:val="00BF1A62"/>
    <w:rsid w:val="00BF1B8E"/>
    <w:rsid w:val="00BF1BE4"/>
    <w:rsid w:val="00BF1C0F"/>
    <w:rsid w:val="00BF1C41"/>
    <w:rsid w:val="00BF1D21"/>
    <w:rsid w:val="00BF1DA3"/>
    <w:rsid w:val="00BF1E6D"/>
    <w:rsid w:val="00BF1E94"/>
    <w:rsid w:val="00BF1EE4"/>
    <w:rsid w:val="00BF1EED"/>
    <w:rsid w:val="00BF1F7F"/>
    <w:rsid w:val="00BF1F8A"/>
    <w:rsid w:val="00BF201E"/>
    <w:rsid w:val="00BF2027"/>
    <w:rsid w:val="00BF2033"/>
    <w:rsid w:val="00BF2044"/>
    <w:rsid w:val="00BF206D"/>
    <w:rsid w:val="00BF20B2"/>
    <w:rsid w:val="00BF2142"/>
    <w:rsid w:val="00BF2168"/>
    <w:rsid w:val="00BF2190"/>
    <w:rsid w:val="00BF21CD"/>
    <w:rsid w:val="00BF21F9"/>
    <w:rsid w:val="00BF22C5"/>
    <w:rsid w:val="00BF2324"/>
    <w:rsid w:val="00BF2376"/>
    <w:rsid w:val="00BF238F"/>
    <w:rsid w:val="00BF2403"/>
    <w:rsid w:val="00BF2410"/>
    <w:rsid w:val="00BF2419"/>
    <w:rsid w:val="00BF2432"/>
    <w:rsid w:val="00BF2462"/>
    <w:rsid w:val="00BF2488"/>
    <w:rsid w:val="00BF250E"/>
    <w:rsid w:val="00BF252D"/>
    <w:rsid w:val="00BF2588"/>
    <w:rsid w:val="00BF25ED"/>
    <w:rsid w:val="00BF2600"/>
    <w:rsid w:val="00BF2605"/>
    <w:rsid w:val="00BF2624"/>
    <w:rsid w:val="00BF2672"/>
    <w:rsid w:val="00BF267B"/>
    <w:rsid w:val="00BF26C1"/>
    <w:rsid w:val="00BF26E6"/>
    <w:rsid w:val="00BF2748"/>
    <w:rsid w:val="00BF2789"/>
    <w:rsid w:val="00BF2819"/>
    <w:rsid w:val="00BF2863"/>
    <w:rsid w:val="00BF2895"/>
    <w:rsid w:val="00BF2897"/>
    <w:rsid w:val="00BF28AD"/>
    <w:rsid w:val="00BF291F"/>
    <w:rsid w:val="00BF2AB1"/>
    <w:rsid w:val="00BF2AE3"/>
    <w:rsid w:val="00BF2AEB"/>
    <w:rsid w:val="00BF2C08"/>
    <w:rsid w:val="00BF2C30"/>
    <w:rsid w:val="00BF2C4F"/>
    <w:rsid w:val="00BF2C6E"/>
    <w:rsid w:val="00BF2CC9"/>
    <w:rsid w:val="00BF2D26"/>
    <w:rsid w:val="00BF2D2D"/>
    <w:rsid w:val="00BF2D3C"/>
    <w:rsid w:val="00BF2E48"/>
    <w:rsid w:val="00BF2E6F"/>
    <w:rsid w:val="00BF2FA2"/>
    <w:rsid w:val="00BF2FEC"/>
    <w:rsid w:val="00BF300B"/>
    <w:rsid w:val="00BF303B"/>
    <w:rsid w:val="00BF3041"/>
    <w:rsid w:val="00BF3060"/>
    <w:rsid w:val="00BF306D"/>
    <w:rsid w:val="00BF307A"/>
    <w:rsid w:val="00BF30D9"/>
    <w:rsid w:val="00BF313C"/>
    <w:rsid w:val="00BF3144"/>
    <w:rsid w:val="00BF31B9"/>
    <w:rsid w:val="00BF31BA"/>
    <w:rsid w:val="00BF3218"/>
    <w:rsid w:val="00BF321F"/>
    <w:rsid w:val="00BF326A"/>
    <w:rsid w:val="00BF32AA"/>
    <w:rsid w:val="00BF32B7"/>
    <w:rsid w:val="00BF32C4"/>
    <w:rsid w:val="00BF3300"/>
    <w:rsid w:val="00BF332C"/>
    <w:rsid w:val="00BF3369"/>
    <w:rsid w:val="00BF3382"/>
    <w:rsid w:val="00BF338E"/>
    <w:rsid w:val="00BF33BA"/>
    <w:rsid w:val="00BF3459"/>
    <w:rsid w:val="00BF349B"/>
    <w:rsid w:val="00BF350E"/>
    <w:rsid w:val="00BF351D"/>
    <w:rsid w:val="00BF353E"/>
    <w:rsid w:val="00BF3565"/>
    <w:rsid w:val="00BF356A"/>
    <w:rsid w:val="00BF3571"/>
    <w:rsid w:val="00BF357D"/>
    <w:rsid w:val="00BF35D6"/>
    <w:rsid w:val="00BF35FB"/>
    <w:rsid w:val="00BF363F"/>
    <w:rsid w:val="00BF3640"/>
    <w:rsid w:val="00BF3646"/>
    <w:rsid w:val="00BF3659"/>
    <w:rsid w:val="00BF3662"/>
    <w:rsid w:val="00BF369A"/>
    <w:rsid w:val="00BF36FE"/>
    <w:rsid w:val="00BF3719"/>
    <w:rsid w:val="00BF3743"/>
    <w:rsid w:val="00BF374C"/>
    <w:rsid w:val="00BF3759"/>
    <w:rsid w:val="00BF37DA"/>
    <w:rsid w:val="00BF37EA"/>
    <w:rsid w:val="00BF37FE"/>
    <w:rsid w:val="00BF383A"/>
    <w:rsid w:val="00BF386E"/>
    <w:rsid w:val="00BF3879"/>
    <w:rsid w:val="00BF38C4"/>
    <w:rsid w:val="00BF38C5"/>
    <w:rsid w:val="00BF38D5"/>
    <w:rsid w:val="00BF38D8"/>
    <w:rsid w:val="00BF38E6"/>
    <w:rsid w:val="00BF393F"/>
    <w:rsid w:val="00BF397B"/>
    <w:rsid w:val="00BF3984"/>
    <w:rsid w:val="00BF398A"/>
    <w:rsid w:val="00BF3A03"/>
    <w:rsid w:val="00BF3A0C"/>
    <w:rsid w:val="00BF3A12"/>
    <w:rsid w:val="00BF3A27"/>
    <w:rsid w:val="00BF3A46"/>
    <w:rsid w:val="00BF3A52"/>
    <w:rsid w:val="00BF3ABB"/>
    <w:rsid w:val="00BF3B86"/>
    <w:rsid w:val="00BF3C42"/>
    <w:rsid w:val="00BF3C72"/>
    <w:rsid w:val="00BF3CE7"/>
    <w:rsid w:val="00BF3D20"/>
    <w:rsid w:val="00BF3D34"/>
    <w:rsid w:val="00BF3D68"/>
    <w:rsid w:val="00BF3E05"/>
    <w:rsid w:val="00BF3E1E"/>
    <w:rsid w:val="00BF3EE0"/>
    <w:rsid w:val="00BF3EE4"/>
    <w:rsid w:val="00BF3EF3"/>
    <w:rsid w:val="00BF3F6B"/>
    <w:rsid w:val="00BF3F7F"/>
    <w:rsid w:val="00BF3F9A"/>
    <w:rsid w:val="00BF3FEB"/>
    <w:rsid w:val="00BF400A"/>
    <w:rsid w:val="00BF40E5"/>
    <w:rsid w:val="00BF40FE"/>
    <w:rsid w:val="00BF412A"/>
    <w:rsid w:val="00BF415C"/>
    <w:rsid w:val="00BF4163"/>
    <w:rsid w:val="00BF4184"/>
    <w:rsid w:val="00BF41D5"/>
    <w:rsid w:val="00BF41DB"/>
    <w:rsid w:val="00BF41DF"/>
    <w:rsid w:val="00BF41FF"/>
    <w:rsid w:val="00BF4210"/>
    <w:rsid w:val="00BF4221"/>
    <w:rsid w:val="00BF422F"/>
    <w:rsid w:val="00BF4242"/>
    <w:rsid w:val="00BF425B"/>
    <w:rsid w:val="00BF428B"/>
    <w:rsid w:val="00BF428E"/>
    <w:rsid w:val="00BF42DB"/>
    <w:rsid w:val="00BF42F2"/>
    <w:rsid w:val="00BF42FE"/>
    <w:rsid w:val="00BF4378"/>
    <w:rsid w:val="00BF4382"/>
    <w:rsid w:val="00BF43A2"/>
    <w:rsid w:val="00BF4404"/>
    <w:rsid w:val="00BF4421"/>
    <w:rsid w:val="00BF4429"/>
    <w:rsid w:val="00BF443F"/>
    <w:rsid w:val="00BF4469"/>
    <w:rsid w:val="00BF447B"/>
    <w:rsid w:val="00BF44E6"/>
    <w:rsid w:val="00BF4521"/>
    <w:rsid w:val="00BF4539"/>
    <w:rsid w:val="00BF455C"/>
    <w:rsid w:val="00BF458C"/>
    <w:rsid w:val="00BF45F0"/>
    <w:rsid w:val="00BF4645"/>
    <w:rsid w:val="00BF465C"/>
    <w:rsid w:val="00BF46D8"/>
    <w:rsid w:val="00BF46F2"/>
    <w:rsid w:val="00BF470A"/>
    <w:rsid w:val="00BF4767"/>
    <w:rsid w:val="00BF478C"/>
    <w:rsid w:val="00BF47A1"/>
    <w:rsid w:val="00BF47A2"/>
    <w:rsid w:val="00BF48CB"/>
    <w:rsid w:val="00BF48D9"/>
    <w:rsid w:val="00BF4933"/>
    <w:rsid w:val="00BF493E"/>
    <w:rsid w:val="00BF49D4"/>
    <w:rsid w:val="00BF49FA"/>
    <w:rsid w:val="00BF4A16"/>
    <w:rsid w:val="00BF4A19"/>
    <w:rsid w:val="00BF4A2D"/>
    <w:rsid w:val="00BF4A32"/>
    <w:rsid w:val="00BF4A68"/>
    <w:rsid w:val="00BF4A6A"/>
    <w:rsid w:val="00BF4A8E"/>
    <w:rsid w:val="00BF4A9F"/>
    <w:rsid w:val="00BF4AB4"/>
    <w:rsid w:val="00BF4B28"/>
    <w:rsid w:val="00BF4BCF"/>
    <w:rsid w:val="00BF4BE0"/>
    <w:rsid w:val="00BF4C87"/>
    <w:rsid w:val="00BF4D42"/>
    <w:rsid w:val="00BF4DBA"/>
    <w:rsid w:val="00BF4DCF"/>
    <w:rsid w:val="00BF4DE3"/>
    <w:rsid w:val="00BF4E13"/>
    <w:rsid w:val="00BF4E37"/>
    <w:rsid w:val="00BF4ECC"/>
    <w:rsid w:val="00BF4EEC"/>
    <w:rsid w:val="00BF4F01"/>
    <w:rsid w:val="00BF4F58"/>
    <w:rsid w:val="00BF4F7B"/>
    <w:rsid w:val="00BF5002"/>
    <w:rsid w:val="00BF505B"/>
    <w:rsid w:val="00BF5060"/>
    <w:rsid w:val="00BF506A"/>
    <w:rsid w:val="00BF51A1"/>
    <w:rsid w:val="00BF51E3"/>
    <w:rsid w:val="00BF51F6"/>
    <w:rsid w:val="00BF5272"/>
    <w:rsid w:val="00BF52AA"/>
    <w:rsid w:val="00BF52BC"/>
    <w:rsid w:val="00BF52D2"/>
    <w:rsid w:val="00BF5340"/>
    <w:rsid w:val="00BF535E"/>
    <w:rsid w:val="00BF53DD"/>
    <w:rsid w:val="00BF53F1"/>
    <w:rsid w:val="00BF542B"/>
    <w:rsid w:val="00BF543E"/>
    <w:rsid w:val="00BF5457"/>
    <w:rsid w:val="00BF5475"/>
    <w:rsid w:val="00BF54E3"/>
    <w:rsid w:val="00BF558E"/>
    <w:rsid w:val="00BF55B8"/>
    <w:rsid w:val="00BF55C8"/>
    <w:rsid w:val="00BF5604"/>
    <w:rsid w:val="00BF5671"/>
    <w:rsid w:val="00BF5676"/>
    <w:rsid w:val="00BF5688"/>
    <w:rsid w:val="00BF570C"/>
    <w:rsid w:val="00BF5742"/>
    <w:rsid w:val="00BF5759"/>
    <w:rsid w:val="00BF5788"/>
    <w:rsid w:val="00BF5796"/>
    <w:rsid w:val="00BF57A3"/>
    <w:rsid w:val="00BF581B"/>
    <w:rsid w:val="00BF5846"/>
    <w:rsid w:val="00BF5883"/>
    <w:rsid w:val="00BF5896"/>
    <w:rsid w:val="00BF59E4"/>
    <w:rsid w:val="00BF5A45"/>
    <w:rsid w:val="00BF5A94"/>
    <w:rsid w:val="00BF5ADC"/>
    <w:rsid w:val="00BF5B43"/>
    <w:rsid w:val="00BF5BAC"/>
    <w:rsid w:val="00BF5C09"/>
    <w:rsid w:val="00BF5C9D"/>
    <w:rsid w:val="00BF5CCD"/>
    <w:rsid w:val="00BF5CD0"/>
    <w:rsid w:val="00BF5D36"/>
    <w:rsid w:val="00BF5DCD"/>
    <w:rsid w:val="00BF5E06"/>
    <w:rsid w:val="00BF5E22"/>
    <w:rsid w:val="00BF5E28"/>
    <w:rsid w:val="00BF5EF7"/>
    <w:rsid w:val="00BF5F09"/>
    <w:rsid w:val="00BF5F28"/>
    <w:rsid w:val="00BF5F3A"/>
    <w:rsid w:val="00BF5FBD"/>
    <w:rsid w:val="00BF5FE3"/>
    <w:rsid w:val="00BF6005"/>
    <w:rsid w:val="00BF6049"/>
    <w:rsid w:val="00BF6054"/>
    <w:rsid w:val="00BF612A"/>
    <w:rsid w:val="00BF6141"/>
    <w:rsid w:val="00BF616F"/>
    <w:rsid w:val="00BF6177"/>
    <w:rsid w:val="00BF618C"/>
    <w:rsid w:val="00BF61BC"/>
    <w:rsid w:val="00BF61CA"/>
    <w:rsid w:val="00BF6200"/>
    <w:rsid w:val="00BF620D"/>
    <w:rsid w:val="00BF622A"/>
    <w:rsid w:val="00BF6231"/>
    <w:rsid w:val="00BF627C"/>
    <w:rsid w:val="00BF639B"/>
    <w:rsid w:val="00BF63D2"/>
    <w:rsid w:val="00BF6423"/>
    <w:rsid w:val="00BF6477"/>
    <w:rsid w:val="00BF647A"/>
    <w:rsid w:val="00BF6485"/>
    <w:rsid w:val="00BF649E"/>
    <w:rsid w:val="00BF64AD"/>
    <w:rsid w:val="00BF6517"/>
    <w:rsid w:val="00BF6528"/>
    <w:rsid w:val="00BF6548"/>
    <w:rsid w:val="00BF6577"/>
    <w:rsid w:val="00BF6596"/>
    <w:rsid w:val="00BF65DA"/>
    <w:rsid w:val="00BF65E9"/>
    <w:rsid w:val="00BF65F3"/>
    <w:rsid w:val="00BF667A"/>
    <w:rsid w:val="00BF66BF"/>
    <w:rsid w:val="00BF66F4"/>
    <w:rsid w:val="00BF6713"/>
    <w:rsid w:val="00BF6732"/>
    <w:rsid w:val="00BF678B"/>
    <w:rsid w:val="00BF67D2"/>
    <w:rsid w:val="00BF67DD"/>
    <w:rsid w:val="00BF6895"/>
    <w:rsid w:val="00BF68CC"/>
    <w:rsid w:val="00BF691D"/>
    <w:rsid w:val="00BF6941"/>
    <w:rsid w:val="00BF69FD"/>
    <w:rsid w:val="00BF6A65"/>
    <w:rsid w:val="00BF6A6C"/>
    <w:rsid w:val="00BF6A70"/>
    <w:rsid w:val="00BF6ADB"/>
    <w:rsid w:val="00BF6AE3"/>
    <w:rsid w:val="00BF6B50"/>
    <w:rsid w:val="00BF6B5E"/>
    <w:rsid w:val="00BF6B8D"/>
    <w:rsid w:val="00BF6C6C"/>
    <w:rsid w:val="00BF6C71"/>
    <w:rsid w:val="00BF6C76"/>
    <w:rsid w:val="00BF6CF0"/>
    <w:rsid w:val="00BF6CF3"/>
    <w:rsid w:val="00BF6D24"/>
    <w:rsid w:val="00BF6D92"/>
    <w:rsid w:val="00BF6DC6"/>
    <w:rsid w:val="00BF6DD4"/>
    <w:rsid w:val="00BF6DE9"/>
    <w:rsid w:val="00BF6E36"/>
    <w:rsid w:val="00BF6E84"/>
    <w:rsid w:val="00BF6ED2"/>
    <w:rsid w:val="00BF6F51"/>
    <w:rsid w:val="00BF6F88"/>
    <w:rsid w:val="00BF6F9B"/>
    <w:rsid w:val="00BF6FD4"/>
    <w:rsid w:val="00BF6FEC"/>
    <w:rsid w:val="00BF700D"/>
    <w:rsid w:val="00BF702F"/>
    <w:rsid w:val="00BF7099"/>
    <w:rsid w:val="00BF70AD"/>
    <w:rsid w:val="00BF712B"/>
    <w:rsid w:val="00BF7163"/>
    <w:rsid w:val="00BF7173"/>
    <w:rsid w:val="00BF7174"/>
    <w:rsid w:val="00BF7181"/>
    <w:rsid w:val="00BF71C6"/>
    <w:rsid w:val="00BF71F9"/>
    <w:rsid w:val="00BF722D"/>
    <w:rsid w:val="00BF7299"/>
    <w:rsid w:val="00BF729A"/>
    <w:rsid w:val="00BF72B5"/>
    <w:rsid w:val="00BF7314"/>
    <w:rsid w:val="00BF7340"/>
    <w:rsid w:val="00BF7366"/>
    <w:rsid w:val="00BF73F3"/>
    <w:rsid w:val="00BF7416"/>
    <w:rsid w:val="00BF7455"/>
    <w:rsid w:val="00BF7474"/>
    <w:rsid w:val="00BF7514"/>
    <w:rsid w:val="00BF752B"/>
    <w:rsid w:val="00BF7536"/>
    <w:rsid w:val="00BF75E2"/>
    <w:rsid w:val="00BF765C"/>
    <w:rsid w:val="00BF76B8"/>
    <w:rsid w:val="00BF76D7"/>
    <w:rsid w:val="00BF76E7"/>
    <w:rsid w:val="00BF76F0"/>
    <w:rsid w:val="00BF7748"/>
    <w:rsid w:val="00BF778B"/>
    <w:rsid w:val="00BF77AD"/>
    <w:rsid w:val="00BF7806"/>
    <w:rsid w:val="00BF780D"/>
    <w:rsid w:val="00BF781E"/>
    <w:rsid w:val="00BF78D9"/>
    <w:rsid w:val="00BF78DE"/>
    <w:rsid w:val="00BF7A0C"/>
    <w:rsid w:val="00BF7A27"/>
    <w:rsid w:val="00BF7A4E"/>
    <w:rsid w:val="00BF7A6A"/>
    <w:rsid w:val="00BF7A86"/>
    <w:rsid w:val="00BF7ADE"/>
    <w:rsid w:val="00BF7B17"/>
    <w:rsid w:val="00BF7B75"/>
    <w:rsid w:val="00BF7B7F"/>
    <w:rsid w:val="00BF7B8D"/>
    <w:rsid w:val="00BF7B9D"/>
    <w:rsid w:val="00BF7BF7"/>
    <w:rsid w:val="00BF7C5D"/>
    <w:rsid w:val="00BF7C8C"/>
    <w:rsid w:val="00BF7CC3"/>
    <w:rsid w:val="00BF7CE2"/>
    <w:rsid w:val="00BF7D15"/>
    <w:rsid w:val="00BF7D77"/>
    <w:rsid w:val="00BF7D8A"/>
    <w:rsid w:val="00BF7DA7"/>
    <w:rsid w:val="00BF7DAC"/>
    <w:rsid w:val="00BF7DC4"/>
    <w:rsid w:val="00BF7DDD"/>
    <w:rsid w:val="00BF7E87"/>
    <w:rsid w:val="00BF7F3E"/>
    <w:rsid w:val="00BF7FDA"/>
    <w:rsid w:val="00BF7FDD"/>
    <w:rsid w:val="00C00017"/>
    <w:rsid w:val="00C00020"/>
    <w:rsid w:val="00C0003A"/>
    <w:rsid w:val="00C00099"/>
    <w:rsid w:val="00C000F7"/>
    <w:rsid w:val="00C00115"/>
    <w:rsid w:val="00C00136"/>
    <w:rsid w:val="00C0014E"/>
    <w:rsid w:val="00C00150"/>
    <w:rsid w:val="00C00191"/>
    <w:rsid w:val="00C0019A"/>
    <w:rsid w:val="00C0019E"/>
    <w:rsid w:val="00C001B7"/>
    <w:rsid w:val="00C001DF"/>
    <w:rsid w:val="00C0024D"/>
    <w:rsid w:val="00C0025B"/>
    <w:rsid w:val="00C00280"/>
    <w:rsid w:val="00C002BF"/>
    <w:rsid w:val="00C002DA"/>
    <w:rsid w:val="00C002F9"/>
    <w:rsid w:val="00C0031E"/>
    <w:rsid w:val="00C00324"/>
    <w:rsid w:val="00C0032D"/>
    <w:rsid w:val="00C00347"/>
    <w:rsid w:val="00C003B1"/>
    <w:rsid w:val="00C003C0"/>
    <w:rsid w:val="00C0041F"/>
    <w:rsid w:val="00C00477"/>
    <w:rsid w:val="00C00485"/>
    <w:rsid w:val="00C0049F"/>
    <w:rsid w:val="00C004A3"/>
    <w:rsid w:val="00C00576"/>
    <w:rsid w:val="00C005DB"/>
    <w:rsid w:val="00C005E1"/>
    <w:rsid w:val="00C00632"/>
    <w:rsid w:val="00C006BD"/>
    <w:rsid w:val="00C006FE"/>
    <w:rsid w:val="00C00702"/>
    <w:rsid w:val="00C00743"/>
    <w:rsid w:val="00C007AD"/>
    <w:rsid w:val="00C007CA"/>
    <w:rsid w:val="00C00881"/>
    <w:rsid w:val="00C00892"/>
    <w:rsid w:val="00C0089D"/>
    <w:rsid w:val="00C008F3"/>
    <w:rsid w:val="00C00961"/>
    <w:rsid w:val="00C00978"/>
    <w:rsid w:val="00C009A0"/>
    <w:rsid w:val="00C00AC7"/>
    <w:rsid w:val="00C00B22"/>
    <w:rsid w:val="00C00B2F"/>
    <w:rsid w:val="00C00B34"/>
    <w:rsid w:val="00C00BA3"/>
    <w:rsid w:val="00C00BF4"/>
    <w:rsid w:val="00C00C02"/>
    <w:rsid w:val="00C00C18"/>
    <w:rsid w:val="00C00C4B"/>
    <w:rsid w:val="00C00CAE"/>
    <w:rsid w:val="00C00CC8"/>
    <w:rsid w:val="00C00D18"/>
    <w:rsid w:val="00C00D30"/>
    <w:rsid w:val="00C00DF7"/>
    <w:rsid w:val="00C00F08"/>
    <w:rsid w:val="00C00F85"/>
    <w:rsid w:val="00C00FCE"/>
    <w:rsid w:val="00C00FEF"/>
    <w:rsid w:val="00C01001"/>
    <w:rsid w:val="00C0107D"/>
    <w:rsid w:val="00C01097"/>
    <w:rsid w:val="00C010BE"/>
    <w:rsid w:val="00C011BA"/>
    <w:rsid w:val="00C011E5"/>
    <w:rsid w:val="00C01205"/>
    <w:rsid w:val="00C01266"/>
    <w:rsid w:val="00C0128D"/>
    <w:rsid w:val="00C0131C"/>
    <w:rsid w:val="00C01419"/>
    <w:rsid w:val="00C01443"/>
    <w:rsid w:val="00C014BE"/>
    <w:rsid w:val="00C01500"/>
    <w:rsid w:val="00C01589"/>
    <w:rsid w:val="00C015A0"/>
    <w:rsid w:val="00C01627"/>
    <w:rsid w:val="00C01657"/>
    <w:rsid w:val="00C01721"/>
    <w:rsid w:val="00C01771"/>
    <w:rsid w:val="00C01791"/>
    <w:rsid w:val="00C017D1"/>
    <w:rsid w:val="00C01853"/>
    <w:rsid w:val="00C0187D"/>
    <w:rsid w:val="00C0188B"/>
    <w:rsid w:val="00C01925"/>
    <w:rsid w:val="00C019D6"/>
    <w:rsid w:val="00C01A2B"/>
    <w:rsid w:val="00C01A4A"/>
    <w:rsid w:val="00C01A73"/>
    <w:rsid w:val="00C01B37"/>
    <w:rsid w:val="00C01B90"/>
    <w:rsid w:val="00C01B9E"/>
    <w:rsid w:val="00C01BB3"/>
    <w:rsid w:val="00C01BD1"/>
    <w:rsid w:val="00C01BDB"/>
    <w:rsid w:val="00C01BF5"/>
    <w:rsid w:val="00C01C3F"/>
    <w:rsid w:val="00C01C54"/>
    <w:rsid w:val="00C01C63"/>
    <w:rsid w:val="00C01C8F"/>
    <w:rsid w:val="00C01CB5"/>
    <w:rsid w:val="00C01CE9"/>
    <w:rsid w:val="00C01D28"/>
    <w:rsid w:val="00C01D53"/>
    <w:rsid w:val="00C01D76"/>
    <w:rsid w:val="00C01D78"/>
    <w:rsid w:val="00C01DA6"/>
    <w:rsid w:val="00C01DC1"/>
    <w:rsid w:val="00C01DEA"/>
    <w:rsid w:val="00C01DFE"/>
    <w:rsid w:val="00C01E7F"/>
    <w:rsid w:val="00C01EB5"/>
    <w:rsid w:val="00C01EC2"/>
    <w:rsid w:val="00C01F38"/>
    <w:rsid w:val="00C01F7F"/>
    <w:rsid w:val="00C01FD1"/>
    <w:rsid w:val="00C01FF4"/>
    <w:rsid w:val="00C02021"/>
    <w:rsid w:val="00C02033"/>
    <w:rsid w:val="00C02091"/>
    <w:rsid w:val="00C0209B"/>
    <w:rsid w:val="00C020FD"/>
    <w:rsid w:val="00C021E8"/>
    <w:rsid w:val="00C02209"/>
    <w:rsid w:val="00C0225C"/>
    <w:rsid w:val="00C022BA"/>
    <w:rsid w:val="00C02329"/>
    <w:rsid w:val="00C0232E"/>
    <w:rsid w:val="00C02407"/>
    <w:rsid w:val="00C02427"/>
    <w:rsid w:val="00C024F0"/>
    <w:rsid w:val="00C0256D"/>
    <w:rsid w:val="00C0257F"/>
    <w:rsid w:val="00C025E3"/>
    <w:rsid w:val="00C02619"/>
    <w:rsid w:val="00C02624"/>
    <w:rsid w:val="00C02640"/>
    <w:rsid w:val="00C026C4"/>
    <w:rsid w:val="00C0278A"/>
    <w:rsid w:val="00C02859"/>
    <w:rsid w:val="00C028AF"/>
    <w:rsid w:val="00C029A4"/>
    <w:rsid w:val="00C02A2E"/>
    <w:rsid w:val="00C02A54"/>
    <w:rsid w:val="00C02A5C"/>
    <w:rsid w:val="00C02A86"/>
    <w:rsid w:val="00C02A97"/>
    <w:rsid w:val="00C02AC7"/>
    <w:rsid w:val="00C02ACF"/>
    <w:rsid w:val="00C02B2B"/>
    <w:rsid w:val="00C02B53"/>
    <w:rsid w:val="00C02B6A"/>
    <w:rsid w:val="00C02B7A"/>
    <w:rsid w:val="00C02B9D"/>
    <w:rsid w:val="00C02C1F"/>
    <w:rsid w:val="00C02C40"/>
    <w:rsid w:val="00C02C7B"/>
    <w:rsid w:val="00C02D7C"/>
    <w:rsid w:val="00C02D9A"/>
    <w:rsid w:val="00C02D9D"/>
    <w:rsid w:val="00C02DAD"/>
    <w:rsid w:val="00C02DF8"/>
    <w:rsid w:val="00C02E0C"/>
    <w:rsid w:val="00C02E28"/>
    <w:rsid w:val="00C02E55"/>
    <w:rsid w:val="00C02E74"/>
    <w:rsid w:val="00C02E77"/>
    <w:rsid w:val="00C02E78"/>
    <w:rsid w:val="00C02E91"/>
    <w:rsid w:val="00C02ED0"/>
    <w:rsid w:val="00C02F38"/>
    <w:rsid w:val="00C02F90"/>
    <w:rsid w:val="00C02F91"/>
    <w:rsid w:val="00C02FD9"/>
    <w:rsid w:val="00C03014"/>
    <w:rsid w:val="00C03070"/>
    <w:rsid w:val="00C03111"/>
    <w:rsid w:val="00C03148"/>
    <w:rsid w:val="00C03150"/>
    <w:rsid w:val="00C03170"/>
    <w:rsid w:val="00C0317F"/>
    <w:rsid w:val="00C03180"/>
    <w:rsid w:val="00C03181"/>
    <w:rsid w:val="00C031CE"/>
    <w:rsid w:val="00C0323C"/>
    <w:rsid w:val="00C0324B"/>
    <w:rsid w:val="00C03260"/>
    <w:rsid w:val="00C032B2"/>
    <w:rsid w:val="00C032F6"/>
    <w:rsid w:val="00C03431"/>
    <w:rsid w:val="00C03490"/>
    <w:rsid w:val="00C034BA"/>
    <w:rsid w:val="00C034FF"/>
    <w:rsid w:val="00C0355B"/>
    <w:rsid w:val="00C03586"/>
    <w:rsid w:val="00C035A0"/>
    <w:rsid w:val="00C035D2"/>
    <w:rsid w:val="00C035DF"/>
    <w:rsid w:val="00C0366F"/>
    <w:rsid w:val="00C036A6"/>
    <w:rsid w:val="00C036CD"/>
    <w:rsid w:val="00C03727"/>
    <w:rsid w:val="00C03775"/>
    <w:rsid w:val="00C03792"/>
    <w:rsid w:val="00C03805"/>
    <w:rsid w:val="00C03842"/>
    <w:rsid w:val="00C03896"/>
    <w:rsid w:val="00C038EA"/>
    <w:rsid w:val="00C03944"/>
    <w:rsid w:val="00C03976"/>
    <w:rsid w:val="00C03981"/>
    <w:rsid w:val="00C039B6"/>
    <w:rsid w:val="00C03A36"/>
    <w:rsid w:val="00C03B1A"/>
    <w:rsid w:val="00C03B47"/>
    <w:rsid w:val="00C03B55"/>
    <w:rsid w:val="00C03B74"/>
    <w:rsid w:val="00C03B77"/>
    <w:rsid w:val="00C03BD0"/>
    <w:rsid w:val="00C03BE5"/>
    <w:rsid w:val="00C03C11"/>
    <w:rsid w:val="00C03C60"/>
    <w:rsid w:val="00C03C72"/>
    <w:rsid w:val="00C03C99"/>
    <w:rsid w:val="00C03CA5"/>
    <w:rsid w:val="00C03D37"/>
    <w:rsid w:val="00C03D47"/>
    <w:rsid w:val="00C03D78"/>
    <w:rsid w:val="00C03DB6"/>
    <w:rsid w:val="00C03DFF"/>
    <w:rsid w:val="00C03E46"/>
    <w:rsid w:val="00C03EB4"/>
    <w:rsid w:val="00C03FB5"/>
    <w:rsid w:val="00C03FCC"/>
    <w:rsid w:val="00C03FD3"/>
    <w:rsid w:val="00C03FDB"/>
    <w:rsid w:val="00C03FFF"/>
    <w:rsid w:val="00C0401D"/>
    <w:rsid w:val="00C04030"/>
    <w:rsid w:val="00C04093"/>
    <w:rsid w:val="00C04099"/>
    <w:rsid w:val="00C040C9"/>
    <w:rsid w:val="00C040F1"/>
    <w:rsid w:val="00C04133"/>
    <w:rsid w:val="00C04176"/>
    <w:rsid w:val="00C041AF"/>
    <w:rsid w:val="00C0420B"/>
    <w:rsid w:val="00C0421B"/>
    <w:rsid w:val="00C04245"/>
    <w:rsid w:val="00C042AD"/>
    <w:rsid w:val="00C042E7"/>
    <w:rsid w:val="00C042F7"/>
    <w:rsid w:val="00C042FD"/>
    <w:rsid w:val="00C04314"/>
    <w:rsid w:val="00C0432B"/>
    <w:rsid w:val="00C04346"/>
    <w:rsid w:val="00C04367"/>
    <w:rsid w:val="00C04377"/>
    <w:rsid w:val="00C0437E"/>
    <w:rsid w:val="00C043AF"/>
    <w:rsid w:val="00C043F7"/>
    <w:rsid w:val="00C043F8"/>
    <w:rsid w:val="00C0445F"/>
    <w:rsid w:val="00C04493"/>
    <w:rsid w:val="00C04499"/>
    <w:rsid w:val="00C044B3"/>
    <w:rsid w:val="00C044ED"/>
    <w:rsid w:val="00C04558"/>
    <w:rsid w:val="00C04584"/>
    <w:rsid w:val="00C0459A"/>
    <w:rsid w:val="00C0460F"/>
    <w:rsid w:val="00C04610"/>
    <w:rsid w:val="00C04639"/>
    <w:rsid w:val="00C0463F"/>
    <w:rsid w:val="00C0469C"/>
    <w:rsid w:val="00C046E0"/>
    <w:rsid w:val="00C04723"/>
    <w:rsid w:val="00C0472E"/>
    <w:rsid w:val="00C04734"/>
    <w:rsid w:val="00C04788"/>
    <w:rsid w:val="00C047AC"/>
    <w:rsid w:val="00C047D6"/>
    <w:rsid w:val="00C047FB"/>
    <w:rsid w:val="00C0480D"/>
    <w:rsid w:val="00C04825"/>
    <w:rsid w:val="00C0483F"/>
    <w:rsid w:val="00C0486F"/>
    <w:rsid w:val="00C0489A"/>
    <w:rsid w:val="00C048F3"/>
    <w:rsid w:val="00C0492D"/>
    <w:rsid w:val="00C049B3"/>
    <w:rsid w:val="00C04AB1"/>
    <w:rsid w:val="00C04ABF"/>
    <w:rsid w:val="00C04AD7"/>
    <w:rsid w:val="00C04B42"/>
    <w:rsid w:val="00C04B97"/>
    <w:rsid w:val="00C04BAB"/>
    <w:rsid w:val="00C04BFF"/>
    <w:rsid w:val="00C04C13"/>
    <w:rsid w:val="00C04C26"/>
    <w:rsid w:val="00C04CE7"/>
    <w:rsid w:val="00C04D39"/>
    <w:rsid w:val="00C04DC1"/>
    <w:rsid w:val="00C04DD6"/>
    <w:rsid w:val="00C04E24"/>
    <w:rsid w:val="00C04E8F"/>
    <w:rsid w:val="00C04EB3"/>
    <w:rsid w:val="00C04EBC"/>
    <w:rsid w:val="00C04F03"/>
    <w:rsid w:val="00C04F33"/>
    <w:rsid w:val="00C04F43"/>
    <w:rsid w:val="00C04F83"/>
    <w:rsid w:val="00C04FFD"/>
    <w:rsid w:val="00C05056"/>
    <w:rsid w:val="00C0506D"/>
    <w:rsid w:val="00C0507A"/>
    <w:rsid w:val="00C050DB"/>
    <w:rsid w:val="00C050E3"/>
    <w:rsid w:val="00C0516B"/>
    <w:rsid w:val="00C052BA"/>
    <w:rsid w:val="00C05301"/>
    <w:rsid w:val="00C0539F"/>
    <w:rsid w:val="00C053BE"/>
    <w:rsid w:val="00C0547A"/>
    <w:rsid w:val="00C0547F"/>
    <w:rsid w:val="00C05553"/>
    <w:rsid w:val="00C055AA"/>
    <w:rsid w:val="00C055C5"/>
    <w:rsid w:val="00C055DD"/>
    <w:rsid w:val="00C05613"/>
    <w:rsid w:val="00C05699"/>
    <w:rsid w:val="00C056C8"/>
    <w:rsid w:val="00C056E5"/>
    <w:rsid w:val="00C0572E"/>
    <w:rsid w:val="00C057C6"/>
    <w:rsid w:val="00C057CE"/>
    <w:rsid w:val="00C057D6"/>
    <w:rsid w:val="00C05860"/>
    <w:rsid w:val="00C05862"/>
    <w:rsid w:val="00C05929"/>
    <w:rsid w:val="00C0592D"/>
    <w:rsid w:val="00C05932"/>
    <w:rsid w:val="00C059E7"/>
    <w:rsid w:val="00C059EE"/>
    <w:rsid w:val="00C05A01"/>
    <w:rsid w:val="00C05A9C"/>
    <w:rsid w:val="00C05AC2"/>
    <w:rsid w:val="00C05AE5"/>
    <w:rsid w:val="00C05B41"/>
    <w:rsid w:val="00C05BAB"/>
    <w:rsid w:val="00C05BD8"/>
    <w:rsid w:val="00C05C17"/>
    <w:rsid w:val="00C05C5F"/>
    <w:rsid w:val="00C05C7F"/>
    <w:rsid w:val="00C05D1E"/>
    <w:rsid w:val="00C05D21"/>
    <w:rsid w:val="00C05D31"/>
    <w:rsid w:val="00C05D4F"/>
    <w:rsid w:val="00C05D5A"/>
    <w:rsid w:val="00C05D77"/>
    <w:rsid w:val="00C05DDB"/>
    <w:rsid w:val="00C05E35"/>
    <w:rsid w:val="00C05E62"/>
    <w:rsid w:val="00C05E69"/>
    <w:rsid w:val="00C05E72"/>
    <w:rsid w:val="00C05E7B"/>
    <w:rsid w:val="00C05EB6"/>
    <w:rsid w:val="00C05EB9"/>
    <w:rsid w:val="00C05F3D"/>
    <w:rsid w:val="00C05F52"/>
    <w:rsid w:val="00C05FA8"/>
    <w:rsid w:val="00C05FB5"/>
    <w:rsid w:val="00C05FF7"/>
    <w:rsid w:val="00C06156"/>
    <w:rsid w:val="00C0618C"/>
    <w:rsid w:val="00C061BC"/>
    <w:rsid w:val="00C061CC"/>
    <w:rsid w:val="00C061DE"/>
    <w:rsid w:val="00C06265"/>
    <w:rsid w:val="00C0628E"/>
    <w:rsid w:val="00C06298"/>
    <w:rsid w:val="00C06352"/>
    <w:rsid w:val="00C06378"/>
    <w:rsid w:val="00C0637A"/>
    <w:rsid w:val="00C0638C"/>
    <w:rsid w:val="00C0640B"/>
    <w:rsid w:val="00C064A4"/>
    <w:rsid w:val="00C064F5"/>
    <w:rsid w:val="00C0653E"/>
    <w:rsid w:val="00C0655B"/>
    <w:rsid w:val="00C065AC"/>
    <w:rsid w:val="00C065AF"/>
    <w:rsid w:val="00C065D3"/>
    <w:rsid w:val="00C065DB"/>
    <w:rsid w:val="00C067AB"/>
    <w:rsid w:val="00C067CA"/>
    <w:rsid w:val="00C06935"/>
    <w:rsid w:val="00C06942"/>
    <w:rsid w:val="00C06951"/>
    <w:rsid w:val="00C06981"/>
    <w:rsid w:val="00C069E9"/>
    <w:rsid w:val="00C06A98"/>
    <w:rsid w:val="00C06B06"/>
    <w:rsid w:val="00C06B4C"/>
    <w:rsid w:val="00C06B4F"/>
    <w:rsid w:val="00C06B61"/>
    <w:rsid w:val="00C06BAE"/>
    <w:rsid w:val="00C06BD5"/>
    <w:rsid w:val="00C06C1A"/>
    <w:rsid w:val="00C06C89"/>
    <w:rsid w:val="00C06CA1"/>
    <w:rsid w:val="00C06D1F"/>
    <w:rsid w:val="00C06E2A"/>
    <w:rsid w:val="00C06E62"/>
    <w:rsid w:val="00C06EF3"/>
    <w:rsid w:val="00C06EF7"/>
    <w:rsid w:val="00C06EFE"/>
    <w:rsid w:val="00C06FB3"/>
    <w:rsid w:val="00C06FCE"/>
    <w:rsid w:val="00C06FE6"/>
    <w:rsid w:val="00C0703B"/>
    <w:rsid w:val="00C07060"/>
    <w:rsid w:val="00C070E1"/>
    <w:rsid w:val="00C070F6"/>
    <w:rsid w:val="00C07147"/>
    <w:rsid w:val="00C07156"/>
    <w:rsid w:val="00C0716D"/>
    <w:rsid w:val="00C07245"/>
    <w:rsid w:val="00C0724D"/>
    <w:rsid w:val="00C07253"/>
    <w:rsid w:val="00C07263"/>
    <w:rsid w:val="00C0732E"/>
    <w:rsid w:val="00C0737B"/>
    <w:rsid w:val="00C0742F"/>
    <w:rsid w:val="00C0753D"/>
    <w:rsid w:val="00C07604"/>
    <w:rsid w:val="00C07641"/>
    <w:rsid w:val="00C07690"/>
    <w:rsid w:val="00C076C1"/>
    <w:rsid w:val="00C0770F"/>
    <w:rsid w:val="00C07712"/>
    <w:rsid w:val="00C07786"/>
    <w:rsid w:val="00C07797"/>
    <w:rsid w:val="00C077A8"/>
    <w:rsid w:val="00C0783E"/>
    <w:rsid w:val="00C07841"/>
    <w:rsid w:val="00C0789E"/>
    <w:rsid w:val="00C078A9"/>
    <w:rsid w:val="00C078E7"/>
    <w:rsid w:val="00C0798D"/>
    <w:rsid w:val="00C079A6"/>
    <w:rsid w:val="00C07A3C"/>
    <w:rsid w:val="00C07B1A"/>
    <w:rsid w:val="00C07B1F"/>
    <w:rsid w:val="00C07B2D"/>
    <w:rsid w:val="00C07B91"/>
    <w:rsid w:val="00C07BC0"/>
    <w:rsid w:val="00C07BFA"/>
    <w:rsid w:val="00C07C7A"/>
    <w:rsid w:val="00C07C7C"/>
    <w:rsid w:val="00C07C91"/>
    <w:rsid w:val="00C07D50"/>
    <w:rsid w:val="00C07D73"/>
    <w:rsid w:val="00C07E18"/>
    <w:rsid w:val="00C07F02"/>
    <w:rsid w:val="00C07F09"/>
    <w:rsid w:val="00C07F10"/>
    <w:rsid w:val="00C07F4D"/>
    <w:rsid w:val="00C07F5C"/>
    <w:rsid w:val="00C10031"/>
    <w:rsid w:val="00C101C5"/>
    <w:rsid w:val="00C101E6"/>
    <w:rsid w:val="00C102A2"/>
    <w:rsid w:val="00C102AA"/>
    <w:rsid w:val="00C10315"/>
    <w:rsid w:val="00C10398"/>
    <w:rsid w:val="00C103C1"/>
    <w:rsid w:val="00C103C3"/>
    <w:rsid w:val="00C103F0"/>
    <w:rsid w:val="00C103FC"/>
    <w:rsid w:val="00C10448"/>
    <w:rsid w:val="00C10471"/>
    <w:rsid w:val="00C1047F"/>
    <w:rsid w:val="00C10515"/>
    <w:rsid w:val="00C10528"/>
    <w:rsid w:val="00C10546"/>
    <w:rsid w:val="00C10595"/>
    <w:rsid w:val="00C1061A"/>
    <w:rsid w:val="00C10642"/>
    <w:rsid w:val="00C1066E"/>
    <w:rsid w:val="00C106B7"/>
    <w:rsid w:val="00C106E9"/>
    <w:rsid w:val="00C106EE"/>
    <w:rsid w:val="00C106FD"/>
    <w:rsid w:val="00C10705"/>
    <w:rsid w:val="00C10719"/>
    <w:rsid w:val="00C10770"/>
    <w:rsid w:val="00C1079C"/>
    <w:rsid w:val="00C107AB"/>
    <w:rsid w:val="00C10890"/>
    <w:rsid w:val="00C10893"/>
    <w:rsid w:val="00C108CA"/>
    <w:rsid w:val="00C108EC"/>
    <w:rsid w:val="00C1098E"/>
    <w:rsid w:val="00C109B1"/>
    <w:rsid w:val="00C109DB"/>
    <w:rsid w:val="00C10A19"/>
    <w:rsid w:val="00C10AA8"/>
    <w:rsid w:val="00C10AF8"/>
    <w:rsid w:val="00C10B4D"/>
    <w:rsid w:val="00C10B51"/>
    <w:rsid w:val="00C10B84"/>
    <w:rsid w:val="00C10B96"/>
    <w:rsid w:val="00C10BF2"/>
    <w:rsid w:val="00C10C6E"/>
    <w:rsid w:val="00C10C7D"/>
    <w:rsid w:val="00C10C9F"/>
    <w:rsid w:val="00C10CB7"/>
    <w:rsid w:val="00C10CE9"/>
    <w:rsid w:val="00C10CF9"/>
    <w:rsid w:val="00C10D41"/>
    <w:rsid w:val="00C10D43"/>
    <w:rsid w:val="00C10D55"/>
    <w:rsid w:val="00C10D70"/>
    <w:rsid w:val="00C10E50"/>
    <w:rsid w:val="00C10EE0"/>
    <w:rsid w:val="00C10EE3"/>
    <w:rsid w:val="00C10F93"/>
    <w:rsid w:val="00C10FAD"/>
    <w:rsid w:val="00C10FC8"/>
    <w:rsid w:val="00C11021"/>
    <w:rsid w:val="00C11028"/>
    <w:rsid w:val="00C1107C"/>
    <w:rsid w:val="00C110D1"/>
    <w:rsid w:val="00C11138"/>
    <w:rsid w:val="00C1117B"/>
    <w:rsid w:val="00C111A3"/>
    <w:rsid w:val="00C11261"/>
    <w:rsid w:val="00C112BA"/>
    <w:rsid w:val="00C112E9"/>
    <w:rsid w:val="00C112FE"/>
    <w:rsid w:val="00C11334"/>
    <w:rsid w:val="00C1137E"/>
    <w:rsid w:val="00C113A8"/>
    <w:rsid w:val="00C113C7"/>
    <w:rsid w:val="00C113EF"/>
    <w:rsid w:val="00C1140E"/>
    <w:rsid w:val="00C11469"/>
    <w:rsid w:val="00C11488"/>
    <w:rsid w:val="00C114B6"/>
    <w:rsid w:val="00C11534"/>
    <w:rsid w:val="00C11562"/>
    <w:rsid w:val="00C115B2"/>
    <w:rsid w:val="00C11622"/>
    <w:rsid w:val="00C11625"/>
    <w:rsid w:val="00C11680"/>
    <w:rsid w:val="00C11697"/>
    <w:rsid w:val="00C117DC"/>
    <w:rsid w:val="00C11816"/>
    <w:rsid w:val="00C11839"/>
    <w:rsid w:val="00C11876"/>
    <w:rsid w:val="00C118D4"/>
    <w:rsid w:val="00C118E3"/>
    <w:rsid w:val="00C11929"/>
    <w:rsid w:val="00C11957"/>
    <w:rsid w:val="00C1198F"/>
    <w:rsid w:val="00C119C0"/>
    <w:rsid w:val="00C11A1B"/>
    <w:rsid w:val="00C11A29"/>
    <w:rsid w:val="00C11A96"/>
    <w:rsid w:val="00C11A9B"/>
    <w:rsid w:val="00C11B4F"/>
    <w:rsid w:val="00C11BD5"/>
    <w:rsid w:val="00C11C01"/>
    <w:rsid w:val="00C11C07"/>
    <w:rsid w:val="00C11C5F"/>
    <w:rsid w:val="00C11CCE"/>
    <w:rsid w:val="00C11CD1"/>
    <w:rsid w:val="00C11CFA"/>
    <w:rsid w:val="00C11CFE"/>
    <w:rsid w:val="00C11D39"/>
    <w:rsid w:val="00C11D45"/>
    <w:rsid w:val="00C11DAF"/>
    <w:rsid w:val="00C11DC9"/>
    <w:rsid w:val="00C11DF2"/>
    <w:rsid w:val="00C11EB5"/>
    <w:rsid w:val="00C11EBB"/>
    <w:rsid w:val="00C11F15"/>
    <w:rsid w:val="00C11F35"/>
    <w:rsid w:val="00C11F47"/>
    <w:rsid w:val="00C11F7C"/>
    <w:rsid w:val="00C11F82"/>
    <w:rsid w:val="00C11FA1"/>
    <w:rsid w:val="00C11FDB"/>
    <w:rsid w:val="00C12012"/>
    <w:rsid w:val="00C12022"/>
    <w:rsid w:val="00C12061"/>
    <w:rsid w:val="00C1206B"/>
    <w:rsid w:val="00C120A1"/>
    <w:rsid w:val="00C120D7"/>
    <w:rsid w:val="00C120ED"/>
    <w:rsid w:val="00C12108"/>
    <w:rsid w:val="00C1210B"/>
    <w:rsid w:val="00C12143"/>
    <w:rsid w:val="00C12220"/>
    <w:rsid w:val="00C1222F"/>
    <w:rsid w:val="00C12297"/>
    <w:rsid w:val="00C122A0"/>
    <w:rsid w:val="00C1231E"/>
    <w:rsid w:val="00C12369"/>
    <w:rsid w:val="00C12372"/>
    <w:rsid w:val="00C123E0"/>
    <w:rsid w:val="00C12453"/>
    <w:rsid w:val="00C124D7"/>
    <w:rsid w:val="00C124DD"/>
    <w:rsid w:val="00C124E5"/>
    <w:rsid w:val="00C124F4"/>
    <w:rsid w:val="00C125F6"/>
    <w:rsid w:val="00C12611"/>
    <w:rsid w:val="00C12636"/>
    <w:rsid w:val="00C12687"/>
    <w:rsid w:val="00C126B5"/>
    <w:rsid w:val="00C126BB"/>
    <w:rsid w:val="00C126BC"/>
    <w:rsid w:val="00C126DD"/>
    <w:rsid w:val="00C12715"/>
    <w:rsid w:val="00C1271A"/>
    <w:rsid w:val="00C12795"/>
    <w:rsid w:val="00C127AD"/>
    <w:rsid w:val="00C1286D"/>
    <w:rsid w:val="00C129A7"/>
    <w:rsid w:val="00C129B1"/>
    <w:rsid w:val="00C129D1"/>
    <w:rsid w:val="00C129FD"/>
    <w:rsid w:val="00C12A35"/>
    <w:rsid w:val="00C12AB8"/>
    <w:rsid w:val="00C12AD9"/>
    <w:rsid w:val="00C12B77"/>
    <w:rsid w:val="00C12C33"/>
    <w:rsid w:val="00C12C5A"/>
    <w:rsid w:val="00C12C67"/>
    <w:rsid w:val="00C12C6B"/>
    <w:rsid w:val="00C12C9B"/>
    <w:rsid w:val="00C12D11"/>
    <w:rsid w:val="00C12D46"/>
    <w:rsid w:val="00C12D6C"/>
    <w:rsid w:val="00C12D96"/>
    <w:rsid w:val="00C12DDC"/>
    <w:rsid w:val="00C12DDF"/>
    <w:rsid w:val="00C12E00"/>
    <w:rsid w:val="00C12EDA"/>
    <w:rsid w:val="00C12F2B"/>
    <w:rsid w:val="00C12F96"/>
    <w:rsid w:val="00C12FCC"/>
    <w:rsid w:val="00C12FCF"/>
    <w:rsid w:val="00C12FE0"/>
    <w:rsid w:val="00C12FE2"/>
    <w:rsid w:val="00C1305A"/>
    <w:rsid w:val="00C13095"/>
    <w:rsid w:val="00C130DA"/>
    <w:rsid w:val="00C1311A"/>
    <w:rsid w:val="00C131AC"/>
    <w:rsid w:val="00C131E9"/>
    <w:rsid w:val="00C13260"/>
    <w:rsid w:val="00C132C6"/>
    <w:rsid w:val="00C13347"/>
    <w:rsid w:val="00C1336B"/>
    <w:rsid w:val="00C13378"/>
    <w:rsid w:val="00C133F3"/>
    <w:rsid w:val="00C134D4"/>
    <w:rsid w:val="00C134FE"/>
    <w:rsid w:val="00C13510"/>
    <w:rsid w:val="00C1351F"/>
    <w:rsid w:val="00C135DC"/>
    <w:rsid w:val="00C13605"/>
    <w:rsid w:val="00C13688"/>
    <w:rsid w:val="00C1369D"/>
    <w:rsid w:val="00C136A6"/>
    <w:rsid w:val="00C136B4"/>
    <w:rsid w:val="00C13751"/>
    <w:rsid w:val="00C1376A"/>
    <w:rsid w:val="00C13898"/>
    <w:rsid w:val="00C138E2"/>
    <w:rsid w:val="00C1390D"/>
    <w:rsid w:val="00C13964"/>
    <w:rsid w:val="00C13970"/>
    <w:rsid w:val="00C139B5"/>
    <w:rsid w:val="00C139C9"/>
    <w:rsid w:val="00C139E8"/>
    <w:rsid w:val="00C13A47"/>
    <w:rsid w:val="00C13AA0"/>
    <w:rsid w:val="00C13AD6"/>
    <w:rsid w:val="00C13AED"/>
    <w:rsid w:val="00C13B69"/>
    <w:rsid w:val="00C13B6C"/>
    <w:rsid w:val="00C13BB6"/>
    <w:rsid w:val="00C13BCF"/>
    <w:rsid w:val="00C13C04"/>
    <w:rsid w:val="00C13C17"/>
    <w:rsid w:val="00C13C1B"/>
    <w:rsid w:val="00C13CD3"/>
    <w:rsid w:val="00C13D53"/>
    <w:rsid w:val="00C13D81"/>
    <w:rsid w:val="00C13DB1"/>
    <w:rsid w:val="00C13E24"/>
    <w:rsid w:val="00C13EC0"/>
    <w:rsid w:val="00C13EE1"/>
    <w:rsid w:val="00C13F10"/>
    <w:rsid w:val="00C13F7E"/>
    <w:rsid w:val="00C13FF7"/>
    <w:rsid w:val="00C14039"/>
    <w:rsid w:val="00C14042"/>
    <w:rsid w:val="00C1408F"/>
    <w:rsid w:val="00C1409A"/>
    <w:rsid w:val="00C14165"/>
    <w:rsid w:val="00C14200"/>
    <w:rsid w:val="00C14232"/>
    <w:rsid w:val="00C1423A"/>
    <w:rsid w:val="00C14338"/>
    <w:rsid w:val="00C143A2"/>
    <w:rsid w:val="00C1440B"/>
    <w:rsid w:val="00C1442B"/>
    <w:rsid w:val="00C14471"/>
    <w:rsid w:val="00C144BF"/>
    <w:rsid w:val="00C1454E"/>
    <w:rsid w:val="00C14553"/>
    <w:rsid w:val="00C14568"/>
    <w:rsid w:val="00C145C3"/>
    <w:rsid w:val="00C145CA"/>
    <w:rsid w:val="00C145CF"/>
    <w:rsid w:val="00C1465C"/>
    <w:rsid w:val="00C146C5"/>
    <w:rsid w:val="00C146D4"/>
    <w:rsid w:val="00C146D5"/>
    <w:rsid w:val="00C1470F"/>
    <w:rsid w:val="00C14712"/>
    <w:rsid w:val="00C14747"/>
    <w:rsid w:val="00C14772"/>
    <w:rsid w:val="00C1478B"/>
    <w:rsid w:val="00C14791"/>
    <w:rsid w:val="00C147A5"/>
    <w:rsid w:val="00C147EA"/>
    <w:rsid w:val="00C14808"/>
    <w:rsid w:val="00C148E4"/>
    <w:rsid w:val="00C14917"/>
    <w:rsid w:val="00C14927"/>
    <w:rsid w:val="00C14981"/>
    <w:rsid w:val="00C1498B"/>
    <w:rsid w:val="00C14998"/>
    <w:rsid w:val="00C14A40"/>
    <w:rsid w:val="00C14A4D"/>
    <w:rsid w:val="00C14A79"/>
    <w:rsid w:val="00C14AA1"/>
    <w:rsid w:val="00C14B33"/>
    <w:rsid w:val="00C14B58"/>
    <w:rsid w:val="00C14BD0"/>
    <w:rsid w:val="00C14BE4"/>
    <w:rsid w:val="00C14C3A"/>
    <w:rsid w:val="00C14C63"/>
    <w:rsid w:val="00C14C89"/>
    <w:rsid w:val="00C14D6D"/>
    <w:rsid w:val="00C14D97"/>
    <w:rsid w:val="00C14E13"/>
    <w:rsid w:val="00C14E2B"/>
    <w:rsid w:val="00C14E49"/>
    <w:rsid w:val="00C14E82"/>
    <w:rsid w:val="00C14E95"/>
    <w:rsid w:val="00C14EAD"/>
    <w:rsid w:val="00C14ECA"/>
    <w:rsid w:val="00C14F22"/>
    <w:rsid w:val="00C14F51"/>
    <w:rsid w:val="00C14F5C"/>
    <w:rsid w:val="00C15067"/>
    <w:rsid w:val="00C15081"/>
    <w:rsid w:val="00C15082"/>
    <w:rsid w:val="00C150A6"/>
    <w:rsid w:val="00C150AC"/>
    <w:rsid w:val="00C15133"/>
    <w:rsid w:val="00C1516C"/>
    <w:rsid w:val="00C1518B"/>
    <w:rsid w:val="00C15190"/>
    <w:rsid w:val="00C15206"/>
    <w:rsid w:val="00C15231"/>
    <w:rsid w:val="00C152AF"/>
    <w:rsid w:val="00C153A5"/>
    <w:rsid w:val="00C153BA"/>
    <w:rsid w:val="00C153F7"/>
    <w:rsid w:val="00C15447"/>
    <w:rsid w:val="00C15466"/>
    <w:rsid w:val="00C15499"/>
    <w:rsid w:val="00C154D0"/>
    <w:rsid w:val="00C154F6"/>
    <w:rsid w:val="00C15517"/>
    <w:rsid w:val="00C155D9"/>
    <w:rsid w:val="00C1561B"/>
    <w:rsid w:val="00C15624"/>
    <w:rsid w:val="00C15654"/>
    <w:rsid w:val="00C15663"/>
    <w:rsid w:val="00C15682"/>
    <w:rsid w:val="00C15711"/>
    <w:rsid w:val="00C157A8"/>
    <w:rsid w:val="00C157AB"/>
    <w:rsid w:val="00C157FF"/>
    <w:rsid w:val="00C1580A"/>
    <w:rsid w:val="00C1585D"/>
    <w:rsid w:val="00C15869"/>
    <w:rsid w:val="00C15940"/>
    <w:rsid w:val="00C1595F"/>
    <w:rsid w:val="00C15999"/>
    <w:rsid w:val="00C15A87"/>
    <w:rsid w:val="00C15AA4"/>
    <w:rsid w:val="00C15AC7"/>
    <w:rsid w:val="00C15B4F"/>
    <w:rsid w:val="00C15BC0"/>
    <w:rsid w:val="00C15BF1"/>
    <w:rsid w:val="00C15C2B"/>
    <w:rsid w:val="00C15C55"/>
    <w:rsid w:val="00C15CCB"/>
    <w:rsid w:val="00C15CCC"/>
    <w:rsid w:val="00C15CD0"/>
    <w:rsid w:val="00C15CD7"/>
    <w:rsid w:val="00C15CEE"/>
    <w:rsid w:val="00C15CFF"/>
    <w:rsid w:val="00C15D0D"/>
    <w:rsid w:val="00C15E03"/>
    <w:rsid w:val="00C15E27"/>
    <w:rsid w:val="00C15E46"/>
    <w:rsid w:val="00C15E67"/>
    <w:rsid w:val="00C15F39"/>
    <w:rsid w:val="00C15F3D"/>
    <w:rsid w:val="00C15F9A"/>
    <w:rsid w:val="00C15FA7"/>
    <w:rsid w:val="00C15FEB"/>
    <w:rsid w:val="00C160CB"/>
    <w:rsid w:val="00C1612F"/>
    <w:rsid w:val="00C16143"/>
    <w:rsid w:val="00C16156"/>
    <w:rsid w:val="00C16158"/>
    <w:rsid w:val="00C16189"/>
    <w:rsid w:val="00C161AD"/>
    <w:rsid w:val="00C161B9"/>
    <w:rsid w:val="00C16210"/>
    <w:rsid w:val="00C162B9"/>
    <w:rsid w:val="00C162D9"/>
    <w:rsid w:val="00C162F8"/>
    <w:rsid w:val="00C16346"/>
    <w:rsid w:val="00C1638E"/>
    <w:rsid w:val="00C163C6"/>
    <w:rsid w:val="00C163ED"/>
    <w:rsid w:val="00C16403"/>
    <w:rsid w:val="00C16412"/>
    <w:rsid w:val="00C1645B"/>
    <w:rsid w:val="00C1651B"/>
    <w:rsid w:val="00C16530"/>
    <w:rsid w:val="00C1656B"/>
    <w:rsid w:val="00C165CA"/>
    <w:rsid w:val="00C165DA"/>
    <w:rsid w:val="00C165E7"/>
    <w:rsid w:val="00C165FF"/>
    <w:rsid w:val="00C1660A"/>
    <w:rsid w:val="00C1663D"/>
    <w:rsid w:val="00C16697"/>
    <w:rsid w:val="00C166D2"/>
    <w:rsid w:val="00C167B7"/>
    <w:rsid w:val="00C167B9"/>
    <w:rsid w:val="00C167CF"/>
    <w:rsid w:val="00C167E5"/>
    <w:rsid w:val="00C16837"/>
    <w:rsid w:val="00C168B3"/>
    <w:rsid w:val="00C16915"/>
    <w:rsid w:val="00C16916"/>
    <w:rsid w:val="00C16974"/>
    <w:rsid w:val="00C169AF"/>
    <w:rsid w:val="00C169BE"/>
    <w:rsid w:val="00C169F1"/>
    <w:rsid w:val="00C16A5C"/>
    <w:rsid w:val="00C16A80"/>
    <w:rsid w:val="00C16A84"/>
    <w:rsid w:val="00C16A89"/>
    <w:rsid w:val="00C16A9B"/>
    <w:rsid w:val="00C16ACD"/>
    <w:rsid w:val="00C16AE5"/>
    <w:rsid w:val="00C16B52"/>
    <w:rsid w:val="00C16B58"/>
    <w:rsid w:val="00C16B6D"/>
    <w:rsid w:val="00C16B8A"/>
    <w:rsid w:val="00C16BDD"/>
    <w:rsid w:val="00C16C44"/>
    <w:rsid w:val="00C16C4D"/>
    <w:rsid w:val="00C16CC5"/>
    <w:rsid w:val="00C16D5E"/>
    <w:rsid w:val="00C16E13"/>
    <w:rsid w:val="00C16EA2"/>
    <w:rsid w:val="00C16EFD"/>
    <w:rsid w:val="00C16F70"/>
    <w:rsid w:val="00C16FD8"/>
    <w:rsid w:val="00C17047"/>
    <w:rsid w:val="00C17052"/>
    <w:rsid w:val="00C1707A"/>
    <w:rsid w:val="00C17099"/>
    <w:rsid w:val="00C170B9"/>
    <w:rsid w:val="00C17115"/>
    <w:rsid w:val="00C17173"/>
    <w:rsid w:val="00C17229"/>
    <w:rsid w:val="00C17249"/>
    <w:rsid w:val="00C17268"/>
    <w:rsid w:val="00C172F7"/>
    <w:rsid w:val="00C17306"/>
    <w:rsid w:val="00C17353"/>
    <w:rsid w:val="00C1736B"/>
    <w:rsid w:val="00C173E6"/>
    <w:rsid w:val="00C17402"/>
    <w:rsid w:val="00C1744F"/>
    <w:rsid w:val="00C174E3"/>
    <w:rsid w:val="00C174EF"/>
    <w:rsid w:val="00C17504"/>
    <w:rsid w:val="00C17519"/>
    <w:rsid w:val="00C1752D"/>
    <w:rsid w:val="00C17546"/>
    <w:rsid w:val="00C17559"/>
    <w:rsid w:val="00C17566"/>
    <w:rsid w:val="00C1756B"/>
    <w:rsid w:val="00C1757C"/>
    <w:rsid w:val="00C175BB"/>
    <w:rsid w:val="00C1762D"/>
    <w:rsid w:val="00C176FC"/>
    <w:rsid w:val="00C177DA"/>
    <w:rsid w:val="00C17868"/>
    <w:rsid w:val="00C17951"/>
    <w:rsid w:val="00C17998"/>
    <w:rsid w:val="00C17A0B"/>
    <w:rsid w:val="00C17A12"/>
    <w:rsid w:val="00C17A5B"/>
    <w:rsid w:val="00C17A7E"/>
    <w:rsid w:val="00C17A85"/>
    <w:rsid w:val="00C17B47"/>
    <w:rsid w:val="00C17B5A"/>
    <w:rsid w:val="00C17B6B"/>
    <w:rsid w:val="00C17B73"/>
    <w:rsid w:val="00C17B77"/>
    <w:rsid w:val="00C17BF7"/>
    <w:rsid w:val="00C17C57"/>
    <w:rsid w:val="00C17CFB"/>
    <w:rsid w:val="00C17D16"/>
    <w:rsid w:val="00C17D2B"/>
    <w:rsid w:val="00C17D9A"/>
    <w:rsid w:val="00C17E04"/>
    <w:rsid w:val="00C17EE4"/>
    <w:rsid w:val="00C17F69"/>
    <w:rsid w:val="00C17FAB"/>
    <w:rsid w:val="00C17FC9"/>
    <w:rsid w:val="00C20048"/>
    <w:rsid w:val="00C20079"/>
    <w:rsid w:val="00C200A1"/>
    <w:rsid w:val="00C201B3"/>
    <w:rsid w:val="00C201BD"/>
    <w:rsid w:val="00C201C6"/>
    <w:rsid w:val="00C20214"/>
    <w:rsid w:val="00C20225"/>
    <w:rsid w:val="00C2022C"/>
    <w:rsid w:val="00C20277"/>
    <w:rsid w:val="00C20291"/>
    <w:rsid w:val="00C2031E"/>
    <w:rsid w:val="00C20365"/>
    <w:rsid w:val="00C20367"/>
    <w:rsid w:val="00C20399"/>
    <w:rsid w:val="00C2039D"/>
    <w:rsid w:val="00C203A4"/>
    <w:rsid w:val="00C203A5"/>
    <w:rsid w:val="00C20416"/>
    <w:rsid w:val="00C20438"/>
    <w:rsid w:val="00C2044C"/>
    <w:rsid w:val="00C20489"/>
    <w:rsid w:val="00C20493"/>
    <w:rsid w:val="00C20595"/>
    <w:rsid w:val="00C205D9"/>
    <w:rsid w:val="00C20626"/>
    <w:rsid w:val="00C20668"/>
    <w:rsid w:val="00C2068A"/>
    <w:rsid w:val="00C20714"/>
    <w:rsid w:val="00C20752"/>
    <w:rsid w:val="00C20755"/>
    <w:rsid w:val="00C20768"/>
    <w:rsid w:val="00C20788"/>
    <w:rsid w:val="00C20791"/>
    <w:rsid w:val="00C207C2"/>
    <w:rsid w:val="00C20814"/>
    <w:rsid w:val="00C20889"/>
    <w:rsid w:val="00C208C2"/>
    <w:rsid w:val="00C208C5"/>
    <w:rsid w:val="00C208C9"/>
    <w:rsid w:val="00C20920"/>
    <w:rsid w:val="00C20939"/>
    <w:rsid w:val="00C20985"/>
    <w:rsid w:val="00C20993"/>
    <w:rsid w:val="00C209AF"/>
    <w:rsid w:val="00C209CA"/>
    <w:rsid w:val="00C209ED"/>
    <w:rsid w:val="00C20A6E"/>
    <w:rsid w:val="00C20A83"/>
    <w:rsid w:val="00C20A93"/>
    <w:rsid w:val="00C20A9C"/>
    <w:rsid w:val="00C20AB8"/>
    <w:rsid w:val="00C20ABB"/>
    <w:rsid w:val="00C20B58"/>
    <w:rsid w:val="00C20B67"/>
    <w:rsid w:val="00C20B80"/>
    <w:rsid w:val="00C20B8F"/>
    <w:rsid w:val="00C20CC5"/>
    <w:rsid w:val="00C20CC6"/>
    <w:rsid w:val="00C20D05"/>
    <w:rsid w:val="00C20D51"/>
    <w:rsid w:val="00C20DBD"/>
    <w:rsid w:val="00C20DF6"/>
    <w:rsid w:val="00C20DFA"/>
    <w:rsid w:val="00C20E57"/>
    <w:rsid w:val="00C20E77"/>
    <w:rsid w:val="00C20E7E"/>
    <w:rsid w:val="00C20E88"/>
    <w:rsid w:val="00C20F0C"/>
    <w:rsid w:val="00C20F83"/>
    <w:rsid w:val="00C20FD3"/>
    <w:rsid w:val="00C20FD9"/>
    <w:rsid w:val="00C20FF2"/>
    <w:rsid w:val="00C2102F"/>
    <w:rsid w:val="00C2103C"/>
    <w:rsid w:val="00C21050"/>
    <w:rsid w:val="00C21091"/>
    <w:rsid w:val="00C211B0"/>
    <w:rsid w:val="00C211BD"/>
    <w:rsid w:val="00C21277"/>
    <w:rsid w:val="00C212EE"/>
    <w:rsid w:val="00C21324"/>
    <w:rsid w:val="00C2136A"/>
    <w:rsid w:val="00C21375"/>
    <w:rsid w:val="00C21385"/>
    <w:rsid w:val="00C21396"/>
    <w:rsid w:val="00C213BD"/>
    <w:rsid w:val="00C21466"/>
    <w:rsid w:val="00C2155A"/>
    <w:rsid w:val="00C21586"/>
    <w:rsid w:val="00C2159A"/>
    <w:rsid w:val="00C215EA"/>
    <w:rsid w:val="00C2161D"/>
    <w:rsid w:val="00C21625"/>
    <w:rsid w:val="00C21679"/>
    <w:rsid w:val="00C21686"/>
    <w:rsid w:val="00C216D6"/>
    <w:rsid w:val="00C21740"/>
    <w:rsid w:val="00C2176A"/>
    <w:rsid w:val="00C2177E"/>
    <w:rsid w:val="00C2177F"/>
    <w:rsid w:val="00C217C0"/>
    <w:rsid w:val="00C217D9"/>
    <w:rsid w:val="00C21818"/>
    <w:rsid w:val="00C21828"/>
    <w:rsid w:val="00C21851"/>
    <w:rsid w:val="00C21871"/>
    <w:rsid w:val="00C218B2"/>
    <w:rsid w:val="00C218BD"/>
    <w:rsid w:val="00C218C3"/>
    <w:rsid w:val="00C21916"/>
    <w:rsid w:val="00C21921"/>
    <w:rsid w:val="00C21955"/>
    <w:rsid w:val="00C219AB"/>
    <w:rsid w:val="00C219B8"/>
    <w:rsid w:val="00C21A93"/>
    <w:rsid w:val="00C21A99"/>
    <w:rsid w:val="00C21A9B"/>
    <w:rsid w:val="00C21AAB"/>
    <w:rsid w:val="00C21ABA"/>
    <w:rsid w:val="00C21B8A"/>
    <w:rsid w:val="00C21BBD"/>
    <w:rsid w:val="00C21BC9"/>
    <w:rsid w:val="00C21C34"/>
    <w:rsid w:val="00C21C75"/>
    <w:rsid w:val="00C21D26"/>
    <w:rsid w:val="00C21DC3"/>
    <w:rsid w:val="00C21E3B"/>
    <w:rsid w:val="00C21ECB"/>
    <w:rsid w:val="00C21EEE"/>
    <w:rsid w:val="00C21EFA"/>
    <w:rsid w:val="00C21F2E"/>
    <w:rsid w:val="00C21F8D"/>
    <w:rsid w:val="00C21FA4"/>
    <w:rsid w:val="00C21FA6"/>
    <w:rsid w:val="00C21FAA"/>
    <w:rsid w:val="00C21FCB"/>
    <w:rsid w:val="00C2209C"/>
    <w:rsid w:val="00C220B4"/>
    <w:rsid w:val="00C220D5"/>
    <w:rsid w:val="00C220EE"/>
    <w:rsid w:val="00C220F4"/>
    <w:rsid w:val="00C22163"/>
    <w:rsid w:val="00C2216A"/>
    <w:rsid w:val="00C221B8"/>
    <w:rsid w:val="00C221F8"/>
    <w:rsid w:val="00C22221"/>
    <w:rsid w:val="00C222C4"/>
    <w:rsid w:val="00C222DD"/>
    <w:rsid w:val="00C22320"/>
    <w:rsid w:val="00C22366"/>
    <w:rsid w:val="00C22380"/>
    <w:rsid w:val="00C223AE"/>
    <w:rsid w:val="00C22449"/>
    <w:rsid w:val="00C2245B"/>
    <w:rsid w:val="00C22479"/>
    <w:rsid w:val="00C22493"/>
    <w:rsid w:val="00C224A4"/>
    <w:rsid w:val="00C224DA"/>
    <w:rsid w:val="00C224DB"/>
    <w:rsid w:val="00C224E9"/>
    <w:rsid w:val="00C2251C"/>
    <w:rsid w:val="00C2255A"/>
    <w:rsid w:val="00C2258B"/>
    <w:rsid w:val="00C225EF"/>
    <w:rsid w:val="00C22697"/>
    <w:rsid w:val="00C226A0"/>
    <w:rsid w:val="00C226BA"/>
    <w:rsid w:val="00C226D5"/>
    <w:rsid w:val="00C227C5"/>
    <w:rsid w:val="00C227FD"/>
    <w:rsid w:val="00C227FE"/>
    <w:rsid w:val="00C22848"/>
    <w:rsid w:val="00C2285E"/>
    <w:rsid w:val="00C228BC"/>
    <w:rsid w:val="00C228D9"/>
    <w:rsid w:val="00C228EA"/>
    <w:rsid w:val="00C228FD"/>
    <w:rsid w:val="00C2290E"/>
    <w:rsid w:val="00C22979"/>
    <w:rsid w:val="00C2299C"/>
    <w:rsid w:val="00C229DE"/>
    <w:rsid w:val="00C229F2"/>
    <w:rsid w:val="00C22A48"/>
    <w:rsid w:val="00C22A88"/>
    <w:rsid w:val="00C22B04"/>
    <w:rsid w:val="00C22B3D"/>
    <w:rsid w:val="00C22B3E"/>
    <w:rsid w:val="00C22B85"/>
    <w:rsid w:val="00C22BE2"/>
    <w:rsid w:val="00C22BE3"/>
    <w:rsid w:val="00C22C01"/>
    <w:rsid w:val="00C22C34"/>
    <w:rsid w:val="00C22C5F"/>
    <w:rsid w:val="00C22D9F"/>
    <w:rsid w:val="00C22DB5"/>
    <w:rsid w:val="00C22DED"/>
    <w:rsid w:val="00C22E0D"/>
    <w:rsid w:val="00C22E25"/>
    <w:rsid w:val="00C22E8E"/>
    <w:rsid w:val="00C22EFA"/>
    <w:rsid w:val="00C22F04"/>
    <w:rsid w:val="00C22F2F"/>
    <w:rsid w:val="00C22FD6"/>
    <w:rsid w:val="00C23030"/>
    <w:rsid w:val="00C23087"/>
    <w:rsid w:val="00C230C0"/>
    <w:rsid w:val="00C230DE"/>
    <w:rsid w:val="00C2310B"/>
    <w:rsid w:val="00C23110"/>
    <w:rsid w:val="00C2318A"/>
    <w:rsid w:val="00C23282"/>
    <w:rsid w:val="00C2328B"/>
    <w:rsid w:val="00C232DC"/>
    <w:rsid w:val="00C23300"/>
    <w:rsid w:val="00C23304"/>
    <w:rsid w:val="00C2330A"/>
    <w:rsid w:val="00C2330B"/>
    <w:rsid w:val="00C23311"/>
    <w:rsid w:val="00C2336E"/>
    <w:rsid w:val="00C23376"/>
    <w:rsid w:val="00C23383"/>
    <w:rsid w:val="00C233C2"/>
    <w:rsid w:val="00C233EF"/>
    <w:rsid w:val="00C2344F"/>
    <w:rsid w:val="00C23470"/>
    <w:rsid w:val="00C2347E"/>
    <w:rsid w:val="00C2348A"/>
    <w:rsid w:val="00C234C6"/>
    <w:rsid w:val="00C23531"/>
    <w:rsid w:val="00C23535"/>
    <w:rsid w:val="00C23543"/>
    <w:rsid w:val="00C23560"/>
    <w:rsid w:val="00C2357E"/>
    <w:rsid w:val="00C235E2"/>
    <w:rsid w:val="00C235E8"/>
    <w:rsid w:val="00C23603"/>
    <w:rsid w:val="00C23666"/>
    <w:rsid w:val="00C2369A"/>
    <w:rsid w:val="00C236AB"/>
    <w:rsid w:val="00C23746"/>
    <w:rsid w:val="00C23751"/>
    <w:rsid w:val="00C23771"/>
    <w:rsid w:val="00C23782"/>
    <w:rsid w:val="00C23788"/>
    <w:rsid w:val="00C237D3"/>
    <w:rsid w:val="00C237E4"/>
    <w:rsid w:val="00C23852"/>
    <w:rsid w:val="00C2386F"/>
    <w:rsid w:val="00C23876"/>
    <w:rsid w:val="00C238D9"/>
    <w:rsid w:val="00C238F1"/>
    <w:rsid w:val="00C23996"/>
    <w:rsid w:val="00C239A6"/>
    <w:rsid w:val="00C239C6"/>
    <w:rsid w:val="00C239D8"/>
    <w:rsid w:val="00C23A36"/>
    <w:rsid w:val="00C23A48"/>
    <w:rsid w:val="00C23A4A"/>
    <w:rsid w:val="00C23A5F"/>
    <w:rsid w:val="00C23A6D"/>
    <w:rsid w:val="00C23BFE"/>
    <w:rsid w:val="00C23C47"/>
    <w:rsid w:val="00C23C56"/>
    <w:rsid w:val="00C23C5C"/>
    <w:rsid w:val="00C23C9B"/>
    <w:rsid w:val="00C23CA1"/>
    <w:rsid w:val="00C23D0F"/>
    <w:rsid w:val="00C23D1C"/>
    <w:rsid w:val="00C23D4F"/>
    <w:rsid w:val="00C23D81"/>
    <w:rsid w:val="00C23D91"/>
    <w:rsid w:val="00C23DB0"/>
    <w:rsid w:val="00C23E34"/>
    <w:rsid w:val="00C23E80"/>
    <w:rsid w:val="00C23EB5"/>
    <w:rsid w:val="00C23ECD"/>
    <w:rsid w:val="00C23EEC"/>
    <w:rsid w:val="00C23F06"/>
    <w:rsid w:val="00C23F23"/>
    <w:rsid w:val="00C23F3E"/>
    <w:rsid w:val="00C23F43"/>
    <w:rsid w:val="00C23FEA"/>
    <w:rsid w:val="00C2405A"/>
    <w:rsid w:val="00C24077"/>
    <w:rsid w:val="00C2409E"/>
    <w:rsid w:val="00C240F0"/>
    <w:rsid w:val="00C240FB"/>
    <w:rsid w:val="00C24171"/>
    <w:rsid w:val="00C241B7"/>
    <w:rsid w:val="00C242A9"/>
    <w:rsid w:val="00C242F6"/>
    <w:rsid w:val="00C2430A"/>
    <w:rsid w:val="00C2432F"/>
    <w:rsid w:val="00C2434A"/>
    <w:rsid w:val="00C2434D"/>
    <w:rsid w:val="00C24363"/>
    <w:rsid w:val="00C24397"/>
    <w:rsid w:val="00C243A1"/>
    <w:rsid w:val="00C2442B"/>
    <w:rsid w:val="00C24509"/>
    <w:rsid w:val="00C24570"/>
    <w:rsid w:val="00C24578"/>
    <w:rsid w:val="00C245CC"/>
    <w:rsid w:val="00C2464A"/>
    <w:rsid w:val="00C246EE"/>
    <w:rsid w:val="00C24783"/>
    <w:rsid w:val="00C247C9"/>
    <w:rsid w:val="00C247F1"/>
    <w:rsid w:val="00C24821"/>
    <w:rsid w:val="00C248A3"/>
    <w:rsid w:val="00C248E8"/>
    <w:rsid w:val="00C24A0C"/>
    <w:rsid w:val="00C24A1B"/>
    <w:rsid w:val="00C24A85"/>
    <w:rsid w:val="00C24AC4"/>
    <w:rsid w:val="00C24B2A"/>
    <w:rsid w:val="00C24BA8"/>
    <w:rsid w:val="00C24C2B"/>
    <w:rsid w:val="00C24C38"/>
    <w:rsid w:val="00C24C3F"/>
    <w:rsid w:val="00C24CFC"/>
    <w:rsid w:val="00C24D45"/>
    <w:rsid w:val="00C24D47"/>
    <w:rsid w:val="00C24DB5"/>
    <w:rsid w:val="00C24DCC"/>
    <w:rsid w:val="00C24DEA"/>
    <w:rsid w:val="00C24E78"/>
    <w:rsid w:val="00C24EAC"/>
    <w:rsid w:val="00C24EE2"/>
    <w:rsid w:val="00C24F5D"/>
    <w:rsid w:val="00C24FB3"/>
    <w:rsid w:val="00C24FBA"/>
    <w:rsid w:val="00C24FC5"/>
    <w:rsid w:val="00C24FCA"/>
    <w:rsid w:val="00C2505C"/>
    <w:rsid w:val="00C2510E"/>
    <w:rsid w:val="00C251D5"/>
    <w:rsid w:val="00C251F3"/>
    <w:rsid w:val="00C25249"/>
    <w:rsid w:val="00C252A1"/>
    <w:rsid w:val="00C252A3"/>
    <w:rsid w:val="00C252EA"/>
    <w:rsid w:val="00C2540D"/>
    <w:rsid w:val="00C2542C"/>
    <w:rsid w:val="00C2542F"/>
    <w:rsid w:val="00C25453"/>
    <w:rsid w:val="00C2547A"/>
    <w:rsid w:val="00C2547D"/>
    <w:rsid w:val="00C2549E"/>
    <w:rsid w:val="00C254A0"/>
    <w:rsid w:val="00C254A7"/>
    <w:rsid w:val="00C2559B"/>
    <w:rsid w:val="00C256B9"/>
    <w:rsid w:val="00C25737"/>
    <w:rsid w:val="00C25750"/>
    <w:rsid w:val="00C25768"/>
    <w:rsid w:val="00C2577C"/>
    <w:rsid w:val="00C2578B"/>
    <w:rsid w:val="00C257D7"/>
    <w:rsid w:val="00C257D8"/>
    <w:rsid w:val="00C2580A"/>
    <w:rsid w:val="00C25867"/>
    <w:rsid w:val="00C25872"/>
    <w:rsid w:val="00C2589A"/>
    <w:rsid w:val="00C258D0"/>
    <w:rsid w:val="00C259D4"/>
    <w:rsid w:val="00C25A3F"/>
    <w:rsid w:val="00C25A69"/>
    <w:rsid w:val="00C25AAA"/>
    <w:rsid w:val="00C25ABB"/>
    <w:rsid w:val="00C25B05"/>
    <w:rsid w:val="00C25B19"/>
    <w:rsid w:val="00C25B45"/>
    <w:rsid w:val="00C25B72"/>
    <w:rsid w:val="00C25B83"/>
    <w:rsid w:val="00C25B96"/>
    <w:rsid w:val="00C25BB6"/>
    <w:rsid w:val="00C25BB7"/>
    <w:rsid w:val="00C25BCC"/>
    <w:rsid w:val="00C25BDF"/>
    <w:rsid w:val="00C25C03"/>
    <w:rsid w:val="00C25C7B"/>
    <w:rsid w:val="00C25CA8"/>
    <w:rsid w:val="00C25CF3"/>
    <w:rsid w:val="00C25DC3"/>
    <w:rsid w:val="00C25E02"/>
    <w:rsid w:val="00C25E3C"/>
    <w:rsid w:val="00C25E4A"/>
    <w:rsid w:val="00C25E4B"/>
    <w:rsid w:val="00C25EC0"/>
    <w:rsid w:val="00C25EFF"/>
    <w:rsid w:val="00C25F32"/>
    <w:rsid w:val="00C26016"/>
    <w:rsid w:val="00C26030"/>
    <w:rsid w:val="00C2608B"/>
    <w:rsid w:val="00C260A2"/>
    <w:rsid w:val="00C260C6"/>
    <w:rsid w:val="00C260CA"/>
    <w:rsid w:val="00C2611F"/>
    <w:rsid w:val="00C26164"/>
    <w:rsid w:val="00C26194"/>
    <w:rsid w:val="00C261F1"/>
    <w:rsid w:val="00C26289"/>
    <w:rsid w:val="00C26298"/>
    <w:rsid w:val="00C262C7"/>
    <w:rsid w:val="00C262E6"/>
    <w:rsid w:val="00C26353"/>
    <w:rsid w:val="00C26392"/>
    <w:rsid w:val="00C263A0"/>
    <w:rsid w:val="00C263A9"/>
    <w:rsid w:val="00C263C8"/>
    <w:rsid w:val="00C263EB"/>
    <w:rsid w:val="00C263FD"/>
    <w:rsid w:val="00C26403"/>
    <w:rsid w:val="00C26414"/>
    <w:rsid w:val="00C26458"/>
    <w:rsid w:val="00C26496"/>
    <w:rsid w:val="00C264D3"/>
    <w:rsid w:val="00C26507"/>
    <w:rsid w:val="00C26547"/>
    <w:rsid w:val="00C26672"/>
    <w:rsid w:val="00C267CA"/>
    <w:rsid w:val="00C267DC"/>
    <w:rsid w:val="00C267DD"/>
    <w:rsid w:val="00C267FE"/>
    <w:rsid w:val="00C26823"/>
    <w:rsid w:val="00C26958"/>
    <w:rsid w:val="00C26982"/>
    <w:rsid w:val="00C269BE"/>
    <w:rsid w:val="00C269FF"/>
    <w:rsid w:val="00C26A0B"/>
    <w:rsid w:val="00C26A18"/>
    <w:rsid w:val="00C26ADA"/>
    <w:rsid w:val="00C26B17"/>
    <w:rsid w:val="00C26B20"/>
    <w:rsid w:val="00C26B62"/>
    <w:rsid w:val="00C26BD5"/>
    <w:rsid w:val="00C26BE2"/>
    <w:rsid w:val="00C26C40"/>
    <w:rsid w:val="00C26C4F"/>
    <w:rsid w:val="00C26CDE"/>
    <w:rsid w:val="00C26CE1"/>
    <w:rsid w:val="00C26D5D"/>
    <w:rsid w:val="00C26DAF"/>
    <w:rsid w:val="00C26DC0"/>
    <w:rsid w:val="00C26DDF"/>
    <w:rsid w:val="00C26DFE"/>
    <w:rsid w:val="00C26E1D"/>
    <w:rsid w:val="00C26E25"/>
    <w:rsid w:val="00C26E3B"/>
    <w:rsid w:val="00C26E4E"/>
    <w:rsid w:val="00C26F35"/>
    <w:rsid w:val="00C26F38"/>
    <w:rsid w:val="00C26F57"/>
    <w:rsid w:val="00C26FE6"/>
    <w:rsid w:val="00C27137"/>
    <w:rsid w:val="00C27143"/>
    <w:rsid w:val="00C2717C"/>
    <w:rsid w:val="00C27181"/>
    <w:rsid w:val="00C271BF"/>
    <w:rsid w:val="00C27220"/>
    <w:rsid w:val="00C27241"/>
    <w:rsid w:val="00C2725A"/>
    <w:rsid w:val="00C272AA"/>
    <w:rsid w:val="00C272AB"/>
    <w:rsid w:val="00C2730A"/>
    <w:rsid w:val="00C2730B"/>
    <w:rsid w:val="00C27332"/>
    <w:rsid w:val="00C27347"/>
    <w:rsid w:val="00C27376"/>
    <w:rsid w:val="00C27447"/>
    <w:rsid w:val="00C27475"/>
    <w:rsid w:val="00C274C4"/>
    <w:rsid w:val="00C274E5"/>
    <w:rsid w:val="00C274F5"/>
    <w:rsid w:val="00C27507"/>
    <w:rsid w:val="00C27525"/>
    <w:rsid w:val="00C27533"/>
    <w:rsid w:val="00C2753D"/>
    <w:rsid w:val="00C27608"/>
    <w:rsid w:val="00C27661"/>
    <w:rsid w:val="00C27691"/>
    <w:rsid w:val="00C276A1"/>
    <w:rsid w:val="00C276C4"/>
    <w:rsid w:val="00C276FB"/>
    <w:rsid w:val="00C2771F"/>
    <w:rsid w:val="00C27776"/>
    <w:rsid w:val="00C27820"/>
    <w:rsid w:val="00C27851"/>
    <w:rsid w:val="00C27852"/>
    <w:rsid w:val="00C27857"/>
    <w:rsid w:val="00C27886"/>
    <w:rsid w:val="00C278FF"/>
    <w:rsid w:val="00C27933"/>
    <w:rsid w:val="00C2793B"/>
    <w:rsid w:val="00C27941"/>
    <w:rsid w:val="00C2794E"/>
    <w:rsid w:val="00C27973"/>
    <w:rsid w:val="00C2798F"/>
    <w:rsid w:val="00C27997"/>
    <w:rsid w:val="00C279A7"/>
    <w:rsid w:val="00C279BB"/>
    <w:rsid w:val="00C279C4"/>
    <w:rsid w:val="00C27A55"/>
    <w:rsid w:val="00C27ADD"/>
    <w:rsid w:val="00C27B2F"/>
    <w:rsid w:val="00C27BC2"/>
    <w:rsid w:val="00C27BDF"/>
    <w:rsid w:val="00C27C10"/>
    <w:rsid w:val="00C27C11"/>
    <w:rsid w:val="00C27C16"/>
    <w:rsid w:val="00C27C85"/>
    <w:rsid w:val="00C27CE4"/>
    <w:rsid w:val="00C27D3E"/>
    <w:rsid w:val="00C27D54"/>
    <w:rsid w:val="00C27DD2"/>
    <w:rsid w:val="00C27DD6"/>
    <w:rsid w:val="00C27E15"/>
    <w:rsid w:val="00C27E32"/>
    <w:rsid w:val="00C27ED4"/>
    <w:rsid w:val="00C27EDA"/>
    <w:rsid w:val="00C27EF0"/>
    <w:rsid w:val="00C27F0A"/>
    <w:rsid w:val="00C27F3F"/>
    <w:rsid w:val="00C27F66"/>
    <w:rsid w:val="00C27F95"/>
    <w:rsid w:val="00C27FC5"/>
    <w:rsid w:val="00C27FC9"/>
    <w:rsid w:val="00C30029"/>
    <w:rsid w:val="00C3005A"/>
    <w:rsid w:val="00C30068"/>
    <w:rsid w:val="00C3006A"/>
    <w:rsid w:val="00C300A2"/>
    <w:rsid w:val="00C3011A"/>
    <w:rsid w:val="00C30134"/>
    <w:rsid w:val="00C30138"/>
    <w:rsid w:val="00C3023C"/>
    <w:rsid w:val="00C3025A"/>
    <w:rsid w:val="00C3026F"/>
    <w:rsid w:val="00C3028F"/>
    <w:rsid w:val="00C3029F"/>
    <w:rsid w:val="00C302BD"/>
    <w:rsid w:val="00C302DB"/>
    <w:rsid w:val="00C302FF"/>
    <w:rsid w:val="00C3031E"/>
    <w:rsid w:val="00C3032D"/>
    <w:rsid w:val="00C3038D"/>
    <w:rsid w:val="00C303BD"/>
    <w:rsid w:val="00C30407"/>
    <w:rsid w:val="00C30411"/>
    <w:rsid w:val="00C3041A"/>
    <w:rsid w:val="00C30426"/>
    <w:rsid w:val="00C30475"/>
    <w:rsid w:val="00C3049B"/>
    <w:rsid w:val="00C304E0"/>
    <w:rsid w:val="00C304E9"/>
    <w:rsid w:val="00C3051B"/>
    <w:rsid w:val="00C30547"/>
    <w:rsid w:val="00C30559"/>
    <w:rsid w:val="00C30584"/>
    <w:rsid w:val="00C305AB"/>
    <w:rsid w:val="00C305BC"/>
    <w:rsid w:val="00C30640"/>
    <w:rsid w:val="00C30658"/>
    <w:rsid w:val="00C30660"/>
    <w:rsid w:val="00C30674"/>
    <w:rsid w:val="00C30688"/>
    <w:rsid w:val="00C30739"/>
    <w:rsid w:val="00C3078E"/>
    <w:rsid w:val="00C307AD"/>
    <w:rsid w:val="00C307D6"/>
    <w:rsid w:val="00C308BA"/>
    <w:rsid w:val="00C30922"/>
    <w:rsid w:val="00C3096B"/>
    <w:rsid w:val="00C30974"/>
    <w:rsid w:val="00C30980"/>
    <w:rsid w:val="00C309C5"/>
    <w:rsid w:val="00C30A00"/>
    <w:rsid w:val="00C30A17"/>
    <w:rsid w:val="00C30A1E"/>
    <w:rsid w:val="00C30A2B"/>
    <w:rsid w:val="00C30A61"/>
    <w:rsid w:val="00C30A78"/>
    <w:rsid w:val="00C30AFF"/>
    <w:rsid w:val="00C30B01"/>
    <w:rsid w:val="00C30B46"/>
    <w:rsid w:val="00C30B65"/>
    <w:rsid w:val="00C30B86"/>
    <w:rsid w:val="00C30BB6"/>
    <w:rsid w:val="00C30C16"/>
    <w:rsid w:val="00C30C1A"/>
    <w:rsid w:val="00C30C44"/>
    <w:rsid w:val="00C30C4F"/>
    <w:rsid w:val="00C30C81"/>
    <w:rsid w:val="00C30C90"/>
    <w:rsid w:val="00C30C92"/>
    <w:rsid w:val="00C30CA1"/>
    <w:rsid w:val="00C30CA5"/>
    <w:rsid w:val="00C30DFE"/>
    <w:rsid w:val="00C30E8A"/>
    <w:rsid w:val="00C30F21"/>
    <w:rsid w:val="00C30F3C"/>
    <w:rsid w:val="00C30F58"/>
    <w:rsid w:val="00C30FF4"/>
    <w:rsid w:val="00C3104D"/>
    <w:rsid w:val="00C31067"/>
    <w:rsid w:val="00C3107A"/>
    <w:rsid w:val="00C3109E"/>
    <w:rsid w:val="00C310B1"/>
    <w:rsid w:val="00C310DE"/>
    <w:rsid w:val="00C31130"/>
    <w:rsid w:val="00C3115C"/>
    <w:rsid w:val="00C311BA"/>
    <w:rsid w:val="00C311D3"/>
    <w:rsid w:val="00C311EB"/>
    <w:rsid w:val="00C31211"/>
    <w:rsid w:val="00C31229"/>
    <w:rsid w:val="00C31250"/>
    <w:rsid w:val="00C31317"/>
    <w:rsid w:val="00C3134E"/>
    <w:rsid w:val="00C3135A"/>
    <w:rsid w:val="00C3136B"/>
    <w:rsid w:val="00C3136C"/>
    <w:rsid w:val="00C31396"/>
    <w:rsid w:val="00C313BD"/>
    <w:rsid w:val="00C313D5"/>
    <w:rsid w:val="00C31461"/>
    <w:rsid w:val="00C314D7"/>
    <w:rsid w:val="00C314F0"/>
    <w:rsid w:val="00C314F5"/>
    <w:rsid w:val="00C31529"/>
    <w:rsid w:val="00C31549"/>
    <w:rsid w:val="00C31555"/>
    <w:rsid w:val="00C315B7"/>
    <w:rsid w:val="00C315CA"/>
    <w:rsid w:val="00C31639"/>
    <w:rsid w:val="00C31670"/>
    <w:rsid w:val="00C31812"/>
    <w:rsid w:val="00C318A7"/>
    <w:rsid w:val="00C31908"/>
    <w:rsid w:val="00C3195C"/>
    <w:rsid w:val="00C31979"/>
    <w:rsid w:val="00C31997"/>
    <w:rsid w:val="00C31A33"/>
    <w:rsid w:val="00C31A74"/>
    <w:rsid w:val="00C31ABB"/>
    <w:rsid w:val="00C31AE8"/>
    <w:rsid w:val="00C31C15"/>
    <w:rsid w:val="00C31C4B"/>
    <w:rsid w:val="00C31CB1"/>
    <w:rsid w:val="00C31CBC"/>
    <w:rsid w:val="00C31CD9"/>
    <w:rsid w:val="00C31D06"/>
    <w:rsid w:val="00C31D2E"/>
    <w:rsid w:val="00C31D57"/>
    <w:rsid w:val="00C31D76"/>
    <w:rsid w:val="00C31DA9"/>
    <w:rsid w:val="00C31E3C"/>
    <w:rsid w:val="00C31E7A"/>
    <w:rsid w:val="00C31ED1"/>
    <w:rsid w:val="00C31EF5"/>
    <w:rsid w:val="00C31EFF"/>
    <w:rsid w:val="00C32051"/>
    <w:rsid w:val="00C3217B"/>
    <w:rsid w:val="00C321F2"/>
    <w:rsid w:val="00C321FA"/>
    <w:rsid w:val="00C32274"/>
    <w:rsid w:val="00C322AB"/>
    <w:rsid w:val="00C322CC"/>
    <w:rsid w:val="00C3231D"/>
    <w:rsid w:val="00C32364"/>
    <w:rsid w:val="00C32367"/>
    <w:rsid w:val="00C323C4"/>
    <w:rsid w:val="00C323DE"/>
    <w:rsid w:val="00C323E9"/>
    <w:rsid w:val="00C32476"/>
    <w:rsid w:val="00C324CD"/>
    <w:rsid w:val="00C324FF"/>
    <w:rsid w:val="00C32523"/>
    <w:rsid w:val="00C32540"/>
    <w:rsid w:val="00C32590"/>
    <w:rsid w:val="00C32675"/>
    <w:rsid w:val="00C32699"/>
    <w:rsid w:val="00C3269C"/>
    <w:rsid w:val="00C326D0"/>
    <w:rsid w:val="00C32701"/>
    <w:rsid w:val="00C3273E"/>
    <w:rsid w:val="00C3274B"/>
    <w:rsid w:val="00C3276A"/>
    <w:rsid w:val="00C32772"/>
    <w:rsid w:val="00C32773"/>
    <w:rsid w:val="00C327B0"/>
    <w:rsid w:val="00C327F6"/>
    <w:rsid w:val="00C32801"/>
    <w:rsid w:val="00C32839"/>
    <w:rsid w:val="00C3285E"/>
    <w:rsid w:val="00C32909"/>
    <w:rsid w:val="00C32911"/>
    <w:rsid w:val="00C3291A"/>
    <w:rsid w:val="00C32988"/>
    <w:rsid w:val="00C3299F"/>
    <w:rsid w:val="00C329DA"/>
    <w:rsid w:val="00C329E0"/>
    <w:rsid w:val="00C32A0D"/>
    <w:rsid w:val="00C32A6E"/>
    <w:rsid w:val="00C32A74"/>
    <w:rsid w:val="00C32A8E"/>
    <w:rsid w:val="00C32ABF"/>
    <w:rsid w:val="00C32B0D"/>
    <w:rsid w:val="00C32B42"/>
    <w:rsid w:val="00C32B4C"/>
    <w:rsid w:val="00C32C03"/>
    <w:rsid w:val="00C32C36"/>
    <w:rsid w:val="00C32C3C"/>
    <w:rsid w:val="00C32C41"/>
    <w:rsid w:val="00C32C71"/>
    <w:rsid w:val="00C32C89"/>
    <w:rsid w:val="00C32C8F"/>
    <w:rsid w:val="00C32CD4"/>
    <w:rsid w:val="00C32CDC"/>
    <w:rsid w:val="00C32CED"/>
    <w:rsid w:val="00C32D4F"/>
    <w:rsid w:val="00C32D57"/>
    <w:rsid w:val="00C32DA3"/>
    <w:rsid w:val="00C32DAE"/>
    <w:rsid w:val="00C32DC8"/>
    <w:rsid w:val="00C32E29"/>
    <w:rsid w:val="00C32E76"/>
    <w:rsid w:val="00C32E7D"/>
    <w:rsid w:val="00C32EA5"/>
    <w:rsid w:val="00C32EF3"/>
    <w:rsid w:val="00C32F1B"/>
    <w:rsid w:val="00C32F61"/>
    <w:rsid w:val="00C32F88"/>
    <w:rsid w:val="00C32FA8"/>
    <w:rsid w:val="00C32FEE"/>
    <w:rsid w:val="00C32FFF"/>
    <w:rsid w:val="00C33008"/>
    <w:rsid w:val="00C3303C"/>
    <w:rsid w:val="00C33069"/>
    <w:rsid w:val="00C330BA"/>
    <w:rsid w:val="00C330CB"/>
    <w:rsid w:val="00C33148"/>
    <w:rsid w:val="00C331C6"/>
    <w:rsid w:val="00C3324A"/>
    <w:rsid w:val="00C332E8"/>
    <w:rsid w:val="00C33374"/>
    <w:rsid w:val="00C33380"/>
    <w:rsid w:val="00C333A9"/>
    <w:rsid w:val="00C333C9"/>
    <w:rsid w:val="00C3340C"/>
    <w:rsid w:val="00C3343A"/>
    <w:rsid w:val="00C334CA"/>
    <w:rsid w:val="00C33521"/>
    <w:rsid w:val="00C33574"/>
    <w:rsid w:val="00C335B6"/>
    <w:rsid w:val="00C335CD"/>
    <w:rsid w:val="00C335D7"/>
    <w:rsid w:val="00C335D8"/>
    <w:rsid w:val="00C33646"/>
    <w:rsid w:val="00C33647"/>
    <w:rsid w:val="00C33650"/>
    <w:rsid w:val="00C33676"/>
    <w:rsid w:val="00C336B4"/>
    <w:rsid w:val="00C336C5"/>
    <w:rsid w:val="00C33740"/>
    <w:rsid w:val="00C337EF"/>
    <w:rsid w:val="00C3387C"/>
    <w:rsid w:val="00C338E3"/>
    <w:rsid w:val="00C3390F"/>
    <w:rsid w:val="00C33910"/>
    <w:rsid w:val="00C33922"/>
    <w:rsid w:val="00C3392D"/>
    <w:rsid w:val="00C3394D"/>
    <w:rsid w:val="00C33998"/>
    <w:rsid w:val="00C3399C"/>
    <w:rsid w:val="00C339EF"/>
    <w:rsid w:val="00C339FB"/>
    <w:rsid w:val="00C33A53"/>
    <w:rsid w:val="00C33A8C"/>
    <w:rsid w:val="00C33B26"/>
    <w:rsid w:val="00C33B33"/>
    <w:rsid w:val="00C33B37"/>
    <w:rsid w:val="00C33B84"/>
    <w:rsid w:val="00C33BC6"/>
    <w:rsid w:val="00C33BCB"/>
    <w:rsid w:val="00C33BE3"/>
    <w:rsid w:val="00C33C43"/>
    <w:rsid w:val="00C33C63"/>
    <w:rsid w:val="00C33C73"/>
    <w:rsid w:val="00C33D63"/>
    <w:rsid w:val="00C33DF9"/>
    <w:rsid w:val="00C33E33"/>
    <w:rsid w:val="00C33EC6"/>
    <w:rsid w:val="00C33F05"/>
    <w:rsid w:val="00C33FC0"/>
    <w:rsid w:val="00C33FF1"/>
    <w:rsid w:val="00C3418C"/>
    <w:rsid w:val="00C341B6"/>
    <w:rsid w:val="00C3420B"/>
    <w:rsid w:val="00C3422B"/>
    <w:rsid w:val="00C3422F"/>
    <w:rsid w:val="00C342A2"/>
    <w:rsid w:val="00C3435B"/>
    <w:rsid w:val="00C3435C"/>
    <w:rsid w:val="00C34379"/>
    <w:rsid w:val="00C3439D"/>
    <w:rsid w:val="00C343A9"/>
    <w:rsid w:val="00C34451"/>
    <w:rsid w:val="00C3446D"/>
    <w:rsid w:val="00C34497"/>
    <w:rsid w:val="00C344AC"/>
    <w:rsid w:val="00C344DE"/>
    <w:rsid w:val="00C34505"/>
    <w:rsid w:val="00C34506"/>
    <w:rsid w:val="00C34542"/>
    <w:rsid w:val="00C3454C"/>
    <w:rsid w:val="00C3456B"/>
    <w:rsid w:val="00C34597"/>
    <w:rsid w:val="00C34614"/>
    <w:rsid w:val="00C34653"/>
    <w:rsid w:val="00C3465C"/>
    <w:rsid w:val="00C346A7"/>
    <w:rsid w:val="00C34758"/>
    <w:rsid w:val="00C34760"/>
    <w:rsid w:val="00C3476A"/>
    <w:rsid w:val="00C34782"/>
    <w:rsid w:val="00C347F0"/>
    <w:rsid w:val="00C3481C"/>
    <w:rsid w:val="00C3482C"/>
    <w:rsid w:val="00C348B8"/>
    <w:rsid w:val="00C3490B"/>
    <w:rsid w:val="00C34954"/>
    <w:rsid w:val="00C3499E"/>
    <w:rsid w:val="00C34A35"/>
    <w:rsid w:val="00C34AA7"/>
    <w:rsid w:val="00C34AB5"/>
    <w:rsid w:val="00C34B4E"/>
    <w:rsid w:val="00C34B52"/>
    <w:rsid w:val="00C34BFB"/>
    <w:rsid w:val="00C34C10"/>
    <w:rsid w:val="00C34C99"/>
    <w:rsid w:val="00C34CBA"/>
    <w:rsid w:val="00C34CC4"/>
    <w:rsid w:val="00C34CEB"/>
    <w:rsid w:val="00C34CF9"/>
    <w:rsid w:val="00C34D3F"/>
    <w:rsid w:val="00C34DDE"/>
    <w:rsid w:val="00C34DF7"/>
    <w:rsid w:val="00C34E02"/>
    <w:rsid w:val="00C34E17"/>
    <w:rsid w:val="00C34E1B"/>
    <w:rsid w:val="00C34E6E"/>
    <w:rsid w:val="00C34EC9"/>
    <w:rsid w:val="00C34ED7"/>
    <w:rsid w:val="00C34EEC"/>
    <w:rsid w:val="00C34F27"/>
    <w:rsid w:val="00C34F53"/>
    <w:rsid w:val="00C34F6E"/>
    <w:rsid w:val="00C34F8C"/>
    <w:rsid w:val="00C34F96"/>
    <w:rsid w:val="00C34FAB"/>
    <w:rsid w:val="00C34FB3"/>
    <w:rsid w:val="00C34FF6"/>
    <w:rsid w:val="00C350A0"/>
    <w:rsid w:val="00C350A9"/>
    <w:rsid w:val="00C350DA"/>
    <w:rsid w:val="00C35108"/>
    <w:rsid w:val="00C35186"/>
    <w:rsid w:val="00C35240"/>
    <w:rsid w:val="00C352B4"/>
    <w:rsid w:val="00C3534C"/>
    <w:rsid w:val="00C35359"/>
    <w:rsid w:val="00C3536D"/>
    <w:rsid w:val="00C35400"/>
    <w:rsid w:val="00C35469"/>
    <w:rsid w:val="00C35491"/>
    <w:rsid w:val="00C354B6"/>
    <w:rsid w:val="00C354BB"/>
    <w:rsid w:val="00C354C3"/>
    <w:rsid w:val="00C354CA"/>
    <w:rsid w:val="00C354DE"/>
    <w:rsid w:val="00C354EC"/>
    <w:rsid w:val="00C3556F"/>
    <w:rsid w:val="00C355A3"/>
    <w:rsid w:val="00C355CC"/>
    <w:rsid w:val="00C355ED"/>
    <w:rsid w:val="00C35607"/>
    <w:rsid w:val="00C35620"/>
    <w:rsid w:val="00C35626"/>
    <w:rsid w:val="00C3563A"/>
    <w:rsid w:val="00C3564D"/>
    <w:rsid w:val="00C35670"/>
    <w:rsid w:val="00C35683"/>
    <w:rsid w:val="00C3568B"/>
    <w:rsid w:val="00C3569E"/>
    <w:rsid w:val="00C356BD"/>
    <w:rsid w:val="00C356DA"/>
    <w:rsid w:val="00C356E2"/>
    <w:rsid w:val="00C35761"/>
    <w:rsid w:val="00C357A1"/>
    <w:rsid w:val="00C357E9"/>
    <w:rsid w:val="00C357F0"/>
    <w:rsid w:val="00C358C1"/>
    <w:rsid w:val="00C358CF"/>
    <w:rsid w:val="00C35912"/>
    <w:rsid w:val="00C3598E"/>
    <w:rsid w:val="00C359BA"/>
    <w:rsid w:val="00C35A0F"/>
    <w:rsid w:val="00C35B61"/>
    <w:rsid w:val="00C35BD7"/>
    <w:rsid w:val="00C35C12"/>
    <w:rsid w:val="00C35C25"/>
    <w:rsid w:val="00C35CB6"/>
    <w:rsid w:val="00C35D0B"/>
    <w:rsid w:val="00C35DA5"/>
    <w:rsid w:val="00C35DBA"/>
    <w:rsid w:val="00C35E12"/>
    <w:rsid w:val="00C35E20"/>
    <w:rsid w:val="00C35EAC"/>
    <w:rsid w:val="00C35F1A"/>
    <w:rsid w:val="00C35F61"/>
    <w:rsid w:val="00C35FA9"/>
    <w:rsid w:val="00C35FDE"/>
    <w:rsid w:val="00C35FE8"/>
    <w:rsid w:val="00C3601F"/>
    <w:rsid w:val="00C36028"/>
    <w:rsid w:val="00C36033"/>
    <w:rsid w:val="00C36074"/>
    <w:rsid w:val="00C36079"/>
    <w:rsid w:val="00C360C0"/>
    <w:rsid w:val="00C3614A"/>
    <w:rsid w:val="00C361F3"/>
    <w:rsid w:val="00C36210"/>
    <w:rsid w:val="00C36225"/>
    <w:rsid w:val="00C3622D"/>
    <w:rsid w:val="00C362A4"/>
    <w:rsid w:val="00C362AE"/>
    <w:rsid w:val="00C36370"/>
    <w:rsid w:val="00C36372"/>
    <w:rsid w:val="00C36399"/>
    <w:rsid w:val="00C36424"/>
    <w:rsid w:val="00C36446"/>
    <w:rsid w:val="00C36461"/>
    <w:rsid w:val="00C36512"/>
    <w:rsid w:val="00C36525"/>
    <w:rsid w:val="00C3653F"/>
    <w:rsid w:val="00C365C0"/>
    <w:rsid w:val="00C36658"/>
    <w:rsid w:val="00C366ED"/>
    <w:rsid w:val="00C366F0"/>
    <w:rsid w:val="00C3675D"/>
    <w:rsid w:val="00C3679B"/>
    <w:rsid w:val="00C367C4"/>
    <w:rsid w:val="00C367C5"/>
    <w:rsid w:val="00C36854"/>
    <w:rsid w:val="00C3685A"/>
    <w:rsid w:val="00C3686A"/>
    <w:rsid w:val="00C36948"/>
    <w:rsid w:val="00C3699B"/>
    <w:rsid w:val="00C36A16"/>
    <w:rsid w:val="00C36A29"/>
    <w:rsid w:val="00C36A2C"/>
    <w:rsid w:val="00C36ABF"/>
    <w:rsid w:val="00C36AE1"/>
    <w:rsid w:val="00C36AEA"/>
    <w:rsid w:val="00C36AFB"/>
    <w:rsid w:val="00C36B06"/>
    <w:rsid w:val="00C36B5F"/>
    <w:rsid w:val="00C36B77"/>
    <w:rsid w:val="00C36C0C"/>
    <w:rsid w:val="00C36C18"/>
    <w:rsid w:val="00C36D36"/>
    <w:rsid w:val="00C36D57"/>
    <w:rsid w:val="00C36D7A"/>
    <w:rsid w:val="00C36DAB"/>
    <w:rsid w:val="00C36DC2"/>
    <w:rsid w:val="00C36E26"/>
    <w:rsid w:val="00C36E83"/>
    <w:rsid w:val="00C36EAB"/>
    <w:rsid w:val="00C36EB4"/>
    <w:rsid w:val="00C36EF9"/>
    <w:rsid w:val="00C36EFD"/>
    <w:rsid w:val="00C36F0D"/>
    <w:rsid w:val="00C36F30"/>
    <w:rsid w:val="00C36F55"/>
    <w:rsid w:val="00C36F6D"/>
    <w:rsid w:val="00C36FF5"/>
    <w:rsid w:val="00C37062"/>
    <w:rsid w:val="00C37074"/>
    <w:rsid w:val="00C3708B"/>
    <w:rsid w:val="00C3712F"/>
    <w:rsid w:val="00C37157"/>
    <w:rsid w:val="00C37192"/>
    <w:rsid w:val="00C371AF"/>
    <w:rsid w:val="00C371D9"/>
    <w:rsid w:val="00C3728B"/>
    <w:rsid w:val="00C372BB"/>
    <w:rsid w:val="00C372D4"/>
    <w:rsid w:val="00C372DD"/>
    <w:rsid w:val="00C3731C"/>
    <w:rsid w:val="00C3731F"/>
    <w:rsid w:val="00C37328"/>
    <w:rsid w:val="00C37340"/>
    <w:rsid w:val="00C3734B"/>
    <w:rsid w:val="00C37441"/>
    <w:rsid w:val="00C37498"/>
    <w:rsid w:val="00C374BF"/>
    <w:rsid w:val="00C374D3"/>
    <w:rsid w:val="00C374EE"/>
    <w:rsid w:val="00C374F8"/>
    <w:rsid w:val="00C374FD"/>
    <w:rsid w:val="00C37516"/>
    <w:rsid w:val="00C3757F"/>
    <w:rsid w:val="00C37585"/>
    <w:rsid w:val="00C375E7"/>
    <w:rsid w:val="00C375EB"/>
    <w:rsid w:val="00C37635"/>
    <w:rsid w:val="00C3766C"/>
    <w:rsid w:val="00C3768E"/>
    <w:rsid w:val="00C376EE"/>
    <w:rsid w:val="00C377A9"/>
    <w:rsid w:val="00C377CE"/>
    <w:rsid w:val="00C377FA"/>
    <w:rsid w:val="00C378E9"/>
    <w:rsid w:val="00C37974"/>
    <w:rsid w:val="00C379B7"/>
    <w:rsid w:val="00C37AB9"/>
    <w:rsid w:val="00C37AE3"/>
    <w:rsid w:val="00C37B36"/>
    <w:rsid w:val="00C37B53"/>
    <w:rsid w:val="00C37B88"/>
    <w:rsid w:val="00C37B92"/>
    <w:rsid w:val="00C37BF4"/>
    <w:rsid w:val="00C37C3A"/>
    <w:rsid w:val="00C37C80"/>
    <w:rsid w:val="00C37CB9"/>
    <w:rsid w:val="00C37D24"/>
    <w:rsid w:val="00C37D25"/>
    <w:rsid w:val="00C37D36"/>
    <w:rsid w:val="00C37D6B"/>
    <w:rsid w:val="00C37D6D"/>
    <w:rsid w:val="00C37D6E"/>
    <w:rsid w:val="00C37D7C"/>
    <w:rsid w:val="00C37DD2"/>
    <w:rsid w:val="00C37DD6"/>
    <w:rsid w:val="00C37E22"/>
    <w:rsid w:val="00C37E51"/>
    <w:rsid w:val="00C37E79"/>
    <w:rsid w:val="00C37E9A"/>
    <w:rsid w:val="00C37E9C"/>
    <w:rsid w:val="00C37EF6"/>
    <w:rsid w:val="00C37F64"/>
    <w:rsid w:val="00C37FDD"/>
    <w:rsid w:val="00C37FFA"/>
    <w:rsid w:val="00C37FFE"/>
    <w:rsid w:val="00C40098"/>
    <w:rsid w:val="00C400A7"/>
    <w:rsid w:val="00C401A2"/>
    <w:rsid w:val="00C401C8"/>
    <w:rsid w:val="00C4020D"/>
    <w:rsid w:val="00C40257"/>
    <w:rsid w:val="00C402A8"/>
    <w:rsid w:val="00C4037C"/>
    <w:rsid w:val="00C403C6"/>
    <w:rsid w:val="00C403EB"/>
    <w:rsid w:val="00C403F3"/>
    <w:rsid w:val="00C403F7"/>
    <w:rsid w:val="00C403F9"/>
    <w:rsid w:val="00C40423"/>
    <w:rsid w:val="00C40452"/>
    <w:rsid w:val="00C40547"/>
    <w:rsid w:val="00C4055C"/>
    <w:rsid w:val="00C4058E"/>
    <w:rsid w:val="00C405DA"/>
    <w:rsid w:val="00C405FF"/>
    <w:rsid w:val="00C40610"/>
    <w:rsid w:val="00C40682"/>
    <w:rsid w:val="00C4069E"/>
    <w:rsid w:val="00C40713"/>
    <w:rsid w:val="00C40791"/>
    <w:rsid w:val="00C40799"/>
    <w:rsid w:val="00C40806"/>
    <w:rsid w:val="00C40843"/>
    <w:rsid w:val="00C408A9"/>
    <w:rsid w:val="00C408C9"/>
    <w:rsid w:val="00C408FA"/>
    <w:rsid w:val="00C4090F"/>
    <w:rsid w:val="00C409CA"/>
    <w:rsid w:val="00C409D2"/>
    <w:rsid w:val="00C409E7"/>
    <w:rsid w:val="00C40A4D"/>
    <w:rsid w:val="00C40A63"/>
    <w:rsid w:val="00C40AB0"/>
    <w:rsid w:val="00C40AE2"/>
    <w:rsid w:val="00C40B25"/>
    <w:rsid w:val="00C40B5D"/>
    <w:rsid w:val="00C40B89"/>
    <w:rsid w:val="00C40BB4"/>
    <w:rsid w:val="00C40BC1"/>
    <w:rsid w:val="00C40BE2"/>
    <w:rsid w:val="00C40BFD"/>
    <w:rsid w:val="00C40C10"/>
    <w:rsid w:val="00C40C9D"/>
    <w:rsid w:val="00C40CB8"/>
    <w:rsid w:val="00C40D53"/>
    <w:rsid w:val="00C40D76"/>
    <w:rsid w:val="00C40D7B"/>
    <w:rsid w:val="00C40D84"/>
    <w:rsid w:val="00C40DA8"/>
    <w:rsid w:val="00C40DF5"/>
    <w:rsid w:val="00C40E12"/>
    <w:rsid w:val="00C40E1C"/>
    <w:rsid w:val="00C40E60"/>
    <w:rsid w:val="00C40E99"/>
    <w:rsid w:val="00C40EC6"/>
    <w:rsid w:val="00C40ECD"/>
    <w:rsid w:val="00C40EDE"/>
    <w:rsid w:val="00C40EE6"/>
    <w:rsid w:val="00C40EFA"/>
    <w:rsid w:val="00C40F2B"/>
    <w:rsid w:val="00C40F43"/>
    <w:rsid w:val="00C40F4F"/>
    <w:rsid w:val="00C40FA6"/>
    <w:rsid w:val="00C40FEF"/>
    <w:rsid w:val="00C41083"/>
    <w:rsid w:val="00C410DE"/>
    <w:rsid w:val="00C4110B"/>
    <w:rsid w:val="00C4111D"/>
    <w:rsid w:val="00C41132"/>
    <w:rsid w:val="00C41148"/>
    <w:rsid w:val="00C41185"/>
    <w:rsid w:val="00C4126C"/>
    <w:rsid w:val="00C41282"/>
    <w:rsid w:val="00C4135D"/>
    <w:rsid w:val="00C41368"/>
    <w:rsid w:val="00C4136D"/>
    <w:rsid w:val="00C413AC"/>
    <w:rsid w:val="00C413E0"/>
    <w:rsid w:val="00C413E2"/>
    <w:rsid w:val="00C41451"/>
    <w:rsid w:val="00C41532"/>
    <w:rsid w:val="00C41539"/>
    <w:rsid w:val="00C4155B"/>
    <w:rsid w:val="00C41599"/>
    <w:rsid w:val="00C415BA"/>
    <w:rsid w:val="00C415E2"/>
    <w:rsid w:val="00C41686"/>
    <w:rsid w:val="00C416D4"/>
    <w:rsid w:val="00C4171C"/>
    <w:rsid w:val="00C4171E"/>
    <w:rsid w:val="00C41745"/>
    <w:rsid w:val="00C41775"/>
    <w:rsid w:val="00C41799"/>
    <w:rsid w:val="00C417D1"/>
    <w:rsid w:val="00C417F1"/>
    <w:rsid w:val="00C41822"/>
    <w:rsid w:val="00C4185C"/>
    <w:rsid w:val="00C4187F"/>
    <w:rsid w:val="00C418A2"/>
    <w:rsid w:val="00C418C9"/>
    <w:rsid w:val="00C418ED"/>
    <w:rsid w:val="00C41901"/>
    <w:rsid w:val="00C41905"/>
    <w:rsid w:val="00C4190F"/>
    <w:rsid w:val="00C41938"/>
    <w:rsid w:val="00C41949"/>
    <w:rsid w:val="00C4194F"/>
    <w:rsid w:val="00C41951"/>
    <w:rsid w:val="00C419E0"/>
    <w:rsid w:val="00C419E2"/>
    <w:rsid w:val="00C41A06"/>
    <w:rsid w:val="00C41A12"/>
    <w:rsid w:val="00C41A19"/>
    <w:rsid w:val="00C41A30"/>
    <w:rsid w:val="00C41A63"/>
    <w:rsid w:val="00C41A7D"/>
    <w:rsid w:val="00C41AAE"/>
    <w:rsid w:val="00C41ABD"/>
    <w:rsid w:val="00C41AD5"/>
    <w:rsid w:val="00C41AF9"/>
    <w:rsid w:val="00C41BA3"/>
    <w:rsid w:val="00C41BB4"/>
    <w:rsid w:val="00C41BF7"/>
    <w:rsid w:val="00C41C1D"/>
    <w:rsid w:val="00C41C3E"/>
    <w:rsid w:val="00C41C67"/>
    <w:rsid w:val="00C41C8C"/>
    <w:rsid w:val="00C41C9D"/>
    <w:rsid w:val="00C41CD9"/>
    <w:rsid w:val="00C41CE5"/>
    <w:rsid w:val="00C41D27"/>
    <w:rsid w:val="00C41D5E"/>
    <w:rsid w:val="00C41DD8"/>
    <w:rsid w:val="00C41DDC"/>
    <w:rsid w:val="00C41DF6"/>
    <w:rsid w:val="00C41E1E"/>
    <w:rsid w:val="00C41E22"/>
    <w:rsid w:val="00C41E70"/>
    <w:rsid w:val="00C41E8D"/>
    <w:rsid w:val="00C41E99"/>
    <w:rsid w:val="00C41EBF"/>
    <w:rsid w:val="00C41F02"/>
    <w:rsid w:val="00C41F11"/>
    <w:rsid w:val="00C41F1B"/>
    <w:rsid w:val="00C41F48"/>
    <w:rsid w:val="00C41F50"/>
    <w:rsid w:val="00C41F86"/>
    <w:rsid w:val="00C41FA6"/>
    <w:rsid w:val="00C41FF0"/>
    <w:rsid w:val="00C41FF8"/>
    <w:rsid w:val="00C4205D"/>
    <w:rsid w:val="00C42066"/>
    <w:rsid w:val="00C42089"/>
    <w:rsid w:val="00C4208A"/>
    <w:rsid w:val="00C420C5"/>
    <w:rsid w:val="00C42106"/>
    <w:rsid w:val="00C42119"/>
    <w:rsid w:val="00C421CB"/>
    <w:rsid w:val="00C421CE"/>
    <w:rsid w:val="00C421DE"/>
    <w:rsid w:val="00C4221A"/>
    <w:rsid w:val="00C4225A"/>
    <w:rsid w:val="00C42295"/>
    <w:rsid w:val="00C422E2"/>
    <w:rsid w:val="00C42327"/>
    <w:rsid w:val="00C4234C"/>
    <w:rsid w:val="00C42379"/>
    <w:rsid w:val="00C42393"/>
    <w:rsid w:val="00C4239B"/>
    <w:rsid w:val="00C423B3"/>
    <w:rsid w:val="00C4240D"/>
    <w:rsid w:val="00C4241B"/>
    <w:rsid w:val="00C42449"/>
    <w:rsid w:val="00C4246B"/>
    <w:rsid w:val="00C42487"/>
    <w:rsid w:val="00C42488"/>
    <w:rsid w:val="00C424C7"/>
    <w:rsid w:val="00C42565"/>
    <w:rsid w:val="00C4259C"/>
    <w:rsid w:val="00C425DF"/>
    <w:rsid w:val="00C42620"/>
    <w:rsid w:val="00C42632"/>
    <w:rsid w:val="00C426A5"/>
    <w:rsid w:val="00C4278E"/>
    <w:rsid w:val="00C42795"/>
    <w:rsid w:val="00C427D8"/>
    <w:rsid w:val="00C4283A"/>
    <w:rsid w:val="00C42855"/>
    <w:rsid w:val="00C42857"/>
    <w:rsid w:val="00C4287F"/>
    <w:rsid w:val="00C428BE"/>
    <w:rsid w:val="00C428C5"/>
    <w:rsid w:val="00C428DC"/>
    <w:rsid w:val="00C428EE"/>
    <w:rsid w:val="00C428FC"/>
    <w:rsid w:val="00C4298D"/>
    <w:rsid w:val="00C42996"/>
    <w:rsid w:val="00C429DE"/>
    <w:rsid w:val="00C429EC"/>
    <w:rsid w:val="00C42A44"/>
    <w:rsid w:val="00C42A61"/>
    <w:rsid w:val="00C42A6B"/>
    <w:rsid w:val="00C42A6F"/>
    <w:rsid w:val="00C42A7A"/>
    <w:rsid w:val="00C42A9F"/>
    <w:rsid w:val="00C42AFA"/>
    <w:rsid w:val="00C42B09"/>
    <w:rsid w:val="00C42B44"/>
    <w:rsid w:val="00C42BBD"/>
    <w:rsid w:val="00C42BE8"/>
    <w:rsid w:val="00C42C2A"/>
    <w:rsid w:val="00C42C3A"/>
    <w:rsid w:val="00C42C4E"/>
    <w:rsid w:val="00C42CDB"/>
    <w:rsid w:val="00C42D0D"/>
    <w:rsid w:val="00C42D0F"/>
    <w:rsid w:val="00C42D14"/>
    <w:rsid w:val="00C42D63"/>
    <w:rsid w:val="00C42DAD"/>
    <w:rsid w:val="00C42DFD"/>
    <w:rsid w:val="00C42DFE"/>
    <w:rsid w:val="00C42E55"/>
    <w:rsid w:val="00C42EA3"/>
    <w:rsid w:val="00C42F60"/>
    <w:rsid w:val="00C42F67"/>
    <w:rsid w:val="00C42FC9"/>
    <w:rsid w:val="00C43004"/>
    <w:rsid w:val="00C4300E"/>
    <w:rsid w:val="00C4302A"/>
    <w:rsid w:val="00C430A9"/>
    <w:rsid w:val="00C43137"/>
    <w:rsid w:val="00C43156"/>
    <w:rsid w:val="00C43185"/>
    <w:rsid w:val="00C4320F"/>
    <w:rsid w:val="00C43250"/>
    <w:rsid w:val="00C43286"/>
    <w:rsid w:val="00C432FC"/>
    <w:rsid w:val="00C43304"/>
    <w:rsid w:val="00C4330A"/>
    <w:rsid w:val="00C43314"/>
    <w:rsid w:val="00C43329"/>
    <w:rsid w:val="00C433CE"/>
    <w:rsid w:val="00C4344E"/>
    <w:rsid w:val="00C434B9"/>
    <w:rsid w:val="00C43516"/>
    <w:rsid w:val="00C43576"/>
    <w:rsid w:val="00C43626"/>
    <w:rsid w:val="00C43649"/>
    <w:rsid w:val="00C43679"/>
    <w:rsid w:val="00C43680"/>
    <w:rsid w:val="00C43688"/>
    <w:rsid w:val="00C4368D"/>
    <w:rsid w:val="00C436D0"/>
    <w:rsid w:val="00C436EA"/>
    <w:rsid w:val="00C4370D"/>
    <w:rsid w:val="00C43714"/>
    <w:rsid w:val="00C43762"/>
    <w:rsid w:val="00C437A5"/>
    <w:rsid w:val="00C437B8"/>
    <w:rsid w:val="00C43821"/>
    <w:rsid w:val="00C4387B"/>
    <w:rsid w:val="00C4388D"/>
    <w:rsid w:val="00C43892"/>
    <w:rsid w:val="00C43894"/>
    <w:rsid w:val="00C438C7"/>
    <w:rsid w:val="00C43910"/>
    <w:rsid w:val="00C4398B"/>
    <w:rsid w:val="00C439B0"/>
    <w:rsid w:val="00C439C7"/>
    <w:rsid w:val="00C439E6"/>
    <w:rsid w:val="00C43A56"/>
    <w:rsid w:val="00C43A79"/>
    <w:rsid w:val="00C43AC6"/>
    <w:rsid w:val="00C43AF2"/>
    <w:rsid w:val="00C43B1F"/>
    <w:rsid w:val="00C43B5D"/>
    <w:rsid w:val="00C43BDE"/>
    <w:rsid w:val="00C43C7B"/>
    <w:rsid w:val="00C43C7C"/>
    <w:rsid w:val="00C43CB2"/>
    <w:rsid w:val="00C43CC2"/>
    <w:rsid w:val="00C43D02"/>
    <w:rsid w:val="00C43D39"/>
    <w:rsid w:val="00C43D60"/>
    <w:rsid w:val="00C43DD4"/>
    <w:rsid w:val="00C43DE2"/>
    <w:rsid w:val="00C43DF5"/>
    <w:rsid w:val="00C43E3B"/>
    <w:rsid w:val="00C43E49"/>
    <w:rsid w:val="00C43E52"/>
    <w:rsid w:val="00C43E79"/>
    <w:rsid w:val="00C43E9B"/>
    <w:rsid w:val="00C43EE0"/>
    <w:rsid w:val="00C43F5F"/>
    <w:rsid w:val="00C43FC2"/>
    <w:rsid w:val="00C43FDC"/>
    <w:rsid w:val="00C44023"/>
    <w:rsid w:val="00C4403D"/>
    <w:rsid w:val="00C44091"/>
    <w:rsid w:val="00C440A4"/>
    <w:rsid w:val="00C440CC"/>
    <w:rsid w:val="00C44107"/>
    <w:rsid w:val="00C44108"/>
    <w:rsid w:val="00C44185"/>
    <w:rsid w:val="00C441B0"/>
    <w:rsid w:val="00C441BA"/>
    <w:rsid w:val="00C441D5"/>
    <w:rsid w:val="00C44206"/>
    <w:rsid w:val="00C44254"/>
    <w:rsid w:val="00C4429C"/>
    <w:rsid w:val="00C4433E"/>
    <w:rsid w:val="00C4434E"/>
    <w:rsid w:val="00C44356"/>
    <w:rsid w:val="00C443C3"/>
    <w:rsid w:val="00C443CB"/>
    <w:rsid w:val="00C443E6"/>
    <w:rsid w:val="00C443E9"/>
    <w:rsid w:val="00C44406"/>
    <w:rsid w:val="00C4440A"/>
    <w:rsid w:val="00C4441F"/>
    <w:rsid w:val="00C44432"/>
    <w:rsid w:val="00C444DA"/>
    <w:rsid w:val="00C44532"/>
    <w:rsid w:val="00C44557"/>
    <w:rsid w:val="00C445B1"/>
    <w:rsid w:val="00C44633"/>
    <w:rsid w:val="00C44694"/>
    <w:rsid w:val="00C446FC"/>
    <w:rsid w:val="00C44729"/>
    <w:rsid w:val="00C44767"/>
    <w:rsid w:val="00C447DD"/>
    <w:rsid w:val="00C44887"/>
    <w:rsid w:val="00C44895"/>
    <w:rsid w:val="00C448A4"/>
    <w:rsid w:val="00C448B9"/>
    <w:rsid w:val="00C44913"/>
    <w:rsid w:val="00C44929"/>
    <w:rsid w:val="00C44969"/>
    <w:rsid w:val="00C449C5"/>
    <w:rsid w:val="00C449CA"/>
    <w:rsid w:val="00C44A35"/>
    <w:rsid w:val="00C44ABB"/>
    <w:rsid w:val="00C44AC1"/>
    <w:rsid w:val="00C44B03"/>
    <w:rsid w:val="00C44B35"/>
    <w:rsid w:val="00C44B65"/>
    <w:rsid w:val="00C44B85"/>
    <w:rsid w:val="00C44BF0"/>
    <w:rsid w:val="00C44CB9"/>
    <w:rsid w:val="00C44D8B"/>
    <w:rsid w:val="00C44D8F"/>
    <w:rsid w:val="00C44E33"/>
    <w:rsid w:val="00C44EE0"/>
    <w:rsid w:val="00C44F5E"/>
    <w:rsid w:val="00C44F5F"/>
    <w:rsid w:val="00C44F77"/>
    <w:rsid w:val="00C44F8E"/>
    <w:rsid w:val="00C44FB8"/>
    <w:rsid w:val="00C4504F"/>
    <w:rsid w:val="00C4507E"/>
    <w:rsid w:val="00C450D5"/>
    <w:rsid w:val="00C450E5"/>
    <w:rsid w:val="00C4511E"/>
    <w:rsid w:val="00C45178"/>
    <w:rsid w:val="00C45201"/>
    <w:rsid w:val="00C4522C"/>
    <w:rsid w:val="00C45251"/>
    <w:rsid w:val="00C45275"/>
    <w:rsid w:val="00C45296"/>
    <w:rsid w:val="00C452D7"/>
    <w:rsid w:val="00C45309"/>
    <w:rsid w:val="00C45312"/>
    <w:rsid w:val="00C45332"/>
    <w:rsid w:val="00C4533B"/>
    <w:rsid w:val="00C45362"/>
    <w:rsid w:val="00C45397"/>
    <w:rsid w:val="00C453E3"/>
    <w:rsid w:val="00C453E5"/>
    <w:rsid w:val="00C4543A"/>
    <w:rsid w:val="00C454AB"/>
    <w:rsid w:val="00C45513"/>
    <w:rsid w:val="00C45565"/>
    <w:rsid w:val="00C45566"/>
    <w:rsid w:val="00C455EB"/>
    <w:rsid w:val="00C45610"/>
    <w:rsid w:val="00C45644"/>
    <w:rsid w:val="00C45693"/>
    <w:rsid w:val="00C456A6"/>
    <w:rsid w:val="00C45709"/>
    <w:rsid w:val="00C4577F"/>
    <w:rsid w:val="00C457A8"/>
    <w:rsid w:val="00C457DC"/>
    <w:rsid w:val="00C45840"/>
    <w:rsid w:val="00C45859"/>
    <w:rsid w:val="00C45879"/>
    <w:rsid w:val="00C4587D"/>
    <w:rsid w:val="00C458DC"/>
    <w:rsid w:val="00C45926"/>
    <w:rsid w:val="00C459B9"/>
    <w:rsid w:val="00C45A01"/>
    <w:rsid w:val="00C45A1B"/>
    <w:rsid w:val="00C45A2E"/>
    <w:rsid w:val="00C45A54"/>
    <w:rsid w:val="00C45A88"/>
    <w:rsid w:val="00C45A90"/>
    <w:rsid w:val="00C45AF1"/>
    <w:rsid w:val="00C45AF3"/>
    <w:rsid w:val="00C45B1D"/>
    <w:rsid w:val="00C45B36"/>
    <w:rsid w:val="00C45B4F"/>
    <w:rsid w:val="00C45B50"/>
    <w:rsid w:val="00C45B58"/>
    <w:rsid w:val="00C45B66"/>
    <w:rsid w:val="00C45B7C"/>
    <w:rsid w:val="00C45BA3"/>
    <w:rsid w:val="00C45BD8"/>
    <w:rsid w:val="00C45C13"/>
    <w:rsid w:val="00C45C14"/>
    <w:rsid w:val="00C45C8E"/>
    <w:rsid w:val="00C45CA9"/>
    <w:rsid w:val="00C45D28"/>
    <w:rsid w:val="00C45D42"/>
    <w:rsid w:val="00C45D71"/>
    <w:rsid w:val="00C45D9B"/>
    <w:rsid w:val="00C45E08"/>
    <w:rsid w:val="00C45E14"/>
    <w:rsid w:val="00C45E1B"/>
    <w:rsid w:val="00C45E2E"/>
    <w:rsid w:val="00C45E46"/>
    <w:rsid w:val="00C45E5C"/>
    <w:rsid w:val="00C45E92"/>
    <w:rsid w:val="00C45EA5"/>
    <w:rsid w:val="00C45EC3"/>
    <w:rsid w:val="00C45ED2"/>
    <w:rsid w:val="00C45F1F"/>
    <w:rsid w:val="00C45F29"/>
    <w:rsid w:val="00C45F74"/>
    <w:rsid w:val="00C45F97"/>
    <w:rsid w:val="00C4605F"/>
    <w:rsid w:val="00C46061"/>
    <w:rsid w:val="00C46082"/>
    <w:rsid w:val="00C460A4"/>
    <w:rsid w:val="00C460BC"/>
    <w:rsid w:val="00C461BB"/>
    <w:rsid w:val="00C4621E"/>
    <w:rsid w:val="00C4622B"/>
    <w:rsid w:val="00C4623A"/>
    <w:rsid w:val="00C4625B"/>
    <w:rsid w:val="00C462BD"/>
    <w:rsid w:val="00C4630E"/>
    <w:rsid w:val="00C463A0"/>
    <w:rsid w:val="00C463C9"/>
    <w:rsid w:val="00C463D2"/>
    <w:rsid w:val="00C463E6"/>
    <w:rsid w:val="00C46436"/>
    <w:rsid w:val="00C4644C"/>
    <w:rsid w:val="00C46535"/>
    <w:rsid w:val="00C46578"/>
    <w:rsid w:val="00C46581"/>
    <w:rsid w:val="00C4669F"/>
    <w:rsid w:val="00C467B3"/>
    <w:rsid w:val="00C4682C"/>
    <w:rsid w:val="00C468C7"/>
    <w:rsid w:val="00C468CB"/>
    <w:rsid w:val="00C468FD"/>
    <w:rsid w:val="00C46919"/>
    <w:rsid w:val="00C4693A"/>
    <w:rsid w:val="00C46973"/>
    <w:rsid w:val="00C46A22"/>
    <w:rsid w:val="00C46A53"/>
    <w:rsid w:val="00C46A5B"/>
    <w:rsid w:val="00C46AAC"/>
    <w:rsid w:val="00C46AD7"/>
    <w:rsid w:val="00C46B2D"/>
    <w:rsid w:val="00C46BE0"/>
    <w:rsid w:val="00C46BF0"/>
    <w:rsid w:val="00C46BF8"/>
    <w:rsid w:val="00C46C47"/>
    <w:rsid w:val="00C46C68"/>
    <w:rsid w:val="00C46C76"/>
    <w:rsid w:val="00C46CB3"/>
    <w:rsid w:val="00C46CBF"/>
    <w:rsid w:val="00C46CC0"/>
    <w:rsid w:val="00C46D2E"/>
    <w:rsid w:val="00C46D46"/>
    <w:rsid w:val="00C46DC9"/>
    <w:rsid w:val="00C46DD5"/>
    <w:rsid w:val="00C46DE1"/>
    <w:rsid w:val="00C46DEC"/>
    <w:rsid w:val="00C46E27"/>
    <w:rsid w:val="00C46E57"/>
    <w:rsid w:val="00C46EA4"/>
    <w:rsid w:val="00C46EDD"/>
    <w:rsid w:val="00C46F88"/>
    <w:rsid w:val="00C46FA5"/>
    <w:rsid w:val="00C46FB8"/>
    <w:rsid w:val="00C46FD0"/>
    <w:rsid w:val="00C47021"/>
    <w:rsid w:val="00C47027"/>
    <w:rsid w:val="00C47054"/>
    <w:rsid w:val="00C47063"/>
    <w:rsid w:val="00C47071"/>
    <w:rsid w:val="00C4713D"/>
    <w:rsid w:val="00C4714D"/>
    <w:rsid w:val="00C47158"/>
    <w:rsid w:val="00C4729B"/>
    <w:rsid w:val="00C47337"/>
    <w:rsid w:val="00C47355"/>
    <w:rsid w:val="00C473BC"/>
    <w:rsid w:val="00C4746C"/>
    <w:rsid w:val="00C47577"/>
    <w:rsid w:val="00C47582"/>
    <w:rsid w:val="00C4768F"/>
    <w:rsid w:val="00C476D7"/>
    <w:rsid w:val="00C4774F"/>
    <w:rsid w:val="00C47768"/>
    <w:rsid w:val="00C477DB"/>
    <w:rsid w:val="00C47851"/>
    <w:rsid w:val="00C4787D"/>
    <w:rsid w:val="00C4793D"/>
    <w:rsid w:val="00C47946"/>
    <w:rsid w:val="00C4794C"/>
    <w:rsid w:val="00C4798A"/>
    <w:rsid w:val="00C47A0B"/>
    <w:rsid w:val="00C47A0C"/>
    <w:rsid w:val="00C47A45"/>
    <w:rsid w:val="00C47A47"/>
    <w:rsid w:val="00C47BD0"/>
    <w:rsid w:val="00C47C26"/>
    <w:rsid w:val="00C47C4A"/>
    <w:rsid w:val="00C47C5B"/>
    <w:rsid w:val="00C47CB3"/>
    <w:rsid w:val="00C47CD1"/>
    <w:rsid w:val="00C47CE2"/>
    <w:rsid w:val="00C47CE5"/>
    <w:rsid w:val="00C47D21"/>
    <w:rsid w:val="00C47D8B"/>
    <w:rsid w:val="00C47DCB"/>
    <w:rsid w:val="00C47E03"/>
    <w:rsid w:val="00C47E46"/>
    <w:rsid w:val="00C47E5F"/>
    <w:rsid w:val="00C47ED5"/>
    <w:rsid w:val="00C47F07"/>
    <w:rsid w:val="00C47F1B"/>
    <w:rsid w:val="00C47F37"/>
    <w:rsid w:val="00C47F47"/>
    <w:rsid w:val="00C47F69"/>
    <w:rsid w:val="00C5001E"/>
    <w:rsid w:val="00C50026"/>
    <w:rsid w:val="00C50065"/>
    <w:rsid w:val="00C50079"/>
    <w:rsid w:val="00C5007B"/>
    <w:rsid w:val="00C50081"/>
    <w:rsid w:val="00C50110"/>
    <w:rsid w:val="00C50153"/>
    <w:rsid w:val="00C50167"/>
    <w:rsid w:val="00C50168"/>
    <w:rsid w:val="00C50179"/>
    <w:rsid w:val="00C50247"/>
    <w:rsid w:val="00C5026D"/>
    <w:rsid w:val="00C502B6"/>
    <w:rsid w:val="00C502C2"/>
    <w:rsid w:val="00C50381"/>
    <w:rsid w:val="00C503B4"/>
    <w:rsid w:val="00C5043E"/>
    <w:rsid w:val="00C50493"/>
    <w:rsid w:val="00C504DD"/>
    <w:rsid w:val="00C5052B"/>
    <w:rsid w:val="00C5053C"/>
    <w:rsid w:val="00C5054F"/>
    <w:rsid w:val="00C50557"/>
    <w:rsid w:val="00C505E7"/>
    <w:rsid w:val="00C505F7"/>
    <w:rsid w:val="00C50668"/>
    <w:rsid w:val="00C506BC"/>
    <w:rsid w:val="00C506C8"/>
    <w:rsid w:val="00C507B7"/>
    <w:rsid w:val="00C507E5"/>
    <w:rsid w:val="00C50893"/>
    <w:rsid w:val="00C508A9"/>
    <w:rsid w:val="00C509B3"/>
    <w:rsid w:val="00C50A19"/>
    <w:rsid w:val="00C50A82"/>
    <w:rsid w:val="00C50A88"/>
    <w:rsid w:val="00C50ACF"/>
    <w:rsid w:val="00C50AD6"/>
    <w:rsid w:val="00C50AEE"/>
    <w:rsid w:val="00C50BB1"/>
    <w:rsid w:val="00C50BBF"/>
    <w:rsid w:val="00C50C2A"/>
    <w:rsid w:val="00C50C31"/>
    <w:rsid w:val="00C50C57"/>
    <w:rsid w:val="00C50CF1"/>
    <w:rsid w:val="00C50D46"/>
    <w:rsid w:val="00C50D4F"/>
    <w:rsid w:val="00C50D5C"/>
    <w:rsid w:val="00C50D5F"/>
    <w:rsid w:val="00C50D80"/>
    <w:rsid w:val="00C50D81"/>
    <w:rsid w:val="00C50DA2"/>
    <w:rsid w:val="00C50DC8"/>
    <w:rsid w:val="00C50DCF"/>
    <w:rsid w:val="00C50DD6"/>
    <w:rsid w:val="00C50DEE"/>
    <w:rsid w:val="00C50E1B"/>
    <w:rsid w:val="00C50E75"/>
    <w:rsid w:val="00C50E77"/>
    <w:rsid w:val="00C50E8B"/>
    <w:rsid w:val="00C50E98"/>
    <w:rsid w:val="00C50F1E"/>
    <w:rsid w:val="00C50F62"/>
    <w:rsid w:val="00C50F70"/>
    <w:rsid w:val="00C50FB8"/>
    <w:rsid w:val="00C50FD5"/>
    <w:rsid w:val="00C5100B"/>
    <w:rsid w:val="00C51030"/>
    <w:rsid w:val="00C5106B"/>
    <w:rsid w:val="00C51083"/>
    <w:rsid w:val="00C51084"/>
    <w:rsid w:val="00C510FB"/>
    <w:rsid w:val="00C51144"/>
    <w:rsid w:val="00C511B6"/>
    <w:rsid w:val="00C51210"/>
    <w:rsid w:val="00C5122B"/>
    <w:rsid w:val="00C51252"/>
    <w:rsid w:val="00C51255"/>
    <w:rsid w:val="00C51279"/>
    <w:rsid w:val="00C512D4"/>
    <w:rsid w:val="00C51359"/>
    <w:rsid w:val="00C51378"/>
    <w:rsid w:val="00C51383"/>
    <w:rsid w:val="00C513BF"/>
    <w:rsid w:val="00C513C1"/>
    <w:rsid w:val="00C513C3"/>
    <w:rsid w:val="00C513C9"/>
    <w:rsid w:val="00C513D9"/>
    <w:rsid w:val="00C513E7"/>
    <w:rsid w:val="00C5143E"/>
    <w:rsid w:val="00C51444"/>
    <w:rsid w:val="00C514D5"/>
    <w:rsid w:val="00C514FB"/>
    <w:rsid w:val="00C5154B"/>
    <w:rsid w:val="00C51566"/>
    <w:rsid w:val="00C5157E"/>
    <w:rsid w:val="00C5158E"/>
    <w:rsid w:val="00C51596"/>
    <w:rsid w:val="00C515B0"/>
    <w:rsid w:val="00C5164D"/>
    <w:rsid w:val="00C516F0"/>
    <w:rsid w:val="00C5170A"/>
    <w:rsid w:val="00C5171E"/>
    <w:rsid w:val="00C5172E"/>
    <w:rsid w:val="00C5173A"/>
    <w:rsid w:val="00C517C6"/>
    <w:rsid w:val="00C51816"/>
    <w:rsid w:val="00C51841"/>
    <w:rsid w:val="00C5184B"/>
    <w:rsid w:val="00C5185F"/>
    <w:rsid w:val="00C51870"/>
    <w:rsid w:val="00C51880"/>
    <w:rsid w:val="00C51883"/>
    <w:rsid w:val="00C518D3"/>
    <w:rsid w:val="00C51960"/>
    <w:rsid w:val="00C519A3"/>
    <w:rsid w:val="00C519A9"/>
    <w:rsid w:val="00C519B7"/>
    <w:rsid w:val="00C519E6"/>
    <w:rsid w:val="00C519FF"/>
    <w:rsid w:val="00C51A55"/>
    <w:rsid w:val="00C51A7D"/>
    <w:rsid w:val="00C51AD5"/>
    <w:rsid w:val="00C51AD6"/>
    <w:rsid w:val="00C51B06"/>
    <w:rsid w:val="00C51B0F"/>
    <w:rsid w:val="00C51B13"/>
    <w:rsid w:val="00C51B4E"/>
    <w:rsid w:val="00C51C28"/>
    <w:rsid w:val="00C51C46"/>
    <w:rsid w:val="00C51C56"/>
    <w:rsid w:val="00C51C81"/>
    <w:rsid w:val="00C51CAF"/>
    <w:rsid w:val="00C51CB0"/>
    <w:rsid w:val="00C51CE9"/>
    <w:rsid w:val="00C51D30"/>
    <w:rsid w:val="00C51D45"/>
    <w:rsid w:val="00C51D80"/>
    <w:rsid w:val="00C51D99"/>
    <w:rsid w:val="00C51DBF"/>
    <w:rsid w:val="00C51DC5"/>
    <w:rsid w:val="00C51E90"/>
    <w:rsid w:val="00C51EBC"/>
    <w:rsid w:val="00C51F3D"/>
    <w:rsid w:val="00C5200E"/>
    <w:rsid w:val="00C52037"/>
    <w:rsid w:val="00C52063"/>
    <w:rsid w:val="00C52082"/>
    <w:rsid w:val="00C520CE"/>
    <w:rsid w:val="00C5217C"/>
    <w:rsid w:val="00C521CE"/>
    <w:rsid w:val="00C521FE"/>
    <w:rsid w:val="00C52312"/>
    <w:rsid w:val="00C52371"/>
    <w:rsid w:val="00C5237B"/>
    <w:rsid w:val="00C523E5"/>
    <w:rsid w:val="00C52406"/>
    <w:rsid w:val="00C524BB"/>
    <w:rsid w:val="00C524C2"/>
    <w:rsid w:val="00C524C4"/>
    <w:rsid w:val="00C5263C"/>
    <w:rsid w:val="00C52690"/>
    <w:rsid w:val="00C526A6"/>
    <w:rsid w:val="00C526B9"/>
    <w:rsid w:val="00C526BB"/>
    <w:rsid w:val="00C52720"/>
    <w:rsid w:val="00C5273C"/>
    <w:rsid w:val="00C527A7"/>
    <w:rsid w:val="00C527AD"/>
    <w:rsid w:val="00C527CA"/>
    <w:rsid w:val="00C527DD"/>
    <w:rsid w:val="00C528A3"/>
    <w:rsid w:val="00C528A5"/>
    <w:rsid w:val="00C528F4"/>
    <w:rsid w:val="00C5293E"/>
    <w:rsid w:val="00C52948"/>
    <w:rsid w:val="00C5295D"/>
    <w:rsid w:val="00C5297C"/>
    <w:rsid w:val="00C5299A"/>
    <w:rsid w:val="00C529A9"/>
    <w:rsid w:val="00C529B8"/>
    <w:rsid w:val="00C529C9"/>
    <w:rsid w:val="00C52A71"/>
    <w:rsid w:val="00C52A98"/>
    <w:rsid w:val="00C52AED"/>
    <w:rsid w:val="00C52AFC"/>
    <w:rsid w:val="00C52B00"/>
    <w:rsid w:val="00C52B71"/>
    <w:rsid w:val="00C52B80"/>
    <w:rsid w:val="00C52B82"/>
    <w:rsid w:val="00C52B98"/>
    <w:rsid w:val="00C52BCB"/>
    <w:rsid w:val="00C52BD0"/>
    <w:rsid w:val="00C52BE5"/>
    <w:rsid w:val="00C52CD8"/>
    <w:rsid w:val="00C52D0F"/>
    <w:rsid w:val="00C52D1C"/>
    <w:rsid w:val="00C52D94"/>
    <w:rsid w:val="00C52DA1"/>
    <w:rsid w:val="00C52DA7"/>
    <w:rsid w:val="00C52DF4"/>
    <w:rsid w:val="00C52E35"/>
    <w:rsid w:val="00C52E37"/>
    <w:rsid w:val="00C52E6A"/>
    <w:rsid w:val="00C52F8C"/>
    <w:rsid w:val="00C52FC7"/>
    <w:rsid w:val="00C52FD7"/>
    <w:rsid w:val="00C53023"/>
    <w:rsid w:val="00C53077"/>
    <w:rsid w:val="00C53086"/>
    <w:rsid w:val="00C5309A"/>
    <w:rsid w:val="00C530BD"/>
    <w:rsid w:val="00C5310F"/>
    <w:rsid w:val="00C53111"/>
    <w:rsid w:val="00C53146"/>
    <w:rsid w:val="00C53179"/>
    <w:rsid w:val="00C53185"/>
    <w:rsid w:val="00C5319D"/>
    <w:rsid w:val="00C531D5"/>
    <w:rsid w:val="00C531E5"/>
    <w:rsid w:val="00C531E7"/>
    <w:rsid w:val="00C53218"/>
    <w:rsid w:val="00C5322C"/>
    <w:rsid w:val="00C53278"/>
    <w:rsid w:val="00C532A6"/>
    <w:rsid w:val="00C532DD"/>
    <w:rsid w:val="00C53335"/>
    <w:rsid w:val="00C53391"/>
    <w:rsid w:val="00C533BA"/>
    <w:rsid w:val="00C533C7"/>
    <w:rsid w:val="00C533CC"/>
    <w:rsid w:val="00C5345D"/>
    <w:rsid w:val="00C53463"/>
    <w:rsid w:val="00C53517"/>
    <w:rsid w:val="00C53547"/>
    <w:rsid w:val="00C53561"/>
    <w:rsid w:val="00C535A7"/>
    <w:rsid w:val="00C53631"/>
    <w:rsid w:val="00C53679"/>
    <w:rsid w:val="00C536AC"/>
    <w:rsid w:val="00C536B8"/>
    <w:rsid w:val="00C536DD"/>
    <w:rsid w:val="00C53714"/>
    <w:rsid w:val="00C53722"/>
    <w:rsid w:val="00C537F3"/>
    <w:rsid w:val="00C53849"/>
    <w:rsid w:val="00C5384D"/>
    <w:rsid w:val="00C53858"/>
    <w:rsid w:val="00C5387C"/>
    <w:rsid w:val="00C53898"/>
    <w:rsid w:val="00C538E3"/>
    <w:rsid w:val="00C538FC"/>
    <w:rsid w:val="00C53901"/>
    <w:rsid w:val="00C53AD3"/>
    <w:rsid w:val="00C53B1F"/>
    <w:rsid w:val="00C53B6A"/>
    <w:rsid w:val="00C53B78"/>
    <w:rsid w:val="00C53B7C"/>
    <w:rsid w:val="00C53B87"/>
    <w:rsid w:val="00C53B98"/>
    <w:rsid w:val="00C53BA2"/>
    <w:rsid w:val="00C53C3B"/>
    <w:rsid w:val="00C53CE3"/>
    <w:rsid w:val="00C53CE9"/>
    <w:rsid w:val="00C53D71"/>
    <w:rsid w:val="00C53D77"/>
    <w:rsid w:val="00C53D9D"/>
    <w:rsid w:val="00C53E09"/>
    <w:rsid w:val="00C53E4E"/>
    <w:rsid w:val="00C53E5E"/>
    <w:rsid w:val="00C53E76"/>
    <w:rsid w:val="00C53E83"/>
    <w:rsid w:val="00C53E87"/>
    <w:rsid w:val="00C53EB6"/>
    <w:rsid w:val="00C53EF0"/>
    <w:rsid w:val="00C53EF7"/>
    <w:rsid w:val="00C53F43"/>
    <w:rsid w:val="00C53F67"/>
    <w:rsid w:val="00C53F68"/>
    <w:rsid w:val="00C54009"/>
    <w:rsid w:val="00C54032"/>
    <w:rsid w:val="00C540E3"/>
    <w:rsid w:val="00C540FF"/>
    <w:rsid w:val="00C54110"/>
    <w:rsid w:val="00C54145"/>
    <w:rsid w:val="00C5419D"/>
    <w:rsid w:val="00C54231"/>
    <w:rsid w:val="00C54256"/>
    <w:rsid w:val="00C54309"/>
    <w:rsid w:val="00C5435B"/>
    <w:rsid w:val="00C54374"/>
    <w:rsid w:val="00C5438A"/>
    <w:rsid w:val="00C5440D"/>
    <w:rsid w:val="00C54425"/>
    <w:rsid w:val="00C54453"/>
    <w:rsid w:val="00C5445F"/>
    <w:rsid w:val="00C544AF"/>
    <w:rsid w:val="00C544CC"/>
    <w:rsid w:val="00C544D5"/>
    <w:rsid w:val="00C544DE"/>
    <w:rsid w:val="00C544EE"/>
    <w:rsid w:val="00C544FA"/>
    <w:rsid w:val="00C54500"/>
    <w:rsid w:val="00C54501"/>
    <w:rsid w:val="00C5450D"/>
    <w:rsid w:val="00C5455A"/>
    <w:rsid w:val="00C545B3"/>
    <w:rsid w:val="00C5461A"/>
    <w:rsid w:val="00C54685"/>
    <w:rsid w:val="00C5469C"/>
    <w:rsid w:val="00C546A8"/>
    <w:rsid w:val="00C546B9"/>
    <w:rsid w:val="00C5474F"/>
    <w:rsid w:val="00C5476A"/>
    <w:rsid w:val="00C54784"/>
    <w:rsid w:val="00C54830"/>
    <w:rsid w:val="00C5486E"/>
    <w:rsid w:val="00C5494C"/>
    <w:rsid w:val="00C5498C"/>
    <w:rsid w:val="00C549C1"/>
    <w:rsid w:val="00C549E6"/>
    <w:rsid w:val="00C54A2C"/>
    <w:rsid w:val="00C54A37"/>
    <w:rsid w:val="00C54B59"/>
    <w:rsid w:val="00C54B94"/>
    <w:rsid w:val="00C54B9B"/>
    <w:rsid w:val="00C54BBD"/>
    <w:rsid w:val="00C54BF7"/>
    <w:rsid w:val="00C54C02"/>
    <w:rsid w:val="00C54CEA"/>
    <w:rsid w:val="00C54D5C"/>
    <w:rsid w:val="00C54D60"/>
    <w:rsid w:val="00C54D67"/>
    <w:rsid w:val="00C54D86"/>
    <w:rsid w:val="00C54D9E"/>
    <w:rsid w:val="00C54DF5"/>
    <w:rsid w:val="00C54DFE"/>
    <w:rsid w:val="00C54E07"/>
    <w:rsid w:val="00C54E30"/>
    <w:rsid w:val="00C54F53"/>
    <w:rsid w:val="00C54FBA"/>
    <w:rsid w:val="00C54FE5"/>
    <w:rsid w:val="00C54FE8"/>
    <w:rsid w:val="00C54FFA"/>
    <w:rsid w:val="00C55031"/>
    <w:rsid w:val="00C5504C"/>
    <w:rsid w:val="00C5506A"/>
    <w:rsid w:val="00C55092"/>
    <w:rsid w:val="00C5512E"/>
    <w:rsid w:val="00C551DC"/>
    <w:rsid w:val="00C55205"/>
    <w:rsid w:val="00C5527F"/>
    <w:rsid w:val="00C5530C"/>
    <w:rsid w:val="00C55342"/>
    <w:rsid w:val="00C5535D"/>
    <w:rsid w:val="00C55388"/>
    <w:rsid w:val="00C553C0"/>
    <w:rsid w:val="00C553CE"/>
    <w:rsid w:val="00C553D5"/>
    <w:rsid w:val="00C55405"/>
    <w:rsid w:val="00C55429"/>
    <w:rsid w:val="00C55448"/>
    <w:rsid w:val="00C5546F"/>
    <w:rsid w:val="00C5547F"/>
    <w:rsid w:val="00C55516"/>
    <w:rsid w:val="00C5552C"/>
    <w:rsid w:val="00C5554B"/>
    <w:rsid w:val="00C555D9"/>
    <w:rsid w:val="00C5560E"/>
    <w:rsid w:val="00C55616"/>
    <w:rsid w:val="00C55645"/>
    <w:rsid w:val="00C55649"/>
    <w:rsid w:val="00C55702"/>
    <w:rsid w:val="00C55711"/>
    <w:rsid w:val="00C557B9"/>
    <w:rsid w:val="00C557EC"/>
    <w:rsid w:val="00C5587D"/>
    <w:rsid w:val="00C558CE"/>
    <w:rsid w:val="00C558F0"/>
    <w:rsid w:val="00C55918"/>
    <w:rsid w:val="00C5596B"/>
    <w:rsid w:val="00C55987"/>
    <w:rsid w:val="00C55991"/>
    <w:rsid w:val="00C559AD"/>
    <w:rsid w:val="00C559BE"/>
    <w:rsid w:val="00C559D9"/>
    <w:rsid w:val="00C55A49"/>
    <w:rsid w:val="00C55A6A"/>
    <w:rsid w:val="00C55A7C"/>
    <w:rsid w:val="00C55ABC"/>
    <w:rsid w:val="00C55B37"/>
    <w:rsid w:val="00C55C13"/>
    <w:rsid w:val="00C55D0D"/>
    <w:rsid w:val="00C55D10"/>
    <w:rsid w:val="00C55D16"/>
    <w:rsid w:val="00C55D9B"/>
    <w:rsid w:val="00C55E00"/>
    <w:rsid w:val="00C55E6E"/>
    <w:rsid w:val="00C55E8F"/>
    <w:rsid w:val="00C55E9B"/>
    <w:rsid w:val="00C55E9F"/>
    <w:rsid w:val="00C55EE6"/>
    <w:rsid w:val="00C55EE9"/>
    <w:rsid w:val="00C55F48"/>
    <w:rsid w:val="00C55F68"/>
    <w:rsid w:val="00C55F7E"/>
    <w:rsid w:val="00C55F82"/>
    <w:rsid w:val="00C55F90"/>
    <w:rsid w:val="00C55FE7"/>
    <w:rsid w:val="00C55FEA"/>
    <w:rsid w:val="00C55FF5"/>
    <w:rsid w:val="00C5602D"/>
    <w:rsid w:val="00C560EC"/>
    <w:rsid w:val="00C560ED"/>
    <w:rsid w:val="00C5611F"/>
    <w:rsid w:val="00C56163"/>
    <w:rsid w:val="00C561A3"/>
    <w:rsid w:val="00C561E4"/>
    <w:rsid w:val="00C561F8"/>
    <w:rsid w:val="00C56206"/>
    <w:rsid w:val="00C56290"/>
    <w:rsid w:val="00C56296"/>
    <w:rsid w:val="00C562A2"/>
    <w:rsid w:val="00C5634D"/>
    <w:rsid w:val="00C56352"/>
    <w:rsid w:val="00C56395"/>
    <w:rsid w:val="00C5639E"/>
    <w:rsid w:val="00C563FA"/>
    <w:rsid w:val="00C56477"/>
    <w:rsid w:val="00C56492"/>
    <w:rsid w:val="00C564B8"/>
    <w:rsid w:val="00C5650A"/>
    <w:rsid w:val="00C5656B"/>
    <w:rsid w:val="00C56584"/>
    <w:rsid w:val="00C56598"/>
    <w:rsid w:val="00C5664E"/>
    <w:rsid w:val="00C566E1"/>
    <w:rsid w:val="00C566F1"/>
    <w:rsid w:val="00C5671A"/>
    <w:rsid w:val="00C56727"/>
    <w:rsid w:val="00C5674D"/>
    <w:rsid w:val="00C567FC"/>
    <w:rsid w:val="00C5685F"/>
    <w:rsid w:val="00C56881"/>
    <w:rsid w:val="00C568C6"/>
    <w:rsid w:val="00C56908"/>
    <w:rsid w:val="00C5692C"/>
    <w:rsid w:val="00C569AB"/>
    <w:rsid w:val="00C569CF"/>
    <w:rsid w:val="00C56A1B"/>
    <w:rsid w:val="00C56A32"/>
    <w:rsid w:val="00C56A63"/>
    <w:rsid w:val="00C56A89"/>
    <w:rsid w:val="00C56AA2"/>
    <w:rsid w:val="00C56AA3"/>
    <w:rsid w:val="00C56ABA"/>
    <w:rsid w:val="00C56ADC"/>
    <w:rsid w:val="00C56B3D"/>
    <w:rsid w:val="00C56BDB"/>
    <w:rsid w:val="00C56C33"/>
    <w:rsid w:val="00C56C55"/>
    <w:rsid w:val="00C56CA1"/>
    <w:rsid w:val="00C56D18"/>
    <w:rsid w:val="00C56D21"/>
    <w:rsid w:val="00C56D32"/>
    <w:rsid w:val="00C56D48"/>
    <w:rsid w:val="00C56D63"/>
    <w:rsid w:val="00C56DD5"/>
    <w:rsid w:val="00C56E29"/>
    <w:rsid w:val="00C56E80"/>
    <w:rsid w:val="00C56EB2"/>
    <w:rsid w:val="00C56EEA"/>
    <w:rsid w:val="00C56F09"/>
    <w:rsid w:val="00C56F4D"/>
    <w:rsid w:val="00C56F4F"/>
    <w:rsid w:val="00C5706D"/>
    <w:rsid w:val="00C570A3"/>
    <w:rsid w:val="00C5712B"/>
    <w:rsid w:val="00C57192"/>
    <w:rsid w:val="00C571AB"/>
    <w:rsid w:val="00C57244"/>
    <w:rsid w:val="00C5725A"/>
    <w:rsid w:val="00C572C0"/>
    <w:rsid w:val="00C57303"/>
    <w:rsid w:val="00C57328"/>
    <w:rsid w:val="00C57477"/>
    <w:rsid w:val="00C57478"/>
    <w:rsid w:val="00C5747F"/>
    <w:rsid w:val="00C574CC"/>
    <w:rsid w:val="00C574E9"/>
    <w:rsid w:val="00C57510"/>
    <w:rsid w:val="00C57528"/>
    <w:rsid w:val="00C57596"/>
    <w:rsid w:val="00C57614"/>
    <w:rsid w:val="00C5761C"/>
    <w:rsid w:val="00C576B6"/>
    <w:rsid w:val="00C5770C"/>
    <w:rsid w:val="00C57727"/>
    <w:rsid w:val="00C577CA"/>
    <w:rsid w:val="00C577CE"/>
    <w:rsid w:val="00C577E5"/>
    <w:rsid w:val="00C5785D"/>
    <w:rsid w:val="00C57898"/>
    <w:rsid w:val="00C578B0"/>
    <w:rsid w:val="00C578DB"/>
    <w:rsid w:val="00C578E1"/>
    <w:rsid w:val="00C578E9"/>
    <w:rsid w:val="00C578FB"/>
    <w:rsid w:val="00C578FE"/>
    <w:rsid w:val="00C5794E"/>
    <w:rsid w:val="00C5799D"/>
    <w:rsid w:val="00C57ACC"/>
    <w:rsid w:val="00C57AD5"/>
    <w:rsid w:val="00C57AD6"/>
    <w:rsid w:val="00C57B7A"/>
    <w:rsid w:val="00C57BBD"/>
    <w:rsid w:val="00C57BC4"/>
    <w:rsid w:val="00C57BCF"/>
    <w:rsid w:val="00C57C2B"/>
    <w:rsid w:val="00C57C52"/>
    <w:rsid w:val="00C57C62"/>
    <w:rsid w:val="00C57CA5"/>
    <w:rsid w:val="00C57CBD"/>
    <w:rsid w:val="00C57CC0"/>
    <w:rsid w:val="00C57CCB"/>
    <w:rsid w:val="00C57CEE"/>
    <w:rsid w:val="00C57CF0"/>
    <w:rsid w:val="00C57CF7"/>
    <w:rsid w:val="00C57D54"/>
    <w:rsid w:val="00C57D5E"/>
    <w:rsid w:val="00C57D80"/>
    <w:rsid w:val="00C57E1F"/>
    <w:rsid w:val="00C57E2B"/>
    <w:rsid w:val="00C57E58"/>
    <w:rsid w:val="00C57E59"/>
    <w:rsid w:val="00C57E73"/>
    <w:rsid w:val="00C57E80"/>
    <w:rsid w:val="00C57F0C"/>
    <w:rsid w:val="00C57F10"/>
    <w:rsid w:val="00C57F3C"/>
    <w:rsid w:val="00C57FC5"/>
    <w:rsid w:val="00C60086"/>
    <w:rsid w:val="00C600B7"/>
    <w:rsid w:val="00C600BA"/>
    <w:rsid w:val="00C600DB"/>
    <w:rsid w:val="00C600ED"/>
    <w:rsid w:val="00C601C9"/>
    <w:rsid w:val="00C601F9"/>
    <w:rsid w:val="00C60215"/>
    <w:rsid w:val="00C60219"/>
    <w:rsid w:val="00C6025F"/>
    <w:rsid w:val="00C602E2"/>
    <w:rsid w:val="00C602F9"/>
    <w:rsid w:val="00C60301"/>
    <w:rsid w:val="00C60307"/>
    <w:rsid w:val="00C6031E"/>
    <w:rsid w:val="00C6033F"/>
    <w:rsid w:val="00C6034A"/>
    <w:rsid w:val="00C60354"/>
    <w:rsid w:val="00C6037F"/>
    <w:rsid w:val="00C603EB"/>
    <w:rsid w:val="00C6041E"/>
    <w:rsid w:val="00C6046A"/>
    <w:rsid w:val="00C6046C"/>
    <w:rsid w:val="00C605CE"/>
    <w:rsid w:val="00C606BF"/>
    <w:rsid w:val="00C6074D"/>
    <w:rsid w:val="00C607A3"/>
    <w:rsid w:val="00C607AE"/>
    <w:rsid w:val="00C607B8"/>
    <w:rsid w:val="00C607D2"/>
    <w:rsid w:val="00C60862"/>
    <w:rsid w:val="00C60886"/>
    <w:rsid w:val="00C6088B"/>
    <w:rsid w:val="00C6089B"/>
    <w:rsid w:val="00C608E6"/>
    <w:rsid w:val="00C608ED"/>
    <w:rsid w:val="00C60974"/>
    <w:rsid w:val="00C60980"/>
    <w:rsid w:val="00C60A01"/>
    <w:rsid w:val="00C60AD0"/>
    <w:rsid w:val="00C60AF0"/>
    <w:rsid w:val="00C60B00"/>
    <w:rsid w:val="00C60B1A"/>
    <w:rsid w:val="00C60B4D"/>
    <w:rsid w:val="00C60B92"/>
    <w:rsid w:val="00C60B96"/>
    <w:rsid w:val="00C60B9C"/>
    <w:rsid w:val="00C60BED"/>
    <w:rsid w:val="00C60C0A"/>
    <w:rsid w:val="00C60CBC"/>
    <w:rsid w:val="00C60D33"/>
    <w:rsid w:val="00C60D7E"/>
    <w:rsid w:val="00C60DF4"/>
    <w:rsid w:val="00C60E29"/>
    <w:rsid w:val="00C60E4E"/>
    <w:rsid w:val="00C60E82"/>
    <w:rsid w:val="00C60E89"/>
    <w:rsid w:val="00C60EA2"/>
    <w:rsid w:val="00C60EAF"/>
    <w:rsid w:val="00C60EB0"/>
    <w:rsid w:val="00C60EDD"/>
    <w:rsid w:val="00C60F1C"/>
    <w:rsid w:val="00C60F3D"/>
    <w:rsid w:val="00C60F9B"/>
    <w:rsid w:val="00C60F9F"/>
    <w:rsid w:val="00C60FA6"/>
    <w:rsid w:val="00C6100A"/>
    <w:rsid w:val="00C61025"/>
    <w:rsid w:val="00C61034"/>
    <w:rsid w:val="00C6103A"/>
    <w:rsid w:val="00C610B4"/>
    <w:rsid w:val="00C6118D"/>
    <w:rsid w:val="00C611B8"/>
    <w:rsid w:val="00C6127A"/>
    <w:rsid w:val="00C6129E"/>
    <w:rsid w:val="00C61304"/>
    <w:rsid w:val="00C61337"/>
    <w:rsid w:val="00C6136B"/>
    <w:rsid w:val="00C61480"/>
    <w:rsid w:val="00C6148E"/>
    <w:rsid w:val="00C614CC"/>
    <w:rsid w:val="00C614E1"/>
    <w:rsid w:val="00C614FF"/>
    <w:rsid w:val="00C61548"/>
    <w:rsid w:val="00C61559"/>
    <w:rsid w:val="00C6157E"/>
    <w:rsid w:val="00C615E4"/>
    <w:rsid w:val="00C6164E"/>
    <w:rsid w:val="00C6165B"/>
    <w:rsid w:val="00C616C3"/>
    <w:rsid w:val="00C6177C"/>
    <w:rsid w:val="00C61783"/>
    <w:rsid w:val="00C617DF"/>
    <w:rsid w:val="00C6180F"/>
    <w:rsid w:val="00C61851"/>
    <w:rsid w:val="00C6188E"/>
    <w:rsid w:val="00C618A7"/>
    <w:rsid w:val="00C6196C"/>
    <w:rsid w:val="00C61972"/>
    <w:rsid w:val="00C619AF"/>
    <w:rsid w:val="00C619E9"/>
    <w:rsid w:val="00C61A88"/>
    <w:rsid w:val="00C61AE3"/>
    <w:rsid w:val="00C61AF5"/>
    <w:rsid w:val="00C61AFE"/>
    <w:rsid w:val="00C61B12"/>
    <w:rsid w:val="00C61B6D"/>
    <w:rsid w:val="00C61BBC"/>
    <w:rsid w:val="00C61C70"/>
    <w:rsid w:val="00C61C71"/>
    <w:rsid w:val="00C61C95"/>
    <w:rsid w:val="00C61CCA"/>
    <w:rsid w:val="00C61D54"/>
    <w:rsid w:val="00C61D7B"/>
    <w:rsid w:val="00C61DE7"/>
    <w:rsid w:val="00C61DF5"/>
    <w:rsid w:val="00C61DFB"/>
    <w:rsid w:val="00C61E3C"/>
    <w:rsid w:val="00C61E76"/>
    <w:rsid w:val="00C61E7D"/>
    <w:rsid w:val="00C61E8E"/>
    <w:rsid w:val="00C61F3B"/>
    <w:rsid w:val="00C61F4B"/>
    <w:rsid w:val="00C61F5D"/>
    <w:rsid w:val="00C6203C"/>
    <w:rsid w:val="00C62091"/>
    <w:rsid w:val="00C62140"/>
    <w:rsid w:val="00C6216B"/>
    <w:rsid w:val="00C621CD"/>
    <w:rsid w:val="00C6221F"/>
    <w:rsid w:val="00C62277"/>
    <w:rsid w:val="00C62299"/>
    <w:rsid w:val="00C622DB"/>
    <w:rsid w:val="00C6233D"/>
    <w:rsid w:val="00C6234C"/>
    <w:rsid w:val="00C62351"/>
    <w:rsid w:val="00C623CA"/>
    <w:rsid w:val="00C623F7"/>
    <w:rsid w:val="00C62430"/>
    <w:rsid w:val="00C624CD"/>
    <w:rsid w:val="00C62504"/>
    <w:rsid w:val="00C62527"/>
    <w:rsid w:val="00C6254F"/>
    <w:rsid w:val="00C62583"/>
    <w:rsid w:val="00C6259B"/>
    <w:rsid w:val="00C6259D"/>
    <w:rsid w:val="00C62644"/>
    <w:rsid w:val="00C6265D"/>
    <w:rsid w:val="00C62698"/>
    <w:rsid w:val="00C626CA"/>
    <w:rsid w:val="00C626FB"/>
    <w:rsid w:val="00C626FC"/>
    <w:rsid w:val="00C62757"/>
    <w:rsid w:val="00C6283E"/>
    <w:rsid w:val="00C62879"/>
    <w:rsid w:val="00C62891"/>
    <w:rsid w:val="00C62906"/>
    <w:rsid w:val="00C62990"/>
    <w:rsid w:val="00C62997"/>
    <w:rsid w:val="00C629DC"/>
    <w:rsid w:val="00C629FE"/>
    <w:rsid w:val="00C62A0B"/>
    <w:rsid w:val="00C62A2E"/>
    <w:rsid w:val="00C62A60"/>
    <w:rsid w:val="00C62AF7"/>
    <w:rsid w:val="00C62B08"/>
    <w:rsid w:val="00C62B16"/>
    <w:rsid w:val="00C62B37"/>
    <w:rsid w:val="00C62BA9"/>
    <w:rsid w:val="00C62BB3"/>
    <w:rsid w:val="00C62C0D"/>
    <w:rsid w:val="00C62C34"/>
    <w:rsid w:val="00C62CA7"/>
    <w:rsid w:val="00C62CCF"/>
    <w:rsid w:val="00C62D64"/>
    <w:rsid w:val="00C62D88"/>
    <w:rsid w:val="00C62DD3"/>
    <w:rsid w:val="00C62E10"/>
    <w:rsid w:val="00C62E3E"/>
    <w:rsid w:val="00C62EB0"/>
    <w:rsid w:val="00C62ECF"/>
    <w:rsid w:val="00C62F44"/>
    <w:rsid w:val="00C62FE3"/>
    <w:rsid w:val="00C63026"/>
    <w:rsid w:val="00C63048"/>
    <w:rsid w:val="00C63058"/>
    <w:rsid w:val="00C63065"/>
    <w:rsid w:val="00C63090"/>
    <w:rsid w:val="00C630B1"/>
    <w:rsid w:val="00C63119"/>
    <w:rsid w:val="00C63172"/>
    <w:rsid w:val="00C631BF"/>
    <w:rsid w:val="00C631DB"/>
    <w:rsid w:val="00C631DF"/>
    <w:rsid w:val="00C631EE"/>
    <w:rsid w:val="00C63273"/>
    <w:rsid w:val="00C632E3"/>
    <w:rsid w:val="00C63315"/>
    <w:rsid w:val="00C6334D"/>
    <w:rsid w:val="00C63361"/>
    <w:rsid w:val="00C63399"/>
    <w:rsid w:val="00C6339E"/>
    <w:rsid w:val="00C633D5"/>
    <w:rsid w:val="00C633F2"/>
    <w:rsid w:val="00C63488"/>
    <w:rsid w:val="00C634F7"/>
    <w:rsid w:val="00C6351E"/>
    <w:rsid w:val="00C63539"/>
    <w:rsid w:val="00C635D0"/>
    <w:rsid w:val="00C6362C"/>
    <w:rsid w:val="00C63671"/>
    <w:rsid w:val="00C6374B"/>
    <w:rsid w:val="00C6376B"/>
    <w:rsid w:val="00C637BB"/>
    <w:rsid w:val="00C637E5"/>
    <w:rsid w:val="00C63872"/>
    <w:rsid w:val="00C6387A"/>
    <w:rsid w:val="00C63891"/>
    <w:rsid w:val="00C638A1"/>
    <w:rsid w:val="00C638F1"/>
    <w:rsid w:val="00C63903"/>
    <w:rsid w:val="00C6390B"/>
    <w:rsid w:val="00C6391B"/>
    <w:rsid w:val="00C63989"/>
    <w:rsid w:val="00C639C5"/>
    <w:rsid w:val="00C639C9"/>
    <w:rsid w:val="00C63A16"/>
    <w:rsid w:val="00C63ADF"/>
    <w:rsid w:val="00C63AE8"/>
    <w:rsid w:val="00C63AF7"/>
    <w:rsid w:val="00C63AF8"/>
    <w:rsid w:val="00C63AFB"/>
    <w:rsid w:val="00C63B12"/>
    <w:rsid w:val="00C63C0C"/>
    <w:rsid w:val="00C63C54"/>
    <w:rsid w:val="00C63CAF"/>
    <w:rsid w:val="00C63CC3"/>
    <w:rsid w:val="00C63CD2"/>
    <w:rsid w:val="00C63D97"/>
    <w:rsid w:val="00C63DF5"/>
    <w:rsid w:val="00C63E04"/>
    <w:rsid w:val="00C63E07"/>
    <w:rsid w:val="00C63E2F"/>
    <w:rsid w:val="00C63F0D"/>
    <w:rsid w:val="00C63F3B"/>
    <w:rsid w:val="00C63F3E"/>
    <w:rsid w:val="00C63F86"/>
    <w:rsid w:val="00C63FBE"/>
    <w:rsid w:val="00C6400B"/>
    <w:rsid w:val="00C64017"/>
    <w:rsid w:val="00C64030"/>
    <w:rsid w:val="00C6405A"/>
    <w:rsid w:val="00C640C2"/>
    <w:rsid w:val="00C640D3"/>
    <w:rsid w:val="00C640E4"/>
    <w:rsid w:val="00C64115"/>
    <w:rsid w:val="00C64159"/>
    <w:rsid w:val="00C64248"/>
    <w:rsid w:val="00C64259"/>
    <w:rsid w:val="00C64264"/>
    <w:rsid w:val="00C64289"/>
    <w:rsid w:val="00C6428C"/>
    <w:rsid w:val="00C642B0"/>
    <w:rsid w:val="00C642B6"/>
    <w:rsid w:val="00C6436E"/>
    <w:rsid w:val="00C64375"/>
    <w:rsid w:val="00C6446C"/>
    <w:rsid w:val="00C644BA"/>
    <w:rsid w:val="00C644C7"/>
    <w:rsid w:val="00C644DB"/>
    <w:rsid w:val="00C644E1"/>
    <w:rsid w:val="00C64607"/>
    <w:rsid w:val="00C64639"/>
    <w:rsid w:val="00C6467E"/>
    <w:rsid w:val="00C64689"/>
    <w:rsid w:val="00C64767"/>
    <w:rsid w:val="00C6477A"/>
    <w:rsid w:val="00C64827"/>
    <w:rsid w:val="00C648B6"/>
    <w:rsid w:val="00C648B7"/>
    <w:rsid w:val="00C648C9"/>
    <w:rsid w:val="00C6493E"/>
    <w:rsid w:val="00C64A17"/>
    <w:rsid w:val="00C64A2B"/>
    <w:rsid w:val="00C64A91"/>
    <w:rsid w:val="00C64ABF"/>
    <w:rsid w:val="00C64B7C"/>
    <w:rsid w:val="00C64C01"/>
    <w:rsid w:val="00C64CE8"/>
    <w:rsid w:val="00C64D00"/>
    <w:rsid w:val="00C64D6F"/>
    <w:rsid w:val="00C64D72"/>
    <w:rsid w:val="00C64D82"/>
    <w:rsid w:val="00C64D83"/>
    <w:rsid w:val="00C64E03"/>
    <w:rsid w:val="00C64E23"/>
    <w:rsid w:val="00C64E4B"/>
    <w:rsid w:val="00C64E5A"/>
    <w:rsid w:val="00C64E8B"/>
    <w:rsid w:val="00C64E96"/>
    <w:rsid w:val="00C64E9E"/>
    <w:rsid w:val="00C64EEB"/>
    <w:rsid w:val="00C64F84"/>
    <w:rsid w:val="00C64FA3"/>
    <w:rsid w:val="00C64FB7"/>
    <w:rsid w:val="00C65004"/>
    <w:rsid w:val="00C65014"/>
    <w:rsid w:val="00C65028"/>
    <w:rsid w:val="00C6506E"/>
    <w:rsid w:val="00C650A7"/>
    <w:rsid w:val="00C650C8"/>
    <w:rsid w:val="00C6512C"/>
    <w:rsid w:val="00C65148"/>
    <w:rsid w:val="00C6514D"/>
    <w:rsid w:val="00C651FB"/>
    <w:rsid w:val="00C6532E"/>
    <w:rsid w:val="00C653B8"/>
    <w:rsid w:val="00C653C4"/>
    <w:rsid w:val="00C653E0"/>
    <w:rsid w:val="00C653ED"/>
    <w:rsid w:val="00C654A9"/>
    <w:rsid w:val="00C655A9"/>
    <w:rsid w:val="00C655DF"/>
    <w:rsid w:val="00C6561B"/>
    <w:rsid w:val="00C65674"/>
    <w:rsid w:val="00C65708"/>
    <w:rsid w:val="00C65712"/>
    <w:rsid w:val="00C65730"/>
    <w:rsid w:val="00C65763"/>
    <w:rsid w:val="00C6578C"/>
    <w:rsid w:val="00C65852"/>
    <w:rsid w:val="00C65888"/>
    <w:rsid w:val="00C65889"/>
    <w:rsid w:val="00C658AC"/>
    <w:rsid w:val="00C658DF"/>
    <w:rsid w:val="00C65908"/>
    <w:rsid w:val="00C6597A"/>
    <w:rsid w:val="00C65981"/>
    <w:rsid w:val="00C659D3"/>
    <w:rsid w:val="00C659F7"/>
    <w:rsid w:val="00C65A45"/>
    <w:rsid w:val="00C65A52"/>
    <w:rsid w:val="00C65A59"/>
    <w:rsid w:val="00C65AEE"/>
    <w:rsid w:val="00C65B21"/>
    <w:rsid w:val="00C65B3E"/>
    <w:rsid w:val="00C65B44"/>
    <w:rsid w:val="00C65B97"/>
    <w:rsid w:val="00C65BC9"/>
    <w:rsid w:val="00C65BFB"/>
    <w:rsid w:val="00C65C09"/>
    <w:rsid w:val="00C65C17"/>
    <w:rsid w:val="00C65C1D"/>
    <w:rsid w:val="00C65C64"/>
    <w:rsid w:val="00C65C7E"/>
    <w:rsid w:val="00C65CB2"/>
    <w:rsid w:val="00C65CBA"/>
    <w:rsid w:val="00C65D20"/>
    <w:rsid w:val="00C65D26"/>
    <w:rsid w:val="00C65D3C"/>
    <w:rsid w:val="00C65D65"/>
    <w:rsid w:val="00C65D85"/>
    <w:rsid w:val="00C65D8B"/>
    <w:rsid w:val="00C65DB5"/>
    <w:rsid w:val="00C65DB7"/>
    <w:rsid w:val="00C65DF4"/>
    <w:rsid w:val="00C65E9B"/>
    <w:rsid w:val="00C65EC0"/>
    <w:rsid w:val="00C65ED7"/>
    <w:rsid w:val="00C65EFD"/>
    <w:rsid w:val="00C65F5D"/>
    <w:rsid w:val="00C65F5F"/>
    <w:rsid w:val="00C65FA6"/>
    <w:rsid w:val="00C65FD8"/>
    <w:rsid w:val="00C6606F"/>
    <w:rsid w:val="00C66108"/>
    <w:rsid w:val="00C6615E"/>
    <w:rsid w:val="00C6619C"/>
    <w:rsid w:val="00C661BD"/>
    <w:rsid w:val="00C661CD"/>
    <w:rsid w:val="00C661E9"/>
    <w:rsid w:val="00C66229"/>
    <w:rsid w:val="00C66249"/>
    <w:rsid w:val="00C6625D"/>
    <w:rsid w:val="00C6632B"/>
    <w:rsid w:val="00C66382"/>
    <w:rsid w:val="00C663DB"/>
    <w:rsid w:val="00C66447"/>
    <w:rsid w:val="00C664B7"/>
    <w:rsid w:val="00C6655F"/>
    <w:rsid w:val="00C665C3"/>
    <w:rsid w:val="00C665C4"/>
    <w:rsid w:val="00C665E0"/>
    <w:rsid w:val="00C6665A"/>
    <w:rsid w:val="00C6668D"/>
    <w:rsid w:val="00C666BD"/>
    <w:rsid w:val="00C666CA"/>
    <w:rsid w:val="00C666EA"/>
    <w:rsid w:val="00C66780"/>
    <w:rsid w:val="00C6688A"/>
    <w:rsid w:val="00C668D6"/>
    <w:rsid w:val="00C668F3"/>
    <w:rsid w:val="00C66929"/>
    <w:rsid w:val="00C66975"/>
    <w:rsid w:val="00C66A4A"/>
    <w:rsid w:val="00C66A8E"/>
    <w:rsid w:val="00C66AA5"/>
    <w:rsid w:val="00C66ABD"/>
    <w:rsid w:val="00C66B37"/>
    <w:rsid w:val="00C66BBC"/>
    <w:rsid w:val="00C66C10"/>
    <w:rsid w:val="00C66CA9"/>
    <w:rsid w:val="00C66CCA"/>
    <w:rsid w:val="00C66D4A"/>
    <w:rsid w:val="00C66D6A"/>
    <w:rsid w:val="00C66D81"/>
    <w:rsid w:val="00C66DEB"/>
    <w:rsid w:val="00C66E0F"/>
    <w:rsid w:val="00C66E3C"/>
    <w:rsid w:val="00C66E77"/>
    <w:rsid w:val="00C66ED6"/>
    <w:rsid w:val="00C66EEC"/>
    <w:rsid w:val="00C66F18"/>
    <w:rsid w:val="00C66F84"/>
    <w:rsid w:val="00C67041"/>
    <w:rsid w:val="00C67075"/>
    <w:rsid w:val="00C67080"/>
    <w:rsid w:val="00C670FD"/>
    <w:rsid w:val="00C6718B"/>
    <w:rsid w:val="00C67193"/>
    <w:rsid w:val="00C671AF"/>
    <w:rsid w:val="00C671D8"/>
    <w:rsid w:val="00C67316"/>
    <w:rsid w:val="00C67383"/>
    <w:rsid w:val="00C67387"/>
    <w:rsid w:val="00C67391"/>
    <w:rsid w:val="00C67394"/>
    <w:rsid w:val="00C673A6"/>
    <w:rsid w:val="00C673E9"/>
    <w:rsid w:val="00C6748A"/>
    <w:rsid w:val="00C674BE"/>
    <w:rsid w:val="00C67500"/>
    <w:rsid w:val="00C6754B"/>
    <w:rsid w:val="00C67636"/>
    <w:rsid w:val="00C6768D"/>
    <w:rsid w:val="00C676C0"/>
    <w:rsid w:val="00C676C3"/>
    <w:rsid w:val="00C676CF"/>
    <w:rsid w:val="00C6773A"/>
    <w:rsid w:val="00C6774B"/>
    <w:rsid w:val="00C67754"/>
    <w:rsid w:val="00C677E6"/>
    <w:rsid w:val="00C6786F"/>
    <w:rsid w:val="00C678A9"/>
    <w:rsid w:val="00C678AC"/>
    <w:rsid w:val="00C678DD"/>
    <w:rsid w:val="00C678E8"/>
    <w:rsid w:val="00C6790C"/>
    <w:rsid w:val="00C67910"/>
    <w:rsid w:val="00C6798A"/>
    <w:rsid w:val="00C6799E"/>
    <w:rsid w:val="00C679B4"/>
    <w:rsid w:val="00C679BC"/>
    <w:rsid w:val="00C679E0"/>
    <w:rsid w:val="00C67A44"/>
    <w:rsid w:val="00C67A83"/>
    <w:rsid w:val="00C67A96"/>
    <w:rsid w:val="00C67ACA"/>
    <w:rsid w:val="00C67B6E"/>
    <w:rsid w:val="00C67B7A"/>
    <w:rsid w:val="00C67B7C"/>
    <w:rsid w:val="00C67BB2"/>
    <w:rsid w:val="00C67C86"/>
    <w:rsid w:val="00C67C9A"/>
    <w:rsid w:val="00C67CE6"/>
    <w:rsid w:val="00C67D0E"/>
    <w:rsid w:val="00C67D4C"/>
    <w:rsid w:val="00C67D6F"/>
    <w:rsid w:val="00C67E52"/>
    <w:rsid w:val="00C67EBF"/>
    <w:rsid w:val="00C67F08"/>
    <w:rsid w:val="00C67F6D"/>
    <w:rsid w:val="00C67FF2"/>
    <w:rsid w:val="00C70022"/>
    <w:rsid w:val="00C70060"/>
    <w:rsid w:val="00C70098"/>
    <w:rsid w:val="00C700C0"/>
    <w:rsid w:val="00C700E2"/>
    <w:rsid w:val="00C7011E"/>
    <w:rsid w:val="00C70124"/>
    <w:rsid w:val="00C701FC"/>
    <w:rsid w:val="00C70252"/>
    <w:rsid w:val="00C70254"/>
    <w:rsid w:val="00C70266"/>
    <w:rsid w:val="00C70361"/>
    <w:rsid w:val="00C70393"/>
    <w:rsid w:val="00C703EC"/>
    <w:rsid w:val="00C70440"/>
    <w:rsid w:val="00C7045E"/>
    <w:rsid w:val="00C7058A"/>
    <w:rsid w:val="00C705ED"/>
    <w:rsid w:val="00C70605"/>
    <w:rsid w:val="00C7069E"/>
    <w:rsid w:val="00C7069F"/>
    <w:rsid w:val="00C706C0"/>
    <w:rsid w:val="00C706D3"/>
    <w:rsid w:val="00C707A1"/>
    <w:rsid w:val="00C7081B"/>
    <w:rsid w:val="00C7085B"/>
    <w:rsid w:val="00C70941"/>
    <w:rsid w:val="00C70A21"/>
    <w:rsid w:val="00C70A4E"/>
    <w:rsid w:val="00C70A52"/>
    <w:rsid w:val="00C70A54"/>
    <w:rsid w:val="00C70A5B"/>
    <w:rsid w:val="00C70A69"/>
    <w:rsid w:val="00C70B33"/>
    <w:rsid w:val="00C70B43"/>
    <w:rsid w:val="00C70BBB"/>
    <w:rsid w:val="00C70BBD"/>
    <w:rsid w:val="00C70BCA"/>
    <w:rsid w:val="00C70BE3"/>
    <w:rsid w:val="00C70C0C"/>
    <w:rsid w:val="00C70C44"/>
    <w:rsid w:val="00C70CFA"/>
    <w:rsid w:val="00C70D01"/>
    <w:rsid w:val="00C70D11"/>
    <w:rsid w:val="00C70D74"/>
    <w:rsid w:val="00C70D9C"/>
    <w:rsid w:val="00C70E05"/>
    <w:rsid w:val="00C70E1C"/>
    <w:rsid w:val="00C70EAA"/>
    <w:rsid w:val="00C70ECF"/>
    <w:rsid w:val="00C70ED2"/>
    <w:rsid w:val="00C70ED7"/>
    <w:rsid w:val="00C70EE5"/>
    <w:rsid w:val="00C70EF2"/>
    <w:rsid w:val="00C70F07"/>
    <w:rsid w:val="00C70F56"/>
    <w:rsid w:val="00C70F85"/>
    <w:rsid w:val="00C70FB4"/>
    <w:rsid w:val="00C70FD4"/>
    <w:rsid w:val="00C70FE1"/>
    <w:rsid w:val="00C71034"/>
    <w:rsid w:val="00C71061"/>
    <w:rsid w:val="00C710CE"/>
    <w:rsid w:val="00C710F8"/>
    <w:rsid w:val="00C7114E"/>
    <w:rsid w:val="00C7115F"/>
    <w:rsid w:val="00C71181"/>
    <w:rsid w:val="00C71195"/>
    <w:rsid w:val="00C711D4"/>
    <w:rsid w:val="00C711FD"/>
    <w:rsid w:val="00C7121F"/>
    <w:rsid w:val="00C7124C"/>
    <w:rsid w:val="00C71251"/>
    <w:rsid w:val="00C71261"/>
    <w:rsid w:val="00C712B1"/>
    <w:rsid w:val="00C712E7"/>
    <w:rsid w:val="00C71364"/>
    <w:rsid w:val="00C7141C"/>
    <w:rsid w:val="00C71465"/>
    <w:rsid w:val="00C71472"/>
    <w:rsid w:val="00C7151C"/>
    <w:rsid w:val="00C7159B"/>
    <w:rsid w:val="00C71655"/>
    <w:rsid w:val="00C71727"/>
    <w:rsid w:val="00C7172F"/>
    <w:rsid w:val="00C71803"/>
    <w:rsid w:val="00C7190A"/>
    <w:rsid w:val="00C7190B"/>
    <w:rsid w:val="00C7192A"/>
    <w:rsid w:val="00C7198A"/>
    <w:rsid w:val="00C719C4"/>
    <w:rsid w:val="00C719EE"/>
    <w:rsid w:val="00C71A0D"/>
    <w:rsid w:val="00C71A25"/>
    <w:rsid w:val="00C71ACA"/>
    <w:rsid w:val="00C71ACF"/>
    <w:rsid w:val="00C71B11"/>
    <w:rsid w:val="00C71B18"/>
    <w:rsid w:val="00C71B73"/>
    <w:rsid w:val="00C71B80"/>
    <w:rsid w:val="00C71BBB"/>
    <w:rsid w:val="00C71BFE"/>
    <w:rsid w:val="00C71CA1"/>
    <w:rsid w:val="00C71CF0"/>
    <w:rsid w:val="00C71D1C"/>
    <w:rsid w:val="00C71D31"/>
    <w:rsid w:val="00C71D3C"/>
    <w:rsid w:val="00C71DDF"/>
    <w:rsid w:val="00C71E47"/>
    <w:rsid w:val="00C71E53"/>
    <w:rsid w:val="00C71E7B"/>
    <w:rsid w:val="00C71E81"/>
    <w:rsid w:val="00C71E83"/>
    <w:rsid w:val="00C71EAE"/>
    <w:rsid w:val="00C71EE8"/>
    <w:rsid w:val="00C71F02"/>
    <w:rsid w:val="00C71F16"/>
    <w:rsid w:val="00C71F44"/>
    <w:rsid w:val="00C71F60"/>
    <w:rsid w:val="00C71F6F"/>
    <w:rsid w:val="00C71F9B"/>
    <w:rsid w:val="00C71FA9"/>
    <w:rsid w:val="00C71FD7"/>
    <w:rsid w:val="00C71FDD"/>
    <w:rsid w:val="00C72068"/>
    <w:rsid w:val="00C72076"/>
    <w:rsid w:val="00C72078"/>
    <w:rsid w:val="00C72081"/>
    <w:rsid w:val="00C7210D"/>
    <w:rsid w:val="00C7222E"/>
    <w:rsid w:val="00C722F1"/>
    <w:rsid w:val="00C72369"/>
    <w:rsid w:val="00C723BF"/>
    <w:rsid w:val="00C723CF"/>
    <w:rsid w:val="00C72408"/>
    <w:rsid w:val="00C724C3"/>
    <w:rsid w:val="00C724D6"/>
    <w:rsid w:val="00C72514"/>
    <w:rsid w:val="00C7258F"/>
    <w:rsid w:val="00C725A9"/>
    <w:rsid w:val="00C725BD"/>
    <w:rsid w:val="00C72617"/>
    <w:rsid w:val="00C72619"/>
    <w:rsid w:val="00C7262B"/>
    <w:rsid w:val="00C726AA"/>
    <w:rsid w:val="00C726B2"/>
    <w:rsid w:val="00C726DC"/>
    <w:rsid w:val="00C727EE"/>
    <w:rsid w:val="00C727F3"/>
    <w:rsid w:val="00C727F6"/>
    <w:rsid w:val="00C7284C"/>
    <w:rsid w:val="00C7286A"/>
    <w:rsid w:val="00C728B6"/>
    <w:rsid w:val="00C72906"/>
    <w:rsid w:val="00C7296F"/>
    <w:rsid w:val="00C72971"/>
    <w:rsid w:val="00C72A34"/>
    <w:rsid w:val="00C72AD2"/>
    <w:rsid w:val="00C72B5F"/>
    <w:rsid w:val="00C72B8A"/>
    <w:rsid w:val="00C72BA0"/>
    <w:rsid w:val="00C72BAA"/>
    <w:rsid w:val="00C72BE8"/>
    <w:rsid w:val="00C72C30"/>
    <w:rsid w:val="00C72C82"/>
    <w:rsid w:val="00C72C96"/>
    <w:rsid w:val="00C72D30"/>
    <w:rsid w:val="00C72DB6"/>
    <w:rsid w:val="00C72DCA"/>
    <w:rsid w:val="00C72DCE"/>
    <w:rsid w:val="00C72DD9"/>
    <w:rsid w:val="00C72EA3"/>
    <w:rsid w:val="00C72EBA"/>
    <w:rsid w:val="00C72EFD"/>
    <w:rsid w:val="00C72F07"/>
    <w:rsid w:val="00C72F56"/>
    <w:rsid w:val="00C72F8E"/>
    <w:rsid w:val="00C72FAC"/>
    <w:rsid w:val="00C72FC3"/>
    <w:rsid w:val="00C7300B"/>
    <w:rsid w:val="00C73043"/>
    <w:rsid w:val="00C73047"/>
    <w:rsid w:val="00C7305F"/>
    <w:rsid w:val="00C7307D"/>
    <w:rsid w:val="00C7307F"/>
    <w:rsid w:val="00C730B0"/>
    <w:rsid w:val="00C731F0"/>
    <w:rsid w:val="00C73227"/>
    <w:rsid w:val="00C73252"/>
    <w:rsid w:val="00C732C7"/>
    <w:rsid w:val="00C732D9"/>
    <w:rsid w:val="00C73327"/>
    <w:rsid w:val="00C733A8"/>
    <w:rsid w:val="00C733C5"/>
    <w:rsid w:val="00C7346C"/>
    <w:rsid w:val="00C73477"/>
    <w:rsid w:val="00C734BF"/>
    <w:rsid w:val="00C734F3"/>
    <w:rsid w:val="00C73515"/>
    <w:rsid w:val="00C735D7"/>
    <w:rsid w:val="00C735DC"/>
    <w:rsid w:val="00C7363C"/>
    <w:rsid w:val="00C73641"/>
    <w:rsid w:val="00C73670"/>
    <w:rsid w:val="00C7367D"/>
    <w:rsid w:val="00C736CF"/>
    <w:rsid w:val="00C7372C"/>
    <w:rsid w:val="00C737AE"/>
    <w:rsid w:val="00C737C8"/>
    <w:rsid w:val="00C737D0"/>
    <w:rsid w:val="00C73808"/>
    <w:rsid w:val="00C73864"/>
    <w:rsid w:val="00C73871"/>
    <w:rsid w:val="00C738FA"/>
    <w:rsid w:val="00C7393B"/>
    <w:rsid w:val="00C7397B"/>
    <w:rsid w:val="00C73A74"/>
    <w:rsid w:val="00C73AA8"/>
    <w:rsid w:val="00C73ACA"/>
    <w:rsid w:val="00C73ACF"/>
    <w:rsid w:val="00C73B08"/>
    <w:rsid w:val="00C73B0B"/>
    <w:rsid w:val="00C73B5F"/>
    <w:rsid w:val="00C73B63"/>
    <w:rsid w:val="00C73BCE"/>
    <w:rsid w:val="00C73C4C"/>
    <w:rsid w:val="00C73C53"/>
    <w:rsid w:val="00C73D27"/>
    <w:rsid w:val="00C73D62"/>
    <w:rsid w:val="00C73D7C"/>
    <w:rsid w:val="00C73D8B"/>
    <w:rsid w:val="00C73DB9"/>
    <w:rsid w:val="00C73DDE"/>
    <w:rsid w:val="00C73E1E"/>
    <w:rsid w:val="00C73E4E"/>
    <w:rsid w:val="00C73E5E"/>
    <w:rsid w:val="00C73ECE"/>
    <w:rsid w:val="00C73ED7"/>
    <w:rsid w:val="00C73F96"/>
    <w:rsid w:val="00C73F98"/>
    <w:rsid w:val="00C73FE9"/>
    <w:rsid w:val="00C74035"/>
    <w:rsid w:val="00C74089"/>
    <w:rsid w:val="00C740E0"/>
    <w:rsid w:val="00C74113"/>
    <w:rsid w:val="00C74165"/>
    <w:rsid w:val="00C741FC"/>
    <w:rsid w:val="00C742AE"/>
    <w:rsid w:val="00C742BF"/>
    <w:rsid w:val="00C742C0"/>
    <w:rsid w:val="00C74405"/>
    <w:rsid w:val="00C74406"/>
    <w:rsid w:val="00C7442D"/>
    <w:rsid w:val="00C744B5"/>
    <w:rsid w:val="00C744DE"/>
    <w:rsid w:val="00C7450A"/>
    <w:rsid w:val="00C7450F"/>
    <w:rsid w:val="00C7454D"/>
    <w:rsid w:val="00C74588"/>
    <w:rsid w:val="00C745F9"/>
    <w:rsid w:val="00C74616"/>
    <w:rsid w:val="00C74617"/>
    <w:rsid w:val="00C7466C"/>
    <w:rsid w:val="00C746A2"/>
    <w:rsid w:val="00C746A6"/>
    <w:rsid w:val="00C746AB"/>
    <w:rsid w:val="00C7473A"/>
    <w:rsid w:val="00C74758"/>
    <w:rsid w:val="00C747F2"/>
    <w:rsid w:val="00C747F8"/>
    <w:rsid w:val="00C74829"/>
    <w:rsid w:val="00C74843"/>
    <w:rsid w:val="00C74861"/>
    <w:rsid w:val="00C748EA"/>
    <w:rsid w:val="00C74938"/>
    <w:rsid w:val="00C74964"/>
    <w:rsid w:val="00C7497B"/>
    <w:rsid w:val="00C74A1E"/>
    <w:rsid w:val="00C74A87"/>
    <w:rsid w:val="00C74AC3"/>
    <w:rsid w:val="00C74ACE"/>
    <w:rsid w:val="00C74B44"/>
    <w:rsid w:val="00C74B70"/>
    <w:rsid w:val="00C74C13"/>
    <w:rsid w:val="00C74C71"/>
    <w:rsid w:val="00C74CA3"/>
    <w:rsid w:val="00C74D41"/>
    <w:rsid w:val="00C74D7F"/>
    <w:rsid w:val="00C74D90"/>
    <w:rsid w:val="00C74DDF"/>
    <w:rsid w:val="00C74E27"/>
    <w:rsid w:val="00C74E37"/>
    <w:rsid w:val="00C74E60"/>
    <w:rsid w:val="00C74EB8"/>
    <w:rsid w:val="00C74F27"/>
    <w:rsid w:val="00C74FA2"/>
    <w:rsid w:val="00C74FDA"/>
    <w:rsid w:val="00C74FDD"/>
    <w:rsid w:val="00C74FF2"/>
    <w:rsid w:val="00C7507A"/>
    <w:rsid w:val="00C7507E"/>
    <w:rsid w:val="00C7508F"/>
    <w:rsid w:val="00C750C1"/>
    <w:rsid w:val="00C750D0"/>
    <w:rsid w:val="00C75181"/>
    <w:rsid w:val="00C751E9"/>
    <w:rsid w:val="00C75231"/>
    <w:rsid w:val="00C75266"/>
    <w:rsid w:val="00C7527D"/>
    <w:rsid w:val="00C752C6"/>
    <w:rsid w:val="00C752DC"/>
    <w:rsid w:val="00C753E1"/>
    <w:rsid w:val="00C7547D"/>
    <w:rsid w:val="00C754B6"/>
    <w:rsid w:val="00C754D7"/>
    <w:rsid w:val="00C754EC"/>
    <w:rsid w:val="00C75500"/>
    <w:rsid w:val="00C75513"/>
    <w:rsid w:val="00C75541"/>
    <w:rsid w:val="00C7565D"/>
    <w:rsid w:val="00C7565F"/>
    <w:rsid w:val="00C756E8"/>
    <w:rsid w:val="00C756F0"/>
    <w:rsid w:val="00C756F2"/>
    <w:rsid w:val="00C757A4"/>
    <w:rsid w:val="00C757B9"/>
    <w:rsid w:val="00C757BA"/>
    <w:rsid w:val="00C757D8"/>
    <w:rsid w:val="00C757F3"/>
    <w:rsid w:val="00C75875"/>
    <w:rsid w:val="00C7587A"/>
    <w:rsid w:val="00C758A8"/>
    <w:rsid w:val="00C758BE"/>
    <w:rsid w:val="00C758F3"/>
    <w:rsid w:val="00C75901"/>
    <w:rsid w:val="00C75924"/>
    <w:rsid w:val="00C75962"/>
    <w:rsid w:val="00C75997"/>
    <w:rsid w:val="00C759E5"/>
    <w:rsid w:val="00C75A1D"/>
    <w:rsid w:val="00C75A3C"/>
    <w:rsid w:val="00C75B11"/>
    <w:rsid w:val="00C75B19"/>
    <w:rsid w:val="00C75B30"/>
    <w:rsid w:val="00C75B33"/>
    <w:rsid w:val="00C75B47"/>
    <w:rsid w:val="00C75BB2"/>
    <w:rsid w:val="00C75C3A"/>
    <w:rsid w:val="00C75C83"/>
    <w:rsid w:val="00C75C96"/>
    <w:rsid w:val="00C75CA3"/>
    <w:rsid w:val="00C75CAB"/>
    <w:rsid w:val="00C75D2C"/>
    <w:rsid w:val="00C75D2E"/>
    <w:rsid w:val="00C75D3C"/>
    <w:rsid w:val="00C75D71"/>
    <w:rsid w:val="00C75D7C"/>
    <w:rsid w:val="00C75D9A"/>
    <w:rsid w:val="00C75E7C"/>
    <w:rsid w:val="00C75E86"/>
    <w:rsid w:val="00C75E8F"/>
    <w:rsid w:val="00C75EF2"/>
    <w:rsid w:val="00C75F21"/>
    <w:rsid w:val="00C75F43"/>
    <w:rsid w:val="00C76003"/>
    <w:rsid w:val="00C76069"/>
    <w:rsid w:val="00C76074"/>
    <w:rsid w:val="00C76080"/>
    <w:rsid w:val="00C76147"/>
    <w:rsid w:val="00C7614D"/>
    <w:rsid w:val="00C7616D"/>
    <w:rsid w:val="00C761D0"/>
    <w:rsid w:val="00C76269"/>
    <w:rsid w:val="00C7626F"/>
    <w:rsid w:val="00C76273"/>
    <w:rsid w:val="00C762B8"/>
    <w:rsid w:val="00C7633C"/>
    <w:rsid w:val="00C76397"/>
    <w:rsid w:val="00C763A8"/>
    <w:rsid w:val="00C76438"/>
    <w:rsid w:val="00C764AD"/>
    <w:rsid w:val="00C764B8"/>
    <w:rsid w:val="00C764E6"/>
    <w:rsid w:val="00C76591"/>
    <w:rsid w:val="00C765A7"/>
    <w:rsid w:val="00C765E0"/>
    <w:rsid w:val="00C76636"/>
    <w:rsid w:val="00C7668B"/>
    <w:rsid w:val="00C766AB"/>
    <w:rsid w:val="00C766E4"/>
    <w:rsid w:val="00C766E6"/>
    <w:rsid w:val="00C76723"/>
    <w:rsid w:val="00C767B1"/>
    <w:rsid w:val="00C76838"/>
    <w:rsid w:val="00C7683B"/>
    <w:rsid w:val="00C76868"/>
    <w:rsid w:val="00C7686A"/>
    <w:rsid w:val="00C768A3"/>
    <w:rsid w:val="00C7691C"/>
    <w:rsid w:val="00C76934"/>
    <w:rsid w:val="00C7697D"/>
    <w:rsid w:val="00C769A6"/>
    <w:rsid w:val="00C769F3"/>
    <w:rsid w:val="00C76A31"/>
    <w:rsid w:val="00C76A7D"/>
    <w:rsid w:val="00C76AC4"/>
    <w:rsid w:val="00C76AC6"/>
    <w:rsid w:val="00C76AFD"/>
    <w:rsid w:val="00C76B2F"/>
    <w:rsid w:val="00C76B40"/>
    <w:rsid w:val="00C76C10"/>
    <w:rsid w:val="00C76C35"/>
    <w:rsid w:val="00C76CA7"/>
    <w:rsid w:val="00C76CAE"/>
    <w:rsid w:val="00C76D2D"/>
    <w:rsid w:val="00C76D5E"/>
    <w:rsid w:val="00C76D60"/>
    <w:rsid w:val="00C76D6B"/>
    <w:rsid w:val="00C76DBA"/>
    <w:rsid w:val="00C76E11"/>
    <w:rsid w:val="00C76EB4"/>
    <w:rsid w:val="00C76ED2"/>
    <w:rsid w:val="00C76F0E"/>
    <w:rsid w:val="00C76F1F"/>
    <w:rsid w:val="00C76F35"/>
    <w:rsid w:val="00C76FB2"/>
    <w:rsid w:val="00C76FEC"/>
    <w:rsid w:val="00C770CD"/>
    <w:rsid w:val="00C77105"/>
    <w:rsid w:val="00C77126"/>
    <w:rsid w:val="00C7717C"/>
    <w:rsid w:val="00C7719F"/>
    <w:rsid w:val="00C77264"/>
    <w:rsid w:val="00C77267"/>
    <w:rsid w:val="00C77311"/>
    <w:rsid w:val="00C77394"/>
    <w:rsid w:val="00C77398"/>
    <w:rsid w:val="00C773DB"/>
    <w:rsid w:val="00C774B4"/>
    <w:rsid w:val="00C774F6"/>
    <w:rsid w:val="00C7753E"/>
    <w:rsid w:val="00C77577"/>
    <w:rsid w:val="00C77578"/>
    <w:rsid w:val="00C7759D"/>
    <w:rsid w:val="00C775B4"/>
    <w:rsid w:val="00C77616"/>
    <w:rsid w:val="00C7766B"/>
    <w:rsid w:val="00C77672"/>
    <w:rsid w:val="00C776AA"/>
    <w:rsid w:val="00C7770D"/>
    <w:rsid w:val="00C77773"/>
    <w:rsid w:val="00C777CA"/>
    <w:rsid w:val="00C777DA"/>
    <w:rsid w:val="00C777ED"/>
    <w:rsid w:val="00C77801"/>
    <w:rsid w:val="00C77843"/>
    <w:rsid w:val="00C7787D"/>
    <w:rsid w:val="00C778CA"/>
    <w:rsid w:val="00C7790D"/>
    <w:rsid w:val="00C77912"/>
    <w:rsid w:val="00C77925"/>
    <w:rsid w:val="00C7793A"/>
    <w:rsid w:val="00C77946"/>
    <w:rsid w:val="00C7797B"/>
    <w:rsid w:val="00C779A0"/>
    <w:rsid w:val="00C779AB"/>
    <w:rsid w:val="00C779B6"/>
    <w:rsid w:val="00C77A39"/>
    <w:rsid w:val="00C77A86"/>
    <w:rsid w:val="00C77AEC"/>
    <w:rsid w:val="00C77B23"/>
    <w:rsid w:val="00C77B31"/>
    <w:rsid w:val="00C77B94"/>
    <w:rsid w:val="00C77BA1"/>
    <w:rsid w:val="00C77BB2"/>
    <w:rsid w:val="00C77C05"/>
    <w:rsid w:val="00C77C0D"/>
    <w:rsid w:val="00C77C38"/>
    <w:rsid w:val="00C77C66"/>
    <w:rsid w:val="00C77C6D"/>
    <w:rsid w:val="00C77C9F"/>
    <w:rsid w:val="00C77CDC"/>
    <w:rsid w:val="00C77CE2"/>
    <w:rsid w:val="00C77CE6"/>
    <w:rsid w:val="00C77CEA"/>
    <w:rsid w:val="00C77D14"/>
    <w:rsid w:val="00C77D15"/>
    <w:rsid w:val="00C77D28"/>
    <w:rsid w:val="00C77D35"/>
    <w:rsid w:val="00C77D3C"/>
    <w:rsid w:val="00C77D44"/>
    <w:rsid w:val="00C77DAD"/>
    <w:rsid w:val="00C77DFA"/>
    <w:rsid w:val="00C77E02"/>
    <w:rsid w:val="00C77E1C"/>
    <w:rsid w:val="00C77EC6"/>
    <w:rsid w:val="00C77F37"/>
    <w:rsid w:val="00C77F9E"/>
    <w:rsid w:val="00C77FCC"/>
    <w:rsid w:val="00C77FCD"/>
    <w:rsid w:val="00C77FCF"/>
    <w:rsid w:val="00C8008E"/>
    <w:rsid w:val="00C80108"/>
    <w:rsid w:val="00C80131"/>
    <w:rsid w:val="00C801EB"/>
    <w:rsid w:val="00C80226"/>
    <w:rsid w:val="00C802B2"/>
    <w:rsid w:val="00C802D5"/>
    <w:rsid w:val="00C80308"/>
    <w:rsid w:val="00C80424"/>
    <w:rsid w:val="00C80449"/>
    <w:rsid w:val="00C80477"/>
    <w:rsid w:val="00C804DE"/>
    <w:rsid w:val="00C804E2"/>
    <w:rsid w:val="00C804FE"/>
    <w:rsid w:val="00C805E0"/>
    <w:rsid w:val="00C80788"/>
    <w:rsid w:val="00C807CE"/>
    <w:rsid w:val="00C80849"/>
    <w:rsid w:val="00C808C5"/>
    <w:rsid w:val="00C80901"/>
    <w:rsid w:val="00C8091F"/>
    <w:rsid w:val="00C80933"/>
    <w:rsid w:val="00C8093F"/>
    <w:rsid w:val="00C8098D"/>
    <w:rsid w:val="00C80A25"/>
    <w:rsid w:val="00C80A54"/>
    <w:rsid w:val="00C80AA7"/>
    <w:rsid w:val="00C80AF7"/>
    <w:rsid w:val="00C80B01"/>
    <w:rsid w:val="00C80B7F"/>
    <w:rsid w:val="00C80BF0"/>
    <w:rsid w:val="00C80C85"/>
    <w:rsid w:val="00C80C88"/>
    <w:rsid w:val="00C80CAD"/>
    <w:rsid w:val="00C80CC8"/>
    <w:rsid w:val="00C80D10"/>
    <w:rsid w:val="00C80D17"/>
    <w:rsid w:val="00C80D54"/>
    <w:rsid w:val="00C80D5D"/>
    <w:rsid w:val="00C80DB4"/>
    <w:rsid w:val="00C80EB6"/>
    <w:rsid w:val="00C80EC0"/>
    <w:rsid w:val="00C80ECB"/>
    <w:rsid w:val="00C80EDF"/>
    <w:rsid w:val="00C80F05"/>
    <w:rsid w:val="00C8103D"/>
    <w:rsid w:val="00C8107C"/>
    <w:rsid w:val="00C810E5"/>
    <w:rsid w:val="00C81133"/>
    <w:rsid w:val="00C81134"/>
    <w:rsid w:val="00C81172"/>
    <w:rsid w:val="00C811A8"/>
    <w:rsid w:val="00C81213"/>
    <w:rsid w:val="00C8124A"/>
    <w:rsid w:val="00C812F4"/>
    <w:rsid w:val="00C812FB"/>
    <w:rsid w:val="00C81304"/>
    <w:rsid w:val="00C8131D"/>
    <w:rsid w:val="00C8135B"/>
    <w:rsid w:val="00C813D0"/>
    <w:rsid w:val="00C813D9"/>
    <w:rsid w:val="00C8143F"/>
    <w:rsid w:val="00C81442"/>
    <w:rsid w:val="00C814B9"/>
    <w:rsid w:val="00C814DF"/>
    <w:rsid w:val="00C814F9"/>
    <w:rsid w:val="00C81547"/>
    <w:rsid w:val="00C8158E"/>
    <w:rsid w:val="00C815DA"/>
    <w:rsid w:val="00C815DC"/>
    <w:rsid w:val="00C815F4"/>
    <w:rsid w:val="00C815F9"/>
    <w:rsid w:val="00C81635"/>
    <w:rsid w:val="00C8163B"/>
    <w:rsid w:val="00C816C1"/>
    <w:rsid w:val="00C816CD"/>
    <w:rsid w:val="00C81744"/>
    <w:rsid w:val="00C81746"/>
    <w:rsid w:val="00C817AD"/>
    <w:rsid w:val="00C81808"/>
    <w:rsid w:val="00C8182A"/>
    <w:rsid w:val="00C8185C"/>
    <w:rsid w:val="00C81882"/>
    <w:rsid w:val="00C818F2"/>
    <w:rsid w:val="00C818F4"/>
    <w:rsid w:val="00C81906"/>
    <w:rsid w:val="00C81933"/>
    <w:rsid w:val="00C8193D"/>
    <w:rsid w:val="00C819D9"/>
    <w:rsid w:val="00C819E3"/>
    <w:rsid w:val="00C81A26"/>
    <w:rsid w:val="00C81A4A"/>
    <w:rsid w:val="00C81A80"/>
    <w:rsid w:val="00C81A8C"/>
    <w:rsid w:val="00C81A92"/>
    <w:rsid w:val="00C81AFD"/>
    <w:rsid w:val="00C81B08"/>
    <w:rsid w:val="00C81B0D"/>
    <w:rsid w:val="00C81B91"/>
    <w:rsid w:val="00C81C19"/>
    <w:rsid w:val="00C81C47"/>
    <w:rsid w:val="00C81C61"/>
    <w:rsid w:val="00C81C66"/>
    <w:rsid w:val="00C81C94"/>
    <w:rsid w:val="00C81DA9"/>
    <w:rsid w:val="00C81DFF"/>
    <w:rsid w:val="00C81E1B"/>
    <w:rsid w:val="00C81E5C"/>
    <w:rsid w:val="00C81E75"/>
    <w:rsid w:val="00C81EA8"/>
    <w:rsid w:val="00C81EE2"/>
    <w:rsid w:val="00C81EED"/>
    <w:rsid w:val="00C81EF1"/>
    <w:rsid w:val="00C81F17"/>
    <w:rsid w:val="00C81F5B"/>
    <w:rsid w:val="00C81F68"/>
    <w:rsid w:val="00C81F6D"/>
    <w:rsid w:val="00C81FC1"/>
    <w:rsid w:val="00C81FC9"/>
    <w:rsid w:val="00C82025"/>
    <w:rsid w:val="00C82026"/>
    <w:rsid w:val="00C8204B"/>
    <w:rsid w:val="00C82077"/>
    <w:rsid w:val="00C8209E"/>
    <w:rsid w:val="00C820E3"/>
    <w:rsid w:val="00C82174"/>
    <w:rsid w:val="00C8218B"/>
    <w:rsid w:val="00C8219C"/>
    <w:rsid w:val="00C8222A"/>
    <w:rsid w:val="00C82232"/>
    <w:rsid w:val="00C8223C"/>
    <w:rsid w:val="00C82249"/>
    <w:rsid w:val="00C8224B"/>
    <w:rsid w:val="00C82297"/>
    <w:rsid w:val="00C822A2"/>
    <w:rsid w:val="00C822C9"/>
    <w:rsid w:val="00C8233A"/>
    <w:rsid w:val="00C82373"/>
    <w:rsid w:val="00C823D3"/>
    <w:rsid w:val="00C823E5"/>
    <w:rsid w:val="00C823F3"/>
    <w:rsid w:val="00C82402"/>
    <w:rsid w:val="00C8241E"/>
    <w:rsid w:val="00C82436"/>
    <w:rsid w:val="00C82457"/>
    <w:rsid w:val="00C82461"/>
    <w:rsid w:val="00C824B0"/>
    <w:rsid w:val="00C824C5"/>
    <w:rsid w:val="00C8250B"/>
    <w:rsid w:val="00C82519"/>
    <w:rsid w:val="00C8252A"/>
    <w:rsid w:val="00C8253B"/>
    <w:rsid w:val="00C82583"/>
    <w:rsid w:val="00C825A5"/>
    <w:rsid w:val="00C82626"/>
    <w:rsid w:val="00C82696"/>
    <w:rsid w:val="00C826D7"/>
    <w:rsid w:val="00C826FA"/>
    <w:rsid w:val="00C82734"/>
    <w:rsid w:val="00C8274D"/>
    <w:rsid w:val="00C82757"/>
    <w:rsid w:val="00C82833"/>
    <w:rsid w:val="00C82915"/>
    <w:rsid w:val="00C82943"/>
    <w:rsid w:val="00C82A17"/>
    <w:rsid w:val="00C82A82"/>
    <w:rsid w:val="00C82A9A"/>
    <w:rsid w:val="00C82AD8"/>
    <w:rsid w:val="00C82AF6"/>
    <w:rsid w:val="00C82B46"/>
    <w:rsid w:val="00C82BAA"/>
    <w:rsid w:val="00C82BC1"/>
    <w:rsid w:val="00C82BC7"/>
    <w:rsid w:val="00C82C63"/>
    <w:rsid w:val="00C82C9E"/>
    <w:rsid w:val="00C82CDE"/>
    <w:rsid w:val="00C82CE5"/>
    <w:rsid w:val="00C82D8C"/>
    <w:rsid w:val="00C82E89"/>
    <w:rsid w:val="00C82ECC"/>
    <w:rsid w:val="00C82EDC"/>
    <w:rsid w:val="00C82F89"/>
    <w:rsid w:val="00C82F9C"/>
    <w:rsid w:val="00C82FBE"/>
    <w:rsid w:val="00C8300D"/>
    <w:rsid w:val="00C8303D"/>
    <w:rsid w:val="00C830E5"/>
    <w:rsid w:val="00C8310A"/>
    <w:rsid w:val="00C83136"/>
    <w:rsid w:val="00C83159"/>
    <w:rsid w:val="00C831C7"/>
    <w:rsid w:val="00C831E9"/>
    <w:rsid w:val="00C8324D"/>
    <w:rsid w:val="00C83264"/>
    <w:rsid w:val="00C8329C"/>
    <w:rsid w:val="00C83371"/>
    <w:rsid w:val="00C833B6"/>
    <w:rsid w:val="00C833B9"/>
    <w:rsid w:val="00C83450"/>
    <w:rsid w:val="00C83475"/>
    <w:rsid w:val="00C83479"/>
    <w:rsid w:val="00C834BB"/>
    <w:rsid w:val="00C834ED"/>
    <w:rsid w:val="00C8351A"/>
    <w:rsid w:val="00C83552"/>
    <w:rsid w:val="00C835CC"/>
    <w:rsid w:val="00C835D1"/>
    <w:rsid w:val="00C83625"/>
    <w:rsid w:val="00C83670"/>
    <w:rsid w:val="00C836EB"/>
    <w:rsid w:val="00C8372C"/>
    <w:rsid w:val="00C8373C"/>
    <w:rsid w:val="00C83743"/>
    <w:rsid w:val="00C83748"/>
    <w:rsid w:val="00C83755"/>
    <w:rsid w:val="00C83793"/>
    <w:rsid w:val="00C837D4"/>
    <w:rsid w:val="00C837F0"/>
    <w:rsid w:val="00C8381A"/>
    <w:rsid w:val="00C8382F"/>
    <w:rsid w:val="00C83856"/>
    <w:rsid w:val="00C838B1"/>
    <w:rsid w:val="00C838C1"/>
    <w:rsid w:val="00C838F9"/>
    <w:rsid w:val="00C8390E"/>
    <w:rsid w:val="00C83943"/>
    <w:rsid w:val="00C8394F"/>
    <w:rsid w:val="00C83984"/>
    <w:rsid w:val="00C83995"/>
    <w:rsid w:val="00C839EE"/>
    <w:rsid w:val="00C83AD4"/>
    <w:rsid w:val="00C83B32"/>
    <w:rsid w:val="00C83B43"/>
    <w:rsid w:val="00C83BD0"/>
    <w:rsid w:val="00C83C17"/>
    <w:rsid w:val="00C83C48"/>
    <w:rsid w:val="00C83C5D"/>
    <w:rsid w:val="00C83CD1"/>
    <w:rsid w:val="00C83CE1"/>
    <w:rsid w:val="00C83CF6"/>
    <w:rsid w:val="00C83D27"/>
    <w:rsid w:val="00C83D8D"/>
    <w:rsid w:val="00C83E04"/>
    <w:rsid w:val="00C83E33"/>
    <w:rsid w:val="00C83E56"/>
    <w:rsid w:val="00C83E5F"/>
    <w:rsid w:val="00C83EE0"/>
    <w:rsid w:val="00C83F03"/>
    <w:rsid w:val="00C83F50"/>
    <w:rsid w:val="00C83F6D"/>
    <w:rsid w:val="00C83F7B"/>
    <w:rsid w:val="00C8402C"/>
    <w:rsid w:val="00C84038"/>
    <w:rsid w:val="00C8403F"/>
    <w:rsid w:val="00C8408A"/>
    <w:rsid w:val="00C840ED"/>
    <w:rsid w:val="00C8410F"/>
    <w:rsid w:val="00C84113"/>
    <w:rsid w:val="00C84128"/>
    <w:rsid w:val="00C8415F"/>
    <w:rsid w:val="00C841B9"/>
    <w:rsid w:val="00C841C4"/>
    <w:rsid w:val="00C841F6"/>
    <w:rsid w:val="00C842D5"/>
    <w:rsid w:val="00C842E9"/>
    <w:rsid w:val="00C84350"/>
    <w:rsid w:val="00C84353"/>
    <w:rsid w:val="00C843A4"/>
    <w:rsid w:val="00C843AB"/>
    <w:rsid w:val="00C843BD"/>
    <w:rsid w:val="00C843C7"/>
    <w:rsid w:val="00C843CE"/>
    <w:rsid w:val="00C843E8"/>
    <w:rsid w:val="00C84425"/>
    <w:rsid w:val="00C8446D"/>
    <w:rsid w:val="00C84473"/>
    <w:rsid w:val="00C844CF"/>
    <w:rsid w:val="00C844F7"/>
    <w:rsid w:val="00C8454E"/>
    <w:rsid w:val="00C8459E"/>
    <w:rsid w:val="00C845DD"/>
    <w:rsid w:val="00C845F0"/>
    <w:rsid w:val="00C84683"/>
    <w:rsid w:val="00C846CE"/>
    <w:rsid w:val="00C846DD"/>
    <w:rsid w:val="00C847ED"/>
    <w:rsid w:val="00C8483C"/>
    <w:rsid w:val="00C84840"/>
    <w:rsid w:val="00C848D6"/>
    <w:rsid w:val="00C84915"/>
    <w:rsid w:val="00C84947"/>
    <w:rsid w:val="00C84950"/>
    <w:rsid w:val="00C84988"/>
    <w:rsid w:val="00C84991"/>
    <w:rsid w:val="00C849B1"/>
    <w:rsid w:val="00C849D3"/>
    <w:rsid w:val="00C84A22"/>
    <w:rsid w:val="00C84A9F"/>
    <w:rsid w:val="00C84AC5"/>
    <w:rsid w:val="00C84AD7"/>
    <w:rsid w:val="00C84B08"/>
    <w:rsid w:val="00C84B12"/>
    <w:rsid w:val="00C84BAC"/>
    <w:rsid w:val="00C84BB8"/>
    <w:rsid w:val="00C84C14"/>
    <w:rsid w:val="00C84CA1"/>
    <w:rsid w:val="00C84CCC"/>
    <w:rsid w:val="00C84CFC"/>
    <w:rsid w:val="00C84CFF"/>
    <w:rsid w:val="00C84D09"/>
    <w:rsid w:val="00C84D7B"/>
    <w:rsid w:val="00C84D8B"/>
    <w:rsid w:val="00C84DA4"/>
    <w:rsid w:val="00C84DB5"/>
    <w:rsid w:val="00C84DC6"/>
    <w:rsid w:val="00C84E04"/>
    <w:rsid w:val="00C84EA3"/>
    <w:rsid w:val="00C84F00"/>
    <w:rsid w:val="00C84F1F"/>
    <w:rsid w:val="00C84F2C"/>
    <w:rsid w:val="00C84F46"/>
    <w:rsid w:val="00C84FA1"/>
    <w:rsid w:val="00C84FA4"/>
    <w:rsid w:val="00C84FAC"/>
    <w:rsid w:val="00C85010"/>
    <w:rsid w:val="00C85017"/>
    <w:rsid w:val="00C85023"/>
    <w:rsid w:val="00C85059"/>
    <w:rsid w:val="00C85124"/>
    <w:rsid w:val="00C851BC"/>
    <w:rsid w:val="00C851E5"/>
    <w:rsid w:val="00C851E9"/>
    <w:rsid w:val="00C8522B"/>
    <w:rsid w:val="00C8524C"/>
    <w:rsid w:val="00C85283"/>
    <w:rsid w:val="00C852C9"/>
    <w:rsid w:val="00C853C0"/>
    <w:rsid w:val="00C853EC"/>
    <w:rsid w:val="00C85453"/>
    <w:rsid w:val="00C8549A"/>
    <w:rsid w:val="00C85522"/>
    <w:rsid w:val="00C855F2"/>
    <w:rsid w:val="00C856F9"/>
    <w:rsid w:val="00C8571E"/>
    <w:rsid w:val="00C85747"/>
    <w:rsid w:val="00C857CF"/>
    <w:rsid w:val="00C85810"/>
    <w:rsid w:val="00C8583B"/>
    <w:rsid w:val="00C85888"/>
    <w:rsid w:val="00C8589F"/>
    <w:rsid w:val="00C858AF"/>
    <w:rsid w:val="00C858CB"/>
    <w:rsid w:val="00C85933"/>
    <w:rsid w:val="00C8595C"/>
    <w:rsid w:val="00C859BB"/>
    <w:rsid w:val="00C859C8"/>
    <w:rsid w:val="00C859EF"/>
    <w:rsid w:val="00C859F6"/>
    <w:rsid w:val="00C85AD2"/>
    <w:rsid w:val="00C85B13"/>
    <w:rsid w:val="00C85B30"/>
    <w:rsid w:val="00C85B33"/>
    <w:rsid w:val="00C85D41"/>
    <w:rsid w:val="00C85D9D"/>
    <w:rsid w:val="00C85DCA"/>
    <w:rsid w:val="00C85EA4"/>
    <w:rsid w:val="00C85EF7"/>
    <w:rsid w:val="00C85F44"/>
    <w:rsid w:val="00C85F4F"/>
    <w:rsid w:val="00C85FB1"/>
    <w:rsid w:val="00C85FEA"/>
    <w:rsid w:val="00C86008"/>
    <w:rsid w:val="00C86011"/>
    <w:rsid w:val="00C8607F"/>
    <w:rsid w:val="00C860CC"/>
    <w:rsid w:val="00C8610B"/>
    <w:rsid w:val="00C861AF"/>
    <w:rsid w:val="00C861FD"/>
    <w:rsid w:val="00C86204"/>
    <w:rsid w:val="00C86254"/>
    <w:rsid w:val="00C8625E"/>
    <w:rsid w:val="00C862C8"/>
    <w:rsid w:val="00C863AA"/>
    <w:rsid w:val="00C863CA"/>
    <w:rsid w:val="00C86426"/>
    <w:rsid w:val="00C86475"/>
    <w:rsid w:val="00C864A2"/>
    <w:rsid w:val="00C86534"/>
    <w:rsid w:val="00C86576"/>
    <w:rsid w:val="00C865BE"/>
    <w:rsid w:val="00C865F3"/>
    <w:rsid w:val="00C8664D"/>
    <w:rsid w:val="00C8671A"/>
    <w:rsid w:val="00C86796"/>
    <w:rsid w:val="00C867BE"/>
    <w:rsid w:val="00C867F7"/>
    <w:rsid w:val="00C867FA"/>
    <w:rsid w:val="00C86858"/>
    <w:rsid w:val="00C8685C"/>
    <w:rsid w:val="00C869A3"/>
    <w:rsid w:val="00C86A17"/>
    <w:rsid w:val="00C86A33"/>
    <w:rsid w:val="00C86A6D"/>
    <w:rsid w:val="00C86A91"/>
    <w:rsid w:val="00C86AB9"/>
    <w:rsid w:val="00C86AF5"/>
    <w:rsid w:val="00C86B4F"/>
    <w:rsid w:val="00C86B95"/>
    <w:rsid w:val="00C86BA3"/>
    <w:rsid w:val="00C86BC1"/>
    <w:rsid w:val="00C86BD7"/>
    <w:rsid w:val="00C86BF9"/>
    <w:rsid w:val="00C86CA0"/>
    <w:rsid w:val="00C86D36"/>
    <w:rsid w:val="00C86D3C"/>
    <w:rsid w:val="00C86D4D"/>
    <w:rsid w:val="00C86D65"/>
    <w:rsid w:val="00C86D68"/>
    <w:rsid w:val="00C86D8A"/>
    <w:rsid w:val="00C86DB5"/>
    <w:rsid w:val="00C86DD1"/>
    <w:rsid w:val="00C86DE5"/>
    <w:rsid w:val="00C86E06"/>
    <w:rsid w:val="00C86E7C"/>
    <w:rsid w:val="00C86E91"/>
    <w:rsid w:val="00C86F10"/>
    <w:rsid w:val="00C86F19"/>
    <w:rsid w:val="00C86F51"/>
    <w:rsid w:val="00C86FFB"/>
    <w:rsid w:val="00C8700D"/>
    <w:rsid w:val="00C87016"/>
    <w:rsid w:val="00C87115"/>
    <w:rsid w:val="00C87192"/>
    <w:rsid w:val="00C871C1"/>
    <w:rsid w:val="00C871E3"/>
    <w:rsid w:val="00C871F3"/>
    <w:rsid w:val="00C8723D"/>
    <w:rsid w:val="00C87288"/>
    <w:rsid w:val="00C8728E"/>
    <w:rsid w:val="00C872A7"/>
    <w:rsid w:val="00C872F2"/>
    <w:rsid w:val="00C8735C"/>
    <w:rsid w:val="00C87391"/>
    <w:rsid w:val="00C8742A"/>
    <w:rsid w:val="00C87480"/>
    <w:rsid w:val="00C874BC"/>
    <w:rsid w:val="00C874D4"/>
    <w:rsid w:val="00C87512"/>
    <w:rsid w:val="00C87535"/>
    <w:rsid w:val="00C8753D"/>
    <w:rsid w:val="00C87540"/>
    <w:rsid w:val="00C87543"/>
    <w:rsid w:val="00C8756C"/>
    <w:rsid w:val="00C8757E"/>
    <w:rsid w:val="00C875B3"/>
    <w:rsid w:val="00C876B6"/>
    <w:rsid w:val="00C876FB"/>
    <w:rsid w:val="00C8770A"/>
    <w:rsid w:val="00C87752"/>
    <w:rsid w:val="00C8779C"/>
    <w:rsid w:val="00C877D8"/>
    <w:rsid w:val="00C87852"/>
    <w:rsid w:val="00C878E4"/>
    <w:rsid w:val="00C8790E"/>
    <w:rsid w:val="00C8794B"/>
    <w:rsid w:val="00C879C6"/>
    <w:rsid w:val="00C87A2D"/>
    <w:rsid w:val="00C87A49"/>
    <w:rsid w:val="00C87A7A"/>
    <w:rsid w:val="00C87A8F"/>
    <w:rsid w:val="00C87AB6"/>
    <w:rsid w:val="00C87ACF"/>
    <w:rsid w:val="00C87AD6"/>
    <w:rsid w:val="00C87B3C"/>
    <w:rsid w:val="00C87B6E"/>
    <w:rsid w:val="00C87B7E"/>
    <w:rsid w:val="00C87BF5"/>
    <w:rsid w:val="00C87C26"/>
    <w:rsid w:val="00C87C4C"/>
    <w:rsid w:val="00C87C72"/>
    <w:rsid w:val="00C87CCD"/>
    <w:rsid w:val="00C87CF0"/>
    <w:rsid w:val="00C87D47"/>
    <w:rsid w:val="00C87D6F"/>
    <w:rsid w:val="00C87D87"/>
    <w:rsid w:val="00C87DEB"/>
    <w:rsid w:val="00C87E21"/>
    <w:rsid w:val="00C87E2A"/>
    <w:rsid w:val="00C87E48"/>
    <w:rsid w:val="00C87E53"/>
    <w:rsid w:val="00C87EA7"/>
    <w:rsid w:val="00C87EC0"/>
    <w:rsid w:val="00C87EC8"/>
    <w:rsid w:val="00C87EF8"/>
    <w:rsid w:val="00C87F0D"/>
    <w:rsid w:val="00C87F28"/>
    <w:rsid w:val="00C87F85"/>
    <w:rsid w:val="00C87FF6"/>
    <w:rsid w:val="00C90008"/>
    <w:rsid w:val="00C9005F"/>
    <w:rsid w:val="00C90087"/>
    <w:rsid w:val="00C900D7"/>
    <w:rsid w:val="00C900D9"/>
    <w:rsid w:val="00C90185"/>
    <w:rsid w:val="00C90188"/>
    <w:rsid w:val="00C901B4"/>
    <w:rsid w:val="00C90211"/>
    <w:rsid w:val="00C90260"/>
    <w:rsid w:val="00C90292"/>
    <w:rsid w:val="00C9038D"/>
    <w:rsid w:val="00C903AB"/>
    <w:rsid w:val="00C903D9"/>
    <w:rsid w:val="00C903E5"/>
    <w:rsid w:val="00C90424"/>
    <w:rsid w:val="00C9042C"/>
    <w:rsid w:val="00C90448"/>
    <w:rsid w:val="00C9047F"/>
    <w:rsid w:val="00C90493"/>
    <w:rsid w:val="00C9049B"/>
    <w:rsid w:val="00C904C1"/>
    <w:rsid w:val="00C90543"/>
    <w:rsid w:val="00C90558"/>
    <w:rsid w:val="00C9055E"/>
    <w:rsid w:val="00C905BB"/>
    <w:rsid w:val="00C9060A"/>
    <w:rsid w:val="00C90611"/>
    <w:rsid w:val="00C90624"/>
    <w:rsid w:val="00C9064C"/>
    <w:rsid w:val="00C90662"/>
    <w:rsid w:val="00C906B5"/>
    <w:rsid w:val="00C907CD"/>
    <w:rsid w:val="00C907DE"/>
    <w:rsid w:val="00C90810"/>
    <w:rsid w:val="00C9086E"/>
    <w:rsid w:val="00C9087E"/>
    <w:rsid w:val="00C908A3"/>
    <w:rsid w:val="00C908B5"/>
    <w:rsid w:val="00C908C8"/>
    <w:rsid w:val="00C90917"/>
    <w:rsid w:val="00C9091A"/>
    <w:rsid w:val="00C9091F"/>
    <w:rsid w:val="00C909F8"/>
    <w:rsid w:val="00C90A40"/>
    <w:rsid w:val="00C90A42"/>
    <w:rsid w:val="00C90A5E"/>
    <w:rsid w:val="00C90AA1"/>
    <w:rsid w:val="00C90AEB"/>
    <w:rsid w:val="00C90B35"/>
    <w:rsid w:val="00C90B5D"/>
    <w:rsid w:val="00C90C01"/>
    <w:rsid w:val="00C90C7E"/>
    <w:rsid w:val="00C90C80"/>
    <w:rsid w:val="00C90D1E"/>
    <w:rsid w:val="00C90D4E"/>
    <w:rsid w:val="00C90E19"/>
    <w:rsid w:val="00C90E2C"/>
    <w:rsid w:val="00C90E77"/>
    <w:rsid w:val="00C90EDB"/>
    <w:rsid w:val="00C90EE3"/>
    <w:rsid w:val="00C90EED"/>
    <w:rsid w:val="00C90F0B"/>
    <w:rsid w:val="00C90F96"/>
    <w:rsid w:val="00C90FDD"/>
    <w:rsid w:val="00C9102A"/>
    <w:rsid w:val="00C9108F"/>
    <w:rsid w:val="00C910C1"/>
    <w:rsid w:val="00C910CB"/>
    <w:rsid w:val="00C91136"/>
    <w:rsid w:val="00C91147"/>
    <w:rsid w:val="00C9117D"/>
    <w:rsid w:val="00C91185"/>
    <w:rsid w:val="00C9119C"/>
    <w:rsid w:val="00C911BB"/>
    <w:rsid w:val="00C911F8"/>
    <w:rsid w:val="00C91204"/>
    <w:rsid w:val="00C9124A"/>
    <w:rsid w:val="00C912A2"/>
    <w:rsid w:val="00C91304"/>
    <w:rsid w:val="00C91305"/>
    <w:rsid w:val="00C9137A"/>
    <w:rsid w:val="00C913ED"/>
    <w:rsid w:val="00C91417"/>
    <w:rsid w:val="00C91479"/>
    <w:rsid w:val="00C91489"/>
    <w:rsid w:val="00C9148B"/>
    <w:rsid w:val="00C91495"/>
    <w:rsid w:val="00C914B3"/>
    <w:rsid w:val="00C914B5"/>
    <w:rsid w:val="00C914C1"/>
    <w:rsid w:val="00C9151C"/>
    <w:rsid w:val="00C9153A"/>
    <w:rsid w:val="00C9160C"/>
    <w:rsid w:val="00C9163D"/>
    <w:rsid w:val="00C916BD"/>
    <w:rsid w:val="00C916D4"/>
    <w:rsid w:val="00C916E7"/>
    <w:rsid w:val="00C91719"/>
    <w:rsid w:val="00C91745"/>
    <w:rsid w:val="00C91750"/>
    <w:rsid w:val="00C9179B"/>
    <w:rsid w:val="00C918C9"/>
    <w:rsid w:val="00C919AD"/>
    <w:rsid w:val="00C91A3D"/>
    <w:rsid w:val="00C91A4D"/>
    <w:rsid w:val="00C91B09"/>
    <w:rsid w:val="00C91B28"/>
    <w:rsid w:val="00C91B7E"/>
    <w:rsid w:val="00C91B87"/>
    <w:rsid w:val="00C91B94"/>
    <w:rsid w:val="00C91C2F"/>
    <w:rsid w:val="00C91C56"/>
    <w:rsid w:val="00C91C77"/>
    <w:rsid w:val="00C91C85"/>
    <w:rsid w:val="00C91CCD"/>
    <w:rsid w:val="00C91CE2"/>
    <w:rsid w:val="00C91DAA"/>
    <w:rsid w:val="00C91DB2"/>
    <w:rsid w:val="00C91DC7"/>
    <w:rsid w:val="00C91DE6"/>
    <w:rsid w:val="00C91E42"/>
    <w:rsid w:val="00C91E44"/>
    <w:rsid w:val="00C91E49"/>
    <w:rsid w:val="00C91E6F"/>
    <w:rsid w:val="00C91EF6"/>
    <w:rsid w:val="00C91F43"/>
    <w:rsid w:val="00C91F94"/>
    <w:rsid w:val="00C91FC3"/>
    <w:rsid w:val="00C9203C"/>
    <w:rsid w:val="00C9208E"/>
    <w:rsid w:val="00C9209F"/>
    <w:rsid w:val="00C92102"/>
    <w:rsid w:val="00C9212C"/>
    <w:rsid w:val="00C92150"/>
    <w:rsid w:val="00C922B6"/>
    <w:rsid w:val="00C922CB"/>
    <w:rsid w:val="00C922DC"/>
    <w:rsid w:val="00C922EC"/>
    <w:rsid w:val="00C922F1"/>
    <w:rsid w:val="00C92426"/>
    <w:rsid w:val="00C92447"/>
    <w:rsid w:val="00C92454"/>
    <w:rsid w:val="00C92467"/>
    <w:rsid w:val="00C92472"/>
    <w:rsid w:val="00C9248A"/>
    <w:rsid w:val="00C924A6"/>
    <w:rsid w:val="00C924B2"/>
    <w:rsid w:val="00C92588"/>
    <w:rsid w:val="00C925BF"/>
    <w:rsid w:val="00C925F3"/>
    <w:rsid w:val="00C925F9"/>
    <w:rsid w:val="00C92687"/>
    <w:rsid w:val="00C92695"/>
    <w:rsid w:val="00C926B8"/>
    <w:rsid w:val="00C926C3"/>
    <w:rsid w:val="00C92792"/>
    <w:rsid w:val="00C92849"/>
    <w:rsid w:val="00C928C7"/>
    <w:rsid w:val="00C929E0"/>
    <w:rsid w:val="00C92A1A"/>
    <w:rsid w:val="00C92A42"/>
    <w:rsid w:val="00C92A76"/>
    <w:rsid w:val="00C92A90"/>
    <w:rsid w:val="00C92AA3"/>
    <w:rsid w:val="00C92B10"/>
    <w:rsid w:val="00C92B3B"/>
    <w:rsid w:val="00C92B9D"/>
    <w:rsid w:val="00C92BB8"/>
    <w:rsid w:val="00C92BEE"/>
    <w:rsid w:val="00C92C3F"/>
    <w:rsid w:val="00C92C59"/>
    <w:rsid w:val="00C92C97"/>
    <w:rsid w:val="00C92CA3"/>
    <w:rsid w:val="00C92D30"/>
    <w:rsid w:val="00C92D68"/>
    <w:rsid w:val="00C92E10"/>
    <w:rsid w:val="00C92E7C"/>
    <w:rsid w:val="00C92EFD"/>
    <w:rsid w:val="00C92F1B"/>
    <w:rsid w:val="00C92F62"/>
    <w:rsid w:val="00C92F77"/>
    <w:rsid w:val="00C92FA0"/>
    <w:rsid w:val="00C92FA7"/>
    <w:rsid w:val="00C92FD5"/>
    <w:rsid w:val="00C92FED"/>
    <w:rsid w:val="00C92FF5"/>
    <w:rsid w:val="00C93020"/>
    <w:rsid w:val="00C9303C"/>
    <w:rsid w:val="00C93041"/>
    <w:rsid w:val="00C93062"/>
    <w:rsid w:val="00C9307E"/>
    <w:rsid w:val="00C93091"/>
    <w:rsid w:val="00C930E6"/>
    <w:rsid w:val="00C93129"/>
    <w:rsid w:val="00C93147"/>
    <w:rsid w:val="00C93166"/>
    <w:rsid w:val="00C93178"/>
    <w:rsid w:val="00C93189"/>
    <w:rsid w:val="00C931B3"/>
    <w:rsid w:val="00C931B8"/>
    <w:rsid w:val="00C931E2"/>
    <w:rsid w:val="00C9323A"/>
    <w:rsid w:val="00C9325B"/>
    <w:rsid w:val="00C93276"/>
    <w:rsid w:val="00C932DA"/>
    <w:rsid w:val="00C93395"/>
    <w:rsid w:val="00C933AD"/>
    <w:rsid w:val="00C933B4"/>
    <w:rsid w:val="00C933ED"/>
    <w:rsid w:val="00C93402"/>
    <w:rsid w:val="00C93569"/>
    <w:rsid w:val="00C935E9"/>
    <w:rsid w:val="00C935EC"/>
    <w:rsid w:val="00C9365E"/>
    <w:rsid w:val="00C936C0"/>
    <w:rsid w:val="00C9380C"/>
    <w:rsid w:val="00C9382E"/>
    <w:rsid w:val="00C93835"/>
    <w:rsid w:val="00C93886"/>
    <w:rsid w:val="00C93910"/>
    <w:rsid w:val="00C93944"/>
    <w:rsid w:val="00C9397E"/>
    <w:rsid w:val="00C939EC"/>
    <w:rsid w:val="00C939FF"/>
    <w:rsid w:val="00C93A5D"/>
    <w:rsid w:val="00C93A64"/>
    <w:rsid w:val="00C93A72"/>
    <w:rsid w:val="00C93A82"/>
    <w:rsid w:val="00C93B1B"/>
    <w:rsid w:val="00C93B40"/>
    <w:rsid w:val="00C93B41"/>
    <w:rsid w:val="00C93B58"/>
    <w:rsid w:val="00C93B64"/>
    <w:rsid w:val="00C93B6A"/>
    <w:rsid w:val="00C93B81"/>
    <w:rsid w:val="00C93BBB"/>
    <w:rsid w:val="00C93C32"/>
    <w:rsid w:val="00C93CA9"/>
    <w:rsid w:val="00C93D28"/>
    <w:rsid w:val="00C93D3B"/>
    <w:rsid w:val="00C93D3E"/>
    <w:rsid w:val="00C93D72"/>
    <w:rsid w:val="00C93DCD"/>
    <w:rsid w:val="00C93E2F"/>
    <w:rsid w:val="00C93E73"/>
    <w:rsid w:val="00C93E86"/>
    <w:rsid w:val="00C93EE3"/>
    <w:rsid w:val="00C93F5B"/>
    <w:rsid w:val="00C93F95"/>
    <w:rsid w:val="00C93F96"/>
    <w:rsid w:val="00C93FB5"/>
    <w:rsid w:val="00C9400B"/>
    <w:rsid w:val="00C9400E"/>
    <w:rsid w:val="00C9403F"/>
    <w:rsid w:val="00C94062"/>
    <w:rsid w:val="00C940D9"/>
    <w:rsid w:val="00C940FE"/>
    <w:rsid w:val="00C94120"/>
    <w:rsid w:val="00C94121"/>
    <w:rsid w:val="00C94137"/>
    <w:rsid w:val="00C94140"/>
    <w:rsid w:val="00C94152"/>
    <w:rsid w:val="00C94161"/>
    <w:rsid w:val="00C94186"/>
    <w:rsid w:val="00C941AD"/>
    <w:rsid w:val="00C941AE"/>
    <w:rsid w:val="00C94233"/>
    <w:rsid w:val="00C94293"/>
    <w:rsid w:val="00C942C1"/>
    <w:rsid w:val="00C9435E"/>
    <w:rsid w:val="00C943A5"/>
    <w:rsid w:val="00C943F3"/>
    <w:rsid w:val="00C9442B"/>
    <w:rsid w:val="00C94447"/>
    <w:rsid w:val="00C944B1"/>
    <w:rsid w:val="00C944C9"/>
    <w:rsid w:val="00C944D0"/>
    <w:rsid w:val="00C944E0"/>
    <w:rsid w:val="00C94500"/>
    <w:rsid w:val="00C9456A"/>
    <w:rsid w:val="00C945A6"/>
    <w:rsid w:val="00C945E2"/>
    <w:rsid w:val="00C94613"/>
    <w:rsid w:val="00C9462F"/>
    <w:rsid w:val="00C94679"/>
    <w:rsid w:val="00C946A3"/>
    <w:rsid w:val="00C946F2"/>
    <w:rsid w:val="00C946F3"/>
    <w:rsid w:val="00C94707"/>
    <w:rsid w:val="00C94772"/>
    <w:rsid w:val="00C94786"/>
    <w:rsid w:val="00C947AF"/>
    <w:rsid w:val="00C94818"/>
    <w:rsid w:val="00C94847"/>
    <w:rsid w:val="00C94856"/>
    <w:rsid w:val="00C948DA"/>
    <w:rsid w:val="00C948E5"/>
    <w:rsid w:val="00C94951"/>
    <w:rsid w:val="00C9497B"/>
    <w:rsid w:val="00C949A3"/>
    <w:rsid w:val="00C94A3E"/>
    <w:rsid w:val="00C94A52"/>
    <w:rsid w:val="00C94A6D"/>
    <w:rsid w:val="00C94A93"/>
    <w:rsid w:val="00C94ABB"/>
    <w:rsid w:val="00C94AE7"/>
    <w:rsid w:val="00C94AFF"/>
    <w:rsid w:val="00C94B15"/>
    <w:rsid w:val="00C94B2D"/>
    <w:rsid w:val="00C94B5E"/>
    <w:rsid w:val="00C94BC0"/>
    <w:rsid w:val="00C94BE8"/>
    <w:rsid w:val="00C94BF7"/>
    <w:rsid w:val="00C94C0F"/>
    <w:rsid w:val="00C94C15"/>
    <w:rsid w:val="00C94C6E"/>
    <w:rsid w:val="00C94C91"/>
    <w:rsid w:val="00C94CA1"/>
    <w:rsid w:val="00C94CB8"/>
    <w:rsid w:val="00C94CEC"/>
    <w:rsid w:val="00C94D0A"/>
    <w:rsid w:val="00C94D0D"/>
    <w:rsid w:val="00C94D14"/>
    <w:rsid w:val="00C94D18"/>
    <w:rsid w:val="00C94D19"/>
    <w:rsid w:val="00C94D55"/>
    <w:rsid w:val="00C94D69"/>
    <w:rsid w:val="00C94D6F"/>
    <w:rsid w:val="00C94D89"/>
    <w:rsid w:val="00C94DDF"/>
    <w:rsid w:val="00C94E3F"/>
    <w:rsid w:val="00C94EAB"/>
    <w:rsid w:val="00C94ECE"/>
    <w:rsid w:val="00C94ED9"/>
    <w:rsid w:val="00C94F0B"/>
    <w:rsid w:val="00C94F18"/>
    <w:rsid w:val="00C94F22"/>
    <w:rsid w:val="00C94F58"/>
    <w:rsid w:val="00C94FE3"/>
    <w:rsid w:val="00C950AF"/>
    <w:rsid w:val="00C950BE"/>
    <w:rsid w:val="00C950C5"/>
    <w:rsid w:val="00C95150"/>
    <w:rsid w:val="00C951A2"/>
    <w:rsid w:val="00C951C6"/>
    <w:rsid w:val="00C95245"/>
    <w:rsid w:val="00C9524B"/>
    <w:rsid w:val="00C95264"/>
    <w:rsid w:val="00C95295"/>
    <w:rsid w:val="00C952EA"/>
    <w:rsid w:val="00C95321"/>
    <w:rsid w:val="00C953A8"/>
    <w:rsid w:val="00C95423"/>
    <w:rsid w:val="00C95428"/>
    <w:rsid w:val="00C9544B"/>
    <w:rsid w:val="00C9544D"/>
    <w:rsid w:val="00C95451"/>
    <w:rsid w:val="00C95503"/>
    <w:rsid w:val="00C9555A"/>
    <w:rsid w:val="00C955DE"/>
    <w:rsid w:val="00C955FB"/>
    <w:rsid w:val="00C9560F"/>
    <w:rsid w:val="00C95645"/>
    <w:rsid w:val="00C956B5"/>
    <w:rsid w:val="00C95701"/>
    <w:rsid w:val="00C95796"/>
    <w:rsid w:val="00C9579B"/>
    <w:rsid w:val="00C957B8"/>
    <w:rsid w:val="00C957CD"/>
    <w:rsid w:val="00C957D0"/>
    <w:rsid w:val="00C957F2"/>
    <w:rsid w:val="00C95806"/>
    <w:rsid w:val="00C95859"/>
    <w:rsid w:val="00C9586E"/>
    <w:rsid w:val="00C9593D"/>
    <w:rsid w:val="00C95958"/>
    <w:rsid w:val="00C95A00"/>
    <w:rsid w:val="00C95AA1"/>
    <w:rsid w:val="00C95AC1"/>
    <w:rsid w:val="00C95AFE"/>
    <w:rsid w:val="00C95B19"/>
    <w:rsid w:val="00C95B31"/>
    <w:rsid w:val="00C95B80"/>
    <w:rsid w:val="00C95B86"/>
    <w:rsid w:val="00C95BDB"/>
    <w:rsid w:val="00C95BE9"/>
    <w:rsid w:val="00C95BFE"/>
    <w:rsid w:val="00C95C1B"/>
    <w:rsid w:val="00C95C2C"/>
    <w:rsid w:val="00C95CE2"/>
    <w:rsid w:val="00C95D83"/>
    <w:rsid w:val="00C95D95"/>
    <w:rsid w:val="00C95DA8"/>
    <w:rsid w:val="00C95DF4"/>
    <w:rsid w:val="00C95E33"/>
    <w:rsid w:val="00C95F13"/>
    <w:rsid w:val="00C95F30"/>
    <w:rsid w:val="00C95F60"/>
    <w:rsid w:val="00C95FE0"/>
    <w:rsid w:val="00C96000"/>
    <w:rsid w:val="00C96009"/>
    <w:rsid w:val="00C96048"/>
    <w:rsid w:val="00C96056"/>
    <w:rsid w:val="00C9608A"/>
    <w:rsid w:val="00C960DF"/>
    <w:rsid w:val="00C960E0"/>
    <w:rsid w:val="00C96134"/>
    <w:rsid w:val="00C9619B"/>
    <w:rsid w:val="00C961E1"/>
    <w:rsid w:val="00C96203"/>
    <w:rsid w:val="00C9621A"/>
    <w:rsid w:val="00C96289"/>
    <w:rsid w:val="00C9628F"/>
    <w:rsid w:val="00C962FE"/>
    <w:rsid w:val="00C96352"/>
    <w:rsid w:val="00C963AE"/>
    <w:rsid w:val="00C963F7"/>
    <w:rsid w:val="00C96402"/>
    <w:rsid w:val="00C96427"/>
    <w:rsid w:val="00C9642B"/>
    <w:rsid w:val="00C96474"/>
    <w:rsid w:val="00C96478"/>
    <w:rsid w:val="00C964AF"/>
    <w:rsid w:val="00C964CB"/>
    <w:rsid w:val="00C96504"/>
    <w:rsid w:val="00C96519"/>
    <w:rsid w:val="00C96533"/>
    <w:rsid w:val="00C9657E"/>
    <w:rsid w:val="00C965D1"/>
    <w:rsid w:val="00C9663F"/>
    <w:rsid w:val="00C9668C"/>
    <w:rsid w:val="00C966BC"/>
    <w:rsid w:val="00C9677B"/>
    <w:rsid w:val="00C9677D"/>
    <w:rsid w:val="00C96788"/>
    <w:rsid w:val="00C96793"/>
    <w:rsid w:val="00C96806"/>
    <w:rsid w:val="00C9686A"/>
    <w:rsid w:val="00C968AF"/>
    <w:rsid w:val="00C9698C"/>
    <w:rsid w:val="00C969B8"/>
    <w:rsid w:val="00C969E2"/>
    <w:rsid w:val="00C969E4"/>
    <w:rsid w:val="00C96A49"/>
    <w:rsid w:val="00C96A70"/>
    <w:rsid w:val="00C96ACA"/>
    <w:rsid w:val="00C96B09"/>
    <w:rsid w:val="00C96B81"/>
    <w:rsid w:val="00C96BAA"/>
    <w:rsid w:val="00C96BDB"/>
    <w:rsid w:val="00C96BE8"/>
    <w:rsid w:val="00C96C1A"/>
    <w:rsid w:val="00C96C35"/>
    <w:rsid w:val="00C96C5C"/>
    <w:rsid w:val="00C96C7D"/>
    <w:rsid w:val="00C96CAF"/>
    <w:rsid w:val="00C96CBD"/>
    <w:rsid w:val="00C96D58"/>
    <w:rsid w:val="00C96D6D"/>
    <w:rsid w:val="00C96D7B"/>
    <w:rsid w:val="00C96D91"/>
    <w:rsid w:val="00C96D9B"/>
    <w:rsid w:val="00C96DC2"/>
    <w:rsid w:val="00C96DDD"/>
    <w:rsid w:val="00C96E3C"/>
    <w:rsid w:val="00C96E50"/>
    <w:rsid w:val="00C96FEF"/>
    <w:rsid w:val="00C97003"/>
    <w:rsid w:val="00C97052"/>
    <w:rsid w:val="00C970DB"/>
    <w:rsid w:val="00C97112"/>
    <w:rsid w:val="00C9713C"/>
    <w:rsid w:val="00C97186"/>
    <w:rsid w:val="00C971F8"/>
    <w:rsid w:val="00C971FD"/>
    <w:rsid w:val="00C971FF"/>
    <w:rsid w:val="00C9724C"/>
    <w:rsid w:val="00C97270"/>
    <w:rsid w:val="00C9727E"/>
    <w:rsid w:val="00C97295"/>
    <w:rsid w:val="00C972A2"/>
    <w:rsid w:val="00C9734D"/>
    <w:rsid w:val="00C97362"/>
    <w:rsid w:val="00C97396"/>
    <w:rsid w:val="00C9739B"/>
    <w:rsid w:val="00C973E6"/>
    <w:rsid w:val="00C97416"/>
    <w:rsid w:val="00C97574"/>
    <w:rsid w:val="00C9757C"/>
    <w:rsid w:val="00C975A4"/>
    <w:rsid w:val="00C975B2"/>
    <w:rsid w:val="00C975E9"/>
    <w:rsid w:val="00C97624"/>
    <w:rsid w:val="00C97697"/>
    <w:rsid w:val="00C976A7"/>
    <w:rsid w:val="00C976E7"/>
    <w:rsid w:val="00C97711"/>
    <w:rsid w:val="00C9773E"/>
    <w:rsid w:val="00C9777D"/>
    <w:rsid w:val="00C97781"/>
    <w:rsid w:val="00C9779E"/>
    <w:rsid w:val="00C9779F"/>
    <w:rsid w:val="00C977D6"/>
    <w:rsid w:val="00C977E8"/>
    <w:rsid w:val="00C9782E"/>
    <w:rsid w:val="00C9786E"/>
    <w:rsid w:val="00C978CC"/>
    <w:rsid w:val="00C97944"/>
    <w:rsid w:val="00C97953"/>
    <w:rsid w:val="00C97971"/>
    <w:rsid w:val="00C97980"/>
    <w:rsid w:val="00C979D2"/>
    <w:rsid w:val="00C979E5"/>
    <w:rsid w:val="00C979F5"/>
    <w:rsid w:val="00C97A07"/>
    <w:rsid w:val="00C97A21"/>
    <w:rsid w:val="00C97A25"/>
    <w:rsid w:val="00C97A34"/>
    <w:rsid w:val="00C97A51"/>
    <w:rsid w:val="00C97ABD"/>
    <w:rsid w:val="00C97ACE"/>
    <w:rsid w:val="00C97AF6"/>
    <w:rsid w:val="00C97B18"/>
    <w:rsid w:val="00C97B35"/>
    <w:rsid w:val="00C97BEC"/>
    <w:rsid w:val="00C97C21"/>
    <w:rsid w:val="00C97C29"/>
    <w:rsid w:val="00C97C74"/>
    <w:rsid w:val="00C97D2D"/>
    <w:rsid w:val="00C97D56"/>
    <w:rsid w:val="00C97E12"/>
    <w:rsid w:val="00C97E1D"/>
    <w:rsid w:val="00C97F07"/>
    <w:rsid w:val="00C97F20"/>
    <w:rsid w:val="00C97F2B"/>
    <w:rsid w:val="00C97F4F"/>
    <w:rsid w:val="00C97F59"/>
    <w:rsid w:val="00C97FC7"/>
    <w:rsid w:val="00CA0009"/>
    <w:rsid w:val="00CA0035"/>
    <w:rsid w:val="00CA0082"/>
    <w:rsid w:val="00CA00A5"/>
    <w:rsid w:val="00CA00E9"/>
    <w:rsid w:val="00CA00F5"/>
    <w:rsid w:val="00CA00F6"/>
    <w:rsid w:val="00CA010D"/>
    <w:rsid w:val="00CA0121"/>
    <w:rsid w:val="00CA0174"/>
    <w:rsid w:val="00CA01DE"/>
    <w:rsid w:val="00CA0281"/>
    <w:rsid w:val="00CA02DD"/>
    <w:rsid w:val="00CA02DF"/>
    <w:rsid w:val="00CA02FE"/>
    <w:rsid w:val="00CA030B"/>
    <w:rsid w:val="00CA035E"/>
    <w:rsid w:val="00CA03BB"/>
    <w:rsid w:val="00CA03E9"/>
    <w:rsid w:val="00CA052F"/>
    <w:rsid w:val="00CA058B"/>
    <w:rsid w:val="00CA059D"/>
    <w:rsid w:val="00CA05CC"/>
    <w:rsid w:val="00CA05FA"/>
    <w:rsid w:val="00CA0650"/>
    <w:rsid w:val="00CA0687"/>
    <w:rsid w:val="00CA068F"/>
    <w:rsid w:val="00CA0692"/>
    <w:rsid w:val="00CA0696"/>
    <w:rsid w:val="00CA06C7"/>
    <w:rsid w:val="00CA06C8"/>
    <w:rsid w:val="00CA06FA"/>
    <w:rsid w:val="00CA071D"/>
    <w:rsid w:val="00CA072B"/>
    <w:rsid w:val="00CA074B"/>
    <w:rsid w:val="00CA0775"/>
    <w:rsid w:val="00CA0804"/>
    <w:rsid w:val="00CA0844"/>
    <w:rsid w:val="00CA088D"/>
    <w:rsid w:val="00CA08D4"/>
    <w:rsid w:val="00CA0931"/>
    <w:rsid w:val="00CA093F"/>
    <w:rsid w:val="00CA0A31"/>
    <w:rsid w:val="00CA0A39"/>
    <w:rsid w:val="00CA0A67"/>
    <w:rsid w:val="00CA0A78"/>
    <w:rsid w:val="00CA0A88"/>
    <w:rsid w:val="00CA0AAC"/>
    <w:rsid w:val="00CA0B24"/>
    <w:rsid w:val="00CA0B25"/>
    <w:rsid w:val="00CA0B58"/>
    <w:rsid w:val="00CA0B9C"/>
    <w:rsid w:val="00CA0BA2"/>
    <w:rsid w:val="00CA0BDB"/>
    <w:rsid w:val="00CA0BFF"/>
    <w:rsid w:val="00CA0C24"/>
    <w:rsid w:val="00CA0C67"/>
    <w:rsid w:val="00CA0C72"/>
    <w:rsid w:val="00CA0C8D"/>
    <w:rsid w:val="00CA0CD3"/>
    <w:rsid w:val="00CA0D0E"/>
    <w:rsid w:val="00CA0D26"/>
    <w:rsid w:val="00CA0D5A"/>
    <w:rsid w:val="00CA0D6D"/>
    <w:rsid w:val="00CA0D94"/>
    <w:rsid w:val="00CA0DBF"/>
    <w:rsid w:val="00CA0DE2"/>
    <w:rsid w:val="00CA0E12"/>
    <w:rsid w:val="00CA0E71"/>
    <w:rsid w:val="00CA0EDD"/>
    <w:rsid w:val="00CA0F6D"/>
    <w:rsid w:val="00CA0F7C"/>
    <w:rsid w:val="00CA0F99"/>
    <w:rsid w:val="00CA0FB3"/>
    <w:rsid w:val="00CA0FBA"/>
    <w:rsid w:val="00CA101E"/>
    <w:rsid w:val="00CA10C3"/>
    <w:rsid w:val="00CA1124"/>
    <w:rsid w:val="00CA121E"/>
    <w:rsid w:val="00CA126F"/>
    <w:rsid w:val="00CA1280"/>
    <w:rsid w:val="00CA12BF"/>
    <w:rsid w:val="00CA12D6"/>
    <w:rsid w:val="00CA1324"/>
    <w:rsid w:val="00CA132E"/>
    <w:rsid w:val="00CA1337"/>
    <w:rsid w:val="00CA1372"/>
    <w:rsid w:val="00CA1387"/>
    <w:rsid w:val="00CA1390"/>
    <w:rsid w:val="00CA1392"/>
    <w:rsid w:val="00CA13CF"/>
    <w:rsid w:val="00CA13D8"/>
    <w:rsid w:val="00CA1410"/>
    <w:rsid w:val="00CA1481"/>
    <w:rsid w:val="00CA1484"/>
    <w:rsid w:val="00CA149B"/>
    <w:rsid w:val="00CA14B1"/>
    <w:rsid w:val="00CA14F5"/>
    <w:rsid w:val="00CA1506"/>
    <w:rsid w:val="00CA151B"/>
    <w:rsid w:val="00CA1523"/>
    <w:rsid w:val="00CA152C"/>
    <w:rsid w:val="00CA1532"/>
    <w:rsid w:val="00CA153A"/>
    <w:rsid w:val="00CA1590"/>
    <w:rsid w:val="00CA15DE"/>
    <w:rsid w:val="00CA168A"/>
    <w:rsid w:val="00CA16C0"/>
    <w:rsid w:val="00CA16E5"/>
    <w:rsid w:val="00CA16F7"/>
    <w:rsid w:val="00CA1751"/>
    <w:rsid w:val="00CA1763"/>
    <w:rsid w:val="00CA17D4"/>
    <w:rsid w:val="00CA17E6"/>
    <w:rsid w:val="00CA184C"/>
    <w:rsid w:val="00CA187D"/>
    <w:rsid w:val="00CA18A1"/>
    <w:rsid w:val="00CA18AA"/>
    <w:rsid w:val="00CA18E8"/>
    <w:rsid w:val="00CA1906"/>
    <w:rsid w:val="00CA1920"/>
    <w:rsid w:val="00CA194C"/>
    <w:rsid w:val="00CA1979"/>
    <w:rsid w:val="00CA19A7"/>
    <w:rsid w:val="00CA19CF"/>
    <w:rsid w:val="00CA19D4"/>
    <w:rsid w:val="00CA19F7"/>
    <w:rsid w:val="00CA1A90"/>
    <w:rsid w:val="00CA1AB9"/>
    <w:rsid w:val="00CA1AC8"/>
    <w:rsid w:val="00CA1B06"/>
    <w:rsid w:val="00CA1B2A"/>
    <w:rsid w:val="00CA1B45"/>
    <w:rsid w:val="00CA1B5F"/>
    <w:rsid w:val="00CA1B69"/>
    <w:rsid w:val="00CA1C3B"/>
    <w:rsid w:val="00CA1C4A"/>
    <w:rsid w:val="00CA1CB3"/>
    <w:rsid w:val="00CA1CD3"/>
    <w:rsid w:val="00CA1D04"/>
    <w:rsid w:val="00CA1DA9"/>
    <w:rsid w:val="00CA1DB9"/>
    <w:rsid w:val="00CA1DC6"/>
    <w:rsid w:val="00CA1E18"/>
    <w:rsid w:val="00CA1E4E"/>
    <w:rsid w:val="00CA1E73"/>
    <w:rsid w:val="00CA1E8C"/>
    <w:rsid w:val="00CA1E98"/>
    <w:rsid w:val="00CA1EF0"/>
    <w:rsid w:val="00CA1F1E"/>
    <w:rsid w:val="00CA1F28"/>
    <w:rsid w:val="00CA1F2C"/>
    <w:rsid w:val="00CA1F72"/>
    <w:rsid w:val="00CA200E"/>
    <w:rsid w:val="00CA2046"/>
    <w:rsid w:val="00CA2156"/>
    <w:rsid w:val="00CA2188"/>
    <w:rsid w:val="00CA21A9"/>
    <w:rsid w:val="00CA2200"/>
    <w:rsid w:val="00CA2231"/>
    <w:rsid w:val="00CA223C"/>
    <w:rsid w:val="00CA224E"/>
    <w:rsid w:val="00CA225D"/>
    <w:rsid w:val="00CA22A2"/>
    <w:rsid w:val="00CA22D6"/>
    <w:rsid w:val="00CA2307"/>
    <w:rsid w:val="00CA2323"/>
    <w:rsid w:val="00CA234D"/>
    <w:rsid w:val="00CA2421"/>
    <w:rsid w:val="00CA242A"/>
    <w:rsid w:val="00CA2436"/>
    <w:rsid w:val="00CA244B"/>
    <w:rsid w:val="00CA2468"/>
    <w:rsid w:val="00CA24AF"/>
    <w:rsid w:val="00CA2595"/>
    <w:rsid w:val="00CA259B"/>
    <w:rsid w:val="00CA26AB"/>
    <w:rsid w:val="00CA26FC"/>
    <w:rsid w:val="00CA271D"/>
    <w:rsid w:val="00CA2790"/>
    <w:rsid w:val="00CA27ED"/>
    <w:rsid w:val="00CA283D"/>
    <w:rsid w:val="00CA2841"/>
    <w:rsid w:val="00CA2905"/>
    <w:rsid w:val="00CA294C"/>
    <w:rsid w:val="00CA2989"/>
    <w:rsid w:val="00CA29C6"/>
    <w:rsid w:val="00CA29D6"/>
    <w:rsid w:val="00CA2A08"/>
    <w:rsid w:val="00CA2A2F"/>
    <w:rsid w:val="00CA2A82"/>
    <w:rsid w:val="00CA2A8E"/>
    <w:rsid w:val="00CA2AD0"/>
    <w:rsid w:val="00CA2AFC"/>
    <w:rsid w:val="00CA2B3B"/>
    <w:rsid w:val="00CA2B49"/>
    <w:rsid w:val="00CA2B4F"/>
    <w:rsid w:val="00CA2B5A"/>
    <w:rsid w:val="00CA2B81"/>
    <w:rsid w:val="00CA2C74"/>
    <w:rsid w:val="00CA2CA3"/>
    <w:rsid w:val="00CA2CC7"/>
    <w:rsid w:val="00CA2CEF"/>
    <w:rsid w:val="00CA2D2F"/>
    <w:rsid w:val="00CA2D3E"/>
    <w:rsid w:val="00CA2D4B"/>
    <w:rsid w:val="00CA2DAA"/>
    <w:rsid w:val="00CA2E15"/>
    <w:rsid w:val="00CA2E3F"/>
    <w:rsid w:val="00CA2EED"/>
    <w:rsid w:val="00CA2F34"/>
    <w:rsid w:val="00CA2F9A"/>
    <w:rsid w:val="00CA2FA7"/>
    <w:rsid w:val="00CA2FAB"/>
    <w:rsid w:val="00CA3012"/>
    <w:rsid w:val="00CA309F"/>
    <w:rsid w:val="00CA30C6"/>
    <w:rsid w:val="00CA30D9"/>
    <w:rsid w:val="00CA30E2"/>
    <w:rsid w:val="00CA312B"/>
    <w:rsid w:val="00CA31C0"/>
    <w:rsid w:val="00CA31D2"/>
    <w:rsid w:val="00CA31F7"/>
    <w:rsid w:val="00CA3291"/>
    <w:rsid w:val="00CA32B8"/>
    <w:rsid w:val="00CA33B4"/>
    <w:rsid w:val="00CA3430"/>
    <w:rsid w:val="00CA3444"/>
    <w:rsid w:val="00CA34C8"/>
    <w:rsid w:val="00CA3515"/>
    <w:rsid w:val="00CA35A7"/>
    <w:rsid w:val="00CA35B0"/>
    <w:rsid w:val="00CA35B8"/>
    <w:rsid w:val="00CA3607"/>
    <w:rsid w:val="00CA362B"/>
    <w:rsid w:val="00CA3653"/>
    <w:rsid w:val="00CA36EF"/>
    <w:rsid w:val="00CA372A"/>
    <w:rsid w:val="00CA37B7"/>
    <w:rsid w:val="00CA3825"/>
    <w:rsid w:val="00CA3872"/>
    <w:rsid w:val="00CA3889"/>
    <w:rsid w:val="00CA38A7"/>
    <w:rsid w:val="00CA38BD"/>
    <w:rsid w:val="00CA38E8"/>
    <w:rsid w:val="00CA3906"/>
    <w:rsid w:val="00CA39A3"/>
    <w:rsid w:val="00CA39C3"/>
    <w:rsid w:val="00CA39D7"/>
    <w:rsid w:val="00CA3A09"/>
    <w:rsid w:val="00CA3A29"/>
    <w:rsid w:val="00CA3A73"/>
    <w:rsid w:val="00CA3AA6"/>
    <w:rsid w:val="00CA3B6A"/>
    <w:rsid w:val="00CA3B6E"/>
    <w:rsid w:val="00CA3B75"/>
    <w:rsid w:val="00CA3B76"/>
    <w:rsid w:val="00CA3BBA"/>
    <w:rsid w:val="00CA3BD4"/>
    <w:rsid w:val="00CA3BED"/>
    <w:rsid w:val="00CA3C6F"/>
    <w:rsid w:val="00CA3CD7"/>
    <w:rsid w:val="00CA3CD9"/>
    <w:rsid w:val="00CA3CDC"/>
    <w:rsid w:val="00CA3D89"/>
    <w:rsid w:val="00CA3DB9"/>
    <w:rsid w:val="00CA3EAE"/>
    <w:rsid w:val="00CA3EE2"/>
    <w:rsid w:val="00CA3EFE"/>
    <w:rsid w:val="00CA3F2A"/>
    <w:rsid w:val="00CA3F5B"/>
    <w:rsid w:val="00CA3FA0"/>
    <w:rsid w:val="00CA3FAB"/>
    <w:rsid w:val="00CA3FD7"/>
    <w:rsid w:val="00CA4001"/>
    <w:rsid w:val="00CA4076"/>
    <w:rsid w:val="00CA4095"/>
    <w:rsid w:val="00CA409C"/>
    <w:rsid w:val="00CA40A8"/>
    <w:rsid w:val="00CA40BF"/>
    <w:rsid w:val="00CA418D"/>
    <w:rsid w:val="00CA41AD"/>
    <w:rsid w:val="00CA41CB"/>
    <w:rsid w:val="00CA41D2"/>
    <w:rsid w:val="00CA42B7"/>
    <w:rsid w:val="00CA42E1"/>
    <w:rsid w:val="00CA42E5"/>
    <w:rsid w:val="00CA4397"/>
    <w:rsid w:val="00CA43AC"/>
    <w:rsid w:val="00CA43B2"/>
    <w:rsid w:val="00CA43E5"/>
    <w:rsid w:val="00CA4402"/>
    <w:rsid w:val="00CA441E"/>
    <w:rsid w:val="00CA442A"/>
    <w:rsid w:val="00CA4444"/>
    <w:rsid w:val="00CA4450"/>
    <w:rsid w:val="00CA4483"/>
    <w:rsid w:val="00CA44CC"/>
    <w:rsid w:val="00CA4523"/>
    <w:rsid w:val="00CA4529"/>
    <w:rsid w:val="00CA45E9"/>
    <w:rsid w:val="00CA45ED"/>
    <w:rsid w:val="00CA4614"/>
    <w:rsid w:val="00CA4615"/>
    <w:rsid w:val="00CA462F"/>
    <w:rsid w:val="00CA4714"/>
    <w:rsid w:val="00CA474A"/>
    <w:rsid w:val="00CA475C"/>
    <w:rsid w:val="00CA478A"/>
    <w:rsid w:val="00CA47FA"/>
    <w:rsid w:val="00CA4806"/>
    <w:rsid w:val="00CA483B"/>
    <w:rsid w:val="00CA4878"/>
    <w:rsid w:val="00CA489B"/>
    <w:rsid w:val="00CA48B0"/>
    <w:rsid w:val="00CA48DA"/>
    <w:rsid w:val="00CA4962"/>
    <w:rsid w:val="00CA4984"/>
    <w:rsid w:val="00CA49BB"/>
    <w:rsid w:val="00CA4A28"/>
    <w:rsid w:val="00CA4A57"/>
    <w:rsid w:val="00CA4A5D"/>
    <w:rsid w:val="00CA4A87"/>
    <w:rsid w:val="00CA4B7C"/>
    <w:rsid w:val="00CA4BC7"/>
    <w:rsid w:val="00CA4BDA"/>
    <w:rsid w:val="00CA4CB9"/>
    <w:rsid w:val="00CA4CCB"/>
    <w:rsid w:val="00CA4D0A"/>
    <w:rsid w:val="00CA4D3C"/>
    <w:rsid w:val="00CA4D72"/>
    <w:rsid w:val="00CA4D7F"/>
    <w:rsid w:val="00CA4DB1"/>
    <w:rsid w:val="00CA4DE3"/>
    <w:rsid w:val="00CA4DFD"/>
    <w:rsid w:val="00CA4E05"/>
    <w:rsid w:val="00CA4E98"/>
    <w:rsid w:val="00CA4EEA"/>
    <w:rsid w:val="00CA4F08"/>
    <w:rsid w:val="00CA4F7F"/>
    <w:rsid w:val="00CA4F86"/>
    <w:rsid w:val="00CA4FC4"/>
    <w:rsid w:val="00CA5096"/>
    <w:rsid w:val="00CA50BE"/>
    <w:rsid w:val="00CA5109"/>
    <w:rsid w:val="00CA515D"/>
    <w:rsid w:val="00CA519B"/>
    <w:rsid w:val="00CA51C1"/>
    <w:rsid w:val="00CA51FC"/>
    <w:rsid w:val="00CA5200"/>
    <w:rsid w:val="00CA5211"/>
    <w:rsid w:val="00CA5222"/>
    <w:rsid w:val="00CA523D"/>
    <w:rsid w:val="00CA5263"/>
    <w:rsid w:val="00CA52CA"/>
    <w:rsid w:val="00CA52E2"/>
    <w:rsid w:val="00CA52FD"/>
    <w:rsid w:val="00CA5302"/>
    <w:rsid w:val="00CA5336"/>
    <w:rsid w:val="00CA5337"/>
    <w:rsid w:val="00CA533D"/>
    <w:rsid w:val="00CA534D"/>
    <w:rsid w:val="00CA536D"/>
    <w:rsid w:val="00CA539E"/>
    <w:rsid w:val="00CA53CC"/>
    <w:rsid w:val="00CA5448"/>
    <w:rsid w:val="00CA545E"/>
    <w:rsid w:val="00CA54CD"/>
    <w:rsid w:val="00CA54E1"/>
    <w:rsid w:val="00CA54E2"/>
    <w:rsid w:val="00CA551F"/>
    <w:rsid w:val="00CA5567"/>
    <w:rsid w:val="00CA556B"/>
    <w:rsid w:val="00CA5572"/>
    <w:rsid w:val="00CA55E2"/>
    <w:rsid w:val="00CA5623"/>
    <w:rsid w:val="00CA568A"/>
    <w:rsid w:val="00CA56EE"/>
    <w:rsid w:val="00CA5700"/>
    <w:rsid w:val="00CA572E"/>
    <w:rsid w:val="00CA5734"/>
    <w:rsid w:val="00CA5777"/>
    <w:rsid w:val="00CA57D2"/>
    <w:rsid w:val="00CA5812"/>
    <w:rsid w:val="00CA5869"/>
    <w:rsid w:val="00CA58E7"/>
    <w:rsid w:val="00CA5920"/>
    <w:rsid w:val="00CA5925"/>
    <w:rsid w:val="00CA59F1"/>
    <w:rsid w:val="00CA5A1D"/>
    <w:rsid w:val="00CA5A37"/>
    <w:rsid w:val="00CA5A44"/>
    <w:rsid w:val="00CA5A80"/>
    <w:rsid w:val="00CA5A87"/>
    <w:rsid w:val="00CA5A8F"/>
    <w:rsid w:val="00CA5AB9"/>
    <w:rsid w:val="00CA5B0D"/>
    <w:rsid w:val="00CA5BB0"/>
    <w:rsid w:val="00CA5BBA"/>
    <w:rsid w:val="00CA5BC1"/>
    <w:rsid w:val="00CA5C2E"/>
    <w:rsid w:val="00CA5C2F"/>
    <w:rsid w:val="00CA5C73"/>
    <w:rsid w:val="00CA5CA9"/>
    <w:rsid w:val="00CA5CD6"/>
    <w:rsid w:val="00CA5D36"/>
    <w:rsid w:val="00CA5D9B"/>
    <w:rsid w:val="00CA5DC5"/>
    <w:rsid w:val="00CA5DC8"/>
    <w:rsid w:val="00CA5DCC"/>
    <w:rsid w:val="00CA5E12"/>
    <w:rsid w:val="00CA5E36"/>
    <w:rsid w:val="00CA5E4B"/>
    <w:rsid w:val="00CA5E61"/>
    <w:rsid w:val="00CA5E70"/>
    <w:rsid w:val="00CA5EAC"/>
    <w:rsid w:val="00CA5F01"/>
    <w:rsid w:val="00CA6003"/>
    <w:rsid w:val="00CA60A6"/>
    <w:rsid w:val="00CA60AA"/>
    <w:rsid w:val="00CA6165"/>
    <w:rsid w:val="00CA61B5"/>
    <w:rsid w:val="00CA61C7"/>
    <w:rsid w:val="00CA61FE"/>
    <w:rsid w:val="00CA6240"/>
    <w:rsid w:val="00CA6261"/>
    <w:rsid w:val="00CA6303"/>
    <w:rsid w:val="00CA6312"/>
    <w:rsid w:val="00CA6348"/>
    <w:rsid w:val="00CA6379"/>
    <w:rsid w:val="00CA637A"/>
    <w:rsid w:val="00CA6385"/>
    <w:rsid w:val="00CA63D1"/>
    <w:rsid w:val="00CA63DD"/>
    <w:rsid w:val="00CA63E4"/>
    <w:rsid w:val="00CA641C"/>
    <w:rsid w:val="00CA6491"/>
    <w:rsid w:val="00CA6498"/>
    <w:rsid w:val="00CA64B0"/>
    <w:rsid w:val="00CA64BF"/>
    <w:rsid w:val="00CA64CA"/>
    <w:rsid w:val="00CA64E4"/>
    <w:rsid w:val="00CA6515"/>
    <w:rsid w:val="00CA653D"/>
    <w:rsid w:val="00CA6545"/>
    <w:rsid w:val="00CA655C"/>
    <w:rsid w:val="00CA6576"/>
    <w:rsid w:val="00CA6583"/>
    <w:rsid w:val="00CA65CB"/>
    <w:rsid w:val="00CA65F6"/>
    <w:rsid w:val="00CA65F8"/>
    <w:rsid w:val="00CA6612"/>
    <w:rsid w:val="00CA664C"/>
    <w:rsid w:val="00CA6668"/>
    <w:rsid w:val="00CA6678"/>
    <w:rsid w:val="00CA6698"/>
    <w:rsid w:val="00CA66BC"/>
    <w:rsid w:val="00CA674F"/>
    <w:rsid w:val="00CA676A"/>
    <w:rsid w:val="00CA67A0"/>
    <w:rsid w:val="00CA67B3"/>
    <w:rsid w:val="00CA683D"/>
    <w:rsid w:val="00CA689A"/>
    <w:rsid w:val="00CA68C3"/>
    <w:rsid w:val="00CA68D2"/>
    <w:rsid w:val="00CA68EA"/>
    <w:rsid w:val="00CA68F6"/>
    <w:rsid w:val="00CA6937"/>
    <w:rsid w:val="00CA6969"/>
    <w:rsid w:val="00CA6975"/>
    <w:rsid w:val="00CA6978"/>
    <w:rsid w:val="00CA697D"/>
    <w:rsid w:val="00CA6B5D"/>
    <w:rsid w:val="00CA6B84"/>
    <w:rsid w:val="00CA6BF3"/>
    <w:rsid w:val="00CA6C2F"/>
    <w:rsid w:val="00CA6C9D"/>
    <w:rsid w:val="00CA6CCE"/>
    <w:rsid w:val="00CA6CE3"/>
    <w:rsid w:val="00CA6D4D"/>
    <w:rsid w:val="00CA6D57"/>
    <w:rsid w:val="00CA6D58"/>
    <w:rsid w:val="00CA6E09"/>
    <w:rsid w:val="00CA6E20"/>
    <w:rsid w:val="00CA6E26"/>
    <w:rsid w:val="00CA6E2F"/>
    <w:rsid w:val="00CA6E59"/>
    <w:rsid w:val="00CA6E5C"/>
    <w:rsid w:val="00CA6E90"/>
    <w:rsid w:val="00CA6EBB"/>
    <w:rsid w:val="00CA6ED7"/>
    <w:rsid w:val="00CA6F96"/>
    <w:rsid w:val="00CA6FD8"/>
    <w:rsid w:val="00CA703E"/>
    <w:rsid w:val="00CA7041"/>
    <w:rsid w:val="00CA7059"/>
    <w:rsid w:val="00CA7062"/>
    <w:rsid w:val="00CA710B"/>
    <w:rsid w:val="00CA715D"/>
    <w:rsid w:val="00CA7196"/>
    <w:rsid w:val="00CA71AC"/>
    <w:rsid w:val="00CA71E2"/>
    <w:rsid w:val="00CA71F8"/>
    <w:rsid w:val="00CA7274"/>
    <w:rsid w:val="00CA727A"/>
    <w:rsid w:val="00CA7298"/>
    <w:rsid w:val="00CA72A7"/>
    <w:rsid w:val="00CA72E6"/>
    <w:rsid w:val="00CA737E"/>
    <w:rsid w:val="00CA73AB"/>
    <w:rsid w:val="00CA73B2"/>
    <w:rsid w:val="00CA73C7"/>
    <w:rsid w:val="00CA73C8"/>
    <w:rsid w:val="00CA73E6"/>
    <w:rsid w:val="00CA7464"/>
    <w:rsid w:val="00CA751C"/>
    <w:rsid w:val="00CA75DA"/>
    <w:rsid w:val="00CA75E3"/>
    <w:rsid w:val="00CA769A"/>
    <w:rsid w:val="00CA7796"/>
    <w:rsid w:val="00CA77A0"/>
    <w:rsid w:val="00CA7871"/>
    <w:rsid w:val="00CA78A1"/>
    <w:rsid w:val="00CA794E"/>
    <w:rsid w:val="00CA79C6"/>
    <w:rsid w:val="00CA79FE"/>
    <w:rsid w:val="00CA7A04"/>
    <w:rsid w:val="00CA7A2F"/>
    <w:rsid w:val="00CA7A70"/>
    <w:rsid w:val="00CA7ABD"/>
    <w:rsid w:val="00CA7B3C"/>
    <w:rsid w:val="00CA7B40"/>
    <w:rsid w:val="00CA7B41"/>
    <w:rsid w:val="00CA7B71"/>
    <w:rsid w:val="00CA7B91"/>
    <w:rsid w:val="00CA7C08"/>
    <w:rsid w:val="00CA7C0B"/>
    <w:rsid w:val="00CA7C4C"/>
    <w:rsid w:val="00CA7C76"/>
    <w:rsid w:val="00CA7C8C"/>
    <w:rsid w:val="00CA7CC1"/>
    <w:rsid w:val="00CA7CD8"/>
    <w:rsid w:val="00CA7CDA"/>
    <w:rsid w:val="00CA7CEC"/>
    <w:rsid w:val="00CA7D01"/>
    <w:rsid w:val="00CA7D25"/>
    <w:rsid w:val="00CA7D72"/>
    <w:rsid w:val="00CA7DC4"/>
    <w:rsid w:val="00CA7E1F"/>
    <w:rsid w:val="00CA7E68"/>
    <w:rsid w:val="00CA7E86"/>
    <w:rsid w:val="00CA7E94"/>
    <w:rsid w:val="00CA7EB0"/>
    <w:rsid w:val="00CA7EE0"/>
    <w:rsid w:val="00CA7EFC"/>
    <w:rsid w:val="00CA7F85"/>
    <w:rsid w:val="00CA7FA4"/>
    <w:rsid w:val="00CA7FA8"/>
    <w:rsid w:val="00CA7FE6"/>
    <w:rsid w:val="00CB0017"/>
    <w:rsid w:val="00CB002F"/>
    <w:rsid w:val="00CB0035"/>
    <w:rsid w:val="00CB0044"/>
    <w:rsid w:val="00CB0058"/>
    <w:rsid w:val="00CB00B9"/>
    <w:rsid w:val="00CB00EE"/>
    <w:rsid w:val="00CB0106"/>
    <w:rsid w:val="00CB0123"/>
    <w:rsid w:val="00CB013D"/>
    <w:rsid w:val="00CB0152"/>
    <w:rsid w:val="00CB01E5"/>
    <w:rsid w:val="00CB0203"/>
    <w:rsid w:val="00CB020D"/>
    <w:rsid w:val="00CB0214"/>
    <w:rsid w:val="00CB0229"/>
    <w:rsid w:val="00CB0244"/>
    <w:rsid w:val="00CB02E4"/>
    <w:rsid w:val="00CB035A"/>
    <w:rsid w:val="00CB0389"/>
    <w:rsid w:val="00CB03CD"/>
    <w:rsid w:val="00CB0451"/>
    <w:rsid w:val="00CB0474"/>
    <w:rsid w:val="00CB04A5"/>
    <w:rsid w:val="00CB04B3"/>
    <w:rsid w:val="00CB053B"/>
    <w:rsid w:val="00CB05C6"/>
    <w:rsid w:val="00CB067B"/>
    <w:rsid w:val="00CB06F4"/>
    <w:rsid w:val="00CB0715"/>
    <w:rsid w:val="00CB0734"/>
    <w:rsid w:val="00CB07C5"/>
    <w:rsid w:val="00CB07D7"/>
    <w:rsid w:val="00CB07F9"/>
    <w:rsid w:val="00CB07FF"/>
    <w:rsid w:val="00CB085F"/>
    <w:rsid w:val="00CB0887"/>
    <w:rsid w:val="00CB08CF"/>
    <w:rsid w:val="00CB08F0"/>
    <w:rsid w:val="00CB091F"/>
    <w:rsid w:val="00CB093E"/>
    <w:rsid w:val="00CB0983"/>
    <w:rsid w:val="00CB09CD"/>
    <w:rsid w:val="00CB09E6"/>
    <w:rsid w:val="00CB0A7F"/>
    <w:rsid w:val="00CB0ABE"/>
    <w:rsid w:val="00CB0B2E"/>
    <w:rsid w:val="00CB0B3B"/>
    <w:rsid w:val="00CB0BEF"/>
    <w:rsid w:val="00CB0CA0"/>
    <w:rsid w:val="00CB0CED"/>
    <w:rsid w:val="00CB0D11"/>
    <w:rsid w:val="00CB0D81"/>
    <w:rsid w:val="00CB0DBB"/>
    <w:rsid w:val="00CB0DC1"/>
    <w:rsid w:val="00CB0E1F"/>
    <w:rsid w:val="00CB104E"/>
    <w:rsid w:val="00CB1068"/>
    <w:rsid w:val="00CB10A5"/>
    <w:rsid w:val="00CB10A6"/>
    <w:rsid w:val="00CB1168"/>
    <w:rsid w:val="00CB11BD"/>
    <w:rsid w:val="00CB11C5"/>
    <w:rsid w:val="00CB1269"/>
    <w:rsid w:val="00CB12C4"/>
    <w:rsid w:val="00CB133B"/>
    <w:rsid w:val="00CB1383"/>
    <w:rsid w:val="00CB13AE"/>
    <w:rsid w:val="00CB13B7"/>
    <w:rsid w:val="00CB13EE"/>
    <w:rsid w:val="00CB144F"/>
    <w:rsid w:val="00CB149D"/>
    <w:rsid w:val="00CB14AB"/>
    <w:rsid w:val="00CB14BA"/>
    <w:rsid w:val="00CB14CD"/>
    <w:rsid w:val="00CB1500"/>
    <w:rsid w:val="00CB1530"/>
    <w:rsid w:val="00CB1607"/>
    <w:rsid w:val="00CB16B0"/>
    <w:rsid w:val="00CB1715"/>
    <w:rsid w:val="00CB177B"/>
    <w:rsid w:val="00CB17B4"/>
    <w:rsid w:val="00CB17C3"/>
    <w:rsid w:val="00CB1867"/>
    <w:rsid w:val="00CB18A9"/>
    <w:rsid w:val="00CB18B3"/>
    <w:rsid w:val="00CB18C4"/>
    <w:rsid w:val="00CB18E2"/>
    <w:rsid w:val="00CB190D"/>
    <w:rsid w:val="00CB1985"/>
    <w:rsid w:val="00CB1A11"/>
    <w:rsid w:val="00CB1A55"/>
    <w:rsid w:val="00CB1AF6"/>
    <w:rsid w:val="00CB1B0E"/>
    <w:rsid w:val="00CB1B23"/>
    <w:rsid w:val="00CB1B30"/>
    <w:rsid w:val="00CB1B40"/>
    <w:rsid w:val="00CB1B46"/>
    <w:rsid w:val="00CB1B8C"/>
    <w:rsid w:val="00CB1BA9"/>
    <w:rsid w:val="00CB1BB9"/>
    <w:rsid w:val="00CB1BBE"/>
    <w:rsid w:val="00CB1C09"/>
    <w:rsid w:val="00CB1C1A"/>
    <w:rsid w:val="00CB1C2F"/>
    <w:rsid w:val="00CB1C32"/>
    <w:rsid w:val="00CB1C6B"/>
    <w:rsid w:val="00CB1C8A"/>
    <w:rsid w:val="00CB1CAC"/>
    <w:rsid w:val="00CB1CB5"/>
    <w:rsid w:val="00CB1CC7"/>
    <w:rsid w:val="00CB1CDF"/>
    <w:rsid w:val="00CB1D05"/>
    <w:rsid w:val="00CB1D11"/>
    <w:rsid w:val="00CB1D28"/>
    <w:rsid w:val="00CB1D29"/>
    <w:rsid w:val="00CB1E79"/>
    <w:rsid w:val="00CB1E9E"/>
    <w:rsid w:val="00CB1F2B"/>
    <w:rsid w:val="00CB1F44"/>
    <w:rsid w:val="00CB1F51"/>
    <w:rsid w:val="00CB1F52"/>
    <w:rsid w:val="00CB1F7F"/>
    <w:rsid w:val="00CB1F9C"/>
    <w:rsid w:val="00CB1FCA"/>
    <w:rsid w:val="00CB1FCF"/>
    <w:rsid w:val="00CB1FE4"/>
    <w:rsid w:val="00CB200A"/>
    <w:rsid w:val="00CB204B"/>
    <w:rsid w:val="00CB204F"/>
    <w:rsid w:val="00CB2051"/>
    <w:rsid w:val="00CB20EC"/>
    <w:rsid w:val="00CB20F7"/>
    <w:rsid w:val="00CB210D"/>
    <w:rsid w:val="00CB219B"/>
    <w:rsid w:val="00CB221B"/>
    <w:rsid w:val="00CB226F"/>
    <w:rsid w:val="00CB2284"/>
    <w:rsid w:val="00CB231C"/>
    <w:rsid w:val="00CB238C"/>
    <w:rsid w:val="00CB238D"/>
    <w:rsid w:val="00CB23AB"/>
    <w:rsid w:val="00CB24A7"/>
    <w:rsid w:val="00CB24B7"/>
    <w:rsid w:val="00CB2530"/>
    <w:rsid w:val="00CB258F"/>
    <w:rsid w:val="00CB25C1"/>
    <w:rsid w:val="00CB25D1"/>
    <w:rsid w:val="00CB26B6"/>
    <w:rsid w:val="00CB26C6"/>
    <w:rsid w:val="00CB27BF"/>
    <w:rsid w:val="00CB27CF"/>
    <w:rsid w:val="00CB27EF"/>
    <w:rsid w:val="00CB283A"/>
    <w:rsid w:val="00CB2840"/>
    <w:rsid w:val="00CB2875"/>
    <w:rsid w:val="00CB292B"/>
    <w:rsid w:val="00CB2945"/>
    <w:rsid w:val="00CB2965"/>
    <w:rsid w:val="00CB299A"/>
    <w:rsid w:val="00CB29A0"/>
    <w:rsid w:val="00CB2A84"/>
    <w:rsid w:val="00CB2AE3"/>
    <w:rsid w:val="00CB2B10"/>
    <w:rsid w:val="00CB2B94"/>
    <w:rsid w:val="00CB2BA0"/>
    <w:rsid w:val="00CB2C07"/>
    <w:rsid w:val="00CB2C0B"/>
    <w:rsid w:val="00CB2C48"/>
    <w:rsid w:val="00CB2C83"/>
    <w:rsid w:val="00CB2CA7"/>
    <w:rsid w:val="00CB2CB1"/>
    <w:rsid w:val="00CB2CD4"/>
    <w:rsid w:val="00CB2CE4"/>
    <w:rsid w:val="00CB2CF7"/>
    <w:rsid w:val="00CB2D23"/>
    <w:rsid w:val="00CB2D65"/>
    <w:rsid w:val="00CB2DB3"/>
    <w:rsid w:val="00CB2E5F"/>
    <w:rsid w:val="00CB2E7C"/>
    <w:rsid w:val="00CB2E8D"/>
    <w:rsid w:val="00CB2EBC"/>
    <w:rsid w:val="00CB2ED5"/>
    <w:rsid w:val="00CB2EEB"/>
    <w:rsid w:val="00CB2F2B"/>
    <w:rsid w:val="00CB2F4B"/>
    <w:rsid w:val="00CB2F53"/>
    <w:rsid w:val="00CB2F8A"/>
    <w:rsid w:val="00CB2FA7"/>
    <w:rsid w:val="00CB3002"/>
    <w:rsid w:val="00CB3005"/>
    <w:rsid w:val="00CB303F"/>
    <w:rsid w:val="00CB3050"/>
    <w:rsid w:val="00CB306D"/>
    <w:rsid w:val="00CB30E1"/>
    <w:rsid w:val="00CB31B2"/>
    <w:rsid w:val="00CB323D"/>
    <w:rsid w:val="00CB325A"/>
    <w:rsid w:val="00CB32CD"/>
    <w:rsid w:val="00CB32F8"/>
    <w:rsid w:val="00CB333D"/>
    <w:rsid w:val="00CB3388"/>
    <w:rsid w:val="00CB33D0"/>
    <w:rsid w:val="00CB3492"/>
    <w:rsid w:val="00CB3497"/>
    <w:rsid w:val="00CB34B0"/>
    <w:rsid w:val="00CB34E5"/>
    <w:rsid w:val="00CB34EF"/>
    <w:rsid w:val="00CB351A"/>
    <w:rsid w:val="00CB355B"/>
    <w:rsid w:val="00CB356B"/>
    <w:rsid w:val="00CB356C"/>
    <w:rsid w:val="00CB3588"/>
    <w:rsid w:val="00CB35A2"/>
    <w:rsid w:val="00CB35B3"/>
    <w:rsid w:val="00CB35DF"/>
    <w:rsid w:val="00CB3606"/>
    <w:rsid w:val="00CB3631"/>
    <w:rsid w:val="00CB3654"/>
    <w:rsid w:val="00CB366A"/>
    <w:rsid w:val="00CB368C"/>
    <w:rsid w:val="00CB3696"/>
    <w:rsid w:val="00CB371C"/>
    <w:rsid w:val="00CB3774"/>
    <w:rsid w:val="00CB378C"/>
    <w:rsid w:val="00CB379D"/>
    <w:rsid w:val="00CB37DA"/>
    <w:rsid w:val="00CB385B"/>
    <w:rsid w:val="00CB3962"/>
    <w:rsid w:val="00CB397A"/>
    <w:rsid w:val="00CB39AC"/>
    <w:rsid w:val="00CB39D4"/>
    <w:rsid w:val="00CB3A01"/>
    <w:rsid w:val="00CB3A7B"/>
    <w:rsid w:val="00CB3AA2"/>
    <w:rsid w:val="00CB3AA5"/>
    <w:rsid w:val="00CB3AD7"/>
    <w:rsid w:val="00CB3B9D"/>
    <w:rsid w:val="00CB3C3A"/>
    <w:rsid w:val="00CB3C78"/>
    <w:rsid w:val="00CB3CDC"/>
    <w:rsid w:val="00CB3D18"/>
    <w:rsid w:val="00CB3D2D"/>
    <w:rsid w:val="00CB3D93"/>
    <w:rsid w:val="00CB3E51"/>
    <w:rsid w:val="00CB3E81"/>
    <w:rsid w:val="00CB3FBA"/>
    <w:rsid w:val="00CB4037"/>
    <w:rsid w:val="00CB407F"/>
    <w:rsid w:val="00CB40B9"/>
    <w:rsid w:val="00CB4132"/>
    <w:rsid w:val="00CB419B"/>
    <w:rsid w:val="00CB419D"/>
    <w:rsid w:val="00CB4203"/>
    <w:rsid w:val="00CB426A"/>
    <w:rsid w:val="00CB4270"/>
    <w:rsid w:val="00CB429F"/>
    <w:rsid w:val="00CB42A6"/>
    <w:rsid w:val="00CB42BC"/>
    <w:rsid w:val="00CB42DB"/>
    <w:rsid w:val="00CB4316"/>
    <w:rsid w:val="00CB431A"/>
    <w:rsid w:val="00CB433E"/>
    <w:rsid w:val="00CB4369"/>
    <w:rsid w:val="00CB4370"/>
    <w:rsid w:val="00CB437C"/>
    <w:rsid w:val="00CB43B7"/>
    <w:rsid w:val="00CB4415"/>
    <w:rsid w:val="00CB4469"/>
    <w:rsid w:val="00CB4473"/>
    <w:rsid w:val="00CB4544"/>
    <w:rsid w:val="00CB456E"/>
    <w:rsid w:val="00CB4571"/>
    <w:rsid w:val="00CB457E"/>
    <w:rsid w:val="00CB45AD"/>
    <w:rsid w:val="00CB46CB"/>
    <w:rsid w:val="00CB46DE"/>
    <w:rsid w:val="00CB46EB"/>
    <w:rsid w:val="00CB476E"/>
    <w:rsid w:val="00CB479D"/>
    <w:rsid w:val="00CB47A3"/>
    <w:rsid w:val="00CB47B3"/>
    <w:rsid w:val="00CB47C1"/>
    <w:rsid w:val="00CB489E"/>
    <w:rsid w:val="00CB48BF"/>
    <w:rsid w:val="00CB48E8"/>
    <w:rsid w:val="00CB4922"/>
    <w:rsid w:val="00CB4923"/>
    <w:rsid w:val="00CB4995"/>
    <w:rsid w:val="00CB49B8"/>
    <w:rsid w:val="00CB49C9"/>
    <w:rsid w:val="00CB49E1"/>
    <w:rsid w:val="00CB4A1C"/>
    <w:rsid w:val="00CB4A3E"/>
    <w:rsid w:val="00CB4A59"/>
    <w:rsid w:val="00CB4A99"/>
    <w:rsid w:val="00CB4AD2"/>
    <w:rsid w:val="00CB4B5C"/>
    <w:rsid w:val="00CB4B5E"/>
    <w:rsid w:val="00CB4B62"/>
    <w:rsid w:val="00CB4B6C"/>
    <w:rsid w:val="00CB4C45"/>
    <w:rsid w:val="00CB4CC8"/>
    <w:rsid w:val="00CB4CE3"/>
    <w:rsid w:val="00CB4DB8"/>
    <w:rsid w:val="00CB4DCA"/>
    <w:rsid w:val="00CB4DF7"/>
    <w:rsid w:val="00CB4DF8"/>
    <w:rsid w:val="00CB4EDC"/>
    <w:rsid w:val="00CB4EE9"/>
    <w:rsid w:val="00CB4EEB"/>
    <w:rsid w:val="00CB4F79"/>
    <w:rsid w:val="00CB4FF5"/>
    <w:rsid w:val="00CB503A"/>
    <w:rsid w:val="00CB503F"/>
    <w:rsid w:val="00CB5060"/>
    <w:rsid w:val="00CB508B"/>
    <w:rsid w:val="00CB50FF"/>
    <w:rsid w:val="00CB512F"/>
    <w:rsid w:val="00CB5147"/>
    <w:rsid w:val="00CB5186"/>
    <w:rsid w:val="00CB5200"/>
    <w:rsid w:val="00CB5220"/>
    <w:rsid w:val="00CB5270"/>
    <w:rsid w:val="00CB5278"/>
    <w:rsid w:val="00CB5286"/>
    <w:rsid w:val="00CB5321"/>
    <w:rsid w:val="00CB5386"/>
    <w:rsid w:val="00CB53AE"/>
    <w:rsid w:val="00CB546E"/>
    <w:rsid w:val="00CB549A"/>
    <w:rsid w:val="00CB54A3"/>
    <w:rsid w:val="00CB54FE"/>
    <w:rsid w:val="00CB556E"/>
    <w:rsid w:val="00CB5648"/>
    <w:rsid w:val="00CB5661"/>
    <w:rsid w:val="00CB5682"/>
    <w:rsid w:val="00CB5687"/>
    <w:rsid w:val="00CB56B8"/>
    <w:rsid w:val="00CB570B"/>
    <w:rsid w:val="00CB57CE"/>
    <w:rsid w:val="00CB57E2"/>
    <w:rsid w:val="00CB580E"/>
    <w:rsid w:val="00CB5842"/>
    <w:rsid w:val="00CB588A"/>
    <w:rsid w:val="00CB5940"/>
    <w:rsid w:val="00CB59AD"/>
    <w:rsid w:val="00CB59C8"/>
    <w:rsid w:val="00CB59D4"/>
    <w:rsid w:val="00CB5A34"/>
    <w:rsid w:val="00CB5A63"/>
    <w:rsid w:val="00CB5AAB"/>
    <w:rsid w:val="00CB5ACC"/>
    <w:rsid w:val="00CB5AE2"/>
    <w:rsid w:val="00CB5B4A"/>
    <w:rsid w:val="00CB5B4D"/>
    <w:rsid w:val="00CB5B6F"/>
    <w:rsid w:val="00CB5B9B"/>
    <w:rsid w:val="00CB5C25"/>
    <w:rsid w:val="00CB5C61"/>
    <w:rsid w:val="00CB5CA8"/>
    <w:rsid w:val="00CB5CDA"/>
    <w:rsid w:val="00CB5D1F"/>
    <w:rsid w:val="00CB5D56"/>
    <w:rsid w:val="00CB5D70"/>
    <w:rsid w:val="00CB5D84"/>
    <w:rsid w:val="00CB5D88"/>
    <w:rsid w:val="00CB5D98"/>
    <w:rsid w:val="00CB5E2A"/>
    <w:rsid w:val="00CB5E35"/>
    <w:rsid w:val="00CB5E55"/>
    <w:rsid w:val="00CB5E5D"/>
    <w:rsid w:val="00CB5ED0"/>
    <w:rsid w:val="00CB5F7C"/>
    <w:rsid w:val="00CB5FB2"/>
    <w:rsid w:val="00CB5FB4"/>
    <w:rsid w:val="00CB5FD4"/>
    <w:rsid w:val="00CB6002"/>
    <w:rsid w:val="00CB6038"/>
    <w:rsid w:val="00CB6060"/>
    <w:rsid w:val="00CB6063"/>
    <w:rsid w:val="00CB6089"/>
    <w:rsid w:val="00CB60C7"/>
    <w:rsid w:val="00CB60C8"/>
    <w:rsid w:val="00CB60FC"/>
    <w:rsid w:val="00CB6128"/>
    <w:rsid w:val="00CB612A"/>
    <w:rsid w:val="00CB61C0"/>
    <w:rsid w:val="00CB624F"/>
    <w:rsid w:val="00CB6264"/>
    <w:rsid w:val="00CB62B0"/>
    <w:rsid w:val="00CB62D3"/>
    <w:rsid w:val="00CB62FB"/>
    <w:rsid w:val="00CB6304"/>
    <w:rsid w:val="00CB6306"/>
    <w:rsid w:val="00CB6318"/>
    <w:rsid w:val="00CB6327"/>
    <w:rsid w:val="00CB6331"/>
    <w:rsid w:val="00CB6339"/>
    <w:rsid w:val="00CB63AF"/>
    <w:rsid w:val="00CB63BD"/>
    <w:rsid w:val="00CB6403"/>
    <w:rsid w:val="00CB643E"/>
    <w:rsid w:val="00CB6498"/>
    <w:rsid w:val="00CB64B5"/>
    <w:rsid w:val="00CB64DD"/>
    <w:rsid w:val="00CB6587"/>
    <w:rsid w:val="00CB6615"/>
    <w:rsid w:val="00CB669B"/>
    <w:rsid w:val="00CB66C3"/>
    <w:rsid w:val="00CB66C4"/>
    <w:rsid w:val="00CB66D7"/>
    <w:rsid w:val="00CB66DD"/>
    <w:rsid w:val="00CB66E1"/>
    <w:rsid w:val="00CB673D"/>
    <w:rsid w:val="00CB676F"/>
    <w:rsid w:val="00CB677F"/>
    <w:rsid w:val="00CB67C1"/>
    <w:rsid w:val="00CB67D4"/>
    <w:rsid w:val="00CB67DB"/>
    <w:rsid w:val="00CB683F"/>
    <w:rsid w:val="00CB687D"/>
    <w:rsid w:val="00CB6898"/>
    <w:rsid w:val="00CB695F"/>
    <w:rsid w:val="00CB6963"/>
    <w:rsid w:val="00CB6A09"/>
    <w:rsid w:val="00CB6A1A"/>
    <w:rsid w:val="00CB6A57"/>
    <w:rsid w:val="00CB6A85"/>
    <w:rsid w:val="00CB6ACA"/>
    <w:rsid w:val="00CB6B0D"/>
    <w:rsid w:val="00CB6B96"/>
    <w:rsid w:val="00CB6BDC"/>
    <w:rsid w:val="00CB6C02"/>
    <w:rsid w:val="00CB6C55"/>
    <w:rsid w:val="00CB6C58"/>
    <w:rsid w:val="00CB6C99"/>
    <w:rsid w:val="00CB6CB4"/>
    <w:rsid w:val="00CB6D2B"/>
    <w:rsid w:val="00CB6D88"/>
    <w:rsid w:val="00CB6DC7"/>
    <w:rsid w:val="00CB6E1A"/>
    <w:rsid w:val="00CB6E36"/>
    <w:rsid w:val="00CB6E5C"/>
    <w:rsid w:val="00CB6E6F"/>
    <w:rsid w:val="00CB6EDB"/>
    <w:rsid w:val="00CB6FA0"/>
    <w:rsid w:val="00CB6FB9"/>
    <w:rsid w:val="00CB6FCE"/>
    <w:rsid w:val="00CB7015"/>
    <w:rsid w:val="00CB701B"/>
    <w:rsid w:val="00CB706D"/>
    <w:rsid w:val="00CB70A7"/>
    <w:rsid w:val="00CB70AF"/>
    <w:rsid w:val="00CB7167"/>
    <w:rsid w:val="00CB7174"/>
    <w:rsid w:val="00CB7182"/>
    <w:rsid w:val="00CB71A5"/>
    <w:rsid w:val="00CB71DD"/>
    <w:rsid w:val="00CB7204"/>
    <w:rsid w:val="00CB721D"/>
    <w:rsid w:val="00CB7230"/>
    <w:rsid w:val="00CB7250"/>
    <w:rsid w:val="00CB7278"/>
    <w:rsid w:val="00CB7309"/>
    <w:rsid w:val="00CB7336"/>
    <w:rsid w:val="00CB7364"/>
    <w:rsid w:val="00CB739B"/>
    <w:rsid w:val="00CB743B"/>
    <w:rsid w:val="00CB7479"/>
    <w:rsid w:val="00CB7483"/>
    <w:rsid w:val="00CB748D"/>
    <w:rsid w:val="00CB74A3"/>
    <w:rsid w:val="00CB74FE"/>
    <w:rsid w:val="00CB7562"/>
    <w:rsid w:val="00CB7566"/>
    <w:rsid w:val="00CB75A1"/>
    <w:rsid w:val="00CB75E3"/>
    <w:rsid w:val="00CB75F1"/>
    <w:rsid w:val="00CB7610"/>
    <w:rsid w:val="00CB7613"/>
    <w:rsid w:val="00CB7615"/>
    <w:rsid w:val="00CB764E"/>
    <w:rsid w:val="00CB76C1"/>
    <w:rsid w:val="00CB76CF"/>
    <w:rsid w:val="00CB7720"/>
    <w:rsid w:val="00CB7739"/>
    <w:rsid w:val="00CB775F"/>
    <w:rsid w:val="00CB783D"/>
    <w:rsid w:val="00CB783E"/>
    <w:rsid w:val="00CB7886"/>
    <w:rsid w:val="00CB78C9"/>
    <w:rsid w:val="00CB78D2"/>
    <w:rsid w:val="00CB78D6"/>
    <w:rsid w:val="00CB78F6"/>
    <w:rsid w:val="00CB7922"/>
    <w:rsid w:val="00CB7940"/>
    <w:rsid w:val="00CB794D"/>
    <w:rsid w:val="00CB79C5"/>
    <w:rsid w:val="00CB79F3"/>
    <w:rsid w:val="00CB79F7"/>
    <w:rsid w:val="00CB7A0C"/>
    <w:rsid w:val="00CB7A6D"/>
    <w:rsid w:val="00CB7AE1"/>
    <w:rsid w:val="00CB7B16"/>
    <w:rsid w:val="00CB7B1B"/>
    <w:rsid w:val="00CB7B42"/>
    <w:rsid w:val="00CB7B99"/>
    <w:rsid w:val="00CB7BB8"/>
    <w:rsid w:val="00CB7C38"/>
    <w:rsid w:val="00CB7C66"/>
    <w:rsid w:val="00CB7D80"/>
    <w:rsid w:val="00CB7D8A"/>
    <w:rsid w:val="00CB7D92"/>
    <w:rsid w:val="00CB7D94"/>
    <w:rsid w:val="00CB7DB6"/>
    <w:rsid w:val="00CB7DCC"/>
    <w:rsid w:val="00CB7DD8"/>
    <w:rsid w:val="00CB7EC6"/>
    <w:rsid w:val="00CB7EE0"/>
    <w:rsid w:val="00CB7F0D"/>
    <w:rsid w:val="00CB7F39"/>
    <w:rsid w:val="00CC001C"/>
    <w:rsid w:val="00CC002F"/>
    <w:rsid w:val="00CC0083"/>
    <w:rsid w:val="00CC0096"/>
    <w:rsid w:val="00CC0104"/>
    <w:rsid w:val="00CC016E"/>
    <w:rsid w:val="00CC01D2"/>
    <w:rsid w:val="00CC01E5"/>
    <w:rsid w:val="00CC0224"/>
    <w:rsid w:val="00CC028C"/>
    <w:rsid w:val="00CC0371"/>
    <w:rsid w:val="00CC038C"/>
    <w:rsid w:val="00CC038D"/>
    <w:rsid w:val="00CC03B9"/>
    <w:rsid w:val="00CC0401"/>
    <w:rsid w:val="00CC0454"/>
    <w:rsid w:val="00CC045B"/>
    <w:rsid w:val="00CC046B"/>
    <w:rsid w:val="00CC047C"/>
    <w:rsid w:val="00CC0498"/>
    <w:rsid w:val="00CC04CC"/>
    <w:rsid w:val="00CC04D5"/>
    <w:rsid w:val="00CC053D"/>
    <w:rsid w:val="00CC0596"/>
    <w:rsid w:val="00CC05A7"/>
    <w:rsid w:val="00CC06AB"/>
    <w:rsid w:val="00CC06E0"/>
    <w:rsid w:val="00CC0755"/>
    <w:rsid w:val="00CC0767"/>
    <w:rsid w:val="00CC0771"/>
    <w:rsid w:val="00CC078D"/>
    <w:rsid w:val="00CC07CB"/>
    <w:rsid w:val="00CC07FC"/>
    <w:rsid w:val="00CC080B"/>
    <w:rsid w:val="00CC080F"/>
    <w:rsid w:val="00CC0865"/>
    <w:rsid w:val="00CC08CC"/>
    <w:rsid w:val="00CC096B"/>
    <w:rsid w:val="00CC0993"/>
    <w:rsid w:val="00CC0A2B"/>
    <w:rsid w:val="00CC0A8C"/>
    <w:rsid w:val="00CC0A92"/>
    <w:rsid w:val="00CC0A98"/>
    <w:rsid w:val="00CC0A9F"/>
    <w:rsid w:val="00CC0AC1"/>
    <w:rsid w:val="00CC0AFE"/>
    <w:rsid w:val="00CC0B0D"/>
    <w:rsid w:val="00CC0B19"/>
    <w:rsid w:val="00CC0B47"/>
    <w:rsid w:val="00CC0B4D"/>
    <w:rsid w:val="00CC0BE5"/>
    <w:rsid w:val="00CC0C47"/>
    <w:rsid w:val="00CC0C67"/>
    <w:rsid w:val="00CC0C93"/>
    <w:rsid w:val="00CC0CEF"/>
    <w:rsid w:val="00CC0D1A"/>
    <w:rsid w:val="00CC0D43"/>
    <w:rsid w:val="00CC0DA9"/>
    <w:rsid w:val="00CC0E18"/>
    <w:rsid w:val="00CC0F48"/>
    <w:rsid w:val="00CC0FA0"/>
    <w:rsid w:val="00CC0FAB"/>
    <w:rsid w:val="00CC0FD5"/>
    <w:rsid w:val="00CC103D"/>
    <w:rsid w:val="00CC1045"/>
    <w:rsid w:val="00CC110D"/>
    <w:rsid w:val="00CC1145"/>
    <w:rsid w:val="00CC1175"/>
    <w:rsid w:val="00CC11A4"/>
    <w:rsid w:val="00CC11F5"/>
    <w:rsid w:val="00CC1203"/>
    <w:rsid w:val="00CC1271"/>
    <w:rsid w:val="00CC1288"/>
    <w:rsid w:val="00CC12BF"/>
    <w:rsid w:val="00CC12CF"/>
    <w:rsid w:val="00CC12E9"/>
    <w:rsid w:val="00CC1322"/>
    <w:rsid w:val="00CC1325"/>
    <w:rsid w:val="00CC1381"/>
    <w:rsid w:val="00CC139D"/>
    <w:rsid w:val="00CC13B3"/>
    <w:rsid w:val="00CC149F"/>
    <w:rsid w:val="00CC14A6"/>
    <w:rsid w:val="00CC14BE"/>
    <w:rsid w:val="00CC1501"/>
    <w:rsid w:val="00CC1548"/>
    <w:rsid w:val="00CC17A5"/>
    <w:rsid w:val="00CC17DE"/>
    <w:rsid w:val="00CC18B3"/>
    <w:rsid w:val="00CC18D5"/>
    <w:rsid w:val="00CC18FF"/>
    <w:rsid w:val="00CC191C"/>
    <w:rsid w:val="00CC1925"/>
    <w:rsid w:val="00CC1948"/>
    <w:rsid w:val="00CC1949"/>
    <w:rsid w:val="00CC1951"/>
    <w:rsid w:val="00CC19B4"/>
    <w:rsid w:val="00CC19DB"/>
    <w:rsid w:val="00CC1A2A"/>
    <w:rsid w:val="00CC1ABE"/>
    <w:rsid w:val="00CC1AD2"/>
    <w:rsid w:val="00CC1B53"/>
    <w:rsid w:val="00CC1B8D"/>
    <w:rsid w:val="00CC1BCB"/>
    <w:rsid w:val="00CC1C0C"/>
    <w:rsid w:val="00CC1CAA"/>
    <w:rsid w:val="00CC1CF1"/>
    <w:rsid w:val="00CC1D09"/>
    <w:rsid w:val="00CC1D3E"/>
    <w:rsid w:val="00CC1D5C"/>
    <w:rsid w:val="00CC1DF1"/>
    <w:rsid w:val="00CC1E36"/>
    <w:rsid w:val="00CC1E4E"/>
    <w:rsid w:val="00CC1E5A"/>
    <w:rsid w:val="00CC1E73"/>
    <w:rsid w:val="00CC1E78"/>
    <w:rsid w:val="00CC1E7A"/>
    <w:rsid w:val="00CC1F0C"/>
    <w:rsid w:val="00CC1F23"/>
    <w:rsid w:val="00CC1F42"/>
    <w:rsid w:val="00CC1F58"/>
    <w:rsid w:val="00CC1F92"/>
    <w:rsid w:val="00CC1FC2"/>
    <w:rsid w:val="00CC2003"/>
    <w:rsid w:val="00CC203E"/>
    <w:rsid w:val="00CC2083"/>
    <w:rsid w:val="00CC20B5"/>
    <w:rsid w:val="00CC20EB"/>
    <w:rsid w:val="00CC2119"/>
    <w:rsid w:val="00CC2130"/>
    <w:rsid w:val="00CC2162"/>
    <w:rsid w:val="00CC2178"/>
    <w:rsid w:val="00CC217D"/>
    <w:rsid w:val="00CC2230"/>
    <w:rsid w:val="00CC2244"/>
    <w:rsid w:val="00CC22B1"/>
    <w:rsid w:val="00CC22B4"/>
    <w:rsid w:val="00CC22C7"/>
    <w:rsid w:val="00CC2301"/>
    <w:rsid w:val="00CC230D"/>
    <w:rsid w:val="00CC2335"/>
    <w:rsid w:val="00CC235B"/>
    <w:rsid w:val="00CC23A7"/>
    <w:rsid w:val="00CC23E5"/>
    <w:rsid w:val="00CC23EA"/>
    <w:rsid w:val="00CC245C"/>
    <w:rsid w:val="00CC2490"/>
    <w:rsid w:val="00CC249C"/>
    <w:rsid w:val="00CC24B8"/>
    <w:rsid w:val="00CC24CF"/>
    <w:rsid w:val="00CC2505"/>
    <w:rsid w:val="00CC250F"/>
    <w:rsid w:val="00CC2596"/>
    <w:rsid w:val="00CC25A6"/>
    <w:rsid w:val="00CC25CC"/>
    <w:rsid w:val="00CC25D9"/>
    <w:rsid w:val="00CC2621"/>
    <w:rsid w:val="00CC264E"/>
    <w:rsid w:val="00CC266A"/>
    <w:rsid w:val="00CC2675"/>
    <w:rsid w:val="00CC2686"/>
    <w:rsid w:val="00CC26AE"/>
    <w:rsid w:val="00CC26B7"/>
    <w:rsid w:val="00CC26C3"/>
    <w:rsid w:val="00CC26EE"/>
    <w:rsid w:val="00CC271B"/>
    <w:rsid w:val="00CC2794"/>
    <w:rsid w:val="00CC2804"/>
    <w:rsid w:val="00CC2809"/>
    <w:rsid w:val="00CC2818"/>
    <w:rsid w:val="00CC282B"/>
    <w:rsid w:val="00CC2837"/>
    <w:rsid w:val="00CC2841"/>
    <w:rsid w:val="00CC2855"/>
    <w:rsid w:val="00CC28BB"/>
    <w:rsid w:val="00CC2937"/>
    <w:rsid w:val="00CC296D"/>
    <w:rsid w:val="00CC2A26"/>
    <w:rsid w:val="00CC2A71"/>
    <w:rsid w:val="00CC2AAC"/>
    <w:rsid w:val="00CC2ABB"/>
    <w:rsid w:val="00CC2AF5"/>
    <w:rsid w:val="00CC2AFD"/>
    <w:rsid w:val="00CC2B8C"/>
    <w:rsid w:val="00CC2B91"/>
    <w:rsid w:val="00CC2BB0"/>
    <w:rsid w:val="00CC2D9F"/>
    <w:rsid w:val="00CC2DA5"/>
    <w:rsid w:val="00CC2E30"/>
    <w:rsid w:val="00CC2E56"/>
    <w:rsid w:val="00CC2E69"/>
    <w:rsid w:val="00CC2E7E"/>
    <w:rsid w:val="00CC2EAB"/>
    <w:rsid w:val="00CC2EB9"/>
    <w:rsid w:val="00CC2EDD"/>
    <w:rsid w:val="00CC2FB5"/>
    <w:rsid w:val="00CC2FB7"/>
    <w:rsid w:val="00CC2FBD"/>
    <w:rsid w:val="00CC300B"/>
    <w:rsid w:val="00CC3057"/>
    <w:rsid w:val="00CC30C4"/>
    <w:rsid w:val="00CC3101"/>
    <w:rsid w:val="00CC3103"/>
    <w:rsid w:val="00CC310C"/>
    <w:rsid w:val="00CC31DD"/>
    <w:rsid w:val="00CC3240"/>
    <w:rsid w:val="00CC3271"/>
    <w:rsid w:val="00CC3272"/>
    <w:rsid w:val="00CC32AA"/>
    <w:rsid w:val="00CC32BC"/>
    <w:rsid w:val="00CC3306"/>
    <w:rsid w:val="00CC3345"/>
    <w:rsid w:val="00CC3348"/>
    <w:rsid w:val="00CC3365"/>
    <w:rsid w:val="00CC33E7"/>
    <w:rsid w:val="00CC34CA"/>
    <w:rsid w:val="00CC34F7"/>
    <w:rsid w:val="00CC350A"/>
    <w:rsid w:val="00CC3534"/>
    <w:rsid w:val="00CC3574"/>
    <w:rsid w:val="00CC3582"/>
    <w:rsid w:val="00CC35AF"/>
    <w:rsid w:val="00CC366C"/>
    <w:rsid w:val="00CC36AD"/>
    <w:rsid w:val="00CC36C8"/>
    <w:rsid w:val="00CC3714"/>
    <w:rsid w:val="00CC373E"/>
    <w:rsid w:val="00CC375E"/>
    <w:rsid w:val="00CC3762"/>
    <w:rsid w:val="00CC3771"/>
    <w:rsid w:val="00CC37AB"/>
    <w:rsid w:val="00CC37D2"/>
    <w:rsid w:val="00CC37E9"/>
    <w:rsid w:val="00CC37FC"/>
    <w:rsid w:val="00CC37FF"/>
    <w:rsid w:val="00CC38FD"/>
    <w:rsid w:val="00CC3958"/>
    <w:rsid w:val="00CC39AE"/>
    <w:rsid w:val="00CC3A1C"/>
    <w:rsid w:val="00CC3AB4"/>
    <w:rsid w:val="00CC3AD3"/>
    <w:rsid w:val="00CC3ADF"/>
    <w:rsid w:val="00CC3B05"/>
    <w:rsid w:val="00CC3B87"/>
    <w:rsid w:val="00CC3BD7"/>
    <w:rsid w:val="00CC3C4B"/>
    <w:rsid w:val="00CC3C50"/>
    <w:rsid w:val="00CC3C63"/>
    <w:rsid w:val="00CC3CE1"/>
    <w:rsid w:val="00CC3D0B"/>
    <w:rsid w:val="00CC3D36"/>
    <w:rsid w:val="00CC3D65"/>
    <w:rsid w:val="00CC3D72"/>
    <w:rsid w:val="00CC3D98"/>
    <w:rsid w:val="00CC3D99"/>
    <w:rsid w:val="00CC3DC7"/>
    <w:rsid w:val="00CC3DDA"/>
    <w:rsid w:val="00CC3E85"/>
    <w:rsid w:val="00CC3EE7"/>
    <w:rsid w:val="00CC3F68"/>
    <w:rsid w:val="00CC3F78"/>
    <w:rsid w:val="00CC3FC3"/>
    <w:rsid w:val="00CC3FF3"/>
    <w:rsid w:val="00CC404D"/>
    <w:rsid w:val="00CC4196"/>
    <w:rsid w:val="00CC41AC"/>
    <w:rsid w:val="00CC423B"/>
    <w:rsid w:val="00CC4242"/>
    <w:rsid w:val="00CC42B5"/>
    <w:rsid w:val="00CC42B9"/>
    <w:rsid w:val="00CC42BC"/>
    <w:rsid w:val="00CC42F8"/>
    <w:rsid w:val="00CC434D"/>
    <w:rsid w:val="00CC435C"/>
    <w:rsid w:val="00CC43C5"/>
    <w:rsid w:val="00CC440E"/>
    <w:rsid w:val="00CC4443"/>
    <w:rsid w:val="00CC4449"/>
    <w:rsid w:val="00CC445B"/>
    <w:rsid w:val="00CC44C5"/>
    <w:rsid w:val="00CC4525"/>
    <w:rsid w:val="00CC4588"/>
    <w:rsid w:val="00CC4607"/>
    <w:rsid w:val="00CC46A6"/>
    <w:rsid w:val="00CC46C5"/>
    <w:rsid w:val="00CC4809"/>
    <w:rsid w:val="00CC481B"/>
    <w:rsid w:val="00CC4859"/>
    <w:rsid w:val="00CC48D1"/>
    <w:rsid w:val="00CC492B"/>
    <w:rsid w:val="00CC4996"/>
    <w:rsid w:val="00CC49EF"/>
    <w:rsid w:val="00CC4A05"/>
    <w:rsid w:val="00CC4A8A"/>
    <w:rsid w:val="00CC4B24"/>
    <w:rsid w:val="00CC4B5B"/>
    <w:rsid w:val="00CC4BE8"/>
    <w:rsid w:val="00CC4C31"/>
    <w:rsid w:val="00CC4C46"/>
    <w:rsid w:val="00CC4C91"/>
    <w:rsid w:val="00CC4CED"/>
    <w:rsid w:val="00CC4CEF"/>
    <w:rsid w:val="00CC4CFA"/>
    <w:rsid w:val="00CC4D0F"/>
    <w:rsid w:val="00CC4D8C"/>
    <w:rsid w:val="00CC4DD7"/>
    <w:rsid w:val="00CC4F8C"/>
    <w:rsid w:val="00CC4FA3"/>
    <w:rsid w:val="00CC4FC0"/>
    <w:rsid w:val="00CC5066"/>
    <w:rsid w:val="00CC5086"/>
    <w:rsid w:val="00CC50AC"/>
    <w:rsid w:val="00CC50BB"/>
    <w:rsid w:val="00CC50C4"/>
    <w:rsid w:val="00CC5128"/>
    <w:rsid w:val="00CC512C"/>
    <w:rsid w:val="00CC51D6"/>
    <w:rsid w:val="00CC51EC"/>
    <w:rsid w:val="00CC51F0"/>
    <w:rsid w:val="00CC5202"/>
    <w:rsid w:val="00CC524D"/>
    <w:rsid w:val="00CC5260"/>
    <w:rsid w:val="00CC5299"/>
    <w:rsid w:val="00CC52DF"/>
    <w:rsid w:val="00CC533C"/>
    <w:rsid w:val="00CC53AE"/>
    <w:rsid w:val="00CC53B5"/>
    <w:rsid w:val="00CC53DE"/>
    <w:rsid w:val="00CC53FF"/>
    <w:rsid w:val="00CC543C"/>
    <w:rsid w:val="00CC5454"/>
    <w:rsid w:val="00CC5462"/>
    <w:rsid w:val="00CC5482"/>
    <w:rsid w:val="00CC5491"/>
    <w:rsid w:val="00CC54AA"/>
    <w:rsid w:val="00CC5595"/>
    <w:rsid w:val="00CC55FC"/>
    <w:rsid w:val="00CC560A"/>
    <w:rsid w:val="00CC560B"/>
    <w:rsid w:val="00CC5620"/>
    <w:rsid w:val="00CC5647"/>
    <w:rsid w:val="00CC5694"/>
    <w:rsid w:val="00CC56B0"/>
    <w:rsid w:val="00CC56BF"/>
    <w:rsid w:val="00CC5705"/>
    <w:rsid w:val="00CC572B"/>
    <w:rsid w:val="00CC574A"/>
    <w:rsid w:val="00CC5765"/>
    <w:rsid w:val="00CC57B3"/>
    <w:rsid w:val="00CC5890"/>
    <w:rsid w:val="00CC58AA"/>
    <w:rsid w:val="00CC592A"/>
    <w:rsid w:val="00CC5933"/>
    <w:rsid w:val="00CC5951"/>
    <w:rsid w:val="00CC5959"/>
    <w:rsid w:val="00CC596B"/>
    <w:rsid w:val="00CC598B"/>
    <w:rsid w:val="00CC5A15"/>
    <w:rsid w:val="00CC5A6B"/>
    <w:rsid w:val="00CC5AC2"/>
    <w:rsid w:val="00CC5B36"/>
    <w:rsid w:val="00CC5C58"/>
    <w:rsid w:val="00CC5CA5"/>
    <w:rsid w:val="00CC5D16"/>
    <w:rsid w:val="00CC5E12"/>
    <w:rsid w:val="00CC5F06"/>
    <w:rsid w:val="00CC5F2D"/>
    <w:rsid w:val="00CC602E"/>
    <w:rsid w:val="00CC60FF"/>
    <w:rsid w:val="00CC61E0"/>
    <w:rsid w:val="00CC61F0"/>
    <w:rsid w:val="00CC624A"/>
    <w:rsid w:val="00CC6252"/>
    <w:rsid w:val="00CC6274"/>
    <w:rsid w:val="00CC631B"/>
    <w:rsid w:val="00CC63AA"/>
    <w:rsid w:val="00CC63BF"/>
    <w:rsid w:val="00CC6449"/>
    <w:rsid w:val="00CC646F"/>
    <w:rsid w:val="00CC6480"/>
    <w:rsid w:val="00CC6490"/>
    <w:rsid w:val="00CC64D8"/>
    <w:rsid w:val="00CC6583"/>
    <w:rsid w:val="00CC6605"/>
    <w:rsid w:val="00CC6625"/>
    <w:rsid w:val="00CC6650"/>
    <w:rsid w:val="00CC66B5"/>
    <w:rsid w:val="00CC66BC"/>
    <w:rsid w:val="00CC677E"/>
    <w:rsid w:val="00CC67C3"/>
    <w:rsid w:val="00CC6849"/>
    <w:rsid w:val="00CC6852"/>
    <w:rsid w:val="00CC6857"/>
    <w:rsid w:val="00CC685A"/>
    <w:rsid w:val="00CC687D"/>
    <w:rsid w:val="00CC68CD"/>
    <w:rsid w:val="00CC68D1"/>
    <w:rsid w:val="00CC68F6"/>
    <w:rsid w:val="00CC6932"/>
    <w:rsid w:val="00CC6985"/>
    <w:rsid w:val="00CC6A05"/>
    <w:rsid w:val="00CC6A4B"/>
    <w:rsid w:val="00CC6A4D"/>
    <w:rsid w:val="00CC6A84"/>
    <w:rsid w:val="00CC6AD1"/>
    <w:rsid w:val="00CC6B64"/>
    <w:rsid w:val="00CC6B76"/>
    <w:rsid w:val="00CC6BA2"/>
    <w:rsid w:val="00CC6BB2"/>
    <w:rsid w:val="00CC6BBB"/>
    <w:rsid w:val="00CC6C5A"/>
    <w:rsid w:val="00CC6C62"/>
    <w:rsid w:val="00CC6C90"/>
    <w:rsid w:val="00CC6D47"/>
    <w:rsid w:val="00CC6D79"/>
    <w:rsid w:val="00CC6DB0"/>
    <w:rsid w:val="00CC6DB1"/>
    <w:rsid w:val="00CC6DCE"/>
    <w:rsid w:val="00CC6DD1"/>
    <w:rsid w:val="00CC6DEC"/>
    <w:rsid w:val="00CC6E49"/>
    <w:rsid w:val="00CC6E4A"/>
    <w:rsid w:val="00CC6E50"/>
    <w:rsid w:val="00CC6E8B"/>
    <w:rsid w:val="00CC6F13"/>
    <w:rsid w:val="00CC6F42"/>
    <w:rsid w:val="00CC6F68"/>
    <w:rsid w:val="00CC6FA8"/>
    <w:rsid w:val="00CC7064"/>
    <w:rsid w:val="00CC70EF"/>
    <w:rsid w:val="00CC70F8"/>
    <w:rsid w:val="00CC7175"/>
    <w:rsid w:val="00CC71A5"/>
    <w:rsid w:val="00CC7232"/>
    <w:rsid w:val="00CC723C"/>
    <w:rsid w:val="00CC7256"/>
    <w:rsid w:val="00CC72AD"/>
    <w:rsid w:val="00CC72C1"/>
    <w:rsid w:val="00CC7302"/>
    <w:rsid w:val="00CC737C"/>
    <w:rsid w:val="00CC73C6"/>
    <w:rsid w:val="00CC73F3"/>
    <w:rsid w:val="00CC7449"/>
    <w:rsid w:val="00CC74A8"/>
    <w:rsid w:val="00CC750A"/>
    <w:rsid w:val="00CC752B"/>
    <w:rsid w:val="00CC76D9"/>
    <w:rsid w:val="00CC76F1"/>
    <w:rsid w:val="00CC76F6"/>
    <w:rsid w:val="00CC7734"/>
    <w:rsid w:val="00CC7749"/>
    <w:rsid w:val="00CC774C"/>
    <w:rsid w:val="00CC7783"/>
    <w:rsid w:val="00CC77C5"/>
    <w:rsid w:val="00CC77DD"/>
    <w:rsid w:val="00CC7828"/>
    <w:rsid w:val="00CC7894"/>
    <w:rsid w:val="00CC78C7"/>
    <w:rsid w:val="00CC78FA"/>
    <w:rsid w:val="00CC7912"/>
    <w:rsid w:val="00CC7962"/>
    <w:rsid w:val="00CC7985"/>
    <w:rsid w:val="00CC79CC"/>
    <w:rsid w:val="00CC79F2"/>
    <w:rsid w:val="00CC79FF"/>
    <w:rsid w:val="00CC7A8D"/>
    <w:rsid w:val="00CC7AAB"/>
    <w:rsid w:val="00CC7AF8"/>
    <w:rsid w:val="00CC7B41"/>
    <w:rsid w:val="00CC7B5D"/>
    <w:rsid w:val="00CC7BA6"/>
    <w:rsid w:val="00CC7BB5"/>
    <w:rsid w:val="00CC7BE7"/>
    <w:rsid w:val="00CC7BF1"/>
    <w:rsid w:val="00CC7C96"/>
    <w:rsid w:val="00CC7CA1"/>
    <w:rsid w:val="00CC7CAE"/>
    <w:rsid w:val="00CC7D1F"/>
    <w:rsid w:val="00CC7D24"/>
    <w:rsid w:val="00CC7D40"/>
    <w:rsid w:val="00CC7D7F"/>
    <w:rsid w:val="00CC7D9B"/>
    <w:rsid w:val="00CC7DC5"/>
    <w:rsid w:val="00CC7DDC"/>
    <w:rsid w:val="00CC7E0A"/>
    <w:rsid w:val="00CC7E83"/>
    <w:rsid w:val="00CC7EAF"/>
    <w:rsid w:val="00CC7EC9"/>
    <w:rsid w:val="00CC7ECC"/>
    <w:rsid w:val="00CC7EE6"/>
    <w:rsid w:val="00CC7EEA"/>
    <w:rsid w:val="00CC7F04"/>
    <w:rsid w:val="00CC7F37"/>
    <w:rsid w:val="00CC7F4E"/>
    <w:rsid w:val="00CC7F74"/>
    <w:rsid w:val="00CC7F88"/>
    <w:rsid w:val="00CC7FA3"/>
    <w:rsid w:val="00CC7FB8"/>
    <w:rsid w:val="00CC7FCC"/>
    <w:rsid w:val="00CC7FF2"/>
    <w:rsid w:val="00CD002A"/>
    <w:rsid w:val="00CD0081"/>
    <w:rsid w:val="00CD016C"/>
    <w:rsid w:val="00CD016D"/>
    <w:rsid w:val="00CD0187"/>
    <w:rsid w:val="00CD01C6"/>
    <w:rsid w:val="00CD01E4"/>
    <w:rsid w:val="00CD020C"/>
    <w:rsid w:val="00CD023C"/>
    <w:rsid w:val="00CD029C"/>
    <w:rsid w:val="00CD02BF"/>
    <w:rsid w:val="00CD02CA"/>
    <w:rsid w:val="00CD02D0"/>
    <w:rsid w:val="00CD0350"/>
    <w:rsid w:val="00CD036A"/>
    <w:rsid w:val="00CD03ED"/>
    <w:rsid w:val="00CD044D"/>
    <w:rsid w:val="00CD04AF"/>
    <w:rsid w:val="00CD04DA"/>
    <w:rsid w:val="00CD0531"/>
    <w:rsid w:val="00CD053E"/>
    <w:rsid w:val="00CD0548"/>
    <w:rsid w:val="00CD0588"/>
    <w:rsid w:val="00CD05CA"/>
    <w:rsid w:val="00CD05E2"/>
    <w:rsid w:val="00CD0609"/>
    <w:rsid w:val="00CD064D"/>
    <w:rsid w:val="00CD0653"/>
    <w:rsid w:val="00CD0654"/>
    <w:rsid w:val="00CD0658"/>
    <w:rsid w:val="00CD068E"/>
    <w:rsid w:val="00CD06C2"/>
    <w:rsid w:val="00CD06FD"/>
    <w:rsid w:val="00CD07BD"/>
    <w:rsid w:val="00CD07C3"/>
    <w:rsid w:val="00CD0889"/>
    <w:rsid w:val="00CD08BD"/>
    <w:rsid w:val="00CD08DA"/>
    <w:rsid w:val="00CD0986"/>
    <w:rsid w:val="00CD0A4A"/>
    <w:rsid w:val="00CD0A4C"/>
    <w:rsid w:val="00CD0A5F"/>
    <w:rsid w:val="00CD0AA0"/>
    <w:rsid w:val="00CD0AA2"/>
    <w:rsid w:val="00CD0B7E"/>
    <w:rsid w:val="00CD0BC3"/>
    <w:rsid w:val="00CD0C4B"/>
    <w:rsid w:val="00CD0C65"/>
    <w:rsid w:val="00CD0C8C"/>
    <w:rsid w:val="00CD0CE3"/>
    <w:rsid w:val="00CD0CEE"/>
    <w:rsid w:val="00CD0CF7"/>
    <w:rsid w:val="00CD0D6B"/>
    <w:rsid w:val="00CD0DC4"/>
    <w:rsid w:val="00CD0DD4"/>
    <w:rsid w:val="00CD0E10"/>
    <w:rsid w:val="00CD0E58"/>
    <w:rsid w:val="00CD0EA1"/>
    <w:rsid w:val="00CD0EAC"/>
    <w:rsid w:val="00CD0ED1"/>
    <w:rsid w:val="00CD0F11"/>
    <w:rsid w:val="00CD0F50"/>
    <w:rsid w:val="00CD0F6B"/>
    <w:rsid w:val="00CD0F70"/>
    <w:rsid w:val="00CD100A"/>
    <w:rsid w:val="00CD101D"/>
    <w:rsid w:val="00CD1072"/>
    <w:rsid w:val="00CD1082"/>
    <w:rsid w:val="00CD1091"/>
    <w:rsid w:val="00CD1113"/>
    <w:rsid w:val="00CD1208"/>
    <w:rsid w:val="00CD125A"/>
    <w:rsid w:val="00CD12C2"/>
    <w:rsid w:val="00CD130E"/>
    <w:rsid w:val="00CD1314"/>
    <w:rsid w:val="00CD1348"/>
    <w:rsid w:val="00CD135A"/>
    <w:rsid w:val="00CD1379"/>
    <w:rsid w:val="00CD142D"/>
    <w:rsid w:val="00CD1458"/>
    <w:rsid w:val="00CD1493"/>
    <w:rsid w:val="00CD149B"/>
    <w:rsid w:val="00CD14AB"/>
    <w:rsid w:val="00CD14CC"/>
    <w:rsid w:val="00CD156C"/>
    <w:rsid w:val="00CD157B"/>
    <w:rsid w:val="00CD15AD"/>
    <w:rsid w:val="00CD15DF"/>
    <w:rsid w:val="00CD1652"/>
    <w:rsid w:val="00CD165A"/>
    <w:rsid w:val="00CD169C"/>
    <w:rsid w:val="00CD16C1"/>
    <w:rsid w:val="00CD1876"/>
    <w:rsid w:val="00CD18E1"/>
    <w:rsid w:val="00CD1964"/>
    <w:rsid w:val="00CD1975"/>
    <w:rsid w:val="00CD197F"/>
    <w:rsid w:val="00CD1994"/>
    <w:rsid w:val="00CD19D7"/>
    <w:rsid w:val="00CD19F2"/>
    <w:rsid w:val="00CD1A13"/>
    <w:rsid w:val="00CD1A40"/>
    <w:rsid w:val="00CD1A72"/>
    <w:rsid w:val="00CD1A8B"/>
    <w:rsid w:val="00CD1A96"/>
    <w:rsid w:val="00CD1AB5"/>
    <w:rsid w:val="00CD1AC8"/>
    <w:rsid w:val="00CD1AF9"/>
    <w:rsid w:val="00CD1B4D"/>
    <w:rsid w:val="00CD1C8C"/>
    <w:rsid w:val="00CD1D4E"/>
    <w:rsid w:val="00CD1D4F"/>
    <w:rsid w:val="00CD1DD6"/>
    <w:rsid w:val="00CD1E0D"/>
    <w:rsid w:val="00CD1E43"/>
    <w:rsid w:val="00CD1E6B"/>
    <w:rsid w:val="00CD1E6D"/>
    <w:rsid w:val="00CD1E8C"/>
    <w:rsid w:val="00CD1ED7"/>
    <w:rsid w:val="00CD1FBB"/>
    <w:rsid w:val="00CD1FED"/>
    <w:rsid w:val="00CD2007"/>
    <w:rsid w:val="00CD202F"/>
    <w:rsid w:val="00CD20A9"/>
    <w:rsid w:val="00CD20FB"/>
    <w:rsid w:val="00CD211C"/>
    <w:rsid w:val="00CD212E"/>
    <w:rsid w:val="00CD2200"/>
    <w:rsid w:val="00CD2265"/>
    <w:rsid w:val="00CD22CE"/>
    <w:rsid w:val="00CD236A"/>
    <w:rsid w:val="00CD23B4"/>
    <w:rsid w:val="00CD23EC"/>
    <w:rsid w:val="00CD2459"/>
    <w:rsid w:val="00CD24AC"/>
    <w:rsid w:val="00CD24B9"/>
    <w:rsid w:val="00CD24CF"/>
    <w:rsid w:val="00CD24D9"/>
    <w:rsid w:val="00CD24E0"/>
    <w:rsid w:val="00CD24E7"/>
    <w:rsid w:val="00CD2517"/>
    <w:rsid w:val="00CD253A"/>
    <w:rsid w:val="00CD2566"/>
    <w:rsid w:val="00CD25B2"/>
    <w:rsid w:val="00CD264D"/>
    <w:rsid w:val="00CD2675"/>
    <w:rsid w:val="00CD2686"/>
    <w:rsid w:val="00CD268C"/>
    <w:rsid w:val="00CD26A0"/>
    <w:rsid w:val="00CD270A"/>
    <w:rsid w:val="00CD27BE"/>
    <w:rsid w:val="00CD280F"/>
    <w:rsid w:val="00CD2816"/>
    <w:rsid w:val="00CD2841"/>
    <w:rsid w:val="00CD2863"/>
    <w:rsid w:val="00CD28AA"/>
    <w:rsid w:val="00CD28CD"/>
    <w:rsid w:val="00CD29DF"/>
    <w:rsid w:val="00CD2A69"/>
    <w:rsid w:val="00CD2A6C"/>
    <w:rsid w:val="00CD2AAF"/>
    <w:rsid w:val="00CD2AE8"/>
    <w:rsid w:val="00CD2AED"/>
    <w:rsid w:val="00CD2B50"/>
    <w:rsid w:val="00CD2B6B"/>
    <w:rsid w:val="00CD2B89"/>
    <w:rsid w:val="00CD2B8D"/>
    <w:rsid w:val="00CD2BA6"/>
    <w:rsid w:val="00CD2BE4"/>
    <w:rsid w:val="00CD2BFB"/>
    <w:rsid w:val="00CD2C1D"/>
    <w:rsid w:val="00CD2C2A"/>
    <w:rsid w:val="00CD2CF0"/>
    <w:rsid w:val="00CD2D16"/>
    <w:rsid w:val="00CD2D1E"/>
    <w:rsid w:val="00CD2D4C"/>
    <w:rsid w:val="00CD2D4D"/>
    <w:rsid w:val="00CD2D57"/>
    <w:rsid w:val="00CD2E2A"/>
    <w:rsid w:val="00CD2EBF"/>
    <w:rsid w:val="00CD2ED1"/>
    <w:rsid w:val="00CD2EDF"/>
    <w:rsid w:val="00CD2EE5"/>
    <w:rsid w:val="00CD2F0D"/>
    <w:rsid w:val="00CD2F2B"/>
    <w:rsid w:val="00CD2F35"/>
    <w:rsid w:val="00CD2F47"/>
    <w:rsid w:val="00CD2FAF"/>
    <w:rsid w:val="00CD2FC3"/>
    <w:rsid w:val="00CD3028"/>
    <w:rsid w:val="00CD3057"/>
    <w:rsid w:val="00CD3099"/>
    <w:rsid w:val="00CD30B0"/>
    <w:rsid w:val="00CD316B"/>
    <w:rsid w:val="00CD3170"/>
    <w:rsid w:val="00CD31B5"/>
    <w:rsid w:val="00CD31C0"/>
    <w:rsid w:val="00CD31C3"/>
    <w:rsid w:val="00CD31F0"/>
    <w:rsid w:val="00CD31F5"/>
    <w:rsid w:val="00CD31F8"/>
    <w:rsid w:val="00CD32E6"/>
    <w:rsid w:val="00CD334D"/>
    <w:rsid w:val="00CD3375"/>
    <w:rsid w:val="00CD3380"/>
    <w:rsid w:val="00CD3388"/>
    <w:rsid w:val="00CD33BE"/>
    <w:rsid w:val="00CD33C8"/>
    <w:rsid w:val="00CD3444"/>
    <w:rsid w:val="00CD356B"/>
    <w:rsid w:val="00CD358A"/>
    <w:rsid w:val="00CD35A2"/>
    <w:rsid w:val="00CD35C7"/>
    <w:rsid w:val="00CD35E4"/>
    <w:rsid w:val="00CD3604"/>
    <w:rsid w:val="00CD3612"/>
    <w:rsid w:val="00CD369C"/>
    <w:rsid w:val="00CD36AE"/>
    <w:rsid w:val="00CD36C0"/>
    <w:rsid w:val="00CD36C1"/>
    <w:rsid w:val="00CD3705"/>
    <w:rsid w:val="00CD370B"/>
    <w:rsid w:val="00CD372D"/>
    <w:rsid w:val="00CD3770"/>
    <w:rsid w:val="00CD3813"/>
    <w:rsid w:val="00CD383A"/>
    <w:rsid w:val="00CD3925"/>
    <w:rsid w:val="00CD3984"/>
    <w:rsid w:val="00CD3989"/>
    <w:rsid w:val="00CD39A0"/>
    <w:rsid w:val="00CD39B2"/>
    <w:rsid w:val="00CD3A64"/>
    <w:rsid w:val="00CD3ACD"/>
    <w:rsid w:val="00CD3B2C"/>
    <w:rsid w:val="00CD3B66"/>
    <w:rsid w:val="00CD3B9E"/>
    <w:rsid w:val="00CD3BCA"/>
    <w:rsid w:val="00CD3BF2"/>
    <w:rsid w:val="00CD3C5A"/>
    <w:rsid w:val="00CD3C6A"/>
    <w:rsid w:val="00CD3CD6"/>
    <w:rsid w:val="00CD3CE0"/>
    <w:rsid w:val="00CD3CFD"/>
    <w:rsid w:val="00CD3D01"/>
    <w:rsid w:val="00CD3D3F"/>
    <w:rsid w:val="00CD3D65"/>
    <w:rsid w:val="00CD3D77"/>
    <w:rsid w:val="00CD3D85"/>
    <w:rsid w:val="00CD3D9C"/>
    <w:rsid w:val="00CD3DEB"/>
    <w:rsid w:val="00CD3E39"/>
    <w:rsid w:val="00CD3E3F"/>
    <w:rsid w:val="00CD3E97"/>
    <w:rsid w:val="00CD3EA8"/>
    <w:rsid w:val="00CD3EB3"/>
    <w:rsid w:val="00CD3F45"/>
    <w:rsid w:val="00CD3F56"/>
    <w:rsid w:val="00CD4059"/>
    <w:rsid w:val="00CD4096"/>
    <w:rsid w:val="00CD40E2"/>
    <w:rsid w:val="00CD4126"/>
    <w:rsid w:val="00CD4164"/>
    <w:rsid w:val="00CD426D"/>
    <w:rsid w:val="00CD426E"/>
    <w:rsid w:val="00CD4285"/>
    <w:rsid w:val="00CD42B3"/>
    <w:rsid w:val="00CD438A"/>
    <w:rsid w:val="00CD4480"/>
    <w:rsid w:val="00CD44EE"/>
    <w:rsid w:val="00CD45C1"/>
    <w:rsid w:val="00CD45CD"/>
    <w:rsid w:val="00CD45D3"/>
    <w:rsid w:val="00CD45E5"/>
    <w:rsid w:val="00CD45FF"/>
    <w:rsid w:val="00CD460A"/>
    <w:rsid w:val="00CD463B"/>
    <w:rsid w:val="00CD4650"/>
    <w:rsid w:val="00CD466B"/>
    <w:rsid w:val="00CD467D"/>
    <w:rsid w:val="00CD46B8"/>
    <w:rsid w:val="00CD46E5"/>
    <w:rsid w:val="00CD470A"/>
    <w:rsid w:val="00CD4787"/>
    <w:rsid w:val="00CD47B5"/>
    <w:rsid w:val="00CD487E"/>
    <w:rsid w:val="00CD4888"/>
    <w:rsid w:val="00CD489A"/>
    <w:rsid w:val="00CD489E"/>
    <w:rsid w:val="00CD48AA"/>
    <w:rsid w:val="00CD4924"/>
    <w:rsid w:val="00CD4925"/>
    <w:rsid w:val="00CD497B"/>
    <w:rsid w:val="00CD498F"/>
    <w:rsid w:val="00CD49A5"/>
    <w:rsid w:val="00CD49F3"/>
    <w:rsid w:val="00CD4A16"/>
    <w:rsid w:val="00CD4A32"/>
    <w:rsid w:val="00CD4A3A"/>
    <w:rsid w:val="00CD4AA0"/>
    <w:rsid w:val="00CD4AB2"/>
    <w:rsid w:val="00CD4ADE"/>
    <w:rsid w:val="00CD4B00"/>
    <w:rsid w:val="00CD4B7B"/>
    <w:rsid w:val="00CD4BAD"/>
    <w:rsid w:val="00CD4BEE"/>
    <w:rsid w:val="00CD4C10"/>
    <w:rsid w:val="00CD4C33"/>
    <w:rsid w:val="00CD4C72"/>
    <w:rsid w:val="00CD4CD0"/>
    <w:rsid w:val="00CD4D2D"/>
    <w:rsid w:val="00CD4D55"/>
    <w:rsid w:val="00CD4D7C"/>
    <w:rsid w:val="00CD4DC8"/>
    <w:rsid w:val="00CD4DEE"/>
    <w:rsid w:val="00CD4EB2"/>
    <w:rsid w:val="00CD4EED"/>
    <w:rsid w:val="00CD4F20"/>
    <w:rsid w:val="00CD4F47"/>
    <w:rsid w:val="00CD4FA9"/>
    <w:rsid w:val="00CD4FE4"/>
    <w:rsid w:val="00CD4FFB"/>
    <w:rsid w:val="00CD506F"/>
    <w:rsid w:val="00CD509A"/>
    <w:rsid w:val="00CD50AF"/>
    <w:rsid w:val="00CD5125"/>
    <w:rsid w:val="00CD5152"/>
    <w:rsid w:val="00CD51A1"/>
    <w:rsid w:val="00CD51E9"/>
    <w:rsid w:val="00CD51F4"/>
    <w:rsid w:val="00CD5219"/>
    <w:rsid w:val="00CD5234"/>
    <w:rsid w:val="00CD5273"/>
    <w:rsid w:val="00CD5282"/>
    <w:rsid w:val="00CD5288"/>
    <w:rsid w:val="00CD52CE"/>
    <w:rsid w:val="00CD52F3"/>
    <w:rsid w:val="00CD5340"/>
    <w:rsid w:val="00CD535B"/>
    <w:rsid w:val="00CD53FF"/>
    <w:rsid w:val="00CD542D"/>
    <w:rsid w:val="00CD54D2"/>
    <w:rsid w:val="00CD5549"/>
    <w:rsid w:val="00CD5607"/>
    <w:rsid w:val="00CD5615"/>
    <w:rsid w:val="00CD564B"/>
    <w:rsid w:val="00CD5736"/>
    <w:rsid w:val="00CD578A"/>
    <w:rsid w:val="00CD57B7"/>
    <w:rsid w:val="00CD57BF"/>
    <w:rsid w:val="00CD57E2"/>
    <w:rsid w:val="00CD57F4"/>
    <w:rsid w:val="00CD5819"/>
    <w:rsid w:val="00CD58D2"/>
    <w:rsid w:val="00CD58F6"/>
    <w:rsid w:val="00CD5974"/>
    <w:rsid w:val="00CD5989"/>
    <w:rsid w:val="00CD599A"/>
    <w:rsid w:val="00CD59DC"/>
    <w:rsid w:val="00CD59E0"/>
    <w:rsid w:val="00CD5B16"/>
    <w:rsid w:val="00CD5B65"/>
    <w:rsid w:val="00CD5B76"/>
    <w:rsid w:val="00CD5BBC"/>
    <w:rsid w:val="00CD5C11"/>
    <w:rsid w:val="00CD5C24"/>
    <w:rsid w:val="00CD5CAA"/>
    <w:rsid w:val="00CD5CEC"/>
    <w:rsid w:val="00CD5D64"/>
    <w:rsid w:val="00CD5DCB"/>
    <w:rsid w:val="00CD5E13"/>
    <w:rsid w:val="00CD5E37"/>
    <w:rsid w:val="00CD5E3C"/>
    <w:rsid w:val="00CD5EB8"/>
    <w:rsid w:val="00CD5EE0"/>
    <w:rsid w:val="00CD5F06"/>
    <w:rsid w:val="00CD5F09"/>
    <w:rsid w:val="00CD5F0E"/>
    <w:rsid w:val="00CD5F69"/>
    <w:rsid w:val="00CD5F6B"/>
    <w:rsid w:val="00CD5F8C"/>
    <w:rsid w:val="00CD5F90"/>
    <w:rsid w:val="00CD5F9F"/>
    <w:rsid w:val="00CD5FBA"/>
    <w:rsid w:val="00CD600B"/>
    <w:rsid w:val="00CD6090"/>
    <w:rsid w:val="00CD6098"/>
    <w:rsid w:val="00CD60E1"/>
    <w:rsid w:val="00CD6113"/>
    <w:rsid w:val="00CD6159"/>
    <w:rsid w:val="00CD6180"/>
    <w:rsid w:val="00CD618F"/>
    <w:rsid w:val="00CD61A0"/>
    <w:rsid w:val="00CD621F"/>
    <w:rsid w:val="00CD6257"/>
    <w:rsid w:val="00CD62CC"/>
    <w:rsid w:val="00CD62EF"/>
    <w:rsid w:val="00CD62F9"/>
    <w:rsid w:val="00CD63A9"/>
    <w:rsid w:val="00CD6408"/>
    <w:rsid w:val="00CD649A"/>
    <w:rsid w:val="00CD64A1"/>
    <w:rsid w:val="00CD656F"/>
    <w:rsid w:val="00CD6578"/>
    <w:rsid w:val="00CD6618"/>
    <w:rsid w:val="00CD6665"/>
    <w:rsid w:val="00CD6727"/>
    <w:rsid w:val="00CD67AF"/>
    <w:rsid w:val="00CD67D7"/>
    <w:rsid w:val="00CD6812"/>
    <w:rsid w:val="00CD6847"/>
    <w:rsid w:val="00CD68B5"/>
    <w:rsid w:val="00CD695A"/>
    <w:rsid w:val="00CD696E"/>
    <w:rsid w:val="00CD69E9"/>
    <w:rsid w:val="00CD6A3A"/>
    <w:rsid w:val="00CD6A5E"/>
    <w:rsid w:val="00CD6ACB"/>
    <w:rsid w:val="00CD6AD4"/>
    <w:rsid w:val="00CD6AE9"/>
    <w:rsid w:val="00CD6AEF"/>
    <w:rsid w:val="00CD6AF1"/>
    <w:rsid w:val="00CD6B3B"/>
    <w:rsid w:val="00CD6B65"/>
    <w:rsid w:val="00CD6BBF"/>
    <w:rsid w:val="00CD6BEA"/>
    <w:rsid w:val="00CD6BFB"/>
    <w:rsid w:val="00CD6D27"/>
    <w:rsid w:val="00CD6D49"/>
    <w:rsid w:val="00CD6DAF"/>
    <w:rsid w:val="00CD6DCB"/>
    <w:rsid w:val="00CD6DEE"/>
    <w:rsid w:val="00CD6DF0"/>
    <w:rsid w:val="00CD6E01"/>
    <w:rsid w:val="00CD6E34"/>
    <w:rsid w:val="00CD6E6A"/>
    <w:rsid w:val="00CD6F1E"/>
    <w:rsid w:val="00CD6F54"/>
    <w:rsid w:val="00CD6F6B"/>
    <w:rsid w:val="00CD6F85"/>
    <w:rsid w:val="00CD6FB5"/>
    <w:rsid w:val="00CD6FD7"/>
    <w:rsid w:val="00CD6FEB"/>
    <w:rsid w:val="00CD70B3"/>
    <w:rsid w:val="00CD70F0"/>
    <w:rsid w:val="00CD7176"/>
    <w:rsid w:val="00CD717D"/>
    <w:rsid w:val="00CD721C"/>
    <w:rsid w:val="00CD726C"/>
    <w:rsid w:val="00CD727B"/>
    <w:rsid w:val="00CD73A7"/>
    <w:rsid w:val="00CD7411"/>
    <w:rsid w:val="00CD7416"/>
    <w:rsid w:val="00CD745D"/>
    <w:rsid w:val="00CD74C9"/>
    <w:rsid w:val="00CD74D3"/>
    <w:rsid w:val="00CD7521"/>
    <w:rsid w:val="00CD762C"/>
    <w:rsid w:val="00CD765D"/>
    <w:rsid w:val="00CD765F"/>
    <w:rsid w:val="00CD768E"/>
    <w:rsid w:val="00CD769E"/>
    <w:rsid w:val="00CD76BC"/>
    <w:rsid w:val="00CD76E6"/>
    <w:rsid w:val="00CD775F"/>
    <w:rsid w:val="00CD779D"/>
    <w:rsid w:val="00CD7859"/>
    <w:rsid w:val="00CD78DD"/>
    <w:rsid w:val="00CD7927"/>
    <w:rsid w:val="00CD7930"/>
    <w:rsid w:val="00CD7936"/>
    <w:rsid w:val="00CD7940"/>
    <w:rsid w:val="00CD7954"/>
    <w:rsid w:val="00CD79D8"/>
    <w:rsid w:val="00CD79E3"/>
    <w:rsid w:val="00CD7A4B"/>
    <w:rsid w:val="00CD7A50"/>
    <w:rsid w:val="00CD7AB6"/>
    <w:rsid w:val="00CD7B32"/>
    <w:rsid w:val="00CD7B8A"/>
    <w:rsid w:val="00CD7C9E"/>
    <w:rsid w:val="00CD7D1E"/>
    <w:rsid w:val="00CD7D2F"/>
    <w:rsid w:val="00CD7D4C"/>
    <w:rsid w:val="00CD7D73"/>
    <w:rsid w:val="00CD7D7E"/>
    <w:rsid w:val="00CD7DED"/>
    <w:rsid w:val="00CD7E20"/>
    <w:rsid w:val="00CD7E22"/>
    <w:rsid w:val="00CD7E79"/>
    <w:rsid w:val="00CD7EF0"/>
    <w:rsid w:val="00CD7EF1"/>
    <w:rsid w:val="00CD7F25"/>
    <w:rsid w:val="00CD7F3E"/>
    <w:rsid w:val="00CD7F61"/>
    <w:rsid w:val="00CD7F6C"/>
    <w:rsid w:val="00CD7F7C"/>
    <w:rsid w:val="00CE0007"/>
    <w:rsid w:val="00CE0036"/>
    <w:rsid w:val="00CE0052"/>
    <w:rsid w:val="00CE00E5"/>
    <w:rsid w:val="00CE0109"/>
    <w:rsid w:val="00CE0167"/>
    <w:rsid w:val="00CE017C"/>
    <w:rsid w:val="00CE0214"/>
    <w:rsid w:val="00CE0222"/>
    <w:rsid w:val="00CE0227"/>
    <w:rsid w:val="00CE022A"/>
    <w:rsid w:val="00CE029E"/>
    <w:rsid w:val="00CE02E7"/>
    <w:rsid w:val="00CE0310"/>
    <w:rsid w:val="00CE032C"/>
    <w:rsid w:val="00CE0337"/>
    <w:rsid w:val="00CE03A6"/>
    <w:rsid w:val="00CE03B4"/>
    <w:rsid w:val="00CE03D4"/>
    <w:rsid w:val="00CE0418"/>
    <w:rsid w:val="00CE042F"/>
    <w:rsid w:val="00CE0440"/>
    <w:rsid w:val="00CE045C"/>
    <w:rsid w:val="00CE047C"/>
    <w:rsid w:val="00CE04D3"/>
    <w:rsid w:val="00CE0558"/>
    <w:rsid w:val="00CE0571"/>
    <w:rsid w:val="00CE0576"/>
    <w:rsid w:val="00CE0579"/>
    <w:rsid w:val="00CE0586"/>
    <w:rsid w:val="00CE0597"/>
    <w:rsid w:val="00CE05AC"/>
    <w:rsid w:val="00CE05C7"/>
    <w:rsid w:val="00CE0610"/>
    <w:rsid w:val="00CE061D"/>
    <w:rsid w:val="00CE064E"/>
    <w:rsid w:val="00CE067C"/>
    <w:rsid w:val="00CE06BF"/>
    <w:rsid w:val="00CE06F5"/>
    <w:rsid w:val="00CE072D"/>
    <w:rsid w:val="00CE07ED"/>
    <w:rsid w:val="00CE07F7"/>
    <w:rsid w:val="00CE08CC"/>
    <w:rsid w:val="00CE08DC"/>
    <w:rsid w:val="00CE08EA"/>
    <w:rsid w:val="00CE08F3"/>
    <w:rsid w:val="00CE0907"/>
    <w:rsid w:val="00CE090C"/>
    <w:rsid w:val="00CE092B"/>
    <w:rsid w:val="00CE0945"/>
    <w:rsid w:val="00CE096E"/>
    <w:rsid w:val="00CE098E"/>
    <w:rsid w:val="00CE09A7"/>
    <w:rsid w:val="00CE09D0"/>
    <w:rsid w:val="00CE09FD"/>
    <w:rsid w:val="00CE0A75"/>
    <w:rsid w:val="00CE0A88"/>
    <w:rsid w:val="00CE0A94"/>
    <w:rsid w:val="00CE0B24"/>
    <w:rsid w:val="00CE0BA9"/>
    <w:rsid w:val="00CE0BDE"/>
    <w:rsid w:val="00CE0BE9"/>
    <w:rsid w:val="00CE0CD1"/>
    <w:rsid w:val="00CE0CE3"/>
    <w:rsid w:val="00CE0D56"/>
    <w:rsid w:val="00CE0E2B"/>
    <w:rsid w:val="00CE0E44"/>
    <w:rsid w:val="00CE0E5B"/>
    <w:rsid w:val="00CE0E6F"/>
    <w:rsid w:val="00CE0E7D"/>
    <w:rsid w:val="00CE0E86"/>
    <w:rsid w:val="00CE0EB3"/>
    <w:rsid w:val="00CE0F86"/>
    <w:rsid w:val="00CE0F9B"/>
    <w:rsid w:val="00CE0FBE"/>
    <w:rsid w:val="00CE0FCE"/>
    <w:rsid w:val="00CE0FFE"/>
    <w:rsid w:val="00CE1000"/>
    <w:rsid w:val="00CE1028"/>
    <w:rsid w:val="00CE102E"/>
    <w:rsid w:val="00CE1062"/>
    <w:rsid w:val="00CE10B5"/>
    <w:rsid w:val="00CE10B6"/>
    <w:rsid w:val="00CE10CE"/>
    <w:rsid w:val="00CE10E9"/>
    <w:rsid w:val="00CE1126"/>
    <w:rsid w:val="00CE1159"/>
    <w:rsid w:val="00CE1173"/>
    <w:rsid w:val="00CE1196"/>
    <w:rsid w:val="00CE11AC"/>
    <w:rsid w:val="00CE1214"/>
    <w:rsid w:val="00CE122B"/>
    <w:rsid w:val="00CE12E4"/>
    <w:rsid w:val="00CE12E8"/>
    <w:rsid w:val="00CE12FB"/>
    <w:rsid w:val="00CE131A"/>
    <w:rsid w:val="00CE13BA"/>
    <w:rsid w:val="00CE1444"/>
    <w:rsid w:val="00CE14C0"/>
    <w:rsid w:val="00CE14D5"/>
    <w:rsid w:val="00CE14DC"/>
    <w:rsid w:val="00CE14F0"/>
    <w:rsid w:val="00CE14F2"/>
    <w:rsid w:val="00CE1507"/>
    <w:rsid w:val="00CE1568"/>
    <w:rsid w:val="00CE1569"/>
    <w:rsid w:val="00CE1572"/>
    <w:rsid w:val="00CE15A8"/>
    <w:rsid w:val="00CE15F8"/>
    <w:rsid w:val="00CE1624"/>
    <w:rsid w:val="00CE1637"/>
    <w:rsid w:val="00CE163A"/>
    <w:rsid w:val="00CE1640"/>
    <w:rsid w:val="00CE16C3"/>
    <w:rsid w:val="00CE1733"/>
    <w:rsid w:val="00CE175D"/>
    <w:rsid w:val="00CE1789"/>
    <w:rsid w:val="00CE1851"/>
    <w:rsid w:val="00CE18F3"/>
    <w:rsid w:val="00CE1944"/>
    <w:rsid w:val="00CE1960"/>
    <w:rsid w:val="00CE1994"/>
    <w:rsid w:val="00CE1AB7"/>
    <w:rsid w:val="00CE1B3F"/>
    <w:rsid w:val="00CE1B6B"/>
    <w:rsid w:val="00CE1BB5"/>
    <w:rsid w:val="00CE1BE4"/>
    <w:rsid w:val="00CE1C2A"/>
    <w:rsid w:val="00CE1C86"/>
    <w:rsid w:val="00CE1C90"/>
    <w:rsid w:val="00CE1D09"/>
    <w:rsid w:val="00CE1DB2"/>
    <w:rsid w:val="00CE1DC5"/>
    <w:rsid w:val="00CE1DC8"/>
    <w:rsid w:val="00CE1DFE"/>
    <w:rsid w:val="00CE1E0F"/>
    <w:rsid w:val="00CE1E7F"/>
    <w:rsid w:val="00CE1ED7"/>
    <w:rsid w:val="00CE1EE0"/>
    <w:rsid w:val="00CE1F28"/>
    <w:rsid w:val="00CE1F3E"/>
    <w:rsid w:val="00CE1F8F"/>
    <w:rsid w:val="00CE1FA0"/>
    <w:rsid w:val="00CE1FE8"/>
    <w:rsid w:val="00CE1FED"/>
    <w:rsid w:val="00CE2020"/>
    <w:rsid w:val="00CE2044"/>
    <w:rsid w:val="00CE2067"/>
    <w:rsid w:val="00CE20AB"/>
    <w:rsid w:val="00CE20B6"/>
    <w:rsid w:val="00CE20C1"/>
    <w:rsid w:val="00CE218E"/>
    <w:rsid w:val="00CE21C7"/>
    <w:rsid w:val="00CE21CA"/>
    <w:rsid w:val="00CE21DF"/>
    <w:rsid w:val="00CE220F"/>
    <w:rsid w:val="00CE2230"/>
    <w:rsid w:val="00CE2242"/>
    <w:rsid w:val="00CE2263"/>
    <w:rsid w:val="00CE22E4"/>
    <w:rsid w:val="00CE233C"/>
    <w:rsid w:val="00CE2375"/>
    <w:rsid w:val="00CE2398"/>
    <w:rsid w:val="00CE2399"/>
    <w:rsid w:val="00CE2405"/>
    <w:rsid w:val="00CE240D"/>
    <w:rsid w:val="00CE246A"/>
    <w:rsid w:val="00CE2487"/>
    <w:rsid w:val="00CE24AC"/>
    <w:rsid w:val="00CE24E1"/>
    <w:rsid w:val="00CE26C0"/>
    <w:rsid w:val="00CE26EB"/>
    <w:rsid w:val="00CE26F4"/>
    <w:rsid w:val="00CE2750"/>
    <w:rsid w:val="00CE275D"/>
    <w:rsid w:val="00CE283F"/>
    <w:rsid w:val="00CE284E"/>
    <w:rsid w:val="00CE2868"/>
    <w:rsid w:val="00CE290E"/>
    <w:rsid w:val="00CE2927"/>
    <w:rsid w:val="00CE2950"/>
    <w:rsid w:val="00CE2957"/>
    <w:rsid w:val="00CE299B"/>
    <w:rsid w:val="00CE29E9"/>
    <w:rsid w:val="00CE2A29"/>
    <w:rsid w:val="00CE2A9D"/>
    <w:rsid w:val="00CE2AB8"/>
    <w:rsid w:val="00CE2AD0"/>
    <w:rsid w:val="00CE2B9D"/>
    <w:rsid w:val="00CE2BAA"/>
    <w:rsid w:val="00CE2C19"/>
    <w:rsid w:val="00CE2C35"/>
    <w:rsid w:val="00CE2C5A"/>
    <w:rsid w:val="00CE2D28"/>
    <w:rsid w:val="00CE2D88"/>
    <w:rsid w:val="00CE2DA1"/>
    <w:rsid w:val="00CE2DB2"/>
    <w:rsid w:val="00CE2DFD"/>
    <w:rsid w:val="00CE2E43"/>
    <w:rsid w:val="00CE2EA1"/>
    <w:rsid w:val="00CE2EB3"/>
    <w:rsid w:val="00CE2FAE"/>
    <w:rsid w:val="00CE2FE8"/>
    <w:rsid w:val="00CE303A"/>
    <w:rsid w:val="00CE303F"/>
    <w:rsid w:val="00CE3044"/>
    <w:rsid w:val="00CE3052"/>
    <w:rsid w:val="00CE3096"/>
    <w:rsid w:val="00CE30EE"/>
    <w:rsid w:val="00CE3113"/>
    <w:rsid w:val="00CE3128"/>
    <w:rsid w:val="00CE3158"/>
    <w:rsid w:val="00CE316F"/>
    <w:rsid w:val="00CE328A"/>
    <w:rsid w:val="00CE32F1"/>
    <w:rsid w:val="00CE3312"/>
    <w:rsid w:val="00CE3317"/>
    <w:rsid w:val="00CE3386"/>
    <w:rsid w:val="00CE33F1"/>
    <w:rsid w:val="00CE340F"/>
    <w:rsid w:val="00CE3410"/>
    <w:rsid w:val="00CE3421"/>
    <w:rsid w:val="00CE34CC"/>
    <w:rsid w:val="00CE34CF"/>
    <w:rsid w:val="00CE34DC"/>
    <w:rsid w:val="00CE34E9"/>
    <w:rsid w:val="00CE352C"/>
    <w:rsid w:val="00CE3531"/>
    <w:rsid w:val="00CE353C"/>
    <w:rsid w:val="00CE362C"/>
    <w:rsid w:val="00CE363F"/>
    <w:rsid w:val="00CE36A7"/>
    <w:rsid w:val="00CE36D9"/>
    <w:rsid w:val="00CE36F7"/>
    <w:rsid w:val="00CE3709"/>
    <w:rsid w:val="00CE3751"/>
    <w:rsid w:val="00CE37B8"/>
    <w:rsid w:val="00CE37E0"/>
    <w:rsid w:val="00CE37E6"/>
    <w:rsid w:val="00CE37E9"/>
    <w:rsid w:val="00CE37FC"/>
    <w:rsid w:val="00CE388A"/>
    <w:rsid w:val="00CE3891"/>
    <w:rsid w:val="00CE38C1"/>
    <w:rsid w:val="00CE3915"/>
    <w:rsid w:val="00CE395C"/>
    <w:rsid w:val="00CE39BD"/>
    <w:rsid w:val="00CE3A9A"/>
    <w:rsid w:val="00CE3AC2"/>
    <w:rsid w:val="00CE3B12"/>
    <w:rsid w:val="00CE3B57"/>
    <w:rsid w:val="00CE3BEC"/>
    <w:rsid w:val="00CE3C05"/>
    <w:rsid w:val="00CE3C4A"/>
    <w:rsid w:val="00CE3C5E"/>
    <w:rsid w:val="00CE3C98"/>
    <w:rsid w:val="00CE3CC0"/>
    <w:rsid w:val="00CE3CEC"/>
    <w:rsid w:val="00CE3D46"/>
    <w:rsid w:val="00CE3DA1"/>
    <w:rsid w:val="00CE3DA4"/>
    <w:rsid w:val="00CE3DAF"/>
    <w:rsid w:val="00CE3DDF"/>
    <w:rsid w:val="00CE3DFF"/>
    <w:rsid w:val="00CE3E93"/>
    <w:rsid w:val="00CE3EA4"/>
    <w:rsid w:val="00CE3EDC"/>
    <w:rsid w:val="00CE3F38"/>
    <w:rsid w:val="00CE3F9F"/>
    <w:rsid w:val="00CE3FE8"/>
    <w:rsid w:val="00CE403E"/>
    <w:rsid w:val="00CE4071"/>
    <w:rsid w:val="00CE4126"/>
    <w:rsid w:val="00CE412C"/>
    <w:rsid w:val="00CE4208"/>
    <w:rsid w:val="00CE420A"/>
    <w:rsid w:val="00CE420B"/>
    <w:rsid w:val="00CE424E"/>
    <w:rsid w:val="00CE425D"/>
    <w:rsid w:val="00CE4266"/>
    <w:rsid w:val="00CE42A9"/>
    <w:rsid w:val="00CE4319"/>
    <w:rsid w:val="00CE43CB"/>
    <w:rsid w:val="00CE43F8"/>
    <w:rsid w:val="00CE443A"/>
    <w:rsid w:val="00CE4472"/>
    <w:rsid w:val="00CE4483"/>
    <w:rsid w:val="00CE4489"/>
    <w:rsid w:val="00CE4502"/>
    <w:rsid w:val="00CE4576"/>
    <w:rsid w:val="00CE459B"/>
    <w:rsid w:val="00CE4618"/>
    <w:rsid w:val="00CE469A"/>
    <w:rsid w:val="00CE46C0"/>
    <w:rsid w:val="00CE46C3"/>
    <w:rsid w:val="00CE46F9"/>
    <w:rsid w:val="00CE46FB"/>
    <w:rsid w:val="00CE4711"/>
    <w:rsid w:val="00CE4748"/>
    <w:rsid w:val="00CE4773"/>
    <w:rsid w:val="00CE479D"/>
    <w:rsid w:val="00CE47AC"/>
    <w:rsid w:val="00CE47C1"/>
    <w:rsid w:val="00CE4817"/>
    <w:rsid w:val="00CE486A"/>
    <w:rsid w:val="00CE489F"/>
    <w:rsid w:val="00CE48A3"/>
    <w:rsid w:val="00CE48D0"/>
    <w:rsid w:val="00CE491B"/>
    <w:rsid w:val="00CE4922"/>
    <w:rsid w:val="00CE493A"/>
    <w:rsid w:val="00CE4995"/>
    <w:rsid w:val="00CE49AD"/>
    <w:rsid w:val="00CE49F3"/>
    <w:rsid w:val="00CE4AAE"/>
    <w:rsid w:val="00CE4AB4"/>
    <w:rsid w:val="00CE4B6F"/>
    <w:rsid w:val="00CE4B93"/>
    <w:rsid w:val="00CE4BBF"/>
    <w:rsid w:val="00CE4BF5"/>
    <w:rsid w:val="00CE4C10"/>
    <w:rsid w:val="00CE4C1D"/>
    <w:rsid w:val="00CE4C4C"/>
    <w:rsid w:val="00CE4C8A"/>
    <w:rsid w:val="00CE4CA3"/>
    <w:rsid w:val="00CE4CA5"/>
    <w:rsid w:val="00CE4CE7"/>
    <w:rsid w:val="00CE4DAF"/>
    <w:rsid w:val="00CE4DF9"/>
    <w:rsid w:val="00CE4E1B"/>
    <w:rsid w:val="00CE4E41"/>
    <w:rsid w:val="00CE4EE4"/>
    <w:rsid w:val="00CE4F73"/>
    <w:rsid w:val="00CE500C"/>
    <w:rsid w:val="00CE5047"/>
    <w:rsid w:val="00CE507A"/>
    <w:rsid w:val="00CE50B7"/>
    <w:rsid w:val="00CE50E4"/>
    <w:rsid w:val="00CE5100"/>
    <w:rsid w:val="00CE5110"/>
    <w:rsid w:val="00CE5120"/>
    <w:rsid w:val="00CE512A"/>
    <w:rsid w:val="00CE51D0"/>
    <w:rsid w:val="00CE51D6"/>
    <w:rsid w:val="00CE520E"/>
    <w:rsid w:val="00CE529E"/>
    <w:rsid w:val="00CE52B5"/>
    <w:rsid w:val="00CE52DF"/>
    <w:rsid w:val="00CE5331"/>
    <w:rsid w:val="00CE5368"/>
    <w:rsid w:val="00CE53A3"/>
    <w:rsid w:val="00CE53BA"/>
    <w:rsid w:val="00CE53FE"/>
    <w:rsid w:val="00CE5474"/>
    <w:rsid w:val="00CE54DB"/>
    <w:rsid w:val="00CE5566"/>
    <w:rsid w:val="00CE557A"/>
    <w:rsid w:val="00CE55AD"/>
    <w:rsid w:val="00CE55BD"/>
    <w:rsid w:val="00CE566E"/>
    <w:rsid w:val="00CE56C6"/>
    <w:rsid w:val="00CE56E5"/>
    <w:rsid w:val="00CE5704"/>
    <w:rsid w:val="00CE5761"/>
    <w:rsid w:val="00CE5779"/>
    <w:rsid w:val="00CE577B"/>
    <w:rsid w:val="00CE57B8"/>
    <w:rsid w:val="00CE57BA"/>
    <w:rsid w:val="00CE5852"/>
    <w:rsid w:val="00CE58C7"/>
    <w:rsid w:val="00CE5904"/>
    <w:rsid w:val="00CE5908"/>
    <w:rsid w:val="00CE590F"/>
    <w:rsid w:val="00CE5952"/>
    <w:rsid w:val="00CE596F"/>
    <w:rsid w:val="00CE59C9"/>
    <w:rsid w:val="00CE5A1C"/>
    <w:rsid w:val="00CE5A43"/>
    <w:rsid w:val="00CE5A7E"/>
    <w:rsid w:val="00CE5A90"/>
    <w:rsid w:val="00CE5A9B"/>
    <w:rsid w:val="00CE5B23"/>
    <w:rsid w:val="00CE5B3C"/>
    <w:rsid w:val="00CE5B97"/>
    <w:rsid w:val="00CE5BC8"/>
    <w:rsid w:val="00CE5C2C"/>
    <w:rsid w:val="00CE5C2E"/>
    <w:rsid w:val="00CE5C36"/>
    <w:rsid w:val="00CE5C3F"/>
    <w:rsid w:val="00CE5C4C"/>
    <w:rsid w:val="00CE5C7B"/>
    <w:rsid w:val="00CE5C83"/>
    <w:rsid w:val="00CE5C8B"/>
    <w:rsid w:val="00CE5D0F"/>
    <w:rsid w:val="00CE5D3A"/>
    <w:rsid w:val="00CE5D87"/>
    <w:rsid w:val="00CE5DB5"/>
    <w:rsid w:val="00CE5DD5"/>
    <w:rsid w:val="00CE5DEA"/>
    <w:rsid w:val="00CE5E10"/>
    <w:rsid w:val="00CE5E49"/>
    <w:rsid w:val="00CE5E54"/>
    <w:rsid w:val="00CE5E72"/>
    <w:rsid w:val="00CE5E8F"/>
    <w:rsid w:val="00CE5EF6"/>
    <w:rsid w:val="00CE5F3F"/>
    <w:rsid w:val="00CE5F5E"/>
    <w:rsid w:val="00CE5FC4"/>
    <w:rsid w:val="00CE5FDA"/>
    <w:rsid w:val="00CE6024"/>
    <w:rsid w:val="00CE606A"/>
    <w:rsid w:val="00CE609F"/>
    <w:rsid w:val="00CE60EA"/>
    <w:rsid w:val="00CE6116"/>
    <w:rsid w:val="00CE6159"/>
    <w:rsid w:val="00CE61EE"/>
    <w:rsid w:val="00CE61F3"/>
    <w:rsid w:val="00CE6232"/>
    <w:rsid w:val="00CE6385"/>
    <w:rsid w:val="00CE63E3"/>
    <w:rsid w:val="00CE641C"/>
    <w:rsid w:val="00CE6430"/>
    <w:rsid w:val="00CE647A"/>
    <w:rsid w:val="00CE64E5"/>
    <w:rsid w:val="00CE655E"/>
    <w:rsid w:val="00CE65B9"/>
    <w:rsid w:val="00CE65EC"/>
    <w:rsid w:val="00CE65F5"/>
    <w:rsid w:val="00CE669C"/>
    <w:rsid w:val="00CE6799"/>
    <w:rsid w:val="00CE67AB"/>
    <w:rsid w:val="00CE67BA"/>
    <w:rsid w:val="00CE67DC"/>
    <w:rsid w:val="00CE6859"/>
    <w:rsid w:val="00CE689F"/>
    <w:rsid w:val="00CE68E6"/>
    <w:rsid w:val="00CE6929"/>
    <w:rsid w:val="00CE694E"/>
    <w:rsid w:val="00CE6982"/>
    <w:rsid w:val="00CE699B"/>
    <w:rsid w:val="00CE69A8"/>
    <w:rsid w:val="00CE69DE"/>
    <w:rsid w:val="00CE6A1A"/>
    <w:rsid w:val="00CE6A3E"/>
    <w:rsid w:val="00CE6A54"/>
    <w:rsid w:val="00CE6B31"/>
    <w:rsid w:val="00CE6B5E"/>
    <w:rsid w:val="00CE6B97"/>
    <w:rsid w:val="00CE6C6B"/>
    <w:rsid w:val="00CE6C70"/>
    <w:rsid w:val="00CE6C75"/>
    <w:rsid w:val="00CE6C77"/>
    <w:rsid w:val="00CE6C84"/>
    <w:rsid w:val="00CE6CD7"/>
    <w:rsid w:val="00CE6CE7"/>
    <w:rsid w:val="00CE6D10"/>
    <w:rsid w:val="00CE6D6E"/>
    <w:rsid w:val="00CE6D71"/>
    <w:rsid w:val="00CE6E23"/>
    <w:rsid w:val="00CE6E50"/>
    <w:rsid w:val="00CE6ED7"/>
    <w:rsid w:val="00CE6F7E"/>
    <w:rsid w:val="00CE6FFA"/>
    <w:rsid w:val="00CE708F"/>
    <w:rsid w:val="00CE7093"/>
    <w:rsid w:val="00CE70B7"/>
    <w:rsid w:val="00CE70D1"/>
    <w:rsid w:val="00CE7133"/>
    <w:rsid w:val="00CE7167"/>
    <w:rsid w:val="00CE7169"/>
    <w:rsid w:val="00CE71AA"/>
    <w:rsid w:val="00CE71CA"/>
    <w:rsid w:val="00CE722D"/>
    <w:rsid w:val="00CE728E"/>
    <w:rsid w:val="00CE72C4"/>
    <w:rsid w:val="00CE7311"/>
    <w:rsid w:val="00CE7357"/>
    <w:rsid w:val="00CE73C0"/>
    <w:rsid w:val="00CE7421"/>
    <w:rsid w:val="00CE7432"/>
    <w:rsid w:val="00CE743B"/>
    <w:rsid w:val="00CE745A"/>
    <w:rsid w:val="00CE74A5"/>
    <w:rsid w:val="00CE74A8"/>
    <w:rsid w:val="00CE74FC"/>
    <w:rsid w:val="00CE752A"/>
    <w:rsid w:val="00CE753B"/>
    <w:rsid w:val="00CE753C"/>
    <w:rsid w:val="00CE753F"/>
    <w:rsid w:val="00CE75D2"/>
    <w:rsid w:val="00CE7685"/>
    <w:rsid w:val="00CE7692"/>
    <w:rsid w:val="00CE7698"/>
    <w:rsid w:val="00CE7719"/>
    <w:rsid w:val="00CE771D"/>
    <w:rsid w:val="00CE773C"/>
    <w:rsid w:val="00CE7744"/>
    <w:rsid w:val="00CE7758"/>
    <w:rsid w:val="00CE776F"/>
    <w:rsid w:val="00CE7779"/>
    <w:rsid w:val="00CE77CC"/>
    <w:rsid w:val="00CE7806"/>
    <w:rsid w:val="00CE780E"/>
    <w:rsid w:val="00CE7827"/>
    <w:rsid w:val="00CE787A"/>
    <w:rsid w:val="00CE78C7"/>
    <w:rsid w:val="00CE791E"/>
    <w:rsid w:val="00CE7948"/>
    <w:rsid w:val="00CE79C3"/>
    <w:rsid w:val="00CE79DA"/>
    <w:rsid w:val="00CE79FA"/>
    <w:rsid w:val="00CE7A0A"/>
    <w:rsid w:val="00CE7A0D"/>
    <w:rsid w:val="00CE7A6D"/>
    <w:rsid w:val="00CE7AAC"/>
    <w:rsid w:val="00CE7AEF"/>
    <w:rsid w:val="00CE7B50"/>
    <w:rsid w:val="00CE7B60"/>
    <w:rsid w:val="00CE7B61"/>
    <w:rsid w:val="00CE7BCF"/>
    <w:rsid w:val="00CE7BD4"/>
    <w:rsid w:val="00CE7BD5"/>
    <w:rsid w:val="00CE7C03"/>
    <w:rsid w:val="00CE7C14"/>
    <w:rsid w:val="00CE7C1F"/>
    <w:rsid w:val="00CE7C57"/>
    <w:rsid w:val="00CE7C73"/>
    <w:rsid w:val="00CE7CE6"/>
    <w:rsid w:val="00CE7D1E"/>
    <w:rsid w:val="00CE7D48"/>
    <w:rsid w:val="00CE7D5E"/>
    <w:rsid w:val="00CE7DAA"/>
    <w:rsid w:val="00CE7E06"/>
    <w:rsid w:val="00CE7E14"/>
    <w:rsid w:val="00CE7E4C"/>
    <w:rsid w:val="00CE7E58"/>
    <w:rsid w:val="00CE7E83"/>
    <w:rsid w:val="00CE7EC1"/>
    <w:rsid w:val="00CE7EC2"/>
    <w:rsid w:val="00CE7ECE"/>
    <w:rsid w:val="00CE7FB7"/>
    <w:rsid w:val="00CE7FD2"/>
    <w:rsid w:val="00CF0035"/>
    <w:rsid w:val="00CF00BD"/>
    <w:rsid w:val="00CF0124"/>
    <w:rsid w:val="00CF016D"/>
    <w:rsid w:val="00CF0183"/>
    <w:rsid w:val="00CF018B"/>
    <w:rsid w:val="00CF02D0"/>
    <w:rsid w:val="00CF02EA"/>
    <w:rsid w:val="00CF0477"/>
    <w:rsid w:val="00CF047A"/>
    <w:rsid w:val="00CF04C6"/>
    <w:rsid w:val="00CF0519"/>
    <w:rsid w:val="00CF0524"/>
    <w:rsid w:val="00CF0585"/>
    <w:rsid w:val="00CF05E3"/>
    <w:rsid w:val="00CF05E4"/>
    <w:rsid w:val="00CF05E7"/>
    <w:rsid w:val="00CF05E9"/>
    <w:rsid w:val="00CF05EF"/>
    <w:rsid w:val="00CF05F5"/>
    <w:rsid w:val="00CF0640"/>
    <w:rsid w:val="00CF064D"/>
    <w:rsid w:val="00CF0668"/>
    <w:rsid w:val="00CF070C"/>
    <w:rsid w:val="00CF0753"/>
    <w:rsid w:val="00CF0759"/>
    <w:rsid w:val="00CF0774"/>
    <w:rsid w:val="00CF0786"/>
    <w:rsid w:val="00CF0815"/>
    <w:rsid w:val="00CF085E"/>
    <w:rsid w:val="00CF0882"/>
    <w:rsid w:val="00CF099C"/>
    <w:rsid w:val="00CF09B0"/>
    <w:rsid w:val="00CF0A23"/>
    <w:rsid w:val="00CF0A46"/>
    <w:rsid w:val="00CF0A8B"/>
    <w:rsid w:val="00CF0AEF"/>
    <w:rsid w:val="00CF0B1A"/>
    <w:rsid w:val="00CF0B78"/>
    <w:rsid w:val="00CF0C64"/>
    <w:rsid w:val="00CF0C93"/>
    <w:rsid w:val="00CF0CA7"/>
    <w:rsid w:val="00CF0CCD"/>
    <w:rsid w:val="00CF0D75"/>
    <w:rsid w:val="00CF0D97"/>
    <w:rsid w:val="00CF0E5B"/>
    <w:rsid w:val="00CF0E75"/>
    <w:rsid w:val="00CF0E8A"/>
    <w:rsid w:val="00CF0EB5"/>
    <w:rsid w:val="00CF0F7F"/>
    <w:rsid w:val="00CF0F94"/>
    <w:rsid w:val="00CF0FB9"/>
    <w:rsid w:val="00CF0FCC"/>
    <w:rsid w:val="00CF0FD7"/>
    <w:rsid w:val="00CF0FE2"/>
    <w:rsid w:val="00CF0FF5"/>
    <w:rsid w:val="00CF1008"/>
    <w:rsid w:val="00CF101A"/>
    <w:rsid w:val="00CF1054"/>
    <w:rsid w:val="00CF1093"/>
    <w:rsid w:val="00CF1126"/>
    <w:rsid w:val="00CF1143"/>
    <w:rsid w:val="00CF11DB"/>
    <w:rsid w:val="00CF11F2"/>
    <w:rsid w:val="00CF1254"/>
    <w:rsid w:val="00CF131E"/>
    <w:rsid w:val="00CF132A"/>
    <w:rsid w:val="00CF1331"/>
    <w:rsid w:val="00CF1349"/>
    <w:rsid w:val="00CF1381"/>
    <w:rsid w:val="00CF1383"/>
    <w:rsid w:val="00CF1389"/>
    <w:rsid w:val="00CF13C6"/>
    <w:rsid w:val="00CF13FA"/>
    <w:rsid w:val="00CF140D"/>
    <w:rsid w:val="00CF1420"/>
    <w:rsid w:val="00CF1464"/>
    <w:rsid w:val="00CF146A"/>
    <w:rsid w:val="00CF1470"/>
    <w:rsid w:val="00CF147B"/>
    <w:rsid w:val="00CF147D"/>
    <w:rsid w:val="00CF14C3"/>
    <w:rsid w:val="00CF14DE"/>
    <w:rsid w:val="00CF1536"/>
    <w:rsid w:val="00CF1592"/>
    <w:rsid w:val="00CF15D2"/>
    <w:rsid w:val="00CF1683"/>
    <w:rsid w:val="00CF173E"/>
    <w:rsid w:val="00CF1777"/>
    <w:rsid w:val="00CF17B9"/>
    <w:rsid w:val="00CF17C6"/>
    <w:rsid w:val="00CF17DC"/>
    <w:rsid w:val="00CF1829"/>
    <w:rsid w:val="00CF185D"/>
    <w:rsid w:val="00CF186D"/>
    <w:rsid w:val="00CF1897"/>
    <w:rsid w:val="00CF1982"/>
    <w:rsid w:val="00CF199A"/>
    <w:rsid w:val="00CF19A0"/>
    <w:rsid w:val="00CF19B5"/>
    <w:rsid w:val="00CF19D1"/>
    <w:rsid w:val="00CF19E4"/>
    <w:rsid w:val="00CF19F3"/>
    <w:rsid w:val="00CF1A26"/>
    <w:rsid w:val="00CF1A75"/>
    <w:rsid w:val="00CF1AAD"/>
    <w:rsid w:val="00CF1AE3"/>
    <w:rsid w:val="00CF1AF8"/>
    <w:rsid w:val="00CF1B0D"/>
    <w:rsid w:val="00CF1B23"/>
    <w:rsid w:val="00CF1B86"/>
    <w:rsid w:val="00CF1BF6"/>
    <w:rsid w:val="00CF1C2C"/>
    <w:rsid w:val="00CF1C31"/>
    <w:rsid w:val="00CF1C61"/>
    <w:rsid w:val="00CF1C74"/>
    <w:rsid w:val="00CF1C9A"/>
    <w:rsid w:val="00CF1CA4"/>
    <w:rsid w:val="00CF1CE6"/>
    <w:rsid w:val="00CF1CF6"/>
    <w:rsid w:val="00CF1D35"/>
    <w:rsid w:val="00CF1DBE"/>
    <w:rsid w:val="00CF1DEE"/>
    <w:rsid w:val="00CF1E01"/>
    <w:rsid w:val="00CF1E98"/>
    <w:rsid w:val="00CF1FE1"/>
    <w:rsid w:val="00CF201D"/>
    <w:rsid w:val="00CF204D"/>
    <w:rsid w:val="00CF2130"/>
    <w:rsid w:val="00CF219A"/>
    <w:rsid w:val="00CF21A8"/>
    <w:rsid w:val="00CF21AF"/>
    <w:rsid w:val="00CF2223"/>
    <w:rsid w:val="00CF2225"/>
    <w:rsid w:val="00CF2282"/>
    <w:rsid w:val="00CF22CC"/>
    <w:rsid w:val="00CF22E6"/>
    <w:rsid w:val="00CF22F3"/>
    <w:rsid w:val="00CF232D"/>
    <w:rsid w:val="00CF2340"/>
    <w:rsid w:val="00CF2369"/>
    <w:rsid w:val="00CF2387"/>
    <w:rsid w:val="00CF23A3"/>
    <w:rsid w:val="00CF24D3"/>
    <w:rsid w:val="00CF24DC"/>
    <w:rsid w:val="00CF24EC"/>
    <w:rsid w:val="00CF2522"/>
    <w:rsid w:val="00CF252B"/>
    <w:rsid w:val="00CF2613"/>
    <w:rsid w:val="00CF263C"/>
    <w:rsid w:val="00CF278D"/>
    <w:rsid w:val="00CF2824"/>
    <w:rsid w:val="00CF2843"/>
    <w:rsid w:val="00CF285A"/>
    <w:rsid w:val="00CF28DB"/>
    <w:rsid w:val="00CF2952"/>
    <w:rsid w:val="00CF2986"/>
    <w:rsid w:val="00CF29AF"/>
    <w:rsid w:val="00CF2A0B"/>
    <w:rsid w:val="00CF2A1A"/>
    <w:rsid w:val="00CF2A41"/>
    <w:rsid w:val="00CF2A6B"/>
    <w:rsid w:val="00CF2A84"/>
    <w:rsid w:val="00CF2A91"/>
    <w:rsid w:val="00CF2AC2"/>
    <w:rsid w:val="00CF2B7C"/>
    <w:rsid w:val="00CF2BEA"/>
    <w:rsid w:val="00CF2BF7"/>
    <w:rsid w:val="00CF2C1C"/>
    <w:rsid w:val="00CF2CAE"/>
    <w:rsid w:val="00CF2CF0"/>
    <w:rsid w:val="00CF2CF9"/>
    <w:rsid w:val="00CF2D23"/>
    <w:rsid w:val="00CF2DFB"/>
    <w:rsid w:val="00CF2DFE"/>
    <w:rsid w:val="00CF2E6E"/>
    <w:rsid w:val="00CF2E70"/>
    <w:rsid w:val="00CF2EB6"/>
    <w:rsid w:val="00CF2F28"/>
    <w:rsid w:val="00CF2F30"/>
    <w:rsid w:val="00CF2F7D"/>
    <w:rsid w:val="00CF2FAA"/>
    <w:rsid w:val="00CF2FC5"/>
    <w:rsid w:val="00CF2FDF"/>
    <w:rsid w:val="00CF2FF8"/>
    <w:rsid w:val="00CF300D"/>
    <w:rsid w:val="00CF3037"/>
    <w:rsid w:val="00CF3065"/>
    <w:rsid w:val="00CF306A"/>
    <w:rsid w:val="00CF30A9"/>
    <w:rsid w:val="00CF30B2"/>
    <w:rsid w:val="00CF30D4"/>
    <w:rsid w:val="00CF30E8"/>
    <w:rsid w:val="00CF3109"/>
    <w:rsid w:val="00CF315C"/>
    <w:rsid w:val="00CF3184"/>
    <w:rsid w:val="00CF31DC"/>
    <w:rsid w:val="00CF3240"/>
    <w:rsid w:val="00CF3267"/>
    <w:rsid w:val="00CF32D9"/>
    <w:rsid w:val="00CF32F0"/>
    <w:rsid w:val="00CF3344"/>
    <w:rsid w:val="00CF3346"/>
    <w:rsid w:val="00CF339F"/>
    <w:rsid w:val="00CF3446"/>
    <w:rsid w:val="00CF34A1"/>
    <w:rsid w:val="00CF34A4"/>
    <w:rsid w:val="00CF34BB"/>
    <w:rsid w:val="00CF34BD"/>
    <w:rsid w:val="00CF34BF"/>
    <w:rsid w:val="00CF34DD"/>
    <w:rsid w:val="00CF34E6"/>
    <w:rsid w:val="00CF350C"/>
    <w:rsid w:val="00CF3523"/>
    <w:rsid w:val="00CF366E"/>
    <w:rsid w:val="00CF36BC"/>
    <w:rsid w:val="00CF36F0"/>
    <w:rsid w:val="00CF373B"/>
    <w:rsid w:val="00CF3751"/>
    <w:rsid w:val="00CF3783"/>
    <w:rsid w:val="00CF37C6"/>
    <w:rsid w:val="00CF3809"/>
    <w:rsid w:val="00CF384E"/>
    <w:rsid w:val="00CF387B"/>
    <w:rsid w:val="00CF38E6"/>
    <w:rsid w:val="00CF3903"/>
    <w:rsid w:val="00CF394C"/>
    <w:rsid w:val="00CF3989"/>
    <w:rsid w:val="00CF39E9"/>
    <w:rsid w:val="00CF3A82"/>
    <w:rsid w:val="00CF3A9D"/>
    <w:rsid w:val="00CF3B22"/>
    <w:rsid w:val="00CF3B29"/>
    <w:rsid w:val="00CF3B7D"/>
    <w:rsid w:val="00CF3BD4"/>
    <w:rsid w:val="00CF3C07"/>
    <w:rsid w:val="00CF3C4D"/>
    <w:rsid w:val="00CF3CBB"/>
    <w:rsid w:val="00CF3CC9"/>
    <w:rsid w:val="00CF3CFC"/>
    <w:rsid w:val="00CF3D00"/>
    <w:rsid w:val="00CF3D45"/>
    <w:rsid w:val="00CF3D5C"/>
    <w:rsid w:val="00CF3D66"/>
    <w:rsid w:val="00CF3DBD"/>
    <w:rsid w:val="00CF3DF4"/>
    <w:rsid w:val="00CF3DFB"/>
    <w:rsid w:val="00CF3E73"/>
    <w:rsid w:val="00CF3E9B"/>
    <w:rsid w:val="00CF3EB9"/>
    <w:rsid w:val="00CF3EC2"/>
    <w:rsid w:val="00CF3F3C"/>
    <w:rsid w:val="00CF3FD6"/>
    <w:rsid w:val="00CF4026"/>
    <w:rsid w:val="00CF4034"/>
    <w:rsid w:val="00CF403D"/>
    <w:rsid w:val="00CF408C"/>
    <w:rsid w:val="00CF4119"/>
    <w:rsid w:val="00CF412A"/>
    <w:rsid w:val="00CF4146"/>
    <w:rsid w:val="00CF416C"/>
    <w:rsid w:val="00CF4245"/>
    <w:rsid w:val="00CF42AC"/>
    <w:rsid w:val="00CF42AE"/>
    <w:rsid w:val="00CF42C3"/>
    <w:rsid w:val="00CF42D3"/>
    <w:rsid w:val="00CF42E2"/>
    <w:rsid w:val="00CF42FD"/>
    <w:rsid w:val="00CF4342"/>
    <w:rsid w:val="00CF43B9"/>
    <w:rsid w:val="00CF43EB"/>
    <w:rsid w:val="00CF43F5"/>
    <w:rsid w:val="00CF4407"/>
    <w:rsid w:val="00CF4413"/>
    <w:rsid w:val="00CF4489"/>
    <w:rsid w:val="00CF449C"/>
    <w:rsid w:val="00CF44D9"/>
    <w:rsid w:val="00CF44FC"/>
    <w:rsid w:val="00CF4513"/>
    <w:rsid w:val="00CF451E"/>
    <w:rsid w:val="00CF452B"/>
    <w:rsid w:val="00CF453B"/>
    <w:rsid w:val="00CF45A6"/>
    <w:rsid w:val="00CF45AB"/>
    <w:rsid w:val="00CF45D4"/>
    <w:rsid w:val="00CF45E8"/>
    <w:rsid w:val="00CF45FA"/>
    <w:rsid w:val="00CF4629"/>
    <w:rsid w:val="00CF4651"/>
    <w:rsid w:val="00CF4685"/>
    <w:rsid w:val="00CF4697"/>
    <w:rsid w:val="00CF46B1"/>
    <w:rsid w:val="00CF46B4"/>
    <w:rsid w:val="00CF46C4"/>
    <w:rsid w:val="00CF46C6"/>
    <w:rsid w:val="00CF46E0"/>
    <w:rsid w:val="00CF46F1"/>
    <w:rsid w:val="00CF4724"/>
    <w:rsid w:val="00CF476B"/>
    <w:rsid w:val="00CF4778"/>
    <w:rsid w:val="00CF47BD"/>
    <w:rsid w:val="00CF47D6"/>
    <w:rsid w:val="00CF47F1"/>
    <w:rsid w:val="00CF480B"/>
    <w:rsid w:val="00CF4872"/>
    <w:rsid w:val="00CF490B"/>
    <w:rsid w:val="00CF493D"/>
    <w:rsid w:val="00CF4948"/>
    <w:rsid w:val="00CF497D"/>
    <w:rsid w:val="00CF4984"/>
    <w:rsid w:val="00CF498E"/>
    <w:rsid w:val="00CF49C2"/>
    <w:rsid w:val="00CF49E9"/>
    <w:rsid w:val="00CF49F6"/>
    <w:rsid w:val="00CF4AC3"/>
    <w:rsid w:val="00CF4B0D"/>
    <w:rsid w:val="00CF4B67"/>
    <w:rsid w:val="00CF4B68"/>
    <w:rsid w:val="00CF4BA6"/>
    <w:rsid w:val="00CF4BEB"/>
    <w:rsid w:val="00CF4BF9"/>
    <w:rsid w:val="00CF4C87"/>
    <w:rsid w:val="00CF4D17"/>
    <w:rsid w:val="00CF4D29"/>
    <w:rsid w:val="00CF4D2E"/>
    <w:rsid w:val="00CF4D45"/>
    <w:rsid w:val="00CF4D9A"/>
    <w:rsid w:val="00CF4DC5"/>
    <w:rsid w:val="00CF4E7E"/>
    <w:rsid w:val="00CF4E85"/>
    <w:rsid w:val="00CF4F8A"/>
    <w:rsid w:val="00CF4F95"/>
    <w:rsid w:val="00CF4FFD"/>
    <w:rsid w:val="00CF500D"/>
    <w:rsid w:val="00CF5012"/>
    <w:rsid w:val="00CF5044"/>
    <w:rsid w:val="00CF505B"/>
    <w:rsid w:val="00CF5155"/>
    <w:rsid w:val="00CF515C"/>
    <w:rsid w:val="00CF515D"/>
    <w:rsid w:val="00CF51DD"/>
    <w:rsid w:val="00CF51DE"/>
    <w:rsid w:val="00CF529E"/>
    <w:rsid w:val="00CF534A"/>
    <w:rsid w:val="00CF5361"/>
    <w:rsid w:val="00CF539B"/>
    <w:rsid w:val="00CF539D"/>
    <w:rsid w:val="00CF53F8"/>
    <w:rsid w:val="00CF548A"/>
    <w:rsid w:val="00CF54AB"/>
    <w:rsid w:val="00CF54BF"/>
    <w:rsid w:val="00CF54C0"/>
    <w:rsid w:val="00CF553D"/>
    <w:rsid w:val="00CF5567"/>
    <w:rsid w:val="00CF5568"/>
    <w:rsid w:val="00CF5569"/>
    <w:rsid w:val="00CF562E"/>
    <w:rsid w:val="00CF5657"/>
    <w:rsid w:val="00CF565E"/>
    <w:rsid w:val="00CF56D1"/>
    <w:rsid w:val="00CF56D9"/>
    <w:rsid w:val="00CF56EB"/>
    <w:rsid w:val="00CF5734"/>
    <w:rsid w:val="00CF574E"/>
    <w:rsid w:val="00CF576C"/>
    <w:rsid w:val="00CF5806"/>
    <w:rsid w:val="00CF5809"/>
    <w:rsid w:val="00CF5859"/>
    <w:rsid w:val="00CF5887"/>
    <w:rsid w:val="00CF58AB"/>
    <w:rsid w:val="00CF58EB"/>
    <w:rsid w:val="00CF5997"/>
    <w:rsid w:val="00CF59C6"/>
    <w:rsid w:val="00CF59DE"/>
    <w:rsid w:val="00CF5A53"/>
    <w:rsid w:val="00CF5AF8"/>
    <w:rsid w:val="00CF5AFC"/>
    <w:rsid w:val="00CF5B03"/>
    <w:rsid w:val="00CF5B52"/>
    <w:rsid w:val="00CF5BB2"/>
    <w:rsid w:val="00CF5BE3"/>
    <w:rsid w:val="00CF5C30"/>
    <w:rsid w:val="00CF5C61"/>
    <w:rsid w:val="00CF5C65"/>
    <w:rsid w:val="00CF5C69"/>
    <w:rsid w:val="00CF5CB1"/>
    <w:rsid w:val="00CF5CD0"/>
    <w:rsid w:val="00CF5CD5"/>
    <w:rsid w:val="00CF5CEF"/>
    <w:rsid w:val="00CF5D4D"/>
    <w:rsid w:val="00CF5D73"/>
    <w:rsid w:val="00CF5D76"/>
    <w:rsid w:val="00CF5DAB"/>
    <w:rsid w:val="00CF5DBB"/>
    <w:rsid w:val="00CF5DED"/>
    <w:rsid w:val="00CF5E65"/>
    <w:rsid w:val="00CF5E80"/>
    <w:rsid w:val="00CF5EC2"/>
    <w:rsid w:val="00CF5ECC"/>
    <w:rsid w:val="00CF5EE7"/>
    <w:rsid w:val="00CF5F04"/>
    <w:rsid w:val="00CF5F5C"/>
    <w:rsid w:val="00CF5FDF"/>
    <w:rsid w:val="00CF5FF9"/>
    <w:rsid w:val="00CF5FFE"/>
    <w:rsid w:val="00CF6008"/>
    <w:rsid w:val="00CF6017"/>
    <w:rsid w:val="00CF6088"/>
    <w:rsid w:val="00CF60C9"/>
    <w:rsid w:val="00CF60FE"/>
    <w:rsid w:val="00CF6187"/>
    <w:rsid w:val="00CF61CA"/>
    <w:rsid w:val="00CF620F"/>
    <w:rsid w:val="00CF6256"/>
    <w:rsid w:val="00CF625B"/>
    <w:rsid w:val="00CF62F2"/>
    <w:rsid w:val="00CF6306"/>
    <w:rsid w:val="00CF6384"/>
    <w:rsid w:val="00CF6421"/>
    <w:rsid w:val="00CF6480"/>
    <w:rsid w:val="00CF6489"/>
    <w:rsid w:val="00CF6509"/>
    <w:rsid w:val="00CF65F1"/>
    <w:rsid w:val="00CF6628"/>
    <w:rsid w:val="00CF6638"/>
    <w:rsid w:val="00CF663A"/>
    <w:rsid w:val="00CF665D"/>
    <w:rsid w:val="00CF6694"/>
    <w:rsid w:val="00CF66EF"/>
    <w:rsid w:val="00CF67AE"/>
    <w:rsid w:val="00CF67E9"/>
    <w:rsid w:val="00CF6997"/>
    <w:rsid w:val="00CF699A"/>
    <w:rsid w:val="00CF69B5"/>
    <w:rsid w:val="00CF69D7"/>
    <w:rsid w:val="00CF6A0E"/>
    <w:rsid w:val="00CF6A70"/>
    <w:rsid w:val="00CF6B40"/>
    <w:rsid w:val="00CF6B59"/>
    <w:rsid w:val="00CF6BA1"/>
    <w:rsid w:val="00CF6BC2"/>
    <w:rsid w:val="00CF6C2A"/>
    <w:rsid w:val="00CF6C87"/>
    <w:rsid w:val="00CF6C96"/>
    <w:rsid w:val="00CF6C9B"/>
    <w:rsid w:val="00CF6CA2"/>
    <w:rsid w:val="00CF6CA4"/>
    <w:rsid w:val="00CF6D5D"/>
    <w:rsid w:val="00CF6D72"/>
    <w:rsid w:val="00CF6DBC"/>
    <w:rsid w:val="00CF6DEC"/>
    <w:rsid w:val="00CF6DED"/>
    <w:rsid w:val="00CF6E08"/>
    <w:rsid w:val="00CF6E29"/>
    <w:rsid w:val="00CF6E32"/>
    <w:rsid w:val="00CF6E46"/>
    <w:rsid w:val="00CF6E77"/>
    <w:rsid w:val="00CF6EA8"/>
    <w:rsid w:val="00CF6EF2"/>
    <w:rsid w:val="00CF6EFE"/>
    <w:rsid w:val="00CF6F25"/>
    <w:rsid w:val="00CF6F33"/>
    <w:rsid w:val="00CF6F82"/>
    <w:rsid w:val="00CF6F83"/>
    <w:rsid w:val="00CF6F87"/>
    <w:rsid w:val="00CF6FA2"/>
    <w:rsid w:val="00CF6FB1"/>
    <w:rsid w:val="00CF7050"/>
    <w:rsid w:val="00CF70D4"/>
    <w:rsid w:val="00CF70FB"/>
    <w:rsid w:val="00CF710E"/>
    <w:rsid w:val="00CF7137"/>
    <w:rsid w:val="00CF713C"/>
    <w:rsid w:val="00CF718D"/>
    <w:rsid w:val="00CF7196"/>
    <w:rsid w:val="00CF71DB"/>
    <w:rsid w:val="00CF7224"/>
    <w:rsid w:val="00CF7246"/>
    <w:rsid w:val="00CF7250"/>
    <w:rsid w:val="00CF7262"/>
    <w:rsid w:val="00CF72A9"/>
    <w:rsid w:val="00CF72BE"/>
    <w:rsid w:val="00CF72D3"/>
    <w:rsid w:val="00CF72D5"/>
    <w:rsid w:val="00CF72E2"/>
    <w:rsid w:val="00CF72FE"/>
    <w:rsid w:val="00CF732E"/>
    <w:rsid w:val="00CF7355"/>
    <w:rsid w:val="00CF73F7"/>
    <w:rsid w:val="00CF742C"/>
    <w:rsid w:val="00CF743F"/>
    <w:rsid w:val="00CF74D9"/>
    <w:rsid w:val="00CF74F4"/>
    <w:rsid w:val="00CF7555"/>
    <w:rsid w:val="00CF7591"/>
    <w:rsid w:val="00CF75BB"/>
    <w:rsid w:val="00CF75FD"/>
    <w:rsid w:val="00CF7638"/>
    <w:rsid w:val="00CF7660"/>
    <w:rsid w:val="00CF7666"/>
    <w:rsid w:val="00CF76B9"/>
    <w:rsid w:val="00CF774E"/>
    <w:rsid w:val="00CF78E4"/>
    <w:rsid w:val="00CF7982"/>
    <w:rsid w:val="00CF7993"/>
    <w:rsid w:val="00CF79AB"/>
    <w:rsid w:val="00CF7A11"/>
    <w:rsid w:val="00CF7A1E"/>
    <w:rsid w:val="00CF7A49"/>
    <w:rsid w:val="00CF7A68"/>
    <w:rsid w:val="00CF7AF6"/>
    <w:rsid w:val="00CF7AFA"/>
    <w:rsid w:val="00CF7B1D"/>
    <w:rsid w:val="00CF7B5C"/>
    <w:rsid w:val="00CF7B64"/>
    <w:rsid w:val="00CF7B94"/>
    <w:rsid w:val="00CF7BD4"/>
    <w:rsid w:val="00CF7BE0"/>
    <w:rsid w:val="00CF7C25"/>
    <w:rsid w:val="00CF7C55"/>
    <w:rsid w:val="00CF7CA7"/>
    <w:rsid w:val="00CF7CE2"/>
    <w:rsid w:val="00CF7D16"/>
    <w:rsid w:val="00CF7D35"/>
    <w:rsid w:val="00CF7D46"/>
    <w:rsid w:val="00CF7D7D"/>
    <w:rsid w:val="00CF7DFD"/>
    <w:rsid w:val="00CF7E06"/>
    <w:rsid w:val="00CF7E39"/>
    <w:rsid w:val="00CF7E88"/>
    <w:rsid w:val="00CF7EBD"/>
    <w:rsid w:val="00CF7ED8"/>
    <w:rsid w:val="00CF7F36"/>
    <w:rsid w:val="00CF7FDA"/>
    <w:rsid w:val="00CF7FFE"/>
    <w:rsid w:val="00CF9C0A"/>
    <w:rsid w:val="00D00003"/>
    <w:rsid w:val="00D00032"/>
    <w:rsid w:val="00D0003E"/>
    <w:rsid w:val="00D00050"/>
    <w:rsid w:val="00D0005D"/>
    <w:rsid w:val="00D000FC"/>
    <w:rsid w:val="00D00110"/>
    <w:rsid w:val="00D0011C"/>
    <w:rsid w:val="00D00142"/>
    <w:rsid w:val="00D00178"/>
    <w:rsid w:val="00D0017D"/>
    <w:rsid w:val="00D001E8"/>
    <w:rsid w:val="00D0024E"/>
    <w:rsid w:val="00D0026B"/>
    <w:rsid w:val="00D002CD"/>
    <w:rsid w:val="00D002ED"/>
    <w:rsid w:val="00D0033C"/>
    <w:rsid w:val="00D0033D"/>
    <w:rsid w:val="00D00353"/>
    <w:rsid w:val="00D003E3"/>
    <w:rsid w:val="00D003F1"/>
    <w:rsid w:val="00D003F4"/>
    <w:rsid w:val="00D0040D"/>
    <w:rsid w:val="00D00469"/>
    <w:rsid w:val="00D00470"/>
    <w:rsid w:val="00D00491"/>
    <w:rsid w:val="00D00592"/>
    <w:rsid w:val="00D005C2"/>
    <w:rsid w:val="00D005EC"/>
    <w:rsid w:val="00D005F3"/>
    <w:rsid w:val="00D0063F"/>
    <w:rsid w:val="00D00647"/>
    <w:rsid w:val="00D00698"/>
    <w:rsid w:val="00D006F8"/>
    <w:rsid w:val="00D00728"/>
    <w:rsid w:val="00D00774"/>
    <w:rsid w:val="00D007A5"/>
    <w:rsid w:val="00D007B8"/>
    <w:rsid w:val="00D007DE"/>
    <w:rsid w:val="00D009CF"/>
    <w:rsid w:val="00D00A53"/>
    <w:rsid w:val="00D00AF4"/>
    <w:rsid w:val="00D00B8D"/>
    <w:rsid w:val="00D00C0C"/>
    <w:rsid w:val="00D00C1D"/>
    <w:rsid w:val="00D00C47"/>
    <w:rsid w:val="00D00C60"/>
    <w:rsid w:val="00D00CAA"/>
    <w:rsid w:val="00D00CE4"/>
    <w:rsid w:val="00D00D09"/>
    <w:rsid w:val="00D00D39"/>
    <w:rsid w:val="00D00D41"/>
    <w:rsid w:val="00D00E2C"/>
    <w:rsid w:val="00D00E4A"/>
    <w:rsid w:val="00D00E51"/>
    <w:rsid w:val="00D00E57"/>
    <w:rsid w:val="00D00EA4"/>
    <w:rsid w:val="00D00F1F"/>
    <w:rsid w:val="00D00F3B"/>
    <w:rsid w:val="00D00F5F"/>
    <w:rsid w:val="00D00FCD"/>
    <w:rsid w:val="00D01068"/>
    <w:rsid w:val="00D010BF"/>
    <w:rsid w:val="00D010E8"/>
    <w:rsid w:val="00D0112B"/>
    <w:rsid w:val="00D0112C"/>
    <w:rsid w:val="00D01144"/>
    <w:rsid w:val="00D01184"/>
    <w:rsid w:val="00D011CE"/>
    <w:rsid w:val="00D011F5"/>
    <w:rsid w:val="00D0126E"/>
    <w:rsid w:val="00D012DC"/>
    <w:rsid w:val="00D012EB"/>
    <w:rsid w:val="00D01300"/>
    <w:rsid w:val="00D0136D"/>
    <w:rsid w:val="00D013E3"/>
    <w:rsid w:val="00D014C5"/>
    <w:rsid w:val="00D01507"/>
    <w:rsid w:val="00D01577"/>
    <w:rsid w:val="00D015C1"/>
    <w:rsid w:val="00D01653"/>
    <w:rsid w:val="00D01678"/>
    <w:rsid w:val="00D01682"/>
    <w:rsid w:val="00D016CB"/>
    <w:rsid w:val="00D016D9"/>
    <w:rsid w:val="00D01711"/>
    <w:rsid w:val="00D01760"/>
    <w:rsid w:val="00D017BA"/>
    <w:rsid w:val="00D017F6"/>
    <w:rsid w:val="00D01811"/>
    <w:rsid w:val="00D018ED"/>
    <w:rsid w:val="00D01901"/>
    <w:rsid w:val="00D01922"/>
    <w:rsid w:val="00D0194E"/>
    <w:rsid w:val="00D01976"/>
    <w:rsid w:val="00D019F6"/>
    <w:rsid w:val="00D01A42"/>
    <w:rsid w:val="00D01A60"/>
    <w:rsid w:val="00D01B16"/>
    <w:rsid w:val="00D01B1D"/>
    <w:rsid w:val="00D01BEB"/>
    <w:rsid w:val="00D01C0A"/>
    <w:rsid w:val="00D01C4C"/>
    <w:rsid w:val="00D01C64"/>
    <w:rsid w:val="00D01C77"/>
    <w:rsid w:val="00D01CAC"/>
    <w:rsid w:val="00D01CB6"/>
    <w:rsid w:val="00D01CF4"/>
    <w:rsid w:val="00D01D8E"/>
    <w:rsid w:val="00D01DAF"/>
    <w:rsid w:val="00D01DBB"/>
    <w:rsid w:val="00D01DEA"/>
    <w:rsid w:val="00D01DF5"/>
    <w:rsid w:val="00D01DFA"/>
    <w:rsid w:val="00D01F28"/>
    <w:rsid w:val="00D01F39"/>
    <w:rsid w:val="00D01F4B"/>
    <w:rsid w:val="00D01F67"/>
    <w:rsid w:val="00D01F76"/>
    <w:rsid w:val="00D01FBE"/>
    <w:rsid w:val="00D0209E"/>
    <w:rsid w:val="00D020C3"/>
    <w:rsid w:val="00D0212D"/>
    <w:rsid w:val="00D021B9"/>
    <w:rsid w:val="00D0220F"/>
    <w:rsid w:val="00D0221E"/>
    <w:rsid w:val="00D02222"/>
    <w:rsid w:val="00D0227B"/>
    <w:rsid w:val="00D02346"/>
    <w:rsid w:val="00D02397"/>
    <w:rsid w:val="00D023A6"/>
    <w:rsid w:val="00D023ED"/>
    <w:rsid w:val="00D023FA"/>
    <w:rsid w:val="00D02415"/>
    <w:rsid w:val="00D024AA"/>
    <w:rsid w:val="00D024AE"/>
    <w:rsid w:val="00D024D8"/>
    <w:rsid w:val="00D024F4"/>
    <w:rsid w:val="00D0258B"/>
    <w:rsid w:val="00D025F8"/>
    <w:rsid w:val="00D0260B"/>
    <w:rsid w:val="00D02638"/>
    <w:rsid w:val="00D02649"/>
    <w:rsid w:val="00D0264B"/>
    <w:rsid w:val="00D0265F"/>
    <w:rsid w:val="00D026EB"/>
    <w:rsid w:val="00D02700"/>
    <w:rsid w:val="00D02742"/>
    <w:rsid w:val="00D02747"/>
    <w:rsid w:val="00D02761"/>
    <w:rsid w:val="00D027EC"/>
    <w:rsid w:val="00D02837"/>
    <w:rsid w:val="00D02869"/>
    <w:rsid w:val="00D02897"/>
    <w:rsid w:val="00D0289E"/>
    <w:rsid w:val="00D028C4"/>
    <w:rsid w:val="00D028CB"/>
    <w:rsid w:val="00D02903"/>
    <w:rsid w:val="00D02927"/>
    <w:rsid w:val="00D0294A"/>
    <w:rsid w:val="00D02966"/>
    <w:rsid w:val="00D02967"/>
    <w:rsid w:val="00D0298C"/>
    <w:rsid w:val="00D029BE"/>
    <w:rsid w:val="00D029D3"/>
    <w:rsid w:val="00D02A2A"/>
    <w:rsid w:val="00D02A38"/>
    <w:rsid w:val="00D02A71"/>
    <w:rsid w:val="00D02A9A"/>
    <w:rsid w:val="00D02AA0"/>
    <w:rsid w:val="00D02AC5"/>
    <w:rsid w:val="00D02B17"/>
    <w:rsid w:val="00D02B66"/>
    <w:rsid w:val="00D02C11"/>
    <w:rsid w:val="00D02C1F"/>
    <w:rsid w:val="00D02C3D"/>
    <w:rsid w:val="00D02C93"/>
    <w:rsid w:val="00D02CC9"/>
    <w:rsid w:val="00D02D32"/>
    <w:rsid w:val="00D02D3E"/>
    <w:rsid w:val="00D02D77"/>
    <w:rsid w:val="00D02DD3"/>
    <w:rsid w:val="00D02DE3"/>
    <w:rsid w:val="00D02E5E"/>
    <w:rsid w:val="00D02E68"/>
    <w:rsid w:val="00D02E94"/>
    <w:rsid w:val="00D02E9C"/>
    <w:rsid w:val="00D02EA7"/>
    <w:rsid w:val="00D02F1D"/>
    <w:rsid w:val="00D02F38"/>
    <w:rsid w:val="00D02F67"/>
    <w:rsid w:val="00D02FEF"/>
    <w:rsid w:val="00D030DF"/>
    <w:rsid w:val="00D030E5"/>
    <w:rsid w:val="00D0328C"/>
    <w:rsid w:val="00D0329F"/>
    <w:rsid w:val="00D032D3"/>
    <w:rsid w:val="00D032FA"/>
    <w:rsid w:val="00D03328"/>
    <w:rsid w:val="00D03339"/>
    <w:rsid w:val="00D03359"/>
    <w:rsid w:val="00D0346C"/>
    <w:rsid w:val="00D034B9"/>
    <w:rsid w:val="00D03534"/>
    <w:rsid w:val="00D03558"/>
    <w:rsid w:val="00D0359F"/>
    <w:rsid w:val="00D035B1"/>
    <w:rsid w:val="00D0366C"/>
    <w:rsid w:val="00D0366E"/>
    <w:rsid w:val="00D0367B"/>
    <w:rsid w:val="00D03685"/>
    <w:rsid w:val="00D03733"/>
    <w:rsid w:val="00D03745"/>
    <w:rsid w:val="00D03762"/>
    <w:rsid w:val="00D0379D"/>
    <w:rsid w:val="00D037A6"/>
    <w:rsid w:val="00D037CF"/>
    <w:rsid w:val="00D0385A"/>
    <w:rsid w:val="00D03872"/>
    <w:rsid w:val="00D03880"/>
    <w:rsid w:val="00D03901"/>
    <w:rsid w:val="00D0397E"/>
    <w:rsid w:val="00D03990"/>
    <w:rsid w:val="00D0399E"/>
    <w:rsid w:val="00D039AA"/>
    <w:rsid w:val="00D039BB"/>
    <w:rsid w:val="00D039E1"/>
    <w:rsid w:val="00D03A29"/>
    <w:rsid w:val="00D03A62"/>
    <w:rsid w:val="00D03A9F"/>
    <w:rsid w:val="00D03AF0"/>
    <w:rsid w:val="00D03B54"/>
    <w:rsid w:val="00D03B66"/>
    <w:rsid w:val="00D03B8C"/>
    <w:rsid w:val="00D03B9C"/>
    <w:rsid w:val="00D03BEC"/>
    <w:rsid w:val="00D03C0A"/>
    <w:rsid w:val="00D03D3D"/>
    <w:rsid w:val="00D03D51"/>
    <w:rsid w:val="00D03D61"/>
    <w:rsid w:val="00D03D73"/>
    <w:rsid w:val="00D03D96"/>
    <w:rsid w:val="00D03D9A"/>
    <w:rsid w:val="00D03DEC"/>
    <w:rsid w:val="00D03E3A"/>
    <w:rsid w:val="00D03E97"/>
    <w:rsid w:val="00D03EB0"/>
    <w:rsid w:val="00D03F7E"/>
    <w:rsid w:val="00D03FA0"/>
    <w:rsid w:val="00D03FB7"/>
    <w:rsid w:val="00D03FD2"/>
    <w:rsid w:val="00D0400B"/>
    <w:rsid w:val="00D04069"/>
    <w:rsid w:val="00D04085"/>
    <w:rsid w:val="00D040AD"/>
    <w:rsid w:val="00D040B4"/>
    <w:rsid w:val="00D040B7"/>
    <w:rsid w:val="00D040E6"/>
    <w:rsid w:val="00D040EF"/>
    <w:rsid w:val="00D040FA"/>
    <w:rsid w:val="00D04150"/>
    <w:rsid w:val="00D041E2"/>
    <w:rsid w:val="00D0422A"/>
    <w:rsid w:val="00D0423F"/>
    <w:rsid w:val="00D04277"/>
    <w:rsid w:val="00D0428F"/>
    <w:rsid w:val="00D04298"/>
    <w:rsid w:val="00D04331"/>
    <w:rsid w:val="00D043CF"/>
    <w:rsid w:val="00D04416"/>
    <w:rsid w:val="00D04433"/>
    <w:rsid w:val="00D0443D"/>
    <w:rsid w:val="00D04449"/>
    <w:rsid w:val="00D04478"/>
    <w:rsid w:val="00D0447C"/>
    <w:rsid w:val="00D044B2"/>
    <w:rsid w:val="00D044C0"/>
    <w:rsid w:val="00D044D0"/>
    <w:rsid w:val="00D04511"/>
    <w:rsid w:val="00D04617"/>
    <w:rsid w:val="00D0461B"/>
    <w:rsid w:val="00D0468A"/>
    <w:rsid w:val="00D046A5"/>
    <w:rsid w:val="00D046D0"/>
    <w:rsid w:val="00D046E2"/>
    <w:rsid w:val="00D0470B"/>
    <w:rsid w:val="00D04747"/>
    <w:rsid w:val="00D0479C"/>
    <w:rsid w:val="00D0479D"/>
    <w:rsid w:val="00D047A1"/>
    <w:rsid w:val="00D047A3"/>
    <w:rsid w:val="00D047B1"/>
    <w:rsid w:val="00D047E5"/>
    <w:rsid w:val="00D04828"/>
    <w:rsid w:val="00D0482B"/>
    <w:rsid w:val="00D0483F"/>
    <w:rsid w:val="00D048A7"/>
    <w:rsid w:val="00D048BA"/>
    <w:rsid w:val="00D04951"/>
    <w:rsid w:val="00D04975"/>
    <w:rsid w:val="00D04995"/>
    <w:rsid w:val="00D049A3"/>
    <w:rsid w:val="00D049A5"/>
    <w:rsid w:val="00D049C0"/>
    <w:rsid w:val="00D049D3"/>
    <w:rsid w:val="00D049EF"/>
    <w:rsid w:val="00D04A11"/>
    <w:rsid w:val="00D04A24"/>
    <w:rsid w:val="00D04A46"/>
    <w:rsid w:val="00D04A69"/>
    <w:rsid w:val="00D04AA0"/>
    <w:rsid w:val="00D04AA8"/>
    <w:rsid w:val="00D04AB0"/>
    <w:rsid w:val="00D04AB6"/>
    <w:rsid w:val="00D04AC5"/>
    <w:rsid w:val="00D04AD9"/>
    <w:rsid w:val="00D04AF7"/>
    <w:rsid w:val="00D04B65"/>
    <w:rsid w:val="00D04BAD"/>
    <w:rsid w:val="00D04BD4"/>
    <w:rsid w:val="00D04BF6"/>
    <w:rsid w:val="00D04C15"/>
    <w:rsid w:val="00D04C9F"/>
    <w:rsid w:val="00D04CB0"/>
    <w:rsid w:val="00D04CDF"/>
    <w:rsid w:val="00D04D15"/>
    <w:rsid w:val="00D04D63"/>
    <w:rsid w:val="00D04DD4"/>
    <w:rsid w:val="00D04E07"/>
    <w:rsid w:val="00D04E25"/>
    <w:rsid w:val="00D04EA6"/>
    <w:rsid w:val="00D04EDB"/>
    <w:rsid w:val="00D04F9F"/>
    <w:rsid w:val="00D0503E"/>
    <w:rsid w:val="00D0508C"/>
    <w:rsid w:val="00D050B4"/>
    <w:rsid w:val="00D0516C"/>
    <w:rsid w:val="00D0518A"/>
    <w:rsid w:val="00D05221"/>
    <w:rsid w:val="00D05239"/>
    <w:rsid w:val="00D05243"/>
    <w:rsid w:val="00D05292"/>
    <w:rsid w:val="00D05299"/>
    <w:rsid w:val="00D0531A"/>
    <w:rsid w:val="00D0534D"/>
    <w:rsid w:val="00D05391"/>
    <w:rsid w:val="00D053BF"/>
    <w:rsid w:val="00D053F3"/>
    <w:rsid w:val="00D05497"/>
    <w:rsid w:val="00D054F3"/>
    <w:rsid w:val="00D05520"/>
    <w:rsid w:val="00D05525"/>
    <w:rsid w:val="00D05543"/>
    <w:rsid w:val="00D05549"/>
    <w:rsid w:val="00D0554D"/>
    <w:rsid w:val="00D0558F"/>
    <w:rsid w:val="00D05617"/>
    <w:rsid w:val="00D0562A"/>
    <w:rsid w:val="00D05669"/>
    <w:rsid w:val="00D05695"/>
    <w:rsid w:val="00D056E7"/>
    <w:rsid w:val="00D05746"/>
    <w:rsid w:val="00D057DB"/>
    <w:rsid w:val="00D05818"/>
    <w:rsid w:val="00D05820"/>
    <w:rsid w:val="00D0585C"/>
    <w:rsid w:val="00D05865"/>
    <w:rsid w:val="00D05936"/>
    <w:rsid w:val="00D0599A"/>
    <w:rsid w:val="00D059A8"/>
    <w:rsid w:val="00D05A95"/>
    <w:rsid w:val="00D05ACA"/>
    <w:rsid w:val="00D05AFA"/>
    <w:rsid w:val="00D05BEA"/>
    <w:rsid w:val="00D05C19"/>
    <w:rsid w:val="00D05C1C"/>
    <w:rsid w:val="00D05C37"/>
    <w:rsid w:val="00D05CA7"/>
    <w:rsid w:val="00D05CF3"/>
    <w:rsid w:val="00D05D01"/>
    <w:rsid w:val="00D05D39"/>
    <w:rsid w:val="00D05D50"/>
    <w:rsid w:val="00D05D52"/>
    <w:rsid w:val="00D05E29"/>
    <w:rsid w:val="00D05E2B"/>
    <w:rsid w:val="00D05E48"/>
    <w:rsid w:val="00D05E6E"/>
    <w:rsid w:val="00D05E80"/>
    <w:rsid w:val="00D05E83"/>
    <w:rsid w:val="00D05EB4"/>
    <w:rsid w:val="00D05EEB"/>
    <w:rsid w:val="00D05F17"/>
    <w:rsid w:val="00D05F3F"/>
    <w:rsid w:val="00D0608F"/>
    <w:rsid w:val="00D06126"/>
    <w:rsid w:val="00D06207"/>
    <w:rsid w:val="00D06227"/>
    <w:rsid w:val="00D06252"/>
    <w:rsid w:val="00D06360"/>
    <w:rsid w:val="00D06403"/>
    <w:rsid w:val="00D06491"/>
    <w:rsid w:val="00D06493"/>
    <w:rsid w:val="00D064A9"/>
    <w:rsid w:val="00D06573"/>
    <w:rsid w:val="00D065A1"/>
    <w:rsid w:val="00D065B0"/>
    <w:rsid w:val="00D065D7"/>
    <w:rsid w:val="00D0665E"/>
    <w:rsid w:val="00D066CB"/>
    <w:rsid w:val="00D06710"/>
    <w:rsid w:val="00D0674D"/>
    <w:rsid w:val="00D06784"/>
    <w:rsid w:val="00D0678D"/>
    <w:rsid w:val="00D06817"/>
    <w:rsid w:val="00D0682F"/>
    <w:rsid w:val="00D06834"/>
    <w:rsid w:val="00D0683B"/>
    <w:rsid w:val="00D06859"/>
    <w:rsid w:val="00D0685F"/>
    <w:rsid w:val="00D06861"/>
    <w:rsid w:val="00D068A8"/>
    <w:rsid w:val="00D06917"/>
    <w:rsid w:val="00D06925"/>
    <w:rsid w:val="00D06964"/>
    <w:rsid w:val="00D069B2"/>
    <w:rsid w:val="00D06A09"/>
    <w:rsid w:val="00D06A3B"/>
    <w:rsid w:val="00D06AB2"/>
    <w:rsid w:val="00D06B23"/>
    <w:rsid w:val="00D06B3C"/>
    <w:rsid w:val="00D06B49"/>
    <w:rsid w:val="00D06B6B"/>
    <w:rsid w:val="00D06BC3"/>
    <w:rsid w:val="00D06CB4"/>
    <w:rsid w:val="00D06CC6"/>
    <w:rsid w:val="00D06D50"/>
    <w:rsid w:val="00D06E2E"/>
    <w:rsid w:val="00D06E65"/>
    <w:rsid w:val="00D06ED3"/>
    <w:rsid w:val="00D06F3C"/>
    <w:rsid w:val="00D06FDF"/>
    <w:rsid w:val="00D07036"/>
    <w:rsid w:val="00D07052"/>
    <w:rsid w:val="00D07061"/>
    <w:rsid w:val="00D0707A"/>
    <w:rsid w:val="00D07137"/>
    <w:rsid w:val="00D07158"/>
    <w:rsid w:val="00D0716D"/>
    <w:rsid w:val="00D071C1"/>
    <w:rsid w:val="00D0722F"/>
    <w:rsid w:val="00D07238"/>
    <w:rsid w:val="00D072D7"/>
    <w:rsid w:val="00D0733C"/>
    <w:rsid w:val="00D07378"/>
    <w:rsid w:val="00D07458"/>
    <w:rsid w:val="00D074AF"/>
    <w:rsid w:val="00D074B5"/>
    <w:rsid w:val="00D0754A"/>
    <w:rsid w:val="00D0768D"/>
    <w:rsid w:val="00D0771E"/>
    <w:rsid w:val="00D0772A"/>
    <w:rsid w:val="00D0774E"/>
    <w:rsid w:val="00D07755"/>
    <w:rsid w:val="00D077AD"/>
    <w:rsid w:val="00D077E3"/>
    <w:rsid w:val="00D07855"/>
    <w:rsid w:val="00D07859"/>
    <w:rsid w:val="00D07864"/>
    <w:rsid w:val="00D0788F"/>
    <w:rsid w:val="00D07892"/>
    <w:rsid w:val="00D078BF"/>
    <w:rsid w:val="00D078E1"/>
    <w:rsid w:val="00D078EB"/>
    <w:rsid w:val="00D07925"/>
    <w:rsid w:val="00D07931"/>
    <w:rsid w:val="00D07945"/>
    <w:rsid w:val="00D0795E"/>
    <w:rsid w:val="00D07964"/>
    <w:rsid w:val="00D0797E"/>
    <w:rsid w:val="00D07990"/>
    <w:rsid w:val="00D07A28"/>
    <w:rsid w:val="00D07A80"/>
    <w:rsid w:val="00D07A82"/>
    <w:rsid w:val="00D07B3C"/>
    <w:rsid w:val="00D07B4A"/>
    <w:rsid w:val="00D07BFE"/>
    <w:rsid w:val="00D07CA9"/>
    <w:rsid w:val="00D07CC9"/>
    <w:rsid w:val="00D07CE1"/>
    <w:rsid w:val="00D07CFD"/>
    <w:rsid w:val="00D07D66"/>
    <w:rsid w:val="00D07D81"/>
    <w:rsid w:val="00D07DB8"/>
    <w:rsid w:val="00D07DE4"/>
    <w:rsid w:val="00D07E4D"/>
    <w:rsid w:val="00D07E6C"/>
    <w:rsid w:val="00D07E9E"/>
    <w:rsid w:val="00D07EB5"/>
    <w:rsid w:val="00D07EE4"/>
    <w:rsid w:val="00D07F56"/>
    <w:rsid w:val="00D07F75"/>
    <w:rsid w:val="00D07F87"/>
    <w:rsid w:val="00D07FEE"/>
    <w:rsid w:val="00D10000"/>
    <w:rsid w:val="00D10016"/>
    <w:rsid w:val="00D10021"/>
    <w:rsid w:val="00D10022"/>
    <w:rsid w:val="00D10030"/>
    <w:rsid w:val="00D1005F"/>
    <w:rsid w:val="00D10082"/>
    <w:rsid w:val="00D100BB"/>
    <w:rsid w:val="00D100F5"/>
    <w:rsid w:val="00D10108"/>
    <w:rsid w:val="00D10169"/>
    <w:rsid w:val="00D10184"/>
    <w:rsid w:val="00D101D0"/>
    <w:rsid w:val="00D101E2"/>
    <w:rsid w:val="00D101F4"/>
    <w:rsid w:val="00D10259"/>
    <w:rsid w:val="00D10273"/>
    <w:rsid w:val="00D102A0"/>
    <w:rsid w:val="00D10324"/>
    <w:rsid w:val="00D1032C"/>
    <w:rsid w:val="00D10347"/>
    <w:rsid w:val="00D1034C"/>
    <w:rsid w:val="00D103AE"/>
    <w:rsid w:val="00D10493"/>
    <w:rsid w:val="00D10497"/>
    <w:rsid w:val="00D104A5"/>
    <w:rsid w:val="00D104A7"/>
    <w:rsid w:val="00D104C1"/>
    <w:rsid w:val="00D104DA"/>
    <w:rsid w:val="00D10529"/>
    <w:rsid w:val="00D1054C"/>
    <w:rsid w:val="00D105B1"/>
    <w:rsid w:val="00D105EB"/>
    <w:rsid w:val="00D1063F"/>
    <w:rsid w:val="00D10687"/>
    <w:rsid w:val="00D106AC"/>
    <w:rsid w:val="00D106B0"/>
    <w:rsid w:val="00D10724"/>
    <w:rsid w:val="00D1072B"/>
    <w:rsid w:val="00D10735"/>
    <w:rsid w:val="00D10773"/>
    <w:rsid w:val="00D107AE"/>
    <w:rsid w:val="00D10820"/>
    <w:rsid w:val="00D10842"/>
    <w:rsid w:val="00D1089A"/>
    <w:rsid w:val="00D108F2"/>
    <w:rsid w:val="00D109BB"/>
    <w:rsid w:val="00D109F1"/>
    <w:rsid w:val="00D10A0C"/>
    <w:rsid w:val="00D10A18"/>
    <w:rsid w:val="00D10A1E"/>
    <w:rsid w:val="00D10A3B"/>
    <w:rsid w:val="00D10A3C"/>
    <w:rsid w:val="00D10AA1"/>
    <w:rsid w:val="00D10AC3"/>
    <w:rsid w:val="00D10AE5"/>
    <w:rsid w:val="00D10B1F"/>
    <w:rsid w:val="00D10B4A"/>
    <w:rsid w:val="00D10B89"/>
    <w:rsid w:val="00D10CCE"/>
    <w:rsid w:val="00D10CF8"/>
    <w:rsid w:val="00D10D3B"/>
    <w:rsid w:val="00D10DE7"/>
    <w:rsid w:val="00D10E31"/>
    <w:rsid w:val="00D10E3B"/>
    <w:rsid w:val="00D10EB4"/>
    <w:rsid w:val="00D10F60"/>
    <w:rsid w:val="00D10FA1"/>
    <w:rsid w:val="00D10FAF"/>
    <w:rsid w:val="00D10FC6"/>
    <w:rsid w:val="00D10FCB"/>
    <w:rsid w:val="00D11026"/>
    <w:rsid w:val="00D11037"/>
    <w:rsid w:val="00D1106B"/>
    <w:rsid w:val="00D110AD"/>
    <w:rsid w:val="00D110EF"/>
    <w:rsid w:val="00D1117C"/>
    <w:rsid w:val="00D111B4"/>
    <w:rsid w:val="00D111B5"/>
    <w:rsid w:val="00D111EE"/>
    <w:rsid w:val="00D111EF"/>
    <w:rsid w:val="00D111FB"/>
    <w:rsid w:val="00D11210"/>
    <w:rsid w:val="00D1125A"/>
    <w:rsid w:val="00D1128D"/>
    <w:rsid w:val="00D112DC"/>
    <w:rsid w:val="00D11351"/>
    <w:rsid w:val="00D1136C"/>
    <w:rsid w:val="00D113F8"/>
    <w:rsid w:val="00D11440"/>
    <w:rsid w:val="00D1145A"/>
    <w:rsid w:val="00D11467"/>
    <w:rsid w:val="00D11476"/>
    <w:rsid w:val="00D11477"/>
    <w:rsid w:val="00D114B4"/>
    <w:rsid w:val="00D11599"/>
    <w:rsid w:val="00D11678"/>
    <w:rsid w:val="00D116FB"/>
    <w:rsid w:val="00D117DE"/>
    <w:rsid w:val="00D117E7"/>
    <w:rsid w:val="00D118B3"/>
    <w:rsid w:val="00D118D0"/>
    <w:rsid w:val="00D118EC"/>
    <w:rsid w:val="00D1193B"/>
    <w:rsid w:val="00D11962"/>
    <w:rsid w:val="00D119BD"/>
    <w:rsid w:val="00D119C3"/>
    <w:rsid w:val="00D119E0"/>
    <w:rsid w:val="00D11A18"/>
    <w:rsid w:val="00D11A1B"/>
    <w:rsid w:val="00D11A60"/>
    <w:rsid w:val="00D11AFB"/>
    <w:rsid w:val="00D11B55"/>
    <w:rsid w:val="00D11BE4"/>
    <w:rsid w:val="00D11CEE"/>
    <w:rsid w:val="00D11D76"/>
    <w:rsid w:val="00D11D7A"/>
    <w:rsid w:val="00D11DB4"/>
    <w:rsid w:val="00D11E73"/>
    <w:rsid w:val="00D11E78"/>
    <w:rsid w:val="00D11E7E"/>
    <w:rsid w:val="00D11EB4"/>
    <w:rsid w:val="00D11F02"/>
    <w:rsid w:val="00D11F04"/>
    <w:rsid w:val="00D11F63"/>
    <w:rsid w:val="00D11F87"/>
    <w:rsid w:val="00D11F92"/>
    <w:rsid w:val="00D11FD9"/>
    <w:rsid w:val="00D11FEB"/>
    <w:rsid w:val="00D11FEF"/>
    <w:rsid w:val="00D120A6"/>
    <w:rsid w:val="00D120FF"/>
    <w:rsid w:val="00D12146"/>
    <w:rsid w:val="00D1214F"/>
    <w:rsid w:val="00D12153"/>
    <w:rsid w:val="00D12171"/>
    <w:rsid w:val="00D12172"/>
    <w:rsid w:val="00D121B6"/>
    <w:rsid w:val="00D12296"/>
    <w:rsid w:val="00D122BB"/>
    <w:rsid w:val="00D123CF"/>
    <w:rsid w:val="00D1241B"/>
    <w:rsid w:val="00D1243F"/>
    <w:rsid w:val="00D1251A"/>
    <w:rsid w:val="00D12533"/>
    <w:rsid w:val="00D12575"/>
    <w:rsid w:val="00D12576"/>
    <w:rsid w:val="00D125AD"/>
    <w:rsid w:val="00D125F8"/>
    <w:rsid w:val="00D12613"/>
    <w:rsid w:val="00D12614"/>
    <w:rsid w:val="00D1265D"/>
    <w:rsid w:val="00D1270C"/>
    <w:rsid w:val="00D12713"/>
    <w:rsid w:val="00D12718"/>
    <w:rsid w:val="00D12723"/>
    <w:rsid w:val="00D127C3"/>
    <w:rsid w:val="00D127C7"/>
    <w:rsid w:val="00D127EE"/>
    <w:rsid w:val="00D12852"/>
    <w:rsid w:val="00D1286A"/>
    <w:rsid w:val="00D12896"/>
    <w:rsid w:val="00D128FD"/>
    <w:rsid w:val="00D1292D"/>
    <w:rsid w:val="00D1294B"/>
    <w:rsid w:val="00D129BE"/>
    <w:rsid w:val="00D12A04"/>
    <w:rsid w:val="00D12A0E"/>
    <w:rsid w:val="00D12A1D"/>
    <w:rsid w:val="00D12AD3"/>
    <w:rsid w:val="00D12B45"/>
    <w:rsid w:val="00D12BD8"/>
    <w:rsid w:val="00D12BED"/>
    <w:rsid w:val="00D12C0B"/>
    <w:rsid w:val="00D12CBE"/>
    <w:rsid w:val="00D12D0A"/>
    <w:rsid w:val="00D12D18"/>
    <w:rsid w:val="00D12D6B"/>
    <w:rsid w:val="00D12D7B"/>
    <w:rsid w:val="00D12D7E"/>
    <w:rsid w:val="00D12DA2"/>
    <w:rsid w:val="00D12E44"/>
    <w:rsid w:val="00D12EBB"/>
    <w:rsid w:val="00D12EBE"/>
    <w:rsid w:val="00D12EE9"/>
    <w:rsid w:val="00D12FA4"/>
    <w:rsid w:val="00D13055"/>
    <w:rsid w:val="00D1305F"/>
    <w:rsid w:val="00D1309C"/>
    <w:rsid w:val="00D13163"/>
    <w:rsid w:val="00D131E3"/>
    <w:rsid w:val="00D13203"/>
    <w:rsid w:val="00D1320D"/>
    <w:rsid w:val="00D13255"/>
    <w:rsid w:val="00D132B0"/>
    <w:rsid w:val="00D13342"/>
    <w:rsid w:val="00D133DA"/>
    <w:rsid w:val="00D1340C"/>
    <w:rsid w:val="00D1340D"/>
    <w:rsid w:val="00D13423"/>
    <w:rsid w:val="00D13591"/>
    <w:rsid w:val="00D135A7"/>
    <w:rsid w:val="00D135C2"/>
    <w:rsid w:val="00D135C6"/>
    <w:rsid w:val="00D13617"/>
    <w:rsid w:val="00D1363A"/>
    <w:rsid w:val="00D1375C"/>
    <w:rsid w:val="00D13768"/>
    <w:rsid w:val="00D13795"/>
    <w:rsid w:val="00D1386D"/>
    <w:rsid w:val="00D138BF"/>
    <w:rsid w:val="00D138FE"/>
    <w:rsid w:val="00D13970"/>
    <w:rsid w:val="00D139BA"/>
    <w:rsid w:val="00D13A77"/>
    <w:rsid w:val="00D13ACD"/>
    <w:rsid w:val="00D13AD4"/>
    <w:rsid w:val="00D13B39"/>
    <w:rsid w:val="00D13B4C"/>
    <w:rsid w:val="00D13BB7"/>
    <w:rsid w:val="00D13BBF"/>
    <w:rsid w:val="00D13BDB"/>
    <w:rsid w:val="00D13BE7"/>
    <w:rsid w:val="00D13C1D"/>
    <w:rsid w:val="00D13CBB"/>
    <w:rsid w:val="00D13CC7"/>
    <w:rsid w:val="00D13D7C"/>
    <w:rsid w:val="00D13F1E"/>
    <w:rsid w:val="00D13F2B"/>
    <w:rsid w:val="00D13F74"/>
    <w:rsid w:val="00D13FA4"/>
    <w:rsid w:val="00D14072"/>
    <w:rsid w:val="00D140BC"/>
    <w:rsid w:val="00D140F5"/>
    <w:rsid w:val="00D1411B"/>
    <w:rsid w:val="00D14156"/>
    <w:rsid w:val="00D141A0"/>
    <w:rsid w:val="00D141A9"/>
    <w:rsid w:val="00D141AF"/>
    <w:rsid w:val="00D14219"/>
    <w:rsid w:val="00D14258"/>
    <w:rsid w:val="00D1425D"/>
    <w:rsid w:val="00D142C4"/>
    <w:rsid w:val="00D14317"/>
    <w:rsid w:val="00D14348"/>
    <w:rsid w:val="00D143A4"/>
    <w:rsid w:val="00D143A5"/>
    <w:rsid w:val="00D143E3"/>
    <w:rsid w:val="00D14413"/>
    <w:rsid w:val="00D144A0"/>
    <w:rsid w:val="00D144A8"/>
    <w:rsid w:val="00D144AD"/>
    <w:rsid w:val="00D144AF"/>
    <w:rsid w:val="00D1450C"/>
    <w:rsid w:val="00D1450F"/>
    <w:rsid w:val="00D1454A"/>
    <w:rsid w:val="00D145D8"/>
    <w:rsid w:val="00D1465E"/>
    <w:rsid w:val="00D146C4"/>
    <w:rsid w:val="00D146D1"/>
    <w:rsid w:val="00D146E4"/>
    <w:rsid w:val="00D146F5"/>
    <w:rsid w:val="00D1470A"/>
    <w:rsid w:val="00D1471C"/>
    <w:rsid w:val="00D147F6"/>
    <w:rsid w:val="00D147FF"/>
    <w:rsid w:val="00D14829"/>
    <w:rsid w:val="00D14831"/>
    <w:rsid w:val="00D14844"/>
    <w:rsid w:val="00D14903"/>
    <w:rsid w:val="00D14911"/>
    <w:rsid w:val="00D1491D"/>
    <w:rsid w:val="00D1493A"/>
    <w:rsid w:val="00D14976"/>
    <w:rsid w:val="00D1499E"/>
    <w:rsid w:val="00D14A55"/>
    <w:rsid w:val="00D14ACE"/>
    <w:rsid w:val="00D14ADE"/>
    <w:rsid w:val="00D14B31"/>
    <w:rsid w:val="00D14BBA"/>
    <w:rsid w:val="00D14BD6"/>
    <w:rsid w:val="00D14C32"/>
    <w:rsid w:val="00D14C45"/>
    <w:rsid w:val="00D14C70"/>
    <w:rsid w:val="00D14D02"/>
    <w:rsid w:val="00D14D27"/>
    <w:rsid w:val="00D14D54"/>
    <w:rsid w:val="00D14D58"/>
    <w:rsid w:val="00D14D61"/>
    <w:rsid w:val="00D14D65"/>
    <w:rsid w:val="00D14E0A"/>
    <w:rsid w:val="00D14E75"/>
    <w:rsid w:val="00D14E76"/>
    <w:rsid w:val="00D14EB3"/>
    <w:rsid w:val="00D14EFB"/>
    <w:rsid w:val="00D14F5A"/>
    <w:rsid w:val="00D14F8C"/>
    <w:rsid w:val="00D14FBF"/>
    <w:rsid w:val="00D15010"/>
    <w:rsid w:val="00D15022"/>
    <w:rsid w:val="00D15035"/>
    <w:rsid w:val="00D1509A"/>
    <w:rsid w:val="00D150CC"/>
    <w:rsid w:val="00D150ED"/>
    <w:rsid w:val="00D15114"/>
    <w:rsid w:val="00D1511A"/>
    <w:rsid w:val="00D15161"/>
    <w:rsid w:val="00D151CA"/>
    <w:rsid w:val="00D15262"/>
    <w:rsid w:val="00D15279"/>
    <w:rsid w:val="00D15288"/>
    <w:rsid w:val="00D152DA"/>
    <w:rsid w:val="00D152FC"/>
    <w:rsid w:val="00D1536E"/>
    <w:rsid w:val="00D15388"/>
    <w:rsid w:val="00D1539F"/>
    <w:rsid w:val="00D153C6"/>
    <w:rsid w:val="00D153CC"/>
    <w:rsid w:val="00D15408"/>
    <w:rsid w:val="00D15412"/>
    <w:rsid w:val="00D15418"/>
    <w:rsid w:val="00D154D3"/>
    <w:rsid w:val="00D154DE"/>
    <w:rsid w:val="00D1552D"/>
    <w:rsid w:val="00D15557"/>
    <w:rsid w:val="00D155D4"/>
    <w:rsid w:val="00D156B5"/>
    <w:rsid w:val="00D156F2"/>
    <w:rsid w:val="00D15735"/>
    <w:rsid w:val="00D1574B"/>
    <w:rsid w:val="00D15804"/>
    <w:rsid w:val="00D1580E"/>
    <w:rsid w:val="00D15880"/>
    <w:rsid w:val="00D158A1"/>
    <w:rsid w:val="00D158A7"/>
    <w:rsid w:val="00D158BD"/>
    <w:rsid w:val="00D1591C"/>
    <w:rsid w:val="00D15935"/>
    <w:rsid w:val="00D1596D"/>
    <w:rsid w:val="00D1598A"/>
    <w:rsid w:val="00D159D1"/>
    <w:rsid w:val="00D15A12"/>
    <w:rsid w:val="00D15A3A"/>
    <w:rsid w:val="00D15A75"/>
    <w:rsid w:val="00D15B2B"/>
    <w:rsid w:val="00D15B40"/>
    <w:rsid w:val="00D15B4A"/>
    <w:rsid w:val="00D15B92"/>
    <w:rsid w:val="00D15BE3"/>
    <w:rsid w:val="00D15BFC"/>
    <w:rsid w:val="00D15C39"/>
    <w:rsid w:val="00D15C61"/>
    <w:rsid w:val="00D15C84"/>
    <w:rsid w:val="00D15D5E"/>
    <w:rsid w:val="00D15D67"/>
    <w:rsid w:val="00D15D9B"/>
    <w:rsid w:val="00D15E1C"/>
    <w:rsid w:val="00D15E1D"/>
    <w:rsid w:val="00D15E40"/>
    <w:rsid w:val="00D15E5E"/>
    <w:rsid w:val="00D15E9F"/>
    <w:rsid w:val="00D15EB7"/>
    <w:rsid w:val="00D15EB9"/>
    <w:rsid w:val="00D15ED6"/>
    <w:rsid w:val="00D15EEB"/>
    <w:rsid w:val="00D15F12"/>
    <w:rsid w:val="00D15F1D"/>
    <w:rsid w:val="00D15F4A"/>
    <w:rsid w:val="00D15F83"/>
    <w:rsid w:val="00D16024"/>
    <w:rsid w:val="00D1602F"/>
    <w:rsid w:val="00D16044"/>
    <w:rsid w:val="00D160CC"/>
    <w:rsid w:val="00D160D5"/>
    <w:rsid w:val="00D16186"/>
    <w:rsid w:val="00D16281"/>
    <w:rsid w:val="00D162E4"/>
    <w:rsid w:val="00D162EF"/>
    <w:rsid w:val="00D16311"/>
    <w:rsid w:val="00D16312"/>
    <w:rsid w:val="00D1631B"/>
    <w:rsid w:val="00D1633B"/>
    <w:rsid w:val="00D163DE"/>
    <w:rsid w:val="00D163EE"/>
    <w:rsid w:val="00D163FD"/>
    <w:rsid w:val="00D16413"/>
    <w:rsid w:val="00D164C4"/>
    <w:rsid w:val="00D164C7"/>
    <w:rsid w:val="00D164CF"/>
    <w:rsid w:val="00D164F1"/>
    <w:rsid w:val="00D16537"/>
    <w:rsid w:val="00D1657E"/>
    <w:rsid w:val="00D165FC"/>
    <w:rsid w:val="00D16609"/>
    <w:rsid w:val="00D16690"/>
    <w:rsid w:val="00D166B5"/>
    <w:rsid w:val="00D1672B"/>
    <w:rsid w:val="00D16794"/>
    <w:rsid w:val="00D16798"/>
    <w:rsid w:val="00D167BC"/>
    <w:rsid w:val="00D167DC"/>
    <w:rsid w:val="00D167FF"/>
    <w:rsid w:val="00D1682D"/>
    <w:rsid w:val="00D16893"/>
    <w:rsid w:val="00D16919"/>
    <w:rsid w:val="00D16928"/>
    <w:rsid w:val="00D16946"/>
    <w:rsid w:val="00D1695B"/>
    <w:rsid w:val="00D16961"/>
    <w:rsid w:val="00D169AE"/>
    <w:rsid w:val="00D16A90"/>
    <w:rsid w:val="00D16A97"/>
    <w:rsid w:val="00D16B58"/>
    <w:rsid w:val="00D16BAB"/>
    <w:rsid w:val="00D16BEB"/>
    <w:rsid w:val="00D16CD6"/>
    <w:rsid w:val="00D16D08"/>
    <w:rsid w:val="00D16E08"/>
    <w:rsid w:val="00D16E56"/>
    <w:rsid w:val="00D16E91"/>
    <w:rsid w:val="00D16F1B"/>
    <w:rsid w:val="00D16F72"/>
    <w:rsid w:val="00D16FBC"/>
    <w:rsid w:val="00D16FC8"/>
    <w:rsid w:val="00D17028"/>
    <w:rsid w:val="00D17044"/>
    <w:rsid w:val="00D17079"/>
    <w:rsid w:val="00D170B9"/>
    <w:rsid w:val="00D170C0"/>
    <w:rsid w:val="00D170CC"/>
    <w:rsid w:val="00D170F9"/>
    <w:rsid w:val="00D17235"/>
    <w:rsid w:val="00D17293"/>
    <w:rsid w:val="00D1729F"/>
    <w:rsid w:val="00D172C7"/>
    <w:rsid w:val="00D1732B"/>
    <w:rsid w:val="00D1738F"/>
    <w:rsid w:val="00D173B2"/>
    <w:rsid w:val="00D174AA"/>
    <w:rsid w:val="00D175AA"/>
    <w:rsid w:val="00D17645"/>
    <w:rsid w:val="00D176F5"/>
    <w:rsid w:val="00D17746"/>
    <w:rsid w:val="00D1775E"/>
    <w:rsid w:val="00D1777D"/>
    <w:rsid w:val="00D177A6"/>
    <w:rsid w:val="00D177C7"/>
    <w:rsid w:val="00D17824"/>
    <w:rsid w:val="00D17844"/>
    <w:rsid w:val="00D1784E"/>
    <w:rsid w:val="00D17890"/>
    <w:rsid w:val="00D17903"/>
    <w:rsid w:val="00D17960"/>
    <w:rsid w:val="00D1796F"/>
    <w:rsid w:val="00D17995"/>
    <w:rsid w:val="00D179CD"/>
    <w:rsid w:val="00D179CE"/>
    <w:rsid w:val="00D179D2"/>
    <w:rsid w:val="00D179E0"/>
    <w:rsid w:val="00D179EA"/>
    <w:rsid w:val="00D17A18"/>
    <w:rsid w:val="00D17A1C"/>
    <w:rsid w:val="00D17A20"/>
    <w:rsid w:val="00D17A2E"/>
    <w:rsid w:val="00D17A38"/>
    <w:rsid w:val="00D17AEE"/>
    <w:rsid w:val="00D17B59"/>
    <w:rsid w:val="00D17B5E"/>
    <w:rsid w:val="00D17B68"/>
    <w:rsid w:val="00D17BB0"/>
    <w:rsid w:val="00D17BDB"/>
    <w:rsid w:val="00D17C05"/>
    <w:rsid w:val="00D17C42"/>
    <w:rsid w:val="00D17CA9"/>
    <w:rsid w:val="00D17CBE"/>
    <w:rsid w:val="00D17D0E"/>
    <w:rsid w:val="00D17D13"/>
    <w:rsid w:val="00D17D47"/>
    <w:rsid w:val="00D17D71"/>
    <w:rsid w:val="00D17DB8"/>
    <w:rsid w:val="00D17E27"/>
    <w:rsid w:val="00D17E85"/>
    <w:rsid w:val="00D17EA3"/>
    <w:rsid w:val="00D17EAF"/>
    <w:rsid w:val="00D17EBD"/>
    <w:rsid w:val="00D17F37"/>
    <w:rsid w:val="00D17F9A"/>
    <w:rsid w:val="00D2007C"/>
    <w:rsid w:val="00D200BF"/>
    <w:rsid w:val="00D200E0"/>
    <w:rsid w:val="00D200EA"/>
    <w:rsid w:val="00D20119"/>
    <w:rsid w:val="00D201FA"/>
    <w:rsid w:val="00D2020C"/>
    <w:rsid w:val="00D20294"/>
    <w:rsid w:val="00D202A4"/>
    <w:rsid w:val="00D202CF"/>
    <w:rsid w:val="00D20318"/>
    <w:rsid w:val="00D20358"/>
    <w:rsid w:val="00D203A8"/>
    <w:rsid w:val="00D203C1"/>
    <w:rsid w:val="00D203F7"/>
    <w:rsid w:val="00D20403"/>
    <w:rsid w:val="00D20435"/>
    <w:rsid w:val="00D20463"/>
    <w:rsid w:val="00D204B3"/>
    <w:rsid w:val="00D204E6"/>
    <w:rsid w:val="00D204F0"/>
    <w:rsid w:val="00D205DD"/>
    <w:rsid w:val="00D205EF"/>
    <w:rsid w:val="00D20658"/>
    <w:rsid w:val="00D20669"/>
    <w:rsid w:val="00D206B1"/>
    <w:rsid w:val="00D20710"/>
    <w:rsid w:val="00D2072D"/>
    <w:rsid w:val="00D20767"/>
    <w:rsid w:val="00D207C7"/>
    <w:rsid w:val="00D20822"/>
    <w:rsid w:val="00D20832"/>
    <w:rsid w:val="00D2099C"/>
    <w:rsid w:val="00D2099F"/>
    <w:rsid w:val="00D209B2"/>
    <w:rsid w:val="00D209D7"/>
    <w:rsid w:val="00D20A08"/>
    <w:rsid w:val="00D20A77"/>
    <w:rsid w:val="00D20A94"/>
    <w:rsid w:val="00D20B05"/>
    <w:rsid w:val="00D20B45"/>
    <w:rsid w:val="00D20B61"/>
    <w:rsid w:val="00D20B6D"/>
    <w:rsid w:val="00D20B7E"/>
    <w:rsid w:val="00D20B8A"/>
    <w:rsid w:val="00D20BEB"/>
    <w:rsid w:val="00D20BFF"/>
    <w:rsid w:val="00D20CFC"/>
    <w:rsid w:val="00D20D18"/>
    <w:rsid w:val="00D20DD3"/>
    <w:rsid w:val="00D20DDF"/>
    <w:rsid w:val="00D20DE1"/>
    <w:rsid w:val="00D20E5D"/>
    <w:rsid w:val="00D20F12"/>
    <w:rsid w:val="00D20F31"/>
    <w:rsid w:val="00D20F83"/>
    <w:rsid w:val="00D21020"/>
    <w:rsid w:val="00D210A8"/>
    <w:rsid w:val="00D21101"/>
    <w:rsid w:val="00D21108"/>
    <w:rsid w:val="00D2110C"/>
    <w:rsid w:val="00D2112E"/>
    <w:rsid w:val="00D21135"/>
    <w:rsid w:val="00D21153"/>
    <w:rsid w:val="00D2116B"/>
    <w:rsid w:val="00D2119E"/>
    <w:rsid w:val="00D211C0"/>
    <w:rsid w:val="00D211E3"/>
    <w:rsid w:val="00D211F3"/>
    <w:rsid w:val="00D21201"/>
    <w:rsid w:val="00D21222"/>
    <w:rsid w:val="00D21224"/>
    <w:rsid w:val="00D21237"/>
    <w:rsid w:val="00D212E2"/>
    <w:rsid w:val="00D213F6"/>
    <w:rsid w:val="00D2145D"/>
    <w:rsid w:val="00D214E4"/>
    <w:rsid w:val="00D2153B"/>
    <w:rsid w:val="00D2153C"/>
    <w:rsid w:val="00D21603"/>
    <w:rsid w:val="00D21643"/>
    <w:rsid w:val="00D21670"/>
    <w:rsid w:val="00D2175D"/>
    <w:rsid w:val="00D2177E"/>
    <w:rsid w:val="00D217E5"/>
    <w:rsid w:val="00D21837"/>
    <w:rsid w:val="00D21856"/>
    <w:rsid w:val="00D2187E"/>
    <w:rsid w:val="00D2189E"/>
    <w:rsid w:val="00D218A0"/>
    <w:rsid w:val="00D218BC"/>
    <w:rsid w:val="00D218C1"/>
    <w:rsid w:val="00D218F7"/>
    <w:rsid w:val="00D21961"/>
    <w:rsid w:val="00D219C5"/>
    <w:rsid w:val="00D219FC"/>
    <w:rsid w:val="00D21A34"/>
    <w:rsid w:val="00D21A3C"/>
    <w:rsid w:val="00D21A67"/>
    <w:rsid w:val="00D21AA5"/>
    <w:rsid w:val="00D21B50"/>
    <w:rsid w:val="00D21B71"/>
    <w:rsid w:val="00D21B79"/>
    <w:rsid w:val="00D21B7C"/>
    <w:rsid w:val="00D21BC5"/>
    <w:rsid w:val="00D21BCE"/>
    <w:rsid w:val="00D21BF6"/>
    <w:rsid w:val="00D21C09"/>
    <w:rsid w:val="00D21C1B"/>
    <w:rsid w:val="00D21C8B"/>
    <w:rsid w:val="00D21CB6"/>
    <w:rsid w:val="00D21CB8"/>
    <w:rsid w:val="00D21CBD"/>
    <w:rsid w:val="00D21DA9"/>
    <w:rsid w:val="00D21DBC"/>
    <w:rsid w:val="00D21DF8"/>
    <w:rsid w:val="00D21E4D"/>
    <w:rsid w:val="00D21E63"/>
    <w:rsid w:val="00D21EB3"/>
    <w:rsid w:val="00D21EC4"/>
    <w:rsid w:val="00D21EC7"/>
    <w:rsid w:val="00D21EDD"/>
    <w:rsid w:val="00D21F0D"/>
    <w:rsid w:val="00D22056"/>
    <w:rsid w:val="00D2205D"/>
    <w:rsid w:val="00D22084"/>
    <w:rsid w:val="00D220BF"/>
    <w:rsid w:val="00D220DE"/>
    <w:rsid w:val="00D2216A"/>
    <w:rsid w:val="00D22170"/>
    <w:rsid w:val="00D22182"/>
    <w:rsid w:val="00D221B8"/>
    <w:rsid w:val="00D221BE"/>
    <w:rsid w:val="00D221D2"/>
    <w:rsid w:val="00D22212"/>
    <w:rsid w:val="00D22240"/>
    <w:rsid w:val="00D2228D"/>
    <w:rsid w:val="00D2229A"/>
    <w:rsid w:val="00D222CB"/>
    <w:rsid w:val="00D222FC"/>
    <w:rsid w:val="00D22317"/>
    <w:rsid w:val="00D22319"/>
    <w:rsid w:val="00D22350"/>
    <w:rsid w:val="00D22362"/>
    <w:rsid w:val="00D22382"/>
    <w:rsid w:val="00D22388"/>
    <w:rsid w:val="00D223E3"/>
    <w:rsid w:val="00D223FF"/>
    <w:rsid w:val="00D22435"/>
    <w:rsid w:val="00D22467"/>
    <w:rsid w:val="00D2248D"/>
    <w:rsid w:val="00D224C2"/>
    <w:rsid w:val="00D224CA"/>
    <w:rsid w:val="00D22526"/>
    <w:rsid w:val="00D22528"/>
    <w:rsid w:val="00D2254C"/>
    <w:rsid w:val="00D225A7"/>
    <w:rsid w:val="00D225B7"/>
    <w:rsid w:val="00D22690"/>
    <w:rsid w:val="00D226A3"/>
    <w:rsid w:val="00D22808"/>
    <w:rsid w:val="00D2280C"/>
    <w:rsid w:val="00D22811"/>
    <w:rsid w:val="00D2283F"/>
    <w:rsid w:val="00D22841"/>
    <w:rsid w:val="00D228D1"/>
    <w:rsid w:val="00D228D2"/>
    <w:rsid w:val="00D2290C"/>
    <w:rsid w:val="00D229E2"/>
    <w:rsid w:val="00D22A76"/>
    <w:rsid w:val="00D22A8F"/>
    <w:rsid w:val="00D22AAE"/>
    <w:rsid w:val="00D22AEF"/>
    <w:rsid w:val="00D22B32"/>
    <w:rsid w:val="00D22B3D"/>
    <w:rsid w:val="00D22B51"/>
    <w:rsid w:val="00D22B62"/>
    <w:rsid w:val="00D22BA6"/>
    <w:rsid w:val="00D22BAE"/>
    <w:rsid w:val="00D22BB0"/>
    <w:rsid w:val="00D22C25"/>
    <w:rsid w:val="00D22C42"/>
    <w:rsid w:val="00D22C43"/>
    <w:rsid w:val="00D22CA1"/>
    <w:rsid w:val="00D22CAA"/>
    <w:rsid w:val="00D22CC2"/>
    <w:rsid w:val="00D22CF5"/>
    <w:rsid w:val="00D22D3D"/>
    <w:rsid w:val="00D22D5A"/>
    <w:rsid w:val="00D22D62"/>
    <w:rsid w:val="00D22D6F"/>
    <w:rsid w:val="00D22D8C"/>
    <w:rsid w:val="00D22E71"/>
    <w:rsid w:val="00D22F73"/>
    <w:rsid w:val="00D22F83"/>
    <w:rsid w:val="00D22FA6"/>
    <w:rsid w:val="00D23012"/>
    <w:rsid w:val="00D23028"/>
    <w:rsid w:val="00D23050"/>
    <w:rsid w:val="00D23095"/>
    <w:rsid w:val="00D23126"/>
    <w:rsid w:val="00D23166"/>
    <w:rsid w:val="00D231A7"/>
    <w:rsid w:val="00D231EE"/>
    <w:rsid w:val="00D231EF"/>
    <w:rsid w:val="00D23206"/>
    <w:rsid w:val="00D23258"/>
    <w:rsid w:val="00D23261"/>
    <w:rsid w:val="00D232A7"/>
    <w:rsid w:val="00D2333F"/>
    <w:rsid w:val="00D23377"/>
    <w:rsid w:val="00D23434"/>
    <w:rsid w:val="00D23487"/>
    <w:rsid w:val="00D2350B"/>
    <w:rsid w:val="00D23547"/>
    <w:rsid w:val="00D23572"/>
    <w:rsid w:val="00D2363B"/>
    <w:rsid w:val="00D23641"/>
    <w:rsid w:val="00D23688"/>
    <w:rsid w:val="00D23716"/>
    <w:rsid w:val="00D23723"/>
    <w:rsid w:val="00D23784"/>
    <w:rsid w:val="00D237C1"/>
    <w:rsid w:val="00D237E8"/>
    <w:rsid w:val="00D2380F"/>
    <w:rsid w:val="00D2381D"/>
    <w:rsid w:val="00D2382F"/>
    <w:rsid w:val="00D23850"/>
    <w:rsid w:val="00D23870"/>
    <w:rsid w:val="00D23880"/>
    <w:rsid w:val="00D23889"/>
    <w:rsid w:val="00D23897"/>
    <w:rsid w:val="00D238FC"/>
    <w:rsid w:val="00D23919"/>
    <w:rsid w:val="00D23A22"/>
    <w:rsid w:val="00D23A25"/>
    <w:rsid w:val="00D23A5B"/>
    <w:rsid w:val="00D23AF6"/>
    <w:rsid w:val="00D23D1E"/>
    <w:rsid w:val="00D23D2E"/>
    <w:rsid w:val="00D23D60"/>
    <w:rsid w:val="00D23D67"/>
    <w:rsid w:val="00D23E39"/>
    <w:rsid w:val="00D23EB3"/>
    <w:rsid w:val="00D23F17"/>
    <w:rsid w:val="00D23F49"/>
    <w:rsid w:val="00D23F7C"/>
    <w:rsid w:val="00D23FAA"/>
    <w:rsid w:val="00D23FD9"/>
    <w:rsid w:val="00D2404A"/>
    <w:rsid w:val="00D24063"/>
    <w:rsid w:val="00D24081"/>
    <w:rsid w:val="00D240A5"/>
    <w:rsid w:val="00D240FA"/>
    <w:rsid w:val="00D24188"/>
    <w:rsid w:val="00D241B7"/>
    <w:rsid w:val="00D241FA"/>
    <w:rsid w:val="00D24214"/>
    <w:rsid w:val="00D2422C"/>
    <w:rsid w:val="00D24242"/>
    <w:rsid w:val="00D2427B"/>
    <w:rsid w:val="00D242EC"/>
    <w:rsid w:val="00D243D3"/>
    <w:rsid w:val="00D24425"/>
    <w:rsid w:val="00D24456"/>
    <w:rsid w:val="00D245A5"/>
    <w:rsid w:val="00D2463C"/>
    <w:rsid w:val="00D24649"/>
    <w:rsid w:val="00D2465C"/>
    <w:rsid w:val="00D2469E"/>
    <w:rsid w:val="00D246DF"/>
    <w:rsid w:val="00D2471E"/>
    <w:rsid w:val="00D24726"/>
    <w:rsid w:val="00D2474F"/>
    <w:rsid w:val="00D247A5"/>
    <w:rsid w:val="00D24824"/>
    <w:rsid w:val="00D24867"/>
    <w:rsid w:val="00D24894"/>
    <w:rsid w:val="00D248AE"/>
    <w:rsid w:val="00D248B1"/>
    <w:rsid w:val="00D2490D"/>
    <w:rsid w:val="00D24912"/>
    <w:rsid w:val="00D2493B"/>
    <w:rsid w:val="00D24940"/>
    <w:rsid w:val="00D2494D"/>
    <w:rsid w:val="00D24989"/>
    <w:rsid w:val="00D249B7"/>
    <w:rsid w:val="00D249D2"/>
    <w:rsid w:val="00D249F6"/>
    <w:rsid w:val="00D24A23"/>
    <w:rsid w:val="00D24A38"/>
    <w:rsid w:val="00D24A44"/>
    <w:rsid w:val="00D24AD1"/>
    <w:rsid w:val="00D24B27"/>
    <w:rsid w:val="00D24B29"/>
    <w:rsid w:val="00D24B42"/>
    <w:rsid w:val="00D24BA2"/>
    <w:rsid w:val="00D24BE4"/>
    <w:rsid w:val="00D24C0E"/>
    <w:rsid w:val="00D24C6C"/>
    <w:rsid w:val="00D24C7D"/>
    <w:rsid w:val="00D24C89"/>
    <w:rsid w:val="00D24CA0"/>
    <w:rsid w:val="00D24D49"/>
    <w:rsid w:val="00D24D93"/>
    <w:rsid w:val="00D24DD1"/>
    <w:rsid w:val="00D24E5F"/>
    <w:rsid w:val="00D24EE0"/>
    <w:rsid w:val="00D24F65"/>
    <w:rsid w:val="00D24F75"/>
    <w:rsid w:val="00D24F98"/>
    <w:rsid w:val="00D24FB5"/>
    <w:rsid w:val="00D24FC3"/>
    <w:rsid w:val="00D24FDA"/>
    <w:rsid w:val="00D2500E"/>
    <w:rsid w:val="00D2503A"/>
    <w:rsid w:val="00D25057"/>
    <w:rsid w:val="00D2505B"/>
    <w:rsid w:val="00D250A0"/>
    <w:rsid w:val="00D250A6"/>
    <w:rsid w:val="00D250BE"/>
    <w:rsid w:val="00D250C8"/>
    <w:rsid w:val="00D25138"/>
    <w:rsid w:val="00D251CB"/>
    <w:rsid w:val="00D25287"/>
    <w:rsid w:val="00D25288"/>
    <w:rsid w:val="00D252B0"/>
    <w:rsid w:val="00D252B3"/>
    <w:rsid w:val="00D252CD"/>
    <w:rsid w:val="00D252E1"/>
    <w:rsid w:val="00D252F6"/>
    <w:rsid w:val="00D253A9"/>
    <w:rsid w:val="00D253D0"/>
    <w:rsid w:val="00D25425"/>
    <w:rsid w:val="00D2548B"/>
    <w:rsid w:val="00D254B5"/>
    <w:rsid w:val="00D254DA"/>
    <w:rsid w:val="00D254E3"/>
    <w:rsid w:val="00D25505"/>
    <w:rsid w:val="00D2558A"/>
    <w:rsid w:val="00D255B1"/>
    <w:rsid w:val="00D25602"/>
    <w:rsid w:val="00D2560B"/>
    <w:rsid w:val="00D25634"/>
    <w:rsid w:val="00D25646"/>
    <w:rsid w:val="00D2565F"/>
    <w:rsid w:val="00D25688"/>
    <w:rsid w:val="00D256E3"/>
    <w:rsid w:val="00D25720"/>
    <w:rsid w:val="00D25742"/>
    <w:rsid w:val="00D2578D"/>
    <w:rsid w:val="00D2579B"/>
    <w:rsid w:val="00D257B0"/>
    <w:rsid w:val="00D257B3"/>
    <w:rsid w:val="00D257ED"/>
    <w:rsid w:val="00D2584F"/>
    <w:rsid w:val="00D25885"/>
    <w:rsid w:val="00D258AC"/>
    <w:rsid w:val="00D25918"/>
    <w:rsid w:val="00D2591A"/>
    <w:rsid w:val="00D25934"/>
    <w:rsid w:val="00D25962"/>
    <w:rsid w:val="00D25973"/>
    <w:rsid w:val="00D259B8"/>
    <w:rsid w:val="00D259CF"/>
    <w:rsid w:val="00D259D5"/>
    <w:rsid w:val="00D25A3F"/>
    <w:rsid w:val="00D25A56"/>
    <w:rsid w:val="00D25A88"/>
    <w:rsid w:val="00D25B09"/>
    <w:rsid w:val="00D25B60"/>
    <w:rsid w:val="00D25B71"/>
    <w:rsid w:val="00D25B9A"/>
    <w:rsid w:val="00D25BC4"/>
    <w:rsid w:val="00D25BE1"/>
    <w:rsid w:val="00D25C0F"/>
    <w:rsid w:val="00D25C26"/>
    <w:rsid w:val="00D25CFF"/>
    <w:rsid w:val="00D25D14"/>
    <w:rsid w:val="00D25D34"/>
    <w:rsid w:val="00D25D64"/>
    <w:rsid w:val="00D25D95"/>
    <w:rsid w:val="00D25DAE"/>
    <w:rsid w:val="00D25DDC"/>
    <w:rsid w:val="00D25DE4"/>
    <w:rsid w:val="00D25E25"/>
    <w:rsid w:val="00D25E33"/>
    <w:rsid w:val="00D25E91"/>
    <w:rsid w:val="00D25EA8"/>
    <w:rsid w:val="00D25EC3"/>
    <w:rsid w:val="00D25ECD"/>
    <w:rsid w:val="00D25ED4"/>
    <w:rsid w:val="00D25EE5"/>
    <w:rsid w:val="00D25F19"/>
    <w:rsid w:val="00D25F5F"/>
    <w:rsid w:val="00D25FD9"/>
    <w:rsid w:val="00D26061"/>
    <w:rsid w:val="00D2607F"/>
    <w:rsid w:val="00D26083"/>
    <w:rsid w:val="00D260A6"/>
    <w:rsid w:val="00D260BA"/>
    <w:rsid w:val="00D2611E"/>
    <w:rsid w:val="00D2614F"/>
    <w:rsid w:val="00D26154"/>
    <w:rsid w:val="00D2617B"/>
    <w:rsid w:val="00D261E6"/>
    <w:rsid w:val="00D26226"/>
    <w:rsid w:val="00D26236"/>
    <w:rsid w:val="00D26261"/>
    <w:rsid w:val="00D26277"/>
    <w:rsid w:val="00D26285"/>
    <w:rsid w:val="00D26297"/>
    <w:rsid w:val="00D26324"/>
    <w:rsid w:val="00D2634D"/>
    <w:rsid w:val="00D263F5"/>
    <w:rsid w:val="00D2641A"/>
    <w:rsid w:val="00D26462"/>
    <w:rsid w:val="00D2648C"/>
    <w:rsid w:val="00D264C3"/>
    <w:rsid w:val="00D26524"/>
    <w:rsid w:val="00D26526"/>
    <w:rsid w:val="00D2659A"/>
    <w:rsid w:val="00D265A9"/>
    <w:rsid w:val="00D265C0"/>
    <w:rsid w:val="00D26681"/>
    <w:rsid w:val="00D266E0"/>
    <w:rsid w:val="00D266F6"/>
    <w:rsid w:val="00D26723"/>
    <w:rsid w:val="00D26736"/>
    <w:rsid w:val="00D26744"/>
    <w:rsid w:val="00D26761"/>
    <w:rsid w:val="00D2680D"/>
    <w:rsid w:val="00D26849"/>
    <w:rsid w:val="00D26863"/>
    <w:rsid w:val="00D268A0"/>
    <w:rsid w:val="00D2695E"/>
    <w:rsid w:val="00D26965"/>
    <w:rsid w:val="00D2698A"/>
    <w:rsid w:val="00D26998"/>
    <w:rsid w:val="00D269A1"/>
    <w:rsid w:val="00D269E3"/>
    <w:rsid w:val="00D26A07"/>
    <w:rsid w:val="00D26A17"/>
    <w:rsid w:val="00D26A5C"/>
    <w:rsid w:val="00D26A7E"/>
    <w:rsid w:val="00D26AB3"/>
    <w:rsid w:val="00D26B11"/>
    <w:rsid w:val="00D26B13"/>
    <w:rsid w:val="00D26B54"/>
    <w:rsid w:val="00D26BAF"/>
    <w:rsid w:val="00D26C96"/>
    <w:rsid w:val="00D26CF1"/>
    <w:rsid w:val="00D26D15"/>
    <w:rsid w:val="00D26D1B"/>
    <w:rsid w:val="00D26D7F"/>
    <w:rsid w:val="00D26DA6"/>
    <w:rsid w:val="00D26E6D"/>
    <w:rsid w:val="00D26E74"/>
    <w:rsid w:val="00D26EE9"/>
    <w:rsid w:val="00D26EFF"/>
    <w:rsid w:val="00D26F2F"/>
    <w:rsid w:val="00D26F49"/>
    <w:rsid w:val="00D26FB1"/>
    <w:rsid w:val="00D26FD9"/>
    <w:rsid w:val="00D2703F"/>
    <w:rsid w:val="00D27054"/>
    <w:rsid w:val="00D27082"/>
    <w:rsid w:val="00D27083"/>
    <w:rsid w:val="00D270B7"/>
    <w:rsid w:val="00D270C3"/>
    <w:rsid w:val="00D2712F"/>
    <w:rsid w:val="00D2719F"/>
    <w:rsid w:val="00D271B6"/>
    <w:rsid w:val="00D271CB"/>
    <w:rsid w:val="00D27202"/>
    <w:rsid w:val="00D27215"/>
    <w:rsid w:val="00D2728E"/>
    <w:rsid w:val="00D272CE"/>
    <w:rsid w:val="00D272E7"/>
    <w:rsid w:val="00D272EE"/>
    <w:rsid w:val="00D272F7"/>
    <w:rsid w:val="00D27303"/>
    <w:rsid w:val="00D273AE"/>
    <w:rsid w:val="00D273B4"/>
    <w:rsid w:val="00D273D2"/>
    <w:rsid w:val="00D273E7"/>
    <w:rsid w:val="00D2743A"/>
    <w:rsid w:val="00D2743B"/>
    <w:rsid w:val="00D27459"/>
    <w:rsid w:val="00D27461"/>
    <w:rsid w:val="00D274B1"/>
    <w:rsid w:val="00D274B7"/>
    <w:rsid w:val="00D274BB"/>
    <w:rsid w:val="00D2754D"/>
    <w:rsid w:val="00D27564"/>
    <w:rsid w:val="00D2756E"/>
    <w:rsid w:val="00D2757B"/>
    <w:rsid w:val="00D275BA"/>
    <w:rsid w:val="00D27629"/>
    <w:rsid w:val="00D27674"/>
    <w:rsid w:val="00D27693"/>
    <w:rsid w:val="00D276A6"/>
    <w:rsid w:val="00D276B0"/>
    <w:rsid w:val="00D276EF"/>
    <w:rsid w:val="00D27735"/>
    <w:rsid w:val="00D27786"/>
    <w:rsid w:val="00D277E6"/>
    <w:rsid w:val="00D277EE"/>
    <w:rsid w:val="00D2786F"/>
    <w:rsid w:val="00D2788B"/>
    <w:rsid w:val="00D27892"/>
    <w:rsid w:val="00D278A3"/>
    <w:rsid w:val="00D278A9"/>
    <w:rsid w:val="00D2792D"/>
    <w:rsid w:val="00D27950"/>
    <w:rsid w:val="00D27963"/>
    <w:rsid w:val="00D27984"/>
    <w:rsid w:val="00D279B7"/>
    <w:rsid w:val="00D279B9"/>
    <w:rsid w:val="00D279D5"/>
    <w:rsid w:val="00D279E8"/>
    <w:rsid w:val="00D27A98"/>
    <w:rsid w:val="00D27AAC"/>
    <w:rsid w:val="00D27ABB"/>
    <w:rsid w:val="00D27B01"/>
    <w:rsid w:val="00D27B8D"/>
    <w:rsid w:val="00D27BB6"/>
    <w:rsid w:val="00D27C30"/>
    <w:rsid w:val="00D27C32"/>
    <w:rsid w:val="00D27C62"/>
    <w:rsid w:val="00D27C83"/>
    <w:rsid w:val="00D27CCB"/>
    <w:rsid w:val="00D27CE6"/>
    <w:rsid w:val="00D27D19"/>
    <w:rsid w:val="00D27D26"/>
    <w:rsid w:val="00D27D65"/>
    <w:rsid w:val="00D27DB9"/>
    <w:rsid w:val="00D27E6D"/>
    <w:rsid w:val="00D27E95"/>
    <w:rsid w:val="00D27EB2"/>
    <w:rsid w:val="00D27EFD"/>
    <w:rsid w:val="00D27F25"/>
    <w:rsid w:val="00D27F7A"/>
    <w:rsid w:val="00D27F7D"/>
    <w:rsid w:val="00D300F4"/>
    <w:rsid w:val="00D30109"/>
    <w:rsid w:val="00D30121"/>
    <w:rsid w:val="00D30127"/>
    <w:rsid w:val="00D30147"/>
    <w:rsid w:val="00D30158"/>
    <w:rsid w:val="00D30171"/>
    <w:rsid w:val="00D30183"/>
    <w:rsid w:val="00D301B4"/>
    <w:rsid w:val="00D301E8"/>
    <w:rsid w:val="00D301F0"/>
    <w:rsid w:val="00D30233"/>
    <w:rsid w:val="00D30238"/>
    <w:rsid w:val="00D3023B"/>
    <w:rsid w:val="00D302A8"/>
    <w:rsid w:val="00D302D0"/>
    <w:rsid w:val="00D302D5"/>
    <w:rsid w:val="00D3030F"/>
    <w:rsid w:val="00D303D5"/>
    <w:rsid w:val="00D303DC"/>
    <w:rsid w:val="00D30403"/>
    <w:rsid w:val="00D30409"/>
    <w:rsid w:val="00D30436"/>
    <w:rsid w:val="00D30452"/>
    <w:rsid w:val="00D30495"/>
    <w:rsid w:val="00D304EC"/>
    <w:rsid w:val="00D3051B"/>
    <w:rsid w:val="00D305C7"/>
    <w:rsid w:val="00D305CA"/>
    <w:rsid w:val="00D305E7"/>
    <w:rsid w:val="00D3064C"/>
    <w:rsid w:val="00D3065F"/>
    <w:rsid w:val="00D3066F"/>
    <w:rsid w:val="00D306B4"/>
    <w:rsid w:val="00D306C1"/>
    <w:rsid w:val="00D306E6"/>
    <w:rsid w:val="00D30706"/>
    <w:rsid w:val="00D307B3"/>
    <w:rsid w:val="00D307FB"/>
    <w:rsid w:val="00D3081B"/>
    <w:rsid w:val="00D30872"/>
    <w:rsid w:val="00D3088E"/>
    <w:rsid w:val="00D308C3"/>
    <w:rsid w:val="00D308E8"/>
    <w:rsid w:val="00D3093E"/>
    <w:rsid w:val="00D3098D"/>
    <w:rsid w:val="00D309E6"/>
    <w:rsid w:val="00D30A18"/>
    <w:rsid w:val="00D30A25"/>
    <w:rsid w:val="00D30A53"/>
    <w:rsid w:val="00D30A55"/>
    <w:rsid w:val="00D30ACB"/>
    <w:rsid w:val="00D30AEC"/>
    <w:rsid w:val="00D30B05"/>
    <w:rsid w:val="00D30B3C"/>
    <w:rsid w:val="00D30BDF"/>
    <w:rsid w:val="00D30CC6"/>
    <w:rsid w:val="00D30CEF"/>
    <w:rsid w:val="00D30CF0"/>
    <w:rsid w:val="00D30D31"/>
    <w:rsid w:val="00D30D56"/>
    <w:rsid w:val="00D30D9B"/>
    <w:rsid w:val="00D30E24"/>
    <w:rsid w:val="00D30E55"/>
    <w:rsid w:val="00D30E96"/>
    <w:rsid w:val="00D30EE7"/>
    <w:rsid w:val="00D30F46"/>
    <w:rsid w:val="00D3100F"/>
    <w:rsid w:val="00D3102E"/>
    <w:rsid w:val="00D31035"/>
    <w:rsid w:val="00D3105D"/>
    <w:rsid w:val="00D310A5"/>
    <w:rsid w:val="00D31133"/>
    <w:rsid w:val="00D31161"/>
    <w:rsid w:val="00D31166"/>
    <w:rsid w:val="00D311F8"/>
    <w:rsid w:val="00D31230"/>
    <w:rsid w:val="00D3123E"/>
    <w:rsid w:val="00D31277"/>
    <w:rsid w:val="00D31284"/>
    <w:rsid w:val="00D312A6"/>
    <w:rsid w:val="00D312E6"/>
    <w:rsid w:val="00D3133C"/>
    <w:rsid w:val="00D31412"/>
    <w:rsid w:val="00D31451"/>
    <w:rsid w:val="00D314A4"/>
    <w:rsid w:val="00D31531"/>
    <w:rsid w:val="00D3153B"/>
    <w:rsid w:val="00D3159E"/>
    <w:rsid w:val="00D315B0"/>
    <w:rsid w:val="00D31643"/>
    <w:rsid w:val="00D31644"/>
    <w:rsid w:val="00D3165D"/>
    <w:rsid w:val="00D31695"/>
    <w:rsid w:val="00D31699"/>
    <w:rsid w:val="00D316D2"/>
    <w:rsid w:val="00D31743"/>
    <w:rsid w:val="00D31781"/>
    <w:rsid w:val="00D317AF"/>
    <w:rsid w:val="00D317E4"/>
    <w:rsid w:val="00D31855"/>
    <w:rsid w:val="00D31856"/>
    <w:rsid w:val="00D31871"/>
    <w:rsid w:val="00D318B7"/>
    <w:rsid w:val="00D318CA"/>
    <w:rsid w:val="00D318F4"/>
    <w:rsid w:val="00D3193B"/>
    <w:rsid w:val="00D31954"/>
    <w:rsid w:val="00D3197A"/>
    <w:rsid w:val="00D31982"/>
    <w:rsid w:val="00D31A27"/>
    <w:rsid w:val="00D31A5D"/>
    <w:rsid w:val="00D31A79"/>
    <w:rsid w:val="00D31A9E"/>
    <w:rsid w:val="00D31AD8"/>
    <w:rsid w:val="00D31AE7"/>
    <w:rsid w:val="00D31B1F"/>
    <w:rsid w:val="00D31B2C"/>
    <w:rsid w:val="00D31B80"/>
    <w:rsid w:val="00D31B81"/>
    <w:rsid w:val="00D31C6B"/>
    <w:rsid w:val="00D31C72"/>
    <w:rsid w:val="00D31C98"/>
    <w:rsid w:val="00D31CA4"/>
    <w:rsid w:val="00D31CAA"/>
    <w:rsid w:val="00D31D22"/>
    <w:rsid w:val="00D31D83"/>
    <w:rsid w:val="00D31D91"/>
    <w:rsid w:val="00D31D9E"/>
    <w:rsid w:val="00D31DD7"/>
    <w:rsid w:val="00D31DEE"/>
    <w:rsid w:val="00D31E1C"/>
    <w:rsid w:val="00D31E4B"/>
    <w:rsid w:val="00D31E8A"/>
    <w:rsid w:val="00D31E9D"/>
    <w:rsid w:val="00D31EC9"/>
    <w:rsid w:val="00D31EE4"/>
    <w:rsid w:val="00D31EF3"/>
    <w:rsid w:val="00D31EF8"/>
    <w:rsid w:val="00D31F84"/>
    <w:rsid w:val="00D31F9B"/>
    <w:rsid w:val="00D31FE0"/>
    <w:rsid w:val="00D32068"/>
    <w:rsid w:val="00D3207E"/>
    <w:rsid w:val="00D3208D"/>
    <w:rsid w:val="00D320E4"/>
    <w:rsid w:val="00D320FB"/>
    <w:rsid w:val="00D3212F"/>
    <w:rsid w:val="00D3216F"/>
    <w:rsid w:val="00D321A3"/>
    <w:rsid w:val="00D3223A"/>
    <w:rsid w:val="00D32247"/>
    <w:rsid w:val="00D32261"/>
    <w:rsid w:val="00D322CE"/>
    <w:rsid w:val="00D322DA"/>
    <w:rsid w:val="00D32351"/>
    <w:rsid w:val="00D323BA"/>
    <w:rsid w:val="00D323F8"/>
    <w:rsid w:val="00D3243A"/>
    <w:rsid w:val="00D32456"/>
    <w:rsid w:val="00D32480"/>
    <w:rsid w:val="00D324E2"/>
    <w:rsid w:val="00D3252C"/>
    <w:rsid w:val="00D3257F"/>
    <w:rsid w:val="00D32590"/>
    <w:rsid w:val="00D325A0"/>
    <w:rsid w:val="00D325AF"/>
    <w:rsid w:val="00D32612"/>
    <w:rsid w:val="00D32677"/>
    <w:rsid w:val="00D326D0"/>
    <w:rsid w:val="00D326D3"/>
    <w:rsid w:val="00D326E4"/>
    <w:rsid w:val="00D3271F"/>
    <w:rsid w:val="00D32723"/>
    <w:rsid w:val="00D32776"/>
    <w:rsid w:val="00D327A9"/>
    <w:rsid w:val="00D3284C"/>
    <w:rsid w:val="00D3285B"/>
    <w:rsid w:val="00D32897"/>
    <w:rsid w:val="00D3290C"/>
    <w:rsid w:val="00D3291A"/>
    <w:rsid w:val="00D32941"/>
    <w:rsid w:val="00D32945"/>
    <w:rsid w:val="00D32946"/>
    <w:rsid w:val="00D3295C"/>
    <w:rsid w:val="00D329E6"/>
    <w:rsid w:val="00D329FD"/>
    <w:rsid w:val="00D32A3F"/>
    <w:rsid w:val="00D32A70"/>
    <w:rsid w:val="00D32AB8"/>
    <w:rsid w:val="00D32B52"/>
    <w:rsid w:val="00D32B59"/>
    <w:rsid w:val="00D32B64"/>
    <w:rsid w:val="00D32BA4"/>
    <w:rsid w:val="00D32BC3"/>
    <w:rsid w:val="00D32BC8"/>
    <w:rsid w:val="00D32BFC"/>
    <w:rsid w:val="00D32C0F"/>
    <w:rsid w:val="00D32CE9"/>
    <w:rsid w:val="00D32CF9"/>
    <w:rsid w:val="00D32D7E"/>
    <w:rsid w:val="00D32DA7"/>
    <w:rsid w:val="00D32DD4"/>
    <w:rsid w:val="00D32E3B"/>
    <w:rsid w:val="00D32E43"/>
    <w:rsid w:val="00D32E4F"/>
    <w:rsid w:val="00D32E67"/>
    <w:rsid w:val="00D32EC7"/>
    <w:rsid w:val="00D32F14"/>
    <w:rsid w:val="00D32F43"/>
    <w:rsid w:val="00D32FA2"/>
    <w:rsid w:val="00D32FA4"/>
    <w:rsid w:val="00D3301D"/>
    <w:rsid w:val="00D33051"/>
    <w:rsid w:val="00D33053"/>
    <w:rsid w:val="00D3305F"/>
    <w:rsid w:val="00D330A1"/>
    <w:rsid w:val="00D330E1"/>
    <w:rsid w:val="00D330FF"/>
    <w:rsid w:val="00D3318A"/>
    <w:rsid w:val="00D33199"/>
    <w:rsid w:val="00D331DF"/>
    <w:rsid w:val="00D33264"/>
    <w:rsid w:val="00D3326F"/>
    <w:rsid w:val="00D33291"/>
    <w:rsid w:val="00D332F9"/>
    <w:rsid w:val="00D3332B"/>
    <w:rsid w:val="00D333BF"/>
    <w:rsid w:val="00D3343C"/>
    <w:rsid w:val="00D33471"/>
    <w:rsid w:val="00D334DD"/>
    <w:rsid w:val="00D334F4"/>
    <w:rsid w:val="00D3350C"/>
    <w:rsid w:val="00D33578"/>
    <w:rsid w:val="00D3357E"/>
    <w:rsid w:val="00D33649"/>
    <w:rsid w:val="00D3365C"/>
    <w:rsid w:val="00D336D4"/>
    <w:rsid w:val="00D336EB"/>
    <w:rsid w:val="00D336F1"/>
    <w:rsid w:val="00D33751"/>
    <w:rsid w:val="00D33771"/>
    <w:rsid w:val="00D337EC"/>
    <w:rsid w:val="00D338D8"/>
    <w:rsid w:val="00D33946"/>
    <w:rsid w:val="00D3395D"/>
    <w:rsid w:val="00D3399B"/>
    <w:rsid w:val="00D339A5"/>
    <w:rsid w:val="00D339D0"/>
    <w:rsid w:val="00D339ED"/>
    <w:rsid w:val="00D33A0D"/>
    <w:rsid w:val="00D33A0F"/>
    <w:rsid w:val="00D33A11"/>
    <w:rsid w:val="00D33A25"/>
    <w:rsid w:val="00D33A30"/>
    <w:rsid w:val="00D33A78"/>
    <w:rsid w:val="00D33A82"/>
    <w:rsid w:val="00D33A8D"/>
    <w:rsid w:val="00D33AB6"/>
    <w:rsid w:val="00D33B10"/>
    <w:rsid w:val="00D33BC1"/>
    <w:rsid w:val="00D33BC5"/>
    <w:rsid w:val="00D33BEC"/>
    <w:rsid w:val="00D33C64"/>
    <w:rsid w:val="00D33D16"/>
    <w:rsid w:val="00D33D8F"/>
    <w:rsid w:val="00D33DAC"/>
    <w:rsid w:val="00D33DB4"/>
    <w:rsid w:val="00D33ED5"/>
    <w:rsid w:val="00D3401F"/>
    <w:rsid w:val="00D3402A"/>
    <w:rsid w:val="00D3402C"/>
    <w:rsid w:val="00D34071"/>
    <w:rsid w:val="00D34098"/>
    <w:rsid w:val="00D34099"/>
    <w:rsid w:val="00D340E4"/>
    <w:rsid w:val="00D34125"/>
    <w:rsid w:val="00D34136"/>
    <w:rsid w:val="00D34146"/>
    <w:rsid w:val="00D3418C"/>
    <w:rsid w:val="00D3419A"/>
    <w:rsid w:val="00D341F6"/>
    <w:rsid w:val="00D34229"/>
    <w:rsid w:val="00D34243"/>
    <w:rsid w:val="00D3429B"/>
    <w:rsid w:val="00D3429F"/>
    <w:rsid w:val="00D342C4"/>
    <w:rsid w:val="00D342C9"/>
    <w:rsid w:val="00D34302"/>
    <w:rsid w:val="00D3430B"/>
    <w:rsid w:val="00D34388"/>
    <w:rsid w:val="00D343FD"/>
    <w:rsid w:val="00D34442"/>
    <w:rsid w:val="00D34465"/>
    <w:rsid w:val="00D3446E"/>
    <w:rsid w:val="00D3448E"/>
    <w:rsid w:val="00D344AF"/>
    <w:rsid w:val="00D344C0"/>
    <w:rsid w:val="00D344CB"/>
    <w:rsid w:val="00D34500"/>
    <w:rsid w:val="00D3451A"/>
    <w:rsid w:val="00D3452B"/>
    <w:rsid w:val="00D3453B"/>
    <w:rsid w:val="00D34551"/>
    <w:rsid w:val="00D3455D"/>
    <w:rsid w:val="00D345C8"/>
    <w:rsid w:val="00D345CB"/>
    <w:rsid w:val="00D345D5"/>
    <w:rsid w:val="00D345D8"/>
    <w:rsid w:val="00D345E0"/>
    <w:rsid w:val="00D3461E"/>
    <w:rsid w:val="00D346A2"/>
    <w:rsid w:val="00D346AC"/>
    <w:rsid w:val="00D346B0"/>
    <w:rsid w:val="00D3470B"/>
    <w:rsid w:val="00D3472B"/>
    <w:rsid w:val="00D34743"/>
    <w:rsid w:val="00D34774"/>
    <w:rsid w:val="00D347CC"/>
    <w:rsid w:val="00D3485C"/>
    <w:rsid w:val="00D34880"/>
    <w:rsid w:val="00D348CE"/>
    <w:rsid w:val="00D34954"/>
    <w:rsid w:val="00D349CE"/>
    <w:rsid w:val="00D34A3E"/>
    <w:rsid w:val="00D34A64"/>
    <w:rsid w:val="00D34A70"/>
    <w:rsid w:val="00D34AB8"/>
    <w:rsid w:val="00D34AC0"/>
    <w:rsid w:val="00D34B10"/>
    <w:rsid w:val="00D34B42"/>
    <w:rsid w:val="00D34B46"/>
    <w:rsid w:val="00D34B5B"/>
    <w:rsid w:val="00D34B82"/>
    <w:rsid w:val="00D34B8A"/>
    <w:rsid w:val="00D34CBA"/>
    <w:rsid w:val="00D34D1D"/>
    <w:rsid w:val="00D34D32"/>
    <w:rsid w:val="00D34D3C"/>
    <w:rsid w:val="00D34D5E"/>
    <w:rsid w:val="00D34D63"/>
    <w:rsid w:val="00D34DAD"/>
    <w:rsid w:val="00D34E37"/>
    <w:rsid w:val="00D34E87"/>
    <w:rsid w:val="00D34EB3"/>
    <w:rsid w:val="00D34F2F"/>
    <w:rsid w:val="00D34F49"/>
    <w:rsid w:val="00D34FEA"/>
    <w:rsid w:val="00D35032"/>
    <w:rsid w:val="00D350A0"/>
    <w:rsid w:val="00D350D6"/>
    <w:rsid w:val="00D350F7"/>
    <w:rsid w:val="00D35128"/>
    <w:rsid w:val="00D3515B"/>
    <w:rsid w:val="00D351EC"/>
    <w:rsid w:val="00D351F2"/>
    <w:rsid w:val="00D351F3"/>
    <w:rsid w:val="00D3522B"/>
    <w:rsid w:val="00D35273"/>
    <w:rsid w:val="00D3528F"/>
    <w:rsid w:val="00D35291"/>
    <w:rsid w:val="00D352A4"/>
    <w:rsid w:val="00D352B0"/>
    <w:rsid w:val="00D352FA"/>
    <w:rsid w:val="00D3531A"/>
    <w:rsid w:val="00D3535E"/>
    <w:rsid w:val="00D35423"/>
    <w:rsid w:val="00D35460"/>
    <w:rsid w:val="00D35480"/>
    <w:rsid w:val="00D354E3"/>
    <w:rsid w:val="00D35526"/>
    <w:rsid w:val="00D3555E"/>
    <w:rsid w:val="00D3566B"/>
    <w:rsid w:val="00D356A5"/>
    <w:rsid w:val="00D356AB"/>
    <w:rsid w:val="00D356EB"/>
    <w:rsid w:val="00D35717"/>
    <w:rsid w:val="00D3575A"/>
    <w:rsid w:val="00D3576A"/>
    <w:rsid w:val="00D35772"/>
    <w:rsid w:val="00D357B7"/>
    <w:rsid w:val="00D357F6"/>
    <w:rsid w:val="00D358B7"/>
    <w:rsid w:val="00D358C2"/>
    <w:rsid w:val="00D35909"/>
    <w:rsid w:val="00D35916"/>
    <w:rsid w:val="00D35943"/>
    <w:rsid w:val="00D35973"/>
    <w:rsid w:val="00D359C1"/>
    <w:rsid w:val="00D359F1"/>
    <w:rsid w:val="00D35A03"/>
    <w:rsid w:val="00D35A09"/>
    <w:rsid w:val="00D35A18"/>
    <w:rsid w:val="00D35A40"/>
    <w:rsid w:val="00D35A4A"/>
    <w:rsid w:val="00D35AA8"/>
    <w:rsid w:val="00D35AC1"/>
    <w:rsid w:val="00D35B1E"/>
    <w:rsid w:val="00D35B55"/>
    <w:rsid w:val="00D35BA4"/>
    <w:rsid w:val="00D35BA8"/>
    <w:rsid w:val="00D35BAA"/>
    <w:rsid w:val="00D35BC0"/>
    <w:rsid w:val="00D35C3C"/>
    <w:rsid w:val="00D35C74"/>
    <w:rsid w:val="00D35D01"/>
    <w:rsid w:val="00D35DA4"/>
    <w:rsid w:val="00D35DAA"/>
    <w:rsid w:val="00D35DCD"/>
    <w:rsid w:val="00D35E00"/>
    <w:rsid w:val="00D35E14"/>
    <w:rsid w:val="00D35E1D"/>
    <w:rsid w:val="00D35EFF"/>
    <w:rsid w:val="00D35F02"/>
    <w:rsid w:val="00D35F81"/>
    <w:rsid w:val="00D35F96"/>
    <w:rsid w:val="00D35FCF"/>
    <w:rsid w:val="00D35FF0"/>
    <w:rsid w:val="00D35FF3"/>
    <w:rsid w:val="00D36022"/>
    <w:rsid w:val="00D3602C"/>
    <w:rsid w:val="00D36073"/>
    <w:rsid w:val="00D3609A"/>
    <w:rsid w:val="00D36152"/>
    <w:rsid w:val="00D3622C"/>
    <w:rsid w:val="00D3630F"/>
    <w:rsid w:val="00D36334"/>
    <w:rsid w:val="00D36354"/>
    <w:rsid w:val="00D3641B"/>
    <w:rsid w:val="00D36445"/>
    <w:rsid w:val="00D3649B"/>
    <w:rsid w:val="00D3656B"/>
    <w:rsid w:val="00D36587"/>
    <w:rsid w:val="00D36589"/>
    <w:rsid w:val="00D365C5"/>
    <w:rsid w:val="00D365F5"/>
    <w:rsid w:val="00D36688"/>
    <w:rsid w:val="00D3668F"/>
    <w:rsid w:val="00D36692"/>
    <w:rsid w:val="00D36718"/>
    <w:rsid w:val="00D3672D"/>
    <w:rsid w:val="00D3674E"/>
    <w:rsid w:val="00D36766"/>
    <w:rsid w:val="00D3677A"/>
    <w:rsid w:val="00D36787"/>
    <w:rsid w:val="00D36788"/>
    <w:rsid w:val="00D3679A"/>
    <w:rsid w:val="00D367A2"/>
    <w:rsid w:val="00D367A5"/>
    <w:rsid w:val="00D36812"/>
    <w:rsid w:val="00D3692E"/>
    <w:rsid w:val="00D369E5"/>
    <w:rsid w:val="00D36B15"/>
    <w:rsid w:val="00D36B8F"/>
    <w:rsid w:val="00D36C17"/>
    <w:rsid w:val="00D36DDE"/>
    <w:rsid w:val="00D36E35"/>
    <w:rsid w:val="00D36EEF"/>
    <w:rsid w:val="00D36F04"/>
    <w:rsid w:val="00D36FE1"/>
    <w:rsid w:val="00D37053"/>
    <w:rsid w:val="00D37058"/>
    <w:rsid w:val="00D370C7"/>
    <w:rsid w:val="00D370F9"/>
    <w:rsid w:val="00D37113"/>
    <w:rsid w:val="00D3713F"/>
    <w:rsid w:val="00D37159"/>
    <w:rsid w:val="00D3716C"/>
    <w:rsid w:val="00D37189"/>
    <w:rsid w:val="00D371A3"/>
    <w:rsid w:val="00D371D2"/>
    <w:rsid w:val="00D37231"/>
    <w:rsid w:val="00D372C6"/>
    <w:rsid w:val="00D372FD"/>
    <w:rsid w:val="00D3739A"/>
    <w:rsid w:val="00D37446"/>
    <w:rsid w:val="00D37450"/>
    <w:rsid w:val="00D3746B"/>
    <w:rsid w:val="00D3750D"/>
    <w:rsid w:val="00D375C0"/>
    <w:rsid w:val="00D375E6"/>
    <w:rsid w:val="00D37619"/>
    <w:rsid w:val="00D37643"/>
    <w:rsid w:val="00D37644"/>
    <w:rsid w:val="00D3764A"/>
    <w:rsid w:val="00D37699"/>
    <w:rsid w:val="00D376FF"/>
    <w:rsid w:val="00D3770A"/>
    <w:rsid w:val="00D37742"/>
    <w:rsid w:val="00D37791"/>
    <w:rsid w:val="00D377BE"/>
    <w:rsid w:val="00D3781A"/>
    <w:rsid w:val="00D378AC"/>
    <w:rsid w:val="00D378B6"/>
    <w:rsid w:val="00D3791A"/>
    <w:rsid w:val="00D37967"/>
    <w:rsid w:val="00D37980"/>
    <w:rsid w:val="00D37988"/>
    <w:rsid w:val="00D3799F"/>
    <w:rsid w:val="00D379A1"/>
    <w:rsid w:val="00D37A15"/>
    <w:rsid w:val="00D37A68"/>
    <w:rsid w:val="00D37A9E"/>
    <w:rsid w:val="00D37B0F"/>
    <w:rsid w:val="00D37B11"/>
    <w:rsid w:val="00D37B1B"/>
    <w:rsid w:val="00D37B5B"/>
    <w:rsid w:val="00D37BB7"/>
    <w:rsid w:val="00D37BC2"/>
    <w:rsid w:val="00D37BE6"/>
    <w:rsid w:val="00D37C2B"/>
    <w:rsid w:val="00D37D32"/>
    <w:rsid w:val="00D37D90"/>
    <w:rsid w:val="00D37D98"/>
    <w:rsid w:val="00D37DE4"/>
    <w:rsid w:val="00D37DEA"/>
    <w:rsid w:val="00D37E1C"/>
    <w:rsid w:val="00D37E42"/>
    <w:rsid w:val="00D37E59"/>
    <w:rsid w:val="00D37E6D"/>
    <w:rsid w:val="00D37E6F"/>
    <w:rsid w:val="00D37EBF"/>
    <w:rsid w:val="00D37F68"/>
    <w:rsid w:val="00D4005E"/>
    <w:rsid w:val="00D4012C"/>
    <w:rsid w:val="00D40144"/>
    <w:rsid w:val="00D40157"/>
    <w:rsid w:val="00D4019D"/>
    <w:rsid w:val="00D401AC"/>
    <w:rsid w:val="00D401E1"/>
    <w:rsid w:val="00D401F7"/>
    <w:rsid w:val="00D4026B"/>
    <w:rsid w:val="00D40281"/>
    <w:rsid w:val="00D402B0"/>
    <w:rsid w:val="00D402FE"/>
    <w:rsid w:val="00D40343"/>
    <w:rsid w:val="00D4034A"/>
    <w:rsid w:val="00D40354"/>
    <w:rsid w:val="00D403DF"/>
    <w:rsid w:val="00D403EA"/>
    <w:rsid w:val="00D40400"/>
    <w:rsid w:val="00D4041A"/>
    <w:rsid w:val="00D4044A"/>
    <w:rsid w:val="00D4046D"/>
    <w:rsid w:val="00D4048E"/>
    <w:rsid w:val="00D4049B"/>
    <w:rsid w:val="00D40574"/>
    <w:rsid w:val="00D4057E"/>
    <w:rsid w:val="00D4060D"/>
    <w:rsid w:val="00D40691"/>
    <w:rsid w:val="00D406B9"/>
    <w:rsid w:val="00D406D7"/>
    <w:rsid w:val="00D40736"/>
    <w:rsid w:val="00D407B1"/>
    <w:rsid w:val="00D407C0"/>
    <w:rsid w:val="00D407C8"/>
    <w:rsid w:val="00D407DB"/>
    <w:rsid w:val="00D407EF"/>
    <w:rsid w:val="00D4080F"/>
    <w:rsid w:val="00D4081E"/>
    <w:rsid w:val="00D4086E"/>
    <w:rsid w:val="00D40880"/>
    <w:rsid w:val="00D408F2"/>
    <w:rsid w:val="00D408F8"/>
    <w:rsid w:val="00D40960"/>
    <w:rsid w:val="00D4097D"/>
    <w:rsid w:val="00D409A2"/>
    <w:rsid w:val="00D409B7"/>
    <w:rsid w:val="00D40A40"/>
    <w:rsid w:val="00D40A48"/>
    <w:rsid w:val="00D40AC2"/>
    <w:rsid w:val="00D40AC5"/>
    <w:rsid w:val="00D40ACF"/>
    <w:rsid w:val="00D40AF4"/>
    <w:rsid w:val="00D40B80"/>
    <w:rsid w:val="00D40B91"/>
    <w:rsid w:val="00D40C34"/>
    <w:rsid w:val="00D40C4A"/>
    <w:rsid w:val="00D40C5C"/>
    <w:rsid w:val="00D40C9C"/>
    <w:rsid w:val="00D40CDC"/>
    <w:rsid w:val="00D40CFC"/>
    <w:rsid w:val="00D40CFF"/>
    <w:rsid w:val="00D40D1D"/>
    <w:rsid w:val="00D40D9E"/>
    <w:rsid w:val="00D40DB4"/>
    <w:rsid w:val="00D40E44"/>
    <w:rsid w:val="00D40E80"/>
    <w:rsid w:val="00D40E92"/>
    <w:rsid w:val="00D40E95"/>
    <w:rsid w:val="00D40EC2"/>
    <w:rsid w:val="00D40EE9"/>
    <w:rsid w:val="00D40F45"/>
    <w:rsid w:val="00D40F94"/>
    <w:rsid w:val="00D41035"/>
    <w:rsid w:val="00D4103B"/>
    <w:rsid w:val="00D41111"/>
    <w:rsid w:val="00D411A5"/>
    <w:rsid w:val="00D411E3"/>
    <w:rsid w:val="00D4120C"/>
    <w:rsid w:val="00D41281"/>
    <w:rsid w:val="00D412A8"/>
    <w:rsid w:val="00D41412"/>
    <w:rsid w:val="00D414F8"/>
    <w:rsid w:val="00D4155F"/>
    <w:rsid w:val="00D4156C"/>
    <w:rsid w:val="00D41577"/>
    <w:rsid w:val="00D415D7"/>
    <w:rsid w:val="00D415FE"/>
    <w:rsid w:val="00D41602"/>
    <w:rsid w:val="00D41610"/>
    <w:rsid w:val="00D41659"/>
    <w:rsid w:val="00D416AF"/>
    <w:rsid w:val="00D416E1"/>
    <w:rsid w:val="00D4173F"/>
    <w:rsid w:val="00D41767"/>
    <w:rsid w:val="00D417C5"/>
    <w:rsid w:val="00D417EE"/>
    <w:rsid w:val="00D417F9"/>
    <w:rsid w:val="00D4181C"/>
    <w:rsid w:val="00D41871"/>
    <w:rsid w:val="00D4188D"/>
    <w:rsid w:val="00D418A3"/>
    <w:rsid w:val="00D418B2"/>
    <w:rsid w:val="00D418DD"/>
    <w:rsid w:val="00D4190E"/>
    <w:rsid w:val="00D41914"/>
    <w:rsid w:val="00D41917"/>
    <w:rsid w:val="00D4192A"/>
    <w:rsid w:val="00D4197C"/>
    <w:rsid w:val="00D419C4"/>
    <w:rsid w:val="00D419E1"/>
    <w:rsid w:val="00D41A62"/>
    <w:rsid w:val="00D41A64"/>
    <w:rsid w:val="00D41B45"/>
    <w:rsid w:val="00D41B5F"/>
    <w:rsid w:val="00D41B78"/>
    <w:rsid w:val="00D41C32"/>
    <w:rsid w:val="00D41C85"/>
    <w:rsid w:val="00D41C87"/>
    <w:rsid w:val="00D41D57"/>
    <w:rsid w:val="00D41D82"/>
    <w:rsid w:val="00D41DD3"/>
    <w:rsid w:val="00D41DDA"/>
    <w:rsid w:val="00D41E0C"/>
    <w:rsid w:val="00D41E76"/>
    <w:rsid w:val="00D41ECA"/>
    <w:rsid w:val="00D41EF0"/>
    <w:rsid w:val="00D41EF1"/>
    <w:rsid w:val="00D41F13"/>
    <w:rsid w:val="00D41F56"/>
    <w:rsid w:val="00D41FAF"/>
    <w:rsid w:val="00D41FB2"/>
    <w:rsid w:val="00D41FC9"/>
    <w:rsid w:val="00D42002"/>
    <w:rsid w:val="00D4201A"/>
    <w:rsid w:val="00D42027"/>
    <w:rsid w:val="00D42065"/>
    <w:rsid w:val="00D420F8"/>
    <w:rsid w:val="00D42118"/>
    <w:rsid w:val="00D421C4"/>
    <w:rsid w:val="00D421FA"/>
    <w:rsid w:val="00D42245"/>
    <w:rsid w:val="00D422B0"/>
    <w:rsid w:val="00D422B6"/>
    <w:rsid w:val="00D422E1"/>
    <w:rsid w:val="00D4233A"/>
    <w:rsid w:val="00D42384"/>
    <w:rsid w:val="00D423D8"/>
    <w:rsid w:val="00D423F1"/>
    <w:rsid w:val="00D4240E"/>
    <w:rsid w:val="00D42416"/>
    <w:rsid w:val="00D42421"/>
    <w:rsid w:val="00D42447"/>
    <w:rsid w:val="00D424A7"/>
    <w:rsid w:val="00D424C5"/>
    <w:rsid w:val="00D42523"/>
    <w:rsid w:val="00D42557"/>
    <w:rsid w:val="00D42564"/>
    <w:rsid w:val="00D425D2"/>
    <w:rsid w:val="00D42651"/>
    <w:rsid w:val="00D42702"/>
    <w:rsid w:val="00D42709"/>
    <w:rsid w:val="00D42713"/>
    <w:rsid w:val="00D42759"/>
    <w:rsid w:val="00D4277A"/>
    <w:rsid w:val="00D427FB"/>
    <w:rsid w:val="00D42876"/>
    <w:rsid w:val="00D428B9"/>
    <w:rsid w:val="00D4290E"/>
    <w:rsid w:val="00D42932"/>
    <w:rsid w:val="00D4295B"/>
    <w:rsid w:val="00D429A2"/>
    <w:rsid w:val="00D429D1"/>
    <w:rsid w:val="00D429DC"/>
    <w:rsid w:val="00D42A22"/>
    <w:rsid w:val="00D42A9A"/>
    <w:rsid w:val="00D42AA6"/>
    <w:rsid w:val="00D42AD0"/>
    <w:rsid w:val="00D42AE2"/>
    <w:rsid w:val="00D42AF5"/>
    <w:rsid w:val="00D42B11"/>
    <w:rsid w:val="00D42B67"/>
    <w:rsid w:val="00D42BAC"/>
    <w:rsid w:val="00D42BB9"/>
    <w:rsid w:val="00D42C33"/>
    <w:rsid w:val="00D42C97"/>
    <w:rsid w:val="00D42CD5"/>
    <w:rsid w:val="00D42D15"/>
    <w:rsid w:val="00D42D24"/>
    <w:rsid w:val="00D42D29"/>
    <w:rsid w:val="00D42D2A"/>
    <w:rsid w:val="00D42D3F"/>
    <w:rsid w:val="00D42D49"/>
    <w:rsid w:val="00D42D58"/>
    <w:rsid w:val="00D42D6E"/>
    <w:rsid w:val="00D42D7B"/>
    <w:rsid w:val="00D42E09"/>
    <w:rsid w:val="00D42E11"/>
    <w:rsid w:val="00D42E75"/>
    <w:rsid w:val="00D42EE3"/>
    <w:rsid w:val="00D42EE6"/>
    <w:rsid w:val="00D42F23"/>
    <w:rsid w:val="00D42F97"/>
    <w:rsid w:val="00D4301A"/>
    <w:rsid w:val="00D4305E"/>
    <w:rsid w:val="00D4306E"/>
    <w:rsid w:val="00D43072"/>
    <w:rsid w:val="00D430BB"/>
    <w:rsid w:val="00D430F1"/>
    <w:rsid w:val="00D43153"/>
    <w:rsid w:val="00D43181"/>
    <w:rsid w:val="00D431C7"/>
    <w:rsid w:val="00D43213"/>
    <w:rsid w:val="00D43232"/>
    <w:rsid w:val="00D43284"/>
    <w:rsid w:val="00D43297"/>
    <w:rsid w:val="00D432E2"/>
    <w:rsid w:val="00D43320"/>
    <w:rsid w:val="00D433CD"/>
    <w:rsid w:val="00D43407"/>
    <w:rsid w:val="00D43418"/>
    <w:rsid w:val="00D43448"/>
    <w:rsid w:val="00D4346F"/>
    <w:rsid w:val="00D43476"/>
    <w:rsid w:val="00D4347C"/>
    <w:rsid w:val="00D43510"/>
    <w:rsid w:val="00D4352D"/>
    <w:rsid w:val="00D43538"/>
    <w:rsid w:val="00D4359C"/>
    <w:rsid w:val="00D435E9"/>
    <w:rsid w:val="00D43650"/>
    <w:rsid w:val="00D436CA"/>
    <w:rsid w:val="00D43725"/>
    <w:rsid w:val="00D437FB"/>
    <w:rsid w:val="00D43824"/>
    <w:rsid w:val="00D43873"/>
    <w:rsid w:val="00D438E1"/>
    <w:rsid w:val="00D43927"/>
    <w:rsid w:val="00D439A8"/>
    <w:rsid w:val="00D43A65"/>
    <w:rsid w:val="00D43B1B"/>
    <w:rsid w:val="00D43BEB"/>
    <w:rsid w:val="00D43C5B"/>
    <w:rsid w:val="00D43C9C"/>
    <w:rsid w:val="00D43CF2"/>
    <w:rsid w:val="00D43D0A"/>
    <w:rsid w:val="00D43DE8"/>
    <w:rsid w:val="00D43DF7"/>
    <w:rsid w:val="00D43E05"/>
    <w:rsid w:val="00D43E06"/>
    <w:rsid w:val="00D43E49"/>
    <w:rsid w:val="00D43E83"/>
    <w:rsid w:val="00D43F18"/>
    <w:rsid w:val="00D43F31"/>
    <w:rsid w:val="00D43FD9"/>
    <w:rsid w:val="00D44028"/>
    <w:rsid w:val="00D4402D"/>
    <w:rsid w:val="00D44085"/>
    <w:rsid w:val="00D440BF"/>
    <w:rsid w:val="00D4412E"/>
    <w:rsid w:val="00D4414E"/>
    <w:rsid w:val="00D4417F"/>
    <w:rsid w:val="00D44191"/>
    <w:rsid w:val="00D441B7"/>
    <w:rsid w:val="00D441D0"/>
    <w:rsid w:val="00D44225"/>
    <w:rsid w:val="00D44241"/>
    <w:rsid w:val="00D44267"/>
    <w:rsid w:val="00D44274"/>
    <w:rsid w:val="00D442F3"/>
    <w:rsid w:val="00D44322"/>
    <w:rsid w:val="00D44352"/>
    <w:rsid w:val="00D4441A"/>
    <w:rsid w:val="00D44491"/>
    <w:rsid w:val="00D44493"/>
    <w:rsid w:val="00D44563"/>
    <w:rsid w:val="00D4456E"/>
    <w:rsid w:val="00D445CB"/>
    <w:rsid w:val="00D445EB"/>
    <w:rsid w:val="00D445ED"/>
    <w:rsid w:val="00D44624"/>
    <w:rsid w:val="00D44642"/>
    <w:rsid w:val="00D446C8"/>
    <w:rsid w:val="00D446CE"/>
    <w:rsid w:val="00D4471C"/>
    <w:rsid w:val="00D44732"/>
    <w:rsid w:val="00D4478F"/>
    <w:rsid w:val="00D447A1"/>
    <w:rsid w:val="00D4481C"/>
    <w:rsid w:val="00D4489F"/>
    <w:rsid w:val="00D448B5"/>
    <w:rsid w:val="00D44934"/>
    <w:rsid w:val="00D4494B"/>
    <w:rsid w:val="00D449B0"/>
    <w:rsid w:val="00D449C4"/>
    <w:rsid w:val="00D44A2C"/>
    <w:rsid w:val="00D44A4C"/>
    <w:rsid w:val="00D44A52"/>
    <w:rsid w:val="00D44AF7"/>
    <w:rsid w:val="00D44AFC"/>
    <w:rsid w:val="00D44B5A"/>
    <w:rsid w:val="00D44B6F"/>
    <w:rsid w:val="00D44B85"/>
    <w:rsid w:val="00D44BD1"/>
    <w:rsid w:val="00D44BE7"/>
    <w:rsid w:val="00D44C89"/>
    <w:rsid w:val="00D44C8C"/>
    <w:rsid w:val="00D44CCD"/>
    <w:rsid w:val="00D44CFE"/>
    <w:rsid w:val="00D44D2E"/>
    <w:rsid w:val="00D44D43"/>
    <w:rsid w:val="00D44D99"/>
    <w:rsid w:val="00D44E59"/>
    <w:rsid w:val="00D44F30"/>
    <w:rsid w:val="00D44F7A"/>
    <w:rsid w:val="00D44FC7"/>
    <w:rsid w:val="00D44FF0"/>
    <w:rsid w:val="00D44FF6"/>
    <w:rsid w:val="00D45019"/>
    <w:rsid w:val="00D45035"/>
    <w:rsid w:val="00D4503E"/>
    <w:rsid w:val="00D450CD"/>
    <w:rsid w:val="00D451B1"/>
    <w:rsid w:val="00D451B2"/>
    <w:rsid w:val="00D451FD"/>
    <w:rsid w:val="00D45223"/>
    <w:rsid w:val="00D45331"/>
    <w:rsid w:val="00D453D7"/>
    <w:rsid w:val="00D453F7"/>
    <w:rsid w:val="00D453F8"/>
    <w:rsid w:val="00D4541D"/>
    <w:rsid w:val="00D45446"/>
    <w:rsid w:val="00D45462"/>
    <w:rsid w:val="00D4547B"/>
    <w:rsid w:val="00D454F5"/>
    <w:rsid w:val="00D45520"/>
    <w:rsid w:val="00D45598"/>
    <w:rsid w:val="00D455B4"/>
    <w:rsid w:val="00D45603"/>
    <w:rsid w:val="00D45677"/>
    <w:rsid w:val="00D4570D"/>
    <w:rsid w:val="00D4570F"/>
    <w:rsid w:val="00D45710"/>
    <w:rsid w:val="00D4576A"/>
    <w:rsid w:val="00D4577A"/>
    <w:rsid w:val="00D45785"/>
    <w:rsid w:val="00D457D1"/>
    <w:rsid w:val="00D45887"/>
    <w:rsid w:val="00D458AB"/>
    <w:rsid w:val="00D4593C"/>
    <w:rsid w:val="00D45999"/>
    <w:rsid w:val="00D45A52"/>
    <w:rsid w:val="00D45A8A"/>
    <w:rsid w:val="00D45AAD"/>
    <w:rsid w:val="00D45ACF"/>
    <w:rsid w:val="00D45B05"/>
    <w:rsid w:val="00D45B19"/>
    <w:rsid w:val="00D45B53"/>
    <w:rsid w:val="00D45B7E"/>
    <w:rsid w:val="00D45B94"/>
    <w:rsid w:val="00D45BA8"/>
    <w:rsid w:val="00D45BF7"/>
    <w:rsid w:val="00D45D0B"/>
    <w:rsid w:val="00D45D12"/>
    <w:rsid w:val="00D45D2F"/>
    <w:rsid w:val="00D45D47"/>
    <w:rsid w:val="00D45E73"/>
    <w:rsid w:val="00D45EB2"/>
    <w:rsid w:val="00D45EB3"/>
    <w:rsid w:val="00D45F28"/>
    <w:rsid w:val="00D45F37"/>
    <w:rsid w:val="00D45F3E"/>
    <w:rsid w:val="00D45F87"/>
    <w:rsid w:val="00D45FBD"/>
    <w:rsid w:val="00D4602E"/>
    <w:rsid w:val="00D4604B"/>
    <w:rsid w:val="00D4604E"/>
    <w:rsid w:val="00D4606F"/>
    <w:rsid w:val="00D46079"/>
    <w:rsid w:val="00D460CB"/>
    <w:rsid w:val="00D46122"/>
    <w:rsid w:val="00D4614D"/>
    <w:rsid w:val="00D4616F"/>
    <w:rsid w:val="00D46180"/>
    <w:rsid w:val="00D4618B"/>
    <w:rsid w:val="00D461AA"/>
    <w:rsid w:val="00D461C5"/>
    <w:rsid w:val="00D46217"/>
    <w:rsid w:val="00D46254"/>
    <w:rsid w:val="00D46345"/>
    <w:rsid w:val="00D4634D"/>
    <w:rsid w:val="00D463BD"/>
    <w:rsid w:val="00D46408"/>
    <w:rsid w:val="00D4640B"/>
    <w:rsid w:val="00D46433"/>
    <w:rsid w:val="00D46451"/>
    <w:rsid w:val="00D46497"/>
    <w:rsid w:val="00D464AC"/>
    <w:rsid w:val="00D465FE"/>
    <w:rsid w:val="00D46617"/>
    <w:rsid w:val="00D46702"/>
    <w:rsid w:val="00D4675B"/>
    <w:rsid w:val="00D46767"/>
    <w:rsid w:val="00D467BC"/>
    <w:rsid w:val="00D467DE"/>
    <w:rsid w:val="00D467EC"/>
    <w:rsid w:val="00D4683E"/>
    <w:rsid w:val="00D4685E"/>
    <w:rsid w:val="00D46867"/>
    <w:rsid w:val="00D46879"/>
    <w:rsid w:val="00D4687B"/>
    <w:rsid w:val="00D46881"/>
    <w:rsid w:val="00D468A6"/>
    <w:rsid w:val="00D468B6"/>
    <w:rsid w:val="00D468CF"/>
    <w:rsid w:val="00D468FB"/>
    <w:rsid w:val="00D46972"/>
    <w:rsid w:val="00D46A16"/>
    <w:rsid w:val="00D46B4E"/>
    <w:rsid w:val="00D46B8F"/>
    <w:rsid w:val="00D46B95"/>
    <w:rsid w:val="00D46CA0"/>
    <w:rsid w:val="00D46CD0"/>
    <w:rsid w:val="00D46CF7"/>
    <w:rsid w:val="00D46D4B"/>
    <w:rsid w:val="00D46D4C"/>
    <w:rsid w:val="00D46DAE"/>
    <w:rsid w:val="00D46E71"/>
    <w:rsid w:val="00D46EA0"/>
    <w:rsid w:val="00D46EB4"/>
    <w:rsid w:val="00D46EB5"/>
    <w:rsid w:val="00D46F7B"/>
    <w:rsid w:val="00D46FC6"/>
    <w:rsid w:val="00D46FC8"/>
    <w:rsid w:val="00D46FD6"/>
    <w:rsid w:val="00D46FF7"/>
    <w:rsid w:val="00D46FFF"/>
    <w:rsid w:val="00D47023"/>
    <w:rsid w:val="00D470FF"/>
    <w:rsid w:val="00D47141"/>
    <w:rsid w:val="00D47164"/>
    <w:rsid w:val="00D47185"/>
    <w:rsid w:val="00D47244"/>
    <w:rsid w:val="00D4727A"/>
    <w:rsid w:val="00D4732B"/>
    <w:rsid w:val="00D47331"/>
    <w:rsid w:val="00D47360"/>
    <w:rsid w:val="00D47384"/>
    <w:rsid w:val="00D47394"/>
    <w:rsid w:val="00D473BB"/>
    <w:rsid w:val="00D473ED"/>
    <w:rsid w:val="00D4740F"/>
    <w:rsid w:val="00D47432"/>
    <w:rsid w:val="00D4744D"/>
    <w:rsid w:val="00D47463"/>
    <w:rsid w:val="00D47465"/>
    <w:rsid w:val="00D474D5"/>
    <w:rsid w:val="00D47518"/>
    <w:rsid w:val="00D475F5"/>
    <w:rsid w:val="00D47611"/>
    <w:rsid w:val="00D4762B"/>
    <w:rsid w:val="00D4762F"/>
    <w:rsid w:val="00D4763B"/>
    <w:rsid w:val="00D47642"/>
    <w:rsid w:val="00D47719"/>
    <w:rsid w:val="00D477AE"/>
    <w:rsid w:val="00D477BD"/>
    <w:rsid w:val="00D47838"/>
    <w:rsid w:val="00D47851"/>
    <w:rsid w:val="00D478E3"/>
    <w:rsid w:val="00D4791F"/>
    <w:rsid w:val="00D47977"/>
    <w:rsid w:val="00D479BD"/>
    <w:rsid w:val="00D479E9"/>
    <w:rsid w:val="00D47A09"/>
    <w:rsid w:val="00D47A14"/>
    <w:rsid w:val="00D47A94"/>
    <w:rsid w:val="00D47AC0"/>
    <w:rsid w:val="00D47B23"/>
    <w:rsid w:val="00D47BC8"/>
    <w:rsid w:val="00D47BD6"/>
    <w:rsid w:val="00D47BE8"/>
    <w:rsid w:val="00D47C6D"/>
    <w:rsid w:val="00D47CF2"/>
    <w:rsid w:val="00D47CFF"/>
    <w:rsid w:val="00D47D06"/>
    <w:rsid w:val="00D47D14"/>
    <w:rsid w:val="00D47D73"/>
    <w:rsid w:val="00D47E96"/>
    <w:rsid w:val="00D47EF1"/>
    <w:rsid w:val="00D47F7D"/>
    <w:rsid w:val="00D47F90"/>
    <w:rsid w:val="00D47FAD"/>
    <w:rsid w:val="00D5006C"/>
    <w:rsid w:val="00D500DE"/>
    <w:rsid w:val="00D500F8"/>
    <w:rsid w:val="00D5011B"/>
    <w:rsid w:val="00D50172"/>
    <w:rsid w:val="00D5018D"/>
    <w:rsid w:val="00D501A6"/>
    <w:rsid w:val="00D501AD"/>
    <w:rsid w:val="00D501B9"/>
    <w:rsid w:val="00D50214"/>
    <w:rsid w:val="00D50245"/>
    <w:rsid w:val="00D5025F"/>
    <w:rsid w:val="00D502B7"/>
    <w:rsid w:val="00D5031F"/>
    <w:rsid w:val="00D50323"/>
    <w:rsid w:val="00D50339"/>
    <w:rsid w:val="00D50351"/>
    <w:rsid w:val="00D50367"/>
    <w:rsid w:val="00D503FD"/>
    <w:rsid w:val="00D5041F"/>
    <w:rsid w:val="00D50452"/>
    <w:rsid w:val="00D504EA"/>
    <w:rsid w:val="00D50598"/>
    <w:rsid w:val="00D505E8"/>
    <w:rsid w:val="00D50620"/>
    <w:rsid w:val="00D5062D"/>
    <w:rsid w:val="00D5063C"/>
    <w:rsid w:val="00D5067B"/>
    <w:rsid w:val="00D506BD"/>
    <w:rsid w:val="00D50738"/>
    <w:rsid w:val="00D50741"/>
    <w:rsid w:val="00D5078B"/>
    <w:rsid w:val="00D507A1"/>
    <w:rsid w:val="00D5087D"/>
    <w:rsid w:val="00D508D7"/>
    <w:rsid w:val="00D50985"/>
    <w:rsid w:val="00D5098D"/>
    <w:rsid w:val="00D509B7"/>
    <w:rsid w:val="00D509CB"/>
    <w:rsid w:val="00D509EE"/>
    <w:rsid w:val="00D50A0A"/>
    <w:rsid w:val="00D50A9C"/>
    <w:rsid w:val="00D50AD2"/>
    <w:rsid w:val="00D50AE5"/>
    <w:rsid w:val="00D50AEE"/>
    <w:rsid w:val="00D50B4B"/>
    <w:rsid w:val="00D50B56"/>
    <w:rsid w:val="00D50B96"/>
    <w:rsid w:val="00D50C19"/>
    <w:rsid w:val="00D50C3C"/>
    <w:rsid w:val="00D50C44"/>
    <w:rsid w:val="00D50C86"/>
    <w:rsid w:val="00D50CE8"/>
    <w:rsid w:val="00D50CF6"/>
    <w:rsid w:val="00D50D10"/>
    <w:rsid w:val="00D50D49"/>
    <w:rsid w:val="00D50D51"/>
    <w:rsid w:val="00D50D9D"/>
    <w:rsid w:val="00D50DEE"/>
    <w:rsid w:val="00D50E61"/>
    <w:rsid w:val="00D50E6F"/>
    <w:rsid w:val="00D50E7C"/>
    <w:rsid w:val="00D50E8A"/>
    <w:rsid w:val="00D50EC3"/>
    <w:rsid w:val="00D50ED0"/>
    <w:rsid w:val="00D50F98"/>
    <w:rsid w:val="00D50FF4"/>
    <w:rsid w:val="00D50FF7"/>
    <w:rsid w:val="00D50FFA"/>
    <w:rsid w:val="00D51002"/>
    <w:rsid w:val="00D510C2"/>
    <w:rsid w:val="00D510DC"/>
    <w:rsid w:val="00D51131"/>
    <w:rsid w:val="00D51154"/>
    <w:rsid w:val="00D51157"/>
    <w:rsid w:val="00D511DF"/>
    <w:rsid w:val="00D511E5"/>
    <w:rsid w:val="00D51232"/>
    <w:rsid w:val="00D5126D"/>
    <w:rsid w:val="00D512D6"/>
    <w:rsid w:val="00D513A1"/>
    <w:rsid w:val="00D513C0"/>
    <w:rsid w:val="00D51410"/>
    <w:rsid w:val="00D51438"/>
    <w:rsid w:val="00D5147B"/>
    <w:rsid w:val="00D514DF"/>
    <w:rsid w:val="00D514FC"/>
    <w:rsid w:val="00D51562"/>
    <w:rsid w:val="00D5158E"/>
    <w:rsid w:val="00D515EF"/>
    <w:rsid w:val="00D51601"/>
    <w:rsid w:val="00D51611"/>
    <w:rsid w:val="00D51616"/>
    <w:rsid w:val="00D5162A"/>
    <w:rsid w:val="00D51647"/>
    <w:rsid w:val="00D51665"/>
    <w:rsid w:val="00D51669"/>
    <w:rsid w:val="00D51694"/>
    <w:rsid w:val="00D5169D"/>
    <w:rsid w:val="00D516AD"/>
    <w:rsid w:val="00D516B0"/>
    <w:rsid w:val="00D516C5"/>
    <w:rsid w:val="00D516CC"/>
    <w:rsid w:val="00D5176E"/>
    <w:rsid w:val="00D51776"/>
    <w:rsid w:val="00D517DF"/>
    <w:rsid w:val="00D517FA"/>
    <w:rsid w:val="00D51875"/>
    <w:rsid w:val="00D518A5"/>
    <w:rsid w:val="00D518B7"/>
    <w:rsid w:val="00D518E9"/>
    <w:rsid w:val="00D518EA"/>
    <w:rsid w:val="00D5190B"/>
    <w:rsid w:val="00D5196E"/>
    <w:rsid w:val="00D519BB"/>
    <w:rsid w:val="00D51A08"/>
    <w:rsid w:val="00D51A47"/>
    <w:rsid w:val="00D51A6B"/>
    <w:rsid w:val="00D51A6D"/>
    <w:rsid w:val="00D51AD7"/>
    <w:rsid w:val="00D51ADC"/>
    <w:rsid w:val="00D51AE0"/>
    <w:rsid w:val="00D51B51"/>
    <w:rsid w:val="00D51C1E"/>
    <w:rsid w:val="00D51C49"/>
    <w:rsid w:val="00D51C51"/>
    <w:rsid w:val="00D51C68"/>
    <w:rsid w:val="00D51C72"/>
    <w:rsid w:val="00D51C7E"/>
    <w:rsid w:val="00D51C92"/>
    <w:rsid w:val="00D51CDF"/>
    <w:rsid w:val="00D51CF0"/>
    <w:rsid w:val="00D51D67"/>
    <w:rsid w:val="00D51D9F"/>
    <w:rsid w:val="00D51DD0"/>
    <w:rsid w:val="00D51DD9"/>
    <w:rsid w:val="00D51E3D"/>
    <w:rsid w:val="00D51E7A"/>
    <w:rsid w:val="00D51EB6"/>
    <w:rsid w:val="00D5205F"/>
    <w:rsid w:val="00D52091"/>
    <w:rsid w:val="00D52184"/>
    <w:rsid w:val="00D52222"/>
    <w:rsid w:val="00D5225E"/>
    <w:rsid w:val="00D52287"/>
    <w:rsid w:val="00D522A0"/>
    <w:rsid w:val="00D522F5"/>
    <w:rsid w:val="00D52391"/>
    <w:rsid w:val="00D5239F"/>
    <w:rsid w:val="00D523B6"/>
    <w:rsid w:val="00D52412"/>
    <w:rsid w:val="00D5241D"/>
    <w:rsid w:val="00D52427"/>
    <w:rsid w:val="00D52446"/>
    <w:rsid w:val="00D5251A"/>
    <w:rsid w:val="00D52529"/>
    <w:rsid w:val="00D52541"/>
    <w:rsid w:val="00D525B1"/>
    <w:rsid w:val="00D525E6"/>
    <w:rsid w:val="00D5262B"/>
    <w:rsid w:val="00D5265A"/>
    <w:rsid w:val="00D52664"/>
    <w:rsid w:val="00D5277A"/>
    <w:rsid w:val="00D527F6"/>
    <w:rsid w:val="00D52865"/>
    <w:rsid w:val="00D5286D"/>
    <w:rsid w:val="00D52873"/>
    <w:rsid w:val="00D52882"/>
    <w:rsid w:val="00D528AC"/>
    <w:rsid w:val="00D528D0"/>
    <w:rsid w:val="00D529BD"/>
    <w:rsid w:val="00D529D6"/>
    <w:rsid w:val="00D52A79"/>
    <w:rsid w:val="00D52AA3"/>
    <w:rsid w:val="00D52ACB"/>
    <w:rsid w:val="00D52ACF"/>
    <w:rsid w:val="00D52ADE"/>
    <w:rsid w:val="00D52B24"/>
    <w:rsid w:val="00D52B2E"/>
    <w:rsid w:val="00D52B41"/>
    <w:rsid w:val="00D52B60"/>
    <w:rsid w:val="00D52B6A"/>
    <w:rsid w:val="00D52B96"/>
    <w:rsid w:val="00D52BCE"/>
    <w:rsid w:val="00D52BF6"/>
    <w:rsid w:val="00D52C28"/>
    <w:rsid w:val="00D52C8B"/>
    <w:rsid w:val="00D52CE8"/>
    <w:rsid w:val="00D52D1D"/>
    <w:rsid w:val="00D52D7B"/>
    <w:rsid w:val="00D52DEA"/>
    <w:rsid w:val="00D52DFE"/>
    <w:rsid w:val="00D52E1E"/>
    <w:rsid w:val="00D52E53"/>
    <w:rsid w:val="00D52E5D"/>
    <w:rsid w:val="00D52E6E"/>
    <w:rsid w:val="00D52EA1"/>
    <w:rsid w:val="00D52ED3"/>
    <w:rsid w:val="00D52FC4"/>
    <w:rsid w:val="00D52FC7"/>
    <w:rsid w:val="00D52FE0"/>
    <w:rsid w:val="00D53006"/>
    <w:rsid w:val="00D530A0"/>
    <w:rsid w:val="00D5310D"/>
    <w:rsid w:val="00D531D4"/>
    <w:rsid w:val="00D53213"/>
    <w:rsid w:val="00D53240"/>
    <w:rsid w:val="00D5328C"/>
    <w:rsid w:val="00D532EB"/>
    <w:rsid w:val="00D5336C"/>
    <w:rsid w:val="00D5337B"/>
    <w:rsid w:val="00D53395"/>
    <w:rsid w:val="00D53404"/>
    <w:rsid w:val="00D5341B"/>
    <w:rsid w:val="00D5345B"/>
    <w:rsid w:val="00D534C2"/>
    <w:rsid w:val="00D53519"/>
    <w:rsid w:val="00D53523"/>
    <w:rsid w:val="00D53579"/>
    <w:rsid w:val="00D535B7"/>
    <w:rsid w:val="00D535DD"/>
    <w:rsid w:val="00D53603"/>
    <w:rsid w:val="00D53632"/>
    <w:rsid w:val="00D536B5"/>
    <w:rsid w:val="00D53782"/>
    <w:rsid w:val="00D537AB"/>
    <w:rsid w:val="00D537AF"/>
    <w:rsid w:val="00D537D7"/>
    <w:rsid w:val="00D537EB"/>
    <w:rsid w:val="00D538F1"/>
    <w:rsid w:val="00D5391F"/>
    <w:rsid w:val="00D53934"/>
    <w:rsid w:val="00D5394F"/>
    <w:rsid w:val="00D53981"/>
    <w:rsid w:val="00D539C4"/>
    <w:rsid w:val="00D53A5B"/>
    <w:rsid w:val="00D53A71"/>
    <w:rsid w:val="00D53A81"/>
    <w:rsid w:val="00D53AC0"/>
    <w:rsid w:val="00D53AFA"/>
    <w:rsid w:val="00D53B00"/>
    <w:rsid w:val="00D53B03"/>
    <w:rsid w:val="00D53B61"/>
    <w:rsid w:val="00D53BB7"/>
    <w:rsid w:val="00D53BC1"/>
    <w:rsid w:val="00D53BCE"/>
    <w:rsid w:val="00D53BE1"/>
    <w:rsid w:val="00D53BF0"/>
    <w:rsid w:val="00D53BF3"/>
    <w:rsid w:val="00D53C36"/>
    <w:rsid w:val="00D53C87"/>
    <w:rsid w:val="00D53CD1"/>
    <w:rsid w:val="00D53CF5"/>
    <w:rsid w:val="00D53D19"/>
    <w:rsid w:val="00D53D1D"/>
    <w:rsid w:val="00D53D23"/>
    <w:rsid w:val="00D53D26"/>
    <w:rsid w:val="00D53D3D"/>
    <w:rsid w:val="00D53D99"/>
    <w:rsid w:val="00D53DE1"/>
    <w:rsid w:val="00D53E59"/>
    <w:rsid w:val="00D53EF3"/>
    <w:rsid w:val="00D53F07"/>
    <w:rsid w:val="00D53F56"/>
    <w:rsid w:val="00D53F7D"/>
    <w:rsid w:val="00D53FA4"/>
    <w:rsid w:val="00D53FE1"/>
    <w:rsid w:val="00D540A9"/>
    <w:rsid w:val="00D540C4"/>
    <w:rsid w:val="00D540C7"/>
    <w:rsid w:val="00D540CD"/>
    <w:rsid w:val="00D540D1"/>
    <w:rsid w:val="00D54121"/>
    <w:rsid w:val="00D5413D"/>
    <w:rsid w:val="00D54154"/>
    <w:rsid w:val="00D5416D"/>
    <w:rsid w:val="00D54189"/>
    <w:rsid w:val="00D541E4"/>
    <w:rsid w:val="00D542F3"/>
    <w:rsid w:val="00D543C1"/>
    <w:rsid w:val="00D543F6"/>
    <w:rsid w:val="00D54465"/>
    <w:rsid w:val="00D544A0"/>
    <w:rsid w:val="00D544BE"/>
    <w:rsid w:val="00D54517"/>
    <w:rsid w:val="00D5452F"/>
    <w:rsid w:val="00D54537"/>
    <w:rsid w:val="00D5458E"/>
    <w:rsid w:val="00D545A1"/>
    <w:rsid w:val="00D545BD"/>
    <w:rsid w:val="00D545F0"/>
    <w:rsid w:val="00D54669"/>
    <w:rsid w:val="00D5472D"/>
    <w:rsid w:val="00D5476C"/>
    <w:rsid w:val="00D54853"/>
    <w:rsid w:val="00D54855"/>
    <w:rsid w:val="00D5485B"/>
    <w:rsid w:val="00D548AC"/>
    <w:rsid w:val="00D548E0"/>
    <w:rsid w:val="00D54949"/>
    <w:rsid w:val="00D5495A"/>
    <w:rsid w:val="00D54966"/>
    <w:rsid w:val="00D54997"/>
    <w:rsid w:val="00D5499A"/>
    <w:rsid w:val="00D549D6"/>
    <w:rsid w:val="00D549E4"/>
    <w:rsid w:val="00D549F1"/>
    <w:rsid w:val="00D54A08"/>
    <w:rsid w:val="00D54A0B"/>
    <w:rsid w:val="00D54A7F"/>
    <w:rsid w:val="00D54A83"/>
    <w:rsid w:val="00D54AA8"/>
    <w:rsid w:val="00D54AC1"/>
    <w:rsid w:val="00D54AD3"/>
    <w:rsid w:val="00D54B29"/>
    <w:rsid w:val="00D54B9E"/>
    <w:rsid w:val="00D54BEE"/>
    <w:rsid w:val="00D54BF7"/>
    <w:rsid w:val="00D54C1E"/>
    <w:rsid w:val="00D54C40"/>
    <w:rsid w:val="00D54CF3"/>
    <w:rsid w:val="00D54D12"/>
    <w:rsid w:val="00D54D46"/>
    <w:rsid w:val="00D54D84"/>
    <w:rsid w:val="00D54DAA"/>
    <w:rsid w:val="00D54DCA"/>
    <w:rsid w:val="00D54E0C"/>
    <w:rsid w:val="00D54EDE"/>
    <w:rsid w:val="00D54F3E"/>
    <w:rsid w:val="00D55043"/>
    <w:rsid w:val="00D5509C"/>
    <w:rsid w:val="00D55100"/>
    <w:rsid w:val="00D55122"/>
    <w:rsid w:val="00D55153"/>
    <w:rsid w:val="00D551C5"/>
    <w:rsid w:val="00D551DC"/>
    <w:rsid w:val="00D55230"/>
    <w:rsid w:val="00D55245"/>
    <w:rsid w:val="00D5524E"/>
    <w:rsid w:val="00D55271"/>
    <w:rsid w:val="00D552DD"/>
    <w:rsid w:val="00D552EE"/>
    <w:rsid w:val="00D552EF"/>
    <w:rsid w:val="00D5533D"/>
    <w:rsid w:val="00D5535E"/>
    <w:rsid w:val="00D5536F"/>
    <w:rsid w:val="00D553AC"/>
    <w:rsid w:val="00D553CB"/>
    <w:rsid w:val="00D553CE"/>
    <w:rsid w:val="00D553EF"/>
    <w:rsid w:val="00D5540F"/>
    <w:rsid w:val="00D5542F"/>
    <w:rsid w:val="00D554A2"/>
    <w:rsid w:val="00D5551B"/>
    <w:rsid w:val="00D5552E"/>
    <w:rsid w:val="00D5555B"/>
    <w:rsid w:val="00D5555E"/>
    <w:rsid w:val="00D555A5"/>
    <w:rsid w:val="00D555B4"/>
    <w:rsid w:val="00D55635"/>
    <w:rsid w:val="00D55668"/>
    <w:rsid w:val="00D5570B"/>
    <w:rsid w:val="00D55849"/>
    <w:rsid w:val="00D55914"/>
    <w:rsid w:val="00D55922"/>
    <w:rsid w:val="00D5592E"/>
    <w:rsid w:val="00D5593A"/>
    <w:rsid w:val="00D55A17"/>
    <w:rsid w:val="00D55A57"/>
    <w:rsid w:val="00D55A6B"/>
    <w:rsid w:val="00D55B35"/>
    <w:rsid w:val="00D55B38"/>
    <w:rsid w:val="00D55B46"/>
    <w:rsid w:val="00D55B62"/>
    <w:rsid w:val="00D55B9F"/>
    <w:rsid w:val="00D55C9A"/>
    <w:rsid w:val="00D55CBD"/>
    <w:rsid w:val="00D55D5D"/>
    <w:rsid w:val="00D55DA7"/>
    <w:rsid w:val="00D55DDB"/>
    <w:rsid w:val="00D55DE7"/>
    <w:rsid w:val="00D55DEB"/>
    <w:rsid w:val="00D55E1D"/>
    <w:rsid w:val="00D55E39"/>
    <w:rsid w:val="00D55E5C"/>
    <w:rsid w:val="00D55E9A"/>
    <w:rsid w:val="00D55EB7"/>
    <w:rsid w:val="00D55F02"/>
    <w:rsid w:val="00D55F25"/>
    <w:rsid w:val="00D55F31"/>
    <w:rsid w:val="00D55F44"/>
    <w:rsid w:val="00D55F54"/>
    <w:rsid w:val="00D55F6D"/>
    <w:rsid w:val="00D55F89"/>
    <w:rsid w:val="00D55FF8"/>
    <w:rsid w:val="00D56013"/>
    <w:rsid w:val="00D56172"/>
    <w:rsid w:val="00D56174"/>
    <w:rsid w:val="00D561C6"/>
    <w:rsid w:val="00D56207"/>
    <w:rsid w:val="00D56289"/>
    <w:rsid w:val="00D5629C"/>
    <w:rsid w:val="00D562D8"/>
    <w:rsid w:val="00D5636B"/>
    <w:rsid w:val="00D563B1"/>
    <w:rsid w:val="00D563B6"/>
    <w:rsid w:val="00D56400"/>
    <w:rsid w:val="00D56410"/>
    <w:rsid w:val="00D5642B"/>
    <w:rsid w:val="00D56443"/>
    <w:rsid w:val="00D564BD"/>
    <w:rsid w:val="00D564F9"/>
    <w:rsid w:val="00D5656C"/>
    <w:rsid w:val="00D56577"/>
    <w:rsid w:val="00D56594"/>
    <w:rsid w:val="00D5659B"/>
    <w:rsid w:val="00D565A0"/>
    <w:rsid w:val="00D565A3"/>
    <w:rsid w:val="00D565A7"/>
    <w:rsid w:val="00D565C1"/>
    <w:rsid w:val="00D5667D"/>
    <w:rsid w:val="00D566C5"/>
    <w:rsid w:val="00D56700"/>
    <w:rsid w:val="00D567AD"/>
    <w:rsid w:val="00D567BC"/>
    <w:rsid w:val="00D56801"/>
    <w:rsid w:val="00D56841"/>
    <w:rsid w:val="00D56855"/>
    <w:rsid w:val="00D5685E"/>
    <w:rsid w:val="00D56883"/>
    <w:rsid w:val="00D568E8"/>
    <w:rsid w:val="00D568EE"/>
    <w:rsid w:val="00D56910"/>
    <w:rsid w:val="00D56917"/>
    <w:rsid w:val="00D5692B"/>
    <w:rsid w:val="00D56976"/>
    <w:rsid w:val="00D569CB"/>
    <w:rsid w:val="00D569DB"/>
    <w:rsid w:val="00D569DE"/>
    <w:rsid w:val="00D56A3F"/>
    <w:rsid w:val="00D56A66"/>
    <w:rsid w:val="00D56AE1"/>
    <w:rsid w:val="00D56AE8"/>
    <w:rsid w:val="00D56B1C"/>
    <w:rsid w:val="00D56B23"/>
    <w:rsid w:val="00D56B35"/>
    <w:rsid w:val="00D56B37"/>
    <w:rsid w:val="00D56BB1"/>
    <w:rsid w:val="00D56BC6"/>
    <w:rsid w:val="00D56CDB"/>
    <w:rsid w:val="00D56D08"/>
    <w:rsid w:val="00D56D31"/>
    <w:rsid w:val="00D56D38"/>
    <w:rsid w:val="00D56D9D"/>
    <w:rsid w:val="00D56DC9"/>
    <w:rsid w:val="00D56F1A"/>
    <w:rsid w:val="00D56F26"/>
    <w:rsid w:val="00D56F2E"/>
    <w:rsid w:val="00D56F8C"/>
    <w:rsid w:val="00D56F96"/>
    <w:rsid w:val="00D56FBC"/>
    <w:rsid w:val="00D56FDB"/>
    <w:rsid w:val="00D5704E"/>
    <w:rsid w:val="00D5709F"/>
    <w:rsid w:val="00D57100"/>
    <w:rsid w:val="00D57117"/>
    <w:rsid w:val="00D57161"/>
    <w:rsid w:val="00D57219"/>
    <w:rsid w:val="00D57234"/>
    <w:rsid w:val="00D57249"/>
    <w:rsid w:val="00D5726B"/>
    <w:rsid w:val="00D572AF"/>
    <w:rsid w:val="00D572B0"/>
    <w:rsid w:val="00D572D5"/>
    <w:rsid w:val="00D57332"/>
    <w:rsid w:val="00D5735B"/>
    <w:rsid w:val="00D57377"/>
    <w:rsid w:val="00D5737E"/>
    <w:rsid w:val="00D573C2"/>
    <w:rsid w:val="00D57410"/>
    <w:rsid w:val="00D5748D"/>
    <w:rsid w:val="00D5752D"/>
    <w:rsid w:val="00D57786"/>
    <w:rsid w:val="00D577A1"/>
    <w:rsid w:val="00D577A3"/>
    <w:rsid w:val="00D577BD"/>
    <w:rsid w:val="00D577E8"/>
    <w:rsid w:val="00D5787E"/>
    <w:rsid w:val="00D57895"/>
    <w:rsid w:val="00D57899"/>
    <w:rsid w:val="00D578C4"/>
    <w:rsid w:val="00D578D8"/>
    <w:rsid w:val="00D578F5"/>
    <w:rsid w:val="00D5795D"/>
    <w:rsid w:val="00D579C6"/>
    <w:rsid w:val="00D579CD"/>
    <w:rsid w:val="00D579D2"/>
    <w:rsid w:val="00D579E3"/>
    <w:rsid w:val="00D57A21"/>
    <w:rsid w:val="00D57A51"/>
    <w:rsid w:val="00D57ACA"/>
    <w:rsid w:val="00D57ACF"/>
    <w:rsid w:val="00D57AE3"/>
    <w:rsid w:val="00D57BF5"/>
    <w:rsid w:val="00D57BFD"/>
    <w:rsid w:val="00D57C2C"/>
    <w:rsid w:val="00D57C3C"/>
    <w:rsid w:val="00D57C40"/>
    <w:rsid w:val="00D57C77"/>
    <w:rsid w:val="00D57CAA"/>
    <w:rsid w:val="00D57DA2"/>
    <w:rsid w:val="00D57DE7"/>
    <w:rsid w:val="00D57DED"/>
    <w:rsid w:val="00D57E27"/>
    <w:rsid w:val="00D57E34"/>
    <w:rsid w:val="00D57E3C"/>
    <w:rsid w:val="00D57E74"/>
    <w:rsid w:val="00D57E90"/>
    <w:rsid w:val="00D57ECB"/>
    <w:rsid w:val="00D57F52"/>
    <w:rsid w:val="00D57F7F"/>
    <w:rsid w:val="00D57FAC"/>
    <w:rsid w:val="00D60001"/>
    <w:rsid w:val="00D60018"/>
    <w:rsid w:val="00D6001A"/>
    <w:rsid w:val="00D60035"/>
    <w:rsid w:val="00D60050"/>
    <w:rsid w:val="00D60077"/>
    <w:rsid w:val="00D600AD"/>
    <w:rsid w:val="00D600C0"/>
    <w:rsid w:val="00D600D3"/>
    <w:rsid w:val="00D60144"/>
    <w:rsid w:val="00D60147"/>
    <w:rsid w:val="00D60230"/>
    <w:rsid w:val="00D602A4"/>
    <w:rsid w:val="00D602EA"/>
    <w:rsid w:val="00D60304"/>
    <w:rsid w:val="00D60327"/>
    <w:rsid w:val="00D60343"/>
    <w:rsid w:val="00D60362"/>
    <w:rsid w:val="00D603A0"/>
    <w:rsid w:val="00D60444"/>
    <w:rsid w:val="00D6047B"/>
    <w:rsid w:val="00D604F1"/>
    <w:rsid w:val="00D60575"/>
    <w:rsid w:val="00D6057C"/>
    <w:rsid w:val="00D6058A"/>
    <w:rsid w:val="00D60622"/>
    <w:rsid w:val="00D60632"/>
    <w:rsid w:val="00D60638"/>
    <w:rsid w:val="00D606C9"/>
    <w:rsid w:val="00D606F7"/>
    <w:rsid w:val="00D606FA"/>
    <w:rsid w:val="00D6072B"/>
    <w:rsid w:val="00D60788"/>
    <w:rsid w:val="00D607AC"/>
    <w:rsid w:val="00D607AF"/>
    <w:rsid w:val="00D607F8"/>
    <w:rsid w:val="00D60821"/>
    <w:rsid w:val="00D6083B"/>
    <w:rsid w:val="00D6088E"/>
    <w:rsid w:val="00D608EA"/>
    <w:rsid w:val="00D60975"/>
    <w:rsid w:val="00D60988"/>
    <w:rsid w:val="00D609A4"/>
    <w:rsid w:val="00D609AB"/>
    <w:rsid w:val="00D609CF"/>
    <w:rsid w:val="00D609F8"/>
    <w:rsid w:val="00D60A39"/>
    <w:rsid w:val="00D60A60"/>
    <w:rsid w:val="00D60AAA"/>
    <w:rsid w:val="00D60AD5"/>
    <w:rsid w:val="00D60B0A"/>
    <w:rsid w:val="00D60BD1"/>
    <w:rsid w:val="00D60C44"/>
    <w:rsid w:val="00D60C94"/>
    <w:rsid w:val="00D60D0B"/>
    <w:rsid w:val="00D60D18"/>
    <w:rsid w:val="00D60D31"/>
    <w:rsid w:val="00D60D39"/>
    <w:rsid w:val="00D60D3E"/>
    <w:rsid w:val="00D60D44"/>
    <w:rsid w:val="00D60D61"/>
    <w:rsid w:val="00D60E08"/>
    <w:rsid w:val="00D60E50"/>
    <w:rsid w:val="00D60E95"/>
    <w:rsid w:val="00D60ED4"/>
    <w:rsid w:val="00D60F0B"/>
    <w:rsid w:val="00D60FF7"/>
    <w:rsid w:val="00D6102B"/>
    <w:rsid w:val="00D61039"/>
    <w:rsid w:val="00D61043"/>
    <w:rsid w:val="00D610A2"/>
    <w:rsid w:val="00D610B1"/>
    <w:rsid w:val="00D610D3"/>
    <w:rsid w:val="00D610FF"/>
    <w:rsid w:val="00D61127"/>
    <w:rsid w:val="00D61129"/>
    <w:rsid w:val="00D6116D"/>
    <w:rsid w:val="00D611AE"/>
    <w:rsid w:val="00D611B7"/>
    <w:rsid w:val="00D61206"/>
    <w:rsid w:val="00D61213"/>
    <w:rsid w:val="00D612A6"/>
    <w:rsid w:val="00D6131B"/>
    <w:rsid w:val="00D61322"/>
    <w:rsid w:val="00D61396"/>
    <w:rsid w:val="00D613B2"/>
    <w:rsid w:val="00D613B6"/>
    <w:rsid w:val="00D613C7"/>
    <w:rsid w:val="00D613EA"/>
    <w:rsid w:val="00D61447"/>
    <w:rsid w:val="00D61485"/>
    <w:rsid w:val="00D615B3"/>
    <w:rsid w:val="00D616C8"/>
    <w:rsid w:val="00D616F1"/>
    <w:rsid w:val="00D61731"/>
    <w:rsid w:val="00D617A6"/>
    <w:rsid w:val="00D61821"/>
    <w:rsid w:val="00D61836"/>
    <w:rsid w:val="00D61857"/>
    <w:rsid w:val="00D618C5"/>
    <w:rsid w:val="00D618C6"/>
    <w:rsid w:val="00D61985"/>
    <w:rsid w:val="00D61997"/>
    <w:rsid w:val="00D619F7"/>
    <w:rsid w:val="00D619FC"/>
    <w:rsid w:val="00D61AB2"/>
    <w:rsid w:val="00D61AFA"/>
    <w:rsid w:val="00D61B19"/>
    <w:rsid w:val="00D61BFC"/>
    <w:rsid w:val="00D61C0D"/>
    <w:rsid w:val="00D61C23"/>
    <w:rsid w:val="00D61C71"/>
    <w:rsid w:val="00D61D0C"/>
    <w:rsid w:val="00D61DAE"/>
    <w:rsid w:val="00D61DD8"/>
    <w:rsid w:val="00D61DFD"/>
    <w:rsid w:val="00D61E55"/>
    <w:rsid w:val="00D61E86"/>
    <w:rsid w:val="00D61E95"/>
    <w:rsid w:val="00D61E9B"/>
    <w:rsid w:val="00D61EDB"/>
    <w:rsid w:val="00D61EFD"/>
    <w:rsid w:val="00D61F12"/>
    <w:rsid w:val="00D61F4B"/>
    <w:rsid w:val="00D61FAC"/>
    <w:rsid w:val="00D61FED"/>
    <w:rsid w:val="00D62034"/>
    <w:rsid w:val="00D6209B"/>
    <w:rsid w:val="00D6209C"/>
    <w:rsid w:val="00D620B7"/>
    <w:rsid w:val="00D620F8"/>
    <w:rsid w:val="00D621B9"/>
    <w:rsid w:val="00D6223E"/>
    <w:rsid w:val="00D62270"/>
    <w:rsid w:val="00D622E5"/>
    <w:rsid w:val="00D622EE"/>
    <w:rsid w:val="00D62325"/>
    <w:rsid w:val="00D6232D"/>
    <w:rsid w:val="00D62338"/>
    <w:rsid w:val="00D6235B"/>
    <w:rsid w:val="00D62381"/>
    <w:rsid w:val="00D623BC"/>
    <w:rsid w:val="00D623D3"/>
    <w:rsid w:val="00D62477"/>
    <w:rsid w:val="00D62496"/>
    <w:rsid w:val="00D6249C"/>
    <w:rsid w:val="00D624F8"/>
    <w:rsid w:val="00D6251E"/>
    <w:rsid w:val="00D62535"/>
    <w:rsid w:val="00D62587"/>
    <w:rsid w:val="00D6259C"/>
    <w:rsid w:val="00D625CD"/>
    <w:rsid w:val="00D625D0"/>
    <w:rsid w:val="00D6265C"/>
    <w:rsid w:val="00D62667"/>
    <w:rsid w:val="00D626AB"/>
    <w:rsid w:val="00D626BD"/>
    <w:rsid w:val="00D626C1"/>
    <w:rsid w:val="00D62721"/>
    <w:rsid w:val="00D6272D"/>
    <w:rsid w:val="00D6274F"/>
    <w:rsid w:val="00D62775"/>
    <w:rsid w:val="00D627A6"/>
    <w:rsid w:val="00D627AB"/>
    <w:rsid w:val="00D627E0"/>
    <w:rsid w:val="00D627FD"/>
    <w:rsid w:val="00D62816"/>
    <w:rsid w:val="00D628E9"/>
    <w:rsid w:val="00D62967"/>
    <w:rsid w:val="00D62987"/>
    <w:rsid w:val="00D629BE"/>
    <w:rsid w:val="00D62A3B"/>
    <w:rsid w:val="00D62AF5"/>
    <w:rsid w:val="00D62B51"/>
    <w:rsid w:val="00D62B82"/>
    <w:rsid w:val="00D62BF1"/>
    <w:rsid w:val="00D62C07"/>
    <w:rsid w:val="00D62C76"/>
    <w:rsid w:val="00D62CD0"/>
    <w:rsid w:val="00D62CD8"/>
    <w:rsid w:val="00D62CF7"/>
    <w:rsid w:val="00D62CFE"/>
    <w:rsid w:val="00D62D29"/>
    <w:rsid w:val="00D62D37"/>
    <w:rsid w:val="00D62D38"/>
    <w:rsid w:val="00D62D49"/>
    <w:rsid w:val="00D62D81"/>
    <w:rsid w:val="00D62DDD"/>
    <w:rsid w:val="00D62E84"/>
    <w:rsid w:val="00D62EAE"/>
    <w:rsid w:val="00D62EDF"/>
    <w:rsid w:val="00D62F5B"/>
    <w:rsid w:val="00D62F73"/>
    <w:rsid w:val="00D63011"/>
    <w:rsid w:val="00D63022"/>
    <w:rsid w:val="00D6305D"/>
    <w:rsid w:val="00D63067"/>
    <w:rsid w:val="00D63068"/>
    <w:rsid w:val="00D63070"/>
    <w:rsid w:val="00D6307C"/>
    <w:rsid w:val="00D630B6"/>
    <w:rsid w:val="00D630D4"/>
    <w:rsid w:val="00D63154"/>
    <w:rsid w:val="00D63161"/>
    <w:rsid w:val="00D6317B"/>
    <w:rsid w:val="00D631BF"/>
    <w:rsid w:val="00D631CD"/>
    <w:rsid w:val="00D631EA"/>
    <w:rsid w:val="00D63210"/>
    <w:rsid w:val="00D63222"/>
    <w:rsid w:val="00D63256"/>
    <w:rsid w:val="00D63309"/>
    <w:rsid w:val="00D6330F"/>
    <w:rsid w:val="00D63345"/>
    <w:rsid w:val="00D6337D"/>
    <w:rsid w:val="00D6345C"/>
    <w:rsid w:val="00D634B5"/>
    <w:rsid w:val="00D634F0"/>
    <w:rsid w:val="00D63575"/>
    <w:rsid w:val="00D63585"/>
    <w:rsid w:val="00D636BF"/>
    <w:rsid w:val="00D636D4"/>
    <w:rsid w:val="00D63712"/>
    <w:rsid w:val="00D63729"/>
    <w:rsid w:val="00D6372E"/>
    <w:rsid w:val="00D63740"/>
    <w:rsid w:val="00D6375B"/>
    <w:rsid w:val="00D63777"/>
    <w:rsid w:val="00D63785"/>
    <w:rsid w:val="00D63791"/>
    <w:rsid w:val="00D637A2"/>
    <w:rsid w:val="00D637B8"/>
    <w:rsid w:val="00D6381E"/>
    <w:rsid w:val="00D63841"/>
    <w:rsid w:val="00D63845"/>
    <w:rsid w:val="00D638F0"/>
    <w:rsid w:val="00D63996"/>
    <w:rsid w:val="00D63A40"/>
    <w:rsid w:val="00D63A6D"/>
    <w:rsid w:val="00D63A84"/>
    <w:rsid w:val="00D63AD5"/>
    <w:rsid w:val="00D63B00"/>
    <w:rsid w:val="00D63B3C"/>
    <w:rsid w:val="00D63BAD"/>
    <w:rsid w:val="00D63BC1"/>
    <w:rsid w:val="00D63BCE"/>
    <w:rsid w:val="00D63C26"/>
    <w:rsid w:val="00D63C30"/>
    <w:rsid w:val="00D63C3B"/>
    <w:rsid w:val="00D63C72"/>
    <w:rsid w:val="00D63C73"/>
    <w:rsid w:val="00D63CB2"/>
    <w:rsid w:val="00D63CBC"/>
    <w:rsid w:val="00D63D2A"/>
    <w:rsid w:val="00D63D2F"/>
    <w:rsid w:val="00D63D7D"/>
    <w:rsid w:val="00D63DBD"/>
    <w:rsid w:val="00D63E05"/>
    <w:rsid w:val="00D63E3C"/>
    <w:rsid w:val="00D63E50"/>
    <w:rsid w:val="00D63E6A"/>
    <w:rsid w:val="00D63F14"/>
    <w:rsid w:val="00D63F23"/>
    <w:rsid w:val="00D63F38"/>
    <w:rsid w:val="00D63FA2"/>
    <w:rsid w:val="00D64016"/>
    <w:rsid w:val="00D6403E"/>
    <w:rsid w:val="00D64114"/>
    <w:rsid w:val="00D6411F"/>
    <w:rsid w:val="00D64122"/>
    <w:rsid w:val="00D641AC"/>
    <w:rsid w:val="00D641B3"/>
    <w:rsid w:val="00D641C9"/>
    <w:rsid w:val="00D6421E"/>
    <w:rsid w:val="00D642A2"/>
    <w:rsid w:val="00D642F9"/>
    <w:rsid w:val="00D64308"/>
    <w:rsid w:val="00D64309"/>
    <w:rsid w:val="00D64328"/>
    <w:rsid w:val="00D6434B"/>
    <w:rsid w:val="00D6435C"/>
    <w:rsid w:val="00D64362"/>
    <w:rsid w:val="00D6436B"/>
    <w:rsid w:val="00D6437E"/>
    <w:rsid w:val="00D643B0"/>
    <w:rsid w:val="00D643CC"/>
    <w:rsid w:val="00D64417"/>
    <w:rsid w:val="00D6447E"/>
    <w:rsid w:val="00D645B1"/>
    <w:rsid w:val="00D645EE"/>
    <w:rsid w:val="00D645F0"/>
    <w:rsid w:val="00D64630"/>
    <w:rsid w:val="00D64667"/>
    <w:rsid w:val="00D64677"/>
    <w:rsid w:val="00D64750"/>
    <w:rsid w:val="00D64754"/>
    <w:rsid w:val="00D6478D"/>
    <w:rsid w:val="00D647B4"/>
    <w:rsid w:val="00D647E4"/>
    <w:rsid w:val="00D6480B"/>
    <w:rsid w:val="00D64873"/>
    <w:rsid w:val="00D6487F"/>
    <w:rsid w:val="00D64881"/>
    <w:rsid w:val="00D64940"/>
    <w:rsid w:val="00D6498D"/>
    <w:rsid w:val="00D6499D"/>
    <w:rsid w:val="00D64A13"/>
    <w:rsid w:val="00D64A26"/>
    <w:rsid w:val="00D64A30"/>
    <w:rsid w:val="00D64A91"/>
    <w:rsid w:val="00D64ABA"/>
    <w:rsid w:val="00D64AE5"/>
    <w:rsid w:val="00D64B26"/>
    <w:rsid w:val="00D64B2F"/>
    <w:rsid w:val="00D64B81"/>
    <w:rsid w:val="00D64BAE"/>
    <w:rsid w:val="00D64BF0"/>
    <w:rsid w:val="00D64C1F"/>
    <w:rsid w:val="00D64C64"/>
    <w:rsid w:val="00D64D11"/>
    <w:rsid w:val="00D64D84"/>
    <w:rsid w:val="00D64D89"/>
    <w:rsid w:val="00D64DA9"/>
    <w:rsid w:val="00D64DF5"/>
    <w:rsid w:val="00D64E7D"/>
    <w:rsid w:val="00D64ED1"/>
    <w:rsid w:val="00D64F45"/>
    <w:rsid w:val="00D64F82"/>
    <w:rsid w:val="00D64FF7"/>
    <w:rsid w:val="00D64FFB"/>
    <w:rsid w:val="00D65006"/>
    <w:rsid w:val="00D65048"/>
    <w:rsid w:val="00D6505E"/>
    <w:rsid w:val="00D6507A"/>
    <w:rsid w:val="00D65097"/>
    <w:rsid w:val="00D6510F"/>
    <w:rsid w:val="00D65171"/>
    <w:rsid w:val="00D651AB"/>
    <w:rsid w:val="00D651C0"/>
    <w:rsid w:val="00D651CC"/>
    <w:rsid w:val="00D651D5"/>
    <w:rsid w:val="00D65312"/>
    <w:rsid w:val="00D6535A"/>
    <w:rsid w:val="00D65369"/>
    <w:rsid w:val="00D653B3"/>
    <w:rsid w:val="00D6545C"/>
    <w:rsid w:val="00D654CC"/>
    <w:rsid w:val="00D654D0"/>
    <w:rsid w:val="00D65525"/>
    <w:rsid w:val="00D65558"/>
    <w:rsid w:val="00D655E8"/>
    <w:rsid w:val="00D655E9"/>
    <w:rsid w:val="00D65624"/>
    <w:rsid w:val="00D65648"/>
    <w:rsid w:val="00D6565C"/>
    <w:rsid w:val="00D65665"/>
    <w:rsid w:val="00D65676"/>
    <w:rsid w:val="00D656AC"/>
    <w:rsid w:val="00D656BE"/>
    <w:rsid w:val="00D65735"/>
    <w:rsid w:val="00D6576B"/>
    <w:rsid w:val="00D657CF"/>
    <w:rsid w:val="00D65807"/>
    <w:rsid w:val="00D6592A"/>
    <w:rsid w:val="00D6593F"/>
    <w:rsid w:val="00D6595C"/>
    <w:rsid w:val="00D659CE"/>
    <w:rsid w:val="00D659DC"/>
    <w:rsid w:val="00D65A1D"/>
    <w:rsid w:val="00D65A2D"/>
    <w:rsid w:val="00D65A90"/>
    <w:rsid w:val="00D65A9C"/>
    <w:rsid w:val="00D65ACA"/>
    <w:rsid w:val="00D65B32"/>
    <w:rsid w:val="00D65B36"/>
    <w:rsid w:val="00D65B6B"/>
    <w:rsid w:val="00D65BCC"/>
    <w:rsid w:val="00D65C08"/>
    <w:rsid w:val="00D65C65"/>
    <w:rsid w:val="00D65C7C"/>
    <w:rsid w:val="00D65C9A"/>
    <w:rsid w:val="00D65D07"/>
    <w:rsid w:val="00D65D8C"/>
    <w:rsid w:val="00D65DB4"/>
    <w:rsid w:val="00D65DE2"/>
    <w:rsid w:val="00D65DF2"/>
    <w:rsid w:val="00D65E39"/>
    <w:rsid w:val="00D65E92"/>
    <w:rsid w:val="00D65EBE"/>
    <w:rsid w:val="00D65ED1"/>
    <w:rsid w:val="00D65F11"/>
    <w:rsid w:val="00D65F8A"/>
    <w:rsid w:val="00D65F9A"/>
    <w:rsid w:val="00D65FCC"/>
    <w:rsid w:val="00D6601F"/>
    <w:rsid w:val="00D66067"/>
    <w:rsid w:val="00D6608D"/>
    <w:rsid w:val="00D660E3"/>
    <w:rsid w:val="00D660FF"/>
    <w:rsid w:val="00D663D5"/>
    <w:rsid w:val="00D66469"/>
    <w:rsid w:val="00D66474"/>
    <w:rsid w:val="00D664C5"/>
    <w:rsid w:val="00D6650B"/>
    <w:rsid w:val="00D66589"/>
    <w:rsid w:val="00D665A9"/>
    <w:rsid w:val="00D665BC"/>
    <w:rsid w:val="00D665DB"/>
    <w:rsid w:val="00D665EA"/>
    <w:rsid w:val="00D665F0"/>
    <w:rsid w:val="00D66655"/>
    <w:rsid w:val="00D6666E"/>
    <w:rsid w:val="00D66697"/>
    <w:rsid w:val="00D666DA"/>
    <w:rsid w:val="00D66710"/>
    <w:rsid w:val="00D66776"/>
    <w:rsid w:val="00D6679E"/>
    <w:rsid w:val="00D667A6"/>
    <w:rsid w:val="00D66824"/>
    <w:rsid w:val="00D6682F"/>
    <w:rsid w:val="00D66865"/>
    <w:rsid w:val="00D668AA"/>
    <w:rsid w:val="00D66902"/>
    <w:rsid w:val="00D66998"/>
    <w:rsid w:val="00D669AB"/>
    <w:rsid w:val="00D66A5F"/>
    <w:rsid w:val="00D66AAC"/>
    <w:rsid w:val="00D66ABD"/>
    <w:rsid w:val="00D66B27"/>
    <w:rsid w:val="00D66B35"/>
    <w:rsid w:val="00D66BA9"/>
    <w:rsid w:val="00D66C3A"/>
    <w:rsid w:val="00D66C94"/>
    <w:rsid w:val="00D66CD8"/>
    <w:rsid w:val="00D66CED"/>
    <w:rsid w:val="00D66CFA"/>
    <w:rsid w:val="00D66D25"/>
    <w:rsid w:val="00D66D2A"/>
    <w:rsid w:val="00D66D59"/>
    <w:rsid w:val="00D66D68"/>
    <w:rsid w:val="00D66DF5"/>
    <w:rsid w:val="00D66E18"/>
    <w:rsid w:val="00D66E1D"/>
    <w:rsid w:val="00D66E71"/>
    <w:rsid w:val="00D66EAE"/>
    <w:rsid w:val="00D66F18"/>
    <w:rsid w:val="00D66F19"/>
    <w:rsid w:val="00D66F7C"/>
    <w:rsid w:val="00D66F8E"/>
    <w:rsid w:val="00D66F8F"/>
    <w:rsid w:val="00D66FD3"/>
    <w:rsid w:val="00D66FE8"/>
    <w:rsid w:val="00D6709A"/>
    <w:rsid w:val="00D670CF"/>
    <w:rsid w:val="00D67111"/>
    <w:rsid w:val="00D6713A"/>
    <w:rsid w:val="00D67184"/>
    <w:rsid w:val="00D67185"/>
    <w:rsid w:val="00D671EE"/>
    <w:rsid w:val="00D67240"/>
    <w:rsid w:val="00D67282"/>
    <w:rsid w:val="00D67293"/>
    <w:rsid w:val="00D672A0"/>
    <w:rsid w:val="00D672D5"/>
    <w:rsid w:val="00D67362"/>
    <w:rsid w:val="00D67369"/>
    <w:rsid w:val="00D673B7"/>
    <w:rsid w:val="00D673D8"/>
    <w:rsid w:val="00D673F7"/>
    <w:rsid w:val="00D673FB"/>
    <w:rsid w:val="00D67413"/>
    <w:rsid w:val="00D67428"/>
    <w:rsid w:val="00D67457"/>
    <w:rsid w:val="00D67511"/>
    <w:rsid w:val="00D67584"/>
    <w:rsid w:val="00D675C0"/>
    <w:rsid w:val="00D6771A"/>
    <w:rsid w:val="00D6775B"/>
    <w:rsid w:val="00D677F1"/>
    <w:rsid w:val="00D6780E"/>
    <w:rsid w:val="00D67844"/>
    <w:rsid w:val="00D67917"/>
    <w:rsid w:val="00D67935"/>
    <w:rsid w:val="00D6793D"/>
    <w:rsid w:val="00D679BA"/>
    <w:rsid w:val="00D679DB"/>
    <w:rsid w:val="00D679DE"/>
    <w:rsid w:val="00D67A62"/>
    <w:rsid w:val="00D67ACF"/>
    <w:rsid w:val="00D67AD3"/>
    <w:rsid w:val="00D67ADE"/>
    <w:rsid w:val="00D67B07"/>
    <w:rsid w:val="00D67B31"/>
    <w:rsid w:val="00D67B4B"/>
    <w:rsid w:val="00D67B94"/>
    <w:rsid w:val="00D67C59"/>
    <w:rsid w:val="00D67CAA"/>
    <w:rsid w:val="00D67CB4"/>
    <w:rsid w:val="00D67CC9"/>
    <w:rsid w:val="00D67CCF"/>
    <w:rsid w:val="00D67CED"/>
    <w:rsid w:val="00D67D25"/>
    <w:rsid w:val="00D67D6B"/>
    <w:rsid w:val="00D67D7C"/>
    <w:rsid w:val="00D67DC3"/>
    <w:rsid w:val="00D67DDD"/>
    <w:rsid w:val="00D67E3C"/>
    <w:rsid w:val="00D67E47"/>
    <w:rsid w:val="00D67E9D"/>
    <w:rsid w:val="00D67EAC"/>
    <w:rsid w:val="00D67F08"/>
    <w:rsid w:val="00D67F09"/>
    <w:rsid w:val="00D67F3E"/>
    <w:rsid w:val="00D67F61"/>
    <w:rsid w:val="00D67F65"/>
    <w:rsid w:val="00D67FB5"/>
    <w:rsid w:val="00D70003"/>
    <w:rsid w:val="00D70033"/>
    <w:rsid w:val="00D70052"/>
    <w:rsid w:val="00D70085"/>
    <w:rsid w:val="00D700A1"/>
    <w:rsid w:val="00D700C4"/>
    <w:rsid w:val="00D700DA"/>
    <w:rsid w:val="00D70126"/>
    <w:rsid w:val="00D7016A"/>
    <w:rsid w:val="00D701A3"/>
    <w:rsid w:val="00D70201"/>
    <w:rsid w:val="00D7022A"/>
    <w:rsid w:val="00D70243"/>
    <w:rsid w:val="00D702A3"/>
    <w:rsid w:val="00D70373"/>
    <w:rsid w:val="00D7039B"/>
    <w:rsid w:val="00D703A1"/>
    <w:rsid w:val="00D7040D"/>
    <w:rsid w:val="00D7042F"/>
    <w:rsid w:val="00D70455"/>
    <w:rsid w:val="00D70462"/>
    <w:rsid w:val="00D70463"/>
    <w:rsid w:val="00D7046B"/>
    <w:rsid w:val="00D704C3"/>
    <w:rsid w:val="00D70503"/>
    <w:rsid w:val="00D70533"/>
    <w:rsid w:val="00D70544"/>
    <w:rsid w:val="00D705A8"/>
    <w:rsid w:val="00D705C1"/>
    <w:rsid w:val="00D705F4"/>
    <w:rsid w:val="00D7060F"/>
    <w:rsid w:val="00D7061D"/>
    <w:rsid w:val="00D7064A"/>
    <w:rsid w:val="00D70671"/>
    <w:rsid w:val="00D70734"/>
    <w:rsid w:val="00D7074D"/>
    <w:rsid w:val="00D70750"/>
    <w:rsid w:val="00D7077E"/>
    <w:rsid w:val="00D707B9"/>
    <w:rsid w:val="00D70806"/>
    <w:rsid w:val="00D70845"/>
    <w:rsid w:val="00D7084A"/>
    <w:rsid w:val="00D708FB"/>
    <w:rsid w:val="00D7094A"/>
    <w:rsid w:val="00D709A0"/>
    <w:rsid w:val="00D709F4"/>
    <w:rsid w:val="00D70A46"/>
    <w:rsid w:val="00D70AAB"/>
    <w:rsid w:val="00D70ABD"/>
    <w:rsid w:val="00D70AC5"/>
    <w:rsid w:val="00D70AF1"/>
    <w:rsid w:val="00D70BC8"/>
    <w:rsid w:val="00D70BE1"/>
    <w:rsid w:val="00D70BF6"/>
    <w:rsid w:val="00D70C01"/>
    <w:rsid w:val="00D70C3A"/>
    <w:rsid w:val="00D70D2D"/>
    <w:rsid w:val="00D70D43"/>
    <w:rsid w:val="00D70D74"/>
    <w:rsid w:val="00D70D7F"/>
    <w:rsid w:val="00D70DD9"/>
    <w:rsid w:val="00D70E16"/>
    <w:rsid w:val="00D70E43"/>
    <w:rsid w:val="00D70E51"/>
    <w:rsid w:val="00D70E60"/>
    <w:rsid w:val="00D70E71"/>
    <w:rsid w:val="00D70E9B"/>
    <w:rsid w:val="00D70F09"/>
    <w:rsid w:val="00D70F72"/>
    <w:rsid w:val="00D70FBB"/>
    <w:rsid w:val="00D70FD6"/>
    <w:rsid w:val="00D7101F"/>
    <w:rsid w:val="00D710A6"/>
    <w:rsid w:val="00D7114A"/>
    <w:rsid w:val="00D7116C"/>
    <w:rsid w:val="00D71170"/>
    <w:rsid w:val="00D711B5"/>
    <w:rsid w:val="00D7122A"/>
    <w:rsid w:val="00D7124C"/>
    <w:rsid w:val="00D71286"/>
    <w:rsid w:val="00D71308"/>
    <w:rsid w:val="00D713E8"/>
    <w:rsid w:val="00D714E9"/>
    <w:rsid w:val="00D7150E"/>
    <w:rsid w:val="00D71560"/>
    <w:rsid w:val="00D7156B"/>
    <w:rsid w:val="00D715D4"/>
    <w:rsid w:val="00D715F6"/>
    <w:rsid w:val="00D7164E"/>
    <w:rsid w:val="00D716A7"/>
    <w:rsid w:val="00D716C8"/>
    <w:rsid w:val="00D716DD"/>
    <w:rsid w:val="00D7176C"/>
    <w:rsid w:val="00D7177C"/>
    <w:rsid w:val="00D7180A"/>
    <w:rsid w:val="00D71839"/>
    <w:rsid w:val="00D7184C"/>
    <w:rsid w:val="00D71881"/>
    <w:rsid w:val="00D7189B"/>
    <w:rsid w:val="00D718BF"/>
    <w:rsid w:val="00D718FE"/>
    <w:rsid w:val="00D71911"/>
    <w:rsid w:val="00D71931"/>
    <w:rsid w:val="00D7199C"/>
    <w:rsid w:val="00D7199D"/>
    <w:rsid w:val="00D719A8"/>
    <w:rsid w:val="00D719B3"/>
    <w:rsid w:val="00D719C6"/>
    <w:rsid w:val="00D719CE"/>
    <w:rsid w:val="00D719F0"/>
    <w:rsid w:val="00D71A3C"/>
    <w:rsid w:val="00D71A6F"/>
    <w:rsid w:val="00D71A9B"/>
    <w:rsid w:val="00D71AC6"/>
    <w:rsid w:val="00D71ADA"/>
    <w:rsid w:val="00D71AE5"/>
    <w:rsid w:val="00D71B01"/>
    <w:rsid w:val="00D71B05"/>
    <w:rsid w:val="00D71B17"/>
    <w:rsid w:val="00D71B54"/>
    <w:rsid w:val="00D71B97"/>
    <w:rsid w:val="00D71BA6"/>
    <w:rsid w:val="00D71C28"/>
    <w:rsid w:val="00D71CC8"/>
    <w:rsid w:val="00D71CCC"/>
    <w:rsid w:val="00D71CE0"/>
    <w:rsid w:val="00D71CEB"/>
    <w:rsid w:val="00D71D00"/>
    <w:rsid w:val="00D71D61"/>
    <w:rsid w:val="00D71D73"/>
    <w:rsid w:val="00D71DA8"/>
    <w:rsid w:val="00D71DB7"/>
    <w:rsid w:val="00D71DCA"/>
    <w:rsid w:val="00D71E30"/>
    <w:rsid w:val="00D71E3E"/>
    <w:rsid w:val="00D71E4E"/>
    <w:rsid w:val="00D71ED2"/>
    <w:rsid w:val="00D71FAD"/>
    <w:rsid w:val="00D72000"/>
    <w:rsid w:val="00D7200B"/>
    <w:rsid w:val="00D72106"/>
    <w:rsid w:val="00D72122"/>
    <w:rsid w:val="00D72155"/>
    <w:rsid w:val="00D7215F"/>
    <w:rsid w:val="00D72166"/>
    <w:rsid w:val="00D72168"/>
    <w:rsid w:val="00D721DA"/>
    <w:rsid w:val="00D72248"/>
    <w:rsid w:val="00D72275"/>
    <w:rsid w:val="00D72283"/>
    <w:rsid w:val="00D722AC"/>
    <w:rsid w:val="00D722B0"/>
    <w:rsid w:val="00D72339"/>
    <w:rsid w:val="00D723D8"/>
    <w:rsid w:val="00D72422"/>
    <w:rsid w:val="00D7244B"/>
    <w:rsid w:val="00D7249C"/>
    <w:rsid w:val="00D724A3"/>
    <w:rsid w:val="00D7250D"/>
    <w:rsid w:val="00D7257C"/>
    <w:rsid w:val="00D72631"/>
    <w:rsid w:val="00D7266A"/>
    <w:rsid w:val="00D7267C"/>
    <w:rsid w:val="00D72682"/>
    <w:rsid w:val="00D726C8"/>
    <w:rsid w:val="00D726D2"/>
    <w:rsid w:val="00D7272F"/>
    <w:rsid w:val="00D7279E"/>
    <w:rsid w:val="00D727C8"/>
    <w:rsid w:val="00D72814"/>
    <w:rsid w:val="00D72859"/>
    <w:rsid w:val="00D72863"/>
    <w:rsid w:val="00D728A2"/>
    <w:rsid w:val="00D728AE"/>
    <w:rsid w:val="00D728E2"/>
    <w:rsid w:val="00D728FC"/>
    <w:rsid w:val="00D72916"/>
    <w:rsid w:val="00D72999"/>
    <w:rsid w:val="00D72A54"/>
    <w:rsid w:val="00D72A58"/>
    <w:rsid w:val="00D72A96"/>
    <w:rsid w:val="00D72AF7"/>
    <w:rsid w:val="00D72B05"/>
    <w:rsid w:val="00D72B33"/>
    <w:rsid w:val="00D72B90"/>
    <w:rsid w:val="00D72B97"/>
    <w:rsid w:val="00D72B9F"/>
    <w:rsid w:val="00D72BEF"/>
    <w:rsid w:val="00D72C34"/>
    <w:rsid w:val="00D72C41"/>
    <w:rsid w:val="00D72C50"/>
    <w:rsid w:val="00D72C82"/>
    <w:rsid w:val="00D72C8E"/>
    <w:rsid w:val="00D72CD1"/>
    <w:rsid w:val="00D72CF8"/>
    <w:rsid w:val="00D72D09"/>
    <w:rsid w:val="00D72D0F"/>
    <w:rsid w:val="00D72DAA"/>
    <w:rsid w:val="00D72DBB"/>
    <w:rsid w:val="00D72E96"/>
    <w:rsid w:val="00D72EC1"/>
    <w:rsid w:val="00D72EF4"/>
    <w:rsid w:val="00D72F93"/>
    <w:rsid w:val="00D72FB3"/>
    <w:rsid w:val="00D73027"/>
    <w:rsid w:val="00D730A2"/>
    <w:rsid w:val="00D730C9"/>
    <w:rsid w:val="00D730D4"/>
    <w:rsid w:val="00D73101"/>
    <w:rsid w:val="00D73138"/>
    <w:rsid w:val="00D7313A"/>
    <w:rsid w:val="00D7314B"/>
    <w:rsid w:val="00D731B5"/>
    <w:rsid w:val="00D731ED"/>
    <w:rsid w:val="00D73213"/>
    <w:rsid w:val="00D73226"/>
    <w:rsid w:val="00D73254"/>
    <w:rsid w:val="00D7334E"/>
    <w:rsid w:val="00D73391"/>
    <w:rsid w:val="00D73471"/>
    <w:rsid w:val="00D734DB"/>
    <w:rsid w:val="00D7351A"/>
    <w:rsid w:val="00D73587"/>
    <w:rsid w:val="00D735A2"/>
    <w:rsid w:val="00D735A3"/>
    <w:rsid w:val="00D735B5"/>
    <w:rsid w:val="00D735BD"/>
    <w:rsid w:val="00D735EF"/>
    <w:rsid w:val="00D735F0"/>
    <w:rsid w:val="00D7360D"/>
    <w:rsid w:val="00D7366F"/>
    <w:rsid w:val="00D7369D"/>
    <w:rsid w:val="00D736DA"/>
    <w:rsid w:val="00D73771"/>
    <w:rsid w:val="00D73790"/>
    <w:rsid w:val="00D73799"/>
    <w:rsid w:val="00D737B7"/>
    <w:rsid w:val="00D737DE"/>
    <w:rsid w:val="00D7384C"/>
    <w:rsid w:val="00D738EB"/>
    <w:rsid w:val="00D738F3"/>
    <w:rsid w:val="00D738F9"/>
    <w:rsid w:val="00D738FA"/>
    <w:rsid w:val="00D7394A"/>
    <w:rsid w:val="00D73997"/>
    <w:rsid w:val="00D73A29"/>
    <w:rsid w:val="00D73A39"/>
    <w:rsid w:val="00D73A50"/>
    <w:rsid w:val="00D73A62"/>
    <w:rsid w:val="00D73A72"/>
    <w:rsid w:val="00D73A8A"/>
    <w:rsid w:val="00D73AC3"/>
    <w:rsid w:val="00D73AC9"/>
    <w:rsid w:val="00D73AD4"/>
    <w:rsid w:val="00D73ADA"/>
    <w:rsid w:val="00D73AFD"/>
    <w:rsid w:val="00D73B40"/>
    <w:rsid w:val="00D73BC7"/>
    <w:rsid w:val="00D73BE3"/>
    <w:rsid w:val="00D73C09"/>
    <w:rsid w:val="00D73C44"/>
    <w:rsid w:val="00D73C6A"/>
    <w:rsid w:val="00D73D41"/>
    <w:rsid w:val="00D73D51"/>
    <w:rsid w:val="00D73D52"/>
    <w:rsid w:val="00D73D6E"/>
    <w:rsid w:val="00D73D71"/>
    <w:rsid w:val="00D73E04"/>
    <w:rsid w:val="00D73E24"/>
    <w:rsid w:val="00D73ED3"/>
    <w:rsid w:val="00D73F1F"/>
    <w:rsid w:val="00D73F53"/>
    <w:rsid w:val="00D73F9D"/>
    <w:rsid w:val="00D73FB1"/>
    <w:rsid w:val="00D73FBC"/>
    <w:rsid w:val="00D73FE0"/>
    <w:rsid w:val="00D74018"/>
    <w:rsid w:val="00D7402B"/>
    <w:rsid w:val="00D74082"/>
    <w:rsid w:val="00D740C0"/>
    <w:rsid w:val="00D740D8"/>
    <w:rsid w:val="00D74108"/>
    <w:rsid w:val="00D741A8"/>
    <w:rsid w:val="00D741DD"/>
    <w:rsid w:val="00D7421C"/>
    <w:rsid w:val="00D7423D"/>
    <w:rsid w:val="00D7427F"/>
    <w:rsid w:val="00D742B0"/>
    <w:rsid w:val="00D742ED"/>
    <w:rsid w:val="00D742FB"/>
    <w:rsid w:val="00D74367"/>
    <w:rsid w:val="00D74379"/>
    <w:rsid w:val="00D743C2"/>
    <w:rsid w:val="00D743ED"/>
    <w:rsid w:val="00D74401"/>
    <w:rsid w:val="00D7441B"/>
    <w:rsid w:val="00D7442C"/>
    <w:rsid w:val="00D7442E"/>
    <w:rsid w:val="00D74492"/>
    <w:rsid w:val="00D744FB"/>
    <w:rsid w:val="00D74552"/>
    <w:rsid w:val="00D745D7"/>
    <w:rsid w:val="00D745DA"/>
    <w:rsid w:val="00D7460E"/>
    <w:rsid w:val="00D74621"/>
    <w:rsid w:val="00D74655"/>
    <w:rsid w:val="00D74746"/>
    <w:rsid w:val="00D7475D"/>
    <w:rsid w:val="00D74764"/>
    <w:rsid w:val="00D74775"/>
    <w:rsid w:val="00D7477D"/>
    <w:rsid w:val="00D74883"/>
    <w:rsid w:val="00D74896"/>
    <w:rsid w:val="00D748C4"/>
    <w:rsid w:val="00D74915"/>
    <w:rsid w:val="00D74939"/>
    <w:rsid w:val="00D7493A"/>
    <w:rsid w:val="00D7493B"/>
    <w:rsid w:val="00D74961"/>
    <w:rsid w:val="00D74A1D"/>
    <w:rsid w:val="00D74A37"/>
    <w:rsid w:val="00D74A44"/>
    <w:rsid w:val="00D74A55"/>
    <w:rsid w:val="00D74A71"/>
    <w:rsid w:val="00D74A9E"/>
    <w:rsid w:val="00D74C6F"/>
    <w:rsid w:val="00D74CA8"/>
    <w:rsid w:val="00D74D17"/>
    <w:rsid w:val="00D74DA3"/>
    <w:rsid w:val="00D74DA9"/>
    <w:rsid w:val="00D74E10"/>
    <w:rsid w:val="00D74E17"/>
    <w:rsid w:val="00D74E64"/>
    <w:rsid w:val="00D74F57"/>
    <w:rsid w:val="00D74F65"/>
    <w:rsid w:val="00D74F74"/>
    <w:rsid w:val="00D74FAA"/>
    <w:rsid w:val="00D74FE4"/>
    <w:rsid w:val="00D75075"/>
    <w:rsid w:val="00D750A0"/>
    <w:rsid w:val="00D750CB"/>
    <w:rsid w:val="00D7513D"/>
    <w:rsid w:val="00D75179"/>
    <w:rsid w:val="00D75190"/>
    <w:rsid w:val="00D75205"/>
    <w:rsid w:val="00D7522E"/>
    <w:rsid w:val="00D752C2"/>
    <w:rsid w:val="00D752ED"/>
    <w:rsid w:val="00D7530B"/>
    <w:rsid w:val="00D75321"/>
    <w:rsid w:val="00D7538A"/>
    <w:rsid w:val="00D753C4"/>
    <w:rsid w:val="00D753D3"/>
    <w:rsid w:val="00D753DD"/>
    <w:rsid w:val="00D75404"/>
    <w:rsid w:val="00D7541D"/>
    <w:rsid w:val="00D75444"/>
    <w:rsid w:val="00D75476"/>
    <w:rsid w:val="00D754BA"/>
    <w:rsid w:val="00D755A7"/>
    <w:rsid w:val="00D755A8"/>
    <w:rsid w:val="00D755D1"/>
    <w:rsid w:val="00D755EB"/>
    <w:rsid w:val="00D755ED"/>
    <w:rsid w:val="00D75620"/>
    <w:rsid w:val="00D75659"/>
    <w:rsid w:val="00D75661"/>
    <w:rsid w:val="00D7568F"/>
    <w:rsid w:val="00D75694"/>
    <w:rsid w:val="00D756B4"/>
    <w:rsid w:val="00D756BA"/>
    <w:rsid w:val="00D756F1"/>
    <w:rsid w:val="00D7570C"/>
    <w:rsid w:val="00D75759"/>
    <w:rsid w:val="00D7576C"/>
    <w:rsid w:val="00D75796"/>
    <w:rsid w:val="00D75904"/>
    <w:rsid w:val="00D75914"/>
    <w:rsid w:val="00D7591F"/>
    <w:rsid w:val="00D7595A"/>
    <w:rsid w:val="00D75970"/>
    <w:rsid w:val="00D759A0"/>
    <w:rsid w:val="00D759E8"/>
    <w:rsid w:val="00D75A27"/>
    <w:rsid w:val="00D75A62"/>
    <w:rsid w:val="00D75A71"/>
    <w:rsid w:val="00D75A79"/>
    <w:rsid w:val="00D75AC0"/>
    <w:rsid w:val="00D75AD5"/>
    <w:rsid w:val="00D75AEB"/>
    <w:rsid w:val="00D75B02"/>
    <w:rsid w:val="00D75B17"/>
    <w:rsid w:val="00D75B18"/>
    <w:rsid w:val="00D75B3C"/>
    <w:rsid w:val="00D75B8D"/>
    <w:rsid w:val="00D75BBB"/>
    <w:rsid w:val="00D75C0A"/>
    <w:rsid w:val="00D75C1A"/>
    <w:rsid w:val="00D75C39"/>
    <w:rsid w:val="00D75C62"/>
    <w:rsid w:val="00D75CAC"/>
    <w:rsid w:val="00D75CDA"/>
    <w:rsid w:val="00D75CEF"/>
    <w:rsid w:val="00D75CF1"/>
    <w:rsid w:val="00D75D6B"/>
    <w:rsid w:val="00D75DA4"/>
    <w:rsid w:val="00D75E1A"/>
    <w:rsid w:val="00D75EE2"/>
    <w:rsid w:val="00D75F5C"/>
    <w:rsid w:val="00D75F87"/>
    <w:rsid w:val="00D75FA7"/>
    <w:rsid w:val="00D75FDF"/>
    <w:rsid w:val="00D75FFE"/>
    <w:rsid w:val="00D76034"/>
    <w:rsid w:val="00D76063"/>
    <w:rsid w:val="00D76095"/>
    <w:rsid w:val="00D760B1"/>
    <w:rsid w:val="00D7613D"/>
    <w:rsid w:val="00D76144"/>
    <w:rsid w:val="00D76167"/>
    <w:rsid w:val="00D761AF"/>
    <w:rsid w:val="00D761EA"/>
    <w:rsid w:val="00D76216"/>
    <w:rsid w:val="00D76280"/>
    <w:rsid w:val="00D76299"/>
    <w:rsid w:val="00D76304"/>
    <w:rsid w:val="00D7634C"/>
    <w:rsid w:val="00D76362"/>
    <w:rsid w:val="00D76367"/>
    <w:rsid w:val="00D76490"/>
    <w:rsid w:val="00D764CA"/>
    <w:rsid w:val="00D764D5"/>
    <w:rsid w:val="00D76526"/>
    <w:rsid w:val="00D7654D"/>
    <w:rsid w:val="00D7655D"/>
    <w:rsid w:val="00D7657A"/>
    <w:rsid w:val="00D7657F"/>
    <w:rsid w:val="00D76591"/>
    <w:rsid w:val="00D76599"/>
    <w:rsid w:val="00D7663D"/>
    <w:rsid w:val="00D766B8"/>
    <w:rsid w:val="00D766BC"/>
    <w:rsid w:val="00D76728"/>
    <w:rsid w:val="00D7672D"/>
    <w:rsid w:val="00D76734"/>
    <w:rsid w:val="00D76738"/>
    <w:rsid w:val="00D76779"/>
    <w:rsid w:val="00D76798"/>
    <w:rsid w:val="00D7679F"/>
    <w:rsid w:val="00D767B4"/>
    <w:rsid w:val="00D767FB"/>
    <w:rsid w:val="00D76805"/>
    <w:rsid w:val="00D76852"/>
    <w:rsid w:val="00D7686C"/>
    <w:rsid w:val="00D76887"/>
    <w:rsid w:val="00D76889"/>
    <w:rsid w:val="00D7691A"/>
    <w:rsid w:val="00D769E7"/>
    <w:rsid w:val="00D76A04"/>
    <w:rsid w:val="00D76A40"/>
    <w:rsid w:val="00D76A5D"/>
    <w:rsid w:val="00D76BE9"/>
    <w:rsid w:val="00D76C7C"/>
    <w:rsid w:val="00D76C87"/>
    <w:rsid w:val="00D76CA1"/>
    <w:rsid w:val="00D76CBD"/>
    <w:rsid w:val="00D76CD3"/>
    <w:rsid w:val="00D76CED"/>
    <w:rsid w:val="00D76CF0"/>
    <w:rsid w:val="00D76D08"/>
    <w:rsid w:val="00D76D1D"/>
    <w:rsid w:val="00D76D44"/>
    <w:rsid w:val="00D76D7B"/>
    <w:rsid w:val="00D76DA7"/>
    <w:rsid w:val="00D76E07"/>
    <w:rsid w:val="00D76E26"/>
    <w:rsid w:val="00D76E35"/>
    <w:rsid w:val="00D76F00"/>
    <w:rsid w:val="00D76F76"/>
    <w:rsid w:val="00D76F8D"/>
    <w:rsid w:val="00D76FB6"/>
    <w:rsid w:val="00D76FD9"/>
    <w:rsid w:val="00D76FF7"/>
    <w:rsid w:val="00D77071"/>
    <w:rsid w:val="00D7711C"/>
    <w:rsid w:val="00D77122"/>
    <w:rsid w:val="00D77135"/>
    <w:rsid w:val="00D7717A"/>
    <w:rsid w:val="00D771BD"/>
    <w:rsid w:val="00D771EF"/>
    <w:rsid w:val="00D77212"/>
    <w:rsid w:val="00D77227"/>
    <w:rsid w:val="00D77234"/>
    <w:rsid w:val="00D772BD"/>
    <w:rsid w:val="00D772F9"/>
    <w:rsid w:val="00D7734A"/>
    <w:rsid w:val="00D77359"/>
    <w:rsid w:val="00D7739D"/>
    <w:rsid w:val="00D773B6"/>
    <w:rsid w:val="00D773B7"/>
    <w:rsid w:val="00D773DD"/>
    <w:rsid w:val="00D77427"/>
    <w:rsid w:val="00D7749B"/>
    <w:rsid w:val="00D774EA"/>
    <w:rsid w:val="00D774FB"/>
    <w:rsid w:val="00D7755A"/>
    <w:rsid w:val="00D775C9"/>
    <w:rsid w:val="00D77764"/>
    <w:rsid w:val="00D77789"/>
    <w:rsid w:val="00D77839"/>
    <w:rsid w:val="00D778CE"/>
    <w:rsid w:val="00D778F3"/>
    <w:rsid w:val="00D779BD"/>
    <w:rsid w:val="00D77A08"/>
    <w:rsid w:val="00D77A70"/>
    <w:rsid w:val="00D77AC9"/>
    <w:rsid w:val="00D77AD7"/>
    <w:rsid w:val="00D77AD9"/>
    <w:rsid w:val="00D77B43"/>
    <w:rsid w:val="00D77B7E"/>
    <w:rsid w:val="00D77BBD"/>
    <w:rsid w:val="00D77C0D"/>
    <w:rsid w:val="00D77C20"/>
    <w:rsid w:val="00D77C4D"/>
    <w:rsid w:val="00D77C8E"/>
    <w:rsid w:val="00D77CD5"/>
    <w:rsid w:val="00D77CD6"/>
    <w:rsid w:val="00D77D2D"/>
    <w:rsid w:val="00D77D43"/>
    <w:rsid w:val="00D77D74"/>
    <w:rsid w:val="00D77DB9"/>
    <w:rsid w:val="00D77DC9"/>
    <w:rsid w:val="00D77E16"/>
    <w:rsid w:val="00D77E9B"/>
    <w:rsid w:val="00D77EE5"/>
    <w:rsid w:val="00D77F56"/>
    <w:rsid w:val="00D77F96"/>
    <w:rsid w:val="00D77FBF"/>
    <w:rsid w:val="00D80001"/>
    <w:rsid w:val="00D80097"/>
    <w:rsid w:val="00D800BD"/>
    <w:rsid w:val="00D800F9"/>
    <w:rsid w:val="00D80188"/>
    <w:rsid w:val="00D801BC"/>
    <w:rsid w:val="00D801C1"/>
    <w:rsid w:val="00D8022A"/>
    <w:rsid w:val="00D80249"/>
    <w:rsid w:val="00D80285"/>
    <w:rsid w:val="00D802BE"/>
    <w:rsid w:val="00D802E7"/>
    <w:rsid w:val="00D802ED"/>
    <w:rsid w:val="00D80331"/>
    <w:rsid w:val="00D8034B"/>
    <w:rsid w:val="00D803C8"/>
    <w:rsid w:val="00D8046F"/>
    <w:rsid w:val="00D804AD"/>
    <w:rsid w:val="00D804B8"/>
    <w:rsid w:val="00D804CF"/>
    <w:rsid w:val="00D8051D"/>
    <w:rsid w:val="00D80552"/>
    <w:rsid w:val="00D805A2"/>
    <w:rsid w:val="00D805C6"/>
    <w:rsid w:val="00D805F7"/>
    <w:rsid w:val="00D80637"/>
    <w:rsid w:val="00D806AA"/>
    <w:rsid w:val="00D806CA"/>
    <w:rsid w:val="00D806E8"/>
    <w:rsid w:val="00D80700"/>
    <w:rsid w:val="00D80723"/>
    <w:rsid w:val="00D8074D"/>
    <w:rsid w:val="00D80760"/>
    <w:rsid w:val="00D8080E"/>
    <w:rsid w:val="00D8086F"/>
    <w:rsid w:val="00D808A5"/>
    <w:rsid w:val="00D808BA"/>
    <w:rsid w:val="00D808BC"/>
    <w:rsid w:val="00D808C6"/>
    <w:rsid w:val="00D808D7"/>
    <w:rsid w:val="00D80937"/>
    <w:rsid w:val="00D8093F"/>
    <w:rsid w:val="00D809AF"/>
    <w:rsid w:val="00D809D5"/>
    <w:rsid w:val="00D80A15"/>
    <w:rsid w:val="00D80A2A"/>
    <w:rsid w:val="00D80A80"/>
    <w:rsid w:val="00D80ADF"/>
    <w:rsid w:val="00D80B3F"/>
    <w:rsid w:val="00D80C61"/>
    <w:rsid w:val="00D80C6F"/>
    <w:rsid w:val="00D80C9A"/>
    <w:rsid w:val="00D80CE2"/>
    <w:rsid w:val="00D80CF0"/>
    <w:rsid w:val="00D80DA8"/>
    <w:rsid w:val="00D80DF4"/>
    <w:rsid w:val="00D80E69"/>
    <w:rsid w:val="00D80E72"/>
    <w:rsid w:val="00D80E9D"/>
    <w:rsid w:val="00D80ECD"/>
    <w:rsid w:val="00D80EE6"/>
    <w:rsid w:val="00D80FC6"/>
    <w:rsid w:val="00D80FCB"/>
    <w:rsid w:val="00D8108B"/>
    <w:rsid w:val="00D810BA"/>
    <w:rsid w:val="00D810D1"/>
    <w:rsid w:val="00D810F3"/>
    <w:rsid w:val="00D810FA"/>
    <w:rsid w:val="00D8114A"/>
    <w:rsid w:val="00D811AC"/>
    <w:rsid w:val="00D81200"/>
    <w:rsid w:val="00D8121C"/>
    <w:rsid w:val="00D81227"/>
    <w:rsid w:val="00D81230"/>
    <w:rsid w:val="00D81265"/>
    <w:rsid w:val="00D812A0"/>
    <w:rsid w:val="00D812B2"/>
    <w:rsid w:val="00D812DC"/>
    <w:rsid w:val="00D812F6"/>
    <w:rsid w:val="00D812FC"/>
    <w:rsid w:val="00D8131E"/>
    <w:rsid w:val="00D8135F"/>
    <w:rsid w:val="00D81396"/>
    <w:rsid w:val="00D813C3"/>
    <w:rsid w:val="00D81444"/>
    <w:rsid w:val="00D8149C"/>
    <w:rsid w:val="00D814C0"/>
    <w:rsid w:val="00D81521"/>
    <w:rsid w:val="00D8153B"/>
    <w:rsid w:val="00D815E2"/>
    <w:rsid w:val="00D81616"/>
    <w:rsid w:val="00D8161F"/>
    <w:rsid w:val="00D81652"/>
    <w:rsid w:val="00D81655"/>
    <w:rsid w:val="00D81679"/>
    <w:rsid w:val="00D816DB"/>
    <w:rsid w:val="00D816F6"/>
    <w:rsid w:val="00D816FE"/>
    <w:rsid w:val="00D8173F"/>
    <w:rsid w:val="00D81753"/>
    <w:rsid w:val="00D81787"/>
    <w:rsid w:val="00D817CE"/>
    <w:rsid w:val="00D817CF"/>
    <w:rsid w:val="00D8180D"/>
    <w:rsid w:val="00D81818"/>
    <w:rsid w:val="00D81865"/>
    <w:rsid w:val="00D8186A"/>
    <w:rsid w:val="00D818D4"/>
    <w:rsid w:val="00D81907"/>
    <w:rsid w:val="00D81942"/>
    <w:rsid w:val="00D81948"/>
    <w:rsid w:val="00D819E5"/>
    <w:rsid w:val="00D81A57"/>
    <w:rsid w:val="00D81A6E"/>
    <w:rsid w:val="00D81A72"/>
    <w:rsid w:val="00D81AA4"/>
    <w:rsid w:val="00D81BF9"/>
    <w:rsid w:val="00D81CEE"/>
    <w:rsid w:val="00D81D73"/>
    <w:rsid w:val="00D81D86"/>
    <w:rsid w:val="00D81D8F"/>
    <w:rsid w:val="00D81DC0"/>
    <w:rsid w:val="00D81E0C"/>
    <w:rsid w:val="00D81E5F"/>
    <w:rsid w:val="00D81EAB"/>
    <w:rsid w:val="00D81EEB"/>
    <w:rsid w:val="00D81EFE"/>
    <w:rsid w:val="00D81F38"/>
    <w:rsid w:val="00D81FA7"/>
    <w:rsid w:val="00D8200D"/>
    <w:rsid w:val="00D8202D"/>
    <w:rsid w:val="00D82034"/>
    <w:rsid w:val="00D82174"/>
    <w:rsid w:val="00D82189"/>
    <w:rsid w:val="00D8221D"/>
    <w:rsid w:val="00D8222A"/>
    <w:rsid w:val="00D82244"/>
    <w:rsid w:val="00D82258"/>
    <w:rsid w:val="00D8226F"/>
    <w:rsid w:val="00D8229D"/>
    <w:rsid w:val="00D822B5"/>
    <w:rsid w:val="00D822C8"/>
    <w:rsid w:val="00D822C9"/>
    <w:rsid w:val="00D82313"/>
    <w:rsid w:val="00D8233C"/>
    <w:rsid w:val="00D82387"/>
    <w:rsid w:val="00D82407"/>
    <w:rsid w:val="00D82412"/>
    <w:rsid w:val="00D8241A"/>
    <w:rsid w:val="00D82420"/>
    <w:rsid w:val="00D82437"/>
    <w:rsid w:val="00D8246A"/>
    <w:rsid w:val="00D824C6"/>
    <w:rsid w:val="00D824EB"/>
    <w:rsid w:val="00D8251A"/>
    <w:rsid w:val="00D8256E"/>
    <w:rsid w:val="00D8258A"/>
    <w:rsid w:val="00D825BC"/>
    <w:rsid w:val="00D825E0"/>
    <w:rsid w:val="00D82754"/>
    <w:rsid w:val="00D82791"/>
    <w:rsid w:val="00D827D3"/>
    <w:rsid w:val="00D828CC"/>
    <w:rsid w:val="00D828E8"/>
    <w:rsid w:val="00D82978"/>
    <w:rsid w:val="00D82994"/>
    <w:rsid w:val="00D829B9"/>
    <w:rsid w:val="00D82A54"/>
    <w:rsid w:val="00D82A6F"/>
    <w:rsid w:val="00D82B10"/>
    <w:rsid w:val="00D82B51"/>
    <w:rsid w:val="00D82B52"/>
    <w:rsid w:val="00D82BE9"/>
    <w:rsid w:val="00D82BFE"/>
    <w:rsid w:val="00D82C09"/>
    <w:rsid w:val="00D82C10"/>
    <w:rsid w:val="00D82C16"/>
    <w:rsid w:val="00D82C3A"/>
    <w:rsid w:val="00D82C60"/>
    <w:rsid w:val="00D82C6B"/>
    <w:rsid w:val="00D82C74"/>
    <w:rsid w:val="00D82D47"/>
    <w:rsid w:val="00D82DEC"/>
    <w:rsid w:val="00D82E1C"/>
    <w:rsid w:val="00D82E35"/>
    <w:rsid w:val="00D82E47"/>
    <w:rsid w:val="00D82F03"/>
    <w:rsid w:val="00D82F0F"/>
    <w:rsid w:val="00D82F17"/>
    <w:rsid w:val="00D82F74"/>
    <w:rsid w:val="00D82F7E"/>
    <w:rsid w:val="00D82F92"/>
    <w:rsid w:val="00D82FA5"/>
    <w:rsid w:val="00D82FAE"/>
    <w:rsid w:val="00D830FB"/>
    <w:rsid w:val="00D83112"/>
    <w:rsid w:val="00D83141"/>
    <w:rsid w:val="00D83145"/>
    <w:rsid w:val="00D831B5"/>
    <w:rsid w:val="00D831E9"/>
    <w:rsid w:val="00D83238"/>
    <w:rsid w:val="00D83263"/>
    <w:rsid w:val="00D832B6"/>
    <w:rsid w:val="00D832C0"/>
    <w:rsid w:val="00D832DA"/>
    <w:rsid w:val="00D83329"/>
    <w:rsid w:val="00D833A0"/>
    <w:rsid w:val="00D83449"/>
    <w:rsid w:val="00D83458"/>
    <w:rsid w:val="00D8348C"/>
    <w:rsid w:val="00D83497"/>
    <w:rsid w:val="00D834D8"/>
    <w:rsid w:val="00D834EE"/>
    <w:rsid w:val="00D83507"/>
    <w:rsid w:val="00D8355A"/>
    <w:rsid w:val="00D83568"/>
    <w:rsid w:val="00D8357E"/>
    <w:rsid w:val="00D8358C"/>
    <w:rsid w:val="00D835B9"/>
    <w:rsid w:val="00D835F2"/>
    <w:rsid w:val="00D836BD"/>
    <w:rsid w:val="00D836C3"/>
    <w:rsid w:val="00D836D3"/>
    <w:rsid w:val="00D836E0"/>
    <w:rsid w:val="00D83739"/>
    <w:rsid w:val="00D837C9"/>
    <w:rsid w:val="00D837DF"/>
    <w:rsid w:val="00D837FC"/>
    <w:rsid w:val="00D83877"/>
    <w:rsid w:val="00D8388D"/>
    <w:rsid w:val="00D838F8"/>
    <w:rsid w:val="00D838FB"/>
    <w:rsid w:val="00D83915"/>
    <w:rsid w:val="00D83921"/>
    <w:rsid w:val="00D83944"/>
    <w:rsid w:val="00D8396E"/>
    <w:rsid w:val="00D83A0D"/>
    <w:rsid w:val="00D83A3E"/>
    <w:rsid w:val="00D83AA2"/>
    <w:rsid w:val="00D83B08"/>
    <w:rsid w:val="00D83BCC"/>
    <w:rsid w:val="00D83BE5"/>
    <w:rsid w:val="00D83BFD"/>
    <w:rsid w:val="00D83BFF"/>
    <w:rsid w:val="00D83C18"/>
    <w:rsid w:val="00D83C5C"/>
    <w:rsid w:val="00D83C68"/>
    <w:rsid w:val="00D83C6C"/>
    <w:rsid w:val="00D83C7B"/>
    <w:rsid w:val="00D83C91"/>
    <w:rsid w:val="00D83CA6"/>
    <w:rsid w:val="00D83D3A"/>
    <w:rsid w:val="00D83D3D"/>
    <w:rsid w:val="00D83D62"/>
    <w:rsid w:val="00D83DB8"/>
    <w:rsid w:val="00D83DC3"/>
    <w:rsid w:val="00D83E20"/>
    <w:rsid w:val="00D83E38"/>
    <w:rsid w:val="00D83E72"/>
    <w:rsid w:val="00D83EA5"/>
    <w:rsid w:val="00D83EA8"/>
    <w:rsid w:val="00D83EE9"/>
    <w:rsid w:val="00D83F0A"/>
    <w:rsid w:val="00D83F28"/>
    <w:rsid w:val="00D83FC4"/>
    <w:rsid w:val="00D83FD4"/>
    <w:rsid w:val="00D84006"/>
    <w:rsid w:val="00D8401E"/>
    <w:rsid w:val="00D8404B"/>
    <w:rsid w:val="00D84125"/>
    <w:rsid w:val="00D841AE"/>
    <w:rsid w:val="00D841AF"/>
    <w:rsid w:val="00D841B5"/>
    <w:rsid w:val="00D8427E"/>
    <w:rsid w:val="00D8428A"/>
    <w:rsid w:val="00D8433E"/>
    <w:rsid w:val="00D8436A"/>
    <w:rsid w:val="00D8441C"/>
    <w:rsid w:val="00D8449B"/>
    <w:rsid w:val="00D844AF"/>
    <w:rsid w:val="00D845A7"/>
    <w:rsid w:val="00D845CA"/>
    <w:rsid w:val="00D845E9"/>
    <w:rsid w:val="00D84602"/>
    <w:rsid w:val="00D846B0"/>
    <w:rsid w:val="00D846B6"/>
    <w:rsid w:val="00D846FC"/>
    <w:rsid w:val="00D8471C"/>
    <w:rsid w:val="00D84721"/>
    <w:rsid w:val="00D84764"/>
    <w:rsid w:val="00D84783"/>
    <w:rsid w:val="00D84838"/>
    <w:rsid w:val="00D8487A"/>
    <w:rsid w:val="00D848C8"/>
    <w:rsid w:val="00D848E8"/>
    <w:rsid w:val="00D848FD"/>
    <w:rsid w:val="00D8491C"/>
    <w:rsid w:val="00D84928"/>
    <w:rsid w:val="00D84A90"/>
    <w:rsid w:val="00D84A91"/>
    <w:rsid w:val="00D84BED"/>
    <w:rsid w:val="00D84C2B"/>
    <w:rsid w:val="00D84C5A"/>
    <w:rsid w:val="00D84C72"/>
    <w:rsid w:val="00D84C75"/>
    <w:rsid w:val="00D84D08"/>
    <w:rsid w:val="00D84DB2"/>
    <w:rsid w:val="00D84DF8"/>
    <w:rsid w:val="00D84E33"/>
    <w:rsid w:val="00D84EA3"/>
    <w:rsid w:val="00D84EED"/>
    <w:rsid w:val="00D84F0B"/>
    <w:rsid w:val="00D84F8B"/>
    <w:rsid w:val="00D85033"/>
    <w:rsid w:val="00D85073"/>
    <w:rsid w:val="00D8508D"/>
    <w:rsid w:val="00D850DB"/>
    <w:rsid w:val="00D85101"/>
    <w:rsid w:val="00D85113"/>
    <w:rsid w:val="00D85176"/>
    <w:rsid w:val="00D851FC"/>
    <w:rsid w:val="00D85273"/>
    <w:rsid w:val="00D85286"/>
    <w:rsid w:val="00D852CD"/>
    <w:rsid w:val="00D852EF"/>
    <w:rsid w:val="00D852F0"/>
    <w:rsid w:val="00D85301"/>
    <w:rsid w:val="00D85340"/>
    <w:rsid w:val="00D85344"/>
    <w:rsid w:val="00D853D2"/>
    <w:rsid w:val="00D85419"/>
    <w:rsid w:val="00D85436"/>
    <w:rsid w:val="00D85444"/>
    <w:rsid w:val="00D85453"/>
    <w:rsid w:val="00D85471"/>
    <w:rsid w:val="00D85473"/>
    <w:rsid w:val="00D854B0"/>
    <w:rsid w:val="00D8550E"/>
    <w:rsid w:val="00D855E6"/>
    <w:rsid w:val="00D85618"/>
    <w:rsid w:val="00D8562F"/>
    <w:rsid w:val="00D8568A"/>
    <w:rsid w:val="00D85690"/>
    <w:rsid w:val="00D856AD"/>
    <w:rsid w:val="00D856AF"/>
    <w:rsid w:val="00D856C2"/>
    <w:rsid w:val="00D85728"/>
    <w:rsid w:val="00D8573B"/>
    <w:rsid w:val="00D85778"/>
    <w:rsid w:val="00D857C7"/>
    <w:rsid w:val="00D8581A"/>
    <w:rsid w:val="00D85928"/>
    <w:rsid w:val="00D85993"/>
    <w:rsid w:val="00D859DA"/>
    <w:rsid w:val="00D85A00"/>
    <w:rsid w:val="00D85A31"/>
    <w:rsid w:val="00D85A63"/>
    <w:rsid w:val="00D85A67"/>
    <w:rsid w:val="00D85A70"/>
    <w:rsid w:val="00D85A78"/>
    <w:rsid w:val="00D85A8F"/>
    <w:rsid w:val="00D85A93"/>
    <w:rsid w:val="00D85A97"/>
    <w:rsid w:val="00D85A9E"/>
    <w:rsid w:val="00D85AA7"/>
    <w:rsid w:val="00D85B19"/>
    <w:rsid w:val="00D85B48"/>
    <w:rsid w:val="00D85B56"/>
    <w:rsid w:val="00D85B71"/>
    <w:rsid w:val="00D85B97"/>
    <w:rsid w:val="00D85C0A"/>
    <w:rsid w:val="00D85C19"/>
    <w:rsid w:val="00D85C49"/>
    <w:rsid w:val="00D85CF6"/>
    <w:rsid w:val="00D85D46"/>
    <w:rsid w:val="00D85D78"/>
    <w:rsid w:val="00D85D82"/>
    <w:rsid w:val="00D85DA3"/>
    <w:rsid w:val="00D85DC0"/>
    <w:rsid w:val="00D85E1F"/>
    <w:rsid w:val="00D85E67"/>
    <w:rsid w:val="00D85E6E"/>
    <w:rsid w:val="00D85E9A"/>
    <w:rsid w:val="00D85EDA"/>
    <w:rsid w:val="00D85F1B"/>
    <w:rsid w:val="00D85F91"/>
    <w:rsid w:val="00D860BD"/>
    <w:rsid w:val="00D860E3"/>
    <w:rsid w:val="00D860EB"/>
    <w:rsid w:val="00D86140"/>
    <w:rsid w:val="00D861A1"/>
    <w:rsid w:val="00D861F6"/>
    <w:rsid w:val="00D8625A"/>
    <w:rsid w:val="00D86268"/>
    <w:rsid w:val="00D86288"/>
    <w:rsid w:val="00D86378"/>
    <w:rsid w:val="00D86379"/>
    <w:rsid w:val="00D86395"/>
    <w:rsid w:val="00D863E8"/>
    <w:rsid w:val="00D8642A"/>
    <w:rsid w:val="00D864E1"/>
    <w:rsid w:val="00D86500"/>
    <w:rsid w:val="00D86504"/>
    <w:rsid w:val="00D86527"/>
    <w:rsid w:val="00D865BD"/>
    <w:rsid w:val="00D865C6"/>
    <w:rsid w:val="00D8663D"/>
    <w:rsid w:val="00D86643"/>
    <w:rsid w:val="00D86647"/>
    <w:rsid w:val="00D86650"/>
    <w:rsid w:val="00D86704"/>
    <w:rsid w:val="00D8675E"/>
    <w:rsid w:val="00D86765"/>
    <w:rsid w:val="00D86768"/>
    <w:rsid w:val="00D867ED"/>
    <w:rsid w:val="00D86804"/>
    <w:rsid w:val="00D8680D"/>
    <w:rsid w:val="00D86836"/>
    <w:rsid w:val="00D8687C"/>
    <w:rsid w:val="00D868CE"/>
    <w:rsid w:val="00D8693D"/>
    <w:rsid w:val="00D8695C"/>
    <w:rsid w:val="00D8699F"/>
    <w:rsid w:val="00D869EA"/>
    <w:rsid w:val="00D869EC"/>
    <w:rsid w:val="00D86A64"/>
    <w:rsid w:val="00D86A79"/>
    <w:rsid w:val="00D86A9A"/>
    <w:rsid w:val="00D86AD9"/>
    <w:rsid w:val="00D86B21"/>
    <w:rsid w:val="00D86B24"/>
    <w:rsid w:val="00D86BBF"/>
    <w:rsid w:val="00D86BD4"/>
    <w:rsid w:val="00D86BF3"/>
    <w:rsid w:val="00D86C80"/>
    <w:rsid w:val="00D86C87"/>
    <w:rsid w:val="00D86C89"/>
    <w:rsid w:val="00D86C8F"/>
    <w:rsid w:val="00D86C9B"/>
    <w:rsid w:val="00D86CB4"/>
    <w:rsid w:val="00D86D1A"/>
    <w:rsid w:val="00D86D81"/>
    <w:rsid w:val="00D86DB2"/>
    <w:rsid w:val="00D86DB9"/>
    <w:rsid w:val="00D86DCA"/>
    <w:rsid w:val="00D86EAD"/>
    <w:rsid w:val="00D86EB8"/>
    <w:rsid w:val="00D86ED5"/>
    <w:rsid w:val="00D86EE8"/>
    <w:rsid w:val="00D86F10"/>
    <w:rsid w:val="00D86F46"/>
    <w:rsid w:val="00D86F4B"/>
    <w:rsid w:val="00D86FAA"/>
    <w:rsid w:val="00D86FB0"/>
    <w:rsid w:val="00D86FE0"/>
    <w:rsid w:val="00D87004"/>
    <w:rsid w:val="00D8700B"/>
    <w:rsid w:val="00D87061"/>
    <w:rsid w:val="00D8706D"/>
    <w:rsid w:val="00D87075"/>
    <w:rsid w:val="00D870C3"/>
    <w:rsid w:val="00D8718A"/>
    <w:rsid w:val="00D871B6"/>
    <w:rsid w:val="00D871DC"/>
    <w:rsid w:val="00D8727E"/>
    <w:rsid w:val="00D872C0"/>
    <w:rsid w:val="00D872F8"/>
    <w:rsid w:val="00D873AE"/>
    <w:rsid w:val="00D873B3"/>
    <w:rsid w:val="00D8741D"/>
    <w:rsid w:val="00D87421"/>
    <w:rsid w:val="00D8742B"/>
    <w:rsid w:val="00D87476"/>
    <w:rsid w:val="00D8754F"/>
    <w:rsid w:val="00D87591"/>
    <w:rsid w:val="00D875FF"/>
    <w:rsid w:val="00D87661"/>
    <w:rsid w:val="00D87665"/>
    <w:rsid w:val="00D87696"/>
    <w:rsid w:val="00D876B6"/>
    <w:rsid w:val="00D87767"/>
    <w:rsid w:val="00D877EE"/>
    <w:rsid w:val="00D877F2"/>
    <w:rsid w:val="00D878AD"/>
    <w:rsid w:val="00D878F4"/>
    <w:rsid w:val="00D878FF"/>
    <w:rsid w:val="00D8791D"/>
    <w:rsid w:val="00D879A2"/>
    <w:rsid w:val="00D879BB"/>
    <w:rsid w:val="00D87AA4"/>
    <w:rsid w:val="00D87AE4"/>
    <w:rsid w:val="00D87AFC"/>
    <w:rsid w:val="00D87B0E"/>
    <w:rsid w:val="00D87B55"/>
    <w:rsid w:val="00D87B64"/>
    <w:rsid w:val="00D87B84"/>
    <w:rsid w:val="00D87B95"/>
    <w:rsid w:val="00D87BB4"/>
    <w:rsid w:val="00D87BD6"/>
    <w:rsid w:val="00D87BDC"/>
    <w:rsid w:val="00D87BDE"/>
    <w:rsid w:val="00D87C44"/>
    <w:rsid w:val="00D87C49"/>
    <w:rsid w:val="00D87CC1"/>
    <w:rsid w:val="00D87CC3"/>
    <w:rsid w:val="00D87CC6"/>
    <w:rsid w:val="00D87D24"/>
    <w:rsid w:val="00D87D51"/>
    <w:rsid w:val="00D87D63"/>
    <w:rsid w:val="00D87DD1"/>
    <w:rsid w:val="00D87DDE"/>
    <w:rsid w:val="00D87DF8"/>
    <w:rsid w:val="00D87E1D"/>
    <w:rsid w:val="00D87E58"/>
    <w:rsid w:val="00D87E5D"/>
    <w:rsid w:val="00D87EC9"/>
    <w:rsid w:val="00D87EFB"/>
    <w:rsid w:val="00D87EFE"/>
    <w:rsid w:val="00D87F06"/>
    <w:rsid w:val="00D87F0C"/>
    <w:rsid w:val="00D87F7B"/>
    <w:rsid w:val="00D87F8F"/>
    <w:rsid w:val="00D87F90"/>
    <w:rsid w:val="00D90071"/>
    <w:rsid w:val="00D9007B"/>
    <w:rsid w:val="00D90087"/>
    <w:rsid w:val="00D90091"/>
    <w:rsid w:val="00D900B0"/>
    <w:rsid w:val="00D90103"/>
    <w:rsid w:val="00D90173"/>
    <w:rsid w:val="00D901BD"/>
    <w:rsid w:val="00D901FB"/>
    <w:rsid w:val="00D90245"/>
    <w:rsid w:val="00D90250"/>
    <w:rsid w:val="00D902BA"/>
    <w:rsid w:val="00D902C9"/>
    <w:rsid w:val="00D902CC"/>
    <w:rsid w:val="00D902F8"/>
    <w:rsid w:val="00D90371"/>
    <w:rsid w:val="00D90393"/>
    <w:rsid w:val="00D9039F"/>
    <w:rsid w:val="00D903B0"/>
    <w:rsid w:val="00D903BB"/>
    <w:rsid w:val="00D903E5"/>
    <w:rsid w:val="00D90414"/>
    <w:rsid w:val="00D9043E"/>
    <w:rsid w:val="00D90494"/>
    <w:rsid w:val="00D904C9"/>
    <w:rsid w:val="00D904DD"/>
    <w:rsid w:val="00D904EF"/>
    <w:rsid w:val="00D9051C"/>
    <w:rsid w:val="00D9053A"/>
    <w:rsid w:val="00D90559"/>
    <w:rsid w:val="00D9055A"/>
    <w:rsid w:val="00D905B5"/>
    <w:rsid w:val="00D905DB"/>
    <w:rsid w:val="00D9060C"/>
    <w:rsid w:val="00D9066C"/>
    <w:rsid w:val="00D9071E"/>
    <w:rsid w:val="00D90747"/>
    <w:rsid w:val="00D90750"/>
    <w:rsid w:val="00D9077D"/>
    <w:rsid w:val="00D9083F"/>
    <w:rsid w:val="00D908AB"/>
    <w:rsid w:val="00D908EA"/>
    <w:rsid w:val="00D9094F"/>
    <w:rsid w:val="00D909A5"/>
    <w:rsid w:val="00D909EC"/>
    <w:rsid w:val="00D90A0D"/>
    <w:rsid w:val="00D90A0F"/>
    <w:rsid w:val="00D90AB9"/>
    <w:rsid w:val="00D90AE1"/>
    <w:rsid w:val="00D90AE3"/>
    <w:rsid w:val="00D90C22"/>
    <w:rsid w:val="00D90CD8"/>
    <w:rsid w:val="00D90CFB"/>
    <w:rsid w:val="00D90D1B"/>
    <w:rsid w:val="00D90DA3"/>
    <w:rsid w:val="00D90DF7"/>
    <w:rsid w:val="00D90DFF"/>
    <w:rsid w:val="00D90E51"/>
    <w:rsid w:val="00D90E70"/>
    <w:rsid w:val="00D90EAB"/>
    <w:rsid w:val="00D90EC4"/>
    <w:rsid w:val="00D90F0E"/>
    <w:rsid w:val="00D90F31"/>
    <w:rsid w:val="00D90FC7"/>
    <w:rsid w:val="00D90FCD"/>
    <w:rsid w:val="00D91024"/>
    <w:rsid w:val="00D9105B"/>
    <w:rsid w:val="00D9106D"/>
    <w:rsid w:val="00D9108C"/>
    <w:rsid w:val="00D910A6"/>
    <w:rsid w:val="00D910C0"/>
    <w:rsid w:val="00D910E3"/>
    <w:rsid w:val="00D910EC"/>
    <w:rsid w:val="00D9112E"/>
    <w:rsid w:val="00D912A2"/>
    <w:rsid w:val="00D91349"/>
    <w:rsid w:val="00D91397"/>
    <w:rsid w:val="00D913A8"/>
    <w:rsid w:val="00D91471"/>
    <w:rsid w:val="00D914AB"/>
    <w:rsid w:val="00D91525"/>
    <w:rsid w:val="00D9158A"/>
    <w:rsid w:val="00D9159F"/>
    <w:rsid w:val="00D91613"/>
    <w:rsid w:val="00D91631"/>
    <w:rsid w:val="00D9165D"/>
    <w:rsid w:val="00D9168A"/>
    <w:rsid w:val="00D916E1"/>
    <w:rsid w:val="00D9179A"/>
    <w:rsid w:val="00D9179F"/>
    <w:rsid w:val="00D917B0"/>
    <w:rsid w:val="00D917D9"/>
    <w:rsid w:val="00D917E4"/>
    <w:rsid w:val="00D91801"/>
    <w:rsid w:val="00D9186A"/>
    <w:rsid w:val="00D91890"/>
    <w:rsid w:val="00D9193A"/>
    <w:rsid w:val="00D91965"/>
    <w:rsid w:val="00D9197E"/>
    <w:rsid w:val="00D91985"/>
    <w:rsid w:val="00D919AE"/>
    <w:rsid w:val="00D919F9"/>
    <w:rsid w:val="00D91A51"/>
    <w:rsid w:val="00D91A60"/>
    <w:rsid w:val="00D91A92"/>
    <w:rsid w:val="00D91A9F"/>
    <w:rsid w:val="00D91AA4"/>
    <w:rsid w:val="00D91AAB"/>
    <w:rsid w:val="00D91B18"/>
    <w:rsid w:val="00D91BA6"/>
    <w:rsid w:val="00D91BBD"/>
    <w:rsid w:val="00D91BC0"/>
    <w:rsid w:val="00D91BCC"/>
    <w:rsid w:val="00D91C3B"/>
    <w:rsid w:val="00D91C4D"/>
    <w:rsid w:val="00D91CC7"/>
    <w:rsid w:val="00D91CE1"/>
    <w:rsid w:val="00D91CF5"/>
    <w:rsid w:val="00D91D05"/>
    <w:rsid w:val="00D91D4B"/>
    <w:rsid w:val="00D91DBD"/>
    <w:rsid w:val="00D91DF5"/>
    <w:rsid w:val="00D91E77"/>
    <w:rsid w:val="00D91FDE"/>
    <w:rsid w:val="00D92024"/>
    <w:rsid w:val="00D92041"/>
    <w:rsid w:val="00D92055"/>
    <w:rsid w:val="00D9207D"/>
    <w:rsid w:val="00D920DE"/>
    <w:rsid w:val="00D92131"/>
    <w:rsid w:val="00D9215C"/>
    <w:rsid w:val="00D92182"/>
    <w:rsid w:val="00D921AC"/>
    <w:rsid w:val="00D92224"/>
    <w:rsid w:val="00D92227"/>
    <w:rsid w:val="00D9223B"/>
    <w:rsid w:val="00D9225F"/>
    <w:rsid w:val="00D92275"/>
    <w:rsid w:val="00D922CB"/>
    <w:rsid w:val="00D923B5"/>
    <w:rsid w:val="00D924D5"/>
    <w:rsid w:val="00D924DF"/>
    <w:rsid w:val="00D924F6"/>
    <w:rsid w:val="00D924FE"/>
    <w:rsid w:val="00D92574"/>
    <w:rsid w:val="00D925A2"/>
    <w:rsid w:val="00D925B0"/>
    <w:rsid w:val="00D925F9"/>
    <w:rsid w:val="00D925FF"/>
    <w:rsid w:val="00D92642"/>
    <w:rsid w:val="00D9266C"/>
    <w:rsid w:val="00D9272A"/>
    <w:rsid w:val="00D92792"/>
    <w:rsid w:val="00D927AD"/>
    <w:rsid w:val="00D927B0"/>
    <w:rsid w:val="00D927E5"/>
    <w:rsid w:val="00D928F1"/>
    <w:rsid w:val="00D9290C"/>
    <w:rsid w:val="00D92993"/>
    <w:rsid w:val="00D929E2"/>
    <w:rsid w:val="00D929EA"/>
    <w:rsid w:val="00D92A04"/>
    <w:rsid w:val="00D92A52"/>
    <w:rsid w:val="00D92B37"/>
    <w:rsid w:val="00D92BA3"/>
    <w:rsid w:val="00D92BF3"/>
    <w:rsid w:val="00D92BF8"/>
    <w:rsid w:val="00D92C70"/>
    <w:rsid w:val="00D92C7D"/>
    <w:rsid w:val="00D92CB0"/>
    <w:rsid w:val="00D92CD2"/>
    <w:rsid w:val="00D92D09"/>
    <w:rsid w:val="00D92D2E"/>
    <w:rsid w:val="00D92D37"/>
    <w:rsid w:val="00D92D45"/>
    <w:rsid w:val="00D92DF9"/>
    <w:rsid w:val="00D92DFD"/>
    <w:rsid w:val="00D92E10"/>
    <w:rsid w:val="00D92E5F"/>
    <w:rsid w:val="00D92EDF"/>
    <w:rsid w:val="00D92F5E"/>
    <w:rsid w:val="00D92F68"/>
    <w:rsid w:val="00D92F95"/>
    <w:rsid w:val="00D92FD4"/>
    <w:rsid w:val="00D92FEA"/>
    <w:rsid w:val="00D93055"/>
    <w:rsid w:val="00D930A8"/>
    <w:rsid w:val="00D93172"/>
    <w:rsid w:val="00D93189"/>
    <w:rsid w:val="00D931C0"/>
    <w:rsid w:val="00D931F5"/>
    <w:rsid w:val="00D93227"/>
    <w:rsid w:val="00D93240"/>
    <w:rsid w:val="00D9327F"/>
    <w:rsid w:val="00D9329D"/>
    <w:rsid w:val="00D932E8"/>
    <w:rsid w:val="00D9335C"/>
    <w:rsid w:val="00D9336F"/>
    <w:rsid w:val="00D93373"/>
    <w:rsid w:val="00D933E6"/>
    <w:rsid w:val="00D934F5"/>
    <w:rsid w:val="00D934FD"/>
    <w:rsid w:val="00D93536"/>
    <w:rsid w:val="00D93540"/>
    <w:rsid w:val="00D93597"/>
    <w:rsid w:val="00D935AD"/>
    <w:rsid w:val="00D935B6"/>
    <w:rsid w:val="00D9361C"/>
    <w:rsid w:val="00D93636"/>
    <w:rsid w:val="00D936C8"/>
    <w:rsid w:val="00D936E2"/>
    <w:rsid w:val="00D936F5"/>
    <w:rsid w:val="00D93719"/>
    <w:rsid w:val="00D9371B"/>
    <w:rsid w:val="00D9375F"/>
    <w:rsid w:val="00D9378E"/>
    <w:rsid w:val="00D937C2"/>
    <w:rsid w:val="00D9391E"/>
    <w:rsid w:val="00D939BD"/>
    <w:rsid w:val="00D939E3"/>
    <w:rsid w:val="00D93A11"/>
    <w:rsid w:val="00D93A65"/>
    <w:rsid w:val="00D93A6C"/>
    <w:rsid w:val="00D93AA7"/>
    <w:rsid w:val="00D93B2B"/>
    <w:rsid w:val="00D93B61"/>
    <w:rsid w:val="00D93B91"/>
    <w:rsid w:val="00D93C15"/>
    <w:rsid w:val="00D93D09"/>
    <w:rsid w:val="00D93D12"/>
    <w:rsid w:val="00D93D5D"/>
    <w:rsid w:val="00D93D5F"/>
    <w:rsid w:val="00D93D8D"/>
    <w:rsid w:val="00D93DA2"/>
    <w:rsid w:val="00D93DB7"/>
    <w:rsid w:val="00D93DD5"/>
    <w:rsid w:val="00D93DFB"/>
    <w:rsid w:val="00D93E2B"/>
    <w:rsid w:val="00D93E64"/>
    <w:rsid w:val="00D93ECE"/>
    <w:rsid w:val="00D93EEF"/>
    <w:rsid w:val="00D93EF3"/>
    <w:rsid w:val="00D93F16"/>
    <w:rsid w:val="00D93F19"/>
    <w:rsid w:val="00D93F3A"/>
    <w:rsid w:val="00D93F5D"/>
    <w:rsid w:val="00D93F63"/>
    <w:rsid w:val="00D93F7A"/>
    <w:rsid w:val="00D93F87"/>
    <w:rsid w:val="00D93F9B"/>
    <w:rsid w:val="00D93FC7"/>
    <w:rsid w:val="00D93FDB"/>
    <w:rsid w:val="00D9404C"/>
    <w:rsid w:val="00D940D5"/>
    <w:rsid w:val="00D9419A"/>
    <w:rsid w:val="00D941E2"/>
    <w:rsid w:val="00D94227"/>
    <w:rsid w:val="00D94241"/>
    <w:rsid w:val="00D94258"/>
    <w:rsid w:val="00D94290"/>
    <w:rsid w:val="00D94298"/>
    <w:rsid w:val="00D942AB"/>
    <w:rsid w:val="00D942C3"/>
    <w:rsid w:val="00D942DC"/>
    <w:rsid w:val="00D9432F"/>
    <w:rsid w:val="00D9434B"/>
    <w:rsid w:val="00D94387"/>
    <w:rsid w:val="00D94446"/>
    <w:rsid w:val="00D94457"/>
    <w:rsid w:val="00D944E4"/>
    <w:rsid w:val="00D94504"/>
    <w:rsid w:val="00D9451A"/>
    <w:rsid w:val="00D9454F"/>
    <w:rsid w:val="00D945C9"/>
    <w:rsid w:val="00D94619"/>
    <w:rsid w:val="00D94660"/>
    <w:rsid w:val="00D9466E"/>
    <w:rsid w:val="00D9469B"/>
    <w:rsid w:val="00D94753"/>
    <w:rsid w:val="00D9477C"/>
    <w:rsid w:val="00D947C9"/>
    <w:rsid w:val="00D94812"/>
    <w:rsid w:val="00D94826"/>
    <w:rsid w:val="00D94837"/>
    <w:rsid w:val="00D94849"/>
    <w:rsid w:val="00D94888"/>
    <w:rsid w:val="00D94932"/>
    <w:rsid w:val="00D94934"/>
    <w:rsid w:val="00D94967"/>
    <w:rsid w:val="00D9499A"/>
    <w:rsid w:val="00D949BF"/>
    <w:rsid w:val="00D949E5"/>
    <w:rsid w:val="00D949E9"/>
    <w:rsid w:val="00D94A11"/>
    <w:rsid w:val="00D94A40"/>
    <w:rsid w:val="00D94AE7"/>
    <w:rsid w:val="00D94B4C"/>
    <w:rsid w:val="00D94B51"/>
    <w:rsid w:val="00D94BB1"/>
    <w:rsid w:val="00D94BD0"/>
    <w:rsid w:val="00D94BE0"/>
    <w:rsid w:val="00D94C35"/>
    <w:rsid w:val="00D94C4C"/>
    <w:rsid w:val="00D94C59"/>
    <w:rsid w:val="00D94C5E"/>
    <w:rsid w:val="00D94C68"/>
    <w:rsid w:val="00D94C74"/>
    <w:rsid w:val="00D94CE7"/>
    <w:rsid w:val="00D94CEB"/>
    <w:rsid w:val="00D94E3F"/>
    <w:rsid w:val="00D94E75"/>
    <w:rsid w:val="00D94E81"/>
    <w:rsid w:val="00D94EBF"/>
    <w:rsid w:val="00D94EF9"/>
    <w:rsid w:val="00D94F33"/>
    <w:rsid w:val="00D94FB7"/>
    <w:rsid w:val="00D94FCD"/>
    <w:rsid w:val="00D94FF8"/>
    <w:rsid w:val="00D95016"/>
    <w:rsid w:val="00D9504C"/>
    <w:rsid w:val="00D95051"/>
    <w:rsid w:val="00D950D3"/>
    <w:rsid w:val="00D95126"/>
    <w:rsid w:val="00D951C6"/>
    <w:rsid w:val="00D951FB"/>
    <w:rsid w:val="00D95232"/>
    <w:rsid w:val="00D95247"/>
    <w:rsid w:val="00D95254"/>
    <w:rsid w:val="00D95299"/>
    <w:rsid w:val="00D952AA"/>
    <w:rsid w:val="00D952DA"/>
    <w:rsid w:val="00D9530A"/>
    <w:rsid w:val="00D9533B"/>
    <w:rsid w:val="00D95399"/>
    <w:rsid w:val="00D9540A"/>
    <w:rsid w:val="00D95415"/>
    <w:rsid w:val="00D95430"/>
    <w:rsid w:val="00D954BC"/>
    <w:rsid w:val="00D95522"/>
    <w:rsid w:val="00D9554B"/>
    <w:rsid w:val="00D95590"/>
    <w:rsid w:val="00D955DD"/>
    <w:rsid w:val="00D95680"/>
    <w:rsid w:val="00D95688"/>
    <w:rsid w:val="00D956B9"/>
    <w:rsid w:val="00D95785"/>
    <w:rsid w:val="00D95813"/>
    <w:rsid w:val="00D9581F"/>
    <w:rsid w:val="00D9584D"/>
    <w:rsid w:val="00D95857"/>
    <w:rsid w:val="00D9588A"/>
    <w:rsid w:val="00D958C4"/>
    <w:rsid w:val="00D95945"/>
    <w:rsid w:val="00D95A35"/>
    <w:rsid w:val="00D95A45"/>
    <w:rsid w:val="00D95A8C"/>
    <w:rsid w:val="00D95AAD"/>
    <w:rsid w:val="00D95B55"/>
    <w:rsid w:val="00D95BC1"/>
    <w:rsid w:val="00D95C08"/>
    <w:rsid w:val="00D95C0D"/>
    <w:rsid w:val="00D95C27"/>
    <w:rsid w:val="00D95CC4"/>
    <w:rsid w:val="00D95D08"/>
    <w:rsid w:val="00D95D2B"/>
    <w:rsid w:val="00D95D8E"/>
    <w:rsid w:val="00D95DA6"/>
    <w:rsid w:val="00D95E15"/>
    <w:rsid w:val="00D95E56"/>
    <w:rsid w:val="00D95E85"/>
    <w:rsid w:val="00D95E9D"/>
    <w:rsid w:val="00D95EC1"/>
    <w:rsid w:val="00D95EDD"/>
    <w:rsid w:val="00D95F5C"/>
    <w:rsid w:val="00D95F71"/>
    <w:rsid w:val="00D95F9F"/>
    <w:rsid w:val="00D96068"/>
    <w:rsid w:val="00D96085"/>
    <w:rsid w:val="00D96086"/>
    <w:rsid w:val="00D9608F"/>
    <w:rsid w:val="00D960E2"/>
    <w:rsid w:val="00D96138"/>
    <w:rsid w:val="00D96189"/>
    <w:rsid w:val="00D961A5"/>
    <w:rsid w:val="00D962AF"/>
    <w:rsid w:val="00D9631E"/>
    <w:rsid w:val="00D9633F"/>
    <w:rsid w:val="00D96349"/>
    <w:rsid w:val="00D96367"/>
    <w:rsid w:val="00D963C6"/>
    <w:rsid w:val="00D96466"/>
    <w:rsid w:val="00D9654A"/>
    <w:rsid w:val="00D965FD"/>
    <w:rsid w:val="00D96621"/>
    <w:rsid w:val="00D96629"/>
    <w:rsid w:val="00D96652"/>
    <w:rsid w:val="00D96681"/>
    <w:rsid w:val="00D96689"/>
    <w:rsid w:val="00D966BE"/>
    <w:rsid w:val="00D96740"/>
    <w:rsid w:val="00D967DC"/>
    <w:rsid w:val="00D9683F"/>
    <w:rsid w:val="00D96848"/>
    <w:rsid w:val="00D9685C"/>
    <w:rsid w:val="00D96880"/>
    <w:rsid w:val="00D968CC"/>
    <w:rsid w:val="00D968CD"/>
    <w:rsid w:val="00D968DB"/>
    <w:rsid w:val="00D96940"/>
    <w:rsid w:val="00D9697B"/>
    <w:rsid w:val="00D96A47"/>
    <w:rsid w:val="00D96A83"/>
    <w:rsid w:val="00D96AA9"/>
    <w:rsid w:val="00D96AAD"/>
    <w:rsid w:val="00D96ABF"/>
    <w:rsid w:val="00D96B03"/>
    <w:rsid w:val="00D96B14"/>
    <w:rsid w:val="00D96B2B"/>
    <w:rsid w:val="00D96B4E"/>
    <w:rsid w:val="00D96B70"/>
    <w:rsid w:val="00D96B9D"/>
    <w:rsid w:val="00D96C02"/>
    <w:rsid w:val="00D96CBB"/>
    <w:rsid w:val="00D96CEF"/>
    <w:rsid w:val="00D96D05"/>
    <w:rsid w:val="00D96D39"/>
    <w:rsid w:val="00D96D78"/>
    <w:rsid w:val="00D96D8C"/>
    <w:rsid w:val="00D96D93"/>
    <w:rsid w:val="00D96D9F"/>
    <w:rsid w:val="00D96DDD"/>
    <w:rsid w:val="00D96DF8"/>
    <w:rsid w:val="00D96E0F"/>
    <w:rsid w:val="00D96E3C"/>
    <w:rsid w:val="00D96EC7"/>
    <w:rsid w:val="00D96F10"/>
    <w:rsid w:val="00D96F6F"/>
    <w:rsid w:val="00D96F88"/>
    <w:rsid w:val="00D96F9C"/>
    <w:rsid w:val="00D96FFF"/>
    <w:rsid w:val="00D97068"/>
    <w:rsid w:val="00D9706E"/>
    <w:rsid w:val="00D970EC"/>
    <w:rsid w:val="00D970F7"/>
    <w:rsid w:val="00D97103"/>
    <w:rsid w:val="00D9713F"/>
    <w:rsid w:val="00D9715E"/>
    <w:rsid w:val="00D97197"/>
    <w:rsid w:val="00D971C6"/>
    <w:rsid w:val="00D97299"/>
    <w:rsid w:val="00D972DC"/>
    <w:rsid w:val="00D972DD"/>
    <w:rsid w:val="00D97301"/>
    <w:rsid w:val="00D9733B"/>
    <w:rsid w:val="00D97352"/>
    <w:rsid w:val="00D97391"/>
    <w:rsid w:val="00D973B0"/>
    <w:rsid w:val="00D973BC"/>
    <w:rsid w:val="00D973F3"/>
    <w:rsid w:val="00D97405"/>
    <w:rsid w:val="00D9742C"/>
    <w:rsid w:val="00D97448"/>
    <w:rsid w:val="00D9745A"/>
    <w:rsid w:val="00D974A1"/>
    <w:rsid w:val="00D974EE"/>
    <w:rsid w:val="00D97516"/>
    <w:rsid w:val="00D97531"/>
    <w:rsid w:val="00D9755E"/>
    <w:rsid w:val="00D9762D"/>
    <w:rsid w:val="00D9764F"/>
    <w:rsid w:val="00D97666"/>
    <w:rsid w:val="00D97689"/>
    <w:rsid w:val="00D976A2"/>
    <w:rsid w:val="00D976B6"/>
    <w:rsid w:val="00D976E1"/>
    <w:rsid w:val="00D97742"/>
    <w:rsid w:val="00D977A9"/>
    <w:rsid w:val="00D9786D"/>
    <w:rsid w:val="00D97873"/>
    <w:rsid w:val="00D978B7"/>
    <w:rsid w:val="00D978E5"/>
    <w:rsid w:val="00D979C1"/>
    <w:rsid w:val="00D979D2"/>
    <w:rsid w:val="00D97A29"/>
    <w:rsid w:val="00D97A79"/>
    <w:rsid w:val="00D97AF6"/>
    <w:rsid w:val="00D97BC3"/>
    <w:rsid w:val="00D97C32"/>
    <w:rsid w:val="00D97C6E"/>
    <w:rsid w:val="00D97C90"/>
    <w:rsid w:val="00D97D47"/>
    <w:rsid w:val="00D97DFB"/>
    <w:rsid w:val="00D97E34"/>
    <w:rsid w:val="00D97EC6"/>
    <w:rsid w:val="00D97EED"/>
    <w:rsid w:val="00D97F25"/>
    <w:rsid w:val="00D97F3F"/>
    <w:rsid w:val="00D97F74"/>
    <w:rsid w:val="00D97F91"/>
    <w:rsid w:val="00D97FB6"/>
    <w:rsid w:val="00D97FF8"/>
    <w:rsid w:val="00DA004F"/>
    <w:rsid w:val="00DA0076"/>
    <w:rsid w:val="00DA0150"/>
    <w:rsid w:val="00DA01EF"/>
    <w:rsid w:val="00DA021C"/>
    <w:rsid w:val="00DA0283"/>
    <w:rsid w:val="00DA0286"/>
    <w:rsid w:val="00DA02E6"/>
    <w:rsid w:val="00DA0309"/>
    <w:rsid w:val="00DA0314"/>
    <w:rsid w:val="00DA03B8"/>
    <w:rsid w:val="00DA03B9"/>
    <w:rsid w:val="00DA03C5"/>
    <w:rsid w:val="00DA045B"/>
    <w:rsid w:val="00DA0490"/>
    <w:rsid w:val="00DA04A6"/>
    <w:rsid w:val="00DA04B2"/>
    <w:rsid w:val="00DA04BE"/>
    <w:rsid w:val="00DA051C"/>
    <w:rsid w:val="00DA054D"/>
    <w:rsid w:val="00DA0583"/>
    <w:rsid w:val="00DA0592"/>
    <w:rsid w:val="00DA059B"/>
    <w:rsid w:val="00DA05E1"/>
    <w:rsid w:val="00DA0617"/>
    <w:rsid w:val="00DA061A"/>
    <w:rsid w:val="00DA0656"/>
    <w:rsid w:val="00DA0663"/>
    <w:rsid w:val="00DA0709"/>
    <w:rsid w:val="00DA072B"/>
    <w:rsid w:val="00DA072E"/>
    <w:rsid w:val="00DA0740"/>
    <w:rsid w:val="00DA0765"/>
    <w:rsid w:val="00DA07A2"/>
    <w:rsid w:val="00DA07A5"/>
    <w:rsid w:val="00DA07B5"/>
    <w:rsid w:val="00DA07C9"/>
    <w:rsid w:val="00DA07FD"/>
    <w:rsid w:val="00DA086A"/>
    <w:rsid w:val="00DA0946"/>
    <w:rsid w:val="00DA0A0D"/>
    <w:rsid w:val="00DA0A23"/>
    <w:rsid w:val="00DA0A25"/>
    <w:rsid w:val="00DA0AE6"/>
    <w:rsid w:val="00DA0AEA"/>
    <w:rsid w:val="00DA0AF4"/>
    <w:rsid w:val="00DA0B15"/>
    <w:rsid w:val="00DA0B7A"/>
    <w:rsid w:val="00DA0BD2"/>
    <w:rsid w:val="00DA0C2B"/>
    <w:rsid w:val="00DA0C44"/>
    <w:rsid w:val="00DA0C9D"/>
    <w:rsid w:val="00DA0CAE"/>
    <w:rsid w:val="00DA0D1F"/>
    <w:rsid w:val="00DA0D62"/>
    <w:rsid w:val="00DA0D6B"/>
    <w:rsid w:val="00DA0D70"/>
    <w:rsid w:val="00DA0DCD"/>
    <w:rsid w:val="00DA0E2B"/>
    <w:rsid w:val="00DA0E97"/>
    <w:rsid w:val="00DA0EB5"/>
    <w:rsid w:val="00DA0ECC"/>
    <w:rsid w:val="00DA0EF8"/>
    <w:rsid w:val="00DA0F0B"/>
    <w:rsid w:val="00DA0F3C"/>
    <w:rsid w:val="00DA0F7A"/>
    <w:rsid w:val="00DA0F83"/>
    <w:rsid w:val="00DA0F97"/>
    <w:rsid w:val="00DA0FC7"/>
    <w:rsid w:val="00DA0FD1"/>
    <w:rsid w:val="00DA108F"/>
    <w:rsid w:val="00DA10E2"/>
    <w:rsid w:val="00DA1113"/>
    <w:rsid w:val="00DA1126"/>
    <w:rsid w:val="00DA112B"/>
    <w:rsid w:val="00DA1134"/>
    <w:rsid w:val="00DA117B"/>
    <w:rsid w:val="00DA1182"/>
    <w:rsid w:val="00DA11E6"/>
    <w:rsid w:val="00DA122D"/>
    <w:rsid w:val="00DA1305"/>
    <w:rsid w:val="00DA131D"/>
    <w:rsid w:val="00DA13F0"/>
    <w:rsid w:val="00DA143C"/>
    <w:rsid w:val="00DA1451"/>
    <w:rsid w:val="00DA146E"/>
    <w:rsid w:val="00DA14FC"/>
    <w:rsid w:val="00DA1505"/>
    <w:rsid w:val="00DA1519"/>
    <w:rsid w:val="00DA1569"/>
    <w:rsid w:val="00DA156E"/>
    <w:rsid w:val="00DA1634"/>
    <w:rsid w:val="00DA1696"/>
    <w:rsid w:val="00DA16D9"/>
    <w:rsid w:val="00DA173A"/>
    <w:rsid w:val="00DA1772"/>
    <w:rsid w:val="00DA1779"/>
    <w:rsid w:val="00DA177F"/>
    <w:rsid w:val="00DA1792"/>
    <w:rsid w:val="00DA17B5"/>
    <w:rsid w:val="00DA1885"/>
    <w:rsid w:val="00DA18FE"/>
    <w:rsid w:val="00DA19B4"/>
    <w:rsid w:val="00DA1A0D"/>
    <w:rsid w:val="00DA1A93"/>
    <w:rsid w:val="00DA1AE3"/>
    <w:rsid w:val="00DA1AFE"/>
    <w:rsid w:val="00DA1B09"/>
    <w:rsid w:val="00DA1BD7"/>
    <w:rsid w:val="00DA1BEC"/>
    <w:rsid w:val="00DA1C6E"/>
    <w:rsid w:val="00DA1C74"/>
    <w:rsid w:val="00DA1C7E"/>
    <w:rsid w:val="00DA1C8E"/>
    <w:rsid w:val="00DA1CCD"/>
    <w:rsid w:val="00DA1CDD"/>
    <w:rsid w:val="00DA1CE6"/>
    <w:rsid w:val="00DA1D40"/>
    <w:rsid w:val="00DA1D4D"/>
    <w:rsid w:val="00DA1D56"/>
    <w:rsid w:val="00DA1DB8"/>
    <w:rsid w:val="00DA1E79"/>
    <w:rsid w:val="00DA1E92"/>
    <w:rsid w:val="00DA1EC1"/>
    <w:rsid w:val="00DA1EC9"/>
    <w:rsid w:val="00DA1F2D"/>
    <w:rsid w:val="00DA1F82"/>
    <w:rsid w:val="00DA1FB3"/>
    <w:rsid w:val="00DA1FC1"/>
    <w:rsid w:val="00DA2072"/>
    <w:rsid w:val="00DA20EE"/>
    <w:rsid w:val="00DA2135"/>
    <w:rsid w:val="00DA215E"/>
    <w:rsid w:val="00DA2183"/>
    <w:rsid w:val="00DA21D9"/>
    <w:rsid w:val="00DA21DF"/>
    <w:rsid w:val="00DA21E1"/>
    <w:rsid w:val="00DA2201"/>
    <w:rsid w:val="00DA2208"/>
    <w:rsid w:val="00DA2230"/>
    <w:rsid w:val="00DA225C"/>
    <w:rsid w:val="00DA22A3"/>
    <w:rsid w:val="00DA22C4"/>
    <w:rsid w:val="00DA22EE"/>
    <w:rsid w:val="00DA23A1"/>
    <w:rsid w:val="00DA23EB"/>
    <w:rsid w:val="00DA23F2"/>
    <w:rsid w:val="00DA23F7"/>
    <w:rsid w:val="00DA2458"/>
    <w:rsid w:val="00DA247A"/>
    <w:rsid w:val="00DA24AF"/>
    <w:rsid w:val="00DA24BD"/>
    <w:rsid w:val="00DA2537"/>
    <w:rsid w:val="00DA2564"/>
    <w:rsid w:val="00DA256E"/>
    <w:rsid w:val="00DA2588"/>
    <w:rsid w:val="00DA25B9"/>
    <w:rsid w:val="00DA25CE"/>
    <w:rsid w:val="00DA25FC"/>
    <w:rsid w:val="00DA264C"/>
    <w:rsid w:val="00DA267D"/>
    <w:rsid w:val="00DA273F"/>
    <w:rsid w:val="00DA284F"/>
    <w:rsid w:val="00DA2876"/>
    <w:rsid w:val="00DA28C3"/>
    <w:rsid w:val="00DA2972"/>
    <w:rsid w:val="00DA29B0"/>
    <w:rsid w:val="00DA29D7"/>
    <w:rsid w:val="00DA2A3E"/>
    <w:rsid w:val="00DA2A4A"/>
    <w:rsid w:val="00DA2ACC"/>
    <w:rsid w:val="00DA2B2F"/>
    <w:rsid w:val="00DA2B7F"/>
    <w:rsid w:val="00DA2C1A"/>
    <w:rsid w:val="00DA2C48"/>
    <w:rsid w:val="00DA2C7C"/>
    <w:rsid w:val="00DA2CCF"/>
    <w:rsid w:val="00DA2CD0"/>
    <w:rsid w:val="00DA2D0D"/>
    <w:rsid w:val="00DA2D33"/>
    <w:rsid w:val="00DA2DA2"/>
    <w:rsid w:val="00DA2EA9"/>
    <w:rsid w:val="00DA2EC3"/>
    <w:rsid w:val="00DA2EF7"/>
    <w:rsid w:val="00DA2F02"/>
    <w:rsid w:val="00DA2F87"/>
    <w:rsid w:val="00DA2FF3"/>
    <w:rsid w:val="00DA3006"/>
    <w:rsid w:val="00DA3007"/>
    <w:rsid w:val="00DA305F"/>
    <w:rsid w:val="00DA30A2"/>
    <w:rsid w:val="00DA30CB"/>
    <w:rsid w:val="00DA30E3"/>
    <w:rsid w:val="00DA3120"/>
    <w:rsid w:val="00DA3189"/>
    <w:rsid w:val="00DA3198"/>
    <w:rsid w:val="00DA321F"/>
    <w:rsid w:val="00DA3296"/>
    <w:rsid w:val="00DA32B7"/>
    <w:rsid w:val="00DA32EA"/>
    <w:rsid w:val="00DA3328"/>
    <w:rsid w:val="00DA3385"/>
    <w:rsid w:val="00DA33AF"/>
    <w:rsid w:val="00DA33B7"/>
    <w:rsid w:val="00DA3426"/>
    <w:rsid w:val="00DA3440"/>
    <w:rsid w:val="00DA347C"/>
    <w:rsid w:val="00DA348C"/>
    <w:rsid w:val="00DA34B4"/>
    <w:rsid w:val="00DA34C1"/>
    <w:rsid w:val="00DA34F5"/>
    <w:rsid w:val="00DA3506"/>
    <w:rsid w:val="00DA3522"/>
    <w:rsid w:val="00DA3589"/>
    <w:rsid w:val="00DA35EB"/>
    <w:rsid w:val="00DA3609"/>
    <w:rsid w:val="00DA367E"/>
    <w:rsid w:val="00DA36D3"/>
    <w:rsid w:val="00DA36E6"/>
    <w:rsid w:val="00DA36FA"/>
    <w:rsid w:val="00DA3734"/>
    <w:rsid w:val="00DA374E"/>
    <w:rsid w:val="00DA376F"/>
    <w:rsid w:val="00DA3794"/>
    <w:rsid w:val="00DA37B8"/>
    <w:rsid w:val="00DA37C5"/>
    <w:rsid w:val="00DA37CA"/>
    <w:rsid w:val="00DA3820"/>
    <w:rsid w:val="00DA38BF"/>
    <w:rsid w:val="00DA38EA"/>
    <w:rsid w:val="00DA38FF"/>
    <w:rsid w:val="00DA390C"/>
    <w:rsid w:val="00DA3930"/>
    <w:rsid w:val="00DA3956"/>
    <w:rsid w:val="00DA39EE"/>
    <w:rsid w:val="00DA3A24"/>
    <w:rsid w:val="00DA3AD7"/>
    <w:rsid w:val="00DA3AE2"/>
    <w:rsid w:val="00DA3AFB"/>
    <w:rsid w:val="00DA3B8E"/>
    <w:rsid w:val="00DA3BC6"/>
    <w:rsid w:val="00DA3BE1"/>
    <w:rsid w:val="00DA3BF3"/>
    <w:rsid w:val="00DA3C25"/>
    <w:rsid w:val="00DA3C2A"/>
    <w:rsid w:val="00DA3C4F"/>
    <w:rsid w:val="00DA3C68"/>
    <w:rsid w:val="00DA3CCF"/>
    <w:rsid w:val="00DA3D25"/>
    <w:rsid w:val="00DA3D2F"/>
    <w:rsid w:val="00DA3D6F"/>
    <w:rsid w:val="00DA3D93"/>
    <w:rsid w:val="00DA3DE5"/>
    <w:rsid w:val="00DA3E0A"/>
    <w:rsid w:val="00DA3E2A"/>
    <w:rsid w:val="00DA3E3D"/>
    <w:rsid w:val="00DA3E5B"/>
    <w:rsid w:val="00DA3E96"/>
    <w:rsid w:val="00DA3EA5"/>
    <w:rsid w:val="00DA3EF0"/>
    <w:rsid w:val="00DA3F07"/>
    <w:rsid w:val="00DA3F3D"/>
    <w:rsid w:val="00DA3FB4"/>
    <w:rsid w:val="00DA3FBB"/>
    <w:rsid w:val="00DA4016"/>
    <w:rsid w:val="00DA404F"/>
    <w:rsid w:val="00DA4057"/>
    <w:rsid w:val="00DA408F"/>
    <w:rsid w:val="00DA40A3"/>
    <w:rsid w:val="00DA40D0"/>
    <w:rsid w:val="00DA40E5"/>
    <w:rsid w:val="00DA4134"/>
    <w:rsid w:val="00DA4144"/>
    <w:rsid w:val="00DA41AE"/>
    <w:rsid w:val="00DA425D"/>
    <w:rsid w:val="00DA429E"/>
    <w:rsid w:val="00DA42CD"/>
    <w:rsid w:val="00DA42F9"/>
    <w:rsid w:val="00DA4312"/>
    <w:rsid w:val="00DA431F"/>
    <w:rsid w:val="00DA43C3"/>
    <w:rsid w:val="00DA43C5"/>
    <w:rsid w:val="00DA43F6"/>
    <w:rsid w:val="00DA443F"/>
    <w:rsid w:val="00DA444A"/>
    <w:rsid w:val="00DA44B6"/>
    <w:rsid w:val="00DA44C4"/>
    <w:rsid w:val="00DA44E7"/>
    <w:rsid w:val="00DA453B"/>
    <w:rsid w:val="00DA455B"/>
    <w:rsid w:val="00DA4560"/>
    <w:rsid w:val="00DA45D4"/>
    <w:rsid w:val="00DA4691"/>
    <w:rsid w:val="00DA46D3"/>
    <w:rsid w:val="00DA47AF"/>
    <w:rsid w:val="00DA480F"/>
    <w:rsid w:val="00DA4822"/>
    <w:rsid w:val="00DA482B"/>
    <w:rsid w:val="00DA48E9"/>
    <w:rsid w:val="00DA48FC"/>
    <w:rsid w:val="00DA4909"/>
    <w:rsid w:val="00DA4919"/>
    <w:rsid w:val="00DA4939"/>
    <w:rsid w:val="00DA4958"/>
    <w:rsid w:val="00DA49D1"/>
    <w:rsid w:val="00DA4A3E"/>
    <w:rsid w:val="00DA4A42"/>
    <w:rsid w:val="00DA4AB0"/>
    <w:rsid w:val="00DA4AC4"/>
    <w:rsid w:val="00DA4B6D"/>
    <w:rsid w:val="00DA4B73"/>
    <w:rsid w:val="00DA4BD1"/>
    <w:rsid w:val="00DA4C22"/>
    <w:rsid w:val="00DA4C47"/>
    <w:rsid w:val="00DA4CB9"/>
    <w:rsid w:val="00DA4CC3"/>
    <w:rsid w:val="00DA4CE5"/>
    <w:rsid w:val="00DA4CF4"/>
    <w:rsid w:val="00DA4D55"/>
    <w:rsid w:val="00DA4D71"/>
    <w:rsid w:val="00DA4D9A"/>
    <w:rsid w:val="00DA4DB6"/>
    <w:rsid w:val="00DA4DDA"/>
    <w:rsid w:val="00DA4E0E"/>
    <w:rsid w:val="00DA4F07"/>
    <w:rsid w:val="00DA4F64"/>
    <w:rsid w:val="00DA4FB8"/>
    <w:rsid w:val="00DA4FD2"/>
    <w:rsid w:val="00DA5020"/>
    <w:rsid w:val="00DA5042"/>
    <w:rsid w:val="00DA506F"/>
    <w:rsid w:val="00DA5073"/>
    <w:rsid w:val="00DA5159"/>
    <w:rsid w:val="00DA51E7"/>
    <w:rsid w:val="00DA51ED"/>
    <w:rsid w:val="00DA522D"/>
    <w:rsid w:val="00DA525C"/>
    <w:rsid w:val="00DA527A"/>
    <w:rsid w:val="00DA528D"/>
    <w:rsid w:val="00DA52E8"/>
    <w:rsid w:val="00DA52E9"/>
    <w:rsid w:val="00DA532B"/>
    <w:rsid w:val="00DA5356"/>
    <w:rsid w:val="00DA538D"/>
    <w:rsid w:val="00DA5395"/>
    <w:rsid w:val="00DA53AD"/>
    <w:rsid w:val="00DA53D8"/>
    <w:rsid w:val="00DA53DD"/>
    <w:rsid w:val="00DA53E0"/>
    <w:rsid w:val="00DA5414"/>
    <w:rsid w:val="00DA541D"/>
    <w:rsid w:val="00DA543B"/>
    <w:rsid w:val="00DA5454"/>
    <w:rsid w:val="00DA5472"/>
    <w:rsid w:val="00DA5535"/>
    <w:rsid w:val="00DA55AC"/>
    <w:rsid w:val="00DA5662"/>
    <w:rsid w:val="00DA567D"/>
    <w:rsid w:val="00DA5688"/>
    <w:rsid w:val="00DA56CB"/>
    <w:rsid w:val="00DA56EA"/>
    <w:rsid w:val="00DA5728"/>
    <w:rsid w:val="00DA573C"/>
    <w:rsid w:val="00DA578D"/>
    <w:rsid w:val="00DA5792"/>
    <w:rsid w:val="00DA580E"/>
    <w:rsid w:val="00DA585E"/>
    <w:rsid w:val="00DA586F"/>
    <w:rsid w:val="00DA589B"/>
    <w:rsid w:val="00DA5941"/>
    <w:rsid w:val="00DA59F5"/>
    <w:rsid w:val="00DA59FB"/>
    <w:rsid w:val="00DA5A76"/>
    <w:rsid w:val="00DA5A8B"/>
    <w:rsid w:val="00DA5A8C"/>
    <w:rsid w:val="00DA5ADC"/>
    <w:rsid w:val="00DA5B1F"/>
    <w:rsid w:val="00DA5BA7"/>
    <w:rsid w:val="00DA5BCC"/>
    <w:rsid w:val="00DA5BD3"/>
    <w:rsid w:val="00DA5BF5"/>
    <w:rsid w:val="00DA5C23"/>
    <w:rsid w:val="00DA5CEC"/>
    <w:rsid w:val="00DA5D3F"/>
    <w:rsid w:val="00DA5D4B"/>
    <w:rsid w:val="00DA5DC8"/>
    <w:rsid w:val="00DA5E34"/>
    <w:rsid w:val="00DA5E46"/>
    <w:rsid w:val="00DA5E8C"/>
    <w:rsid w:val="00DA5E90"/>
    <w:rsid w:val="00DA5EAA"/>
    <w:rsid w:val="00DA5EB4"/>
    <w:rsid w:val="00DA5FB1"/>
    <w:rsid w:val="00DA5FBE"/>
    <w:rsid w:val="00DA5FCD"/>
    <w:rsid w:val="00DA5FD9"/>
    <w:rsid w:val="00DA5FFF"/>
    <w:rsid w:val="00DA6069"/>
    <w:rsid w:val="00DA60EB"/>
    <w:rsid w:val="00DA610B"/>
    <w:rsid w:val="00DA613C"/>
    <w:rsid w:val="00DA6154"/>
    <w:rsid w:val="00DA6170"/>
    <w:rsid w:val="00DA6175"/>
    <w:rsid w:val="00DA6194"/>
    <w:rsid w:val="00DA6197"/>
    <w:rsid w:val="00DA61CC"/>
    <w:rsid w:val="00DA6293"/>
    <w:rsid w:val="00DA6296"/>
    <w:rsid w:val="00DA62F2"/>
    <w:rsid w:val="00DA630B"/>
    <w:rsid w:val="00DA6312"/>
    <w:rsid w:val="00DA6350"/>
    <w:rsid w:val="00DA6365"/>
    <w:rsid w:val="00DA63AF"/>
    <w:rsid w:val="00DA63B1"/>
    <w:rsid w:val="00DA63B9"/>
    <w:rsid w:val="00DA644B"/>
    <w:rsid w:val="00DA6465"/>
    <w:rsid w:val="00DA64F3"/>
    <w:rsid w:val="00DA64F7"/>
    <w:rsid w:val="00DA6512"/>
    <w:rsid w:val="00DA6557"/>
    <w:rsid w:val="00DA65A0"/>
    <w:rsid w:val="00DA65BD"/>
    <w:rsid w:val="00DA66BD"/>
    <w:rsid w:val="00DA66D7"/>
    <w:rsid w:val="00DA670C"/>
    <w:rsid w:val="00DA676C"/>
    <w:rsid w:val="00DA67BE"/>
    <w:rsid w:val="00DA67DC"/>
    <w:rsid w:val="00DA683C"/>
    <w:rsid w:val="00DA688D"/>
    <w:rsid w:val="00DA6891"/>
    <w:rsid w:val="00DA68A2"/>
    <w:rsid w:val="00DA68C2"/>
    <w:rsid w:val="00DA68FB"/>
    <w:rsid w:val="00DA6902"/>
    <w:rsid w:val="00DA6918"/>
    <w:rsid w:val="00DA6924"/>
    <w:rsid w:val="00DA6954"/>
    <w:rsid w:val="00DA69D4"/>
    <w:rsid w:val="00DA6A64"/>
    <w:rsid w:val="00DA6A6C"/>
    <w:rsid w:val="00DA6A71"/>
    <w:rsid w:val="00DA6ADD"/>
    <w:rsid w:val="00DA6B97"/>
    <w:rsid w:val="00DA6BA2"/>
    <w:rsid w:val="00DA6C14"/>
    <w:rsid w:val="00DA6CF3"/>
    <w:rsid w:val="00DA6D29"/>
    <w:rsid w:val="00DA6D81"/>
    <w:rsid w:val="00DA6DBA"/>
    <w:rsid w:val="00DA6DBD"/>
    <w:rsid w:val="00DA6DD9"/>
    <w:rsid w:val="00DA6E07"/>
    <w:rsid w:val="00DA6E88"/>
    <w:rsid w:val="00DA6EF1"/>
    <w:rsid w:val="00DA6F2E"/>
    <w:rsid w:val="00DA6F76"/>
    <w:rsid w:val="00DA702E"/>
    <w:rsid w:val="00DA7070"/>
    <w:rsid w:val="00DA7072"/>
    <w:rsid w:val="00DA70A2"/>
    <w:rsid w:val="00DA70BB"/>
    <w:rsid w:val="00DA712B"/>
    <w:rsid w:val="00DA7158"/>
    <w:rsid w:val="00DA715C"/>
    <w:rsid w:val="00DA71EF"/>
    <w:rsid w:val="00DA7246"/>
    <w:rsid w:val="00DA7260"/>
    <w:rsid w:val="00DA7275"/>
    <w:rsid w:val="00DA7293"/>
    <w:rsid w:val="00DA729B"/>
    <w:rsid w:val="00DA72F9"/>
    <w:rsid w:val="00DA7338"/>
    <w:rsid w:val="00DA7370"/>
    <w:rsid w:val="00DA7374"/>
    <w:rsid w:val="00DA73E9"/>
    <w:rsid w:val="00DA740A"/>
    <w:rsid w:val="00DA7470"/>
    <w:rsid w:val="00DA7474"/>
    <w:rsid w:val="00DA74A5"/>
    <w:rsid w:val="00DA74BC"/>
    <w:rsid w:val="00DA74F4"/>
    <w:rsid w:val="00DA7500"/>
    <w:rsid w:val="00DA755E"/>
    <w:rsid w:val="00DA75B7"/>
    <w:rsid w:val="00DA7641"/>
    <w:rsid w:val="00DA766A"/>
    <w:rsid w:val="00DA774A"/>
    <w:rsid w:val="00DA778C"/>
    <w:rsid w:val="00DA7799"/>
    <w:rsid w:val="00DA77B2"/>
    <w:rsid w:val="00DA77BE"/>
    <w:rsid w:val="00DA77C5"/>
    <w:rsid w:val="00DA77CF"/>
    <w:rsid w:val="00DA77DA"/>
    <w:rsid w:val="00DA783E"/>
    <w:rsid w:val="00DA784E"/>
    <w:rsid w:val="00DA7850"/>
    <w:rsid w:val="00DA78B9"/>
    <w:rsid w:val="00DA78C8"/>
    <w:rsid w:val="00DA78CC"/>
    <w:rsid w:val="00DA78D0"/>
    <w:rsid w:val="00DA78E8"/>
    <w:rsid w:val="00DA7952"/>
    <w:rsid w:val="00DA79A7"/>
    <w:rsid w:val="00DA79B4"/>
    <w:rsid w:val="00DA79C4"/>
    <w:rsid w:val="00DA79C8"/>
    <w:rsid w:val="00DA7A53"/>
    <w:rsid w:val="00DA7A65"/>
    <w:rsid w:val="00DA7AA4"/>
    <w:rsid w:val="00DA7AAD"/>
    <w:rsid w:val="00DA7B0D"/>
    <w:rsid w:val="00DA7B66"/>
    <w:rsid w:val="00DA7BFF"/>
    <w:rsid w:val="00DA7C36"/>
    <w:rsid w:val="00DA7C54"/>
    <w:rsid w:val="00DA7C8D"/>
    <w:rsid w:val="00DA7CAC"/>
    <w:rsid w:val="00DA7D5F"/>
    <w:rsid w:val="00DA7D9E"/>
    <w:rsid w:val="00DA7E09"/>
    <w:rsid w:val="00DA7E31"/>
    <w:rsid w:val="00DA7ED0"/>
    <w:rsid w:val="00DA7F0A"/>
    <w:rsid w:val="00DA7F6E"/>
    <w:rsid w:val="00DA7FB5"/>
    <w:rsid w:val="00DB001E"/>
    <w:rsid w:val="00DB0045"/>
    <w:rsid w:val="00DB00F3"/>
    <w:rsid w:val="00DB0145"/>
    <w:rsid w:val="00DB0158"/>
    <w:rsid w:val="00DB0162"/>
    <w:rsid w:val="00DB018D"/>
    <w:rsid w:val="00DB01EB"/>
    <w:rsid w:val="00DB0212"/>
    <w:rsid w:val="00DB0224"/>
    <w:rsid w:val="00DB0260"/>
    <w:rsid w:val="00DB02A4"/>
    <w:rsid w:val="00DB02B3"/>
    <w:rsid w:val="00DB02D4"/>
    <w:rsid w:val="00DB02F2"/>
    <w:rsid w:val="00DB02F8"/>
    <w:rsid w:val="00DB0387"/>
    <w:rsid w:val="00DB042F"/>
    <w:rsid w:val="00DB046B"/>
    <w:rsid w:val="00DB0472"/>
    <w:rsid w:val="00DB0487"/>
    <w:rsid w:val="00DB048C"/>
    <w:rsid w:val="00DB054E"/>
    <w:rsid w:val="00DB055C"/>
    <w:rsid w:val="00DB0619"/>
    <w:rsid w:val="00DB0633"/>
    <w:rsid w:val="00DB0672"/>
    <w:rsid w:val="00DB068A"/>
    <w:rsid w:val="00DB077A"/>
    <w:rsid w:val="00DB0818"/>
    <w:rsid w:val="00DB08FA"/>
    <w:rsid w:val="00DB092C"/>
    <w:rsid w:val="00DB098C"/>
    <w:rsid w:val="00DB09C1"/>
    <w:rsid w:val="00DB0A47"/>
    <w:rsid w:val="00DB0A74"/>
    <w:rsid w:val="00DB0AB5"/>
    <w:rsid w:val="00DB0ADF"/>
    <w:rsid w:val="00DB0AEF"/>
    <w:rsid w:val="00DB0B03"/>
    <w:rsid w:val="00DB0B1F"/>
    <w:rsid w:val="00DB0B21"/>
    <w:rsid w:val="00DB0B3B"/>
    <w:rsid w:val="00DB0B5C"/>
    <w:rsid w:val="00DB0B6F"/>
    <w:rsid w:val="00DB0B8E"/>
    <w:rsid w:val="00DB0BB4"/>
    <w:rsid w:val="00DB0C02"/>
    <w:rsid w:val="00DB0C17"/>
    <w:rsid w:val="00DB0C31"/>
    <w:rsid w:val="00DB0CB0"/>
    <w:rsid w:val="00DB0CF4"/>
    <w:rsid w:val="00DB0D09"/>
    <w:rsid w:val="00DB0D0D"/>
    <w:rsid w:val="00DB0D0F"/>
    <w:rsid w:val="00DB0D31"/>
    <w:rsid w:val="00DB0D76"/>
    <w:rsid w:val="00DB0D8E"/>
    <w:rsid w:val="00DB0DAA"/>
    <w:rsid w:val="00DB0E3F"/>
    <w:rsid w:val="00DB0E69"/>
    <w:rsid w:val="00DB0E88"/>
    <w:rsid w:val="00DB0E89"/>
    <w:rsid w:val="00DB0ED5"/>
    <w:rsid w:val="00DB0EF5"/>
    <w:rsid w:val="00DB0F03"/>
    <w:rsid w:val="00DB0F40"/>
    <w:rsid w:val="00DB0F51"/>
    <w:rsid w:val="00DB0F75"/>
    <w:rsid w:val="00DB0F80"/>
    <w:rsid w:val="00DB0F89"/>
    <w:rsid w:val="00DB0F90"/>
    <w:rsid w:val="00DB0F9A"/>
    <w:rsid w:val="00DB0FA2"/>
    <w:rsid w:val="00DB0FB0"/>
    <w:rsid w:val="00DB0FDE"/>
    <w:rsid w:val="00DB0FF0"/>
    <w:rsid w:val="00DB1043"/>
    <w:rsid w:val="00DB1051"/>
    <w:rsid w:val="00DB10C0"/>
    <w:rsid w:val="00DB10D6"/>
    <w:rsid w:val="00DB10E5"/>
    <w:rsid w:val="00DB10F1"/>
    <w:rsid w:val="00DB1101"/>
    <w:rsid w:val="00DB110A"/>
    <w:rsid w:val="00DB1127"/>
    <w:rsid w:val="00DB114A"/>
    <w:rsid w:val="00DB1170"/>
    <w:rsid w:val="00DB1171"/>
    <w:rsid w:val="00DB11B8"/>
    <w:rsid w:val="00DB1288"/>
    <w:rsid w:val="00DB1289"/>
    <w:rsid w:val="00DB12B1"/>
    <w:rsid w:val="00DB13F3"/>
    <w:rsid w:val="00DB13F4"/>
    <w:rsid w:val="00DB1408"/>
    <w:rsid w:val="00DB140E"/>
    <w:rsid w:val="00DB144A"/>
    <w:rsid w:val="00DB144B"/>
    <w:rsid w:val="00DB1461"/>
    <w:rsid w:val="00DB14A2"/>
    <w:rsid w:val="00DB14E0"/>
    <w:rsid w:val="00DB150D"/>
    <w:rsid w:val="00DB156B"/>
    <w:rsid w:val="00DB161C"/>
    <w:rsid w:val="00DB165A"/>
    <w:rsid w:val="00DB165C"/>
    <w:rsid w:val="00DB16AE"/>
    <w:rsid w:val="00DB16D5"/>
    <w:rsid w:val="00DB16FF"/>
    <w:rsid w:val="00DB173C"/>
    <w:rsid w:val="00DB17AA"/>
    <w:rsid w:val="00DB17FF"/>
    <w:rsid w:val="00DB183E"/>
    <w:rsid w:val="00DB189E"/>
    <w:rsid w:val="00DB1940"/>
    <w:rsid w:val="00DB198B"/>
    <w:rsid w:val="00DB19A3"/>
    <w:rsid w:val="00DB19E1"/>
    <w:rsid w:val="00DB19FE"/>
    <w:rsid w:val="00DB1A7B"/>
    <w:rsid w:val="00DB1AEE"/>
    <w:rsid w:val="00DB1AF3"/>
    <w:rsid w:val="00DB1B21"/>
    <w:rsid w:val="00DB1B26"/>
    <w:rsid w:val="00DB1BCD"/>
    <w:rsid w:val="00DB1C55"/>
    <w:rsid w:val="00DB1C5F"/>
    <w:rsid w:val="00DB1C94"/>
    <w:rsid w:val="00DB1CDB"/>
    <w:rsid w:val="00DB1D31"/>
    <w:rsid w:val="00DB1D65"/>
    <w:rsid w:val="00DB1D8E"/>
    <w:rsid w:val="00DB1DE3"/>
    <w:rsid w:val="00DB1E18"/>
    <w:rsid w:val="00DB1E8B"/>
    <w:rsid w:val="00DB1EBE"/>
    <w:rsid w:val="00DB1ECE"/>
    <w:rsid w:val="00DB1F65"/>
    <w:rsid w:val="00DB1F85"/>
    <w:rsid w:val="00DB1F8C"/>
    <w:rsid w:val="00DB1FAF"/>
    <w:rsid w:val="00DB1FB4"/>
    <w:rsid w:val="00DB1FBF"/>
    <w:rsid w:val="00DB1FE8"/>
    <w:rsid w:val="00DB2017"/>
    <w:rsid w:val="00DB203D"/>
    <w:rsid w:val="00DB205A"/>
    <w:rsid w:val="00DB208C"/>
    <w:rsid w:val="00DB213F"/>
    <w:rsid w:val="00DB2153"/>
    <w:rsid w:val="00DB21D6"/>
    <w:rsid w:val="00DB21DB"/>
    <w:rsid w:val="00DB2240"/>
    <w:rsid w:val="00DB228E"/>
    <w:rsid w:val="00DB2395"/>
    <w:rsid w:val="00DB239D"/>
    <w:rsid w:val="00DB23D9"/>
    <w:rsid w:val="00DB2422"/>
    <w:rsid w:val="00DB2427"/>
    <w:rsid w:val="00DB246D"/>
    <w:rsid w:val="00DB24D4"/>
    <w:rsid w:val="00DB24E3"/>
    <w:rsid w:val="00DB2523"/>
    <w:rsid w:val="00DB2561"/>
    <w:rsid w:val="00DB2587"/>
    <w:rsid w:val="00DB25CC"/>
    <w:rsid w:val="00DB25D0"/>
    <w:rsid w:val="00DB25F9"/>
    <w:rsid w:val="00DB264E"/>
    <w:rsid w:val="00DB265D"/>
    <w:rsid w:val="00DB2694"/>
    <w:rsid w:val="00DB26BA"/>
    <w:rsid w:val="00DB2727"/>
    <w:rsid w:val="00DB2786"/>
    <w:rsid w:val="00DB27A1"/>
    <w:rsid w:val="00DB27C1"/>
    <w:rsid w:val="00DB281A"/>
    <w:rsid w:val="00DB2837"/>
    <w:rsid w:val="00DB2867"/>
    <w:rsid w:val="00DB2891"/>
    <w:rsid w:val="00DB28CF"/>
    <w:rsid w:val="00DB2928"/>
    <w:rsid w:val="00DB2940"/>
    <w:rsid w:val="00DB29B1"/>
    <w:rsid w:val="00DB29CB"/>
    <w:rsid w:val="00DB29E6"/>
    <w:rsid w:val="00DB29FE"/>
    <w:rsid w:val="00DB2A01"/>
    <w:rsid w:val="00DB2A16"/>
    <w:rsid w:val="00DB2A7D"/>
    <w:rsid w:val="00DB2A82"/>
    <w:rsid w:val="00DB2A9E"/>
    <w:rsid w:val="00DB2AC8"/>
    <w:rsid w:val="00DB2AFA"/>
    <w:rsid w:val="00DB2B3C"/>
    <w:rsid w:val="00DB2C0C"/>
    <w:rsid w:val="00DB2C5F"/>
    <w:rsid w:val="00DB2CC5"/>
    <w:rsid w:val="00DB2D0B"/>
    <w:rsid w:val="00DB2D15"/>
    <w:rsid w:val="00DB2D40"/>
    <w:rsid w:val="00DB2DE1"/>
    <w:rsid w:val="00DB2F42"/>
    <w:rsid w:val="00DB304D"/>
    <w:rsid w:val="00DB3097"/>
    <w:rsid w:val="00DB30AB"/>
    <w:rsid w:val="00DB30B9"/>
    <w:rsid w:val="00DB30D0"/>
    <w:rsid w:val="00DB30D4"/>
    <w:rsid w:val="00DB30D8"/>
    <w:rsid w:val="00DB3104"/>
    <w:rsid w:val="00DB310E"/>
    <w:rsid w:val="00DB3166"/>
    <w:rsid w:val="00DB318F"/>
    <w:rsid w:val="00DB31C3"/>
    <w:rsid w:val="00DB31DA"/>
    <w:rsid w:val="00DB322A"/>
    <w:rsid w:val="00DB323F"/>
    <w:rsid w:val="00DB32A0"/>
    <w:rsid w:val="00DB3314"/>
    <w:rsid w:val="00DB331F"/>
    <w:rsid w:val="00DB332F"/>
    <w:rsid w:val="00DB3333"/>
    <w:rsid w:val="00DB339A"/>
    <w:rsid w:val="00DB33C5"/>
    <w:rsid w:val="00DB33E1"/>
    <w:rsid w:val="00DB3424"/>
    <w:rsid w:val="00DB343F"/>
    <w:rsid w:val="00DB3442"/>
    <w:rsid w:val="00DB3453"/>
    <w:rsid w:val="00DB34F7"/>
    <w:rsid w:val="00DB351D"/>
    <w:rsid w:val="00DB3566"/>
    <w:rsid w:val="00DB35B4"/>
    <w:rsid w:val="00DB35BF"/>
    <w:rsid w:val="00DB3628"/>
    <w:rsid w:val="00DB366E"/>
    <w:rsid w:val="00DB36D5"/>
    <w:rsid w:val="00DB36FB"/>
    <w:rsid w:val="00DB3748"/>
    <w:rsid w:val="00DB379F"/>
    <w:rsid w:val="00DB37FE"/>
    <w:rsid w:val="00DB3808"/>
    <w:rsid w:val="00DB3826"/>
    <w:rsid w:val="00DB38F9"/>
    <w:rsid w:val="00DB3902"/>
    <w:rsid w:val="00DB391F"/>
    <w:rsid w:val="00DB3929"/>
    <w:rsid w:val="00DB3949"/>
    <w:rsid w:val="00DB39B9"/>
    <w:rsid w:val="00DB39FF"/>
    <w:rsid w:val="00DB3A06"/>
    <w:rsid w:val="00DB3A59"/>
    <w:rsid w:val="00DB3A9E"/>
    <w:rsid w:val="00DB3AA4"/>
    <w:rsid w:val="00DB3ADC"/>
    <w:rsid w:val="00DB3AFF"/>
    <w:rsid w:val="00DB3C00"/>
    <w:rsid w:val="00DB3C14"/>
    <w:rsid w:val="00DB3C39"/>
    <w:rsid w:val="00DB3C83"/>
    <w:rsid w:val="00DB3CDC"/>
    <w:rsid w:val="00DB3CF3"/>
    <w:rsid w:val="00DB3DDE"/>
    <w:rsid w:val="00DB3E03"/>
    <w:rsid w:val="00DB3E1E"/>
    <w:rsid w:val="00DB3E52"/>
    <w:rsid w:val="00DB3E67"/>
    <w:rsid w:val="00DB3E95"/>
    <w:rsid w:val="00DB3E97"/>
    <w:rsid w:val="00DB3EC7"/>
    <w:rsid w:val="00DB3F04"/>
    <w:rsid w:val="00DB3FC9"/>
    <w:rsid w:val="00DB3FF7"/>
    <w:rsid w:val="00DB404C"/>
    <w:rsid w:val="00DB4076"/>
    <w:rsid w:val="00DB409B"/>
    <w:rsid w:val="00DB40BA"/>
    <w:rsid w:val="00DB40C3"/>
    <w:rsid w:val="00DB4101"/>
    <w:rsid w:val="00DB412D"/>
    <w:rsid w:val="00DB4147"/>
    <w:rsid w:val="00DB41B5"/>
    <w:rsid w:val="00DB422B"/>
    <w:rsid w:val="00DB4266"/>
    <w:rsid w:val="00DB427F"/>
    <w:rsid w:val="00DB428B"/>
    <w:rsid w:val="00DB429A"/>
    <w:rsid w:val="00DB42A3"/>
    <w:rsid w:val="00DB434B"/>
    <w:rsid w:val="00DB438E"/>
    <w:rsid w:val="00DB43A1"/>
    <w:rsid w:val="00DB43DF"/>
    <w:rsid w:val="00DB4408"/>
    <w:rsid w:val="00DB44BB"/>
    <w:rsid w:val="00DB44FB"/>
    <w:rsid w:val="00DB455D"/>
    <w:rsid w:val="00DB45C2"/>
    <w:rsid w:val="00DB465A"/>
    <w:rsid w:val="00DB465D"/>
    <w:rsid w:val="00DB468A"/>
    <w:rsid w:val="00DB46B2"/>
    <w:rsid w:val="00DB47DD"/>
    <w:rsid w:val="00DB480C"/>
    <w:rsid w:val="00DB482D"/>
    <w:rsid w:val="00DB487D"/>
    <w:rsid w:val="00DB488C"/>
    <w:rsid w:val="00DB48B4"/>
    <w:rsid w:val="00DB48CD"/>
    <w:rsid w:val="00DB48CE"/>
    <w:rsid w:val="00DB48F2"/>
    <w:rsid w:val="00DB48F5"/>
    <w:rsid w:val="00DB4917"/>
    <w:rsid w:val="00DB49B3"/>
    <w:rsid w:val="00DB49FB"/>
    <w:rsid w:val="00DB4A07"/>
    <w:rsid w:val="00DB4A66"/>
    <w:rsid w:val="00DB4A74"/>
    <w:rsid w:val="00DB4A89"/>
    <w:rsid w:val="00DB4A9A"/>
    <w:rsid w:val="00DB4ABA"/>
    <w:rsid w:val="00DB4AC7"/>
    <w:rsid w:val="00DB4B18"/>
    <w:rsid w:val="00DB4B20"/>
    <w:rsid w:val="00DB4B63"/>
    <w:rsid w:val="00DB4B7B"/>
    <w:rsid w:val="00DB4BA2"/>
    <w:rsid w:val="00DB4BE6"/>
    <w:rsid w:val="00DB4BF7"/>
    <w:rsid w:val="00DB4C09"/>
    <w:rsid w:val="00DB4C30"/>
    <w:rsid w:val="00DB4C31"/>
    <w:rsid w:val="00DB4D1E"/>
    <w:rsid w:val="00DB4D39"/>
    <w:rsid w:val="00DB4D82"/>
    <w:rsid w:val="00DB4DB0"/>
    <w:rsid w:val="00DB4E14"/>
    <w:rsid w:val="00DB4F2F"/>
    <w:rsid w:val="00DB4FA7"/>
    <w:rsid w:val="00DB4FD2"/>
    <w:rsid w:val="00DB502F"/>
    <w:rsid w:val="00DB5036"/>
    <w:rsid w:val="00DB5099"/>
    <w:rsid w:val="00DB50B9"/>
    <w:rsid w:val="00DB50F0"/>
    <w:rsid w:val="00DB5105"/>
    <w:rsid w:val="00DB5112"/>
    <w:rsid w:val="00DB514E"/>
    <w:rsid w:val="00DB5220"/>
    <w:rsid w:val="00DB5283"/>
    <w:rsid w:val="00DB52A0"/>
    <w:rsid w:val="00DB52A2"/>
    <w:rsid w:val="00DB52D1"/>
    <w:rsid w:val="00DB52D5"/>
    <w:rsid w:val="00DB5349"/>
    <w:rsid w:val="00DB5366"/>
    <w:rsid w:val="00DB53CE"/>
    <w:rsid w:val="00DB545C"/>
    <w:rsid w:val="00DB5481"/>
    <w:rsid w:val="00DB549F"/>
    <w:rsid w:val="00DB54E0"/>
    <w:rsid w:val="00DB5509"/>
    <w:rsid w:val="00DB55D4"/>
    <w:rsid w:val="00DB55F0"/>
    <w:rsid w:val="00DB564A"/>
    <w:rsid w:val="00DB5653"/>
    <w:rsid w:val="00DB5658"/>
    <w:rsid w:val="00DB5660"/>
    <w:rsid w:val="00DB5682"/>
    <w:rsid w:val="00DB56E1"/>
    <w:rsid w:val="00DB5764"/>
    <w:rsid w:val="00DB581E"/>
    <w:rsid w:val="00DB58D9"/>
    <w:rsid w:val="00DB58E9"/>
    <w:rsid w:val="00DB590E"/>
    <w:rsid w:val="00DB5929"/>
    <w:rsid w:val="00DB596A"/>
    <w:rsid w:val="00DB59D6"/>
    <w:rsid w:val="00DB5A7B"/>
    <w:rsid w:val="00DB5A91"/>
    <w:rsid w:val="00DB5AB1"/>
    <w:rsid w:val="00DB5ADE"/>
    <w:rsid w:val="00DB5B26"/>
    <w:rsid w:val="00DB5B75"/>
    <w:rsid w:val="00DB5B82"/>
    <w:rsid w:val="00DB5BC6"/>
    <w:rsid w:val="00DB5C14"/>
    <w:rsid w:val="00DB5CDC"/>
    <w:rsid w:val="00DB5D12"/>
    <w:rsid w:val="00DB5D2E"/>
    <w:rsid w:val="00DB5D7A"/>
    <w:rsid w:val="00DB5D9E"/>
    <w:rsid w:val="00DB5DB8"/>
    <w:rsid w:val="00DB5DD0"/>
    <w:rsid w:val="00DB5E0D"/>
    <w:rsid w:val="00DB5E26"/>
    <w:rsid w:val="00DB5E68"/>
    <w:rsid w:val="00DB5E77"/>
    <w:rsid w:val="00DB5E90"/>
    <w:rsid w:val="00DB5EEE"/>
    <w:rsid w:val="00DB5F8C"/>
    <w:rsid w:val="00DB5F97"/>
    <w:rsid w:val="00DB5F98"/>
    <w:rsid w:val="00DB600C"/>
    <w:rsid w:val="00DB6032"/>
    <w:rsid w:val="00DB605A"/>
    <w:rsid w:val="00DB60CF"/>
    <w:rsid w:val="00DB60E5"/>
    <w:rsid w:val="00DB6104"/>
    <w:rsid w:val="00DB613D"/>
    <w:rsid w:val="00DB6164"/>
    <w:rsid w:val="00DB61B6"/>
    <w:rsid w:val="00DB6208"/>
    <w:rsid w:val="00DB624C"/>
    <w:rsid w:val="00DB6290"/>
    <w:rsid w:val="00DB62D8"/>
    <w:rsid w:val="00DB62F1"/>
    <w:rsid w:val="00DB630F"/>
    <w:rsid w:val="00DB631E"/>
    <w:rsid w:val="00DB6336"/>
    <w:rsid w:val="00DB6374"/>
    <w:rsid w:val="00DB63F9"/>
    <w:rsid w:val="00DB641F"/>
    <w:rsid w:val="00DB6436"/>
    <w:rsid w:val="00DB6444"/>
    <w:rsid w:val="00DB6470"/>
    <w:rsid w:val="00DB6474"/>
    <w:rsid w:val="00DB64A5"/>
    <w:rsid w:val="00DB6592"/>
    <w:rsid w:val="00DB65A3"/>
    <w:rsid w:val="00DB65A9"/>
    <w:rsid w:val="00DB65F9"/>
    <w:rsid w:val="00DB6666"/>
    <w:rsid w:val="00DB6697"/>
    <w:rsid w:val="00DB66BD"/>
    <w:rsid w:val="00DB6709"/>
    <w:rsid w:val="00DB6787"/>
    <w:rsid w:val="00DB67A5"/>
    <w:rsid w:val="00DB67E6"/>
    <w:rsid w:val="00DB6811"/>
    <w:rsid w:val="00DB685A"/>
    <w:rsid w:val="00DB68CB"/>
    <w:rsid w:val="00DB6900"/>
    <w:rsid w:val="00DB69B9"/>
    <w:rsid w:val="00DB69DB"/>
    <w:rsid w:val="00DB6A55"/>
    <w:rsid w:val="00DB6A82"/>
    <w:rsid w:val="00DB6AB1"/>
    <w:rsid w:val="00DB6B93"/>
    <w:rsid w:val="00DB6BD1"/>
    <w:rsid w:val="00DB6C4A"/>
    <w:rsid w:val="00DB6C85"/>
    <w:rsid w:val="00DB6CB0"/>
    <w:rsid w:val="00DB6D2A"/>
    <w:rsid w:val="00DB6D36"/>
    <w:rsid w:val="00DB6D6D"/>
    <w:rsid w:val="00DB6DA9"/>
    <w:rsid w:val="00DB6DDB"/>
    <w:rsid w:val="00DB6E22"/>
    <w:rsid w:val="00DB6F07"/>
    <w:rsid w:val="00DB6F38"/>
    <w:rsid w:val="00DB6F3D"/>
    <w:rsid w:val="00DB6FE1"/>
    <w:rsid w:val="00DB7029"/>
    <w:rsid w:val="00DB704D"/>
    <w:rsid w:val="00DB7061"/>
    <w:rsid w:val="00DB7094"/>
    <w:rsid w:val="00DB709E"/>
    <w:rsid w:val="00DB70C3"/>
    <w:rsid w:val="00DB7103"/>
    <w:rsid w:val="00DB711E"/>
    <w:rsid w:val="00DB7154"/>
    <w:rsid w:val="00DB7173"/>
    <w:rsid w:val="00DB718A"/>
    <w:rsid w:val="00DB71DF"/>
    <w:rsid w:val="00DB71FD"/>
    <w:rsid w:val="00DB724E"/>
    <w:rsid w:val="00DB72D2"/>
    <w:rsid w:val="00DB73A2"/>
    <w:rsid w:val="00DB73D4"/>
    <w:rsid w:val="00DB7429"/>
    <w:rsid w:val="00DB742E"/>
    <w:rsid w:val="00DB7481"/>
    <w:rsid w:val="00DB74C8"/>
    <w:rsid w:val="00DB74EF"/>
    <w:rsid w:val="00DB74F4"/>
    <w:rsid w:val="00DB7547"/>
    <w:rsid w:val="00DB7554"/>
    <w:rsid w:val="00DB7555"/>
    <w:rsid w:val="00DB76C5"/>
    <w:rsid w:val="00DB7731"/>
    <w:rsid w:val="00DB7765"/>
    <w:rsid w:val="00DB7822"/>
    <w:rsid w:val="00DB784F"/>
    <w:rsid w:val="00DB7855"/>
    <w:rsid w:val="00DB7881"/>
    <w:rsid w:val="00DB78F4"/>
    <w:rsid w:val="00DB790E"/>
    <w:rsid w:val="00DB7947"/>
    <w:rsid w:val="00DB7967"/>
    <w:rsid w:val="00DB79D6"/>
    <w:rsid w:val="00DB7A29"/>
    <w:rsid w:val="00DB7A64"/>
    <w:rsid w:val="00DB7A88"/>
    <w:rsid w:val="00DB7A96"/>
    <w:rsid w:val="00DB7B26"/>
    <w:rsid w:val="00DB7B8C"/>
    <w:rsid w:val="00DB7BA3"/>
    <w:rsid w:val="00DB7BA7"/>
    <w:rsid w:val="00DB7BCD"/>
    <w:rsid w:val="00DB7BD0"/>
    <w:rsid w:val="00DB7BE1"/>
    <w:rsid w:val="00DB7C3A"/>
    <w:rsid w:val="00DB7C74"/>
    <w:rsid w:val="00DB7C8A"/>
    <w:rsid w:val="00DB7CB7"/>
    <w:rsid w:val="00DB7CC8"/>
    <w:rsid w:val="00DB7D2D"/>
    <w:rsid w:val="00DB7D6E"/>
    <w:rsid w:val="00DB7D73"/>
    <w:rsid w:val="00DB7DA1"/>
    <w:rsid w:val="00DB7DCD"/>
    <w:rsid w:val="00DB7DEB"/>
    <w:rsid w:val="00DB7E94"/>
    <w:rsid w:val="00DB7E9E"/>
    <w:rsid w:val="00DB7EAB"/>
    <w:rsid w:val="00DB7EC1"/>
    <w:rsid w:val="00DB7EF6"/>
    <w:rsid w:val="00DB7F00"/>
    <w:rsid w:val="00DB7F11"/>
    <w:rsid w:val="00DB7F39"/>
    <w:rsid w:val="00DB7F71"/>
    <w:rsid w:val="00DB7FA7"/>
    <w:rsid w:val="00DB7FFA"/>
    <w:rsid w:val="00DC0023"/>
    <w:rsid w:val="00DC0032"/>
    <w:rsid w:val="00DC00B8"/>
    <w:rsid w:val="00DC00BE"/>
    <w:rsid w:val="00DC00FC"/>
    <w:rsid w:val="00DC0152"/>
    <w:rsid w:val="00DC017A"/>
    <w:rsid w:val="00DC01AF"/>
    <w:rsid w:val="00DC01B0"/>
    <w:rsid w:val="00DC01E7"/>
    <w:rsid w:val="00DC021B"/>
    <w:rsid w:val="00DC0244"/>
    <w:rsid w:val="00DC0245"/>
    <w:rsid w:val="00DC027D"/>
    <w:rsid w:val="00DC027E"/>
    <w:rsid w:val="00DC02BE"/>
    <w:rsid w:val="00DC02F8"/>
    <w:rsid w:val="00DC0322"/>
    <w:rsid w:val="00DC03AB"/>
    <w:rsid w:val="00DC03C8"/>
    <w:rsid w:val="00DC0418"/>
    <w:rsid w:val="00DC0485"/>
    <w:rsid w:val="00DC0490"/>
    <w:rsid w:val="00DC04BC"/>
    <w:rsid w:val="00DC0510"/>
    <w:rsid w:val="00DC05E3"/>
    <w:rsid w:val="00DC0632"/>
    <w:rsid w:val="00DC064C"/>
    <w:rsid w:val="00DC06A4"/>
    <w:rsid w:val="00DC06AB"/>
    <w:rsid w:val="00DC06DC"/>
    <w:rsid w:val="00DC0817"/>
    <w:rsid w:val="00DC081D"/>
    <w:rsid w:val="00DC0844"/>
    <w:rsid w:val="00DC0873"/>
    <w:rsid w:val="00DC08DD"/>
    <w:rsid w:val="00DC0958"/>
    <w:rsid w:val="00DC0A44"/>
    <w:rsid w:val="00DC0A45"/>
    <w:rsid w:val="00DC0A6D"/>
    <w:rsid w:val="00DC0A9B"/>
    <w:rsid w:val="00DC0AA5"/>
    <w:rsid w:val="00DC0AB6"/>
    <w:rsid w:val="00DC0AF7"/>
    <w:rsid w:val="00DC0AFE"/>
    <w:rsid w:val="00DC0B2E"/>
    <w:rsid w:val="00DC0B39"/>
    <w:rsid w:val="00DC0BFD"/>
    <w:rsid w:val="00DC0C04"/>
    <w:rsid w:val="00DC0C12"/>
    <w:rsid w:val="00DC0C24"/>
    <w:rsid w:val="00DC0C44"/>
    <w:rsid w:val="00DC0CAF"/>
    <w:rsid w:val="00DC0CD6"/>
    <w:rsid w:val="00DC0CD9"/>
    <w:rsid w:val="00DC0D12"/>
    <w:rsid w:val="00DC0D31"/>
    <w:rsid w:val="00DC0D3D"/>
    <w:rsid w:val="00DC0DFF"/>
    <w:rsid w:val="00DC0E27"/>
    <w:rsid w:val="00DC0E5D"/>
    <w:rsid w:val="00DC0EA3"/>
    <w:rsid w:val="00DC0EA6"/>
    <w:rsid w:val="00DC0F7A"/>
    <w:rsid w:val="00DC0FB3"/>
    <w:rsid w:val="00DC1109"/>
    <w:rsid w:val="00DC113B"/>
    <w:rsid w:val="00DC117F"/>
    <w:rsid w:val="00DC1187"/>
    <w:rsid w:val="00DC119F"/>
    <w:rsid w:val="00DC11C7"/>
    <w:rsid w:val="00DC1208"/>
    <w:rsid w:val="00DC1216"/>
    <w:rsid w:val="00DC1238"/>
    <w:rsid w:val="00DC1244"/>
    <w:rsid w:val="00DC12B4"/>
    <w:rsid w:val="00DC12FA"/>
    <w:rsid w:val="00DC13FF"/>
    <w:rsid w:val="00DC1417"/>
    <w:rsid w:val="00DC141D"/>
    <w:rsid w:val="00DC1479"/>
    <w:rsid w:val="00DC150B"/>
    <w:rsid w:val="00DC158B"/>
    <w:rsid w:val="00DC168B"/>
    <w:rsid w:val="00DC16B5"/>
    <w:rsid w:val="00DC176D"/>
    <w:rsid w:val="00DC177B"/>
    <w:rsid w:val="00DC17B3"/>
    <w:rsid w:val="00DC1840"/>
    <w:rsid w:val="00DC184F"/>
    <w:rsid w:val="00DC18DE"/>
    <w:rsid w:val="00DC18FA"/>
    <w:rsid w:val="00DC1929"/>
    <w:rsid w:val="00DC192E"/>
    <w:rsid w:val="00DC194A"/>
    <w:rsid w:val="00DC1989"/>
    <w:rsid w:val="00DC1AC1"/>
    <w:rsid w:val="00DC1B8F"/>
    <w:rsid w:val="00DC1BA5"/>
    <w:rsid w:val="00DC1C30"/>
    <w:rsid w:val="00DC1CBA"/>
    <w:rsid w:val="00DC1CD1"/>
    <w:rsid w:val="00DC1CDE"/>
    <w:rsid w:val="00DC1CEC"/>
    <w:rsid w:val="00DC1D1A"/>
    <w:rsid w:val="00DC1D74"/>
    <w:rsid w:val="00DC1D9B"/>
    <w:rsid w:val="00DC1E5E"/>
    <w:rsid w:val="00DC1E85"/>
    <w:rsid w:val="00DC1F02"/>
    <w:rsid w:val="00DC1F29"/>
    <w:rsid w:val="00DC1FD2"/>
    <w:rsid w:val="00DC1FE1"/>
    <w:rsid w:val="00DC1FF0"/>
    <w:rsid w:val="00DC2048"/>
    <w:rsid w:val="00DC206B"/>
    <w:rsid w:val="00DC2082"/>
    <w:rsid w:val="00DC2086"/>
    <w:rsid w:val="00DC209B"/>
    <w:rsid w:val="00DC20EA"/>
    <w:rsid w:val="00DC2115"/>
    <w:rsid w:val="00DC212F"/>
    <w:rsid w:val="00DC215D"/>
    <w:rsid w:val="00DC218F"/>
    <w:rsid w:val="00DC224A"/>
    <w:rsid w:val="00DC2256"/>
    <w:rsid w:val="00DC2261"/>
    <w:rsid w:val="00DC2268"/>
    <w:rsid w:val="00DC22F3"/>
    <w:rsid w:val="00DC233C"/>
    <w:rsid w:val="00DC2342"/>
    <w:rsid w:val="00DC240A"/>
    <w:rsid w:val="00DC240E"/>
    <w:rsid w:val="00DC245C"/>
    <w:rsid w:val="00DC2475"/>
    <w:rsid w:val="00DC24E4"/>
    <w:rsid w:val="00DC24EE"/>
    <w:rsid w:val="00DC2552"/>
    <w:rsid w:val="00DC25CE"/>
    <w:rsid w:val="00DC25CF"/>
    <w:rsid w:val="00DC262E"/>
    <w:rsid w:val="00DC2633"/>
    <w:rsid w:val="00DC264A"/>
    <w:rsid w:val="00DC2661"/>
    <w:rsid w:val="00DC2673"/>
    <w:rsid w:val="00DC2687"/>
    <w:rsid w:val="00DC26A5"/>
    <w:rsid w:val="00DC26D7"/>
    <w:rsid w:val="00DC27A5"/>
    <w:rsid w:val="00DC27BA"/>
    <w:rsid w:val="00DC28E0"/>
    <w:rsid w:val="00DC2908"/>
    <w:rsid w:val="00DC292F"/>
    <w:rsid w:val="00DC296B"/>
    <w:rsid w:val="00DC2A57"/>
    <w:rsid w:val="00DC2B73"/>
    <w:rsid w:val="00DC2B8F"/>
    <w:rsid w:val="00DC2B98"/>
    <w:rsid w:val="00DC2C0C"/>
    <w:rsid w:val="00DC2C3D"/>
    <w:rsid w:val="00DC2C65"/>
    <w:rsid w:val="00DC2CCD"/>
    <w:rsid w:val="00DC2CDA"/>
    <w:rsid w:val="00DC2CE6"/>
    <w:rsid w:val="00DC2D10"/>
    <w:rsid w:val="00DC2D3A"/>
    <w:rsid w:val="00DC2D44"/>
    <w:rsid w:val="00DC2D8B"/>
    <w:rsid w:val="00DC2DCE"/>
    <w:rsid w:val="00DC2DFB"/>
    <w:rsid w:val="00DC2E76"/>
    <w:rsid w:val="00DC2EB7"/>
    <w:rsid w:val="00DC2EC5"/>
    <w:rsid w:val="00DC2EF4"/>
    <w:rsid w:val="00DC2F37"/>
    <w:rsid w:val="00DC2FAB"/>
    <w:rsid w:val="00DC2FAE"/>
    <w:rsid w:val="00DC3003"/>
    <w:rsid w:val="00DC3004"/>
    <w:rsid w:val="00DC300F"/>
    <w:rsid w:val="00DC30FE"/>
    <w:rsid w:val="00DC311F"/>
    <w:rsid w:val="00DC3140"/>
    <w:rsid w:val="00DC3160"/>
    <w:rsid w:val="00DC3178"/>
    <w:rsid w:val="00DC3284"/>
    <w:rsid w:val="00DC32A4"/>
    <w:rsid w:val="00DC3318"/>
    <w:rsid w:val="00DC3349"/>
    <w:rsid w:val="00DC335F"/>
    <w:rsid w:val="00DC33B5"/>
    <w:rsid w:val="00DC33CC"/>
    <w:rsid w:val="00DC33FB"/>
    <w:rsid w:val="00DC3441"/>
    <w:rsid w:val="00DC3487"/>
    <w:rsid w:val="00DC3496"/>
    <w:rsid w:val="00DC3572"/>
    <w:rsid w:val="00DC3593"/>
    <w:rsid w:val="00DC3628"/>
    <w:rsid w:val="00DC36AD"/>
    <w:rsid w:val="00DC36FC"/>
    <w:rsid w:val="00DC3749"/>
    <w:rsid w:val="00DC3752"/>
    <w:rsid w:val="00DC3771"/>
    <w:rsid w:val="00DC37BB"/>
    <w:rsid w:val="00DC37BE"/>
    <w:rsid w:val="00DC37CE"/>
    <w:rsid w:val="00DC3831"/>
    <w:rsid w:val="00DC38D1"/>
    <w:rsid w:val="00DC3900"/>
    <w:rsid w:val="00DC3913"/>
    <w:rsid w:val="00DC3914"/>
    <w:rsid w:val="00DC3918"/>
    <w:rsid w:val="00DC3989"/>
    <w:rsid w:val="00DC3993"/>
    <w:rsid w:val="00DC3A02"/>
    <w:rsid w:val="00DC3A31"/>
    <w:rsid w:val="00DC3A5D"/>
    <w:rsid w:val="00DC3A8A"/>
    <w:rsid w:val="00DC3AD2"/>
    <w:rsid w:val="00DC3B0F"/>
    <w:rsid w:val="00DC3B21"/>
    <w:rsid w:val="00DC3B28"/>
    <w:rsid w:val="00DC3B8B"/>
    <w:rsid w:val="00DC3B9F"/>
    <w:rsid w:val="00DC3BC8"/>
    <w:rsid w:val="00DC3C11"/>
    <w:rsid w:val="00DC3C15"/>
    <w:rsid w:val="00DC3CE1"/>
    <w:rsid w:val="00DC3CFA"/>
    <w:rsid w:val="00DC3D18"/>
    <w:rsid w:val="00DC3D32"/>
    <w:rsid w:val="00DC3D60"/>
    <w:rsid w:val="00DC3D84"/>
    <w:rsid w:val="00DC3E23"/>
    <w:rsid w:val="00DC3E5D"/>
    <w:rsid w:val="00DC3EB6"/>
    <w:rsid w:val="00DC3EC9"/>
    <w:rsid w:val="00DC3ED2"/>
    <w:rsid w:val="00DC3F2F"/>
    <w:rsid w:val="00DC3F50"/>
    <w:rsid w:val="00DC4013"/>
    <w:rsid w:val="00DC40A5"/>
    <w:rsid w:val="00DC40B8"/>
    <w:rsid w:val="00DC40BD"/>
    <w:rsid w:val="00DC422A"/>
    <w:rsid w:val="00DC4232"/>
    <w:rsid w:val="00DC424C"/>
    <w:rsid w:val="00DC427B"/>
    <w:rsid w:val="00DC42DC"/>
    <w:rsid w:val="00DC42DF"/>
    <w:rsid w:val="00DC4372"/>
    <w:rsid w:val="00DC43B0"/>
    <w:rsid w:val="00DC43C8"/>
    <w:rsid w:val="00DC443E"/>
    <w:rsid w:val="00DC44CC"/>
    <w:rsid w:val="00DC44D7"/>
    <w:rsid w:val="00DC4508"/>
    <w:rsid w:val="00DC459B"/>
    <w:rsid w:val="00DC4636"/>
    <w:rsid w:val="00DC463C"/>
    <w:rsid w:val="00DC466E"/>
    <w:rsid w:val="00DC4672"/>
    <w:rsid w:val="00DC4675"/>
    <w:rsid w:val="00DC46C4"/>
    <w:rsid w:val="00DC46C9"/>
    <w:rsid w:val="00DC46E7"/>
    <w:rsid w:val="00DC47B5"/>
    <w:rsid w:val="00DC47C3"/>
    <w:rsid w:val="00DC47C8"/>
    <w:rsid w:val="00DC47DA"/>
    <w:rsid w:val="00DC47F7"/>
    <w:rsid w:val="00DC4885"/>
    <w:rsid w:val="00DC48D2"/>
    <w:rsid w:val="00DC48DC"/>
    <w:rsid w:val="00DC4974"/>
    <w:rsid w:val="00DC49D5"/>
    <w:rsid w:val="00DC49EE"/>
    <w:rsid w:val="00DC49FD"/>
    <w:rsid w:val="00DC4A20"/>
    <w:rsid w:val="00DC4A81"/>
    <w:rsid w:val="00DC4B4C"/>
    <w:rsid w:val="00DC4B54"/>
    <w:rsid w:val="00DC4B8C"/>
    <w:rsid w:val="00DC4C10"/>
    <w:rsid w:val="00DC4C23"/>
    <w:rsid w:val="00DC4CB4"/>
    <w:rsid w:val="00DC4D75"/>
    <w:rsid w:val="00DC4E53"/>
    <w:rsid w:val="00DC4EAA"/>
    <w:rsid w:val="00DC4ED2"/>
    <w:rsid w:val="00DC4EF8"/>
    <w:rsid w:val="00DC4F0A"/>
    <w:rsid w:val="00DC4F55"/>
    <w:rsid w:val="00DC4F5E"/>
    <w:rsid w:val="00DC4FC8"/>
    <w:rsid w:val="00DC4FEC"/>
    <w:rsid w:val="00DC500F"/>
    <w:rsid w:val="00DC5059"/>
    <w:rsid w:val="00DC505F"/>
    <w:rsid w:val="00DC50AD"/>
    <w:rsid w:val="00DC50FD"/>
    <w:rsid w:val="00DC510A"/>
    <w:rsid w:val="00DC510E"/>
    <w:rsid w:val="00DC5184"/>
    <w:rsid w:val="00DC51A2"/>
    <w:rsid w:val="00DC51F6"/>
    <w:rsid w:val="00DC5260"/>
    <w:rsid w:val="00DC5281"/>
    <w:rsid w:val="00DC5368"/>
    <w:rsid w:val="00DC5384"/>
    <w:rsid w:val="00DC5397"/>
    <w:rsid w:val="00DC53E1"/>
    <w:rsid w:val="00DC540E"/>
    <w:rsid w:val="00DC5423"/>
    <w:rsid w:val="00DC5458"/>
    <w:rsid w:val="00DC546F"/>
    <w:rsid w:val="00DC54AB"/>
    <w:rsid w:val="00DC550F"/>
    <w:rsid w:val="00DC5563"/>
    <w:rsid w:val="00DC55B1"/>
    <w:rsid w:val="00DC5603"/>
    <w:rsid w:val="00DC562D"/>
    <w:rsid w:val="00DC562F"/>
    <w:rsid w:val="00DC5650"/>
    <w:rsid w:val="00DC5670"/>
    <w:rsid w:val="00DC56DC"/>
    <w:rsid w:val="00DC572C"/>
    <w:rsid w:val="00DC576C"/>
    <w:rsid w:val="00DC57CE"/>
    <w:rsid w:val="00DC57F5"/>
    <w:rsid w:val="00DC5829"/>
    <w:rsid w:val="00DC5898"/>
    <w:rsid w:val="00DC5902"/>
    <w:rsid w:val="00DC59B0"/>
    <w:rsid w:val="00DC59E9"/>
    <w:rsid w:val="00DC5A1B"/>
    <w:rsid w:val="00DC5A49"/>
    <w:rsid w:val="00DC5A4D"/>
    <w:rsid w:val="00DC5ACC"/>
    <w:rsid w:val="00DC5B0C"/>
    <w:rsid w:val="00DC5B48"/>
    <w:rsid w:val="00DC5B7E"/>
    <w:rsid w:val="00DC5B8B"/>
    <w:rsid w:val="00DC5C5D"/>
    <w:rsid w:val="00DC5D18"/>
    <w:rsid w:val="00DC5D45"/>
    <w:rsid w:val="00DC5D83"/>
    <w:rsid w:val="00DC5E25"/>
    <w:rsid w:val="00DC5E72"/>
    <w:rsid w:val="00DC5ED4"/>
    <w:rsid w:val="00DC5F2A"/>
    <w:rsid w:val="00DC5F42"/>
    <w:rsid w:val="00DC5F85"/>
    <w:rsid w:val="00DC5F98"/>
    <w:rsid w:val="00DC5FA6"/>
    <w:rsid w:val="00DC5FAB"/>
    <w:rsid w:val="00DC602B"/>
    <w:rsid w:val="00DC6078"/>
    <w:rsid w:val="00DC60BE"/>
    <w:rsid w:val="00DC60CB"/>
    <w:rsid w:val="00DC60DC"/>
    <w:rsid w:val="00DC619A"/>
    <w:rsid w:val="00DC61B1"/>
    <w:rsid w:val="00DC61C6"/>
    <w:rsid w:val="00DC61D1"/>
    <w:rsid w:val="00DC6207"/>
    <w:rsid w:val="00DC6231"/>
    <w:rsid w:val="00DC625D"/>
    <w:rsid w:val="00DC6282"/>
    <w:rsid w:val="00DC62E4"/>
    <w:rsid w:val="00DC6410"/>
    <w:rsid w:val="00DC6424"/>
    <w:rsid w:val="00DC643E"/>
    <w:rsid w:val="00DC644E"/>
    <w:rsid w:val="00DC64CC"/>
    <w:rsid w:val="00DC650D"/>
    <w:rsid w:val="00DC659D"/>
    <w:rsid w:val="00DC659E"/>
    <w:rsid w:val="00DC65EC"/>
    <w:rsid w:val="00DC665D"/>
    <w:rsid w:val="00DC6675"/>
    <w:rsid w:val="00DC66A2"/>
    <w:rsid w:val="00DC66DD"/>
    <w:rsid w:val="00DC66E9"/>
    <w:rsid w:val="00DC66F9"/>
    <w:rsid w:val="00DC6733"/>
    <w:rsid w:val="00DC6773"/>
    <w:rsid w:val="00DC67D3"/>
    <w:rsid w:val="00DC67EB"/>
    <w:rsid w:val="00DC6862"/>
    <w:rsid w:val="00DC6868"/>
    <w:rsid w:val="00DC68A0"/>
    <w:rsid w:val="00DC68A2"/>
    <w:rsid w:val="00DC68AD"/>
    <w:rsid w:val="00DC68E1"/>
    <w:rsid w:val="00DC6923"/>
    <w:rsid w:val="00DC6977"/>
    <w:rsid w:val="00DC697B"/>
    <w:rsid w:val="00DC6983"/>
    <w:rsid w:val="00DC69B0"/>
    <w:rsid w:val="00DC69D9"/>
    <w:rsid w:val="00DC6A07"/>
    <w:rsid w:val="00DC6A08"/>
    <w:rsid w:val="00DC6A19"/>
    <w:rsid w:val="00DC6A66"/>
    <w:rsid w:val="00DC6AB4"/>
    <w:rsid w:val="00DC6AB9"/>
    <w:rsid w:val="00DC6AC4"/>
    <w:rsid w:val="00DC6B04"/>
    <w:rsid w:val="00DC6B8D"/>
    <w:rsid w:val="00DC6BD5"/>
    <w:rsid w:val="00DC6C63"/>
    <w:rsid w:val="00DC6C99"/>
    <w:rsid w:val="00DC6CD0"/>
    <w:rsid w:val="00DC6CED"/>
    <w:rsid w:val="00DC6D11"/>
    <w:rsid w:val="00DC6D30"/>
    <w:rsid w:val="00DC6D84"/>
    <w:rsid w:val="00DC6D9C"/>
    <w:rsid w:val="00DC6E44"/>
    <w:rsid w:val="00DC6E53"/>
    <w:rsid w:val="00DC6E88"/>
    <w:rsid w:val="00DC6F06"/>
    <w:rsid w:val="00DC6F6D"/>
    <w:rsid w:val="00DC6F8C"/>
    <w:rsid w:val="00DC6FEE"/>
    <w:rsid w:val="00DC7045"/>
    <w:rsid w:val="00DC704B"/>
    <w:rsid w:val="00DC7101"/>
    <w:rsid w:val="00DC713C"/>
    <w:rsid w:val="00DC7142"/>
    <w:rsid w:val="00DC715B"/>
    <w:rsid w:val="00DC7259"/>
    <w:rsid w:val="00DC7274"/>
    <w:rsid w:val="00DC727C"/>
    <w:rsid w:val="00DC7286"/>
    <w:rsid w:val="00DC7291"/>
    <w:rsid w:val="00DC72B1"/>
    <w:rsid w:val="00DC72F2"/>
    <w:rsid w:val="00DC7301"/>
    <w:rsid w:val="00DC7341"/>
    <w:rsid w:val="00DC734C"/>
    <w:rsid w:val="00DC737F"/>
    <w:rsid w:val="00DC738F"/>
    <w:rsid w:val="00DC73E9"/>
    <w:rsid w:val="00DC7421"/>
    <w:rsid w:val="00DC7440"/>
    <w:rsid w:val="00DC7474"/>
    <w:rsid w:val="00DC74D8"/>
    <w:rsid w:val="00DC750A"/>
    <w:rsid w:val="00DC7519"/>
    <w:rsid w:val="00DC752C"/>
    <w:rsid w:val="00DC7539"/>
    <w:rsid w:val="00DC7558"/>
    <w:rsid w:val="00DC75F0"/>
    <w:rsid w:val="00DC7701"/>
    <w:rsid w:val="00DC770B"/>
    <w:rsid w:val="00DC7774"/>
    <w:rsid w:val="00DC77A9"/>
    <w:rsid w:val="00DC77AD"/>
    <w:rsid w:val="00DC77BA"/>
    <w:rsid w:val="00DC7827"/>
    <w:rsid w:val="00DC795D"/>
    <w:rsid w:val="00DC796F"/>
    <w:rsid w:val="00DC799E"/>
    <w:rsid w:val="00DC79B5"/>
    <w:rsid w:val="00DC79B6"/>
    <w:rsid w:val="00DC79C4"/>
    <w:rsid w:val="00DC7A02"/>
    <w:rsid w:val="00DC7A60"/>
    <w:rsid w:val="00DC7AC3"/>
    <w:rsid w:val="00DC7AC4"/>
    <w:rsid w:val="00DC7ADD"/>
    <w:rsid w:val="00DC7B17"/>
    <w:rsid w:val="00DC7B33"/>
    <w:rsid w:val="00DC7B3D"/>
    <w:rsid w:val="00DC7B69"/>
    <w:rsid w:val="00DC7B72"/>
    <w:rsid w:val="00DC7B91"/>
    <w:rsid w:val="00DC7BBE"/>
    <w:rsid w:val="00DC7BE9"/>
    <w:rsid w:val="00DC7C39"/>
    <w:rsid w:val="00DC7C6B"/>
    <w:rsid w:val="00DC7C7E"/>
    <w:rsid w:val="00DC7C99"/>
    <w:rsid w:val="00DC7CCA"/>
    <w:rsid w:val="00DC7CE3"/>
    <w:rsid w:val="00DC7D37"/>
    <w:rsid w:val="00DC7D74"/>
    <w:rsid w:val="00DC7DB5"/>
    <w:rsid w:val="00DC7DE7"/>
    <w:rsid w:val="00DC7E1E"/>
    <w:rsid w:val="00DC7E6A"/>
    <w:rsid w:val="00DC7E7B"/>
    <w:rsid w:val="00DC7EE7"/>
    <w:rsid w:val="00DC7EF2"/>
    <w:rsid w:val="00DC7F1D"/>
    <w:rsid w:val="00DC7F23"/>
    <w:rsid w:val="00DC7F3C"/>
    <w:rsid w:val="00DC7FA5"/>
    <w:rsid w:val="00DD0014"/>
    <w:rsid w:val="00DD002C"/>
    <w:rsid w:val="00DD0042"/>
    <w:rsid w:val="00DD0051"/>
    <w:rsid w:val="00DD0079"/>
    <w:rsid w:val="00DD00D5"/>
    <w:rsid w:val="00DD00FC"/>
    <w:rsid w:val="00DD0100"/>
    <w:rsid w:val="00DD0134"/>
    <w:rsid w:val="00DD0141"/>
    <w:rsid w:val="00DD0165"/>
    <w:rsid w:val="00DD01DB"/>
    <w:rsid w:val="00DD023B"/>
    <w:rsid w:val="00DD0246"/>
    <w:rsid w:val="00DD0342"/>
    <w:rsid w:val="00DD03A0"/>
    <w:rsid w:val="00DD03D8"/>
    <w:rsid w:val="00DD03DB"/>
    <w:rsid w:val="00DD03F2"/>
    <w:rsid w:val="00DD0433"/>
    <w:rsid w:val="00DD043A"/>
    <w:rsid w:val="00DD04E4"/>
    <w:rsid w:val="00DD054E"/>
    <w:rsid w:val="00DD0562"/>
    <w:rsid w:val="00DD05B6"/>
    <w:rsid w:val="00DD05E9"/>
    <w:rsid w:val="00DD0670"/>
    <w:rsid w:val="00DD0682"/>
    <w:rsid w:val="00DD072D"/>
    <w:rsid w:val="00DD073F"/>
    <w:rsid w:val="00DD0791"/>
    <w:rsid w:val="00DD07C0"/>
    <w:rsid w:val="00DD07EB"/>
    <w:rsid w:val="00DD083C"/>
    <w:rsid w:val="00DD08EF"/>
    <w:rsid w:val="00DD08F4"/>
    <w:rsid w:val="00DD090F"/>
    <w:rsid w:val="00DD091A"/>
    <w:rsid w:val="00DD0949"/>
    <w:rsid w:val="00DD09D1"/>
    <w:rsid w:val="00DD09D3"/>
    <w:rsid w:val="00DD0A1D"/>
    <w:rsid w:val="00DD0A39"/>
    <w:rsid w:val="00DD0AA1"/>
    <w:rsid w:val="00DD0AB7"/>
    <w:rsid w:val="00DD0ACD"/>
    <w:rsid w:val="00DD0B16"/>
    <w:rsid w:val="00DD0B66"/>
    <w:rsid w:val="00DD0B81"/>
    <w:rsid w:val="00DD0BAA"/>
    <w:rsid w:val="00DD0BC0"/>
    <w:rsid w:val="00DD0C89"/>
    <w:rsid w:val="00DD0C8D"/>
    <w:rsid w:val="00DD0CCF"/>
    <w:rsid w:val="00DD0CD2"/>
    <w:rsid w:val="00DD0D5E"/>
    <w:rsid w:val="00DD0D99"/>
    <w:rsid w:val="00DD0D9D"/>
    <w:rsid w:val="00DD0E11"/>
    <w:rsid w:val="00DD0E3E"/>
    <w:rsid w:val="00DD0E70"/>
    <w:rsid w:val="00DD0E85"/>
    <w:rsid w:val="00DD0EA4"/>
    <w:rsid w:val="00DD0EC1"/>
    <w:rsid w:val="00DD0EDA"/>
    <w:rsid w:val="00DD0EE9"/>
    <w:rsid w:val="00DD0EF4"/>
    <w:rsid w:val="00DD0F09"/>
    <w:rsid w:val="00DD0F14"/>
    <w:rsid w:val="00DD0FEF"/>
    <w:rsid w:val="00DD0FF4"/>
    <w:rsid w:val="00DD0FF5"/>
    <w:rsid w:val="00DD1043"/>
    <w:rsid w:val="00DD10BB"/>
    <w:rsid w:val="00DD10D4"/>
    <w:rsid w:val="00DD1117"/>
    <w:rsid w:val="00DD123A"/>
    <w:rsid w:val="00DD1283"/>
    <w:rsid w:val="00DD12DD"/>
    <w:rsid w:val="00DD130A"/>
    <w:rsid w:val="00DD135B"/>
    <w:rsid w:val="00DD13D1"/>
    <w:rsid w:val="00DD13F8"/>
    <w:rsid w:val="00DD140F"/>
    <w:rsid w:val="00DD1445"/>
    <w:rsid w:val="00DD1464"/>
    <w:rsid w:val="00DD1466"/>
    <w:rsid w:val="00DD14CD"/>
    <w:rsid w:val="00DD14FC"/>
    <w:rsid w:val="00DD14FE"/>
    <w:rsid w:val="00DD1505"/>
    <w:rsid w:val="00DD1536"/>
    <w:rsid w:val="00DD154F"/>
    <w:rsid w:val="00DD15EB"/>
    <w:rsid w:val="00DD160A"/>
    <w:rsid w:val="00DD1680"/>
    <w:rsid w:val="00DD1689"/>
    <w:rsid w:val="00DD16D2"/>
    <w:rsid w:val="00DD1732"/>
    <w:rsid w:val="00DD173D"/>
    <w:rsid w:val="00DD17DF"/>
    <w:rsid w:val="00DD1804"/>
    <w:rsid w:val="00DD1852"/>
    <w:rsid w:val="00DD18AC"/>
    <w:rsid w:val="00DD18DC"/>
    <w:rsid w:val="00DD190E"/>
    <w:rsid w:val="00DD1958"/>
    <w:rsid w:val="00DD1985"/>
    <w:rsid w:val="00DD19B9"/>
    <w:rsid w:val="00DD19DE"/>
    <w:rsid w:val="00DD1A1E"/>
    <w:rsid w:val="00DD1A5B"/>
    <w:rsid w:val="00DD1B50"/>
    <w:rsid w:val="00DD1B57"/>
    <w:rsid w:val="00DD1B58"/>
    <w:rsid w:val="00DD1C3D"/>
    <w:rsid w:val="00DD1C58"/>
    <w:rsid w:val="00DD1CA1"/>
    <w:rsid w:val="00DD1CC3"/>
    <w:rsid w:val="00DD1D50"/>
    <w:rsid w:val="00DD1D57"/>
    <w:rsid w:val="00DD1D8F"/>
    <w:rsid w:val="00DD1DCF"/>
    <w:rsid w:val="00DD1E2F"/>
    <w:rsid w:val="00DD1E90"/>
    <w:rsid w:val="00DD1EE9"/>
    <w:rsid w:val="00DD1F35"/>
    <w:rsid w:val="00DD1F93"/>
    <w:rsid w:val="00DD1F94"/>
    <w:rsid w:val="00DD1FD9"/>
    <w:rsid w:val="00DD1FE2"/>
    <w:rsid w:val="00DD2028"/>
    <w:rsid w:val="00DD2030"/>
    <w:rsid w:val="00DD2065"/>
    <w:rsid w:val="00DD20B7"/>
    <w:rsid w:val="00DD211E"/>
    <w:rsid w:val="00DD2137"/>
    <w:rsid w:val="00DD213D"/>
    <w:rsid w:val="00DD2190"/>
    <w:rsid w:val="00DD21E2"/>
    <w:rsid w:val="00DD21ED"/>
    <w:rsid w:val="00DD2204"/>
    <w:rsid w:val="00DD2205"/>
    <w:rsid w:val="00DD221A"/>
    <w:rsid w:val="00DD222B"/>
    <w:rsid w:val="00DD2253"/>
    <w:rsid w:val="00DD2281"/>
    <w:rsid w:val="00DD2298"/>
    <w:rsid w:val="00DD22B3"/>
    <w:rsid w:val="00DD231B"/>
    <w:rsid w:val="00DD23A4"/>
    <w:rsid w:val="00DD23C1"/>
    <w:rsid w:val="00DD23C8"/>
    <w:rsid w:val="00DD23E7"/>
    <w:rsid w:val="00DD2400"/>
    <w:rsid w:val="00DD2411"/>
    <w:rsid w:val="00DD2449"/>
    <w:rsid w:val="00DD2455"/>
    <w:rsid w:val="00DD247B"/>
    <w:rsid w:val="00DD24A4"/>
    <w:rsid w:val="00DD24DA"/>
    <w:rsid w:val="00DD2508"/>
    <w:rsid w:val="00DD251F"/>
    <w:rsid w:val="00DD2555"/>
    <w:rsid w:val="00DD2568"/>
    <w:rsid w:val="00DD258B"/>
    <w:rsid w:val="00DD2630"/>
    <w:rsid w:val="00DD2656"/>
    <w:rsid w:val="00DD2667"/>
    <w:rsid w:val="00DD26B5"/>
    <w:rsid w:val="00DD26FA"/>
    <w:rsid w:val="00DD278E"/>
    <w:rsid w:val="00DD27F5"/>
    <w:rsid w:val="00DD2811"/>
    <w:rsid w:val="00DD2815"/>
    <w:rsid w:val="00DD2833"/>
    <w:rsid w:val="00DD288A"/>
    <w:rsid w:val="00DD28A7"/>
    <w:rsid w:val="00DD296A"/>
    <w:rsid w:val="00DD29BB"/>
    <w:rsid w:val="00DD29C0"/>
    <w:rsid w:val="00DD29C4"/>
    <w:rsid w:val="00DD2A90"/>
    <w:rsid w:val="00DD2AB3"/>
    <w:rsid w:val="00DD2B36"/>
    <w:rsid w:val="00DD2B46"/>
    <w:rsid w:val="00DD2B57"/>
    <w:rsid w:val="00DD2B81"/>
    <w:rsid w:val="00DD2BD4"/>
    <w:rsid w:val="00DD2BDD"/>
    <w:rsid w:val="00DD2CA0"/>
    <w:rsid w:val="00DD2CB3"/>
    <w:rsid w:val="00DD2CF5"/>
    <w:rsid w:val="00DD2D5C"/>
    <w:rsid w:val="00DD2D86"/>
    <w:rsid w:val="00DD2D92"/>
    <w:rsid w:val="00DD2DB2"/>
    <w:rsid w:val="00DD2DCE"/>
    <w:rsid w:val="00DD2DE7"/>
    <w:rsid w:val="00DD2E16"/>
    <w:rsid w:val="00DD2E62"/>
    <w:rsid w:val="00DD2EA3"/>
    <w:rsid w:val="00DD2EE2"/>
    <w:rsid w:val="00DD2F88"/>
    <w:rsid w:val="00DD2F9A"/>
    <w:rsid w:val="00DD2FC7"/>
    <w:rsid w:val="00DD2FD9"/>
    <w:rsid w:val="00DD2FE8"/>
    <w:rsid w:val="00DD2FFA"/>
    <w:rsid w:val="00DD306D"/>
    <w:rsid w:val="00DD3072"/>
    <w:rsid w:val="00DD3076"/>
    <w:rsid w:val="00DD3094"/>
    <w:rsid w:val="00DD3096"/>
    <w:rsid w:val="00DD30A3"/>
    <w:rsid w:val="00DD3133"/>
    <w:rsid w:val="00DD31D3"/>
    <w:rsid w:val="00DD3292"/>
    <w:rsid w:val="00DD329C"/>
    <w:rsid w:val="00DD33C3"/>
    <w:rsid w:val="00DD33EE"/>
    <w:rsid w:val="00DD341B"/>
    <w:rsid w:val="00DD3464"/>
    <w:rsid w:val="00DD346F"/>
    <w:rsid w:val="00DD34A7"/>
    <w:rsid w:val="00DD34CC"/>
    <w:rsid w:val="00DD352B"/>
    <w:rsid w:val="00DD35F4"/>
    <w:rsid w:val="00DD3605"/>
    <w:rsid w:val="00DD3635"/>
    <w:rsid w:val="00DD364F"/>
    <w:rsid w:val="00DD369E"/>
    <w:rsid w:val="00DD36A4"/>
    <w:rsid w:val="00DD36E1"/>
    <w:rsid w:val="00DD36E6"/>
    <w:rsid w:val="00DD371C"/>
    <w:rsid w:val="00DD372C"/>
    <w:rsid w:val="00DD381E"/>
    <w:rsid w:val="00DD383B"/>
    <w:rsid w:val="00DD385E"/>
    <w:rsid w:val="00DD38CA"/>
    <w:rsid w:val="00DD3920"/>
    <w:rsid w:val="00DD399D"/>
    <w:rsid w:val="00DD3A32"/>
    <w:rsid w:val="00DD3A5D"/>
    <w:rsid w:val="00DD3A60"/>
    <w:rsid w:val="00DD3A71"/>
    <w:rsid w:val="00DD3A8F"/>
    <w:rsid w:val="00DD3AFD"/>
    <w:rsid w:val="00DD3B29"/>
    <w:rsid w:val="00DD3B2C"/>
    <w:rsid w:val="00DD3B31"/>
    <w:rsid w:val="00DD3B43"/>
    <w:rsid w:val="00DD3B52"/>
    <w:rsid w:val="00DD3B96"/>
    <w:rsid w:val="00DD3C38"/>
    <w:rsid w:val="00DD3C3A"/>
    <w:rsid w:val="00DD3D06"/>
    <w:rsid w:val="00DD3D55"/>
    <w:rsid w:val="00DD3E01"/>
    <w:rsid w:val="00DD3E03"/>
    <w:rsid w:val="00DD3E07"/>
    <w:rsid w:val="00DD3E61"/>
    <w:rsid w:val="00DD3F16"/>
    <w:rsid w:val="00DD3F49"/>
    <w:rsid w:val="00DD3F4A"/>
    <w:rsid w:val="00DD4005"/>
    <w:rsid w:val="00DD400A"/>
    <w:rsid w:val="00DD40AF"/>
    <w:rsid w:val="00DD4188"/>
    <w:rsid w:val="00DD41F8"/>
    <w:rsid w:val="00DD4243"/>
    <w:rsid w:val="00DD424D"/>
    <w:rsid w:val="00DD4251"/>
    <w:rsid w:val="00DD42EC"/>
    <w:rsid w:val="00DD42ED"/>
    <w:rsid w:val="00DD4306"/>
    <w:rsid w:val="00DD4339"/>
    <w:rsid w:val="00DD4393"/>
    <w:rsid w:val="00DD44A5"/>
    <w:rsid w:val="00DD44D5"/>
    <w:rsid w:val="00DD44D6"/>
    <w:rsid w:val="00DD44F7"/>
    <w:rsid w:val="00DD4544"/>
    <w:rsid w:val="00DD4560"/>
    <w:rsid w:val="00DD4575"/>
    <w:rsid w:val="00DD45EC"/>
    <w:rsid w:val="00DD45ED"/>
    <w:rsid w:val="00DD4640"/>
    <w:rsid w:val="00DD467F"/>
    <w:rsid w:val="00DD46A0"/>
    <w:rsid w:val="00DD46B0"/>
    <w:rsid w:val="00DD4740"/>
    <w:rsid w:val="00DD4758"/>
    <w:rsid w:val="00DD47D5"/>
    <w:rsid w:val="00DD480B"/>
    <w:rsid w:val="00DD4822"/>
    <w:rsid w:val="00DD4851"/>
    <w:rsid w:val="00DD497E"/>
    <w:rsid w:val="00DD49BB"/>
    <w:rsid w:val="00DD49F2"/>
    <w:rsid w:val="00DD4A5C"/>
    <w:rsid w:val="00DD4A75"/>
    <w:rsid w:val="00DD4A8B"/>
    <w:rsid w:val="00DD4AB0"/>
    <w:rsid w:val="00DD4AB7"/>
    <w:rsid w:val="00DD4ACE"/>
    <w:rsid w:val="00DD4B33"/>
    <w:rsid w:val="00DD4B39"/>
    <w:rsid w:val="00DD4B83"/>
    <w:rsid w:val="00DD4BB1"/>
    <w:rsid w:val="00DD4BBD"/>
    <w:rsid w:val="00DD4C53"/>
    <w:rsid w:val="00DD4C62"/>
    <w:rsid w:val="00DD4C72"/>
    <w:rsid w:val="00DD4C92"/>
    <w:rsid w:val="00DD4CB5"/>
    <w:rsid w:val="00DD4D43"/>
    <w:rsid w:val="00DD4D53"/>
    <w:rsid w:val="00DD4DA1"/>
    <w:rsid w:val="00DD4DB3"/>
    <w:rsid w:val="00DD4E13"/>
    <w:rsid w:val="00DD4E3D"/>
    <w:rsid w:val="00DD4EDB"/>
    <w:rsid w:val="00DD4F62"/>
    <w:rsid w:val="00DD4F76"/>
    <w:rsid w:val="00DD4FD4"/>
    <w:rsid w:val="00DD5019"/>
    <w:rsid w:val="00DD504E"/>
    <w:rsid w:val="00DD505F"/>
    <w:rsid w:val="00DD5082"/>
    <w:rsid w:val="00DD50A7"/>
    <w:rsid w:val="00DD50FD"/>
    <w:rsid w:val="00DD5105"/>
    <w:rsid w:val="00DD5116"/>
    <w:rsid w:val="00DD515A"/>
    <w:rsid w:val="00DD51EA"/>
    <w:rsid w:val="00DD51F4"/>
    <w:rsid w:val="00DD51F8"/>
    <w:rsid w:val="00DD5238"/>
    <w:rsid w:val="00DD5267"/>
    <w:rsid w:val="00DD52AA"/>
    <w:rsid w:val="00DD52B9"/>
    <w:rsid w:val="00DD52BB"/>
    <w:rsid w:val="00DD52C0"/>
    <w:rsid w:val="00DD52C9"/>
    <w:rsid w:val="00DD52DB"/>
    <w:rsid w:val="00DD5334"/>
    <w:rsid w:val="00DD5343"/>
    <w:rsid w:val="00DD5358"/>
    <w:rsid w:val="00DD53B0"/>
    <w:rsid w:val="00DD53F4"/>
    <w:rsid w:val="00DD5408"/>
    <w:rsid w:val="00DD5428"/>
    <w:rsid w:val="00DD549C"/>
    <w:rsid w:val="00DD54B6"/>
    <w:rsid w:val="00DD54C3"/>
    <w:rsid w:val="00DD54E0"/>
    <w:rsid w:val="00DD553E"/>
    <w:rsid w:val="00DD55A5"/>
    <w:rsid w:val="00DD55DD"/>
    <w:rsid w:val="00DD5618"/>
    <w:rsid w:val="00DD56A1"/>
    <w:rsid w:val="00DD56B7"/>
    <w:rsid w:val="00DD5758"/>
    <w:rsid w:val="00DD57A4"/>
    <w:rsid w:val="00DD581D"/>
    <w:rsid w:val="00DD5844"/>
    <w:rsid w:val="00DD590D"/>
    <w:rsid w:val="00DD5914"/>
    <w:rsid w:val="00DD5932"/>
    <w:rsid w:val="00DD5959"/>
    <w:rsid w:val="00DD5986"/>
    <w:rsid w:val="00DD59D6"/>
    <w:rsid w:val="00DD5A12"/>
    <w:rsid w:val="00DD5A6D"/>
    <w:rsid w:val="00DD5ACC"/>
    <w:rsid w:val="00DD5AF7"/>
    <w:rsid w:val="00DD5BAF"/>
    <w:rsid w:val="00DD5BD3"/>
    <w:rsid w:val="00DD5D38"/>
    <w:rsid w:val="00DD5D5B"/>
    <w:rsid w:val="00DD5D6D"/>
    <w:rsid w:val="00DD5E7C"/>
    <w:rsid w:val="00DD5EA0"/>
    <w:rsid w:val="00DD5EAC"/>
    <w:rsid w:val="00DD5EB5"/>
    <w:rsid w:val="00DD5EE6"/>
    <w:rsid w:val="00DD5F2C"/>
    <w:rsid w:val="00DD5F49"/>
    <w:rsid w:val="00DD5F53"/>
    <w:rsid w:val="00DD5F60"/>
    <w:rsid w:val="00DD5F9E"/>
    <w:rsid w:val="00DD5FCB"/>
    <w:rsid w:val="00DD5FE4"/>
    <w:rsid w:val="00DD6017"/>
    <w:rsid w:val="00DD6052"/>
    <w:rsid w:val="00DD60C3"/>
    <w:rsid w:val="00DD60E1"/>
    <w:rsid w:val="00DD6192"/>
    <w:rsid w:val="00DD619A"/>
    <w:rsid w:val="00DD61C3"/>
    <w:rsid w:val="00DD61ED"/>
    <w:rsid w:val="00DD61F6"/>
    <w:rsid w:val="00DD6214"/>
    <w:rsid w:val="00DD6285"/>
    <w:rsid w:val="00DD629B"/>
    <w:rsid w:val="00DD62A9"/>
    <w:rsid w:val="00DD6312"/>
    <w:rsid w:val="00DD6340"/>
    <w:rsid w:val="00DD63A5"/>
    <w:rsid w:val="00DD63FC"/>
    <w:rsid w:val="00DD64A6"/>
    <w:rsid w:val="00DD6500"/>
    <w:rsid w:val="00DD6555"/>
    <w:rsid w:val="00DD6588"/>
    <w:rsid w:val="00DD6594"/>
    <w:rsid w:val="00DD65D3"/>
    <w:rsid w:val="00DD6637"/>
    <w:rsid w:val="00DD667C"/>
    <w:rsid w:val="00DD6759"/>
    <w:rsid w:val="00DD67AB"/>
    <w:rsid w:val="00DD6804"/>
    <w:rsid w:val="00DD6819"/>
    <w:rsid w:val="00DD683A"/>
    <w:rsid w:val="00DD6846"/>
    <w:rsid w:val="00DD68A6"/>
    <w:rsid w:val="00DD68E4"/>
    <w:rsid w:val="00DD693D"/>
    <w:rsid w:val="00DD6964"/>
    <w:rsid w:val="00DD696A"/>
    <w:rsid w:val="00DD6973"/>
    <w:rsid w:val="00DD6975"/>
    <w:rsid w:val="00DD6981"/>
    <w:rsid w:val="00DD69B6"/>
    <w:rsid w:val="00DD69D6"/>
    <w:rsid w:val="00DD6A58"/>
    <w:rsid w:val="00DD6A6C"/>
    <w:rsid w:val="00DD6A8F"/>
    <w:rsid w:val="00DD6B69"/>
    <w:rsid w:val="00DD6BD4"/>
    <w:rsid w:val="00DD6C04"/>
    <w:rsid w:val="00DD6D38"/>
    <w:rsid w:val="00DD6D41"/>
    <w:rsid w:val="00DD6D76"/>
    <w:rsid w:val="00DD6DDD"/>
    <w:rsid w:val="00DD6E19"/>
    <w:rsid w:val="00DD6E22"/>
    <w:rsid w:val="00DD6EA7"/>
    <w:rsid w:val="00DD6EF0"/>
    <w:rsid w:val="00DD6F99"/>
    <w:rsid w:val="00DD6FBF"/>
    <w:rsid w:val="00DD6FDA"/>
    <w:rsid w:val="00DD6FE3"/>
    <w:rsid w:val="00DD6FE6"/>
    <w:rsid w:val="00DD7057"/>
    <w:rsid w:val="00DD713E"/>
    <w:rsid w:val="00DD715C"/>
    <w:rsid w:val="00DD716B"/>
    <w:rsid w:val="00DD7205"/>
    <w:rsid w:val="00DD7208"/>
    <w:rsid w:val="00DD7211"/>
    <w:rsid w:val="00DD7268"/>
    <w:rsid w:val="00DD72AD"/>
    <w:rsid w:val="00DD730B"/>
    <w:rsid w:val="00DD7322"/>
    <w:rsid w:val="00DD736C"/>
    <w:rsid w:val="00DD7384"/>
    <w:rsid w:val="00DD738C"/>
    <w:rsid w:val="00DD73F0"/>
    <w:rsid w:val="00DD74E2"/>
    <w:rsid w:val="00DD7501"/>
    <w:rsid w:val="00DD7544"/>
    <w:rsid w:val="00DD7577"/>
    <w:rsid w:val="00DD75AA"/>
    <w:rsid w:val="00DD75C1"/>
    <w:rsid w:val="00DD75E3"/>
    <w:rsid w:val="00DD7635"/>
    <w:rsid w:val="00DD7656"/>
    <w:rsid w:val="00DD7686"/>
    <w:rsid w:val="00DD769D"/>
    <w:rsid w:val="00DD7773"/>
    <w:rsid w:val="00DD7816"/>
    <w:rsid w:val="00DD7854"/>
    <w:rsid w:val="00DD790A"/>
    <w:rsid w:val="00DD7910"/>
    <w:rsid w:val="00DD791F"/>
    <w:rsid w:val="00DD7A00"/>
    <w:rsid w:val="00DD7A16"/>
    <w:rsid w:val="00DD7A4A"/>
    <w:rsid w:val="00DD7AF9"/>
    <w:rsid w:val="00DD7B4F"/>
    <w:rsid w:val="00DD7BC5"/>
    <w:rsid w:val="00DD7C39"/>
    <w:rsid w:val="00DD7CDD"/>
    <w:rsid w:val="00DD7DAC"/>
    <w:rsid w:val="00DD7E27"/>
    <w:rsid w:val="00DD7E4C"/>
    <w:rsid w:val="00DD7E76"/>
    <w:rsid w:val="00DD7EC3"/>
    <w:rsid w:val="00DD7EDD"/>
    <w:rsid w:val="00DE0000"/>
    <w:rsid w:val="00DE003F"/>
    <w:rsid w:val="00DE006A"/>
    <w:rsid w:val="00DE00DD"/>
    <w:rsid w:val="00DE00F1"/>
    <w:rsid w:val="00DE010D"/>
    <w:rsid w:val="00DE0121"/>
    <w:rsid w:val="00DE0135"/>
    <w:rsid w:val="00DE0150"/>
    <w:rsid w:val="00DE0160"/>
    <w:rsid w:val="00DE01CA"/>
    <w:rsid w:val="00DE022F"/>
    <w:rsid w:val="00DE024D"/>
    <w:rsid w:val="00DE0274"/>
    <w:rsid w:val="00DE027E"/>
    <w:rsid w:val="00DE0296"/>
    <w:rsid w:val="00DE02AF"/>
    <w:rsid w:val="00DE0301"/>
    <w:rsid w:val="00DE0344"/>
    <w:rsid w:val="00DE036C"/>
    <w:rsid w:val="00DE0390"/>
    <w:rsid w:val="00DE0412"/>
    <w:rsid w:val="00DE0419"/>
    <w:rsid w:val="00DE0448"/>
    <w:rsid w:val="00DE047F"/>
    <w:rsid w:val="00DE04D1"/>
    <w:rsid w:val="00DE04E5"/>
    <w:rsid w:val="00DE04F4"/>
    <w:rsid w:val="00DE0504"/>
    <w:rsid w:val="00DE0534"/>
    <w:rsid w:val="00DE0559"/>
    <w:rsid w:val="00DE05AE"/>
    <w:rsid w:val="00DE05C3"/>
    <w:rsid w:val="00DE0635"/>
    <w:rsid w:val="00DE069D"/>
    <w:rsid w:val="00DE071E"/>
    <w:rsid w:val="00DE07B0"/>
    <w:rsid w:val="00DE07C2"/>
    <w:rsid w:val="00DE07DD"/>
    <w:rsid w:val="00DE08DB"/>
    <w:rsid w:val="00DE0934"/>
    <w:rsid w:val="00DE095C"/>
    <w:rsid w:val="00DE097B"/>
    <w:rsid w:val="00DE0997"/>
    <w:rsid w:val="00DE099C"/>
    <w:rsid w:val="00DE0A43"/>
    <w:rsid w:val="00DE0A9A"/>
    <w:rsid w:val="00DE0B70"/>
    <w:rsid w:val="00DE0BF2"/>
    <w:rsid w:val="00DE0CBC"/>
    <w:rsid w:val="00DE0CD0"/>
    <w:rsid w:val="00DE0CD2"/>
    <w:rsid w:val="00DE0CEF"/>
    <w:rsid w:val="00DE0D0C"/>
    <w:rsid w:val="00DE0D8B"/>
    <w:rsid w:val="00DE0DD2"/>
    <w:rsid w:val="00DE0E3B"/>
    <w:rsid w:val="00DE0E4B"/>
    <w:rsid w:val="00DE0F12"/>
    <w:rsid w:val="00DE0F19"/>
    <w:rsid w:val="00DE0F69"/>
    <w:rsid w:val="00DE0FF6"/>
    <w:rsid w:val="00DE1009"/>
    <w:rsid w:val="00DE107B"/>
    <w:rsid w:val="00DE107C"/>
    <w:rsid w:val="00DE10AB"/>
    <w:rsid w:val="00DE1146"/>
    <w:rsid w:val="00DE11A0"/>
    <w:rsid w:val="00DE11AF"/>
    <w:rsid w:val="00DE1247"/>
    <w:rsid w:val="00DE1270"/>
    <w:rsid w:val="00DE129C"/>
    <w:rsid w:val="00DE12DE"/>
    <w:rsid w:val="00DE132E"/>
    <w:rsid w:val="00DE139A"/>
    <w:rsid w:val="00DE143D"/>
    <w:rsid w:val="00DE155A"/>
    <w:rsid w:val="00DE155E"/>
    <w:rsid w:val="00DE15BA"/>
    <w:rsid w:val="00DE15D6"/>
    <w:rsid w:val="00DE1659"/>
    <w:rsid w:val="00DE167E"/>
    <w:rsid w:val="00DE16A1"/>
    <w:rsid w:val="00DE16E8"/>
    <w:rsid w:val="00DE16FA"/>
    <w:rsid w:val="00DE170E"/>
    <w:rsid w:val="00DE1737"/>
    <w:rsid w:val="00DE177D"/>
    <w:rsid w:val="00DE1810"/>
    <w:rsid w:val="00DE1821"/>
    <w:rsid w:val="00DE186D"/>
    <w:rsid w:val="00DE1874"/>
    <w:rsid w:val="00DE1878"/>
    <w:rsid w:val="00DE1905"/>
    <w:rsid w:val="00DE1959"/>
    <w:rsid w:val="00DE1990"/>
    <w:rsid w:val="00DE19BE"/>
    <w:rsid w:val="00DE1A3D"/>
    <w:rsid w:val="00DE1AA0"/>
    <w:rsid w:val="00DE1AAD"/>
    <w:rsid w:val="00DE1B0B"/>
    <w:rsid w:val="00DE1B23"/>
    <w:rsid w:val="00DE1B98"/>
    <w:rsid w:val="00DE1CD7"/>
    <w:rsid w:val="00DE1D36"/>
    <w:rsid w:val="00DE1DEB"/>
    <w:rsid w:val="00DE1DF2"/>
    <w:rsid w:val="00DE1E39"/>
    <w:rsid w:val="00DE1E6C"/>
    <w:rsid w:val="00DE1E8D"/>
    <w:rsid w:val="00DE1E97"/>
    <w:rsid w:val="00DE1EA4"/>
    <w:rsid w:val="00DE1ECB"/>
    <w:rsid w:val="00DE1F19"/>
    <w:rsid w:val="00DE1F28"/>
    <w:rsid w:val="00DE1F4D"/>
    <w:rsid w:val="00DE1F69"/>
    <w:rsid w:val="00DE1FB6"/>
    <w:rsid w:val="00DE1FC7"/>
    <w:rsid w:val="00DE1FC8"/>
    <w:rsid w:val="00DE1FD3"/>
    <w:rsid w:val="00DE1FDE"/>
    <w:rsid w:val="00DE1FF2"/>
    <w:rsid w:val="00DE200A"/>
    <w:rsid w:val="00DE2029"/>
    <w:rsid w:val="00DE203D"/>
    <w:rsid w:val="00DE204A"/>
    <w:rsid w:val="00DE20A1"/>
    <w:rsid w:val="00DE20B7"/>
    <w:rsid w:val="00DE20C7"/>
    <w:rsid w:val="00DE20D1"/>
    <w:rsid w:val="00DE20EE"/>
    <w:rsid w:val="00DE2115"/>
    <w:rsid w:val="00DE211D"/>
    <w:rsid w:val="00DE213F"/>
    <w:rsid w:val="00DE2155"/>
    <w:rsid w:val="00DE215F"/>
    <w:rsid w:val="00DE21FE"/>
    <w:rsid w:val="00DE2207"/>
    <w:rsid w:val="00DE2262"/>
    <w:rsid w:val="00DE22DC"/>
    <w:rsid w:val="00DE2371"/>
    <w:rsid w:val="00DE2417"/>
    <w:rsid w:val="00DE2462"/>
    <w:rsid w:val="00DE24F6"/>
    <w:rsid w:val="00DE2517"/>
    <w:rsid w:val="00DE253D"/>
    <w:rsid w:val="00DE2586"/>
    <w:rsid w:val="00DE25E9"/>
    <w:rsid w:val="00DE260A"/>
    <w:rsid w:val="00DE2613"/>
    <w:rsid w:val="00DE262B"/>
    <w:rsid w:val="00DE266B"/>
    <w:rsid w:val="00DE26A9"/>
    <w:rsid w:val="00DE26B2"/>
    <w:rsid w:val="00DE26D3"/>
    <w:rsid w:val="00DE26F2"/>
    <w:rsid w:val="00DE26F8"/>
    <w:rsid w:val="00DE274E"/>
    <w:rsid w:val="00DE2785"/>
    <w:rsid w:val="00DE278F"/>
    <w:rsid w:val="00DE27B8"/>
    <w:rsid w:val="00DE2813"/>
    <w:rsid w:val="00DE28B5"/>
    <w:rsid w:val="00DE2963"/>
    <w:rsid w:val="00DE2966"/>
    <w:rsid w:val="00DE2998"/>
    <w:rsid w:val="00DE29BA"/>
    <w:rsid w:val="00DE29E3"/>
    <w:rsid w:val="00DE2A04"/>
    <w:rsid w:val="00DE2A05"/>
    <w:rsid w:val="00DE2A4C"/>
    <w:rsid w:val="00DE2A57"/>
    <w:rsid w:val="00DE2B58"/>
    <w:rsid w:val="00DE2B5E"/>
    <w:rsid w:val="00DE2B71"/>
    <w:rsid w:val="00DE2B87"/>
    <w:rsid w:val="00DE2B8F"/>
    <w:rsid w:val="00DE2BA7"/>
    <w:rsid w:val="00DE2BC5"/>
    <w:rsid w:val="00DE2BEA"/>
    <w:rsid w:val="00DE2C0C"/>
    <w:rsid w:val="00DE2C10"/>
    <w:rsid w:val="00DE2C25"/>
    <w:rsid w:val="00DE2C6C"/>
    <w:rsid w:val="00DE2CA9"/>
    <w:rsid w:val="00DE2CBD"/>
    <w:rsid w:val="00DE2CCB"/>
    <w:rsid w:val="00DE2D00"/>
    <w:rsid w:val="00DE2DC4"/>
    <w:rsid w:val="00DE2E93"/>
    <w:rsid w:val="00DE2FB8"/>
    <w:rsid w:val="00DE302F"/>
    <w:rsid w:val="00DE30C9"/>
    <w:rsid w:val="00DE310F"/>
    <w:rsid w:val="00DE3133"/>
    <w:rsid w:val="00DE3151"/>
    <w:rsid w:val="00DE3154"/>
    <w:rsid w:val="00DE316C"/>
    <w:rsid w:val="00DE316D"/>
    <w:rsid w:val="00DE3183"/>
    <w:rsid w:val="00DE321E"/>
    <w:rsid w:val="00DE321F"/>
    <w:rsid w:val="00DE32F1"/>
    <w:rsid w:val="00DE32FF"/>
    <w:rsid w:val="00DE3375"/>
    <w:rsid w:val="00DE338D"/>
    <w:rsid w:val="00DE3391"/>
    <w:rsid w:val="00DE33C3"/>
    <w:rsid w:val="00DE33C6"/>
    <w:rsid w:val="00DE340B"/>
    <w:rsid w:val="00DE341C"/>
    <w:rsid w:val="00DE344A"/>
    <w:rsid w:val="00DE347B"/>
    <w:rsid w:val="00DE3485"/>
    <w:rsid w:val="00DE3559"/>
    <w:rsid w:val="00DE357A"/>
    <w:rsid w:val="00DE3594"/>
    <w:rsid w:val="00DE3671"/>
    <w:rsid w:val="00DE36A5"/>
    <w:rsid w:val="00DE36CE"/>
    <w:rsid w:val="00DE36D5"/>
    <w:rsid w:val="00DE36FD"/>
    <w:rsid w:val="00DE3725"/>
    <w:rsid w:val="00DE374C"/>
    <w:rsid w:val="00DE378F"/>
    <w:rsid w:val="00DE3791"/>
    <w:rsid w:val="00DE38E2"/>
    <w:rsid w:val="00DE38F1"/>
    <w:rsid w:val="00DE3929"/>
    <w:rsid w:val="00DE3956"/>
    <w:rsid w:val="00DE3AE5"/>
    <w:rsid w:val="00DE3AFE"/>
    <w:rsid w:val="00DE3B07"/>
    <w:rsid w:val="00DE3B17"/>
    <w:rsid w:val="00DE3B67"/>
    <w:rsid w:val="00DE3B8B"/>
    <w:rsid w:val="00DE3BA0"/>
    <w:rsid w:val="00DE3BC7"/>
    <w:rsid w:val="00DE3C11"/>
    <w:rsid w:val="00DE3C23"/>
    <w:rsid w:val="00DE3C2C"/>
    <w:rsid w:val="00DE3C41"/>
    <w:rsid w:val="00DE3C49"/>
    <w:rsid w:val="00DE3C80"/>
    <w:rsid w:val="00DE3CDD"/>
    <w:rsid w:val="00DE3D6B"/>
    <w:rsid w:val="00DE3DB2"/>
    <w:rsid w:val="00DE3E34"/>
    <w:rsid w:val="00DE3EBA"/>
    <w:rsid w:val="00DE3ECF"/>
    <w:rsid w:val="00DE3EDE"/>
    <w:rsid w:val="00DE3F11"/>
    <w:rsid w:val="00DE3FFD"/>
    <w:rsid w:val="00DE400C"/>
    <w:rsid w:val="00DE400E"/>
    <w:rsid w:val="00DE408B"/>
    <w:rsid w:val="00DE4096"/>
    <w:rsid w:val="00DE40B7"/>
    <w:rsid w:val="00DE40C3"/>
    <w:rsid w:val="00DE40EC"/>
    <w:rsid w:val="00DE40F5"/>
    <w:rsid w:val="00DE4107"/>
    <w:rsid w:val="00DE414F"/>
    <w:rsid w:val="00DE41CD"/>
    <w:rsid w:val="00DE41CE"/>
    <w:rsid w:val="00DE41E6"/>
    <w:rsid w:val="00DE41E9"/>
    <w:rsid w:val="00DE4208"/>
    <w:rsid w:val="00DE421D"/>
    <w:rsid w:val="00DE42DC"/>
    <w:rsid w:val="00DE4311"/>
    <w:rsid w:val="00DE4332"/>
    <w:rsid w:val="00DE4356"/>
    <w:rsid w:val="00DE438F"/>
    <w:rsid w:val="00DE43A6"/>
    <w:rsid w:val="00DE43BD"/>
    <w:rsid w:val="00DE43CC"/>
    <w:rsid w:val="00DE445F"/>
    <w:rsid w:val="00DE4474"/>
    <w:rsid w:val="00DE4495"/>
    <w:rsid w:val="00DE44BE"/>
    <w:rsid w:val="00DE44EE"/>
    <w:rsid w:val="00DE4660"/>
    <w:rsid w:val="00DE46BF"/>
    <w:rsid w:val="00DE46D4"/>
    <w:rsid w:val="00DE4723"/>
    <w:rsid w:val="00DE47B1"/>
    <w:rsid w:val="00DE47F8"/>
    <w:rsid w:val="00DE4890"/>
    <w:rsid w:val="00DE48A5"/>
    <w:rsid w:val="00DE4901"/>
    <w:rsid w:val="00DE4907"/>
    <w:rsid w:val="00DE4988"/>
    <w:rsid w:val="00DE49B8"/>
    <w:rsid w:val="00DE49E2"/>
    <w:rsid w:val="00DE4A93"/>
    <w:rsid w:val="00DE4BE3"/>
    <w:rsid w:val="00DE4C04"/>
    <w:rsid w:val="00DE4C29"/>
    <w:rsid w:val="00DE4C30"/>
    <w:rsid w:val="00DE4CC0"/>
    <w:rsid w:val="00DE4CD7"/>
    <w:rsid w:val="00DE4D46"/>
    <w:rsid w:val="00DE4E85"/>
    <w:rsid w:val="00DE4E92"/>
    <w:rsid w:val="00DE4EAA"/>
    <w:rsid w:val="00DE4ECB"/>
    <w:rsid w:val="00DE4EDF"/>
    <w:rsid w:val="00DE4EE2"/>
    <w:rsid w:val="00DE4EE6"/>
    <w:rsid w:val="00DE4EF6"/>
    <w:rsid w:val="00DE4EF8"/>
    <w:rsid w:val="00DE5066"/>
    <w:rsid w:val="00DE5079"/>
    <w:rsid w:val="00DE50C3"/>
    <w:rsid w:val="00DE50CF"/>
    <w:rsid w:val="00DE5100"/>
    <w:rsid w:val="00DE5132"/>
    <w:rsid w:val="00DE516F"/>
    <w:rsid w:val="00DE51B6"/>
    <w:rsid w:val="00DE51F3"/>
    <w:rsid w:val="00DE5204"/>
    <w:rsid w:val="00DE5227"/>
    <w:rsid w:val="00DE5251"/>
    <w:rsid w:val="00DE52AB"/>
    <w:rsid w:val="00DE52C9"/>
    <w:rsid w:val="00DE52EC"/>
    <w:rsid w:val="00DE5326"/>
    <w:rsid w:val="00DE5331"/>
    <w:rsid w:val="00DE5358"/>
    <w:rsid w:val="00DE53BA"/>
    <w:rsid w:val="00DE54B9"/>
    <w:rsid w:val="00DE55BF"/>
    <w:rsid w:val="00DE55D0"/>
    <w:rsid w:val="00DE5622"/>
    <w:rsid w:val="00DE5651"/>
    <w:rsid w:val="00DE5662"/>
    <w:rsid w:val="00DE56DE"/>
    <w:rsid w:val="00DE57A5"/>
    <w:rsid w:val="00DE57AC"/>
    <w:rsid w:val="00DE57D7"/>
    <w:rsid w:val="00DE581D"/>
    <w:rsid w:val="00DE5821"/>
    <w:rsid w:val="00DE5831"/>
    <w:rsid w:val="00DE583A"/>
    <w:rsid w:val="00DE5853"/>
    <w:rsid w:val="00DE58B0"/>
    <w:rsid w:val="00DE58D3"/>
    <w:rsid w:val="00DE58EA"/>
    <w:rsid w:val="00DE58F0"/>
    <w:rsid w:val="00DE594C"/>
    <w:rsid w:val="00DE5997"/>
    <w:rsid w:val="00DE5A7A"/>
    <w:rsid w:val="00DE5AA9"/>
    <w:rsid w:val="00DE5AE6"/>
    <w:rsid w:val="00DE5BAC"/>
    <w:rsid w:val="00DE5BB1"/>
    <w:rsid w:val="00DE5BCD"/>
    <w:rsid w:val="00DE5C0F"/>
    <w:rsid w:val="00DE5C6A"/>
    <w:rsid w:val="00DE5C72"/>
    <w:rsid w:val="00DE5C7B"/>
    <w:rsid w:val="00DE5CA0"/>
    <w:rsid w:val="00DE5D77"/>
    <w:rsid w:val="00DE5D79"/>
    <w:rsid w:val="00DE5D8A"/>
    <w:rsid w:val="00DE5ED7"/>
    <w:rsid w:val="00DE5EDB"/>
    <w:rsid w:val="00DE5EF8"/>
    <w:rsid w:val="00DE5F05"/>
    <w:rsid w:val="00DE5FB4"/>
    <w:rsid w:val="00DE602B"/>
    <w:rsid w:val="00DE6047"/>
    <w:rsid w:val="00DE6062"/>
    <w:rsid w:val="00DE6076"/>
    <w:rsid w:val="00DE60E7"/>
    <w:rsid w:val="00DE6102"/>
    <w:rsid w:val="00DE6226"/>
    <w:rsid w:val="00DE6236"/>
    <w:rsid w:val="00DE6252"/>
    <w:rsid w:val="00DE6268"/>
    <w:rsid w:val="00DE629A"/>
    <w:rsid w:val="00DE62E8"/>
    <w:rsid w:val="00DE6314"/>
    <w:rsid w:val="00DE6411"/>
    <w:rsid w:val="00DE6463"/>
    <w:rsid w:val="00DE6492"/>
    <w:rsid w:val="00DE64A1"/>
    <w:rsid w:val="00DE64B3"/>
    <w:rsid w:val="00DE64DF"/>
    <w:rsid w:val="00DE64F9"/>
    <w:rsid w:val="00DE6519"/>
    <w:rsid w:val="00DE651B"/>
    <w:rsid w:val="00DE6536"/>
    <w:rsid w:val="00DE655C"/>
    <w:rsid w:val="00DE657B"/>
    <w:rsid w:val="00DE6592"/>
    <w:rsid w:val="00DE65E4"/>
    <w:rsid w:val="00DE6667"/>
    <w:rsid w:val="00DE66B6"/>
    <w:rsid w:val="00DE66CA"/>
    <w:rsid w:val="00DE66FE"/>
    <w:rsid w:val="00DE6727"/>
    <w:rsid w:val="00DE6775"/>
    <w:rsid w:val="00DE6789"/>
    <w:rsid w:val="00DE67D4"/>
    <w:rsid w:val="00DE67FB"/>
    <w:rsid w:val="00DE682E"/>
    <w:rsid w:val="00DE6836"/>
    <w:rsid w:val="00DE6888"/>
    <w:rsid w:val="00DE6932"/>
    <w:rsid w:val="00DE6933"/>
    <w:rsid w:val="00DE6975"/>
    <w:rsid w:val="00DE69A0"/>
    <w:rsid w:val="00DE69D4"/>
    <w:rsid w:val="00DE69F5"/>
    <w:rsid w:val="00DE6A62"/>
    <w:rsid w:val="00DE6A8F"/>
    <w:rsid w:val="00DE6A99"/>
    <w:rsid w:val="00DE6AB1"/>
    <w:rsid w:val="00DE6AB5"/>
    <w:rsid w:val="00DE6ACE"/>
    <w:rsid w:val="00DE6AFC"/>
    <w:rsid w:val="00DE6B8F"/>
    <w:rsid w:val="00DE6C4B"/>
    <w:rsid w:val="00DE6C4E"/>
    <w:rsid w:val="00DE6C77"/>
    <w:rsid w:val="00DE6CBE"/>
    <w:rsid w:val="00DE6CC6"/>
    <w:rsid w:val="00DE6CE4"/>
    <w:rsid w:val="00DE6D55"/>
    <w:rsid w:val="00DE6D70"/>
    <w:rsid w:val="00DE6DE7"/>
    <w:rsid w:val="00DE6E26"/>
    <w:rsid w:val="00DE6E2A"/>
    <w:rsid w:val="00DE6E5A"/>
    <w:rsid w:val="00DE6E66"/>
    <w:rsid w:val="00DE6E96"/>
    <w:rsid w:val="00DE6ED6"/>
    <w:rsid w:val="00DE6F3D"/>
    <w:rsid w:val="00DE7028"/>
    <w:rsid w:val="00DE709B"/>
    <w:rsid w:val="00DE70C0"/>
    <w:rsid w:val="00DE70FE"/>
    <w:rsid w:val="00DE7147"/>
    <w:rsid w:val="00DE7154"/>
    <w:rsid w:val="00DE717B"/>
    <w:rsid w:val="00DE71BF"/>
    <w:rsid w:val="00DE7215"/>
    <w:rsid w:val="00DE722E"/>
    <w:rsid w:val="00DE7281"/>
    <w:rsid w:val="00DE729A"/>
    <w:rsid w:val="00DE72AE"/>
    <w:rsid w:val="00DE731E"/>
    <w:rsid w:val="00DE7452"/>
    <w:rsid w:val="00DE7481"/>
    <w:rsid w:val="00DE7511"/>
    <w:rsid w:val="00DE7576"/>
    <w:rsid w:val="00DE75A8"/>
    <w:rsid w:val="00DE75EF"/>
    <w:rsid w:val="00DE7659"/>
    <w:rsid w:val="00DE778D"/>
    <w:rsid w:val="00DE77BE"/>
    <w:rsid w:val="00DE77C5"/>
    <w:rsid w:val="00DE7832"/>
    <w:rsid w:val="00DE7881"/>
    <w:rsid w:val="00DE788F"/>
    <w:rsid w:val="00DE78DB"/>
    <w:rsid w:val="00DE78F2"/>
    <w:rsid w:val="00DE7A2A"/>
    <w:rsid w:val="00DE7AE3"/>
    <w:rsid w:val="00DE7AE5"/>
    <w:rsid w:val="00DE7AF4"/>
    <w:rsid w:val="00DE7AF6"/>
    <w:rsid w:val="00DE7B10"/>
    <w:rsid w:val="00DE7B14"/>
    <w:rsid w:val="00DE7B67"/>
    <w:rsid w:val="00DE7B73"/>
    <w:rsid w:val="00DE7C20"/>
    <w:rsid w:val="00DE7C6E"/>
    <w:rsid w:val="00DE7C81"/>
    <w:rsid w:val="00DE7CAC"/>
    <w:rsid w:val="00DE7CDF"/>
    <w:rsid w:val="00DE7CFB"/>
    <w:rsid w:val="00DE7CFD"/>
    <w:rsid w:val="00DE7D79"/>
    <w:rsid w:val="00DE7DCD"/>
    <w:rsid w:val="00DE7DE3"/>
    <w:rsid w:val="00DE7DFA"/>
    <w:rsid w:val="00DE7E0D"/>
    <w:rsid w:val="00DE7E16"/>
    <w:rsid w:val="00DE7E19"/>
    <w:rsid w:val="00DE7E31"/>
    <w:rsid w:val="00DE7E3F"/>
    <w:rsid w:val="00DE7E6E"/>
    <w:rsid w:val="00DE7E87"/>
    <w:rsid w:val="00DE7EC5"/>
    <w:rsid w:val="00DE7EFE"/>
    <w:rsid w:val="00DE7F1B"/>
    <w:rsid w:val="00DE7F58"/>
    <w:rsid w:val="00DE7F5C"/>
    <w:rsid w:val="00DE7F76"/>
    <w:rsid w:val="00DE7F7E"/>
    <w:rsid w:val="00DE7FBE"/>
    <w:rsid w:val="00DE7FD1"/>
    <w:rsid w:val="00DE7FF3"/>
    <w:rsid w:val="00DF0016"/>
    <w:rsid w:val="00DF0067"/>
    <w:rsid w:val="00DF00B6"/>
    <w:rsid w:val="00DF00D6"/>
    <w:rsid w:val="00DF00E7"/>
    <w:rsid w:val="00DF0134"/>
    <w:rsid w:val="00DF0183"/>
    <w:rsid w:val="00DF0184"/>
    <w:rsid w:val="00DF018F"/>
    <w:rsid w:val="00DF023A"/>
    <w:rsid w:val="00DF0242"/>
    <w:rsid w:val="00DF025C"/>
    <w:rsid w:val="00DF0289"/>
    <w:rsid w:val="00DF0299"/>
    <w:rsid w:val="00DF02CB"/>
    <w:rsid w:val="00DF02CD"/>
    <w:rsid w:val="00DF02E2"/>
    <w:rsid w:val="00DF0340"/>
    <w:rsid w:val="00DF035F"/>
    <w:rsid w:val="00DF03D0"/>
    <w:rsid w:val="00DF042A"/>
    <w:rsid w:val="00DF044F"/>
    <w:rsid w:val="00DF050E"/>
    <w:rsid w:val="00DF0617"/>
    <w:rsid w:val="00DF0660"/>
    <w:rsid w:val="00DF067E"/>
    <w:rsid w:val="00DF06B8"/>
    <w:rsid w:val="00DF06BF"/>
    <w:rsid w:val="00DF070D"/>
    <w:rsid w:val="00DF0774"/>
    <w:rsid w:val="00DF0775"/>
    <w:rsid w:val="00DF080B"/>
    <w:rsid w:val="00DF0869"/>
    <w:rsid w:val="00DF087C"/>
    <w:rsid w:val="00DF08C8"/>
    <w:rsid w:val="00DF08E4"/>
    <w:rsid w:val="00DF090A"/>
    <w:rsid w:val="00DF0929"/>
    <w:rsid w:val="00DF0936"/>
    <w:rsid w:val="00DF0969"/>
    <w:rsid w:val="00DF0970"/>
    <w:rsid w:val="00DF0997"/>
    <w:rsid w:val="00DF09AD"/>
    <w:rsid w:val="00DF0A03"/>
    <w:rsid w:val="00DF0A0F"/>
    <w:rsid w:val="00DF0A20"/>
    <w:rsid w:val="00DF0A2D"/>
    <w:rsid w:val="00DF0AE1"/>
    <w:rsid w:val="00DF0B36"/>
    <w:rsid w:val="00DF0C2F"/>
    <w:rsid w:val="00DF0C35"/>
    <w:rsid w:val="00DF0C3D"/>
    <w:rsid w:val="00DF0C61"/>
    <w:rsid w:val="00DF0CA4"/>
    <w:rsid w:val="00DF0CAF"/>
    <w:rsid w:val="00DF0CDD"/>
    <w:rsid w:val="00DF0D3B"/>
    <w:rsid w:val="00DF0D59"/>
    <w:rsid w:val="00DF0DBA"/>
    <w:rsid w:val="00DF0DDE"/>
    <w:rsid w:val="00DF0DF7"/>
    <w:rsid w:val="00DF0E34"/>
    <w:rsid w:val="00DF0E80"/>
    <w:rsid w:val="00DF0EA3"/>
    <w:rsid w:val="00DF0EA5"/>
    <w:rsid w:val="00DF0EA9"/>
    <w:rsid w:val="00DF0F31"/>
    <w:rsid w:val="00DF0F8A"/>
    <w:rsid w:val="00DF0FEB"/>
    <w:rsid w:val="00DF102E"/>
    <w:rsid w:val="00DF1045"/>
    <w:rsid w:val="00DF10E7"/>
    <w:rsid w:val="00DF1133"/>
    <w:rsid w:val="00DF1189"/>
    <w:rsid w:val="00DF11A3"/>
    <w:rsid w:val="00DF11D6"/>
    <w:rsid w:val="00DF1229"/>
    <w:rsid w:val="00DF126A"/>
    <w:rsid w:val="00DF12B9"/>
    <w:rsid w:val="00DF12C0"/>
    <w:rsid w:val="00DF12C4"/>
    <w:rsid w:val="00DF1310"/>
    <w:rsid w:val="00DF1316"/>
    <w:rsid w:val="00DF132A"/>
    <w:rsid w:val="00DF1404"/>
    <w:rsid w:val="00DF14B0"/>
    <w:rsid w:val="00DF14DA"/>
    <w:rsid w:val="00DF14E4"/>
    <w:rsid w:val="00DF14E8"/>
    <w:rsid w:val="00DF1502"/>
    <w:rsid w:val="00DF154B"/>
    <w:rsid w:val="00DF158E"/>
    <w:rsid w:val="00DF161E"/>
    <w:rsid w:val="00DF1697"/>
    <w:rsid w:val="00DF16A7"/>
    <w:rsid w:val="00DF16D3"/>
    <w:rsid w:val="00DF16D6"/>
    <w:rsid w:val="00DF1712"/>
    <w:rsid w:val="00DF1722"/>
    <w:rsid w:val="00DF172D"/>
    <w:rsid w:val="00DF1738"/>
    <w:rsid w:val="00DF173F"/>
    <w:rsid w:val="00DF1772"/>
    <w:rsid w:val="00DF17BB"/>
    <w:rsid w:val="00DF18DB"/>
    <w:rsid w:val="00DF1919"/>
    <w:rsid w:val="00DF191A"/>
    <w:rsid w:val="00DF195B"/>
    <w:rsid w:val="00DF1979"/>
    <w:rsid w:val="00DF198F"/>
    <w:rsid w:val="00DF1998"/>
    <w:rsid w:val="00DF19A6"/>
    <w:rsid w:val="00DF19FD"/>
    <w:rsid w:val="00DF1A00"/>
    <w:rsid w:val="00DF1A57"/>
    <w:rsid w:val="00DF1A6C"/>
    <w:rsid w:val="00DF1A76"/>
    <w:rsid w:val="00DF1A94"/>
    <w:rsid w:val="00DF1ADB"/>
    <w:rsid w:val="00DF1B15"/>
    <w:rsid w:val="00DF1BD2"/>
    <w:rsid w:val="00DF1C07"/>
    <w:rsid w:val="00DF1C49"/>
    <w:rsid w:val="00DF1C56"/>
    <w:rsid w:val="00DF1D0F"/>
    <w:rsid w:val="00DF1D5E"/>
    <w:rsid w:val="00DF1D9A"/>
    <w:rsid w:val="00DF1DA7"/>
    <w:rsid w:val="00DF1DA8"/>
    <w:rsid w:val="00DF1DC0"/>
    <w:rsid w:val="00DF1DDD"/>
    <w:rsid w:val="00DF1DF0"/>
    <w:rsid w:val="00DF1E40"/>
    <w:rsid w:val="00DF1E41"/>
    <w:rsid w:val="00DF1E45"/>
    <w:rsid w:val="00DF1E88"/>
    <w:rsid w:val="00DF1E98"/>
    <w:rsid w:val="00DF1EA7"/>
    <w:rsid w:val="00DF1EB8"/>
    <w:rsid w:val="00DF2064"/>
    <w:rsid w:val="00DF20D9"/>
    <w:rsid w:val="00DF20DD"/>
    <w:rsid w:val="00DF2187"/>
    <w:rsid w:val="00DF218C"/>
    <w:rsid w:val="00DF21C2"/>
    <w:rsid w:val="00DF224D"/>
    <w:rsid w:val="00DF2271"/>
    <w:rsid w:val="00DF22A6"/>
    <w:rsid w:val="00DF22C8"/>
    <w:rsid w:val="00DF22E4"/>
    <w:rsid w:val="00DF2304"/>
    <w:rsid w:val="00DF2356"/>
    <w:rsid w:val="00DF23A4"/>
    <w:rsid w:val="00DF23BA"/>
    <w:rsid w:val="00DF23E4"/>
    <w:rsid w:val="00DF23ED"/>
    <w:rsid w:val="00DF242F"/>
    <w:rsid w:val="00DF2475"/>
    <w:rsid w:val="00DF249C"/>
    <w:rsid w:val="00DF24AF"/>
    <w:rsid w:val="00DF24FE"/>
    <w:rsid w:val="00DF254E"/>
    <w:rsid w:val="00DF2579"/>
    <w:rsid w:val="00DF2655"/>
    <w:rsid w:val="00DF2677"/>
    <w:rsid w:val="00DF2678"/>
    <w:rsid w:val="00DF268D"/>
    <w:rsid w:val="00DF26BF"/>
    <w:rsid w:val="00DF26FF"/>
    <w:rsid w:val="00DF271F"/>
    <w:rsid w:val="00DF2745"/>
    <w:rsid w:val="00DF2750"/>
    <w:rsid w:val="00DF27A8"/>
    <w:rsid w:val="00DF27AA"/>
    <w:rsid w:val="00DF27C1"/>
    <w:rsid w:val="00DF280F"/>
    <w:rsid w:val="00DF2810"/>
    <w:rsid w:val="00DF2837"/>
    <w:rsid w:val="00DF286C"/>
    <w:rsid w:val="00DF288A"/>
    <w:rsid w:val="00DF28AC"/>
    <w:rsid w:val="00DF28FD"/>
    <w:rsid w:val="00DF290C"/>
    <w:rsid w:val="00DF296F"/>
    <w:rsid w:val="00DF298D"/>
    <w:rsid w:val="00DF2A38"/>
    <w:rsid w:val="00DF2A6C"/>
    <w:rsid w:val="00DF2AF1"/>
    <w:rsid w:val="00DF2B28"/>
    <w:rsid w:val="00DF2B7C"/>
    <w:rsid w:val="00DF2C1A"/>
    <w:rsid w:val="00DF2C4E"/>
    <w:rsid w:val="00DF2CA9"/>
    <w:rsid w:val="00DF2CC6"/>
    <w:rsid w:val="00DF2CFA"/>
    <w:rsid w:val="00DF2D45"/>
    <w:rsid w:val="00DF2D5C"/>
    <w:rsid w:val="00DF2D76"/>
    <w:rsid w:val="00DF2D94"/>
    <w:rsid w:val="00DF2E0A"/>
    <w:rsid w:val="00DF2EA1"/>
    <w:rsid w:val="00DF2EE3"/>
    <w:rsid w:val="00DF2F01"/>
    <w:rsid w:val="00DF2F4A"/>
    <w:rsid w:val="00DF2F8C"/>
    <w:rsid w:val="00DF2FC7"/>
    <w:rsid w:val="00DF2FEE"/>
    <w:rsid w:val="00DF304E"/>
    <w:rsid w:val="00DF307E"/>
    <w:rsid w:val="00DF3084"/>
    <w:rsid w:val="00DF3095"/>
    <w:rsid w:val="00DF30E1"/>
    <w:rsid w:val="00DF3134"/>
    <w:rsid w:val="00DF3184"/>
    <w:rsid w:val="00DF32B1"/>
    <w:rsid w:val="00DF339F"/>
    <w:rsid w:val="00DF33B9"/>
    <w:rsid w:val="00DF33FA"/>
    <w:rsid w:val="00DF340A"/>
    <w:rsid w:val="00DF34B1"/>
    <w:rsid w:val="00DF34CE"/>
    <w:rsid w:val="00DF3567"/>
    <w:rsid w:val="00DF359B"/>
    <w:rsid w:val="00DF35E9"/>
    <w:rsid w:val="00DF362B"/>
    <w:rsid w:val="00DF3654"/>
    <w:rsid w:val="00DF369A"/>
    <w:rsid w:val="00DF36F6"/>
    <w:rsid w:val="00DF3737"/>
    <w:rsid w:val="00DF3753"/>
    <w:rsid w:val="00DF3765"/>
    <w:rsid w:val="00DF3782"/>
    <w:rsid w:val="00DF379B"/>
    <w:rsid w:val="00DF379C"/>
    <w:rsid w:val="00DF37EA"/>
    <w:rsid w:val="00DF382B"/>
    <w:rsid w:val="00DF383F"/>
    <w:rsid w:val="00DF38C3"/>
    <w:rsid w:val="00DF38CA"/>
    <w:rsid w:val="00DF3910"/>
    <w:rsid w:val="00DF39A4"/>
    <w:rsid w:val="00DF3A2E"/>
    <w:rsid w:val="00DF3A63"/>
    <w:rsid w:val="00DF3A76"/>
    <w:rsid w:val="00DF3AE8"/>
    <w:rsid w:val="00DF3B0C"/>
    <w:rsid w:val="00DF3B9C"/>
    <w:rsid w:val="00DF3BDC"/>
    <w:rsid w:val="00DF3BE7"/>
    <w:rsid w:val="00DF3C3C"/>
    <w:rsid w:val="00DF3CC8"/>
    <w:rsid w:val="00DF3CCC"/>
    <w:rsid w:val="00DF3D00"/>
    <w:rsid w:val="00DF3D15"/>
    <w:rsid w:val="00DF3D58"/>
    <w:rsid w:val="00DF3D9D"/>
    <w:rsid w:val="00DF3DB5"/>
    <w:rsid w:val="00DF3DF3"/>
    <w:rsid w:val="00DF3E7C"/>
    <w:rsid w:val="00DF3E7D"/>
    <w:rsid w:val="00DF3F58"/>
    <w:rsid w:val="00DF3F81"/>
    <w:rsid w:val="00DF4001"/>
    <w:rsid w:val="00DF403F"/>
    <w:rsid w:val="00DF4043"/>
    <w:rsid w:val="00DF40A2"/>
    <w:rsid w:val="00DF40D3"/>
    <w:rsid w:val="00DF411C"/>
    <w:rsid w:val="00DF4151"/>
    <w:rsid w:val="00DF41A7"/>
    <w:rsid w:val="00DF4203"/>
    <w:rsid w:val="00DF422C"/>
    <w:rsid w:val="00DF4239"/>
    <w:rsid w:val="00DF428E"/>
    <w:rsid w:val="00DF4290"/>
    <w:rsid w:val="00DF42B2"/>
    <w:rsid w:val="00DF42CB"/>
    <w:rsid w:val="00DF42E0"/>
    <w:rsid w:val="00DF432C"/>
    <w:rsid w:val="00DF4341"/>
    <w:rsid w:val="00DF4355"/>
    <w:rsid w:val="00DF4361"/>
    <w:rsid w:val="00DF43E7"/>
    <w:rsid w:val="00DF4453"/>
    <w:rsid w:val="00DF446F"/>
    <w:rsid w:val="00DF4484"/>
    <w:rsid w:val="00DF4488"/>
    <w:rsid w:val="00DF44A6"/>
    <w:rsid w:val="00DF44B5"/>
    <w:rsid w:val="00DF44C5"/>
    <w:rsid w:val="00DF4505"/>
    <w:rsid w:val="00DF453C"/>
    <w:rsid w:val="00DF4563"/>
    <w:rsid w:val="00DF459D"/>
    <w:rsid w:val="00DF45B4"/>
    <w:rsid w:val="00DF45D8"/>
    <w:rsid w:val="00DF4603"/>
    <w:rsid w:val="00DF4623"/>
    <w:rsid w:val="00DF468C"/>
    <w:rsid w:val="00DF46B5"/>
    <w:rsid w:val="00DF476F"/>
    <w:rsid w:val="00DF47C7"/>
    <w:rsid w:val="00DF482B"/>
    <w:rsid w:val="00DF4864"/>
    <w:rsid w:val="00DF4897"/>
    <w:rsid w:val="00DF48E5"/>
    <w:rsid w:val="00DF4922"/>
    <w:rsid w:val="00DF4930"/>
    <w:rsid w:val="00DF4931"/>
    <w:rsid w:val="00DF4955"/>
    <w:rsid w:val="00DF4971"/>
    <w:rsid w:val="00DF49DC"/>
    <w:rsid w:val="00DF49DE"/>
    <w:rsid w:val="00DF49E0"/>
    <w:rsid w:val="00DF4A21"/>
    <w:rsid w:val="00DF4A2D"/>
    <w:rsid w:val="00DF4A2E"/>
    <w:rsid w:val="00DF4A4F"/>
    <w:rsid w:val="00DF4A53"/>
    <w:rsid w:val="00DF4A66"/>
    <w:rsid w:val="00DF4AC0"/>
    <w:rsid w:val="00DF4AC5"/>
    <w:rsid w:val="00DF4B70"/>
    <w:rsid w:val="00DF4B88"/>
    <w:rsid w:val="00DF4BA4"/>
    <w:rsid w:val="00DF4C31"/>
    <w:rsid w:val="00DF4CAA"/>
    <w:rsid w:val="00DF4CE4"/>
    <w:rsid w:val="00DF4D37"/>
    <w:rsid w:val="00DF4D3C"/>
    <w:rsid w:val="00DF4D67"/>
    <w:rsid w:val="00DF4D7B"/>
    <w:rsid w:val="00DF4DBF"/>
    <w:rsid w:val="00DF4DCE"/>
    <w:rsid w:val="00DF4DDE"/>
    <w:rsid w:val="00DF4E09"/>
    <w:rsid w:val="00DF4E73"/>
    <w:rsid w:val="00DF4E7C"/>
    <w:rsid w:val="00DF4F39"/>
    <w:rsid w:val="00DF4F3B"/>
    <w:rsid w:val="00DF4F5C"/>
    <w:rsid w:val="00DF4F69"/>
    <w:rsid w:val="00DF4FE8"/>
    <w:rsid w:val="00DF5052"/>
    <w:rsid w:val="00DF5060"/>
    <w:rsid w:val="00DF50D0"/>
    <w:rsid w:val="00DF510E"/>
    <w:rsid w:val="00DF5152"/>
    <w:rsid w:val="00DF51EA"/>
    <w:rsid w:val="00DF531F"/>
    <w:rsid w:val="00DF5368"/>
    <w:rsid w:val="00DF5370"/>
    <w:rsid w:val="00DF53CE"/>
    <w:rsid w:val="00DF53F0"/>
    <w:rsid w:val="00DF5441"/>
    <w:rsid w:val="00DF54A6"/>
    <w:rsid w:val="00DF5579"/>
    <w:rsid w:val="00DF55DB"/>
    <w:rsid w:val="00DF55E7"/>
    <w:rsid w:val="00DF5632"/>
    <w:rsid w:val="00DF568A"/>
    <w:rsid w:val="00DF569A"/>
    <w:rsid w:val="00DF56C2"/>
    <w:rsid w:val="00DF5768"/>
    <w:rsid w:val="00DF580A"/>
    <w:rsid w:val="00DF5832"/>
    <w:rsid w:val="00DF5866"/>
    <w:rsid w:val="00DF5876"/>
    <w:rsid w:val="00DF587A"/>
    <w:rsid w:val="00DF58DB"/>
    <w:rsid w:val="00DF58EA"/>
    <w:rsid w:val="00DF5910"/>
    <w:rsid w:val="00DF598D"/>
    <w:rsid w:val="00DF5997"/>
    <w:rsid w:val="00DF59AC"/>
    <w:rsid w:val="00DF59C1"/>
    <w:rsid w:val="00DF59E8"/>
    <w:rsid w:val="00DF59EF"/>
    <w:rsid w:val="00DF5A1B"/>
    <w:rsid w:val="00DF5A4A"/>
    <w:rsid w:val="00DF5A88"/>
    <w:rsid w:val="00DF5ACA"/>
    <w:rsid w:val="00DF5B1B"/>
    <w:rsid w:val="00DF5B89"/>
    <w:rsid w:val="00DF5BEA"/>
    <w:rsid w:val="00DF5C13"/>
    <w:rsid w:val="00DF5CED"/>
    <w:rsid w:val="00DF5D04"/>
    <w:rsid w:val="00DF5D54"/>
    <w:rsid w:val="00DF5D7F"/>
    <w:rsid w:val="00DF5E48"/>
    <w:rsid w:val="00DF5ED4"/>
    <w:rsid w:val="00DF5EE1"/>
    <w:rsid w:val="00DF5F43"/>
    <w:rsid w:val="00DF5F7F"/>
    <w:rsid w:val="00DF5F9A"/>
    <w:rsid w:val="00DF5FAD"/>
    <w:rsid w:val="00DF5FB4"/>
    <w:rsid w:val="00DF6095"/>
    <w:rsid w:val="00DF60E1"/>
    <w:rsid w:val="00DF614A"/>
    <w:rsid w:val="00DF6154"/>
    <w:rsid w:val="00DF61BC"/>
    <w:rsid w:val="00DF61E3"/>
    <w:rsid w:val="00DF622E"/>
    <w:rsid w:val="00DF6247"/>
    <w:rsid w:val="00DF6260"/>
    <w:rsid w:val="00DF6296"/>
    <w:rsid w:val="00DF630B"/>
    <w:rsid w:val="00DF63A6"/>
    <w:rsid w:val="00DF63BB"/>
    <w:rsid w:val="00DF63D6"/>
    <w:rsid w:val="00DF63E1"/>
    <w:rsid w:val="00DF63FA"/>
    <w:rsid w:val="00DF64CB"/>
    <w:rsid w:val="00DF6514"/>
    <w:rsid w:val="00DF6531"/>
    <w:rsid w:val="00DF6562"/>
    <w:rsid w:val="00DF6608"/>
    <w:rsid w:val="00DF666D"/>
    <w:rsid w:val="00DF66F8"/>
    <w:rsid w:val="00DF67C0"/>
    <w:rsid w:val="00DF67D8"/>
    <w:rsid w:val="00DF67F3"/>
    <w:rsid w:val="00DF680B"/>
    <w:rsid w:val="00DF6832"/>
    <w:rsid w:val="00DF6838"/>
    <w:rsid w:val="00DF68D9"/>
    <w:rsid w:val="00DF68EF"/>
    <w:rsid w:val="00DF695E"/>
    <w:rsid w:val="00DF6A24"/>
    <w:rsid w:val="00DF6A87"/>
    <w:rsid w:val="00DF6AD5"/>
    <w:rsid w:val="00DF6B1B"/>
    <w:rsid w:val="00DF6B22"/>
    <w:rsid w:val="00DF6B42"/>
    <w:rsid w:val="00DF6B89"/>
    <w:rsid w:val="00DF6B98"/>
    <w:rsid w:val="00DF6BF0"/>
    <w:rsid w:val="00DF6C1F"/>
    <w:rsid w:val="00DF6D41"/>
    <w:rsid w:val="00DF6D90"/>
    <w:rsid w:val="00DF6DAF"/>
    <w:rsid w:val="00DF6DF0"/>
    <w:rsid w:val="00DF6E16"/>
    <w:rsid w:val="00DF6E55"/>
    <w:rsid w:val="00DF6E88"/>
    <w:rsid w:val="00DF6EA1"/>
    <w:rsid w:val="00DF6EBD"/>
    <w:rsid w:val="00DF6F2D"/>
    <w:rsid w:val="00DF6F4B"/>
    <w:rsid w:val="00DF6F93"/>
    <w:rsid w:val="00DF703C"/>
    <w:rsid w:val="00DF704D"/>
    <w:rsid w:val="00DF70B8"/>
    <w:rsid w:val="00DF70E2"/>
    <w:rsid w:val="00DF7126"/>
    <w:rsid w:val="00DF7161"/>
    <w:rsid w:val="00DF71CD"/>
    <w:rsid w:val="00DF722A"/>
    <w:rsid w:val="00DF724F"/>
    <w:rsid w:val="00DF72B3"/>
    <w:rsid w:val="00DF7349"/>
    <w:rsid w:val="00DF7362"/>
    <w:rsid w:val="00DF7373"/>
    <w:rsid w:val="00DF737D"/>
    <w:rsid w:val="00DF738C"/>
    <w:rsid w:val="00DF7460"/>
    <w:rsid w:val="00DF7517"/>
    <w:rsid w:val="00DF759D"/>
    <w:rsid w:val="00DF769B"/>
    <w:rsid w:val="00DF771D"/>
    <w:rsid w:val="00DF771E"/>
    <w:rsid w:val="00DF772A"/>
    <w:rsid w:val="00DF774C"/>
    <w:rsid w:val="00DF777A"/>
    <w:rsid w:val="00DF7788"/>
    <w:rsid w:val="00DF77A5"/>
    <w:rsid w:val="00DF77D9"/>
    <w:rsid w:val="00DF7812"/>
    <w:rsid w:val="00DF7852"/>
    <w:rsid w:val="00DF787D"/>
    <w:rsid w:val="00DF7888"/>
    <w:rsid w:val="00DF78A5"/>
    <w:rsid w:val="00DF78EF"/>
    <w:rsid w:val="00DF7902"/>
    <w:rsid w:val="00DF7906"/>
    <w:rsid w:val="00DF7911"/>
    <w:rsid w:val="00DF7945"/>
    <w:rsid w:val="00DF7972"/>
    <w:rsid w:val="00DF7974"/>
    <w:rsid w:val="00DF79F0"/>
    <w:rsid w:val="00DF79F5"/>
    <w:rsid w:val="00DF79F6"/>
    <w:rsid w:val="00DF7A7C"/>
    <w:rsid w:val="00DF7A96"/>
    <w:rsid w:val="00DF7B0B"/>
    <w:rsid w:val="00DF7B64"/>
    <w:rsid w:val="00DF7B95"/>
    <w:rsid w:val="00DF7C1B"/>
    <w:rsid w:val="00DF7C7D"/>
    <w:rsid w:val="00DF7CE6"/>
    <w:rsid w:val="00DF7D00"/>
    <w:rsid w:val="00DF7D03"/>
    <w:rsid w:val="00DF7D1B"/>
    <w:rsid w:val="00DF7D6F"/>
    <w:rsid w:val="00DF7DC9"/>
    <w:rsid w:val="00DF7DF4"/>
    <w:rsid w:val="00DF7E10"/>
    <w:rsid w:val="00DF7E2E"/>
    <w:rsid w:val="00DF7E9F"/>
    <w:rsid w:val="00DF7EDB"/>
    <w:rsid w:val="00DF7F07"/>
    <w:rsid w:val="00DF7F2A"/>
    <w:rsid w:val="00DF7F6E"/>
    <w:rsid w:val="00DF7FC5"/>
    <w:rsid w:val="00DFB5D1"/>
    <w:rsid w:val="00E00001"/>
    <w:rsid w:val="00E000DF"/>
    <w:rsid w:val="00E0011C"/>
    <w:rsid w:val="00E00146"/>
    <w:rsid w:val="00E0017D"/>
    <w:rsid w:val="00E0018B"/>
    <w:rsid w:val="00E0018F"/>
    <w:rsid w:val="00E001D5"/>
    <w:rsid w:val="00E0023B"/>
    <w:rsid w:val="00E00244"/>
    <w:rsid w:val="00E002AB"/>
    <w:rsid w:val="00E002B4"/>
    <w:rsid w:val="00E002BF"/>
    <w:rsid w:val="00E002E5"/>
    <w:rsid w:val="00E00300"/>
    <w:rsid w:val="00E00313"/>
    <w:rsid w:val="00E00326"/>
    <w:rsid w:val="00E00359"/>
    <w:rsid w:val="00E0038D"/>
    <w:rsid w:val="00E003BF"/>
    <w:rsid w:val="00E00458"/>
    <w:rsid w:val="00E0046C"/>
    <w:rsid w:val="00E00474"/>
    <w:rsid w:val="00E00480"/>
    <w:rsid w:val="00E00485"/>
    <w:rsid w:val="00E0049C"/>
    <w:rsid w:val="00E0049F"/>
    <w:rsid w:val="00E00512"/>
    <w:rsid w:val="00E00532"/>
    <w:rsid w:val="00E00620"/>
    <w:rsid w:val="00E0062F"/>
    <w:rsid w:val="00E00634"/>
    <w:rsid w:val="00E00655"/>
    <w:rsid w:val="00E0066E"/>
    <w:rsid w:val="00E00681"/>
    <w:rsid w:val="00E006E7"/>
    <w:rsid w:val="00E0071A"/>
    <w:rsid w:val="00E00728"/>
    <w:rsid w:val="00E0074D"/>
    <w:rsid w:val="00E00759"/>
    <w:rsid w:val="00E0075C"/>
    <w:rsid w:val="00E00779"/>
    <w:rsid w:val="00E00787"/>
    <w:rsid w:val="00E0078D"/>
    <w:rsid w:val="00E007CD"/>
    <w:rsid w:val="00E00807"/>
    <w:rsid w:val="00E00881"/>
    <w:rsid w:val="00E008A9"/>
    <w:rsid w:val="00E008F1"/>
    <w:rsid w:val="00E00981"/>
    <w:rsid w:val="00E00991"/>
    <w:rsid w:val="00E0099E"/>
    <w:rsid w:val="00E009CD"/>
    <w:rsid w:val="00E00A29"/>
    <w:rsid w:val="00E00A34"/>
    <w:rsid w:val="00E00A49"/>
    <w:rsid w:val="00E00A4A"/>
    <w:rsid w:val="00E00A8B"/>
    <w:rsid w:val="00E00AAA"/>
    <w:rsid w:val="00E00AD1"/>
    <w:rsid w:val="00E00AFC"/>
    <w:rsid w:val="00E00B01"/>
    <w:rsid w:val="00E00B04"/>
    <w:rsid w:val="00E00B0B"/>
    <w:rsid w:val="00E00B6D"/>
    <w:rsid w:val="00E00B78"/>
    <w:rsid w:val="00E00BBD"/>
    <w:rsid w:val="00E00BFB"/>
    <w:rsid w:val="00E00C06"/>
    <w:rsid w:val="00E00C2A"/>
    <w:rsid w:val="00E00C4B"/>
    <w:rsid w:val="00E00C63"/>
    <w:rsid w:val="00E00C67"/>
    <w:rsid w:val="00E00C6F"/>
    <w:rsid w:val="00E00CAC"/>
    <w:rsid w:val="00E00CC2"/>
    <w:rsid w:val="00E00D49"/>
    <w:rsid w:val="00E00E4B"/>
    <w:rsid w:val="00E00EF5"/>
    <w:rsid w:val="00E00F1C"/>
    <w:rsid w:val="00E00F36"/>
    <w:rsid w:val="00E00F86"/>
    <w:rsid w:val="00E00FE5"/>
    <w:rsid w:val="00E0104C"/>
    <w:rsid w:val="00E01097"/>
    <w:rsid w:val="00E0109E"/>
    <w:rsid w:val="00E010C1"/>
    <w:rsid w:val="00E0117C"/>
    <w:rsid w:val="00E011FE"/>
    <w:rsid w:val="00E0126F"/>
    <w:rsid w:val="00E01282"/>
    <w:rsid w:val="00E0129C"/>
    <w:rsid w:val="00E012E4"/>
    <w:rsid w:val="00E01364"/>
    <w:rsid w:val="00E013B9"/>
    <w:rsid w:val="00E013D5"/>
    <w:rsid w:val="00E013FB"/>
    <w:rsid w:val="00E0144A"/>
    <w:rsid w:val="00E014A6"/>
    <w:rsid w:val="00E014CF"/>
    <w:rsid w:val="00E014F6"/>
    <w:rsid w:val="00E01505"/>
    <w:rsid w:val="00E01508"/>
    <w:rsid w:val="00E0150A"/>
    <w:rsid w:val="00E01522"/>
    <w:rsid w:val="00E015AA"/>
    <w:rsid w:val="00E015C7"/>
    <w:rsid w:val="00E015D1"/>
    <w:rsid w:val="00E01607"/>
    <w:rsid w:val="00E01668"/>
    <w:rsid w:val="00E016E9"/>
    <w:rsid w:val="00E0170B"/>
    <w:rsid w:val="00E0179B"/>
    <w:rsid w:val="00E0179D"/>
    <w:rsid w:val="00E017B4"/>
    <w:rsid w:val="00E017C1"/>
    <w:rsid w:val="00E01817"/>
    <w:rsid w:val="00E018B9"/>
    <w:rsid w:val="00E0192C"/>
    <w:rsid w:val="00E0195C"/>
    <w:rsid w:val="00E01968"/>
    <w:rsid w:val="00E01990"/>
    <w:rsid w:val="00E019C3"/>
    <w:rsid w:val="00E019EF"/>
    <w:rsid w:val="00E01A25"/>
    <w:rsid w:val="00E01A2B"/>
    <w:rsid w:val="00E01A62"/>
    <w:rsid w:val="00E01ACF"/>
    <w:rsid w:val="00E01AF5"/>
    <w:rsid w:val="00E01B14"/>
    <w:rsid w:val="00E01B61"/>
    <w:rsid w:val="00E01B6C"/>
    <w:rsid w:val="00E01B93"/>
    <w:rsid w:val="00E01BA7"/>
    <w:rsid w:val="00E01BC3"/>
    <w:rsid w:val="00E01C2C"/>
    <w:rsid w:val="00E01C65"/>
    <w:rsid w:val="00E01CE0"/>
    <w:rsid w:val="00E01D45"/>
    <w:rsid w:val="00E01D46"/>
    <w:rsid w:val="00E01D8D"/>
    <w:rsid w:val="00E01DAE"/>
    <w:rsid w:val="00E01DC1"/>
    <w:rsid w:val="00E01E63"/>
    <w:rsid w:val="00E01E93"/>
    <w:rsid w:val="00E01EB6"/>
    <w:rsid w:val="00E01ECD"/>
    <w:rsid w:val="00E01F9E"/>
    <w:rsid w:val="00E01FDF"/>
    <w:rsid w:val="00E0204E"/>
    <w:rsid w:val="00E02085"/>
    <w:rsid w:val="00E020F9"/>
    <w:rsid w:val="00E02108"/>
    <w:rsid w:val="00E0211B"/>
    <w:rsid w:val="00E021DB"/>
    <w:rsid w:val="00E02239"/>
    <w:rsid w:val="00E0225A"/>
    <w:rsid w:val="00E0228A"/>
    <w:rsid w:val="00E022E6"/>
    <w:rsid w:val="00E0231B"/>
    <w:rsid w:val="00E0236B"/>
    <w:rsid w:val="00E0236C"/>
    <w:rsid w:val="00E02381"/>
    <w:rsid w:val="00E023A3"/>
    <w:rsid w:val="00E023A4"/>
    <w:rsid w:val="00E023B4"/>
    <w:rsid w:val="00E023F0"/>
    <w:rsid w:val="00E02415"/>
    <w:rsid w:val="00E0244D"/>
    <w:rsid w:val="00E02481"/>
    <w:rsid w:val="00E02522"/>
    <w:rsid w:val="00E02583"/>
    <w:rsid w:val="00E02596"/>
    <w:rsid w:val="00E025D0"/>
    <w:rsid w:val="00E02617"/>
    <w:rsid w:val="00E02629"/>
    <w:rsid w:val="00E0264A"/>
    <w:rsid w:val="00E0268C"/>
    <w:rsid w:val="00E026D4"/>
    <w:rsid w:val="00E026F7"/>
    <w:rsid w:val="00E02727"/>
    <w:rsid w:val="00E02740"/>
    <w:rsid w:val="00E02747"/>
    <w:rsid w:val="00E0279F"/>
    <w:rsid w:val="00E027CC"/>
    <w:rsid w:val="00E027CD"/>
    <w:rsid w:val="00E02821"/>
    <w:rsid w:val="00E02846"/>
    <w:rsid w:val="00E02886"/>
    <w:rsid w:val="00E02889"/>
    <w:rsid w:val="00E028A6"/>
    <w:rsid w:val="00E028B6"/>
    <w:rsid w:val="00E028F0"/>
    <w:rsid w:val="00E028FC"/>
    <w:rsid w:val="00E0296D"/>
    <w:rsid w:val="00E02978"/>
    <w:rsid w:val="00E0299F"/>
    <w:rsid w:val="00E029D2"/>
    <w:rsid w:val="00E02A3A"/>
    <w:rsid w:val="00E02A5E"/>
    <w:rsid w:val="00E02AFB"/>
    <w:rsid w:val="00E02B19"/>
    <w:rsid w:val="00E02B93"/>
    <w:rsid w:val="00E02BB9"/>
    <w:rsid w:val="00E02BC7"/>
    <w:rsid w:val="00E02BFD"/>
    <w:rsid w:val="00E02C8F"/>
    <w:rsid w:val="00E02CAA"/>
    <w:rsid w:val="00E02D5C"/>
    <w:rsid w:val="00E02D93"/>
    <w:rsid w:val="00E02D96"/>
    <w:rsid w:val="00E02E37"/>
    <w:rsid w:val="00E02F42"/>
    <w:rsid w:val="00E02F79"/>
    <w:rsid w:val="00E02FBA"/>
    <w:rsid w:val="00E02FD2"/>
    <w:rsid w:val="00E03000"/>
    <w:rsid w:val="00E03071"/>
    <w:rsid w:val="00E03078"/>
    <w:rsid w:val="00E030ED"/>
    <w:rsid w:val="00E03127"/>
    <w:rsid w:val="00E03188"/>
    <w:rsid w:val="00E031A5"/>
    <w:rsid w:val="00E031FC"/>
    <w:rsid w:val="00E03245"/>
    <w:rsid w:val="00E03279"/>
    <w:rsid w:val="00E032E7"/>
    <w:rsid w:val="00E032FC"/>
    <w:rsid w:val="00E03310"/>
    <w:rsid w:val="00E0332B"/>
    <w:rsid w:val="00E03353"/>
    <w:rsid w:val="00E03442"/>
    <w:rsid w:val="00E0345A"/>
    <w:rsid w:val="00E03478"/>
    <w:rsid w:val="00E034F0"/>
    <w:rsid w:val="00E03501"/>
    <w:rsid w:val="00E03504"/>
    <w:rsid w:val="00E03536"/>
    <w:rsid w:val="00E0353C"/>
    <w:rsid w:val="00E03547"/>
    <w:rsid w:val="00E035F5"/>
    <w:rsid w:val="00E036DE"/>
    <w:rsid w:val="00E0370F"/>
    <w:rsid w:val="00E0374E"/>
    <w:rsid w:val="00E03751"/>
    <w:rsid w:val="00E03797"/>
    <w:rsid w:val="00E0384B"/>
    <w:rsid w:val="00E038CD"/>
    <w:rsid w:val="00E038EF"/>
    <w:rsid w:val="00E0399C"/>
    <w:rsid w:val="00E039BF"/>
    <w:rsid w:val="00E03A06"/>
    <w:rsid w:val="00E03A18"/>
    <w:rsid w:val="00E03A79"/>
    <w:rsid w:val="00E03A7A"/>
    <w:rsid w:val="00E03AE2"/>
    <w:rsid w:val="00E03B29"/>
    <w:rsid w:val="00E03B2B"/>
    <w:rsid w:val="00E03B30"/>
    <w:rsid w:val="00E03B5C"/>
    <w:rsid w:val="00E03B74"/>
    <w:rsid w:val="00E03BA3"/>
    <w:rsid w:val="00E03C0F"/>
    <w:rsid w:val="00E03CD6"/>
    <w:rsid w:val="00E03CD7"/>
    <w:rsid w:val="00E03CE2"/>
    <w:rsid w:val="00E03CE7"/>
    <w:rsid w:val="00E03CEC"/>
    <w:rsid w:val="00E03D2D"/>
    <w:rsid w:val="00E03D38"/>
    <w:rsid w:val="00E03D53"/>
    <w:rsid w:val="00E03D96"/>
    <w:rsid w:val="00E03DA8"/>
    <w:rsid w:val="00E03E94"/>
    <w:rsid w:val="00E03EC3"/>
    <w:rsid w:val="00E03ED9"/>
    <w:rsid w:val="00E03F3C"/>
    <w:rsid w:val="00E03FD0"/>
    <w:rsid w:val="00E03FD9"/>
    <w:rsid w:val="00E04073"/>
    <w:rsid w:val="00E0407F"/>
    <w:rsid w:val="00E040C1"/>
    <w:rsid w:val="00E04103"/>
    <w:rsid w:val="00E04163"/>
    <w:rsid w:val="00E0417C"/>
    <w:rsid w:val="00E0418D"/>
    <w:rsid w:val="00E041E9"/>
    <w:rsid w:val="00E0420A"/>
    <w:rsid w:val="00E04219"/>
    <w:rsid w:val="00E0422F"/>
    <w:rsid w:val="00E04246"/>
    <w:rsid w:val="00E04296"/>
    <w:rsid w:val="00E0429F"/>
    <w:rsid w:val="00E042A0"/>
    <w:rsid w:val="00E042BB"/>
    <w:rsid w:val="00E042DC"/>
    <w:rsid w:val="00E04302"/>
    <w:rsid w:val="00E04357"/>
    <w:rsid w:val="00E043AE"/>
    <w:rsid w:val="00E043AF"/>
    <w:rsid w:val="00E0443B"/>
    <w:rsid w:val="00E04470"/>
    <w:rsid w:val="00E044AC"/>
    <w:rsid w:val="00E044B6"/>
    <w:rsid w:val="00E044B9"/>
    <w:rsid w:val="00E044DE"/>
    <w:rsid w:val="00E044E6"/>
    <w:rsid w:val="00E04536"/>
    <w:rsid w:val="00E045D0"/>
    <w:rsid w:val="00E04696"/>
    <w:rsid w:val="00E04727"/>
    <w:rsid w:val="00E0473D"/>
    <w:rsid w:val="00E04743"/>
    <w:rsid w:val="00E0478E"/>
    <w:rsid w:val="00E047BB"/>
    <w:rsid w:val="00E048EA"/>
    <w:rsid w:val="00E048EC"/>
    <w:rsid w:val="00E04909"/>
    <w:rsid w:val="00E04910"/>
    <w:rsid w:val="00E0491E"/>
    <w:rsid w:val="00E04974"/>
    <w:rsid w:val="00E049D9"/>
    <w:rsid w:val="00E04A24"/>
    <w:rsid w:val="00E04A5D"/>
    <w:rsid w:val="00E04A76"/>
    <w:rsid w:val="00E04AE7"/>
    <w:rsid w:val="00E04B16"/>
    <w:rsid w:val="00E04B49"/>
    <w:rsid w:val="00E04B83"/>
    <w:rsid w:val="00E04B94"/>
    <w:rsid w:val="00E04C10"/>
    <w:rsid w:val="00E04C30"/>
    <w:rsid w:val="00E04C84"/>
    <w:rsid w:val="00E04CA6"/>
    <w:rsid w:val="00E04D5E"/>
    <w:rsid w:val="00E04D98"/>
    <w:rsid w:val="00E04DB5"/>
    <w:rsid w:val="00E04DDB"/>
    <w:rsid w:val="00E04DEA"/>
    <w:rsid w:val="00E04DEF"/>
    <w:rsid w:val="00E04DF4"/>
    <w:rsid w:val="00E04E08"/>
    <w:rsid w:val="00E04E20"/>
    <w:rsid w:val="00E04E23"/>
    <w:rsid w:val="00E04E58"/>
    <w:rsid w:val="00E04E6A"/>
    <w:rsid w:val="00E04EE6"/>
    <w:rsid w:val="00E04F52"/>
    <w:rsid w:val="00E04FC1"/>
    <w:rsid w:val="00E05016"/>
    <w:rsid w:val="00E0503D"/>
    <w:rsid w:val="00E05057"/>
    <w:rsid w:val="00E050C0"/>
    <w:rsid w:val="00E050E8"/>
    <w:rsid w:val="00E05132"/>
    <w:rsid w:val="00E05142"/>
    <w:rsid w:val="00E0520A"/>
    <w:rsid w:val="00E052AF"/>
    <w:rsid w:val="00E052C9"/>
    <w:rsid w:val="00E052F3"/>
    <w:rsid w:val="00E0537F"/>
    <w:rsid w:val="00E053B4"/>
    <w:rsid w:val="00E0540C"/>
    <w:rsid w:val="00E05412"/>
    <w:rsid w:val="00E05488"/>
    <w:rsid w:val="00E0549B"/>
    <w:rsid w:val="00E0549C"/>
    <w:rsid w:val="00E054E5"/>
    <w:rsid w:val="00E0553B"/>
    <w:rsid w:val="00E055D3"/>
    <w:rsid w:val="00E055D7"/>
    <w:rsid w:val="00E05651"/>
    <w:rsid w:val="00E05704"/>
    <w:rsid w:val="00E0571D"/>
    <w:rsid w:val="00E05745"/>
    <w:rsid w:val="00E05772"/>
    <w:rsid w:val="00E057B5"/>
    <w:rsid w:val="00E057D5"/>
    <w:rsid w:val="00E057F2"/>
    <w:rsid w:val="00E057FD"/>
    <w:rsid w:val="00E05834"/>
    <w:rsid w:val="00E0585E"/>
    <w:rsid w:val="00E0585F"/>
    <w:rsid w:val="00E058FC"/>
    <w:rsid w:val="00E05944"/>
    <w:rsid w:val="00E0594E"/>
    <w:rsid w:val="00E0595C"/>
    <w:rsid w:val="00E05965"/>
    <w:rsid w:val="00E059D2"/>
    <w:rsid w:val="00E059DB"/>
    <w:rsid w:val="00E05A0C"/>
    <w:rsid w:val="00E05A78"/>
    <w:rsid w:val="00E05A94"/>
    <w:rsid w:val="00E05AB2"/>
    <w:rsid w:val="00E05BE2"/>
    <w:rsid w:val="00E05C2B"/>
    <w:rsid w:val="00E05C6E"/>
    <w:rsid w:val="00E05CDE"/>
    <w:rsid w:val="00E05D16"/>
    <w:rsid w:val="00E05D22"/>
    <w:rsid w:val="00E05DAB"/>
    <w:rsid w:val="00E05E40"/>
    <w:rsid w:val="00E05E53"/>
    <w:rsid w:val="00E05E6C"/>
    <w:rsid w:val="00E05E79"/>
    <w:rsid w:val="00E05EA4"/>
    <w:rsid w:val="00E05EAF"/>
    <w:rsid w:val="00E05EB6"/>
    <w:rsid w:val="00E05EF9"/>
    <w:rsid w:val="00E05F09"/>
    <w:rsid w:val="00E05FC6"/>
    <w:rsid w:val="00E060E9"/>
    <w:rsid w:val="00E06121"/>
    <w:rsid w:val="00E06165"/>
    <w:rsid w:val="00E06184"/>
    <w:rsid w:val="00E0619F"/>
    <w:rsid w:val="00E061AA"/>
    <w:rsid w:val="00E0620D"/>
    <w:rsid w:val="00E06221"/>
    <w:rsid w:val="00E0627E"/>
    <w:rsid w:val="00E062C9"/>
    <w:rsid w:val="00E062D8"/>
    <w:rsid w:val="00E062ED"/>
    <w:rsid w:val="00E0630D"/>
    <w:rsid w:val="00E06328"/>
    <w:rsid w:val="00E063A2"/>
    <w:rsid w:val="00E06405"/>
    <w:rsid w:val="00E06422"/>
    <w:rsid w:val="00E0642C"/>
    <w:rsid w:val="00E0649F"/>
    <w:rsid w:val="00E064D3"/>
    <w:rsid w:val="00E064F9"/>
    <w:rsid w:val="00E066D2"/>
    <w:rsid w:val="00E06726"/>
    <w:rsid w:val="00E067DF"/>
    <w:rsid w:val="00E06856"/>
    <w:rsid w:val="00E0685E"/>
    <w:rsid w:val="00E068B1"/>
    <w:rsid w:val="00E068E4"/>
    <w:rsid w:val="00E068F7"/>
    <w:rsid w:val="00E068FE"/>
    <w:rsid w:val="00E06962"/>
    <w:rsid w:val="00E069A4"/>
    <w:rsid w:val="00E069D0"/>
    <w:rsid w:val="00E06A1C"/>
    <w:rsid w:val="00E06A77"/>
    <w:rsid w:val="00E06A79"/>
    <w:rsid w:val="00E06AED"/>
    <w:rsid w:val="00E06B2B"/>
    <w:rsid w:val="00E06B6C"/>
    <w:rsid w:val="00E06B7D"/>
    <w:rsid w:val="00E06B8B"/>
    <w:rsid w:val="00E06B8F"/>
    <w:rsid w:val="00E06B91"/>
    <w:rsid w:val="00E06B94"/>
    <w:rsid w:val="00E06BFF"/>
    <w:rsid w:val="00E06C3B"/>
    <w:rsid w:val="00E06C3C"/>
    <w:rsid w:val="00E06CBC"/>
    <w:rsid w:val="00E06D42"/>
    <w:rsid w:val="00E06DAC"/>
    <w:rsid w:val="00E06DBB"/>
    <w:rsid w:val="00E06DC4"/>
    <w:rsid w:val="00E06DCC"/>
    <w:rsid w:val="00E06E04"/>
    <w:rsid w:val="00E06E2D"/>
    <w:rsid w:val="00E06E7C"/>
    <w:rsid w:val="00E06EBA"/>
    <w:rsid w:val="00E06F05"/>
    <w:rsid w:val="00E06F6E"/>
    <w:rsid w:val="00E06F8D"/>
    <w:rsid w:val="00E06FBE"/>
    <w:rsid w:val="00E06FC4"/>
    <w:rsid w:val="00E07096"/>
    <w:rsid w:val="00E070F2"/>
    <w:rsid w:val="00E07127"/>
    <w:rsid w:val="00E071BA"/>
    <w:rsid w:val="00E07233"/>
    <w:rsid w:val="00E07235"/>
    <w:rsid w:val="00E0723D"/>
    <w:rsid w:val="00E0724C"/>
    <w:rsid w:val="00E072B7"/>
    <w:rsid w:val="00E072C8"/>
    <w:rsid w:val="00E07300"/>
    <w:rsid w:val="00E073CB"/>
    <w:rsid w:val="00E07445"/>
    <w:rsid w:val="00E0744B"/>
    <w:rsid w:val="00E0747B"/>
    <w:rsid w:val="00E074AB"/>
    <w:rsid w:val="00E074DA"/>
    <w:rsid w:val="00E075F3"/>
    <w:rsid w:val="00E07607"/>
    <w:rsid w:val="00E07644"/>
    <w:rsid w:val="00E076C8"/>
    <w:rsid w:val="00E076E0"/>
    <w:rsid w:val="00E0773B"/>
    <w:rsid w:val="00E0773E"/>
    <w:rsid w:val="00E0779F"/>
    <w:rsid w:val="00E077AF"/>
    <w:rsid w:val="00E077B2"/>
    <w:rsid w:val="00E077DB"/>
    <w:rsid w:val="00E0780C"/>
    <w:rsid w:val="00E07837"/>
    <w:rsid w:val="00E0784A"/>
    <w:rsid w:val="00E07861"/>
    <w:rsid w:val="00E0786F"/>
    <w:rsid w:val="00E0787D"/>
    <w:rsid w:val="00E078C4"/>
    <w:rsid w:val="00E078CD"/>
    <w:rsid w:val="00E078F2"/>
    <w:rsid w:val="00E07944"/>
    <w:rsid w:val="00E079E2"/>
    <w:rsid w:val="00E07A09"/>
    <w:rsid w:val="00E07A15"/>
    <w:rsid w:val="00E07AD6"/>
    <w:rsid w:val="00E07AE8"/>
    <w:rsid w:val="00E07B3F"/>
    <w:rsid w:val="00E07B47"/>
    <w:rsid w:val="00E07BE1"/>
    <w:rsid w:val="00E07C5F"/>
    <w:rsid w:val="00E07C9C"/>
    <w:rsid w:val="00E07CFA"/>
    <w:rsid w:val="00E07D57"/>
    <w:rsid w:val="00E07DD4"/>
    <w:rsid w:val="00E07DDE"/>
    <w:rsid w:val="00E07DEA"/>
    <w:rsid w:val="00E07E79"/>
    <w:rsid w:val="00E07E80"/>
    <w:rsid w:val="00E07FE2"/>
    <w:rsid w:val="00E07FE5"/>
    <w:rsid w:val="00E0F96B"/>
    <w:rsid w:val="00E1006C"/>
    <w:rsid w:val="00E1007C"/>
    <w:rsid w:val="00E10087"/>
    <w:rsid w:val="00E100AE"/>
    <w:rsid w:val="00E1017D"/>
    <w:rsid w:val="00E101BB"/>
    <w:rsid w:val="00E101D0"/>
    <w:rsid w:val="00E1021E"/>
    <w:rsid w:val="00E1022B"/>
    <w:rsid w:val="00E1027A"/>
    <w:rsid w:val="00E10298"/>
    <w:rsid w:val="00E102CB"/>
    <w:rsid w:val="00E10301"/>
    <w:rsid w:val="00E10308"/>
    <w:rsid w:val="00E10374"/>
    <w:rsid w:val="00E1039B"/>
    <w:rsid w:val="00E103C5"/>
    <w:rsid w:val="00E104AB"/>
    <w:rsid w:val="00E104CD"/>
    <w:rsid w:val="00E104F4"/>
    <w:rsid w:val="00E1050F"/>
    <w:rsid w:val="00E1053F"/>
    <w:rsid w:val="00E105D5"/>
    <w:rsid w:val="00E10632"/>
    <w:rsid w:val="00E106E5"/>
    <w:rsid w:val="00E10703"/>
    <w:rsid w:val="00E1070D"/>
    <w:rsid w:val="00E1077C"/>
    <w:rsid w:val="00E10785"/>
    <w:rsid w:val="00E10788"/>
    <w:rsid w:val="00E107C7"/>
    <w:rsid w:val="00E107E5"/>
    <w:rsid w:val="00E10801"/>
    <w:rsid w:val="00E10831"/>
    <w:rsid w:val="00E108C0"/>
    <w:rsid w:val="00E10901"/>
    <w:rsid w:val="00E10930"/>
    <w:rsid w:val="00E10961"/>
    <w:rsid w:val="00E10999"/>
    <w:rsid w:val="00E109CF"/>
    <w:rsid w:val="00E109E2"/>
    <w:rsid w:val="00E10A76"/>
    <w:rsid w:val="00E10AE0"/>
    <w:rsid w:val="00E10B10"/>
    <w:rsid w:val="00E10B16"/>
    <w:rsid w:val="00E10B55"/>
    <w:rsid w:val="00E10B77"/>
    <w:rsid w:val="00E10BA9"/>
    <w:rsid w:val="00E10C06"/>
    <w:rsid w:val="00E10C0E"/>
    <w:rsid w:val="00E10CD7"/>
    <w:rsid w:val="00E10CD9"/>
    <w:rsid w:val="00E10CEF"/>
    <w:rsid w:val="00E10D22"/>
    <w:rsid w:val="00E10D47"/>
    <w:rsid w:val="00E10D99"/>
    <w:rsid w:val="00E10DD1"/>
    <w:rsid w:val="00E10DEF"/>
    <w:rsid w:val="00E10EA2"/>
    <w:rsid w:val="00E10F19"/>
    <w:rsid w:val="00E10F3C"/>
    <w:rsid w:val="00E10F62"/>
    <w:rsid w:val="00E1106F"/>
    <w:rsid w:val="00E110B0"/>
    <w:rsid w:val="00E110F9"/>
    <w:rsid w:val="00E11104"/>
    <w:rsid w:val="00E11156"/>
    <w:rsid w:val="00E11198"/>
    <w:rsid w:val="00E111C3"/>
    <w:rsid w:val="00E11269"/>
    <w:rsid w:val="00E1127B"/>
    <w:rsid w:val="00E1128A"/>
    <w:rsid w:val="00E1128F"/>
    <w:rsid w:val="00E112D9"/>
    <w:rsid w:val="00E11316"/>
    <w:rsid w:val="00E1133C"/>
    <w:rsid w:val="00E1136E"/>
    <w:rsid w:val="00E113B3"/>
    <w:rsid w:val="00E113E3"/>
    <w:rsid w:val="00E1143E"/>
    <w:rsid w:val="00E114E2"/>
    <w:rsid w:val="00E11566"/>
    <w:rsid w:val="00E11573"/>
    <w:rsid w:val="00E11580"/>
    <w:rsid w:val="00E115D1"/>
    <w:rsid w:val="00E115D3"/>
    <w:rsid w:val="00E116F4"/>
    <w:rsid w:val="00E11728"/>
    <w:rsid w:val="00E11729"/>
    <w:rsid w:val="00E11787"/>
    <w:rsid w:val="00E117C8"/>
    <w:rsid w:val="00E117E7"/>
    <w:rsid w:val="00E11867"/>
    <w:rsid w:val="00E1186F"/>
    <w:rsid w:val="00E11876"/>
    <w:rsid w:val="00E1188D"/>
    <w:rsid w:val="00E11920"/>
    <w:rsid w:val="00E11951"/>
    <w:rsid w:val="00E1199A"/>
    <w:rsid w:val="00E119B1"/>
    <w:rsid w:val="00E119B3"/>
    <w:rsid w:val="00E119D8"/>
    <w:rsid w:val="00E11A03"/>
    <w:rsid w:val="00E11A9C"/>
    <w:rsid w:val="00E11AC1"/>
    <w:rsid w:val="00E11AD3"/>
    <w:rsid w:val="00E11B12"/>
    <w:rsid w:val="00E11BBA"/>
    <w:rsid w:val="00E11BF8"/>
    <w:rsid w:val="00E11C5F"/>
    <w:rsid w:val="00E11CA1"/>
    <w:rsid w:val="00E11D08"/>
    <w:rsid w:val="00E11DBE"/>
    <w:rsid w:val="00E11EAB"/>
    <w:rsid w:val="00E11EC1"/>
    <w:rsid w:val="00E11ED5"/>
    <w:rsid w:val="00E11F68"/>
    <w:rsid w:val="00E11FA4"/>
    <w:rsid w:val="00E1216F"/>
    <w:rsid w:val="00E12198"/>
    <w:rsid w:val="00E121A1"/>
    <w:rsid w:val="00E121D3"/>
    <w:rsid w:val="00E121DC"/>
    <w:rsid w:val="00E121FB"/>
    <w:rsid w:val="00E12215"/>
    <w:rsid w:val="00E12245"/>
    <w:rsid w:val="00E122A4"/>
    <w:rsid w:val="00E122D7"/>
    <w:rsid w:val="00E12402"/>
    <w:rsid w:val="00E1245C"/>
    <w:rsid w:val="00E1248B"/>
    <w:rsid w:val="00E124FA"/>
    <w:rsid w:val="00E125B8"/>
    <w:rsid w:val="00E125BB"/>
    <w:rsid w:val="00E125C2"/>
    <w:rsid w:val="00E125C3"/>
    <w:rsid w:val="00E125EF"/>
    <w:rsid w:val="00E1260A"/>
    <w:rsid w:val="00E12622"/>
    <w:rsid w:val="00E12689"/>
    <w:rsid w:val="00E1268C"/>
    <w:rsid w:val="00E126BF"/>
    <w:rsid w:val="00E126CB"/>
    <w:rsid w:val="00E12701"/>
    <w:rsid w:val="00E1271D"/>
    <w:rsid w:val="00E1282A"/>
    <w:rsid w:val="00E1284E"/>
    <w:rsid w:val="00E128E6"/>
    <w:rsid w:val="00E12963"/>
    <w:rsid w:val="00E1299D"/>
    <w:rsid w:val="00E12A1C"/>
    <w:rsid w:val="00E12A36"/>
    <w:rsid w:val="00E12A47"/>
    <w:rsid w:val="00E12A51"/>
    <w:rsid w:val="00E12A75"/>
    <w:rsid w:val="00E12A77"/>
    <w:rsid w:val="00E12AEC"/>
    <w:rsid w:val="00E12B85"/>
    <w:rsid w:val="00E12B97"/>
    <w:rsid w:val="00E12BE3"/>
    <w:rsid w:val="00E12C0E"/>
    <w:rsid w:val="00E12C18"/>
    <w:rsid w:val="00E12C2A"/>
    <w:rsid w:val="00E12C96"/>
    <w:rsid w:val="00E12CBC"/>
    <w:rsid w:val="00E12CBE"/>
    <w:rsid w:val="00E12D60"/>
    <w:rsid w:val="00E12D96"/>
    <w:rsid w:val="00E12DDD"/>
    <w:rsid w:val="00E12DE3"/>
    <w:rsid w:val="00E12EEE"/>
    <w:rsid w:val="00E12F87"/>
    <w:rsid w:val="00E12F93"/>
    <w:rsid w:val="00E12F9E"/>
    <w:rsid w:val="00E12FCC"/>
    <w:rsid w:val="00E12FE4"/>
    <w:rsid w:val="00E12FEB"/>
    <w:rsid w:val="00E12FEE"/>
    <w:rsid w:val="00E13011"/>
    <w:rsid w:val="00E130B0"/>
    <w:rsid w:val="00E130CF"/>
    <w:rsid w:val="00E130D9"/>
    <w:rsid w:val="00E130DE"/>
    <w:rsid w:val="00E130DF"/>
    <w:rsid w:val="00E1313E"/>
    <w:rsid w:val="00E13150"/>
    <w:rsid w:val="00E13178"/>
    <w:rsid w:val="00E131B9"/>
    <w:rsid w:val="00E131EC"/>
    <w:rsid w:val="00E1320D"/>
    <w:rsid w:val="00E1322E"/>
    <w:rsid w:val="00E13248"/>
    <w:rsid w:val="00E13258"/>
    <w:rsid w:val="00E13276"/>
    <w:rsid w:val="00E13302"/>
    <w:rsid w:val="00E1336B"/>
    <w:rsid w:val="00E1337E"/>
    <w:rsid w:val="00E133AE"/>
    <w:rsid w:val="00E134B3"/>
    <w:rsid w:val="00E134BE"/>
    <w:rsid w:val="00E13508"/>
    <w:rsid w:val="00E1353B"/>
    <w:rsid w:val="00E1355D"/>
    <w:rsid w:val="00E13581"/>
    <w:rsid w:val="00E1358A"/>
    <w:rsid w:val="00E135A7"/>
    <w:rsid w:val="00E13615"/>
    <w:rsid w:val="00E13629"/>
    <w:rsid w:val="00E13654"/>
    <w:rsid w:val="00E136B6"/>
    <w:rsid w:val="00E136CF"/>
    <w:rsid w:val="00E136DF"/>
    <w:rsid w:val="00E1374B"/>
    <w:rsid w:val="00E13765"/>
    <w:rsid w:val="00E137AD"/>
    <w:rsid w:val="00E137E7"/>
    <w:rsid w:val="00E13807"/>
    <w:rsid w:val="00E13823"/>
    <w:rsid w:val="00E1385F"/>
    <w:rsid w:val="00E13898"/>
    <w:rsid w:val="00E1392B"/>
    <w:rsid w:val="00E13964"/>
    <w:rsid w:val="00E13A01"/>
    <w:rsid w:val="00E13AD9"/>
    <w:rsid w:val="00E13B16"/>
    <w:rsid w:val="00E13B61"/>
    <w:rsid w:val="00E13B8F"/>
    <w:rsid w:val="00E13BAD"/>
    <w:rsid w:val="00E13C5B"/>
    <w:rsid w:val="00E13CE4"/>
    <w:rsid w:val="00E13D28"/>
    <w:rsid w:val="00E13D4C"/>
    <w:rsid w:val="00E13D6D"/>
    <w:rsid w:val="00E13D9C"/>
    <w:rsid w:val="00E13DA2"/>
    <w:rsid w:val="00E13DE1"/>
    <w:rsid w:val="00E13E11"/>
    <w:rsid w:val="00E13E60"/>
    <w:rsid w:val="00E13EBF"/>
    <w:rsid w:val="00E13F49"/>
    <w:rsid w:val="00E13FBC"/>
    <w:rsid w:val="00E13FCB"/>
    <w:rsid w:val="00E13FE1"/>
    <w:rsid w:val="00E1403E"/>
    <w:rsid w:val="00E14040"/>
    <w:rsid w:val="00E14092"/>
    <w:rsid w:val="00E140E8"/>
    <w:rsid w:val="00E1410B"/>
    <w:rsid w:val="00E1410C"/>
    <w:rsid w:val="00E1411A"/>
    <w:rsid w:val="00E14135"/>
    <w:rsid w:val="00E14151"/>
    <w:rsid w:val="00E141C5"/>
    <w:rsid w:val="00E141F7"/>
    <w:rsid w:val="00E1423E"/>
    <w:rsid w:val="00E14240"/>
    <w:rsid w:val="00E1424C"/>
    <w:rsid w:val="00E14251"/>
    <w:rsid w:val="00E14286"/>
    <w:rsid w:val="00E142C7"/>
    <w:rsid w:val="00E1438F"/>
    <w:rsid w:val="00E143FC"/>
    <w:rsid w:val="00E1441C"/>
    <w:rsid w:val="00E144CD"/>
    <w:rsid w:val="00E14542"/>
    <w:rsid w:val="00E14556"/>
    <w:rsid w:val="00E145A9"/>
    <w:rsid w:val="00E1461B"/>
    <w:rsid w:val="00E1462A"/>
    <w:rsid w:val="00E1469F"/>
    <w:rsid w:val="00E146D5"/>
    <w:rsid w:val="00E146D7"/>
    <w:rsid w:val="00E14757"/>
    <w:rsid w:val="00E1476E"/>
    <w:rsid w:val="00E147C2"/>
    <w:rsid w:val="00E147F1"/>
    <w:rsid w:val="00E14860"/>
    <w:rsid w:val="00E14869"/>
    <w:rsid w:val="00E14899"/>
    <w:rsid w:val="00E1489C"/>
    <w:rsid w:val="00E148C9"/>
    <w:rsid w:val="00E148D3"/>
    <w:rsid w:val="00E148F9"/>
    <w:rsid w:val="00E14951"/>
    <w:rsid w:val="00E14969"/>
    <w:rsid w:val="00E149D9"/>
    <w:rsid w:val="00E149EF"/>
    <w:rsid w:val="00E14A13"/>
    <w:rsid w:val="00E14A3B"/>
    <w:rsid w:val="00E14A5A"/>
    <w:rsid w:val="00E14A8D"/>
    <w:rsid w:val="00E14A8E"/>
    <w:rsid w:val="00E14B52"/>
    <w:rsid w:val="00E14BAD"/>
    <w:rsid w:val="00E14BAE"/>
    <w:rsid w:val="00E14C19"/>
    <w:rsid w:val="00E14C24"/>
    <w:rsid w:val="00E14C72"/>
    <w:rsid w:val="00E14CC9"/>
    <w:rsid w:val="00E14CD5"/>
    <w:rsid w:val="00E14D35"/>
    <w:rsid w:val="00E14D57"/>
    <w:rsid w:val="00E14DB7"/>
    <w:rsid w:val="00E14DD3"/>
    <w:rsid w:val="00E14DD5"/>
    <w:rsid w:val="00E14DD7"/>
    <w:rsid w:val="00E14E2D"/>
    <w:rsid w:val="00E14EE8"/>
    <w:rsid w:val="00E14FF7"/>
    <w:rsid w:val="00E1503C"/>
    <w:rsid w:val="00E15073"/>
    <w:rsid w:val="00E150A4"/>
    <w:rsid w:val="00E150B1"/>
    <w:rsid w:val="00E150C4"/>
    <w:rsid w:val="00E150FD"/>
    <w:rsid w:val="00E15101"/>
    <w:rsid w:val="00E15118"/>
    <w:rsid w:val="00E1514B"/>
    <w:rsid w:val="00E15187"/>
    <w:rsid w:val="00E151B9"/>
    <w:rsid w:val="00E15211"/>
    <w:rsid w:val="00E1526C"/>
    <w:rsid w:val="00E152C4"/>
    <w:rsid w:val="00E152CA"/>
    <w:rsid w:val="00E152FF"/>
    <w:rsid w:val="00E15349"/>
    <w:rsid w:val="00E15358"/>
    <w:rsid w:val="00E153C9"/>
    <w:rsid w:val="00E153ED"/>
    <w:rsid w:val="00E1544D"/>
    <w:rsid w:val="00E15473"/>
    <w:rsid w:val="00E154A8"/>
    <w:rsid w:val="00E154C4"/>
    <w:rsid w:val="00E154F8"/>
    <w:rsid w:val="00E15535"/>
    <w:rsid w:val="00E15574"/>
    <w:rsid w:val="00E15599"/>
    <w:rsid w:val="00E1559D"/>
    <w:rsid w:val="00E15633"/>
    <w:rsid w:val="00E15634"/>
    <w:rsid w:val="00E156E7"/>
    <w:rsid w:val="00E157F3"/>
    <w:rsid w:val="00E15837"/>
    <w:rsid w:val="00E15871"/>
    <w:rsid w:val="00E15877"/>
    <w:rsid w:val="00E15899"/>
    <w:rsid w:val="00E158E0"/>
    <w:rsid w:val="00E158E8"/>
    <w:rsid w:val="00E158FE"/>
    <w:rsid w:val="00E1594B"/>
    <w:rsid w:val="00E15996"/>
    <w:rsid w:val="00E159DA"/>
    <w:rsid w:val="00E159ED"/>
    <w:rsid w:val="00E15A24"/>
    <w:rsid w:val="00E15A67"/>
    <w:rsid w:val="00E15B28"/>
    <w:rsid w:val="00E15B2B"/>
    <w:rsid w:val="00E15BC4"/>
    <w:rsid w:val="00E15BD6"/>
    <w:rsid w:val="00E15BF6"/>
    <w:rsid w:val="00E15C03"/>
    <w:rsid w:val="00E15C1E"/>
    <w:rsid w:val="00E15C30"/>
    <w:rsid w:val="00E15CBE"/>
    <w:rsid w:val="00E15D15"/>
    <w:rsid w:val="00E15D61"/>
    <w:rsid w:val="00E15D8C"/>
    <w:rsid w:val="00E15DB5"/>
    <w:rsid w:val="00E15DD1"/>
    <w:rsid w:val="00E15DEB"/>
    <w:rsid w:val="00E15E01"/>
    <w:rsid w:val="00E15E33"/>
    <w:rsid w:val="00E15EAE"/>
    <w:rsid w:val="00E15F70"/>
    <w:rsid w:val="00E15F97"/>
    <w:rsid w:val="00E15FC5"/>
    <w:rsid w:val="00E15FF5"/>
    <w:rsid w:val="00E16018"/>
    <w:rsid w:val="00E1602D"/>
    <w:rsid w:val="00E160BA"/>
    <w:rsid w:val="00E16102"/>
    <w:rsid w:val="00E16105"/>
    <w:rsid w:val="00E16131"/>
    <w:rsid w:val="00E16149"/>
    <w:rsid w:val="00E1617B"/>
    <w:rsid w:val="00E1617C"/>
    <w:rsid w:val="00E16187"/>
    <w:rsid w:val="00E161B9"/>
    <w:rsid w:val="00E161C9"/>
    <w:rsid w:val="00E161FE"/>
    <w:rsid w:val="00E1620E"/>
    <w:rsid w:val="00E16211"/>
    <w:rsid w:val="00E16225"/>
    <w:rsid w:val="00E162B6"/>
    <w:rsid w:val="00E162EC"/>
    <w:rsid w:val="00E162EE"/>
    <w:rsid w:val="00E16322"/>
    <w:rsid w:val="00E16335"/>
    <w:rsid w:val="00E1633A"/>
    <w:rsid w:val="00E16354"/>
    <w:rsid w:val="00E163E4"/>
    <w:rsid w:val="00E16440"/>
    <w:rsid w:val="00E16482"/>
    <w:rsid w:val="00E164B6"/>
    <w:rsid w:val="00E164FB"/>
    <w:rsid w:val="00E16524"/>
    <w:rsid w:val="00E16601"/>
    <w:rsid w:val="00E1663F"/>
    <w:rsid w:val="00E16640"/>
    <w:rsid w:val="00E16669"/>
    <w:rsid w:val="00E1668D"/>
    <w:rsid w:val="00E1674F"/>
    <w:rsid w:val="00E1677A"/>
    <w:rsid w:val="00E167C8"/>
    <w:rsid w:val="00E167D3"/>
    <w:rsid w:val="00E167D9"/>
    <w:rsid w:val="00E167DB"/>
    <w:rsid w:val="00E167E4"/>
    <w:rsid w:val="00E16829"/>
    <w:rsid w:val="00E168BF"/>
    <w:rsid w:val="00E16912"/>
    <w:rsid w:val="00E16B47"/>
    <w:rsid w:val="00E16B92"/>
    <w:rsid w:val="00E16BFF"/>
    <w:rsid w:val="00E16C4E"/>
    <w:rsid w:val="00E16C95"/>
    <w:rsid w:val="00E16CD4"/>
    <w:rsid w:val="00E16CE0"/>
    <w:rsid w:val="00E16CF5"/>
    <w:rsid w:val="00E16D2A"/>
    <w:rsid w:val="00E16D58"/>
    <w:rsid w:val="00E16D98"/>
    <w:rsid w:val="00E16DD4"/>
    <w:rsid w:val="00E16DEA"/>
    <w:rsid w:val="00E16E64"/>
    <w:rsid w:val="00E16E80"/>
    <w:rsid w:val="00E16EA0"/>
    <w:rsid w:val="00E16EC8"/>
    <w:rsid w:val="00E16EDA"/>
    <w:rsid w:val="00E16F4B"/>
    <w:rsid w:val="00E16F5C"/>
    <w:rsid w:val="00E16F70"/>
    <w:rsid w:val="00E16FA7"/>
    <w:rsid w:val="00E16FA8"/>
    <w:rsid w:val="00E17046"/>
    <w:rsid w:val="00E1706C"/>
    <w:rsid w:val="00E17092"/>
    <w:rsid w:val="00E170C7"/>
    <w:rsid w:val="00E170DF"/>
    <w:rsid w:val="00E1715F"/>
    <w:rsid w:val="00E171AA"/>
    <w:rsid w:val="00E17205"/>
    <w:rsid w:val="00E17230"/>
    <w:rsid w:val="00E17279"/>
    <w:rsid w:val="00E1728F"/>
    <w:rsid w:val="00E172EB"/>
    <w:rsid w:val="00E17305"/>
    <w:rsid w:val="00E17307"/>
    <w:rsid w:val="00E1732B"/>
    <w:rsid w:val="00E1732F"/>
    <w:rsid w:val="00E1734B"/>
    <w:rsid w:val="00E17383"/>
    <w:rsid w:val="00E17385"/>
    <w:rsid w:val="00E17404"/>
    <w:rsid w:val="00E1741A"/>
    <w:rsid w:val="00E174E4"/>
    <w:rsid w:val="00E17556"/>
    <w:rsid w:val="00E17557"/>
    <w:rsid w:val="00E1758E"/>
    <w:rsid w:val="00E175D4"/>
    <w:rsid w:val="00E175DA"/>
    <w:rsid w:val="00E17681"/>
    <w:rsid w:val="00E176AC"/>
    <w:rsid w:val="00E17724"/>
    <w:rsid w:val="00E177AA"/>
    <w:rsid w:val="00E177AB"/>
    <w:rsid w:val="00E1782B"/>
    <w:rsid w:val="00E178B5"/>
    <w:rsid w:val="00E178C6"/>
    <w:rsid w:val="00E1792E"/>
    <w:rsid w:val="00E17939"/>
    <w:rsid w:val="00E1796B"/>
    <w:rsid w:val="00E17990"/>
    <w:rsid w:val="00E179C2"/>
    <w:rsid w:val="00E179EB"/>
    <w:rsid w:val="00E179F9"/>
    <w:rsid w:val="00E17A26"/>
    <w:rsid w:val="00E17A50"/>
    <w:rsid w:val="00E17A96"/>
    <w:rsid w:val="00E17B1C"/>
    <w:rsid w:val="00E17B8D"/>
    <w:rsid w:val="00E17B90"/>
    <w:rsid w:val="00E17B98"/>
    <w:rsid w:val="00E17BE3"/>
    <w:rsid w:val="00E17BEA"/>
    <w:rsid w:val="00E17C6E"/>
    <w:rsid w:val="00E17C90"/>
    <w:rsid w:val="00E17CCC"/>
    <w:rsid w:val="00E17D13"/>
    <w:rsid w:val="00E17D2A"/>
    <w:rsid w:val="00E17D56"/>
    <w:rsid w:val="00E17D66"/>
    <w:rsid w:val="00E17D77"/>
    <w:rsid w:val="00E17DA7"/>
    <w:rsid w:val="00E17E4A"/>
    <w:rsid w:val="00E17EC6"/>
    <w:rsid w:val="00E17EC8"/>
    <w:rsid w:val="00E17EE2"/>
    <w:rsid w:val="00E17EE6"/>
    <w:rsid w:val="00E17EFE"/>
    <w:rsid w:val="00E17F39"/>
    <w:rsid w:val="00E17F5E"/>
    <w:rsid w:val="00E17FE9"/>
    <w:rsid w:val="00E2002E"/>
    <w:rsid w:val="00E20051"/>
    <w:rsid w:val="00E20108"/>
    <w:rsid w:val="00E2013A"/>
    <w:rsid w:val="00E20223"/>
    <w:rsid w:val="00E2022A"/>
    <w:rsid w:val="00E2026D"/>
    <w:rsid w:val="00E20281"/>
    <w:rsid w:val="00E20297"/>
    <w:rsid w:val="00E2031D"/>
    <w:rsid w:val="00E20389"/>
    <w:rsid w:val="00E20460"/>
    <w:rsid w:val="00E20497"/>
    <w:rsid w:val="00E204A9"/>
    <w:rsid w:val="00E20554"/>
    <w:rsid w:val="00E205F0"/>
    <w:rsid w:val="00E205F8"/>
    <w:rsid w:val="00E20602"/>
    <w:rsid w:val="00E2062E"/>
    <w:rsid w:val="00E2066B"/>
    <w:rsid w:val="00E2069F"/>
    <w:rsid w:val="00E206AB"/>
    <w:rsid w:val="00E206D6"/>
    <w:rsid w:val="00E206ED"/>
    <w:rsid w:val="00E20710"/>
    <w:rsid w:val="00E207E6"/>
    <w:rsid w:val="00E207EB"/>
    <w:rsid w:val="00E20924"/>
    <w:rsid w:val="00E20936"/>
    <w:rsid w:val="00E2093E"/>
    <w:rsid w:val="00E2094A"/>
    <w:rsid w:val="00E2099A"/>
    <w:rsid w:val="00E209ED"/>
    <w:rsid w:val="00E20A08"/>
    <w:rsid w:val="00E20A09"/>
    <w:rsid w:val="00E20A2F"/>
    <w:rsid w:val="00E20A4F"/>
    <w:rsid w:val="00E20A55"/>
    <w:rsid w:val="00E20A6F"/>
    <w:rsid w:val="00E20AED"/>
    <w:rsid w:val="00E20B12"/>
    <w:rsid w:val="00E20BFA"/>
    <w:rsid w:val="00E20C15"/>
    <w:rsid w:val="00E20C9B"/>
    <w:rsid w:val="00E20CAD"/>
    <w:rsid w:val="00E20CC9"/>
    <w:rsid w:val="00E20CFC"/>
    <w:rsid w:val="00E20CFE"/>
    <w:rsid w:val="00E20D3A"/>
    <w:rsid w:val="00E20D8B"/>
    <w:rsid w:val="00E20DCE"/>
    <w:rsid w:val="00E20E69"/>
    <w:rsid w:val="00E20E75"/>
    <w:rsid w:val="00E20EE1"/>
    <w:rsid w:val="00E20F0A"/>
    <w:rsid w:val="00E20F21"/>
    <w:rsid w:val="00E20F3D"/>
    <w:rsid w:val="00E20F77"/>
    <w:rsid w:val="00E20FA1"/>
    <w:rsid w:val="00E20FCC"/>
    <w:rsid w:val="00E20FEF"/>
    <w:rsid w:val="00E21001"/>
    <w:rsid w:val="00E2104C"/>
    <w:rsid w:val="00E210D3"/>
    <w:rsid w:val="00E210E5"/>
    <w:rsid w:val="00E210FA"/>
    <w:rsid w:val="00E2112B"/>
    <w:rsid w:val="00E2112C"/>
    <w:rsid w:val="00E211B3"/>
    <w:rsid w:val="00E211CD"/>
    <w:rsid w:val="00E21235"/>
    <w:rsid w:val="00E21244"/>
    <w:rsid w:val="00E2124E"/>
    <w:rsid w:val="00E21282"/>
    <w:rsid w:val="00E21303"/>
    <w:rsid w:val="00E21335"/>
    <w:rsid w:val="00E2136E"/>
    <w:rsid w:val="00E213D2"/>
    <w:rsid w:val="00E213F9"/>
    <w:rsid w:val="00E2141C"/>
    <w:rsid w:val="00E21479"/>
    <w:rsid w:val="00E214B7"/>
    <w:rsid w:val="00E214C1"/>
    <w:rsid w:val="00E2151E"/>
    <w:rsid w:val="00E215A7"/>
    <w:rsid w:val="00E2160D"/>
    <w:rsid w:val="00E21623"/>
    <w:rsid w:val="00E2163B"/>
    <w:rsid w:val="00E2164C"/>
    <w:rsid w:val="00E216C3"/>
    <w:rsid w:val="00E21726"/>
    <w:rsid w:val="00E21758"/>
    <w:rsid w:val="00E2176D"/>
    <w:rsid w:val="00E2178A"/>
    <w:rsid w:val="00E21797"/>
    <w:rsid w:val="00E217E2"/>
    <w:rsid w:val="00E2187E"/>
    <w:rsid w:val="00E218C2"/>
    <w:rsid w:val="00E218E9"/>
    <w:rsid w:val="00E21903"/>
    <w:rsid w:val="00E21987"/>
    <w:rsid w:val="00E21A65"/>
    <w:rsid w:val="00E21A7F"/>
    <w:rsid w:val="00E21B20"/>
    <w:rsid w:val="00E21B5A"/>
    <w:rsid w:val="00E21B80"/>
    <w:rsid w:val="00E21BB1"/>
    <w:rsid w:val="00E21BB9"/>
    <w:rsid w:val="00E21C20"/>
    <w:rsid w:val="00E21C40"/>
    <w:rsid w:val="00E21CA9"/>
    <w:rsid w:val="00E21D4D"/>
    <w:rsid w:val="00E21D8E"/>
    <w:rsid w:val="00E21E55"/>
    <w:rsid w:val="00E21E6D"/>
    <w:rsid w:val="00E21ECE"/>
    <w:rsid w:val="00E21EDD"/>
    <w:rsid w:val="00E21EEB"/>
    <w:rsid w:val="00E21EF8"/>
    <w:rsid w:val="00E21F33"/>
    <w:rsid w:val="00E21F37"/>
    <w:rsid w:val="00E21F58"/>
    <w:rsid w:val="00E21FA0"/>
    <w:rsid w:val="00E21FCF"/>
    <w:rsid w:val="00E21FF5"/>
    <w:rsid w:val="00E2201B"/>
    <w:rsid w:val="00E22027"/>
    <w:rsid w:val="00E2204B"/>
    <w:rsid w:val="00E22059"/>
    <w:rsid w:val="00E22074"/>
    <w:rsid w:val="00E220A8"/>
    <w:rsid w:val="00E220BC"/>
    <w:rsid w:val="00E220CB"/>
    <w:rsid w:val="00E2210E"/>
    <w:rsid w:val="00E22140"/>
    <w:rsid w:val="00E22145"/>
    <w:rsid w:val="00E22187"/>
    <w:rsid w:val="00E22191"/>
    <w:rsid w:val="00E2219C"/>
    <w:rsid w:val="00E22231"/>
    <w:rsid w:val="00E22241"/>
    <w:rsid w:val="00E22283"/>
    <w:rsid w:val="00E22295"/>
    <w:rsid w:val="00E2233A"/>
    <w:rsid w:val="00E22341"/>
    <w:rsid w:val="00E223A2"/>
    <w:rsid w:val="00E22495"/>
    <w:rsid w:val="00E224CE"/>
    <w:rsid w:val="00E224EC"/>
    <w:rsid w:val="00E22527"/>
    <w:rsid w:val="00E22561"/>
    <w:rsid w:val="00E22572"/>
    <w:rsid w:val="00E225AC"/>
    <w:rsid w:val="00E2267D"/>
    <w:rsid w:val="00E226F7"/>
    <w:rsid w:val="00E22758"/>
    <w:rsid w:val="00E22768"/>
    <w:rsid w:val="00E227AB"/>
    <w:rsid w:val="00E227BF"/>
    <w:rsid w:val="00E22801"/>
    <w:rsid w:val="00E22810"/>
    <w:rsid w:val="00E228AA"/>
    <w:rsid w:val="00E228C9"/>
    <w:rsid w:val="00E228EF"/>
    <w:rsid w:val="00E229C7"/>
    <w:rsid w:val="00E22A85"/>
    <w:rsid w:val="00E22AF0"/>
    <w:rsid w:val="00E22B2D"/>
    <w:rsid w:val="00E22B47"/>
    <w:rsid w:val="00E22BE7"/>
    <w:rsid w:val="00E22BE8"/>
    <w:rsid w:val="00E22BF0"/>
    <w:rsid w:val="00E22C31"/>
    <w:rsid w:val="00E22C51"/>
    <w:rsid w:val="00E22CB4"/>
    <w:rsid w:val="00E22CBE"/>
    <w:rsid w:val="00E22CC3"/>
    <w:rsid w:val="00E22CF7"/>
    <w:rsid w:val="00E22DFC"/>
    <w:rsid w:val="00E22DFD"/>
    <w:rsid w:val="00E22E54"/>
    <w:rsid w:val="00E22EFE"/>
    <w:rsid w:val="00E22EFF"/>
    <w:rsid w:val="00E22F28"/>
    <w:rsid w:val="00E22F39"/>
    <w:rsid w:val="00E22F76"/>
    <w:rsid w:val="00E2303D"/>
    <w:rsid w:val="00E23054"/>
    <w:rsid w:val="00E2306F"/>
    <w:rsid w:val="00E230AD"/>
    <w:rsid w:val="00E230CB"/>
    <w:rsid w:val="00E23122"/>
    <w:rsid w:val="00E23172"/>
    <w:rsid w:val="00E23183"/>
    <w:rsid w:val="00E23190"/>
    <w:rsid w:val="00E2319A"/>
    <w:rsid w:val="00E23258"/>
    <w:rsid w:val="00E2325A"/>
    <w:rsid w:val="00E2326F"/>
    <w:rsid w:val="00E2332F"/>
    <w:rsid w:val="00E23333"/>
    <w:rsid w:val="00E23347"/>
    <w:rsid w:val="00E23377"/>
    <w:rsid w:val="00E233F1"/>
    <w:rsid w:val="00E23438"/>
    <w:rsid w:val="00E2344B"/>
    <w:rsid w:val="00E2349C"/>
    <w:rsid w:val="00E234B6"/>
    <w:rsid w:val="00E234E2"/>
    <w:rsid w:val="00E234E3"/>
    <w:rsid w:val="00E234E4"/>
    <w:rsid w:val="00E234F5"/>
    <w:rsid w:val="00E23523"/>
    <w:rsid w:val="00E23539"/>
    <w:rsid w:val="00E23567"/>
    <w:rsid w:val="00E23652"/>
    <w:rsid w:val="00E236B9"/>
    <w:rsid w:val="00E236D0"/>
    <w:rsid w:val="00E2372F"/>
    <w:rsid w:val="00E2375D"/>
    <w:rsid w:val="00E237D7"/>
    <w:rsid w:val="00E2383C"/>
    <w:rsid w:val="00E23846"/>
    <w:rsid w:val="00E2388D"/>
    <w:rsid w:val="00E23896"/>
    <w:rsid w:val="00E238D2"/>
    <w:rsid w:val="00E238D6"/>
    <w:rsid w:val="00E238E3"/>
    <w:rsid w:val="00E238F2"/>
    <w:rsid w:val="00E23966"/>
    <w:rsid w:val="00E23976"/>
    <w:rsid w:val="00E239B7"/>
    <w:rsid w:val="00E239C7"/>
    <w:rsid w:val="00E23A2E"/>
    <w:rsid w:val="00E23A53"/>
    <w:rsid w:val="00E23A6D"/>
    <w:rsid w:val="00E23AC9"/>
    <w:rsid w:val="00E23BE7"/>
    <w:rsid w:val="00E23C1D"/>
    <w:rsid w:val="00E23CB6"/>
    <w:rsid w:val="00E23CF3"/>
    <w:rsid w:val="00E23D72"/>
    <w:rsid w:val="00E23D9D"/>
    <w:rsid w:val="00E23E09"/>
    <w:rsid w:val="00E23E16"/>
    <w:rsid w:val="00E23E71"/>
    <w:rsid w:val="00E23E7D"/>
    <w:rsid w:val="00E23EA8"/>
    <w:rsid w:val="00E23F02"/>
    <w:rsid w:val="00E23FFA"/>
    <w:rsid w:val="00E2401A"/>
    <w:rsid w:val="00E2405C"/>
    <w:rsid w:val="00E24087"/>
    <w:rsid w:val="00E24099"/>
    <w:rsid w:val="00E2409D"/>
    <w:rsid w:val="00E240CF"/>
    <w:rsid w:val="00E240E9"/>
    <w:rsid w:val="00E24118"/>
    <w:rsid w:val="00E2411E"/>
    <w:rsid w:val="00E241AC"/>
    <w:rsid w:val="00E241F7"/>
    <w:rsid w:val="00E24269"/>
    <w:rsid w:val="00E2428A"/>
    <w:rsid w:val="00E242BF"/>
    <w:rsid w:val="00E24329"/>
    <w:rsid w:val="00E24333"/>
    <w:rsid w:val="00E24339"/>
    <w:rsid w:val="00E243B2"/>
    <w:rsid w:val="00E243BC"/>
    <w:rsid w:val="00E24493"/>
    <w:rsid w:val="00E24495"/>
    <w:rsid w:val="00E244E7"/>
    <w:rsid w:val="00E245B6"/>
    <w:rsid w:val="00E245C5"/>
    <w:rsid w:val="00E2460E"/>
    <w:rsid w:val="00E246BA"/>
    <w:rsid w:val="00E246F1"/>
    <w:rsid w:val="00E24720"/>
    <w:rsid w:val="00E24741"/>
    <w:rsid w:val="00E2481A"/>
    <w:rsid w:val="00E24820"/>
    <w:rsid w:val="00E2487E"/>
    <w:rsid w:val="00E248C0"/>
    <w:rsid w:val="00E248E5"/>
    <w:rsid w:val="00E248FC"/>
    <w:rsid w:val="00E24909"/>
    <w:rsid w:val="00E249B0"/>
    <w:rsid w:val="00E249BF"/>
    <w:rsid w:val="00E249C8"/>
    <w:rsid w:val="00E24A0E"/>
    <w:rsid w:val="00E24A11"/>
    <w:rsid w:val="00E24A4C"/>
    <w:rsid w:val="00E24AAE"/>
    <w:rsid w:val="00E24AAF"/>
    <w:rsid w:val="00E24AB8"/>
    <w:rsid w:val="00E24AEA"/>
    <w:rsid w:val="00E24B90"/>
    <w:rsid w:val="00E24BF2"/>
    <w:rsid w:val="00E24C3A"/>
    <w:rsid w:val="00E24C6F"/>
    <w:rsid w:val="00E24CE9"/>
    <w:rsid w:val="00E24D03"/>
    <w:rsid w:val="00E24D25"/>
    <w:rsid w:val="00E24D62"/>
    <w:rsid w:val="00E24D82"/>
    <w:rsid w:val="00E24D99"/>
    <w:rsid w:val="00E24E19"/>
    <w:rsid w:val="00E24E1C"/>
    <w:rsid w:val="00E24EA1"/>
    <w:rsid w:val="00E24EAD"/>
    <w:rsid w:val="00E24EB8"/>
    <w:rsid w:val="00E24ECB"/>
    <w:rsid w:val="00E24F37"/>
    <w:rsid w:val="00E24F3A"/>
    <w:rsid w:val="00E24F56"/>
    <w:rsid w:val="00E24F7C"/>
    <w:rsid w:val="00E24FB7"/>
    <w:rsid w:val="00E24FCF"/>
    <w:rsid w:val="00E25104"/>
    <w:rsid w:val="00E2513A"/>
    <w:rsid w:val="00E25198"/>
    <w:rsid w:val="00E25305"/>
    <w:rsid w:val="00E25329"/>
    <w:rsid w:val="00E2532C"/>
    <w:rsid w:val="00E2533C"/>
    <w:rsid w:val="00E253BB"/>
    <w:rsid w:val="00E253BC"/>
    <w:rsid w:val="00E253D2"/>
    <w:rsid w:val="00E253F3"/>
    <w:rsid w:val="00E25433"/>
    <w:rsid w:val="00E25467"/>
    <w:rsid w:val="00E25477"/>
    <w:rsid w:val="00E2547A"/>
    <w:rsid w:val="00E25496"/>
    <w:rsid w:val="00E254DC"/>
    <w:rsid w:val="00E25548"/>
    <w:rsid w:val="00E2559D"/>
    <w:rsid w:val="00E255CA"/>
    <w:rsid w:val="00E2562E"/>
    <w:rsid w:val="00E25633"/>
    <w:rsid w:val="00E25637"/>
    <w:rsid w:val="00E25646"/>
    <w:rsid w:val="00E256BF"/>
    <w:rsid w:val="00E256E3"/>
    <w:rsid w:val="00E2570A"/>
    <w:rsid w:val="00E2574F"/>
    <w:rsid w:val="00E2579A"/>
    <w:rsid w:val="00E25838"/>
    <w:rsid w:val="00E258D0"/>
    <w:rsid w:val="00E258E5"/>
    <w:rsid w:val="00E2595C"/>
    <w:rsid w:val="00E25A04"/>
    <w:rsid w:val="00E25B13"/>
    <w:rsid w:val="00E25B18"/>
    <w:rsid w:val="00E25B1B"/>
    <w:rsid w:val="00E25B37"/>
    <w:rsid w:val="00E25B6A"/>
    <w:rsid w:val="00E25B75"/>
    <w:rsid w:val="00E25C7E"/>
    <w:rsid w:val="00E25CCE"/>
    <w:rsid w:val="00E25CFC"/>
    <w:rsid w:val="00E25D52"/>
    <w:rsid w:val="00E25D7B"/>
    <w:rsid w:val="00E25DC2"/>
    <w:rsid w:val="00E25E36"/>
    <w:rsid w:val="00E25E3E"/>
    <w:rsid w:val="00E25E8A"/>
    <w:rsid w:val="00E25EB7"/>
    <w:rsid w:val="00E25EC1"/>
    <w:rsid w:val="00E25EDD"/>
    <w:rsid w:val="00E25F17"/>
    <w:rsid w:val="00E25F18"/>
    <w:rsid w:val="00E25F27"/>
    <w:rsid w:val="00E25F4B"/>
    <w:rsid w:val="00E25F62"/>
    <w:rsid w:val="00E25F81"/>
    <w:rsid w:val="00E25FD1"/>
    <w:rsid w:val="00E2600A"/>
    <w:rsid w:val="00E26025"/>
    <w:rsid w:val="00E26067"/>
    <w:rsid w:val="00E2606E"/>
    <w:rsid w:val="00E260B9"/>
    <w:rsid w:val="00E260C3"/>
    <w:rsid w:val="00E260CC"/>
    <w:rsid w:val="00E260D0"/>
    <w:rsid w:val="00E260F3"/>
    <w:rsid w:val="00E26170"/>
    <w:rsid w:val="00E261A2"/>
    <w:rsid w:val="00E26299"/>
    <w:rsid w:val="00E262A9"/>
    <w:rsid w:val="00E262ED"/>
    <w:rsid w:val="00E26302"/>
    <w:rsid w:val="00E2631B"/>
    <w:rsid w:val="00E263D8"/>
    <w:rsid w:val="00E263FA"/>
    <w:rsid w:val="00E263FF"/>
    <w:rsid w:val="00E2645E"/>
    <w:rsid w:val="00E26469"/>
    <w:rsid w:val="00E2649E"/>
    <w:rsid w:val="00E264B2"/>
    <w:rsid w:val="00E264C7"/>
    <w:rsid w:val="00E264FE"/>
    <w:rsid w:val="00E26545"/>
    <w:rsid w:val="00E26576"/>
    <w:rsid w:val="00E2660C"/>
    <w:rsid w:val="00E2662D"/>
    <w:rsid w:val="00E26651"/>
    <w:rsid w:val="00E26673"/>
    <w:rsid w:val="00E266F0"/>
    <w:rsid w:val="00E266F4"/>
    <w:rsid w:val="00E266FC"/>
    <w:rsid w:val="00E26710"/>
    <w:rsid w:val="00E26734"/>
    <w:rsid w:val="00E26773"/>
    <w:rsid w:val="00E267A7"/>
    <w:rsid w:val="00E2686A"/>
    <w:rsid w:val="00E26890"/>
    <w:rsid w:val="00E269A6"/>
    <w:rsid w:val="00E269ED"/>
    <w:rsid w:val="00E26AB4"/>
    <w:rsid w:val="00E26AD9"/>
    <w:rsid w:val="00E26B6F"/>
    <w:rsid w:val="00E26BAE"/>
    <w:rsid w:val="00E26C1A"/>
    <w:rsid w:val="00E26C42"/>
    <w:rsid w:val="00E26CB9"/>
    <w:rsid w:val="00E26CBC"/>
    <w:rsid w:val="00E26D08"/>
    <w:rsid w:val="00E26D8F"/>
    <w:rsid w:val="00E26E67"/>
    <w:rsid w:val="00E26EA8"/>
    <w:rsid w:val="00E26ED7"/>
    <w:rsid w:val="00E26F0A"/>
    <w:rsid w:val="00E26F40"/>
    <w:rsid w:val="00E26F48"/>
    <w:rsid w:val="00E26F91"/>
    <w:rsid w:val="00E27035"/>
    <w:rsid w:val="00E27074"/>
    <w:rsid w:val="00E270CB"/>
    <w:rsid w:val="00E270FA"/>
    <w:rsid w:val="00E27187"/>
    <w:rsid w:val="00E271C3"/>
    <w:rsid w:val="00E27218"/>
    <w:rsid w:val="00E27226"/>
    <w:rsid w:val="00E2722F"/>
    <w:rsid w:val="00E2724E"/>
    <w:rsid w:val="00E27286"/>
    <w:rsid w:val="00E27291"/>
    <w:rsid w:val="00E273FE"/>
    <w:rsid w:val="00E27402"/>
    <w:rsid w:val="00E27439"/>
    <w:rsid w:val="00E2745A"/>
    <w:rsid w:val="00E27490"/>
    <w:rsid w:val="00E27504"/>
    <w:rsid w:val="00E27530"/>
    <w:rsid w:val="00E27655"/>
    <w:rsid w:val="00E27698"/>
    <w:rsid w:val="00E27737"/>
    <w:rsid w:val="00E27755"/>
    <w:rsid w:val="00E277A9"/>
    <w:rsid w:val="00E27809"/>
    <w:rsid w:val="00E2780C"/>
    <w:rsid w:val="00E27864"/>
    <w:rsid w:val="00E2788C"/>
    <w:rsid w:val="00E27904"/>
    <w:rsid w:val="00E27927"/>
    <w:rsid w:val="00E27934"/>
    <w:rsid w:val="00E27960"/>
    <w:rsid w:val="00E27962"/>
    <w:rsid w:val="00E27998"/>
    <w:rsid w:val="00E279A0"/>
    <w:rsid w:val="00E279CD"/>
    <w:rsid w:val="00E27ABD"/>
    <w:rsid w:val="00E27AF0"/>
    <w:rsid w:val="00E27B24"/>
    <w:rsid w:val="00E27B4B"/>
    <w:rsid w:val="00E27B6D"/>
    <w:rsid w:val="00E27B71"/>
    <w:rsid w:val="00E27C87"/>
    <w:rsid w:val="00E27CA1"/>
    <w:rsid w:val="00E27D65"/>
    <w:rsid w:val="00E27D8F"/>
    <w:rsid w:val="00E27DBB"/>
    <w:rsid w:val="00E27DFC"/>
    <w:rsid w:val="00E27E11"/>
    <w:rsid w:val="00E27E26"/>
    <w:rsid w:val="00E27E4F"/>
    <w:rsid w:val="00E27E56"/>
    <w:rsid w:val="00E27E93"/>
    <w:rsid w:val="00E27EB2"/>
    <w:rsid w:val="00E27EBB"/>
    <w:rsid w:val="00E27F09"/>
    <w:rsid w:val="00E27F40"/>
    <w:rsid w:val="00E27F4A"/>
    <w:rsid w:val="00E30069"/>
    <w:rsid w:val="00E300CB"/>
    <w:rsid w:val="00E300D5"/>
    <w:rsid w:val="00E3012C"/>
    <w:rsid w:val="00E30181"/>
    <w:rsid w:val="00E301FC"/>
    <w:rsid w:val="00E30214"/>
    <w:rsid w:val="00E30219"/>
    <w:rsid w:val="00E3025D"/>
    <w:rsid w:val="00E3028D"/>
    <w:rsid w:val="00E302BB"/>
    <w:rsid w:val="00E302E2"/>
    <w:rsid w:val="00E302FF"/>
    <w:rsid w:val="00E30366"/>
    <w:rsid w:val="00E3037B"/>
    <w:rsid w:val="00E30397"/>
    <w:rsid w:val="00E30435"/>
    <w:rsid w:val="00E30441"/>
    <w:rsid w:val="00E3046E"/>
    <w:rsid w:val="00E30473"/>
    <w:rsid w:val="00E304A7"/>
    <w:rsid w:val="00E30517"/>
    <w:rsid w:val="00E3053E"/>
    <w:rsid w:val="00E3058F"/>
    <w:rsid w:val="00E305AA"/>
    <w:rsid w:val="00E305F8"/>
    <w:rsid w:val="00E3066D"/>
    <w:rsid w:val="00E30677"/>
    <w:rsid w:val="00E30678"/>
    <w:rsid w:val="00E306E3"/>
    <w:rsid w:val="00E3071D"/>
    <w:rsid w:val="00E30746"/>
    <w:rsid w:val="00E30763"/>
    <w:rsid w:val="00E307AD"/>
    <w:rsid w:val="00E307CB"/>
    <w:rsid w:val="00E307D6"/>
    <w:rsid w:val="00E307F8"/>
    <w:rsid w:val="00E3083F"/>
    <w:rsid w:val="00E3089D"/>
    <w:rsid w:val="00E308C5"/>
    <w:rsid w:val="00E30945"/>
    <w:rsid w:val="00E309A3"/>
    <w:rsid w:val="00E309C6"/>
    <w:rsid w:val="00E30A1C"/>
    <w:rsid w:val="00E30A55"/>
    <w:rsid w:val="00E30A7D"/>
    <w:rsid w:val="00E30A81"/>
    <w:rsid w:val="00E30AD3"/>
    <w:rsid w:val="00E30ADF"/>
    <w:rsid w:val="00E30B3D"/>
    <w:rsid w:val="00E30B6B"/>
    <w:rsid w:val="00E30B92"/>
    <w:rsid w:val="00E30B9A"/>
    <w:rsid w:val="00E30BAD"/>
    <w:rsid w:val="00E30BC9"/>
    <w:rsid w:val="00E30BE6"/>
    <w:rsid w:val="00E30C1B"/>
    <w:rsid w:val="00E30C23"/>
    <w:rsid w:val="00E30C56"/>
    <w:rsid w:val="00E30C58"/>
    <w:rsid w:val="00E30C71"/>
    <w:rsid w:val="00E30D7B"/>
    <w:rsid w:val="00E30E75"/>
    <w:rsid w:val="00E30EA5"/>
    <w:rsid w:val="00E30F25"/>
    <w:rsid w:val="00E30F80"/>
    <w:rsid w:val="00E30FB1"/>
    <w:rsid w:val="00E30FCB"/>
    <w:rsid w:val="00E31062"/>
    <w:rsid w:val="00E310AA"/>
    <w:rsid w:val="00E31124"/>
    <w:rsid w:val="00E31143"/>
    <w:rsid w:val="00E3114A"/>
    <w:rsid w:val="00E31160"/>
    <w:rsid w:val="00E31161"/>
    <w:rsid w:val="00E311FC"/>
    <w:rsid w:val="00E3120A"/>
    <w:rsid w:val="00E31238"/>
    <w:rsid w:val="00E3123E"/>
    <w:rsid w:val="00E31250"/>
    <w:rsid w:val="00E31267"/>
    <w:rsid w:val="00E3126B"/>
    <w:rsid w:val="00E31291"/>
    <w:rsid w:val="00E312C8"/>
    <w:rsid w:val="00E312D9"/>
    <w:rsid w:val="00E312F1"/>
    <w:rsid w:val="00E313B8"/>
    <w:rsid w:val="00E313B9"/>
    <w:rsid w:val="00E31415"/>
    <w:rsid w:val="00E3144D"/>
    <w:rsid w:val="00E31468"/>
    <w:rsid w:val="00E314AE"/>
    <w:rsid w:val="00E31506"/>
    <w:rsid w:val="00E31549"/>
    <w:rsid w:val="00E3155C"/>
    <w:rsid w:val="00E3159C"/>
    <w:rsid w:val="00E315D6"/>
    <w:rsid w:val="00E31604"/>
    <w:rsid w:val="00E3164E"/>
    <w:rsid w:val="00E31679"/>
    <w:rsid w:val="00E316D8"/>
    <w:rsid w:val="00E316DF"/>
    <w:rsid w:val="00E31719"/>
    <w:rsid w:val="00E31767"/>
    <w:rsid w:val="00E317AD"/>
    <w:rsid w:val="00E317CA"/>
    <w:rsid w:val="00E317DB"/>
    <w:rsid w:val="00E31805"/>
    <w:rsid w:val="00E31866"/>
    <w:rsid w:val="00E31891"/>
    <w:rsid w:val="00E31897"/>
    <w:rsid w:val="00E3190C"/>
    <w:rsid w:val="00E31934"/>
    <w:rsid w:val="00E31954"/>
    <w:rsid w:val="00E31966"/>
    <w:rsid w:val="00E31A02"/>
    <w:rsid w:val="00E31A2A"/>
    <w:rsid w:val="00E31A2D"/>
    <w:rsid w:val="00E31A97"/>
    <w:rsid w:val="00E31AA0"/>
    <w:rsid w:val="00E31B25"/>
    <w:rsid w:val="00E31B29"/>
    <w:rsid w:val="00E31BDD"/>
    <w:rsid w:val="00E31C19"/>
    <w:rsid w:val="00E31C76"/>
    <w:rsid w:val="00E31C8D"/>
    <w:rsid w:val="00E31CB2"/>
    <w:rsid w:val="00E31CBF"/>
    <w:rsid w:val="00E31CDD"/>
    <w:rsid w:val="00E31D2E"/>
    <w:rsid w:val="00E31DAB"/>
    <w:rsid w:val="00E31DDC"/>
    <w:rsid w:val="00E31DE7"/>
    <w:rsid w:val="00E31E3B"/>
    <w:rsid w:val="00E31E76"/>
    <w:rsid w:val="00E31F42"/>
    <w:rsid w:val="00E31F86"/>
    <w:rsid w:val="00E31FE7"/>
    <w:rsid w:val="00E32019"/>
    <w:rsid w:val="00E3202D"/>
    <w:rsid w:val="00E3206D"/>
    <w:rsid w:val="00E32085"/>
    <w:rsid w:val="00E32087"/>
    <w:rsid w:val="00E320D5"/>
    <w:rsid w:val="00E32117"/>
    <w:rsid w:val="00E3211F"/>
    <w:rsid w:val="00E32170"/>
    <w:rsid w:val="00E321BD"/>
    <w:rsid w:val="00E32220"/>
    <w:rsid w:val="00E3224B"/>
    <w:rsid w:val="00E32299"/>
    <w:rsid w:val="00E323C1"/>
    <w:rsid w:val="00E32460"/>
    <w:rsid w:val="00E32462"/>
    <w:rsid w:val="00E3246A"/>
    <w:rsid w:val="00E32472"/>
    <w:rsid w:val="00E324DD"/>
    <w:rsid w:val="00E324E4"/>
    <w:rsid w:val="00E324F7"/>
    <w:rsid w:val="00E32602"/>
    <w:rsid w:val="00E32622"/>
    <w:rsid w:val="00E326C1"/>
    <w:rsid w:val="00E326D4"/>
    <w:rsid w:val="00E3272F"/>
    <w:rsid w:val="00E32735"/>
    <w:rsid w:val="00E32765"/>
    <w:rsid w:val="00E327E4"/>
    <w:rsid w:val="00E3280D"/>
    <w:rsid w:val="00E32820"/>
    <w:rsid w:val="00E3288E"/>
    <w:rsid w:val="00E3289A"/>
    <w:rsid w:val="00E328BC"/>
    <w:rsid w:val="00E328C6"/>
    <w:rsid w:val="00E32917"/>
    <w:rsid w:val="00E3294B"/>
    <w:rsid w:val="00E329A1"/>
    <w:rsid w:val="00E329CB"/>
    <w:rsid w:val="00E329D1"/>
    <w:rsid w:val="00E32A0C"/>
    <w:rsid w:val="00E32A4F"/>
    <w:rsid w:val="00E32A92"/>
    <w:rsid w:val="00E32A9E"/>
    <w:rsid w:val="00E32B6D"/>
    <w:rsid w:val="00E32B79"/>
    <w:rsid w:val="00E32BE2"/>
    <w:rsid w:val="00E32C0D"/>
    <w:rsid w:val="00E32C1D"/>
    <w:rsid w:val="00E32C34"/>
    <w:rsid w:val="00E32CC1"/>
    <w:rsid w:val="00E32CF5"/>
    <w:rsid w:val="00E32D30"/>
    <w:rsid w:val="00E32D6D"/>
    <w:rsid w:val="00E32DF9"/>
    <w:rsid w:val="00E32E29"/>
    <w:rsid w:val="00E32E3A"/>
    <w:rsid w:val="00E32F0A"/>
    <w:rsid w:val="00E32F39"/>
    <w:rsid w:val="00E32F41"/>
    <w:rsid w:val="00E32F51"/>
    <w:rsid w:val="00E32FA1"/>
    <w:rsid w:val="00E32FAE"/>
    <w:rsid w:val="00E32FCF"/>
    <w:rsid w:val="00E32FD7"/>
    <w:rsid w:val="00E32FE3"/>
    <w:rsid w:val="00E33032"/>
    <w:rsid w:val="00E33079"/>
    <w:rsid w:val="00E330A0"/>
    <w:rsid w:val="00E3310A"/>
    <w:rsid w:val="00E33134"/>
    <w:rsid w:val="00E33141"/>
    <w:rsid w:val="00E33151"/>
    <w:rsid w:val="00E3317B"/>
    <w:rsid w:val="00E33237"/>
    <w:rsid w:val="00E332A2"/>
    <w:rsid w:val="00E332D7"/>
    <w:rsid w:val="00E332EC"/>
    <w:rsid w:val="00E332EF"/>
    <w:rsid w:val="00E3333B"/>
    <w:rsid w:val="00E33365"/>
    <w:rsid w:val="00E33371"/>
    <w:rsid w:val="00E333B9"/>
    <w:rsid w:val="00E333D8"/>
    <w:rsid w:val="00E3343D"/>
    <w:rsid w:val="00E3344B"/>
    <w:rsid w:val="00E33463"/>
    <w:rsid w:val="00E3346D"/>
    <w:rsid w:val="00E33478"/>
    <w:rsid w:val="00E3347B"/>
    <w:rsid w:val="00E3347D"/>
    <w:rsid w:val="00E334E2"/>
    <w:rsid w:val="00E33575"/>
    <w:rsid w:val="00E33580"/>
    <w:rsid w:val="00E33593"/>
    <w:rsid w:val="00E335D1"/>
    <w:rsid w:val="00E335ED"/>
    <w:rsid w:val="00E33623"/>
    <w:rsid w:val="00E3363B"/>
    <w:rsid w:val="00E33723"/>
    <w:rsid w:val="00E33760"/>
    <w:rsid w:val="00E33787"/>
    <w:rsid w:val="00E33796"/>
    <w:rsid w:val="00E337C9"/>
    <w:rsid w:val="00E337DF"/>
    <w:rsid w:val="00E337E0"/>
    <w:rsid w:val="00E33815"/>
    <w:rsid w:val="00E33829"/>
    <w:rsid w:val="00E33878"/>
    <w:rsid w:val="00E338BB"/>
    <w:rsid w:val="00E3392A"/>
    <w:rsid w:val="00E33930"/>
    <w:rsid w:val="00E33A27"/>
    <w:rsid w:val="00E33A4D"/>
    <w:rsid w:val="00E33A4E"/>
    <w:rsid w:val="00E33ABC"/>
    <w:rsid w:val="00E33B3C"/>
    <w:rsid w:val="00E33BA2"/>
    <w:rsid w:val="00E33BEB"/>
    <w:rsid w:val="00E33C79"/>
    <w:rsid w:val="00E33C9F"/>
    <w:rsid w:val="00E33CB7"/>
    <w:rsid w:val="00E33CE5"/>
    <w:rsid w:val="00E33CEF"/>
    <w:rsid w:val="00E33D05"/>
    <w:rsid w:val="00E33D9E"/>
    <w:rsid w:val="00E33DA6"/>
    <w:rsid w:val="00E33DBB"/>
    <w:rsid w:val="00E33E47"/>
    <w:rsid w:val="00E33E9E"/>
    <w:rsid w:val="00E33F34"/>
    <w:rsid w:val="00E33F3C"/>
    <w:rsid w:val="00E33F4E"/>
    <w:rsid w:val="00E33F64"/>
    <w:rsid w:val="00E33F73"/>
    <w:rsid w:val="00E33FD5"/>
    <w:rsid w:val="00E33FE9"/>
    <w:rsid w:val="00E33FF4"/>
    <w:rsid w:val="00E34009"/>
    <w:rsid w:val="00E34037"/>
    <w:rsid w:val="00E3409C"/>
    <w:rsid w:val="00E340B3"/>
    <w:rsid w:val="00E340E0"/>
    <w:rsid w:val="00E340F3"/>
    <w:rsid w:val="00E34245"/>
    <w:rsid w:val="00E3424C"/>
    <w:rsid w:val="00E34254"/>
    <w:rsid w:val="00E34276"/>
    <w:rsid w:val="00E34277"/>
    <w:rsid w:val="00E342E9"/>
    <w:rsid w:val="00E34308"/>
    <w:rsid w:val="00E3436F"/>
    <w:rsid w:val="00E3442F"/>
    <w:rsid w:val="00E3444B"/>
    <w:rsid w:val="00E3444F"/>
    <w:rsid w:val="00E34468"/>
    <w:rsid w:val="00E3448E"/>
    <w:rsid w:val="00E344BE"/>
    <w:rsid w:val="00E34511"/>
    <w:rsid w:val="00E34530"/>
    <w:rsid w:val="00E34534"/>
    <w:rsid w:val="00E34554"/>
    <w:rsid w:val="00E345A6"/>
    <w:rsid w:val="00E345B9"/>
    <w:rsid w:val="00E34626"/>
    <w:rsid w:val="00E34627"/>
    <w:rsid w:val="00E34657"/>
    <w:rsid w:val="00E34670"/>
    <w:rsid w:val="00E34676"/>
    <w:rsid w:val="00E3468D"/>
    <w:rsid w:val="00E34720"/>
    <w:rsid w:val="00E34881"/>
    <w:rsid w:val="00E34958"/>
    <w:rsid w:val="00E34A24"/>
    <w:rsid w:val="00E34A28"/>
    <w:rsid w:val="00E34A29"/>
    <w:rsid w:val="00E34A32"/>
    <w:rsid w:val="00E34A3B"/>
    <w:rsid w:val="00E34A4F"/>
    <w:rsid w:val="00E34A99"/>
    <w:rsid w:val="00E34AC0"/>
    <w:rsid w:val="00E34B5B"/>
    <w:rsid w:val="00E34B74"/>
    <w:rsid w:val="00E34B7B"/>
    <w:rsid w:val="00E34BCD"/>
    <w:rsid w:val="00E34BEF"/>
    <w:rsid w:val="00E34BF2"/>
    <w:rsid w:val="00E34BFA"/>
    <w:rsid w:val="00E34C16"/>
    <w:rsid w:val="00E34C1B"/>
    <w:rsid w:val="00E34C32"/>
    <w:rsid w:val="00E34C53"/>
    <w:rsid w:val="00E34CCD"/>
    <w:rsid w:val="00E34D06"/>
    <w:rsid w:val="00E34D14"/>
    <w:rsid w:val="00E34D43"/>
    <w:rsid w:val="00E34D57"/>
    <w:rsid w:val="00E34DEB"/>
    <w:rsid w:val="00E34E5B"/>
    <w:rsid w:val="00E34EC6"/>
    <w:rsid w:val="00E34EF1"/>
    <w:rsid w:val="00E34F5F"/>
    <w:rsid w:val="00E34F79"/>
    <w:rsid w:val="00E34F7A"/>
    <w:rsid w:val="00E34FDB"/>
    <w:rsid w:val="00E34FDD"/>
    <w:rsid w:val="00E34FE0"/>
    <w:rsid w:val="00E34FFB"/>
    <w:rsid w:val="00E3505E"/>
    <w:rsid w:val="00E35093"/>
    <w:rsid w:val="00E350BC"/>
    <w:rsid w:val="00E35134"/>
    <w:rsid w:val="00E3515D"/>
    <w:rsid w:val="00E3524E"/>
    <w:rsid w:val="00E35278"/>
    <w:rsid w:val="00E352CB"/>
    <w:rsid w:val="00E3534B"/>
    <w:rsid w:val="00E353FB"/>
    <w:rsid w:val="00E35431"/>
    <w:rsid w:val="00E35432"/>
    <w:rsid w:val="00E3543C"/>
    <w:rsid w:val="00E354BC"/>
    <w:rsid w:val="00E354C1"/>
    <w:rsid w:val="00E35564"/>
    <w:rsid w:val="00E3558D"/>
    <w:rsid w:val="00E355FE"/>
    <w:rsid w:val="00E35645"/>
    <w:rsid w:val="00E3564D"/>
    <w:rsid w:val="00E356E6"/>
    <w:rsid w:val="00E35707"/>
    <w:rsid w:val="00E3570A"/>
    <w:rsid w:val="00E3571B"/>
    <w:rsid w:val="00E3579C"/>
    <w:rsid w:val="00E35817"/>
    <w:rsid w:val="00E35827"/>
    <w:rsid w:val="00E35900"/>
    <w:rsid w:val="00E359A7"/>
    <w:rsid w:val="00E359AE"/>
    <w:rsid w:val="00E359ED"/>
    <w:rsid w:val="00E35A1F"/>
    <w:rsid w:val="00E35A40"/>
    <w:rsid w:val="00E35ADA"/>
    <w:rsid w:val="00E35B11"/>
    <w:rsid w:val="00E35B33"/>
    <w:rsid w:val="00E35BBA"/>
    <w:rsid w:val="00E35BD3"/>
    <w:rsid w:val="00E35C5A"/>
    <w:rsid w:val="00E35D3B"/>
    <w:rsid w:val="00E35D4F"/>
    <w:rsid w:val="00E35D67"/>
    <w:rsid w:val="00E35D89"/>
    <w:rsid w:val="00E35D99"/>
    <w:rsid w:val="00E35DA3"/>
    <w:rsid w:val="00E35DAC"/>
    <w:rsid w:val="00E35E40"/>
    <w:rsid w:val="00E35E42"/>
    <w:rsid w:val="00E35E5A"/>
    <w:rsid w:val="00E35E5B"/>
    <w:rsid w:val="00E35E7F"/>
    <w:rsid w:val="00E35E92"/>
    <w:rsid w:val="00E35EC1"/>
    <w:rsid w:val="00E35ECD"/>
    <w:rsid w:val="00E35F1C"/>
    <w:rsid w:val="00E35F21"/>
    <w:rsid w:val="00E35F5C"/>
    <w:rsid w:val="00E35FA3"/>
    <w:rsid w:val="00E35FAD"/>
    <w:rsid w:val="00E3602B"/>
    <w:rsid w:val="00E36033"/>
    <w:rsid w:val="00E360BB"/>
    <w:rsid w:val="00E360BF"/>
    <w:rsid w:val="00E3612E"/>
    <w:rsid w:val="00E36154"/>
    <w:rsid w:val="00E361E1"/>
    <w:rsid w:val="00E361FE"/>
    <w:rsid w:val="00E36218"/>
    <w:rsid w:val="00E3621E"/>
    <w:rsid w:val="00E3622F"/>
    <w:rsid w:val="00E3627B"/>
    <w:rsid w:val="00E362BE"/>
    <w:rsid w:val="00E3630E"/>
    <w:rsid w:val="00E36322"/>
    <w:rsid w:val="00E363F5"/>
    <w:rsid w:val="00E36441"/>
    <w:rsid w:val="00E36483"/>
    <w:rsid w:val="00E36494"/>
    <w:rsid w:val="00E364B3"/>
    <w:rsid w:val="00E36509"/>
    <w:rsid w:val="00E365AB"/>
    <w:rsid w:val="00E365E8"/>
    <w:rsid w:val="00E365F7"/>
    <w:rsid w:val="00E366FE"/>
    <w:rsid w:val="00E3672B"/>
    <w:rsid w:val="00E36794"/>
    <w:rsid w:val="00E36808"/>
    <w:rsid w:val="00E3686E"/>
    <w:rsid w:val="00E36878"/>
    <w:rsid w:val="00E36887"/>
    <w:rsid w:val="00E368C6"/>
    <w:rsid w:val="00E3693E"/>
    <w:rsid w:val="00E369C0"/>
    <w:rsid w:val="00E369C7"/>
    <w:rsid w:val="00E36A02"/>
    <w:rsid w:val="00E36A5D"/>
    <w:rsid w:val="00E36A76"/>
    <w:rsid w:val="00E36AA1"/>
    <w:rsid w:val="00E36AB4"/>
    <w:rsid w:val="00E36ABB"/>
    <w:rsid w:val="00E36B3E"/>
    <w:rsid w:val="00E36B40"/>
    <w:rsid w:val="00E36B64"/>
    <w:rsid w:val="00E36CA8"/>
    <w:rsid w:val="00E36D93"/>
    <w:rsid w:val="00E36DFD"/>
    <w:rsid w:val="00E36E03"/>
    <w:rsid w:val="00E36E23"/>
    <w:rsid w:val="00E36E6F"/>
    <w:rsid w:val="00E36E9A"/>
    <w:rsid w:val="00E36EA5"/>
    <w:rsid w:val="00E36EBA"/>
    <w:rsid w:val="00E36F4E"/>
    <w:rsid w:val="00E36F5B"/>
    <w:rsid w:val="00E36F66"/>
    <w:rsid w:val="00E36F80"/>
    <w:rsid w:val="00E36FB9"/>
    <w:rsid w:val="00E3702E"/>
    <w:rsid w:val="00E3704F"/>
    <w:rsid w:val="00E37071"/>
    <w:rsid w:val="00E37076"/>
    <w:rsid w:val="00E3719B"/>
    <w:rsid w:val="00E371C2"/>
    <w:rsid w:val="00E371F0"/>
    <w:rsid w:val="00E37226"/>
    <w:rsid w:val="00E37238"/>
    <w:rsid w:val="00E37283"/>
    <w:rsid w:val="00E372CF"/>
    <w:rsid w:val="00E3732F"/>
    <w:rsid w:val="00E373FB"/>
    <w:rsid w:val="00E3742A"/>
    <w:rsid w:val="00E37468"/>
    <w:rsid w:val="00E37549"/>
    <w:rsid w:val="00E3755B"/>
    <w:rsid w:val="00E3755D"/>
    <w:rsid w:val="00E375B3"/>
    <w:rsid w:val="00E3760B"/>
    <w:rsid w:val="00E37625"/>
    <w:rsid w:val="00E37640"/>
    <w:rsid w:val="00E376CE"/>
    <w:rsid w:val="00E3773F"/>
    <w:rsid w:val="00E37755"/>
    <w:rsid w:val="00E3777D"/>
    <w:rsid w:val="00E3784F"/>
    <w:rsid w:val="00E3786A"/>
    <w:rsid w:val="00E37895"/>
    <w:rsid w:val="00E378CB"/>
    <w:rsid w:val="00E378DE"/>
    <w:rsid w:val="00E3791C"/>
    <w:rsid w:val="00E37997"/>
    <w:rsid w:val="00E37AAC"/>
    <w:rsid w:val="00E37AC4"/>
    <w:rsid w:val="00E37B06"/>
    <w:rsid w:val="00E37B15"/>
    <w:rsid w:val="00E37B91"/>
    <w:rsid w:val="00E37BD3"/>
    <w:rsid w:val="00E37C54"/>
    <w:rsid w:val="00E37C81"/>
    <w:rsid w:val="00E37D2B"/>
    <w:rsid w:val="00E37D2D"/>
    <w:rsid w:val="00E37D3E"/>
    <w:rsid w:val="00E37E58"/>
    <w:rsid w:val="00E37E5C"/>
    <w:rsid w:val="00E37E8D"/>
    <w:rsid w:val="00E37EEB"/>
    <w:rsid w:val="00E37F26"/>
    <w:rsid w:val="00E37F85"/>
    <w:rsid w:val="00E37FBC"/>
    <w:rsid w:val="00E37FD5"/>
    <w:rsid w:val="00E37FDF"/>
    <w:rsid w:val="00E40007"/>
    <w:rsid w:val="00E40008"/>
    <w:rsid w:val="00E4000C"/>
    <w:rsid w:val="00E4007C"/>
    <w:rsid w:val="00E400E5"/>
    <w:rsid w:val="00E400F0"/>
    <w:rsid w:val="00E40128"/>
    <w:rsid w:val="00E40154"/>
    <w:rsid w:val="00E40215"/>
    <w:rsid w:val="00E4026D"/>
    <w:rsid w:val="00E40293"/>
    <w:rsid w:val="00E402D2"/>
    <w:rsid w:val="00E40369"/>
    <w:rsid w:val="00E40393"/>
    <w:rsid w:val="00E403E6"/>
    <w:rsid w:val="00E40415"/>
    <w:rsid w:val="00E4044E"/>
    <w:rsid w:val="00E4045B"/>
    <w:rsid w:val="00E40467"/>
    <w:rsid w:val="00E40470"/>
    <w:rsid w:val="00E404A4"/>
    <w:rsid w:val="00E404C0"/>
    <w:rsid w:val="00E404D8"/>
    <w:rsid w:val="00E404F6"/>
    <w:rsid w:val="00E4050A"/>
    <w:rsid w:val="00E40546"/>
    <w:rsid w:val="00E405EB"/>
    <w:rsid w:val="00E405F4"/>
    <w:rsid w:val="00E405FF"/>
    <w:rsid w:val="00E406C8"/>
    <w:rsid w:val="00E406E5"/>
    <w:rsid w:val="00E40704"/>
    <w:rsid w:val="00E407AF"/>
    <w:rsid w:val="00E407B7"/>
    <w:rsid w:val="00E407E1"/>
    <w:rsid w:val="00E40806"/>
    <w:rsid w:val="00E40824"/>
    <w:rsid w:val="00E40830"/>
    <w:rsid w:val="00E40831"/>
    <w:rsid w:val="00E4083F"/>
    <w:rsid w:val="00E40896"/>
    <w:rsid w:val="00E408A9"/>
    <w:rsid w:val="00E408C1"/>
    <w:rsid w:val="00E408CD"/>
    <w:rsid w:val="00E408DA"/>
    <w:rsid w:val="00E408E3"/>
    <w:rsid w:val="00E4090F"/>
    <w:rsid w:val="00E40931"/>
    <w:rsid w:val="00E40949"/>
    <w:rsid w:val="00E4094A"/>
    <w:rsid w:val="00E4097E"/>
    <w:rsid w:val="00E40984"/>
    <w:rsid w:val="00E409D2"/>
    <w:rsid w:val="00E409F8"/>
    <w:rsid w:val="00E40A1B"/>
    <w:rsid w:val="00E40A43"/>
    <w:rsid w:val="00E40A45"/>
    <w:rsid w:val="00E40B39"/>
    <w:rsid w:val="00E40B3D"/>
    <w:rsid w:val="00E40B7B"/>
    <w:rsid w:val="00E40BC1"/>
    <w:rsid w:val="00E40C15"/>
    <w:rsid w:val="00E40C6E"/>
    <w:rsid w:val="00E40C93"/>
    <w:rsid w:val="00E40CE5"/>
    <w:rsid w:val="00E40CF4"/>
    <w:rsid w:val="00E40CFC"/>
    <w:rsid w:val="00E40D0A"/>
    <w:rsid w:val="00E40D32"/>
    <w:rsid w:val="00E40D61"/>
    <w:rsid w:val="00E40D84"/>
    <w:rsid w:val="00E40E42"/>
    <w:rsid w:val="00E40E49"/>
    <w:rsid w:val="00E40E61"/>
    <w:rsid w:val="00E40F15"/>
    <w:rsid w:val="00E40F1F"/>
    <w:rsid w:val="00E40F72"/>
    <w:rsid w:val="00E40F73"/>
    <w:rsid w:val="00E40FBB"/>
    <w:rsid w:val="00E40FF0"/>
    <w:rsid w:val="00E4100C"/>
    <w:rsid w:val="00E41019"/>
    <w:rsid w:val="00E410EF"/>
    <w:rsid w:val="00E410F8"/>
    <w:rsid w:val="00E410FB"/>
    <w:rsid w:val="00E41135"/>
    <w:rsid w:val="00E41138"/>
    <w:rsid w:val="00E411A0"/>
    <w:rsid w:val="00E41284"/>
    <w:rsid w:val="00E412A4"/>
    <w:rsid w:val="00E412CF"/>
    <w:rsid w:val="00E412D6"/>
    <w:rsid w:val="00E412FE"/>
    <w:rsid w:val="00E41303"/>
    <w:rsid w:val="00E4130D"/>
    <w:rsid w:val="00E4132A"/>
    <w:rsid w:val="00E41330"/>
    <w:rsid w:val="00E4139F"/>
    <w:rsid w:val="00E413A9"/>
    <w:rsid w:val="00E413B2"/>
    <w:rsid w:val="00E41448"/>
    <w:rsid w:val="00E4146F"/>
    <w:rsid w:val="00E414AE"/>
    <w:rsid w:val="00E414D0"/>
    <w:rsid w:val="00E41508"/>
    <w:rsid w:val="00E4154C"/>
    <w:rsid w:val="00E41575"/>
    <w:rsid w:val="00E415B9"/>
    <w:rsid w:val="00E415BB"/>
    <w:rsid w:val="00E415C9"/>
    <w:rsid w:val="00E41603"/>
    <w:rsid w:val="00E4163B"/>
    <w:rsid w:val="00E41649"/>
    <w:rsid w:val="00E41652"/>
    <w:rsid w:val="00E416B7"/>
    <w:rsid w:val="00E416C4"/>
    <w:rsid w:val="00E41739"/>
    <w:rsid w:val="00E41775"/>
    <w:rsid w:val="00E417BE"/>
    <w:rsid w:val="00E41824"/>
    <w:rsid w:val="00E41854"/>
    <w:rsid w:val="00E418B8"/>
    <w:rsid w:val="00E418C9"/>
    <w:rsid w:val="00E4192E"/>
    <w:rsid w:val="00E41944"/>
    <w:rsid w:val="00E4198B"/>
    <w:rsid w:val="00E41A85"/>
    <w:rsid w:val="00E41AB1"/>
    <w:rsid w:val="00E41B07"/>
    <w:rsid w:val="00E41B25"/>
    <w:rsid w:val="00E41B42"/>
    <w:rsid w:val="00E41B71"/>
    <w:rsid w:val="00E41BE5"/>
    <w:rsid w:val="00E41C20"/>
    <w:rsid w:val="00E41C3C"/>
    <w:rsid w:val="00E41C76"/>
    <w:rsid w:val="00E41CF2"/>
    <w:rsid w:val="00E41D24"/>
    <w:rsid w:val="00E41D96"/>
    <w:rsid w:val="00E41E17"/>
    <w:rsid w:val="00E41E1C"/>
    <w:rsid w:val="00E41E4A"/>
    <w:rsid w:val="00E41E97"/>
    <w:rsid w:val="00E41EC1"/>
    <w:rsid w:val="00E41EFF"/>
    <w:rsid w:val="00E41F20"/>
    <w:rsid w:val="00E4202F"/>
    <w:rsid w:val="00E42059"/>
    <w:rsid w:val="00E42098"/>
    <w:rsid w:val="00E420D1"/>
    <w:rsid w:val="00E4221B"/>
    <w:rsid w:val="00E42239"/>
    <w:rsid w:val="00E42251"/>
    <w:rsid w:val="00E422A3"/>
    <w:rsid w:val="00E422A6"/>
    <w:rsid w:val="00E422B6"/>
    <w:rsid w:val="00E422CE"/>
    <w:rsid w:val="00E42303"/>
    <w:rsid w:val="00E42318"/>
    <w:rsid w:val="00E4232A"/>
    <w:rsid w:val="00E42352"/>
    <w:rsid w:val="00E42398"/>
    <w:rsid w:val="00E423BA"/>
    <w:rsid w:val="00E423EE"/>
    <w:rsid w:val="00E42444"/>
    <w:rsid w:val="00E42454"/>
    <w:rsid w:val="00E4245A"/>
    <w:rsid w:val="00E4246D"/>
    <w:rsid w:val="00E42490"/>
    <w:rsid w:val="00E424A6"/>
    <w:rsid w:val="00E424C5"/>
    <w:rsid w:val="00E424D8"/>
    <w:rsid w:val="00E424D9"/>
    <w:rsid w:val="00E42572"/>
    <w:rsid w:val="00E425BF"/>
    <w:rsid w:val="00E425E3"/>
    <w:rsid w:val="00E425EF"/>
    <w:rsid w:val="00E4266D"/>
    <w:rsid w:val="00E42674"/>
    <w:rsid w:val="00E42693"/>
    <w:rsid w:val="00E426BF"/>
    <w:rsid w:val="00E426C2"/>
    <w:rsid w:val="00E4274A"/>
    <w:rsid w:val="00E42760"/>
    <w:rsid w:val="00E42967"/>
    <w:rsid w:val="00E42983"/>
    <w:rsid w:val="00E429DA"/>
    <w:rsid w:val="00E429E4"/>
    <w:rsid w:val="00E42A5B"/>
    <w:rsid w:val="00E42AF8"/>
    <w:rsid w:val="00E42B35"/>
    <w:rsid w:val="00E42B5B"/>
    <w:rsid w:val="00E42B95"/>
    <w:rsid w:val="00E42B97"/>
    <w:rsid w:val="00E42BAB"/>
    <w:rsid w:val="00E42BCA"/>
    <w:rsid w:val="00E42C50"/>
    <w:rsid w:val="00E42C53"/>
    <w:rsid w:val="00E42C5F"/>
    <w:rsid w:val="00E42C6C"/>
    <w:rsid w:val="00E42CF2"/>
    <w:rsid w:val="00E42D35"/>
    <w:rsid w:val="00E42D75"/>
    <w:rsid w:val="00E42D91"/>
    <w:rsid w:val="00E42E3E"/>
    <w:rsid w:val="00E42E87"/>
    <w:rsid w:val="00E42ECE"/>
    <w:rsid w:val="00E42F24"/>
    <w:rsid w:val="00E42F42"/>
    <w:rsid w:val="00E42F66"/>
    <w:rsid w:val="00E42F8C"/>
    <w:rsid w:val="00E42FA6"/>
    <w:rsid w:val="00E42FBF"/>
    <w:rsid w:val="00E43044"/>
    <w:rsid w:val="00E43065"/>
    <w:rsid w:val="00E430F9"/>
    <w:rsid w:val="00E4313A"/>
    <w:rsid w:val="00E4314F"/>
    <w:rsid w:val="00E43183"/>
    <w:rsid w:val="00E4318B"/>
    <w:rsid w:val="00E43196"/>
    <w:rsid w:val="00E431C5"/>
    <w:rsid w:val="00E43293"/>
    <w:rsid w:val="00E4331F"/>
    <w:rsid w:val="00E43339"/>
    <w:rsid w:val="00E43367"/>
    <w:rsid w:val="00E43381"/>
    <w:rsid w:val="00E4339E"/>
    <w:rsid w:val="00E43424"/>
    <w:rsid w:val="00E43437"/>
    <w:rsid w:val="00E43446"/>
    <w:rsid w:val="00E43461"/>
    <w:rsid w:val="00E4346E"/>
    <w:rsid w:val="00E434C3"/>
    <w:rsid w:val="00E43543"/>
    <w:rsid w:val="00E4357A"/>
    <w:rsid w:val="00E43619"/>
    <w:rsid w:val="00E43621"/>
    <w:rsid w:val="00E43622"/>
    <w:rsid w:val="00E43628"/>
    <w:rsid w:val="00E43682"/>
    <w:rsid w:val="00E436FB"/>
    <w:rsid w:val="00E43708"/>
    <w:rsid w:val="00E4373D"/>
    <w:rsid w:val="00E43776"/>
    <w:rsid w:val="00E437D0"/>
    <w:rsid w:val="00E43824"/>
    <w:rsid w:val="00E4386E"/>
    <w:rsid w:val="00E4389C"/>
    <w:rsid w:val="00E4391C"/>
    <w:rsid w:val="00E43924"/>
    <w:rsid w:val="00E43934"/>
    <w:rsid w:val="00E43957"/>
    <w:rsid w:val="00E4396E"/>
    <w:rsid w:val="00E43978"/>
    <w:rsid w:val="00E43984"/>
    <w:rsid w:val="00E439CA"/>
    <w:rsid w:val="00E43A08"/>
    <w:rsid w:val="00E43A8A"/>
    <w:rsid w:val="00E43AEC"/>
    <w:rsid w:val="00E43B2F"/>
    <w:rsid w:val="00E43B3D"/>
    <w:rsid w:val="00E43B45"/>
    <w:rsid w:val="00E43B69"/>
    <w:rsid w:val="00E43B6D"/>
    <w:rsid w:val="00E43BC7"/>
    <w:rsid w:val="00E43BEF"/>
    <w:rsid w:val="00E43C72"/>
    <w:rsid w:val="00E43CE7"/>
    <w:rsid w:val="00E43D38"/>
    <w:rsid w:val="00E43D3D"/>
    <w:rsid w:val="00E43D3F"/>
    <w:rsid w:val="00E43D4E"/>
    <w:rsid w:val="00E43D75"/>
    <w:rsid w:val="00E43D7B"/>
    <w:rsid w:val="00E43D83"/>
    <w:rsid w:val="00E43DC6"/>
    <w:rsid w:val="00E43DDF"/>
    <w:rsid w:val="00E43E28"/>
    <w:rsid w:val="00E43E3A"/>
    <w:rsid w:val="00E43E88"/>
    <w:rsid w:val="00E43EA7"/>
    <w:rsid w:val="00E43EAD"/>
    <w:rsid w:val="00E43EE7"/>
    <w:rsid w:val="00E43F00"/>
    <w:rsid w:val="00E43F08"/>
    <w:rsid w:val="00E43F13"/>
    <w:rsid w:val="00E43F21"/>
    <w:rsid w:val="00E43F73"/>
    <w:rsid w:val="00E43F89"/>
    <w:rsid w:val="00E43FC3"/>
    <w:rsid w:val="00E43FE1"/>
    <w:rsid w:val="00E43FFD"/>
    <w:rsid w:val="00E44029"/>
    <w:rsid w:val="00E4402F"/>
    <w:rsid w:val="00E4409E"/>
    <w:rsid w:val="00E440B0"/>
    <w:rsid w:val="00E440D1"/>
    <w:rsid w:val="00E440E8"/>
    <w:rsid w:val="00E4410C"/>
    <w:rsid w:val="00E44127"/>
    <w:rsid w:val="00E44153"/>
    <w:rsid w:val="00E4416A"/>
    <w:rsid w:val="00E44194"/>
    <w:rsid w:val="00E44249"/>
    <w:rsid w:val="00E44258"/>
    <w:rsid w:val="00E4425B"/>
    <w:rsid w:val="00E44277"/>
    <w:rsid w:val="00E4428B"/>
    <w:rsid w:val="00E4432D"/>
    <w:rsid w:val="00E44341"/>
    <w:rsid w:val="00E44385"/>
    <w:rsid w:val="00E443B9"/>
    <w:rsid w:val="00E443D6"/>
    <w:rsid w:val="00E4447A"/>
    <w:rsid w:val="00E44485"/>
    <w:rsid w:val="00E444D2"/>
    <w:rsid w:val="00E444EE"/>
    <w:rsid w:val="00E4454C"/>
    <w:rsid w:val="00E4458F"/>
    <w:rsid w:val="00E44629"/>
    <w:rsid w:val="00E4466F"/>
    <w:rsid w:val="00E44682"/>
    <w:rsid w:val="00E44689"/>
    <w:rsid w:val="00E44801"/>
    <w:rsid w:val="00E44826"/>
    <w:rsid w:val="00E44877"/>
    <w:rsid w:val="00E44885"/>
    <w:rsid w:val="00E44953"/>
    <w:rsid w:val="00E44970"/>
    <w:rsid w:val="00E4498D"/>
    <w:rsid w:val="00E449AC"/>
    <w:rsid w:val="00E449B1"/>
    <w:rsid w:val="00E449D6"/>
    <w:rsid w:val="00E449ED"/>
    <w:rsid w:val="00E44A39"/>
    <w:rsid w:val="00E44A53"/>
    <w:rsid w:val="00E44AAB"/>
    <w:rsid w:val="00E44ACC"/>
    <w:rsid w:val="00E44ACD"/>
    <w:rsid w:val="00E44B41"/>
    <w:rsid w:val="00E44B43"/>
    <w:rsid w:val="00E44B77"/>
    <w:rsid w:val="00E44BA9"/>
    <w:rsid w:val="00E44BF4"/>
    <w:rsid w:val="00E44BF6"/>
    <w:rsid w:val="00E44C0A"/>
    <w:rsid w:val="00E44C6F"/>
    <w:rsid w:val="00E44CAA"/>
    <w:rsid w:val="00E44DA5"/>
    <w:rsid w:val="00E44E1F"/>
    <w:rsid w:val="00E44E5C"/>
    <w:rsid w:val="00E44E6A"/>
    <w:rsid w:val="00E44E89"/>
    <w:rsid w:val="00E44EBE"/>
    <w:rsid w:val="00E44F3B"/>
    <w:rsid w:val="00E44F67"/>
    <w:rsid w:val="00E44F6D"/>
    <w:rsid w:val="00E44F75"/>
    <w:rsid w:val="00E44FC0"/>
    <w:rsid w:val="00E44FC1"/>
    <w:rsid w:val="00E44FE7"/>
    <w:rsid w:val="00E44FF8"/>
    <w:rsid w:val="00E45030"/>
    <w:rsid w:val="00E4506D"/>
    <w:rsid w:val="00E450B8"/>
    <w:rsid w:val="00E450F3"/>
    <w:rsid w:val="00E450FF"/>
    <w:rsid w:val="00E4513D"/>
    <w:rsid w:val="00E45146"/>
    <w:rsid w:val="00E45172"/>
    <w:rsid w:val="00E45174"/>
    <w:rsid w:val="00E451E1"/>
    <w:rsid w:val="00E4521C"/>
    <w:rsid w:val="00E45222"/>
    <w:rsid w:val="00E452A2"/>
    <w:rsid w:val="00E452D8"/>
    <w:rsid w:val="00E45302"/>
    <w:rsid w:val="00E45331"/>
    <w:rsid w:val="00E45342"/>
    <w:rsid w:val="00E45351"/>
    <w:rsid w:val="00E453E3"/>
    <w:rsid w:val="00E45404"/>
    <w:rsid w:val="00E4544E"/>
    <w:rsid w:val="00E4548A"/>
    <w:rsid w:val="00E454C2"/>
    <w:rsid w:val="00E4551F"/>
    <w:rsid w:val="00E45528"/>
    <w:rsid w:val="00E45563"/>
    <w:rsid w:val="00E45566"/>
    <w:rsid w:val="00E45576"/>
    <w:rsid w:val="00E4557E"/>
    <w:rsid w:val="00E455A8"/>
    <w:rsid w:val="00E4564E"/>
    <w:rsid w:val="00E45685"/>
    <w:rsid w:val="00E45715"/>
    <w:rsid w:val="00E45751"/>
    <w:rsid w:val="00E457A3"/>
    <w:rsid w:val="00E457D0"/>
    <w:rsid w:val="00E457DB"/>
    <w:rsid w:val="00E457E7"/>
    <w:rsid w:val="00E457EA"/>
    <w:rsid w:val="00E45942"/>
    <w:rsid w:val="00E45954"/>
    <w:rsid w:val="00E45997"/>
    <w:rsid w:val="00E4599C"/>
    <w:rsid w:val="00E45A4F"/>
    <w:rsid w:val="00E45A8C"/>
    <w:rsid w:val="00E45A9B"/>
    <w:rsid w:val="00E45AA9"/>
    <w:rsid w:val="00E45B74"/>
    <w:rsid w:val="00E45BCC"/>
    <w:rsid w:val="00E45BEC"/>
    <w:rsid w:val="00E45C0F"/>
    <w:rsid w:val="00E45D41"/>
    <w:rsid w:val="00E45D6E"/>
    <w:rsid w:val="00E45DB4"/>
    <w:rsid w:val="00E45DB7"/>
    <w:rsid w:val="00E45E06"/>
    <w:rsid w:val="00E45E38"/>
    <w:rsid w:val="00E45E78"/>
    <w:rsid w:val="00E45EAA"/>
    <w:rsid w:val="00E45EBA"/>
    <w:rsid w:val="00E45ED3"/>
    <w:rsid w:val="00E45F1F"/>
    <w:rsid w:val="00E45F45"/>
    <w:rsid w:val="00E45F8A"/>
    <w:rsid w:val="00E45FC9"/>
    <w:rsid w:val="00E46050"/>
    <w:rsid w:val="00E460BA"/>
    <w:rsid w:val="00E46126"/>
    <w:rsid w:val="00E46127"/>
    <w:rsid w:val="00E4614C"/>
    <w:rsid w:val="00E4614F"/>
    <w:rsid w:val="00E4615C"/>
    <w:rsid w:val="00E46168"/>
    <w:rsid w:val="00E4617C"/>
    <w:rsid w:val="00E46189"/>
    <w:rsid w:val="00E461B2"/>
    <w:rsid w:val="00E461BF"/>
    <w:rsid w:val="00E4628A"/>
    <w:rsid w:val="00E462AF"/>
    <w:rsid w:val="00E462D4"/>
    <w:rsid w:val="00E4634D"/>
    <w:rsid w:val="00E46371"/>
    <w:rsid w:val="00E46417"/>
    <w:rsid w:val="00E4641C"/>
    <w:rsid w:val="00E464B7"/>
    <w:rsid w:val="00E464D9"/>
    <w:rsid w:val="00E464E0"/>
    <w:rsid w:val="00E464FD"/>
    <w:rsid w:val="00E46516"/>
    <w:rsid w:val="00E46562"/>
    <w:rsid w:val="00E46638"/>
    <w:rsid w:val="00E46666"/>
    <w:rsid w:val="00E4667D"/>
    <w:rsid w:val="00E46698"/>
    <w:rsid w:val="00E466EA"/>
    <w:rsid w:val="00E466EB"/>
    <w:rsid w:val="00E466F6"/>
    <w:rsid w:val="00E4671B"/>
    <w:rsid w:val="00E4682E"/>
    <w:rsid w:val="00E46864"/>
    <w:rsid w:val="00E4687C"/>
    <w:rsid w:val="00E46892"/>
    <w:rsid w:val="00E46895"/>
    <w:rsid w:val="00E4689B"/>
    <w:rsid w:val="00E468AD"/>
    <w:rsid w:val="00E468EF"/>
    <w:rsid w:val="00E468F4"/>
    <w:rsid w:val="00E46911"/>
    <w:rsid w:val="00E46916"/>
    <w:rsid w:val="00E4691F"/>
    <w:rsid w:val="00E469F3"/>
    <w:rsid w:val="00E46B4F"/>
    <w:rsid w:val="00E46B6A"/>
    <w:rsid w:val="00E46B98"/>
    <w:rsid w:val="00E46BB3"/>
    <w:rsid w:val="00E46BCD"/>
    <w:rsid w:val="00E46C4F"/>
    <w:rsid w:val="00E46C55"/>
    <w:rsid w:val="00E46C89"/>
    <w:rsid w:val="00E46CCC"/>
    <w:rsid w:val="00E46CE9"/>
    <w:rsid w:val="00E46D13"/>
    <w:rsid w:val="00E46D8D"/>
    <w:rsid w:val="00E46DCF"/>
    <w:rsid w:val="00E46DEA"/>
    <w:rsid w:val="00E46E08"/>
    <w:rsid w:val="00E46E74"/>
    <w:rsid w:val="00E46E7A"/>
    <w:rsid w:val="00E46EB8"/>
    <w:rsid w:val="00E47036"/>
    <w:rsid w:val="00E4703B"/>
    <w:rsid w:val="00E4704A"/>
    <w:rsid w:val="00E4707F"/>
    <w:rsid w:val="00E4709D"/>
    <w:rsid w:val="00E47100"/>
    <w:rsid w:val="00E47123"/>
    <w:rsid w:val="00E47183"/>
    <w:rsid w:val="00E471C9"/>
    <w:rsid w:val="00E471F9"/>
    <w:rsid w:val="00E47208"/>
    <w:rsid w:val="00E4724F"/>
    <w:rsid w:val="00E47250"/>
    <w:rsid w:val="00E4726E"/>
    <w:rsid w:val="00E472FF"/>
    <w:rsid w:val="00E47318"/>
    <w:rsid w:val="00E47378"/>
    <w:rsid w:val="00E473EE"/>
    <w:rsid w:val="00E47400"/>
    <w:rsid w:val="00E4742A"/>
    <w:rsid w:val="00E4745B"/>
    <w:rsid w:val="00E47462"/>
    <w:rsid w:val="00E47495"/>
    <w:rsid w:val="00E474AB"/>
    <w:rsid w:val="00E474B7"/>
    <w:rsid w:val="00E474C8"/>
    <w:rsid w:val="00E475A4"/>
    <w:rsid w:val="00E47615"/>
    <w:rsid w:val="00E47646"/>
    <w:rsid w:val="00E47650"/>
    <w:rsid w:val="00E476A5"/>
    <w:rsid w:val="00E476DA"/>
    <w:rsid w:val="00E4772B"/>
    <w:rsid w:val="00E477E2"/>
    <w:rsid w:val="00E4786D"/>
    <w:rsid w:val="00E478B5"/>
    <w:rsid w:val="00E478C0"/>
    <w:rsid w:val="00E478D1"/>
    <w:rsid w:val="00E478F9"/>
    <w:rsid w:val="00E47926"/>
    <w:rsid w:val="00E4792B"/>
    <w:rsid w:val="00E47952"/>
    <w:rsid w:val="00E4799E"/>
    <w:rsid w:val="00E479BB"/>
    <w:rsid w:val="00E47A2C"/>
    <w:rsid w:val="00E47A58"/>
    <w:rsid w:val="00E47A74"/>
    <w:rsid w:val="00E47AAB"/>
    <w:rsid w:val="00E47B82"/>
    <w:rsid w:val="00E47BE2"/>
    <w:rsid w:val="00E47C13"/>
    <w:rsid w:val="00E47C6E"/>
    <w:rsid w:val="00E47C7A"/>
    <w:rsid w:val="00E47CE6"/>
    <w:rsid w:val="00E47CE9"/>
    <w:rsid w:val="00E47CF5"/>
    <w:rsid w:val="00E47CF7"/>
    <w:rsid w:val="00E47D5D"/>
    <w:rsid w:val="00E47E50"/>
    <w:rsid w:val="00E47E91"/>
    <w:rsid w:val="00E47EBD"/>
    <w:rsid w:val="00E47F31"/>
    <w:rsid w:val="00E47F5F"/>
    <w:rsid w:val="00E47FA9"/>
    <w:rsid w:val="00E47FC5"/>
    <w:rsid w:val="00E47FD4"/>
    <w:rsid w:val="00E50012"/>
    <w:rsid w:val="00E50030"/>
    <w:rsid w:val="00E5006C"/>
    <w:rsid w:val="00E50074"/>
    <w:rsid w:val="00E5007C"/>
    <w:rsid w:val="00E500A3"/>
    <w:rsid w:val="00E500BE"/>
    <w:rsid w:val="00E5013D"/>
    <w:rsid w:val="00E5014A"/>
    <w:rsid w:val="00E50150"/>
    <w:rsid w:val="00E50160"/>
    <w:rsid w:val="00E5016E"/>
    <w:rsid w:val="00E50179"/>
    <w:rsid w:val="00E501A9"/>
    <w:rsid w:val="00E501F3"/>
    <w:rsid w:val="00E5031F"/>
    <w:rsid w:val="00E5038C"/>
    <w:rsid w:val="00E5039D"/>
    <w:rsid w:val="00E503C5"/>
    <w:rsid w:val="00E503D4"/>
    <w:rsid w:val="00E5042D"/>
    <w:rsid w:val="00E504C4"/>
    <w:rsid w:val="00E504EB"/>
    <w:rsid w:val="00E5050C"/>
    <w:rsid w:val="00E50514"/>
    <w:rsid w:val="00E5053B"/>
    <w:rsid w:val="00E5054D"/>
    <w:rsid w:val="00E505B7"/>
    <w:rsid w:val="00E505F6"/>
    <w:rsid w:val="00E5064B"/>
    <w:rsid w:val="00E506A0"/>
    <w:rsid w:val="00E50703"/>
    <w:rsid w:val="00E5072C"/>
    <w:rsid w:val="00E50758"/>
    <w:rsid w:val="00E507A0"/>
    <w:rsid w:val="00E507B2"/>
    <w:rsid w:val="00E508F0"/>
    <w:rsid w:val="00E50949"/>
    <w:rsid w:val="00E50983"/>
    <w:rsid w:val="00E5098C"/>
    <w:rsid w:val="00E50A05"/>
    <w:rsid w:val="00E50A89"/>
    <w:rsid w:val="00E50AAE"/>
    <w:rsid w:val="00E50B84"/>
    <w:rsid w:val="00E50BAA"/>
    <w:rsid w:val="00E50C25"/>
    <w:rsid w:val="00E50C60"/>
    <w:rsid w:val="00E50CA6"/>
    <w:rsid w:val="00E50CB3"/>
    <w:rsid w:val="00E50D01"/>
    <w:rsid w:val="00E50D09"/>
    <w:rsid w:val="00E50D0B"/>
    <w:rsid w:val="00E50D73"/>
    <w:rsid w:val="00E50DC7"/>
    <w:rsid w:val="00E50DF5"/>
    <w:rsid w:val="00E50E45"/>
    <w:rsid w:val="00E50E8A"/>
    <w:rsid w:val="00E50E91"/>
    <w:rsid w:val="00E50F06"/>
    <w:rsid w:val="00E50F27"/>
    <w:rsid w:val="00E50F36"/>
    <w:rsid w:val="00E50F62"/>
    <w:rsid w:val="00E50FBC"/>
    <w:rsid w:val="00E50FD1"/>
    <w:rsid w:val="00E51009"/>
    <w:rsid w:val="00E5100B"/>
    <w:rsid w:val="00E5100E"/>
    <w:rsid w:val="00E5104D"/>
    <w:rsid w:val="00E5105B"/>
    <w:rsid w:val="00E51078"/>
    <w:rsid w:val="00E5108A"/>
    <w:rsid w:val="00E510CF"/>
    <w:rsid w:val="00E510F2"/>
    <w:rsid w:val="00E5110F"/>
    <w:rsid w:val="00E51140"/>
    <w:rsid w:val="00E511BD"/>
    <w:rsid w:val="00E511C3"/>
    <w:rsid w:val="00E511D7"/>
    <w:rsid w:val="00E512E8"/>
    <w:rsid w:val="00E512F9"/>
    <w:rsid w:val="00E5138E"/>
    <w:rsid w:val="00E513C5"/>
    <w:rsid w:val="00E513CD"/>
    <w:rsid w:val="00E51400"/>
    <w:rsid w:val="00E5143D"/>
    <w:rsid w:val="00E5147A"/>
    <w:rsid w:val="00E5153D"/>
    <w:rsid w:val="00E515DB"/>
    <w:rsid w:val="00E51612"/>
    <w:rsid w:val="00E51622"/>
    <w:rsid w:val="00E51665"/>
    <w:rsid w:val="00E51674"/>
    <w:rsid w:val="00E51699"/>
    <w:rsid w:val="00E516F1"/>
    <w:rsid w:val="00E51715"/>
    <w:rsid w:val="00E5173A"/>
    <w:rsid w:val="00E51759"/>
    <w:rsid w:val="00E517AA"/>
    <w:rsid w:val="00E51841"/>
    <w:rsid w:val="00E518A0"/>
    <w:rsid w:val="00E518C8"/>
    <w:rsid w:val="00E518DE"/>
    <w:rsid w:val="00E5193A"/>
    <w:rsid w:val="00E51941"/>
    <w:rsid w:val="00E51988"/>
    <w:rsid w:val="00E51993"/>
    <w:rsid w:val="00E519BF"/>
    <w:rsid w:val="00E51A07"/>
    <w:rsid w:val="00E51A4B"/>
    <w:rsid w:val="00E51A86"/>
    <w:rsid w:val="00E51AAF"/>
    <w:rsid w:val="00E51ACE"/>
    <w:rsid w:val="00E51AD5"/>
    <w:rsid w:val="00E51AE3"/>
    <w:rsid w:val="00E51AEA"/>
    <w:rsid w:val="00E51B11"/>
    <w:rsid w:val="00E51B1E"/>
    <w:rsid w:val="00E51BDA"/>
    <w:rsid w:val="00E51C68"/>
    <w:rsid w:val="00E51C7E"/>
    <w:rsid w:val="00E51C7F"/>
    <w:rsid w:val="00E51CA4"/>
    <w:rsid w:val="00E51CCA"/>
    <w:rsid w:val="00E51D20"/>
    <w:rsid w:val="00E51D29"/>
    <w:rsid w:val="00E51D86"/>
    <w:rsid w:val="00E51DC3"/>
    <w:rsid w:val="00E51DC8"/>
    <w:rsid w:val="00E51DD5"/>
    <w:rsid w:val="00E51E01"/>
    <w:rsid w:val="00E51E5E"/>
    <w:rsid w:val="00E51EA4"/>
    <w:rsid w:val="00E51EA5"/>
    <w:rsid w:val="00E51EE3"/>
    <w:rsid w:val="00E51F54"/>
    <w:rsid w:val="00E51FB3"/>
    <w:rsid w:val="00E51FD1"/>
    <w:rsid w:val="00E51FE8"/>
    <w:rsid w:val="00E52135"/>
    <w:rsid w:val="00E52152"/>
    <w:rsid w:val="00E521AC"/>
    <w:rsid w:val="00E521E5"/>
    <w:rsid w:val="00E521FE"/>
    <w:rsid w:val="00E52247"/>
    <w:rsid w:val="00E52256"/>
    <w:rsid w:val="00E522C8"/>
    <w:rsid w:val="00E52305"/>
    <w:rsid w:val="00E52320"/>
    <w:rsid w:val="00E52357"/>
    <w:rsid w:val="00E52471"/>
    <w:rsid w:val="00E5249D"/>
    <w:rsid w:val="00E524B2"/>
    <w:rsid w:val="00E524C4"/>
    <w:rsid w:val="00E524E9"/>
    <w:rsid w:val="00E52564"/>
    <w:rsid w:val="00E52599"/>
    <w:rsid w:val="00E525A6"/>
    <w:rsid w:val="00E525D8"/>
    <w:rsid w:val="00E52635"/>
    <w:rsid w:val="00E5276E"/>
    <w:rsid w:val="00E52824"/>
    <w:rsid w:val="00E5283C"/>
    <w:rsid w:val="00E5288E"/>
    <w:rsid w:val="00E528A2"/>
    <w:rsid w:val="00E5295F"/>
    <w:rsid w:val="00E52964"/>
    <w:rsid w:val="00E52974"/>
    <w:rsid w:val="00E52994"/>
    <w:rsid w:val="00E52AD5"/>
    <w:rsid w:val="00E52ADE"/>
    <w:rsid w:val="00E52AF9"/>
    <w:rsid w:val="00E52B07"/>
    <w:rsid w:val="00E52B4A"/>
    <w:rsid w:val="00E52B5C"/>
    <w:rsid w:val="00E52BA8"/>
    <w:rsid w:val="00E52BDF"/>
    <w:rsid w:val="00E52C07"/>
    <w:rsid w:val="00E52C09"/>
    <w:rsid w:val="00E52C14"/>
    <w:rsid w:val="00E52C6F"/>
    <w:rsid w:val="00E52C9B"/>
    <w:rsid w:val="00E52D8F"/>
    <w:rsid w:val="00E52DA0"/>
    <w:rsid w:val="00E52DCF"/>
    <w:rsid w:val="00E52E7C"/>
    <w:rsid w:val="00E52E97"/>
    <w:rsid w:val="00E52E9D"/>
    <w:rsid w:val="00E52EA3"/>
    <w:rsid w:val="00E52EA4"/>
    <w:rsid w:val="00E52F51"/>
    <w:rsid w:val="00E52F76"/>
    <w:rsid w:val="00E5302E"/>
    <w:rsid w:val="00E53039"/>
    <w:rsid w:val="00E5305F"/>
    <w:rsid w:val="00E530D9"/>
    <w:rsid w:val="00E53156"/>
    <w:rsid w:val="00E53216"/>
    <w:rsid w:val="00E5323A"/>
    <w:rsid w:val="00E53358"/>
    <w:rsid w:val="00E533D8"/>
    <w:rsid w:val="00E533FD"/>
    <w:rsid w:val="00E53427"/>
    <w:rsid w:val="00E53446"/>
    <w:rsid w:val="00E534C8"/>
    <w:rsid w:val="00E534D9"/>
    <w:rsid w:val="00E5353A"/>
    <w:rsid w:val="00E53600"/>
    <w:rsid w:val="00E53641"/>
    <w:rsid w:val="00E536BB"/>
    <w:rsid w:val="00E536F7"/>
    <w:rsid w:val="00E53708"/>
    <w:rsid w:val="00E53754"/>
    <w:rsid w:val="00E53813"/>
    <w:rsid w:val="00E5383C"/>
    <w:rsid w:val="00E538BB"/>
    <w:rsid w:val="00E538F3"/>
    <w:rsid w:val="00E5397B"/>
    <w:rsid w:val="00E5399D"/>
    <w:rsid w:val="00E539A2"/>
    <w:rsid w:val="00E53A2A"/>
    <w:rsid w:val="00E53A4E"/>
    <w:rsid w:val="00E53A58"/>
    <w:rsid w:val="00E53A5A"/>
    <w:rsid w:val="00E53A5E"/>
    <w:rsid w:val="00E53A77"/>
    <w:rsid w:val="00E53A82"/>
    <w:rsid w:val="00E53ABE"/>
    <w:rsid w:val="00E53B4F"/>
    <w:rsid w:val="00E53B5D"/>
    <w:rsid w:val="00E53B61"/>
    <w:rsid w:val="00E53B65"/>
    <w:rsid w:val="00E53BD1"/>
    <w:rsid w:val="00E53BFA"/>
    <w:rsid w:val="00E53CC4"/>
    <w:rsid w:val="00E53CCB"/>
    <w:rsid w:val="00E53D06"/>
    <w:rsid w:val="00E53DAE"/>
    <w:rsid w:val="00E53DBF"/>
    <w:rsid w:val="00E53E48"/>
    <w:rsid w:val="00E53E6A"/>
    <w:rsid w:val="00E53F71"/>
    <w:rsid w:val="00E53F75"/>
    <w:rsid w:val="00E53F7E"/>
    <w:rsid w:val="00E54006"/>
    <w:rsid w:val="00E5404C"/>
    <w:rsid w:val="00E5405C"/>
    <w:rsid w:val="00E540D6"/>
    <w:rsid w:val="00E54123"/>
    <w:rsid w:val="00E54186"/>
    <w:rsid w:val="00E54226"/>
    <w:rsid w:val="00E5422F"/>
    <w:rsid w:val="00E54235"/>
    <w:rsid w:val="00E54247"/>
    <w:rsid w:val="00E54264"/>
    <w:rsid w:val="00E5428B"/>
    <w:rsid w:val="00E542A9"/>
    <w:rsid w:val="00E542BD"/>
    <w:rsid w:val="00E542D3"/>
    <w:rsid w:val="00E542FA"/>
    <w:rsid w:val="00E54329"/>
    <w:rsid w:val="00E5432F"/>
    <w:rsid w:val="00E5436F"/>
    <w:rsid w:val="00E54399"/>
    <w:rsid w:val="00E543AE"/>
    <w:rsid w:val="00E543BA"/>
    <w:rsid w:val="00E543E1"/>
    <w:rsid w:val="00E5440A"/>
    <w:rsid w:val="00E54413"/>
    <w:rsid w:val="00E544BE"/>
    <w:rsid w:val="00E544D7"/>
    <w:rsid w:val="00E5450C"/>
    <w:rsid w:val="00E545B1"/>
    <w:rsid w:val="00E545EE"/>
    <w:rsid w:val="00E54626"/>
    <w:rsid w:val="00E546D0"/>
    <w:rsid w:val="00E547AC"/>
    <w:rsid w:val="00E54823"/>
    <w:rsid w:val="00E5487F"/>
    <w:rsid w:val="00E548B9"/>
    <w:rsid w:val="00E548FC"/>
    <w:rsid w:val="00E5491D"/>
    <w:rsid w:val="00E54927"/>
    <w:rsid w:val="00E54983"/>
    <w:rsid w:val="00E549B9"/>
    <w:rsid w:val="00E549F8"/>
    <w:rsid w:val="00E54A21"/>
    <w:rsid w:val="00E54A57"/>
    <w:rsid w:val="00E54A5D"/>
    <w:rsid w:val="00E54A95"/>
    <w:rsid w:val="00E54A98"/>
    <w:rsid w:val="00E54AA3"/>
    <w:rsid w:val="00E54AA8"/>
    <w:rsid w:val="00E54AD9"/>
    <w:rsid w:val="00E54B0C"/>
    <w:rsid w:val="00E54C16"/>
    <w:rsid w:val="00E54C2F"/>
    <w:rsid w:val="00E54C37"/>
    <w:rsid w:val="00E54CB2"/>
    <w:rsid w:val="00E54CCF"/>
    <w:rsid w:val="00E54CEA"/>
    <w:rsid w:val="00E54D08"/>
    <w:rsid w:val="00E54D1E"/>
    <w:rsid w:val="00E54D54"/>
    <w:rsid w:val="00E54D85"/>
    <w:rsid w:val="00E54DD8"/>
    <w:rsid w:val="00E54E44"/>
    <w:rsid w:val="00E54E65"/>
    <w:rsid w:val="00E54E96"/>
    <w:rsid w:val="00E54EAF"/>
    <w:rsid w:val="00E54EC7"/>
    <w:rsid w:val="00E54ED2"/>
    <w:rsid w:val="00E54EF8"/>
    <w:rsid w:val="00E54EFB"/>
    <w:rsid w:val="00E54F7F"/>
    <w:rsid w:val="00E54FDE"/>
    <w:rsid w:val="00E55001"/>
    <w:rsid w:val="00E5507F"/>
    <w:rsid w:val="00E550D2"/>
    <w:rsid w:val="00E55187"/>
    <w:rsid w:val="00E551C3"/>
    <w:rsid w:val="00E5524C"/>
    <w:rsid w:val="00E553C1"/>
    <w:rsid w:val="00E55418"/>
    <w:rsid w:val="00E5541C"/>
    <w:rsid w:val="00E5545B"/>
    <w:rsid w:val="00E55484"/>
    <w:rsid w:val="00E554B4"/>
    <w:rsid w:val="00E5559E"/>
    <w:rsid w:val="00E55645"/>
    <w:rsid w:val="00E556A4"/>
    <w:rsid w:val="00E5571B"/>
    <w:rsid w:val="00E55786"/>
    <w:rsid w:val="00E557FB"/>
    <w:rsid w:val="00E55804"/>
    <w:rsid w:val="00E5580A"/>
    <w:rsid w:val="00E5580C"/>
    <w:rsid w:val="00E55834"/>
    <w:rsid w:val="00E55885"/>
    <w:rsid w:val="00E55912"/>
    <w:rsid w:val="00E5591D"/>
    <w:rsid w:val="00E55922"/>
    <w:rsid w:val="00E5592E"/>
    <w:rsid w:val="00E5593F"/>
    <w:rsid w:val="00E5599B"/>
    <w:rsid w:val="00E55A48"/>
    <w:rsid w:val="00E55A60"/>
    <w:rsid w:val="00E55A6B"/>
    <w:rsid w:val="00E55A93"/>
    <w:rsid w:val="00E55AA9"/>
    <w:rsid w:val="00E55B02"/>
    <w:rsid w:val="00E55B2F"/>
    <w:rsid w:val="00E55BAF"/>
    <w:rsid w:val="00E55C2D"/>
    <w:rsid w:val="00E55C6C"/>
    <w:rsid w:val="00E55C86"/>
    <w:rsid w:val="00E55CA1"/>
    <w:rsid w:val="00E55CEA"/>
    <w:rsid w:val="00E55CED"/>
    <w:rsid w:val="00E55D50"/>
    <w:rsid w:val="00E55DCC"/>
    <w:rsid w:val="00E55E54"/>
    <w:rsid w:val="00E55E5B"/>
    <w:rsid w:val="00E55E65"/>
    <w:rsid w:val="00E55F51"/>
    <w:rsid w:val="00E55F56"/>
    <w:rsid w:val="00E55F69"/>
    <w:rsid w:val="00E55FA3"/>
    <w:rsid w:val="00E55FB1"/>
    <w:rsid w:val="00E560B4"/>
    <w:rsid w:val="00E560E1"/>
    <w:rsid w:val="00E56113"/>
    <w:rsid w:val="00E56190"/>
    <w:rsid w:val="00E561D3"/>
    <w:rsid w:val="00E561F0"/>
    <w:rsid w:val="00E5622F"/>
    <w:rsid w:val="00E56262"/>
    <w:rsid w:val="00E5626C"/>
    <w:rsid w:val="00E5635B"/>
    <w:rsid w:val="00E5635E"/>
    <w:rsid w:val="00E563E1"/>
    <w:rsid w:val="00E56486"/>
    <w:rsid w:val="00E564D1"/>
    <w:rsid w:val="00E5658B"/>
    <w:rsid w:val="00E565A0"/>
    <w:rsid w:val="00E565AA"/>
    <w:rsid w:val="00E565BD"/>
    <w:rsid w:val="00E5665C"/>
    <w:rsid w:val="00E5665F"/>
    <w:rsid w:val="00E5666E"/>
    <w:rsid w:val="00E5671A"/>
    <w:rsid w:val="00E56803"/>
    <w:rsid w:val="00E56826"/>
    <w:rsid w:val="00E568AB"/>
    <w:rsid w:val="00E568BE"/>
    <w:rsid w:val="00E56936"/>
    <w:rsid w:val="00E5697C"/>
    <w:rsid w:val="00E56998"/>
    <w:rsid w:val="00E569FE"/>
    <w:rsid w:val="00E56A4E"/>
    <w:rsid w:val="00E56A68"/>
    <w:rsid w:val="00E56A7C"/>
    <w:rsid w:val="00E56AA6"/>
    <w:rsid w:val="00E56B28"/>
    <w:rsid w:val="00E56B81"/>
    <w:rsid w:val="00E56BC6"/>
    <w:rsid w:val="00E56BF3"/>
    <w:rsid w:val="00E56BF4"/>
    <w:rsid w:val="00E56C1C"/>
    <w:rsid w:val="00E56C5A"/>
    <w:rsid w:val="00E56C6B"/>
    <w:rsid w:val="00E56C70"/>
    <w:rsid w:val="00E56C97"/>
    <w:rsid w:val="00E56D00"/>
    <w:rsid w:val="00E56D07"/>
    <w:rsid w:val="00E56D1F"/>
    <w:rsid w:val="00E56D85"/>
    <w:rsid w:val="00E56D98"/>
    <w:rsid w:val="00E56DA5"/>
    <w:rsid w:val="00E56DCF"/>
    <w:rsid w:val="00E56DF2"/>
    <w:rsid w:val="00E56EF2"/>
    <w:rsid w:val="00E56F1E"/>
    <w:rsid w:val="00E56F61"/>
    <w:rsid w:val="00E56F66"/>
    <w:rsid w:val="00E56F9D"/>
    <w:rsid w:val="00E56FEC"/>
    <w:rsid w:val="00E57007"/>
    <w:rsid w:val="00E57039"/>
    <w:rsid w:val="00E5718D"/>
    <w:rsid w:val="00E571E8"/>
    <w:rsid w:val="00E571ED"/>
    <w:rsid w:val="00E57218"/>
    <w:rsid w:val="00E57249"/>
    <w:rsid w:val="00E57295"/>
    <w:rsid w:val="00E57305"/>
    <w:rsid w:val="00E57321"/>
    <w:rsid w:val="00E5735E"/>
    <w:rsid w:val="00E57392"/>
    <w:rsid w:val="00E573AB"/>
    <w:rsid w:val="00E5740A"/>
    <w:rsid w:val="00E57476"/>
    <w:rsid w:val="00E57496"/>
    <w:rsid w:val="00E5751A"/>
    <w:rsid w:val="00E57536"/>
    <w:rsid w:val="00E57588"/>
    <w:rsid w:val="00E57603"/>
    <w:rsid w:val="00E57672"/>
    <w:rsid w:val="00E57692"/>
    <w:rsid w:val="00E576AC"/>
    <w:rsid w:val="00E57719"/>
    <w:rsid w:val="00E57794"/>
    <w:rsid w:val="00E57825"/>
    <w:rsid w:val="00E57845"/>
    <w:rsid w:val="00E57860"/>
    <w:rsid w:val="00E57874"/>
    <w:rsid w:val="00E5789C"/>
    <w:rsid w:val="00E57941"/>
    <w:rsid w:val="00E57985"/>
    <w:rsid w:val="00E5798E"/>
    <w:rsid w:val="00E57A13"/>
    <w:rsid w:val="00E57A22"/>
    <w:rsid w:val="00E57A59"/>
    <w:rsid w:val="00E57A73"/>
    <w:rsid w:val="00E57B03"/>
    <w:rsid w:val="00E57B28"/>
    <w:rsid w:val="00E57B3E"/>
    <w:rsid w:val="00E57C57"/>
    <w:rsid w:val="00E57C9F"/>
    <w:rsid w:val="00E57D03"/>
    <w:rsid w:val="00E57D1E"/>
    <w:rsid w:val="00E57D30"/>
    <w:rsid w:val="00E57D31"/>
    <w:rsid w:val="00E57D5D"/>
    <w:rsid w:val="00E57D7B"/>
    <w:rsid w:val="00E57D7D"/>
    <w:rsid w:val="00E57E52"/>
    <w:rsid w:val="00E57E7A"/>
    <w:rsid w:val="00E57EAC"/>
    <w:rsid w:val="00E57EF6"/>
    <w:rsid w:val="00E57F7D"/>
    <w:rsid w:val="00E57F9D"/>
    <w:rsid w:val="00E57FF4"/>
    <w:rsid w:val="00E60030"/>
    <w:rsid w:val="00E60142"/>
    <w:rsid w:val="00E6017E"/>
    <w:rsid w:val="00E60186"/>
    <w:rsid w:val="00E60197"/>
    <w:rsid w:val="00E6019C"/>
    <w:rsid w:val="00E601AE"/>
    <w:rsid w:val="00E60252"/>
    <w:rsid w:val="00E6028C"/>
    <w:rsid w:val="00E602BC"/>
    <w:rsid w:val="00E602C6"/>
    <w:rsid w:val="00E60311"/>
    <w:rsid w:val="00E60339"/>
    <w:rsid w:val="00E60368"/>
    <w:rsid w:val="00E603BA"/>
    <w:rsid w:val="00E603DE"/>
    <w:rsid w:val="00E60445"/>
    <w:rsid w:val="00E6044C"/>
    <w:rsid w:val="00E60457"/>
    <w:rsid w:val="00E6046E"/>
    <w:rsid w:val="00E6048C"/>
    <w:rsid w:val="00E604F1"/>
    <w:rsid w:val="00E6050C"/>
    <w:rsid w:val="00E60516"/>
    <w:rsid w:val="00E60579"/>
    <w:rsid w:val="00E6058B"/>
    <w:rsid w:val="00E605D5"/>
    <w:rsid w:val="00E605E7"/>
    <w:rsid w:val="00E605EA"/>
    <w:rsid w:val="00E60607"/>
    <w:rsid w:val="00E6061F"/>
    <w:rsid w:val="00E6067E"/>
    <w:rsid w:val="00E606C9"/>
    <w:rsid w:val="00E606DA"/>
    <w:rsid w:val="00E606E2"/>
    <w:rsid w:val="00E60704"/>
    <w:rsid w:val="00E60772"/>
    <w:rsid w:val="00E607BA"/>
    <w:rsid w:val="00E607C4"/>
    <w:rsid w:val="00E608A5"/>
    <w:rsid w:val="00E608D1"/>
    <w:rsid w:val="00E60916"/>
    <w:rsid w:val="00E6096C"/>
    <w:rsid w:val="00E6098C"/>
    <w:rsid w:val="00E609AF"/>
    <w:rsid w:val="00E60A05"/>
    <w:rsid w:val="00E60A34"/>
    <w:rsid w:val="00E60A38"/>
    <w:rsid w:val="00E60AA2"/>
    <w:rsid w:val="00E60AD4"/>
    <w:rsid w:val="00E60B97"/>
    <w:rsid w:val="00E60BA2"/>
    <w:rsid w:val="00E60C32"/>
    <w:rsid w:val="00E60C36"/>
    <w:rsid w:val="00E60C6F"/>
    <w:rsid w:val="00E60CDF"/>
    <w:rsid w:val="00E60D0A"/>
    <w:rsid w:val="00E60DE6"/>
    <w:rsid w:val="00E60DF1"/>
    <w:rsid w:val="00E60E5F"/>
    <w:rsid w:val="00E60E63"/>
    <w:rsid w:val="00E60EA5"/>
    <w:rsid w:val="00E60EE9"/>
    <w:rsid w:val="00E60F18"/>
    <w:rsid w:val="00E60F55"/>
    <w:rsid w:val="00E60F60"/>
    <w:rsid w:val="00E60F9C"/>
    <w:rsid w:val="00E60FB7"/>
    <w:rsid w:val="00E60FCB"/>
    <w:rsid w:val="00E60FFB"/>
    <w:rsid w:val="00E61062"/>
    <w:rsid w:val="00E610AA"/>
    <w:rsid w:val="00E61146"/>
    <w:rsid w:val="00E61149"/>
    <w:rsid w:val="00E6116C"/>
    <w:rsid w:val="00E611B5"/>
    <w:rsid w:val="00E612E6"/>
    <w:rsid w:val="00E6133B"/>
    <w:rsid w:val="00E6139C"/>
    <w:rsid w:val="00E613BE"/>
    <w:rsid w:val="00E613C2"/>
    <w:rsid w:val="00E614BB"/>
    <w:rsid w:val="00E614CF"/>
    <w:rsid w:val="00E6153D"/>
    <w:rsid w:val="00E615B5"/>
    <w:rsid w:val="00E615DA"/>
    <w:rsid w:val="00E615F5"/>
    <w:rsid w:val="00E61612"/>
    <w:rsid w:val="00E61641"/>
    <w:rsid w:val="00E6164B"/>
    <w:rsid w:val="00E61667"/>
    <w:rsid w:val="00E61680"/>
    <w:rsid w:val="00E616CA"/>
    <w:rsid w:val="00E61716"/>
    <w:rsid w:val="00E6172D"/>
    <w:rsid w:val="00E61787"/>
    <w:rsid w:val="00E61790"/>
    <w:rsid w:val="00E617F8"/>
    <w:rsid w:val="00E61805"/>
    <w:rsid w:val="00E6182B"/>
    <w:rsid w:val="00E61877"/>
    <w:rsid w:val="00E618B0"/>
    <w:rsid w:val="00E61933"/>
    <w:rsid w:val="00E61948"/>
    <w:rsid w:val="00E61972"/>
    <w:rsid w:val="00E61987"/>
    <w:rsid w:val="00E61A14"/>
    <w:rsid w:val="00E61A1C"/>
    <w:rsid w:val="00E61A27"/>
    <w:rsid w:val="00E61A3E"/>
    <w:rsid w:val="00E61A40"/>
    <w:rsid w:val="00E61B2C"/>
    <w:rsid w:val="00E61C52"/>
    <w:rsid w:val="00E61CF5"/>
    <w:rsid w:val="00E61D25"/>
    <w:rsid w:val="00E61D2F"/>
    <w:rsid w:val="00E61DA8"/>
    <w:rsid w:val="00E61DB3"/>
    <w:rsid w:val="00E61DD0"/>
    <w:rsid w:val="00E61DD3"/>
    <w:rsid w:val="00E61E1B"/>
    <w:rsid w:val="00E61E22"/>
    <w:rsid w:val="00E61E3B"/>
    <w:rsid w:val="00E61EA4"/>
    <w:rsid w:val="00E61EC3"/>
    <w:rsid w:val="00E61EFB"/>
    <w:rsid w:val="00E61F01"/>
    <w:rsid w:val="00E61F20"/>
    <w:rsid w:val="00E61FAA"/>
    <w:rsid w:val="00E61FC4"/>
    <w:rsid w:val="00E62102"/>
    <w:rsid w:val="00E62122"/>
    <w:rsid w:val="00E6216E"/>
    <w:rsid w:val="00E62201"/>
    <w:rsid w:val="00E62207"/>
    <w:rsid w:val="00E6222C"/>
    <w:rsid w:val="00E62239"/>
    <w:rsid w:val="00E6223C"/>
    <w:rsid w:val="00E62266"/>
    <w:rsid w:val="00E6230C"/>
    <w:rsid w:val="00E6231C"/>
    <w:rsid w:val="00E62336"/>
    <w:rsid w:val="00E6236C"/>
    <w:rsid w:val="00E623A8"/>
    <w:rsid w:val="00E623AA"/>
    <w:rsid w:val="00E623E0"/>
    <w:rsid w:val="00E62450"/>
    <w:rsid w:val="00E62489"/>
    <w:rsid w:val="00E624CD"/>
    <w:rsid w:val="00E62507"/>
    <w:rsid w:val="00E62509"/>
    <w:rsid w:val="00E6252B"/>
    <w:rsid w:val="00E62579"/>
    <w:rsid w:val="00E6258F"/>
    <w:rsid w:val="00E625A6"/>
    <w:rsid w:val="00E625A9"/>
    <w:rsid w:val="00E62612"/>
    <w:rsid w:val="00E62637"/>
    <w:rsid w:val="00E62682"/>
    <w:rsid w:val="00E6269E"/>
    <w:rsid w:val="00E6271A"/>
    <w:rsid w:val="00E6276C"/>
    <w:rsid w:val="00E6278B"/>
    <w:rsid w:val="00E627F7"/>
    <w:rsid w:val="00E62880"/>
    <w:rsid w:val="00E62935"/>
    <w:rsid w:val="00E62969"/>
    <w:rsid w:val="00E629B3"/>
    <w:rsid w:val="00E629BC"/>
    <w:rsid w:val="00E62A00"/>
    <w:rsid w:val="00E62A1B"/>
    <w:rsid w:val="00E62A4B"/>
    <w:rsid w:val="00E62A7E"/>
    <w:rsid w:val="00E62A8F"/>
    <w:rsid w:val="00E62ACC"/>
    <w:rsid w:val="00E62AF1"/>
    <w:rsid w:val="00E62B27"/>
    <w:rsid w:val="00E62B67"/>
    <w:rsid w:val="00E62B7D"/>
    <w:rsid w:val="00E62B81"/>
    <w:rsid w:val="00E62B95"/>
    <w:rsid w:val="00E62BB4"/>
    <w:rsid w:val="00E62C45"/>
    <w:rsid w:val="00E62D5C"/>
    <w:rsid w:val="00E62DC5"/>
    <w:rsid w:val="00E62DDE"/>
    <w:rsid w:val="00E62DE4"/>
    <w:rsid w:val="00E62DE5"/>
    <w:rsid w:val="00E62E22"/>
    <w:rsid w:val="00E62E71"/>
    <w:rsid w:val="00E62E81"/>
    <w:rsid w:val="00E62F39"/>
    <w:rsid w:val="00E62F55"/>
    <w:rsid w:val="00E62F84"/>
    <w:rsid w:val="00E62F93"/>
    <w:rsid w:val="00E62FBC"/>
    <w:rsid w:val="00E63029"/>
    <w:rsid w:val="00E63036"/>
    <w:rsid w:val="00E6304A"/>
    <w:rsid w:val="00E630A3"/>
    <w:rsid w:val="00E630F0"/>
    <w:rsid w:val="00E63117"/>
    <w:rsid w:val="00E63134"/>
    <w:rsid w:val="00E6316A"/>
    <w:rsid w:val="00E6316B"/>
    <w:rsid w:val="00E6318B"/>
    <w:rsid w:val="00E63193"/>
    <w:rsid w:val="00E6319E"/>
    <w:rsid w:val="00E631B1"/>
    <w:rsid w:val="00E632CD"/>
    <w:rsid w:val="00E632EC"/>
    <w:rsid w:val="00E63317"/>
    <w:rsid w:val="00E63422"/>
    <w:rsid w:val="00E6344B"/>
    <w:rsid w:val="00E6347C"/>
    <w:rsid w:val="00E635ED"/>
    <w:rsid w:val="00E63694"/>
    <w:rsid w:val="00E636AE"/>
    <w:rsid w:val="00E63703"/>
    <w:rsid w:val="00E6373E"/>
    <w:rsid w:val="00E63800"/>
    <w:rsid w:val="00E63811"/>
    <w:rsid w:val="00E63835"/>
    <w:rsid w:val="00E638C1"/>
    <w:rsid w:val="00E63984"/>
    <w:rsid w:val="00E639ED"/>
    <w:rsid w:val="00E63A74"/>
    <w:rsid w:val="00E63A7E"/>
    <w:rsid w:val="00E63AAC"/>
    <w:rsid w:val="00E63ADC"/>
    <w:rsid w:val="00E63B6C"/>
    <w:rsid w:val="00E63BC3"/>
    <w:rsid w:val="00E63BF4"/>
    <w:rsid w:val="00E63BFD"/>
    <w:rsid w:val="00E63C2B"/>
    <w:rsid w:val="00E63C7E"/>
    <w:rsid w:val="00E63C96"/>
    <w:rsid w:val="00E63CAC"/>
    <w:rsid w:val="00E63CD6"/>
    <w:rsid w:val="00E63D0C"/>
    <w:rsid w:val="00E63D8C"/>
    <w:rsid w:val="00E63D8E"/>
    <w:rsid w:val="00E63DEE"/>
    <w:rsid w:val="00E63DF3"/>
    <w:rsid w:val="00E63E23"/>
    <w:rsid w:val="00E63E8E"/>
    <w:rsid w:val="00E63E97"/>
    <w:rsid w:val="00E63F77"/>
    <w:rsid w:val="00E63F80"/>
    <w:rsid w:val="00E63FCF"/>
    <w:rsid w:val="00E63FF0"/>
    <w:rsid w:val="00E64004"/>
    <w:rsid w:val="00E640F6"/>
    <w:rsid w:val="00E64137"/>
    <w:rsid w:val="00E64156"/>
    <w:rsid w:val="00E64162"/>
    <w:rsid w:val="00E641B1"/>
    <w:rsid w:val="00E64284"/>
    <w:rsid w:val="00E64337"/>
    <w:rsid w:val="00E64371"/>
    <w:rsid w:val="00E64373"/>
    <w:rsid w:val="00E643C7"/>
    <w:rsid w:val="00E643E2"/>
    <w:rsid w:val="00E643F2"/>
    <w:rsid w:val="00E6440E"/>
    <w:rsid w:val="00E64426"/>
    <w:rsid w:val="00E6442A"/>
    <w:rsid w:val="00E6447B"/>
    <w:rsid w:val="00E6449E"/>
    <w:rsid w:val="00E644AB"/>
    <w:rsid w:val="00E644CC"/>
    <w:rsid w:val="00E644F6"/>
    <w:rsid w:val="00E644FB"/>
    <w:rsid w:val="00E6450E"/>
    <w:rsid w:val="00E6450F"/>
    <w:rsid w:val="00E64534"/>
    <w:rsid w:val="00E645C9"/>
    <w:rsid w:val="00E645EB"/>
    <w:rsid w:val="00E6462F"/>
    <w:rsid w:val="00E64744"/>
    <w:rsid w:val="00E6474D"/>
    <w:rsid w:val="00E64793"/>
    <w:rsid w:val="00E647DB"/>
    <w:rsid w:val="00E648B0"/>
    <w:rsid w:val="00E648D7"/>
    <w:rsid w:val="00E64A08"/>
    <w:rsid w:val="00E64A0D"/>
    <w:rsid w:val="00E64B1B"/>
    <w:rsid w:val="00E64B34"/>
    <w:rsid w:val="00E64D2A"/>
    <w:rsid w:val="00E64D5B"/>
    <w:rsid w:val="00E64D8D"/>
    <w:rsid w:val="00E64E93"/>
    <w:rsid w:val="00E64ED1"/>
    <w:rsid w:val="00E64F09"/>
    <w:rsid w:val="00E64F52"/>
    <w:rsid w:val="00E64F55"/>
    <w:rsid w:val="00E64FEC"/>
    <w:rsid w:val="00E65039"/>
    <w:rsid w:val="00E65049"/>
    <w:rsid w:val="00E6518E"/>
    <w:rsid w:val="00E651AD"/>
    <w:rsid w:val="00E651CA"/>
    <w:rsid w:val="00E651F4"/>
    <w:rsid w:val="00E65223"/>
    <w:rsid w:val="00E6523F"/>
    <w:rsid w:val="00E65242"/>
    <w:rsid w:val="00E6526F"/>
    <w:rsid w:val="00E65311"/>
    <w:rsid w:val="00E6531F"/>
    <w:rsid w:val="00E65356"/>
    <w:rsid w:val="00E653C7"/>
    <w:rsid w:val="00E653C9"/>
    <w:rsid w:val="00E653E2"/>
    <w:rsid w:val="00E65418"/>
    <w:rsid w:val="00E65446"/>
    <w:rsid w:val="00E654DF"/>
    <w:rsid w:val="00E655E6"/>
    <w:rsid w:val="00E65614"/>
    <w:rsid w:val="00E6565B"/>
    <w:rsid w:val="00E65684"/>
    <w:rsid w:val="00E656A9"/>
    <w:rsid w:val="00E656F1"/>
    <w:rsid w:val="00E65726"/>
    <w:rsid w:val="00E65758"/>
    <w:rsid w:val="00E6577B"/>
    <w:rsid w:val="00E6586C"/>
    <w:rsid w:val="00E65880"/>
    <w:rsid w:val="00E658F2"/>
    <w:rsid w:val="00E6590C"/>
    <w:rsid w:val="00E6591A"/>
    <w:rsid w:val="00E65977"/>
    <w:rsid w:val="00E659AF"/>
    <w:rsid w:val="00E659E8"/>
    <w:rsid w:val="00E65A39"/>
    <w:rsid w:val="00E65A4F"/>
    <w:rsid w:val="00E65A77"/>
    <w:rsid w:val="00E65A99"/>
    <w:rsid w:val="00E65AA0"/>
    <w:rsid w:val="00E65AAD"/>
    <w:rsid w:val="00E65AAF"/>
    <w:rsid w:val="00E65AC7"/>
    <w:rsid w:val="00E65AEC"/>
    <w:rsid w:val="00E65B60"/>
    <w:rsid w:val="00E65B7D"/>
    <w:rsid w:val="00E65B7E"/>
    <w:rsid w:val="00E65BD6"/>
    <w:rsid w:val="00E65C05"/>
    <w:rsid w:val="00E65C06"/>
    <w:rsid w:val="00E65C82"/>
    <w:rsid w:val="00E65D4F"/>
    <w:rsid w:val="00E65D7A"/>
    <w:rsid w:val="00E65D8F"/>
    <w:rsid w:val="00E65D95"/>
    <w:rsid w:val="00E65E29"/>
    <w:rsid w:val="00E65E6E"/>
    <w:rsid w:val="00E65E8C"/>
    <w:rsid w:val="00E65EAE"/>
    <w:rsid w:val="00E65EE3"/>
    <w:rsid w:val="00E65F9E"/>
    <w:rsid w:val="00E6600B"/>
    <w:rsid w:val="00E66038"/>
    <w:rsid w:val="00E6607A"/>
    <w:rsid w:val="00E660B2"/>
    <w:rsid w:val="00E660E7"/>
    <w:rsid w:val="00E6610F"/>
    <w:rsid w:val="00E66181"/>
    <w:rsid w:val="00E6618F"/>
    <w:rsid w:val="00E661AD"/>
    <w:rsid w:val="00E662B8"/>
    <w:rsid w:val="00E662CE"/>
    <w:rsid w:val="00E663AB"/>
    <w:rsid w:val="00E663CF"/>
    <w:rsid w:val="00E663F7"/>
    <w:rsid w:val="00E663FD"/>
    <w:rsid w:val="00E66406"/>
    <w:rsid w:val="00E664D4"/>
    <w:rsid w:val="00E664EE"/>
    <w:rsid w:val="00E664F9"/>
    <w:rsid w:val="00E6650E"/>
    <w:rsid w:val="00E6651A"/>
    <w:rsid w:val="00E6655A"/>
    <w:rsid w:val="00E66575"/>
    <w:rsid w:val="00E66580"/>
    <w:rsid w:val="00E66588"/>
    <w:rsid w:val="00E666D8"/>
    <w:rsid w:val="00E666F6"/>
    <w:rsid w:val="00E66723"/>
    <w:rsid w:val="00E6672A"/>
    <w:rsid w:val="00E667CD"/>
    <w:rsid w:val="00E667D3"/>
    <w:rsid w:val="00E66897"/>
    <w:rsid w:val="00E6689B"/>
    <w:rsid w:val="00E668A7"/>
    <w:rsid w:val="00E668C7"/>
    <w:rsid w:val="00E6690E"/>
    <w:rsid w:val="00E66935"/>
    <w:rsid w:val="00E6695C"/>
    <w:rsid w:val="00E66A52"/>
    <w:rsid w:val="00E66A76"/>
    <w:rsid w:val="00E66A84"/>
    <w:rsid w:val="00E66A86"/>
    <w:rsid w:val="00E66B4C"/>
    <w:rsid w:val="00E66BE6"/>
    <w:rsid w:val="00E66C01"/>
    <w:rsid w:val="00E66C03"/>
    <w:rsid w:val="00E66C1F"/>
    <w:rsid w:val="00E66C25"/>
    <w:rsid w:val="00E66C31"/>
    <w:rsid w:val="00E66C59"/>
    <w:rsid w:val="00E66CB1"/>
    <w:rsid w:val="00E66CCC"/>
    <w:rsid w:val="00E66D0D"/>
    <w:rsid w:val="00E66D39"/>
    <w:rsid w:val="00E66D3B"/>
    <w:rsid w:val="00E66D6B"/>
    <w:rsid w:val="00E66DA2"/>
    <w:rsid w:val="00E66DE6"/>
    <w:rsid w:val="00E66DEA"/>
    <w:rsid w:val="00E66EC6"/>
    <w:rsid w:val="00E66F6E"/>
    <w:rsid w:val="00E66FC6"/>
    <w:rsid w:val="00E6700E"/>
    <w:rsid w:val="00E67017"/>
    <w:rsid w:val="00E6703F"/>
    <w:rsid w:val="00E67044"/>
    <w:rsid w:val="00E67100"/>
    <w:rsid w:val="00E67205"/>
    <w:rsid w:val="00E67206"/>
    <w:rsid w:val="00E6722B"/>
    <w:rsid w:val="00E67288"/>
    <w:rsid w:val="00E67291"/>
    <w:rsid w:val="00E67295"/>
    <w:rsid w:val="00E672E2"/>
    <w:rsid w:val="00E67301"/>
    <w:rsid w:val="00E67302"/>
    <w:rsid w:val="00E67304"/>
    <w:rsid w:val="00E67337"/>
    <w:rsid w:val="00E6734C"/>
    <w:rsid w:val="00E6734D"/>
    <w:rsid w:val="00E67392"/>
    <w:rsid w:val="00E673B0"/>
    <w:rsid w:val="00E67467"/>
    <w:rsid w:val="00E67470"/>
    <w:rsid w:val="00E674CD"/>
    <w:rsid w:val="00E6755D"/>
    <w:rsid w:val="00E67581"/>
    <w:rsid w:val="00E675A9"/>
    <w:rsid w:val="00E67627"/>
    <w:rsid w:val="00E6769A"/>
    <w:rsid w:val="00E67701"/>
    <w:rsid w:val="00E677BF"/>
    <w:rsid w:val="00E677C3"/>
    <w:rsid w:val="00E677D8"/>
    <w:rsid w:val="00E677F6"/>
    <w:rsid w:val="00E6782D"/>
    <w:rsid w:val="00E67847"/>
    <w:rsid w:val="00E67863"/>
    <w:rsid w:val="00E67865"/>
    <w:rsid w:val="00E6788F"/>
    <w:rsid w:val="00E678B5"/>
    <w:rsid w:val="00E67909"/>
    <w:rsid w:val="00E67910"/>
    <w:rsid w:val="00E67919"/>
    <w:rsid w:val="00E6793B"/>
    <w:rsid w:val="00E67974"/>
    <w:rsid w:val="00E6798E"/>
    <w:rsid w:val="00E67A24"/>
    <w:rsid w:val="00E67A33"/>
    <w:rsid w:val="00E67A4C"/>
    <w:rsid w:val="00E67ACA"/>
    <w:rsid w:val="00E67B7B"/>
    <w:rsid w:val="00E67B8E"/>
    <w:rsid w:val="00E67BD6"/>
    <w:rsid w:val="00E67C63"/>
    <w:rsid w:val="00E67C7D"/>
    <w:rsid w:val="00E67CA3"/>
    <w:rsid w:val="00E67CC1"/>
    <w:rsid w:val="00E67CEC"/>
    <w:rsid w:val="00E67D15"/>
    <w:rsid w:val="00E67D1D"/>
    <w:rsid w:val="00E67D1E"/>
    <w:rsid w:val="00E67D4D"/>
    <w:rsid w:val="00E67D6F"/>
    <w:rsid w:val="00E67DD3"/>
    <w:rsid w:val="00E67E1D"/>
    <w:rsid w:val="00E67E41"/>
    <w:rsid w:val="00E67EFD"/>
    <w:rsid w:val="00E67F79"/>
    <w:rsid w:val="00E67FFD"/>
    <w:rsid w:val="00E67FFE"/>
    <w:rsid w:val="00E70005"/>
    <w:rsid w:val="00E7007D"/>
    <w:rsid w:val="00E700EB"/>
    <w:rsid w:val="00E7016F"/>
    <w:rsid w:val="00E7019D"/>
    <w:rsid w:val="00E701E9"/>
    <w:rsid w:val="00E7023B"/>
    <w:rsid w:val="00E70267"/>
    <w:rsid w:val="00E7032C"/>
    <w:rsid w:val="00E70353"/>
    <w:rsid w:val="00E7037D"/>
    <w:rsid w:val="00E703AE"/>
    <w:rsid w:val="00E703B7"/>
    <w:rsid w:val="00E703BD"/>
    <w:rsid w:val="00E7041C"/>
    <w:rsid w:val="00E70421"/>
    <w:rsid w:val="00E70443"/>
    <w:rsid w:val="00E70478"/>
    <w:rsid w:val="00E70488"/>
    <w:rsid w:val="00E704AF"/>
    <w:rsid w:val="00E704D5"/>
    <w:rsid w:val="00E704E1"/>
    <w:rsid w:val="00E704EB"/>
    <w:rsid w:val="00E705B4"/>
    <w:rsid w:val="00E705C2"/>
    <w:rsid w:val="00E7063B"/>
    <w:rsid w:val="00E706D1"/>
    <w:rsid w:val="00E70703"/>
    <w:rsid w:val="00E7070B"/>
    <w:rsid w:val="00E707FA"/>
    <w:rsid w:val="00E70818"/>
    <w:rsid w:val="00E7081F"/>
    <w:rsid w:val="00E7089D"/>
    <w:rsid w:val="00E708C3"/>
    <w:rsid w:val="00E70905"/>
    <w:rsid w:val="00E7092F"/>
    <w:rsid w:val="00E70A2E"/>
    <w:rsid w:val="00E70A53"/>
    <w:rsid w:val="00E70A61"/>
    <w:rsid w:val="00E70A92"/>
    <w:rsid w:val="00E70AF3"/>
    <w:rsid w:val="00E70B10"/>
    <w:rsid w:val="00E70BA8"/>
    <w:rsid w:val="00E70BCB"/>
    <w:rsid w:val="00E70BCC"/>
    <w:rsid w:val="00E70BE4"/>
    <w:rsid w:val="00E70C46"/>
    <w:rsid w:val="00E70C56"/>
    <w:rsid w:val="00E70C5E"/>
    <w:rsid w:val="00E70C97"/>
    <w:rsid w:val="00E70CCB"/>
    <w:rsid w:val="00E70CD3"/>
    <w:rsid w:val="00E70CE6"/>
    <w:rsid w:val="00E70D1B"/>
    <w:rsid w:val="00E70D21"/>
    <w:rsid w:val="00E70D55"/>
    <w:rsid w:val="00E70DA5"/>
    <w:rsid w:val="00E70DD8"/>
    <w:rsid w:val="00E70E1A"/>
    <w:rsid w:val="00E70E3B"/>
    <w:rsid w:val="00E70E48"/>
    <w:rsid w:val="00E70E80"/>
    <w:rsid w:val="00E70E8D"/>
    <w:rsid w:val="00E70EC0"/>
    <w:rsid w:val="00E70EDE"/>
    <w:rsid w:val="00E70EFA"/>
    <w:rsid w:val="00E70F55"/>
    <w:rsid w:val="00E70F6B"/>
    <w:rsid w:val="00E70F87"/>
    <w:rsid w:val="00E70FC1"/>
    <w:rsid w:val="00E7103C"/>
    <w:rsid w:val="00E71085"/>
    <w:rsid w:val="00E71098"/>
    <w:rsid w:val="00E7120D"/>
    <w:rsid w:val="00E7125A"/>
    <w:rsid w:val="00E712A1"/>
    <w:rsid w:val="00E712DD"/>
    <w:rsid w:val="00E7133D"/>
    <w:rsid w:val="00E7133E"/>
    <w:rsid w:val="00E71364"/>
    <w:rsid w:val="00E71370"/>
    <w:rsid w:val="00E713B4"/>
    <w:rsid w:val="00E713CB"/>
    <w:rsid w:val="00E713DA"/>
    <w:rsid w:val="00E713F5"/>
    <w:rsid w:val="00E71400"/>
    <w:rsid w:val="00E7141D"/>
    <w:rsid w:val="00E71423"/>
    <w:rsid w:val="00E714E6"/>
    <w:rsid w:val="00E71503"/>
    <w:rsid w:val="00E71582"/>
    <w:rsid w:val="00E71616"/>
    <w:rsid w:val="00E716A5"/>
    <w:rsid w:val="00E716DA"/>
    <w:rsid w:val="00E716E6"/>
    <w:rsid w:val="00E71763"/>
    <w:rsid w:val="00E71790"/>
    <w:rsid w:val="00E717BF"/>
    <w:rsid w:val="00E717DA"/>
    <w:rsid w:val="00E717E1"/>
    <w:rsid w:val="00E717E4"/>
    <w:rsid w:val="00E7182B"/>
    <w:rsid w:val="00E71832"/>
    <w:rsid w:val="00E71869"/>
    <w:rsid w:val="00E71915"/>
    <w:rsid w:val="00E7193B"/>
    <w:rsid w:val="00E71AB7"/>
    <w:rsid w:val="00E71BC9"/>
    <w:rsid w:val="00E71DC4"/>
    <w:rsid w:val="00E71E20"/>
    <w:rsid w:val="00E71E49"/>
    <w:rsid w:val="00E71F75"/>
    <w:rsid w:val="00E72012"/>
    <w:rsid w:val="00E72086"/>
    <w:rsid w:val="00E720B4"/>
    <w:rsid w:val="00E720EE"/>
    <w:rsid w:val="00E72118"/>
    <w:rsid w:val="00E721CF"/>
    <w:rsid w:val="00E721DF"/>
    <w:rsid w:val="00E72267"/>
    <w:rsid w:val="00E7232F"/>
    <w:rsid w:val="00E72367"/>
    <w:rsid w:val="00E7237C"/>
    <w:rsid w:val="00E72381"/>
    <w:rsid w:val="00E72385"/>
    <w:rsid w:val="00E7239C"/>
    <w:rsid w:val="00E723A2"/>
    <w:rsid w:val="00E72412"/>
    <w:rsid w:val="00E72490"/>
    <w:rsid w:val="00E724CB"/>
    <w:rsid w:val="00E724EE"/>
    <w:rsid w:val="00E7250F"/>
    <w:rsid w:val="00E72529"/>
    <w:rsid w:val="00E72548"/>
    <w:rsid w:val="00E7256D"/>
    <w:rsid w:val="00E72595"/>
    <w:rsid w:val="00E725B0"/>
    <w:rsid w:val="00E72655"/>
    <w:rsid w:val="00E7268F"/>
    <w:rsid w:val="00E726C0"/>
    <w:rsid w:val="00E726F4"/>
    <w:rsid w:val="00E72709"/>
    <w:rsid w:val="00E72741"/>
    <w:rsid w:val="00E72743"/>
    <w:rsid w:val="00E7276B"/>
    <w:rsid w:val="00E727BE"/>
    <w:rsid w:val="00E727C3"/>
    <w:rsid w:val="00E727DF"/>
    <w:rsid w:val="00E727EF"/>
    <w:rsid w:val="00E72857"/>
    <w:rsid w:val="00E7285F"/>
    <w:rsid w:val="00E72870"/>
    <w:rsid w:val="00E7287A"/>
    <w:rsid w:val="00E728FF"/>
    <w:rsid w:val="00E72912"/>
    <w:rsid w:val="00E72917"/>
    <w:rsid w:val="00E72920"/>
    <w:rsid w:val="00E72966"/>
    <w:rsid w:val="00E72984"/>
    <w:rsid w:val="00E72A77"/>
    <w:rsid w:val="00E72A92"/>
    <w:rsid w:val="00E72AE8"/>
    <w:rsid w:val="00E72B37"/>
    <w:rsid w:val="00E72B65"/>
    <w:rsid w:val="00E72BE2"/>
    <w:rsid w:val="00E72C1F"/>
    <w:rsid w:val="00E72C33"/>
    <w:rsid w:val="00E72C6A"/>
    <w:rsid w:val="00E72CAC"/>
    <w:rsid w:val="00E72D81"/>
    <w:rsid w:val="00E72DC2"/>
    <w:rsid w:val="00E72E2E"/>
    <w:rsid w:val="00E72E6F"/>
    <w:rsid w:val="00E72E7D"/>
    <w:rsid w:val="00E72EC3"/>
    <w:rsid w:val="00E72F14"/>
    <w:rsid w:val="00E72F1E"/>
    <w:rsid w:val="00E72F2E"/>
    <w:rsid w:val="00E72F84"/>
    <w:rsid w:val="00E72FC0"/>
    <w:rsid w:val="00E73088"/>
    <w:rsid w:val="00E730C8"/>
    <w:rsid w:val="00E730D7"/>
    <w:rsid w:val="00E730E6"/>
    <w:rsid w:val="00E73113"/>
    <w:rsid w:val="00E73156"/>
    <w:rsid w:val="00E731AB"/>
    <w:rsid w:val="00E731B3"/>
    <w:rsid w:val="00E7322D"/>
    <w:rsid w:val="00E7326F"/>
    <w:rsid w:val="00E732F0"/>
    <w:rsid w:val="00E7331B"/>
    <w:rsid w:val="00E73366"/>
    <w:rsid w:val="00E733D9"/>
    <w:rsid w:val="00E73401"/>
    <w:rsid w:val="00E73435"/>
    <w:rsid w:val="00E7343A"/>
    <w:rsid w:val="00E7345A"/>
    <w:rsid w:val="00E7346F"/>
    <w:rsid w:val="00E734BD"/>
    <w:rsid w:val="00E734E0"/>
    <w:rsid w:val="00E734E7"/>
    <w:rsid w:val="00E735CE"/>
    <w:rsid w:val="00E73609"/>
    <w:rsid w:val="00E73724"/>
    <w:rsid w:val="00E73729"/>
    <w:rsid w:val="00E73751"/>
    <w:rsid w:val="00E737FB"/>
    <w:rsid w:val="00E7383D"/>
    <w:rsid w:val="00E7387A"/>
    <w:rsid w:val="00E738D8"/>
    <w:rsid w:val="00E73919"/>
    <w:rsid w:val="00E73935"/>
    <w:rsid w:val="00E73993"/>
    <w:rsid w:val="00E739B5"/>
    <w:rsid w:val="00E739EF"/>
    <w:rsid w:val="00E73A01"/>
    <w:rsid w:val="00E73A41"/>
    <w:rsid w:val="00E73A69"/>
    <w:rsid w:val="00E73A6C"/>
    <w:rsid w:val="00E73A7E"/>
    <w:rsid w:val="00E73A88"/>
    <w:rsid w:val="00E73A8C"/>
    <w:rsid w:val="00E73ABE"/>
    <w:rsid w:val="00E73B22"/>
    <w:rsid w:val="00E73B64"/>
    <w:rsid w:val="00E73B75"/>
    <w:rsid w:val="00E73BC0"/>
    <w:rsid w:val="00E73BF2"/>
    <w:rsid w:val="00E73C8C"/>
    <w:rsid w:val="00E73CE9"/>
    <w:rsid w:val="00E73D85"/>
    <w:rsid w:val="00E73DEE"/>
    <w:rsid w:val="00E73EAD"/>
    <w:rsid w:val="00E73EFB"/>
    <w:rsid w:val="00E73EFE"/>
    <w:rsid w:val="00E73F71"/>
    <w:rsid w:val="00E74016"/>
    <w:rsid w:val="00E740E0"/>
    <w:rsid w:val="00E7418D"/>
    <w:rsid w:val="00E741AD"/>
    <w:rsid w:val="00E741CD"/>
    <w:rsid w:val="00E74204"/>
    <w:rsid w:val="00E742AD"/>
    <w:rsid w:val="00E742E9"/>
    <w:rsid w:val="00E74336"/>
    <w:rsid w:val="00E74357"/>
    <w:rsid w:val="00E743A1"/>
    <w:rsid w:val="00E744B2"/>
    <w:rsid w:val="00E744D3"/>
    <w:rsid w:val="00E7458C"/>
    <w:rsid w:val="00E7459B"/>
    <w:rsid w:val="00E745DE"/>
    <w:rsid w:val="00E745FC"/>
    <w:rsid w:val="00E74672"/>
    <w:rsid w:val="00E74685"/>
    <w:rsid w:val="00E74692"/>
    <w:rsid w:val="00E74712"/>
    <w:rsid w:val="00E74747"/>
    <w:rsid w:val="00E74749"/>
    <w:rsid w:val="00E747C1"/>
    <w:rsid w:val="00E7480B"/>
    <w:rsid w:val="00E748E4"/>
    <w:rsid w:val="00E74925"/>
    <w:rsid w:val="00E7495E"/>
    <w:rsid w:val="00E74964"/>
    <w:rsid w:val="00E74991"/>
    <w:rsid w:val="00E749D2"/>
    <w:rsid w:val="00E749F5"/>
    <w:rsid w:val="00E74A20"/>
    <w:rsid w:val="00E74A65"/>
    <w:rsid w:val="00E74AA6"/>
    <w:rsid w:val="00E74AED"/>
    <w:rsid w:val="00E74B96"/>
    <w:rsid w:val="00E74BA9"/>
    <w:rsid w:val="00E74BAB"/>
    <w:rsid w:val="00E74BBE"/>
    <w:rsid w:val="00E74BE8"/>
    <w:rsid w:val="00E74C0B"/>
    <w:rsid w:val="00E74C8B"/>
    <w:rsid w:val="00E74CC5"/>
    <w:rsid w:val="00E74D01"/>
    <w:rsid w:val="00E74D4D"/>
    <w:rsid w:val="00E74D50"/>
    <w:rsid w:val="00E74D65"/>
    <w:rsid w:val="00E74D81"/>
    <w:rsid w:val="00E74DA3"/>
    <w:rsid w:val="00E74DB2"/>
    <w:rsid w:val="00E74DB5"/>
    <w:rsid w:val="00E74E1B"/>
    <w:rsid w:val="00E74E41"/>
    <w:rsid w:val="00E74E42"/>
    <w:rsid w:val="00E74E73"/>
    <w:rsid w:val="00E74E84"/>
    <w:rsid w:val="00E74EA0"/>
    <w:rsid w:val="00E74EC1"/>
    <w:rsid w:val="00E74F05"/>
    <w:rsid w:val="00E74F23"/>
    <w:rsid w:val="00E74F82"/>
    <w:rsid w:val="00E74FC8"/>
    <w:rsid w:val="00E74FE3"/>
    <w:rsid w:val="00E7505D"/>
    <w:rsid w:val="00E7508C"/>
    <w:rsid w:val="00E75091"/>
    <w:rsid w:val="00E75093"/>
    <w:rsid w:val="00E75099"/>
    <w:rsid w:val="00E750BF"/>
    <w:rsid w:val="00E75104"/>
    <w:rsid w:val="00E7514B"/>
    <w:rsid w:val="00E7518F"/>
    <w:rsid w:val="00E75233"/>
    <w:rsid w:val="00E75284"/>
    <w:rsid w:val="00E752B6"/>
    <w:rsid w:val="00E752C8"/>
    <w:rsid w:val="00E752F0"/>
    <w:rsid w:val="00E75330"/>
    <w:rsid w:val="00E7533C"/>
    <w:rsid w:val="00E753ED"/>
    <w:rsid w:val="00E75482"/>
    <w:rsid w:val="00E7558E"/>
    <w:rsid w:val="00E7558F"/>
    <w:rsid w:val="00E75596"/>
    <w:rsid w:val="00E755D2"/>
    <w:rsid w:val="00E755E1"/>
    <w:rsid w:val="00E75669"/>
    <w:rsid w:val="00E756BA"/>
    <w:rsid w:val="00E756C1"/>
    <w:rsid w:val="00E756D2"/>
    <w:rsid w:val="00E75718"/>
    <w:rsid w:val="00E75744"/>
    <w:rsid w:val="00E75764"/>
    <w:rsid w:val="00E757AF"/>
    <w:rsid w:val="00E757BC"/>
    <w:rsid w:val="00E757E0"/>
    <w:rsid w:val="00E75834"/>
    <w:rsid w:val="00E758AD"/>
    <w:rsid w:val="00E758C5"/>
    <w:rsid w:val="00E758E9"/>
    <w:rsid w:val="00E759B1"/>
    <w:rsid w:val="00E75A6B"/>
    <w:rsid w:val="00E75AD0"/>
    <w:rsid w:val="00E75AF7"/>
    <w:rsid w:val="00E75AFF"/>
    <w:rsid w:val="00E75BA7"/>
    <w:rsid w:val="00E75BD2"/>
    <w:rsid w:val="00E75BDA"/>
    <w:rsid w:val="00E75CEB"/>
    <w:rsid w:val="00E75D1E"/>
    <w:rsid w:val="00E75D2E"/>
    <w:rsid w:val="00E75D37"/>
    <w:rsid w:val="00E75D88"/>
    <w:rsid w:val="00E75DAC"/>
    <w:rsid w:val="00E75E23"/>
    <w:rsid w:val="00E75E65"/>
    <w:rsid w:val="00E75ED8"/>
    <w:rsid w:val="00E75F20"/>
    <w:rsid w:val="00E75F32"/>
    <w:rsid w:val="00E75F42"/>
    <w:rsid w:val="00E75FA0"/>
    <w:rsid w:val="00E75FA3"/>
    <w:rsid w:val="00E75FE8"/>
    <w:rsid w:val="00E7603C"/>
    <w:rsid w:val="00E760B6"/>
    <w:rsid w:val="00E760BE"/>
    <w:rsid w:val="00E7612A"/>
    <w:rsid w:val="00E7619C"/>
    <w:rsid w:val="00E76204"/>
    <w:rsid w:val="00E7620E"/>
    <w:rsid w:val="00E76275"/>
    <w:rsid w:val="00E76286"/>
    <w:rsid w:val="00E76337"/>
    <w:rsid w:val="00E76360"/>
    <w:rsid w:val="00E763B2"/>
    <w:rsid w:val="00E763F0"/>
    <w:rsid w:val="00E763F4"/>
    <w:rsid w:val="00E76463"/>
    <w:rsid w:val="00E764A1"/>
    <w:rsid w:val="00E764F2"/>
    <w:rsid w:val="00E7653D"/>
    <w:rsid w:val="00E765DF"/>
    <w:rsid w:val="00E765E2"/>
    <w:rsid w:val="00E76689"/>
    <w:rsid w:val="00E7669B"/>
    <w:rsid w:val="00E766BB"/>
    <w:rsid w:val="00E7672C"/>
    <w:rsid w:val="00E76792"/>
    <w:rsid w:val="00E767C5"/>
    <w:rsid w:val="00E768A3"/>
    <w:rsid w:val="00E768BA"/>
    <w:rsid w:val="00E768C4"/>
    <w:rsid w:val="00E768DB"/>
    <w:rsid w:val="00E76903"/>
    <w:rsid w:val="00E76968"/>
    <w:rsid w:val="00E769FF"/>
    <w:rsid w:val="00E76A14"/>
    <w:rsid w:val="00E76A50"/>
    <w:rsid w:val="00E76A5A"/>
    <w:rsid w:val="00E76AA4"/>
    <w:rsid w:val="00E76AFD"/>
    <w:rsid w:val="00E76B03"/>
    <w:rsid w:val="00E76B22"/>
    <w:rsid w:val="00E76BB3"/>
    <w:rsid w:val="00E76BD2"/>
    <w:rsid w:val="00E76BEC"/>
    <w:rsid w:val="00E76C8B"/>
    <w:rsid w:val="00E76C8E"/>
    <w:rsid w:val="00E76CD3"/>
    <w:rsid w:val="00E76CD7"/>
    <w:rsid w:val="00E76D06"/>
    <w:rsid w:val="00E76D2C"/>
    <w:rsid w:val="00E76D45"/>
    <w:rsid w:val="00E76D4A"/>
    <w:rsid w:val="00E76D52"/>
    <w:rsid w:val="00E76D90"/>
    <w:rsid w:val="00E76E43"/>
    <w:rsid w:val="00E76F16"/>
    <w:rsid w:val="00E76FBE"/>
    <w:rsid w:val="00E77078"/>
    <w:rsid w:val="00E77124"/>
    <w:rsid w:val="00E7714B"/>
    <w:rsid w:val="00E771C8"/>
    <w:rsid w:val="00E771D7"/>
    <w:rsid w:val="00E7721D"/>
    <w:rsid w:val="00E77230"/>
    <w:rsid w:val="00E7729E"/>
    <w:rsid w:val="00E772B0"/>
    <w:rsid w:val="00E772E4"/>
    <w:rsid w:val="00E772FF"/>
    <w:rsid w:val="00E77323"/>
    <w:rsid w:val="00E7737B"/>
    <w:rsid w:val="00E773C7"/>
    <w:rsid w:val="00E77406"/>
    <w:rsid w:val="00E7740D"/>
    <w:rsid w:val="00E77432"/>
    <w:rsid w:val="00E77439"/>
    <w:rsid w:val="00E7746E"/>
    <w:rsid w:val="00E77493"/>
    <w:rsid w:val="00E774DF"/>
    <w:rsid w:val="00E7761E"/>
    <w:rsid w:val="00E7763A"/>
    <w:rsid w:val="00E7779B"/>
    <w:rsid w:val="00E777A1"/>
    <w:rsid w:val="00E77817"/>
    <w:rsid w:val="00E77832"/>
    <w:rsid w:val="00E77881"/>
    <w:rsid w:val="00E7788E"/>
    <w:rsid w:val="00E77907"/>
    <w:rsid w:val="00E77998"/>
    <w:rsid w:val="00E77A10"/>
    <w:rsid w:val="00E77A21"/>
    <w:rsid w:val="00E77A25"/>
    <w:rsid w:val="00E77A64"/>
    <w:rsid w:val="00E77A80"/>
    <w:rsid w:val="00E77B26"/>
    <w:rsid w:val="00E77B49"/>
    <w:rsid w:val="00E77B92"/>
    <w:rsid w:val="00E77C40"/>
    <w:rsid w:val="00E77C56"/>
    <w:rsid w:val="00E77C9C"/>
    <w:rsid w:val="00E77CDE"/>
    <w:rsid w:val="00E77CFD"/>
    <w:rsid w:val="00E77D63"/>
    <w:rsid w:val="00E77E18"/>
    <w:rsid w:val="00E77E74"/>
    <w:rsid w:val="00E77E99"/>
    <w:rsid w:val="00E77EB5"/>
    <w:rsid w:val="00E77EC3"/>
    <w:rsid w:val="00E77EF7"/>
    <w:rsid w:val="00E77F04"/>
    <w:rsid w:val="00E77F0E"/>
    <w:rsid w:val="00E77F40"/>
    <w:rsid w:val="00E77F5A"/>
    <w:rsid w:val="00E77FA3"/>
    <w:rsid w:val="00E77FD1"/>
    <w:rsid w:val="00E77FEE"/>
    <w:rsid w:val="00E800C4"/>
    <w:rsid w:val="00E800F7"/>
    <w:rsid w:val="00E8011D"/>
    <w:rsid w:val="00E80189"/>
    <w:rsid w:val="00E80199"/>
    <w:rsid w:val="00E801AC"/>
    <w:rsid w:val="00E801C6"/>
    <w:rsid w:val="00E801F1"/>
    <w:rsid w:val="00E80203"/>
    <w:rsid w:val="00E8020B"/>
    <w:rsid w:val="00E8030B"/>
    <w:rsid w:val="00E80322"/>
    <w:rsid w:val="00E8032B"/>
    <w:rsid w:val="00E80373"/>
    <w:rsid w:val="00E803C6"/>
    <w:rsid w:val="00E803EA"/>
    <w:rsid w:val="00E80414"/>
    <w:rsid w:val="00E8042D"/>
    <w:rsid w:val="00E8043B"/>
    <w:rsid w:val="00E80440"/>
    <w:rsid w:val="00E8048B"/>
    <w:rsid w:val="00E8048D"/>
    <w:rsid w:val="00E8050D"/>
    <w:rsid w:val="00E805A2"/>
    <w:rsid w:val="00E806DC"/>
    <w:rsid w:val="00E80716"/>
    <w:rsid w:val="00E8079C"/>
    <w:rsid w:val="00E807D0"/>
    <w:rsid w:val="00E807DC"/>
    <w:rsid w:val="00E80816"/>
    <w:rsid w:val="00E808A4"/>
    <w:rsid w:val="00E808CB"/>
    <w:rsid w:val="00E808E3"/>
    <w:rsid w:val="00E809D6"/>
    <w:rsid w:val="00E809E1"/>
    <w:rsid w:val="00E80A8C"/>
    <w:rsid w:val="00E80ADB"/>
    <w:rsid w:val="00E80AF0"/>
    <w:rsid w:val="00E80BB5"/>
    <w:rsid w:val="00E80BF8"/>
    <w:rsid w:val="00E80C0C"/>
    <w:rsid w:val="00E80C68"/>
    <w:rsid w:val="00E80CAC"/>
    <w:rsid w:val="00E80CC0"/>
    <w:rsid w:val="00E80CC6"/>
    <w:rsid w:val="00E80E28"/>
    <w:rsid w:val="00E80EA5"/>
    <w:rsid w:val="00E80EC0"/>
    <w:rsid w:val="00E80EC4"/>
    <w:rsid w:val="00E80ECE"/>
    <w:rsid w:val="00E80F13"/>
    <w:rsid w:val="00E80F93"/>
    <w:rsid w:val="00E80F9F"/>
    <w:rsid w:val="00E80FB6"/>
    <w:rsid w:val="00E80FBB"/>
    <w:rsid w:val="00E8101A"/>
    <w:rsid w:val="00E81050"/>
    <w:rsid w:val="00E810ED"/>
    <w:rsid w:val="00E81102"/>
    <w:rsid w:val="00E81162"/>
    <w:rsid w:val="00E81164"/>
    <w:rsid w:val="00E8119F"/>
    <w:rsid w:val="00E81218"/>
    <w:rsid w:val="00E8122F"/>
    <w:rsid w:val="00E8124C"/>
    <w:rsid w:val="00E81371"/>
    <w:rsid w:val="00E81383"/>
    <w:rsid w:val="00E813C7"/>
    <w:rsid w:val="00E813CE"/>
    <w:rsid w:val="00E813D1"/>
    <w:rsid w:val="00E813D6"/>
    <w:rsid w:val="00E813E8"/>
    <w:rsid w:val="00E814AB"/>
    <w:rsid w:val="00E814DE"/>
    <w:rsid w:val="00E8158E"/>
    <w:rsid w:val="00E8159B"/>
    <w:rsid w:val="00E81610"/>
    <w:rsid w:val="00E8165E"/>
    <w:rsid w:val="00E81666"/>
    <w:rsid w:val="00E8168D"/>
    <w:rsid w:val="00E81695"/>
    <w:rsid w:val="00E816B3"/>
    <w:rsid w:val="00E8170E"/>
    <w:rsid w:val="00E8171E"/>
    <w:rsid w:val="00E81741"/>
    <w:rsid w:val="00E8175F"/>
    <w:rsid w:val="00E8176E"/>
    <w:rsid w:val="00E8177E"/>
    <w:rsid w:val="00E8179D"/>
    <w:rsid w:val="00E81817"/>
    <w:rsid w:val="00E81831"/>
    <w:rsid w:val="00E818C1"/>
    <w:rsid w:val="00E818C9"/>
    <w:rsid w:val="00E8191C"/>
    <w:rsid w:val="00E81933"/>
    <w:rsid w:val="00E81967"/>
    <w:rsid w:val="00E8197D"/>
    <w:rsid w:val="00E819EA"/>
    <w:rsid w:val="00E819F5"/>
    <w:rsid w:val="00E81A62"/>
    <w:rsid w:val="00E81AA3"/>
    <w:rsid w:val="00E81AD0"/>
    <w:rsid w:val="00E81B24"/>
    <w:rsid w:val="00E81B28"/>
    <w:rsid w:val="00E81B53"/>
    <w:rsid w:val="00E81B54"/>
    <w:rsid w:val="00E81B5C"/>
    <w:rsid w:val="00E81B82"/>
    <w:rsid w:val="00E81B9E"/>
    <w:rsid w:val="00E81BB9"/>
    <w:rsid w:val="00E81BC1"/>
    <w:rsid w:val="00E81C44"/>
    <w:rsid w:val="00E81C8E"/>
    <w:rsid w:val="00E81CBB"/>
    <w:rsid w:val="00E81CC2"/>
    <w:rsid w:val="00E81CD9"/>
    <w:rsid w:val="00E81D24"/>
    <w:rsid w:val="00E81D5C"/>
    <w:rsid w:val="00E81D6A"/>
    <w:rsid w:val="00E81D84"/>
    <w:rsid w:val="00E81DD1"/>
    <w:rsid w:val="00E81DEC"/>
    <w:rsid w:val="00E81DFC"/>
    <w:rsid w:val="00E81E2A"/>
    <w:rsid w:val="00E81E2E"/>
    <w:rsid w:val="00E81ED1"/>
    <w:rsid w:val="00E81EFB"/>
    <w:rsid w:val="00E81F13"/>
    <w:rsid w:val="00E82085"/>
    <w:rsid w:val="00E821CC"/>
    <w:rsid w:val="00E8220C"/>
    <w:rsid w:val="00E8221F"/>
    <w:rsid w:val="00E82220"/>
    <w:rsid w:val="00E8227A"/>
    <w:rsid w:val="00E8229D"/>
    <w:rsid w:val="00E822A5"/>
    <w:rsid w:val="00E822B8"/>
    <w:rsid w:val="00E822F2"/>
    <w:rsid w:val="00E82324"/>
    <w:rsid w:val="00E823A3"/>
    <w:rsid w:val="00E823AE"/>
    <w:rsid w:val="00E823F6"/>
    <w:rsid w:val="00E82411"/>
    <w:rsid w:val="00E824E6"/>
    <w:rsid w:val="00E8256C"/>
    <w:rsid w:val="00E825D7"/>
    <w:rsid w:val="00E825FC"/>
    <w:rsid w:val="00E82639"/>
    <w:rsid w:val="00E8266B"/>
    <w:rsid w:val="00E8268D"/>
    <w:rsid w:val="00E826FE"/>
    <w:rsid w:val="00E82711"/>
    <w:rsid w:val="00E82730"/>
    <w:rsid w:val="00E82772"/>
    <w:rsid w:val="00E8278C"/>
    <w:rsid w:val="00E827CC"/>
    <w:rsid w:val="00E827D4"/>
    <w:rsid w:val="00E82859"/>
    <w:rsid w:val="00E828E6"/>
    <w:rsid w:val="00E828F7"/>
    <w:rsid w:val="00E82953"/>
    <w:rsid w:val="00E829D3"/>
    <w:rsid w:val="00E82A5C"/>
    <w:rsid w:val="00E82A8A"/>
    <w:rsid w:val="00E82AA5"/>
    <w:rsid w:val="00E82AC1"/>
    <w:rsid w:val="00E82AFF"/>
    <w:rsid w:val="00E82B1E"/>
    <w:rsid w:val="00E82B99"/>
    <w:rsid w:val="00E82BAE"/>
    <w:rsid w:val="00E82C01"/>
    <w:rsid w:val="00E82C43"/>
    <w:rsid w:val="00E82C7C"/>
    <w:rsid w:val="00E82D4A"/>
    <w:rsid w:val="00E82D55"/>
    <w:rsid w:val="00E82D58"/>
    <w:rsid w:val="00E82D89"/>
    <w:rsid w:val="00E82D91"/>
    <w:rsid w:val="00E82E01"/>
    <w:rsid w:val="00E82E05"/>
    <w:rsid w:val="00E82E20"/>
    <w:rsid w:val="00E82EB5"/>
    <w:rsid w:val="00E82F1B"/>
    <w:rsid w:val="00E82FA4"/>
    <w:rsid w:val="00E82FD3"/>
    <w:rsid w:val="00E83038"/>
    <w:rsid w:val="00E83106"/>
    <w:rsid w:val="00E8316B"/>
    <w:rsid w:val="00E831B0"/>
    <w:rsid w:val="00E831EB"/>
    <w:rsid w:val="00E83227"/>
    <w:rsid w:val="00E832C1"/>
    <w:rsid w:val="00E833B1"/>
    <w:rsid w:val="00E833CC"/>
    <w:rsid w:val="00E833D5"/>
    <w:rsid w:val="00E83461"/>
    <w:rsid w:val="00E8346E"/>
    <w:rsid w:val="00E83473"/>
    <w:rsid w:val="00E83475"/>
    <w:rsid w:val="00E834D3"/>
    <w:rsid w:val="00E834FC"/>
    <w:rsid w:val="00E83510"/>
    <w:rsid w:val="00E83591"/>
    <w:rsid w:val="00E8359F"/>
    <w:rsid w:val="00E835C7"/>
    <w:rsid w:val="00E83615"/>
    <w:rsid w:val="00E83628"/>
    <w:rsid w:val="00E83629"/>
    <w:rsid w:val="00E83668"/>
    <w:rsid w:val="00E83685"/>
    <w:rsid w:val="00E836C9"/>
    <w:rsid w:val="00E83789"/>
    <w:rsid w:val="00E837E0"/>
    <w:rsid w:val="00E837F7"/>
    <w:rsid w:val="00E83800"/>
    <w:rsid w:val="00E838A3"/>
    <w:rsid w:val="00E83929"/>
    <w:rsid w:val="00E83980"/>
    <w:rsid w:val="00E8399F"/>
    <w:rsid w:val="00E839E9"/>
    <w:rsid w:val="00E83A27"/>
    <w:rsid w:val="00E83A4E"/>
    <w:rsid w:val="00E83A84"/>
    <w:rsid w:val="00E83AEF"/>
    <w:rsid w:val="00E83AFB"/>
    <w:rsid w:val="00E83B51"/>
    <w:rsid w:val="00E83B8F"/>
    <w:rsid w:val="00E83BA2"/>
    <w:rsid w:val="00E83BB1"/>
    <w:rsid w:val="00E83BE5"/>
    <w:rsid w:val="00E83BF5"/>
    <w:rsid w:val="00E83C01"/>
    <w:rsid w:val="00E83C18"/>
    <w:rsid w:val="00E83CD6"/>
    <w:rsid w:val="00E83D01"/>
    <w:rsid w:val="00E83D58"/>
    <w:rsid w:val="00E83D83"/>
    <w:rsid w:val="00E83DAD"/>
    <w:rsid w:val="00E83E45"/>
    <w:rsid w:val="00E83E74"/>
    <w:rsid w:val="00E83F06"/>
    <w:rsid w:val="00E83F68"/>
    <w:rsid w:val="00E83F78"/>
    <w:rsid w:val="00E83FC9"/>
    <w:rsid w:val="00E83FD4"/>
    <w:rsid w:val="00E83FE1"/>
    <w:rsid w:val="00E83FF4"/>
    <w:rsid w:val="00E8408E"/>
    <w:rsid w:val="00E840E5"/>
    <w:rsid w:val="00E840F5"/>
    <w:rsid w:val="00E84169"/>
    <w:rsid w:val="00E84184"/>
    <w:rsid w:val="00E841A6"/>
    <w:rsid w:val="00E841B2"/>
    <w:rsid w:val="00E8424A"/>
    <w:rsid w:val="00E8426F"/>
    <w:rsid w:val="00E842A9"/>
    <w:rsid w:val="00E842BA"/>
    <w:rsid w:val="00E84303"/>
    <w:rsid w:val="00E8431C"/>
    <w:rsid w:val="00E84357"/>
    <w:rsid w:val="00E84363"/>
    <w:rsid w:val="00E84370"/>
    <w:rsid w:val="00E843B3"/>
    <w:rsid w:val="00E843D5"/>
    <w:rsid w:val="00E844B5"/>
    <w:rsid w:val="00E8452F"/>
    <w:rsid w:val="00E84620"/>
    <w:rsid w:val="00E84647"/>
    <w:rsid w:val="00E84697"/>
    <w:rsid w:val="00E846A6"/>
    <w:rsid w:val="00E84753"/>
    <w:rsid w:val="00E8479D"/>
    <w:rsid w:val="00E847DD"/>
    <w:rsid w:val="00E847E9"/>
    <w:rsid w:val="00E84823"/>
    <w:rsid w:val="00E848B1"/>
    <w:rsid w:val="00E848BA"/>
    <w:rsid w:val="00E84906"/>
    <w:rsid w:val="00E84915"/>
    <w:rsid w:val="00E84969"/>
    <w:rsid w:val="00E849E9"/>
    <w:rsid w:val="00E849EE"/>
    <w:rsid w:val="00E84A95"/>
    <w:rsid w:val="00E84B3F"/>
    <w:rsid w:val="00E84B46"/>
    <w:rsid w:val="00E84BED"/>
    <w:rsid w:val="00E84C10"/>
    <w:rsid w:val="00E84CB1"/>
    <w:rsid w:val="00E84CF1"/>
    <w:rsid w:val="00E84D2E"/>
    <w:rsid w:val="00E84D62"/>
    <w:rsid w:val="00E84E13"/>
    <w:rsid w:val="00E84E35"/>
    <w:rsid w:val="00E84E4B"/>
    <w:rsid w:val="00E84E5B"/>
    <w:rsid w:val="00E84E9E"/>
    <w:rsid w:val="00E84EC4"/>
    <w:rsid w:val="00E84EF4"/>
    <w:rsid w:val="00E84EF5"/>
    <w:rsid w:val="00E84F7D"/>
    <w:rsid w:val="00E84F91"/>
    <w:rsid w:val="00E84FC6"/>
    <w:rsid w:val="00E84FE4"/>
    <w:rsid w:val="00E85083"/>
    <w:rsid w:val="00E8508D"/>
    <w:rsid w:val="00E850A6"/>
    <w:rsid w:val="00E85125"/>
    <w:rsid w:val="00E851D2"/>
    <w:rsid w:val="00E851EF"/>
    <w:rsid w:val="00E851F9"/>
    <w:rsid w:val="00E85202"/>
    <w:rsid w:val="00E8520C"/>
    <w:rsid w:val="00E85233"/>
    <w:rsid w:val="00E8524E"/>
    <w:rsid w:val="00E85259"/>
    <w:rsid w:val="00E8528D"/>
    <w:rsid w:val="00E85291"/>
    <w:rsid w:val="00E852BE"/>
    <w:rsid w:val="00E852CA"/>
    <w:rsid w:val="00E852D8"/>
    <w:rsid w:val="00E85319"/>
    <w:rsid w:val="00E8531E"/>
    <w:rsid w:val="00E85417"/>
    <w:rsid w:val="00E85432"/>
    <w:rsid w:val="00E85453"/>
    <w:rsid w:val="00E85486"/>
    <w:rsid w:val="00E854BC"/>
    <w:rsid w:val="00E8554C"/>
    <w:rsid w:val="00E855B8"/>
    <w:rsid w:val="00E855C6"/>
    <w:rsid w:val="00E8561E"/>
    <w:rsid w:val="00E85699"/>
    <w:rsid w:val="00E856EE"/>
    <w:rsid w:val="00E856FA"/>
    <w:rsid w:val="00E8570E"/>
    <w:rsid w:val="00E8571C"/>
    <w:rsid w:val="00E85742"/>
    <w:rsid w:val="00E8575F"/>
    <w:rsid w:val="00E85764"/>
    <w:rsid w:val="00E85768"/>
    <w:rsid w:val="00E857A2"/>
    <w:rsid w:val="00E8582B"/>
    <w:rsid w:val="00E85870"/>
    <w:rsid w:val="00E858DF"/>
    <w:rsid w:val="00E858FD"/>
    <w:rsid w:val="00E85915"/>
    <w:rsid w:val="00E859AB"/>
    <w:rsid w:val="00E859B6"/>
    <w:rsid w:val="00E85AB4"/>
    <w:rsid w:val="00E85B00"/>
    <w:rsid w:val="00E85B2B"/>
    <w:rsid w:val="00E85C66"/>
    <w:rsid w:val="00E85C9D"/>
    <w:rsid w:val="00E85CED"/>
    <w:rsid w:val="00E85CF4"/>
    <w:rsid w:val="00E85CFD"/>
    <w:rsid w:val="00E85CFE"/>
    <w:rsid w:val="00E85D5C"/>
    <w:rsid w:val="00E85D61"/>
    <w:rsid w:val="00E85D82"/>
    <w:rsid w:val="00E85D95"/>
    <w:rsid w:val="00E85DBD"/>
    <w:rsid w:val="00E85E2C"/>
    <w:rsid w:val="00E85E65"/>
    <w:rsid w:val="00E85E8A"/>
    <w:rsid w:val="00E85E94"/>
    <w:rsid w:val="00E85EE0"/>
    <w:rsid w:val="00E85F28"/>
    <w:rsid w:val="00E85F75"/>
    <w:rsid w:val="00E85FD0"/>
    <w:rsid w:val="00E86068"/>
    <w:rsid w:val="00E86069"/>
    <w:rsid w:val="00E8606A"/>
    <w:rsid w:val="00E860AB"/>
    <w:rsid w:val="00E860C0"/>
    <w:rsid w:val="00E8615C"/>
    <w:rsid w:val="00E8615E"/>
    <w:rsid w:val="00E86175"/>
    <w:rsid w:val="00E8627A"/>
    <w:rsid w:val="00E86290"/>
    <w:rsid w:val="00E863A3"/>
    <w:rsid w:val="00E863E3"/>
    <w:rsid w:val="00E863FD"/>
    <w:rsid w:val="00E86428"/>
    <w:rsid w:val="00E86431"/>
    <w:rsid w:val="00E8647E"/>
    <w:rsid w:val="00E8648F"/>
    <w:rsid w:val="00E8650C"/>
    <w:rsid w:val="00E86646"/>
    <w:rsid w:val="00E8668E"/>
    <w:rsid w:val="00E866B2"/>
    <w:rsid w:val="00E866EB"/>
    <w:rsid w:val="00E866ED"/>
    <w:rsid w:val="00E86706"/>
    <w:rsid w:val="00E86729"/>
    <w:rsid w:val="00E86759"/>
    <w:rsid w:val="00E86799"/>
    <w:rsid w:val="00E8681C"/>
    <w:rsid w:val="00E86870"/>
    <w:rsid w:val="00E86889"/>
    <w:rsid w:val="00E86891"/>
    <w:rsid w:val="00E868C2"/>
    <w:rsid w:val="00E868D2"/>
    <w:rsid w:val="00E868D4"/>
    <w:rsid w:val="00E868FA"/>
    <w:rsid w:val="00E868FF"/>
    <w:rsid w:val="00E8691F"/>
    <w:rsid w:val="00E86929"/>
    <w:rsid w:val="00E86939"/>
    <w:rsid w:val="00E8698E"/>
    <w:rsid w:val="00E86A1E"/>
    <w:rsid w:val="00E86A54"/>
    <w:rsid w:val="00E86A5E"/>
    <w:rsid w:val="00E86A62"/>
    <w:rsid w:val="00E86A66"/>
    <w:rsid w:val="00E86AA7"/>
    <w:rsid w:val="00E86B1E"/>
    <w:rsid w:val="00E86B7D"/>
    <w:rsid w:val="00E86C38"/>
    <w:rsid w:val="00E86C99"/>
    <w:rsid w:val="00E86CC5"/>
    <w:rsid w:val="00E86CC6"/>
    <w:rsid w:val="00E86CC9"/>
    <w:rsid w:val="00E86CF3"/>
    <w:rsid w:val="00E86D08"/>
    <w:rsid w:val="00E86D61"/>
    <w:rsid w:val="00E86D9A"/>
    <w:rsid w:val="00E86DCE"/>
    <w:rsid w:val="00E86DF1"/>
    <w:rsid w:val="00E86E0D"/>
    <w:rsid w:val="00E86E7C"/>
    <w:rsid w:val="00E86E7F"/>
    <w:rsid w:val="00E86F5D"/>
    <w:rsid w:val="00E86F8B"/>
    <w:rsid w:val="00E87015"/>
    <w:rsid w:val="00E8702A"/>
    <w:rsid w:val="00E87078"/>
    <w:rsid w:val="00E870B5"/>
    <w:rsid w:val="00E870F0"/>
    <w:rsid w:val="00E87101"/>
    <w:rsid w:val="00E8713F"/>
    <w:rsid w:val="00E8714A"/>
    <w:rsid w:val="00E871CA"/>
    <w:rsid w:val="00E871CD"/>
    <w:rsid w:val="00E87216"/>
    <w:rsid w:val="00E8726E"/>
    <w:rsid w:val="00E87281"/>
    <w:rsid w:val="00E87342"/>
    <w:rsid w:val="00E8736C"/>
    <w:rsid w:val="00E87375"/>
    <w:rsid w:val="00E87376"/>
    <w:rsid w:val="00E873AA"/>
    <w:rsid w:val="00E87403"/>
    <w:rsid w:val="00E874A3"/>
    <w:rsid w:val="00E874DC"/>
    <w:rsid w:val="00E8757E"/>
    <w:rsid w:val="00E875F2"/>
    <w:rsid w:val="00E87625"/>
    <w:rsid w:val="00E87665"/>
    <w:rsid w:val="00E8767D"/>
    <w:rsid w:val="00E8769C"/>
    <w:rsid w:val="00E876A3"/>
    <w:rsid w:val="00E87718"/>
    <w:rsid w:val="00E8773D"/>
    <w:rsid w:val="00E87778"/>
    <w:rsid w:val="00E8778E"/>
    <w:rsid w:val="00E87859"/>
    <w:rsid w:val="00E87887"/>
    <w:rsid w:val="00E8788F"/>
    <w:rsid w:val="00E87892"/>
    <w:rsid w:val="00E878DA"/>
    <w:rsid w:val="00E878F8"/>
    <w:rsid w:val="00E87981"/>
    <w:rsid w:val="00E879DF"/>
    <w:rsid w:val="00E87A51"/>
    <w:rsid w:val="00E87A5A"/>
    <w:rsid w:val="00E87AA2"/>
    <w:rsid w:val="00E87B6E"/>
    <w:rsid w:val="00E87BA6"/>
    <w:rsid w:val="00E87BB6"/>
    <w:rsid w:val="00E87C30"/>
    <w:rsid w:val="00E87C50"/>
    <w:rsid w:val="00E87C5D"/>
    <w:rsid w:val="00E87C8A"/>
    <w:rsid w:val="00E87CAF"/>
    <w:rsid w:val="00E87CC9"/>
    <w:rsid w:val="00E87D25"/>
    <w:rsid w:val="00E87DA4"/>
    <w:rsid w:val="00E87DC6"/>
    <w:rsid w:val="00E87DCF"/>
    <w:rsid w:val="00E87DE1"/>
    <w:rsid w:val="00E87EA7"/>
    <w:rsid w:val="00E87ED3"/>
    <w:rsid w:val="00E87EEC"/>
    <w:rsid w:val="00E87F14"/>
    <w:rsid w:val="00E87F91"/>
    <w:rsid w:val="00E90046"/>
    <w:rsid w:val="00E90069"/>
    <w:rsid w:val="00E9007E"/>
    <w:rsid w:val="00E900A4"/>
    <w:rsid w:val="00E900A9"/>
    <w:rsid w:val="00E9011E"/>
    <w:rsid w:val="00E90152"/>
    <w:rsid w:val="00E901FD"/>
    <w:rsid w:val="00E90201"/>
    <w:rsid w:val="00E90275"/>
    <w:rsid w:val="00E9027C"/>
    <w:rsid w:val="00E9030C"/>
    <w:rsid w:val="00E90324"/>
    <w:rsid w:val="00E9036D"/>
    <w:rsid w:val="00E903C4"/>
    <w:rsid w:val="00E903FA"/>
    <w:rsid w:val="00E904C7"/>
    <w:rsid w:val="00E90520"/>
    <w:rsid w:val="00E90561"/>
    <w:rsid w:val="00E90598"/>
    <w:rsid w:val="00E905BB"/>
    <w:rsid w:val="00E905D0"/>
    <w:rsid w:val="00E90647"/>
    <w:rsid w:val="00E9066F"/>
    <w:rsid w:val="00E906C6"/>
    <w:rsid w:val="00E9081A"/>
    <w:rsid w:val="00E9083D"/>
    <w:rsid w:val="00E90931"/>
    <w:rsid w:val="00E909A2"/>
    <w:rsid w:val="00E909F1"/>
    <w:rsid w:val="00E90A27"/>
    <w:rsid w:val="00E90A52"/>
    <w:rsid w:val="00E90A91"/>
    <w:rsid w:val="00E90A97"/>
    <w:rsid w:val="00E90AFD"/>
    <w:rsid w:val="00E90B16"/>
    <w:rsid w:val="00E90B4E"/>
    <w:rsid w:val="00E90BF4"/>
    <w:rsid w:val="00E90BF8"/>
    <w:rsid w:val="00E90C71"/>
    <w:rsid w:val="00E90C91"/>
    <w:rsid w:val="00E90CDF"/>
    <w:rsid w:val="00E90D4C"/>
    <w:rsid w:val="00E90D61"/>
    <w:rsid w:val="00E90D69"/>
    <w:rsid w:val="00E90DAB"/>
    <w:rsid w:val="00E90DE0"/>
    <w:rsid w:val="00E90E11"/>
    <w:rsid w:val="00E90E25"/>
    <w:rsid w:val="00E90E77"/>
    <w:rsid w:val="00E90E83"/>
    <w:rsid w:val="00E90E8C"/>
    <w:rsid w:val="00E90EBB"/>
    <w:rsid w:val="00E90EBD"/>
    <w:rsid w:val="00E90EE2"/>
    <w:rsid w:val="00E90EF6"/>
    <w:rsid w:val="00E90F00"/>
    <w:rsid w:val="00E90F12"/>
    <w:rsid w:val="00E90F93"/>
    <w:rsid w:val="00E90FC3"/>
    <w:rsid w:val="00E91055"/>
    <w:rsid w:val="00E910C4"/>
    <w:rsid w:val="00E91112"/>
    <w:rsid w:val="00E91140"/>
    <w:rsid w:val="00E91164"/>
    <w:rsid w:val="00E91216"/>
    <w:rsid w:val="00E91224"/>
    <w:rsid w:val="00E91260"/>
    <w:rsid w:val="00E9128E"/>
    <w:rsid w:val="00E91293"/>
    <w:rsid w:val="00E912A9"/>
    <w:rsid w:val="00E9134B"/>
    <w:rsid w:val="00E91368"/>
    <w:rsid w:val="00E91417"/>
    <w:rsid w:val="00E91431"/>
    <w:rsid w:val="00E9143A"/>
    <w:rsid w:val="00E91474"/>
    <w:rsid w:val="00E914A4"/>
    <w:rsid w:val="00E914C3"/>
    <w:rsid w:val="00E91515"/>
    <w:rsid w:val="00E91531"/>
    <w:rsid w:val="00E915A0"/>
    <w:rsid w:val="00E915CF"/>
    <w:rsid w:val="00E915E7"/>
    <w:rsid w:val="00E91604"/>
    <w:rsid w:val="00E916FE"/>
    <w:rsid w:val="00E91713"/>
    <w:rsid w:val="00E91743"/>
    <w:rsid w:val="00E9177D"/>
    <w:rsid w:val="00E917A0"/>
    <w:rsid w:val="00E917C5"/>
    <w:rsid w:val="00E917C8"/>
    <w:rsid w:val="00E918C0"/>
    <w:rsid w:val="00E91928"/>
    <w:rsid w:val="00E91950"/>
    <w:rsid w:val="00E919C2"/>
    <w:rsid w:val="00E91AA7"/>
    <w:rsid w:val="00E91AC0"/>
    <w:rsid w:val="00E91AED"/>
    <w:rsid w:val="00E91AF2"/>
    <w:rsid w:val="00E91B25"/>
    <w:rsid w:val="00E91B50"/>
    <w:rsid w:val="00E91BF7"/>
    <w:rsid w:val="00E91C08"/>
    <w:rsid w:val="00E91C57"/>
    <w:rsid w:val="00E91D4A"/>
    <w:rsid w:val="00E91D5C"/>
    <w:rsid w:val="00E91D8B"/>
    <w:rsid w:val="00E91E8F"/>
    <w:rsid w:val="00E91E9C"/>
    <w:rsid w:val="00E91ED6"/>
    <w:rsid w:val="00E91EDE"/>
    <w:rsid w:val="00E91F36"/>
    <w:rsid w:val="00E91F40"/>
    <w:rsid w:val="00E91F6E"/>
    <w:rsid w:val="00E91FC5"/>
    <w:rsid w:val="00E91FEB"/>
    <w:rsid w:val="00E920C3"/>
    <w:rsid w:val="00E92117"/>
    <w:rsid w:val="00E9216D"/>
    <w:rsid w:val="00E92181"/>
    <w:rsid w:val="00E92226"/>
    <w:rsid w:val="00E92229"/>
    <w:rsid w:val="00E92230"/>
    <w:rsid w:val="00E9229A"/>
    <w:rsid w:val="00E922D4"/>
    <w:rsid w:val="00E923F1"/>
    <w:rsid w:val="00E923FC"/>
    <w:rsid w:val="00E9240C"/>
    <w:rsid w:val="00E9241E"/>
    <w:rsid w:val="00E924A8"/>
    <w:rsid w:val="00E92500"/>
    <w:rsid w:val="00E92531"/>
    <w:rsid w:val="00E92542"/>
    <w:rsid w:val="00E925C8"/>
    <w:rsid w:val="00E92615"/>
    <w:rsid w:val="00E9263F"/>
    <w:rsid w:val="00E92642"/>
    <w:rsid w:val="00E92706"/>
    <w:rsid w:val="00E92761"/>
    <w:rsid w:val="00E9278A"/>
    <w:rsid w:val="00E92794"/>
    <w:rsid w:val="00E92799"/>
    <w:rsid w:val="00E927B4"/>
    <w:rsid w:val="00E927BB"/>
    <w:rsid w:val="00E927C7"/>
    <w:rsid w:val="00E927E2"/>
    <w:rsid w:val="00E9281B"/>
    <w:rsid w:val="00E92851"/>
    <w:rsid w:val="00E928AD"/>
    <w:rsid w:val="00E928B6"/>
    <w:rsid w:val="00E928C6"/>
    <w:rsid w:val="00E9294F"/>
    <w:rsid w:val="00E929B0"/>
    <w:rsid w:val="00E929E5"/>
    <w:rsid w:val="00E92A46"/>
    <w:rsid w:val="00E92A4E"/>
    <w:rsid w:val="00E92A71"/>
    <w:rsid w:val="00E92A85"/>
    <w:rsid w:val="00E92A94"/>
    <w:rsid w:val="00E92AD7"/>
    <w:rsid w:val="00E92B0F"/>
    <w:rsid w:val="00E92B2B"/>
    <w:rsid w:val="00E92B6B"/>
    <w:rsid w:val="00E92BD0"/>
    <w:rsid w:val="00E92BE8"/>
    <w:rsid w:val="00E92C69"/>
    <w:rsid w:val="00E92CD7"/>
    <w:rsid w:val="00E92D14"/>
    <w:rsid w:val="00E92D17"/>
    <w:rsid w:val="00E92E48"/>
    <w:rsid w:val="00E92E91"/>
    <w:rsid w:val="00E92ED5"/>
    <w:rsid w:val="00E92FDE"/>
    <w:rsid w:val="00E93006"/>
    <w:rsid w:val="00E93031"/>
    <w:rsid w:val="00E93045"/>
    <w:rsid w:val="00E930B5"/>
    <w:rsid w:val="00E930BC"/>
    <w:rsid w:val="00E93112"/>
    <w:rsid w:val="00E931DE"/>
    <w:rsid w:val="00E9320A"/>
    <w:rsid w:val="00E9320C"/>
    <w:rsid w:val="00E9325E"/>
    <w:rsid w:val="00E9330E"/>
    <w:rsid w:val="00E93381"/>
    <w:rsid w:val="00E933EF"/>
    <w:rsid w:val="00E93410"/>
    <w:rsid w:val="00E934B7"/>
    <w:rsid w:val="00E934D9"/>
    <w:rsid w:val="00E93539"/>
    <w:rsid w:val="00E93587"/>
    <w:rsid w:val="00E935C9"/>
    <w:rsid w:val="00E935DC"/>
    <w:rsid w:val="00E935F0"/>
    <w:rsid w:val="00E93609"/>
    <w:rsid w:val="00E93666"/>
    <w:rsid w:val="00E93668"/>
    <w:rsid w:val="00E93681"/>
    <w:rsid w:val="00E936A8"/>
    <w:rsid w:val="00E9372B"/>
    <w:rsid w:val="00E93753"/>
    <w:rsid w:val="00E9376C"/>
    <w:rsid w:val="00E93802"/>
    <w:rsid w:val="00E93841"/>
    <w:rsid w:val="00E93847"/>
    <w:rsid w:val="00E93871"/>
    <w:rsid w:val="00E9392A"/>
    <w:rsid w:val="00E93955"/>
    <w:rsid w:val="00E939EB"/>
    <w:rsid w:val="00E93A40"/>
    <w:rsid w:val="00E93A5B"/>
    <w:rsid w:val="00E93A92"/>
    <w:rsid w:val="00E93B1E"/>
    <w:rsid w:val="00E93B45"/>
    <w:rsid w:val="00E93B86"/>
    <w:rsid w:val="00E93BF1"/>
    <w:rsid w:val="00E93C32"/>
    <w:rsid w:val="00E93C50"/>
    <w:rsid w:val="00E93CA2"/>
    <w:rsid w:val="00E93D23"/>
    <w:rsid w:val="00E93D96"/>
    <w:rsid w:val="00E93DD6"/>
    <w:rsid w:val="00E93DE8"/>
    <w:rsid w:val="00E93DF7"/>
    <w:rsid w:val="00E93E23"/>
    <w:rsid w:val="00E93E89"/>
    <w:rsid w:val="00E93E90"/>
    <w:rsid w:val="00E93E98"/>
    <w:rsid w:val="00E93E9C"/>
    <w:rsid w:val="00E93FA5"/>
    <w:rsid w:val="00E93FAA"/>
    <w:rsid w:val="00E94000"/>
    <w:rsid w:val="00E9402C"/>
    <w:rsid w:val="00E9403C"/>
    <w:rsid w:val="00E9407C"/>
    <w:rsid w:val="00E940D6"/>
    <w:rsid w:val="00E940EB"/>
    <w:rsid w:val="00E941DC"/>
    <w:rsid w:val="00E941EF"/>
    <w:rsid w:val="00E942E5"/>
    <w:rsid w:val="00E942F3"/>
    <w:rsid w:val="00E94324"/>
    <w:rsid w:val="00E94379"/>
    <w:rsid w:val="00E94387"/>
    <w:rsid w:val="00E94399"/>
    <w:rsid w:val="00E94483"/>
    <w:rsid w:val="00E944AF"/>
    <w:rsid w:val="00E944F2"/>
    <w:rsid w:val="00E94501"/>
    <w:rsid w:val="00E945DF"/>
    <w:rsid w:val="00E94606"/>
    <w:rsid w:val="00E94616"/>
    <w:rsid w:val="00E946B6"/>
    <w:rsid w:val="00E94740"/>
    <w:rsid w:val="00E94741"/>
    <w:rsid w:val="00E94757"/>
    <w:rsid w:val="00E9475A"/>
    <w:rsid w:val="00E947AC"/>
    <w:rsid w:val="00E94863"/>
    <w:rsid w:val="00E94865"/>
    <w:rsid w:val="00E94869"/>
    <w:rsid w:val="00E94872"/>
    <w:rsid w:val="00E94875"/>
    <w:rsid w:val="00E94884"/>
    <w:rsid w:val="00E94958"/>
    <w:rsid w:val="00E9498D"/>
    <w:rsid w:val="00E949F6"/>
    <w:rsid w:val="00E94A07"/>
    <w:rsid w:val="00E94A49"/>
    <w:rsid w:val="00E94A83"/>
    <w:rsid w:val="00E94A94"/>
    <w:rsid w:val="00E94A97"/>
    <w:rsid w:val="00E94B13"/>
    <w:rsid w:val="00E94B6E"/>
    <w:rsid w:val="00E94C2B"/>
    <w:rsid w:val="00E94D87"/>
    <w:rsid w:val="00E94DBB"/>
    <w:rsid w:val="00E94E14"/>
    <w:rsid w:val="00E94E2A"/>
    <w:rsid w:val="00E94E31"/>
    <w:rsid w:val="00E94EB9"/>
    <w:rsid w:val="00E94EC9"/>
    <w:rsid w:val="00E94ED1"/>
    <w:rsid w:val="00E94F00"/>
    <w:rsid w:val="00E94F10"/>
    <w:rsid w:val="00E94F14"/>
    <w:rsid w:val="00E94F31"/>
    <w:rsid w:val="00E94F67"/>
    <w:rsid w:val="00E94FA8"/>
    <w:rsid w:val="00E95008"/>
    <w:rsid w:val="00E9505F"/>
    <w:rsid w:val="00E9506C"/>
    <w:rsid w:val="00E9508A"/>
    <w:rsid w:val="00E95090"/>
    <w:rsid w:val="00E950DD"/>
    <w:rsid w:val="00E95104"/>
    <w:rsid w:val="00E95134"/>
    <w:rsid w:val="00E95144"/>
    <w:rsid w:val="00E95190"/>
    <w:rsid w:val="00E951C9"/>
    <w:rsid w:val="00E9525E"/>
    <w:rsid w:val="00E95374"/>
    <w:rsid w:val="00E95463"/>
    <w:rsid w:val="00E954AF"/>
    <w:rsid w:val="00E954B0"/>
    <w:rsid w:val="00E954D2"/>
    <w:rsid w:val="00E954DC"/>
    <w:rsid w:val="00E954EA"/>
    <w:rsid w:val="00E954ED"/>
    <w:rsid w:val="00E954EE"/>
    <w:rsid w:val="00E954F3"/>
    <w:rsid w:val="00E95517"/>
    <w:rsid w:val="00E95528"/>
    <w:rsid w:val="00E95541"/>
    <w:rsid w:val="00E9556D"/>
    <w:rsid w:val="00E955C6"/>
    <w:rsid w:val="00E956DA"/>
    <w:rsid w:val="00E956DC"/>
    <w:rsid w:val="00E956E2"/>
    <w:rsid w:val="00E956F9"/>
    <w:rsid w:val="00E95704"/>
    <w:rsid w:val="00E9574E"/>
    <w:rsid w:val="00E9577D"/>
    <w:rsid w:val="00E957FC"/>
    <w:rsid w:val="00E9587B"/>
    <w:rsid w:val="00E9587E"/>
    <w:rsid w:val="00E958ED"/>
    <w:rsid w:val="00E9595F"/>
    <w:rsid w:val="00E95976"/>
    <w:rsid w:val="00E95A12"/>
    <w:rsid w:val="00E95A15"/>
    <w:rsid w:val="00E95A74"/>
    <w:rsid w:val="00E95A96"/>
    <w:rsid w:val="00E95A9E"/>
    <w:rsid w:val="00E95B01"/>
    <w:rsid w:val="00E95B0E"/>
    <w:rsid w:val="00E95B33"/>
    <w:rsid w:val="00E95B81"/>
    <w:rsid w:val="00E95BAF"/>
    <w:rsid w:val="00E95BEE"/>
    <w:rsid w:val="00E95BFE"/>
    <w:rsid w:val="00E95C03"/>
    <w:rsid w:val="00E95C15"/>
    <w:rsid w:val="00E95C2B"/>
    <w:rsid w:val="00E95C8A"/>
    <w:rsid w:val="00E95CB8"/>
    <w:rsid w:val="00E95D43"/>
    <w:rsid w:val="00E95DD3"/>
    <w:rsid w:val="00E95E00"/>
    <w:rsid w:val="00E95E07"/>
    <w:rsid w:val="00E95E43"/>
    <w:rsid w:val="00E95E61"/>
    <w:rsid w:val="00E95EA3"/>
    <w:rsid w:val="00E95EAC"/>
    <w:rsid w:val="00E95ED1"/>
    <w:rsid w:val="00E95F51"/>
    <w:rsid w:val="00E95F59"/>
    <w:rsid w:val="00E95F77"/>
    <w:rsid w:val="00E9608D"/>
    <w:rsid w:val="00E9609C"/>
    <w:rsid w:val="00E960C3"/>
    <w:rsid w:val="00E960F2"/>
    <w:rsid w:val="00E96102"/>
    <w:rsid w:val="00E96136"/>
    <w:rsid w:val="00E9617D"/>
    <w:rsid w:val="00E961D6"/>
    <w:rsid w:val="00E9621C"/>
    <w:rsid w:val="00E96240"/>
    <w:rsid w:val="00E96271"/>
    <w:rsid w:val="00E9628B"/>
    <w:rsid w:val="00E962A3"/>
    <w:rsid w:val="00E962BC"/>
    <w:rsid w:val="00E962C0"/>
    <w:rsid w:val="00E962DF"/>
    <w:rsid w:val="00E9631B"/>
    <w:rsid w:val="00E9638D"/>
    <w:rsid w:val="00E96409"/>
    <w:rsid w:val="00E9642B"/>
    <w:rsid w:val="00E9642F"/>
    <w:rsid w:val="00E96446"/>
    <w:rsid w:val="00E96456"/>
    <w:rsid w:val="00E964B1"/>
    <w:rsid w:val="00E9659D"/>
    <w:rsid w:val="00E965A6"/>
    <w:rsid w:val="00E965A7"/>
    <w:rsid w:val="00E966B3"/>
    <w:rsid w:val="00E966BD"/>
    <w:rsid w:val="00E966F7"/>
    <w:rsid w:val="00E9676D"/>
    <w:rsid w:val="00E96821"/>
    <w:rsid w:val="00E96838"/>
    <w:rsid w:val="00E96844"/>
    <w:rsid w:val="00E968A4"/>
    <w:rsid w:val="00E968CE"/>
    <w:rsid w:val="00E96904"/>
    <w:rsid w:val="00E96980"/>
    <w:rsid w:val="00E9698F"/>
    <w:rsid w:val="00E9699A"/>
    <w:rsid w:val="00E969E7"/>
    <w:rsid w:val="00E969F5"/>
    <w:rsid w:val="00E96A55"/>
    <w:rsid w:val="00E96A56"/>
    <w:rsid w:val="00E96A61"/>
    <w:rsid w:val="00E96A71"/>
    <w:rsid w:val="00E96AC8"/>
    <w:rsid w:val="00E96B33"/>
    <w:rsid w:val="00E96B45"/>
    <w:rsid w:val="00E96B6F"/>
    <w:rsid w:val="00E96BA9"/>
    <w:rsid w:val="00E96BB5"/>
    <w:rsid w:val="00E96C1A"/>
    <w:rsid w:val="00E96C28"/>
    <w:rsid w:val="00E96C96"/>
    <w:rsid w:val="00E96CAF"/>
    <w:rsid w:val="00E96CB1"/>
    <w:rsid w:val="00E96CDD"/>
    <w:rsid w:val="00E96D3D"/>
    <w:rsid w:val="00E96D40"/>
    <w:rsid w:val="00E96D63"/>
    <w:rsid w:val="00E96DBF"/>
    <w:rsid w:val="00E96DF6"/>
    <w:rsid w:val="00E96E37"/>
    <w:rsid w:val="00E96E87"/>
    <w:rsid w:val="00E96EC3"/>
    <w:rsid w:val="00E96ED2"/>
    <w:rsid w:val="00E96F19"/>
    <w:rsid w:val="00E96F9A"/>
    <w:rsid w:val="00E96FE5"/>
    <w:rsid w:val="00E9701D"/>
    <w:rsid w:val="00E9709D"/>
    <w:rsid w:val="00E970A7"/>
    <w:rsid w:val="00E9712D"/>
    <w:rsid w:val="00E97145"/>
    <w:rsid w:val="00E971BB"/>
    <w:rsid w:val="00E971C6"/>
    <w:rsid w:val="00E971E6"/>
    <w:rsid w:val="00E97276"/>
    <w:rsid w:val="00E972D1"/>
    <w:rsid w:val="00E972F3"/>
    <w:rsid w:val="00E9730B"/>
    <w:rsid w:val="00E97377"/>
    <w:rsid w:val="00E973B0"/>
    <w:rsid w:val="00E973E1"/>
    <w:rsid w:val="00E973F1"/>
    <w:rsid w:val="00E97441"/>
    <w:rsid w:val="00E9745D"/>
    <w:rsid w:val="00E974C0"/>
    <w:rsid w:val="00E974CD"/>
    <w:rsid w:val="00E97509"/>
    <w:rsid w:val="00E975A3"/>
    <w:rsid w:val="00E9767B"/>
    <w:rsid w:val="00E976BD"/>
    <w:rsid w:val="00E97764"/>
    <w:rsid w:val="00E9779F"/>
    <w:rsid w:val="00E977C5"/>
    <w:rsid w:val="00E977F4"/>
    <w:rsid w:val="00E97809"/>
    <w:rsid w:val="00E97844"/>
    <w:rsid w:val="00E9784B"/>
    <w:rsid w:val="00E97887"/>
    <w:rsid w:val="00E978AC"/>
    <w:rsid w:val="00E97912"/>
    <w:rsid w:val="00E97934"/>
    <w:rsid w:val="00E9796C"/>
    <w:rsid w:val="00E97980"/>
    <w:rsid w:val="00E979AB"/>
    <w:rsid w:val="00E979C6"/>
    <w:rsid w:val="00E97A11"/>
    <w:rsid w:val="00E97A14"/>
    <w:rsid w:val="00E97AC0"/>
    <w:rsid w:val="00E97B1F"/>
    <w:rsid w:val="00E97BA2"/>
    <w:rsid w:val="00E97BCD"/>
    <w:rsid w:val="00E97C6A"/>
    <w:rsid w:val="00E97C8B"/>
    <w:rsid w:val="00E97CCA"/>
    <w:rsid w:val="00E97CD5"/>
    <w:rsid w:val="00E97CD6"/>
    <w:rsid w:val="00E97D24"/>
    <w:rsid w:val="00E97D37"/>
    <w:rsid w:val="00E97E0C"/>
    <w:rsid w:val="00E97E19"/>
    <w:rsid w:val="00E97E3B"/>
    <w:rsid w:val="00E97EDA"/>
    <w:rsid w:val="00E97F2F"/>
    <w:rsid w:val="00E97F33"/>
    <w:rsid w:val="00E97F34"/>
    <w:rsid w:val="00E97F3B"/>
    <w:rsid w:val="00E97F43"/>
    <w:rsid w:val="00E97F4D"/>
    <w:rsid w:val="00E97F56"/>
    <w:rsid w:val="00E97FC7"/>
    <w:rsid w:val="00E97FDC"/>
    <w:rsid w:val="00E97FE2"/>
    <w:rsid w:val="00EA0076"/>
    <w:rsid w:val="00EA0090"/>
    <w:rsid w:val="00EA00C1"/>
    <w:rsid w:val="00EA0101"/>
    <w:rsid w:val="00EA013F"/>
    <w:rsid w:val="00EA0175"/>
    <w:rsid w:val="00EA0178"/>
    <w:rsid w:val="00EA019B"/>
    <w:rsid w:val="00EA01B6"/>
    <w:rsid w:val="00EA01ED"/>
    <w:rsid w:val="00EA0216"/>
    <w:rsid w:val="00EA0275"/>
    <w:rsid w:val="00EA02A3"/>
    <w:rsid w:val="00EA0398"/>
    <w:rsid w:val="00EA039E"/>
    <w:rsid w:val="00EA03BB"/>
    <w:rsid w:val="00EA0448"/>
    <w:rsid w:val="00EA044E"/>
    <w:rsid w:val="00EA0452"/>
    <w:rsid w:val="00EA0491"/>
    <w:rsid w:val="00EA0498"/>
    <w:rsid w:val="00EA04C7"/>
    <w:rsid w:val="00EA058B"/>
    <w:rsid w:val="00EA058F"/>
    <w:rsid w:val="00EA05B3"/>
    <w:rsid w:val="00EA05C0"/>
    <w:rsid w:val="00EA05CF"/>
    <w:rsid w:val="00EA05F0"/>
    <w:rsid w:val="00EA066F"/>
    <w:rsid w:val="00EA06A6"/>
    <w:rsid w:val="00EA06F8"/>
    <w:rsid w:val="00EA0719"/>
    <w:rsid w:val="00EA0734"/>
    <w:rsid w:val="00EA0759"/>
    <w:rsid w:val="00EA0797"/>
    <w:rsid w:val="00EA079A"/>
    <w:rsid w:val="00EA07B6"/>
    <w:rsid w:val="00EA07E5"/>
    <w:rsid w:val="00EA0804"/>
    <w:rsid w:val="00EA083C"/>
    <w:rsid w:val="00EA084F"/>
    <w:rsid w:val="00EA085A"/>
    <w:rsid w:val="00EA0866"/>
    <w:rsid w:val="00EA0897"/>
    <w:rsid w:val="00EA089C"/>
    <w:rsid w:val="00EA08A2"/>
    <w:rsid w:val="00EA08DC"/>
    <w:rsid w:val="00EA08E2"/>
    <w:rsid w:val="00EA08FF"/>
    <w:rsid w:val="00EA0913"/>
    <w:rsid w:val="00EA093D"/>
    <w:rsid w:val="00EA09A4"/>
    <w:rsid w:val="00EA09F5"/>
    <w:rsid w:val="00EA0A5A"/>
    <w:rsid w:val="00EA0AD0"/>
    <w:rsid w:val="00EA0B07"/>
    <w:rsid w:val="00EA0B0A"/>
    <w:rsid w:val="00EA0B4F"/>
    <w:rsid w:val="00EA0BCD"/>
    <w:rsid w:val="00EA0BFF"/>
    <w:rsid w:val="00EA0C0C"/>
    <w:rsid w:val="00EA0C33"/>
    <w:rsid w:val="00EA0D4B"/>
    <w:rsid w:val="00EA0D4F"/>
    <w:rsid w:val="00EA0D60"/>
    <w:rsid w:val="00EA0D67"/>
    <w:rsid w:val="00EA0DB0"/>
    <w:rsid w:val="00EA0DBF"/>
    <w:rsid w:val="00EA0E70"/>
    <w:rsid w:val="00EA0EF7"/>
    <w:rsid w:val="00EA0F1F"/>
    <w:rsid w:val="00EA0F56"/>
    <w:rsid w:val="00EA0FAC"/>
    <w:rsid w:val="00EA0FD6"/>
    <w:rsid w:val="00EA1037"/>
    <w:rsid w:val="00EA106D"/>
    <w:rsid w:val="00EA10DB"/>
    <w:rsid w:val="00EA11A6"/>
    <w:rsid w:val="00EA11E9"/>
    <w:rsid w:val="00EA11FC"/>
    <w:rsid w:val="00EA1207"/>
    <w:rsid w:val="00EA1253"/>
    <w:rsid w:val="00EA128C"/>
    <w:rsid w:val="00EA1292"/>
    <w:rsid w:val="00EA12CE"/>
    <w:rsid w:val="00EA13C7"/>
    <w:rsid w:val="00EA13D5"/>
    <w:rsid w:val="00EA1416"/>
    <w:rsid w:val="00EA1452"/>
    <w:rsid w:val="00EA1484"/>
    <w:rsid w:val="00EA148A"/>
    <w:rsid w:val="00EA14EC"/>
    <w:rsid w:val="00EA1610"/>
    <w:rsid w:val="00EA1611"/>
    <w:rsid w:val="00EA161A"/>
    <w:rsid w:val="00EA16AC"/>
    <w:rsid w:val="00EA16C4"/>
    <w:rsid w:val="00EA1725"/>
    <w:rsid w:val="00EA1726"/>
    <w:rsid w:val="00EA1758"/>
    <w:rsid w:val="00EA17BF"/>
    <w:rsid w:val="00EA17C2"/>
    <w:rsid w:val="00EA17D2"/>
    <w:rsid w:val="00EA17F8"/>
    <w:rsid w:val="00EA181F"/>
    <w:rsid w:val="00EA1835"/>
    <w:rsid w:val="00EA184D"/>
    <w:rsid w:val="00EA18CA"/>
    <w:rsid w:val="00EA195E"/>
    <w:rsid w:val="00EA1A1D"/>
    <w:rsid w:val="00EA1A57"/>
    <w:rsid w:val="00EA1A73"/>
    <w:rsid w:val="00EA1A78"/>
    <w:rsid w:val="00EA1AD6"/>
    <w:rsid w:val="00EA1B14"/>
    <w:rsid w:val="00EA1B4A"/>
    <w:rsid w:val="00EA1B5D"/>
    <w:rsid w:val="00EA1BAA"/>
    <w:rsid w:val="00EA1C30"/>
    <w:rsid w:val="00EA1C50"/>
    <w:rsid w:val="00EA1C8C"/>
    <w:rsid w:val="00EA1CA3"/>
    <w:rsid w:val="00EA1CA5"/>
    <w:rsid w:val="00EA1CB0"/>
    <w:rsid w:val="00EA1CCD"/>
    <w:rsid w:val="00EA1D09"/>
    <w:rsid w:val="00EA1D0F"/>
    <w:rsid w:val="00EA1D49"/>
    <w:rsid w:val="00EA1E0F"/>
    <w:rsid w:val="00EA1E4C"/>
    <w:rsid w:val="00EA1E53"/>
    <w:rsid w:val="00EA1E88"/>
    <w:rsid w:val="00EA1EAE"/>
    <w:rsid w:val="00EA1EB5"/>
    <w:rsid w:val="00EA1F81"/>
    <w:rsid w:val="00EA1FD2"/>
    <w:rsid w:val="00EA1FD4"/>
    <w:rsid w:val="00EA203C"/>
    <w:rsid w:val="00EA20CC"/>
    <w:rsid w:val="00EA20F6"/>
    <w:rsid w:val="00EA21A7"/>
    <w:rsid w:val="00EA21F0"/>
    <w:rsid w:val="00EA2217"/>
    <w:rsid w:val="00EA22C1"/>
    <w:rsid w:val="00EA22F4"/>
    <w:rsid w:val="00EA2326"/>
    <w:rsid w:val="00EA2335"/>
    <w:rsid w:val="00EA2347"/>
    <w:rsid w:val="00EA2352"/>
    <w:rsid w:val="00EA235F"/>
    <w:rsid w:val="00EA2392"/>
    <w:rsid w:val="00EA23FA"/>
    <w:rsid w:val="00EA2468"/>
    <w:rsid w:val="00EA2476"/>
    <w:rsid w:val="00EA24F5"/>
    <w:rsid w:val="00EA24FE"/>
    <w:rsid w:val="00EA2591"/>
    <w:rsid w:val="00EA25CD"/>
    <w:rsid w:val="00EA25D1"/>
    <w:rsid w:val="00EA2637"/>
    <w:rsid w:val="00EA263C"/>
    <w:rsid w:val="00EA2693"/>
    <w:rsid w:val="00EA26B3"/>
    <w:rsid w:val="00EA2727"/>
    <w:rsid w:val="00EA2800"/>
    <w:rsid w:val="00EA28D4"/>
    <w:rsid w:val="00EA28EA"/>
    <w:rsid w:val="00EA28F3"/>
    <w:rsid w:val="00EA28FA"/>
    <w:rsid w:val="00EA2943"/>
    <w:rsid w:val="00EA29EB"/>
    <w:rsid w:val="00EA2A1B"/>
    <w:rsid w:val="00EA2A20"/>
    <w:rsid w:val="00EA2A46"/>
    <w:rsid w:val="00EA2A7C"/>
    <w:rsid w:val="00EA2A96"/>
    <w:rsid w:val="00EA2AAD"/>
    <w:rsid w:val="00EA2AFB"/>
    <w:rsid w:val="00EA2B40"/>
    <w:rsid w:val="00EA2BD6"/>
    <w:rsid w:val="00EA2BE6"/>
    <w:rsid w:val="00EA2C0D"/>
    <w:rsid w:val="00EA2C80"/>
    <w:rsid w:val="00EA2C93"/>
    <w:rsid w:val="00EA2D00"/>
    <w:rsid w:val="00EA2D22"/>
    <w:rsid w:val="00EA2D24"/>
    <w:rsid w:val="00EA2D3E"/>
    <w:rsid w:val="00EA2D40"/>
    <w:rsid w:val="00EA2D82"/>
    <w:rsid w:val="00EA2DD2"/>
    <w:rsid w:val="00EA2DD4"/>
    <w:rsid w:val="00EA2E02"/>
    <w:rsid w:val="00EA2E0C"/>
    <w:rsid w:val="00EA2E6A"/>
    <w:rsid w:val="00EA2E6B"/>
    <w:rsid w:val="00EA2F05"/>
    <w:rsid w:val="00EA2F91"/>
    <w:rsid w:val="00EA2FD0"/>
    <w:rsid w:val="00EA2FFD"/>
    <w:rsid w:val="00EA3050"/>
    <w:rsid w:val="00EA30E4"/>
    <w:rsid w:val="00EA312A"/>
    <w:rsid w:val="00EA3147"/>
    <w:rsid w:val="00EA317D"/>
    <w:rsid w:val="00EA31F8"/>
    <w:rsid w:val="00EA32DE"/>
    <w:rsid w:val="00EA3310"/>
    <w:rsid w:val="00EA3317"/>
    <w:rsid w:val="00EA3333"/>
    <w:rsid w:val="00EA33B6"/>
    <w:rsid w:val="00EA33C0"/>
    <w:rsid w:val="00EA33DD"/>
    <w:rsid w:val="00EA3404"/>
    <w:rsid w:val="00EA345F"/>
    <w:rsid w:val="00EA3468"/>
    <w:rsid w:val="00EA34C4"/>
    <w:rsid w:val="00EA34EC"/>
    <w:rsid w:val="00EA35CC"/>
    <w:rsid w:val="00EA3618"/>
    <w:rsid w:val="00EA368D"/>
    <w:rsid w:val="00EA36EF"/>
    <w:rsid w:val="00EA36F7"/>
    <w:rsid w:val="00EA3704"/>
    <w:rsid w:val="00EA3724"/>
    <w:rsid w:val="00EA37F2"/>
    <w:rsid w:val="00EA37F5"/>
    <w:rsid w:val="00EA3832"/>
    <w:rsid w:val="00EA3871"/>
    <w:rsid w:val="00EA3879"/>
    <w:rsid w:val="00EA3903"/>
    <w:rsid w:val="00EA3941"/>
    <w:rsid w:val="00EA394E"/>
    <w:rsid w:val="00EA3953"/>
    <w:rsid w:val="00EA397A"/>
    <w:rsid w:val="00EA3980"/>
    <w:rsid w:val="00EA39F4"/>
    <w:rsid w:val="00EA3A49"/>
    <w:rsid w:val="00EA3A5F"/>
    <w:rsid w:val="00EA3A80"/>
    <w:rsid w:val="00EA3A81"/>
    <w:rsid w:val="00EA3AF0"/>
    <w:rsid w:val="00EA3B1D"/>
    <w:rsid w:val="00EA3B4B"/>
    <w:rsid w:val="00EA3B4F"/>
    <w:rsid w:val="00EA3B55"/>
    <w:rsid w:val="00EA3BE3"/>
    <w:rsid w:val="00EA3BF9"/>
    <w:rsid w:val="00EA3C3E"/>
    <w:rsid w:val="00EA3DA3"/>
    <w:rsid w:val="00EA3DFB"/>
    <w:rsid w:val="00EA3E2E"/>
    <w:rsid w:val="00EA3E55"/>
    <w:rsid w:val="00EA3E8F"/>
    <w:rsid w:val="00EA3F1A"/>
    <w:rsid w:val="00EA3F31"/>
    <w:rsid w:val="00EA3F60"/>
    <w:rsid w:val="00EA3FC3"/>
    <w:rsid w:val="00EA3FDF"/>
    <w:rsid w:val="00EA3FE0"/>
    <w:rsid w:val="00EA3FE6"/>
    <w:rsid w:val="00EA3FF5"/>
    <w:rsid w:val="00EA4016"/>
    <w:rsid w:val="00EA4099"/>
    <w:rsid w:val="00EA40B4"/>
    <w:rsid w:val="00EA40D8"/>
    <w:rsid w:val="00EA4117"/>
    <w:rsid w:val="00EA4133"/>
    <w:rsid w:val="00EA4145"/>
    <w:rsid w:val="00EA415A"/>
    <w:rsid w:val="00EA4166"/>
    <w:rsid w:val="00EA417F"/>
    <w:rsid w:val="00EA41B7"/>
    <w:rsid w:val="00EA41DE"/>
    <w:rsid w:val="00EA41E2"/>
    <w:rsid w:val="00EA41E3"/>
    <w:rsid w:val="00EA4200"/>
    <w:rsid w:val="00EA4215"/>
    <w:rsid w:val="00EA4245"/>
    <w:rsid w:val="00EA4288"/>
    <w:rsid w:val="00EA42AE"/>
    <w:rsid w:val="00EA42C3"/>
    <w:rsid w:val="00EA42C7"/>
    <w:rsid w:val="00EA42F9"/>
    <w:rsid w:val="00EA4353"/>
    <w:rsid w:val="00EA435D"/>
    <w:rsid w:val="00EA43C2"/>
    <w:rsid w:val="00EA43E6"/>
    <w:rsid w:val="00EA444A"/>
    <w:rsid w:val="00EA4452"/>
    <w:rsid w:val="00EA452F"/>
    <w:rsid w:val="00EA458B"/>
    <w:rsid w:val="00EA45E5"/>
    <w:rsid w:val="00EA4629"/>
    <w:rsid w:val="00EA464B"/>
    <w:rsid w:val="00EA464C"/>
    <w:rsid w:val="00EA466D"/>
    <w:rsid w:val="00EA468E"/>
    <w:rsid w:val="00EA4799"/>
    <w:rsid w:val="00EA4835"/>
    <w:rsid w:val="00EA4846"/>
    <w:rsid w:val="00EA4870"/>
    <w:rsid w:val="00EA4880"/>
    <w:rsid w:val="00EA4890"/>
    <w:rsid w:val="00EA48A0"/>
    <w:rsid w:val="00EA48B6"/>
    <w:rsid w:val="00EA4964"/>
    <w:rsid w:val="00EA49BB"/>
    <w:rsid w:val="00EA49CF"/>
    <w:rsid w:val="00EA4A23"/>
    <w:rsid w:val="00EA4A54"/>
    <w:rsid w:val="00EA4B32"/>
    <w:rsid w:val="00EA4B65"/>
    <w:rsid w:val="00EA4B94"/>
    <w:rsid w:val="00EA4BAF"/>
    <w:rsid w:val="00EA4BD0"/>
    <w:rsid w:val="00EA4BDF"/>
    <w:rsid w:val="00EA4BE9"/>
    <w:rsid w:val="00EA4C70"/>
    <w:rsid w:val="00EA4C93"/>
    <w:rsid w:val="00EA4D1B"/>
    <w:rsid w:val="00EA4D2F"/>
    <w:rsid w:val="00EA4D3A"/>
    <w:rsid w:val="00EA4D42"/>
    <w:rsid w:val="00EA4DC1"/>
    <w:rsid w:val="00EA4DE0"/>
    <w:rsid w:val="00EA4DFD"/>
    <w:rsid w:val="00EA4E01"/>
    <w:rsid w:val="00EA4E07"/>
    <w:rsid w:val="00EA4E20"/>
    <w:rsid w:val="00EA4EBF"/>
    <w:rsid w:val="00EA4ED6"/>
    <w:rsid w:val="00EA4F31"/>
    <w:rsid w:val="00EA4FBB"/>
    <w:rsid w:val="00EA4FD4"/>
    <w:rsid w:val="00EA4FFF"/>
    <w:rsid w:val="00EA504B"/>
    <w:rsid w:val="00EA5063"/>
    <w:rsid w:val="00EA5075"/>
    <w:rsid w:val="00EA50E5"/>
    <w:rsid w:val="00EA5116"/>
    <w:rsid w:val="00EA5142"/>
    <w:rsid w:val="00EA5183"/>
    <w:rsid w:val="00EA5196"/>
    <w:rsid w:val="00EA51F2"/>
    <w:rsid w:val="00EA525F"/>
    <w:rsid w:val="00EA526E"/>
    <w:rsid w:val="00EA5316"/>
    <w:rsid w:val="00EA5357"/>
    <w:rsid w:val="00EA53E5"/>
    <w:rsid w:val="00EA53E7"/>
    <w:rsid w:val="00EA53ED"/>
    <w:rsid w:val="00EA53F5"/>
    <w:rsid w:val="00EA53FA"/>
    <w:rsid w:val="00EA5405"/>
    <w:rsid w:val="00EA543C"/>
    <w:rsid w:val="00EA5445"/>
    <w:rsid w:val="00EA54B1"/>
    <w:rsid w:val="00EA54C5"/>
    <w:rsid w:val="00EA5543"/>
    <w:rsid w:val="00EA55B7"/>
    <w:rsid w:val="00EA55D1"/>
    <w:rsid w:val="00EA5652"/>
    <w:rsid w:val="00EA575B"/>
    <w:rsid w:val="00EA5782"/>
    <w:rsid w:val="00EA57B4"/>
    <w:rsid w:val="00EA57E0"/>
    <w:rsid w:val="00EA5816"/>
    <w:rsid w:val="00EA585B"/>
    <w:rsid w:val="00EA5876"/>
    <w:rsid w:val="00EA58F2"/>
    <w:rsid w:val="00EA58F6"/>
    <w:rsid w:val="00EA5900"/>
    <w:rsid w:val="00EA5940"/>
    <w:rsid w:val="00EA5990"/>
    <w:rsid w:val="00EA5A0E"/>
    <w:rsid w:val="00EA5A27"/>
    <w:rsid w:val="00EA5A31"/>
    <w:rsid w:val="00EA5B17"/>
    <w:rsid w:val="00EA5BFB"/>
    <w:rsid w:val="00EA5C10"/>
    <w:rsid w:val="00EA5CC0"/>
    <w:rsid w:val="00EA5D1E"/>
    <w:rsid w:val="00EA5D42"/>
    <w:rsid w:val="00EA5D45"/>
    <w:rsid w:val="00EA5D8F"/>
    <w:rsid w:val="00EA5D91"/>
    <w:rsid w:val="00EA5DA6"/>
    <w:rsid w:val="00EA5DD5"/>
    <w:rsid w:val="00EA5DDA"/>
    <w:rsid w:val="00EA5DDE"/>
    <w:rsid w:val="00EA5E07"/>
    <w:rsid w:val="00EA5E3A"/>
    <w:rsid w:val="00EA5E46"/>
    <w:rsid w:val="00EA5E80"/>
    <w:rsid w:val="00EA5EC7"/>
    <w:rsid w:val="00EA5F2B"/>
    <w:rsid w:val="00EA5FB4"/>
    <w:rsid w:val="00EA5FBF"/>
    <w:rsid w:val="00EA5FF4"/>
    <w:rsid w:val="00EA600D"/>
    <w:rsid w:val="00EA600F"/>
    <w:rsid w:val="00EA6058"/>
    <w:rsid w:val="00EA6080"/>
    <w:rsid w:val="00EA6082"/>
    <w:rsid w:val="00EA6094"/>
    <w:rsid w:val="00EA60A7"/>
    <w:rsid w:val="00EA60AC"/>
    <w:rsid w:val="00EA60EB"/>
    <w:rsid w:val="00EA60FF"/>
    <w:rsid w:val="00EA616D"/>
    <w:rsid w:val="00EA61BD"/>
    <w:rsid w:val="00EA61BF"/>
    <w:rsid w:val="00EA61D0"/>
    <w:rsid w:val="00EA620A"/>
    <w:rsid w:val="00EA624C"/>
    <w:rsid w:val="00EA624D"/>
    <w:rsid w:val="00EA62B7"/>
    <w:rsid w:val="00EA63AA"/>
    <w:rsid w:val="00EA63F5"/>
    <w:rsid w:val="00EA6439"/>
    <w:rsid w:val="00EA645E"/>
    <w:rsid w:val="00EA646F"/>
    <w:rsid w:val="00EA64F2"/>
    <w:rsid w:val="00EA651E"/>
    <w:rsid w:val="00EA6523"/>
    <w:rsid w:val="00EA65A1"/>
    <w:rsid w:val="00EA662C"/>
    <w:rsid w:val="00EA6650"/>
    <w:rsid w:val="00EA667A"/>
    <w:rsid w:val="00EA668B"/>
    <w:rsid w:val="00EA669E"/>
    <w:rsid w:val="00EA66B7"/>
    <w:rsid w:val="00EA66C5"/>
    <w:rsid w:val="00EA66E3"/>
    <w:rsid w:val="00EA6718"/>
    <w:rsid w:val="00EA678B"/>
    <w:rsid w:val="00EA67E2"/>
    <w:rsid w:val="00EA6817"/>
    <w:rsid w:val="00EA6830"/>
    <w:rsid w:val="00EA683E"/>
    <w:rsid w:val="00EA6845"/>
    <w:rsid w:val="00EA6901"/>
    <w:rsid w:val="00EA693C"/>
    <w:rsid w:val="00EA694F"/>
    <w:rsid w:val="00EA696C"/>
    <w:rsid w:val="00EA698B"/>
    <w:rsid w:val="00EA6A4A"/>
    <w:rsid w:val="00EA6A64"/>
    <w:rsid w:val="00EA6A7F"/>
    <w:rsid w:val="00EA6A82"/>
    <w:rsid w:val="00EA6A95"/>
    <w:rsid w:val="00EA6A9A"/>
    <w:rsid w:val="00EA6B16"/>
    <w:rsid w:val="00EA6BB4"/>
    <w:rsid w:val="00EA6C69"/>
    <w:rsid w:val="00EA6C76"/>
    <w:rsid w:val="00EA6C94"/>
    <w:rsid w:val="00EA6C96"/>
    <w:rsid w:val="00EA6CB3"/>
    <w:rsid w:val="00EA6CD4"/>
    <w:rsid w:val="00EA6D6C"/>
    <w:rsid w:val="00EA6D92"/>
    <w:rsid w:val="00EA6DF3"/>
    <w:rsid w:val="00EA6E13"/>
    <w:rsid w:val="00EA6E99"/>
    <w:rsid w:val="00EA6ECC"/>
    <w:rsid w:val="00EA6EEC"/>
    <w:rsid w:val="00EA7050"/>
    <w:rsid w:val="00EA7099"/>
    <w:rsid w:val="00EA70A2"/>
    <w:rsid w:val="00EA70F0"/>
    <w:rsid w:val="00EA717C"/>
    <w:rsid w:val="00EA71A2"/>
    <w:rsid w:val="00EA71D2"/>
    <w:rsid w:val="00EA71E1"/>
    <w:rsid w:val="00EA71F4"/>
    <w:rsid w:val="00EA720D"/>
    <w:rsid w:val="00EA723A"/>
    <w:rsid w:val="00EA7304"/>
    <w:rsid w:val="00EA7307"/>
    <w:rsid w:val="00EA730A"/>
    <w:rsid w:val="00EA7336"/>
    <w:rsid w:val="00EA733C"/>
    <w:rsid w:val="00EA7341"/>
    <w:rsid w:val="00EA7342"/>
    <w:rsid w:val="00EA73CB"/>
    <w:rsid w:val="00EA7468"/>
    <w:rsid w:val="00EA748B"/>
    <w:rsid w:val="00EA74A4"/>
    <w:rsid w:val="00EA74DA"/>
    <w:rsid w:val="00EA750B"/>
    <w:rsid w:val="00EA7542"/>
    <w:rsid w:val="00EA7564"/>
    <w:rsid w:val="00EA762D"/>
    <w:rsid w:val="00EA76BE"/>
    <w:rsid w:val="00EA76C9"/>
    <w:rsid w:val="00EA77A4"/>
    <w:rsid w:val="00EA77BD"/>
    <w:rsid w:val="00EA77F4"/>
    <w:rsid w:val="00EA7811"/>
    <w:rsid w:val="00EA782D"/>
    <w:rsid w:val="00EA783C"/>
    <w:rsid w:val="00EA783F"/>
    <w:rsid w:val="00EA7861"/>
    <w:rsid w:val="00EA78A3"/>
    <w:rsid w:val="00EA78E1"/>
    <w:rsid w:val="00EA7969"/>
    <w:rsid w:val="00EA7A08"/>
    <w:rsid w:val="00EA7A96"/>
    <w:rsid w:val="00EA7AB5"/>
    <w:rsid w:val="00EA7ABE"/>
    <w:rsid w:val="00EA7ACB"/>
    <w:rsid w:val="00EA7AE6"/>
    <w:rsid w:val="00EA7AFF"/>
    <w:rsid w:val="00EA7B89"/>
    <w:rsid w:val="00EA7BE9"/>
    <w:rsid w:val="00EA7C14"/>
    <w:rsid w:val="00EA7C29"/>
    <w:rsid w:val="00EA7C41"/>
    <w:rsid w:val="00EA7C4C"/>
    <w:rsid w:val="00EA7C70"/>
    <w:rsid w:val="00EA7CA3"/>
    <w:rsid w:val="00EA7CEA"/>
    <w:rsid w:val="00EA7D2C"/>
    <w:rsid w:val="00EA7D38"/>
    <w:rsid w:val="00EA7D6B"/>
    <w:rsid w:val="00EA7D7E"/>
    <w:rsid w:val="00EA7DB9"/>
    <w:rsid w:val="00EA7DC0"/>
    <w:rsid w:val="00EA7DF9"/>
    <w:rsid w:val="00EA7E05"/>
    <w:rsid w:val="00EA7E0A"/>
    <w:rsid w:val="00EA7E18"/>
    <w:rsid w:val="00EA7E63"/>
    <w:rsid w:val="00EA7EA0"/>
    <w:rsid w:val="00EA7EA8"/>
    <w:rsid w:val="00EA7FA5"/>
    <w:rsid w:val="00EA7FEB"/>
    <w:rsid w:val="00EB0088"/>
    <w:rsid w:val="00EB00AB"/>
    <w:rsid w:val="00EB00D3"/>
    <w:rsid w:val="00EB00EB"/>
    <w:rsid w:val="00EB013E"/>
    <w:rsid w:val="00EB015A"/>
    <w:rsid w:val="00EB015D"/>
    <w:rsid w:val="00EB01A8"/>
    <w:rsid w:val="00EB0218"/>
    <w:rsid w:val="00EB02C0"/>
    <w:rsid w:val="00EB02C1"/>
    <w:rsid w:val="00EB039E"/>
    <w:rsid w:val="00EB03AC"/>
    <w:rsid w:val="00EB03BF"/>
    <w:rsid w:val="00EB0470"/>
    <w:rsid w:val="00EB0497"/>
    <w:rsid w:val="00EB04FC"/>
    <w:rsid w:val="00EB0531"/>
    <w:rsid w:val="00EB054F"/>
    <w:rsid w:val="00EB05E8"/>
    <w:rsid w:val="00EB0664"/>
    <w:rsid w:val="00EB06F4"/>
    <w:rsid w:val="00EB0753"/>
    <w:rsid w:val="00EB07A0"/>
    <w:rsid w:val="00EB07A3"/>
    <w:rsid w:val="00EB084A"/>
    <w:rsid w:val="00EB0895"/>
    <w:rsid w:val="00EB08AD"/>
    <w:rsid w:val="00EB0916"/>
    <w:rsid w:val="00EB0939"/>
    <w:rsid w:val="00EB093E"/>
    <w:rsid w:val="00EB095C"/>
    <w:rsid w:val="00EB098D"/>
    <w:rsid w:val="00EB09C9"/>
    <w:rsid w:val="00EB0A2D"/>
    <w:rsid w:val="00EB0A72"/>
    <w:rsid w:val="00EB0A8A"/>
    <w:rsid w:val="00EB0ACE"/>
    <w:rsid w:val="00EB0B88"/>
    <w:rsid w:val="00EB0BAB"/>
    <w:rsid w:val="00EB0BB6"/>
    <w:rsid w:val="00EB0BDD"/>
    <w:rsid w:val="00EB0C7E"/>
    <w:rsid w:val="00EB0C84"/>
    <w:rsid w:val="00EB0D02"/>
    <w:rsid w:val="00EB0D07"/>
    <w:rsid w:val="00EB0D41"/>
    <w:rsid w:val="00EB0D7A"/>
    <w:rsid w:val="00EB0DAD"/>
    <w:rsid w:val="00EB0DB3"/>
    <w:rsid w:val="00EB0E64"/>
    <w:rsid w:val="00EB0EB2"/>
    <w:rsid w:val="00EB0EC3"/>
    <w:rsid w:val="00EB1008"/>
    <w:rsid w:val="00EB106B"/>
    <w:rsid w:val="00EB10E9"/>
    <w:rsid w:val="00EB10FE"/>
    <w:rsid w:val="00EB1129"/>
    <w:rsid w:val="00EB114C"/>
    <w:rsid w:val="00EB11BE"/>
    <w:rsid w:val="00EB1209"/>
    <w:rsid w:val="00EB1212"/>
    <w:rsid w:val="00EB1237"/>
    <w:rsid w:val="00EB123A"/>
    <w:rsid w:val="00EB124B"/>
    <w:rsid w:val="00EB1279"/>
    <w:rsid w:val="00EB129F"/>
    <w:rsid w:val="00EB12C7"/>
    <w:rsid w:val="00EB135D"/>
    <w:rsid w:val="00EB13B3"/>
    <w:rsid w:val="00EB13B7"/>
    <w:rsid w:val="00EB1449"/>
    <w:rsid w:val="00EB14D4"/>
    <w:rsid w:val="00EB14E9"/>
    <w:rsid w:val="00EB14F2"/>
    <w:rsid w:val="00EB1549"/>
    <w:rsid w:val="00EB1580"/>
    <w:rsid w:val="00EB15A0"/>
    <w:rsid w:val="00EB15BE"/>
    <w:rsid w:val="00EB15FC"/>
    <w:rsid w:val="00EB160F"/>
    <w:rsid w:val="00EB1850"/>
    <w:rsid w:val="00EB18CB"/>
    <w:rsid w:val="00EB19ED"/>
    <w:rsid w:val="00EB1A3B"/>
    <w:rsid w:val="00EB1AB0"/>
    <w:rsid w:val="00EB1ADD"/>
    <w:rsid w:val="00EB1B32"/>
    <w:rsid w:val="00EB1B53"/>
    <w:rsid w:val="00EB1B6E"/>
    <w:rsid w:val="00EB1B90"/>
    <w:rsid w:val="00EB1B93"/>
    <w:rsid w:val="00EB1B94"/>
    <w:rsid w:val="00EB1B99"/>
    <w:rsid w:val="00EB1C05"/>
    <w:rsid w:val="00EB1C60"/>
    <w:rsid w:val="00EB1C63"/>
    <w:rsid w:val="00EB1C8B"/>
    <w:rsid w:val="00EB1C97"/>
    <w:rsid w:val="00EB1CCA"/>
    <w:rsid w:val="00EB1CD2"/>
    <w:rsid w:val="00EB1D40"/>
    <w:rsid w:val="00EB1DA3"/>
    <w:rsid w:val="00EB1DA8"/>
    <w:rsid w:val="00EB1DC5"/>
    <w:rsid w:val="00EB1DCB"/>
    <w:rsid w:val="00EB1DE1"/>
    <w:rsid w:val="00EB1E4B"/>
    <w:rsid w:val="00EB1E65"/>
    <w:rsid w:val="00EB1E70"/>
    <w:rsid w:val="00EB1E96"/>
    <w:rsid w:val="00EB1ECC"/>
    <w:rsid w:val="00EB1F0C"/>
    <w:rsid w:val="00EB1F75"/>
    <w:rsid w:val="00EB1F91"/>
    <w:rsid w:val="00EB1FE5"/>
    <w:rsid w:val="00EB20E3"/>
    <w:rsid w:val="00EB20FE"/>
    <w:rsid w:val="00EB2164"/>
    <w:rsid w:val="00EB21B8"/>
    <w:rsid w:val="00EB21EF"/>
    <w:rsid w:val="00EB22B9"/>
    <w:rsid w:val="00EB22C5"/>
    <w:rsid w:val="00EB2317"/>
    <w:rsid w:val="00EB2326"/>
    <w:rsid w:val="00EB2357"/>
    <w:rsid w:val="00EB239D"/>
    <w:rsid w:val="00EB23D6"/>
    <w:rsid w:val="00EB2494"/>
    <w:rsid w:val="00EB24CB"/>
    <w:rsid w:val="00EB2519"/>
    <w:rsid w:val="00EB2589"/>
    <w:rsid w:val="00EB2602"/>
    <w:rsid w:val="00EB261D"/>
    <w:rsid w:val="00EB263C"/>
    <w:rsid w:val="00EB2698"/>
    <w:rsid w:val="00EB26A2"/>
    <w:rsid w:val="00EB26FE"/>
    <w:rsid w:val="00EB270F"/>
    <w:rsid w:val="00EB2788"/>
    <w:rsid w:val="00EB278D"/>
    <w:rsid w:val="00EB2818"/>
    <w:rsid w:val="00EB281A"/>
    <w:rsid w:val="00EB288E"/>
    <w:rsid w:val="00EB28A2"/>
    <w:rsid w:val="00EB2952"/>
    <w:rsid w:val="00EB2963"/>
    <w:rsid w:val="00EB2977"/>
    <w:rsid w:val="00EB297A"/>
    <w:rsid w:val="00EB29D2"/>
    <w:rsid w:val="00EB29F0"/>
    <w:rsid w:val="00EB2A59"/>
    <w:rsid w:val="00EB2A98"/>
    <w:rsid w:val="00EB2B1A"/>
    <w:rsid w:val="00EB2B66"/>
    <w:rsid w:val="00EB2BDF"/>
    <w:rsid w:val="00EB2C08"/>
    <w:rsid w:val="00EB2C0C"/>
    <w:rsid w:val="00EB2C62"/>
    <w:rsid w:val="00EB2C6E"/>
    <w:rsid w:val="00EB2CAC"/>
    <w:rsid w:val="00EB2D10"/>
    <w:rsid w:val="00EB2D68"/>
    <w:rsid w:val="00EB2D81"/>
    <w:rsid w:val="00EB2D85"/>
    <w:rsid w:val="00EB2DCE"/>
    <w:rsid w:val="00EB2DE5"/>
    <w:rsid w:val="00EB2E54"/>
    <w:rsid w:val="00EB2E72"/>
    <w:rsid w:val="00EB2E8F"/>
    <w:rsid w:val="00EB2E9F"/>
    <w:rsid w:val="00EB2EC5"/>
    <w:rsid w:val="00EB2EE1"/>
    <w:rsid w:val="00EB2F17"/>
    <w:rsid w:val="00EB2F2D"/>
    <w:rsid w:val="00EB2F55"/>
    <w:rsid w:val="00EB2F7B"/>
    <w:rsid w:val="00EB2F91"/>
    <w:rsid w:val="00EB2FBC"/>
    <w:rsid w:val="00EB2FE3"/>
    <w:rsid w:val="00EB2FFB"/>
    <w:rsid w:val="00EB3021"/>
    <w:rsid w:val="00EB3051"/>
    <w:rsid w:val="00EB3079"/>
    <w:rsid w:val="00EB3090"/>
    <w:rsid w:val="00EB30AE"/>
    <w:rsid w:val="00EB30E9"/>
    <w:rsid w:val="00EB311F"/>
    <w:rsid w:val="00EB3133"/>
    <w:rsid w:val="00EB3134"/>
    <w:rsid w:val="00EB31AD"/>
    <w:rsid w:val="00EB322C"/>
    <w:rsid w:val="00EB3268"/>
    <w:rsid w:val="00EB32BE"/>
    <w:rsid w:val="00EB32CB"/>
    <w:rsid w:val="00EB32EB"/>
    <w:rsid w:val="00EB32F2"/>
    <w:rsid w:val="00EB3303"/>
    <w:rsid w:val="00EB3342"/>
    <w:rsid w:val="00EB3352"/>
    <w:rsid w:val="00EB3376"/>
    <w:rsid w:val="00EB3379"/>
    <w:rsid w:val="00EB33FE"/>
    <w:rsid w:val="00EB341C"/>
    <w:rsid w:val="00EB349E"/>
    <w:rsid w:val="00EB34FD"/>
    <w:rsid w:val="00EB3546"/>
    <w:rsid w:val="00EB3611"/>
    <w:rsid w:val="00EB3630"/>
    <w:rsid w:val="00EB3637"/>
    <w:rsid w:val="00EB3694"/>
    <w:rsid w:val="00EB36DC"/>
    <w:rsid w:val="00EB36E6"/>
    <w:rsid w:val="00EB3731"/>
    <w:rsid w:val="00EB3737"/>
    <w:rsid w:val="00EB3797"/>
    <w:rsid w:val="00EB37DF"/>
    <w:rsid w:val="00EB37F3"/>
    <w:rsid w:val="00EB37F9"/>
    <w:rsid w:val="00EB3809"/>
    <w:rsid w:val="00EB3886"/>
    <w:rsid w:val="00EB38FB"/>
    <w:rsid w:val="00EB393E"/>
    <w:rsid w:val="00EB3960"/>
    <w:rsid w:val="00EB3999"/>
    <w:rsid w:val="00EB39D1"/>
    <w:rsid w:val="00EB39D7"/>
    <w:rsid w:val="00EB3A4E"/>
    <w:rsid w:val="00EB3A67"/>
    <w:rsid w:val="00EB3A6A"/>
    <w:rsid w:val="00EB3A8D"/>
    <w:rsid w:val="00EB3AD0"/>
    <w:rsid w:val="00EB3AF5"/>
    <w:rsid w:val="00EB3B2C"/>
    <w:rsid w:val="00EB3B72"/>
    <w:rsid w:val="00EB3BC5"/>
    <w:rsid w:val="00EB3BD3"/>
    <w:rsid w:val="00EB3C2A"/>
    <w:rsid w:val="00EB3C78"/>
    <w:rsid w:val="00EB3C83"/>
    <w:rsid w:val="00EB3CDE"/>
    <w:rsid w:val="00EB3D1B"/>
    <w:rsid w:val="00EB3D25"/>
    <w:rsid w:val="00EB3DC5"/>
    <w:rsid w:val="00EB3E13"/>
    <w:rsid w:val="00EB3E33"/>
    <w:rsid w:val="00EB3E34"/>
    <w:rsid w:val="00EB3E89"/>
    <w:rsid w:val="00EB3F2E"/>
    <w:rsid w:val="00EB3F37"/>
    <w:rsid w:val="00EB3F3C"/>
    <w:rsid w:val="00EB3F68"/>
    <w:rsid w:val="00EB3F6D"/>
    <w:rsid w:val="00EB3FA5"/>
    <w:rsid w:val="00EB3FE9"/>
    <w:rsid w:val="00EB4075"/>
    <w:rsid w:val="00EB40A7"/>
    <w:rsid w:val="00EB40BA"/>
    <w:rsid w:val="00EB40E9"/>
    <w:rsid w:val="00EB4148"/>
    <w:rsid w:val="00EB4161"/>
    <w:rsid w:val="00EB4205"/>
    <w:rsid w:val="00EB42CA"/>
    <w:rsid w:val="00EB42D8"/>
    <w:rsid w:val="00EB4305"/>
    <w:rsid w:val="00EB43B6"/>
    <w:rsid w:val="00EB441E"/>
    <w:rsid w:val="00EB44AD"/>
    <w:rsid w:val="00EB4504"/>
    <w:rsid w:val="00EB452A"/>
    <w:rsid w:val="00EB454E"/>
    <w:rsid w:val="00EB455A"/>
    <w:rsid w:val="00EB45A9"/>
    <w:rsid w:val="00EB45CD"/>
    <w:rsid w:val="00EB462B"/>
    <w:rsid w:val="00EB46B5"/>
    <w:rsid w:val="00EB46B7"/>
    <w:rsid w:val="00EB46B9"/>
    <w:rsid w:val="00EB4784"/>
    <w:rsid w:val="00EB4788"/>
    <w:rsid w:val="00EB479B"/>
    <w:rsid w:val="00EB47B3"/>
    <w:rsid w:val="00EB4846"/>
    <w:rsid w:val="00EB489F"/>
    <w:rsid w:val="00EB492F"/>
    <w:rsid w:val="00EB49D5"/>
    <w:rsid w:val="00EB49FC"/>
    <w:rsid w:val="00EB4A6E"/>
    <w:rsid w:val="00EB4B2B"/>
    <w:rsid w:val="00EB4B8B"/>
    <w:rsid w:val="00EB4BB8"/>
    <w:rsid w:val="00EB4BDA"/>
    <w:rsid w:val="00EB4C10"/>
    <w:rsid w:val="00EB4C93"/>
    <w:rsid w:val="00EB4D15"/>
    <w:rsid w:val="00EB4D28"/>
    <w:rsid w:val="00EB4DEB"/>
    <w:rsid w:val="00EB4E48"/>
    <w:rsid w:val="00EB4E5D"/>
    <w:rsid w:val="00EB4F1F"/>
    <w:rsid w:val="00EB4F2C"/>
    <w:rsid w:val="00EB4F89"/>
    <w:rsid w:val="00EB4FEF"/>
    <w:rsid w:val="00EB506F"/>
    <w:rsid w:val="00EB507F"/>
    <w:rsid w:val="00EB5081"/>
    <w:rsid w:val="00EB50AA"/>
    <w:rsid w:val="00EB50D0"/>
    <w:rsid w:val="00EB50DE"/>
    <w:rsid w:val="00EB50E0"/>
    <w:rsid w:val="00EB5120"/>
    <w:rsid w:val="00EB513F"/>
    <w:rsid w:val="00EB5150"/>
    <w:rsid w:val="00EB51B1"/>
    <w:rsid w:val="00EB51BC"/>
    <w:rsid w:val="00EB51FC"/>
    <w:rsid w:val="00EB5227"/>
    <w:rsid w:val="00EB5250"/>
    <w:rsid w:val="00EB52C7"/>
    <w:rsid w:val="00EB5379"/>
    <w:rsid w:val="00EB53B3"/>
    <w:rsid w:val="00EB547E"/>
    <w:rsid w:val="00EB54CA"/>
    <w:rsid w:val="00EB54EF"/>
    <w:rsid w:val="00EB552D"/>
    <w:rsid w:val="00EB55F6"/>
    <w:rsid w:val="00EB55F8"/>
    <w:rsid w:val="00EB5609"/>
    <w:rsid w:val="00EB563D"/>
    <w:rsid w:val="00EB5676"/>
    <w:rsid w:val="00EB56F8"/>
    <w:rsid w:val="00EB5723"/>
    <w:rsid w:val="00EB57B6"/>
    <w:rsid w:val="00EB57B8"/>
    <w:rsid w:val="00EB57EC"/>
    <w:rsid w:val="00EB580F"/>
    <w:rsid w:val="00EB5817"/>
    <w:rsid w:val="00EB5827"/>
    <w:rsid w:val="00EB5868"/>
    <w:rsid w:val="00EB589F"/>
    <w:rsid w:val="00EB58A6"/>
    <w:rsid w:val="00EB58C3"/>
    <w:rsid w:val="00EB58D6"/>
    <w:rsid w:val="00EB58EE"/>
    <w:rsid w:val="00EB5980"/>
    <w:rsid w:val="00EB59B6"/>
    <w:rsid w:val="00EB59B7"/>
    <w:rsid w:val="00EB59C7"/>
    <w:rsid w:val="00EB59DB"/>
    <w:rsid w:val="00EB59E3"/>
    <w:rsid w:val="00EB59E4"/>
    <w:rsid w:val="00EB5A27"/>
    <w:rsid w:val="00EB5A84"/>
    <w:rsid w:val="00EB5AF6"/>
    <w:rsid w:val="00EB5B50"/>
    <w:rsid w:val="00EB5BB3"/>
    <w:rsid w:val="00EB5BEF"/>
    <w:rsid w:val="00EB5C50"/>
    <w:rsid w:val="00EB5C53"/>
    <w:rsid w:val="00EB5CD1"/>
    <w:rsid w:val="00EB5D84"/>
    <w:rsid w:val="00EB5D92"/>
    <w:rsid w:val="00EB5DE7"/>
    <w:rsid w:val="00EB5DF2"/>
    <w:rsid w:val="00EB5E79"/>
    <w:rsid w:val="00EB5E81"/>
    <w:rsid w:val="00EB5F6F"/>
    <w:rsid w:val="00EB6045"/>
    <w:rsid w:val="00EB6052"/>
    <w:rsid w:val="00EB60CF"/>
    <w:rsid w:val="00EB610B"/>
    <w:rsid w:val="00EB61CE"/>
    <w:rsid w:val="00EB61E2"/>
    <w:rsid w:val="00EB620F"/>
    <w:rsid w:val="00EB6234"/>
    <w:rsid w:val="00EB6259"/>
    <w:rsid w:val="00EB6271"/>
    <w:rsid w:val="00EB6333"/>
    <w:rsid w:val="00EB6344"/>
    <w:rsid w:val="00EB637C"/>
    <w:rsid w:val="00EB638C"/>
    <w:rsid w:val="00EB6391"/>
    <w:rsid w:val="00EB6397"/>
    <w:rsid w:val="00EB63A2"/>
    <w:rsid w:val="00EB63C7"/>
    <w:rsid w:val="00EB63D0"/>
    <w:rsid w:val="00EB644C"/>
    <w:rsid w:val="00EB64C6"/>
    <w:rsid w:val="00EB64D6"/>
    <w:rsid w:val="00EB6511"/>
    <w:rsid w:val="00EB6550"/>
    <w:rsid w:val="00EB65C8"/>
    <w:rsid w:val="00EB65D7"/>
    <w:rsid w:val="00EB660B"/>
    <w:rsid w:val="00EB667C"/>
    <w:rsid w:val="00EB668A"/>
    <w:rsid w:val="00EB66BC"/>
    <w:rsid w:val="00EB66D8"/>
    <w:rsid w:val="00EB66DE"/>
    <w:rsid w:val="00EB66ED"/>
    <w:rsid w:val="00EB671C"/>
    <w:rsid w:val="00EB672B"/>
    <w:rsid w:val="00EB6752"/>
    <w:rsid w:val="00EB6885"/>
    <w:rsid w:val="00EB68AD"/>
    <w:rsid w:val="00EB692D"/>
    <w:rsid w:val="00EB6952"/>
    <w:rsid w:val="00EB69AF"/>
    <w:rsid w:val="00EB6A13"/>
    <w:rsid w:val="00EB6AEE"/>
    <w:rsid w:val="00EB6B10"/>
    <w:rsid w:val="00EB6B16"/>
    <w:rsid w:val="00EB6B33"/>
    <w:rsid w:val="00EB6BA0"/>
    <w:rsid w:val="00EB6BCB"/>
    <w:rsid w:val="00EB6BCC"/>
    <w:rsid w:val="00EB6C0D"/>
    <w:rsid w:val="00EB6C2C"/>
    <w:rsid w:val="00EB6C3C"/>
    <w:rsid w:val="00EB6CCF"/>
    <w:rsid w:val="00EB6CE4"/>
    <w:rsid w:val="00EB6D4B"/>
    <w:rsid w:val="00EB6D8E"/>
    <w:rsid w:val="00EB6DC1"/>
    <w:rsid w:val="00EB6EF3"/>
    <w:rsid w:val="00EB6F95"/>
    <w:rsid w:val="00EB6FCC"/>
    <w:rsid w:val="00EB6FDB"/>
    <w:rsid w:val="00EB6FE6"/>
    <w:rsid w:val="00EB7060"/>
    <w:rsid w:val="00EB709E"/>
    <w:rsid w:val="00EB70A0"/>
    <w:rsid w:val="00EB7115"/>
    <w:rsid w:val="00EB713D"/>
    <w:rsid w:val="00EB7155"/>
    <w:rsid w:val="00EB7195"/>
    <w:rsid w:val="00EB71C4"/>
    <w:rsid w:val="00EB71D9"/>
    <w:rsid w:val="00EB7206"/>
    <w:rsid w:val="00EB72CB"/>
    <w:rsid w:val="00EB72DB"/>
    <w:rsid w:val="00EB7335"/>
    <w:rsid w:val="00EB7341"/>
    <w:rsid w:val="00EB735D"/>
    <w:rsid w:val="00EB73A4"/>
    <w:rsid w:val="00EB7440"/>
    <w:rsid w:val="00EB7464"/>
    <w:rsid w:val="00EB7507"/>
    <w:rsid w:val="00EB753C"/>
    <w:rsid w:val="00EB754E"/>
    <w:rsid w:val="00EB755D"/>
    <w:rsid w:val="00EB75BC"/>
    <w:rsid w:val="00EB75C2"/>
    <w:rsid w:val="00EB75D0"/>
    <w:rsid w:val="00EB75F1"/>
    <w:rsid w:val="00EB761C"/>
    <w:rsid w:val="00EB7671"/>
    <w:rsid w:val="00EB76B4"/>
    <w:rsid w:val="00EB7708"/>
    <w:rsid w:val="00EB7711"/>
    <w:rsid w:val="00EB7748"/>
    <w:rsid w:val="00EB7751"/>
    <w:rsid w:val="00EB776A"/>
    <w:rsid w:val="00EB77D0"/>
    <w:rsid w:val="00EB77DA"/>
    <w:rsid w:val="00EB781B"/>
    <w:rsid w:val="00EB784D"/>
    <w:rsid w:val="00EB78BF"/>
    <w:rsid w:val="00EB7946"/>
    <w:rsid w:val="00EB79A7"/>
    <w:rsid w:val="00EB79BA"/>
    <w:rsid w:val="00EB7A64"/>
    <w:rsid w:val="00EB7A6F"/>
    <w:rsid w:val="00EB7A74"/>
    <w:rsid w:val="00EB7ABD"/>
    <w:rsid w:val="00EB7AC4"/>
    <w:rsid w:val="00EB7AD5"/>
    <w:rsid w:val="00EB7AEB"/>
    <w:rsid w:val="00EB7AFA"/>
    <w:rsid w:val="00EB7B55"/>
    <w:rsid w:val="00EB7BD3"/>
    <w:rsid w:val="00EB7C8A"/>
    <w:rsid w:val="00EB7C96"/>
    <w:rsid w:val="00EB7C9C"/>
    <w:rsid w:val="00EB7C9F"/>
    <w:rsid w:val="00EB7D07"/>
    <w:rsid w:val="00EB7D1A"/>
    <w:rsid w:val="00EB7D81"/>
    <w:rsid w:val="00EB7D87"/>
    <w:rsid w:val="00EB7E86"/>
    <w:rsid w:val="00EB7EFE"/>
    <w:rsid w:val="00EB7F7D"/>
    <w:rsid w:val="00EC003F"/>
    <w:rsid w:val="00EC00D8"/>
    <w:rsid w:val="00EC00E9"/>
    <w:rsid w:val="00EC00EA"/>
    <w:rsid w:val="00EC0166"/>
    <w:rsid w:val="00EC0214"/>
    <w:rsid w:val="00EC0253"/>
    <w:rsid w:val="00EC0279"/>
    <w:rsid w:val="00EC0297"/>
    <w:rsid w:val="00EC02A3"/>
    <w:rsid w:val="00EC02C3"/>
    <w:rsid w:val="00EC03E8"/>
    <w:rsid w:val="00EC03F2"/>
    <w:rsid w:val="00EC040E"/>
    <w:rsid w:val="00EC041D"/>
    <w:rsid w:val="00EC0493"/>
    <w:rsid w:val="00EC04E9"/>
    <w:rsid w:val="00EC050B"/>
    <w:rsid w:val="00EC0529"/>
    <w:rsid w:val="00EC057D"/>
    <w:rsid w:val="00EC0588"/>
    <w:rsid w:val="00EC05DE"/>
    <w:rsid w:val="00EC0662"/>
    <w:rsid w:val="00EC0697"/>
    <w:rsid w:val="00EC074B"/>
    <w:rsid w:val="00EC078C"/>
    <w:rsid w:val="00EC082A"/>
    <w:rsid w:val="00EC0846"/>
    <w:rsid w:val="00EC0853"/>
    <w:rsid w:val="00EC0880"/>
    <w:rsid w:val="00EC0889"/>
    <w:rsid w:val="00EC088C"/>
    <w:rsid w:val="00EC08AA"/>
    <w:rsid w:val="00EC0988"/>
    <w:rsid w:val="00EC09A9"/>
    <w:rsid w:val="00EC09FD"/>
    <w:rsid w:val="00EC0A2F"/>
    <w:rsid w:val="00EC0A6F"/>
    <w:rsid w:val="00EC0A81"/>
    <w:rsid w:val="00EC0A8C"/>
    <w:rsid w:val="00EC0A8D"/>
    <w:rsid w:val="00EC0B16"/>
    <w:rsid w:val="00EC0BD3"/>
    <w:rsid w:val="00EC0BDD"/>
    <w:rsid w:val="00EC0BE2"/>
    <w:rsid w:val="00EC0BF1"/>
    <w:rsid w:val="00EC0BF7"/>
    <w:rsid w:val="00EC0C01"/>
    <w:rsid w:val="00EC0C58"/>
    <w:rsid w:val="00EC0CF9"/>
    <w:rsid w:val="00EC0D51"/>
    <w:rsid w:val="00EC0D9E"/>
    <w:rsid w:val="00EC0DA2"/>
    <w:rsid w:val="00EC0DF8"/>
    <w:rsid w:val="00EC0E1A"/>
    <w:rsid w:val="00EC0E1E"/>
    <w:rsid w:val="00EC0E29"/>
    <w:rsid w:val="00EC0E7B"/>
    <w:rsid w:val="00EC0E8C"/>
    <w:rsid w:val="00EC0EC0"/>
    <w:rsid w:val="00EC0ECE"/>
    <w:rsid w:val="00EC0F07"/>
    <w:rsid w:val="00EC0F1A"/>
    <w:rsid w:val="00EC0F5A"/>
    <w:rsid w:val="00EC0F6F"/>
    <w:rsid w:val="00EC0FB7"/>
    <w:rsid w:val="00EC0FD1"/>
    <w:rsid w:val="00EC111B"/>
    <w:rsid w:val="00EC1155"/>
    <w:rsid w:val="00EC1177"/>
    <w:rsid w:val="00EC11AB"/>
    <w:rsid w:val="00EC11EC"/>
    <w:rsid w:val="00EC1296"/>
    <w:rsid w:val="00EC12D1"/>
    <w:rsid w:val="00EC12FD"/>
    <w:rsid w:val="00EC1325"/>
    <w:rsid w:val="00EC13D0"/>
    <w:rsid w:val="00EC1425"/>
    <w:rsid w:val="00EC1449"/>
    <w:rsid w:val="00EC1451"/>
    <w:rsid w:val="00EC146F"/>
    <w:rsid w:val="00EC1473"/>
    <w:rsid w:val="00EC147A"/>
    <w:rsid w:val="00EC14BC"/>
    <w:rsid w:val="00EC14DF"/>
    <w:rsid w:val="00EC14E3"/>
    <w:rsid w:val="00EC1559"/>
    <w:rsid w:val="00EC15A2"/>
    <w:rsid w:val="00EC15A6"/>
    <w:rsid w:val="00EC15B4"/>
    <w:rsid w:val="00EC1628"/>
    <w:rsid w:val="00EC1649"/>
    <w:rsid w:val="00EC1714"/>
    <w:rsid w:val="00EC1731"/>
    <w:rsid w:val="00EC1755"/>
    <w:rsid w:val="00EC1768"/>
    <w:rsid w:val="00EC17BE"/>
    <w:rsid w:val="00EC17DC"/>
    <w:rsid w:val="00EC1896"/>
    <w:rsid w:val="00EC18B5"/>
    <w:rsid w:val="00EC1903"/>
    <w:rsid w:val="00EC191A"/>
    <w:rsid w:val="00EC19C8"/>
    <w:rsid w:val="00EC19D4"/>
    <w:rsid w:val="00EC1A42"/>
    <w:rsid w:val="00EC1A5E"/>
    <w:rsid w:val="00EC1A71"/>
    <w:rsid w:val="00EC1A75"/>
    <w:rsid w:val="00EC1AAB"/>
    <w:rsid w:val="00EC1B06"/>
    <w:rsid w:val="00EC1B25"/>
    <w:rsid w:val="00EC1B66"/>
    <w:rsid w:val="00EC1BA1"/>
    <w:rsid w:val="00EC1BB3"/>
    <w:rsid w:val="00EC1BB9"/>
    <w:rsid w:val="00EC1BEA"/>
    <w:rsid w:val="00EC1CC1"/>
    <w:rsid w:val="00EC1CF9"/>
    <w:rsid w:val="00EC1D2B"/>
    <w:rsid w:val="00EC1D58"/>
    <w:rsid w:val="00EC1DF0"/>
    <w:rsid w:val="00EC1E1A"/>
    <w:rsid w:val="00EC1E73"/>
    <w:rsid w:val="00EC1E7A"/>
    <w:rsid w:val="00EC1ECF"/>
    <w:rsid w:val="00EC1ED6"/>
    <w:rsid w:val="00EC1F0E"/>
    <w:rsid w:val="00EC1F86"/>
    <w:rsid w:val="00EC1FA9"/>
    <w:rsid w:val="00EC1FFD"/>
    <w:rsid w:val="00EC2019"/>
    <w:rsid w:val="00EC209D"/>
    <w:rsid w:val="00EC20A0"/>
    <w:rsid w:val="00EC20A6"/>
    <w:rsid w:val="00EC217D"/>
    <w:rsid w:val="00EC21CE"/>
    <w:rsid w:val="00EC21E4"/>
    <w:rsid w:val="00EC22B6"/>
    <w:rsid w:val="00EC22D8"/>
    <w:rsid w:val="00EC22DE"/>
    <w:rsid w:val="00EC22F7"/>
    <w:rsid w:val="00EC2395"/>
    <w:rsid w:val="00EC23CD"/>
    <w:rsid w:val="00EC2443"/>
    <w:rsid w:val="00EC24F3"/>
    <w:rsid w:val="00EC2553"/>
    <w:rsid w:val="00EC2566"/>
    <w:rsid w:val="00EC2578"/>
    <w:rsid w:val="00EC264E"/>
    <w:rsid w:val="00EC2704"/>
    <w:rsid w:val="00EC2730"/>
    <w:rsid w:val="00EC2741"/>
    <w:rsid w:val="00EC276F"/>
    <w:rsid w:val="00EC2771"/>
    <w:rsid w:val="00EC27AB"/>
    <w:rsid w:val="00EC27CE"/>
    <w:rsid w:val="00EC27DE"/>
    <w:rsid w:val="00EC27EA"/>
    <w:rsid w:val="00EC27F6"/>
    <w:rsid w:val="00EC27F8"/>
    <w:rsid w:val="00EC2800"/>
    <w:rsid w:val="00EC2839"/>
    <w:rsid w:val="00EC28D7"/>
    <w:rsid w:val="00EC28F4"/>
    <w:rsid w:val="00EC2906"/>
    <w:rsid w:val="00EC29A2"/>
    <w:rsid w:val="00EC29FD"/>
    <w:rsid w:val="00EC2A08"/>
    <w:rsid w:val="00EC2A10"/>
    <w:rsid w:val="00EC2A63"/>
    <w:rsid w:val="00EC2A76"/>
    <w:rsid w:val="00EC2A9A"/>
    <w:rsid w:val="00EC2AED"/>
    <w:rsid w:val="00EC2B33"/>
    <w:rsid w:val="00EC2B5F"/>
    <w:rsid w:val="00EC2BED"/>
    <w:rsid w:val="00EC2BF4"/>
    <w:rsid w:val="00EC2BF9"/>
    <w:rsid w:val="00EC2C3D"/>
    <w:rsid w:val="00EC2C67"/>
    <w:rsid w:val="00EC2C94"/>
    <w:rsid w:val="00EC2D21"/>
    <w:rsid w:val="00EC2D55"/>
    <w:rsid w:val="00EC2E1A"/>
    <w:rsid w:val="00EC2E34"/>
    <w:rsid w:val="00EC2F68"/>
    <w:rsid w:val="00EC3008"/>
    <w:rsid w:val="00EC300F"/>
    <w:rsid w:val="00EC308F"/>
    <w:rsid w:val="00EC3093"/>
    <w:rsid w:val="00EC30B7"/>
    <w:rsid w:val="00EC30EE"/>
    <w:rsid w:val="00EC3143"/>
    <w:rsid w:val="00EC31A6"/>
    <w:rsid w:val="00EC3246"/>
    <w:rsid w:val="00EC3247"/>
    <w:rsid w:val="00EC3252"/>
    <w:rsid w:val="00EC3260"/>
    <w:rsid w:val="00EC337A"/>
    <w:rsid w:val="00EC345B"/>
    <w:rsid w:val="00EC3480"/>
    <w:rsid w:val="00EC3487"/>
    <w:rsid w:val="00EC3560"/>
    <w:rsid w:val="00EC35A0"/>
    <w:rsid w:val="00EC361B"/>
    <w:rsid w:val="00EC3653"/>
    <w:rsid w:val="00EC36D5"/>
    <w:rsid w:val="00EC3712"/>
    <w:rsid w:val="00EC379B"/>
    <w:rsid w:val="00EC37F0"/>
    <w:rsid w:val="00EC380F"/>
    <w:rsid w:val="00EC382E"/>
    <w:rsid w:val="00EC383D"/>
    <w:rsid w:val="00EC386D"/>
    <w:rsid w:val="00EC38E8"/>
    <w:rsid w:val="00EC3926"/>
    <w:rsid w:val="00EC399F"/>
    <w:rsid w:val="00EC39BC"/>
    <w:rsid w:val="00EC3A55"/>
    <w:rsid w:val="00EC3A5D"/>
    <w:rsid w:val="00EC3AE9"/>
    <w:rsid w:val="00EC3AF4"/>
    <w:rsid w:val="00EC3B94"/>
    <w:rsid w:val="00EC3C1D"/>
    <w:rsid w:val="00EC3C7C"/>
    <w:rsid w:val="00EC3D2B"/>
    <w:rsid w:val="00EC3D99"/>
    <w:rsid w:val="00EC3DC4"/>
    <w:rsid w:val="00EC3DEB"/>
    <w:rsid w:val="00EC3DEE"/>
    <w:rsid w:val="00EC3E6F"/>
    <w:rsid w:val="00EC3EE5"/>
    <w:rsid w:val="00EC3EEE"/>
    <w:rsid w:val="00EC3F3E"/>
    <w:rsid w:val="00EC3FA9"/>
    <w:rsid w:val="00EC4034"/>
    <w:rsid w:val="00EC409F"/>
    <w:rsid w:val="00EC40D9"/>
    <w:rsid w:val="00EC40DD"/>
    <w:rsid w:val="00EC4113"/>
    <w:rsid w:val="00EC4178"/>
    <w:rsid w:val="00EC41AE"/>
    <w:rsid w:val="00EC41DA"/>
    <w:rsid w:val="00EC41F8"/>
    <w:rsid w:val="00EC41FD"/>
    <w:rsid w:val="00EC4253"/>
    <w:rsid w:val="00EC42E4"/>
    <w:rsid w:val="00EC4328"/>
    <w:rsid w:val="00EC4365"/>
    <w:rsid w:val="00EC43B9"/>
    <w:rsid w:val="00EC4406"/>
    <w:rsid w:val="00EC44D6"/>
    <w:rsid w:val="00EC44E0"/>
    <w:rsid w:val="00EC453A"/>
    <w:rsid w:val="00EC4545"/>
    <w:rsid w:val="00EC458E"/>
    <w:rsid w:val="00EC459A"/>
    <w:rsid w:val="00EC4678"/>
    <w:rsid w:val="00EC4692"/>
    <w:rsid w:val="00EC46A0"/>
    <w:rsid w:val="00EC46BA"/>
    <w:rsid w:val="00EC4764"/>
    <w:rsid w:val="00EC4862"/>
    <w:rsid w:val="00EC48E3"/>
    <w:rsid w:val="00EC4937"/>
    <w:rsid w:val="00EC4971"/>
    <w:rsid w:val="00EC49BF"/>
    <w:rsid w:val="00EC49F1"/>
    <w:rsid w:val="00EC4A27"/>
    <w:rsid w:val="00EC4A33"/>
    <w:rsid w:val="00EC4A64"/>
    <w:rsid w:val="00EC4A76"/>
    <w:rsid w:val="00EC4AA2"/>
    <w:rsid w:val="00EC4ADA"/>
    <w:rsid w:val="00EC4B06"/>
    <w:rsid w:val="00EC4B4D"/>
    <w:rsid w:val="00EC4B61"/>
    <w:rsid w:val="00EC4B75"/>
    <w:rsid w:val="00EC4B79"/>
    <w:rsid w:val="00EC4BCF"/>
    <w:rsid w:val="00EC4C14"/>
    <w:rsid w:val="00EC4C37"/>
    <w:rsid w:val="00EC4C47"/>
    <w:rsid w:val="00EC4C58"/>
    <w:rsid w:val="00EC4C84"/>
    <w:rsid w:val="00EC4C8F"/>
    <w:rsid w:val="00EC4C91"/>
    <w:rsid w:val="00EC4CFF"/>
    <w:rsid w:val="00EC4D36"/>
    <w:rsid w:val="00EC4D87"/>
    <w:rsid w:val="00EC4DF0"/>
    <w:rsid w:val="00EC4E3D"/>
    <w:rsid w:val="00EC4E4F"/>
    <w:rsid w:val="00EC4E9D"/>
    <w:rsid w:val="00EC4ED3"/>
    <w:rsid w:val="00EC4F68"/>
    <w:rsid w:val="00EC4F6B"/>
    <w:rsid w:val="00EC4FA1"/>
    <w:rsid w:val="00EC4FE2"/>
    <w:rsid w:val="00EC5003"/>
    <w:rsid w:val="00EC505C"/>
    <w:rsid w:val="00EC5091"/>
    <w:rsid w:val="00EC50B0"/>
    <w:rsid w:val="00EC50B7"/>
    <w:rsid w:val="00EC50D5"/>
    <w:rsid w:val="00EC50F5"/>
    <w:rsid w:val="00EC51D7"/>
    <w:rsid w:val="00EC5211"/>
    <w:rsid w:val="00EC5267"/>
    <w:rsid w:val="00EC5275"/>
    <w:rsid w:val="00EC5277"/>
    <w:rsid w:val="00EC5289"/>
    <w:rsid w:val="00EC5305"/>
    <w:rsid w:val="00EC5317"/>
    <w:rsid w:val="00EC5384"/>
    <w:rsid w:val="00EC53C7"/>
    <w:rsid w:val="00EC5414"/>
    <w:rsid w:val="00EC544B"/>
    <w:rsid w:val="00EC54C3"/>
    <w:rsid w:val="00EC54C4"/>
    <w:rsid w:val="00EC54EC"/>
    <w:rsid w:val="00EC556C"/>
    <w:rsid w:val="00EC5587"/>
    <w:rsid w:val="00EC5596"/>
    <w:rsid w:val="00EC55AE"/>
    <w:rsid w:val="00EC55DF"/>
    <w:rsid w:val="00EC55E7"/>
    <w:rsid w:val="00EC5626"/>
    <w:rsid w:val="00EC5636"/>
    <w:rsid w:val="00EC5649"/>
    <w:rsid w:val="00EC56C4"/>
    <w:rsid w:val="00EC56FF"/>
    <w:rsid w:val="00EC572F"/>
    <w:rsid w:val="00EC5733"/>
    <w:rsid w:val="00EC575B"/>
    <w:rsid w:val="00EC5793"/>
    <w:rsid w:val="00EC57AC"/>
    <w:rsid w:val="00EC57EA"/>
    <w:rsid w:val="00EC57F6"/>
    <w:rsid w:val="00EC5857"/>
    <w:rsid w:val="00EC5894"/>
    <w:rsid w:val="00EC5914"/>
    <w:rsid w:val="00EC5936"/>
    <w:rsid w:val="00EC5966"/>
    <w:rsid w:val="00EC5974"/>
    <w:rsid w:val="00EC598C"/>
    <w:rsid w:val="00EC59AA"/>
    <w:rsid w:val="00EC59B4"/>
    <w:rsid w:val="00EC59C1"/>
    <w:rsid w:val="00EC59C4"/>
    <w:rsid w:val="00EC59D2"/>
    <w:rsid w:val="00EC59E3"/>
    <w:rsid w:val="00EC5A51"/>
    <w:rsid w:val="00EC5A67"/>
    <w:rsid w:val="00EC5A87"/>
    <w:rsid w:val="00EC5B26"/>
    <w:rsid w:val="00EC5B29"/>
    <w:rsid w:val="00EC5B79"/>
    <w:rsid w:val="00EC5C8E"/>
    <w:rsid w:val="00EC5CFB"/>
    <w:rsid w:val="00EC5D12"/>
    <w:rsid w:val="00EC5D36"/>
    <w:rsid w:val="00EC5D76"/>
    <w:rsid w:val="00EC5D9C"/>
    <w:rsid w:val="00EC5DA0"/>
    <w:rsid w:val="00EC5DD8"/>
    <w:rsid w:val="00EC5E2E"/>
    <w:rsid w:val="00EC5E2F"/>
    <w:rsid w:val="00EC5E4E"/>
    <w:rsid w:val="00EC5E6A"/>
    <w:rsid w:val="00EC5EAD"/>
    <w:rsid w:val="00EC5ECF"/>
    <w:rsid w:val="00EC5EF5"/>
    <w:rsid w:val="00EC5F25"/>
    <w:rsid w:val="00EC5F6F"/>
    <w:rsid w:val="00EC5FE1"/>
    <w:rsid w:val="00EC5FFB"/>
    <w:rsid w:val="00EC6058"/>
    <w:rsid w:val="00EC6077"/>
    <w:rsid w:val="00EC6095"/>
    <w:rsid w:val="00EC60A5"/>
    <w:rsid w:val="00EC610E"/>
    <w:rsid w:val="00EC6122"/>
    <w:rsid w:val="00EC6183"/>
    <w:rsid w:val="00EC6192"/>
    <w:rsid w:val="00EC6204"/>
    <w:rsid w:val="00EC6205"/>
    <w:rsid w:val="00EC6210"/>
    <w:rsid w:val="00EC6234"/>
    <w:rsid w:val="00EC6277"/>
    <w:rsid w:val="00EC6286"/>
    <w:rsid w:val="00EC6335"/>
    <w:rsid w:val="00EC6354"/>
    <w:rsid w:val="00EC6370"/>
    <w:rsid w:val="00EC6405"/>
    <w:rsid w:val="00EC644B"/>
    <w:rsid w:val="00EC646F"/>
    <w:rsid w:val="00EC64CE"/>
    <w:rsid w:val="00EC6563"/>
    <w:rsid w:val="00EC6621"/>
    <w:rsid w:val="00EC6635"/>
    <w:rsid w:val="00EC6667"/>
    <w:rsid w:val="00EC6682"/>
    <w:rsid w:val="00EC66E8"/>
    <w:rsid w:val="00EC6700"/>
    <w:rsid w:val="00EC6760"/>
    <w:rsid w:val="00EC6778"/>
    <w:rsid w:val="00EC6795"/>
    <w:rsid w:val="00EC67CA"/>
    <w:rsid w:val="00EC67D4"/>
    <w:rsid w:val="00EC6817"/>
    <w:rsid w:val="00EC68AD"/>
    <w:rsid w:val="00EC695B"/>
    <w:rsid w:val="00EC6978"/>
    <w:rsid w:val="00EC6984"/>
    <w:rsid w:val="00EC69D0"/>
    <w:rsid w:val="00EC69D6"/>
    <w:rsid w:val="00EC6A19"/>
    <w:rsid w:val="00EC6A22"/>
    <w:rsid w:val="00EC6A6B"/>
    <w:rsid w:val="00EC6A7E"/>
    <w:rsid w:val="00EC6A8B"/>
    <w:rsid w:val="00EC6ABF"/>
    <w:rsid w:val="00EC6AD4"/>
    <w:rsid w:val="00EC6B2D"/>
    <w:rsid w:val="00EC6B53"/>
    <w:rsid w:val="00EC6B84"/>
    <w:rsid w:val="00EC6C0F"/>
    <w:rsid w:val="00EC6C46"/>
    <w:rsid w:val="00EC6C89"/>
    <w:rsid w:val="00EC6C8F"/>
    <w:rsid w:val="00EC6CBA"/>
    <w:rsid w:val="00EC6CF0"/>
    <w:rsid w:val="00EC6CF1"/>
    <w:rsid w:val="00EC6DC7"/>
    <w:rsid w:val="00EC6E34"/>
    <w:rsid w:val="00EC6E5E"/>
    <w:rsid w:val="00EC6E61"/>
    <w:rsid w:val="00EC6EE1"/>
    <w:rsid w:val="00EC6F1E"/>
    <w:rsid w:val="00EC6FA9"/>
    <w:rsid w:val="00EC6FBE"/>
    <w:rsid w:val="00EC6FCA"/>
    <w:rsid w:val="00EC700A"/>
    <w:rsid w:val="00EC7030"/>
    <w:rsid w:val="00EC7066"/>
    <w:rsid w:val="00EC70CF"/>
    <w:rsid w:val="00EC70D0"/>
    <w:rsid w:val="00EC71B7"/>
    <w:rsid w:val="00EC71F4"/>
    <w:rsid w:val="00EC71FF"/>
    <w:rsid w:val="00EC725E"/>
    <w:rsid w:val="00EC730D"/>
    <w:rsid w:val="00EC7347"/>
    <w:rsid w:val="00EC734F"/>
    <w:rsid w:val="00EC7384"/>
    <w:rsid w:val="00EC7406"/>
    <w:rsid w:val="00EC7434"/>
    <w:rsid w:val="00EC743C"/>
    <w:rsid w:val="00EC745B"/>
    <w:rsid w:val="00EC745C"/>
    <w:rsid w:val="00EC747F"/>
    <w:rsid w:val="00EC7501"/>
    <w:rsid w:val="00EC750E"/>
    <w:rsid w:val="00EC750F"/>
    <w:rsid w:val="00EC753E"/>
    <w:rsid w:val="00EC754F"/>
    <w:rsid w:val="00EC7567"/>
    <w:rsid w:val="00EC75AE"/>
    <w:rsid w:val="00EC75D4"/>
    <w:rsid w:val="00EC75F4"/>
    <w:rsid w:val="00EC76EF"/>
    <w:rsid w:val="00EC7700"/>
    <w:rsid w:val="00EC7753"/>
    <w:rsid w:val="00EC7776"/>
    <w:rsid w:val="00EC7786"/>
    <w:rsid w:val="00EC7798"/>
    <w:rsid w:val="00EC779C"/>
    <w:rsid w:val="00EC77E8"/>
    <w:rsid w:val="00EC77F4"/>
    <w:rsid w:val="00EC7899"/>
    <w:rsid w:val="00EC78B7"/>
    <w:rsid w:val="00EC78E6"/>
    <w:rsid w:val="00EC7959"/>
    <w:rsid w:val="00EC79B5"/>
    <w:rsid w:val="00EC7A0F"/>
    <w:rsid w:val="00EC7A5B"/>
    <w:rsid w:val="00EC7A7D"/>
    <w:rsid w:val="00EC7AA5"/>
    <w:rsid w:val="00EC7B58"/>
    <w:rsid w:val="00EC7BA2"/>
    <w:rsid w:val="00EC7C4F"/>
    <w:rsid w:val="00EC7C60"/>
    <w:rsid w:val="00EC7C8E"/>
    <w:rsid w:val="00EC7C9B"/>
    <w:rsid w:val="00EC7CA1"/>
    <w:rsid w:val="00EC7CBF"/>
    <w:rsid w:val="00EC7CC6"/>
    <w:rsid w:val="00EC7CE9"/>
    <w:rsid w:val="00EC7CF9"/>
    <w:rsid w:val="00EC7D0E"/>
    <w:rsid w:val="00EC7D50"/>
    <w:rsid w:val="00EC7E67"/>
    <w:rsid w:val="00EC7EE8"/>
    <w:rsid w:val="00EC7F05"/>
    <w:rsid w:val="00EC7F16"/>
    <w:rsid w:val="00EC7F46"/>
    <w:rsid w:val="00EC7F5D"/>
    <w:rsid w:val="00EC7F9A"/>
    <w:rsid w:val="00EC7FF9"/>
    <w:rsid w:val="00ED0049"/>
    <w:rsid w:val="00ED0066"/>
    <w:rsid w:val="00ED0067"/>
    <w:rsid w:val="00ED0082"/>
    <w:rsid w:val="00ED00D6"/>
    <w:rsid w:val="00ED0120"/>
    <w:rsid w:val="00ED017C"/>
    <w:rsid w:val="00ED01E5"/>
    <w:rsid w:val="00ED0209"/>
    <w:rsid w:val="00ED0263"/>
    <w:rsid w:val="00ED0273"/>
    <w:rsid w:val="00ED028E"/>
    <w:rsid w:val="00ED02CA"/>
    <w:rsid w:val="00ED0372"/>
    <w:rsid w:val="00ED03AB"/>
    <w:rsid w:val="00ED03CA"/>
    <w:rsid w:val="00ED0414"/>
    <w:rsid w:val="00ED056F"/>
    <w:rsid w:val="00ED0581"/>
    <w:rsid w:val="00ED0614"/>
    <w:rsid w:val="00ED0673"/>
    <w:rsid w:val="00ED0682"/>
    <w:rsid w:val="00ED06A9"/>
    <w:rsid w:val="00ED06D0"/>
    <w:rsid w:val="00ED06E0"/>
    <w:rsid w:val="00ED06F7"/>
    <w:rsid w:val="00ED0754"/>
    <w:rsid w:val="00ED077E"/>
    <w:rsid w:val="00ED0780"/>
    <w:rsid w:val="00ED07D6"/>
    <w:rsid w:val="00ED0885"/>
    <w:rsid w:val="00ED088F"/>
    <w:rsid w:val="00ED089E"/>
    <w:rsid w:val="00ED094E"/>
    <w:rsid w:val="00ED0958"/>
    <w:rsid w:val="00ED0996"/>
    <w:rsid w:val="00ED09B1"/>
    <w:rsid w:val="00ED09F5"/>
    <w:rsid w:val="00ED0A1D"/>
    <w:rsid w:val="00ED0A61"/>
    <w:rsid w:val="00ED0A70"/>
    <w:rsid w:val="00ED0AC3"/>
    <w:rsid w:val="00ED0AD0"/>
    <w:rsid w:val="00ED0AFB"/>
    <w:rsid w:val="00ED0B08"/>
    <w:rsid w:val="00ED0B19"/>
    <w:rsid w:val="00ED0B7F"/>
    <w:rsid w:val="00ED0BA6"/>
    <w:rsid w:val="00ED0BB0"/>
    <w:rsid w:val="00ED0BFA"/>
    <w:rsid w:val="00ED0C5C"/>
    <w:rsid w:val="00ED0C8D"/>
    <w:rsid w:val="00ED0CC3"/>
    <w:rsid w:val="00ED0CD6"/>
    <w:rsid w:val="00ED0D49"/>
    <w:rsid w:val="00ED0E5F"/>
    <w:rsid w:val="00ED0E68"/>
    <w:rsid w:val="00ED0EA1"/>
    <w:rsid w:val="00ED0EA4"/>
    <w:rsid w:val="00ED0F06"/>
    <w:rsid w:val="00ED0F38"/>
    <w:rsid w:val="00ED0F42"/>
    <w:rsid w:val="00ED0F5D"/>
    <w:rsid w:val="00ED0F8D"/>
    <w:rsid w:val="00ED1096"/>
    <w:rsid w:val="00ED10CB"/>
    <w:rsid w:val="00ED10D5"/>
    <w:rsid w:val="00ED10E9"/>
    <w:rsid w:val="00ED1121"/>
    <w:rsid w:val="00ED11FE"/>
    <w:rsid w:val="00ED1212"/>
    <w:rsid w:val="00ED125A"/>
    <w:rsid w:val="00ED1295"/>
    <w:rsid w:val="00ED12BC"/>
    <w:rsid w:val="00ED1301"/>
    <w:rsid w:val="00ED1312"/>
    <w:rsid w:val="00ED134A"/>
    <w:rsid w:val="00ED1389"/>
    <w:rsid w:val="00ED139B"/>
    <w:rsid w:val="00ED13E3"/>
    <w:rsid w:val="00ED13FC"/>
    <w:rsid w:val="00ED1416"/>
    <w:rsid w:val="00ED146E"/>
    <w:rsid w:val="00ED147D"/>
    <w:rsid w:val="00ED14DB"/>
    <w:rsid w:val="00ED151B"/>
    <w:rsid w:val="00ED1580"/>
    <w:rsid w:val="00ED1598"/>
    <w:rsid w:val="00ED15D3"/>
    <w:rsid w:val="00ED161F"/>
    <w:rsid w:val="00ED1680"/>
    <w:rsid w:val="00ED1697"/>
    <w:rsid w:val="00ED16C8"/>
    <w:rsid w:val="00ED173C"/>
    <w:rsid w:val="00ED174A"/>
    <w:rsid w:val="00ED175D"/>
    <w:rsid w:val="00ED17F5"/>
    <w:rsid w:val="00ED1887"/>
    <w:rsid w:val="00ED18FA"/>
    <w:rsid w:val="00ED1930"/>
    <w:rsid w:val="00ED193C"/>
    <w:rsid w:val="00ED19B7"/>
    <w:rsid w:val="00ED1A25"/>
    <w:rsid w:val="00ED1A34"/>
    <w:rsid w:val="00ED1A62"/>
    <w:rsid w:val="00ED1AA1"/>
    <w:rsid w:val="00ED1AA2"/>
    <w:rsid w:val="00ED1AE2"/>
    <w:rsid w:val="00ED1B0A"/>
    <w:rsid w:val="00ED1B0E"/>
    <w:rsid w:val="00ED1B17"/>
    <w:rsid w:val="00ED1B27"/>
    <w:rsid w:val="00ED1B33"/>
    <w:rsid w:val="00ED1B57"/>
    <w:rsid w:val="00ED1B5F"/>
    <w:rsid w:val="00ED1B6B"/>
    <w:rsid w:val="00ED1BA8"/>
    <w:rsid w:val="00ED1BF5"/>
    <w:rsid w:val="00ED1C0D"/>
    <w:rsid w:val="00ED1C64"/>
    <w:rsid w:val="00ED1C65"/>
    <w:rsid w:val="00ED1CA7"/>
    <w:rsid w:val="00ED1CC9"/>
    <w:rsid w:val="00ED1CD5"/>
    <w:rsid w:val="00ED1CD8"/>
    <w:rsid w:val="00ED1CDA"/>
    <w:rsid w:val="00ED1CED"/>
    <w:rsid w:val="00ED1CEE"/>
    <w:rsid w:val="00ED1D6F"/>
    <w:rsid w:val="00ED1D90"/>
    <w:rsid w:val="00ED1D99"/>
    <w:rsid w:val="00ED1DA0"/>
    <w:rsid w:val="00ED1EBD"/>
    <w:rsid w:val="00ED1F37"/>
    <w:rsid w:val="00ED1F7E"/>
    <w:rsid w:val="00ED1F93"/>
    <w:rsid w:val="00ED1FAD"/>
    <w:rsid w:val="00ED1FC5"/>
    <w:rsid w:val="00ED1FCE"/>
    <w:rsid w:val="00ED2003"/>
    <w:rsid w:val="00ED2009"/>
    <w:rsid w:val="00ED2053"/>
    <w:rsid w:val="00ED2060"/>
    <w:rsid w:val="00ED20C6"/>
    <w:rsid w:val="00ED20CF"/>
    <w:rsid w:val="00ED20D9"/>
    <w:rsid w:val="00ED20E8"/>
    <w:rsid w:val="00ED20FC"/>
    <w:rsid w:val="00ED2184"/>
    <w:rsid w:val="00ED218C"/>
    <w:rsid w:val="00ED21A3"/>
    <w:rsid w:val="00ED21C3"/>
    <w:rsid w:val="00ED21F1"/>
    <w:rsid w:val="00ED2201"/>
    <w:rsid w:val="00ED2202"/>
    <w:rsid w:val="00ED224A"/>
    <w:rsid w:val="00ED22A8"/>
    <w:rsid w:val="00ED22E0"/>
    <w:rsid w:val="00ED22F9"/>
    <w:rsid w:val="00ED2304"/>
    <w:rsid w:val="00ED2329"/>
    <w:rsid w:val="00ED2334"/>
    <w:rsid w:val="00ED2356"/>
    <w:rsid w:val="00ED2359"/>
    <w:rsid w:val="00ED23A9"/>
    <w:rsid w:val="00ED23E2"/>
    <w:rsid w:val="00ED23FB"/>
    <w:rsid w:val="00ED2417"/>
    <w:rsid w:val="00ED2436"/>
    <w:rsid w:val="00ED244A"/>
    <w:rsid w:val="00ED2473"/>
    <w:rsid w:val="00ED249F"/>
    <w:rsid w:val="00ED24C1"/>
    <w:rsid w:val="00ED24E5"/>
    <w:rsid w:val="00ED257D"/>
    <w:rsid w:val="00ED259B"/>
    <w:rsid w:val="00ED25B7"/>
    <w:rsid w:val="00ED25F6"/>
    <w:rsid w:val="00ED260C"/>
    <w:rsid w:val="00ED2673"/>
    <w:rsid w:val="00ED2681"/>
    <w:rsid w:val="00ED26C2"/>
    <w:rsid w:val="00ED270E"/>
    <w:rsid w:val="00ED2732"/>
    <w:rsid w:val="00ED2756"/>
    <w:rsid w:val="00ED276A"/>
    <w:rsid w:val="00ED27A7"/>
    <w:rsid w:val="00ED27D9"/>
    <w:rsid w:val="00ED27FA"/>
    <w:rsid w:val="00ED27FB"/>
    <w:rsid w:val="00ED288F"/>
    <w:rsid w:val="00ED291B"/>
    <w:rsid w:val="00ED2925"/>
    <w:rsid w:val="00ED2927"/>
    <w:rsid w:val="00ED29D0"/>
    <w:rsid w:val="00ED29E4"/>
    <w:rsid w:val="00ED2A01"/>
    <w:rsid w:val="00ED2A0B"/>
    <w:rsid w:val="00ED2A7D"/>
    <w:rsid w:val="00ED2A93"/>
    <w:rsid w:val="00ED2A9A"/>
    <w:rsid w:val="00ED2ACC"/>
    <w:rsid w:val="00ED2ACD"/>
    <w:rsid w:val="00ED2B0C"/>
    <w:rsid w:val="00ED2B61"/>
    <w:rsid w:val="00ED2B75"/>
    <w:rsid w:val="00ED2B7B"/>
    <w:rsid w:val="00ED2BA0"/>
    <w:rsid w:val="00ED2BC6"/>
    <w:rsid w:val="00ED2C29"/>
    <w:rsid w:val="00ED2CE9"/>
    <w:rsid w:val="00ED2D1F"/>
    <w:rsid w:val="00ED2DEC"/>
    <w:rsid w:val="00ED2E14"/>
    <w:rsid w:val="00ED2E42"/>
    <w:rsid w:val="00ED2E4C"/>
    <w:rsid w:val="00ED2E87"/>
    <w:rsid w:val="00ED2EA3"/>
    <w:rsid w:val="00ED2EE3"/>
    <w:rsid w:val="00ED2F21"/>
    <w:rsid w:val="00ED2F3E"/>
    <w:rsid w:val="00ED2F4D"/>
    <w:rsid w:val="00ED2F55"/>
    <w:rsid w:val="00ED2F7B"/>
    <w:rsid w:val="00ED2FB5"/>
    <w:rsid w:val="00ED2FCE"/>
    <w:rsid w:val="00ED2FDD"/>
    <w:rsid w:val="00ED2FF7"/>
    <w:rsid w:val="00ED30CA"/>
    <w:rsid w:val="00ED3100"/>
    <w:rsid w:val="00ED322A"/>
    <w:rsid w:val="00ED32B3"/>
    <w:rsid w:val="00ED32C0"/>
    <w:rsid w:val="00ED32FD"/>
    <w:rsid w:val="00ED331B"/>
    <w:rsid w:val="00ED335F"/>
    <w:rsid w:val="00ED3360"/>
    <w:rsid w:val="00ED33BC"/>
    <w:rsid w:val="00ED33FA"/>
    <w:rsid w:val="00ED340A"/>
    <w:rsid w:val="00ED3487"/>
    <w:rsid w:val="00ED34BF"/>
    <w:rsid w:val="00ED3563"/>
    <w:rsid w:val="00ED3564"/>
    <w:rsid w:val="00ED356E"/>
    <w:rsid w:val="00ED3593"/>
    <w:rsid w:val="00ED35DC"/>
    <w:rsid w:val="00ED3609"/>
    <w:rsid w:val="00ED3634"/>
    <w:rsid w:val="00ED364A"/>
    <w:rsid w:val="00ED3650"/>
    <w:rsid w:val="00ED3652"/>
    <w:rsid w:val="00ED3682"/>
    <w:rsid w:val="00ED36B9"/>
    <w:rsid w:val="00ED36EC"/>
    <w:rsid w:val="00ED370D"/>
    <w:rsid w:val="00ED3711"/>
    <w:rsid w:val="00ED3719"/>
    <w:rsid w:val="00ED376B"/>
    <w:rsid w:val="00ED37AB"/>
    <w:rsid w:val="00ED381E"/>
    <w:rsid w:val="00ED3821"/>
    <w:rsid w:val="00ED38BD"/>
    <w:rsid w:val="00ED38EF"/>
    <w:rsid w:val="00ED391F"/>
    <w:rsid w:val="00ED392F"/>
    <w:rsid w:val="00ED39A7"/>
    <w:rsid w:val="00ED39FA"/>
    <w:rsid w:val="00ED3A0B"/>
    <w:rsid w:val="00ED3A72"/>
    <w:rsid w:val="00ED3A74"/>
    <w:rsid w:val="00ED3AA9"/>
    <w:rsid w:val="00ED3AEF"/>
    <w:rsid w:val="00ED3B4C"/>
    <w:rsid w:val="00ED3B57"/>
    <w:rsid w:val="00ED3C67"/>
    <w:rsid w:val="00ED3C7C"/>
    <w:rsid w:val="00ED3C7E"/>
    <w:rsid w:val="00ED3D0F"/>
    <w:rsid w:val="00ED3D3F"/>
    <w:rsid w:val="00ED3D4F"/>
    <w:rsid w:val="00ED3D80"/>
    <w:rsid w:val="00ED3DD3"/>
    <w:rsid w:val="00ED3DF3"/>
    <w:rsid w:val="00ED3E1E"/>
    <w:rsid w:val="00ED3E37"/>
    <w:rsid w:val="00ED3E75"/>
    <w:rsid w:val="00ED3E87"/>
    <w:rsid w:val="00ED3EAF"/>
    <w:rsid w:val="00ED3EF5"/>
    <w:rsid w:val="00ED3F7C"/>
    <w:rsid w:val="00ED3F82"/>
    <w:rsid w:val="00ED3FEC"/>
    <w:rsid w:val="00ED4042"/>
    <w:rsid w:val="00ED405B"/>
    <w:rsid w:val="00ED4067"/>
    <w:rsid w:val="00ED40A3"/>
    <w:rsid w:val="00ED40C6"/>
    <w:rsid w:val="00ED40F7"/>
    <w:rsid w:val="00ED4136"/>
    <w:rsid w:val="00ED41AE"/>
    <w:rsid w:val="00ED41BB"/>
    <w:rsid w:val="00ED41CC"/>
    <w:rsid w:val="00ED41DF"/>
    <w:rsid w:val="00ED4219"/>
    <w:rsid w:val="00ED4253"/>
    <w:rsid w:val="00ED4257"/>
    <w:rsid w:val="00ED42EB"/>
    <w:rsid w:val="00ED4338"/>
    <w:rsid w:val="00ED433E"/>
    <w:rsid w:val="00ED4372"/>
    <w:rsid w:val="00ED445C"/>
    <w:rsid w:val="00ED44B8"/>
    <w:rsid w:val="00ED44CE"/>
    <w:rsid w:val="00ED45B5"/>
    <w:rsid w:val="00ED45BA"/>
    <w:rsid w:val="00ED45CD"/>
    <w:rsid w:val="00ED45D8"/>
    <w:rsid w:val="00ED45F2"/>
    <w:rsid w:val="00ED4710"/>
    <w:rsid w:val="00ED4733"/>
    <w:rsid w:val="00ED479C"/>
    <w:rsid w:val="00ED47E6"/>
    <w:rsid w:val="00ED4849"/>
    <w:rsid w:val="00ED486C"/>
    <w:rsid w:val="00ED4884"/>
    <w:rsid w:val="00ED4892"/>
    <w:rsid w:val="00ED48A3"/>
    <w:rsid w:val="00ED48CA"/>
    <w:rsid w:val="00ED48EC"/>
    <w:rsid w:val="00ED491D"/>
    <w:rsid w:val="00ED491F"/>
    <w:rsid w:val="00ED4958"/>
    <w:rsid w:val="00ED49C7"/>
    <w:rsid w:val="00ED4A4E"/>
    <w:rsid w:val="00ED4A5D"/>
    <w:rsid w:val="00ED4A9B"/>
    <w:rsid w:val="00ED4B9C"/>
    <w:rsid w:val="00ED4C3F"/>
    <w:rsid w:val="00ED4C63"/>
    <w:rsid w:val="00ED4CA8"/>
    <w:rsid w:val="00ED4CD2"/>
    <w:rsid w:val="00ED4CF1"/>
    <w:rsid w:val="00ED4D1D"/>
    <w:rsid w:val="00ED4D7F"/>
    <w:rsid w:val="00ED4D92"/>
    <w:rsid w:val="00ED4D9A"/>
    <w:rsid w:val="00ED4E5A"/>
    <w:rsid w:val="00ED4E79"/>
    <w:rsid w:val="00ED4E7A"/>
    <w:rsid w:val="00ED4E85"/>
    <w:rsid w:val="00ED4E9E"/>
    <w:rsid w:val="00ED4ED5"/>
    <w:rsid w:val="00ED4F0A"/>
    <w:rsid w:val="00ED4F36"/>
    <w:rsid w:val="00ED4F55"/>
    <w:rsid w:val="00ED4FC6"/>
    <w:rsid w:val="00ED5022"/>
    <w:rsid w:val="00ED5089"/>
    <w:rsid w:val="00ED5096"/>
    <w:rsid w:val="00ED512C"/>
    <w:rsid w:val="00ED5160"/>
    <w:rsid w:val="00ED516D"/>
    <w:rsid w:val="00ED518F"/>
    <w:rsid w:val="00ED5224"/>
    <w:rsid w:val="00ED5239"/>
    <w:rsid w:val="00ED5263"/>
    <w:rsid w:val="00ED532D"/>
    <w:rsid w:val="00ED5343"/>
    <w:rsid w:val="00ED5376"/>
    <w:rsid w:val="00ED53C6"/>
    <w:rsid w:val="00ED53E0"/>
    <w:rsid w:val="00ED543E"/>
    <w:rsid w:val="00ED545A"/>
    <w:rsid w:val="00ED5466"/>
    <w:rsid w:val="00ED552A"/>
    <w:rsid w:val="00ED55A9"/>
    <w:rsid w:val="00ED55F2"/>
    <w:rsid w:val="00ED56BF"/>
    <w:rsid w:val="00ED572F"/>
    <w:rsid w:val="00ED57AB"/>
    <w:rsid w:val="00ED57C6"/>
    <w:rsid w:val="00ED57EF"/>
    <w:rsid w:val="00ED5843"/>
    <w:rsid w:val="00ED584E"/>
    <w:rsid w:val="00ED5895"/>
    <w:rsid w:val="00ED5953"/>
    <w:rsid w:val="00ED5957"/>
    <w:rsid w:val="00ED5965"/>
    <w:rsid w:val="00ED59B5"/>
    <w:rsid w:val="00ED59E4"/>
    <w:rsid w:val="00ED5A88"/>
    <w:rsid w:val="00ED5AB2"/>
    <w:rsid w:val="00ED5B0D"/>
    <w:rsid w:val="00ED5B1A"/>
    <w:rsid w:val="00ED5B32"/>
    <w:rsid w:val="00ED5B64"/>
    <w:rsid w:val="00ED5B77"/>
    <w:rsid w:val="00ED5BE2"/>
    <w:rsid w:val="00ED5C1C"/>
    <w:rsid w:val="00ED5C2E"/>
    <w:rsid w:val="00ED5C58"/>
    <w:rsid w:val="00ED5CD2"/>
    <w:rsid w:val="00ED5CF0"/>
    <w:rsid w:val="00ED5D26"/>
    <w:rsid w:val="00ED5D71"/>
    <w:rsid w:val="00ED5D73"/>
    <w:rsid w:val="00ED5DC4"/>
    <w:rsid w:val="00ED5DF5"/>
    <w:rsid w:val="00ED5E38"/>
    <w:rsid w:val="00ED5E47"/>
    <w:rsid w:val="00ED5EDA"/>
    <w:rsid w:val="00ED5EF5"/>
    <w:rsid w:val="00ED5F0B"/>
    <w:rsid w:val="00ED5F30"/>
    <w:rsid w:val="00ED5F75"/>
    <w:rsid w:val="00ED5F76"/>
    <w:rsid w:val="00ED5FB4"/>
    <w:rsid w:val="00ED5FFB"/>
    <w:rsid w:val="00ED600D"/>
    <w:rsid w:val="00ED6012"/>
    <w:rsid w:val="00ED601E"/>
    <w:rsid w:val="00ED6178"/>
    <w:rsid w:val="00ED61E1"/>
    <w:rsid w:val="00ED61EC"/>
    <w:rsid w:val="00ED6275"/>
    <w:rsid w:val="00ED6276"/>
    <w:rsid w:val="00ED62B7"/>
    <w:rsid w:val="00ED62FD"/>
    <w:rsid w:val="00ED6395"/>
    <w:rsid w:val="00ED6437"/>
    <w:rsid w:val="00ED6449"/>
    <w:rsid w:val="00ED64A8"/>
    <w:rsid w:val="00ED64AE"/>
    <w:rsid w:val="00ED64C2"/>
    <w:rsid w:val="00ED64CA"/>
    <w:rsid w:val="00ED6531"/>
    <w:rsid w:val="00ED6534"/>
    <w:rsid w:val="00ED654F"/>
    <w:rsid w:val="00ED65CF"/>
    <w:rsid w:val="00ED65F0"/>
    <w:rsid w:val="00ED66BC"/>
    <w:rsid w:val="00ED6708"/>
    <w:rsid w:val="00ED674F"/>
    <w:rsid w:val="00ED67A9"/>
    <w:rsid w:val="00ED67D1"/>
    <w:rsid w:val="00ED6806"/>
    <w:rsid w:val="00ED6815"/>
    <w:rsid w:val="00ED6819"/>
    <w:rsid w:val="00ED6837"/>
    <w:rsid w:val="00ED689B"/>
    <w:rsid w:val="00ED68B1"/>
    <w:rsid w:val="00ED68CE"/>
    <w:rsid w:val="00ED68D4"/>
    <w:rsid w:val="00ED68E9"/>
    <w:rsid w:val="00ED694F"/>
    <w:rsid w:val="00ED69BC"/>
    <w:rsid w:val="00ED6A2D"/>
    <w:rsid w:val="00ED6A7E"/>
    <w:rsid w:val="00ED6A8D"/>
    <w:rsid w:val="00ED6ACC"/>
    <w:rsid w:val="00ED6AED"/>
    <w:rsid w:val="00ED6B24"/>
    <w:rsid w:val="00ED6B74"/>
    <w:rsid w:val="00ED6BDC"/>
    <w:rsid w:val="00ED6C20"/>
    <w:rsid w:val="00ED6CB2"/>
    <w:rsid w:val="00ED6CDC"/>
    <w:rsid w:val="00ED6CE4"/>
    <w:rsid w:val="00ED6D16"/>
    <w:rsid w:val="00ED6D2E"/>
    <w:rsid w:val="00ED6D5B"/>
    <w:rsid w:val="00ED6D9B"/>
    <w:rsid w:val="00ED6DAA"/>
    <w:rsid w:val="00ED6DCB"/>
    <w:rsid w:val="00ED6DE3"/>
    <w:rsid w:val="00ED6E07"/>
    <w:rsid w:val="00ED6E1A"/>
    <w:rsid w:val="00ED6E39"/>
    <w:rsid w:val="00ED6E41"/>
    <w:rsid w:val="00ED6E83"/>
    <w:rsid w:val="00ED6FE4"/>
    <w:rsid w:val="00ED6FEA"/>
    <w:rsid w:val="00ED704F"/>
    <w:rsid w:val="00ED7066"/>
    <w:rsid w:val="00ED70AC"/>
    <w:rsid w:val="00ED7123"/>
    <w:rsid w:val="00ED7148"/>
    <w:rsid w:val="00ED7160"/>
    <w:rsid w:val="00ED7195"/>
    <w:rsid w:val="00ED71C0"/>
    <w:rsid w:val="00ED71C6"/>
    <w:rsid w:val="00ED71CC"/>
    <w:rsid w:val="00ED7252"/>
    <w:rsid w:val="00ED725C"/>
    <w:rsid w:val="00ED732B"/>
    <w:rsid w:val="00ED7353"/>
    <w:rsid w:val="00ED7354"/>
    <w:rsid w:val="00ED737B"/>
    <w:rsid w:val="00ED7391"/>
    <w:rsid w:val="00ED7398"/>
    <w:rsid w:val="00ED740C"/>
    <w:rsid w:val="00ED743C"/>
    <w:rsid w:val="00ED7441"/>
    <w:rsid w:val="00ED7471"/>
    <w:rsid w:val="00ED747A"/>
    <w:rsid w:val="00ED748C"/>
    <w:rsid w:val="00ED7547"/>
    <w:rsid w:val="00ED75AB"/>
    <w:rsid w:val="00ED75C5"/>
    <w:rsid w:val="00ED75C6"/>
    <w:rsid w:val="00ED7603"/>
    <w:rsid w:val="00ED760C"/>
    <w:rsid w:val="00ED7617"/>
    <w:rsid w:val="00ED7621"/>
    <w:rsid w:val="00ED7698"/>
    <w:rsid w:val="00ED76BA"/>
    <w:rsid w:val="00ED7705"/>
    <w:rsid w:val="00ED7709"/>
    <w:rsid w:val="00ED7721"/>
    <w:rsid w:val="00ED7727"/>
    <w:rsid w:val="00ED773B"/>
    <w:rsid w:val="00ED7794"/>
    <w:rsid w:val="00ED7809"/>
    <w:rsid w:val="00ED7864"/>
    <w:rsid w:val="00ED7866"/>
    <w:rsid w:val="00ED7887"/>
    <w:rsid w:val="00ED7890"/>
    <w:rsid w:val="00ED78AD"/>
    <w:rsid w:val="00ED78B1"/>
    <w:rsid w:val="00ED790E"/>
    <w:rsid w:val="00ED7988"/>
    <w:rsid w:val="00ED7A75"/>
    <w:rsid w:val="00ED7AB6"/>
    <w:rsid w:val="00ED7B8A"/>
    <w:rsid w:val="00ED7B97"/>
    <w:rsid w:val="00ED7C58"/>
    <w:rsid w:val="00ED7C8B"/>
    <w:rsid w:val="00ED7CF8"/>
    <w:rsid w:val="00ED7D36"/>
    <w:rsid w:val="00ED7D73"/>
    <w:rsid w:val="00ED7E0C"/>
    <w:rsid w:val="00ED7E12"/>
    <w:rsid w:val="00ED7E44"/>
    <w:rsid w:val="00ED7E78"/>
    <w:rsid w:val="00ED7E7C"/>
    <w:rsid w:val="00ED7F00"/>
    <w:rsid w:val="00ED7F23"/>
    <w:rsid w:val="00ED7F5F"/>
    <w:rsid w:val="00ED7F72"/>
    <w:rsid w:val="00ED7F7E"/>
    <w:rsid w:val="00ED7F8E"/>
    <w:rsid w:val="00ED7FA6"/>
    <w:rsid w:val="00ED7FA9"/>
    <w:rsid w:val="00ED7FC3"/>
    <w:rsid w:val="00ED7FDF"/>
    <w:rsid w:val="00ED7FFA"/>
    <w:rsid w:val="00ED877A"/>
    <w:rsid w:val="00EE0014"/>
    <w:rsid w:val="00EE0015"/>
    <w:rsid w:val="00EE002F"/>
    <w:rsid w:val="00EE00A5"/>
    <w:rsid w:val="00EE00B3"/>
    <w:rsid w:val="00EE019D"/>
    <w:rsid w:val="00EE01E7"/>
    <w:rsid w:val="00EE028F"/>
    <w:rsid w:val="00EE02CF"/>
    <w:rsid w:val="00EE02E2"/>
    <w:rsid w:val="00EE02F0"/>
    <w:rsid w:val="00EE0347"/>
    <w:rsid w:val="00EE0386"/>
    <w:rsid w:val="00EE0393"/>
    <w:rsid w:val="00EE03AE"/>
    <w:rsid w:val="00EE03CA"/>
    <w:rsid w:val="00EE0453"/>
    <w:rsid w:val="00EE04B6"/>
    <w:rsid w:val="00EE04D5"/>
    <w:rsid w:val="00EE04F5"/>
    <w:rsid w:val="00EE055B"/>
    <w:rsid w:val="00EE05A6"/>
    <w:rsid w:val="00EE05D1"/>
    <w:rsid w:val="00EE0689"/>
    <w:rsid w:val="00EE06E2"/>
    <w:rsid w:val="00EE0701"/>
    <w:rsid w:val="00EE0724"/>
    <w:rsid w:val="00EE0741"/>
    <w:rsid w:val="00EE0746"/>
    <w:rsid w:val="00EE0751"/>
    <w:rsid w:val="00EE0755"/>
    <w:rsid w:val="00EE07BE"/>
    <w:rsid w:val="00EE07D5"/>
    <w:rsid w:val="00EE07DE"/>
    <w:rsid w:val="00EE0828"/>
    <w:rsid w:val="00EE08A5"/>
    <w:rsid w:val="00EE090C"/>
    <w:rsid w:val="00EE0937"/>
    <w:rsid w:val="00EE0945"/>
    <w:rsid w:val="00EE09E8"/>
    <w:rsid w:val="00EE0A00"/>
    <w:rsid w:val="00EE0A10"/>
    <w:rsid w:val="00EE0AB2"/>
    <w:rsid w:val="00EE0AB7"/>
    <w:rsid w:val="00EE0B3B"/>
    <w:rsid w:val="00EE0B4F"/>
    <w:rsid w:val="00EE0B54"/>
    <w:rsid w:val="00EE0C53"/>
    <w:rsid w:val="00EE0C5C"/>
    <w:rsid w:val="00EE0CBD"/>
    <w:rsid w:val="00EE0DA8"/>
    <w:rsid w:val="00EE0DAA"/>
    <w:rsid w:val="00EE0EF6"/>
    <w:rsid w:val="00EE0F06"/>
    <w:rsid w:val="00EE0F45"/>
    <w:rsid w:val="00EE0FAC"/>
    <w:rsid w:val="00EE0FB4"/>
    <w:rsid w:val="00EE0FD6"/>
    <w:rsid w:val="00EE0FE9"/>
    <w:rsid w:val="00EE1062"/>
    <w:rsid w:val="00EE106B"/>
    <w:rsid w:val="00EE10B0"/>
    <w:rsid w:val="00EE10CE"/>
    <w:rsid w:val="00EE10FD"/>
    <w:rsid w:val="00EE11AF"/>
    <w:rsid w:val="00EE11DD"/>
    <w:rsid w:val="00EE1251"/>
    <w:rsid w:val="00EE12B5"/>
    <w:rsid w:val="00EE131A"/>
    <w:rsid w:val="00EE132D"/>
    <w:rsid w:val="00EE13BC"/>
    <w:rsid w:val="00EE13D6"/>
    <w:rsid w:val="00EE13E6"/>
    <w:rsid w:val="00EE140B"/>
    <w:rsid w:val="00EE1427"/>
    <w:rsid w:val="00EE1465"/>
    <w:rsid w:val="00EE14AD"/>
    <w:rsid w:val="00EE14C0"/>
    <w:rsid w:val="00EE14FD"/>
    <w:rsid w:val="00EE1565"/>
    <w:rsid w:val="00EE15C5"/>
    <w:rsid w:val="00EE15CA"/>
    <w:rsid w:val="00EE15EF"/>
    <w:rsid w:val="00EE15FE"/>
    <w:rsid w:val="00EE165C"/>
    <w:rsid w:val="00EE1692"/>
    <w:rsid w:val="00EE1694"/>
    <w:rsid w:val="00EE16A9"/>
    <w:rsid w:val="00EE16C2"/>
    <w:rsid w:val="00EE175E"/>
    <w:rsid w:val="00EE1768"/>
    <w:rsid w:val="00EE1775"/>
    <w:rsid w:val="00EE1785"/>
    <w:rsid w:val="00EE1850"/>
    <w:rsid w:val="00EE18AD"/>
    <w:rsid w:val="00EE18B3"/>
    <w:rsid w:val="00EE18ED"/>
    <w:rsid w:val="00EE1914"/>
    <w:rsid w:val="00EE193D"/>
    <w:rsid w:val="00EE1A66"/>
    <w:rsid w:val="00EE1AE0"/>
    <w:rsid w:val="00EE1AEE"/>
    <w:rsid w:val="00EE1B25"/>
    <w:rsid w:val="00EE1B45"/>
    <w:rsid w:val="00EE1BD9"/>
    <w:rsid w:val="00EE1C08"/>
    <w:rsid w:val="00EE1C33"/>
    <w:rsid w:val="00EE1C36"/>
    <w:rsid w:val="00EE1CCE"/>
    <w:rsid w:val="00EE1D12"/>
    <w:rsid w:val="00EE1D32"/>
    <w:rsid w:val="00EE1DA9"/>
    <w:rsid w:val="00EE1DFE"/>
    <w:rsid w:val="00EE1E0A"/>
    <w:rsid w:val="00EE1E54"/>
    <w:rsid w:val="00EE1E7D"/>
    <w:rsid w:val="00EE1EC2"/>
    <w:rsid w:val="00EE1F6B"/>
    <w:rsid w:val="00EE200D"/>
    <w:rsid w:val="00EE2054"/>
    <w:rsid w:val="00EE207C"/>
    <w:rsid w:val="00EE20C5"/>
    <w:rsid w:val="00EE20D3"/>
    <w:rsid w:val="00EE20F0"/>
    <w:rsid w:val="00EE2138"/>
    <w:rsid w:val="00EE2176"/>
    <w:rsid w:val="00EE2180"/>
    <w:rsid w:val="00EE2183"/>
    <w:rsid w:val="00EE21AB"/>
    <w:rsid w:val="00EE21F1"/>
    <w:rsid w:val="00EE22BE"/>
    <w:rsid w:val="00EE233D"/>
    <w:rsid w:val="00EE2365"/>
    <w:rsid w:val="00EE23DA"/>
    <w:rsid w:val="00EE23E7"/>
    <w:rsid w:val="00EE23EC"/>
    <w:rsid w:val="00EE2426"/>
    <w:rsid w:val="00EE245B"/>
    <w:rsid w:val="00EE247C"/>
    <w:rsid w:val="00EE24E8"/>
    <w:rsid w:val="00EE2509"/>
    <w:rsid w:val="00EE251E"/>
    <w:rsid w:val="00EE2561"/>
    <w:rsid w:val="00EE2597"/>
    <w:rsid w:val="00EE260A"/>
    <w:rsid w:val="00EE26F4"/>
    <w:rsid w:val="00EE2733"/>
    <w:rsid w:val="00EE274F"/>
    <w:rsid w:val="00EE276F"/>
    <w:rsid w:val="00EE27CD"/>
    <w:rsid w:val="00EE28BF"/>
    <w:rsid w:val="00EE28CB"/>
    <w:rsid w:val="00EE28DE"/>
    <w:rsid w:val="00EE2907"/>
    <w:rsid w:val="00EE291E"/>
    <w:rsid w:val="00EE2939"/>
    <w:rsid w:val="00EE2972"/>
    <w:rsid w:val="00EE2986"/>
    <w:rsid w:val="00EE2998"/>
    <w:rsid w:val="00EE2A2A"/>
    <w:rsid w:val="00EE2A30"/>
    <w:rsid w:val="00EE2B40"/>
    <w:rsid w:val="00EE2B42"/>
    <w:rsid w:val="00EE2B4B"/>
    <w:rsid w:val="00EE2B5B"/>
    <w:rsid w:val="00EE2C34"/>
    <w:rsid w:val="00EE2C62"/>
    <w:rsid w:val="00EE2C74"/>
    <w:rsid w:val="00EE2CC5"/>
    <w:rsid w:val="00EE2D36"/>
    <w:rsid w:val="00EE2D44"/>
    <w:rsid w:val="00EE2D6E"/>
    <w:rsid w:val="00EE2D77"/>
    <w:rsid w:val="00EE2D92"/>
    <w:rsid w:val="00EE2D96"/>
    <w:rsid w:val="00EE2DE9"/>
    <w:rsid w:val="00EE2E77"/>
    <w:rsid w:val="00EE2EA6"/>
    <w:rsid w:val="00EE2EFE"/>
    <w:rsid w:val="00EE2F1D"/>
    <w:rsid w:val="00EE2F29"/>
    <w:rsid w:val="00EE2FAE"/>
    <w:rsid w:val="00EE2FFE"/>
    <w:rsid w:val="00EE301D"/>
    <w:rsid w:val="00EE3059"/>
    <w:rsid w:val="00EE306A"/>
    <w:rsid w:val="00EE30A2"/>
    <w:rsid w:val="00EE316F"/>
    <w:rsid w:val="00EE317D"/>
    <w:rsid w:val="00EE319D"/>
    <w:rsid w:val="00EE31E9"/>
    <w:rsid w:val="00EE3215"/>
    <w:rsid w:val="00EE323F"/>
    <w:rsid w:val="00EE3323"/>
    <w:rsid w:val="00EE3327"/>
    <w:rsid w:val="00EE333E"/>
    <w:rsid w:val="00EE336B"/>
    <w:rsid w:val="00EE337E"/>
    <w:rsid w:val="00EE3387"/>
    <w:rsid w:val="00EE3395"/>
    <w:rsid w:val="00EE33BB"/>
    <w:rsid w:val="00EE33DF"/>
    <w:rsid w:val="00EE3425"/>
    <w:rsid w:val="00EE3492"/>
    <w:rsid w:val="00EE3498"/>
    <w:rsid w:val="00EE353A"/>
    <w:rsid w:val="00EE3579"/>
    <w:rsid w:val="00EE35A3"/>
    <w:rsid w:val="00EE364C"/>
    <w:rsid w:val="00EE36C5"/>
    <w:rsid w:val="00EE36F9"/>
    <w:rsid w:val="00EE370A"/>
    <w:rsid w:val="00EE376F"/>
    <w:rsid w:val="00EE37E5"/>
    <w:rsid w:val="00EE386A"/>
    <w:rsid w:val="00EE38AB"/>
    <w:rsid w:val="00EE38AF"/>
    <w:rsid w:val="00EE3925"/>
    <w:rsid w:val="00EE396F"/>
    <w:rsid w:val="00EE39D1"/>
    <w:rsid w:val="00EE3A1B"/>
    <w:rsid w:val="00EE3B20"/>
    <w:rsid w:val="00EE3B3B"/>
    <w:rsid w:val="00EE3BB5"/>
    <w:rsid w:val="00EE3C1B"/>
    <w:rsid w:val="00EE3C30"/>
    <w:rsid w:val="00EE3C37"/>
    <w:rsid w:val="00EE3C3B"/>
    <w:rsid w:val="00EE3C7B"/>
    <w:rsid w:val="00EE3D43"/>
    <w:rsid w:val="00EE3D5C"/>
    <w:rsid w:val="00EE3D61"/>
    <w:rsid w:val="00EE3D94"/>
    <w:rsid w:val="00EE3DBB"/>
    <w:rsid w:val="00EE3E0D"/>
    <w:rsid w:val="00EE3E15"/>
    <w:rsid w:val="00EE3E16"/>
    <w:rsid w:val="00EE3E42"/>
    <w:rsid w:val="00EE3E5F"/>
    <w:rsid w:val="00EE3E81"/>
    <w:rsid w:val="00EE3E98"/>
    <w:rsid w:val="00EE3EB2"/>
    <w:rsid w:val="00EE3EFB"/>
    <w:rsid w:val="00EE3F24"/>
    <w:rsid w:val="00EE3F6F"/>
    <w:rsid w:val="00EE3F70"/>
    <w:rsid w:val="00EE3FED"/>
    <w:rsid w:val="00EE3FF8"/>
    <w:rsid w:val="00EE400A"/>
    <w:rsid w:val="00EE4037"/>
    <w:rsid w:val="00EE40B6"/>
    <w:rsid w:val="00EE40C7"/>
    <w:rsid w:val="00EE40FA"/>
    <w:rsid w:val="00EE4127"/>
    <w:rsid w:val="00EE4133"/>
    <w:rsid w:val="00EE416A"/>
    <w:rsid w:val="00EE4184"/>
    <w:rsid w:val="00EE41D9"/>
    <w:rsid w:val="00EE41E2"/>
    <w:rsid w:val="00EE4208"/>
    <w:rsid w:val="00EE425F"/>
    <w:rsid w:val="00EE42CB"/>
    <w:rsid w:val="00EE4367"/>
    <w:rsid w:val="00EE43B2"/>
    <w:rsid w:val="00EE43BF"/>
    <w:rsid w:val="00EE4483"/>
    <w:rsid w:val="00EE44BC"/>
    <w:rsid w:val="00EE44D9"/>
    <w:rsid w:val="00EE4552"/>
    <w:rsid w:val="00EE456E"/>
    <w:rsid w:val="00EE4589"/>
    <w:rsid w:val="00EE46A9"/>
    <w:rsid w:val="00EE47D7"/>
    <w:rsid w:val="00EE4842"/>
    <w:rsid w:val="00EE48E3"/>
    <w:rsid w:val="00EE491C"/>
    <w:rsid w:val="00EE49FE"/>
    <w:rsid w:val="00EE4A37"/>
    <w:rsid w:val="00EE4A93"/>
    <w:rsid w:val="00EE4AF2"/>
    <w:rsid w:val="00EE4B59"/>
    <w:rsid w:val="00EE4B9B"/>
    <w:rsid w:val="00EE4C16"/>
    <w:rsid w:val="00EE4C48"/>
    <w:rsid w:val="00EE4D3E"/>
    <w:rsid w:val="00EE4D5C"/>
    <w:rsid w:val="00EE4D8D"/>
    <w:rsid w:val="00EE4DFA"/>
    <w:rsid w:val="00EE4E70"/>
    <w:rsid w:val="00EE4EA2"/>
    <w:rsid w:val="00EE4ECE"/>
    <w:rsid w:val="00EE4EDF"/>
    <w:rsid w:val="00EE4EFA"/>
    <w:rsid w:val="00EE4F53"/>
    <w:rsid w:val="00EE4FCE"/>
    <w:rsid w:val="00EE5006"/>
    <w:rsid w:val="00EE50DB"/>
    <w:rsid w:val="00EE50FB"/>
    <w:rsid w:val="00EE513F"/>
    <w:rsid w:val="00EE5191"/>
    <w:rsid w:val="00EE524F"/>
    <w:rsid w:val="00EE528B"/>
    <w:rsid w:val="00EE532B"/>
    <w:rsid w:val="00EE534C"/>
    <w:rsid w:val="00EE5370"/>
    <w:rsid w:val="00EE53BC"/>
    <w:rsid w:val="00EE542A"/>
    <w:rsid w:val="00EE5455"/>
    <w:rsid w:val="00EE54AE"/>
    <w:rsid w:val="00EE54F3"/>
    <w:rsid w:val="00EE5532"/>
    <w:rsid w:val="00EE554E"/>
    <w:rsid w:val="00EE5570"/>
    <w:rsid w:val="00EE5577"/>
    <w:rsid w:val="00EE5654"/>
    <w:rsid w:val="00EE5689"/>
    <w:rsid w:val="00EE570E"/>
    <w:rsid w:val="00EE5716"/>
    <w:rsid w:val="00EE579B"/>
    <w:rsid w:val="00EE585B"/>
    <w:rsid w:val="00EE585C"/>
    <w:rsid w:val="00EE5862"/>
    <w:rsid w:val="00EE58EE"/>
    <w:rsid w:val="00EE5A10"/>
    <w:rsid w:val="00EE5A17"/>
    <w:rsid w:val="00EE5A76"/>
    <w:rsid w:val="00EE5A7D"/>
    <w:rsid w:val="00EE5AE2"/>
    <w:rsid w:val="00EE5AE5"/>
    <w:rsid w:val="00EE5B13"/>
    <w:rsid w:val="00EE5B7A"/>
    <w:rsid w:val="00EE5B84"/>
    <w:rsid w:val="00EE5BA4"/>
    <w:rsid w:val="00EE5C4F"/>
    <w:rsid w:val="00EE5C5D"/>
    <w:rsid w:val="00EE5C94"/>
    <w:rsid w:val="00EE5D46"/>
    <w:rsid w:val="00EE5D48"/>
    <w:rsid w:val="00EE5DE0"/>
    <w:rsid w:val="00EE5E08"/>
    <w:rsid w:val="00EE5E14"/>
    <w:rsid w:val="00EE5E3B"/>
    <w:rsid w:val="00EE5E9F"/>
    <w:rsid w:val="00EE5ED2"/>
    <w:rsid w:val="00EE5F07"/>
    <w:rsid w:val="00EE5F79"/>
    <w:rsid w:val="00EE5FCA"/>
    <w:rsid w:val="00EE5FDB"/>
    <w:rsid w:val="00EE6036"/>
    <w:rsid w:val="00EE6098"/>
    <w:rsid w:val="00EE60B6"/>
    <w:rsid w:val="00EE60C9"/>
    <w:rsid w:val="00EE60DB"/>
    <w:rsid w:val="00EE6138"/>
    <w:rsid w:val="00EE617B"/>
    <w:rsid w:val="00EE6182"/>
    <w:rsid w:val="00EE61C2"/>
    <w:rsid w:val="00EE61C3"/>
    <w:rsid w:val="00EE61E3"/>
    <w:rsid w:val="00EE6232"/>
    <w:rsid w:val="00EE62B4"/>
    <w:rsid w:val="00EE6338"/>
    <w:rsid w:val="00EE6399"/>
    <w:rsid w:val="00EE63AB"/>
    <w:rsid w:val="00EE63C1"/>
    <w:rsid w:val="00EE63CD"/>
    <w:rsid w:val="00EE63F6"/>
    <w:rsid w:val="00EE6407"/>
    <w:rsid w:val="00EE641B"/>
    <w:rsid w:val="00EE6447"/>
    <w:rsid w:val="00EE6460"/>
    <w:rsid w:val="00EE6486"/>
    <w:rsid w:val="00EE65A4"/>
    <w:rsid w:val="00EE65E8"/>
    <w:rsid w:val="00EE660A"/>
    <w:rsid w:val="00EE6662"/>
    <w:rsid w:val="00EE6666"/>
    <w:rsid w:val="00EE6684"/>
    <w:rsid w:val="00EE6695"/>
    <w:rsid w:val="00EE66CE"/>
    <w:rsid w:val="00EE670B"/>
    <w:rsid w:val="00EE6717"/>
    <w:rsid w:val="00EE6775"/>
    <w:rsid w:val="00EE678D"/>
    <w:rsid w:val="00EE67AC"/>
    <w:rsid w:val="00EE67CC"/>
    <w:rsid w:val="00EE67DE"/>
    <w:rsid w:val="00EE67FA"/>
    <w:rsid w:val="00EE681B"/>
    <w:rsid w:val="00EE6895"/>
    <w:rsid w:val="00EE689A"/>
    <w:rsid w:val="00EE68B8"/>
    <w:rsid w:val="00EE68C3"/>
    <w:rsid w:val="00EE693B"/>
    <w:rsid w:val="00EE696B"/>
    <w:rsid w:val="00EE6986"/>
    <w:rsid w:val="00EE6A1F"/>
    <w:rsid w:val="00EE6A2A"/>
    <w:rsid w:val="00EE6AC9"/>
    <w:rsid w:val="00EE6BA9"/>
    <w:rsid w:val="00EE6BF2"/>
    <w:rsid w:val="00EE6C1F"/>
    <w:rsid w:val="00EE6C77"/>
    <w:rsid w:val="00EE6C7B"/>
    <w:rsid w:val="00EE6C9D"/>
    <w:rsid w:val="00EE6CAC"/>
    <w:rsid w:val="00EE6CDA"/>
    <w:rsid w:val="00EE6CEE"/>
    <w:rsid w:val="00EE6D13"/>
    <w:rsid w:val="00EE6D2E"/>
    <w:rsid w:val="00EE6D81"/>
    <w:rsid w:val="00EE6E0A"/>
    <w:rsid w:val="00EE6E1A"/>
    <w:rsid w:val="00EE6E1C"/>
    <w:rsid w:val="00EE6E33"/>
    <w:rsid w:val="00EE6E67"/>
    <w:rsid w:val="00EE6F23"/>
    <w:rsid w:val="00EE6FF0"/>
    <w:rsid w:val="00EE700B"/>
    <w:rsid w:val="00EE7056"/>
    <w:rsid w:val="00EE70B0"/>
    <w:rsid w:val="00EE70DC"/>
    <w:rsid w:val="00EE70E6"/>
    <w:rsid w:val="00EE70F5"/>
    <w:rsid w:val="00EE7116"/>
    <w:rsid w:val="00EE7119"/>
    <w:rsid w:val="00EE7123"/>
    <w:rsid w:val="00EE7125"/>
    <w:rsid w:val="00EE7161"/>
    <w:rsid w:val="00EE718F"/>
    <w:rsid w:val="00EE7198"/>
    <w:rsid w:val="00EE719C"/>
    <w:rsid w:val="00EE71BE"/>
    <w:rsid w:val="00EE71D3"/>
    <w:rsid w:val="00EE71E5"/>
    <w:rsid w:val="00EE71FD"/>
    <w:rsid w:val="00EE7225"/>
    <w:rsid w:val="00EE7229"/>
    <w:rsid w:val="00EE72D8"/>
    <w:rsid w:val="00EE739A"/>
    <w:rsid w:val="00EE73F9"/>
    <w:rsid w:val="00EE7402"/>
    <w:rsid w:val="00EE745E"/>
    <w:rsid w:val="00EE7554"/>
    <w:rsid w:val="00EE755C"/>
    <w:rsid w:val="00EE7567"/>
    <w:rsid w:val="00EE757B"/>
    <w:rsid w:val="00EE75BC"/>
    <w:rsid w:val="00EE761E"/>
    <w:rsid w:val="00EE76AC"/>
    <w:rsid w:val="00EE76B9"/>
    <w:rsid w:val="00EE7761"/>
    <w:rsid w:val="00EE778E"/>
    <w:rsid w:val="00EE77DC"/>
    <w:rsid w:val="00EE77ED"/>
    <w:rsid w:val="00EE7813"/>
    <w:rsid w:val="00EE7816"/>
    <w:rsid w:val="00EE798D"/>
    <w:rsid w:val="00EE7997"/>
    <w:rsid w:val="00EE79A8"/>
    <w:rsid w:val="00EE79D7"/>
    <w:rsid w:val="00EE79FC"/>
    <w:rsid w:val="00EE7A5B"/>
    <w:rsid w:val="00EE7A8C"/>
    <w:rsid w:val="00EE7AFC"/>
    <w:rsid w:val="00EE7B2E"/>
    <w:rsid w:val="00EE7B65"/>
    <w:rsid w:val="00EE7BD3"/>
    <w:rsid w:val="00EE7BD6"/>
    <w:rsid w:val="00EE7BE2"/>
    <w:rsid w:val="00EE7BFA"/>
    <w:rsid w:val="00EE7BFC"/>
    <w:rsid w:val="00EE7C1E"/>
    <w:rsid w:val="00EE7C6E"/>
    <w:rsid w:val="00EE7D37"/>
    <w:rsid w:val="00EE7D63"/>
    <w:rsid w:val="00EE7D7A"/>
    <w:rsid w:val="00EE7D7E"/>
    <w:rsid w:val="00EE7E38"/>
    <w:rsid w:val="00EE7E7D"/>
    <w:rsid w:val="00EE7EDB"/>
    <w:rsid w:val="00EE7F0B"/>
    <w:rsid w:val="00EE7F4A"/>
    <w:rsid w:val="00EE7F88"/>
    <w:rsid w:val="00EE7FCE"/>
    <w:rsid w:val="00EE7FEC"/>
    <w:rsid w:val="00EEA6C0"/>
    <w:rsid w:val="00EF000D"/>
    <w:rsid w:val="00EF0090"/>
    <w:rsid w:val="00EF009D"/>
    <w:rsid w:val="00EF00B6"/>
    <w:rsid w:val="00EF019D"/>
    <w:rsid w:val="00EF01AD"/>
    <w:rsid w:val="00EF01F1"/>
    <w:rsid w:val="00EF0223"/>
    <w:rsid w:val="00EF02FC"/>
    <w:rsid w:val="00EF032A"/>
    <w:rsid w:val="00EF034D"/>
    <w:rsid w:val="00EF03CB"/>
    <w:rsid w:val="00EF03E8"/>
    <w:rsid w:val="00EF0492"/>
    <w:rsid w:val="00EF04D2"/>
    <w:rsid w:val="00EF04E7"/>
    <w:rsid w:val="00EF04F6"/>
    <w:rsid w:val="00EF0535"/>
    <w:rsid w:val="00EF0567"/>
    <w:rsid w:val="00EF0569"/>
    <w:rsid w:val="00EF05C1"/>
    <w:rsid w:val="00EF05F3"/>
    <w:rsid w:val="00EF0657"/>
    <w:rsid w:val="00EF065D"/>
    <w:rsid w:val="00EF0682"/>
    <w:rsid w:val="00EF06F0"/>
    <w:rsid w:val="00EF06F6"/>
    <w:rsid w:val="00EF070B"/>
    <w:rsid w:val="00EF0761"/>
    <w:rsid w:val="00EF07A1"/>
    <w:rsid w:val="00EF07AB"/>
    <w:rsid w:val="00EF080A"/>
    <w:rsid w:val="00EF0818"/>
    <w:rsid w:val="00EF08A9"/>
    <w:rsid w:val="00EF08C5"/>
    <w:rsid w:val="00EF0990"/>
    <w:rsid w:val="00EF099F"/>
    <w:rsid w:val="00EF0A10"/>
    <w:rsid w:val="00EF0A26"/>
    <w:rsid w:val="00EF0A4E"/>
    <w:rsid w:val="00EF0A60"/>
    <w:rsid w:val="00EF0AD2"/>
    <w:rsid w:val="00EF0AE7"/>
    <w:rsid w:val="00EF0B06"/>
    <w:rsid w:val="00EF0B38"/>
    <w:rsid w:val="00EF0B3E"/>
    <w:rsid w:val="00EF0BEC"/>
    <w:rsid w:val="00EF0C31"/>
    <w:rsid w:val="00EF0C6D"/>
    <w:rsid w:val="00EF0C97"/>
    <w:rsid w:val="00EF0C9F"/>
    <w:rsid w:val="00EF0CBB"/>
    <w:rsid w:val="00EF0CBD"/>
    <w:rsid w:val="00EF0CCD"/>
    <w:rsid w:val="00EF0CF8"/>
    <w:rsid w:val="00EF0D57"/>
    <w:rsid w:val="00EF0D70"/>
    <w:rsid w:val="00EF0D77"/>
    <w:rsid w:val="00EF0DE3"/>
    <w:rsid w:val="00EF0E09"/>
    <w:rsid w:val="00EF0EA4"/>
    <w:rsid w:val="00EF0EB4"/>
    <w:rsid w:val="00EF0EE6"/>
    <w:rsid w:val="00EF0EE7"/>
    <w:rsid w:val="00EF0EE9"/>
    <w:rsid w:val="00EF0EEA"/>
    <w:rsid w:val="00EF0FA5"/>
    <w:rsid w:val="00EF0FD8"/>
    <w:rsid w:val="00EF1016"/>
    <w:rsid w:val="00EF107A"/>
    <w:rsid w:val="00EF1094"/>
    <w:rsid w:val="00EF1097"/>
    <w:rsid w:val="00EF10AB"/>
    <w:rsid w:val="00EF10D2"/>
    <w:rsid w:val="00EF10F1"/>
    <w:rsid w:val="00EF1166"/>
    <w:rsid w:val="00EF1182"/>
    <w:rsid w:val="00EF11D9"/>
    <w:rsid w:val="00EF1227"/>
    <w:rsid w:val="00EF1282"/>
    <w:rsid w:val="00EF1337"/>
    <w:rsid w:val="00EF1387"/>
    <w:rsid w:val="00EF13A9"/>
    <w:rsid w:val="00EF13B5"/>
    <w:rsid w:val="00EF13DF"/>
    <w:rsid w:val="00EF1456"/>
    <w:rsid w:val="00EF1482"/>
    <w:rsid w:val="00EF14ED"/>
    <w:rsid w:val="00EF1520"/>
    <w:rsid w:val="00EF157B"/>
    <w:rsid w:val="00EF1633"/>
    <w:rsid w:val="00EF164F"/>
    <w:rsid w:val="00EF169A"/>
    <w:rsid w:val="00EF16F3"/>
    <w:rsid w:val="00EF1730"/>
    <w:rsid w:val="00EF176A"/>
    <w:rsid w:val="00EF1783"/>
    <w:rsid w:val="00EF17B4"/>
    <w:rsid w:val="00EF17CB"/>
    <w:rsid w:val="00EF17EE"/>
    <w:rsid w:val="00EF1866"/>
    <w:rsid w:val="00EF18A1"/>
    <w:rsid w:val="00EF18AB"/>
    <w:rsid w:val="00EF18AC"/>
    <w:rsid w:val="00EF18C9"/>
    <w:rsid w:val="00EF18CB"/>
    <w:rsid w:val="00EF18E7"/>
    <w:rsid w:val="00EF194A"/>
    <w:rsid w:val="00EF194B"/>
    <w:rsid w:val="00EF199D"/>
    <w:rsid w:val="00EF19A4"/>
    <w:rsid w:val="00EF19B6"/>
    <w:rsid w:val="00EF1A1F"/>
    <w:rsid w:val="00EF1A63"/>
    <w:rsid w:val="00EF1A7E"/>
    <w:rsid w:val="00EF1A9A"/>
    <w:rsid w:val="00EF1AC1"/>
    <w:rsid w:val="00EF1B12"/>
    <w:rsid w:val="00EF1B35"/>
    <w:rsid w:val="00EF1B7D"/>
    <w:rsid w:val="00EF1B7F"/>
    <w:rsid w:val="00EF1B88"/>
    <w:rsid w:val="00EF1BA2"/>
    <w:rsid w:val="00EF1BCE"/>
    <w:rsid w:val="00EF1BDB"/>
    <w:rsid w:val="00EF1BFC"/>
    <w:rsid w:val="00EF1C1F"/>
    <w:rsid w:val="00EF1CA1"/>
    <w:rsid w:val="00EF1CC4"/>
    <w:rsid w:val="00EF1CF7"/>
    <w:rsid w:val="00EF1D4E"/>
    <w:rsid w:val="00EF1D75"/>
    <w:rsid w:val="00EF1E15"/>
    <w:rsid w:val="00EF1E1A"/>
    <w:rsid w:val="00EF1E1C"/>
    <w:rsid w:val="00EF1E23"/>
    <w:rsid w:val="00EF1E5F"/>
    <w:rsid w:val="00EF1E7D"/>
    <w:rsid w:val="00EF1ED2"/>
    <w:rsid w:val="00EF1F1C"/>
    <w:rsid w:val="00EF2008"/>
    <w:rsid w:val="00EF2013"/>
    <w:rsid w:val="00EF2077"/>
    <w:rsid w:val="00EF2082"/>
    <w:rsid w:val="00EF20C5"/>
    <w:rsid w:val="00EF20DB"/>
    <w:rsid w:val="00EF2110"/>
    <w:rsid w:val="00EF2159"/>
    <w:rsid w:val="00EF21DE"/>
    <w:rsid w:val="00EF21EF"/>
    <w:rsid w:val="00EF21F1"/>
    <w:rsid w:val="00EF222E"/>
    <w:rsid w:val="00EF2250"/>
    <w:rsid w:val="00EF22B1"/>
    <w:rsid w:val="00EF22F7"/>
    <w:rsid w:val="00EF2318"/>
    <w:rsid w:val="00EF2323"/>
    <w:rsid w:val="00EF236E"/>
    <w:rsid w:val="00EF2412"/>
    <w:rsid w:val="00EF2443"/>
    <w:rsid w:val="00EF244A"/>
    <w:rsid w:val="00EF250A"/>
    <w:rsid w:val="00EF2583"/>
    <w:rsid w:val="00EF2653"/>
    <w:rsid w:val="00EF2662"/>
    <w:rsid w:val="00EF266C"/>
    <w:rsid w:val="00EF267A"/>
    <w:rsid w:val="00EF26D0"/>
    <w:rsid w:val="00EF2709"/>
    <w:rsid w:val="00EF272D"/>
    <w:rsid w:val="00EF2754"/>
    <w:rsid w:val="00EF278B"/>
    <w:rsid w:val="00EF2808"/>
    <w:rsid w:val="00EF280A"/>
    <w:rsid w:val="00EF280F"/>
    <w:rsid w:val="00EF2843"/>
    <w:rsid w:val="00EF2990"/>
    <w:rsid w:val="00EF29A1"/>
    <w:rsid w:val="00EF2A04"/>
    <w:rsid w:val="00EF2A9F"/>
    <w:rsid w:val="00EF2AA0"/>
    <w:rsid w:val="00EF2AE6"/>
    <w:rsid w:val="00EF2AE8"/>
    <w:rsid w:val="00EF2AFE"/>
    <w:rsid w:val="00EF2B43"/>
    <w:rsid w:val="00EF2BCA"/>
    <w:rsid w:val="00EF2C30"/>
    <w:rsid w:val="00EF2C76"/>
    <w:rsid w:val="00EF2CA7"/>
    <w:rsid w:val="00EF2CF1"/>
    <w:rsid w:val="00EF2D15"/>
    <w:rsid w:val="00EF2D4F"/>
    <w:rsid w:val="00EF2DAB"/>
    <w:rsid w:val="00EF2DAD"/>
    <w:rsid w:val="00EF2DFC"/>
    <w:rsid w:val="00EF2E10"/>
    <w:rsid w:val="00EF2E73"/>
    <w:rsid w:val="00EF2E9E"/>
    <w:rsid w:val="00EF2EAF"/>
    <w:rsid w:val="00EF2EBC"/>
    <w:rsid w:val="00EF2F19"/>
    <w:rsid w:val="00EF2F7B"/>
    <w:rsid w:val="00EF3001"/>
    <w:rsid w:val="00EF3037"/>
    <w:rsid w:val="00EF304F"/>
    <w:rsid w:val="00EF30E3"/>
    <w:rsid w:val="00EF3170"/>
    <w:rsid w:val="00EF3174"/>
    <w:rsid w:val="00EF3272"/>
    <w:rsid w:val="00EF32A7"/>
    <w:rsid w:val="00EF32CA"/>
    <w:rsid w:val="00EF32CD"/>
    <w:rsid w:val="00EF32DF"/>
    <w:rsid w:val="00EF32EE"/>
    <w:rsid w:val="00EF333C"/>
    <w:rsid w:val="00EF337C"/>
    <w:rsid w:val="00EF33CB"/>
    <w:rsid w:val="00EF33FA"/>
    <w:rsid w:val="00EF343C"/>
    <w:rsid w:val="00EF3462"/>
    <w:rsid w:val="00EF347C"/>
    <w:rsid w:val="00EF3492"/>
    <w:rsid w:val="00EF34E8"/>
    <w:rsid w:val="00EF34EF"/>
    <w:rsid w:val="00EF354F"/>
    <w:rsid w:val="00EF3563"/>
    <w:rsid w:val="00EF3591"/>
    <w:rsid w:val="00EF35C7"/>
    <w:rsid w:val="00EF363A"/>
    <w:rsid w:val="00EF369D"/>
    <w:rsid w:val="00EF36B1"/>
    <w:rsid w:val="00EF36B4"/>
    <w:rsid w:val="00EF36C8"/>
    <w:rsid w:val="00EF36D0"/>
    <w:rsid w:val="00EF36ED"/>
    <w:rsid w:val="00EF36F4"/>
    <w:rsid w:val="00EF3741"/>
    <w:rsid w:val="00EF377E"/>
    <w:rsid w:val="00EF3791"/>
    <w:rsid w:val="00EF3934"/>
    <w:rsid w:val="00EF3938"/>
    <w:rsid w:val="00EF39BC"/>
    <w:rsid w:val="00EF3AF3"/>
    <w:rsid w:val="00EF3B18"/>
    <w:rsid w:val="00EF3B72"/>
    <w:rsid w:val="00EF3B8D"/>
    <w:rsid w:val="00EF3B9C"/>
    <w:rsid w:val="00EF3C0A"/>
    <w:rsid w:val="00EF3C58"/>
    <w:rsid w:val="00EF3CC5"/>
    <w:rsid w:val="00EF3D05"/>
    <w:rsid w:val="00EF3D50"/>
    <w:rsid w:val="00EF3D5A"/>
    <w:rsid w:val="00EF3D8D"/>
    <w:rsid w:val="00EF3DB7"/>
    <w:rsid w:val="00EF3EA3"/>
    <w:rsid w:val="00EF3EF3"/>
    <w:rsid w:val="00EF3F34"/>
    <w:rsid w:val="00EF3F3F"/>
    <w:rsid w:val="00EF3FB5"/>
    <w:rsid w:val="00EF3FC0"/>
    <w:rsid w:val="00EF3FD3"/>
    <w:rsid w:val="00EF3FDD"/>
    <w:rsid w:val="00EF412A"/>
    <w:rsid w:val="00EF4135"/>
    <w:rsid w:val="00EF417D"/>
    <w:rsid w:val="00EF4237"/>
    <w:rsid w:val="00EF428C"/>
    <w:rsid w:val="00EF42E8"/>
    <w:rsid w:val="00EF4300"/>
    <w:rsid w:val="00EF4354"/>
    <w:rsid w:val="00EF435C"/>
    <w:rsid w:val="00EF4381"/>
    <w:rsid w:val="00EF43D8"/>
    <w:rsid w:val="00EF4402"/>
    <w:rsid w:val="00EF441D"/>
    <w:rsid w:val="00EF445C"/>
    <w:rsid w:val="00EF44B1"/>
    <w:rsid w:val="00EF44FE"/>
    <w:rsid w:val="00EF4515"/>
    <w:rsid w:val="00EF4555"/>
    <w:rsid w:val="00EF455F"/>
    <w:rsid w:val="00EF458D"/>
    <w:rsid w:val="00EF45A3"/>
    <w:rsid w:val="00EF45B5"/>
    <w:rsid w:val="00EF45C8"/>
    <w:rsid w:val="00EF45E3"/>
    <w:rsid w:val="00EF4602"/>
    <w:rsid w:val="00EF46B9"/>
    <w:rsid w:val="00EF46D5"/>
    <w:rsid w:val="00EF47B4"/>
    <w:rsid w:val="00EF47D0"/>
    <w:rsid w:val="00EF47E7"/>
    <w:rsid w:val="00EF486F"/>
    <w:rsid w:val="00EF48B4"/>
    <w:rsid w:val="00EF48F2"/>
    <w:rsid w:val="00EF4973"/>
    <w:rsid w:val="00EF4A61"/>
    <w:rsid w:val="00EF4AFB"/>
    <w:rsid w:val="00EF4AFC"/>
    <w:rsid w:val="00EF4B2E"/>
    <w:rsid w:val="00EF4B6C"/>
    <w:rsid w:val="00EF4BB4"/>
    <w:rsid w:val="00EF4BE2"/>
    <w:rsid w:val="00EF4BEB"/>
    <w:rsid w:val="00EF4C2B"/>
    <w:rsid w:val="00EF4C36"/>
    <w:rsid w:val="00EF4C86"/>
    <w:rsid w:val="00EF4C88"/>
    <w:rsid w:val="00EF4CCF"/>
    <w:rsid w:val="00EF4CF8"/>
    <w:rsid w:val="00EF4D4B"/>
    <w:rsid w:val="00EF4D57"/>
    <w:rsid w:val="00EF4D75"/>
    <w:rsid w:val="00EF4DE3"/>
    <w:rsid w:val="00EF4E79"/>
    <w:rsid w:val="00EF4E9A"/>
    <w:rsid w:val="00EF4EBF"/>
    <w:rsid w:val="00EF4ED1"/>
    <w:rsid w:val="00EF4EE0"/>
    <w:rsid w:val="00EF4F49"/>
    <w:rsid w:val="00EF4F6F"/>
    <w:rsid w:val="00EF4FBC"/>
    <w:rsid w:val="00EF4FD8"/>
    <w:rsid w:val="00EF5020"/>
    <w:rsid w:val="00EF5040"/>
    <w:rsid w:val="00EF5076"/>
    <w:rsid w:val="00EF5083"/>
    <w:rsid w:val="00EF5085"/>
    <w:rsid w:val="00EF5182"/>
    <w:rsid w:val="00EF518E"/>
    <w:rsid w:val="00EF51C9"/>
    <w:rsid w:val="00EF51CA"/>
    <w:rsid w:val="00EF51FF"/>
    <w:rsid w:val="00EF5245"/>
    <w:rsid w:val="00EF5308"/>
    <w:rsid w:val="00EF53F8"/>
    <w:rsid w:val="00EF5419"/>
    <w:rsid w:val="00EF5438"/>
    <w:rsid w:val="00EF5459"/>
    <w:rsid w:val="00EF5468"/>
    <w:rsid w:val="00EF55B7"/>
    <w:rsid w:val="00EF55D4"/>
    <w:rsid w:val="00EF5643"/>
    <w:rsid w:val="00EF5750"/>
    <w:rsid w:val="00EF5798"/>
    <w:rsid w:val="00EF57B4"/>
    <w:rsid w:val="00EF5864"/>
    <w:rsid w:val="00EF5868"/>
    <w:rsid w:val="00EF588D"/>
    <w:rsid w:val="00EF5896"/>
    <w:rsid w:val="00EF58B2"/>
    <w:rsid w:val="00EF58C1"/>
    <w:rsid w:val="00EF58CD"/>
    <w:rsid w:val="00EF58CE"/>
    <w:rsid w:val="00EF593A"/>
    <w:rsid w:val="00EF593E"/>
    <w:rsid w:val="00EF5995"/>
    <w:rsid w:val="00EF59DF"/>
    <w:rsid w:val="00EF59E6"/>
    <w:rsid w:val="00EF5A5A"/>
    <w:rsid w:val="00EF5A5B"/>
    <w:rsid w:val="00EF5AB8"/>
    <w:rsid w:val="00EF5AF8"/>
    <w:rsid w:val="00EF5B05"/>
    <w:rsid w:val="00EF5B24"/>
    <w:rsid w:val="00EF5B57"/>
    <w:rsid w:val="00EF5B9B"/>
    <w:rsid w:val="00EF5BC9"/>
    <w:rsid w:val="00EF5C37"/>
    <w:rsid w:val="00EF5C90"/>
    <w:rsid w:val="00EF5CA3"/>
    <w:rsid w:val="00EF5CE9"/>
    <w:rsid w:val="00EF5D12"/>
    <w:rsid w:val="00EF5D1B"/>
    <w:rsid w:val="00EF5D51"/>
    <w:rsid w:val="00EF5D7E"/>
    <w:rsid w:val="00EF5D9C"/>
    <w:rsid w:val="00EF5DD5"/>
    <w:rsid w:val="00EF5E5B"/>
    <w:rsid w:val="00EF5E61"/>
    <w:rsid w:val="00EF5EA1"/>
    <w:rsid w:val="00EF5F23"/>
    <w:rsid w:val="00EF5F42"/>
    <w:rsid w:val="00EF5F70"/>
    <w:rsid w:val="00EF5FBA"/>
    <w:rsid w:val="00EF5FC3"/>
    <w:rsid w:val="00EF5FC4"/>
    <w:rsid w:val="00EF5FF2"/>
    <w:rsid w:val="00EF617C"/>
    <w:rsid w:val="00EF622E"/>
    <w:rsid w:val="00EF6296"/>
    <w:rsid w:val="00EF62D7"/>
    <w:rsid w:val="00EF62DA"/>
    <w:rsid w:val="00EF62E2"/>
    <w:rsid w:val="00EF62EF"/>
    <w:rsid w:val="00EF632D"/>
    <w:rsid w:val="00EF635A"/>
    <w:rsid w:val="00EF635F"/>
    <w:rsid w:val="00EF636E"/>
    <w:rsid w:val="00EF6376"/>
    <w:rsid w:val="00EF638C"/>
    <w:rsid w:val="00EF63E2"/>
    <w:rsid w:val="00EF63EA"/>
    <w:rsid w:val="00EF643A"/>
    <w:rsid w:val="00EF645B"/>
    <w:rsid w:val="00EF646C"/>
    <w:rsid w:val="00EF64B9"/>
    <w:rsid w:val="00EF64D9"/>
    <w:rsid w:val="00EF6527"/>
    <w:rsid w:val="00EF656F"/>
    <w:rsid w:val="00EF65B0"/>
    <w:rsid w:val="00EF65DE"/>
    <w:rsid w:val="00EF6621"/>
    <w:rsid w:val="00EF6673"/>
    <w:rsid w:val="00EF66E8"/>
    <w:rsid w:val="00EF6706"/>
    <w:rsid w:val="00EF671D"/>
    <w:rsid w:val="00EF6761"/>
    <w:rsid w:val="00EF678E"/>
    <w:rsid w:val="00EF67C8"/>
    <w:rsid w:val="00EF6881"/>
    <w:rsid w:val="00EF68C0"/>
    <w:rsid w:val="00EF68E9"/>
    <w:rsid w:val="00EF6908"/>
    <w:rsid w:val="00EF6971"/>
    <w:rsid w:val="00EF6986"/>
    <w:rsid w:val="00EF69C2"/>
    <w:rsid w:val="00EF69CB"/>
    <w:rsid w:val="00EF6A0E"/>
    <w:rsid w:val="00EF6A2E"/>
    <w:rsid w:val="00EF6A35"/>
    <w:rsid w:val="00EF6AFB"/>
    <w:rsid w:val="00EF6B03"/>
    <w:rsid w:val="00EF6B90"/>
    <w:rsid w:val="00EF6BB6"/>
    <w:rsid w:val="00EF6C0B"/>
    <w:rsid w:val="00EF6D81"/>
    <w:rsid w:val="00EF6D88"/>
    <w:rsid w:val="00EF6D8C"/>
    <w:rsid w:val="00EF6D9A"/>
    <w:rsid w:val="00EF6DD1"/>
    <w:rsid w:val="00EF6E42"/>
    <w:rsid w:val="00EF6E4F"/>
    <w:rsid w:val="00EF6E76"/>
    <w:rsid w:val="00EF6E91"/>
    <w:rsid w:val="00EF6EEC"/>
    <w:rsid w:val="00EF6F12"/>
    <w:rsid w:val="00EF6F31"/>
    <w:rsid w:val="00EF6F50"/>
    <w:rsid w:val="00EF6F53"/>
    <w:rsid w:val="00EF6F6F"/>
    <w:rsid w:val="00EF7024"/>
    <w:rsid w:val="00EF703D"/>
    <w:rsid w:val="00EF7085"/>
    <w:rsid w:val="00EF70AF"/>
    <w:rsid w:val="00EF711D"/>
    <w:rsid w:val="00EF7155"/>
    <w:rsid w:val="00EF71A7"/>
    <w:rsid w:val="00EF71C4"/>
    <w:rsid w:val="00EF7201"/>
    <w:rsid w:val="00EF72F8"/>
    <w:rsid w:val="00EF72FE"/>
    <w:rsid w:val="00EF733B"/>
    <w:rsid w:val="00EF7347"/>
    <w:rsid w:val="00EF735C"/>
    <w:rsid w:val="00EF7381"/>
    <w:rsid w:val="00EF7382"/>
    <w:rsid w:val="00EF7397"/>
    <w:rsid w:val="00EF73C4"/>
    <w:rsid w:val="00EF73FF"/>
    <w:rsid w:val="00EF7452"/>
    <w:rsid w:val="00EF746F"/>
    <w:rsid w:val="00EF74B9"/>
    <w:rsid w:val="00EF7545"/>
    <w:rsid w:val="00EF7557"/>
    <w:rsid w:val="00EF7568"/>
    <w:rsid w:val="00EF76DC"/>
    <w:rsid w:val="00EF7703"/>
    <w:rsid w:val="00EF771D"/>
    <w:rsid w:val="00EF7731"/>
    <w:rsid w:val="00EF777D"/>
    <w:rsid w:val="00EF7785"/>
    <w:rsid w:val="00EF77DE"/>
    <w:rsid w:val="00EF77E3"/>
    <w:rsid w:val="00EF77FB"/>
    <w:rsid w:val="00EF783A"/>
    <w:rsid w:val="00EF787D"/>
    <w:rsid w:val="00EF7893"/>
    <w:rsid w:val="00EF78EA"/>
    <w:rsid w:val="00EF7945"/>
    <w:rsid w:val="00EF7955"/>
    <w:rsid w:val="00EF7989"/>
    <w:rsid w:val="00EF79A1"/>
    <w:rsid w:val="00EF79FA"/>
    <w:rsid w:val="00EF7A65"/>
    <w:rsid w:val="00EF7A69"/>
    <w:rsid w:val="00EF7A97"/>
    <w:rsid w:val="00EF7AA4"/>
    <w:rsid w:val="00EF7AF0"/>
    <w:rsid w:val="00EF7B2B"/>
    <w:rsid w:val="00EF7B56"/>
    <w:rsid w:val="00EF7B72"/>
    <w:rsid w:val="00EF7B98"/>
    <w:rsid w:val="00EF7BA4"/>
    <w:rsid w:val="00EF7BA9"/>
    <w:rsid w:val="00EF7BDE"/>
    <w:rsid w:val="00EF7BED"/>
    <w:rsid w:val="00EF7BF8"/>
    <w:rsid w:val="00EF7C0C"/>
    <w:rsid w:val="00EF7C27"/>
    <w:rsid w:val="00EF7C84"/>
    <w:rsid w:val="00EF7CC0"/>
    <w:rsid w:val="00EF7D5A"/>
    <w:rsid w:val="00EF7D83"/>
    <w:rsid w:val="00EF7D97"/>
    <w:rsid w:val="00EF7DAE"/>
    <w:rsid w:val="00EF7DBD"/>
    <w:rsid w:val="00EF7DD4"/>
    <w:rsid w:val="00EF7E06"/>
    <w:rsid w:val="00EF7EC7"/>
    <w:rsid w:val="00EF7F1F"/>
    <w:rsid w:val="00EF7F55"/>
    <w:rsid w:val="00EF7F5B"/>
    <w:rsid w:val="00EF7F64"/>
    <w:rsid w:val="00EF7FB1"/>
    <w:rsid w:val="00EF7FD1"/>
    <w:rsid w:val="00EF7FD9"/>
    <w:rsid w:val="00EFBC05"/>
    <w:rsid w:val="00F00010"/>
    <w:rsid w:val="00F000BE"/>
    <w:rsid w:val="00F000D3"/>
    <w:rsid w:val="00F000E3"/>
    <w:rsid w:val="00F000F4"/>
    <w:rsid w:val="00F00100"/>
    <w:rsid w:val="00F0013B"/>
    <w:rsid w:val="00F001DF"/>
    <w:rsid w:val="00F00300"/>
    <w:rsid w:val="00F0030B"/>
    <w:rsid w:val="00F00501"/>
    <w:rsid w:val="00F00530"/>
    <w:rsid w:val="00F005D8"/>
    <w:rsid w:val="00F006AF"/>
    <w:rsid w:val="00F006B5"/>
    <w:rsid w:val="00F006BB"/>
    <w:rsid w:val="00F006E1"/>
    <w:rsid w:val="00F0077C"/>
    <w:rsid w:val="00F007E8"/>
    <w:rsid w:val="00F007F7"/>
    <w:rsid w:val="00F00820"/>
    <w:rsid w:val="00F00853"/>
    <w:rsid w:val="00F00856"/>
    <w:rsid w:val="00F0089D"/>
    <w:rsid w:val="00F008BA"/>
    <w:rsid w:val="00F008F0"/>
    <w:rsid w:val="00F0092B"/>
    <w:rsid w:val="00F0095C"/>
    <w:rsid w:val="00F009A2"/>
    <w:rsid w:val="00F009F9"/>
    <w:rsid w:val="00F00A13"/>
    <w:rsid w:val="00F00A71"/>
    <w:rsid w:val="00F00A9D"/>
    <w:rsid w:val="00F00AB9"/>
    <w:rsid w:val="00F00B0D"/>
    <w:rsid w:val="00F00B9D"/>
    <w:rsid w:val="00F00BBF"/>
    <w:rsid w:val="00F00C07"/>
    <w:rsid w:val="00F00C29"/>
    <w:rsid w:val="00F00C56"/>
    <w:rsid w:val="00F00CBB"/>
    <w:rsid w:val="00F00DEC"/>
    <w:rsid w:val="00F00E4A"/>
    <w:rsid w:val="00F00E93"/>
    <w:rsid w:val="00F00ED4"/>
    <w:rsid w:val="00F00EDF"/>
    <w:rsid w:val="00F00EF3"/>
    <w:rsid w:val="00F00F03"/>
    <w:rsid w:val="00F00F19"/>
    <w:rsid w:val="00F00F2E"/>
    <w:rsid w:val="00F010B3"/>
    <w:rsid w:val="00F010BD"/>
    <w:rsid w:val="00F010FA"/>
    <w:rsid w:val="00F0112E"/>
    <w:rsid w:val="00F01188"/>
    <w:rsid w:val="00F011C5"/>
    <w:rsid w:val="00F011CB"/>
    <w:rsid w:val="00F01206"/>
    <w:rsid w:val="00F01268"/>
    <w:rsid w:val="00F012BF"/>
    <w:rsid w:val="00F012D9"/>
    <w:rsid w:val="00F012EA"/>
    <w:rsid w:val="00F012F3"/>
    <w:rsid w:val="00F01317"/>
    <w:rsid w:val="00F01327"/>
    <w:rsid w:val="00F0132B"/>
    <w:rsid w:val="00F01361"/>
    <w:rsid w:val="00F01376"/>
    <w:rsid w:val="00F013F6"/>
    <w:rsid w:val="00F0143C"/>
    <w:rsid w:val="00F0145C"/>
    <w:rsid w:val="00F01465"/>
    <w:rsid w:val="00F0146B"/>
    <w:rsid w:val="00F01470"/>
    <w:rsid w:val="00F01483"/>
    <w:rsid w:val="00F014DD"/>
    <w:rsid w:val="00F01578"/>
    <w:rsid w:val="00F015D2"/>
    <w:rsid w:val="00F0160C"/>
    <w:rsid w:val="00F01666"/>
    <w:rsid w:val="00F016C5"/>
    <w:rsid w:val="00F016E4"/>
    <w:rsid w:val="00F016F9"/>
    <w:rsid w:val="00F0175E"/>
    <w:rsid w:val="00F01769"/>
    <w:rsid w:val="00F01784"/>
    <w:rsid w:val="00F017B6"/>
    <w:rsid w:val="00F017FC"/>
    <w:rsid w:val="00F01831"/>
    <w:rsid w:val="00F018A6"/>
    <w:rsid w:val="00F018B1"/>
    <w:rsid w:val="00F018CF"/>
    <w:rsid w:val="00F018D1"/>
    <w:rsid w:val="00F018EE"/>
    <w:rsid w:val="00F01980"/>
    <w:rsid w:val="00F019DB"/>
    <w:rsid w:val="00F019E7"/>
    <w:rsid w:val="00F019F5"/>
    <w:rsid w:val="00F01A40"/>
    <w:rsid w:val="00F01A53"/>
    <w:rsid w:val="00F01A94"/>
    <w:rsid w:val="00F01B3E"/>
    <w:rsid w:val="00F01B40"/>
    <w:rsid w:val="00F01B7B"/>
    <w:rsid w:val="00F01BCC"/>
    <w:rsid w:val="00F01C20"/>
    <w:rsid w:val="00F01C69"/>
    <w:rsid w:val="00F01CE9"/>
    <w:rsid w:val="00F01D9A"/>
    <w:rsid w:val="00F01E63"/>
    <w:rsid w:val="00F01E80"/>
    <w:rsid w:val="00F01ED4"/>
    <w:rsid w:val="00F01EE3"/>
    <w:rsid w:val="00F01F04"/>
    <w:rsid w:val="00F01F0F"/>
    <w:rsid w:val="00F02019"/>
    <w:rsid w:val="00F020F2"/>
    <w:rsid w:val="00F02113"/>
    <w:rsid w:val="00F02122"/>
    <w:rsid w:val="00F0214C"/>
    <w:rsid w:val="00F021CA"/>
    <w:rsid w:val="00F021ED"/>
    <w:rsid w:val="00F0222D"/>
    <w:rsid w:val="00F022BA"/>
    <w:rsid w:val="00F022EC"/>
    <w:rsid w:val="00F022FA"/>
    <w:rsid w:val="00F02360"/>
    <w:rsid w:val="00F02363"/>
    <w:rsid w:val="00F0239B"/>
    <w:rsid w:val="00F023DC"/>
    <w:rsid w:val="00F023F5"/>
    <w:rsid w:val="00F02464"/>
    <w:rsid w:val="00F02469"/>
    <w:rsid w:val="00F02477"/>
    <w:rsid w:val="00F0247F"/>
    <w:rsid w:val="00F02489"/>
    <w:rsid w:val="00F024EE"/>
    <w:rsid w:val="00F0254A"/>
    <w:rsid w:val="00F0254C"/>
    <w:rsid w:val="00F025C1"/>
    <w:rsid w:val="00F025DC"/>
    <w:rsid w:val="00F02619"/>
    <w:rsid w:val="00F02645"/>
    <w:rsid w:val="00F0265F"/>
    <w:rsid w:val="00F02672"/>
    <w:rsid w:val="00F0269B"/>
    <w:rsid w:val="00F0273A"/>
    <w:rsid w:val="00F0276C"/>
    <w:rsid w:val="00F0277F"/>
    <w:rsid w:val="00F027A7"/>
    <w:rsid w:val="00F027E3"/>
    <w:rsid w:val="00F02890"/>
    <w:rsid w:val="00F028BA"/>
    <w:rsid w:val="00F028BC"/>
    <w:rsid w:val="00F02934"/>
    <w:rsid w:val="00F0299C"/>
    <w:rsid w:val="00F02A2F"/>
    <w:rsid w:val="00F02A47"/>
    <w:rsid w:val="00F02A72"/>
    <w:rsid w:val="00F02ADE"/>
    <w:rsid w:val="00F02AF4"/>
    <w:rsid w:val="00F02B1D"/>
    <w:rsid w:val="00F02B72"/>
    <w:rsid w:val="00F02B94"/>
    <w:rsid w:val="00F02BD5"/>
    <w:rsid w:val="00F02C21"/>
    <w:rsid w:val="00F02C57"/>
    <w:rsid w:val="00F02C71"/>
    <w:rsid w:val="00F02CE8"/>
    <w:rsid w:val="00F02D43"/>
    <w:rsid w:val="00F02D45"/>
    <w:rsid w:val="00F02D5A"/>
    <w:rsid w:val="00F02D72"/>
    <w:rsid w:val="00F02E01"/>
    <w:rsid w:val="00F02E51"/>
    <w:rsid w:val="00F02E73"/>
    <w:rsid w:val="00F02EA8"/>
    <w:rsid w:val="00F02F1C"/>
    <w:rsid w:val="00F02F1F"/>
    <w:rsid w:val="00F02F64"/>
    <w:rsid w:val="00F02F8B"/>
    <w:rsid w:val="00F0304F"/>
    <w:rsid w:val="00F03091"/>
    <w:rsid w:val="00F030DF"/>
    <w:rsid w:val="00F0312A"/>
    <w:rsid w:val="00F0317D"/>
    <w:rsid w:val="00F0319E"/>
    <w:rsid w:val="00F0328B"/>
    <w:rsid w:val="00F032A7"/>
    <w:rsid w:val="00F03330"/>
    <w:rsid w:val="00F03335"/>
    <w:rsid w:val="00F033D8"/>
    <w:rsid w:val="00F033E9"/>
    <w:rsid w:val="00F03404"/>
    <w:rsid w:val="00F0344E"/>
    <w:rsid w:val="00F03484"/>
    <w:rsid w:val="00F03488"/>
    <w:rsid w:val="00F0349A"/>
    <w:rsid w:val="00F034B5"/>
    <w:rsid w:val="00F034EE"/>
    <w:rsid w:val="00F034FC"/>
    <w:rsid w:val="00F035B4"/>
    <w:rsid w:val="00F035F6"/>
    <w:rsid w:val="00F0360F"/>
    <w:rsid w:val="00F0361D"/>
    <w:rsid w:val="00F0364E"/>
    <w:rsid w:val="00F036C9"/>
    <w:rsid w:val="00F03789"/>
    <w:rsid w:val="00F0378E"/>
    <w:rsid w:val="00F0379F"/>
    <w:rsid w:val="00F037A9"/>
    <w:rsid w:val="00F0383D"/>
    <w:rsid w:val="00F03841"/>
    <w:rsid w:val="00F0388E"/>
    <w:rsid w:val="00F03894"/>
    <w:rsid w:val="00F038D4"/>
    <w:rsid w:val="00F039B6"/>
    <w:rsid w:val="00F039FC"/>
    <w:rsid w:val="00F03A28"/>
    <w:rsid w:val="00F03A80"/>
    <w:rsid w:val="00F03A86"/>
    <w:rsid w:val="00F03AD6"/>
    <w:rsid w:val="00F03B02"/>
    <w:rsid w:val="00F03B3F"/>
    <w:rsid w:val="00F03B72"/>
    <w:rsid w:val="00F03B93"/>
    <w:rsid w:val="00F03BC9"/>
    <w:rsid w:val="00F03C23"/>
    <w:rsid w:val="00F03C26"/>
    <w:rsid w:val="00F03C57"/>
    <w:rsid w:val="00F03C68"/>
    <w:rsid w:val="00F03CBB"/>
    <w:rsid w:val="00F03CF6"/>
    <w:rsid w:val="00F03E04"/>
    <w:rsid w:val="00F03E21"/>
    <w:rsid w:val="00F03FB2"/>
    <w:rsid w:val="00F03FC7"/>
    <w:rsid w:val="00F03FF9"/>
    <w:rsid w:val="00F04050"/>
    <w:rsid w:val="00F04053"/>
    <w:rsid w:val="00F04079"/>
    <w:rsid w:val="00F040D8"/>
    <w:rsid w:val="00F040E6"/>
    <w:rsid w:val="00F0417E"/>
    <w:rsid w:val="00F0417F"/>
    <w:rsid w:val="00F0422F"/>
    <w:rsid w:val="00F042B7"/>
    <w:rsid w:val="00F0443A"/>
    <w:rsid w:val="00F04445"/>
    <w:rsid w:val="00F0456C"/>
    <w:rsid w:val="00F04572"/>
    <w:rsid w:val="00F04621"/>
    <w:rsid w:val="00F04661"/>
    <w:rsid w:val="00F04677"/>
    <w:rsid w:val="00F046C0"/>
    <w:rsid w:val="00F0470E"/>
    <w:rsid w:val="00F047B6"/>
    <w:rsid w:val="00F047D8"/>
    <w:rsid w:val="00F047DE"/>
    <w:rsid w:val="00F047EF"/>
    <w:rsid w:val="00F04843"/>
    <w:rsid w:val="00F0488E"/>
    <w:rsid w:val="00F04937"/>
    <w:rsid w:val="00F0497F"/>
    <w:rsid w:val="00F049CD"/>
    <w:rsid w:val="00F04A70"/>
    <w:rsid w:val="00F04AC3"/>
    <w:rsid w:val="00F04B7A"/>
    <w:rsid w:val="00F04B7B"/>
    <w:rsid w:val="00F04BE8"/>
    <w:rsid w:val="00F04C02"/>
    <w:rsid w:val="00F04C34"/>
    <w:rsid w:val="00F04C44"/>
    <w:rsid w:val="00F04C67"/>
    <w:rsid w:val="00F04C71"/>
    <w:rsid w:val="00F04C95"/>
    <w:rsid w:val="00F04CAD"/>
    <w:rsid w:val="00F04CFA"/>
    <w:rsid w:val="00F04D0B"/>
    <w:rsid w:val="00F04D7C"/>
    <w:rsid w:val="00F04D90"/>
    <w:rsid w:val="00F04DA8"/>
    <w:rsid w:val="00F04E72"/>
    <w:rsid w:val="00F04E73"/>
    <w:rsid w:val="00F04EAC"/>
    <w:rsid w:val="00F04EE7"/>
    <w:rsid w:val="00F04F0B"/>
    <w:rsid w:val="00F04F16"/>
    <w:rsid w:val="00F04F6D"/>
    <w:rsid w:val="00F04F93"/>
    <w:rsid w:val="00F04FEA"/>
    <w:rsid w:val="00F05001"/>
    <w:rsid w:val="00F05007"/>
    <w:rsid w:val="00F05027"/>
    <w:rsid w:val="00F05036"/>
    <w:rsid w:val="00F05094"/>
    <w:rsid w:val="00F050A3"/>
    <w:rsid w:val="00F0518D"/>
    <w:rsid w:val="00F051A3"/>
    <w:rsid w:val="00F0520A"/>
    <w:rsid w:val="00F0520B"/>
    <w:rsid w:val="00F0521B"/>
    <w:rsid w:val="00F05225"/>
    <w:rsid w:val="00F05255"/>
    <w:rsid w:val="00F05276"/>
    <w:rsid w:val="00F05319"/>
    <w:rsid w:val="00F0538B"/>
    <w:rsid w:val="00F054C3"/>
    <w:rsid w:val="00F054C4"/>
    <w:rsid w:val="00F054C7"/>
    <w:rsid w:val="00F054CE"/>
    <w:rsid w:val="00F0557A"/>
    <w:rsid w:val="00F05597"/>
    <w:rsid w:val="00F055E2"/>
    <w:rsid w:val="00F05618"/>
    <w:rsid w:val="00F0562F"/>
    <w:rsid w:val="00F0566B"/>
    <w:rsid w:val="00F056D4"/>
    <w:rsid w:val="00F0570C"/>
    <w:rsid w:val="00F0571F"/>
    <w:rsid w:val="00F0573A"/>
    <w:rsid w:val="00F05748"/>
    <w:rsid w:val="00F05757"/>
    <w:rsid w:val="00F05784"/>
    <w:rsid w:val="00F0579C"/>
    <w:rsid w:val="00F057CC"/>
    <w:rsid w:val="00F057F8"/>
    <w:rsid w:val="00F057FA"/>
    <w:rsid w:val="00F0581A"/>
    <w:rsid w:val="00F05853"/>
    <w:rsid w:val="00F05888"/>
    <w:rsid w:val="00F058AD"/>
    <w:rsid w:val="00F058C2"/>
    <w:rsid w:val="00F058C8"/>
    <w:rsid w:val="00F058D0"/>
    <w:rsid w:val="00F058F7"/>
    <w:rsid w:val="00F05907"/>
    <w:rsid w:val="00F05958"/>
    <w:rsid w:val="00F059CC"/>
    <w:rsid w:val="00F059D6"/>
    <w:rsid w:val="00F05AA6"/>
    <w:rsid w:val="00F05AE4"/>
    <w:rsid w:val="00F05B9B"/>
    <w:rsid w:val="00F05BAB"/>
    <w:rsid w:val="00F05BBC"/>
    <w:rsid w:val="00F05C74"/>
    <w:rsid w:val="00F05CDB"/>
    <w:rsid w:val="00F05CE9"/>
    <w:rsid w:val="00F05CFA"/>
    <w:rsid w:val="00F05D5A"/>
    <w:rsid w:val="00F05D68"/>
    <w:rsid w:val="00F05D84"/>
    <w:rsid w:val="00F05DD4"/>
    <w:rsid w:val="00F05DFB"/>
    <w:rsid w:val="00F05E66"/>
    <w:rsid w:val="00F05E79"/>
    <w:rsid w:val="00F05EBC"/>
    <w:rsid w:val="00F05F02"/>
    <w:rsid w:val="00F05F42"/>
    <w:rsid w:val="00F05F7F"/>
    <w:rsid w:val="00F05FA1"/>
    <w:rsid w:val="00F06037"/>
    <w:rsid w:val="00F060A0"/>
    <w:rsid w:val="00F06111"/>
    <w:rsid w:val="00F0611C"/>
    <w:rsid w:val="00F06154"/>
    <w:rsid w:val="00F06155"/>
    <w:rsid w:val="00F06168"/>
    <w:rsid w:val="00F0618B"/>
    <w:rsid w:val="00F061C3"/>
    <w:rsid w:val="00F0622C"/>
    <w:rsid w:val="00F0623F"/>
    <w:rsid w:val="00F06369"/>
    <w:rsid w:val="00F0638D"/>
    <w:rsid w:val="00F06488"/>
    <w:rsid w:val="00F064B4"/>
    <w:rsid w:val="00F064E3"/>
    <w:rsid w:val="00F065CB"/>
    <w:rsid w:val="00F0668B"/>
    <w:rsid w:val="00F066A2"/>
    <w:rsid w:val="00F066AD"/>
    <w:rsid w:val="00F066DA"/>
    <w:rsid w:val="00F06710"/>
    <w:rsid w:val="00F06725"/>
    <w:rsid w:val="00F06729"/>
    <w:rsid w:val="00F0672C"/>
    <w:rsid w:val="00F06753"/>
    <w:rsid w:val="00F0677B"/>
    <w:rsid w:val="00F0677C"/>
    <w:rsid w:val="00F067ED"/>
    <w:rsid w:val="00F0680E"/>
    <w:rsid w:val="00F06845"/>
    <w:rsid w:val="00F0693E"/>
    <w:rsid w:val="00F06947"/>
    <w:rsid w:val="00F06954"/>
    <w:rsid w:val="00F06AAF"/>
    <w:rsid w:val="00F06AE4"/>
    <w:rsid w:val="00F06B14"/>
    <w:rsid w:val="00F06B6D"/>
    <w:rsid w:val="00F06B7C"/>
    <w:rsid w:val="00F06B9D"/>
    <w:rsid w:val="00F06BD5"/>
    <w:rsid w:val="00F06BFD"/>
    <w:rsid w:val="00F06C6E"/>
    <w:rsid w:val="00F06CE8"/>
    <w:rsid w:val="00F06D35"/>
    <w:rsid w:val="00F06D50"/>
    <w:rsid w:val="00F06D6F"/>
    <w:rsid w:val="00F06D92"/>
    <w:rsid w:val="00F06DCE"/>
    <w:rsid w:val="00F06DDB"/>
    <w:rsid w:val="00F06E36"/>
    <w:rsid w:val="00F06E5E"/>
    <w:rsid w:val="00F06EBF"/>
    <w:rsid w:val="00F06F19"/>
    <w:rsid w:val="00F06F36"/>
    <w:rsid w:val="00F06FEB"/>
    <w:rsid w:val="00F07018"/>
    <w:rsid w:val="00F0705F"/>
    <w:rsid w:val="00F0707E"/>
    <w:rsid w:val="00F070D6"/>
    <w:rsid w:val="00F070DE"/>
    <w:rsid w:val="00F0712B"/>
    <w:rsid w:val="00F0712C"/>
    <w:rsid w:val="00F0712E"/>
    <w:rsid w:val="00F0719D"/>
    <w:rsid w:val="00F0735F"/>
    <w:rsid w:val="00F073A4"/>
    <w:rsid w:val="00F07433"/>
    <w:rsid w:val="00F0745B"/>
    <w:rsid w:val="00F07479"/>
    <w:rsid w:val="00F074A4"/>
    <w:rsid w:val="00F074D3"/>
    <w:rsid w:val="00F07533"/>
    <w:rsid w:val="00F075CC"/>
    <w:rsid w:val="00F075DD"/>
    <w:rsid w:val="00F07611"/>
    <w:rsid w:val="00F07622"/>
    <w:rsid w:val="00F0765B"/>
    <w:rsid w:val="00F07660"/>
    <w:rsid w:val="00F076F2"/>
    <w:rsid w:val="00F0772C"/>
    <w:rsid w:val="00F07740"/>
    <w:rsid w:val="00F07767"/>
    <w:rsid w:val="00F07787"/>
    <w:rsid w:val="00F077BD"/>
    <w:rsid w:val="00F07810"/>
    <w:rsid w:val="00F07820"/>
    <w:rsid w:val="00F07824"/>
    <w:rsid w:val="00F0784B"/>
    <w:rsid w:val="00F07853"/>
    <w:rsid w:val="00F07882"/>
    <w:rsid w:val="00F078A1"/>
    <w:rsid w:val="00F0797A"/>
    <w:rsid w:val="00F079C9"/>
    <w:rsid w:val="00F07A0B"/>
    <w:rsid w:val="00F07A12"/>
    <w:rsid w:val="00F07A27"/>
    <w:rsid w:val="00F07AA1"/>
    <w:rsid w:val="00F07AEB"/>
    <w:rsid w:val="00F07B00"/>
    <w:rsid w:val="00F07B19"/>
    <w:rsid w:val="00F07BB5"/>
    <w:rsid w:val="00F07BDE"/>
    <w:rsid w:val="00F07C6F"/>
    <w:rsid w:val="00F07C84"/>
    <w:rsid w:val="00F07CA4"/>
    <w:rsid w:val="00F07CEC"/>
    <w:rsid w:val="00F07D39"/>
    <w:rsid w:val="00F07D49"/>
    <w:rsid w:val="00F07D6B"/>
    <w:rsid w:val="00F07D72"/>
    <w:rsid w:val="00F07D99"/>
    <w:rsid w:val="00F07DA2"/>
    <w:rsid w:val="00F07E07"/>
    <w:rsid w:val="00F07E17"/>
    <w:rsid w:val="00F07E45"/>
    <w:rsid w:val="00F07EA3"/>
    <w:rsid w:val="00F07EDF"/>
    <w:rsid w:val="00F07F48"/>
    <w:rsid w:val="00F07F8D"/>
    <w:rsid w:val="00F1001F"/>
    <w:rsid w:val="00F10029"/>
    <w:rsid w:val="00F100D1"/>
    <w:rsid w:val="00F10115"/>
    <w:rsid w:val="00F1013A"/>
    <w:rsid w:val="00F1015F"/>
    <w:rsid w:val="00F10161"/>
    <w:rsid w:val="00F1019D"/>
    <w:rsid w:val="00F101B0"/>
    <w:rsid w:val="00F10281"/>
    <w:rsid w:val="00F102A7"/>
    <w:rsid w:val="00F10302"/>
    <w:rsid w:val="00F10355"/>
    <w:rsid w:val="00F10382"/>
    <w:rsid w:val="00F103CE"/>
    <w:rsid w:val="00F103D7"/>
    <w:rsid w:val="00F1042B"/>
    <w:rsid w:val="00F1042F"/>
    <w:rsid w:val="00F10453"/>
    <w:rsid w:val="00F10454"/>
    <w:rsid w:val="00F1046E"/>
    <w:rsid w:val="00F104B2"/>
    <w:rsid w:val="00F104BD"/>
    <w:rsid w:val="00F10560"/>
    <w:rsid w:val="00F10594"/>
    <w:rsid w:val="00F10599"/>
    <w:rsid w:val="00F105AC"/>
    <w:rsid w:val="00F10651"/>
    <w:rsid w:val="00F1069A"/>
    <w:rsid w:val="00F10720"/>
    <w:rsid w:val="00F10724"/>
    <w:rsid w:val="00F1072C"/>
    <w:rsid w:val="00F10738"/>
    <w:rsid w:val="00F10748"/>
    <w:rsid w:val="00F1077F"/>
    <w:rsid w:val="00F107C9"/>
    <w:rsid w:val="00F1084D"/>
    <w:rsid w:val="00F108FF"/>
    <w:rsid w:val="00F10975"/>
    <w:rsid w:val="00F10992"/>
    <w:rsid w:val="00F109AD"/>
    <w:rsid w:val="00F10A39"/>
    <w:rsid w:val="00F10A76"/>
    <w:rsid w:val="00F10A7C"/>
    <w:rsid w:val="00F10AC4"/>
    <w:rsid w:val="00F10B73"/>
    <w:rsid w:val="00F10B75"/>
    <w:rsid w:val="00F10BA6"/>
    <w:rsid w:val="00F10BE6"/>
    <w:rsid w:val="00F10C99"/>
    <w:rsid w:val="00F10CA9"/>
    <w:rsid w:val="00F10D3B"/>
    <w:rsid w:val="00F10D84"/>
    <w:rsid w:val="00F10D97"/>
    <w:rsid w:val="00F10DC4"/>
    <w:rsid w:val="00F10DC9"/>
    <w:rsid w:val="00F10E0F"/>
    <w:rsid w:val="00F10E12"/>
    <w:rsid w:val="00F10E47"/>
    <w:rsid w:val="00F10E75"/>
    <w:rsid w:val="00F10F2C"/>
    <w:rsid w:val="00F10F78"/>
    <w:rsid w:val="00F10F96"/>
    <w:rsid w:val="00F10FBA"/>
    <w:rsid w:val="00F11015"/>
    <w:rsid w:val="00F11033"/>
    <w:rsid w:val="00F11048"/>
    <w:rsid w:val="00F1105B"/>
    <w:rsid w:val="00F11088"/>
    <w:rsid w:val="00F110BA"/>
    <w:rsid w:val="00F1111E"/>
    <w:rsid w:val="00F1113C"/>
    <w:rsid w:val="00F1114C"/>
    <w:rsid w:val="00F111D0"/>
    <w:rsid w:val="00F111D3"/>
    <w:rsid w:val="00F11207"/>
    <w:rsid w:val="00F11222"/>
    <w:rsid w:val="00F11243"/>
    <w:rsid w:val="00F11261"/>
    <w:rsid w:val="00F11262"/>
    <w:rsid w:val="00F1126F"/>
    <w:rsid w:val="00F112E1"/>
    <w:rsid w:val="00F112F4"/>
    <w:rsid w:val="00F11300"/>
    <w:rsid w:val="00F11385"/>
    <w:rsid w:val="00F11571"/>
    <w:rsid w:val="00F115D0"/>
    <w:rsid w:val="00F115E4"/>
    <w:rsid w:val="00F115F4"/>
    <w:rsid w:val="00F11608"/>
    <w:rsid w:val="00F116BF"/>
    <w:rsid w:val="00F116E0"/>
    <w:rsid w:val="00F117A3"/>
    <w:rsid w:val="00F117A6"/>
    <w:rsid w:val="00F117C5"/>
    <w:rsid w:val="00F11848"/>
    <w:rsid w:val="00F1186F"/>
    <w:rsid w:val="00F1194B"/>
    <w:rsid w:val="00F11A57"/>
    <w:rsid w:val="00F11A83"/>
    <w:rsid w:val="00F11AA3"/>
    <w:rsid w:val="00F11B3C"/>
    <w:rsid w:val="00F11B72"/>
    <w:rsid w:val="00F11B74"/>
    <w:rsid w:val="00F11C4F"/>
    <w:rsid w:val="00F11C5C"/>
    <w:rsid w:val="00F11C71"/>
    <w:rsid w:val="00F11CDF"/>
    <w:rsid w:val="00F11D2C"/>
    <w:rsid w:val="00F11D34"/>
    <w:rsid w:val="00F11D74"/>
    <w:rsid w:val="00F11D7A"/>
    <w:rsid w:val="00F11D93"/>
    <w:rsid w:val="00F11DB4"/>
    <w:rsid w:val="00F11DC3"/>
    <w:rsid w:val="00F11DE3"/>
    <w:rsid w:val="00F11DF8"/>
    <w:rsid w:val="00F11E04"/>
    <w:rsid w:val="00F11E5D"/>
    <w:rsid w:val="00F11E98"/>
    <w:rsid w:val="00F11F33"/>
    <w:rsid w:val="00F11FD3"/>
    <w:rsid w:val="00F1205D"/>
    <w:rsid w:val="00F120D7"/>
    <w:rsid w:val="00F120E7"/>
    <w:rsid w:val="00F12101"/>
    <w:rsid w:val="00F12119"/>
    <w:rsid w:val="00F1211E"/>
    <w:rsid w:val="00F1217E"/>
    <w:rsid w:val="00F12189"/>
    <w:rsid w:val="00F12229"/>
    <w:rsid w:val="00F1228D"/>
    <w:rsid w:val="00F122AC"/>
    <w:rsid w:val="00F122B3"/>
    <w:rsid w:val="00F122E2"/>
    <w:rsid w:val="00F122F4"/>
    <w:rsid w:val="00F1236D"/>
    <w:rsid w:val="00F1243E"/>
    <w:rsid w:val="00F1245F"/>
    <w:rsid w:val="00F124F1"/>
    <w:rsid w:val="00F12518"/>
    <w:rsid w:val="00F12549"/>
    <w:rsid w:val="00F12558"/>
    <w:rsid w:val="00F12560"/>
    <w:rsid w:val="00F1256F"/>
    <w:rsid w:val="00F12596"/>
    <w:rsid w:val="00F12599"/>
    <w:rsid w:val="00F125B5"/>
    <w:rsid w:val="00F125FE"/>
    <w:rsid w:val="00F12610"/>
    <w:rsid w:val="00F12617"/>
    <w:rsid w:val="00F1261A"/>
    <w:rsid w:val="00F126AB"/>
    <w:rsid w:val="00F126D7"/>
    <w:rsid w:val="00F1272C"/>
    <w:rsid w:val="00F12780"/>
    <w:rsid w:val="00F1279A"/>
    <w:rsid w:val="00F127AB"/>
    <w:rsid w:val="00F127BB"/>
    <w:rsid w:val="00F127F8"/>
    <w:rsid w:val="00F1281C"/>
    <w:rsid w:val="00F1283B"/>
    <w:rsid w:val="00F1287A"/>
    <w:rsid w:val="00F128A2"/>
    <w:rsid w:val="00F128AE"/>
    <w:rsid w:val="00F129A8"/>
    <w:rsid w:val="00F129CC"/>
    <w:rsid w:val="00F12A1E"/>
    <w:rsid w:val="00F12A44"/>
    <w:rsid w:val="00F12A56"/>
    <w:rsid w:val="00F12ACC"/>
    <w:rsid w:val="00F12AFD"/>
    <w:rsid w:val="00F12B36"/>
    <w:rsid w:val="00F12B7B"/>
    <w:rsid w:val="00F12B90"/>
    <w:rsid w:val="00F12BCC"/>
    <w:rsid w:val="00F12CBC"/>
    <w:rsid w:val="00F12CDB"/>
    <w:rsid w:val="00F12D0C"/>
    <w:rsid w:val="00F12D51"/>
    <w:rsid w:val="00F12D70"/>
    <w:rsid w:val="00F12D75"/>
    <w:rsid w:val="00F12D81"/>
    <w:rsid w:val="00F12DF0"/>
    <w:rsid w:val="00F12E73"/>
    <w:rsid w:val="00F12E8D"/>
    <w:rsid w:val="00F12ECB"/>
    <w:rsid w:val="00F12F2F"/>
    <w:rsid w:val="00F12F43"/>
    <w:rsid w:val="00F12F53"/>
    <w:rsid w:val="00F12F65"/>
    <w:rsid w:val="00F12FDB"/>
    <w:rsid w:val="00F12FEE"/>
    <w:rsid w:val="00F13020"/>
    <w:rsid w:val="00F13072"/>
    <w:rsid w:val="00F13081"/>
    <w:rsid w:val="00F130B9"/>
    <w:rsid w:val="00F131CB"/>
    <w:rsid w:val="00F131E3"/>
    <w:rsid w:val="00F13228"/>
    <w:rsid w:val="00F13278"/>
    <w:rsid w:val="00F13280"/>
    <w:rsid w:val="00F1328D"/>
    <w:rsid w:val="00F13293"/>
    <w:rsid w:val="00F132A8"/>
    <w:rsid w:val="00F132C2"/>
    <w:rsid w:val="00F132C5"/>
    <w:rsid w:val="00F13302"/>
    <w:rsid w:val="00F1332D"/>
    <w:rsid w:val="00F133E6"/>
    <w:rsid w:val="00F13469"/>
    <w:rsid w:val="00F134A8"/>
    <w:rsid w:val="00F134AD"/>
    <w:rsid w:val="00F134DE"/>
    <w:rsid w:val="00F134F7"/>
    <w:rsid w:val="00F1350A"/>
    <w:rsid w:val="00F135E3"/>
    <w:rsid w:val="00F13627"/>
    <w:rsid w:val="00F1365F"/>
    <w:rsid w:val="00F13687"/>
    <w:rsid w:val="00F136B8"/>
    <w:rsid w:val="00F136D3"/>
    <w:rsid w:val="00F136E5"/>
    <w:rsid w:val="00F13786"/>
    <w:rsid w:val="00F13790"/>
    <w:rsid w:val="00F137C6"/>
    <w:rsid w:val="00F137E5"/>
    <w:rsid w:val="00F1385D"/>
    <w:rsid w:val="00F138E1"/>
    <w:rsid w:val="00F138F9"/>
    <w:rsid w:val="00F13903"/>
    <w:rsid w:val="00F13905"/>
    <w:rsid w:val="00F13939"/>
    <w:rsid w:val="00F13962"/>
    <w:rsid w:val="00F13976"/>
    <w:rsid w:val="00F139A2"/>
    <w:rsid w:val="00F13A6A"/>
    <w:rsid w:val="00F13ACE"/>
    <w:rsid w:val="00F13AF1"/>
    <w:rsid w:val="00F13B28"/>
    <w:rsid w:val="00F13B49"/>
    <w:rsid w:val="00F13B4E"/>
    <w:rsid w:val="00F13B8F"/>
    <w:rsid w:val="00F13BA3"/>
    <w:rsid w:val="00F13BBE"/>
    <w:rsid w:val="00F13BBF"/>
    <w:rsid w:val="00F13C1C"/>
    <w:rsid w:val="00F13D04"/>
    <w:rsid w:val="00F13D05"/>
    <w:rsid w:val="00F13D09"/>
    <w:rsid w:val="00F13D4D"/>
    <w:rsid w:val="00F13D9D"/>
    <w:rsid w:val="00F13E02"/>
    <w:rsid w:val="00F13E3A"/>
    <w:rsid w:val="00F13E69"/>
    <w:rsid w:val="00F13E6A"/>
    <w:rsid w:val="00F13ED3"/>
    <w:rsid w:val="00F13F6E"/>
    <w:rsid w:val="00F13FFF"/>
    <w:rsid w:val="00F14039"/>
    <w:rsid w:val="00F14098"/>
    <w:rsid w:val="00F140AD"/>
    <w:rsid w:val="00F1411D"/>
    <w:rsid w:val="00F141DE"/>
    <w:rsid w:val="00F142A9"/>
    <w:rsid w:val="00F142D7"/>
    <w:rsid w:val="00F14351"/>
    <w:rsid w:val="00F143AB"/>
    <w:rsid w:val="00F143E5"/>
    <w:rsid w:val="00F1444E"/>
    <w:rsid w:val="00F14452"/>
    <w:rsid w:val="00F14484"/>
    <w:rsid w:val="00F14495"/>
    <w:rsid w:val="00F144B2"/>
    <w:rsid w:val="00F144D5"/>
    <w:rsid w:val="00F14516"/>
    <w:rsid w:val="00F145E9"/>
    <w:rsid w:val="00F145F5"/>
    <w:rsid w:val="00F146B0"/>
    <w:rsid w:val="00F146B9"/>
    <w:rsid w:val="00F146EA"/>
    <w:rsid w:val="00F14775"/>
    <w:rsid w:val="00F14783"/>
    <w:rsid w:val="00F14805"/>
    <w:rsid w:val="00F1480B"/>
    <w:rsid w:val="00F1482A"/>
    <w:rsid w:val="00F14917"/>
    <w:rsid w:val="00F1493F"/>
    <w:rsid w:val="00F14951"/>
    <w:rsid w:val="00F14979"/>
    <w:rsid w:val="00F149AE"/>
    <w:rsid w:val="00F14A2F"/>
    <w:rsid w:val="00F14AA2"/>
    <w:rsid w:val="00F14AE6"/>
    <w:rsid w:val="00F14B23"/>
    <w:rsid w:val="00F14B96"/>
    <w:rsid w:val="00F14BAE"/>
    <w:rsid w:val="00F14BB5"/>
    <w:rsid w:val="00F14BBB"/>
    <w:rsid w:val="00F14BCD"/>
    <w:rsid w:val="00F14C76"/>
    <w:rsid w:val="00F14C7E"/>
    <w:rsid w:val="00F14C89"/>
    <w:rsid w:val="00F14CB9"/>
    <w:rsid w:val="00F14CC9"/>
    <w:rsid w:val="00F14D6E"/>
    <w:rsid w:val="00F14D91"/>
    <w:rsid w:val="00F14DB1"/>
    <w:rsid w:val="00F14E05"/>
    <w:rsid w:val="00F14E30"/>
    <w:rsid w:val="00F14E5E"/>
    <w:rsid w:val="00F14E6A"/>
    <w:rsid w:val="00F14E7C"/>
    <w:rsid w:val="00F14EBF"/>
    <w:rsid w:val="00F14EFB"/>
    <w:rsid w:val="00F14FAF"/>
    <w:rsid w:val="00F14FED"/>
    <w:rsid w:val="00F15004"/>
    <w:rsid w:val="00F15028"/>
    <w:rsid w:val="00F15095"/>
    <w:rsid w:val="00F150A3"/>
    <w:rsid w:val="00F150A8"/>
    <w:rsid w:val="00F150D6"/>
    <w:rsid w:val="00F150DA"/>
    <w:rsid w:val="00F15101"/>
    <w:rsid w:val="00F1512B"/>
    <w:rsid w:val="00F15153"/>
    <w:rsid w:val="00F1516B"/>
    <w:rsid w:val="00F151B8"/>
    <w:rsid w:val="00F15282"/>
    <w:rsid w:val="00F152DE"/>
    <w:rsid w:val="00F152EF"/>
    <w:rsid w:val="00F15316"/>
    <w:rsid w:val="00F15421"/>
    <w:rsid w:val="00F15453"/>
    <w:rsid w:val="00F1545D"/>
    <w:rsid w:val="00F15469"/>
    <w:rsid w:val="00F154B3"/>
    <w:rsid w:val="00F154D6"/>
    <w:rsid w:val="00F15500"/>
    <w:rsid w:val="00F15549"/>
    <w:rsid w:val="00F1554D"/>
    <w:rsid w:val="00F1555A"/>
    <w:rsid w:val="00F1555E"/>
    <w:rsid w:val="00F1559D"/>
    <w:rsid w:val="00F155E1"/>
    <w:rsid w:val="00F15606"/>
    <w:rsid w:val="00F1560D"/>
    <w:rsid w:val="00F15614"/>
    <w:rsid w:val="00F1566B"/>
    <w:rsid w:val="00F15682"/>
    <w:rsid w:val="00F15699"/>
    <w:rsid w:val="00F156A0"/>
    <w:rsid w:val="00F15787"/>
    <w:rsid w:val="00F157C2"/>
    <w:rsid w:val="00F157F9"/>
    <w:rsid w:val="00F15826"/>
    <w:rsid w:val="00F15889"/>
    <w:rsid w:val="00F15980"/>
    <w:rsid w:val="00F1598D"/>
    <w:rsid w:val="00F1599A"/>
    <w:rsid w:val="00F15A06"/>
    <w:rsid w:val="00F15AC9"/>
    <w:rsid w:val="00F15AF5"/>
    <w:rsid w:val="00F15B4A"/>
    <w:rsid w:val="00F15BAC"/>
    <w:rsid w:val="00F15BF0"/>
    <w:rsid w:val="00F15C40"/>
    <w:rsid w:val="00F15C57"/>
    <w:rsid w:val="00F15C61"/>
    <w:rsid w:val="00F15C70"/>
    <w:rsid w:val="00F15CAE"/>
    <w:rsid w:val="00F15CB4"/>
    <w:rsid w:val="00F15CE8"/>
    <w:rsid w:val="00F15D4D"/>
    <w:rsid w:val="00F15DCA"/>
    <w:rsid w:val="00F15E1E"/>
    <w:rsid w:val="00F15EA4"/>
    <w:rsid w:val="00F15F4D"/>
    <w:rsid w:val="00F15FA2"/>
    <w:rsid w:val="00F15FA9"/>
    <w:rsid w:val="00F15FAE"/>
    <w:rsid w:val="00F15FC2"/>
    <w:rsid w:val="00F16056"/>
    <w:rsid w:val="00F16087"/>
    <w:rsid w:val="00F160E9"/>
    <w:rsid w:val="00F1614A"/>
    <w:rsid w:val="00F1615C"/>
    <w:rsid w:val="00F161DA"/>
    <w:rsid w:val="00F16200"/>
    <w:rsid w:val="00F1620A"/>
    <w:rsid w:val="00F16266"/>
    <w:rsid w:val="00F1626A"/>
    <w:rsid w:val="00F16270"/>
    <w:rsid w:val="00F1627A"/>
    <w:rsid w:val="00F16286"/>
    <w:rsid w:val="00F162FC"/>
    <w:rsid w:val="00F16300"/>
    <w:rsid w:val="00F16324"/>
    <w:rsid w:val="00F1633B"/>
    <w:rsid w:val="00F16412"/>
    <w:rsid w:val="00F16513"/>
    <w:rsid w:val="00F165A2"/>
    <w:rsid w:val="00F165A8"/>
    <w:rsid w:val="00F165CD"/>
    <w:rsid w:val="00F1668F"/>
    <w:rsid w:val="00F16701"/>
    <w:rsid w:val="00F16730"/>
    <w:rsid w:val="00F16739"/>
    <w:rsid w:val="00F16838"/>
    <w:rsid w:val="00F16903"/>
    <w:rsid w:val="00F16907"/>
    <w:rsid w:val="00F169CE"/>
    <w:rsid w:val="00F169F7"/>
    <w:rsid w:val="00F169FB"/>
    <w:rsid w:val="00F16A35"/>
    <w:rsid w:val="00F16A4A"/>
    <w:rsid w:val="00F16A5B"/>
    <w:rsid w:val="00F16AA8"/>
    <w:rsid w:val="00F16AB3"/>
    <w:rsid w:val="00F16B0A"/>
    <w:rsid w:val="00F16B2B"/>
    <w:rsid w:val="00F16B39"/>
    <w:rsid w:val="00F16B6D"/>
    <w:rsid w:val="00F16C4C"/>
    <w:rsid w:val="00F16C7E"/>
    <w:rsid w:val="00F16C97"/>
    <w:rsid w:val="00F16C9D"/>
    <w:rsid w:val="00F16CA9"/>
    <w:rsid w:val="00F16D33"/>
    <w:rsid w:val="00F16DB6"/>
    <w:rsid w:val="00F16DF0"/>
    <w:rsid w:val="00F16E04"/>
    <w:rsid w:val="00F16E0D"/>
    <w:rsid w:val="00F16E34"/>
    <w:rsid w:val="00F16E40"/>
    <w:rsid w:val="00F16E44"/>
    <w:rsid w:val="00F16E58"/>
    <w:rsid w:val="00F16F8B"/>
    <w:rsid w:val="00F16F8D"/>
    <w:rsid w:val="00F17001"/>
    <w:rsid w:val="00F17002"/>
    <w:rsid w:val="00F1705B"/>
    <w:rsid w:val="00F170AD"/>
    <w:rsid w:val="00F170B7"/>
    <w:rsid w:val="00F17101"/>
    <w:rsid w:val="00F17157"/>
    <w:rsid w:val="00F1719E"/>
    <w:rsid w:val="00F171B3"/>
    <w:rsid w:val="00F171C4"/>
    <w:rsid w:val="00F1720B"/>
    <w:rsid w:val="00F17289"/>
    <w:rsid w:val="00F172F4"/>
    <w:rsid w:val="00F17306"/>
    <w:rsid w:val="00F1732C"/>
    <w:rsid w:val="00F1733E"/>
    <w:rsid w:val="00F17396"/>
    <w:rsid w:val="00F173D1"/>
    <w:rsid w:val="00F173D7"/>
    <w:rsid w:val="00F173E5"/>
    <w:rsid w:val="00F173ED"/>
    <w:rsid w:val="00F173F9"/>
    <w:rsid w:val="00F17490"/>
    <w:rsid w:val="00F17494"/>
    <w:rsid w:val="00F174D7"/>
    <w:rsid w:val="00F174F9"/>
    <w:rsid w:val="00F17527"/>
    <w:rsid w:val="00F1753F"/>
    <w:rsid w:val="00F1757E"/>
    <w:rsid w:val="00F1759D"/>
    <w:rsid w:val="00F175A5"/>
    <w:rsid w:val="00F175AF"/>
    <w:rsid w:val="00F175F5"/>
    <w:rsid w:val="00F175F7"/>
    <w:rsid w:val="00F1765D"/>
    <w:rsid w:val="00F17747"/>
    <w:rsid w:val="00F178DE"/>
    <w:rsid w:val="00F17A75"/>
    <w:rsid w:val="00F17AF5"/>
    <w:rsid w:val="00F17B20"/>
    <w:rsid w:val="00F17B3C"/>
    <w:rsid w:val="00F17B49"/>
    <w:rsid w:val="00F17B71"/>
    <w:rsid w:val="00F17C33"/>
    <w:rsid w:val="00F17C52"/>
    <w:rsid w:val="00F17CB2"/>
    <w:rsid w:val="00F17CB7"/>
    <w:rsid w:val="00F17CCC"/>
    <w:rsid w:val="00F17CF4"/>
    <w:rsid w:val="00F17D08"/>
    <w:rsid w:val="00F17D3E"/>
    <w:rsid w:val="00F17D64"/>
    <w:rsid w:val="00F17D85"/>
    <w:rsid w:val="00F17DC2"/>
    <w:rsid w:val="00F17DC5"/>
    <w:rsid w:val="00F17E02"/>
    <w:rsid w:val="00F17F37"/>
    <w:rsid w:val="00F17F3E"/>
    <w:rsid w:val="00F17F41"/>
    <w:rsid w:val="00F17F4B"/>
    <w:rsid w:val="00F17F61"/>
    <w:rsid w:val="00F17F70"/>
    <w:rsid w:val="00F17FA3"/>
    <w:rsid w:val="00F200D9"/>
    <w:rsid w:val="00F200EB"/>
    <w:rsid w:val="00F200FE"/>
    <w:rsid w:val="00F20238"/>
    <w:rsid w:val="00F202B1"/>
    <w:rsid w:val="00F202DA"/>
    <w:rsid w:val="00F20311"/>
    <w:rsid w:val="00F2031A"/>
    <w:rsid w:val="00F2036F"/>
    <w:rsid w:val="00F20394"/>
    <w:rsid w:val="00F203BF"/>
    <w:rsid w:val="00F2043E"/>
    <w:rsid w:val="00F204D2"/>
    <w:rsid w:val="00F2050D"/>
    <w:rsid w:val="00F20511"/>
    <w:rsid w:val="00F2051B"/>
    <w:rsid w:val="00F2055A"/>
    <w:rsid w:val="00F20575"/>
    <w:rsid w:val="00F205BA"/>
    <w:rsid w:val="00F205F2"/>
    <w:rsid w:val="00F20688"/>
    <w:rsid w:val="00F206D2"/>
    <w:rsid w:val="00F20714"/>
    <w:rsid w:val="00F20767"/>
    <w:rsid w:val="00F20795"/>
    <w:rsid w:val="00F207C5"/>
    <w:rsid w:val="00F207E8"/>
    <w:rsid w:val="00F208A3"/>
    <w:rsid w:val="00F208BA"/>
    <w:rsid w:val="00F20976"/>
    <w:rsid w:val="00F20982"/>
    <w:rsid w:val="00F20A00"/>
    <w:rsid w:val="00F20A46"/>
    <w:rsid w:val="00F20A7C"/>
    <w:rsid w:val="00F20A8D"/>
    <w:rsid w:val="00F20AAA"/>
    <w:rsid w:val="00F20ACE"/>
    <w:rsid w:val="00F20B20"/>
    <w:rsid w:val="00F20B32"/>
    <w:rsid w:val="00F20B34"/>
    <w:rsid w:val="00F20B83"/>
    <w:rsid w:val="00F20BA7"/>
    <w:rsid w:val="00F20BBB"/>
    <w:rsid w:val="00F20BE5"/>
    <w:rsid w:val="00F20BF3"/>
    <w:rsid w:val="00F20C2F"/>
    <w:rsid w:val="00F20C6F"/>
    <w:rsid w:val="00F20C9F"/>
    <w:rsid w:val="00F20CCC"/>
    <w:rsid w:val="00F20D72"/>
    <w:rsid w:val="00F20E15"/>
    <w:rsid w:val="00F20E50"/>
    <w:rsid w:val="00F20EAB"/>
    <w:rsid w:val="00F20EB5"/>
    <w:rsid w:val="00F20EC6"/>
    <w:rsid w:val="00F20EEF"/>
    <w:rsid w:val="00F20F25"/>
    <w:rsid w:val="00F20F42"/>
    <w:rsid w:val="00F20F46"/>
    <w:rsid w:val="00F20F5A"/>
    <w:rsid w:val="00F20FDC"/>
    <w:rsid w:val="00F20FDF"/>
    <w:rsid w:val="00F20FF7"/>
    <w:rsid w:val="00F21019"/>
    <w:rsid w:val="00F210A0"/>
    <w:rsid w:val="00F210BB"/>
    <w:rsid w:val="00F21126"/>
    <w:rsid w:val="00F21162"/>
    <w:rsid w:val="00F211CE"/>
    <w:rsid w:val="00F2123F"/>
    <w:rsid w:val="00F21256"/>
    <w:rsid w:val="00F2130A"/>
    <w:rsid w:val="00F2132B"/>
    <w:rsid w:val="00F2134C"/>
    <w:rsid w:val="00F213D7"/>
    <w:rsid w:val="00F21418"/>
    <w:rsid w:val="00F2142E"/>
    <w:rsid w:val="00F214A6"/>
    <w:rsid w:val="00F214AF"/>
    <w:rsid w:val="00F21572"/>
    <w:rsid w:val="00F21590"/>
    <w:rsid w:val="00F21608"/>
    <w:rsid w:val="00F2164C"/>
    <w:rsid w:val="00F21678"/>
    <w:rsid w:val="00F216A1"/>
    <w:rsid w:val="00F216DD"/>
    <w:rsid w:val="00F21703"/>
    <w:rsid w:val="00F21742"/>
    <w:rsid w:val="00F21744"/>
    <w:rsid w:val="00F2175E"/>
    <w:rsid w:val="00F2176F"/>
    <w:rsid w:val="00F21788"/>
    <w:rsid w:val="00F21813"/>
    <w:rsid w:val="00F21879"/>
    <w:rsid w:val="00F218B6"/>
    <w:rsid w:val="00F218C0"/>
    <w:rsid w:val="00F218DD"/>
    <w:rsid w:val="00F218EF"/>
    <w:rsid w:val="00F21913"/>
    <w:rsid w:val="00F21922"/>
    <w:rsid w:val="00F219A4"/>
    <w:rsid w:val="00F21A01"/>
    <w:rsid w:val="00F21A04"/>
    <w:rsid w:val="00F21A13"/>
    <w:rsid w:val="00F21A2E"/>
    <w:rsid w:val="00F21A4F"/>
    <w:rsid w:val="00F21A91"/>
    <w:rsid w:val="00F21AB8"/>
    <w:rsid w:val="00F21AE6"/>
    <w:rsid w:val="00F21AE7"/>
    <w:rsid w:val="00F21B94"/>
    <w:rsid w:val="00F21BE4"/>
    <w:rsid w:val="00F21C21"/>
    <w:rsid w:val="00F21C25"/>
    <w:rsid w:val="00F21C68"/>
    <w:rsid w:val="00F21C8E"/>
    <w:rsid w:val="00F21CB4"/>
    <w:rsid w:val="00F21CCB"/>
    <w:rsid w:val="00F21CE6"/>
    <w:rsid w:val="00F21D19"/>
    <w:rsid w:val="00F21D5B"/>
    <w:rsid w:val="00F21D6A"/>
    <w:rsid w:val="00F21D94"/>
    <w:rsid w:val="00F21DD1"/>
    <w:rsid w:val="00F21DD8"/>
    <w:rsid w:val="00F21E3F"/>
    <w:rsid w:val="00F21E71"/>
    <w:rsid w:val="00F21EAB"/>
    <w:rsid w:val="00F21EBF"/>
    <w:rsid w:val="00F21ECA"/>
    <w:rsid w:val="00F21ED6"/>
    <w:rsid w:val="00F21EE2"/>
    <w:rsid w:val="00F21F0F"/>
    <w:rsid w:val="00F21F1A"/>
    <w:rsid w:val="00F21F90"/>
    <w:rsid w:val="00F21FA3"/>
    <w:rsid w:val="00F21FFD"/>
    <w:rsid w:val="00F22082"/>
    <w:rsid w:val="00F2208D"/>
    <w:rsid w:val="00F220A4"/>
    <w:rsid w:val="00F220A9"/>
    <w:rsid w:val="00F220B0"/>
    <w:rsid w:val="00F220B8"/>
    <w:rsid w:val="00F220FF"/>
    <w:rsid w:val="00F22125"/>
    <w:rsid w:val="00F22199"/>
    <w:rsid w:val="00F221CA"/>
    <w:rsid w:val="00F221D5"/>
    <w:rsid w:val="00F221E9"/>
    <w:rsid w:val="00F221F0"/>
    <w:rsid w:val="00F2221D"/>
    <w:rsid w:val="00F22263"/>
    <w:rsid w:val="00F2226D"/>
    <w:rsid w:val="00F22290"/>
    <w:rsid w:val="00F222E7"/>
    <w:rsid w:val="00F22367"/>
    <w:rsid w:val="00F22382"/>
    <w:rsid w:val="00F2239F"/>
    <w:rsid w:val="00F223A6"/>
    <w:rsid w:val="00F223DD"/>
    <w:rsid w:val="00F2247B"/>
    <w:rsid w:val="00F2247F"/>
    <w:rsid w:val="00F22497"/>
    <w:rsid w:val="00F224BF"/>
    <w:rsid w:val="00F224C6"/>
    <w:rsid w:val="00F224F7"/>
    <w:rsid w:val="00F22524"/>
    <w:rsid w:val="00F2254C"/>
    <w:rsid w:val="00F22560"/>
    <w:rsid w:val="00F22569"/>
    <w:rsid w:val="00F22589"/>
    <w:rsid w:val="00F225AA"/>
    <w:rsid w:val="00F226BF"/>
    <w:rsid w:val="00F22722"/>
    <w:rsid w:val="00F2272D"/>
    <w:rsid w:val="00F22733"/>
    <w:rsid w:val="00F2274E"/>
    <w:rsid w:val="00F22838"/>
    <w:rsid w:val="00F22861"/>
    <w:rsid w:val="00F22893"/>
    <w:rsid w:val="00F228D1"/>
    <w:rsid w:val="00F228F4"/>
    <w:rsid w:val="00F22947"/>
    <w:rsid w:val="00F2297D"/>
    <w:rsid w:val="00F2298B"/>
    <w:rsid w:val="00F22A25"/>
    <w:rsid w:val="00F22A44"/>
    <w:rsid w:val="00F22B40"/>
    <w:rsid w:val="00F22B62"/>
    <w:rsid w:val="00F22B85"/>
    <w:rsid w:val="00F22C44"/>
    <w:rsid w:val="00F22D5A"/>
    <w:rsid w:val="00F22D73"/>
    <w:rsid w:val="00F22DAC"/>
    <w:rsid w:val="00F22DB5"/>
    <w:rsid w:val="00F22E3D"/>
    <w:rsid w:val="00F22E45"/>
    <w:rsid w:val="00F22E87"/>
    <w:rsid w:val="00F22EDE"/>
    <w:rsid w:val="00F22EFE"/>
    <w:rsid w:val="00F22F1E"/>
    <w:rsid w:val="00F22FD5"/>
    <w:rsid w:val="00F22FE0"/>
    <w:rsid w:val="00F2303B"/>
    <w:rsid w:val="00F230AA"/>
    <w:rsid w:val="00F230AF"/>
    <w:rsid w:val="00F230BA"/>
    <w:rsid w:val="00F23122"/>
    <w:rsid w:val="00F23184"/>
    <w:rsid w:val="00F231A4"/>
    <w:rsid w:val="00F231E2"/>
    <w:rsid w:val="00F23229"/>
    <w:rsid w:val="00F2323A"/>
    <w:rsid w:val="00F232B0"/>
    <w:rsid w:val="00F232EA"/>
    <w:rsid w:val="00F232F2"/>
    <w:rsid w:val="00F232F7"/>
    <w:rsid w:val="00F2336C"/>
    <w:rsid w:val="00F233E9"/>
    <w:rsid w:val="00F233FC"/>
    <w:rsid w:val="00F233FE"/>
    <w:rsid w:val="00F23438"/>
    <w:rsid w:val="00F23442"/>
    <w:rsid w:val="00F2346A"/>
    <w:rsid w:val="00F234AA"/>
    <w:rsid w:val="00F234B3"/>
    <w:rsid w:val="00F234FF"/>
    <w:rsid w:val="00F23507"/>
    <w:rsid w:val="00F23587"/>
    <w:rsid w:val="00F23594"/>
    <w:rsid w:val="00F23598"/>
    <w:rsid w:val="00F235E5"/>
    <w:rsid w:val="00F2365B"/>
    <w:rsid w:val="00F23660"/>
    <w:rsid w:val="00F23685"/>
    <w:rsid w:val="00F23707"/>
    <w:rsid w:val="00F2375E"/>
    <w:rsid w:val="00F23781"/>
    <w:rsid w:val="00F23802"/>
    <w:rsid w:val="00F2382F"/>
    <w:rsid w:val="00F2384A"/>
    <w:rsid w:val="00F23876"/>
    <w:rsid w:val="00F2387C"/>
    <w:rsid w:val="00F238A4"/>
    <w:rsid w:val="00F238DB"/>
    <w:rsid w:val="00F23A52"/>
    <w:rsid w:val="00F23A61"/>
    <w:rsid w:val="00F23A78"/>
    <w:rsid w:val="00F23A90"/>
    <w:rsid w:val="00F23AF6"/>
    <w:rsid w:val="00F23C21"/>
    <w:rsid w:val="00F23C40"/>
    <w:rsid w:val="00F23CC6"/>
    <w:rsid w:val="00F23D25"/>
    <w:rsid w:val="00F23D2B"/>
    <w:rsid w:val="00F23D33"/>
    <w:rsid w:val="00F23D4C"/>
    <w:rsid w:val="00F23DFB"/>
    <w:rsid w:val="00F23E61"/>
    <w:rsid w:val="00F23E6C"/>
    <w:rsid w:val="00F23F4D"/>
    <w:rsid w:val="00F23F71"/>
    <w:rsid w:val="00F23FE2"/>
    <w:rsid w:val="00F23FF8"/>
    <w:rsid w:val="00F24069"/>
    <w:rsid w:val="00F24076"/>
    <w:rsid w:val="00F240BB"/>
    <w:rsid w:val="00F240D3"/>
    <w:rsid w:val="00F24122"/>
    <w:rsid w:val="00F2412E"/>
    <w:rsid w:val="00F2418E"/>
    <w:rsid w:val="00F241B0"/>
    <w:rsid w:val="00F24213"/>
    <w:rsid w:val="00F24237"/>
    <w:rsid w:val="00F24287"/>
    <w:rsid w:val="00F242A7"/>
    <w:rsid w:val="00F242B3"/>
    <w:rsid w:val="00F242E7"/>
    <w:rsid w:val="00F24355"/>
    <w:rsid w:val="00F24399"/>
    <w:rsid w:val="00F243A3"/>
    <w:rsid w:val="00F243B3"/>
    <w:rsid w:val="00F243FC"/>
    <w:rsid w:val="00F24400"/>
    <w:rsid w:val="00F24423"/>
    <w:rsid w:val="00F24434"/>
    <w:rsid w:val="00F24442"/>
    <w:rsid w:val="00F24449"/>
    <w:rsid w:val="00F2446E"/>
    <w:rsid w:val="00F2452A"/>
    <w:rsid w:val="00F24603"/>
    <w:rsid w:val="00F24627"/>
    <w:rsid w:val="00F24631"/>
    <w:rsid w:val="00F24729"/>
    <w:rsid w:val="00F2473F"/>
    <w:rsid w:val="00F2476A"/>
    <w:rsid w:val="00F24778"/>
    <w:rsid w:val="00F24822"/>
    <w:rsid w:val="00F24835"/>
    <w:rsid w:val="00F248E4"/>
    <w:rsid w:val="00F2492C"/>
    <w:rsid w:val="00F2493B"/>
    <w:rsid w:val="00F2493D"/>
    <w:rsid w:val="00F24940"/>
    <w:rsid w:val="00F249C3"/>
    <w:rsid w:val="00F249EB"/>
    <w:rsid w:val="00F249EF"/>
    <w:rsid w:val="00F24A08"/>
    <w:rsid w:val="00F24AB8"/>
    <w:rsid w:val="00F24ABD"/>
    <w:rsid w:val="00F24ACE"/>
    <w:rsid w:val="00F24AD6"/>
    <w:rsid w:val="00F24ADE"/>
    <w:rsid w:val="00F24B0F"/>
    <w:rsid w:val="00F24B1F"/>
    <w:rsid w:val="00F24B4F"/>
    <w:rsid w:val="00F24B7E"/>
    <w:rsid w:val="00F24C93"/>
    <w:rsid w:val="00F24CC5"/>
    <w:rsid w:val="00F24D52"/>
    <w:rsid w:val="00F24E02"/>
    <w:rsid w:val="00F24E75"/>
    <w:rsid w:val="00F24EA7"/>
    <w:rsid w:val="00F24EC4"/>
    <w:rsid w:val="00F24ED9"/>
    <w:rsid w:val="00F24EF0"/>
    <w:rsid w:val="00F24F4D"/>
    <w:rsid w:val="00F24F85"/>
    <w:rsid w:val="00F24FF8"/>
    <w:rsid w:val="00F25118"/>
    <w:rsid w:val="00F2519A"/>
    <w:rsid w:val="00F251E4"/>
    <w:rsid w:val="00F25278"/>
    <w:rsid w:val="00F2529E"/>
    <w:rsid w:val="00F2530F"/>
    <w:rsid w:val="00F25311"/>
    <w:rsid w:val="00F2531A"/>
    <w:rsid w:val="00F25323"/>
    <w:rsid w:val="00F25349"/>
    <w:rsid w:val="00F25358"/>
    <w:rsid w:val="00F253AF"/>
    <w:rsid w:val="00F253CF"/>
    <w:rsid w:val="00F253E9"/>
    <w:rsid w:val="00F253EF"/>
    <w:rsid w:val="00F25436"/>
    <w:rsid w:val="00F25452"/>
    <w:rsid w:val="00F25513"/>
    <w:rsid w:val="00F25580"/>
    <w:rsid w:val="00F255A4"/>
    <w:rsid w:val="00F2560A"/>
    <w:rsid w:val="00F2566A"/>
    <w:rsid w:val="00F25708"/>
    <w:rsid w:val="00F25721"/>
    <w:rsid w:val="00F2573F"/>
    <w:rsid w:val="00F2575C"/>
    <w:rsid w:val="00F257B5"/>
    <w:rsid w:val="00F257F1"/>
    <w:rsid w:val="00F25859"/>
    <w:rsid w:val="00F2587E"/>
    <w:rsid w:val="00F2592E"/>
    <w:rsid w:val="00F259A9"/>
    <w:rsid w:val="00F259BB"/>
    <w:rsid w:val="00F25A2F"/>
    <w:rsid w:val="00F25A36"/>
    <w:rsid w:val="00F25A49"/>
    <w:rsid w:val="00F25A51"/>
    <w:rsid w:val="00F25A6F"/>
    <w:rsid w:val="00F25AB0"/>
    <w:rsid w:val="00F25ABD"/>
    <w:rsid w:val="00F25B06"/>
    <w:rsid w:val="00F25BA9"/>
    <w:rsid w:val="00F25BED"/>
    <w:rsid w:val="00F25BEE"/>
    <w:rsid w:val="00F25C27"/>
    <w:rsid w:val="00F25C32"/>
    <w:rsid w:val="00F25C41"/>
    <w:rsid w:val="00F25C51"/>
    <w:rsid w:val="00F25CE3"/>
    <w:rsid w:val="00F25D41"/>
    <w:rsid w:val="00F25D82"/>
    <w:rsid w:val="00F25DBC"/>
    <w:rsid w:val="00F25DBE"/>
    <w:rsid w:val="00F25DFB"/>
    <w:rsid w:val="00F25E16"/>
    <w:rsid w:val="00F25E32"/>
    <w:rsid w:val="00F25E5A"/>
    <w:rsid w:val="00F25E76"/>
    <w:rsid w:val="00F25E98"/>
    <w:rsid w:val="00F25EBD"/>
    <w:rsid w:val="00F25F0B"/>
    <w:rsid w:val="00F25F5E"/>
    <w:rsid w:val="00F25F82"/>
    <w:rsid w:val="00F25F8E"/>
    <w:rsid w:val="00F25FB3"/>
    <w:rsid w:val="00F25FCE"/>
    <w:rsid w:val="00F26024"/>
    <w:rsid w:val="00F26057"/>
    <w:rsid w:val="00F260A2"/>
    <w:rsid w:val="00F260F8"/>
    <w:rsid w:val="00F26101"/>
    <w:rsid w:val="00F2611B"/>
    <w:rsid w:val="00F26140"/>
    <w:rsid w:val="00F2614F"/>
    <w:rsid w:val="00F26198"/>
    <w:rsid w:val="00F261B1"/>
    <w:rsid w:val="00F26203"/>
    <w:rsid w:val="00F2624E"/>
    <w:rsid w:val="00F26252"/>
    <w:rsid w:val="00F26285"/>
    <w:rsid w:val="00F262B0"/>
    <w:rsid w:val="00F262C6"/>
    <w:rsid w:val="00F262E8"/>
    <w:rsid w:val="00F262F2"/>
    <w:rsid w:val="00F26302"/>
    <w:rsid w:val="00F26348"/>
    <w:rsid w:val="00F2638C"/>
    <w:rsid w:val="00F26396"/>
    <w:rsid w:val="00F263AF"/>
    <w:rsid w:val="00F263CF"/>
    <w:rsid w:val="00F263EB"/>
    <w:rsid w:val="00F263FC"/>
    <w:rsid w:val="00F2642C"/>
    <w:rsid w:val="00F2642E"/>
    <w:rsid w:val="00F2645E"/>
    <w:rsid w:val="00F26477"/>
    <w:rsid w:val="00F26481"/>
    <w:rsid w:val="00F26490"/>
    <w:rsid w:val="00F264A1"/>
    <w:rsid w:val="00F2657A"/>
    <w:rsid w:val="00F265E1"/>
    <w:rsid w:val="00F26615"/>
    <w:rsid w:val="00F26641"/>
    <w:rsid w:val="00F2664C"/>
    <w:rsid w:val="00F266EF"/>
    <w:rsid w:val="00F266F6"/>
    <w:rsid w:val="00F26721"/>
    <w:rsid w:val="00F26764"/>
    <w:rsid w:val="00F267AD"/>
    <w:rsid w:val="00F26887"/>
    <w:rsid w:val="00F268A0"/>
    <w:rsid w:val="00F268CB"/>
    <w:rsid w:val="00F268E3"/>
    <w:rsid w:val="00F268ED"/>
    <w:rsid w:val="00F26970"/>
    <w:rsid w:val="00F26974"/>
    <w:rsid w:val="00F26978"/>
    <w:rsid w:val="00F26A04"/>
    <w:rsid w:val="00F26A62"/>
    <w:rsid w:val="00F26BBB"/>
    <w:rsid w:val="00F26C4E"/>
    <w:rsid w:val="00F26C6B"/>
    <w:rsid w:val="00F26CAB"/>
    <w:rsid w:val="00F26CC9"/>
    <w:rsid w:val="00F26D07"/>
    <w:rsid w:val="00F26D2A"/>
    <w:rsid w:val="00F26D3A"/>
    <w:rsid w:val="00F26DAE"/>
    <w:rsid w:val="00F26DB0"/>
    <w:rsid w:val="00F26DC9"/>
    <w:rsid w:val="00F26DEB"/>
    <w:rsid w:val="00F26E0C"/>
    <w:rsid w:val="00F26E15"/>
    <w:rsid w:val="00F26E27"/>
    <w:rsid w:val="00F26E9E"/>
    <w:rsid w:val="00F26EA2"/>
    <w:rsid w:val="00F26EEC"/>
    <w:rsid w:val="00F26F31"/>
    <w:rsid w:val="00F26F56"/>
    <w:rsid w:val="00F26FEA"/>
    <w:rsid w:val="00F27011"/>
    <w:rsid w:val="00F27015"/>
    <w:rsid w:val="00F27024"/>
    <w:rsid w:val="00F27038"/>
    <w:rsid w:val="00F270A4"/>
    <w:rsid w:val="00F27115"/>
    <w:rsid w:val="00F27118"/>
    <w:rsid w:val="00F27195"/>
    <w:rsid w:val="00F271D8"/>
    <w:rsid w:val="00F271DB"/>
    <w:rsid w:val="00F271E8"/>
    <w:rsid w:val="00F2723D"/>
    <w:rsid w:val="00F27245"/>
    <w:rsid w:val="00F2731C"/>
    <w:rsid w:val="00F27372"/>
    <w:rsid w:val="00F273A4"/>
    <w:rsid w:val="00F2747C"/>
    <w:rsid w:val="00F274BA"/>
    <w:rsid w:val="00F27502"/>
    <w:rsid w:val="00F2752E"/>
    <w:rsid w:val="00F27553"/>
    <w:rsid w:val="00F2760F"/>
    <w:rsid w:val="00F27614"/>
    <w:rsid w:val="00F27686"/>
    <w:rsid w:val="00F276AA"/>
    <w:rsid w:val="00F276AE"/>
    <w:rsid w:val="00F276E0"/>
    <w:rsid w:val="00F27712"/>
    <w:rsid w:val="00F27774"/>
    <w:rsid w:val="00F277F9"/>
    <w:rsid w:val="00F27836"/>
    <w:rsid w:val="00F27837"/>
    <w:rsid w:val="00F27860"/>
    <w:rsid w:val="00F27861"/>
    <w:rsid w:val="00F27875"/>
    <w:rsid w:val="00F278A9"/>
    <w:rsid w:val="00F278B4"/>
    <w:rsid w:val="00F27904"/>
    <w:rsid w:val="00F2794A"/>
    <w:rsid w:val="00F2797D"/>
    <w:rsid w:val="00F27985"/>
    <w:rsid w:val="00F279A9"/>
    <w:rsid w:val="00F27A24"/>
    <w:rsid w:val="00F27A2F"/>
    <w:rsid w:val="00F27A37"/>
    <w:rsid w:val="00F27A3D"/>
    <w:rsid w:val="00F27A92"/>
    <w:rsid w:val="00F27AAD"/>
    <w:rsid w:val="00F27B53"/>
    <w:rsid w:val="00F27B7B"/>
    <w:rsid w:val="00F27BCA"/>
    <w:rsid w:val="00F27C19"/>
    <w:rsid w:val="00F27C60"/>
    <w:rsid w:val="00F27C6C"/>
    <w:rsid w:val="00F27C75"/>
    <w:rsid w:val="00F27C83"/>
    <w:rsid w:val="00F27CA2"/>
    <w:rsid w:val="00F27CA5"/>
    <w:rsid w:val="00F27CBD"/>
    <w:rsid w:val="00F27CF0"/>
    <w:rsid w:val="00F27D18"/>
    <w:rsid w:val="00F27D2A"/>
    <w:rsid w:val="00F27D2D"/>
    <w:rsid w:val="00F27D67"/>
    <w:rsid w:val="00F27DBA"/>
    <w:rsid w:val="00F27DD0"/>
    <w:rsid w:val="00F27E61"/>
    <w:rsid w:val="00F27F18"/>
    <w:rsid w:val="00F27F43"/>
    <w:rsid w:val="00F27F80"/>
    <w:rsid w:val="00F27FE2"/>
    <w:rsid w:val="00F3006E"/>
    <w:rsid w:val="00F300A0"/>
    <w:rsid w:val="00F300C1"/>
    <w:rsid w:val="00F300CC"/>
    <w:rsid w:val="00F300CF"/>
    <w:rsid w:val="00F300D5"/>
    <w:rsid w:val="00F30131"/>
    <w:rsid w:val="00F301B0"/>
    <w:rsid w:val="00F30239"/>
    <w:rsid w:val="00F302AC"/>
    <w:rsid w:val="00F302BF"/>
    <w:rsid w:val="00F302CD"/>
    <w:rsid w:val="00F302FE"/>
    <w:rsid w:val="00F30391"/>
    <w:rsid w:val="00F303BB"/>
    <w:rsid w:val="00F303F7"/>
    <w:rsid w:val="00F30412"/>
    <w:rsid w:val="00F30440"/>
    <w:rsid w:val="00F3046B"/>
    <w:rsid w:val="00F304A1"/>
    <w:rsid w:val="00F304A9"/>
    <w:rsid w:val="00F304C3"/>
    <w:rsid w:val="00F30502"/>
    <w:rsid w:val="00F30516"/>
    <w:rsid w:val="00F30571"/>
    <w:rsid w:val="00F30586"/>
    <w:rsid w:val="00F305DD"/>
    <w:rsid w:val="00F305F2"/>
    <w:rsid w:val="00F3062E"/>
    <w:rsid w:val="00F30716"/>
    <w:rsid w:val="00F3072D"/>
    <w:rsid w:val="00F30746"/>
    <w:rsid w:val="00F3077A"/>
    <w:rsid w:val="00F3079C"/>
    <w:rsid w:val="00F307F9"/>
    <w:rsid w:val="00F30837"/>
    <w:rsid w:val="00F3084A"/>
    <w:rsid w:val="00F3086B"/>
    <w:rsid w:val="00F308BD"/>
    <w:rsid w:val="00F308E7"/>
    <w:rsid w:val="00F3098D"/>
    <w:rsid w:val="00F309D8"/>
    <w:rsid w:val="00F30A4C"/>
    <w:rsid w:val="00F30A8C"/>
    <w:rsid w:val="00F30ABA"/>
    <w:rsid w:val="00F30AD2"/>
    <w:rsid w:val="00F30AE8"/>
    <w:rsid w:val="00F30B15"/>
    <w:rsid w:val="00F30B4F"/>
    <w:rsid w:val="00F30B54"/>
    <w:rsid w:val="00F30BAE"/>
    <w:rsid w:val="00F30BE8"/>
    <w:rsid w:val="00F30C19"/>
    <w:rsid w:val="00F30C3E"/>
    <w:rsid w:val="00F30C6C"/>
    <w:rsid w:val="00F30C6D"/>
    <w:rsid w:val="00F30C79"/>
    <w:rsid w:val="00F30CE4"/>
    <w:rsid w:val="00F30D3D"/>
    <w:rsid w:val="00F30D46"/>
    <w:rsid w:val="00F30D5B"/>
    <w:rsid w:val="00F30E09"/>
    <w:rsid w:val="00F30E44"/>
    <w:rsid w:val="00F30E7E"/>
    <w:rsid w:val="00F30F02"/>
    <w:rsid w:val="00F30F43"/>
    <w:rsid w:val="00F30F55"/>
    <w:rsid w:val="00F30FC1"/>
    <w:rsid w:val="00F30FC5"/>
    <w:rsid w:val="00F31030"/>
    <w:rsid w:val="00F31054"/>
    <w:rsid w:val="00F31088"/>
    <w:rsid w:val="00F310BA"/>
    <w:rsid w:val="00F310DD"/>
    <w:rsid w:val="00F310DF"/>
    <w:rsid w:val="00F31110"/>
    <w:rsid w:val="00F31120"/>
    <w:rsid w:val="00F3113E"/>
    <w:rsid w:val="00F3118F"/>
    <w:rsid w:val="00F31192"/>
    <w:rsid w:val="00F31202"/>
    <w:rsid w:val="00F3125B"/>
    <w:rsid w:val="00F31276"/>
    <w:rsid w:val="00F3132D"/>
    <w:rsid w:val="00F3135E"/>
    <w:rsid w:val="00F313AA"/>
    <w:rsid w:val="00F31435"/>
    <w:rsid w:val="00F31448"/>
    <w:rsid w:val="00F3146E"/>
    <w:rsid w:val="00F314E1"/>
    <w:rsid w:val="00F3153D"/>
    <w:rsid w:val="00F315C4"/>
    <w:rsid w:val="00F31635"/>
    <w:rsid w:val="00F3164E"/>
    <w:rsid w:val="00F31695"/>
    <w:rsid w:val="00F31749"/>
    <w:rsid w:val="00F3177B"/>
    <w:rsid w:val="00F317A5"/>
    <w:rsid w:val="00F317CD"/>
    <w:rsid w:val="00F31854"/>
    <w:rsid w:val="00F3189C"/>
    <w:rsid w:val="00F318BD"/>
    <w:rsid w:val="00F318F0"/>
    <w:rsid w:val="00F3194E"/>
    <w:rsid w:val="00F3198A"/>
    <w:rsid w:val="00F31991"/>
    <w:rsid w:val="00F319DE"/>
    <w:rsid w:val="00F319EB"/>
    <w:rsid w:val="00F319F3"/>
    <w:rsid w:val="00F31A36"/>
    <w:rsid w:val="00F31B1A"/>
    <w:rsid w:val="00F31B5A"/>
    <w:rsid w:val="00F31BB5"/>
    <w:rsid w:val="00F31BD0"/>
    <w:rsid w:val="00F31C70"/>
    <w:rsid w:val="00F31CD4"/>
    <w:rsid w:val="00F31D39"/>
    <w:rsid w:val="00F31D81"/>
    <w:rsid w:val="00F31D84"/>
    <w:rsid w:val="00F31D9D"/>
    <w:rsid w:val="00F31DBA"/>
    <w:rsid w:val="00F31E2D"/>
    <w:rsid w:val="00F31F08"/>
    <w:rsid w:val="00F31F3D"/>
    <w:rsid w:val="00F31F4A"/>
    <w:rsid w:val="00F31F76"/>
    <w:rsid w:val="00F31F86"/>
    <w:rsid w:val="00F31F93"/>
    <w:rsid w:val="00F3201E"/>
    <w:rsid w:val="00F3202C"/>
    <w:rsid w:val="00F3202E"/>
    <w:rsid w:val="00F32031"/>
    <w:rsid w:val="00F3209D"/>
    <w:rsid w:val="00F320BF"/>
    <w:rsid w:val="00F32117"/>
    <w:rsid w:val="00F3216A"/>
    <w:rsid w:val="00F3217F"/>
    <w:rsid w:val="00F321F1"/>
    <w:rsid w:val="00F32225"/>
    <w:rsid w:val="00F32268"/>
    <w:rsid w:val="00F322D4"/>
    <w:rsid w:val="00F32350"/>
    <w:rsid w:val="00F32365"/>
    <w:rsid w:val="00F3238C"/>
    <w:rsid w:val="00F32431"/>
    <w:rsid w:val="00F32460"/>
    <w:rsid w:val="00F32483"/>
    <w:rsid w:val="00F3248E"/>
    <w:rsid w:val="00F324BF"/>
    <w:rsid w:val="00F3253B"/>
    <w:rsid w:val="00F32554"/>
    <w:rsid w:val="00F325A6"/>
    <w:rsid w:val="00F325A8"/>
    <w:rsid w:val="00F32603"/>
    <w:rsid w:val="00F3265A"/>
    <w:rsid w:val="00F32710"/>
    <w:rsid w:val="00F3274E"/>
    <w:rsid w:val="00F32791"/>
    <w:rsid w:val="00F32948"/>
    <w:rsid w:val="00F32975"/>
    <w:rsid w:val="00F329BA"/>
    <w:rsid w:val="00F329E0"/>
    <w:rsid w:val="00F32A0E"/>
    <w:rsid w:val="00F32A13"/>
    <w:rsid w:val="00F32A25"/>
    <w:rsid w:val="00F32AE2"/>
    <w:rsid w:val="00F32AE5"/>
    <w:rsid w:val="00F32B14"/>
    <w:rsid w:val="00F32B9A"/>
    <w:rsid w:val="00F32BB9"/>
    <w:rsid w:val="00F32BDE"/>
    <w:rsid w:val="00F32C00"/>
    <w:rsid w:val="00F32CA9"/>
    <w:rsid w:val="00F32CBA"/>
    <w:rsid w:val="00F32CF9"/>
    <w:rsid w:val="00F32D44"/>
    <w:rsid w:val="00F32D7E"/>
    <w:rsid w:val="00F32DC2"/>
    <w:rsid w:val="00F32DC7"/>
    <w:rsid w:val="00F32E51"/>
    <w:rsid w:val="00F32F26"/>
    <w:rsid w:val="00F32F67"/>
    <w:rsid w:val="00F32F83"/>
    <w:rsid w:val="00F32F90"/>
    <w:rsid w:val="00F3302C"/>
    <w:rsid w:val="00F33060"/>
    <w:rsid w:val="00F3310B"/>
    <w:rsid w:val="00F33151"/>
    <w:rsid w:val="00F33174"/>
    <w:rsid w:val="00F331AC"/>
    <w:rsid w:val="00F331E3"/>
    <w:rsid w:val="00F331F2"/>
    <w:rsid w:val="00F33255"/>
    <w:rsid w:val="00F33263"/>
    <w:rsid w:val="00F332A3"/>
    <w:rsid w:val="00F3336C"/>
    <w:rsid w:val="00F33385"/>
    <w:rsid w:val="00F3340A"/>
    <w:rsid w:val="00F33472"/>
    <w:rsid w:val="00F334A5"/>
    <w:rsid w:val="00F334B8"/>
    <w:rsid w:val="00F334DE"/>
    <w:rsid w:val="00F33502"/>
    <w:rsid w:val="00F33522"/>
    <w:rsid w:val="00F33556"/>
    <w:rsid w:val="00F3355F"/>
    <w:rsid w:val="00F33564"/>
    <w:rsid w:val="00F3365F"/>
    <w:rsid w:val="00F336DF"/>
    <w:rsid w:val="00F336FD"/>
    <w:rsid w:val="00F33712"/>
    <w:rsid w:val="00F33732"/>
    <w:rsid w:val="00F33735"/>
    <w:rsid w:val="00F3376B"/>
    <w:rsid w:val="00F3377F"/>
    <w:rsid w:val="00F33783"/>
    <w:rsid w:val="00F337F5"/>
    <w:rsid w:val="00F3382D"/>
    <w:rsid w:val="00F338B7"/>
    <w:rsid w:val="00F33903"/>
    <w:rsid w:val="00F3393A"/>
    <w:rsid w:val="00F33965"/>
    <w:rsid w:val="00F339B6"/>
    <w:rsid w:val="00F33A0D"/>
    <w:rsid w:val="00F33A1B"/>
    <w:rsid w:val="00F33A55"/>
    <w:rsid w:val="00F33AC7"/>
    <w:rsid w:val="00F33B65"/>
    <w:rsid w:val="00F33BAD"/>
    <w:rsid w:val="00F33C32"/>
    <w:rsid w:val="00F33C62"/>
    <w:rsid w:val="00F33C93"/>
    <w:rsid w:val="00F33D01"/>
    <w:rsid w:val="00F33D61"/>
    <w:rsid w:val="00F33DA1"/>
    <w:rsid w:val="00F33DD4"/>
    <w:rsid w:val="00F33E0F"/>
    <w:rsid w:val="00F33E55"/>
    <w:rsid w:val="00F33E5B"/>
    <w:rsid w:val="00F33E73"/>
    <w:rsid w:val="00F33F5C"/>
    <w:rsid w:val="00F33F70"/>
    <w:rsid w:val="00F34030"/>
    <w:rsid w:val="00F3405C"/>
    <w:rsid w:val="00F3406C"/>
    <w:rsid w:val="00F340D0"/>
    <w:rsid w:val="00F340D2"/>
    <w:rsid w:val="00F34158"/>
    <w:rsid w:val="00F34184"/>
    <w:rsid w:val="00F341E9"/>
    <w:rsid w:val="00F3421A"/>
    <w:rsid w:val="00F342A6"/>
    <w:rsid w:val="00F342C9"/>
    <w:rsid w:val="00F3433B"/>
    <w:rsid w:val="00F34350"/>
    <w:rsid w:val="00F34359"/>
    <w:rsid w:val="00F34385"/>
    <w:rsid w:val="00F34423"/>
    <w:rsid w:val="00F34449"/>
    <w:rsid w:val="00F34461"/>
    <w:rsid w:val="00F34462"/>
    <w:rsid w:val="00F344B0"/>
    <w:rsid w:val="00F344D4"/>
    <w:rsid w:val="00F344E0"/>
    <w:rsid w:val="00F3450C"/>
    <w:rsid w:val="00F34523"/>
    <w:rsid w:val="00F34546"/>
    <w:rsid w:val="00F3458E"/>
    <w:rsid w:val="00F345C3"/>
    <w:rsid w:val="00F345D9"/>
    <w:rsid w:val="00F3463D"/>
    <w:rsid w:val="00F34656"/>
    <w:rsid w:val="00F34696"/>
    <w:rsid w:val="00F3469F"/>
    <w:rsid w:val="00F346D5"/>
    <w:rsid w:val="00F346D8"/>
    <w:rsid w:val="00F34845"/>
    <w:rsid w:val="00F3484C"/>
    <w:rsid w:val="00F34894"/>
    <w:rsid w:val="00F34920"/>
    <w:rsid w:val="00F349B6"/>
    <w:rsid w:val="00F349E4"/>
    <w:rsid w:val="00F34AB4"/>
    <w:rsid w:val="00F34B74"/>
    <w:rsid w:val="00F34BAC"/>
    <w:rsid w:val="00F34C63"/>
    <w:rsid w:val="00F34C68"/>
    <w:rsid w:val="00F34CB9"/>
    <w:rsid w:val="00F34CE4"/>
    <w:rsid w:val="00F34D62"/>
    <w:rsid w:val="00F34DD7"/>
    <w:rsid w:val="00F34E07"/>
    <w:rsid w:val="00F34E3A"/>
    <w:rsid w:val="00F34E49"/>
    <w:rsid w:val="00F34E58"/>
    <w:rsid w:val="00F34FBB"/>
    <w:rsid w:val="00F3501D"/>
    <w:rsid w:val="00F3502A"/>
    <w:rsid w:val="00F350B2"/>
    <w:rsid w:val="00F350DF"/>
    <w:rsid w:val="00F3514F"/>
    <w:rsid w:val="00F351C0"/>
    <w:rsid w:val="00F351F8"/>
    <w:rsid w:val="00F3521B"/>
    <w:rsid w:val="00F3523D"/>
    <w:rsid w:val="00F3525E"/>
    <w:rsid w:val="00F3526F"/>
    <w:rsid w:val="00F3529D"/>
    <w:rsid w:val="00F352BC"/>
    <w:rsid w:val="00F352CC"/>
    <w:rsid w:val="00F352CD"/>
    <w:rsid w:val="00F352E2"/>
    <w:rsid w:val="00F352F5"/>
    <w:rsid w:val="00F35377"/>
    <w:rsid w:val="00F3538A"/>
    <w:rsid w:val="00F353C1"/>
    <w:rsid w:val="00F353EC"/>
    <w:rsid w:val="00F353F0"/>
    <w:rsid w:val="00F353FC"/>
    <w:rsid w:val="00F3541A"/>
    <w:rsid w:val="00F3549A"/>
    <w:rsid w:val="00F354A6"/>
    <w:rsid w:val="00F3550D"/>
    <w:rsid w:val="00F35543"/>
    <w:rsid w:val="00F355E0"/>
    <w:rsid w:val="00F355EA"/>
    <w:rsid w:val="00F35662"/>
    <w:rsid w:val="00F356E9"/>
    <w:rsid w:val="00F35727"/>
    <w:rsid w:val="00F35747"/>
    <w:rsid w:val="00F3576C"/>
    <w:rsid w:val="00F357E2"/>
    <w:rsid w:val="00F35820"/>
    <w:rsid w:val="00F3584D"/>
    <w:rsid w:val="00F358E5"/>
    <w:rsid w:val="00F35953"/>
    <w:rsid w:val="00F3595B"/>
    <w:rsid w:val="00F3595E"/>
    <w:rsid w:val="00F35962"/>
    <w:rsid w:val="00F35966"/>
    <w:rsid w:val="00F35995"/>
    <w:rsid w:val="00F35A10"/>
    <w:rsid w:val="00F35A27"/>
    <w:rsid w:val="00F35A61"/>
    <w:rsid w:val="00F35A7A"/>
    <w:rsid w:val="00F35A97"/>
    <w:rsid w:val="00F35AAB"/>
    <w:rsid w:val="00F35AED"/>
    <w:rsid w:val="00F35AFF"/>
    <w:rsid w:val="00F35B46"/>
    <w:rsid w:val="00F35C5A"/>
    <w:rsid w:val="00F35C95"/>
    <w:rsid w:val="00F35D24"/>
    <w:rsid w:val="00F35D5F"/>
    <w:rsid w:val="00F35D82"/>
    <w:rsid w:val="00F35DCD"/>
    <w:rsid w:val="00F35DE3"/>
    <w:rsid w:val="00F35DE6"/>
    <w:rsid w:val="00F35DF5"/>
    <w:rsid w:val="00F35E2C"/>
    <w:rsid w:val="00F35E77"/>
    <w:rsid w:val="00F35E84"/>
    <w:rsid w:val="00F35E8F"/>
    <w:rsid w:val="00F35ED8"/>
    <w:rsid w:val="00F35EF4"/>
    <w:rsid w:val="00F35F3B"/>
    <w:rsid w:val="00F35FA6"/>
    <w:rsid w:val="00F35FBC"/>
    <w:rsid w:val="00F35FC1"/>
    <w:rsid w:val="00F36033"/>
    <w:rsid w:val="00F36038"/>
    <w:rsid w:val="00F3606C"/>
    <w:rsid w:val="00F3607D"/>
    <w:rsid w:val="00F360D4"/>
    <w:rsid w:val="00F360FF"/>
    <w:rsid w:val="00F36145"/>
    <w:rsid w:val="00F361D1"/>
    <w:rsid w:val="00F36260"/>
    <w:rsid w:val="00F3629D"/>
    <w:rsid w:val="00F36312"/>
    <w:rsid w:val="00F36397"/>
    <w:rsid w:val="00F363C8"/>
    <w:rsid w:val="00F363CC"/>
    <w:rsid w:val="00F363E6"/>
    <w:rsid w:val="00F363F1"/>
    <w:rsid w:val="00F3645B"/>
    <w:rsid w:val="00F3645F"/>
    <w:rsid w:val="00F364C0"/>
    <w:rsid w:val="00F3654B"/>
    <w:rsid w:val="00F3655B"/>
    <w:rsid w:val="00F36592"/>
    <w:rsid w:val="00F365A3"/>
    <w:rsid w:val="00F365B0"/>
    <w:rsid w:val="00F365B6"/>
    <w:rsid w:val="00F365B7"/>
    <w:rsid w:val="00F365BD"/>
    <w:rsid w:val="00F365C7"/>
    <w:rsid w:val="00F365D8"/>
    <w:rsid w:val="00F3660A"/>
    <w:rsid w:val="00F36643"/>
    <w:rsid w:val="00F36645"/>
    <w:rsid w:val="00F36654"/>
    <w:rsid w:val="00F36656"/>
    <w:rsid w:val="00F3667A"/>
    <w:rsid w:val="00F366A4"/>
    <w:rsid w:val="00F36721"/>
    <w:rsid w:val="00F36768"/>
    <w:rsid w:val="00F36843"/>
    <w:rsid w:val="00F368A1"/>
    <w:rsid w:val="00F368CE"/>
    <w:rsid w:val="00F368D1"/>
    <w:rsid w:val="00F368F8"/>
    <w:rsid w:val="00F36930"/>
    <w:rsid w:val="00F36958"/>
    <w:rsid w:val="00F3697E"/>
    <w:rsid w:val="00F3698D"/>
    <w:rsid w:val="00F369FB"/>
    <w:rsid w:val="00F36A42"/>
    <w:rsid w:val="00F36AA9"/>
    <w:rsid w:val="00F36AD9"/>
    <w:rsid w:val="00F36AE5"/>
    <w:rsid w:val="00F36B3E"/>
    <w:rsid w:val="00F36BC9"/>
    <w:rsid w:val="00F36C0C"/>
    <w:rsid w:val="00F36C20"/>
    <w:rsid w:val="00F36C3D"/>
    <w:rsid w:val="00F36C3F"/>
    <w:rsid w:val="00F36C60"/>
    <w:rsid w:val="00F36D2B"/>
    <w:rsid w:val="00F36D69"/>
    <w:rsid w:val="00F36D93"/>
    <w:rsid w:val="00F36DBA"/>
    <w:rsid w:val="00F36DC7"/>
    <w:rsid w:val="00F36DDC"/>
    <w:rsid w:val="00F36DF2"/>
    <w:rsid w:val="00F36DF3"/>
    <w:rsid w:val="00F36E62"/>
    <w:rsid w:val="00F36E70"/>
    <w:rsid w:val="00F36E8E"/>
    <w:rsid w:val="00F36E94"/>
    <w:rsid w:val="00F36E9A"/>
    <w:rsid w:val="00F36EB2"/>
    <w:rsid w:val="00F36EDD"/>
    <w:rsid w:val="00F36EF3"/>
    <w:rsid w:val="00F36F4E"/>
    <w:rsid w:val="00F36F68"/>
    <w:rsid w:val="00F37019"/>
    <w:rsid w:val="00F37039"/>
    <w:rsid w:val="00F370C1"/>
    <w:rsid w:val="00F370D3"/>
    <w:rsid w:val="00F3710F"/>
    <w:rsid w:val="00F37153"/>
    <w:rsid w:val="00F37181"/>
    <w:rsid w:val="00F37193"/>
    <w:rsid w:val="00F37219"/>
    <w:rsid w:val="00F3728D"/>
    <w:rsid w:val="00F372FD"/>
    <w:rsid w:val="00F372FF"/>
    <w:rsid w:val="00F37315"/>
    <w:rsid w:val="00F37364"/>
    <w:rsid w:val="00F3736F"/>
    <w:rsid w:val="00F373D0"/>
    <w:rsid w:val="00F3746C"/>
    <w:rsid w:val="00F374A1"/>
    <w:rsid w:val="00F374F4"/>
    <w:rsid w:val="00F3757D"/>
    <w:rsid w:val="00F37622"/>
    <w:rsid w:val="00F37690"/>
    <w:rsid w:val="00F3769E"/>
    <w:rsid w:val="00F376A4"/>
    <w:rsid w:val="00F376D3"/>
    <w:rsid w:val="00F376E5"/>
    <w:rsid w:val="00F3770E"/>
    <w:rsid w:val="00F3773C"/>
    <w:rsid w:val="00F37785"/>
    <w:rsid w:val="00F3778E"/>
    <w:rsid w:val="00F377D8"/>
    <w:rsid w:val="00F3781A"/>
    <w:rsid w:val="00F3782E"/>
    <w:rsid w:val="00F3784B"/>
    <w:rsid w:val="00F3785E"/>
    <w:rsid w:val="00F378A6"/>
    <w:rsid w:val="00F37975"/>
    <w:rsid w:val="00F37995"/>
    <w:rsid w:val="00F3799F"/>
    <w:rsid w:val="00F379B2"/>
    <w:rsid w:val="00F379DE"/>
    <w:rsid w:val="00F37A47"/>
    <w:rsid w:val="00F37B25"/>
    <w:rsid w:val="00F37B9F"/>
    <w:rsid w:val="00F37BBC"/>
    <w:rsid w:val="00F37C42"/>
    <w:rsid w:val="00F37C48"/>
    <w:rsid w:val="00F37C5D"/>
    <w:rsid w:val="00F37C77"/>
    <w:rsid w:val="00F37CA5"/>
    <w:rsid w:val="00F37CCD"/>
    <w:rsid w:val="00F37CE2"/>
    <w:rsid w:val="00F37D1A"/>
    <w:rsid w:val="00F37D81"/>
    <w:rsid w:val="00F37DAE"/>
    <w:rsid w:val="00F37DDF"/>
    <w:rsid w:val="00F37DE5"/>
    <w:rsid w:val="00F37DF9"/>
    <w:rsid w:val="00F37E16"/>
    <w:rsid w:val="00F37E1B"/>
    <w:rsid w:val="00F37E87"/>
    <w:rsid w:val="00F37E9F"/>
    <w:rsid w:val="00F37F2B"/>
    <w:rsid w:val="00F37F47"/>
    <w:rsid w:val="00F37FF6"/>
    <w:rsid w:val="00F4000A"/>
    <w:rsid w:val="00F40045"/>
    <w:rsid w:val="00F40058"/>
    <w:rsid w:val="00F4007F"/>
    <w:rsid w:val="00F40085"/>
    <w:rsid w:val="00F4009A"/>
    <w:rsid w:val="00F400E4"/>
    <w:rsid w:val="00F40105"/>
    <w:rsid w:val="00F40121"/>
    <w:rsid w:val="00F401C0"/>
    <w:rsid w:val="00F40203"/>
    <w:rsid w:val="00F40318"/>
    <w:rsid w:val="00F403E5"/>
    <w:rsid w:val="00F4046D"/>
    <w:rsid w:val="00F404C4"/>
    <w:rsid w:val="00F40501"/>
    <w:rsid w:val="00F40626"/>
    <w:rsid w:val="00F4065C"/>
    <w:rsid w:val="00F40662"/>
    <w:rsid w:val="00F4066E"/>
    <w:rsid w:val="00F406BC"/>
    <w:rsid w:val="00F4070B"/>
    <w:rsid w:val="00F40754"/>
    <w:rsid w:val="00F40764"/>
    <w:rsid w:val="00F407AB"/>
    <w:rsid w:val="00F407E5"/>
    <w:rsid w:val="00F408B3"/>
    <w:rsid w:val="00F40985"/>
    <w:rsid w:val="00F40A9B"/>
    <w:rsid w:val="00F40AD3"/>
    <w:rsid w:val="00F40AEC"/>
    <w:rsid w:val="00F40B1F"/>
    <w:rsid w:val="00F40B43"/>
    <w:rsid w:val="00F40B52"/>
    <w:rsid w:val="00F40B7F"/>
    <w:rsid w:val="00F40BCA"/>
    <w:rsid w:val="00F40BD4"/>
    <w:rsid w:val="00F40C13"/>
    <w:rsid w:val="00F40C22"/>
    <w:rsid w:val="00F40C7E"/>
    <w:rsid w:val="00F40C80"/>
    <w:rsid w:val="00F40CB8"/>
    <w:rsid w:val="00F40CCA"/>
    <w:rsid w:val="00F40CFC"/>
    <w:rsid w:val="00F40D50"/>
    <w:rsid w:val="00F40D6B"/>
    <w:rsid w:val="00F40D70"/>
    <w:rsid w:val="00F40DF7"/>
    <w:rsid w:val="00F40E07"/>
    <w:rsid w:val="00F40E4A"/>
    <w:rsid w:val="00F40E73"/>
    <w:rsid w:val="00F40E80"/>
    <w:rsid w:val="00F40EAD"/>
    <w:rsid w:val="00F40ED3"/>
    <w:rsid w:val="00F40ED7"/>
    <w:rsid w:val="00F40F0B"/>
    <w:rsid w:val="00F40F33"/>
    <w:rsid w:val="00F40F67"/>
    <w:rsid w:val="00F40F7E"/>
    <w:rsid w:val="00F40FA3"/>
    <w:rsid w:val="00F40FB6"/>
    <w:rsid w:val="00F41011"/>
    <w:rsid w:val="00F41036"/>
    <w:rsid w:val="00F41057"/>
    <w:rsid w:val="00F41076"/>
    <w:rsid w:val="00F41085"/>
    <w:rsid w:val="00F4108F"/>
    <w:rsid w:val="00F41096"/>
    <w:rsid w:val="00F410F3"/>
    <w:rsid w:val="00F4111B"/>
    <w:rsid w:val="00F41225"/>
    <w:rsid w:val="00F4126F"/>
    <w:rsid w:val="00F41292"/>
    <w:rsid w:val="00F412D0"/>
    <w:rsid w:val="00F412E3"/>
    <w:rsid w:val="00F413A8"/>
    <w:rsid w:val="00F41409"/>
    <w:rsid w:val="00F41421"/>
    <w:rsid w:val="00F4149E"/>
    <w:rsid w:val="00F41507"/>
    <w:rsid w:val="00F415C0"/>
    <w:rsid w:val="00F415C6"/>
    <w:rsid w:val="00F415EA"/>
    <w:rsid w:val="00F4163F"/>
    <w:rsid w:val="00F416CA"/>
    <w:rsid w:val="00F416D4"/>
    <w:rsid w:val="00F41740"/>
    <w:rsid w:val="00F4178F"/>
    <w:rsid w:val="00F417B3"/>
    <w:rsid w:val="00F41879"/>
    <w:rsid w:val="00F4187C"/>
    <w:rsid w:val="00F418AA"/>
    <w:rsid w:val="00F418B6"/>
    <w:rsid w:val="00F41919"/>
    <w:rsid w:val="00F4196D"/>
    <w:rsid w:val="00F41A1A"/>
    <w:rsid w:val="00F41A2C"/>
    <w:rsid w:val="00F41A4B"/>
    <w:rsid w:val="00F41A89"/>
    <w:rsid w:val="00F41AA2"/>
    <w:rsid w:val="00F41AA9"/>
    <w:rsid w:val="00F41AB5"/>
    <w:rsid w:val="00F41B95"/>
    <w:rsid w:val="00F41BEB"/>
    <w:rsid w:val="00F41C08"/>
    <w:rsid w:val="00F41C33"/>
    <w:rsid w:val="00F41C47"/>
    <w:rsid w:val="00F41C63"/>
    <w:rsid w:val="00F41CA6"/>
    <w:rsid w:val="00F41D4D"/>
    <w:rsid w:val="00F41D54"/>
    <w:rsid w:val="00F41E00"/>
    <w:rsid w:val="00F41EAD"/>
    <w:rsid w:val="00F41F0C"/>
    <w:rsid w:val="00F41F67"/>
    <w:rsid w:val="00F4202A"/>
    <w:rsid w:val="00F42030"/>
    <w:rsid w:val="00F42057"/>
    <w:rsid w:val="00F420FE"/>
    <w:rsid w:val="00F42113"/>
    <w:rsid w:val="00F42190"/>
    <w:rsid w:val="00F421C1"/>
    <w:rsid w:val="00F422AA"/>
    <w:rsid w:val="00F422FE"/>
    <w:rsid w:val="00F4239C"/>
    <w:rsid w:val="00F423BF"/>
    <w:rsid w:val="00F42480"/>
    <w:rsid w:val="00F42496"/>
    <w:rsid w:val="00F424A3"/>
    <w:rsid w:val="00F4254E"/>
    <w:rsid w:val="00F42559"/>
    <w:rsid w:val="00F42582"/>
    <w:rsid w:val="00F42592"/>
    <w:rsid w:val="00F425B6"/>
    <w:rsid w:val="00F425DC"/>
    <w:rsid w:val="00F42607"/>
    <w:rsid w:val="00F4260B"/>
    <w:rsid w:val="00F4264A"/>
    <w:rsid w:val="00F426AA"/>
    <w:rsid w:val="00F426C9"/>
    <w:rsid w:val="00F426DC"/>
    <w:rsid w:val="00F4271D"/>
    <w:rsid w:val="00F42723"/>
    <w:rsid w:val="00F4272E"/>
    <w:rsid w:val="00F427B5"/>
    <w:rsid w:val="00F427C8"/>
    <w:rsid w:val="00F427CF"/>
    <w:rsid w:val="00F4281A"/>
    <w:rsid w:val="00F42839"/>
    <w:rsid w:val="00F4285A"/>
    <w:rsid w:val="00F4287E"/>
    <w:rsid w:val="00F4288B"/>
    <w:rsid w:val="00F4288D"/>
    <w:rsid w:val="00F428E0"/>
    <w:rsid w:val="00F428E4"/>
    <w:rsid w:val="00F4293C"/>
    <w:rsid w:val="00F42A03"/>
    <w:rsid w:val="00F42AC7"/>
    <w:rsid w:val="00F42AD2"/>
    <w:rsid w:val="00F42AD9"/>
    <w:rsid w:val="00F42B61"/>
    <w:rsid w:val="00F42B8C"/>
    <w:rsid w:val="00F42C11"/>
    <w:rsid w:val="00F42C6F"/>
    <w:rsid w:val="00F42C79"/>
    <w:rsid w:val="00F42C7E"/>
    <w:rsid w:val="00F42CE2"/>
    <w:rsid w:val="00F42D1D"/>
    <w:rsid w:val="00F42D33"/>
    <w:rsid w:val="00F42D43"/>
    <w:rsid w:val="00F42DA1"/>
    <w:rsid w:val="00F42E23"/>
    <w:rsid w:val="00F42E7F"/>
    <w:rsid w:val="00F42EA0"/>
    <w:rsid w:val="00F42F14"/>
    <w:rsid w:val="00F42F25"/>
    <w:rsid w:val="00F42F33"/>
    <w:rsid w:val="00F42F40"/>
    <w:rsid w:val="00F42F52"/>
    <w:rsid w:val="00F42F5D"/>
    <w:rsid w:val="00F4304A"/>
    <w:rsid w:val="00F43076"/>
    <w:rsid w:val="00F430EF"/>
    <w:rsid w:val="00F43183"/>
    <w:rsid w:val="00F431D9"/>
    <w:rsid w:val="00F431DC"/>
    <w:rsid w:val="00F43205"/>
    <w:rsid w:val="00F43219"/>
    <w:rsid w:val="00F43248"/>
    <w:rsid w:val="00F432CF"/>
    <w:rsid w:val="00F432E8"/>
    <w:rsid w:val="00F43315"/>
    <w:rsid w:val="00F433BA"/>
    <w:rsid w:val="00F4340F"/>
    <w:rsid w:val="00F43428"/>
    <w:rsid w:val="00F43429"/>
    <w:rsid w:val="00F434BD"/>
    <w:rsid w:val="00F434FC"/>
    <w:rsid w:val="00F4350F"/>
    <w:rsid w:val="00F43564"/>
    <w:rsid w:val="00F43592"/>
    <w:rsid w:val="00F435B2"/>
    <w:rsid w:val="00F435D1"/>
    <w:rsid w:val="00F4360A"/>
    <w:rsid w:val="00F4364A"/>
    <w:rsid w:val="00F436AA"/>
    <w:rsid w:val="00F436D5"/>
    <w:rsid w:val="00F436E0"/>
    <w:rsid w:val="00F4377E"/>
    <w:rsid w:val="00F43885"/>
    <w:rsid w:val="00F438AB"/>
    <w:rsid w:val="00F438D6"/>
    <w:rsid w:val="00F43938"/>
    <w:rsid w:val="00F43957"/>
    <w:rsid w:val="00F439C1"/>
    <w:rsid w:val="00F43A29"/>
    <w:rsid w:val="00F43A93"/>
    <w:rsid w:val="00F43ABA"/>
    <w:rsid w:val="00F43AD1"/>
    <w:rsid w:val="00F43ADC"/>
    <w:rsid w:val="00F43AE1"/>
    <w:rsid w:val="00F43B1E"/>
    <w:rsid w:val="00F43B66"/>
    <w:rsid w:val="00F43B91"/>
    <w:rsid w:val="00F43B98"/>
    <w:rsid w:val="00F43C81"/>
    <w:rsid w:val="00F43CFC"/>
    <w:rsid w:val="00F43D82"/>
    <w:rsid w:val="00F43D89"/>
    <w:rsid w:val="00F43DB9"/>
    <w:rsid w:val="00F43DF1"/>
    <w:rsid w:val="00F43E0F"/>
    <w:rsid w:val="00F43E27"/>
    <w:rsid w:val="00F43E55"/>
    <w:rsid w:val="00F43E76"/>
    <w:rsid w:val="00F43EAB"/>
    <w:rsid w:val="00F43EF5"/>
    <w:rsid w:val="00F43F10"/>
    <w:rsid w:val="00F43F23"/>
    <w:rsid w:val="00F43F71"/>
    <w:rsid w:val="00F43F77"/>
    <w:rsid w:val="00F43FAA"/>
    <w:rsid w:val="00F43FC5"/>
    <w:rsid w:val="00F43FE9"/>
    <w:rsid w:val="00F44009"/>
    <w:rsid w:val="00F440D7"/>
    <w:rsid w:val="00F440FB"/>
    <w:rsid w:val="00F44114"/>
    <w:rsid w:val="00F4411A"/>
    <w:rsid w:val="00F44145"/>
    <w:rsid w:val="00F44156"/>
    <w:rsid w:val="00F4415B"/>
    <w:rsid w:val="00F441EC"/>
    <w:rsid w:val="00F44272"/>
    <w:rsid w:val="00F442A5"/>
    <w:rsid w:val="00F442AD"/>
    <w:rsid w:val="00F44360"/>
    <w:rsid w:val="00F4439D"/>
    <w:rsid w:val="00F443DB"/>
    <w:rsid w:val="00F44495"/>
    <w:rsid w:val="00F444BB"/>
    <w:rsid w:val="00F444F9"/>
    <w:rsid w:val="00F44548"/>
    <w:rsid w:val="00F44568"/>
    <w:rsid w:val="00F445EA"/>
    <w:rsid w:val="00F4464D"/>
    <w:rsid w:val="00F4474A"/>
    <w:rsid w:val="00F4487B"/>
    <w:rsid w:val="00F4489B"/>
    <w:rsid w:val="00F448A6"/>
    <w:rsid w:val="00F448C5"/>
    <w:rsid w:val="00F44919"/>
    <w:rsid w:val="00F4494D"/>
    <w:rsid w:val="00F4495E"/>
    <w:rsid w:val="00F44985"/>
    <w:rsid w:val="00F449D0"/>
    <w:rsid w:val="00F44A26"/>
    <w:rsid w:val="00F44A4A"/>
    <w:rsid w:val="00F44AAB"/>
    <w:rsid w:val="00F44ACB"/>
    <w:rsid w:val="00F44AFC"/>
    <w:rsid w:val="00F44B09"/>
    <w:rsid w:val="00F44B3C"/>
    <w:rsid w:val="00F44BBB"/>
    <w:rsid w:val="00F44BC1"/>
    <w:rsid w:val="00F44C30"/>
    <w:rsid w:val="00F44C35"/>
    <w:rsid w:val="00F44C9D"/>
    <w:rsid w:val="00F44CA0"/>
    <w:rsid w:val="00F44CA9"/>
    <w:rsid w:val="00F44D0D"/>
    <w:rsid w:val="00F44D49"/>
    <w:rsid w:val="00F44D5A"/>
    <w:rsid w:val="00F44D63"/>
    <w:rsid w:val="00F44D8D"/>
    <w:rsid w:val="00F44DCA"/>
    <w:rsid w:val="00F44DE9"/>
    <w:rsid w:val="00F44E17"/>
    <w:rsid w:val="00F44EDE"/>
    <w:rsid w:val="00F44F25"/>
    <w:rsid w:val="00F44F29"/>
    <w:rsid w:val="00F450A1"/>
    <w:rsid w:val="00F450EE"/>
    <w:rsid w:val="00F45109"/>
    <w:rsid w:val="00F45118"/>
    <w:rsid w:val="00F4511E"/>
    <w:rsid w:val="00F4513F"/>
    <w:rsid w:val="00F4515C"/>
    <w:rsid w:val="00F45160"/>
    <w:rsid w:val="00F45165"/>
    <w:rsid w:val="00F4517F"/>
    <w:rsid w:val="00F451A1"/>
    <w:rsid w:val="00F451D0"/>
    <w:rsid w:val="00F451E8"/>
    <w:rsid w:val="00F4525B"/>
    <w:rsid w:val="00F452B8"/>
    <w:rsid w:val="00F452BE"/>
    <w:rsid w:val="00F452E0"/>
    <w:rsid w:val="00F45311"/>
    <w:rsid w:val="00F4534D"/>
    <w:rsid w:val="00F45439"/>
    <w:rsid w:val="00F454A6"/>
    <w:rsid w:val="00F45508"/>
    <w:rsid w:val="00F45560"/>
    <w:rsid w:val="00F4556F"/>
    <w:rsid w:val="00F45570"/>
    <w:rsid w:val="00F45591"/>
    <w:rsid w:val="00F455B6"/>
    <w:rsid w:val="00F45657"/>
    <w:rsid w:val="00F456C8"/>
    <w:rsid w:val="00F456D4"/>
    <w:rsid w:val="00F4570C"/>
    <w:rsid w:val="00F4571B"/>
    <w:rsid w:val="00F45727"/>
    <w:rsid w:val="00F45781"/>
    <w:rsid w:val="00F45787"/>
    <w:rsid w:val="00F457C4"/>
    <w:rsid w:val="00F4580A"/>
    <w:rsid w:val="00F4581F"/>
    <w:rsid w:val="00F45821"/>
    <w:rsid w:val="00F4583D"/>
    <w:rsid w:val="00F45855"/>
    <w:rsid w:val="00F45A10"/>
    <w:rsid w:val="00F45A19"/>
    <w:rsid w:val="00F45A39"/>
    <w:rsid w:val="00F45A42"/>
    <w:rsid w:val="00F45A9A"/>
    <w:rsid w:val="00F45B33"/>
    <w:rsid w:val="00F45B89"/>
    <w:rsid w:val="00F45BA4"/>
    <w:rsid w:val="00F45BBC"/>
    <w:rsid w:val="00F45C47"/>
    <w:rsid w:val="00F45C4D"/>
    <w:rsid w:val="00F45D9F"/>
    <w:rsid w:val="00F45DCF"/>
    <w:rsid w:val="00F45DD8"/>
    <w:rsid w:val="00F45EF0"/>
    <w:rsid w:val="00F45F0B"/>
    <w:rsid w:val="00F45F20"/>
    <w:rsid w:val="00F45F44"/>
    <w:rsid w:val="00F45F6B"/>
    <w:rsid w:val="00F45FA3"/>
    <w:rsid w:val="00F45FBF"/>
    <w:rsid w:val="00F45FF2"/>
    <w:rsid w:val="00F46024"/>
    <w:rsid w:val="00F46094"/>
    <w:rsid w:val="00F46096"/>
    <w:rsid w:val="00F46119"/>
    <w:rsid w:val="00F46137"/>
    <w:rsid w:val="00F46151"/>
    <w:rsid w:val="00F46163"/>
    <w:rsid w:val="00F46190"/>
    <w:rsid w:val="00F46196"/>
    <w:rsid w:val="00F461A3"/>
    <w:rsid w:val="00F461D8"/>
    <w:rsid w:val="00F462AD"/>
    <w:rsid w:val="00F462C4"/>
    <w:rsid w:val="00F462F4"/>
    <w:rsid w:val="00F46302"/>
    <w:rsid w:val="00F46351"/>
    <w:rsid w:val="00F463E4"/>
    <w:rsid w:val="00F463F5"/>
    <w:rsid w:val="00F46418"/>
    <w:rsid w:val="00F464C6"/>
    <w:rsid w:val="00F46544"/>
    <w:rsid w:val="00F46549"/>
    <w:rsid w:val="00F46580"/>
    <w:rsid w:val="00F465A6"/>
    <w:rsid w:val="00F465D6"/>
    <w:rsid w:val="00F465FF"/>
    <w:rsid w:val="00F4663B"/>
    <w:rsid w:val="00F46658"/>
    <w:rsid w:val="00F466BD"/>
    <w:rsid w:val="00F466CF"/>
    <w:rsid w:val="00F46700"/>
    <w:rsid w:val="00F46735"/>
    <w:rsid w:val="00F46750"/>
    <w:rsid w:val="00F4678F"/>
    <w:rsid w:val="00F467A9"/>
    <w:rsid w:val="00F467C6"/>
    <w:rsid w:val="00F46825"/>
    <w:rsid w:val="00F468DB"/>
    <w:rsid w:val="00F4695C"/>
    <w:rsid w:val="00F46973"/>
    <w:rsid w:val="00F46A05"/>
    <w:rsid w:val="00F46A94"/>
    <w:rsid w:val="00F46ACB"/>
    <w:rsid w:val="00F46B73"/>
    <w:rsid w:val="00F46B93"/>
    <w:rsid w:val="00F46B97"/>
    <w:rsid w:val="00F46BA1"/>
    <w:rsid w:val="00F46BAF"/>
    <w:rsid w:val="00F46BE4"/>
    <w:rsid w:val="00F46C59"/>
    <w:rsid w:val="00F46C7A"/>
    <w:rsid w:val="00F46C7D"/>
    <w:rsid w:val="00F46D17"/>
    <w:rsid w:val="00F46D19"/>
    <w:rsid w:val="00F46D30"/>
    <w:rsid w:val="00F46D5E"/>
    <w:rsid w:val="00F46DA1"/>
    <w:rsid w:val="00F46DCE"/>
    <w:rsid w:val="00F46E16"/>
    <w:rsid w:val="00F46E4F"/>
    <w:rsid w:val="00F46EA1"/>
    <w:rsid w:val="00F46ED2"/>
    <w:rsid w:val="00F46ED5"/>
    <w:rsid w:val="00F46EE5"/>
    <w:rsid w:val="00F46F1F"/>
    <w:rsid w:val="00F46F3C"/>
    <w:rsid w:val="00F46F45"/>
    <w:rsid w:val="00F46FC8"/>
    <w:rsid w:val="00F46FEC"/>
    <w:rsid w:val="00F47016"/>
    <w:rsid w:val="00F4705C"/>
    <w:rsid w:val="00F4705E"/>
    <w:rsid w:val="00F47080"/>
    <w:rsid w:val="00F4709F"/>
    <w:rsid w:val="00F47118"/>
    <w:rsid w:val="00F47155"/>
    <w:rsid w:val="00F471B3"/>
    <w:rsid w:val="00F471E8"/>
    <w:rsid w:val="00F471EF"/>
    <w:rsid w:val="00F4725F"/>
    <w:rsid w:val="00F472A7"/>
    <w:rsid w:val="00F472D6"/>
    <w:rsid w:val="00F4737A"/>
    <w:rsid w:val="00F473E2"/>
    <w:rsid w:val="00F473E9"/>
    <w:rsid w:val="00F4742D"/>
    <w:rsid w:val="00F4750B"/>
    <w:rsid w:val="00F47544"/>
    <w:rsid w:val="00F47552"/>
    <w:rsid w:val="00F47712"/>
    <w:rsid w:val="00F47783"/>
    <w:rsid w:val="00F477B7"/>
    <w:rsid w:val="00F477BC"/>
    <w:rsid w:val="00F47818"/>
    <w:rsid w:val="00F47845"/>
    <w:rsid w:val="00F478ED"/>
    <w:rsid w:val="00F478F8"/>
    <w:rsid w:val="00F47906"/>
    <w:rsid w:val="00F47935"/>
    <w:rsid w:val="00F479A2"/>
    <w:rsid w:val="00F479A7"/>
    <w:rsid w:val="00F47A33"/>
    <w:rsid w:val="00F47A5E"/>
    <w:rsid w:val="00F47AB3"/>
    <w:rsid w:val="00F47AFE"/>
    <w:rsid w:val="00F47B41"/>
    <w:rsid w:val="00F47B57"/>
    <w:rsid w:val="00F47B65"/>
    <w:rsid w:val="00F47B6E"/>
    <w:rsid w:val="00F47BC1"/>
    <w:rsid w:val="00F47C02"/>
    <w:rsid w:val="00F47C08"/>
    <w:rsid w:val="00F47C4D"/>
    <w:rsid w:val="00F47C96"/>
    <w:rsid w:val="00F47C97"/>
    <w:rsid w:val="00F47CBF"/>
    <w:rsid w:val="00F47D8A"/>
    <w:rsid w:val="00F47D92"/>
    <w:rsid w:val="00F47DFC"/>
    <w:rsid w:val="00F47E7B"/>
    <w:rsid w:val="00F47E82"/>
    <w:rsid w:val="00F47F0A"/>
    <w:rsid w:val="00F47F45"/>
    <w:rsid w:val="00F47F55"/>
    <w:rsid w:val="00F500E8"/>
    <w:rsid w:val="00F500F8"/>
    <w:rsid w:val="00F5010F"/>
    <w:rsid w:val="00F50116"/>
    <w:rsid w:val="00F50122"/>
    <w:rsid w:val="00F50131"/>
    <w:rsid w:val="00F50191"/>
    <w:rsid w:val="00F50227"/>
    <w:rsid w:val="00F5028C"/>
    <w:rsid w:val="00F502DD"/>
    <w:rsid w:val="00F502EC"/>
    <w:rsid w:val="00F503BA"/>
    <w:rsid w:val="00F5043D"/>
    <w:rsid w:val="00F50513"/>
    <w:rsid w:val="00F50548"/>
    <w:rsid w:val="00F5055B"/>
    <w:rsid w:val="00F50595"/>
    <w:rsid w:val="00F50598"/>
    <w:rsid w:val="00F5060B"/>
    <w:rsid w:val="00F50660"/>
    <w:rsid w:val="00F50674"/>
    <w:rsid w:val="00F50677"/>
    <w:rsid w:val="00F5067F"/>
    <w:rsid w:val="00F50740"/>
    <w:rsid w:val="00F507AD"/>
    <w:rsid w:val="00F507B6"/>
    <w:rsid w:val="00F507D4"/>
    <w:rsid w:val="00F50837"/>
    <w:rsid w:val="00F508A3"/>
    <w:rsid w:val="00F5090F"/>
    <w:rsid w:val="00F50949"/>
    <w:rsid w:val="00F509B6"/>
    <w:rsid w:val="00F509E2"/>
    <w:rsid w:val="00F50A66"/>
    <w:rsid w:val="00F50A6A"/>
    <w:rsid w:val="00F50B13"/>
    <w:rsid w:val="00F50B1F"/>
    <w:rsid w:val="00F50B31"/>
    <w:rsid w:val="00F50B5E"/>
    <w:rsid w:val="00F50B7A"/>
    <w:rsid w:val="00F50BAF"/>
    <w:rsid w:val="00F50BD2"/>
    <w:rsid w:val="00F50BDE"/>
    <w:rsid w:val="00F50BE4"/>
    <w:rsid w:val="00F50C0A"/>
    <w:rsid w:val="00F50C70"/>
    <w:rsid w:val="00F50C96"/>
    <w:rsid w:val="00F50CA4"/>
    <w:rsid w:val="00F50CD4"/>
    <w:rsid w:val="00F50CF4"/>
    <w:rsid w:val="00F50CF6"/>
    <w:rsid w:val="00F50DCF"/>
    <w:rsid w:val="00F50E20"/>
    <w:rsid w:val="00F50E2F"/>
    <w:rsid w:val="00F50E39"/>
    <w:rsid w:val="00F50E9C"/>
    <w:rsid w:val="00F50EA2"/>
    <w:rsid w:val="00F50EAA"/>
    <w:rsid w:val="00F50F5B"/>
    <w:rsid w:val="00F5104D"/>
    <w:rsid w:val="00F510B7"/>
    <w:rsid w:val="00F5119B"/>
    <w:rsid w:val="00F511AB"/>
    <w:rsid w:val="00F511C1"/>
    <w:rsid w:val="00F51331"/>
    <w:rsid w:val="00F5133C"/>
    <w:rsid w:val="00F513B3"/>
    <w:rsid w:val="00F513D5"/>
    <w:rsid w:val="00F51403"/>
    <w:rsid w:val="00F51426"/>
    <w:rsid w:val="00F51475"/>
    <w:rsid w:val="00F51486"/>
    <w:rsid w:val="00F5152F"/>
    <w:rsid w:val="00F515B7"/>
    <w:rsid w:val="00F515F1"/>
    <w:rsid w:val="00F51629"/>
    <w:rsid w:val="00F5163F"/>
    <w:rsid w:val="00F516DB"/>
    <w:rsid w:val="00F517D8"/>
    <w:rsid w:val="00F517F3"/>
    <w:rsid w:val="00F5189E"/>
    <w:rsid w:val="00F518B2"/>
    <w:rsid w:val="00F5190E"/>
    <w:rsid w:val="00F51926"/>
    <w:rsid w:val="00F5194B"/>
    <w:rsid w:val="00F51977"/>
    <w:rsid w:val="00F51A56"/>
    <w:rsid w:val="00F51A79"/>
    <w:rsid w:val="00F51A7D"/>
    <w:rsid w:val="00F51AB8"/>
    <w:rsid w:val="00F51ACE"/>
    <w:rsid w:val="00F51AFE"/>
    <w:rsid w:val="00F51B2A"/>
    <w:rsid w:val="00F51B4E"/>
    <w:rsid w:val="00F51B8C"/>
    <w:rsid w:val="00F51C56"/>
    <w:rsid w:val="00F51C7C"/>
    <w:rsid w:val="00F51CCD"/>
    <w:rsid w:val="00F51D4C"/>
    <w:rsid w:val="00F51E47"/>
    <w:rsid w:val="00F51E4E"/>
    <w:rsid w:val="00F51E63"/>
    <w:rsid w:val="00F51E67"/>
    <w:rsid w:val="00F51E7B"/>
    <w:rsid w:val="00F51EC9"/>
    <w:rsid w:val="00F51ED3"/>
    <w:rsid w:val="00F51F8C"/>
    <w:rsid w:val="00F51FA4"/>
    <w:rsid w:val="00F51FC8"/>
    <w:rsid w:val="00F5207C"/>
    <w:rsid w:val="00F520EB"/>
    <w:rsid w:val="00F520FD"/>
    <w:rsid w:val="00F5212F"/>
    <w:rsid w:val="00F5213D"/>
    <w:rsid w:val="00F521D7"/>
    <w:rsid w:val="00F521E2"/>
    <w:rsid w:val="00F522ED"/>
    <w:rsid w:val="00F522FC"/>
    <w:rsid w:val="00F5232E"/>
    <w:rsid w:val="00F5233F"/>
    <w:rsid w:val="00F523AF"/>
    <w:rsid w:val="00F523B3"/>
    <w:rsid w:val="00F523F4"/>
    <w:rsid w:val="00F523F5"/>
    <w:rsid w:val="00F52425"/>
    <w:rsid w:val="00F5249B"/>
    <w:rsid w:val="00F524D7"/>
    <w:rsid w:val="00F524FE"/>
    <w:rsid w:val="00F52563"/>
    <w:rsid w:val="00F52597"/>
    <w:rsid w:val="00F526B5"/>
    <w:rsid w:val="00F526C8"/>
    <w:rsid w:val="00F526F6"/>
    <w:rsid w:val="00F526FF"/>
    <w:rsid w:val="00F5270A"/>
    <w:rsid w:val="00F5274F"/>
    <w:rsid w:val="00F527C4"/>
    <w:rsid w:val="00F527F1"/>
    <w:rsid w:val="00F52848"/>
    <w:rsid w:val="00F52889"/>
    <w:rsid w:val="00F528A5"/>
    <w:rsid w:val="00F528AA"/>
    <w:rsid w:val="00F528F2"/>
    <w:rsid w:val="00F5290E"/>
    <w:rsid w:val="00F5293D"/>
    <w:rsid w:val="00F529B5"/>
    <w:rsid w:val="00F529DC"/>
    <w:rsid w:val="00F52A07"/>
    <w:rsid w:val="00F52A11"/>
    <w:rsid w:val="00F52A9A"/>
    <w:rsid w:val="00F52A9B"/>
    <w:rsid w:val="00F52AD8"/>
    <w:rsid w:val="00F52B2F"/>
    <w:rsid w:val="00F52B59"/>
    <w:rsid w:val="00F52B77"/>
    <w:rsid w:val="00F52BC6"/>
    <w:rsid w:val="00F52BC7"/>
    <w:rsid w:val="00F52C11"/>
    <w:rsid w:val="00F52C17"/>
    <w:rsid w:val="00F52C21"/>
    <w:rsid w:val="00F52C3C"/>
    <w:rsid w:val="00F52C66"/>
    <w:rsid w:val="00F52CAD"/>
    <w:rsid w:val="00F52D5E"/>
    <w:rsid w:val="00F52E1A"/>
    <w:rsid w:val="00F52E3C"/>
    <w:rsid w:val="00F52E59"/>
    <w:rsid w:val="00F52EE0"/>
    <w:rsid w:val="00F52EF2"/>
    <w:rsid w:val="00F52F06"/>
    <w:rsid w:val="00F52F07"/>
    <w:rsid w:val="00F52F43"/>
    <w:rsid w:val="00F52F59"/>
    <w:rsid w:val="00F52F9F"/>
    <w:rsid w:val="00F52FF2"/>
    <w:rsid w:val="00F52FF6"/>
    <w:rsid w:val="00F52FFE"/>
    <w:rsid w:val="00F53010"/>
    <w:rsid w:val="00F53063"/>
    <w:rsid w:val="00F530D6"/>
    <w:rsid w:val="00F53173"/>
    <w:rsid w:val="00F531E6"/>
    <w:rsid w:val="00F5321B"/>
    <w:rsid w:val="00F5323D"/>
    <w:rsid w:val="00F53247"/>
    <w:rsid w:val="00F53272"/>
    <w:rsid w:val="00F532B0"/>
    <w:rsid w:val="00F532C4"/>
    <w:rsid w:val="00F53311"/>
    <w:rsid w:val="00F5334E"/>
    <w:rsid w:val="00F53378"/>
    <w:rsid w:val="00F533CB"/>
    <w:rsid w:val="00F53424"/>
    <w:rsid w:val="00F53438"/>
    <w:rsid w:val="00F53449"/>
    <w:rsid w:val="00F5344F"/>
    <w:rsid w:val="00F53462"/>
    <w:rsid w:val="00F53474"/>
    <w:rsid w:val="00F53506"/>
    <w:rsid w:val="00F5350E"/>
    <w:rsid w:val="00F5353B"/>
    <w:rsid w:val="00F53559"/>
    <w:rsid w:val="00F5356D"/>
    <w:rsid w:val="00F5357D"/>
    <w:rsid w:val="00F535C0"/>
    <w:rsid w:val="00F535F7"/>
    <w:rsid w:val="00F5360C"/>
    <w:rsid w:val="00F53686"/>
    <w:rsid w:val="00F536BF"/>
    <w:rsid w:val="00F536D0"/>
    <w:rsid w:val="00F536D3"/>
    <w:rsid w:val="00F5378A"/>
    <w:rsid w:val="00F537AC"/>
    <w:rsid w:val="00F537BC"/>
    <w:rsid w:val="00F537F0"/>
    <w:rsid w:val="00F5385F"/>
    <w:rsid w:val="00F53872"/>
    <w:rsid w:val="00F538E3"/>
    <w:rsid w:val="00F538E8"/>
    <w:rsid w:val="00F538F7"/>
    <w:rsid w:val="00F5397C"/>
    <w:rsid w:val="00F539DA"/>
    <w:rsid w:val="00F539DB"/>
    <w:rsid w:val="00F53A1E"/>
    <w:rsid w:val="00F53A41"/>
    <w:rsid w:val="00F53A61"/>
    <w:rsid w:val="00F53A95"/>
    <w:rsid w:val="00F53B27"/>
    <w:rsid w:val="00F53B86"/>
    <w:rsid w:val="00F53BA1"/>
    <w:rsid w:val="00F53BC7"/>
    <w:rsid w:val="00F53C22"/>
    <w:rsid w:val="00F53C38"/>
    <w:rsid w:val="00F53D04"/>
    <w:rsid w:val="00F53D1A"/>
    <w:rsid w:val="00F53D20"/>
    <w:rsid w:val="00F53D9F"/>
    <w:rsid w:val="00F53DAC"/>
    <w:rsid w:val="00F53E2E"/>
    <w:rsid w:val="00F53E66"/>
    <w:rsid w:val="00F53F1F"/>
    <w:rsid w:val="00F53F73"/>
    <w:rsid w:val="00F53F84"/>
    <w:rsid w:val="00F53FFE"/>
    <w:rsid w:val="00F5401B"/>
    <w:rsid w:val="00F54055"/>
    <w:rsid w:val="00F54074"/>
    <w:rsid w:val="00F5408E"/>
    <w:rsid w:val="00F540A2"/>
    <w:rsid w:val="00F5413C"/>
    <w:rsid w:val="00F54159"/>
    <w:rsid w:val="00F54176"/>
    <w:rsid w:val="00F54229"/>
    <w:rsid w:val="00F54236"/>
    <w:rsid w:val="00F5423F"/>
    <w:rsid w:val="00F54257"/>
    <w:rsid w:val="00F54286"/>
    <w:rsid w:val="00F54293"/>
    <w:rsid w:val="00F542A2"/>
    <w:rsid w:val="00F54328"/>
    <w:rsid w:val="00F5434C"/>
    <w:rsid w:val="00F5439C"/>
    <w:rsid w:val="00F543E1"/>
    <w:rsid w:val="00F543E4"/>
    <w:rsid w:val="00F54424"/>
    <w:rsid w:val="00F54469"/>
    <w:rsid w:val="00F544E8"/>
    <w:rsid w:val="00F54531"/>
    <w:rsid w:val="00F5455B"/>
    <w:rsid w:val="00F545B6"/>
    <w:rsid w:val="00F545D2"/>
    <w:rsid w:val="00F545DD"/>
    <w:rsid w:val="00F5468E"/>
    <w:rsid w:val="00F546E7"/>
    <w:rsid w:val="00F5472F"/>
    <w:rsid w:val="00F547F4"/>
    <w:rsid w:val="00F54891"/>
    <w:rsid w:val="00F548BF"/>
    <w:rsid w:val="00F548C5"/>
    <w:rsid w:val="00F5492B"/>
    <w:rsid w:val="00F5493F"/>
    <w:rsid w:val="00F5494D"/>
    <w:rsid w:val="00F5495A"/>
    <w:rsid w:val="00F5499F"/>
    <w:rsid w:val="00F549DD"/>
    <w:rsid w:val="00F54A93"/>
    <w:rsid w:val="00F54AB1"/>
    <w:rsid w:val="00F54AC6"/>
    <w:rsid w:val="00F54AD8"/>
    <w:rsid w:val="00F54AF6"/>
    <w:rsid w:val="00F54AF9"/>
    <w:rsid w:val="00F54B5A"/>
    <w:rsid w:val="00F54B69"/>
    <w:rsid w:val="00F54B77"/>
    <w:rsid w:val="00F54B82"/>
    <w:rsid w:val="00F54B9B"/>
    <w:rsid w:val="00F54BA7"/>
    <w:rsid w:val="00F54C3B"/>
    <w:rsid w:val="00F54CF1"/>
    <w:rsid w:val="00F54D26"/>
    <w:rsid w:val="00F54D3C"/>
    <w:rsid w:val="00F54D62"/>
    <w:rsid w:val="00F54DDE"/>
    <w:rsid w:val="00F54E48"/>
    <w:rsid w:val="00F54E58"/>
    <w:rsid w:val="00F54E6B"/>
    <w:rsid w:val="00F54EB2"/>
    <w:rsid w:val="00F54EE4"/>
    <w:rsid w:val="00F54F0D"/>
    <w:rsid w:val="00F54F53"/>
    <w:rsid w:val="00F54F88"/>
    <w:rsid w:val="00F54FC5"/>
    <w:rsid w:val="00F54FE5"/>
    <w:rsid w:val="00F5501A"/>
    <w:rsid w:val="00F550E1"/>
    <w:rsid w:val="00F550FC"/>
    <w:rsid w:val="00F55104"/>
    <w:rsid w:val="00F55119"/>
    <w:rsid w:val="00F5512D"/>
    <w:rsid w:val="00F5513A"/>
    <w:rsid w:val="00F55152"/>
    <w:rsid w:val="00F55177"/>
    <w:rsid w:val="00F551A8"/>
    <w:rsid w:val="00F551E7"/>
    <w:rsid w:val="00F55207"/>
    <w:rsid w:val="00F5523B"/>
    <w:rsid w:val="00F55243"/>
    <w:rsid w:val="00F55256"/>
    <w:rsid w:val="00F5525F"/>
    <w:rsid w:val="00F5537A"/>
    <w:rsid w:val="00F553BF"/>
    <w:rsid w:val="00F553F4"/>
    <w:rsid w:val="00F55465"/>
    <w:rsid w:val="00F554B9"/>
    <w:rsid w:val="00F5555B"/>
    <w:rsid w:val="00F555D4"/>
    <w:rsid w:val="00F555F1"/>
    <w:rsid w:val="00F55654"/>
    <w:rsid w:val="00F5567C"/>
    <w:rsid w:val="00F5568B"/>
    <w:rsid w:val="00F556C0"/>
    <w:rsid w:val="00F556EA"/>
    <w:rsid w:val="00F55706"/>
    <w:rsid w:val="00F5575E"/>
    <w:rsid w:val="00F557B9"/>
    <w:rsid w:val="00F557C7"/>
    <w:rsid w:val="00F557DA"/>
    <w:rsid w:val="00F55824"/>
    <w:rsid w:val="00F5585E"/>
    <w:rsid w:val="00F558D9"/>
    <w:rsid w:val="00F558DC"/>
    <w:rsid w:val="00F558F6"/>
    <w:rsid w:val="00F5590C"/>
    <w:rsid w:val="00F55975"/>
    <w:rsid w:val="00F559D3"/>
    <w:rsid w:val="00F55A4D"/>
    <w:rsid w:val="00F55B00"/>
    <w:rsid w:val="00F55BB1"/>
    <w:rsid w:val="00F55C14"/>
    <w:rsid w:val="00F55C65"/>
    <w:rsid w:val="00F55C8A"/>
    <w:rsid w:val="00F55CC3"/>
    <w:rsid w:val="00F55D3E"/>
    <w:rsid w:val="00F55D57"/>
    <w:rsid w:val="00F55D9D"/>
    <w:rsid w:val="00F55E0E"/>
    <w:rsid w:val="00F55E3A"/>
    <w:rsid w:val="00F55E3D"/>
    <w:rsid w:val="00F55E6C"/>
    <w:rsid w:val="00F55E84"/>
    <w:rsid w:val="00F55E8A"/>
    <w:rsid w:val="00F55EC4"/>
    <w:rsid w:val="00F55F05"/>
    <w:rsid w:val="00F55F5B"/>
    <w:rsid w:val="00F56006"/>
    <w:rsid w:val="00F56022"/>
    <w:rsid w:val="00F56066"/>
    <w:rsid w:val="00F5613D"/>
    <w:rsid w:val="00F561C9"/>
    <w:rsid w:val="00F56218"/>
    <w:rsid w:val="00F5622D"/>
    <w:rsid w:val="00F562A2"/>
    <w:rsid w:val="00F562EF"/>
    <w:rsid w:val="00F562FE"/>
    <w:rsid w:val="00F5632D"/>
    <w:rsid w:val="00F56334"/>
    <w:rsid w:val="00F563A8"/>
    <w:rsid w:val="00F563E9"/>
    <w:rsid w:val="00F56420"/>
    <w:rsid w:val="00F56465"/>
    <w:rsid w:val="00F564A2"/>
    <w:rsid w:val="00F564EC"/>
    <w:rsid w:val="00F56535"/>
    <w:rsid w:val="00F56583"/>
    <w:rsid w:val="00F565A4"/>
    <w:rsid w:val="00F56610"/>
    <w:rsid w:val="00F56661"/>
    <w:rsid w:val="00F56687"/>
    <w:rsid w:val="00F5668A"/>
    <w:rsid w:val="00F566A2"/>
    <w:rsid w:val="00F566E4"/>
    <w:rsid w:val="00F566E6"/>
    <w:rsid w:val="00F566ED"/>
    <w:rsid w:val="00F5677A"/>
    <w:rsid w:val="00F56857"/>
    <w:rsid w:val="00F5685A"/>
    <w:rsid w:val="00F568BA"/>
    <w:rsid w:val="00F5695D"/>
    <w:rsid w:val="00F5696D"/>
    <w:rsid w:val="00F5698D"/>
    <w:rsid w:val="00F569AA"/>
    <w:rsid w:val="00F569C7"/>
    <w:rsid w:val="00F569EB"/>
    <w:rsid w:val="00F56A61"/>
    <w:rsid w:val="00F56A87"/>
    <w:rsid w:val="00F56AA8"/>
    <w:rsid w:val="00F56AD4"/>
    <w:rsid w:val="00F56AE7"/>
    <w:rsid w:val="00F56B01"/>
    <w:rsid w:val="00F56B66"/>
    <w:rsid w:val="00F56CA3"/>
    <w:rsid w:val="00F56CB1"/>
    <w:rsid w:val="00F56CB2"/>
    <w:rsid w:val="00F56CC2"/>
    <w:rsid w:val="00F56CC5"/>
    <w:rsid w:val="00F56D2F"/>
    <w:rsid w:val="00F56DA7"/>
    <w:rsid w:val="00F56DBD"/>
    <w:rsid w:val="00F56E59"/>
    <w:rsid w:val="00F56F18"/>
    <w:rsid w:val="00F56F5B"/>
    <w:rsid w:val="00F56FAB"/>
    <w:rsid w:val="00F56FAD"/>
    <w:rsid w:val="00F56FD4"/>
    <w:rsid w:val="00F5703E"/>
    <w:rsid w:val="00F570A0"/>
    <w:rsid w:val="00F570A7"/>
    <w:rsid w:val="00F570D3"/>
    <w:rsid w:val="00F57148"/>
    <w:rsid w:val="00F57166"/>
    <w:rsid w:val="00F5716C"/>
    <w:rsid w:val="00F571B8"/>
    <w:rsid w:val="00F57225"/>
    <w:rsid w:val="00F57231"/>
    <w:rsid w:val="00F57267"/>
    <w:rsid w:val="00F57278"/>
    <w:rsid w:val="00F572D0"/>
    <w:rsid w:val="00F5739B"/>
    <w:rsid w:val="00F5740F"/>
    <w:rsid w:val="00F5745F"/>
    <w:rsid w:val="00F574C7"/>
    <w:rsid w:val="00F574F1"/>
    <w:rsid w:val="00F57526"/>
    <w:rsid w:val="00F57592"/>
    <w:rsid w:val="00F57638"/>
    <w:rsid w:val="00F57647"/>
    <w:rsid w:val="00F5766C"/>
    <w:rsid w:val="00F5768E"/>
    <w:rsid w:val="00F57690"/>
    <w:rsid w:val="00F576FF"/>
    <w:rsid w:val="00F5772C"/>
    <w:rsid w:val="00F5772E"/>
    <w:rsid w:val="00F57756"/>
    <w:rsid w:val="00F577A3"/>
    <w:rsid w:val="00F577B4"/>
    <w:rsid w:val="00F577BE"/>
    <w:rsid w:val="00F57813"/>
    <w:rsid w:val="00F5786C"/>
    <w:rsid w:val="00F57873"/>
    <w:rsid w:val="00F578DB"/>
    <w:rsid w:val="00F57935"/>
    <w:rsid w:val="00F5793A"/>
    <w:rsid w:val="00F57958"/>
    <w:rsid w:val="00F579A9"/>
    <w:rsid w:val="00F579AB"/>
    <w:rsid w:val="00F579AD"/>
    <w:rsid w:val="00F579D1"/>
    <w:rsid w:val="00F579DA"/>
    <w:rsid w:val="00F57A4F"/>
    <w:rsid w:val="00F57A90"/>
    <w:rsid w:val="00F57A92"/>
    <w:rsid w:val="00F57ACB"/>
    <w:rsid w:val="00F57AFB"/>
    <w:rsid w:val="00F57B99"/>
    <w:rsid w:val="00F57C5F"/>
    <w:rsid w:val="00F57CA6"/>
    <w:rsid w:val="00F57CAB"/>
    <w:rsid w:val="00F57D5A"/>
    <w:rsid w:val="00F57E2C"/>
    <w:rsid w:val="00F57F06"/>
    <w:rsid w:val="00F57F8D"/>
    <w:rsid w:val="00F57FAD"/>
    <w:rsid w:val="00F57FB3"/>
    <w:rsid w:val="00F6000C"/>
    <w:rsid w:val="00F600A0"/>
    <w:rsid w:val="00F600AF"/>
    <w:rsid w:val="00F6011C"/>
    <w:rsid w:val="00F60168"/>
    <w:rsid w:val="00F60174"/>
    <w:rsid w:val="00F60185"/>
    <w:rsid w:val="00F601D1"/>
    <w:rsid w:val="00F602EB"/>
    <w:rsid w:val="00F602FD"/>
    <w:rsid w:val="00F60351"/>
    <w:rsid w:val="00F60357"/>
    <w:rsid w:val="00F60358"/>
    <w:rsid w:val="00F60389"/>
    <w:rsid w:val="00F603C0"/>
    <w:rsid w:val="00F603EC"/>
    <w:rsid w:val="00F60436"/>
    <w:rsid w:val="00F60455"/>
    <w:rsid w:val="00F60456"/>
    <w:rsid w:val="00F60460"/>
    <w:rsid w:val="00F60492"/>
    <w:rsid w:val="00F604B7"/>
    <w:rsid w:val="00F604BF"/>
    <w:rsid w:val="00F604C8"/>
    <w:rsid w:val="00F604D6"/>
    <w:rsid w:val="00F6051B"/>
    <w:rsid w:val="00F605EF"/>
    <w:rsid w:val="00F60603"/>
    <w:rsid w:val="00F60679"/>
    <w:rsid w:val="00F6067B"/>
    <w:rsid w:val="00F6069E"/>
    <w:rsid w:val="00F606E6"/>
    <w:rsid w:val="00F606F2"/>
    <w:rsid w:val="00F60749"/>
    <w:rsid w:val="00F6074E"/>
    <w:rsid w:val="00F60762"/>
    <w:rsid w:val="00F60771"/>
    <w:rsid w:val="00F6078D"/>
    <w:rsid w:val="00F607D8"/>
    <w:rsid w:val="00F60812"/>
    <w:rsid w:val="00F60855"/>
    <w:rsid w:val="00F608FE"/>
    <w:rsid w:val="00F60900"/>
    <w:rsid w:val="00F60924"/>
    <w:rsid w:val="00F60986"/>
    <w:rsid w:val="00F6099B"/>
    <w:rsid w:val="00F609D4"/>
    <w:rsid w:val="00F60A0E"/>
    <w:rsid w:val="00F60A18"/>
    <w:rsid w:val="00F60AA0"/>
    <w:rsid w:val="00F60AA7"/>
    <w:rsid w:val="00F60AB8"/>
    <w:rsid w:val="00F60B31"/>
    <w:rsid w:val="00F60BC0"/>
    <w:rsid w:val="00F60BFF"/>
    <w:rsid w:val="00F60C1C"/>
    <w:rsid w:val="00F60C36"/>
    <w:rsid w:val="00F60C63"/>
    <w:rsid w:val="00F60C6B"/>
    <w:rsid w:val="00F60C75"/>
    <w:rsid w:val="00F60CD3"/>
    <w:rsid w:val="00F60D9B"/>
    <w:rsid w:val="00F60DA4"/>
    <w:rsid w:val="00F60DDA"/>
    <w:rsid w:val="00F60E15"/>
    <w:rsid w:val="00F60E2D"/>
    <w:rsid w:val="00F60E89"/>
    <w:rsid w:val="00F60ECD"/>
    <w:rsid w:val="00F60ED0"/>
    <w:rsid w:val="00F60F3F"/>
    <w:rsid w:val="00F60F5C"/>
    <w:rsid w:val="00F60F8E"/>
    <w:rsid w:val="00F60F9D"/>
    <w:rsid w:val="00F6101F"/>
    <w:rsid w:val="00F6108F"/>
    <w:rsid w:val="00F61151"/>
    <w:rsid w:val="00F6117C"/>
    <w:rsid w:val="00F611BE"/>
    <w:rsid w:val="00F611F9"/>
    <w:rsid w:val="00F611FA"/>
    <w:rsid w:val="00F61204"/>
    <w:rsid w:val="00F61238"/>
    <w:rsid w:val="00F61299"/>
    <w:rsid w:val="00F612C8"/>
    <w:rsid w:val="00F6131E"/>
    <w:rsid w:val="00F61325"/>
    <w:rsid w:val="00F61345"/>
    <w:rsid w:val="00F613B4"/>
    <w:rsid w:val="00F613E1"/>
    <w:rsid w:val="00F613E4"/>
    <w:rsid w:val="00F61412"/>
    <w:rsid w:val="00F61441"/>
    <w:rsid w:val="00F61486"/>
    <w:rsid w:val="00F61495"/>
    <w:rsid w:val="00F614C4"/>
    <w:rsid w:val="00F614CD"/>
    <w:rsid w:val="00F614D7"/>
    <w:rsid w:val="00F614E9"/>
    <w:rsid w:val="00F6152A"/>
    <w:rsid w:val="00F6154A"/>
    <w:rsid w:val="00F61559"/>
    <w:rsid w:val="00F615FC"/>
    <w:rsid w:val="00F61653"/>
    <w:rsid w:val="00F61672"/>
    <w:rsid w:val="00F6168A"/>
    <w:rsid w:val="00F61690"/>
    <w:rsid w:val="00F616AC"/>
    <w:rsid w:val="00F616EA"/>
    <w:rsid w:val="00F61783"/>
    <w:rsid w:val="00F61790"/>
    <w:rsid w:val="00F617A5"/>
    <w:rsid w:val="00F617F5"/>
    <w:rsid w:val="00F61892"/>
    <w:rsid w:val="00F618C2"/>
    <w:rsid w:val="00F618C3"/>
    <w:rsid w:val="00F618CC"/>
    <w:rsid w:val="00F61906"/>
    <w:rsid w:val="00F6198D"/>
    <w:rsid w:val="00F6199B"/>
    <w:rsid w:val="00F619AD"/>
    <w:rsid w:val="00F619B4"/>
    <w:rsid w:val="00F619CD"/>
    <w:rsid w:val="00F61A37"/>
    <w:rsid w:val="00F61AF3"/>
    <w:rsid w:val="00F61B45"/>
    <w:rsid w:val="00F61B59"/>
    <w:rsid w:val="00F61B77"/>
    <w:rsid w:val="00F61B88"/>
    <w:rsid w:val="00F61BA5"/>
    <w:rsid w:val="00F61BE5"/>
    <w:rsid w:val="00F61C12"/>
    <w:rsid w:val="00F61C1E"/>
    <w:rsid w:val="00F61CB3"/>
    <w:rsid w:val="00F61D03"/>
    <w:rsid w:val="00F61D35"/>
    <w:rsid w:val="00F61D5D"/>
    <w:rsid w:val="00F61DAF"/>
    <w:rsid w:val="00F61DD9"/>
    <w:rsid w:val="00F61E2A"/>
    <w:rsid w:val="00F61E4F"/>
    <w:rsid w:val="00F61E63"/>
    <w:rsid w:val="00F61E6C"/>
    <w:rsid w:val="00F61EAB"/>
    <w:rsid w:val="00F61EAF"/>
    <w:rsid w:val="00F61EC7"/>
    <w:rsid w:val="00F61EC9"/>
    <w:rsid w:val="00F61ECC"/>
    <w:rsid w:val="00F61F86"/>
    <w:rsid w:val="00F61FF4"/>
    <w:rsid w:val="00F61FF9"/>
    <w:rsid w:val="00F62011"/>
    <w:rsid w:val="00F620EF"/>
    <w:rsid w:val="00F620F9"/>
    <w:rsid w:val="00F62130"/>
    <w:rsid w:val="00F62172"/>
    <w:rsid w:val="00F621EA"/>
    <w:rsid w:val="00F62213"/>
    <w:rsid w:val="00F6226D"/>
    <w:rsid w:val="00F62316"/>
    <w:rsid w:val="00F62361"/>
    <w:rsid w:val="00F6236C"/>
    <w:rsid w:val="00F6237B"/>
    <w:rsid w:val="00F623F2"/>
    <w:rsid w:val="00F623F5"/>
    <w:rsid w:val="00F624F2"/>
    <w:rsid w:val="00F624F4"/>
    <w:rsid w:val="00F624F5"/>
    <w:rsid w:val="00F62541"/>
    <w:rsid w:val="00F62542"/>
    <w:rsid w:val="00F62591"/>
    <w:rsid w:val="00F625BC"/>
    <w:rsid w:val="00F62655"/>
    <w:rsid w:val="00F62668"/>
    <w:rsid w:val="00F627B5"/>
    <w:rsid w:val="00F62839"/>
    <w:rsid w:val="00F6283F"/>
    <w:rsid w:val="00F62886"/>
    <w:rsid w:val="00F628AF"/>
    <w:rsid w:val="00F62904"/>
    <w:rsid w:val="00F6294D"/>
    <w:rsid w:val="00F629C8"/>
    <w:rsid w:val="00F629CE"/>
    <w:rsid w:val="00F629D8"/>
    <w:rsid w:val="00F62A59"/>
    <w:rsid w:val="00F62A69"/>
    <w:rsid w:val="00F62A8D"/>
    <w:rsid w:val="00F62A94"/>
    <w:rsid w:val="00F62B15"/>
    <w:rsid w:val="00F62B74"/>
    <w:rsid w:val="00F62B80"/>
    <w:rsid w:val="00F62B90"/>
    <w:rsid w:val="00F62BE2"/>
    <w:rsid w:val="00F62BED"/>
    <w:rsid w:val="00F62C2F"/>
    <w:rsid w:val="00F62C42"/>
    <w:rsid w:val="00F62C66"/>
    <w:rsid w:val="00F62C84"/>
    <w:rsid w:val="00F62CAE"/>
    <w:rsid w:val="00F62CDC"/>
    <w:rsid w:val="00F62D28"/>
    <w:rsid w:val="00F62DAA"/>
    <w:rsid w:val="00F62E10"/>
    <w:rsid w:val="00F62E1F"/>
    <w:rsid w:val="00F62E42"/>
    <w:rsid w:val="00F62E8F"/>
    <w:rsid w:val="00F62EBC"/>
    <w:rsid w:val="00F62EC0"/>
    <w:rsid w:val="00F62F4E"/>
    <w:rsid w:val="00F62F57"/>
    <w:rsid w:val="00F62F75"/>
    <w:rsid w:val="00F62F80"/>
    <w:rsid w:val="00F62FE8"/>
    <w:rsid w:val="00F62FF0"/>
    <w:rsid w:val="00F6300B"/>
    <w:rsid w:val="00F63019"/>
    <w:rsid w:val="00F6301B"/>
    <w:rsid w:val="00F63066"/>
    <w:rsid w:val="00F630A1"/>
    <w:rsid w:val="00F63110"/>
    <w:rsid w:val="00F6311C"/>
    <w:rsid w:val="00F63178"/>
    <w:rsid w:val="00F63193"/>
    <w:rsid w:val="00F631CF"/>
    <w:rsid w:val="00F63203"/>
    <w:rsid w:val="00F63206"/>
    <w:rsid w:val="00F63219"/>
    <w:rsid w:val="00F63253"/>
    <w:rsid w:val="00F63309"/>
    <w:rsid w:val="00F6331E"/>
    <w:rsid w:val="00F63331"/>
    <w:rsid w:val="00F6336E"/>
    <w:rsid w:val="00F633CB"/>
    <w:rsid w:val="00F633E1"/>
    <w:rsid w:val="00F63420"/>
    <w:rsid w:val="00F6345D"/>
    <w:rsid w:val="00F63468"/>
    <w:rsid w:val="00F6348E"/>
    <w:rsid w:val="00F634AC"/>
    <w:rsid w:val="00F634B2"/>
    <w:rsid w:val="00F634CC"/>
    <w:rsid w:val="00F634CE"/>
    <w:rsid w:val="00F63501"/>
    <w:rsid w:val="00F63540"/>
    <w:rsid w:val="00F6354C"/>
    <w:rsid w:val="00F63580"/>
    <w:rsid w:val="00F635A7"/>
    <w:rsid w:val="00F6361A"/>
    <w:rsid w:val="00F63629"/>
    <w:rsid w:val="00F63662"/>
    <w:rsid w:val="00F636C8"/>
    <w:rsid w:val="00F637A7"/>
    <w:rsid w:val="00F638C6"/>
    <w:rsid w:val="00F638D4"/>
    <w:rsid w:val="00F639C2"/>
    <w:rsid w:val="00F639F9"/>
    <w:rsid w:val="00F63A4D"/>
    <w:rsid w:val="00F63A88"/>
    <w:rsid w:val="00F63A8F"/>
    <w:rsid w:val="00F63B31"/>
    <w:rsid w:val="00F63B34"/>
    <w:rsid w:val="00F63B5B"/>
    <w:rsid w:val="00F63B78"/>
    <w:rsid w:val="00F63BD9"/>
    <w:rsid w:val="00F63C13"/>
    <w:rsid w:val="00F63C9D"/>
    <w:rsid w:val="00F63CAB"/>
    <w:rsid w:val="00F63CC6"/>
    <w:rsid w:val="00F63CEB"/>
    <w:rsid w:val="00F63D10"/>
    <w:rsid w:val="00F63D32"/>
    <w:rsid w:val="00F63DCB"/>
    <w:rsid w:val="00F63E12"/>
    <w:rsid w:val="00F63E1D"/>
    <w:rsid w:val="00F63E37"/>
    <w:rsid w:val="00F63E4B"/>
    <w:rsid w:val="00F63E4C"/>
    <w:rsid w:val="00F63E4D"/>
    <w:rsid w:val="00F63E6D"/>
    <w:rsid w:val="00F63ED3"/>
    <w:rsid w:val="00F63EDC"/>
    <w:rsid w:val="00F63F59"/>
    <w:rsid w:val="00F63F8D"/>
    <w:rsid w:val="00F63FE2"/>
    <w:rsid w:val="00F6404D"/>
    <w:rsid w:val="00F64059"/>
    <w:rsid w:val="00F6405B"/>
    <w:rsid w:val="00F64078"/>
    <w:rsid w:val="00F6411B"/>
    <w:rsid w:val="00F64133"/>
    <w:rsid w:val="00F6413A"/>
    <w:rsid w:val="00F6414B"/>
    <w:rsid w:val="00F64203"/>
    <w:rsid w:val="00F64211"/>
    <w:rsid w:val="00F6425E"/>
    <w:rsid w:val="00F642D1"/>
    <w:rsid w:val="00F642DF"/>
    <w:rsid w:val="00F642FD"/>
    <w:rsid w:val="00F64363"/>
    <w:rsid w:val="00F64379"/>
    <w:rsid w:val="00F643C6"/>
    <w:rsid w:val="00F6444F"/>
    <w:rsid w:val="00F6446E"/>
    <w:rsid w:val="00F6449D"/>
    <w:rsid w:val="00F64527"/>
    <w:rsid w:val="00F64599"/>
    <w:rsid w:val="00F645C3"/>
    <w:rsid w:val="00F645D6"/>
    <w:rsid w:val="00F645F1"/>
    <w:rsid w:val="00F64655"/>
    <w:rsid w:val="00F64689"/>
    <w:rsid w:val="00F646DD"/>
    <w:rsid w:val="00F6473E"/>
    <w:rsid w:val="00F64755"/>
    <w:rsid w:val="00F64785"/>
    <w:rsid w:val="00F647F0"/>
    <w:rsid w:val="00F64827"/>
    <w:rsid w:val="00F64831"/>
    <w:rsid w:val="00F648B3"/>
    <w:rsid w:val="00F648C1"/>
    <w:rsid w:val="00F64908"/>
    <w:rsid w:val="00F64917"/>
    <w:rsid w:val="00F64925"/>
    <w:rsid w:val="00F64947"/>
    <w:rsid w:val="00F6499B"/>
    <w:rsid w:val="00F6499E"/>
    <w:rsid w:val="00F649B0"/>
    <w:rsid w:val="00F649BE"/>
    <w:rsid w:val="00F649DF"/>
    <w:rsid w:val="00F64A10"/>
    <w:rsid w:val="00F64A19"/>
    <w:rsid w:val="00F64A1B"/>
    <w:rsid w:val="00F64A4F"/>
    <w:rsid w:val="00F64AD0"/>
    <w:rsid w:val="00F64AD3"/>
    <w:rsid w:val="00F64B3A"/>
    <w:rsid w:val="00F64B83"/>
    <w:rsid w:val="00F64BE4"/>
    <w:rsid w:val="00F64BEA"/>
    <w:rsid w:val="00F64C55"/>
    <w:rsid w:val="00F64C5A"/>
    <w:rsid w:val="00F64C6B"/>
    <w:rsid w:val="00F64C74"/>
    <w:rsid w:val="00F64D01"/>
    <w:rsid w:val="00F64D1E"/>
    <w:rsid w:val="00F64D9C"/>
    <w:rsid w:val="00F64DCD"/>
    <w:rsid w:val="00F64E10"/>
    <w:rsid w:val="00F64E38"/>
    <w:rsid w:val="00F64E9A"/>
    <w:rsid w:val="00F64EAB"/>
    <w:rsid w:val="00F64EFA"/>
    <w:rsid w:val="00F64EFB"/>
    <w:rsid w:val="00F64F30"/>
    <w:rsid w:val="00F64F35"/>
    <w:rsid w:val="00F64F7D"/>
    <w:rsid w:val="00F64FB6"/>
    <w:rsid w:val="00F65014"/>
    <w:rsid w:val="00F65035"/>
    <w:rsid w:val="00F650A6"/>
    <w:rsid w:val="00F650DB"/>
    <w:rsid w:val="00F650E2"/>
    <w:rsid w:val="00F6510F"/>
    <w:rsid w:val="00F65121"/>
    <w:rsid w:val="00F65131"/>
    <w:rsid w:val="00F65135"/>
    <w:rsid w:val="00F6513A"/>
    <w:rsid w:val="00F65163"/>
    <w:rsid w:val="00F65170"/>
    <w:rsid w:val="00F651B3"/>
    <w:rsid w:val="00F65223"/>
    <w:rsid w:val="00F65271"/>
    <w:rsid w:val="00F65292"/>
    <w:rsid w:val="00F65293"/>
    <w:rsid w:val="00F652B1"/>
    <w:rsid w:val="00F6531E"/>
    <w:rsid w:val="00F6531F"/>
    <w:rsid w:val="00F65354"/>
    <w:rsid w:val="00F6535D"/>
    <w:rsid w:val="00F65376"/>
    <w:rsid w:val="00F6537C"/>
    <w:rsid w:val="00F653E6"/>
    <w:rsid w:val="00F65501"/>
    <w:rsid w:val="00F65507"/>
    <w:rsid w:val="00F65515"/>
    <w:rsid w:val="00F6552C"/>
    <w:rsid w:val="00F6556B"/>
    <w:rsid w:val="00F655C9"/>
    <w:rsid w:val="00F6563A"/>
    <w:rsid w:val="00F6563C"/>
    <w:rsid w:val="00F6569F"/>
    <w:rsid w:val="00F656A8"/>
    <w:rsid w:val="00F65721"/>
    <w:rsid w:val="00F65753"/>
    <w:rsid w:val="00F65762"/>
    <w:rsid w:val="00F657D3"/>
    <w:rsid w:val="00F65813"/>
    <w:rsid w:val="00F6586A"/>
    <w:rsid w:val="00F658DD"/>
    <w:rsid w:val="00F6593C"/>
    <w:rsid w:val="00F65967"/>
    <w:rsid w:val="00F6598E"/>
    <w:rsid w:val="00F659B9"/>
    <w:rsid w:val="00F659EC"/>
    <w:rsid w:val="00F65A00"/>
    <w:rsid w:val="00F65A11"/>
    <w:rsid w:val="00F65A2D"/>
    <w:rsid w:val="00F65A44"/>
    <w:rsid w:val="00F65AB0"/>
    <w:rsid w:val="00F65ABC"/>
    <w:rsid w:val="00F65AF1"/>
    <w:rsid w:val="00F65AFB"/>
    <w:rsid w:val="00F65B9B"/>
    <w:rsid w:val="00F65BB6"/>
    <w:rsid w:val="00F65BC0"/>
    <w:rsid w:val="00F65BE8"/>
    <w:rsid w:val="00F65C30"/>
    <w:rsid w:val="00F65C80"/>
    <w:rsid w:val="00F65CA5"/>
    <w:rsid w:val="00F65CCA"/>
    <w:rsid w:val="00F65E1F"/>
    <w:rsid w:val="00F65E21"/>
    <w:rsid w:val="00F65F17"/>
    <w:rsid w:val="00F6600D"/>
    <w:rsid w:val="00F66014"/>
    <w:rsid w:val="00F66040"/>
    <w:rsid w:val="00F66045"/>
    <w:rsid w:val="00F66072"/>
    <w:rsid w:val="00F66087"/>
    <w:rsid w:val="00F660AA"/>
    <w:rsid w:val="00F6610C"/>
    <w:rsid w:val="00F66127"/>
    <w:rsid w:val="00F6615D"/>
    <w:rsid w:val="00F6616E"/>
    <w:rsid w:val="00F66212"/>
    <w:rsid w:val="00F6621A"/>
    <w:rsid w:val="00F66263"/>
    <w:rsid w:val="00F66272"/>
    <w:rsid w:val="00F662CF"/>
    <w:rsid w:val="00F662E2"/>
    <w:rsid w:val="00F6633F"/>
    <w:rsid w:val="00F6634A"/>
    <w:rsid w:val="00F66383"/>
    <w:rsid w:val="00F66402"/>
    <w:rsid w:val="00F66415"/>
    <w:rsid w:val="00F66422"/>
    <w:rsid w:val="00F66642"/>
    <w:rsid w:val="00F66700"/>
    <w:rsid w:val="00F66706"/>
    <w:rsid w:val="00F66713"/>
    <w:rsid w:val="00F6671F"/>
    <w:rsid w:val="00F66746"/>
    <w:rsid w:val="00F667E4"/>
    <w:rsid w:val="00F66925"/>
    <w:rsid w:val="00F66949"/>
    <w:rsid w:val="00F6694F"/>
    <w:rsid w:val="00F6697F"/>
    <w:rsid w:val="00F6698F"/>
    <w:rsid w:val="00F66A4A"/>
    <w:rsid w:val="00F66A5C"/>
    <w:rsid w:val="00F66A5E"/>
    <w:rsid w:val="00F66B3C"/>
    <w:rsid w:val="00F66B8C"/>
    <w:rsid w:val="00F66BD8"/>
    <w:rsid w:val="00F66BFD"/>
    <w:rsid w:val="00F66C01"/>
    <w:rsid w:val="00F66C76"/>
    <w:rsid w:val="00F66CF0"/>
    <w:rsid w:val="00F66CF5"/>
    <w:rsid w:val="00F66D36"/>
    <w:rsid w:val="00F66D41"/>
    <w:rsid w:val="00F66D5F"/>
    <w:rsid w:val="00F66E1E"/>
    <w:rsid w:val="00F66E38"/>
    <w:rsid w:val="00F66E4E"/>
    <w:rsid w:val="00F66E98"/>
    <w:rsid w:val="00F66E9E"/>
    <w:rsid w:val="00F66EB0"/>
    <w:rsid w:val="00F66EF1"/>
    <w:rsid w:val="00F66F23"/>
    <w:rsid w:val="00F66FA4"/>
    <w:rsid w:val="00F66FFB"/>
    <w:rsid w:val="00F67018"/>
    <w:rsid w:val="00F67037"/>
    <w:rsid w:val="00F6704C"/>
    <w:rsid w:val="00F67077"/>
    <w:rsid w:val="00F670F3"/>
    <w:rsid w:val="00F67103"/>
    <w:rsid w:val="00F67150"/>
    <w:rsid w:val="00F67184"/>
    <w:rsid w:val="00F671A7"/>
    <w:rsid w:val="00F671C0"/>
    <w:rsid w:val="00F671D4"/>
    <w:rsid w:val="00F671E6"/>
    <w:rsid w:val="00F67232"/>
    <w:rsid w:val="00F67248"/>
    <w:rsid w:val="00F67262"/>
    <w:rsid w:val="00F6726D"/>
    <w:rsid w:val="00F67273"/>
    <w:rsid w:val="00F6727C"/>
    <w:rsid w:val="00F672EC"/>
    <w:rsid w:val="00F672F9"/>
    <w:rsid w:val="00F67301"/>
    <w:rsid w:val="00F67302"/>
    <w:rsid w:val="00F67390"/>
    <w:rsid w:val="00F673EE"/>
    <w:rsid w:val="00F6741B"/>
    <w:rsid w:val="00F6745A"/>
    <w:rsid w:val="00F67491"/>
    <w:rsid w:val="00F674B8"/>
    <w:rsid w:val="00F674E7"/>
    <w:rsid w:val="00F67522"/>
    <w:rsid w:val="00F6752C"/>
    <w:rsid w:val="00F67549"/>
    <w:rsid w:val="00F67581"/>
    <w:rsid w:val="00F675AD"/>
    <w:rsid w:val="00F6763D"/>
    <w:rsid w:val="00F67664"/>
    <w:rsid w:val="00F6766E"/>
    <w:rsid w:val="00F67687"/>
    <w:rsid w:val="00F67711"/>
    <w:rsid w:val="00F6771F"/>
    <w:rsid w:val="00F67745"/>
    <w:rsid w:val="00F67778"/>
    <w:rsid w:val="00F67784"/>
    <w:rsid w:val="00F677EA"/>
    <w:rsid w:val="00F6784A"/>
    <w:rsid w:val="00F67859"/>
    <w:rsid w:val="00F6787A"/>
    <w:rsid w:val="00F6787C"/>
    <w:rsid w:val="00F678C9"/>
    <w:rsid w:val="00F678DC"/>
    <w:rsid w:val="00F67913"/>
    <w:rsid w:val="00F67923"/>
    <w:rsid w:val="00F67965"/>
    <w:rsid w:val="00F67970"/>
    <w:rsid w:val="00F67979"/>
    <w:rsid w:val="00F67982"/>
    <w:rsid w:val="00F679AF"/>
    <w:rsid w:val="00F679BB"/>
    <w:rsid w:val="00F679EA"/>
    <w:rsid w:val="00F67AAB"/>
    <w:rsid w:val="00F67ABD"/>
    <w:rsid w:val="00F67B28"/>
    <w:rsid w:val="00F67B74"/>
    <w:rsid w:val="00F67BAE"/>
    <w:rsid w:val="00F67BD2"/>
    <w:rsid w:val="00F67BDA"/>
    <w:rsid w:val="00F67C21"/>
    <w:rsid w:val="00F67C8F"/>
    <w:rsid w:val="00F67CAC"/>
    <w:rsid w:val="00F67CF1"/>
    <w:rsid w:val="00F67D1D"/>
    <w:rsid w:val="00F67DC8"/>
    <w:rsid w:val="00F67E02"/>
    <w:rsid w:val="00F67E36"/>
    <w:rsid w:val="00F67E69"/>
    <w:rsid w:val="00F67F28"/>
    <w:rsid w:val="00F67F6D"/>
    <w:rsid w:val="00F67FE7"/>
    <w:rsid w:val="00F67FF5"/>
    <w:rsid w:val="00F67FF9"/>
    <w:rsid w:val="00F700E2"/>
    <w:rsid w:val="00F7012B"/>
    <w:rsid w:val="00F7012C"/>
    <w:rsid w:val="00F70167"/>
    <w:rsid w:val="00F702A9"/>
    <w:rsid w:val="00F70313"/>
    <w:rsid w:val="00F7032F"/>
    <w:rsid w:val="00F7033B"/>
    <w:rsid w:val="00F70345"/>
    <w:rsid w:val="00F70358"/>
    <w:rsid w:val="00F703BA"/>
    <w:rsid w:val="00F704BF"/>
    <w:rsid w:val="00F704DF"/>
    <w:rsid w:val="00F70502"/>
    <w:rsid w:val="00F70576"/>
    <w:rsid w:val="00F705F2"/>
    <w:rsid w:val="00F705F5"/>
    <w:rsid w:val="00F7060E"/>
    <w:rsid w:val="00F7067B"/>
    <w:rsid w:val="00F70687"/>
    <w:rsid w:val="00F70699"/>
    <w:rsid w:val="00F706B7"/>
    <w:rsid w:val="00F706C6"/>
    <w:rsid w:val="00F70718"/>
    <w:rsid w:val="00F70753"/>
    <w:rsid w:val="00F70795"/>
    <w:rsid w:val="00F70851"/>
    <w:rsid w:val="00F708FA"/>
    <w:rsid w:val="00F70956"/>
    <w:rsid w:val="00F70972"/>
    <w:rsid w:val="00F709C5"/>
    <w:rsid w:val="00F709DE"/>
    <w:rsid w:val="00F709ED"/>
    <w:rsid w:val="00F70A33"/>
    <w:rsid w:val="00F70A6F"/>
    <w:rsid w:val="00F70A7E"/>
    <w:rsid w:val="00F70B30"/>
    <w:rsid w:val="00F70B40"/>
    <w:rsid w:val="00F70B46"/>
    <w:rsid w:val="00F70B51"/>
    <w:rsid w:val="00F70B5A"/>
    <w:rsid w:val="00F70B63"/>
    <w:rsid w:val="00F70BBB"/>
    <w:rsid w:val="00F70C75"/>
    <w:rsid w:val="00F70CD4"/>
    <w:rsid w:val="00F70CFD"/>
    <w:rsid w:val="00F70D05"/>
    <w:rsid w:val="00F70D15"/>
    <w:rsid w:val="00F70D6E"/>
    <w:rsid w:val="00F70DB5"/>
    <w:rsid w:val="00F70DB8"/>
    <w:rsid w:val="00F70DC6"/>
    <w:rsid w:val="00F70E00"/>
    <w:rsid w:val="00F70E57"/>
    <w:rsid w:val="00F70E62"/>
    <w:rsid w:val="00F70E7C"/>
    <w:rsid w:val="00F70EF1"/>
    <w:rsid w:val="00F70F34"/>
    <w:rsid w:val="00F70F4F"/>
    <w:rsid w:val="00F70F51"/>
    <w:rsid w:val="00F70F68"/>
    <w:rsid w:val="00F70F6A"/>
    <w:rsid w:val="00F70F6E"/>
    <w:rsid w:val="00F71033"/>
    <w:rsid w:val="00F71051"/>
    <w:rsid w:val="00F710B4"/>
    <w:rsid w:val="00F710DD"/>
    <w:rsid w:val="00F710FA"/>
    <w:rsid w:val="00F711E7"/>
    <w:rsid w:val="00F7121E"/>
    <w:rsid w:val="00F71226"/>
    <w:rsid w:val="00F7125A"/>
    <w:rsid w:val="00F7129A"/>
    <w:rsid w:val="00F71306"/>
    <w:rsid w:val="00F71325"/>
    <w:rsid w:val="00F71335"/>
    <w:rsid w:val="00F71365"/>
    <w:rsid w:val="00F7136D"/>
    <w:rsid w:val="00F71397"/>
    <w:rsid w:val="00F713FC"/>
    <w:rsid w:val="00F7145B"/>
    <w:rsid w:val="00F71498"/>
    <w:rsid w:val="00F714AC"/>
    <w:rsid w:val="00F714C0"/>
    <w:rsid w:val="00F714CA"/>
    <w:rsid w:val="00F714FF"/>
    <w:rsid w:val="00F7151C"/>
    <w:rsid w:val="00F71567"/>
    <w:rsid w:val="00F7157C"/>
    <w:rsid w:val="00F715C5"/>
    <w:rsid w:val="00F71603"/>
    <w:rsid w:val="00F71634"/>
    <w:rsid w:val="00F716A0"/>
    <w:rsid w:val="00F71785"/>
    <w:rsid w:val="00F717A7"/>
    <w:rsid w:val="00F717A9"/>
    <w:rsid w:val="00F717D0"/>
    <w:rsid w:val="00F71837"/>
    <w:rsid w:val="00F718E9"/>
    <w:rsid w:val="00F71902"/>
    <w:rsid w:val="00F71917"/>
    <w:rsid w:val="00F7192A"/>
    <w:rsid w:val="00F7195D"/>
    <w:rsid w:val="00F71978"/>
    <w:rsid w:val="00F719B6"/>
    <w:rsid w:val="00F719B9"/>
    <w:rsid w:val="00F719D1"/>
    <w:rsid w:val="00F719D8"/>
    <w:rsid w:val="00F71A39"/>
    <w:rsid w:val="00F71A9B"/>
    <w:rsid w:val="00F71B07"/>
    <w:rsid w:val="00F71B36"/>
    <w:rsid w:val="00F71B92"/>
    <w:rsid w:val="00F71C0C"/>
    <w:rsid w:val="00F71C20"/>
    <w:rsid w:val="00F71C5B"/>
    <w:rsid w:val="00F71C5F"/>
    <w:rsid w:val="00F71E11"/>
    <w:rsid w:val="00F71E37"/>
    <w:rsid w:val="00F71E5A"/>
    <w:rsid w:val="00F71E8F"/>
    <w:rsid w:val="00F71F51"/>
    <w:rsid w:val="00F71F73"/>
    <w:rsid w:val="00F71FC9"/>
    <w:rsid w:val="00F71FE9"/>
    <w:rsid w:val="00F72001"/>
    <w:rsid w:val="00F7201F"/>
    <w:rsid w:val="00F7203D"/>
    <w:rsid w:val="00F72109"/>
    <w:rsid w:val="00F72123"/>
    <w:rsid w:val="00F72178"/>
    <w:rsid w:val="00F721F9"/>
    <w:rsid w:val="00F72230"/>
    <w:rsid w:val="00F72285"/>
    <w:rsid w:val="00F722B1"/>
    <w:rsid w:val="00F722C9"/>
    <w:rsid w:val="00F722DF"/>
    <w:rsid w:val="00F7232C"/>
    <w:rsid w:val="00F723FB"/>
    <w:rsid w:val="00F724BD"/>
    <w:rsid w:val="00F724C1"/>
    <w:rsid w:val="00F724D7"/>
    <w:rsid w:val="00F7251A"/>
    <w:rsid w:val="00F72559"/>
    <w:rsid w:val="00F7255A"/>
    <w:rsid w:val="00F7258F"/>
    <w:rsid w:val="00F7259A"/>
    <w:rsid w:val="00F725AD"/>
    <w:rsid w:val="00F7260D"/>
    <w:rsid w:val="00F7264E"/>
    <w:rsid w:val="00F72652"/>
    <w:rsid w:val="00F726A4"/>
    <w:rsid w:val="00F726D4"/>
    <w:rsid w:val="00F726E3"/>
    <w:rsid w:val="00F72721"/>
    <w:rsid w:val="00F72768"/>
    <w:rsid w:val="00F72789"/>
    <w:rsid w:val="00F727D3"/>
    <w:rsid w:val="00F72840"/>
    <w:rsid w:val="00F7284B"/>
    <w:rsid w:val="00F72857"/>
    <w:rsid w:val="00F72882"/>
    <w:rsid w:val="00F72886"/>
    <w:rsid w:val="00F728AD"/>
    <w:rsid w:val="00F728EC"/>
    <w:rsid w:val="00F7290E"/>
    <w:rsid w:val="00F7291F"/>
    <w:rsid w:val="00F7293D"/>
    <w:rsid w:val="00F7297D"/>
    <w:rsid w:val="00F729A2"/>
    <w:rsid w:val="00F729DF"/>
    <w:rsid w:val="00F72A55"/>
    <w:rsid w:val="00F72AF0"/>
    <w:rsid w:val="00F72AF3"/>
    <w:rsid w:val="00F72AFA"/>
    <w:rsid w:val="00F72B6F"/>
    <w:rsid w:val="00F72C03"/>
    <w:rsid w:val="00F72CA5"/>
    <w:rsid w:val="00F72CB2"/>
    <w:rsid w:val="00F72CCB"/>
    <w:rsid w:val="00F72CF5"/>
    <w:rsid w:val="00F72D15"/>
    <w:rsid w:val="00F72DBE"/>
    <w:rsid w:val="00F72E9D"/>
    <w:rsid w:val="00F72EBB"/>
    <w:rsid w:val="00F72EF4"/>
    <w:rsid w:val="00F72F39"/>
    <w:rsid w:val="00F72F64"/>
    <w:rsid w:val="00F72FA0"/>
    <w:rsid w:val="00F72FA2"/>
    <w:rsid w:val="00F730DE"/>
    <w:rsid w:val="00F730F4"/>
    <w:rsid w:val="00F73108"/>
    <w:rsid w:val="00F7311E"/>
    <w:rsid w:val="00F73182"/>
    <w:rsid w:val="00F7319F"/>
    <w:rsid w:val="00F731A9"/>
    <w:rsid w:val="00F73212"/>
    <w:rsid w:val="00F73220"/>
    <w:rsid w:val="00F73289"/>
    <w:rsid w:val="00F732AA"/>
    <w:rsid w:val="00F732E1"/>
    <w:rsid w:val="00F7335E"/>
    <w:rsid w:val="00F73361"/>
    <w:rsid w:val="00F73366"/>
    <w:rsid w:val="00F73407"/>
    <w:rsid w:val="00F73412"/>
    <w:rsid w:val="00F7351E"/>
    <w:rsid w:val="00F73553"/>
    <w:rsid w:val="00F735D1"/>
    <w:rsid w:val="00F735EA"/>
    <w:rsid w:val="00F735F6"/>
    <w:rsid w:val="00F7361D"/>
    <w:rsid w:val="00F73632"/>
    <w:rsid w:val="00F736A1"/>
    <w:rsid w:val="00F736E0"/>
    <w:rsid w:val="00F7372F"/>
    <w:rsid w:val="00F73734"/>
    <w:rsid w:val="00F73770"/>
    <w:rsid w:val="00F7377F"/>
    <w:rsid w:val="00F737D0"/>
    <w:rsid w:val="00F73810"/>
    <w:rsid w:val="00F73831"/>
    <w:rsid w:val="00F738EB"/>
    <w:rsid w:val="00F73921"/>
    <w:rsid w:val="00F73951"/>
    <w:rsid w:val="00F73969"/>
    <w:rsid w:val="00F73971"/>
    <w:rsid w:val="00F73973"/>
    <w:rsid w:val="00F73975"/>
    <w:rsid w:val="00F739A2"/>
    <w:rsid w:val="00F739D0"/>
    <w:rsid w:val="00F73A88"/>
    <w:rsid w:val="00F73A97"/>
    <w:rsid w:val="00F73AD0"/>
    <w:rsid w:val="00F73B29"/>
    <w:rsid w:val="00F73B47"/>
    <w:rsid w:val="00F73B6E"/>
    <w:rsid w:val="00F73B9E"/>
    <w:rsid w:val="00F73BC0"/>
    <w:rsid w:val="00F73BC5"/>
    <w:rsid w:val="00F73BE1"/>
    <w:rsid w:val="00F73BEA"/>
    <w:rsid w:val="00F73C96"/>
    <w:rsid w:val="00F73CE6"/>
    <w:rsid w:val="00F73CE9"/>
    <w:rsid w:val="00F73D2B"/>
    <w:rsid w:val="00F73D4A"/>
    <w:rsid w:val="00F73DEE"/>
    <w:rsid w:val="00F73E11"/>
    <w:rsid w:val="00F73E19"/>
    <w:rsid w:val="00F73E63"/>
    <w:rsid w:val="00F73E96"/>
    <w:rsid w:val="00F73EB5"/>
    <w:rsid w:val="00F73EBE"/>
    <w:rsid w:val="00F73F1F"/>
    <w:rsid w:val="00F73F28"/>
    <w:rsid w:val="00F73F60"/>
    <w:rsid w:val="00F73F68"/>
    <w:rsid w:val="00F73F91"/>
    <w:rsid w:val="00F73FAE"/>
    <w:rsid w:val="00F73FCA"/>
    <w:rsid w:val="00F73FE3"/>
    <w:rsid w:val="00F74008"/>
    <w:rsid w:val="00F74042"/>
    <w:rsid w:val="00F7404B"/>
    <w:rsid w:val="00F7407A"/>
    <w:rsid w:val="00F740B0"/>
    <w:rsid w:val="00F740D2"/>
    <w:rsid w:val="00F740D4"/>
    <w:rsid w:val="00F740D8"/>
    <w:rsid w:val="00F740E3"/>
    <w:rsid w:val="00F74126"/>
    <w:rsid w:val="00F74187"/>
    <w:rsid w:val="00F741E0"/>
    <w:rsid w:val="00F74206"/>
    <w:rsid w:val="00F7421B"/>
    <w:rsid w:val="00F7425D"/>
    <w:rsid w:val="00F742E1"/>
    <w:rsid w:val="00F743B4"/>
    <w:rsid w:val="00F743C4"/>
    <w:rsid w:val="00F743DE"/>
    <w:rsid w:val="00F74491"/>
    <w:rsid w:val="00F744B3"/>
    <w:rsid w:val="00F744C2"/>
    <w:rsid w:val="00F744CB"/>
    <w:rsid w:val="00F74521"/>
    <w:rsid w:val="00F7456E"/>
    <w:rsid w:val="00F7457F"/>
    <w:rsid w:val="00F74582"/>
    <w:rsid w:val="00F745D6"/>
    <w:rsid w:val="00F745E2"/>
    <w:rsid w:val="00F74601"/>
    <w:rsid w:val="00F74615"/>
    <w:rsid w:val="00F74697"/>
    <w:rsid w:val="00F74698"/>
    <w:rsid w:val="00F746A6"/>
    <w:rsid w:val="00F74703"/>
    <w:rsid w:val="00F74742"/>
    <w:rsid w:val="00F74760"/>
    <w:rsid w:val="00F74793"/>
    <w:rsid w:val="00F7482C"/>
    <w:rsid w:val="00F748F6"/>
    <w:rsid w:val="00F7498A"/>
    <w:rsid w:val="00F749A1"/>
    <w:rsid w:val="00F749B4"/>
    <w:rsid w:val="00F749D2"/>
    <w:rsid w:val="00F74A45"/>
    <w:rsid w:val="00F74ABC"/>
    <w:rsid w:val="00F74B2E"/>
    <w:rsid w:val="00F74B75"/>
    <w:rsid w:val="00F74BBF"/>
    <w:rsid w:val="00F74C5F"/>
    <w:rsid w:val="00F74C61"/>
    <w:rsid w:val="00F74C98"/>
    <w:rsid w:val="00F74C99"/>
    <w:rsid w:val="00F74CA9"/>
    <w:rsid w:val="00F74D22"/>
    <w:rsid w:val="00F74D3A"/>
    <w:rsid w:val="00F74D44"/>
    <w:rsid w:val="00F74D6C"/>
    <w:rsid w:val="00F74DE3"/>
    <w:rsid w:val="00F74E70"/>
    <w:rsid w:val="00F74E76"/>
    <w:rsid w:val="00F74EA0"/>
    <w:rsid w:val="00F74ED7"/>
    <w:rsid w:val="00F74EE7"/>
    <w:rsid w:val="00F74EE9"/>
    <w:rsid w:val="00F74EF5"/>
    <w:rsid w:val="00F74F00"/>
    <w:rsid w:val="00F74F0A"/>
    <w:rsid w:val="00F74F44"/>
    <w:rsid w:val="00F74FA9"/>
    <w:rsid w:val="00F74FB5"/>
    <w:rsid w:val="00F74FBF"/>
    <w:rsid w:val="00F74FF3"/>
    <w:rsid w:val="00F75032"/>
    <w:rsid w:val="00F75053"/>
    <w:rsid w:val="00F750DA"/>
    <w:rsid w:val="00F750EC"/>
    <w:rsid w:val="00F75170"/>
    <w:rsid w:val="00F751F6"/>
    <w:rsid w:val="00F75249"/>
    <w:rsid w:val="00F75252"/>
    <w:rsid w:val="00F75272"/>
    <w:rsid w:val="00F752F2"/>
    <w:rsid w:val="00F75329"/>
    <w:rsid w:val="00F7534F"/>
    <w:rsid w:val="00F7535F"/>
    <w:rsid w:val="00F753F1"/>
    <w:rsid w:val="00F75413"/>
    <w:rsid w:val="00F75427"/>
    <w:rsid w:val="00F754A1"/>
    <w:rsid w:val="00F754E4"/>
    <w:rsid w:val="00F755A0"/>
    <w:rsid w:val="00F755B3"/>
    <w:rsid w:val="00F755B9"/>
    <w:rsid w:val="00F75652"/>
    <w:rsid w:val="00F75692"/>
    <w:rsid w:val="00F7573F"/>
    <w:rsid w:val="00F7575D"/>
    <w:rsid w:val="00F75765"/>
    <w:rsid w:val="00F757C3"/>
    <w:rsid w:val="00F757D1"/>
    <w:rsid w:val="00F757D9"/>
    <w:rsid w:val="00F757DD"/>
    <w:rsid w:val="00F757ED"/>
    <w:rsid w:val="00F75849"/>
    <w:rsid w:val="00F75862"/>
    <w:rsid w:val="00F7594E"/>
    <w:rsid w:val="00F7595B"/>
    <w:rsid w:val="00F7595E"/>
    <w:rsid w:val="00F75963"/>
    <w:rsid w:val="00F7599C"/>
    <w:rsid w:val="00F759EC"/>
    <w:rsid w:val="00F75A26"/>
    <w:rsid w:val="00F75A3E"/>
    <w:rsid w:val="00F75A53"/>
    <w:rsid w:val="00F75A5C"/>
    <w:rsid w:val="00F75A70"/>
    <w:rsid w:val="00F75A78"/>
    <w:rsid w:val="00F75AC3"/>
    <w:rsid w:val="00F75B68"/>
    <w:rsid w:val="00F75B96"/>
    <w:rsid w:val="00F75BAB"/>
    <w:rsid w:val="00F75BED"/>
    <w:rsid w:val="00F75C08"/>
    <w:rsid w:val="00F75C2F"/>
    <w:rsid w:val="00F75C30"/>
    <w:rsid w:val="00F75CA1"/>
    <w:rsid w:val="00F75CB6"/>
    <w:rsid w:val="00F75D17"/>
    <w:rsid w:val="00F75D59"/>
    <w:rsid w:val="00F75D67"/>
    <w:rsid w:val="00F75DCA"/>
    <w:rsid w:val="00F75E9E"/>
    <w:rsid w:val="00F75F2A"/>
    <w:rsid w:val="00F75F80"/>
    <w:rsid w:val="00F75FA6"/>
    <w:rsid w:val="00F76026"/>
    <w:rsid w:val="00F76081"/>
    <w:rsid w:val="00F760B9"/>
    <w:rsid w:val="00F7610D"/>
    <w:rsid w:val="00F7614F"/>
    <w:rsid w:val="00F76197"/>
    <w:rsid w:val="00F761A6"/>
    <w:rsid w:val="00F76213"/>
    <w:rsid w:val="00F7625F"/>
    <w:rsid w:val="00F76292"/>
    <w:rsid w:val="00F76298"/>
    <w:rsid w:val="00F76300"/>
    <w:rsid w:val="00F76376"/>
    <w:rsid w:val="00F7638B"/>
    <w:rsid w:val="00F763A3"/>
    <w:rsid w:val="00F7641B"/>
    <w:rsid w:val="00F76450"/>
    <w:rsid w:val="00F764BC"/>
    <w:rsid w:val="00F764BF"/>
    <w:rsid w:val="00F764C7"/>
    <w:rsid w:val="00F7650D"/>
    <w:rsid w:val="00F76572"/>
    <w:rsid w:val="00F7658D"/>
    <w:rsid w:val="00F765C6"/>
    <w:rsid w:val="00F76660"/>
    <w:rsid w:val="00F7666F"/>
    <w:rsid w:val="00F7668A"/>
    <w:rsid w:val="00F7672D"/>
    <w:rsid w:val="00F76731"/>
    <w:rsid w:val="00F76738"/>
    <w:rsid w:val="00F7676E"/>
    <w:rsid w:val="00F767EA"/>
    <w:rsid w:val="00F76826"/>
    <w:rsid w:val="00F7685E"/>
    <w:rsid w:val="00F76896"/>
    <w:rsid w:val="00F76965"/>
    <w:rsid w:val="00F769C4"/>
    <w:rsid w:val="00F769ED"/>
    <w:rsid w:val="00F769F1"/>
    <w:rsid w:val="00F769FB"/>
    <w:rsid w:val="00F76A03"/>
    <w:rsid w:val="00F76A0E"/>
    <w:rsid w:val="00F76AB9"/>
    <w:rsid w:val="00F76AEB"/>
    <w:rsid w:val="00F76B2C"/>
    <w:rsid w:val="00F76B55"/>
    <w:rsid w:val="00F76B8A"/>
    <w:rsid w:val="00F76CCF"/>
    <w:rsid w:val="00F76D00"/>
    <w:rsid w:val="00F76D41"/>
    <w:rsid w:val="00F76D60"/>
    <w:rsid w:val="00F76DAF"/>
    <w:rsid w:val="00F76DB5"/>
    <w:rsid w:val="00F76DD3"/>
    <w:rsid w:val="00F76DE6"/>
    <w:rsid w:val="00F76E08"/>
    <w:rsid w:val="00F76E16"/>
    <w:rsid w:val="00F76EAF"/>
    <w:rsid w:val="00F76ECC"/>
    <w:rsid w:val="00F76ED0"/>
    <w:rsid w:val="00F76EDB"/>
    <w:rsid w:val="00F76EF0"/>
    <w:rsid w:val="00F76F2E"/>
    <w:rsid w:val="00F77033"/>
    <w:rsid w:val="00F7703A"/>
    <w:rsid w:val="00F7708E"/>
    <w:rsid w:val="00F77093"/>
    <w:rsid w:val="00F770D9"/>
    <w:rsid w:val="00F7719C"/>
    <w:rsid w:val="00F7720F"/>
    <w:rsid w:val="00F7724D"/>
    <w:rsid w:val="00F772D1"/>
    <w:rsid w:val="00F7730A"/>
    <w:rsid w:val="00F77312"/>
    <w:rsid w:val="00F77359"/>
    <w:rsid w:val="00F773A8"/>
    <w:rsid w:val="00F773B8"/>
    <w:rsid w:val="00F7742F"/>
    <w:rsid w:val="00F77434"/>
    <w:rsid w:val="00F7744E"/>
    <w:rsid w:val="00F774BC"/>
    <w:rsid w:val="00F774BD"/>
    <w:rsid w:val="00F774D8"/>
    <w:rsid w:val="00F774EE"/>
    <w:rsid w:val="00F774F0"/>
    <w:rsid w:val="00F7751A"/>
    <w:rsid w:val="00F77555"/>
    <w:rsid w:val="00F7761D"/>
    <w:rsid w:val="00F776B0"/>
    <w:rsid w:val="00F77702"/>
    <w:rsid w:val="00F77788"/>
    <w:rsid w:val="00F777D1"/>
    <w:rsid w:val="00F77809"/>
    <w:rsid w:val="00F778FC"/>
    <w:rsid w:val="00F7791E"/>
    <w:rsid w:val="00F779E9"/>
    <w:rsid w:val="00F77A3D"/>
    <w:rsid w:val="00F77A3E"/>
    <w:rsid w:val="00F77A8C"/>
    <w:rsid w:val="00F77AB3"/>
    <w:rsid w:val="00F77ABC"/>
    <w:rsid w:val="00F77B0D"/>
    <w:rsid w:val="00F77B2E"/>
    <w:rsid w:val="00F77B30"/>
    <w:rsid w:val="00F77B5C"/>
    <w:rsid w:val="00F77BB5"/>
    <w:rsid w:val="00F77C19"/>
    <w:rsid w:val="00F77C3D"/>
    <w:rsid w:val="00F77C4B"/>
    <w:rsid w:val="00F77C4F"/>
    <w:rsid w:val="00F77C52"/>
    <w:rsid w:val="00F77C80"/>
    <w:rsid w:val="00F77C96"/>
    <w:rsid w:val="00F77CD1"/>
    <w:rsid w:val="00F77CF0"/>
    <w:rsid w:val="00F77D2D"/>
    <w:rsid w:val="00F77D43"/>
    <w:rsid w:val="00F77D5A"/>
    <w:rsid w:val="00F77DC9"/>
    <w:rsid w:val="00F77DDA"/>
    <w:rsid w:val="00F77DDC"/>
    <w:rsid w:val="00F77DF7"/>
    <w:rsid w:val="00F77E3A"/>
    <w:rsid w:val="00F77EEB"/>
    <w:rsid w:val="00F77EFF"/>
    <w:rsid w:val="00F77F26"/>
    <w:rsid w:val="00F77F47"/>
    <w:rsid w:val="00F77F48"/>
    <w:rsid w:val="00F77F4E"/>
    <w:rsid w:val="00F77F61"/>
    <w:rsid w:val="00F77F72"/>
    <w:rsid w:val="00F77F73"/>
    <w:rsid w:val="00F77FC4"/>
    <w:rsid w:val="00F77FF0"/>
    <w:rsid w:val="00F80017"/>
    <w:rsid w:val="00F8001D"/>
    <w:rsid w:val="00F80025"/>
    <w:rsid w:val="00F8005A"/>
    <w:rsid w:val="00F8009D"/>
    <w:rsid w:val="00F8010F"/>
    <w:rsid w:val="00F80111"/>
    <w:rsid w:val="00F8011F"/>
    <w:rsid w:val="00F80126"/>
    <w:rsid w:val="00F80147"/>
    <w:rsid w:val="00F80178"/>
    <w:rsid w:val="00F8021C"/>
    <w:rsid w:val="00F8022D"/>
    <w:rsid w:val="00F802E2"/>
    <w:rsid w:val="00F80306"/>
    <w:rsid w:val="00F80350"/>
    <w:rsid w:val="00F803A8"/>
    <w:rsid w:val="00F803F2"/>
    <w:rsid w:val="00F8042B"/>
    <w:rsid w:val="00F804DC"/>
    <w:rsid w:val="00F805AC"/>
    <w:rsid w:val="00F80629"/>
    <w:rsid w:val="00F80642"/>
    <w:rsid w:val="00F8077E"/>
    <w:rsid w:val="00F807EA"/>
    <w:rsid w:val="00F807F2"/>
    <w:rsid w:val="00F80842"/>
    <w:rsid w:val="00F8086B"/>
    <w:rsid w:val="00F808C5"/>
    <w:rsid w:val="00F809B4"/>
    <w:rsid w:val="00F80A75"/>
    <w:rsid w:val="00F80AB9"/>
    <w:rsid w:val="00F80AEE"/>
    <w:rsid w:val="00F80AF3"/>
    <w:rsid w:val="00F80B73"/>
    <w:rsid w:val="00F80B8C"/>
    <w:rsid w:val="00F80B8E"/>
    <w:rsid w:val="00F80BA0"/>
    <w:rsid w:val="00F80BB5"/>
    <w:rsid w:val="00F80BB6"/>
    <w:rsid w:val="00F80C6E"/>
    <w:rsid w:val="00F80CD0"/>
    <w:rsid w:val="00F80CF1"/>
    <w:rsid w:val="00F80D37"/>
    <w:rsid w:val="00F80D5E"/>
    <w:rsid w:val="00F80D75"/>
    <w:rsid w:val="00F80E2A"/>
    <w:rsid w:val="00F80E5B"/>
    <w:rsid w:val="00F80E9D"/>
    <w:rsid w:val="00F80EAB"/>
    <w:rsid w:val="00F80EEA"/>
    <w:rsid w:val="00F80FCF"/>
    <w:rsid w:val="00F81039"/>
    <w:rsid w:val="00F81159"/>
    <w:rsid w:val="00F811BC"/>
    <w:rsid w:val="00F81225"/>
    <w:rsid w:val="00F81262"/>
    <w:rsid w:val="00F8127E"/>
    <w:rsid w:val="00F8139C"/>
    <w:rsid w:val="00F813A9"/>
    <w:rsid w:val="00F813AB"/>
    <w:rsid w:val="00F813D2"/>
    <w:rsid w:val="00F8142C"/>
    <w:rsid w:val="00F81432"/>
    <w:rsid w:val="00F81455"/>
    <w:rsid w:val="00F814D2"/>
    <w:rsid w:val="00F814D5"/>
    <w:rsid w:val="00F8161B"/>
    <w:rsid w:val="00F81650"/>
    <w:rsid w:val="00F81667"/>
    <w:rsid w:val="00F81686"/>
    <w:rsid w:val="00F816CB"/>
    <w:rsid w:val="00F81701"/>
    <w:rsid w:val="00F81703"/>
    <w:rsid w:val="00F81714"/>
    <w:rsid w:val="00F81758"/>
    <w:rsid w:val="00F817A7"/>
    <w:rsid w:val="00F817F5"/>
    <w:rsid w:val="00F81852"/>
    <w:rsid w:val="00F8188B"/>
    <w:rsid w:val="00F8190B"/>
    <w:rsid w:val="00F8191A"/>
    <w:rsid w:val="00F8193B"/>
    <w:rsid w:val="00F8196D"/>
    <w:rsid w:val="00F81972"/>
    <w:rsid w:val="00F8197B"/>
    <w:rsid w:val="00F819F7"/>
    <w:rsid w:val="00F81A35"/>
    <w:rsid w:val="00F81A40"/>
    <w:rsid w:val="00F81A85"/>
    <w:rsid w:val="00F81AB1"/>
    <w:rsid w:val="00F81ADD"/>
    <w:rsid w:val="00F81AE1"/>
    <w:rsid w:val="00F81B27"/>
    <w:rsid w:val="00F81B77"/>
    <w:rsid w:val="00F81BBD"/>
    <w:rsid w:val="00F81BC3"/>
    <w:rsid w:val="00F81C94"/>
    <w:rsid w:val="00F81CE4"/>
    <w:rsid w:val="00F81D5C"/>
    <w:rsid w:val="00F81DC6"/>
    <w:rsid w:val="00F81DCE"/>
    <w:rsid w:val="00F81E20"/>
    <w:rsid w:val="00F81E26"/>
    <w:rsid w:val="00F81E39"/>
    <w:rsid w:val="00F81E49"/>
    <w:rsid w:val="00F81E4C"/>
    <w:rsid w:val="00F81E54"/>
    <w:rsid w:val="00F81EF1"/>
    <w:rsid w:val="00F81F2A"/>
    <w:rsid w:val="00F81F57"/>
    <w:rsid w:val="00F81F5D"/>
    <w:rsid w:val="00F81F7B"/>
    <w:rsid w:val="00F81FA3"/>
    <w:rsid w:val="00F81FA6"/>
    <w:rsid w:val="00F81FCC"/>
    <w:rsid w:val="00F81FE0"/>
    <w:rsid w:val="00F820A2"/>
    <w:rsid w:val="00F820AF"/>
    <w:rsid w:val="00F82102"/>
    <w:rsid w:val="00F82193"/>
    <w:rsid w:val="00F821CE"/>
    <w:rsid w:val="00F821F0"/>
    <w:rsid w:val="00F822AB"/>
    <w:rsid w:val="00F8230D"/>
    <w:rsid w:val="00F8233A"/>
    <w:rsid w:val="00F8235A"/>
    <w:rsid w:val="00F82378"/>
    <w:rsid w:val="00F8237E"/>
    <w:rsid w:val="00F823B3"/>
    <w:rsid w:val="00F82438"/>
    <w:rsid w:val="00F824CA"/>
    <w:rsid w:val="00F824E0"/>
    <w:rsid w:val="00F82518"/>
    <w:rsid w:val="00F82534"/>
    <w:rsid w:val="00F82536"/>
    <w:rsid w:val="00F8258A"/>
    <w:rsid w:val="00F825D6"/>
    <w:rsid w:val="00F82613"/>
    <w:rsid w:val="00F82620"/>
    <w:rsid w:val="00F826B3"/>
    <w:rsid w:val="00F826EE"/>
    <w:rsid w:val="00F82740"/>
    <w:rsid w:val="00F82765"/>
    <w:rsid w:val="00F82773"/>
    <w:rsid w:val="00F827FC"/>
    <w:rsid w:val="00F8283E"/>
    <w:rsid w:val="00F828C1"/>
    <w:rsid w:val="00F82931"/>
    <w:rsid w:val="00F82953"/>
    <w:rsid w:val="00F829E3"/>
    <w:rsid w:val="00F82A62"/>
    <w:rsid w:val="00F82A64"/>
    <w:rsid w:val="00F82A78"/>
    <w:rsid w:val="00F82A9F"/>
    <w:rsid w:val="00F82AD6"/>
    <w:rsid w:val="00F82AED"/>
    <w:rsid w:val="00F82AFD"/>
    <w:rsid w:val="00F82B02"/>
    <w:rsid w:val="00F82B07"/>
    <w:rsid w:val="00F82BAE"/>
    <w:rsid w:val="00F82BC3"/>
    <w:rsid w:val="00F82C40"/>
    <w:rsid w:val="00F82C5A"/>
    <w:rsid w:val="00F82C72"/>
    <w:rsid w:val="00F82CBB"/>
    <w:rsid w:val="00F82CE0"/>
    <w:rsid w:val="00F82D18"/>
    <w:rsid w:val="00F82D42"/>
    <w:rsid w:val="00F82D88"/>
    <w:rsid w:val="00F82D8D"/>
    <w:rsid w:val="00F82DE1"/>
    <w:rsid w:val="00F82E2C"/>
    <w:rsid w:val="00F82ECC"/>
    <w:rsid w:val="00F82F95"/>
    <w:rsid w:val="00F82FAA"/>
    <w:rsid w:val="00F8306A"/>
    <w:rsid w:val="00F830F4"/>
    <w:rsid w:val="00F83127"/>
    <w:rsid w:val="00F83128"/>
    <w:rsid w:val="00F831CE"/>
    <w:rsid w:val="00F831E5"/>
    <w:rsid w:val="00F83207"/>
    <w:rsid w:val="00F8322D"/>
    <w:rsid w:val="00F83275"/>
    <w:rsid w:val="00F83298"/>
    <w:rsid w:val="00F832B2"/>
    <w:rsid w:val="00F832CC"/>
    <w:rsid w:val="00F832CD"/>
    <w:rsid w:val="00F832E9"/>
    <w:rsid w:val="00F832EB"/>
    <w:rsid w:val="00F83300"/>
    <w:rsid w:val="00F83333"/>
    <w:rsid w:val="00F83384"/>
    <w:rsid w:val="00F83393"/>
    <w:rsid w:val="00F833E9"/>
    <w:rsid w:val="00F833FB"/>
    <w:rsid w:val="00F8340B"/>
    <w:rsid w:val="00F834CD"/>
    <w:rsid w:val="00F8352C"/>
    <w:rsid w:val="00F8355F"/>
    <w:rsid w:val="00F835CA"/>
    <w:rsid w:val="00F835D4"/>
    <w:rsid w:val="00F835D5"/>
    <w:rsid w:val="00F835E0"/>
    <w:rsid w:val="00F83629"/>
    <w:rsid w:val="00F8362E"/>
    <w:rsid w:val="00F83784"/>
    <w:rsid w:val="00F83795"/>
    <w:rsid w:val="00F837A9"/>
    <w:rsid w:val="00F837D9"/>
    <w:rsid w:val="00F83838"/>
    <w:rsid w:val="00F8383D"/>
    <w:rsid w:val="00F83847"/>
    <w:rsid w:val="00F8385F"/>
    <w:rsid w:val="00F8389A"/>
    <w:rsid w:val="00F8389C"/>
    <w:rsid w:val="00F838CF"/>
    <w:rsid w:val="00F8391F"/>
    <w:rsid w:val="00F8396B"/>
    <w:rsid w:val="00F839A3"/>
    <w:rsid w:val="00F839A4"/>
    <w:rsid w:val="00F839B7"/>
    <w:rsid w:val="00F839E2"/>
    <w:rsid w:val="00F83A0C"/>
    <w:rsid w:val="00F83A2F"/>
    <w:rsid w:val="00F83AB7"/>
    <w:rsid w:val="00F83ADC"/>
    <w:rsid w:val="00F83B11"/>
    <w:rsid w:val="00F83B5B"/>
    <w:rsid w:val="00F83B67"/>
    <w:rsid w:val="00F83B7C"/>
    <w:rsid w:val="00F83B7E"/>
    <w:rsid w:val="00F83C38"/>
    <w:rsid w:val="00F83C5B"/>
    <w:rsid w:val="00F83C79"/>
    <w:rsid w:val="00F83CCF"/>
    <w:rsid w:val="00F83D74"/>
    <w:rsid w:val="00F83DC5"/>
    <w:rsid w:val="00F83DD1"/>
    <w:rsid w:val="00F83DD3"/>
    <w:rsid w:val="00F83DD9"/>
    <w:rsid w:val="00F83E0D"/>
    <w:rsid w:val="00F83E13"/>
    <w:rsid w:val="00F83E17"/>
    <w:rsid w:val="00F83EA4"/>
    <w:rsid w:val="00F83EA5"/>
    <w:rsid w:val="00F83EAF"/>
    <w:rsid w:val="00F83EFA"/>
    <w:rsid w:val="00F83F66"/>
    <w:rsid w:val="00F8401A"/>
    <w:rsid w:val="00F84067"/>
    <w:rsid w:val="00F84092"/>
    <w:rsid w:val="00F840F6"/>
    <w:rsid w:val="00F84136"/>
    <w:rsid w:val="00F841CC"/>
    <w:rsid w:val="00F84202"/>
    <w:rsid w:val="00F84274"/>
    <w:rsid w:val="00F842A4"/>
    <w:rsid w:val="00F8431F"/>
    <w:rsid w:val="00F84397"/>
    <w:rsid w:val="00F844DC"/>
    <w:rsid w:val="00F844FB"/>
    <w:rsid w:val="00F84508"/>
    <w:rsid w:val="00F84528"/>
    <w:rsid w:val="00F8459F"/>
    <w:rsid w:val="00F845A0"/>
    <w:rsid w:val="00F845B0"/>
    <w:rsid w:val="00F845EA"/>
    <w:rsid w:val="00F8463E"/>
    <w:rsid w:val="00F846A9"/>
    <w:rsid w:val="00F846AB"/>
    <w:rsid w:val="00F846B5"/>
    <w:rsid w:val="00F846C9"/>
    <w:rsid w:val="00F84798"/>
    <w:rsid w:val="00F847A9"/>
    <w:rsid w:val="00F8489F"/>
    <w:rsid w:val="00F848D3"/>
    <w:rsid w:val="00F848D4"/>
    <w:rsid w:val="00F848D7"/>
    <w:rsid w:val="00F848DB"/>
    <w:rsid w:val="00F84965"/>
    <w:rsid w:val="00F8497E"/>
    <w:rsid w:val="00F849CB"/>
    <w:rsid w:val="00F849F8"/>
    <w:rsid w:val="00F84A2D"/>
    <w:rsid w:val="00F84AD9"/>
    <w:rsid w:val="00F84B95"/>
    <w:rsid w:val="00F84C0E"/>
    <w:rsid w:val="00F84C10"/>
    <w:rsid w:val="00F84C2A"/>
    <w:rsid w:val="00F84C6A"/>
    <w:rsid w:val="00F84CA0"/>
    <w:rsid w:val="00F84CCB"/>
    <w:rsid w:val="00F84D4F"/>
    <w:rsid w:val="00F84D55"/>
    <w:rsid w:val="00F84D5C"/>
    <w:rsid w:val="00F84D62"/>
    <w:rsid w:val="00F84D7A"/>
    <w:rsid w:val="00F84D88"/>
    <w:rsid w:val="00F84E13"/>
    <w:rsid w:val="00F84EDF"/>
    <w:rsid w:val="00F84F04"/>
    <w:rsid w:val="00F84F16"/>
    <w:rsid w:val="00F84F69"/>
    <w:rsid w:val="00F84F72"/>
    <w:rsid w:val="00F84FBC"/>
    <w:rsid w:val="00F84FCA"/>
    <w:rsid w:val="00F85075"/>
    <w:rsid w:val="00F850B5"/>
    <w:rsid w:val="00F850DB"/>
    <w:rsid w:val="00F85102"/>
    <w:rsid w:val="00F85144"/>
    <w:rsid w:val="00F85178"/>
    <w:rsid w:val="00F8518C"/>
    <w:rsid w:val="00F851BC"/>
    <w:rsid w:val="00F851EE"/>
    <w:rsid w:val="00F85263"/>
    <w:rsid w:val="00F85280"/>
    <w:rsid w:val="00F8529B"/>
    <w:rsid w:val="00F852AC"/>
    <w:rsid w:val="00F85310"/>
    <w:rsid w:val="00F8532F"/>
    <w:rsid w:val="00F853BD"/>
    <w:rsid w:val="00F853EF"/>
    <w:rsid w:val="00F8540B"/>
    <w:rsid w:val="00F8541A"/>
    <w:rsid w:val="00F85425"/>
    <w:rsid w:val="00F85474"/>
    <w:rsid w:val="00F85475"/>
    <w:rsid w:val="00F85497"/>
    <w:rsid w:val="00F85506"/>
    <w:rsid w:val="00F85507"/>
    <w:rsid w:val="00F85514"/>
    <w:rsid w:val="00F85536"/>
    <w:rsid w:val="00F85582"/>
    <w:rsid w:val="00F85593"/>
    <w:rsid w:val="00F85602"/>
    <w:rsid w:val="00F8562D"/>
    <w:rsid w:val="00F8565C"/>
    <w:rsid w:val="00F8567D"/>
    <w:rsid w:val="00F856B3"/>
    <w:rsid w:val="00F856ED"/>
    <w:rsid w:val="00F856F9"/>
    <w:rsid w:val="00F85740"/>
    <w:rsid w:val="00F85783"/>
    <w:rsid w:val="00F85796"/>
    <w:rsid w:val="00F857F0"/>
    <w:rsid w:val="00F85800"/>
    <w:rsid w:val="00F8581F"/>
    <w:rsid w:val="00F85843"/>
    <w:rsid w:val="00F85865"/>
    <w:rsid w:val="00F85886"/>
    <w:rsid w:val="00F8589B"/>
    <w:rsid w:val="00F858BD"/>
    <w:rsid w:val="00F858C4"/>
    <w:rsid w:val="00F858D7"/>
    <w:rsid w:val="00F858FB"/>
    <w:rsid w:val="00F8598E"/>
    <w:rsid w:val="00F859F4"/>
    <w:rsid w:val="00F85A18"/>
    <w:rsid w:val="00F85A94"/>
    <w:rsid w:val="00F85AB1"/>
    <w:rsid w:val="00F85B2F"/>
    <w:rsid w:val="00F85B6A"/>
    <w:rsid w:val="00F85B99"/>
    <w:rsid w:val="00F85C31"/>
    <w:rsid w:val="00F85C47"/>
    <w:rsid w:val="00F85CC9"/>
    <w:rsid w:val="00F85D15"/>
    <w:rsid w:val="00F85DAF"/>
    <w:rsid w:val="00F85DB0"/>
    <w:rsid w:val="00F85E29"/>
    <w:rsid w:val="00F85E52"/>
    <w:rsid w:val="00F85E70"/>
    <w:rsid w:val="00F85E92"/>
    <w:rsid w:val="00F85ECB"/>
    <w:rsid w:val="00F85F03"/>
    <w:rsid w:val="00F85F10"/>
    <w:rsid w:val="00F85F53"/>
    <w:rsid w:val="00F85F88"/>
    <w:rsid w:val="00F85FA0"/>
    <w:rsid w:val="00F85FD5"/>
    <w:rsid w:val="00F85FDB"/>
    <w:rsid w:val="00F86001"/>
    <w:rsid w:val="00F86066"/>
    <w:rsid w:val="00F8607B"/>
    <w:rsid w:val="00F86091"/>
    <w:rsid w:val="00F860BF"/>
    <w:rsid w:val="00F860DB"/>
    <w:rsid w:val="00F8616E"/>
    <w:rsid w:val="00F86199"/>
    <w:rsid w:val="00F861B1"/>
    <w:rsid w:val="00F861B5"/>
    <w:rsid w:val="00F8620B"/>
    <w:rsid w:val="00F86235"/>
    <w:rsid w:val="00F862B2"/>
    <w:rsid w:val="00F863E2"/>
    <w:rsid w:val="00F86422"/>
    <w:rsid w:val="00F8644E"/>
    <w:rsid w:val="00F8645B"/>
    <w:rsid w:val="00F864E4"/>
    <w:rsid w:val="00F864F6"/>
    <w:rsid w:val="00F8653E"/>
    <w:rsid w:val="00F86635"/>
    <w:rsid w:val="00F8664F"/>
    <w:rsid w:val="00F86698"/>
    <w:rsid w:val="00F866F9"/>
    <w:rsid w:val="00F8671D"/>
    <w:rsid w:val="00F86767"/>
    <w:rsid w:val="00F867D1"/>
    <w:rsid w:val="00F8680E"/>
    <w:rsid w:val="00F86820"/>
    <w:rsid w:val="00F86829"/>
    <w:rsid w:val="00F86837"/>
    <w:rsid w:val="00F868A1"/>
    <w:rsid w:val="00F868BA"/>
    <w:rsid w:val="00F868ED"/>
    <w:rsid w:val="00F868F4"/>
    <w:rsid w:val="00F86915"/>
    <w:rsid w:val="00F86922"/>
    <w:rsid w:val="00F8698D"/>
    <w:rsid w:val="00F869A3"/>
    <w:rsid w:val="00F869BA"/>
    <w:rsid w:val="00F869E3"/>
    <w:rsid w:val="00F86A0E"/>
    <w:rsid w:val="00F86A22"/>
    <w:rsid w:val="00F86A58"/>
    <w:rsid w:val="00F86A94"/>
    <w:rsid w:val="00F86AF1"/>
    <w:rsid w:val="00F86B36"/>
    <w:rsid w:val="00F86B4E"/>
    <w:rsid w:val="00F86B57"/>
    <w:rsid w:val="00F86BA6"/>
    <w:rsid w:val="00F86BB2"/>
    <w:rsid w:val="00F86C63"/>
    <w:rsid w:val="00F86CDB"/>
    <w:rsid w:val="00F86D3A"/>
    <w:rsid w:val="00F86D7F"/>
    <w:rsid w:val="00F86D98"/>
    <w:rsid w:val="00F86DA3"/>
    <w:rsid w:val="00F86DB7"/>
    <w:rsid w:val="00F86DD4"/>
    <w:rsid w:val="00F86DF1"/>
    <w:rsid w:val="00F86E04"/>
    <w:rsid w:val="00F86E06"/>
    <w:rsid w:val="00F86EAD"/>
    <w:rsid w:val="00F86F04"/>
    <w:rsid w:val="00F86F0A"/>
    <w:rsid w:val="00F86F5E"/>
    <w:rsid w:val="00F86F62"/>
    <w:rsid w:val="00F86F9B"/>
    <w:rsid w:val="00F86FEA"/>
    <w:rsid w:val="00F87006"/>
    <w:rsid w:val="00F87028"/>
    <w:rsid w:val="00F87064"/>
    <w:rsid w:val="00F87085"/>
    <w:rsid w:val="00F870A5"/>
    <w:rsid w:val="00F87155"/>
    <w:rsid w:val="00F871AD"/>
    <w:rsid w:val="00F87207"/>
    <w:rsid w:val="00F87221"/>
    <w:rsid w:val="00F87265"/>
    <w:rsid w:val="00F8727C"/>
    <w:rsid w:val="00F8737D"/>
    <w:rsid w:val="00F87386"/>
    <w:rsid w:val="00F8738C"/>
    <w:rsid w:val="00F873D4"/>
    <w:rsid w:val="00F87460"/>
    <w:rsid w:val="00F874AB"/>
    <w:rsid w:val="00F874BC"/>
    <w:rsid w:val="00F87533"/>
    <w:rsid w:val="00F87535"/>
    <w:rsid w:val="00F8757C"/>
    <w:rsid w:val="00F8759A"/>
    <w:rsid w:val="00F8766D"/>
    <w:rsid w:val="00F8767B"/>
    <w:rsid w:val="00F876D3"/>
    <w:rsid w:val="00F87730"/>
    <w:rsid w:val="00F87756"/>
    <w:rsid w:val="00F877BA"/>
    <w:rsid w:val="00F87806"/>
    <w:rsid w:val="00F87829"/>
    <w:rsid w:val="00F8786D"/>
    <w:rsid w:val="00F87877"/>
    <w:rsid w:val="00F8787C"/>
    <w:rsid w:val="00F878AC"/>
    <w:rsid w:val="00F878E1"/>
    <w:rsid w:val="00F87942"/>
    <w:rsid w:val="00F87957"/>
    <w:rsid w:val="00F87970"/>
    <w:rsid w:val="00F87979"/>
    <w:rsid w:val="00F87A3F"/>
    <w:rsid w:val="00F87A56"/>
    <w:rsid w:val="00F87A75"/>
    <w:rsid w:val="00F87A85"/>
    <w:rsid w:val="00F87AFB"/>
    <w:rsid w:val="00F87B01"/>
    <w:rsid w:val="00F87B1A"/>
    <w:rsid w:val="00F87B1C"/>
    <w:rsid w:val="00F87B3A"/>
    <w:rsid w:val="00F87BCD"/>
    <w:rsid w:val="00F87C9A"/>
    <w:rsid w:val="00F87CC8"/>
    <w:rsid w:val="00F87CE5"/>
    <w:rsid w:val="00F87D37"/>
    <w:rsid w:val="00F87D44"/>
    <w:rsid w:val="00F87DB4"/>
    <w:rsid w:val="00F87DB9"/>
    <w:rsid w:val="00F87DE6"/>
    <w:rsid w:val="00F87DF2"/>
    <w:rsid w:val="00F87E0E"/>
    <w:rsid w:val="00F87E1D"/>
    <w:rsid w:val="00F87E32"/>
    <w:rsid w:val="00F87E5A"/>
    <w:rsid w:val="00F87E89"/>
    <w:rsid w:val="00F87EB7"/>
    <w:rsid w:val="00F87EC7"/>
    <w:rsid w:val="00F87ECC"/>
    <w:rsid w:val="00F87F79"/>
    <w:rsid w:val="00F87F94"/>
    <w:rsid w:val="00F87FBE"/>
    <w:rsid w:val="00F87FD4"/>
    <w:rsid w:val="00F90022"/>
    <w:rsid w:val="00F90026"/>
    <w:rsid w:val="00F9002E"/>
    <w:rsid w:val="00F90048"/>
    <w:rsid w:val="00F900C2"/>
    <w:rsid w:val="00F9015E"/>
    <w:rsid w:val="00F90173"/>
    <w:rsid w:val="00F901AE"/>
    <w:rsid w:val="00F901CE"/>
    <w:rsid w:val="00F90288"/>
    <w:rsid w:val="00F902AB"/>
    <w:rsid w:val="00F9030E"/>
    <w:rsid w:val="00F903DB"/>
    <w:rsid w:val="00F903E7"/>
    <w:rsid w:val="00F90405"/>
    <w:rsid w:val="00F9045E"/>
    <w:rsid w:val="00F90467"/>
    <w:rsid w:val="00F904AE"/>
    <w:rsid w:val="00F904B0"/>
    <w:rsid w:val="00F904DD"/>
    <w:rsid w:val="00F90570"/>
    <w:rsid w:val="00F905EA"/>
    <w:rsid w:val="00F90642"/>
    <w:rsid w:val="00F906AA"/>
    <w:rsid w:val="00F906B3"/>
    <w:rsid w:val="00F906F0"/>
    <w:rsid w:val="00F90802"/>
    <w:rsid w:val="00F90880"/>
    <w:rsid w:val="00F908A9"/>
    <w:rsid w:val="00F908B8"/>
    <w:rsid w:val="00F908D6"/>
    <w:rsid w:val="00F90903"/>
    <w:rsid w:val="00F90958"/>
    <w:rsid w:val="00F90989"/>
    <w:rsid w:val="00F909F8"/>
    <w:rsid w:val="00F90A4A"/>
    <w:rsid w:val="00F90A9D"/>
    <w:rsid w:val="00F90AA1"/>
    <w:rsid w:val="00F90AAF"/>
    <w:rsid w:val="00F90ACA"/>
    <w:rsid w:val="00F90B23"/>
    <w:rsid w:val="00F90B38"/>
    <w:rsid w:val="00F90B8F"/>
    <w:rsid w:val="00F90B98"/>
    <w:rsid w:val="00F90BA6"/>
    <w:rsid w:val="00F90BD1"/>
    <w:rsid w:val="00F90BFA"/>
    <w:rsid w:val="00F90C5D"/>
    <w:rsid w:val="00F90C88"/>
    <w:rsid w:val="00F90C97"/>
    <w:rsid w:val="00F90CD6"/>
    <w:rsid w:val="00F90D1F"/>
    <w:rsid w:val="00F90D3C"/>
    <w:rsid w:val="00F90D64"/>
    <w:rsid w:val="00F90D72"/>
    <w:rsid w:val="00F90D77"/>
    <w:rsid w:val="00F90D86"/>
    <w:rsid w:val="00F90DA4"/>
    <w:rsid w:val="00F90DF5"/>
    <w:rsid w:val="00F90E46"/>
    <w:rsid w:val="00F90E55"/>
    <w:rsid w:val="00F90E85"/>
    <w:rsid w:val="00F90F1B"/>
    <w:rsid w:val="00F90F41"/>
    <w:rsid w:val="00F90F49"/>
    <w:rsid w:val="00F90F73"/>
    <w:rsid w:val="00F90FB6"/>
    <w:rsid w:val="00F90FB9"/>
    <w:rsid w:val="00F90FCE"/>
    <w:rsid w:val="00F90FF4"/>
    <w:rsid w:val="00F910C1"/>
    <w:rsid w:val="00F910F5"/>
    <w:rsid w:val="00F91131"/>
    <w:rsid w:val="00F9115A"/>
    <w:rsid w:val="00F9118C"/>
    <w:rsid w:val="00F911D3"/>
    <w:rsid w:val="00F911F8"/>
    <w:rsid w:val="00F91213"/>
    <w:rsid w:val="00F91237"/>
    <w:rsid w:val="00F9123C"/>
    <w:rsid w:val="00F91290"/>
    <w:rsid w:val="00F9129B"/>
    <w:rsid w:val="00F91441"/>
    <w:rsid w:val="00F91459"/>
    <w:rsid w:val="00F91466"/>
    <w:rsid w:val="00F914B6"/>
    <w:rsid w:val="00F91541"/>
    <w:rsid w:val="00F91555"/>
    <w:rsid w:val="00F915F0"/>
    <w:rsid w:val="00F9165F"/>
    <w:rsid w:val="00F9168A"/>
    <w:rsid w:val="00F91693"/>
    <w:rsid w:val="00F916D0"/>
    <w:rsid w:val="00F9170B"/>
    <w:rsid w:val="00F917D2"/>
    <w:rsid w:val="00F917D5"/>
    <w:rsid w:val="00F917E5"/>
    <w:rsid w:val="00F91815"/>
    <w:rsid w:val="00F9181D"/>
    <w:rsid w:val="00F91865"/>
    <w:rsid w:val="00F91924"/>
    <w:rsid w:val="00F91968"/>
    <w:rsid w:val="00F9196C"/>
    <w:rsid w:val="00F91973"/>
    <w:rsid w:val="00F91985"/>
    <w:rsid w:val="00F919DB"/>
    <w:rsid w:val="00F91A02"/>
    <w:rsid w:val="00F91A3E"/>
    <w:rsid w:val="00F91A4D"/>
    <w:rsid w:val="00F91A8E"/>
    <w:rsid w:val="00F91ABF"/>
    <w:rsid w:val="00F91B66"/>
    <w:rsid w:val="00F91B78"/>
    <w:rsid w:val="00F91BE1"/>
    <w:rsid w:val="00F91C67"/>
    <w:rsid w:val="00F91CB4"/>
    <w:rsid w:val="00F91CBA"/>
    <w:rsid w:val="00F91CDC"/>
    <w:rsid w:val="00F91CE9"/>
    <w:rsid w:val="00F91CFF"/>
    <w:rsid w:val="00F91D19"/>
    <w:rsid w:val="00F91D7B"/>
    <w:rsid w:val="00F91D8D"/>
    <w:rsid w:val="00F91D96"/>
    <w:rsid w:val="00F91DA8"/>
    <w:rsid w:val="00F91DB3"/>
    <w:rsid w:val="00F91DB5"/>
    <w:rsid w:val="00F91DDA"/>
    <w:rsid w:val="00F91E54"/>
    <w:rsid w:val="00F91EA1"/>
    <w:rsid w:val="00F91EAE"/>
    <w:rsid w:val="00F91EC4"/>
    <w:rsid w:val="00F91EC9"/>
    <w:rsid w:val="00F91ED6"/>
    <w:rsid w:val="00F91EE1"/>
    <w:rsid w:val="00F91F53"/>
    <w:rsid w:val="00F91F83"/>
    <w:rsid w:val="00F91FA3"/>
    <w:rsid w:val="00F91FEA"/>
    <w:rsid w:val="00F91FF9"/>
    <w:rsid w:val="00F92015"/>
    <w:rsid w:val="00F92079"/>
    <w:rsid w:val="00F92092"/>
    <w:rsid w:val="00F92099"/>
    <w:rsid w:val="00F920C3"/>
    <w:rsid w:val="00F920EE"/>
    <w:rsid w:val="00F920F4"/>
    <w:rsid w:val="00F920FF"/>
    <w:rsid w:val="00F9214C"/>
    <w:rsid w:val="00F9215A"/>
    <w:rsid w:val="00F921BB"/>
    <w:rsid w:val="00F92264"/>
    <w:rsid w:val="00F9226F"/>
    <w:rsid w:val="00F92306"/>
    <w:rsid w:val="00F92309"/>
    <w:rsid w:val="00F9233A"/>
    <w:rsid w:val="00F92341"/>
    <w:rsid w:val="00F92388"/>
    <w:rsid w:val="00F923B1"/>
    <w:rsid w:val="00F923BE"/>
    <w:rsid w:val="00F92466"/>
    <w:rsid w:val="00F9248C"/>
    <w:rsid w:val="00F924B6"/>
    <w:rsid w:val="00F92539"/>
    <w:rsid w:val="00F92600"/>
    <w:rsid w:val="00F92606"/>
    <w:rsid w:val="00F92634"/>
    <w:rsid w:val="00F926B3"/>
    <w:rsid w:val="00F926E8"/>
    <w:rsid w:val="00F927D0"/>
    <w:rsid w:val="00F927ED"/>
    <w:rsid w:val="00F927F7"/>
    <w:rsid w:val="00F92829"/>
    <w:rsid w:val="00F9284E"/>
    <w:rsid w:val="00F92853"/>
    <w:rsid w:val="00F9287E"/>
    <w:rsid w:val="00F928CF"/>
    <w:rsid w:val="00F928F1"/>
    <w:rsid w:val="00F92962"/>
    <w:rsid w:val="00F92999"/>
    <w:rsid w:val="00F929B4"/>
    <w:rsid w:val="00F929CE"/>
    <w:rsid w:val="00F929DD"/>
    <w:rsid w:val="00F92A45"/>
    <w:rsid w:val="00F92A68"/>
    <w:rsid w:val="00F92A82"/>
    <w:rsid w:val="00F92A9B"/>
    <w:rsid w:val="00F92AA7"/>
    <w:rsid w:val="00F92AC1"/>
    <w:rsid w:val="00F92B09"/>
    <w:rsid w:val="00F92B47"/>
    <w:rsid w:val="00F92B7F"/>
    <w:rsid w:val="00F92B97"/>
    <w:rsid w:val="00F92BA2"/>
    <w:rsid w:val="00F92BBD"/>
    <w:rsid w:val="00F92BC7"/>
    <w:rsid w:val="00F92BDD"/>
    <w:rsid w:val="00F92BEA"/>
    <w:rsid w:val="00F92C03"/>
    <w:rsid w:val="00F92C60"/>
    <w:rsid w:val="00F92C61"/>
    <w:rsid w:val="00F92C70"/>
    <w:rsid w:val="00F92D0C"/>
    <w:rsid w:val="00F92D49"/>
    <w:rsid w:val="00F92D4D"/>
    <w:rsid w:val="00F92D8E"/>
    <w:rsid w:val="00F92DD8"/>
    <w:rsid w:val="00F92E31"/>
    <w:rsid w:val="00F92EB6"/>
    <w:rsid w:val="00F92F19"/>
    <w:rsid w:val="00F92F37"/>
    <w:rsid w:val="00F92F6F"/>
    <w:rsid w:val="00F9305E"/>
    <w:rsid w:val="00F9306A"/>
    <w:rsid w:val="00F9306D"/>
    <w:rsid w:val="00F93070"/>
    <w:rsid w:val="00F9307B"/>
    <w:rsid w:val="00F9307E"/>
    <w:rsid w:val="00F93092"/>
    <w:rsid w:val="00F930D7"/>
    <w:rsid w:val="00F930DE"/>
    <w:rsid w:val="00F931A6"/>
    <w:rsid w:val="00F9320D"/>
    <w:rsid w:val="00F9322D"/>
    <w:rsid w:val="00F93242"/>
    <w:rsid w:val="00F93256"/>
    <w:rsid w:val="00F932B5"/>
    <w:rsid w:val="00F932CC"/>
    <w:rsid w:val="00F93375"/>
    <w:rsid w:val="00F933CB"/>
    <w:rsid w:val="00F9340A"/>
    <w:rsid w:val="00F9341D"/>
    <w:rsid w:val="00F93456"/>
    <w:rsid w:val="00F93458"/>
    <w:rsid w:val="00F934B7"/>
    <w:rsid w:val="00F934F9"/>
    <w:rsid w:val="00F9350B"/>
    <w:rsid w:val="00F9352C"/>
    <w:rsid w:val="00F93561"/>
    <w:rsid w:val="00F93563"/>
    <w:rsid w:val="00F9359A"/>
    <w:rsid w:val="00F935C8"/>
    <w:rsid w:val="00F935F5"/>
    <w:rsid w:val="00F93668"/>
    <w:rsid w:val="00F936BB"/>
    <w:rsid w:val="00F936BE"/>
    <w:rsid w:val="00F936BF"/>
    <w:rsid w:val="00F936D3"/>
    <w:rsid w:val="00F936D5"/>
    <w:rsid w:val="00F936DF"/>
    <w:rsid w:val="00F93778"/>
    <w:rsid w:val="00F937A0"/>
    <w:rsid w:val="00F937C7"/>
    <w:rsid w:val="00F937DB"/>
    <w:rsid w:val="00F93805"/>
    <w:rsid w:val="00F93853"/>
    <w:rsid w:val="00F938C1"/>
    <w:rsid w:val="00F938D9"/>
    <w:rsid w:val="00F938EB"/>
    <w:rsid w:val="00F93917"/>
    <w:rsid w:val="00F939B2"/>
    <w:rsid w:val="00F93A42"/>
    <w:rsid w:val="00F93A79"/>
    <w:rsid w:val="00F93A96"/>
    <w:rsid w:val="00F93ADE"/>
    <w:rsid w:val="00F93B08"/>
    <w:rsid w:val="00F93B09"/>
    <w:rsid w:val="00F93B0E"/>
    <w:rsid w:val="00F93B6F"/>
    <w:rsid w:val="00F93B7F"/>
    <w:rsid w:val="00F93BB3"/>
    <w:rsid w:val="00F93C18"/>
    <w:rsid w:val="00F93C7B"/>
    <w:rsid w:val="00F93C85"/>
    <w:rsid w:val="00F93CD7"/>
    <w:rsid w:val="00F93CFC"/>
    <w:rsid w:val="00F93D60"/>
    <w:rsid w:val="00F93DA3"/>
    <w:rsid w:val="00F93E38"/>
    <w:rsid w:val="00F93E70"/>
    <w:rsid w:val="00F93F0D"/>
    <w:rsid w:val="00F93F14"/>
    <w:rsid w:val="00F93F42"/>
    <w:rsid w:val="00F93F5C"/>
    <w:rsid w:val="00F93FA9"/>
    <w:rsid w:val="00F94010"/>
    <w:rsid w:val="00F94050"/>
    <w:rsid w:val="00F9408D"/>
    <w:rsid w:val="00F940E8"/>
    <w:rsid w:val="00F940F5"/>
    <w:rsid w:val="00F94107"/>
    <w:rsid w:val="00F9412A"/>
    <w:rsid w:val="00F94152"/>
    <w:rsid w:val="00F94170"/>
    <w:rsid w:val="00F941D5"/>
    <w:rsid w:val="00F94200"/>
    <w:rsid w:val="00F9422C"/>
    <w:rsid w:val="00F94232"/>
    <w:rsid w:val="00F9427A"/>
    <w:rsid w:val="00F94297"/>
    <w:rsid w:val="00F942A9"/>
    <w:rsid w:val="00F942CD"/>
    <w:rsid w:val="00F94313"/>
    <w:rsid w:val="00F9431A"/>
    <w:rsid w:val="00F94340"/>
    <w:rsid w:val="00F94364"/>
    <w:rsid w:val="00F9437F"/>
    <w:rsid w:val="00F943CF"/>
    <w:rsid w:val="00F943FF"/>
    <w:rsid w:val="00F94402"/>
    <w:rsid w:val="00F9441C"/>
    <w:rsid w:val="00F9446C"/>
    <w:rsid w:val="00F944B4"/>
    <w:rsid w:val="00F9455A"/>
    <w:rsid w:val="00F945F2"/>
    <w:rsid w:val="00F9460B"/>
    <w:rsid w:val="00F94627"/>
    <w:rsid w:val="00F9465D"/>
    <w:rsid w:val="00F94753"/>
    <w:rsid w:val="00F947A8"/>
    <w:rsid w:val="00F947BC"/>
    <w:rsid w:val="00F94817"/>
    <w:rsid w:val="00F948D9"/>
    <w:rsid w:val="00F9494E"/>
    <w:rsid w:val="00F94998"/>
    <w:rsid w:val="00F949BE"/>
    <w:rsid w:val="00F949D1"/>
    <w:rsid w:val="00F949E7"/>
    <w:rsid w:val="00F94A2E"/>
    <w:rsid w:val="00F94B11"/>
    <w:rsid w:val="00F94B3A"/>
    <w:rsid w:val="00F94B63"/>
    <w:rsid w:val="00F94B69"/>
    <w:rsid w:val="00F94BB4"/>
    <w:rsid w:val="00F94BB6"/>
    <w:rsid w:val="00F94C06"/>
    <w:rsid w:val="00F94C64"/>
    <w:rsid w:val="00F94D6D"/>
    <w:rsid w:val="00F94D77"/>
    <w:rsid w:val="00F94DE3"/>
    <w:rsid w:val="00F94ED7"/>
    <w:rsid w:val="00F94F2B"/>
    <w:rsid w:val="00F94F7B"/>
    <w:rsid w:val="00F94FA9"/>
    <w:rsid w:val="00F94FBB"/>
    <w:rsid w:val="00F94FEC"/>
    <w:rsid w:val="00F95060"/>
    <w:rsid w:val="00F9508A"/>
    <w:rsid w:val="00F950B5"/>
    <w:rsid w:val="00F950D4"/>
    <w:rsid w:val="00F95103"/>
    <w:rsid w:val="00F9516D"/>
    <w:rsid w:val="00F951C7"/>
    <w:rsid w:val="00F951E0"/>
    <w:rsid w:val="00F9525A"/>
    <w:rsid w:val="00F952D9"/>
    <w:rsid w:val="00F952EA"/>
    <w:rsid w:val="00F95312"/>
    <w:rsid w:val="00F9531D"/>
    <w:rsid w:val="00F95371"/>
    <w:rsid w:val="00F9537C"/>
    <w:rsid w:val="00F95393"/>
    <w:rsid w:val="00F953A4"/>
    <w:rsid w:val="00F953A8"/>
    <w:rsid w:val="00F95401"/>
    <w:rsid w:val="00F9540E"/>
    <w:rsid w:val="00F95446"/>
    <w:rsid w:val="00F95462"/>
    <w:rsid w:val="00F95469"/>
    <w:rsid w:val="00F954AD"/>
    <w:rsid w:val="00F954F1"/>
    <w:rsid w:val="00F954FD"/>
    <w:rsid w:val="00F95508"/>
    <w:rsid w:val="00F95579"/>
    <w:rsid w:val="00F955B0"/>
    <w:rsid w:val="00F9564D"/>
    <w:rsid w:val="00F9569A"/>
    <w:rsid w:val="00F95719"/>
    <w:rsid w:val="00F957BB"/>
    <w:rsid w:val="00F95887"/>
    <w:rsid w:val="00F958C0"/>
    <w:rsid w:val="00F958E9"/>
    <w:rsid w:val="00F958F8"/>
    <w:rsid w:val="00F95921"/>
    <w:rsid w:val="00F95940"/>
    <w:rsid w:val="00F95942"/>
    <w:rsid w:val="00F9597F"/>
    <w:rsid w:val="00F95983"/>
    <w:rsid w:val="00F95999"/>
    <w:rsid w:val="00F959AC"/>
    <w:rsid w:val="00F959B7"/>
    <w:rsid w:val="00F959C1"/>
    <w:rsid w:val="00F959C6"/>
    <w:rsid w:val="00F959E3"/>
    <w:rsid w:val="00F959E6"/>
    <w:rsid w:val="00F959E9"/>
    <w:rsid w:val="00F95A73"/>
    <w:rsid w:val="00F95A96"/>
    <w:rsid w:val="00F95AA1"/>
    <w:rsid w:val="00F95B06"/>
    <w:rsid w:val="00F95BC0"/>
    <w:rsid w:val="00F95BC2"/>
    <w:rsid w:val="00F95C0D"/>
    <w:rsid w:val="00F95C1C"/>
    <w:rsid w:val="00F95C54"/>
    <w:rsid w:val="00F95C67"/>
    <w:rsid w:val="00F95C95"/>
    <w:rsid w:val="00F95E0E"/>
    <w:rsid w:val="00F95E19"/>
    <w:rsid w:val="00F95E50"/>
    <w:rsid w:val="00F95E60"/>
    <w:rsid w:val="00F95E7B"/>
    <w:rsid w:val="00F95E7D"/>
    <w:rsid w:val="00F95F16"/>
    <w:rsid w:val="00F95FBA"/>
    <w:rsid w:val="00F95FDE"/>
    <w:rsid w:val="00F9601A"/>
    <w:rsid w:val="00F9601C"/>
    <w:rsid w:val="00F96065"/>
    <w:rsid w:val="00F9606D"/>
    <w:rsid w:val="00F96078"/>
    <w:rsid w:val="00F960CF"/>
    <w:rsid w:val="00F960E2"/>
    <w:rsid w:val="00F96106"/>
    <w:rsid w:val="00F9611E"/>
    <w:rsid w:val="00F9614C"/>
    <w:rsid w:val="00F96164"/>
    <w:rsid w:val="00F96165"/>
    <w:rsid w:val="00F96171"/>
    <w:rsid w:val="00F96172"/>
    <w:rsid w:val="00F961B9"/>
    <w:rsid w:val="00F961BB"/>
    <w:rsid w:val="00F961C9"/>
    <w:rsid w:val="00F961E8"/>
    <w:rsid w:val="00F961EC"/>
    <w:rsid w:val="00F96230"/>
    <w:rsid w:val="00F96238"/>
    <w:rsid w:val="00F96245"/>
    <w:rsid w:val="00F9629B"/>
    <w:rsid w:val="00F962C1"/>
    <w:rsid w:val="00F96308"/>
    <w:rsid w:val="00F9636C"/>
    <w:rsid w:val="00F9639F"/>
    <w:rsid w:val="00F963EB"/>
    <w:rsid w:val="00F96403"/>
    <w:rsid w:val="00F9640A"/>
    <w:rsid w:val="00F96446"/>
    <w:rsid w:val="00F9646F"/>
    <w:rsid w:val="00F96499"/>
    <w:rsid w:val="00F964D9"/>
    <w:rsid w:val="00F96518"/>
    <w:rsid w:val="00F96524"/>
    <w:rsid w:val="00F966A1"/>
    <w:rsid w:val="00F966B6"/>
    <w:rsid w:val="00F96725"/>
    <w:rsid w:val="00F9677A"/>
    <w:rsid w:val="00F967A6"/>
    <w:rsid w:val="00F967B3"/>
    <w:rsid w:val="00F967B8"/>
    <w:rsid w:val="00F967C7"/>
    <w:rsid w:val="00F967F8"/>
    <w:rsid w:val="00F96805"/>
    <w:rsid w:val="00F96821"/>
    <w:rsid w:val="00F968C1"/>
    <w:rsid w:val="00F96920"/>
    <w:rsid w:val="00F9698D"/>
    <w:rsid w:val="00F969DA"/>
    <w:rsid w:val="00F969E3"/>
    <w:rsid w:val="00F96A86"/>
    <w:rsid w:val="00F96B13"/>
    <w:rsid w:val="00F96B16"/>
    <w:rsid w:val="00F96B30"/>
    <w:rsid w:val="00F96B33"/>
    <w:rsid w:val="00F96C1B"/>
    <w:rsid w:val="00F96C26"/>
    <w:rsid w:val="00F96C29"/>
    <w:rsid w:val="00F96C3D"/>
    <w:rsid w:val="00F96C47"/>
    <w:rsid w:val="00F96D3D"/>
    <w:rsid w:val="00F96D77"/>
    <w:rsid w:val="00F96E39"/>
    <w:rsid w:val="00F96E3B"/>
    <w:rsid w:val="00F96E4C"/>
    <w:rsid w:val="00F96E9B"/>
    <w:rsid w:val="00F96F3A"/>
    <w:rsid w:val="00F96F6C"/>
    <w:rsid w:val="00F96F77"/>
    <w:rsid w:val="00F96FAC"/>
    <w:rsid w:val="00F96FD4"/>
    <w:rsid w:val="00F9700B"/>
    <w:rsid w:val="00F9701F"/>
    <w:rsid w:val="00F97059"/>
    <w:rsid w:val="00F9705A"/>
    <w:rsid w:val="00F97077"/>
    <w:rsid w:val="00F970DB"/>
    <w:rsid w:val="00F9714D"/>
    <w:rsid w:val="00F9717D"/>
    <w:rsid w:val="00F971C4"/>
    <w:rsid w:val="00F971CD"/>
    <w:rsid w:val="00F9725B"/>
    <w:rsid w:val="00F97262"/>
    <w:rsid w:val="00F972BE"/>
    <w:rsid w:val="00F9735F"/>
    <w:rsid w:val="00F973C3"/>
    <w:rsid w:val="00F973F4"/>
    <w:rsid w:val="00F9742D"/>
    <w:rsid w:val="00F9745B"/>
    <w:rsid w:val="00F9746B"/>
    <w:rsid w:val="00F974A1"/>
    <w:rsid w:val="00F974AC"/>
    <w:rsid w:val="00F974F5"/>
    <w:rsid w:val="00F97501"/>
    <w:rsid w:val="00F97509"/>
    <w:rsid w:val="00F97526"/>
    <w:rsid w:val="00F97533"/>
    <w:rsid w:val="00F97580"/>
    <w:rsid w:val="00F975C9"/>
    <w:rsid w:val="00F976CC"/>
    <w:rsid w:val="00F976FB"/>
    <w:rsid w:val="00F97730"/>
    <w:rsid w:val="00F9773D"/>
    <w:rsid w:val="00F97770"/>
    <w:rsid w:val="00F97786"/>
    <w:rsid w:val="00F97825"/>
    <w:rsid w:val="00F9786C"/>
    <w:rsid w:val="00F97871"/>
    <w:rsid w:val="00F978C0"/>
    <w:rsid w:val="00F97904"/>
    <w:rsid w:val="00F97935"/>
    <w:rsid w:val="00F97951"/>
    <w:rsid w:val="00F97992"/>
    <w:rsid w:val="00F979C2"/>
    <w:rsid w:val="00F979D4"/>
    <w:rsid w:val="00F979E8"/>
    <w:rsid w:val="00F97A1B"/>
    <w:rsid w:val="00F97A24"/>
    <w:rsid w:val="00F97AAE"/>
    <w:rsid w:val="00F97AC6"/>
    <w:rsid w:val="00F97ACD"/>
    <w:rsid w:val="00F97AD3"/>
    <w:rsid w:val="00F97AE8"/>
    <w:rsid w:val="00F97AEF"/>
    <w:rsid w:val="00F97B0A"/>
    <w:rsid w:val="00F97B3F"/>
    <w:rsid w:val="00F97B46"/>
    <w:rsid w:val="00F97B55"/>
    <w:rsid w:val="00F97BA2"/>
    <w:rsid w:val="00F97C23"/>
    <w:rsid w:val="00F97C71"/>
    <w:rsid w:val="00F97C93"/>
    <w:rsid w:val="00F97CF2"/>
    <w:rsid w:val="00F97D06"/>
    <w:rsid w:val="00F97D44"/>
    <w:rsid w:val="00F97D91"/>
    <w:rsid w:val="00F97DDA"/>
    <w:rsid w:val="00F97E0D"/>
    <w:rsid w:val="00F97E0F"/>
    <w:rsid w:val="00F97EE5"/>
    <w:rsid w:val="00F97EE6"/>
    <w:rsid w:val="00F97F15"/>
    <w:rsid w:val="00F97F16"/>
    <w:rsid w:val="00F97F1C"/>
    <w:rsid w:val="00F97F3D"/>
    <w:rsid w:val="00F97F7C"/>
    <w:rsid w:val="00FA0034"/>
    <w:rsid w:val="00FA0043"/>
    <w:rsid w:val="00FA0075"/>
    <w:rsid w:val="00FA00A3"/>
    <w:rsid w:val="00FA00BE"/>
    <w:rsid w:val="00FA00C1"/>
    <w:rsid w:val="00FA00C6"/>
    <w:rsid w:val="00FA00DF"/>
    <w:rsid w:val="00FA010D"/>
    <w:rsid w:val="00FA0110"/>
    <w:rsid w:val="00FA0151"/>
    <w:rsid w:val="00FA0165"/>
    <w:rsid w:val="00FA018E"/>
    <w:rsid w:val="00FA0265"/>
    <w:rsid w:val="00FA0286"/>
    <w:rsid w:val="00FA0306"/>
    <w:rsid w:val="00FA03DC"/>
    <w:rsid w:val="00FA03EC"/>
    <w:rsid w:val="00FA046C"/>
    <w:rsid w:val="00FA04C0"/>
    <w:rsid w:val="00FA04D0"/>
    <w:rsid w:val="00FA04DE"/>
    <w:rsid w:val="00FA056A"/>
    <w:rsid w:val="00FA057B"/>
    <w:rsid w:val="00FA05EE"/>
    <w:rsid w:val="00FA061B"/>
    <w:rsid w:val="00FA0620"/>
    <w:rsid w:val="00FA064C"/>
    <w:rsid w:val="00FA066D"/>
    <w:rsid w:val="00FA0670"/>
    <w:rsid w:val="00FA06BB"/>
    <w:rsid w:val="00FA06CB"/>
    <w:rsid w:val="00FA06CD"/>
    <w:rsid w:val="00FA06D1"/>
    <w:rsid w:val="00FA06D2"/>
    <w:rsid w:val="00FA06E1"/>
    <w:rsid w:val="00FA072E"/>
    <w:rsid w:val="00FA0808"/>
    <w:rsid w:val="00FA0905"/>
    <w:rsid w:val="00FA094F"/>
    <w:rsid w:val="00FA099C"/>
    <w:rsid w:val="00FA09B5"/>
    <w:rsid w:val="00FA09C5"/>
    <w:rsid w:val="00FA0A2A"/>
    <w:rsid w:val="00FA0A5D"/>
    <w:rsid w:val="00FA0AD7"/>
    <w:rsid w:val="00FA0B0A"/>
    <w:rsid w:val="00FA0B14"/>
    <w:rsid w:val="00FA0BC3"/>
    <w:rsid w:val="00FA0BCA"/>
    <w:rsid w:val="00FA0BCC"/>
    <w:rsid w:val="00FA0C0D"/>
    <w:rsid w:val="00FA0C13"/>
    <w:rsid w:val="00FA0C1F"/>
    <w:rsid w:val="00FA0C2C"/>
    <w:rsid w:val="00FA0C2F"/>
    <w:rsid w:val="00FA0CDC"/>
    <w:rsid w:val="00FA0D10"/>
    <w:rsid w:val="00FA0DB7"/>
    <w:rsid w:val="00FA0DE8"/>
    <w:rsid w:val="00FA0E00"/>
    <w:rsid w:val="00FA0E1D"/>
    <w:rsid w:val="00FA0E2B"/>
    <w:rsid w:val="00FA0ED7"/>
    <w:rsid w:val="00FA0F43"/>
    <w:rsid w:val="00FA0F6B"/>
    <w:rsid w:val="00FA0FC9"/>
    <w:rsid w:val="00FA1012"/>
    <w:rsid w:val="00FA1014"/>
    <w:rsid w:val="00FA103A"/>
    <w:rsid w:val="00FA1055"/>
    <w:rsid w:val="00FA1059"/>
    <w:rsid w:val="00FA1062"/>
    <w:rsid w:val="00FA1063"/>
    <w:rsid w:val="00FA10D1"/>
    <w:rsid w:val="00FA10EA"/>
    <w:rsid w:val="00FA1129"/>
    <w:rsid w:val="00FA112B"/>
    <w:rsid w:val="00FA125F"/>
    <w:rsid w:val="00FA127E"/>
    <w:rsid w:val="00FA12CA"/>
    <w:rsid w:val="00FA132A"/>
    <w:rsid w:val="00FA13E6"/>
    <w:rsid w:val="00FA13E8"/>
    <w:rsid w:val="00FA141D"/>
    <w:rsid w:val="00FA142A"/>
    <w:rsid w:val="00FA14C1"/>
    <w:rsid w:val="00FA1698"/>
    <w:rsid w:val="00FA169D"/>
    <w:rsid w:val="00FA169F"/>
    <w:rsid w:val="00FA16B0"/>
    <w:rsid w:val="00FA16C5"/>
    <w:rsid w:val="00FA16EE"/>
    <w:rsid w:val="00FA1718"/>
    <w:rsid w:val="00FA1738"/>
    <w:rsid w:val="00FA1798"/>
    <w:rsid w:val="00FA17B0"/>
    <w:rsid w:val="00FA17C3"/>
    <w:rsid w:val="00FA17D5"/>
    <w:rsid w:val="00FA1811"/>
    <w:rsid w:val="00FA1848"/>
    <w:rsid w:val="00FA18F9"/>
    <w:rsid w:val="00FA1906"/>
    <w:rsid w:val="00FA1933"/>
    <w:rsid w:val="00FA1949"/>
    <w:rsid w:val="00FA1954"/>
    <w:rsid w:val="00FA1987"/>
    <w:rsid w:val="00FA1A1A"/>
    <w:rsid w:val="00FA1A37"/>
    <w:rsid w:val="00FA1A56"/>
    <w:rsid w:val="00FA1AB7"/>
    <w:rsid w:val="00FA1AE4"/>
    <w:rsid w:val="00FA1B0D"/>
    <w:rsid w:val="00FA1B17"/>
    <w:rsid w:val="00FA1B50"/>
    <w:rsid w:val="00FA1B6F"/>
    <w:rsid w:val="00FA1BA6"/>
    <w:rsid w:val="00FA1C5D"/>
    <w:rsid w:val="00FA1C67"/>
    <w:rsid w:val="00FA1CAE"/>
    <w:rsid w:val="00FA1D0C"/>
    <w:rsid w:val="00FA1DB5"/>
    <w:rsid w:val="00FA1DF7"/>
    <w:rsid w:val="00FA1E4F"/>
    <w:rsid w:val="00FA1EA5"/>
    <w:rsid w:val="00FA1EAB"/>
    <w:rsid w:val="00FA1F08"/>
    <w:rsid w:val="00FA1F13"/>
    <w:rsid w:val="00FA1F6A"/>
    <w:rsid w:val="00FA2029"/>
    <w:rsid w:val="00FA202C"/>
    <w:rsid w:val="00FA2072"/>
    <w:rsid w:val="00FA20A4"/>
    <w:rsid w:val="00FA20E0"/>
    <w:rsid w:val="00FA212E"/>
    <w:rsid w:val="00FA2141"/>
    <w:rsid w:val="00FA214B"/>
    <w:rsid w:val="00FA2192"/>
    <w:rsid w:val="00FA220B"/>
    <w:rsid w:val="00FA225C"/>
    <w:rsid w:val="00FA2286"/>
    <w:rsid w:val="00FA22AA"/>
    <w:rsid w:val="00FA22C4"/>
    <w:rsid w:val="00FA22E8"/>
    <w:rsid w:val="00FA2370"/>
    <w:rsid w:val="00FA23F8"/>
    <w:rsid w:val="00FA240D"/>
    <w:rsid w:val="00FA2418"/>
    <w:rsid w:val="00FA2470"/>
    <w:rsid w:val="00FA24AB"/>
    <w:rsid w:val="00FA24B0"/>
    <w:rsid w:val="00FA2507"/>
    <w:rsid w:val="00FA2514"/>
    <w:rsid w:val="00FA2517"/>
    <w:rsid w:val="00FA2519"/>
    <w:rsid w:val="00FA25CD"/>
    <w:rsid w:val="00FA2618"/>
    <w:rsid w:val="00FA266C"/>
    <w:rsid w:val="00FA266F"/>
    <w:rsid w:val="00FA2693"/>
    <w:rsid w:val="00FA269E"/>
    <w:rsid w:val="00FA26E2"/>
    <w:rsid w:val="00FA26F9"/>
    <w:rsid w:val="00FA27A0"/>
    <w:rsid w:val="00FA27DD"/>
    <w:rsid w:val="00FA27E7"/>
    <w:rsid w:val="00FA27F9"/>
    <w:rsid w:val="00FA280C"/>
    <w:rsid w:val="00FA2823"/>
    <w:rsid w:val="00FA2833"/>
    <w:rsid w:val="00FA285F"/>
    <w:rsid w:val="00FA2865"/>
    <w:rsid w:val="00FA2874"/>
    <w:rsid w:val="00FA28FD"/>
    <w:rsid w:val="00FA2907"/>
    <w:rsid w:val="00FA2942"/>
    <w:rsid w:val="00FA2946"/>
    <w:rsid w:val="00FA297F"/>
    <w:rsid w:val="00FA29E3"/>
    <w:rsid w:val="00FA2A35"/>
    <w:rsid w:val="00FA2A46"/>
    <w:rsid w:val="00FA2A52"/>
    <w:rsid w:val="00FA2A5C"/>
    <w:rsid w:val="00FA2AE6"/>
    <w:rsid w:val="00FA2AE9"/>
    <w:rsid w:val="00FA2B64"/>
    <w:rsid w:val="00FA2B7F"/>
    <w:rsid w:val="00FA2B84"/>
    <w:rsid w:val="00FA2BE5"/>
    <w:rsid w:val="00FA2C01"/>
    <w:rsid w:val="00FA2C0B"/>
    <w:rsid w:val="00FA2C18"/>
    <w:rsid w:val="00FA2CE1"/>
    <w:rsid w:val="00FA2CFA"/>
    <w:rsid w:val="00FA2D07"/>
    <w:rsid w:val="00FA2D2A"/>
    <w:rsid w:val="00FA2D31"/>
    <w:rsid w:val="00FA2D32"/>
    <w:rsid w:val="00FA2D5B"/>
    <w:rsid w:val="00FA2D7E"/>
    <w:rsid w:val="00FA2D81"/>
    <w:rsid w:val="00FA2DF0"/>
    <w:rsid w:val="00FA2E09"/>
    <w:rsid w:val="00FA2EA1"/>
    <w:rsid w:val="00FA2F31"/>
    <w:rsid w:val="00FA2F5C"/>
    <w:rsid w:val="00FA2F73"/>
    <w:rsid w:val="00FA2F98"/>
    <w:rsid w:val="00FA2FA4"/>
    <w:rsid w:val="00FA2FB0"/>
    <w:rsid w:val="00FA307B"/>
    <w:rsid w:val="00FA3097"/>
    <w:rsid w:val="00FA30BB"/>
    <w:rsid w:val="00FA3155"/>
    <w:rsid w:val="00FA31B7"/>
    <w:rsid w:val="00FA31B8"/>
    <w:rsid w:val="00FA31BE"/>
    <w:rsid w:val="00FA320C"/>
    <w:rsid w:val="00FA327A"/>
    <w:rsid w:val="00FA32C8"/>
    <w:rsid w:val="00FA330E"/>
    <w:rsid w:val="00FA3313"/>
    <w:rsid w:val="00FA3376"/>
    <w:rsid w:val="00FA338E"/>
    <w:rsid w:val="00FA33CE"/>
    <w:rsid w:val="00FA3400"/>
    <w:rsid w:val="00FA3407"/>
    <w:rsid w:val="00FA3437"/>
    <w:rsid w:val="00FA344B"/>
    <w:rsid w:val="00FA345E"/>
    <w:rsid w:val="00FA346E"/>
    <w:rsid w:val="00FA348D"/>
    <w:rsid w:val="00FA34CB"/>
    <w:rsid w:val="00FA34E6"/>
    <w:rsid w:val="00FA3582"/>
    <w:rsid w:val="00FA3600"/>
    <w:rsid w:val="00FA3601"/>
    <w:rsid w:val="00FA3619"/>
    <w:rsid w:val="00FA362A"/>
    <w:rsid w:val="00FA362F"/>
    <w:rsid w:val="00FA36BE"/>
    <w:rsid w:val="00FA36C0"/>
    <w:rsid w:val="00FA36D0"/>
    <w:rsid w:val="00FA372A"/>
    <w:rsid w:val="00FA3739"/>
    <w:rsid w:val="00FA376C"/>
    <w:rsid w:val="00FA376D"/>
    <w:rsid w:val="00FA3799"/>
    <w:rsid w:val="00FA37A8"/>
    <w:rsid w:val="00FA37AF"/>
    <w:rsid w:val="00FA3911"/>
    <w:rsid w:val="00FA393B"/>
    <w:rsid w:val="00FA395A"/>
    <w:rsid w:val="00FA39A7"/>
    <w:rsid w:val="00FA39D6"/>
    <w:rsid w:val="00FA3A36"/>
    <w:rsid w:val="00FA3A42"/>
    <w:rsid w:val="00FA3A69"/>
    <w:rsid w:val="00FA3A7E"/>
    <w:rsid w:val="00FA3B01"/>
    <w:rsid w:val="00FA3B35"/>
    <w:rsid w:val="00FA3BA4"/>
    <w:rsid w:val="00FA3BED"/>
    <w:rsid w:val="00FA3C2A"/>
    <w:rsid w:val="00FA3C43"/>
    <w:rsid w:val="00FA3CB2"/>
    <w:rsid w:val="00FA3CC5"/>
    <w:rsid w:val="00FA3CD5"/>
    <w:rsid w:val="00FA3CD7"/>
    <w:rsid w:val="00FA3CDF"/>
    <w:rsid w:val="00FA3D64"/>
    <w:rsid w:val="00FA3DC8"/>
    <w:rsid w:val="00FA3E22"/>
    <w:rsid w:val="00FA3F4C"/>
    <w:rsid w:val="00FA3F6B"/>
    <w:rsid w:val="00FA402D"/>
    <w:rsid w:val="00FA4072"/>
    <w:rsid w:val="00FA411F"/>
    <w:rsid w:val="00FA4167"/>
    <w:rsid w:val="00FA4177"/>
    <w:rsid w:val="00FA4179"/>
    <w:rsid w:val="00FA41B6"/>
    <w:rsid w:val="00FA42A1"/>
    <w:rsid w:val="00FA42DA"/>
    <w:rsid w:val="00FA4351"/>
    <w:rsid w:val="00FA4365"/>
    <w:rsid w:val="00FA4384"/>
    <w:rsid w:val="00FA43B9"/>
    <w:rsid w:val="00FA43FC"/>
    <w:rsid w:val="00FA4440"/>
    <w:rsid w:val="00FA4492"/>
    <w:rsid w:val="00FA4496"/>
    <w:rsid w:val="00FA4497"/>
    <w:rsid w:val="00FA44B5"/>
    <w:rsid w:val="00FA450F"/>
    <w:rsid w:val="00FA4531"/>
    <w:rsid w:val="00FA4535"/>
    <w:rsid w:val="00FA454F"/>
    <w:rsid w:val="00FA45AC"/>
    <w:rsid w:val="00FA4603"/>
    <w:rsid w:val="00FA4652"/>
    <w:rsid w:val="00FA466A"/>
    <w:rsid w:val="00FA46EF"/>
    <w:rsid w:val="00FA46FB"/>
    <w:rsid w:val="00FA47C8"/>
    <w:rsid w:val="00FA47DC"/>
    <w:rsid w:val="00FA47E4"/>
    <w:rsid w:val="00FA47FF"/>
    <w:rsid w:val="00FA480E"/>
    <w:rsid w:val="00FA48AE"/>
    <w:rsid w:val="00FA48CE"/>
    <w:rsid w:val="00FA4915"/>
    <w:rsid w:val="00FA4950"/>
    <w:rsid w:val="00FA49D8"/>
    <w:rsid w:val="00FA49E9"/>
    <w:rsid w:val="00FA49F6"/>
    <w:rsid w:val="00FA4A1A"/>
    <w:rsid w:val="00FA4A29"/>
    <w:rsid w:val="00FA4B01"/>
    <w:rsid w:val="00FA4B3B"/>
    <w:rsid w:val="00FA4B78"/>
    <w:rsid w:val="00FA4B8E"/>
    <w:rsid w:val="00FA4BD4"/>
    <w:rsid w:val="00FA4BF9"/>
    <w:rsid w:val="00FA4C33"/>
    <w:rsid w:val="00FA4C3C"/>
    <w:rsid w:val="00FA4CAC"/>
    <w:rsid w:val="00FA4CD1"/>
    <w:rsid w:val="00FA4D35"/>
    <w:rsid w:val="00FA4D8E"/>
    <w:rsid w:val="00FA4DB6"/>
    <w:rsid w:val="00FA4DBC"/>
    <w:rsid w:val="00FA4E80"/>
    <w:rsid w:val="00FA4ED6"/>
    <w:rsid w:val="00FA4EF4"/>
    <w:rsid w:val="00FA4F08"/>
    <w:rsid w:val="00FA4F2E"/>
    <w:rsid w:val="00FA4F46"/>
    <w:rsid w:val="00FA4F8E"/>
    <w:rsid w:val="00FA4FDD"/>
    <w:rsid w:val="00FA4FE1"/>
    <w:rsid w:val="00FA5045"/>
    <w:rsid w:val="00FA510F"/>
    <w:rsid w:val="00FA5119"/>
    <w:rsid w:val="00FA5132"/>
    <w:rsid w:val="00FA5175"/>
    <w:rsid w:val="00FA519C"/>
    <w:rsid w:val="00FA5209"/>
    <w:rsid w:val="00FA52C8"/>
    <w:rsid w:val="00FA52D0"/>
    <w:rsid w:val="00FA52DE"/>
    <w:rsid w:val="00FA5351"/>
    <w:rsid w:val="00FA5372"/>
    <w:rsid w:val="00FA53A9"/>
    <w:rsid w:val="00FA53D4"/>
    <w:rsid w:val="00FA5401"/>
    <w:rsid w:val="00FA5416"/>
    <w:rsid w:val="00FA5434"/>
    <w:rsid w:val="00FA5448"/>
    <w:rsid w:val="00FA5470"/>
    <w:rsid w:val="00FA54A3"/>
    <w:rsid w:val="00FA54D5"/>
    <w:rsid w:val="00FA54E8"/>
    <w:rsid w:val="00FA5517"/>
    <w:rsid w:val="00FA5533"/>
    <w:rsid w:val="00FA555C"/>
    <w:rsid w:val="00FA5565"/>
    <w:rsid w:val="00FA55C3"/>
    <w:rsid w:val="00FA5636"/>
    <w:rsid w:val="00FA5678"/>
    <w:rsid w:val="00FA5680"/>
    <w:rsid w:val="00FA569A"/>
    <w:rsid w:val="00FA5727"/>
    <w:rsid w:val="00FA5730"/>
    <w:rsid w:val="00FA5766"/>
    <w:rsid w:val="00FA57AD"/>
    <w:rsid w:val="00FA585E"/>
    <w:rsid w:val="00FA5919"/>
    <w:rsid w:val="00FA59C1"/>
    <w:rsid w:val="00FA5A05"/>
    <w:rsid w:val="00FA5A08"/>
    <w:rsid w:val="00FA5A35"/>
    <w:rsid w:val="00FA5A36"/>
    <w:rsid w:val="00FA5AB1"/>
    <w:rsid w:val="00FA5AE5"/>
    <w:rsid w:val="00FA5AEC"/>
    <w:rsid w:val="00FA5BBA"/>
    <w:rsid w:val="00FA5CA6"/>
    <w:rsid w:val="00FA5CF4"/>
    <w:rsid w:val="00FA5D2D"/>
    <w:rsid w:val="00FA5D4E"/>
    <w:rsid w:val="00FA5D85"/>
    <w:rsid w:val="00FA5DAC"/>
    <w:rsid w:val="00FA5DF8"/>
    <w:rsid w:val="00FA5ECF"/>
    <w:rsid w:val="00FA5F03"/>
    <w:rsid w:val="00FA5F06"/>
    <w:rsid w:val="00FA5F13"/>
    <w:rsid w:val="00FA5F1E"/>
    <w:rsid w:val="00FA5F6E"/>
    <w:rsid w:val="00FA60CA"/>
    <w:rsid w:val="00FA6178"/>
    <w:rsid w:val="00FA61C4"/>
    <w:rsid w:val="00FA6220"/>
    <w:rsid w:val="00FA62AC"/>
    <w:rsid w:val="00FA631C"/>
    <w:rsid w:val="00FA6336"/>
    <w:rsid w:val="00FA6402"/>
    <w:rsid w:val="00FA6431"/>
    <w:rsid w:val="00FA6454"/>
    <w:rsid w:val="00FA6486"/>
    <w:rsid w:val="00FA64FD"/>
    <w:rsid w:val="00FA65D3"/>
    <w:rsid w:val="00FA6620"/>
    <w:rsid w:val="00FA6657"/>
    <w:rsid w:val="00FA66CF"/>
    <w:rsid w:val="00FA66F4"/>
    <w:rsid w:val="00FA672B"/>
    <w:rsid w:val="00FA6746"/>
    <w:rsid w:val="00FA674F"/>
    <w:rsid w:val="00FA677E"/>
    <w:rsid w:val="00FA678F"/>
    <w:rsid w:val="00FA67B2"/>
    <w:rsid w:val="00FA67E7"/>
    <w:rsid w:val="00FA6813"/>
    <w:rsid w:val="00FA6835"/>
    <w:rsid w:val="00FA683F"/>
    <w:rsid w:val="00FA688A"/>
    <w:rsid w:val="00FA68BA"/>
    <w:rsid w:val="00FA692D"/>
    <w:rsid w:val="00FA693E"/>
    <w:rsid w:val="00FA6A28"/>
    <w:rsid w:val="00FA6A9C"/>
    <w:rsid w:val="00FA6AD7"/>
    <w:rsid w:val="00FA6AFD"/>
    <w:rsid w:val="00FA6B41"/>
    <w:rsid w:val="00FA6B64"/>
    <w:rsid w:val="00FA6BB1"/>
    <w:rsid w:val="00FA6C45"/>
    <w:rsid w:val="00FA6C9A"/>
    <w:rsid w:val="00FA6C9F"/>
    <w:rsid w:val="00FA6CC7"/>
    <w:rsid w:val="00FA6CE1"/>
    <w:rsid w:val="00FA6CFD"/>
    <w:rsid w:val="00FA6CFF"/>
    <w:rsid w:val="00FA6D3D"/>
    <w:rsid w:val="00FA6D3F"/>
    <w:rsid w:val="00FA6DDF"/>
    <w:rsid w:val="00FA6DE3"/>
    <w:rsid w:val="00FA6E3A"/>
    <w:rsid w:val="00FA6E41"/>
    <w:rsid w:val="00FA6EF8"/>
    <w:rsid w:val="00FA6F0D"/>
    <w:rsid w:val="00FA6F11"/>
    <w:rsid w:val="00FA6F15"/>
    <w:rsid w:val="00FA6F2F"/>
    <w:rsid w:val="00FA6F36"/>
    <w:rsid w:val="00FA6F3F"/>
    <w:rsid w:val="00FA6FB5"/>
    <w:rsid w:val="00FA6FB9"/>
    <w:rsid w:val="00FA6FC0"/>
    <w:rsid w:val="00FA7023"/>
    <w:rsid w:val="00FA7051"/>
    <w:rsid w:val="00FA7067"/>
    <w:rsid w:val="00FA7068"/>
    <w:rsid w:val="00FA7073"/>
    <w:rsid w:val="00FA70CC"/>
    <w:rsid w:val="00FA7126"/>
    <w:rsid w:val="00FA7142"/>
    <w:rsid w:val="00FA7164"/>
    <w:rsid w:val="00FA7200"/>
    <w:rsid w:val="00FA7269"/>
    <w:rsid w:val="00FA7289"/>
    <w:rsid w:val="00FA72B1"/>
    <w:rsid w:val="00FA72C0"/>
    <w:rsid w:val="00FA72D2"/>
    <w:rsid w:val="00FA72D7"/>
    <w:rsid w:val="00FA732D"/>
    <w:rsid w:val="00FA7347"/>
    <w:rsid w:val="00FA7393"/>
    <w:rsid w:val="00FA742A"/>
    <w:rsid w:val="00FA7446"/>
    <w:rsid w:val="00FA74CF"/>
    <w:rsid w:val="00FA74F1"/>
    <w:rsid w:val="00FA7552"/>
    <w:rsid w:val="00FA75CA"/>
    <w:rsid w:val="00FA761C"/>
    <w:rsid w:val="00FA766A"/>
    <w:rsid w:val="00FA767B"/>
    <w:rsid w:val="00FA76AC"/>
    <w:rsid w:val="00FA76BC"/>
    <w:rsid w:val="00FA7721"/>
    <w:rsid w:val="00FA7760"/>
    <w:rsid w:val="00FA7778"/>
    <w:rsid w:val="00FA77AE"/>
    <w:rsid w:val="00FA77F0"/>
    <w:rsid w:val="00FA7891"/>
    <w:rsid w:val="00FA78DE"/>
    <w:rsid w:val="00FA7907"/>
    <w:rsid w:val="00FA7920"/>
    <w:rsid w:val="00FA7924"/>
    <w:rsid w:val="00FA792F"/>
    <w:rsid w:val="00FA7931"/>
    <w:rsid w:val="00FA7938"/>
    <w:rsid w:val="00FA795D"/>
    <w:rsid w:val="00FA7980"/>
    <w:rsid w:val="00FA799E"/>
    <w:rsid w:val="00FA79E7"/>
    <w:rsid w:val="00FA7A4D"/>
    <w:rsid w:val="00FA7A62"/>
    <w:rsid w:val="00FA7A8B"/>
    <w:rsid w:val="00FA7AE5"/>
    <w:rsid w:val="00FA7B20"/>
    <w:rsid w:val="00FA7B31"/>
    <w:rsid w:val="00FA7B3F"/>
    <w:rsid w:val="00FA7B54"/>
    <w:rsid w:val="00FA7BC9"/>
    <w:rsid w:val="00FA7C16"/>
    <w:rsid w:val="00FA7C50"/>
    <w:rsid w:val="00FA7CC3"/>
    <w:rsid w:val="00FA7CD4"/>
    <w:rsid w:val="00FA7D90"/>
    <w:rsid w:val="00FA7DAF"/>
    <w:rsid w:val="00FA7DB6"/>
    <w:rsid w:val="00FA7E04"/>
    <w:rsid w:val="00FA7E13"/>
    <w:rsid w:val="00FA7E31"/>
    <w:rsid w:val="00FA7E53"/>
    <w:rsid w:val="00FA7E88"/>
    <w:rsid w:val="00FA7EFF"/>
    <w:rsid w:val="00FA7F38"/>
    <w:rsid w:val="00FA7F4D"/>
    <w:rsid w:val="00FA7F4E"/>
    <w:rsid w:val="00FA7FD1"/>
    <w:rsid w:val="00FA7FDE"/>
    <w:rsid w:val="00FB005A"/>
    <w:rsid w:val="00FB00A0"/>
    <w:rsid w:val="00FB00D4"/>
    <w:rsid w:val="00FB00DC"/>
    <w:rsid w:val="00FB00E0"/>
    <w:rsid w:val="00FB00F7"/>
    <w:rsid w:val="00FB0131"/>
    <w:rsid w:val="00FB0136"/>
    <w:rsid w:val="00FB0190"/>
    <w:rsid w:val="00FB01CD"/>
    <w:rsid w:val="00FB0255"/>
    <w:rsid w:val="00FB029F"/>
    <w:rsid w:val="00FB02AD"/>
    <w:rsid w:val="00FB02EE"/>
    <w:rsid w:val="00FB0315"/>
    <w:rsid w:val="00FB034C"/>
    <w:rsid w:val="00FB0378"/>
    <w:rsid w:val="00FB0394"/>
    <w:rsid w:val="00FB03C5"/>
    <w:rsid w:val="00FB03D0"/>
    <w:rsid w:val="00FB0435"/>
    <w:rsid w:val="00FB052E"/>
    <w:rsid w:val="00FB0575"/>
    <w:rsid w:val="00FB059A"/>
    <w:rsid w:val="00FB05B6"/>
    <w:rsid w:val="00FB069B"/>
    <w:rsid w:val="00FB06A8"/>
    <w:rsid w:val="00FB073B"/>
    <w:rsid w:val="00FB0768"/>
    <w:rsid w:val="00FB0784"/>
    <w:rsid w:val="00FB07D6"/>
    <w:rsid w:val="00FB07EB"/>
    <w:rsid w:val="00FB0815"/>
    <w:rsid w:val="00FB0890"/>
    <w:rsid w:val="00FB08FF"/>
    <w:rsid w:val="00FB0908"/>
    <w:rsid w:val="00FB0917"/>
    <w:rsid w:val="00FB0959"/>
    <w:rsid w:val="00FB09AA"/>
    <w:rsid w:val="00FB09E0"/>
    <w:rsid w:val="00FB09F6"/>
    <w:rsid w:val="00FB0A10"/>
    <w:rsid w:val="00FB0A22"/>
    <w:rsid w:val="00FB0A70"/>
    <w:rsid w:val="00FB0B57"/>
    <w:rsid w:val="00FB0B66"/>
    <w:rsid w:val="00FB0BE5"/>
    <w:rsid w:val="00FB0C00"/>
    <w:rsid w:val="00FB0CDD"/>
    <w:rsid w:val="00FB0CF5"/>
    <w:rsid w:val="00FB0D7A"/>
    <w:rsid w:val="00FB0E0E"/>
    <w:rsid w:val="00FB0E87"/>
    <w:rsid w:val="00FB0EB0"/>
    <w:rsid w:val="00FB0EB1"/>
    <w:rsid w:val="00FB0EB9"/>
    <w:rsid w:val="00FB0F1C"/>
    <w:rsid w:val="00FB0F62"/>
    <w:rsid w:val="00FB0F99"/>
    <w:rsid w:val="00FB0FA3"/>
    <w:rsid w:val="00FB0FE5"/>
    <w:rsid w:val="00FB101C"/>
    <w:rsid w:val="00FB102F"/>
    <w:rsid w:val="00FB10C7"/>
    <w:rsid w:val="00FB1106"/>
    <w:rsid w:val="00FB1175"/>
    <w:rsid w:val="00FB11CC"/>
    <w:rsid w:val="00FB12E4"/>
    <w:rsid w:val="00FB1352"/>
    <w:rsid w:val="00FB1369"/>
    <w:rsid w:val="00FB13CE"/>
    <w:rsid w:val="00FB13EA"/>
    <w:rsid w:val="00FB140D"/>
    <w:rsid w:val="00FB14EF"/>
    <w:rsid w:val="00FB15A0"/>
    <w:rsid w:val="00FB15AE"/>
    <w:rsid w:val="00FB15FF"/>
    <w:rsid w:val="00FB1615"/>
    <w:rsid w:val="00FB16A7"/>
    <w:rsid w:val="00FB16CA"/>
    <w:rsid w:val="00FB16CE"/>
    <w:rsid w:val="00FB16D7"/>
    <w:rsid w:val="00FB16EF"/>
    <w:rsid w:val="00FB1741"/>
    <w:rsid w:val="00FB176C"/>
    <w:rsid w:val="00FB1830"/>
    <w:rsid w:val="00FB1864"/>
    <w:rsid w:val="00FB1865"/>
    <w:rsid w:val="00FB1868"/>
    <w:rsid w:val="00FB1880"/>
    <w:rsid w:val="00FB188E"/>
    <w:rsid w:val="00FB189E"/>
    <w:rsid w:val="00FB194B"/>
    <w:rsid w:val="00FB194E"/>
    <w:rsid w:val="00FB1978"/>
    <w:rsid w:val="00FB197B"/>
    <w:rsid w:val="00FB19A2"/>
    <w:rsid w:val="00FB19AF"/>
    <w:rsid w:val="00FB19EB"/>
    <w:rsid w:val="00FB1A22"/>
    <w:rsid w:val="00FB1A35"/>
    <w:rsid w:val="00FB1AA8"/>
    <w:rsid w:val="00FB1AAA"/>
    <w:rsid w:val="00FB1ABC"/>
    <w:rsid w:val="00FB1ABE"/>
    <w:rsid w:val="00FB1B18"/>
    <w:rsid w:val="00FB1B23"/>
    <w:rsid w:val="00FB1B49"/>
    <w:rsid w:val="00FB1C0A"/>
    <w:rsid w:val="00FB1C2D"/>
    <w:rsid w:val="00FB1C42"/>
    <w:rsid w:val="00FB1C4B"/>
    <w:rsid w:val="00FB1C63"/>
    <w:rsid w:val="00FB1CA2"/>
    <w:rsid w:val="00FB1D20"/>
    <w:rsid w:val="00FB1D3C"/>
    <w:rsid w:val="00FB1D70"/>
    <w:rsid w:val="00FB1DE9"/>
    <w:rsid w:val="00FB1DEA"/>
    <w:rsid w:val="00FB1DF9"/>
    <w:rsid w:val="00FB1E11"/>
    <w:rsid w:val="00FB1E4E"/>
    <w:rsid w:val="00FB1EFD"/>
    <w:rsid w:val="00FB1F1C"/>
    <w:rsid w:val="00FB1F6D"/>
    <w:rsid w:val="00FB2016"/>
    <w:rsid w:val="00FB2056"/>
    <w:rsid w:val="00FB2075"/>
    <w:rsid w:val="00FB207C"/>
    <w:rsid w:val="00FB207E"/>
    <w:rsid w:val="00FB20AC"/>
    <w:rsid w:val="00FB20E0"/>
    <w:rsid w:val="00FB2129"/>
    <w:rsid w:val="00FB2135"/>
    <w:rsid w:val="00FB2149"/>
    <w:rsid w:val="00FB2158"/>
    <w:rsid w:val="00FB2172"/>
    <w:rsid w:val="00FB2174"/>
    <w:rsid w:val="00FB21C8"/>
    <w:rsid w:val="00FB21F8"/>
    <w:rsid w:val="00FB222E"/>
    <w:rsid w:val="00FB2279"/>
    <w:rsid w:val="00FB22B7"/>
    <w:rsid w:val="00FB22DD"/>
    <w:rsid w:val="00FB2312"/>
    <w:rsid w:val="00FB23A3"/>
    <w:rsid w:val="00FB23B2"/>
    <w:rsid w:val="00FB2417"/>
    <w:rsid w:val="00FB245B"/>
    <w:rsid w:val="00FB248E"/>
    <w:rsid w:val="00FB24A0"/>
    <w:rsid w:val="00FB24B2"/>
    <w:rsid w:val="00FB24EC"/>
    <w:rsid w:val="00FB24F8"/>
    <w:rsid w:val="00FB2514"/>
    <w:rsid w:val="00FB25F6"/>
    <w:rsid w:val="00FB2674"/>
    <w:rsid w:val="00FB26AB"/>
    <w:rsid w:val="00FB26B7"/>
    <w:rsid w:val="00FB2762"/>
    <w:rsid w:val="00FB2765"/>
    <w:rsid w:val="00FB2788"/>
    <w:rsid w:val="00FB2813"/>
    <w:rsid w:val="00FB2814"/>
    <w:rsid w:val="00FB2860"/>
    <w:rsid w:val="00FB28BB"/>
    <w:rsid w:val="00FB28CF"/>
    <w:rsid w:val="00FB2952"/>
    <w:rsid w:val="00FB2959"/>
    <w:rsid w:val="00FB2981"/>
    <w:rsid w:val="00FB29A6"/>
    <w:rsid w:val="00FB29CA"/>
    <w:rsid w:val="00FB29DA"/>
    <w:rsid w:val="00FB2A2C"/>
    <w:rsid w:val="00FB2A60"/>
    <w:rsid w:val="00FB2A74"/>
    <w:rsid w:val="00FB2AB9"/>
    <w:rsid w:val="00FB2B13"/>
    <w:rsid w:val="00FB2B2E"/>
    <w:rsid w:val="00FB2BC9"/>
    <w:rsid w:val="00FB2BCD"/>
    <w:rsid w:val="00FB2C33"/>
    <w:rsid w:val="00FB2C3B"/>
    <w:rsid w:val="00FB2C5A"/>
    <w:rsid w:val="00FB2C75"/>
    <w:rsid w:val="00FB2C8A"/>
    <w:rsid w:val="00FB2CB7"/>
    <w:rsid w:val="00FB2CBB"/>
    <w:rsid w:val="00FB2CFB"/>
    <w:rsid w:val="00FB2DE7"/>
    <w:rsid w:val="00FB2E73"/>
    <w:rsid w:val="00FB2ED8"/>
    <w:rsid w:val="00FB2F24"/>
    <w:rsid w:val="00FB2F3E"/>
    <w:rsid w:val="00FB2F56"/>
    <w:rsid w:val="00FB2F97"/>
    <w:rsid w:val="00FB2FA6"/>
    <w:rsid w:val="00FB2FD6"/>
    <w:rsid w:val="00FB2FFF"/>
    <w:rsid w:val="00FB3015"/>
    <w:rsid w:val="00FB3020"/>
    <w:rsid w:val="00FB3059"/>
    <w:rsid w:val="00FB305E"/>
    <w:rsid w:val="00FB3156"/>
    <w:rsid w:val="00FB31A7"/>
    <w:rsid w:val="00FB31C5"/>
    <w:rsid w:val="00FB31EB"/>
    <w:rsid w:val="00FB3215"/>
    <w:rsid w:val="00FB322B"/>
    <w:rsid w:val="00FB3236"/>
    <w:rsid w:val="00FB329C"/>
    <w:rsid w:val="00FB32F7"/>
    <w:rsid w:val="00FB33BF"/>
    <w:rsid w:val="00FB33C1"/>
    <w:rsid w:val="00FB33DB"/>
    <w:rsid w:val="00FB3488"/>
    <w:rsid w:val="00FB34D2"/>
    <w:rsid w:val="00FB359C"/>
    <w:rsid w:val="00FB364E"/>
    <w:rsid w:val="00FB3694"/>
    <w:rsid w:val="00FB36A0"/>
    <w:rsid w:val="00FB36CE"/>
    <w:rsid w:val="00FB3747"/>
    <w:rsid w:val="00FB380F"/>
    <w:rsid w:val="00FB3820"/>
    <w:rsid w:val="00FB3867"/>
    <w:rsid w:val="00FB389A"/>
    <w:rsid w:val="00FB3905"/>
    <w:rsid w:val="00FB3992"/>
    <w:rsid w:val="00FB39E5"/>
    <w:rsid w:val="00FB3A1F"/>
    <w:rsid w:val="00FB3A51"/>
    <w:rsid w:val="00FB3AA8"/>
    <w:rsid w:val="00FB3AFB"/>
    <w:rsid w:val="00FB3B01"/>
    <w:rsid w:val="00FB3B3E"/>
    <w:rsid w:val="00FB3B50"/>
    <w:rsid w:val="00FB3B9D"/>
    <w:rsid w:val="00FB3BF8"/>
    <w:rsid w:val="00FB3C1F"/>
    <w:rsid w:val="00FB3C3D"/>
    <w:rsid w:val="00FB3C50"/>
    <w:rsid w:val="00FB3D69"/>
    <w:rsid w:val="00FB3D90"/>
    <w:rsid w:val="00FB3D9C"/>
    <w:rsid w:val="00FB3E3C"/>
    <w:rsid w:val="00FB3E43"/>
    <w:rsid w:val="00FB3E90"/>
    <w:rsid w:val="00FB3E9C"/>
    <w:rsid w:val="00FB3EB2"/>
    <w:rsid w:val="00FB3F10"/>
    <w:rsid w:val="00FB3F28"/>
    <w:rsid w:val="00FB3F3C"/>
    <w:rsid w:val="00FB3F40"/>
    <w:rsid w:val="00FB3F85"/>
    <w:rsid w:val="00FB3FBA"/>
    <w:rsid w:val="00FB4038"/>
    <w:rsid w:val="00FB40F0"/>
    <w:rsid w:val="00FB4125"/>
    <w:rsid w:val="00FB41BE"/>
    <w:rsid w:val="00FB41C6"/>
    <w:rsid w:val="00FB423F"/>
    <w:rsid w:val="00FB424E"/>
    <w:rsid w:val="00FB42E3"/>
    <w:rsid w:val="00FB431B"/>
    <w:rsid w:val="00FB4386"/>
    <w:rsid w:val="00FB4396"/>
    <w:rsid w:val="00FB43AE"/>
    <w:rsid w:val="00FB43CC"/>
    <w:rsid w:val="00FB43F9"/>
    <w:rsid w:val="00FB4412"/>
    <w:rsid w:val="00FB4434"/>
    <w:rsid w:val="00FB44B8"/>
    <w:rsid w:val="00FB458B"/>
    <w:rsid w:val="00FB45D4"/>
    <w:rsid w:val="00FB4630"/>
    <w:rsid w:val="00FB4633"/>
    <w:rsid w:val="00FB46AC"/>
    <w:rsid w:val="00FB46FF"/>
    <w:rsid w:val="00FB4702"/>
    <w:rsid w:val="00FB4711"/>
    <w:rsid w:val="00FB4748"/>
    <w:rsid w:val="00FB4759"/>
    <w:rsid w:val="00FB4760"/>
    <w:rsid w:val="00FB480A"/>
    <w:rsid w:val="00FB4835"/>
    <w:rsid w:val="00FB48A0"/>
    <w:rsid w:val="00FB48B1"/>
    <w:rsid w:val="00FB48F3"/>
    <w:rsid w:val="00FB4987"/>
    <w:rsid w:val="00FB49CA"/>
    <w:rsid w:val="00FB4AAE"/>
    <w:rsid w:val="00FB4B5A"/>
    <w:rsid w:val="00FB4B94"/>
    <w:rsid w:val="00FB4BA6"/>
    <w:rsid w:val="00FB4BC7"/>
    <w:rsid w:val="00FB4BF5"/>
    <w:rsid w:val="00FB4C66"/>
    <w:rsid w:val="00FB4D00"/>
    <w:rsid w:val="00FB4D1F"/>
    <w:rsid w:val="00FB4D79"/>
    <w:rsid w:val="00FB4D9B"/>
    <w:rsid w:val="00FB4DC3"/>
    <w:rsid w:val="00FB4DCF"/>
    <w:rsid w:val="00FB4DE4"/>
    <w:rsid w:val="00FB4E11"/>
    <w:rsid w:val="00FB4F22"/>
    <w:rsid w:val="00FB4FA1"/>
    <w:rsid w:val="00FB50E9"/>
    <w:rsid w:val="00FB519F"/>
    <w:rsid w:val="00FB51CF"/>
    <w:rsid w:val="00FB51F9"/>
    <w:rsid w:val="00FB51FE"/>
    <w:rsid w:val="00FB526B"/>
    <w:rsid w:val="00FB533A"/>
    <w:rsid w:val="00FB5346"/>
    <w:rsid w:val="00FB535D"/>
    <w:rsid w:val="00FB53DE"/>
    <w:rsid w:val="00FB545B"/>
    <w:rsid w:val="00FB5469"/>
    <w:rsid w:val="00FB5526"/>
    <w:rsid w:val="00FB5569"/>
    <w:rsid w:val="00FB55B2"/>
    <w:rsid w:val="00FB5619"/>
    <w:rsid w:val="00FB5626"/>
    <w:rsid w:val="00FB569F"/>
    <w:rsid w:val="00FB56B6"/>
    <w:rsid w:val="00FB56EA"/>
    <w:rsid w:val="00FB5767"/>
    <w:rsid w:val="00FB5792"/>
    <w:rsid w:val="00FB57DA"/>
    <w:rsid w:val="00FB5813"/>
    <w:rsid w:val="00FB588D"/>
    <w:rsid w:val="00FB58C2"/>
    <w:rsid w:val="00FB592F"/>
    <w:rsid w:val="00FB5A15"/>
    <w:rsid w:val="00FB5A38"/>
    <w:rsid w:val="00FB5A63"/>
    <w:rsid w:val="00FB5A6B"/>
    <w:rsid w:val="00FB5A76"/>
    <w:rsid w:val="00FB5AC2"/>
    <w:rsid w:val="00FB5B18"/>
    <w:rsid w:val="00FB5B1D"/>
    <w:rsid w:val="00FB5B2A"/>
    <w:rsid w:val="00FB5B39"/>
    <w:rsid w:val="00FB5B43"/>
    <w:rsid w:val="00FB5B53"/>
    <w:rsid w:val="00FB5BE5"/>
    <w:rsid w:val="00FB5C85"/>
    <w:rsid w:val="00FB5CC1"/>
    <w:rsid w:val="00FB5CC3"/>
    <w:rsid w:val="00FB5CDA"/>
    <w:rsid w:val="00FB5CE9"/>
    <w:rsid w:val="00FB5D23"/>
    <w:rsid w:val="00FB5D66"/>
    <w:rsid w:val="00FB5DCA"/>
    <w:rsid w:val="00FB5DE6"/>
    <w:rsid w:val="00FB5DFF"/>
    <w:rsid w:val="00FB5E05"/>
    <w:rsid w:val="00FB5E08"/>
    <w:rsid w:val="00FB5E1E"/>
    <w:rsid w:val="00FB5E29"/>
    <w:rsid w:val="00FB5E50"/>
    <w:rsid w:val="00FB5EC0"/>
    <w:rsid w:val="00FB5F08"/>
    <w:rsid w:val="00FB5F17"/>
    <w:rsid w:val="00FB5F82"/>
    <w:rsid w:val="00FB5F83"/>
    <w:rsid w:val="00FB5F84"/>
    <w:rsid w:val="00FB5F9A"/>
    <w:rsid w:val="00FB607B"/>
    <w:rsid w:val="00FB6120"/>
    <w:rsid w:val="00FB61C8"/>
    <w:rsid w:val="00FB61D7"/>
    <w:rsid w:val="00FB61E5"/>
    <w:rsid w:val="00FB6253"/>
    <w:rsid w:val="00FB6292"/>
    <w:rsid w:val="00FB62C6"/>
    <w:rsid w:val="00FB62D5"/>
    <w:rsid w:val="00FB631D"/>
    <w:rsid w:val="00FB6341"/>
    <w:rsid w:val="00FB6368"/>
    <w:rsid w:val="00FB6396"/>
    <w:rsid w:val="00FB63F8"/>
    <w:rsid w:val="00FB644D"/>
    <w:rsid w:val="00FB6491"/>
    <w:rsid w:val="00FB64DE"/>
    <w:rsid w:val="00FB64FE"/>
    <w:rsid w:val="00FB652A"/>
    <w:rsid w:val="00FB657B"/>
    <w:rsid w:val="00FB65C4"/>
    <w:rsid w:val="00FB65D4"/>
    <w:rsid w:val="00FB6688"/>
    <w:rsid w:val="00FB66C2"/>
    <w:rsid w:val="00FB66DB"/>
    <w:rsid w:val="00FB6886"/>
    <w:rsid w:val="00FB6898"/>
    <w:rsid w:val="00FB690D"/>
    <w:rsid w:val="00FB6918"/>
    <w:rsid w:val="00FB6959"/>
    <w:rsid w:val="00FB6A14"/>
    <w:rsid w:val="00FB6A30"/>
    <w:rsid w:val="00FB6A8A"/>
    <w:rsid w:val="00FB6A9A"/>
    <w:rsid w:val="00FB6AA4"/>
    <w:rsid w:val="00FB6AD8"/>
    <w:rsid w:val="00FB6AE0"/>
    <w:rsid w:val="00FB6AED"/>
    <w:rsid w:val="00FB6B61"/>
    <w:rsid w:val="00FB6B6B"/>
    <w:rsid w:val="00FB6B6D"/>
    <w:rsid w:val="00FB6B79"/>
    <w:rsid w:val="00FB6B84"/>
    <w:rsid w:val="00FB6C16"/>
    <w:rsid w:val="00FB6C84"/>
    <w:rsid w:val="00FB6CA9"/>
    <w:rsid w:val="00FB6CC0"/>
    <w:rsid w:val="00FB6D8A"/>
    <w:rsid w:val="00FB6DB0"/>
    <w:rsid w:val="00FB6E30"/>
    <w:rsid w:val="00FB6E88"/>
    <w:rsid w:val="00FB6ED7"/>
    <w:rsid w:val="00FB6F0E"/>
    <w:rsid w:val="00FB6F7D"/>
    <w:rsid w:val="00FB6F86"/>
    <w:rsid w:val="00FB7020"/>
    <w:rsid w:val="00FB704B"/>
    <w:rsid w:val="00FB70F5"/>
    <w:rsid w:val="00FB717F"/>
    <w:rsid w:val="00FB71B6"/>
    <w:rsid w:val="00FB71C6"/>
    <w:rsid w:val="00FB71F1"/>
    <w:rsid w:val="00FB724D"/>
    <w:rsid w:val="00FB7260"/>
    <w:rsid w:val="00FB726A"/>
    <w:rsid w:val="00FB7278"/>
    <w:rsid w:val="00FB72D1"/>
    <w:rsid w:val="00FB72D3"/>
    <w:rsid w:val="00FB7328"/>
    <w:rsid w:val="00FB735E"/>
    <w:rsid w:val="00FB736A"/>
    <w:rsid w:val="00FB73E6"/>
    <w:rsid w:val="00FB740D"/>
    <w:rsid w:val="00FB7493"/>
    <w:rsid w:val="00FB7510"/>
    <w:rsid w:val="00FB7572"/>
    <w:rsid w:val="00FB757E"/>
    <w:rsid w:val="00FB75A2"/>
    <w:rsid w:val="00FB7604"/>
    <w:rsid w:val="00FB765F"/>
    <w:rsid w:val="00FB766C"/>
    <w:rsid w:val="00FB76A3"/>
    <w:rsid w:val="00FB7727"/>
    <w:rsid w:val="00FB773A"/>
    <w:rsid w:val="00FB7747"/>
    <w:rsid w:val="00FB7753"/>
    <w:rsid w:val="00FB777C"/>
    <w:rsid w:val="00FB77A4"/>
    <w:rsid w:val="00FB77B1"/>
    <w:rsid w:val="00FB77C2"/>
    <w:rsid w:val="00FB77D2"/>
    <w:rsid w:val="00FB77E4"/>
    <w:rsid w:val="00FB77FE"/>
    <w:rsid w:val="00FB78A9"/>
    <w:rsid w:val="00FB78AA"/>
    <w:rsid w:val="00FB78B7"/>
    <w:rsid w:val="00FB796E"/>
    <w:rsid w:val="00FB79D4"/>
    <w:rsid w:val="00FB7A19"/>
    <w:rsid w:val="00FB7A53"/>
    <w:rsid w:val="00FB7A98"/>
    <w:rsid w:val="00FB7AAD"/>
    <w:rsid w:val="00FB7ABC"/>
    <w:rsid w:val="00FB7AC4"/>
    <w:rsid w:val="00FB7AD2"/>
    <w:rsid w:val="00FB7AE5"/>
    <w:rsid w:val="00FB7B6E"/>
    <w:rsid w:val="00FB7BD9"/>
    <w:rsid w:val="00FB7C18"/>
    <w:rsid w:val="00FB7C81"/>
    <w:rsid w:val="00FB7CBE"/>
    <w:rsid w:val="00FB7D21"/>
    <w:rsid w:val="00FB7D45"/>
    <w:rsid w:val="00FB7DBF"/>
    <w:rsid w:val="00FB7DD6"/>
    <w:rsid w:val="00FB7DD9"/>
    <w:rsid w:val="00FB7E0A"/>
    <w:rsid w:val="00FB7E1E"/>
    <w:rsid w:val="00FB7E3E"/>
    <w:rsid w:val="00FB7E6E"/>
    <w:rsid w:val="00FB7E8F"/>
    <w:rsid w:val="00FB7FB9"/>
    <w:rsid w:val="00FB7FDF"/>
    <w:rsid w:val="00FC0012"/>
    <w:rsid w:val="00FC004C"/>
    <w:rsid w:val="00FC005A"/>
    <w:rsid w:val="00FC0072"/>
    <w:rsid w:val="00FC0074"/>
    <w:rsid w:val="00FC00BC"/>
    <w:rsid w:val="00FC00F9"/>
    <w:rsid w:val="00FC0153"/>
    <w:rsid w:val="00FC01B1"/>
    <w:rsid w:val="00FC024E"/>
    <w:rsid w:val="00FC0262"/>
    <w:rsid w:val="00FC02A1"/>
    <w:rsid w:val="00FC02CB"/>
    <w:rsid w:val="00FC0316"/>
    <w:rsid w:val="00FC0356"/>
    <w:rsid w:val="00FC035D"/>
    <w:rsid w:val="00FC03B1"/>
    <w:rsid w:val="00FC03B5"/>
    <w:rsid w:val="00FC03B6"/>
    <w:rsid w:val="00FC0447"/>
    <w:rsid w:val="00FC0492"/>
    <w:rsid w:val="00FC049A"/>
    <w:rsid w:val="00FC04AE"/>
    <w:rsid w:val="00FC04D0"/>
    <w:rsid w:val="00FC04EE"/>
    <w:rsid w:val="00FC057F"/>
    <w:rsid w:val="00FC05CD"/>
    <w:rsid w:val="00FC05E1"/>
    <w:rsid w:val="00FC05F8"/>
    <w:rsid w:val="00FC062D"/>
    <w:rsid w:val="00FC063F"/>
    <w:rsid w:val="00FC0649"/>
    <w:rsid w:val="00FC064A"/>
    <w:rsid w:val="00FC06A3"/>
    <w:rsid w:val="00FC06B3"/>
    <w:rsid w:val="00FC0705"/>
    <w:rsid w:val="00FC073C"/>
    <w:rsid w:val="00FC07A8"/>
    <w:rsid w:val="00FC07AF"/>
    <w:rsid w:val="00FC0843"/>
    <w:rsid w:val="00FC0845"/>
    <w:rsid w:val="00FC089D"/>
    <w:rsid w:val="00FC08E2"/>
    <w:rsid w:val="00FC091D"/>
    <w:rsid w:val="00FC092A"/>
    <w:rsid w:val="00FC0933"/>
    <w:rsid w:val="00FC0947"/>
    <w:rsid w:val="00FC096F"/>
    <w:rsid w:val="00FC09D6"/>
    <w:rsid w:val="00FC0A7D"/>
    <w:rsid w:val="00FC0A92"/>
    <w:rsid w:val="00FC0AB8"/>
    <w:rsid w:val="00FC0AF9"/>
    <w:rsid w:val="00FC0B1A"/>
    <w:rsid w:val="00FC0B24"/>
    <w:rsid w:val="00FC0B5C"/>
    <w:rsid w:val="00FC0B66"/>
    <w:rsid w:val="00FC0B77"/>
    <w:rsid w:val="00FC0C4F"/>
    <w:rsid w:val="00FC0C5B"/>
    <w:rsid w:val="00FC0CA7"/>
    <w:rsid w:val="00FC0D0A"/>
    <w:rsid w:val="00FC0D23"/>
    <w:rsid w:val="00FC0D25"/>
    <w:rsid w:val="00FC0DF5"/>
    <w:rsid w:val="00FC0E0B"/>
    <w:rsid w:val="00FC0E64"/>
    <w:rsid w:val="00FC0EAE"/>
    <w:rsid w:val="00FC0EBA"/>
    <w:rsid w:val="00FC0F03"/>
    <w:rsid w:val="00FC0F36"/>
    <w:rsid w:val="00FC0F4D"/>
    <w:rsid w:val="00FC0F95"/>
    <w:rsid w:val="00FC0F97"/>
    <w:rsid w:val="00FC0FEB"/>
    <w:rsid w:val="00FC108E"/>
    <w:rsid w:val="00FC10EB"/>
    <w:rsid w:val="00FC10ED"/>
    <w:rsid w:val="00FC11D9"/>
    <w:rsid w:val="00FC1214"/>
    <w:rsid w:val="00FC121D"/>
    <w:rsid w:val="00FC124D"/>
    <w:rsid w:val="00FC1252"/>
    <w:rsid w:val="00FC1255"/>
    <w:rsid w:val="00FC12D2"/>
    <w:rsid w:val="00FC1306"/>
    <w:rsid w:val="00FC131A"/>
    <w:rsid w:val="00FC1324"/>
    <w:rsid w:val="00FC1365"/>
    <w:rsid w:val="00FC13AD"/>
    <w:rsid w:val="00FC13D1"/>
    <w:rsid w:val="00FC1468"/>
    <w:rsid w:val="00FC1469"/>
    <w:rsid w:val="00FC1494"/>
    <w:rsid w:val="00FC14AC"/>
    <w:rsid w:val="00FC14E9"/>
    <w:rsid w:val="00FC1524"/>
    <w:rsid w:val="00FC1557"/>
    <w:rsid w:val="00FC159D"/>
    <w:rsid w:val="00FC15F1"/>
    <w:rsid w:val="00FC15FA"/>
    <w:rsid w:val="00FC163A"/>
    <w:rsid w:val="00FC163D"/>
    <w:rsid w:val="00FC163E"/>
    <w:rsid w:val="00FC164F"/>
    <w:rsid w:val="00FC16A6"/>
    <w:rsid w:val="00FC16D3"/>
    <w:rsid w:val="00FC16D6"/>
    <w:rsid w:val="00FC16DD"/>
    <w:rsid w:val="00FC16F3"/>
    <w:rsid w:val="00FC1772"/>
    <w:rsid w:val="00FC1804"/>
    <w:rsid w:val="00FC180A"/>
    <w:rsid w:val="00FC1819"/>
    <w:rsid w:val="00FC1846"/>
    <w:rsid w:val="00FC18B9"/>
    <w:rsid w:val="00FC18C7"/>
    <w:rsid w:val="00FC193C"/>
    <w:rsid w:val="00FC198D"/>
    <w:rsid w:val="00FC19B2"/>
    <w:rsid w:val="00FC19CB"/>
    <w:rsid w:val="00FC19FB"/>
    <w:rsid w:val="00FC19FD"/>
    <w:rsid w:val="00FC1A11"/>
    <w:rsid w:val="00FC1AD5"/>
    <w:rsid w:val="00FC1AF1"/>
    <w:rsid w:val="00FC1B25"/>
    <w:rsid w:val="00FC1B93"/>
    <w:rsid w:val="00FC1BD8"/>
    <w:rsid w:val="00FC1BE4"/>
    <w:rsid w:val="00FC1C14"/>
    <w:rsid w:val="00FC1C70"/>
    <w:rsid w:val="00FC1CE8"/>
    <w:rsid w:val="00FC1DF3"/>
    <w:rsid w:val="00FC1DFB"/>
    <w:rsid w:val="00FC1E0F"/>
    <w:rsid w:val="00FC1E1E"/>
    <w:rsid w:val="00FC1EC7"/>
    <w:rsid w:val="00FC1F4F"/>
    <w:rsid w:val="00FC1F6F"/>
    <w:rsid w:val="00FC1F86"/>
    <w:rsid w:val="00FC1FDE"/>
    <w:rsid w:val="00FC1FFF"/>
    <w:rsid w:val="00FC20BE"/>
    <w:rsid w:val="00FC20C4"/>
    <w:rsid w:val="00FC2111"/>
    <w:rsid w:val="00FC215D"/>
    <w:rsid w:val="00FC2269"/>
    <w:rsid w:val="00FC2275"/>
    <w:rsid w:val="00FC22AB"/>
    <w:rsid w:val="00FC2349"/>
    <w:rsid w:val="00FC236A"/>
    <w:rsid w:val="00FC2396"/>
    <w:rsid w:val="00FC2398"/>
    <w:rsid w:val="00FC23A8"/>
    <w:rsid w:val="00FC23B1"/>
    <w:rsid w:val="00FC23DA"/>
    <w:rsid w:val="00FC241D"/>
    <w:rsid w:val="00FC243F"/>
    <w:rsid w:val="00FC24C0"/>
    <w:rsid w:val="00FC24E6"/>
    <w:rsid w:val="00FC250D"/>
    <w:rsid w:val="00FC254A"/>
    <w:rsid w:val="00FC25F7"/>
    <w:rsid w:val="00FC265E"/>
    <w:rsid w:val="00FC267C"/>
    <w:rsid w:val="00FC26A5"/>
    <w:rsid w:val="00FC26F1"/>
    <w:rsid w:val="00FC275F"/>
    <w:rsid w:val="00FC282E"/>
    <w:rsid w:val="00FC2848"/>
    <w:rsid w:val="00FC2867"/>
    <w:rsid w:val="00FC286B"/>
    <w:rsid w:val="00FC2870"/>
    <w:rsid w:val="00FC28BF"/>
    <w:rsid w:val="00FC292C"/>
    <w:rsid w:val="00FC299C"/>
    <w:rsid w:val="00FC29A4"/>
    <w:rsid w:val="00FC29DE"/>
    <w:rsid w:val="00FC2A08"/>
    <w:rsid w:val="00FC2A88"/>
    <w:rsid w:val="00FC2A90"/>
    <w:rsid w:val="00FC2AEE"/>
    <w:rsid w:val="00FC2AF3"/>
    <w:rsid w:val="00FC2AFE"/>
    <w:rsid w:val="00FC2B0D"/>
    <w:rsid w:val="00FC2B24"/>
    <w:rsid w:val="00FC2B38"/>
    <w:rsid w:val="00FC2B7A"/>
    <w:rsid w:val="00FC2BA7"/>
    <w:rsid w:val="00FC2BB2"/>
    <w:rsid w:val="00FC2C46"/>
    <w:rsid w:val="00FC2CC6"/>
    <w:rsid w:val="00FC2CFD"/>
    <w:rsid w:val="00FC2D27"/>
    <w:rsid w:val="00FC2DC9"/>
    <w:rsid w:val="00FC2DE4"/>
    <w:rsid w:val="00FC2DF5"/>
    <w:rsid w:val="00FC2E95"/>
    <w:rsid w:val="00FC2EA3"/>
    <w:rsid w:val="00FC2EFF"/>
    <w:rsid w:val="00FC2F48"/>
    <w:rsid w:val="00FC2F88"/>
    <w:rsid w:val="00FC2FAF"/>
    <w:rsid w:val="00FC2FB9"/>
    <w:rsid w:val="00FC2FF3"/>
    <w:rsid w:val="00FC301A"/>
    <w:rsid w:val="00FC30ED"/>
    <w:rsid w:val="00FC3120"/>
    <w:rsid w:val="00FC3131"/>
    <w:rsid w:val="00FC3203"/>
    <w:rsid w:val="00FC321C"/>
    <w:rsid w:val="00FC3238"/>
    <w:rsid w:val="00FC3277"/>
    <w:rsid w:val="00FC32AE"/>
    <w:rsid w:val="00FC3303"/>
    <w:rsid w:val="00FC3308"/>
    <w:rsid w:val="00FC3348"/>
    <w:rsid w:val="00FC335C"/>
    <w:rsid w:val="00FC33AD"/>
    <w:rsid w:val="00FC344C"/>
    <w:rsid w:val="00FC3487"/>
    <w:rsid w:val="00FC3488"/>
    <w:rsid w:val="00FC34BD"/>
    <w:rsid w:val="00FC34E0"/>
    <w:rsid w:val="00FC3524"/>
    <w:rsid w:val="00FC35CE"/>
    <w:rsid w:val="00FC35E3"/>
    <w:rsid w:val="00FC3601"/>
    <w:rsid w:val="00FC363E"/>
    <w:rsid w:val="00FC367A"/>
    <w:rsid w:val="00FC369F"/>
    <w:rsid w:val="00FC36AF"/>
    <w:rsid w:val="00FC36CD"/>
    <w:rsid w:val="00FC37A4"/>
    <w:rsid w:val="00FC37B3"/>
    <w:rsid w:val="00FC37E1"/>
    <w:rsid w:val="00FC385A"/>
    <w:rsid w:val="00FC388D"/>
    <w:rsid w:val="00FC38A8"/>
    <w:rsid w:val="00FC392E"/>
    <w:rsid w:val="00FC3935"/>
    <w:rsid w:val="00FC393A"/>
    <w:rsid w:val="00FC398D"/>
    <w:rsid w:val="00FC3A2C"/>
    <w:rsid w:val="00FC3A49"/>
    <w:rsid w:val="00FC3A58"/>
    <w:rsid w:val="00FC3A91"/>
    <w:rsid w:val="00FC3AFE"/>
    <w:rsid w:val="00FC3B27"/>
    <w:rsid w:val="00FC3B7E"/>
    <w:rsid w:val="00FC3B89"/>
    <w:rsid w:val="00FC3BB7"/>
    <w:rsid w:val="00FC3BF3"/>
    <w:rsid w:val="00FC3C07"/>
    <w:rsid w:val="00FC3CA2"/>
    <w:rsid w:val="00FC3CCF"/>
    <w:rsid w:val="00FC3CD0"/>
    <w:rsid w:val="00FC3CE8"/>
    <w:rsid w:val="00FC3CFA"/>
    <w:rsid w:val="00FC3D51"/>
    <w:rsid w:val="00FC3D70"/>
    <w:rsid w:val="00FC3D81"/>
    <w:rsid w:val="00FC3DCF"/>
    <w:rsid w:val="00FC3E3C"/>
    <w:rsid w:val="00FC3E59"/>
    <w:rsid w:val="00FC3E7C"/>
    <w:rsid w:val="00FC3E9B"/>
    <w:rsid w:val="00FC3F31"/>
    <w:rsid w:val="00FC3FEA"/>
    <w:rsid w:val="00FC4004"/>
    <w:rsid w:val="00FC400F"/>
    <w:rsid w:val="00FC4042"/>
    <w:rsid w:val="00FC409A"/>
    <w:rsid w:val="00FC40C3"/>
    <w:rsid w:val="00FC40C8"/>
    <w:rsid w:val="00FC40CF"/>
    <w:rsid w:val="00FC4101"/>
    <w:rsid w:val="00FC41D5"/>
    <w:rsid w:val="00FC4233"/>
    <w:rsid w:val="00FC429C"/>
    <w:rsid w:val="00FC4330"/>
    <w:rsid w:val="00FC4383"/>
    <w:rsid w:val="00FC438C"/>
    <w:rsid w:val="00FC4394"/>
    <w:rsid w:val="00FC43A6"/>
    <w:rsid w:val="00FC447C"/>
    <w:rsid w:val="00FC44A6"/>
    <w:rsid w:val="00FC452A"/>
    <w:rsid w:val="00FC45F8"/>
    <w:rsid w:val="00FC461B"/>
    <w:rsid w:val="00FC4678"/>
    <w:rsid w:val="00FC467B"/>
    <w:rsid w:val="00FC4689"/>
    <w:rsid w:val="00FC46DB"/>
    <w:rsid w:val="00FC46DC"/>
    <w:rsid w:val="00FC4716"/>
    <w:rsid w:val="00FC4760"/>
    <w:rsid w:val="00FC47E2"/>
    <w:rsid w:val="00FC4823"/>
    <w:rsid w:val="00FC4846"/>
    <w:rsid w:val="00FC484A"/>
    <w:rsid w:val="00FC48FF"/>
    <w:rsid w:val="00FC491F"/>
    <w:rsid w:val="00FC4935"/>
    <w:rsid w:val="00FC4939"/>
    <w:rsid w:val="00FC4971"/>
    <w:rsid w:val="00FC497A"/>
    <w:rsid w:val="00FC4A26"/>
    <w:rsid w:val="00FC4A4F"/>
    <w:rsid w:val="00FC4AA7"/>
    <w:rsid w:val="00FC4AC7"/>
    <w:rsid w:val="00FC4AF5"/>
    <w:rsid w:val="00FC4B3D"/>
    <w:rsid w:val="00FC4BA5"/>
    <w:rsid w:val="00FC4BBF"/>
    <w:rsid w:val="00FC4C0B"/>
    <w:rsid w:val="00FC4C24"/>
    <w:rsid w:val="00FC4C26"/>
    <w:rsid w:val="00FC4C4E"/>
    <w:rsid w:val="00FC4D03"/>
    <w:rsid w:val="00FC4D5F"/>
    <w:rsid w:val="00FC4D69"/>
    <w:rsid w:val="00FC4D85"/>
    <w:rsid w:val="00FC4DDC"/>
    <w:rsid w:val="00FC4DEE"/>
    <w:rsid w:val="00FC4E37"/>
    <w:rsid w:val="00FC4E41"/>
    <w:rsid w:val="00FC4ED4"/>
    <w:rsid w:val="00FC4ED9"/>
    <w:rsid w:val="00FC4EE9"/>
    <w:rsid w:val="00FC4F98"/>
    <w:rsid w:val="00FC501D"/>
    <w:rsid w:val="00FC5029"/>
    <w:rsid w:val="00FC503A"/>
    <w:rsid w:val="00FC504B"/>
    <w:rsid w:val="00FC5070"/>
    <w:rsid w:val="00FC50AD"/>
    <w:rsid w:val="00FC50B3"/>
    <w:rsid w:val="00FC50BF"/>
    <w:rsid w:val="00FC50C1"/>
    <w:rsid w:val="00FC50D4"/>
    <w:rsid w:val="00FC50E8"/>
    <w:rsid w:val="00FC5104"/>
    <w:rsid w:val="00FC5113"/>
    <w:rsid w:val="00FC5192"/>
    <w:rsid w:val="00FC519C"/>
    <w:rsid w:val="00FC523E"/>
    <w:rsid w:val="00FC5277"/>
    <w:rsid w:val="00FC52AE"/>
    <w:rsid w:val="00FC52F8"/>
    <w:rsid w:val="00FC536B"/>
    <w:rsid w:val="00FC5377"/>
    <w:rsid w:val="00FC53B4"/>
    <w:rsid w:val="00FC53E6"/>
    <w:rsid w:val="00FC5447"/>
    <w:rsid w:val="00FC5498"/>
    <w:rsid w:val="00FC5504"/>
    <w:rsid w:val="00FC5515"/>
    <w:rsid w:val="00FC554C"/>
    <w:rsid w:val="00FC5567"/>
    <w:rsid w:val="00FC55E4"/>
    <w:rsid w:val="00FC55F8"/>
    <w:rsid w:val="00FC5602"/>
    <w:rsid w:val="00FC5614"/>
    <w:rsid w:val="00FC5624"/>
    <w:rsid w:val="00FC5647"/>
    <w:rsid w:val="00FC56B4"/>
    <w:rsid w:val="00FC56B6"/>
    <w:rsid w:val="00FC5815"/>
    <w:rsid w:val="00FC5841"/>
    <w:rsid w:val="00FC5867"/>
    <w:rsid w:val="00FC58A7"/>
    <w:rsid w:val="00FC58D7"/>
    <w:rsid w:val="00FC5914"/>
    <w:rsid w:val="00FC5936"/>
    <w:rsid w:val="00FC593D"/>
    <w:rsid w:val="00FC5941"/>
    <w:rsid w:val="00FC598D"/>
    <w:rsid w:val="00FC5995"/>
    <w:rsid w:val="00FC59DF"/>
    <w:rsid w:val="00FC5A36"/>
    <w:rsid w:val="00FC5A61"/>
    <w:rsid w:val="00FC5ACB"/>
    <w:rsid w:val="00FC5B97"/>
    <w:rsid w:val="00FC5BD2"/>
    <w:rsid w:val="00FC5BE7"/>
    <w:rsid w:val="00FC5BFA"/>
    <w:rsid w:val="00FC5C2B"/>
    <w:rsid w:val="00FC5C61"/>
    <w:rsid w:val="00FC5C7C"/>
    <w:rsid w:val="00FC5C8E"/>
    <w:rsid w:val="00FC5C90"/>
    <w:rsid w:val="00FC5CA8"/>
    <w:rsid w:val="00FC5CFE"/>
    <w:rsid w:val="00FC5DDB"/>
    <w:rsid w:val="00FC5E51"/>
    <w:rsid w:val="00FC5E58"/>
    <w:rsid w:val="00FC5E62"/>
    <w:rsid w:val="00FC5F04"/>
    <w:rsid w:val="00FC6020"/>
    <w:rsid w:val="00FC607E"/>
    <w:rsid w:val="00FC6145"/>
    <w:rsid w:val="00FC615E"/>
    <w:rsid w:val="00FC6171"/>
    <w:rsid w:val="00FC622A"/>
    <w:rsid w:val="00FC626D"/>
    <w:rsid w:val="00FC6283"/>
    <w:rsid w:val="00FC6284"/>
    <w:rsid w:val="00FC62A0"/>
    <w:rsid w:val="00FC62B2"/>
    <w:rsid w:val="00FC62B5"/>
    <w:rsid w:val="00FC6370"/>
    <w:rsid w:val="00FC6417"/>
    <w:rsid w:val="00FC641C"/>
    <w:rsid w:val="00FC6434"/>
    <w:rsid w:val="00FC6436"/>
    <w:rsid w:val="00FC645E"/>
    <w:rsid w:val="00FC6477"/>
    <w:rsid w:val="00FC64D4"/>
    <w:rsid w:val="00FC64EB"/>
    <w:rsid w:val="00FC6550"/>
    <w:rsid w:val="00FC6596"/>
    <w:rsid w:val="00FC6606"/>
    <w:rsid w:val="00FC677B"/>
    <w:rsid w:val="00FC677D"/>
    <w:rsid w:val="00FC67D4"/>
    <w:rsid w:val="00FC6882"/>
    <w:rsid w:val="00FC6890"/>
    <w:rsid w:val="00FC68BF"/>
    <w:rsid w:val="00FC6941"/>
    <w:rsid w:val="00FC699F"/>
    <w:rsid w:val="00FC69B1"/>
    <w:rsid w:val="00FC69B4"/>
    <w:rsid w:val="00FC69CE"/>
    <w:rsid w:val="00FC69DD"/>
    <w:rsid w:val="00FC6A43"/>
    <w:rsid w:val="00FC6A45"/>
    <w:rsid w:val="00FC6A95"/>
    <w:rsid w:val="00FC6AD9"/>
    <w:rsid w:val="00FC6AE5"/>
    <w:rsid w:val="00FC6AEB"/>
    <w:rsid w:val="00FC6BAF"/>
    <w:rsid w:val="00FC6BDB"/>
    <w:rsid w:val="00FC6C03"/>
    <w:rsid w:val="00FC6C04"/>
    <w:rsid w:val="00FC6C10"/>
    <w:rsid w:val="00FC6C25"/>
    <w:rsid w:val="00FC6C2C"/>
    <w:rsid w:val="00FC6C5F"/>
    <w:rsid w:val="00FC6C7C"/>
    <w:rsid w:val="00FC6C82"/>
    <w:rsid w:val="00FC6CBE"/>
    <w:rsid w:val="00FC6CEC"/>
    <w:rsid w:val="00FC6CFC"/>
    <w:rsid w:val="00FC6D12"/>
    <w:rsid w:val="00FC6D1D"/>
    <w:rsid w:val="00FC6D22"/>
    <w:rsid w:val="00FC6D98"/>
    <w:rsid w:val="00FC6E13"/>
    <w:rsid w:val="00FC6E1A"/>
    <w:rsid w:val="00FC6E3F"/>
    <w:rsid w:val="00FC6E5D"/>
    <w:rsid w:val="00FC6E9F"/>
    <w:rsid w:val="00FC6EA4"/>
    <w:rsid w:val="00FC6EBD"/>
    <w:rsid w:val="00FC6EC4"/>
    <w:rsid w:val="00FC6EFE"/>
    <w:rsid w:val="00FC6F60"/>
    <w:rsid w:val="00FC6FAE"/>
    <w:rsid w:val="00FC6FC5"/>
    <w:rsid w:val="00FC7004"/>
    <w:rsid w:val="00FC701A"/>
    <w:rsid w:val="00FC7034"/>
    <w:rsid w:val="00FC706A"/>
    <w:rsid w:val="00FC7078"/>
    <w:rsid w:val="00FC708A"/>
    <w:rsid w:val="00FC709F"/>
    <w:rsid w:val="00FC70DB"/>
    <w:rsid w:val="00FC70F1"/>
    <w:rsid w:val="00FC7102"/>
    <w:rsid w:val="00FC712A"/>
    <w:rsid w:val="00FC7156"/>
    <w:rsid w:val="00FC7173"/>
    <w:rsid w:val="00FC71E0"/>
    <w:rsid w:val="00FC724C"/>
    <w:rsid w:val="00FC7263"/>
    <w:rsid w:val="00FC7264"/>
    <w:rsid w:val="00FC72D9"/>
    <w:rsid w:val="00FC7327"/>
    <w:rsid w:val="00FC732B"/>
    <w:rsid w:val="00FC733D"/>
    <w:rsid w:val="00FC737A"/>
    <w:rsid w:val="00FC73AD"/>
    <w:rsid w:val="00FC73C5"/>
    <w:rsid w:val="00FC73F8"/>
    <w:rsid w:val="00FC7419"/>
    <w:rsid w:val="00FC7446"/>
    <w:rsid w:val="00FC7463"/>
    <w:rsid w:val="00FC7466"/>
    <w:rsid w:val="00FC747E"/>
    <w:rsid w:val="00FC7480"/>
    <w:rsid w:val="00FC74D9"/>
    <w:rsid w:val="00FC74EC"/>
    <w:rsid w:val="00FC751F"/>
    <w:rsid w:val="00FC75E4"/>
    <w:rsid w:val="00FC7601"/>
    <w:rsid w:val="00FC7612"/>
    <w:rsid w:val="00FC766C"/>
    <w:rsid w:val="00FC768A"/>
    <w:rsid w:val="00FC7769"/>
    <w:rsid w:val="00FC778F"/>
    <w:rsid w:val="00FC780F"/>
    <w:rsid w:val="00FC7850"/>
    <w:rsid w:val="00FC787B"/>
    <w:rsid w:val="00FC789A"/>
    <w:rsid w:val="00FC78B7"/>
    <w:rsid w:val="00FC78C2"/>
    <w:rsid w:val="00FC78EA"/>
    <w:rsid w:val="00FC7912"/>
    <w:rsid w:val="00FC79F4"/>
    <w:rsid w:val="00FC7AEC"/>
    <w:rsid w:val="00FC7B30"/>
    <w:rsid w:val="00FC7B5A"/>
    <w:rsid w:val="00FC7B76"/>
    <w:rsid w:val="00FC7BDA"/>
    <w:rsid w:val="00FC7C1B"/>
    <w:rsid w:val="00FC7C36"/>
    <w:rsid w:val="00FC7CC6"/>
    <w:rsid w:val="00FC7CCE"/>
    <w:rsid w:val="00FC7CD0"/>
    <w:rsid w:val="00FC7CE3"/>
    <w:rsid w:val="00FC7CFF"/>
    <w:rsid w:val="00FC7D47"/>
    <w:rsid w:val="00FC7D53"/>
    <w:rsid w:val="00FC7DB1"/>
    <w:rsid w:val="00FC7DCD"/>
    <w:rsid w:val="00FC7DFE"/>
    <w:rsid w:val="00FC7E26"/>
    <w:rsid w:val="00FC7EC5"/>
    <w:rsid w:val="00FC7EDA"/>
    <w:rsid w:val="00FC7F04"/>
    <w:rsid w:val="00FC7F0D"/>
    <w:rsid w:val="00FC7F4C"/>
    <w:rsid w:val="00FC7F86"/>
    <w:rsid w:val="00FC7FBB"/>
    <w:rsid w:val="00FD0066"/>
    <w:rsid w:val="00FD00A6"/>
    <w:rsid w:val="00FD00E2"/>
    <w:rsid w:val="00FD0111"/>
    <w:rsid w:val="00FD01BB"/>
    <w:rsid w:val="00FD01ED"/>
    <w:rsid w:val="00FD01FA"/>
    <w:rsid w:val="00FD0246"/>
    <w:rsid w:val="00FD032B"/>
    <w:rsid w:val="00FD0369"/>
    <w:rsid w:val="00FD03B2"/>
    <w:rsid w:val="00FD041A"/>
    <w:rsid w:val="00FD0440"/>
    <w:rsid w:val="00FD0490"/>
    <w:rsid w:val="00FD0511"/>
    <w:rsid w:val="00FD052A"/>
    <w:rsid w:val="00FD05D9"/>
    <w:rsid w:val="00FD05EC"/>
    <w:rsid w:val="00FD061B"/>
    <w:rsid w:val="00FD0691"/>
    <w:rsid w:val="00FD0696"/>
    <w:rsid w:val="00FD06AB"/>
    <w:rsid w:val="00FD07A5"/>
    <w:rsid w:val="00FD07C3"/>
    <w:rsid w:val="00FD07CD"/>
    <w:rsid w:val="00FD07E6"/>
    <w:rsid w:val="00FD07EE"/>
    <w:rsid w:val="00FD08B7"/>
    <w:rsid w:val="00FD095A"/>
    <w:rsid w:val="00FD0977"/>
    <w:rsid w:val="00FD09B4"/>
    <w:rsid w:val="00FD09B5"/>
    <w:rsid w:val="00FD09BE"/>
    <w:rsid w:val="00FD09CD"/>
    <w:rsid w:val="00FD09E4"/>
    <w:rsid w:val="00FD09FF"/>
    <w:rsid w:val="00FD0A70"/>
    <w:rsid w:val="00FD0B1E"/>
    <w:rsid w:val="00FD0B92"/>
    <w:rsid w:val="00FD0BD6"/>
    <w:rsid w:val="00FD0C1D"/>
    <w:rsid w:val="00FD0C36"/>
    <w:rsid w:val="00FD0C9F"/>
    <w:rsid w:val="00FD0CAB"/>
    <w:rsid w:val="00FD0CE6"/>
    <w:rsid w:val="00FD0CF0"/>
    <w:rsid w:val="00FD0D02"/>
    <w:rsid w:val="00FD0D0B"/>
    <w:rsid w:val="00FD0D33"/>
    <w:rsid w:val="00FD0D45"/>
    <w:rsid w:val="00FD0D70"/>
    <w:rsid w:val="00FD0D7A"/>
    <w:rsid w:val="00FD0DAA"/>
    <w:rsid w:val="00FD0DD8"/>
    <w:rsid w:val="00FD0DD9"/>
    <w:rsid w:val="00FD0DF7"/>
    <w:rsid w:val="00FD0E0D"/>
    <w:rsid w:val="00FD0E19"/>
    <w:rsid w:val="00FD0E6C"/>
    <w:rsid w:val="00FD0EB4"/>
    <w:rsid w:val="00FD0ED3"/>
    <w:rsid w:val="00FD0EE8"/>
    <w:rsid w:val="00FD0F77"/>
    <w:rsid w:val="00FD0F89"/>
    <w:rsid w:val="00FD0FEB"/>
    <w:rsid w:val="00FD1009"/>
    <w:rsid w:val="00FD1053"/>
    <w:rsid w:val="00FD10E3"/>
    <w:rsid w:val="00FD1106"/>
    <w:rsid w:val="00FD11C8"/>
    <w:rsid w:val="00FD11D0"/>
    <w:rsid w:val="00FD12DC"/>
    <w:rsid w:val="00FD12E6"/>
    <w:rsid w:val="00FD1372"/>
    <w:rsid w:val="00FD13A8"/>
    <w:rsid w:val="00FD1453"/>
    <w:rsid w:val="00FD145B"/>
    <w:rsid w:val="00FD149C"/>
    <w:rsid w:val="00FD14B8"/>
    <w:rsid w:val="00FD14DB"/>
    <w:rsid w:val="00FD14E3"/>
    <w:rsid w:val="00FD1536"/>
    <w:rsid w:val="00FD15D2"/>
    <w:rsid w:val="00FD169B"/>
    <w:rsid w:val="00FD16D4"/>
    <w:rsid w:val="00FD1706"/>
    <w:rsid w:val="00FD174F"/>
    <w:rsid w:val="00FD1790"/>
    <w:rsid w:val="00FD17A9"/>
    <w:rsid w:val="00FD17AB"/>
    <w:rsid w:val="00FD1815"/>
    <w:rsid w:val="00FD1835"/>
    <w:rsid w:val="00FD1897"/>
    <w:rsid w:val="00FD18D2"/>
    <w:rsid w:val="00FD18DA"/>
    <w:rsid w:val="00FD191E"/>
    <w:rsid w:val="00FD1962"/>
    <w:rsid w:val="00FD1978"/>
    <w:rsid w:val="00FD1A04"/>
    <w:rsid w:val="00FD1A0C"/>
    <w:rsid w:val="00FD1A9A"/>
    <w:rsid w:val="00FD1AD6"/>
    <w:rsid w:val="00FD1B4D"/>
    <w:rsid w:val="00FD1B65"/>
    <w:rsid w:val="00FD1BB8"/>
    <w:rsid w:val="00FD1BBC"/>
    <w:rsid w:val="00FD1BF1"/>
    <w:rsid w:val="00FD1C40"/>
    <w:rsid w:val="00FD1C6F"/>
    <w:rsid w:val="00FD1CE8"/>
    <w:rsid w:val="00FD1CF7"/>
    <w:rsid w:val="00FD1CF9"/>
    <w:rsid w:val="00FD1DB7"/>
    <w:rsid w:val="00FD1DDF"/>
    <w:rsid w:val="00FD1E26"/>
    <w:rsid w:val="00FD1E3E"/>
    <w:rsid w:val="00FD1EA2"/>
    <w:rsid w:val="00FD1ECE"/>
    <w:rsid w:val="00FD1ED5"/>
    <w:rsid w:val="00FD1EFF"/>
    <w:rsid w:val="00FD1F0A"/>
    <w:rsid w:val="00FD1F15"/>
    <w:rsid w:val="00FD1F3C"/>
    <w:rsid w:val="00FD1FBD"/>
    <w:rsid w:val="00FD1FD2"/>
    <w:rsid w:val="00FD1FFB"/>
    <w:rsid w:val="00FD2010"/>
    <w:rsid w:val="00FD20D8"/>
    <w:rsid w:val="00FD20DF"/>
    <w:rsid w:val="00FD20FA"/>
    <w:rsid w:val="00FD20FE"/>
    <w:rsid w:val="00FD2121"/>
    <w:rsid w:val="00FD214A"/>
    <w:rsid w:val="00FD2151"/>
    <w:rsid w:val="00FD2173"/>
    <w:rsid w:val="00FD2189"/>
    <w:rsid w:val="00FD21D2"/>
    <w:rsid w:val="00FD2200"/>
    <w:rsid w:val="00FD2262"/>
    <w:rsid w:val="00FD2302"/>
    <w:rsid w:val="00FD2350"/>
    <w:rsid w:val="00FD2363"/>
    <w:rsid w:val="00FD2396"/>
    <w:rsid w:val="00FD23D3"/>
    <w:rsid w:val="00FD2407"/>
    <w:rsid w:val="00FD2421"/>
    <w:rsid w:val="00FD2432"/>
    <w:rsid w:val="00FD246F"/>
    <w:rsid w:val="00FD2487"/>
    <w:rsid w:val="00FD24E5"/>
    <w:rsid w:val="00FD24FD"/>
    <w:rsid w:val="00FD2580"/>
    <w:rsid w:val="00FD258F"/>
    <w:rsid w:val="00FD25E6"/>
    <w:rsid w:val="00FD2600"/>
    <w:rsid w:val="00FD26A1"/>
    <w:rsid w:val="00FD2712"/>
    <w:rsid w:val="00FD2718"/>
    <w:rsid w:val="00FD274D"/>
    <w:rsid w:val="00FD2793"/>
    <w:rsid w:val="00FD27C7"/>
    <w:rsid w:val="00FD27FF"/>
    <w:rsid w:val="00FD2807"/>
    <w:rsid w:val="00FD2820"/>
    <w:rsid w:val="00FD28D0"/>
    <w:rsid w:val="00FD291B"/>
    <w:rsid w:val="00FD2A0D"/>
    <w:rsid w:val="00FD2A2A"/>
    <w:rsid w:val="00FD2A4E"/>
    <w:rsid w:val="00FD2AC6"/>
    <w:rsid w:val="00FD2AF2"/>
    <w:rsid w:val="00FD2B01"/>
    <w:rsid w:val="00FD2B26"/>
    <w:rsid w:val="00FD2B47"/>
    <w:rsid w:val="00FD2B5C"/>
    <w:rsid w:val="00FD2B8B"/>
    <w:rsid w:val="00FD2B97"/>
    <w:rsid w:val="00FD2BED"/>
    <w:rsid w:val="00FD2C61"/>
    <w:rsid w:val="00FD2C86"/>
    <w:rsid w:val="00FD2D29"/>
    <w:rsid w:val="00FD2D35"/>
    <w:rsid w:val="00FD2D49"/>
    <w:rsid w:val="00FD2D5B"/>
    <w:rsid w:val="00FD2DC3"/>
    <w:rsid w:val="00FD2DE7"/>
    <w:rsid w:val="00FD2E31"/>
    <w:rsid w:val="00FD2E61"/>
    <w:rsid w:val="00FD2EEA"/>
    <w:rsid w:val="00FD2F43"/>
    <w:rsid w:val="00FD2F4B"/>
    <w:rsid w:val="00FD2F5C"/>
    <w:rsid w:val="00FD2F86"/>
    <w:rsid w:val="00FD2FBA"/>
    <w:rsid w:val="00FD2FD4"/>
    <w:rsid w:val="00FD2FEA"/>
    <w:rsid w:val="00FD3025"/>
    <w:rsid w:val="00FD309E"/>
    <w:rsid w:val="00FD311A"/>
    <w:rsid w:val="00FD313E"/>
    <w:rsid w:val="00FD316A"/>
    <w:rsid w:val="00FD3173"/>
    <w:rsid w:val="00FD319E"/>
    <w:rsid w:val="00FD31B3"/>
    <w:rsid w:val="00FD31C6"/>
    <w:rsid w:val="00FD3236"/>
    <w:rsid w:val="00FD3279"/>
    <w:rsid w:val="00FD32AF"/>
    <w:rsid w:val="00FD32CF"/>
    <w:rsid w:val="00FD32FD"/>
    <w:rsid w:val="00FD3378"/>
    <w:rsid w:val="00FD33EC"/>
    <w:rsid w:val="00FD33EF"/>
    <w:rsid w:val="00FD3429"/>
    <w:rsid w:val="00FD3467"/>
    <w:rsid w:val="00FD3529"/>
    <w:rsid w:val="00FD3548"/>
    <w:rsid w:val="00FD3555"/>
    <w:rsid w:val="00FD3595"/>
    <w:rsid w:val="00FD35C4"/>
    <w:rsid w:val="00FD35E0"/>
    <w:rsid w:val="00FD3642"/>
    <w:rsid w:val="00FD3667"/>
    <w:rsid w:val="00FD3676"/>
    <w:rsid w:val="00FD368C"/>
    <w:rsid w:val="00FD371E"/>
    <w:rsid w:val="00FD3723"/>
    <w:rsid w:val="00FD3744"/>
    <w:rsid w:val="00FD376D"/>
    <w:rsid w:val="00FD3775"/>
    <w:rsid w:val="00FD3782"/>
    <w:rsid w:val="00FD3786"/>
    <w:rsid w:val="00FD378E"/>
    <w:rsid w:val="00FD37B6"/>
    <w:rsid w:val="00FD3824"/>
    <w:rsid w:val="00FD38E0"/>
    <w:rsid w:val="00FD38E9"/>
    <w:rsid w:val="00FD39B7"/>
    <w:rsid w:val="00FD3A05"/>
    <w:rsid w:val="00FD3A65"/>
    <w:rsid w:val="00FD3A8D"/>
    <w:rsid w:val="00FD3A97"/>
    <w:rsid w:val="00FD3AC3"/>
    <w:rsid w:val="00FD3AE6"/>
    <w:rsid w:val="00FD3B0C"/>
    <w:rsid w:val="00FD3B2C"/>
    <w:rsid w:val="00FD3B59"/>
    <w:rsid w:val="00FD3BA6"/>
    <w:rsid w:val="00FD3C35"/>
    <w:rsid w:val="00FD3C7A"/>
    <w:rsid w:val="00FD3CAE"/>
    <w:rsid w:val="00FD3CC9"/>
    <w:rsid w:val="00FD3CD5"/>
    <w:rsid w:val="00FD3CD6"/>
    <w:rsid w:val="00FD3D36"/>
    <w:rsid w:val="00FD3D61"/>
    <w:rsid w:val="00FD3DC9"/>
    <w:rsid w:val="00FD3DD0"/>
    <w:rsid w:val="00FD3E9D"/>
    <w:rsid w:val="00FD3EFB"/>
    <w:rsid w:val="00FD3F77"/>
    <w:rsid w:val="00FD3F8C"/>
    <w:rsid w:val="00FD3F8D"/>
    <w:rsid w:val="00FD3F92"/>
    <w:rsid w:val="00FD4004"/>
    <w:rsid w:val="00FD4005"/>
    <w:rsid w:val="00FD4086"/>
    <w:rsid w:val="00FD40A2"/>
    <w:rsid w:val="00FD40D8"/>
    <w:rsid w:val="00FD415E"/>
    <w:rsid w:val="00FD4175"/>
    <w:rsid w:val="00FD4185"/>
    <w:rsid w:val="00FD418A"/>
    <w:rsid w:val="00FD41C3"/>
    <w:rsid w:val="00FD421F"/>
    <w:rsid w:val="00FD4227"/>
    <w:rsid w:val="00FD4234"/>
    <w:rsid w:val="00FD434B"/>
    <w:rsid w:val="00FD438C"/>
    <w:rsid w:val="00FD4449"/>
    <w:rsid w:val="00FD4462"/>
    <w:rsid w:val="00FD44B2"/>
    <w:rsid w:val="00FD44D2"/>
    <w:rsid w:val="00FD454F"/>
    <w:rsid w:val="00FD455C"/>
    <w:rsid w:val="00FD4571"/>
    <w:rsid w:val="00FD45F8"/>
    <w:rsid w:val="00FD467E"/>
    <w:rsid w:val="00FD46DE"/>
    <w:rsid w:val="00FD474E"/>
    <w:rsid w:val="00FD47B7"/>
    <w:rsid w:val="00FD4857"/>
    <w:rsid w:val="00FD489C"/>
    <w:rsid w:val="00FD48FE"/>
    <w:rsid w:val="00FD4922"/>
    <w:rsid w:val="00FD4949"/>
    <w:rsid w:val="00FD4976"/>
    <w:rsid w:val="00FD4979"/>
    <w:rsid w:val="00FD49B4"/>
    <w:rsid w:val="00FD49B6"/>
    <w:rsid w:val="00FD49E7"/>
    <w:rsid w:val="00FD49E9"/>
    <w:rsid w:val="00FD49F4"/>
    <w:rsid w:val="00FD4A03"/>
    <w:rsid w:val="00FD4A2B"/>
    <w:rsid w:val="00FD4AC3"/>
    <w:rsid w:val="00FD4B28"/>
    <w:rsid w:val="00FD4B9B"/>
    <w:rsid w:val="00FD4BBB"/>
    <w:rsid w:val="00FD4BD9"/>
    <w:rsid w:val="00FD4BF4"/>
    <w:rsid w:val="00FD4C9F"/>
    <w:rsid w:val="00FD4CA1"/>
    <w:rsid w:val="00FD4CBC"/>
    <w:rsid w:val="00FD4CC7"/>
    <w:rsid w:val="00FD4CF6"/>
    <w:rsid w:val="00FD4D0D"/>
    <w:rsid w:val="00FD4D28"/>
    <w:rsid w:val="00FD4D34"/>
    <w:rsid w:val="00FD4D67"/>
    <w:rsid w:val="00FD4D75"/>
    <w:rsid w:val="00FD4D9B"/>
    <w:rsid w:val="00FD4E9D"/>
    <w:rsid w:val="00FD4EB1"/>
    <w:rsid w:val="00FD4F2C"/>
    <w:rsid w:val="00FD4F7F"/>
    <w:rsid w:val="00FD4F8C"/>
    <w:rsid w:val="00FD4FAF"/>
    <w:rsid w:val="00FD50E2"/>
    <w:rsid w:val="00FD50FA"/>
    <w:rsid w:val="00FD5126"/>
    <w:rsid w:val="00FD515D"/>
    <w:rsid w:val="00FD5187"/>
    <w:rsid w:val="00FD51EC"/>
    <w:rsid w:val="00FD520F"/>
    <w:rsid w:val="00FD5246"/>
    <w:rsid w:val="00FD5297"/>
    <w:rsid w:val="00FD52E8"/>
    <w:rsid w:val="00FD5359"/>
    <w:rsid w:val="00FD5362"/>
    <w:rsid w:val="00FD53B6"/>
    <w:rsid w:val="00FD53FF"/>
    <w:rsid w:val="00FD544A"/>
    <w:rsid w:val="00FD5450"/>
    <w:rsid w:val="00FD545A"/>
    <w:rsid w:val="00FD54A6"/>
    <w:rsid w:val="00FD5554"/>
    <w:rsid w:val="00FD5597"/>
    <w:rsid w:val="00FD559C"/>
    <w:rsid w:val="00FD564D"/>
    <w:rsid w:val="00FD56C2"/>
    <w:rsid w:val="00FD5724"/>
    <w:rsid w:val="00FD575A"/>
    <w:rsid w:val="00FD5777"/>
    <w:rsid w:val="00FD57BF"/>
    <w:rsid w:val="00FD57D3"/>
    <w:rsid w:val="00FD5808"/>
    <w:rsid w:val="00FD582A"/>
    <w:rsid w:val="00FD5882"/>
    <w:rsid w:val="00FD58A4"/>
    <w:rsid w:val="00FD58C1"/>
    <w:rsid w:val="00FD58F5"/>
    <w:rsid w:val="00FD593A"/>
    <w:rsid w:val="00FD5982"/>
    <w:rsid w:val="00FD5989"/>
    <w:rsid w:val="00FD59B6"/>
    <w:rsid w:val="00FD59B9"/>
    <w:rsid w:val="00FD5A0E"/>
    <w:rsid w:val="00FD5AC2"/>
    <w:rsid w:val="00FD5B98"/>
    <w:rsid w:val="00FD5BA3"/>
    <w:rsid w:val="00FD5BBF"/>
    <w:rsid w:val="00FD5C80"/>
    <w:rsid w:val="00FD5CC6"/>
    <w:rsid w:val="00FD5CD1"/>
    <w:rsid w:val="00FD5D0C"/>
    <w:rsid w:val="00FD5E77"/>
    <w:rsid w:val="00FD5E84"/>
    <w:rsid w:val="00FD5E93"/>
    <w:rsid w:val="00FD5EC9"/>
    <w:rsid w:val="00FD5ED1"/>
    <w:rsid w:val="00FD5F27"/>
    <w:rsid w:val="00FD5F98"/>
    <w:rsid w:val="00FD6037"/>
    <w:rsid w:val="00FD609E"/>
    <w:rsid w:val="00FD6113"/>
    <w:rsid w:val="00FD6120"/>
    <w:rsid w:val="00FD614B"/>
    <w:rsid w:val="00FD61F0"/>
    <w:rsid w:val="00FD624A"/>
    <w:rsid w:val="00FD626B"/>
    <w:rsid w:val="00FD6285"/>
    <w:rsid w:val="00FD62AF"/>
    <w:rsid w:val="00FD62B2"/>
    <w:rsid w:val="00FD62D7"/>
    <w:rsid w:val="00FD62FB"/>
    <w:rsid w:val="00FD6342"/>
    <w:rsid w:val="00FD6362"/>
    <w:rsid w:val="00FD639C"/>
    <w:rsid w:val="00FD639E"/>
    <w:rsid w:val="00FD63F9"/>
    <w:rsid w:val="00FD6444"/>
    <w:rsid w:val="00FD648C"/>
    <w:rsid w:val="00FD64C9"/>
    <w:rsid w:val="00FD64E7"/>
    <w:rsid w:val="00FD64FB"/>
    <w:rsid w:val="00FD64FC"/>
    <w:rsid w:val="00FD651F"/>
    <w:rsid w:val="00FD6551"/>
    <w:rsid w:val="00FD65A7"/>
    <w:rsid w:val="00FD65DD"/>
    <w:rsid w:val="00FD65E0"/>
    <w:rsid w:val="00FD6646"/>
    <w:rsid w:val="00FD6679"/>
    <w:rsid w:val="00FD6697"/>
    <w:rsid w:val="00FD6704"/>
    <w:rsid w:val="00FD6714"/>
    <w:rsid w:val="00FD6783"/>
    <w:rsid w:val="00FD6795"/>
    <w:rsid w:val="00FD67B1"/>
    <w:rsid w:val="00FD67B5"/>
    <w:rsid w:val="00FD67BF"/>
    <w:rsid w:val="00FD6819"/>
    <w:rsid w:val="00FD6832"/>
    <w:rsid w:val="00FD6895"/>
    <w:rsid w:val="00FD68F4"/>
    <w:rsid w:val="00FD690B"/>
    <w:rsid w:val="00FD693A"/>
    <w:rsid w:val="00FD694F"/>
    <w:rsid w:val="00FD695B"/>
    <w:rsid w:val="00FD696C"/>
    <w:rsid w:val="00FD697D"/>
    <w:rsid w:val="00FD69D2"/>
    <w:rsid w:val="00FD6A2F"/>
    <w:rsid w:val="00FD6A68"/>
    <w:rsid w:val="00FD6A7C"/>
    <w:rsid w:val="00FD6A9C"/>
    <w:rsid w:val="00FD6AAE"/>
    <w:rsid w:val="00FD6B0F"/>
    <w:rsid w:val="00FD6C10"/>
    <w:rsid w:val="00FD6CCB"/>
    <w:rsid w:val="00FD6CFD"/>
    <w:rsid w:val="00FD6D11"/>
    <w:rsid w:val="00FD6D14"/>
    <w:rsid w:val="00FD6D21"/>
    <w:rsid w:val="00FD6D25"/>
    <w:rsid w:val="00FD6D28"/>
    <w:rsid w:val="00FD6DA2"/>
    <w:rsid w:val="00FD6DA4"/>
    <w:rsid w:val="00FD6DA8"/>
    <w:rsid w:val="00FD6DB3"/>
    <w:rsid w:val="00FD6E1D"/>
    <w:rsid w:val="00FD6E61"/>
    <w:rsid w:val="00FD6EA9"/>
    <w:rsid w:val="00FD6EE4"/>
    <w:rsid w:val="00FD6EE9"/>
    <w:rsid w:val="00FD6F65"/>
    <w:rsid w:val="00FD6FD1"/>
    <w:rsid w:val="00FD6FDA"/>
    <w:rsid w:val="00FD705E"/>
    <w:rsid w:val="00FD7078"/>
    <w:rsid w:val="00FD7079"/>
    <w:rsid w:val="00FD707C"/>
    <w:rsid w:val="00FD70BA"/>
    <w:rsid w:val="00FD70E6"/>
    <w:rsid w:val="00FD7108"/>
    <w:rsid w:val="00FD710B"/>
    <w:rsid w:val="00FD714B"/>
    <w:rsid w:val="00FD7199"/>
    <w:rsid w:val="00FD71EA"/>
    <w:rsid w:val="00FD723E"/>
    <w:rsid w:val="00FD7248"/>
    <w:rsid w:val="00FD7293"/>
    <w:rsid w:val="00FD72E1"/>
    <w:rsid w:val="00FD736F"/>
    <w:rsid w:val="00FD73BE"/>
    <w:rsid w:val="00FD7482"/>
    <w:rsid w:val="00FD7485"/>
    <w:rsid w:val="00FD748A"/>
    <w:rsid w:val="00FD74CB"/>
    <w:rsid w:val="00FD74EA"/>
    <w:rsid w:val="00FD7507"/>
    <w:rsid w:val="00FD7525"/>
    <w:rsid w:val="00FD7530"/>
    <w:rsid w:val="00FD7591"/>
    <w:rsid w:val="00FD75A9"/>
    <w:rsid w:val="00FD75B4"/>
    <w:rsid w:val="00FD75CF"/>
    <w:rsid w:val="00FD75D2"/>
    <w:rsid w:val="00FD7672"/>
    <w:rsid w:val="00FD7696"/>
    <w:rsid w:val="00FD76B0"/>
    <w:rsid w:val="00FD76B2"/>
    <w:rsid w:val="00FD772A"/>
    <w:rsid w:val="00FD7755"/>
    <w:rsid w:val="00FD77D9"/>
    <w:rsid w:val="00FD77E6"/>
    <w:rsid w:val="00FD77FA"/>
    <w:rsid w:val="00FD7880"/>
    <w:rsid w:val="00FD788F"/>
    <w:rsid w:val="00FD789B"/>
    <w:rsid w:val="00FD78E2"/>
    <w:rsid w:val="00FD7972"/>
    <w:rsid w:val="00FD797B"/>
    <w:rsid w:val="00FD79A7"/>
    <w:rsid w:val="00FD79AA"/>
    <w:rsid w:val="00FD7A34"/>
    <w:rsid w:val="00FD7A5C"/>
    <w:rsid w:val="00FD7A6B"/>
    <w:rsid w:val="00FD7AA0"/>
    <w:rsid w:val="00FD7AB4"/>
    <w:rsid w:val="00FD7AD7"/>
    <w:rsid w:val="00FD7AF8"/>
    <w:rsid w:val="00FD7B18"/>
    <w:rsid w:val="00FD7B24"/>
    <w:rsid w:val="00FD7C05"/>
    <w:rsid w:val="00FD7C6A"/>
    <w:rsid w:val="00FD7CC6"/>
    <w:rsid w:val="00FD7CD7"/>
    <w:rsid w:val="00FD7CDE"/>
    <w:rsid w:val="00FD7CF7"/>
    <w:rsid w:val="00FD7D20"/>
    <w:rsid w:val="00FD7D65"/>
    <w:rsid w:val="00FD7DBD"/>
    <w:rsid w:val="00FD7DDE"/>
    <w:rsid w:val="00FD7DFB"/>
    <w:rsid w:val="00FD7DFC"/>
    <w:rsid w:val="00FD7E00"/>
    <w:rsid w:val="00FD7E28"/>
    <w:rsid w:val="00FD7E5E"/>
    <w:rsid w:val="00FD7E6F"/>
    <w:rsid w:val="00FD7E99"/>
    <w:rsid w:val="00FD7EAF"/>
    <w:rsid w:val="00FD7EB4"/>
    <w:rsid w:val="00FD7EDF"/>
    <w:rsid w:val="00FD7F0D"/>
    <w:rsid w:val="00FD7F15"/>
    <w:rsid w:val="00FD7F38"/>
    <w:rsid w:val="00FD7F41"/>
    <w:rsid w:val="00FD7F5F"/>
    <w:rsid w:val="00FD7F97"/>
    <w:rsid w:val="00FD7FE9"/>
    <w:rsid w:val="00FE0010"/>
    <w:rsid w:val="00FE001A"/>
    <w:rsid w:val="00FE001D"/>
    <w:rsid w:val="00FE00C6"/>
    <w:rsid w:val="00FE00F4"/>
    <w:rsid w:val="00FE01A2"/>
    <w:rsid w:val="00FE01A8"/>
    <w:rsid w:val="00FE02E2"/>
    <w:rsid w:val="00FE0356"/>
    <w:rsid w:val="00FE0381"/>
    <w:rsid w:val="00FE039D"/>
    <w:rsid w:val="00FE03AE"/>
    <w:rsid w:val="00FE03BD"/>
    <w:rsid w:val="00FE04A2"/>
    <w:rsid w:val="00FE04DB"/>
    <w:rsid w:val="00FE05DE"/>
    <w:rsid w:val="00FE0648"/>
    <w:rsid w:val="00FE0684"/>
    <w:rsid w:val="00FE06ED"/>
    <w:rsid w:val="00FE0730"/>
    <w:rsid w:val="00FE073F"/>
    <w:rsid w:val="00FE0831"/>
    <w:rsid w:val="00FE08A4"/>
    <w:rsid w:val="00FE08AC"/>
    <w:rsid w:val="00FE08C0"/>
    <w:rsid w:val="00FE08E8"/>
    <w:rsid w:val="00FE0941"/>
    <w:rsid w:val="00FE09C0"/>
    <w:rsid w:val="00FE09CB"/>
    <w:rsid w:val="00FE0A9C"/>
    <w:rsid w:val="00FE0AA3"/>
    <w:rsid w:val="00FE0ADF"/>
    <w:rsid w:val="00FE0B00"/>
    <w:rsid w:val="00FE0B34"/>
    <w:rsid w:val="00FE0BCD"/>
    <w:rsid w:val="00FE0C5F"/>
    <w:rsid w:val="00FE0CA5"/>
    <w:rsid w:val="00FE0CCA"/>
    <w:rsid w:val="00FE0CF5"/>
    <w:rsid w:val="00FE0D2D"/>
    <w:rsid w:val="00FE0D2E"/>
    <w:rsid w:val="00FE0DCB"/>
    <w:rsid w:val="00FE0E9A"/>
    <w:rsid w:val="00FE0EB0"/>
    <w:rsid w:val="00FE0EBB"/>
    <w:rsid w:val="00FE0ED5"/>
    <w:rsid w:val="00FE0F67"/>
    <w:rsid w:val="00FE0F76"/>
    <w:rsid w:val="00FE0FC9"/>
    <w:rsid w:val="00FE1010"/>
    <w:rsid w:val="00FE101C"/>
    <w:rsid w:val="00FE107D"/>
    <w:rsid w:val="00FE10A2"/>
    <w:rsid w:val="00FE1100"/>
    <w:rsid w:val="00FE1113"/>
    <w:rsid w:val="00FE1186"/>
    <w:rsid w:val="00FE11A4"/>
    <w:rsid w:val="00FE11A5"/>
    <w:rsid w:val="00FE11A9"/>
    <w:rsid w:val="00FE12BB"/>
    <w:rsid w:val="00FE130E"/>
    <w:rsid w:val="00FE1334"/>
    <w:rsid w:val="00FE1346"/>
    <w:rsid w:val="00FE13AB"/>
    <w:rsid w:val="00FE13C6"/>
    <w:rsid w:val="00FE13F8"/>
    <w:rsid w:val="00FE142A"/>
    <w:rsid w:val="00FE147C"/>
    <w:rsid w:val="00FE14B7"/>
    <w:rsid w:val="00FE14C8"/>
    <w:rsid w:val="00FE14D2"/>
    <w:rsid w:val="00FE1527"/>
    <w:rsid w:val="00FE159F"/>
    <w:rsid w:val="00FE15C5"/>
    <w:rsid w:val="00FE1663"/>
    <w:rsid w:val="00FE167F"/>
    <w:rsid w:val="00FE1725"/>
    <w:rsid w:val="00FE1729"/>
    <w:rsid w:val="00FE176D"/>
    <w:rsid w:val="00FE1775"/>
    <w:rsid w:val="00FE1779"/>
    <w:rsid w:val="00FE1796"/>
    <w:rsid w:val="00FE17CB"/>
    <w:rsid w:val="00FE1815"/>
    <w:rsid w:val="00FE183F"/>
    <w:rsid w:val="00FE1848"/>
    <w:rsid w:val="00FE18A2"/>
    <w:rsid w:val="00FE18BC"/>
    <w:rsid w:val="00FE1935"/>
    <w:rsid w:val="00FE193A"/>
    <w:rsid w:val="00FE1944"/>
    <w:rsid w:val="00FE196C"/>
    <w:rsid w:val="00FE19AE"/>
    <w:rsid w:val="00FE1A1A"/>
    <w:rsid w:val="00FE1A86"/>
    <w:rsid w:val="00FE1A87"/>
    <w:rsid w:val="00FE1B1C"/>
    <w:rsid w:val="00FE1B54"/>
    <w:rsid w:val="00FE1B67"/>
    <w:rsid w:val="00FE1B84"/>
    <w:rsid w:val="00FE1BC8"/>
    <w:rsid w:val="00FE1C8B"/>
    <w:rsid w:val="00FE1C92"/>
    <w:rsid w:val="00FE1C96"/>
    <w:rsid w:val="00FE1CED"/>
    <w:rsid w:val="00FE1CF8"/>
    <w:rsid w:val="00FE1D02"/>
    <w:rsid w:val="00FE1D3F"/>
    <w:rsid w:val="00FE1DBF"/>
    <w:rsid w:val="00FE1DC3"/>
    <w:rsid w:val="00FE1DD6"/>
    <w:rsid w:val="00FE1DFD"/>
    <w:rsid w:val="00FE1E04"/>
    <w:rsid w:val="00FE1E15"/>
    <w:rsid w:val="00FE1E21"/>
    <w:rsid w:val="00FE1E63"/>
    <w:rsid w:val="00FE1E66"/>
    <w:rsid w:val="00FE1E6E"/>
    <w:rsid w:val="00FE1ED7"/>
    <w:rsid w:val="00FE1ED8"/>
    <w:rsid w:val="00FE1EE6"/>
    <w:rsid w:val="00FE1F7A"/>
    <w:rsid w:val="00FE1FB9"/>
    <w:rsid w:val="00FE203A"/>
    <w:rsid w:val="00FE20A0"/>
    <w:rsid w:val="00FE20BA"/>
    <w:rsid w:val="00FE2102"/>
    <w:rsid w:val="00FE2140"/>
    <w:rsid w:val="00FE21D0"/>
    <w:rsid w:val="00FE21D1"/>
    <w:rsid w:val="00FE2277"/>
    <w:rsid w:val="00FE22CC"/>
    <w:rsid w:val="00FE22F9"/>
    <w:rsid w:val="00FE2366"/>
    <w:rsid w:val="00FE2405"/>
    <w:rsid w:val="00FE240E"/>
    <w:rsid w:val="00FE242A"/>
    <w:rsid w:val="00FE243A"/>
    <w:rsid w:val="00FE2469"/>
    <w:rsid w:val="00FE248B"/>
    <w:rsid w:val="00FE24D4"/>
    <w:rsid w:val="00FE2510"/>
    <w:rsid w:val="00FE256E"/>
    <w:rsid w:val="00FE25A4"/>
    <w:rsid w:val="00FE2659"/>
    <w:rsid w:val="00FE26AE"/>
    <w:rsid w:val="00FE26C1"/>
    <w:rsid w:val="00FE26FC"/>
    <w:rsid w:val="00FE2706"/>
    <w:rsid w:val="00FE2785"/>
    <w:rsid w:val="00FE2855"/>
    <w:rsid w:val="00FE2873"/>
    <w:rsid w:val="00FE28C0"/>
    <w:rsid w:val="00FE2928"/>
    <w:rsid w:val="00FE296D"/>
    <w:rsid w:val="00FE2971"/>
    <w:rsid w:val="00FE29EE"/>
    <w:rsid w:val="00FE29EF"/>
    <w:rsid w:val="00FE2A42"/>
    <w:rsid w:val="00FE2A4E"/>
    <w:rsid w:val="00FE2A8D"/>
    <w:rsid w:val="00FE2B63"/>
    <w:rsid w:val="00FE2BAB"/>
    <w:rsid w:val="00FE2BF7"/>
    <w:rsid w:val="00FE2C43"/>
    <w:rsid w:val="00FE2D02"/>
    <w:rsid w:val="00FE2D0C"/>
    <w:rsid w:val="00FE2D80"/>
    <w:rsid w:val="00FE2D84"/>
    <w:rsid w:val="00FE2D93"/>
    <w:rsid w:val="00FE2DEF"/>
    <w:rsid w:val="00FE2DF1"/>
    <w:rsid w:val="00FE2E17"/>
    <w:rsid w:val="00FE2E22"/>
    <w:rsid w:val="00FE2E27"/>
    <w:rsid w:val="00FE2E67"/>
    <w:rsid w:val="00FE2E8B"/>
    <w:rsid w:val="00FE2EED"/>
    <w:rsid w:val="00FE2F16"/>
    <w:rsid w:val="00FE2F1D"/>
    <w:rsid w:val="00FE2FC8"/>
    <w:rsid w:val="00FE2FFF"/>
    <w:rsid w:val="00FE3078"/>
    <w:rsid w:val="00FE308C"/>
    <w:rsid w:val="00FE30A7"/>
    <w:rsid w:val="00FE30ED"/>
    <w:rsid w:val="00FE3122"/>
    <w:rsid w:val="00FE31F4"/>
    <w:rsid w:val="00FE3219"/>
    <w:rsid w:val="00FE321D"/>
    <w:rsid w:val="00FE3302"/>
    <w:rsid w:val="00FE3303"/>
    <w:rsid w:val="00FE3333"/>
    <w:rsid w:val="00FE3337"/>
    <w:rsid w:val="00FE342A"/>
    <w:rsid w:val="00FE3457"/>
    <w:rsid w:val="00FE34BB"/>
    <w:rsid w:val="00FE3546"/>
    <w:rsid w:val="00FE35A5"/>
    <w:rsid w:val="00FE35BB"/>
    <w:rsid w:val="00FE35C0"/>
    <w:rsid w:val="00FE3618"/>
    <w:rsid w:val="00FE3688"/>
    <w:rsid w:val="00FE36F2"/>
    <w:rsid w:val="00FE3778"/>
    <w:rsid w:val="00FE3794"/>
    <w:rsid w:val="00FE37D5"/>
    <w:rsid w:val="00FE37E0"/>
    <w:rsid w:val="00FE37F7"/>
    <w:rsid w:val="00FE3845"/>
    <w:rsid w:val="00FE385E"/>
    <w:rsid w:val="00FE3877"/>
    <w:rsid w:val="00FE38AD"/>
    <w:rsid w:val="00FE38FA"/>
    <w:rsid w:val="00FE3923"/>
    <w:rsid w:val="00FE393F"/>
    <w:rsid w:val="00FE39B1"/>
    <w:rsid w:val="00FE3A1B"/>
    <w:rsid w:val="00FE3A1E"/>
    <w:rsid w:val="00FE3A2F"/>
    <w:rsid w:val="00FE3A63"/>
    <w:rsid w:val="00FE3A96"/>
    <w:rsid w:val="00FE3A9E"/>
    <w:rsid w:val="00FE3AC0"/>
    <w:rsid w:val="00FE3ADF"/>
    <w:rsid w:val="00FE3AFC"/>
    <w:rsid w:val="00FE3B07"/>
    <w:rsid w:val="00FE3B30"/>
    <w:rsid w:val="00FE3B50"/>
    <w:rsid w:val="00FE3B64"/>
    <w:rsid w:val="00FE3B6A"/>
    <w:rsid w:val="00FE3B87"/>
    <w:rsid w:val="00FE3BCA"/>
    <w:rsid w:val="00FE3BD9"/>
    <w:rsid w:val="00FE3C25"/>
    <w:rsid w:val="00FE3C61"/>
    <w:rsid w:val="00FE3C6D"/>
    <w:rsid w:val="00FE3C73"/>
    <w:rsid w:val="00FE3C8D"/>
    <w:rsid w:val="00FE3CF9"/>
    <w:rsid w:val="00FE3D00"/>
    <w:rsid w:val="00FE3D7E"/>
    <w:rsid w:val="00FE3E1E"/>
    <w:rsid w:val="00FE3E3F"/>
    <w:rsid w:val="00FE3E96"/>
    <w:rsid w:val="00FE3EFB"/>
    <w:rsid w:val="00FE3F05"/>
    <w:rsid w:val="00FE3F34"/>
    <w:rsid w:val="00FE3FD5"/>
    <w:rsid w:val="00FE4035"/>
    <w:rsid w:val="00FE4050"/>
    <w:rsid w:val="00FE4129"/>
    <w:rsid w:val="00FE4145"/>
    <w:rsid w:val="00FE4147"/>
    <w:rsid w:val="00FE4168"/>
    <w:rsid w:val="00FE41C6"/>
    <w:rsid w:val="00FE4211"/>
    <w:rsid w:val="00FE4283"/>
    <w:rsid w:val="00FE42B8"/>
    <w:rsid w:val="00FE42EB"/>
    <w:rsid w:val="00FE42EC"/>
    <w:rsid w:val="00FE435C"/>
    <w:rsid w:val="00FE43E2"/>
    <w:rsid w:val="00FE4430"/>
    <w:rsid w:val="00FE4477"/>
    <w:rsid w:val="00FE44D3"/>
    <w:rsid w:val="00FE44D4"/>
    <w:rsid w:val="00FE4505"/>
    <w:rsid w:val="00FE4564"/>
    <w:rsid w:val="00FE45BA"/>
    <w:rsid w:val="00FE45ED"/>
    <w:rsid w:val="00FE45F4"/>
    <w:rsid w:val="00FE462E"/>
    <w:rsid w:val="00FE4638"/>
    <w:rsid w:val="00FE4647"/>
    <w:rsid w:val="00FE464A"/>
    <w:rsid w:val="00FE4651"/>
    <w:rsid w:val="00FE4654"/>
    <w:rsid w:val="00FE46D3"/>
    <w:rsid w:val="00FE46DB"/>
    <w:rsid w:val="00FE46E9"/>
    <w:rsid w:val="00FE470F"/>
    <w:rsid w:val="00FE488A"/>
    <w:rsid w:val="00FE48B4"/>
    <w:rsid w:val="00FE48BD"/>
    <w:rsid w:val="00FE48F4"/>
    <w:rsid w:val="00FE4904"/>
    <w:rsid w:val="00FE4911"/>
    <w:rsid w:val="00FE4960"/>
    <w:rsid w:val="00FE49C6"/>
    <w:rsid w:val="00FE49F2"/>
    <w:rsid w:val="00FE4A0E"/>
    <w:rsid w:val="00FE4A9D"/>
    <w:rsid w:val="00FE4B0F"/>
    <w:rsid w:val="00FE4B1C"/>
    <w:rsid w:val="00FE4B47"/>
    <w:rsid w:val="00FE4BC8"/>
    <w:rsid w:val="00FE4C10"/>
    <w:rsid w:val="00FE4C7C"/>
    <w:rsid w:val="00FE4CC5"/>
    <w:rsid w:val="00FE4D6A"/>
    <w:rsid w:val="00FE4D71"/>
    <w:rsid w:val="00FE4D73"/>
    <w:rsid w:val="00FE4DC9"/>
    <w:rsid w:val="00FE4E17"/>
    <w:rsid w:val="00FE4E1E"/>
    <w:rsid w:val="00FE4E74"/>
    <w:rsid w:val="00FE4EA8"/>
    <w:rsid w:val="00FE4ED8"/>
    <w:rsid w:val="00FE4EF0"/>
    <w:rsid w:val="00FE4F35"/>
    <w:rsid w:val="00FE4F40"/>
    <w:rsid w:val="00FE4FFA"/>
    <w:rsid w:val="00FE5097"/>
    <w:rsid w:val="00FE5131"/>
    <w:rsid w:val="00FE5145"/>
    <w:rsid w:val="00FE51E0"/>
    <w:rsid w:val="00FE5259"/>
    <w:rsid w:val="00FE5279"/>
    <w:rsid w:val="00FE52DA"/>
    <w:rsid w:val="00FE532B"/>
    <w:rsid w:val="00FE5342"/>
    <w:rsid w:val="00FE5359"/>
    <w:rsid w:val="00FE535F"/>
    <w:rsid w:val="00FE53A2"/>
    <w:rsid w:val="00FE541B"/>
    <w:rsid w:val="00FE543C"/>
    <w:rsid w:val="00FE547D"/>
    <w:rsid w:val="00FE5486"/>
    <w:rsid w:val="00FE54AB"/>
    <w:rsid w:val="00FE556B"/>
    <w:rsid w:val="00FE5581"/>
    <w:rsid w:val="00FE55D2"/>
    <w:rsid w:val="00FE560D"/>
    <w:rsid w:val="00FE5662"/>
    <w:rsid w:val="00FE5686"/>
    <w:rsid w:val="00FE568D"/>
    <w:rsid w:val="00FE56AA"/>
    <w:rsid w:val="00FE56AD"/>
    <w:rsid w:val="00FE573F"/>
    <w:rsid w:val="00FE57A0"/>
    <w:rsid w:val="00FE57C5"/>
    <w:rsid w:val="00FE583F"/>
    <w:rsid w:val="00FE5845"/>
    <w:rsid w:val="00FE588F"/>
    <w:rsid w:val="00FE58B1"/>
    <w:rsid w:val="00FE58CE"/>
    <w:rsid w:val="00FE58EF"/>
    <w:rsid w:val="00FE58F0"/>
    <w:rsid w:val="00FE5940"/>
    <w:rsid w:val="00FE594A"/>
    <w:rsid w:val="00FE5990"/>
    <w:rsid w:val="00FE59A6"/>
    <w:rsid w:val="00FE59CB"/>
    <w:rsid w:val="00FE59ED"/>
    <w:rsid w:val="00FE5A07"/>
    <w:rsid w:val="00FE5A41"/>
    <w:rsid w:val="00FE5A72"/>
    <w:rsid w:val="00FE5AAF"/>
    <w:rsid w:val="00FE5AF2"/>
    <w:rsid w:val="00FE5B27"/>
    <w:rsid w:val="00FE5B56"/>
    <w:rsid w:val="00FE5B82"/>
    <w:rsid w:val="00FE5BA3"/>
    <w:rsid w:val="00FE5BC2"/>
    <w:rsid w:val="00FE5BEC"/>
    <w:rsid w:val="00FE5BF1"/>
    <w:rsid w:val="00FE5C72"/>
    <w:rsid w:val="00FE5CB7"/>
    <w:rsid w:val="00FE5CE3"/>
    <w:rsid w:val="00FE5CEA"/>
    <w:rsid w:val="00FE5D0E"/>
    <w:rsid w:val="00FE5D51"/>
    <w:rsid w:val="00FE5D9B"/>
    <w:rsid w:val="00FE5DA4"/>
    <w:rsid w:val="00FE5E5A"/>
    <w:rsid w:val="00FE5EAC"/>
    <w:rsid w:val="00FE5F98"/>
    <w:rsid w:val="00FE5FB3"/>
    <w:rsid w:val="00FE5FC0"/>
    <w:rsid w:val="00FE6071"/>
    <w:rsid w:val="00FE6076"/>
    <w:rsid w:val="00FE607B"/>
    <w:rsid w:val="00FE607C"/>
    <w:rsid w:val="00FE60A3"/>
    <w:rsid w:val="00FE60FB"/>
    <w:rsid w:val="00FE612F"/>
    <w:rsid w:val="00FE617F"/>
    <w:rsid w:val="00FE61C1"/>
    <w:rsid w:val="00FE61D6"/>
    <w:rsid w:val="00FE62AB"/>
    <w:rsid w:val="00FE62B1"/>
    <w:rsid w:val="00FE62B6"/>
    <w:rsid w:val="00FE62E7"/>
    <w:rsid w:val="00FE62F7"/>
    <w:rsid w:val="00FE6359"/>
    <w:rsid w:val="00FE63B2"/>
    <w:rsid w:val="00FE63FB"/>
    <w:rsid w:val="00FE6485"/>
    <w:rsid w:val="00FE64A1"/>
    <w:rsid w:val="00FE64CD"/>
    <w:rsid w:val="00FE6521"/>
    <w:rsid w:val="00FE65AA"/>
    <w:rsid w:val="00FE6619"/>
    <w:rsid w:val="00FE6644"/>
    <w:rsid w:val="00FE673B"/>
    <w:rsid w:val="00FE675A"/>
    <w:rsid w:val="00FE676F"/>
    <w:rsid w:val="00FE6772"/>
    <w:rsid w:val="00FE67D6"/>
    <w:rsid w:val="00FE6898"/>
    <w:rsid w:val="00FE68A4"/>
    <w:rsid w:val="00FE68B5"/>
    <w:rsid w:val="00FE68E7"/>
    <w:rsid w:val="00FE68EF"/>
    <w:rsid w:val="00FE6927"/>
    <w:rsid w:val="00FE6932"/>
    <w:rsid w:val="00FE6946"/>
    <w:rsid w:val="00FE695E"/>
    <w:rsid w:val="00FE69F2"/>
    <w:rsid w:val="00FE6A50"/>
    <w:rsid w:val="00FE6A62"/>
    <w:rsid w:val="00FE6A88"/>
    <w:rsid w:val="00FE6AAF"/>
    <w:rsid w:val="00FE6AEA"/>
    <w:rsid w:val="00FE6AEF"/>
    <w:rsid w:val="00FE6BED"/>
    <w:rsid w:val="00FE6BFA"/>
    <w:rsid w:val="00FE6C0B"/>
    <w:rsid w:val="00FE6C7B"/>
    <w:rsid w:val="00FE6C84"/>
    <w:rsid w:val="00FE6CA5"/>
    <w:rsid w:val="00FE6D11"/>
    <w:rsid w:val="00FE6D22"/>
    <w:rsid w:val="00FE6DDC"/>
    <w:rsid w:val="00FE6DFF"/>
    <w:rsid w:val="00FE6E46"/>
    <w:rsid w:val="00FE6EA7"/>
    <w:rsid w:val="00FE6EC9"/>
    <w:rsid w:val="00FE6ED0"/>
    <w:rsid w:val="00FE6EE2"/>
    <w:rsid w:val="00FE6F43"/>
    <w:rsid w:val="00FE6FA6"/>
    <w:rsid w:val="00FE6FBF"/>
    <w:rsid w:val="00FE6FE8"/>
    <w:rsid w:val="00FE7046"/>
    <w:rsid w:val="00FE7055"/>
    <w:rsid w:val="00FE7056"/>
    <w:rsid w:val="00FE7193"/>
    <w:rsid w:val="00FE71CC"/>
    <w:rsid w:val="00FE72E7"/>
    <w:rsid w:val="00FE72F1"/>
    <w:rsid w:val="00FE733A"/>
    <w:rsid w:val="00FE73BA"/>
    <w:rsid w:val="00FE73C0"/>
    <w:rsid w:val="00FE7407"/>
    <w:rsid w:val="00FE740F"/>
    <w:rsid w:val="00FE750C"/>
    <w:rsid w:val="00FE752D"/>
    <w:rsid w:val="00FE7532"/>
    <w:rsid w:val="00FE75DF"/>
    <w:rsid w:val="00FE7622"/>
    <w:rsid w:val="00FE7645"/>
    <w:rsid w:val="00FE765B"/>
    <w:rsid w:val="00FE7666"/>
    <w:rsid w:val="00FE766A"/>
    <w:rsid w:val="00FE768C"/>
    <w:rsid w:val="00FE76B9"/>
    <w:rsid w:val="00FE76DE"/>
    <w:rsid w:val="00FE770E"/>
    <w:rsid w:val="00FE770F"/>
    <w:rsid w:val="00FE7737"/>
    <w:rsid w:val="00FE7760"/>
    <w:rsid w:val="00FE7787"/>
    <w:rsid w:val="00FE7792"/>
    <w:rsid w:val="00FE780E"/>
    <w:rsid w:val="00FE7870"/>
    <w:rsid w:val="00FE78AE"/>
    <w:rsid w:val="00FE78E1"/>
    <w:rsid w:val="00FE7958"/>
    <w:rsid w:val="00FE7986"/>
    <w:rsid w:val="00FE7A0A"/>
    <w:rsid w:val="00FE7A0E"/>
    <w:rsid w:val="00FE7A67"/>
    <w:rsid w:val="00FE7AD1"/>
    <w:rsid w:val="00FE7AFA"/>
    <w:rsid w:val="00FE7B2C"/>
    <w:rsid w:val="00FE7B86"/>
    <w:rsid w:val="00FE7B9F"/>
    <w:rsid w:val="00FE7C72"/>
    <w:rsid w:val="00FE7C90"/>
    <w:rsid w:val="00FE7D10"/>
    <w:rsid w:val="00FE7D30"/>
    <w:rsid w:val="00FE7D68"/>
    <w:rsid w:val="00FE7D6F"/>
    <w:rsid w:val="00FE7DA9"/>
    <w:rsid w:val="00FE7DB8"/>
    <w:rsid w:val="00FE7DBF"/>
    <w:rsid w:val="00FE7DFE"/>
    <w:rsid w:val="00FE7E34"/>
    <w:rsid w:val="00FE7ED6"/>
    <w:rsid w:val="00FE7EFA"/>
    <w:rsid w:val="00FE7EFE"/>
    <w:rsid w:val="00FE7F69"/>
    <w:rsid w:val="00FE7F77"/>
    <w:rsid w:val="00FE7F8F"/>
    <w:rsid w:val="00FE7FB1"/>
    <w:rsid w:val="00FE7FBA"/>
    <w:rsid w:val="00FE7FE4"/>
    <w:rsid w:val="00FEB878"/>
    <w:rsid w:val="00FF0020"/>
    <w:rsid w:val="00FF0044"/>
    <w:rsid w:val="00FF0059"/>
    <w:rsid w:val="00FF0065"/>
    <w:rsid w:val="00FF00BD"/>
    <w:rsid w:val="00FF00D6"/>
    <w:rsid w:val="00FF00E2"/>
    <w:rsid w:val="00FF0128"/>
    <w:rsid w:val="00FF0168"/>
    <w:rsid w:val="00FF0213"/>
    <w:rsid w:val="00FF0241"/>
    <w:rsid w:val="00FF029F"/>
    <w:rsid w:val="00FF02DD"/>
    <w:rsid w:val="00FF0351"/>
    <w:rsid w:val="00FF037D"/>
    <w:rsid w:val="00FF0387"/>
    <w:rsid w:val="00FF03F1"/>
    <w:rsid w:val="00FF04AD"/>
    <w:rsid w:val="00FF04BA"/>
    <w:rsid w:val="00FF04BE"/>
    <w:rsid w:val="00FF0544"/>
    <w:rsid w:val="00FF056F"/>
    <w:rsid w:val="00FF0583"/>
    <w:rsid w:val="00FF05C2"/>
    <w:rsid w:val="00FF05E5"/>
    <w:rsid w:val="00FF060C"/>
    <w:rsid w:val="00FF0611"/>
    <w:rsid w:val="00FF0632"/>
    <w:rsid w:val="00FF06B6"/>
    <w:rsid w:val="00FF070B"/>
    <w:rsid w:val="00FF074E"/>
    <w:rsid w:val="00FF0783"/>
    <w:rsid w:val="00FF0821"/>
    <w:rsid w:val="00FF0873"/>
    <w:rsid w:val="00FF08B2"/>
    <w:rsid w:val="00FF08C1"/>
    <w:rsid w:val="00FF08CE"/>
    <w:rsid w:val="00FF0908"/>
    <w:rsid w:val="00FF094D"/>
    <w:rsid w:val="00FF0953"/>
    <w:rsid w:val="00FF0A30"/>
    <w:rsid w:val="00FF0A72"/>
    <w:rsid w:val="00FF0AFE"/>
    <w:rsid w:val="00FF0B2E"/>
    <w:rsid w:val="00FF0B73"/>
    <w:rsid w:val="00FF0BB0"/>
    <w:rsid w:val="00FF0BD8"/>
    <w:rsid w:val="00FF0C47"/>
    <w:rsid w:val="00FF0C4E"/>
    <w:rsid w:val="00FF0C7F"/>
    <w:rsid w:val="00FF0CA6"/>
    <w:rsid w:val="00FF0CD1"/>
    <w:rsid w:val="00FF0CE5"/>
    <w:rsid w:val="00FF0D2E"/>
    <w:rsid w:val="00FF0D3D"/>
    <w:rsid w:val="00FF0D42"/>
    <w:rsid w:val="00FF0D72"/>
    <w:rsid w:val="00FF0D7F"/>
    <w:rsid w:val="00FF0DAB"/>
    <w:rsid w:val="00FF0DF9"/>
    <w:rsid w:val="00FF0E2D"/>
    <w:rsid w:val="00FF0E75"/>
    <w:rsid w:val="00FF0EAD"/>
    <w:rsid w:val="00FF0EBE"/>
    <w:rsid w:val="00FF0EC2"/>
    <w:rsid w:val="00FF0EDF"/>
    <w:rsid w:val="00FF0EFF"/>
    <w:rsid w:val="00FF0F72"/>
    <w:rsid w:val="00FF0F76"/>
    <w:rsid w:val="00FF0FB4"/>
    <w:rsid w:val="00FF0FCE"/>
    <w:rsid w:val="00FF0FF9"/>
    <w:rsid w:val="00FF1003"/>
    <w:rsid w:val="00FF1004"/>
    <w:rsid w:val="00FF1015"/>
    <w:rsid w:val="00FF1024"/>
    <w:rsid w:val="00FF1038"/>
    <w:rsid w:val="00FF1075"/>
    <w:rsid w:val="00FF1080"/>
    <w:rsid w:val="00FF10C5"/>
    <w:rsid w:val="00FF1109"/>
    <w:rsid w:val="00FF111C"/>
    <w:rsid w:val="00FF11A5"/>
    <w:rsid w:val="00FF11EE"/>
    <w:rsid w:val="00FF11F9"/>
    <w:rsid w:val="00FF1215"/>
    <w:rsid w:val="00FF1219"/>
    <w:rsid w:val="00FF1220"/>
    <w:rsid w:val="00FF127B"/>
    <w:rsid w:val="00FF1281"/>
    <w:rsid w:val="00FF12D3"/>
    <w:rsid w:val="00FF12D5"/>
    <w:rsid w:val="00FF12DB"/>
    <w:rsid w:val="00FF12ED"/>
    <w:rsid w:val="00FF12EF"/>
    <w:rsid w:val="00FF132F"/>
    <w:rsid w:val="00FF13C6"/>
    <w:rsid w:val="00FF13DD"/>
    <w:rsid w:val="00FF13ED"/>
    <w:rsid w:val="00FF13FF"/>
    <w:rsid w:val="00FF1450"/>
    <w:rsid w:val="00FF14A0"/>
    <w:rsid w:val="00FF151C"/>
    <w:rsid w:val="00FF15A3"/>
    <w:rsid w:val="00FF15E4"/>
    <w:rsid w:val="00FF15FC"/>
    <w:rsid w:val="00FF164F"/>
    <w:rsid w:val="00FF165B"/>
    <w:rsid w:val="00FF16BD"/>
    <w:rsid w:val="00FF16C6"/>
    <w:rsid w:val="00FF16DA"/>
    <w:rsid w:val="00FF1717"/>
    <w:rsid w:val="00FF1761"/>
    <w:rsid w:val="00FF17A0"/>
    <w:rsid w:val="00FF17AC"/>
    <w:rsid w:val="00FF17EC"/>
    <w:rsid w:val="00FF1849"/>
    <w:rsid w:val="00FF18AD"/>
    <w:rsid w:val="00FF18BB"/>
    <w:rsid w:val="00FF1934"/>
    <w:rsid w:val="00FF1943"/>
    <w:rsid w:val="00FF199A"/>
    <w:rsid w:val="00FF19CC"/>
    <w:rsid w:val="00FF19D3"/>
    <w:rsid w:val="00FF1A12"/>
    <w:rsid w:val="00FF1A34"/>
    <w:rsid w:val="00FF1AA1"/>
    <w:rsid w:val="00FF1B18"/>
    <w:rsid w:val="00FF1B27"/>
    <w:rsid w:val="00FF1B2E"/>
    <w:rsid w:val="00FF1BB3"/>
    <w:rsid w:val="00FF1BC4"/>
    <w:rsid w:val="00FF1C30"/>
    <w:rsid w:val="00FF1C35"/>
    <w:rsid w:val="00FF1C6E"/>
    <w:rsid w:val="00FF1C76"/>
    <w:rsid w:val="00FF1CD7"/>
    <w:rsid w:val="00FF1D6E"/>
    <w:rsid w:val="00FF1DAA"/>
    <w:rsid w:val="00FF1DCC"/>
    <w:rsid w:val="00FF1DE7"/>
    <w:rsid w:val="00FF1DEB"/>
    <w:rsid w:val="00FF1E1D"/>
    <w:rsid w:val="00FF1E91"/>
    <w:rsid w:val="00FF1ECE"/>
    <w:rsid w:val="00FF1EEF"/>
    <w:rsid w:val="00FF1F10"/>
    <w:rsid w:val="00FF1F1B"/>
    <w:rsid w:val="00FF1F21"/>
    <w:rsid w:val="00FF1F49"/>
    <w:rsid w:val="00FF1F8D"/>
    <w:rsid w:val="00FF2009"/>
    <w:rsid w:val="00FF2040"/>
    <w:rsid w:val="00FF2043"/>
    <w:rsid w:val="00FF2106"/>
    <w:rsid w:val="00FF2148"/>
    <w:rsid w:val="00FF21AF"/>
    <w:rsid w:val="00FF22C3"/>
    <w:rsid w:val="00FF22E4"/>
    <w:rsid w:val="00FF240D"/>
    <w:rsid w:val="00FF240F"/>
    <w:rsid w:val="00FF2441"/>
    <w:rsid w:val="00FF244D"/>
    <w:rsid w:val="00FF24CE"/>
    <w:rsid w:val="00FF24F5"/>
    <w:rsid w:val="00FF2534"/>
    <w:rsid w:val="00FF25E6"/>
    <w:rsid w:val="00FF264C"/>
    <w:rsid w:val="00FF264E"/>
    <w:rsid w:val="00FF2670"/>
    <w:rsid w:val="00FF26C9"/>
    <w:rsid w:val="00FF2754"/>
    <w:rsid w:val="00FF2759"/>
    <w:rsid w:val="00FF27EF"/>
    <w:rsid w:val="00FF2807"/>
    <w:rsid w:val="00FF2842"/>
    <w:rsid w:val="00FF2855"/>
    <w:rsid w:val="00FF2858"/>
    <w:rsid w:val="00FF2860"/>
    <w:rsid w:val="00FF2862"/>
    <w:rsid w:val="00FF287C"/>
    <w:rsid w:val="00FF2965"/>
    <w:rsid w:val="00FF296F"/>
    <w:rsid w:val="00FF29E7"/>
    <w:rsid w:val="00FF2A06"/>
    <w:rsid w:val="00FF2A13"/>
    <w:rsid w:val="00FF2A3F"/>
    <w:rsid w:val="00FF2A6C"/>
    <w:rsid w:val="00FF2A6F"/>
    <w:rsid w:val="00FF2A95"/>
    <w:rsid w:val="00FF2ABC"/>
    <w:rsid w:val="00FF2AE7"/>
    <w:rsid w:val="00FF2B23"/>
    <w:rsid w:val="00FF2B2E"/>
    <w:rsid w:val="00FF2B3C"/>
    <w:rsid w:val="00FF2B4E"/>
    <w:rsid w:val="00FF2BC4"/>
    <w:rsid w:val="00FF2BC6"/>
    <w:rsid w:val="00FF2BFB"/>
    <w:rsid w:val="00FF2C38"/>
    <w:rsid w:val="00FF2C3E"/>
    <w:rsid w:val="00FF2CED"/>
    <w:rsid w:val="00FF2D19"/>
    <w:rsid w:val="00FF2D51"/>
    <w:rsid w:val="00FF2DC4"/>
    <w:rsid w:val="00FF2DCA"/>
    <w:rsid w:val="00FF2DF9"/>
    <w:rsid w:val="00FF2E48"/>
    <w:rsid w:val="00FF2E85"/>
    <w:rsid w:val="00FF2F29"/>
    <w:rsid w:val="00FF2F3E"/>
    <w:rsid w:val="00FF2F54"/>
    <w:rsid w:val="00FF2F84"/>
    <w:rsid w:val="00FF2F91"/>
    <w:rsid w:val="00FF2FB2"/>
    <w:rsid w:val="00FF2FB6"/>
    <w:rsid w:val="00FF2FD6"/>
    <w:rsid w:val="00FF30D6"/>
    <w:rsid w:val="00FF311F"/>
    <w:rsid w:val="00FF3175"/>
    <w:rsid w:val="00FF31D7"/>
    <w:rsid w:val="00FF3202"/>
    <w:rsid w:val="00FF324A"/>
    <w:rsid w:val="00FF3289"/>
    <w:rsid w:val="00FF32A3"/>
    <w:rsid w:val="00FF330A"/>
    <w:rsid w:val="00FF3311"/>
    <w:rsid w:val="00FF3329"/>
    <w:rsid w:val="00FF3366"/>
    <w:rsid w:val="00FF337F"/>
    <w:rsid w:val="00FF3382"/>
    <w:rsid w:val="00FF33D5"/>
    <w:rsid w:val="00FF33EA"/>
    <w:rsid w:val="00FF3453"/>
    <w:rsid w:val="00FF350B"/>
    <w:rsid w:val="00FF3511"/>
    <w:rsid w:val="00FF3573"/>
    <w:rsid w:val="00FF360B"/>
    <w:rsid w:val="00FF3634"/>
    <w:rsid w:val="00FF366B"/>
    <w:rsid w:val="00FF3675"/>
    <w:rsid w:val="00FF36DB"/>
    <w:rsid w:val="00FF36E2"/>
    <w:rsid w:val="00FF36FF"/>
    <w:rsid w:val="00FF371F"/>
    <w:rsid w:val="00FF3734"/>
    <w:rsid w:val="00FF374B"/>
    <w:rsid w:val="00FF379D"/>
    <w:rsid w:val="00FF37D1"/>
    <w:rsid w:val="00FF3809"/>
    <w:rsid w:val="00FF385B"/>
    <w:rsid w:val="00FF3879"/>
    <w:rsid w:val="00FF3891"/>
    <w:rsid w:val="00FF38A8"/>
    <w:rsid w:val="00FF38C2"/>
    <w:rsid w:val="00FF38E5"/>
    <w:rsid w:val="00FF3933"/>
    <w:rsid w:val="00FF3975"/>
    <w:rsid w:val="00FF39BA"/>
    <w:rsid w:val="00FF3A6B"/>
    <w:rsid w:val="00FF3A6C"/>
    <w:rsid w:val="00FF3AA9"/>
    <w:rsid w:val="00FF3BAD"/>
    <w:rsid w:val="00FF3C31"/>
    <w:rsid w:val="00FF3C35"/>
    <w:rsid w:val="00FF3C3E"/>
    <w:rsid w:val="00FF3D57"/>
    <w:rsid w:val="00FF3D63"/>
    <w:rsid w:val="00FF3D77"/>
    <w:rsid w:val="00FF3D85"/>
    <w:rsid w:val="00FF3E03"/>
    <w:rsid w:val="00FF3E4B"/>
    <w:rsid w:val="00FF3F72"/>
    <w:rsid w:val="00FF406F"/>
    <w:rsid w:val="00FF40C2"/>
    <w:rsid w:val="00FF40C3"/>
    <w:rsid w:val="00FF41FF"/>
    <w:rsid w:val="00FF420A"/>
    <w:rsid w:val="00FF420F"/>
    <w:rsid w:val="00FF4262"/>
    <w:rsid w:val="00FF426A"/>
    <w:rsid w:val="00FF42FB"/>
    <w:rsid w:val="00FF431B"/>
    <w:rsid w:val="00FF431E"/>
    <w:rsid w:val="00FF43B8"/>
    <w:rsid w:val="00FF43DD"/>
    <w:rsid w:val="00FF43DF"/>
    <w:rsid w:val="00FF43F7"/>
    <w:rsid w:val="00FF4410"/>
    <w:rsid w:val="00FF4496"/>
    <w:rsid w:val="00FF44D1"/>
    <w:rsid w:val="00FF450A"/>
    <w:rsid w:val="00FF4597"/>
    <w:rsid w:val="00FF45F3"/>
    <w:rsid w:val="00FF461F"/>
    <w:rsid w:val="00FF4637"/>
    <w:rsid w:val="00FF4639"/>
    <w:rsid w:val="00FF4641"/>
    <w:rsid w:val="00FF46C6"/>
    <w:rsid w:val="00FF4718"/>
    <w:rsid w:val="00FF4754"/>
    <w:rsid w:val="00FF47B2"/>
    <w:rsid w:val="00FF47BC"/>
    <w:rsid w:val="00FF47CE"/>
    <w:rsid w:val="00FF47DB"/>
    <w:rsid w:val="00FF483F"/>
    <w:rsid w:val="00FF4844"/>
    <w:rsid w:val="00FF484D"/>
    <w:rsid w:val="00FF4870"/>
    <w:rsid w:val="00FF4877"/>
    <w:rsid w:val="00FF48D8"/>
    <w:rsid w:val="00FF48E3"/>
    <w:rsid w:val="00FF4939"/>
    <w:rsid w:val="00FF4984"/>
    <w:rsid w:val="00FF49A2"/>
    <w:rsid w:val="00FF49AA"/>
    <w:rsid w:val="00FF49AF"/>
    <w:rsid w:val="00FF4A0E"/>
    <w:rsid w:val="00FF4A25"/>
    <w:rsid w:val="00FF4A39"/>
    <w:rsid w:val="00FF4A53"/>
    <w:rsid w:val="00FF4A6B"/>
    <w:rsid w:val="00FF4A71"/>
    <w:rsid w:val="00FF4A92"/>
    <w:rsid w:val="00FF4AA5"/>
    <w:rsid w:val="00FF4AD0"/>
    <w:rsid w:val="00FF4AEC"/>
    <w:rsid w:val="00FF4B46"/>
    <w:rsid w:val="00FF4B5D"/>
    <w:rsid w:val="00FF4B64"/>
    <w:rsid w:val="00FF4B6B"/>
    <w:rsid w:val="00FF4BA3"/>
    <w:rsid w:val="00FF4C21"/>
    <w:rsid w:val="00FF4C49"/>
    <w:rsid w:val="00FF4D72"/>
    <w:rsid w:val="00FF4DAD"/>
    <w:rsid w:val="00FF4DD1"/>
    <w:rsid w:val="00FF4EF3"/>
    <w:rsid w:val="00FF4F18"/>
    <w:rsid w:val="00FF4F72"/>
    <w:rsid w:val="00FF4F87"/>
    <w:rsid w:val="00FF4FAA"/>
    <w:rsid w:val="00FF4FD0"/>
    <w:rsid w:val="00FF500C"/>
    <w:rsid w:val="00FF5027"/>
    <w:rsid w:val="00FF5051"/>
    <w:rsid w:val="00FF50C4"/>
    <w:rsid w:val="00FF5160"/>
    <w:rsid w:val="00FF5179"/>
    <w:rsid w:val="00FF5260"/>
    <w:rsid w:val="00FF527C"/>
    <w:rsid w:val="00FF52B6"/>
    <w:rsid w:val="00FF52C5"/>
    <w:rsid w:val="00FF52E7"/>
    <w:rsid w:val="00FF52F4"/>
    <w:rsid w:val="00FF5328"/>
    <w:rsid w:val="00FF537A"/>
    <w:rsid w:val="00FF5386"/>
    <w:rsid w:val="00FF53DC"/>
    <w:rsid w:val="00FF5454"/>
    <w:rsid w:val="00FF5479"/>
    <w:rsid w:val="00FF54DB"/>
    <w:rsid w:val="00FF5554"/>
    <w:rsid w:val="00FF556F"/>
    <w:rsid w:val="00FF5577"/>
    <w:rsid w:val="00FF55A6"/>
    <w:rsid w:val="00FF55DC"/>
    <w:rsid w:val="00FF5609"/>
    <w:rsid w:val="00FF560D"/>
    <w:rsid w:val="00FF568F"/>
    <w:rsid w:val="00FF5697"/>
    <w:rsid w:val="00FF56A8"/>
    <w:rsid w:val="00FF56B1"/>
    <w:rsid w:val="00FF576F"/>
    <w:rsid w:val="00FF577B"/>
    <w:rsid w:val="00FF57F8"/>
    <w:rsid w:val="00FF5818"/>
    <w:rsid w:val="00FF5898"/>
    <w:rsid w:val="00FF58ED"/>
    <w:rsid w:val="00FF594B"/>
    <w:rsid w:val="00FF5995"/>
    <w:rsid w:val="00FF5998"/>
    <w:rsid w:val="00FF5A9C"/>
    <w:rsid w:val="00FF5AB6"/>
    <w:rsid w:val="00FF5AD8"/>
    <w:rsid w:val="00FF5ADA"/>
    <w:rsid w:val="00FF5B30"/>
    <w:rsid w:val="00FF5B84"/>
    <w:rsid w:val="00FF5C0A"/>
    <w:rsid w:val="00FF5C43"/>
    <w:rsid w:val="00FF5C8F"/>
    <w:rsid w:val="00FF5CA8"/>
    <w:rsid w:val="00FF5CBC"/>
    <w:rsid w:val="00FF5CCD"/>
    <w:rsid w:val="00FF5D7B"/>
    <w:rsid w:val="00FF5DB3"/>
    <w:rsid w:val="00FF5E1B"/>
    <w:rsid w:val="00FF5E4A"/>
    <w:rsid w:val="00FF5E54"/>
    <w:rsid w:val="00FF5E68"/>
    <w:rsid w:val="00FF5E98"/>
    <w:rsid w:val="00FF5EB0"/>
    <w:rsid w:val="00FF5F00"/>
    <w:rsid w:val="00FF5F03"/>
    <w:rsid w:val="00FF5F38"/>
    <w:rsid w:val="00FF5F45"/>
    <w:rsid w:val="00FF5FDD"/>
    <w:rsid w:val="00FF5FE8"/>
    <w:rsid w:val="00FF5FFE"/>
    <w:rsid w:val="00FF6069"/>
    <w:rsid w:val="00FF60DA"/>
    <w:rsid w:val="00FF60ED"/>
    <w:rsid w:val="00FF60F4"/>
    <w:rsid w:val="00FF613B"/>
    <w:rsid w:val="00FF6154"/>
    <w:rsid w:val="00FF61ED"/>
    <w:rsid w:val="00FF61F4"/>
    <w:rsid w:val="00FF6280"/>
    <w:rsid w:val="00FF62E6"/>
    <w:rsid w:val="00FF6310"/>
    <w:rsid w:val="00FF6351"/>
    <w:rsid w:val="00FF636A"/>
    <w:rsid w:val="00FF63AA"/>
    <w:rsid w:val="00FF63D8"/>
    <w:rsid w:val="00FF63E8"/>
    <w:rsid w:val="00FF63F1"/>
    <w:rsid w:val="00FF6421"/>
    <w:rsid w:val="00FF644A"/>
    <w:rsid w:val="00FF6452"/>
    <w:rsid w:val="00FF6453"/>
    <w:rsid w:val="00FF64A6"/>
    <w:rsid w:val="00FF6583"/>
    <w:rsid w:val="00FF65B2"/>
    <w:rsid w:val="00FF65E8"/>
    <w:rsid w:val="00FF65F8"/>
    <w:rsid w:val="00FF6609"/>
    <w:rsid w:val="00FF661E"/>
    <w:rsid w:val="00FF667B"/>
    <w:rsid w:val="00FF66B7"/>
    <w:rsid w:val="00FF672B"/>
    <w:rsid w:val="00FF67C5"/>
    <w:rsid w:val="00FF680F"/>
    <w:rsid w:val="00FF681D"/>
    <w:rsid w:val="00FF6822"/>
    <w:rsid w:val="00FF68BC"/>
    <w:rsid w:val="00FF68D2"/>
    <w:rsid w:val="00FF6969"/>
    <w:rsid w:val="00FF696D"/>
    <w:rsid w:val="00FF6976"/>
    <w:rsid w:val="00FF6A07"/>
    <w:rsid w:val="00FF6A4B"/>
    <w:rsid w:val="00FF6AB0"/>
    <w:rsid w:val="00FF6B03"/>
    <w:rsid w:val="00FF6B47"/>
    <w:rsid w:val="00FF6B7A"/>
    <w:rsid w:val="00FF6C12"/>
    <w:rsid w:val="00FF6C17"/>
    <w:rsid w:val="00FF6C36"/>
    <w:rsid w:val="00FF6C65"/>
    <w:rsid w:val="00FF6C9E"/>
    <w:rsid w:val="00FF6CE7"/>
    <w:rsid w:val="00FF6CF5"/>
    <w:rsid w:val="00FF6D7A"/>
    <w:rsid w:val="00FF6D7C"/>
    <w:rsid w:val="00FF6DAC"/>
    <w:rsid w:val="00FF6E0C"/>
    <w:rsid w:val="00FF6E2C"/>
    <w:rsid w:val="00FF6E6D"/>
    <w:rsid w:val="00FF6E86"/>
    <w:rsid w:val="00FF6E8E"/>
    <w:rsid w:val="00FF6E8F"/>
    <w:rsid w:val="00FF6EBF"/>
    <w:rsid w:val="00FF6ECB"/>
    <w:rsid w:val="00FF6EF6"/>
    <w:rsid w:val="00FF6F1B"/>
    <w:rsid w:val="00FF6F29"/>
    <w:rsid w:val="00FF6F5F"/>
    <w:rsid w:val="00FF6F88"/>
    <w:rsid w:val="00FF6F99"/>
    <w:rsid w:val="00FF6FAD"/>
    <w:rsid w:val="00FF6FB3"/>
    <w:rsid w:val="00FF6FB8"/>
    <w:rsid w:val="00FF6FCB"/>
    <w:rsid w:val="00FF6FD5"/>
    <w:rsid w:val="00FF6FEB"/>
    <w:rsid w:val="00FF701B"/>
    <w:rsid w:val="00FF7037"/>
    <w:rsid w:val="00FF7064"/>
    <w:rsid w:val="00FF7069"/>
    <w:rsid w:val="00FF717D"/>
    <w:rsid w:val="00FF71CD"/>
    <w:rsid w:val="00FF71F0"/>
    <w:rsid w:val="00FF726A"/>
    <w:rsid w:val="00FF7275"/>
    <w:rsid w:val="00FF7282"/>
    <w:rsid w:val="00FF72A7"/>
    <w:rsid w:val="00FF732A"/>
    <w:rsid w:val="00FF733E"/>
    <w:rsid w:val="00FF7358"/>
    <w:rsid w:val="00FF7375"/>
    <w:rsid w:val="00FF7376"/>
    <w:rsid w:val="00FF73A6"/>
    <w:rsid w:val="00FF73F4"/>
    <w:rsid w:val="00FF7421"/>
    <w:rsid w:val="00FF74D8"/>
    <w:rsid w:val="00FF7556"/>
    <w:rsid w:val="00FF7557"/>
    <w:rsid w:val="00FF758B"/>
    <w:rsid w:val="00FF759A"/>
    <w:rsid w:val="00FF7623"/>
    <w:rsid w:val="00FF7637"/>
    <w:rsid w:val="00FF7648"/>
    <w:rsid w:val="00FF76FF"/>
    <w:rsid w:val="00FF7711"/>
    <w:rsid w:val="00FF779A"/>
    <w:rsid w:val="00FF7864"/>
    <w:rsid w:val="00FF786F"/>
    <w:rsid w:val="00FF794D"/>
    <w:rsid w:val="00FF7960"/>
    <w:rsid w:val="00FF7A0E"/>
    <w:rsid w:val="00FF7A77"/>
    <w:rsid w:val="00FF7B06"/>
    <w:rsid w:val="00FF7B1A"/>
    <w:rsid w:val="00FF7C32"/>
    <w:rsid w:val="00FF7C8E"/>
    <w:rsid w:val="00FF7CC0"/>
    <w:rsid w:val="00FF7CF8"/>
    <w:rsid w:val="00FF7DCB"/>
    <w:rsid w:val="00FF7E7B"/>
    <w:rsid w:val="00FF7EB1"/>
    <w:rsid w:val="00FF7F1C"/>
    <w:rsid w:val="00FF7F3B"/>
    <w:rsid w:val="00FF7F3D"/>
    <w:rsid w:val="00FF7F40"/>
    <w:rsid w:val="00FF7FAB"/>
    <w:rsid w:val="0102B2F6"/>
    <w:rsid w:val="01084CA2"/>
    <w:rsid w:val="010A205B"/>
    <w:rsid w:val="010A5465"/>
    <w:rsid w:val="01180705"/>
    <w:rsid w:val="011C478B"/>
    <w:rsid w:val="011FB250"/>
    <w:rsid w:val="01264ED1"/>
    <w:rsid w:val="013B7F82"/>
    <w:rsid w:val="013C4BC1"/>
    <w:rsid w:val="014B2851"/>
    <w:rsid w:val="014B71B7"/>
    <w:rsid w:val="015A28C6"/>
    <w:rsid w:val="015DFA4C"/>
    <w:rsid w:val="015ED634"/>
    <w:rsid w:val="01612457"/>
    <w:rsid w:val="017D5F70"/>
    <w:rsid w:val="017FABA1"/>
    <w:rsid w:val="0180AAD9"/>
    <w:rsid w:val="0183A880"/>
    <w:rsid w:val="0184FC7D"/>
    <w:rsid w:val="0188AFB0"/>
    <w:rsid w:val="018DB6D2"/>
    <w:rsid w:val="019A5AF0"/>
    <w:rsid w:val="019B9231"/>
    <w:rsid w:val="019FCA72"/>
    <w:rsid w:val="01A19E3B"/>
    <w:rsid w:val="01B21BBC"/>
    <w:rsid w:val="01B2BA0D"/>
    <w:rsid w:val="01BCF1A8"/>
    <w:rsid w:val="01C01527"/>
    <w:rsid w:val="01C6CA39"/>
    <w:rsid w:val="01CC709A"/>
    <w:rsid w:val="01D225E0"/>
    <w:rsid w:val="01D56FAD"/>
    <w:rsid w:val="01D7BED0"/>
    <w:rsid w:val="01DDC6D6"/>
    <w:rsid w:val="01E49713"/>
    <w:rsid w:val="01E58C84"/>
    <w:rsid w:val="01E6DB4F"/>
    <w:rsid w:val="01F59CF9"/>
    <w:rsid w:val="01FCBEF6"/>
    <w:rsid w:val="020623B4"/>
    <w:rsid w:val="020AC511"/>
    <w:rsid w:val="0214DC78"/>
    <w:rsid w:val="0220C5EA"/>
    <w:rsid w:val="0227E764"/>
    <w:rsid w:val="022EA26D"/>
    <w:rsid w:val="022F76A6"/>
    <w:rsid w:val="0231612F"/>
    <w:rsid w:val="0231BE75"/>
    <w:rsid w:val="02447B2C"/>
    <w:rsid w:val="02469CCE"/>
    <w:rsid w:val="02476031"/>
    <w:rsid w:val="025171FA"/>
    <w:rsid w:val="0255456B"/>
    <w:rsid w:val="025B35DD"/>
    <w:rsid w:val="026C3C6F"/>
    <w:rsid w:val="026E3B97"/>
    <w:rsid w:val="027ECFBA"/>
    <w:rsid w:val="028522C6"/>
    <w:rsid w:val="02A95111"/>
    <w:rsid w:val="02A9D7CC"/>
    <w:rsid w:val="02AA6544"/>
    <w:rsid w:val="02AE47F9"/>
    <w:rsid w:val="02B8E503"/>
    <w:rsid w:val="02BEF105"/>
    <w:rsid w:val="02C99944"/>
    <w:rsid w:val="02CB1299"/>
    <w:rsid w:val="02CB346C"/>
    <w:rsid w:val="02D0DDC7"/>
    <w:rsid w:val="02D15A8F"/>
    <w:rsid w:val="02D4F964"/>
    <w:rsid w:val="02EE8F6F"/>
    <w:rsid w:val="02FA8480"/>
    <w:rsid w:val="0301C610"/>
    <w:rsid w:val="030A6AFF"/>
    <w:rsid w:val="0317340B"/>
    <w:rsid w:val="03231DEF"/>
    <w:rsid w:val="032D4C20"/>
    <w:rsid w:val="0330A104"/>
    <w:rsid w:val="0332257E"/>
    <w:rsid w:val="0332762D"/>
    <w:rsid w:val="0340375A"/>
    <w:rsid w:val="0347CB9D"/>
    <w:rsid w:val="0351F0C5"/>
    <w:rsid w:val="0351F3EB"/>
    <w:rsid w:val="0353B1A8"/>
    <w:rsid w:val="0353CE8C"/>
    <w:rsid w:val="0356F176"/>
    <w:rsid w:val="035F6AF5"/>
    <w:rsid w:val="03663A16"/>
    <w:rsid w:val="0369D6CB"/>
    <w:rsid w:val="036B523C"/>
    <w:rsid w:val="0373B162"/>
    <w:rsid w:val="0385B61F"/>
    <w:rsid w:val="039EC17A"/>
    <w:rsid w:val="03A8756E"/>
    <w:rsid w:val="03ABEC11"/>
    <w:rsid w:val="03C413F6"/>
    <w:rsid w:val="03C58A0D"/>
    <w:rsid w:val="03C6374A"/>
    <w:rsid w:val="03C76DB0"/>
    <w:rsid w:val="03CCDE0F"/>
    <w:rsid w:val="03CE4F43"/>
    <w:rsid w:val="03D19ABC"/>
    <w:rsid w:val="03D27ED9"/>
    <w:rsid w:val="03DF2828"/>
    <w:rsid w:val="03E11E8B"/>
    <w:rsid w:val="03E707D6"/>
    <w:rsid w:val="03EB4F74"/>
    <w:rsid w:val="03ED5332"/>
    <w:rsid w:val="03F1581B"/>
    <w:rsid w:val="03F169C2"/>
    <w:rsid w:val="03F90378"/>
    <w:rsid w:val="03FAF44D"/>
    <w:rsid w:val="0403CEE6"/>
    <w:rsid w:val="0407E793"/>
    <w:rsid w:val="040D8F1C"/>
    <w:rsid w:val="040E2527"/>
    <w:rsid w:val="04173C5F"/>
    <w:rsid w:val="042284D3"/>
    <w:rsid w:val="04347A42"/>
    <w:rsid w:val="04361104"/>
    <w:rsid w:val="043A0A3F"/>
    <w:rsid w:val="043C1576"/>
    <w:rsid w:val="04557319"/>
    <w:rsid w:val="046B967B"/>
    <w:rsid w:val="04738F87"/>
    <w:rsid w:val="047B9187"/>
    <w:rsid w:val="047C058E"/>
    <w:rsid w:val="048124D4"/>
    <w:rsid w:val="0496BFE2"/>
    <w:rsid w:val="04A51FED"/>
    <w:rsid w:val="04AF2F8C"/>
    <w:rsid w:val="04B69B4E"/>
    <w:rsid w:val="04C3B83D"/>
    <w:rsid w:val="04CBE762"/>
    <w:rsid w:val="04D88B2D"/>
    <w:rsid w:val="04DE623D"/>
    <w:rsid w:val="04F1F462"/>
    <w:rsid w:val="04F5CA18"/>
    <w:rsid w:val="04FB85DC"/>
    <w:rsid w:val="04FE8802"/>
    <w:rsid w:val="0505085B"/>
    <w:rsid w:val="05132F58"/>
    <w:rsid w:val="0513E260"/>
    <w:rsid w:val="0514EEFB"/>
    <w:rsid w:val="05161479"/>
    <w:rsid w:val="051CC087"/>
    <w:rsid w:val="051DE8E2"/>
    <w:rsid w:val="052816FE"/>
    <w:rsid w:val="053E0829"/>
    <w:rsid w:val="05516884"/>
    <w:rsid w:val="05615060"/>
    <w:rsid w:val="056D0536"/>
    <w:rsid w:val="057EC26C"/>
    <w:rsid w:val="057F5245"/>
    <w:rsid w:val="0584F186"/>
    <w:rsid w:val="058EC3F4"/>
    <w:rsid w:val="059146B5"/>
    <w:rsid w:val="0593D6D2"/>
    <w:rsid w:val="0598E2CD"/>
    <w:rsid w:val="059B11FA"/>
    <w:rsid w:val="05A0A7F9"/>
    <w:rsid w:val="05A1FB15"/>
    <w:rsid w:val="05A2058E"/>
    <w:rsid w:val="05A422C4"/>
    <w:rsid w:val="05A7046B"/>
    <w:rsid w:val="05B6D7BC"/>
    <w:rsid w:val="05B89F03"/>
    <w:rsid w:val="05BEBD99"/>
    <w:rsid w:val="05C46921"/>
    <w:rsid w:val="05C5F6D6"/>
    <w:rsid w:val="05E21FAB"/>
    <w:rsid w:val="05E7C6C2"/>
    <w:rsid w:val="05EAE50D"/>
    <w:rsid w:val="05F8B246"/>
    <w:rsid w:val="05FD4955"/>
    <w:rsid w:val="060685FC"/>
    <w:rsid w:val="060A5E1D"/>
    <w:rsid w:val="060FF3EC"/>
    <w:rsid w:val="06118EEF"/>
    <w:rsid w:val="061C60A5"/>
    <w:rsid w:val="061CBCA1"/>
    <w:rsid w:val="061DC3C0"/>
    <w:rsid w:val="0622D713"/>
    <w:rsid w:val="0623EE2F"/>
    <w:rsid w:val="06266486"/>
    <w:rsid w:val="062C6B43"/>
    <w:rsid w:val="062EA743"/>
    <w:rsid w:val="0630C40C"/>
    <w:rsid w:val="0634A46C"/>
    <w:rsid w:val="0636B7BE"/>
    <w:rsid w:val="063C6EE0"/>
    <w:rsid w:val="0647C003"/>
    <w:rsid w:val="064934C0"/>
    <w:rsid w:val="0649BD78"/>
    <w:rsid w:val="064E9DF1"/>
    <w:rsid w:val="06567C30"/>
    <w:rsid w:val="065868AB"/>
    <w:rsid w:val="065B4728"/>
    <w:rsid w:val="0661CAD3"/>
    <w:rsid w:val="0665508C"/>
    <w:rsid w:val="06667773"/>
    <w:rsid w:val="06721376"/>
    <w:rsid w:val="0673EADB"/>
    <w:rsid w:val="067CC7C3"/>
    <w:rsid w:val="0682D914"/>
    <w:rsid w:val="06837F9A"/>
    <w:rsid w:val="068D371A"/>
    <w:rsid w:val="068DB80B"/>
    <w:rsid w:val="0694BE1D"/>
    <w:rsid w:val="069FCDA3"/>
    <w:rsid w:val="06AA1C7B"/>
    <w:rsid w:val="06AA4C46"/>
    <w:rsid w:val="06B1DA23"/>
    <w:rsid w:val="06B89FDA"/>
    <w:rsid w:val="06BE2CAC"/>
    <w:rsid w:val="06BEBC77"/>
    <w:rsid w:val="06DD69E8"/>
    <w:rsid w:val="06DFFC41"/>
    <w:rsid w:val="06FC3853"/>
    <w:rsid w:val="06FF8B15"/>
    <w:rsid w:val="06FFCA2A"/>
    <w:rsid w:val="07056044"/>
    <w:rsid w:val="070E733E"/>
    <w:rsid w:val="070F82AE"/>
    <w:rsid w:val="070FD001"/>
    <w:rsid w:val="07120175"/>
    <w:rsid w:val="071D2B28"/>
    <w:rsid w:val="0739109C"/>
    <w:rsid w:val="073BEF12"/>
    <w:rsid w:val="074543A8"/>
    <w:rsid w:val="0746A192"/>
    <w:rsid w:val="075001E4"/>
    <w:rsid w:val="075044E4"/>
    <w:rsid w:val="07513E2F"/>
    <w:rsid w:val="07589FA4"/>
    <w:rsid w:val="077ADEB6"/>
    <w:rsid w:val="077D2DD1"/>
    <w:rsid w:val="07829E8E"/>
    <w:rsid w:val="078CD166"/>
    <w:rsid w:val="078CF48F"/>
    <w:rsid w:val="079C9A32"/>
    <w:rsid w:val="079DB4E2"/>
    <w:rsid w:val="079E3121"/>
    <w:rsid w:val="07A2DEA1"/>
    <w:rsid w:val="07A4603E"/>
    <w:rsid w:val="07A5CCE0"/>
    <w:rsid w:val="07D402CE"/>
    <w:rsid w:val="07D9070A"/>
    <w:rsid w:val="07E9CA85"/>
    <w:rsid w:val="07EC0EEB"/>
    <w:rsid w:val="07F0B3D4"/>
    <w:rsid w:val="07FEA6D5"/>
    <w:rsid w:val="080193F8"/>
    <w:rsid w:val="08085BF0"/>
    <w:rsid w:val="080B1D13"/>
    <w:rsid w:val="0811611C"/>
    <w:rsid w:val="0814F421"/>
    <w:rsid w:val="0818E518"/>
    <w:rsid w:val="081DC3D5"/>
    <w:rsid w:val="08278C25"/>
    <w:rsid w:val="082978F3"/>
    <w:rsid w:val="083D3C67"/>
    <w:rsid w:val="08400302"/>
    <w:rsid w:val="0842EA35"/>
    <w:rsid w:val="084F4178"/>
    <w:rsid w:val="0851A5C8"/>
    <w:rsid w:val="08579160"/>
    <w:rsid w:val="0858AA2D"/>
    <w:rsid w:val="085B7010"/>
    <w:rsid w:val="0866156C"/>
    <w:rsid w:val="08683387"/>
    <w:rsid w:val="087858D4"/>
    <w:rsid w:val="0878FC28"/>
    <w:rsid w:val="0879D506"/>
    <w:rsid w:val="087E8A75"/>
    <w:rsid w:val="0881B3F5"/>
    <w:rsid w:val="0882022C"/>
    <w:rsid w:val="088D71F9"/>
    <w:rsid w:val="089E1A70"/>
    <w:rsid w:val="08A2D40A"/>
    <w:rsid w:val="08A358A3"/>
    <w:rsid w:val="08A5DB4B"/>
    <w:rsid w:val="08AE372A"/>
    <w:rsid w:val="08B187C3"/>
    <w:rsid w:val="08BF3CB0"/>
    <w:rsid w:val="08C20C3A"/>
    <w:rsid w:val="08C485C3"/>
    <w:rsid w:val="08D6985D"/>
    <w:rsid w:val="08DF023C"/>
    <w:rsid w:val="08EA3C3A"/>
    <w:rsid w:val="08F5CF53"/>
    <w:rsid w:val="090AA554"/>
    <w:rsid w:val="09116B8A"/>
    <w:rsid w:val="09156116"/>
    <w:rsid w:val="09171A88"/>
    <w:rsid w:val="091BBFCD"/>
    <w:rsid w:val="0925A812"/>
    <w:rsid w:val="092D120E"/>
    <w:rsid w:val="092E993E"/>
    <w:rsid w:val="0935F540"/>
    <w:rsid w:val="093E09CC"/>
    <w:rsid w:val="09474F13"/>
    <w:rsid w:val="09582451"/>
    <w:rsid w:val="095C9257"/>
    <w:rsid w:val="09697B34"/>
    <w:rsid w:val="097089E2"/>
    <w:rsid w:val="097135BF"/>
    <w:rsid w:val="09740A53"/>
    <w:rsid w:val="097A7C6A"/>
    <w:rsid w:val="0987A1E2"/>
    <w:rsid w:val="0990338E"/>
    <w:rsid w:val="0993B32C"/>
    <w:rsid w:val="09942A83"/>
    <w:rsid w:val="099C7E8A"/>
    <w:rsid w:val="09A620C0"/>
    <w:rsid w:val="09A68F38"/>
    <w:rsid w:val="09B229BD"/>
    <w:rsid w:val="09B60A2C"/>
    <w:rsid w:val="09B6917D"/>
    <w:rsid w:val="09B6DF11"/>
    <w:rsid w:val="09C370E1"/>
    <w:rsid w:val="09C48B92"/>
    <w:rsid w:val="09C54160"/>
    <w:rsid w:val="09CE0069"/>
    <w:rsid w:val="09D86107"/>
    <w:rsid w:val="09E02A12"/>
    <w:rsid w:val="09E1A249"/>
    <w:rsid w:val="09E32A26"/>
    <w:rsid w:val="09EAC2A2"/>
    <w:rsid w:val="09F2788F"/>
    <w:rsid w:val="09F898C6"/>
    <w:rsid w:val="09FD1D01"/>
    <w:rsid w:val="09FD8613"/>
    <w:rsid w:val="09FEB0FE"/>
    <w:rsid w:val="0A11845E"/>
    <w:rsid w:val="0A136A21"/>
    <w:rsid w:val="0A1DF170"/>
    <w:rsid w:val="0A1E6ACA"/>
    <w:rsid w:val="0A2BC9C4"/>
    <w:rsid w:val="0A2D1E2C"/>
    <w:rsid w:val="0A2DDE1E"/>
    <w:rsid w:val="0A3AAFD3"/>
    <w:rsid w:val="0A42B8C6"/>
    <w:rsid w:val="0A54B104"/>
    <w:rsid w:val="0A661AC3"/>
    <w:rsid w:val="0A6A9A9F"/>
    <w:rsid w:val="0A6C7AE4"/>
    <w:rsid w:val="0A6D6C50"/>
    <w:rsid w:val="0A6F1DC4"/>
    <w:rsid w:val="0A8DC8FF"/>
    <w:rsid w:val="0A94465F"/>
    <w:rsid w:val="0A9D5773"/>
    <w:rsid w:val="0A9E557F"/>
    <w:rsid w:val="0ABBAEAB"/>
    <w:rsid w:val="0AC3F24B"/>
    <w:rsid w:val="0AD470B6"/>
    <w:rsid w:val="0AD9433D"/>
    <w:rsid w:val="0AD9E09B"/>
    <w:rsid w:val="0AF50FA8"/>
    <w:rsid w:val="0B10F520"/>
    <w:rsid w:val="0B2C7164"/>
    <w:rsid w:val="0B37FE71"/>
    <w:rsid w:val="0B427117"/>
    <w:rsid w:val="0B42E011"/>
    <w:rsid w:val="0B44EF78"/>
    <w:rsid w:val="0B4F309D"/>
    <w:rsid w:val="0B53F249"/>
    <w:rsid w:val="0B6A23F5"/>
    <w:rsid w:val="0B6C2A7D"/>
    <w:rsid w:val="0B70E4B2"/>
    <w:rsid w:val="0B716535"/>
    <w:rsid w:val="0B77B2FD"/>
    <w:rsid w:val="0B829922"/>
    <w:rsid w:val="0B9BA91A"/>
    <w:rsid w:val="0B9BAED8"/>
    <w:rsid w:val="0BA079B9"/>
    <w:rsid w:val="0BB69098"/>
    <w:rsid w:val="0BC0B8D7"/>
    <w:rsid w:val="0BE2920B"/>
    <w:rsid w:val="0BE419AC"/>
    <w:rsid w:val="0BE4812F"/>
    <w:rsid w:val="0BED3CEF"/>
    <w:rsid w:val="0BEE3DD0"/>
    <w:rsid w:val="0BF09C04"/>
    <w:rsid w:val="0BF65859"/>
    <w:rsid w:val="0BF72747"/>
    <w:rsid w:val="0C018389"/>
    <w:rsid w:val="0C0521EE"/>
    <w:rsid w:val="0C096530"/>
    <w:rsid w:val="0C0E82CE"/>
    <w:rsid w:val="0C306265"/>
    <w:rsid w:val="0C34D45B"/>
    <w:rsid w:val="0C36A2CA"/>
    <w:rsid w:val="0C380F11"/>
    <w:rsid w:val="0C4EABB7"/>
    <w:rsid w:val="0C581BFF"/>
    <w:rsid w:val="0C5A53A0"/>
    <w:rsid w:val="0C5E95D0"/>
    <w:rsid w:val="0C759643"/>
    <w:rsid w:val="0C76AC03"/>
    <w:rsid w:val="0C773508"/>
    <w:rsid w:val="0C883E69"/>
    <w:rsid w:val="0C88778D"/>
    <w:rsid w:val="0C8ACC0B"/>
    <w:rsid w:val="0C8F9FF5"/>
    <w:rsid w:val="0C943FF4"/>
    <w:rsid w:val="0C946DE3"/>
    <w:rsid w:val="0C9C3BC4"/>
    <w:rsid w:val="0CBA6945"/>
    <w:rsid w:val="0CC090E2"/>
    <w:rsid w:val="0CC0C74F"/>
    <w:rsid w:val="0CC43DAC"/>
    <w:rsid w:val="0CE2EAD9"/>
    <w:rsid w:val="0CEDA3A2"/>
    <w:rsid w:val="0CEE0F65"/>
    <w:rsid w:val="0CEEF9A1"/>
    <w:rsid w:val="0CF0E54D"/>
    <w:rsid w:val="0CF486EB"/>
    <w:rsid w:val="0D0FB085"/>
    <w:rsid w:val="0D1CD60D"/>
    <w:rsid w:val="0D29DB53"/>
    <w:rsid w:val="0D307003"/>
    <w:rsid w:val="0D36E17D"/>
    <w:rsid w:val="0D38395D"/>
    <w:rsid w:val="0D394843"/>
    <w:rsid w:val="0D3C7C9B"/>
    <w:rsid w:val="0D407F69"/>
    <w:rsid w:val="0D4101E3"/>
    <w:rsid w:val="0D4126C9"/>
    <w:rsid w:val="0D541002"/>
    <w:rsid w:val="0D5C9437"/>
    <w:rsid w:val="0D67123D"/>
    <w:rsid w:val="0D679864"/>
    <w:rsid w:val="0D689D2D"/>
    <w:rsid w:val="0D695F42"/>
    <w:rsid w:val="0D7A0884"/>
    <w:rsid w:val="0D827B9B"/>
    <w:rsid w:val="0D832C8A"/>
    <w:rsid w:val="0D89BBA0"/>
    <w:rsid w:val="0D8D30C4"/>
    <w:rsid w:val="0D8D9857"/>
    <w:rsid w:val="0D8E5BC2"/>
    <w:rsid w:val="0D9097FB"/>
    <w:rsid w:val="0D9455BE"/>
    <w:rsid w:val="0D9ABA31"/>
    <w:rsid w:val="0D9E4F9D"/>
    <w:rsid w:val="0DB33AC1"/>
    <w:rsid w:val="0DBA498C"/>
    <w:rsid w:val="0DBF60B5"/>
    <w:rsid w:val="0DCFA08E"/>
    <w:rsid w:val="0DD6E888"/>
    <w:rsid w:val="0DD86604"/>
    <w:rsid w:val="0DE068DD"/>
    <w:rsid w:val="0DE9B806"/>
    <w:rsid w:val="0DF19320"/>
    <w:rsid w:val="0DF71D0A"/>
    <w:rsid w:val="0DFB8B42"/>
    <w:rsid w:val="0E02CA67"/>
    <w:rsid w:val="0E054C0D"/>
    <w:rsid w:val="0E08DFFA"/>
    <w:rsid w:val="0E204BD4"/>
    <w:rsid w:val="0E269DE5"/>
    <w:rsid w:val="0E3FDDE5"/>
    <w:rsid w:val="0E47AF95"/>
    <w:rsid w:val="0E4B2FBE"/>
    <w:rsid w:val="0E502F03"/>
    <w:rsid w:val="0E5C4194"/>
    <w:rsid w:val="0E6027A7"/>
    <w:rsid w:val="0E647A62"/>
    <w:rsid w:val="0E66FC07"/>
    <w:rsid w:val="0E704843"/>
    <w:rsid w:val="0E705699"/>
    <w:rsid w:val="0E71C427"/>
    <w:rsid w:val="0E7BE6D4"/>
    <w:rsid w:val="0E805644"/>
    <w:rsid w:val="0E93FBEF"/>
    <w:rsid w:val="0E94D176"/>
    <w:rsid w:val="0E999CB7"/>
    <w:rsid w:val="0EA99BB5"/>
    <w:rsid w:val="0EADDCB8"/>
    <w:rsid w:val="0EBB9997"/>
    <w:rsid w:val="0EBC37E5"/>
    <w:rsid w:val="0EC0227E"/>
    <w:rsid w:val="0ED09ED8"/>
    <w:rsid w:val="0ED2E910"/>
    <w:rsid w:val="0ED7CC85"/>
    <w:rsid w:val="0ED9E4FA"/>
    <w:rsid w:val="0EDDC467"/>
    <w:rsid w:val="0EEA93F7"/>
    <w:rsid w:val="0EED4915"/>
    <w:rsid w:val="0EF08B46"/>
    <w:rsid w:val="0F0221B2"/>
    <w:rsid w:val="0F08ABE9"/>
    <w:rsid w:val="0F1743CF"/>
    <w:rsid w:val="0F17E806"/>
    <w:rsid w:val="0F19BF07"/>
    <w:rsid w:val="0F28B5D4"/>
    <w:rsid w:val="0F2C6100"/>
    <w:rsid w:val="0F2C646F"/>
    <w:rsid w:val="0F385728"/>
    <w:rsid w:val="0F451ADB"/>
    <w:rsid w:val="0F6472F1"/>
    <w:rsid w:val="0F6C3F17"/>
    <w:rsid w:val="0F732EC1"/>
    <w:rsid w:val="0F73466C"/>
    <w:rsid w:val="0F73A2A4"/>
    <w:rsid w:val="0F7533B3"/>
    <w:rsid w:val="0F7C4B5D"/>
    <w:rsid w:val="0F92B572"/>
    <w:rsid w:val="0F970BBE"/>
    <w:rsid w:val="0F9C7BEA"/>
    <w:rsid w:val="0FA8E67D"/>
    <w:rsid w:val="0FA90837"/>
    <w:rsid w:val="0FB0ACC9"/>
    <w:rsid w:val="0FB2AB7E"/>
    <w:rsid w:val="0FB765C0"/>
    <w:rsid w:val="0FBFDF2B"/>
    <w:rsid w:val="0FC91344"/>
    <w:rsid w:val="0FDA6886"/>
    <w:rsid w:val="0FDE86A2"/>
    <w:rsid w:val="0FE52C77"/>
    <w:rsid w:val="0FFD941F"/>
    <w:rsid w:val="1003AF72"/>
    <w:rsid w:val="10116469"/>
    <w:rsid w:val="1025AB10"/>
    <w:rsid w:val="10275C3D"/>
    <w:rsid w:val="102BE1D7"/>
    <w:rsid w:val="10341CD9"/>
    <w:rsid w:val="1034A3F2"/>
    <w:rsid w:val="1035797E"/>
    <w:rsid w:val="1035E6E3"/>
    <w:rsid w:val="10396CF6"/>
    <w:rsid w:val="1042D33A"/>
    <w:rsid w:val="1049C226"/>
    <w:rsid w:val="104C41C1"/>
    <w:rsid w:val="104E530B"/>
    <w:rsid w:val="10574404"/>
    <w:rsid w:val="105B8866"/>
    <w:rsid w:val="105CAF46"/>
    <w:rsid w:val="106140B0"/>
    <w:rsid w:val="106224A3"/>
    <w:rsid w:val="1063DDCE"/>
    <w:rsid w:val="106BD3D7"/>
    <w:rsid w:val="1070FD00"/>
    <w:rsid w:val="1082B20E"/>
    <w:rsid w:val="10854DC6"/>
    <w:rsid w:val="1088B663"/>
    <w:rsid w:val="10975AAB"/>
    <w:rsid w:val="1098B67F"/>
    <w:rsid w:val="109B70E0"/>
    <w:rsid w:val="10A269A2"/>
    <w:rsid w:val="10A6C162"/>
    <w:rsid w:val="10A9B101"/>
    <w:rsid w:val="10ADE878"/>
    <w:rsid w:val="10B0E99A"/>
    <w:rsid w:val="10B1943C"/>
    <w:rsid w:val="10BAF215"/>
    <w:rsid w:val="10E7BD0C"/>
    <w:rsid w:val="10EA165D"/>
    <w:rsid w:val="10FAD76D"/>
    <w:rsid w:val="10FCCA98"/>
    <w:rsid w:val="111A3DEA"/>
    <w:rsid w:val="111E25F0"/>
    <w:rsid w:val="1121CD74"/>
    <w:rsid w:val="112B1048"/>
    <w:rsid w:val="112D52F2"/>
    <w:rsid w:val="112E5057"/>
    <w:rsid w:val="11407F82"/>
    <w:rsid w:val="1140F43F"/>
    <w:rsid w:val="114720AF"/>
    <w:rsid w:val="114D955B"/>
    <w:rsid w:val="114E1733"/>
    <w:rsid w:val="114ED7C6"/>
    <w:rsid w:val="115F2743"/>
    <w:rsid w:val="115F80D2"/>
    <w:rsid w:val="1161B576"/>
    <w:rsid w:val="116E22D9"/>
    <w:rsid w:val="11871CA3"/>
    <w:rsid w:val="11949CAE"/>
    <w:rsid w:val="119ED127"/>
    <w:rsid w:val="11A031ED"/>
    <w:rsid w:val="11AB4825"/>
    <w:rsid w:val="11AEB712"/>
    <w:rsid w:val="11B98546"/>
    <w:rsid w:val="11BA1AB1"/>
    <w:rsid w:val="11BAB090"/>
    <w:rsid w:val="11C1D8B2"/>
    <w:rsid w:val="11C33E58"/>
    <w:rsid w:val="11C57185"/>
    <w:rsid w:val="11C89026"/>
    <w:rsid w:val="11D1E55E"/>
    <w:rsid w:val="11D2D157"/>
    <w:rsid w:val="11D75CA8"/>
    <w:rsid w:val="11E08059"/>
    <w:rsid w:val="11E611B7"/>
    <w:rsid w:val="1201DDBA"/>
    <w:rsid w:val="1204DD74"/>
    <w:rsid w:val="1205594B"/>
    <w:rsid w:val="1206187C"/>
    <w:rsid w:val="12083B81"/>
    <w:rsid w:val="1212BC03"/>
    <w:rsid w:val="121BD8D1"/>
    <w:rsid w:val="121E2158"/>
    <w:rsid w:val="1222FCC0"/>
    <w:rsid w:val="122845DE"/>
    <w:rsid w:val="1228D191"/>
    <w:rsid w:val="1229AE89"/>
    <w:rsid w:val="123581FE"/>
    <w:rsid w:val="124CD76D"/>
    <w:rsid w:val="124D8F48"/>
    <w:rsid w:val="1259212B"/>
    <w:rsid w:val="125C8A08"/>
    <w:rsid w:val="125D2D25"/>
    <w:rsid w:val="127006A6"/>
    <w:rsid w:val="1275D6BC"/>
    <w:rsid w:val="127B54E9"/>
    <w:rsid w:val="127E0A12"/>
    <w:rsid w:val="1281F69D"/>
    <w:rsid w:val="128DFA4B"/>
    <w:rsid w:val="1292A310"/>
    <w:rsid w:val="1298DF14"/>
    <w:rsid w:val="12A1BE2A"/>
    <w:rsid w:val="12AB422D"/>
    <w:rsid w:val="12B15330"/>
    <w:rsid w:val="12B73472"/>
    <w:rsid w:val="12BB72C1"/>
    <w:rsid w:val="12BBF9B7"/>
    <w:rsid w:val="12C7DB39"/>
    <w:rsid w:val="12CFB8C8"/>
    <w:rsid w:val="12DB111A"/>
    <w:rsid w:val="12DD0DB3"/>
    <w:rsid w:val="12E33436"/>
    <w:rsid w:val="12F09F33"/>
    <w:rsid w:val="12F9B568"/>
    <w:rsid w:val="12FBB128"/>
    <w:rsid w:val="13036DBE"/>
    <w:rsid w:val="13174C42"/>
    <w:rsid w:val="131DF71D"/>
    <w:rsid w:val="13215285"/>
    <w:rsid w:val="132D52BD"/>
    <w:rsid w:val="1343B259"/>
    <w:rsid w:val="13463757"/>
    <w:rsid w:val="135141D0"/>
    <w:rsid w:val="1355BB55"/>
    <w:rsid w:val="135933D4"/>
    <w:rsid w:val="1359415E"/>
    <w:rsid w:val="135CE5D9"/>
    <w:rsid w:val="1361C9D8"/>
    <w:rsid w:val="136357D1"/>
    <w:rsid w:val="1388CE74"/>
    <w:rsid w:val="13A749B6"/>
    <w:rsid w:val="13B72831"/>
    <w:rsid w:val="13D4F2D9"/>
    <w:rsid w:val="13D6554D"/>
    <w:rsid w:val="13D735E5"/>
    <w:rsid w:val="13D738FC"/>
    <w:rsid w:val="13DC4808"/>
    <w:rsid w:val="13E37CEA"/>
    <w:rsid w:val="13E4C3E6"/>
    <w:rsid w:val="13E6EF1D"/>
    <w:rsid w:val="13EEEE4F"/>
    <w:rsid w:val="13EF885F"/>
    <w:rsid w:val="13F1DA49"/>
    <w:rsid w:val="13F33E97"/>
    <w:rsid w:val="13F9695D"/>
    <w:rsid w:val="14031FFE"/>
    <w:rsid w:val="14104B29"/>
    <w:rsid w:val="14111811"/>
    <w:rsid w:val="1417575C"/>
    <w:rsid w:val="1418D4FF"/>
    <w:rsid w:val="141A1354"/>
    <w:rsid w:val="1433FF72"/>
    <w:rsid w:val="143B52DC"/>
    <w:rsid w:val="14416B12"/>
    <w:rsid w:val="1450C9B1"/>
    <w:rsid w:val="14592980"/>
    <w:rsid w:val="145C3362"/>
    <w:rsid w:val="1462DE7C"/>
    <w:rsid w:val="1465B851"/>
    <w:rsid w:val="147764C3"/>
    <w:rsid w:val="147C4C1D"/>
    <w:rsid w:val="147C6B6C"/>
    <w:rsid w:val="148D319C"/>
    <w:rsid w:val="1493F76B"/>
    <w:rsid w:val="14993AB9"/>
    <w:rsid w:val="14A1A92D"/>
    <w:rsid w:val="14A2F63B"/>
    <w:rsid w:val="14AA80D2"/>
    <w:rsid w:val="14B135EE"/>
    <w:rsid w:val="14BD7C05"/>
    <w:rsid w:val="14BD9D72"/>
    <w:rsid w:val="14D26403"/>
    <w:rsid w:val="14D65E7A"/>
    <w:rsid w:val="14D83E25"/>
    <w:rsid w:val="14E465D1"/>
    <w:rsid w:val="14E64393"/>
    <w:rsid w:val="14E86BAD"/>
    <w:rsid w:val="15049965"/>
    <w:rsid w:val="150BA4AC"/>
    <w:rsid w:val="150D3AD8"/>
    <w:rsid w:val="1514A811"/>
    <w:rsid w:val="1525D117"/>
    <w:rsid w:val="152758E2"/>
    <w:rsid w:val="153B4484"/>
    <w:rsid w:val="1544DEC9"/>
    <w:rsid w:val="154AE924"/>
    <w:rsid w:val="155C03F8"/>
    <w:rsid w:val="155F5E87"/>
    <w:rsid w:val="15658136"/>
    <w:rsid w:val="156BEB1A"/>
    <w:rsid w:val="157149F0"/>
    <w:rsid w:val="1574D19A"/>
    <w:rsid w:val="158644DD"/>
    <w:rsid w:val="15877D54"/>
    <w:rsid w:val="159399A6"/>
    <w:rsid w:val="1598215F"/>
    <w:rsid w:val="159BA979"/>
    <w:rsid w:val="159F8B8F"/>
    <w:rsid w:val="15A17BC9"/>
    <w:rsid w:val="15A38F95"/>
    <w:rsid w:val="15A41D9F"/>
    <w:rsid w:val="15B6F992"/>
    <w:rsid w:val="15BAF213"/>
    <w:rsid w:val="15BC8A1D"/>
    <w:rsid w:val="15C0B044"/>
    <w:rsid w:val="15CE8621"/>
    <w:rsid w:val="15D37E6A"/>
    <w:rsid w:val="15D7A19D"/>
    <w:rsid w:val="15D8C029"/>
    <w:rsid w:val="15DA34B8"/>
    <w:rsid w:val="15DB8ECC"/>
    <w:rsid w:val="15E791DC"/>
    <w:rsid w:val="15F6D68C"/>
    <w:rsid w:val="15FFAF5F"/>
    <w:rsid w:val="16070B72"/>
    <w:rsid w:val="160848F7"/>
    <w:rsid w:val="160D44D4"/>
    <w:rsid w:val="1612397C"/>
    <w:rsid w:val="161AC2EE"/>
    <w:rsid w:val="162C6F06"/>
    <w:rsid w:val="1642B5CD"/>
    <w:rsid w:val="1645B4FA"/>
    <w:rsid w:val="164C43DA"/>
    <w:rsid w:val="164FA55E"/>
    <w:rsid w:val="16502D73"/>
    <w:rsid w:val="1653939F"/>
    <w:rsid w:val="16573A01"/>
    <w:rsid w:val="1659C3A7"/>
    <w:rsid w:val="1661B290"/>
    <w:rsid w:val="16702602"/>
    <w:rsid w:val="16708177"/>
    <w:rsid w:val="167C60C9"/>
    <w:rsid w:val="1689BB5E"/>
    <w:rsid w:val="169642F4"/>
    <w:rsid w:val="169875A8"/>
    <w:rsid w:val="16A015D2"/>
    <w:rsid w:val="16A31BB1"/>
    <w:rsid w:val="16AFEE3F"/>
    <w:rsid w:val="16B57478"/>
    <w:rsid w:val="16B80A9F"/>
    <w:rsid w:val="16B89A59"/>
    <w:rsid w:val="16BB3D11"/>
    <w:rsid w:val="16BEA329"/>
    <w:rsid w:val="16C2C44C"/>
    <w:rsid w:val="16C94B17"/>
    <w:rsid w:val="16CBB20C"/>
    <w:rsid w:val="16CD90D8"/>
    <w:rsid w:val="16CEBC17"/>
    <w:rsid w:val="16D9543F"/>
    <w:rsid w:val="16DDC65C"/>
    <w:rsid w:val="16ECFB62"/>
    <w:rsid w:val="16F2BE1E"/>
    <w:rsid w:val="16F356C3"/>
    <w:rsid w:val="16FE33FF"/>
    <w:rsid w:val="16FECFF2"/>
    <w:rsid w:val="1700C43D"/>
    <w:rsid w:val="170F5D74"/>
    <w:rsid w:val="1714124F"/>
    <w:rsid w:val="171C8CB6"/>
    <w:rsid w:val="17211683"/>
    <w:rsid w:val="1723A23F"/>
    <w:rsid w:val="1725743E"/>
    <w:rsid w:val="17291664"/>
    <w:rsid w:val="172A761E"/>
    <w:rsid w:val="172B84F4"/>
    <w:rsid w:val="173BC469"/>
    <w:rsid w:val="173C98B2"/>
    <w:rsid w:val="173E47FD"/>
    <w:rsid w:val="1748BDA7"/>
    <w:rsid w:val="17512D88"/>
    <w:rsid w:val="1753BA24"/>
    <w:rsid w:val="17564387"/>
    <w:rsid w:val="17582924"/>
    <w:rsid w:val="175BD26D"/>
    <w:rsid w:val="17609AC6"/>
    <w:rsid w:val="17634622"/>
    <w:rsid w:val="176763A7"/>
    <w:rsid w:val="1790563E"/>
    <w:rsid w:val="17960E33"/>
    <w:rsid w:val="179D8218"/>
    <w:rsid w:val="17BF7B5E"/>
    <w:rsid w:val="17C40F46"/>
    <w:rsid w:val="17CD26D0"/>
    <w:rsid w:val="17D4AFE6"/>
    <w:rsid w:val="17E827D7"/>
    <w:rsid w:val="17EEF949"/>
    <w:rsid w:val="17FDFB93"/>
    <w:rsid w:val="18048A3F"/>
    <w:rsid w:val="180B2150"/>
    <w:rsid w:val="18149617"/>
    <w:rsid w:val="1816B69D"/>
    <w:rsid w:val="1817A789"/>
    <w:rsid w:val="181AB508"/>
    <w:rsid w:val="182A7C96"/>
    <w:rsid w:val="18310F1D"/>
    <w:rsid w:val="18325E92"/>
    <w:rsid w:val="1835618E"/>
    <w:rsid w:val="183AA188"/>
    <w:rsid w:val="18410B47"/>
    <w:rsid w:val="1841BD6E"/>
    <w:rsid w:val="18453727"/>
    <w:rsid w:val="18486BCF"/>
    <w:rsid w:val="184D23D1"/>
    <w:rsid w:val="184EE8CE"/>
    <w:rsid w:val="185A8CCD"/>
    <w:rsid w:val="185FE33B"/>
    <w:rsid w:val="18662653"/>
    <w:rsid w:val="1875C558"/>
    <w:rsid w:val="187DD939"/>
    <w:rsid w:val="18852980"/>
    <w:rsid w:val="18A01DE2"/>
    <w:rsid w:val="18BC7DA7"/>
    <w:rsid w:val="18BDCD09"/>
    <w:rsid w:val="18BEB403"/>
    <w:rsid w:val="18D602AE"/>
    <w:rsid w:val="18DEBE09"/>
    <w:rsid w:val="18E089E0"/>
    <w:rsid w:val="18E7B90E"/>
    <w:rsid w:val="18E85EA8"/>
    <w:rsid w:val="18EA9A79"/>
    <w:rsid w:val="18F4D9F3"/>
    <w:rsid w:val="18F9E417"/>
    <w:rsid w:val="19011D98"/>
    <w:rsid w:val="1903911E"/>
    <w:rsid w:val="1903B5C3"/>
    <w:rsid w:val="1906C7CA"/>
    <w:rsid w:val="1906E7C5"/>
    <w:rsid w:val="1917040D"/>
    <w:rsid w:val="191EF0AD"/>
    <w:rsid w:val="192CC6AF"/>
    <w:rsid w:val="192EFE56"/>
    <w:rsid w:val="193A046E"/>
    <w:rsid w:val="193E1ADF"/>
    <w:rsid w:val="1941DD46"/>
    <w:rsid w:val="194BD602"/>
    <w:rsid w:val="194DDEA8"/>
    <w:rsid w:val="19610D3A"/>
    <w:rsid w:val="1962C747"/>
    <w:rsid w:val="196A5EE3"/>
    <w:rsid w:val="196A636E"/>
    <w:rsid w:val="196CF2C1"/>
    <w:rsid w:val="199E4922"/>
    <w:rsid w:val="19ACCEDB"/>
    <w:rsid w:val="19AE0919"/>
    <w:rsid w:val="19B76E75"/>
    <w:rsid w:val="19BA3D38"/>
    <w:rsid w:val="19BA7DA7"/>
    <w:rsid w:val="19BD57AA"/>
    <w:rsid w:val="19BEDC8D"/>
    <w:rsid w:val="19C1CDA6"/>
    <w:rsid w:val="19C62C2F"/>
    <w:rsid w:val="19CB46A4"/>
    <w:rsid w:val="19D898CD"/>
    <w:rsid w:val="19DB727C"/>
    <w:rsid w:val="19DBEC4C"/>
    <w:rsid w:val="19E5E408"/>
    <w:rsid w:val="19E6949F"/>
    <w:rsid w:val="19EC7DCB"/>
    <w:rsid w:val="19F01043"/>
    <w:rsid w:val="19F03713"/>
    <w:rsid w:val="19F7A009"/>
    <w:rsid w:val="1A02C162"/>
    <w:rsid w:val="1A049A9E"/>
    <w:rsid w:val="1A0E5E7B"/>
    <w:rsid w:val="1A12C3D1"/>
    <w:rsid w:val="1A1B98DA"/>
    <w:rsid w:val="1A2C81C0"/>
    <w:rsid w:val="1A2C85AF"/>
    <w:rsid w:val="1A339996"/>
    <w:rsid w:val="1A3E0ABF"/>
    <w:rsid w:val="1A40F71E"/>
    <w:rsid w:val="1A528FF4"/>
    <w:rsid w:val="1A57024C"/>
    <w:rsid w:val="1A58F8A3"/>
    <w:rsid w:val="1A6806CE"/>
    <w:rsid w:val="1A691C9F"/>
    <w:rsid w:val="1A75F17F"/>
    <w:rsid w:val="1A75F293"/>
    <w:rsid w:val="1A766E93"/>
    <w:rsid w:val="1A8E540B"/>
    <w:rsid w:val="1A943724"/>
    <w:rsid w:val="1A9E19C1"/>
    <w:rsid w:val="1AA1E626"/>
    <w:rsid w:val="1AAE65D2"/>
    <w:rsid w:val="1AAEB799"/>
    <w:rsid w:val="1AB2DF16"/>
    <w:rsid w:val="1AC29E50"/>
    <w:rsid w:val="1AC924B4"/>
    <w:rsid w:val="1ACEAF17"/>
    <w:rsid w:val="1AD09DD9"/>
    <w:rsid w:val="1AD2F444"/>
    <w:rsid w:val="1AD770E1"/>
    <w:rsid w:val="1AD92E13"/>
    <w:rsid w:val="1AE4530B"/>
    <w:rsid w:val="1AE6C1EF"/>
    <w:rsid w:val="1AE70384"/>
    <w:rsid w:val="1AF0A498"/>
    <w:rsid w:val="1AF0C77C"/>
    <w:rsid w:val="1B10EA2A"/>
    <w:rsid w:val="1B1211D4"/>
    <w:rsid w:val="1B138E9A"/>
    <w:rsid w:val="1B150F9E"/>
    <w:rsid w:val="1B235D5F"/>
    <w:rsid w:val="1B331402"/>
    <w:rsid w:val="1B4DA966"/>
    <w:rsid w:val="1B613F09"/>
    <w:rsid w:val="1B61B92C"/>
    <w:rsid w:val="1B6D3572"/>
    <w:rsid w:val="1B76224D"/>
    <w:rsid w:val="1B778305"/>
    <w:rsid w:val="1B83578F"/>
    <w:rsid w:val="1B8CF650"/>
    <w:rsid w:val="1B94E51D"/>
    <w:rsid w:val="1B97A339"/>
    <w:rsid w:val="1B99AA9B"/>
    <w:rsid w:val="1BA7A83C"/>
    <w:rsid w:val="1BAC6120"/>
    <w:rsid w:val="1BB1E3C3"/>
    <w:rsid w:val="1BB41AA1"/>
    <w:rsid w:val="1BB599D2"/>
    <w:rsid w:val="1BC03618"/>
    <w:rsid w:val="1BC12160"/>
    <w:rsid w:val="1BC2B07D"/>
    <w:rsid w:val="1BD46D93"/>
    <w:rsid w:val="1BD4AE21"/>
    <w:rsid w:val="1BD7B0C0"/>
    <w:rsid w:val="1BE873EF"/>
    <w:rsid w:val="1BEEEE04"/>
    <w:rsid w:val="1BF6B21B"/>
    <w:rsid w:val="1BF8C361"/>
    <w:rsid w:val="1BF9F90E"/>
    <w:rsid w:val="1C063D02"/>
    <w:rsid w:val="1C28CAD3"/>
    <w:rsid w:val="1C297DD7"/>
    <w:rsid w:val="1C2D6974"/>
    <w:rsid w:val="1C315C02"/>
    <w:rsid w:val="1C41B5C2"/>
    <w:rsid w:val="1C41F519"/>
    <w:rsid w:val="1C429166"/>
    <w:rsid w:val="1C492A7D"/>
    <w:rsid w:val="1C4C1BB5"/>
    <w:rsid w:val="1C640BF3"/>
    <w:rsid w:val="1C6D3699"/>
    <w:rsid w:val="1C730B49"/>
    <w:rsid w:val="1C7B420B"/>
    <w:rsid w:val="1C8897F6"/>
    <w:rsid w:val="1C8E13D3"/>
    <w:rsid w:val="1C905B7D"/>
    <w:rsid w:val="1CB4D87F"/>
    <w:rsid w:val="1CB92065"/>
    <w:rsid w:val="1CDF8423"/>
    <w:rsid w:val="1CE774C0"/>
    <w:rsid w:val="1CEBD6E4"/>
    <w:rsid w:val="1CF1E936"/>
    <w:rsid w:val="1CFC9995"/>
    <w:rsid w:val="1D03C2F1"/>
    <w:rsid w:val="1D118172"/>
    <w:rsid w:val="1D14817E"/>
    <w:rsid w:val="1D1CEF6B"/>
    <w:rsid w:val="1D35131E"/>
    <w:rsid w:val="1D355FE0"/>
    <w:rsid w:val="1D3682AF"/>
    <w:rsid w:val="1D45E3BC"/>
    <w:rsid w:val="1D4B663F"/>
    <w:rsid w:val="1D4B8B60"/>
    <w:rsid w:val="1D57EE43"/>
    <w:rsid w:val="1D63FF27"/>
    <w:rsid w:val="1D6A5E01"/>
    <w:rsid w:val="1D6DFF64"/>
    <w:rsid w:val="1D6E9F0B"/>
    <w:rsid w:val="1D7F348C"/>
    <w:rsid w:val="1D8EE707"/>
    <w:rsid w:val="1D954EEF"/>
    <w:rsid w:val="1D9824A9"/>
    <w:rsid w:val="1D98E6A4"/>
    <w:rsid w:val="1D9DFEB9"/>
    <w:rsid w:val="1DA5FEE2"/>
    <w:rsid w:val="1DAAB58A"/>
    <w:rsid w:val="1DBBE306"/>
    <w:rsid w:val="1DCBAE5E"/>
    <w:rsid w:val="1DDED2DC"/>
    <w:rsid w:val="1DF52460"/>
    <w:rsid w:val="1E0486C7"/>
    <w:rsid w:val="1E05DE89"/>
    <w:rsid w:val="1E090ECF"/>
    <w:rsid w:val="1E100C8B"/>
    <w:rsid w:val="1E167ECE"/>
    <w:rsid w:val="1E16BFFF"/>
    <w:rsid w:val="1E19B1F6"/>
    <w:rsid w:val="1E19BB33"/>
    <w:rsid w:val="1E203F3A"/>
    <w:rsid w:val="1E23A4F8"/>
    <w:rsid w:val="1E30191F"/>
    <w:rsid w:val="1E34DCBE"/>
    <w:rsid w:val="1E3837D5"/>
    <w:rsid w:val="1E3A88B7"/>
    <w:rsid w:val="1E3DA083"/>
    <w:rsid w:val="1E3F413E"/>
    <w:rsid w:val="1E4D45AD"/>
    <w:rsid w:val="1E4FF708"/>
    <w:rsid w:val="1E55725D"/>
    <w:rsid w:val="1E659D33"/>
    <w:rsid w:val="1E808449"/>
    <w:rsid w:val="1E86C70A"/>
    <w:rsid w:val="1E8ABDA2"/>
    <w:rsid w:val="1E93E48D"/>
    <w:rsid w:val="1EA8962B"/>
    <w:rsid w:val="1ECCDCF9"/>
    <w:rsid w:val="1ED913C8"/>
    <w:rsid w:val="1EDB0078"/>
    <w:rsid w:val="1EDB5A2E"/>
    <w:rsid w:val="1EEAFE4B"/>
    <w:rsid w:val="1EEDDD17"/>
    <w:rsid w:val="1EFECB44"/>
    <w:rsid w:val="1F02FD36"/>
    <w:rsid w:val="1F048FE9"/>
    <w:rsid w:val="1F0DA0ED"/>
    <w:rsid w:val="1F0F151A"/>
    <w:rsid w:val="1F20C1DA"/>
    <w:rsid w:val="1F2EBDD7"/>
    <w:rsid w:val="1F31769F"/>
    <w:rsid w:val="1F384A8A"/>
    <w:rsid w:val="1F3D85C7"/>
    <w:rsid w:val="1F47A88C"/>
    <w:rsid w:val="1F683B2B"/>
    <w:rsid w:val="1F6EF938"/>
    <w:rsid w:val="1F717840"/>
    <w:rsid w:val="1F76C40F"/>
    <w:rsid w:val="1F81D30B"/>
    <w:rsid w:val="1F94AAC8"/>
    <w:rsid w:val="1F9ACCE7"/>
    <w:rsid w:val="1F9DB00F"/>
    <w:rsid w:val="1F9E7954"/>
    <w:rsid w:val="1FA1EF29"/>
    <w:rsid w:val="1FA87084"/>
    <w:rsid w:val="1FAFEAFC"/>
    <w:rsid w:val="1FB668C5"/>
    <w:rsid w:val="1FCF6CC0"/>
    <w:rsid w:val="1FE1FDCA"/>
    <w:rsid w:val="1FE3482C"/>
    <w:rsid w:val="1FE92933"/>
    <w:rsid w:val="1FEF4AF4"/>
    <w:rsid w:val="1FF38F92"/>
    <w:rsid w:val="1FF6FE41"/>
    <w:rsid w:val="200C56E4"/>
    <w:rsid w:val="20101F61"/>
    <w:rsid w:val="20102CCB"/>
    <w:rsid w:val="20131F3A"/>
    <w:rsid w:val="201B3070"/>
    <w:rsid w:val="201E718F"/>
    <w:rsid w:val="20238116"/>
    <w:rsid w:val="203411EC"/>
    <w:rsid w:val="203AD8C4"/>
    <w:rsid w:val="203D9635"/>
    <w:rsid w:val="204BC2CC"/>
    <w:rsid w:val="2054690B"/>
    <w:rsid w:val="20569AE3"/>
    <w:rsid w:val="2057697E"/>
    <w:rsid w:val="205BACCF"/>
    <w:rsid w:val="205E0D98"/>
    <w:rsid w:val="2062BCD4"/>
    <w:rsid w:val="2066D068"/>
    <w:rsid w:val="206FCA06"/>
    <w:rsid w:val="20742D9B"/>
    <w:rsid w:val="207479F2"/>
    <w:rsid w:val="207C55AB"/>
    <w:rsid w:val="20875859"/>
    <w:rsid w:val="209B52C1"/>
    <w:rsid w:val="20A10368"/>
    <w:rsid w:val="20AB1A3E"/>
    <w:rsid w:val="20B5F5D5"/>
    <w:rsid w:val="20BD4AFF"/>
    <w:rsid w:val="20C0B813"/>
    <w:rsid w:val="20C0DBFD"/>
    <w:rsid w:val="20C7C5CC"/>
    <w:rsid w:val="20CD938D"/>
    <w:rsid w:val="20DAE2A5"/>
    <w:rsid w:val="20E4A496"/>
    <w:rsid w:val="20ECE198"/>
    <w:rsid w:val="20EE76A6"/>
    <w:rsid w:val="20FD1FEA"/>
    <w:rsid w:val="2101C3EB"/>
    <w:rsid w:val="210C5390"/>
    <w:rsid w:val="210D6296"/>
    <w:rsid w:val="210DF5A0"/>
    <w:rsid w:val="210FDCE7"/>
    <w:rsid w:val="211FC0B5"/>
    <w:rsid w:val="212906A5"/>
    <w:rsid w:val="212929F9"/>
    <w:rsid w:val="2136E282"/>
    <w:rsid w:val="213A2A04"/>
    <w:rsid w:val="213AE796"/>
    <w:rsid w:val="213E1C1A"/>
    <w:rsid w:val="2140B77A"/>
    <w:rsid w:val="214107EC"/>
    <w:rsid w:val="2146831A"/>
    <w:rsid w:val="214F8C38"/>
    <w:rsid w:val="21538566"/>
    <w:rsid w:val="21586E95"/>
    <w:rsid w:val="21645886"/>
    <w:rsid w:val="216D21FA"/>
    <w:rsid w:val="2175DE29"/>
    <w:rsid w:val="217BC60D"/>
    <w:rsid w:val="217C9B9B"/>
    <w:rsid w:val="217E8576"/>
    <w:rsid w:val="2188B4BA"/>
    <w:rsid w:val="2189750F"/>
    <w:rsid w:val="218E29E4"/>
    <w:rsid w:val="219F541C"/>
    <w:rsid w:val="21A1CDC6"/>
    <w:rsid w:val="21A43C76"/>
    <w:rsid w:val="21A4C543"/>
    <w:rsid w:val="21A7C076"/>
    <w:rsid w:val="21A90EE9"/>
    <w:rsid w:val="21BC7E1F"/>
    <w:rsid w:val="21CC43A5"/>
    <w:rsid w:val="21D0B83D"/>
    <w:rsid w:val="21D900D8"/>
    <w:rsid w:val="21DACDF3"/>
    <w:rsid w:val="21FA94CC"/>
    <w:rsid w:val="22071799"/>
    <w:rsid w:val="22110285"/>
    <w:rsid w:val="22118831"/>
    <w:rsid w:val="22147E68"/>
    <w:rsid w:val="22170864"/>
    <w:rsid w:val="22197BE3"/>
    <w:rsid w:val="221A084A"/>
    <w:rsid w:val="221D1371"/>
    <w:rsid w:val="22217945"/>
    <w:rsid w:val="22225703"/>
    <w:rsid w:val="222B39A1"/>
    <w:rsid w:val="2232B16D"/>
    <w:rsid w:val="2248CDB5"/>
    <w:rsid w:val="224FECA4"/>
    <w:rsid w:val="225261A8"/>
    <w:rsid w:val="225AA5A1"/>
    <w:rsid w:val="225DCC94"/>
    <w:rsid w:val="22628EFE"/>
    <w:rsid w:val="227B3D41"/>
    <w:rsid w:val="227CD118"/>
    <w:rsid w:val="227E9F53"/>
    <w:rsid w:val="228BADE4"/>
    <w:rsid w:val="228CDF42"/>
    <w:rsid w:val="2295AD25"/>
    <w:rsid w:val="22990D4D"/>
    <w:rsid w:val="229E3763"/>
    <w:rsid w:val="22ABAEA7"/>
    <w:rsid w:val="22ACD53B"/>
    <w:rsid w:val="22B8DE4A"/>
    <w:rsid w:val="22C33D21"/>
    <w:rsid w:val="22CAD985"/>
    <w:rsid w:val="22CB2F98"/>
    <w:rsid w:val="22CBFB40"/>
    <w:rsid w:val="22D3D108"/>
    <w:rsid w:val="22DA5B60"/>
    <w:rsid w:val="22F63C3A"/>
    <w:rsid w:val="23018FC5"/>
    <w:rsid w:val="2302A0C2"/>
    <w:rsid w:val="230C9CE7"/>
    <w:rsid w:val="230E7E52"/>
    <w:rsid w:val="2312E017"/>
    <w:rsid w:val="2314094A"/>
    <w:rsid w:val="231727FB"/>
    <w:rsid w:val="2323D909"/>
    <w:rsid w:val="232BEC8D"/>
    <w:rsid w:val="23307476"/>
    <w:rsid w:val="2335D5F8"/>
    <w:rsid w:val="23380784"/>
    <w:rsid w:val="23481A98"/>
    <w:rsid w:val="2348744F"/>
    <w:rsid w:val="234EA1BB"/>
    <w:rsid w:val="23598252"/>
    <w:rsid w:val="2360747A"/>
    <w:rsid w:val="2362AEA9"/>
    <w:rsid w:val="2363766F"/>
    <w:rsid w:val="2366ABF6"/>
    <w:rsid w:val="2368018E"/>
    <w:rsid w:val="23835929"/>
    <w:rsid w:val="2388FCBF"/>
    <w:rsid w:val="23892B59"/>
    <w:rsid w:val="23894A85"/>
    <w:rsid w:val="238EC5DA"/>
    <w:rsid w:val="238F8768"/>
    <w:rsid w:val="238F9A8B"/>
    <w:rsid w:val="23938237"/>
    <w:rsid w:val="2395AE5A"/>
    <w:rsid w:val="239BFCE3"/>
    <w:rsid w:val="23AC4F33"/>
    <w:rsid w:val="23ACD2E6"/>
    <w:rsid w:val="23AD910C"/>
    <w:rsid w:val="23B0B9F0"/>
    <w:rsid w:val="23B96BA7"/>
    <w:rsid w:val="23C08E49"/>
    <w:rsid w:val="23C125C4"/>
    <w:rsid w:val="23CC93BE"/>
    <w:rsid w:val="23CD1EAD"/>
    <w:rsid w:val="23D9C407"/>
    <w:rsid w:val="23E5842E"/>
    <w:rsid w:val="23E6F91E"/>
    <w:rsid w:val="23F762A4"/>
    <w:rsid w:val="23F86AB6"/>
    <w:rsid w:val="24024F44"/>
    <w:rsid w:val="240344BB"/>
    <w:rsid w:val="240C8851"/>
    <w:rsid w:val="240F6455"/>
    <w:rsid w:val="24177A4D"/>
    <w:rsid w:val="242014E3"/>
    <w:rsid w:val="242BBE14"/>
    <w:rsid w:val="242BDCE2"/>
    <w:rsid w:val="242C064C"/>
    <w:rsid w:val="242D4203"/>
    <w:rsid w:val="243168BD"/>
    <w:rsid w:val="243300F4"/>
    <w:rsid w:val="2445E22A"/>
    <w:rsid w:val="244C9D29"/>
    <w:rsid w:val="24514106"/>
    <w:rsid w:val="24530BC4"/>
    <w:rsid w:val="24579FBF"/>
    <w:rsid w:val="24580844"/>
    <w:rsid w:val="245D25D6"/>
    <w:rsid w:val="245EA42D"/>
    <w:rsid w:val="2460B16D"/>
    <w:rsid w:val="246467BE"/>
    <w:rsid w:val="246870BD"/>
    <w:rsid w:val="2471EA73"/>
    <w:rsid w:val="247818FC"/>
    <w:rsid w:val="247A75A0"/>
    <w:rsid w:val="247DA510"/>
    <w:rsid w:val="247E20DB"/>
    <w:rsid w:val="24834A2F"/>
    <w:rsid w:val="249D3387"/>
    <w:rsid w:val="24A3FEC1"/>
    <w:rsid w:val="24BBDCE9"/>
    <w:rsid w:val="24CA775A"/>
    <w:rsid w:val="24CC394C"/>
    <w:rsid w:val="24D3B0B9"/>
    <w:rsid w:val="24DA4293"/>
    <w:rsid w:val="24F5C80A"/>
    <w:rsid w:val="2509FC22"/>
    <w:rsid w:val="250AA7A7"/>
    <w:rsid w:val="251CEDB5"/>
    <w:rsid w:val="25203BCD"/>
    <w:rsid w:val="252889D5"/>
    <w:rsid w:val="252E585D"/>
    <w:rsid w:val="2535DE27"/>
    <w:rsid w:val="254BDF8B"/>
    <w:rsid w:val="254CDB76"/>
    <w:rsid w:val="2550237C"/>
    <w:rsid w:val="2556E4EE"/>
    <w:rsid w:val="255AE6EC"/>
    <w:rsid w:val="255E2F8D"/>
    <w:rsid w:val="256C3E71"/>
    <w:rsid w:val="25777373"/>
    <w:rsid w:val="257B3F2F"/>
    <w:rsid w:val="2580CC14"/>
    <w:rsid w:val="258B71AA"/>
    <w:rsid w:val="258E38E6"/>
    <w:rsid w:val="258EF81F"/>
    <w:rsid w:val="259A04DB"/>
    <w:rsid w:val="25A65493"/>
    <w:rsid w:val="25ACFE2D"/>
    <w:rsid w:val="25B0D7CD"/>
    <w:rsid w:val="25D86F39"/>
    <w:rsid w:val="25E1F27C"/>
    <w:rsid w:val="25E2E148"/>
    <w:rsid w:val="25E32F42"/>
    <w:rsid w:val="25E712DE"/>
    <w:rsid w:val="25EC8ED2"/>
    <w:rsid w:val="25F89713"/>
    <w:rsid w:val="260F0A61"/>
    <w:rsid w:val="261A21B8"/>
    <w:rsid w:val="2627B3C0"/>
    <w:rsid w:val="2634BA10"/>
    <w:rsid w:val="263DD4EC"/>
    <w:rsid w:val="264B05E7"/>
    <w:rsid w:val="266BF65F"/>
    <w:rsid w:val="266EF458"/>
    <w:rsid w:val="2671D8EF"/>
    <w:rsid w:val="267B7154"/>
    <w:rsid w:val="267C7E06"/>
    <w:rsid w:val="26942E1F"/>
    <w:rsid w:val="269A09B4"/>
    <w:rsid w:val="269E934C"/>
    <w:rsid w:val="26A26D89"/>
    <w:rsid w:val="26A85DFB"/>
    <w:rsid w:val="26B24132"/>
    <w:rsid w:val="26C31E66"/>
    <w:rsid w:val="26C385BB"/>
    <w:rsid w:val="26CCADEB"/>
    <w:rsid w:val="26D49281"/>
    <w:rsid w:val="26D4D1F9"/>
    <w:rsid w:val="26E3640B"/>
    <w:rsid w:val="26EE582A"/>
    <w:rsid w:val="26F01E20"/>
    <w:rsid w:val="26F0372E"/>
    <w:rsid w:val="26F1E26E"/>
    <w:rsid w:val="26F31E15"/>
    <w:rsid w:val="26F94F00"/>
    <w:rsid w:val="26FDEAE4"/>
    <w:rsid w:val="2710FCD3"/>
    <w:rsid w:val="2716EC3D"/>
    <w:rsid w:val="271B1E99"/>
    <w:rsid w:val="27218534"/>
    <w:rsid w:val="2726A577"/>
    <w:rsid w:val="272FC5D8"/>
    <w:rsid w:val="2734697A"/>
    <w:rsid w:val="273C3AF2"/>
    <w:rsid w:val="2740232A"/>
    <w:rsid w:val="27432529"/>
    <w:rsid w:val="274784A6"/>
    <w:rsid w:val="274A17C2"/>
    <w:rsid w:val="274B197F"/>
    <w:rsid w:val="2751A14C"/>
    <w:rsid w:val="2754EEA9"/>
    <w:rsid w:val="2756BB99"/>
    <w:rsid w:val="2762960C"/>
    <w:rsid w:val="276447AB"/>
    <w:rsid w:val="2764F96B"/>
    <w:rsid w:val="276A05B6"/>
    <w:rsid w:val="27799F36"/>
    <w:rsid w:val="277E8A1A"/>
    <w:rsid w:val="27803A90"/>
    <w:rsid w:val="2783B122"/>
    <w:rsid w:val="2786E12C"/>
    <w:rsid w:val="27952920"/>
    <w:rsid w:val="27959CE7"/>
    <w:rsid w:val="279DD2AF"/>
    <w:rsid w:val="27A57F9D"/>
    <w:rsid w:val="27AA44BA"/>
    <w:rsid w:val="27AE8B2B"/>
    <w:rsid w:val="27B12DD4"/>
    <w:rsid w:val="27BBA004"/>
    <w:rsid w:val="27C1D530"/>
    <w:rsid w:val="27C22267"/>
    <w:rsid w:val="27C3C080"/>
    <w:rsid w:val="27C666FD"/>
    <w:rsid w:val="27C769BB"/>
    <w:rsid w:val="27D0C7A0"/>
    <w:rsid w:val="27D3E8AF"/>
    <w:rsid w:val="27D56221"/>
    <w:rsid w:val="27DADD13"/>
    <w:rsid w:val="27DB8BE3"/>
    <w:rsid w:val="27E10191"/>
    <w:rsid w:val="27E8BA59"/>
    <w:rsid w:val="27EE22FF"/>
    <w:rsid w:val="27F861C0"/>
    <w:rsid w:val="2803D944"/>
    <w:rsid w:val="28079552"/>
    <w:rsid w:val="280959F2"/>
    <w:rsid w:val="2809BC5A"/>
    <w:rsid w:val="281718A5"/>
    <w:rsid w:val="2818A6C1"/>
    <w:rsid w:val="281F7A7E"/>
    <w:rsid w:val="281FA42C"/>
    <w:rsid w:val="282A1E51"/>
    <w:rsid w:val="282E2582"/>
    <w:rsid w:val="282E2DFF"/>
    <w:rsid w:val="28360557"/>
    <w:rsid w:val="283FAD37"/>
    <w:rsid w:val="283FDC73"/>
    <w:rsid w:val="284158A5"/>
    <w:rsid w:val="284CDF9C"/>
    <w:rsid w:val="2850C242"/>
    <w:rsid w:val="28512C4A"/>
    <w:rsid w:val="2851C6C7"/>
    <w:rsid w:val="2852C194"/>
    <w:rsid w:val="2855D67E"/>
    <w:rsid w:val="285B1276"/>
    <w:rsid w:val="28620960"/>
    <w:rsid w:val="28628C4B"/>
    <w:rsid w:val="2866EB0F"/>
    <w:rsid w:val="286B3ED7"/>
    <w:rsid w:val="2877253B"/>
    <w:rsid w:val="287D5131"/>
    <w:rsid w:val="28818D37"/>
    <w:rsid w:val="28889B46"/>
    <w:rsid w:val="288C41B2"/>
    <w:rsid w:val="289145C9"/>
    <w:rsid w:val="28B3E902"/>
    <w:rsid w:val="28B504ED"/>
    <w:rsid w:val="28BBC4FA"/>
    <w:rsid w:val="28BFA6F9"/>
    <w:rsid w:val="28C5CDE5"/>
    <w:rsid w:val="28D57F37"/>
    <w:rsid w:val="28DEE3A4"/>
    <w:rsid w:val="28DF77CE"/>
    <w:rsid w:val="28E8BE4A"/>
    <w:rsid w:val="28EA804D"/>
    <w:rsid w:val="28F0534C"/>
    <w:rsid w:val="28F99E51"/>
    <w:rsid w:val="28FC561F"/>
    <w:rsid w:val="2910BDD9"/>
    <w:rsid w:val="2911D1FD"/>
    <w:rsid w:val="2915C5B3"/>
    <w:rsid w:val="2921BE42"/>
    <w:rsid w:val="2928D7FC"/>
    <w:rsid w:val="2929A3BE"/>
    <w:rsid w:val="292BC1E2"/>
    <w:rsid w:val="293B1844"/>
    <w:rsid w:val="29426266"/>
    <w:rsid w:val="2963B057"/>
    <w:rsid w:val="2966C72C"/>
    <w:rsid w:val="297593A7"/>
    <w:rsid w:val="298BF979"/>
    <w:rsid w:val="2991D2C1"/>
    <w:rsid w:val="2993931F"/>
    <w:rsid w:val="299442AE"/>
    <w:rsid w:val="2998A2DE"/>
    <w:rsid w:val="29A51D50"/>
    <w:rsid w:val="29A782B5"/>
    <w:rsid w:val="29AA4182"/>
    <w:rsid w:val="29B1E9D2"/>
    <w:rsid w:val="29B38B1E"/>
    <w:rsid w:val="29BCA1CD"/>
    <w:rsid w:val="29C388B4"/>
    <w:rsid w:val="29CFA14C"/>
    <w:rsid w:val="29D5A860"/>
    <w:rsid w:val="29D5C885"/>
    <w:rsid w:val="29DDEC7B"/>
    <w:rsid w:val="29DFD49B"/>
    <w:rsid w:val="29EA23A0"/>
    <w:rsid w:val="29F03C2D"/>
    <w:rsid w:val="29FA927A"/>
    <w:rsid w:val="29FB65A5"/>
    <w:rsid w:val="2A05B11C"/>
    <w:rsid w:val="2A11F4F6"/>
    <w:rsid w:val="2A15878E"/>
    <w:rsid w:val="2A20E246"/>
    <w:rsid w:val="2A21A1DF"/>
    <w:rsid w:val="2A267D2E"/>
    <w:rsid w:val="2A28AD1B"/>
    <w:rsid w:val="2A2B8E6A"/>
    <w:rsid w:val="2A3B920D"/>
    <w:rsid w:val="2A4FB921"/>
    <w:rsid w:val="2A57B675"/>
    <w:rsid w:val="2A5F4249"/>
    <w:rsid w:val="2A74B1CA"/>
    <w:rsid w:val="2A76922E"/>
    <w:rsid w:val="2A802732"/>
    <w:rsid w:val="2A81F580"/>
    <w:rsid w:val="2A8C4CCD"/>
    <w:rsid w:val="2A8D0891"/>
    <w:rsid w:val="2A8D0DFD"/>
    <w:rsid w:val="2A960622"/>
    <w:rsid w:val="2A982680"/>
    <w:rsid w:val="2A9894B4"/>
    <w:rsid w:val="2AA1FDE7"/>
    <w:rsid w:val="2AB13075"/>
    <w:rsid w:val="2ABBC1E8"/>
    <w:rsid w:val="2AC9B522"/>
    <w:rsid w:val="2ACF3DE0"/>
    <w:rsid w:val="2AD28497"/>
    <w:rsid w:val="2AD5C404"/>
    <w:rsid w:val="2ADBC3AC"/>
    <w:rsid w:val="2ADF1592"/>
    <w:rsid w:val="2AE32C81"/>
    <w:rsid w:val="2AE4851C"/>
    <w:rsid w:val="2AF735E6"/>
    <w:rsid w:val="2AFA38CA"/>
    <w:rsid w:val="2AFE10FC"/>
    <w:rsid w:val="2B01C206"/>
    <w:rsid w:val="2B026C83"/>
    <w:rsid w:val="2B039D0A"/>
    <w:rsid w:val="2B094E20"/>
    <w:rsid w:val="2B1680B9"/>
    <w:rsid w:val="2B18C685"/>
    <w:rsid w:val="2B1C15DD"/>
    <w:rsid w:val="2B30BDE5"/>
    <w:rsid w:val="2B385B95"/>
    <w:rsid w:val="2B3B52D0"/>
    <w:rsid w:val="2B6B6D3F"/>
    <w:rsid w:val="2B843C5B"/>
    <w:rsid w:val="2B84B1B8"/>
    <w:rsid w:val="2B8A7072"/>
    <w:rsid w:val="2B8BC833"/>
    <w:rsid w:val="2B90FD2C"/>
    <w:rsid w:val="2B935AF4"/>
    <w:rsid w:val="2B95B44A"/>
    <w:rsid w:val="2B9643C0"/>
    <w:rsid w:val="2B9DC992"/>
    <w:rsid w:val="2BA35889"/>
    <w:rsid w:val="2BAF1C05"/>
    <w:rsid w:val="2BB0496E"/>
    <w:rsid w:val="2BD5C2C0"/>
    <w:rsid w:val="2BDB93CB"/>
    <w:rsid w:val="2BDF8800"/>
    <w:rsid w:val="2BE299AD"/>
    <w:rsid w:val="2BECC59E"/>
    <w:rsid w:val="2BF6159D"/>
    <w:rsid w:val="2BF89E02"/>
    <w:rsid w:val="2BFE56F4"/>
    <w:rsid w:val="2C12D758"/>
    <w:rsid w:val="2C194DF7"/>
    <w:rsid w:val="2C24C59F"/>
    <w:rsid w:val="2C2FE99F"/>
    <w:rsid w:val="2C31D05E"/>
    <w:rsid w:val="2C44D0B1"/>
    <w:rsid w:val="2C467786"/>
    <w:rsid w:val="2C57B73B"/>
    <w:rsid w:val="2C638191"/>
    <w:rsid w:val="2C818DF1"/>
    <w:rsid w:val="2C899BC7"/>
    <w:rsid w:val="2C8E8541"/>
    <w:rsid w:val="2C97C9C6"/>
    <w:rsid w:val="2C9BE37E"/>
    <w:rsid w:val="2CA5CC20"/>
    <w:rsid w:val="2CAA7579"/>
    <w:rsid w:val="2CAFF9DD"/>
    <w:rsid w:val="2CB15C42"/>
    <w:rsid w:val="2CB7EF4D"/>
    <w:rsid w:val="2CB8D42D"/>
    <w:rsid w:val="2CB9E1F4"/>
    <w:rsid w:val="2CBC0261"/>
    <w:rsid w:val="2CC1C44F"/>
    <w:rsid w:val="2CE1BE3E"/>
    <w:rsid w:val="2CE990EC"/>
    <w:rsid w:val="2CEA4746"/>
    <w:rsid w:val="2CEBE63A"/>
    <w:rsid w:val="2CEC4942"/>
    <w:rsid w:val="2CF2F68F"/>
    <w:rsid w:val="2CFD1338"/>
    <w:rsid w:val="2CFD3027"/>
    <w:rsid w:val="2D00C206"/>
    <w:rsid w:val="2D030832"/>
    <w:rsid w:val="2D089C7B"/>
    <w:rsid w:val="2D08BAD6"/>
    <w:rsid w:val="2D0D660B"/>
    <w:rsid w:val="2D0F4D0C"/>
    <w:rsid w:val="2D0FC65F"/>
    <w:rsid w:val="2D1F4244"/>
    <w:rsid w:val="2D202563"/>
    <w:rsid w:val="2D26B25D"/>
    <w:rsid w:val="2D2943A8"/>
    <w:rsid w:val="2D38589F"/>
    <w:rsid w:val="2D3B68C0"/>
    <w:rsid w:val="2D43C9D1"/>
    <w:rsid w:val="2D46E811"/>
    <w:rsid w:val="2D563C6F"/>
    <w:rsid w:val="2D5BB4E8"/>
    <w:rsid w:val="2D5D4A97"/>
    <w:rsid w:val="2D609BD2"/>
    <w:rsid w:val="2D61F9C1"/>
    <w:rsid w:val="2D68520F"/>
    <w:rsid w:val="2D69DB6C"/>
    <w:rsid w:val="2D6B6E5F"/>
    <w:rsid w:val="2D6C7F00"/>
    <w:rsid w:val="2D6EFEE9"/>
    <w:rsid w:val="2D76E321"/>
    <w:rsid w:val="2D8B95DC"/>
    <w:rsid w:val="2D90FBE7"/>
    <w:rsid w:val="2D9A4854"/>
    <w:rsid w:val="2DB0F513"/>
    <w:rsid w:val="2DC414D0"/>
    <w:rsid w:val="2DC83774"/>
    <w:rsid w:val="2DCE3028"/>
    <w:rsid w:val="2DD0BC96"/>
    <w:rsid w:val="2DD20E08"/>
    <w:rsid w:val="2DD393AC"/>
    <w:rsid w:val="2DE2B34A"/>
    <w:rsid w:val="2DEDBD90"/>
    <w:rsid w:val="2DEEAF83"/>
    <w:rsid w:val="2DEF06FB"/>
    <w:rsid w:val="2DF665F2"/>
    <w:rsid w:val="2DFEB33C"/>
    <w:rsid w:val="2E03A9C5"/>
    <w:rsid w:val="2E06FCAB"/>
    <w:rsid w:val="2E26BD73"/>
    <w:rsid w:val="2E2720A1"/>
    <w:rsid w:val="2E28C46F"/>
    <w:rsid w:val="2E2E4FC2"/>
    <w:rsid w:val="2E34FDF4"/>
    <w:rsid w:val="2E38F0AC"/>
    <w:rsid w:val="2E4A371F"/>
    <w:rsid w:val="2E4ECA40"/>
    <w:rsid w:val="2E60982E"/>
    <w:rsid w:val="2E6131A6"/>
    <w:rsid w:val="2E6152DF"/>
    <w:rsid w:val="2E61B00A"/>
    <w:rsid w:val="2E829256"/>
    <w:rsid w:val="2E83BED2"/>
    <w:rsid w:val="2E86ECE7"/>
    <w:rsid w:val="2EA164D2"/>
    <w:rsid w:val="2EA26BF2"/>
    <w:rsid w:val="2EA2D8DE"/>
    <w:rsid w:val="2EAAFF88"/>
    <w:rsid w:val="2EAF7F39"/>
    <w:rsid w:val="2EB2833D"/>
    <w:rsid w:val="2EB33D08"/>
    <w:rsid w:val="2EC30724"/>
    <w:rsid w:val="2EC3D1F4"/>
    <w:rsid w:val="2ECDDC63"/>
    <w:rsid w:val="2ED49936"/>
    <w:rsid w:val="2EDB7658"/>
    <w:rsid w:val="2EDE1DF0"/>
    <w:rsid w:val="2EE87DD3"/>
    <w:rsid w:val="2EEF17E7"/>
    <w:rsid w:val="2EF5390B"/>
    <w:rsid w:val="2EF57D88"/>
    <w:rsid w:val="2F05A0B6"/>
    <w:rsid w:val="2F084BCC"/>
    <w:rsid w:val="2F0BD834"/>
    <w:rsid w:val="2F239800"/>
    <w:rsid w:val="2F25459D"/>
    <w:rsid w:val="2F2C4D1E"/>
    <w:rsid w:val="2F324438"/>
    <w:rsid w:val="2F34ABF6"/>
    <w:rsid w:val="2F3B6E4B"/>
    <w:rsid w:val="2F3B95FB"/>
    <w:rsid w:val="2F419A14"/>
    <w:rsid w:val="2F58F765"/>
    <w:rsid w:val="2F592D46"/>
    <w:rsid w:val="2F783511"/>
    <w:rsid w:val="2F78B768"/>
    <w:rsid w:val="2F7A71F5"/>
    <w:rsid w:val="2F7C5172"/>
    <w:rsid w:val="2F87F1E4"/>
    <w:rsid w:val="2F8E6EC7"/>
    <w:rsid w:val="2F8F8F4D"/>
    <w:rsid w:val="2F9372B3"/>
    <w:rsid w:val="2F944083"/>
    <w:rsid w:val="2F94C170"/>
    <w:rsid w:val="2F97F378"/>
    <w:rsid w:val="2FA741B5"/>
    <w:rsid w:val="2FAB817D"/>
    <w:rsid w:val="2FAD3416"/>
    <w:rsid w:val="2FCA6AED"/>
    <w:rsid w:val="2FCD58D1"/>
    <w:rsid w:val="2FCF661D"/>
    <w:rsid w:val="2FCFC9B8"/>
    <w:rsid w:val="2FD89E86"/>
    <w:rsid w:val="2FF72DDC"/>
    <w:rsid w:val="3006FA08"/>
    <w:rsid w:val="3030986A"/>
    <w:rsid w:val="30347EDF"/>
    <w:rsid w:val="30388926"/>
    <w:rsid w:val="303AFD04"/>
    <w:rsid w:val="30406BE0"/>
    <w:rsid w:val="304A723D"/>
    <w:rsid w:val="304AAE56"/>
    <w:rsid w:val="304AEDB2"/>
    <w:rsid w:val="304FCB92"/>
    <w:rsid w:val="3054E1B6"/>
    <w:rsid w:val="30552858"/>
    <w:rsid w:val="30572E35"/>
    <w:rsid w:val="305FC066"/>
    <w:rsid w:val="30655ABB"/>
    <w:rsid w:val="3077C690"/>
    <w:rsid w:val="3079B755"/>
    <w:rsid w:val="307DCC08"/>
    <w:rsid w:val="307DDB39"/>
    <w:rsid w:val="307DDDDE"/>
    <w:rsid w:val="30802298"/>
    <w:rsid w:val="308126A7"/>
    <w:rsid w:val="30818B4C"/>
    <w:rsid w:val="30901857"/>
    <w:rsid w:val="309049DA"/>
    <w:rsid w:val="30948192"/>
    <w:rsid w:val="30955EE3"/>
    <w:rsid w:val="30958329"/>
    <w:rsid w:val="30A134CD"/>
    <w:rsid w:val="30A895DF"/>
    <w:rsid w:val="30AA3F0D"/>
    <w:rsid w:val="30B041AC"/>
    <w:rsid w:val="30B1028B"/>
    <w:rsid w:val="30B8B80F"/>
    <w:rsid w:val="30B95C83"/>
    <w:rsid w:val="30BBC6A4"/>
    <w:rsid w:val="30C1D48A"/>
    <w:rsid w:val="30C8FBA1"/>
    <w:rsid w:val="30CB6DB1"/>
    <w:rsid w:val="30D64157"/>
    <w:rsid w:val="30DD997F"/>
    <w:rsid w:val="30E1ABB7"/>
    <w:rsid w:val="30EF2A65"/>
    <w:rsid w:val="30F22B64"/>
    <w:rsid w:val="30F44783"/>
    <w:rsid w:val="30F87EDF"/>
    <w:rsid w:val="3100F9B1"/>
    <w:rsid w:val="311178D7"/>
    <w:rsid w:val="31159A3E"/>
    <w:rsid w:val="311D057D"/>
    <w:rsid w:val="311D06EF"/>
    <w:rsid w:val="312080C3"/>
    <w:rsid w:val="3127E13E"/>
    <w:rsid w:val="312B19F4"/>
    <w:rsid w:val="312D4A0B"/>
    <w:rsid w:val="3131250A"/>
    <w:rsid w:val="3137B304"/>
    <w:rsid w:val="314636A3"/>
    <w:rsid w:val="314CEC51"/>
    <w:rsid w:val="3157E947"/>
    <w:rsid w:val="315ECA3C"/>
    <w:rsid w:val="3173A2DA"/>
    <w:rsid w:val="317A9BF2"/>
    <w:rsid w:val="317F4328"/>
    <w:rsid w:val="31850151"/>
    <w:rsid w:val="31851B40"/>
    <w:rsid w:val="318534D0"/>
    <w:rsid w:val="318EA6E2"/>
    <w:rsid w:val="3196275D"/>
    <w:rsid w:val="31988B02"/>
    <w:rsid w:val="319BF8A0"/>
    <w:rsid w:val="31A6A6B0"/>
    <w:rsid w:val="31A7FE7E"/>
    <w:rsid w:val="31A8D06D"/>
    <w:rsid w:val="31AEDB72"/>
    <w:rsid w:val="31AF9BDB"/>
    <w:rsid w:val="31B4B044"/>
    <w:rsid w:val="31B76D19"/>
    <w:rsid w:val="31C06B94"/>
    <w:rsid w:val="31C2B295"/>
    <w:rsid w:val="31C2FC85"/>
    <w:rsid w:val="31C437D5"/>
    <w:rsid w:val="31C5869D"/>
    <w:rsid w:val="31C5B13A"/>
    <w:rsid w:val="31DEE9EB"/>
    <w:rsid w:val="31E757C2"/>
    <w:rsid w:val="31EACED0"/>
    <w:rsid w:val="31EEE94F"/>
    <w:rsid w:val="31FFB746"/>
    <w:rsid w:val="320867FD"/>
    <w:rsid w:val="320BB3CE"/>
    <w:rsid w:val="320E60CF"/>
    <w:rsid w:val="32219C99"/>
    <w:rsid w:val="32262949"/>
    <w:rsid w:val="322BDCF5"/>
    <w:rsid w:val="323E699E"/>
    <w:rsid w:val="323FC10D"/>
    <w:rsid w:val="324803C0"/>
    <w:rsid w:val="3250C884"/>
    <w:rsid w:val="32574CBE"/>
    <w:rsid w:val="32620C2A"/>
    <w:rsid w:val="32698998"/>
    <w:rsid w:val="32741DC1"/>
    <w:rsid w:val="32791E95"/>
    <w:rsid w:val="327E2497"/>
    <w:rsid w:val="3284B959"/>
    <w:rsid w:val="328637B2"/>
    <w:rsid w:val="3299160E"/>
    <w:rsid w:val="329A7C36"/>
    <w:rsid w:val="329AB3AF"/>
    <w:rsid w:val="329E8291"/>
    <w:rsid w:val="329FEBEC"/>
    <w:rsid w:val="32A4432C"/>
    <w:rsid w:val="32A74973"/>
    <w:rsid w:val="32AA31BC"/>
    <w:rsid w:val="32B681CD"/>
    <w:rsid w:val="32B8F5D1"/>
    <w:rsid w:val="32BFF203"/>
    <w:rsid w:val="32C9124F"/>
    <w:rsid w:val="32D116A3"/>
    <w:rsid w:val="32D38F50"/>
    <w:rsid w:val="32E0C7ED"/>
    <w:rsid w:val="32E19B12"/>
    <w:rsid w:val="32F5A219"/>
    <w:rsid w:val="330E44F0"/>
    <w:rsid w:val="33190F2A"/>
    <w:rsid w:val="33255B15"/>
    <w:rsid w:val="3327F1C2"/>
    <w:rsid w:val="3340662F"/>
    <w:rsid w:val="3343374C"/>
    <w:rsid w:val="334E116C"/>
    <w:rsid w:val="335BEFF3"/>
    <w:rsid w:val="335E0436"/>
    <w:rsid w:val="33612522"/>
    <w:rsid w:val="3364A6FA"/>
    <w:rsid w:val="337605EE"/>
    <w:rsid w:val="337879CD"/>
    <w:rsid w:val="337B6B48"/>
    <w:rsid w:val="33808973"/>
    <w:rsid w:val="338AC2A8"/>
    <w:rsid w:val="338B9A7E"/>
    <w:rsid w:val="339E3544"/>
    <w:rsid w:val="33A41001"/>
    <w:rsid w:val="33AC38CE"/>
    <w:rsid w:val="33AE08C4"/>
    <w:rsid w:val="33C21952"/>
    <w:rsid w:val="33CAB4A9"/>
    <w:rsid w:val="33D0EB0F"/>
    <w:rsid w:val="33D383B4"/>
    <w:rsid w:val="33EF5EAF"/>
    <w:rsid w:val="33F490A6"/>
    <w:rsid w:val="33FA7657"/>
    <w:rsid w:val="34041C35"/>
    <w:rsid w:val="341A72BB"/>
    <w:rsid w:val="341ADCAB"/>
    <w:rsid w:val="341BFC09"/>
    <w:rsid w:val="3426A103"/>
    <w:rsid w:val="342A0755"/>
    <w:rsid w:val="34306BAD"/>
    <w:rsid w:val="3431CDBD"/>
    <w:rsid w:val="34458146"/>
    <w:rsid w:val="3448C7F2"/>
    <w:rsid w:val="34500AF2"/>
    <w:rsid w:val="34582EAB"/>
    <w:rsid w:val="34651133"/>
    <w:rsid w:val="34657550"/>
    <w:rsid w:val="346970CF"/>
    <w:rsid w:val="347C08AB"/>
    <w:rsid w:val="348B3647"/>
    <w:rsid w:val="34953021"/>
    <w:rsid w:val="349F793C"/>
    <w:rsid w:val="34A0EDCD"/>
    <w:rsid w:val="34AF5AD3"/>
    <w:rsid w:val="34AF9BF4"/>
    <w:rsid w:val="34B1C153"/>
    <w:rsid w:val="34B1FD1C"/>
    <w:rsid w:val="34B2A3A2"/>
    <w:rsid w:val="34B438E5"/>
    <w:rsid w:val="34BDB346"/>
    <w:rsid w:val="34BEF5C4"/>
    <w:rsid w:val="34BF5EEE"/>
    <w:rsid w:val="34C439BD"/>
    <w:rsid w:val="34CC2331"/>
    <w:rsid w:val="34CF319D"/>
    <w:rsid w:val="34DB034B"/>
    <w:rsid w:val="34E23530"/>
    <w:rsid w:val="34EEEC08"/>
    <w:rsid w:val="34F5FF3E"/>
    <w:rsid w:val="350BD89E"/>
    <w:rsid w:val="350C1AEE"/>
    <w:rsid w:val="350C30D4"/>
    <w:rsid w:val="3524E75E"/>
    <w:rsid w:val="3527DD72"/>
    <w:rsid w:val="352F2A1C"/>
    <w:rsid w:val="3533D65A"/>
    <w:rsid w:val="353ACDC0"/>
    <w:rsid w:val="35410901"/>
    <w:rsid w:val="354A7C41"/>
    <w:rsid w:val="354BBD16"/>
    <w:rsid w:val="35595479"/>
    <w:rsid w:val="356CDAD7"/>
    <w:rsid w:val="35711D48"/>
    <w:rsid w:val="3575F25A"/>
    <w:rsid w:val="357AD85F"/>
    <w:rsid w:val="357D2B87"/>
    <w:rsid w:val="357F875B"/>
    <w:rsid w:val="3581728B"/>
    <w:rsid w:val="358B36EB"/>
    <w:rsid w:val="359456A9"/>
    <w:rsid w:val="359DB25C"/>
    <w:rsid w:val="35A21FFE"/>
    <w:rsid w:val="35A64772"/>
    <w:rsid w:val="35AF0DDA"/>
    <w:rsid w:val="35B17176"/>
    <w:rsid w:val="35B74B9E"/>
    <w:rsid w:val="35B9CE94"/>
    <w:rsid w:val="35C246F1"/>
    <w:rsid w:val="35CBCB7C"/>
    <w:rsid w:val="35D1E96A"/>
    <w:rsid w:val="35D35E7E"/>
    <w:rsid w:val="35D4919E"/>
    <w:rsid w:val="35D7C7DE"/>
    <w:rsid w:val="35DE6F41"/>
    <w:rsid w:val="35E89B4E"/>
    <w:rsid w:val="35EB71A0"/>
    <w:rsid w:val="35EDEA68"/>
    <w:rsid w:val="35F0C25D"/>
    <w:rsid w:val="35F5A0FF"/>
    <w:rsid w:val="35FC5DC5"/>
    <w:rsid w:val="3602DC59"/>
    <w:rsid w:val="3603054B"/>
    <w:rsid w:val="3604010B"/>
    <w:rsid w:val="3611ECE1"/>
    <w:rsid w:val="3618A083"/>
    <w:rsid w:val="3620E1AC"/>
    <w:rsid w:val="36251C1C"/>
    <w:rsid w:val="36255EDD"/>
    <w:rsid w:val="36426DC1"/>
    <w:rsid w:val="3647243D"/>
    <w:rsid w:val="364DC72F"/>
    <w:rsid w:val="3652D68A"/>
    <w:rsid w:val="3659AD6E"/>
    <w:rsid w:val="365D69B2"/>
    <w:rsid w:val="366275F4"/>
    <w:rsid w:val="366ABCA9"/>
    <w:rsid w:val="366FBFE9"/>
    <w:rsid w:val="36772E6D"/>
    <w:rsid w:val="36779DB3"/>
    <w:rsid w:val="369442FE"/>
    <w:rsid w:val="369E2A6C"/>
    <w:rsid w:val="36BBF2F0"/>
    <w:rsid w:val="36C052CB"/>
    <w:rsid w:val="36C9B9F9"/>
    <w:rsid w:val="36D86131"/>
    <w:rsid w:val="36DB4CC9"/>
    <w:rsid w:val="36E4276D"/>
    <w:rsid w:val="37079463"/>
    <w:rsid w:val="370D0370"/>
    <w:rsid w:val="370DD8B9"/>
    <w:rsid w:val="371207DC"/>
    <w:rsid w:val="372F72A0"/>
    <w:rsid w:val="3743F3A6"/>
    <w:rsid w:val="37490189"/>
    <w:rsid w:val="374C7925"/>
    <w:rsid w:val="3750F64E"/>
    <w:rsid w:val="375383B4"/>
    <w:rsid w:val="3753F832"/>
    <w:rsid w:val="37552D48"/>
    <w:rsid w:val="3764BB90"/>
    <w:rsid w:val="37720D8F"/>
    <w:rsid w:val="377C5C4A"/>
    <w:rsid w:val="3792656D"/>
    <w:rsid w:val="379D0EB2"/>
    <w:rsid w:val="37A8635A"/>
    <w:rsid w:val="37B423A1"/>
    <w:rsid w:val="37B56AAD"/>
    <w:rsid w:val="37BDC2AE"/>
    <w:rsid w:val="37BE0D7C"/>
    <w:rsid w:val="37C57EE8"/>
    <w:rsid w:val="37CE10FF"/>
    <w:rsid w:val="37CE7619"/>
    <w:rsid w:val="37D2499D"/>
    <w:rsid w:val="37D6C78D"/>
    <w:rsid w:val="37D98062"/>
    <w:rsid w:val="37DAC4CB"/>
    <w:rsid w:val="37E11B6B"/>
    <w:rsid w:val="37E9F66B"/>
    <w:rsid w:val="37EAB081"/>
    <w:rsid w:val="37F19DA3"/>
    <w:rsid w:val="37F3BB2B"/>
    <w:rsid w:val="37FE8F0E"/>
    <w:rsid w:val="38025A60"/>
    <w:rsid w:val="3819A342"/>
    <w:rsid w:val="38225887"/>
    <w:rsid w:val="38240BCD"/>
    <w:rsid w:val="3827C7C2"/>
    <w:rsid w:val="382C1BE0"/>
    <w:rsid w:val="38318CC2"/>
    <w:rsid w:val="38364561"/>
    <w:rsid w:val="3837A1B4"/>
    <w:rsid w:val="38531E9C"/>
    <w:rsid w:val="3853AEBE"/>
    <w:rsid w:val="38558A5F"/>
    <w:rsid w:val="38592A1A"/>
    <w:rsid w:val="3859C523"/>
    <w:rsid w:val="3860AC02"/>
    <w:rsid w:val="388325F4"/>
    <w:rsid w:val="388A1F8B"/>
    <w:rsid w:val="388AA65A"/>
    <w:rsid w:val="38985813"/>
    <w:rsid w:val="38991F36"/>
    <w:rsid w:val="389B526A"/>
    <w:rsid w:val="38A2F421"/>
    <w:rsid w:val="38B2882C"/>
    <w:rsid w:val="38B7D9D4"/>
    <w:rsid w:val="38BFE071"/>
    <w:rsid w:val="38C73A91"/>
    <w:rsid w:val="38C9A92D"/>
    <w:rsid w:val="38D19061"/>
    <w:rsid w:val="38D43FE5"/>
    <w:rsid w:val="38D4D32A"/>
    <w:rsid w:val="38D74B7A"/>
    <w:rsid w:val="38D9321F"/>
    <w:rsid w:val="38E0BA1E"/>
    <w:rsid w:val="38E8F53D"/>
    <w:rsid w:val="38F32A31"/>
    <w:rsid w:val="38F45934"/>
    <w:rsid w:val="3901E4F7"/>
    <w:rsid w:val="390AF531"/>
    <w:rsid w:val="390FF16E"/>
    <w:rsid w:val="3910830F"/>
    <w:rsid w:val="3911CA77"/>
    <w:rsid w:val="391DC734"/>
    <w:rsid w:val="392B2715"/>
    <w:rsid w:val="392CF1C4"/>
    <w:rsid w:val="39309F3D"/>
    <w:rsid w:val="3931DE19"/>
    <w:rsid w:val="39450739"/>
    <w:rsid w:val="3945E1FC"/>
    <w:rsid w:val="395A1D01"/>
    <w:rsid w:val="396716DE"/>
    <w:rsid w:val="396F755D"/>
    <w:rsid w:val="39703BDC"/>
    <w:rsid w:val="3977CB97"/>
    <w:rsid w:val="397959A6"/>
    <w:rsid w:val="3990B73B"/>
    <w:rsid w:val="3990DA22"/>
    <w:rsid w:val="3997C8A5"/>
    <w:rsid w:val="39A08237"/>
    <w:rsid w:val="39A18E70"/>
    <w:rsid w:val="39ABD9AE"/>
    <w:rsid w:val="39C4E3FB"/>
    <w:rsid w:val="39D02E32"/>
    <w:rsid w:val="39D21A3E"/>
    <w:rsid w:val="39D5590F"/>
    <w:rsid w:val="39D71A43"/>
    <w:rsid w:val="39E9F09A"/>
    <w:rsid w:val="39F5CA40"/>
    <w:rsid w:val="39F943F0"/>
    <w:rsid w:val="3A09CADC"/>
    <w:rsid w:val="3A122C49"/>
    <w:rsid w:val="3A1C293B"/>
    <w:rsid w:val="3A239F6B"/>
    <w:rsid w:val="3A23F156"/>
    <w:rsid w:val="3A268B06"/>
    <w:rsid w:val="3A28D5E8"/>
    <w:rsid w:val="3A2AD89F"/>
    <w:rsid w:val="3A2F5784"/>
    <w:rsid w:val="3A371421"/>
    <w:rsid w:val="3A3876B4"/>
    <w:rsid w:val="3A4A8557"/>
    <w:rsid w:val="3A4C48D7"/>
    <w:rsid w:val="3A53D8DA"/>
    <w:rsid w:val="3A61ADFC"/>
    <w:rsid w:val="3A662856"/>
    <w:rsid w:val="3A6B844F"/>
    <w:rsid w:val="3A7D8D82"/>
    <w:rsid w:val="3A832695"/>
    <w:rsid w:val="3A8BAFF3"/>
    <w:rsid w:val="3AA05970"/>
    <w:rsid w:val="3AA7D016"/>
    <w:rsid w:val="3AA8DD6B"/>
    <w:rsid w:val="3AAD5357"/>
    <w:rsid w:val="3AAFFCC7"/>
    <w:rsid w:val="3AB5BDC8"/>
    <w:rsid w:val="3AB9C67B"/>
    <w:rsid w:val="3ABADE03"/>
    <w:rsid w:val="3ABEEC9F"/>
    <w:rsid w:val="3AC8BB40"/>
    <w:rsid w:val="3AD3A85B"/>
    <w:rsid w:val="3AD5E7E0"/>
    <w:rsid w:val="3AD82FD7"/>
    <w:rsid w:val="3ADD0946"/>
    <w:rsid w:val="3AE3C763"/>
    <w:rsid w:val="3AEE65E6"/>
    <w:rsid w:val="3AF12525"/>
    <w:rsid w:val="3B021138"/>
    <w:rsid w:val="3B0891BC"/>
    <w:rsid w:val="3B108522"/>
    <w:rsid w:val="3B262842"/>
    <w:rsid w:val="3B2A4B8B"/>
    <w:rsid w:val="3B2BA096"/>
    <w:rsid w:val="3B2C42B0"/>
    <w:rsid w:val="3B2E65F8"/>
    <w:rsid w:val="3B31A9B9"/>
    <w:rsid w:val="3B35E26E"/>
    <w:rsid w:val="3B39AD6D"/>
    <w:rsid w:val="3B3FA191"/>
    <w:rsid w:val="3B460FB2"/>
    <w:rsid w:val="3B48EF23"/>
    <w:rsid w:val="3B4DD115"/>
    <w:rsid w:val="3B4DEAF0"/>
    <w:rsid w:val="3B58D619"/>
    <w:rsid w:val="3B59CB52"/>
    <w:rsid w:val="3B5BE3B8"/>
    <w:rsid w:val="3B5DB582"/>
    <w:rsid w:val="3B6365E2"/>
    <w:rsid w:val="3B75D04D"/>
    <w:rsid w:val="3B78D000"/>
    <w:rsid w:val="3B7EDDB0"/>
    <w:rsid w:val="3B85BA85"/>
    <w:rsid w:val="3B938A22"/>
    <w:rsid w:val="3B9BA321"/>
    <w:rsid w:val="3BA02FC6"/>
    <w:rsid w:val="3BABB2B7"/>
    <w:rsid w:val="3BACC07E"/>
    <w:rsid w:val="3BBC503B"/>
    <w:rsid w:val="3BBD570D"/>
    <w:rsid w:val="3BCB42BD"/>
    <w:rsid w:val="3BCD5E89"/>
    <w:rsid w:val="3BCD8821"/>
    <w:rsid w:val="3BD0FD12"/>
    <w:rsid w:val="3BD4384E"/>
    <w:rsid w:val="3BDC151D"/>
    <w:rsid w:val="3BE07722"/>
    <w:rsid w:val="3BE73343"/>
    <w:rsid w:val="3BEBC323"/>
    <w:rsid w:val="3BF1B19F"/>
    <w:rsid w:val="3BF8F024"/>
    <w:rsid w:val="3C071A65"/>
    <w:rsid w:val="3C0954DC"/>
    <w:rsid w:val="3C09F7EB"/>
    <w:rsid w:val="3C157CC3"/>
    <w:rsid w:val="3C20AAA4"/>
    <w:rsid w:val="3C26C933"/>
    <w:rsid w:val="3C2CA892"/>
    <w:rsid w:val="3C2E71A9"/>
    <w:rsid w:val="3C2ED225"/>
    <w:rsid w:val="3C32288C"/>
    <w:rsid w:val="3C348961"/>
    <w:rsid w:val="3C485D89"/>
    <w:rsid w:val="3C4A52B3"/>
    <w:rsid w:val="3C4DA58E"/>
    <w:rsid w:val="3C570E91"/>
    <w:rsid w:val="3C664228"/>
    <w:rsid w:val="3C6709F4"/>
    <w:rsid w:val="3C680353"/>
    <w:rsid w:val="3C6E01EB"/>
    <w:rsid w:val="3C7873C4"/>
    <w:rsid w:val="3C78AFA3"/>
    <w:rsid w:val="3C8B8FC9"/>
    <w:rsid w:val="3C914A73"/>
    <w:rsid w:val="3C94F32C"/>
    <w:rsid w:val="3C983E39"/>
    <w:rsid w:val="3C9B44CB"/>
    <w:rsid w:val="3C9FE555"/>
    <w:rsid w:val="3CB16BCC"/>
    <w:rsid w:val="3CB898A7"/>
    <w:rsid w:val="3CB8BD12"/>
    <w:rsid w:val="3CBE7CBE"/>
    <w:rsid w:val="3CC17647"/>
    <w:rsid w:val="3CC737B9"/>
    <w:rsid w:val="3CC75F00"/>
    <w:rsid w:val="3CD41ED8"/>
    <w:rsid w:val="3CDA667D"/>
    <w:rsid w:val="3CDF3DF2"/>
    <w:rsid w:val="3CE8AD2F"/>
    <w:rsid w:val="3CEDF86F"/>
    <w:rsid w:val="3CEFFC9D"/>
    <w:rsid w:val="3CF4B83C"/>
    <w:rsid w:val="3D112A2D"/>
    <w:rsid w:val="3D15F7BB"/>
    <w:rsid w:val="3D1F5747"/>
    <w:rsid w:val="3D207F47"/>
    <w:rsid w:val="3D22D55F"/>
    <w:rsid w:val="3D279E83"/>
    <w:rsid w:val="3D2A3D3A"/>
    <w:rsid w:val="3D2AB368"/>
    <w:rsid w:val="3D310C86"/>
    <w:rsid w:val="3D3B9A2A"/>
    <w:rsid w:val="3D3EB4CB"/>
    <w:rsid w:val="3D409F34"/>
    <w:rsid w:val="3D4B1C2C"/>
    <w:rsid w:val="3D52AEE2"/>
    <w:rsid w:val="3D5E3243"/>
    <w:rsid w:val="3D68D925"/>
    <w:rsid w:val="3D697A98"/>
    <w:rsid w:val="3D7650D2"/>
    <w:rsid w:val="3D85EAB6"/>
    <w:rsid w:val="3D910103"/>
    <w:rsid w:val="3D9159B8"/>
    <w:rsid w:val="3D92E320"/>
    <w:rsid w:val="3D932415"/>
    <w:rsid w:val="3D99459A"/>
    <w:rsid w:val="3D9CEF11"/>
    <w:rsid w:val="3D9E0B71"/>
    <w:rsid w:val="3DA440C8"/>
    <w:rsid w:val="3DA63256"/>
    <w:rsid w:val="3DB4C05E"/>
    <w:rsid w:val="3DBF86EA"/>
    <w:rsid w:val="3DC315B4"/>
    <w:rsid w:val="3DC73CF4"/>
    <w:rsid w:val="3DC7CAE9"/>
    <w:rsid w:val="3DC8A7C7"/>
    <w:rsid w:val="3DD52C55"/>
    <w:rsid w:val="3DD6D137"/>
    <w:rsid w:val="3DDF09A9"/>
    <w:rsid w:val="3DE37E59"/>
    <w:rsid w:val="3DE4A115"/>
    <w:rsid w:val="3DE64D2B"/>
    <w:rsid w:val="3DEFEA79"/>
    <w:rsid w:val="3DF0927F"/>
    <w:rsid w:val="3DF165D1"/>
    <w:rsid w:val="3DFCDA05"/>
    <w:rsid w:val="3DFFE9BF"/>
    <w:rsid w:val="3E06DC55"/>
    <w:rsid w:val="3E0C4CFE"/>
    <w:rsid w:val="3E161E8E"/>
    <w:rsid w:val="3E182531"/>
    <w:rsid w:val="3E1B91FA"/>
    <w:rsid w:val="3E23F1FE"/>
    <w:rsid w:val="3E2BC957"/>
    <w:rsid w:val="3E2EAB39"/>
    <w:rsid w:val="3E3E23CF"/>
    <w:rsid w:val="3E4E9901"/>
    <w:rsid w:val="3E4EA088"/>
    <w:rsid w:val="3E59A6D4"/>
    <w:rsid w:val="3E5A6B14"/>
    <w:rsid w:val="3E721805"/>
    <w:rsid w:val="3E8009ED"/>
    <w:rsid w:val="3E825288"/>
    <w:rsid w:val="3E894B27"/>
    <w:rsid w:val="3E971117"/>
    <w:rsid w:val="3E98E3E6"/>
    <w:rsid w:val="3EA187F6"/>
    <w:rsid w:val="3EAA8C17"/>
    <w:rsid w:val="3EB9DA2D"/>
    <w:rsid w:val="3EBFC3CB"/>
    <w:rsid w:val="3EDA7C51"/>
    <w:rsid w:val="3EE69A6F"/>
    <w:rsid w:val="3EF46E80"/>
    <w:rsid w:val="3F07C787"/>
    <w:rsid w:val="3F0D03C1"/>
    <w:rsid w:val="3F0F22ED"/>
    <w:rsid w:val="3F1396FC"/>
    <w:rsid w:val="3F179E6A"/>
    <w:rsid w:val="3F1F0E22"/>
    <w:rsid w:val="3F2DF3C8"/>
    <w:rsid w:val="3F2E3E49"/>
    <w:rsid w:val="3F3278C8"/>
    <w:rsid w:val="3F347ACB"/>
    <w:rsid w:val="3F48842C"/>
    <w:rsid w:val="3F4B1776"/>
    <w:rsid w:val="3F4DD010"/>
    <w:rsid w:val="3F560684"/>
    <w:rsid w:val="3F581A05"/>
    <w:rsid w:val="3F6D2C43"/>
    <w:rsid w:val="3F7CE4CA"/>
    <w:rsid w:val="3F7DED6F"/>
    <w:rsid w:val="3F847FCE"/>
    <w:rsid w:val="3F96629C"/>
    <w:rsid w:val="3FA3C50C"/>
    <w:rsid w:val="3FA5454B"/>
    <w:rsid w:val="3FB3A143"/>
    <w:rsid w:val="3FB8319F"/>
    <w:rsid w:val="3FBF653B"/>
    <w:rsid w:val="3FDD6F6A"/>
    <w:rsid w:val="3FE20F3B"/>
    <w:rsid w:val="3FE4F630"/>
    <w:rsid w:val="3FEC7FCD"/>
    <w:rsid w:val="3FF6BEDF"/>
    <w:rsid w:val="3FF8AC03"/>
    <w:rsid w:val="3FF917A1"/>
    <w:rsid w:val="3FFFA100"/>
    <w:rsid w:val="4007B6CE"/>
    <w:rsid w:val="400B3318"/>
    <w:rsid w:val="400F6F06"/>
    <w:rsid w:val="40104580"/>
    <w:rsid w:val="4010C928"/>
    <w:rsid w:val="40124ECA"/>
    <w:rsid w:val="4021EBB1"/>
    <w:rsid w:val="402E5A20"/>
    <w:rsid w:val="403250DB"/>
    <w:rsid w:val="4044328A"/>
    <w:rsid w:val="404B8C3F"/>
    <w:rsid w:val="404F9F4E"/>
    <w:rsid w:val="405A0691"/>
    <w:rsid w:val="406B1006"/>
    <w:rsid w:val="406D0508"/>
    <w:rsid w:val="406DF24E"/>
    <w:rsid w:val="40703681"/>
    <w:rsid w:val="40750BFA"/>
    <w:rsid w:val="407D83EA"/>
    <w:rsid w:val="4081EEF1"/>
    <w:rsid w:val="40862171"/>
    <w:rsid w:val="40876993"/>
    <w:rsid w:val="408A4FA4"/>
    <w:rsid w:val="408DBC91"/>
    <w:rsid w:val="4093B8F5"/>
    <w:rsid w:val="40A39D44"/>
    <w:rsid w:val="40A7507F"/>
    <w:rsid w:val="40A7BB4E"/>
    <w:rsid w:val="40AC4D22"/>
    <w:rsid w:val="40B92C57"/>
    <w:rsid w:val="40C0497B"/>
    <w:rsid w:val="40C1D269"/>
    <w:rsid w:val="40C6CA08"/>
    <w:rsid w:val="40CBC561"/>
    <w:rsid w:val="40CE151B"/>
    <w:rsid w:val="40D03A3A"/>
    <w:rsid w:val="40D1B892"/>
    <w:rsid w:val="40D280B2"/>
    <w:rsid w:val="40DA48D1"/>
    <w:rsid w:val="40DEACAE"/>
    <w:rsid w:val="40EB7733"/>
    <w:rsid w:val="40ED93DF"/>
    <w:rsid w:val="40F43F6A"/>
    <w:rsid w:val="40F59616"/>
    <w:rsid w:val="40F7C005"/>
    <w:rsid w:val="40F83555"/>
    <w:rsid w:val="40F88B63"/>
    <w:rsid w:val="40FD7C28"/>
    <w:rsid w:val="41090509"/>
    <w:rsid w:val="410EF3F7"/>
    <w:rsid w:val="4123C03B"/>
    <w:rsid w:val="412A5AE4"/>
    <w:rsid w:val="412FC807"/>
    <w:rsid w:val="41314218"/>
    <w:rsid w:val="4135795E"/>
    <w:rsid w:val="41485955"/>
    <w:rsid w:val="41515888"/>
    <w:rsid w:val="4163C5D3"/>
    <w:rsid w:val="417252BA"/>
    <w:rsid w:val="4172FFA0"/>
    <w:rsid w:val="41787BCA"/>
    <w:rsid w:val="41894806"/>
    <w:rsid w:val="4193ED2B"/>
    <w:rsid w:val="41A7211C"/>
    <w:rsid w:val="41B3B752"/>
    <w:rsid w:val="41BA189E"/>
    <w:rsid w:val="41BC4868"/>
    <w:rsid w:val="41C95E38"/>
    <w:rsid w:val="41CA904E"/>
    <w:rsid w:val="41CBA32C"/>
    <w:rsid w:val="41CCAD33"/>
    <w:rsid w:val="41CEE504"/>
    <w:rsid w:val="41DA93AD"/>
    <w:rsid w:val="41DB3C4A"/>
    <w:rsid w:val="41DD2806"/>
    <w:rsid w:val="42060040"/>
    <w:rsid w:val="4211063C"/>
    <w:rsid w:val="42222091"/>
    <w:rsid w:val="422E8FC8"/>
    <w:rsid w:val="4241DBC8"/>
    <w:rsid w:val="4241F2F0"/>
    <w:rsid w:val="4245064D"/>
    <w:rsid w:val="425C9976"/>
    <w:rsid w:val="425F196B"/>
    <w:rsid w:val="42676209"/>
    <w:rsid w:val="427B2466"/>
    <w:rsid w:val="428355EB"/>
    <w:rsid w:val="428D1C52"/>
    <w:rsid w:val="428E6FEC"/>
    <w:rsid w:val="42904C95"/>
    <w:rsid w:val="4291A0CB"/>
    <w:rsid w:val="42929AEC"/>
    <w:rsid w:val="42932103"/>
    <w:rsid w:val="42981F49"/>
    <w:rsid w:val="42A1436A"/>
    <w:rsid w:val="42A17962"/>
    <w:rsid w:val="42A69852"/>
    <w:rsid w:val="42AF73F6"/>
    <w:rsid w:val="42AF9BB8"/>
    <w:rsid w:val="42B12F53"/>
    <w:rsid w:val="42B140DB"/>
    <w:rsid w:val="42B7440F"/>
    <w:rsid w:val="42BAD714"/>
    <w:rsid w:val="42BCD4AC"/>
    <w:rsid w:val="42BFCFC5"/>
    <w:rsid w:val="42D19B05"/>
    <w:rsid w:val="42DC57B0"/>
    <w:rsid w:val="42DC8F02"/>
    <w:rsid w:val="42DEF5C5"/>
    <w:rsid w:val="42EC1F86"/>
    <w:rsid w:val="42ECE2EE"/>
    <w:rsid w:val="42EDC457"/>
    <w:rsid w:val="42EEFE94"/>
    <w:rsid w:val="42F1908A"/>
    <w:rsid w:val="42F37DCA"/>
    <w:rsid w:val="42F9BB58"/>
    <w:rsid w:val="4306C90F"/>
    <w:rsid w:val="4308D56F"/>
    <w:rsid w:val="430AD022"/>
    <w:rsid w:val="431523FB"/>
    <w:rsid w:val="4319F13B"/>
    <w:rsid w:val="4326DB55"/>
    <w:rsid w:val="432CCC9C"/>
    <w:rsid w:val="43351CD2"/>
    <w:rsid w:val="43352A9A"/>
    <w:rsid w:val="433706BF"/>
    <w:rsid w:val="434961CE"/>
    <w:rsid w:val="434BF1DA"/>
    <w:rsid w:val="434E5864"/>
    <w:rsid w:val="434FD8A0"/>
    <w:rsid w:val="4354D1DC"/>
    <w:rsid w:val="436F2B18"/>
    <w:rsid w:val="43702A14"/>
    <w:rsid w:val="437F338C"/>
    <w:rsid w:val="43857AF2"/>
    <w:rsid w:val="4394C736"/>
    <w:rsid w:val="43961F4C"/>
    <w:rsid w:val="43967F38"/>
    <w:rsid w:val="43984FF1"/>
    <w:rsid w:val="4398A849"/>
    <w:rsid w:val="43A9C1C3"/>
    <w:rsid w:val="43ABAB4A"/>
    <w:rsid w:val="43AED2AF"/>
    <w:rsid w:val="43B14C14"/>
    <w:rsid w:val="43BB136F"/>
    <w:rsid w:val="43BB17BC"/>
    <w:rsid w:val="43C0290F"/>
    <w:rsid w:val="43CE9FDC"/>
    <w:rsid w:val="43CF4620"/>
    <w:rsid w:val="43D036E0"/>
    <w:rsid w:val="43D1E7D2"/>
    <w:rsid w:val="43D61417"/>
    <w:rsid w:val="43D7FA0B"/>
    <w:rsid w:val="43E5B8A7"/>
    <w:rsid w:val="43E70E96"/>
    <w:rsid w:val="43FC9029"/>
    <w:rsid w:val="43FE7AFC"/>
    <w:rsid w:val="440C14A1"/>
    <w:rsid w:val="441E5547"/>
    <w:rsid w:val="4425763C"/>
    <w:rsid w:val="44267F04"/>
    <w:rsid w:val="4429634D"/>
    <w:rsid w:val="4431325C"/>
    <w:rsid w:val="4431358A"/>
    <w:rsid w:val="44367C6B"/>
    <w:rsid w:val="443AE528"/>
    <w:rsid w:val="44418C70"/>
    <w:rsid w:val="4458537C"/>
    <w:rsid w:val="44652C87"/>
    <w:rsid w:val="446D1252"/>
    <w:rsid w:val="447560E2"/>
    <w:rsid w:val="447A3B3B"/>
    <w:rsid w:val="447E81CB"/>
    <w:rsid w:val="4482F285"/>
    <w:rsid w:val="448C486D"/>
    <w:rsid w:val="44A41838"/>
    <w:rsid w:val="44A55540"/>
    <w:rsid w:val="44B0C85A"/>
    <w:rsid w:val="44B4E065"/>
    <w:rsid w:val="44B4EB47"/>
    <w:rsid w:val="44B7C6AD"/>
    <w:rsid w:val="44C28635"/>
    <w:rsid w:val="44D2FE0B"/>
    <w:rsid w:val="44D8153E"/>
    <w:rsid w:val="44DB8B16"/>
    <w:rsid w:val="44DDA674"/>
    <w:rsid w:val="44DE31DE"/>
    <w:rsid w:val="44DEDA97"/>
    <w:rsid w:val="44E269D0"/>
    <w:rsid w:val="44EB64E6"/>
    <w:rsid w:val="450D5AA6"/>
    <w:rsid w:val="4515F446"/>
    <w:rsid w:val="45212F6F"/>
    <w:rsid w:val="452B5EF3"/>
    <w:rsid w:val="452F4357"/>
    <w:rsid w:val="4543EC94"/>
    <w:rsid w:val="454BF03C"/>
    <w:rsid w:val="4552E50D"/>
    <w:rsid w:val="455C10F4"/>
    <w:rsid w:val="455EF17E"/>
    <w:rsid w:val="45644EC3"/>
    <w:rsid w:val="4566F7AB"/>
    <w:rsid w:val="456A7F88"/>
    <w:rsid w:val="456C0741"/>
    <w:rsid w:val="4581B904"/>
    <w:rsid w:val="4584C774"/>
    <w:rsid w:val="4587BEC7"/>
    <w:rsid w:val="458C925C"/>
    <w:rsid w:val="45989FA8"/>
    <w:rsid w:val="459A9522"/>
    <w:rsid w:val="459F01D8"/>
    <w:rsid w:val="45A87105"/>
    <w:rsid w:val="45B3D80A"/>
    <w:rsid w:val="45C3D57A"/>
    <w:rsid w:val="45CB3B47"/>
    <w:rsid w:val="45CF95FE"/>
    <w:rsid w:val="45D0EF48"/>
    <w:rsid w:val="45D4A98F"/>
    <w:rsid w:val="45D5D0A0"/>
    <w:rsid w:val="45D9F9AE"/>
    <w:rsid w:val="45E294D1"/>
    <w:rsid w:val="45F8B681"/>
    <w:rsid w:val="46137ADB"/>
    <w:rsid w:val="46149834"/>
    <w:rsid w:val="4617E529"/>
    <w:rsid w:val="462A91FF"/>
    <w:rsid w:val="462B2C90"/>
    <w:rsid w:val="46364668"/>
    <w:rsid w:val="463AB6D8"/>
    <w:rsid w:val="46487530"/>
    <w:rsid w:val="4648CBC3"/>
    <w:rsid w:val="464D6CD1"/>
    <w:rsid w:val="4655797D"/>
    <w:rsid w:val="46635267"/>
    <w:rsid w:val="46651594"/>
    <w:rsid w:val="46661F51"/>
    <w:rsid w:val="466FECAD"/>
    <w:rsid w:val="4670383A"/>
    <w:rsid w:val="46731EBF"/>
    <w:rsid w:val="4676EBA8"/>
    <w:rsid w:val="4678CCB3"/>
    <w:rsid w:val="467A2DEB"/>
    <w:rsid w:val="467D4D23"/>
    <w:rsid w:val="46892967"/>
    <w:rsid w:val="46898CA5"/>
    <w:rsid w:val="468E58BE"/>
    <w:rsid w:val="469AECC6"/>
    <w:rsid w:val="46A314C4"/>
    <w:rsid w:val="46A59756"/>
    <w:rsid w:val="46A698A0"/>
    <w:rsid w:val="46B27047"/>
    <w:rsid w:val="46C2A77B"/>
    <w:rsid w:val="46CF296D"/>
    <w:rsid w:val="46D2D783"/>
    <w:rsid w:val="46D657DA"/>
    <w:rsid w:val="46D978BE"/>
    <w:rsid w:val="46E5AF1A"/>
    <w:rsid w:val="46EF2CFE"/>
    <w:rsid w:val="46F154BD"/>
    <w:rsid w:val="46F8A412"/>
    <w:rsid w:val="4706C2B0"/>
    <w:rsid w:val="470D4A94"/>
    <w:rsid w:val="470E0992"/>
    <w:rsid w:val="47198550"/>
    <w:rsid w:val="47230100"/>
    <w:rsid w:val="472840FC"/>
    <w:rsid w:val="472B6B2F"/>
    <w:rsid w:val="472E9599"/>
    <w:rsid w:val="4737E000"/>
    <w:rsid w:val="473893A0"/>
    <w:rsid w:val="4740530A"/>
    <w:rsid w:val="47430B10"/>
    <w:rsid w:val="4745A902"/>
    <w:rsid w:val="47468B60"/>
    <w:rsid w:val="47476104"/>
    <w:rsid w:val="474F702F"/>
    <w:rsid w:val="475018FC"/>
    <w:rsid w:val="475E9E58"/>
    <w:rsid w:val="475F3734"/>
    <w:rsid w:val="476612E8"/>
    <w:rsid w:val="47687FED"/>
    <w:rsid w:val="476EA9FC"/>
    <w:rsid w:val="4771542A"/>
    <w:rsid w:val="4772B877"/>
    <w:rsid w:val="4776DE88"/>
    <w:rsid w:val="477C25BA"/>
    <w:rsid w:val="478354E6"/>
    <w:rsid w:val="478D9676"/>
    <w:rsid w:val="4790874D"/>
    <w:rsid w:val="4793D088"/>
    <w:rsid w:val="4797D32D"/>
    <w:rsid w:val="4798C337"/>
    <w:rsid w:val="479955C9"/>
    <w:rsid w:val="479B7D68"/>
    <w:rsid w:val="47A28234"/>
    <w:rsid w:val="47AA653B"/>
    <w:rsid w:val="47AE8073"/>
    <w:rsid w:val="47B48627"/>
    <w:rsid w:val="47B85775"/>
    <w:rsid w:val="47BFEE6F"/>
    <w:rsid w:val="47CE825A"/>
    <w:rsid w:val="47D21360"/>
    <w:rsid w:val="47D28D65"/>
    <w:rsid w:val="47D6C843"/>
    <w:rsid w:val="47D9DBE8"/>
    <w:rsid w:val="47DA1AFB"/>
    <w:rsid w:val="47DC004E"/>
    <w:rsid w:val="47DD2730"/>
    <w:rsid w:val="47DE318B"/>
    <w:rsid w:val="47E0AFDA"/>
    <w:rsid w:val="47E595E4"/>
    <w:rsid w:val="47E9141F"/>
    <w:rsid w:val="47F54CC0"/>
    <w:rsid w:val="47F6B3F1"/>
    <w:rsid w:val="47FA60B0"/>
    <w:rsid w:val="47FE458F"/>
    <w:rsid w:val="47FFB1BC"/>
    <w:rsid w:val="48000A5B"/>
    <w:rsid w:val="48034167"/>
    <w:rsid w:val="4808C848"/>
    <w:rsid w:val="480C6D42"/>
    <w:rsid w:val="480D548A"/>
    <w:rsid w:val="480FD72B"/>
    <w:rsid w:val="4818DF55"/>
    <w:rsid w:val="482DA2BC"/>
    <w:rsid w:val="4833D499"/>
    <w:rsid w:val="483C8BA1"/>
    <w:rsid w:val="484E67A1"/>
    <w:rsid w:val="48517CA6"/>
    <w:rsid w:val="4861595D"/>
    <w:rsid w:val="48683629"/>
    <w:rsid w:val="487E5ADE"/>
    <w:rsid w:val="4897460B"/>
    <w:rsid w:val="48A1151B"/>
    <w:rsid w:val="48A2FBB2"/>
    <w:rsid w:val="48A5D1ED"/>
    <w:rsid w:val="48A957C3"/>
    <w:rsid w:val="48AADFEF"/>
    <w:rsid w:val="48B41334"/>
    <w:rsid w:val="48B42A62"/>
    <w:rsid w:val="48B7326D"/>
    <w:rsid w:val="48BEE09C"/>
    <w:rsid w:val="48D4769D"/>
    <w:rsid w:val="48EA2210"/>
    <w:rsid w:val="48EC8FCF"/>
    <w:rsid w:val="48ED4356"/>
    <w:rsid w:val="491B90C7"/>
    <w:rsid w:val="492B6A6A"/>
    <w:rsid w:val="492F5020"/>
    <w:rsid w:val="49389565"/>
    <w:rsid w:val="493928E5"/>
    <w:rsid w:val="49489CF6"/>
    <w:rsid w:val="494A24C3"/>
    <w:rsid w:val="49568F6A"/>
    <w:rsid w:val="4959530A"/>
    <w:rsid w:val="49597159"/>
    <w:rsid w:val="496AC21B"/>
    <w:rsid w:val="497B2F94"/>
    <w:rsid w:val="49804A1A"/>
    <w:rsid w:val="4981C98B"/>
    <w:rsid w:val="4981E713"/>
    <w:rsid w:val="49881605"/>
    <w:rsid w:val="498EC0A3"/>
    <w:rsid w:val="49906358"/>
    <w:rsid w:val="49931B78"/>
    <w:rsid w:val="49951CD1"/>
    <w:rsid w:val="4996F008"/>
    <w:rsid w:val="49A24415"/>
    <w:rsid w:val="49A3EFA9"/>
    <w:rsid w:val="49A8F278"/>
    <w:rsid w:val="49A905F1"/>
    <w:rsid w:val="49AADDA7"/>
    <w:rsid w:val="49AEBCEA"/>
    <w:rsid w:val="49B1346A"/>
    <w:rsid w:val="49B1E258"/>
    <w:rsid w:val="49B22F73"/>
    <w:rsid w:val="49D0380D"/>
    <w:rsid w:val="49D86E9A"/>
    <w:rsid w:val="49E0A13A"/>
    <w:rsid w:val="49E3B0EA"/>
    <w:rsid w:val="49EBF47F"/>
    <w:rsid w:val="49EDD3EE"/>
    <w:rsid w:val="49FE3D93"/>
    <w:rsid w:val="4A05C858"/>
    <w:rsid w:val="4A0F1D43"/>
    <w:rsid w:val="4A0F4FDD"/>
    <w:rsid w:val="4A108244"/>
    <w:rsid w:val="4A10BC4D"/>
    <w:rsid w:val="4A124760"/>
    <w:rsid w:val="4A23B242"/>
    <w:rsid w:val="4A268F14"/>
    <w:rsid w:val="4A27EE94"/>
    <w:rsid w:val="4A29FEB2"/>
    <w:rsid w:val="4A2D7A9A"/>
    <w:rsid w:val="4A2FAC0B"/>
    <w:rsid w:val="4A311D61"/>
    <w:rsid w:val="4A4084C3"/>
    <w:rsid w:val="4A4C5960"/>
    <w:rsid w:val="4A5CDF0C"/>
    <w:rsid w:val="4A5E58E4"/>
    <w:rsid w:val="4A62723F"/>
    <w:rsid w:val="4A674C41"/>
    <w:rsid w:val="4A67DC0B"/>
    <w:rsid w:val="4A68C5DD"/>
    <w:rsid w:val="4A71CAD2"/>
    <w:rsid w:val="4A7E9C39"/>
    <w:rsid w:val="4A8174F8"/>
    <w:rsid w:val="4A8ACCEA"/>
    <w:rsid w:val="4A9D2F86"/>
    <w:rsid w:val="4AA2F14A"/>
    <w:rsid w:val="4AAADE88"/>
    <w:rsid w:val="4AAE094B"/>
    <w:rsid w:val="4AB2E0D7"/>
    <w:rsid w:val="4ABA9503"/>
    <w:rsid w:val="4AC0D8E0"/>
    <w:rsid w:val="4AC27EC6"/>
    <w:rsid w:val="4AC503E7"/>
    <w:rsid w:val="4ACDAD59"/>
    <w:rsid w:val="4AD5A4DE"/>
    <w:rsid w:val="4ADCE934"/>
    <w:rsid w:val="4AE08F2B"/>
    <w:rsid w:val="4AE2EB5A"/>
    <w:rsid w:val="4AE34915"/>
    <w:rsid w:val="4AE77278"/>
    <w:rsid w:val="4AF5962D"/>
    <w:rsid w:val="4AFED152"/>
    <w:rsid w:val="4B0FFF2D"/>
    <w:rsid w:val="4B13BF8E"/>
    <w:rsid w:val="4B14E71C"/>
    <w:rsid w:val="4B22FFF5"/>
    <w:rsid w:val="4B26BD83"/>
    <w:rsid w:val="4B2F27B1"/>
    <w:rsid w:val="4B346744"/>
    <w:rsid w:val="4B37AB96"/>
    <w:rsid w:val="4B3AC477"/>
    <w:rsid w:val="4B3B656C"/>
    <w:rsid w:val="4B43478C"/>
    <w:rsid w:val="4B5D7C07"/>
    <w:rsid w:val="4B678EDF"/>
    <w:rsid w:val="4B6951CC"/>
    <w:rsid w:val="4B70AC70"/>
    <w:rsid w:val="4B713D4B"/>
    <w:rsid w:val="4B848FDB"/>
    <w:rsid w:val="4B89202C"/>
    <w:rsid w:val="4B8C4FE3"/>
    <w:rsid w:val="4BA10A1E"/>
    <w:rsid w:val="4BB98299"/>
    <w:rsid w:val="4BBACC52"/>
    <w:rsid w:val="4BC1BD62"/>
    <w:rsid w:val="4BC3A639"/>
    <w:rsid w:val="4BC68046"/>
    <w:rsid w:val="4BCAFC0C"/>
    <w:rsid w:val="4BCE4260"/>
    <w:rsid w:val="4BCEE7A3"/>
    <w:rsid w:val="4BD8BF5F"/>
    <w:rsid w:val="4BD9B833"/>
    <w:rsid w:val="4BDBCF2E"/>
    <w:rsid w:val="4BDC48E1"/>
    <w:rsid w:val="4BE11C47"/>
    <w:rsid w:val="4BE50CD6"/>
    <w:rsid w:val="4BE7A975"/>
    <w:rsid w:val="4BE8B2F3"/>
    <w:rsid w:val="4C04F620"/>
    <w:rsid w:val="4C0CF54B"/>
    <w:rsid w:val="4C0F6F7C"/>
    <w:rsid w:val="4C1092BF"/>
    <w:rsid w:val="4C218EB6"/>
    <w:rsid w:val="4C23F6ED"/>
    <w:rsid w:val="4C2A5EC7"/>
    <w:rsid w:val="4C2C614E"/>
    <w:rsid w:val="4C3572C3"/>
    <w:rsid w:val="4C36219F"/>
    <w:rsid w:val="4C37D5B6"/>
    <w:rsid w:val="4C3A604D"/>
    <w:rsid w:val="4C3F7CA2"/>
    <w:rsid w:val="4C47BE54"/>
    <w:rsid w:val="4C48BDE9"/>
    <w:rsid w:val="4C578519"/>
    <w:rsid w:val="4C60C286"/>
    <w:rsid w:val="4C6E61DE"/>
    <w:rsid w:val="4C73F034"/>
    <w:rsid w:val="4C871B81"/>
    <w:rsid w:val="4C894A12"/>
    <w:rsid w:val="4C8A7FBF"/>
    <w:rsid w:val="4C8BFDEC"/>
    <w:rsid w:val="4C9D2070"/>
    <w:rsid w:val="4CA25710"/>
    <w:rsid w:val="4CB17675"/>
    <w:rsid w:val="4CD00B82"/>
    <w:rsid w:val="4CDC3B16"/>
    <w:rsid w:val="4CDCC942"/>
    <w:rsid w:val="4CDFC2C2"/>
    <w:rsid w:val="4CE16DC7"/>
    <w:rsid w:val="4CE6930D"/>
    <w:rsid w:val="4CEAE72F"/>
    <w:rsid w:val="4CF62679"/>
    <w:rsid w:val="4CFCB266"/>
    <w:rsid w:val="4CFE5988"/>
    <w:rsid w:val="4CFF0DA0"/>
    <w:rsid w:val="4D0CE20D"/>
    <w:rsid w:val="4D0DE6AA"/>
    <w:rsid w:val="4D0FC127"/>
    <w:rsid w:val="4D2074D0"/>
    <w:rsid w:val="4D3534C9"/>
    <w:rsid w:val="4D3656D0"/>
    <w:rsid w:val="4D3AED96"/>
    <w:rsid w:val="4D3CD39D"/>
    <w:rsid w:val="4D3FE462"/>
    <w:rsid w:val="4D418873"/>
    <w:rsid w:val="4D5EAE04"/>
    <w:rsid w:val="4D639C7C"/>
    <w:rsid w:val="4D65C84B"/>
    <w:rsid w:val="4D6749CB"/>
    <w:rsid w:val="4D6B28A0"/>
    <w:rsid w:val="4D71FE1B"/>
    <w:rsid w:val="4D78086E"/>
    <w:rsid w:val="4D7C5AC5"/>
    <w:rsid w:val="4D7C7961"/>
    <w:rsid w:val="4D8083EB"/>
    <w:rsid w:val="4D82B42D"/>
    <w:rsid w:val="4D878F85"/>
    <w:rsid w:val="4D8CF84C"/>
    <w:rsid w:val="4D9E74C4"/>
    <w:rsid w:val="4DA88B36"/>
    <w:rsid w:val="4DAE693F"/>
    <w:rsid w:val="4DB19125"/>
    <w:rsid w:val="4DD42BA6"/>
    <w:rsid w:val="4DD74234"/>
    <w:rsid w:val="4DD79B94"/>
    <w:rsid w:val="4DD9FF0B"/>
    <w:rsid w:val="4DDE07C3"/>
    <w:rsid w:val="4DE85206"/>
    <w:rsid w:val="4DE939D1"/>
    <w:rsid w:val="4DFB5077"/>
    <w:rsid w:val="4E01B05E"/>
    <w:rsid w:val="4E036DF3"/>
    <w:rsid w:val="4E0FD728"/>
    <w:rsid w:val="4E1506EA"/>
    <w:rsid w:val="4E18B51E"/>
    <w:rsid w:val="4E231BC2"/>
    <w:rsid w:val="4E29B84A"/>
    <w:rsid w:val="4E2CA03D"/>
    <w:rsid w:val="4E2FEE77"/>
    <w:rsid w:val="4E3A5A2A"/>
    <w:rsid w:val="4E3C643E"/>
    <w:rsid w:val="4E484998"/>
    <w:rsid w:val="4E523185"/>
    <w:rsid w:val="4E5E3271"/>
    <w:rsid w:val="4E65A525"/>
    <w:rsid w:val="4E6644F5"/>
    <w:rsid w:val="4E725959"/>
    <w:rsid w:val="4E81C2D1"/>
    <w:rsid w:val="4E8775E9"/>
    <w:rsid w:val="4E909E53"/>
    <w:rsid w:val="4EA5953F"/>
    <w:rsid w:val="4EAEF6ED"/>
    <w:rsid w:val="4EB17438"/>
    <w:rsid w:val="4EB2D496"/>
    <w:rsid w:val="4EBF5CB2"/>
    <w:rsid w:val="4ED0683D"/>
    <w:rsid w:val="4EDC901A"/>
    <w:rsid w:val="4EDDC4FD"/>
    <w:rsid w:val="4EDDD5EB"/>
    <w:rsid w:val="4EDE36BA"/>
    <w:rsid w:val="4EE3D935"/>
    <w:rsid w:val="4EE80692"/>
    <w:rsid w:val="4EF1FC5A"/>
    <w:rsid w:val="4EF7EB47"/>
    <w:rsid w:val="4EF96159"/>
    <w:rsid w:val="4EF9CF6A"/>
    <w:rsid w:val="4F04A085"/>
    <w:rsid w:val="4F0A6E65"/>
    <w:rsid w:val="4F0C5C67"/>
    <w:rsid w:val="4F0F496F"/>
    <w:rsid w:val="4F0F63E7"/>
    <w:rsid w:val="4F12BB60"/>
    <w:rsid w:val="4F190FF0"/>
    <w:rsid w:val="4F2AB878"/>
    <w:rsid w:val="4F319E07"/>
    <w:rsid w:val="4F4BC1B1"/>
    <w:rsid w:val="4F51AE91"/>
    <w:rsid w:val="4F56FC01"/>
    <w:rsid w:val="4F60611D"/>
    <w:rsid w:val="4F63B569"/>
    <w:rsid w:val="4F788243"/>
    <w:rsid w:val="4F7FDB6D"/>
    <w:rsid w:val="4F8404FD"/>
    <w:rsid w:val="4F889A16"/>
    <w:rsid w:val="4F8B4668"/>
    <w:rsid w:val="4F97EA92"/>
    <w:rsid w:val="4F9A9CC7"/>
    <w:rsid w:val="4FA23AA1"/>
    <w:rsid w:val="4FA4EFC4"/>
    <w:rsid w:val="4FA60851"/>
    <w:rsid w:val="4FA95EF7"/>
    <w:rsid w:val="4FB59798"/>
    <w:rsid w:val="4FB7E50F"/>
    <w:rsid w:val="4FC35656"/>
    <w:rsid w:val="4FC9654E"/>
    <w:rsid w:val="4FCD9044"/>
    <w:rsid w:val="4FD27A46"/>
    <w:rsid w:val="4FE46729"/>
    <w:rsid w:val="4FE4C21D"/>
    <w:rsid w:val="4FE52CE0"/>
    <w:rsid w:val="4FE730B1"/>
    <w:rsid w:val="4FEAAFB7"/>
    <w:rsid w:val="4FF1CD6F"/>
    <w:rsid w:val="4FF62918"/>
    <w:rsid w:val="4FF9BB06"/>
    <w:rsid w:val="5016DAA3"/>
    <w:rsid w:val="501DC813"/>
    <w:rsid w:val="502864F1"/>
    <w:rsid w:val="502D3654"/>
    <w:rsid w:val="502F9CBD"/>
    <w:rsid w:val="5032EA95"/>
    <w:rsid w:val="503340C6"/>
    <w:rsid w:val="5035D9B1"/>
    <w:rsid w:val="503906D1"/>
    <w:rsid w:val="504152F3"/>
    <w:rsid w:val="50482CB3"/>
    <w:rsid w:val="504AD5D2"/>
    <w:rsid w:val="504E239D"/>
    <w:rsid w:val="505BAD35"/>
    <w:rsid w:val="506723C1"/>
    <w:rsid w:val="50677525"/>
    <w:rsid w:val="50701F50"/>
    <w:rsid w:val="5077184D"/>
    <w:rsid w:val="5080895C"/>
    <w:rsid w:val="50851CFB"/>
    <w:rsid w:val="50950666"/>
    <w:rsid w:val="50975E55"/>
    <w:rsid w:val="50A09E7E"/>
    <w:rsid w:val="50A6B244"/>
    <w:rsid w:val="50AA3C9E"/>
    <w:rsid w:val="50ADA61F"/>
    <w:rsid w:val="50B2EE8F"/>
    <w:rsid w:val="50B2F6DE"/>
    <w:rsid w:val="50B88C63"/>
    <w:rsid w:val="50BBA49F"/>
    <w:rsid w:val="50C7A505"/>
    <w:rsid w:val="50D1CABE"/>
    <w:rsid w:val="50D8EFD3"/>
    <w:rsid w:val="50EE47D9"/>
    <w:rsid w:val="50F4454F"/>
    <w:rsid w:val="50F6721D"/>
    <w:rsid w:val="50F8ACA6"/>
    <w:rsid w:val="5109373C"/>
    <w:rsid w:val="5109AC08"/>
    <w:rsid w:val="510B74EB"/>
    <w:rsid w:val="510D0FE2"/>
    <w:rsid w:val="51185D0A"/>
    <w:rsid w:val="511E2565"/>
    <w:rsid w:val="51248152"/>
    <w:rsid w:val="5125C0F1"/>
    <w:rsid w:val="51262DB9"/>
    <w:rsid w:val="5149A68E"/>
    <w:rsid w:val="515B85B8"/>
    <w:rsid w:val="5168D519"/>
    <w:rsid w:val="516D8F10"/>
    <w:rsid w:val="516F8D0C"/>
    <w:rsid w:val="51782812"/>
    <w:rsid w:val="51819C43"/>
    <w:rsid w:val="5186EA97"/>
    <w:rsid w:val="5188196D"/>
    <w:rsid w:val="5194B7E6"/>
    <w:rsid w:val="51977B84"/>
    <w:rsid w:val="519B21E6"/>
    <w:rsid w:val="519E9332"/>
    <w:rsid w:val="51A732E2"/>
    <w:rsid w:val="51B343C5"/>
    <w:rsid w:val="51B52DB2"/>
    <w:rsid w:val="51B5BD7F"/>
    <w:rsid w:val="51BCB47E"/>
    <w:rsid w:val="51C1904B"/>
    <w:rsid w:val="51C25B04"/>
    <w:rsid w:val="51CADF6C"/>
    <w:rsid w:val="51CD33E7"/>
    <w:rsid w:val="51DA03A1"/>
    <w:rsid w:val="51E7D6A7"/>
    <w:rsid w:val="52132335"/>
    <w:rsid w:val="5220FDBA"/>
    <w:rsid w:val="522CBE68"/>
    <w:rsid w:val="52317D37"/>
    <w:rsid w:val="5231B530"/>
    <w:rsid w:val="524D182D"/>
    <w:rsid w:val="524F0E59"/>
    <w:rsid w:val="52559F18"/>
    <w:rsid w:val="5259A33F"/>
    <w:rsid w:val="525A3863"/>
    <w:rsid w:val="525B2B20"/>
    <w:rsid w:val="52627D8F"/>
    <w:rsid w:val="526E6833"/>
    <w:rsid w:val="526F8025"/>
    <w:rsid w:val="5274C034"/>
    <w:rsid w:val="527AAC71"/>
    <w:rsid w:val="5281FE3B"/>
    <w:rsid w:val="528D57E6"/>
    <w:rsid w:val="528FD4F1"/>
    <w:rsid w:val="52983F3D"/>
    <w:rsid w:val="529D619F"/>
    <w:rsid w:val="52A489A8"/>
    <w:rsid w:val="52A9CF29"/>
    <w:rsid w:val="52B15AEA"/>
    <w:rsid w:val="52BFFBF0"/>
    <w:rsid w:val="52C0C5D1"/>
    <w:rsid w:val="52C9111E"/>
    <w:rsid w:val="52D180CF"/>
    <w:rsid w:val="52D523BA"/>
    <w:rsid w:val="52D6620E"/>
    <w:rsid w:val="52E0E71F"/>
    <w:rsid w:val="52E8483F"/>
    <w:rsid w:val="52FD45FA"/>
    <w:rsid w:val="52FE252D"/>
    <w:rsid w:val="530000B9"/>
    <w:rsid w:val="530141EF"/>
    <w:rsid w:val="530D2C6D"/>
    <w:rsid w:val="530E8917"/>
    <w:rsid w:val="53121680"/>
    <w:rsid w:val="5313B9B9"/>
    <w:rsid w:val="53155B9E"/>
    <w:rsid w:val="53198476"/>
    <w:rsid w:val="531AC16F"/>
    <w:rsid w:val="531E25E3"/>
    <w:rsid w:val="532342B4"/>
    <w:rsid w:val="53256B10"/>
    <w:rsid w:val="5326262E"/>
    <w:rsid w:val="5333BABA"/>
    <w:rsid w:val="53374AB1"/>
    <w:rsid w:val="5342E22A"/>
    <w:rsid w:val="5346A32A"/>
    <w:rsid w:val="5354A76C"/>
    <w:rsid w:val="5359A6C3"/>
    <w:rsid w:val="535D8DF2"/>
    <w:rsid w:val="535E9553"/>
    <w:rsid w:val="53684E14"/>
    <w:rsid w:val="536AB186"/>
    <w:rsid w:val="537353D3"/>
    <w:rsid w:val="5373C031"/>
    <w:rsid w:val="53755353"/>
    <w:rsid w:val="538B2BF9"/>
    <w:rsid w:val="538C21B9"/>
    <w:rsid w:val="53958F9E"/>
    <w:rsid w:val="539BF012"/>
    <w:rsid w:val="53A1F5B7"/>
    <w:rsid w:val="53A2B506"/>
    <w:rsid w:val="53A3F10E"/>
    <w:rsid w:val="53A7D09F"/>
    <w:rsid w:val="53B4551F"/>
    <w:rsid w:val="53B561AD"/>
    <w:rsid w:val="53BAE197"/>
    <w:rsid w:val="53C03FE8"/>
    <w:rsid w:val="53C17ECA"/>
    <w:rsid w:val="53C19876"/>
    <w:rsid w:val="53C57351"/>
    <w:rsid w:val="53CA71E3"/>
    <w:rsid w:val="53D9FE51"/>
    <w:rsid w:val="53DA1845"/>
    <w:rsid w:val="53DA83BB"/>
    <w:rsid w:val="53DC3295"/>
    <w:rsid w:val="53E2E3BE"/>
    <w:rsid w:val="53E557DE"/>
    <w:rsid w:val="53F02896"/>
    <w:rsid w:val="53F3D571"/>
    <w:rsid w:val="540ABFD9"/>
    <w:rsid w:val="54107793"/>
    <w:rsid w:val="54148B3D"/>
    <w:rsid w:val="541FF6D2"/>
    <w:rsid w:val="54203BAC"/>
    <w:rsid w:val="54204602"/>
    <w:rsid w:val="5423C3D7"/>
    <w:rsid w:val="5432E4D6"/>
    <w:rsid w:val="54391B08"/>
    <w:rsid w:val="5449536F"/>
    <w:rsid w:val="54760905"/>
    <w:rsid w:val="547FFA1A"/>
    <w:rsid w:val="5488B5FC"/>
    <w:rsid w:val="548B1700"/>
    <w:rsid w:val="548B5929"/>
    <w:rsid w:val="548D2F3E"/>
    <w:rsid w:val="5496521B"/>
    <w:rsid w:val="54A19048"/>
    <w:rsid w:val="54BB88E8"/>
    <w:rsid w:val="54CA7F82"/>
    <w:rsid w:val="54CEEA26"/>
    <w:rsid w:val="54D23976"/>
    <w:rsid w:val="54D6674B"/>
    <w:rsid w:val="54D76B8E"/>
    <w:rsid w:val="54DBBE64"/>
    <w:rsid w:val="54F3818D"/>
    <w:rsid w:val="54FE85B6"/>
    <w:rsid w:val="55107D4E"/>
    <w:rsid w:val="55183074"/>
    <w:rsid w:val="551A5C52"/>
    <w:rsid w:val="551C46C7"/>
    <w:rsid w:val="551D6D23"/>
    <w:rsid w:val="5521C65E"/>
    <w:rsid w:val="55233C58"/>
    <w:rsid w:val="55258CA5"/>
    <w:rsid w:val="5525CC75"/>
    <w:rsid w:val="55337E22"/>
    <w:rsid w:val="553A113D"/>
    <w:rsid w:val="553A12FC"/>
    <w:rsid w:val="5540089D"/>
    <w:rsid w:val="55544ADD"/>
    <w:rsid w:val="555CB1BD"/>
    <w:rsid w:val="555F4A45"/>
    <w:rsid w:val="557E867C"/>
    <w:rsid w:val="557F3614"/>
    <w:rsid w:val="5581135B"/>
    <w:rsid w:val="558C60DF"/>
    <w:rsid w:val="558DE62D"/>
    <w:rsid w:val="55905C67"/>
    <w:rsid w:val="55916224"/>
    <w:rsid w:val="559671CE"/>
    <w:rsid w:val="55978788"/>
    <w:rsid w:val="55991F64"/>
    <w:rsid w:val="5599BC4E"/>
    <w:rsid w:val="559E2818"/>
    <w:rsid w:val="55A3CCFD"/>
    <w:rsid w:val="55ABA281"/>
    <w:rsid w:val="55B99DBC"/>
    <w:rsid w:val="55C96C15"/>
    <w:rsid w:val="55CA6425"/>
    <w:rsid w:val="55D6809F"/>
    <w:rsid w:val="55DACCE7"/>
    <w:rsid w:val="55DADF1C"/>
    <w:rsid w:val="55E2E2D7"/>
    <w:rsid w:val="55E4C573"/>
    <w:rsid w:val="55E87DED"/>
    <w:rsid w:val="55F66DF0"/>
    <w:rsid w:val="5600B9D1"/>
    <w:rsid w:val="5604ED21"/>
    <w:rsid w:val="56077081"/>
    <w:rsid w:val="560EAE27"/>
    <w:rsid w:val="560F1407"/>
    <w:rsid w:val="5615C21A"/>
    <w:rsid w:val="562B7197"/>
    <w:rsid w:val="562C0C80"/>
    <w:rsid w:val="56311774"/>
    <w:rsid w:val="5649A0FA"/>
    <w:rsid w:val="564F7BF1"/>
    <w:rsid w:val="5651B829"/>
    <w:rsid w:val="56528A43"/>
    <w:rsid w:val="56546C95"/>
    <w:rsid w:val="56550DFD"/>
    <w:rsid w:val="565BFD4E"/>
    <w:rsid w:val="566F8F2C"/>
    <w:rsid w:val="56747B17"/>
    <w:rsid w:val="5675E6BC"/>
    <w:rsid w:val="567BAFAB"/>
    <w:rsid w:val="5680ADF2"/>
    <w:rsid w:val="568661F3"/>
    <w:rsid w:val="5689B59F"/>
    <w:rsid w:val="568CE1A2"/>
    <w:rsid w:val="56935CFC"/>
    <w:rsid w:val="5698CBEA"/>
    <w:rsid w:val="56A84855"/>
    <w:rsid w:val="56AD3821"/>
    <w:rsid w:val="56BA44B3"/>
    <w:rsid w:val="56C9BE83"/>
    <w:rsid w:val="56CEC07F"/>
    <w:rsid w:val="56D0D6E2"/>
    <w:rsid w:val="56E0CB2B"/>
    <w:rsid w:val="56F72E55"/>
    <w:rsid w:val="56FB12B6"/>
    <w:rsid w:val="5700AEFC"/>
    <w:rsid w:val="5709964A"/>
    <w:rsid w:val="5710A7FE"/>
    <w:rsid w:val="5714EDAB"/>
    <w:rsid w:val="571FE768"/>
    <w:rsid w:val="5720B03F"/>
    <w:rsid w:val="57237357"/>
    <w:rsid w:val="5727824F"/>
    <w:rsid w:val="572B2745"/>
    <w:rsid w:val="572E8BB9"/>
    <w:rsid w:val="5732BB3D"/>
    <w:rsid w:val="573BC9C6"/>
    <w:rsid w:val="573D0B37"/>
    <w:rsid w:val="574303F8"/>
    <w:rsid w:val="5753FBCC"/>
    <w:rsid w:val="575E4C8E"/>
    <w:rsid w:val="5760A5D9"/>
    <w:rsid w:val="57772AEE"/>
    <w:rsid w:val="577DEE1B"/>
    <w:rsid w:val="577E1DA8"/>
    <w:rsid w:val="577E6DC9"/>
    <w:rsid w:val="57908F6A"/>
    <w:rsid w:val="5796CF9D"/>
    <w:rsid w:val="579CC51B"/>
    <w:rsid w:val="579DB7A0"/>
    <w:rsid w:val="579F2204"/>
    <w:rsid w:val="57B1AD19"/>
    <w:rsid w:val="57B29E46"/>
    <w:rsid w:val="57B2B7A4"/>
    <w:rsid w:val="57B7F507"/>
    <w:rsid w:val="57CF5388"/>
    <w:rsid w:val="57D0F75E"/>
    <w:rsid w:val="57D4BC3D"/>
    <w:rsid w:val="57DF17E7"/>
    <w:rsid w:val="57E85B77"/>
    <w:rsid w:val="57E8D473"/>
    <w:rsid w:val="57F13E5A"/>
    <w:rsid w:val="57F89602"/>
    <w:rsid w:val="57FD0EE4"/>
    <w:rsid w:val="57FEDF2F"/>
    <w:rsid w:val="580E989C"/>
    <w:rsid w:val="581FCCEC"/>
    <w:rsid w:val="5826C425"/>
    <w:rsid w:val="583A627E"/>
    <w:rsid w:val="583D1027"/>
    <w:rsid w:val="584043F5"/>
    <w:rsid w:val="5860665A"/>
    <w:rsid w:val="5865471B"/>
    <w:rsid w:val="588C0C65"/>
    <w:rsid w:val="58A3C400"/>
    <w:rsid w:val="58AEA531"/>
    <w:rsid w:val="58B77002"/>
    <w:rsid w:val="58C1CA34"/>
    <w:rsid w:val="58C71D88"/>
    <w:rsid w:val="58C7881D"/>
    <w:rsid w:val="58DC397C"/>
    <w:rsid w:val="58DD07B3"/>
    <w:rsid w:val="58EF69DB"/>
    <w:rsid w:val="58F861CA"/>
    <w:rsid w:val="58FDC31A"/>
    <w:rsid w:val="5901B8C9"/>
    <w:rsid w:val="590E3923"/>
    <w:rsid w:val="5915E69E"/>
    <w:rsid w:val="591B4FAF"/>
    <w:rsid w:val="592965C3"/>
    <w:rsid w:val="59306C86"/>
    <w:rsid w:val="5936FCAF"/>
    <w:rsid w:val="593E1C9B"/>
    <w:rsid w:val="594CF958"/>
    <w:rsid w:val="595181AB"/>
    <w:rsid w:val="59520161"/>
    <w:rsid w:val="5957C1A9"/>
    <w:rsid w:val="597058DE"/>
    <w:rsid w:val="59813197"/>
    <w:rsid w:val="59850F79"/>
    <w:rsid w:val="5988B89C"/>
    <w:rsid w:val="59965588"/>
    <w:rsid w:val="599759F5"/>
    <w:rsid w:val="599BFB86"/>
    <w:rsid w:val="599C2EB0"/>
    <w:rsid w:val="59A33EDB"/>
    <w:rsid w:val="59A59C43"/>
    <w:rsid w:val="59B0F30F"/>
    <w:rsid w:val="59B3FFEC"/>
    <w:rsid w:val="59BC0B69"/>
    <w:rsid w:val="59BF24E2"/>
    <w:rsid w:val="59C449D0"/>
    <w:rsid w:val="59F0B8B7"/>
    <w:rsid w:val="59F541AC"/>
    <w:rsid w:val="59FFE0EA"/>
    <w:rsid w:val="5A14FC67"/>
    <w:rsid w:val="5A2DD74A"/>
    <w:rsid w:val="5A367080"/>
    <w:rsid w:val="5A399F23"/>
    <w:rsid w:val="5A4CEBD0"/>
    <w:rsid w:val="5A50668F"/>
    <w:rsid w:val="5A5314FF"/>
    <w:rsid w:val="5A5C0AA9"/>
    <w:rsid w:val="5A6A2371"/>
    <w:rsid w:val="5A777581"/>
    <w:rsid w:val="5A7CDFC8"/>
    <w:rsid w:val="5A811323"/>
    <w:rsid w:val="5A897050"/>
    <w:rsid w:val="5A8EB01F"/>
    <w:rsid w:val="5A908E55"/>
    <w:rsid w:val="5AA09013"/>
    <w:rsid w:val="5AAEE41B"/>
    <w:rsid w:val="5AAF6F9B"/>
    <w:rsid w:val="5AB57BE7"/>
    <w:rsid w:val="5AB793CA"/>
    <w:rsid w:val="5ABC7999"/>
    <w:rsid w:val="5ABE8D9B"/>
    <w:rsid w:val="5AC2F03B"/>
    <w:rsid w:val="5AD795A9"/>
    <w:rsid w:val="5ADB3017"/>
    <w:rsid w:val="5AEC1970"/>
    <w:rsid w:val="5AF09B59"/>
    <w:rsid w:val="5AF51ABB"/>
    <w:rsid w:val="5AF9DAC4"/>
    <w:rsid w:val="5B017212"/>
    <w:rsid w:val="5B066176"/>
    <w:rsid w:val="5B072EDD"/>
    <w:rsid w:val="5B090CC7"/>
    <w:rsid w:val="5B0F562C"/>
    <w:rsid w:val="5B140A6B"/>
    <w:rsid w:val="5B18EB2E"/>
    <w:rsid w:val="5B19BB57"/>
    <w:rsid w:val="5B1E78DB"/>
    <w:rsid w:val="5B38623B"/>
    <w:rsid w:val="5B3D99F6"/>
    <w:rsid w:val="5B44DCD3"/>
    <w:rsid w:val="5B489607"/>
    <w:rsid w:val="5B4A068C"/>
    <w:rsid w:val="5B4CC108"/>
    <w:rsid w:val="5B5A941E"/>
    <w:rsid w:val="5B5E77CF"/>
    <w:rsid w:val="5B608C8F"/>
    <w:rsid w:val="5B624631"/>
    <w:rsid w:val="5B6F4D9A"/>
    <w:rsid w:val="5B71455C"/>
    <w:rsid w:val="5B7197DA"/>
    <w:rsid w:val="5B7D88E5"/>
    <w:rsid w:val="5B8315FD"/>
    <w:rsid w:val="5B86C84E"/>
    <w:rsid w:val="5B8BFEEE"/>
    <w:rsid w:val="5B8FFC15"/>
    <w:rsid w:val="5B969F0E"/>
    <w:rsid w:val="5BA1B683"/>
    <w:rsid w:val="5BA263E6"/>
    <w:rsid w:val="5BA2FDF7"/>
    <w:rsid w:val="5BAF2EAD"/>
    <w:rsid w:val="5BB3773D"/>
    <w:rsid w:val="5BBCF699"/>
    <w:rsid w:val="5BBF8A91"/>
    <w:rsid w:val="5BC08FDC"/>
    <w:rsid w:val="5BCD28B9"/>
    <w:rsid w:val="5BD4BB9D"/>
    <w:rsid w:val="5BD63F91"/>
    <w:rsid w:val="5BE43D4B"/>
    <w:rsid w:val="5BE7C12E"/>
    <w:rsid w:val="5BEEFCDE"/>
    <w:rsid w:val="5BF3D5B9"/>
    <w:rsid w:val="5C104973"/>
    <w:rsid w:val="5C19C1DB"/>
    <w:rsid w:val="5C2DC94A"/>
    <w:rsid w:val="5C3381AF"/>
    <w:rsid w:val="5C33D968"/>
    <w:rsid w:val="5C3F782F"/>
    <w:rsid w:val="5C40E2DA"/>
    <w:rsid w:val="5C426EFD"/>
    <w:rsid w:val="5C4525E5"/>
    <w:rsid w:val="5C4A2F70"/>
    <w:rsid w:val="5C5A07E8"/>
    <w:rsid w:val="5C6FDD3B"/>
    <w:rsid w:val="5C6FFE24"/>
    <w:rsid w:val="5C703ADC"/>
    <w:rsid w:val="5C882ADA"/>
    <w:rsid w:val="5C8C4237"/>
    <w:rsid w:val="5C95E422"/>
    <w:rsid w:val="5C9B6DCA"/>
    <w:rsid w:val="5C9FE388"/>
    <w:rsid w:val="5CAA36B4"/>
    <w:rsid w:val="5CC01C7A"/>
    <w:rsid w:val="5CC1B506"/>
    <w:rsid w:val="5CC2FD61"/>
    <w:rsid w:val="5CCB42CF"/>
    <w:rsid w:val="5CCD5554"/>
    <w:rsid w:val="5CD08D02"/>
    <w:rsid w:val="5CD719B3"/>
    <w:rsid w:val="5CE161C4"/>
    <w:rsid w:val="5CED73EA"/>
    <w:rsid w:val="5CEFCC5E"/>
    <w:rsid w:val="5CF45B56"/>
    <w:rsid w:val="5CF97961"/>
    <w:rsid w:val="5D017ED7"/>
    <w:rsid w:val="5D0A1123"/>
    <w:rsid w:val="5D0CBBA8"/>
    <w:rsid w:val="5D1172C7"/>
    <w:rsid w:val="5D235ADC"/>
    <w:rsid w:val="5D3703C2"/>
    <w:rsid w:val="5D3F83C9"/>
    <w:rsid w:val="5D4DFBA0"/>
    <w:rsid w:val="5D5D7B51"/>
    <w:rsid w:val="5D6F48A5"/>
    <w:rsid w:val="5D78A83C"/>
    <w:rsid w:val="5D7DF347"/>
    <w:rsid w:val="5D8ABE67"/>
    <w:rsid w:val="5D8F2CB9"/>
    <w:rsid w:val="5D92646C"/>
    <w:rsid w:val="5D95159C"/>
    <w:rsid w:val="5D9BA36D"/>
    <w:rsid w:val="5D9BC235"/>
    <w:rsid w:val="5DA68CE5"/>
    <w:rsid w:val="5DAE129C"/>
    <w:rsid w:val="5DAF2227"/>
    <w:rsid w:val="5DB83E5D"/>
    <w:rsid w:val="5DC7C35D"/>
    <w:rsid w:val="5DC97F4E"/>
    <w:rsid w:val="5DCFDF9F"/>
    <w:rsid w:val="5DD68197"/>
    <w:rsid w:val="5DDE8246"/>
    <w:rsid w:val="5DE73C10"/>
    <w:rsid w:val="5DE92DAA"/>
    <w:rsid w:val="5DEE29E6"/>
    <w:rsid w:val="5DF37E9B"/>
    <w:rsid w:val="5DF7C7E1"/>
    <w:rsid w:val="5E062941"/>
    <w:rsid w:val="5E096203"/>
    <w:rsid w:val="5E15D0EE"/>
    <w:rsid w:val="5E222DD3"/>
    <w:rsid w:val="5E28A50C"/>
    <w:rsid w:val="5E2D17CA"/>
    <w:rsid w:val="5E302B99"/>
    <w:rsid w:val="5E31FCDB"/>
    <w:rsid w:val="5E3A4FD0"/>
    <w:rsid w:val="5E427334"/>
    <w:rsid w:val="5E42F100"/>
    <w:rsid w:val="5E4D0952"/>
    <w:rsid w:val="5E4D5B2F"/>
    <w:rsid w:val="5E51F1CB"/>
    <w:rsid w:val="5E535594"/>
    <w:rsid w:val="5E55EF79"/>
    <w:rsid w:val="5E5A3865"/>
    <w:rsid w:val="5E6CC4E6"/>
    <w:rsid w:val="5E82AFBC"/>
    <w:rsid w:val="5E8373A7"/>
    <w:rsid w:val="5E859B45"/>
    <w:rsid w:val="5EA97D68"/>
    <w:rsid w:val="5EAB08FC"/>
    <w:rsid w:val="5EACECAC"/>
    <w:rsid w:val="5EAD2285"/>
    <w:rsid w:val="5EB15F5D"/>
    <w:rsid w:val="5EC1197A"/>
    <w:rsid w:val="5EDD918C"/>
    <w:rsid w:val="5EE33417"/>
    <w:rsid w:val="5EF3DF0B"/>
    <w:rsid w:val="5EF91B8B"/>
    <w:rsid w:val="5F04284C"/>
    <w:rsid w:val="5F0C666C"/>
    <w:rsid w:val="5F0CFFA8"/>
    <w:rsid w:val="5F15D0A5"/>
    <w:rsid w:val="5F24B368"/>
    <w:rsid w:val="5F29317E"/>
    <w:rsid w:val="5F2C6BF7"/>
    <w:rsid w:val="5F2FCF18"/>
    <w:rsid w:val="5F39EE19"/>
    <w:rsid w:val="5F4058E0"/>
    <w:rsid w:val="5F50AFE2"/>
    <w:rsid w:val="5F58457C"/>
    <w:rsid w:val="5F5D9523"/>
    <w:rsid w:val="5F6A7AC2"/>
    <w:rsid w:val="5F707763"/>
    <w:rsid w:val="5F7B8A9B"/>
    <w:rsid w:val="5F7CE3CE"/>
    <w:rsid w:val="5F800242"/>
    <w:rsid w:val="5F832550"/>
    <w:rsid w:val="5F90339D"/>
    <w:rsid w:val="5F98C2E1"/>
    <w:rsid w:val="5FA71A9C"/>
    <w:rsid w:val="5FBCF59B"/>
    <w:rsid w:val="5FBDCFC5"/>
    <w:rsid w:val="5FBE63BA"/>
    <w:rsid w:val="5FBFBD57"/>
    <w:rsid w:val="5FD004C4"/>
    <w:rsid w:val="5FD13587"/>
    <w:rsid w:val="5FD178CA"/>
    <w:rsid w:val="5FDB29D3"/>
    <w:rsid w:val="5FE03452"/>
    <w:rsid w:val="5FE47F25"/>
    <w:rsid w:val="5FF00210"/>
    <w:rsid w:val="5FF22A65"/>
    <w:rsid w:val="5FF92156"/>
    <w:rsid w:val="60195FB3"/>
    <w:rsid w:val="601B566B"/>
    <w:rsid w:val="601D4C68"/>
    <w:rsid w:val="60227A43"/>
    <w:rsid w:val="6025961D"/>
    <w:rsid w:val="6025BBEE"/>
    <w:rsid w:val="602BE115"/>
    <w:rsid w:val="6037A27E"/>
    <w:rsid w:val="6037D12A"/>
    <w:rsid w:val="603892A2"/>
    <w:rsid w:val="6038D379"/>
    <w:rsid w:val="603911BE"/>
    <w:rsid w:val="6045C57F"/>
    <w:rsid w:val="6047FBF5"/>
    <w:rsid w:val="604A8358"/>
    <w:rsid w:val="60505E3A"/>
    <w:rsid w:val="6058C4AE"/>
    <w:rsid w:val="606C2A2F"/>
    <w:rsid w:val="606F72B2"/>
    <w:rsid w:val="60734EB5"/>
    <w:rsid w:val="6078F3BF"/>
    <w:rsid w:val="607A5E0B"/>
    <w:rsid w:val="607D5330"/>
    <w:rsid w:val="607F77C1"/>
    <w:rsid w:val="6083333F"/>
    <w:rsid w:val="6083B3D7"/>
    <w:rsid w:val="608CA70E"/>
    <w:rsid w:val="608CF9D8"/>
    <w:rsid w:val="608DF703"/>
    <w:rsid w:val="6092B612"/>
    <w:rsid w:val="6092FA01"/>
    <w:rsid w:val="60A1A14C"/>
    <w:rsid w:val="60A4D754"/>
    <w:rsid w:val="60A84320"/>
    <w:rsid w:val="60ACB046"/>
    <w:rsid w:val="60B49C72"/>
    <w:rsid w:val="60B8055C"/>
    <w:rsid w:val="60BDE770"/>
    <w:rsid w:val="60BFB635"/>
    <w:rsid w:val="60CFD413"/>
    <w:rsid w:val="60D100C2"/>
    <w:rsid w:val="60D8F967"/>
    <w:rsid w:val="60DF69BD"/>
    <w:rsid w:val="60E1B9D4"/>
    <w:rsid w:val="60F2BC9D"/>
    <w:rsid w:val="60F45C1C"/>
    <w:rsid w:val="60F76ADA"/>
    <w:rsid w:val="60F828B1"/>
    <w:rsid w:val="6100F9A8"/>
    <w:rsid w:val="610457AF"/>
    <w:rsid w:val="611423F2"/>
    <w:rsid w:val="6116283F"/>
    <w:rsid w:val="611A8EBB"/>
    <w:rsid w:val="612513E1"/>
    <w:rsid w:val="612B56BC"/>
    <w:rsid w:val="612FFC12"/>
    <w:rsid w:val="6135DDCA"/>
    <w:rsid w:val="61386332"/>
    <w:rsid w:val="613DC04E"/>
    <w:rsid w:val="614C4F5D"/>
    <w:rsid w:val="615BAB70"/>
    <w:rsid w:val="615F3873"/>
    <w:rsid w:val="61667F47"/>
    <w:rsid w:val="6179C1DD"/>
    <w:rsid w:val="61876BB0"/>
    <w:rsid w:val="619BD6AD"/>
    <w:rsid w:val="619EB502"/>
    <w:rsid w:val="61A78490"/>
    <w:rsid w:val="61A8E178"/>
    <w:rsid w:val="61AC5583"/>
    <w:rsid w:val="61B0835E"/>
    <w:rsid w:val="61BC2E55"/>
    <w:rsid w:val="61BF28E7"/>
    <w:rsid w:val="61CA9ED4"/>
    <w:rsid w:val="61D0DD3F"/>
    <w:rsid w:val="61D9638A"/>
    <w:rsid w:val="61DB178E"/>
    <w:rsid w:val="61DB3E63"/>
    <w:rsid w:val="61E65C96"/>
    <w:rsid w:val="61F6570C"/>
    <w:rsid w:val="6205CAEC"/>
    <w:rsid w:val="6207A324"/>
    <w:rsid w:val="620E6C29"/>
    <w:rsid w:val="6211DC53"/>
    <w:rsid w:val="62128129"/>
    <w:rsid w:val="622A3CA3"/>
    <w:rsid w:val="622FAD88"/>
    <w:rsid w:val="62319B6E"/>
    <w:rsid w:val="6232D416"/>
    <w:rsid w:val="6240F3BC"/>
    <w:rsid w:val="625CC5F1"/>
    <w:rsid w:val="625F959C"/>
    <w:rsid w:val="6271BBA1"/>
    <w:rsid w:val="6275A8F4"/>
    <w:rsid w:val="62809E5A"/>
    <w:rsid w:val="62892E0E"/>
    <w:rsid w:val="62918B77"/>
    <w:rsid w:val="6293E2FA"/>
    <w:rsid w:val="629927A6"/>
    <w:rsid w:val="62A208C8"/>
    <w:rsid w:val="62A2FE3C"/>
    <w:rsid w:val="62A8D4F8"/>
    <w:rsid w:val="62AC6398"/>
    <w:rsid w:val="62AE799B"/>
    <w:rsid w:val="62B38D41"/>
    <w:rsid w:val="62BAB7F7"/>
    <w:rsid w:val="62BB851B"/>
    <w:rsid w:val="62C25C77"/>
    <w:rsid w:val="62D36BC2"/>
    <w:rsid w:val="62D60137"/>
    <w:rsid w:val="62DDF9AC"/>
    <w:rsid w:val="62E41D24"/>
    <w:rsid w:val="62E70B35"/>
    <w:rsid w:val="62FEB591"/>
    <w:rsid w:val="630001D9"/>
    <w:rsid w:val="6303049D"/>
    <w:rsid w:val="63030EEC"/>
    <w:rsid w:val="63072587"/>
    <w:rsid w:val="6314FF2B"/>
    <w:rsid w:val="631B361B"/>
    <w:rsid w:val="632240E4"/>
    <w:rsid w:val="63253F55"/>
    <w:rsid w:val="6331892F"/>
    <w:rsid w:val="6334878B"/>
    <w:rsid w:val="63373A7F"/>
    <w:rsid w:val="6339924D"/>
    <w:rsid w:val="6341E584"/>
    <w:rsid w:val="63466A15"/>
    <w:rsid w:val="63475D55"/>
    <w:rsid w:val="6347AEC5"/>
    <w:rsid w:val="635CC9AF"/>
    <w:rsid w:val="6366D5BE"/>
    <w:rsid w:val="63695256"/>
    <w:rsid w:val="636C3D3B"/>
    <w:rsid w:val="63741E43"/>
    <w:rsid w:val="637DA1D1"/>
    <w:rsid w:val="637E5AF9"/>
    <w:rsid w:val="63818678"/>
    <w:rsid w:val="6381A906"/>
    <w:rsid w:val="63886B14"/>
    <w:rsid w:val="638EB8E3"/>
    <w:rsid w:val="63908845"/>
    <w:rsid w:val="63987EAF"/>
    <w:rsid w:val="63A288CC"/>
    <w:rsid w:val="63C8EDC2"/>
    <w:rsid w:val="63D7E677"/>
    <w:rsid w:val="63D9AED3"/>
    <w:rsid w:val="63DEEBD0"/>
    <w:rsid w:val="63E78EEB"/>
    <w:rsid w:val="63E86F71"/>
    <w:rsid w:val="63E96DAD"/>
    <w:rsid w:val="63F690CF"/>
    <w:rsid w:val="64034E32"/>
    <w:rsid w:val="64066322"/>
    <w:rsid w:val="640D8C02"/>
    <w:rsid w:val="641FABD8"/>
    <w:rsid w:val="6438248F"/>
    <w:rsid w:val="64412C6F"/>
    <w:rsid w:val="644233C8"/>
    <w:rsid w:val="64468E3E"/>
    <w:rsid w:val="6448C97C"/>
    <w:rsid w:val="645CCD58"/>
    <w:rsid w:val="6467F511"/>
    <w:rsid w:val="6470A207"/>
    <w:rsid w:val="647DD163"/>
    <w:rsid w:val="64838C37"/>
    <w:rsid w:val="6484F884"/>
    <w:rsid w:val="648637A4"/>
    <w:rsid w:val="6486E43E"/>
    <w:rsid w:val="64949C00"/>
    <w:rsid w:val="64995AA4"/>
    <w:rsid w:val="64996518"/>
    <w:rsid w:val="64A162EF"/>
    <w:rsid w:val="64A4F2C0"/>
    <w:rsid w:val="64ADE155"/>
    <w:rsid w:val="64ADEF9D"/>
    <w:rsid w:val="64C515A9"/>
    <w:rsid w:val="64CF0C8D"/>
    <w:rsid w:val="64DD9910"/>
    <w:rsid w:val="64E907D6"/>
    <w:rsid w:val="64EF423A"/>
    <w:rsid w:val="64F07F64"/>
    <w:rsid w:val="64FE12A6"/>
    <w:rsid w:val="650F40D7"/>
    <w:rsid w:val="6513613B"/>
    <w:rsid w:val="65148A2A"/>
    <w:rsid w:val="65217A2F"/>
    <w:rsid w:val="652A2FDB"/>
    <w:rsid w:val="652BD123"/>
    <w:rsid w:val="652F770E"/>
    <w:rsid w:val="6533B9B3"/>
    <w:rsid w:val="653B5FCD"/>
    <w:rsid w:val="653F62F5"/>
    <w:rsid w:val="65482344"/>
    <w:rsid w:val="654C6AD4"/>
    <w:rsid w:val="654EF83C"/>
    <w:rsid w:val="655EDB30"/>
    <w:rsid w:val="65663A16"/>
    <w:rsid w:val="6566639D"/>
    <w:rsid w:val="656E21D3"/>
    <w:rsid w:val="6573841D"/>
    <w:rsid w:val="657BC964"/>
    <w:rsid w:val="6580ABE1"/>
    <w:rsid w:val="6582505C"/>
    <w:rsid w:val="65845EE5"/>
    <w:rsid w:val="658E5E56"/>
    <w:rsid w:val="659D1DAD"/>
    <w:rsid w:val="65A46200"/>
    <w:rsid w:val="65A56C5E"/>
    <w:rsid w:val="65A6FAB2"/>
    <w:rsid w:val="65B58B8B"/>
    <w:rsid w:val="65BBE2FD"/>
    <w:rsid w:val="65BF5582"/>
    <w:rsid w:val="65C60FE5"/>
    <w:rsid w:val="65CDBF73"/>
    <w:rsid w:val="65D5FF57"/>
    <w:rsid w:val="65DF3DD8"/>
    <w:rsid w:val="65DFB0F2"/>
    <w:rsid w:val="65E6486F"/>
    <w:rsid w:val="65E89819"/>
    <w:rsid w:val="65E93826"/>
    <w:rsid w:val="65F06945"/>
    <w:rsid w:val="65F62934"/>
    <w:rsid w:val="65FB94F4"/>
    <w:rsid w:val="65FDF4A1"/>
    <w:rsid w:val="660593DE"/>
    <w:rsid w:val="660BB941"/>
    <w:rsid w:val="660F4EFD"/>
    <w:rsid w:val="6618B260"/>
    <w:rsid w:val="661D11D4"/>
    <w:rsid w:val="6623EBD6"/>
    <w:rsid w:val="66388D94"/>
    <w:rsid w:val="66461B37"/>
    <w:rsid w:val="664BAC45"/>
    <w:rsid w:val="664E1015"/>
    <w:rsid w:val="664F9CBB"/>
    <w:rsid w:val="664FA10C"/>
    <w:rsid w:val="6654D308"/>
    <w:rsid w:val="665C9700"/>
    <w:rsid w:val="665EE90C"/>
    <w:rsid w:val="6664DE6A"/>
    <w:rsid w:val="666913DA"/>
    <w:rsid w:val="6669C9C0"/>
    <w:rsid w:val="666E97EF"/>
    <w:rsid w:val="66707FEE"/>
    <w:rsid w:val="6670AAED"/>
    <w:rsid w:val="6670D483"/>
    <w:rsid w:val="66782B1D"/>
    <w:rsid w:val="6680DD49"/>
    <w:rsid w:val="66854AE0"/>
    <w:rsid w:val="6689AC35"/>
    <w:rsid w:val="66AA982B"/>
    <w:rsid w:val="66B8D6D8"/>
    <w:rsid w:val="66B94AA1"/>
    <w:rsid w:val="66BC109F"/>
    <w:rsid w:val="66BDE159"/>
    <w:rsid w:val="66CC38C1"/>
    <w:rsid w:val="66DD7893"/>
    <w:rsid w:val="66E76CCB"/>
    <w:rsid w:val="66ED3CDA"/>
    <w:rsid w:val="66ED8A67"/>
    <w:rsid w:val="66EFF435"/>
    <w:rsid w:val="66F04324"/>
    <w:rsid w:val="66F421F3"/>
    <w:rsid w:val="66F791B2"/>
    <w:rsid w:val="66F87DBA"/>
    <w:rsid w:val="66FA63A3"/>
    <w:rsid w:val="6703CFDA"/>
    <w:rsid w:val="67055669"/>
    <w:rsid w:val="67077F99"/>
    <w:rsid w:val="671919AE"/>
    <w:rsid w:val="671DF032"/>
    <w:rsid w:val="67311898"/>
    <w:rsid w:val="673261E6"/>
    <w:rsid w:val="673454BC"/>
    <w:rsid w:val="67347BB8"/>
    <w:rsid w:val="673A5F7C"/>
    <w:rsid w:val="673E1772"/>
    <w:rsid w:val="6741428E"/>
    <w:rsid w:val="67423057"/>
    <w:rsid w:val="674793E0"/>
    <w:rsid w:val="6755F7D2"/>
    <w:rsid w:val="67569AE1"/>
    <w:rsid w:val="676C9FD3"/>
    <w:rsid w:val="676F1A2C"/>
    <w:rsid w:val="67784EC4"/>
    <w:rsid w:val="67816895"/>
    <w:rsid w:val="67840478"/>
    <w:rsid w:val="67904776"/>
    <w:rsid w:val="67B1E7C6"/>
    <w:rsid w:val="67BC5595"/>
    <w:rsid w:val="67C03AA9"/>
    <w:rsid w:val="67C63CCA"/>
    <w:rsid w:val="67CABCA9"/>
    <w:rsid w:val="67DE5E74"/>
    <w:rsid w:val="67E7FBE9"/>
    <w:rsid w:val="67EBB67B"/>
    <w:rsid w:val="67F451F4"/>
    <w:rsid w:val="67FC2996"/>
    <w:rsid w:val="67FE780A"/>
    <w:rsid w:val="67FF2260"/>
    <w:rsid w:val="6800B69C"/>
    <w:rsid w:val="68048219"/>
    <w:rsid w:val="680AB0AE"/>
    <w:rsid w:val="680D8B93"/>
    <w:rsid w:val="68178651"/>
    <w:rsid w:val="68184E85"/>
    <w:rsid w:val="682C68E8"/>
    <w:rsid w:val="682DA11D"/>
    <w:rsid w:val="682E66D3"/>
    <w:rsid w:val="682FB5E9"/>
    <w:rsid w:val="683CC446"/>
    <w:rsid w:val="683F5EF6"/>
    <w:rsid w:val="684886DF"/>
    <w:rsid w:val="684986FA"/>
    <w:rsid w:val="684A15B1"/>
    <w:rsid w:val="684D673A"/>
    <w:rsid w:val="684DA569"/>
    <w:rsid w:val="684EADD7"/>
    <w:rsid w:val="684F8AEE"/>
    <w:rsid w:val="6852F8CB"/>
    <w:rsid w:val="68538A9C"/>
    <w:rsid w:val="685803CE"/>
    <w:rsid w:val="685CB5D1"/>
    <w:rsid w:val="685F3F0F"/>
    <w:rsid w:val="68693A21"/>
    <w:rsid w:val="68719E19"/>
    <w:rsid w:val="68798F77"/>
    <w:rsid w:val="689B9AF7"/>
    <w:rsid w:val="68A81A61"/>
    <w:rsid w:val="68BA0A85"/>
    <w:rsid w:val="68BE7748"/>
    <w:rsid w:val="68C3A52B"/>
    <w:rsid w:val="68C4C1CE"/>
    <w:rsid w:val="68CE54A0"/>
    <w:rsid w:val="68D161E2"/>
    <w:rsid w:val="68D4DF4B"/>
    <w:rsid w:val="68D6DD7B"/>
    <w:rsid w:val="68D9D8E8"/>
    <w:rsid w:val="68F99257"/>
    <w:rsid w:val="68FC9E5F"/>
    <w:rsid w:val="691027A3"/>
    <w:rsid w:val="6914412C"/>
    <w:rsid w:val="69199EC5"/>
    <w:rsid w:val="691CE933"/>
    <w:rsid w:val="691ECDFE"/>
    <w:rsid w:val="6920B5B2"/>
    <w:rsid w:val="6923BF6A"/>
    <w:rsid w:val="6925ED43"/>
    <w:rsid w:val="69264917"/>
    <w:rsid w:val="692795F0"/>
    <w:rsid w:val="693418B5"/>
    <w:rsid w:val="693CFBF7"/>
    <w:rsid w:val="693D49FE"/>
    <w:rsid w:val="693DD37D"/>
    <w:rsid w:val="69424885"/>
    <w:rsid w:val="6946775B"/>
    <w:rsid w:val="69519532"/>
    <w:rsid w:val="6958E76D"/>
    <w:rsid w:val="69607161"/>
    <w:rsid w:val="69633E69"/>
    <w:rsid w:val="6963D0F6"/>
    <w:rsid w:val="6968533D"/>
    <w:rsid w:val="6968808B"/>
    <w:rsid w:val="69706F94"/>
    <w:rsid w:val="69732AD9"/>
    <w:rsid w:val="69737C2E"/>
    <w:rsid w:val="6973A030"/>
    <w:rsid w:val="69767497"/>
    <w:rsid w:val="6979C9F7"/>
    <w:rsid w:val="69824C43"/>
    <w:rsid w:val="69836670"/>
    <w:rsid w:val="698C0836"/>
    <w:rsid w:val="6991575E"/>
    <w:rsid w:val="69918580"/>
    <w:rsid w:val="6997ABA9"/>
    <w:rsid w:val="699DDF67"/>
    <w:rsid w:val="699FA0E6"/>
    <w:rsid w:val="69A43139"/>
    <w:rsid w:val="69A6D01C"/>
    <w:rsid w:val="69A755BF"/>
    <w:rsid w:val="69A8649A"/>
    <w:rsid w:val="69AB327D"/>
    <w:rsid w:val="69B1AAC4"/>
    <w:rsid w:val="69CD8269"/>
    <w:rsid w:val="69E0454E"/>
    <w:rsid w:val="69EA854D"/>
    <w:rsid w:val="69EC2D62"/>
    <w:rsid w:val="69F0BFCE"/>
    <w:rsid w:val="69F4E3E9"/>
    <w:rsid w:val="6A02978F"/>
    <w:rsid w:val="6A1AE0B0"/>
    <w:rsid w:val="6A23561A"/>
    <w:rsid w:val="6A25DC34"/>
    <w:rsid w:val="6A272ED7"/>
    <w:rsid w:val="6A3902A2"/>
    <w:rsid w:val="6A48A4E9"/>
    <w:rsid w:val="6A4CF949"/>
    <w:rsid w:val="6A4DE987"/>
    <w:rsid w:val="6A50C796"/>
    <w:rsid w:val="6A565BF2"/>
    <w:rsid w:val="6A5DE7C5"/>
    <w:rsid w:val="6A606F51"/>
    <w:rsid w:val="6A6AF76C"/>
    <w:rsid w:val="6A6E2B35"/>
    <w:rsid w:val="6A864BFF"/>
    <w:rsid w:val="6A8E387C"/>
    <w:rsid w:val="6A8EC513"/>
    <w:rsid w:val="6A981B74"/>
    <w:rsid w:val="6A99DD00"/>
    <w:rsid w:val="6A9A45FC"/>
    <w:rsid w:val="6AA6031E"/>
    <w:rsid w:val="6AA649B7"/>
    <w:rsid w:val="6AAEC566"/>
    <w:rsid w:val="6AAEF1FD"/>
    <w:rsid w:val="6AB04A1A"/>
    <w:rsid w:val="6AB0B45F"/>
    <w:rsid w:val="6AB45725"/>
    <w:rsid w:val="6ABDE68C"/>
    <w:rsid w:val="6AC6F952"/>
    <w:rsid w:val="6AD0A777"/>
    <w:rsid w:val="6AD41AC3"/>
    <w:rsid w:val="6ADDB1E1"/>
    <w:rsid w:val="6AE0712C"/>
    <w:rsid w:val="6AE16239"/>
    <w:rsid w:val="6AEA0732"/>
    <w:rsid w:val="6AEFDEEF"/>
    <w:rsid w:val="6AFEA70A"/>
    <w:rsid w:val="6B051C9A"/>
    <w:rsid w:val="6B072215"/>
    <w:rsid w:val="6B075433"/>
    <w:rsid w:val="6B0FBCC5"/>
    <w:rsid w:val="6B171BC3"/>
    <w:rsid w:val="6B1F454F"/>
    <w:rsid w:val="6B2670FC"/>
    <w:rsid w:val="6B2F129B"/>
    <w:rsid w:val="6B3B7B33"/>
    <w:rsid w:val="6B3D77E2"/>
    <w:rsid w:val="6B3F601F"/>
    <w:rsid w:val="6B4D5628"/>
    <w:rsid w:val="6B52B6BC"/>
    <w:rsid w:val="6B598FE4"/>
    <w:rsid w:val="6B5B2BAA"/>
    <w:rsid w:val="6B61F4D7"/>
    <w:rsid w:val="6B643DB9"/>
    <w:rsid w:val="6B64C7FD"/>
    <w:rsid w:val="6B6F46FF"/>
    <w:rsid w:val="6B7ABBE3"/>
    <w:rsid w:val="6B7C3A73"/>
    <w:rsid w:val="6B7D044C"/>
    <w:rsid w:val="6B7F2FAF"/>
    <w:rsid w:val="6B88EEBA"/>
    <w:rsid w:val="6B8A8260"/>
    <w:rsid w:val="6B95AE9D"/>
    <w:rsid w:val="6B99089A"/>
    <w:rsid w:val="6BA2B1A0"/>
    <w:rsid w:val="6BA4F1AB"/>
    <w:rsid w:val="6BAA6765"/>
    <w:rsid w:val="6BAA70EA"/>
    <w:rsid w:val="6BAA899A"/>
    <w:rsid w:val="6BB5576E"/>
    <w:rsid w:val="6BB588A6"/>
    <w:rsid w:val="6BB9B7E7"/>
    <w:rsid w:val="6BBABC24"/>
    <w:rsid w:val="6BC9408C"/>
    <w:rsid w:val="6BC97EF1"/>
    <w:rsid w:val="6BCEADEA"/>
    <w:rsid w:val="6BD5E87D"/>
    <w:rsid w:val="6BD5FBA6"/>
    <w:rsid w:val="6BE0971C"/>
    <w:rsid w:val="6BE09BEB"/>
    <w:rsid w:val="6BE6B28C"/>
    <w:rsid w:val="6BEF63F1"/>
    <w:rsid w:val="6BFA9E05"/>
    <w:rsid w:val="6BFAC47A"/>
    <w:rsid w:val="6C0A63F7"/>
    <w:rsid w:val="6C0BAE92"/>
    <w:rsid w:val="6C13B6A1"/>
    <w:rsid w:val="6C164E93"/>
    <w:rsid w:val="6C1BCD36"/>
    <w:rsid w:val="6C1D20BE"/>
    <w:rsid w:val="6C204972"/>
    <w:rsid w:val="6C24BECF"/>
    <w:rsid w:val="6C2F3DAE"/>
    <w:rsid w:val="6C348D00"/>
    <w:rsid w:val="6C40A468"/>
    <w:rsid w:val="6C461924"/>
    <w:rsid w:val="6C512294"/>
    <w:rsid w:val="6C51D0E8"/>
    <w:rsid w:val="6C659F35"/>
    <w:rsid w:val="6C696479"/>
    <w:rsid w:val="6C75B201"/>
    <w:rsid w:val="6C7726E7"/>
    <w:rsid w:val="6C872EC6"/>
    <w:rsid w:val="6C8F4D9F"/>
    <w:rsid w:val="6C9FBFD7"/>
    <w:rsid w:val="6CA6BAEB"/>
    <w:rsid w:val="6CAC3BD0"/>
    <w:rsid w:val="6CAE37AA"/>
    <w:rsid w:val="6CC1600E"/>
    <w:rsid w:val="6CCE7B2D"/>
    <w:rsid w:val="6CE02426"/>
    <w:rsid w:val="6CEC2B7A"/>
    <w:rsid w:val="6CECCBE8"/>
    <w:rsid w:val="6CF2951E"/>
    <w:rsid w:val="6CFF96C3"/>
    <w:rsid w:val="6D05B1C6"/>
    <w:rsid w:val="6D063AF0"/>
    <w:rsid w:val="6D185A7B"/>
    <w:rsid w:val="6D1E478E"/>
    <w:rsid w:val="6D20F65E"/>
    <w:rsid w:val="6D23EB67"/>
    <w:rsid w:val="6D29B6BA"/>
    <w:rsid w:val="6D3784F6"/>
    <w:rsid w:val="6D4FB92E"/>
    <w:rsid w:val="6D66747E"/>
    <w:rsid w:val="6D695FB8"/>
    <w:rsid w:val="6D6EAE0B"/>
    <w:rsid w:val="6D6F909C"/>
    <w:rsid w:val="6D712766"/>
    <w:rsid w:val="6D7478E5"/>
    <w:rsid w:val="6D8BABD0"/>
    <w:rsid w:val="6D987496"/>
    <w:rsid w:val="6D9B3615"/>
    <w:rsid w:val="6D9C3D53"/>
    <w:rsid w:val="6DA12156"/>
    <w:rsid w:val="6DA303A5"/>
    <w:rsid w:val="6DA9632C"/>
    <w:rsid w:val="6DB00D9B"/>
    <w:rsid w:val="6DB23891"/>
    <w:rsid w:val="6DB46E48"/>
    <w:rsid w:val="6DBF10B2"/>
    <w:rsid w:val="6DCD6C07"/>
    <w:rsid w:val="6DCFC43C"/>
    <w:rsid w:val="6DD1BED8"/>
    <w:rsid w:val="6DD98B1F"/>
    <w:rsid w:val="6DDAEDF1"/>
    <w:rsid w:val="6DDC1055"/>
    <w:rsid w:val="6DF2DF8E"/>
    <w:rsid w:val="6DF6EFDB"/>
    <w:rsid w:val="6DFA4092"/>
    <w:rsid w:val="6DFA49FA"/>
    <w:rsid w:val="6DFCF48F"/>
    <w:rsid w:val="6DFFFAEF"/>
    <w:rsid w:val="6E0CB91B"/>
    <w:rsid w:val="6E12D7F4"/>
    <w:rsid w:val="6E204FA7"/>
    <w:rsid w:val="6E21517B"/>
    <w:rsid w:val="6E30A5A1"/>
    <w:rsid w:val="6E348E44"/>
    <w:rsid w:val="6E3A66E9"/>
    <w:rsid w:val="6E42E7B7"/>
    <w:rsid w:val="6E478E00"/>
    <w:rsid w:val="6E533F7A"/>
    <w:rsid w:val="6E5EB80A"/>
    <w:rsid w:val="6E656FF9"/>
    <w:rsid w:val="6E6679B9"/>
    <w:rsid w:val="6E710109"/>
    <w:rsid w:val="6E7BDD11"/>
    <w:rsid w:val="6E7C6F4D"/>
    <w:rsid w:val="6E848BC9"/>
    <w:rsid w:val="6E88D1AB"/>
    <w:rsid w:val="6E898551"/>
    <w:rsid w:val="6E94F053"/>
    <w:rsid w:val="6E971E5A"/>
    <w:rsid w:val="6E9DFB82"/>
    <w:rsid w:val="6EA9F8A2"/>
    <w:rsid w:val="6EAC8EBB"/>
    <w:rsid w:val="6EAEC784"/>
    <w:rsid w:val="6EB1DCD4"/>
    <w:rsid w:val="6EB4BD5F"/>
    <w:rsid w:val="6EB68966"/>
    <w:rsid w:val="6EB97485"/>
    <w:rsid w:val="6EBD7CD5"/>
    <w:rsid w:val="6EBEAAA2"/>
    <w:rsid w:val="6ED04E35"/>
    <w:rsid w:val="6EDA996F"/>
    <w:rsid w:val="6EEAAE66"/>
    <w:rsid w:val="6EEB93A0"/>
    <w:rsid w:val="6EEF6960"/>
    <w:rsid w:val="6EF062FE"/>
    <w:rsid w:val="6F07A5DD"/>
    <w:rsid w:val="6F0B171D"/>
    <w:rsid w:val="6F0EA234"/>
    <w:rsid w:val="6F121F35"/>
    <w:rsid w:val="6F1417CC"/>
    <w:rsid w:val="6F1CC724"/>
    <w:rsid w:val="6F1D0806"/>
    <w:rsid w:val="6F2F3130"/>
    <w:rsid w:val="6F371A2E"/>
    <w:rsid w:val="6F3AC51C"/>
    <w:rsid w:val="6F3E8436"/>
    <w:rsid w:val="6F43A8D1"/>
    <w:rsid w:val="6F492D0A"/>
    <w:rsid w:val="6F4D1FAB"/>
    <w:rsid w:val="6F52FCB9"/>
    <w:rsid w:val="6F542E4D"/>
    <w:rsid w:val="6F598444"/>
    <w:rsid w:val="6F5EB270"/>
    <w:rsid w:val="6F5F30FD"/>
    <w:rsid w:val="6F79CA89"/>
    <w:rsid w:val="6F7FF29B"/>
    <w:rsid w:val="6F827F0C"/>
    <w:rsid w:val="6F841AAD"/>
    <w:rsid w:val="6F8B6FE4"/>
    <w:rsid w:val="6F8F2E1C"/>
    <w:rsid w:val="6FA712F5"/>
    <w:rsid w:val="6FB18186"/>
    <w:rsid w:val="6FB7BF27"/>
    <w:rsid w:val="6FBB60B0"/>
    <w:rsid w:val="6FC00CAA"/>
    <w:rsid w:val="6FD081F4"/>
    <w:rsid w:val="6FD25250"/>
    <w:rsid w:val="6FD6387F"/>
    <w:rsid w:val="6FD6F222"/>
    <w:rsid w:val="6FD8933E"/>
    <w:rsid w:val="6FDA267A"/>
    <w:rsid w:val="6FE08417"/>
    <w:rsid w:val="6FE1A68F"/>
    <w:rsid w:val="6FE4204A"/>
    <w:rsid w:val="6FEE655E"/>
    <w:rsid w:val="6FF276CA"/>
    <w:rsid w:val="6FFEBC95"/>
    <w:rsid w:val="70084D4C"/>
    <w:rsid w:val="700862F0"/>
    <w:rsid w:val="701BDC2B"/>
    <w:rsid w:val="701E0C03"/>
    <w:rsid w:val="7021B937"/>
    <w:rsid w:val="702D44D9"/>
    <w:rsid w:val="702D5491"/>
    <w:rsid w:val="702FB7EF"/>
    <w:rsid w:val="7031A731"/>
    <w:rsid w:val="703848AB"/>
    <w:rsid w:val="703F3484"/>
    <w:rsid w:val="705B7F92"/>
    <w:rsid w:val="7064A339"/>
    <w:rsid w:val="7065FD40"/>
    <w:rsid w:val="706C14B0"/>
    <w:rsid w:val="707CA61E"/>
    <w:rsid w:val="7081AC5A"/>
    <w:rsid w:val="7087D972"/>
    <w:rsid w:val="70891FFC"/>
    <w:rsid w:val="708E4FAE"/>
    <w:rsid w:val="708FC5BE"/>
    <w:rsid w:val="7096F6E7"/>
    <w:rsid w:val="709C291A"/>
    <w:rsid w:val="709E203A"/>
    <w:rsid w:val="70A68547"/>
    <w:rsid w:val="70B225A8"/>
    <w:rsid w:val="70BE7128"/>
    <w:rsid w:val="70C084F8"/>
    <w:rsid w:val="70DFE587"/>
    <w:rsid w:val="70E157E8"/>
    <w:rsid w:val="70E1F3AD"/>
    <w:rsid w:val="710359BC"/>
    <w:rsid w:val="710663FF"/>
    <w:rsid w:val="710927AF"/>
    <w:rsid w:val="7118B20B"/>
    <w:rsid w:val="711EA47C"/>
    <w:rsid w:val="711EF758"/>
    <w:rsid w:val="712047D7"/>
    <w:rsid w:val="71300859"/>
    <w:rsid w:val="71384CD8"/>
    <w:rsid w:val="7139E1FE"/>
    <w:rsid w:val="713A127E"/>
    <w:rsid w:val="7144B7F5"/>
    <w:rsid w:val="714BB763"/>
    <w:rsid w:val="715FF205"/>
    <w:rsid w:val="716011E8"/>
    <w:rsid w:val="71647766"/>
    <w:rsid w:val="7164F044"/>
    <w:rsid w:val="7165E475"/>
    <w:rsid w:val="7166102A"/>
    <w:rsid w:val="717FABD1"/>
    <w:rsid w:val="718049DB"/>
    <w:rsid w:val="7187DFE3"/>
    <w:rsid w:val="718DBC99"/>
    <w:rsid w:val="71920A83"/>
    <w:rsid w:val="71947BBB"/>
    <w:rsid w:val="71A02B8F"/>
    <w:rsid w:val="71A687FA"/>
    <w:rsid w:val="71AA7CA3"/>
    <w:rsid w:val="71AB612A"/>
    <w:rsid w:val="71B459BF"/>
    <w:rsid w:val="71CC956C"/>
    <w:rsid w:val="71D3C8EB"/>
    <w:rsid w:val="71D6F63B"/>
    <w:rsid w:val="71D9EB50"/>
    <w:rsid w:val="71DF48EA"/>
    <w:rsid w:val="71E163D1"/>
    <w:rsid w:val="71E9CB38"/>
    <w:rsid w:val="71EB85A9"/>
    <w:rsid w:val="71EBC520"/>
    <w:rsid w:val="71F5A76B"/>
    <w:rsid w:val="71FB2DB7"/>
    <w:rsid w:val="71FEAF35"/>
    <w:rsid w:val="7209834F"/>
    <w:rsid w:val="720E76B2"/>
    <w:rsid w:val="72162D88"/>
    <w:rsid w:val="7219596B"/>
    <w:rsid w:val="722BB454"/>
    <w:rsid w:val="723153B8"/>
    <w:rsid w:val="7234F641"/>
    <w:rsid w:val="723F1CCD"/>
    <w:rsid w:val="724AE26A"/>
    <w:rsid w:val="724C8BB0"/>
    <w:rsid w:val="7250141B"/>
    <w:rsid w:val="72532B09"/>
    <w:rsid w:val="7256B68C"/>
    <w:rsid w:val="725BC9D1"/>
    <w:rsid w:val="725CB089"/>
    <w:rsid w:val="72635CC2"/>
    <w:rsid w:val="726DF4C4"/>
    <w:rsid w:val="72726D51"/>
    <w:rsid w:val="727CDB00"/>
    <w:rsid w:val="7281C736"/>
    <w:rsid w:val="72842772"/>
    <w:rsid w:val="728AEC81"/>
    <w:rsid w:val="7291426A"/>
    <w:rsid w:val="72A93A50"/>
    <w:rsid w:val="72B5AA79"/>
    <w:rsid w:val="72B6546B"/>
    <w:rsid w:val="72B684E1"/>
    <w:rsid w:val="72B9F929"/>
    <w:rsid w:val="72BB2ECC"/>
    <w:rsid w:val="72CAA599"/>
    <w:rsid w:val="72CC12C6"/>
    <w:rsid w:val="72CF3F82"/>
    <w:rsid w:val="72D114A8"/>
    <w:rsid w:val="72F7056E"/>
    <w:rsid w:val="7301C764"/>
    <w:rsid w:val="7307AD9F"/>
    <w:rsid w:val="73095245"/>
    <w:rsid w:val="7315F8CD"/>
    <w:rsid w:val="7316A0B6"/>
    <w:rsid w:val="731D19DE"/>
    <w:rsid w:val="73232C9F"/>
    <w:rsid w:val="732DB030"/>
    <w:rsid w:val="73329C4A"/>
    <w:rsid w:val="733AB74A"/>
    <w:rsid w:val="733ACFE2"/>
    <w:rsid w:val="733FF23F"/>
    <w:rsid w:val="733FFEF2"/>
    <w:rsid w:val="7341CD92"/>
    <w:rsid w:val="73467476"/>
    <w:rsid w:val="73474FA1"/>
    <w:rsid w:val="7347C6BF"/>
    <w:rsid w:val="7360EF90"/>
    <w:rsid w:val="73664711"/>
    <w:rsid w:val="7369AE1A"/>
    <w:rsid w:val="737B6690"/>
    <w:rsid w:val="7394D25E"/>
    <w:rsid w:val="739662E7"/>
    <w:rsid w:val="739D568E"/>
    <w:rsid w:val="739FCF3E"/>
    <w:rsid w:val="73A154B2"/>
    <w:rsid w:val="73A17725"/>
    <w:rsid w:val="73A7142E"/>
    <w:rsid w:val="73ACA4BD"/>
    <w:rsid w:val="73B58997"/>
    <w:rsid w:val="73BB7A64"/>
    <w:rsid w:val="73BD0C9F"/>
    <w:rsid w:val="73BEFAF8"/>
    <w:rsid w:val="73C0C85B"/>
    <w:rsid w:val="73C6760B"/>
    <w:rsid w:val="73CFA6B8"/>
    <w:rsid w:val="73D08B45"/>
    <w:rsid w:val="73DDFF76"/>
    <w:rsid w:val="73DEDE85"/>
    <w:rsid w:val="73E9257A"/>
    <w:rsid w:val="73F19AD1"/>
    <w:rsid w:val="73F2B449"/>
    <w:rsid w:val="7403ED1E"/>
    <w:rsid w:val="740F79B9"/>
    <w:rsid w:val="7410401E"/>
    <w:rsid w:val="7410BCDE"/>
    <w:rsid w:val="7417DA80"/>
    <w:rsid w:val="7418BA04"/>
    <w:rsid w:val="74254551"/>
    <w:rsid w:val="744020BE"/>
    <w:rsid w:val="744149E1"/>
    <w:rsid w:val="74431903"/>
    <w:rsid w:val="744894B1"/>
    <w:rsid w:val="74696BC9"/>
    <w:rsid w:val="747E1BF4"/>
    <w:rsid w:val="7485391A"/>
    <w:rsid w:val="748B4F8F"/>
    <w:rsid w:val="748D6643"/>
    <w:rsid w:val="7495CE54"/>
    <w:rsid w:val="749843A3"/>
    <w:rsid w:val="749A977A"/>
    <w:rsid w:val="749E38ED"/>
    <w:rsid w:val="74A04B74"/>
    <w:rsid w:val="74A28D67"/>
    <w:rsid w:val="74B57897"/>
    <w:rsid w:val="74BBA726"/>
    <w:rsid w:val="74BC8883"/>
    <w:rsid w:val="74C2CA06"/>
    <w:rsid w:val="74CAD92C"/>
    <w:rsid w:val="74D31F2D"/>
    <w:rsid w:val="74D3A12E"/>
    <w:rsid w:val="74D449C2"/>
    <w:rsid w:val="74F48E87"/>
    <w:rsid w:val="74F655C7"/>
    <w:rsid w:val="750288D2"/>
    <w:rsid w:val="751103D4"/>
    <w:rsid w:val="7516ACC5"/>
    <w:rsid w:val="7519D115"/>
    <w:rsid w:val="751A03F1"/>
    <w:rsid w:val="751DEC3A"/>
    <w:rsid w:val="75217F2B"/>
    <w:rsid w:val="7528EFDE"/>
    <w:rsid w:val="752E7361"/>
    <w:rsid w:val="75311BFA"/>
    <w:rsid w:val="75334539"/>
    <w:rsid w:val="75371F64"/>
    <w:rsid w:val="753A2007"/>
    <w:rsid w:val="753E0265"/>
    <w:rsid w:val="75460CAD"/>
    <w:rsid w:val="755487AF"/>
    <w:rsid w:val="755E8D8E"/>
    <w:rsid w:val="7566819E"/>
    <w:rsid w:val="75692B75"/>
    <w:rsid w:val="75745FEE"/>
    <w:rsid w:val="75797254"/>
    <w:rsid w:val="757A5226"/>
    <w:rsid w:val="757AD67D"/>
    <w:rsid w:val="75813813"/>
    <w:rsid w:val="75847326"/>
    <w:rsid w:val="758C0FB0"/>
    <w:rsid w:val="758F2B15"/>
    <w:rsid w:val="758F74D0"/>
    <w:rsid w:val="75A4AE6E"/>
    <w:rsid w:val="75A76367"/>
    <w:rsid w:val="75A78AE4"/>
    <w:rsid w:val="75ABE474"/>
    <w:rsid w:val="75B5C50C"/>
    <w:rsid w:val="75BCB7F4"/>
    <w:rsid w:val="75BEBB4E"/>
    <w:rsid w:val="75CE5DA7"/>
    <w:rsid w:val="75D58362"/>
    <w:rsid w:val="75DBEA05"/>
    <w:rsid w:val="75EC02EB"/>
    <w:rsid w:val="75F0AC8F"/>
    <w:rsid w:val="75FA5FB0"/>
    <w:rsid w:val="75FBE34B"/>
    <w:rsid w:val="76017815"/>
    <w:rsid w:val="760ED709"/>
    <w:rsid w:val="76178A81"/>
    <w:rsid w:val="7618CDBE"/>
    <w:rsid w:val="762F3430"/>
    <w:rsid w:val="7638C48B"/>
    <w:rsid w:val="763CFF18"/>
    <w:rsid w:val="763E3809"/>
    <w:rsid w:val="764D0D00"/>
    <w:rsid w:val="76670BD5"/>
    <w:rsid w:val="766F17B3"/>
    <w:rsid w:val="76727FFE"/>
    <w:rsid w:val="76786CB0"/>
    <w:rsid w:val="7679309C"/>
    <w:rsid w:val="767F7D39"/>
    <w:rsid w:val="7682125C"/>
    <w:rsid w:val="768A1428"/>
    <w:rsid w:val="76919329"/>
    <w:rsid w:val="76939285"/>
    <w:rsid w:val="769AFA05"/>
    <w:rsid w:val="769F02D9"/>
    <w:rsid w:val="76A0670C"/>
    <w:rsid w:val="76B8E89C"/>
    <w:rsid w:val="76BE5A5C"/>
    <w:rsid w:val="76D898E1"/>
    <w:rsid w:val="76E0E211"/>
    <w:rsid w:val="76E3BCF2"/>
    <w:rsid w:val="76F630B4"/>
    <w:rsid w:val="76F79FDC"/>
    <w:rsid w:val="76F818BC"/>
    <w:rsid w:val="76FD08D1"/>
    <w:rsid w:val="77112512"/>
    <w:rsid w:val="771885D6"/>
    <w:rsid w:val="771FF79D"/>
    <w:rsid w:val="7721D9DE"/>
    <w:rsid w:val="7724B502"/>
    <w:rsid w:val="7725DBE3"/>
    <w:rsid w:val="7732C6D8"/>
    <w:rsid w:val="773ECFDB"/>
    <w:rsid w:val="7742211C"/>
    <w:rsid w:val="77451244"/>
    <w:rsid w:val="774D9127"/>
    <w:rsid w:val="774F67A7"/>
    <w:rsid w:val="77569EF2"/>
    <w:rsid w:val="7758D614"/>
    <w:rsid w:val="775DAFB1"/>
    <w:rsid w:val="776E66C1"/>
    <w:rsid w:val="7777872B"/>
    <w:rsid w:val="777BEDF5"/>
    <w:rsid w:val="777ED2A2"/>
    <w:rsid w:val="77859C72"/>
    <w:rsid w:val="778B2B4C"/>
    <w:rsid w:val="77B2E2A0"/>
    <w:rsid w:val="77B3149C"/>
    <w:rsid w:val="77BC4539"/>
    <w:rsid w:val="77C57B94"/>
    <w:rsid w:val="77CBD493"/>
    <w:rsid w:val="77D33AFF"/>
    <w:rsid w:val="77D9B828"/>
    <w:rsid w:val="77DAB6AA"/>
    <w:rsid w:val="77E41EC9"/>
    <w:rsid w:val="77E7B34F"/>
    <w:rsid w:val="77EF9974"/>
    <w:rsid w:val="77FABF26"/>
    <w:rsid w:val="77FE4CAE"/>
    <w:rsid w:val="78045E1D"/>
    <w:rsid w:val="7809376F"/>
    <w:rsid w:val="780C8A7B"/>
    <w:rsid w:val="7812E48F"/>
    <w:rsid w:val="7812E863"/>
    <w:rsid w:val="7817FD54"/>
    <w:rsid w:val="78290BB9"/>
    <w:rsid w:val="782EF3DC"/>
    <w:rsid w:val="78357C12"/>
    <w:rsid w:val="783F408F"/>
    <w:rsid w:val="784CD450"/>
    <w:rsid w:val="7855021C"/>
    <w:rsid w:val="786595F0"/>
    <w:rsid w:val="7866E2EF"/>
    <w:rsid w:val="7867EBDF"/>
    <w:rsid w:val="786C14D2"/>
    <w:rsid w:val="7877E0ED"/>
    <w:rsid w:val="78792916"/>
    <w:rsid w:val="787FEF46"/>
    <w:rsid w:val="7889CE05"/>
    <w:rsid w:val="788A9195"/>
    <w:rsid w:val="789F42B3"/>
    <w:rsid w:val="78B21916"/>
    <w:rsid w:val="78B5E4AD"/>
    <w:rsid w:val="78C67A36"/>
    <w:rsid w:val="78C6AA49"/>
    <w:rsid w:val="78CB62EB"/>
    <w:rsid w:val="78CD3E08"/>
    <w:rsid w:val="78D58432"/>
    <w:rsid w:val="78D63A4B"/>
    <w:rsid w:val="78E4E05E"/>
    <w:rsid w:val="78E52C4E"/>
    <w:rsid w:val="78F0FC30"/>
    <w:rsid w:val="78FE4459"/>
    <w:rsid w:val="790F1662"/>
    <w:rsid w:val="7910C328"/>
    <w:rsid w:val="791168D1"/>
    <w:rsid w:val="7911E4B8"/>
    <w:rsid w:val="79167816"/>
    <w:rsid w:val="792A0792"/>
    <w:rsid w:val="792D293F"/>
    <w:rsid w:val="792E54C1"/>
    <w:rsid w:val="7931CEA1"/>
    <w:rsid w:val="79399ACE"/>
    <w:rsid w:val="793B5B8E"/>
    <w:rsid w:val="794F51C2"/>
    <w:rsid w:val="794FF18F"/>
    <w:rsid w:val="7956CFCF"/>
    <w:rsid w:val="7962525F"/>
    <w:rsid w:val="79638CC4"/>
    <w:rsid w:val="7975542A"/>
    <w:rsid w:val="797DA3CA"/>
    <w:rsid w:val="797E0D53"/>
    <w:rsid w:val="79804BF9"/>
    <w:rsid w:val="7989AE43"/>
    <w:rsid w:val="798D8409"/>
    <w:rsid w:val="798F2D0A"/>
    <w:rsid w:val="79912F67"/>
    <w:rsid w:val="799C8402"/>
    <w:rsid w:val="79A237DB"/>
    <w:rsid w:val="79A43D67"/>
    <w:rsid w:val="79A6029F"/>
    <w:rsid w:val="79A71702"/>
    <w:rsid w:val="79B6BD8E"/>
    <w:rsid w:val="79C073D0"/>
    <w:rsid w:val="79C18385"/>
    <w:rsid w:val="79CC5CAB"/>
    <w:rsid w:val="79D3C539"/>
    <w:rsid w:val="79D3FF13"/>
    <w:rsid w:val="79DC8789"/>
    <w:rsid w:val="79DF9DB9"/>
    <w:rsid w:val="79E08772"/>
    <w:rsid w:val="79E2089D"/>
    <w:rsid w:val="79E98CB6"/>
    <w:rsid w:val="79ED817D"/>
    <w:rsid w:val="79F09201"/>
    <w:rsid w:val="79F0B402"/>
    <w:rsid w:val="79F8FF97"/>
    <w:rsid w:val="79FCEB8A"/>
    <w:rsid w:val="7A05BEA1"/>
    <w:rsid w:val="7A0E45B0"/>
    <w:rsid w:val="7A113002"/>
    <w:rsid w:val="7A125027"/>
    <w:rsid w:val="7A228629"/>
    <w:rsid w:val="7A29E90C"/>
    <w:rsid w:val="7A2B98F9"/>
    <w:rsid w:val="7A3092BE"/>
    <w:rsid w:val="7A43C581"/>
    <w:rsid w:val="7A48A9F5"/>
    <w:rsid w:val="7A4FDD9C"/>
    <w:rsid w:val="7A53514E"/>
    <w:rsid w:val="7A58EFAF"/>
    <w:rsid w:val="7A5A588E"/>
    <w:rsid w:val="7A6110F9"/>
    <w:rsid w:val="7A62D194"/>
    <w:rsid w:val="7A64C085"/>
    <w:rsid w:val="7A6558B4"/>
    <w:rsid w:val="7A6EB74F"/>
    <w:rsid w:val="7A731F9B"/>
    <w:rsid w:val="7A76C0F2"/>
    <w:rsid w:val="7A871F59"/>
    <w:rsid w:val="7A88FE5F"/>
    <w:rsid w:val="7A8E5E8E"/>
    <w:rsid w:val="7A998228"/>
    <w:rsid w:val="7A9A64F6"/>
    <w:rsid w:val="7AA66381"/>
    <w:rsid w:val="7AA8EB92"/>
    <w:rsid w:val="7AAC24F5"/>
    <w:rsid w:val="7AB3C5CC"/>
    <w:rsid w:val="7ABBC691"/>
    <w:rsid w:val="7ABE2F84"/>
    <w:rsid w:val="7ABFEFB5"/>
    <w:rsid w:val="7AC3D3CD"/>
    <w:rsid w:val="7AC6C5A6"/>
    <w:rsid w:val="7ACBC247"/>
    <w:rsid w:val="7ACD3C17"/>
    <w:rsid w:val="7ADAC981"/>
    <w:rsid w:val="7ADD86D3"/>
    <w:rsid w:val="7AE49570"/>
    <w:rsid w:val="7AE54008"/>
    <w:rsid w:val="7AE6AFC2"/>
    <w:rsid w:val="7AF76179"/>
    <w:rsid w:val="7AFB3ACB"/>
    <w:rsid w:val="7B003B9D"/>
    <w:rsid w:val="7B07C4E4"/>
    <w:rsid w:val="7B2A46FB"/>
    <w:rsid w:val="7B2BB057"/>
    <w:rsid w:val="7B33B9AC"/>
    <w:rsid w:val="7B4519DB"/>
    <w:rsid w:val="7B48D59F"/>
    <w:rsid w:val="7B4DA9A2"/>
    <w:rsid w:val="7B5B5777"/>
    <w:rsid w:val="7B5CF3F3"/>
    <w:rsid w:val="7B6C6033"/>
    <w:rsid w:val="7B788625"/>
    <w:rsid w:val="7B7E80B7"/>
    <w:rsid w:val="7B828A23"/>
    <w:rsid w:val="7B8B7FDB"/>
    <w:rsid w:val="7B90D95E"/>
    <w:rsid w:val="7B9E4B87"/>
    <w:rsid w:val="7BC1F978"/>
    <w:rsid w:val="7BC64BDC"/>
    <w:rsid w:val="7BC783A4"/>
    <w:rsid w:val="7BCD21A1"/>
    <w:rsid w:val="7BE52F64"/>
    <w:rsid w:val="7BE5FBA0"/>
    <w:rsid w:val="7BE72FC6"/>
    <w:rsid w:val="7BE93341"/>
    <w:rsid w:val="7BED01D4"/>
    <w:rsid w:val="7BEED98F"/>
    <w:rsid w:val="7BF4846A"/>
    <w:rsid w:val="7BFE1047"/>
    <w:rsid w:val="7C10B734"/>
    <w:rsid w:val="7C16EFC7"/>
    <w:rsid w:val="7C1B868C"/>
    <w:rsid w:val="7C1BF06B"/>
    <w:rsid w:val="7C2682C8"/>
    <w:rsid w:val="7C2850A7"/>
    <w:rsid w:val="7C3F0191"/>
    <w:rsid w:val="7C45B19D"/>
    <w:rsid w:val="7C47B914"/>
    <w:rsid w:val="7C4FD921"/>
    <w:rsid w:val="7C55DF3C"/>
    <w:rsid w:val="7C57212E"/>
    <w:rsid w:val="7C6CE2B8"/>
    <w:rsid w:val="7C6CE467"/>
    <w:rsid w:val="7C71FE2C"/>
    <w:rsid w:val="7C81AA65"/>
    <w:rsid w:val="7C92BFF4"/>
    <w:rsid w:val="7C965F04"/>
    <w:rsid w:val="7C9671A6"/>
    <w:rsid w:val="7C97BE49"/>
    <w:rsid w:val="7C9EAF95"/>
    <w:rsid w:val="7CA24910"/>
    <w:rsid w:val="7CA46205"/>
    <w:rsid w:val="7CA86288"/>
    <w:rsid w:val="7CAC9134"/>
    <w:rsid w:val="7CAFD1A5"/>
    <w:rsid w:val="7CB3FB55"/>
    <w:rsid w:val="7CBA7818"/>
    <w:rsid w:val="7CBBEFC0"/>
    <w:rsid w:val="7CBBF4B1"/>
    <w:rsid w:val="7CBC3432"/>
    <w:rsid w:val="7CBE8842"/>
    <w:rsid w:val="7CC4A3F9"/>
    <w:rsid w:val="7CD20335"/>
    <w:rsid w:val="7CD3D6C6"/>
    <w:rsid w:val="7CD51441"/>
    <w:rsid w:val="7CDA12DB"/>
    <w:rsid w:val="7CE75E5D"/>
    <w:rsid w:val="7CEDD1F1"/>
    <w:rsid w:val="7CFD6FE1"/>
    <w:rsid w:val="7CFEC8F0"/>
    <w:rsid w:val="7D0148E4"/>
    <w:rsid w:val="7D06A4B6"/>
    <w:rsid w:val="7D06E740"/>
    <w:rsid w:val="7D0A7999"/>
    <w:rsid w:val="7D0B9D2A"/>
    <w:rsid w:val="7D10FBE9"/>
    <w:rsid w:val="7D171E30"/>
    <w:rsid w:val="7D1B1AD7"/>
    <w:rsid w:val="7D227446"/>
    <w:rsid w:val="7D32AC71"/>
    <w:rsid w:val="7D4606F0"/>
    <w:rsid w:val="7D5E600F"/>
    <w:rsid w:val="7D652BE6"/>
    <w:rsid w:val="7D69F6FA"/>
    <w:rsid w:val="7D6A84DE"/>
    <w:rsid w:val="7D712832"/>
    <w:rsid w:val="7D7D3235"/>
    <w:rsid w:val="7D8442A1"/>
    <w:rsid w:val="7D8F500F"/>
    <w:rsid w:val="7D930F90"/>
    <w:rsid w:val="7D950FB0"/>
    <w:rsid w:val="7D9E97C4"/>
    <w:rsid w:val="7DA16563"/>
    <w:rsid w:val="7DA9B925"/>
    <w:rsid w:val="7DAB09A5"/>
    <w:rsid w:val="7DACE7CB"/>
    <w:rsid w:val="7DAD4D31"/>
    <w:rsid w:val="7DCA4B1A"/>
    <w:rsid w:val="7DD0777E"/>
    <w:rsid w:val="7DD178D1"/>
    <w:rsid w:val="7DDBD6CD"/>
    <w:rsid w:val="7DE1E009"/>
    <w:rsid w:val="7DE53559"/>
    <w:rsid w:val="7E0B08B8"/>
    <w:rsid w:val="7E19CEB5"/>
    <w:rsid w:val="7E1DA62A"/>
    <w:rsid w:val="7E23799B"/>
    <w:rsid w:val="7E24558E"/>
    <w:rsid w:val="7E28F591"/>
    <w:rsid w:val="7E29B005"/>
    <w:rsid w:val="7E2D7E76"/>
    <w:rsid w:val="7E387E0F"/>
    <w:rsid w:val="7E470603"/>
    <w:rsid w:val="7E537530"/>
    <w:rsid w:val="7E64BAB1"/>
    <w:rsid w:val="7E65E6E1"/>
    <w:rsid w:val="7E673F21"/>
    <w:rsid w:val="7E7712C0"/>
    <w:rsid w:val="7E7C4133"/>
    <w:rsid w:val="7E7CD7FB"/>
    <w:rsid w:val="7E7FB1CC"/>
    <w:rsid w:val="7E907BA5"/>
    <w:rsid w:val="7E972423"/>
    <w:rsid w:val="7E997F74"/>
    <w:rsid w:val="7EA3BD76"/>
    <w:rsid w:val="7EA4DAEB"/>
    <w:rsid w:val="7EBA2F7A"/>
    <w:rsid w:val="7EBE3286"/>
    <w:rsid w:val="7EC0E377"/>
    <w:rsid w:val="7EC30963"/>
    <w:rsid w:val="7EC56647"/>
    <w:rsid w:val="7ECAB014"/>
    <w:rsid w:val="7ECB9293"/>
    <w:rsid w:val="7ECF7589"/>
    <w:rsid w:val="7EE06748"/>
    <w:rsid w:val="7EE09B65"/>
    <w:rsid w:val="7EEABC80"/>
    <w:rsid w:val="7EEF8A87"/>
    <w:rsid w:val="7EF6B038"/>
    <w:rsid w:val="7EF98933"/>
    <w:rsid w:val="7EFDF6C2"/>
    <w:rsid w:val="7F037A20"/>
    <w:rsid w:val="7F0779D9"/>
    <w:rsid w:val="7F114D4C"/>
    <w:rsid w:val="7F1195C2"/>
    <w:rsid w:val="7F13DC5F"/>
    <w:rsid w:val="7F16D85C"/>
    <w:rsid w:val="7F172964"/>
    <w:rsid w:val="7F22F1FA"/>
    <w:rsid w:val="7F23AA63"/>
    <w:rsid w:val="7F30E6FB"/>
    <w:rsid w:val="7F34D17E"/>
    <w:rsid w:val="7F38E853"/>
    <w:rsid w:val="7F390C32"/>
    <w:rsid w:val="7F3AC93A"/>
    <w:rsid w:val="7F3B06AC"/>
    <w:rsid w:val="7F421A3E"/>
    <w:rsid w:val="7F4221B0"/>
    <w:rsid w:val="7F4256E3"/>
    <w:rsid w:val="7F4B5C32"/>
    <w:rsid w:val="7F4C326E"/>
    <w:rsid w:val="7F4CE65D"/>
    <w:rsid w:val="7F4FF19B"/>
    <w:rsid w:val="7F5685B0"/>
    <w:rsid w:val="7F6E4FF9"/>
    <w:rsid w:val="7F6F7D36"/>
    <w:rsid w:val="7F7634D1"/>
    <w:rsid w:val="7F796275"/>
    <w:rsid w:val="7F83CDBE"/>
    <w:rsid w:val="7F89ABA9"/>
    <w:rsid w:val="7F8B7C1F"/>
    <w:rsid w:val="7F8E0579"/>
    <w:rsid w:val="7F984F82"/>
    <w:rsid w:val="7F9FE8C7"/>
    <w:rsid w:val="7FA2F30D"/>
    <w:rsid w:val="7FA3E7C7"/>
    <w:rsid w:val="7FAE4D99"/>
    <w:rsid w:val="7FAEB5E7"/>
    <w:rsid w:val="7FB351F0"/>
    <w:rsid w:val="7FB45BDF"/>
    <w:rsid w:val="7FC1F342"/>
    <w:rsid w:val="7FC9CF09"/>
    <w:rsid w:val="7FCC42F0"/>
    <w:rsid w:val="7FCE2C6D"/>
    <w:rsid w:val="7FE67E79"/>
    <w:rsid w:val="7FE9E8CE"/>
    <w:rsid w:val="7FECF04D"/>
    <w:rsid w:val="7FF1136A"/>
    <w:rsid w:val="7FF1E72B"/>
    <w:rsid w:val="7FF580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7AC0CC"/>
  <w15:docId w15:val="{E88E7713-1533-40CE-874C-C74AECC0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tabs>
        <w:tab w:val="clear" w:pos="1209"/>
        <w:tab w:val="num" w:pos="926"/>
      </w:tabs>
      <w:ind w:left="926"/>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5706FF"/>
    <w:rPr>
      <w:color w:val="800080" w:themeColor="followedHyperlink"/>
      <w:u w:val="single"/>
    </w:rPr>
  </w:style>
  <w:style w:type="paragraph" w:customStyle="1" w:styleId="EPKitTCFrame">
    <w:name w:val="EPKit TC Frame"/>
    <w:basedOn w:val="Normal"/>
    <w:rsid w:val="003462A8"/>
  </w:style>
  <w:style w:type="paragraph" w:customStyle="1" w:styleId="HeaderTitleSpacing1">
    <w:name w:val="Header Title Spacing 1"/>
    <w:basedOn w:val="Normal"/>
    <w:rsid w:val="003462A8"/>
  </w:style>
  <w:style w:type="paragraph" w:customStyle="1" w:styleId="HeaderTitleSpacing2">
    <w:name w:val="Header Title Spacing 2"/>
    <w:basedOn w:val="Normal"/>
    <w:rsid w:val="003462A8"/>
  </w:style>
  <w:style w:type="paragraph" w:customStyle="1" w:styleId="HeaderTitleSpacing3">
    <w:name w:val="Header Title Spacing 3"/>
    <w:basedOn w:val="Normal"/>
    <w:rsid w:val="003462A8"/>
  </w:style>
  <w:style w:type="character" w:customStyle="1" w:styleId="HeaderChar">
    <w:name w:val="Header Char"/>
    <w:basedOn w:val="DefaultParagraphFont"/>
    <w:link w:val="Header"/>
    <w:uiPriority w:val="99"/>
    <w:rsid w:val="00A40205"/>
    <w:rPr>
      <w:rFonts w:ascii="Times New Roman" w:hAnsi="Times New Roman" w:cs="Times New Roman"/>
      <w:sz w:val="24"/>
      <w:lang w:val="fr-FR"/>
    </w:rPr>
  </w:style>
  <w:style w:type="character" w:customStyle="1" w:styleId="FooterChar">
    <w:name w:val="Footer Char"/>
    <w:basedOn w:val="DefaultParagraphFont"/>
    <w:link w:val="Footer"/>
    <w:uiPriority w:val="99"/>
    <w:rsid w:val="00A4020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A402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40205"/>
    <w:pPr>
      <w:spacing w:before="0"/>
      <w:jc w:val="right"/>
    </w:pPr>
    <w:rPr>
      <w:sz w:val="28"/>
    </w:rPr>
  </w:style>
  <w:style w:type="paragraph" w:customStyle="1" w:styleId="FooterSensitivity">
    <w:name w:val="Footer Sensitivity"/>
    <w:basedOn w:val="Normal"/>
    <w:rsid w:val="00A402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40205"/>
    <w:pPr>
      <w:tabs>
        <w:tab w:val="center" w:pos="4535"/>
        <w:tab w:val="right" w:pos="9071"/>
      </w:tabs>
      <w:spacing w:before="0"/>
    </w:pPr>
  </w:style>
  <w:style w:type="paragraph" w:customStyle="1" w:styleId="HeaderLandscape">
    <w:name w:val="HeaderLandscape"/>
    <w:basedOn w:val="Normal"/>
    <w:rsid w:val="00A40205"/>
    <w:pPr>
      <w:tabs>
        <w:tab w:val="center" w:pos="7285"/>
        <w:tab w:val="right" w:pos="14003"/>
      </w:tabs>
      <w:spacing w:before="0"/>
    </w:pPr>
  </w:style>
  <w:style w:type="paragraph" w:styleId="Footer">
    <w:name w:val="footer"/>
    <w:basedOn w:val="Normal"/>
    <w:link w:val="FooterChar"/>
    <w:uiPriority w:val="99"/>
    <w:unhideWhenUsed/>
    <w:rsid w:val="00A402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402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7953709">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0706152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content/dam/oecd/fr/publications/reports/2025/04/oecd-economic-surveys-luxembourg-2025_3eb782b5/18720180-fr.pdf" TargetMode="External"/><Relationship Id="rId13" Type="http://schemas.openxmlformats.org/officeDocument/2006/relationships/hyperlink" Target="https://gouvernement.lu/dam-assets/fr/publications/rapport-etude-analyse/minist-economie/luxembourg-startup-ecosystem/luxembourg-startup-ecosystem-assessment-and-benchmarking-study.pdf" TargetMode="External"/><Relationship Id="rId18" Type="http://schemas.openxmlformats.org/officeDocument/2006/relationships/hyperlink" Target="https://www.oecd.org/fr/publications/etudes-economiques-de-l-ocde-luxembourg_19990790.html" TargetMode="External"/><Relationship Id="rId26"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reg/2021/241/oj" TargetMode="External"/><Relationship Id="rId21" Type="http://schemas.openxmlformats.org/officeDocument/2006/relationships/hyperlink" Target="https://gouvernement.lu/fr/dossiers/2022/pnm2035.html" TargetMode="External"/><Relationship Id="rId7" Type="http://schemas.openxmlformats.org/officeDocument/2006/relationships/hyperlink" Target="https://legilux.public.lu/eli/etat/leg/loi/2025/12/19/a623/jo" TargetMode="External"/><Relationship Id="rId12" Type="http://schemas.openxmlformats.org/officeDocument/2006/relationships/hyperlink" Target="https://ec.europa.eu/eurostat/databrowser/view/lfsa_argan/default/table?lang=fr" TargetMode="External"/><Relationship Id="rId17" Type="http://schemas.openxmlformats.org/officeDocument/2006/relationships/hyperlink" Target="https://eur-lex.europa.eu/legal-content/FR/TXT/PDF/?uri=CELEX:52021DC0385&amp;rid=1" TargetMode="External"/><Relationship Id="rId25" Type="http://schemas.openxmlformats.org/officeDocument/2006/relationships/hyperlink" Target="https://op.europa.eu/fr/publication-detail/-/publication/59721dc6-a0aa-11ef-85f0-01aa75ed71a1" TargetMode="External"/><Relationship Id="rId2" Type="http://schemas.openxmlformats.org/officeDocument/2006/relationships/hyperlink" Target="http://data.europa.eu/eli/C/2026/2434/oj" TargetMode="External"/><Relationship Id="rId16" Type="http://schemas.openxmlformats.org/officeDocument/2006/relationships/hyperlink" Target="https://www.oecd.org/fr/themes/reglementation-du-marche-des-produits.html" TargetMode="External"/><Relationship Id="rId20" Type="http://schemas.openxmlformats.org/officeDocument/2006/relationships/hyperlink" Target="https://data-explorer.oecd.org/vis?lc=fr&amp;df%5bds%5d=dsDisseminateFinalDMZ&amp;df%5bid%5d=DSD_STRI%40DF_STRI_INTRAEEA&amp;df%5bag%5d=OECD.TAD.TPD&amp;dq=A.BEL%2BHUN%2BDEU%2BGRC%2BISL%2BIRL%2BFRA%2BITA%2BLVA%2BLTU%2BLUX%2BNLD%2BFIN%2BEST%2BDNK%2BCZE%2BNOR%2BPOL%2BPRT%2BSVK%2BSWE%2BSVN%2BESP%2BGBR%2BAUT.STRI.....&amp;pd=2019%2C2024&amp;to%5bTIME_PERIOD%5d=false&amp;vw=tb&amp;pg=0" TargetMode="External"/><Relationship Id="rId1" Type="http://schemas.openxmlformats.org/officeDocument/2006/relationships/hyperlink" Target="http://data.europa.eu/eli/reg/2024/1263/oj" TargetMode="External"/><Relationship Id="rId6" Type="http://schemas.openxmlformats.org/officeDocument/2006/relationships/hyperlink" Target="https://legilux.public.lu/eli/etat/leg/loi/2025/12/19/a606/jo" TargetMode="External"/><Relationship Id="rId11" Type="http://schemas.openxmlformats.org/officeDocument/2006/relationships/hyperlink" Target="https://economy-finance.ec.europa.eu/document/download/971dd209-41c2-425d-94f8-e3c3c3459af9_en?filename=ip279_en.pdf" TargetMode="External"/><Relationship Id="rId24" Type="http://schemas.openxmlformats.org/officeDocument/2006/relationships/hyperlink" Target="http://dashboard.epstan.lu" TargetMode="External"/><Relationship Id="rId5" Type="http://schemas.openxmlformats.org/officeDocument/2006/relationships/hyperlink" Target="https://economy-finance.ec.europa.eu/economic-and-fiscal-governance/stability-and-growth-pact/preventive-arm/annual-progress-reports_fr" TargetMode="External"/><Relationship Id="rId15" Type="http://schemas.openxmlformats.org/officeDocument/2006/relationships/hyperlink" Target="https://www.oecd.org/content/dam/oecd/fr/publications/reports/2025/04/oecd-economic-surveys-luxembourg-2025_3eb782b5/18720180-fr.pdf" TargetMode="External"/><Relationship Id="rId23" Type="http://schemas.openxmlformats.org/officeDocument/2006/relationships/hyperlink" Target="https://eur-lex.europa.eu/legal-content/fr/TXT/?uri=uriserv:OJ.L_.2020.426.01.0058.01.FRA" TargetMode="External"/><Relationship Id="rId10" Type="http://schemas.openxmlformats.org/officeDocument/2006/relationships/hyperlink" Target="https://www.oecd.org/content/dam/oecd/fr/publications/reports/2025/04/oecd-economic-surveys-luxembourg-2025_3eb782b5/18720180-fr.pdf" TargetMode="External"/><Relationship Id="rId19" Type="http://schemas.openxmlformats.org/officeDocument/2006/relationships/hyperlink" Target="https://www.oecd.org/fr/publications/etudes-economiques-de-l-ocde-luxembourg_19990790.html" TargetMode="External"/><Relationship Id="rId4" Type="http://schemas.openxmlformats.org/officeDocument/2006/relationships/hyperlink" Target="http://data.europa.eu/eli/C/2025/650/oj" TargetMode="External"/><Relationship Id="rId9" Type="http://schemas.openxmlformats.org/officeDocument/2006/relationships/hyperlink" Target="https://www.oecd.org/content/dam/oecd/fr/publications/reports/2025/04/oecd-economic-surveys-luxembourg-2025_3eb782b5/18720180-fr.pdf" TargetMode="External"/><Relationship Id="rId14" Type="http://schemas.openxmlformats.org/officeDocument/2006/relationships/hyperlink" Target="https://www.oecd.org/content/dam/oecd/fr/publications/reports/2025/04/oecd-economic-surveys-luxembourg-2025_3eb782b5/18720180-fr.pdf" TargetMode="External"/><Relationship Id="rId22" Type="http://schemas.openxmlformats.org/officeDocument/2006/relationships/hyperlink" Target="https://www.eea.europa.eu/fr/topics/in-depth/air-pollution/air-pollutant-emissions-data-viewer-1990-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9C457-D2F3-4D0A-9F53-7BB58A586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14</Pages>
  <Words>6046</Words>
  <Characters>34467</Characters>
  <Application>Microsoft Office Word</Application>
  <DocSecurity>0</DocSecurity>
  <Lines>287</Lines>
  <Paragraphs>80</Paragraphs>
  <ScaleCrop>false</ScaleCrop>
  <Manager/>
  <Company/>
  <LinksUpToDate>false</LinksUpToDate>
  <CharactersWithSpaces>40433</CharactersWithSpaces>
  <SharedDoc>false</SharedDoc>
  <HLinks>
    <vt:vector size="114" baseType="variant">
      <vt:variant>
        <vt:i4>2621492</vt:i4>
      </vt:variant>
      <vt:variant>
        <vt:i4>54</vt:i4>
      </vt:variant>
      <vt:variant>
        <vt:i4>0</vt:i4>
      </vt:variant>
      <vt:variant>
        <vt:i4>5</vt:i4>
      </vt:variant>
      <vt:variant>
        <vt:lpwstr>https://employment-social-affairs.ec.europa.eu/document/download/01a5a45a-85d0-4623-b7ee-1cb452fe7a45_en?filename=SWD%282026%29122_0.pdf</vt:lpwstr>
      </vt:variant>
      <vt:variant>
        <vt:lpwstr/>
      </vt:variant>
      <vt:variant>
        <vt:i4>393236</vt:i4>
      </vt:variant>
      <vt:variant>
        <vt:i4>51</vt:i4>
      </vt:variant>
      <vt:variant>
        <vt:i4>0</vt:i4>
      </vt:variant>
      <vt:variant>
        <vt:i4>5</vt:i4>
      </vt:variant>
      <vt:variant>
        <vt:lpwstr>https://op.europa.eu/en/publication-detail/-/publication/59721dc6-a0aa-11ef-85f0-01aa75ed71a1</vt:lpwstr>
      </vt:variant>
      <vt:variant>
        <vt:lpwstr/>
      </vt:variant>
      <vt:variant>
        <vt:i4>5963880</vt:i4>
      </vt:variant>
      <vt:variant>
        <vt:i4>48</vt:i4>
      </vt:variant>
      <vt:variant>
        <vt:i4>0</vt:i4>
      </vt:variant>
      <vt:variant>
        <vt:i4>5</vt:i4>
      </vt:variant>
      <vt:variant>
        <vt:lpwstr>https://eur-lex.europa.eu/legal-content/EN/TXT/?uri=uriserv:OJ.L_.2020.426.01.0058.01.ENG</vt:lpwstr>
      </vt:variant>
      <vt:variant>
        <vt:lpwstr/>
      </vt:variant>
      <vt:variant>
        <vt:i4>88</vt:i4>
      </vt:variant>
      <vt:variant>
        <vt:i4>45</vt:i4>
      </vt:variant>
      <vt:variant>
        <vt:i4>0</vt:i4>
      </vt:variant>
      <vt:variant>
        <vt:i4>5</vt:i4>
      </vt:variant>
      <vt:variant>
        <vt:lpwstr>https://www.eea.europa.eu/en/topics/in-depth/air-pollution/air-pollutant-emissions-data-viewer-1990-2023</vt:lpwstr>
      </vt:variant>
      <vt:variant>
        <vt:lpwstr/>
      </vt:variant>
      <vt:variant>
        <vt:i4>262144</vt:i4>
      </vt:variant>
      <vt:variant>
        <vt:i4>42</vt:i4>
      </vt:variant>
      <vt:variant>
        <vt:i4>0</vt:i4>
      </vt:variant>
      <vt:variant>
        <vt:i4>5</vt:i4>
      </vt:variant>
      <vt:variant>
        <vt:lpwstr>https://transports.public.lu/dam-assets/publications/contexte/strategie/pnm-broschur-fr-gzd-doppel-220322-ansicht.pdf</vt:lpwstr>
      </vt:variant>
      <vt:variant>
        <vt:lpwstr/>
      </vt:variant>
      <vt:variant>
        <vt:i4>5046396</vt:i4>
      </vt:variant>
      <vt:variant>
        <vt:i4>39</vt:i4>
      </vt:variant>
      <vt:variant>
        <vt:i4>0</vt:i4>
      </vt:variant>
      <vt:variant>
        <vt:i4>5</vt:i4>
      </vt:variant>
      <vt:variant>
        <vt:lpwstr>https://data-explorer.oecd.org/vis?lc=en&amp;df%5bds%5d=dsDisseminateFinalDMZ&amp;df%5bid%5d=DSD_STRI%40DF_STRI_INTRAEEA&amp;df%5bag%5d=OECD.TAD.TPD&amp;dq=A.BEL%2BHUN%2BDEU%2BGRC%2BISL%2BIRL%2BFRA%2BITA%2BLVA%2BLTU%2BLUX%2BNLD%2BFIN%2BEST%2BDNK%2BCZE%2BNOR%2BPOL%2BPRT%2BSVK%2BSWE%2BSVN%2BESP%2BGBR%2BAUT.STRI.....&amp;pd=2019%2C2024&amp;to%5bTIME_PERIOD%5d=false&amp;vw=tb</vt:lpwstr>
      </vt:variant>
      <vt:variant>
        <vt:lpwstr/>
      </vt:variant>
      <vt:variant>
        <vt:i4>1507374</vt:i4>
      </vt:variant>
      <vt:variant>
        <vt:i4>36</vt:i4>
      </vt:variant>
      <vt:variant>
        <vt:i4>0</vt:i4>
      </vt:variant>
      <vt:variant>
        <vt:i4>5</vt:i4>
      </vt:variant>
      <vt:variant>
        <vt:lpwstr>https://www.oecd.org/en/publications/oecd-economic-surveys-luxembourg_19990782.html</vt:lpwstr>
      </vt:variant>
      <vt:variant>
        <vt:lpwstr/>
      </vt:variant>
      <vt:variant>
        <vt:i4>7078014</vt:i4>
      </vt:variant>
      <vt:variant>
        <vt:i4>33</vt:i4>
      </vt:variant>
      <vt:variant>
        <vt:i4>0</vt:i4>
      </vt:variant>
      <vt:variant>
        <vt:i4>5</vt:i4>
      </vt:variant>
      <vt:variant>
        <vt:lpwstr>https://eur-lex.europa.eu/legal-content/EN/TXT/PDF/?uri=CELEX:52021DC0385&amp;rid=1</vt:lpwstr>
      </vt:variant>
      <vt:variant>
        <vt:lpwstr/>
      </vt:variant>
      <vt:variant>
        <vt:i4>5046286</vt:i4>
      </vt:variant>
      <vt:variant>
        <vt:i4>30</vt:i4>
      </vt:variant>
      <vt:variant>
        <vt:i4>0</vt:i4>
      </vt:variant>
      <vt:variant>
        <vt:i4>5</vt:i4>
      </vt:variant>
      <vt:variant>
        <vt:lpwstr>https://www.oecd.org/en/topics/sub-issues/product-market-regulation.html</vt:lpwstr>
      </vt:variant>
      <vt:variant>
        <vt:lpwstr/>
      </vt:variant>
      <vt:variant>
        <vt:i4>7405598</vt:i4>
      </vt:variant>
      <vt:variant>
        <vt:i4>27</vt:i4>
      </vt:variant>
      <vt:variant>
        <vt:i4>0</vt:i4>
      </vt:variant>
      <vt:variant>
        <vt:i4>5</vt:i4>
      </vt:variant>
      <vt:variant>
        <vt:lpwstr>https://www.oecd.org/content/dam/oecd/en/publications/reports/2025/04/oecd-economic-surveys-luxembourg-2025_3eb782b5/803b3ea1-en.pdf</vt:lpwstr>
      </vt:variant>
      <vt:variant>
        <vt:lpwstr/>
      </vt:variant>
      <vt:variant>
        <vt:i4>4653149</vt:i4>
      </vt:variant>
      <vt:variant>
        <vt:i4>24</vt:i4>
      </vt:variant>
      <vt:variant>
        <vt:i4>0</vt:i4>
      </vt:variant>
      <vt:variant>
        <vt:i4>5</vt:i4>
      </vt:variant>
      <vt:variant>
        <vt:lpwstr>https://gouvernement.lu/dam-assets/fr/publications/rapport-etude-analyse/minist-economie/luxembourg-startup-ecosystem/luxembourg-startup-ecosystem-assessment-and-benchmarking-study.pdf</vt:lpwstr>
      </vt:variant>
      <vt:variant>
        <vt:lpwstr/>
      </vt:variant>
      <vt:variant>
        <vt:i4>524406</vt:i4>
      </vt:variant>
      <vt:variant>
        <vt:i4>21</vt:i4>
      </vt:variant>
      <vt:variant>
        <vt:i4>0</vt:i4>
      </vt:variant>
      <vt:variant>
        <vt:i4>5</vt:i4>
      </vt:variant>
      <vt:variant>
        <vt:lpwstr>https://ec.europa.eu/eurostat/databrowser/view/isoc_e_dii__custom_16558689/default/table?lang=en</vt:lpwstr>
      </vt:variant>
      <vt:variant>
        <vt:lpwstr/>
      </vt:variant>
      <vt:variant>
        <vt:i4>6225952</vt:i4>
      </vt:variant>
      <vt:variant>
        <vt:i4>18</vt:i4>
      </vt:variant>
      <vt:variant>
        <vt:i4>0</vt:i4>
      </vt:variant>
      <vt:variant>
        <vt:i4>5</vt:i4>
      </vt:variant>
      <vt:variant>
        <vt:lpwstr>https://ec.europa.eu/eurostat/databrowser/view/lfsa_argan/default/table?lang=en</vt:lpwstr>
      </vt:variant>
      <vt:variant>
        <vt:lpwstr/>
      </vt:variant>
      <vt:variant>
        <vt:i4>6160472</vt:i4>
      </vt:variant>
      <vt:variant>
        <vt:i4>15</vt:i4>
      </vt:variant>
      <vt:variant>
        <vt:i4>0</vt:i4>
      </vt:variant>
      <vt:variant>
        <vt:i4>5</vt:i4>
      </vt:variant>
      <vt:variant>
        <vt:lpwstr>https://economy-finance.ec.europa.eu/document/download/971dd209-41c2-425d-94f8-e3c3c3459af9_en?filename=ip279_en.pdf</vt:lpwstr>
      </vt:variant>
      <vt:variant>
        <vt:lpwstr/>
      </vt:variant>
      <vt:variant>
        <vt:i4>7405598</vt:i4>
      </vt:variant>
      <vt:variant>
        <vt:i4>12</vt:i4>
      </vt:variant>
      <vt:variant>
        <vt:i4>0</vt:i4>
      </vt:variant>
      <vt:variant>
        <vt:i4>5</vt:i4>
      </vt:variant>
      <vt:variant>
        <vt:lpwstr>https://www.oecd.org/content/dam/oecd/en/publications/reports/2025/04/oecd-economic-surveys-luxembourg-2025_3eb782b5/803b3ea1-en.pdf</vt:lpwstr>
      </vt:variant>
      <vt:variant>
        <vt:lpwstr/>
      </vt:variant>
      <vt:variant>
        <vt:i4>6160396</vt:i4>
      </vt:variant>
      <vt:variant>
        <vt:i4>9</vt:i4>
      </vt:variant>
      <vt:variant>
        <vt:i4>0</vt:i4>
      </vt:variant>
      <vt:variant>
        <vt:i4>5</vt:i4>
      </vt:variant>
      <vt:variant>
        <vt:lpwstr>https://legilux.public.lu/eli/etat/leg/loi/2025/12/19/a623/jo</vt:lpwstr>
      </vt:variant>
      <vt:variant>
        <vt:lpwstr/>
      </vt:variant>
      <vt:variant>
        <vt:i4>5963790</vt:i4>
      </vt:variant>
      <vt:variant>
        <vt:i4>6</vt:i4>
      </vt:variant>
      <vt:variant>
        <vt:i4>0</vt:i4>
      </vt:variant>
      <vt:variant>
        <vt:i4>5</vt:i4>
      </vt:variant>
      <vt:variant>
        <vt:lpwstr>https://legilux.public.lu/eli/etat/leg/loi/2025/12/19/a606/jo</vt:lpwstr>
      </vt:variant>
      <vt:variant>
        <vt:lpwstr/>
      </vt:variant>
      <vt:variant>
        <vt:i4>7405656</vt:i4>
      </vt:variant>
      <vt:variant>
        <vt:i4>3</vt:i4>
      </vt:variant>
      <vt:variant>
        <vt:i4>0</vt:i4>
      </vt:variant>
      <vt:variant>
        <vt:i4>5</vt:i4>
      </vt:variant>
      <vt:variant>
        <vt:lpwstr>https://economy-finance.ec.europa.eu/economic-and-fiscal-governance/stability-and-growth-pact/preventive-arm/annual-progress-reports_en</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2026-06-01T19:25:00Z</dcterms:created>
  <dcterms:modified xsi:type="dcterms:W3CDTF">2026-06-03T12:39:00Z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2026-06-01T19:25:34Z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2b782279-598d-4c79-a872-97132413277c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